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941E6" w14:textId="4031C70F" w:rsidR="00CA0B25" w:rsidRPr="003D1F4C" w:rsidRDefault="00E75A39" w:rsidP="00E75A39">
      <w:pPr>
        <w:pStyle w:val="Pagedecouverture"/>
        <w:rPr>
          <w:noProof/>
        </w:rPr>
      </w:pPr>
      <w:r>
        <w:rPr>
          <w:noProof/>
        </w:rPr>
        <w:pict w14:anchorId="09E79A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B1E76B-8319-46C9-B56C-47CC6786912F" style="width:455.25pt;height:330.75pt">
            <v:imagedata r:id="rId8" o:title=""/>
          </v:shape>
        </w:pict>
      </w:r>
    </w:p>
    <w:p w14:paraId="6BE1F942" w14:textId="77777777" w:rsidR="000C4C4E" w:rsidRPr="003D1F4C" w:rsidRDefault="000C4C4E" w:rsidP="000C4C4E">
      <w:pPr>
        <w:rPr>
          <w:noProof/>
        </w:rPr>
        <w:sectPr w:rsidR="000C4C4E" w:rsidRPr="003D1F4C" w:rsidSect="00E75A39">
          <w:footerReference w:type="even" r:id="rId9"/>
          <w:footerReference w:type="default" r:id="rId10"/>
          <w:pgSz w:w="11907" w:h="16839"/>
          <w:pgMar w:top="1134" w:right="1417" w:bottom="1134" w:left="1417" w:header="709" w:footer="709" w:gutter="0"/>
          <w:pgNumType w:start="0"/>
          <w:cols w:space="720"/>
          <w:docGrid w:linePitch="360"/>
        </w:sectPr>
      </w:pPr>
    </w:p>
    <w:p w14:paraId="5724379C" w14:textId="0B0A125B" w:rsidR="000C78E6" w:rsidRPr="003D1F4C" w:rsidRDefault="003D1F4C" w:rsidP="003D1F4C">
      <w:pPr>
        <w:pStyle w:val="Statut"/>
        <w:rPr>
          <w:noProof/>
        </w:rPr>
      </w:pPr>
      <w:bookmarkStart w:id="0" w:name="_GoBack"/>
      <w:bookmarkEnd w:id="0"/>
      <w:r w:rsidRPr="003D1F4C">
        <w:rPr>
          <w:noProof/>
        </w:rPr>
        <w:lastRenderedPageBreak/>
        <w:t>Recommandation de</w:t>
      </w:r>
    </w:p>
    <w:p w14:paraId="23764566" w14:textId="626F930C" w:rsidR="00CA0B25" w:rsidRPr="003D1F4C" w:rsidRDefault="003D1F4C" w:rsidP="003D1F4C">
      <w:pPr>
        <w:pStyle w:val="Typedudocument"/>
        <w:rPr>
          <w:noProof/>
        </w:rPr>
      </w:pPr>
      <w:r w:rsidRPr="003D1F4C">
        <w:rPr>
          <w:noProof/>
        </w:rPr>
        <w:t>RECOMMANDATION DU CONSEIL</w:t>
      </w:r>
    </w:p>
    <w:p w14:paraId="0B5118D9" w14:textId="73A79E20" w:rsidR="000C78E6" w:rsidRPr="003D1F4C" w:rsidRDefault="003D1F4C" w:rsidP="003D1F4C">
      <w:pPr>
        <w:pStyle w:val="Titreobjet"/>
        <w:rPr>
          <w:noProof/>
        </w:rPr>
      </w:pPr>
      <w:r w:rsidRPr="003D1F4C">
        <w:rPr>
          <w:noProof/>
        </w:rPr>
        <w:t>relative aux politiques économique, sociale, de l’emploi, structurelle et budgétaire de la Hongrie</w:t>
      </w:r>
    </w:p>
    <w:p w14:paraId="4132F88D" w14:textId="77777777" w:rsidR="00CA0B25" w:rsidRPr="003D1F4C" w:rsidRDefault="00CA0B25" w:rsidP="005131C7">
      <w:pPr>
        <w:pStyle w:val="Institutionquiagit"/>
        <w:rPr>
          <w:noProof/>
        </w:rPr>
      </w:pPr>
      <w:r w:rsidRPr="003D1F4C">
        <w:rPr>
          <w:noProof/>
        </w:rPr>
        <w:t>LE CONSEIL DE L’UNION EUROPÉENNE,</w:t>
      </w:r>
    </w:p>
    <w:p w14:paraId="5B760A25" w14:textId="77777777" w:rsidR="00373387" w:rsidRPr="003D1F4C" w:rsidRDefault="00373387" w:rsidP="00373387">
      <w:pPr>
        <w:rPr>
          <w:noProof/>
        </w:rPr>
      </w:pPr>
      <w:r w:rsidRPr="003D1F4C">
        <w:rPr>
          <w:noProof/>
        </w:rPr>
        <w:t>vu le traité sur le fonctionnement de l’Union européenne, et notamment son article 121, paragraphe 2, et son article 148, paragraphe 4,</w:t>
      </w:r>
    </w:p>
    <w:p w14:paraId="5A700DDF" w14:textId="77777777" w:rsidR="00373387" w:rsidRPr="003D1F4C" w:rsidRDefault="2D3B68C0" w:rsidP="00373387">
      <w:pPr>
        <w:rPr>
          <w:noProof/>
        </w:rPr>
      </w:pPr>
      <w:r w:rsidRPr="003D1F4C">
        <w:rPr>
          <w:noProof/>
        </w:rPr>
        <w:t>vu le règlement (UE) 2024/1263 du Parlement européen et du Conseil du 29 avril 2024 relatif à la coordination efficace des politiques économiques et à la surveillance budgétaire multilatérale et abrogeant le règlement (CE) nº 1466/97 du Conseil (</w:t>
      </w:r>
      <w:r w:rsidRPr="003D1F4C">
        <w:rPr>
          <w:rStyle w:val="FootnoteReference"/>
          <w:noProof/>
        </w:rPr>
        <w:footnoteReference w:id="2"/>
      </w:r>
      <w:r w:rsidRPr="003D1F4C">
        <w:rPr>
          <w:noProof/>
        </w:rPr>
        <w:t>), et notamment son article 3, paragraphe 3,</w:t>
      </w:r>
    </w:p>
    <w:p w14:paraId="17D11B73" w14:textId="77777777" w:rsidR="00BD24DF" w:rsidRPr="003D1F4C" w:rsidRDefault="00BD24DF" w:rsidP="00373387">
      <w:pPr>
        <w:rPr>
          <w:noProof/>
        </w:rPr>
      </w:pPr>
      <w:r w:rsidRPr="003D1F4C">
        <w:rPr>
          <w:noProof/>
        </w:rPr>
        <w:t>vu le règlement (UE) nº 1176/2011 du Parlement européen et du Conseil du 16 novembre 2011 sur la prévention et la correction des déséquilibres macroéconomiques (</w:t>
      </w:r>
      <w:r w:rsidRPr="003D1F4C">
        <w:rPr>
          <w:rStyle w:val="FootnoteReference"/>
          <w:noProof/>
        </w:rPr>
        <w:footnoteReference w:id="3"/>
      </w:r>
      <w:r w:rsidRPr="003D1F4C">
        <w:rPr>
          <w:noProof/>
        </w:rPr>
        <w:t>), et notamment son article 6, paragraphe 1,</w:t>
      </w:r>
    </w:p>
    <w:p w14:paraId="4C16D2C8" w14:textId="77777777" w:rsidR="00373387" w:rsidRPr="003D1F4C" w:rsidRDefault="00373387" w:rsidP="00373387">
      <w:pPr>
        <w:rPr>
          <w:noProof/>
        </w:rPr>
      </w:pPr>
      <w:r w:rsidRPr="003D1F4C">
        <w:rPr>
          <w:noProof/>
        </w:rPr>
        <w:t>vu la recommandation de la Commission européenne,</w:t>
      </w:r>
    </w:p>
    <w:p w14:paraId="22A131DA" w14:textId="77777777" w:rsidR="00373387" w:rsidRPr="003D1F4C" w:rsidRDefault="00373387" w:rsidP="00373387">
      <w:pPr>
        <w:rPr>
          <w:noProof/>
        </w:rPr>
      </w:pPr>
      <w:r w:rsidRPr="003D1F4C">
        <w:rPr>
          <w:noProof/>
        </w:rPr>
        <w:t>vu les résolutions du Parlement européen,</w:t>
      </w:r>
    </w:p>
    <w:p w14:paraId="1D0240F4" w14:textId="77777777" w:rsidR="00373387" w:rsidRPr="003D1F4C" w:rsidRDefault="00373387" w:rsidP="00373387">
      <w:pPr>
        <w:outlineLvl w:val="0"/>
        <w:rPr>
          <w:noProof/>
        </w:rPr>
      </w:pPr>
      <w:r w:rsidRPr="003D1F4C">
        <w:rPr>
          <w:noProof/>
        </w:rPr>
        <w:t>vu les conclusions du Conseil européen,</w:t>
      </w:r>
    </w:p>
    <w:p w14:paraId="7A82926D" w14:textId="77777777" w:rsidR="00373387" w:rsidRPr="003D1F4C" w:rsidRDefault="00373387" w:rsidP="00373387">
      <w:pPr>
        <w:rPr>
          <w:noProof/>
        </w:rPr>
      </w:pPr>
      <w:r w:rsidRPr="003D1F4C">
        <w:rPr>
          <w:noProof/>
        </w:rPr>
        <w:t>vu l’avis du Comité de l’emploi,</w:t>
      </w:r>
    </w:p>
    <w:p w14:paraId="7E384BDE" w14:textId="77777777" w:rsidR="00373387" w:rsidRPr="003D1F4C" w:rsidRDefault="00373387" w:rsidP="00373387">
      <w:pPr>
        <w:rPr>
          <w:noProof/>
        </w:rPr>
      </w:pPr>
      <w:r w:rsidRPr="003D1F4C">
        <w:rPr>
          <w:noProof/>
        </w:rPr>
        <w:t>vu l’avis du comité économique et financier,</w:t>
      </w:r>
    </w:p>
    <w:p w14:paraId="50C36F9F" w14:textId="77777777" w:rsidR="00373387" w:rsidRPr="003D1F4C" w:rsidRDefault="00373387" w:rsidP="00373387">
      <w:pPr>
        <w:rPr>
          <w:noProof/>
        </w:rPr>
      </w:pPr>
      <w:r w:rsidRPr="003D1F4C">
        <w:rPr>
          <w:noProof/>
        </w:rPr>
        <w:t>vu l’avis du comité de la protection sociale,</w:t>
      </w:r>
    </w:p>
    <w:p w14:paraId="749DF6DB" w14:textId="77777777" w:rsidR="00006579" w:rsidRPr="003D1F4C" w:rsidRDefault="00373387" w:rsidP="00373387">
      <w:pPr>
        <w:rPr>
          <w:noProof/>
        </w:rPr>
      </w:pPr>
      <w:r w:rsidRPr="003D1F4C">
        <w:rPr>
          <w:noProof/>
        </w:rPr>
        <w:t>vu l’avis du comité de politique économique,</w:t>
      </w:r>
    </w:p>
    <w:p w14:paraId="6B14366D" w14:textId="77777777" w:rsidR="00A86EE4" w:rsidRPr="003D1F4C" w:rsidRDefault="6997ABA9" w:rsidP="00BC4B70">
      <w:pPr>
        <w:rPr>
          <w:rFonts w:eastAsia="Times New Roman"/>
          <w:noProof/>
          <w:szCs w:val="24"/>
        </w:rPr>
      </w:pPr>
      <w:r w:rsidRPr="003D1F4C">
        <w:rPr>
          <w:noProof/>
        </w:rPr>
        <w:t>considérant ce qui suit:</w:t>
      </w:r>
    </w:p>
    <w:p w14:paraId="0178F201" w14:textId="77777777" w:rsidR="00A86EE4" w:rsidRPr="003D1F4C" w:rsidRDefault="00A86EE4" w:rsidP="00CD2AD6">
      <w:pPr>
        <w:pStyle w:val="ManualConsidrant"/>
        <w:rPr>
          <w:rFonts w:eastAsia="Times New Roman"/>
          <w:noProof/>
          <w:szCs w:val="24"/>
        </w:rPr>
      </w:pPr>
      <w:r>
        <w:rPr>
          <w:noProof/>
        </w:rPr>
        <w:t>(1)</w:t>
      </w:r>
      <w:r>
        <w:rPr>
          <w:noProof/>
        </w:rPr>
        <w:tab/>
      </w:r>
      <w:r w:rsidRPr="003D1F4C">
        <w:rPr>
          <w:noProof/>
        </w:rPr>
        <w:t>Le règlement (UE) 2024/1263 précise les objectifs du cadre de gouvernance économique, qui sont de promouvoir des finances publiques saines et viables, une croissance durable et inclusive ainsi que la résilience au moyen de réformes et d’investissements, et de prévenir les déficits publics excessifs. Le règlement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17E8D453" w14:textId="5D855A35" w:rsidR="00FF5C0A" w:rsidRPr="003D1F4C" w:rsidRDefault="472B6B2F" w:rsidP="14B135EE">
      <w:pPr>
        <w:pStyle w:val="ManualConsidrant"/>
        <w:rPr>
          <w:noProof/>
        </w:rPr>
      </w:pPr>
      <w:r>
        <w:rPr>
          <w:noProof/>
        </w:rPr>
        <w:t>(2)</w:t>
      </w:r>
      <w:r>
        <w:rPr>
          <w:noProof/>
        </w:rPr>
        <w:tab/>
      </w:r>
      <w:r w:rsidRPr="003D1F4C">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3D1F4C">
        <w:rPr>
          <w:rStyle w:val="FootnoteReference"/>
          <w:rFonts w:eastAsia="Times New Roman"/>
          <w:noProof/>
        </w:rPr>
        <w:footnoteReference w:id="4"/>
      </w:r>
      <w:r w:rsidRPr="003D1F4C">
        <w:rPr>
          <w:noProof/>
        </w:rPr>
        <w:t xml:space="preserve">). Cette proposition vise à renforcer l’efficacité du financement de l’Union en réduisant la fragmentation de l’architecture financière et à aider les États membres à coordonner leur politique économique conformément à l’article 175 du TFUE. </w:t>
      </w:r>
    </w:p>
    <w:p w14:paraId="5A264453" w14:textId="77777777" w:rsidR="00FF5C0A" w:rsidRPr="003D1F4C" w:rsidRDefault="33C21952" w:rsidP="00FF5C0A">
      <w:pPr>
        <w:pStyle w:val="ManualConsidrant"/>
        <w:rPr>
          <w:noProof/>
        </w:rPr>
      </w:pPr>
      <w:r>
        <w:rPr>
          <w:noProof/>
        </w:rPr>
        <w:t>(3)</w:t>
      </w:r>
      <w:r>
        <w:rPr>
          <w:noProof/>
        </w:rPr>
        <w:tab/>
      </w:r>
      <w:r w:rsidRPr="003D1F4C">
        <w:rPr>
          <w:noProof/>
        </w:rPr>
        <w:t>Le 25 novembre 2025, la Commission a adopté, sur la base du règlement (UE) nº 1176/2011, le rapport 2026 sur le mécanisme d’alerte, dans lequel la Hongrie est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703087">
        <w:rPr>
          <w:rStyle w:val="FootnoteReference"/>
          <w:rFonts w:eastAsia="Times New Roman"/>
          <w:noProof/>
          <w:szCs w:val="24"/>
        </w:rPr>
        <w:footnoteReference w:id="5"/>
      </w:r>
      <w:r w:rsidRPr="003D1F4C">
        <w:rPr>
          <w:noProof/>
        </w:rPr>
        <w:t xml:space="preserve">) le 21 avril 2026 et le rapport conjoint sur l’emploi et la recommandation relative au capital humain le 9 mars 2026. </w:t>
      </w:r>
    </w:p>
    <w:p w14:paraId="09181722" w14:textId="77777777" w:rsidR="00081AEA" w:rsidRPr="003D1F4C" w:rsidRDefault="5A367080" w:rsidP="00081AEA">
      <w:pPr>
        <w:pStyle w:val="ManualConsidrant"/>
        <w:rPr>
          <w:noProof/>
        </w:rPr>
      </w:pPr>
      <w:r>
        <w:rPr>
          <w:noProof/>
        </w:rPr>
        <w:t>(4)</w:t>
      </w:r>
      <w:r>
        <w:rPr>
          <w:noProof/>
        </w:rPr>
        <w:tab/>
      </w:r>
      <w:r w:rsidRPr="003D1F4C">
        <w:rPr>
          <w:noProof/>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7C3C2F97" w14:textId="62832417" w:rsidR="009F3494" w:rsidRPr="003D1F4C" w:rsidRDefault="2991D2C1" w:rsidP="7F4C326E">
      <w:pPr>
        <w:pStyle w:val="ManualConsidrant"/>
        <w:rPr>
          <w:noProof/>
        </w:rPr>
      </w:pPr>
      <w:r>
        <w:rPr>
          <w:noProof/>
        </w:rPr>
        <w:t>(5)</w:t>
      </w:r>
      <w:r>
        <w:rPr>
          <w:noProof/>
        </w:rPr>
        <w:tab/>
      </w:r>
      <w:r w:rsidRPr="003D1F4C">
        <w:rPr>
          <w:noProof/>
        </w:rPr>
        <w:t>En 2026, le Semestre européen pour la coordination des politiques économiques se déroule toujours parallèlement à la mise en œuvre de la facilité pour la reprise et la résilience (FRR) (</w:t>
      </w:r>
      <w:r w:rsidRPr="00703087">
        <w:rPr>
          <w:rStyle w:val="FootnoteReference"/>
          <w:rFonts w:eastAsia="Times New Roman"/>
          <w:noProof/>
          <w:szCs w:val="24"/>
        </w:rPr>
        <w:footnoteReference w:id="6"/>
      </w:r>
      <w:r w:rsidRPr="003D1F4C">
        <w:rPr>
          <w:noProof/>
        </w:rPr>
        <w:t>), dans sa dernière phase. Les plans pour la reprise et la résilience (PRR), ainsi que les financements de la politique de cohésion, ont joué un rôle essentiel dans la réalisation des priorités stratégiques dans le cadre du Semestre européen, puisqu’ils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 </w:t>
      </w:r>
    </w:p>
    <w:p w14:paraId="2BFAB58F" w14:textId="77777777" w:rsidR="003E0A0F" w:rsidRPr="003D1F4C" w:rsidRDefault="33AE08C4" w:rsidP="003E0A0F">
      <w:pPr>
        <w:pStyle w:val="ManualConsidrant"/>
        <w:rPr>
          <w:noProof/>
        </w:rPr>
      </w:pPr>
      <w:r>
        <w:rPr>
          <w:noProof/>
        </w:rPr>
        <w:t>(6)</w:t>
      </w:r>
      <w:r>
        <w:rPr>
          <w:noProof/>
        </w:rPr>
        <w:tab/>
      </w:r>
      <w:r w:rsidRPr="003D1F4C">
        <w:rPr>
          <w:noProof/>
        </w:rPr>
        <w:t xml:space="preserve">Le 3 juin 2026, la Commission a publié le rapport 2026 pour la Hongrie. Ce rapport évalue les progrès accomplis par la Hongrie par rapport aux recommandations qui lui ont été adressées et fait le point de la mise en œuvre, par la Hongrie, de son PRR. Sur la base de cette analyse, il recense les défis les plus pressants auxquels la Hongrie est confrontée. Il évalue également les progrès accomplis par la Hongrie dans la mise en œuvre du socle européen des droits sociaux et dans la réalisation des grands objectifs de l’Union en matière d’emploi, de compétences et de réduction de la pauvreté, ainsi que les progrès dans la réalisation des objectifs de développement durable des Nations unies. </w:t>
      </w:r>
    </w:p>
    <w:p w14:paraId="4C13F29C" w14:textId="48580257" w:rsidR="000423DF" w:rsidRPr="003D1F4C" w:rsidRDefault="000423DF" w:rsidP="003E0A0F">
      <w:pPr>
        <w:pStyle w:val="ManualConsidrant"/>
        <w:rPr>
          <w:noProof/>
        </w:rPr>
      </w:pPr>
      <w:r>
        <w:rPr>
          <w:noProof/>
        </w:rPr>
        <w:t>(7)</w:t>
      </w:r>
      <w:r>
        <w:rPr>
          <w:noProof/>
        </w:rPr>
        <w:tab/>
      </w:r>
      <w:r w:rsidRPr="003D1F4C">
        <w:rPr>
          <w:noProof/>
        </w:rPr>
        <w:t>La Commission a procédé à un bilan approfondi en vertu de l’article 5 du règlement (UE) nº 1176/2011 pour la Hongrie. Les principales conclusions de l’évaluation par les services de la Commission, aux fins dudit règlement, des vulnérabilités macroéconomiques de la Hongrie ont été publiées le 20 mai 2026 (</w:t>
      </w:r>
      <w:r w:rsidRPr="003D1F4C">
        <w:rPr>
          <w:rStyle w:val="FootnoteReference"/>
          <w:noProof/>
        </w:rPr>
        <w:footnoteReference w:id="7"/>
      </w:r>
      <w:r w:rsidRPr="003D1F4C">
        <w:rPr>
          <w:noProof/>
        </w:rPr>
        <w:t>). Le 3 juin 2026, la Commission a conclu que la Hongrie présente des déséquilibres macroéconomiques. Plus précisément, des vulnérabilités liées à la compétitivité, aux besoins de financement des administrations publiques et aux prix des logements persistent, et les politiques menées ont continué de les aggraver. L’inflation et la croissance des coûts salariaux unitaires comptent parmi les plus élevées de l’UE, malgré la stagnation de l’activité économique. Les pressions sur les prix et les coûts ne devraient s’alléger que progressivement, tout en restant nettement plus fortes que dans la zone euro et dans l’UE. Les déficits publics ont été élevés ces dernières années et, selon les prévisions, ils ne devraient pas diminuer. Les besoins de financement des administrations publiques et les coûts liés au service de la dette restent élevés, bien que le ratio de la dette publique au PIB n’ait augmenté que marginalement grâce à la forte croissance du PIB nominal dans un contexte d’inflation encore élevée. Les banques continuent de détenir d’importantes expositions souveraines, notamment en raison d’incitations fiscales. Les prix des logements ont continué d’augmenter fortement et les risques de surévaluation se sont accrus. Bien que la balance courante soit restée excédentaire, la forte dépendance de la Hongrie à l’égard des importations d’énergie la rend vulnérable à l’augmentation du niveau et de la volatilité des prix de l’énergie. Les politiques menées ne se sont pas améliorées et ont aggravé certaines des vulnérabilités. Les subventions non ciblées, qui accentuent les pressions sur les prix et aggravent les difficultés budgétaires, ont même été renforcées, tandis que l’ampleur des prêts bonifiés octroyés par l’État pèse sur les finances publiques et limite l’efficacité de la politique monétaire. En ce qui concerne l’avenir, la fin effective de ces politiques réduirait les vulnérabilités.</w:t>
      </w:r>
    </w:p>
    <w:p w14:paraId="344F2556" w14:textId="735EA5E9" w:rsidR="00CC6D2A" w:rsidRPr="003D1F4C" w:rsidRDefault="00A12BF9" w:rsidP="00BC4B70">
      <w:pPr>
        <w:pStyle w:val="ManualConsidrant"/>
        <w:rPr>
          <w:noProof/>
        </w:rPr>
      </w:pPr>
      <w:r>
        <w:rPr>
          <w:noProof/>
        </w:rPr>
        <w:t>(8)</w:t>
      </w:r>
      <w:r>
        <w:rPr>
          <w:noProof/>
        </w:rPr>
        <w:tab/>
      </w:r>
      <w:bookmarkStart w:id="1" w:name="_Hlk224223954"/>
      <w:r w:rsidRPr="003D1F4C">
        <w:rPr>
          <w:noProof/>
        </w:rPr>
        <w:t>Le 18 février 2025, le Conseil a adopté, après l’évaluation réalisée par la Commission et sur recommandation de celle-ci, une recommandation approuvant le plan budgétaire et structurel national à moyen terme de la Hongrie (</w:t>
      </w:r>
      <w:r w:rsidRPr="003D1F4C">
        <w:rPr>
          <w:rStyle w:val="FootnoteReference"/>
          <w:rFonts w:eastAsia="Times New Roman"/>
          <w:noProof/>
          <w:szCs w:val="24"/>
        </w:rPr>
        <w:footnoteReference w:id="8"/>
      </w:r>
      <w:r w:rsidRPr="003D1F4C">
        <w:rPr>
          <w:noProof/>
        </w:rPr>
        <w:t>). Ce plan couvre la période 2025-2028 et présente un ajustement budgétaire étalé sur quatre ans. Le Conseil a recommandé les taux de croissance maximaux des dépenses nettes suivants: 4,3 % en 2025, 4,0 % en 2026, 3,9 % en 2027 et 3,7 % en 2028, ce qui correspond aux taux de croissance cumulés maximaux calculés par rapport à l’année de base 2023 de 9,1 % en 2025, 13,5 % en 2026, 17,9 % en 2027 et 22,2 % en 2028. Pour la période 2025-2026, ces taux de croissance maximaux des dépenses nettes correspondent à la trajectoire de correction précisée, le 18 février 2025, par le Conseil conformément à l’article 126, paragraphe 7, du TFUE dans sa recommandation visant à ce qu’il soit mis un terme à la situation de déficit excessif en Hongrie (</w:t>
      </w:r>
      <w:r w:rsidRPr="003D1F4C">
        <w:rPr>
          <w:rStyle w:val="FootnoteReference"/>
          <w:rFonts w:eastAsia="Times New Roman"/>
          <w:noProof/>
          <w:szCs w:val="24"/>
        </w:rPr>
        <w:footnoteReference w:id="9"/>
      </w:r>
      <w:r w:rsidRPr="003D1F4C">
        <w:rPr>
          <w:noProof/>
        </w:rPr>
        <w:t>). Sur la base de l’évaluation du 3 juin 2026 réalisée par la Commission afin de déterminer si des actions suivies d’effets ont été entreprises (</w:t>
      </w:r>
      <w:r w:rsidRPr="003D1F4C">
        <w:rPr>
          <w:rStyle w:val="FootnoteReference"/>
          <w:rFonts w:eastAsia="Times New Roman"/>
          <w:noProof/>
          <w:szCs w:val="24"/>
        </w:rPr>
        <w:footnoteReference w:id="10"/>
      </w:r>
      <w:r w:rsidRPr="003D1F4C">
        <w:rPr>
          <w:noProof/>
        </w:rPr>
        <w:t>), la procédure de déficit excessif à l’égard de la Hongrie est suspendue.</w:t>
      </w:r>
    </w:p>
    <w:p w14:paraId="5B5825D6" w14:textId="302BEF5F" w:rsidR="00FB10E5" w:rsidRPr="003D1F4C" w:rsidRDefault="00FB10E5" w:rsidP="00FB10E5">
      <w:pPr>
        <w:pStyle w:val="ManualConsidrant"/>
        <w:rPr>
          <w:noProof/>
        </w:rPr>
      </w:pPr>
      <w:r>
        <w:rPr>
          <w:noProof/>
        </w:rPr>
        <w:t>(9)</w:t>
      </w:r>
      <w:r>
        <w:rPr>
          <w:noProof/>
        </w:rPr>
        <w:tab/>
      </w:r>
      <w:bookmarkStart w:id="2" w:name="_Hlk128507959"/>
      <w:r w:rsidRPr="003D1F4C">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w:t>
      </w:r>
      <w:r w:rsidRPr="003D1F4C">
        <w:rPr>
          <w:rStyle w:val="FootnoteReference"/>
          <w:noProof/>
        </w:rPr>
        <w:footnoteReference w:id="11"/>
      </w:r>
      <w:r w:rsidRPr="003D1F4C">
        <w:rPr>
          <w:noProof/>
        </w:rPr>
        <w:t>), et cette proposition a été saluée par le Conseil européen du 6 mars 2025. À la suite de la demande formulée par la Hongrie, le Conseil, sur recommandation de la Commission, a adopté le 8 juillet 2025 une recommandation autorisant la Hongrie à s’écarter des taux de croissance maximaux recommandés pour les dépenses nettes (</w:t>
      </w:r>
      <w:r w:rsidRPr="003D1F4C">
        <w:rPr>
          <w:rStyle w:val="FootnoteReference"/>
          <w:noProof/>
          <w:szCs w:val="24"/>
          <w:lang w:eastAsia="ja-JP"/>
        </w:rPr>
        <w:footnoteReference w:id="12"/>
      </w:r>
      <w:r w:rsidRPr="003D1F4C">
        <w:rPr>
          <w:noProof/>
        </w:rPr>
        <w:t xml:space="preserve">). La période d’activation de la clause dérogatoire nationale (2025-2028) permet à la Hongrie de revoir les priorités en matière de dépenses publiques ou d’augmenter les recettes publiques, afin qu’une hausse durable des dépenses de défense ne compromette pas sa viabilité budgétaire à moyen terme. </w:t>
      </w:r>
    </w:p>
    <w:p w14:paraId="5FB07B86" w14:textId="04FA7C10" w:rsidR="003B7411" w:rsidRPr="003D1F4C" w:rsidRDefault="00AF31FB" w:rsidP="005D702F">
      <w:pPr>
        <w:pStyle w:val="ManualConsidrant"/>
        <w:rPr>
          <w:noProof/>
        </w:rPr>
      </w:pPr>
      <w:r>
        <w:rPr>
          <w:noProof/>
        </w:rPr>
        <w:t>(10)</w:t>
      </w:r>
      <w:r>
        <w:rPr>
          <w:noProof/>
        </w:rPr>
        <w:tab/>
      </w:r>
      <w:r w:rsidRPr="003D1F4C">
        <w:rPr>
          <w:noProof/>
        </w:rPr>
        <w:t xml:space="preserve">À la date d’adoption de la présente recommandation, la Hongrie n’a pas présenté son rapport d’avancement annuel pour 2026 concernant le respect des taux de croissance maximaux recommandés pour les dépenses nettes. La Hongrie n’a pas non plus présenté le rapport sur l’action engagée au titre de la procédure concernant les déficits excessifs, qui serait sinon intégré dans le rapport d’avancement annuel. </w:t>
      </w:r>
      <w:bookmarkEnd w:id="2"/>
    </w:p>
    <w:p w14:paraId="107FBC64" w14:textId="77777777" w:rsidR="00C300B8" w:rsidRPr="003D1F4C" w:rsidRDefault="00C300B8" w:rsidP="00C300B8">
      <w:pPr>
        <w:pStyle w:val="ManualConsidrant"/>
        <w:rPr>
          <w:noProof/>
        </w:rPr>
      </w:pPr>
      <w:r>
        <w:rPr>
          <w:noProof/>
        </w:rPr>
        <w:t>(11)</w:t>
      </w:r>
      <w:r>
        <w:rPr>
          <w:noProof/>
        </w:rPr>
        <w:tab/>
      </w:r>
      <w:r w:rsidRPr="003D1F4C">
        <w:rPr>
          <w:noProof/>
        </w:rPr>
        <w:t>En 2025, la croissance du PIB réel a été de 0,5 % et l’inflation IPCH s’est établie à 4,4 %. Les prévisions du printemps 2026 de la Commission tablent sur une croissance du PIB réel de 1,8 % en 2026 et de 2,1 % en 2027, tandis que l’inflation mesurée par l’IPCH devrait s’établir à 3,2 % en 2026 et à 3,1 % en 2027.</w:t>
      </w:r>
    </w:p>
    <w:p w14:paraId="0F6B13B6" w14:textId="3C3B93EF" w:rsidR="005D0E69" w:rsidRPr="003D1F4C" w:rsidRDefault="005D0E69" w:rsidP="005D0E69">
      <w:pPr>
        <w:pStyle w:val="ManualConsidrant"/>
        <w:rPr>
          <w:noProof/>
        </w:rPr>
      </w:pPr>
      <w:r>
        <w:rPr>
          <w:noProof/>
        </w:rPr>
        <w:t>(12)</w:t>
      </w:r>
      <w:r>
        <w:rPr>
          <w:noProof/>
        </w:rPr>
        <w:tab/>
      </w:r>
      <w:r w:rsidRPr="003D1F4C">
        <w:rPr>
          <w:noProof/>
        </w:rPr>
        <w:t>Sur la base des données communiquées par Eurostat (</w:t>
      </w:r>
      <w:r w:rsidRPr="003D1F4C">
        <w:rPr>
          <w:rStyle w:val="FootnoteReference"/>
          <w:noProof/>
        </w:rPr>
        <w:footnoteReference w:id="13"/>
      </w:r>
      <w:r w:rsidRPr="003D1F4C">
        <w:rPr>
          <w:noProof/>
        </w:rPr>
        <w:t>), le déficit public de la Hongrie est passé de 5,1 % du PIB en 2024 à 4,7 % en 2025. La diminution du déficit en 2025 s’explique principalement par la baisse des dépenses d’intérêts et par des coupes dans les investissements publics. Sur la base des mesures connues à la date de finalisation des prévisions, les prévisions du printemps 2026 de la Commission tablent quant à elles sur un déficit de 6,2 % du PIB en 2026 et de 5,8 % du PIB en 2027. L’augmentation en 2026 s’explique principalement par des mesures ciblant les ménages, notamment la poursuite de l’introduction progressive de l’exonération de l’impôt sur le revenu des personnes physiques pour les mères, l’augmentation des déductions pour charges de famille, le 14</w:t>
      </w:r>
      <w:r w:rsidRPr="003D1F4C">
        <w:rPr>
          <w:noProof/>
          <w:vertAlign w:val="superscript"/>
        </w:rPr>
        <w:t>e</w:t>
      </w:r>
      <w:r w:rsidRPr="003D1F4C">
        <w:rPr>
          <w:noProof/>
        </w:rPr>
        <w:t xml:space="preserve"> mois de pension, les aides au logement et une prime pour les personnels militaires et des services répressifs, ainsi que par des dérapages de dépenses. </w:t>
      </w:r>
    </w:p>
    <w:p w14:paraId="19DFD641" w14:textId="12F4D483" w:rsidR="00CE1F15" w:rsidRPr="003D1F4C" w:rsidRDefault="00CE1F15" w:rsidP="00CE1F15">
      <w:pPr>
        <w:pStyle w:val="ManualConsidrant"/>
        <w:rPr>
          <w:noProof/>
        </w:rPr>
      </w:pPr>
      <w:r>
        <w:rPr>
          <w:noProof/>
        </w:rPr>
        <w:t>(13)</w:t>
      </w:r>
      <w:r>
        <w:rPr>
          <w:noProof/>
        </w:rPr>
        <w:tab/>
      </w:r>
      <w:r w:rsidRPr="003D1F4C">
        <w:rPr>
          <w:noProof/>
        </w:rPr>
        <w:t>D’après les estimations de la Commission, l’orientation budgétaire (</w:t>
      </w:r>
      <w:r w:rsidRPr="003D1F4C">
        <w:rPr>
          <w:rStyle w:val="FootnoteReference"/>
          <w:noProof/>
        </w:rPr>
        <w:footnoteReference w:id="14"/>
      </w:r>
      <w:r w:rsidRPr="003D1F4C">
        <w:rPr>
          <w:noProof/>
        </w:rPr>
        <w:t xml:space="preserve">), qui inclut les dépenses financées tant au niveau national qu’au niveau de l’UE, était expansionniste, à hauteur de 0,4 % du PIB, en 2025. </w:t>
      </w:r>
      <w:r w:rsidRPr="003D1F4C">
        <w:rPr>
          <w:noProof/>
          <w:color w:val="000000" w:themeColor="text1"/>
        </w:rPr>
        <w:t>Selon les projections, elle devrait être expansionniste, de 1,7 % du PIB, en 2026, et globalement neutre en 2027.</w:t>
      </w:r>
    </w:p>
    <w:p w14:paraId="3B2B4ABD" w14:textId="456B856F" w:rsidR="00DB34E9" w:rsidRPr="003D1F4C" w:rsidRDefault="00DB34E9" w:rsidP="00DB34E9">
      <w:pPr>
        <w:pStyle w:val="ManualConsidrant"/>
        <w:rPr>
          <w:noProof/>
        </w:rPr>
      </w:pPr>
      <w:r>
        <w:rPr>
          <w:noProof/>
        </w:rPr>
        <w:t>(14)</w:t>
      </w:r>
      <w:r>
        <w:rPr>
          <w:noProof/>
        </w:rPr>
        <w:tab/>
      </w:r>
      <w:r w:rsidRPr="003D1F4C">
        <w:rPr>
          <w:noProof/>
        </w:rPr>
        <w:t>Sur la base des données fournies par Eurostat (</w:t>
      </w:r>
      <w:r w:rsidRPr="003D1F4C">
        <w:rPr>
          <w:rStyle w:val="FootnoteReference"/>
          <w:noProof/>
        </w:rPr>
        <w:footnoteReference w:id="15"/>
      </w:r>
      <w:r w:rsidRPr="003D1F4C">
        <w:rPr>
          <w:noProof/>
        </w:rPr>
        <w:t xml:space="preserve">), la dette publique de la Hongrie est passée de 73,5 % du PIB à la fin de l’année 2024 à 74,6 % du PIB à la fin de l’année 2025. L’augmentation du ratio d’endettement en 2025 s’explique principalement par le niveau élevé des dépenses d’intérêts et par le ralentissement de la croissance du PIB nominal. Sur la base des mesures connues à la date de finalisation des prévisions, les prévisions du printemps 2026 de la Commission tablent sur une augmentation du ratio de la dette au PIB à 75,1 % d’ici la fin de 2026, puis à 76,8 % d’ici la fin de 2027. L’augmentation en 2026 et 2027 reflète principalement le niveau élevé des dépenses d’intérêts et le déficit primaire, atténué par une forte appréciation de la monnaie en 2026. </w:t>
      </w:r>
    </w:p>
    <w:p w14:paraId="06DF074F" w14:textId="08F6BA4F" w:rsidR="00B630B3" w:rsidRPr="003D1F4C" w:rsidRDefault="00B630B3" w:rsidP="00B630B3">
      <w:pPr>
        <w:pStyle w:val="ManualConsidrant"/>
        <w:rPr>
          <w:noProof/>
        </w:rPr>
      </w:pPr>
      <w:r>
        <w:rPr>
          <w:noProof/>
        </w:rPr>
        <w:t>(15)</w:t>
      </w:r>
      <w:r>
        <w:rPr>
          <w:noProof/>
        </w:rPr>
        <w:tab/>
      </w:r>
      <w:r w:rsidRPr="003D1F4C">
        <w:rPr>
          <w:noProof/>
        </w:rPr>
        <w:t>Sur la base des données d’Eurostat (</w:t>
      </w:r>
      <w:r w:rsidRPr="003D1F4C">
        <w:rPr>
          <w:rStyle w:val="FootnoteReference"/>
          <w:noProof/>
        </w:rPr>
        <w:footnoteReference w:id="16"/>
      </w:r>
      <w:r w:rsidRPr="003D1F4C">
        <w:rPr>
          <w:noProof/>
        </w:rPr>
        <w:t>), le total des dépenses publiques de défense de la Hongrie s’est élevé à 1,8 % du PIB en 2025, ce qui correspond à une augmentation de 0,8 point de pourcentage du PIB par rapport à l’année de référence 2021. D’après les prévisions du printemps 2026 de la Commission, il devrait s’établir à 2,1 % du PIB en 2026, ce qui correspond à une augmentation de 1,1 point de pourcentage du PIB par rapport à 2021.</w:t>
      </w:r>
    </w:p>
    <w:p w14:paraId="35282297" w14:textId="1B735CF0" w:rsidR="0074336E" w:rsidRPr="003D1F4C" w:rsidRDefault="0074336E" w:rsidP="00133A45">
      <w:pPr>
        <w:pStyle w:val="ManualConsidrant"/>
        <w:rPr>
          <w:noProof/>
        </w:rPr>
      </w:pPr>
      <w:r>
        <w:rPr>
          <w:noProof/>
        </w:rPr>
        <w:t>(16)</w:t>
      </w:r>
      <w:r>
        <w:rPr>
          <w:noProof/>
        </w:rPr>
        <w:tab/>
      </w:r>
      <w:r w:rsidRPr="003D1F4C">
        <w:rPr>
          <w:noProof/>
        </w:rPr>
        <w:t>L’Union reste confrontée à des risques de rupture de l’approvisionnement énergétique et à une forte volatilité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déclenchement de la guerre au Proche-Orient en février</w:t>
      </w:r>
      <w:r w:rsidR="00050419">
        <w:rPr>
          <w:noProof/>
        </w:rPr>
        <w:t> </w:t>
      </w:r>
      <w:r w:rsidRPr="003D1F4C">
        <w:rPr>
          <w:noProof/>
        </w:rPr>
        <w:t>2026, la Hongrie a adopté des mesures de politique budgétaire visant à atténuer l’incidence des prix élevés de l’énergie sur les ménages et les entreprises (</w:t>
      </w:r>
      <w:r w:rsidRPr="003D1F4C">
        <w:rPr>
          <w:rStyle w:val="FootnoteReference"/>
          <w:rFonts w:eastAsia="Times New Roman"/>
          <w:noProof/>
          <w:szCs w:val="24"/>
        </w:rPr>
        <w:footnoteReference w:id="17"/>
      </w:r>
      <w:r w:rsidRPr="003D1F4C">
        <w:rPr>
          <w:noProof/>
        </w:rPr>
        <w:t>), à savoir une réduction non ciblée des droits d’accise sur le gazole et l’essence de 19 forints par litre, avec une date d’expiration au 1</w:t>
      </w:r>
      <w:r w:rsidRPr="003D1F4C">
        <w:rPr>
          <w:noProof/>
          <w:vertAlign w:val="superscript"/>
        </w:rPr>
        <w:t>er </w:t>
      </w:r>
      <w:r w:rsidRPr="003D1F4C">
        <w:rPr>
          <w:noProof/>
        </w:rPr>
        <w:t>mai 2026. Selon les prévisions du printemps 2026 de la Commission, le coût budgétaire de cette mesure devrait être inférieur à 0,1 % du PIB en 2026. Selon les estimations de la Commission, si ces mesures devaient rester en vigueur jusqu’à la fin de 2026, leur coût budgétaire représenterait 0,1 % du PIB pour cette année.</w:t>
      </w:r>
    </w:p>
    <w:p w14:paraId="5FC3B9DE" w14:textId="77777777" w:rsidR="00D11627" w:rsidRPr="003D1F4C" w:rsidRDefault="00D11627" w:rsidP="00D11627">
      <w:pPr>
        <w:pStyle w:val="ManualConsidrant"/>
        <w:rPr>
          <w:noProof/>
        </w:rPr>
      </w:pPr>
      <w:r>
        <w:rPr>
          <w:noProof/>
        </w:rPr>
        <w:t>(17)</w:t>
      </w:r>
      <w:r>
        <w:rPr>
          <w:noProof/>
        </w:rPr>
        <w:tab/>
      </w:r>
      <w:r w:rsidRPr="003D1F4C">
        <w:rPr>
          <w:noProof/>
        </w:rPr>
        <w:t xml:space="preserve">D’après les calculs de la Commission, les dépenses nettes de la Hongrie ont augmenté de 8,1 % en 2025 et de 11,2 %, en cumul, sur 2024 et 2025. La croissance des dépenses nettes en 2025 est supérieure au taux de croissance maximal recommandé, avec un écart de 1,5 % du PIB en termes annuels. Si l’on considère conjointement les années 2024 et 2025, le taux de croissance cumulé des dépenses nettes est également supérieur au taux de croissance maximal recommandé, avec un écart de 0,8 % du PIB sur une base cumulée. </w:t>
      </w:r>
      <w:bookmarkStart w:id="3" w:name="_Hlk229502960"/>
      <w:r w:rsidRPr="003D1F4C">
        <w:rPr>
          <w:noProof/>
        </w:rPr>
        <w:t>Toutefois, cet écart ne va pas au-delà de la flexibilité prévue au titre de la clause dérogatoire nationale, compte tenu de l’augmentation des dépenses de défense.</w:t>
      </w:r>
      <w:bookmarkEnd w:id="3"/>
    </w:p>
    <w:p w14:paraId="72BE70A2" w14:textId="77777777" w:rsidR="00F62961" w:rsidRPr="003D1F4C" w:rsidRDefault="00F62961" w:rsidP="00F62961">
      <w:pPr>
        <w:pStyle w:val="ManualConsidrant"/>
        <w:rPr>
          <w:noProof/>
        </w:rPr>
      </w:pPr>
      <w:r>
        <w:rPr>
          <w:noProof/>
        </w:rPr>
        <w:t>(18)</w:t>
      </w:r>
      <w:r>
        <w:rPr>
          <w:noProof/>
        </w:rPr>
        <w:tab/>
      </w:r>
      <w:r w:rsidRPr="003D1F4C">
        <w:rPr>
          <w:noProof/>
        </w:rPr>
        <w:t xml:space="preserve">Selon les calculs de la Commission, les dépenses nettes de la Hongrie devraient augmenter de 9,7 % en 2026 et de 22,0 %, en cumul, sur 2024, 2025 et 2026. La croissance des dépenses nettes prévue pour 2026 est supérieure au taux de croissance maximal recommandé, avec un écart de 2,3 % du PIB en termes annuels. Si l’on considère conjointement les années 2024, 2025 et 2026, le taux de croissance cumulé prévu des dépenses nettes est également supérieur au taux de croissance maximal recommandé, avec un écart très légèrement supérieur à 3,0 % du PIB sur une base cumulée. Si l’on tient compte de la flexibilité qu’offre la clause dérogatoire nationale pour augmenter les dépenses de défense et si l’on considère collectivement les années </w:t>
      </w:r>
      <w:r w:rsidRPr="003D1F4C">
        <w:rPr>
          <w:noProof/>
          <w:color w:val="000000" w:themeColor="text1"/>
        </w:rPr>
        <w:t xml:space="preserve">2024, </w:t>
      </w:r>
      <w:r w:rsidRPr="003D1F4C">
        <w:rPr>
          <w:noProof/>
        </w:rPr>
        <w:t>2025 et 2026, l’écart cumulé prévu des dépenses nettes s’élève à 1,9 % du PIB.</w:t>
      </w:r>
    </w:p>
    <w:bookmarkEnd w:id="1"/>
    <w:p w14:paraId="0EF3E1C7" w14:textId="77777777" w:rsidR="00314C92" w:rsidRPr="003D1F4C" w:rsidRDefault="004277D2" w:rsidP="005A3BA2">
      <w:pPr>
        <w:pStyle w:val="ManualConsidrant"/>
        <w:rPr>
          <w:noProof/>
        </w:rPr>
      </w:pPr>
      <w:r>
        <w:rPr>
          <w:noProof/>
        </w:rPr>
        <w:t>(19)</w:t>
      </w:r>
      <w:r>
        <w:rPr>
          <w:noProof/>
        </w:rPr>
        <w:tab/>
      </w:r>
      <w:r w:rsidRPr="003D1F4C">
        <w:rPr>
          <w:noProof/>
        </w:rPr>
        <w:t>Certaines pratiques faussent le fonctionnement du marché financier et du marché de détail, ce qui peut également limiter l’efficacité de la politique monétaire. Alors que les plafonds applicables aux dépôts bancaires et aux taux débiteurs des entreprises ont été progressivement supprimés en 2024, le gouvernement a maintenu le taux d’intérêt des prêts hypothécaires aux particuliers gelé à son niveau d’octobre 2021. On observe un recours généralisé, pour stimuler la demande intérieure, à des prêts bonifiés ciblant largement les ménages et les entreprises. La proportion de prêts bonifiés reste élevée par rapport aux niveaux antérieurs à la COVID-19, ce qui entraîne une allocation de capital non optimale en ce que des projets présentant de faibles rendements et des gains de productivité limités sont financés. En 2025, le gouvernement a plafonné l’écart entre le prix d’achat de détail et le prix de vente d’un large éventail de produits alimentaires et de biens industriels non durables. En outre, les prix des carburants ont été plafonnés en mars 2026.</w:t>
      </w:r>
    </w:p>
    <w:p w14:paraId="3D294A90" w14:textId="77777777" w:rsidR="00302876" w:rsidRPr="003D1F4C" w:rsidRDefault="00302876" w:rsidP="00302876">
      <w:pPr>
        <w:pStyle w:val="ManualConsidrant"/>
        <w:rPr>
          <w:noProof/>
        </w:rPr>
      </w:pPr>
      <w:r>
        <w:rPr>
          <w:noProof/>
        </w:rPr>
        <w:t>(20)</w:t>
      </w:r>
      <w:r>
        <w:rPr>
          <w:noProof/>
        </w:rPr>
        <w:tab/>
      </w:r>
      <w:r w:rsidRPr="003D1F4C">
        <w:rPr>
          <w:noProof/>
        </w:rPr>
        <w:t xml:space="preserve">Le cadre budgétaire national n’offre que des incitations limitées à la viabilité budgétaire. L’«état de danger» en vigueur depuis 2020 a levé l’obligation de publier un plan budgétaire pluriannuel et limite donc la capacité du cadre budgétaire à garantir une orientation à moyen terme et à respecter l’obligation de rendre des comptes. La pratique consistant à adopter le budget de manière précoce puis à le réviser fréquemment réduit la crédibilité des objectifs. La règle de la dette nationale, qui impose au gouvernement de faire en sorte que le ratio de la dette publique diminue chaque année, n’a été respectée ni en 2024 ni en 2025 et, en période favorable, elle tend à avoir un effet procyclique qui aggrave les déséquilibres. Le mandat et les capacités opérationnelles du Conseil budgétaire hongrois restent limités. En outre, les structures de gestion des fonds publics créées par le gouvernement, telles que les fiducies d’intérêt public, affaiblissent la surveillance budgétaire, car elles semblent agir sans mécanismes de contrôle efficaces. Bien que la Hongrie ait effectué des réexamens des dépenses en 2023-2024, leurs résultats n’ont été ni publiés ni pris en considération dans la planification budgétaire. </w:t>
      </w:r>
    </w:p>
    <w:p w14:paraId="741E43C9" w14:textId="5FE28F26" w:rsidR="00302876" w:rsidRPr="003D1F4C" w:rsidRDefault="00302876" w:rsidP="005A3BA2">
      <w:pPr>
        <w:pStyle w:val="ManualConsidrant"/>
        <w:rPr>
          <w:noProof/>
        </w:rPr>
      </w:pPr>
      <w:r>
        <w:rPr>
          <w:noProof/>
        </w:rPr>
        <w:t>(21)</w:t>
      </w:r>
      <w:r>
        <w:rPr>
          <w:noProof/>
        </w:rPr>
        <w:tab/>
      </w:r>
      <w:r w:rsidRPr="003D1F4C">
        <w:rPr>
          <w:noProof/>
        </w:rPr>
        <w:t>Compte tenu du vieillissement de sa population, la Hongrie est confrontée à l’une des plus fortes augmentations des dépenses de pension en proportion du PIB dans l’UE entre 2025 et 2070 (4,1 points de pourcentage). Cette évolution devrait peser sur la viabilité à long terme des finances publiques. Selon l’analyse de la soutenabilité de la dette réalisée par la Commission, les risques pesant sur la viabilité budgétaire de la Hongrie sont globalement élevés tant à moyen qu’à long terme. En outre, la baisse progressive de l’adéquation des pensions pour les bas revenus et l’augmentation des dépenses de pension pour les personnes à revenus élevés ont creusé les inégalités entre retraités. Par ailleurs, une prime de 14</w:t>
      </w:r>
      <w:r w:rsidRPr="003D1F4C">
        <w:rPr>
          <w:noProof/>
          <w:vertAlign w:val="superscript"/>
        </w:rPr>
        <w:t>e</w:t>
      </w:r>
      <w:r w:rsidRPr="003D1F4C">
        <w:rPr>
          <w:noProof/>
        </w:rPr>
        <w:t xml:space="preserve"> mois de pension a été instaurée, laquelle devrait relever le niveau moyen des pensions; toutefois, elle n’est pas ciblée, accentuera les inégalités et alourdira les pressions attendues sur les dépenses, qui pèsent sur la viabilité budgétaire à long terme. </w:t>
      </w:r>
    </w:p>
    <w:p w14:paraId="481B6F2E" w14:textId="72352C5D" w:rsidR="00E27816" w:rsidRPr="003D1F4C" w:rsidRDefault="00E27816" w:rsidP="005A3BA2">
      <w:pPr>
        <w:pStyle w:val="ManualConsidrant"/>
        <w:rPr>
          <w:noProof/>
        </w:rPr>
      </w:pPr>
      <w:r>
        <w:rPr>
          <w:noProof/>
        </w:rPr>
        <w:t>(22)</w:t>
      </w:r>
      <w:r>
        <w:rPr>
          <w:noProof/>
        </w:rPr>
        <w:tab/>
      </w:r>
      <w:r w:rsidRPr="003D1F4C">
        <w:rPr>
          <w:noProof/>
        </w:rPr>
        <w:t xml:space="preserve">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 </w:t>
      </w:r>
    </w:p>
    <w:p w14:paraId="5F85069C" w14:textId="50C19E1B" w:rsidR="00B20AE5" w:rsidRPr="003D1F4C" w:rsidRDefault="00D36DD0" w:rsidP="00A051EF">
      <w:pPr>
        <w:pStyle w:val="ManualConsidrant"/>
        <w:rPr>
          <w:noProof/>
        </w:rPr>
      </w:pPr>
      <w:r>
        <w:rPr>
          <w:noProof/>
        </w:rPr>
        <w:t>(23)</w:t>
      </w:r>
      <w:r>
        <w:rPr>
          <w:noProof/>
        </w:rPr>
        <w:tab/>
      </w:r>
      <w:r w:rsidRPr="003D1F4C">
        <w:rPr>
          <w:noProof/>
        </w:rPr>
        <w:t>La mise en œuvre, en Hongrie, des programmes de la politique de cohésion, qui comprennent le soutien du Fonds européen de développement régional (FEDER), du Fonds pour une transition juste (FTJ), du Fonds social européen plus (FSE+) et du Fonds de cohésion (FC), reste inférieure à la moyenne de l’UE, tant en ce qui concerne la sélection des projets que les paiements.</w:t>
      </w:r>
      <w:r w:rsidR="005C3D01">
        <w:rPr>
          <w:noProof/>
        </w:rPr>
        <w:t xml:space="preserve"> </w:t>
      </w:r>
      <w:r w:rsidRPr="003D1F4C">
        <w:rPr>
          <w:noProof/>
        </w:rPr>
        <w:t>Il importe d’intensifier et d’accélérer les efforts visant à garantir la mise en œuvre rapide des investissements, tout en maximisant leur impact sur le terrain.</w:t>
      </w:r>
      <w:r w:rsidR="005C3D01">
        <w:rPr>
          <w:noProof/>
        </w:rPr>
        <w:t xml:space="preserve"> </w:t>
      </w:r>
      <w:r w:rsidRPr="003D1F4C">
        <w:rPr>
          <w:noProof/>
        </w:rPr>
        <w:t>La Hongrie prend déjà des mesures pour stimuler la compétitivité et la croissance dans le cadre de ses programmes relevant de la politique de cohésion.</w:t>
      </w:r>
      <w:r w:rsidR="005C3D01">
        <w:rPr>
          <w:noProof/>
        </w:rPr>
        <w:t xml:space="preserve"> </w:t>
      </w:r>
      <w:r w:rsidRPr="003D1F4C">
        <w:rPr>
          <w:noProof/>
        </w:rPr>
        <w:t>Toutefois, la Hongrie continue de se heurter à des difficultés, notamment celles liées aux déficiences du système de gestion et de contrôle, à des procédures de passation des marchés publics trop complexes et restrictives et au faible recours aux dispositifs de financement non lié aux coûts au titre du FEDER. D’autres difficultés tiennent à l’absence de planification et de coordination prévisibles des appels entre plusieurs programmes et des réserves de projets matures, à la faiblesse des mécanismes de coopération territoriale et de partenariat, à l’insuffisance des capacités professionnelles et financières au niveau infranational, au recours limité aux évaluations ainsi qu’à des dispositifs administratifs et juridiques redondants, tels que les règles régissant les investissements publics (loi LXIX de 2023) ou le régime des investissements d’importance majeure pour l’économie nationale. La Hongrie a également la possibilité d’assurer la pérennité de projets essentiels de politique publique soutenus par le FSE+, notamment en intégrant ces politiques dans les dispositifs ordinaires. Dans le même temps, la Hongrie doit accélérer la mise en œuvre du FTJ, étant donné que les ressources doivent être décaissées avant la fin de l’année 2026.</w:t>
      </w:r>
      <w:r w:rsidRPr="003D1F4C">
        <w:rPr>
          <w:noProof/>
          <w:color w:val="000000" w:themeColor="text1"/>
        </w:rPr>
        <w:t xml:space="preserve"> Il est essentiel de veiller à ce que les nouveaux investissements mentionnés par la Hongrie dans son examen à mi-parcours des fonds de la politique de cohésion, notamment ceux liés aux cinq priorités recensées dans le règlement sur l’examen à mi-parcours (</w:t>
      </w:r>
      <w:r w:rsidRPr="003D1F4C">
        <w:rPr>
          <w:rStyle w:val="FootnoteReference"/>
          <w:rFonts w:eastAsia="Times New Roman"/>
          <w:noProof/>
          <w:color w:val="000000" w:themeColor="text1"/>
        </w:rPr>
        <w:footnoteReference w:id="18"/>
      </w:r>
      <w:r w:rsidRPr="003D1F4C">
        <w:rPr>
          <w:noProof/>
          <w:color w:val="000000" w:themeColor="text1"/>
        </w:rPr>
        <w:t>), soient déployés rapidement et efficacement.</w:t>
      </w:r>
    </w:p>
    <w:p w14:paraId="0D5B72C8" w14:textId="77777777" w:rsidR="00511F24" w:rsidRPr="003D1F4C" w:rsidRDefault="00A35025" w:rsidP="786595F0">
      <w:pPr>
        <w:pStyle w:val="ManualConsidrant"/>
        <w:rPr>
          <w:noProof/>
        </w:rPr>
      </w:pPr>
      <w:r>
        <w:rPr>
          <w:noProof/>
        </w:rPr>
        <w:t>(24)</w:t>
      </w:r>
      <w:r>
        <w:rPr>
          <w:noProof/>
        </w:rPr>
        <w:tab/>
      </w:r>
      <w:r w:rsidRPr="003D1F4C">
        <w:rPr>
          <w:noProof/>
        </w:rPr>
        <w:t>La Hongrie</w:t>
      </w:r>
      <w:r w:rsidRPr="003D1F4C">
        <w:rPr>
          <w:noProof/>
          <w:color w:val="000000" w:themeColor="text1"/>
        </w:rPr>
        <w:t xml:space="preserve"> est confrontée à plusieurs difficultés liées</w:t>
      </w:r>
      <w:r w:rsidRPr="003D1F4C">
        <w:rPr>
          <w:noProof/>
        </w:rPr>
        <w:t xml:space="preserve"> à l’environnement des entreprises, à la qualité de la législation, aux marchés publics, au cadre de lutte contre la corruption, à l’accès au financement, à l’innovation, à la fiscalité, à la dépendance à l’égard des combustibles fossiles russes, aux subventions aux combustibles fossiles, à l’équilibrage du réseau électrique, à la gestion de l’eau, à l’économie circulaire, aux transports, à l’éducation, aux niveaux de compétences et à l’intégration des groupes défavorisés sur le marché du travail, à l’aide sociale, au dialogue social, aux soins de santé et au logement.</w:t>
      </w:r>
    </w:p>
    <w:p w14:paraId="084F098C" w14:textId="09C94D1C" w:rsidR="00D873A4" w:rsidRPr="003D1F4C" w:rsidRDefault="00A628ED" w:rsidP="2FFD8E78">
      <w:pPr>
        <w:pStyle w:val="ManualConsidrant"/>
        <w:rPr>
          <w:noProof/>
        </w:rPr>
      </w:pPr>
      <w:r>
        <w:rPr>
          <w:noProof/>
        </w:rPr>
        <w:t>(25)</w:t>
      </w:r>
      <w:r>
        <w:rPr>
          <w:noProof/>
        </w:rPr>
        <w:tab/>
      </w:r>
      <w:r w:rsidRPr="003D1F4C">
        <w:rPr>
          <w:noProof/>
        </w:rPr>
        <w:t>La faiblesse de l’environnement des entreprises constitue un obstacle majeur à la croissance de la productivité. Selon les indicateurs de compétitivité, la Hongrie figurait parmi les pays les moins performants de l’UE en 2025. La dynamique des entreprises est faible, étant donné que des réglementations strictes freinent la création d’entreprises. La forte prévalence des dispositifs de subvention maintient sur le marché des entreprises moins productives. La réglementation des marchés de produits compte parmi les plus strictes des pays de l’UE membres de l’OCDE, en particulier dans les sous-catégories relatives aux distorsions induites par l’intervention de l’État. L’absence d’égalité de traitement entre les entreprises limite la concurrence. La structure du marché est concentrée et seules quelques entreprises sont en concurrence sur des marchés spécifiques. Plusieurs services sont confiés à des entreprises publiques ou privées qui opèrent sans concurrence. Le secteur du commerce de détail, en particulier, opère dans un environnement économique instable. Les détaillants sont aussi touchés par des interventions administratives, telles que les plafonds de prix de détail, les limites des marges de vente, les remises obligatoires, l’interdiction de vendre des produits alimentaires 48 heures avant leur date d’expiration et l’obligation de communiquer les prix en ligne. Les mesures politiques et les taxes élevées réduisent la compétitivité des détaillants. L’État intervient dans les transactions commerciales et évince les acteurs privés en achetant plusieurs grandes entreprises ou en facilitant leur achat. Diverses interventions de l’État ont eu lieu pour contraindre les propriétaires, en majorité étrangers, à vendre leurs entreprises, ce qui a donné lieu à la création de champions nationaux publics ou ayant des liens avec les pouvoirs publics. Des entreprises sont contraintes de fonctionner à perte en raison d’une taxe minière supplémentaire, d’une taxe sur les quotas de CO</w:t>
      </w:r>
      <w:r w:rsidRPr="003D1F4C">
        <w:rPr>
          <w:noProof/>
          <w:vertAlign w:val="subscript"/>
        </w:rPr>
        <w:t>2</w:t>
      </w:r>
      <w:r w:rsidRPr="003D1F4C">
        <w:rPr>
          <w:noProof/>
        </w:rPr>
        <w:t>, de plafonnements des marges dans le commerce de détail et de restrictions à l’exportation concernant les matériaux de construction.</w:t>
      </w:r>
      <w:r w:rsidR="005C3D01">
        <w:rPr>
          <w:noProof/>
        </w:rPr>
        <w:t xml:space="preserve"> </w:t>
      </w:r>
      <w:r w:rsidRPr="003D1F4C">
        <w:rPr>
          <w:noProof/>
        </w:rPr>
        <w:t>Ces mesures ne sont pas conformes aux règles du marché unique.</w:t>
      </w:r>
      <w:r w:rsidR="005C3D01">
        <w:rPr>
          <w:noProof/>
        </w:rPr>
        <w:t xml:space="preserve"> </w:t>
      </w:r>
      <w:r w:rsidRPr="003D1F4C">
        <w:rPr>
          <w:noProof/>
        </w:rPr>
        <w:t>Les entreprises sont de plus en plus confrontées à des problèmes de retards de paiement.</w:t>
      </w:r>
      <w:r w:rsidRPr="003D1F4C">
        <w:rPr>
          <w:b/>
          <w:noProof/>
        </w:rPr>
        <w:t xml:space="preserve"> </w:t>
      </w:r>
      <w:r w:rsidRPr="003D1F4C">
        <w:rPr>
          <w:noProof/>
        </w:rPr>
        <w:t>Les délais de paiement, tant entre entreprises que dans le secteur public, augmentent et dépassent la moyenne de l’UE.</w:t>
      </w:r>
      <w:r w:rsidR="005C3D01">
        <w:rPr>
          <w:noProof/>
        </w:rPr>
        <w:t xml:space="preserve"> </w:t>
      </w:r>
      <w:r w:rsidRPr="003D1F4C">
        <w:rPr>
          <w:noProof/>
        </w:rPr>
        <w:t>La présence croissante de fonds de placement privé crée de nouveaux défis. Cette structure d’entreprise est utilisée, en particulier, par des personnes ayant des liens avec les pouvoirs publics, car elle garantit l’anonymat. Les fonds de placement privé ont fortement augmenté en nombre et en taille ces dernières années. Ils investissent de plus en plus dans les entreprises qui remportent les marchés publics et obtiennent des concessions de valeur élevée, et ils sont fortement présents dans les transactions commerciales avec l’État. La faiblesse de l’environnement des entreprises a contribué à l’érosion de la compétitivité, freine les investissements et, en fin de compte, entraîne une hausse de l’inflation et un ralentissement de la reprise économique, comme le montre le bilan approfondi relatif à la Hongrie dans le cadre de la procédure concernant les déséquilibres macroéconomiques.</w:t>
      </w:r>
    </w:p>
    <w:p w14:paraId="5B2DFDC0" w14:textId="77777777" w:rsidR="7360CF67" w:rsidRPr="003D1F4C" w:rsidRDefault="7360CF67" w:rsidP="2FFD8E78">
      <w:pPr>
        <w:pStyle w:val="ManualConsidrant"/>
        <w:rPr>
          <w:noProof/>
        </w:rPr>
      </w:pPr>
      <w:r>
        <w:rPr>
          <w:noProof/>
        </w:rPr>
        <w:t>(26)</w:t>
      </w:r>
      <w:r>
        <w:rPr>
          <w:noProof/>
        </w:rPr>
        <w:tab/>
      </w:r>
      <w:r w:rsidRPr="003D1F4C">
        <w:rPr>
          <w:noProof/>
        </w:rPr>
        <w:t>Les entreprises continuent d’évoluer dans un environnement réglementaire très instable et imprévisible, caractérisé par des modifications fréquentes, par un recours massif aux mesures d’urgence et par un temps de préparation limité pour les changements réglementaires importants sur le plan économique. Le recours important à la réglementation par décret dans le cadre du régime d’urgence limite le contrôle parlementaire et contribue à l’incertitude en matière de conformité ainsi qu’à un risque réglementaire élevé pour les entreprises. La participation des parties prenantes et l’application des outils pour une meilleure réglementation restent limitées dans la pratique. La Hongrie obtient l’un des plus mauvais résultats de l’UE pour ce qui est de l’association des parties prenantes à l’élaboration du droit primaire. La consultation n’est pas obligatoire lors des premières phases de l’élaboration des règles, et l’évaluation ex post, bien qu’imposée par la loi, n’est pas systématiquement réalisée. D’importants projets de loi continuent d’être déposés individuellement par des députés du Parlement, ce qui les exempte formellement des obligations habituelles de consultation et d’analyse d’impact. Il n’existe pas d’organe de surveillance indépendant chargé de garantir la qualité de l’analyse d’impact réglementaire ou l’étendue de la consultation des parties prenantes. Même lorsqu’une consultation a lieu, les contributions des parties prenantes ne se traduisent pas nécessairement par des ajustements substantiels.</w:t>
      </w:r>
    </w:p>
    <w:p w14:paraId="0E6C89F1" w14:textId="77777777" w:rsidR="6FAEB34E" w:rsidRPr="003D1F4C" w:rsidRDefault="6FAEB34E" w:rsidP="2FFD8E78">
      <w:pPr>
        <w:pStyle w:val="ManualConsidrant"/>
        <w:rPr>
          <w:noProof/>
        </w:rPr>
      </w:pPr>
      <w:r>
        <w:rPr>
          <w:noProof/>
        </w:rPr>
        <w:t>(27)</w:t>
      </w:r>
      <w:r>
        <w:rPr>
          <w:noProof/>
        </w:rPr>
        <w:tab/>
      </w:r>
      <w:r w:rsidRPr="003D1F4C">
        <w:rPr>
          <w:noProof/>
        </w:rPr>
        <w:t>Les marchés publics restent vulnérables aux pratiques anticoncurrentielles et aux risques de corruption. Le nombre de décisions de contrôle des marchés publics rapporté au nombre d’appels à la concurrence compte parmi les plus élevés de l’UE. L’indépendance perçue de l’instance d’arbitrage en matière de marchés publics reste faible parmi les entreprises. Des facteurs structurels continuent d’entraver une concurrence effective dans les procédures de passation des marchés, en particulier dans les secteurs des infrastructures, de la défense et des acquisitions centralisées. La forte concentration du marché, y compris entre des entreprises ayant la même structure de propriété, demeure une préoccupation persistante. Les entreprises liées à des acteurs économiques ayant des liens politiques ont nettement plus de chances de remporter des marchés publics, y compris dans les appels d’offres financés par l’UE. Le recours étendu aux accords-cadres peut restreindre davantage la concurrence en verrouillant la position de certaines entreprises et en renforçant la concentration du marché, avec une transparence limitée pour ce qui est des procédures de remise en concurrence. Si la transparence du système de passation des marchés publics est globalement bonne, des préoccupations subsistent dans la pratique quant au manque de transparence de certaines données relatives aux marchés publics et à l’application des règles en matière de conflits d’intérêts.</w:t>
      </w:r>
    </w:p>
    <w:p w14:paraId="74F49832" w14:textId="77777777" w:rsidR="00DA3CFB" w:rsidRPr="003D1F4C" w:rsidRDefault="00992CC3" w:rsidP="2FFD8E78">
      <w:pPr>
        <w:pStyle w:val="ManualConsidrant"/>
        <w:rPr>
          <w:noProof/>
        </w:rPr>
      </w:pPr>
      <w:r>
        <w:rPr>
          <w:noProof/>
        </w:rPr>
        <w:t>(28)</w:t>
      </w:r>
      <w:r>
        <w:rPr>
          <w:noProof/>
        </w:rPr>
        <w:tab/>
      </w:r>
      <w:r w:rsidRPr="003D1F4C">
        <w:rPr>
          <w:noProof/>
        </w:rPr>
        <w:t>La corruption reste un sujet de vive préoccupation, compte tenu de la persistance des faiblesses systémiques du cadre de lutte contre la corruption. La perception d’une corruption généralisée reste très élevée et celle-ci est de plus en plus perçue comme un obstacle pour les entreprises. Bien que certaines mesures aient été prises pour lutter contre la corruption en général, la corruption à haut niveau demeure un problème et le cadre de lutte contre la corruption doit être encore renforcé. Le système de déclaration de patrimoine ne remplit toujours pas son rôle, les règles relatives aux conflits d’intérêts demeurent fragmentées et leur contrôle manque d’efficacité. De même, les restrictions applicables aux hauts responsables gouvernementaux après la cessation de leurs fonctions sont inadéquates et appliquées de manière inefficace. La prolifération de nouveaux types de structures de gestion des fonds publics – en particulier les fondations de gestion d’actifs d’intérêt public et les fonds privés – manque de transparence et entraîne des risques de corruption. À cela s’ajoutent des restrictions croissantes de l’accès à l’information publique et une dégradation de la liberté des médias, qui limitent également le contrôle public indépendant sur le gouvernement et contribuent à réduire l’efficacité globale du cadre de lutte contre la corruption.</w:t>
      </w:r>
    </w:p>
    <w:p w14:paraId="667FB876" w14:textId="77777777" w:rsidR="00C46D5B" w:rsidRPr="003D1F4C" w:rsidRDefault="001A79DF" w:rsidP="2FFD8E78">
      <w:pPr>
        <w:pStyle w:val="ManualConsidrant"/>
        <w:rPr>
          <w:noProof/>
        </w:rPr>
      </w:pPr>
      <w:r>
        <w:rPr>
          <w:noProof/>
        </w:rPr>
        <w:t>(29)</w:t>
      </w:r>
      <w:r>
        <w:rPr>
          <w:noProof/>
        </w:rPr>
        <w:tab/>
      </w:r>
      <w:bookmarkStart w:id="4" w:name="_Hlk227661321"/>
      <w:r w:rsidRPr="003D1F4C">
        <w:rPr>
          <w:noProof/>
        </w:rPr>
        <w:t xml:space="preserve">Les marchés des capitaux sont sous-développés en Hongrie comme canaux de financement des jeunes pousses et des petites et moyennes entreprises hautement innovantes. Les politiques du gouvernement orientent, en particulier par la fiscalité, l’épargne vers les obligations d’État et le logement plutôt que vers les marchés de capitaux, qui financeraient des investissements productifs. Les mesures prises récemment, telles que les obligations à long terme exonérées d’impôt pour les investisseurs de détail, la taxe sur les transactions financières applicable aux titres, la forte présence de régimes de subvention pour les PME et les incitations fiscales à l’investissement dans le logement, ont encore entravé le développement des marchés des capitaux. </w:t>
      </w:r>
    </w:p>
    <w:p w14:paraId="4CD48246" w14:textId="77777777" w:rsidR="00240CFB" w:rsidRPr="003D1F4C" w:rsidRDefault="00240CFB" w:rsidP="2FFD8E78">
      <w:pPr>
        <w:pStyle w:val="ManualConsidrant"/>
        <w:rPr>
          <w:noProof/>
        </w:rPr>
      </w:pPr>
      <w:r>
        <w:rPr>
          <w:noProof/>
        </w:rPr>
        <w:t>(30)</w:t>
      </w:r>
      <w:r>
        <w:rPr>
          <w:noProof/>
        </w:rPr>
        <w:tab/>
      </w:r>
      <w:bookmarkStart w:id="5" w:name="_Hlk227661613"/>
      <w:r w:rsidRPr="003D1F4C">
        <w:rPr>
          <w:noProof/>
        </w:rPr>
        <w:t>Les dépenses publiques de R&amp;D, y compris dans les universités, sont parmi les plus faibles de l’UE, ce qui freine l’excellence scientifique. La poursuite de la réorganisation du secteur public de la recherche ainsi que le manque de clarté des mécanismes d’évaluation des instituts de recherche contribuent à créer des conditions de travail incertaines pour les chercheurs. Les liens entre la science et les entreprises restent sous-exploités et les activités d’innovation demeurent concentrées dans un petit groupe d’entreprises sous contrôle étranger, ce qui limite le développement d’une base d’innovation nationale plus large, en particulier parmi les PME. Seules quelques entreprises, principalement de grande taille, bénéficient des différentes subventions en raison de la lourde charge administrative et du manque de clarté occasionnel des règles d’éligibilité qui s’appliquent aux dépenses d’innovation. Les régions peinent à mettre en place des cadres stratégiques de R&amp;D et d’innovation qui permettraient de renforcer efficacement la compétitivité régionale en tenant compte de leurs besoins spécifiques et de leurs avantages concurrentiels.</w:t>
      </w:r>
    </w:p>
    <w:bookmarkEnd w:id="4"/>
    <w:bookmarkEnd w:id="5"/>
    <w:p w14:paraId="0F96977E" w14:textId="7CF3EDEF" w:rsidR="007B6FB9" w:rsidRPr="003D1F4C" w:rsidRDefault="007B6FB9" w:rsidP="007B6FB9">
      <w:pPr>
        <w:pStyle w:val="ManualConsidrant"/>
        <w:rPr>
          <w:noProof/>
        </w:rPr>
      </w:pPr>
      <w:r>
        <w:rPr>
          <w:noProof/>
        </w:rPr>
        <w:t>(31)</w:t>
      </w:r>
      <w:r>
        <w:rPr>
          <w:noProof/>
        </w:rPr>
        <w:tab/>
      </w:r>
      <w:r w:rsidRPr="003D1F4C">
        <w:rPr>
          <w:noProof/>
        </w:rPr>
        <w:t xml:space="preserve">Le nombre élevé d’exonérations fiscales, d’incitations fiscales et de taxes sectorielles rend le système fiscal complexe. L’utilisation croissante des taxes sectorielles a une incidence disproportionnée sur les grandes entreprises, souvent détenues par des étrangers. Les recettes provenant des taxes sectorielles représentent plus de 2 % du PIB. Les secteurs les plus touchés sont ceux de la banque, de l’énergie, du commerce de détail, des matériaux de construction, des assurances et des télécommunications. Le nombre élevé de petites taxes accroît les coûts de mise en conformité, en particulier pour les petites entreprises. Bien qu’en recul, la pression fiscale sur le travail reste élevée pour les bas salaires. La Hongrie s’appuie sur les impôts sur la consommation, qui font intrinsèquement peser une charge plus lourde sur les bas revenus. </w:t>
      </w:r>
    </w:p>
    <w:p w14:paraId="1F3E6B02" w14:textId="77777777" w:rsidR="008F34DD" w:rsidRPr="003D1F4C" w:rsidRDefault="008F34DD" w:rsidP="008F34DD">
      <w:pPr>
        <w:pStyle w:val="ManualConsidrant"/>
        <w:rPr>
          <w:noProof/>
        </w:rPr>
      </w:pPr>
      <w:r>
        <w:rPr>
          <w:noProof/>
        </w:rPr>
        <w:t>(32)</w:t>
      </w:r>
      <w:r>
        <w:rPr>
          <w:noProof/>
        </w:rPr>
        <w:tab/>
      </w:r>
      <w:r w:rsidRPr="003D1F4C">
        <w:rPr>
          <w:noProof/>
        </w:rPr>
        <w:t>La Hongrie est restée fortement dépendante des sources d’énergie russes et les mesures de diversification n’ont donné que des résultats marginaux. La part des importations en provenance de Russie a augmenté en 2025 pour dépasser 90 % dans le cas du pétrole, tandis que pour le gaz, la Hongrie a importé des volumes de gaz russe nettement supérieurs à son contrat de long terme de 4,5 milliards de mètres cubes. Il importe également que la Hongrie élabore un plan national global, assorti de calendriers clairs et de mesures réglementaires, en vue de mettre totalement fin à sa dépendance à l’égard du combustible nucléaire russe. Les importations restent substantielles et rendent le solde extérieur vulnérable aux hausses des prix de l’énergie. Ce défi a été signalé dans le cadre de la procédure concernant les déséquilibres macroéconomiques.</w:t>
      </w:r>
    </w:p>
    <w:p w14:paraId="389BE1FA" w14:textId="77777777" w:rsidR="00D93B4A" w:rsidRPr="003D1F4C" w:rsidRDefault="00D93B4A" w:rsidP="006C4E8D">
      <w:pPr>
        <w:pStyle w:val="ManualConsidrant"/>
        <w:rPr>
          <w:noProof/>
        </w:rPr>
      </w:pPr>
      <w:r>
        <w:rPr>
          <w:noProof/>
        </w:rPr>
        <w:t>(33)</w:t>
      </w:r>
      <w:r>
        <w:rPr>
          <w:noProof/>
        </w:rPr>
        <w:tab/>
      </w:r>
      <w:r w:rsidRPr="003D1F4C">
        <w:rPr>
          <w:noProof/>
        </w:rPr>
        <w:t>La Hongrie octroie d’importantes subventions aux combustibles fossiles sans prévoir de suppression progressive avant 2030. En particulier, les subventions aux combustibles fossiles, qui ne permettent ni de s’attaquer à la précarité énergétique de manière ciblée ni de répondre aux préoccupations légitimes en matière de sécurité énergétique, qui entravent l’électrification et qui ne revêtent pas une importance cruciale pour la compétitivité industrielle, pourraient être considérées comme une priorité dans le processus de suppression progressive. En Hongrie, les subventions accordées aux combustibles fossiles, telles que le programme de réduction des coûts des services d’utilité publique, une réduction de la taxe sur la valeur ajoutée pour le chauffage urbain au gaz naturel et des remboursements de droits d’accise pour l’utilisation agricole du diesel, sont économiquement inefficaces, perpétuent la dépendance à l’égard des combustibles fossiles et n’encouragent pas l’électrification. Les objectifs visés par ces subventions aux combustibles fossiles peuvent être atteints au moyen d’autres formes de soutien qui ne génèrent pas d’externalités environnementales néfastes.</w:t>
      </w:r>
    </w:p>
    <w:p w14:paraId="4F38FAC7" w14:textId="34FBD74C" w:rsidR="008F34DD" w:rsidRPr="003D1F4C" w:rsidRDefault="538FE1E1" w:rsidP="008F34DD">
      <w:pPr>
        <w:pStyle w:val="ManualConsidrant"/>
        <w:rPr>
          <w:noProof/>
        </w:rPr>
      </w:pPr>
      <w:r>
        <w:rPr>
          <w:noProof/>
        </w:rPr>
        <w:t>(34)</w:t>
      </w:r>
      <w:r>
        <w:rPr>
          <w:noProof/>
        </w:rPr>
        <w:tab/>
      </w:r>
      <w:r w:rsidRPr="003D1F4C">
        <w:rPr>
          <w:noProof/>
        </w:rPr>
        <w:t xml:space="preserve">La Hongrie continue de connaître de fortes flambées de prix durant les heures de pointe, en raison d’une flexibilité non fossile limitée et d’une dépendance persistante à l’égard des combustibles fossiles pour la production marginale d’électricité. Il est donc essentiel d’accélérer le déploiement des sources d’énergie renouvelable, en particulier l’éolien. Toutefois, le réseau reste sous tension et nécessite des investissements importants, les files d’attente pour le raccordement ralentissant elles aussi l’adoption des énergies renouvelables. La Hongrie n’a pas encore rejoint PICASSO et MARI, ce qui limite sa capacité à s’intégrer pleinement dans le marché intérieur de l’électricité et à bénéficier des mécanismes d’équilibrage transfrontaliers. La participation active de la demande est entravée par l’accès limité des ménages à la tarification dynamique, par le plafonnement des prix de l’énergie pour les ménages, par la lenteur du déploiement des compteurs intelligents et par le rôle marginal des agrégateurs et des communautés énergétiques. En raison de la faible concurrence entre fournisseurs, de réglementations et de taxes contraignantes dans le secteur et de redevances de transport élevées sur le réseau, les prix de l’électricité pour les entreprises sont restés nettement supérieurs à la moyenne de l’UE, ce qui nuit à la compétitivité. </w:t>
      </w:r>
    </w:p>
    <w:p w14:paraId="57F97EA8" w14:textId="77777777" w:rsidR="00C33EEF" w:rsidRPr="003D1F4C" w:rsidRDefault="00212E65">
      <w:pPr>
        <w:pStyle w:val="ManualConsidrant"/>
        <w:rPr>
          <w:noProof/>
        </w:rPr>
      </w:pPr>
      <w:r>
        <w:rPr>
          <w:noProof/>
        </w:rPr>
        <w:t>(35)</w:t>
      </w:r>
      <w:r>
        <w:rPr>
          <w:noProof/>
        </w:rPr>
        <w:tab/>
      </w:r>
      <w:bookmarkStart w:id="6" w:name="_Hlk227675471"/>
      <w:r w:rsidRPr="003D1F4C">
        <w:rPr>
          <w:noProof/>
        </w:rPr>
        <w:t xml:space="preserve">La Hongrie est exposée à des risques climatiques importants, qui appellent des mesures visant à améliorer la résilience climatique en actualisant la stratégie et le plan d’action d’adaptation correspondants, en mettant en place un système de suivi et d’évaluation et en assurant un financement adéquat des mesures d’adaptation, eu égard également à la variation de la vulnérabilité climatique d’une région à l’autre. La pénurie d’eau constitue un risque climatique particulièrement important, comme en témoignent les sécheresses qu’elle a connues ces dernières années, qui ont provoqué des pertes considérables dans le secteur agricole. L’insuffisance des infrastructures vertes compromet la résilience globale de la Hongrie dans le domaine de l’eau, et en particulier sa capacité naturelle de rétention d’eau. </w:t>
      </w:r>
      <w:bookmarkStart w:id="7" w:name="_Hlk231978606"/>
      <w:r w:rsidRPr="003D1F4C">
        <w:rPr>
          <w:noProof/>
        </w:rPr>
        <w:t>En outre, la mise en œuvre réussie de pratiques de gestion durable de l’eau est entravée par un manque de compétences vertes aux niveaux de l’élaboration et de la mise en œuvre des politiques</w:t>
      </w:r>
      <w:bookmarkEnd w:id="7"/>
      <w:r w:rsidRPr="003D1F4C">
        <w:rPr>
          <w:noProof/>
        </w:rPr>
        <w:t>.</w:t>
      </w:r>
      <w:bookmarkEnd w:id="6"/>
      <w:r w:rsidRPr="003D1F4C">
        <w:rPr>
          <w:noProof/>
        </w:rPr>
        <w:t xml:space="preserve"> La qualité de l’eau est médiocre en raison de la pollution due à l’agriculture, à l’industrie et aux implantations humaines, aggravée par l’insuffisance des investissements dans les services d’approvisionnement en eau.</w:t>
      </w:r>
    </w:p>
    <w:p w14:paraId="197CCF1F" w14:textId="3401E2E6" w:rsidR="00477FC0" w:rsidRPr="003D1F4C" w:rsidRDefault="00477FC0" w:rsidP="00C33EEF">
      <w:pPr>
        <w:pStyle w:val="ManualConsidrant"/>
        <w:rPr>
          <w:noProof/>
        </w:rPr>
      </w:pPr>
      <w:r>
        <w:rPr>
          <w:noProof/>
        </w:rPr>
        <w:t>(36)</w:t>
      </w:r>
      <w:r>
        <w:rPr>
          <w:noProof/>
        </w:rPr>
        <w:tab/>
      </w:r>
      <w:r w:rsidRPr="003D1F4C">
        <w:rPr>
          <w:noProof/>
        </w:rPr>
        <w:t>La transition de la Hongrie vers l’économie circulaire ne progresse pas et la productivité de ses ressources est nettement inférieure à la moyenne de l’UE. Faute d’accorder une attention suffisante à la réutilisation, à la réparation et au recyclage, la mise en décharge représentait 54 % des déchets municipaux en 2024, soit plus du double de la moyenne de l’UE (22 % en 2023).</w:t>
      </w:r>
      <w:r w:rsidR="005C3D01">
        <w:rPr>
          <w:noProof/>
        </w:rPr>
        <w:t xml:space="preserve"> </w:t>
      </w:r>
      <w:r w:rsidRPr="003D1F4C">
        <w:rPr>
          <w:noProof/>
        </w:rPr>
        <w:t xml:space="preserve">L’affectation de ressources limitées, la faible concurrence et l’insuffisance des capacités de contrôle et de traitement dans le secteur de la gestion des déchets ont entraîné des taux de recyclage relativement faibles et une dépendance excessive à l’égard de la mise en décharge. </w:t>
      </w:r>
    </w:p>
    <w:p w14:paraId="642294CD" w14:textId="77777777" w:rsidR="008F34DD" w:rsidRPr="003D1F4C" w:rsidRDefault="00AB222F" w:rsidP="00765FBC">
      <w:pPr>
        <w:pStyle w:val="ManualConsidrant"/>
        <w:rPr>
          <w:noProof/>
        </w:rPr>
      </w:pPr>
      <w:r>
        <w:rPr>
          <w:noProof/>
        </w:rPr>
        <w:t>(37)</w:t>
      </w:r>
      <w:r>
        <w:rPr>
          <w:noProof/>
        </w:rPr>
        <w:tab/>
      </w:r>
      <w:r w:rsidRPr="003D1F4C">
        <w:rPr>
          <w:noProof/>
        </w:rPr>
        <w:t xml:space="preserve">La décarbonation des transports demeure un problème majeur en Hongrie, puisque ce secteur contribue de manière significative aux niveaux d’émissions élevés et aux problèmes persistants de qualité de l’air. Les transports constituent le deuxième plus grand consommateur d’énergie finale, représentant 26 % de la consommation totale d’énergie du pays. La Hongrie est à la traîne en ce qui concerne la qualité de son réseau ferroviaire, y compris sa résilience climatique, et la part du fret intérieur transporté par rail a diminué au lieu d’augmenter, ce qui compromet les efforts visant à opérer un transfert modal au détriment de la route. Dans le transport routier, le déploiement obligatoire d’infrastructures de recharge électrique accuse un retard par rapport aux objectifs fixés pour les voitures à l’horizon 2030 et, pour les poids lourds, les infrastructures de recharge sont largement inexistantes. L’insuffisance du financement et de la planification d’infrastructures de transport public complètes freine le développement des zones moins développées et périphériques ainsi que l’égalité d’accès à des services de transport public de qualité. </w:t>
      </w:r>
    </w:p>
    <w:p w14:paraId="1DB373B0" w14:textId="77777777" w:rsidR="00457433" w:rsidRPr="003D1F4C" w:rsidRDefault="00457433" w:rsidP="00765FBC">
      <w:pPr>
        <w:pStyle w:val="ManualConsidrant"/>
        <w:rPr>
          <w:noProof/>
        </w:rPr>
      </w:pPr>
      <w:r>
        <w:rPr>
          <w:noProof/>
        </w:rPr>
        <w:t>(38)</w:t>
      </w:r>
      <w:r>
        <w:rPr>
          <w:noProof/>
        </w:rPr>
        <w:tab/>
      </w:r>
      <w:r w:rsidRPr="003D1F4C">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spécifiquement adressées à la Hongrie en 2026 peuvent contribuer à la mise en œuvre de la recommandation du Conseil sur le capital humain dans l’Union.  </w:t>
      </w:r>
    </w:p>
    <w:p w14:paraId="0869DA0B" w14:textId="77777777" w:rsidR="00994EE5" w:rsidRPr="003D1F4C" w:rsidRDefault="1A4F82B4" w:rsidP="00994EE5">
      <w:pPr>
        <w:pStyle w:val="ManualConsidrant"/>
        <w:rPr>
          <w:noProof/>
        </w:rPr>
      </w:pPr>
      <w:r>
        <w:rPr>
          <w:noProof/>
        </w:rPr>
        <w:t>(39)</w:t>
      </w:r>
      <w:r>
        <w:rPr>
          <w:noProof/>
        </w:rPr>
        <w:tab/>
      </w:r>
      <w:r w:rsidRPr="003D1F4C">
        <w:rPr>
          <w:noProof/>
        </w:rPr>
        <w:t xml:space="preserve">Les fortes inégalités dans les résultats scolaires limitent la compétitivité et le potentiel d’innovation de la Hongrie. Le milieu socio-économique reste un bon indicateur des compétences de base, du décrochage scolaire et du niveau d’instruction: en effet, les enfants de parents peu qualifiés, les Roms et les personnes ayant des besoins éducatifs particuliers ou un handicap sont particulièrement touchés. La ségrégation scolaire renforce ces inégalités au travers d’une orientation précoce et de la multiplicité des types d’établissements, les Roms étant exposés aux niveaux de ségrégation les plus élevés. Les mesures existantes sont insuffisantes pour garantir la pleine participation des groupes défavorisés à un enseignement général de qualité. Les programmes d’enseignement et de formation professionnels ne consacrent pas assez de temps aux compétences de base, pourtant essentielles à la poursuite de l’apprentissage et à l’adaptation aux transitions du marché du travail. L’absence de cursus d’enseignement et de formation professionnels perméables entrave également la progression vers une éducation plus poussée. La faible autonomie institutionnelle des établissements scolaires fait obstacle à l’innovation pédagogique et à l’utilisation efficiente des ressources et l’attractivité de la profession d’enseignant reste faible. Bien que les salaires des enseignants aient été récemment augmentés, la motivation des enseignants à rester dans la profession est mise à mal par une charge de travail élevée et par l’absence de soutien systémique offert aux enseignants débutants. Malgré la demande économique de main-d’œuvre diplômée de l’enseignement supérieur, le système d’aide aux étudiants ne permet pas d’améliorer l’accès des jeunes aux études supérieures, en particulier ceux issus de milieux défavorisés. Le nombre de places d’études financées par des fonds publics n’a pas augmenté au même rythme que la hausse des candidatures à l’enseignement supérieur. Les inscriptions dans les programmes de sciences, technologies, ingénierie et mathématiques restent inférieures à la moyenne de l’UE, ce qui limite le potentiel d’innovation de la Hongrie dans des secteurs stratégiques clés. </w:t>
      </w:r>
    </w:p>
    <w:p w14:paraId="5FDE86D3" w14:textId="6C3746C2" w:rsidR="00E6348E" w:rsidRPr="003D1F4C" w:rsidRDefault="000340DF" w:rsidP="000340DF">
      <w:pPr>
        <w:pStyle w:val="ManualConsidrant"/>
        <w:rPr>
          <w:noProof/>
        </w:rPr>
      </w:pPr>
      <w:r>
        <w:rPr>
          <w:noProof/>
        </w:rPr>
        <w:t>(40)</w:t>
      </w:r>
      <w:r>
        <w:rPr>
          <w:noProof/>
        </w:rPr>
        <w:tab/>
      </w:r>
      <w:r w:rsidRPr="003D1F4C">
        <w:rPr>
          <w:noProof/>
        </w:rPr>
        <w:t xml:space="preserve">Le taux d’emploi reste élevé, mais l’accès à l’emploi est inégal. Les personnes peu instruites, les Roms, les personnes handicapées et les jeunes éprouvent des difficultés à trouver et à conserver un emploi stable, auxquelles s’ajoutent d’importantes disparités régionales dans les résultats sur le marché du travail. Malgré un taux de chômage relativement faible, le chômage de longue durée augmente, un chômeur inscrit sur trois restant sans emploi pendant 12 mois ou plus. La fragmentation du cadre institutionnel empêche de coordonner efficacement les mesures de lutte contre le chômage de longue durée, en limitant le soutien pertinent apporté aux personnes qui en ont le plus besoin. Les groupes défavorisés n’ont pas accès à des mesures efficaces de reconversion et de perfectionnement professionnels, y compris pour les compétences de base et numériques, ni à un soutien global et ciblé sur les plans psychologique, social, sanitaire et de la recherche d’emploi. Le service public de l’emploi (SPE) manque de personnel et de capacités pour fournir de manière systématique des formations et une orientation professionnelle de qualité aux chômeurs, en l’absence d’une évaluation et d’un suivi réguliers des services. Il est essentiel d’assurer un financement national durable du SPE, tout en donnant la priorité aux mesures axées sur l’employabilité à long terme. Le SPE dispose en outre de possibilités de coordonner les différents organismes chargés des politiques actives du marché du travail, de l’anticipation des besoins de compétences et de la conception des formations au niveau national et au niveau des comitats. </w:t>
      </w:r>
    </w:p>
    <w:p w14:paraId="76E73AA5" w14:textId="77777777" w:rsidR="00824A32" w:rsidRPr="003D1F4C" w:rsidRDefault="00824A32" w:rsidP="00824A32">
      <w:pPr>
        <w:pStyle w:val="ManualConsidrant"/>
        <w:rPr>
          <w:noProof/>
        </w:rPr>
      </w:pPr>
      <w:r>
        <w:rPr>
          <w:noProof/>
        </w:rPr>
        <w:t>(41)</w:t>
      </w:r>
      <w:r>
        <w:rPr>
          <w:noProof/>
        </w:rPr>
        <w:tab/>
      </w:r>
      <w:r w:rsidRPr="003D1F4C">
        <w:rPr>
          <w:noProof/>
        </w:rPr>
        <w:t>L’efficacité du dialogue social et la participation des partenaires sociaux à l’élaboration des politiques restent limitées, en particulier dans le secteur public. Il existe un cadre juridique pour le forum tripartite du secteur privé, qui participe à la fixation du salaire minimal, et des groupes de travail ont été créés sur des thèmes essentiels. Néanmoins, la transparence de ses méthodes de travail et de ses résultats pourrait être améliorée et devrait servir à assurer une coopération efficace entre le gouvernement, les employeurs et les syndicats. Le taux de couverture des négociations collectives et le taux de syndicalisation comptent parmi les plus faibles de l’UE. La négociation collective est interdite dans les soins de santé et l’administration publique et est entravée par les modifications récentes du statut de certains agents du secteur public. Il est possible de soutenir davantage le renforcement des capacités des partenaires sociaux, de réformer le code du travail afin d’améliorer l’efficacité du dialogue social et de prendre des mesures de soutien aux droits des travailleurs dans le secteur public.</w:t>
      </w:r>
    </w:p>
    <w:p w14:paraId="1FC1BEA9" w14:textId="77777777" w:rsidR="008D79E7" w:rsidRPr="003D1F4C" w:rsidRDefault="008D79E7" w:rsidP="008D79E7">
      <w:pPr>
        <w:pStyle w:val="ManualConsidrant"/>
        <w:rPr>
          <w:noProof/>
        </w:rPr>
      </w:pPr>
      <w:r>
        <w:rPr>
          <w:noProof/>
        </w:rPr>
        <w:t>(42)</w:t>
      </w:r>
      <w:r>
        <w:rPr>
          <w:noProof/>
        </w:rPr>
        <w:tab/>
      </w:r>
      <w:r w:rsidRPr="003D1F4C">
        <w:rPr>
          <w:noProof/>
        </w:rPr>
        <w:t>Les progrès dans la réduction de la pauvreté et de l’exclusion sociale ont été inégaux et les inégalités s’accentuant dans l’ensemble du pays. Si le taux de privation matérielle et sociale grave s’est amélioré, il reste l’un des plus élevés de l’UE. Les enfants, les Roms, les personnes handicapées et les personnes à faible niveau d’instruction sont particulièrement vulnérables. Plus des trois quarts des enfants dont les parents ont un faible niveau d’instruction étaient exposés au risque de pauvreté ou d’exclusion sociale en 2025. La hausse des taux de pauvreté a entraîné une augmentation du nombre d’enfants pris en charge par les services publics de protection de l’enfance, alors que le nombre de familles d’accueil est insuffisant et en diminution. Les transferts sociaux et le système de prélèvements et de prestations ne permettent pas de réduire efficacement la pauvreté et les inégalités de revenus. L’adéquation du revenu minimum est l’une des plus faibles de l’UE et le revenu minimum ne fait l’objet d’aucun ajustement périodique. L’indexation du revenu minimum et des prestations sociales sur le coût de la vie ainsi que des mesures de soutien ciblées pourraient contribuer à sortir des personnes de la pauvreté. La limitation à trois mois des allocations de chômage entrave le développement des compétences ou la recherche d’un emploi adapté et stable, ce qui accroît le risque de pauvreté parmi les demandeurs d’emploi. Les groupes vulnérables, en particulier dans les zones rurales, rencontrent des difficultés pour accéder aux services essentiels et sociaux, tels que l’accueil des enfants, les écoles, les soins de santé et les services sociaux et de soins de longue durée, en partie en raison de contraintes financières et de la réduction de l’autonomie budgétaire des communes. La ségrégation résidentielle et scolaire des Roms reste élevée et les récents décrets de «protection de l’identité locale» risquent d’accentuer leur marginalisation. Le programme financé par l’UE qui cible les 300 communes les plus défavorisées constitue une initiative positive, mais des efforts supplémentaires sont nécessaires en vue d’investir durablement dans les services essentiels (numérique, transport, eau et énergie) et sociaux (santé, éducation et soins) classiques, y compris dans les services destinés aux enfants.</w:t>
      </w:r>
    </w:p>
    <w:p w14:paraId="66BC1077" w14:textId="77777777" w:rsidR="00CD576C" w:rsidRPr="003D1F4C" w:rsidRDefault="00824A32" w:rsidP="00994EE5">
      <w:pPr>
        <w:pStyle w:val="ManualConsidrant"/>
        <w:rPr>
          <w:noProof/>
        </w:rPr>
      </w:pPr>
      <w:r>
        <w:rPr>
          <w:noProof/>
        </w:rPr>
        <w:t>(43)</w:t>
      </w:r>
      <w:r>
        <w:rPr>
          <w:noProof/>
        </w:rPr>
        <w:tab/>
      </w:r>
      <w:r w:rsidRPr="003D1F4C">
        <w:rPr>
          <w:noProof/>
        </w:rPr>
        <w:t>L’espérance de vie de la Hongrie est l’une des plus faibles, tandis que la mortalité évitable par prévention et par traitement compte parmi les plus élevées de l’UE. Les pénuries persistantes de personnel, la faiblesse des dépenses de santé, l’allocation inefficace des ressources et les disparités régionales entravent l’égalité d’accès aux services de soins de santé. Les professions de santé, y compris celles de médecin et d’infirmier et les autres métiers de la santé, sont peu attractives pour les jeunes. Le recrutement, la fidélisation et la répartition géographique du personnel posent problème. La prévention et les soins primaires sont insuffisamment développés et bénéficient d’un faible financement public, ce qui a une incidence sur la santé de la population et sur la productivité. Le vieillissement en bonne santé et le maintien de l’autonomie des personnes âgées, en particulier dans les zones rurales, sont de plus en plus difficiles en raison du sous-développement des services à domicile et de proximité. Le niveau élevé des coûts à la charge des patients limite l’accès des groupes vulnérables, tandis que les pénuries de personnel reportent la charge des soins sur les systèmes de santé et les familles, ce qui réduit la qualité des soins ainsi que la participation des femmes au marché du travail.</w:t>
      </w:r>
    </w:p>
    <w:p w14:paraId="57D0927A" w14:textId="3C7F409F" w:rsidR="00EF53AE" w:rsidRPr="003D1F4C" w:rsidRDefault="6BA053E3" w:rsidP="004D72E7">
      <w:pPr>
        <w:pStyle w:val="ManualConsidrant"/>
        <w:rPr>
          <w:noProof/>
        </w:rPr>
      </w:pPr>
      <w:r>
        <w:rPr>
          <w:noProof/>
        </w:rPr>
        <w:t>(44)</w:t>
      </w:r>
      <w:r>
        <w:rPr>
          <w:noProof/>
        </w:rPr>
        <w:tab/>
      </w:r>
      <w:r w:rsidRPr="003D1F4C">
        <w:rPr>
          <w:noProof/>
        </w:rPr>
        <w:t>Les ménages hongrois doivent épargner plus de quinze années de revenus pour acheter un appartement de 100 m², soit l’un des niveaux les plus élevés de l’UE et près du double de la moyenne de l’UE. Les prix des logements ont augmenté plus vite que dans n’importe quel autre pays de l’UE et les loyers ont eux aussi fortement progressé, à un rythme supérieur à la croissance des salaires au cours des dix dernières années. La hausse des coûts du logement accroît la pression sur le revenu des ménages, en particulier pour les personnes exposées au risque de pauvreté ou d’exclusion sociale et pour les locataires. Un nombre croissant d’enfants sont placés dans des hébergements temporaires en raison des difficultés financières de leur famille et le sans-abrisme a augmenté. Dans le même temps, le parc de logements sociaux des communes, déjà limité, continue de diminuer, et il n’existe aucune mesure d’aide au logement ciblée et subordonnée à des conditions de ressources, y compris pour la location, en faveur des groupes à faibles revenus. En l’absence de politiques efficaces de cohésion sociale en milieu urbain et rural, la ségrégation résidentielle demeure un problème. Des subventions au logement généreuses et non ciblées et des restrictions à l’offre de logements ont contribué à la hausse des prix de l’immobilier, en réduisant ainsi l’accessibilité financière des logements, un problème signalé dans le cadre de la procédure concernant les déséquilibres macroéconomiques.</w:t>
      </w:r>
    </w:p>
    <w:p w14:paraId="779025B6" w14:textId="34D18546" w:rsidR="00C73515" w:rsidRPr="003D1F4C" w:rsidRDefault="34458146" w:rsidP="00F3655B">
      <w:pPr>
        <w:pStyle w:val="ManualConsidrant"/>
        <w:rPr>
          <w:noProof/>
        </w:rPr>
      </w:pPr>
      <w:r>
        <w:rPr>
          <w:noProof/>
        </w:rPr>
        <w:t>(45)</w:t>
      </w:r>
      <w:r>
        <w:rPr>
          <w:noProof/>
        </w:rPr>
        <w:tab/>
      </w:r>
      <w:r w:rsidRPr="003D1F4C">
        <w:rPr>
          <w:noProof/>
        </w:rPr>
        <w:t>Les recommandations formulées en vertu de l’article 6 du règlement (UE) nº 1176/2011 à la lumière du bilan approfondi réalisé par la Commission et des conclusions quant à l’existence de déséquilibres correspondent aux recommandations 1, 2, 3, 4 et 6. Les mesures mentionnées dans les recommandations 1, 2, 3 et 4 contribuent à remédier aux vulnérabilités liées aux finances publiques. Les mesures mentionnées dans les recommandations 3 et 4 aident à remédier aux vulnérabilités liées à la compétitivité-coûts. Les mesures mentionnées dans la recommandation 6 contribuent à remédier aux vulnérabilités liées au logement.</w:t>
      </w:r>
    </w:p>
    <w:p w14:paraId="7003BDB0" w14:textId="77777777" w:rsidR="00CA0B25" w:rsidRPr="003D1F4C" w:rsidRDefault="0CC43DAC" w:rsidP="7F4C326E">
      <w:pPr>
        <w:pStyle w:val="Formuledadoption"/>
        <w:rPr>
          <w:noProof/>
        </w:rPr>
      </w:pPr>
      <w:r w:rsidRPr="003D1F4C">
        <w:rPr>
          <w:noProof/>
        </w:rPr>
        <w:t xml:space="preserve">RECOMMANDE que la Hongrie s’attache, en 2026 et 2027: </w:t>
      </w:r>
    </w:p>
    <w:p w14:paraId="5A90EB78" w14:textId="1FA26016" w:rsidR="00053399" w:rsidRPr="003D1F4C" w:rsidRDefault="00B60487" w:rsidP="00CD2AD6">
      <w:pPr>
        <w:pStyle w:val="ManualNumPar1"/>
        <w:rPr>
          <w:noProof/>
        </w:rPr>
      </w:pPr>
      <w:r>
        <w:rPr>
          <w:noProof/>
        </w:rPr>
        <w:t>1.</w:t>
      </w:r>
      <w:r>
        <w:rPr>
          <w:noProof/>
        </w:rPr>
        <w:tab/>
      </w:r>
      <w:r w:rsidRPr="003D1F4C">
        <w:rPr>
          <w:noProof/>
        </w:rPr>
        <w:t xml:space="preserve">compte tenu de l’écart important prévu pour 2026 par la Commission par rapport au plafond des dépenses nettes recommandé, à prendre des mesures pour maîtriser les dépenses nettes, de manière à ce qu’elles respectent la trajectoire de correction recommandée par le Conseil le 18 février 2025, tout en faisant usage de la flexibilité permise par la clause dérogatoire nationale pour l’augmentation des dépenses de défense; à renforcer ses dépenses et sa préparation en matière de défense tout en veillant à l’efficacité des dépenses et tout en adaptant progressivement son budget à des dépenses de défense structurellement plus élevées; 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souscrits au titre du cadre budgétaire de l’UE; à parvenir à une coordination efficace et à une délimitation claire des politiques macroéconomiques afin d’assurer la viabilité budgétaire et extérieure; </w:t>
      </w:r>
      <w:bookmarkStart w:id="8" w:name="_Hlk228369482"/>
      <w:r w:rsidRPr="003D1F4C">
        <w:rPr>
          <w:noProof/>
        </w:rPr>
        <w:t xml:space="preserve">à supprimer progressivement les plafonnements des prix et des taux d’intérêt, ainsi que les mesures équivalentes, pour réduire les effets de distorsion et faciliter la transmission sans heurts de la politique monétaire; </w:t>
      </w:r>
      <w:bookmarkStart w:id="9" w:name="_Hlk228293186"/>
      <w:r w:rsidRPr="003D1F4C">
        <w:rPr>
          <w:noProof/>
        </w:rPr>
        <w:t xml:space="preserve">à renforcer le cadre budgétaire à moyen terme; </w:t>
      </w:r>
      <w:bookmarkEnd w:id="9"/>
      <w:r w:rsidRPr="003D1F4C">
        <w:rPr>
          <w:noProof/>
        </w:rPr>
        <w:t>à améliorer la soutenabilité à long terme du système de retraite tout en préservant son adéquation;</w:t>
      </w:r>
    </w:p>
    <w:bookmarkEnd w:id="8"/>
    <w:p w14:paraId="04A62F0B" w14:textId="2811BF56" w:rsidR="783F408F" w:rsidRPr="003D1F4C" w:rsidRDefault="25287548" w:rsidP="003924CB">
      <w:pPr>
        <w:pStyle w:val="ManualNumPar1"/>
        <w:rPr>
          <w:noProof/>
        </w:rPr>
      </w:pPr>
      <w:r>
        <w:rPr>
          <w:noProof/>
        </w:rPr>
        <w:t>2.</w:t>
      </w:r>
      <w:r>
        <w:rPr>
          <w:noProof/>
        </w:rPr>
        <w:tab/>
      </w:r>
      <w:r w:rsidRPr="003D1F4C">
        <w:rPr>
          <w:noProof/>
        </w:rPr>
        <w:t>à assurer la continuité des réformes et des investissements mis en œuvre au titre de la facilité pour la reprise et la résilience; à accélérer sensiblement les efforts de mise en œuvre des programmes de la politique de cohésion, en s’appuyant, s’il y a lieu, sur une réaffectation des ressources vers des priorités stratégiques dans le cadre de l’examen à mi-parcours et sur les flexibilités prévues dans le cadre de la politique de cohésion;</w:t>
      </w:r>
    </w:p>
    <w:p w14:paraId="7667614E" w14:textId="1A17854C" w:rsidR="001D22F9" w:rsidRPr="003D1F4C" w:rsidRDefault="001D22F9" w:rsidP="001440DC">
      <w:pPr>
        <w:pStyle w:val="ManualNumPar1"/>
        <w:rPr>
          <w:noProof/>
        </w:rPr>
      </w:pPr>
      <w:r>
        <w:rPr>
          <w:noProof/>
        </w:rPr>
        <w:t>3.</w:t>
      </w:r>
      <w:r>
        <w:rPr>
          <w:noProof/>
        </w:rPr>
        <w:tab/>
      </w:r>
      <w:bookmarkStart w:id="10" w:name="_Hlk228369734"/>
      <w:bookmarkStart w:id="11" w:name="_Hlk227662007"/>
      <w:r w:rsidRPr="003D1F4C">
        <w:rPr>
          <w:noProof/>
        </w:rPr>
        <w:t xml:space="preserve">à améliorer le cadre réglementaire et la concurrence sur les marchés des produits et dans le secteur des services, en particulier dans le commerce de détail, conformément aux principes du marché unique et de l’état de droit; à améliorer la qualité et la transparence du processus décisionnel, y compris par une coopération effective avec les parties intéressées, ainsi que par la réalisation d’analyses d’impact à intervalles réguliers; </w:t>
      </w:r>
      <w:bookmarkEnd w:id="10"/>
      <w:r w:rsidRPr="003D1F4C">
        <w:rPr>
          <w:noProof/>
        </w:rPr>
        <w:t>à renforcer le cadre de lutte contre la corruption, notamment en améliorant l’action des autorités de poursuite et l’accès à l’information publique; à éliminer les pratiques qui restreignent la concurrence dans les marchés publics; à stimuler le développement des marchés des capitaux en augmentant les incitations fiscales et réglementaires; à renforcer le cadre d’innovation pour le secteur public et les entreprises en améliorant la prévisibilité des dépenses publiques de R&amp;D et en ciblant mieux les mesures existantes sur les PME, en tenant également compte des avantages concurrentiels et des besoins régionaux; à simplifier le système fiscal, notamment en supprimant progressivement les taxes génératrices de distorsions imposées à des secteurs spécifiques et en renforçant son équité;</w:t>
      </w:r>
    </w:p>
    <w:bookmarkEnd w:id="11"/>
    <w:p w14:paraId="770CE2E5" w14:textId="51840DDC" w:rsidR="00656976" w:rsidRPr="003D1F4C" w:rsidRDefault="00656976" w:rsidP="00656976">
      <w:pPr>
        <w:pStyle w:val="ManualNumPar1"/>
        <w:rPr>
          <w:noProof/>
        </w:rPr>
      </w:pPr>
      <w:r>
        <w:rPr>
          <w:noProof/>
        </w:rPr>
        <w:t>4.</w:t>
      </w:r>
      <w:r>
        <w:rPr>
          <w:noProof/>
        </w:rPr>
        <w:tab/>
      </w:r>
      <w:r w:rsidRPr="003D1F4C">
        <w:rPr>
          <w:noProof/>
        </w:rPr>
        <w:t>à accélérer la diversification de l’approvisionnement énergétique afin de réduire progressivement la dépendance à l’égard des sources russes et à prendre des mesures concrètes pour supprimer progressivement les subventions en faveur des combustibles fossiles, en particulier celles liées aux droits d’accise sur le diesel et celles qui entravent l’électrification dans le secteur résidentiel; à améliorer la flexibilité et la concurrence dans le secteur de l’électricité, en renforçant le marché d’équilibrage, la participation active de la demande et les infrastructures de réseau, ainsi qu’en accroissant le déploiement des énergies renouvelables; à améliorer la résilience dans le domaine du climat et de l’eau, y compris par la rétention naturelle de l’eau et le comblement des lacunes en matière de compétences vertes, et à améliorer la circularité, notamment en renforçant les capacités de traitement des déchets; à promouvoir des transports propres, notamment en accélérant l’investissement dans l’électrification et dans des transports publics abordables;</w:t>
      </w:r>
    </w:p>
    <w:p w14:paraId="44696B3E" w14:textId="5215F59D" w:rsidR="00217ACF" w:rsidRPr="003D1F4C" w:rsidRDefault="4B7E23B7">
      <w:pPr>
        <w:pStyle w:val="ManualNumPar1"/>
        <w:rPr>
          <w:noProof/>
        </w:rPr>
      </w:pPr>
      <w:r>
        <w:rPr>
          <w:noProof/>
        </w:rPr>
        <w:t>5.</w:t>
      </w:r>
      <w:r>
        <w:rPr>
          <w:noProof/>
        </w:rPr>
        <w:tab/>
      </w:r>
      <w:r w:rsidRPr="003D1F4C">
        <w:rPr>
          <w:noProof/>
        </w:rPr>
        <w:t xml:space="preserve">à améliorer les résultats scolaires et la proportion de diplômés de l’enseignement supérieur et à accroître la participation des groupes défavorisés à un enseignement général de qualité en renforçant encore l’attrait de la profession d’enseignant; </w:t>
      </w:r>
    </w:p>
    <w:p w14:paraId="1B4413B3" w14:textId="668C8CC8" w:rsidR="009F6CEA" w:rsidRPr="003D1F4C" w:rsidRDefault="0B3D9176">
      <w:pPr>
        <w:pStyle w:val="ManualNumPar1"/>
        <w:rPr>
          <w:noProof/>
        </w:rPr>
      </w:pPr>
      <w:r>
        <w:rPr>
          <w:noProof/>
        </w:rPr>
        <w:t>6.</w:t>
      </w:r>
      <w:r>
        <w:rPr>
          <w:noProof/>
        </w:rPr>
        <w:tab/>
      </w:r>
      <w:r w:rsidRPr="003D1F4C">
        <w:rPr>
          <w:noProof/>
        </w:rPr>
        <w:t>à accroître l’accès à des mesures actives du marché du travail efficaces, en particulier aux possibilités de perfectionnement et de reconversion professionnels pour les groupes défavorisés, et à garantir un dialogue social efficace; à améliorer l’adéquation de l’aide sociale et des allocations de chômage, et à garantir l’accès de tous à des services essentiels courants de qualité, en particulier dans les communes défavorisées; à améliorer l’accès à des soins de santé et à des soins de longue durée de qualité, en particulier aux services de soins de santé primaires et préventifs; à cibler les mesures de soutien dans le secteur du logement sur les ménages à faibles revenus et à accroître l’offre de logements, y compris en matière de logements sociaux et abordables.</w:t>
      </w:r>
    </w:p>
    <w:p w14:paraId="1DB47C44" w14:textId="4EC33069" w:rsidR="00CA0B25" w:rsidRPr="003D1F4C" w:rsidRDefault="003D1F4C" w:rsidP="00723F54">
      <w:pPr>
        <w:pStyle w:val="Fait"/>
        <w:rPr>
          <w:noProof/>
        </w:rPr>
      </w:pPr>
      <w:r>
        <w:rPr>
          <w:noProof/>
        </w:rPr>
        <w:t>Fait à Bruxelles, le</w:t>
      </w:r>
    </w:p>
    <w:p w14:paraId="3010060F" w14:textId="77777777" w:rsidR="00CA0B25" w:rsidRPr="003D1F4C" w:rsidRDefault="00CA0B25" w:rsidP="00723F54">
      <w:pPr>
        <w:pStyle w:val="Institutionquisigne"/>
        <w:rPr>
          <w:noProof/>
        </w:rPr>
      </w:pPr>
      <w:r w:rsidRPr="003D1F4C">
        <w:rPr>
          <w:noProof/>
        </w:rPr>
        <w:tab/>
        <w:t>Par le Conseil</w:t>
      </w:r>
    </w:p>
    <w:p w14:paraId="71C5409E" w14:textId="77777777" w:rsidR="00CA0B25" w:rsidRPr="003D1F4C" w:rsidRDefault="00CA0B25" w:rsidP="00CA0B25">
      <w:pPr>
        <w:pStyle w:val="Personnequisigne"/>
        <w:rPr>
          <w:noProof/>
        </w:rPr>
      </w:pPr>
      <w:r w:rsidRPr="003D1F4C">
        <w:rPr>
          <w:noProof/>
        </w:rPr>
        <w:tab/>
        <w:t>Le président/La présidente</w:t>
      </w:r>
    </w:p>
    <w:sectPr w:rsidR="00CA0B25" w:rsidRPr="003D1F4C" w:rsidSect="00E75A3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5E194" w14:textId="77777777" w:rsidR="00083DEA" w:rsidRDefault="00083DEA" w:rsidP="00CA0B25">
      <w:pPr>
        <w:spacing w:before="0" w:after="0"/>
      </w:pPr>
      <w:r>
        <w:separator/>
      </w:r>
    </w:p>
  </w:endnote>
  <w:endnote w:type="continuationSeparator" w:id="0">
    <w:p w14:paraId="297AE9FF" w14:textId="77777777" w:rsidR="00083DEA" w:rsidRDefault="00083DEA" w:rsidP="00CA0B25">
      <w:pPr>
        <w:spacing w:before="0" w:after="0"/>
      </w:pPr>
      <w:r>
        <w:continuationSeparator/>
      </w:r>
    </w:p>
  </w:endnote>
  <w:endnote w:type="continuationNotice" w:id="1">
    <w:p w14:paraId="35FF6D19" w14:textId="77777777" w:rsidR="00083DEA" w:rsidRDefault="00083DE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B71E5" w14:textId="153586B8" w:rsidR="00E75A39" w:rsidRPr="00E75A39" w:rsidRDefault="00E75A39" w:rsidP="00E75A39">
    <w:pPr>
      <w:pStyle w:val="Footer"/>
      <w:rPr>
        <w:rFonts w:ascii="Arial" w:hAnsi="Arial" w:cs="Arial"/>
        <w:b/>
        <w:sz w:val="48"/>
      </w:rPr>
    </w:pPr>
    <w:r w:rsidRPr="00E75A39">
      <w:rPr>
        <w:rFonts w:ascii="Arial" w:hAnsi="Arial" w:cs="Arial"/>
        <w:b/>
        <w:sz w:val="48"/>
      </w:rPr>
      <w:t>FR</w:t>
    </w:r>
    <w:r w:rsidRPr="00E75A39">
      <w:rPr>
        <w:rFonts w:ascii="Arial" w:hAnsi="Arial" w:cs="Arial"/>
        <w:b/>
        <w:sz w:val="48"/>
      </w:rPr>
      <w:tab/>
    </w:r>
    <w:r w:rsidRPr="00E75A39">
      <w:rPr>
        <w:rFonts w:ascii="Arial" w:hAnsi="Arial" w:cs="Arial"/>
        <w:b/>
        <w:sz w:val="48"/>
      </w:rPr>
      <w:tab/>
    </w:r>
    <w:r w:rsidRPr="00E75A39">
      <w:tab/>
    </w:r>
    <w:r w:rsidRPr="00E75A3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CC12A" w14:textId="4C783C88" w:rsidR="00E75A39" w:rsidRPr="00E75A39" w:rsidRDefault="00E75A39" w:rsidP="00E75A39">
    <w:pPr>
      <w:pStyle w:val="Footer"/>
      <w:rPr>
        <w:rFonts w:ascii="Arial" w:hAnsi="Arial" w:cs="Arial"/>
        <w:b/>
        <w:sz w:val="48"/>
      </w:rPr>
    </w:pPr>
    <w:r w:rsidRPr="00E75A39">
      <w:rPr>
        <w:rFonts w:ascii="Arial" w:hAnsi="Arial" w:cs="Arial"/>
        <w:b/>
        <w:sz w:val="48"/>
      </w:rPr>
      <w:t>FR</w:t>
    </w:r>
    <w:r w:rsidRPr="00E75A39">
      <w:rPr>
        <w:rFonts w:ascii="Arial" w:hAnsi="Arial" w:cs="Arial"/>
        <w:b/>
        <w:sz w:val="48"/>
      </w:rPr>
      <w:tab/>
    </w:r>
    <w:r w:rsidRPr="00E75A39">
      <w:rPr>
        <w:rFonts w:ascii="Arial" w:hAnsi="Arial" w:cs="Arial"/>
        <w:b/>
        <w:sz w:val="48"/>
      </w:rPr>
      <w:tab/>
    </w:r>
    <w:r w:rsidRPr="00E75A39">
      <w:tab/>
    </w:r>
    <w:r w:rsidRPr="00E75A3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A6DB8" w14:textId="77777777" w:rsidR="00E75A39" w:rsidRDefault="00E75A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D19B5" w14:textId="59B97354" w:rsidR="00E75A39" w:rsidRPr="00E75A39" w:rsidRDefault="00E75A39" w:rsidP="00E75A39">
    <w:pPr>
      <w:pStyle w:val="Footer"/>
      <w:rPr>
        <w:rFonts w:ascii="Arial" w:hAnsi="Arial" w:cs="Arial"/>
        <w:b/>
        <w:sz w:val="48"/>
      </w:rPr>
    </w:pPr>
    <w:r w:rsidRPr="00E75A39">
      <w:rPr>
        <w:rFonts w:ascii="Arial" w:hAnsi="Arial" w:cs="Arial"/>
        <w:b/>
        <w:sz w:val="48"/>
      </w:rPr>
      <w:t>FR</w:t>
    </w:r>
    <w:r w:rsidRPr="00E75A39">
      <w:rPr>
        <w:rFonts w:ascii="Arial" w:hAnsi="Arial" w:cs="Arial"/>
        <w:b/>
        <w:sz w:val="48"/>
      </w:rPr>
      <w:tab/>
    </w:r>
    <w:r>
      <w:fldChar w:fldCharType="begin"/>
    </w:r>
    <w:r>
      <w:instrText xml:space="preserve"> PAGE  \* MERGEFORMAT </w:instrText>
    </w:r>
    <w:r>
      <w:fldChar w:fldCharType="separate"/>
    </w:r>
    <w:r w:rsidR="00723F54">
      <w:rPr>
        <w:noProof/>
      </w:rPr>
      <w:t>16</w:t>
    </w:r>
    <w:r>
      <w:fldChar w:fldCharType="end"/>
    </w:r>
    <w:r>
      <w:tab/>
    </w:r>
    <w:r w:rsidRPr="00E75A39">
      <w:tab/>
    </w:r>
    <w:r w:rsidRPr="00E75A3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6351B" w14:textId="77777777" w:rsidR="00E75A39" w:rsidRDefault="00E75A39" w:rsidP="00E75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005EA" w14:textId="77777777" w:rsidR="00083DEA" w:rsidRDefault="00083DEA" w:rsidP="00CA0B25">
      <w:pPr>
        <w:spacing w:before="0" w:after="0"/>
      </w:pPr>
      <w:r>
        <w:separator/>
      </w:r>
    </w:p>
  </w:footnote>
  <w:footnote w:type="continuationSeparator" w:id="0">
    <w:p w14:paraId="08BD1ADD" w14:textId="77777777" w:rsidR="00083DEA" w:rsidRDefault="00083DEA" w:rsidP="00CA0B25">
      <w:pPr>
        <w:spacing w:before="0" w:after="0"/>
      </w:pPr>
      <w:r>
        <w:continuationSeparator/>
      </w:r>
    </w:p>
  </w:footnote>
  <w:footnote w:type="continuationNotice" w:id="1">
    <w:p w14:paraId="2801902F" w14:textId="77777777" w:rsidR="00083DEA" w:rsidRDefault="00083DEA">
      <w:pPr>
        <w:spacing w:before="0" w:after="0"/>
      </w:pPr>
    </w:p>
  </w:footnote>
  <w:footnote w:id="2">
    <w:p w14:paraId="1A55C9FE" w14:textId="20C8D7AF" w:rsidR="009F7F1F" w:rsidRPr="003D1F4C" w:rsidRDefault="009F7F1F" w:rsidP="00112329">
      <w:pPr>
        <w:pStyle w:val="FootnoteText"/>
        <w:rPr>
          <w:lang w:val="fr-BE"/>
        </w:rPr>
      </w:pPr>
      <w:r>
        <w:rPr>
          <w:rStyle w:val="FootnoteReference"/>
        </w:rPr>
        <w:footnoteRef/>
      </w:r>
      <w:r w:rsidRPr="003D1F4C">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3D1F4C">
          <w:rPr>
            <w:rStyle w:val="Hyperlink"/>
            <w:lang w:val="fr-BE"/>
          </w:rPr>
          <w:t>http://data.europa.eu/eli/reg/2024/1263/oj</w:t>
        </w:r>
      </w:hyperlink>
      <w:r w:rsidRPr="003D1F4C">
        <w:rPr>
          <w:lang w:val="fr-BE"/>
        </w:rPr>
        <w:t>).</w:t>
      </w:r>
    </w:p>
  </w:footnote>
  <w:footnote w:id="3">
    <w:p w14:paraId="6832CD51" w14:textId="77777777" w:rsidR="00BD24DF" w:rsidRPr="003D1F4C" w:rsidRDefault="00BD24DF" w:rsidP="00112329">
      <w:pPr>
        <w:pStyle w:val="FootnoteText"/>
        <w:rPr>
          <w:lang w:val="fr-BE"/>
        </w:rPr>
      </w:pPr>
      <w:r>
        <w:rPr>
          <w:rStyle w:val="FootnoteReference"/>
        </w:rPr>
        <w:footnoteRef/>
      </w:r>
      <w:r w:rsidRPr="003D1F4C">
        <w:rPr>
          <w:lang w:val="fr-BE"/>
        </w:rPr>
        <w:tab/>
        <w:t>Règlement (UE) nº 1176/2011 du Parlement européen et du Conseil du 16 novembre 2011 sur la prévention et la correction des déséquilibres macroéconomiques (JO L 306 du 23.11.2011, ELI: </w:t>
      </w:r>
      <w:hyperlink r:id="rId2" w:tooltip="Permet d’accéder à ce document par l’intermédiaire de son URI ELI." w:history="1">
        <w:r w:rsidRPr="003D1F4C">
          <w:rPr>
            <w:rStyle w:val="Hyperlink"/>
            <w:lang w:val="fr-BE"/>
          </w:rPr>
          <w:t>http://data.europa.eu/eli/reg/2011/1176/oj</w:t>
        </w:r>
      </w:hyperlink>
      <w:r w:rsidRPr="003D1F4C">
        <w:rPr>
          <w:lang w:val="fr-BE"/>
        </w:rPr>
        <w:t>).</w:t>
      </w:r>
    </w:p>
  </w:footnote>
  <w:footnote w:id="4">
    <w:p w14:paraId="7FFB9788" w14:textId="4BD1A77D" w:rsidR="00D231F2" w:rsidRPr="003D1F4C" w:rsidRDefault="00D231F2" w:rsidP="00112329">
      <w:pPr>
        <w:pStyle w:val="FootnoteText"/>
        <w:rPr>
          <w:lang w:val="fr-BE"/>
        </w:rPr>
      </w:pPr>
      <w:r>
        <w:rPr>
          <w:rStyle w:val="FootnoteReference"/>
        </w:rPr>
        <w:footnoteRef/>
      </w:r>
      <w:r w:rsidRPr="003D1F4C">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5">
    <w:p w14:paraId="71F126F4" w14:textId="14F9221E" w:rsidR="001052F7" w:rsidRPr="003D1F4C" w:rsidRDefault="00233573" w:rsidP="00112329">
      <w:pPr>
        <w:pStyle w:val="FootnoteText"/>
        <w:rPr>
          <w:lang w:val="pl-PL"/>
        </w:rPr>
      </w:pPr>
      <w:r>
        <w:rPr>
          <w:rStyle w:val="FootnoteReference"/>
        </w:rPr>
        <w:footnoteRef/>
      </w:r>
      <w:r w:rsidRPr="003D1F4C">
        <w:rPr>
          <w:lang w:val="pl-PL"/>
        </w:rPr>
        <w:tab/>
        <w:t xml:space="preserve">JO C, C/2026/2434, 28.4.2026, ELI: </w:t>
      </w:r>
      <w:hyperlink r:id="rId3" w:history="1">
        <w:r w:rsidRPr="003D1F4C">
          <w:rPr>
            <w:rStyle w:val="Hyperlink"/>
            <w:lang w:val="pl-PL"/>
          </w:rPr>
          <w:t>http://data.europa.eu/eli/C/2026/2434/oj</w:t>
        </w:r>
      </w:hyperlink>
      <w:r w:rsidRPr="003D1F4C">
        <w:rPr>
          <w:lang w:val="pl-PL"/>
        </w:rPr>
        <w:t xml:space="preserve">. </w:t>
      </w:r>
    </w:p>
  </w:footnote>
  <w:footnote w:id="6">
    <w:p w14:paraId="4B7043DE" w14:textId="2A8F160F" w:rsidR="004F3A0D" w:rsidRPr="003D1F4C" w:rsidRDefault="004F3A0D" w:rsidP="00112329">
      <w:pPr>
        <w:pStyle w:val="FootnoteText"/>
        <w:rPr>
          <w:lang w:val="fr-BE"/>
        </w:rPr>
      </w:pPr>
      <w:r>
        <w:rPr>
          <w:rStyle w:val="FootnoteReference"/>
        </w:rPr>
        <w:footnoteRef/>
      </w:r>
      <w:r w:rsidRPr="003D1F4C">
        <w:rPr>
          <w:lang w:val="fr-BE"/>
        </w:rPr>
        <w:tab/>
        <w:t>Règlement (UE) 2021/241 du Parlement européen et du Conseil du 12 février 2021 établissant la facilité pour la reprise et la résilience (JO L 57 du 18.2.2021, p. 17, ELI: </w:t>
      </w:r>
      <w:hyperlink r:id="rId4" w:history="1">
        <w:r w:rsidRPr="003D1F4C">
          <w:rPr>
            <w:rStyle w:val="Hyperlink"/>
            <w:lang w:val="fr-BE"/>
          </w:rPr>
          <w:t>http://data.europa.eu/eli/reg/2021/241/oj</w:t>
        </w:r>
      </w:hyperlink>
      <w:r w:rsidRPr="003D1F4C">
        <w:rPr>
          <w:lang w:val="fr-BE"/>
        </w:rPr>
        <w:t>).</w:t>
      </w:r>
    </w:p>
  </w:footnote>
  <w:footnote w:id="7">
    <w:p w14:paraId="34C3AD02" w14:textId="759CB2CC" w:rsidR="008955C9" w:rsidRPr="003D1F4C" w:rsidRDefault="008955C9">
      <w:pPr>
        <w:pStyle w:val="FootnoteText"/>
        <w:rPr>
          <w:lang w:val="fr-BE"/>
        </w:rPr>
      </w:pPr>
      <w:r>
        <w:rPr>
          <w:rStyle w:val="FootnoteReference"/>
        </w:rPr>
        <w:footnoteRef/>
      </w:r>
      <w:r w:rsidRPr="003D1F4C">
        <w:rPr>
          <w:lang w:val="fr-BE"/>
        </w:rPr>
        <w:tab/>
        <w:t>SWD(2026) 138 final.</w:t>
      </w:r>
    </w:p>
  </w:footnote>
  <w:footnote w:id="8">
    <w:p w14:paraId="2CE884C6" w14:textId="77777777" w:rsidR="00A12BF9" w:rsidRPr="003D1F4C" w:rsidRDefault="00A12BF9" w:rsidP="00112329">
      <w:pPr>
        <w:pStyle w:val="FootnoteText"/>
        <w:rPr>
          <w:lang w:val="fr-BE"/>
        </w:rPr>
      </w:pPr>
      <w:r>
        <w:rPr>
          <w:rStyle w:val="FootnoteReference"/>
        </w:rPr>
        <w:footnoteRef/>
      </w:r>
      <w:r w:rsidRPr="003D1F4C">
        <w:rPr>
          <w:lang w:val="fr-BE"/>
        </w:rPr>
        <w:tab/>
        <w:t xml:space="preserve">Recommandation du Conseil du 18 février 2025 approuvant le plan budgétaire et structurel national à moyen terme de la Hongrie (JO C, C/2025/1707 du 18.3.2025, ELI: </w:t>
      </w:r>
      <w:hyperlink r:id="rId5" w:history="1">
        <w:r w:rsidRPr="003D1F4C">
          <w:rPr>
            <w:rStyle w:val="Hyperlink"/>
            <w:lang w:val="fr-BE"/>
          </w:rPr>
          <w:t>http://data.europa.eu/eli/C/2025/1707/oj</w:t>
        </w:r>
      </w:hyperlink>
      <w:r w:rsidRPr="003D1F4C">
        <w:rPr>
          <w:lang w:val="fr-BE"/>
        </w:rPr>
        <w:t xml:space="preserve">). </w:t>
      </w:r>
    </w:p>
  </w:footnote>
  <w:footnote w:id="9">
    <w:p w14:paraId="6F3A73B2" w14:textId="77777777" w:rsidR="00A12BF9" w:rsidRPr="003D1F4C" w:rsidRDefault="00A12BF9" w:rsidP="00112329">
      <w:pPr>
        <w:pStyle w:val="FootnoteText"/>
        <w:rPr>
          <w:lang w:val="fr-BE"/>
        </w:rPr>
      </w:pPr>
      <w:r>
        <w:rPr>
          <w:rStyle w:val="FootnoteReference"/>
        </w:rPr>
        <w:footnoteRef/>
      </w:r>
      <w:r w:rsidRPr="003D1F4C">
        <w:rPr>
          <w:lang w:val="fr-BE"/>
        </w:rPr>
        <w:tab/>
        <w:t xml:space="preserve">Recommandation du Conseil visant à ce qu’il soit mis un terme à la situation de déficit excessif en Hongrie, adoptée le 18 février 2025. Tous les documents relatifs à la procédure concernant les déficits excessifs de la Hongrie sont disponibles à l’adresse suivante: </w:t>
      </w:r>
      <w:hyperlink r:id="rId6" w:history="1">
        <w:r w:rsidRPr="003D1F4C">
          <w:rPr>
            <w:rStyle w:val="Hyperlink"/>
            <w:lang w:val="fr-BE"/>
          </w:rPr>
          <w:t>https://economy-finance.ec.europa.eu/economic-governance-framework/stability-and-growth-pact/corrective-arm-excessive-deficit-procedure/excessive-deficit-procedures-overview/Hungary_en</w:t>
        </w:r>
      </w:hyperlink>
      <w:r w:rsidRPr="003D1F4C">
        <w:rPr>
          <w:lang w:val="fr-BE"/>
        </w:rPr>
        <w:t>.</w:t>
      </w:r>
    </w:p>
  </w:footnote>
  <w:footnote w:id="10">
    <w:p w14:paraId="307576B7" w14:textId="2439FD7E" w:rsidR="00D77252" w:rsidRPr="003D1F4C" w:rsidRDefault="00D77252" w:rsidP="00112329">
      <w:pPr>
        <w:pStyle w:val="FootnoteText"/>
        <w:rPr>
          <w:lang w:val="fr-BE"/>
        </w:rPr>
      </w:pPr>
      <w:r>
        <w:rPr>
          <w:rStyle w:val="FootnoteReference"/>
        </w:rPr>
        <w:footnoteRef/>
      </w:r>
      <w:r w:rsidRPr="003D1F4C">
        <w:rPr>
          <w:lang w:val="fr-BE"/>
        </w:rPr>
        <w:tab/>
        <w:t xml:space="preserve">Communication de la Commission au Parlement européen, au Conseil, à la Banque centrale européenne, au Comité économique et social européen, au Comité des régions et à la Banque européenne d’investissement, Semestre européen 2026 – Paquet de printemps, COM(2026) 200 final. </w:t>
      </w:r>
    </w:p>
  </w:footnote>
  <w:footnote w:id="11">
    <w:p w14:paraId="2558187C" w14:textId="77777777" w:rsidR="00FB10E5" w:rsidRPr="003D1F4C" w:rsidRDefault="00FB10E5" w:rsidP="00112329">
      <w:pPr>
        <w:pStyle w:val="FootnoteText"/>
        <w:rPr>
          <w:lang w:val="fr-BE"/>
        </w:rPr>
      </w:pPr>
      <w:r>
        <w:rPr>
          <w:rStyle w:val="FootnoteReference"/>
        </w:rPr>
        <w:footnoteRef/>
      </w:r>
      <w:r w:rsidRPr="003D1F4C">
        <w:rPr>
          <w:lang w:val="fr-BE"/>
        </w:rPr>
        <w:tab/>
        <w:t>Communication de la Commission intitulée «Concilier une augmentation des dépenses de défense avec le pacte de stabilité et de croissance», Bruxelles, 19 mars 2025, C(2025) 2000 final.</w:t>
      </w:r>
    </w:p>
  </w:footnote>
  <w:footnote w:id="12">
    <w:p w14:paraId="3FB003E5" w14:textId="77777777" w:rsidR="00FB10E5" w:rsidRPr="003D1F4C" w:rsidRDefault="00FB10E5" w:rsidP="00112329">
      <w:pPr>
        <w:pStyle w:val="FootnoteText"/>
        <w:rPr>
          <w:lang w:val="fr-BE"/>
        </w:rPr>
      </w:pPr>
      <w:r>
        <w:rPr>
          <w:rStyle w:val="FootnoteReference"/>
        </w:rPr>
        <w:footnoteRef/>
      </w:r>
      <w:r w:rsidRPr="003D1F4C">
        <w:rPr>
          <w:lang w:val="fr-BE"/>
        </w:rPr>
        <w:tab/>
        <w:t>Recommandation du Conseil du 8 juillet 2025 autorisant la Hongrie à s’écarter des taux de croissance maximaux des dépenses nettes fixés par le Conseil en application du règlement (UE) 2024/1263 (activation de la clause dérogatoire nationale) (JO C, C/2025/3068, 20.8.2025, ELI: </w:t>
      </w:r>
      <w:hyperlink r:id="rId7" w:history="1">
        <w:r w:rsidRPr="003D1F4C">
          <w:rPr>
            <w:rStyle w:val="Hyperlink"/>
            <w:lang w:val="fr-BE"/>
          </w:rPr>
          <w:t>http://data.europa.eu/eli/C/2025/3968/oj</w:t>
        </w:r>
      </w:hyperlink>
      <w:r w:rsidRPr="003D1F4C">
        <w:rPr>
          <w:lang w:val="fr-BE"/>
        </w:rPr>
        <w:t>).</w:t>
      </w:r>
    </w:p>
  </w:footnote>
  <w:footnote w:id="13">
    <w:p w14:paraId="5E924088" w14:textId="77777777" w:rsidR="005D0E69" w:rsidRPr="003D1F4C" w:rsidRDefault="005D0E69" w:rsidP="000C78E6">
      <w:pPr>
        <w:pStyle w:val="FootnoteText"/>
        <w:ind w:left="0" w:firstLine="0"/>
        <w:rPr>
          <w:lang w:val="fr-BE"/>
        </w:rPr>
      </w:pPr>
      <w:r>
        <w:rPr>
          <w:rStyle w:val="FootnoteReference"/>
        </w:rPr>
        <w:footnoteRef/>
      </w:r>
      <w:r w:rsidRPr="003D1F4C">
        <w:rPr>
          <w:lang w:val="fr-BE"/>
        </w:rPr>
        <w:tab/>
        <w:t>Eurostat, Euro-indicateurs, 22 avril 2026.</w:t>
      </w:r>
    </w:p>
  </w:footnote>
  <w:footnote w:id="14">
    <w:p w14:paraId="2BC2812B" w14:textId="053DA2C6" w:rsidR="00CE1F15" w:rsidRPr="003D1F4C" w:rsidRDefault="00CE1F15" w:rsidP="00112329">
      <w:pPr>
        <w:pStyle w:val="FootnoteText"/>
        <w:rPr>
          <w:lang w:val="fr-BE"/>
        </w:rPr>
      </w:pPr>
      <w:r>
        <w:rPr>
          <w:rStyle w:val="FootnoteReference"/>
        </w:rPr>
        <w:footnoteRef/>
      </w:r>
      <w:r w:rsidRPr="003D1F4C">
        <w:rPr>
          <w:lang w:val="fr-BE"/>
        </w:rPr>
        <w:tab/>
        <w:t>L’orientation budgétaire est définie comme une mesure de la variation annuelle de la position budgétaire sous-jacente des administrations publiques. Elle vise à évaluer l</w:t>
      </w:r>
      <w:r w:rsidR="005C3D01">
        <w:rPr>
          <w:lang w:val="fr-BE"/>
        </w:rPr>
        <w:t>’</w:t>
      </w:r>
      <w:r w:rsidRPr="003D1F4C">
        <w:rPr>
          <w:lang w:val="fr-BE"/>
        </w:rPr>
        <w:t>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5">
    <w:p w14:paraId="5FE20757" w14:textId="77777777" w:rsidR="00DB34E9" w:rsidRPr="003D1F4C" w:rsidRDefault="00DB34E9" w:rsidP="000C78E6">
      <w:pPr>
        <w:pStyle w:val="FootnoteText"/>
        <w:ind w:left="0" w:firstLine="0"/>
        <w:rPr>
          <w:lang w:val="fr-BE"/>
        </w:rPr>
      </w:pPr>
      <w:r>
        <w:rPr>
          <w:rStyle w:val="FootnoteReference"/>
        </w:rPr>
        <w:footnoteRef/>
      </w:r>
      <w:r w:rsidRPr="003D1F4C">
        <w:rPr>
          <w:lang w:val="fr-BE"/>
        </w:rPr>
        <w:tab/>
        <w:t>Eurostat, Euro-indicateurs, 22 avril 2026.</w:t>
      </w:r>
    </w:p>
  </w:footnote>
  <w:footnote w:id="16">
    <w:p w14:paraId="7D4081B3" w14:textId="77777777" w:rsidR="00B630B3" w:rsidRPr="003D1F4C" w:rsidRDefault="00B630B3" w:rsidP="00E01757">
      <w:pPr>
        <w:pStyle w:val="FootnoteText"/>
        <w:rPr>
          <w:lang w:val="fr-BE"/>
        </w:rPr>
      </w:pPr>
      <w:r>
        <w:rPr>
          <w:rStyle w:val="FootnoteReference"/>
        </w:rPr>
        <w:footnoteRef/>
      </w:r>
      <w:r w:rsidRPr="003D1F4C">
        <w:rPr>
          <w:lang w:val="fr-BE"/>
        </w:rPr>
        <w:tab/>
        <w:t>Eurostat, dépenses publiques ventilées selon la classification des fonctions des administrations publiques (CFAP).</w:t>
      </w:r>
    </w:p>
  </w:footnote>
  <w:footnote w:id="17">
    <w:p w14:paraId="2EBC9BDA" w14:textId="77777777" w:rsidR="0074336E" w:rsidRPr="003D1F4C" w:rsidRDefault="0074336E" w:rsidP="00112329">
      <w:pPr>
        <w:pStyle w:val="FootnoteText"/>
        <w:rPr>
          <w:lang w:val="fr-BE"/>
        </w:rPr>
      </w:pPr>
      <w:r>
        <w:rPr>
          <w:rStyle w:val="FootnoteReference"/>
        </w:rPr>
        <w:footnoteRef/>
      </w:r>
      <w:r w:rsidRPr="003D1F4C">
        <w:rPr>
          <w:lang w:val="fr-BE"/>
        </w:rPr>
        <w:tab/>
        <w:t>Situation à la date de finalisation des prévisions du printemps 2026 de la Commission (4 mai 2026).</w:t>
      </w:r>
    </w:p>
  </w:footnote>
  <w:footnote w:id="18">
    <w:p w14:paraId="14B3BC5C" w14:textId="77777777" w:rsidR="00D20262" w:rsidRPr="003D1F4C" w:rsidRDefault="00D20262" w:rsidP="00D20262">
      <w:pPr>
        <w:pStyle w:val="FootnoteText"/>
        <w:rPr>
          <w:lang w:val="fr-BE"/>
        </w:rPr>
      </w:pPr>
      <w:r>
        <w:rPr>
          <w:rStyle w:val="FootnoteReference"/>
        </w:rPr>
        <w:footnoteRef/>
      </w:r>
      <w:r w:rsidRPr="003D1F4C">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651CB" w14:textId="77777777" w:rsidR="00E75A39" w:rsidRDefault="00E75A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283F3" w14:textId="77777777" w:rsidR="00E75A39" w:rsidRDefault="00E75A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da-DK" w:vendorID="64" w:dllVersion="0" w:nlCheck="1" w:checkStyle="0"/>
  <w:activeWritingStyle w:appName="MSWord" w:lang="fr-BE" w:vendorID="64" w:dllVersion="0" w:nlCheck="1" w:checkStyle="0"/>
  <w:activeWritingStyle w:appName="MSWord" w:lang="fr-FR"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59: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3B1E76B-8319-46C9-B56C-47CC6786912F"/>
    <w:docVar w:name="LW_COVERPAGE_TYPE" w:val="1"/>
    <w:docVar w:name="LW_CROSSREFERENCE" w:val="{SWD(2026) 217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Hongrie"/>
    <w:docVar w:name="LW_TYPE.DOC.CP" w:val="RECOMMANDATION DU CONSEIL"/>
    <w:docVar w:name="LwApiVersions" w:val="LW4CoDe 1.24.5.0; LW 9.2, Build 20251112"/>
  </w:docVars>
  <w:rsids>
    <w:rsidRoot w:val="00CA0B25"/>
    <w:rsid w:val="00000055"/>
    <w:rsid w:val="00000090"/>
    <w:rsid w:val="000001B4"/>
    <w:rsid w:val="000001E9"/>
    <w:rsid w:val="0000024E"/>
    <w:rsid w:val="000002F1"/>
    <w:rsid w:val="000003D6"/>
    <w:rsid w:val="000003EB"/>
    <w:rsid w:val="0000049F"/>
    <w:rsid w:val="000004D7"/>
    <w:rsid w:val="00000577"/>
    <w:rsid w:val="00000627"/>
    <w:rsid w:val="0000067F"/>
    <w:rsid w:val="000006B4"/>
    <w:rsid w:val="000007E2"/>
    <w:rsid w:val="000007EC"/>
    <w:rsid w:val="000008C6"/>
    <w:rsid w:val="000008EC"/>
    <w:rsid w:val="00000969"/>
    <w:rsid w:val="0000099A"/>
    <w:rsid w:val="00000AB8"/>
    <w:rsid w:val="00000B37"/>
    <w:rsid w:val="00000C11"/>
    <w:rsid w:val="00000C71"/>
    <w:rsid w:val="00000C91"/>
    <w:rsid w:val="00000CBB"/>
    <w:rsid w:val="00000CD8"/>
    <w:rsid w:val="00000D6D"/>
    <w:rsid w:val="00000DD8"/>
    <w:rsid w:val="00000EA3"/>
    <w:rsid w:val="00000EB3"/>
    <w:rsid w:val="00000F11"/>
    <w:rsid w:val="00000F76"/>
    <w:rsid w:val="00000F7A"/>
    <w:rsid w:val="00001040"/>
    <w:rsid w:val="00001072"/>
    <w:rsid w:val="000010AD"/>
    <w:rsid w:val="000010B5"/>
    <w:rsid w:val="000010F7"/>
    <w:rsid w:val="0000110F"/>
    <w:rsid w:val="00001148"/>
    <w:rsid w:val="00001226"/>
    <w:rsid w:val="00001236"/>
    <w:rsid w:val="000012BF"/>
    <w:rsid w:val="0000145D"/>
    <w:rsid w:val="00001489"/>
    <w:rsid w:val="0000152B"/>
    <w:rsid w:val="00001646"/>
    <w:rsid w:val="00001763"/>
    <w:rsid w:val="000018D6"/>
    <w:rsid w:val="0000191F"/>
    <w:rsid w:val="00001945"/>
    <w:rsid w:val="00001A25"/>
    <w:rsid w:val="00001A50"/>
    <w:rsid w:val="00001A5A"/>
    <w:rsid w:val="00001AAD"/>
    <w:rsid w:val="00001B02"/>
    <w:rsid w:val="00001B0F"/>
    <w:rsid w:val="00001BFC"/>
    <w:rsid w:val="00001C04"/>
    <w:rsid w:val="00001C58"/>
    <w:rsid w:val="00001C97"/>
    <w:rsid w:val="00001CEA"/>
    <w:rsid w:val="00001D2B"/>
    <w:rsid w:val="00001D2F"/>
    <w:rsid w:val="00001D5B"/>
    <w:rsid w:val="00001E4F"/>
    <w:rsid w:val="00001EAC"/>
    <w:rsid w:val="00001F26"/>
    <w:rsid w:val="00001FC9"/>
    <w:rsid w:val="00002012"/>
    <w:rsid w:val="0000203B"/>
    <w:rsid w:val="000020B9"/>
    <w:rsid w:val="00002144"/>
    <w:rsid w:val="00002171"/>
    <w:rsid w:val="00002217"/>
    <w:rsid w:val="00002271"/>
    <w:rsid w:val="00002465"/>
    <w:rsid w:val="000024D4"/>
    <w:rsid w:val="000024F4"/>
    <w:rsid w:val="00002518"/>
    <w:rsid w:val="0000253A"/>
    <w:rsid w:val="0000253F"/>
    <w:rsid w:val="0000257D"/>
    <w:rsid w:val="0000257F"/>
    <w:rsid w:val="0000259A"/>
    <w:rsid w:val="0000263F"/>
    <w:rsid w:val="000026E7"/>
    <w:rsid w:val="00002732"/>
    <w:rsid w:val="0000275C"/>
    <w:rsid w:val="00002765"/>
    <w:rsid w:val="00002835"/>
    <w:rsid w:val="000028EE"/>
    <w:rsid w:val="00002943"/>
    <w:rsid w:val="00002963"/>
    <w:rsid w:val="00002998"/>
    <w:rsid w:val="000029A5"/>
    <w:rsid w:val="000029C7"/>
    <w:rsid w:val="00002A2B"/>
    <w:rsid w:val="00002A3B"/>
    <w:rsid w:val="00002A46"/>
    <w:rsid w:val="00002AE1"/>
    <w:rsid w:val="00002B89"/>
    <w:rsid w:val="00002BB3"/>
    <w:rsid w:val="00002C83"/>
    <w:rsid w:val="00002C98"/>
    <w:rsid w:val="00002CA7"/>
    <w:rsid w:val="00002E33"/>
    <w:rsid w:val="00002E35"/>
    <w:rsid w:val="00002EA0"/>
    <w:rsid w:val="00002FC5"/>
    <w:rsid w:val="00003084"/>
    <w:rsid w:val="000030D9"/>
    <w:rsid w:val="00003164"/>
    <w:rsid w:val="00003194"/>
    <w:rsid w:val="000031E4"/>
    <w:rsid w:val="0000323F"/>
    <w:rsid w:val="00003278"/>
    <w:rsid w:val="00003306"/>
    <w:rsid w:val="00003386"/>
    <w:rsid w:val="000033B9"/>
    <w:rsid w:val="00003403"/>
    <w:rsid w:val="00003427"/>
    <w:rsid w:val="00003440"/>
    <w:rsid w:val="00003442"/>
    <w:rsid w:val="00003476"/>
    <w:rsid w:val="00003484"/>
    <w:rsid w:val="0000350F"/>
    <w:rsid w:val="00003586"/>
    <w:rsid w:val="000035C6"/>
    <w:rsid w:val="00003613"/>
    <w:rsid w:val="0000361A"/>
    <w:rsid w:val="00003663"/>
    <w:rsid w:val="0000369C"/>
    <w:rsid w:val="0000370C"/>
    <w:rsid w:val="0000371B"/>
    <w:rsid w:val="0000371D"/>
    <w:rsid w:val="00003748"/>
    <w:rsid w:val="0000377C"/>
    <w:rsid w:val="00003790"/>
    <w:rsid w:val="000037AF"/>
    <w:rsid w:val="000037DF"/>
    <w:rsid w:val="000037EA"/>
    <w:rsid w:val="00003909"/>
    <w:rsid w:val="00003967"/>
    <w:rsid w:val="000039B1"/>
    <w:rsid w:val="00003A17"/>
    <w:rsid w:val="00003AC0"/>
    <w:rsid w:val="00003B8A"/>
    <w:rsid w:val="00003C12"/>
    <w:rsid w:val="00003C74"/>
    <w:rsid w:val="00003CCF"/>
    <w:rsid w:val="00003CF5"/>
    <w:rsid w:val="00003D97"/>
    <w:rsid w:val="00003DA8"/>
    <w:rsid w:val="00003EA7"/>
    <w:rsid w:val="00003F9A"/>
    <w:rsid w:val="00004023"/>
    <w:rsid w:val="0000402E"/>
    <w:rsid w:val="00004077"/>
    <w:rsid w:val="00004081"/>
    <w:rsid w:val="00004098"/>
    <w:rsid w:val="000040A6"/>
    <w:rsid w:val="000040C7"/>
    <w:rsid w:val="0000412E"/>
    <w:rsid w:val="0000430C"/>
    <w:rsid w:val="00004328"/>
    <w:rsid w:val="00004345"/>
    <w:rsid w:val="00004346"/>
    <w:rsid w:val="00004438"/>
    <w:rsid w:val="0000445B"/>
    <w:rsid w:val="000045AA"/>
    <w:rsid w:val="000045FB"/>
    <w:rsid w:val="0000461A"/>
    <w:rsid w:val="0000469B"/>
    <w:rsid w:val="000046A1"/>
    <w:rsid w:val="000046F8"/>
    <w:rsid w:val="000047D8"/>
    <w:rsid w:val="000048C9"/>
    <w:rsid w:val="000048D7"/>
    <w:rsid w:val="00004903"/>
    <w:rsid w:val="00004936"/>
    <w:rsid w:val="00004A2B"/>
    <w:rsid w:val="00004AA0"/>
    <w:rsid w:val="00004BA9"/>
    <w:rsid w:val="00004C19"/>
    <w:rsid w:val="00004C5D"/>
    <w:rsid w:val="00004D82"/>
    <w:rsid w:val="00004E42"/>
    <w:rsid w:val="00004E6C"/>
    <w:rsid w:val="00004E84"/>
    <w:rsid w:val="00004EC6"/>
    <w:rsid w:val="00004ED7"/>
    <w:rsid w:val="00004FCC"/>
    <w:rsid w:val="00004FD6"/>
    <w:rsid w:val="00005028"/>
    <w:rsid w:val="000050C4"/>
    <w:rsid w:val="000050E8"/>
    <w:rsid w:val="00005157"/>
    <w:rsid w:val="00005191"/>
    <w:rsid w:val="0000524C"/>
    <w:rsid w:val="0000528F"/>
    <w:rsid w:val="000052CD"/>
    <w:rsid w:val="00005393"/>
    <w:rsid w:val="0000541A"/>
    <w:rsid w:val="0000554D"/>
    <w:rsid w:val="00005608"/>
    <w:rsid w:val="00005634"/>
    <w:rsid w:val="0000563A"/>
    <w:rsid w:val="00005667"/>
    <w:rsid w:val="000057F7"/>
    <w:rsid w:val="00005819"/>
    <w:rsid w:val="00005895"/>
    <w:rsid w:val="00005929"/>
    <w:rsid w:val="00005948"/>
    <w:rsid w:val="0000594A"/>
    <w:rsid w:val="000059E0"/>
    <w:rsid w:val="000059E3"/>
    <w:rsid w:val="00005A4B"/>
    <w:rsid w:val="00005A88"/>
    <w:rsid w:val="00005AB7"/>
    <w:rsid w:val="00005AC4"/>
    <w:rsid w:val="00005B53"/>
    <w:rsid w:val="00005B82"/>
    <w:rsid w:val="00005BD8"/>
    <w:rsid w:val="00005C2D"/>
    <w:rsid w:val="00005CAA"/>
    <w:rsid w:val="00005E06"/>
    <w:rsid w:val="00005E44"/>
    <w:rsid w:val="00005F34"/>
    <w:rsid w:val="00005F35"/>
    <w:rsid w:val="00005F3B"/>
    <w:rsid w:val="00005F9F"/>
    <w:rsid w:val="00005FD4"/>
    <w:rsid w:val="00005FD5"/>
    <w:rsid w:val="00006074"/>
    <w:rsid w:val="0000610C"/>
    <w:rsid w:val="00006146"/>
    <w:rsid w:val="000061A6"/>
    <w:rsid w:val="000061D7"/>
    <w:rsid w:val="000062B9"/>
    <w:rsid w:val="000063E3"/>
    <w:rsid w:val="0000649D"/>
    <w:rsid w:val="0000650A"/>
    <w:rsid w:val="00006579"/>
    <w:rsid w:val="000065F3"/>
    <w:rsid w:val="00006756"/>
    <w:rsid w:val="00006766"/>
    <w:rsid w:val="0000677F"/>
    <w:rsid w:val="0000679F"/>
    <w:rsid w:val="00006818"/>
    <w:rsid w:val="00006839"/>
    <w:rsid w:val="00006948"/>
    <w:rsid w:val="00006991"/>
    <w:rsid w:val="000069CC"/>
    <w:rsid w:val="00006A74"/>
    <w:rsid w:val="00006B27"/>
    <w:rsid w:val="00006B7F"/>
    <w:rsid w:val="00006CAA"/>
    <w:rsid w:val="00006D09"/>
    <w:rsid w:val="00006D0A"/>
    <w:rsid w:val="00006DE6"/>
    <w:rsid w:val="00006EBD"/>
    <w:rsid w:val="00006FBB"/>
    <w:rsid w:val="00006FF8"/>
    <w:rsid w:val="00007049"/>
    <w:rsid w:val="00007108"/>
    <w:rsid w:val="0000715B"/>
    <w:rsid w:val="0000719C"/>
    <w:rsid w:val="000071A8"/>
    <w:rsid w:val="000071FC"/>
    <w:rsid w:val="0000722D"/>
    <w:rsid w:val="00007301"/>
    <w:rsid w:val="0000740E"/>
    <w:rsid w:val="00007460"/>
    <w:rsid w:val="000075DF"/>
    <w:rsid w:val="0000761E"/>
    <w:rsid w:val="0000764C"/>
    <w:rsid w:val="0000766C"/>
    <w:rsid w:val="00007679"/>
    <w:rsid w:val="000076CD"/>
    <w:rsid w:val="000077A1"/>
    <w:rsid w:val="000077F6"/>
    <w:rsid w:val="00007824"/>
    <w:rsid w:val="00007828"/>
    <w:rsid w:val="00007848"/>
    <w:rsid w:val="00007864"/>
    <w:rsid w:val="0000786C"/>
    <w:rsid w:val="00007A94"/>
    <w:rsid w:val="00007A9B"/>
    <w:rsid w:val="00007B58"/>
    <w:rsid w:val="00007B95"/>
    <w:rsid w:val="00007BA8"/>
    <w:rsid w:val="00007C07"/>
    <w:rsid w:val="00007C13"/>
    <w:rsid w:val="00007C48"/>
    <w:rsid w:val="00007CD7"/>
    <w:rsid w:val="00007D82"/>
    <w:rsid w:val="00007F14"/>
    <w:rsid w:val="00007FA1"/>
    <w:rsid w:val="00007FF9"/>
    <w:rsid w:val="00010092"/>
    <w:rsid w:val="000100AF"/>
    <w:rsid w:val="0001016F"/>
    <w:rsid w:val="00010173"/>
    <w:rsid w:val="000101CE"/>
    <w:rsid w:val="00010307"/>
    <w:rsid w:val="00010355"/>
    <w:rsid w:val="0001038D"/>
    <w:rsid w:val="000103AA"/>
    <w:rsid w:val="000103E0"/>
    <w:rsid w:val="00010426"/>
    <w:rsid w:val="00010465"/>
    <w:rsid w:val="0001046B"/>
    <w:rsid w:val="0001052B"/>
    <w:rsid w:val="00010590"/>
    <w:rsid w:val="000105AC"/>
    <w:rsid w:val="0001061E"/>
    <w:rsid w:val="00010688"/>
    <w:rsid w:val="00010690"/>
    <w:rsid w:val="00010730"/>
    <w:rsid w:val="00010763"/>
    <w:rsid w:val="0001078C"/>
    <w:rsid w:val="000107B0"/>
    <w:rsid w:val="000108D5"/>
    <w:rsid w:val="00010A26"/>
    <w:rsid w:val="00010B88"/>
    <w:rsid w:val="00010B8D"/>
    <w:rsid w:val="00010BAB"/>
    <w:rsid w:val="00010BDD"/>
    <w:rsid w:val="00010C46"/>
    <w:rsid w:val="00010CBD"/>
    <w:rsid w:val="00010D86"/>
    <w:rsid w:val="00010EF8"/>
    <w:rsid w:val="00010F1B"/>
    <w:rsid w:val="00010F71"/>
    <w:rsid w:val="00010F79"/>
    <w:rsid w:val="00010F83"/>
    <w:rsid w:val="00010F9C"/>
    <w:rsid w:val="00011026"/>
    <w:rsid w:val="00011036"/>
    <w:rsid w:val="000110F5"/>
    <w:rsid w:val="00011100"/>
    <w:rsid w:val="00011137"/>
    <w:rsid w:val="00011198"/>
    <w:rsid w:val="000111B5"/>
    <w:rsid w:val="000111CE"/>
    <w:rsid w:val="000111F8"/>
    <w:rsid w:val="00011236"/>
    <w:rsid w:val="0001123D"/>
    <w:rsid w:val="0001127F"/>
    <w:rsid w:val="000112AE"/>
    <w:rsid w:val="0001136F"/>
    <w:rsid w:val="000113A7"/>
    <w:rsid w:val="000113BB"/>
    <w:rsid w:val="0001147D"/>
    <w:rsid w:val="000114FB"/>
    <w:rsid w:val="000115BC"/>
    <w:rsid w:val="000115D9"/>
    <w:rsid w:val="000115E4"/>
    <w:rsid w:val="00011672"/>
    <w:rsid w:val="0001167E"/>
    <w:rsid w:val="00011714"/>
    <w:rsid w:val="00011736"/>
    <w:rsid w:val="0001179E"/>
    <w:rsid w:val="000117DE"/>
    <w:rsid w:val="00011813"/>
    <w:rsid w:val="0001183D"/>
    <w:rsid w:val="00011842"/>
    <w:rsid w:val="00011864"/>
    <w:rsid w:val="000118A6"/>
    <w:rsid w:val="000118B0"/>
    <w:rsid w:val="0001198C"/>
    <w:rsid w:val="000119C0"/>
    <w:rsid w:val="00011A54"/>
    <w:rsid w:val="00011A73"/>
    <w:rsid w:val="00011AA8"/>
    <w:rsid w:val="00011B48"/>
    <w:rsid w:val="00011B6E"/>
    <w:rsid w:val="00011B70"/>
    <w:rsid w:val="00011B80"/>
    <w:rsid w:val="00011BFF"/>
    <w:rsid w:val="00011C36"/>
    <w:rsid w:val="00011C4F"/>
    <w:rsid w:val="00011DC8"/>
    <w:rsid w:val="00011DD2"/>
    <w:rsid w:val="00011DF2"/>
    <w:rsid w:val="00011E09"/>
    <w:rsid w:val="00011EF5"/>
    <w:rsid w:val="00011FD5"/>
    <w:rsid w:val="00011FEB"/>
    <w:rsid w:val="00012002"/>
    <w:rsid w:val="00012083"/>
    <w:rsid w:val="000120A6"/>
    <w:rsid w:val="000120C1"/>
    <w:rsid w:val="000120CA"/>
    <w:rsid w:val="0001212E"/>
    <w:rsid w:val="00012221"/>
    <w:rsid w:val="0001224D"/>
    <w:rsid w:val="00012285"/>
    <w:rsid w:val="0001229C"/>
    <w:rsid w:val="000122DB"/>
    <w:rsid w:val="00012331"/>
    <w:rsid w:val="00012395"/>
    <w:rsid w:val="000123B0"/>
    <w:rsid w:val="00012406"/>
    <w:rsid w:val="0001240C"/>
    <w:rsid w:val="00012474"/>
    <w:rsid w:val="000124C6"/>
    <w:rsid w:val="000124EF"/>
    <w:rsid w:val="000125C2"/>
    <w:rsid w:val="000125D4"/>
    <w:rsid w:val="00012648"/>
    <w:rsid w:val="00012772"/>
    <w:rsid w:val="000127F7"/>
    <w:rsid w:val="0001288B"/>
    <w:rsid w:val="000129F2"/>
    <w:rsid w:val="00012A5D"/>
    <w:rsid w:val="00012B4E"/>
    <w:rsid w:val="00012BC9"/>
    <w:rsid w:val="00012BD5"/>
    <w:rsid w:val="00012C36"/>
    <w:rsid w:val="00012C38"/>
    <w:rsid w:val="00012C9A"/>
    <w:rsid w:val="00012CC5"/>
    <w:rsid w:val="00012D2E"/>
    <w:rsid w:val="00012D6D"/>
    <w:rsid w:val="00012D73"/>
    <w:rsid w:val="00012D7C"/>
    <w:rsid w:val="00012E00"/>
    <w:rsid w:val="00012E80"/>
    <w:rsid w:val="00012EE3"/>
    <w:rsid w:val="00012FC3"/>
    <w:rsid w:val="00013054"/>
    <w:rsid w:val="00013075"/>
    <w:rsid w:val="00013106"/>
    <w:rsid w:val="00013114"/>
    <w:rsid w:val="00013232"/>
    <w:rsid w:val="00013254"/>
    <w:rsid w:val="0001327F"/>
    <w:rsid w:val="00013296"/>
    <w:rsid w:val="0001330B"/>
    <w:rsid w:val="00013310"/>
    <w:rsid w:val="00013375"/>
    <w:rsid w:val="0001345A"/>
    <w:rsid w:val="00013482"/>
    <w:rsid w:val="000134D5"/>
    <w:rsid w:val="0001362B"/>
    <w:rsid w:val="0001366D"/>
    <w:rsid w:val="00013673"/>
    <w:rsid w:val="000136DF"/>
    <w:rsid w:val="00013748"/>
    <w:rsid w:val="0001374C"/>
    <w:rsid w:val="0001380F"/>
    <w:rsid w:val="000138E5"/>
    <w:rsid w:val="00013AA4"/>
    <w:rsid w:val="00013B1A"/>
    <w:rsid w:val="00013B36"/>
    <w:rsid w:val="00013B68"/>
    <w:rsid w:val="00013BFD"/>
    <w:rsid w:val="00013C0A"/>
    <w:rsid w:val="00013C3F"/>
    <w:rsid w:val="00013C72"/>
    <w:rsid w:val="00013C9E"/>
    <w:rsid w:val="00013D4C"/>
    <w:rsid w:val="00013D76"/>
    <w:rsid w:val="00013D7A"/>
    <w:rsid w:val="00013D96"/>
    <w:rsid w:val="00013E02"/>
    <w:rsid w:val="00013F12"/>
    <w:rsid w:val="00013FFC"/>
    <w:rsid w:val="00014007"/>
    <w:rsid w:val="0001401B"/>
    <w:rsid w:val="0001402B"/>
    <w:rsid w:val="0001403C"/>
    <w:rsid w:val="0001407B"/>
    <w:rsid w:val="0001409F"/>
    <w:rsid w:val="000141A2"/>
    <w:rsid w:val="000141A4"/>
    <w:rsid w:val="00014289"/>
    <w:rsid w:val="0001428B"/>
    <w:rsid w:val="000142C6"/>
    <w:rsid w:val="00014391"/>
    <w:rsid w:val="0001439F"/>
    <w:rsid w:val="0001442E"/>
    <w:rsid w:val="000144B1"/>
    <w:rsid w:val="000144EC"/>
    <w:rsid w:val="0001450B"/>
    <w:rsid w:val="0001450E"/>
    <w:rsid w:val="00014510"/>
    <w:rsid w:val="0001451C"/>
    <w:rsid w:val="0001453E"/>
    <w:rsid w:val="000145AC"/>
    <w:rsid w:val="000145CB"/>
    <w:rsid w:val="000146FD"/>
    <w:rsid w:val="00014710"/>
    <w:rsid w:val="00014722"/>
    <w:rsid w:val="0001480F"/>
    <w:rsid w:val="00014886"/>
    <w:rsid w:val="0001488E"/>
    <w:rsid w:val="000148D7"/>
    <w:rsid w:val="00014968"/>
    <w:rsid w:val="000149B2"/>
    <w:rsid w:val="00014AFB"/>
    <w:rsid w:val="00014B58"/>
    <w:rsid w:val="00014B8A"/>
    <w:rsid w:val="00014C1B"/>
    <w:rsid w:val="00014C67"/>
    <w:rsid w:val="00014C92"/>
    <w:rsid w:val="00014CA5"/>
    <w:rsid w:val="00014D18"/>
    <w:rsid w:val="00014D19"/>
    <w:rsid w:val="00014DDA"/>
    <w:rsid w:val="00014E5B"/>
    <w:rsid w:val="00014EB6"/>
    <w:rsid w:val="00014EC3"/>
    <w:rsid w:val="00014FF9"/>
    <w:rsid w:val="0001501F"/>
    <w:rsid w:val="0001506E"/>
    <w:rsid w:val="0001507C"/>
    <w:rsid w:val="00015182"/>
    <w:rsid w:val="00015220"/>
    <w:rsid w:val="000152DD"/>
    <w:rsid w:val="00015344"/>
    <w:rsid w:val="00015516"/>
    <w:rsid w:val="00015612"/>
    <w:rsid w:val="00015681"/>
    <w:rsid w:val="00015689"/>
    <w:rsid w:val="00015690"/>
    <w:rsid w:val="00015778"/>
    <w:rsid w:val="000157F9"/>
    <w:rsid w:val="00015835"/>
    <w:rsid w:val="000158C0"/>
    <w:rsid w:val="00015926"/>
    <w:rsid w:val="000159AA"/>
    <w:rsid w:val="000159D9"/>
    <w:rsid w:val="00015A5F"/>
    <w:rsid w:val="00015A68"/>
    <w:rsid w:val="00015AD9"/>
    <w:rsid w:val="00015B07"/>
    <w:rsid w:val="00015B39"/>
    <w:rsid w:val="00015B5A"/>
    <w:rsid w:val="00015BE7"/>
    <w:rsid w:val="00015C2F"/>
    <w:rsid w:val="00015CED"/>
    <w:rsid w:val="00015D19"/>
    <w:rsid w:val="00015D40"/>
    <w:rsid w:val="00015E19"/>
    <w:rsid w:val="00015E31"/>
    <w:rsid w:val="00015E3B"/>
    <w:rsid w:val="00015E48"/>
    <w:rsid w:val="00015E4F"/>
    <w:rsid w:val="00015E93"/>
    <w:rsid w:val="00015ED3"/>
    <w:rsid w:val="00015EFA"/>
    <w:rsid w:val="00015F2E"/>
    <w:rsid w:val="00015F6D"/>
    <w:rsid w:val="00015F73"/>
    <w:rsid w:val="000160E6"/>
    <w:rsid w:val="000160F4"/>
    <w:rsid w:val="00016108"/>
    <w:rsid w:val="00016204"/>
    <w:rsid w:val="0001624B"/>
    <w:rsid w:val="0001628E"/>
    <w:rsid w:val="000162DD"/>
    <w:rsid w:val="0001632D"/>
    <w:rsid w:val="00016401"/>
    <w:rsid w:val="0001642F"/>
    <w:rsid w:val="0001651A"/>
    <w:rsid w:val="000165A3"/>
    <w:rsid w:val="0001666A"/>
    <w:rsid w:val="000166B4"/>
    <w:rsid w:val="000166D4"/>
    <w:rsid w:val="00016701"/>
    <w:rsid w:val="00016775"/>
    <w:rsid w:val="000167DD"/>
    <w:rsid w:val="00016883"/>
    <w:rsid w:val="000168EA"/>
    <w:rsid w:val="00016957"/>
    <w:rsid w:val="00016A52"/>
    <w:rsid w:val="00016A71"/>
    <w:rsid w:val="00016B09"/>
    <w:rsid w:val="00016BB4"/>
    <w:rsid w:val="00016BDD"/>
    <w:rsid w:val="00016C30"/>
    <w:rsid w:val="00016CDC"/>
    <w:rsid w:val="00016E05"/>
    <w:rsid w:val="00016E40"/>
    <w:rsid w:val="00016EB2"/>
    <w:rsid w:val="00016EFC"/>
    <w:rsid w:val="00016F20"/>
    <w:rsid w:val="00016F6A"/>
    <w:rsid w:val="00017003"/>
    <w:rsid w:val="00017096"/>
    <w:rsid w:val="000170B8"/>
    <w:rsid w:val="00017164"/>
    <w:rsid w:val="000171C5"/>
    <w:rsid w:val="0001724B"/>
    <w:rsid w:val="000172E8"/>
    <w:rsid w:val="00017393"/>
    <w:rsid w:val="00017398"/>
    <w:rsid w:val="0001749E"/>
    <w:rsid w:val="000174E1"/>
    <w:rsid w:val="00017557"/>
    <w:rsid w:val="00017677"/>
    <w:rsid w:val="0001770F"/>
    <w:rsid w:val="00017714"/>
    <w:rsid w:val="0001773E"/>
    <w:rsid w:val="00017748"/>
    <w:rsid w:val="000177D5"/>
    <w:rsid w:val="000178AC"/>
    <w:rsid w:val="00017A35"/>
    <w:rsid w:val="00017AAF"/>
    <w:rsid w:val="00017C45"/>
    <w:rsid w:val="00017DE1"/>
    <w:rsid w:val="00017E13"/>
    <w:rsid w:val="00017E38"/>
    <w:rsid w:val="00017E4A"/>
    <w:rsid w:val="00017EAC"/>
    <w:rsid w:val="00017F95"/>
    <w:rsid w:val="00017FF8"/>
    <w:rsid w:val="00020020"/>
    <w:rsid w:val="000200A8"/>
    <w:rsid w:val="000200BA"/>
    <w:rsid w:val="000200C0"/>
    <w:rsid w:val="00020347"/>
    <w:rsid w:val="00020364"/>
    <w:rsid w:val="0002049F"/>
    <w:rsid w:val="00020528"/>
    <w:rsid w:val="00020557"/>
    <w:rsid w:val="000205F6"/>
    <w:rsid w:val="000206F3"/>
    <w:rsid w:val="00020837"/>
    <w:rsid w:val="0002086C"/>
    <w:rsid w:val="0002089A"/>
    <w:rsid w:val="000208C5"/>
    <w:rsid w:val="00020939"/>
    <w:rsid w:val="00020983"/>
    <w:rsid w:val="000209EC"/>
    <w:rsid w:val="00020ABC"/>
    <w:rsid w:val="00020ABE"/>
    <w:rsid w:val="00020B2C"/>
    <w:rsid w:val="00020B71"/>
    <w:rsid w:val="00020C0F"/>
    <w:rsid w:val="00020C16"/>
    <w:rsid w:val="00020C98"/>
    <w:rsid w:val="00020D87"/>
    <w:rsid w:val="00020D9D"/>
    <w:rsid w:val="00020D9F"/>
    <w:rsid w:val="00020DAF"/>
    <w:rsid w:val="00020F03"/>
    <w:rsid w:val="00020FB6"/>
    <w:rsid w:val="00020FD5"/>
    <w:rsid w:val="00020FE8"/>
    <w:rsid w:val="000210DE"/>
    <w:rsid w:val="00021111"/>
    <w:rsid w:val="000211C4"/>
    <w:rsid w:val="000211E2"/>
    <w:rsid w:val="0002120B"/>
    <w:rsid w:val="00021221"/>
    <w:rsid w:val="0002123C"/>
    <w:rsid w:val="000212CC"/>
    <w:rsid w:val="0002145C"/>
    <w:rsid w:val="00021470"/>
    <w:rsid w:val="000214AE"/>
    <w:rsid w:val="000214B1"/>
    <w:rsid w:val="000214E3"/>
    <w:rsid w:val="000214F2"/>
    <w:rsid w:val="0002150A"/>
    <w:rsid w:val="00021532"/>
    <w:rsid w:val="00021586"/>
    <w:rsid w:val="000215A8"/>
    <w:rsid w:val="00021710"/>
    <w:rsid w:val="00021750"/>
    <w:rsid w:val="00021813"/>
    <w:rsid w:val="00021910"/>
    <w:rsid w:val="00021932"/>
    <w:rsid w:val="00021A20"/>
    <w:rsid w:val="00021B1F"/>
    <w:rsid w:val="00021C76"/>
    <w:rsid w:val="00021CB9"/>
    <w:rsid w:val="00021E01"/>
    <w:rsid w:val="00021EC8"/>
    <w:rsid w:val="00021F94"/>
    <w:rsid w:val="00021FCD"/>
    <w:rsid w:val="00021FDE"/>
    <w:rsid w:val="00021FFD"/>
    <w:rsid w:val="0002201D"/>
    <w:rsid w:val="0002206B"/>
    <w:rsid w:val="00022071"/>
    <w:rsid w:val="0002207F"/>
    <w:rsid w:val="000220BD"/>
    <w:rsid w:val="000220C0"/>
    <w:rsid w:val="00022137"/>
    <w:rsid w:val="0002214D"/>
    <w:rsid w:val="0002216B"/>
    <w:rsid w:val="00022173"/>
    <w:rsid w:val="00022175"/>
    <w:rsid w:val="00022187"/>
    <w:rsid w:val="000221AB"/>
    <w:rsid w:val="000221B5"/>
    <w:rsid w:val="00022249"/>
    <w:rsid w:val="0002225A"/>
    <w:rsid w:val="00022277"/>
    <w:rsid w:val="000222BB"/>
    <w:rsid w:val="000222CF"/>
    <w:rsid w:val="00022395"/>
    <w:rsid w:val="0002239B"/>
    <w:rsid w:val="00022469"/>
    <w:rsid w:val="000224BB"/>
    <w:rsid w:val="000224EC"/>
    <w:rsid w:val="0002257C"/>
    <w:rsid w:val="00022594"/>
    <w:rsid w:val="000225C4"/>
    <w:rsid w:val="0002269A"/>
    <w:rsid w:val="000226E4"/>
    <w:rsid w:val="0002279E"/>
    <w:rsid w:val="00022838"/>
    <w:rsid w:val="0002286A"/>
    <w:rsid w:val="00022878"/>
    <w:rsid w:val="000229BA"/>
    <w:rsid w:val="000229EF"/>
    <w:rsid w:val="00022AD8"/>
    <w:rsid w:val="00022BE3"/>
    <w:rsid w:val="00022BE9"/>
    <w:rsid w:val="00022D58"/>
    <w:rsid w:val="00022ED1"/>
    <w:rsid w:val="00022F24"/>
    <w:rsid w:val="00022F53"/>
    <w:rsid w:val="0002303D"/>
    <w:rsid w:val="0002308F"/>
    <w:rsid w:val="0002310F"/>
    <w:rsid w:val="00023170"/>
    <w:rsid w:val="00023241"/>
    <w:rsid w:val="00023255"/>
    <w:rsid w:val="00023335"/>
    <w:rsid w:val="00023407"/>
    <w:rsid w:val="00023408"/>
    <w:rsid w:val="0002340E"/>
    <w:rsid w:val="00023431"/>
    <w:rsid w:val="000234CF"/>
    <w:rsid w:val="000234EC"/>
    <w:rsid w:val="000235D3"/>
    <w:rsid w:val="00023617"/>
    <w:rsid w:val="00023657"/>
    <w:rsid w:val="0002365E"/>
    <w:rsid w:val="000236D2"/>
    <w:rsid w:val="0002370D"/>
    <w:rsid w:val="0002376B"/>
    <w:rsid w:val="00023911"/>
    <w:rsid w:val="00023975"/>
    <w:rsid w:val="00023A3B"/>
    <w:rsid w:val="00023A9B"/>
    <w:rsid w:val="00023B21"/>
    <w:rsid w:val="00023B30"/>
    <w:rsid w:val="00023B72"/>
    <w:rsid w:val="00023BA0"/>
    <w:rsid w:val="00023CAC"/>
    <w:rsid w:val="00023CD4"/>
    <w:rsid w:val="00023D03"/>
    <w:rsid w:val="00023DA9"/>
    <w:rsid w:val="00023E5E"/>
    <w:rsid w:val="00023F90"/>
    <w:rsid w:val="00023FA8"/>
    <w:rsid w:val="00023FB1"/>
    <w:rsid w:val="0002404F"/>
    <w:rsid w:val="00024059"/>
    <w:rsid w:val="000240B2"/>
    <w:rsid w:val="000240F2"/>
    <w:rsid w:val="0002411D"/>
    <w:rsid w:val="00024187"/>
    <w:rsid w:val="000241CF"/>
    <w:rsid w:val="000242A7"/>
    <w:rsid w:val="00024315"/>
    <w:rsid w:val="000243BD"/>
    <w:rsid w:val="000243C7"/>
    <w:rsid w:val="000244B8"/>
    <w:rsid w:val="000244E7"/>
    <w:rsid w:val="0002451E"/>
    <w:rsid w:val="000245AA"/>
    <w:rsid w:val="000245BE"/>
    <w:rsid w:val="000245C3"/>
    <w:rsid w:val="000245D3"/>
    <w:rsid w:val="000245DD"/>
    <w:rsid w:val="00024600"/>
    <w:rsid w:val="0002469B"/>
    <w:rsid w:val="000247D8"/>
    <w:rsid w:val="0002481C"/>
    <w:rsid w:val="0002482E"/>
    <w:rsid w:val="0002488A"/>
    <w:rsid w:val="000248E0"/>
    <w:rsid w:val="00024905"/>
    <w:rsid w:val="000249C8"/>
    <w:rsid w:val="00024A26"/>
    <w:rsid w:val="00024A68"/>
    <w:rsid w:val="00024A87"/>
    <w:rsid w:val="00024B14"/>
    <w:rsid w:val="00024B1D"/>
    <w:rsid w:val="00024B3B"/>
    <w:rsid w:val="00024B60"/>
    <w:rsid w:val="00024B95"/>
    <w:rsid w:val="00024C57"/>
    <w:rsid w:val="00024C79"/>
    <w:rsid w:val="00024D30"/>
    <w:rsid w:val="00024D7B"/>
    <w:rsid w:val="00024DE6"/>
    <w:rsid w:val="00024E5F"/>
    <w:rsid w:val="00024EC1"/>
    <w:rsid w:val="00024F0A"/>
    <w:rsid w:val="00024F31"/>
    <w:rsid w:val="00024FDB"/>
    <w:rsid w:val="00025089"/>
    <w:rsid w:val="00025113"/>
    <w:rsid w:val="0002512B"/>
    <w:rsid w:val="00025198"/>
    <w:rsid w:val="000251F2"/>
    <w:rsid w:val="00025258"/>
    <w:rsid w:val="000252C3"/>
    <w:rsid w:val="000252C4"/>
    <w:rsid w:val="0002531E"/>
    <w:rsid w:val="00025322"/>
    <w:rsid w:val="0002533E"/>
    <w:rsid w:val="0002536A"/>
    <w:rsid w:val="0002549E"/>
    <w:rsid w:val="000254B0"/>
    <w:rsid w:val="000254B9"/>
    <w:rsid w:val="000254F3"/>
    <w:rsid w:val="00025530"/>
    <w:rsid w:val="00025598"/>
    <w:rsid w:val="000255AD"/>
    <w:rsid w:val="00025668"/>
    <w:rsid w:val="00025699"/>
    <w:rsid w:val="000256D8"/>
    <w:rsid w:val="00025716"/>
    <w:rsid w:val="000257FA"/>
    <w:rsid w:val="00025817"/>
    <w:rsid w:val="00025856"/>
    <w:rsid w:val="00025876"/>
    <w:rsid w:val="000258F4"/>
    <w:rsid w:val="00025958"/>
    <w:rsid w:val="000259A1"/>
    <w:rsid w:val="00025A15"/>
    <w:rsid w:val="00025A69"/>
    <w:rsid w:val="00025AF8"/>
    <w:rsid w:val="00025C8B"/>
    <w:rsid w:val="00025CBE"/>
    <w:rsid w:val="00025CF8"/>
    <w:rsid w:val="00025D49"/>
    <w:rsid w:val="00025D74"/>
    <w:rsid w:val="00025D7C"/>
    <w:rsid w:val="00025EAD"/>
    <w:rsid w:val="00025EEC"/>
    <w:rsid w:val="00025F7F"/>
    <w:rsid w:val="00025F9D"/>
    <w:rsid w:val="00025FAB"/>
    <w:rsid w:val="00025FEA"/>
    <w:rsid w:val="00026011"/>
    <w:rsid w:val="0002610B"/>
    <w:rsid w:val="00026120"/>
    <w:rsid w:val="0002614C"/>
    <w:rsid w:val="00026152"/>
    <w:rsid w:val="000261A1"/>
    <w:rsid w:val="00026224"/>
    <w:rsid w:val="00026325"/>
    <w:rsid w:val="000263A3"/>
    <w:rsid w:val="000263B4"/>
    <w:rsid w:val="000263D7"/>
    <w:rsid w:val="000264BF"/>
    <w:rsid w:val="00026521"/>
    <w:rsid w:val="0002656D"/>
    <w:rsid w:val="000265C0"/>
    <w:rsid w:val="00026691"/>
    <w:rsid w:val="000266F5"/>
    <w:rsid w:val="0002673C"/>
    <w:rsid w:val="00026743"/>
    <w:rsid w:val="000267C0"/>
    <w:rsid w:val="0002685D"/>
    <w:rsid w:val="000268B5"/>
    <w:rsid w:val="000268B7"/>
    <w:rsid w:val="000268C1"/>
    <w:rsid w:val="0002695F"/>
    <w:rsid w:val="00026A46"/>
    <w:rsid w:val="00026ACE"/>
    <w:rsid w:val="00026AE6"/>
    <w:rsid w:val="00026CB0"/>
    <w:rsid w:val="00026EC0"/>
    <w:rsid w:val="00026EE5"/>
    <w:rsid w:val="00026EEF"/>
    <w:rsid w:val="00026F06"/>
    <w:rsid w:val="00026F2F"/>
    <w:rsid w:val="00026FAA"/>
    <w:rsid w:val="00027006"/>
    <w:rsid w:val="0002700B"/>
    <w:rsid w:val="0002703F"/>
    <w:rsid w:val="0002706F"/>
    <w:rsid w:val="0002707D"/>
    <w:rsid w:val="0002707E"/>
    <w:rsid w:val="0002718B"/>
    <w:rsid w:val="00027205"/>
    <w:rsid w:val="0002724F"/>
    <w:rsid w:val="00027253"/>
    <w:rsid w:val="00027345"/>
    <w:rsid w:val="00027369"/>
    <w:rsid w:val="000273EA"/>
    <w:rsid w:val="0002742C"/>
    <w:rsid w:val="00027475"/>
    <w:rsid w:val="00027477"/>
    <w:rsid w:val="0002757B"/>
    <w:rsid w:val="000275A3"/>
    <w:rsid w:val="0002762C"/>
    <w:rsid w:val="00027643"/>
    <w:rsid w:val="0002768A"/>
    <w:rsid w:val="00027743"/>
    <w:rsid w:val="0002778B"/>
    <w:rsid w:val="0002778C"/>
    <w:rsid w:val="00027791"/>
    <w:rsid w:val="000277B4"/>
    <w:rsid w:val="000277DE"/>
    <w:rsid w:val="00027801"/>
    <w:rsid w:val="00027839"/>
    <w:rsid w:val="0002784C"/>
    <w:rsid w:val="000278CC"/>
    <w:rsid w:val="0002796D"/>
    <w:rsid w:val="00027A31"/>
    <w:rsid w:val="00027A6D"/>
    <w:rsid w:val="00027B8A"/>
    <w:rsid w:val="00027BB1"/>
    <w:rsid w:val="00027C0B"/>
    <w:rsid w:val="00027C2A"/>
    <w:rsid w:val="00027C50"/>
    <w:rsid w:val="00027C7B"/>
    <w:rsid w:val="00027DC4"/>
    <w:rsid w:val="00027E7C"/>
    <w:rsid w:val="00027F4D"/>
    <w:rsid w:val="00027F9F"/>
    <w:rsid w:val="0003001A"/>
    <w:rsid w:val="00030037"/>
    <w:rsid w:val="000300ED"/>
    <w:rsid w:val="0003013E"/>
    <w:rsid w:val="000301D7"/>
    <w:rsid w:val="000301DE"/>
    <w:rsid w:val="000302A9"/>
    <w:rsid w:val="00030347"/>
    <w:rsid w:val="000303C6"/>
    <w:rsid w:val="000305DC"/>
    <w:rsid w:val="00030603"/>
    <w:rsid w:val="00030687"/>
    <w:rsid w:val="0003068C"/>
    <w:rsid w:val="0003073A"/>
    <w:rsid w:val="0003073D"/>
    <w:rsid w:val="00030798"/>
    <w:rsid w:val="000307C3"/>
    <w:rsid w:val="000307D0"/>
    <w:rsid w:val="000308A3"/>
    <w:rsid w:val="000308BC"/>
    <w:rsid w:val="000308C8"/>
    <w:rsid w:val="000308D4"/>
    <w:rsid w:val="00030A19"/>
    <w:rsid w:val="00030A2F"/>
    <w:rsid w:val="00030A91"/>
    <w:rsid w:val="00030B81"/>
    <w:rsid w:val="00030B8C"/>
    <w:rsid w:val="00030CE2"/>
    <w:rsid w:val="00030D1A"/>
    <w:rsid w:val="00030D2E"/>
    <w:rsid w:val="00030D54"/>
    <w:rsid w:val="00030E75"/>
    <w:rsid w:val="00030EF6"/>
    <w:rsid w:val="00030FBC"/>
    <w:rsid w:val="00030FF1"/>
    <w:rsid w:val="00031018"/>
    <w:rsid w:val="00031032"/>
    <w:rsid w:val="00031056"/>
    <w:rsid w:val="00031146"/>
    <w:rsid w:val="000311B5"/>
    <w:rsid w:val="000311EF"/>
    <w:rsid w:val="00031205"/>
    <w:rsid w:val="0003125B"/>
    <w:rsid w:val="000312B2"/>
    <w:rsid w:val="00031302"/>
    <w:rsid w:val="00031335"/>
    <w:rsid w:val="0003138F"/>
    <w:rsid w:val="00031394"/>
    <w:rsid w:val="000313F8"/>
    <w:rsid w:val="000314F0"/>
    <w:rsid w:val="00031501"/>
    <w:rsid w:val="00031534"/>
    <w:rsid w:val="00031672"/>
    <w:rsid w:val="000316C3"/>
    <w:rsid w:val="000317F0"/>
    <w:rsid w:val="0003190E"/>
    <w:rsid w:val="00031935"/>
    <w:rsid w:val="00031A7C"/>
    <w:rsid w:val="00031AD6"/>
    <w:rsid w:val="00031AE2"/>
    <w:rsid w:val="00031AF9"/>
    <w:rsid w:val="00031B36"/>
    <w:rsid w:val="00031B48"/>
    <w:rsid w:val="00031B69"/>
    <w:rsid w:val="00031B76"/>
    <w:rsid w:val="00031B96"/>
    <w:rsid w:val="00031C9B"/>
    <w:rsid w:val="00031D02"/>
    <w:rsid w:val="00031D09"/>
    <w:rsid w:val="00031D17"/>
    <w:rsid w:val="00031D22"/>
    <w:rsid w:val="00031D25"/>
    <w:rsid w:val="00031DA2"/>
    <w:rsid w:val="00031DCC"/>
    <w:rsid w:val="00031EB2"/>
    <w:rsid w:val="00031FAF"/>
    <w:rsid w:val="0003203F"/>
    <w:rsid w:val="000320A0"/>
    <w:rsid w:val="000320A7"/>
    <w:rsid w:val="000320CF"/>
    <w:rsid w:val="00032170"/>
    <w:rsid w:val="00032199"/>
    <w:rsid w:val="00032336"/>
    <w:rsid w:val="000323ED"/>
    <w:rsid w:val="0003248A"/>
    <w:rsid w:val="00032496"/>
    <w:rsid w:val="00032501"/>
    <w:rsid w:val="000325BC"/>
    <w:rsid w:val="00032618"/>
    <w:rsid w:val="000326A7"/>
    <w:rsid w:val="00032754"/>
    <w:rsid w:val="0003282A"/>
    <w:rsid w:val="0003282D"/>
    <w:rsid w:val="0003283C"/>
    <w:rsid w:val="00032938"/>
    <w:rsid w:val="0003295A"/>
    <w:rsid w:val="00032982"/>
    <w:rsid w:val="000329EF"/>
    <w:rsid w:val="00032A25"/>
    <w:rsid w:val="00032AB1"/>
    <w:rsid w:val="00032AD0"/>
    <w:rsid w:val="00032AD6"/>
    <w:rsid w:val="00032B0E"/>
    <w:rsid w:val="00032B85"/>
    <w:rsid w:val="00032C01"/>
    <w:rsid w:val="00032C31"/>
    <w:rsid w:val="00032D50"/>
    <w:rsid w:val="00032D5B"/>
    <w:rsid w:val="00032DD8"/>
    <w:rsid w:val="00032E28"/>
    <w:rsid w:val="00032E3E"/>
    <w:rsid w:val="00032E4E"/>
    <w:rsid w:val="00032E54"/>
    <w:rsid w:val="00032E9C"/>
    <w:rsid w:val="00032F11"/>
    <w:rsid w:val="00032F13"/>
    <w:rsid w:val="00032F36"/>
    <w:rsid w:val="00032F5E"/>
    <w:rsid w:val="000330E6"/>
    <w:rsid w:val="0003313F"/>
    <w:rsid w:val="0003317B"/>
    <w:rsid w:val="00033215"/>
    <w:rsid w:val="00033302"/>
    <w:rsid w:val="00033325"/>
    <w:rsid w:val="00033394"/>
    <w:rsid w:val="0003347C"/>
    <w:rsid w:val="000334AB"/>
    <w:rsid w:val="000334B5"/>
    <w:rsid w:val="00033518"/>
    <w:rsid w:val="000335CD"/>
    <w:rsid w:val="000335F0"/>
    <w:rsid w:val="00033632"/>
    <w:rsid w:val="00033654"/>
    <w:rsid w:val="000336C7"/>
    <w:rsid w:val="00033707"/>
    <w:rsid w:val="0003374A"/>
    <w:rsid w:val="0003379C"/>
    <w:rsid w:val="00033821"/>
    <w:rsid w:val="0003384A"/>
    <w:rsid w:val="0003385F"/>
    <w:rsid w:val="00033893"/>
    <w:rsid w:val="00033953"/>
    <w:rsid w:val="00033968"/>
    <w:rsid w:val="0003398D"/>
    <w:rsid w:val="00033B7D"/>
    <w:rsid w:val="00033C4A"/>
    <w:rsid w:val="00033C93"/>
    <w:rsid w:val="00033CBE"/>
    <w:rsid w:val="00033DC6"/>
    <w:rsid w:val="00033DFD"/>
    <w:rsid w:val="00033E16"/>
    <w:rsid w:val="00033E29"/>
    <w:rsid w:val="00033EC9"/>
    <w:rsid w:val="00033F61"/>
    <w:rsid w:val="00033FA8"/>
    <w:rsid w:val="00033FE9"/>
    <w:rsid w:val="00033FEF"/>
    <w:rsid w:val="00034005"/>
    <w:rsid w:val="00034027"/>
    <w:rsid w:val="000340DF"/>
    <w:rsid w:val="00034156"/>
    <w:rsid w:val="00034185"/>
    <w:rsid w:val="0003439D"/>
    <w:rsid w:val="0003444F"/>
    <w:rsid w:val="00034468"/>
    <w:rsid w:val="000344E9"/>
    <w:rsid w:val="0003450A"/>
    <w:rsid w:val="00034518"/>
    <w:rsid w:val="00034585"/>
    <w:rsid w:val="00034720"/>
    <w:rsid w:val="00034748"/>
    <w:rsid w:val="0003474F"/>
    <w:rsid w:val="0003477D"/>
    <w:rsid w:val="0003478B"/>
    <w:rsid w:val="00034A5C"/>
    <w:rsid w:val="00034A7C"/>
    <w:rsid w:val="00034AEC"/>
    <w:rsid w:val="00034BA5"/>
    <w:rsid w:val="00034BD6"/>
    <w:rsid w:val="00034C1A"/>
    <w:rsid w:val="00034C2C"/>
    <w:rsid w:val="00034DDD"/>
    <w:rsid w:val="00034F09"/>
    <w:rsid w:val="00034FA5"/>
    <w:rsid w:val="00035042"/>
    <w:rsid w:val="00035092"/>
    <w:rsid w:val="00035095"/>
    <w:rsid w:val="000350F5"/>
    <w:rsid w:val="00035172"/>
    <w:rsid w:val="00035188"/>
    <w:rsid w:val="000352B3"/>
    <w:rsid w:val="000352C4"/>
    <w:rsid w:val="00035441"/>
    <w:rsid w:val="0003544B"/>
    <w:rsid w:val="00035467"/>
    <w:rsid w:val="000354BA"/>
    <w:rsid w:val="000354ED"/>
    <w:rsid w:val="00035671"/>
    <w:rsid w:val="000356E1"/>
    <w:rsid w:val="000356FC"/>
    <w:rsid w:val="00035701"/>
    <w:rsid w:val="00035793"/>
    <w:rsid w:val="000357BD"/>
    <w:rsid w:val="000357CA"/>
    <w:rsid w:val="00035842"/>
    <w:rsid w:val="00035908"/>
    <w:rsid w:val="0003594D"/>
    <w:rsid w:val="000359E3"/>
    <w:rsid w:val="00035A12"/>
    <w:rsid w:val="00035A3D"/>
    <w:rsid w:val="00035A91"/>
    <w:rsid w:val="00035ADE"/>
    <w:rsid w:val="00035CE9"/>
    <w:rsid w:val="00035D16"/>
    <w:rsid w:val="00035D2A"/>
    <w:rsid w:val="00035D3E"/>
    <w:rsid w:val="00035DF7"/>
    <w:rsid w:val="00035E32"/>
    <w:rsid w:val="00035EC0"/>
    <w:rsid w:val="00035EEC"/>
    <w:rsid w:val="00035F00"/>
    <w:rsid w:val="00035F17"/>
    <w:rsid w:val="00035F1A"/>
    <w:rsid w:val="00035F35"/>
    <w:rsid w:val="00035F3C"/>
    <w:rsid w:val="00036038"/>
    <w:rsid w:val="0003603A"/>
    <w:rsid w:val="00036047"/>
    <w:rsid w:val="0003604A"/>
    <w:rsid w:val="000360A5"/>
    <w:rsid w:val="000360BD"/>
    <w:rsid w:val="0003612E"/>
    <w:rsid w:val="00036174"/>
    <w:rsid w:val="000361C0"/>
    <w:rsid w:val="000362BB"/>
    <w:rsid w:val="000362D3"/>
    <w:rsid w:val="000363B6"/>
    <w:rsid w:val="000363D0"/>
    <w:rsid w:val="000363FA"/>
    <w:rsid w:val="00036413"/>
    <w:rsid w:val="00036516"/>
    <w:rsid w:val="0003652C"/>
    <w:rsid w:val="000365D9"/>
    <w:rsid w:val="000365DA"/>
    <w:rsid w:val="000365DD"/>
    <w:rsid w:val="000365F4"/>
    <w:rsid w:val="00036628"/>
    <w:rsid w:val="00036637"/>
    <w:rsid w:val="0003676C"/>
    <w:rsid w:val="000367B1"/>
    <w:rsid w:val="000367CD"/>
    <w:rsid w:val="000368A3"/>
    <w:rsid w:val="0003695A"/>
    <w:rsid w:val="0003699B"/>
    <w:rsid w:val="000369C3"/>
    <w:rsid w:val="00036A82"/>
    <w:rsid w:val="00036A91"/>
    <w:rsid w:val="00036A99"/>
    <w:rsid w:val="00036AAE"/>
    <w:rsid w:val="00036BC5"/>
    <w:rsid w:val="00036C12"/>
    <w:rsid w:val="00036C6B"/>
    <w:rsid w:val="00036CEF"/>
    <w:rsid w:val="00036D7F"/>
    <w:rsid w:val="00036DB6"/>
    <w:rsid w:val="00036DCA"/>
    <w:rsid w:val="00036E03"/>
    <w:rsid w:val="00036E34"/>
    <w:rsid w:val="00036EB9"/>
    <w:rsid w:val="0003705B"/>
    <w:rsid w:val="000370D1"/>
    <w:rsid w:val="000370D6"/>
    <w:rsid w:val="00037103"/>
    <w:rsid w:val="000371B2"/>
    <w:rsid w:val="000371C7"/>
    <w:rsid w:val="00037209"/>
    <w:rsid w:val="000373F9"/>
    <w:rsid w:val="000374B1"/>
    <w:rsid w:val="00037529"/>
    <w:rsid w:val="00037539"/>
    <w:rsid w:val="00037593"/>
    <w:rsid w:val="0003769B"/>
    <w:rsid w:val="00037726"/>
    <w:rsid w:val="00037764"/>
    <w:rsid w:val="000377EA"/>
    <w:rsid w:val="00037827"/>
    <w:rsid w:val="0003782A"/>
    <w:rsid w:val="00037836"/>
    <w:rsid w:val="00037932"/>
    <w:rsid w:val="0003794F"/>
    <w:rsid w:val="000379EA"/>
    <w:rsid w:val="00037A7C"/>
    <w:rsid w:val="00037AB2"/>
    <w:rsid w:val="00037AB3"/>
    <w:rsid w:val="00037B85"/>
    <w:rsid w:val="00037BFE"/>
    <w:rsid w:val="00037C4E"/>
    <w:rsid w:val="00037D1B"/>
    <w:rsid w:val="00037D45"/>
    <w:rsid w:val="00037DE6"/>
    <w:rsid w:val="00037E1E"/>
    <w:rsid w:val="00037E69"/>
    <w:rsid w:val="00037E80"/>
    <w:rsid w:val="00037EFA"/>
    <w:rsid w:val="00037F40"/>
    <w:rsid w:val="00037F7A"/>
    <w:rsid w:val="00037FBB"/>
    <w:rsid w:val="000386EA"/>
    <w:rsid w:val="00040022"/>
    <w:rsid w:val="00040031"/>
    <w:rsid w:val="00040067"/>
    <w:rsid w:val="00040135"/>
    <w:rsid w:val="000402F4"/>
    <w:rsid w:val="00040311"/>
    <w:rsid w:val="00040316"/>
    <w:rsid w:val="00040391"/>
    <w:rsid w:val="000403FA"/>
    <w:rsid w:val="000405D3"/>
    <w:rsid w:val="000405F5"/>
    <w:rsid w:val="00040664"/>
    <w:rsid w:val="000406F1"/>
    <w:rsid w:val="0004072D"/>
    <w:rsid w:val="0004073F"/>
    <w:rsid w:val="00040789"/>
    <w:rsid w:val="000407D5"/>
    <w:rsid w:val="0004088E"/>
    <w:rsid w:val="00040893"/>
    <w:rsid w:val="000408F6"/>
    <w:rsid w:val="00040941"/>
    <w:rsid w:val="0004094A"/>
    <w:rsid w:val="00040960"/>
    <w:rsid w:val="00040968"/>
    <w:rsid w:val="00040992"/>
    <w:rsid w:val="0004099A"/>
    <w:rsid w:val="00040A14"/>
    <w:rsid w:val="00040A23"/>
    <w:rsid w:val="00040A33"/>
    <w:rsid w:val="00040ADB"/>
    <w:rsid w:val="00040AEF"/>
    <w:rsid w:val="00040B51"/>
    <w:rsid w:val="00040C77"/>
    <w:rsid w:val="00040C82"/>
    <w:rsid w:val="00040CC5"/>
    <w:rsid w:val="00040D4E"/>
    <w:rsid w:val="00040D5D"/>
    <w:rsid w:val="00040DC0"/>
    <w:rsid w:val="00040E25"/>
    <w:rsid w:val="00040E59"/>
    <w:rsid w:val="00040F99"/>
    <w:rsid w:val="00040FC0"/>
    <w:rsid w:val="00040FDA"/>
    <w:rsid w:val="00041018"/>
    <w:rsid w:val="0004105B"/>
    <w:rsid w:val="00041069"/>
    <w:rsid w:val="000411FD"/>
    <w:rsid w:val="000412B8"/>
    <w:rsid w:val="000412CA"/>
    <w:rsid w:val="00041312"/>
    <w:rsid w:val="00041370"/>
    <w:rsid w:val="000413EC"/>
    <w:rsid w:val="00041464"/>
    <w:rsid w:val="0004149C"/>
    <w:rsid w:val="000414CB"/>
    <w:rsid w:val="000414E6"/>
    <w:rsid w:val="000414FE"/>
    <w:rsid w:val="000415DD"/>
    <w:rsid w:val="0004163A"/>
    <w:rsid w:val="00041677"/>
    <w:rsid w:val="00041727"/>
    <w:rsid w:val="00041742"/>
    <w:rsid w:val="00041777"/>
    <w:rsid w:val="0004179B"/>
    <w:rsid w:val="000418B0"/>
    <w:rsid w:val="000418E3"/>
    <w:rsid w:val="00041943"/>
    <w:rsid w:val="0004196A"/>
    <w:rsid w:val="000419EF"/>
    <w:rsid w:val="00041AFB"/>
    <w:rsid w:val="00041B06"/>
    <w:rsid w:val="00041B0E"/>
    <w:rsid w:val="00041B15"/>
    <w:rsid w:val="00041C13"/>
    <w:rsid w:val="00041C7F"/>
    <w:rsid w:val="00041CA9"/>
    <w:rsid w:val="00041D01"/>
    <w:rsid w:val="00041DB6"/>
    <w:rsid w:val="00041DCB"/>
    <w:rsid w:val="00041E74"/>
    <w:rsid w:val="00041ECA"/>
    <w:rsid w:val="00041F15"/>
    <w:rsid w:val="00041F31"/>
    <w:rsid w:val="00041FDD"/>
    <w:rsid w:val="00041FFE"/>
    <w:rsid w:val="0004202A"/>
    <w:rsid w:val="00042034"/>
    <w:rsid w:val="00042090"/>
    <w:rsid w:val="0004209F"/>
    <w:rsid w:val="000420A6"/>
    <w:rsid w:val="000420BB"/>
    <w:rsid w:val="000420F0"/>
    <w:rsid w:val="0004211C"/>
    <w:rsid w:val="00042128"/>
    <w:rsid w:val="0004215F"/>
    <w:rsid w:val="00042286"/>
    <w:rsid w:val="00042335"/>
    <w:rsid w:val="00042359"/>
    <w:rsid w:val="0004238B"/>
    <w:rsid w:val="000423A1"/>
    <w:rsid w:val="000423DF"/>
    <w:rsid w:val="00042441"/>
    <w:rsid w:val="00042619"/>
    <w:rsid w:val="00042666"/>
    <w:rsid w:val="00042772"/>
    <w:rsid w:val="00042906"/>
    <w:rsid w:val="00042915"/>
    <w:rsid w:val="00042982"/>
    <w:rsid w:val="000429E5"/>
    <w:rsid w:val="00042A07"/>
    <w:rsid w:val="00042A11"/>
    <w:rsid w:val="00042AD8"/>
    <w:rsid w:val="00042B0E"/>
    <w:rsid w:val="00042BD9"/>
    <w:rsid w:val="00042C3F"/>
    <w:rsid w:val="00042C85"/>
    <w:rsid w:val="00042D47"/>
    <w:rsid w:val="00042D5C"/>
    <w:rsid w:val="00042D72"/>
    <w:rsid w:val="00042DB2"/>
    <w:rsid w:val="00042E67"/>
    <w:rsid w:val="00042ECB"/>
    <w:rsid w:val="00042F8D"/>
    <w:rsid w:val="0004300B"/>
    <w:rsid w:val="00043043"/>
    <w:rsid w:val="00043063"/>
    <w:rsid w:val="00043149"/>
    <w:rsid w:val="00043244"/>
    <w:rsid w:val="0004324C"/>
    <w:rsid w:val="00043319"/>
    <w:rsid w:val="00043392"/>
    <w:rsid w:val="000433DC"/>
    <w:rsid w:val="00043403"/>
    <w:rsid w:val="0004344B"/>
    <w:rsid w:val="0004344D"/>
    <w:rsid w:val="00043450"/>
    <w:rsid w:val="000434EA"/>
    <w:rsid w:val="00043556"/>
    <w:rsid w:val="00043561"/>
    <w:rsid w:val="00043621"/>
    <w:rsid w:val="000436F9"/>
    <w:rsid w:val="0004373B"/>
    <w:rsid w:val="00043755"/>
    <w:rsid w:val="00043793"/>
    <w:rsid w:val="000437E0"/>
    <w:rsid w:val="00043833"/>
    <w:rsid w:val="00043856"/>
    <w:rsid w:val="00043861"/>
    <w:rsid w:val="000438EA"/>
    <w:rsid w:val="000438EE"/>
    <w:rsid w:val="0004390D"/>
    <w:rsid w:val="00043917"/>
    <w:rsid w:val="00043978"/>
    <w:rsid w:val="00043A45"/>
    <w:rsid w:val="00043ADD"/>
    <w:rsid w:val="00043AFA"/>
    <w:rsid w:val="00043B57"/>
    <w:rsid w:val="00043B8B"/>
    <w:rsid w:val="00043BB8"/>
    <w:rsid w:val="00043C3A"/>
    <w:rsid w:val="00043C5A"/>
    <w:rsid w:val="00043D40"/>
    <w:rsid w:val="00043D43"/>
    <w:rsid w:val="00043D72"/>
    <w:rsid w:val="00043E88"/>
    <w:rsid w:val="00043EB3"/>
    <w:rsid w:val="00043FF7"/>
    <w:rsid w:val="000440EE"/>
    <w:rsid w:val="00044186"/>
    <w:rsid w:val="000442D4"/>
    <w:rsid w:val="00044350"/>
    <w:rsid w:val="00044355"/>
    <w:rsid w:val="0004436D"/>
    <w:rsid w:val="00044447"/>
    <w:rsid w:val="0004444E"/>
    <w:rsid w:val="0004451D"/>
    <w:rsid w:val="0004455F"/>
    <w:rsid w:val="00044658"/>
    <w:rsid w:val="000446CA"/>
    <w:rsid w:val="000446E5"/>
    <w:rsid w:val="000446EE"/>
    <w:rsid w:val="0004472C"/>
    <w:rsid w:val="0004475D"/>
    <w:rsid w:val="000447C3"/>
    <w:rsid w:val="000447E6"/>
    <w:rsid w:val="00044813"/>
    <w:rsid w:val="0004482D"/>
    <w:rsid w:val="00044916"/>
    <w:rsid w:val="00044976"/>
    <w:rsid w:val="00044986"/>
    <w:rsid w:val="000449D1"/>
    <w:rsid w:val="000449FC"/>
    <w:rsid w:val="00044A58"/>
    <w:rsid w:val="00044A82"/>
    <w:rsid w:val="00044AA8"/>
    <w:rsid w:val="00044AA9"/>
    <w:rsid w:val="00044AB1"/>
    <w:rsid w:val="00044AFA"/>
    <w:rsid w:val="00044BAA"/>
    <w:rsid w:val="00044BD5"/>
    <w:rsid w:val="00044C4F"/>
    <w:rsid w:val="00044C61"/>
    <w:rsid w:val="00044D80"/>
    <w:rsid w:val="00044DA3"/>
    <w:rsid w:val="00044EC9"/>
    <w:rsid w:val="00044ECB"/>
    <w:rsid w:val="00044F8E"/>
    <w:rsid w:val="00045037"/>
    <w:rsid w:val="00045083"/>
    <w:rsid w:val="00045096"/>
    <w:rsid w:val="000450CE"/>
    <w:rsid w:val="000450EB"/>
    <w:rsid w:val="00045128"/>
    <w:rsid w:val="0004520F"/>
    <w:rsid w:val="0004529E"/>
    <w:rsid w:val="000452A4"/>
    <w:rsid w:val="00045306"/>
    <w:rsid w:val="00045308"/>
    <w:rsid w:val="000453FB"/>
    <w:rsid w:val="00045442"/>
    <w:rsid w:val="00045467"/>
    <w:rsid w:val="000454B0"/>
    <w:rsid w:val="00045527"/>
    <w:rsid w:val="00045636"/>
    <w:rsid w:val="00045648"/>
    <w:rsid w:val="00045679"/>
    <w:rsid w:val="0004567C"/>
    <w:rsid w:val="000456C2"/>
    <w:rsid w:val="000456F2"/>
    <w:rsid w:val="00045702"/>
    <w:rsid w:val="00045715"/>
    <w:rsid w:val="000457BC"/>
    <w:rsid w:val="000457ED"/>
    <w:rsid w:val="00045872"/>
    <w:rsid w:val="00045927"/>
    <w:rsid w:val="00045966"/>
    <w:rsid w:val="00045983"/>
    <w:rsid w:val="00045A2B"/>
    <w:rsid w:val="00045A2F"/>
    <w:rsid w:val="00045B1E"/>
    <w:rsid w:val="00045B67"/>
    <w:rsid w:val="00045BAB"/>
    <w:rsid w:val="00045BB2"/>
    <w:rsid w:val="00045CB9"/>
    <w:rsid w:val="00045D41"/>
    <w:rsid w:val="00045D53"/>
    <w:rsid w:val="00045E8A"/>
    <w:rsid w:val="00045EA6"/>
    <w:rsid w:val="00045ED8"/>
    <w:rsid w:val="00045FC4"/>
    <w:rsid w:val="00046048"/>
    <w:rsid w:val="00046065"/>
    <w:rsid w:val="000460C7"/>
    <w:rsid w:val="0004614D"/>
    <w:rsid w:val="000461BB"/>
    <w:rsid w:val="000461D7"/>
    <w:rsid w:val="000461DC"/>
    <w:rsid w:val="00046296"/>
    <w:rsid w:val="0004636A"/>
    <w:rsid w:val="0004636D"/>
    <w:rsid w:val="0004637B"/>
    <w:rsid w:val="000463B9"/>
    <w:rsid w:val="00046438"/>
    <w:rsid w:val="0004648A"/>
    <w:rsid w:val="00046491"/>
    <w:rsid w:val="0004652B"/>
    <w:rsid w:val="000465AA"/>
    <w:rsid w:val="000465CC"/>
    <w:rsid w:val="00046681"/>
    <w:rsid w:val="000466C0"/>
    <w:rsid w:val="000467FF"/>
    <w:rsid w:val="000468B8"/>
    <w:rsid w:val="000468F6"/>
    <w:rsid w:val="00046987"/>
    <w:rsid w:val="000469C9"/>
    <w:rsid w:val="00046A1E"/>
    <w:rsid w:val="00046A9D"/>
    <w:rsid w:val="00046ACE"/>
    <w:rsid w:val="00046B72"/>
    <w:rsid w:val="00046DD4"/>
    <w:rsid w:val="00046E2A"/>
    <w:rsid w:val="00046E2D"/>
    <w:rsid w:val="00046E59"/>
    <w:rsid w:val="00046E5D"/>
    <w:rsid w:val="00046E79"/>
    <w:rsid w:val="00046E94"/>
    <w:rsid w:val="00046EDB"/>
    <w:rsid w:val="000470BB"/>
    <w:rsid w:val="000470C4"/>
    <w:rsid w:val="00047119"/>
    <w:rsid w:val="00047196"/>
    <w:rsid w:val="000471E3"/>
    <w:rsid w:val="000471E9"/>
    <w:rsid w:val="0004720A"/>
    <w:rsid w:val="0004721F"/>
    <w:rsid w:val="000472B9"/>
    <w:rsid w:val="0004735D"/>
    <w:rsid w:val="00047381"/>
    <w:rsid w:val="000473D0"/>
    <w:rsid w:val="000473EA"/>
    <w:rsid w:val="00047477"/>
    <w:rsid w:val="0004752C"/>
    <w:rsid w:val="0004763A"/>
    <w:rsid w:val="00047667"/>
    <w:rsid w:val="000476C2"/>
    <w:rsid w:val="0004777C"/>
    <w:rsid w:val="000478A8"/>
    <w:rsid w:val="000478F0"/>
    <w:rsid w:val="00047946"/>
    <w:rsid w:val="00047A0D"/>
    <w:rsid w:val="00047A0F"/>
    <w:rsid w:val="00047A4B"/>
    <w:rsid w:val="00047A6D"/>
    <w:rsid w:val="00047BC7"/>
    <w:rsid w:val="00047C15"/>
    <w:rsid w:val="00047C34"/>
    <w:rsid w:val="00047C7A"/>
    <w:rsid w:val="00047D0D"/>
    <w:rsid w:val="00047D21"/>
    <w:rsid w:val="00047D4D"/>
    <w:rsid w:val="00047D5D"/>
    <w:rsid w:val="00047DB5"/>
    <w:rsid w:val="00047E08"/>
    <w:rsid w:val="00047E97"/>
    <w:rsid w:val="00047ECA"/>
    <w:rsid w:val="00047FED"/>
    <w:rsid w:val="00050044"/>
    <w:rsid w:val="000500BC"/>
    <w:rsid w:val="000500E3"/>
    <w:rsid w:val="0005019A"/>
    <w:rsid w:val="000501D2"/>
    <w:rsid w:val="0005021C"/>
    <w:rsid w:val="0005027B"/>
    <w:rsid w:val="00050294"/>
    <w:rsid w:val="00050328"/>
    <w:rsid w:val="0005032D"/>
    <w:rsid w:val="000503A7"/>
    <w:rsid w:val="000503F0"/>
    <w:rsid w:val="00050419"/>
    <w:rsid w:val="0005041A"/>
    <w:rsid w:val="0005047A"/>
    <w:rsid w:val="0005049C"/>
    <w:rsid w:val="00050592"/>
    <w:rsid w:val="00050604"/>
    <w:rsid w:val="000507A2"/>
    <w:rsid w:val="000507A3"/>
    <w:rsid w:val="000507DD"/>
    <w:rsid w:val="0005085B"/>
    <w:rsid w:val="000508C6"/>
    <w:rsid w:val="000508E6"/>
    <w:rsid w:val="000509A1"/>
    <w:rsid w:val="000509B8"/>
    <w:rsid w:val="000509B9"/>
    <w:rsid w:val="00050A0B"/>
    <w:rsid w:val="00050A87"/>
    <w:rsid w:val="00050AB3"/>
    <w:rsid w:val="00050C0C"/>
    <w:rsid w:val="00050C31"/>
    <w:rsid w:val="00050C3C"/>
    <w:rsid w:val="00050C3F"/>
    <w:rsid w:val="00050C4B"/>
    <w:rsid w:val="00050D0A"/>
    <w:rsid w:val="00050D26"/>
    <w:rsid w:val="00050D38"/>
    <w:rsid w:val="00050D4F"/>
    <w:rsid w:val="00050D8B"/>
    <w:rsid w:val="00050DD7"/>
    <w:rsid w:val="00050EB9"/>
    <w:rsid w:val="00050ED7"/>
    <w:rsid w:val="00050F2C"/>
    <w:rsid w:val="00051037"/>
    <w:rsid w:val="000510C8"/>
    <w:rsid w:val="0005121A"/>
    <w:rsid w:val="00051271"/>
    <w:rsid w:val="00051335"/>
    <w:rsid w:val="0005135D"/>
    <w:rsid w:val="000513E4"/>
    <w:rsid w:val="00051419"/>
    <w:rsid w:val="0005143A"/>
    <w:rsid w:val="00051496"/>
    <w:rsid w:val="000514C2"/>
    <w:rsid w:val="00051505"/>
    <w:rsid w:val="0005157B"/>
    <w:rsid w:val="000515E8"/>
    <w:rsid w:val="00051678"/>
    <w:rsid w:val="000516FB"/>
    <w:rsid w:val="00051716"/>
    <w:rsid w:val="00051893"/>
    <w:rsid w:val="000519A0"/>
    <w:rsid w:val="000519A7"/>
    <w:rsid w:val="000519B0"/>
    <w:rsid w:val="000519C9"/>
    <w:rsid w:val="00051A49"/>
    <w:rsid w:val="00051AE3"/>
    <w:rsid w:val="00051D34"/>
    <w:rsid w:val="00051DC3"/>
    <w:rsid w:val="00051DFB"/>
    <w:rsid w:val="00051DFC"/>
    <w:rsid w:val="00051E0B"/>
    <w:rsid w:val="00051E94"/>
    <w:rsid w:val="00051F02"/>
    <w:rsid w:val="00051F27"/>
    <w:rsid w:val="00051F53"/>
    <w:rsid w:val="00051F75"/>
    <w:rsid w:val="000520FA"/>
    <w:rsid w:val="00052101"/>
    <w:rsid w:val="00052154"/>
    <w:rsid w:val="00052189"/>
    <w:rsid w:val="00052231"/>
    <w:rsid w:val="0005223E"/>
    <w:rsid w:val="0005228C"/>
    <w:rsid w:val="00052312"/>
    <w:rsid w:val="0005242D"/>
    <w:rsid w:val="00052477"/>
    <w:rsid w:val="000524D4"/>
    <w:rsid w:val="000524E3"/>
    <w:rsid w:val="00052544"/>
    <w:rsid w:val="00052597"/>
    <w:rsid w:val="000525A3"/>
    <w:rsid w:val="000525C3"/>
    <w:rsid w:val="000525DC"/>
    <w:rsid w:val="000525E2"/>
    <w:rsid w:val="0005266A"/>
    <w:rsid w:val="00052701"/>
    <w:rsid w:val="00052708"/>
    <w:rsid w:val="00052738"/>
    <w:rsid w:val="0005273C"/>
    <w:rsid w:val="000527A4"/>
    <w:rsid w:val="000527CB"/>
    <w:rsid w:val="000527CD"/>
    <w:rsid w:val="000527E4"/>
    <w:rsid w:val="00052813"/>
    <w:rsid w:val="0005296D"/>
    <w:rsid w:val="00052B1A"/>
    <w:rsid w:val="00052B45"/>
    <w:rsid w:val="00052BA8"/>
    <w:rsid w:val="00052BAB"/>
    <w:rsid w:val="00052BB6"/>
    <w:rsid w:val="00052C52"/>
    <w:rsid w:val="00052D07"/>
    <w:rsid w:val="00052D21"/>
    <w:rsid w:val="00052D5C"/>
    <w:rsid w:val="00052E51"/>
    <w:rsid w:val="00052E55"/>
    <w:rsid w:val="00052E81"/>
    <w:rsid w:val="00052ECF"/>
    <w:rsid w:val="00052F03"/>
    <w:rsid w:val="00052F2A"/>
    <w:rsid w:val="00052FD8"/>
    <w:rsid w:val="0005305C"/>
    <w:rsid w:val="00053082"/>
    <w:rsid w:val="000530A3"/>
    <w:rsid w:val="00053144"/>
    <w:rsid w:val="0005320A"/>
    <w:rsid w:val="0005327A"/>
    <w:rsid w:val="000532A9"/>
    <w:rsid w:val="000532C5"/>
    <w:rsid w:val="0005335B"/>
    <w:rsid w:val="00053384"/>
    <w:rsid w:val="00053399"/>
    <w:rsid w:val="000533CE"/>
    <w:rsid w:val="00053417"/>
    <w:rsid w:val="0005343C"/>
    <w:rsid w:val="00053469"/>
    <w:rsid w:val="0005349B"/>
    <w:rsid w:val="000534B5"/>
    <w:rsid w:val="0005362C"/>
    <w:rsid w:val="00053703"/>
    <w:rsid w:val="0005376E"/>
    <w:rsid w:val="000537A2"/>
    <w:rsid w:val="00053815"/>
    <w:rsid w:val="0005381C"/>
    <w:rsid w:val="000539E9"/>
    <w:rsid w:val="00053A1C"/>
    <w:rsid w:val="00053A99"/>
    <w:rsid w:val="00053AA8"/>
    <w:rsid w:val="00053AD1"/>
    <w:rsid w:val="00053BAE"/>
    <w:rsid w:val="00053CD1"/>
    <w:rsid w:val="00053CD2"/>
    <w:rsid w:val="00053CFE"/>
    <w:rsid w:val="00053D3D"/>
    <w:rsid w:val="00053E21"/>
    <w:rsid w:val="00053ED5"/>
    <w:rsid w:val="00053EE1"/>
    <w:rsid w:val="00053F42"/>
    <w:rsid w:val="00053F43"/>
    <w:rsid w:val="00053F8C"/>
    <w:rsid w:val="00053F99"/>
    <w:rsid w:val="0005400F"/>
    <w:rsid w:val="000540E3"/>
    <w:rsid w:val="00054154"/>
    <w:rsid w:val="0005417C"/>
    <w:rsid w:val="0005418B"/>
    <w:rsid w:val="0005419C"/>
    <w:rsid w:val="00054249"/>
    <w:rsid w:val="00054278"/>
    <w:rsid w:val="00054334"/>
    <w:rsid w:val="0005435B"/>
    <w:rsid w:val="000543AE"/>
    <w:rsid w:val="000543F9"/>
    <w:rsid w:val="00054434"/>
    <w:rsid w:val="00054535"/>
    <w:rsid w:val="00054551"/>
    <w:rsid w:val="00054576"/>
    <w:rsid w:val="000545AA"/>
    <w:rsid w:val="00054693"/>
    <w:rsid w:val="0005470A"/>
    <w:rsid w:val="0005470C"/>
    <w:rsid w:val="00054740"/>
    <w:rsid w:val="00054810"/>
    <w:rsid w:val="00054849"/>
    <w:rsid w:val="000548B0"/>
    <w:rsid w:val="0005496A"/>
    <w:rsid w:val="000549E9"/>
    <w:rsid w:val="000549F5"/>
    <w:rsid w:val="00054A51"/>
    <w:rsid w:val="00054A91"/>
    <w:rsid w:val="00054AF5"/>
    <w:rsid w:val="00054B02"/>
    <w:rsid w:val="00054B11"/>
    <w:rsid w:val="00054B51"/>
    <w:rsid w:val="00054C4B"/>
    <w:rsid w:val="00054C7F"/>
    <w:rsid w:val="00054D2E"/>
    <w:rsid w:val="00054DBB"/>
    <w:rsid w:val="00054DCE"/>
    <w:rsid w:val="00054DD7"/>
    <w:rsid w:val="00054DDA"/>
    <w:rsid w:val="00054E49"/>
    <w:rsid w:val="00054EAD"/>
    <w:rsid w:val="00054F1D"/>
    <w:rsid w:val="00054FD0"/>
    <w:rsid w:val="0005502E"/>
    <w:rsid w:val="0005514F"/>
    <w:rsid w:val="0005517C"/>
    <w:rsid w:val="00055189"/>
    <w:rsid w:val="000551C3"/>
    <w:rsid w:val="0005535A"/>
    <w:rsid w:val="0005536B"/>
    <w:rsid w:val="0005536C"/>
    <w:rsid w:val="000553F4"/>
    <w:rsid w:val="0005550D"/>
    <w:rsid w:val="00055520"/>
    <w:rsid w:val="0005555A"/>
    <w:rsid w:val="00055598"/>
    <w:rsid w:val="00055599"/>
    <w:rsid w:val="00055622"/>
    <w:rsid w:val="0005562A"/>
    <w:rsid w:val="0005565A"/>
    <w:rsid w:val="00055747"/>
    <w:rsid w:val="00055766"/>
    <w:rsid w:val="00055767"/>
    <w:rsid w:val="000557B6"/>
    <w:rsid w:val="0005582E"/>
    <w:rsid w:val="00055834"/>
    <w:rsid w:val="00055848"/>
    <w:rsid w:val="00055889"/>
    <w:rsid w:val="000558A1"/>
    <w:rsid w:val="000558C5"/>
    <w:rsid w:val="00055907"/>
    <w:rsid w:val="00055A36"/>
    <w:rsid w:val="00055B2A"/>
    <w:rsid w:val="00055B33"/>
    <w:rsid w:val="00055B48"/>
    <w:rsid w:val="00055B91"/>
    <w:rsid w:val="00055BA1"/>
    <w:rsid w:val="00055BDB"/>
    <w:rsid w:val="00055BDE"/>
    <w:rsid w:val="00055C19"/>
    <w:rsid w:val="00055CD3"/>
    <w:rsid w:val="00055CEC"/>
    <w:rsid w:val="00055D50"/>
    <w:rsid w:val="00055D55"/>
    <w:rsid w:val="00055DBA"/>
    <w:rsid w:val="00055DF0"/>
    <w:rsid w:val="00055E3B"/>
    <w:rsid w:val="00055F8F"/>
    <w:rsid w:val="00055FE3"/>
    <w:rsid w:val="00055FF2"/>
    <w:rsid w:val="00056070"/>
    <w:rsid w:val="000560BA"/>
    <w:rsid w:val="000560FE"/>
    <w:rsid w:val="00056197"/>
    <w:rsid w:val="000563A4"/>
    <w:rsid w:val="000563DE"/>
    <w:rsid w:val="000563EF"/>
    <w:rsid w:val="000563FE"/>
    <w:rsid w:val="00056412"/>
    <w:rsid w:val="00056420"/>
    <w:rsid w:val="0005645B"/>
    <w:rsid w:val="00056505"/>
    <w:rsid w:val="0005661F"/>
    <w:rsid w:val="00056627"/>
    <w:rsid w:val="000566DF"/>
    <w:rsid w:val="0005679C"/>
    <w:rsid w:val="0005684B"/>
    <w:rsid w:val="000568AC"/>
    <w:rsid w:val="000568D4"/>
    <w:rsid w:val="000569C0"/>
    <w:rsid w:val="00056A6C"/>
    <w:rsid w:val="00056B25"/>
    <w:rsid w:val="00056B7C"/>
    <w:rsid w:val="00056C6D"/>
    <w:rsid w:val="00056C98"/>
    <w:rsid w:val="00056E01"/>
    <w:rsid w:val="00056E95"/>
    <w:rsid w:val="00056EB9"/>
    <w:rsid w:val="00056F8F"/>
    <w:rsid w:val="00056FC7"/>
    <w:rsid w:val="00056FD5"/>
    <w:rsid w:val="0005707E"/>
    <w:rsid w:val="000570FA"/>
    <w:rsid w:val="00057112"/>
    <w:rsid w:val="000572D2"/>
    <w:rsid w:val="00057324"/>
    <w:rsid w:val="00057378"/>
    <w:rsid w:val="000573C5"/>
    <w:rsid w:val="00057418"/>
    <w:rsid w:val="00057431"/>
    <w:rsid w:val="00057465"/>
    <w:rsid w:val="000574E9"/>
    <w:rsid w:val="00057619"/>
    <w:rsid w:val="00057663"/>
    <w:rsid w:val="00057719"/>
    <w:rsid w:val="0005776C"/>
    <w:rsid w:val="000577C7"/>
    <w:rsid w:val="00057810"/>
    <w:rsid w:val="00057812"/>
    <w:rsid w:val="00057840"/>
    <w:rsid w:val="000578E7"/>
    <w:rsid w:val="000579AD"/>
    <w:rsid w:val="000579B1"/>
    <w:rsid w:val="000579C7"/>
    <w:rsid w:val="00057A05"/>
    <w:rsid w:val="00057A78"/>
    <w:rsid w:val="00057A96"/>
    <w:rsid w:val="00057BB2"/>
    <w:rsid w:val="00057BF7"/>
    <w:rsid w:val="00057BFF"/>
    <w:rsid w:val="00057CF0"/>
    <w:rsid w:val="00057E59"/>
    <w:rsid w:val="00057E81"/>
    <w:rsid w:val="00057E8B"/>
    <w:rsid w:val="00057EB3"/>
    <w:rsid w:val="00057FC0"/>
    <w:rsid w:val="000600B7"/>
    <w:rsid w:val="0006010B"/>
    <w:rsid w:val="00060164"/>
    <w:rsid w:val="000601C6"/>
    <w:rsid w:val="000601D1"/>
    <w:rsid w:val="00060239"/>
    <w:rsid w:val="00060355"/>
    <w:rsid w:val="00060466"/>
    <w:rsid w:val="0006061F"/>
    <w:rsid w:val="00060695"/>
    <w:rsid w:val="00060746"/>
    <w:rsid w:val="00060787"/>
    <w:rsid w:val="000607CA"/>
    <w:rsid w:val="000607E7"/>
    <w:rsid w:val="000607E8"/>
    <w:rsid w:val="00060849"/>
    <w:rsid w:val="000608A1"/>
    <w:rsid w:val="00060971"/>
    <w:rsid w:val="00060998"/>
    <w:rsid w:val="000609CA"/>
    <w:rsid w:val="000609FD"/>
    <w:rsid w:val="00060A6A"/>
    <w:rsid w:val="00060A8D"/>
    <w:rsid w:val="00060AD3"/>
    <w:rsid w:val="00060B08"/>
    <w:rsid w:val="00060B79"/>
    <w:rsid w:val="00060BB9"/>
    <w:rsid w:val="00060BD2"/>
    <w:rsid w:val="00060CC3"/>
    <w:rsid w:val="00060D55"/>
    <w:rsid w:val="00060E40"/>
    <w:rsid w:val="00060E8A"/>
    <w:rsid w:val="00060EC0"/>
    <w:rsid w:val="00060F29"/>
    <w:rsid w:val="00060F65"/>
    <w:rsid w:val="00060FA4"/>
    <w:rsid w:val="00060FB1"/>
    <w:rsid w:val="00060FF7"/>
    <w:rsid w:val="00061027"/>
    <w:rsid w:val="00061044"/>
    <w:rsid w:val="0006104A"/>
    <w:rsid w:val="00061147"/>
    <w:rsid w:val="00061182"/>
    <w:rsid w:val="00061188"/>
    <w:rsid w:val="000611FE"/>
    <w:rsid w:val="00061234"/>
    <w:rsid w:val="0006142E"/>
    <w:rsid w:val="00061482"/>
    <w:rsid w:val="00061531"/>
    <w:rsid w:val="00061688"/>
    <w:rsid w:val="00061710"/>
    <w:rsid w:val="0006178A"/>
    <w:rsid w:val="0006185E"/>
    <w:rsid w:val="000618A3"/>
    <w:rsid w:val="000618A8"/>
    <w:rsid w:val="00061921"/>
    <w:rsid w:val="00061A80"/>
    <w:rsid w:val="00061B79"/>
    <w:rsid w:val="00061BB2"/>
    <w:rsid w:val="00061C45"/>
    <w:rsid w:val="00061C5B"/>
    <w:rsid w:val="00061CE2"/>
    <w:rsid w:val="00061D2E"/>
    <w:rsid w:val="00061D32"/>
    <w:rsid w:val="00061DB2"/>
    <w:rsid w:val="00061DC2"/>
    <w:rsid w:val="00061DCC"/>
    <w:rsid w:val="00061DF0"/>
    <w:rsid w:val="00061E04"/>
    <w:rsid w:val="00061E19"/>
    <w:rsid w:val="00061EF6"/>
    <w:rsid w:val="00061FE8"/>
    <w:rsid w:val="00062056"/>
    <w:rsid w:val="000620D0"/>
    <w:rsid w:val="00062101"/>
    <w:rsid w:val="0006213A"/>
    <w:rsid w:val="00062215"/>
    <w:rsid w:val="000622A9"/>
    <w:rsid w:val="00062316"/>
    <w:rsid w:val="00062359"/>
    <w:rsid w:val="00062361"/>
    <w:rsid w:val="000623B9"/>
    <w:rsid w:val="000623FA"/>
    <w:rsid w:val="0006244B"/>
    <w:rsid w:val="00062581"/>
    <w:rsid w:val="0006258C"/>
    <w:rsid w:val="000625B7"/>
    <w:rsid w:val="000625CA"/>
    <w:rsid w:val="000625DD"/>
    <w:rsid w:val="000625E7"/>
    <w:rsid w:val="00062686"/>
    <w:rsid w:val="0006269C"/>
    <w:rsid w:val="000626C1"/>
    <w:rsid w:val="00062733"/>
    <w:rsid w:val="00062735"/>
    <w:rsid w:val="000627E2"/>
    <w:rsid w:val="00062812"/>
    <w:rsid w:val="0006286A"/>
    <w:rsid w:val="000628DB"/>
    <w:rsid w:val="000628EB"/>
    <w:rsid w:val="000629B2"/>
    <w:rsid w:val="00062A2C"/>
    <w:rsid w:val="00062A3F"/>
    <w:rsid w:val="00062CA9"/>
    <w:rsid w:val="00062CEB"/>
    <w:rsid w:val="00062D01"/>
    <w:rsid w:val="00062DB6"/>
    <w:rsid w:val="00062DC3"/>
    <w:rsid w:val="00062E45"/>
    <w:rsid w:val="00062EAC"/>
    <w:rsid w:val="00062F2F"/>
    <w:rsid w:val="00062FB2"/>
    <w:rsid w:val="00062FD6"/>
    <w:rsid w:val="0006314A"/>
    <w:rsid w:val="00063172"/>
    <w:rsid w:val="000631E9"/>
    <w:rsid w:val="00063304"/>
    <w:rsid w:val="0006332C"/>
    <w:rsid w:val="0006336F"/>
    <w:rsid w:val="000634C4"/>
    <w:rsid w:val="0006358E"/>
    <w:rsid w:val="000636E3"/>
    <w:rsid w:val="00063743"/>
    <w:rsid w:val="000638C5"/>
    <w:rsid w:val="000639CD"/>
    <w:rsid w:val="000639E0"/>
    <w:rsid w:val="00063A29"/>
    <w:rsid w:val="00063B2A"/>
    <w:rsid w:val="00063B2B"/>
    <w:rsid w:val="00063B3F"/>
    <w:rsid w:val="00063C2C"/>
    <w:rsid w:val="00063C3C"/>
    <w:rsid w:val="00063C92"/>
    <w:rsid w:val="00063CDE"/>
    <w:rsid w:val="00063D66"/>
    <w:rsid w:val="00063DA3"/>
    <w:rsid w:val="00063DCA"/>
    <w:rsid w:val="00063DD0"/>
    <w:rsid w:val="00063DE5"/>
    <w:rsid w:val="00063E26"/>
    <w:rsid w:val="00063E2A"/>
    <w:rsid w:val="00063E8E"/>
    <w:rsid w:val="00063EF8"/>
    <w:rsid w:val="00063F6A"/>
    <w:rsid w:val="00063F8B"/>
    <w:rsid w:val="00063FA2"/>
    <w:rsid w:val="00063FB8"/>
    <w:rsid w:val="00063FC1"/>
    <w:rsid w:val="000640A8"/>
    <w:rsid w:val="000640AA"/>
    <w:rsid w:val="000640AE"/>
    <w:rsid w:val="00064299"/>
    <w:rsid w:val="000643AC"/>
    <w:rsid w:val="00064489"/>
    <w:rsid w:val="000644AE"/>
    <w:rsid w:val="00064516"/>
    <w:rsid w:val="0006461C"/>
    <w:rsid w:val="00064651"/>
    <w:rsid w:val="000646AB"/>
    <w:rsid w:val="000646FF"/>
    <w:rsid w:val="0006473C"/>
    <w:rsid w:val="00064754"/>
    <w:rsid w:val="000647B1"/>
    <w:rsid w:val="000647FF"/>
    <w:rsid w:val="000648AE"/>
    <w:rsid w:val="00064934"/>
    <w:rsid w:val="00064994"/>
    <w:rsid w:val="00064A22"/>
    <w:rsid w:val="00064B72"/>
    <w:rsid w:val="00064BED"/>
    <w:rsid w:val="00064C66"/>
    <w:rsid w:val="00064D11"/>
    <w:rsid w:val="00064D6A"/>
    <w:rsid w:val="00064DA6"/>
    <w:rsid w:val="00064E14"/>
    <w:rsid w:val="00064E43"/>
    <w:rsid w:val="00064E63"/>
    <w:rsid w:val="00064E8E"/>
    <w:rsid w:val="00064F5E"/>
    <w:rsid w:val="00064FCE"/>
    <w:rsid w:val="00064FE8"/>
    <w:rsid w:val="000650E6"/>
    <w:rsid w:val="00065108"/>
    <w:rsid w:val="0006512D"/>
    <w:rsid w:val="000651C5"/>
    <w:rsid w:val="00065231"/>
    <w:rsid w:val="00065310"/>
    <w:rsid w:val="00065356"/>
    <w:rsid w:val="0006537A"/>
    <w:rsid w:val="0006543C"/>
    <w:rsid w:val="0006543E"/>
    <w:rsid w:val="00065462"/>
    <w:rsid w:val="00065470"/>
    <w:rsid w:val="000654A0"/>
    <w:rsid w:val="00065545"/>
    <w:rsid w:val="000655E1"/>
    <w:rsid w:val="000655F6"/>
    <w:rsid w:val="00065609"/>
    <w:rsid w:val="000656CB"/>
    <w:rsid w:val="00065713"/>
    <w:rsid w:val="000657BA"/>
    <w:rsid w:val="000657E8"/>
    <w:rsid w:val="00065813"/>
    <w:rsid w:val="0006587B"/>
    <w:rsid w:val="000658C1"/>
    <w:rsid w:val="000658E3"/>
    <w:rsid w:val="000659CC"/>
    <w:rsid w:val="00065A38"/>
    <w:rsid w:val="00065A3C"/>
    <w:rsid w:val="00065AD2"/>
    <w:rsid w:val="00065ADA"/>
    <w:rsid w:val="00065B9F"/>
    <w:rsid w:val="00065CBA"/>
    <w:rsid w:val="00065CCB"/>
    <w:rsid w:val="00065CF3"/>
    <w:rsid w:val="00065D23"/>
    <w:rsid w:val="00065D56"/>
    <w:rsid w:val="00065D5D"/>
    <w:rsid w:val="00065D91"/>
    <w:rsid w:val="00065DA2"/>
    <w:rsid w:val="00065EA1"/>
    <w:rsid w:val="00065F17"/>
    <w:rsid w:val="0006606C"/>
    <w:rsid w:val="000661F6"/>
    <w:rsid w:val="0006622D"/>
    <w:rsid w:val="00066250"/>
    <w:rsid w:val="000662C6"/>
    <w:rsid w:val="000663C4"/>
    <w:rsid w:val="0006654C"/>
    <w:rsid w:val="00066560"/>
    <w:rsid w:val="00066590"/>
    <w:rsid w:val="000665A8"/>
    <w:rsid w:val="000665B5"/>
    <w:rsid w:val="000665DE"/>
    <w:rsid w:val="0006662C"/>
    <w:rsid w:val="00066689"/>
    <w:rsid w:val="000666C4"/>
    <w:rsid w:val="000666D2"/>
    <w:rsid w:val="0006676B"/>
    <w:rsid w:val="00066789"/>
    <w:rsid w:val="00066817"/>
    <w:rsid w:val="00066891"/>
    <w:rsid w:val="000669AF"/>
    <w:rsid w:val="00066A98"/>
    <w:rsid w:val="00066AA4"/>
    <w:rsid w:val="00066B25"/>
    <w:rsid w:val="00066BD7"/>
    <w:rsid w:val="00066BDD"/>
    <w:rsid w:val="00066C16"/>
    <w:rsid w:val="00066C39"/>
    <w:rsid w:val="00066C8F"/>
    <w:rsid w:val="00066CF4"/>
    <w:rsid w:val="00066CFB"/>
    <w:rsid w:val="00066D1E"/>
    <w:rsid w:val="00066D24"/>
    <w:rsid w:val="00066EE2"/>
    <w:rsid w:val="00066EEA"/>
    <w:rsid w:val="00066EF4"/>
    <w:rsid w:val="00066F02"/>
    <w:rsid w:val="00066FA7"/>
    <w:rsid w:val="00067062"/>
    <w:rsid w:val="00067170"/>
    <w:rsid w:val="0006719F"/>
    <w:rsid w:val="0006725B"/>
    <w:rsid w:val="00067260"/>
    <w:rsid w:val="0006729D"/>
    <w:rsid w:val="000672EC"/>
    <w:rsid w:val="0006730F"/>
    <w:rsid w:val="00067396"/>
    <w:rsid w:val="00067410"/>
    <w:rsid w:val="0006743C"/>
    <w:rsid w:val="000674EE"/>
    <w:rsid w:val="000674FF"/>
    <w:rsid w:val="00067538"/>
    <w:rsid w:val="00067668"/>
    <w:rsid w:val="000676B0"/>
    <w:rsid w:val="00067788"/>
    <w:rsid w:val="0006778A"/>
    <w:rsid w:val="000678FD"/>
    <w:rsid w:val="00067925"/>
    <w:rsid w:val="000679FD"/>
    <w:rsid w:val="00067A56"/>
    <w:rsid w:val="00067A73"/>
    <w:rsid w:val="00067B95"/>
    <w:rsid w:val="00067C1C"/>
    <w:rsid w:val="00067C48"/>
    <w:rsid w:val="00067C4C"/>
    <w:rsid w:val="00067C75"/>
    <w:rsid w:val="00067C9D"/>
    <w:rsid w:val="00067D1A"/>
    <w:rsid w:val="00067D71"/>
    <w:rsid w:val="00067D89"/>
    <w:rsid w:val="00067D97"/>
    <w:rsid w:val="00067D99"/>
    <w:rsid w:val="00067DCE"/>
    <w:rsid w:val="00067DF7"/>
    <w:rsid w:val="00067E07"/>
    <w:rsid w:val="00067E0B"/>
    <w:rsid w:val="00067E2E"/>
    <w:rsid w:val="00067E94"/>
    <w:rsid w:val="00067EE0"/>
    <w:rsid w:val="00067F02"/>
    <w:rsid w:val="00067F08"/>
    <w:rsid w:val="00067F2E"/>
    <w:rsid w:val="00067F64"/>
    <w:rsid w:val="00067F73"/>
    <w:rsid w:val="00067F85"/>
    <w:rsid w:val="00067FA5"/>
    <w:rsid w:val="00067FC2"/>
    <w:rsid w:val="000700C6"/>
    <w:rsid w:val="000700D6"/>
    <w:rsid w:val="000700D9"/>
    <w:rsid w:val="00070103"/>
    <w:rsid w:val="00070154"/>
    <w:rsid w:val="0007017F"/>
    <w:rsid w:val="0007018B"/>
    <w:rsid w:val="000701AE"/>
    <w:rsid w:val="000701DF"/>
    <w:rsid w:val="000701E1"/>
    <w:rsid w:val="000701EC"/>
    <w:rsid w:val="00070257"/>
    <w:rsid w:val="000702D4"/>
    <w:rsid w:val="00070360"/>
    <w:rsid w:val="00070396"/>
    <w:rsid w:val="000703C8"/>
    <w:rsid w:val="00070411"/>
    <w:rsid w:val="0007041E"/>
    <w:rsid w:val="0007045D"/>
    <w:rsid w:val="00070478"/>
    <w:rsid w:val="00070533"/>
    <w:rsid w:val="00070652"/>
    <w:rsid w:val="00070657"/>
    <w:rsid w:val="00070731"/>
    <w:rsid w:val="0007073A"/>
    <w:rsid w:val="000707B9"/>
    <w:rsid w:val="00070898"/>
    <w:rsid w:val="000708D4"/>
    <w:rsid w:val="000708E6"/>
    <w:rsid w:val="00070917"/>
    <w:rsid w:val="00070927"/>
    <w:rsid w:val="000709C8"/>
    <w:rsid w:val="000709CF"/>
    <w:rsid w:val="00070A55"/>
    <w:rsid w:val="00070AA4"/>
    <w:rsid w:val="00070AAE"/>
    <w:rsid w:val="00070B49"/>
    <w:rsid w:val="00070B64"/>
    <w:rsid w:val="00070BA4"/>
    <w:rsid w:val="00070BE2"/>
    <w:rsid w:val="00070D46"/>
    <w:rsid w:val="00070F69"/>
    <w:rsid w:val="00070FBC"/>
    <w:rsid w:val="00071034"/>
    <w:rsid w:val="000710C8"/>
    <w:rsid w:val="0007111F"/>
    <w:rsid w:val="0007112E"/>
    <w:rsid w:val="0007117E"/>
    <w:rsid w:val="000711C7"/>
    <w:rsid w:val="00071203"/>
    <w:rsid w:val="00071210"/>
    <w:rsid w:val="0007128F"/>
    <w:rsid w:val="000712F0"/>
    <w:rsid w:val="00071300"/>
    <w:rsid w:val="0007131A"/>
    <w:rsid w:val="00071391"/>
    <w:rsid w:val="000713D2"/>
    <w:rsid w:val="000713F1"/>
    <w:rsid w:val="0007141A"/>
    <w:rsid w:val="00071456"/>
    <w:rsid w:val="00071647"/>
    <w:rsid w:val="000716C1"/>
    <w:rsid w:val="0007176F"/>
    <w:rsid w:val="000717D1"/>
    <w:rsid w:val="000718AF"/>
    <w:rsid w:val="000719E1"/>
    <w:rsid w:val="000719F0"/>
    <w:rsid w:val="00071A58"/>
    <w:rsid w:val="00071A8F"/>
    <w:rsid w:val="00071BBA"/>
    <w:rsid w:val="00071BFB"/>
    <w:rsid w:val="00071C14"/>
    <w:rsid w:val="00071C93"/>
    <w:rsid w:val="00071D71"/>
    <w:rsid w:val="00071E1F"/>
    <w:rsid w:val="00071E26"/>
    <w:rsid w:val="00071E31"/>
    <w:rsid w:val="00071E5E"/>
    <w:rsid w:val="00071E62"/>
    <w:rsid w:val="00071E7A"/>
    <w:rsid w:val="00071F45"/>
    <w:rsid w:val="00071F59"/>
    <w:rsid w:val="00071F8B"/>
    <w:rsid w:val="00071FF8"/>
    <w:rsid w:val="00071FF9"/>
    <w:rsid w:val="00072064"/>
    <w:rsid w:val="000721A1"/>
    <w:rsid w:val="00072210"/>
    <w:rsid w:val="00072277"/>
    <w:rsid w:val="000722B9"/>
    <w:rsid w:val="000722CD"/>
    <w:rsid w:val="000722ED"/>
    <w:rsid w:val="000723A0"/>
    <w:rsid w:val="000723AD"/>
    <w:rsid w:val="000723AF"/>
    <w:rsid w:val="000723F9"/>
    <w:rsid w:val="0007244F"/>
    <w:rsid w:val="00072478"/>
    <w:rsid w:val="00072505"/>
    <w:rsid w:val="00072534"/>
    <w:rsid w:val="00072591"/>
    <w:rsid w:val="000725F2"/>
    <w:rsid w:val="0007265E"/>
    <w:rsid w:val="00072673"/>
    <w:rsid w:val="00072736"/>
    <w:rsid w:val="0007275A"/>
    <w:rsid w:val="0007277D"/>
    <w:rsid w:val="000727AA"/>
    <w:rsid w:val="000728BC"/>
    <w:rsid w:val="00072910"/>
    <w:rsid w:val="000729D9"/>
    <w:rsid w:val="00072A62"/>
    <w:rsid w:val="00072AC9"/>
    <w:rsid w:val="00072AD1"/>
    <w:rsid w:val="00072ADA"/>
    <w:rsid w:val="00072AF2"/>
    <w:rsid w:val="00072AFD"/>
    <w:rsid w:val="00072B43"/>
    <w:rsid w:val="00072B87"/>
    <w:rsid w:val="00072C46"/>
    <w:rsid w:val="00072C66"/>
    <w:rsid w:val="00072CC8"/>
    <w:rsid w:val="00072D45"/>
    <w:rsid w:val="00072D88"/>
    <w:rsid w:val="00072F0F"/>
    <w:rsid w:val="00072F2E"/>
    <w:rsid w:val="00072F55"/>
    <w:rsid w:val="00072FCD"/>
    <w:rsid w:val="00072FFA"/>
    <w:rsid w:val="00073068"/>
    <w:rsid w:val="0007311E"/>
    <w:rsid w:val="0007319D"/>
    <w:rsid w:val="000731D3"/>
    <w:rsid w:val="0007321C"/>
    <w:rsid w:val="000732F1"/>
    <w:rsid w:val="0007331E"/>
    <w:rsid w:val="00073488"/>
    <w:rsid w:val="000734FC"/>
    <w:rsid w:val="0007350F"/>
    <w:rsid w:val="0007352B"/>
    <w:rsid w:val="000735BC"/>
    <w:rsid w:val="000735C7"/>
    <w:rsid w:val="00073620"/>
    <w:rsid w:val="00073665"/>
    <w:rsid w:val="000736B4"/>
    <w:rsid w:val="000736FC"/>
    <w:rsid w:val="00073810"/>
    <w:rsid w:val="000738A9"/>
    <w:rsid w:val="000738D6"/>
    <w:rsid w:val="0007395D"/>
    <w:rsid w:val="000739CC"/>
    <w:rsid w:val="000739FF"/>
    <w:rsid w:val="00073A2F"/>
    <w:rsid w:val="00073B12"/>
    <w:rsid w:val="00073B38"/>
    <w:rsid w:val="00073BB5"/>
    <w:rsid w:val="00073C9A"/>
    <w:rsid w:val="00073D2D"/>
    <w:rsid w:val="00073DD6"/>
    <w:rsid w:val="00073E87"/>
    <w:rsid w:val="00073EA2"/>
    <w:rsid w:val="00073ECD"/>
    <w:rsid w:val="00073EED"/>
    <w:rsid w:val="00073F87"/>
    <w:rsid w:val="0007402F"/>
    <w:rsid w:val="0007405B"/>
    <w:rsid w:val="0007405C"/>
    <w:rsid w:val="00074098"/>
    <w:rsid w:val="00074163"/>
    <w:rsid w:val="0007417F"/>
    <w:rsid w:val="000741C0"/>
    <w:rsid w:val="000741D1"/>
    <w:rsid w:val="000741E6"/>
    <w:rsid w:val="0007421B"/>
    <w:rsid w:val="00074263"/>
    <w:rsid w:val="000742C2"/>
    <w:rsid w:val="000742C4"/>
    <w:rsid w:val="000742D5"/>
    <w:rsid w:val="000742E5"/>
    <w:rsid w:val="00074319"/>
    <w:rsid w:val="00074371"/>
    <w:rsid w:val="00074379"/>
    <w:rsid w:val="000743C6"/>
    <w:rsid w:val="000743D1"/>
    <w:rsid w:val="0007448D"/>
    <w:rsid w:val="0007448F"/>
    <w:rsid w:val="000744A2"/>
    <w:rsid w:val="000744B7"/>
    <w:rsid w:val="00074514"/>
    <w:rsid w:val="00074562"/>
    <w:rsid w:val="00074619"/>
    <w:rsid w:val="000746B8"/>
    <w:rsid w:val="000746B9"/>
    <w:rsid w:val="00074731"/>
    <w:rsid w:val="0007473C"/>
    <w:rsid w:val="0007487E"/>
    <w:rsid w:val="000748A4"/>
    <w:rsid w:val="000748BE"/>
    <w:rsid w:val="000748E7"/>
    <w:rsid w:val="000748ED"/>
    <w:rsid w:val="00074905"/>
    <w:rsid w:val="0007494D"/>
    <w:rsid w:val="00074954"/>
    <w:rsid w:val="000749A9"/>
    <w:rsid w:val="00074B0A"/>
    <w:rsid w:val="00074B95"/>
    <w:rsid w:val="00074BF3"/>
    <w:rsid w:val="00074C4D"/>
    <w:rsid w:val="00074C4E"/>
    <w:rsid w:val="00074D76"/>
    <w:rsid w:val="00074D8C"/>
    <w:rsid w:val="00074DC9"/>
    <w:rsid w:val="00074DE3"/>
    <w:rsid w:val="00074E1E"/>
    <w:rsid w:val="00074F0D"/>
    <w:rsid w:val="00074F54"/>
    <w:rsid w:val="00074F5F"/>
    <w:rsid w:val="00074FBD"/>
    <w:rsid w:val="00075015"/>
    <w:rsid w:val="0007508C"/>
    <w:rsid w:val="000750AB"/>
    <w:rsid w:val="000750C6"/>
    <w:rsid w:val="0007516F"/>
    <w:rsid w:val="000751F6"/>
    <w:rsid w:val="00075259"/>
    <w:rsid w:val="00075260"/>
    <w:rsid w:val="0007531D"/>
    <w:rsid w:val="0007535D"/>
    <w:rsid w:val="00075388"/>
    <w:rsid w:val="00075414"/>
    <w:rsid w:val="00075476"/>
    <w:rsid w:val="000754C6"/>
    <w:rsid w:val="000755EF"/>
    <w:rsid w:val="00075776"/>
    <w:rsid w:val="00075A2D"/>
    <w:rsid w:val="00075A2F"/>
    <w:rsid w:val="00075AA8"/>
    <w:rsid w:val="00075AE1"/>
    <w:rsid w:val="00075B04"/>
    <w:rsid w:val="00075B67"/>
    <w:rsid w:val="00075B97"/>
    <w:rsid w:val="00075BBF"/>
    <w:rsid w:val="00075C6A"/>
    <w:rsid w:val="00075CBA"/>
    <w:rsid w:val="00075E2D"/>
    <w:rsid w:val="00075EE8"/>
    <w:rsid w:val="00075EED"/>
    <w:rsid w:val="00075EF1"/>
    <w:rsid w:val="00075EF7"/>
    <w:rsid w:val="0007602C"/>
    <w:rsid w:val="0007602D"/>
    <w:rsid w:val="0007609D"/>
    <w:rsid w:val="0007609F"/>
    <w:rsid w:val="000761CC"/>
    <w:rsid w:val="0007624B"/>
    <w:rsid w:val="0007638C"/>
    <w:rsid w:val="0007643A"/>
    <w:rsid w:val="000764D4"/>
    <w:rsid w:val="0007660A"/>
    <w:rsid w:val="00076673"/>
    <w:rsid w:val="00076798"/>
    <w:rsid w:val="0007682E"/>
    <w:rsid w:val="000768A9"/>
    <w:rsid w:val="000768C7"/>
    <w:rsid w:val="000768CD"/>
    <w:rsid w:val="000768FF"/>
    <w:rsid w:val="00076926"/>
    <w:rsid w:val="00076992"/>
    <w:rsid w:val="000769D2"/>
    <w:rsid w:val="000769D6"/>
    <w:rsid w:val="000769EF"/>
    <w:rsid w:val="00076A89"/>
    <w:rsid w:val="00076B64"/>
    <w:rsid w:val="00076BED"/>
    <w:rsid w:val="00076D08"/>
    <w:rsid w:val="00076D6D"/>
    <w:rsid w:val="00076DF4"/>
    <w:rsid w:val="00076E62"/>
    <w:rsid w:val="00076E67"/>
    <w:rsid w:val="00076F1A"/>
    <w:rsid w:val="00076F3F"/>
    <w:rsid w:val="00076F81"/>
    <w:rsid w:val="00077002"/>
    <w:rsid w:val="000773D5"/>
    <w:rsid w:val="00077493"/>
    <w:rsid w:val="000774FE"/>
    <w:rsid w:val="00077524"/>
    <w:rsid w:val="000775C0"/>
    <w:rsid w:val="00077606"/>
    <w:rsid w:val="000776FD"/>
    <w:rsid w:val="00077771"/>
    <w:rsid w:val="000777D9"/>
    <w:rsid w:val="000777E0"/>
    <w:rsid w:val="0007786C"/>
    <w:rsid w:val="000778C9"/>
    <w:rsid w:val="000778E7"/>
    <w:rsid w:val="00077950"/>
    <w:rsid w:val="00077960"/>
    <w:rsid w:val="00077A50"/>
    <w:rsid w:val="00077A5F"/>
    <w:rsid w:val="00077B4F"/>
    <w:rsid w:val="00077B86"/>
    <w:rsid w:val="00077C5E"/>
    <w:rsid w:val="00077D0E"/>
    <w:rsid w:val="00077D63"/>
    <w:rsid w:val="00077D78"/>
    <w:rsid w:val="00077DE0"/>
    <w:rsid w:val="00077DE6"/>
    <w:rsid w:val="00077E3F"/>
    <w:rsid w:val="00080062"/>
    <w:rsid w:val="000800B7"/>
    <w:rsid w:val="00080108"/>
    <w:rsid w:val="00080126"/>
    <w:rsid w:val="000801A7"/>
    <w:rsid w:val="000801F2"/>
    <w:rsid w:val="00080202"/>
    <w:rsid w:val="00080224"/>
    <w:rsid w:val="00080286"/>
    <w:rsid w:val="000802F8"/>
    <w:rsid w:val="0008039A"/>
    <w:rsid w:val="000804C8"/>
    <w:rsid w:val="00080503"/>
    <w:rsid w:val="00080523"/>
    <w:rsid w:val="00080540"/>
    <w:rsid w:val="00080588"/>
    <w:rsid w:val="000805BE"/>
    <w:rsid w:val="00080613"/>
    <w:rsid w:val="00080638"/>
    <w:rsid w:val="000806D3"/>
    <w:rsid w:val="0008075A"/>
    <w:rsid w:val="00080777"/>
    <w:rsid w:val="000807F2"/>
    <w:rsid w:val="0008082B"/>
    <w:rsid w:val="000808D4"/>
    <w:rsid w:val="00080958"/>
    <w:rsid w:val="0008097E"/>
    <w:rsid w:val="00080998"/>
    <w:rsid w:val="000809AB"/>
    <w:rsid w:val="00080A10"/>
    <w:rsid w:val="00080A4D"/>
    <w:rsid w:val="00080A63"/>
    <w:rsid w:val="00080A6B"/>
    <w:rsid w:val="00080B1A"/>
    <w:rsid w:val="00080B22"/>
    <w:rsid w:val="00080BAF"/>
    <w:rsid w:val="00080BC2"/>
    <w:rsid w:val="00080C44"/>
    <w:rsid w:val="00080DC6"/>
    <w:rsid w:val="00080DD9"/>
    <w:rsid w:val="00080EBD"/>
    <w:rsid w:val="00080F87"/>
    <w:rsid w:val="00080FCC"/>
    <w:rsid w:val="00080FD2"/>
    <w:rsid w:val="00080FE0"/>
    <w:rsid w:val="00080FF3"/>
    <w:rsid w:val="000810A2"/>
    <w:rsid w:val="000810DF"/>
    <w:rsid w:val="0008119B"/>
    <w:rsid w:val="000811AC"/>
    <w:rsid w:val="00081237"/>
    <w:rsid w:val="00081381"/>
    <w:rsid w:val="00081415"/>
    <w:rsid w:val="00081450"/>
    <w:rsid w:val="00081463"/>
    <w:rsid w:val="0008146E"/>
    <w:rsid w:val="000814D0"/>
    <w:rsid w:val="000814D7"/>
    <w:rsid w:val="000814D8"/>
    <w:rsid w:val="00081527"/>
    <w:rsid w:val="00081561"/>
    <w:rsid w:val="00081681"/>
    <w:rsid w:val="000817ED"/>
    <w:rsid w:val="0008182C"/>
    <w:rsid w:val="00081943"/>
    <w:rsid w:val="00081AE0"/>
    <w:rsid w:val="00081AEA"/>
    <w:rsid w:val="00081B21"/>
    <w:rsid w:val="00081B36"/>
    <w:rsid w:val="00081BAB"/>
    <w:rsid w:val="00081C2C"/>
    <w:rsid w:val="00081C71"/>
    <w:rsid w:val="00081C7F"/>
    <w:rsid w:val="00081CEB"/>
    <w:rsid w:val="00081D01"/>
    <w:rsid w:val="00081D39"/>
    <w:rsid w:val="00081DF2"/>
    <w:rsid w:val="00081DFC"/>
    <w:rsid w:val="00081E15"/>
    <w:rsid w:val="00081E69"/>
    <w:rsid w:val="00081FAD"/>
    <w:rsid w:val="00081FB9"/>
    <w:rsid w:val="0008207E"/>
    <w:rsid w:val="000820D9"/>
    <w:rsid w:val="000820E9"/>
    <w:rsid w:val="00082147"/>
    <w:rsid w:val="000821AA"/>
    <w:rsid w:val="000821E6"/>
    <w:rsid w:val="000821FC"/>
    <w:rsid w:val="00082233"/>
    <w:rsid w:val="00082286"/>
    <w:rsid w:val="0008232E"/>
    <w:rsid w:val="00082349"/>
    <w:rsid w:val="0008236C"/>
    <w:rsid w:val="0008236F"/>
    <w:rsid w:val="00082374"/>
    <w:rsid w:val="000823C9"/>
    <w:rsid w:val="0008245D"/>
    <w:rsid w:val="00082513"/>
    <w:rsid w:val="00082518"/>
    <w:rsid w:val="00082577"/>
    <w:rsid w:val="00082672"/>
    <w:rsid w:val="000826D6"/>
    <w:rsid w:val="00082797"/>
    <w:rsid w:val="00082852"/>
    <w:rsid w:val="00082864"/>
    <w:rsid w:val="000828CF"/>
    <w:rsid w:val="00082967"/>
    <w:rsid w:val="00082981"/>
    <w:rsid w:val="000829BD"/>
    <w:rsid w:val="00082A32"/>
    <w:rsid w:val="00082AB0"/>
    <w:rsid w:val="00082AB9"/>
    <w:rsid w:val="00082AE8"/>
    <w:rsid w:val="00082B33"/>
    <w:rsid w:val="00082B67"/>
    <w:rsid w:val="00082C10"/>
    <w:rsid w:val="00082C80"/>
    <w:rsid w:val="00082CDF"/>
    <w:rsid w:val="00082E4D"/>
    <w:rsid w:val="00082E91"/>
    <w:rsid w:val="00082F7D"/>
    <w:rsid w:val="00082FDD"/>
    <w:rsid w:val="00082FE0"/>
    <w:rsid w:val="00082FF4"/>
    <w:rsid w:val="00083093"/>
    <w:rsid w:val="000830B8"/>
    <w:rsid w:val="000830D8"/>
    <w:rsid w:val="0008312C"/>
    <w:rsid w:val="0008318F"/>
    <w:rsid w:val="00083371"/>
    <w:rsid w:val="0008337A"/>
    <w:rsid w:val="000833CA"/>
    <w:rsid w:val="00083477"/>
    <w:rsid w:val="00083530"/>
    <w:rsid w:val="00083575"/>
    <w:rsid w:val="0008377D"/>
    <w:rsid w:val="000838AD"/>
    <w:rsid w:val="0008399C"/>
    <w:rsid w:val="00083AA0"/>
    <w:rsid w:val="00083B24"/>
    <w:rsid w:val="00083BF5"/>
    <w:rsid w:val="00083CA0"/>
    <w:rsid w:val="00083CD3"/>
    <w:rsid w:val="00083CF5"/>
    <w:rsid w:val="00083D2B"/>
    <w:rsid w:val="00083DEA"/>
    <w:rsid w:val="00083EB5"/>
    <w:rsid w:val="00083F2D"/>
    <w:rsid w:val="00083F93"/>
    <w:rsid w:val="00083FBB"/>
    <w:rsid w:val="00083FE9"/>
    <w:rsid w:val="0008400F"/>
    <w:rsid w:val="0008402F"/>
    <w:rsid w:val="0008407B"/>
    <w:rsid w:val="000840BE"/>
    <w:rsid w:val="000840DE"/>
    <w:rsid w:val="00084136"/>
    <w:rsid w:val="0008419E"/>
    <w:rsid w:val="00084215"/>
    <w:rsid w:val="00084245"/>
    <w:rsid w:val="00084281"/>
    <w:rsid w:val="000842CA"/>
    <w:rsid w:val="00084325"/>
    <w:rsid w:val="00084355"/>
    <w:rsid w:val="00084379"/>
    <w:rsid w:val="000843AE"/>
    <w:rsid w:val="000843C6"/>
    <w:rsid w:val="000843CF"/>
    <w:rsid w:val="0008446D"/>
    <w:rsid w:val="000844E0"/>
    <w:rsid w:val="0008454A"/>
    <w:rsid w:val="00084581"/>
    <w:rsid w:val="00084622"/>
    <w:rsid w:val="000846E1"/>
    <w:rsid w:val="000847AD"/>
    <w:rsid w:val="0008484B"/>
    <w:rsid w:val="0008487B"/>
    <w:rsid w:val="0008489F"/>
    <w:rsid w:val="000848DA"/>
    <w:rsid w:val="00084A34"/>
    <w:rsid w:val="00084B7C"/>
    <w:rsid w:val="00084C86"/>
    <w:rsid w:val="00084C87"/>
    <w:rsid w:val="00084D62"/>
    <w:rsid w:val="00084ED4"/>
    <w:rsid w:val="00084EE8"/>
    <w:rsid w:val="00084F02"/>
    <w:rsid w:val="00084F92"/>
    <w:rsid w:val="00085106"/>
    <w:rsid w:val="000851E1"/>
    <w:rsid w:val="0008524B"/>
    <w:rsid w:val="00085273"/>
    <w:rsid w:val="00085290"/>
    <w:rsid w:val="00085399"/>
    <w:rsid w:val="000853B7"/>
    <w:rsid w:val="000853CA"/>
    <w:rsid w:val="0008545B"/>
    <w:rsid w:val="00085554"/>
    <w:rsid w:val="000855B4"/>
    <w:rsid w:val="000855D7"/>
    <w:rsid w:val="000856A0"/>
    <w:rsid w:val="000856B6"/>
    <w:rsid w:val="000856F4"/>
    <w:rsid w:val="00085716"/>
    <w:rsid w:val="000857E1"/>
    <w:rsid w:val="0008580E"/>
    <w:rsid w:val="000858D2"/>
    <w:rsid w:val="0008591A"/>
    <w:rsid w:val="00085940"/>
    <w:rsid w:val="00085954"/>
    <w:rsid w:val="00085989"/>
    <w:rsid w:val="000859AD"/>
    <w:rsid w:val="00085A41"/>
    <w:rsid w:val="00085A79"/>
    <w:rsid w:val="00085AA7"/>
    <w:rsid w:val="00085ADA"/>
    <w:rsid w:val="00085BA7"/>
    <w:rsid w:val="00085BC5"/>
    <w:rsid w:val="00085CBF"/>
    <w:rsid w:val="00085D25"/>
    <w:rsid w:val="00085D4F"/>
    <w:rsid w:val="00085D60"/>
    <w:rsid w:val="00085D68"/>
    <w:rsid w:val="00085DA4"/>
    <w:rsid w:val="00085F35"/>
    <w:rsid w:val="00085F91"/>
    <w:rsid w:val="00085F96"/>
    <w:rsid w:val="00085FB1"/>
    <w:rsid w:val="00085FEF"/>
    <w:rsid w:val="00086056"/>
    <w:rsid w:val="00086182"/>
    <w:rsid w:val="0008624C"/>
    <w:rsid w:val="000862BE"/>
    <w:rsid w:val="0008637E"/>
    <w:rsid w:val="0008639E"/>
    <w:rsid w:val="000863D4"/>
    <w:rsid w:val="00086416"/>
    <w:rsid w:val="00086425"/>
    <w:rsid w:val="0008647B"/>
    <w:rsid w:val="0008649D"/>
    <w:rsid w:val="000864E6"/>
    <w:rsid w:val="00086532"/>
    <w:rsid w:val="0008653C"/>
    <w:rsid w:val="000865E3"/>
    <w:rsid w:val="00086601"/>
    <w:rsid w:val="00086629"/>
    <w:rsid w:val="00086644"/>
    <w:rsid w:val="0008667D"/>
    <w:rsid w:val="000866E6"/>
    <w:rsid w:val="00086782"/>
    <w:rsid w:val="00086817"/>
    <w:rsid w:val="00086853"/>
    <w:rsid w:val="000868BD"/>
    <w:rsid w:val="0008699B"/>
    <w:rsid w:val="000869CD"/>
    <w:rsid w:val="00086A9C"/>
    <w:rsid w:val="00086B76"/>
    <w:rsid w:val="00086C26"/>
    <w:rsid w:val="00086C66"/>
    <w:rsid w:val="00086D6F"/>
    <w:rsid w:val="00086E71"/>
    <w:rsid w:val="00086F0E"/>
    <w:rsid w:val="00087021"/>
    <w:rsid w:val="00087091"/>
    <w:rsid w:val="0008715F"/>
    <w:rsid w:val="0008716F"/>
    <w:rsid w:val="00087177"/>
    <w:rsid w:val="00087198"/>
    <w:rsid w:val="0008719B"/>
    <w:rsid w:val="000871A1"/>
    <w:rsid w:val="000871BE"/>
    <w:rsid w:val="00087289"/>
    <w:rsid w:val="000872E8"/>
    <w:rsid w:val="00087318"/>
    <w:rsid w:val="00087359"/>
    <w:rsid w:val="00087364"/>
    <w:rsid w:val="0008740E"/>
    <w:rsid w:val="0008741F"/>
    <w:rsid w:val="0008742D"/>
    <w:rsid w:val="00087432"/>
    <w:rsid w:val="0008745D"/>
    <w:rsid w:val="00087584"/>
    <w:rsid w:val="000875AA"/>
    <w:rsid w:val="000875B2"/>
    <w:rsid w:val="00087617"/>
    <w:rsid w:val="00087621"/>
    <w:rsid w:val="00087779"/>
    <w:rsid w:val="000878AB"/>
    <w:rsid w:val="000878B1"/>
    <w:rsid w:val="000878D7"/>
    <w:rsid w:val="000878E0"/>
    <w:rsid w:val="000878E9"/>
    <w:rsid w:val="000879AD"/>
    <w:rsid w:val="00087A5E"/>
    <w:rsid w:val="00087A70"/>
    <w:rsid w:val="00087AD9"/>
    <w:rsid w:val="00087AEA"/>
    <w:rsid w:val="00087E1C"/>
    <w:rsid w:val="00087F77"/>
    <w:rsid w:val="0009002E"/>
    <w:rsid w:val="00090112"/>
    <w:rsid w:val="00090125"/>
    <w:rsid w:val="000902F3"/>
    <w:rsid w:val="0009032D"/>
    <w:rsid w:val="00090347"/>
    <w:rsid w:val="000903AD"/>
    <w:rsid w:val="000903D8"/>
    <w:rsid w:val="00090438"/>
    <w:rsid w:val="00090476"/>
    <w:rsid w:val="0009051F"/>
    <w:rsid w:val="000905D8"/>
    <w:rsid w:val="000905EE"/>
    <w:rsid w:val="000906BE"/>
    <w:rsid w:val="000906DD"/>
    <w:rsid w:val="000906F9"/>
    <w:rsid w:val="0009089B"/>
    <w:rsid w:val="000908D3"/>
    <w:rsid w:val="0009097F"/>
    <w:rsid w:val="00090AE9"/>
    <w:rsid w:val="00090AFE"/>
    <w:rsid w:val="00090B29"/>
    <w:rsid w:val="00090B64"/>
    <w:rsid w:val="00090C85"/>
    <w:rsid w:val="00090C8F"/>
    <w:rsid w:val="00090DF1"/>
    <w:rsid w:val="00090F36"/>
    <w:rsid w:val="00090F9D"/>
    <w:rsid w:val="00090FE2"/>
    <w:rsid w:val="00090FF8"/>
    <w:rsid w:val="00091052"/>
    <w:rsid w:val="0009108C"/>
    <w:rsid w:val="00091095"/>
    <w:rsid w:val="000910DE"/>
    <w:rsid w:val="0009112A"/>
    <w:rsid w:val="000911F2"/>
    <w:rsid w:val="00091236"/>
    <w:rsid w:val="0009124D"/>
    <w:rsid w:val="0009125A"/>
    <w:rsid w:val="00091260"/>
    <w:rsid w:val="00091353"/>
    <w:rsid w:val="00091376"/>
    <w:rsid w:val="0009140E"/>
    <w:rsid w:val="0009147A"/>
    <w:rsid w:val="00091553"/>
    <w:rsid w:val="00091710"/>
    <w:rsid w:val="00091744"/>
    <w:rsid w:val="00091858"/>
    <w:rsid w:val="0009187F"/>
    <w:rsid w:val="000918D1"/>
    <w:rsid w:val="00091939"/>
    <w:rsid w:val="00091A88"/>
    <w:rsid w:val="00091AD6"/>
    <w:rsid w:val="00091B5B"/>
    <w:rsid w:val="00091B74"/>
    <w:rsid w:val="00091B7D"/>
    <w:rsid w:val="00091BE6"/>
    <w:rsid w:val="00091C5C"/>
    <w:rsid w:val="00091CF4"/>
    <w:rsid w:val="00091E78"/>
    <w:rsid w:val="00091EA3"/>
    <w:rsid w:val="00091EB6"/>
    <w:rsid w:val="00091EE4"/>
    <w:rsid w:val="00091F9F"/>
    <w:rsid w:val="00092265"/>
    <w:rsid w:val="00092266"/>
    <w:rsid w:val="000922DA"/>
    <w:rsid w:val="0009232A"/>
    <w:rsid w:val="00092337"/>
    <w:rsid w:val="000923BB"/>
    <w:rsid w:val="000923CB"/>
    <w:rsid w:val="000923D5"/>
    <w:rsid w:val="0009249C"/>
    <w:rsid w:val="000924C9"/>
    <w:rsid w:val="000924E3"/>
    <w:rsid w:val="00092658"/>
    <w:rsid w:val="0009276D"/>
    <w:rsid w:val="000928BC"/>
    <w:rsid w:val="00092947"/>
    <w:rsid w:val="0009295D"/>
    <w:rsid w:val="0009296C"/>
    <w:rsid w:val="000929C2"/>
    <w:rsid w:val="00092A1F"/>
    <w:rsid w:val="00092A9A"/>
    <w:rsid w:val="00092B60"/>
    <w:rsid w:val="00092BBE"/>
    <w:rsid w:val="00092C60"/>
    <w:rsid w:val="00092C8D"/>
    <w:rsid w:val="00092CA4"/>
    <w:rsid w:val="00092CD6"/>
    <w:rsid w:val="00092D74"/>
    <w:rsid w:val="00092E52"/>
    <w:rsid w:val="00092FD7"/>
    <w:rsid w:val="0009304C"/>
    <w:rsid w:val="00093063"/>
    <w:rsid w:val="00093074"/>
    <w:rsid w:val="000930DB"/>
    <w:rsid w:val="00093185"/>
    <w:rsid w:val="000931E5"/>
    <w:rsid w:val="00093380"/>
    <w:rsid w:val="000933D7"/>
    <w:rsid w:val="0009342D"/>
    <w:rsid w:val="0009344A"/>
    <w:rsid w:val="00093461"/>
    <w:rsid w:val="00093529"/>
    <w:rsid w:val="00093587"/>
    <w:rsid w:val="0009368A"/>
    <w:rsid w:val="000936AC"/>
    <w:rsid w:val="00093701"/>
    <w:rsid w:val="000937F8"/>
    <w:rsid w:val="0009386A"/>
    <w:rsid w:val="00093876"/>
    <w:rsid w:val="000938C4"/>
    <w:rsid w:val="000938E5"/>
    <w:rsid w:val="0009392A"/>
    <w:rsid w:val="00093AEF"/>
    <w:rsid w:val="00093BB0"/>
    <w:rsid w:val="00093C2D"/>
    <w:rsid w:val="00093C7A"/>
    <w:rsid w:val="00093CDF"/>
    <w:rsid w:val="00093D24"/>
    <w:rsid w:val="00093E7A"/>
    <w:rsid w:val="00093F0E"/>
    <w:rsid w:val="00094017"/>
    <w:rsid w:val="00094025"/>
    <w:rsid w:val="000940D3"/>
    <w:rsid w:val="00094152"/>
    <w:rsid w:val="0009425B"/>
    <w:rsid w:val="00094377"/>
    <w:rsid w:val="000943F2"/>
    <w:rsid w:val="00094436"/>
    <w:rsid w:val="000944D9"/>
    <w:rsid w:val="00094548"/>
    <w:rsid w:val="0009454B"/>
    <w:rsid w:val="00094604"/>
    <w:rsid w:val="0009466F"/>
    <w:rsid w:val="0009479E"/>
    <w:rsid w:val="00094815"/>
    <w:rsid w:val="00094887"/>
    <w:rsid w:val="000948AB"/>
    <w:rsid w:val="000948FF"/>
    <w:rsid w:val="00094948"/>
    <w:rsid w:val="00094A92"/>
    <w:rsid w:val="00094AB3"/>
    <w:rsid w:val="00094B14"/>
    <w:rsid w:val="00094BCD"/>
    <w:rsid w:val="00094BCE"/>
    <w:rsid w:val="00094BE3"/>
    <w:rsid w:val="00094C46"/>
    <w:rsid w:val="00094C60"/>
    <w:rsid w:val="00094C6A"/>
    <w:rsid w:val="00094CF6"/>
    <w:rsid w:val="00094D0B"/>
    <w:rsid w:val="00094D1F"/>
    <w:rsid w:val="00094D4A"/>
    <w:rsid w:val="00094D55"/>
    <w:rsid w:val="00094D93"/>
    <w:rsid w:val="00094DA8"/>
    <w:rsid w:val="00094E85"/>
    <w:rsid w:val="00094F15"/>
    <w:rsid w:val="00094F4B"/>
    <w:rsid w:val="00094FA9"/>
    <w:rsid w:val="00095024"/>
    <w:rsid w:val="0009506B"/>
    <w:rsid w:val="000950F6"/>
    <w:rsid w:val="0009511B"/>
    <w:rsid w:val="0009514A"/>
    <w:rsid w:val="00095162"/>
    <w:rsid w:val="00095170"/>
    <w:rsid w:val="00095183"/>
    <w:rsid w:val="000951CE"/>
    <w:rsid w:val="0009520F"/>
    <w:rsid w:val="00095316"/>
    <w:rsid w:val="0009536B"/>
    <w:rsid w:val="000953C2"/>
    <w:rsid w:val="000954B6"/>
    <w:rsid w:val="000954EE"/>
    <w:rsid w:val="0009558D"/>
    <w:rsid w:val="000955A2"/>
    <w:rsid w:val="000955AD"/>
    <w:rsid w:val="00095632"/>
    <w:rsid w:val="00095654"/>
    <w:rsid w:val="00095791"/>
    <w:rsid w:val="0009586D"/>
    <w:rsid w:val="000958A1"/>
    <w:rsid w:val="00095A05"/>
    <w:rsid w:val="00095A28"/>
    <w:rsid w:val="00095AB8"/>
    <w:rsid w:val="00095ACC"/>
    <w:rsid w:val="00095AEA"/>
    <w:rsid w:val="00095B1E"/>
    <w:rsid w:val="00095B28"/>
    <w:rsid w:val="00095B4D"/>
    <w:rsid w:val="00095C37"/>
    <w:rsid w:val="00095CC3"/>
    <w:rsid w:val="00095E5C"/>
    <w:rsid w:val="00095E99"/>
    <w:rsid w:val="00095F8D"/>
    <w:rsid w:val="00095FE0"/>
    <w:rsid w:val="00096012"/>
    <w:rsid w:val="0009602D"/>
    <w:rsid w:val="00096110"/>
    <w:rsid w:val="00096183"/>
    <w:rsid w:val="00096188"/>
    <w:rsid w:val="000961AF"/>
    <w:rsid w:val="00096291"/>
    <w:rsid w:val="000962D4"/>
    <w:rsid w:val="000963F6"/>
    <w:rsid w:val="00096447"/>
    <w:rsid w:val="0009646F"/>
    <w:rsid w:val="000964B2"/>
    <w:rsid w:val="00096500"/>
    <w:rsid w:val="000965FC"/>
    <w:rsid w:val="000966DE"/>
    <w:rsid w:val="00096771"/>
    <w:rsid w:val="000967C3"/>
    <w:rsid w:val="000967FF"/>
    <w:rsid w:val="00096823"/>
    <w:rsid w:val="00096976"/>
    <w:rsid w:val="000969A6"/>
    <w:rsid w:val="000969A8"/>
    <w:rsid w:val="00096A44"/>
    <w:rsid w:val="00096AE7"/>
    <w:rsid w:val="00096B11"/>
    <w:rsid w:val="00096B9B"/>
    <w:rsid w:val="00096C90"/>
    <w:rsid w:val="00096D64"/>
    <w:rsid w:val="00096D91"/>
    <w:rsid w:val="00096E1E"/>
    <w:rsid w:val="00096EFD"/>
    <w:rsid w:val="00096F0F"/>
    <w:rsid w:val="00097051"/>
    <w:rsid w:val="00097095"/>
    <w:rsid w:val="00097148"/>
    <w:rsid w:val="00097194"/>
    <w:rsid w:val="000972C1"/>
    <w:rsid w:val="000973FD"/>
    <w:rsid w:val="00097432"/>
    <w:rsid w:val="0009744F"/>
    <w:rsid w:val="0009751B"/>
    <w:rsid w:val="0009752C"/>
    <w:rsid w:val="0009753F"/>
    <w:rsid w:val="000975C4"/>
    <w:rsid w:val="0009764F"/>
    <w:rsid w:val="000976E0"/>
    <w:rsid w:val="00097816"/>
    <w:rsid w:val="00097975"/>
    <w:rsid w:val="0009797B"/>
    <w:rsid w:val="00097998"/>
    <w:rsid w:val="000979D4"/>
    <w:rsid w:val="00097A21"/>
    <w:rsid w:val="00097A3F"/>
    <w:rsid w:val="00097A4C"/>
    <w:rsid w:val="00097ABD"/>
    <w:rsid w:val="00097AC9"/>
    <w:rsid w:val="00097B46"/>
    <w:rsid w:val="00097B50"/>
    <w:rsid w:val="00097B85"/>
    <w:rsid w:val="00097C04"/>
    <w:rsid w:val="00097D28"/>
    <w:rsid w:val="00097E44"/>
    <w:rsid w:val="00097F54"/>
    <w:rsid w:val="00097F8A"/>
    <w:rsid w:val="00097FB5"/>
    <w:rsid w:val="000A003D"/>
    <w:rsid w:val="000A015F"/>
    <w:rsid w:val="000A01DA"/>
    <w:rsid w:val="000A0383"/>
    <w:rsid w:val="000A03AB"/>
    <w:rsid w:val="000A03E1"/>
    <w:rsid w:val="000A040F"/>
    <w:rsid w:val="000A0536"/>
    <w:rsid w:val="000A05B7"/>
    <w:rsid w:val="000A069C"/>
    <w:rsid w:val="000A0726"/>
    <w:rsid w:val="000A07B9"/>
    <w:rsid w:val="000A084A"/>
    <w:rsid w:val="000A0893"/>
    <w:rsid w:val="000A08A3"/>
    <w:rsid w:val="000A09F6"/>
    <w:rsid w:val="000A0AB1"/>
    <w:rsid w:val="000A0BF1"/>
    <w:rsid w:val="000A0C0A"/>
    <w:rsid w:val="000A0C2C"/>
    <w:rsid w:val="000A0CA1"/>
    <w:rsid w:val="000A0CE2"/>
    <w:rsid w:val="000A0D40"/>
    <w:rsid w:val="000A0D8E"/>
    <w:rsid w:val="000A0DF6"/>
    <w:rsid w:val="000A0EC2"/>
    <w:rsid w:val="000A0FCE"/>
    <w:rsid w:val="000A10B9"/>
    <w:rsid w:val="000A110F"/>
    <w:rsid w:val="000A117E"/>
    <w:rsid w:val="000A11F9"/>
    <w:rsid w:val="000A120F"/>
    <w:rsid w:val="000A121E"/>
    <w:rsid w:val="000A1233"/>
    <w:rsid w:val="000A1246"/>
    <w:rsid w:val="000A1447"/>
    <w:rsid w:val="000A14D8"/>
    <w:rsid w:val="000A1524"/>
    <w:rsid w:val="000A1531"/>
    <w:rsid w:val="000A1687"/>
    <w:rsid w:val="000A179E"/>
    <w:rsid w:val="000A17FA"/>
    <w:rsid w:val="000A1802"/>
    <w:rsid w:val="000A18DE"/>
    <w:rsid w:val="000A194E"/>
    <w:rsid w:val="000A19A1"/>
    <w:rsid w:val="000A19D0"/>
    <w:rsid w:val="000A19EC"/>
    <w:rsid w:val="000A1A01"/>
    <w:rsid w:val="000A1A7A"/>
    <w:rsid w:val="000A1AF3"/>
    <w:rsid w:val="000A1B35"/>
    <w:rsid w:val="000A1B79"/>
    <w:rsid w:val="000A1BBA"/>
    <w:rsid w:val="000A1BFA"/>
    <w:rsid w:val="000A1C6F"/>
    <w:rsid w:val="000A1D79"/>
    <w:rsid w:val="000A1DD2"/>
    <w:rsid w:val="000A1E85"/>
    <w:rsid w:val="000A1F4A"/>
    <w:rsid w:val="000A1F58"/>
    <w:rsid w:val="000A1FF7"/>
    <w:rsid w:val="000A20BE"/>
    <w:rsid w:val="000A20E4"/>
    <w:rsid w:val="000A2137"/>
    <w:rsid w:val="000A234E"/>
    <w:rsid w:val="000A2361"/>
    <w:rsid w:val="000A2391"/>
    <w:rsid w:val="000A23EE"/>
    <w:rsid w:val="000A23F3"/>
    <w:rsid w:val="000A2455"/>
    <w:rsid w:val="000A2482"/>
    <w:rsid w:val="000A24A7"/>
    <w:rsid w:val="000A252F"/>
    <w:rsid w:val="000A2576"/>
    <w:rsid w:val="000A2589"/>
    <w:rsid w:val="000A25B3"/>
    <w:rsid w:val="000A2647"/>
    <w:rsid w:val="000A2658"/>
    <w:rsid w:val="000A268A"/>
    <w:rsid w:val="000A26EB"/>
    <w:rsid w:val="000A2780"/>
    <w:rsid w:val="000A27E9"/>
    <w:rsid w:val="000A2940"/>
    <w:rsid w:val="000A296A"/>
    <w:rsid w:val="000A2A15"/>
    <w:rsid w:val="000A2A29"/>
    <w:rsid w:val="000A2A94"/>
    <w:rsid w:val="000A2B30"/>
    <w:rsid w:val="000A2BEE"/>
    <w:rsid w:val="000A2D12"/>
    <w:rsid w:val="000A2D2B"/>
    <w:rsid w:val="000A2D31"/>
    <w:rsid w:val="000A2F03"/>
    <w:rsid w:val="000A2F1B"/>
    <w:rsid w:val="000A2F27"/>
    <w:rsid w:val="000A2F5A"/>
    <w:rsid w:val="000A3050"/>
    <w:rsid w:val="000A3289"/>
    <w:rsid w:val="000A32BC"/>
    <w:rsid w:val="000A32BF"/>
    <w:rsid w:val="000A32C4"/>
    <w:rsid w:val="000A32D3"/>
    <w:rsid w:val="000A3342"/>
    <w:rsid w:val="000A3388"/>
    <w:rsid w:val="000A33D2"/>
    <w:rsid w:val="000A33DD"/>
    <w:rsid w:val="000A3542"/>
    <w:rsid w:val="000A359A"/>
    <w:rsid w:val="000A35D0"/>
    <w:rsid w:val="000A35DA"/>
    <w:rsid w:val="000A35EE"/>
    <w:rsid w:val="000A364E"/>
    <w:rsid w:val="000A36B4"/>
    <w:rsid w:val="000A3728"/>
    <w:rsid w:val="000A3773"/>
    <w:rsid w:val="000A3818"/>
    <w:rsid w:val="000A39B7"/>
    <w:rsid w:val="000A39CE"/>
    <w:rsid w:val="000A3A32"/>
    <w:rsid w:val="000A3A7F"/>
    <w:rsid w:val="000A3AFB"/>
    <w:rsid w:val="000A3B77"/>
    <w:rsid w:val="000A3BBA"/>
    <w:rsid w:val="000A3C8B"/>
    <w:rsid w:val="000A3D1F"/>
    <w:rsid w:val="000A3D21"/>
    <w:rsid w:val="000A3D45"/>
    <w:rsid w:val="000A3D6F"/>
    <w:rsid w:val="000A3D87"/>
    <w:rsid w:val="000A3EAD"/>
    <w:rsid w:val="000A3EE4"/>
    <w:rsid w:val="000A3FAC"/>
    <w:rsid w:val="000A4077"/>
    <w:rsid w:val="000A4138"/>
    <w:rsid w:val="000A41C9"/>
    <w:rsid w:val="000A41CC"/>
    <w:rsid w:val="000A41EB"/>
    <w:rsid w:val="000A421F"/>
    <w:rsid w:val="000A425F"/>
    <w:rsid w:val="000A43AD"/>
    <w:rsid w:val="000A43F9"/>
    <w:rsid w:val="000A4458"/>
    <w:rsid w:val="000A44D4"/>
    <w:rsid w:val="000A44E4"/>
    <w:rsid w:val="000A452D"/>
    <w:rsid w:val="000A4532"/>
    <w:rsid w:val="000A4562"/>
    <w:rsid w:val="000A4663"/>
    <w:rsid w:val="000A466A"/>
    <w:rsid w:val="000A4672"/>
    <w:rsid w:val="000A4743"/>
    <w:rsid w:val="000A47B0"/>
    <w:rsid w:val="000A47B5"/>
    <w:rsid w:val="000A48FA"/>
    <w:rsid w:val="000A49EE"/>
    <w:rsid w:val="000A4A88"/>
    <w:rsid w:val="000A4B76"/>
    <w:rsid w:val="000A4D94"/>
    <w:rsid w:val="000A4F1C"/>
    <w:rsid w:val="000A4F8A"/>
    <w:rsid w:val="000A4FD6"/>
    <w:rsid w:val="000A5018"/>
    <w:rsid w:val="000A507D"/>
    <w:rsid w:val="000A5098"/>
    <w:rsid w:val="000A50D5"/>
    <w:rsid w:val="000A50F9"/>
    <w:rsid w:val="000A5102"/>
    <w:rsid w:val="000A5109"/>
    <w:rsid w:val="000A5151"/>
    <w:rsid w:val="000A51B6"/>
    <w:rsid w:val="000A525C"/>
    <w:rsid w:val="000A525E"/>
    <w:rsid w:val="000A53C2"/>
    <w:rsid w:val="000A547A"/>
    <w:rsid w:val="000A5621"/>
    <w:rsid w:val="000A5668"/>
    <w:rsid w:val="000A5671"/>
    <w:rsid w:val="000A56D5"/>
    <w:rsid w:val="000A577E"/>
    <w:rsid w:val="000A587E"/>
    <w:rsid w:val="000A598C"/>
    <w:rsid w:val="000A5A57"/>
    <w:rsid w:val="000A5AF6"/>
    <w:rsid w:val="000A5B78"/>
    <w:rsid w:val="000A5C9B"/>
    <w:rsid w:val="000A5D86"/>
    <w:rsid w:val="000A5DDF"/>
    <w:rsid w:val="000A5E13"/>
    <w:rsid w:val="000A5EF1"/>
    <w:rsid w:val="000A5EF4"/>
    <w:rsid w:val="000A5EFA"/>
    <w:rsid w:val="000A5FA4"/>
    <w:rsid w:val="000A6027"/>
    <w:rsid w:val="000A6052"/>
    <w:rsid w:val="000A614F"/>
    <w:rsid w:val="000A61A0"/>
    <w:rsid w:val="000A6264"/>
    <w:rsid w:val="000A627A"/>
    <w:rsid w:val="000A63DE"/>
    <w:rsid w:val="000A656C"/>
    <w:rsid w:val="000A657B"/>
    <w:rsid w:val="000A65A4"/>
    <w:rsid w:val="000A6626"/>
    <w:rsid w:val="000A6652"/>
    <w:rsid w:val="000A6659"/>
    <w:rsid w:val="000A668E"/>
    <w:rsid w:val="000A673D"/>
    <w:rsid w:val="000A6775"/>
    <w:rsid w:val="000A67F0"/>
    <w:rsid w:val="000A6803"/>
    <w:rsid w:val="000A6873"/>
    <w:rsid w:val="000A6894"/>
    <w:rsid w:val="000A691C"/>
    <w:rsid w:val="000A6943"/>
    <w:rsid w:val="000A6A81"/>
    <w:rsid w:val="000A6AD1"/>
    <w:rsid w:val="000A6B0F"/>
    <w:rsid w:val="000A6B35"/>
    <w:rsid w:val="000A6B65"/>
    <w:rsid w:val="000A6C5E"/>
    <w:rsid w:val="000A6D73"/>
    <w:rsid w:val="000A6D92"/>
    <w:rsid w:val="000A6D9F"/>
    <w:rsid w:val="000A6DD1"/>
    <w:rsid w:val="000A6EB2"/>
    <w:rsid w:val="000A6F47"/>
    <w:rsid w:val="000A6F4F"/>
    <w:rsid w:val="000A6F5E"/>
    <w:rsid w:val="000A6F6F"/>
    <w:rsid w:val="000A7080"/>
    <w:rsid w:val="000A711A"/>
    <w:rsid w:val="000A7192"/>
    <w:rsid w:val="000A71BF"/>
    <w:rsid w:val="000A71EF"/>
    <w:rsid w:val="000A72AC"/>
    <w:rsid w:val="000A7335"/>
    <w:rsid w:val="000A747F"/>
    <w:rsid w:val="000A75FF"/>
    <w:rsid w:val="000A760C"/>
    <w:rsid w:val="000A7630"/>
    <w:rsid w:val="000A7643"/>
    <w:rsid w:val="000A76BD"/>
    <w:rsid w:val="000A7781"/>
    <w:rsid w:val="000A77A9"/>
    <w:rsid w:val="000A77C0"/>
    <w:rsid w:val="000A7872"/>
    <w:rsid w:val="000A7880"/>
    <w:rsid w:val="000A7888"/>
    <w:rsid w:val="000A792B"/>
    <w:rsid w:val="000A7943"/>
    <w:rsid w:val="000A799C"/>
    <w:rsid w:val="000A79BE"/>
    <w:rsid w:val="000A7A92"/>
    <w:rsid w:val="000A7AC8"/>
    <w:rsid w:val="000A7B23"/>
    <w:rsid w:val="000A7B4C"/>
    <w:rsid w:val="000A7B5C"/>
    <w:rsid w:val="000A7B6F"/>
    <w:rsid w:val="000A7CBE"/>
    <w:rsid w:val="000A7CD8"/>
    <w:rsid w:val="000A7D67"/>
    <w:rsid w:val="000A7E3D"/>
    <w:rsid w:val="000A7E55"/>
    <w:rsid w:val="000A7EE3"/>
    <w:rsid w:val="000A7F16"/>
    <w:rsid w:val="000A7F7A"/>
    <w:rsid w:val="000B0090"/>
    <w:rsid w:val="000B00BA"/>
    <w:rsid w:val="000B00C3"/>
    <w:rsid w:val="000B00E8"/>
    <w:rsid w:val="000B0100"/>
    <w:rsid w:val="000B013D"/>
    <w:rsid w:val="000B0158"/>
    <w:rsid w:val="000B019B"/>
    <w:rsid w:val="000B0323"/>
    <w:rsid w:val="000B034F"/>
    <w:rsid w:val="000B035A"/>
    <w:rsid w:val="000B0374"/>
    <w:rsid w:val="000B03B7"/>
    <w:rsid w:val="000B03D7"/>
    <w:rsid w:val="000B041E"/>
    <w:rsid w:val="000B0462"/>
    <w:rsid w:val="000B0569"/>
    <w:rsid w:val="000B0580"/>
    <w:rsid w:val="000B066B"/>
    <w:rsid w:val="000B06D9"/>
    <w:rsid w:val="000B070F"/>
    <w:rsid w:val="000B0728"/>
    <w:rsid w:val="000B0769"/>
    <w:rsid w:val="000B07D7"/>
    <w:rsid w:val="000B08AA"/>
    <w:rsid w:val="000B08B2"/>
    <w:rsid w:val="000B08F3"/>
    <w:rsid w:val="000B0A8A"/>
    <w:rsid w:val="000B0B92"/>
    <w:rsid w:val="000B0BA7"/>
    <w:rsid w:val="000B0BAB"/>
    <w:rsid w:val="000B0C2E"/>
    <w:rsid w:val="000B0C45"/>
    <w:rsid w:val="000B0C68"/>
    <w:rsid w:val="000B0D6C"/>
    <w:rsid w:val="000B0DF6"/>
    <w:rsid w:val="000B0E3D"/>
    <w:rsid w:val="000B0F91"/>
    <w:rsid w:val="000B0F9A"/>
    <w:rsid w:val="000B1056"/>
    <w:rsid w:val="000B10AA"/>
    <w:rsid w:val="000B10F8"/>
    <w:rsid w:val="000B1113"/>
    <w:rsid w:val="000B111D"/>
    <w:rsid w:val="000B113B"/>
    <w:rsid w:val="000B11EB"/>
    <w:rsid w:val="000B11EC"/>
    <w:rsid w:val="000B12C6"/>
    <w:rsid w:val="000B1349"/>
    <w:rsid w:val="000B1389"/>
    <w:rsid w:val="000B1396"/>
    <w:rsid w:val="000B141C"/>
    <w:rsid w:val="000B1430"/>
    <w:rsid w:val="000B149D"/>
    <w:rsid w:val="000B159F"/>
    <w:rsid w:val="000B1662"/>
    <w:rsid w:val="000B1695"/>
    <w:rsid w:val="000B1696"/>
    <w:rsid w:val="000B1698"/>
    <w:rsid w:val="000B16A3"/>
    <w:rsid w:val="000B1713"/>
    <w:rsid w:val="000B173E"/>
    <w:rsid w:val="000B17A6"/>
    <w:rsid w:val="000B17B5"/>
    <w:rsid w:val="000B18ED"/>
    <w:rsid w:val="000B193C"/>
    <w:rsid w:val="000B1968"/>
    <w:rsid w:val="000B199D"/>
    <w:rsid w:val="000B1B12"/>
    <w:rsid w:val="000B1B95"/>
    <w:rsid w:val="000B1C30"/>
    <w:rsid w:val="000B1D3B"/>
    <w:rsid w:val="000B1D40"/>
    <w:rsid w:val="000B1E9A"/>
    <w:rsid w:val="000B1F47"/>
    <w:rsid w:val="000B1F93"/>
    <w:rsid w:val="000B2026"/>
    <w:rsid w:val="000B2085"/>
    <w:rsid w:val="000B20F6"/>
    <w:rsid w:val="000B2123"/>
    <w:rsid w:val="000B221A"/>
    <w:rsid w:val="000B223F"/>
    <w:rsid w:val="000B2245"/>
    <w:rsid w:val="000B22F6"/>
    <w:rsid w:val="000B231A"/>
    <w:rsid w:val="000B2335"/>
    <w:rsid w:val="000B2382"/>
    <w:rsid w:val="000B23B4"/>
    <w:rsid w:val="000B23C6"/>
    <w:rsid w:val="000B2470"/>
    <w:rsid w:val="000B251A"/>
    <w:rsid w:val="000B2539"/>
    <w:rsid w:val="000B256E"/>
    <w:rsid w:val="000B256F"/>
    <w:rsid w:val="000B2590"/>
    <w:rsid w:val="000B2685"/>
    <w:rsid w:val="000B26A0"/>
    <w:rsid w:val="000B26B8"/>
    <w:rsid w:val="000B2707"/>
    <w:rsid w:val="000B27EE"/>
    <w:rsid w:val="000B27F4"/>
    <w:rsid w:val="000B2867"/>
    <w:rsid w:val="000B2870"/>
    <w:rsid w:val="000B28D4"/>
    <w:rsid w:val="000B2958"/>
    <w:rsid w:val="000B2988"/>
    <w:rsid w:val="000B29F7"/>
    <w:rsid w:val="000B2AA0"/>
    <w:rsid w:val="000B2AC9"/>
    <w:rsid w:val="000B2B59"/>
    <w:rsid w:val="000B2B9B"/>
    <w:rsid w:val="000B2BC1"/>
    <w:rsid w:val="000B2D03"/>
    <w:rsid w:val="000B2D42"/>
    <w:rsid w:val="000B2D6F"/>
    <w:rsid w:val="000B2DCF"/>
    <w:rsid w:val="000B2DE8"/>
    <w:rsid w:val="000B2E38"/>
    <w:rsid w:val="000B2E7D"/>
    <w:rsid w:val="000B2EF5"/>
    <w:rsid w:val="000B2F26"/>
    <w:rsid w:val="000B2F70"/>
    <w:rsid w:val="000B2F88"/>
    <w:rsid w:val="000B2FD4"/>
    <w:rsid w:val="000B30D7"/>
    <w:rsid w:val="000B315F"/>
    <w:rsid w:val="000B3374"/>
    <w:rsid w:val="000B35A8"/>
    <w:rsid w:val="000B36B1"/>
    <w:rsid w:val="000B36B6"/>
    <w:rsid w:val="000B36E6"/>
    <w:rsid w:val="000B371F"/>
    <w:rsid w:val="000B372B"/>
    <w:rsid w:val="000B37CB"/>
    <w:rsid w:val="000B3859"/>
    <w:rsid w:val="000B38E8"/>
    <w:rsid w:val="000B38F4"/>
    <w:rsid w:val="000B394B"/>
    <w:rsid w:val="000B3B90"/>
    <w:rsid w:val="000B3BC4"/>
    <w:rsid w:val="000B3C1D"/>
    <w:rsid w:val="000B3C2A"/>
    <w:rsid w:val="000B3C57"/>
    <w:rsid w:val="000B3C5B"/>
    <w:rsid w:val="000B3CA9"/>
    <w:rsid w:val="000B3CEB"/>
    <w:rsid w:val="000B3D53"/>
    <w:rsid w:val="000B3E3F"/>
    <w:rsid w:val="000B3EA3"/>
    <w:rsid w:val="000B3F1A"/>
    <w:rsid w:val="000B3F3A"/>
    <w:rsid w:val="000B3F8E"/>
    <w:rsid w:val="000B3FB0"/>
    <w:rsid w:val="000B4003"/>
    <w:rsid w:val="000B400A"/>
    <w:rsid w:val="000B40D9"/>
    <w:rsid w:val="000B4166"/>
    <w:rsid w:val="000B4228"/>
    <w:rsid w:val="000B427D"/>
    <w:rsid w:val="000B4367"/>
    <w:rsid w:val="000B43B4"/>
    <w:rsid w:val="000B43DA"/>
    <w:rsid w:val="000B440F"/>
    <w:rsid w:val="000B4456"/>
    <w:rsid w:val="000B44A0"/>
    <w:rsid w:val="000B45B8"/>
    <w:rsid w:val="000B4621"/>
    <w:rsid w:val="000B4630"/>
    <w:rsid w:val="000B4688"/>
    <w:rsid w:val="000B46E6"/>
    <w:rsid w:val="000B4763"/>
    <w:rsid w:val="000B47AB"/>
    <w:rsid w:val="000B48C7"/>
    <w:rsid w:val="000B493E"/>
    <w:rsid w:val="000B49FA"/>
    <w:rsid w:val="000B4A41"/>
    <w:rsid w:val="000B4AB6"/>
    <w:rsid w:val="000B4AC1"/>
    <w:rsid w:val="000B4AEE"/>
    <w:rsid w:val="000B4B69"/>
    <w:rsid w:val="000B4BE5"/>
    <w:rsid w:val="000B4C86"/>
    <w:rsid w:val="000B4CB0"/>
    <w:rsid w:val="000B4DE7"/>
    <w:rsid w:val="000B4E0D"/>
    <w:rsid w:val="000B4E11"/>
    <w:rsid w:val="000B4E84"/>
    <w:rsid w:val="000B4EA1"/>
    <w:rsid w:val="000B4FF4"/>
    <w:rsid w:val="000B5008"/>
    <w:rsid w:val="000B5016"/>
    <w:rsid w:val="000B5074"/>
    <w:rsid w:val="000B508D"/>
    <w:rsid w:val="000B50A0"/>
    <w:rsid w:val="000B512A"/>
    <w:rsid w:val="000B515A"/>
    <w:rsid w:val="000B51A6"/>
    <w:rsid w:val="000B5231"/>
    <w:rsid w:val="000B527C"/>
    <w:rsid w:val="000B52B2"/>
    <w:rsid w:val="000B52B3"/>
    <w:rsid w:val="000B52E8"/>
    <w:rsid w:val="000B5303"/>
    <w:rsid w:val="000B5369"/>
    <w:rsid w:val="000B540F"/>
    <w:rsid w:val="000B5474"/>
    <w:rsid w:val="000B54AB"/>
    <w:rsid w:val="000B54B9"/>
    <w:rsid w:val="000B5516"/>
    <w:rsid w:val="000B5546"/>
    <w:rsid w:val="000B555F"/>
    <w:rsid w:val="000B5562"/>
    <w:rsid w:val="000B557F"/>
    <w:rsid w:val="000B5630"/>
    <w:rsid w:val="000B5678"/>
    <w:rsid w:val="000B5699"/>
    <w:rsid w:val="000B57DB"/>
    <w:rsid w:val="000B5931"/>
    <w:rsid w:val="000B5986"/>
    <w:rsid w:val="000B59F0"/>
    <w:rsid w:val="000B5A41"/>
    <w:rsid w:val="000B5A4E"/>
    <w:rsid w:val="000B5A93"/>
    <w:rsid w:val="000B5B0B"/>
    <w:rsid w:val="000B5BC4"/>
    <w:rsid w:val="000B5BE9"/>
    <w:rsid w:val="000B5C9F"/>
    <w:rsid w:val="000B5ED8"/>
    <w:rsid w:val="000B5FF9"/>
    <w:rsid w:val="000B6075"/>
    <w:rsid w:val="000B6095"/>
    <w:rsid w:val="000B60BF"/>
    <w:rsid w:val="000B60D4"/>
    <w:rsid w:val="000B6199"/>
    <w:rsid w:val="000B6216"/>
    <w:rsid w:val="000B621D"/>
    <w:rsid w:val="000B62B7"/>
    <w:rsid w:val="000B63A4"/>
    <w:rsid w:val="000B63F9"/>
    <w:rsid w:val="000B6432"/>
    <w:rsid w:val="000B6546"/>
    <w:rsid w:val="000B6592"/>
    <w:rsid w:val="000B6631"/>
    <w:rsid w:val="000B6769"/>
    <w:rsid w:val="000B679D"/>
    <w:rsid w:val="000B67A1"/>
    <w:rsid w:val="000B6847"/>
    <w:rsid w:val="000B68CC"/>
    <w:rsid w:val="000B699B"/>
    <w:rsid w:val="000B6A19"/>
    <w:rsid w:val="000B6A2F"/>
    <w:rsid w:val="000B6A60"/>
    <w:rsid w:val="000B6A82"/>
    <w:rsid w:val="000B6C2E"/>
    <w:rsid w:val="000B6C99"/>
    <w:rsid w:val="000B6D20"/>
    <w:rsid w:val="000B6D77"/>
    <w:rsid w:val="000B6F94"/>
    <w:rsid w:val="000B7009"/>
    <w:rsid w:val="000B705F"/>
    <w:rsid w:val="000B707E"/>
    <w:rsid w:val="000B7128"/>
    <w:rsid w:val="000B71AE"/>
    <w:rsid w:val="000B71E6"/>
    <w:rsid w:val="000B72A5"/>
    <w:rsid w:val="000B7349"/>
    <w:rsid w:val="000B7366"/>
    <w:rsid w:val="000B73F5"/>
    <w:rsid w:val="000B74B8"/>
    <w:rsid w:val="000B74C7"/>
    <w:rsid w:val="000B74E4"/>
    <w:rsid w:val="000B7502"/>
    <w:rsid w:val="000B758E"/>
    <w:rsid w:val="000B75DB"/>
    <w:rsid w:val="000B7623"/>
    <w:rsid w:val="000B763C"/>
    <w:rsid w:val="000B76BC"/>
    <w:rsid w:val="000B76E3"/>
    <w:rsid w:val="000B7732"/>
    <w:rsid w:val="000B773A"/>
    <w:rsid w:val="000B77B5"/>
    <w:rsid w:val="000B77EA"/>
    <w:rsid w:val="000B78C7"/>
    <w:rsid w:val="000B78D6"/>
    <w:rsid w:val="000B78E4"/>
    <w:rsid w:val="000B7942"/>
    <w:rsid w:val="000B7A1E"/>
    <w:rsid w:val="000B7A6B"/>
    <w:rsid w:val="000B7A7D"/>
    <w:rsid w:val="000B7B3B"/>
    <w:rsid w:val="000B7C63"/>
    <w:rsid w:val="000B7C96"/>
    <w:rsid w:val="000B7CFB"/>
    <w:rsid w:val="000B7D0D"/>
    <w:rsid w:val="000B7D4E"/>
    <w:rsid w:val="000B7D80"/>
    <w:rsid w:val="000B7D82"/>
    <w:rsid w:val="000B7DC5"/>
    <w:rsid w:val="000B7DDB"/>
    <w:rsid w:val="000B7DFA"/>
    <w:rsid w:val="000B7E29"/>
    <w:rsid w:val="000B7E42"/>
    <w:rsid w:val="000B7E69"/>
    <w:rsid w:val="000B7E76"/>
    <w:rsid w:val="000B7F4B"/>
    <w:rsid w:val="000B7FE1"/>
    <w:rsid w:val="000B7FE2"/>
    <w:rsid w:val="000C0027"/>
    <w:rsid w:val="000C012F"/>
    <w:rsid w:val="000C0171"/>
    <w:rsid w:val="000C0186"/>
    <w:rsid w:val="000C0219"/>
    <w:rsid w:val="000C028B"/>
    <w:rsid w:val="000C0305"/>
    <w:rsid w:val="000C040D"/>
    <w:rsid w:val="000C0449"/>
    <w:rsid w:val="000C0472"/>
    <w:rsid w:val="000C04D4"/>
    <w:rsid w:val="000C0504"/>
    <w:rsid w:val="000C059D"/>
    <w:rsid w:val="000C05AF"/>
    <w:rsid w:val="000C05B6"/>
    <w:rsid w:val="000C0643"/>
    <w:rsid w:val="000C0784"/>
    <w:rsid w:val="000C07A2"/>
    <w:rsid w:val="000C07DE"/>
    <w:rsid w:val="000C0813"/>
    <w:rsid w:val="000C09E2"/>
    <w:rsid w:val="000C0ACC"/>
    <w:rsid w:val="000C0B00"/>
    <w:rsid w:val="000C0B24"/>
    <w:rsid w:val="000C0C56"/>
    <w:rsid w:val="000C0CD1"/>
    <w:rsid w:val="000C0D54"/>
    <w:rsid w:val="000C0D6B"/>
    <w:rsid w:val="000C0D71"/>
    <w:rsid w:val="000C0E42"/>
    <w:rsid w:val="000C0E56"/>
    <w:rsid w:val="000C0E80"/>
    <w:rsid w:val="000C0F3A"/>
    <w:rsid w:val="000C0F87"/>
    <w:rsid w:val="000C1013"/>
    <w:rsid w:val="000C1046"/>
    <w:rsid w:val="000C106F"/>
    <w:rsid w:val="000C1093"/>
    <w:rsid w:val="000C1180"/>
    <w:rsid w:val="000C13F9"/>
    <w:rsid w:val="000C141C"/>
    <w:rsid w:val="000C1456"/>
    <w:rsid w:val="000C145C"/>
    <w:rsid w:val="000C1469"/>
    <w:rsid w:val="000C153E"/>
    <w:rsid w:val="000C15A4"/>
    <w:rsid w:val="000C15E5"/>
    <w:rsid w:val="000C15F7"/>
    <w:rsid w:val="000C169B"/>
    <w:rsid w:val="000C172C"/>
    <w:rsid w:val="000C17C9"/>
    <w:rsid w:val="000C184A"/>
    <w:rsid w:val="000C185B"/>
    <w:rsid w:val="000C1966"/>
    <w:rsid w:val="000C198E"/>
    <w:rsid w:val="000C1A3D"/>
    <w:rsid w:val="000C1A4F"/>
    <w:rsid w:val="000C1BD5"/>
    <w:rsid w:val="000C1C11"/>
    <w:rsid w:val="000C1CDE"/>
    <w:rsid w:val="000C1CE9"/>
    <w:rsid w:val="000C1DB4"/>
    <w:rsid w:val="000C1E0B"/>
    <w:rsid w:val="000C1E4C"/>
    <w:rsid w:val="000C1E72"/>
    <w:rsid w:val="000C1ED5"/>
    <w:rsid w:val="000C1EE6"/>
    <w:rsid w:val="000C1F25"/>
    <w:rsid w:val="000C1F33"/>
    <w:rsid w:val="000C1FD4"/>
    <w:rsid w:val="000C2067"/>
    <w:rsid w:val="000C20ED"/>
    <w:rsid w:val="000C213A"/>
    <w:rsid w:val="000C217C"/>
    <w:rsid w:val="000C220B"/>
    <w:rsid w:val="000C2224"/>
    <w:rsid w:val="000C23F7"/>
    <w:rsid w:val="000C2430"/>
    <w:rsid w:val="000C248B"/>
    <w:rsid w:val="000C249A"/>
    <w:rsid w:val="000C249C"/>
    <w:rsid w:val="000C2506"/>
    <w:rsid w:val="000C256D"/>
    <w:rsid w:val="000C2583"/>
    <w:rsid w:val="000C2661"/>
    <w:rsid w:val="000C26D2"/>
    <w:rsid w:val="000C26FE"/>
    <w:rsid w:val="000C271C"/>
    <w:rsid w:val="000C2754"/>
    <w:rsid w:val="000C27D7"/>
    <w:rsid w:val="000C27DC"/>
    <w:rsid w:val="000C2866"/>
    <w:rsid w:val="000C2915"/>
    <w:rsid w:val="000C2979"/>
    <w:rsid w:val="000C2A2A"/>
    <w:rsid w:val="000C2AA5"/>
    <w:rsid w:val="000C2BB9"/>
    <w:rsid w:val="000C2C19"/>
    <w:rsid w:val="000C2C90"/>
    <w:rsid w:val="000C2CA7"/>
    <w:rsid w:val="000C2D1C"/>
    <w:rsid w:val="000C2D8B"/>
    <w:rsid w:val="000C2DAA"/>
    <w:rsid w:val="000C2DAD"/>
    <w:rsid w:val="000C2E6E"/>
    <w:rsid w:val="000C2F33"/>
    <w:rsid w:val="000C2F40"/>
    <w:rsid w:val="000C2FC2"/>
    <w:rsid w:val="000C2FF9"/>
    <w:rsid w:val="000C3089"/>
    <w:rsid w:val="000C30C8"/>
    <w:rsid w:val="000C30D4"/>
    <w:rsid w:val="000C3106"/>
    <w:rsid w:val="000C317A"/>
    <w:rsid w:val="000C31C6"/>
    <w:rsid w:val="000C3201"/>
    <w:rsid w:val="000C325E"/>
    <w:rsid w:val="000C32A6"/>
    <w:rsid w:val="000C32D2"/>
    <w:rsid w:val="000C3352"/>
    <w:rsid w:val="000C337E"/>
    <w:rsid w:val="000C33D1"/>
    <w:rsid w:val="000C33DF"/>
    <w:rsid w:val="000C33F8"/>
    <w:rsid w:val="000C3428"/>
    <w:rsid w:val="000C3447"/>
    <w:rsid w:val="000C34F2"/>
    <w:rsid w:val="000C3555"/>
    <w:rsid w:val="000C35B8"/>
    <w:rsid w:val="000C35D7"/>
    <w:rsid w:val="000C35FF"/>
    <w:rsid w:val="000C3735"/>
    <w:rsid w:val="000C375B"/>
    <w:rsid w:val="000C37B9"/>
    <w:rsid w:val="000C3926"/>
    <w:rsid w:val="000C392A"/>
    <w:rsid w:val="000C392D"/>
    <w:rsid w:val="000C3A12"/>
    <w:rsid w:val="000C3A42"/>
    <w:rsid w:val="000C3A89"/>
    <w:rsid w:val="000C3A93"/>
    <w:rsid w:val="000C3AE9"/>
    <w:rsid w:val="000C3B03"/>
    <w:rsid w:val="000C3BE7"/>
    <w:rsid w:val="000C3C0B"/>
    <w:rsid w:val="000C3C6F"/>
    <w:rsid w:val="000C3CB7"/>
    <w:rsid w:val="000C3CF1"/>
    <w:rsid w:val="000C3E63"/>
    <w:rsid w:val="000C3E9A"/>
    <w:rsid w:val="000C3EAC"/>
    <w:rsid w:val="000C3EC4"/>
    <w:rsid w:val="000C3F50"/>
    <w:rsid w:val="000C4000"/>
    <w:rsid w:val="000C411B"/>
    <w:rsid w:val="000C41DE"/>
    <w:rsid w:val="000C41FC"/>
    <w:rsid w:val="000C4397"/>
    <w:rsid w:val="000C43FD"/>
    <w:rsid w:val="000C446A"/>
    <w:rsid w:val="000C4487"/>
    <w:rsid w:val="000C449D"/>
    <w:rsid w:val="000C44C4"/>
    <w:rsid w:val="000C44E3"/>
    <w:rsid w:val="000C44EC"/>
    <w:rsid w:val="000C451C"/>
    <w:rsid w:val="000C452B"/>
    <w:rsid w:val="000C4561"/>
    <w:rsid w:val="000C45E1"/>
    <w:rsid w:val="000C4600"/>
    <w:rsid w:val="000C46EA"/>
    <w:rsid w:val="000C471C"/>
    <w:rsid w:val="000C473B"/>
    <w:rsid w:val="000C473D"/>
    <w:rsid w:val="000C48B6"/>
    <w:rsid w:val="000C49A2"/>
    <w:rsid w:val="000C49AE"/>
    <w:rsid w:val="000C49C4"/>
    <w:rsid w:val="000C49C8"/>
    <w:rsid w:val="000C4A00"/>
    <w:rsid w:val="000C4B29"/>
    <w:rsid w:val="000C4B60"/>
    <w:rsid w:val="000C4BB2"/>
    <w:rsid w:val="000C4C11"/>
    <w:rsid w:val="000C4C4E"/>
    <w:rsid w:val="000C4CE8"/>
    <w:rsid w:val="000C4D37"/>
    <w:rsid w:val="000C5089"/>
    <w:rsid w:val="000C50AA"/>
    <w:rsid w:val="000C50DF"/>
    <w:rsid w:val="000C513C"/>
    <w:rsid w:val="000C517A"/>
    <w:rsid w:val="000C51B3"/>
    <w:rsid w:val="000C51E9"/>
    <w:rsid w:val="000C521C"/>
    <w:rsid w:val="000C52DD"/>
    <w:rsid w:val="000C532A"/>
    <w:rsid w:val="000C535A"/>
    <w:rsid w:val="000C53F0"/>
    <w:rsid w:val="000C541E"/>
    <w:rsid w:val="000C5422"/>
    <w:rsid w:val="000C5526"/>
    <w:rsid w:val="000C553B"/>
    <w:rsid w:val="000C55B1"/>
    <w:rsid w:val="000C5627"/>
    <w:rsid w:val="000C56B2"/>
    <w:rsid w:val="000C5728"/>
    <w:rsid w:val="000C5747"/>
    <w:rsid w:val="000C57F1"/>
    <w:rsid w:val="000C5875"/>
    <w:rsid w:val="000C597C"/>
    <w:rsid w:val="000C598B"/>
    <w:rsid w:val="000C59CC"/>
    <w:rsid w:val="000C59D8"/>
    <w:rsid w:val="000C59E4"/>
    <w:rsid w:val="000C5A7A"/>
    <w:rsid w:val="000C5AD3"/>
    <w:rsid w:val="000C5C09"/>
    <w:rsid w:val="000C5C0C"/>
    <w:rsid w:val="000C5C7F"/>
    <w:rsid w:val="000C5CFD"/>
    <w:rsid w:val="000C5E12"/>
    <w:rsid w:val="000C5E2E"/>
    <w:rsid w:val="000C5E2F"/>
    <w:rsid w:val="000C5E64"/>
    <w:rsid w:val="000C5F01"/>
    <w:rsid w:val="000C5F0E"/>
    <w:rsid w:val="000C5FAD"/>
    <w:rsid w:val="000C6038"/>
    <w:rsid w:val="000C6047"/>
    <w:rsid w:val="000C6054"/>
    <w:rsid w:val="000C6095"/>
    <w:rsid w:val="000C611F"/>
    <w:rsid w:val="000C61A6"/>
    <w:rsid w:val="000C61EB"/>
    <w:rsid w:val="000C6350"/>
    <w:rsid w:val="000C64C4"/>
    <w:rsid w:val="000C64F0"/>
    <w:rsid w:val="000C64F7"/>
    <w:rsid w:val="000C670F"/>
    <w:rsid w:val="000C67AE"/>
    <w:rsid w:val="000C67B8"/>
    <w:rsid w:val="000C67CB"/>
    <w:rsid w:val="000C67FB"/>
    <w:rsid w:val="000C67FF"/>
    <w:rsid w:val="000C6828"/>
    <w:rsid w:val="000C6894"/>
    <w:rsid w:val="000C690C"/>
    <w:rsid w:val="000C695A"/>
    <w:rsid w:val="000C6960"/>
    <w:rsid w:val="000C6966"/>
    <w:rsid w:val="000C696A"/>
    <w:rsid w:val="000C696F"/>
    <w:rsid w:val="000C69B7"/>
    <w:rsid w:val="000C69C0"/>
    <w:rsid w:val="000C6A52"/>
    <w:rsid w:val="000C6AE4"/>
    <w:rsid w:val="000C6BDE"/>
    <w:rsid w:val="000C6BF2"/>
    <w:rsid w:val="000C6C40"/>
    <w:rsid w:val="000C6C48"/>
    <w:rsid w:val="000C6D14"/>
    <w:rsid w:val="000C6D8F"/>
    <w:rsid w:val="000C6DAF"/>
    <w:rsid w:val="000C6DE5"/>
    <w:rsid w:val="000C6E0E"/>
    <w:rsid w:val="000C6E5C"/>
    <w:rsid w:val="000C6EB6"/>
    <w:rsid w:val="000C6F4F"/>
    <w:rsid w:val="000C6F6E"/>
    <w:rsid w:val="000C6FA0"/>
    <w:rsid w:val="000C6FC2"/>
    <w:rsid w:val="000C7046"/>
    <w:rsid w:val="000C7051"/>
    <w:rsid w:val="000C70FD"/>
    <w:rsid w:val="000C71D0"/>
    <w:rsid w:val="000C71F0"/>
    <w:rsid w:val="000C72EF"/>
    <w:rsid w:val="000C73A2"/>
    <w:rsid w:val="000C7418"/>
    <w:rsid w:val="000C748D"/>
    <w:rsid w:val="000C759D"/>
    <w:rsid w:val="000C768F"/>
    <w:rsid w:val="000C7695"/>
    <w:rsid w:val="000C76B5"/>
    <w:rsid w:val="000C76DD"/>
    <w:rsid w:val="000C784B"/>
    <w:rsid w:val="000C7894"/>
    <w:rsid w:val="000C78E6"/>
    <w:rsid w:val="000C7993"/>
    <w:rsid w:val="000C7A44"/>
    <w:rsid w:val="000C7A7C"/>
    <w:rsid w:val="000C7AE1"/>
    <w:rsid w:val="000C7E1C"/>
    <w:rsid w:val="000C7E42"/>
    <w:rsid w:val="000C7E8C"/>
    <w:rsid w:val="000C7EBA"/>
    <w:rsid w:val="000C7F55"/>
    <w:rsid w:val="000C7FEB"/>
    <w:rsid w:val="000C7FF7"/>
    <w:rsid w:val="000D0063"/>
    <w:rsid w:val="000D008E"/>
    <w:rsid w:val="000D0097"/>
    <w:rsid w:val="000D0157"/>
    <w:rsid w:val="000D01AC"/>
    <w:rsid w:val="000D02C1"/>
    <w:rsid w:val="000D0375"/>
    <w:rsid w:val="000D03E0"/>
    <w:rsid w:val="000D0440"/>
    <w:rsid w:val="000D0476"/>
    <w:rsid w:val="000D04B0"/>
    <w:rsid w:val="000D04D4"/>
    <w:rsid w:val="000D04FF"/>
    <w:rsid w:val="000D05D9"/>
    <w:rsid w:val="000D05F5"/>
    <w:rsid w:val="000D0622"/>
    <w:rsid w:val="000D0623"/>
    <w:rsid w:val="000D062F"/>
    <w:rsid w:val="000D0695"/>
    <w:rsid w:val="000D0737"/>
    <w:rsid w:val="000D0738"/>
    <w:rsid w:val="000D07CF"/>
    <w:rsid w:val="000D07E5"/>
    <w:rsid w:val="000D0844"/>
    <w:rsid w:val="000D08EA"/>
    <w:rsid w:val="000D090B"/>
    <w:rsid w:val="000D0925"/>
    <w:rsid w:val="000D09E6"/>
    <w:rsid w:val="000D0A3A"/>
    <w:rsid w:val="000D0AE2"/>
    <w:rsid w:val="000D0B4A"/>
    <w:rsid w:val="000D0B56"/>
    <w:rsid w:val="000D0C12"/>
    <w:rsid w:val="000D0D1B"/>
    <w:rsid w:val="000D0D21"/>
    <w:rsid w:val="000D0DA4"/>
    <w:rsid w:val="000D0DD0"/>
    <w:rsid w:val="000D0DEB"/>
    <w:rsid w:val="000D0EAB"/>
    <w:rsid w:val="000D0F25"/>
    <w:rsid w:val="000D0F87"/>
    <w:rsid w:val="000D1103"/>
    <w:rsid w:val="000D11FC"/>
    <w:rsid w:val="000D123B"/>
    <w:rsid w:val="000D124A"/>
    <w:rsid w:val="000D12D8"/>
    <w:rsid w:val="000D12DC"/>
    <w:rsid w:val="000D12DE"/>
    <w:rsid w:val="000D13DE"/>
    <w:rsid w:val="000D16EF"/>
    <w:rsid w:val="000D172A"/>
    <w:rsid w:val="000D172B"/>
    <w:rsid w:val="000D174A"/>
    <w:rsid w:val="000D1750"/>
    <w:rsid w:val="000D1784"/>
    <w:rsid w:val="000D17ED"/>
    <w:rsid w:val="000D180E"/>
    <w:rsid w:val="000D1884"/>
    <w:rsid w:val="000D189B"/>
    <w:rsid w:val="000D18BF"/>
    <w:rsid w:val="000D191C"/>
    <w:rsid w:val="000D1AA8"/>
    <w:rsid w:val="000D1AED"/>
    <w:rsid w:val="000D1AF2"/>
    <w:rsid w:val="000D1B15"/>
    <w:rsid w:val="000D1B4F"/>
    <w:rsid w:val="000D1BE6"/>
    <w:rsid w:val="000D1C2F"/>
    <w:rsid w:val="000D1C41"/>
    <w:rsid w:val="000D1CB3"/>
    <w:rsid w:val="000D1D05"/>
    <w:rsid w:val="000D1D0A"/>
    <w:rsid w:val="000D1D16"/>
    <w:rsid w:val="000D1E08"/>
    <w:rsid w:val="000D1EAA"/>
    <w:rsid w:val="000D1EEE"/>
    <w:rsid w:val="000D1F48"/>
    <w:rsid w:val="000D2038"/>
    <w:rsid w:val="000D2091"/>
    <w:rsid w:val="000D213B"/>
    <w:rsid w:val="000D21DC"/>
    <w:rsid w:val="000D22CA"/>
    <w:rsid w:val="000D231D"/>
    <w:rsid w:val="000D235C"/>
    <w:rsid w:val="000D2365"/>
    <w:rsid w:val="000D2433"/>
    <w:rsid w:val="000D24BF"/>
    <w:rsid w:val="000D24FE"/>
    <w:rsid w:val="000D2552"/>
    <w:rsid w:val="000D2597"/>
    <w:rsid w:val="000D2694"/>
    <w:rsid w:val="000D274A"/>
    <w:rsid w:val="000D27BF"/>
    <w:rsid w:val="000D27DD"/>
    <w:rsid w:val="000D2859"/>
    <w:rsid w:val="000D28BA"/>
    <w:rsid w:val="000D290E"/>
    <w:rsid w:val="000D2959"/>
    <w:rsid w:val="000D2A0B"/>
    <w:rsid w:val="000D2A1E"/>
    <w:rsid w:val="000D2A3C"/>
    <w:rsid w:val="000D2AB1"/>
    <w:rsid w:val="000D2ACF"/>
    <w:rsid w:val="000D2B35"/>
    <w:rsid w:val="000D2B67"/>
    <w:rsid w:val="000D2C03"/>
    <w:rsid w:val="000D2D31"/>
    <w:rsid w:val="000D2D4D"/>
    <w:rsid w:val="000D2E01"/>
    <w:rsid w:val="000D2EAF"/>
    <w:rsid w:val="000D2F85"/>
    <w:rsid w:val="000D2FA8"/>
    <w:rsid w:val="000D3027"/>
    <w:rsid w:val="000D30AE"/>
    <w:rsid w:val="000D30C7"/>
    <w:rsid w:val="000D3151"/>
    <w:rsid w:val="000D31AA"/>
    <w:rsid w:val="000D34C4"/>
    <w:rsid w:val="000D3504"/>
    <w:rsid w:val="000D35F2"/>
    <w:rsid w:val="000D3616"/>
    <w:rsid w:val="000D363B"/>
    <w:rsid w:val="000D3714"/>
    <w:rsid w:val="000D3771"/>
    <w:rsid w:val="000D3824"/>
    <w:rsid w:val="000D3846"/>
    <w:rsid w:val="000D38E3"/>
    <w:rsid w:val="000D39CD"/>
    <w:rsid w:val="000D3A0C"/>
    <w:rsid w:val="000D3A63"/>
    <w:rsid w:val="000D3C86"/>
    <w:rsid w:val="000D3CCF"/>
    <w:rsid w:val="000D3CD1"/>
    <w:rsid w:val="000D3CD2"/>
    <w:rsid w:val="000D3DD6"/>
    <w:rsid w:val="000D3E3E"/>
    <w:rsid w:val="000D3EA4"/>
    <w:rsid w:val="000D3EAB"/>
    <w:rsid w:val="000D3F0C"/>
    <w:rsid w:val="000D3F2A"/>
    <w:rsid w:val="000D3FC5"/>
    <w:rsid w:val="000D4008"/>
    <w:rsid w:val="000D400E"/>
    <w:rsid w:val="000D4028"/>
    <w:rsid w:val="000D4050"/>
    <w:rsid w:val="000D40FF"/>
    <w:rsid w:val="000D411B"/>
    <w:rsid w:val="000D4148"/>
    <w:rsid w:val="000D41CA"/>
    <w:rsid w:val="000D4315"/>
    <w:rsid w:val="000D44B7"/>
    <w:rsid w:val="000D4621"/>
    <w:rsid w:val="000D462F"/>
    <w:rsid w:val="000D4668"/>
    <w:rsid w:val="000D46DF"/>
    <w:rsid w:val="000D46FF"/>
    <w:rsid w:val="000D486F"/>
    <w:rsid w:val="000D488E"/>
    <w:rsid w:val="000D48B8"/>
    <w:rsid w:val="000D48F1"/>
    <w:rsid w:val="000D4921"/>
    <w:rsid w:val="000D49CE"/>
    <w:rsid w:val="000D49E6"/>
    <w:rsid w:val="000D4A3D"/>
    <w:rsid w:val="000D4A70"/>
    <w:rsid w:val="000D4A71"/>
    <w:rsid w:val="000D4B24"/>
    <w:rsid w:val="000D4B75"/>
    <w:rsid w:val="000D4B7C"/>
    <w:rsid w:val="000D4C62"/>
    <w:rsid w:val="000D4CD4"/>
    <w:rsid w:val="000D4CF9"/>
    <w:rsid w:val="000D4DB6"/>
    <w:rsid w:val="000D4DC9"/>
    <w:rsid w:val="000D4E53"/>
    <w:rsid w:val="000D4EA7"/>
    <w:rsid w:val="000D4EC0"/>
    <w:rsid w:val="000D4F2F"/>
    <w:rsid w:val="000D4F40"/>
    <w:rsid w:val="000D4FD4"/>
    <w:rsid w:val="000D5057"/>
    <w:rsid w:val="000D5192"/>
    <w:rsid w:val="000D51A0"/>
    <w:rsid w:val="000D51DD"/>
    <w:rsid w:val="000D51F4"/>
    <w:rsid w:val="000D521F"/>
    <w:rsid w:val="000D5257"/>
    <w:rsid w:val="000D52CC"/>
    <w:rsid w:val="000D5432"/>
    <w:rsid w:val="000D5456"/>
    <w:rsid w:val="000D551A"/>
    <w:rsid w:val="000D55B3"/>
    <w:rsid w:val="000D5626"/>
    <w:rsid w:val="000D572A"/>
    <w:rsid w:val="000D574D"/>
    <w:rsid w:val="000D574E"/>
    <w:rsid w:val="000D5884"/>
    <w:rsid w:val="000D58F0"/>
    <w:rsid w:val="000D591C"/>
    <w:rsid w:val="000D597A"/>
    <w:rsid w:val="000D5984"/>
    <w:rsid w:val="000D599E"/>
    <w:rsid w:val="000D59D2"/>
    <w:rsid w:val="000D5A23"/>
    <w:rsid w:val="000D5A83"/>
    <w:rsid w:val="000D5AED"/>
    <w:rsid w:val="000D5B1A"/>
    <w:rsid w:val="000D5BE2"/>
    <w:rsid w:val="000D5C06"/>
    <w:rsid w:val="000D5C11"/>
    <w:rsid w:val="000D5C26"/>
    <w:rsid w:val="000D5C4B"/>
    <w:rsid w:val="000D5D41"/>
    <w:rsid w:val="000D5D72"/>
    <w:rsid w:val="000D5DD8"/>
    <w:rsid w:val="000D5F46"/>
    <w:rsid w:val="000D5F72"/>
    <w:rsid w:val="000D5F9C"/>
    <w:rsid w:val="000D5FB0"/>
    <w:rsid w:val="000D6108"/>
    <w:rsid w:val="000D61A2"/>
    <w:rsid w:val="000D61F7"/>
    <w:rsid w:val="000D6203"/>
    <w:rsid w:val="000D625A"/>
    <w:rsid w:val="000D627A"/>
    <w:rsid w:val="000D643B"/>
    <w:rsid w:val="000D64B7"/>
    <w:rsid w:val="000D6568"/>
    <w:rsid w:val="000D6603"/>
    <w:rsid w:val="000D6614"/>
    <w:rsid w:val="000D6626"/>
    <w:rsid w:val="000D6645"/>
    <w:rsid w:val="000D6659"/>
    <w:rsid w:val="000D6670"/>
    <w:rsid w:val="000D6709"/>
    <w:rsid w:val="000D67A6"/>
    <w:rsid w:val="000D67B9"/>
    <w:rsid w:val="000D67BB"/>
    <w:rsid w:val="000D68E7"/>
    <w:rsid w:val="000D69A8"/>
    <w:rsid w:val="000D69CA"/>
    <w:rsid w:val="000D6A24"/>
    <w:rsid w:val="000D6AB1"/>
    <w:rsid w:val="000D6B24"/>
    <w:rsid w:val="000D6B7F"/>
    <w:rsid w:val="000D6B83"/>
    <w:rsid w:val="000D6BDC"/>
    <w:rsid w:val="000D6C2B"/>
    <w:rsid w:val="000D6C56"/>
    <w:rsid w:val="000D6CB9"/>
    <w:rsid w:val="000D6F3B"/>
    <w:rsid w:val="000D6FA0"/>
    <w:rsid w:val="000D7010"/>
    <w:rsid w:val="000D704C"/>
    <w:rsid w:val="000D7062"/>
    <w:rsid w:val="000D707B"/>
    <w:rsid w:val="000D70D4"/>
    <w:rsid w:val="000D7132"/>
    <w:rsid w:val="000D7194"/>
    <w:rsid w:val="000D723F"/>
    <w:rsid w:val="000D738E"/>
    <w:rsid w:val="000D7477"/>
    <w:rsid w:val="000D74E6"/>
    <w:rsid w:val="000D758A"/>
    <w:rsid w:val="000D75E1"/>
    <w:rsid w:val="000D7666"/>
    <w:rsid w:val="000D7693"/>
    <w:rsid w:val="000D76BB"/>
    <w:rsid w:val="000D77AA"/>
    <w:rsid w:val="000D77B6"/>
    <w:rsid w:val="000D78A2"/>
    <w:rsid w:val="000D78C0"/>
    <w:rsid w:val="000D78E2"/>
    <w:rsid w:val="000D7907"/>
    <w:rsid w:val="000D792C"/>
    <w:rsid w:val="000D7955"/>
    <w:rsid w:val="000D7993"/>
    <w:rsid w:val="000D79C3"/>
    <w:rsid w:val="000D7A16"/>
    <w:rsid w:val="000D7A36"/>
    <w:rsid w:val="000D7AF9"/>
    <w:rsid w:val="000D7B5F"/>
    <w:rsid w:val="000D7BAF"/>
    <w:rsid w:val="000D7D1F"/>
    <w:rsid w:val="000D7E6C"/>
    <w:rsid w:val="000D7E6F"/>
    <w:rsid w:val="000D7E78"/>
    <w:rsid w:val="000D7EAA"/>
    <w:rsid w:val="000D7F00"/>
    <w:rsid w:val="000D7F32"/>
    <w:rsid w:val="000D7F55"/>
    <w:rsid w:val="000D7F5C"/>
    <w:rsid w:val="000D7FE1"/>
    <w:rsid w:val="000DE9E6"/>
    <w:rsid w:val="000E0006"/>
    <w:rsid w:val="000E003E"/>
    <w:rsid w:val="000E008D"/>
    <w:rsid w:val="000E0187"/>
    <w:rsid w:val="000E02E1"/>
    <w:rsid w:val="000E02F7"/>
    <w:rsid w:val="000E031C"/>
    <w:rsid w:val="000E0399"/>
    <w:rsid w:val="000E03EA"/>
    <w:rsid w:val="000E0409"/>
    <w:rsid w:val="000E0414"/>
    <w:rsid w:val="000E0438"/>
    <w:rsid w:val="000E04C9"/>
    <w:rsid w:val="000E051A"/>
    <w:rsid w:val="000E0647"/>
    <w:rsid w:val="000E077C"/>
    <w:rsid w:val="000E0790"/>
    <w:rsid w:val="000E07C4"/>
    <w:rsid w:val="000E07DE"/>
    <w:rsid w:val="000E0816"/>
    <w:rsid w:val="000E08CC"/>
    <w:rsid w:val="000E08F6"/>
    <w:rsid w:val="000E0955"/>
    <w:rsid w:val="000E097B"/>
    <w:rsid w:val="000E09E2"/>
    <w:rsid w:val="000E0A0D"/>
    <w:rsid w:val="000E0AA7"/>
    <w:rsid w:val="000E0AAB"/>
    <w:rsid w:val="000E0AD6"/>
    <w:rsid w:val="000E0AEE"/>
    <w:rsid w:val="000E0B4D"/>
    <w:rsid w:val="000E0BE4"/>
    <w:rsid w:val="000E0C13"/>
    <w:rsid w:val="000E0C69"/>
    <w:rsid w:val="000E0CC2"/>
    <w:rsid w:val="000E0D72"/>
    <w:rsid w:val="000E0E19"/>
    <w:rsid w:val="000E0E4C"/>
    <w:rsid w:val="000E0E60"/>
    <w:rsid w:val="000E0E73"/>
    <w:rsid w:val="000E0EB1"/>
    <w:rsid w:val="000E0F3A"/>
    <w:rsid w:val="000E1099"/>
    <w:rsid w:val="000E117A"/>
    <w:rsid w:val="000E1321"/>
    <w:rsid w:val="000E13EA"/>
    <w:rsid w:val="000E13EC"/>
    <w:rsid w:val="000E1524"/>
    <w:rsid w:val="000E165F"/>
    <w:rsid w:val="000E16B2"/>
    <w:rsid w:val="000E172C"/>
    <w:rsid w:val="000E179F"/>
    <w:rsid w:val="000E17E3"/>
    <w:rsid w:val="000E17F8"/>
    <w:rsid w:val="000E1846"/>
    <w:rsid w:val="000E1878"/>
    <w:rsid w:val="000E18C8"/>
    <w:rsid w:val="000E1916"/>
    <w:rsid w:val="000E1936"/>
    <w:rsid w:val="000E1A54"/>
    <w:rsid w:val="000E1A94"/>
    <w:rsid w:val="000E1ABF"/>
    <w:rsid w:val="000E1ACE"/>
    <w:rsid w:val="000E1AD3"/>
    <w:rsid w:val="000E1B15"/>
    <w:rsid w:val="000E1B9C"/>
    <w:rsid w:val="000E1C20"/>
    <w:rsid w:val="000E1DAB"/>
    <w:rsid w:val="000E1DE7"/>
    <w:rsid w:val="000E1DF0"/>
    <w:rsid w:val="000E1DF7"/>
    <w:rsid w:val="000E1E27"/>
    <w:rsid w:val="000E1E3E"/>
    <w:rsid w:val="000E1EAE"/>
    <w:rsid w:val="000E1FB6"/>
    <w:rsid w:val="000E20F2"/>
    <w:rsid w:val="000E2106"/>
    <w:rsid w:val="000E2160"/>
    <w:rsid w:val="000E218E"/>
    <w:rsid w:val="000E21A6"/>
    <w:rsid w:val="000E21DB"/>
    <w:rsid w:val="000E2252"/>
    <w:rsid w:val="000E2299"/>
    <w:rsid w:val="000E22A0"/>
    <w:rsid w:val="000E22F2"/>
    <w:rsid w:val="000E235F"/>
    <w:rsid w:val="000E23A2"/>
    <w:rsid w:val="000E240D"/>
    <w:rsid w:val="000E24A4"/>
    <w:rsid w:val="000E24D0"/>
    <w:rsid w:val="000E2579"/>
    <w:rsid w:val="000E25D5"/>
    <w:rsid w:val="000E25FE"/>
    <w:rsid w:val="000E2635"/>
    <w:rsid w:val="000E273B"/>
    <w:rsid w:val="000E2747"/>
    <w:rsid w:val="000E2781"/>
    <w:rsid w:val="000E281B"/>
    <w:rsid w:val="000E2874"/>
    <w:rsid w:val="000E287F"/>
    <w:rsid w:val="000E2884"/>
    <w:rsid w:val="000E28AB"/>
    <w:rsid w:val="000E29EF"/>
    <w:rsid w:val="000E2A85"/>
    <w:rsid w:val="000E2AB1"/>
    <w:rsid w:val="000E2AD8"/>
    <w:rsid w:val="000E2AEA"/>
    <w:rsid w:val="000E2B81"/>
    <w:rsid w:val="000E2BAD"/>
    <w:rsid w:val="000E2BE2"/>
    <w:rsid w:val="000E2CC0"/>
    <w:rsid w:val="000E2CF8"/>
    <w:rsid w:val="000E2D79"/>
    <w:rsid w:val="000E2DB6"/>
    <w:rsid w:val="000E2E6F"/>
    <w:rsid w:val="000E2EB7"/>
    <w:rsid w:val="000E304E"/>
    <w:rsid w:val="000E3085"/>
    <w:rsid w:val="000E30CE"/>
    <w:rsid w:val="000E30D0"/>
    <w:rsid w:val="000E3123"/>
    <w:rsid w:val="000E31BD"/>
    <w:rsid w:val="000E324B"/>
    <w:rsid w:val="000E32A0"/>
    <w:rsid w:val="000E32AE"/>
    <w:rsid w:val="000E32AF"/>
    <w:rsid w:val="000E32F8"/>
    <w:rsid w:val="000E3305"/>
    <w:rsid w:val="000E34A9"/>
    <w:rsid w:val="000E357C"/>
    <w:rsid w:val="000E3583"/>
    <w:rsid w:val="000E359A"/>
    <w:rsid w:val="000E35B2"/>
    <w:rsid w:val="000E35C9"/>
    <w:rsid w:val="000E360C"/>
    <w:rsid w:val="000E3618"/>
    <w:rsid w:val="000E3676"/>
    <w:rsid w:val="000E36A0"/>
    <w:rsid w:val="000E36EF"/>
    <w:rsid w:val="000E36F0"/>
    <w:rsid w:val="000E37D8"/>
    <w:rsid w:val="000E3921"/>
    <w:rsid w:val="000E3A14"/>
    <w:rsid w:val="000E3A98"/>
    <w:rsid w:val="000E3A9F"/>
    <w:rsid w:val="000E3AC8"/>
    <w:rsid w:val="000E3B12"/>
    <w:rsid w:val="000E3B22"/>
    <w:rsid w:val="000E3B2D"/>
    <w:rsid w:val="000E3B9F"/>
    <w:rsid w:val="000E3C9D"/>
    <w:rsid w:val="000E3CA1"/>
    <w:rsid w:val="000E3CB4"/>
    <w:rsid w:val="000E3D65"/>
    <w:rsid w:val="000E3DCA"/>
    <w:rsid w:val="000E3DCE"/>
    <w:rsid w:val="000E3DE7"/>
    <w:rsid w:val="000E3E56"/>
    <w:rsid w:val="000E3E79"/>
    <w:rsid w:val="000E3F28"/>
    <w:rsid w:val="000E3F46"/>
    <w:rsid w:val="000E3F61"/>
    <w:rsid w:val="000E3FCE"/>
    <w:rsid w:val="000E3FF3"/>
    <w:rsid w:val="000E407D"/>
    <w:rsid w:val="000E40C7"/>
    <w:rsid w:val="000E40CC"/>
    <w:rsid w:val="000E4113"/>
    <w:rsid w:val="000E4134"/>
    <w:rsid w:val="000E414C"/>
    <w:rsid w:val="000E4178"/>
    <w:rsid w:val="000E41B1"/>
    <w:rsid w:val="000E41BB"/>
    <w:rsid w:val="000E41E2"/>
    <w:rsid w:val="000E41F5"/>
    <w:rsid w:val="000E429E"/>
    <w:rsid w:val="000E42B6"/>
    <w:rsid w:val="000E42EE"/>
    <w:rsid w:val="000E432B"/>
    <w:rsid w:val="000E43E1"/>
    <w:rsid w:val="000E4457"/>
    <w:rsid w:val="000E4463"/>
    <w:rsid w:val="000E4478"/>
    <w:rsid w:val="000E449B"/>
    <w:rsid w:val="000E44F3"/>
    <w:rsid w:val="000E452F"/>
    <w:rsid w:val="000E456E"/>
    <w:rsid w:val="000E4572"/>
    <w:rsid w:val="000E4587"/>
    <w:rsid w:val="000E45C6"/>
    <w:rsid w:val="000E464C"/>
    <w:rsid w:val="000E467B"/>
    <w:rsid w:val="000E4684"/>
    <w:rsid w:val="000E46AE"/>
    <w:rsid w:val="000E46BC"/>
    <w:rsid w:val="000E46DF"/>
    <w:rsid w:val="000E46EC"/>
    <w:rsid w:val="000E4705"/>
    <w:rsid w:val="000E470A"/>
    <w:rsid w:val="000E475E"/>
    <w:rsid w:val="000E48A4"/>
    <w:rsid w:val="000E48D3"/>
    <w:rsid w:val="000E48F1"/>
    <w:rsid w:val="000E4932"/>
    <w:rsid w:val="000E494A"/>
    <w:rsid w:val="000E494C"/>
    <w:rsid w:val="000E49E5"/>
    <w:rsid w:val="000E4A19"/>
    <w:rsid w:val="000E4A69"/>
    <w:rsid w:val="000E4A6F"/>
    <w:rsid w:val="000E4AC0"/>
    <w:rsid w:val="000E4B66"/>
    <w:rsid w:val="000E4C24"/>
    <w:rsid w:val="000E4D42"/>
    <w:rsid w:val="000E4E52"/>
    <w:rsid w:val="000E4E53"/>
    <w:rsid w:val="000E4EB3"/>
    <w:rsid w:val="000E4EC4"/>
    <w:rsid w:val="000E4EF8"/>
    <w:rsid w:val="000E4FCD"/>
    <w:rsid w:val="000E4FFB"/>
    <w:rsid w:val="000E5037"/>
    <w:rsid w:val="000E508D"/>
    <w:rsid w:val="000E5101"/>
    <w:rsid w:val="000E51CD"/>
    <w:rsid w:val="000E5277"/>
    <w:rsid w:val="000E52C4"/>
    <w:rsid w:val="000E536D"/>
    <w:rsid w:val="000E53ED"/>
    <w:rsid w:val="000E53F5"/>
    <w:rsid w:val="000E5495"/>
    <w:rsid w:val="000E557C"/>
    <w:rsid w:val="000E55D8"/>
    <w:rsid w:val="000E55EF"/>
    <w:rsid w:val="000E56C1"/>
    <w:rsid w:val="000E5748"/>
    <w:rsid w:val="000E5793"/>
    <w:rsid w:val="000E57BB"/>
    <w:rsid w:val="000E57C9"/>
    <w:rsid w:val="000E57E8"/>
    <w:rsid w:val="000E581F"/>
    <w:rsid w:val="000E5822"/>
    <w:rsid w:val="000E587D"/>
    <w:rsid w:val="000E58C6"/>
    <w:rsid w:val="000E58DC"/>
    <w:rsid w:val="000E59AA"/>
    <w:rsid w:val="000E59DC"/>
    <w:rsid w:val="000E5A87"/>
    <w:rsid w:val="000E5B2F"/>
    <w:rsid w:val="000E5B50"/>
    <w:rsid w:val="000E5B66"/>
    <w:rsid w:val="000E5B78"/>
    <w:rsid w:val="000E5BA7"/>
    <w:rsid w:val="000E5C77"/>
    <w:rsid w:val="000E5CDE"/>
    <w:rsid w:val="000E5D0D"/>
    <w:rsid w:val="000E5D3A"/>
    <w:rsid w:val="000E5D47"/>
    <w:rsid w:val="000E5D8F"/>
    <w:rsid w:val="000E5ECD"/>
    <w:rsid w:val="000E5EF8"/>
    <w:rsid w:val="000E5F24"/>
    <w:rsid w:val="000E5FC9"/>
    <w:rsid w:val="000E602E"/>
    <w:rsid w:val="000E6042"/>
    <w:rsid w:val="000E607C"/>
    <w:rsid w:val="000E617F"/>
    <w:rsid w:val="000E618B"/>
    <w:rsid w:val="000E61C9"/>
    <w:rsid w:val="000E61F8"/>
    <w:rsid w:val="000E63C3"/>
    <w:rsid w:val="000E6452"/>
    <w:rsid w:val="000E64DC"/>
    <w:rsid w:val="000E6540"/>
    <w:rsid w:val="000E65F7"/>
    <w:rsid w:val="000E6699"/>
    <w:rsid w:val="000E669C"/>
    <w:rsid w:val="000E6776"/>
    <w:rsid w:val="000E67B9"/>
    <w:rsid w:val="000E6890"/>
    <w:rsid w:val="000E689C"/>
    <w:rsid w:val="000E6926"/>
    <w:rsid w:val="000E6956"/>
    <w:rsid w:val="000E699F"/>
    <w:rsid w:val="000E69DE"/>
    <w:rsid w:val="000E6A42"/>
    <w:rsid w:val="000E6A9F"/>
    <w:rsid w:val="000E6AC9"/>
    <w:rsid w:val="000E6BF8"/>
    <w:rsid w:val="000E6C8B"/>
    <w:rsid w:val="000E6C8F"/>
    <w:rsid w:val="000E6CB9"/>
    <w:rsid w:val="000E6CEB"/>
    <w:rsid w:val="000E6E32"/>
    <w:rsid w:val="000E6EA1"/>
    <w:rsid w:val="000E6FEE"/>
    <w:rsid w:val="000E6FF7"/>
    <w:rsid w:val="000E7012"/>
    <w:rsid w:val="000E70BB"/>
    <w:rsid w:val="000E71BF"/>
    <w:rsid w:val="000E7236"/>
    <w:rsid w:val="000E72BA"/>
    <w:rsid w:val="000E72CD"/>
    <w:rsid w:val="000E72F5"/>
    <w:rsid w:val="000E7362"/>
    <w:rsid w:val="000E737B"/>
    <w:rsid w:val="000E744F"/>
    <w:rsid w:val="000E747D"/>
    <w:rsid w:val="000E748E"/>
    <w:rsid w:val="000E74E7"/>
    <w:rsid w:val="000E7559"/>
    <w:rsid w:val="000E7569"/>
    <w:rsid w:val="000E7570"/>
    <w:rsid w:val="000E768D"/>
    <w:rsid w:val="000E7752"/>
    <w:rsid w:val="000E77CB"/>
    <w:rsid w:val="000E77E8"/>
    <w:rsid w:val="000E77FC"/>
    <w:rsid w:val="000E7808"/>
    <w:rsid w:val="000E7861"/>
    <w:rsid w:val="000E78D2"/>
    <w:rsid w:val="000E793B"/>
    <w:rsid w:val="000E7953"/>
    <w:rsid w:val="000E7A93"/>
    <w:rsid w:val="000E7B98"/>
    <w:rsid w:val="000E7B9C"/>
    <w:rsid w:val="000E7C37"/>
    <w:rsid w:val="000E7CFE"/>
    <w:rsid w:val="000E7D44"/>
    <w:rsid w:val="000E7D5B"/>
    <w:rsid w:val="000E7D68"/>
    <w:rsid w:val="000E7D9A"/>
    <w:rsid w:val="000E7DAC"/>
    <w:rsid w:val="000E7E86"/>
    <w:rsid w:val="000E7FAD"/>
    <w:rsid w:val="000ECA4D"/>
    <w:rsid w:val="000F0031"/>
    <w:rsid w:val="000F0047"/>
    <w:rsid w:val="000F0082"/>
    <w:rsid w:val="000F021A"/>
    <w:rsid w:val="000F023C"/>
    <w:rsid w:val="000F024F"/>
    <w:rsid w:val="000F02A9"/>
    <w:rsid w:val="000F0390"/>
    <w:rsid w:val="000F03C4"/>
    <w:rsid w:val="000F03EE"/>
    <w:rsid w:val="000F0495"/>
    <w:rsid w:val="000F04D2"/>
    <w:rsid w:val="000F0596"/>
    <w:rsid w:val="000F05BF"/>
    <w:rsid w:val="000F05F3"/>
    <w:rsid w:val="000F067B"/>
    <w:rsid w:val="000F06B1"/>
    <w:rsid w:val="000F06E4"/>
    <w:rsid w:val="000F0832"/>
    <w:rsid w:val="000F088C"/>
    <w:rsid w:val="000F0894"/>
    <w:rsid w:val="000F097E"/>
    <w:rsid w:val="000F0995"/>
    <w:rsid w:val="000F09A2"/>
    <w:rsid w:val="000F09C8"/>
    <w:rsid w:val="000F0A0F"/>
    <w:rsid w:val="000F0A61"/>
    <w:rsid w:val="000F0BAB"/>
    <w:rsid w:val="000F0EBF"/>
    <w:rsid w:val="000F0F1D"/>
    <w:rsid w:val="000F0F41"/>
    <w:rsid w:val="000F0F73"/>
    <w:rsid w:val="000F0F7A"/>
    <w:rsid w:val="000F0FAD"/>
    <w:rsid w:val="000F0FD5"/>
    <w:rsid w:val="000F103E"/>
    <w:rsid w:val="000F10DC"/>
    <w:rsid w:val="000F1116"/>
    <w:rsid w:val="000F1161"/>
    <w:rsid w:val="000F1196"/>
    <w:rsid w:val="000F1246"/>
    <w:rsid w:val="000F1325"/>
    <w:rsid w:val="000F1356"/>
    <w:rsid w:val="000F1372"/>
    <w:rsid w:val="000F1373"/>
    <w:rsid w:val="000F14F4"/>
    <w:rsid w:val="000F1561"/>
    <w:rsid w:val="000F159D"/>
    <w:rsid w:val="000F15D0"/>
    <w:rsid w:val="000F16FF"/>
    <w:rsid w:val="000F1738"/>
    <w:rsid w:val="000F1745"/>
    <w:rsid w:val="000F1812"/>
    <w:rsid w:val="000F1834"/>
    <w:rsid w:val="000F193F"/>
    <w:rsid w:val="000F194C"/>
    <w:rsid w:val="000F1959"/>
    <w:rsid w:val="000F195C"/>
    <w:rsid w:val="000F19D2"/>
    <w:rsid w:val="000F1A36"/>
    <w:rsid w:val="000F1A85"/>
    <w:rsid w:val="000F1AD7"/>
    <w:rsid w:val="000F1C40"/>
    <w:rsid w:val="000F1C72"/>
    <w:rsid w:val="000F1CC0"/>
    <w:rsid w:val="000F1D67"/>
    <w:rsid w:val="000F1D78"/>
    <w:rsid w:val="000F1DB1"/>
    <w:rsid w:val="000F1E2A"/>
    <w:rsid w:val="000F1E8E"/>
    <w:rsid w:val="000F1EF9"/>
    <w:rsid w:val="000F1EFE"/>
    <w:rsid w:val="000F1F46"/>
    <w:rsid w:val="000F1FB4"/>
    <w:rsid w:val="000F1FCD"/>
    <w:rsid w:val="000F203A"/>
    <w:rsid w:val="000F2097"/>
    <w:rsid w:val="000F20D4"/>
    <w:rsid w:val="000F2101"/>
    <w:rsid w:val="000F2156"/>
    <w:rsid w:val="000F2161"/>
    <w:rsid w:val="000F21F4"/>
    <w:rsid w:val="000F2270"/>
    <w:rsid w:val="000F23E2"/>
    <w:rsid w:val="000F23F6"/>
    <w:rsid w:val="000F244A"/>
    <w:rsid w:val="000F24EA"/>
    <w:rsid w:val="000F2516"/>
    <w:rsid w:val="000F2541"/>
    <w:rsid w:val="000F25EF"/>
    <w:rsid w:val="000F2662"/>
    <w:rsid w:val="000F2710"/>
    <w:rsid w:val="000F2733"/>
    <w:rsid w:val="000F274A"/>
    <w:rsid w:val="000F275E"/>
    <w:rsid w:val="000F2768"/>
    <w:rsid w:val="000F27E4"/>
    <w:rsid w:val="000F286D"/>
    <w:rsid w:val="000F28ED"/>
    <w:rsid w:val="000F297F"/>
    <w:rsid w:val="000F2A25"/>
    <w:rsid w:val="000F2A6B"/>
    <w:rsid w:val="000F2AF9"/>
    <w:rsid w:val="000F2B63"/>
    <w:rsid w:val="000F2B7A"/>
    <w:rsid w:val="000F2C0C"/>
    <w:rsid w:val="000F2C35"/>
    <w:rsid w:val="000F2DC9"/>
    <w:rsid w:val="000F2DDF"/>
    <w:rsid w:val="000F2EB7"/>
    <w:rsid w:val="000F2F13"/>
    <w:rsid w:val="000F2F67"/>
    <w:rsid w:val="000F2F85"/>
    <w:rsid w:val="000F3093"/>
    <w:rsid w:val="000F30A3"/>
    <w:rsid w:val="000F30BB"/>
    <w:rsid w:val="000F30FB"/>
    <w:rsid w:val="000F3238"/>
    <w:rsid w:val="000F32BA"/>
    <w:rsid w:val="000F32E3"/>
    <w:rsid w:val="000F33D9"/>
    <w:rsid w:val="000F33E2"/>
    <w:rsid w:val="000F3416"/>
    <w:rsid w:val="000F3419"/>
    <w:rsid w:val="000F3485"/>
    <w:rsid w:val="000F3489"/>
    <w:rsid w:val="000F34B7"/>
    <w:rsid w:val="000F354A"/>
    <w:rsid w:val="000F3570"/>
    <w:rsid w:val="000F3574"/>
    <w:rsid w:val="000F35D5"/>
    <w:rsid w:val="000F36BE"/>
    <w:rsid w:val="000F3700"/>
    <w:rsid w:val="000F3730"/>
    <w:rsid w:val="000F3880"/>
    <w:rsid w:val="000F38DE"/>
    <w:rsid w:val="000F398F"/>
    <w:rsid w:val="000F3A52"/>
    <w:rsid w:val="000F3AA2"/>
    <w:rsid w:val="000F3B08"/>
    <w:rsid w:val="000F3B92"/>
    <w:rsid w:val="000F3C09"/>
    <w:rsid w:val="000F3CC1"/>
    <w:rsid w:val="000F3CF5"/>
    <w:rsid w:val="000F3D76"/>
    <w:rsid w:val="000F3D92"/>
    <w:rsid w:val="000F3E3C"/>
    <w:rsid w:val="000F409C"/>
    <w:rsid w:val="000F422E"/>
    <w:rsid w:val="000F423F"/>
    <w:rsid w:val="000F43E7"/>
    <w:rsid w:val="000F43F4"/>
    <w:rsid w:val="000F4423"/>
    <w:rsid w:val="000F4492"/>
    <w:rsid w:val="000F44C9"/>
    <w:rsid w:val="000F4621"/>
    <w:rsid w:val="000F474C"/>
    <w:rsid w:val="000F4762"/>
    <w:rsid w:val="000F4856"/>
    <w:rsid w:val="000F4914"/>
    <w:rsid w:val="000F49F3"/>
    <w:rsid w:val="000F49F6"/>
    <w:rsid w:val="000F4A44"/>
    <w:rsid w:val="000F4AAC"/>
    <w:rsid w:val="000F4B2E"/>
    <w:rsid w:val="000F4B6F"/>
    <w:rsid w:val="000F4B90"/>
    <w:rsid w:val="000F4BD8"/>
    <w:rsid w:val="000F4CFD"/>
    <w:rsid w:val="000F4DF2"/>
    <w:rsid w:val="000F4E5F"/>
    <w:rsid w:val="000F4EBE"/>
    <w:rsid w:val="000F4EC6"/>
    <w:rsid w:val="000F4F17"/>
    <w:rsid w:val="000F4FA9"/>
    <w:rsid w:val="000F50D0"/>
    <w:rsid w:val="000F51B4"/>
    <w:rsid w:val="000F51E9"/>
    <w:rsid w:val="000F5213"/>
    <w:rsid w:val="000F5295"/>
    <w:rsid w:val="000F537B"/>
    <w:rsid w:val="000F5435"/>
    <w:rsid w:val="000F54DF"/>
    <w:rsid w:val="000F55B2"/>
    <w:rsid w:val="000F55CE"/>
    <w:rsid w:val="000F562D"/>
    <w:rsid w:val="000F56B4"/>
    <w:rsid w:val="000F56FE"/>
    <w:rsid w:val="000F5708"/>
    <w:rsid w:val="000F5773"/>
    <w:rsid w:val="000F5799"/>
    <w:rsid w:val="000F57C9"/>
    <w:rsid w:val="000F58A2"/>
    <w:rsid w:val="000F58DD"/>
    <w:rsid w:val="000F592B"/>
    <w:rsid w:val="000F59D8"/>
    <w:rsid w:val="000F5A9C"/>
    <w:rsid w:val="000F5B43"/>
    <w:rsid w:val="000F5C98"/>
    <w:rsid w:val="000F5C9B"/>
    <w:rsid w:val="000F5CFD"/>
    <w:rsid w:val="000F5DBF"/>
    <w:rsid w:val="000F5DDC"/>
    <w:rsid w:val="000F5E08"/>
    <w:rsid w:val="000F5F21"/>
    <w:rsid w:val="000F5FB5"/>
    <w:rsid w:val="000F5FE1"/>
    <w:rsid w:val="000F600E"/>
    <w:rsid w:val="000F610C"/>
    <w:rsid w:val="000F617B"/>
    <w:rsid w:val="000F61D2"/>
    <w:rsid w:val="000F6226"/>
    <w:rsid w:val="000F6250"/>
    <w:rsid w:val="000F6252"/>
    <w:rsid w:val="000F62DF"/>
    <w:rsid w:val="000F6389"/>
    <w:rsid w:val="000F63B6"/>
    <w:rsid w:val="000F63C2"/>
    <w:rsid w:val="000F64EB"/>
    <w:rsid w:val="000F6575"/>
    <w:rsid w:val="000F65E1"/>
    <w:rsid w:val="000F6661"/>
    <w:rsid w:val="000F66B6"/>
    <w:rsid w:val="000F67AC"/>
    <w:rsid w:val="000F67CF"/>
    <w:rsid w:val="000F6838"/>
    <w:rsid w:val="000F68A1"/>
    <w:rsid w:val="000F68B3"/>
    <w:rsid w:val="000F6923"/>
    <w:rsid w:val="000F6A74"/>
    <w:rsid w:val="000F6AFC"/>
    <w:rsid w:val="000F6B87"/>
    <w:rsid w:val="000F6C3A"/>
    <w:rsid w:val="000F6CAB"/>
    <w:rsid w:val="000F6D13"/>
    <w:rsid w:val="000F6D45"/>
    <w:rsid w:val="000F6D49"/>
    <w:rsid w:val="000F6DB3"/>
    <w:rsid w:val="000F6DCC"/>
    <w:rsid w:val="000F6E8D"/>
    <w:rsid w:val="000F6E9A"/>
    <w:rsid w:val="000F7105"/>
    <w:rsid w:val="000F7122"/>
    <w:rsid w:val="000F718A"/>
    <w:rsid w:val="000F71EE"/>
    <w:rsid w:val="000F7291"/>
    <w:rsid w:val="000F72A7"/>
    <w:rsid w:val="000F72BE"/>
    <w:rsid w:val="000F733D"/>
    <w:rsid w:val="000F73FE"/>
    <w:rsid w:val="000F74F5"/>
    <w:rsid w:val="000F7541"/>
    <w:rsid w:val="000F7551"/>
    <w:rsid w:val="000F755C"/>
    <w:rsid w:val="000F75C5"/>
    <w:rsid w:val="000F75F5"/>
    <w:rsid w:val="000F76FC"/>
    <w:rsid w:val="000F7784"/>
    <w:rsid w:val="000F790B"/>
    <w:rsid w:val="000F7968"/>
    <w:rsid w:val="000F7990"/>
    <w:rsid w:val="000F79EF"/>
    <w:rsid w:val="000F7A36"/>
    <w:rsid w:val="000F7A48"/>
    <w:rsid w:val="000F7A51"/>
    <w:rsid w:val="000F7A5A"/>
    <w:rsid w:val="000F7A89"/>
    <w:rsid w:val="000F7AA7"/>
    <w:rsid w:val="000F7B8B"/>
    <w:rsid w:val="000F7CAA"/>
    <w:rsid w:val="000F7CDD"/>
    <w:rsid w:val="000F7CDE"/>
    <w:rsid w:val="000F7CFE"/>
    <w:rsid w:val="000F7D09"/>
    <w:rsid w:val="000F7D0F"/>
    <w:rsid w:val="000F7DBA"/>
    <w:rsid w:val="000F7E18"/>
    <w:rsid w:val="000F7E1B"/>
    <w:rsid w:val="000F7E40"/>
    <w:rsid w:val="000F7E56"/>
    <w:rsid w:val="000F7E76"/>
    <w:rsid w:val="000F7F63"/>
    <w:rsid w:val="000F7F87"/>
    <w:rsid w:val="000F7FEE"/>
    <w:rsid w:val="00100010"/>
    <w:rsid w:val="00100013"/>
    <w:rsid w:val="00100070"/>
    <w:rsid w:val="0010017E"/>
    <w:rsid w:val="001001E1"/>
    <w:rsid w:val="0010020A"/>
    <w:rsid w:val="001002E5"/>
    <w:rsid w:val="00100370"/>
    <w:rsid w:val="0010048E"/>
    <w:rsid w:val="0010049A"/>
    <w:rsid w:val="001004AE"/>
    <w:rsid w:val="001004B8"/>
    <w:rsid w:val="001004F0"/>
    <w:rsid w:val="00100505"/>
    <w:rsid w:val="0010050B"/>
    <w:rsid w:val="00100518"/>
    <w:rsid w:val="00100563"/>
    <w:rsid w:val="001005BA"/>
    <w:rsid w:val="0010061D"/>
    <w:rsid w:val="00100913"/>
    <w:rsid w:val="001009A6"/>
    <w:rsid w:val="001009DF"/>
    <w:rsid w:val="001009FB"/>
    <w:rsid w:val="00100BE9"/>
    <w:rsid w:val="00100C11"/>
    <w:rsid w:val="00100C16"/>
    <w:rsid w:val="00100E01"/>
    <w:rsid w:val="00100E31"/>
    <w:rsid w:val="00101000"/>
    <w:rsid w:val="0010102E"/>
    <w:rsid w:val="00101053"/>
    <w:rsid w:val="001010B3"/>
    <w:rsid w:val="001010E3"/>
    <w:rsid w:val="001010E9"/>
    <w:rsid w:val="001010F0"/>
    <w:rsid w:val="00101117"/>
    <w:rsid w:val="0010116D"/>
    <w:rsid w:val="0010117B"/>
    <w:rsid w:val="00101225"/>
    <w:rsid w:val="001012DD"/>
    <w:rsid w:val="00101334"/>
    <w:rsid w:val="0010136E"/>
    <w:rsid w:val="0010136F"/>
    <w:rsid w:val="00101398"/>
    <w:rsid w:val="001013D3"/>
    <w:rsid w:val="001014D2"/>
    <w:rsid w:val="0010150C"/>
    <w:rsid w:val="0010167B"/>
    <w:rsid w:val="001016AD"/>
    <w:rsid w:val="001016D7"/>
    <w:rsid w:val="0010177A"/>
    <w:rsid w:val="00101812"/>
    <w:rsid w:val="001018FB"/>
    <w:rsid w:val="00101958"/>
    <w:rsid w:val="001019D9"/>
    <w:rsid w:val="001019F3"/>
    <w:rsid w:val="00101A39"/>
    <w:rsid w:val="00101A89"/>
    <w:rsid w:val="00101B29"/>
    <w:rsid w:val="00101B3A"/>
    <w:rsid w:val="00101B41"/>
    <w:rsid w:val="00101B9F"/>
    <w:rsid w:val="00101D95"/>
    <w:rsid w:val="00101DFB"/>
    <w:rsid w:val="00101E63"/>
    <w:rsid w:val="00101E70"/>
    <w:rsid w:val="00101E94"/>
    <w:rsid w:val="00101EA5"/>
    <w:rsid w:val="00102048"/>
    <w:rsid w:val="00102094"/>
    <w:rsid w:val="001020DB"/>
    <w:rsid w:val="001020DD"/>
    <w:rsid w:val="001021D7"/>
    <w:rsid w:val="001021DE"/>
    <w:rsid w:val="00102212"/>
    <w:rsid w:val="0010234A"/>
    <w:rsid w:val="00102370"/>
    <w:rsid w:val="001023CA"/>
    <w:rsid w:val="0010241A"/>
    <w:rsid w:val="00102460"/>
    <w:rsid w:val="001026BB"/>
    <w:rsid w:val="00102719"/>
    <w:rsid w:val="0010272F"/>
    <w:rsid w:val="0010278F"/>
    <w:rsid w:val="001027EA"/>
    <w:rsid w:val="0010284D"/>
    <w:rsid w:val="0010296E"/>
    <w:rsid w:val="001029CA"/>
    <w:rsid w:val="00102ABB"/>
    <w:rsid w:val="00102B6E"/>
    <w:rsid w:val="00102BBA"/>
    <w:rsid w:val="00102BCF"/>
    <w:rsid w:val="00102C3E"/>
    <w:rsid w:val="00102CB1"/>
    <w:rsid w:val="00102CDD"/>
    <w:rsid w:val="00102CEA"/>
    <w:rsid w:val="00102DF6"/>
    <w:rsid w:val="00102E56"/>
    <w:rsid w:val="00102E7C"/>
    <w:rsid w:val="00102E8A"/>
    <w:rsid w:val="00102EAB"/>
    <w:rsid w:val="00102F2C"/>
    <w:rsid w:val="00102F3F"/>
    <w:rsid w:val="00102FCE"/>
    <w:rsid w:val="00102FFA"/>
    <w:rsid w:val="0010309C"/>
    <w:rsid w:val="00103108"/>
    <w:rsid w:val="0010312C"/>
    <w:rsid w:val="00103146"/>
    <w:rsid w:val="00103167"/>
    <w:rsid w:val="001033CE"/>
    <w:rsid w:val="0010342C"/>
    <w:rsid w:val="00103442"/>
    <w:rsid w:val="001034D6"/>
    <w:rsid w:val="0010350B"/>
    <w:rsid w:val="001036DD"/>
    <w:rsid w:val="00103756"/>
    <w:rsid w:val="001037F0"/>
    <w:rsid w:val="0010380B"/>
    <w:rsid w:val="00103860"/>
    <w:rsid w:val="00103868"/>
    <w:rsid w:val="0010389C"/>
    <w:rsid w:val="00103923"/>
    <w:rsid w:val="00103966"/>
    <w:rsid w:val="0010396A"/>
    <w:rsid w:val="001039F4"/>
    <w:rsid w:val="00103A21"/>
    <w:rsid w:val="00103A5D"/>
    <w:rsid w:val="00103BCF"/>
    <w:rsid w:val="00103C02"/>
    <w:rsid w:val="00103C29"/>
    <w:rsid w:val="00103C35"/>
    <w:rsid w:val="00103CAB"/>
    <w:rsid w:val="00103CFB"/>
    <w:rsid w:val="00103D0E"/>
    <w:rsid w:val="00103D3E"/>
    <w:rsid w:val="00103E86"/>
    <w:rsid w:val="00103EA6"/>
    <w:rsid w:val="00103F07"/>
    <w:rsid w:val="00103F38"/>
    <w:rsid w:val="00103FDB"/>
    <w:rsid w:val="00104028"/>
    <w:rsid w:val="00104030"/>
    <w:rsid w:val="001040BA"/>
    <w:rsid w:val="0010412B"/>
    <w:rsid w:val="00104144"/>
    <w:rsid w:val="0010414B"/>
    <w:rsid w:val="0010418A"/>
    <w:rsid w:val="001041D8"/>
    <w:rsid w:val="00104283"/>
    <w:rsid w:val="001042F6"/>
    <w:rsid w:val="00104311"/>
    <w:rsid w:val="00104383"/>
    <w:rsid w:val="00104386"/>
    <w:rsid w:val="001043B6"/>
    <w:rsid w:val="00104456"/>
    <w:rsid w:val="00104500"/>
    <w:rsid w:val="0010485C"/>
    <w:rsid w:val="00104902"/>
    <w:rsid w:val="0010492F"/>
    <w:rsid w:val="00104946"/>
    <w:rsid w:val="001049BD"/>
    <w:rsid w:val="00104AC4"/>
    <w:rsid w:val="00104B5F"/>
    <w:rsid w:val="00104B63"/>
    <w:rsid w:val="00104C19"/>
    <w:rsid w:val="00104C53"/>
    <w:rsid w:val="00104C5F"/>
    <w:rsid w:val="00104CAF"/>
    <w:rsid w:val="00104CC0"/>
    <w:rsid w:val="00104CC8"/>
    <w:rsid w:val="00104CD5"/>
    <w:rsid w:val="00104D16"/>
    <w:rsid w:val="00104E35"/>
    <w:rsid w:val="00104ED1"/>
    <w:rsid w:val="00104F5C"/>
    <w:rsid w:val="00105073"/>
    <w:rsid w:val="0010507D"/>
    <w:rsid w:val="001050DF"/>
    <w:rsid w:val="00105103"/>
    <w:rsid w:val="0010512D"/>
    <w:rsid w:val="0010516A"/>
    <w:rsid w:val="0010518C"/>
    <w:rsid w:val="001052E3"/>
    <w:rsid w:val="001052F7"/>
    <w:rsid w:val="00105325"/>
    <w:rsid w:val="00105386"/>
    <w:rsid w:val="00105396"/>
    <w:rsid w:val="001053C3"/>
    <w:rsid w:val="001053F8"/>
    <w:rsid w:val="00105425"/>
    <w:rsid w:val="00105535"/>
    <w:rsid w:val="001055CC"/>
    <w:rsid w:val="001056FE"/>
    <w:rsid w:val="00105705"/>
    <w:rsid w:val="00105746"/>
    <w:rsid w:val="001057FE"/>
    <w:rsid w:val="001058F2"/>
    <w:rsid w:val="0010592A"/>
    <w:rsid w:val="00105A17"/>
    <w:rsid w:val="00105B15"/>
    <w:rsid w:val="00105BF5"/>
    <w:rsid w:val="00105C0F"/>
    <w:rsid w:val="00105D57"/>
    <w:rsid w:val="00105D80"/>
    <w:rsid w:val="00105D95"/>
    <w:rsid w:val="00105DCA"/>
    <w:rsid w:val="00105DEE"/>
    <w:rsid w:val="00105E73"/>
    <w:rsid w:val="00105E93"/>
    <w:rsid w:val="00105EB0"/>
    <w:rsid w:val="00105F1E"/>
    <w:rsid w:val="00106025"/>
    <w:rsid w:val="001061C2"/>
    <w:rsid w:val="00106212"/>
    <w:rsid w:val="00106235"/>
    <w:rsid w:val="0010628D"/>
    <w:rsid w:val="00106477"/>
    <w:rsid w:val="001064BA"/>
    <w:rsid w:val="001066D8"/>
    <w:rsid w:val="001066E0"/>
    <w:rsid w:val="0010676B"/>
    <w:rsid w:val="00106772"/>
    <w:rsid w:val="001067DD"/>
    <w:rsid w:val="00106884"/>
    <w:rsid w:val="001068BD"/>
    <w:rsid w:val="00106932"/>
    <w:rsid w:val="00106AC1"/>
    <w:rsid w:val="00106AD4"/>
    <w:rsid w:val="00106B26"/>
    <w:rsid w:val="00106B5E"/>
    <w:rsid w:val="00106B68"/>
    <w:rsid w:val="00106B8F"/>
    <w:rsid w:val="00106C70"/>
    <w:rsid w:val="00106CF8"/>
    <w:rsid w:val="00106D3B"/>
    <w:rsid w:val="00106D4D"/>
    <w:rsid w:val="00106D51"/>
    <w:rsid w:val="00106DDD"/>
    <w:rsid w:val="00106EAE"/>
    <w:rsid w:val="00106EC0"/>
    <w:rsid w:val="00106ED1"/>
    <w:rsid w:val="00106F53"/>
    <w:rsid w:val="00106F67"/>
    <w:rsid w:val="00106FD7"/>
    <w:rsid w:val="00106FD8"/>
    <w:rsid w:val="001071AA"/>
    <w:rsid w:val="001071C4"/>
    <w:rsid w:val="0010722E"/>
    <w:rsid w:val="0010723A"/>
    <w:rsid w:val="00107312"/>
    <w:rsid w:val="00107350"/>
    <w:rsid w:val="0010735F"/>
    <w:rsid w:val="0010739B"/>
    <w:rsid w:val="001073A1"/>
    <w:rsid w:val="001073E0"/>
    <w:rsid w:val="001073E3"/>
    <w:rsid w:val="001073EF"/>
    <w:rsid w:val="0010750B"/>
    <w:rsid w:val="0010753B"/>
    <w:rsid w:val="001075A7"/>
    <w:rsid w:val="0010760E"/>
    <w:rsid w:val="001077D2"/>
    <w:rsid w:val="0010780A"/>
    <w:rsid w:val="00107882"/>
    <w:rsid w:val="00107901"/>
    <w:rsid w:val="00107930"/>
    <w:rsid w:val="001079F6"/>
    <w:rsid w:val="00107A51"/>
    <w:rsid w:val="00107A92"/>
    <w:rsid w:val="00107AC8"/>
    <w:rsid w:val="00107ADD"/>
    <w:rsid w:val="00107BC9"/>
    <w:rsid w:val="00107BCF"/>
    <w:rsid w:val="00107C0E"/>
    <w:rsid w:val="00107C16"/>
    <w:rsid w:val="00107C51"/>
    <w:rsid w:val="00107CCA"/>
    <w:rsid w:val="00107F47"/>
    <w:rsid w:val="00107F6A"/>
    <w:rsid w:val="00110072"/>
    <w:rsid w:val="00110107"/>
    <w:rsid w:val="0011011B"/>
    <w:rsid w:val="0011013E"/>
    <w:rsid w:val="00110149"/>
    <w:rsid w:val="0011015D"/>
    <w:rsid w:val="00110194"/>
    <w:rsid w:val="0011026D"/>
    <w:rsid w:val="00110278"/>
    <w:rsid w:val="001102B1"/>
    <w:rsid w:val="00110343"/>
    <w:rsid w:val="00110353"/>
    <w:rsid w:val="0011036C"/>
    <w:rsid w:val="001103A9"/>
    <w:rsid w:val="0011047F"/>
    <w:rsid w:val="001104D8"/>
    <w:rsid w:val="001104FB"/>
    <w:rsid w:val="001104FC"/>
    <w:rsid w:val="00110515"/>
    <w:rsid w:val="0011052E"/>
    <w:rsid w:val="0011053E"/>
    <w:rsid w:val="0011059A"/>
    <w:rsid w:val="001105C8"/>
    <w:rsid w:val="0011064B"/>
    <w:rsid w:val="0011064E"/>
    <w:rsid w:val="0011066F"/>
    <w:rsid w:val="001106B0"/>
    <w:rsid w:val="001106F6"/>
    <w:rsid w:val="001107B1"/>
    <w:rsid w:val="001107D2"/>
    <w:rsid w:val="0011097F"/>
    <w:rsid w:val="001109F4"/>
    <w:rsid w:val="00110A25"/>
    <w:rsid w:val="00110A33"/>
    <w:rsid w:val="00110AD7"/>
    <w:rsid w:val="00110BF1"/>
    <w:rsid w:val="00110C91"/>
    <w:rsid w:val="00110CA8"/>
    <w:rsid w:val="00110DBB"/>
    <w:rsid w:val="00110E3E"/>
    <w:rsid w:val="00110F38"/>
    <w:rsid w:val="00110F55"/>
    <w:rsid w:val="00110FC9"/>
    <w:rsid w:val="00111021"/>
    <w:rsid w:val="001111A4"/>
    <w:rsid w:val="00111283"/>
    <w:rsid w:val="00111293"/>
    <w:rsid w:val="001112E4"/>
    <w:rsid w:val="00111340"/>
    <w:rsid w:val="00111475"/>
    <w:rsid w:val="001114E2"/>
    <w:rsid w:val="00111765"/>
    <w:rsid w:val="00111773"/>
    <w:rsid w:val="0011184B"/>
    <w:rsid w:val="00111859"/>
    <w:rsid w:val="00111890"/>
    <w:rsid w:val="0011189C"/>
    <w:rsid w:val="001118CD"/>
    <w:rsid w:val="001118E0"/>
    <w:rsid w:val="001118FF"/>
    <w:rsid w:val="001119A3"/>
    <w:rsid w:val="001119D1"/>
    <w:rsid w:val="00111AA2"/>
    <w:rsid w:val="00111B60"/>
    <w:rsid w:val="00111B62"/>
    <w:rsid w:val="00111B9D"/>
    <w:rsid w:val="00111BB4"/>
    <w:rsid w:val="00111BBF"/>
    <w:rsid w:val="00111BCD"/>
    <w:rsid w:val="00111C17"/>
    <w:rsid w:val="00111C78"/>
    <w:rsid w:val="00111C8D"/>
    <w:rsid w:val="00111CC5"/>
    <w:rsid w:val="00111D3B"/>
    <w:rsid w:val="00111D4E"/>
    <w:rsid w:val="00111D68"/>
    <w:rsid w:val="00111D8E"/>
    <w:rsid w:val="00111E11"/>
    <w:rsid w:val="00111E42"/>
    <w:rsid w:val="00111F03"/>
    <w:rsid w:val="00111FD4"/>
    <w:rsid w:val="00111FEB"/>
    <w:rsid w:val="00111FFF"/>
    <w:rsid w:val="0011205D"/>
    <w:rsid w:val="00112089"/>
    <w:rsid w:val="0011208B"/>
    <w:rsid w:val="001120DB"/>
    <w:rsid w:val="00112110"/>
    <w:rsid w:val="00112172"/>
    <w:rsid w:val="00112186"/>
    <w:rsid w:val="001121F8"/>
    <w:rsid w:val="00112215"/>
    <w:rsid w:val="00112234"/>
    <w:rsid w:val="00112238"/>
    <w:rsid w:val="00112256"/>
    <w:rsid w:val="00112279"/>
    <w:rsid w:val="001122C2"/>
    <w:rsid w:val="00112329"/>
    <w:rsid w:val="00112389"/>
    <w:rsid w:val="001123BF"/>
    <w:rsid w:val="00112448"/>
    <w:rsid w:val="001124A9"/>
    <w:rsid w:val="001125B7"/>
    <w:rsid w:val="001125C7"/>
    <w:rsid w:val="001125F0"/>
    <w:rsid w:val="00112663"/>
    <w:rsid w:val="0011267E"/>
    <w:rsid w:val="001127C6"/>
    <w:rsid w:val="00112844"/>
    <w:rsid w:val="00112862"/>
    <w:rsid w:val="0011286A"/>
    <w:rsid w:val="0011295B"/>
    <w:rsid w:val="001129F5"/>
    <w:rsid w:val="00112C55"/>
    <w:rsid w:val="00112CBD"/>
    <w:rsid w:val="00112CC1"/>
    <w:rsid w:val="00112CC3"/>
    <w:rsid w:val="00112CD8"/>
    <w:rsid w:val="00112ED4"/>
    <w:rsid w:val="00112F71"/>
    <w:rsid w:val="001130D8"/>
    <w:rsid w:val="001131C8"/>
    <w:rsid w:val="001132F2"/>
    <w:rsid w:val="0011335E"/>
    <w:rsid w:val="00113377"/>
    <w:rsid w:val="0011338B"/>
    <w:rsid w:val="001133E8"/>
    <w:rsid w:val="0011342D"/>
    <w:rsid w:val="001134D4"/>
    <w:rsid w:val="0011353B"/>
    <w:rsid w:val="001135CE"/>
    <w:rsid w:val="0011373B"/>
    <w:rsid w:val="001137E6"/>
    <w:rsid w:val="00113863"/>
    <w:rsid w:val="0011394A"/>
    <w:rsid w:val="001139BB"/>
    <w:rsid w:val="001139F4"/>
    <w:rsid w:val="00113A91"/>
    <w:rsid w:val="00113B24"/>
    <w:rsid w:val="00113B7B"/>
    <w:rsid w:val="00113B92"/>
    <w:rsid w:val="00113BD0"/>
    <w:rsid w:val="00113BD4"/>
    <w:rsid w:val="00113C65"/>
    <w:rsid w:val="00113C6A"/>
    <w:rsid w:val="00113CC2"/>
    <w:rsid w:val="00113CF9"/>
    <w:rsid w:val="00113E20"/>
    <w:rsid w:val="00113E42"/>
    <w:rsid w:val="00113F08"/>
    <w:rsid w:val="00113F1C"/>
    <w:rsid w:val="00113F5D"/>
    <w:rsid w:val="00113F7A"/>
    <w:rsid w:val="00113F9E"/>
    <w:rsid w:val="00114002"/>
    <w:rsid w:val="0011407F"/>
    <w:rsid w:val="00114090"/>
    <w:rsid w:val="00114100"/>
    <w:rsid w:val="0011418C"/>
    <w:rsid w:val="00114231"/>
    <w:rsid w:val="001142CD"/>
    <w:rsid w:val="001142E7"/>
    <w:rsid w:val="00114310"/>
    <w:rsid w:val="00114400"/>
    <w:rsid w:val="00114420"/>
    <w:rsid w:val="00114428"/>
    <w:rsid w:val="001144A0"/>
    <w:rsid w:val="001144B1"/>
    <w:rsid w:val="001144C2"/>
    <w:rsid w:val="00114515"/>
    <w:rsid w:val="00114587"/>
    <w:rsid w:val="001145CF"/>
    <w:rsid w:val="001146A4"/>
    <w:rsid w:val="00114713"/>
    <w:rsid w:val="00114757"/>
    <w:rsid w:val="0011484E"/>
    <w:rsid w:val="00114850"/>
    <w:rsid w:val="001148D0"/>
    <w:rsid w:val="001148D2"/>
    <w:rsid w:val="00114923"/>
    <w:rsid w:val="001149B2"/>
    <w:rsid w:val="00114A05"/>
    <w:rsid w:val="00114A18"/>
    <w:rsid w:val="00114A49"/>
    <w:rsid w:val="00114AB7"/>
    <w:rsid w:val="00114BB0"/>
    <w:rsid w:val="00114BD7"/>
    <w:rsid w:val="00114C44"/>
    <w:rsid w:val="00114C48"/>
    <w:rsid w:val="00114CAF"/>
    <w:rsid w:val="00114D29"/>
    <w:rsid w:val="00114DD2"/>
    <w:rsid w:val="00114E37"/>
    <w:rsid w:val="00114EA5"/>
    <w:rsid w:val="00114EB7"/>
    <w:rsid w:val="00114F00"/>
    <w:rsid w:val="00114F6D"/>
    <w:rsid w:val="00114F9C"/>
    <w:rsid w:val="00114FB3"/>
    <w:rsid w:val="00114FDB"/>
    <w:rsid w:val="00115031"/>
    <w:rsid w:val="00115043"/>
    <w:rsid w:val="00115054"/>
    <w:rsid w:val="0011508B"/>
    <w:rsid w:val="001150C5"/>
    <w:rsid w:val="001150D6"/>
    <w:rsid w:val="0011514F"/>
    <w:rsid w:val="00115185"/>
    <w:rsid w:val="001151B4"/>
    <w:rsid w:val="001151E0"/>
    <w:rsid w:val="00115241"/>
    <w:rsid w:val="00115280"/>
    <w:rsid w:val="001152B7"/>
    <w:rsid w:val="00115329"/>
    <w:rsid w:val="0011532E"/>
    <w:rsid w:val="00115336"/>
    <w:rsid w:val="001154A3"/>
    <w:rsid w:val="001154E2"/>
    <w:rsid w:val="00115534"/>
    <w:rsid w:val="001155E1"/>
    <w:rsid w:val="0011568D"/>
    <w:rsid w:val="001156F4"/>
    <w:rsid w:val="00115716"/>
    <w:rsid w:val="0011571B"/>
    <w:rsid w:val="0011571E"/>
    <w:rsid w:val="00115727"/>
    <w:rsid w:val="001157DB"/>
    <w:rsid w:val="00115924"/>
    <w:rsid w:val="00115930"/>
    <w:rsid w:val="0011599C"/>
    <w:rsid w:val="00115A05"/>
    <w:rsid w:val="00115A82"/>
    <w:rsid w:val="00115AB2"/>
    <w:rsid w:val="00115B03"/>
    <w:rsid w:val="00115B90"/>
    <w:rsid w:val="00115CFC"/>
    <w:rsid w:val="00115D72"/>
    <w:rsid w:val="00115D97"/>
    <w:rsid w:val="00115E63"/>
    <w:rsid w:val="00115EE6"/>
    <w:rsid w:val="00115F41"/>
    <w:rsid w:val="00115F46"/>
    <w:rsid w:val="00115FE6"/>
    <w:rsid w:val="00116008"/>
    <w:rsid w:val="00116016"/>
    <w:rsid w:val="0011606E"/>
    <w:rsid w:val="001160E4"/>
    <w:rsid w:val="001161A7"/>
    <w:rsid w:val="001161D2"/>
    <w:rsid w:val="00116237"/>
    <w:rsid w:val="00116257"/>
    <w:rsid w:val="00116286"/>
    <w:rsid w:val="001162AB"/>
    <w:rsid w:val="0011632E"/>
    <w:rsid w:val="0011636B"/>
    <w:rsid w:val="00116377"/>
    <w:rsid w:val="0011638E"/>
    <w:rsid w:val="00116401"/>
    <w:rsid w:val="0011644C"/>
    <w:rsid w:val="0011645A"/>
    <w:rsid w:val="0011647C"/>
    <w:rsid w:val="001165D9"/>
    <w:rsid w:val="0011667E"/>
    <w:rsid w:val="001166AD"/>
    <w:rsid w:val="001166CE"/>
    <w:rsid w:val="0011670A"/>
    <w:rsid w:val="0011671A"/>
    <w:rsid w:val="0011677F"/>
    <w:rsid w:val="00116787"/>
    <w:rsid w:val="001167D9"/>
    <w:rsid w:val="001167ED"/>
    <w:rsid w:val="00116825"/>
    <w:rsid w:val="00116864"/>
    <w:rsid w:val="001168AB"/>
    <w:rsid w:val="001168BC"/>
    <w:rsid w:val="001168EC"/>
    <w:rsid w:val="00116993"/>
    <w:rsid w:val="00116A06"/>
    <w:rsid w:val="00116A4B"/>
    <w:rsid w:val="00116ACB"/>
    <w:rsid w:val="00116ADE"/>
    <w:rsid w:val="00116B57"/>
    <w:rsid w:val="00116C3F"/>
    <w:rsid w:val="00116C98"/>
    <w:rsid w:val="00116CA1"/>
    <w:rsid w:val="00116D14"/>
    <w:rsid w:val="00116D87"/>
    <w:rsid w:val="00116D8A"/>
    <w:rsid w:val="00116DA5"/>
    <w:rsid w:val="00116DBC"/>
    <w:rsid w:val="00116E45"/>
    <w:rsid w:val="00116E5A"/>
    <w:rsid w:val="00116EC7"/>
    <w:rsid w:val="00116F03"/>
    <w:rsid w:val="00116F32"/>
    <w:rsid w:val="00116F46"/>
    <w:rsid w:val="00116FC7"/>
    <w:rsid w:val="001170CA"/>
    <w:rsid w:val="001170D0"/>
    <w:rsid w:val="001170E2"/>
    <w:rsid w:val="001171DA"/>
    <w:rsid w:val="00117203"/>
    <w:rsid w:val="0011724A"/>
    <w:rsid w:val="0011737A"/>
    <w:rsid w:val="0011737F"/>
    <w:rsid w:val="00117393"/>
    <w:rsid w:val="001173FF"/>
    <w:rsid w:val="00117476"/>
    <w:rsid w:val="0011756F"/>
    <w:rsid w:val="001175E1"/>
    <w:rsid w:val="0011760E"/>
    <w:rsid w:val="001176AA"/>
    <w:rsid w:val="001176D5"/>
    <w:rsid w:val="001176E1"/>
    <w:rsid w:val="0011776C"/>
    <w:rsid w:val="00117840"/>
    <w:rsid w:val="0011786B"/>
    <w:rsid w:val="00117881"/>
    <w:rsid w:val="001178CD"/>
    <w:rsid w:val="001179BC"/>
    <w:rsid w:val="001179BD"/>
    <w:rsid w:val="00117A0B"/>
    <w:rsid w:val="00117A1F"/>
    <w:rsid w:val="00117A30"/>
    <w:rsid w:val="00117AA5"/>
    <w:rsid w:val="00117AE2"/>
    <w:rsid w:val="00117B54"/>
    <w:rsid w:val="00117D02"/>
    <w:rsid w:val="00117D58"/>
    <w:rsid w:val="00117EC5"/>
    <w:rsid w:val="00117F2E"/>
    <w:rsid w:val="00117FA7"/>
    <w:rsid w:val="00117FE2"/>
    <w:rsid w:val="00120052"/>
    <w:rsid w:val="001200EB"/>
    <w:rsid w:val="00120101"/>
    <w:rsid w:val="001201B0"/>
    <w:rsid w:val="0012025E"/>
    <w:rsid w:val="00120303"/>
    <w:rsid w:val="0012031F"/>
    <w:rsid w:val="0012043F"/>
    <w:rsid w:val="001205FE"/>
    <w:rsid w:val="00120652"/>
    <w:rsid w:val="001206D5"/>
    <w:rsid w:val="001207A6"/>
    <w:rsid w:val="001207E8"/>
    <w:rsid w:val="0012082C"/>
    <w:rsid w:val="00120831"/>
    <w:rsid w:val="00120A07"/>
    <w:rsid w:val="00120A22"/>
    <w:rsid w:val="00120A40"/>
    <w:rsid w:val="00120AC9"/>
    <w:rsid w:val="00120B1B"/>
    <w:rsid w:val="00120B46"/>
    <w:rsid w:val="00120B64"/>
    <w:rsid w:val="00120C07"/>
    <w:rsid w:val="00120D11"/>
    <w:rsid w:val="00120D3C"/>
    <w:rsid w:val="00120F87"/>
    <w:rsid w:val="00120FD4"/>
    <w:rsid w:val="00121058"/>
    <w:rsid w:val="001210D3"/>
    <w:rsid w:val="0012110E"/>
    <w:rsid w:val="00121119"/>
    <w:rsid w:val="00121129"/>
    <w:rsid w:val="0012127F"/>
    <w:rsid w:val="00121313"/>
    <w:rsid w:val="0012140A"/>
    <w:rsid w:val="00121415"/>
    <w:rsid w:val="0012141D"/>
    <w:rsid w:val="0012144B"/>
    <w:rsid w:val="0012149E"/>
    <w:rsid w:val="001214A7"/>
    <w:rsid w:val="001214D4"/>
    <w:rsid w:val="00121525"/>
    <w:rsid w:val="001215A1"/>
    <w:rsid w:val="001215E5"/>
    <w:rsid w:val="001215E8"/>
    <w:rsid w:val="001215EB"/>
    <w:rsid w:val="00121796"/>
    <w:rsid w:val="001217FE"/>
    <w:rsid w:val="00121847"/>
    <w:rsid w:val="0012187F"/>
    <w:rsid w:val="00121982"/>
    <w:rsid w:val="00121A23"/>
    <w:rsid w:val="00121ACC"/>
    <w:rsid w:val="00121B1B"/>
    <w:rsid w:val="00121B3A"/>
    <w:rsid w:val="00121B9B"/>
    <w:rsid w:val="00121B9E"/>
    <w:rsid w:val="00121CD5"/>
    <w:rsid w:val="00121DB9"/>
    <w:rsid w:val="00121DE4"/>
    <w:rsid w:val="00121E4C"/>
    <w:rsid w:val="00121FFF"/>
    <w:rsid w:val="00122025"/>
    <w:rsid w:val="001220B4"/>
    <w:rsid w:val="00122135"/>
    <w:rsid w:val="00122179"/>
    <w:rsid w:val="001222CD"/>
    <w:rsid w:val="0012233E"/>
    <w:rsid w:val="0012235E"/>
    <w:rsid w:val="00122425"/>
    <w:rsid w:val="0012244E"/>
    <w:rsid w:val="0012247F"/>
    <w:rsid w:val="00122512"/>
    <w:rsid w:val="0012251C"/>
    <w:rsid w:val="00122528"/>
    <w:rsid w:val="00122533"/>
    <w:rsid w:val="0012259D"/>
    <w:rsid w:val="001226B1"/>
    <w:rsid w:val="001226D3"/>
    <w:rsid w:val="0012279E"/>
    <w:rsid w:val="001227E9"/>
    <w:rsid w:val="00122852"/>
    <w:rsid w:val="0012288A"/>
    <w:rsid w:val="00122965"/>
    <w:rsid w:val="0012296C"/>
    <w:rsid w:val="001229DA"/>
    <w:rsid w:val="001229F3"/>
    <w:rsid w:val="00122A1F"/>
    <w:rsid w:val="00122AB5"/>
    <w:rsid w:val="00122C8A"/>
    <w:rsid w:val="00122D55"/>
    <w:rsid w:val="00122D5B"/>
    <w:rsid w:val="00122D9F"/>
    <w:rsid w:val="00122E3A"/>
    <w:rsid w:val="00122E95"/>
    <w:rsid w:val="00122FF8"/>
    <w:rsid w:val="00123076"/>
    <w:rsid w:val="001230B2"/>
    <w:rsid w:val="001230E3"/>
    <w:rsid w:val="00123110"/>
    <w:rsid w:val="0012322A"/>
    <w:rsid w:val="00123339"/>
    <w:rsid w:val="00123382"/>
    <w:rsid w:val="00123409"/>
    <w:rsid w:val="0012342D"/>
    <w:rsid w:val="00123574"/>
    <w:rsid w:val="001235BC"/>
    <w:rsid w:val="00123747"/>
    <w:rsid w:val="0012374C"/>
    <w:rsid w:val="0012378A"/>
    <w:rsid w:val="001237C3"/>
    <w:rsid w:val="0012380B"/>
    <w:rsid w:val="001238A0"/>
    <w:rsid w:val="001238A9"/>
    <w:rsid w:val="0012394F"/>
    <w:rsid w:val="001239D4"/>
    <w:rsid w:val="00123AD9"/>
    <w:rsid w:val="00123BF2"/>
    <w:rsid w:val="00123C3F"/>
    <w:rsid w:val="00123C87"/>
    <w:rsid w:val="00123CD0"/>
    <w:rsid w:val="00123CE7"/>
    <w:rsid w:val="00123E8E"/>
    <w:rsid w:val="00123E9C"/>
    <w:rsid w:val="00123EC7"/>
    <w:rsid w:val="00123F3A"/>
    <w:rsid w:val="00123F9C"/>
    <w:rsid w:val="00123FD1"/>
    <w:rsid w:val="00124057"/>
    <w:rsid w:val="00124097"/>
    <w:rsid w:val="00124199"/>
    <w:rsid w:val="001243B3"/>
    <w:rsid w:val="001243BE"/>
    <w:rsid w:val="00124407"/>
    <w:rsid w:val="001244D1"/>
    <w:rsid w:val="001244F9"/>
    <w:rsid w:val="0012451A"/>
    <w:rsid w:val="0012459B"/>
    <w:rsid w:val="001245D7"/>
    <w:rsid w:val="0012460E"/>
    <w:rsid w:val="00124619"/>
    <w:rsid w:val="0012469B"/>
    <w:rsid w:val="0012471D"/>
    <w:rsid w:val="00124779"/>
    <w:rsid w:val="00124896"/>
    <w:rsid w:val="00124A1B"/>
    <w:rsid w:val="00124AE6"/>
    <w:rsid w:val="00124D43"/>
    <w:rsid w:val="00124D7D"/>
    <w:rsid w:val="00124DA1"/>
    <w:rsid w:val="00124DD5"/>
    <w:rsid w:val="00124DF2"/>
    <w:rsid w:val="00124EBC"/>
    <w:rsid w:val="00124F3F"/>
    <w:rsid w:val="00124FD9"/>
    <w:rsid w:val="00125065"/>
    <w:rsid w:val="001250A0"/>
    <w:rsid w:val="00125219"/>
    <w:rsid w:val="001252AC"/>
    <w:rsid w:val="00125383"/>
    <w:rsid w:val="0012538E"/>
    <w:rsid w:val="001253CA"/>
    <w:rsid w:val="00125459"/>
    <w:rsid w:val="001254EE"/>
    <w:rsid w:val="001254F0"/>
    <w:rsid w:val="00125584"/>
    <w:rsid w:val="001255EA"/>
    <w:rsid w:val="001255EC"/>
    <w:rsid w:val="001256C9"/>
    <w:rsid w:val="001258B7"/>
    <w:rsid w:val="0012594D"/>
    <w:rsid w:val="00125965"/>
    <w:rsid w:val="001259B9"/>
    <w:rsid w:val="00125A20"/>
    <w:rsid w:val="00125A5D"/>
    <w:rsid w:val="00125B07"/>
    <w:rsid w:val="00125B20"/>
    <w:rsid w:val="00125BB3"/>
    <w:rsid w:val="00125C1D"/>
    <w:rsid w:val="00125C92"/>
    <w:rsid w:val="00125CD3"/>
    <w:rsid w:val="00125E4A"/>
    <w:rsid w:val="00125E86"/>
    <w:rsid w:val="00125F0F"/>
    <w:rsid w:val="00125F1D"/>
    <w:rsid w:val="00125F44"/>
    <w:rsid w:val="00125FDC"/>
    <w:rsid w:val="00125FFE"/>
    <w:rsid w:val="00126191"/>
    <w:rsid w:val="001261C7"/>
    <w:rsid w:val="001262C6"/>
    <w:rsid w:val="00126343"/>
    <w:rsid w:val="0012636A"/>
    <w:rsid w:val="00126376"/>
    <w:rsid w:val="001263A7"/>
    <w:rsid w:val="0012644E"/>
    <w:rsid w:val="001264EF"/>
    <w:rsid w:val="0012654E"/>
    <w:rsid w:val="00126551"/>
    <w:rsid w:val="00126637"/>
    <w:rsid w:val="00126745"/>
    <w:rsid w:val="001267B4"/>
    <w:rsid w:val="0012682E"/>
    <w:rsid w:val="001268C9"/>
    <w:rsid w:val="001268F8"/>
    <w:rsid w:val="0012693B"/>
    <w:rsid w:val="00126976"/>
    <w:rsid w:val="001269AF"/>
    <w:rsid w:val="001269C6"/>
    <w:rsid w:val="001269EA"/>
    <w:rsid w:val="001269FD"/>
    <w:rsid w:val="00126A29"/>
    <w:rsid w:val="00126AA6"/>
    <w:rsid w:val="00126AC4"/>
    <w:rsid w:val="00126AD0"/>
    <w:rsid w:val="00126B80"/>
    <w:rsid w:val="00126B88"/>
    <w:rsid w:val="00126BBE"/>
    <w:rsid w:val="00126C9E"/>
    <w:rsid w:val="00126CC4"/>
    <w:rsid w:val="00126D75"/>
    <w:rsid w:val="00126DA8"/>
    <w:rsid w:val="00126E7A"/>
    <w:rsid w:val="00126F9B"/>
    <w:rsid w:val="00126FC3"/>
    <w:rsid w:val="00127038"/>
    <w:rsid w:val="00127040"/>
    <w:rsid w:val="00127049"/>
    <w:rsid w:val="0012718B"/>
    <w:rsid w:val="00127227"/>
    <w:rsid w:val="0012724E"/>
    <w:rsid w:val="00127253"/>
    <w:rsid w:val="001273E3"/>
    <w:rsid w:val="001273FD"/>
    <w:rsid w:val="00127400"/>
    <w:rsid w:val="00127445"/>
    <w:rsid w:val="00127536"/>
    <w:rsid w:val="00127569"/>
    <w:rsid w:val="0012764B"/>
    <w:rsid w:val="00127654"/>
    <w:rsid w:val="0012769B"/>
    <w:rsid w:val="001278EF"/>
    <w:rsid w:val="0012791D"/>
    <w:rsid w:val="00127968"/>
    <w:rsid w:val="0012796E"/>
    <w:rsid w:val="001279B0"/>
    <w:rsid w:val="00127A28"/>
    <w:rsid w:val="00127AA7"/>
    <w:rsid w:val="00127AAE"/>
    <w:rsid w:val="00127AEE"/>
    <w:rsid w:val="00127B45"/>
    <w:rsid w:val="00127B68"/>
    <w:rsid w:val="00127BC6"/>
    <w:rsid w:val="00127C20"/>
    <w:rsid w:val="00127CE0"/>
    <w:rsid w:val="00127CEE"/>
    <w:rsid w:val="00127D35"/>
    <w:rsid w:val="00127D37"/>
    <w:rsid w:val="00127D52"/>
    <w:rsid w:val="00127D93"/>
    <w:rsid w:val="00127D9E"/>
    <w:rsid w:val="00127DBD"/>
    <w:rsid w:val="00127DE6"/>
    <w:rsid w:val="00127E16"/>
    <w:rsid w:val="00127EEB"/>
    <w:rsid w:val="0012FDB7"/>
    <w:rsid w:val="0013009F"/>
    <w:rsid w:val="001300EC"/>
    <w:rsid w:val="001300FE"/>
    <w:rsid w:val="001301D0"/>
    <w:rsid w:val="001301FE"/>
    <w:rsid w:val="00130218"/>
    <w:rsid w:val="00130330"/>
    <w:rsid w:val="0013042E"/>
    <w:rsid w:val="00130468"/>
    <w:rsid w:val="001304D9"/>
    <w:rsid w:val="0013057A"/>
    <w:rsid w:val="0013063C"/>
    <w:rsid w:val="00130646"/>
    <w:rsid w:val="00130655"/>
    <w:rsid w:val="0013067A"/>
    <w:rsid w:val="001306A5"/>
    <w:rsid w:val="001306FE"/>
    <w:rsid w:val="0013073E"/>
    <w:rsid w:val="00130744"/>
    <w:rsid w:val="001307A9"/>
    <w:rsid w:val="001307D7"/>
    <w:rsid w:val="001307F3"/>
    <w:rsid w:val="00130830"/>
    <w:rsid w:val="001308CF"/>
    <w:rsid w:val="001308DF"/>
    <w:rsid w:val="001309E6"/>
    <w:rsid w:val="00130A35"/>
    <w:rsid w:val="00130A46"/>
    <w:rsid w:val="00130AB0"/>
    <w:rsid w:val="00130B39"/>
    <w:rsid w:val="00130CE9"/>
    <w:rsid w:val="00130D16"/>
    <w:rsid w:val="00130DDC"/>
    <w:rsid w:val="00130E72"/>
    <w:rsid w:val="00130E9A"/>
    <w:rsid w:val="00130F49"/>
    <w:rsid w:val="00130FBE"/>
    <w:rsid w:val="00131011"/>
    <w:rsid w:val="0013107A"/>
    <w:rsid w:val="001310D4"/>
    <w:rsid w:val="001310E1"/>
    <w:rsid w:val="00131112"/>
    <w:rsid w:val="001312F1"/>
    <w:rsid w:val="0013131C"/>
    <w:rsid w:val="0013139E"/>
    <w:rsid w:val="001313AA"/>
    <w:rsid w:val="00131446"/>
    <w:rsid w:val="00131453"/>
    <w:rsid w:val="00131487"/>
    <w:rsid w:val="001314C2"/>
    <w:rsid w:val="00131542"/>
    <w:rsid w:val="00131544"/>
    <w:rsid w:val="00131643"/>
    <w:rsid w:val="0013166C"/>
    <w:rsid w:val="0013171E"/>
    <w:rsid w:val="00131725"/>
    <w:rsid w:val="00131746"/>
    <w:rsid w:val="001317C7"/>
    <w:rsid w:val="001317EA"/>
    <w:rsid w:val="001318A8"/>
    <w:rsid w:val="001318D7"/>
    <w:rsid w:val="001318DD"/>
    <w:rsid w:val="001318FE"/>
    <w:rsid w:val="00131AB0"/>
    <w:rsid w:val="00131B0B"/>
    <w:rsid w:val="00131B30"/>
    <w:rsid w:val="00131C1E"/>
    <w:rsid w:val="00131C3A"/>
    <w:rsid w:val="00131D58"/>
    <w:rsid w:val="00131D78"/>
    <w:rsid w:val="00131D9B"/>
    <w:rsid w:val="00131DD3"/>
    <w:rsid w:val="00131DF3"/>
    <w:rsid w:val="00131E1E"/>
    <w:rsid w:val="00131E31"/>
    <w:rsid w:val="00131EAE"/>
    <w:rsid w:val="00131EF5"/>
    <w:rsid w:val="00131FE0"/>
    <w:rsid w:val="00131FED"/>
    <w:rsid w:val="00132009"/>
    <w:rsid w:val="001320DB"/>
    <w:rsid w:val="00132112"/>
    <w:rsid w:val="00132133"/>
    <w:rsid w:val="00132184"/>
    <w:rsid w:val="001321E0"/>
    <w:rsid w:val="00132247"/>
    <w:rsid w:val="00132305"/>
    <w:rsid w:val="0013246C"/>
    <w:rsid w:val="00132470"/>
    <w:rsid w:val="001324F4"/>
    <w:rsid w:val="0013255D"/>
    <w:rsid w:val="0013256C"/>
    <w:rsid w:val="00132674"/>
    <w:rsid w:val="001326AC"/>
    <w:rsid w:val="00132772"/>
    <w:rsid w:val="00132810"/>
    <w:rsid w:val="00132820"/>
    <w:rsid w:val="001328FB"/>
    <w:rsid w:val="00132909"/>
    <w:rsid w:val="001329AA"/>
    <w:rsid w:val="001329EF"/>
    <w:rsid w:val="001329F0"/>
    <w:rsid w:val="00132A6C"/>
    <w:rsid w:val="00132BFB"/>
    <w:rsid w:val="00132DC8"/>
    <w:rsid w:val="00132E8B"/>
    <w:rsid w:val="00132F7C"/>
    <w:rsid w:val="00132F9D"/>
    <w:rsid w:val="0013309D"/>
    <w:rsid w:val="001330E8"/>
    <w:rsid w:val="00133122"/>
    <w:rsid w:val="0013315D"/>
    <w:rsid w:val="00133179"/>
    <w:rsid w:val="00133239"/>
    <w:rsid w:val="001333D0"/>
    <w:rsid w:val="001333E1"/>
    <w:rsid w:val="001333EB"/>
    <w:rsid w:val="00133424"/>
    <w:rsid w:val="0013347C"/>
    <w:rsid w:val="001334AD"/>
    <w:rsid w:val="001335E5"/>
    <w:rsid w:val="001335FB"/>
    <w:rsid w:val="00133639"/>
    <w:rsid w:val="0013379D"/>
    <w:rsid w:val="0013382A"/>
    <w:rsid w:val="00133877"/>
    <w:rsid w:val="0013391A"/>
    <w:rsid w:val="00133971"/>
    <w:rsid w:val="00133977"/>
    <w:rsid w:val="00133A45"/>
    <w:rsid w:val="00133A99"/>
    <w:rsid w:val="00133ABE"/>
    <w:rsid w:val="00133AE4"/>
    <w:rsid w:val="00133C39"/>
    <w:rsid w:val="00133CE0"/>
    <w:rsid w:val="00133D3C"/>
    <w:rsid w:val="00133D60"/>
    <w:rsid w:val="00133DBF"/>
    <w:rsid w:val="00133E39"/>
    <w:rsid w:val="00133EF1"/>
    <w:rsid w:val="00133F17"/>
    <w:rsid w:val="00133FA4"/>
    <w:rsid w:val="00133FD1"/>
    <w:rsid w:val="001341EF"/>
    <w:rsid w:val="0013422D"/>
    <w:rsid w:val="00134255"/>
    <w:rsid w:val="00134313"/>
    <w:rsid w:val="00134338"/>
    <w:rsid w:val="00134427"/>
    <w:rsid w:val="00134431"/>
    <w:rsid w:val="00134441"/>
    <w:rsid w:val="0013444B"/>
    <w:rsid w:val="00134471"/>
    <w:rsid w:val="00134488"/>
    <w:rsid w:val="00134489"/>
    <w:rsid w:val="001344B6"/>
    <w:rsid w:val="0013455E"/>
    <w:rsid w:val="0013457A"/>
    <w:rsid w:val="001345A7"/>
    <w:rsid w:val="001345DE"/>
    <w:rsid w:val="001345E0"/>
    <w:rsid w:val="0013464E"/>
    <w:rsid w:val="001346A2"/>
    <w:rsid w:val="0013473D"/>
    <w:rsid w:val="00134783"/>
    <w:rsid w:val="00134861"/>
    <w:rsid w:val="0013495E"/>
    <w:rsid w:val="00134975"/>
    <w:rsid w:val="001349D6"/>
    <w:rsid w:val="001349F7"/>
    <w:rsid w:val="00134A01"/>
    <w:rsid w:val="00134A5C"/>
    <w:rsid w:val="00134B5A"/>
    <w:rsid w:val="00134B86"/>
    <w:rsid w:val="00134B90"/>
    <w:rsid w:val="00134BA7"/>
    <w:rsid w:val="00134BAA"/>
    <w:rsid w:val="00134C1A"/>
    <w:rsid w:val="00134CAC"/>
    <w:rsid w:val="00134CB7"/>
    <w:rsid w:val="00134D3B"/>
    <w:rsid w:val="00134D88"/>
    <w:rsid w:val="00134E95"/>
    <w:rsid w:val="00134EFF"/>
    <w:rsid w:val="00134F00"/>
    <w:rsid w:val="00134F0B"/>
    <w:rsid w:val="00134F48"/>
    <w:rsid w:val="00134F68"/>
    <w:rsid w:val="00134FAC"/>
    <w:rsid w:val="00135035"/>
    <w:rsid w:val="001350FD"/>
    <w:rsid w:val="00135191"/>
    <w:rsid w:val="0013522E"/>
    <w:rsid w:val="0013539A"/>
    <w:rsid w:val="0013544D"/>
    <w:rsid w:val="0013546F"/>
    <w:rsid w:val="001354BC"/>
    <w:rsid w:val="0013555F"/>
    <w:rsid w:val="00135564"/>
    <w:rsid w:val="00135660"/>
    <w:rsid w:val="0013568A"/>
    <w:rsid w:val="00135789"/>
    <w:rsid w:val="001357AD"/>
    <w:rsid w:val="001357B1"/>
    <w:rsid w:val="001357B4"/>
    <w:rsid w:val="0013580A"/>
    <w:rsid w:val="00135968"/>
    <w:rsid w:val="00135B1C"/>
    <w:rsid w:val="00135B51"/>
    <w:rsid w:val="00135C0D"/>
    <w:rsid w:val="00135C11"/>
    <w:rsid w:val="00135C29"/>
    <w:rsid w:val="00135CD4"/>
    <w:rsid w:val="00135D15"/>
    <w:rsid w:val="00135D28"/>
    <w:rsid w:val="00135D2F"/>
    <w:rsid w:val="00135D3B"/>
    <w:rsid w:val="00135D51"/>
    <w:rsid w:val="00135EAD"/>
    <w:rsid w:val="00135EB9"/>
    <w:rsid w:val="00135F8D"/>
    <w:rsid w:val="00135FAC"/>
    <w:rsid w:val="00136116"/>
    <w:rsid w:val="00136117"/>
    <w:rsid w:val="00136132"/>
    <w:rsid w:val="00136149"/>
    <w:rsid w:val="00136180"/>
    <w:rsid w:val="001361EA"/>
    <w:rsid w:val="00136266"/>
    <w:rsid w:val="001362C6"/>
    <w:rsid w:val="00136328"/>
    <w:rsid w:val="00136338"/>
    <w:rsid w:val="00136404"/>
    <w:rsid w:val="001366A0"/>
    <w:rsid w:val="001366C9"/>
    <w:rsid w:val="001366E2"/>
    <w:rsid w:val="001366ED"/>
    <w:rsid w:val="0013674B"/>
    <w:rsid w:val="001367AD"/>
    <w:rsid w:val="001367B8"/>
    <w:rsid w:val="00136941"/>
    <w:rsid w:val="0013698B"/>
    <w:rsid w:val="0013699D"/>
    <w:rsid w:val="001369C5"/>
    <w:rsid w:val="00136A01"/>
    <w:rsid w:val="00136A94"/>
    <w:rsid w:val="00136AA7"/>
    <w:rsid w:val="00136AC4"/>
    <w:rsid w:val="00136AEB"/>
    <w:rsid w:val="00136AF3"/>
    <w:rsid w:val="00136B91"/>
    <w:rsid w:val="00136BB5"/>
    <w:rsid w:val="00136C12"/>
    <w:rsid w:val="00136CCC"/>
    <w:rsid w:val="00136D3E"/>
    <w:rsid w:val="00136D86"/>
    <w:rsid w:val="00136E32"/>
    <w:rsid w:val="00136E8B"/>
    <w:rsid w:val="00136F09"/>
    <w:rsid w:val="00136FDF"/>
    <w:rsid w:val="001370BB"/>
    <w:rsid w:val="001370DC"/>
    <w:rsid w:val="001370FB"/>
    <w:rsid w:val="00137121"/>
    <w:rsid w:val="00137210"/>
    <w:rsid w:val="00137378"/>
    <w:rsid w:val="00137412"/>
    <w:rsid w:val="001374C9"/>
    <w:rsid w:val="0013756B"/>
    <w:rsid w:val="00137592"/>
    <w:rsid w:val="0013763A"/>
    <w:rsid w:val="001376BC"/>
    <w:rsid w:val="00137704"/>
    <w:rsid w:val="001377A5"/>
    <w:rsid w:val="001377CB"/>
    <w:rsid w:val="001377EB"/>
    <w:rsid w:val="0013784B"/>
    <w:rsid w:val="0013797D"/>
    <w:rsid w:val="001379C3"/>
    <w:rsid w:val="001379D6"/>
    <w:rsid w:val="00137A63"/>
    <w:rsid w:val="00137ABF"/>
    <w:rsid w:val="00137AC0"/>
    <w:rsid w:val="00137ACF"/>
    <w:rsid w:val="00137B64"/>
    <w:rsid w:val="00137B66"/>
    <w:rsid w:val="00137CCA"/>
    <w:rsid w:val="00137D15"/>
    <w:rsid w:val="00137D50"/>
    <w:rsid w:val="00137E38"/>
    <w:rsid w:val="00137E4D"/>
    <w:rsid w:val="00137F04"/>
    <w:rsid w:val="00137F4E"/>
    <w:rsid w:val="00137FAE"/>
    <w:rsid w:val="00140086"/>
    <w:rsid w:val="00140098"/>
    <w:rsid w:val="001400AF"/>
    <w:rsid w:val="0014013F"/>
    <w:rsid w:val="00140174"/>
    <w:rsid w:val="00140186"/>
    <w:rsid w:val="001401CF"/>
    <w:rsid w:val="001402E8"/>
    <w:rsid w:val="001403BF"/>
    <w:rsid w:val="001403F4"/>
    <w:rsid w:val="00140495"/>
    <w:rsid w:val="00140606"/>
    <w:rsid w:val="00140669"/>
    <w:rsid w:val="001406D5"/>
    <w:rsid w:val="001406E0"/>
    <w:rsid w:val="00140757"/>
    <w:rsid w:val="0014076C"/>
    <w:rsid w:val="001407E5"/>
    <w:rsid w:val="001407EC"/>
    <w:rsid w:val="0014088C"/>
    <w:rsid w:val="001408D1"/>
    <w:rsid w:val="001408E2"/>
    <w:rsid w:val="001409A2"/>
    <w:rsid w:val="001409AB"/>
    <w:rsid w:val="001409C4"/>
    <w:rsid w:val="001409CA"/>
    <w:rsid w:val="00140A05"/>
    <w:rsid w:val="00140A38"/>
    <w:rsid w:val="00140A6E"/>
    <w:rsid w:val="00140ABC"/>
    <w:rsid w:val="00140B11"/>
    <w:rsid w:val="00140B55"/>
    <w:rsid w:val="00140B64"/>
    <w:rsid w:val="00140B95"/>
    <w:rsid w:val="00140BBF"/>
    <w:rsid w:val="00140C08"/>
    <w:rsid w:val="00140C80"/>
    <w:rsid w:val="00140CC5"/>
    <w:rsid w:val="00140CF6"/>
    <w:rsid w:val="00140D48"/>
    <w:rsid w:val="00140D53"/>
    <w:rsid w:val="00140E10"/>
    <w:rsid w:val="00140E8D"/>
    <w:rsid w:val="00140ECE"/>
    <w:rsid w:val="00140ED0"/>
    <w:rsid w:val="00140EFB"/>
    <w:rsid w:val="00140F2F"/>
    <w:rsid w:val="00140F4F"/>
    <w:rsid w:val="0014100E"/>
    <w:rsid w:val="0014100F"/>
    <w:rsid w:val="00141034"/>
    <w:rsid w:val="00141045"/>
    <w:rsid w:val="0014106C"/>
    <w:rsid w:val="0014106F"/>
    <w:rsid w:val="00141082"/>
    <w:rsid w:val="001410DE"/>
    <w:rsid w:val="00141114"/>
    <w:rsid w:val="00141178"/>
    <w:rsid w:val="00141186"/>
    <w:rsid w:val="001411A8"/>
    <w:rsid w:val="001411C9"/>
    <w:rsid w:val="0014121D"/>
    <w:rsid w:val="001412D8"/>
    <w:rsid w:val="0014134C"/>
    <w:rsid w:val="0014134E"/>
    <w:rsid w:val="00141394"/>
    <w:rsid w:val="00141471"/>
    <w:rsid w:val="00141530"/>
    <w:rsid w:val="00141657"/>
    <w:rsid w:val="00141658"/>
    <w:rsid w:val="0014169E"/>
    <w:rsid w:val="00141704"/>
    <w:rsid w:val="00141761"/>
    <w:rsid w:val="001417D9"/>
    <w:rsid w:val="001417DD"/>
    <w:rsid w:val="00141802"/>
    <w:rsid w:val="0014185F"/>
    <w:rsid w:val="00141911"/>
    <w:rsid w:val="001419F0"/>
    <w:rsid w:val="001419FC"/>
    <w:rsid w:val="00141A15"/>
    <w:rsid w:val="00141A4A"/>
    <w:rsid w:val="00141AA9"/>
    <w:rsid w:val="00141B27"/>
    <w:rsid w:val="00141B43"/>
    <w:rsid w:val="00141B7C"/>
    <w:rsid w:val="00141BFF"/>
    <w:rsid w:val="00141C9F"/>
    <w:rsid w:val="00141CDE"/>
    <w:rsid w:val="00141CFE"/>
    <w:rsid w:val="00141D72"/>
    <w:rsid w:val="00141D75"/>
    <w:rsid w:val="00141E8E"/>
    <w:rsid w:val="00141F10"/>
    <w:rsid w:val="00141F8C"/>
    <w:rsid w:val="001420FB"/>
    <w:rsid w:val="00142107"/>
    <w:rsid w:val="00142130"/>
    <w:rsid w:val="00142217"/>
    <w:rsid w:val="00142267"/>
    <w:rsid w:val="00142350"/>
    <w:rsid w:val="001423BF"/>
    <w:rsid w:val="001423F2"/>
    <w:rsid w:val="001423FD"/>
    <w:rsid w:val="00142438"/>
    <w:rsid w:val="0014247F"/>
    <w:rsid w:val="00142519"/>
    <w:rsid w:val="00142585"/>
    <w:rsid w:val="0014260B"/>
    <w:rsid w:val="0014272D"/>
    <w:rsid w:val="0014274C"/>
    <w:rsid w:val="001427C3"/>
    <w:rsid w:val="001427D3"/>
    <w:rsid w:val="001427EC"/>
    <w:rsid w:val="00142890"/>
    <w:rsid w:val="001428BB"/>
    <w:rsid w:val="00142936"/>
    <w:rsid w:val="00142A23"/>
    <w:rsid w:val="00142A6F"/>
    <w:rsid w:val="00142AAC"/>
    <w:rsid w:val="00142ADB"/>
    <w:rsid w:val="00142B55"/>
    <w:rsid w:val="00142B7E"/>
    <w:rsid w:val="00142BC2"/>
    <w:rsid w:val="00142C6D"/>
    <w:rsid w:val="00142CB9"/>
    <w:rsid w:val="00142CEB"/>
    <w:rsid w:val="00142E35"/>
    <w:rsid w:val="00142EC0"/>
    <w:rsid w:val="00142FBF"/>
    <w:rsid w:val="00143026"/>
    <w:rsid w:val="00143070"/>
    <w:rsid w:val="0014307F"/>
    <w:rsid w:val="001430E2"/>
    <w:rsid w:val="0014326E"/>
    <w:rsid w:val="001432AD"/>
    <w:rsid w:val="00143303"/>
    <w:rsid w:val="0014336B"/>
    <w:rsid w:val="001433C7"/>
    <w:rsid w:val="00143424"/>
    <w:rsid w:val="00143459"/>
    <w:rsid w:val="00143469"/>
    <w:rsid w:val="001434A3"/>
    <w:rsid w:val="001434CF"/>
    <w:rsid w:val="0014350A"/>
    <w:rsid w:val="001435F3"/>
    <w:rsid w:val="0014363B"/>
    <w:rsid w:val="001437B2"/>
    <w:rsid w:val="00143903"/>
    <w:rsid w:val="0014394B"/>
    <w:rsid w:val="001439D6"/>
    <w:rsid w:val="00143AEC"/>
    <w:rsid w:val="00143B09"/>
    <w:rsid w:val="00143B54"/>
    <w:rsid w:val="00143C70"/>
    <w:rsid w:val="00143C73"/>
    <w:rsid w:val="00143CC8"/>
    <w:rsid w:val="00143D0E"/>
    <w:rsid w:val="00143D77"/>
    <w:rsid w:val="00143E1A"/>
    <w:rsid w:val="00143E1B"/>
    <w:rsid w:val="00143EC3"/>
    <w:rsid w:val="00143ECD"/>
    <w:rsid w:val="00143F22"/>
    <w:rsid w:val="00143F2E"/>
    <w:rsid w:val="00143F80"/>
    <w:rsid w:val="001440C1"/>
    <w:rsid w:val="001440DC"/>
    <w:rsid w:val="00144136"/>
    <w:rsid w:val="001441CB"/>
    <w:rsid w:val="001441E0"/>
    <w:rsid w:val="00144229"/>
    <w:rsid w:val="001442BB"/>
    <w:rsid w:val="0014435D"/>
    <w:rsid w:val="0014438B"/>
    <w:rsid w:val="001443B5"/>
    <w:rsid w:val="001443BA"/>
    <w:rsid w:val="0014442B"/>
    <w:rsid w:val="0014466D"/>
    <w:rsid w:val="0014467B"/>
    <w:rsid w:val="0014472D"/>
    <w:rsid w:val="00144760"/>
    <w:rsid w:val="00144763"/>
    <w:rsid w:val="001447E9"/>
    <w:rsid w:val="001447F1"/>
    <w:rsid w:val="0014481A"/>
    <w:rsid w:val="001448A4"/>
    <w:rsid w:val="001448C8"/>
    <w:rsid w:val="0014497E"/>
    <w:rsid w:val="001449A5"/>
    <w:rsid w:val="00144A12"/>
    <w:rsid w:val="00144B9F"/>
    <w:rsid w:val="00144BF9"/>
    <w:rsid w:val="00144C9D"/>
    <w:rsid w:val="00144CA7"/>
    <w:rsid w:val="00144CDA"/>
    <w:rsid w:val="00144CFA"/>
    <w:rsid w:val="00144D93"/>
    <w:rsid w:val="00144DA8"/>
    <w:rsid w:val="00144E14"/>
    <w:rsid w:val="00144E21"/>
    <w:rsid w:val="00144F6A"/>
    <w:rsid w:val="0014501F"/>
    <w:rsid w:val="00145198"/>
    <w:rsid w:val="0014519F"/>
    <w:rsid w:val="0014525D"/>
    <w:rsid w:val="00145279"/>
    <w:rsid w:val="001452BB"/>
    <w:rsid w:val="00145333"/>
    <w:rsid w:val="00145345"/>
    <w:rsid w:val="0014541C"/>
    <w:rsid w:val="00145421"/>
    <w:rsid w:val="0014557A"/>
    <w:rsid w:val="0014567A"/>
    <w:rsid w:val="00145689"/>
    <w:rsid w:val="001456D4"/>
    <w:rsid w:val="00145712"/>
    <w:rsid w:val="00145759"/>
    <w:rsid w:val="001457BF"/>
    <w:rsid w:val="001457D9"/>
    <w:rsid w:val="001457F0"/>
    <w:rsid w:val="00145836"/>
    <w:rsid w:val="0014599A"/>
    <w:rsid w:val="00145A4B"/>
    <w:rsid w:val="00145A4D"/>
    <w:rsid w:val="00145AB2"/>
    <w:rsid w:val="00145AB9"/>
    <w:rsid w:val="00145BB1"/>
    <w:rsid w:val="00145C31"/>
    <w:rsid w:val="00145C44"/>
    <w:rsid w:val="00145C67"/>
    <w:rsid w:val="00145CC6"/>
    <w:rsid w:val="00145D8B"/>
    <w:rsid w:val="00145DD3"/>
    <w:rsid w:val="00145EB1"/>
    <w:rsid w:val="00145EBD"/>
    <w:rsid w:val="00145EF3"/>
    <w:rsid w:val="0014602C"/>
    <w:rsid w:val="001460CE"/>
    <w:rsid w:val="001461B6"/>
    <w:rsid w:val="0014628B"/>
    <w:rsid w:val="001462DD"/>
    <w:rsid w:val="00146329"/>
    <w:rsid w:val="0014632A"/>
    <w:rsid w:val="0014643A"/>
    <w:rsid w:val="00146468"/>
    <w:rsid w:val="00146498"/>
    <w:rsid w:val="001464F3"/>
    <w:rsid w:val="0014650C"/>
    <w:rsid w:val="0014664F"/>
    <w:rsid w:val="00146703"/>
    <w:rsid w:val="0014670C"/>
    <w:rsid w:val="0014677A"/>
    <w:rsid w:val="0014679D"/>
    <w:rsid w:val="0014679F"/>
    <w:rsid w:val="0014686C"/>
    <w:rsid w:val="00146877"/>
    <w:rsid w:val="001468F4"/>
    <w:rsid w:val="00146950"/>
    <w:rsid w:val="001469B4"/>
    <w:rsid w:val="001469CB"/>
    <w:rsid w:val="001469CD"/>
    <w:rsid w:val="00146A12"/>
    <w:rsid w:val="00146A2B"/>
    <w:rsid w:val="00146AAC"/>
    <w:rsid w:val="00146ABF"/>
    <w:rsid w:val="00146B62"/>
    <w:rsid w:val="00146B9B"/>
    <w:rsid w:val="00146BD3"/>
    <w:rsid w:val="00146BF0"/>
    <w:rsid w:val="00146C23"/>
    <w:rsid w:val="00146C76"/>
    <w:rsid w:val="00146CD3"/>
    <w:rsid w:val="00146D3A"/>
    <w:rsid w:val="00146DA8"/>
    <w:rsid w:val="00146E5C"/>
    <w:rsid w:val="00146F40"/>
    <w:rsid w:val="00146F9C"/>
    <w:rsid w:val="00146FA5"/>
    <w:rsid w:val="00146FB2"/>
    <w:rsid w:val="00146FD6"/>
    <w:rsid w:val="00147138"/>
    <w:rsid w:val="001471E1"/>
    <w:rsid w:val="00147258"/>
    <w:rsid w:val="001472C4"/>
    <w:rsid w:val="001472EF"/>
    <w:rsid w:val="00147309"/>
    <w:rsid w:val="00147385"/>
    <w:rsid w:val="0014744C"/>
    <w:rsid w:val="00147462"/>
    <w:rsid w:val="001474CA"/>
    <w:rsid w:val="001475F2"/>
    <w:rsid w:val="001476FF"/>
    <w:rsid w:val="00147830"/>
    <w:rsid w:val="0014787E"/>
    <w:rsid w:val="00147892"/>
    <w:rsid w:val="00147904"/>
    <w:rsid w:val="001479CA"/>
    <w:rsid w:val="001479DD"/>
    <w:rsid w:val="00147C71"/>
    <w:rsid w:val="00147D5B"/>
    <w:rsid w:val="00147D63"/>
    <w:rsid w:val="00147D83"/>
    <w:rsid w:val="00147DBD"/>
    <w:rsid w:val="00147DFE"/>
    <w:rsid w:val="00147E00"/>
    <w:rsid w:val="00147E09"/>
    <w:rsid w:val="00147E5E"/>
    <w:rsid w:val="00147F20"/>
    <w:rsid w:val="00147F52"/>
    <w:rsid w:val="00147F54"/>
    <w:rsid w:val="00147F59"/>
    <w:rsid w:val="00150041"/>
    <w:rsid w:val="00150081"/>
    <w:rsid w:val="0015017B"/>
    <w:rsid w:val="0015024B"/>
    <w:rsid w:val="001502BC"/>
    <w:rsid w:val="001502F8"/>
    <w:rsid w:val="0015038C"/>
    <w:rsid w:val="001503BC"/>
    <w:rsid w:val="00150410"/>
    <w:rsid w:val="0015044D"/>
    <w:rsid w:val="0015047D"/>
    <w:rsid w:val="001504B2"/>
    <w:rsid w:val="001504ED"/>
    <w:rsid w:val="00150515"/>
    <w:rsid w:val="00150548"/>
    <w:rsid w:val="00150559"/>
    <w:rsid w:val="00150579"/>
    <w:rsid w:val="001505A2"/>
    <w:rsid w:val="001505B2"/>
    <w:rsid w:val="001505C6"/>
    <w:rsid w:val="00150600"/>
    <w:rsid w:val="00150639"/>
    <w:rsid w:val="0015072B"/>
    <w:rsid w:val="001507AA"/>
    <w:rsid w:val="00150824"/>
    <w:rsid w:val="0015082C"/>
    <w:rsid w:val="00150986"/>
    <w:rsid w:val="00150A48"/>
    <w:rsid w:val="00150A72"/>
    <w:rsid w:val="00150B42"/>
    <w:rsid w:val="00150B5A"/>
    <w:rsid w:val="00150BBE"/>
    <w:rsid w:val="00150BE0"/>
    <w:rsid w:val="00150C94"/>
    <w:rsid w:val="00150CB3"/>
    <w:rsid w:val="00150CB9"/>
    <w:rsid w:val="00150CCD"/>
    <w:rsid w:val="00150D00"/>
    <w:rsid w:val="00150D22"/>
    <w:rsid w:val="00150D57"/>
    <w:rsid w:val="00150DE9"/>
    <w:rsid w:val="00150E26"/>
    <w:rsid w:val="00150E63"/>
    <w:rsid w:val="00150E8F"/>
    <w:rsid w:val="00150EB7"/>
    <w:rsid w:val="00150F08"/>
    <w:rsid w:val="00151034"/>
    <w:rsid w:val="00151128"/>
    <w:rsid w:val="00151166"/>
    <w:rsid w:val="001511AA"/>
    <w:rsid w:val="0015126E"/>
    <w:rsid w:val="00151336"/>
    <w:rsid w:val="00151373"/>
    <w:rsid w:val="001513EF"/>
    <w:rsid w:val="0015144E"/>
    <w:rsid w:val="00151490"/>
    <w:rsid w:val="0015154D"/>
    <w:rsid w:val="00151597"/>
    <w:rsid w:val="0015174F"/>
    <w:rsid w:val="00151755"/>
    <w:rsid w:val="0015175A"/>
    <w:rsid w:val="00151765"/>
    <w:rsid w:val="00151892"/>
    <w:rsid w:val="001518B6"/>
    <w:rsid w:val="001519F1"/>
    <w:rsid w:val="001519F3"/>
    <w:rsid w:val="001519F4"/>
    <w:rsid w:val="00151A27"/>
    <w:rsid w:val="00151A8D"/>
    <w:rsid w:val="00151B5D"/>
    <w:rsid w:val="00151B69"/>
    <w:rsid w:val="00151BB1"/>
    <w:rsid w:val="00151BB4"/>
    <w:rsid w:val="00151BCE"/>
    <w:rsid w:val="00151C22"/>
    <w:rsid w:val="00151CBA"/>
    <w:rsid w:val="00151CBB"/>
    <w:rsid w:val="00151DA7"/>
    <w:rsid w:val="00151E48"/>
    <w:rsid w:val="00151E6C"/>
    <w:rsid w:val="00151F04"/>
    <w:rsid w:val="00151F34"/>
    <w:rsid w:val="00151F42"/>
    <w:rsid w:val="00151F95"/>
    <w:rsid w:val="0015206D"/>
    <w:rsid w:val="001520F8"/>
    <w:rsid w:val="00152159"/>
    <w:rsid w:val="00152171"/>
    <w:rsid w:val="001521A4"/>
    <w:rsid w:val="00152211"/>
    <w:rsid w:val="00152239"/>
    <w:rsid w:val="00152242"/>
    <w:rsid w:val="0015233C"/>
    <w:rsid w:val="0015239B"/>
    <w:rsid w:val="0015249F"/>
    <w:rsid w:val="00152503"/>
    <w:rsid w:val="001525D4"/>
    <w:rsid w:val="0015266B"/>
    <w:rsid w:val="00152717"/>
    <w:rsid w:val="00152829"/>
    <w:rsid w:val="00152894"/>
    <w:rsid w:val="00152973"/>
    <w:rsid w:val="001529FF"/>
    <w:rsid w:val="00152B52"/>
    <w:rsid w:val="00152C28"/>
    <w:rsid w:val="00152C2E"/>
    <w:rsid w:val="00152C84"/>
    <w:rsid w:val="00152DD9"/>
    <w:rsid w:val="00152DDB"/>
    <w:rsid w:val="00152DFB"/>
    <w:rsid w:val="00152E6B"/>
    <w:rsid w:val="00152F7C"/>
    <w:rsid w:val="00152FB0"/>
    <w:rsid w:val="00152FFB"/>
    <w:rsid w:val="00153045"/>
    <w:rsid w:val="0015305B"/>
    <w:rsid w:val="00153067"/>
    <w:rsid w:val="001530A1"/>
    <w:rsid w:val="00153124"/>
    <w:rsid w:val="0015313A"/>
    <w:rsid w:val="00153191"/>
    <w:rsid w:val="001531B5"/>
    <w:rsid w:val="001531F4"/>
    <w:rsid w:val="0015320D"/>
    <w:rsid w:val="0015321F"/>
    <w:rsid w:val="00153236"/>
    <w:rsid w:val="001532E0"/>
    <w:rsid w:val="0015335F"/>
    <w:rsid w:val="00153379"/>
    <w:rsid w:val="0015337D"/>
    <w:rsid w:val="00153395"/>
    <w:rsid w:val="001533CD"/>
    <w:rsid w:val="00153494"/>
    <w:rsid w:val="0015359C"/>
    <w:rsid w:val="00153672"/>
    <w:rsid w:val="001536A4"/>
    <w:rsid w:val="0015379D"/>
    <w:rsid w:val="001537CF"/>
    <w:rsid w:val="00153844"/>
    <w:rsid w:val="0015390F"/>
    <w:rsid w:val="00153911"/>
    <w:rsid w:val="00153956"/>
    <w:rsid w:val="00153A0A"/>
    <w:rsid w:val="00153BB6"/>
    <w:rsid w:val="00153C20"/>
    <w:rsid w:val="00153C40"/>
    <w:rsid w:val="00153D24"/>
    <w:rsid w:val="00153D54"/>
    <w:rsid w:val="00153D5B"/>
    <w:rsid w:val="00153D77"/>
    <w:rsid w:val="00153E4A"/>
    <w:rsid w:val="00153EB1"/>
    <w:rsid w:val="00153F5C"/>
    <w:rsid w:val="00153F9C"/>
    <w:rsid w:val="0015409D"/>
    <w:rsid w:val="001540B9"/>
    <w:rsid w:val="001540BA"/>
    <w:rsid w:val="001540F9"/>
    <w:rsid w:val="0015413B"/>
    <w:rsid w:val="001541F4"/>
    <w:rsid w:val="00154345"/>
    <w:rsid w:val="00154351"/>
    <w:rsid w:val="0015450D"/>
    <w:rsid w:val="001545D1"/>
    <w:rsid w:val="001545D6"/>
    <w:rsid w:val="001545E0"/>
    <w:rsid w:val="00154667"/>
    <w:rsid w:val="0015470C"/>
    <w:rsid w:val="0015474E"/>
    <w:rsid w:val="00154788"/>
    <w:rsid w:val="0015489B"/>
    <w:rsid w:val="0015496E"/>
    <w:rsid w:val="00154994"/>
    <w:rsid w:val="00154998"/>
    <w:rsid w:val="001549A5"/>
    <w:rsid w:val="001549B4"/>
    <w:rsid w:val="00154A12"/>
    <w:rsid w:val="00154A2B"/>
    <w:rsid w:val="00154AC8"/>
    <w:rsid w:val="00154B04"/>
    <w:rsid w:val="00154B07"/>
    <w:rsid w:val="00154B20"/>
    <w:rsid w:val="00154B3D"/>
    <w:rsid w:val="00154B48"/>
    <w:rsid w:val="00154C32"/>
    <w:rsid w:val="00154C6F"/>
    <w:rsid w:val="00154C94"/>
    <w:rsid w:val="00154CA8"/>
    <w:rsid w:val="00154D34"/>
    <w:rsid w:val="00154D5D"/>
    <w:rsid w:val="00154DDC"/>
    <w:rsid w:val="00154E0C"/>
    <w:rsid w:val="00154E65"/>
    <w:rsid w:val="00154E78"/>
    <w:rsid w:val="00154EEF"/>
    <w:rsid w:val="00154F36"/>
    <w:rsid w:val="00154FD2"/>
    <w:rsid w:val="0015505D"/>
    <w:rsid w:val="001551AF"/>
    <w:rsid w:val="001551E9"/>
    <w:rsid w:val="001551ED"/>
    <w:rsid w:val="001552AE"/>
    <w:rsid w:val="001552E5"/>
    <w:rsid w:val="00155301"/>
    <w:rsid w:val="0015531A"/>
    <w:rsid w:val="0015557A"/>
    <w:rsid w:val="001555A5"/>
    <w:rsid w:val="001555DB"/>
    <w:rsid w:val="00155602"/>
    <w:rsid w:val="00155726"/>
    <w:rsid w:val="00155787"/>
    <w:rsid w:val="00155825"/>
    <w:rsid w:val="00155840"/>
    <w:rsid w:val="001558B3"/>
    <w:rsid w:val="0015592D"/>
    <w:rsid w:val="00155996"/>
    <w:rsid w:val="001559CC"/>
    <w:rsid w:val="001559D9"/>
    <w:rsid w:val="00155A27"/>
    <w:rsid w:val="00155AC0"/>
    <w:rsid w:val="00155AC2"/>
    <w:rsid w:val="00155B1B"/>
    <w:rsid w:val="00155C27"/>
    <w:rsid w:val="00155DB5"/>
    <w:rsid w:val="00155DCB"/>
    <w:rsid w:val="00155DF3"/>
    <w:rsid w:val="00155E3C"/>
    <w:rsid w:val="00155F3B"/>
    <w:rsid w:val="00155F62"/>
    <w:rsid w:val="00155F81"/>
    <w:rsid w:val="00155F95"/>
    <w:rsid w:val="00155FBE"/>
    <w:rsid w:val="00155FD6"/>
    <w:rsid w:val="00156041"/>
    <w:rsid w:val="001560B2"/>
    <w:rsid w:val="001560C4"/>
    <w:rsid w:val="00156187"/>
    <w:rsid w:val="001561FB"/>
    <w:rsid w:val="0015620A"/>
    <w:rsid w:val="0015628A"/>
    <w:rsid w:val="0015628F"/>
    <w:rsid w:val="00156399"/>
    <w:rsid w:val="00156439"/>
    <w:rsid w:val="001564F5"/>
    <w:rsid w:val="00156526"/>
    <w:rsid w:val="0015659F"/>
    <w:rsid w:val="001565D6"/>
    <w:rsid w:val="001565E6"/>
    <w:rsid w:val="001565EE"/>
    <w:rsid w:val="00156601"/>
    <w:rsid w:val="001566D0"/>
    <w:rsid w:val="001566F9"/>
    <w:rsid w:val="00156771"/>
    <w:rsid w:val="001567BE"/>
    <w:rsid w:val="00156807"/>
    <w:rsid w:val="00156819"/>
    <w:rsid w:val="001568EC"/>
    <w:rsid w:val="0015694A"/>
    <w:rsid w:val="001569BC"/>
    <w:rsid w:val="00156A44"/>
    <w:rsid w:val="00156A49"/>
    <w:rsid w:val="00156A72"/>
    <w:rsid w:val="00156AAE"/>
    <w:rsid w:val="00156B5B"/>
    <w:rsid w:val="00156B7E"/>
    <w:rsid w:val="00156BD4"/>
    <w:rsid w:val="00156C17"/>
    <w:rsid w:val="00156C80"/>
    <w:rsid w:val="00156C98"/>
    <w:rsid w:val="00156CE0"/>
    <w:rsid w:val="00156D25"/>
    <w:rsid w:val="00156EAC"/>
    <w:rsid w:val="00156ED1"/>
    <w:rsid w:val="00156F69"/>
    <w:rsid w:val="00156F6B"/>
    <w:rsid w:val="0015709A"/>
    <w:rsid w:val="001570CB"/>
    <w:rsid w:val="001571FB"/>
    <w:rsid w:val="0015730D"/>
    <w:rsid w:val="0015734E"/>
    <w:rsid w:val="00157353"/>
    <w:rsid w:val="00157364"/>
    <w:rsid w:val="001573D8"/>
    <w:rsid w:val="001574FA"/>
    <w:rsid w:val="001576F9"/>
    <w:rsid w:val="00157761"/>
    <w:rsid w:val="00157779"/>
    <w:rsid w:val="001577B1"/>
    <w:rsid w:val="0015784B"/>
    <w:rsid w:val="001578D6"/>
    <w:rsid w:val="001579D8"/>
    <w:rsid w:val="00157A22"/>
    <w:rsid w:val="00157A89"/>
    <w:rsid w:val="00157AC0"/>
    <w:rsid w:val="00157B0A"/>
    <w:rsid w:val="00157B1B"/>
    <w:rsid w:val="00157B38"/>
    <w:rsid w:val="00157B5F"/>
    <w:rsid w:val="00157B75"/>
    <w:rsid w:val="00157BB6"/>
    <w:rsid w:val="00157C01"/>
    <w:rsid w:val="00157C25"/>
    <w:rsid w:val="00157D84"/>
    <w:rsid w:val="00157D8A"/>
    <w:rsid w:val="00157DAC"/>
    <w:rsid w:val="00157E11"/>
    <w:rsid w:val="00157F0D"/>
    <w:rsid w:val="00157F28"/>
    <w:rsid w:val="00160012"/>
    <w:rsid w:val="0016002C"/>
    <w:rsid w:val="001600A3"/>
    <w:rsid w:val="0016020A"/>
    <w:rsid w:val="0016027A"/>
    <w:rsid w:val="0016036E"/>
    <w:rsid w:val="001603A3"/>
    <w:rsid w:val="001603F6"/>
    <w:rsid w:val="001603FF"/>
    <w:rsid w:val="00160403"/>
    <w:rsid w:val="0016041B"/>
    <w:rsid w:val="00160440"/>
    <w:rsid w:val="00160446"/>
    <w:rsid w:val="00160453"/>
    <w:rsid w:val="00160474"/>
    <w:rsid w:val="0016051E"/>
    <w:rsid w:val="00160521"/>
    <w:rsid w:val="00160537"/>
    <w:rsid w:val="00160700"/>
    <w:rsid w:val="0016076B"/>
    <w:rsid w:val="001607F0"/>
    <w:rsid w:val="00160861"/>
    <w:rsid w:val="0016086A"/>
    <w:rsid w:val="001608B0"/>
    <w:rsid w:val="00160953"/>
    <w:rsid w:val="00160A03"/>
    <w:rsid w:val="00160A5A"/>
    <w:rsid w:val="00160B27"/>
    <w:rsid w:val="00160B7A"/>
    <w:rsid w:val="00160B85"/>
    <w:rsid w:val="00160BDA"/>
    <w:rsid w:val="00160BFC"/>
    <w:rsid w:val="00160CBA"/>
    <w:rsid w:val="00160D75"/>
    <w:rsid w:val="00160D7E"/>
    <w:rsid w:val="00160E2D"/>
    <w:rsid w:val="00160EF7"/>
    <w:rsid w:val="00160FA9"/>
    <w:rsid w:val="00160FC8"/>
    <w:rsid w:val="00161087"/>
    <w:rsid w:val="00161095"/>
    <w:rsid w:val="00161146"/>
    <w:rsid w:val="00161180"/>
    <w:rsid w:val="001611A2"/>
    <w:rsid w:val="001611FE"/>
    <w:rsid w:val="0016127D"/>
    <w:rsid w:val="00161285"/>
    <w:rsid w:val="001612F3"/>
    <w:rsid w:val="00161302"/>
    <w:rsid w:val="0016138E"/>
    <w:rsid w:val="001613E1"/>
    <w:rsid w:val="0016147A"/>
    <w:rsid w:val="00161569"/>
    <w:rsid w:val="00161603"/>
    <w:rsid w:val="00161643"/>
    <w:rsid w:val="00161666"/>
    <w:rsid w:val="00161686"/>
    <w:rsid w:val="0016168E"/>
    <w:rsid w:val="001616CB"/>
    <w:rsid w:val="001616D5"/>
    <w:rsid w:val="001617A9"/>
    <w:rsid w:val="00161873"/>
    <w:rsid w:val="0016187C"/>
    <w:rsid w:val="001618DA"/>
    <w:rsid w:val="00161998"/>
    <w:rsid w:val="001619A3"/>
    <w:rsid w:val="001619B3"/>
    <w:rsid w:val="00161BC6"/>
    <w:rsid w:val="00161CE6"/>
    <w:rsid w:val="00161D15"/>
    <w:rsid w:val="00161D54"/>
    <w:rsid w:val="00161D9E"/>
    <w:rsid w:val="00161E0C"/>
    <w:rsid w:val="00161E44"/>
    <w:rsid w:val="00161E83"/>
    <w:rsid w:val="00161FDB"/>
    <w:rsid w:val="001620C2"/>
    <w:rsid w:val="001620E3"/>
    <w:rsid w:val="00162151"/>
    <w:rsid w:val="00162203"/>
    <w:rsid w:val="00162343"/>
    <w:rsid w:val="00162395"/>
    <w:rsid w:val="001623A5"/>
    <w:rsid w:val="001623C5"/>
    <w:rsid w:val="001623F9"/>
    <w:rsid w:val="001623FA"/>
    <w:rsid w:val="00162447"/>
    <w:rsid w:val="001624AA"/>
    <w:rsid w:val="001625EF"/>
    <w:rsid w:val="00162681"/>
    <w:rsid w:val="0016268B"/>
    <w:rsid w:val="001626A1"/>
    <w:rsid w:val="001626A5"/>
    <w:rsid w:val="0016281D"/>
    <w:rsid w:val="001628FA"/>
    <w:rsid w:val="0016298D"/>
    <w:rsid w:val="00162995"/>
    <w:rsid w:val="001629B1"/>
    <w:rsid w:val="00162A04"/>
    <w:rsid w:val="00162A5A"/>
    <w:rsid w:val="00162BC2"/>
    <w:rsid w:val="00162C13"/>
    <w:rsid w:val="00162CDF"/>
    <w:rsid w:val="00162E70"/>
    <w:rsid w:val="00162E76"/>
    <w:rsid w:val="00162ED0"/>
    <w:rsid w:val="00162F0A"/>
    <w:rsid w:val="00162FBE"/>
    <w:rsid w:val="00162FFB"/>
    <w:rsid w:val="00163022"/>
    <w:rsid w:val="00163051"/>
    <w:rsid w:val="001630E2"/>
    <w:rsid w:val="00163125"/>
    <w:rsid w:val="00163159"/>
    <w:rsid w:val="00163179"/>
    <w:rsid w:val="00163191"/>
    <w:rsid w:val="001631C7"/>
    <w:rsid w:val="00163223"/>
    <w:rsid w:val="001632BF"/>
    <w:rsid w:val="001633B2"/>
    <w:rsid w:val="00163411"/>
    <w:rsid w:val="0016343F"/>
    <w:rsid w:val="0016354F"/>
    <w:rsid w:val="00163564"/>
    <w:rsid w:val="001635FE"/>
    <w:rsid w:val="00163674"/>
    <w:rsid w:val="001636A0"/>
    <w:rsid w:val="00163741"/>
    <w:rsid w:val="0016377E"/>
    <w:rsid w:val="001637B1"/>
    <w:rsid w:val="001638B3"/>
    <w:rsid w:val="001638CA"/>
    <w:rsid w:val="001638DA"/>
    <w:rsid w:val="001638F5"/>
    <w:rsid w:val="0016394D"/>
    <w:rsid w:val="001639C6"/>
    <w:rsid w:val="00163A12"/>
    <w:rsid w:val="00163A39"/>
    <w:rsid w:val="00163A3F"/>
    <w:rsid w:val="00163AA9"/>
    <w:rsid w:val="00163AC9"/>
    <w:rsid w:val="00163B98"/>
    <w:rsid w:val="00163BE7"/>
    <w:rsid w:val="00163C26"/>
    <w:rsid w:val="00163C85"/>
    <w:rsid w:val="00163C87"/>
    <w:rsid w:val="00163CDB"/>
    <w:rsid w:val="00163CF2"/>
    <w:rsid w:val="00163D26"/>
    <w:rsid w:val="00163D8F"/>
    <w:rsid w:val="00163DFC"/>
    <w:rsid w:val="00163E77"/>
    <w:rsid w:val="00164001"/>
    <w:rsid w:val="00164076"/>
    <w:rsid w:val="00164163"/>
    <w:rsid w:val="001641CB"/>
    <w:rsid w:val="0016424D"/>
    <w:rsid w:val="001642E2"/>
    <w:rsid w:val="00164301"/>
    <w:rsid w:val="0016438B"/>
    <w:rsid w:val="001643BD"/>
    <w:rsid w:val="001643D7"/>
    <w:rsid w:val="00164404"/>
    <w:rsid w:val="00164421"/>
    <w:rsid w:val="001644CE"/>
    <w:rsid w:val="001644F2"/>
    <w:rsid w:val="00164526"/>
    <w:rsid w:val="001645BA"/>
    <w:rsid w:val="001645FC"/>
    <w:rsid w:val="00164605"/>
    <w:rsid w:val="001646BF"/>
    <w:rsid w:val="001646F0"/>
    <w:rsid w:val="001647C5"/>
    <w:rsid w:val="00164815"/>
    <w:rsid w:val="0016483C"/>
    <w:rsid w:val="00164858"/>
    <w:rsid w:val="00164880"/>
    <w:rsid w:val="001648DC"/>
    <w:rsid w:val="00164B17"/>
    <w:rsid w:val="00164B19"/>
    <w:rsid w:val="00164B40"/>
    <w:rsid w:val="00164B99"/>
    <w:rsid w:val="00164C5B"/>
    <w:rsid w:val="00164C71"/>
    <w:rsid w:val="00164D03"/>
    <w:rsid w:val="00164D0E"/>
    <w:rsid w:val="00164D85"/>
    <w:rsid w:val="00164DAA"/>
    <w:rsid w:val="00164DBB"/>
    <w:rsid w:val="00164DED"/>
    <w:rsid w:val="00164DF7"/>
    <w:rsid w:val="00164E10"/>
    <w:rsid w:val="00164E93"/>
    <w:rsid w:val="00164F26"/>
    <w:rsid w:val="00164F38"/>
    <w:rsid w:val="00164F91"/>
    <w:rsid w:val="00164F95"/>
    <w:rsid w:val="00164F99"/>
    <w:rsid w:val="00164FA5"/>
    <w:rsid w:val="0016508C"/>
    <w:rsid w:val="00165101"/>
    <w:rsid w:val="00165260"/>
    <w:rsid w:val="00165302"/>
    <w:rsid w:val="00165499"/>
    <w:rsid w:val="001654CB"/>
    <w:rsid w:val="00165552"/>
    <w:rsid w:val="001655D3"/>
    <w:rsid w:val="001656B7"/>
    <w:rsid w:val="001656EA"/>
    <w:rsid w:val="00165768"/>
    <w:rsid w:val="00165809"/>
    <w:rsid w:val="0016580A"/>
    <w:rsid w:val="0016581C"/>
    <w:rsid w:val="00165839"/>
    <w:rsid w:val="00165841"/>
    <w:rsid w:val="001658D2"/>
    <w:rsid w:val="0016591A"/>
    <w:rsid w:val="00165939"/>
    <w:rsid w:val="00165944"/>
    <w:rsid w:val="00165954"/>
    <w:rsid w:val="001659DF"/>
    <w:rsid w:val="00165A7A"/>
    <w:rsid w:val="00165B6F"/>
    <w:rsid w:val="00165C51"/>
    <w:rsid w:val="00165C7A"/>
    <w:rsid w:val="00165E39"/>
    <w:rsid w:val="00165E3D"/>
    <w:rsid w:val="00165E5B"/>
    <w:rsid w:val="00165EB4"/>
    <w:rsid w:val="00165EB6"/>
    <w:rsid w:val="00165ED5"/>
    <w:rsid w:val="00165F52"/>
    <w:rsid w:val="00165FD4"/>
    <w:rsid w:val="00166045"/>
    <w:rsid w:val="001660E5"/>
    <w:rsid w:val="001660EF"/>
    <w:rsid w:val="00166185"/>
    <w:rsid w:val="001661AB"/>
    <w:rsid w:val="00166205"/>
    <w:rsid w:val="00166228"/>
    <w:rsid w:val="001662C6"/>
    <w:rsid w:val="00166327"/>
    <w:rsid w:val="001663B5"/>
    <w:rsid w:val="001663E7"/>
    <w:rsid w:val="00166405"/>
    <w:rsid w:val="001664A2"/>
    <w:rsid w:val="00166518"/>
    <w:rsid w:val="001665A4"/>
    <w:rsid w:val="001665F3"/>
    <w:rsid w:val="00166636"/>
    <w:rsid w:val="0016664E"/>
    <w:rsid w:val="001666CD"/>
    <w:rsid w:val="001666D6"/>
    <w:rsid w:val="00166718"/>
    <w:rsid w:val="001668F4"/>
    <w:rsid w:val="00166961"/>
    <w:rsid w:val="0016697E"/>
    <w:rsid w:val="001669DC"/>
    <w:rsid w:val="00166A54"/>
    <w:rsid w:val="00166B95"/>
    <w:rsid w:val="00166BA5"/>
    <w:rsid w:val="00166C3E"/>
    <w:rsid w:val="00166CF4"/>
    <w:rsid w:val="00166D8F"/>
    <w:rsid w:val="00166E84"/>
    <w:rsid w:val="00166F00"/>
    <w:rsid w:val="00166F61"/>
    <w:rsid w:val="00166F92"/>
    <w:rsid w:val="00167018"/>
    <w:rsid w:val="00167061"/>
    <w:rsid w:val="0016720D"/>
    <w:rsid w:val="00167217"/>
    <w:rsid w:val="0016730B"/>
    <w:rsid w:val="0016739C"/>
    <w:rsid w:val="00167438"/>
    <w:rsid w:val="00167464"/>
    <w:rsid w:val="00167554"/>
    <w:rsid w:val="001675F0"/>
    <w:rsid w:val="001676A5"/>
    <w:rsid w:val="00167701"/>
    <w:rsid w:val="0016794A"/>
    <w:rsid w:val="00167A23"/>
    <w:rsid w:val="00167A9A"/>
    <w:rsid w:val="00167AA0"/>
    <w:rsid w:val="00167ACA"/>
    <w:rsid w:val="00167AFD"/>
    <w:rsid w:val="00167B0A"/>
    <w:rsid w:val="00167B58"/>
    <w:rsid w:val="00167BEA"/>
    <w:rsid w:val="00167C3C"/>
    <w:rsid w:val="00167C4A"/>
    <w:rsid w:val="00167C6C"/>
    <w:rsid w:val="00167CC8"/>
    <w:rsid w:val="00167CED"/>
    <w:rsid w:val="00167D95"/>
    <w:rsid w:val="00167DE8"/>
    <w:rsid w:val="00167DF1"/>
    <w:rsid w:val="00167E2A"/>
    <w:rsid w:val="00167F93"/>
    <w:rsid w:val="00167F95"/>
    <w:rsid w:val="00170018"/>
    <w:rsid w:val="00170057"/>
    <w:rsid w:val="00170061"/>
    <w:rsid w:val="0017007D"/>
    <w:rsid w:val="001700E8"/>
    <w:rsid w:val="00170114"/>
    <w:rsid w:val="0017015C"/>
    <w:rsid w:val="00170164"/>
    <w:rsid w:val="00170193"/>
    <w:rsid w:val="001701D7"/>
    <w:rsid w:val="0017026A"/>
    <w:rsid w:val="00170274"/>
    <w:rsid w:val="001702BA"/>
    <w:rsid w:val="0017039C"/>
    <w:rsid w:val="001703A5"/>
    <w:rsid w:val="00170477"/>
    <w:rsid w:val="001704C6"/>
    <w:rsid w:val="0017050F"/>
    <w:rsid w:val="00170537"/>
    <w:rsid w:val="001705FE"/>
    <w:rsid w:val="00170602"/>
    <w:rsid w:val="001706A0"/>
    <w:rsid w:val="001706C7"/>
    <w:rsid w:val="001706F4"/>
    <w:rsid w:val="001708A7"/>
    <w:rsid w:val="001708B5"/>
    <w:rsid w:val="001708E3"/>
    <w:rsid w:val="00170916"/>
    <w:rsid w:val="00170AA0"/>
    <w:rsid w:val="00170AB8"/>
    <w:rsid w:val="00170AD2"/>
    <w:rsid w:val="00170B16"/>
    <w:rsid w:val="00170C28"/>
    <w:rsid w:val="00170CA2"/>
    <w:rsid w:val="00170D11"/>
    <w:rsid w:val="00170D8A"/>
    <w:rsid w:val="00170DAA"/>
    <w:rsid w:val="00170E62"/>
    <w:rsid w:val="00170FFD"/>
    <w:rsid w:val="0017103D"/>
    <w:rsid w:val="0017109B"/>
    <w:rsid w:val="0017114C"/>
    <w:rsid w:val="00171172"/>
    <w:rsid w:val="001711BF"/>
    <w:rsid w:val="001712D5"/>
    <w:rsid w:val="00171386"/>
    <w:rsid w:val="001713DA"/>
    <w:rsid w:val="001713E5"/>
    <w:rsid w:val="00171452"/>
    <w:rsid w:val="00171553"/>
    <w:rsid w:val="0017160A"/>
    <w:rsid w:val="001716AC"/>
    <w:rsid w:val="001717B5"/>
    <w:rsid w:val="00171876"/>
    <w:rsid w:val="0017188F"/>
    <w:rsid w:val="001718BF"/>
    <w:rsid w:val="001718E5"/>
    <w:rsid w:val="0017192F"/>
    <w:rsid w:val="0017193D"/>
    <w:rsid w:val="00171940"/>
    <w:rsid w:val="00171945"/>
    <w:rsid w:val="0017198D"/>
    <w:rsid w:val="001719A2"/>
    <w:rsid w:val="001719AE"/>
    <w:rsid w:val="00171A1F"/>
    <w:rsid w:val="00171A58"/>
    <w:rsid w:val="00171B0F"/>
    <w:rsid w:val="00171BD5"/>
    <w:rsid w:val="00171BE0"/>
    <w:rsid w:val="00171BE2"/>
    <w:rsid w:val="00171C36"/>
    <w:rsid w:val="00171C57"/>
    <w:rsid w:val="00171D8F"/>
    <w:rsid w:val="00171D9B"/>
    <w:rsid w:val="00171E08"/>
    <w:rsid w:val="00171EBA"/>
    <w:rsid w:val="00171FB1"/>
    <w:rsid w:val="00172088"/>
    <w:rsid w:val="001720BA"/>
    <w:rsid w:val="001720C6"/>
    <w:rsid w:val="001721B7"/>
    <w:rsid w:val="001721BB"/>
    <w:rsid w:val="0017223E"/>
    <w:rsid w:val="00172246"/>
    <w:rsid w:val="0017224F"/>
    <w:rsid w:val="001722B3"/>
    <w:rsid w:val="001722CF"/>
    <w:rsid w:val="00172331"/>
    <w:rsid w:val="0017235E"/>
    <w:rsid w:val="0017235F"/>
    <w:rsid w:val="00172372"/>
    <w:rsid w:val="001723A9"/>
    <w:rsid w:val="001723D9"/>
    <w:rsid w:val="001723FB"/>
    <w:rsid w:val="00172431"/>
    <w:rsid w:val="0017248E"/>
    <w:rsid w:val="001724C3"/>
    <w:rsid w:val="001724C8"/>
    <w:rsid w:val="001725F2"/>
    <w:rsid w:val="00172656"/>
    <w:rsid w:val="0017267B"/>
    <w:rsid w:val="001726AE"/>
    <w:rsid w:val="001727AB"/>
    <w:rsid w:val="001728C0"/>
    <w:rsid w:val="001728CA"/>
    <w:rsid w:val="00172920"/>
    <w:rsid w:val="00172A52"/>
    <w:rsid w:val="00172AC3"/>
    <w:rsid w:val="00172B20"/>
    <w:rsid w:val="00172B7C"/>
    <w:rsid w:val="00172B9F"/>
    <w:rsid w:val="00172C4E"/>
    <w:rsid w:val="00172C4F"/>
    <w:rsid w:val="00172C78"/>
    <w:rsid w:val="00172CA9"/>
    <w:rsid w:val="00172D30"/>
    <w:rsid w:val="00172D6F"/>
    <w:rsid w:val="00172DE1"/>
    <w:rsid w:val="00172DE9"/>
    <w:rsid w:val="00172EC9"/>
    <w:rsid w:val="00172EEE"/>
    <w:rsid w:val="00172F34"/>
    <w:rsid w:val="00172F3D"/>
    <w:rsid w:val="0017302A"/>
    <w:rsid w:val="0017303A"/>
    <w:rsid w:val="0017303C"/>
    <w:rsid w:val="00173051"/>
    <w:rsid w:val="00173060"/>
    <w:rsid w:val="00173086"/>
    <w:rsid w:val="0017309E"/>
    <w:rsid w:val="001731C1"/>
    <w:rsid w:val="0017335C"/>
    <w:rsid w:val="00173488"/>
    <w:rsid w:val="001734F7"/>
    <w:rsid w:val="00173554"/>
    <w:rsid w:val="00173674"/>
    <w:rsid w:val="001736A9"/>
    <w:rsid w:val="001736FB"/>
    <w:rsid w:val="0017379F"/>
    <w:rsid w:val="001737B3"/>
    <w:rsid w:val="00173835"/>
    <w:rsid w:val="00173851"/>
    <w:rsid w:val="001738C5"/>
    <w:rsid w:val="001738D6"/>
    <w:rsid w:val="00173911"/>
    <w:rsid w:val="00173962"/>
    <w:rsid w:val="00173AA3"/>
    <w:rsid w:val="00173B04"/>
    <w:rsid w:val="00173B30"/>
    <w:rsid w:val="00173B58"/>
    <w:rsid w:val="00173BD2"/>
    <w:rsid w:val="00173BFF"/>
    <w:rsid w:val="00173C2C"/>
    <w:rsid w:val="00173C30"/>
    <w:rsid w:val="00173D26"/>
    <w:rsid w:val="00173E5D"/>
    <w:rsid w:val="00173EA0"/>
    <w:rsid w:val="00173F2F"/>
    <w:rsid w:val="00173F4A"/>
    <w:rsid w:val="00173FF9"/>
    <w:rsid w:val="00173FFF"/>
    <w:rsid w:val="00174008"/>
    <w:rsid w:val="0017403A"/>
    <w:rsid w:val="001741EF"/>
    <w:rsid w:val="00174324"/>
    <w:rsid w:val="001743AF"/>
    <w:rsid w:val="001743C5"/>
    <w:rsid w:val="00174456"/>
    <w:rsid w:val="0017445E"/>
    <w:rsid w:val="0017452A"/>
    <w:rsid w:val="0017454F"/>
    <w:rsid w:val="001746CD"/>
    <w:rsid w:val="001746D9"/>
    <w:rsid w:val="001746FE"/>
    <w:rsid w:val="0017485E"/>
    <w:rsid w:val="00174885"/>
    <w:rsid w:val="0017492D"/>
    <w:rsid w:val="001749BF"/>
    <w:rsid w:val="00174A45"/>
    <w:rsid w:val="00174A49"/>
    <w:rsid w:val="00174A61"/>
    <w:rsid w:val="00174A7B"/>
    <w:rsid w:val="00174B2E"/>
    <w:rsid w:val="00174B45"/>
    <w:rsid w:val="00174C0A"/>
    <w:rsid w:val="00174C4F"/>
    <w:rsid w:val="00174C79"/>
    <w:rsid w:val="00174C7A"/>
    <w:rsid w:val="00174C94"/>
    <w:rsid w:val="00174CB4"/>
    <w:rsid w:val="00174D10"/>
    <w:rsid w:val="00174D4A"/>
    <w:rsid w:val="00174D9C"/>
    <w:rsid w:val="00174DF5"/>
    <w:rsid w:val="00174E28"/>
    <w:rsid w:val="00174EBF"/>
    <w:rsid w:val="00174ED3"/>
    <w:rsid w:val="00174F13"/>
    <w:rsid w:val="00174FDD"/>
    <w:rsid w:val="001750B2"/>
    <w:rsid w:val="001750C9"/>
    <w:rsid w:val="001751D0"/>
    <w:rsid w:val="00175207"/>
    <w:rsid w:val="00175240"/>
    <w:rsid w:val="001752B2"/>
    <w:rsid w:val="001752EF"/>
    <w:rsid w:val="00175306"/>
    <w:rsid w:val="00175309"/>
    <w:rsid w:val="0017538B"/>
    <w:rsid w:val="001754ED"/>
    <w:rsid w:val="00175519"/>
    <w:rsid w:val="00175714"/>
    <w:rsid w:val="0017572A"/>
    <w:rsid w:val="00175730"/>
    <w:rsid w:val="00175886"/>
    <w:rsid w:val="001758D1"/>
    <w:rsid w:val="001759CA"/>
    <w:rsid w:val="00175A50"/>
    <w:rsid w:val="00175A9C"/>
    <w:rsid w:val="00175ADF"/>
    <w:rsid w:val="00175AFE"/>
    <w:rsid w:val="00175B8E"/>
    <w:rsid w:val="00175BEB"/>
    <w:rsid w:val="00175C04"/>
    <w:rsid w:val="00175C0B"/>
    <w:rsid w:val="00175CF2"/>
    <w:rsid w:val="00175D49"/>
    <w:rsid w:val="00175D4C"/>
    <w:rsid w:val="00175D80"/>
    <w:rsid w:val="00175D99"/>
    <w:rsid w:val="00175DC2"/>
    <w:rsid w:val="00175E23"/>
    <w:rsid w:val="00175E57"/>
    <w:rsid w:val="00175E9B"/>
    <w:rsid w:val="00175EBD"/>
    <w:rsid w:val="00175ED0"/>
    <w:rsid w:val="00175EF8"/>
    <w:rsid w:val="00175F69"/>
    <w:rsid w:val="00175F8A"/>
    <w:rsid w:val="00175FD0"/>
    <w:rsid w:val="001761C8"/>
    <w:rsid w:val="001761ED"/>
    <w:rsid w:val="00176288"/>
    <w:rsid w:val="001762ED"/>
    <w:rsid w:val="00176303"/>
    <w:rsid w:val="00176324"/>
    <w:rsid w:val="00176424"/>
    <w:rsid w:val="00176502"/>
    <w:rsid w:val="00176699"/>
    <w:rsid w:val="001766C8"/>
    <w:rsid w:val="001766E2"/>
    <w:rsid w:val="0017681F"/>
    <w:rsid w:val="0017684F"/>
    <w:rsid w:val="0017693F"/>
    <w:rsid w:val="00176AEC"/>
    <w:rsid w:val="00176B0B"/>
    <w:rsid w:val="00176B2A"/>
    <w:rsid w:val="00176C21"/>
    <w:rsid w:val="00176CA0"/>
    <w:rsid w:val="00176D14"/>
    <w:rsid w:val="00176DD9"/>
    <w:rsid w:val="00176E0F"/>
    <w:rsid w:val="00176E54"/>
    <w:rsid w:val="00176EC7"/>
    <w:rsid w:val="00176F88"/>
    <w:rsid w:val="00176FA0"/>
    <w:rsid w:val="00176FE3"/>
    <w:rsid w:val="00177029"/>
    <w:rsid w:val="00177115"/>
    <w:rsid w:val="00177216"/>
    <w:rsid w:val="00177272"/>
    <w:rsid w:val="001772C4"/>
    <w:rsid w:val="00177305"/>
    <w:rsid w:val="00177317"/>
    <w:rsid w:val="00177328"/>
    <w:rsid w:val="001773B3"/>
    <w:rsid w:val="00177425"/>
    <w:rsid w:val="0017747B"/>
    <w:rsid w:val="0017752E"/>
    <w:rsid w:val="0017752F"/>
    <w:rsid w:val="00177582"/>
    <w:rsid w:val="001775B3"/>
    <w:rsid w:val="001775CF"/>
    <w:rsid w:val="0017767D"/>
    <w:rsid w:val="0017774A"/>
    <w:rsid w:val="00177780"/>
    <w:rsid w:val="0017787F"/>
    <w:rsid w:val="001778A2"/>
    <w:rsid w:val="0017795E"/>
    <w:rsid w:val="00177A67"/>
    <w:rsid w:val="00177A6A"/>
    <w:rsid w:val="00177A8B"/>
    <w:rsid w:val="00177ACA"/>
    <w:rsid w:val="00177B4E"/>
    <w:rsid w:val="00177B67"/>
    <w:rsid w:val="00177BBC"/>
    <w:rsid w:val="00177C35"/>
    <w:rsid w:val="00177C88"/>
    <w:rsid w:val="00177CAB"/>
    <w:rsid w:val="00177CCA"/>
    <w:rsid w:val="00177CE8"/>
    <w:rsid w:val="00177DA8"/>
    <w:rsid w:val="00177DF9"/>
    <w:rsid w:val="00177EE4"/>
    <w:rsid w:val="00177F24"/>
    <w:rsid w:val="00177FB7"/>
    <w:rsid w:val="00177FBB"/>
    <w:rsid w:val="00180020"/>
    <w:rsid w:val="001800B4"/>
    <w:rsid w:val="00180135"/>
    <w:rsid w:val="0018016B"/>
    <w:rsid w:val="0018022A"/>
    <w:rsid w:val="00180264"/>
    <w:rsid w:val="00180273"/>
    <w:rsid w:val="001802A1"/>
    <w:rsid w:val="001802A7"/>
    <w:rsid w:val="001802EB"/>
    <w:rsid w:val="001803B4"/>
    <w:rsid w:val="001803CD"/>
    <w:rsid w:val="001803E9"/>
    <w:rsid w:val="001803F2"/>
    <w:rsid w:val="0018042C"/>
    <w:rsid w:val="00180460"/>
    <w:rsid w:val="0018049E"/>
    <w:rsid w:val="001804B7"/>
    <w:rsid w:val="001804CA"/>
    <w:rsid w:val="00180532"/>
    <w:rsid w:val="00180574"/>
    <w:rsid w:val="001805F2"/>
    <w:rsid w:val="0018061F"/>
    <w:rsid w:val="0018069A"/>
    <w:rsid w:val="00180732"/>
    <w:rsid w:val="00180776"/>
    <w:rsid w:val="0018077B"/>
    <w:rsid w:val="0018086D"/>
    <w:rsid w:val="001808C3"/>
    <w:rsid w:val="001808CD"/>
    <w:rsid w:val="00180903"/>
    <w:rsid w:val="001809BF"/>
    <w:rsid w:val="001809C6"/>
    <w:rsid w:val="00180A5F"/>
    <w:rsid w:val="00180AEA"/>
    <w:rsid w:val="00180C84"/>
    <w:rsid w:val="00180CB4"/>
    <w:rsid w:val="00180CC4"/>
    <w:rsid w:val="00180D01"/>
    <w:rsid w:val="00180D25"/>
    <w:rsid w:val="00180DB9"/>
    <w:rsid w:val="00181033"/>
    <w:rsid w:val="001810C1"/>
    <w:rsid w:val="00181118"/>
    <w:rsid w:val="001811A5"/>
    <w:rsid w:val="001811B5"/>
    <w:rsid w:val="001811D8"/>
    <w:rsid w:val="0018127A"/>
    <w:rsid w:val="00181336"/>
    <w:rsid w:val="0018136F"/>
    <w:rsid w:val="001813B5"/>
    <w:rsid w:val="001813EC"/>
    <w:rsid w:val="00181497"/>
    <w:rsid w:val="001814EB"/>
    <w:rsid w:val="00181508"/>
    <w:rsid w:val="00181533"/>
    <w:rsid w:val="0018155B"/>
    <w:rsid w:val="001815C3"/>
    <w:rsid w:val="00181649"/>
    <w:rsid w:val="001816E9"/>
    <w:rsid w:val="00181860"/>
    <w:rsid w:val="001818BD"/>
    <w:rsid w:val="001818E5"/>
    <w:rsid w:val="0018193D"/>
    <w:rsid w:val="00181952"/>
    <w:rsid w:val="00181991"/>
    <w:rsid w:val="001819F9"/>
    <w:rsid w:val="001819FA"/>
    <w:rsid w:val="00181A00"/>
    <w:rsid w:val="00181B23"/>
    <w:rsid w:val="00181BE4"/>
    <w:rsid w:val="00181BF1"/>
    <w:rsid w:val="00181C09"/>
    <w:rsid w:val="00181D10"/>
    <w:rsid w:val="00181E4E"/>
    <w:rsid w:val="00181E90"/>
    <w:rsid w:val="00181EB6"/>
    <w:rsid w:val="00181EEC"/>
    <w:rsid w:val="00181F26"/>
    <w:rsid w:val="00181F97"/>
    <w:rsid w:val="00182077"/>
    <w:rsid w:val="00182091"/>
    <w:rsid w:val="0018209B"/>
    <w:rsid w:val="00182206"/>
    <w:rsid w:val="00182277"/>
    <w:rsid w:val="001822CC"/>
    <w:rsid w:val="0018235F"/>
    <w:rsid w:val="001823C5"/>
    <w:rsid w:val="0018247A"/>
    <w:rsid w:val="001824CA"/>
    <w:rsid w:val="00182509"/>
    <w:rsid w:val="0018250D"/>
    <w:rsid w:val="00182554"/>
    <w:rsid w:val="001825F1"/>
    <w:rsid w:val="00182691"/>
    <w:rsid w:val="00182792"/>
    <w:rsid w:val="0018287B"/>
    <w:rsid w:val="00182881"/>
    <w:rsid w:val="0018293A"/>
    <w:rsid w:val="0018297F"/>
    <w:rsid w:val="00182B65"/>
    <w:rsid w:val="00182B73"/>
    <w:rsid w:val="00182B8D"/>
    <w:rsid w:val="00182BC4"/>
    <w:rsid w:val="00182BF5"/>
    <w:rsid w:val="00182C29"/>
    <w:rsid w:val="00182CC5"/>
    <w:rsid w:val="00182CC6"/>
    <w:rsid w:val="00182D9E"/>
    <w:rsid w:val="00182DF3"/>
    <w:rsid w:val="00182E2C"/>
    <w:rsid w:val="00182EF0"/>
    <w:rsid w:val="00182F6E"/>
    <w:rsid w:val="00183083"/>
    <w:rsid w:val="0018318A"/>
    <w:rsid w:val="00183242"/>
    <w:rsid w:val="00183332"/>
    <w:rsid w:val="001833EE"/>
    <w:rsid w:val="0018343F"/>
    <w:rsid w:val="00183554"/>
    <w:rsid w:val="001835BC"/>
    <w:rsid w:val="00183613"/>
    <w:rsid w:val="001836CA"/>
    <w:rsid w:val="00183783"/>
    <w:rsid w:val="001837C8"/>
    <w:rsid w:val="0018385C"/>
    <w:rsid w:val="0018386A"/>
    <w:rsid w:val="0018386C"/>
    <w:rsid w:val="0018388B"/>
    <w:rsid w:val="0018388C"/>
    <w:rsid w:val="001838F2"/>
    <w:rsid w:val="00183918"/>
    <w:rsid w:val="001839AF"/>
    <w:rsid w:val="00183AD0"/>
    <w:rsid w:val="00183ADC"/>
    <w:rsid w:val="00183B55"/>
    <w:rsid w:val="00183BE0"/>
    <w:rsid w:val="00183D2C"/>
    <w:rsid w:val="00183D5F"/>
    <w:rsid w:val="00183D73"/>
    <w:rsid w:val="00183DA4"/>
    <w:rsid w:val="00183DF1"/>
    <w:rsid w:val="00183F3A"/>
    <w:rsid w:val="00183F7D"/>
    <w:rsid w:val="00183FA9"/>
    <w:rsid w:val="00184009"/>
    <w:rsid w:val="0018404B"/>
    <w:rsid w:val="00184152"/>
    <w:rsid w:val="001841B3"/>
    <w:rsid w:val="001842C4"/>
    <w:rsid w:val="00184327"/>
    <w:rsid w:val="0018432C"/>
    <w:rsid w:val="001843D6"/>
    <w:rsid w:val="001843F3"/>
    <w:rsid w:val="0018442B"/>
    <w:rsid w:val="0018448E"/>
    <w:rsid w:val="001844F1"/>
    <w:rsid w:val="001844F9"/>
    <w:rsid w:val="00184578"/>
    <w:rsid w:val="00184671"/>
    <w:rsid w:val="00184678"/>
    <w:rsid w:val="00184692"/>
    <w:rsid w:val="001846B3"/>
    <w:rsid w:val="001846C8"/>
    <w:rsid w:val="0018474F"/>
    <w:rsid w:val="00184809"/>
    <w:rsid w:val="001849B3"/>
    <w:rsid w:val="001849E2"/>
    <w:rsid w:val="00184A2F"/>
    <w:rsid w:val="00184A47"/>
    <w:rsid w:val="00184A77"/>
    <w:rsid w:val="00184AE1"/>
    <w:rsid w:val="00184B1E"/>
    <w:rsid w:val="00184B41"/>
    <w:rsid w:val="00184C07"/>
    <w:rsid w:val="00184C4B"/>
    <w:rsid w:val="00184DB7"/>
    <w:rsid w:val="00184DC0"/>
    <w:rsid w:val="00184DC9"/>
    <w:rsid w:val="00184DFB"/>
    <w:rsid w:val="00184E5A"/>
    <w:rsid w:val="00184F63"/>
    <w:rsid w:val="0018503C"/>
    <w:rsid w:val="00185088"/>
    <w:rsid w:val="00185098"/>
    <w:rsid w:val="001851AF"/>
    <w:rsid w:val="0018523B"/>
    <w:rsid w:val="0018525C"/>
    <w:rsid w:val="00185283"/>
    <w:rsid w:val="00185297"/>
    <w:rsid w:val="00185503"/>
    <w:rsid w:val="00185545"/>
    <w:rsid w:val="0018556F"/>
    <w:rsid w:val="00185614"/>
    <w:rsid w:val="001856E0"/>
    <w:rsid w:val="001858AA"/>
    <w:rsid w:val="0018590B"/>
    <w:rsid w:val="00185944"/>
    <w:rsid w:val="0018596E"/>
    <w:rsid w:val="00185B30"/>
    <w:rsid w:val="00185B5F"/>
    <w:rsid w:val="00185C62"/>
    <w:rsid w:val="00185C8F"/>
    <w:rsid w:val="00185C91"/>
    <w:rsid w:val="00185D66"/>
    <w:rsid w:val="00185DDE"/>
    <w:rsid w:val="00185E19"/>
    <w:rsid w:val="00185E52"/>
    <w:rsid w:val="00185F56"/>
    <w:rsid w:val="00185F71"/>
    <w:rsid w:val="00185F84"/>
    <w:rsid w:val="00186042"/>
    <w:rsid w:val="001860C2"/>
    <w:rsid w:val="00186109"/>
    <w:rsid w:val="00186122"/>
    <w:rsid w:val="0018618C"/>
    <w:rsid w:val="001862E7"/>
    <w:rsid w:val="001863CF"/>
    <w:rsid w:val="00186499"/>
    <w:rsid w:val="001864A1"/>
    <w:rsid w:val="001864AC"/>
    <w:rsid w:val="001864EC"/>
    <w:rsid w:val="00186584"/>
    <w:rsid w:val="001865D2"/>
    <w:rsid w:val="001866A2"/>
    <w:rsid w:val="00186777"/>
    <w:rsid w:val="0018679B"/>
    <w:rsid w:val="001867AD"/>
    <w:rsid w:val="001867BD"/>
    <w:rsid w:val="00186817"/>
    <w:rsid w:val="00186882"/>
    <w:rsid w:val="00186937"/>
    <w:rsid w:val="00186983"/>
    <w:rsid w:val="0018698D"/>
    <w:rsid w:val="00186A04"/>
    <w:rsid w:val="00186A6E"/>
    <w:rsid w:val="00186A82"/>
    <w:rsid w:val="00186B3B"/>
    <w:rsid w:val="00186B73"/>
    <w:rsid w:val="00186C1D"/>
    <w:rsid w:val="00186CA0"/>
    <w:rsid w:val="00186CE6"/>
    <w:rsid w:val="00186D8E"/>
    <w:rsid w:val="00186D93"/>
    <w:rsid w:val="00186DA4"/>
    <w:rsid w:val="00186DE7"/>
    <w:rsid w:val="00186E13"/>
    <w:rsid w:val="00186F17"/>
    <w:rsid w:val="00186FCB"/>
    <w:rsid w:val="001870BC"/>
    <w:rsid w:val="001870C8"/>
    <w:rsid w:val="0018712A"/>
    <w:rsid w:val="00187136"/>
    <w:rsid w:val="001871CA"/>
    <w:rsid w:val="0018721A"/>
    <w:rsid w:val="00187227"/>
    <w:rsid w:val="00187232"/>
    <w:rsid w:val="0018724C"/>
    <w:rsid w:val="00187256"/>
    <w:rsid w:val="0018732F"/>
    <w:rsid w:val="0018736E"/>
    <w:rsid w:val="0018743C"/>
    <w:rsid w:val="0018746B"/>
    <w:rsid w:val="0018758A"/>
    <w:rsid w:val="00187670"/>
    <w:rsid w:val="001876D5"/>
    <w:rsid w:val="00187763"/>
    <w:rsid w:val="00187768"/>
    <w:rsid w:val="00187849"/>
    <w:rsid w:val="001878F8"/>
    <w:rsid w:val="00187928"/>
    <w:rsid w:val="0018792C"/>
    <w:rsid w:val="00187996"/>
    <w:rsid w:val="001879D0"/>
    <w:rsid w:val="001879DB"/>
    <w:rsid w:val="00187A5E"/>
    <w:rsid w:val="00187A7F"/>
    <w:rsid w:val="00187B8D"/>
    <w:rsid w:val="00187B97"/>
    <w:rsid w:val="00187BEF"/>
    <w:rsid w:val="00187C7B"/>
    <w:rsid w:val="00187CE1"/>
    <w:rsid w:val="00187D65"/>
    <w:rsid w:val="00187E22"/>
    <w:rsid w:val="00187E55"/>
    <w:rsid w:val="00187E87"/>
    <w:rsid w:val="00187E89"/>
    <w:rsid w:val="00187ED2"/>
    <w:rsid w:val="00187F0E"/>
    <w:rsid w:val="00190007"/>
    <w:rsid w:val="00190039"/>
    <w:rsid w:val="001901AB"/>
    <w:rsid w:val="0019021F"/>
    <w:rsid w:val="0019025B"/>
    <w:rsid w:val="00190299"/>
    <w:rsid w:val="001902DD"/>
    <w:rsid w:val="00190507"/>
    <w:rsid w:val="00190572"/>
    <w:rsid w:val="0019066E"/>
    <w:rsid w:val="001906A5"/>
    <w:rsid w:val="0019070B"/>
    <w:rsid w:val="00190750"/>
    <w:rsid w:val="00190772"/>
    <w:rsid w:val="0019084B"/>
    <w:rsid w:val="001908FF"/>
    <w:rsid w:val="00190976"/>
    <w:rsid w:val="00190A35"/>
    <w:rsid w:val="00190A98"/>
    <w:rsid w:val="00190AAB"/>
    <w:rsid w:val="00190B7A"/>
    <w:rsid w:val="00190C7D"/>
    <w:rsid w:val="00190CD6"/>
    <w:rsid w:val="00190D2C"/>
    <w:rsid w:val="00190DAA"/>
    <w:rsid w:val="00190E06"/>
    <w:rsid w:val="00190FE0"/>
    <w:rsid w:val="0019101B"/>
    <w:rsid w:val="00191040"/>
    <w:rsid w:val="001910B4"/>
    <w:rsid w:val="00191143"/>
    <w:rsid w:val="0019116E"/>
    <w:rsid w:val="0019118C"/>
    <w:rsid w:val="001911F4"/>
    <w:rsid w:val="00191223"/>
    <w:rsid w:val="00191286"/>
    <w:rsid w:val="001912C6"/>
    <w:rsid w:val="00191338"/>
    <w:rsid w:val="00191357"/>
    <w:rsid w:val="00191407"/>
    <w:rsid w:val="001914C6"/>
    <w:rsid w:val="0019154A"/>
    <w:rsid w:val="00191556"/>
    <w:rsid w:val="001916DB"/>
    <w:rsid w:val="00191707"/>
    <w:rsid w:val="0019181A"/>
    <w:rsid w:val="00191846"/>
    <w:rsid w:val="001918B1"/>
    <w:rsid w:val="00191906"/>
    <w:rsid w:val="001919B9"/>
    <w:rsid w:val="001919EA"/>
    <w:rsid w:val="00191B05"/>
    <w:rsid w:val="00191B0D"/>
    <w:rsid w:val="00191B39"/>
    <w:rsid w:val="00191B3D"/>
    <w:rsid w:val="00191C68"/>
    <w:rsid w:val="00191C9F"/>
    <w:rsid w:val="00191CA7"/>
    <w:rsid w:val="00191D08"/>
    <w:rsid w:val="00191D4A"/>
    <w:rsid w:val="00191DE2"/>
    <w:rsid w:val="00191DE5"/>
    <w:rsid w:val="00191E08"/>
    <w:rsid w:val="00191ECD"/>
    <w:rsid w:val="00191ECF"/>
    <w:rsid w:val="00191ED3"/>
    <w:rsid w:val="00191F59"/>
    <w:rsid w:val="00191F78"/>
    <w:rsid w:val="00191F83"/>
    <w:rsid w:val="00192015"/>
    <w:rsid w:val="001920E2"/>
    <w:rsid w:val="0019212C"/>
    <w:rsid w:val="00192209"/>
    <w:rsid w:val="0019224D"/>
    <w:rsid w:val="001922D7"/>
    <w:rsid w:val="001922FA"/>
    <w:rsid w:val="00192356"/>
    <w:rsid w:val="0019237B"/>
    <w:rsid w:val="001923BE"/>
    <w:rsid w:val="00192464"/>
    <w:rsid w:val="00192476"/>
    <w:rsid w:val="001924A1"/>
    <w:rsid w:val="00192533"/>
    <w:rsid w:val="00192592"/>
    <w:rsid w:val="001925BC"/>
    <w:rsid w:val="00192693"/>
    <w:rsid w:val="00192746"/>
    <w:rsid w:val="0019274E"/>
    <w:rsid w:val="0019277C"/>
    <w:rsid w:val="001927DF"/>
    <w:rsid w:val="001927E0"/>
    <w:rsid w:val="00192880"/>
    <w:rsid w:val="00192966"/>
    <w:rsid w:val="001929EC"/>
    <w:rsid w:val="00192A5F"/>
    <w:rsid w:val="00192A61"/>
    <w:rsid w:val="00192A66"/>
    <w:rsid w:val="00192AA6"/>
    <w:rsid w:val="00192D57"/>
    <w:rsid w:val="00192D89"/>
    <w:rsid w:val="00192DB3"/>
    <w:rsid w:val="00192EE8"/>
    <w:rsid w:val="00192F13"/>
    <w:rsid w:val="00192F4C"/>
    <w:rsid w:val="00192F9E"/>
    <w:rsid w:val="0019305C"/>
    <w:rsid w:val="001930BD"/>
    <w:rsid w:val="00193134"/>
    <w:rsid w:val="001931A8"/>
    <w:rsid w:val="001931DE"/>
    <w:rsid w:val="0019324E"/>
    <w:rsid w:val="00193283"/>
    <w:rsid w:val="00193326"/>
    <w:rsid w:val="0019342F"/>
    <w:rsid w:val="00193521"/>
    <w:rsid w:val="00193656"/>
    <w:rsid w:val="00193660"/>
    <w:rsid w:val="0019384E"/>
    <w:rsid w:val="001938D6"/>
    <w:rsid w:val="001938F2"/>
    <w:rsid w:val="001939D1"/>
    <w:rsid w:val="001939E0"/>
    <w:rsid w:val="00193A3F"/>
    <w:rsid w:val="00193B27"/>
    <w:rsid w:val="00193B42"/>
    <w:rsid w:val="00193B45"/>
    <w:rsid w:val="00193CBC"/>
    <w:rsid w:val="00193CC7"/>
    <w:rsid w:val="00193E32"/>
    <w:rsid w:val="00193E3B"/>
    <w:rsid w:val="00193E6F"/>
    <w:rsid w:val="00193EAC"/>
    <w:rsid w:val="00193EE9"/>
    <w:rsid w:val="00193F78"/>
    <w:rsid w:val="0019416A"/>
    <w:rsid w:val="001942B6"/>
    <w:rsid w:val="001943C8"/>
    <w:rsid w:val="001943F9"/>
    <w:rsid w:val="00194428"/>
    <w:rsid w:val="00194456"/>
    <w:rsid w:val="00194467"/>
    <w:rsid w:val="00194580"/>
    <w:rsid w:val="001945D9"/>
    <w:rsid w:val="0019475B"/>
    <w:rsid w:val="0019483C"/>
    <w:rsid w:val="00194866"/>
    <w:rsid w:val="0019499B"/>
    <w:rsid w:val="00194A37"/>
    <w:rsid w:val="00194AB8"/>
    <w:rsid w:val="00194B57"/>
    <w:rsid w:val="00194CC1"/>
    <w:rsid w:val="00194D2C"/>
    <w:rsid w:val="00194D32"/>
    <w:rsid w:val="00194D52"/>
    <w:rsid w:val="00194D85"/>
    <w:rsid w:val="00194DAF"/>
    <w:rsid w:val="00194DE6"/>
    <w:rsid w:val="00194E28"/>
    <w:rsid w:val="00194E9B"/>
    <w:rsid w:val="00194EB9"/>
    <w:rsid w:val="00194F18"/>
    <w:rsid w:val="00194F97"/>
    <w:rsid w:val="00194FB2"/>
    <w:rsid w:val="00195001"/>
    <w:rsid w:val="00195029"/>
    <w:rsid w:val="0019506C"/>
    <w:rsid w:val="001950BE"/>
    <w:rsid w:val="001950DE"/>
    <w:rsid w:val="0019510A"/>
    <w:rsid w:val="001951F7"/>
    <w:rsid w:val="0019520E"/>
    <w:rsid w:val="001952A7"/>
    <w:rsid w:val="00195330"/>
    <w:rsid w:val="00195358"/>
    <w:rsid w:val="00195359"/>
    <w:rsid w:val="001953E8"/>
    <w:rsid w:val="001953FE"/>
    <w:rsid w:val="0019542A"/>
    <w:rsid w:val="0019547D"/>
    <w:rsid w:val="00195518"/>
    <w:rsid w:val="00195621"/>
    <w:rsid w:val="00195687"/>
    <w:rsid w:val="001956AC"/>
    <w:rsid w:val="00195789"/>
    <w:rsid w:val="001957D6"/>
    <w:rsid w:val="00195820"/>
    <w:rsid w:val="0019584D"/>
    <w:rsid w:val="00195951"/>
    <w:rsid w:val="001959E3"/>
    <w:rsid w:val="00195A61"/>
    <w:rsid w:val="00195B9B"/>
    <w:rsid w:val="00195BA1"/>
    <w:rsid w:val="00195BA4"/>
    <w:rsid w:val="00195BB9"/>
    <w:rsid w:val="00195C28"/>
    <w:rsid w:val="00195C2A"/>
    <w:rsid w:val="00195D98"/>
    <w:rsid w:val="00195D9C"/>
    <w:rsid w:val="00195DED"/>
    <w:rsid w:val="00195E2B"/>
    <w:rsid w:val="00195E70"/>
    <w:rsid w:val="00195EFB"/>
    <w:rsid w:val="00195F08"/>
    <w:rsid w:val="00195F71"/>
    <w:rsid w:val="00195FB3"/>
    <w:rsid w:val="00196035"/>
    <w:rsid w:val="0019616D"/>
    <w:rsid w:val="001963A0"/>
    <w:rsid w:val="001963AE"/>
    <w:rsid w:val="00196423"/>
    <w:rsid w:val="0019644E"/>
    <w:rsid w:val="0019644F"/>
    <w:rsid w:val="001964AD"/>
    <w:rsid w:val="001964D3"/>
    <w:rsid w:val="0019659D"/>
    <w:rsid w:val="001967C4"/>
    <w:rsid w:val="001967E1"/>
    <w:rsid w:val="00196837"/>
    <w:rsid w:val="0019683D"/>
    <w:rsid w:val="00196863"/>
    <w:rsid w:val="00196872"/>
    <w:rsid w:val="0019687D"/>
    <w:rsid w:val="00196890"/>
    <w:rsid w:val="001968BC"/>
    <w:rsid w:val="001968C0"/>
    <w:rsid w:val="001968C8"/>
    <w:rsid w:val="00196910"/>
    <w:rsid w:val="0019695A"/>
    <w:rsid w:val="00196991"/>
    <w:rsid w:val="00196A84"/>
    <w:rsid w:val="00196AB4"/>
    <w:rsid w:val="00196AC0"/>
    <w:rsid w:val="00196AF4"/>
    <w:rsid w:val="00196C0C"/>
    <w:rsid w:val="00196CF3"/>
    <w:rsid w:val="00196D19"/>
    <w:rsid w:val="00196D78"/>
    <w:rsid w:val="00196DCD"/>
    <w:rsid w:val="00196F0B"/>
    <w:rsid w:val="00196FBC"/>
    <w:rsid w:val="00196FE6"/>
    <w:rsid w:val="00197001"/>
    <w:rsid w:val="0019702F"/>
    <w:rsid w:val="00197094"/>
    <w:rsid w:val="001970A1"/>
    <w:rsid w:val="001970C0"/>
    <w:rsid w:val="001970CC"/>
    <w:rsid w:val="001970DA"/>
    <w:rsid w:val="0019719B"/>
    <w:rsid w:val="001971DF"/>
    <w:rsid w:val="0019728E"/>
    <w:rsid w:val="001972A4"/>
    <w:rsid w:val="001972AB"/>
    <w:rsid w:val="001972E5"/>
    <w:rsid w:val="00197346"/>
    <w:rsid w:val="00197371"/>
    <w:rsid w:val="001973D4"/>
    <w:rsid w:val="001973DA"/>
    <w:rsid w:val="001973EE"/>
    <w:rsid w:val="0019740B"/>
    <w:rsid w:val="0019742E"/>
    <w:rsid w:val="0019751C"/>
    <w:rsid w:val="001975AE"/>
    <w:rsid w:val="001975D2"/>
    <w:rsid w:val="00197602"/>
    <w:rsid w:val="00197603"/>
    <w:rsid w:val="00197633"/>
    <w:rsid w:val="00197659"/>
    <w:rsid w:val="001976C6"/>
    <w:rsid w:val="0019770C"/>
    <w:rsid w:val="001978D1"/>
    <w:rsid w:val="00197930"/>
    <w:rsid w:val="001979B9"/>
    <w:rsid w:val="001979CC"/>
    <w:rsid w:val="001979DB"/>
    <w:rsid w:val="00197A68"/>
    <w:rsid w:val="00197A8B"/>
    <w:rsid w:val="00197BA2"/>
    <w:rsid w:val="00197E61"/>
    <w:rsid w:val="00197EE7"/>
    <w:rsid w:val="00197F6F"/>
    <w:rsid w:val="00197F7B"/>
    <w:rsid w:val="001A0045"/>
    <w:rsid w:val="001A0063"/>
    <w:rsid w:val="001A009B"/>
    <w:rsid w:val="001A00BC"/>
    <w:rsid w:val="001A0149"/>
    <w:rsid w:val="001A020A"/>
    <w:rsid w:val="001A020E"/>
    <w:rsid w:val="001A02E2"/>
    <w:rsid w:val="001A02FC"/>
    <w:rsid w:val="001A0313"/>
    <w:rsid w:val="001A0419"/>
    <w:rsid w:val="001A05C9"/>
    <w:rsid w:val="001A05F4"/>
    <w:rsid w:val="001A065E"/>
    <w:rsid w:val="001A069A"/>
    <w:rsid w:val="001A06CB"/>
    <w:rsid w:val="001A06FA"/>
    <w:rsid w:val="001A0705"/>
    <w:rsid w:val="001A0722"/>
    <w:rsid w:val="001A0781"/>
    <w:rsid w:val="001A07B0"/>
    <w:rsid w:val="001A0815"/>
    <w:rsid w:val="001A082B"/>
    <w:rsid w:val="001A08B3"/>
    <w:rsid w:val="001A09F3"/>
    <w:rsid w:val="001A0AB9"/>
    <w:rsid w:val="001A0B11"/>
    <w:rsid w:val="001A0CB3"/>
    <w:rsid w:val="001A0CFA"/>
    <w:rsid w:val="001A0D74"/>
    <w:rsid w:val="001A0D7C"/>
    <w:rsid w:val="001A0D94"/>
    <w:rsid w:val="001A0D9E"/>
    <w:rsid w:val="001A0E5E"/>
    <w:rsid w:val="001A0E9B"/>
    <w:rsid w:val="001A0EF7"/>
    <w:rsid w:val="001A0F81"/>
    <w:rsid w:val="001A0F93"/>
    <w:rsid w:val="001A0FA3"/>
    <w:rsid w:val="001A1004"/>
    <w:rsid w:val="001A103D"/>
    <w:rsid w:val="001A104F"/>
    <w:rsid w:val="001A1095"/>
    <w:rsid w:val="001A10AC"/>
    <w:rsid w:val="001A111F"/>
    <w:rsid w:val="001A1153"/>
    <w:rsid w:val="001A1172"/>
    <w:rsid w:val="001A1173"/>
    <w:rsid w:val="001A118C"/>
    <w:rsid w:val="001A11B5"/>
    <w:rsid w:val="001A11C1"/>
    <w:rsid w:val="001A126C"/>
    <w:rsid w:val="001A12E1"/>
    <w:rsid w:val="001A139E"/>
    <w:rsid w:val="001A13A7"/>
    <w:rsid w:val="001A1449"/>
    <w:rsid w:val="001A1497"/>
    <w:rsid w:val="001A14B3"/>
    <w:rsid w:val="001A14B6"/>
    <w:rsid w:val="001A14DC"/>
    <w:rsid w:val="001A1616"/>
    <w:rsid w:val="001A1662"/>
    <w:rsid w:val="001A1676"/>
    <w:rsid w:val="001A1795"/>
    <w:rsid w:val="001A182E"/>
    <w:rsid w:val="001A18CF"/>
    <w:rsid w:val="001A1953"/>
    <w:rsid w:val="001A1973"/>
    <w:rsid w:val="001A1997"/>
    <w:rsid w:val="001A19C0"/>
    <w:rsid w:val="001A19D4"/>
    <w:rsid w:val="001A1A03"/>
    <w:rsid w:val="001A1A97"/>
    <w:rsid w:val="001A1AAC"/>
    <w:rsid w:val="001A1AD3"/>
    <w:rsid w:val="001A1C85"/>
    <w:rsid w:val="001A1E23"/>
    <w:rsid w:val="001A1F7F"/>
    <w:rsid w:val="001A1F85"/>
    <w:rsid w:val="001A200F"/>
    <w:rsid w:val="001A203D"/>
    <w:rsid w:val="001A205F"/>
    <w:rsid w:val="001A2128"/>
    <w:rsid w:val="001A214E"/>
    <w:rsid w:val="001A21BE"/>
    <w:rsid w:val="001A229C"/>
    <w:rsid w:val="001A22D3"/>
    <w:rsid w:val="001A245D"/>
    <w:rsid w:val="001A24A8"/>
    <w:rsid w:val="001A24BD"/>
    <w:rsid w:val="001A24C4"/>
    <w:rsid w:val="001A25A7"/>
    <w:rsid w:val="001A2603"/>
    <w:rsid w:val="001A262D"/>
    <w:rsid w:val="001A2656"/>
    <w:rsid w:val="001A2668"/>
    <w:rsid w:val="001A2692"/>
    <w:rsid w:val="001A2721"/>
    <w:rsid w:val="001A2754"/>
    <w:rsid w:val="001A27DD"/>
    <w:rsid w:val="001A282A"/>
    <w:rsid w:val="001A2843"/>
    <w:rsid w:val="001A28E4"/>
    <w:rsid w:val="001A2A05"/>
    <w:rsid w:val="001A2AB9"/>
    <w:rsid w:val="001A2B07"/>
    <w:rsid w:val="001A2B16"/>
    <w:rsid w:val="001A2B1C"/>
    <w:rsid w:val="001A2B46"/>
    <w:rsid w:val="001A2CE0"/>
    <w:rsid w:val="001A2CE1"/>
    <w:rsid w:val="001A2CFE"/>
    <w:rsid w:val="001A2DCB"/>
    <w:rsid w:val="001A2DCF"/>
    <w:rsid w:val="001A2DE5"/>
    <w:rsid w:val="001A2E1C"/>
    <w:rsid w:val="001A2F76"/>
    <w:rsid w:val="001A3179"/>
    <w:rsid w:val="001A31DC"/>
    <w:rsid w:val="001A323E"/>
    <w:rsid w:val="001A342F"/>
    <w:rsid w:val="001A351E"/>
    <w:rsid w:val="001A3522"/>
    <w:rsid w:val="001A3526"/>
    <w:rsid w:val="001A35AA"/>
    <w:rsid w:val="001A3638"/>
    <w:rsid w:val="001A3687"/>
    <w:rsid w:val="001A36FB"/>
    <w:rsid w:val="001A36FC"/>
    <w:rsid w:val="001A370D"/>
    <w:rsid w:val="001A3823"/>
    <w:rsid w:val="001A3888"/>
    <w:rsid w:val="001A397B"/>
    <w:rsid w:val="001A39A4"/>
    <w:rsid w:val="001A39D0"/>
    <w:rsid w:val="001A3B1B"/>
    <w:rsid w:val="001A3B53"/>
    <w:rsid w:val="001A3D95"/>
    <w:rsid w:val="001A3EA1"/>
    <w:rsid w:val="001A3EEA"/>
    <w:rsid w:val="001A3F4E"/>
    <w:rsid w:val="001A3F7D"/>
    <w:rsid w:val="001A3FB6"/>
    <w:rsid w:val="001A3FE6"/>
    <w:rsid w:val="001A400F"/>
    <w:rsid w:val="001A4059"/>
    <w:rsid w:val="001A408B"/>
    <w:rsid w:val="001A40A5"/>
    <w:rsid w:val="001A40E6"/>
    <w:rsid w:val="001A414E"/>
    <w:rsid w:val="001A41B7"/>
    <w:rsid w:val="001A4229"/>
    <w:rsid w:val="001A4268"/>
    <w:rsid w:val="001A42FE"/>
    <w:rsid w:val="001A4312"/>
    <w:rsid w:val="001A4552"/>
    <w:rsid w:val="001A4557"/>
    <w:rsid w:val="001A456D"/>
    <w:rsid w:val="001A45D6"/>
    <w:rsid w:val="001A461F"/>
    <w:rsid w:val="001A4653"/>
    <w:rsid w:val="001A46A3"/>
    <w:rsid w:val="001A47FD"/>
    <w:rsid w:val="001A48FB"/>
    <w:rsid w:val="001A490C"/>
    <w:rsid w:val="001A491E"/>
    <w:rsid w:val="001A4989"/>
    <w:rsid w:val="001A4997"/>
    <w:rsid w:val="001A49B7"/>
    <w:rsid w:val="001A49C9"/>
    <w:rsid w:val="001A4A46"/>
    <w:rsid w:val="001A4A7E"/>
    <w:rsid w:val="001A4AD7"/>
    <w:rsid w:val="001A4B0A"/>
    <w:rsid w:val="001A4C4F"/>
    <w:rsid w:val="001A4C54"/>
    <w:rsid w:val="001A4C6B"/>
    <w:rsid w:val="001A4CA7"/>
    <w:rsid w:val="001A4EAA"/>
    <w:rsid w:val="001A4ED5"/>
    <w:rsid w:val="001A4F49"/>
    <w:rsid w:val="001A5115"/>
    <w:rsid w:val="001A51DA"/>
    <w:rsid w:val="001A5201"/>
    <w:rsid w:val="001A527A"/>
    <w:rsid w:val="001A52A4"/>
    <w:rsid w:val="001A52C3"/>
    <w:rsid w:val="001A52CA"/>
    <w:rsid w:val="001A52F0"/>
    <w:rsid w:val="001A53AB"/>
    <w:rsid w:val="001A5452"/>
    <w:rsid w:val="001A54FD"/>
    <w:rsid w:val="001A5733"/>
    <w:rsid w:val="001A5763"/>
    <w:rsid w:val="001A57B8"/>
    <w:rsid w:val="001A582A"/>
    <w:rsid w:val="001A5838"/>
    <w:rsid w:val="001A584D"/>
    <w:rsid w:val="001A58A2"/>
    <w:rsid w:val="001A5910"/>
    <w:rsid w:val="001A5916"/>
    <w:rsid w:val="001A59C1"/>
    <w:rsid w:val="001A5A20"/>
    <w:rsid w:val="001A5A88"/>
    <w:rsid w:val="001A5BC9"/>
    <w:rsid w:val="001A5BE2"/>
    <w:rsid w:val="001A5BED"/>
    <w:rsid w:val="001A5CE2"/>
    <w:rsid w:val="001A5CF1"/>
    <w:rsid w:val="001A5D9F"/>
    <w:rsid w:val="001A5DA4"/>
    <w:rsid w:val="001A5E5E"/>
    <w:rsid w:val="001A5EE1"/>
    <w:rsid w:val="001A5EFF"/>
    <w:rsid w:val="001A5FA4"/>
    <w:rsid w:val="001A6036"/>
    <w:rsid w:val="001A60E8"/>
    <w:rsid w:val="001A62E5"/>
    <w:rsid w:val="001A630A"/>
    <w:rsid w:val="001A63BC"/>
    <w:rsid w:val="001A63DA"/>
    <w:rsid w:val="001A6467"/>
    <w:rsid w:val="001A64AD"/>
    <w:rsid w:val="001A64D0"/>
    <w:rsid w:val="001A65B0"/>
    <w:rsid w:val="001A6656"/>
    <w:rsid w:val="001A666E"/>
    <w:rsid w:val="001A66E2"/>
    <w:rsid w:val="001A66F1"/>
    <w:rsid w:val="001A6707"/>
    <w:rsid w:val="001A6714"/>
    <w:rsid w:val="001A678B"/>
    <w:rsid w:val="001A67F4"/>
    <w:rsid w:val="001A67FB"/>
    <w:rsid w:val="001A68C7"/>
    <w:rsid w:val="001A6920"/>
    <w:rsid w:val="001A6962"/>
    <w:rsid w:val="001A6A37"/>
    <w:rsid w:val="001A6B13"/>
    <w:rsid w:val="001A6B2F"/>
    <w:rsid w:val="001A6BE6"/>
    <w:rsid w:val="001A6C49"/>
    <w:rsid w:val="001A6CC7"/>
    <w:rsid w:val="001A6CD6"/>
    <w:rsid w:val="001A6E39"/>
    <w:rsid w:val="001A6E7D"/>
    <w:rsid w:val="001A6ECE"/>
    <w:rsid w:val="001A6EDF"/>
    <w:rsid w:val="001A6F01"/>
    <w:rsid w:val="001A6FBA"/>
    <w:rsid w:val="001A7018"/>
    <w:rsid w:val="001A7045"/>
    <w:rsid w:val="001A70A6"/>
    <w:rsid w:val="001A7321"/>
    <w:rsid w:val="001A7342"/>
    <w:rsid w:val="001A748D"/>
    <w:rsid w:val="001A7591"/>
    <w:rsid w:val="001A765D"/>
    <w:rsid w:val="001A7682"/>
    <w:rsid w:val="001A76EB"/>
    <w:rsid w:val="001A776C"/>
    <w:rsid w:val="001A77D2"/>
    <w:rsid w:val="001A77E0"/>
    <w:rsid w:val="001A7917"/>
    <w:rsid w:val="001A7970"/>
    <w:rsid w:val="001A79DF"/>
    <w:rsid w:val="001A7B04"/>
    <w:rsid w:val="001A7B57"/>
    <w:rsid w:val="001A7C03"/>
    <w:rsid w:val="001A7C89"/>
    <w:rsid w:val="001A7CDA"/>
    <w:rsid w:val="001A7CE1"/>
    <w:rsid w:val="001A7D98"/>
    <w:rsid w:val="001A7DA4"/>
    <w:rsid w:val="001A7DF6"/>
    <w:rsid w:val="001A7EA5"/>
    <w:rsid w:val="001A7EBE"/>
    <w:rsid w:val="001A7EE7"/>
    <w:rsid w:val="001A7EEE"/>
    <w:rsid w:val="001A7F14"/>
    <w:rsid w:val="001B0026"/>
    <w:rsid w:val="001B00D3"/>
    <w:rsid w:val="001B018B"/>
    <w:rsid w:val="001B01F3"/>
    <w:rsid w:val="001B03DC"/>
    <w:rsid w:val="001B03EF"/>
    <w:rsid w:val="001B04B0"/>
    <w:rsid w:val="001B04DC"/>
    <w:rsid w:val="001B0520"/>
    <w:rsid w:val="001B05DB"/>
    <w:rsid w:val="001B0602"/>
    <w:rsid w:val="001B0644"/>
    <w:rsid w:val="001B0649"/>
    <w:rsid w:val="001B06A3"/>
    <w:rsid w:val="001B06A5"/>
    <w:rsid w:val="001B06E9"/>
    <w:rsid w:val="001B0726"/>
    <w:rsid w:val="001B0738"/>
    <w:rsid w:val="001B0762"/>
    <w:rsid w:val="001B0769"/>
    <w:rsid w:val="001B07D0"/>
    <w:rsid w:val="001B08F7"/>
    <w:rsid w:val="001B09CC"/>
    <w:rsid w:val="001B0A04"/>
    <w:rsid w:val="001B0A49"/>
    <w:rsid w:val="001B0AF1"/>
    <w:rsid w:val="001B0AF6"/>
    <w:rsid w:val="001B0BFF"/>
    <w:rsid w:val="001B0C3E"/>
    <w:rsid w:val="001B0C41"/>
    <w:rsid w:val="001B0C54"/>
    <w:rsid w:val="001B0CE0"/>
    <w:rsid w:val="001B0D25"/>
    <w:rsid w:val="001B0DB4"/>
    <w:rsid w:val="001B0E0A"/>
    <w:rsid w:val="001B0E81"/>
    <w:rsid w:val="001B0E88"/>
    <w:rsid w:val="001B0FA9"/>
    <w:rsid w:val="001B0FB7"/>
    <w:rsid w:val="001B1023"/>
    <w:rsid w:val="001B1051"/>
    <w:rsid w:val="001B105E"/>
    <w:rsid w:val="001B1086"/>
    <w:rsid w:val="001B10E4"/>
    <w:rsid w:val="001B10FE"/>
    <w:rsid w:val="001B1156"/>
    <w:rsid w:val="001B116C"/>
    <w:rsid w:val="001B11E3"/>
    <w:rsid w:val="001B1203"/>
    <w:rsid w:val="001B1265"/>
    <w:rsid w:val="001B1296"/>
    <w:rsid w:val="001B12A9"/>
    <w:rsid w:val="001B13B9"/>
    <w:rsid w:val="001B1449"/>
    <w:rsid w:val="001B150C"/>
    <w:rsid w:val="001B1518"/>
    <w:rsid w:val="001B1526"/>
    <w:rsid w:val="001B1543"/>
    <w:rsid w:val="001B1545"/>
    <w:rsid w:val="001B1554"/>
    <w:rsid w:val="001B15CD"/>
    <w:rsid w:val="001B16AD"/>
    <w:rsid w:val="001B16E2"/>
    <w:rsid w:val="001B170B"/>
    <w:rsid w:val="001B1773"/>
    <w:rsid w:val="001B17A1"/>
    <w:rsid w:val="001B18A2"/>
    <w:rsid w:val="001B18DC"/>
    <w:rsid w:val="001B1911"/>
    <w:rsid w:val="001B195D"/>
    <w:rsid w:val="001B1979"/>
    <w:rsid w:val="001B1983"/>
    <w:rsid w:val="001B19DC"/>
    <w:rsid w:val="001B1A8D"/>
    <w:rsid w:val="001B1B35"/>
    <w:rsid w:val="001B1B94"/>
    <w:rsid w:val="001B1B9C"/>
    <w:rsid w:val="001B1C7E"/>
    <w:rsid w:val="001B1CD6"/>
    <w:rsid w:val="001B1DB2"/>
    <w:rsid w:val="001B1DBB"/>
    <w:rsid w:val="001B1E17"/>
    <w:rsid w:val="001B1E27"/>
    <w:rsid w:val="001B1E40"/>
    <w:rsid w:val="001B1E6D"/>
    <w:rsid w:val="001B1E75"/>
    <w:rsid w:val="001B1E9B"/>
    <w:rsid w:val="001B1FE3"/>
    <w:rsid w:val="001B2040"/>
    <w:rsid w:val="001B205F"/>
    <w:rsid w:val="001B20CC"/>
    <w:rsid w:val="001B20E9"/>
    <w:rsid w:val="001B20F4"/>
    <w:rsid w:val="001B2213"/>
    <w:rsid w:val="001B224B"/>
    <w:rsid w:val="001B2250"/>
    <w:rsid w:val="001B22CB"/>
    <w:rsid w:val="001B2309"/>
    <w:rsid w:val="001B230D"/>
    <w:rsid w:val="001B248F"/>
    <w:rsid w:val="001B2516"/>
    <w:rsid w:val="001B25BB"/>
    <w:rsid w:val="001B25CE"/>
    <w:rsid w:val="001B25EA"/>
    <w:rsid w:val="001B2771"/>
    <w:rsid w:val="001B27BA"/>
    <w:rsid w:val="001B27BC"/>
    <w:rsid w:val="001B27C8"/>
    <w:rsid w:val="001B27E1"/>
    <w:rsid w:val="001B2868"/>
    <w:rsid w:val="001B2975"/>
    <w:rsid w:val="001B29D7"/>
    <w:rsid w:val="001B2AAA"/>
    <w:rsid w:val="001B2C1F"/>
    <w:rsid w:val="001B2C5F"/>
    <w:rsid w:val="001B2C60"/>
    <w:rsid w:val="001B2CCF"/>
    <w:rsid w:val="001B2D4B"/>
    <w:rsid w:val="001B2DA8"/>
    <w:rsid w:val="001B2F65"/>
    <w:rsid w:val="001B2F8B"/>
    <w:rsid w:val="001B3040"/>
    <w:rsid w:val="001B3068"/>
    <w:rsid w:val="001B30AA"/>
    <w:rsid w:val="001B30EC"/>
    <w:rsid w:val="001B30EE"/>
    <w:rsid w:val="001B3216"/>
    <w:rsid w:val="001B3233"/>
    <w:rsid w:val="001B3382"/>
    <w:rsid w:val="001B33B0"/>
    <w:rsid w:val="001B33D1"/>
    <w:rsid w:val="001B3483"/>
    <w:rsid w:val="001B353D"/>
    <w:rsid w:val="001B3628"/>
    <w:rsid w:val="001B36FE"/>
    <w:rsid w:val="001B3717"/>
    <w:rsid w:val="001B379B"/>
    <w:rsid w:val="001B37A3"/>
    <w:rsid w:val="001B37EE"/>
    <w:rsid w:val="001B3813"/>
    <w:rsid w:val="001B3869"/>
    <w:rsid w:val="001B38BD"/>
    <w:rsid w:val="001B38C9"/>
    <w:rsid w:val="001B3956"/>
    <w:rsid w:val="001B39A5"/>
    <w:rsid w:val="001B3A64"/>
    <w:rsid w:val="001B3AA9"/>
    <w:rsid w:val="001B3AC5"/>
    <w:rsid w:val="001B3AF7"/>
    <w:rsid w:val="001B3B23"/>
    <w:rsid w:val="001B3C0C"/>
    <w:rsid w:val="001B3C18"/>
    <w:rsid w:val="001B3D53"/>
    <w:rsid w:val="001B3D96"/>
    <w:rsid w:val="001B3D9F"/>
    <w:rsid w:val="001B3DAB"/>
    <w:rsid w:val="001B3E2C"/>
    <w:rsid w:val="001B3E46"/>
    <w:rsid w:val="001B3E93"/>
    <w:rsid w:val="001B3E9A"/>
    <w:rsid w:val="001B3FC8"/>
    <w:rsid w:val="001B3FCC"/>
    <w:rsid w:val="001B4081"/>
    <w:rsid w:val="001B40E5"/>
    <w:rsid w:val="001B415E"/>
    <w:rsid w:val="001B4186"/>
    <w:rsid w:val="001B4263"/>
    <w:rsid w:val="001B42F0"/>
    <w:rsid w:val="001B435D"/>
    <w:rsid w:val="001B4376"/>
    <w:rsid w:val="001B448E"/>
    <w:rsid w:val="001B4518"/>
    <w:rsid w:val="001B4535"/>
    <w:rsid w:val="001B4569"/>
    <w:rsid w:val="001B4572"/>
    <w:rsid w:val="001B45C6"/>
    <w:rsid w:val="001B45D7"/>
    <w:rsid w:val="001B45DF"/>
    <w:rsid w:val="001B4638"/>
    <w:rsid w:val="001B478E"/>
    <w:rsid w:val="001B484C"/>
    <w:rsid w:val="001B48B0"/>
    <w:rsid w:val="001B49D6"/>
    <w:rsid w:val="001B4A2F"/>
    <w:rsid w:val="001B4A56"/>
    <w:rsid w:val="001B4A8B"/>
    <w:rsid w:val="001B4AA1"/>
    <w:rsid w:val="001B4B31"/>
    <w:rsid w:val="001B4B78"/>
    <w:rsid w:val="001B4D7D"/>
    <w:rsid w:val="001B4DA7"/>
    <w:rsid w:val="001B4E43"/>
    <w:rsid w:val="001B4E47"/>
    <w:rsid w:val="001B4ECC"/>
    <w:rsid w:val="001B4EE8"/>
    <w:rsid w:val="001B4F0A"/>
    <w:rsid w:val="001B4F2E"/>
    <w:rsid w:val="001B4F59"/>
    <w:rsid w:val="001B4F65"/>
    <w:rsid w:val="001B5019"/>
    <w:rsid w:val="001B5067"/>
    <w:rsid w:val="001B50A5"/>
    <w:rsid w:val="001B51CC"/>
    <w:rsid w:val="001B51DC"/>
    <w:rsid w:val="001B51EF"/>
    <w:rsid w:val="001B5262"/>
    <w:rsid w:val="001B52B0"/>
    <w:rsid w:val="001B52D4"/>
    <w:rsid w:val="001B535A"/>
    <w:rsid w:val="001B5382"/>
    <w:rsid w:val="001B5439"/>
    <w:rsid w:val="001B54D2"/>
    <w:rsid w:val="001B5512"/>
    <w:rsid w:val="001B55EF"/>
    <w:rsid w:val="001B56B3"/>
    <w:rsid w:val="001B57B6"/>
    <w:rsid w:val="001B57C6"/>
    <w:rsid w:val="001B57D8"/>
    <w:rsid w:val="001B57ED"/>
    <w:rsid w:val="001B58F5"/>
    <w:rsid w:val="001B5950"/>
    <w:rsid w:val="001B5966"/>
    <w:rsid w:val="001B5994"/>
    <w:rsid w:val="001B59D7"/>
    <w:rsid w:val="001B5A2E"/>
    <w:rsid w:val="001B5A54"/>
    <w:rsid w:val="001B5A5C"/>
    <w:rsid w:val="001B5A74"/>
    <w:rsid w:val="001B5AF5"/>
    <w:rsid w:val="001B5BB8"/>
    <w:rsid w:val="001B5D0D"/>
    <w:rsid w:val="001B5DD6"/>
    <w:rsid w:val="001B5E86"/>
    <w:rsid w:val="001B5EA8"/>
    <w:rsid w:val="001B5F00"/>
    <w:rsid w:val="001B5F2F"/>
    <w:rsid w:val="001B5F5C"/>
    <w:rsid w:val="001B5F5F"/>
    <w:rsid w:val="001B5F82"/>
    <w:rsid w:val="001B5FFA"/>
    <w:rsid w:val="001B60B3"/>
    <w:rsid w:val="001B60FC"/>
    <w:rsid w:val="001B6209"/>
    <w:rsid w:val="001B62A5"/>
    <w:rsid w:val="001B62A7"/>
    <w:rsid w:val="001B64B3"/>
    <w:rsid w:val="001B64EB"/>
    <w:rsid w:val="001B652D"/>
    <w:rsid w:val="001B6563"/>
    <w:rsid w:val="001B6569"/>
    <w:rsid w:val="001B66F5"/>
    <w:rsid w:val="001B6840"/>
    <w:rsid w:val="001B68A7"/>
    <w:rsid w:val="001B68D5"/>
    <w:rsid w:val="001B695E"/>
    <w:rsid w:val="001B69B3"/>
    <w:rsid w:val="001B69BF"/>
    <w:rsid w:val="001B6A76"/>
    <w:rsid w:val="001B6B73"/>
    <w:rsid w:val="001B6C57"/>
    <w:rsid w:val="001B6C7E"/>
    <w:rsid w:val="001B6CDD"/>
    <w:rsid w:val="001B6CFE"/>
    <w:rsid w:val="001B6D5D"/>
    <w:rsid w:val="001B6D64"/>
    <w:rsid w:val="001B6DC9"/>
    <w:rsid w:val="001B6E03"/>
    <w:rsid w:val="001B6E11"/>
    <w:rsid w:val="001B6E6B"/>
    <w:rsid w:val="001B6E7E"/>
    <w:rsid w:val="001B6EC0"/>
    <w:rsid w:val="001B6F2D"/>
    <w:rsid w:val="001B6F7D"/>
    <w:rsid w:val="001B6F9F"/>
    <w:rsid w:val="001B6FC0"/>
    <w:rsid w:val="001B6FDD"/>
    <w:rsid w:val="001B7003"/>
    <w:rsid w:val="001B70DA"/>
    <w:rsid w:val="001B7110"/>
    <w:rsid w:val="001B72BB"/>
    <w:rsid w:val="001B7439"/>
    <w:rsid w:val="001B743F"/>
    <w:rsid w:val="001B7479"/>
    <w:rsid w:val="001B74A3"/>
    <w:rsid w:val="001B755C"/>
    <w:rsid w:val="001B75CC"/>
    <w:rsid w:val="001B75D9"/>
    <w:rsid w:val="001B75E6"/>
    <w:rsid w:val="001B7637"/>
    <w:rsid w:val="001B763E"/>
    <w:rsid w:val="001B768E"/>
    <w:rsid w:val="001B769A"/>
    <w:rsid w:val="001B7803"/>
    <w:rsid w:val="001B784A"/>
    <w:rsid w:val="001B78E3"/>
    <w:rsid w:val="001B790B"/>
    <w:rsid w:val="001B792A"/>
    <w:rsid w:val="001B7B59"/>
    <w:rsid w:val="001B7C05"/>
    <w:rsid w:val="001B7C65"/>
    <w:rsid w:val="001B7C92"/>
    <w:rsid w:val="001B7C9E"/>
    <w:rsid w:val="001B7CA4"/>
    <w:rsid w:val="001B7CC8"/>
    <w:rsid w:val="001B7DA5"/>
    <w:rsid w:val="001B7E1B"/>
    <w:rsid w:val="001B7E44"/>
    <w:rsid w:val="001B7E7D"/>
    <w:rsid w:val="001B7F22"/>
    <w:rsid w:val="001C0058"/>
    <w:rsid w:val="001C01CE"/>
    <w:rsid w:val="001C0227"/>
    <w:rsid w:val="001C02E3"/>
    <w:rsid w:val="001C0303"/>
    <w:rsid w:val="001C033E"/>
    <w:rsid w:val="001C04EC"/>
    <w:rsid w:val="001C052E"/>
    <w:rsid w:val="001C05AE"/>
    <w:rsid w:val="001C05FB"/>
    <w:rsid w:val="001C068E"/>
    <w:rsid w:val="001C06BE"/>
    <w:rsid w:val="001C072E"/>
    <w:rsid w:val="001C0781"/>
    <w:rsid w:val="001C0793"/>
    <w:rsid w:val="001C07AB"/>
    <w:rsid w:val="001C07F3"/>
    <w:rsid w:val="001C08C9"/>
    <w:rsid w:val="001C0931"/>
    <w:rsid w:val="001C0981"/>
    <w:rsid w:val="001C09BE"/>
    <w:rsid w:val="001C09F9"/>
    <w:rsid w:val="001C0A3D"/>
    <w:rsid w:val="001C0ABB"/>
    <w:rsid w:val="001C0AD7"/>
    <w:rsid w:val="001C0AF0"/>
    <w:rsid w:val="001C0B40"/>
    <w:rsid w:val="001C0B64"/>
    <w:rsid w:val="001C0BC3"/>
    <w:rsid w:val="001C0BD9"/>
    <w:rsid w:val="001C0C1B"/>
    <w:rsid w:val="001C0C62"/>
    <w:rsid w:val="001C0C76"/>
    <w:rsid w:val="001C0CB5"/>
    <w:rsid w:val="001C0DA5"/>
    <w:rsid w:val="001C0DC1"/>
    <w:rsid w:val="001C0E58"/>
    <w:rsid w:val="001C0E8C"/>
    <w:rsid w:val="001C0EDA"/>
    <w:rsid w:val="001C0F23"/>
    <w:rsid w:val="001C0F33"/>
    <w:rsid w:val="001C0F8D"/>
    <w:rsid w:val="001C0F9C"/>
    <w:rsid w:val="001C1000"/>
    <w:rsid w:val="001C1087"/>
    <w:rsid w:val="001C10B2"/>
    <w:rsid w:val="001C10C0"/>
    <w:rsid w:val="001C11B1"/>
    <w:rsid w:val="001C11BB"/>
    <w:rsid w:val="001C1390"/>
    <w:rsid w:val="001C13EA"/>
    <w:rsid w:val="001C1451"/>
    <w:rsid w:val="001C14FB"/>
    <w:rsid w:val="001C1687"/>
    <w:rsid w:val="001C1689"/>
    <w:rsid w:val="001C177E"/>
    <w:rsid w:val="001C1784"/>
    <w:rsid w:val="001C180A"/>
    <w:rsid w:val="001C1896"/>
    <w:rsid w:val="001C19DD"/>
    <w:rsid w:val="001C19E4"/>
    <w:rsid w:val="001C1A06"/>
    <w:rsid w:val="001C1A67"/>
    <w:rsid w:val="001C1B71"/>
    <w:rsid w:val="001C1C28"/>
    <w:rsid w:val="001C1CD6"/>
    <w:rsid w:val="001C1CE3"/>
    <w:rsid w:val="001C1D21"/>
    <w:rsid w:val="001C1D2C"/>
    <w:rsid w:val="001C1DB3"/>
    <w:rsid w:val="001C1E10"/>
    <w:rsid w:val="001C1F41"/>
    <w:rsid w:val="001C1F57"/>
    <w:rsid w:val="001C1F61"/>
    <w:rsid w:val="001C2077"/>
    <w:rsid w:val="001C2088"/>
    <w:rsid w:val="001C20E6"/>
    <w:rsid w:val="001C2103"/>
    <w:rsid w:val="001C2139"/>
    <w:rsid w:val="001C21A0"/>
    <w:rsid w:val="001C21D7"/>
    <w:rsid w:val="001C21EE"/>
    <w:rsid w:val="001C2261"/>
    <w:rsid w:val="001C22EB"/>
    <w:rsid w:val="001C22F2"/>
    <w:rsid w:val="001C2349"/>
    <w:rsid w:val="001C23BD"/>
    <w:rsid w:val="001C23C5"/>
    <w:rsid w:val="001C23CA"/>
    <w:rsid w:val="001C2457"/>
    <w:rsid w:val="001C2576"/>
    <w:rsid w:val="001C2586"/>
    <w:rsid w:val="001C25D0"/>
    <w:rsid w:val="001C2693"/>
    <w:rsid w:val="001C26AB"/>
    <w:rsid w:val="001C2726"/>
    <w:rsid w:val="001C2846"/>
    <w:rsid w:val="001C2920"/>
    <w:rsid w:val="001C2943"/>
    <w:rsid w:val="001C2947"/>
    <w:rsid w:val="001C295F"/>
    <w:rsid w:val="001C29AA"/>
    <w:rsid w:val="001C2A51"/>
    <w:rsid w:val="001C2BBC"/>
    <w:rsid w:val="001C2BEA"/>
    <w:rsid w:val="001C2BFA"/>
    <w:rsid w:val="001C2C76"/>
    <w:rsid w:val="001C2D59"/>
    <w:rsid w:val="001C2D5E"/>
    <w:rsid w:val="001C2D89"/>
    <w:rsid w:val="001C2DAE"/>
    <w:rsid w:val="001C2E44"/>
    <w:rsid w:val="001C2E5D"/>
    <w:rsid w:val="001C2E91"/>
    <w:rsid w:val="001C2EE2"/>
    <w:rsid w:val="001C2F27"/>
    <w:rsid w:val="001C2F92"/>
    <w:rsid w:val="001C2FAE"/>
    <w:rsid w:val="001C2FAF"/>
    <w:rsid w:val="001C2FB3"/>
    <w:rsid w:val="001C2FFF"/>
    <w:rsid w:val="001C3021"/>
    <w:rsid w:val="001C30EA"/>
    <w:rsid w:val="001C318D"/>
    <w:rsid w:val="001C31B6"/>
    <w:rsid w:val="001C3226"/>
    <w:rsid w:val="001C32A4"/>
    <w:rsid w:val="001C32BE"/>
    <w:rsid w:val="001C3379"/>
    <w:rsid w:val="001C3405"/>
    <w:rsid w:val="001C3538"/>
    <w:rsid w:val="001C3574"/>
    <w:rsid w:val="001C35BF"/>
    <w:rsid w:val="001C3617"/>
    <w:rsid w:val="001C361B"/>
    <w:rsid w:val="001C36C5"/>
    <w:rsid w:val="001C371E"/>
    <w:rsid w:val="001C379C"/>
    <w:rsid w:val="001C37B0"/>
    <w:rsid w:val="001C37DE"/>
    <w:rsid w:val="001C387E"/>
    <w:rsid w:val="001C393E"/>
    <w:rsid w:val="001C394B"/>
    <w:rsid w:val="001C395E"/>
    <w:rsid w:val="001C3A28"/>
    <w:rsid w:val="001C3A34"/>
    <w:rsid w:val="001C3B18"/>
    <w:rsid w:val="001C3B42"/>
    <w:rsid w:val="001C3BC4"/>
    <w:rsid w:val="001C3D31"/>
    <w:rsid w:val="001C3D48"/>
    <w:rsid w:val="001C3DBD"/>
    <w:rsid w:val="001C3E53"/>
    <w:rsid w:val="001C3E7B"/>
    <w:rsid w:val="001C3ED7"/>
    <w:rsid w:val="001C3F88"/>
    <w:rsid w:val="001C405B"/>
    <w:rsid w:val="001C40B3"/>
    <w:rsid w:val="001C4268"/>
    <w:rsid w:val="001C42BD"/>
    <w:rsid w:val="001C438F"/>
    <w:rsid w:val="001C439A"/>
    <w:rsid w:val="001C43BE"/>
    <w:rsid w:val="001C4450"/>
    <w:rsid w:val="001C4470"/>
    <w:rsid w:val="001C448B"/>
    <w:rsid w:val="001C44A0"/>
    <w:rsid w:val="001C44BE"/>
    <w:rsid w:val="001C44F4"/>
    <w:rsid w:val="001C4555"/>
    <w:rsid w:val="001C464F"/>
    <w:rsid w:val="001C4656"/>
    <w:rsid w:val="001C46EA"/>
    <w:rsid w:val="001C46FE"/>
    <w:rsid w:val="001C4759"/>
    <w:rsid w:val="001C477A"/>
    <w:rsid w:val="001C47F9"/>
    <w:rsid w:val="001C4870"/>
    <w:rsid w:val="001C48A4"/>
    <w:rsid w:val="001C48B8"/>
    <w:rsid w:val="001C48C5"/>
    <w:rsid w:val="001C493A"/>
    <w:rsid w:val="001C498D"/>
    <w:rsid w:val="001C4A2E"/>
    <w:rsid w:val="001C4AE2"/>
    <w:rsid w:val="001C4B68"/>
    <w:rsid w:val="001C4BD0"/>
    <w:rsid w:val="001C4BE2"/>
    <w:rsid w:val="001C4BEA"/>
    <w:rsid w:val="001C4BF4"/>
    <w:rsid w:val="001C4C19"/>
    <w:rsid w:val="001C4C2D"/>
    <w:rsid w:val="001C4C4E"/>
    <w:rsid w:val="001C4C52"/>
    <w:rsid w:val="001C4CD0"/>
    <w:rsid w:val="001C4CE3"/>
    <w:rsid w:val="001C4D0C"/>
    <w:rsid w:val="001C4D31"/>
    <w:rsid w:val="001C4DAF"/>
    <w:rsid w:val="001C4F31"/>
    <w:rsid w:val="001C4F69"/>
    <w:rsid w:val="001C4F6A"/>
    <w:rsid w:val="001C4F6B"/>
    <w:rsid w:val="001C4FF1"/>
    <w:rsid w:val="001C5085"/>
    <w:rsid w:val="001C50C1"/>
    <w:rsid w:val="001C524A"/>
    <w:rsid w:val="001C52A9"/>
    <w:rsid w:val="001C52B7"/>
    <w:rsid w:val="001C52C0"/>
    <w:rsid w:val="001C5333"/>
    <w:rsid w:val="001C5337"/>
    <w:rsid w:val="001C5371"/>
    <w:rsid w:val="001C545F"/>
    <w:rsid w:val="001C5525"/>
    <w:rsid w:val="001C561E"/>
    <w:rsid w:val="001C5700"/>
    <w:rsid w:val="001C57D2"/>
    <w:rsid w:val="001C57D8"/>
    <w:rsid w:val="001C57DD"/>
    <w:rsid w:val="001C5872"/>
    <w:rsid w:val="001C5A86"/>
    <w:rsid w:val="001C5A90"/>
    <w:rsid w:val="001C5BB2"/>
    <w:rsid w:val="001C5BC5"/>
    <w:rsid w:val="001C5C12"/>
    <w:rsid w:val="001C5C47"/>
    <w:rsid w:val="001C5C4C"/>
    <w:rsid w:val="001C5C70"/>
    <w:rsid w:val="001C5CDF"/>
    <w:rsid w:val="001C5D92"/>
    <w:rsid w:val="001C5EB2"/>
    <w:rsid w:val="001C5EC0"/>
    <w:rsid w:val="001C5F4E"/>
    <w:rsid w:val="001C5F56"/>
    <w:rsid w:val="001C5FF6"/>
    <w:rsid w:val="001C6047"/>
    <w:rsid w:val="001C6073"/>
    <w:rsid w:val="001C60F8"/>
    <w:rsid w:val="001C6123"/>
    <w:rsid w:val="001C613E"/>
    <w:rsid w:val="001C6174"/>
    <w:rsid w:val="001C619C"/>
    <w:rsid w:val="001C61C5"/>
    <w:rsid w:val="001C61D7"/>
    <w:rsid w:val="001C61E7"/>
    <w:rsid w:val="001C621A"/>
    <w:rsid w:val="001C6221"/>
    <w:rsid w:val="001C6239"/>
    <w:rsid w:val="001C62BB"/>
    <w:rsid w:val="001C6477"/>
    <w:rsid w:val="001C6478"/>
    <w:rsid w:val="001C64A5"/>
    <w:rsid w:val="001C64D4"/>
    <w:rsid w:val="001C660D"/>
    <w:rsid w:val="001C667D"/>
    <w:rsid w:val="001C677C"/>
    <w:rsid w:val="001C6799"/>
    <w:rsid w:val="001C6820"/>
    <w:rsid w:val="001C6852"/>
    <w:rsid w:val="001C689D"/>
    <w:rsid w:val="001C68C0"/>
    <w:rsid w:val="001C69DF"/>
    <w:rsid w:val="001C69E8"/>
    <w:rsid w:val="001C69FD"/>
    <w:rsid w:val="001C6A16"/>
    <w:rsid w:val="001C6B05"/>
    <w:rsid w:val="001C6BFC"/>
    <w:rsid w:val="001C6C20"/>
    <w:rsid w:val="001C6C46"/>
    <w:rsid w:val="001C6CC8"/>
    <w:rsid w:val="001C6E23"/>
    <w:rsid w:val="001C6EF1"/>
    <w:rsid w:val="001C6EF5"/>
    <w:rsid w:val="001C6F38"/>
    <w:rsid w:val="001C6FD2"/>
    <w:rsid w:val="001C705F"/>
    <w:rsid w:val="001C709A"/>
    <w:rsid w:val="001C70A7"/>
    <w:rsid w:val="001C7197"/>
    <w:rsid w:val="001C7199"/>
    <w:rsid w:val="001C729C"/>
    <w:rsid w:val="001C729D"/>
    <w:rsid w:val="001C7361"/>
    <w:rsid w:val="001C7382"/>
    <w:rsid w:val="001C745B"/>
    <w:rsid w:val="001C74A2"/>
    <w:rsid w:val="001C74D6"/>
    <w:rsid w:val="001C757F"/>
    <w:rsid w:val="001C75B6"/>
    <w:rsid w:val="001C75FE"/>
    <w:rsid w:val="001C7634"/>
    <w:rsid w:val="001C763C"/>
    <w:rsid w:val="001C7703"/>
    <w:rsid w:val="001C779C"/>
    <w:rsid w:val="001C784D"/>
    <w:rsid w:val="001C7888"/>
    <w:rsid w:val="001C78AA"/>
    <w:rsid w:val="001C78FA"/>
    <w:rsid w:val="001C7924"/>
    <w:rsid w:val="001C79A0"/>
    <w:rsid w:val="001C79FA"/>
    <w:rsid w:val="001C7A27"/>
    <w:rsid w:val="001C7A9A"/>
    <w:rsid w:val="001C7B18"/>
    <w:rsid w:val="001C7D90"/>
    <w:rsid w:val="001C7D96"/>
    <w:rsid w:val="001C7EE8"/>
    <w:rsid w:val="001C7EF2"/>
    <w:rsid w:val="001C7F2A"/>
    <w:rsid w:val="001C7F67"/>
    <w:rsid w:val="001C7F7E"/>
    <w:rsid w:val="001C7FAB"/>
    <w:rsid w:val="001D0016"/>
    <w:rsid w:val="001D0043"/>
    <w:rsid w:val="001D007E"/>
    <w:rsid w:val="001D0081"/>
    <w:rsid w:val="001D011E"/>
    <w:rsid w:val="001D012C"/>
    <w:rsid w:val="001D01E1"/>
    <w:rsid w:val="001D01E6"/>
    <w:rsid w:val="001D04E1"/>
    <w:rsid w:val="001D052E"/>
    <w:rsid w:val="001D0583"/>
    <w:rsid w:val="001D05D8"/>
    <w:rsid w:val="001D05E1"/>
    <w:rsid w:val="001D0603"/>
    <w:rsid w:val="001D060B"/>
    <w:rsid w:val="001D061C"/>
    <w:rsid w:val="001D06A3"/>
    <w:rsid w:val="001D071E"/>
    <w:rsid w:val="001D083B"/>
    <w:rsid w:val="001D0862"/>
    <w:rsid w:val="001D0869"/>
    <w:rsid w:val="001D08CE"/>
    <w:rsid w:val="001D0907"/>
    <w:rsid w:val="001D09C1"/>
    <w:rsid w:val="001D0AC6"/>
    <w:rsid w:val="001D0ACD"/>
    <w:rsid w:val="001D0B6D"/>
    <w:rsid w:val="001D0BDE"/>
    <w:rsid w:val="001D0CB0"/>
    <w:rsid w:val="001D0CEB"/>
    <w:rsid w:val="001D0D6A"/>
    <w:rsid w:val="001D0D94"/>
    <w:rsid w:val="001D0DF9"/>
    <w:rsid w:val="001D0E81"/>
    <w:rsid w:val="001D0E82"/>
    <w:rsid w:val="001D0F17"/>
    <w:rsid w:val="001D0F2B"/>
    <w:rsid w:val="001D0F44"/>
    <w:rsid w:val="001D0FE2"/>
    <w:rsid w:val="001D0FE4"/>
    <w:rsid w:val="001D10F5"/>
    <w:rsid w:val="001D10FF"/>
    <w:rsid w:val="001D1343"/>
    <w:rsid w:val="001D13A2"/>
    <w:rsid w:val="001D1469"/>
    <w:rsid w:val="001D1498"/>
    <w:rsid w:val="001D14B5"/>
    <w:rsid w:val="001D14FC"/>
    <w:rsid w:val="001D1516"/>
    <w:rsid w:val="001D151F"/>
    <w:rsid w:val="001D1738"/>
    <w:rsid w:val="001D17D7"/>
    <w:rsid w:val="001D1937"/>
    <w:rsid w:val="001D19A1"/>
    <w:rsid w:val="001D1B13"/>
    <w:rsid w:val="001D1B43"/>
    <w:rsid w:val="001D1B70"/>
    <w:rsid w:val="001D1B89"/>
    <w:rsid w:val="001D1B9B"/>
    <w:rsid w:val="001D1BA1"/>
    <w:rsid w:val="001D1CF9"/>
    <w:rsid w:val="001D1D0A"/>
    <w:rsid w:val="001D1DD9"/>
    <w:rsid w:val="001D1E05"/>
    <w:rsid w:val="001D1E37"/>
    <w:rsid w:val="001D1EC2"/>
    <w:rsid w:val="001D1EE1"/>
    <w:rsid w:val="001D1F5D"/>
    <w:rsid w:val="001D1F8B"/>
    <w:rsid w:val="001D1FDC"/>
    <w:rsid w:val="001D2069"/>
    <w:rsid w:val="001D209D"/>
    <w:rsid w:val="001D20AD"/>
    <w:rsid w:val="001D20B7"/>
    <w:rsid w:val="001D20C5"/>
    <w:rsid w:val="001D214B"/>
    <w:rsid w:val="001D214F"/>
    <w:rsid w:val="001D2173"/>
    <w:rsid w:val="001D217D"/>
    <w:rsid w:val="001D21DB"/>
    <w:rsid w:val="001D228D"/>
    <w:rsid w:val="001D22F9"/>
    <w:rsid w:val="001D2352"/>
    <w:rsid w:val="001D23C4"/>
    <w:rsid w:val="001D248C"/>
    <w:rsid w:val="001D256F"/>
    <w:rsid w:val="001D25EC"/>
    <w:rsid w:val="001D2600"/>
    <w:rsid w:val="001D266F"/>
    <w:rsid w:val="001D27B2"/>
    <w:rsid w:val="001D284A"/>
    <w:rsid w:val="001D2862"/>
    <w:rsid w:val="001D287D"/>
    <w:rsid w:val="001D28B5"/>
    <w:rsid w:val="001D28BE"/>
    <w:rsid w:val="001D290F"/>
    <w:rsid w:val="001D2912"/>
    <w:rsid w:val="001D2984"/>
    <w:rsid w:val="001D29CF"/>
    <w:rsid w:val="001D2A2C"/>
    <w:rsid w:val="001D2A71"/>
    <w:rsid w:val="001D2AD6"/>
    <w:rsid w:val="001D2AF4"/>
    <w:rsid w:val="001D2AFE"/>
    <w:rsid w:val="001D2B1F"/>
    <w:rsid w:val="001D2B34"/>
    <w:rsid w:val="001D2B4D"/>
    <w:rsid w:val="001D2B5B"/>
    <w:rsid w:val="001D2B84"/>
    <w:rsid w:val="001D2C7E"/>
    <w:rsid w:val="001D2C95"/>
    <w:rsid w:val="001D2D06"/>
    <w:rsid w:val="001D2D56"/>
    <w:rsid w:val="001D2E04"/>
    <w:rsid w:val="001D2E14"/>
    <w:rsid w:val="001D2F22"/>
    <w:rsid w:val="001D2F59"/>
    <w:rsid w:val="001D2F8B"/>
    <w:rsid w:val="001D2FB1"/>
    <w:rsid w:val="001D3088"/>
    <w:rsid w:val="001D30BE"/>
    <w:rsid w:val="001D30DB"/>
    <w:rsid w:val="001D3109"/>
    <w:rsid w:val="001D3112"/>
    <w:rsid w:val="001D3131"/>
    <w:rsid w:val="001D3162"/>
    <w:rsid w:val="001D320A"/>
    <w:rsid w:val="001D32B2"/>
    <w:rsid w:val="001D32EF"/>
    <w:rsid w:val="001D32F8"/>
    <w:rsid w:val="001D334D"/>
    <w:rsid w:val="001D33D0"/>
    <w:rsid w:val="001D33F2"/>
    <w:rsid w:val="001D341D"/>
    <w:rsid w:val="001D34C7"/>
    <w:rsid w:val="001D3536"/>
    <w:rsid w:val="001D3588"/>
    <w:rsid w:val="001D35D5"/>
    <w:rsid w:val="001D35E9"/>
    <w:rsid w:val="001D366D"/>
    <w:rsid w:val="001D3896"/>
    <w:rsid w:val="001D38B1"/>
    <w:rsid w:val="001D38B2"/>
    <w:rsid w:val="001D38B3"/>
    <w:rsid w:val="001D38F6"/>
    <w:rsid w:val="001D3956"/>
    <w:rsid w:val="001D3A53"/>
    <w:rsid w:val="001D3A68"/>
    <w:rsid w:val="001D3AA4"/>
    <w:rsid w:val="001D3B2A"/>
    <w:rsid w:val="001D3BE1"/>
    <w:rsid w:val="001D3C2C"/>
    <w:rsid w:val="001D3CD4"/>
    <w:rsid w:val="001D3D2A"/>
    <w:rsid w:val="001D3E51"/>
    <w:rsid w:val="001D3E63"/>
    <w:rsid w:val="001D3E80"/>
    <w:rsid w:val="001D3EFA"/>
    <w:rsid w:val="001D3F1C"/>
    <w:rsid w:val="001D3FA1"/>
    <w:rsid w:val="001D4006"/>
    <w:rsid w:val="001D4011"/>
    <w:rsid w:val="001D404D"/>
    <w:rsid w:val="001D4058"/>
    <w:rsid w:val="001D40F6"/>
    <w:rsid w:val="001D41D1"/>
    <w:rsid w:val="001D4317"/>
    <w:rsid w:val="001D432F"/>
    <w:rsid w:val="001D438B"/>
    <w:rsid w:val="001D43A0"/>
    <w:rsid w:val="001D43DF"/>
    <w:rsid w:val="001D43EF"/>
    <w:rsid w:val="001D43FE"/>
    <w:rsid w:val="001D4409"/>
    <w:rsid w:val="001D440A"/>
    <w:rsid w:val="001D440B"/>
    <w:rsid w:val="001D443D"/>
    <w:rsid w:val="001D4477"/>
    <w:rsid w:val="001D456C"/>
    <w:rsid w:val="001D457F"/>
    <w:rsid w:val="001D460F"/>
    <w:rsid w:val="001D461F"/>
    <w:rsid w:val="001D465E"/>
    <w:rsid w:val="001D488D"/>
    <w:rsid w:val="001D4897"/>
    <w:rsid w:val="001D4B8D"/>
    <w:rsid w:val="001D4BAB"/>
    <w:rsid w:val="001D4C3A"/>
    <w:rsid w:val="001D4D07"/>
    <w:rsid w:val="001D4D1E"/>
    <w:rsid w:val="001D4DB2"/>
    <w:rsid w:val="001D4DEE"/>
    <w:rsid w:val="001D4E77"/>
    <w:rsid w:val="001D4E7D"/>
    <w:rsid w:val="001D4E82"/>
    <w:rsid w:val="001D4EA2"/>
    <w:rsid w:val="001D4EA8"/>
    <w:rsid w:val="001D4EEF"/>
    <w:rsid w:val="001D4F58"/>
    <w:rsid w:val="001D4FCF"/>
    <w:rsid w:val="001D4FD8"/>
    <w:rsid w:val="001D4FE2"/>
    <w:rsid w:val="001D5029"/>
    <w:rsid w:val="001D5038"/>
    <w:rsid w:val="001D505F"/>
    <w:rsid w:val="001D50BF"/>
    <w:rsid w:val="001D50D2"/>
    <w:rsid w:val="001D5105"/>
    <w:rsid w:val="001D5120"/>
    <w:rsid w:val="001D513E"/>
    <w:rsid w:val="001D51D7"/>
    <w:rsid w:val="001D5232"/>
    <w:rsid w:val="001D5266"/>
    <w:rsid w:val="001D52C2"/>
    <w:rsid w:val="001D52CE"/>
    <w:rsid w:val="001D5375"/>
    <w:rsid w:val="001D53EF"/>
    <w:rsid w:val="001D5448"/>
    <w:rsid w:val="001D5570"/>
    <w:rsid w:val="001D562D"/>
    <w:rsid w:val="001D5675"/>
    <w:rsid w:val="001D567A"/>
    <w:rsid w:val="001D56BC"/>
    <w:rsid w:val="001D57B4"/>
    <w:rsid w:val="001D57D2"/>
    <w:rsid w:val="001D585D"/>
    <w:rsid w:val="001D5865"/>
    <w:rsid w:val="001D5904"/>
    <w:rsid w:val="001D5933"/>
    <w:rsid w:val="001D5A01"/>
    <w:rsid w:val="001D5A5F"/>
    <w:rsid w:val="001D5AB6"/>
    <w:rsid w:val="001D5ABF"/>
    <w:rsid w:val="001D5BAC"/>
    <w:rsid w:val="001D5BC6"/>
    <w:rsid w:val="001D5BE4"/>
    <w:rsid w:val="001D5C23"/>
    <w:rsid w:val="001D5C57"/>
    <w:rsid w:val="001D5CD0"/>
    <w:rsid w:val="001D5D1C"/>
    <w:rsid w:val="001D5EB8"/>
    <w:rsid w:val="001D5F0B"/>
    <w:rsid w:val="001D5F31"/>
    <w:rsid w:val="001D5F45"/>
    <w:rsid w:val="001D5F78"/>
    <w:rsid w:val="001D607D"/>
    <w:rsid w:val="001D615A"/>
    <w:rsid w:val="001D6175"/>
    <w:rsid w:val="001D625D"/>
    <w:rsid w:val="001D6275"/>
    <w:rsid w:val="001D6316"/>
    <w:rsid w:val="001D634C"/>
    <w:rsid w:val="001D63CC"/>
    <w:rsid w:val="001D6419"/>
    <w:rsid w:val="001D658D"/>
    <w:rsid w:val="001D65B4"/>
    <w:rsid w:val="001D65B5"/>
    <w:rsid w:val="001D65DD"/>
    <w:rsid w:val="001D675D"/>
    <w:rsid w:val="001D6772"/>
    <w:rsid w:val="001D67F8"/>
    <w:rsid w:val="001D6848"/>
    <w:rsid w:val="001D6857"/>
    <w:rsid w:val="001D687A"/>
    <w:rsid w:val="001D6885"/>
    <w:rsid w:val="001D6895"/>
    <w:rsid w:val="001D690A"/>
    <w:rsid w:val="001D6916"/>
    <w:rsid w:val="001D6966"/>
    <w:rsid w:val="001D6AED"/>
    <w:rsid w:val="001D6CA7"/>
    <w:rsid w:val="001D6D5C"/>
    <w:rsid w:val="001D6E2A"/>
    <w:rsid w:val="001D6FD3"/>
    <w:rsid w:val="001D718D"/>
    <w:rsid w:val="001D727A"/>
    <w:rsid w:val="001D7303"/>
    <w:rsid w:val="001D735F"/>
    <w:rsid w:val="001D7387"/>
    <w:rsid w:val="001D73A3"/>
    <w:rsid w:val="001D73D1"/>
    <w:rsid w:val="001D742A"/>
    <w:rsid w:val="001D743E"/>
    <w:rsid w:val="001D7466"/>
    <w:rsid w:val="001D7557"/>
    <w:rsid w:val="001D764E"/>
    <w:rsid w:val="001D76CB"/>
    <w:rsid w:val="001D7764"/>
    <w:rsid w:val="001D77A0"/>
    <w:rsid w:val="001D7861"/>
    <w:rsid w:val="001D78E8"/>
    <w:rsid w:val="001D7917"/>
    <w:rsid w:val="001D797D"/>
    <w:rsid w:val="001D7989"/>
    <w:rsid w:val="001D79D3"/>
    <w:rsid w:val="001D79D5"/>
    <w:rsid w:val="001D7B23"/>
    <w:rsid w:val="001D7B3C"/>
    <w:rsid w:val="001D7B8D"/>
    <w:rsid w:val="001D7BA9"/>
    <w:rsid w:val="001D7BFB"/>
    <w:rsid w:val="001D7C25"/>
    <w:rsid w:val="001D7D00"/>
    <w:rsid w:val="001D7DE5"/>
    <w:rsid w:val="001E0011"/>
    <w:rsid w:val="001E0062"/>
    <w:rsid w:val="001E00B8"/>
    <w:rsid w:val="001E00E9"/>
    <w:rsid w:val="001E011B"/>
    <w:rsid w:val="001E023C"/>
    <w:rsid w:val="001E02A1"/>
    <w:rsid w:val="001E0383"/>
    <w:rsid w:val="001E051A"/>
    <w:rsid w:val="001E053B"/>
    <w:rsid w:val="001E0593"/>
    <w:rsid w:val="001E05B3"/>
    <w:rsid w:val="001E05CD"/>
    <w:rsid w:val="001E05E2"/>
    <w:rsid w:val="001E0604"/>
    <w:rsid w:val="001E0605"/>
    <w:rsid w:val="001E06BA"/>
    <w:rsid w:val="001E06F0"/>
    <w:rsid w:val="001E0773"/>
    <w:rsid w:val="001E08A6"/>
    <w:rsid w:val="001E0909"/>
    <w:rsid w:val="001E0914"/>
    <w:rsid w:val="001E092B"/>
    <w:rsid w:val="001E0949"/>
    <w:rsid w:val="001E09CA"/>
    <w:rsid w:val="001E09E6"/>
    <w:rsid w:val="001E0A50"/>
    <w:rsid w:val="001E0ADE"/>
    <w:rsid w:val="001E0BEA"/>
    <w:rsid w:val="001E0C59"/>
    <w:rsid w:val="001E0CB7"/>
    <w:rsid w:val="001E0CD9"/>
    <w:rsid w:val="001E0D31"/>
    <w:rsid w:val="001E0DAC"/>
    <w:rsid w:val="001E0DDB"/>
    <w:rsid w:val="001E0E9E"/>
    <w:rsid w:val="001E0F06"/>
    <w:rsid w:val="001E0F78"/>
    <w:rsid w:val="001E0FA4"/>
    <w:rsid w:val="001E1082"/>
    <w:rsid w:val="001E10EE"/>
    <w:rsid w:val="001E11C0"/>
    <w:rsid w:val="001E12A4"/>
    <w:rsid w:val="001E1310"/>
    <w:rsid w:val="001E131A"/>
    <w:rsid w:val="001E1330"/>
    <w:rsid w:val="001E13C7"/>
    <w:rsid w:val="001E1437"/>
    <w:rsid w:val="001E148C"/>
    <w:rsid w:val="001E14B0"/>
    <w:rsid w:val="001E14E0"/>
    <w:rsid w:val="001E1517"/>
    <w:rsid w:val="001E151F"/>
    <w:rsid w:val="001E1527"/>
    <w:rsid w:val="001E154C"/>
    <w:rsid w:val="001E155C"/>
    <w:rsid w:val="001E161F"/>
    <w:rsid w:val="001E1659"/>
    <w:rsid w:val="001E16A6"/>
    <w:rsid w:val="001E16C7"/>
    <w:rsid w:val="001E16E3"/>
    <w:rsid w:val="001E1701"/>
    <w:rsid w:val="001E17AB"/>
    <w:rsid w:val="001E17E0"/>
    <w:rsid w:val="001E1803"/>
    <w:rsid w:val="001E1812"/>
    <w:rsid w:val="001E18A0"/>
    <w:rsid w:val="001E18F7"/>
    <w:rsid w:val="001E1994"/>
    <w:rsid w:val="001E19A0"/>
    <w:rsid w:val="001E1A30"/>
    <w:rsid w:val="001E1AFF"/>
    <w:rsid w:val="001E1B0A"/>
    <w:rsid w:val="001E1BF7"/>
    <w:rsid w:val="001E1C28"/>
    <w:rsid w:val="001E1C60"/>
    <w:rsid w:val="001E1C64"/>
    <w:rsid w:val="001E1D8E"/>
    <w:rsid w:val="001E1E50"/>
    <w:rsid w:val="001E1E77"/>
    <w:rsid w:val="001E1ECD"/>
    <w:rsid w:val="001E1EF5"/>
    <w:rsid w:val="001E1F08"/>
    <w:rsid w:val="001E1FA6"/>
    <w:rsid w:val="001E200C"/>
    <w:rsid w:val="001E20AE"/>
    <w:rsid w:val="001E20B1"/>
    <w:rsid w:val="001E220B"/>
    <w:rsid w:val="001E229E"/>
    <w:rsid w:val="001E22F2"/>
    <w:rsid w:val="001E2353"/>
    <w:rsid w:val="001E24B7"/>
    <w:rsid w:val="001E24CB"/>
    <w:rsid w:val="001E2522"/>
    <w:rsid w:val="001E25A4"/>
    <w:rsid w:val="001E25C4"/>
    <w:rsid w:val="001E265D"/>
    <w:rsid w:val="001E268C"/>
    <w:rsid w:val="001E274F"/>
    <w:rsid w:val="001E278F"/>
    <w:rsid w:val="001E279B"/>
    <w:rsid w:val="001E2812"/>
    <w:rsid w:val="001E284A"/>
    <w:rsid w:val="001E2878"/>
    <w:rsid w:val="001E28F3"/>
    <w:rsid w:val="001E296B"/>
    <w:rsid w:val="001E29D2"/>
    <w:rsid w:val="001E2A38"/>
    <w:rsid w:val="001E2A7B"/>
    <w:rsid w:val="001E2CE7"/>
    <w:rsid w:val="001E2D6A"/>
    <w:rsid w:val="001E2EE0"/>
    <w:rsid w:val="001E315F"/>
    <w:rsid w:val="001E318D"/>
    <w:rsid w:val="001E3396"/>
    <w:rsid w:val="001E33D7"/>
    <w:rsid w:val="001E3435"/>
    <w:rsid w:val="001E357C"/>
    <w:rsid w:val="001E35D1"/>
    <w:rsid w:val="001E35F1"/>
    <w:rsid w:val="001E360F"/>
    <w:rsid w:val="001E3619"/>
    <w:rsid w:val="001E366E"/>
    <w:rsid w:val="001E3671"/>
    <w:rsid w:val="001E3682"/>
    <w:rsid w:val="001E36F8"/>
    <w:rsid w:val="001E3701"/>
    <w:rsid w:val="001E3730"/>
    <w:rsid w:val="001E3868"/>
    <w:rsid w:val="001E38DA"/>
    <w:rsid w:val="001E394C"/>
    <w:rsid w:val="001E39F5"/>
    <w:rsid w:val="001E3BDA"/>
    <w:rsid w:val="001E3BDF"/>
    <w:rsid w:val="001E3C6E"/>
    <w:rsid w:val="001E3D22"/>
    <w:rsid w:val="001E3DF5"/>
    <w:rsid w:val="001E3E77"/>
    <w:rsid w:val="001E3EC2"/>
    <w:rsid w:val="001E3F52"/>
    <w:rsid w:val="001E3F82"/>
    <w:rsid w:val="001E3FB0"/>
    <w:rsid w:val="001E405A"/>
    <w:rsid w:val="001E4098"/>
    <w:rsid w:val="001E40E6"/>
    <w:rsid w:val="001E40E9"/>
    <w:rsid w:val="001E410E"/>
    <w:rsid w:val="001E41F8"/>
    <w:rsid w:val="001E4219"/>
    <w:rsid w:val="001E423F"/>
    <w:rsid w:val="001E430D"/>
    <w:rsid w:val="001E4318"/>
    <w:rsid w:val="001E4357"/>
    <w:rsid w:val="001E43B5"/>
    <w:rsid w:val="001E43BC"/>
    <w:rsid w:val="001E4438"/>
    <w:rsid w:val="001E4487"/>
    <w:rsid w:val="001E449E"/>
    <w:rsid w:val="001E44DB"/>
    <w:rsid w:val="001E4599"/>
    <w:rsid w:val="001E45A6"/>
    <w:rsid w:val="001E4629"/>
    <w:rsid w:val="001E464A"/>
    <w:rsid w:val="001E4683"/>
    <w:rsid w:val="001E472C"/>
    <w:rsid w:val="001E47F3"/>
    <w:rsid w:val="001E487E"/>
    <w:rsid w:val="001E4921"/>
    <w:rsid w:val="001E4A59"/>
    <w:rsid w:val="001E4ADC"/>
    <w:rsid w:val="001E4B14"/>
    <w:rsid w:val="001E4BAF"/>
    <w:rsid w:val="001E4BDE"/>
    <w:rsid w:val="001E4C11"/>
    <w:rsid w:val="001E4C13"/>
    <w:rsid w:val="001E4CA2"/>
    <w:rsid w:val="001E4D23"/>
    <w:rsid w:val="001E4D3B"/>
    <w:rsid w:val="001E4EEE"/>
    <w:rsid w:val="001E4FEB"/>
    <w:rsid w:val="001E5218"/>
    <w:rsid w:val="001E5236"/>
    <w:rsid w:val="001E52B9"/>
    <w:rsid w:val="001E52E0"/>
    <w:rsid w:val="001E539A"/>
    <w:rsid w:val="001E53C7"/>
    <w:rsid w:val="001E5470"/>
    <w:rsid w:val="001E548D"/>
    <w:rsid w:val="001E54B6"/>
    <w:rsid w:val="001E557A"/>
    <w:rsid w:val="001E55E7"/>
    <w:rsid w:val="001E5604"/>
    <w:rsid w:val="001E5723"/>
    <w:rsid w:val="001E572A"/>
    <w:rsid w:val="001E5776"/>
    <w:rsid w:val="001E578B"/>
    <w:rsid w:val="001E578D"/>
    <w:rsid w:val="001E5824"/>
    <w:rsid w:val="001E58B1"/>
    <w:rsid w:val="001E598A"/>
    <w:rsid w:val="001E598E"/>
    <w:rsid w:val="001E59C9"/>
    <w:rsid w:val="001E59D9"/>
    <w:rsid w:val="001E5A19"/>
    <w:rsid w:val="001E5B19"/>
    <w:rsid w:val="001E5B53"/>
    <w:rsid w:val="001E5C50"/>
    <w:rsid w:val="001E5D77"/>
    <w:rsid w:val="001E5D78"/>
    <w:rsid w:val="001E5F29"/>
    <w:rsid w:val="001E6000"/>
    <w:rsid w:val="001E6028"/>
    <w:rsid w:val="001E604F"/>
    <w:rsid w:val="001E6061"/>
    <w:rsid w:val="001E606F"/>
    <w:rsid w:val="001E6120"/>
    <w:rsid w:val="001E61A5"/>
    <w:rsid w:val="001E6206"/>
    <w:rsid w:val="001E62A8"/>
    <w:rsid w:val="001E62B5"/>
    <w:rsid w:val="001E6371"/>
    <w:rsid w:val="001E63C1"/>
    <w:rsid w:val="001E648A"/>
    <w:rsid w:val="001E64A9"/>
    <w:rsid w:val="001E64F5"/>
    <w:rsid w:val="001E6521"/>
    <w:rsid w:val="001E6526"/>
    <w:rsid w:val="001E653B"/>
    <w:rsid w:val="001E65E4"/>
    <w:rsid w:val="001E6630"/>
    <w:rsid w:val="001E6670"/>
    <w:rsid w:val="001E6733"/>
    <w:rsid w:val="001E67CA"/>
    <w:rsid w:val="001E6816"/>
    <w:rsid w:val="001E6864"/>
    <w:rsid w:val="001E689A"/>
    <w:rsid w:val="001E68D9"/>
    <w:rsid w:val="001E68FA"/>
    <w:rsid w:val="001E69C3"/>
    <w:rsid w:val="001E6AD4"/>
    <w:rsid w:val="001E6B34"/>
    <w:rsid w:val="001E6B3D"/>
    <w:rsid w:val="001E6B57"/>
    <w:rsid w:val="001E6C70"/>
    <w:rsid w:val="001E6D48"/>
    <w:rsid w:val="001E6DB8"/>
    <w:rsid w:val="001E6DFC"/>
    <w:rsid w:val="001E6E08"/>
    <w:rsid w:val="001E6F08"/>
    <w:rsid w:val="001E6F19"/>
    <w:rsid w:val="001E6F44"/>
    <w:rsid w:val="001E6F8B"/>
    <w:rsid w:val="001E7046"/>
    <w:rsid w:val="001E70DB"/>
    <w:rsid w:val="001E7107"/>
    <w:rsid w:val="001E715C"/>
    <w:rsid w:val="001E718F"/>
    <w:rsid w:val="001E71A4"/>
    <w:rsid w:val="001E71F1"/>
    <w:rsid w:val="001E7213"/>
    <w:rsid w:val="001E723D"/>
    <w:rsid w:val="001E7273"/>
    <w:rsid w:val="001E7292"/>
    <w:rsid w:val="001E72D2"/>
    <w:rsid w:val="001E7329"/>
    <w:rsid w:val="001E73BB"/>
    <w:rsid w:val="001E73CD"/>
    <w:rsid w:val="001E73F1"/>
    <w:rsid w:val="001E7496"/>
    <w:rsid w:val="001E7543"/>
    <w:rsid w:val="001E757D"/>
    <w:rsid w:val="001E7589"/>
    <w:rsid w:val="001E75BF"/>
    <w:rsid w:val="001E75E8"/>
    <w:rsid w:val="001E7669"/>
    <w:rsid w:val="001E76B4"/>
    <w:rsid w:val="001E771B"/>
    <w:rsid w:val="001E7774"/>
    <w:rsid w:val="001E780E"/>
    <w:rsid w:val="001E788D"/>
    <w:rsid w:val="001E78A6"/>
    <w:rsid w:val="001E78C0"/>
    <w:rsid w:val="001E7900"/>
    <w:rsid w:val="001E79F5"/>
    <w:rsid w:val="001E7A16"/>
    <w:rsid w:val="001E7A48"/>
    <w:rsid w:val="001E7B0A"/>
    <w:rsid w:val="001E7BB6"/>
    <w:rsid w:val="001E7BE6"/>
    <w:rsid w:val="001E7D0F"/>
    <w:rsid w:val="001E7D3C"/>
    <w:rsid w:val="001E7D89"/>
    <w:rsid w:val="001E7E08"/>
    <w:rsid w:val="001E7EBD"/>
    <w:rsid w:val="001E7F39"/>
    <w:rsid w:val="001E7F95"/>
    <w:rsid w:val="001E7FF2"/>
    <w:rsid w:val="001F004F"/>
    <w:rsid w:val="001F0113"/>
    <w:rsid w:val="001F0124"/>
    <w:rsid w:val="001F01A9"/>
    <w:rsid w:val="001F01F6"/>
    <w:rsid w:val="001F02A4"/>
    <w:rsid w:val="001F02C4"/>
    <w:rsid w:val="001F0302"/>
    <w:rsid w:val="001F03D8"/>
    <w:rsid w:val="001F0504"/>
    <w:rsid w:val="001F0682"/>
    <w:rsid w:val="001F0690"/>
    <w:rsid w:val="001F06C7"/>
    <w:rsid w:val="001F06CD"/>
    <w:rsid w:val="001F06DE"/>
    <w:rsid w:val="001F06E8"/>
    <w:rsid w:val="001F0744"/>
    <w:rsid w:val="001F0788"/>
    <w:rsid w:val="001F08B3"/>
    <w:rsid w:val="001F0910"/>
    <w:rsid w:val="001F0972"/>
    <w:rsid w:val="001F098B"/>
    <w:rsid w:val="001F099C"/>
    <w:rsid w:val="001F0A90"/>
    <w:rsid w:val="001F0AA5"/>
    <w:rsid w:val="001F0B5F"/>
    <w:rsid w:val="001F0BD4"/>
    <w:rsid w:val="001F0CBD"/>
    <w:rsid w:val="001F0E2B"/>
    <w:rsid w:val="001F0E58"/>
    <w:rsid w:val="001F0E6D"/>
    <w:rsid w:val="001F0FBA"/>
    <w:rsid w:val="001F0FCD"/>
    <w:rsid w:val="001F10BB"/>
    <w:rsid w:val="001F1163"/>
    <w:rsid w:val="001F11A0"/>
    <w:rsid w:val="001F11AE"/>
    <w:rsid w:val="001F11EB"/>
    <w:rsid w:val="001F1269"/>
    <w:rsid w:val="001F1323"/>
    <w:rsid w:val="001F134C"/>
    <w:rsid w:val="001F1355"/>
    <w:rsid w:val="001F13B1"/>
    <w:rsid w:val="001F13CC"/>
    <w:rsid w:val="001F13F8"/>
    <w:rsid w:val="001F1416"/>
    <w:rsid w:val="001F1420"/>
    <w:rsid w:val="001F1560"/>
    <w:rsid w:val="001F1568"/>
    <w:rsid w:val="001F1577"/>
    <w:rsid w:val="001F1597"/>
    <w:rsid w:val="001F15DB"/>
    <w:rsid w:val="001F15DE"/>
    <w:rsid w:val="001F169E"/>
    <w:rsid w:val="001F1726"/>
    <w:rsid w:val="001F1756"/>
    <w:rsid w:val="001F177E"/>
    <w:rsid w:val="001F177F"/>
    <w:rsid w:val="001F17CF"/>
    <w:rsid w:val="001F185F"/>
    <w:rsid w:val="001F1862"/>
    <w:rsid w:val="001F18BA"/>
    <w:rsid w:val="001F190E"/>
    <w:rsid w:val="001F195B"/>
    <w:rsid w:val="001F1996"/>
    <w:rsid w:val="001F1999"/>
    <w:rsid w:val="001F19AC"/>
    <w:rsid w:val="001F1A87"/>
    <w:rsid w:val="001F1AB6"/>
    <w:rsid w:val="001F1B7B"/>
    <w:rsid w:val="001F1BF2"/>
    <w:rsid w:val="001F1C3A"/>
    <w:rsid w:val="001F1C83"/>
    <w:rsid w:val="001F1CBB"/>
    <w:rsid w:val="001F1CEA"/>
    <w:rsid w:val="001F1E24"/>
    <w:rsid w:val="001F1E58"/>
    <w:rsid w:val="001F1EF8"/>
    <w:rsid w:val="001F1F9D"/>
    <w:rsid w:val="001F1F9F"/>
    <w:rsid w:val="001F20CA"/>
    <w:rsid w:val="001F20F9"/>
    <w:rsid w:val="001F213C"/>
    <w:rsid w:val="001F2162"/>
    <w:rsid w:val="001F2178"/>
    <w:rsid w:val="001F21A0"/>
    <w:rsid w:val="001F226E"/>
    <w:rsid w:val="001F2322"/>
    <w:rsid w:val="001F23E7"/>
    <w:rsid w:val="001F24E2"/>
    <w:rsid w:val="001F254D"/>
    <w:rsid w:val="001F254E"/>
    <w:rsid w:val="001F259D"/>
    <w:rsid w:val="001F25C3"/>
    <w:rsid w:val="001F2630"/>
    <w:rsid w:val="001F2658"/>
    <w:rsid w:val="001F26AF"/>
    <w:rsid w:val="001F26F0"/>
    <w:rsid w:val="001F2708"/>
    <w:rsid w:val="001F27B2"/>
    <w:rsid w:val="001F2878"/>
    <w:rsid w:val="001F2903"/>
    <w:rsid w:val="001F29A0"/>
    <w:rsid w:val="001F2AF1"/>
    <w:rsid w:val="001F2B2F"/>
    <w:rsid w:val="001F2C4C"/>
    <w:rsid w:val="001F2CBF"/>
    <w:rsid w:val="001F2D27"/>
    <w:rsid w:val="001F2D33"/>
    <w:rsid w:val="001F2E02"/>
    <w:rsid w:val="001F2EF9"/>
    <w:rsid w:val="001F2FD1"/>
    <w:rsid w:val="001F3078"/>
    <w:rsid w:val="001F30C6"/>
    <w:rsid w:val="001F315A"/>
    <w:rsid w:val="001F3181"/>
    <w:rsid w:val="001F31DC"/>
    <w:rsid w:val="001F3282"/>
    <w:rsid w:val="001F33E9"/>
    <w:rsid w:val="001F352A"/>
    <w:rsid w:val="001F3560"/>
    <w:rsid w:val="001F35D5"/>
    <w:rsid w:val="001F35F4"/>
    <w:rsid w:val="001F35F6"/>
    <w:rsid w:val="001F3607"/>
    <w:rsid w:val="001F3646"/>
    <w:rsid w:val="001F36B7"/>
    <w:rsid w:val="001F3730"/>
    <w:rsid w:val="001F37E1"/>
    <w:rsid w:val="001F3859"/>
    <w:rsid w:val="001F3875"/>
    <w:rsid w:val="001F38BB"/>
    <w:rsid w:val="001F38C7"/>
    <w:rsid w:val="001F398C"/>
    <w:rsid w:val="001F39DB"/>
    <w:rsid w:val="001F39E9"/>
    <w:rsid w:val="001F3A35"/>
    <w:rsid w:val="001F3AC6"/>
    <w:rsid w:val="001F3B0A"/>
    <w:rsid w:val="001F3B24"/>
    <w:rsid w:val="001F3B30"/>
    <w:rsid w:val="001F3B82"/>
    <w:rsid w:val="001F3BA4"/>
    <w:rsid w:val="001F3CD0"/>
    <w:rsid w:val="001F3D92"/>
    <w:rsid w:val="001F3E09"/>
    <w:rsid w:val="001F3E0F"/>
    <w:rsid w:val="001F3E28"/>
    <w:rsid w:val="001F3F3C"/>
    <w:rsid w:val="001F3FDC"/>
    <w:rsid w:val="001F4018"/>
    <w:rsid w:val="001F403F"/>
    <w:rsid w:val="001F40B3"/>
    <w:rsid w:val="001F40D6"/>
    <w:rsid w:val="001F4126"/>
    <w:rsid w:val="001F4157"/>
    <w:rsid w:val="001F41C5"/>
    <w:rsid w:val="001F41F8"/>
    <w:rsid w:val="001F421B"/>
    <w:rsid w:val="001F424D"/>
    <w:rsid w:val="001F4262"/>
    <w:rsid w:val="001F42E2"/>
    <w:rsid w:val="001F4334"/>
    <w:rsid w:val="001F43BD"/>
    <w:rsid w:val="001F4459"/>
    <w:rsid w:val="001F44A9"/>
    <w:rsid w:val="001F4521"/>
    <w:rsid w:val="001F4537"/>
    <w:rsid w:val="001F456E"/>
    <w:rsid w:val="001F4573"/>
    <w:rsid w:val="001F4636"/>
    <w:rsid w:val="001F4638"/>
    <w:rsid w:val="001F46B6"/>
    <w:rsid w:val="001F46CA"/>
    <w:rsid w:val="001F4792"/>
    <w:rsid w:val="001F47AE"/>
    <w:rsid w:val="001F47BC"/>
    <w:rsid w:val="001F4A12"/>
    <w:rsid w:val="001F4A20"/>
    <w:rsid w:val="001F4A3C"/>
    <w:rsid w:val="001F4A56"/>
    <w:rsid w:val="001F4AA7"/>
    <w:rsid w:val="001F4B18"/>
    <w:rsid w:val="001F4BDA"/>
    <w:rsid w:val="001F4BF8"/>
    <w:rsid w:val="001F4D60"/>
    <w:rsid w:val="001F4D6B"/>
    <w:rsid w:val="001F4F0E"/>
    <w:rsid w:val="001F4F2E"/>
    <w:rsid w:val="001F4FC7"/>
    <w:rsid w:val="001F5098"/>
    <w:rsid w:val="001F50AF"/>
    <w:rsid w:val="001F50D3"/>
    <w:rsid w:val="001F5111"/>
    <w:rsid w:val="001F516A"/>
    <w:rsid w:val="001F5208"/>
    <w:rsid w:val="001F5245"/>
    <w:rsid w:val="001F530B"/>
    <w:rsid w:val="001F5370"/>
    <w:rsid w:val="001F5471"/>
    <w:rsid w:val="001F549A"/>
    <w:rsid w:val="001F54D2"/>
    <w:rsid w:val="001F5567"/>
    <w:rsid w:val="001F558D"/>
    <w:rsid w:val="001F55FA"/>
    <w:rsid w:val="001F565F"/>
    <w:rsid w:val="001F5749"/>
    <w:rsid w:val="001F57C6"/>
    <w:rsid w:val="001F57EB"/>
    <w:rsid w:val="001F57EC"/>
    <w:rsid w:val="001F585D"/>
    <w:rsid w:val="001F58C3"/>
    <w:rsid w:val="001F5954"/>
    <w:rsid w:val="001F5998"/>
    <w:rsid w:val="001F59CB"/>
    <w:rsid w:val="001F5A12"/>
    <w:rsid w:val="001F5A19"/>
    <w:rsid w:val="001F5A63"/>
    <w:rsid w:val="001F5A65"/>
    <w:rsid w:val="001F5A79"/>
    <w:rsid w:val="001F5BF5"/>
    <w:rsid w:val="001F5D08"/>
    <w:rsid w:val="001F5D2B"/>
    <w:rsid w:val="001F5D31"/>
    <w:rsid w:val="001F5D8B"/>
    <w:rsid w:val="001F5E35"/>
    <w:rsid w:val="001F5F41"/>
    <w:rsid w:val="001F5F6C"/>
    <w:rsid w:val="001F5F99"/>
    <w:rsid w:val="001F5FE2"/>
    <w:rsid w:val="001F6064"/>
    <w:rsid w:val="001F60D7"/>
    <w:rsid w:val="001F6129"/>
    <w:rsid w:val="001F618B"/>
    <w:rsid w:val="001F6196"/>
    <w:rsid w:val="001F61C0"/>
    <w:rsid w:val="001F61D1"/>
    <w:rsid w:val="001F61E1"/>
    <w:rsid w:val="001F6237"/>
    <w:rsid w:val="001F62D3"/>
    <w:rsid w:val="001F62EC"/>
    <w:rsid w:val="001F633F"/>
    <w:rsid w:val="001F634B"/>
    <w:rsid w:val="001F636B"/>
    <w:rsid w:val="001F63CD"/>
    <w:rsid w:val="001F6419"/>
    <w:rsid w:val="001F6443"/>
    <w:rsid w:val="001F6471"/>
    <w:rsid w:val="001F647F"/>
    <w:rsid w:val="001F64A9"/>
    <w:rsid w:val="001F664C"/>
    <w:rsid w:val="001F6748"/>
    <w:rsid w:val="001F676A"/>
    <w:rsid w:val="001F67D6"/>
    <w:rsid w:val="001F67E1"/>
    <w:rsid w:val="001F6804"/>
    <w:rsid w:val="001F6825"/>
    <w:rsid w:val="001F68C4"/>
    <w:rsid w:val="001F68ED"/>
    <w:rsid w:val="001F690E"/>
    <w:rsid w:val="001F6A36"/>
    <w:rsid w:val="001F6B10"/>
    <w:rsid w:val="001F6C33"/>
    <w:rsid w:val="001F6D5C"/>
    <w:rsid w:val="001F6D60"/>
    <w:rsid w:val="001F6D98"/>
    <w:rsid w:val="001F6DA2"/>
    <w:rsid w:val="001F6E8B"/>
    <w:rsid w:val="001F6E9E"/>
    <w:rsid w:val="001F6E9F"/>
    <w:rsid w:val="001F6EE2"/>
    <w:rsid w:val="001F6FF9"/>
    <w:rsid w:val="001F7013"/>
    <w:rsid w:val="001F71F4"/>
    <w:rsid w:val="001F7223"/>
    <w:rsid w:val="001F73EF"/>
    <w:rsid w:val="001F7400"/>
    <w:rsid w:val="001F7433"/>
    <w:rsid w:val="001F743C"/>
    <w:rsid w:val="001F74CC"/>
    <w:rsid w:val="001F7545"/>
    <w:rsid w:val="001F7615"/>
    <w:rsid w:val="001F76CB"/>
    <w:rsid w:val="001F7770"/>
    <w:rsid w:val="001F7774"/>
    <w:rsid w:val="001F7796"/>
    <w:rsid w:val="001F77C2"/>
    <w:rsid w:val="001F77EB"/>
    <w:rsid w:val="001F7805"/>
    <w:rsid w:val="001F7818"/>
    <w:rsid w:val="001F781D"/>
    <w:rsid w:val="001F7A39"/>
    <w:rsid w:val="001F7B7D"/>
    <w:rsid w:val="001F7D48"/>
    <w:rsid w:val="001F7D62"/>
    <w:rsid w:val="001F7D8C"/>
    <w:rsid w:val="001F7DCA"/>
    <w:rsid w:val="001F7DE7"/>
    <w:rsid w:val="001F7E9F"/>
    <w:rsid w:val="001F7EB6"/>
    <w:rsid w:val="001F7ECA"/>
    <w:rsid w:val="001F7EDC"/>
    <w:rsid w:val="001F7F41"/>
    <w:rsid w:val="001F7FC3"/>
    <w:rsid w:val="00200008"/>
    <w:rsid w:val="00200040"/>
    <w:rsid w:val="0020007A"/>
    <w:rsid w:val="002000B9"/>
    <w:rsid w:val="00200115"/>
    <w:rsid w:val="00200262"/>
    <w:rsid w:val="0020038D"/>
    <w:rsid w:val="002003A7"/>
    <w:rsid w:val="002003BB"/>
    <w:rsid w:val="0020044E"/>
    <w:rsid w:val="0020048C"/>
    <w:rsid w:val="00200526"/>
    <w:rsid w:val="0020052A"/>
    <w:rsid w:val="00200575"/>
    <w:rsid w:val="002005C4"/>
    <w:rsid w:val="002006AA"/>
    <w:rsid w:val="002006CB"/>
    <w:rsid w:val="002006E4"/>
    <w:rsid w:val="0020077D"/>
    <w:rsid w:val="0020079E"/>
    <w:rsid w:val="00200808"/>
    <w:rsid w:val="00200844"/>
    <w:rsid w:val="00200899"/>
    <w:rsid w:val="002008EB"/>
    <w:rsid w:val="00200945"/>
    <w:rsid w:val="00200997"/>
    <w:rsid w:val="002009D6"/>
    <w:rsid w:val="002009FC"/>
    <w:rsid w:val="00200BF0"/>
    <w:rsid w:val="00200C01"/>
    <w:rsid w:val="00200C2D"/>
    <w:rsid w:val="00200C37"/>
    <w:rsid w:val="00200C5D"/>
    <w:rsid w:val="00200C8E"/>
    <w:rsid w:val="00200CC5"/>
    <w:rsid w:val="00200CF9"/>
    <w:rsid w:val="00200DAD"/>
    <w:rsid w:val="00200DDB"/>
    <w:rsid w:val="00200E28"/>
    <w:rsid w:val="00200E2A"/>
    <w:rsid w:val="00200EDF"/>
    <w:rsid w:val="00200FCB"/>
    <w:rsid w:val="00200FDC"/>
    <w:rsid w:val="00200FF4"/>
    <w:rsid w:val="00201017"/>
    <w:rsid w:val="00201068"/>
    <w:rsid w:val="00201081"/>
    <w:rsid w:val="0020115F"/>
    <w:rsid w:val="002011F6"/>
    <w:rsid w:val="002011F7"/>
    <w:rsid w:val="002012D0"/>
    <w:rsid w:val="002013F5"/>
    <w:rsid w:val="00201423"/>
    <w:rsid w:val="002015F2"/>
    <w:rsid w:val="002016FF"/>
    <w:rsid w:val="00201705"/>
    <w:rsid w:val="002017E9"/>
    <w:rsid w:val="002018C1"/>
    <w:rsid w:val="00201A66"/>
    <w:rsid w:val="00201A71"/>
    <w:rsid w:val="00201B2C"/>
    <w:rsid w:val="00201C6A"/>
    <w:rsid w:val="00201D69"/>
    <w:rsid w:val="00201ED7"/>
    <w:rsid w:val="00201F0B"/>
    <w:rsid w:val="00201F20"/>
    <w:rsid w:val="00201F42"/>
    <w:rsid w:val="00201F5B"/>
    <w:rsid w:val="00201FA4"/>
    <w:rsid w:val="00201FFE"/>
    <w:rsid w:val="00202091"/>
    <w:rsid w:val="0020226C"/>
    <w:rsid w:val="002022C3"/>
    <w:rsid w:val="00202309"/>
    <w:rsid w:val="0020240D"/>
    <w:rsid w:val="002024D0"/>
    <w:rsid w:val="0020252D"/>
    <w:rsid w:val="002025C0"/>
    <w:rsid w:val="00202848"/>
    <w:rsid w:val="00202866"/>
    <w:rsid w:val="00202A10"/>
    <w:rsid w:val="00202A54"/>
    <w:rsid w:val="00202AEE"/>
    <w:rsid w:val="00202BDE"/>
    <w:rsid w:val="00202C12"/>
    <w:rsid w:val="00202C3B"/>
    <w:rsid w:val="00202C7E"/>
    <w:rsid w:val="00202D61"/>
    <w:rsid w:val="00202E0B"/>
    <w:rsid w:val="00202E1F"/>
    <w:rsid w:val="00202E24"/>
    <w:rsid w:val="00202E2F"/>
    <w:rsid w:val="00202E98"/>
    <w:rsid w:val="002030AD"/>
    <w:rsid w:val="0020319A"/>
    <w:rsid w:val="002031E9"/>
    <w:rsid w:val="0020320D"/>
    <w:rsid w:val="002032B2"/>
    <w:rsid w:val="002032CF"/>
    <w:rsid w:val="00203340"/>
    <w:rsid w:val="00203390"/>
    <w:rsid w:val="0020340A"/>
    <w:rsid w:val="00203415"/>
    <w:rsid w:val="00203429"/>
    <w:rsid w:val="00203471"/>
    <w:rsid w:val="00203537"/>
    <w:rsid w:val="0020356A"/>
    <w:rsid w:val="00203577"/>
    <w:rsid w:val="002035E2"/>
    <w:rsid w:val="0020364A"/>
    <w:rsid w:val="00203653"/>
    <w:rsid w:val="002036FB"/>
    <w:rsid w:val="00203717"/>
    <w:rsid w:val="00203793"/>
    <w:rsid w:val="002037A2"/>
    <w:rsid w:val="00203874"/>
    <w:rsid w:val="002038DC"/>
    <w:rsid w:val="002038E8"/>
    <w:rsid w:val="00203A3F"/>
    <w:rsid w:val="00203A83"/>
    <w:rsid w:val="00203AAD"/>
    <w:rsid w:val="00203AD9"/>
    <w:rsid w:val="00203BDA"/>
    <w:rsid w:val="00203BEB"/>
    <w:rsid w:val="00203C12"/>
    <w:rsid w:val="00203CF9"/>
    <w:rsid w:val="00203D6C"/>
    <w:rsid w:val="00203DE6"/>
    <w:rsid w:val="002040FA"/>
    <w:rsid w:val="00204105"/>
    <w:rsid w:val="00204138"/>
    <w:rsid w:val="00204151"/>
    <w:rsid w:val="0020419E"/>
    <w:rsid w:val="00204263"/>
    <w:rsid w:val="00204283"/>
    <w:rsid w:val="0020435D"/>
    <w:rsid w:val="0020436D"/>
    <w:rsid w:val="00204399"/>
    <w:rsid w:val="00204466"/>
    <w:rsid w:val="0020449D"/>
    <w:rsid w:val="0020451A"/>
    <w:rsid w:val="00204520"/>
    <w:rsid w:val="00204563"/>
    <w:rsid w:val="0020456C"/>
    <w:rsid w:val="0020462C"/>
    <w:rsid w:val="00204698"/>
    <w:rsid w:val="00204803"/>
    <w:rsid w:val="00204806"/>
    <w:rsid w:val="00204894"/>
    <w:rsid w:val="002048CF"/>
    <w:rsid w:val="002048DC"/>
    <w:rsid w:val="00204951"/>
    <w:rsid w:val="002049EB"/>
    <w:rsid w:val="00204A34"/>
    <w:rsid w:val="00204AA6"/>
    <w:rsid w:val="00204AD0"/>
    <w:rsid w:val="00204BAE"/>
    <w:rsid w:val="00204CE0"/>
    <w:rsid w:val="00204D35"/>
    <w:rsid w:val="00204DB0"/>
    <w:rsid w:val="00204DF4"/>
    <w:rsid w:val="00204ED6"/>
    <w:rsid w:val="00204EDA"/>
    <w:rsid w:val="00204F91"/>
    <w:rsid w:val="00204F9D"/>
    <w:rsid w:val="00204FAA"/>
    <w:rsid w:val="00204FF8"/>
    <w:rsid w:val="00205022"/>
    <w:rsid w:val="002050E2"/>
    <w:rsid w:val="0020515D"/>
    <w:rsid w:val="002051DD"/>
    <w:rsid w:val="00205229"/>
    <w:rsid w:val="002052B5"/>
    <w:rsid w:val="00205341"/>
    <w:rsid w:val="00205391"/>
    <w:rsid w:val="00205403"/>
    <w:rsid w:val="0020542A"/>
    <w:rsid w:val="00205451"/>
    <w:rsid w:val="0020556D"/>
    <w:rsid w:val="00205598"/>
    <w:rsid w:val="0020567E"/>
    <w:rsid w:val="002056CA"/>
    <w:rsid w:val="00205766"/>
    <w:rsid w:val="002057AA"/>
    <w:rsid w:val="00205890"/>
    <w:rsid w:val="002058CE"/>
    <w:rsid w:val="002059DB"/>
    <w:rsid w:val="00205A41"/>
    <w:rsid w:val="00205AAA"/>
    <w:rsid w:val="00205BE0"/>
    <w:rsid w:val="00205BE2"/>
    <w:rsid w:val="00205BEC"/>
    <w:rsid w:val="00205C69"/>
    <w:rsid w:val="00205C87"/>
    <w:rsid w:val="00205D49"/>
    <w:rsid w:val="00205EC3"/>
    <w:rsid w:val="00205ED5"/>
    <w:rsid w:val="00205F14"/>
    <w:rsid w:val="00205F6E"/>
    <w:rsid w:val="00205F87"/>
    <w:rsid w:val="00206021"/>
    <w:rsid w:val="002060E5"/>
    <w:rsid w:val="0020610B"/>
    <w:rsid w:val="00206182"/>
    <w:rsid w:val="002061C2"/>
    <w:rsid w:val="002061D5"/>
    <w:rsid w:val="002062D9"/>
    <w:rsid w:val="0020631D"/>
    <w:rsid w:val="002063C9"/>
    <w:rsid w:val="002063DF"/>
    <w:rsid w:val="002063F9"/>
    <w:rsid w:val="0020640A"/>
    <w:rsid w:val="0020642F"/>
    <w:rsid w:val="00206469"/>
    <w:rsid w:val="002064A1"/>
    <w:rsid w:val="002064C6"/>
    <w:rsid w:val="00206548"/>
    <w:rsid w:val="002065EB"/>
    <w:rsid w:val="002065EC"/>
    <w:rsid w:val="002065F5"/>
    <w:rsid w:val="0020664B"/>
    <w:rsid w:val="00206856"/>
    <w:rsid w:val="0020687E"/>
    <w:rsid w:val="002068D6"/>
    <w:rsid w:val="0020696F"/>
    <w:rsid w:val="00206974"/>
    <w:rsid w:val="00206AAA"/>
    <w:rsid w:val="00206B81"/>
    <w:rsid w:val="00206B89"/>
    <w:rsid w:val="00206D35"/>
    <w:rsid w:val="00206D3B"/>
    <w:rsid w:val="00206D47"/>
    <w:rsid w:val="00206DA2"/>
    <w:rsid w:val="00206E81"/>
    <w:rsid w:val="00206E8E"/>
    <w:rsid w:val="00206EE7"/>
    <w:rsid w:val="00206F08"/>
    <w:rsid w:val="00206F1E"/>
    <w:rsid w:val="00206F71"/>
    <w:rsid w:val="00207005"/>
    <w:rsid w:val="00207042"/>
    <w:rsid w:val="002070A9"/>
    <w:rsid w:val="002070B9"/>
    <w:rsid w:val="002070F2"/>
    <w:rsid w:val="00207156"/>
    <w:rsid w:val="00207190"/>
    <w:rsid w:val="00207198"/>
    <w:rsid w:val="002071D2"/>
    <w:rsid w:val="002071DD"/>
    <w:rsid w:val="0020730B"/>
    <w:rsid w:val="0020742F"/>
    <w:rsid w:val="00207470"/>
    <w:rsid w:val="002074CC"/>
    <w:rsid w:val="00207518"/>
    <w:rsid w:val="002075F5"/>
    <w:rsid w:val="0020764E"/>
    <w:rsid w:val="00207709"/>
    <w:rsid w:val="00207721"/>
    <w:rsid w:val="0020778F"/>
    <w:rsid w:val="00207794"/>
    <w:rsid w:val="002077D9"/>
    <w:rsid w:val="0020782B"/>
    <w:rsid w:val="0020793B"/>
    <w:rsid w:val="00207A00"/>
    <w:rsid w:val="00207A02"/>
    <w:rsid w:val="00207A67"/>
    <w:rsid w:val="00207A6F"/>
    <w:rsid w:val="00207A8E"/>
    <w:rsid w:val="00207ABF"/>
    <w:rsid w:val="00207AE6"/>
    <w:rsid w:val="00207B00"/>
    <w:rsid w:val="00207BB1"/>
    <w:rsid w:val="00207BC1"/>
    <w:rsid w:val="00207C18"/>
    <w:rsid w:val="00207CD7"/>
    <w:rsid w:val="00207E03"/>
    <w:rsid w:val="00207EA6"/>
    <w:rsid w:val="00207EFE"/>
    <w:rsid w:val="00207F44"/>
    <w:rsid w:val="00207FE0"/>
    <w:rsid w:val="00207FF5"/>
    <w:rsid w:val="00209549"/>
    <w:rsid w:val="00210039"/>
    <w:rsid w:val="002100F1"/>
    <w:rsid w:val="0021020B"/>
    <w:rsid w:val="00210238"/>
    <w:rsid w:val="00210253"/>
    <w:rsid w:val="00210275"/>
    <w:rsid w:val="002102FE"/>
    <w:rsid w:val="00210302"/>
    <w:rsid w:val="00210484"/>
    <w:rsid w:val="002104EF"/>
    <w:rsid w:val="00210534"/>
    <w:rsid w:val="002105A7"/>
    <w:rsid w:val="002106C9"/>
    <w:rsid w:val="002106CD"/>
    <w:rsid w:val="002106DD"/>
    <w:rsid w:val="00210700"/>
    <w:rsid w:val="002107B1"/>
    <w:rsid w:val="002107F9"/>
    <w:rsid w:val="00210826"/>
    <w:rsid w:val="002108B9"/>
    <w:rsid w:val="002108D6"/>
    <w:rsid w:val="0021091C"/>
    <w:rsid w:val="0021093D"/>
    <w:rsid w:val="00210A81"/>
    <w:rsid w:val="00210A86"/>
    <w:rsid w:val="00210B1A"/>
    <w:rsid w:val="00210B32"/>
    <w:rsid w:val="00210B60"/>
    <w:rsid w:val="00210BA1"/>
    <w:rsid w:val="00210BB4"/>
    <w:rsid w:val="00210BD8"/>
    <w:rsid w:val="00210BE7"/>
    <w:rsid w:val="00210C00"/>
    <w:rsid w:val="00210C14"/>
    <w:rsid w:val="00210CEB"/>
    <w:rsid w:val="00210D83"/>
    <w:rsid w:val="00210D97"/>
    <w:rsid w:val="00210DB4"/>
    <w:rsid w:val="00210E02"/>
    <w:rsid w:val="00210E96"/>
    <w:rsid w:val="00210EC8"/>
    <w:rsid w:val="00210F90"/>
    <w:rsid w:val="00211042"/>
    <w:rsid w:val="00211054"/>
    <w:rsid w:val="0021105A"/>
    <w:rsid w:val="0021105C"/>
    <w:rsid w:val="00211063"/>
    <w:rsid w:val="00211078"/>
    <w:rsid w:val="0021110B"/>
    <w:rsid w:val="00211182"/>
    <w:rsid w:val="0021123B"/>
    <w:rsid w:val="00211241"/>
    <w:rsid w:val="002112E9"/>
    <w:rsid w:val="0021134E"/>
    <w:rsid w:val="0021138C"/>
    <w:rsid w:val="00211394"/>
    <w:rsid w:val="002113B2"/>
    <w:rsid w:val="002113B4"/>
    <w:rsid w:val="002114CC"/>
    <w:rsid w:val="002114DB"/>
    <w:rsid w:val="0021155B"/>
    <w:rsid w:val="002115E5"/>
    <w:rsid w:val="00211696"/>
    <w:rsid w:val="002116A7"/>
    <w:rsid w:val="002116AE"/>
    <w:rsid w:val="002116FB"/>
    <w:rsid w:val="00211716"/>
    <w:rsid w:val="00211798"/>
    <w:rsid w:val="00211855"/>
    <w:rsid w:val="002118DA"/>
    <w:rsid w:val="002118E9"/>
    <w:rsid w:val="00211939"/>
    <w:rsid w:val="0021195C"/>
    <w:rsid w:val="00211BAE"/>
    <w:rsid w:val="00211BB9"/>
    <w:rsid w:val="00211C31"/>
    <w:rsid w:val="00211C4A"/>
    <w:rsid w:val="00211C88"/>
    <w:rsid w:val="00211CFD"/>
    <w:rsid w:val="00211D74"/>
    <w:rsid w:val="00211E32"/>
    <w:rsid w:val="00211E8E"/>
    <w:rsid w:val="00212008"/>
    <w:rsid w:val="0021218F"/>
    <w:rsid w:val="0021219A"/>
    <w:rsid w:val="002121E7"/>
    <w:rsid w:val="00212278"/>
    <w:rsid w:val="00212358"/>
    <w:rsid w:val="002123D3"/>
    <w:rsid w:val="00212479"/>
    <w:rsid w:val="00212523"/>
    <w:rsid w:val="00212606"/>
    <w:rsid w:val="0021260C"/>
    <w:rsid w:val="00212642"/>
    <w:rsid w:val="00212661"/>
    <w:rsid w:val="00212840"/>
    <w:rsid w:val="00212845"/>
    <w:rsid w:val="002128B5"/>
    <w:rsid w:val="002129D2"/>
    <w:rsid w:val="002129EF"/>
    <w:rsid w:val="002129FB"/>
    <w:rsid w:val="00212A32"/>
    <w:rsid w:val="00212AE3"/>
    <w:rsid w:val="00212AF6"/>
    <w:rsid w:val="00212BC0"/>
    <w:rsid w:val="00212BDA"/>
    <w:rsid w:val="00212C0E"/>
    <w:rsid w:val="00212C5B"/>
    <w:rsid w:val="00212CD5"/>
    <w:rsid w:val="00212D83"/>
    <w:rsid w:val="00212DD5"/>
    <w:rsid w:val="00212E2D"/>
    <w:rsid w:val="00212E49"/>
    <w:rsid w:val="00212E65"/>
    <w:rsid w:val="00212ECC"/>
    <w:rsid w:val="00212F3D"/>
    <w:rsid w:val="00213130"/>
    <w:rsid w:val="00213136"/>
    <w:rsid w:val="002131E0"/>
    <w:rsid w:val="00213284"/>
    <w:rsid w:val="002132AE"/>
    <w:rsid w:val="0021339F"/>
    <w:rsid w:val="002133EC"/>
    <w:rsid w:val="002133F4"/>
    <w:rsid w:val="00213401"/>
    <w:rsid w:val="0021350D"/>
    <w:rsid w:val="0021350E"/>
    <w:rsid w:val="0021358D"/>
    <w:rsid w:val="00213621"/>
    <w:rsid w:val="002136A8"/>
    <w:rsid w:val="00213730"/>
    <w:rsid w:val="002137B8"/>
    <w:rsid w:val="00213854"/>
    <w:rsid w:val="00213865"/>
    <w:rsid w:val="00213939"/>
    <w:rsid w:val="002139D0"/>
    <w:rsid w:val="00213A5E"/>
    <w:rsid w:val="00213AC1"/>
    <w:rsid w:val="00213B84"/>
    <w:rsid w:val="00213BC5"/>
    <w:rsid w:val="00213BC9"/>
    <w:rsid w:val="00213C3F"/>
    <w:rsid w:val="00213CA5"/>
    <w:rsid w:val="00213CD4"/>
    <w:rsid w:val="00213CDE"/>
    <w:rsid w:val="00213D4D"/>
    <w:rsid w:val="00213D9E"/>
    <w:rsid w:val="00213DE5"/>
    <w:rsid w:val="00213E29"/>
    <w:rsid w:val="00213E96"/>
    <w:rsid w:val="00213FC5"/>
    <w:rsid w:val="00213FF7"/>
    <w:rsid w:val="00214051"/>
    <w:rsid w:val="00214076"/>
    <w:rsid w:val="0021407C"/>
    <w:rsid w:val="002140CC"/>
    <w:rsid w:val="00214109"/>
    <w:rsid w:val="0021414E"/>
    <w:rsid w:val="00214164"/>
    <w:rsid w:val="00214170"/>
    <w:rsid w:val="002141A8"/>
    <w:rsid w:val="002141DA"/>
    <w:rsid w:val="002141EA"/>
    <w:rsid w:val="0021421E"/>
    <w:rsid w:val="00214258"/>
    <w:rsid w:val="00214314"/>
    <w:rsid w:val="002143BE"/>
    <w:rsid w:val="0021444E"/>
    <w:rsid w:val="002144CA"/>
    <w:rsid w:val="00214575"/>
    <w:rsid w:val="002145AD"/>
    <w:rsid w:val="00214660"/>
    <w:rsid w:val="0021473E"/>
    <w:rsid w:val="00214869"/>
    <w:rsid w:val="002148B7"/>
    <w:rsid w:val="002148BA"/>
    <w:rsid w:val="002148DF"/>
    <w:rsid w:val="00214961"/>
    <w:rsid w:val="0021498C"/>
    <w:rsid w:val="00214AA5"/>
    <w:rsid w:val="00214AE1"/>
    <w:rsid w:val="00214BA4"/>
    <w:rsid w:val="00214C07"/>
    <w:rsid w:val="00214C25"/>
    <w:rsid w:val="00214C52"/>
    <w:rsid w:val="00214D53"/>
    <w:rsid w:val="00214E56"/>
    <w:rsid w:val="00214EAC"/>
    <w:rsid w:val="00214EB4"/>
    <w:rsid w:val="00214ED0"/>
    <w:rsid w:val="00214F40"/>
    <w:rsid w:val="00215038"/>
    <w:rsid w:val="0021503D"/>
    <w:rsid w:val="00215179"/>
    <w:rsid w:val="002151BF"/>
    <w:rsid w:val="00215207"/>
    <w:rsid w:val="0021523A"/>
    <w:rsid w:val="0021524D"/>
    <w:rsid w:val="00215266"/>
    <w:rsid w:val="002152AE"/>
    <w:rsid w:val="002152C1"/>
    <w:rsid w:val="00215432"/>
    <w:rsid w:val="00215446"/>
    <w:rsid w:val="0021548A"/>
    <w:rsid w:val="00215495"/>
    <w:rsid w:val="00215500"/>
    <w:rsid w:val="0021551B"/>
    <w:rsid w:val="00215559"/>
    <w:rsid w:val="00215584"/>
    <w:rsid w:val="00215629"/>
    <w:rsid w:val="0021562B"/>
    <w:rsid w:val="0021569D"/>
    <w:rsid w:val="002156EB"/>
    <w:rsid w:val="002156FE"/>
    <w:rsid w:val="0021570F"/>
    <w:rsid w:val="00215747"/>
    <w:rsid w:val="002157CF"/>
    <w:rsid w:val="00215826"/>
    <w:rsid w:val="002158FE"/>
    <w:rsid w:val="002159BC"/>
    <w:rsid w:val="002159C3"/>
    <w:rsid w:val="00215A87"/>
    <w:rsid w:val="00215ACE"/>
    <w:rsid w:val="00215B18"/>
    <w:rsid w:val="00215B1B"/>
    <w:rsid w:val="00215B81"/>
    <w:rsid w:val="00215C1F"/>
    <w:rsid w:val="00215C9C"/>
    <w:rsid w:val="00215C9D"/>
    <w:rsid w:val="00215CB7"/>
    <w:rsid w:val="00215CC1"/>
    <w:rsid w:val="00215CC8"/>
    <w:rsid w:val="00215D22"/>
    <w:rsid w:val="00215D4C"/>
    <w:rsid w:val="00215DC4"/>
    <w:rsid w:val="00215E96"/>
    <w:rsid w:val="00215F3B"/>
    <w:rsid w:val="00216096"/>
    <w:rsid w:val="002160D3"/>
    <w:rsid w:val="00216152"/>
    <w:rsid w:val="00216170"/>
    <w:rsid w:val="0021619A"/>
    <w:rsid w:val="002161E5"/>
    <w:rsid w:val="00216208"/>
    <w:rsid w:val="0021620D"/>
    <w:rsid w:val="0021622E"/>
    <w:rsid w:val="002162B8"/>
    <w:rsid w:val="002162CA"/>
    <w:rsid w:val="0021637A"/>
    <w:rsid w:val="00216382"/>
    <w:rsid w:val="00216394"/>
    <w:rsid w:val="002163CD"/>
    <w:rsid w:val="002163D9"/>
    <w:rsid w:val="00216458"/>
    <w:rsid w:val="00216469"/>
    <w:rsid w:val="002164EB"/>
    <w:rsid w:val="0021653B"/>
    <w:rsid w:val="002165E3"/>
    <w:rsid w:val="00216600"/>
    <w:rsid w:val="00216674"/>
    <w:rsid w:val="002166CB"/>
    <w:rsid w:val="002166DF"/>
    <w:rsid w:val="002167CB"/>
    <w:rsid w:val="002167D4"/>
    <w:rsid w:val="0021681B"/>
    <w:rsid w:val="00216860"/>
    <w:rsid w:val="00216903"/>
    <w:rsid w:val="00216912"/>
    <w:rsid w:val="002169B6"/>
    <w:rsid w:val="002169EA"/>
    <w:rsid w:val="00216A4E"/>
    <w:rsid w:val="00216A76"/>
    <w:rsid w:val="00216A9C"/>
    <w:rsid w:val="00216AEA"/>
    <w:rsid w:val="00216C35"/>
    <w:rsid w:val="00216C95"/>
    <w:rsid w:val="00216CF4"/>
    <w:rsid w:val="00216E1A"/>
    <w:rsid w:val="00216E23"/>
    <w:rsid w:val="00216E84"/>
    <w:rsid w:val="00216E91"/>
    <w:rsid w:val="00216ED7"/>
    <w:rsid w:val="00216FD6"/>
    <w:rsid w:val="00217018"/>
    <w:rsid w:val="00217065"/>
    <w:rsid w:val="002170AE"/>
    <w:rsid w:val="00217136"/>
    <w:rsid w:val="00217141"/>
    <w:rsid w:val="00217164"/>
    <w:rsid w:val="0021717B"/>
    <w:rsid w:val="00217187"/>
    <w:rsid w:val="0021718B"/>
    <w:rsid w:val="002171A3"/>
    <w:rsid w:val="002171A6"/>
    <w:rsid w:val="002171D8"/>
    <w:rsid w:val="00217260"/>
    <w:rsid w:val="002172C5"/>
    <w:rsid w:val="002172D1"/>
    <w:rsid w:val="00217327"/>
    <w:rsid w:val="002173B7"/>
    <w:rsid w:val="002173DB"/>
    <w:rsid w:val="00217470"/>
    <w:rsid w:val="0021747E"/>
    <w:rsid w:val="002175FE"/>
    <w:rsid w:val="00217680"/>
    <w:rsid w:val="002176DF"/>
    <w:rsid w:val="002176E0"/>
    <w:rsid w:val="00217708"/>
    <w:rsid w:val="002177F7"/>
    <w:rsid w:val="00217893"/>
    <w:rsid w:val="002178A4"/>
    <w:rsid w:val="002178B8"/>
    <w:rsid w:val="002178F9"/>
    <w:rsid w:val="00217928"/>
    <w:rsid w:val="0021795E"/>
    <w:rsid w:val="00217971"/>
    <w:rsid w:val="002179BA"/>
    <w:rsid w:val="00217A6C"/>
    <w:rsid w:val="00217AB0"/>
    <w:rsid w:val="00217ACF"/>
    <w:rsid w:val="00217B41"/>
    <w:rsid w:val="00217B51"/>
    <w:rsid w:val="00217BD5"/>
    <w:rsid w:val="00217BF5"/>
    <w:rsid w:val="00217C72"/>
    <w:rsid w:val="00217C91"/>
    <w:rsid w:val="00217C97"/>
    <w:rsid w:val="00217CBC"/>
    <w:rsid w:val="00220049"/>
    <w:rsid w:val="0022008C"/>
    <w:rsid w:val="00220133"/>
    <w:rsid w:val="0022017A"/>
    <w:rsid w:val="002201A3"/>
    <w:rsid w:val="002201D1"/>
    <w:rsid w:val="002201D9"/>
    <w:rsid w:val="00220280"/>
    <w:rsid w:val="002202C9"/>
    <w:rsid w:val="00220312"/>
    <w:rsid w:val="00220316"/>
    <w:rsid w:val="00220342"/>
    <w:rsid w:val="002204D3"/>
    <w:rsid w:val="00220533"/>
    <w:rsid w:val="002205C7"/>
    <w:rsid w:val="0022065A"/>
    <w:rsid w:val="0022072D"/>
    <w:rsid w:val="00220766"/>
    <w:rsid w:val="002207C2"/>
    <w:rsid w:val="002208C7"/>
    <w:rsid w:val="002208F0"/>
    <w:rsid w:val="002208F4"/>
    <w:rsid w:val="0022098F"/>
    <w:rsid w:val="00220A03"/>
    <w:rsid w:val="00220A19"/>
    <w:rsid w:val="00220AC0"/>
    <w:rsid w:val="00220AEF"/>
    <w:rsid w:val="00220B2E"/>
    <w:rsid w:val="00220BA9"/>
    <w:rsid w:val="00220C42"/>
    <w:rsid w:val="00220D43"/>
    <w:rsid w:val="00220D5A"/>
    <w:rsid w:val="00220D79"/>
    <w:rsid w:val="00220D7E"/>
    <w:rsid w:val="00220DAC"/>
    <w:rsid w:val="00220DB1"/>
    <w:rsid w:val="00220EFA"/>
    <w:rsid w:val="00220F35"/>
    <w:rsid w:val="00220F46"/>
    <w:rsid w:val="00220F69"/>
    <w:rsid w:val="00221021"/>
    <w:rsid w:val="002210C5"/>
    <w:rsid w:val="0022111F"/>
    <w:rsid w:val="00221177"/>
    <w:rsid w:val="0022119A"/>
    <w:rsid w:val="002211E9"/>
    <w:rsid w:val="00221221"/>
    <w:rsid w:val="00221360"/>
    <w:rsid w:val="002213E7"/>
    <w:rsid w:val="002213F5"/>
    <w:rsid w:val="002213F9"/>
    <w:rsid w:val="0022149D"/>
    <w:rsid w:val="00221561"/>
    <w:rsid w:val="002215AC"/>
    <w:rsid w:val="002215EF"/>
    <w:rsid w:val="00221670"/>
    <w:rsid w:val="002216BB"/>
    <w:rsid w:val="00221754"/>
    <w:rsid w:val="0022175C"/>
    <w:rsid w:val="0022177C"/>
    <w:rsid w:val="0022189F"/>
    <w:rsid w:val="00221A2A"/>
    <w:rsid w:val="00221A2E"/>
    <w:rsid w:val="00221B11"/>
    <w:rsid w:val="00221B6F"/>
    <w:rsid w:val="00221CB8"/>
    <w:rsid w:val="00221CBD"/>
    <w:rsid w:val="00221D33"/>
    <w:rsid w:val="00221D3A"/>
    <w:rsid w:val="00221D89"/>
    <w:rsid w:val="00221DA0"/>
    <w:rsid w:val="00221DEC"/>
    <w:rsid w:val="00221E08"/>
    <w:rsid w:val="00221E8A"/>
    <w:rsid w:val="00221E95"/>
    <w:rsid w:val="00221EC2"/>
    <w:rsid w:val="00221EF5"/>
    <w:rsid w:val="00221EFA"/>
    <w:rsid w:val="00221F03"/>
    <w:rsid w:val="00221F73"/>
    <w:rsid w:val="00221FE3"/>
    <w:rsid w:val="00222000"/>
    <w:rsid w:val="00222054"/>
    <w:rsid w:val="00222194"/>
    <w:rsid w:val="002221E6"/>
    <w:rsid w:val="002221E8"/>
    <w:rsid w:val="0022222C"/>
    <w:rsid w:val="00222239"/>
    <w:rsid w:val="0022229C"/>
    <w:rsid w:val="002222E6"/>
    <w:rsid w:val="002223AA"/>
    <w:rsid w:val="002223E9"/>
    <w:rsid w:val="00222408"/>
    <w:rsid w:val="0022247B"/>
    <w:rsid w:val="002224FC"/>
    <w:rsid w:val="002224FE"/>
    <w:rsid w:val="0022252F"/>
    <w:rsid w:val="002226A2"/>
    <w:rsid w:val="002226B5"/>
    <w:rsid w:val="002226BD"/>
    <w:rsid w:val="0022278B"/>
    <w:rsid w:val="002227C5"/>
    <w:rsid w:val="0022287C"/>
    <w:rsid w:val="00222908"/>
    <w:rsid w:val="0022290F"/>
    <w:rsid w:val="0022293B"/>
    <w:rsid w:val="00222986"/>
    <w:rsid w:val="002229A6"/>
    <w:rsid w:val="00222A3B"/>
    <w:rsid w:val="00222A43"/>
    <w:rsid w:val="00222B3F"/>
    <w:rsid w:val="00222B65"/>
    <w:rsid w:val="00222B6C"/>
    <w:rsid w:val="00222B74"/>
    <w:rsid w:val="00222CD1"/>
    <w:rsid w:val="00222CE9"/>
    <w:rsid w:val="00222D70"/>
    <w:rsid w:val="00222E5C"/>
    <w:rsid w:val="00222E69"/>
    <w:rsid w:val="00222E94"/>
    <w:rsid w:val="00222F02"/>
    <w:rsid w:val="00223003"/>
    <w:rsid w:val="0022306D"/>
    <w:rsid w:val="002230FB"/>
    <w:rsid w:val="002231DC"/>
    <w:rsid w:val="0022320B"/>
    <w:rsid w:val="00223299"/>
    <w:rsid w:val="002232C9"/>
    <w:rsid w:val="00223317"/>
    <w:rsid w:val="00223322"/>
    <w:rsid w:val="00223368"/>
    <w:rsid w:val="00223408"/>
    <w:rsid w:val="0022341C"/>
    <w:rsid w:val="00223464"/>
    <w:rsid w:val="00223493"/>
    <w:rsid w:val="0022352E"/>
    <w:rsid w:val="0022358A"/>
    <w:rsid w:val="00223680"/>
    <w:rsid w:val="0022369B"/>
    <w:rsid w:val="002236AA"/>
    <w:rsid w:val="00223710"/>
    <w:rsid w:val="00223751"/>
    <w:rsid w:val="00223771"/>
    <w:rsid w:val="0022380A"/>
    <w:rsid w:val="0022381F"/>
    <w:rsid w:val="00223839"/>
    <w:rsid w:val="0022383E"/>
    <w:rsid w:val="00223842"/>
    <w:rsid w:val="00223912"/>
    <w:rsid w:val="00223994"/>
    <w:rsid w:val="00223A26"/>
    <w:rsid w:val="00223A8B"/>
    <w:rsid w:val="00223AD2"/>
    <w:rsid w:val="00223B50"/>
    <w:rsid w:val="00223B52"/>
    <w:rsid w:val="00223B78"/>
    <w:rsid w:val="00223BC2"/>
    <w:rsid w:val="00223BEB"/>
    <w:rsid w:val="00223C21"/>
    <w:rsid w:val="00223C27"/>
    <w:rsid w:val="00223C55"/>
    <w:rsid w:val="00223CB0"/>
    <w:rsid w:val="00223D12"/>
    <w:rsid w:val="00223D17"/>
    <w:rsid w:val="00223D39"/>
    <w:rsid w:val="00223D86"/>
    <w:rsid w:val="00223E1A"/>
    <w:rsid w:val="00223E54"/>
    <w:rsid w:val="00223F68"/>
    <w:rsid w:val="00223F99"/>
    <w:rsid w:val="0022405E"/>
    <w:rsid w:val="00224162"/>
    <w:rsid w:val="00224246"/>
    <w:rsid w:val="00224289"/>
    <w:rsid w:val="00224298"/>
    <w:rsid w:val="00224378"/>
    <w:rsid w:val="00224467"/>
    <w:rsid w:val="00224476"/>
    <w:rsid w:val="00224497"/>
    <w:rsid w:val="002244F7"/>
    <w:rsid w:val="002244FA"/>
    <w:rsid w:val="0022469F"/>
    <w:rsid w:val="002246E4"/>
    <w:rsid w:val="002246E6"/>
    <w:rsid w:val="0022470B"/>
    <w:rsid w:val="00224715"/>
    <w:rsid w:val="00224726"/>
    <w:rsid w:val="00224727"/>
    <w:rsid w:val="0022473A"/>
    <w:rsid w:val="0022481F"/>
    <w:rsid w:val="0022482D"/>
    <w:rsid w:val="00224831"/>
    <w:rsid w:val="00224930"/>
    <w:rsid w:val="002249A8"/>
    <w:rsid w:val="00224A34"/>
    <w:rsid w:val="00224AAA"/>
    <w:rsid w:val="00224B22"/>
    <w:rsid w:val="00224B47"/>
    <w:rsid w:val="00224B7B"/>
    <w:rsid w:val="00224C1D"/>
    <w:rsid w:val="00224C49"/>
    <w:rsid w:val="00224C6D"/>
    <w:rsid w:val="00224CA5"/>
    <w:rsid w:val="00224D91"/>
    <w:rsid w:val="00224DBE"/>
    <w:rsid w:val="00224F13"/>
    <w:rsid w:val="00224FCD"/>
    <w:rsid w:val="00224FE5"/>
    <w:rsid w:val="00225040"/>
    <w:rsid w:val="00225083"/>
    <w:rsid w:val="0022509E"/>
    <w:rsid w:val="002250AB"/>
    <w:rsid w:val="002250FC"/>
    <w:rsid w:val="002251ED"/>
    <w:rsid w:val="00225203"/>
    <w:rsid w:val="0022520D"/>
    <w:rsid w:val="00225287"/>
    <w:rsid w:val="0022534F"/>
    <w:rsid w:val="00225378"/>
    <w:rsid w:val="00225389"/>
    <w:rsid w:val="002253D3"/>
    <w:rsid w:val="002254F4"/>
    <w:rsid w:val="00225688"/>
    <w:rsid w:val="00225737"/>
    <w:rsid w:val="00225751"/>
    <w:rsid w:val="0022587C"/>
    <w:rsid w:val="00225892"/>
    <w:rsid w:val="002258B7"/>
    <w:rsid w:val="00225938"/>
    <w:rsid w:val="00225950"/>
    <w:rsid w:val="002259E1"/>
    <w:rsid w:val="002259F2"/>
    <w:rsid w:val="00225AAB"/>
    <w:rsid w:val="00225AD0"/>
    <w:rsid w:val="00225AD3"/>
    <w:rsid w:val="00225B0B"/>
    <w:rsid w:val="00225B6E"/>
    <w:rsid w:val="00225BE0"/>
    <w:rsid w:val="00225C27"/>
    <w:rsid w:val="00225C40"/>
    <w:rsid w:val="00225DDB"/>
    <w:rsid w:val="00225E6E"/>
    <w:rsid w:val="00225EBF"/>
    <w:rsid w:val="00225F10"/>
    <w:rsid w:val="00225F31"/>
    <w:rsid w:val="00225FB7"/>
    <w:rsid w:val="0022602A"/>
    <w:rsid w:val="00226066"/>
    <w:rsid w:val="002260BD"/>
    <w:rsid w:val="0022610B"/>
    <w:rsid w:val="00226111"/>
    <w:rsid w:val="00226172"/>
    <w:rsid w:val="0022630D"/>
    <w:rsid w:val="0022632F"/>
    <w:rsid w:val="00226378"/>
    <w:rsid w:val="002263BC"/>
    <w:rsid w:val="002263ED"/>
    <w:rsid w:val="00226450"/>
    <w:rsid w:val="00226494"/>
    <w:rsid w:val="002264AF"/>
    <w:rsid w:val="00226509"/>
    <w:rsid w:val="002266F7"/>
    <w:rsid w:val="0022671D"/>
    <w:rsid w:val="00226775"/>
    <w:rsid w:val="00226804"/>
    <w:rsid w:val="00226845"/>
    <w:rsid w:val="00226892"/>
    <w:rsid w:val="002268BE"/>
    <w:rsid w:val="00226924"/>
    <w:rsid w:val="00226A15"/>
    <w:rsid w:val="00226A27"/>
    <w:rsid w:val="00226A2E"/>
    <w:rsid w:val="00226A6B"/>
    <w:rsid w:val="00226C22"/>
    <w:rsid w:val="00226C35"/>
    <w:rsid w:val="00226C56"/>
    <w:rsid w:val="00226D4D"/>
    <w:rsid w:val="00226D58"/>
    <w:rsid w:val="00226D9B"/>
    <w:rsid w:val="00226DA6"/>
    <w:rsid w:val="00226DF4"/>
    <w:rsid w:val="00226EA4"/>
    <w:rsid w:val="00226ED4"/>
    <w:rsid w:val="00226ED9"/>
    <w:rsid w:val="00226F26"/>
    <w:rsid w:val="00226F3E"/>
    <w:rsid w:val="00226F66"/>
    <w:rsid w:val="002270F4"/>
    <w:rsid w:val="0022710F"/>
    <w:rsid w:val="00227141"/>
    <w:rsid w:val="0022715E"/>
    <w:rsid w:val="002271DC"/>
    <w:rsid w:val="00227273"/>
    <w:rsid w:val="002272A4"/>
    <w:rsid w:val="0022731B"/>
    <w:rsid w:val="0022737B"/>
    <w:rsid w:val="0022737D"/>
    <w:rsid w:val="002273D5"/>
    <w:rsid w:val="002273F3"/>
    <w:rsid w:val="002274C4"/>
    <w:rsid w:val="0022752A"/>
    <w:rsid w:val="00227698"/>
    <w:rsid w:val="002276D6"/>
    <w:rsid w:val="0022776D"/>
    <w:rsid w:val="00227788"/>
    <w:rsid w:val="00227789"/>
    <w:rsid w:val="00227889"/>
    <w:rsid w:val="0022790C"/>
    <w:rsid w:val="002279ED"/>
    <w:rsid w:val="00227A2B"/>
    <w:rsid w:val="00227A4E"/>
    <w:rsid w:val="00227A89"/>
    <w:rsid w:val="00227ABC"/>
    <w:rsid w:val="00227AD5"/>
    <w:rsid w:val="00227B96"/>
    <w:rsid w:val="00227BD3"/>
    <w:rsid w:val="00227CBB"/>
    <w:rsid w:val="00227D39"/>
    <w:rsid w:val="00227F1C"/>
    <w:rsid w:val="00227F51"/>
    <w:rsid w:val="00227FB4"/>
    <w:rsid w:val="00230065"/>
    <w:rsid w:val="00230080"/>
    <w:rsid w:val="002300B9"/>
    <w:rsid w:val="00230101"/>
    <w:rsid w:val="00230123"/>
    <w:rsid w:val="00230139"/>
    <w:rsid w:val="00230159"/>
    <w:rsid w:val="00230181"/>
    <w:rsid w:val="002301CC"/>
    <w:rsid w:val="002301EF"/>
    <w:rsid w:val="00230261"/>
    <w:rsid w:val="002302F3"/>
    <w:rsid w:val="00230304"/>
    <w:rsid w:val="00230307"/>
    <w:rsid w:val="00230326"/>
    <w:rsid w:val="00230368"/>
    <w:rsid w:val="002303A9"/>
    <w:rsid w:val="002303D7"/>
    <w:rsid w:val="00230414"/>
    <w:rsid w:val="002304B1"/>
    <w:rsid w:val="002304C8"/>
    <w:rsid w:val="002304EC"/>
    <w:rsid w:val="002304F4"/>
    <w:rsid w:val="00230555"/>
    <w:rsid w:val="002305F2"/>
    <w:rsid w:val="002305FC"/>
    <w:rsid w:val="00230658"/>
    <w:rsid w:val="00230685"/>
    <w:rsid w:val="002307A3"/>
    <w:rsid w:val="002307C4"/>
    <w:rsid w:val="00230843"/>
    <w:rsid w:val="0023092C"/>
    <w:rsid w:val="0023092D"/>
    <w:rsid w:val="0023098A"/>
    <w:rsid w:val="00230A58"/>
    <w:rsid w:val="00230A9C"/>
    <w:rsid w:val="00230B20"/>
    <w:rsid w:val="00230B49"/>
    <w:rsid w:val="00230BAD"/>
    <w:rsid w:val="00230BB9"/>
    <w:rsid w:val="00230D35"/>
    <w:rsid w:val="00230D8B"/>
    <w:rsid w:val="00230E09"/>
    <w:rsid w:val="00230E3F"/>
    <w:rsid w:val="00230EA3"/>
    <w:rsid w:val="0023106F"/>
    <w:rsid w:val="0023110B"/>
    <w:rsid w:val="0023114D"/>
    <w:rsid w:val="002311D8"/>
    <w:rsid w:val="00231234"/>
    <w:rsid w:val="0023123D"/>
    <w:rsid w:val="00231249"/>
    <w:rsid w:val="002312C9"/>
    <w:rsid w:val="002312DB"/>
    <w:rsid w:val="00231534"/>
    <w:rsid w:val="00231598"/>
    <w:rsid w:val="002315C3"/>
    <w:rsid w:val="002315EC"/>
    <w:rsid w:val="00231631"/>
    <w:rsid w:val="00231647"/>
    <w:rsid w:val="00231674"/>
    <w:rsid w:val="002316AC"/>
    <w:rsid w:val="00231770"/>
    <w:rsid w:val="002317D4"/>
    <w:rsid w:val="00231813"/>
    <w:rsid w:val="00231834"/>
    <w:rsid w:val="002318C3"/>
    <w:rsid w:val="00231922"/>
    <w:rsid w:val="00231992"/>
    <w:rsid w:val="002319F9"/>
    <w:rsid w:val="00231A37"/>
    <w:rsid w:val="00231A50"/>
    <w:rsid w:val="00231AAE"/>
    <w:rsid w:val="00231B36"/>
    <w:rsid w:val="00231B3A"/>
    <w:rsid w:val="00231B9D"/>
    <w:rsid w:val="00231BA4"/>
    <w:rsid w:val="00231BF3"/>
    <w:rsid w:val="00231C0F"/>
    <w:rsid w:val="00231C2C"/>
    <w:rsid w:val="00231C40"/>
    <w:rsid w:val="00231D0E"/>
    <w:rsid w:val="00231D5A"/>
    <w:rsid w:val="00231D8D"/>
    <w:rsid w:val="00231D9B"/>
    <w:rsid w:val="00231E07"/>
    <w:rsid w:val="00231E4A"/>
    <w:rsid w:val="00231E66"/>
    <w:rsid w:val="00231EB5"/>
    <w:rsid w:val="00231EE7"/>
    <w:rsid w:val="00231F0A"/>
    <w:rsid w:val="00231F64"/>
    <w:rsid w:val="00231FE8"/>
    <w:rsid w:val="0023204E"/>
    <w:rsid w:val="0023206A"/>
    <w:rsid w:val="002320DD"/>
    <w:rsid w:val="002320FD"/>
    <w:rsid w:val="00232296"/>
    <w:rsid w:val="002323A7"/>
    <w:rsid w:val="002323D8"/>
    <w:rsid w:val="00232559"/>
    <w:rsid w:val="00232560"/>
    <w:rsid w:val="0023258C"/>
    <w:rsid w:val="002325AD"/>
    <w:rsid w:val="002325E9"/>
    <w:rsid w:val="00232694"/>
    <w:rsid w:val="002326B3"/>
    <w:rsid w:val="002326BA"/>
    <w:rsid w:val="002326CB"/>
    <w:rsid w:val="002326E2"/>
    <w:rsid w:val="0023273D"/>
    <w:rsid w:val="00232762"/>
    <w:rsid w:val="00232811"/>
    <w:rsid w:val="00232818"/>
    <w:rsid w:val="0023284E"/>
    <w:rsid w:val="002328C8"/>
    <w:rsid w:val="002328DA"/>
    <w:rsid w:val="00232918"/>
    <w:rsid w:val="00232923"/>
    <w:rsid w:val="00232989"/>
    <w:rsid w:val="002329E9"/>
    <w:rsid w:val="00232A45"/>
    <w:rsid w:val="00232A80"/>
    <w:rsid w:val="00232ACF"/>
    <w:rsid w:val="00232AF9"/>
    <w:rsid w:val="00232AFB"/>
    <w:rsid w:val="00232B02"/>
    <w:rsid w:val="00232BF2"/>
    <w:rsid w:val="00232C7C"/>
    <w:rsid w:val="00232D59"/>
    <w:rsid w:val="00232E2B"/>
    <w:rsid w:val="00232F72"/>
    <w:rsid w:val="00233012"/>
    <w:rsid w:val="00233035"/>
    <w:rsid w:val="002330B0"/>
    <w:rsid w:val="0023311F"/>
    <w:rsid w:val="002332C4"/>
    <w:rsid w:val="002332E7"/>
    <w:rsid w:val="00233351"/>
    <w:rsid w:val="00233355"/>
    <w:rsid w:val="002333CA"/>
    <w:rsid w:val="0023346F"/>
    <w:rsid w:val="002334B2"/>
    <w:rsid w:val="002334BA"/>
    <w:rsid w:val="002334D0"/>
    <w:rsid w:val="002334EA"/>
    <w:rsid w:val="002334F6"/>
    <w:rsid w:val="00233573"/>
    <w:rsid w:val="0023358A"/>
    <w:rsid w:val="002335AE"/>
    <w:rsid w:val="002336A8"/>
    <w:rsid w:val="002336AB"/>
    <w:rsid w:val="002336D2"/>
    <w:rsid w:val="002336D3"/>
    <w:rsid w:val="002336EB"/>
    <w:rsid w:val="002336FD"/>
    <w:rsid w:val="00233746"/>
    <w:rsid w:val="0023374F"/>
    <w:rsid w:val="002337B2"/>
    <w:rsid w:val="002337DA"/>
    <w:rsid w:val="0023387D"/>
    <w:rsid w:val="002338CD"/>
    <w:rsid w:val="00233947"/>
    <w:rsid w:val="0023396A"/>
    <w:rsid w:val="0023399E"/>
    <w:rsid w:val="00233A3A"/>
    <w:rsid w:val="00233AAB"/>
    <w:rsid w:val="00233B0A"/>
    <w:rsid w:val="00233B3F"/>
    <w:rsid w:val="00233C23"/>
    <w:rsid w:val="00233CB1"/>
    <w:rsid w:val="00233D74"/>
    <w:rsid w:val="00233DB2"/>
    <w:rsid w:val="00233DB4"/>
    <w:rsid w:val="00233DFA"/>
    <w:rsid w:val="00233E51"/>
    <w:rsid w:val="00234089"/>
    <w:rsid w:val="00234139"/>
    <w:rsid w:val="0023415F"/>
    <w:rsid w:val="002341A0"/>
    <w:rsid w:val="00234280"/>
    <w:rsid w:val="00234282"/>
    <w:rsid w:val="0023432E"/>
    <w:rsid w:val="00234332"/>
    <w:rsid w:val="0023433D"/>
    <w:rsid w:val="00234361"/>
    <w:rsid w:val="002344D4"/>
    <w:rsid w:val="0023455F"/>
    <w:rsid w:val="00234564"/>
    <w:rsid w:val="002346B2"/>
    <w:rsid w:val="0023472C"/>
    <w:rsid w:val="00234770"/>
    <w:rsid w:val="00234774"/>
    <w:rsid w:val="002347A1"/>
    <w:rsid w:val="00234825"/>
    <w:rsid w:val="0023492F"/>
    <w:rsid w:val="00234A30"/>
    <w:rsid w:val="00234AD9"/>
    <w:rsid w:val="00234B13"/>
    <w:rsid w:val="00234B5B"/>
    <w:rsid w:val="00234B94"/>
    <w:rsid w:val="00234E1A"/>
    <w:rsid w:val="00234F3F"/>
    <w:rsid w:val="00234F41"/>
    <w:rsid w:val="00234F70"/>
    <w:rsid w:val="00234FC7"/>
    <w:rsid w:val="0023518B"/>
    <w:rsid w:val="002351EE"/>
    <w:rsid w:val="0023520B"/>
    <w:rsid w:val="00235297"/>
    <w:rsid w:val="002352AE"/>
    <w:rsid w:val="002354F8"/>
    <w:rsid w:val="002355BD"/>
    <w:rsid w:val="00235634"/>
    <w:rsid w:val="002356BA"/>
    <w:rsid w:val="002356DD"/>
    <w:rsid w:val="0023575A"/>
    <w:rsid w:val="00235766"/>
    <w:rsid w:val="0023576D"/>
    <w:rsid w:val="0023577F"/>
    <w:rsid w:val="0023578C"/>
    <w:rsid w:val="002357C2"/>
    <w:rsid w:val="002358BA"/>
    <w:rsid w:val="0023591B"/>
    <w:rsid w:val="00235950"/>
    <w:rsid w:val="00235966"/>
    <w:rsid w:val="00235991"/>
    <w:rsid w:val="002359AB"/>
    <w:rsid w:val="00235A50"/>
    <w:rsid w:val="00235A60"/>
    <w:rsid w:val="00235A9D"/>
    <w:rsid w:val="00235B15"/>
    <w:rsid w:val="00235B4C"/>
    <w:rsid w:val="00235B98"/>
    <w:rsid w:val="00235BAD"/>
    <w:rsid w:val="00235CBF"/>
    <w:rsid w:val="00235D05"/>
    <w:rsid w:val="00235E09"/>
    <w:rsid w:val="00235E55"/>
    <w:rsid w:val="00235E9B"/>
    <w:rsid w:val="00235EA1"/>
    <w:rsid w:val="00235ED8"/>
    <w:rsid w:val="00235F4B"/>
    <w:rsid w:val="00235F4E"/>
    <w:rsid w:val="00235FBD"/>
    <w:rsid w:val="00235FC4"/>
    <w:rsid w:val="00236005"/>
    <w:rsid w:val="0023600B"/>
    <w:rsid w:val="00236099"/>
    <w:rsid w:val="0023623D"/>
    <w:rsid w:val="00236246"/>
    <w:rsid w:val="00236266"/>
    <w:rsid w:val="002362D6"/>
    <w:rsid w:val="00236434"/>
    <w:rsid w:val="002364E4"/>
    <w:rsid w:val="002365FC"/>
    <w:rsid w:val="00236665"/>
    <w:rsid w:val="0023668F"/>
    <w:rsid w:val="002366E8"/>
    <w:rsid w:val="002367D1"/>
    <w:rsid w:val="002367F5"/>
    <w:rsid w:val="0023684E"/>
    <w:rsid w:val="00236977"/>
    <w:rsid w:val="002369FA"/>
    <w:rsid w:val="00236A11"/>
    <w:rsid w:val="00236B10"/>
    <w:rsid w:val="00236B72"/>
    <w:rsid w:val="00236B9C"/>
    <w:rsid w:val="00236B9D"/>
    <w:rsid w:val="00236BBA"/>
    <w:rsid w:val="00236BC8"/>
    <w:rsid w:val="00236C21"/>
    <w:rsid w:val="00236CD2"/>
    <w:rsid w:val="00236CD3"/>
    <w:rsid w:val="00236DFE"/>
    <w:rsid w:val="00236E70"/>
    <w:rsid w:val="00236EA6"/>
    <w:rsid w:val="00236EF2"/>
    <w:rsid w:val="00236F63"/>
    <w:rsid w:val="00236F67"/>
    <w:rsid w:val="00236FB7"/>
    <w:rsid w:val="00237026"/>
    <w:rsid w:val="00237062"/>
    <w:rsid w:val="00237073"/>
    <w:rsid w:val="002370CF"/>
    <w:rsid w:val="0023711D"/>
    <w:rsid w:val="00237167"/>
    <w:rsid w:val="00237234"/>
    <w:rsid w:val="002372EB"/>
    <w:rsid w:val="0023737E"/>
    <w:rsid w:val="00237400"/>
    <w:rsid w:val="00237538"/>
    <w:rsid w:val="00237579"/>
    <w:rsid w:val="002375FB"/>
    <w:rsid w:val="00237663"/>
    <w:rsid w:val="002376BB"/>
    <w:rsid w:val="00237706"/>
    <w:rsid w:val="0023773E"/>
    <w:rsid w:val="00237859"/>
    <w:rsid w:val="00237864"/>
    <w:rsid w:val="002378C3"/>
    <w:rsid w:val="0023795A"/>
    <w:rsid w:val="002379CE"/>
    <w:rsid w:val="00237A8A"/>
    <w:rsid w:val="00237AC4"/>
    <w:rsid w:val="00237B75"/>
    <w:rsid w:val="00237B80"/>
    <w:rsid w:val="00237B8D"/>
    <w:rsid w:val="00237BC8"/>
    <w:rsid w:val="00237BF2"/>
    <w:rsid w:val="00237C07"/>
    <w:rsid w:val="00237C6C"/>
    <w:rsid w:val="00237CBC"/>
    <w:rsid w:val="00237CD1"/>
    <w:rsid w:val="00237CE4"/>
    <w:rsid w:val="00237D03"/>
    <w:rsid w:val="00237DBA"/>
    <w:rsid w:val="00237E33"/>
    <w:rsid w:val="00237EED"/>
    <w:rsid w:val="00237F5B"/>
    <w:rsid w:val="00237F99"/>
    <w:rsid w:val="00237FB1"/>
    <w:rsid w:val="00237FED"/>
    <w:rsid w:val="00240038"/>
    <w:rsid w:val="00240079"/>
    <w:rsid w:val="002400B3"/>
    <w:rsid w:val="0024020F"/>
    <w:rsid w:val="002402FF"/>
    <w:rsid w:val="00240372"/>
    <w:rsid w:val="00240475"/>
    <w:rsid w:val="00240539"/>
    <w:rsid w:val="002405A7"/>
    <w:rsid w:val="0024062D"/>
    <w:rsid w:val="00240692"/>
    <w:rsid w:val="002407CA"/>
    <w:rsid w:val="00240822"/>
    <w:rsid w:val="00240845"/>
    <w:rsid w:val="002408C5"/>
    <w:rsid w:val="00240906"/>
    <w:rsid w:val="00240952"/>
    <w:rsid w:val="00240AA3"/>
    <w:rsid w:val="00240B1A"/>
    <w:rsid w:val="00240B27"/>
    <w:rsid w:val="00240C3D"/>
    <w:rsid w:val="00240CBC"/>
    <w:rsid w:val="00240CF1"/>
    <w:rsid w:val="00240CFB"/>
    <w:rsid w:val="00240D42"/>
    <w:rsid w:val="00240D46"/>
    <w:rsid w:val="00240E5C"/>
    <w:rsid w:val="00240EB3"/>
    <w:rsid w:val="00240EBE"/>
    <w:rsid w:val="00240ED7"/>
    <w:rsid w:val="0024101D"/>
    <w:rsid w:val="002410BA"/>
    <w:rsid w:val="00241318"/>
    <w:rsid w:val="0024131F"/>
    <w:rsid w:val="00241324"/>
    <w:rsid w:val="00241389"/>
    <w:rsid w:val="002413A4"/>
    <w:rsid w:val="00241410"/>
    <w:rsid w:val="0024167D"/>
    <w:rsid w:val="0024173C"/>
    <w:rsid w:val="002417F9"/>
    <w:rsid w:val="0024187E"/>
    <w:rsid w:val="00241889"/>
    <w:rsid w:val="00241891"/>
    <w:rsid w:val="002418F8"/>
    <w:rsid w:val="00241955"/>
    <w:rsid w:val="00241A5E"/>
    <w:rsid w:val="00241B90"/>
    <w:rsid w:val="00241BC6"/>
    <w:rsid w:val="00241BEE"/>
    <w:rsid w:val="00241C06"/>
    <w:rsid w:val="00241C60"/>
    <w:rsid w:val="00241C83"/>
    <w:rsid w:val="00241CAD"/>
    <w:rsid w:val="00241DFE"/>
    <w:rsid w:val="00241E35"/>
    <w:rsid w:val="00241E71"/>
    <w:rsid w:val="00241EAA"/>
    <w:rsid w:val="00241F28"/>
    <w:rsid w:val="00241F6E"/>
    <w:rsid w:val="00241F9F"/>
    <w:rsid w:val="00242054"/>
    <w:rsid w:val="002420D4"/>
    <w:rsid w:val="00242203"/>
    <w:rsid w:val="00242319"/>
    <w:rsid w:val="00242363"/>
    <w:rsid w:val="00242415"/>
    <w:rsid w:val="0024249A"/>
    <w:rsid w:val="0024249C"/>
    <w:rsid w:val="002424A6"/>
    <w:rsid w:val="002424AB"/>
    <w:rsid w:val="002424B2"/>
    <w:rsid w:val="00242546"/>
    <w:rsid w:val="00242562"/>
    <w:rsid w:val="00242577"/>
    <w:rsid w:val="002425B3"/>
    <w:rsid w:val="00242606"/>
    <w:rsid w:val="00242620"/>
    <w:rsid w:val="002426F4"/>
    <w:rsid w:val="0024275D"/>
    <w:rsid w:val="00242816"/>
    <w:rsid w:val="00242835"/>
    <w:rsid w:val="0024283D"/>
    <w:rsid w:val="0024285D"/>
    <w:rsid w:val="002428F0"/>
    <w:rsid w:val="0024293E"/>
    <w:rsid w:val="00242959"/>
    <w:rsid w:val="00242A06"/>
    <w:rsid w:val="00242A26"/>
    <w:rsid w:val="00242A9F"/>
    <w:rsid w:val="00242AF6"/>
    <w:rsid w:val="00242B59"/>
    <w:rsid w:val="00242C58"/>
    <w:rsid w:val="00242D6D"/>
    <w:rsid w:val="00242E46"/>
    <w:rsid w:val="00242E85"/>
    <w:rsid w:val="00242EDD"/>
    <w:rsid w:val="002430AA"/>
    <w:rsid w:val="002430BC"/>
    <w:rsid w:val="002430C4"/>
    <w:rsid w:val="00243123"/>
    <w:rsid w:val="00243145"/>
    <w:rsid w:val="0024315A"/>
    <w:rsid w:val="00243173"/>
    <w:rsid w:val="00243190"/>
    <w:rsid w:val="002432C4"/>
    <w:rsid w:val="002432ED"/>
    <w:rsid w:val="0024334A"/>
    <w:rsid w:val="0024334C"/>
    <w:rsid w:val="00243359"/>
    <w:rsid w:val="002433F5"/>
    <w:rsid w:val="002434CB"/>
    <w:rsid w:val="002434E9"/>
    <w:rsid w:val="00243522"/>
    <w:rsid w:val="0024357C"/>
    <w:rsid w:val="002435C0"/>
    <w:rsid w:val="00243659"/>
    <w:rsid w:val="00243721"/>
    <w:rsid w:val="00243771"/>
    <w:rsid w:val="00243792"/>
    <w:rsid w:val="00243817"/>
    <w:rsid w:val="00243851"/>
    <w:rsid w:val="002438BB"/>
    <w:rsid w:val="002438E9"/>
    <w:rsid w:val="0024392F"/>
    <w:rsid w:val="00243970"/>
    <w:rsid w:val="002439BA"/>
    <w:rsid w:val="002439BD"/>
    <w:rsid w:val="002439E1"/>
    <w:rsid w:val="00243A89"/>
    <w:rsid w:val="00243B15"/>
    <w:rsid w:val="00243B6C"/>
    <w:rsid w:val="00243D04"/>
    <w:rsid w:val="00243D40"/>
    <w:rsid w:val="00243D58"/>
    <w:rsid w:val="00243E51"/>
    <w:rsid w:val="00243E9B"/>
    <w:rsid w:val="00243EEF"/>
    <w:rsid w:val="00243F3A"/>
    <w:rsid w:val="00243FCC"/>
    <w:rsid w:val="00243FE0"/>
    <w:rsid w:val="0024415F"/>
    <w:rsid w:val="0024416D"/>
    <w:rsid w:val="00244201"/>
    <w:rsid w:val="002442B6"/>
    <w:rsid w:val="0024439F"/>
    <w:rsid w:val="002443AA"/>
    <w:rsid w:val="002444D6"/>
    <w:rsid w:val="00244517"/>
    <w:rsid w:val="00244538"/>
    <w:rsid w:val="00244625"/>
    <w:rsid w:val="0024474A"/>
    <w:rsid w:val="0024479E"/>
    <w:rsid w:val="002448AE"/>
    <w:rsid w:val="002448CB"/>
    <w:rsid w:val="002448CD"/>
    <w:rsid w:val="002448F8"/>
    <w:rsid w:val="00244ACC"/>
    <w:rsid w:val="00244B0C"/>
    <w:rsid w:val="00244C13"/>
    <w:rsid w:val="00244C73"/>
    <w:rsid w:val="00244C80"/>
    <w:rsid w:val="00244CE2"/>
    <w:rsid w:val="00244D18"/>
    <w:rsid w:val="00244D20"/>
    <w:rsid w:val="00244D53"/>
    <w:rsid w:val="00244D77"/>
    <w:rsid w:val="00244D7A"/>
    <w:rsid w:val="00244E13"/>
    <w:rsid w:val="00244E1D"/>
    <w:rsid w:val="00244E93"/>
    <w:rsid w:val="00244EA2"/>
    <w:rsid w:val="00244EFA"/>
    <w:rsid w:val="00244EFD"/>
    <w:rsid w:val="00244F38"/>
    <w:rsid w:val="00244F7F"/>
    <w:rsid w:val="00244FBA"/>
    <w:rsid w:val="0024503F"/>
    <w:rsid w:val="0024515E"/>
    <w:rsid w:val="00245185"/>
    <w:rsid w:val="00245268"/>
    <w:rsid w:val="00245292"/>
    <w:rsid w:val="002452BA"/>
    <w:rsid w:val="0024530E"/>
    <w:rsid w:val="0024539E"/>
    <w:rsid w:val="002453BC"/>
    <w:rsid w:val="002454EE"/>
    <w:rsid w:val="0024553E"/>
    <w:rsid w:val="0024556F"/>
    <w:rsid w:val="002455D9"/>
    <w:rsid w:val="00245617"/>
    <w:rsid w:val="00245692"/>
    <w:rsid w:val="002456D3"/>
    <w:rsid w:val="0024574A"/>
    <w:rsid w:val="00245841"/>
    <w:rsid w:val="0024585C"/>
    <w:rsid w:val="002458EA"/>
    <w:rsid w:val="0024596D"/>
    <w:rsid w:val="002459AF"/>
    <w:rsid w:val="002459FF"/>
    <w:rsid w:val="00245A62"/>
    <w:rsid w:val="00245A7E"/>
    <w:rsid w:val="00245AEA"/>
    <w:rsid w:val="00245AF7"/>
    <w:rsid w:val="00245B4C"/>
    <w:rsid w:val="00245BA2"/>
    <w:rsid w:val="00245C84"/>
    <w:rsid w:val="00245C9E"/>
    <w:rsid w:val="00245D23"/>
    <w:rsid w:val="00245D2C"/>
    <w:rsid w:val="00245D56"/>
    <w:rsid w:val="00245DD5"/>
    <w:rsid w:val="00245F1C"/>
    <w:rsid w:val="00245F7D"/>
    <w:rsid w:val="00246001"/>
    <w:rsid w:val="0024600E"/>
    <w:rsid w:val="0024613A"/>
    <w:rsid w:val="00246166"/>
    <w:rsid w:val="002461DC"/>
    <w:rsid w:val="002461FF"/>
    <w:rsid w:val="00246252"/>
    <w:rsid w:val="00246278"/>
    <w:rsid w:val="002462BA"/>
    <w:rsid w:val="00246408"/>
    <w:rsid w:val="002464A9"/>
    <w:rsid w:val="002464B0"/>
    <w:rsid w:val="002464B5"/>
    <w:rsid w:val="00246625"/>
    <w:rsid w:val="00246650"/>
    <w:rsid w:val="0024667B"/>
    <w:rsid w:val="0024667F"/>
    <w:rsid w:val="002466BF"/>
    <w:rsid w:val="002466C4"/>
    <w:rsid w:val="002466DB"/>
    <w:rsid w:val="0024674E"/>
    <w:rsid w:val="0024676F"/>
    <w:rsid w:val="002467AC"/>
    <w:rsid w:val="00246956"/>
    <w:rsid w:val="00246AAF"/>
    <w:rsid w:val="00246AEF"/>
    <w:rsid w:val="00246B23"/>
    <w:rsid w:val="00246B97"/>
    <w:rsid w:val="00246C3D"/>
    <w:rsid w:val="00246C5B"/>
    <w:rsid w:val="00246C61"/>
    <w:rsid w:val="00246D06"/>
    <w:rsid w:val="00246D43"/>
    <w:rsid w:val="00246D54"/>
    <w:rsid w:val="00246D84"/>
    <w:rsid w:val="00246D8A"/>
    <w:rsid w:val="00246EA6"/>
    <w:rsid w:val="00246F06"/>
    <w:rsid w:val="00246F27"/>
    <w:rsid w:val="00246F2C"/>
    <w:rsid w:val="00246FB0"/>
    <w:rsid w:val="00246FB5"/>
    <w:rsid w:val="00247085"/>
    <w:rsid w:val="002470E6"/>
    <w:rsid w:val="0024714F"/>
    <w:rsid w:val="0024716B"/>
    <w:rsid w:val="002471A3"/>
    <w:rsid w:val="002471BF"/>
    <w:rsid w:val="002471E1"/>
    <w:rsid w:val="0024739A"/>
    <w:rsid w:val="002473BA"/>
    <w:rsid w:val="00247583"/>
    <w:rsid w:val="00247652"/>
    <w:rsid w:val="00247667"/>
    <w:rsid w:val="0024773E"/>
    <w:rsid w:val="0024779D"/>
    <w:rsid w:val="0024782B"/>
    <w:rsid w:val="00247887"/>
    <w:rsid w:val="00247A26"/>
    <w:rsid w:val="00247ADE"/>
    <w:rsid w:val="00247AEA"/>
    <w:rsid w:val="00247B19"/>
    <w:rsid w:val="00247BF2"/>
    <w:rsid w:val="00247CA5"/>
    <w:rsid w:val="00247D00"/>
    <w:rsid w:val="00247D55"/>
    <w:rsid w:val="00247D7A"/>
    <w:rsid w:val="00247E17"/>
    <w:rsid w:val="00250026"/>
    <w:rsid w:val="002501BB"/>
    <w:rsid w:val="0025027A"/>
    <w:rsid w:val="002502E3"/>
    <w:rsid w:val="002502F1"/>
    <w:rsid w:val="00250319"/>
    <w:rsid w:val="0025038B"/>
    <w:rsid w:val="00250390"/>
    <w:rsid w:val="00250433"/>
    <w:rsid w:val="0025045C"/>
    <w:rsid w:val="002504C2"/>
    <w:rsid w:val="002504E0"/>
    <w:rsid w:val="002504E7"/>
    <w:rsid w:val="0025052C"/>
    <w:rsid w:val="0025054F"/>
    <w:rsid w:val="00250586"/>
    <w:rsid w:val="0025059A"/>
    <w:rsid w:val="00250623"/>
    <w:rsid w:val="0025062A"/>
    <w:rsid w:val="00250645"/>
    <w:rsid w:val="0025066F"/>
    <w:rsid w:val="002506B5"/>
    <w:rsid w:val="0025070F"/>
    <w:rsid w:val="00250756"/>
    <w:rsid w:val="002507B1"/>
    <w:rsid w:val="00250893"/>
    <w:rsid w:val="002508FC"/>
    <w:rsid w:val="002509C6"/>
    <w:rsid w:val="00250A61"/>
    <w:rsid w:val="00250A9C"/>
    <w:rsid w:val="00250AAB"/>
    <w:rsid w:val="00250BE7"/>
    <w:rsid w:val="00250C36"/>
    <w:rsid w:val="00250CC9"/>
    <w:rsid w:val="00250CD4"/>
    <w:rsid w:val="00250D3E"/>
    <w:rsid w:val="00250DEF"/>
    <w:rsid w:val="00250E1B"/>
    <w:rsid w:val="00250EB0"/>
    <w:rsid w:val="00250ED7"/>
    <w:rsid w:val="00250EE4"/>
    <w:rsid w:val="00250EF6"/>
    <w:rsid w:val="00250F6A"/>
    <w:rsid w:val="00250F96"/>
    <w:rsid w:val="00250FF4"/>
    <w:rsid w:val="00251090"/>
    <w:rsid w:val="0025112C"/>
    <w:rsid w:val="002511C8"/>
    <w:rsid w:val="002511DB"/>
    <w:rsid w:val="0025122D"/>
    <w:rsid w:val="002512CA"/>
    <w:rsid w:val="002512E7"/>
    <w:rsid w:val="002512F4"/>
    <w:rsid w:val="00251305"/>
    <w:rsid w:val="00251309"/>
    <w:rsid w:val="00251452"/>
    <w:rsid w:val="00251457"/>
    <w:rsid w:val="0025148E"/>
    <w:rsid w:val="0025153F"/>
    <w:rsid w:val="00251540"/>
    <w:rsid w:val="00251694"/>
    <w:rsid w:val="002516C9"/>
    <w:rsid w:val="0025186E"/>
    <w:rsid w:val="0025186F"/>
    <w:rsid w:val="0025196E"/>
    <w:rsid w:val="002519D8"/>
    <w:rsid w:val="00251A46"/>
    <w:rsid w:val="00251AE3"/>
    <w:rsid w:val="00251B26"/>
    <w:rsid w:val="00251B9C"/>
    <w:rsid w:val="00251C37"/>
    <w:rsid w:val="00251D31"/>
    <w:rsid w:val="00251D46"/>
    <w:rsid w:val="00251DB3"/>
    <w:rsid w:val="00251DCA"/>
    <w:rsid w:val="00251DFA"/>
    <w:rsid w:val="00251E4C"/>
    <w:rsid w:val="00251EC4"/>
    <w:rsid w:val="00251F14"/>
    <w:rsid w:val="00251FA2"/>
    <w:rsid w:val="00251FC7"/>
    <w:rsid w:val="002520A8"/>
    <w:rsid w:val="00252197"/>
    <w:rsid w:val="002521CA"/>
    <w:rsid w:val="002522E7"/>
    <w:rsid w:val="0025234C"/>
    <w:rsid w:val="002524BF"/>
    <w:rsid w:val="002524FB"/>
    <w:rsid w:val="002525B7"/>
    <w:rsid w:val="002525D2"/>
    <w:rsid w:val="002525EC"/>
    <w:rsid w:val="0025262F"/>
    <w:rsid w:val="00252757"/>
    <w:rsid w:val="0025275F"/>
    <w:rsid w:val="00252823"/>
    <w:rsid w:val="0025287E"/>
    <w:rsid w:val="002528C3"/>
    <w:rsid w:val="002528E1"/>
    <w:rsid w:val="00252999"/>
    <w:rsid w:val="00252A12"/>
    <w:rsid w:val="00252A83"/>
    <w:rsid w:val="00252B83"/>
    <w:rsid w:val="00252B9F"/>
    <w:rsid w:val="00252C33"/>
    <w:rsid w:val="00252C97"/>
    <w:rsid w:val="00252CA4"/>
    <w:rsid w:val="00252D2E"/>
    <w:rsid w:val="00252D6B"/>
    <w:rsid w:val="00252D9A"/>
    <w:rsid w:val="00252DE4"/>
    <w:rsid w:val="00252DF8"/>
    <w:rsid w:val="00252E2E"/>
    <w:rsid w:val="00252EB8"/>
    <w:rsid w:val="00252F06"/>
    <w:rsid w:val="00252F4B"/>
    <w:rsid w:val="00252F75"/>
    <w:rsid w:val="00252FC1"/>
    <w:rsid w:val="002530EA"/>
    <w:rsid w:val="00253121"/>
    <w:rsid w:val="00253195"/>
    <w:rsid w:val="002531D0"/>
    <w:rsid w:val="002531E8"/>
    <w:rsid w:val="00253208"/>
    <w:rsid w:val="0025322D"/>
    <w:rsid w:val="002532AC"/>
    <w:rsid w:val="0025333A"/>
    <w:rsid w:val="002533F0"/>
    <w:rsid w:val="0025344F"/>
    <w:rsid w:val="00253495"/>
    <w:rsid w:val="002535AE"/>
    <w:rsid w:val="0025360D"/>
    <w:rsid w:val="002536F6"/>
    <w:rsid w:val="00253768"/>
    <w:rsid w:val="002537AE"/>
    <w:rsid w:val="002537C6"/>
    <w:rsid w:val="002537E0"/>
    <w:rsid w:val="002537E6"/>
    <w:rsid w:val="0025386C"/>
    <w:rsid w:val="002538AA"/>
    <w:rsid w:val="0025390D"/>
    <w:rsid w:val="00253942"/>
    <w:rsid w:val="00253953"/>
    <w:rsid w:val="002539E4"/>
    <w:rsid w:val="00253AA7"/>
    <w:rsid w:val="00253AD4"/>
    <w:rsid w:val="00253AFC"/>
    <w:rsid w:val="00253B56"/>
    <w:rsid w:val="00253B80"/>
    <w:rsid w:val="00253C5F"/>
    <w:rsid w:val="00253C87"/>
    <w:rsid w:val="00253D1B"/>
    <w:rsid w:val="00253E8C"/>
    <w:rsid w:val="00253FB3"/>
    <w:rsid w:val="00254040"/>
    <w:rsid w:val="0025409F"/>
    <w:rsid w:val="0025410B"/>
    <w:rsid w:val="002542BC"/>
    <w:rsid w:val="002542C4"/>
    <w:rsid w:val="002542F7"/>
    <w:rsid w:val="002542FB"/>
    <w:rsid w:val="00254315"/>
    <w:rsid w:val="00254355"/>
    <w:rsid w:val="00254382"/>
    <w:rsid w:val="002543B0"/>
    <w:rsid w:val="00254516"/>
    <w:rsid w:val="002545AF"/>
    <w:rsid w:val="002545E9"/>
    <w:rsid w:val="0025462A"/>
    <w:rsid w:val="002546A0"/>
    <w:rsid w:val="00254709"/>
    <w:rsid w:val="002547F3"/>
    <w:rsid w:val="00254872"/>
    <w:rsid w:val="00254884"/>
    <w:rsid w:val="0025493E"/>
    <w:rsid w:val="00254959"/>
    <w:rsid w:val="00254B8A"/>
    <w:rsid w:val="00254BD4"/>
    <w:rsid w:val="00254C09"/>
    <w:rsid w:val="00254C5B"/>
    <w:rsid w:val="00254C72"/>
    <w:rsid w:val="00254C86"/>
    <w:rsid w:val="00254D06"/>
    <w:rsid w:val="00254E6E"/>
    <w:rsid w:val="00254EC3"/>
    <w:rsid w:val="00254EE8"/>
    <w:rsid w:val="00254EF5"/>
    <w:rsid w:val="00254F3F"/>
    <w:rsid w:val="0025501B"/>
    <w:rsid w:val="0025502E"/>
    <w:rsid w:val="002550E8"/>
    <w:rsid w:val="00255102"/>
    <w:rsid w:val="00255122"/>
    <w:rsid w:val="002551B9"/>
    <w:rsid w:val="002551F6"/>
    <w:rsid w:val="0025520D"/>
    <w:rsid w:val="0025521D"/>
    <w:rsid w:val="002552AF"/>
    <w:rsid w:val="002552BB"/>
    <w:rsid w:val="0025531A"/>
    <w:rsid w:val="00255353"/>
    <w:rsid w:val="0025547D"/>
    <w:rsid w:val="00255503"/>
    <w:rsid w:val="002555BA"/>
    <w:rsid w:val="002555F9"/>
    <w:rsid w:val="0025568D"/>
    <w:rsid w:val="0025576D"/>
    <w:rsid w:val="002557AE"/>
    <w:rsid w:val="002557B1"/>
    <w:rsid w:val="002557E7"/>
    <w:rsid w:val="00255819"/>
    <w:rsid w:val="0025582B"/>
    <w:rsid w:val="0025582E"/>
    <w:rsid w:val="00255877"/>
    <w:rsid w:val="00255971"/>
    <w:rsid w:val="002559E1"/>
    <w:rsid w:val="002559E9"/>
    <w:rsid w:val="00255A23"/>
    <w:rsid w:val="00255A2F"/>
    <w:rsid w:val="00255B3E"/>
    <w:rsid w:val="00255BB6"/>
    <w:rsid w:val="00255BC3"/>
    <w:rsid w:val="00255BFB"/>
    <w:rsid w:val="00255C18"/>
    <w:rsid w:val="00255C3C"/>
    <w:rsid w:val="00255C47"/>
    <w:rsid w:val="00255C5C"/>
    <w:rsid w:val="00255CEF"/>
    <w:rsid w:val="00255D21"/>
    <w:rsid w:val="00255E15"/>
    <w:rsid w:val="00255EB4"/>
    <w:rsid w:val="00255EDA"/>
    <w:rsid w:val="0025602E"/>
    <w:rsid w:val="00256084"/>
    <w:rsid w:val="00256105"/>
    <w:rsid w:val="00256148"/>
    <w:rsid w:val="002561D1"/>
    <w:rsid w:val="0025623B"/>
    <w:rsid w:val="00256298"/>
    <w:rsid w:val="002562A5"/>
    <w:rsid w:val="002562D5"/>
    <w:rsid w:val="00256301"/>
    <w:rsid w:val="0025635A"/>
    <w:rsid w:val="00256387"/>
    <w:rsid w:val="00256395"/>
    <w:rsid w:val="002563B7"/>
    <w:rsid w:val="0025640E"/>
    <w:rsid w:val="00256456"/>
    <w:rsid w:val="00256484"/>
    <w:rsid w:val="00256531"/>
    <w:rsid w:val="00256533"/>
    <w:rsid w:val="00256553"/>
    <w:rsid w:val="00256576"/>
    <w:rsid w:val="0025665E"/>
    <w:rsid w:val="0025667D"/>
    <w:rsid w:val="00256698"/>
    <w:rsid w:val="002566E8"/>
    <w:rsid w:val="00256710"/>
    <w:rsid w:val="002567F5"/>
    <w:rsid w:val="002568F4"/>
    <w:rsid w:val="00256ADD"/>
    <w:rsid w:val="00256B4A"/>
    <w:rsid w:val="00256BE2"/>
    <w:rsid w:val="00256C08"/>
    <w:rsid w:val="00256C56"/>
    <w:rsid w:val="00256CE0"/>
    <w:rsid w:val="00256CFA"/>
    <w:rsid w:val="00256D98"/>
    <w:rsid w:val="00256EC2"/>
    <w:rsid w:val="00256F72"/>
    <w:rsid w:val="00256F81"/>
    <w:rsid w:val="00256F93"/>
    <w:rsid w:val="0025709B"/>
    <w:rsid w:val="00257135"/>
    <w:rsid w:val="002571C9"/>
    <w:rsid w:val="002571E0"/>
    <w:rsid w:val="002571EE"/>
    <w:rsid w:val="002571EF"/>
    <w:rsid w:val="0025726F"/>
    <w:rsid w:val="002572B9"/>
    <w:rsid w:val="002572C9"/>
    <w:rsid w:val="002573F7"/>
    <w:rsid w:val="002574B9"/>
    <w:rsid w:val="00257592"/>
    <w:rsid w:val="0025761F"/>
    <w:rsid w:val="00257630"/>
    <w:rsid w:val="0025764D"/>
    <w:rsid w:val="002577BF"/>
    <w:rsid w:val="002577D2"/>
    <w:rsid w:val="0025784C"/>
    <w:rsid w:val="002578D5"/>
    <w:rsid w:val="0025794B"/>
    <w:rsid w:val="00257A10"/>
    <w:rsid w:val="00257A8C"/>
    <w:rsid w:val="00257AFC"/>
    <w:rsid w:val="00257B33"/>
    <w:rsid w:val="00257B69"/>
    <w:rsid w:val="00257B8A"/>
    <w:rsid w:val="00257BEC"/>
    <w:rsid w:val="00257C38"/>
    <w:rsid w:val="00257D12"/>
    <w:rsid w:val="00257D86"/>
    <w:rsid w:val="00257DE0"/>
    <w:rsid w:val="00257E56"/>
    <w:rsid w:val="00257EA5"/>
    <w:rsid w:val="00257ED7"/>
    <w:rsid w:val="00257F3D"/>
    <w:rsid w:val="00257F44"/>
    <w:rsid w:val="00257F78"/>
    <w:rsid w:val="00257FC7"/>
    <w:rsid w:val="00260008"/>
    <w:rsid w:val="00260069"/>
    <w:rsid w:val="002600C6"/>
    <w:rsid w:val="00260110"/>
    <w:rsid w:val="00260159"/>
    <w:rsid w:val="002601BC"/>
    <w:rsid w:val="002601C5"/>
    <w:rsid w:val="00260286"/>
    <w:rsid w:val="002602C7"/>
    <w:rsid w:val="0026030D"/>
    <w:rsid w:val="00260357"/>
    <w:rsid w:val="0026035F"/>
    <w:rsid w:val="002603F8"/>
    <w:rsid w:val="00260420"/>
    <w:rsid w:val="002604B9"/>
    <w:rsid w:val="002604E3"/>
    <w:rsid w:val="002604ED"/>
    <w:rsid w:val="00260562"/>
    <w:rsid w:val="002605F1"/>
    <w:rsid w:val="0026069D"/>
    <w:rsid w:val="002606D2"/>
    <w:rsid w:val="0026071C"/>
    <w:rsid w:val="0026071F"/>
    <w:rsid w:val="0026075F"/>
    <w:rsid w:val="0026081C"/>
    <w:rsid w:val="002609F9"/>
    <w:rsid w:val="00260AA3"/>
    <w:rsid w:val="00260ACC"/>
    <w:rsid w:val="00260BBB"/>
    <w:rsid w:val="00260C03"/>
    <w:rsid w:val="00260C2C"/>
    <w:rsid w:val="00260C54"/>
    <w:rsid w:val="00260CEB"/>
    <w:rsid w:val="00260D7C"/>
    <w:rsid w:val="00260DC9"/>
    <w:rsid w:val="00260E01"/>
    <w:rsid w:val="00260E50"/>
    <w:rsid w:val="00260E53"/>
    <w:rsid w:val="00261022"/>
    <w:rsid w:val="00261085"/>
    <w:rsid w:val="0026111E"/>
    <w:rsid w:val="00261199"/>
    <w:rsid w:val="002611FE"/>
    <w:rsid w:val="0026128C"/>
    <w:rsid w:val="00261294"/>
    <w:rsid w:val="00261356"/>
    <w:rsid w:val="0026145E"/>
    <w:rsid w:val="002614DE"/>
    <w:rsid w:val="002614DF"/>
    <w:rsid w:val="002614EF"/>
    <w:rsid w:val="00261584"/>
    <w:rsid w:val="002615C1"/>
    <w:rsid w:val="002615D7"/>
    <w:rsid w:val="002616D2"/>
    <w:rsid w:val="002616D6"/>
    <w:rsid w:val="00261763"/>
    <w:rsid w:val="00261791"/>
    <w:rsid w:val="00261963"/>
    <w:rsid w:val="00261978"/>
    <w:rsid w:val="00261989"/>
    <w:rsid w:val="00261993"/>
    <w:rsid w:val="00261A1E"/>
    <w:rsid w:val="00261A4B"/>
    <w:rsid w:val="00261A7F"/>
    <w:rsid w:val="00261B65"/>
    <w:rsid w:val="00261C34"/>
    <w:rsid w:val="00261CF5"/>
    <w:rsid w:val="00261D29"/>
    <w:rsid w:val="00261D66"/>
    <w:rsid w:val="00261D76"/>
    <w:rsid w:val="00261DC3"/>
    <w:rsid w:val="00261E12"/>
    <w:rsid w:val="00261F11"/>
    <w:rsid w:val="00261F9B"/>
    <w:rsid w:val="00261FB9"/>
    <w:rsid w:val="0026207B"/>
    <w:rsid w:val="002620CF"/>
    <w:rsid w:val="002620E2"/>
    <w:rsid w:val="00262143"/>
    <w:rsid w:val="0026226B"/>
    <w:rsid w:val="00262283"/>
    <w:rsid w:val="00262291"/>
    <w:rsid w:val="0026251A"/>
    <w:rsid w:val="00262540"/>
    <w:rsid w:val="0026256F"/>
    <w:rsid w:val="002626ED"/>
    <w:rsid w:val="002627CF"/>
    <w:rsid w:val="002627D1"/>
    <w:rsid w:val="0026285C"/>
    <w:rsid w:val="00262860"/>
    <w:rsid w:val="00262AAF"/>
    <w:rsid w:val="00262ABE"/>
    <w:rsid w:val="00262B0A"/>
    <w:rsid w:val="00262B38"/>
    <w:rsid w:val="00262B67"/>
    <w:rsid w:val="00262C00"/>
    <w:rsid w:val="00262C72"/>
    <w:rsid w:val="00262D53"/>
    <w:rsid w:val="00262DEC"/>
    <w:rsid w:val="00262ED8"/>
    <w:rsid w:val="00262F91"/>
    <w:rsid w:val="002630C8"/>
    <w:rsid w:val="0026317B"/>
    <w:rsid w:val="002631B3"/>
    <w:rsid w:val="00263241"/>
    <w:rsid w:val="00263272"/>
    <w:rsid w:val="002632FE"/>
    <w:rsid w:val="00263365"/>
    <w:rsid w:val="00263398"/>
    <w:rsid w:val="0026349F"/>
    <w:rsid w:val="002634A1"/>
    <w:rsid w:val="002634C7"/>
    <w:rsid w:val="00263598"/>
    <w:rsid w:val="0026360B"/>
    <w:rsid w:val="00263752"/>
    <w:rsid w:val="00263794"/>
    <w:rsid w:val="002637C1"/>
    <w:rsid w:val="002637D1"/>
    <w:rsid w:val="0026380F"/>
    <w:rsid w:val="0026392F"/>
    <w:rsid w:val="0026397D"/>
    <w:rsid w:val="002639CC"/>
    <w:rsid w:val="002639DD"/>
    <w:rsid w:val="002639E0"/>
    <w:rsid w:val="00263B75"/>
    <w:rsid w:val="00263BA2"/>
    <w:rsid w:val="00263BB7"/>
    <w:rsid w:val="00263BD5"/>
    <w:rsid w:val="00263BEA"/>
    <w:rsid w:val="00263BF4"/>
    <w:rsid w:val="00263C2F"/>
    <w:rsid w:val="00263C74"/>
    <w:rsid w:val="00263D08"/>
    <w:rsid w:val="00263D11"/>
    <w:rsid w:val="00263D1B"/>
    <w:rsid w:val="00263D90"/>
    <w:rsid w:val="00263E43"/>
    <w:rsid w:val="00263F26"/>
    <w:rsid w:val="00263F48"/>
    <w:rsid w:val="002640A4"/>
    <w:rsid w:val="002640BE"/>
    <w:rsid w:val="002640DE"/>
    <w:rsid w:val="00264104"/>
    <w:rsid w:val="002641A6"/>
    <w:rsid w:val="002641BC"/>
    <w:rsid w:val="002641CA"/>
    <w:rsid w:val="00264302"/>
    <w:rsid w:val="0026436E"/>
    <w:rsid w:val="002643CE"/>
    <w:rsid w:val="002643E8"/>
    <w:rsid w:val="002643ED"/>
    <w:rsid w:val="0026447D"/>
    <w:rsid w:val="002644AE"/>
    <w:rsid w:val="0026451F"/>
    <w:rsid w:val="002645AB"/>
    <w:rsid w:val="002645B0"/>
    <w:rsid w:val="002645B3"/>
    <w:rsid w:val="002646DA"/>
    <w:rsid w:val="002646FD"/>
    <w:rsid w:val="00264759"/>
    <w:rsid w:val="00264764"/>
    <w:rsid w:val="00264868"/>
    <w:rsid w:val="0026486A"/>
    <w:rsid w:val="002648C6"/>
    <w:rsid w:val="002649D6"/>
    <w:rsid w:val="00264A08"/>
    <w:rsid w:val="00264A2E"/>
    <w:rsid w:val="00264AC0"/>
    <w:rsid w:val="00264BC6"/>
    <w:rsid w:val="00264BD2"/>
    <w:rsid w:val="00264C17"/>
    <w:rsid w:val="00264C27"/>
    <w:rsid w:val="00264D06"/>
    <w:rsid w:val="00264D58"/>
    <w:rsid w:val="00264D6E"/>
    <w:rsid w:val="00264E3B"/>
    <w:rsid w:val="00264E6F"/>
    <w:rsid w:val="00264E96"/>
    <w:rsid w:val="00264EC2"/>
    <w:rsid w:val="00264EDC"/>
    <w:rsid w:val="00264EF5"/>
    <w:rsid w:val="00264F73"/>
    <w:rsid w:val="00264F9A"/>
    <w:rsid w:val="00265021"/>
    <w:rsid w:val="0026507C"/>
    <w:rsid w:val="00265081"/>
    <w:rsid w:val="0026509B"/>
    <w:rsid w:val="002650A4"/>
    <w:rsid w:val="002650C0"/>
    <w:rsid w:val="00265111"/>
    <w:rsid w:val="00265159"/>
    <w:rsid w:val="002651AD"/>
    <w:rsid w:val="002651B6"/>
    <w:rsid w:val="00265222"/>
    <w:rsid w:val="002652A6"/>
    <w:rsid w:val="002652E1"/>
    <w:rsid w:val="0026536A"/>
    <w:rsid w:val="002653C4"/>
    <w:rsid w:val="0026543B"/>
    <w:rsid w:val="00265445"/>
    <w:rsid w:val="0026544A"/>
    <w:rsid w:val="0026547E"/>
    <w:rsid w:val="00265501"/>
    <w:rsid w:val="00265510"/>
    <w:rsid w:val="0026553C"/>
    <w:rsid w:val="002655B2"/>
    <w:rsid w:val="002655D9"/>
    <w:rsid w:val="00265614"/>
    <w:rsid w:val="0026567C"/>
    <w:rsid w:val="002656A0"/>
    <w:rsid w:val="002656B6"/>
    <w:rsid w:val="00265714"/>
    <w:rsid w:val="002657CF"/>
    <w:rsid w:val="00265A08"/>
    <w:rsid w:val="00265A54"/>
    <w:rsid w:val="00265A94"/>
    <w:rsid w:val="00265C4A"/>
    <w:rsid w:val="00265C68"/>
    <w:rsid w:val="00265C7E"/>
    <w:rsid w:val="00265D20"/>
    <w:rsid w:val="00265D56"/>
    <w:rsid w:val="00265E53"/>
    <w:rsid w:val="00265F07"/>
    <w:rsid w:val="00265F7D"/>
    <w:rsid w:val="00265FC3"/>
    <w:rsid w:val="0026604E"/>
    <w:rsid w:val="0026606B"/>
    <w:rsid w:val="002660CC"/>
    <w:rsid w:val="002660FC"/>
    <w:rsid w:val="002662AD"/>
    <w:rsid w:val="0026638A"/>
    <w:rsid w:val="0026646C"/>
    <w:rsid w:val="00266582"/>
    <w:rsid w:val="0026663D"/>
    <w:rsid w:val="002666A7"/>
    <w:rsid w:val="00266749"/>
    <w:rsid w:val="00266763"/>
    <w:rsid w:val="002667B8"/>
    <w:rsid w:val="0026680E"/>
    <w:rsid w:val="0026683E"/>
    <w:rsid w:val="0026688B"/>
    <w:rsid w:val="002668A0"/>
    <w:rsid w:val="002668A7"/>
    <w:rsid w:val="002668D6"/>
    <w:rsid w:val="00266936"/>
    <w:rsid w:val="002669C2"/>
    <w:rsid w:val="00266AF6"/>
    <w:rsid w:val="00266B11"/>
    <w:rsid w:val="00266B5B"/>
    <w:rsid w:val="00266CDC"/>
    <w:rsid w:val="00266D1B"/>
    <w:rsid w:val="00266D4A"/>
    <w:rsid w:val="00266D84"/>
    <w:rsid w:val="00266D8B"/>
    <w:rsid w:val="00266DB4"/>
    <w:rsid w:val="00266E85"/>
    <w:rsid w:val="00266E8C"/>
    <w:rsid w:val="00266EAD"/>
    <w:rsid w:val="00266EBA"/>
    <w:rsid w:val="00266F09"/>
    <w:rsid w:val="00266F24"/>
    <w:rsid w:val="00266F75"/>
    <w:rsid w:val="00266F79"/>
    <w:rsid w:val="00266FA6"/>
    <w:rsid w:val="00266FFB"/>
    <w:rsid w:val="00267090"/>
    <w:rsid w:val="00267129"/>
    <w:rsid w:val="0026723B"/>
    <w:rsid w:val="002672C1"/>
    <w:rsid w:val="00267330"/>
    <w:rsid w:val="00267348"/>
    <w:rsid w:val="002673FC"/>
    <w:rsid w:val="00267484"/>
    <w:rsid w:val="002674AC"/>
    <w:rsid w:val="00267519"/>
    <w:rsid w:val="00267575"/>
    <w:rsid w:val="00267644"/>
    <w:rsid w:val="0026764C"/>
    <w:rsid w:val="00267654"/>
    <w:rsid w:val="002676E8"/>
    <w:rsid w:val="00267764"/>
    <w:rsid w:val="00267786"/>
    <w:rsid w:val="002677A5"/>
    <w:rsid w:val="00267822"/>
    <w:rsid w:val="002678FF"/>
    <w:rsid w:val="00267B32"/>
    <w:rsid w:val="00267B43"/>
    <w:rsid w:val="00267B60"/>
    <w:rsid w:val="00267B98"/>
    <w:rsid w:val="00267BF5"/>
    <w:rsid w:val="00267C64"/>
    <w:rsid w:val="00267DB9"/>
    <w:rsid w:val="00267E9B"/>
    <w:rsid w:val="00267EEC"/>
    <w:rsid w:val="00267F39"/>
    <w:rsid w:val="00267FE8"/>
    <w:rsid w:val="00270021"/>
    <w:rsid w:val="002700D8"/>
    <w:rsid w:val="002700E0"/>
    <w:rsid w:val="00270234"/>
    <w:rsid w:val="00270295"/>
    <w:rsid w:val="0027048B"/>
    <w:rsid w:val="002704C3"/>
    <w:rsid w:val="002704F0"/>
    <w:rsid w:val="0027053A"/>
    <w:rsid w:val="00270569"/>
    <w:rsid w:val="00270617"/>
    <w:rsid w:val="00270622"/>
    <w:rsid w:val="0027066C"/>
    <w:rsid w:val="00270734"/>
    <w:rsid w:val="00270A0C"/>
    <w:rsid w:val="00270A79"/>
    <w:rsid w:val="00270A8A"/>
    <w:rsid w:val="00270AB5"/>
    <w:rsid w:val="00270B43"/>
    <w:rsid w:val="00270B46"/>
    <w:rsid w:val="00270B96"/>
    <w:rsid w:val="00270B9F"/>
    <w:rsid w:val="00270BF9"/>
    <w:rsid w:val="00270C30"/>
    <w:rsid w:val="00270C88"/>
    <w:rsid w:val="00270CAB"/>
    <w:rsid w:val="00270CE6"/>
    <w:rsid w:val="00270CEF"/>
    <w:rsid w:val="00270EA2"/>
    <w:rsid w:val="00270EC1"/>
    <w:rsid w:val="00270EE5"/>
    <w:rsid w:val="00270F79"/>
    <w:rsid w:val="00270F86"/>
    <w:rsid w:val="00270F9D"/>
    <w:rsid w:val="00270FB6"/>
    <w:rsid w:val="00271142"/>
    <w:rsid w:val="002711A8"/>
    <w:rsid w:val="0027120B"/>
    <w:rsid w:val="0027120F"/>
    <w:rsid w:val="00271220"/>
    <w:rsid w:val="00271226"/>
    <w:rsid w:val="00271290"/>
    <w:rsid w:val="00271316"/>
    <w:rsid w:val="00271359"/>
    <w:rsid w:val="002713AD"/>
    <w:rsid w:val="0027140B"/>
    <w:rsid w:val="00271422"/>
    <w:rsid w:val="00271472"/>
    <w:rsid w:val="002714FC"/>
    <w:rsid w:val="00271542"/>
    <w:rsid w:val="00271592"/>
    <w:rsid w:val="00271609"/>
    <w:rsid w:val="0027160E"/>
    <w:rsid w:val="00271624"/>
    <w:rsid w:val="002716F6"/>
    <w:rsid w:val="00271756"/>
    <w:rsid w:val="0027179D"/>
    <w:rsid w:val="002717B4"/>
    <w:rsid w:val="00271822"/>
    <w:rsid w:val="00271889"/>
    <w:rsid w:val="0027190A"/>
    <w:rsid w:val="00271A1D"/>
    <w:rsid w:val="00271A4B"/>
    <w:rsid w:val="00271AB6"/>
    <w:rsid w:val="00271B18"/>
    <w:rsid w:val="00271BBF"/>
    <w:rsid w:val="00271BCD"/>
    <w:rsid w:val="00271CDF"/>
    <w:rsid w:val="00271DE2"/>
    <w:rsid w:val="00271E5B"/>
    <w:rsid w:val="00271EC9"/>
    <w:rsid w:val="00271FCB"/>
    <w:rsid w:val="00271FF5"/>
    <w:rsid w:val="0027202C"/>
    <w:rsid w:val="0027205C"/>
    <w:rsid w:val="002720B8"/>
    <w:rsid w:val="00272142"/>
    <w:rsid w:val="00272211"/>
    <w:rsid w:val="0027232A"/>
    <w:rsid w:val="00272354"/>
    <w:rsid w:val="00272396"/>
    <w:rsid w:val="002723B8"/>
    <w:rsid w:val="002723D0"/>
    <w:rsid w:val="002723DA"/>
    <w:rsid w:val="0027244B"/>
    <w:rsid w:val="0027245F"/>
    <w:rsid w:val="002724D6"/>
    <w:rsid w:val="002724E5"/>
    <w:rsid w:val="0027257C"/>
    <w:rsid w:val="002725C1"/>
    <w:rsid w:val="002725C6"/>
    <w:rsid w:val="0027264E"/>
    <w:rsid w:val="0027268F"/>
    <w:rsid w:val="002726D8"/>
    <w:rsid w:val="0027272E"/>
    <w:rsid w:val="002727F4"/>
    <w:rsid w:val="00272808"/>
    <w:rsid w:val="00272809"/>
    <w:rsid w:val="0027282E"/>
    <w:rsid w:val="00272908"/>
    <w:rsid w:val="00272972"/>
    <w:rsid w:val="0027297C"/>
    <w:rsid w:val="002729FE"/>
    <w:rsid w:val="00272A0F"/>
    <w:rsid w:val="00272A50"/>
    <w:rsid w:val="00272A84"/>
    <w:rsid w:val="00272B0E"/>
    <w:rsid w:val="00272BF7"/>
    <w:rsid w:val="00272BF9"/>
    <w:rsid w:val="00272CCA"/>
    <w:rsid w:val="00272CE6"/>
    <w:rsid w:val="00272D18"/>
    <w:rsid w:val="00272D49"/>
    <w:rsid w:val="00272D79"/>
    <w:rsid w:val="00272F89"/>
    <w:rsid w:val="00272FF2"/>
    <w:rsid w:val="00273070"/>
    <w:rsid w:val="0027307B"/>
    <w:rsid w:val="002730D7"/>
    <w:rsid w:val="0027319B"/>
    <w:rsid w:val="002731CA"/>
    <w:rsid w:val="002732F2"/>
    <w:rsid w:val="0027332C"/>
    <w:rsid w:val="00273344"/>
    <w:rsid w:val="002733AC"/>
    <w:rsid w:val="002733FE"/>
    <w:rsid w:val="00273430"/>
    <w:rsid w:val="00273451"/>
    <w:rsid w:val="002734A1"/>
    <w:rsid w:val="002734A4"/>
    <w:rsid w:val="002734EB"/>
    <w:rsid w:val="00273518"/>
    <w:rsid w:val="00273580"/>
    <w:rsid w:val="00273598"/>
    <w:rsid w:val="002735AB"/>
    <w:rsid w:val="00273620"/>
    <w:rsid w:val="0027362E"/>
    <w:rsid w:val="002736D9"/>
    <w:rsid w:val="00273735"/>
    <w:rsid w:val="00273773"/>
    <w:rsid w:val="00273803"/>
    <w:rsid w:val="00273828"/>
    <w:rsid w:val="002738B7"/>
    <w:rsid w:val="002738C8"/>
    <w:rsid w:val="002739F3"/>
    <w:rsid w:val="00273A14"/>
    <w:rsid w:val="00273AFD"/>
    <w:rsid w:val="00273BD2"/>
    <w:rsid w:val="00273CB7"/>
    <w:rsid w:val="00273D22"/>
    <w:rsid w:val="00273D42"/>
    <w:rsid w:val="00273E49"/>
    <w:rsid w:val="00273E59"/>
    <w:rsid w:val="00273E75"/>
    <w:rsid w:val="00273E8C"/>
    <w:rsid w:val="00273F8B"/>
    <w:rsid w:val="00273FCD"/>
    <w:rsid w:val="0027405B"/>
    <w:rsid w:val="002740D3"/>
    <w:rsid w:val="002740E1"/>
    <w:rsid w:val="00274187"/>
    <w:rsid w:val="0027428B"/>
    <w:rsid w:val="002742D2"/>
    <w:rsid w:val="002742FC"/>
    <w:rsid w:val="0027438F"/>
    <w:rsid w:val="00274435"/>
    <w:rsid w:val="00274448"/>
    <w:rsid w:val="002744D9"/>
    <w:rsid w:val="00274588"/>
    <w:rsid w:val="002745B2"/>
    <w:rsid w:val="00274661"/>
    <w:rsid w:val="00274698"/>
    <w:rsid w:val="002746A4"/>
    <w:rsid w:val="00274713"/>
    <w:rsid w:val="00274799"/>
    <w:rsid w:val="002747DE"/>
    <w:rsid w:val="00274805"/>
    <w:rsid w:val="00274845"/>
    <w:rsid w:val="00274885"/>
    <w:rsid w:val="00274973"/>
    <w:rsid w:val="00274980"/>
    <w:rsid w:val="00274A0D"/>
    <w:rsid w:val="00274A71"/>
    <w:rsid w:val="00274A72"/>
    <w:rsid w:val="00274A7A"/>
    <w:rsid w:val="00274B0F"/>
    <w:rsid w:val="00274B17"/>
    <w:rsid w:val="00274B1F"/>
    <w:rsid w:val="00274B5A"/>
    <w:rsid w:val="00274BDD"/>
    <w:rsid w:val="00274BED"/>
    <w:rsid w:val="00274C29"/>
    <w:rsid w:val="00274C59"/>
    <w:rsid w:val="00274C79"/>
    <w:rsid w:val="00274C8E"/>
    <w:rsid w:val="00274D40"/>
    <w:rsid w:val="00274D8A"/>
    <w:rsid w:val="00274DAF"/>
    <w:rsid w:val="00274EA9"/>
    <w:rsid w:val="00274EAF"/>
    <w:rsid w:val="00274F3C"/>
    <w:rsid w:val="00274F42"/>
    <w:rsid w:val="00274F54"/>
    <w:rsid w:val="00274FB0"/>
    <w:rsid w:val="00274FEB"/>
    <w:rsid w:val="00274FFF"/>
    <w:rsid w:val="00275018"/>
    <w:rsid w:val="0027507F"/>
    <w:rsid w:val="002751A5"/>
    <w:rsid w:val="002751BA"/>
    <w:rsid w:val="00275208"/>
    <w:rsid w:val="0027527F"/>
    <w:rsid w:val="0027528D"/>
    <w:rsid w:val="002752BA"/>
    <w:rsid w:val="00275372"/>
    <w:rsid w:val="00275442"/>
    <w:rsid w:val="00275490"/>
    <w:rsid w:val="002754D3"/>
    <w:rsid w:val="00275632"/>
    <w:rsid w:val="00275636"/>
    <w:rsid w:val="00275678"/>
    <w:rsid w:val="002756C6"/>
    <w:rsid w:val="002756EF"/>
    <w:rsid w:val="002756FB"/>
    <w:rsid w:val="00275728"/>
    <w:rsid w:val="00275827"/>
    <w:rsid w:val="00275844"/>
    <w:rsid w:val="0027590A"/>
    <w:rsid w:val="00275AE4"/>
    <w:rsid w:val="00275B20"/>
    <w:rsid w:val="00275B41"/>
    <w:rsid w:val="00275B4E"/>
    <w:rsid w:val="00275B76"/>
    <w:rsid w:val="00275C01"/>
    <w:rsid w:val="00275C14"/>
    <w:rsid w:val="00275D4D"/>
    <w:rsid w:val="00275D8C"/>
    <w:rsid w:val="00275D96"/>
    <w:rsid w:val="00275E1A"/>
    <w:rsid w:val="00275E3B"/>
    <w:rsid w:val="00275E8D"/>
    <w:rsid w:val="00275E99"/>
    <w:rsid w:val="00275F38"/>
    <w:rsid w:val="00275F3D"/>
    <w:rsid w:val="00275F4B"/>
    <w:rsid w:val="0027609E"/>
    <w:rsid w:val="002760CD"/>
    <w:rsid w:val="0027613F"/>
    <w:rsid w:val="00276234"/>
    <w:rsid w:val="002762D1"/>
    <w:rsid w:val="002762F0"/>
    <w:rsid w:val="0027631A"/>
    <w:rsid w:val="0027636B"/>
    <w:rsid w:val="0027647B"/>
    <w:rsid w:val="002764C6"/>
    <w:rsid w:val="002764CD"/>
    <w:rsid w:val="00276624"/>
    <w:rsid w:val="0027662E"/>
    <w:rsid w:val="0027665D"/>
    <w:rsid w:val="002766E6"/>
    <w:rsid w:val="002768B4"/>
    <w:rsid w:val="002768EA"/>
    <w:rsid w:val="0027693E"/>
    <w:rsid w:val="00276952"/>
    <w:rsid w:val="0027695B"/>
    <w:rsid w:val="00276A40"/>
    <w:rsid w:val="00276C47"/>
    <w:rsid w:val="00276C70"/>
    <w:rsid w:val="00276C73"/>
    <w:rsid w:val="00276CE1"/>
    <w:rsid w:val="00276D6A"/>
    <w:rsid w:val="00276D98"/>
    <w:rsid w:val="00276DD8"/>
    <w:rsid w:val="00276DED"/>
    <w:rsid w:val="00276F97"/>
    <w:rsid w:val="0027700A"/>
    <w:rsid w:val="0027703D"/>
    <w:rsid w:val="0027706A"/>
    <w:rsid w:val="0027707E"/>
    <w:rsid w:val="00277133"/>
    <w:rsid w:val="00277150"/>
    <w:rsid w:val="002771EA"/>
    <w:rsid w:val="0027720A"/>
    <w:rsid w:val="00277230"/>
    <w:rsid w:val="0027729C"/>
    <w:rsid w:val="00277320"/>
    <w:rsid w:val="00277379"/>
    <w:rsid w:val="002773B0"/>
    <w:rsid w:val="002773E3"/>
    <w:rsid w:val="00277414"/>
    <w:rsid w:val="00277505"/>
    <w:rsid w:val="002775BD"/>
    <w:rsid w:val="002775CA"/>
    <w:rsid w:val="00277607"/>
    <w:rsid w:val="0027762C"/>
    <w:rsid w:val="00277655"/>
    <w:rsid w:val="00277688"/>
    <w:rsid w:val="00277694"/>
    <w:rsid w:val="0027774B"/>
    <w:rsid w:val="002777A2"/>
    <w:rsid w:val="002777C3"/>
    <w:rsid w:val="00277820"/>
    <w:rsid w:val="00277925"/>
    <w:rsid w:val="00277947"/>
    <w:rsid w:val="00277969"/>
    <w:rsid w:val="00277993"/>
    <w:rsid w:val="002779DD"/>
    <w:rsid w:val="00277AB3"/>
    <w:rsid w:val="00277AC0"/>
    <w:rsid w:val="00277AC7"/>
    <w:rsid w:val="00277B28"/>
    <w:rsid w:val="00277B57"/>
    <w:rsid w:val="00277B71"/>
    <w:rsid w:val="00277B9C"/>
    <w:rsid w:val="00277BEA"/>
    <w:rsid w:val="00277BF7"/>
    <w:rsid w:val="00277C53"/>
    <w:rsid w:val="00277C74"/>
    <w:rsid w:val="00277CD6"/>
    <w:rsid w:val="00277D0E"/>
    <w:rsid w:val="00277D6B"/>
    <w:rsid w:val="00277DB4"/>
    <w:rsid w:val="00277DF7"/>
    <w:rsid w:val="00277E38"/>
    <w:rsid w:val="00277EBE"/>
    <w:rsid w:val="00277F41"/>
    <w:rsid w:val="00277F8B"/>
    <w:rsid w:val="00280045"/>
    <w:rsid w:val="00280133"/>
    <w:rsid w:val="0028018C"/>
    <w:rsid w:val="002801D9"/>
    <w:rsid w:val="00280227"/>
    <w:rsid w:val="0028023B"/>
    <w:rsid w:val="00280277"/>
    <w:rsid w:val="0028028E"/>
    <w:rsid w:val="002802B8"/>
    <w:rsid w:val="00280381"/>
    <w:rsid w:val="0028046F"/>
    <w:rsid w:val="002804BE"/>
    <w:rsid w:val="002804E8"/>
    <w:rsid w:val="0028056E"/>
    <w:rsid w:val="002806CB"/>
    <w:rsid w:val="00280785"/>
    <w:rsid w:val="00280807"/>
    <w:rsid w:val="0028096A"/>
    <w:rsid w:val="0028098A"/>
    <w:rsid w:val="002809A9"/>
    <w:rsid w:val="00280A2C"/>
    <w:rsid w:val="00280A84"/>
    <w:rsid w:val="00280AF1"/>
    <w:rsid w:val="00280B0C"/>
    <w:rsid w:val="00280B4D"/>
    <w:rsid w:val="00280B7B"/>
    <w:rsid w:val="00280BC8"/>
    <w:rsid w:val="00280BCE"/>
    <w:rsid w:val="00280C16"/>
    <w:rsid w:val="00280C25"/>
    <w:rsid w:val="00280C3E"/>
    <w:rsid w:val="00280C69"/>
    <w:rsid w:val="00280CE4"/>
    <w:rsid w:val="00280D00"/>
    <w:rsid w:val="00280D2A"/>
    <w:rsid w:val="00280D3A"/>
    <w:rsid w:val="00280D57"/>
    <w:rsid w:val="00280E34"/>
    <w:rsid w:val="00280E47"/>
    <w:rsid w:val="00280F14"/>
    <w:rsid w:val="00280F9C"/>
    <w:rsid w:val="00281002"/>
    <w:rsid w:val="00281100"/>
    <w:rsid w:val="00281178"/>
    <w:rsid w:val="00281215"/>
    <w:rsid w:val="0028124C"/>
    <w:rsid w:val="002812BA"/>
    <w:rsid w:val="00281349"/>
    <w:rsid w:val="0028136A"/>
    <w:rsid w:val="0028140B"/>
    <w:rsid w:val="0028150B"/>
    <w:rsid w:val="00281590"/>
    <w:rsid w:val="00281672"/>
    <w:rsid w:val="00281689"/>
    <w:rsid w:val="002817F8"/>
    <w:rsid w:val="00281964"/>
    <w:rsid w:val="00281969"/>
    <w:rsid w:val="0028198A"/>
    <w:rsid w:val="00281995"/>
    <w:rsid w:val="00281A2E"/>
    <w:rsid w:val="00281A90"/>
    <w:rsid w:val="00281B69"/>
    <w:rsid w:val="00281C36"/>
    <w:rsid w:val="00281D23"/>
    <w:rsid w:val="00281D38"/>
    <w:rsid w:val="00281DC6"/>
    <w:rsid w:val="00281DE6"/>
    <w:rsid w:val="00281EB6"/>
    <w:rsid w:val="0028200C"/>
    <w:rsid w:val="0028201A"/>
    <w:rsid w:val="00282097"/>
    <w:rsid w:val="0028209E"/>
    <w:rsid w:val="002820C5"/>
    <w:rsid w:val="00282173"/>
    <w:rsid w:val="0028218A"/>
    <w:rsid w:val="002821AE"/>
    <w:rsid w:val="002822CD"/>
    <w:rsid w:val="00282378"/>
    <w:rsid w:val="0028239F"/>
    <w:rsid w:val="00282482"/>
    <w:rsid w:val="002824B6"/>
    <w:rsid w:val="00282506"/>
    <w:rsid w:val="002825C9"/>
    <w:rsid w:val="0028267A"/>
    <w:rsid w:val="00282689"/>
    <w:rsid w:val="002826D9"/>
    <w:rsid w:val="00282796"/>
    <w:rsid w:val="002827F8"/>
    <w:rsid w:val="00282828"/>
    <w:rsid w:val="00282949"/>
    <w:rsid w:val="0028298F"/>
    <w:rsid w:val="002829C4"/>
    <w:rsid w:val="002829E6"/>
    <w:rsid w:val="00282A89"/>
    <w:rsid w:val="00282AAE"/>
    <w:rsid w:val="00282AEA"/>
    <w:rsid w:val="00282BD5"/>
    <w:rsid w:val="00282BE9"/>
    <w:rsid w:val="00282CA5"/>
    <w:rsid w:val="00282D2E"/>
    <w:rsid w:val="00282DA6"/>
    <w:rsid w:val="00282DCE"/>
    <w:rsid w:val="00282EBC"/>
    <w:rsid w:val="00282ECA"/>
    <w:rsid w:val="00282EEA"/>
    <w:rsid w:val="00282F2F"/>
    <w:rsid w:val="00283133"/>
    <w:rsid w:val="00283356"/>
    <w:rsid w:val="00283367"/>
    <w:rsid w:val="00283417"/>
    <w:rsid w:val="00283432"/>
    <w:rsid w:val="002834E6"/>
    <w:rsid w:val="002835A7"/>
    <w:rsid w:val="002835FB"/>
    <w:rsid w:val="00283624"/>
    <w:rsid w:val="0028362A"/>
    <w:rsid w:val="00283666"/>
    <w:rsid w:val="00283681"/>
    <w:rsid w:val="0028368C"/>
    <w:rsid w:val="002836D2"/>
    <w:rsid w:val="002836EC"/>
    <w:rsid w:val="00283765"/>
    <w:rsid w:val="00283778"/>
    <w:rsid w:val="00283806"/>
    <w:rsid w:val="002839C5"/>
    <w:rsid w:val="00283B1B"/>
    <w:rsid w:val="00283CFE"/>
    <w:rsid w:val="00283D50"/>
    <w:rsid w:val="00283D68"/>
    <w:rsid w:val="00283D7E"/>
    <w:rsid w:val="00283E0E"/>
    <w:rsid w:val="00283EA0"/>
    <w:rsid w:val="00283EAA"/>
    <w:rsid w:val="00283F18"/>
    <w:rsid w:val="00283F2E"/>
    <w:rsid w:val="00283F56"/>
    <w:rsid w:val="00283F67"/>
    <w:rsid w:val="00284033"/>
    <w:rsid w:val="0028412A"/>
    <w:rsid w:val="0028414A"/>
    <w:rsid w:val="00284185"/>
    <w:rsid w:val="00284194"/>
    <w:rsid w:val="002841D2"/>
    <w:rsid w:val="00284340"/>
    <w:rsid w:val="0028438A"/>
    <w:rsid w:val="00284396"/>
    <w:rsid w:val="002843F4"/>
    <w:rsid w:val="00284429"/>
    <w:rsid w:val="002845C0"/>
    <w:rsid w:val="002845F7"/>
    <w:rsid w:val="002846A1"/>
    <w:rsid w:val="002846A2"/>
    <w:rsid w:val="002846E3"/>
    <w:rsid w:val="002846FB"/>
    <w:rsid w:val="00284855"/>
    <w:rsid w:val="00284878"/>
    <w:rsid w:val="00284928"/>
    <w:rsid w:val="00284965"/>
    <w:rsid w:val="00284A2C"/>
    <w:rsid w:val="00284A33"/>
    <w:rsid w:val="00284A80"/>
    <w:rsid w:val="00284A86"/>
    <w:rsid w:val="00284A94"/>
    <w:rsid w:val="00284A9A"/>
    <w:rsid w:val="00284B19"/>
    <w:rsid w:val="00284C12"/>
    <w:rsid w:val="00284C67"/>
    <w:rsid w:val="00284D95"/>
    <w:rsid w:val="00284DC0"/>
    <w:rsid w:val="00284E1A"/>
    <w:rsid w:val="00284E63"/>
    <w:rsid w:val="00284EB7"/>
    <w:rsid w:val="00284F7D"/>
    <w:rsid w:val="0028501A"/>
    <w:rsid w:val="002850A7"/>
    <w:rsid w:val="002850BF"/>
    <w:rsid w:val="002851FD"/>
    <w:rsid w:val="00285231"/>
    <w:rsid w:val="00285253"/>
    <w:rsid w:val="002852AC"/>
    <w:rsid w:val="002852DE"/>
    <w:rsid w:val="002853AE"/>
    <w:rsid w:val="002853BE"/>
    <w:rsid w:val="00285414"/>
    <w:rsid w:val="00285454"/>
    <w:rsid w:val="00285457"/>
    <w:rsid w:val="002854C9"/>
    <w:rsid w:val="002854D0"/>
    <w:rsid w:val="00285514"/>
    <w:rsid w:val="0028551E"/>
    <w:rsid w:val="00285584"/>
    <w:rsid w:val="002855B6"/>
    <w:rsid w:val="002855DD"/>
    <w:rsid w:val="00285627"/>
    <w:rsid w:val="00285636"/>
    <w:rsid w:val="0028566A"/>
    <w:rsid w:val="002856C2"/>
    <w:rsid w:val="0028570F"/>
    <w:rsid w:val="002857B5"/>
    <w:rsid w:val="002857E8"/>
    <w:rsid w:val="002858BD"/>
    <w:rsid w:val="002858DC"/>
    <w:rsid w:val="002858E8"/>
    <w:rsid w:val="0028594E"/>
    <w:rsid w:val="00285A34"/>
    <w:rsid w:val="00285A46"/>
    <w:rsid w:val="00285A6A"/>
    <w:rsid w:val="00285AE9"/>
    <w:rsid w:val="00285B03"/>
    <w:rsid w:val="00285B1B"/>
    <w:rsid w:val="00285B49"/>
    <w:rsid w:val="00285B63"/>
    <w:rsid w:val="00285BE0"/>
    <w:rsid w:val="00285BFC"/>
    <w:rsid w:val="00285C8A"/>
    <w:rsid w:val="00285CA5"/>
    <w:rsid w:val="00285D44"/>
    <w:rsid w:val="00285E29"/>
    <w:rsid w:val="00285E5C"/>
    <w:rsid w:val="00285E60"/>
    <w:rsid w:val="00285EA0"/>
    <w:rsid w:val="00285ED6"/>
    <w:rsid w:val="00285F9F"/>
    <w:rsid w:val="00285FF7"/>
    <w:rsid w:val="00286058"/>
    <w:rsid w:val="002860EE"/>
    <w:rsid w:val="0028616E"/>
    <w:rsid w:val="00286205"/>
    <w:rsid w:val="002863B5"/>
    <w:rsid w:val="002863BF"/>
    <w:rsid w:val="00286404"/>
    <w:rsid w:val="002864DD"/>
    <w:rsid w:val="002865B1"/>
    <w:rsid w:val="00286626"/>
    <w:rsid w:val="00286639"/>
    <w:rsid w:val="00286708"/>
    <w:rsid w:val="002868CC"/>
    <w:rsid w:val="002868DD"/>
    <w:rsid w:val="0028695A"/>
    <w:rsid w:val="002869E6"/>
    <w:rsid w:val="002869ED"/>
    <w:rsid w:val="00286A73"/>
    <w:rsid w:val="00286ADA"/>
    <w:rsid w:val="00286AED"/>
    <w:rsid w:val="00286AF7"/>
    <w:rsid w:val="00286B30"/>
    <w:rsid w:val="00286B44"/>
    <w:rsid w:val="00286B85"/>
    <w:rsid w:val="00286B8B"/>
    <w:rsid w:val="00286C45"/>
    <w:rsid w:val="00286EDB"/>
    <w:rsid w:val="00286EE9"/>
    <w:rsid w:val="00286F79"/>
    <w:rsid w:val="00286F81"/>
    <w:rsid w:val="00286FDC"/>
    <w:rsid w:val="00287052"/>
    <w:rsid w:val="0028706A"/>
    <w:rsid w:val="0028715A"/>
    <w:rsid w:val="00287206"/>
    <w:rsid w:val="00287232"/>
    <w:rsid w:val="00287256"/>
    <w:rsid w:val="002872A4"/>
    <w:rsid w:val="00287399"/>
    <w:rsid w:val="002873E4"/>
    <w:rsid w:val="002873F1"/>
    <w:rsid w:val="002873F3"/>
    <w:rsid w:val="00287403"/>
    <w:rsid w:val="00287459"/>
    <w:rsid w:val="0028746A"/>
    <w:rsid w:val="00287475"/>
    <w:rsid w:val="00287483"/>
    <w:rsid w:val="002874D1"/>
    <w:rsid w:val="002874D5"/>
    <w:rsid w:val="002874EE"/>
    <w:rsid w:val="0028750E"/>
    <w:rsid w:val="00287597"/>
    <w:rsid w:val="002875A3"/>
    <w:rsid w:val="0028770F"/>
    <w:rsid w:val="0028771A"/>
    <w:rsid w:val="0028775C"/>
    <w:rsid w:val="00287779"/>
    <w:rsid w:val="002878DB"/>
    <w:rsid w:val="00287960"/>
    <w:rsid w:val="00287978"/>
    <w:rsid w:val="002879DB"/>
    <w:rsid w:val="002879F5"/>
    <w:rsid w:val="00287A34"/>
    <w:rsid w:val="00287AB6"/>
    <w:rsid w:val="00287AF7"/>
    <w:rsid w:val="00287B74"/>
    <w:rsid w:val="00287BF9"/>
    <w:rsid w:val="00287F19"/>
    <w:rsid w:val="00287F1F"/>
    <w:rsid w:val="00287F8E"/>
    <w:rsid w:val="00287FDD"/>
    <w:rsid w:val="00290099"/>
    <w:rsid w:val="002900A4"/>
    <w:rsid w:val="002900AD"/>
    <w:rsid w:val="002900E7"/>
    <w:rsid w:val="00290173"/>
    <w:rsid w:val="00290250"/>
    <w:rsid w:val="002902C0"/>
    <w:rsid w:val="00290316"/>
    <w:rsid w:val="0029034D"/>
    <w:rsid w:val="002904C8"/>
    <w:rsid w:val="002904E0"/>
    <w:rsid w:val="00290570"/>
    <w:rsid w:val="00290592"/>
    <w:rsid w:val="002905AE"/>
    <w:rsid w:val="0029067E"/>
    <w:rsid w:val="00290690"/>
    <w:rsid w:val="002906F4"/>
    <w:rsid w:val="00290729"/>
    <w:rsid w:val="002908BF"/>
    <w:rsid w:val="002908CB"/>
    <w:rsid w:val="0029094F"/>
    <w:rsid w:val="0029097A"/>
    <w:rsid w:val="002909EB"/>
    <w:rsid w:val="002909F2"/>
    <w:rsid w:val="00290A33"/>
    <w:rsid w:val="00290A64"/>
    <w:rsid w:val="00290AB3"/>
    <w:rsid w:val="00290AC4"/>
    <w:rsid w:val="00290AFA"/>
    <w:rsid w:val="00290B16"/>
    <w:rsid w:val="00290B30"/>
    <w:rsid w:val="00290B7E"/>
    <w:rsid w:val="00290B98"/>
    <w:rsid w:val="00290BD4"/>
    <w:rsid w:val="00290C0E"/>
    <w:rsid w:val="00290C76"/>
    <w:rsid w:val="00290CCD"/>
    <w:rsid w:val="00290D15"/>
    <w:rsid w:val="00290D95"/>
    <w:rsid w:val="00290DE2"/>
    <w:rsid w:val="00290ED2"/>
    <w:rsid w:val="00290F25"/>
    <w:rsid w:val="002910F7"/>
    <w:rsid w:val="0029118D"/>
    <w:rsid w:val="002912FE"/>
    <w:rsid w:val="002913A0"/>
    <w:rsid w:val="00291422"/>
    <w:rsid w:val="002915C5"/>
    <w:rsid w:val="002915E0"/>
    <w:rsid w:val="002916A6"/>
    <w:rsid w:val="00291701"/>
    <w:rsid w:val="002917A9"/>
    <w:rsid w:val="00291878"/>
    <w:rsid w:val="002918EB"/>
    <w:rsid w:val="0029195E"/>
    <w:rsid w:val="002919B9"/>
    <w:rsid w:val="00291A14"/>
    <w:rsid w:val="00291A1F"/>
    <w:rsid w:val="00291AA2"/>
    <w:rsid w:val="00291AB3"/>
    <w:rsid w:val="00291B24"/>
    <w:rsid w:val="00291BDD"/>
    <w:rsid w:val="00291BE8"/>
    <w:rsid w:val="00291C12"/>
    <w:rsid w:val="00291C42"/>
    <w:rsid w:val="00291CC3"/>
    <w:rsid w:val="00291D21"/>
    <w:rsid w:val="00291D48"/>
    <w:rsid w:val="00291D65"/>
    <w:rsid w:val="00291DFC"/>
    <w:rsid w:val="00291E01"/>
    <w:rsid w:val="00291E0D"/>
    <w:rsid w:val="00291E2B"/>
    <w:rsid w:val="00291E2D"/>
    <w:rsid w:val="00291EA6"/>
    <w:rsid w:val="00291EBD"/>
    <w:rsid w:val="00291F0B"/>
    <w:rsid w:val="00291F26"/>
    <w:rsid w:val="00291F6C"/>
    <w:rsid w:val="00291F73"/>
    <w:rsid w:val="00291FD4"/>
    <w:rsid w:val="00291FF0"/>
    <w:rsid w:val="00292006"/>
    <w:rsid w:val="00292112"/>
    <w:rsid w:val="00292150"/>
    <w:rsid w:val="00292167"/>
    <w:rsid w:val="002921C0"/>
    <w:rsid w:val="00292246"/>
    <w:rsid w:val="00292257"/>
    <w:rsid w:val="0029231F"/>
    <w:rsid w:val="00292455"/>
    <w:rsid w:val="00292482"/>
    <w:rsid w:val="002924A7"/>
    <w:rsid w:val="00292516"/>
    <w:rsid w:val="00292545"/>
    <w:rsid w:val="00292617"/>
    <w:rsid w:val="00292685"/>
    <w:rsid w:val="002926B9"/>
    <w:rsid w:val="002926BC"/>
    <w:rsid w:val="00292727"/>
    <w:rsid w:val="00292734"/>
    <w:rsid w:val="00292741"/>
    <w:rsid w:val="0029274D"/>
    <w:rsid w:val="0029280B"/>
    <w:rsid w:val="0029285C"/>
    <w:rsid w:val="0029295E"/>
    <w:rsid w:val="00292978"/>
    <w:rsid w:val="00292A13"/>
    <w:rsid w:val="00292A8B"/>
    <w:rsid w:val="00292AB5"/>
    <w:rsid w:val="00292AF7"/>
    <w:rsid w:val="00292B38"/>
    <w:rsid w:val="00292B48"/>
    <w:rsid w:val="00292B70"/>
    <w:rsid w:val="00292B78"/>
    <w:rsid w:val="00292BB3"/>
    <w:rsid w:val="00292C6B"/>
    <w:rsid w:val="00292D33"/>
    <w:rsid w:val="00292DA4"/>
    <w:rsid w:val="00292DED"/>
    <w:rsid w:val="00292E63"/>
    <w:rsid w:val="00292EB8"/>
    <w:rsid w:val="00292FAC"/>
    <w:rsid w:val="00292FCA"/>
    <w:rsid w:val="00292FD5"/>
    <w:rsid w:val="0029308A"/>
    <w:rsid w:val="00293095"/>
    <w:rsid w:val="0029309D"/>
    <w:rsid w:val="002930BD"/>
    <w:rsid w:val="00293253"/>
    <w:rsid w:val="00293263"/>
    <w:rsid w:val="002932D0"/>
    <w:rsid w:val="00293341"/>
    <w:rsid w:val="002933C4"/>
    <w:rsid w:val="00293405"/>
    <w:rsid w:val="00293406"/>
    <w:rsid w:val="00293417"/>
    <w:rsid w:val="00293419"/>
    <w:rsid w:val="002934BA"/>
    <w:rsid w:val="002934CD"/>
    <w:rsid w:val="00293553"/>
    <w:rsid w:val="00293653"/>
    <w:rsid w:val="00293711"/>
    <w:rsid w:val="00293731"/>
    <w:rsid w:val="00293741"/>
    <w:rsid w:val="0029375F"/>
    <w:rsid w:val="00293762"/>
    <w:rsid w:val="002937AE"/>
    <w:rsid w:val="00293850"/>
    <w:rsid w:val="00293899"/>
    <w:rsid w:val="002938CD"/>
    <w:rsid w:val="002938D3"/>
    <w:rsid w:val="00293940"/>
    <w:rsid w:val="00293962"/>
    <w:rsid w:val="00293986"/>
    <w:rsid w:val="002939A9"/>
    <w:rsid w:val="00293AC8"/>
    <w:rsid w:val="00293B1E"/>
    <w:rsid w:val="00293B71"/>
    <w:rsid w:val="00293B84"/>
    <w:rsid w:val="00293BB3"/>
    <w:rsid w:val="00293C27"/>
    <w:rsid w:val="00293D96"/>
    <w:rsid w:val="00293DA6"/>
    <w:rsid w:val="00293DED"/>
    <w:rsid w:val="00293E0F"/>
    <w:rsid w:val="00293E75"/>
    <w:rsid w:val="0029406C"/>
    <w:rsid w:val="00294150"/>
    <w:rsid w:val="00294184"/>
    <w:rsid w:val="0029420B"/>
    <w:rsid w:val="00294219"/>
    <w:rsid w:val="00294287"/>
    <w:rsid w:val="002942E8"/>
    <w:rsid w:val="00294355"/>
    <w:rsid w:val="00294381"/>
    <w:rsid w:val="0029438A"/>
    <w:rsid w:val="002943C2"/>
    <w:rsid w:val="00294453"/>
    <w:rsid w:val="0029448C"/>
    <w:rsid w:val="002944B4"/>
    <w:rsid w:val="00294548"/>
    <w:rsid w:val="0029456D"/>
    <w:rsid w:val="0029468C"/>
    <w:rsid w:val="002946FB"/>
    <w:rsid w:val="00294700"/>
    <w:rsid w:val="0029477B"/>
    <w:rsid w:val="00294797"/>
    <w:rsid w:val="0029483E"/>
    <w:rsid w:val="0029485C"/>
    <w:rsid w:val="00294862"/>
    <w:rsid w:val="00294880"/>
    <w:rsid w:val="00294882"/>
    <w:rsid w:val="002948E5"/>
    <w:rsid w:val="00294906"/>
    <w:rsid w:val="00294910"/>
    <w:rsid w:val="0029498F"/>
    <w:rsid w:val="002949D3"/>
    <w:rsid w:val="002949F6"/>
    <w:rsid w:val="00294A07"/>
    <w:rsid w:val="00294A2B"/>
    <w:rsid w:val="00294AA3"/>
    <w:rsid w:val="00294AAA"/>
    <w:rsid w:val="00294B0D"/>
    <w:rsid w:val="00294BB6"/>
    <w:rsid w:val="00294C40"/>
    <w:rsid w:val="00294D50"/>
    <w:rsid w:val="00294E13"/>
    <w:rsid w:val="00294F08"/>
    <w:rsid w:val="002951CB"/>
    <w:rsid w:val="00295242"/>
    <w:rsid w:val="002952C2"/>
    <w:rsid w:val="002953D3"/>
    <w:rsid w:val="00295476"/>
    <w:rsid w:val="00295521"/>
    <w:rsid w:val="00295544"/>
    <w:rsid w:val="0029562E"/>
    <w:rsid w:val="00295682"/>
    <w:rsid w:val="002956E4"/>
    <w:rsid w:val="002957A6"/>
    <w:rsid w:val="00295855"/>
    <w:rsid w:val="002958B1"/>
    <w:rsid w:val="002958DA"/>
    <w:rsid w:val="0029597C"/>
    <w:rsid w:val="002959B0"/>
    <w:rsid w:val="002959F3"/>
    <w:rsid w:val="00295A80"/>
    <w:rsid w:val="00295C93"/>
    <w:rsid w:val="00295D34"/>
    <w:rsid w:val="00295D7B"/>
    <w:rsid w:val="00295E01"/>
    <w:rsid w:val="00295E55"/>
    <w:rsid w:val="00295E9F"/>
    <w:rsid w:val="00295FA7"/>
    <w:rsid w:val="00296034"/>
    <w:rsid w:val="002960AB"/>
    <w:rsid w:val="002962F4"/>
    <w:rsid w:val="00296306"/>
    <w:rsid w:val="0029631F"/>
    <w:rsid w:val="002963A7"/>
    <w:rsid w:val="00296429"/>
    <w:rsid w:val="0029650D"/>
    <w:rsid w:val="0029656E"/>
    <w:rsid w:val="002965C6"/>
    <w:rsid w:val="0029662F"/>
    <w:rsid w:val="00296635"/>
    <w:rsid w:val="00296685"/>
    <w:rsid w:val="00296898"/>
    <w:rsid w:val="002968D2"/>
    <w:rsid w:val="00296943"/>
    <w:rsid w:val="0029696A"/>
    <w:rsid w:val="00296A1B"/>
    <w:rsid w:val="00296A1E"/>
    <w:rsid w:val="00296A6C"/>
    <w:rsid w:val="00296B95"/>
    <w:rsid w:val="00296C18"/>
    <w:rsid w:val="00296C2A"/>
    <w:rsid w:val="00296C3F"/>
    <w:rsid w:val="00296C69"/>
    <w:rsid w:val="00296C82"/>
    <w:rsid w:val="00296C94"/>
    <w:rsid w:val="00296CF7"/>
    <w:rsid w:val="00296D1C"/>
    <w:rsid w:val="00296D1F"/>
    <w:rsid w:val="00296D44"/>
    <w:rsid w:val="00296E84"/>
    <w:rsid w:val="00296EBD"/>
    <w:rsid w:val="00296ED1"/>
    <w:rsid w:val="00296EE3"/>
    <w:rsid w:val="00296F05"/>
    <w:rsid w:val="00296F15"/>
    <w:rsid w:val="00297017"/>
    <w:rsid w:val="00297026"/>
    <w:rsid w:val="0029706C"/>
    <w:rsid w:val="002970BB"/>
    <w:rsid w:val="002970DE"/>
    <w:rsid w:val="00297211"/>
    <w:rsid w:val="00297230"/>
    <w:rsid w:val="00297240"/>
    <w:rsid w:val="002972CC"/>
    <w:rsid w:val="002972E1"/>
    <w:rsid w:val="0029735D"/>
    <w:rsid w:val="002973B7"/>
    <w:rsid w:val="00297419"/>
    <w:rsid w:val="0029747F"/>
    <w:rsid w:val="00297577"/>
    <w:rsid w:val="00297604"/>
    <w:rsid w:val="00297669"/>
    <w:rsid w:val="002976E2"/>
    <w:rsid w:val="0029770D"/>
    <w:rsid w:val="002977EE"/>
    <w:rsid w:val="002977FB"/>
    <w:rsid w:val="00297934"/>
    <w:rsid w:val="00297994"/>
    <w:rsid w:val="00297A0A"/>
    <w:rsid w:val="00297B46"/>
    <w:rsid w:val="00297B7F"/>
    <w:rsid w:val="00297C15"/>
    <w:rsid w:val="00297C1E"/>
    <w:rsid w:val="00297C27"/>
    <w:rsid w:val="00297C36"/>
    <w:rsid w:val="00297C52"/>
    <w:rsid w:val="00297C88"/>
    <w:rsid w:val="00297C8B"/>
    <w:rsid w:val="00297CA7"/>
    <w:rsid w:val="00297D23"/>
    <w:rsid w:val="00297D44"/>
    <w:rsid w:val="00297D67"/>
    <w:rsid w:val="00297D90"/>
    <w:rsid w:val="00297D9B"/>
    <w:rsid w:val="00297D9F"/>
    <w:rsid w:val="00297E8A"/>
    <w:rsid w:val="00297F8D"/>
    <w:rsid w:val="00297F97"/>
    <w:rsid w:val="002A004F"/>
    <w:rsid w:val="002A007B"/>
    <w:rsid w:val="002A0088"/>
    <w:rsid w:val="002A00A8"/>
    <w:rsid w:val="002A00AE"/>
    <w:rsid w:val="002A0174"/>
    <w:rsid w:val="002A0226"/>
    <w:rsid w:val="002A0265"/>
    <w:rsid w:val="002A0283"/>
    <w:rsid w:val="002A0310"/>
    <w:rsid w:val="002A0328"/>
    <w:rsid w:val="002A0388"/>
    <w:rsid w:val="002A03ED"/>
    <w:rsid w:val="002A0407"/>
    <w:rsid w:val="002A04D5"/>
    <w:rsid w:val="002A04E5"/>
    <w:rsid w:val="002A0593"/>
    <w:rsid w:val="002A070C"/>
    <w:rsid w:val="002A082F"/>
    <w:rsid w:val="002A0843"/>
    <w:rsid w:val="002A0871"/>
    <w:rsid w:val="002A087D"/>
    <w:rsid w:val="002A08D0"/>
    <w:rsid w:val="002A0933"/>
    <w:rsid w:val="002A0959"/>
    <w:rsid w:val="002A0994"/>
    <w:rsid w:val="002A09AE"/>
    <w:rsid w:val="002A09FD"/>
    <w:rsid w:val="002A0A36"/>
    <w:rsid w:val="002A0AEA"/>
    <w:rsid w:val="002A0B55"/>
    <w:rsid w:val="002A0C2F"/>
    <w:rsid w:val="002A0C9E"/>
    <w:rsid w:val="002A0CAE"/>
    <w:rsid w:val="002A0DC7"/>
    <w:rsid w:val="002A0DFE"/>
    <w:rsid w:val="002A0E79"/>
    <w:rsid w:val="002A0EAD"/>
    <w:rsid w:val="002A0FA3"/>
    <w:rsid w:val="002A1023"/>
    <w:rsid w:val="002A1060"/>
    <w:rsid w:val="002A1093"/>
    <w:rsid w:val="002A10D7"/>
    <w:rsid w:val="002A111D"/>
    <w:rsid w:val="002A11E6"/>
    <w:rsid w:val="002A11F7"/>
    <w:rsid w:val="002A1205"/>
    <w:rsid w:val="002A12C1"/>
    <w:rsid w:val="002A12F7"/>
    <w:rsid w:val="002A1352"/>
    <w:rsid w:val="002A13BC"/>
    <w:rsid w:val="002A1410"/>
    <w:rsid w:val="002A1484"/>
    <w:rsid w:val="002A14AB"/>
    <w:rsid w:val="002A150B"/>
    <w:rsid w:val="002A15B9"/>
    <w:rsid w:val="002A15E2"/>
    <w:rsid w:val="002A1654"/>
    <w:rsid w:val="002A1655"/>
    <w:rsid w:val="002A1686"/>
    <w:rsid w:val="002A16C6"/>
    <w:rsid w:val="002A1764"/>
    <w:rsid w:val="002A1830"/>
    <w:rsid w:val="002A185C"/>
    <w:rsid w:val="002A1871"/>
    <w:rsid w:val="002A192B"/>
    <w:rsid w:val="002A196B"/>
    <w:rsid w:val="002A19E8"/>
    <w:rsid w:val="002A1A43"/>
    <w:rsid w:val="002A1AC0"/>
    <w:rsid w:val="002A1B2D"/>
    <w:rsid w:val="002A1B32"/>
    <w:rsid w:val="002A1BA2"/>
    <w:rsid w:val="002A1C04"/>
    <w:rsid w:val="002A1C3C"/>
    <w:rsid w:val="002A1C41"/>
    <w:rsid w:val="002A1C97"/>
    <w:rsid w:val="002A1CD8"/>
    <w:rsid w:val="002A1D99"/>
    <w:rsid w:val="002A1E17"/>
    <w:rsid w:val="002A1E54"/>
    <w:rsid w:val="002A1E88"/>
    <w:rsid w:val="002A1ED2"/>
    <w:rsid w:val="002A1ED3"/>
    <w:rsid w:val="002A1EEC"/>
    <w:rsid w:val="002A1F2D"/>
    <w:rsid w:val="002A1FBB"/>
    <w:rsid w:val="002A1FF6"/>
    <w:rsid w:val="002A2078"/>
    <w:rsid w:val="002A2186"/>
    <w:rsid w:val="002A2237"/>
    <w:rsid w:val="002A2299"/>
    <w:rsid w:val="002A22B3"/>
    <w:rsid w:val="002A2325"/>
    <w:rsid w:val="002A23DC"/>
    <w:rsid w:val="002A242B"/>
    <w:rsid w:val="002A24FB"/>
    <w:rsid w:val="002A2648"/>
    <w:rsid w:val="002A26EC"/>
    <w:rsid w:val="002A29C6"/>
    <w:rsid w:val="002A29E6"/>
    <w:rsid w:val="002A2A48"/>
    <w:rsid w:val="002A2B09"/>
    <w:rsid w:val="002A2B0A"/>
    <w:rsid w:val="002A2B7F"/>
    <w:rsid w:val="002A2BF5"/>
    <w:rsid w:val="002A2D0A"/>
    <w:rsid w:val="002A2DDB"/>
    <w:rsid w:val="002A2E05"/>
    <w:rsid w:val="002A2E37"/>
    <w:rsid w:val="002A2F86"/>
    <w:rsid w:val="002A2FEF"/>
    <w:rsid w:val="002A3004"/>
    <w:rsid w:val="002A30B5"/>
    <w:rsid w:val="002A3137"/>
    <w:rsid w:val="002A313E"/>
    <w:rsid w:val="002A3156"/>
    <w:rsid w:val="002A316B"/>
    <w:rsid w:val="002A3316"/>
    <w:rsid w:val="002A33C8"/>
    <w:rsid w:val="002A3413"/>
    <w:rsid w:val="002A342C"/>
    <w:rsid w:val="002A342E"/>
    <w:rsid w:val="002A343D"/>
    <w:rsid w:val="002A3495"/>
    <w:rsid w:val="002A34F4"/>
    <w:rsid w:val="002A357A"/>
    <w:rsid w:val="002A357E"/>
    <w:rsid w:val="002A35DA"/>
    <w:rsid w:val="002A361D"/>
    <w:rsid w:val="002A363E"/>
    <w:rsid w:val="002A368F"/>
    <w:rsid w:val="002A36FC"/>
    <w:rsid w:val="002A3822"/>
    <w:rsid w:val="002A3832"/>
    <w:rsid w:val="002A399A"/>
    <w:rsid w:val="002A39AA"/>
    <w:rsid w:val="002A3A54"/>
    <w:rsid w:val="002A3AA5"/>
    <w:rsid w:val="002A3BA3"/>
    <w:rsid w:val="002A3C44"/>
    <w:rsid w:val="002A3CD0"/>
    <w:rsid w:val="002A3E0C"/>
    <w:rsid w:val="002A3E36"/>
    <w:rsid w:val="002A3ED3"/>
    <w:rsid w:val="002A3F66"/>
    <w:rsid w:val="002A4038"/>
    <w:rsid w:val="002A417A"/>
    <w:rsid w:val="002A41FE"/>
    <w:rsid w:val="002A4261"/>
    <w:rsid w:val="002A4272"/>
    <w:rsid w:val="002A4311"/>
    <w:rsid w:val="002A4356"/>
    <w:rsid w:val="002A436C"/>
    <w:rsid w:val="002A4491"/>
    <w:rsid w:val="002A45FE"/>
    <w:rsid w:val="002A4607"/>
    <w:rsid w:val="002A4648"/>
    <w:rsid w:val="002A4698"/>
    <w:rsid w:val="002A4756"/>
    <w:rsid w:val="002A4768"/>
    <w:rsid w:val="002A4786"/>
    <w:rsid w:val="002A47D7"/>
    <w:rsid w:val="002A4871"/>
    <w:rsid w:val="002A4872"/>
    <w:rsid w:val="002A4911"/>
    <w:rsid w:val="002A49D6"/>
    <w:rsid w:val="002A4A26"/>
    <w:rsid w:val="002A4A50"/>
    <w:rsid w:val="002A4B0E"/>
    <w:rsid w:val="002A4B6F"/>
    <w:rsid w:val="002A4B80"/>
    <w:rsid w:val="002A4BBE"/>
    <w:rsid w:val="002A4C1B"/>
    <w:rsid w:val="002A4C2F"/>
    <w:rsid w:val="002A4C8A"/>
    <w:rsid w:val="002A4C8E"/>
    <w:rsid w:val="002A4C97"/>
    <w:rsid w:val="002A4CD2"/>
    <w:rsid w:val="002A4E71"/>
    <w:rsid w:val="002A4EE8"/>
    <w:rsid w:val="002A4F80"/>
    <w:rsid w:val="002A4F86"/>
    <w:rsid w:val="002A503B"/>
    <w:rsid w:val="002A5064"/>
    <w:rsid w:val="002A50B3"/>
    <w:rsid w:val="002A50E5"/>
    <w:rsid w:val="002A50F8"/>
    <w:rsid w:val="002A5105"/>
    <w:rsid w:val="002A5160"/>
    <w:rsid w:val="002A51CF"/>
    <w:rsid w:val="002A51E2"/>
    <w:rsid w:val="002A5231"/>
    <w:rsid w:val="002A5233"/>
    <w:rsid w:val="002A5249"/>
    <w:rsid w:val="002A52C1"/>
    <w:rsid w:val="002A5388"/>
    <w:rsid w:val="002A53ED"/>
    <w:rsid w:val="002A53F0"/>
    <w:rsid w:val="002A54E6"/>
    <w:rsid w:val="002A5521"/>
    <w:rsid w:val="002A5564"/>
    <w:rsid w:val="002A5588"/>
    <w:rsid w:val="002A57B6"/>
    <w:rsid w:val="002A57C8"/>
    <w:rsid w:val="002A5903"/>
    <w:rsid w:val="002A5949"/>
    <w:rsid w:val="002A5A0F"/>
    <w:rsid w:val="002A5A3F"/>
    <w:rsid w:val="002A5A6B"/>
    <w:rsid w:val="002A5A6D"/>
    <w:rsid w:val="002A5B1D"/>
    <w:rsid w:val="002A5B37"/>
    <w:rsid w:val="002A5B9C"/>
    <w:rsid w:val="002A5BB4"/>
    <w:rsid w:val="002A5BC1"/>
    <w:rsid w:val="002A5C2C"/>
    <w:rsid w:val="002A5C8D"/>
    <w:rsid w:val="002A5C8F"/>
    <w:rsid w:val="002A5CE1"/>
    <w:rsid w:val="002A5D22"/>
    <w:rsid w:val="002A5D50"/>
    <w:rsid w:val="002A5D8D"/>
    <w:rsid w:val="002A5E1A"/>
    <w:rsid w:val="002A5E72"/>
    <w:rsid w:val="002A5F39"/>
    <w:rsid w:val="002A6018"/>
    <w:rsid w:val="002A60E3"/>
    <w:rsid w:val="002A617C"/>
    <w:rsid w:val="002A61B3"/>
    <w:rsid w:val="002A61F3"/>
    <w:rsid w:val="002A6232"/>
    <w:rsid w:val="002A62EF"/>
    <w:rsid w:val="002A638B"/>
    <w:rsid w:val="002A6410"/>
    <w:rsid w:val="002A64BB"/>
    <w:rsid w:val="002A64E8"/>
    <w:rsid w:val="002A650B"/>
    <w:rsid w:val="002A6529"/>
    <w:rsid w:val="002A65F4"/>
    <w:rsid w:val="002A6622"/>
    <w:rsid w:val="002A6794"/>
    <w:rsid w:val="002A6883"/>
    <w:rsid w:val="002A688E"/>
    <w:rsid w:val="002A691B"/>
    <w:rsid w:val="002A6969"/>
    <w:rsid w:val="002A6A16"/>
    <w:rsid w:val="002A6B0B"/>
    <w:rsid w:val="002A6B0F"/>
    <w:rsid w:val="002A6B54"/>
    <w:rsid w:val="002A6C33"/>
    <w:rsid w:val="002A6D18"/>
    <w:rsid w:val="002A6D29"/>
    <w:rsid w:val="002A6D52"/>
    <w:rsid w:val="002A6E24"/>
    <w:rsid w:val="002A6EB7"/>
    <w:rsid w:val="002A6F03"/>
    <w:rsid w:val="002A6F0F"/>
    <w:rsid w:val="002A702B"/>
    <w:rsid w:val="002A707B"/>
    <w:rsid w:val="002A70B3"/>
    <w:rsid w:val="002A70CA"/>
    <w:rsid w:val="002A710F"/>
    <w:rsid w:val="002A71F7"/>
    <w:rsid w:val="002A722D"/>
    <w:rsid w:val="002A7353"/>
    <w:rsid w:val="002A73A3"/>
    <w:rsid w:val="002A7437"/>
    <w:rsid w:val="002A749B"/>
    <w:rsid w:val="002A74B9"/>
    <w:rsid w:val="002A7507"/>
    <w:rsid w:val="002A75D1"/>
    <w:rsid w:val="002A764A"/>
    <w:rsid w:val="002A779B"/>
    <w:rsid w:val="002A787F"/>
    <w:rsid w:val="002A792F"/>
    <w:rsid w:val="002A79F3"/>
    <w:rsid w:val="002A7A16"/>
    <w:rsid w:val="002A7B51"/>
    <w:rsid w:val="002A7B77"/>
    <w:rsid w:val="002A7BCB"/>
    <w:rsid w:val="002A7C2B"/>
    <w:rsid w:val="002A7C83"/>
    <w:rsid w:val="002A7D13"/>
    <w:rsid w:val="002A7DB7"/>
    <w:rsid w:val="002A7F85"/>
    <w:rsid w:val="002A7FAF"/>
    <w:rsid w:val="002B003F"/>
    <w:rsid w:val="002B0122"/>
    <w:rsid w:val="002B0180"/>
    <w:rsid w:val="002B01B5"/>
    <w:rsid w:val="002B01E5"/>
    <w:rsid w:val="002B02F4"/>
    <w:rsid w:val="002B0309"/>
    <w:rsid w:val="002B034B"/>
    <w:rsid w:val="002B03DB"/>
    <w:rsid w:val="002B043F"/>
    <w:rsid w:val="002B044F"/>
    <w:rsid w:val="002B0533"/>
    <w:rsid w:val="002B055E"/>
    <w:rsid w:val="002B0597"/>
    <w:rsid w:val="002B060B"/>
    <w:rsid w:val="002B0622"/>
    <w:rsid w:val="002B06C0"/>
    <w:rsid w:val="002B0730"/>
    <w:rsid w:val="002B0756"/>
    <w:rsid w:val="002B0779"/>
    <w:rsid w:val="002B077C"/>
    <w:rsid w:val="002B0856"/>
    <w:rsid w:val="002B0882"/>
    <w:rsid w:val="002B088A"/>
    <w:rsid w:val="002B0937"/>
    <w:rsid w:val="002B0B58"/>
    <w:rsid w:val="002B0CE5"/>
    <w:rsid w:val="002B0CF3"/>
    <w:rsid w:val="002B0D64"/>
    <w:rsid w:val="002B0DA8"/>
    <w:rsid w:val="002B0DDB"/>
    <w:rsid w:val="002B0DDE"/>
    <w:rsid w:val="002B0DEC"/>
    <w:rsid w:val="002B0E9B"/>
    <w:rsid w:val="002B0F16"/>
    <w:rsid w:val="002B103B"/>
    <w:rsid w:val="002B10E5"/>
    <w:rsid w:val="002B111F"/>
    <w:rsid w:val="002B11EE"/>
    <w:rsid w:val="002B1210"/>
    <w:rsid w:val="002B121E"/>
    <w:rsid w:val="002B126C"/>
    <w:rsid w:val="002B12BE"/>
    <w:rsid w:val="002B12D4"/>
    <w:rsid w:val="002B132B"/>
    <w:rsid w:val="002B135C"/>
    <w:rsid w:val="002B136D"/>
    <w:rsid w:val="002B13D4"/>
    <w:rsid w:val="002B145F"/>
    <w:rsid w:val="002B1496"/>
    <w:rsid w:val="002B14C4"/>
    <w:rsid w:val="002B1509"/>
    <w:rsid w:val="002B155C"/>
    <w:rsid w:val="002B1747"/>
    <w:rsid w:val="002B187C"/>
    <w:rsid w:val="002B191A"/>
    <w:rsid w:val="002B1995"/>
    <w:rsid w:val="002B1A89"/>
    <w:rsid w:val="002B1B45"/>
    <w:rsid w:val="002B1CCD"/>
    <w:rsid w:val="002B1D48"/>
    <w:rsid w:val="002B1D8D"/>
    <w:rsid w:val="002B1DBB"/>
    <w:rsid w:val="002B1E71"/>
    <w:rsid w:val="002B1E93"/>
    <w:rsid w:val="002B1EB8"/>
    <w:rsid w:val="002B1F30"/>
    <w:rsid w:val="002B1F7D"/>
    <w:rsid w:val="002B1FAA"/>
    <w:rsid w:val="002B1FD2"/>
    <w:rsid w:val="002B20B4"/>
    <w:rsid w:val="002B20B8"/>
    <w:rsid w:val="002B2101"/>
    <w:rsid w:val="002B2147"/>
    <w:rsid w:val="002B2152"/>
    <w:rsid w:val="002B21A3"/>
    <w:rsid w:val="002B21F2"/>
    <w:rsid w:val="002B2391"/>
    <w:rsid w:val="002B23C5"/>
    <w:rsid w:val="002B242C"/>
    <w:rsid w:val="002B247F"/>
    <w:rsid w:val="002B25CA"/>
    <w:rsid w:val="002B25CC"/>
    <w:rsid w:val="002B25D0"/>
    <w:rsid w:val="002B25E3"/>
    <w:rsid w:val="002B25FB"/>
    <w:rsid w:val="002B2633"/>
    <w:rsid w:val="002B2661"/>
    <w:rsid w:val="002B26DC"/>
    <w:rsid w:val="002B273D"/>
    <w:rsid w:val="002B277A"/>
    <w:rsid w:val="002B27D1"/>
    <w:rsid w:val="002B28C5"/>
    <w:rsid w:val="002B28C6"/>
    <w:rsid w:val="002B28E4"/>
    <w:rsid w:val="002B28EB"/>
    <w:rsid w:val="002B2988"/>
    <w:rsid w:val="002B2A05"/>
    <w:rsid w:val="002B2A1D"/>
    <w:rsid w:val="002B2A71"/>
    <w:rsid w:val="002B2ABB"/>
    <w:rsid w:val="002B2B82"/>
    <w:rsid w:val="002B2CC2"/>
    <w:rsid w:val="002B2DD9"/>
    <w:rsid w:val="002B2DF4"/>
    <w:rsid w:val="002B2F23"/>
    <w:rsid w:val="002B2F86"/>
    <w:rsid w:val="002B2FCC"/>
    <w:rsid w:val="002B303E"/>
    <w:rsid w:val="002B3074"/>
    <w:rsid w:val="002B308D"/>
    <w:rsid w:val="002B312E"/>
    <w:rsid w:val="002B3211"/>
    <w:rsid w:val="002B322B"/>
    <w:rsid w:val="002B323C"/>
    <w:rsid w:val="002B32D9"/>
    <w:rsid w:val="002B33B2"/>
    <w:rsid w:val="002B340D"/>
    <w:rsid w:val="002B3475"/>
    <w:rsid w:val="002B3583"/>
    <w:rsid w:val="002B35DC"/>
    <w:rsid w:val="002B3798"/>
    <w:rsid w:val="002B38E5"/>
    <w:rsid w:val="002B39EA"/>
    <w:rsid w:val="002B3A26"/>
    <w:rsid w:val="002B3AF2"/>
    <w:rsid w:val="002B3B16"/>
    <w:rsid w:val="002B3B4E"/>
    <w:rsid w:val="002B3C7C"/>
    <w:rsid w:val="002B3CAA"/>
    <w:rsid w:val="002B3DAA"/>
    <w:rsid w:val="002B3E31"/>
    <w:rsid w:val="002B3E43"/>
    <w:rsid w:val="002B3EB1"/>
    <w:rsid w:val="002B3EDD"/>
    <w:rsid w:val="002B3EED"/>
    <w:rsid w:val="002B3EFB"/>
    <w:rsid w:val="002B3F16"/>
    <w:rsid w:val="002B3FDD"/>
    <w:rsid w:val="002B4080"/>
    <w:rsid w:val="002B40BA"/>
    <w:rsid w:val="002B4179"/>
    <w:rsid w:val="002B4284"/>
    <w:rsid w:val="002B42DB"/>
    <w:rsid w:val="002B42E0"/>
    <w:rsid w:val="002B438A"/>
    <w:rsid w:val="002B43F0"/>
    <w:rsid w:val="002B450E"/>
    <w:rsid w:val="002B461A"/>
    <w:rsid w:val="002B4634"/>
    <w:rsid w:val="002B465D"/>
    <w:rsid w:val="002B4677"/>
    <w:rsid w:val="002B46CC"/>
    <w:rsid w:val="002B4809"/>
    <w:rsid w:val="002B489F"/>
    <w:rsid w:val="002B4977"/>
    <w:rsid w:val="002B49D1"/>
    <w:rsid w:val="002B49E1"/>
    <w:rsid w:val="002B4C33"/>
    <w:rsid w:val="002B4C5A"/>
    <w:rsid w:val="002B4C5E"/>
    <w:rsid w:val="002B4CA1"/>
    <w:rsid w:val="002B4D5A"/>
    <w:rsid w:val="002B4E4D"/>
    <w:rsid w:val="002B4E9E"/>
    <w:rsid w:val="002B4FAF"/>
    <w:rsid w:val="002B4FBD"/>
    <w:rsid w:val="002B5020"/>
    <w:rsid w:val="002B502D"/>
    <w:rsid w:val="002B50BF"/>
    <w:rsid w:val="002B514F"/>
    <w:rsid w:val="002B5189"/>
    <w:rsid w:val="002B518F"/>
    <w:rsid w:val="002B5193"/>
    <w:rsid w:val="002B5234"/>
    <w:rsid w:val="002B5295"/>
    <w:rsid w:val="002B5298"/>
    <w:rsid w:val="002B530A"/>
    <w:rsid w:val="002B5353"/>
    <w:rsid w:val="002B536C"/>
    <w:rsid w:val="002B53D1"/>
    <w:rsid w:val="002B53E3"/>
    <w:rsid w:val="002B5407"/>
    <w:rsid w:val="002B5419"/>
    <w:rsid w:val="002B5458"/>
    <w:rsid w:val="002B54B2"/>
    <w:rsid w:val="002B54E7"/>
    <w:rsid w:val="002B55BD"/>
    <w:rsid w:val="002B56A7"/>
    <w:rsid w:val="002B56E5"/>
    <w:rsid w:val="002B56FE"/>
    <w:rsid w:val="002B57A8"/>
    <w:rsid w:val="002B57BC"/>
    <w:rsid w:val="002B580E"/>
    <w:rsid w:val="002B5836"/>
    <w:rsid w:val="002B583C"/>
    <w:rsid w:val="002B5865"/>
    <w:rsid w:val="002B5944"/>
    <w:rsid w:val="002B599D"/>
    <w:rsid w:val="002B5A6C"/>
    <w:rsid w:val="002B5A93"/>
    <w:rsid w:val="002B5AB6"/>
    <w:rsid w:val="002B5B2C"/>
    <w:rsid w:val="002B5CCC"/>
    <w:rsid w:val="002B5D5C"/>
    <w:rsid w:val="002B5D94"/>
    <w:rsid w:val="002B5E06"/>
    <w:rsid w:val="002B5E61"/>
    <w:rsid w:val="002B5EB8"/>
    <w:rsid w:val="002B5EEF"/>
    <w:rsid w:val="002B5F95"/>
    <w:rsid w:val="002B5F99"/>
    <w:rsid w:val="002B5FD3"/>
    <w:rsid w:val="002B5FEE"/>
    <w:rsid w:val="002B6006"/>
    <w:rsid w:val="002B6008"/>
    <w:rsid w:val="002B6012"/>
    <w:rsid w:val="002B6042"/>
    <w:rsid w:val="002B60AD"/>
    <w:rsid w:val="002B60BB"/>
    <w:rsid w:val="002B6110"/>
    <w:rsid w:val="002B6142"/>
    <w:rsid w:val="002B61BE"/>
    <w:rsid w:val="002B61F7"/>
    <w:rsid w:val="002B6231"/>
    <w:rsid w:val="002B6268"/>
    <w:rsid w:val="002B635A"/>
    <w:rsid w:val="002B63C3"/>
    <w:rsid w:val="002B63EF"/>
    <w:rsid w:val="002B6408"/>
    <w:rsid w:val="002B646D"/>
    <w:rsid w:val="002B64A2"/>
    <w:rsid w:val="002B64EE"/>
    <w:rsid w:val="002B6557"/>
    <w:rsid w:val="002B6587"/>
    <w:rsid w:val="002B6596"/>
    <w:rsid w:val="002B65BF"/>
    <w:rsid w:val="002B65E6"/>
    <w:rsid w:val="002B65E7"/>
    <w:rsid w:val="002B6645"/>
    <w:rsid w:val="002B6769"/>
    <w:rsid w:val="002B6804"/>
    <w:rsid w:val="002B687B"/>
    <w:rsid w:val="002B68A8"/>
    <w:rsid w:val="002B68D3"/>
    <w:rsid w:val="002B68E1"/>
    <w:rsid w:val="002B6929"/>
    <w:rsid w:val="002B694B"/>
    <w:rsid w:val="002B697F"/>
    <w:rsid w:val="002B6A84"/>
    <w:rsid w:val="002B6AA3"/>
    <w:rsid w:val="002B6AF8"/>
    <w:rsid w:val="002B6B8C"/>
    <w:rsid w:val="002B6B95"/>
    <w:rsid w:val="002B6BCF"/>
    <w:rsid w:val="002B6C2E"/>
    <w:rsid w:val="002B6C35"/>
    <w:rsid w:val="002B6D0F"/>
    <w:rsid w:val="002B6D58"/>
    <w:rsid w:val="002B6D9B"/>
    <w:rsid w:val="002B6E91"/>
    <w:rsid w:val="002B6EDE"/>
    <w:rsid w:val="002B6F62"/>
    <w:rsid w:val="002B7077"/>
    <w:rsid w:val="002B712D"/>
    <w:rsid w:val="002B7147"/>
    <w:rsid w:val="002B7229"/>
    <w:rsid w:val="002B7249"/>
    <w:rsid w:val="002B729F"/>
    <w:rsid w:val="002B7375"/>
    <w:rsid w:val="002B73A1"/>
    <w:rsid w:val="002B73AA"/>
    <w:rsid w:val="002B73FB"/>
    <w:rsid w:val="002B742F"/>
    <w:rsid w:val="002B747A"/>
    <w:rsid w:val="002B749F"/>
    <w:rsid w:val="002B7594"/>
    <w:rsid w:val="002B766E"/>
    <w:rsid w:val="002B76D5"/>
    <w:rsid w:val="002B7702"/>
    <w:rsid w:val="002B7705"/>
    <w:rsid w:val="002B7724"/>
    <w:rsid w:val="002B7745"/>
    <w:rsid w:val="002B774E"/>
    <w:rsid w:val="002B785C"/>
    <w:rsid w:val="002B78A5"/>
    <w:rsid w:val="002B78B4"/>
    <w:rsid w:val="002B7BBC"/>
    <w:rsid w:val="002B7C52"/>
    <w:rsid w:val="002B7D50"/>
    <w:rsid w:val="002B7D80"/>
    <w:rsid w:val="002B7E96"/>
    <w:rsid w:val="002B7F45"/>
    <w:rsid w:val="002B7FBB"/>
    <w:rsid w:val="002BEC71"/>
    <w:rsid w:val="002C00E4"/>
    <w:rsid w:val="002C03FC"/>
    <w:rsid w:val="002C041C"/>
    <w:rsid w:val="002C04B0"/>
    <w:rsid w:val="002C04D7"/>
    <w:rsid w:val="002C0581"/>
    <w:rsid w:val="002C0666"/>
    <w:rsid w:val="002C068D"/>
    <w:rsid w:val="002C06C5"/>
    <w:rsid w:val="002C07FD"/>
    <w:rsid w:val="002C0859"/>
    <w:rsid w:val="002C0891"/>
    <w:rsid w:val="002C0897"/>
    <w:rsid w:val="002C08B9"/>
    <w:rsid w:val="002C08BB"/>
    <w:rsid w:val="002C0927"/>
    <w:rsid w:val="002C0939"/>
    <w:rsid w:val="002C09BF"/>
    <w:rsid w:val="002C09D3"/>
    <w:rsid w:val="002C0A63"/>
    <w:rsid w:val="002C0AC9"/>
    <w:rsid w:val="002C0B32"/>
    <w:rsid w:val="002C0BB6"/>
    <w:rsid w:val="002C0BC7"/>
    <w:rsid w:val="002C0C6C"/>
    <w:rsid w:val="002C0C7A"/>
    <w:rsid w:val="002C0C97"/>
    <w:rsid w:val="002C0D61"/>
    <w:rsid w:val="002C0DA0"/>
    <w:rsid w:val="002C0DE1"/>
    <w:rsid w:val="002C0F0E"/>
    <w:rsid w:val="002C0F1D"/>
    <w:rsid w:val="002C0FBE"/>
    <w:rsid w:val="002C0FDF"/>
    <w:rsid w:val="002C0FF0"/>
    <w:rsid w:val="002C100A"/>
    <w:rsid w:val="002C102D"/>
    <w:rsid w:val="002C10DC"/>
    <w:rsid w:val="002C1189"/>
    <w:rsid w:val="002C11D4"/>
    <w:rsid w:val="002C11F3"/>
    <w:rsid w:val="002C126B"/>
    <w:rsid w:val="002C12BB"/>
    <w:rsid w:val="002C12CC"/>
    <w:rsid w:val="002C1329"/>
    <w:rsid w:val="002C132E"/>
    <w:rsid w:val="002C133D"/>
    <w:rsid w:val="002C137A"/>
    <w:rsid w:val="002C13B9"/>
    <w:rsid w:val="002C14BC"/>
    <w:rsid w:val="002C1526"/>
    <w:rsid w:val="002C1532"/>
    <w:rsid w:val="002C1551"/>
    <w:rsid w:val="002C1559"/>
    <w:rsid w:val="002C1709"/>
    <w:rsid w:val="002C173C"/>
    <w:rsid w:val="002C1845"/>
    <w:rsid w:val="002C1850"/>
    <w:rsid w:val="002C1883"/>
    <w:rsid w:val="002C1892"/>
    <w:rsid w:val="002C18E0"/>
    <w:rsid w:val="002C18E7"/>
    <w:rsid w:val="002C1A69"/>
    <w:rsid w:val="002C1A84"/>
    <w:rsid w:val="002C1A88"/>
    <w:rsid w:val="002C1ABC"/>
    <w:rsid w:val="002C1AC6"/>
    <w:rsid w:val="002C1B0D"/>
    <w:rsid w:val="002C1B50"/>
    <w:rsid w:val="002C1B61"/>
    <w:rsid w:val="002C1C95"/>
    <w:rsid w:val="002C1CE6"/>
    <w:rsid w:val="002C1DB4"/>
    <w:rsid w:val="002C1E01"/>
    <w:rsid w:val="002C1EDB"/>
    <w:rsid w:val="002C1EFB"/>
    <w:rsid w:val="002C1F17"/>
    <w:rsid w:val="002C1F63"/>
    <w:rsid w:val="002C1FD6"/>
    <w:rsid w:val="002C1FFC"/>
    <w:rsid w:val="002C2010"/>
    <w:rsid w:val="002C201D"/>
    <w:rsid w:val="002C2097"/>
    <w:rsid w:val="002C20B2"/>
    <w:rsid w:val="002C215B"/>
    <w:rsid w:val="002C21A7"/>
    <w:rsid w:val="002C21E9"/>
    <w:rsid w:val="002C22C2"/>
    <w:rsid w:val="002C2398"/>
    <w:rsid w:val="002C23B2"/>
    <w:rsid w:val="002C23E1"/>
    <w:rsid w:val="002C241C"/>
    <w:rsid w:val="002C2460"/>
    <w:rsid w:val="002C24C1"/>
    <w:rsid w:val="002C2551"/>
    <w:rsid w:val="002C2571"/>
    <w:rsid w:val="002C257B"/>
    <w:rsid w:val="002C2588"/>
    <w:rsid w:val="002C25E3"/>
    <w:rsid w:val="002C2630"/>
    <w:rsid w:val="002C2699"/>
    <w:rsid w:val="002C2729"/>
    <w:rsid w:val="002C28A6"/>
    <w:rsid w:val="002C298C"/>
    <w:rsid w:val="002C29B7"/>
    <w:rsid w:val="002C2A2B"/>
    <w:rsid w:val="002C2A91"/>
    <w:rsid w:val="002C2C0B"/>
    <w:rsid w:val="002C2C4D"/>
    <w:rsid w:val="002C2C70"/>
    <w:rsid w:val="002C2C86"/>
    <w:rsid w:val="002C2D45"/>
    <w:rsid w:val="002C2D4F"/>
    <w:rsid w:val="002C2D69"/>
    <w:rsid w:val="002C2EDB"/>
    <w:rsid w:val="002C2F11"/>
    <w:rsid w:val="002C2F43"/>
    <w:rsid w:val="002C2F76"/>
    <w:rsid w:val="002C2F89"/>
    <w:rsid w:val="002C2F9B"/>
    <w:rsid w:val="002C3048"/>
    <w:rsid w:val="002C30AA"/>
    <w:rsid w:val="002C3122"/>
    <w:rsid w:val="002C315B"/>
    <w:rsid w:val="002C31DC"/>
    <w:rsid w:val="002C320A"/>
    <w:rsid w:val="002C3279"/>
    <w:rsid w:val="002C339A"/>
    <w:rsid w:val="002C3444"/>
    <w:rsid w:val="002C3499"/>
    <w:rsid w:val="002C3681"/>
    <w:rsid w:val="002C36F4"/>
    <w:rsid w:val="002C3708"/>
    <w:rsid w:val="002C37AC"/>
    <w:rsid w:val="002C37EC"/>
    <w:rsid w:val="002C3854"/>
    <w:rsid w:val="002C38FF"/>
    <w:rsid w:val="002C396B"/>
    <w:rsid w:val="002C39AF"/>
    <w:rsid w:val="002C39B5"/>
    <w:rsid w:val="002C39C3"/>
    <w:rsid w:val="002C3A26"/>
    <w:rsid w:val="002C3A61"/>
    <w:rsid w:val="002C3AC8"/>
    <w:rsid w:val="002C3B47"/>
    <w:rsid w:val="002C3C33"/>
    <w:rsid w:val="002C3C46"/>
    <w:rsid w:val="002C3C4B"/>
    <w:rsid w:val="002C3D73"/>
    <w:rsid w:val="002C3DF4"/>
    <w:rsid w:val="002C3E3F"/>
    <w:rsid w:val="002C3E9C"/>
    <w:rsid w:val="002C3FF5"/>
    <w:rsid w:val="002C4078"/>
    <w:rsid w:val="002C4090"/>
    <w:rsid w:val="002C4123"/>
    <w:rsid w:val="002C41D8"/>
    <w:rsid w:val="002C4200"/>
    <w:rsid w:val="002C421D"/>
    <w:rsid w:val="002C425C"/>
    <w:rsid w:val="002C425F"/>
    <w:rsid w:val="002C427E"/>
    <w:rsid w:val="002C4285"/>
    <w:rsid w:val="002C42BB"/>
    <w:rsid w:val="002C434A"/>
    <w:rsid w:val="002C43A0"/>
    <w:rsid w:val="002C43AA"/>
    <w:rsid w:val="002C4420"/>
    <w:rsid w:val="002C447C"/>
    <w:rsid w:val="002C44CB"/>
    <w:rsid w:val="002C44EA"/>
    <w:rsid w:val="002C4556"/>
    <w:rsid w:val="002C4629"/>
    <w:rsid w:val="002C469E"/>
    <w:rsid w:val="002C46CF"/>
    <w:rsid w:val="002C46E4"/>
    <w:rsid w:val="002C476D"/>
    <w:rsid w:val="002C4778"/>
    <w:rsid w:val="002C47AA"/>
    <w:rsid w:val="002C47EC"/>
    <w:rsid w:val="002C48B2"/>
    <w:rsid w:val="002C48BF"/>
    <w:rsid w:val="002C48C0"/>
    <w:rsid w:val="002C49A4"/>
    <w:rsid w:val="002C49BE"/>
    <w:rsid w:val="002C49DB"/>
    <w:rsid w:val="002C49EF"/>
    <w:rsid w:val="002C4B07"/>
    <w:rsid w:val="002C4B5E"/>
    <w:rsid w:val="002C4BA0"/>
    <w:rsid w:val="002C4BAD"/>
    <w:rsid w:val="002C4C31"/>
    <w:rsid w:val="002C4CCB"/>
    <w:rsid w:val="002C4D10"/>
    <w:rsid w:val="002C4D2C"/>
    <w:rsid w:val="002C4D67"/>
    <w:rsid w:val="002C4E1B"/>
    <w:rsid w:val="002C4E9F"/>
    <w:rsid w:val="002C4EB4"/>
    <w:rsid w:val="002C4EF9"/>
    <w:rsid w:val="002C4F6F"/>
    <w:rsid w:val="002C4FE5"/>
    <w:rsid w:val="002C506B"/>
    <w:rsid w:val="002C5095"/>
    <w:rsid w:val="002C518F"/>
    <w:rsid w:val="002C5251"/>
    <w:rsid w:val="002C525D"/>
    <w:rsid w:val="002C52A8"/>
    <w:rsid w:val="002C538F"/>
    <w:rsid w:val="002C53F4"/>
    <w:rsid w:val="002C54FD"/>
    <w:rsid w:val="002C5533"/>
    <w:rsid w:val="002C5562"/>
    <w:rsid w:val="002C5568"/>
    <w:rsid w:val="002C55D7"/>
    <w:rsid w:val="002C560F"/>
    <w:rsid w:val="002C5669"/>
    <w:rsid w:val="002C581D"/>
    <w:rsid w:val="002C5857"/>
    <w:rsid w:val="002C585D"/>
    <w:rsid w:val="002C5915"/>
    <w:rsid w:val="002C5917"/>
    <w:rsid w:val="002C592D"/>
    <w:rsid w:val="002C596C"/>
    <w:rsid w:val="002C59B6"/>
    <w:rsid w:val="002C5A20"/>
    <w:rsid w:val="002C5A26"/>
    <w:rsid w:val="002C5A28"/>
    <w:rsid w:val="002C5ADC"/>
    <w:rsid w:val="002C5B89"/>
    <w:rsid w:val="002C5B8F"/>
    <w:rsid w:val="002C5BB1"/>
    <w:rsid w:val="002C5BDF"/>
    <w:rsid w:val="002C5BF3"/>
    <w:rsid w:val="002C5CFE"/>
    <w:rsid w:val="002C5D6C"/>
    <w:rsid w:val="002C5E45"/>
    <w:rsid w:val="002C5F2A"/>
    <w:rsid w:val="002C5FB6"/>
    <w:rsid w:val="002C5FDD"/>
    <w:rsid w:val="002C6076"/>
    <w:rsid w:val="002C60D3"/>
    <w:rsid w:val="002C6125"/>
    <w:rsid w:val="002C6196"/>
    <w:rsid w:val="002C6231"/>
    <w:rsid w:val="002C6260"/>
    <w:rsid w:val="002C6267"/>
    <w:rsid w:val="002C6341"/>
    <w:rsid w:val="002C6366"/>
    <w:rsid w:val="002C6383"/>
    <w:rsid w:val="002C638D"/>
    <w:rsid w:val="002C63B6"/>
    <w:rsid w:val="002C6457"/>
    <w:rsid w:val="002C6523"/>
    <w:rsid w:val="002C656B"/>
    <w:rsid w:val="002C659A"/>
    <w:rsid w:val="002C66B0"/>
    <w:rsid w:val="002C66D3"/>
    <w:rsid w:val="002C676E"/>
    <w:rsid w:val="002C6810"/>
    <w:rsid w:val="002C681F"/>
    <w:rsid w:val="002C68E4"/>
    <w:rsid w:val="002C691B"/>
    <w:rsid w:val="002C693A"/>
    <w:rsid w:val="002C6956"/>
    <w:rsid w:val="002C69BC"/>
    <w:rsid w:val="002C69DD"/>
    <w:rsid w:val="002C6AC3"/>
    <w:rsid w:val="002C6BA9"/>
    <w:rsid w:val="002C6C3A"/>
    <w:rsid w:val="002C6C4E"/>
    <w:rsid w:val="002C6CD7"/>
    <w:rsid w:val="002C6CF2"/>
    <w:rsid w:val="002C6CF8"/>
    <w:rsid w:val="002C6CFE"/>
    <w:rsid w:val="002C6D30"/>
    <w:rsid w:val="002C6D92"/>
    <w:rsid w:val="002C6DAB"/>
    <w:rsid w:val="002C6E5D"/>
    <w:rsid w:val="002C6E6A"/>
    <w:rsid w:val="002C6EDB"/>
    <w:rsid w:val="002C6FA8"/>
    <w:rsid w:val="002C6FBA"/>
    <w:rsid w:val="002C70C0"/>
    <w:rsid w:val="002C70D3"/>
    <w:rsid w:val="002C70E7"/>
    <w:rsid w:val="002C7108"/>
    <w:rsid w:val="002C711B"/>
    <w:rsid w:val="002C71AE"/>
    <w:rsid w:val="002C722F"/>
    <w:rsid w:val="002C7260"/>
    <w:rsid w:val="002C72DA"/>
    <w:rsid w:val="002C73D2"/>
    <w:rsid w:val="002C747B"/>
    <w:rsid w:val="002C747E"/>
    <w:rsid w:val="002C748F"/>
    <w:rsid w:val="002C755B"/>
    <w:rsid w:val="002C75B3"/>
    <w:rsid w:val="002C75B4"/>
    <w:rsid w:val="002C75F5"/>
    <w:rsid w:val="002C7602"/>
    <w:rsid w:val="002C7606"/>
    <w:rsid w:val="002C7620"/>
    <w:rsid w:val="002C76F6"/>
    <w:rsid w:val="002C77AB"/>
    <w:rsid w:val="002C77D8"/>
    <w:rsid w:val="002C782D"/>
    <w:rsid w:val="002C7956"/>
    <w:rsid w:val="002C7A4C"/>
    <w:rsid w:val="002C7AFE"/>
    <w:rsid w:val="002C7B50"/>
    <w:rsid w:val="002C7BE5"/>
    <w:rsid w:val="002C7CEA"/>
    <w:rsid w:val="002C7D04"/>
    <w:rsid w:val="002C7D5A"/>
    <w:rsid w:val="002C7DE1"/>
    <w:rsid w:val="002C7DF2"/>
    <w:rsid w:val="002C7E04"/>
    <w:rsid w:val="002C7EBE"/>
    <w:rsid w:val="002C7F44"/>
    <w:rsid w:val="002C7F6B"/>
    <w:rsid w:val="002C7F78"/>
    <w:rsid w:val="002C7F98"/>
    <w:rsid w:val="002D00C3"/>
    <w:rsid w:val="002D00CF"/>
    <w:rsid w:val="002D0124"/>
    <w:rsid w:val="002D0185"/>
    <w:rsid w:val="002D01B3"/>
    <w:rsid w:val="002D023D"/>
    <w:rsid w:val="002D024F"/>
    <w:rsid w:val="002D027B"/>
    <w:rsid w:val="002D02BC"/>
    <w:rsid w:val="002D02F8"/>
    <w:rsid w:val="002D02FB"/>
    <w:rsid w:val="002D03B5"/>
    <w:rsid w:val="002D03F7"/>
    <w:rsid w:val="002D0441"/>
    <w:rsid w:val="002D04EB"/>
    <w:rsid w:val="002D053C"/>
    <w:rsid w:val="002D065B"/>
    <w:rsid w:val="002D06B5"/>
    <w:rsid w:val="002D0703"/>
    <w:rsid w:val="002D096C"/>
    <w:rsid w:val="002D0A6A"/>
    <w:rsid w:val="002D0AA2"/>
    <w:rsid w:val="002D0AB8"/>
    <w:rsid w:val="002D0BE2"/>
    <w:rsid w:val="002D0BF6"/>
    <w:rsid w:val="002D0D1F"/>
    <w:rsid w:val="002D0D4F"/>
    <w:rsid w:val="002D0D5C"/>
    <w:rsid w:val="002D0D61"/>
    <w:rsid w:val="002D0E90"/>
    <w:rsid w:val="002D0FE0"/>
    <w:rsid w:val="002D0FF4"/>
    <w:rsid w:val="002D1048"/>
    <w:rsid w:val="002D108F"/>
    <w:rsid w:val="002D10B2"/>
    <w:rsid w:val="002D10EE"/>
    <w:rsid w:val="002D11F0"/>
    <w:rsid w:val="002D121E"/>
    <w:rsid w:val="002D123B"/>
    <w:rsid w:val="002D1283"/>
    <w:rsid w:val="002D1290"/>
    <w:rsid w:val="002D12A9"/>
    <w:rsid w:val="002D133B"/>
    <w:rsid w:val="002D1371"/>
    <w:rsid w:val="002D13BE"/>
    <w:rsid w:val="002D13FD"/>
    <w:rsid w:val="002D1410"/>
    <w:rsid w:val="002D143F"/>
    <w:rsid w:val="002D1650"/>
    <w:rsid w:val="002D16E8"/>
    <w:rsid w:val="002D16F1"/>
    <w:rsid w:val="002D170C"/>
    <w:rsid w:val="002D171A"/>
    <w:rsid w:val="002D1735"/>
    <w:rsid w:val="002D1744"/>
    <w:rsid w:val="002D1792"/>
    <w:rsid w:val="002D1906"/>
    <w:rsid w:val="002D19B9"/>
    <w:rsid w:val="002D19D1"/>
    <w:rsid w:val="002D19E9"/>
    <w:rsid w:val="002D19EC"/>
    <w:rsid w:val="002D19FC"/>
    <w:rsid w:val="002D1A8A"/>
    <w:rsid w:val="002D1A91"/>
    <w:rsid w:val="002D1A97"/>
    <w:rsid w:val="002D1C5A"/>
    <w:rsid w:val="002D1C5B"/>
    <w:rsid w:val="002D1D71"/>
    <w:rsid w:val="002D1DCF"/>
    <w:rsid w:val="002D1E1A"/>
    <w:rsid w:val="002D1E21"/>
    <w:rsid w:val="002D1E61"/>
    <w:rsid w:val="002D1EC8"/>
    <w:rsid w:val="002D1F39"/>
    <w:rsid w:val="002D1FB4"/>
    <w:rsid w:val="002D2147"/>
    <w:rsid w:val="002D216C"/>
    <w:rsid w:val="002D2176"/>
    <w:rsid w:val="002D21A2"/>
    <w:rsid w:val="002D21AA"/>
    <w:rsid w:val="002D21BF"/>
    <w:rsid w:val="002D21F9"/>
    <w:rsid w:val="002D2277"/>
    <w:rsid w:val="002D22A6"/>
    <w:rsid w:val="002D24E3"/>
    <w:rsid w:val="002D251F"/>
    <w:rsid w:val="002D260C"/>
    <w:rsid w:val="002D2627"/>
    <w:rsid w:val="002D267C"/>
    <w:rsid w:val="002D2708"/>
    <w:rsid w:val="002D278F"/>
    <w:rsid w:val="002D27AB"/>
    <w:rsid w:val="002D27F2"/>
    <w:rsid w:val="002D28B4"/>
    <w:rsid w:val="002D28C0"/>
    <w:rsid w:val="002D2910"/>
    <w:rsid w:val="002D29D5"/>
    <w:rsid w:val="002D29DD"/>
    <w:rsid w:val="002D2A0F"/>
    <w:rsid w:val="002D2AB5"/>
    <w:rsid w:val="002D2AC8"/>
    <w:rsid w:val="002D2B98"/>
    <w:rsid w:val="002D2C2C"/>
    <w:rsid w:val="002D2C41"/>
    <w:rsid w:val="002D2C5A"/>
    <w:rsid w:val="002D2CD3"/>
    <w:rsid w:val="002D2E0A"/>
    <w:rsid w:val="002D2E3E"/>
    <w:rsid w:val="002D2E4D"/>
    <w:rsid w:val="002D2E5B"/>
    <w:rsid w:val="002D2E6C"/>
    <w:rsid w:val="002D2E7B"/>
    <w:rsid w:val="002D2E9B"/>
    <w:rsid w:val="002D2F5F"/>
    <w:rsid w:val="002D2F65"/>
    <w:rsid w:val="002D3037"/>
    <w:rsid w:val="002D3064"/>
    <w:rsid w:val="002D3089"/>
    <w:rsid w:val="002D3161"/>
    <w:rsid w:val="002D321F"/>
    <w:rsid w:val="002D3321"/>
    <w:rsid w:val="002D3365"/>
    <w:rsid w:val="002D33AA"/>
    <w:rsid w:val="002D3422"/>
    <w:rsid w:val="002D342E"/>
    <w:rsid w:val="002D343C"/>
    <w:rsid w:val="002D343D"/>
    <w:rsid w:val="002D3470"/>
    <w:rsid w:val="002D34C8"/>
    <w:rsid w:val="002D356D"/>
    <w:rsid w:val="002D3574"/>
    <w:rsid w:val="002D3627"/>
    <w:rsid w:val="002D3680"/>
    <w:rsid w:val="002D36BB"/>
    <w:rsid w:val="002D3716"/>
    <w:rsid w:val="002D375E"/>
    <w:rsid w:val="002D3859"/>
    <w:rsid w:val="002D3871"/>
    <w:rsid w:val="002D38F4"/>
    <w:rsid w:val="002D3A19"/>
    <w:rsid w:val="002D3AFF"/>
    <w:rsid w:val="002D3BB9"/>
    <w:rsid w:val="002D3C05"/>
    <w:rsid w:val="002D3C52"/>
    <w:rsid w:val="002D3C53"/>
    <w:rsid w:val="002D3C79"/>
    <w:rsid w:val="002D3CBF"/>
    <w:rsid w:val="002D3E5C"/>
    <w:rsid w:val="002D3EC1"/>
    <w:rsid w:val="002D3EFD"/>
    <w:rsid w:val="002D403F"/>
    <w:rsid w:val="002D4073"/>
    <w:rsid w:val="002D4085"/>
    <w:rsid w:val="002D40D9"/>
    <w:rsid w:val="002D40DA"/>
    <w:rsid w:val="002D419E"/>
    <w:rsid w:val="002D41D8"/>
    <w:rsid w:val="002D4230"/>
    <w:rsid w:val="002D42A3"/>
    <w:rsid w:val="002D42D2"/>
    <w:rsid w:val="002D42FB"/>
    <w:rsid w:val="002D437C"/>
    <w:rsid w:val="002D43E9"/>
    <w:rsid w:val="002D4457"/>
    <w:rsid w:val="002D44D5"/>
    <w:rsid w:val="002D4565"/>
    <w:rsid w:val="002D4647"/>
    <w:rsid w:val="002D46F2"/>
    <w:rsid w:val="002D4821"/>
    <w:rsid w:val="002D4867"/>
    <w:rsid w:val="002D48E0"/>
    <w:rsid w:val="002D491A"/>
    <w:rsid w:val="002D4966"/>
    <w:rsid w:val="002D499E"/>
    <w:rsid w:val="002D4A09"/>
    <w:rsid w:val="002D4A2F"/>
    <w:rsid w:val="002D4AD9"/>
    <w:rsid w:val="002D4AFC"/>
    <w:rsid w:val="002D4B27"/>
    <w:rsid w:val="002D4B9F"/>
    <w:rsid w:val="002D4C1E"/>
    <w:rsid w:val="002D4CA5"/>
    <w:rsid w:val="002D4CBC"/>
    <w:rsid w:val="002D4DB5"/>
    <w:rsid w:val="002D4DC4"/>
    <w:rsid w:val="002D4ED4"/>
    <w:rsid w:val="002D4F29"/>
    <w:rsid w:val="002D4F88"/>
    <w:rsid w:val="002D4FD8"/>
    <w:rsid w:val="002D4FEF"/>
    <w:rsid w:val="002D504A"/>
    <w:rsid w:val="002D50E4"/>
    <w:rsid w:val="002D5115"/>
    <w:rsid w:val="002D5190"/>
    <w:rsid w:val="002D5237"/>
    <w:rsid w:val="002D5355"/>
    <w:rsid w:val="002D5404"/>
    <w:rsid w:val="002D5452"/>
    <w:rsid w:val="002D5464"/>
    <w:rsid w:val="002D5533"/>
    <w:rsid w:val="002D556C"/>
    <w:rsid w:val="002D557A"/>
    <w:rsid w:val="002D5584"/>
    <w:rsid w:val="002D55E7"/>
    <w:rsid w:val="002D55F4"/>
    <w:rsid w:val="002D5679"/>
    <w:rsid w:val="002D56FD"/>
    <w:rsid w:val="002D571D"/>
    <w:rsid w:val="002D5752"/>
    <w:rsid w:val="002D57B1"/>
    <w:rsid w:val="002D57F0"/>
    <w:rsid w:val="002D59A1"/>
    <w:rsid w:val="002D5B23"/>
    <w:rsid w:val="002D5BD3"/>
    <w:rsid w:val="002D5C6A"/>
    <w:rsid w:val="002D5C6B"/>
    <w:rsid w:val="002D5CEB"/>
    <w:rsid w:val="002D5CF3"/>
    <w:rsid w:val="002D5CFA"/>
    <w:rsid w:val="002D5DE0"/>
    <w:rsid w:val="002D5DF0"/>
    <w:rsid w:val="002D5E1B"/>
    <w:rsid w:val="002D5E54"/>
    <w:rsid w:val="002D5E59"/>
    <w:rsid w:val="002D5EE1"/>
    <w:rsid w:val="002D5F48"/>
    <w:rsid w:val="002D5F7D"/>
    <w:rsid w:val="002D5F9C"/>
    <w:rsid w:val="002D5FA7"/>
    <w:rsid w:val="002D604F"/>
    <w:rsid w:val="002D606A"/>
    <w:rsid w:val="002D6100"/>
    <w:rsid w:val="002D6109"/>
    <w:rsid w:val="002D6169"/>
    <w:rsid w:val="002D61FD"/>
    <w:rsid w:val="002D6244"/>
    <w:rsid w:val="002D625E"/>
    <w:rsid w:val="002D62C6"/>
    <w:rsid w:val="002D6342"/>
    <w:rsid w:val="002D655C"/>
    <w:rsid w:val="002D6574"/>
    <w:rsid w:val="002D6579"/>
    <w:rsid w:val="002D675E"/>
    <w:rsid w:val="002D6765"/>
    <w:rsid w:val="002D6823"/>
    <w:rsid w:val="002D6917"/>
    <w:rsid w:val="002D6964"/>
    <w:rsid w:val="002D6973"/>
    <w:rsid w:val="002D69E4"/>
    <w:rsid w:val="002D69F2"/>
    <w:rsid w:val="002D6B4C"/>
    <w:rsid w:val="002D6B63"/>
    <w:rsid w:val="002D6B97"/>
    <w:rsid w:val="002D6CA5"/>
    <w:rsid w:val="002D6D67"/>
    <w:rsid w:val="002D6DE8"/>
    <w:rsid w:val="002D6E03"/>
    <w:rsid w:val="002D6E83"/>
    <w:rsid w:val="002D6EA5"/>
    <w:rsid w:val="002D6F19"/>
    <w:rsid w:val="002D6FDB"/>
    <w:rsid w:val="002D7025"/>
    <w:rsid w:val="002D7145"/>
    <w:rsid w:val="002D7175"/>
    <w:rsid w:val="002D71C9"/>
    <w:rsid w:val="002D7204"/>
    <w:rsid w:val="002D72E2"/>
    <w:rsid w:val="002D7442"/>
    <w:rsid w:val="002D749F"/>
    <w:rsid w:val="002D75A1"/>
    <w:rsid w:val="002D7651"/>
    <w:rsid w:val="002D76B3"/>
    <w:rsid w:val="002D7730"/>
    <w:rsid w:val="002D7795"/>
    <w:rsid w:val="002D77A6"/>
    <w:rsid w:val="002D78E4"/>
    <w:rsid w:val="002D7906"/>
    <w:rsid w:val="002D79AC"/>
    <w:rsid w:val="002D79CA"/>
    <w:rsid w:val="002D7A1C"/>
    <w:rsid w:val="002D7ADD"/>
    <w:rsid w:val="002D7B16"/>
    <w:rsid w:val="002D7BDC"/>
    <w:rsid w:val="002D7BFB"/>
    <w:rsid w:val="002D7BFC"/>
    <w:rsid w:val="002D7C06"/>
    <w:rsid w:val="002D7CAE"/>
    <w:rsid w:val="002D7CF5"/>
    <w:rsid w:val="002D7D03"/>
    <w:rsid w:val="002D7D6E"/>
    <w:rsid w:val="002D7D77"/>
    <w:rsid w:val="002D7E60"/>
    <w:rsid w:val="002D7F85"/>
    <w:rsid w:val="002D7FE8"/>
    <w:rsid w:val="002E0055"/>
    <w:rsid w:val="002E0060"/>
    <w:rsid w:val="002E00B4"/>
    <w:rsid w:val="002E010B"/>
    <w:rsid w:val="002E01A1"/>
    <w:rsid w:val="002E01A7"/>
    <w:rsid w:val="002E0282"/>
    <w:rsid w:val="002E038F"/>
    <w:rsid w:val="002E03A5"/>
    <w:rsid w:val="002E03F1"/>
    <w:rsid w:val="002E049F"/>
    <w:rsid w:val="002E0628"/>
    <w:rsid w:val="002E06AE"/>
    <w:rsid w:val="002E071C"/>
    <w:rsid w:val="002E0792"/>
    <w:rsid w:val="002E07AA"/>
    <w:rsid w:val="002E07CD"/>
    <w:rsid w:val="002E07E7"/>
    <w:rsid w:val="002E08DA"/>
    <w:rsid w:val="002E094C"/>
    <w:rsid w:val="002E098E"/>
    <w:rsid w:val="002E09B3"/>
    <w:rsid w:val="002E0B52"/>
    <w:rsid w:val="002E0B9C"/>
    <w:rsid w:val="002E0BC4"/>
    <w:rsid w:val="002E0CF4"/>
    <w:rsid w:val="002E0D61"/>
    <w:rsid w:val="002E0D8C"/>
    <w:rsid w:val="002E0E42"/>
    <w:rsid w:val="002E0E71"/>
    <w:rsid w:val="002E0E9C"/>
    <w:rsid w:val="002E0EFC"/>
    <w:rsid w:val="002E0F12"/>
    <w:rsid w:val="002E0F24"/>
    <w:rsid w:val="002E0F6B"/>
    <w:rsid w:val="002E1044"/>
    <w:rsid w:val="002E1059"/>
    <w:rsid w:val="002E10DC"/>
    <w:rsid w:val="002E111B"/>
    <w:rsid w:val="002E1129"/>
    <w:rsid w:val="002E112A"/>
    <w:rsid w:val="002E113F"/>
    <w:rsid w:val="002E1141"/>
    <w:rsid w:val="002E12DF"/>
    <w:rsid w:val="002E12FB"/>
    <w:rsid w:val="002E1457"/>
    <w:rsid w:val="002E1465"/>
    <w:rsid w:val="002E1507"/>
    <w:rsid w:val="002E151B"/>
    <w:rsid w:val="002E15BF"/>
    <w:rsid w:val="002E162A"/>
    <w:rsid w:val="002E16CC"/>
    <w:rsid w:val="002E16D2"/>
    <w:rsid w:val="002E172E"/>
    <w:rsid w:val="002E1741"/>
    <w:rsid w:val="002E181B"/>
    <w:rsid w:val="002E1868"/>
    <w:rsid w:val="002E186A"/>
    <w:rsid w:val="002E1879"/>
    <w:rsid w:val="002E18DC"/>
    <w:rsid w:val="002E1949"/>
    <w:rsid w:val="002E1B85"/>
    <w:rsid w:val="002E1BB6"/>
    <w:rsid w:val="002E1C38"/>
    <w:rsid w:val="002E1C8D"/>
    <w:rsid w:val="002E1C8E"/>
    <w:rsid w:val="002E1C91"/>
    <w:rsid w:val="002E1CC4"/>
    <w:rsid w:val="002E1CCB"/>
    <w:rsid w:val="002E1D57"/>
    <w:rsid w:val="002E1D5F"/>
    <w:rsid w:val="002E1DA3"/>
    <w:rsid w:val="002E1DD4"/>
    <w:rsid w:val="002E1E17"/>
    <w:rsid w:val="002E1E38"/>
    <w:rsid w:val="002E1EA0"/>
    <w:rsid w:val="002E1EF1"/>
    <w:rsid w:val="002E1F44"/>
    <w:rsid w:val="002E1F4E"/>
    <w:rsid w:val="002E1FFC"/>
    <w:rsid w:val="002E2167"/>
    <w:rsid w:val="002E2181"/>
    <w:rsid w:val="002E21BD"/>
    <w:rsid w:val="002E21BE"/>
    <w:rsid w:val="002E22B0"/>
    <w:rsid w:val="002E22B8"/>
    <w:rsid w:val="002E2343"/>
    <w:rsid w:val="002E2366"/>
    <w:rsid w:val="002E23A1"/>
    <w:rsid w:val="002E23A6"/>
    <w:rsid w:val="002E25C3"/>
    <w:rsid w:val="002E2611"/>
    <w:rsid w:val="002E2630"/>
    <w:rsid w:val="002E26DA"/>
    <w:rsid w:val="002E27F7"/>
    <w:rsid w:val="002E2828"/>
    <w:rsid w:val="002E2888"/>
    <w:rsid w:val="002E28A8"/>
    <w:rsid w:val="002E29CA"/>
    <w:rsid w:val="002E29F3"/>
    <w:rsid w:val="002E2A05"/>
    <w:rsid w:val="002E2ABD"/>
    <w:rsid w:val="002E2B01"/>
    <w:rsid w:val="002E2B0F"/>
    <w:rsid w:val="002E2BA3"/>
    <w:rsid w:val="002E2BD7"/>
    <w:rsid w:val="002E2BFF"/>
    <w:rsid w:val="002E2C4E"/>
    <w:rsid w:val="002E2CF8"/>
    <w:rsid w:val="002E2D0E"/>
    <w:rsid w:val="002E2D30"/>
    <w:rsid w:val="002E2D55"/>
    <w:rsid w:val="002E2DCA"/>
    <w:rsid w:val="002E2DE4"/>
    <w:rsid w:val="002E2E32"/>
    <w:rsid w:val="002E2EA0"/>
    <w:rsid w:val="002E3048"/>
    <w:rsid w:val="002E3078"/>
    <w:rsid w:val="002E30AA"/>
    <w:rsid w:val="002E30DF"/>
    <w:rsid w:val="002E30E4"/>
    <w:rsid w:val="002E3444"/>
    <w:rsid w:val="002E34A4"/>
    <w:rsid w:val="002E3599"/>
    <w:rsid w:val="002E35EE"/>
    <w:rsid w:val="002E36EB"/>
    <w:rsid w:val="002E373F"/>
    <w:rsid w:val="002E374B"/>
    <w:rsid w:val="002E3778"/>
    <w:rsid w:val="002E37F0"/>
    <w:rsid w:val="002E390C"/>
    <w:rsid w:val="002E39CA"/>
    <w:rsid w:val="002E39FF"/>
    <w:rsid w:val="002E3A85"/>
    <w:rsid w:val="002E3A8D"/>
    <w:rsid w:val="002E3ACC"/>
    <w:rsid w:val="002E3B41"/>
    <w:rsid w:val="002E3C0B"/>
    <w:rsid w:val="002E3C37"/>
    <w:rsid w:val="002E3C3A"/>
    <w:rsid w:val="002E3C5B"/>
    <w:rsid w:val="002E3C85"/>
    <w:rsid w:val="002E3C91"/>
    <w:rsid w:val="002E3CCA"/>
    <w:rsid w:val="002E3D19"/>
    <w:rsid w:val="002E3D29"/>
    <w:rsid w:val="002E3E5F"/>
    <w:rsid w:val="002E3E94"/>
    <w:rsid w:val="002E3EC5"/>
    <w:rsid w:val="002E3F72"/>
    <w:rsid w:val="002E3F79"/>
    <w:rsid w:val="002E3FC6"/>
    <w:rsid w:val="002E3FDA"/>
    <w:rsid w:val="002E400E"/>
    <w:rsid w:val="002E413E"/>
    <w:rsid w:val="002E4143"/>
    <w:rsid w:val="002E415C"/>
    <w:rsid w:val="002E42A5"/>
    <w:rsid w:val="002E42B5"/>
    <w:rsid w:val="002E42F5"/>
    <w:rsid w:val="002E430F"/>
    <w:rsid w:val="002E43E9"/>
    <w:rsid w:val="002E451D"/>
    <w:rsid w:val="002E4570"/>
    <w:rsid w:val="002E4624"/>
    <w:rsid w:val="002E46A5"/>
    <w:rsid w:val="002E46CA"/>
    <w:rsid w:val="002E4703"/>
    <w:rsid w:val="002E47EB"/>
    <w:rsid w:val="002E4866"/>
    <w:rsid w:val="002E488F"/>
    <w:rsid w:val="002E48B8"/>
    <w:rsid w:val="002E491C"/>
    <w:rsid w:val="002E4947"/>
    <w:rsid w:val="002E4987"/>
    <w:rsid w:val="002E49AD"/>
    <w:rsid w:val="002E4A49"/>
    <w:rsid w:val="002E4BF8"/>
    <w:rsid w:val="002E4CD5"/>
    <w:rsid w:val="002E4DF7"/>
    <w:rsid w:val="002E4E57"/>
    <w:rsid w:val="002E4EA3"/>
    <w:rsid w:val="002E4F07"/>
    <w:rsid w:val="002E4F63"/>
    <w:rsid w:val="002E4FA9"/>
    <w:rsid w:val="002E502D"/>
    <w:rsid w:val="002E5083"/>
    <w:rsid w:val="002E50BF"/>
    <w:rsid w:val="002E50EF"/>
    <w:rsid w:val="002E516B"/>
    <w:rsid w:val="002E51EE"/>
    <w:rsid w:val="002E527F"/>
    <w:rsid w:val="002E52AE"/>
    <w:rsid w:val="002E5305"/>
    <w:rsid w:val="002E531B"/>
    <w:rsid w:val="002E54B6"/>
    <w:rsid w:val="002E54DB"/>
    <w:rsid w:val="002E563D"/>
    <w:rsid w:val="002E56F1"/>
    <w:rsid w:val="002E57C3"/>
    <w:rsid w:val="002E5837"/>
    <w:rsid w:val="002E5899"/>
    <w:rsid w:val="002E58D6"/>
    <w:rsid w:val="002E58E6"/>
    <w:rsid w:val="002E5948"/>
    <w:rsid w:val="002E596C"/>
    <w:rsid w:val="002E5A33"/>
    <w:rsid w:val="002E5AB0"/>
    <w:rsid w:val="002E5AB3"/>
    <w:rsid w:val="002E5C29"/>
    <w:rsid w:val="002E5C84"/>
    <w:rsid w:val="002E5C8E"/>
    <w:rsid w:val="002E5CF7"/>
    <w:rsid w:val="002E5D08"/>
    <w:rsid w:val="002E5D3C"/>
    <w:rsid w:val="002E5D7C"/>
    <w:rsid w:val="002E5DDC"/>
    <w:rsid w:val="002E5E37"/>
    <w:rsid w:val="002E5E3D"/>
    <w:rsid w:val="002E5E49"/>
    <w:rsid w:val="002E5E51"/>
    <w:rsid w:val="002E5E66"/>
    <w:rsid w:val="002E5FBC"/>
    <w:rsid w:val="002E6045"/>
    <w:rsid w:val="002E60B4"/>
    <w:rsid w:val="002E60BD"/>
    <w:rsid w:val="002E60BF"/>
    <w:rsid w:val="002E613A"/>
    <w:rsid w:val="002E6147"/>
    <w:rsid w:val="002E6154"/>
    <w:rsid w:val="002E6160"/>
    <w:rsid w:val="002E6177"/>
    <w:rsid w:val="002E623B"/>
    <w:rsid w:val="002E6364"/>
    <w:rsid w:val="002E6402"/>
    <w:rsid w:val="002E64B2"/>
    <w:rsid w:val="002E6500"/>
    <w:rsid w:val="002E6666"/>
    <w:rsid w:val="002E669B"/>
    <w:rsid w:val="002E66B9"/>
    <w:rsid w:val="002E66CF"/>
    <w:rsid w:val="002E6760"/>
    <w:rsid w:val="002E67C1"/>
    <w:rsid w:val="002E67E5"/>
    <w:rsid w:val="002E6843"/>
    <w:rsid w:val="002E69BB"/>
    <w:rsid w:val="002E6A45"/>
    <w:rsid w:val="002E6A68"/>
    <w:rsid w:val="002E6A82"/>
    <w:rsid w:val="002E6AA2"/>
    <w:rsid w:val="002E6B8C"/>
    <w:rsid w:val="002E6CFF"/>
    <w:rsid w:val="002E6D14"/>
    <w:rsid w:val="002E6D2F"/>
    <w:rsid w:val="002E6D5F"/>
    <w:rsid w:val="002E6D95"/>
    <w:rsid w:val="002E6E93"/>
    <w:rsid w:val="002E6EB7"/>
    <w:rsid w:val="002E6EEC"/>
    <w:rsid w:val="002E6FA3"/>
    <w:rsid w:val="002E70D9"/>
    <w:rsid w:val="002E70DE"/>
    <w:rsid w:val="002E7109"/>
    <w:rsid w:val="002E710A"/>
    <w:rsid w:val="002E71BD"/>
    <w:rsid w:val="002E731B"/>
    <w:rsid w:val="002E7365"/>
    <w:rsid w:val="002E73F6"/>
    <w:rsid w:val="002E742C"/>
    <w:rsid w:val="002E746A"/>
    <w:rsid w:val="002E74D3"/>
    <w:rsid w:val="002E7511"/>
    <w:rsid w:val="002E757C"/>
    <w:rsid w:val="002E75BA"/>
    <w:rsid w:val="002E75EB"/>
    <w:rsid w:val="002E7663"/>
    <w:rsid w:val="002E7730"/>
    <w:rsid w:val="002E77BF"/>
    <w:rsid w:val="002E7848"/>
    <w:rsid w:val="002E788C"/>
    <w:rsid w:val="002E7983"/>
    <w:rsid w:val="002E7A19"/>
    <w:rsid w:val="002E7A55"/>
    <w:rsid w:val="002E7A93"/>
    <w:rsid w:val="002E7AC9"/>
    <w:rsid w:val="002E7AF0"/>
    <w:rsid w:val="002E7C42"/>
    <w:rsid w:val="002E7CA1"/>
    <w:rsid w:val="002E7CCE"/>
    <w:rsid w:val="002E7D02"/>
    <w:rsid w:val="002E7D0C"/>
    <w:rsid w:val="002E7DC1"/>
    <w:rsid w:val="002E7DC2"/>
    <w:rsid w:val="002E7E7F"/>
    <w:rsid w:val="002E7E9E"/>
    <w:rsid w:val="002E7ED0"/>
    <w:rsid w:val="002E7F0C"/>
    <w:rsid w:val="002E7F3C"/>
    <w:rsid w:val="002E7F50"/>
    <w:rsid w:val="002E7F61"/>
    <w:rsid w:val="002E7FBF"/>
    <w:rsid w:val="002F00E2"/>
    <w:rsid w:val="002F012D"/>
    <w:rsid w:val="002F01B1"/>
    <w:rsid w:val="002F01E9"/>
    <w:rsid w:val="002F0271"/>
    <w:rsid w:val="002F0336"/>
    <w:rsid w:val="002F0366"/>
    <w:rsid w:val="002F03E5"/>
    <w:rsid w:val="002F041F"/>
    <w:rsid w:val="002F04B2"/>
    <w:rsid w:val="002F0520"/>
    <w:rsid w:val="002F05CE"/>
    <w:rsid w:val="002F05F7"/>
    <w:rsid w:val="002F0626"/>
    <w:rsid w:val="002F065D"/>
    <w:rsid w:val="002F06EB"/>
    <w:rsid w:val="002F07B5"/>
    <w:rsid w:val="002F07CA"/>
    <w:rsid w:val="002F083E"/>
    <w:rsid w:val="002F08CF"/>
    <w:rsid w:val="002F0995"/>
    <w:rsid w:val="002F09D3"/>
    <w:rsid w:val="002F0A28"/>
    <w:rsid w:val="002F0AAC"/>
    <w:rsid w:val="002F0C3A"/>
    <w:rsid w:val="002F0C98"/>
    <w:rsid w:val="002F0D02"/>
    <w:rsid w:val="002F0D40"/>
    <w:rsid w:val="002F0DBD"/>
    <w:rsid w:val="002F0E9F"/>
    <w:rsid w:val="002F0F61"/>
    <w:rsid w:val="002F1003"/>
    <w:rsid w:val="002F1006"/>
    <w:rsid w:val="002F1056"/>
    <w:rsid w:val="002F1084"/>
    <w:rsid w:val="002F1121"/>
    <w:rsid w:val="002F1156"/>
    <w:rsid w:val="002F11BC"/>
    <w:rsid w:val="002F11D6"/>
    <w:rsid w:val="002F1216"/>
    <w:rsid w:val="002F124A"/>
    <w:rsid w:val="002F126B"/>
    <w:rsid w:val="002F1523"/>
    <w:rsid w:val="002F1544"/>
    <w:rsid w:val="002F155E"/>
    <w:rsid w:val="002F157F"/>
    <w:rsid w:val="002F1583"/>
    <w:rsid w:val="002F1590"/>
    <w:rsid w:val="002F15CE"/>
    <w:rsid w:val="002F1639"/>
    <w:rsid w:val="002F1644"/>
    <w:rsid w:val="002F164B"/>
    <w:rsid w:val="002F16AE"/>
    <w:rsid w:val="002F16B2"/>
    <w:rsid w:val="002F16FE"/>
    <w:rsid w:val="002F1755"/>
    <w:rsid w:val="002F18E2"/>
    <w:rsid w:val="002F19AF"/>
    <w:rsid w:val="002F19F1"/>
    <w:rsid w:val="002F1A10"/>
    <w:rsid w:val="002F1A3E"/>
    <w:rsid w:val="002F1A60"/>
    <w:rsid w:val="002F1A68"/>
    <w:rsid w:val="002F1AAF"/>
    <w:rsid w:val="002F1B3F"/>
    <w:rsid w:val="002F1B43"/>
    <w:rsid w:val="002F1B68"/>
    <w:rsid w:val="002F1B7D"/>
    <w:rsid w:val="002F1C2C"/>
    <w:rsid w:val="002F1C6C"/>
    <w:rsid w:val="002F1C7C"/>
    <w:rsid w:val="002F1CDC"/>
    <w:rsid w:val="002F1CDE"/>
    <w:rsid w:val="002F1D15"/>
    <w:rsid w:val="002F1D59"/>
    <w:rsid w:val="002F1D74"/>
    <w:rsid w:val="002F1DAD"/>
    <w:rsid w:val="002F1DF1"/>
    <w:rsid w:val="002F1EB9"/>
    <w:rsid w:val="002F1EFB"/>
    <w:rsid w:val="002F1EFD"/>
    <w:rsid w:val="002F2014"/>
    <w:rsid w:val="002F208E"/>
    <w:rsid w:val="002F2236"/>
    <w:rsid w:val="002F230B"/>
    <w:rsid w:val="002F2369"/>
    <w:rsid w:val="002F236C"/>
    <w:rsid w:val="002F236E"/>
    <w:rsid w:val="002F2506"/>
    <w:rsid w:val="002F253E"/>
    <w:rsid w:val="002F25D1"/>
    <w:rsid w:val="002F2706"/>
    <w:rsid w:val="002F274A"/>
    <w:rsid w:val="002F27C7"/>
    <w:rsid w:val="002F2870"/>
    <w:rsid w:val="002F289D"/>
    <w:rsid w:val="002F28B9"/>
    <w:rsid w:val="002F28BE"/>
    <w:rsid w:val="002F29ED"/>
    <w:rsid w:val="002F29EE"/>
    <w:rsid w:val="002F2AB2"/>
    <w:rsid w:val="002F2B15"/>
    <w:rsid w:val="002F2BBF"/>
    <w:rsid w:val="002F2C35"/>
    <w:rsid w:val="002F2C88"/>
    <w:rsid w:val="002F2D09"/>
    <w:rsid w:val="002F2D13"/>
    <w:rsid w:val="002F2D79"/>
    <w:rsid w:val="002F2DFE"/>
    <w:rsid w:val="002F2E0D"/>
    <w:rsid w:val="002F2E4C"/>
    <w:rsid w:val="002F2E69"/>
    <w:rsid w:val="002F2E6B"/>
    <w:rsid w:val="002F2E7D"/>
    <w:rsid w:val="002F2F82"/>
    <w:rsid w:val="002F2FC3"/>
    <w:rsid w:val="002F303A"/>
    <w:rsid w:val="002F314B"/>
    <w:rsid w:val="002F315B"/>
    <w:rsid w:val="002F3165"/>
    <w:rsid w:val="002F318E"/>
    <w:rsid w:val="002F3280"/>
    <w:rsid w:val="002F32D0"/>
    <w:rsid w:val="002F3355"/>
    <w:rsid w:val="002F33A3"/>
    <w:rsid w:val="002F33D9"/>
    <w:rsid w:val="002F34E6"/>
    <w:rsid w:val="002F350E"/>
    <w:rsid w:val="002F3521"/>
    <w:rsid w:val="002F357C"/>
    <w:rsid w:val="002F36C1"/>
    <w:rsid w:val="002F381F"/>
    <w:rsid w:val="002F3860"/>
    <w:rsid w:val="002F38D4"/>
    <w:rsid w:val="002F3963"/>
    <w:rsid w:val="002F3A32"/>
    <w:rsid w:val="002F3A63"/>
    <w:rsid w:val="002F3B16"/>
    <w:rsid w:val="002F3BB9"/>
    <w:rsid w:val="002F3BC5"/>
    <w:rsid w:val="002F3BFB"/>
    <w:rsid w:val="002F3C1F"/>
    <w:rsid w:val="002F3CAC"/>
    <w:rsid w:val="002F3D20"/>
    <w:rsid w:val="002F3D3E"/>
    <w:rsid w:val="002F3D64"/>
    <w:rsid w:val="002F3E04"/>
    <w:rsid w:val="002F3E3A"/>
    <w:rsid w:val="002F3E43"/>
    <w:rsid w:val="002F3E64"/>
    <w:rsid w:val="002F3F1D"/>
    <w:rsid w:val="002F3F4C"/>
    <w:rsid w:val="002F3FD4"/>
    <w:rsid w:val="002F402B"/>
    <w:rsid w:val="002F40FA"/>
    <w:rsid w:val="002F411D"/>
    <w:rsid w:val="002F417C"/>
    <w:rsid w:val="002F41C4"/>
    <w:rsid w:val="002F4274"/>
    <w:rsid w:val="002F42B8"/>
    <w:rsid w:val="002F42F4"/>
    <w:rsid w:val="002F4365"/>
    <w:rsid w:val="002F44DE"/>
    <w:rsid w:val="002F44E0"/>
    <w:rsid w:val="002F4503"/>
    <w:rsid w:val="002F4543"/>
    <w:rsid w:val="002F4557"/>
    <w:rsid w:val="002F4561"/>
    <w:rsid w:val="002F456C"/>
    <w:rsid w:val="002F4586"/>
    <w:rsid w:val="002F460D"/>
    <w:rsid w:val="002F470C"/>
    <w:rsid w:val="002F4765"/>
    <w:rsid w:val="002F486E"/>
    <w:rsid w:val="002F4871"/>
    <w:rsid w:val="002F4890"/>
    <w:rsid w:val="002F48D4"/>
    <w:rsid w:val="002F49A3"/>
    <w:rsid w:val="002F4A16"/>
    <w:rsid w:val="002F4A87"/>
    <w:rsid w:val="002F4AD1"/>
    <w:rsid w:val="002F4B0B"/>
    <w:rsid w:val="002F4B90"/>
    <w:rsid w:val="002F4CC2"/>
    <w:rsid w:val="002F4CF8"/>
    <w:rsid w:val="002F4D24"/>
    <w:rsid w:val="002F4D45"/>
    <w:rsid w:val="002F4DAF"/>
    <w:rsid w:val="002F4DBD"/>
    <w:rsid w:val="002F4E0F"/>
    <w:rsid w:val="002F4E82"/>
    <w:rsid w:val="002F4EE2"/>
    <w:rsid w:val="002F4F71"/>
    <w:rsid w:val="002F4F90"/>
    <w:rsid w:val="002F5043"/>
    <w:rsid w:val="002F506A"/>
    <w:rsid w:val="002F50BA"/>
    <w:rsid w:val="002F50BF"/>
    <w:rsid w:val="002F50CA"/>
    <w:rsid w:val="002F51A7"/>
    <w:rsid w:val="002F522F"/>
    <w:rsid w:val="002F52B2"/>
    <w:rsid w:val="002F52BB"/>
    <w:rsid w:val="002F5341"/>
    <w:rsid w:val="002F53E0"/>
    <w:rsid w:val="002F5441"/>
    <w:rsid w:val="002F54CA"/>
    <w:rsid w:val="002F54E9"/>
    <w:rsid w:val="002F553F"/>
    <w:rsid w:val="002F5663"/>
    <w:rsid w:val="002F577E"/>
    <w:rsid w:val="002F57ED"/>
    <w:rsid w:val="002F5813"/>
    <w:rsid w:val="002F5848"/>
    <w:rsid w:val="002F58C3"/>
    <w:rsid w:val="002F59C0"/>
    <w:rsid w:val="002F59E1"/>
    <w:rsid w:val="002F59E6"/>
    <w:rsid w:val="002F5A37"/>
    <w:rsid w:val="002F5AD1"/>
    <w:rsid w:val="002F5B07"/>
    <w:rsid w:val="002F5BD6"/>
    <w:rsid w:val="002F5C26"/>
    <w:rsid w:val="002F5CB7"/>
    <w:rsid w:val="002F5CDD"/>
    <w:rsid w:val="002F5D62"/>
    <w:rsid w:val="002F5D9B"/>
    <w:rsid w:val="002F5E92"/>
    <w:rsid w:val="002F5FAC"/>
    <w:rsid w:val="002F5FFB"/>
    <w:rsid w:val="002F60A4"/>
    <w:rsid w:val="002F60EC"/>
    <w:rsid w:val="002F612B"/>
    <w:rsid w:val="002F61A7"/>
    <w:rsid w:val="002F624D"/>
    <w:rsid w:val="002F6305"/>
    <w:rsid w:val="002F63FF"/>
    <w:rsid w:val="002F64F0"/>
    <w:rsid w:val="002F653F"/>
    <w:rsid w:val="002F65D6"/>
    <w:rsid w:val="002F6719"/>
    <w:rsid w:val="002F6735"/>
    <w:rsid w:val="002F6798"/>
    <w:rsid w:val="002F67E1"/>
    <w:rsid w:val="002F6829"/>
    <w:rsid w:val="002F6848"/>
    <w:rsid w:val="002F68BB"/>
    <w:rsid w:val="002F690D"/>
    <w:rsid w:val="002F6944"/>
    <w:rsid w:val="002F6A9E"/>
    <w:rsid w:val="002F6AAA"/>
    <w:rsid w:val="002F6AEA"/>
    <w:rsid w:val="002F6AFD"/>
    <w:rsid w:val="002F6B02"/>
    <w:rsid w:val="002F6BBF"/>
    <w:rsid w:val="002F6C38"/>
    <w:rsid w:val="002F6DED"/>
    <w:rsid w:val="002F6DF6"/>
    <w:rsid w:val="002F6EF2"/>
    <w:rsid w:val="002F6F39"/>
    <w:rsid w:val="002F6F63"/>
    <w:rsid w:val="002F6FA3"/>
    <w:rsid w:val="002F7132"/>
    <w:rsid w:val="002F7152"/>
    <w:rsid w:val="002F71BA"/>
    <w:rsid w:val="002F71D5"/>
    <w:rsid w:val="002F72F5"/>
    <w:rsid w:val="002F730D"/>
    <w:rsid w:val="002F730E"/>
    <w:rsid w:val="002F732D"/>
    <w:rsid w:val="002F7332"/>
    <w:rsid w:val="002F73D9"/>
    <w:rsid w:val="002F747C"/>
    <w:rsid w:val="002F748D"/>
    <w:rsid w:val="002F74A5"/>
    <w:rsid w:val="002F74DD"/>
    <w:rsid w:val="002F757D"/>
    <w:rsid w:val="002F759A"/>
    <w:rsid w:val="002F760A"/>
    <w:rsid w:val="002F7741"/>
    <w:rsid w:val="002F77A6"/>
    <w:rsid w:val="002F77B4"/>
    <w:rsid w:val="002F7801"/>
    <w:rsid w:val="002F786A"/>
    <w:rsid w:val="002F7881"/>
    <w:rsid w:val="002F78CD"/>
    <w:rsid w:val="002F791E"/>
    <w:rsid w:val="002F793A"/>
    <w:rsid w:val="002F7A04"/>
    <w:rsid w:val="002F7A34"/>
    <w:rsid w:val="002F7A45"/>
    <w:rsid w:val="002F7A4A"/>
    <w:rsid w:val="002F7A85"/>
    <w:rsid w:val="002F7AFD"/>
    <w:rsid w:val="002F7BCF"/>
    <w:rsid w:val="002F7BD4"/>
    <w:rsid w:val="002F7BE1"/>
    <w:rsid w:val="002F7BF4"/>
    <w:rsid w:val="002F7C1F"/>
    <w:rsid w:val="002F7DE1"/>
    <w:rsid w:val="002F7DF8"/>
    <w:rsid w:val="002F7E17"/>
    <w:rsid w:val="002F7E27"/>
    <w:rsid w:val="002F7F55"/>
    <w:rsid w:val="002F7F83"/>
    <w:rsid w:val="002F7FE0"/>
    <w:rsid w:val="003000A1"/>
    <w:rsid w:val="00300142"/>
    <w:rsid w:val="003001E0"/>
    <w:rsid w:val="003002B3"/>
    <w:rsid w:val="003003E8"/>
    <w:rsid w:val="00300493"/>
    <w:rsid w:val="003004D6"/>
    <w:rsid w:val="00300574"/>
    <w:rsid w:val="00300576"/>
    <w:rsid w:val="003005A2"/>
    <w:rsid w:val="003005E2"/>
    <w:rsid w:val="003005F8"/>
    <w:rsid w:val="00300609"/>
    <w:rsid w:val="0030062B"/>
    <w:rsid w:val="00300723"/>
    <w:rsid w:val="00300738"/>
    <w:rsid w:val="0030078C"/>
    <w:rsid w:val="00300806"/>
    <w:rsid w:val="0030093C"/>
    <w:rsid w:val="00300954"/>
    <w:rsid w:val="00300A8F"/>
    <w:rsid w:val="00300B81"/>
    <w:rsid w:val="00300BC7"/>
    <w:rsid w:val="00300BE4"/>
    <w:rsid w:val="00300C9F"/>
    <w:rsid w:val="00300CA9"/>
    <w:rsid w:val="00300CD1"/>
    <w:rsid w:val="00300D3B"/>
    <w:rsid w:val="00300DC6"/>
    <w:rsid w:val="00300EA8"/>
    <w:rsid w:val="00300EF8"/>
    <w:rsid w:val="00300F32"/>
    <w:rsid w:val="00301025"/>
    <w:rsid w:val="00301056"/>
    <w:rsid w:val="0030105D"/>
    <w:rsid w:val="003010B1"/>
    <w:rsid w:val="003010B7"/>
    <w:rsid w:val="003010C0"/>
    <w:rsid w:val="003010D5"/>
    <w:rsid w:val="00301116"/>
    <w:rsid w:val="00301158"/>
    <w:rsid w:val="003011F0"/>
    <w:rsid w:val="00301225"/>
    <w:rsid w:val="00301269"/>
    <w:rsid w:val="00301312"/>
    <w:rsid w:val="00301348"/>
    <w:rsid w:val="00301372"/>
    <w:rsid w:val="00301380"/>
    <w:rsid w:val="0030139D"/>
    <w:rsid w:val="00301571"/>
    <w:rsid w:val="0030157F"/>
    <w:rsid w:val="00301594"/>
    <w:rsid w:val="003016E9"/>
    <w:rsid w:val="003017D8"/>
    <w:rsid w:val="003017FD"/>
    <w:rsid w:val="00301895"/>
    <w:rsid w:val="00301965"/>
    <w:rsid w:val="00301A95"/>
    <w:rsid w:val="00301B5A"/>
    <w:rsid w:val="00301B66"/>
    <w:rsid w:val="00301C2B"/>
    <w:rsid w:val="00301C82"/>
    <w:rsid w:val="00301D71"/>
    <w:rsid w:val="00301D9C"/>
    <w:rsid w:val="00301DBA"/>
    <w:rsid w:val="00301DCE"/>
    <w:rsid w:val="00301DED"/>
    <w:rsid w:val="00301E93"/>
    <w:rsid w:val="00301EC8"/>
    <w:rsid w:val="00301F0E"/>
    <w:rsid w:val="00301F5B"/>
    <w:rsid w:val="00302052"/>
    <w:rsid w:val="003020AF"/>
    <w:rsid w:val="003020E8"/>
    <w:rsid w:val="003021E9"/>
    <w:rsid w:val="0030229B"/>
    <w:rsid w:val="00302388"/>
    <w:rsid w:val="00302531"/>
    <w:rsid w:val="0030258B"/>
    <w:rsid w:val="003025D2"/>
    <w:rsid w:val="003026A2"/>
    <w:rsid w:val="003026A6"/>
    <w:rsid w:val="00302763"/>
    <w:rsid w:val="0030281E"/>
    <w:rsid w:val="00302841"/>
    <w:rsid w:val="00302876"/>
    <w:rsid w:val="003028BC"/>
    <w:rsid w:val="003028C3"/>
    <w:rsid w:val="003028D2"/>
    <w:rsid w:val="003028F9"/>
    <w:rsid w:val="00302930"/>
    <w:rsid w:val="00302986"/>
    <w:rsid w:val="003029E5"/>
    <w:rsid w:val="003029E7"/>
    <w:rsid w:val="00302A96"/>
    <w:rsid w:val="00302AE2"/>
    <w:rsid w:val="00302B19"/>
    <w:rsid w:val="00302B4B"/>
    <w:rsid w:val="00302B68"/>
    <w:rsid w:val="00302B75"/>
    <w:rsid w:val="00302C9D"/>
    <w:rsid w:val="00302CEE"/>
    <w:rsid w:val="00302E53"/>
    <w:rsid w:val="00302FAB"/>
    <w:rsid w:val="00303002"/>
    <w:rsid w:val="00303047"/>
    <w:rsid w:val="00303049"/>
    <w:rsid w:val="003030AA"/>
    <w:rsid w:val="0030312A"/>
    <w:rsid w:val="00303168"/>
    <w:rsid w:val="00303221"/>
    <w:rsid w:val="003033D4"/>
    <w:rsid w:val="003033E3"/>
    <w:rsid w:val="0030350E"/>
    <w:rsid w:val="003035B3"/>
    <w:rsid w:val="003035F2"/>
    <w:rsid w:val="0030361C"/>
    <w:rsid w:val="0030370F"/>
    <w:rsid w:val="00303889"/>
    <w:rsid w:val="00303965"/>
    <w:rsid w:val="00303A77"/>
    <w:rsid w:val="00303B58"/>
    <w:rsid w:val="00303B69"/>
    <w:rsid w:val="00303B90"/>
    <w:rsid w:val="00303B9E"/>
    <w:rsid w:val="00303C53"/>
    <w:rsid w:val="00303CAD"/>
    <w:rsid w:val="00303CD2"/>
    <w:rsid w:val="00303E4D"/>
    <w:rsid w:val="00303F2D"/>
    <w:rsid w:val="0030408D"/>
    <w:rsid w:val="003040A5"/>
    <w:rsid w:val="00304176"/>
    <w:rsid w:val="0030418F"/>
    <w:rsid w:val="00304195"/>
    <w:rsid w:val="003041CC"/>
    <w:rsid w:val="00304220"/>
    <w:rsid w:val="0030424F"/>
    <w:rsid w:val="0030429F"/>
    <w:rsid w:val="003042D7"/>
    <w:rsid w:val="003042F0"/>
    <w:rsid w:val="003042FA"/>
    <w:rsid w:val="0030430C"/>
    <w:rsid w:val="00304372"/>
    <w:rsid w:val="003043CA"/>
    <w:rsid w:val="003044AF"/>
    <w:rsid w:val="003044D8"/>
    <w:rsid w:val="0030453A"/>
    <w:rsid w:val="0030462C"/>
    <w:rsid w:val="003046B1"/>
    <w:rsid w:val="0030470F"/>
    <w:rsid w:val="00304732"/>
    <w:rsid w:val="0030475E"/>
    <w:rsid w:val="00304811"/>
    <w:rsid w:val="0030487A"/>
    <w:rsid w:val="0030488B"/>
    <w:rsid w:val="00304940"/>
    <w:rsid w:val="00304A88"/>
    <w:rsid w:val="00304AC0"/>
    <w:rsid w:val="00304ACA"/>
    <w:rsid w:val="00304B40"/>
    <w:rsid w:val="00304B69"/>
    <w:rsid w:val="00304B7A"/>
    <w:rsid w:val="00304B7B"/>
    <w:rsid w:val="00304B91"/>
    <w:rsid w:val="00304B92"/>
    <w:rsid w:val="00304BD1"/>
    <w:rsid w:val="00304BFE"/>
    <w:rsid w:val="00304C27"/>
    <w:rsid w:val="00304CF2"/>
    <w:rsid w:val="00304D81"/>
    <w:rsid w:val="00304EEF"/>
    <w:rsid w:val="00304F56"/>
    <w:rsid w:val="00304FAE"/>
    <w:rsid w:val="0030504F"/>
    <w:rsid w:val="00305068"/>
    <w:rsid w:val="003050A9"/>
    <w:rsid w:val="00305111"/>
    <w:rsid w:val="0030513E"/>
    <w:rsid w:val="003051B2"/>
    <w:rsid w:val="003051D3"/>
    <w:rsid w:val="0030528D"/>
    <w:rsid w:val="003053A2"/>
    <w:rsid w:val="003053E4"/>
    <w:rsid w:val="0030543F"/>
    <w:rsid w:val="00305444"/>
    <w:rsid w:val="00305461"/>
    <w:rsid w:val="003054D9"/>
    <w:rsid w:val="003054DF"/>
    <w:rsid w:val="0030563A"/>
    <w:rsid w:val="003056EA"/>
    <w:rsid w:val="0030570E"/>
    <w:rsid w:val="00305751"/>
    <w:rsid w:val="003058CF"/>
    <w:rsid w:val="003058D5"/>
    <w:rsid w:val="0030592F"/>
    <w:rsid w:val="003059BB"/>
    <w:rsid w:val="003059CD"/>
    <w:rsid w:val="00305A26"/>
    <w:rsid w:val="00305A41"/>
    <w:rsid w:val="00305AC8"/>
    <w:rsid w:val="00305B67"/>
    <w:rsid w:val="00305BE7"/>
    <w:rsid w:val="00305C38"/>
    <w:rsid w:val="00305D6A"/>
    <w:rsid w:val="00305D7A"/>
    <w:rsid w:val="00305DC1"/>
    <w:rsid w:val="00305FC7"/>
    <w:rsid w:val="00305FD4"/>
    <w:rsid w:val="0030606C"/>
    <w:rsid w:val="0030607D"/>
    <w:rsid w:val="003060C6"/>
    <w:rsid w:val="003060DB"/>
    <w:rsid w:val="0030618F"/>
    <w:rsid w:val="00306199"/>
    <w:rsid w:val="003061B4"/>
    <w:rsid w:val="00306285"/>
    <w:rsid w:val="003062BC"/>
    <w:rsid w:val="003062D8"/>
    <w:rsid w:val="003063C1"/>
    <w:rsid w:val="003063FF"/>
    <w:rsid w:val="00306456"/>
    <w:rsid w:val="00306604"/>
    <w:rsid w:val="003066AA"/>
    <w:rsid w:val="0030678C"/>
    <w:rsid w:val="00306812"/>
    <w:rsid w:val="00306818"/>
    <w:rsid w:val="00306841"/>
    <w:rsid w:val="003068F7"/>
    <w:rsid w:val="0030691C"/>
    <w:rsid w:val="00306931"/>
    <w:rsid w:val="0030698C"/>
    <w:rsid w:val="00306A23"/>
    <w:rsid w:val="00306AB4"/>
    <w:rsid w:val="00306ABA"/>
    <w:rsid w:val="00306AC1"/>
    <w:rsid w:val="00306B0A"/>
    <w:rsid w:val="00306B14"/>
    <w:rsid w:val="00306B1C"/>
    <w:rsid w:val="00306BC0"/>
    <w:rsid w:val="00306BF2"/>
    <w:rsid w:val="00306C61"/>
    <w:rsid w:val="00306C91"/>
    <w:rsid w:val="00306D5C"/>
    <w:rsid w:val="00306D75"/>
    <w:rsid w:val="00306DEF"/>
    <w:rsid w:val="00306E55"/>
    <w:rsid w:val="00306EE6"/>
    <w:rsid w:val="00306F4C"/>
    <w:rsid w:val="00306F67"/>
    <w:rsid w:val="00306FBA"/>
    <w:rsid w:val="00307072"/>
    <w:rsid w:val="003070C1"/>
    <w:rsid w:val="003070D0"/>
    <w:rsid w:val="003071DB"/>
    <w:rsid w:val="00307253"/>
    <w:rsid w:val="00307267"/>
    <w:rsid w:val="003072F5"/>
    <w:rsid w:val="00307319"/>
    <w:rsid w:val="00307359"/>
    <w:rsid w:val="00307393"/>
    <w:rsid w:val="00307445"/>
    <w:rsid w:val="00307475"/>
    <w:rsid w:val="00307517"/>
    <w:rsid w:val="00307688"/>
    <w:rsid w:val="00307699"/>
    <w:rsid w:val="003076F2"/>
    <w:rsid w:val="00307707"/>
    <w:rsid w:val="003077CD"/>
    <w:rsid w:val="003078E4"/>
    <w:rsid w:val="003079AF"/>
    <w:rsid w:val="003079DF"/>
    <w:rsid w:val="003079FD"/>
    <w:rsid w:val="00307A55"/>
    <w:rsid w:val="00307C3E"/>
    <w:rsid w:val="00307C79"/>
    <w:rsid w:val="00307D00"/>
    <w:rsid w:val="00307D65"/>
    <w:rsid w:val="00307D88"/>
    <w:rsid w:val="00307D93"/>
    <w:rsid w:val="00307DA0"/>
    <w:rsid w:val="00307DCF"/>
    <w:rsid w:val="00307EC8"/>
    <w:rsid w:val="00307EF4"/>
    <w:rsid w:val="00307F19"/>
    <w:rsid w:val="00307F74"/>
    <w:rsid w:val="00307FF2"/>
    <w:rsid w:val="00310044"/>
    <w:rsid w:val="003100B4"/>
    <w:rsid w:val="003100E2"/>
    <w:rsid w:val="003100E4"/>
    <w:rsid w:val="003100EB"/>
    <w:rsid w:val="003100F0"/>
    <w:rsid w:val="00310122"/>
    <w:rsid w:val="003101BB"/>
    <w:rsid w:val="003102C7"/>
    <w:rsid w:val="0031032D"/>
    <w:rsid w:val="00310365"/>
    <w:rsid w:val="00310388"/>
    <w:rsid w:val="00310452"/>
    <w:rsid w:val="003104AA"/>
    <w:rsid w:val="003104FA"/>
    <w:rsid w:val="003105C9"/>
    <w:rsid w:val="00310753"/>
    <w:rsid w:val="00310755"/>
    <w:rsid w:val="003107EB"/>
    <w:rsid w:val="003107FD"/>
    <w:rsid w:val="00310896"/>
    <w:rsid w:val="003108A9"/>
    <w:rsid w:val="00310918"/>
    <w:rsid w:val="0031091C"/>
    <w:rsid w:val="003109F0"/>
    <w:rsid w:val="00310A21"/>
    <w:rsid w:val="00310A67"/>
    <w:rsid w:val="00310A6A"/>
    <w:rsid w:val="00310AF3"/>
    <w:rsid w:val="00310BAA"/>
    <w:rsid w:val="00310BE0"/>
    <w:rsid w:val="00310C02"/>
    <w:rsid w:val="00310C97"/>
    <w:rsid w:val="00310CEF"/>
    <w:rsid w:val="00310DA6"/>
    <w:rsid w:val="0031101A"/>
    <w:rsid w:val="00311051"/>
    <w:rsid w:val="003110DB"/>
    <w:rsid w:val="00311121"/>
    <w:rsid w:val="00311195"/>
    <w:rsid w:val="00311210"/>
    <w:rsid w:val="003112B4"/>
    <w:rsid w:val="00311392"/>
    <w:rsid w:val="003113A6"/>
    <w:rsid w:val="00311404"/>
    <w:rsid w:val="00311488"/>
    <w:rsid w:val="00311517"/>
    <w:rsid w:val="00311528"/>
    <w:rsid w:val="00311535"/>
    <w:rsid w:val="00311551"/>
    <w:rsid w:val="00311573"/>
    <w:rsid w:val="0031160F"/>
    <w:rsid w:val="00311666"/>
    <w:rsid w:val="003116C5"/>
    <w:rsid w:val="003117E2"/>
    <w:rsid w:val="00311891"/>
    <w:rsid w:val="00311897"/>
    <w:rsid w:val="003118B0"/>
    <w:rsid w:val="003118B1"/>
    <w:rsid w:val="003118F4"/>
    <w:rsid w:val="00311962"/>
    <w:rsid w:val="003119FA"/>
    <w:rsid w:val="00311A2B"/>
    <w:rsid w:val="00311A32"/>
    <w:rsid w:val="00311A89"/>
    <w:rsid w:val="00311AD2"/>
    <w:rsid w:val="00311AFF"/>
    <w:rsid w:val="00311B38"/>
    <w:rsid w:val="00311B47"/>
    <w:rsid w:val="00311B80"/>
    <w:rsid w:val="00311BEB"/>
    <w:rsid w:val="00311CBB"/>
    <w:rsid w:val="00311D70"/>
    <w:rsid w:val="00311DE2"/>
    <w:rsid w:val="00311E2A"/>
    <w:rsid w:val="00311E9C"/>
    <w:rsid w:val="00311FD6"/>
    <w:rsid w:val="0031200B"/>
    <w:rsid w:val="00312068"/>
    <w:rsid w:val="003120BA"/>
    <w:rsid w:val="003120E5"/>
    <w:rsid w:val="003120FC"/>
    <w:rsid w:val="00312260"/>
    <w:rsid w:val="003122AE"/>
    <w:rsid w:val="003122E0"/>
    <w:rsid w:val="0031233B"/>
    <w:rsid w:val="003123DA"/>
    <w:rsid w:val="003123DD"/>
    <w:rsid w:val="003123E8"/>
    <w:rsid w:val="003123F2"/>
    <w:rsid w:val="0031246F"/>
    <w:rsid w:val="0031247D"/>
    <w:rsid w:val="00312505"/>
    <w:rsid w:val="00312523"/>
    <w:rsid w:val="003125A8"/>
    <w:rsid w:val="003125B3"/>
    <w:rsid w:val="003126CA"/>
    <w:rsid w:val="0031285A"/>
    <w:rsid w:val="0031289F"/>
    <w:rsid w:val="00312922"/>
    <w:rsid w:val="0031296B"/>
    <w:rsid w:val="003129B3"/>
    <w:rsid w:val="003129DC"/>
    <w:rsid w:val="003129FF"/>
    <w:rsid w:val="00312A61"/>
    <w:rsid w:val="00312A6C"/>
    <w:rsid w:val="00312AAE"/>
    <w:rsid w:val="00312B45"/>
    <w:rsid w:val="00312B89"/>
    <w:rsid w:val="00312BE3"/>
    <w:rsid w:val="00312C0D"/>
    <w:rsid w:val="00312C50"/>
    <w:rsid w:val="00312D54"/>
    <w:rsid w:val="00312E4C"/>
    <w:rsid w:val="00312E4F"/>
    <w:rsid w:val="00312EAA"/>
    <w:rsid w:val="00312F1E"/>
    <w:rsid w:val="00312FA8"/>
    <w:rsid w:val="00312FE2"/>
    <w:rsid w:val="00313034"/>
    <w:rsid w:val="00313042"/>
    <w:rsid w:val="0031304E"/>
    <w:rsid w:val="00313097"/>
    <w:rsid w:val="003130AE"/>
    <w:rsid w:val="00313137"/>
    <w:rsid w:val="0031316D"/>
    <w:rsid w:val="00313172"/>
    <w:rsid w:val="003131EB"/>
    <w:rsid w:val="003131F4"/>
    <w:rsid w:val="00313258"/>
    <w:rsid w:val="003132B5"/>
    <w:rsid w:val="003132EC"/>
    <w:rsid w:val="0031331C"/>
    <w:rsid w:val="0031332C"/>
    <w:rsid w:val="00313445"/>
    <w:rsid w:val="00313469"/>
    <w:rsid w:val="0031347B"/>
    <w:rsid w:val="003134BD"/>
    <w:rsid w:val="003134C0"/>
    <w:rsid w:val="003134CA"/>
    <w:rsid w:val="003134F2"/>
    <w:rsid w:val="00313514"/>
    <w:rsid w:val="003135E9"/>
    <w:rsid w:val="0031362C"/>
    <w:rsid w:val="00313694"/>
    <w:rsid w:val="003136C3"/>
    <w:rsid w:val="003136CB"/>
    <w:rsid w:val="003136DF"/>
    <w:rsid w:val="003136E5"/>
    <w:rsid w:val="00313801"/>
    <w:rsid w:val="00313840"/>
    <w:rsid w:val="003138E4"/>
    <w:rsid w:val="00313941"/>
    <w:rsid w:val="0031394F"/>
    <w:rsid w:val="003139B7"/>
    <w:rsid w:val="00313A70"/>
    <w:rsid w:val="00313AB1"/>
    <w:rsid w:val="00313AE7"/>
    <w:rsid w:val="00313B1B"/>
    <w:rsid w:val="00313B2C"/>
    <w:rsid w:val="00313B75"/>
    <w:rsid w:val="00313BDB"/>
    <w:rsid w:val="00313BE0"/>
    <w:rsid w:val="00313C37"/>
    <w:rsid w:val="00313C78"/>
    <w:rsid w:val="00313C93"/>
    <w:rsid w:val="00313CFB"/>
    <w:rsid w:val="00313DD1"/>
    <w:rsid w:val="00313DF9"/>
    <w:rsid w:val="00313E07"/>
    <w:rsid w:val="00313E6F"/>
    <w:rsid w:val="00313EAA"/>
    <w:rsid w:val="00313EC9"/>
    <w:rsid w:val="00313FC2"/>
    <w:rsid w:val="00314034"/>
    <w:rsid w:val="00314036"/>
    <w:rsid w:val="003140FB"/>
    <w:rsid w:val="00314101"/>
    <w:rsid w:val="0031412D"/>
    <w:rsid w:val="00314189"/>
    <w:rsid w:val="003141B6"/>
    <w:rsid w:val="003141DF"/>
    <w:rsid w:val="003141F0"/>
    <w:rsid w:val="003142DF"/>
    <w:rsid w:val="003142EB"/>
    <w:rsid w:val="0031430D"/>
    <w:rsid w:val="00314333"/>
    <w:rsid w:val="00314346"/>
    <w:rsid w:val="0031449F"/>
    <w:rsid w:val="00314533"/>
    <w:rsid w:val="0031454C"/>
    <w:rsid w:val="003145BE"/>
    <w:rsid w:val="003145FF"/>
    <w:rsid w:val="00314642"/>
    <w:rsid w:val="003146A3"/>
    <w:rsid w:val="00314709"/>
    <w:rsid w:val="003147EA"/>
    <w:rsid w:val="003148C6"/>
    <w:rsid w:val="003148F2"/>
    <w:rsid w:val="0031491F"/>
    <w:rsid w:val="00314983"/>
    <w:rsid w:val="0031499D"/>
    <w:rsid w:val="003149A3"/>
    <w:rsid w:val="003149AE"/>
    <w:rsid w:val="00314A63"/>
    <w:rsid w:val="00314A86"/>
    <w:rsid w:val="00314AF1"/>
    <w:rsid w:val="00314B26"/>
    <w:rsid w:val="00314B35"/>
    <w:rsid w:val="00314B93"/>
    <w:rsid w:val="00314C2D"/>
    <w:rsid w:val="00314C92"/>
    <w:rsid w:val="00314CCB"/>
    <w:rsid w:val="00314D91"/>
    <w:rsid w:val="00314DFF"/>
    <w:rsid w:val="00314F8B"/>
    <w:rsid w:val="00314FA1"/>
    <w:rsid w:val="00315065"/>
    <w:rsid w:val="00315121"/>
    <w:rsid w:val="0031514F"/>
    <w:rsid w:val="00315164"/>
    <w:rsid w:val="0031518A"/>
    <w:rsid w:val="0031518C"/>
    <w:rsid w:val="003151E9"/>
    <w:rsid w:val="003151F9"/>
    <w:rsid w:val="00315213"/>
    <w:rsid w:val="003153C0"/>
    <w:rsid w:val="003153DD"/>
    <w:rsid w:val="00315468"/>
    <w:rsid w:val="00315475"/>
    <w:rsid w:val="00315566"/>
    <w:rsid w:val="00315595"/>
    <w:rsid w:val="00315613"/>
    <w:rsid w:val="0031573F"/>
    <w:rsid w:val="0031575E"/>
    <w:rsid w:val="00315766"/>
    <w:rsid w:val="0031576C"/>
    <w:rsid w:val="0031577A"/>
    <w:rsid w:val="0031577B"/>
    <w:rsid w:val="0031579A"/>
    <w:rsid w:val="003157D0"/>
    <w:rsid w:val="0031581E"/>
    <w:rsid w:val="0031585A"/>
    <w:rsid w:val="003158D1"/>
    <w:rsid w:val="0031596F"/>
    <w:rsid w:val="003159E6"/>
    <w:rsid w:val="00315A0D"/>
    <w:rsid w:val="00315A5F"/>
    <w:rsid w:val="00315A92"/>
    <w:rsid w:val="00315AEF"/>
    <w:rsid w:val="00315B0F"/>
    <w:rsid w:val="00315B20"/>
    <w:rsid w:val="00315B33"/>
    <w:rsid w:val="00315B93"/>
    <w:rsid w:val="00315C59"/>
    <w:rsid w:val="00315C6E"/>
    <w:rsid w:val="00315C8C"/>
    <w:rsid w:val="00315CB4"/>
    <w:rsid w:val="00315CD3"/>
    <w:rsid w:val="00315CFC"/>
    <w:rsid w:val="00315D15"/>
    <w:rsid w:val="00315DC4"/>
    <w:rsid w:val="00315E0D"/>
    <w:rsid w:val="00315E52"/>
    <w:rsid w:val="00315E85"/>
    <w:rsid w:val="00315F17"/>
    <w:rsid w:val="00315FFD"/>
    <w:rsid w:val="0031604F"/>
    <w:rsid w:val="00316075"/>
    <w:rsid w:val="00316085"/>
    <w:rsid w:val="00316091"/>
    <w:rsid w:val="00316243"/>
    <w:rsid w:val="0031624D"/>
    <w:rsid w:val="0031626F"/>
    <w:rsid w:val="0031627C"/>
    <w:rsid w:val="003162A9"/>
    <w:rsid w:val="003162DF"/>
    <w:rsid w:val="00316333"/>
    <w:rsid w:val="0031635A"/>
    <w:rsid w:val="0031636F"/>
    <w:rsid w:val="0031646B"/>
    <w:rsid w:val="003164CF"/>
    <w:rsid w:val="00316530"/>
    <w:rsid w:val="0031656F"/>
    <w:rsid w:val="003166B1"/>
    <w:rsid w:val="003166CA"/>
    <w:rsid w:val="003166DF"/>
    <w:rsid w:val="00316780"/>
    <w:rsid w:val="003167E1"/>
    <w:rsid w:val="003167E5"/>
    <w:rsid w:val="003167FE"/>
    <w:rsid w:val="00316884"/>
    <w:rsid w:val="003168A6"/>
    <w:rsid w:val="003168D9"/>
    <w:rsid w:val="00316907"/>
    <w:rsid w:val="00316933"/>
    <w:rsid w:val="003169F3"/>
    <w:rsid w:val="00316B05"/>
    <w:rsid w:val="00316BD6"/>
    <w:rsid w:val="00316BDA"/>
    <w:rsid w:val="00316C0C"/>
    <w:rsid w:val="00316CFD"/>
    <w:rsid w:val="00316D35"/>
    <w:rsid w:val="00316D4E"/>
    <w:rsid w:val="00316DD8"/>
    <w:rsid w:val="00316E05"/>
    <w:rsid w:val="00316EAB"/>
    <w:rsid w:val="00316ED3"/>
    <w:rsid w:val="00316F8A"/>
    <w:rsid w:val="00316FD8"/>
    <w:rsid w:val="00316FFE"/>
    <w:rsid w:val="00317035"/>
    <w:rsid w:val="003170F8"/>
    <w:rsid w:val="0031713C"/>
    <w:rsid w:val="0031727B"/>
    <w:rsid w:val="003172AF"/>
    <w:rsid w:val="00317304"/>
    <w:rsid w:val="003173BF"/>
    <w:rsid w:val="00317537"/>
    <w:rsid w:val="0031759B"/>
    <w:rsid w:val="003175BB"/>
    <w:rsid w:val="00317624"/>
    <w:rsid w:val="00317669"/>
    <w:rsid w:val="0031769D"/>
    <w:rsid w:val="0031773C"/>
    <w:rsid w:val="003177FB"/>
    <w:rsid w:val="00317816"/>
    <w:rsid w:val="003178EF"/>
    <w:rsid w:val="00317975"/>
    <w:rsid w:val="003179FD"/>
    <w:rsid w:val="00317A03"/>
    <w:rsid w:val="00317A23"/>
    <w:rsid w:val="00317AED"/>
    <w:rsid w:val="00317B17"/>
    <w:rsid w:val="00317B2F"/>
    <w:rsid w:val="00317B3D"/>
    <w:rsid w:val="00317B45"/>
    <w:rsid w:val="00317BB1"/>
    <w:rsid w:val="00317C37"/>
    <w:rsid w:val="00317C5D"/>
    <w:rsid w:val="00317C6E"/>
    <w:rsid w:val="00317C79"/>
    <w:rsid w:val="00317CA2"/>
    <w:rsid w:val="00317DAB"/>
    <w:rsid w:val="00317DBA"/>
    <w:rsid w:val="00317DF2"/>
    <w:rsid w:val="00317E04"/>
    <w:rsid w:val="00317E19"/>
    <w:rsid w:val="00317F31"/>
    <w:rsid w:val="00317F6C"/>
    <w:rsid w:val="00317FA4"/>
    <w:rsid w:val="00317FCD"/>
    <w:rsid w:val="00317FCE"/>
    <w:rsid w:val="00320008"/>
    <w:rsid w:val="0032006D"/>
    <w:rsid w:val="003201A0"/>
    <w:rsid w:val="003201A1"/>
    <w:rsid w:val="00320248"/>
    <w:rsid w:val="003202AE"/>
    <w:rsid w:val="003202EC"/>
    <w:rsid w:val="00320380"/>
    <w:rsid w:val="0032041A"/>
    <w:rsid w:val="0032045C"/>
    <w:rsid w:val="00320495"/>
    <w:rsid w:val="00320519"/>
    <w:rsid w:val="00320562"/>
    <w:rsid w:val="003205D8"/>
    <w:rsid w:val="003205DF"/>
    <w:rsid w:val="00320632"/>
    <w:rsid w:val="0032065D"/>
    <w:rsid w:val="0032066A"/>
    <w:rsid w:val="00320688"/>
    <w:rsid w:val="0032068A"/>
    <w:rsid w:val="0032069D"/>
    <w:rsid w:val="003206D4"/>
    <w:rsid w:val="003207EA"/>
    <w:rsid w:val="0032085D"/>
    <w:rsid w:val="003208E6"/>
    <w:rsid w:val="003208F4"/>
    <w:rsid w:val="00320A68"/>
    <w:rsid w:val="00320ACB"/>
    <w:rsid w:val="00320C05"/>
    <w:rsid w:val="00320CA2"/>
    <w:rsid w:val="00320DAB"/>
    <w:rsid w:val="00320E05"/>
    <w:rsid w:val="00320E7B"/>
    <w:rsid w:val="00320EEC"/>
    <w:rsid w:val="00320F26"/>
    <w:rsid w:val="00320F64"/>
    <w:rsid w:val="00320F97"/>
    <w:rsid w:val="00320FB0"/>
    <w:rsid w:val="00320FFE"/>
    <w:rsid w:val="0032101C"/>
    <w:rsid w:val="003210F9"/>
    <w:rsid w:val="00321160"/>
    <w:rsid w:val="003211AA"/>
    <w:rsid w:val="003211FD"/>
    <w:rsid w:val="00321222"/>
    <w:rsid w:val="003212A0"/>
    <w:rsid w:val="0032132E"/>
    <w:rsid w:val="00321413"/>
    <w:rsid w:val="00321448"/>
    <w:rsid w:val="0032145E"/>
    <w:rsid w:val="0032156E"/>
    <w:rsid w:val="0032158F"/>
    <w:rsid w:val="00321594"/>
    <w:rsid w:val="003215CD"/>
    <w:rsid w:val="00321618"/>
    <w:rsid w:val="00321639"/>
    <w:rsid w:val="00321646"/>
    <w:rsid w:val="0032166A"/>
    <w:rsid w:val="00321777"/>
    <w:rsid w:val="00321778"/>
    <w:rsid w:val="0032177B"/>
    <w:rsid w:val="00321891"/>
    <w:rsid w:val="00321901"/>
    <w:rsid w:val="003219CB"/>
    <w:rsid w:val="003219FA"/>
    <w:rsid w:val="00321A3A"/>
    <w:rsid w:val="00321AA0"/>
    <w:rsid w:val="00321AF0"/>
    <w:rsid w:val="00321B37"/>
    <w:rsid w:val="00321B54"/>
    <w:rsid w:val="00321BCD"/>
    <w:rsid w:val="00321BDD"/>
    <w:rsid w:val="00321CAD"/>
    <w:rsid w:val="00321D0D"/>
    <w:rsid w:val="00321D68"/>
    <w:rsid w:val="00321DBF"/>
    <w:rsid w:val="00321DF3"/>
    <w:rsid w:val="00321E12"/>
    <w:rsid w:val="00321E77"/>
    <w:rsid w:val="00321E90"/>
    <w:rsid w:val="0032203A"/>
    <w:rsid w:val="003221F7"/>
    <w:rsid w:val="00322222"/>
    <w:rsid w:val="0032232C"/>
    <w:rsid w:val="00322459"/>
    <w:rsid w:val="0032245B"/>
    <w:rsid w:val="0032246F"/>
    <w:rsid w:val="003224A5"/>
    <w:rsid w:val="00322636"/>
    <w:rsid w:val="003226A3"/>
    <w:rsid w:val="003226B3"/>
    <w:rsid w:val="003226CE"/>
    <w:rsid w:val="00322712"/>
    <w:rsid w:val="00322755"/>
    <w:rsid w:val="00322780"/>
    <w:rsid w:val="00322813"/>
    <w:rsid w:val="00322932"/>
    <w:rsid w:val="003229E1"/>
    <w:rsid w:val="00322A39"/>
    <w:rsid w:val="00322B88"/>
    <w:rsid w:val="00322BBA"/>
    <w:rsid w:val="00322CAB"/>
    <w:rsid w:val="00322E63"/>
    <w:rsid w:val="00322E7F"/>
    <w:rsid w:val="00322EB7"/>
    <w:rsid w:val="00322FAC"/>
    <w:rsid w:val="0032308A"/>
    <w:rsid w:val="00323176"/>
    <w:rsid w:val="003231DA"/>
    <w:rsid w:val="0032324A"/>
    <w:rsid w:val="003232B5"/>
    <w:rsid w:val="00323361"/>
    <w:rsid w:val="003234AC"/>
    <w:rsid w:val="003234AF"/>
    <w:rsid w:val="003234C0"/>
    <w:rsid w:val="003234CB"/>
    <w:rsid w:val="00323537"/>
    <w:rsid w:val="0032360D"/>
    <w:rsid w:val="00323693"/>
    <w:rsid w:val="003236D7"/>
    <w:rsid w:val="00323746"/>
    <w:rsid w:val="0032374F"/>
    <w:rsid w:val="0032375E"/>
    <w:rsid w:val="003237A2"/>
    <w:rsid w:val="00323818"/>
    <w:rsid w:val="003238BC"/>
    <w:rsid w:val="0032396D"/>
    <w:rsid w:val="00323970"/>
    <w:rsid w:val="00323A83"/>
    <w:rsid w:val="00323A97"/>
    <w:rsid w:val="00323AB2"/>
    <w:rsid w:val="00323B97"/>
    <w:rsid w:val="00323C3E"/>
    <w:rsid w:val="00323C52"/>
    <w:rsid w:val="00323CD0"/>
    <w:rsid w:val="00323E5A"/>
    <w:rsid w:val="00323E8D"/>
    <w:rsid w:val="00323EB2"/>
    <w:rsid w:val="00323F16"/>
    <w:rsid w:val="00323FD8"/>
    <w:rsid w:val="00323FF6"/>
    <w:rsid w:val="00324035"/>
    <w:rsid w:val="00324061"/>
    <w:rsid w:val="0032416A"/>
    <w:rsid w:val="0032425C"/>
    <w:rsid w:val="003242AA"/>
    <w:rsid w:val="00324323"/>
    <w:rsid w:val="003243A2"/>
    <w:rsid w:val="00324461"/>
    <w:rsid w:val="0032446E"/>
    <w:rsid w:val="00324654"/>
    <w:rsid w:val="0032474E"/>
    <w:rsid w:val="00324783"/>
    <w:rsid w:val="00324819"/>
    <w:rsid w:val="00324859"/>
    <w:rsid w:val="00324886"/>
    <w:rsid w:val="0032496F"/>
    <w:rsid w:val="0032497C"/>
    <w:rsid w:val="003249D3"/>
    <w:rsid w:val="00324A10"/>
    <w:rsid w:val="00324AF9"/>
    <w:rsid w:val="00324BB6"/>
    <w:rsid w:val="00324C48"/>
    <w:rsid w:val="00324C50"/>
    <w:rsid w:val="00324CC8"/>
    <w:rsid w:val="00325061"/>
    <w:rsid w:val="003250E8"/>
    <w:rsid w:val="003250EE"/>
    <w:rsid w:val="00325151"/>
    <w:rsid w:val="0032520D"/>
    <w:rsid w:val="003252C2"/>
    <w:rsid w:val="003252D8"/>
    <w:rsid w:val="00325318"/>
    <w:rsid w:val="0032539B"/>
    <w:rsid w:val="00325466"/>
    <w:rsid w:val="003254CE"/>
    <w:rsid w:val="00325506"/>
    <w:rsid w:val="00325588"/>
    <w:rsid w:val="00325595"/>
    <w:rsid w:val="003255B0"/>
    <w:rsid w:val="003255D6"/>
    <w:rsid w:val="00325636"/>
    <w:rsid w:val="003256D8"/>
    <w:rsid w:val="00325729"/>
    <w:rsid w:val="00325776"/>
    <w:rsid w:val="0032577B"/>
    <w:rsid w:val="00325798"/>
    <w:rsid w:val="003258E1"/>
    <w:rsid w:val="003259D8"/>
    <w:rsid w:val="00325A14"/>
    <w:rsid w:val="00325A26"/>
    <w:rsid w:val="00325A32"/>
    <w:rsid w:val="00325A4B"/>
    <w:rsid w:val="00325B88"/>
    <w:rsid w:val="00325D3B"/>
    <w:rsid w:val="00325D44"/>
    <w:rsid w:val="00325D46"/>
    <w:rsid w:val="00325D74"/>
    <w:rsid w:val="00325DFF"/>
    <w:rsid w:val="00325E9E"/>
    <w:rsid w:val="00325F06"/>
    <w:rsid w:val="00325FD6"/>
    <w:rsid w:val="00326048"/>
    <w:rsid w:val="003260DA"/>
    <w:rsid w:val="00326114"/>
    <w:rsid w:val="0032615B"/>
    <w:rsid w:val="003261AA"/>
    <w:rsid w:val="003262E2"/>
    <w:rsid w:val="0032632C"/>
    <w:rsid w:val="00326397"/>
    <w:rsid w:val="0032640B"/>
    <w:rsid w:val="003264DF"/>
    <w:rsid w:val="00326609"/>
    <w:rsid w:val="00326666"/>
    <w:rsid w:val="003266DA"/>
    <w:rsid w:val="003267AD"/>
    <w:rsid w:val="00326803"/>
    <w:rsid w:val="00326887"/>
    <w:rsid w:val="003269E7"/>
    <w:rsid w:val="003269F2"/>
    <w:rsid w:val="00326A65"/>
    <w:rsid w:val="00326B22"/>
    <w:rsid w:val="00326B98"/>
    <w:rsid w:val="00326C2E"/>
    <w:rsid w:val="00326C62"/>
    <w:rsid w:val="00326CED"/>
    <w:rsid w:val="00326E7A"/>
    <w:rsid w:val="00326E7C"/>
    <w:rsid w:val="00326E84"/>
    <w:rsid w:val="00326F72"/>
    <w:rsid w:val="00326F8D"/>
    <w:rsid w:val="00326FA5"/>
    <w:rsid w:val="00326FA8"/>
    <w:rsid w:val="00327113"/>
    <w:rsid w:val="00327125"/>
    <w:rsid w:val="00327150"/>
    <w:rsid w:val="00327183"/>
    <w:rsid w:val="00327348"/>
    <w:rsid w:val="0032753A"/>
    <w:rsid w:val="0032756F"/>
    <w:rsid w:val="003275B4"/>
    <w:rsid w:val="003275F3"/>
    <w:rsid w:val="00327696"/>
    <w:rsid w:val="00327706"/>
    <w:rsid w:val="00327768"/>
    <w:rsid w:val="00327799"/>
    <w:rsid w:val="003277DD"/>
    <w:rsid w:val="0032782B"/>
    <w:rsid w:val="00327977"/>
    <w:rsid w:val="00327981"/>
    <w:rsid w:val="00327A28"/>
    <w:rsid w:val="00327A93"/>
    <w:rsid w:val="00327B81"/>
    <w:rsid w:val="00327BAF"/>
    <w:rsid w:val="00327BD8"/>
    <w:rsid w:val="00327BEB"/>
    <w:rsid w:val="00327BF7"/>
    <w:rsid w:val="00327C83"/>
    <w:rsid w:val="00327D01"/>
    <w:rsid w:val="00327D24"/>
    <w:rsid w:val="00327D4D"/>
    <w:rsid w:val="00327D5D"/>
    <w:rsid w:val="00327D68"/>
    <w:rsid w:val="00327E08"/>
    <w:rsid w:val="00327E16"/>
    <w:rsid w:val="00327E2A"/>
    <w:rsid w:val="00327E3C"/>
    <w:rsid w:val="00327E5B"/>
    <w:rsid w:val="00327EF2"/>
    <w:rsid w:val="00327EF6"/>
    <w:rsid w:val="00327F40"/>
    <w:rsid w:val="00327FF2"/>
    <w:rsid w:val="0033005D"/>
    <w:rsid w:val="0033005E"/>
    <w:rsid w:val="00330060"/>
    <w:rsid w:val="0033009E"/>
    <w:rsid w:val="003300B7"/>
    <w:rsid w:val="003300D3"/>
    <w:rsid w:val="003301D3"/>
    <w:rsid w:val="00330220"/>
    <w:rsid w:val="0033026E"/>
    <w:rsid w:val="003302B5"/>
    <w:rsid w:val="0033036E"/>
    <w:rsid w:val="003303AE"/>
    <w:rsid w:val="003304A7"/>
    <w:rsid w:val="003305B9"/>
    <w:rsid w:val="003305D2"/>
    <w:rsid w:val="00330794"/>
    <w:rsid w:val="003307E4"/>
    <w:rsid w:val="0033082D"/>
    <w:rsid w:val="00330868"/>
    <w:rsid w:val="00330896"/>
    <w:rsid w:val="0033098A"/>
    <w:rsid w:val="00330A79"/>
    <w:rsid w:val="00330AA9"/>
    <w:rsid w:val="00330B22"/>
    <w:rsid w:val="00330BD1"/>
    <w:rsid w:val="00330C12"/>
    <w:rsid w:val="00330C23"/>
    <w:rsid w:val="00330C55"/>
    <w:rsid w:val="00330CD9"/>
    <w:rsid w:val="00330D52"/>
    <w:rsid w:val="00330D69"/>
    <w:rsid w:val="00330DB1"/>
    <w:rsid w:val="00330DBB"/>
    <w:rsid w:val="00330EC3"/>
    <w:rsid w:val="00330FCA"/>
    <w:rsid w:val="00330FD9"/>
    <w:rsid w:val="0033118C"/>
    <w:rsid w:val="003311E4"/>
    <w:rsid w:val="003311F8"/>
    <w:rsid w:val="00331286"/>
    <w:rsid w:val="00331319"/>
    <w:rsid w:val="003313AC"/>
    <w:rsid w:val="0033142D"/>
    <w:rsid w:val="00331461"/>
    <w:rsid w:val="0033147D"/>
    <w:rsid w:val="00331595"/>
    <w:rsid w:val="00331597"/>
    <w:rsid w:val="003315CE"/>
    <w:rsid w:val="00331618"/>
    <w:rsid w:val="00331714"/>
    <w:rsid w:val="00331813"/>
    <w:rsid w:val="0033187A"/>
    <w:rsid w:val="0033198D"/>
    <w:rsid w:val="00331A7D"/>
    <w:rsid w:val="00331AD2"/>
    <w:rsid w:val="00331B0B"/>
    <w:rsid w:val="00331B1D"/>
    <w:rsid w:val="00331C05"/>
    <w:rsid w:val="00331C45"/>
    <w:rsid w:val="00331C81"/>
    <w:rsid w:val="00331CC6"/>
    <w:rsid w:val="00331D0C"/>
    <w:rsid w:val="00331DB2"/>
    <w:rsid w:val="00331E21"/>
    <w:rsid w:val="00331F2E"/>
    <w:rsid w:val="00331F34"/>
    <w:rsid w:val="00331F5B"/>
    <w:rsid w:val="00332014"/>
    <w:rsid w:val="0033202A"/>
    <w:rsid w:val="00332060"/>
    <w:rsid w:val="0033207A"/>
    <w:rsid w:val="0033208B"/>
    <w:rsid w:val="003320BC"/>
    <w:rsid w:val="003322A1"/>
    <w:rsid w:val="00332350"/>
    <w:rsid w:val="00332364"/>
    <w:rsid w:val="003323AA"/>
    <w:rsid w:val="00332404"/>
    <w:rsid w:val="00332470"/>
    <w:rsid w:val="0033270D"/>
    <w:rsid w:val="0033270E"/>
    <w:rsid w:val="00332794"/>
    <w:rsid w:val="0033283A"/>
    <w:rsid w:val="003328EA"/>
    <w:rsid w:val="00332900"/>
    <w:rsid w:val="0033294E"/>
    <w:rsid w:val="00332987"/>
    <w:rsid w:val="003329FC"/>
    <w:rsid w:val="00332A8A"/>
    <w:rsid w:val="00332A9F"/>
    <w:rsid w:val="00332ADA"/>
    <w:rsid w:val="00332B33"/>
    <w:rsid w:val="00332C20"/>
    <w:rsid w:val="00332C28"/>
    <w:rsid w:val="00332D09"/>
    <w:rsid w:val="00332D40"/>
    <w:rsid w:val="00332DF4"/>
    <w:rsid w:val="00332F1D"/>
    <w:rsid w:val="00332FA8"/>
    <w:rsid w:val="00333063"/>
    <w:rsid w:val="0033308C"/>
    <w:rsid w:val="003330CC"/>
    <w:rsid w:val="0033311B"/>
    <w:rsid w:val="003331A8"/>
    <w:rsid w:val="0033324B"/>
    <w:rsid w:val="003332B4"/>
    <w:rsid w:val="00333540"/>
    <w:rsid w:val="003335C9"/>
    <w:rsid w:val="0033363B"/>
    <w:rsid w:val="00333673"/>
    <w:rsid w:val="003336C4"/>
    <w:rsid w:val="003337F6"/>
    <w:rsid w:val="00333826"/>
    <w:rsid w:val="003338B1"/>
    <w:rsid w:val="0033390A"/>
    <w:rsid w:val="00333949"/>
    <w:rsid w:val="003339A6"/>
    <w:rsid w:val="00333AB6"/>
    <w:rsid w:val="00333AC4"/>
    <w:rsid w:val="00333AF1"/>
    <w:rsid w:val="00333AFC"/>
    <w:rsid w:val="00333B5B"/>
    <w:rsid w:val="00333D43"/>
    <w:rsid w:val="00333EB9"/>
    <w:rsid w:val="00333F79"/>
    <w:rsid w:val="00334035"/>
    <w:rsid w:val="00334050"/>
    <w:rsid w:val="0033405A"/>
    <w:rsid w:val="003340C8"/>
    <w:rsid w:val="00334147"/>
    <w:rsid w:val="0033419C"/>
    <w:rsid w:val="003341B6"/>
    <w:rsid w:val="0033442A"/>
    <w:rsid w:val="003344B0"/>
    <w:rsid w:val="003344C1"/>
    <w:rsid w:val="00334507"/>
    <w:rsid w:val="003346A7"/>
    <w:rsid w:val="003346CA"/>
    <w:rsid w:val="003346E1"/>
    <w:rsid w:val="00334775"/>
    <w:rsid w:val="0033479E"/>
    <w:rsid w:val="0033483D"/>
    <w:rsid w:val="003348D4"/>
    <w:rsid w:val="003349A0"/>
    <w:rsid w:val="00334AEF"/>
    <w:rsid w:val="00334B73"/>
    <w:rsid w:val="00334BC0"/>
    <w:rsid w:val="00334C21"/>
    <w:rsid w:val="00334C76"/>
    <w:rsid w:val="00334C84"/>
    <w:rsid w:val="00334C90"/>
    <w:rsid w:val="00334CB6"/>
    <w:rsid w:val="00334D5F"/>
    <w:rsid w:val="00334D6A"/>
    <w:rsid w:val="00334DCA"/>
    <w:rsid w:val="00334DDA"/>
    <w:rsid w:val="00334E2A"/>
    <w:rsid w:val="00334E4E"/>
    <w:rsid w:val="00334E84"/>
    <w:rsid w:val="00334E9C"/>
    <w:rsid w:val="00334EF5"/>
    <w:rsid w:val="00334F41"/>
    <w:rsid w:val="00334FB5"/>
    <w:rsid w:val="00334FE3"/>
    <w:rsid w:val="0033506E"/>
    <w:rsid w:val="003350CB"/>
    <w:rsid w:val="003351E6"/>
    <w:rsid w:val="003351ED"/>
    <w:rsid w:val="0033527A"/>
    <w:rsid w:val="003352CC"/>
    <w:rsid w:val="003352FA"/>
    <w:rsid w:val="0033539B"/>
    <w:rsid w:val="003353C5"/>
    <w:rsid w:val="0033542B"/>
    <w:rsid w:val="003354FA"/>
    <w:rsid w:val="00335559"/>
    <w:rsid w:val="00335690"/>
    <w:rsid w:val="003356A2"/>
    <w:rsid w:val="003356ED"/>
    <w:rsid w:val="00335706"/>
    <w:rsid w:val="00335728"/>
    <w:rsid w:val="0033576E"/>
    <w:rsid w:val="00335785"/>
    <w:rsid w:val="0033584B"/>
    <w:rsid w:val="003358DC"/>
    <w:rsid w:val="003359E1"/>
    <w:rsid w:val="00335A91"/>
    <w:rsid w:val="00335AE8"/>
    <w:rsid w:val="00335B17"/>
    <w:rsid w:val="00335BD4"/>
    <w:rsid w:val="00335BEB"/>
    <w:rsid w:val="00335C40"/>
    <w:rsid w:val="00335C5F"/>
    <w:rsid w:val="00335CEC"/>
    <w:rsid w:val="00335E1F"/>
    <w:rsid w:val="00335E70"/>
    <w:rsid w:val="00335EA6"/>
    <w:rsid w:val="00335EE3"/>
    <w:rsid w:val="00335F4E"/>
    <w:rsid w:val="00335F60"/>
    <w:rsid w:val="00335F61"/>
    <w:rsid w:val="00335FBB"/>
    <w:rsid w:val="00335FCC"/>
    <w:rsid w:val="00335FD5"/>
    <w:rsid w:val="00335FD7"/>
    <w:rsid w:val="003360B1"/>
    <w:rsid w:val="003360F1"/>
    <w:rsid w:val="00336205"/>
    <w:rsid w:val="0033627B"/>
    <w:rsid w:val="0033628A"/>
    <w:rsid w:val="003362BB"/>
    <w:rsid w:val="003362BC"/>
    <w:rsid w:val="0033634D"/>
    <w:rsid w:val="0033638F"/>
    <w:rsid w:val="003363D8"/>
    <w:rsid w:val="003363E7"/>
    <w:rsid w:val="00336402"/>
    <w:rsid w:val="0033640D"/>
    <w:rsid w:val="0033644A"/>
    <w:rsid w:val="00336452"/>
    <w:rsid w:val="003364DF"/>
    <w:rsid w:val="00336531"/>
    <w:rsid w:val="003365AD"/>
    <w:rsid w:val="003365B0"/>
    <w:rsid w:val="00336627"/>
    <w:rsid w:val="00336719"/>
    <w:rsid w:val="00336740"/>
    <w:rsid w:val="00336813"/>
    <w:rsid w:val="0033691A"/>
    <w:rsid w:val="003369AE"/>
    <w:rsid w:val="00336A04"/>
    <w:rsid w:val="00336A96"/>
    <w:rsid w:val="00336ADA"/>
    <w:rsid w:val="00336B82"/>
    <w:rsid w:val="00336B9C"/>
    <w:rsid w:val="00336BB7"/>
    <w:rsid w:val="00336C65"/>
    <w:rsid w:val="00336C6A"/>
    <w:rsid w:val="00336CC4"/>
    <w:rsid w:val="00336D10"/>
    <w:rsid w:val="00336D4D"/>
    <w:rsid w:val="00336D94"/>
    <w:rsid w:val="00336F77"/>
    <w:rsid w:val="00336FAA"/>
    <w:rsid w:val="0033703D"/>
    <w:rsid w:val="00337049"/>
    <w:rsid w:val="00337058"/>
    <w:rsid w:val="0033719C"/>
    <w:rsid w:val="003371CF"/>
    <w:rsid w:val="003372A5"/>
    <w:rsid w:val="003372E0"/>
    <w:rsid w:val="003372E3"/>
    <w:rsid w:val="003372F0"/>
    <w:rsid w:val="0033737E"/>
    <w:rsid w:val="0033738E"/>
    <w:rsid w:val="003373A5"/>
    <w:rsid w:val="003373BC"/>
    <w:rsid w:val="003373D1"/>
    <w:rsid w:val="003373D8"/>
    <w:rsid w:val="003374D0"/>
    <w:rsid w:val="00337524"/>
    <w:rsid w:val="00337563"/>
    <w:rsid w:val="00337594"/>
    <w:rsid w:val="003375DD"/>
    <w:rsid w:val="00337628"/>
    <w:rsid w:val="00337644"/>
    <w:rsid w:val="003376A7"/>
    <w:rsid w:val="003376BF"/>
    <w:rsid w:val="0033771D"/>
    <w:rsid w:val="0033774A"/>
    <w:rsid w:val="003377AD"/>
    <w:rsid w:val="0033782E"/>
    <w:rsid w:val="003378DF"/>
    <w:rsid w:val="003378E9"/>
    <w:rsid w:val="003378EA"/>
    <w:rsid w:val="00337901"/>
    <w:rsid w:val="003379FF"/>
    <w:rsid w:val="00337A58"/>
    <w:rsid w:val="00337A62"/>
    <w:rsid w:val="00337C0F"/>
    <w:rsid w:val="00337C6F"/>
    <w:rsid w:val="00337CCC"/>
    <w:rsid w:val="00337CED"/>
    <w:rsid w:val="00337CF3"/>
    <w:rsid w:val="00337DD2"/>
    <w:rsid w:val="00337E3F"/>
    <w:rsid w:val="00337EA1"/>
    <w:rsid w:val="00337F58"/>
    <w:rsid w:val="00337FA2"/>
    <w:rsid w:val="0034004C"/>
    <w:rsid w:val="0034011E"/>
    <w:rsid w:val="00340122"/>
    <w:rsid w:val="00340127"/>
    <w:rsid w:val="00340154"/>
    <w:rsid w:val="0034015B"/>
    <w:rsid w:val="00340182"/>
    <w:rsid w:val="0034020C"/>
    <w:rsid w:val="00340234"/>
    <w:rsid w:val="0034024B"/>
    <w:rsid w:val="00340425"/>
    <w:rsid w:val="00340513"/>
    <w:rsid w:val="00340549"/>
    <w:rsid w:val="003405BC"/>
    <w:rsid w:val="0034061C"/>
    <w:rsid w:val="003406FE"/>
    <w:rsid w:val="00340752"/>
    <w:rsid w:val="00340801"/>
    <w:rsid w:val="0034080E"/>
    <w:rsid w:val="0034097C"/>
    <w:rsid w:val="003409DF"/>
    <w:rsid w:val="003409EA"/>
    <w:rsid w:val="00340A20"/>
    <w:rsid w:val="00340A37"/>
    <w:rsid w:val="00340A60"/>
    <w:rsid w:val="00340AE2"/>
    <w:rsid w:val="00340BBB"/>
    <w:rsid w:val="00340BD2"/>
    <w:rsid w:val="00340C0A"/>
    <w:rsid w:val="00340C5A"/>
    <w:rsid w:val="00340CEC"/>
    <w:rsid w:val="00340D72"/>
    <w:rsid w:val="00340D86"/>
    <w:rsid w:val="00340D9E"/>
    <w:rsid w:val="00340DB5"/>
    <w:rsid w:val="00340E1F"/>
    <w:rsid w:val="00340EF5"/>
    <w:rsid w:val="00340F32"/>
    <w:rsid w:val="00340F42"/>
    <w:rsid w:val="0034110E"/>
    <w:rsid w:val="00341119"/>
    <w:rsid w:val="0034113B"/>
    <w:rsid w:val="00341148"/>
    <w:rsid w:val="003411A5"/>
    <w:rsid w:val="00341207"/>
    <w:rsid w:val="0034121D"/>
    <w:rsid w:val="00341221"/>
    <w:rsid w:val="00341264"/>
    <w:rsid w:val="00341265"/>
    <w:rsid w:val="0034130D"/>
    <w:rsid w:val="00341353"/>
    <w:rsid w:val="003413BD"/>
    <w:rsid w:val="0034145A"/>
    <w:rsid w:val="0034157C"/>
    <w:rsid w:val="00341722"/>
    <w:rsid w:val="0034176D"/>
    <w:rsid w:val="00341784"/>
    <w:rsid w:val="00341797"/>
    <w:rsid w:val="00341811"/>
    <w:rsid w:val="00341835"/>
    <w:rsid w:val="0034185C"/>
    <w:rsid w:val="003418EE"/>
    <w:rsid w:val="00341933"/>
    <w:rsid w:val="00341990"/>
    <w:rsid w:val="003419A8"/>
    <w:rsid w:val="003419AF"/>
    <w:rsid w:val="003419B7"/>
    <w:rsid w:val="00341A0C"/>
    <w:rsid w:val="00341B04"/>
    <w:rsid w:val="00341BB4"/>
    <w:rsid w:val="00341C3A"/>
    <w:rsid w:val="00341C5C"/>
    <w:rsid w:val="00341D5D"/>
    <w:rsid w:val="00341D96"/>
    <w:rsid w:val="00341E88"/>
    <w:rsid w:val="00341EFB"/>
    <w:rsid w:val="00341F24"/>
    <w:rsid w:val="00341F35"/>
    <w:rsid w:val="00341FB0"/>
    <w:rsid w:val="00342008"/>
    <w:rsid w:val="003420A1"/>
    <w:rsid w:val="0034228F"/>
    <w:rsid w:val="003422B8"/>
    <w:rsid w:val="003422D2"/>
    <w:rsid w:val="00342345"/>
    <w:rsid w:val="003423A9"/>
    <w:rsid w:val="003423F2"/>
    <w:rsid w:val="00342427"/>
    <w:rsid w:val="00342433"/>
    <w:rsid w:val="00342584"/>
    <w:rsid w:val="00342613"/>
    <w:rsid w:val="003426C1"/>
    <w:rsid w:val="00342717"/>
    <w:rsid w:val="00342792"/>
    <w:rsid w:val="00342962"/>
    <w:rsid w:val="00342964"/>
    <w:rsid w:val="00342A2C"/>
    <w:rsid w:val="00342BB4"/>
    <w:rsid w:val="00342C82"/>
    <w:rsid w:val="00342D37"/>
    <w:rsid w:val="00342D67"/>
    <w:rsid w:val="00342D93"/>
    <w:rsid w:val="00342DE0"/>
    <w:rsid w:val="00342F79"/>
    <w:rsid w:val="0034305F"/>
    <w:rsid w:val="00343221"/>
    <w:rsid w:val="00343227"/>
    <w:rsid w:val="003432FA"/>
    <w:rsid w:val="0034337B"/>
    <w:rsid w:val="003433C0"/>
    <w:rsid w:val="0034340E"/>
    <w:rsid w:val="00343426"/>
    <w:rsid w:val="00343456"/>
    <w:rsid w:val="0034348B"/>
    <w:rsid w:val="003434C4"/>
    <w:rsid w:val="003434D0"/>
    <w:rsid w:val="00343520"/>
    <w:rsid w:val="0034356E"/>
    <w:rsid w:val="0034359B"/>
    <w:rsid w:val="003435BF"/>
    <w:rsid w:val="003435DD"/>
    <w:rsid w:val="00343716"/>
    <w:rsid w:val="0034372B"/>
    <w:rsid w:val="003437B2"/>
    <w:rsid w:val="003437F7"/>
    <w:rsid w:val="003438B7"/>
    <w:rsid w:val="00343938"/>
    <w:rsid w:val="00343952"/>
    <w:rsid w:val="003439C7"/>
    <w:rsid w:val="00343A32"/>
    <w:rsid w:val="00343A9B"/>
    <w:rsid w:val="00343AF8"/>
    <w:rsid w:val="00343B02"/>
    <w:rsid w:val="00343C18"/>
    <w:rsid w:val="00343C43"/>
    <w:rsid w:val="00343C7B"/>
    <w:rsid w:val="00343CE1"/>
    <w:rsid w:val="00343E0A"/>
    <w:rsid w:val="00343E2F"/>
    <w:rsid w:val="00343EF4"/>
    <w:rsid w:val="00343F25"/>
    <w:rsid w:val="00343F8A"/>
    <w:rsid w:val="0034405B"/>
    <w:rsid w:val="0034408F"/>
    <w:rsid w:val="00344144"/>
    <w:rsid w:val="0034414B"/>
    <w:rsid w:val="00344168"/>
    <w:rsid w:val="00344183"/>
    <w:rsid w:val="00344190"/>
    <w:rsid w:val="003441A5"/>
    <w:rsid w:val="003441C7"/>
    <w:rsid w:val="003441F7"/>
    <w:rsid w:val="00344224"/>
    <w:rsid w:val="00344230"/>
    <w:rsid w:val="0034437B"/>
    <w:rsid w:val="00344382"/>
    <w:rsid w:val="00344398"/>
    <w:rsid w:val="003443AC"/>
    <w:rsid w:val="003443AF"/>
    <w:rsid w:val="00344461"/>
    <w:rsid w:val="003444F7"/>
    <w:rsid w:val="0034452B"/>
    <w:rsid w:val="0034463B"/>
    <w:rsid w:val="003446AC"/>
    <w:rsid w:val="00344772"/>
    <w:rsid w:val="003447B8"/>
    <w:rsid w:val="003447C3"/>
    <w:rsid w:val="003447CC"/>
    <w:rsid w:val="00344830"/>
    <w:rsid w:val="00344858"/>
    <w:rsid w:val="0034488D"/>
    <w:rsid w:val="00344960"/>
    <w:rsid w:val="003449C7"/>
    <w:rsid w:val="00344AA0"/>
    <w:rsid w:val="00344AF9"/>
    <w:rsid w:val="00344B0B"/>
    <w:rsid w:val="00344B58"/>
    <w:rsid w:val="00344BF7"/>
    <w:rsid w:val="00344C3A"/>
    <w:rsid w:val="00344C45"/>
    <w:rsid w:val="00344CD6"/>
    <w:rsid w:val="00344CFD"/>
    <w:rsid w:val="00344D42"/>
    <w:rsid w:val="00344D54"/>
    <w:rsid w:val="00344D76"/>
    <w:rsid w:val="00344D93"/>
    <w:rsid w:val="00344E90"/>
    <w:rsid w:val="00344EA1"/>
    <w:rsid w:val="00344F27"/>
    <w:rsid w:val="00344FBF"/>
    <w:rsid w:val="00345096"/>
    <w:rsid w:val="00345216"/>
    <w:rsid w:val="00345224"/>
    <w:rsid w:val="00345269"/>
    <w:rsid w:val="00345301"/>
    <w:rsid w:val="00345365"/>
    <w:rsid w:val="00345367"/>
    <w:rsid w:val="00345384"/>
    <w:rsid w:val="003453C4"/>
    <w:rsid w:val="003455C5"/>
    <w:rsid w:val="003455EC"/>
    <w:rsid w:val="00345623"/>
    <w:rsid w:val="00345667"/>
    <w:rsid w:val="003456AF"/>
    <w:rsid w:val="0034571B"/>
    <w:rsid w:val="00345763"/>
    <w:rsid w:val="00345816"/>
    <w:rsid w:val="0034587B"/>
    <w:rsid w:val="003458B0"/>
    <w:rsid w:val="003458C8"/>
    <w:rsid w:val="00345918"/>
    <w:rsid w:val="00345A44"/>
    <w:rsid w:val="00345AFF"/>
    <w:rsid w:val="00345B08"/>
    <w:rsid w:val="00345BA6"/>
    <w:rsid w:val="00345BFA"/>
    <w:rsid w:val="00345C24"/>
    <w:rsid w:val="00345C76"/>
    <w:rsid w:val="00345C86"/>
    <w:rsid w:val="00345D14"/>
    <w:rsid w:val="00345E16"/>
    <w:rsid w:val="00345E77"/>
    <w:rsid w:val="00345E7C"/>
    <w:rsid w:val="00345ED7"/>
    <w:rsid w:val="00345F0B"/>
    <w:rsid w:val="00345F66"/>
    <w:rsid w:val="00345FBF"/>
    <w:rsid w:val="00346012"/>
    <w:rsid w:val="003460F6"/>
    <w:rsid w:val="00346123"/>
    <w:rsid w:val="00346218"/>
    <w:rsid w:val="00346254"/>
    <w:rsid w:val="00346257"/>
    <w:rsid w:val="0034629C"/>
    <w:rsid w:val="0034636B"/>
    <w:rsid w:val="003463DD"/>
    <w:rsid w:val="003463F5"/>
    <w:rsid w:val="00346417"/>
    <w:rsid w:val="003464BE"/>
    <w:rsid w:val="0034653A"/>
    <w:rsid w:val="00346552"/>
    <w:rsid w:val="00346599"/>
    <w:rsid w:val="0034660B"/>
    <w:rsid w:val="0034667A"/>
    <w:rsid w:val="00346769"/>
    <w:rsid w:val="0034680C"/>
    <w:rsid w:val="00346829"/>
    <w:rsid w:val="0034685B"/>
    <w:rsid w:val="003468A7"/>
    <w:rsid w:val="003468F5"/>
    <w:rsid w:val="00346904"/>
    <w:rsid w:val="00346931"/>
    <w:rsid w:val="003469C6"/>
    <w:rsid w:val="00346A43"/>
    <w:rsid w:val="00346A47"/>
    <w:rsid w:val="00346B8C"/>
    <w:rsid w:val="00346BD0"/>
    <w:rsid w:val="00346C6A"/>
    <w:rsid w:val="00346CCF"/>
    <w:rsid w:val="00346E54"/>
    <w:rsid w:val="00346E93"/>
    <w:rsid w:val="00346EB8"/>
    <w:rsid w:val="00346ECC"/>
    <w:rsid w:val="00346F4F"/>
    <w:rsid w:val="00346FB0"/>
    <w:rsid w:val="003470D7"/>
    <w:rsid w:val="003470DB"/>
    <w:rsid w:val="00347108"/>
    <w:rsid w:val="00347193"/>
    <w:rsid w:val="003471A1"/>
    <w:rsid w:val="003471A2"/>
    <w:rsid w:val="003471D1"/>
    <w:rsid w:val="003471F2"/>
    <w:rsid w:val="0034721C"/>
    <w:rsid w:val="0034721E"/>
    <w:rsid w:val="00347229"/>
    <w:rsid w:val="0034724D"/>
    <w:rsid w:val="00347308"/>
    <w:rsid w:val="0034739A"/>
    <w:rsid w:val="00347583"/>
    <w:rsid w:val="0034759D"/>
    <w:rsid w:val="003475B2"/>
    <w:rsid w:val="003475FD"/>
    <w:rsid w:val="00347615"/>
    <w:rsid w:val="00347650"/>
    <w:rsid w:val="0034765B"/>
    <w:rsid w:val="003476C4"/>
    <w:rsid w:val="003477D2"/>
    <w:rsid w:val="003477F2"/>
    <w:rsid w:val="0034781C"/>
    <w:rsid w:val="0034782A"/>
    <w:rsid w:val="00347947"/>
    <w:rsid w:val="00347987"/>
    <w:rsid w:val="003479A5"/>
    <w:rsid w:val="00347AC5"/>
    <w:rsid w:val="00347ADF"/>
    <w:rsid w:val="00347AE5"/>
    <w:rsid w:val="00347B5C"/>
    <w:rsid w:val="00347BE2"/>
    <w:rsid w:val="00347C37"/>
    <w:rsid w:val="00347C39"/>
    <w:rsid w:val="00347C52"/>
    <w:rsid w:val="00347C68"/>
    <w:rsid w:val="00347C69"/>
    <w:rsid w:val="00347D1C"/>
    <w:rsid w:val="00347E27"/>
    <w:rsid w:val="00347E2F"/>
    <w:rsid w:val="00347EBA"/>
    <w:rsid w:val="00347F3D"/>
    <w:rsid w:val="00347F4F"/>
    <w:rsid w:val="0035000F"/>
    <w:rsid w:val="00350090"/>
    <w:rsid w:val="00350096"/>
    <w:rsid w:val="00350138"/>
    <w:rsid w:val="00350172"/>
    <w:rsid w:val="00350211"/>
    <w:rsid w:val="0035025C"/>
    <w:rsid w:val="003502D0"/>
    <w:rsid w:val="00350339"/>
    <w:rsid w:val="0035037F"/>
    <w:rsid w:val="003503D9"/>
    <w:rsid w:val="003503EA"/>
    <w:rsid w:val="00350424"/>
    <w:rsid w:val="00350484"/>
    <w:rsid w:val="0035048B"/>
    <w:rsid w:val="00350610"/>
    <w:rsid w:val="00350692"/>
    <w:rsid w:val="00350698"/>
    <w:rsid w:val="003507D7"/>
    <w:rsid w:val="00350933"/>
    <w:rsid w:val="003509B2"/>
    <w:rsid w:val="00350A1A"/>
    <w:rsid w:val="00350A4E"/>
    <w:rsid w:val="00350B8F"/>
    <w:rsid w:val="00350C45"/>
    <w:rsid w:val="00350CB8"/>
    <w:rsid w:val="00350D70"/>
    <w:rsid w:val="00350D8C"/>
    <w:rsid w:val="00350F13"/>
    <w:rsid w:val="00350F7A"/>
    <w:rsid w:val="00350F8D"/>
    <w:rsid w:val="00351035"/>
    <w:rsid w:val="00351224"/>
    <w:rsid w:val="0035123F"/>
    <w:rsid w:val="003512C3"/>
    <w:rsid w:val="003512FD"/>
    <w:rsid w:val="00351314"/>
    <w:rsid w:val="00351371"/>
    <w:rsid w:val="00351381"/>
    <w:rsid w:val="003513D4"/>
    <w:rsid w:val="0035157E"/>
    <w:rsid w:val="003515AC"/>
    <w:rsid w:val="003515F6"/>
    <w:rsid w:val="003517FE"/>
    <w:rsid w:val="003518F0"/>
    <w:rsid w:val="003519B3"/>
    <w:rsid w:val="00351A40"/>
    <w:rsid w:val="00351A51"/>
    <w:rsid w:val="00351AF3"/>
    <w:rsid w:val="00351BA5"/>
    <w:rsid w:val="00351C5A"/>
    <w:rsid w:val="00351CFC"/>
    <w:rsid w:val="00351D21"/>
    <w:rsid w:val="00351D5F"/>
    <w:rsid w:val="00351DAF"/>
    <w:rsid w:val="00351DC1"/>
    <w:rsid w:val="00351E63"/>
    <w:rsid w:val="00351ED0"/>
    <w:rsid w:val="00351F4E"/>
    <w:rsid w:val="00351F98"/>
    <w:rsid w:val="00351FA2"/>
    <w:rsid w:val="00351FE5"/>
    <w:rsid w:val="0035208F"/>
    <w:rsid w:val="00352096"/>
    <w:rsid w:val="0035218D"/>
    <w:rsid w:val="00352240"/>
    <w:rsid w:val="0035228A"/>
    <w:rsid w:val="003522E3"/>
    <w:rsid w:val="003522FC"/>
    <w:rsid w:val="00352308"/>
    <w:rsid w:val="00352318"/>
    <w:rsid w:val="00352356"/>
    <w:rsid w:val="0035237D"/>
    <w:rsid w:val="0035247C"/>
    <w:rsid w:val="0035249C"/>
    <w:rsid w:val="003524C1"/>
    <w:rsid w:val="003524EA"/>
    <w:rsid w:val="00352616"/>
    <w:rsid w:val="0035262C"/>
    <w:rsid w:val="003526A9"/>
    <w:rsid w:val="003526CC"/>
    <w:rsid w:val="0035271F"/>
    <w:rsid w:val="0035274E"/>
    <w:rsid w:val="003527C7"/>
    <w:rsid w:val="003527FE"/>
    <w:rsid w:val="0035282C"/>
    <w:rsid w:val="003528BB"/>
    <w:rsid w:val="0035290F"/>
    <w:rsid w:val="00352988"/>
    <w:rsid w:val="00352A2E"/>
    <w:rsid w:val="00352AC4"/>
    <w:rsid w:val="00352AF6"/>
    <w:rsid w:val="00352B19"/>
    <w:rsid w:val="00352B8F"/>
    <w:rsid w:val="00352BFC"/>
    <w:rsid w:val="00352C0B"/>
    <w:rsid w:val="00352C98"/>
    <w:rsid w:val="00352CC7"/>
    <w:rsid w:val="00352D76"/>
    <w:rsid w:val="00352E04"/>
    <w:rsid w:val="00352E21"/>
    <w:rsid w:val="00352E6B"/>
    <w:rsid w:val="00352EB2"/>
    <w:rsid w:val="00352EBB"/>
    <w:rsid w:val="00352F54"/>
    <w:rsid w:val="00352F7F"/>
    <w:rsid w:val="00352FEC"/>
    <w:rsid w:val="00353079"/>
    <w:rsid w:val="00353099"/>
    <w:rsid w:val="0035309E"/>
    <w:rsid w:val="003530D1"/>
    <w:rsid w:val="003530F9"/>
    <w:rsid w:val="0035311B"/>
    <w:rsid w:val="00353137"/>
    <w:rsid w:val="0035317F"/>
    <w:rsid w:val="00353236"/>
    <w:rsid w:val="0035325C"/>
    <w:rsid w:val="003532EE"/>
    <w:rsid w:val="0035332E"/>
    <w:rsid w:val="00353341"/>
    <w:rsid w:val="0035334E"/>
    <w:rsid w:val="003533F7"/>
    <w:rsid w:val="00353429"/>
    <w:rsid w:val="00353519"/>
    <w:rsid w:val="003535A7"/>
    <w:rsid w:val="0035374E"/>
    <w:rsid w:val="003537F1"/>
    <w:rsid w:val="00353831"/>
    <w:rsid w:val="003538FD"/>
    <w:rsid w:val="00353947"/>
    <w:rsid w:val="00353A2A"/>
    <w:rsid w:val="00353A41"/>
    <w:rsid w:val="00353A81"/>
    <w:rsid w:val="00353A93"/>
    <w:rsid w:val="00353B35"/>
    <w:rsid w:val="00353C35"/>
    <w:rsid w:val="00353C6C"/>
    <w:rsid w:val="00353D06"/>
    <w:rsid w:val="00353DB6"/>
    <w:rsid w:val="00353F5B"/>
    <w:rsid w:val="00353FE8"/>
    <w:rsid w:val="0035400A"/>
    <w:rsid w:val="00354010"/>
    <w:rsid w:val="003540B0"/>
    <w:rsid w:val="003540CB"/>
    <w:rsid w:val="00354115"/>
    <w:rsid w:val="00354149"/>
    <w:rsid w:val="00354150"/>
    <w:rsid w:val="00354174"/>
    <w:rsid w:val="003541CD"/>
    <w:rsid w:val="0035423D"/>
    <w:rsid w:val="0035427A"/>
    <w:rsid w:val="0035427B"/>
    <w:rsid w:val="003542ED"/>
    <w:rsid w:val="00354376"/>
    <w:rsid w:val="00354419"/>
    <w:rsid w:val="00354451"/>
    <w:rsid w:val="00354464"/>
    <w:rsid w:val="0035448A"/>
    <w:rsid w:val="003544AD"/>
    <w:rsid w:val="0035453E"/>
    <w:rsid w:val="0035455F"/>
    <w:rsid w:val="003546CF"/>
    <w:rsid w:val="003546D1"/>
    <w:rsid w:val="0035474F"/>
    <w:rsid w:val="0035482D"/>
    <w:rsid w:val="00354842"/>
    <w:rsid w:val="00354848"/>
    <w:rsid w:val="00354849"/>
    <w:rsid w:val="00354903"/>
    <w:rsid w:val="00354995"/>
    <w:rsid w:val="0035499E"/>
    <w:rsid w:val="003549A6"/>
    <w:rsid w:val="00354A7F"/>
    <w:rsid w:val="00354ADB"/>
    <w:rsid w:val="00354B64"/>
    <w:rsid w:val="00354C68"/>
    <w:rsid w:val="00354CD9"/>
    <w:rsid w:val="00354D21"/>
    <w:rsid w:val="00354DA1"/>
    <w:rsid w:val="00354E2B"/>
    <w:rsid w:val="00354E43"/>
    <w:rsid w:val="00354E8D"/>
    <w:rsid w:val="00354F0A"/>
    <w:rsid w:val="00355055"/>
    <w:rsid w:val="003550CF"/>
    <w:rsid w:val="00355110"/>
    <w:rsid w:val="00355117"/>
    <w:rsid w:val="00355149"/>
    <w:rsid w:val="0035515C"/>
    <w:rsid w:val="003551F4"/>
    <w:rsid w:val="00355200"/>
    <w:rsid w:val="00355220"/>
    <w:rsid w:val="0035529E"/>
    <w:rsid w:val="003552D4"/>
    <w:rsid w:val="0035530E"/>
    <w:rsid w:val="00355353"/>
    <w:rsid w:val="00355374"/>
    <w:rsid w:val="00355389"/>
    <w:rsid w:val="0035542D"/>
    <w:rsid w:val="003554A4"/>
    <w:rsid w:val="0035556F"/>
    <w:rsid w:val="003555FD"/>
    <w:rsid w:val="00355651"/>
    <w:rsid w:val="00355687"/>
    <w:rsid w:val="00355703"/>
    <w:rsid w:val="00355726"/>
    <w:rsid w:val="0035573F"/>
    <w:rsid w:val="003557EA"/>
    <w:rsid w:val="0035583E"/>
    <w:rsid w:val="00355840"/>
    <w:rsid w:val="00355889"/>
    <w:rsid w:val="0035589F"/>
    <w:rsid w:val="00355945"/>
    <w:rsid w:val="00355994"/>
    <w:rsid w:val="00355A20"/>
    <w:rsid w:val="00355AA7"/>
    <w:rsid w:val="00355B54"/>
    <w:rsid w:val="00355BCC"/>
    <w:rsid w:val="00355BCD"/>
    <w:rsid w:val="00355BF1"/>
    <w:rsid w:val="00355D4B"/>
    <w:rsid w:val="00355DEF"/>
    <w:rsid w:val="00355E1F"/>
    <w:rsid w:val="00355E6A"/>
    <w:rsid w:val="00355F6B"/>
    <w:rsid w:val="00355F92"/>
    <w:rsid w:val="00355F9E"/>
    <w:rsid w:val="00355FDD"/>
    <w:rsid w:val="003560D0"/>
    <w:rsid w:val="00356179"/>
    <w:rsid w:val="003561B2"/>
    <w:rsid w:val="0035623C"/>
    <w:rsid w:val="003562E7"/>
    <w:rsid w:val="0035634D"/>
    <w:rsid w:val="003563A3"/>
    <w:rsid w:val="00356408"/>
    <w:rsid w:val="00356449"/>
    <w:rsid w:val="00356593"/>
    <w:rsid w:val="00356637"/>
    <w:rsid w:val="0035665D"/>
    <w:rsid w:val="003566FA"/>
    <w:rsid w:val="00356700"/>
    <w:rsid w:val="0035671A"/>
    <w:rsid w:val="0035683F"/>
    <w:rsid w:val="00356976"/>
    <w:rsid w:val="0035697D"/>
    <w:rsid w:val="00356A4E"/>
    <w:rsid w:val="00356A63"/>
    <w:rsid w:val="00356A90"/>
    <w:rsid w:val="00356B28"/>
    <w:rsid w:val="00356BEB"/>
    <w:rsid w:val="00356BED"/>
    <w:rsid w:val="00356C0E"/>
    <w:rsid w:val="00356C68"/>
    <w:rsid w:val="00356C98"/>
    <w:rsid w:val="00356D97"/>
    <w:rsid w:val="00356DC9"/>
    <w:rsid w:val="00356E92"/>
    <w:rsid w:val="00356EBA"/>
    <w:rsid w:val="00356EF9"/>
    <w:rsid w:val="00356F36"/>
    <w:rsid w:val="00356F6E"/>
    <w:rsid w:val="00356FBF"/>
    <w:rsid w:val="00357006"/>
    <w:rsid w:val="00357039"/>
    <w:rsid w:val="003570AC"/>
    <w:rsid w:val="003570FA"/>
    <w:rsid w:val="00357101"/>
    <w:rsid w:val="00357103"/>
    <w:rsid w:val="0035710E"/>
    <w:rsid w:val="0035720E"/>
    <w:rsid w:val="0035726E"/>
    <w:rsid w:val="003572F6"/>
    <w:rsid w:val="003572F8"/>
    <w:rsid w:val="00357578"/>
    <w:rsid w:val="0035766D"/>
    <w:rsid w:val="003576FF"/>
    <w:rsid w:val="00357744"/>
    <w:rsid w:val="0035777E"/>
    <w:rsid w:val="003577B8"/>
    <w:rsid w:val="003577E0"/>
    <w:rsid w:val="0035783D"/>
    <w:rsid w:val="003578B5"/>
    <w:rsid w:val="00357921"/>
    <w:rsid w:val="0035796D"/>
    <w:rsid w:val="00357A31"/>
    <w:rsid w:val="00357A62"/>
    <w:rsid w:val="00357C24"/>
    <w:rsid w:val="00357D10"/>
    <w:rsid w:val="00357DAA"/>
    <w:rsid w:val="00357DFE"/>
    <w:rsid w:val="00357F0A"/>
    <w:rsid w:val="00357F3F"/>
    <w:rsid w:val="00360053"/>
    <w:rsid w:val="0036009A"/>
    <w:rsid w:val="003600FB"/>
    <w:rsid w:val="003601BD"/>
    <w:rsid w:val="003601F2"/>
    <w:rsid w:val="003602A2"/>
    <w:rsid w:val="003603AA"/>
    <w:rsid w:val="003605AC"/>
    <w:rsid w:val="003605C7"/>
    <w:rsid w:val="003606C4"/>
    <w:rsid w:val="003606D8"/>
    <w:rsid w:val="00360774"/>
    <w:rsid w:val="0036080B"/>
    <w:rsid w:val="00360930"/>
    <w:rsid w:val="003609E4"/>
    <w:rsid w:val="00360A53"/>
    <w:rsid w:val="00360AA0"/>
    <w:rsid w:val="00360B83"/>
    <w:rsid w:val="00360C55"/>
    <w:rsid w:val="00360D3C"/>
    <w:rsid w:val="00360D93"/>
    <w:rsid w:val="00360DEC"/>
    <w:rsid w:val="00360E43"/>
    <w:rsid w:val="00360E60"/>
    <w:rsid w:val="00360EAA"/>
    <w:rsid w:val="00360EE6"/>
    <w:rsid w:val="00360EE8"/>
    <w:rsid w:val="00360F3F"/>
    <w:rsid w:val="00360FEB"/>
    <w:rsid w:val="00361038"/>
    <w:rsid w:val="00361126"/>
    <w:rsid w:val="00361133"/>
    <w:rsid w:val="00361135"/>
    <w:rsid w:val="0036113C"/>
    <w:rsid w:val="00361224"/>
    <w:rsid w:val="003612AD"/>
    <w:rsid w:val="003612CD"/>
    <w:rsid w:val="003612E7"/>
    <w:rsid w:val="003613BA"/>
    <w:rsid w:val="0036142A"/>
    <w:rsid w:val="00361457"/>
    <w:rsid w:val="003614F5"/>
    <w:rsid w:val="00361575"/>
    <w:rsid w:val="003615CC"/>
    <w:rsid w:val="00361654"/>
    <w:rsid w:val="003616F0"/>
    <w:rsid w:val="00361708"/>
    <w:rsid w:val="0036180D"/>
    <w:rsid w:val="003618A4"/>
    <w:rsid w:val="003618B1"/>
    <w:rsid w:val="003618D9"/>
    <w:rsid w:val="0036190B"/>
    <w:rsid w:val="00361960"/>
    <w:rsid w:val="00361B5E"/>
    <w:rsid w:val="00361B7D"/>
    <w:rsid w:val="00361BC1"/>
    <w:rsid w:val="00361BED"/>
    <w:rsid w:val="00361CBE"/>
    <w:rsid w:val="00361CE4"/>
    <w:rsid w:val="00361D52"/>
    <w:rsid w:val="00361D89"/>
    <w:rsid w:val="00361DD2"/>
    <w:rsid w:val="00361DEC"/>
    <w:rsid w:val="00361E18"/>
    <w:rsid w:val="00361E7F"/>
    <w:rsid w:val="00361EA5"/>
    <w:rsid w:val="00361F1F"/>
    <w:rsid w:val="00361F59"/>
    <w:rsid w:val="00361F8E"/>
    <w:rsid w:val="00361FBE"/>
    <w:rsid w:val="0036200C"/>
    <w:rsid w:val="0036202F"/>
    <w:rsid w:val="00362061"/>
    <w:rsid w:val="00362089"/>
    <w:rsid w:val="003620F5"/>
    <w:rsid w:val="0036211A"/>
    <w:rsid w:val="00362129"/>
    <w:rsid w:val="00362140"/>
    <w:rsid w:val="00362195"/>
    <w:rsid w:val="003621B6"/>
    <w:rsid w:val="0036224F"/>
    <w:rsid w:val="003622B7"/>
    <w:rsid w:val="003622C4"/>
    <w:rsid w:val="003622F8"/>
    <w:rsid w:val="00362390"/>
    <w:rsid w:val="00362402"/>
    <w:rsid w:val="0036241B"/>
    <w:rsid w:val="00362443"/>
    <w:rsid w:val="00362456"/>
    <w:rsid w:val="0036248F"/>
    <w:rsid w:val="003624BC"/>
    <w:rsid w:val="003624C6"/>
    <w:rsid w:val="00362582"/>
    <w:rsid w:val="003626C9"/>
    <w:rsid w:val="0036270D"/>
    <w:rsid w:val="00362779"/>
    <w:rsid w:val="00362842"/>
    <w:rsid w:val="00362867"/>
    <w:rsid w:val="00362969"/>
    <w:rsid w:val="00362A07"/>
    <w:rsid w:val="00362A4C"/>
    <w:rsid w:val="00362A85"/>
    <w:rsid w:val="00362AC3"/>
    <w:rsid w:val="00362B2C"/>
    <w:rsid w:val="00362C15"/>
    <w:rsid w:val="00362C8B"/>
    <w:rsid w:val="00362C8C"/>
    <w:rsid w:val="00362E8C"/>
    <w:rsid w:val="00362F44"/>
    <w:rsid w:val="00363016"/>
    <w:rsid w:val="00363020"/>
    <w:rsid w:val="003630DB"/>
    <w:rsid w:val="003631B7"/>
    <w:rsid w:val="003631D2"/>
    <w:rsid w:val="00363207"/>
    <w:rsid w:val="00363268"/>
    <w:rsid w:val="00363282"/>
    <w:rsid w:val="003632B5"/>
    <w:rsid w:val="00363354"/>
    <w:rsid w:val="003633AC"/>
    <w:rsid w:val="00363466"/>
    <w:rsid w:val="003634EF"/>
    <w:rsid w:val="003635F7"/>
    <w:rsid w:val="0036364C"/>
    <w:rsid w:val="00363702"/>
    <w:rsid w:val="0036378D"/>
    <w:rsid w:val="00363906"/>
    <w:rsid w:val="0036399D"/>
    <w:rsid w:val="003639C7"/>
    <w:rsid w:val="00363A5B"/>
    <w:rsid w:val="00363AF9"/>
    <w:rsid w:val="00363B67"/>
    <w:rsid w:val="00363C0F"/>
    <w:rsid w:val="00363C85"/>
    <w:rsid w:val="00363C90"/>
    <w:rsid w:val="00363C92"/>
    <w:rsid w:val="00363CA7"/>
    <w:rsid w:val="00363CBF"/>
    <w:rsid w:val="00363D5F"/>
    <w:rsid w:val="00363ECD"/>
    <w:rsid w:val="00363ED7"/>
    <w:rsid w:val="00363F6D"/>
    <w:rsid w:val="00363F9C"/>
    <w:rsid w:val="00363FA2"/>
    <w:rsid w:val="003640CA"/>
    <w:rsid w:val="003640F7"/>
    <w:rsid w:val="0036412B"/>
    <w:rsid w:val="0036414D"/>
    <w:rsid w:val="00364185"/>
    <w:rsid w:val="003641BE"/>
    <w:rsid w:val="0036421F"/>
    <w:rsid w:val="00364281"/>
    <w:rsid w:val="003642BD"/>
    <w:rsid w:val="00364355"/>
    <w:rsid w:val="0036439C"/>
    <w:rsid w:val="003643AB"/>
    <w:rsid w:val="00364439"/>
    <w:rsid w:val="0036447E"/>
    <w:rsid w:val="003644DD"/>
    <w:rsid w:val="003644F1"/>
    <w:rsid w:val="003646A2"/>
    <w:rsid w:val="003646EE"/>
    <w:rsid w:val="0036473D"/>
    <w:rsid w:val="00364752"/>
    <w:rsid w:val="003647CD"/>
    <w:rsid w:val="003648A3"/>
    <w:rsid w:val="003648A4"/>
    <w:rsid w:val="003648EA"/>
    <w:rsid w:val="00364932"/>
    <w:rsid w:val="00364983"/>
    <w:rsid w:val="003649AB"/>
    <w:rsid w:val="003649B0"/>
    <w:rsid w:val="00364A34"/>
    <w:rsid w:val="00364B5B"/>
    <w:rsid w:val="00364BC8"/>
    <w:rsid w:val="00364C3F"/>
    <w:rsid w:val="00364CA6"/>
    <w:rsid w:val="00364DA7"/>
    <w:rsid w:val="00364DB6"/>
    <w:rsid w:val="00364E04"/>
    <w:rsid w:val="00364E49"/>
    <w:rsid w:val="00364E8D"/>
    <w:rsid w:val="00364EA2"/>
    <w:rsid w:val="00364ED8"/>
    <w:rsid w:val="00364F2E"/>
    <w:rsid w:val="00364F58"/>
    <w:rsid w:val="00365045"/>
    <w:rsid w:val="0036504D"/>
    <w:rsid w:val="003650B1"/>
    <w:rsid w:val="003650D6"/>
    <w:rsid w:val="00365130"/>
    <w:rsid w:val="00365143"/>
    <w:rsid w:val="0036514B"/>
    <w:rsid w:val="00365185"/>
    <w:rsid w:val="00365187"/>
    <w:rsid w:val="003652B7"/>
    <w:rsid w:val="003652C7"/>
    <w:rsid w:val="0036538D"/>
    <w:rsid w:val="003653EB"/>
    <w:rsid w:val="0036541D"/>
    <w:rsid w:val="00365437"/>
    <w:rsid w:val="00365472"/>
    <w:rsid w:val="003654C1"/>
    <w:rsid w:val="00365577"/>
    <w:rsid w:val="003657EB"/>
    <w:rsid w:val="00365854"/>
    <w:rsid w:val="003658A9"/>
    <w:rsid w:val="00365957"/>
    <w:rsid w:val="0036596D"/>
    <w:rsid w:val="00365AA8"/>
    <w:rsid w:val="00365ABF"/>
    <w:rsid w:val="00365B2F"/>
    <w:rsid w:val="00365B53"/>
    <w:rsid w:val="00365BEE"/>
    <w:rsid w:val="00365C99"/>
    <w:rsid w:val="00365CE3"/>
    <w:rsid w:val="00365D4A"/>
    <w:rsid w:val="00365D56"/>
    <w:rsid w:val="00365DFA"/>
    <w:rsid w:val="00365E36"/>
    <w:rsid w:val="00365E41"/>
    <w:rsid w:val="00365E46"/>
    <w:rsid w:val="00365FBC"/>
    <w:rsid w:val="0036600B"/>
    <w:rsid w:val="0036607C"/>
    <w:rsid w:val="00366149"/>
    <w:rsid w:val="003662E1"/>
    <w:rsid w:val="003664D5"/>
    <w:rsid w:val="003664F8"/>
    <w:rsid w:val="00366507"/>
    <w:rsid w:val="00366558"/>
    <w:rsid w:val="003665CB"/>
    <w:rsid w:val="00366672"/>
    <w:rsid w:val="00366710"/>
    <w:rsid w:val="003667D0"/>
    <w:rsid w:val="0036680F"/>
    <w:rsid w:val="00366861"/>
    <w:rsid w:val="0036693D"/>
    <w:rsid w:val="00366A28"/>
    <w:rsid w:val="00366A3A"/>
    <w:rsid w:val="00366AC8"/>
    <w:rsid w:val="00366C29"/>
    <w:rsid w:val="00366CE3"/>
    <w:rsid w:val="00366D0D"/>
    <w:rsid w:val="00366E87"/>
    <w:rsid w:val="00366E8C"/>
    <w:rsid w:val="00366EAE"/>
    <w:rsid w:val="00366EC1"/>
    <w:rsid w:val="00366ED2"/>
    <w:rsid w:val="00366F02"/>
    <w:rsid w:val="00366FC7"/>
    <w:rsid w:val="00367133"/>
    <w:rsid w:val="003671D3"/>
    <w:rsid w:val="00367215"/>
    <w:rsid w:val="0036727C"/>
    <w:rsid w:val="003672A6"/>
    <w:rsid w:val="0036733C"/>
    <w:rsid w:val="00367374"/>
    <w:rsid w:val="00367385"/>
    <w:rsid w:val="0036738C"/>
    <w:rsid w:val="0036739C"/>
    <w:rsid w:val="00367549"/>
    <w:rsid w:val="003675C2"/>
    <w:rsid w:val="0036778F"/>
    <w:rsid w:val="003677F0"/>
    <w:rsid w:val="00367829"/>
    <w:rsid w:val="00367853"/>
    <w:rsid w:val="00367888"/>
    <w:rsid w:val="003678DF"/>
    <w:rsid w:val="003679F8"/>
    <w:rsid w:val="00367A0C"/>
    <w:rsid w:val="00367A2F"/>
    <w:rsid w:val="00367A44"/>
    <w:rsid w:val="00367A4E"/>
    <w:rsid w:val="00367AD0"/>
    <w:rsid w:val="00367AFF"/>
    <w:rsid w:val="00367B15"/>
    <w:rsid w:val="00367B1E"/>
    <w:rsid w:val="00367B83"/>
    <w:rsid w:val="00367C06"/>
    <w:rsid w:val="00367C97"/>
    <w:rsid w:val="00367DA9"/>
    <w:rsid w:val="00367E10"/>
    <w:rsid w:val="00367E30"/>
    <w:rsid w:val="00367EA3"/>
    <w:rsid w:val="00367F77"/>
    <w:rsid w:val="00367F90"/>
    <w:rsid w:val="003700CE"/>
    <w:rsid w:val="003700F7"/>
    <w:rsid w:val="0037012B"/>
    <w:rsid w:val="00370133"/>
    <w:rsid w:val="0037016A"/>
    <w:rsid w:val="00370252"/>
    <w:rsid w:val="00370276"/>
    <w:rsid w:val="00370307"/>
    <w:rsid w:val="0037038F"/>
    <w:rsid w:val="003703AB"/>
    <w:rsid w:val="003703AF"/>
    <w:rsid w:val="003703B3"/>
    <w:rsid w:val="003703C1"/>
    <w:rsid w:val="00370474"/>
    <w:rsid w:val="00370516"/>
    <w:rsid w:val="00370668"/>
    <w:rsid w:val="0037067A"/>
    <w:rsid w:val="00370687"/>
    <w:rsid w:val="00370731"/>
    <w:rsid w:val="0037073A"/>
    <w:rsid w:val="00370779"/>
    <w:rsid w:val="003707CD"/>
    <w:rsid w:val="00370A0C"/>
    <w:rsid w:val="00370A4D"/>
    <w:rsid w:val="00370B42"/>
    <w:rsid w:val="00370C2A"/>
    <w:rsid w:val="00370C30"/>
    <w:rsid w:val="00370CD6"/>
    <w:rsid w:val="00370DBC"/>
    <w:rsid w:val="00370DFD"/>
    <w:rsid w:val="00370E34"/>
    <w:rsid w:val="00370EFB"/>
    <w:rsid w:val="00370FF8"/>
    <w:rsid w:val="003710F1"/>
    <w:rsid w:val="003710FE"/>
    <w:rsid w:val="0037110F"/>
    <w:rsid w:val="00371151"/>
    <w:rsid w:val="003712E1"/>
    <w:rsid w:val="003714C9"/>
    <w:rsid w:val="00371539"/>
    <w:rsid w:val="00371558"/>
    <w:rsid w:val="003715B2"/>
    <w:rsid w:val="003715FB"/>
    <w:rsid w:val="003716B5"/>
    <w:rsid w:val="00371740"/>
    <w:rsid w:val="00371746"/>
    <w:rsid w:val="0037189F"/>
    <w:rsid w:val="003718B9"/>
    <w:rsid w:val="0037197F"/>
    <w:rsid w:val="00371A7B"/>
    <w:rsid w:val="00371B12"/>
    <w:rsid w:val="00371B8C"/>
    <w:rsid w:val="00371C53"/>
    <w:rsid w:val="00371C83"/>
    <w:rsid w:val="00371D34"/>
    <w:rsid w:val="00371D88"/>
    <w:rsid w:val="00371E1A"/>
    <w:rsid w:val="00371F65"/>
    <w:rsid w:val="0037203E"/>
    <w:rsid w:val="00372108"/>
    <w:rsid w:val="0037211E"/>
    <w:rsid w:val="0037216B"/>
    <w:rsid w:val="00372181"/>
    <w:rsid w:val="003721BB"/>
    <w:rsid w:val="003721E1"/>
    <w:rsid w:val="003721F0"/>
    <w:rsid w:val="0037225C"/>
    <w:rsid w:val="00372295"/>
    <w:rsid w:val="0037255E"/>
    <w:rsid w:val="0037259E"/>
    <w:rsid w:val="003725F2"/>
    <w:rsid w:val="00372780"/>
    <w:rsid w:val="00372802"/>
    <w:rsid w:val="0037289A"/>
    <w:rsid w:val="003729E2"/>
    <w:rsid w:val="00372A7C"/>
    <w:rsid w:val="00372AFC"/>
    <w:rsid w:val="00372B11"/>
    <w:rsid w:val="00372B22"/>
    <w:rsid w:val="00372B57"/>
    <w:rsid w:val="00372C1A"/>
    <w:rsid w:val="00372C47"/>
    <w:rsid w:val="00372C73"/>
    <w:rsid w:val="00372CDF"/>
    <w:rsid w:val="00372CE3"/>
    <w:rsid w:val="00372D20"/>
    <w:rsid w:val="00372D55"/>
    <w:rsid w:val="00372D85"/>
    <w:rsid w:val="00372DCE"/>
    <w:rsid w:val="00372DD2"/>
    <w:rsid w:val="00372E47"/>
    <w:rsid w:val="00372F2E"/>
    <w:rsid w:val="00372F69"/>
    <w:rsid w:val="00372F9B"/>
    <w:rsid w:val="00372FF0"/>
    <w:rsid w:val="00373082"/>
    <w:rsid w:val="00373088"/>
    <w:rsid w:val="003730D5"/>
    <w:rsid w:val="00373109"/>
    <w:rsid w:val="0037314A"/>
    <w:rsid w:val="00373182"/>
    <w:rsid w:val="003732B6"/>
    <w:rsid w:val="003732FA"/>
    <w:rsid w:val="00373387"/>
    <w:rsid w:val="0037338E"/>
    <w:rsid w:val="003733CB"/>
    <w:rsid w:val="00373462"/>
    <w:rsid w:val="00373515"/>
    <w:rsid w:val="003735C2"/>
    <w:rsid w:val="0037360E"/>
    <w:rsid w:val="0037368E"/>
    <w:rsid w:val="003736BA"/>
    <w:rsid w:val="0037372B"/>
    <w:rsid w:val="00373794"/>
    <w:rsid w:val="003737CC"/>
    <w:rsid w:val="00373813"/>
    <w:rsid w:val="00373846"/>
    <w:rsid w:val="003738E8"/>
    <w:rsid w:val="00373935"/>
    <w:rsid w:val="0037396B"/>
    <w:rsid w:val="003739B8"/>
    <w:rsid w:val="003739E8"/>
    <w:rsid w:val="00373A70"/>
    <w:rsid w:val="00373B3F"/>
    <w:rsid w:val="00373C79"/>
    <w:rsid w:val="00373C98"/>
    <w:rsid w:val="00373DC1"/>
    <w:rsid w:val="00373DE5"/>
    <w:rsid w:val="00373E71"/>
    <w:rsid w:val="0037405E"/>
    <w:rsid w:val="00374088"/>
    <w:rsid w:val="00374096"/>
    <w:rsid w:val="00374167"/>
    <w:rsid w:val="00374190"/>
    <w:rsid w:val="003741A7"/>
    <w:rsid w:val="003741EA"/>
    <w:rsid w:val="003742B9"/>
    <w:rsid w:val="003742F9"/>
    <w:rsid w:val="00374317"/>
    <w:rsid w:val="00374346"/>
    <w:rsid w:val="003743BC"/>
    <w:rsid w:val="003743D7"/>
    <w:rsid w:val="0037443E"/>
    <w:rsid w:val="00374452"/>
    <w:rsid w:val="0037445D"/>
    <w:rsid w:val="00374460"/>
    <w:rsid w:val="003744AF"/>
    <w:rsid w:val="0037450E"/>
    <w:rsid w:val="00374596"/>
    <w:rsid w:val="003745A3"/>
    <w:rsid w:val="003745E5"/>
    <w:rsid w:val="00374611"/>
    <w:rsid w:val="0037461F"/>
    <w:rsid w:val="00374622"/>
    <w:rsid w:val="003746BF"/>
    <w:rsid w:val="003747D4"/>
    <w:rsid w:val="003747E7"/>
    <w:rsid w:val="003747F4"/>
    <w:rsid w:val="0037485A"/>
    <w:rsid w:val="003748E0"/>
    <w:rsid w:val="003749D1"/>
    <w:rsid w:val="00374A55"/>
    <w:rsid w:val="00374AA8"/>
    <w:rsid w:val="00374B69"/>
    <w:rsid w:val="00374C77"/>
    <w:rsid w:val="00374CBD"/>
    <w:rsid w:val="00374D4A"/>
    <w:rsid w:val="00374E15"/>
    <w:rsid w:val="00374E5D"/>
    <w:rsid w:val="00374E67"/>
    <w:rsid w:val="00374E72"/>
    <w:rsid w:val="00374F57"/>
    <w:rsid w:val="00374F6D"/>
    <w:rsid w:val="00374FC1"/>
    <w:rsid w:val="003750A8"/>
    <w:rsid w:val="0037510C"/>
    <w:rsid w:val="0037511C"/>
    <w:rsid w:val="0037512C"/>
    <w:rsid w:val="0037515F"/>
    <w:rsid w:val="003752F3"/>
    <w:rsid w:val="00375328"/>
    <w:rsid w:val="00375379"/>
    <w:rsid w:val="003754AA"/>
    <w:rsid w:val="003754B6"/>
    <w:rsid w:val="00375528"/>
    <w:rsid w:val="00375639"/>
    <w:rsid w:val="0037564B"/>
    <w:rsid w:val="0037568E"/>
    <w:rsid w:val="003756FE"/>
    <w:rsid w:val="003757A9"/>
    <w:rsid w:val="003757D3"/>
    <w:rsid w:val="00375803"/>
    <w:rsid w:val="00375967"/>
    <w:rsid w:val="00375A9E"/>
    <w:rsid w:val="00375BD8"/>
    <w:rsid w:val="00375BED"/>
    <w:rsid w:val="00375C2D"/>
    <w:rsid w:val="00375CE5"/>
    <w:rsid w:val="00375DD6"/>
    <w:rsid w:val="00375E05"/>
    <w:rsid w:val="00375EA5"/>
    <w:rsid w:val="00375EC7"/>
    <w:rsid w:val="00375F2C"/>
    <w:rsid w:val="00375F36"/>
    <w:rsid w:val="00375F5E"/>
    <w:rsid w:val="00375FAA"/>
    <w:rsid w:val="00376064"/>
    <w:rsid w:val="003760B8"/>
    <w:rsid w:val="003760E1"/>
    <w:rsid w:val="003760F2"/>
    <w:rsid w:val="00376178"/>
    <w:rsid w:val="003761D6"/>
    <w:rsid w:val="003761F8"/>
    <w:rsid w:val="00376223"/>
    <w:rsid w:val="003762D0"/>
    <w:rsid w:val="003762DD"/>
    <w:rsid w:val="00376338"/>
    <w:rsid w:val="0037640C"/>
    <w:rsid w:val="00376442"/>
    <w:rsid w:val="00376622"/>
    <w:rsid w:val="00376662"/>
    <w:rsid w:val="003766AA"/>
    <w:rsid w:val="00376709"/>
    <w:rsid w:val="00376751"/>
    <w:rsid w:val="00376790"/>
    <w:rsid w:val="00376798"/>
    <w:rsid w:val="003767CE"/>
    <w:rsid w:val="00376819"/>
    <w:rsid w:val="00376880"/>
    <w:rsid w:val="0037690C"/>
    <w:rsid w:val="0037691E"/>
    <w:rsid w:val="00376958"/>
    <w:rsid w:val="0037698C"/>
    <w:rsid w:val="003769A7"/>
    <w:rsid w:val="00376A48"/>
    <w:rsid w:val="00376ACA"/>
    <w:rsid w:val="00376B6F"/>
    <w:rsid w:val="00376B8B"/>
    <w:rsid w:val="00376B8F"/>
    <w:rsid w:val="00376B92"/>
    <w:rsid w:val="00376C2C"/>
    <w:rsid w:val="00376D56"/>
    <w:rsid w:val="00376DC3"/>
    <w:rsid w:val="00376DDB"/>
    <w:rsid w:val="00376E95"/>
    <w:rsid w:val="00376ED9"/>
    <w:rsid w:val="00376F7B"/>
    <w:rsid w:val="00376FAC"/>
    <w:rsid w:val="00376FCD"/>
    <w:rsid w:val="00376FEF"/>
    <w:rsid w:val="003770F3"/>
    <w:rsid w:val="003771AA"/>
    <w:rsid w:val="00377220"/>
    <w:rsid w:val="00377351"/>
    <w:rsid w:val="003773B0"/>
    <w:rsid w:val="003773CD"/>
    <w:rsid w:val="003773F2"/>
    <w:rsid w:val="00377408"/>
    <w:rsid w:val="00377419"/>
    <w:rsid w:val="0037741D"/>
    <w:rsid w:val="00377433"/>
    <w:rsid w:val="0037744B"/>
    <w:rsid w:val="0037761E"/>
    <w:rsid w:val="00377652"/>
    <w:rsid w:val="00377663"/>
    <w:rsid w:val="00377775"/>
    <w:rsid w:val="0037790C"/>
    <w:rsid w:val="0037792D"/>
    <w:rsid w:val="00377987"/>
    <w:rsid w:val="003779E0"/>
    <w:rsid w:val="00377A3B"/>
    <w:rsid w:val="00377A66"/>
    <w:rsid w:val="00377AF6"/>
    <w:rsid w:val="00377BBA"/>
    <w:rsid w:val="00377C24"/>
    <w:rsid w:val="00377CA9"/>
    <w:rsid w:val="00377CC4"/>
    <w:rsid w:val="00377D73"/>
    <w:rsid w:val="00377E17"/>
    <w:rsid w:val="00377E88"/>
    <w:rsid w:val="00377F8B"/>
    <w:rsid w:val="0038002A"/>
    <w:rsid w:val="00380055"/>
    <w:rsid w:val="0038005D"/>
    <w:rsid w:val="00380103"/>
    <w:rsid w:val="00380188"/>
    <w:rsid w:val="0038027E"/>
    <w:rsid w:val="003802B6"/>
    <w:rsid w:val="00380394"/>
    <w:rsid w:val="003803AC"/>
    <w:rsid w:val="003803EB"/>
    <w:rsid w:val="00380419"/>
    <w:rsid w:val="00380581"/>
    <w:rsid w:val="00380587"/>
    <w:rsid w:val="003805BC"/>
    <w:rsid w:val="003805D9"/>
    <w:rsid w:val="00380633"/>
    <w:rsid w:val="0038066C"/>
    <w:rsid w:val="003806B2"/>
    <w:rsid w:val="003806D2"/>
    <w:rsid w:val="0038073E"/>
    <w:rsid w:val="00380802"/>
    <w:rsid w:val="0038082F"/>
    <w:rsid w:val="00380877"/>
    <w:rsid w:val="003808B7"/>
    <w:rsid w:val="003808BC"/>
    <w:rsid w:val="003809E0"/>
    <w:rsid w:val="003809E7"/>
    <w:rsid w:val="00380A9D"/>
    <w:rsid w:val="00380C9E"/>
    <w:rsid w:val="00380CAA"/>
    <w:rsid w:val="00380CCD"/>
    <w:rsid w:val="00380CE0"/>
    <w:rsid w:val="00380CF5"/>
    <w:rsid w:val="00380DA2"/>
    <w:rsid w:val="00380DCF"/>
    <w:rsid w:val="00380F4F"/>
    <w:rsid w:val="00380F99"/>
    <w:rsid w:val="00380FB1"/>
    <w:rsid w:val="00380FBF"/>
    <w:rsid w:val="00380FCD"/>
    <w:rsid w:val="00381013"/>
    <w:rsid w:val="00381125"/>
    <w:rsid w:val="0038115F"/>
    <w:rsid w:val="003811D3"/>
    <w:rsid w:val="00381260"/>
    <w:rsid w:val="00381274"/>
    <w:rsid w:val="0038128F"/>
    <w:rsid w:val="00381305"/>
    <w:rsid w:val="0038136A"/>
    <w:rsid w:val="003813E1"/>
    <w:rsid w:val="0038153B"/>
    <w:rsid w:val="00381574"/>
    <w:rsid w:val="003815CA"/>
    <w:rsid w:val="00381629"/>
    <w:rsid w:val="003816BE"/>
    <w:rsid w:val="0038179B"/>
    <w:rsid w:val="003817B5"/>
    <w:rsid w:val="003817C4"/>
    <w:rsid w:val="003817F9"/>
    <w:rsid w:val="00381881"/>
    <w:rsid w:val="00381A6D"/>
    <w:rsid w:val="00381AEA"/>
    <w:rsid w:val="00381B97"/>
    <w:rsid w:val="00381C0E"/>
    <w:rsid w:val="00381C89"/>
    <w:rsid w:val="00381D23"/>
    <w:rsid w:val="00381E37"/>
    <w:rsid w:val="00381E52"/>
    <w:rsid w:val="00381ED9"/>
    <w:rsid w:val="00381F37"/>
    <w:rsid w:val="00381F8A"/>
    <w:rsid w:val="00382089"/>
    <w:rsid w:val="003820AC"/>
    <w:rsid w:val="00382102"/>
    <w:rsid w:val="00382191"/>
    <w:rsid w:val="003821CD"/>
    <w:rsid w:val="003821E6"/>
    <w:rsid w:val="003821EC"/>
    <w:rsid w:val="00382233"/>
    <w:rsid w:val="00382269"/>
    <w:rsid w:val="00382293"/>
    <w:rsid w:val="00382329"/>
    <w:rsid w:val="003823BD"/>
    <w:rsid w:val="00382410"/>
    <w:rsid w:val="0038247A"/>
    <w:rsid w:val="003824B5"/>
    <w:rsid w:val="003824B6"/>
    <w:rsid w:val="003824D8"/>
    <w:rsid w:val="003825C4"/>
    <w:rsid w:val="0038266F"/>
    <w:rsid w:val="003827A8"/>
    <w:rsid w:val="003827D4"/>
    <w:rsid w:val="00382931"/>
    <w:rsid w:val="003829AF"/>
    <w:rsid w:val="003829FF"/>
    <w:rsid w:val="00382BA4"/>
    <w:rsid w:val="00382D5A"/>
    <w:rsid w:val="00382D7F"/>
    <w:rsid w:val="00382F0B"/>
    <w:rsid w:val="00382F6B"/>
    <w:rsid w:val="0038301B"/>
    <w:rsid w:val="00383027"/>
    <w:rsid w:val="0038304E"/>
    <w:rsid w:val="003830E3"/>
    <w:rsid w:val="0038313B"/>
    <w:rsid w:val="003831F3"/>
    <w:rsid w:val="003831FE"/>
    <w:rsid w:val="00383234"/>
    <w:rsid w:val="003833D1"/>
    <w:rsid w:val="0038349A"/>
    <w:rsid w:val="003834A3"/>
    <w:rsid w:val="0038357D"/>
    <w:rsid w:val="003835A1"/>
    <w:rsid w:val="0038360C"/>
    <w:rsid w:val="00383625"/>
    <w:rsid w:val="0038363F"/>
    <w:rsid w:val="0038383B"/>
    <w:rsid w:val="0038386A"/>
    <w:rsid w:val="003838BC"/>
    <w:rsid w:val="003838D5"/>
    <w:rsid w:val="00383959"/>
    <w:rsid w:val="00383994"/>
    <w:rsid w:val="00383A5D"/>
    <w:rsid w:val="00383BC2"/>
    <w:rsid w:val="00383D12"/>
    <w:rsid w:val="00383D3C"/>
    <w:rsid w:val="00383D66"/>
    <w:rsid w:val="00383E9D"/>
    <w:rsid w:val="00383F3C"/>
    <w:rsid w:val="00383FD2"/>
    <w:rsid w:val="00383FF3"/>
    <w:rsid w:val="00384051"/>
    <w:rsid w:val="003840FA"/>
    <w:rsid w:val="003841CC"/>
    <w:rsid w:val="00384292"/>
    <w:rsid w:val="0038431D"/>
    <w:rsid w:val="003844D0"/>
    <w:rsid w:val="0038453D"/>
    <w:rsid w:val="003845E7"/>
    <w:rsid w:val="003845F5"/>
    <w:rsid w:val="003845FC"/>
    <w:rsid w:val="00384671"/>
    <w:rsid w:val="003846E0"/>
    <w:rsid w:val="003846E9"/>
    <w:rsid w:val="0038478F"/>
    <w:rsid w:val="003847A6"/>
    <w:rsid w:val="003847EB"/>
    <w:rsid w:val="00384845"/>
    <w:rsid w:val="0038488D"/>
    <w:rsid w:val="003848CA"/>
    <w:rsid w:val="00384957"/>
    <w:rsid w:val="00384968"/>
    <w:rsid w:val="0038496B"/>
    <w:rsid w:val="0038496E"/>
    <w:rsid w:val="0038498B"/>
    <w:rsid w:val="003849ED"/>
    <w:rsid w:val="003849F6"/>
    <w:rsid w:val="00384A19"/>
    <w:rsid w:val="00384A9B"/>
    <w:rsid w:val="00384ABA"/>
    <w:rsid w:val="00384B1E"/>
    <w:rsid w:val="00384B4B"/>
    <w:rsid w:val="00384C8B"/>
    <w:rsid w:val="00384CA3"/>
    <w:rsid w:val="00384D3F"/>
    <w:rsid w:val="00384DA2"/>
    <w:rsid w:val="00384E71"/>
    <w:rsid w:val="00384EA8"/>
    <w:rsid w:val="00384FC2"/>
    <w:rsid w:val="00385026"/>
    <w:rsid w:val="0038504D"/>
    <w:rsid w:val="003850A8"/>
    <w:rsid w:val="003851D0"/>
    <w:rsid w:val="00385306"/>
    <w:rsid w:val="00385324"/>
    <w:rsid w:val="00385380"/>
    <w:rsid w:val="0038539D"/>
    <w:rsid w:val="003853BC"/>
    <w:rsid w:val="0038542D"/>
    <w:rsid w:val="00385452"/>
    <w:rsid w:val="003854E1"/>
    <w:rsid w:val="00385511"/>
    <w:rsid w:val="003855B0"/>
    <w:rsid w:val="00385653"/>
    <w:rsid w:val="003856B5"/>
    <w:rsid w:val="003856CE"/>
    <w:rsid w:val="003856F2"/>
    <w:rsid w:val="0038578D"/>
    <w:rsid w:val="003857EA"/>
    <w:rsid w:val="0038580C"/>
    <w:rsid w:val="0038581E"/>
    <w:rsid w:val="003858C9"/>
    <w:rsid w:val="003858F8"/>
    <w:rsid w:val="0038593F"/>
    <w:rsid w:val="00385957"/>
    <w:rsid w:val="003859CE"/>
    <w:rsid w:val="003859E0"/>
    <w:rsid w:val="003859EA"/>
    <w:rsid w:val="00385A37"/>
    <w:rsid w:val="00385A71"/>
    <w:rsid w:val="00385A90"/>
    <w:rsid w:val="00385B47"/>
    <w:rsid w:val="00385BE8"/>
    <w:rsid w:val="00385BF8"/>
    <w:rsid w:val="00385C4A"/>
    <w:rsid w:val="00385CD7"/>
    <w:rsid w:val="00385D73"/>
    <w:rsid w:val="00385DE4"/>
    <w:rsid w:val="00385DF4"/>
    <w:rsid w:val="00385E25"/>
    <w:rsid w:val="00385F89"/>
    <w:rsid w:val="00385FD5"/>
    <w:rsid w:val="00385FEE"/>
    <w:rsid w:val="00386084"/>
    <w:rsid w:val="0038609D"/>
    <w:rsid w:val="003860FF"/>
    <w:rsid w:val="00386118"/>
    <w:rsid w:val="00386166"/>
    <w:rsid w:val="003862E7"/>
    <w:rsid w:val="0038635D"/>
    <w:rsid w:val="003863A7"/>
    <w:rsid w:val="003863CF"/>
    <w:rsid w:val="0038643B"/>
    <w:rsid w:val="0038650D"/>
    <w:rsid w:val="003865C4"/>
    <w:rsid w:val="003865E6"/>
    <w:rsid w:val="00386619"/>
    <w:rsid w:val="00386643"/>
    <w:rsid w:val="00386656"/>
    <w:rsid w:val="00386756"/>
    <w:rsid w:val="0038683A"/>
    <w:rsid w:val="0038684C"/>
    <w:rsid w:val="003868B5"/>
    <w:rsid w:val="003868C2"/>
    <w:rsid w:val="003869BC"/>
    <w:rsid w:val="00386A12"/>
    <w:rsid w:val="00386BB1"/>
    <w:rsid w:val="00386BF4"/>
    <w:rsid w:val="00386BFC"/>
    <w:rsid w:val="00386C0F"/>
    <w:rsid w:val="00386CC7"/>
    <w:rsid w:val="00386D98"/>
    <w:rsid w:val="00386DD5"/>
    <w:rsid w:val="00386E09"/>
    <w:rsid w:val="00386E34"/>
    <w:rsid w:val="00386E5D"/>
    <w:rsid w:val="00386E8A"/>
    <w:rsid w:val="00386EA7"/>
    <w:rsid w:val="00386EF1"/>
    <w:rsid w:val="00386F10"/>
    <w:rsid w:val="00386F3E"/>
    <w:rsid w:val="00386F4A"/>
    <w:rsid w:val="00387010"/>
    <w:rsid w:val="00387037"/>
    <w:rsid w:val="003870B5"/>
    <w:rsid w:val="00387187"/>
    <w:rsid w:val="003871E6"/>
    <w:rsid w:val="003871FE"/>
    <w:rsid w:val="0038721A"/>
    <w:rsid w:val="003872C0"/>
    <w:rsid w:val="003872FD"/>
    <w:rsid w:val="003873D1"/>
    <w:rsid w:val="00387415"/>
    <w:rsid w:val="003874B8"/>
    <w:rsid w:val="00387575"/>
    <w:rsid w:val="00387623"/>
    <w:rsid w:val="003876BF"/>
    <w:rsid w:val="003876F8"/>
    <w:rsid w:val="003876FB"/>
    <w:rsid w:val="0038774D"/>
    <w:rsid w:val="0038776F"/>
    <w:rsid w:val="0038781A"/>
    <w:rsid w:val="003878D9"/>
    <w:rsid w:val="00387914"/>
    <w:rsid w:val="003879B9"/>
    <w:rsid w:val="003879BE"/>
    <w:rsid w:val="00387A35"/>
    <w:rsid w:val="00387A71"/>
    <w:rsid w:val="00387A89"/>
    <w:rsid w:val="00387A91"/>
    <w:rsid w:val="00387A93"/>
    <w:rsid w:val="00387AE9"/>
    <w:rsid w:val="00387B4C"/>
    <w:rsid w:val="00387B62"/>
    <w:rsid w:val="00387BAE"/>
    <w:rsid w:val="00387D66"/>
    <w:rsid w:val="00387DCC"/>
    <w:rsid w:val="00387DF1"/>
    <w:rsid w:val="00387EA1"/>
    <w:rsid w:val="00387EA7"/>
    <w:rsid w:val="00387EF2"/>
    <w:rsid w:val="00387F13"/>
    <w:rsid w:val="00387F6C"/>
    <w:rsid w:val="00390013"/>
    <w:rsid w:val="0039006F"/>
    <w:rsid w:val="003900B2"/>
    <w:rsid w:val="00390160"/>
    <w:rsid w:val="00390292"/>
    <w:rsid w:val="003902F2"/>
    <w:rsid w:val="003902FD"/>
    <w:rsid w:val="0039038B"/>
    <w:rsid w:val="003903E8"/>
    <w:rsid w:val="00390447"/>
    <w:rsid w:val="00390455"/>
    <w:rsid w:val="003904D9"/>
    <w:rsid w:val="00390510"/>
    <w:rsid w:val="0039067F"/>
    <w:rsid w:val="003906B7"/>
    <w:rsid w:val="003906DC"/>
    <w:rsid w:val="003907C9"/>
    <w:rsid w:val="0039089F"/>
    <w:rsid w:val="003908A1"/>
    <w:rsid w:val="003908EB"/>
    <w:rsid w:val="0039093F"/>
    <w:rsid w:val="0039095B"/>
    <w:rsid w:val="00390A1B"/>
    <w:rsid w:val="00390B52"/>
    <w:rsid w:val="00390BA4"/>
    <w:rsid w:val="00390C7B"/>
    <w:rsid w:val="00390CF7"/>
    <w:rsid w:val="00390D2B"/>
    <w:rsid w:val="00390D40"/>
    <w:rsid w:val="00390D65"/>
    <w:rsid w:val="00390E10"/>
    <w:rsid w:val="00390E6C"/>
    <w:rsid w:val="00390F56"/>
    <w:rsid w:val="00390FBD"/>
    <w:rsid w:val="003910CD"/>
    <w:rsid w:val="003910E3"/>
    <w:rsid w:val="0039112D"/>
    <w:rsid w:val="0039119E"/>
    <w:rsid w:val="003911B4"/>
    <w:rsid w:val="003911D4"/>
    <w:rsid w:val="00391233"/>
    <w:rsid w:val="00391275"/>
    <w:rsid w:val="003912F4"/>
    <w:rsid w:val="00391353"/>
    <w:rsid w:val="00391356"/>
    <w:rsid w:val="0039138D"/>
    <w:rsid w:val="003913E7"/>
    <w:rsid w:val="0039141D"/>
    <w:rsid w:val="00391532"/>
    <w:rsid w:val="003915B6"/>
    <w:rsid w:val="003916EF"/>
    <w:rsid w:val="0039172F"/>
    <w:rsid w:val="00391754"/>
    <w:rsid w:val="00391826"/>
    <w:rsid w:val="0039188B"/>
    <w:rsid w:val="003919E3"/>
    <w:rsid w:val="00391A9F"/>
    <w:rsid w:val="00391AEB"/>
    <w:rsid w:val="00391AF6"/>
    <w:rsid w:val="00391B3D"/>
    <w:rsid w:val="00391DBC"/>
    <w:rsid w:val="00391DD2"/>
    <w:rsid w:val="00391E52"/>
    <w:rsid w:val="00391EDC"/>
    <w:rsid w:val="00391F1C"/>
    <w:rsid w:val="00391F3A"/>
    <w:rsid w:val="00391FB7"/>
    <w:rsid w:val="00391FC3"/>
    <w:rsid w:val="00391FD9"/>
    <w:rsid w:val="00392028"/>
    <w:rsid w:val="00392034"/>
    <w:rsid w:val="0039204A"/>
    <w:rsid w:val="003920FB"/>
    <w:rsid w:val="00392156"/>
    <w:rsid w:val="0039220C"/>
    <w:rsid w:val="0039221F"/>
    <w:rsid w:val="00392238"/>
    <w:rsid w:val="00392253"/>
    <w:rsid w:val="0039234E"/>
    <w:rsid w:val="0039235A"/>
    <w:rsid w:val="003924A5"/>
    <w:rsid w:val="003924CB"/>
    <w:rsid w:val="00392500"/>
    <w:rsid w:val="00392605"/>
    <w:rsid w:val="0039267A"/>
    <w:rsid w:val="00392706"/>
    <w:rsid w:val="0039276E"/>
    <w:rsid w:val="003927FF"/>
    <w:rsid w:val="00392807"/>
    <w:rsid w:val="00392809"/>
    <w:rsid w:val="00392896"/>
    <w:rsid w:val="00392943"/>
    <w:rsid w:val="00392993"/>
    <w:rsid w:val="003929B1"/>
    <w:rsid w:val="00392A1A"/>
    <w:rsid w:val="00392A67"/>
    <w:rsid w:val="00392AC3"/>
    <w:rsid w:val="00392AE5"/>
    <w:rsid w:val="00392D30"/>
    <w:rsid w:val="00392F30"/>
    <w:rsid w:val="00392F5B"/>
    <w:rsid w:val="00392F8E"/>
    <w:rsid w:val="00392FEB"/>
    <w:rsid w:val="00392FF3"/>
    <w:rsid w:val="00393055"/>
    <w:rsid w:val="003930A8"/>
    <w:rsid w:val="003930BD"/>
    <w:rsid w:val="003930CF"/>
    <w:rsid w:val="003930DB"/>
    <w:rsid w:val="0039310D"/>
    <w:rsid w:val="0039317F"/>
    <w:rsid w:val="003931C4"/>
    <w:rsid w:val="003931FF"/>
    <w:rsid w:val="0039320B"/>
    <w:rsid w:val="00393258"/>
    <w:rsid w:val="00393355"/>
    <w:rsid w:val="003933C4"/>
    <w:rsid w:val="00393405"/>
    <w:rsid w:val="00393493"/>
    <w:rsid w:val="00393497"/>
    <w:rsid w:val="003934EB"/>
    <w:rsid w:val="00393565"/>
    <w:rsid w:val="0039356A"/>
    <w:rsid w:val="003935FF"/>
    <w:rsid w:val="00393677"/>
    <w:rsid w:val="00393746"/>
    <w:rsid w:val="00393786"/>
    <w:rsid w:val="003937A0"/>
    <w:rsid w:val="00393866"/>
    <w:rsid w:val="003938A7"/>
    <w:rsid w:val="003938AA"/>
    <w:rsid w:val="003939C3"/>
    <w:rsid w:val="003939CE"/>
    <w:rsid w:val="003939EA"/>
    <w:rsid w:val="00393A61"/>
    <w:rsid w:val="00393A64"/>
    <w:rsid w:val="00393A91"/>
    <w:rsid w:val="00393B90"/>
    <w:rsid w:val="00393C09"/>
    <w:rsid w:val="00393C74"/>
    <w:rsid w:val="00393C9D"/>
    <w:rsid w:val="00393CF0"/>
    <w:rsid w:val="00393D0C"/>
    <w:rsid w:val="00393D9C"/>
    <w:rsid w:val="00393DAD"/>
    <w:rsid w:val="00393F1F"/>
    <w:rsid w:val="00393F20"/>
    <w:rsid w:val="00393F68"/>
    <w:rsid w:val="00393F6B"/>
    <w:rsid w:val="00394052"/>
    <w:rsid w:val="003940B4"/>
    <w:rsid w:val="00394180"/>
    <w:rsid w:val="00394256"/>
    <w:rsid w:val="003942AA"/>
    <w:rsid w:val="00394483"/>
    <w:rsid w:val="0039448C"/>
    <w:rsid w:val="003944F1"/>
    <w:rsid w:val="0039452D"/>
    <w:rsid w:val="00394769"/>
    <w:rsid w:val="0039477C"/>
    <w:rsid w:val="00394789"/>
    <w:rsid w:val="003947E2"/>
    <w:rsid w:val="0039480A"/>
    <w:rsid w:val="0039486D"/>
    <w:rsid w:val="00394893"/>
    <w:rsid w:val="00394931"/>
    <w:rsid w:val="00394963"/>
    <w:rsid w:val="00394A3D"/>
    <w:rsid w:val="00394B47"/>
    <w:rsid w:val="00394B92"/>
    <w:rsid w:val="00394B95"/>
    <w:rsid w:val="00394BDB"/>
    <w:rsid w:val="00394C19"/>
    <w:rsid w:val="00394C69"/>
    <w:rsid w:val="00394CC8"/>
    <w:rsid w:val="00394CF4"/>
    <w:rsid w:val="00394CFF"/>
    <w:rsid w:val="00394D6C"/>
    <w:rsid w:val="00394DC1"/>
    <w:rsid w:val="00394F6D"/>
    <w:rsid w:val="00395085"/>
    <w:rsid w:val="003950BF"/>
    <w:rsid w:val="0039510D"/>
    <w:rsid w:val="0039513D"/>
    <w:rsid w:val="003951FB"/>
    <w:rsid w:val="003952E2"/>
    <w:rsid w:val="003952FD"/>
    <w:rsid w:val="0039536D"/>
    <w:rsid w:val="003953C8"/>
    <w:rsid w:val="00395406"/>
    <w:rsid w:val="00395459"/>
    <w:rsid w:val="003954C8"/>
    <w:rsid w:val="00395523"/>
    <w:rsid w:val="00395534"/>
    <w:rsid w:val="0039558E"/>
    <w:rsid w:val="00395707"/>
    <w:rsid w:val="00395716"/>
    <w:rsid w:val="00395925"/>
    <w:rsid w:val="0039598D"/>
    <w:rsid w:val="00395A24"/>
    <w:rsid w:val="00395A6C"/>
    <w:rsid w:val="00395A8D"/>
    <w:rsid w:val="00395B25"/>
    <w:rsid w:val="00395B2C"/>
    <w:rsid w:val="00395BB6"/>
    <w:rsid w:val="00395CD3"/>
    <w:rsid w:val="00395D1D"/>
    <w:rsid w:val="00395E2A"/>
    <w:rsid w:val="00395ECF"/>
    <w:rsid w:val="00395ED0"/>
    <w:rsid w:val="00395FE3"/>
    <w:rsid w:val="003960D1"/>
    <w:rsid w:val="00396111"/>
    <w:rsid w:val="00396112"/>
    <w:rsid w:val="0039616A"/>
    <w:rsid w:val="0039619A"/>
    <w:rsid w:val="003962B5"/>
    <w:rsid w:val="00396319"/>
    <w:rsid w:val="00396349"/>
    <w:rsid w:val="00396388"/>
    <w:rsid w:val="0039642E"/>
    <w:rsid w:val="0039644E"/>
    <w:rsid w:val="0039645B"/>
    <w:rsid w:val="00396494"/>
    <w:rsid w:val="003964A5"/>
    <w:rsid w:val="00396538"/>
    <w:rsid w:val="0039661F"/>
    <w:rsid w:val="003966D1"/>
    <w:rsid w:val="00396831"/>
    <w:rsid w:val="003968A7"/>
    <w:rsid w:val="003968E2"/>
    <w:rsid w:val="00396A24"/>
    <w:rsid w:val="00396A7F"/>
    <w:rsid w:val="00396ACD"/>
    <w:rsid w:val="00396ADD"/>
    <w:rsid w:val="00396B32"/>
    <w:rsid w:val="00396CE7"/>
    <w:rsid w:val="00396D35"/>
    <w:rsid w:val="00396D4C"/>
    <w:rsid w:val="00396D4E"/>
    <w:rsid w:val="00396D73"/>
    <w:rsid w:val="00396DCC"/>
    <w:rsid w:val="00396F7C"/>
    <w:rsid w:val="00396FD6"/>
    <w:rsid w:val="0039708A"/>
    <w:rsid w:val="00397108"/>
    <w:rsid w:val="00397173"/>
    <w:rsid w:val="00397198"/>
    <w:rsid w:val="003971FC"/>
    <w:rsid w:val="0039724A"/>
    <w:rsid w:val="003972AF"/>
    <w:rsid w:val="003972FC"/>
    <w:rsid w:val="00397326"/>
    <w:rsid w:val="00397353"/>
    <w:rsid w:val="0039737F"/>
    <w:rsid w:val="003973E8"/>
    <w:rsid w:val="003973FA"/>
    <w:rsid w:val="00397451"/>
    <w:rsid w:val="00397482"/>
    <w:rsid w:val="003974EA"/>
    <w:rsid w:val="00397560"/>
    <w:rsid w:val="0039773B"/>
    <w:rsid w:val="003977C9"/>
    <w:rsid w:val="00397824"/>
    <w:rsid w:val="0039785B"/>
    <w:rsid w:val="00397904"/>
    <w:rsid w:val="00397AA9"/>
    <w:rsid w:val="00397AD3"/>
    <w:rsid w:val="00397B54"/>
    <w:rsid w:val="00397B6A"/>
    <w:rsid w:val="00397B84"/>
    <w:rsid w:val="00397BC6"/>
    <w:rsid w:val="00397C12"/>
    <w:rsid w:val="00397C5D"/>
    <w:rsid w:val="00397C60"/>
    <w:rsid w:val="00397CD7"/>
    <w:rsid w:val="00397CE5"/>
    <w:rsid w:val="00397DCB"/>
    <w:rsid w:val="00397E45"/>
    <w:rsid w:val="00397E72"/>
    <w:rsid w:val="00397F62"/>
    <w:rsid w:val="003A0019"/>
    <w:rsid w:val="003A0049"/>
    <w:rsid w:val="003A0103"/>
    <w:rsid w:val="003A01D1"/>
    <w:rsid w:val="003A025D"/>
    <w:rsid w:val="003A041A"/>
    <w:rsid w:val="003A0436"/>
    <w:rsid w:val="003A0476"/>
    <w:rsid w:val="003A0563"/>
    <w:rsid w:val="003A05A2"/>
    <w:rsid w:val="003A068D"/>
    <w:rsid w:val="003A0703"/>
    <w:rsid w:val="003A0744"/>
    <w:rsid w:val="003A07FE"/>
    <w:rsid w:val="003A0807"/>
    <w:rsid w:val="003A080E"/>
    <w:rsid w:val="003A0837"/>
    <w:rsid w:val="003A0883"/>
    <w:rsid w:val="003A08CE"/>
    <w:rsid w:val="003A08F0"/>
    <w:rsid w:val="003A0914"/>
    <w:rsid w:val="003A0931"/>
    <w:rsid w:val="003A0965"/>
    <w:rsid w:val="003A09BF"/>
    <w:rsid w:val="003A0A05"/>
    <w:rsid w:val="003A0A7E"/>
    <w:rsid w:val="003A0AF3"/>
    <w:rsid w:val="003A0B03"/>
    <w:rsid w:val="003A0B5C"/>
    <w:rsid w:val="003A0B6F"/>
    <w:rsid w:val="003A0B98"/>
    <w:rsid w:val="003A0C39"/>
    <w:rsid w:val="003A0CAB"/>
    <w:rsid w:val="003A0CF2"/>
    <w:rsid w:val="003A0D3B"/>
    <w:rsid w:val="003A0D67"/>
    <w:rsid w:val="003A0D6E"/>
    <w:rsid w:val="003A0D79"/>
    <w:rsid w:val="003A0DA8"/>
    <w:rsid w:val="003A0E62"/>
    <w:rsid w:val="003A0F89"/>
    <w:rsid w:val="003A10E7"/>
    <w:rsid w:val="003A1157"/>
    <w:rsid w:val="003A1159"/>
    <w:rsid w:val="003A11B8"/>
    <w:rsid w:val="003A11D6"/>
    <w:rsid w:val="003A11E3"/>
    <w:rsid w:val="003A1203"/>
    <w:rsid w:val="003A1241"/>
    <w:rsid w:val="003A125A"/>
    <w:rsid w:val="003A1267"/>
    <w:rsid w:val="003A12F2"/>
    <w:rsid w:val="003A1302"/>
    <w:rsid w:val="003A1367"/>
    <w:rsid w:val="003A13AA"/>
    <w:rsid w:val="003A13E5"/>
    <w:rsid w:val="003A1409"/>
    <w:rsid w:val="003A145F"/>
    <w:rsid w:val="003A14B1"/>
    <w:rsid w:val="003A14C2"/>
    <w:rsid w:val="003A14E8"/>
    <w:rsid w:val="003A1584"/>
    <w:rsid w:val="003A1645"/>
    <w:rsid w:val="003A176F"/>
    <w:rsid w:val="003A179C"/>
    <w:rsid w:val="003A17B1"/>
    <w:rsid w:val="003A1835"/>
    <w:rsid w:val="003A1A96"/>
    <w:rsid w:val="003A1BA4"/>
    <w:rsid w:val="003A1C23"/>
    <w:rsid w:val="003A1C4A"/>
    <w:rsid w:val="003A1D14"/>
    <w:rsid w:val="003A1DB4"/>
    <w:rsid w:val="003A1E41"/>
    <w:rsid w:val="003A1F0C"/>
    <w:rsid w:val="003A1F1C"/>
    <w:rsid w:val="003A1F69"/>
    <w:rsid w:val="003A1F77"/>
    <w:rsid w:val="003A1FDD"/>
    <w:rsid w:val="003A208D"/>
    <w:rsid w:val="003A2137"/>
    <w:rsid w:val="003A21EB"/>
    <w:rsid w:val="003A2206"/>
    <w:rsid w:val="003A2240"/>
    <w:rsid w:val="003A2246"/>
    <w:rsid w:val="003A233E"/>
    <w:rsid w:val="003A23B0"/>
    <w:rsid w:val="003A2431"/>
    <w:rsid w:val="003A2435"/>
    <w:rsid w:val="003A244B"/>
    <w:rsid w:val="003A2463"/>
    <w:rsid w:val="003A247B"/>
    <w:rsid w:val="003A24E9"/>
    <w:rsid w:val="003A2501"/>
    <w:rsid w:val="003A2567"/>
    <w:rsid w:val="003A2574"/>
    <w:rsid w:val="003A25D4"/>
    <w:rsid w:val="003A25E8"/>
    <w:rsid w:val="003A263A"/>
    <w:rsid w:val="003A2654"/>
    <w:rsid w:val="003A2714"/>
    <w:rsid w:val="003A2742"/>
    <w:rsid w:val="003A275E"/>
    <w:rsid w:val="003A27B8"/>
    <w:rsid w:val="003A27BF"/>
    <w:rsid w:val="003A283F"/>
    <w:rsid w:val="003A285C"/>
    <w:rsid w:val="003A28A0"/>
    <w:rsid w:val="003A28D2"/>
    <w:rsid w:val="003A2916"/>
    <w:rsid w:val="003A2952"/>
    <w:rsid w:val="003A299A"/>
    <w:rsid w:val="003A2A52"/>
    <w:rsid w:val="003A2AC2"/>
    <w:rsid w:val="003A2B65"/>
    <w:rsid w:val="003A2B89"/>
    <w:rsid w:val="003A2C30"/>
    <w:rsid w:val="003A2C8C"/>
    <w:rsid w:val="003A2CC5"/>
    <w:rsid w:val="003A2D35"/>
    <w:rsid w:val="003A2DE8"/>
    <w:rsid w:val="003A2F12"/>
    <w:rsid w:val="003A2F26"/>
    <w:rsid w:val="003A2F34"/>
    <w:rsid w:val="003A2F6F"/>
    <w:rsid w:val="003A2F85"/>
    <w:rsid w:val="003A2F9E"/>
    <w:rsid w:val="003A2FFA"/>
    <w:rsid w:val="003A3073"/>
    <w:rsid w:val="003A31C7"/>
    <w:rsid w:val="003A31E1"/>
    <w:rsid w:val="003A3234"/>
    <w:rsid w:val="003A3240"/>
    <w:rsid w:val="003A32A2"/>
    <w:rsid w:val="003A3442"/>
    <w:rsid w:val="003A3448"/>
    <w:rsid w:val="003A3486"/>
    <w:rsid w:val="003A348C"/>
    <w:rsid w:val="003A354A"/>
    <w:rsid w:val="003A3566"/>
    <w:rsid w:val="003A3577"/>
    <w:rsid w:val="003A35B8"/>
    <w:rsid w:val="003A3833"/>
    <w:rsid w:val="003A38D1"/>
    <w:rsid w:val="003A3913"/>
    <w:rsid w:val="003A391E"/>
    <w:rsid w:val="003A3934"/>
    <w:rsid w:val="003A39CF"/>
    <w:rsid w:val="003A3A17"/>
    <w:rsid w:val="003A3A37"/>
    <w:rsid w:val="003A3AC1"/>
    <w:rsid w:val="003A3AC5"/>
    <w:rsid w:val="003A3ACB"/>
    <w:rsid w:val="003A3AD2"/>
    <w:rsid w:val="003A3AE0"/>
    <w:rsid w:val="003A3C0E"/>
    <w:rsid w:val="003A3C32"/>
    <w:rsid w:val="003A3C70"/>
    <w:rsid w:val="003A3CE4"/>
    <w:rsid w:val="003A3D3D"/>
    <w:rsid w:val="003A3D83"/>
    <w:rsid w:val="003A3E00"/>
    <w:rsid w:val="003A3E4D"/>
    <w:rsid w:val="003A3E56"/>
    <w:rsid w:val="003A3E79"/>
    <w:rsid w:val="003A3EE8"/>
    <w:rsid w:val="003A40D3"/>
    <w:rsid w:val="003A4134"/>
    <w:rsid w:val="003A4169"/>
    <w:rsid w:val="003A4206"/>
    <w:rsid w:val="003A421F"/>
    <w:rsid w:val="003A42D4"/>
    <w:rsid w:val="003A433D"/>
    <w:rsid w:val="003A43E0"/>
    <w:rsid w:val="003A442E"/>
    <w:rsid w:val="003A4480"/>
    <w:rsid w:val="003A4535"/>
    <w:rsid w:val="003A4564"/>
    <w:rsid w:val="003A462D"/>
    <w:rsid w:val="003A46A4"/>
    <w:rsid w:val="003A46BB"/>
    <w:rsid w:val="003A48E1"/>
    <w:rsid w:val="003A4A2E"/>
    <w:rsid w:val="003A4B2A"/>
    <w:rsid w:val="003A4BD9"/>
    <w:rsid w:val="003A4C63"/>
    <w:rsid w:val="003A4D0A"/>
    <w:rsid w:val="003A4D27"/>
    <w:rsid w:val="003A4E59"/>
    <w:rsid w:val="003A4E7D"/>
    <w:rsid w:val="003A4E98"/>
    <w:rsid w:val="003A4F19"/>
    <w:rsid w:val="003A4F25"/>
    <w:rsid w:val="003A4F40"/>
    <w:rsid w:val="003A4F4F"/>
    <w:rsid w:val="003A4F9F"/>
    <w:rsid w:val="003A4FBA"/>
    <w:rsid w:val="003A4FF9"/>
    <w:rsid w:val="003A507F"/>
    <w:rsid w:val="003A51B3"/>
    <w:rsid w:val="003A5226"/>
    <w:rsid w:val="003A524B"/>
    <w:rsid w:val="003A5312"/>
    <w:rsid w:val="003A532D"/>
    <w:rsid w:val="003A554D"/>
    <w:rsid w:val="003A5554"/>
    <w:rsid w:val="003A5566"/>
    <w:rsid w:val="003A5572"/>
    <w:rsid w:val="003A5650"/>
    <w:rsid w:val="003A5684"/>
    <w:rsid w:val="003A56B4"/>
    <w:rsid w:val="003A56B7"/>
    <w:rsid w:val="003A582D"/>
    <w:rsid w:val="003A58A9"/>
    <w:rsid w:val="003A59BC"/>
    <w:rsid w:val="003A59C6"/>
    <w:rsid w:val="003A5ACA"/>
    <w:rsid w:val="003A5B21"/>
    <w:rsid w:val="003A5B80"/>
    <w:rsid w:val="003A5B8D"/>
    <w:rsid w:val="003A5BA0"/>
    <w:rsid w:val="003A5C2B"/>
    <w:rsid w:val="003A5CD8"/>
    <w:rsid w:val="003A5D0E"/>
    <w:rsid w:val="003A5D3C"/>
    <w:rsid w:val="003A5D80"/>
    <w:rsid w:val="003A5DC2"/>
    <w:rsid w:val="003A5E27"/>
    <w:rsid w:val="003A5EB6"/>
    <w:rsid w:val="003A5EFE"/>
    <w:rsid w:val="003A600D"/>
    <w:rsid w:val="003A6079"/>
    <w:rsid w:val="003A60A9"/>
    <w:rsid w:val="003A60E1"/>
    <w:rsid w:val="003A6172"/>
    <w:rsid w:val="003A61AC"/>
    <w:rsid w:val="003A6210"/>
    <w:rsid w:val="003A6229"/>
    <w:rsid w:val="003A630F"/>
    <w:rsid w:val="003A63A6"/>
    <w:rsid w:val="003A6494"/>
    <w:rsid w:val="003A65A1"/>
    <w:rsid w:val="003A6603"/>
    <w:rsid w:val="003A66D5"/>
    <w:rsid w:val="003A6892"/>
    <w:rsid w:val="003A68FF"/>
    <w:rsid w:val="003A6953"/>
    <w:rsid w:val="003A697C"/>
    <w:rsid w:val="003A6989"/>
    <w:rsid w:val="003A6A02"/>
    <w:rsid w:val="003A6A69"/>
    <w:rsid w:val="003A6AEC"/>
    <w:rsid w:val="003A6B6A"/>
    <w:rsid w:val="003A6CCF"/>
    <w:rsid w:val="003A6CDC"/>
    <w:rsid w:val="003A6CFF"/>
    <w:rsid w:val="003A6D3C"/>
    <w:rsid w:val="003A6DEB"/>
    <w:rsid w:val="003A6EA0"/>
    <w:rsid w:val="003A6ECE"/>
    <w:rsid w:val="003A6F0C"/>
    <w:rsid w:val="003A6FF0"/>
    <w:rsid w:val="003A700A"/>
    <w:rsid w:val="003A7032"/>
    <w:rsid w:val="003A70E8"/>
    <w:rsid w:val="003A70EE"/>
    <w:rsid w:val="003A7126"/>
    <w:rsid w:val="003A7132"/>
    <w:rsid w:val="003A7138"/>
    <w:rsid w:val="003A713C"/>
    <w:rsid w:val="003A7207"/>
    <w:rsid w:val="003A7217"/>
    <w:rsid w:val="003A7261"/>
    <w:rsid w:val="003A727C"/>
    <w:rsid w:val="003A72EB"/>
    <w:rsid w:val="003A73EA"/>
    <w:rsid w:val="003A742B"/>
    <w:rsid w:val="003A75AE"/>
    <w:rsid w:val="003A75BA"/>
    <w:rsid w:val="003A75D4"/>
    <w:rsid w:val="003A7632"/>
    <w:rsid w:val="003A7645"/>
    <w:rsid w:val="003A76DA"/>
    <w:rsid w:val="003A76FF"/>
    <w:rsid w:val="003A7724"/>
    <w:rsid w:val="003A7909"/>
    <w:rsid w:val="003A7931"/>
    <w:rsid w:val="003A7A40"/>
    <w:rsid w:val="003A7B34"/>
    <w:rsid w:val="003A7BC2"/>
    <w:rsid w:val="003A7E50"/>
    <w:rsid w:val="003A7EA3"/>
    <w:rsid w:val="003A7FC4"/>
    <w:rsid w:val="003A7FD7"/>
    <w:rsid w:val="003A7FF0"/>
    <w:rsid w:val="003B0026"/>
    <w:rsid w:val="003B0078"/>
    <w:rsid w:val="003B0089"/>
    <w:rsid w:val="003B00FF"/>
    <w:rsid w:val="003B0141"/>
    <w:rsid w:val="003B0146"/>
    <w:rsid w:val="003B014F"/>
    <w:rsid w:val="003B0157"/>
    <w:rsid w:val="003B0159"/>
    <w:rsid w:val="003B01BF"/>
    <w:rsid w:val="003B031C"/>
    <w:rsid w:val="003B034B"/>
    <w:rsid w:val="003B041E"/>
    <w:rsid w:val="003B04D7"/>
    <w:rsid w:val="003B054E"/>
    <w:rsid w:val="003B057F"/>
    <w:rsid w:val="003B05A4"/>
    <w:rsid w:val="003B05D2"/>
    <w:rsid w:val="003B0641"/>
    <w:rsid w:val="003B065A"/>
    <w:rsid w:val="003B06C3"/>
    <w:rsid w:val="003B07F7"/>
    <w:rsid w:val="003B09C0"/>
    <w:rsid w:val="003B0A60"/>
    <w:rsid w:val="003B0A78"/>
    <w:rsid w:val="003B0C59"/>
    <w:rsid w:val="003B0D5A"/>
    <w:rsid w:val="003B0DF7"/>
    <w:rsid w:val="003B0E0B"/>
    <w:rsid w:val="003B0E4F"/>
    <w:rsid w:val="003B0E74"/>
    <w:rsid w:val="003B0EA3"/>
    <w:rsid w:val="003B0FFA"/>
    <w:rsid w:val="003B1002"/>
    <w:rsid w:val="003B10FD"/>
    <w:rsid w:val="003B117B"/>
    <w:rsid w:val="003B11CA"/>
    <w:rsid w:val="003B1200"/>
    <w:rsid w:val="003B126F"/>
    <w:rsid w:val="003B12D1"/>
    <w:rsid w:val="003B1328"/>
    <w:rsid w:val="003B1339"/>
    <w:rsid w:val="003B13BB"/>
    <w:rsid w:val="003B13CC"/>
    <w:rsid w:val="003B140D"/>
    <w:rsid w:val="003B142B"/>
    <w:rsid w:val="003B1465"/>
    <w:rsid w:val="003B1488"/>
    <w:rsid w:val="003B1579"/>
    <w:rsid w:val="003B15B2"/>
    <w:rsid w:val="003B1611"/>
    <w:rsid w:val="003B166D"/>
    <w:rsid w:val="003B1698"/>
    <w:rsid w:val="003B16C9"/>
    <w:rsid w:val="003B16CA"/>
    <w:rsid w:val="003B16F7"/>
    <w:rsid w:val="003B16FD"/>
    <w:rsid w:val="003B1725"/>
    <w:rsid w:val="003B174B"/>
    <w:rsid w:val="003B1839"/>
    <w:rsid w:val="003B194F"/>
    <w:rsid w:val="003B1979"/>
    <w:rsid w:val="003B19A4"/>
    <w:rsid w:val="003B19AD"/>
    <w:rsid w:val="003B19CA"/>
    <w:rsid w:val="003B1A2D"/>
    <w:rsid w:val="003B1AAA"/>
    <w:rsid w:val="003B1AB1"/>
    <w:rsid w:val="003B1B5F"/>
    <w:rsid w:val="003B1B6E"/>
    <w:rsid w:val="003B1C25"/>
    <w:rsid w:val="003B1C7E"/>
    <w:rsid w:val="003B1C8B"/>
    <w:rsid w:val="003B1CD5"/>
    <w:rsid w:val="003B1E17"/>
    <w:rsid w:val="003B1E88"/>
    <w:rsid w:val="003B1F83"/>
    <w:rsid w:val="003B2012"/>
    <w:rsid w:val="003B20AF"/>
    <w:rsid w:val="003B20D7"/>
    <w:rsid w:val="003B216D"/>
    <w:rsid w:val="003B21B4"/>
    <w:rsid w:val="003B21C9"/>
    <w:rsid w:val="003B2252"/>
    <w:rsid w:val="003B2295"/>
    <w:rsid w:val="003B22C6"/>
    <w:rsid w:val="003B2475"/>
    <w:rsid w:val="003B257B"/>
    <w:rsid w:val="003B25A2"/>
    <w:rsid w:val="003B25B3"/>
    <w:rsid w:val="003B25C7"/>
    <w:rsid w:val="003B2621"/>
    <w:rsid w:val="003B2710"/>
    <w:rsid w:val="003B2888"/>
    <w:rsid w:val="003B291B"/>
    <w:rsid w:val="003B292C"/>
    <w:rsid w:val="003B29FB"/>
    <w:rsid w:val="003B2A02"/>
    <w:rsid w:val="003B2A1D"/>
    <w:rsid w:val="003B2A98"/>
    <w:rsid w:val="003B2B57"/>
    <w:rsid w:val="003B2BBF"/>
    <w:rsid w:val="003B2D27"/>
    <w:rsid w:val="003B2D3B"/>
    <w:rsid w:val="003B2D40"/>
    <w:rsid w:val="003B2D6C"/>
    <w:rsid w:val="003B2E6C"/>
    <w:rsid w:val="003B2E7B"/>
    <w:rsid w:val="003B2E86"/>
    <w:rsid w:val="003B2ED6"/>
    <w:rsid w:val="003B2EF7"/>
    <w:rsid w:val="003B2F0E"/>
    <w:rsid w:val="003B2F33"/>
    <w:rsid w:val="003B3092"/>
    <w:rsid w:val="003B30A5"/>
    <w:rsid w:val="003B312B"/>
    <w:rsid w:val="003B3158"/>
    <w:rsid w:val="003B3275"/>
    <w:rsid w:val="003B32DE"/>
    <w:rsid w:val="003B33B2"/>
    <w:rsid w:val="003B3448"/>
    <w:rsid w:val="003B346F"/>
    <w:rsid w:val="003B34D9"/>
    <w:rsid w:val="003B350F"/>
    <w:rsid w:val="003B3604"/>
    <w:rsid w:val="003B3680"/>
    <w:rsid w:val="003B3689"/>
    <w:rsid w:val="003B36B1"/>
    <w:rsid w:val="003B36EC"/>
    <w:rsid w:val="003B37B6"/>
    <w:rsid w:val="003B393C"/>
    <w:rsid w:val="003B395A"/>
    <w:rsid w:val="003B3A03"/>
    <w:rsid w:val="003B3A0F"/>
    <w:rsid w:val="003B3A41"/>
    <w:rsid w:val="003B3A7E"/>
    <w:rsid w:val="003B3A8D"/>
    <w:rsid w:val="003B3B0A"/>
    <w:rsid w:val="003B3B2C"/>
    <w:rsid w:val="003B3B68"/>
    <w:rsid w:val="003B3BD9"/>
    <w:rsid w:val="003B3BFE"/>
    <w:rsid w:val="003B3C2E"/>
    <w:rsid w:val="003B3C39"/>
    <w:rsid w:val="003B3C45"/>
    <w:rsid w:val="003B3C9F"/>
    <w:rsid w:val="003B3CC1"/>
    <w:rsid w:val="003B3D9C"/>
    <w:rsid w:val="003B3F35"/>
    <w:rsid w:val="003B3F99"/>
    <w:rsid w:val="003B3FE4"/>
    <w:rsid w:val="003B3FE5"/>
    <w:rsid w:val="003B4077"/>
    <w:rsid w:val="003B4079"/>
    <w:rsid w:val="003B4117"/>
    <w:rsid w:val="003B41CD"/>
    <w:rsid w:val="003B41F6"/>
    <w:rsid w:val="003B41FF"/>
    <w:rsid w:val="003B4261"/>
    <w:rsid w:val="003B429D"/>
    <w:rsid w:val="003B4361"/>
    <w:rsid w:val="003B43F9"/>
    <w:rsid w:val="003B4425"/>
    <w:rsid w:val="003B4432"/>
    <w:rsid w:val="003B44DF"/>
    <w:rsid w:val="003B4540"/>
    <w:rsid w:val="003B4576"/>
    <w:rsid w:val="003B457F"/>
    <w:rsid w:val="003B45A9"/>
    <w:rsid w:val="003B45B4"/>
    <w:rsid w:val="003B45DD"/>
    <w:rsid w:val="003B45E7"/>
    <w:rsid w:val="003B45E9"/>
    <w:rsid w:val="003B4633"/>
    <w:rsid w:val="003B482F"/>
    <w:rsid w:val="003B486A"/>
    <w:rsid w:val="003B48A4"/>
    <w:rsid w:val="003B48CC"/>
    <w:rsid w:val="003B48F6"/>
    <w:rsid w:val="003B4941"/>
    <w:rsid w:val="003B49C6"/>
    <w:rsid w:val="003B4B03"/>
    <w:rsid w:val="003B4B21"/>
    <w:rsid w:val="003B4BC2"/>
    <w:rsid w:val="003B4C06"/>
    <w:rsid w:val="003B4C51"/>
    <w:rsid w:val="003B4CE6"/>
    <w:rsid w:val="003B4D27"/>
    <w:rsid w:val="003B4E0C"/>
    <w:rsid w:val="003B4E12"/>
    <w:rsid w:val="003B4F11"/>
    <w:rsid w:val="003B4F22"/>
    <w:rsid w:val="003B4F80"/>
    <w:rsid w:val="003B4FFA"/>
    <w:rsid w:val="003B508D"/>
    <w:rsid w:val="003B5136"/>
    <w:rsid w:val="003B5258"/>
    <w:rsid w:val="003B52D6"/>
    <w:rsid w:val="003B5315"/>
    <w:rsid w:val="003B54A3"/>
    <w:rsid w:val="003B5580"/>
    <w:rsid w:val="003B56BC"/>
    <w:rsid w:val="003B56C1"/>
    <w:rsid w:val="003B5725"/>
    <w:rsid w:val="003B5759"/>
    <w:rsid w:val="003B5763"/>
    <w:rsid w:val="003B57D9"/>
    <w:rsid w:val="003B5801"/>
    <w:rsid w:val="003B5834"/>
    <w:rsid w:val="003B586C"/>
    <w:rsid w:val="003B5A04"/>
    <w:rsid w:val="003B5A83"/>
    <w:rsid w:val="003B5BA2"/>
    <w:rsid w:val="003B5BE3"/>
    <w:rsid w:val="003B5C3F"/>
    <w:rsid w:val="003B5C64"/>
    <w:rsid w:val="003B5C81"/>
    <w:rsid w:val="003B5CC3"/>
    <w:rsid w:val="003B5CE8"/>
    <w:rsid w:val="003B5D04"/>
    <w:rsid w:val="003B5DE2"/>
    <w:rsid w:val="003B5E34"/>
    <w:rsid w:val="003B5E9C"/>
    <w:rsid w:val="003B5F0F"/>
    <w:rsid w:val="003B5F3E"/>
    <w:rsid w:val="003B5F52"/>
    <w:rsid w:val="003B5FF3"/>
    <w:rsid w:val="003B6016"/>
    <w:rsid w:val="003B60DB"/>
    <w:rsid w:val="003B60FE"/>
    <w:rsid w:val="003B6114"/>
    <w:rsid w:val="003B6186"/>
    <w:rsid w:val="003B6214"/>
    <w:rsid w:val="003B621E"/>
    <w:rsid w:val="003B627A"/>
    <w:rsid w:val="003B638B"/>
    <w:rsid w:val="003B6391"/>
    <w:rsid w:val="003B63BF"/>
    <w:rsid w:val="003B65FC"/>
    <w:rsid w:val="003B66E1"/>
    <w:rsid w:val="003B66F7"/>
    <w:rsid w:val="003B6721"/>
    <w:rsid w:val="003B6834"/>
    <w:rsid w:val="003B68BD"/>
    <w:rsid w:val="003B692F"/>
    <w:rsid w:val="003B6AD1"/>
    <w:rsid w:val="003B6AD4"/>
    <w:rsid w:val="003B6B21"/>
    <w:rsid w:val="003B6CEE"/>
    <w:rsid w:val="003B6D5D"/>
    <w:rsid w:val="003B6DB2"/>
    <w:rsid w:val="003B6DB5"/>
    <w:rsid w:val="003B6F13"/>
    <w:rsid w:val="003B6F30"/>
    <w:rsid w:val="003B6F4D"/>
    <w:rsid w:val="003B7060"/>
    <w:rsid w:val="003B707F"/>
    <w:rsid w:val="003B70CB"/>
    <w:rsid w:val="003B70D6"/>
    <w:rsid w:val="003B717D"/>
    <w:rsid w:val="003B718D"/>
    <w:rsid w:val="003B7226"/>
    <w:rsid w:val="003B728E"/>
    <w:rsid w:val="003B72DD"/>
    <w:rsid w:val="003B7377"/>
    <w:rsid w:val="003B73B2"/>
    <w:rsid w:val="003B73FC"/>
    <w:rsid w:val="003B73FD"/>
    <w:rsid w:val="003B7411"/>
    <w:rsid w:val="003B74B0"/>
    <w:rsid w:val="003B75AD"/>
    <w:rsid w:val="003B76A3"/>
    <w:rsid w:val="003B76C7"/>
    <w:rsid w:val="003B7784"/>
    <w:rsid w:val="003B77A4"/>
    <w:rsid w:val="003B78FD"/>
    <w:rsid w:val="003B79CA"/>
    <w:rsid w:val="003B7A8D"/>
    <w:rsid w:val="003B7A91"/>
    <w:rsid w:val="003B7AE3"/>
    <w:rsid w:val="003B7AEC"/>
    <w:rsid w:val="003B7AF6"/>
    <w:rsid w:val="003B7B37"/>
    <w:rsid w:val="003B7B3B"/>
    <w:rsid w:val="003B7B3C"/>
    <w:rsid w:val="003B7BBD"/>
    <w:rsid w:val="003B7BDC"/>
    <w:rsid w:val="003B7C21"/>
    <w:rsid w:val="003B7C47"/>
    <w:rsid w:val="003B7C5C"/>
    <w:rsid w:val="003B7C90"/>
    <w:rsid w:val="003B7CAA"/>
    <w:rsid w:val="003B7CE3"/>
    <w:rsid w:val="003B7D44"/>
    <w:rsid w:val="003B7D49"/>
    <w:rsid w:val="003B7D69"/>
    <w:rsid w:val="003B7DBA"/>
    <w:rsid w:val="003B7E42"/>
    <w:rsid w:val="003B7F6C"/>
    <w:rsid w:val="003B7F74"/>
    <w:rsid w:val="003B7FBA"/>
    <w:rsid w:val="003B7FE0"/>
    <w:rsid w:val="003C0077"/>
    <w:rsid w:val="003C0094"/>
    <w:rsid w:val="003C01CE"/>
    <w:rsid w:val="003C0377"/>
    <w:rsid w:val="003C0400"/>
    <w:rsid w:val="003C0421"/>
    <w:rsid w:val="003C0492"/>
    <w:rsid w:val="003C04C4"/>
    <w:rsid w:val="003C04F1"/>
    <w:rsid w:val="003C05E9"/>
    <w:rsid w:val="003C06C5"/>
    <w:rsid w:val="003C0746"/>
    <w:rsid w:val="003C074F"/>
    <w:rsid w:val="003C08F5"/>
    <w:rsid w:val="003C0975"/>
    <w:rsid w:val="003C0984"/>
    <w:rsid w:val="003C098A"/>
    <w:rsid w:val="003C09F1"/>
    <w:rsid w:val="003C0A00"/>
    <w:rsid w:val="003C0A27"/>
    <w:rsid w:val="003C0B0F"/>
    <w:rsid w:val="003C0B4E"/>
    <w:rsid w:val="003C0B89"/>
    <w:rsid w:val="003C0B8D"/>
    <w:rsid w:val="003C0BD1"/>
    <w:rsid w:val="003C0E24"/>
    <w:rsid w:val="003C0E44"/>
    <w:rsid w:val="003C0E4E"/>
    <w:rsid w:val="003C0F1C"/>
    <w:rsid w:val="003C0F4D"/>
    <w:rsid w:val="003C0FFB"/>
    <w:rsid w:val="003C108C"/>
    <w:rsid w:val="003C10BD"/>
    <w:rsid w:val="003C1142"/>
    <w:rsid w:val="003C1145"/>
    <w:rsid w:val="003C114F"/>
    <w:rsid w:val="003C1151"/>
    <w:rsid w:val="003C115C"/>
    <w:rsid w:val="003C1166"/>
    <w:rsid w:val="003C135D"/>
    <w:rsid w:val="003C1382"/>
    <w:rsid w:val="003C140B"/>
    <w:rsid w:val="003C144A"/>
    <w:rsid w:val="003C146D"/>
    <w:rsid w:val="003C14A7"/>
    <w:rsid w:val="003C156A"/>
    <w:rsid w:val="003C15AE"/>
    <w:rsid w:val="003C15E9"/>
    <w:rsid w:val="003C15F4"/>
    <w:rsid w:val="003C1690"/>
    <w:rsid w:val="003C16A8"/>
    <w:rsid w:val="003C1871"/>
    <w:rsid w:val="003C193C"/>
    <w:rsid w:val="003C1965"/>
    <w:rsid w:val="003C1989"/>
    <w:rsid w:val="003C19A7"/>
    <w:rsid w:val="003C19B4"/>
    <w:rsid w:val="003C1A1E"/>
    <w:rsid w:val="003C1A3B"/>
    <w:rsid w:val="003C1A79"/>
    <w:rsid w:val="003C1AB9"/>
    <w:rsid w:val="003C1AE9"/>
    <w:rsid w:val="003C1B33"/>
    <w:rsid w:val="003C1B7C"/>
    <w:rsid w:val="003C1BE7"/>
    <w:rsid w:val="003C1C22"/>
    <w:rsid w:val="003C1C55"/>
    <w:rsid w:val="003C1CA5"/>
    <w:rsid w:val="003C1D0F"/>
    <w:rsid w:val="003C1E4F"/>
    <w:rsid w:val="003C1E66"/>
    <w:rsid w:val="003C1EF4"/>
    <w:rsid w:val="003C1FB4"/>
    <w:rsid w:val="003C204E"/>
    <w:rsid w:val="003C20DF"/>
    <w:rsid w:val="003C20F7"/>
    <w:rsid w:val="003C21FD"/>
    <w:rsid w:val="003C22EB"/>
    <w:rsid w:val="003C2336"/>
    <w:rsid w:val="003C23E3"/>
    <w:rsid w:val="003C23EC"/>
    <w:rsid w:val="003C24C1"/>
    <w:rsid w:val="003C25C3"/>
    <w:rsid w:val="003C26FE"/>
    <w:rsid w:val="003C2746"/>
    <w:rsid w:val="003C2774"/>
    <w:rsid w:val="003C27C9"/>
    <w:rsid w:val="003C28E5"/>
    <w:rsid w:val="003C28EB"/>
    <w:rsid w:val="003C2904"/>
    <w:rsid w:val="003C2929"/>
    <w:rsid w:val="003C2956"/>
    <w:rsid w:val="003C2993"/>
    <w:rsid w:val="003C2998"/>
    <w:rsid w:val="003C2A4E"/>
    <w:rsid w:val="003C2B50"/>
    <w:rsid w:val="003C2CA1"/>
    <w:rsid w:val="003C2CB5"/>
    <w:rsid w:val="003C2D79"/>
    <w:rsid w:val="003C2D8A"/>
    <w:rsid w:val="003C2DB8"/>
    <w:rsid w:val="003C2EB6"/>
    <w:rsid w:val="003C2EE8"/>
    <w:rsid w:val="003C2F54"/>
    <w:rsid w:val="003C2FDD"/>
    <w:rsid w:val="003C2FDF"/>
    <w:rsid w:val="003C2FF9"/>
    <w:rsid w:val="003C30F8"/>
    <w:rsid w:val="003C3132"/>
    <w:rsid w:val="003C3149"/>
    <w:rsid w:val="003C3151"/>
    <w:rsid w:val="003C3220"/>
    <w:rsid w:val="003C333C"/>
    <w:rsid w:val="003C3375"/>
    <w:rsid w:val="003C338A"/>
    <w:rsid w:val="003C33E3"/>
    <w:rsid w:val="003C3454"/>
    <w:rsid w:val="003C3470"/>
    <w:rsid w:val="003C3532"/>
    <w:rsid w:val="003C353E"/>
    <w:rsid w:val="003C36BB"/>
    <w:rsid w:val="003C36CC"/>
    <w:rsid w:val="003C36E4"/>
    <w:rsid w:val="003C3AB3"/>
    <w:rsid w:val="003C3ADE"/>
    <w:rsid w:val="003C3B61"/>
    <w:rsid w:val="003C3BF3"/>
    <w:rsid w:val="003C3BF4"/>
    <w:rsid w:val="003C3C54"/>
    <w:rsid w:val="003C3C78"/>
    <w:rsid w:val="003C3CA0"/>
    <w:rsid w:val="003C3CF9"/>
    <w:rsid w:val="003C3D43"/>
    <w:rsid w:val="003C3E5C"/>
    <w:rsid w:val="003C3EB3"/>
    <w:rsid w:val="003C3EF4"/>
    <w:rsid w:val="003C3F10"/>
    <w:rsid w:val="003C3FA8"/>
    <w:rsid w:val="003C3FE4"/>
    <w:rsid w:val="003C4052"/>
    <w:rsid w:val="003C40CD"/>
    <w:rsid w:val="003C40FD"/>
    <w:rsid w:val="003C4116"/>
    <w:rsid w:val="003C41A4"/>
    <w:rsid w:val="003C42AB"/>
    <w:rsid w:val="003C432A"/>
    <w:rsid w:val="003C436A"/>
    <w:rsid w:val="003C436E"/>
    <w:rsid w:val="003C43F8"/>
    <w:rsid w:val="003C44FE"/>
    <w:rsid w:val="003C45A3"/>
    <w:rsid w:val="003C4782"/>
    <w:rsid w:val="003C4795"/>
    <w:rsid w:val="003C4811"/>
    <w:rsid w:val="003C4876"/>
    <w:rsid w:val="003C48DB"/>
    <w:rsid w:val="003C4902"/>
    <w:rsid w:val="003C4925"/>
    <w:rsid w:val="003C499E"/>
    <w:rsid w:val="003C49C4"/>
    <w:rsid w:val="003C49D9"/>
    <w:rsid w:val="003C4ABF"/>
    <w:rsid w:val="003C4BA3"/>
    <w:rsid w:val="003C4C7E"/>
    <w:rsid w:val="003C4D43"/>
    <w:rsid w:val="003C4D68"/>
    <w:rsid w:val="003C4DE7"/>
    <w:rsid w:val="003C4E35"/>
    <w:rsid w:val="003C4E6E"/>
    <w:rsid w:val="003C4F25"/>
    <w:rsid w:val="003C4FB0"/>
    <w:rsid w:val="003C4FBC"/>
    <w:rsid w:val="003C4FE5"/>
    <w:rsid w:val="003C50A1"/>
    <w:rsid w:val="003C5347"/>
    <w:rsid w:val="003C5363"/>
    <w:rsid w:val="003C5367"/>
    <w:rsid w:val="003C5377"/>
    <w:rsid w:val="003C53C7"/>
    <w:rsid w:val="003C53DB"/>
    <w:rsid w:val="003C53DE"/>
    <w:rsid w:val="003C5438"/>
    <w:rsid w:val="003C5471"/>
    <w:rsid w:val="003C54E6"/>
    <w:rsid w:val="003C5554"/>
    <w:rsid w:val="003C5604"/>
    <w:rsid w:val="003C560E"/>
    <w:rsid w:val="003C5671"/>
    <w:rsid w:val="003C56A3"/>
    <w:rsid w:val="003C572C"/>
    <w:rsid w:val="003C5754"/>
    <w:rsid w:val="003C578C"/>
    <w:rsid w:val="003C57AE"/>
    <w:rsid w:val="003C57D5"/>
    <w:rsid w:val="003C584B"/>
    <w:rsid w:val="003C5884"/>
    <w:rsid w:val="003C58EC"/>
    <w:rsid w:val="003C591B"/>
    <w:rsid w:val="003C5947"/>
    <w:rsid w:val="003C59F5"/>
    <w:rsid w:val="003C59FE"/>
    <w:rsid w:val="003C5A6C"/>
    <w:rsid w:val="003C5B5F"/>
    <w:rsid w:val="003C5B9B"/>
    <w:rsid w:val="003C5BBB"/>
    <w:rsid w:val="003C5C0D"/>
    <w:rsid w:val="003C5C64"/>
    <w:rsid w:val="003C5CB2"/>
    <w:rsid w:val="003C5D29"/>
    <w:rsid w:val="003C5DCC"/>
    <w:rsid w:val="003C5DDF"/>
    <w:rsid w:val="003C5DFD"/>
    <w:rsid w:val="003C5E41"/>
    <w:rsid w:val="003C5E8F"/>
    <w:rsid w:val="003C5EBB"/>
    <w:rsid w:val="003C5EDD"/>
    <w:rsid w:val="003C5EEE"/>
    <w:rsid w:val="003C5EF2"/>
    <w:rsid w:val="003C5F0B"/>
    <w:rsid w:val="003C5F1A"/>
    <w:rsid w:val="003C5FC7"/>
    <w:rsid w:val="003C5FF9"/>
    <w:rsid w:val="003C6055"/>
    <w:rsid w:val="003C6066"/>
    <w:rsid w:val="003C6130"/>
    <w:rsid w:val="003C618B"/>
    <w:rsid w:val="003C61C3"/>
    <w:rsid w:val="003C6257"/>
    <w:rsid w:val="003C62ED"/>
    <w:rsid w:val="003C6370"/>
    <w:rsid w:val="003C63DF"/>
    <w:rsid w:val="003C6469"/>
    <w:rsid w:val="003C6481"/>
    <w:rsid w:val="003C64FB"/>
    <w:rsid w:val="003C651F"/>
    <w:rsid w:val="003C6534"/>
    <w:rsid w:val="003C6561"/>
    <w:rsid w:val="003C658D"/>
    <w:rsid w:val="003C66B1"/>
    <w:rsid w:val="003C66F1"/>
    <w:rsid w:val="003C66F2"/>
    <w:rsid w:val="003C67AE"/>
    <w:rsid w:val="003C6940"/>
    <w:rsid w:val="003C6A0A"/>
    <w:rsid w:val="003C6AB1"/>
    <w:rsid w:val="003C6ACF"/>
    <w:rsid w:val="003C6B4F"/>
    <w:rsid w:val="003C6B98"/>
    <w:rsid w:val="003C6BD1"/>
    <w:rsid w:val="003C6BEB"/>
    <w:rsid w:val="003C6BF2"/>
    <w:rsid w:val="003C6CB7"/>
    <w:rsid w:val="003C6D2D"/>
    <w:rsid w:val="003C6D63"/>
    <w:rsid w:val="003C6DBD"/>
    <w:rsid w:val="003C6E0D"/>
    <w:rsid w:val="003C6E54"/>
    <w:rsid w:val="003C6EA1"/>
    <w:rsid w:val="003C6F40"/>
    <w:rsid w:val="003C7032"/>
    <w:rsid w:val="003C7056"/>
    <w:rsid w:val="003C706E"/>
    <w:rsid w:val="003C71D2"/>
    <w:rsid w:val="003C7324"/>
    <w:rsid w:val="003C7345"/>
    <w:rsid w:val="003C74BB"/>
    <w:rsid w:val="003C7519"/>
    <w:rsid w:val="003C7546"/>
    <w:rsid w:val="003C756E"/>
    <w:rsid w:val="003C75A5"/>
    <w:rsid w:val="003C75D8"/>
    <w:rsid w:val="003C7635"/>
    <w:rsid w:val="003C767C"/>
    <w:rsid w:val="003C76A1"/>
    <w:rsid w:val="003C76D9"/>
    <w:rsid w:val="003C785C"/>
    <w:rsid w:val="003C7885"/>
    <w:rsid w:val="003C791B"/>
    <w:rsid w:val="003C795B"/>
    <w:rsid w:val="003C79C8"/>
    <w:rsid w:val="003C7A26"/>
    <w:rsid w:val="003C7A29"/>
    <w:rsid w:val="003C7A61"/>
    <w:rsid w:val="003C7ABF"/>
    <w:rsid w:val="003C7ACD"/>
    <w:rsid w:val="003C7ADD"/>
    <w:rsid w:val="003C7AE7"/>
    <w:rsid w:val="003C7B7F"/>
    <w:rsid w:val="003C7BAD"/>
    <w:rsid w:val="003C7C21"/>
    <w:rsid w:val="003C7C30"/>
    <w:rsid w:val="003C7C9C"/>
    <w:rsid w:val="003C7D01"/>
    <w:rsid w:val="003C7D82"/>
    <w:rsid w:val="003C7D8A"/>
    <w:rsid w:val="003C7E36"/>
    <w:rsid w:val="003C7EE3"/>
    <w:rsid w:val="003D00BC"/>
    <w:rsid w:val="003D015F"/>
    <w:rsid w:val="003D0216"/>
    <w:rsid w:val="003D0281"/>
    <w:rsid w:val="003D029A"/>
    <w:rsid w:val="003D02C2"/>
    <w:rsid w:val="003D0319"/>
    <w:rsid w:val="003D032C"/>
    <w:rsid w:val="003D03A7"/>
    <w:rsid w:val="003D049C"/>
    <w:rsid w:val="003D04B4"/>
    <w:rsid w:val="003D04B8"/>
    <w:rsid w:val="003D04E7"/>
    <w:rsid w:val="003D05DB"/>
    <w:rsid w:val="003D0680"/>
    <w:rsid w:val="003D077D"/>
    <w:rsid w:val="003D07CB"/>
    <w:rsid w:val="003D0880"/>
    <w:rsid w:val="003D08A4"/>
    <w:rsid w:val="003D08EE"/>
    <w:rsid w:val="003D0915"/>
    <w:rsid w:val="003D098B"/>
    <w:rsid w:val="003D0A57"/>
    <w:rsid w:val="003D0ABF"/>
    <w:rsid w:val="003D0AFC"/>
    <w:rsid w:val="003D0B14"/>
    <w:rsid w:val="003D0B2B"/>
    <w:rsid w:val="003D0B4C"/>
    <w:rsid w:val="003D0B5D"/>
    <w:rsid w:val="003D0B5F"/>
    <w:rsid w:val="003D0C8A"/>
    <w:rsid w:val="003D0CA1"/>
    <w:rsid w:val="003D0D6B"/>
    <w:rsid w:val="003D0D7D"/>
    <w:rsid w:val="003D0DC5"/>
    <w:rsid w:val="003D0E8A"/>
    <w:rsid w:val="003D0F03"/>
    <w:rsid w:val="003D0F0B"/>
    <w:rsid w:val="003D0FC7"/>
    <w:rsid w:val="003D114F"/>
    <w:rsid w:val="003D119D"/>
    <w:rsid w:val="003D11ED"/>
    <w:rsid w:val="003D1268"/>
    <w:rsid w:val="003D131B"/>
    <w:rsid w:val="003D135C"/>
    <w:rsid w:val="003D1489"/>
    <w:rsid w:val="003D14A7"/>
    <w:rsid w:val="003D14F1"/>
    <w:rsid w:val="003D1514"/>
    <w:rsid w:val="003D174E"/>
    <w:rsid w:val="003D1786"/>
    <w:rsid w:val="003D179E"/>
    <w:rsid w:val="003D1876"/>
    <w:rsid w:val="003D189C"/>
    <w:rsid w:val="003D18B2"/>
    <w:rsid w:val="003D18C2"/>
    <w:rsid w:val="003D18DD"/>
    <w:rsid w:val="003D1997"/>
    <w:rsid w:val="003D1998"/>
    <w:rsid w:val="003D1A12"/>
    <w:rsid w:val="003D1A3F"/>
    <w:rsid w:val="003D1A58"/>
    <w:rsid w:val="003D1B3B"/>
    <w:rsid w:val="003D1B9F"/>
    <w:rsid w:val="003D1C43"/>
    <w:rsid w:val="003D1C63"/>
    <w:rsid w:val="003D1CDA"/>
    <w:rsid w:val="003D1D79"/>
    <w:rsid w:val="003D1DAF"/>
    <w:rsid w:val="003D1DFC"/>
    <w:rsid w:val="003D1E29"/>
    <w:rsid w:val="003D1EB3"/>
    <w:rsid w:val="003D1F13"/>
    <w:rsid w:val="003D1F4C"/>
    <w:rsid w:val="003D1F55"/>
    <w:rsid w:val="003D1FC3"/>
    <w:rsid w:val="003D207E"/>
    <w:rsid w:val="003D215C"/>
    <w:rsid w:val="003D223E"/>
    <w:rsid w:val="003D22E0"/>
    <w:rsid w:val="003D23B8"/>
    <w:rsid w:val="003D2406"/>
    <w:rsid w:val="003D2455"/>
    <w:rsid w:val="003D24AF"/>
    <w:rsid w:val="003D24BE"/>
    <w:rsid w:val="003D2556"/>
    <w:rsid w:val="003D2572"/>
    <w:rsid w:val="003D263F"/>
    <w:rsid w:val="003D26AE"/>
    <w:rsid w:val="003D2773"/>
    <w:rsid w:val="003D2814"/>
    <w:rsid w:val="003D2831"/>
    <w:rsid w:val="003D2925"/>
    <w:rsid w:val="003D29AB"/>
    <w:rsid w:val="003D29C8"/>
    <w:rsid w:val="003D29D6"/>
    <w:rsid w:val="003D29F6"/>
    <w:rsid w:val="003D2C20"/>
    <w:rsid w:val="003D2C50"/>
    <w:rsid w:val="003D2D50"/>
    <w:rsid w:val="003D2E3D"/>
    <w:rsid w:val="003D2F30"/>
    <w:rsid w:val="003D301B"/>
    <w:rsid w:val="003D3025"/>
    <w:rsid w:val="003D3046"/>
    <w:rsid w:val="003D30B6"/>
    <w:rsid w:val="003D30B9"/>
    <w:rsid w:val="003D3178"/>
    <w:rsid w:val="003D31E0"/>
    <w:rsid w:val="003D338B"/>
    <w:rsid w:val="003D34DE"/>
    <w:rsid w:val="003D35D1"/>
    <w:rsid w:val="003D35EE"/>
    <w:rsid w:val="003D3614"/>
    <w:rsid w:val="003D36A1"/>
    <w:rsid w:val="003D37A3"/>
    <w:rsid w:val="003D3812"/>
    <w:rsid w:val="003D381C"/>
    <w:rsid w:val="003D384B"/>
    <w:rsid w:val="003D38CE"/>
    <w:rsid w:val="003D3945"/>
    <w:rsid w:val="003D398E"/>
    <w:rsid w:val="003D39CA"/>
    <w:rsid w:val="003D39D5"/>
    <w:rsid w:val="003D3A97"/>
    <w:rsid w:val="003D3AF8"/>
    <w:rsid w:val="003D3AFA"/>
    <w:rsid w:val="003D3B59"/>
    <w:rsid w:val="003D3B6C"/>
    <w:rsid w:val="003D3BCC"/>
    <w:rsid w:val="003D3C6D"/>
    <w:rsid w:val="003D3C76"/>
    <w:rsid w:val="003D3CBB"/>
    <w:rsid w:val="003D3CED"/>
    <w:rsid w:val="003D3D89"/>
    <w:rsid w:val="003D3DFD"/>
    <w:rsid w:val="003D4074"/>
    <w:rsid w:val="003D40E2"/>
    <w:rsid w:val="003D415D"/>
    <w:rsid w:val="003D4168"/>
    <w:rsid w:val="003D4187"/>
    <w:rsid w:val="003D419B"/>
    <w:rsid w:val="003D41D2"/>
    <w:rsid w:val="003D41FD"/>
    <w:rsid w:val="003D42F7"/>
    <w:rsid w:val="003D431C"/>
    <w:rsid w:val="003D43F4"/>
    <w:rsid w:val="003D4405"/>
    <w:rsid w:val="003D4424"/>
    <w:rsid w:val="003D44CD"/>
    <w:rsid w:val="003D451D"/>
    <w:rsid w:val="003D4583"/>
    <w:rsid w:val="003D4593"/>
    <w:rsid w:val="003D4602"/>
    <w:rsid w:val="003D4610"/>
    <w:rsid w:val="003D4660"/>
    <w:rsid w:val="003D4672"/>
    <w:rsid w:val="003D469E"/>
    <w:rsid w:val="003D46B1"/>
    <w:rsid w:val="003D46E1"/>
    <w:rsid w:val="003D472A"/>
    <w:rsid w:val="003D4761"/>
    <w:rsid w:val="003D476E"/>
    <w:rsid w:val="003D487D"/>
    <w:rsid w:val="003D491A"/>
    <w:rsid w:val="003D4987"/>
    <w:rsid w:val="003D49C9"/>
    <w:rsid w:val="003D4A15"/>
    <w:rsid w:val="003D4A71"/>
    <w:rsid w:val="003D4AED"/>
    <w:rsid w:val="003D4C8A"/>
    <w:rsid w:val="003D4D31"/>
    <w:rsid w:val="003D4F28"/>
    <w:rsid w:val="003D4F48"/>
    <w:rsid w:val="003D4F82"/>
    <w:rsid w:val="003D4F96"/>
    <w:rsid w:val="003D4FC7"/>
    <w:rsid w:val="003D4FDA"/>
    <w:rsid w:val="003D5049"/>
    <w:rsid w:val="003D50E4"/>
    <w:rsid w:val="003D5179"/>
    <w:rsid w:val="003D517C"/>
    <w:rsid w:val="003D51BB"/>
    <w:rsid w:val="003D5252"/>
    <w:rsid w:val="003D53BD"/>
    <w:rsid w:val="003D5507"/>
    <w:rsid w:val="003D5528"/>
    <w:rsid w:val="003D5558"/>
    <w:rsid w:val="003D563A"/>
    <w:rsid w:val="003D56C4"/>
    <w:rsid w:val="003D56C8"/>
    <w:rsid w:val="003D56FA"/>
    <w:rsid w:val="003D5768"/>
    <w:rsid w:val="003D5780"/>
    <w:rsid w:val="003D57B3"/>
    <w:rsid w:val="003D5859"/>
    <w:rsid w:val="003D5884"/>
    <w:rsid w:val="003D58C7"/>
    <w:rsid w:val="003D5942"/>
    <w:rsid w:val="003D59B3"/>
    <w:rsid w:val="003D5A36"/>
    <w:rsid w:val="003D5AA6"/>
    <w:rsid w:val="003D5B17"/>
    <w:rsid w:val="003D5B88"/>
    <w:rsid w:val="003D5BFD"/>
    <w:rsid w:val="003D5C2D"/>
    <w:rsid w:val="003D5CC7"/>
    <w:rsid w:val="003D5CE1"/>
    <w:rsid w:val="003D5D13"/>
    <w:rsid w:val="003D5D55"/>
    <w:rsid w:val="003D5D64"/>
    <w:rsid w:val="003D5D6C"/>
    <w:rsid w:val="003D5E3F"/>
    <w:rsid w:val="003D5E66"/>
    <w:rsid w:val="003D5EFD"/>
    <w:rsid w:val="003D5F78"/>
    <w:rsid w:val="003D60C1"/>
    <w:rsid w:val="003D60E2"/>
    <w:rsid w:val="003D6125"/>
    <w:rsid w:val="003D61DA"/>
    <w:rsid w:val="003D63A8"/>
    <w:rsid w:val="003D6516"/>
    <w:rsid w:val="003D6521"/>
    <w:rsid w:val="003D6531"/>
    <w:rsid w:val="003D654C"/>
    <w:rsid w:val="003D661B"/>
    <w:rsid w:val="003D66EA"/>
    <w:rsid w:val="003D6711"/>
    <w:rsid w:val="003D6756"/>
    <w:rsid w:val="003D6775"/>
    <w:rsid w:val="003D67C9"/>
    <w:rsid w:val="003D6819"/>
    <w:rsid w:val="003D681F"/>
    <w:rsid w:val="003D686A"/>
    <w:rsid w:val="003D68BE"/>
    <w:rsid w:val="003D690D"/>
    <w:rsid w:val="003D6953"/>
    <w:rsid w:val="003D69B5"/>
    <w:rsid w:val="003D69D0"/>
    <w:rsid w:val="003D6A6D"/>
    <w:rsid w:val="003D6B16"/>
    <w:rsid w:val="003D6B21"/>
    <w:rsid w:val="003D6B78"/>
    <w:rsid w:val="003D6BAB"/>
    <w:rsid w:val="003D6C80"/>
    <w:rsid w:val="003D6CB9"/>
    <w:rsid w:val="003D6D61"/>
    <w:rsid w:val="003D6D9D"/>
    <w:rsid w:val="003D6DD1"/>
    <w:rsid w:val="003D6E66"/>
    <w:rsid w:val="003D6EF5"/>
    <w:rsid w:val="003D6F5E"/>
    <w:rsid w:val="003D6F8A"/>
    <w:rsid w:val="003D6FC6"/>
    <w:rsid w:val="003D7146"/>
    <w:rsid w:val="003D719D"/>
    <w:rsid w:val="003D71B3"/>
    <w:rsid w:val="003D71DD"/>
    <w:rsid w:val="003D7320"/>
    <w:rsid w:val="003D735B"/>
    <w:rsid w:val="003D73A1"/>
    <w:rsid w:val="003D7461"/>
    <w:rsid w:val="003D7500"/>
    <w:rsid w:val="003D7511"/>
    <w:rsid w:val="003D755A"/>
    <w:rsid w:val="003D78E5"/>
    <w:rsid w:val="003D79B6"/>
    <w:rsid w:val="003D7AE7"/>
    <w:rsid w:val="003D7B1F"/>
    <w:rsid w:val="003D7B57"/>
    <w:rsid w:val="003D7B59"/>
    <w:rsid w:val="003D7BAD"/>
    <w:rsid w:val="003D7BDD"/>
    <w:rsid w:val="003D7BE5"/>
    <w:rsid w:val="003D7CED"/>
    <w:rsid w:val="003D7DF2"/>
    <w:rsid w:val="003D7DF6"/>
    <w:rsid w:val="003D7E91"/>
    <w:rsid w:val="003D7EA4"/>
    <w:rsid w:val="003D7F27"/>
    <w:rsid w:val="003D7F59"/>
    <w:rsid w:val="003E0006"/>
    <w:rsid w:val="003E011F"/>
    <w:rsid w:val="003E01A5"/>
    <w:rsid w:val="003E01DA"/>
    <w:rsid w:val="003E02C0"/>
    <w:rsid w:val="003E02CD"/>
    <w:rsid w:val="003E043D"/>
    <w:rsid w:val="003E0591"/>
    <w:rsid w:val="003E0601"/>
    <w:rsid w:val="003E06D3"/>
    <w:rsid w:val="003E070C"/>
    <w:rsid w:val="003E0757"/>
    <w:rsid w:val="003E0779"/>
    <w:rsid w:val="003E078F"/>
    <w:rsid w:val="003E07F4"/>
    <w:rsid w:val="003E083D"/>
    <w:rsid w:val="003E0843"/>
    <w:rsid w:val="003E0856"/>
    <w:rsid w:val="003E090E"/>
    <w:rsid w:val="003E0923"/>
    <w:rsid w:val="003E096E"/>
    <w:rsid w:val="003E09F2"/>
    <w:rsid w:val="003E0A0F"/>
    <w:rsid w:val="003E0A52"/>
    <w:rsid w:val="003E0AFF"/>
    <w:rsid w:val="003E0BCD"/>
    <w:rsid w:val="003E0BE0"/>
    <w:rsid w:val="003E0BE7"/>
    <w:rsid w:val="003E0D23"/>
    <w:rsid w:val="003E0D4B"/>
    <w:rsid w:val="003E0E66"/>
    <w:rsid w:val="003E0E84"/>
    <w:rsid w:val="003E0F8C"/>
    <w:rsid w:val="003E0FD6"/>
    <w:rsid w:val="003E0FEC"/>
    <w:rsid w:val="003E1327"/>
    <w:rsid w:val="003E138D"/>
    <w:rsid w:val="003E1496"/>
    <w:rsid w:val="003E14A7"/>
    <w:rsid w:val="003E155C"/>
    <w:rsid w:val="003E1590"/>
    <w:rsid w:val="003E15E6"/>
    <w:rsid w:val="003E1687"/>
    <w:rsid w:val="003E16A6"/>
    <w:rsid w:val="003E16F0"/>
    <w:rsid w:val="003E1700"/>
    <w:rsid w:val="003E176B"/>
    <w:rsid w:val="003E1775"/>
    <w:rsid w:val="003E17D6"/>
    <w:rsid w:val="003E1806"/>
    <w:rsid w:val="003E18B4"/>
    <w:rsid w:val="003E18D2"/>
    <w:rsid w:val="003E1904"/>
    <w:rsid w:val="003E1929"/>
    <w:rsid w:val="003E1936"/>
    <w:rsid w:val="003E197C"/>
    <w:rsid w:val="003E19B4"/>
    <w:rsid w:val="003E19C8"/>
    <w:rsid w:val="003E19CD"/>
    <w:rsid w:val="003E1A0E"/>
    <w:rsid w:val="003E1A89"/>
    <w:rsid w:val="003E1BA9"/>
    <w:rsid w:val="003E1C34"/>
    <w:rsid w:val="003E1C9B"/>
    <w:rsid w:val="003E1CBD"/>
    <w:rsid w:val="003E1CCB"/>
    <w:rsid w:val="003E1CF8"/>
    <w:rsid w:val="003E1D5F"/>
    <w:rsid w:val="003E1E04"/>
    <w:rsid w:val="003E1E1F"/>
    <w:rsid w:val="003E1EBA"/>
    <w:rsid w:val="003E1EC6"/>
    <w:rsid w:val="003E1F57"/>
    <w:rsid w:val="003E1F86"/>
    <w:rsid w:val="003E1FFB"/>
    <w:rsid w:val="003E2048"/>
    <w:rsid w:val="003E2122"/>
    <w:rsid w:val="003E226E"/>
    <w:rsid w:val="003E2292"/>
    <w:rsid w:val="003E2300"/>
    <w:rsid w:val="003E2345"/>
    <w:rsid w:val="003E2377"/>
    <w:rsid w:val="003E24AE"/>
    <w:rsid w:val="003E24DA"/>
    <w:rsid w:val="003E2542"/>
    <w:rsid w:val="003E261C"/>
    <w:rsid w:val="003E26BE"/>
    <w:rsid w:val="003E293A"/>
    <w:rsid w:val="003E299A"/>
    <w:rsid w:val="003E29AB"/>
    <w:rsid w:val="003E2A59"/>
    <w:rsid w:val="003E2A62"/>
    <w:rsid w:val="003E2ACB"/>
    <w:rsid w:val="003E2B6B"/>
    <w:rsid w:val="003E2B78"/>
    <w:rsid w:val="003E2CEA"/>
    <w:rsid w:val="003E2D06"/>
    <w:rsid w:val="003E2D1F"/>
    <w:rsid w:val="003E2D95"/>
    <w:rsid w:val="003E2DD2"/>
    <w:rsid w:val="003E2DE2"/>
    <w:rsid w:val="003E2FCD"/>
    <w:rsid w:val="003E3008"/>
    <w:rsid w:val="003E307B"/>
    <w:rsid w:val="003E30D4"/>
    <w:rsid w:val="003E3106"/>
    <w:rsid w:val="003E3108"/>
    <w:rsid w:val="003E3264"/>
    <w:rsid w:val="003E326A"/>
    <w:rsid w:val="003E32DB"/>
    <w:rsid w:val="003E334A"/>
    <w:rsid w:val="003E3392"/>
    <w:rsid w:val="003E3533"/>
    <w:rsid w:val="003E3570"/>
    <w:rsid w:val="003E35E8"/>
    <w:rsid w:val="003E3607"/>
    <w:rsid w:val="003E362A"/>
    <w:rsid w:val="003E393F"/>
    <w:rsid w:val="003E3954"/>
    <w:rsid w:val="003E3963"/>
    <w:rsid w:val="003E3A0C"/>
    <w:rsid w:val="003E3A42"/>
    <w:rsid w:val="003E3ACD"/>
    <w:rsid w:val="003E3AFE"/>
    <w:rsid w:val="003E3B92"/>
    <w:rsid w:val="003E3BAE"/>
    <w:rsid w:val="003E3BC8"/>
    <w:rsid w:val="003E3C3A"/>
    <w:rsid w:val="003E3C5A"/>
    <w:rsid w:val="003E3C78"/>
    <w:rsid w:val="003E3E31"/>
    <w:rsid w:val="003E3E58"/>
    <w:rsid w:val="003E3EB2"/>
    <w:rsid w:val="003E3ECD"/>
    <w:rsid w:val="003E3F0B"/>
    <w:rsid w:val="003E3F15"/>
    <w:rsid w:val="003E3F93"/>
    <w:rsid w:val="003E4006"/>
    <w:rsid w:val="003E4063"/>
    <w:rsid w:val="003E410D"/>
    <w:rsid w:val="003E417A"/>
    <w:rsid w:val="003E4198"/>
    <w:rsid w:val="003E41E7"/>
    <w:rsid w:val="003E4213"/>
    <w:rsid w:val="003E4222"/>
    <w:rsid w:val="003E424A"/>
    <w:rsid w:val="003E4293"/>
    <w:rsid w:val="003E42B1"/>
    <w:rsid w:val="003E42FB"/>
    <w:rsid w:val="003E4324"/>
    <w:rsid w:val="003E4338"/>
    <w:rsid w:val="003E435D"/>
    <w:rsid w:val="003E4479"/>
    <w:rsid w:val="003E4486"/>
    <w:rsid w:val="003E4495"/>
    <w:rsid w:val="003E44F8"/>
    <w:rsid w:val="003E4519"/>
    <w:rsid w:val="003E454B"/>
    <w:rsid w:val="003E4559"/>
    <w:rsid w:val="003E45E6"/>
    <w:rsid w:val="003E4626"/>
    <w:rsid w:val="003E4636"/>
    <w:rsid w:val="003E46D5"/>
    <w:rsid w:val="003E48F4"/>
    <w:rsid w:val="003E4A19"/>
    <w:rsid w:val="003E4A21"/>
    <w:rsid w:val="003E4A74"/>
    <w:rsid w:val="003E4B90"/>
    <w:rsid w:val="003E4C28"/>
    <w:rsid w:val="003E4C7D"/>
    <w:rsid w:val="003E4C80"/>
    <w:rsid w:val="003E4CBC"/>
    <w:rsid w:val="003E4E28"/>
    <w:rsid w:val="003E4F1B"/>
    <w:rsid w:val="003E4F5E"/>
    <w:rsid w:val="003E4F62"/>
    <w:rsid w:val="003E4F83"/>
    <w:rsid w:val="003E4F8A"/>
    <w:rsid w:val="003E4FBB"/>
    <w:rsid w:val="003E501B"/>
    <w:rsid w:val="003E5059"/>
    <w:rsid w:val="003E5075"/>
    <w:rsid w:val="003E515B"/>
    <w:rsid w:val="003E51B8"/>
    <w:rsid w:val="003E51D4"/>
    <w:rsid w:val="003E5244"/>
    <w:rsid w:val="003E52A5"/>
    <w:rsid w:val="003E5324"/>
    <w:rsid w:val="003E538C"/>
    <w:rsid w:val="003E53C2"/>
    <w:rsid w:val="003E53CC"/>
    <w:rsid w:val="003E552F"/>
    <w:rsid w:val="003E574D"/>
    <w:rsid w:val="003E5764"/>
    <w:rsid w:val="003E57A2"/>
    <w:rsid w:val="003E57BF"/>
    <w:rsid w:val="003E57F6"/>
    <w:rsid w:val="003E580C"/>
    <w:rsid w:val="003E5837"/>
    <w:rsid w:val="003E5866"/>
    <w:rsid w:val="003E591A"/>
    <w:rsid w:val="003E59DA"/>
    <w:rsid w:val="003E5AD7"/>
    <w:rsid w:val="003E5B73"/>
    <w:rsid w:val="003E5BA3"/>
    <w:rsid w:val="003E5BCC"/>
    <w:rsid w:val="003E5C5B"/>
    <w:rsid w:val="003E5C9A"/>
    <w:rsid w:val="003E5D14"/>
    <w:rsid w:val="003E5D22"/>
    <w:rsid w:val="003E5DED"/>
    <w:rsid w:val="003E5E48"/>
    <w:rsid w:val="003E5F56"/>
    <w:rsid w:val="003E5F72"/>
    <w:rsid w:val="003E5FC0"/>
    <w:rsid w:val="003E5FD3"/>
    <w:rsid w:val="003E6067"/>
    <w:rsid w:val="003E60B8"/>
    <w:rsid w:val="003E611A"/>
    <w:rsid w:val="003E6197"/>
    <w:rsid w:val="003E620B"/>
    <w:rsid w:val="003E6225"/>
    <w:rsid w:val="003E6291"/>
    <w:rsid w:val="003E6306"/>
    <w:rsid w:val="003E635B"/>
    <w:rsid w:val="003E642C"/>
    <w:rsid w:val="003E6535"/>
    <w:rsid w:val="003E6539"/>
    <w:rsid w:val="003E6577"/>
    <w:rsid w:val="003E658F"/>
    <w:rsid w:val="003E6590"/>
    <w:rsid w:val="003E6621"/>
    <w:rsid w:val="003E66A0"/>
    <w:rsid w:val="003E6711"/>
    <w:rsid w:val="003E67D3"/>
    <w:rsid w:val="003E681A"/>
    <w:rsid w:val="003E68C8"/>
    <w:rsid w:val="003E68FF"/>
    <w:rsid w:val="003E697C"/>
    <w:rsid w:val="003E6A46"/>
    <w:rsid w:val="003E6BBF"/>
    <w:rsid w:val="003E6BC9"/>
    <w:rsid w:val="003E6BF6"/>
    <w:rsid w:val="003E6C2A"/>
    <w:rsid w:val="003E6C30"/>
    <w:rsid w:val="003E6C8A"/>
    <w:rsid w:val="003E6C9D"/>
    <w:rsid w:val="003E6D75"/>
    <w:rsid w:val="003E6D91"/>
    <w:rsid w:val="003E6E1A"/>
    <w:rsid w:val="003E6E90"/>
    <w:rsid w:val="003E6F23"/>
    <w:rsid w:val="003E6F6B"/>
    <w:rsid w:val="003E6F8D"/>
    <w:rsid w:val="003E7181"/>
    <w:rsid w:val="003E72DE"/>
    <w:rsid w:val="003E7335"/>
    <w:rsid w:val="003E73E7"/>
    <w:rsid w:val="003E744E"/>
    <w:rsid w:val="003E757C"/>
    <w:rsid w:val="003E758C"/>
    <w:rsid w:val="003E75E2"/>
    <w:rsid w:val="003E75F3"/>
    <w:rsid w:val="003E7650"/>
    <w:rsid w:val="003E7668"/>
    <w:rsid w:val="003E76D9"/>
    <w:rsid w:val="003E7766"/>
    <w:rsid w:val="003E77C4"/>
    <w:rsid w:val="003E77CE"/>
    <w:rsid w:val="003E77D7"/>
    <w:rsid w:val="003E77F4"/>
    <w:rsid w:val="003E7817"/>
    <w:rsid w:val="003E789E"/>
    <w:rsid w:val="003E791A"/>
    <w:rsid w:val="003E7A38"/>
    <w:rsid w:val="003E7A94"/>
    <w:rsid w:val="003E7ABB"/>
    <w:rsid w:val="003E7B70"/>
    <w:rsid w:val="003E7CDD"/>
    <w:rsid w:val="003E7D4F"/>
    <w:rsid w:val="003E7D91"/>
    <w:rsid w:val="003E7DE4"/>
    <w:rsid w:val="003E7E09"/>
    <w:rsid w:val="003E7E46"/>
    <w:rsid w:val="003E7E5E"/>
    <w:rsid w:val="003E7E6F"/>
    <w:rsid w:val="003E7E75"/>
    <w:rsid w:val="003E7E8C"/>
    <w:rsid w:val="003E7F2F"/>
    <w:rsid w:val="003E7FE7"/>
    <w:rsid w:val="003F000F"/>
    <w:rsid w:val="003F002E"/>
    <w:rsid w:val="003F0048"/>
    <w:rsid w:val="003F0069"/>
    <w:rsid w:val="003F009E"/>
    <w:rsid w:val="003F015F"/>
    <w:rsid w:val="003F0194"/>
    <w:rsid w:val="003F01D0"/>
    <w:rsid w:val="003F01FE"/>
    <w:rsid w:val="003F025B"/>
    <w:rsid w:val="003F028F"/>
    <w:rsid w:val="003F02A2"/>
    <w:rsid w:val="003F0328"/>
    <w:rsid w:val="003F0362"/>
    <w:rsid w:val="003F038E"/>
    <w:rsid w:val="003F045E"/>
    <w:rsid w:val="003F0503"/>
    <w:rsid w:val="003F0511"/>
    <w:rsid w:val="003F0525"/>
    <w:rsid w:val="003F0539"/>
    <w:rsid w:val="003F058E"/>
    <w:rsid w:val="003F05C5"/>
    <w:rsid w:val="003F061A"/>
    <w:rsid w:val="003F0783"/>
    <w:rsid w:val="003F07F9"/>
    <w:rsid w:val="003F0841"/>
    <w:rsid w:val="003F091F"/>
    <w:rsid w:val="003F09C6"/>
    <w:rsid w:val="003F0AC9"/>
    <w:rsid w:val="003F0AF5"/>
    <w:rsid w:val="003F0BCB"/>
    <w:rsid w:val="003F0BD5"/>
    <w:rsid w:val="003F0D62"/>
    <w:rsid w:val="003F0D9E"/>
    <w:rsid w:val="003F0DAB"/>
    <w:rsid w:val="003F0F0A"/>
    <w:rsid w:val="003F0F17"/>
    <w:rsid w:val="003F0F53"/>
    <w:rsid w:val="003F0FB7"/>
    <w:rsid w:val="003F11F2"/>
    <w:rsid w:val="003F1351"/>
    <w:rsid w:val="003F136D"/>
    <w:rsid w:val="003F13D7"/>
    <w:rsid w:val="003F140E"/>
    <w:rsid w:val="003F14EB"/>
    <w:rsid w:val="003F1628"/>
    <w:rsid w:val="003F175A"/>
    <w:rsid w:val="003F177E"/>
    <w:rsid w:val="003F181B"/>
    <w:rsid w:val="003F182E"/>
    <w:rsid w:val="003F1854"/>
    <w:rsid w:val="003F1871"/>
    <w:rsid w:val="003F1894"/>
    <w:rsid w:val="003F18F8"/>
    <w:rsid w:val="003F1986"/>
    <w:rsid w:val="003F19D8"/>
    <w:rsid w:val="003F19E4"/>
    <w:rsid w:val="003F1A07"/>
    <w:rsid w:val="003F1A3C"/>
    <w:rsid w:val="003F1A60"/>
    <w:rsid w:val="003F1B10"/>
    <w:rsid w:val="003F1B4C"/>
    <w:rsid w:val="003F1B53"/>
    <w:rsid w:val="003F1C2F"/>
    <w:rsid w:val="003F1CF2"/>
    <w:rsid w:val="003F1D09"/>
    <w:rsid w:val="003F1D11"/>
    <w:rsid w:val="003F1E54"/>
    <w:rsid w:val="003F1EC3"/>
    <w:rsid w:val="003F1EC6"/>
    <w:rsid w:val="003F20ED"/>
    <w:rsid w:val="003F21C9"/>
    <w:rsid w:val="003F22D3"/>
    <w:rsid w:val="003F2320"/>
    <w:rsid w:val="003F2378"/>
    <w:rsid w:val="003F23F1"/>
    <w:rsid w:val="003F2455"/>
    <w:rsid w:val="003F246A"/>
    <w:rsid w:val="003F25D0"/>
    <w:rsid w:val="003F25FA"/>
    <w:rsid w:val="003F2729"/>
    <w:rsid w:val="003F27A3"/>
    <w:rsid w:val="003F27B3"/>
    <w:rsid w:val="003F2806"/>
    <w:rsid w:val="003F2886"/>
    <w:rsid w:val="003F28DD"/>
    <w:rsid w:val="003F292E"/>
    <w:rsid w:val="003F2932"/>
    <w:rsid w:val="003F299E"/>
    <w:rsid w:val="003F29C0"/>
    <w:rsid w:val="003F2A6D"/>
    <w:rsid w:val="003F2A8A"/>
    <w:rsid w:val="003F2AD6"/>
    <w:rsid w:val="003F2BC0"/>
    <w:rsid w:val="003F2C0F"/>
    <w:rsid w:val="003F2C10"/>
    <w:rsid w:val="003F2C65"/>
    <w:rsid w:val="003F2C6F"/>
    <w:rsid w:val="003F2C91"/>
    <w:rsid w:val="003F2CC2"/>
    <w:rsid w:val="003F2D4D"/>
    <w:rsid w:val="003F2DC2"/>
    <w:rsid w:val="003F2E04"/>
    <w:rsid w:val="003F2E70"/>
    <w:rsid w:val="003F2E89"/>
    <w:rsid w:val="003F2F8E"/>
    <w:rsid w:val="003F2F9E"/>
    <w:rsid w:val="003F2FC4"/>
    <w:rsid w:val="003F2FFB"/>
    <w:rsid w:val="003F30D3"/>
    <w:rsid w:val="003F30E5"/>
    <w:rsid w:val="003F30F5"/>
    <w:rsid w:val="003F30F7"/>
    <w:rsid w:val="003F31BF"/>
    <w:rsid w:val="003F31D8"/>
    <w:rsid w:val="003F31E2"/>
    <w:rsid w:val="003F3238"/>
    <w:rsid w:val="003F329E"/>
    <w:rsid w:val="003F32F8"/>
    <w:rsid w:val="003F3320"/>
    <w:rsid w:val="003F3367"/>
    <w:rsid w:val="003F339F"/>
    <w:rsid w:val="003F344D"/>
    <w:rsid w:val="003F3497"/>
    <w:rsid w:val="003F34DC"/>
    <w:rsid w:val="003F35D5"/>
    <w:rsid w:val="003F3652"/>
    <w:rsid w:val="003F370C"/>
    <w:rsid w:val="003F379B"/>
    <w:rsid w:val="003F37A4"/>
    <w:rsid w:val="003F3809"/>
    <w:rsid w:val="003F38F0"/>
    <w:rsid w:val="003F392C"/>
    <w:rsid w:val="003F3947"/>
    <w:rsid w:val="003F3A15"/>
    <w:rsid w:val="003F3A53"/>
    <w:rsid w:val="003F3AEC"/>
    <w:rsid w:val="003F3AED"/>
    <w:rsid w:val="003F3BE3"/>
    <w:rsid w:val="003F3BEE"/>
    <w:rsid w:val="003F3C75"/>
    <w:rsid w:val="003F3C9B"/>
    <w:rsid w:val="003F3E47"/>
    <w:rsid w:val="003F3ECD"/>
    <w:rsid w:val="003F3EDB"/>
    <w:rsid w:val="003F3F13"/>
    <w:rsid w:val="003F3F4B"/>
    <w:rsid w:val="003F402D"/>
    <w:rsid w:val="003F4055"/>
    <w:rsid w:val="003F4065"/>
    <w:rsid w:val="003F4114"/>
    <w:rsid w:val="003F4147"/>
    <w:rsid w:val="003F4255"/>
    <w:rsid w:val="003F4277"/>
    <w:rsid w:val="003F4285"/>
    <w:rsid w:val="003F431A"/>
    <w:rsid w:val="003F43F1"/>
    <w:rsid w:val="003F4491"/>
    <w:rsid w:val="003F44A4"/>
    <w:rsid w:val="003F44C4"/>
    <w:rsid w:val="003F4507"/>
    <w:rsid w:val="003F4522"/>
    <w:rsid w:val="003F4526"/>
    <w:rsid w:val="003F464C"/>
    <w:rsid w:val="003F469E"/>
    <w:rsid w:val="003F4771"/>
    <w:rsid w:val="003F47BE"/>
    <w:rsid w:val="003F47F9"/>
    <w:rsid w:val="003F4820"/>
    <w:rsid w:val="003F485D"/>
    <w:rsid w:val="003F4872"/>
    <w:rsid w:val="003F489F"/>
    <w:rsid w:val="003F48A4"/>
    <w:rsid w:val="003F4902"/>
    <w:rsid w:val="003F4945"/>
    <w:rsid w:val="003F4C07"/>
    <w:rsid w:val="003F4C0C"/>
    <w:rsid w:val="003F4C11"/>
    <w:rsid w:val="003F4C79"/>
    <w:rsid w:val="003F4CAE"/>
    <w:rsid w:val="003F4CE9"/>
    <w:rsid w:val="003F4D2D"/>
    <w:rsid w:val="003F4D5B"/>
    <w:rsid w:val="003F4D9A"/>
    <w:rsid w:val="003F4E3F"/>
    <w:rsid w:val="003F4E57"/>
    <w:rsid w:val="003F4E91"/>
    <w:rsid w:val="003F4F06"/>
    <w:rsid w:val="003F4F30"/>
    <w:rsid w:val="003F5097"/>
    <w:rsid w:val="003F50BD"/>
    <w:rsid w:val="003F50C4"/>
    <w:rsid w:val="003F50EE"/>
    <w:rsid w:val="003F51D9"/>
    <w:rsid w:val="003F5235"/>
    <w:rsid w:val="003F5249"/>
    <w:rsid w:val="003F527E"/>
    <w:rsid w:val="003F52D1"/>
    <w:rsid w:val="003F530A"/>
    <w:rsid w:val="003F538C"/>
    <w:rsid w:val="003F54B1"/>
    <w:rsid w:val="003F55A6"/>
    <w:rsid w:val="003F55C4"/>
    <w:rsid w:val="003F576D"/>
    <w:rsid w:val="003F57B2"/>
    <w:rsid w:val="003F57BD"/>
    <w:rsid w:val="003F5872"/>
    <w:rsid w:val="003F58C8"/>
    <w:rsid w:val="003F5997"/>
    <w:rsid w:val="003F5B5D"/>
    <w:rsid w:val="003F5B93"/>
    <w:rsid w:val="003F5C71"/>
    <w:rsid w:val="003F5C7D"/>
    <w:rsid w:val="003F5D9B"/>
    <w:rsid w:val="003F5DC7"/>
    <w:rsid w:val="003F5DDB"/>
    <w:rsid w:val="003F5E2C"/>
    <w:rsid w:val="003F5F05"/>
    <w:rsid w:val="003F602C"/>
    <w:rsid w:val="003F60DE"/>
    <w:rsid w:val="003F624A"/>
    <w:rsid w:val="003F63C2"/>
    <w:rsid w:val="003F648B"/>
    <w:rsid w:val="003F64CB"/>
    <w:rsid w:val="003F6567"/>
    <w:rsid w:val="003F65E1"/>
    <w:rsid w:val="003F6668"/>
    <w:rsid w:val="003F66C3"/>
    <w:rsid w:val="003F67DA"/>
    <w:rsid w:val="003F6804"/>
    <w:rsid w:val="003F682F"/>
    <w:rsid w:val="003F6854"/>
    <w:rsid w:val="003F6949"/>
    <w:rsid w:val="003F6961"/>
    <w:rsid w:val="003F696F"/>
    <w:rsid w:val="003F6975"/>
    <w:rsid w:val="003F6977"/>
    <w:rsid w:val="003F69BA"/>
    <w:rsid w:val="003F6AC3"/>
    <w:rsid w:val="003F6B4D"/>
    <w:rsid w:val="003F6BBB"/>
    <w:rsid w:val="003F6C3A"/>
    <w:rsid w:val="003F6CB9"/>
    <w:rsid w:val="003F6D87"/>
    <w:rsid w:val="003F6DF4"/>
    <w:rsid w:val="003F6E27"/>
    <w:rsid w:val="003F6E29"/>
    <w:rsid w:val="003F6E90"/>
    <w:rsid w:val="003F6E9A"/>
    <w:rsid w:val="003F6ED6"/>
    <w:rsid w:val="003F6F15"/>
    <w:rsid w:val="003F6F54"/>
    <w:rsid w:val="003F6FD4"/>
    <w:rsid w:val="003F6FDE"/>
    <w:rsid w:val="003F7149"/>
    <w:rsid w:val="003F7171"/>
    <w:rsid w:val="003F719A"/>
    <w:rsid w:val="003F71DA"/>
    <w:rsid w:val="003F7258"/>
    <w:rsid w:val="003F728F"/>
    <w:rsid w:val="003F73FB"/>
    <w:rsid w:val="003F742C"/>
    <w:rsid w:val="003F7478"/>
    <w:rsid w:val="003F74B7"/>
    <w:rsid w:val="003F74E5"/>
    <w:rsid w:val="003F74E9"/>
    <w:rsid w:val="003F75D1"/>
    <w:rsid w:val="003F75E4"/>
    <w:rsid w:val="003F7634"/>
    <w:rsid w:val="003F765D"/>
    <w:rsid w:val="003F76BF"/>
    <w:rsid w:val="003F775B"/>
    <w:rsid w:val="003F7875"/>
    <w:rsid w:val="003F7951"/>
    <w:rsid w:val="003F79FE"/>
    <w:rsid w:val="003F7A55"/>
    <w:rsid w:val="003F7A9F"/>
    <w:rsid w:val="003F7AAB"/>
    <w:rsid w:val="003F7ADB"/>
    <w:rsid w:val="003F7B12"/>
    <w:rsid w:val="003F7B2F"/>
    <w:rsid w:val="003F7B30"/>
    <w:rsid w:val="003F7B43"/>
    <w:rsid w:val="003F7BA0"/>
    <w:rsid w:val="003F7C2B"/>
    <w:rsid w:val="003F7C2D"/>
    <w:rsid w:val="003F7C8F"/>
    <w:rsid w:val="003F7D75"/>
    <w:rsid w:val="003F7D94"/>
    <w:rsid w:val="003F7DD0"/>
    <w:rsid w:val="003F7E61"/>
    <w:rsid w:val="003F7EB5"/>
    <w:rsid w:val="003F7FAE"/>
    <w:rsid w:val="004000AA"/>
    <w:rsid w:val="00400183"/>
    <w:rsid w:val="0040019F"/>
    <w:rsid w:val="004001E9"/>
    <w:rsid w:val="0040030C"/>
    <w:rsid w:val="00400332"/>
    <w:rsid w:val="004003B5"/>
    <w:rsid w:val="0040042E"/>
    <w:rsid w:val="00400478"/>
    <w:rsid w:val="004005E6"/>
    <w:rsid w:val="004006A8"/>
    <w:rsid w:val="00400803"/>
    <w:rsid w:val="0040088D"/>
    <w:rsid w:val="004008A4"/>
    <w:rsid w:val="0040090D"/>
    <w:rsid w:val="0040095B"/>
    <w:rsid w:val="004009CF"/>
    <w:rsid w:val="00400A59"/>
    <w:rsid w:val="00400ACA"/>
    <w:rsid w:val="00400ADA"/>
    <w:rsid w:val="00400AE1"/>
    <w:rsid w:val="00400B82"/>
    <w:rsid w:val="00400BD2"/>
    <w:rsid w:val="00400BFD"/>
    <w:rsid w:val="00400C09"/>
    <w:rsid w:val="00400C74"/>
    <w:rsid w:val="00400CB7"/>
    <w:rsid w:val="00400D35"/>
    <w:rsid w:val="00400D56"/>
    <w:rsid w:val="00400E09"/>
    <w:rsid w:val="00400E0A"/>
    <w:rsid w:val="00400E6C"/>
    <w:rsid w:val="004010A0"/>
    <w:rsid w:val="00401103"/>
    <w:rsid w:val="00401113"/>
    <w:rsid w:val="00401151"/>
    <w:rsid w:val="00401165"/>
    <w:rsid w:val="0040117F"/>
    <w:rsid w:val="004011AC"/>
    <w:rsid w:val="004011B9"/>
    <w:rsid w:val="0040123F"/>
    <w:rsid w:val="00401292"/>
    <w:rsid w:val="00401298"/>
    <w:rsid w:val="004012AD"/>
    <w:rsid w:val="0040136F"/>
    <w:rsid w:val="00401370"/>
    <w:rsid w:val="004013A2"/>
    <w:rsid w:val="00401459"/>
    <w:rsid w:val="0040147B"/>
    <w:rsid w:val="004014D0"/>
    <w:rsid w:val="004014E3"/>
    <w:rsid w:val="004014F3"/>
    <w:rsid w:val="00401519"/>
    <w:rsid w:val="00401521"/>
    <w:rsid w:val="00401573"/>
    <w:rsid w:val="0040159A"/>
    <w:rsid w:val="0040159F"/>
    <w:rsid w:val="004015AB"/>
    <w:rsid w:val="004015C7"/>
    <w:rsid w:val="0040161E"/>
    <w:rsid w:val="00401657"/>
    <w:rsid w:val="00401678"/>
    <w:rsid w:val="0040172B"/>
    <w:rsid w:val="004018A3"/>
    <w:rsid w:val="004018F5"/>
    <w:rsid w:val="00401961"/>
    <w:rsid w:val="00401A12"/>
    <w:rsid w:val="00401A7D"/>
    <w:rsid w:val="00401B13"/>
    <w:rsid w:val="00401B43"/>
    <w:rsid w:val="00401BD9"/>
    <w:rsid w:val="00401BE5"/>
    <w:rsid w:val="00401BF7"/>
    <w:rsid w:val="00401C00"/>
    <w:rsid w:val="00401C0C"/>
    <w:rsid w:val="00401C76"/>
    <w:rsid w:val="00401D5D"/>
    <w:rsid w:val="00401E76"/>
    <w:rsid w:val="00401EB6"/>
    <w:rsid w:val="00401F13"/>
    <w:rsid w:val="00401F6C"/>
    <w:rsid w:val="00401FD1"/>
    <w:rsid w:val="004020B6"/>
    <w:rsid w:val="004020D3"/>
    <w:rsid w:val="004020F5"/>
    <w:rsid w:val="00402224"/>
    <w:rsid w:val="00402225"/>
    <w:rsid w:val="0040232F"/>
    <w:rsid w:val="004023D1"/>
    <w:rsid w:val="00402418"/>
    <w:rsid w:val="00402476"/>
    <w:rsid w:val="0040247D"/>
    <w:rsid w:val="0040248E"/>
    <w:rsid w:val="004024A8"/>
    <w:rsid w:val="004024D0"/>
    <w:rsid w:val="00402593"/>
    <w:rsid w:val="004025E7"/>
    <w:rsid w:val="004026AA"/>
    <w:rsid w:val="00402753"/>
    <w:rsid w:val="00402794"/>
    <w:rsid w:val="0040285E"/>
    <w:rsid w:val="0040287F"/>
    <w:rsid w:val="004028CD"/>
    <w:rsid w:val="004028D5"/>
    <w:rsid w:val="00402947"/>
    <w:rsid w:val="004029DD"/>
    <w:rsid w:val="00402B19"/>
    <w:rsid w:val="00402B1A"/>
    <w:rsid w:val="00402B6A"/>
    <w:rsid w:val="00402B78"/>
    <w:rsid w:val="00402C18"/>
    <w:rsid w:val="00402C1C"/>
    <w:rsid w:val="00402CB0"/>
    <w:rsid w:val="00402D1F"/>
    <w:rsid w:val="00402DE6"/>
    <w:rsid w:val="00402E0D"/>
    <w:rsid w:val="00402E2D"/>
    <w:rsid w:val="00402F0D"/>
    <w:rsid w:val="00402F18"/>
    <w:rsid w:val="00402F2A"/>
    <w:rsid w:val="004030C4"/>
    <w:rsid w:val="00403174"/>
    <w:rsid w:val="004031A4"/>
    <w:rsid w:val="004031E0"/>
    <w:rsid w:val="00403211"/>
    <w:rsid w:val="00403250"/>
    <w:rsid w:val="004032AE"/>
    <w:rsid w:val="00403382"/>
    <w:rsid w:val="004033D9"/>
    <w:rsid w:val="004033E7"/>
    <w:rsid w:val="004034B4"/>
    <w:rsid w:val="004034F4"/>
    <w:rsid w:val="00403543"/>
    <w:rsid w:val="00403557"/>
    <w:rsid w:val="00403577"/>
    <w:rsid w:val="004035DA"/>
    <w:rsid w:val="00403713"/>
    <w:rsid w:val="00403774"/>
    <w:rsid w:val="004037FA"/>
    <w:rsid w:val="0040384F"/>
    <w:rsid w:val="0040387B"/>
    <w:rsid w:val="0040399B"/>
    <w:rsid w:val="004039A9"/>
    <w:rsid w:val="004039B9"/>
    <w:rsid w:val="00403A03"/>
    <w:rsid w:val="00403B5C"/>
    <w:rsid w:val="00403B6F"/>
    <w:rsid w:val="00403B73"/>
    <w:rsid w:val="00403B92"/>
    <w:rsid w:val="00403BA5"/>
    <w:rsid w:val="00403BE1"/>
    <w:rsid w:val="00403BF6"/>
    <w:rsid w:val="00403CF1"/>
    <w:rsid w:val="00403D0E"/>
    <w:rsid w:val="00403D10"/>
    <w:rsid w:val="00403DD5"/>
    <w:rsid w:val="00403EBC"/>
    <w:rsid w:val="00403ED4"/>
    <w:rsid w:val="00403F23"/>
    <w:rsid w:val="00403F70"/>
    <w:rsid w:val="0040401D"/>
    <w:rsid w:val="004040EE"/>
    <w:rsid w:val="0040417F"/>
    <w:rsid w:val="004041EB"/>
    <w:rsid w:val="004041FC"/>
    <w:rsid w:val="00404344"/>
    <w:rsid w:val="0040434A"/>
    <w:rsid w:val="004043A8"/>
    <w:rsid w:val="004043C8"/>
    <w:rsid w:val="004043DE"/>
    <w:rsid w:val="00404413"/>
    <w:rsid w:val="0040445E"/>
    <w:rsid w:val="004044FC"/>
    <w:rsid w:val="00404501"/>
    <w:rsid w:val="00404519"/>
    <w:rsid w:val="0040458F"/>
    <w:rsid w:val="00404665"/>
    <w:rsid w:val="004046F8"/>
    <w:rsid w:val="0040473A"/>
    <w:rsid w:val="004047D5"/>
    <w:rsid w:val="004047F9"/>
    <w:rsid w:val="0040481B"/>
    <w:rsid w:val="00404825"/>
    <w:rsid w:val="00404827"/>
    <w:rsid w:val="00404841"/>
    <w:rsid w:val="0040489A"/>
    <w:rsid w:val="004048A8"/>
    <w:rsid w:val="00404935"/>
    <w:rsid w:val="0040494B"/>
    <w:rsid w:val="0040498E"/>
    <w:rsid w:val="00404A32"/>
    <w:rsid w:val="00404A39"/>
    <w:rsid w:val="00404AA3"/>
    <w:rsid w:val="00404AAA"/>
    <w:rsid w:val="00404B41"/>
    <w:rsid w:val="00404C15"/>
    <w:rsid w:val="00404C69"/>
    <w:rsid w:val="00404C9D"/>
    <w:rsid w:val="00404CBB"/>
    <w:rsid w:val="00404D36"/>
    <w:rsid w:val="00404D45"/>
    <w:rsid w:val="00404D57"/>
    <w:rsid w:val="00404D58"/>
    <w:rsid w:val="00404DF8"/>
    <w:rsid w:val="00404E65"/>
    <w:rsid w:val="00404F2E"/>
    <w:rsid w:val="00404F74"/>
    <w:rsid w:val="00404F83"/>
    <w:rsid w:val="00404FC0"/>
    <w:rsid w:val="004050AA"/>
    <w:rsid w:val="004050B8"/>
    <w:rsid w:val="0040522B"/>
    <w:rsid w:val="0040525F"/>
    <w:rsid w:val="0040528A"/>
    <w:rsid w:val="004052A7"/>
    <w:rsid w:val="004052AF"/>
    <w:rsid w:val="004052D8"/>
    <w:rsid w:val="004052F1"/>
    <w:rsid w:val="00405326"/>
    <w:rsid w:val="00405328"/>
    <w:rsid w:val="00405418"/>
    <w:rsid w:val="00405445"/>
    <w:rsid w:val="004054D7"/>
    <w:rsid w:val="0040555E"/>
    <w:rsid w:val="004055A4"/>
    <w:rsid w:val="0040564C"/>
    <w:rsid w:val="0040566C"/>
    <w:rsid w:val="0040577F"/>
    <w:rsid w:val="00405865"/>
    <w:rsid w:val="00405873"/>
    <w:rsid w:val="00405889"/>
    <w:rsid w:val="00405A67"/>
    <w:rsid w:val="00405B10"/>
    <w:rsid w:val="00405B2E"/>
    <w:rsid w:val="00405BE8"/>
    <w:rsid w:val="00405BF4"/>
    <w:rsid w:val="00405CFF"/>
    <w:rsid w:val="00405D10"/>
    <w:rsid w:val="00405D43"/>
    <w:rsid w:val="00405DE6"/>
    <w:rsid w:val="00405E37"/>
    <w:rsid w:val="00405E3B"/>
    <w:rsid w:val="00405F74"/>
    <w:rsid w:val="00405F7B"/>
    <w:rsid w:val="0040608E"/>
    <w:rsid w:val="0040611A"/>
    <w:rsid w:val="00406132"/>
    <w:rsid w:val="0040615F"/>
    <w:rsid w:val="004062C2"/>
    <w:rsid w:val="004062F4"/>
    <w:rsid w:val="00406352"/>
    <w:rsid w:val="00406370"/>
    <w:rsid w:val="00406406"/>
    <w:rsid w:val="00406413"/>
    <w:rsid w:val="00406417"/>
    <w:rsid w:val="0040642C"/>
    <w:rsid w:val="0040642E"/>
    <w:rsid w:val="0040643D"/>
    <w:rsid w:val="004064EB"/>
    <w:rsid w:val="004064F2"/>
    <w:rsid w:val="0040651C"/>
    <w:rsid w:val="0040653C"/>
    <w:rsid w:val="004065CE"/>
    <w:rsid w:val="00406623"/>
    <w:rsid w:val="004066E3"/>
    <w:rsid w:val="00406724"/>
    <w:rsid w:val="00406746"/>
    <w:rsid w:val="004067D5"/>
    <w:rsid w:val="0040685C"/>
    <w:rsid w:val="004068C8"/>
    <w:rsid w:val="004068DC"/>
    <w:rsid w:val="004068F8"/>
    <w:rsid w:val="004068FA"/>
    <w:rsid w:val="00406912"/>
    <w:rsid w:val="0040693D"/>
    <w:rsid w:val="00406A10"/>
    <w:rsid w:val="00406ABF"/>
    <w:rsid w:val="00406B3E"/>
    <w:rsid w:val="00406B5D"/>
    <w:rsid w:val="00406BF6"/>
    <w:rsid w:val="00406C5F"/>
    <w:rsid w:val="00406CA9"/>
    <w:rsid w:val="00406CF8"/>
    <w:rsid w:val="00406D28"/>
    <w:rsid w:val="00406DBA"/>
    <w:rsid w:val="00406DF2"/>
    <w:rsid w:val="00406DFF"/>
    <w:rsid w:val="00406E2C"/>
    <w:rsid w:val="00406E49"/>
    <w:rsid w:val="00406EC9"/>
    <w:rsid w:val="00406ED4"/>
    <w:rsid w:val="00406ED5"/>
    <w:rsid w:val="00407023"/>
    <w:rsid w:val="0040703F"/>
    <w:rsid w:val="004070CD"/>
    <w:rsid w:val="00407138"/>
    <w:rsid w:val="004071A4"/>
    <w:rsid w:val="004071D8"/>
    <w:rsid w:val="004071DA"/>
    <w:rsid w:val="004072BD"/>
    <w:rsid w:val="004073CA"/>
    <w:rsid w:val="004073DD"/>
    <w:rsid w:val="004073FD"/>
    <w:rsid w:val="00407494"/>
    <w:rsid w:val="004074AD"/>
    <w:rsid w:val="004074B8"/>
    <w:rsid w:val="004074FA"/>
    <w:rsid w:val="00407547"/>
    <w:rsid w:val="0040757A"/>
    <w:rsid w:val="0040758B"/>
    <w:rsid w:val="0040761C"/>
    <w:rsid w:val="0040771D"/>
    <w:rsid w:val="0040774C"/>
    <w:rsid w:val="00407783"/>
    <w:rsid w:val="004077B1"/>
    <w:rsid w:val="004077EA"/>
    <w:rsid w:val="004079F8"/>
    <w:rsid w:val="00407A31"/>
    <w:rsid w:val="00407A64"/>
    <w:rsid w:val="00407B0B"/>
    <w:rsid w:val="00407BDB"/>
    <w:rsid w:val="00407C14"/>
    <w:rsid w:val="00407C22"/>
    <w:rsid w:val="00407C61"/>
    <w:rsid w:val="00407C74"/>
    <w:rsid w:val="00407CA9"/>
    <w:rsid w:val="00407CC9"/>
    <w:rsid w:val="00407CD7"/>
    <w:rsid w:val="00407D55"/>
    <w:rsid w:val="00407D72"/>
    <w:rsid w:val="00407DF6"/>
    <w:rsid w:val="00407DF7"/>
    <w:rsid w:val="00407EAD"/>
    <w:rsid w:val="00407ED2"/>
    <w:rsid w:val="00407F01"/>
    <w:rsid w:val="00407F18"/>
    <w:rsid w:val="00407F1C"/>
    <w:rsid w:val="00410003"/>
    <w:rsid w:val="00410079"/>
    <w:rsid w:val="00410080"/>
    <w:rsid w:val="004100B4"/>
    <w:rsid w:val="004100E1"/>
    <w:rsid w:val="004101A6"/>
    <w:rsid w:val="00410205"/>
    <w:rsid w:val="004102D6"/>
    <w:rsid w:val="004102F7"/>
    <w:rsid w:val="00410328"/>
    <w:rsid w:val="0041034A"/>
    <w:rsid w:val="00410382"/>
    <w:rsid w:val="00410384"/>
    <w:rsid w:val="00410387"/>
    <w:rsid w:val="0041040C"/>
    <w:rsid w:val="004104AC"/>
    <w:rsid w:val="004104B9"/>
    <w:rsid w:val="00410537"/>
    <w:rsid w:val="00410586"/>
    <w:rsid w:val="004105A2"/>
    <w:rsid w:val="00410613"/>
    <w:rsid w:val="00410631"/>
    <w:rsid w:val="0041079C"/>
    <w:rsid w:val="004107F4"/>
    <w:rsid w:val="004107FC"/>
    <w:rsid w:val="00410820"/>
    <w:rsid w:val="0041087C"/>
    <w:rsid w:val="00410888"/>
    <w:rsid w:val="004108C8"/>
    <w:rsid w:val="00410A92"/>
    <w:rsid w:val="00410AB4"/>
    <w:rsid w:val="00410AB6"/>
    <w:rsid w:val="00410C45"/>
    <w:rsid w:val="00410C65"/>
    <w:rsid w:val="00410CD6"/>
    <w:rsid w:val="00410D1D"/>
    <w:rsid w:val="00410D5A"/>
    <w:rsid w:val="00410D70"/>
    <w:rsid w:val="00410E47"/>
    <w:rsid w:val="00410E48"/>
    <w:rsid w:val="00410E6B"/>
    <w:rsid w:val="00410E9F"/>
    <w:rsid w:val="00410EA7"/>
    <w:rsid w:val="00410F91"/>
    <w:rsid w:val="00410FF1"/>
    <w:rsid w:val="00411030"/>
    <w:rsid w:val="0041109F"/>
    <w:rsid w:val="0041112E"/>
    <w:rsid w:val="00411245"/>
    <w:rsid w:val="0041127B"/>
    <w:rsid w:val="0041129D"/>
    <w:rsid w:val="0041136F"/>
    <w:rsid w:val="004113A8"/>
    <w:rsid w:val="00411421"/>
    <w:rsid w:val="00411428"/>
    <w:rsid w:val="00411488"/>
    <w:rsid w:val="004114A8"/>
    <w:rsid w:val="00411506"/>
    <w:rsid w:val="00411597"/>
    <w:rsid w:val="004115B5"/>
    <w:rsid w:val="004115C8"/>
    <w:rsid w:val="00411612"/>
    <w:rsid w:val="004116C6"/>
    <w:rsid w:val="0041173A"/>
    <w:rsid w:val="0041176D"/>
    <w:rsid w:val="00411781"/>
    <w:rsid w:val="004117DA"/>
    <w:rsid w:val="00411833"/>
    <w:rsid w:val="00411911"/>
    <w:rsid w:val="00411A1B"/>
    <w:rsid w:val="00411A29"/>
    <w:rsid w:val="00411A55"/>
    <w:rsid w:val="00411A69"/>
    <w:rsid w:val="00411AF7"/>
    <w:rsid w:val="00411BAE"/>
    <w:rsid w:val="00411C27"/>
    <w:rsid w:val="00411C9B"/>
    <w:rsid w:val="00411CCA"/>
    <w:rsid w:val="00411CEC"/>
    <w:rsid w:val="00411D60"/>
    <w:rsid w:val="00411DCA"/>
    <w:rsid w:val="00411E11"/>
    <w:rsid w:val="00411E2F"/>
    <w:rsid w:val="00411E74"/>
    <w:rsid w:val="00411E8B"/>
    <w:rsid w:val="00411EB2"/>
    <w:rsid w:val="00411F8E"/>
    <w:rsid w:val="00411FC3"/>
    <w:rsid w:val="00411FF2"/>
    <w:rsid w:val="00412155"/>
    <w:rsid w:val="00412170"/>
    <w:rsid w:val="0041219C"/>
    <w:rsid w:val="00412215"/>
    <w:rsid w:val="0041222B"/>
    <w:rsid w:val="0041222D"/>
    <w:rsid w:val="004122B2"/>
    <w:rsid w:val="004123DF"/>
    <w:rsid w:val="00412424"/>
    <w:rsid w:val="004124E8"/>
    <w:rsid w:val="004124F1"/>
    <w:rsid w:val="004124F4"/>
    <w:rsid w:val="0041255E"/>
    <w:rsid w:val="00412577"/>
    <w:rsid w:val="004125B5"/>
    <w:rsid w:val="004126A2"/>
    <w:rsid w:val="004126EA"/>
    <w:rsid w:val="0041288D"/>
    <w:rsid w:val="0041289F"/>
    <w:rsid w:val="00412955"/>
    <w:rsid w:val="00412A1F"/>
    <w:rsid w:val="00412AE0"/>
    <w:rsid w:val="00412B86"/>
    <w:rsid w:val="00412DB0"/>
    <w:rsid w:val="00412DD6"/>
    <w:rsid w:val="00412DEB"/>
    <w:rsid w:val="00412E46"/>
    <w:rsid w:val="00412E66"/>
    <w:rsid w:val="00412F3F"/>
    <w:rsid w:val="00412FB2"/>
    <w:rsid w:val="00412FB6"/>
    <w:rsid w:val="0041305A"/>
    <w:rsid w:val="0041309C"/>
    <w:rsid w:val="00413127"/>
    <w:rsid w:val="0041313C"/>
    <w:rsid w:val="0041313D"/>
    <w:rsid w:val="0041316F"/>
    <w:rsid w:val="0041321D"/>
    <w:rsid w:val="00413248"/>
    <w:rsid w:val="0041324F"/>
    <w:rsid w:val="00413336"/>
    <w:rsid w:val="00413356"/>
    <w:rsid w:val="004133A6"/>
    <w:rsid w:val="004133E3"/>
    <w:rsid w:val="00413412"/>
    <w:rsid w:val="0041342C"/>
    <w:rsid w:val="00413505"/>
    <w:rsid w:val="00413533"/>
    <w:rsid w:val="00413561"/>
    <w:rsid w:val="004135EF"/>
    <w:rsid w:val="00413685"/>
    <w:rsid w:val="00413695"/>
    <w:rsid w:val="0041374C"/>
    <w:rsid w:val="00413773"/>
    <w:rsid w:val="004137BB"/>
    <w:rsid w:val="00413813"/>
    <w:rsid w:val="00413867"/>
    <w:rsid w:val="004138C9"/>
    <w:rsid w:val="004138D2"/>
    <w:rsid w:val="004138EC"/>
    <w:rsid w:val="00413900"/>
    <w:rsid w:val="00413921"/>
    <w:rsid w:val="0041395E"/>
    <w:rsid w:val="00413A06"/>
    <w:rsid w:val="00413A09"/>
    <w:rsid w:val="00413A0B"/>
    <w:rsid w:val="00413A22"/>
    <w:rsid w:val="00413A63"/>
    <w:rsid w:val="00413B5E"/>
    <w:rsid w:val="00413B94"/>
    <w:rsid w:val="00413BBD"/>
    <w:rsid w:val="00413BC5"/>
    <w:rsid w:val="00413C58"/>
    <w:rsid w:val="00413D65"/>
    <w:rsid w:val="00413D78"/>
    <w:rsid w:val="00413DB3"/>
    <w:rsid w:val="00413DC8"/>
    <w:rsid w:val="00413DD4"/>
    <w:rsid w:val="00413EAF"/>
    <w:rsid w:val="00413F01"/>
    <w:rsid w:val="00413F4E"/>
    <w:rsid w:val="00413F8B"/>
    <w:rsid w:val="0041400A"/>
    <w:rsid w:val="004140C6"/>
    <w:rsid w:val="00414105"/>
    <w:rsid w:val="00414163"/>
    <w:rsid w:val="00414176"/>
    <w:rsid w:val="004141CC"/>
    <w:rsid w:val="004141E7"/>
    <w:rsid w:val="004142C9"/>
    <w:rsid w:val="004142EC"/>
    <w:rsid w:val="00414350"/>
    <w:rsid w:val="00414419"/>
    <w:rsid w:val="00414495"/>
    <w:rsid w:val="004144C9"/>
    <w:rsid w:val="00414668"/>
    <w:rsid w:val="004146C5"/>
    <w:rsid w:val="004146C8"/>
    <w:rsid w:val="00414847"/>
    <w:rsid w:val="00414848"/>
    <w:rsid w:val="00414919"/>
    <w:rsid w:val="00414930"/>
    <w:rsid w:val="004149D4"/>
    <w:rsid w:val="00414A6C"/>
    <w:rsid w:val="00414A6E"/>
    <w:rsid w:val="00414AE2"/>
    <w:rsid w:val="00414AEC"/>
    <w:rsid w:val="00414B44"/>
    <w:rsid w:val="00414C12"/>
    <w:rsid w:val="00414C62"/>
    <w:rsid w:val="00414D4B"/>
    <w:rsid w:val="00414DB6"/>
    <w:rsid w:val="00414DF1"/>
    <w:rsid w:val="00414E63"/>
    <w:rsid w:val="00414EA3"/>
    <w:rsid w:val="00414EAA"/>
    <w:rsid w:val="00414EE8"/>
    <w:rsid w:val="00414F43"/>
    <w:rsid w:val="00414F4B"/>
    <w:rsid w:val="00414F94"/>
    <w:rsid w:val="00415051"/>
    <w:rsid w:val="00415149"/>
    <w:rsid w:val="004151D9"/>
    <w:rsid w:val="0041520D"/>
    <w:rsid w:val="0041548E"/>
    <w:rsid w:val="00415531"/>
    <w:rsid w:val="00415582"/>
    <w:rsid w:val="004155C2"/>
    <w:rsid w:val="0041567B"/>
    <w:rsid w:val="0041569C"/>
    <w:rsid w:val="004156BA"/>
    <w:rsid w:val="00415702"/>
    <w:rsid w:val="00415792"/>
    <w:rsid w:val="004157BC"/>
    <w:rsid w:val="004157CC"/>
    <w:rsid w:val="004157D1"/>
    <w:rsid w:val="004157EA"/>
    <w:rsid w:val="00415832"/>
    <w:rsid w:val="0041585B"/>
    <w:rsid w:val="00415903"/>
    <w:rsid w:val="0041592C"/>
    <w:rsid w:val="004159BA"/>
    <w:rsid w:val="00415A11"/>
    <w:rsid w:val="00415A54"/>
    <w:rsid w:val="00415A5A"/>
    <w:rsid w:val="00415A97"/>
    <w:rsid w:val="00415B72"/>
    <w:rsid w:val="00415CE0"/>
    <w:rsid w:val="00415D2E"/>
    <w:rsid w:val="00415D7E"/>
    <w:rsid w:val="00415E7F"/>
    <w:rsid w:val="00415F51"/>
    <w:rsid w:val="00415F69"/>
    <w:rsid w:val="00416045"/>
    <w:rsid w:val="00416056"/>
    <w:rsid w:val="0041606F"/>
    <w:rsid w:val="004160B7"/>
    <w:rsid w:val="004160C0"/>
    <w:rsid w:val="004161AC"/>
    <w:rsid w:val="004161B7"/>
    <w:rsid w:val="004161CD"/>
    <w:rsid w:val="0041628E"/>
    <w:rsid w:val="00416484"/>
    <w:rsid w:val="004164EB"/>
    <w:rsid w:val="004164FA"/>
    <w:rsid w:val="00416641"/>
    <w:rsid w:val="0041666A"/>
    <w:rsid w:val="00416694"/>
    <w:rsid w:val="004166AF"/>
    <w:rsid w:val="004166DF"/>
    <w:rsid w:val="00416741"/>
    <w:rsid w:val="00416766"/>
    <w:rsid w:val="004167B0"/>
    <w:rsid w:val="004167D3"/>
    <w:rsid w:val="004169A6"/>
    <w:rsid w:val="004169EC"/>
    <w:rsid w:val="00416A31"/>
    <w:rsid w:val="00416A89"/>
    <w:rsid w:val="00416A92"/>
    <w:rsid w:val="00416A9A"/>
    <w:rsid w:val="00416AFF"/>
    <w:rsid w:val="00416BD9"/>
    <w:rsid w:val="00416BEB"/>
    <w:rsid w:val="00416CB0"/>
    <w:rsid w:val="00416CBD"/>
    <w:rsid w:val="00416D6D"/>
    <w:rsid w:val="00416DC5"/>
    <w:rsid w:val="00416E45"/>
    <w:rsid w:val="00416E5D"/>
    <w:rsid w:val="00416E98"/>
    <w:rsid w:val="00416ED0"/>
    <w:rsid w:val="00416F5B"/>
    <w:rsid w:val="00416FCF"/>
    <w:rsid w:val="00417004"/>
    <w:rsid w:val="00417045"/>
    <w:rsid w:val="004170AB"/>
    <w:rsid w:val="004170B4"/>
    <w:rsid w:val="00417182"/>
    <w:rsid w:val="004171B2"/>
    <w:rsid w:val="0041720A"/>
    <w:rsid w:val="0041728F"/>
    <w:rsid w:val="00417392"/>
    <w:rsid w:val="004173A8"/>
    <w:rsid w:val="004174FF"/>
    <w:rsid w:val="0041753F"/>
    <w:rsid w:val="004175A9"/>
    <w:rsid w:val="004175EF"/>
    <w:rsid w:val="00417624"/>
    <w:rsid w:val="00417692"/>
    <w:rsid w:val="00417728"/>
    <w:rsid w:val="00417736"/>
    <w:rsid w:val="00417769"/>
    <w:rsid w:val="004177E1"/>
    <w:rsid w:val="0041783C"/>
    <w:rsid w:val="00417853"/>
    <w:rsid w:val="0041790C"/>
    <w:rsid w:val="0041794C"/>
    <w:rsid w:val="00417A13"/>
    <w:rsid w:val="00417A23"/>
    <w:rsid w:val="00417B1C"/>
    <w:rsid w:val="00417BA2"/>
    <w:rsid w:val="00417BEF"/>
    <w:rsid w:val="00417C19"/>
    <w:rsid w:val="00417C51"/>
    <w:rsid w:val="00417C85"/>
    <w:rsid w:val="00417C91"/>
    <w:rsid w:val="00417CFC"/>
    <w:rsid w:val="00417DC4"/>
    <w:rsid w:val="00417E14"/>
    <w:rsid w:val="00420053"/>
    <w:rsid w:val="00420063"/>
    <w:rsid w:val="0042006C"/>
    <w:rsid w:val="00420178"/>
    <w:rsid w:val="00420217"/>
    <w:rsid w:val="00420256"/>
    <w:rsid w:val="00420292"/>
    <w:rsid w:val="004202F0"/>
    <w:rsid w:val="0042034E"/>
    <w:rsid w:val="004203C9"/>
    <w:rsid w:val="004203CC"/>
    <w:rsid w:val="00420466"/>
    <w:rsid w:val="00420487"/>
    <w:rsid w:val="0042066C"/>
    <w:rsid w:val="004206BB"/>
    <w:rsid w:val="0042072B"/>
    <w:rsid w:val="00420782"/>
    <w:rsid w:val="0042085C"/>
    <w:rsid w:val="00420889"/>
    <w:rsid w:val="004208AF"/>
    <w:rsid w:val="0042095A"/>
    <w:rsid w:val="004209A3"/>
    <w:rsid w:val="00420A40"/>
    <w:rsid w:val="00420ABB"/>
    <w:rsid w:val="00420AD2"/>
    <w:rsid w:val="00420AF7"/>
    <w:rsid w:val="00420BD2"/>
    <w:rsid w:val="00420C84"/>
    <w:rsid w:val="00420CD7"/>
    <w:rsid w:val="00420D1F"/>
    <w:rsid w:val="00420D6E"/>
    <w:rsid w:val="00420D84"/>
    <w:rsid w:val="00420DB1"/>
    <w:rsid w:val="00420E36"/>
    <w:rsid w:val="00420E62"/>
    <w:rsid w:val="00420E70"/>
    <w:rsid w:val="00420E8B"/>
    <w:rsid w:val="00420F17"/>
    <w:rsid w:val="00420FAE"/>
    <w:rsid w:val="00421004"/>
    <w:rsid w:val="0042102A"/>
    <w:rsid w:val="00421041"/>
    <w:rsid w:val="0042104E"/>
    <w:rsid w:val="00421083"/>
    <w:rsid w:val="0042113A"/>
    <w:rsid w:val="004211B8"/>
    <w:rsid w:val="004211C2"/>
    <w:rsid w:val="00421252"/>
    <w:rsid w:val="004212AB"/>
    <w:rsid w:val="004212E8"/>
    <w:rsid w:val="0042149D"/>
    <w:rsid w:val="0042151F"/>
    <w:rsid w:val="004215A5"/>
    <w:rsid w:val="0042166F"/>
    <w:rsid w:val="004217A1"/>
    <w:rsid w:val="0042186B"/>
    <w:rsid w:val="0042186F"/>
    <w:rsid w:val="004218E1"/>
    <w:rsid w:val="00421902"/>
    <w:rsid w:val="004219B9"/>
    <w:rsid w:val="00421A99"/>
    <w:rsid w:val="00421B51"/>
    <w:rsid w:val="00421BCF"/>
    <w:rsid w:val="00421C37"/>
    <w:rsid w:val="00421C89"/>
    <w:rsid w:val="00421C99"/>
    <w:rsid w:val="00421D08"/>
    <w:rsid w:val="00421DE9"/>
    <w:rsid w:val="00421ECB"/>
    <w:rsid w:val="00421F48"/>
    <w:rsid w:val="00421F52"/>
    <w:rsid w:val="00421FBE"/>
    <w:rsid w:val="00422027"/>
    <w:rsid w:val="004221AB"/>
    <w:rsid w:val="004221F9"/>
    <w:rsid w:val="004222D3"/>
    <w:rsid w:val="004222ED"/>
    <w:rsid w:val="00422312"/>
    <w:rsid w:val="00422334"/>
    <w:rsid w:val="00422347"/>
    <w:rsid w:val="00422370"/>
    <w:rsid w:val="00422423"/>
    <w:rsid w:val="0042249B"/>
    <w:rsid w:val="0042253B"/>
    <w:rsid w:val="00422549"/>
    <w:rsid w:val="0042255F"/>
    <w:rsid w:val="00422560"/>
    <w:rsid w:val="004225E2"/>
    <w:rsid w:val="00422618"/>
    <w:rsid w:val="00422631"/>
    <w:rsid w:val="004226D4"/>
    <w:rsid w:val="004226EA"/>
    <w:rsid w:val="004226ED"/>
    <w:rsid w:val="0042290A"/>
    <w:rsid w:val="0042296B"/>
    <w:rsid w:val="00422978"/>
    <w:rsid w:val="00422A5D"/>
    <w:rsid w:val="00422B0E"/>
    <w:rsid w:val="00422B0F"/>
    <w:rsid w:val="00422B96"/>
    <w:rsid w:val="00422BE6"/>
    <w:rsid w:val="00422BE7"/>
    <w:rsid w:val="00422C0D"/>
    <w:rsid w:val="00422C67"/>
    <w:rsid w:val="00422CC6"/>
    <w:rsid w:val="00422CD0"/>
    <w:rsid w:val="00422DFC"/>
    <w:rsid w:val="00422E80"/>
    <w:rsid w:val="00422F02"/>
    <w:rsid w:val="00422F0D"/>
    <w:rsid w:val="00422F6A"/>
    <w:rsid w:val="00422F6D"/>
    <w:rsid w:val="00422F75"/>
    <w:rsid w:val="00422FE5"/>
    <w:rsid w:val="00423014"/>
    <w:rsid w:val="00423067"/>
    <w:rsid w:val="0042308A"/>
    <w:rsid w:val="00423098"/>
    <w:rsid w:val="004230DA"/>
    <w:rsid w:val="004231A1"/>
    <w:rsid w:val="004231CA"/>
    <w:rsid w:val="004231D7"/>
    <w:rsid w:val="004231D9"/>
    <w:rsid w:val="00423316"/>
    <w:rsid w:val="0042332A"/>
    <w:rsid w:val="00423348"/>
    <w:rsid w:val="0042334F"/>
    <w:rsid w:val="004233D0"/>
    <w:rsid w:val="004233D1"/>
    <w:rsid w:val="0042340A"/>
    <w:rsid w:val="00423482"/>
    <w:rsid w:val="0042349B"/>
    <w:rsid w:val="004234BF"/>
    <w:rsid w:val="004236B4"/>
    <w:rsid w:val="004236DC"/>
    <w:rsid w:val="00423737"/>
    <w:rsid w:val="0042378C"/>
    <w:rsid w:val="00423800"/>
    <w:rsid w:val="00423805"/>
    <w:rsid w:val="00423958"/>
    <w:rsid w:val="00423A4E"/>
    <w:rsid w:val="00423A50"/>
    <w:rsid w:val="00423A96"/>
    <w:rsid w:val="00423AA5"/>
    <w:rsid w:val="00423AB6"/>
    <w:rsid w:val="00423BF1"/>
    <w:rsid w:val="00423C24"/>
    <w:rsid w:val="00423C81"/>
    <w:rsid w:val="00423C95"/>
    <w:rsid w:val="00423CF6"/>
    <w:rsid w:val="00423E37"/>
    <w:rsid w:val="00423E4F"/>
    <w:rsid w:val="00423E66"/>
    <w:rsid w:val="00423ED4"/>
    <w:rsid w:val="00423EF6"/>
    <w:rsid w:val="00423F7E"/>
    <w:rsid w:val="00423FA1"/>
    <w:rsid w:val="00424097"/>
    <w:rsid w:val="004240CE"/>
    <w:rsid w:val="004241D9"/>
    <w:rsid w:val="004241DD"/>
    <w:rsid w:val="00424355"/>
    <w:rsid w:val="004244E6"/>
    <w:rsid w:val="00424502"/>
    <w:rsid w:val="004245AD"/>
    <w:rsid w:val="0042463D"/>
    <w:rsid w:val="004246A9"/>
    <w:rsid w:val="0042473E"/>
    <w:rsid w:val="00424790"/>
    <w:rsid w:val="00424806"/>
    <w:rsid w:val="00424833"/>
    <w:rsid w:val="00424852"/>
    <w:rsid w:val="0042487B"/>
    <w:rsid w:val="004248D1"/>
    <w:rsid w:val="004248F6"/>
    <w:rsid w:val="00424985"/>
    <w:rsid w:val="00424989"/>
    <w:rsid w:val="004249A7"/>
    <w:rsid w:val="004249BC"/>
    <w:rsid w:val="004249FE"/>
    <w:rsid w:val="00424A4F"/>
    <w:rsid w:val="00424A62"/>
    <w:rsid w:val="00424AB1"/>
    <w:rsid w:val="00424ADD"/>
    <w:rsid w:val="00424B21"/>
    <w:rsid w:val="00424BEC"/>
    <w:rsid w:val="00424C7F"/>
    <w:rsid w:val="00424D10"/>
    <w:rsid w:val="00424D5F"/>
    <w:rsid w:val="00424DBE"/>
    <w:rsid w:val="00424EC6"/>
    <w:rsid w:val="00424F5B"/>
    <w:rsid w:val="00424FCC"/>
    <w:rsid w:val="00425037"/>
    <w:rsid w:val="00425054"/>
    <w:rsid w:val="00425061"/>
    <w:rsid w:val="0042506E"/>
    <w:rsid w:val="004250D6"/>
    <w:rsid w:val="004250FD"/>
    <w:rsid w:val="004251FE"/>
    <w:rsid w:val="0042523D"/>
    <w:rsid w:val="00425328"/>
    <w:rsid w:val="004253C7"/>
    <w:rsid w:val="00425486"/>
    <w:rsid w:val="00425494"/>
    <w:rsid w:val="004255FB"/>
    <w:rsid w:val="00425626"/>
    <w:rsid w:val="004256F8"/>
    <w:rsid w:val="0042576D"/>
    <w:rsid w:val="00425794"/>
    <w:rsid w:val="0042586A"/>
    <w:rsid w:val="004258BA"/>
    <w:rsid w:val="0042590D"/>
    <w:rsid w:val="0042594F"/>
    <w:rsid w:val="00425959"/>
    <w:rsid w:val="00425989"/>
    <w:rsid w:val="00425A40"/>
    <w:rsid w:val="00425A4D"/>
    <w:rsid w:val="00425A65"/>
    <w:rsid w:val="00425B39"/>
    <w:rsid w:val="00425CCE"/>
    <w:rsid w:val="00425CE0"/>
    <w:rsid w:val="00425D25"/>
    <w:rsid w:val="00425DB1"/>
    <w:rsid w:val="00425E28"/>
    <w:rsid w:val="00425E2A"/>
    <w:rsid w:val="00425E34"/>
    <w:rsid w:val="00425E64"/>
    <w:rsid w:val="00425F18"/>
    <w:rsid w:val="00425F52"/>
    <w:rsid w:val="00426064"/>
    <w:rsid w:val="004262BA"/>
    <w:rsid w:val="0042633D"/>
    <w:rsid w:val="00426377"/>
    <w:rsid w:val="004263E9"/>
    <w:rsid w:val="0042641D"/>
    <w:rsid w:val="0042642B"/>
    <w:rsid w:val="0042644D"/>
    <w:rsid w:val="0042646A"/>
    <w:rsid w:val="0042649A"/>
    <w:rsid w:val="004264BD"/>
    <w:rsid w:val="004264BE"/>
    <w:rsid w:val="004264CD"/>
    <w:rsid w:val="0042664A"/>
    <w:rsid w:val="0042666D"/>
    <w:rsid w:val="004266CD"/>
    <w:rsid w:val="004266EC"/>
    <w:rsid w:val="00426754"/>
    <w:rsid w:val="00426794"/>
    <w:rsid w:val="004267C5"/>
    <w:rsid w:val="00426841"/>
    <w:rsid w:val="00426882"/>
    <w:rsid w:val="004268B8"/>
    <w:rsid w:val="004268DA"/>
    <w:rsid w:val="00426A81"/>
    <w:rsid w:val="00426B6F"/>
    <w:rsid w:val="00426BA9"/>
    <w:rsid w:val="00426C27"/>
    <w:rsid w:val="00426C3D"/>
    <w:rsid w:val="00426C7B"/>
    <w:rsid w:val="00426CA3"/>
    <w:rsid w:val="00426D00"/>
    <w:rsid w:val="00426D79"/>
    <w:rsid w:val="00426DAC"/>
    <w:rsid w:val="00426E2C"/>
    <w:rsid w:val="00426ED3"/>
    <w:rsid w:val="00426ED5"/>
    <w:rsid w:val="00426F2E"/>
    <w:rsid w:val="00426F70"/>
    <w:rsid w:val="00426FAF"/>
    <w:rsid w:val="00426FE4"/>
    <w:rsid w:val="00427006"/>
    <w:rsid w:val="00427079"/>
    <w:rsid w:val="0042707B"/>
    <w:rsid w:val="004270F0"/>
    <w:rsid w:val="004271A7"/>
    <w:rsid w:val="004271D3"/>
    <w:rsid w:val="004272C4"/>
    <w:rsid w:val="00427379"/>
    <w:rsid w:val="004273B1"/>
    <w:rsid w:val="004273CB"/>
    <w:rsid w:val="004273EF"/>
    <w:rsid w:val="0042744B"/>
    <w:rsid w:val="004274BF"/>
    <w:rsid w:val="004274D1"/>
    <w:rsid w:val="004274D5"/>
    <w:rsid w:val="004274D7"/>
    <w:rsid w:val="004274F8"/>
    <w:rsid w:val="00427546"/>
    <w:rsid w:val="00427580"/>
    <w:rsid w:val="004275C9"/>
    <w:rsid w:val="0042773A"/>
    <w:rsid w:val="0042774A"/>
    <w:rsid w:val="00427779"/>
    <w:rsid w:val="004277CE"/>
    <w:rsid w:val="004277D2"/>
    <w:rsid w:val="00427894"/>
    <w:rsid w:val="00427946"/>
    <w:rsid w:val="00427986"/>
    <w:rsid w:val="00427993"/>
    <w:rsid w:val="004279A2"/>
    <w:rsid w:val="00427A69"/>
    <w:rsid w:val="00427B29"/>
    <w:rsid w:val="00427BEC"/>
    <w:rsid w:val="00427CAF"/>
    <w:rsid w:val="00427D3D"/>
    <w:rsid w:val="00427DF1"/>
    <w:rsid w:val="00427E61"/>
    <w:rsid w:val="00427E72"/>
    <w:rsid w:val="00427E91"/>
    <w:rsid w:val="00427EAB"/>
    <w:rsid w:val="00427ECB"/>
    <w:rsid w:val="00427F53"/>
    <w:rsid w:val="00427FB4"/>
    <w:rsid w:val="00427FC4"/>
    <w:rsid w:val="004300DB"/>
    <w:rsid w:val="00430198"/>
    <w:rsid w:val="00430222"/>
    <w:rsid w:val="00430292"/>
    <w:rsid w:val="004302C1"/>
    <w:rsid w:val="0043030D"/>
    <w:rsid w:val="00430334"/>
    <w:rsid w:val="00430365"/>
    <w:rsid w:val="00430371"/>
    <w:rsid w:val="00430463"/>
    <w:rsid w:val="0043046E"/>
    <w:rsid w:val="0043047E"/>
    <w:rsid w:val="00430489"/>
    <w:rsid w:val="004304C6"/>
    <w:rsid w:val="00430543"/>
    <w:rsid w:val="00430576"/>
    <w:rsid w:val="004305E6"/>
    <w:rsid w:val="004306B8"/>
    <w:rsid w:val="00430709"/>
    <w:rsid w:val="004307AB"/>
    <w:rsid w:val="004307B0"/>
    <w:rsid w:val="0043085C"/>
    <w:rsid w:val="00430876"/>
    <w:rsid w:val="004308ED"/>
    <w:rsid w:val="00430923"/>
    <w:rsid w:val="00430998"/>
    <w:rsid w:val="004309E5"/>
    <w:rsid w:val="00430A53"/>
    <w:rsid w:val="00430ACF"/>
    <w:rsid w:val="00430B4E"/>
    <w:rsid w:val="00430B6C"/>
    <w:rsid w:val="00430B8D"/>
    <w:rsid w:val="00430BBB"/>
    <w:rsid w:val="00430BF8"/>
    <w:rsid w:val="00430C1F"/>
    <w:rsid w:val="00430C56"/>
    <w:rsid w:val="00430C92"/>
    <w:rsid w:val="00430CBA"/>
    <w:rsid w:val="00430CFE"/>
    <w:rsid w:val="00430D47"/>
    <w:rsid w:val="00430D65"/>
    <w:rsid w:val="00430D69"/>
    <w:rsid w:val="00430E07"/>
    <w:rsid w:val="0043103C"/>
    <w:rsid w:val="0043107A"/>
    <w:rsid w:val="0043108D"/>
    <w:rsid w:val="004310E6"/>
    <w:rsid w:val="0043111F"/>
    <w:rsid w:val="00431189"/>
    <w:rsid w:val="00431261"/>
    <w:rsid w:val="00431289"/>
    <w:rsid w:val="0043147A"/>
    <w:rsid w:val="004314E8"/>
    <w:rsid w:val="00431515"/>
    <w:rsid w:val="004315A8"/>
    <w:rsid w:val="0043163E"/>
    <w:rsid w:val="00431641"/>
    <w:rsid w:val="00431799"/>
    <w:rsid w:val="004317D6"/>
    <w:rsid w:val="00431818"/>
    <w:rsid w:val="0043185F"/>
    <w:rsid w:val="004319CB"/>
    <w:rsid w:val="00431A6A"/>
    <w:rsid w:val="00431A80"/>
    <w:rsid w:val="00431B0C"/>
    <w:rsid w:val="00431B73"/>
    <w:rsid w:val="00431C15"/>
    <w:rsid w:val="00431C4A"/>
    <w:rsid w:val="00431C4C"/>
    <w:rsid w:val="00431C80"/>
    <w:rsid w:val="00431CD5"/>
    <w:rsid w:val="00431CE8"/>
    <w:rsid w:val="00431D36"/>
    <w:rsid w:val="00431D8C"/>
    <w:rsid w:val="00431DDA"/>
    <w:rsid w:val="00431DF0"/>
    <w:rsid w:val="00431E43"/>
    <w:rsid w:val="00431E76"/>
    <w:rsid w:val="00431F1C"/>
    <w:rsid w:val="00431F99"/>
    <w:rsid w:val="00431FF9"/>
    <w:rsid w:val="00432054"/>
    <w:rsid w:val="0043205D"/>
    <w:rsid w:val="00432117"/>
    <w:rsid w:val="0043211D"/>
    <w:rsid w:val="0043212D"/>
    <w:rsid w:val="00432159"/>
    <w:rsid w:val="0043216A"/>
    <w:rsid w:val="0043219F"/>
    <w:rsid w:val="004321D8"/>
    <w:rsid w:val="0043222C"/>
    <w:rsid w:val="004323F3"/>
    <w:rsid w:val="004324B8"/>
    <w:rsid w:val="0043254D"/>
    <w:rsid w:val="0043254E"/>
    <w:rsid w:val="004325F1"/>
    <w:rsid w:val="0043263E"/>
    <w:rsid w:val="00432661"/>
    <w:rsid w:val="0043267D"/>
    <w:rsid w:val="004326C5"/>
    <w:rsid w:val="00432700"/>
    <w:rsid w:val="00432762"/>
    <w:rsid w:val="004327B1"/>
    <w:rsid w:val="00432806"/>
    <w:rsid w:val="0043280E"/>
    <w:rsid w:val="0043283D"/>
    <w:rsid w:val="00432886"/>
    <w:rsid w:val="00432887"/>
    <w:rsid w:val="004328BA"/>
    <w:rsid w:val="00432918"/>
    <w:rsid w:val="004329AE"/>
    <w:rsid w:val="00432A08"/>
    <w:rsid w:val="00432AED"/>
    <w:rsid w:val="00432B6C"/>
    <w:rsid w:val="00432B79"/>
    <w:rsid w:val="00432B82"/>
    <w:rsid w:val="00432C2F"/>
    <w:rsid w:val="00432C56"/>
    <w:rsid w:val="00432C60"/>
    <w:rsid w:val="00432C65"/>
    <w:rsid w:val="00432E5D"/>
    <w:rsid w:val="00432E61"/>
    <w:rsid w:val="00432E67"/>
    <w:rsid w:val="00432F00"/>
    <w:rsid w:val="00432F9E"/>
    <w:rsid w:val="00433053"/>
    <w:rsid w:val="004330FD"/>
    <w:rsid w:val="0043319C"/>
    <w:rsid w:val="004331DA"/>
    <w:rsid w:val="00433278"/>
    <w:rsid w:val="004332C1"/>
    <w:rsid w:val="004334CC"/>
    <w:rsid w:val="00433551"/>
    <w:rsid w:val="004336CE"/>
    <w:rsid w:val="004336FA"/>
    <w:rsid w:val="00433752"/>
    <w:rsid w:val="004337A5"/>
    <w:rsid w:val="004337F3"/>
    <w:rsid w:val="0043381E"/>
    <w:rsid w:val="0043383F"/>
    <w:rsid w:val="00433921"/>
    <w:rsid w:val="004339BC"/>
    <w:rsid w:val="00433A01"/>
    <w:rsid w:val="00433AA1"/>
    <w:rsid w:val="00433BAD"/>
    <w:rsid w:val="00433BDB"/>
    <w:rsid w:val="00433BFC"/>
    <w:rsid w:val="00433CBB"/>
    <w:rsid w:val="00433D82"/>
    <w:rsid w:val="00433D90"/>
    <w:rsid w:val="00433E78"/>
    <w:rsid w:val="00433E90"/>
    <w:rsid w:val="00433FF9"/>
    <w:rsid w:val="0043400F"/>
    <w:rsid w:val="00434073"/>
    <w:rsid w:val="004340E0"/>
    <w:rsid w:val="00434136"/>
    <w:rsid w:val="004341A5"/>
    <w:rsid w:val="004341A9"/>
    <w:rsid w:val="004341F7"/>
    <w:rsid w:val="004342F3"/>
    <w:rsid w:val="00434337"/>
    <w:rsid w:val="00434347"/>
    <w:rsid w:val="004343C5"/>
    <w:rsid w:val="00434403"/>
    <w:rsid w:val="00434409"/>
    <w:rsid w:val="0043445A"/>
    <w:rsid w:val="0043449D"/>
    <w:rsid w:val="004344C5"/>
    <w:rsid w:val="0043451D"/>
    <w:rsid w:val="0043455E"/>
    <w:rsid w:val="00434598"/>
    <w:rsid w:val="00434794"/>
    <w:rsid w:val="00434799"/>
    <w:rsid w:val="004347F3"/>
    <w:rsid w:val="004347F4"/>
    <w:rsid w:val="00434877"/>
    <w:rsid w:val="00434881"/>
    <w:rsid w:val="00434887"/>
    <w:rsid w:val="0043488F"/>
    <w:rsid w:val="004348BE"/>
    <w:rsid w:val="00434980"/>
    <w:rsid w:val="0043498E"/>
    <w:rsid w:val="00434A13"/>
    <w:rsid w:val="00434A1B"/>
    <w:rsid w:val="00434A37"/>
    <w:rsid w:val="00434AB4"/>
    <w:rsid w:val="00434B9B"/>
    <w:rsid w:val="00434BED"/>
    <w:rsid w:val="00434C4B"/>
    <w:rsid w:val="00434C7B"/>
    <w:rsid w:val="00434D4B"/>
    <w:rsid w:val="00434D89"/>
    <w:rsid w:val="00434D91"/>
    <w:rsid w:val="00434DD3"/>
    <w:rsid w:val="00434E74"/>
    <w:rsid w:val="00434EC5"/>
    <w:rsid w:val="00434EF7"/>
    <w:rsid w:val="00434F62"/>
    <w:rsid w:val="00434FA0"/>
    <w:rsid w:val="00434FD1"/>
    <w:rsid w:val="00434FDC"/>
    <w:rsid w:val="00434FE6"/>
    <w:rsid w:val="00435007"/>
    <w:rsid w:val="004350D9"/>
    <w:rsid w:val="0043511C"/>
    <w:rsid w:val="004351E2"/>
    <w:rsid w:val="004351E4"/>
    <w:rsid w:val="00435252"/>
    <w:rsid w:val="0043532E"/>
    <w:rsid w:val="0043534D"/>
    <w:rsid w:val="00435411"/>
    <w:rsid w:val="00435440"/>
    <w:rsid w:val="004354B0"/>
    <w:rsid w:val="00435584"/>
    <w:rsid w:val="00435618"/>
    <w:rsid w:val="0043569A"/>
    <w:rsid w:val="004356E6"/>
    <w:rsid w:val="0043579B"/>
    <w:rsid w:val="004357EB"/>
    <w:rsid w:val="004358D1"/>
    <w:rsid w:val="00435938"/>
    <w:rsid w:val="004359C7"/>
    <w:rsid w:val="00435A5F"/>
    <w:rsid w:val="00435B16"/>
    <w:rsid w:val="00435B95"/>
    <w:rsid w:val="00435BAD"/>
    <w:rsid w:val="00435C1F"/>
    <w:rsid w:val="00435CB1"/>
    <w:rsid w:val="00435CBA"/>
    <w:rsid w:val="00435D5D"/>
    <w:rsid w:val="00435D8B"/>
    <w:rsid w:val="00435DE2"/>
    <w:rsid w:val="00435DF5"/>
    <w:rsid w:val="00435E14"/>
    <w:rsid w:val="00435E46"/>
    <w:rsid w:val="00435E49"/>
    <w:rsid w:val="00435E79"/>
    <w:rsid w:val="00435EAB"/>
    <w:rsid w:val="00435EB0"/>
    <w:rsid w:val="00435F21"/>
    <w:rsid w:val="00435F84"/>
    <w:rsid w:val="00435F89"/>
    <w:rsid w:val="004360C6"/>
    <w:rsid w:val="0043620C"/>
    <w:rsid w:val="0043634D"/>
    <w:rsid w:val="00436409"/>
    <w:rsid w:val="00436446"/>
    <w:rsid w:val="00436467"/>
    <w:rsid w:val="004364D9"/>
    <w:rsid w:val="00436520"/>
    <w:rsid w:val="00436524"/>
    <w:rsid w:val="00436643"/>
    <w:rsid w:val="00436679"/>
    <w:rsid w:val="0043669C"/>
    <w:rsid w:val="004366A3"/>
    <w:rsid w:val="0043671B"/>
    <w:rsid w:val="0043673B"/>
    <w:rsid w:val="00436824"/>
    <w:rsid w:val="00436835"/>
    <w:rsid w:val="00436850"/>
    <w:rsid w:val="0043686F"/>
    <w:rsid w:val="00436884"/>
    <w:rsid w:val="004368BF"/>
    <w:rsid w:val="004369E2"/>
    <w:rsid w:val="00436A70"/>
    <w:rsid w:val="00436A77"/>
    <w:rsid w:val="00436A7C"/>
    <w:rsid w:val="00436B0A"/>
    <w:rsid w:val="00436B1A"/>
    <w:rsid w:val="00436B1F"/>
    <w:rsid w:val="00436B5C"/>
    <w:rsid w:val="00436CC6"/>
    <w:rsid w:val="00436CC9"/>
    <w:rsid w:val="00436CE1"/>
    <w:rsid w:val="00436D6C"/>
    <w:rsid w:val="00436DAE"/>
    <w:rsid w:val="00436E33"/>
    <w:rsid w:val="00436E36"/>
    <w:rsid w:val="00436E42"/>
    <w:rsid w:val="00436ED9"/>
    <w:rsid w:val="00436EE5"/>
    <w:rsid w:val="00437025"/>
    <w:rsid w:val="00437102"/>
    <w:rsid w:val="00437184"/>
    <w:rsid w:val="004371F9"/>
    <w:rsid w:val="00437408"/>
    <w:rsid w:val="00437428"/>
    <w:rsid w:val="0043742F"/>
    <w:rsid w:val="0043743F"/>
    <w:rsid w:val="00437589"/>
    <w:rsid w:val="004375DC"/>
    <w:rsid w:val="0043760A"/>
    <w:rsid w:val="00437765"/>
    <w:rsid w:val="0043786D"/>
    <w:rsid w:val="0043789B"/>
    <w:rsid w:val="0043789C"/>
    <w:rsid w:val="0043789D"/>
    <w:rsid w:val="004378BF"/>
    <w:rsid w:val="004378C9"/>
    <w:rsid w:val="00437920"/>
    <w:rsid w:val="00437995"/>
    <w:rsid w:val="004379C9"/>
    <w:rsid w:val="00437AA5"/>
    <w:rsid w:val="00437B99"/>
    <w:rsid w:val="00437C83"/>
    <w:rsid w:val="00437C9F"/>
    <w:rsid w:val="00437CCD"/>
    <w:rsid w:val="00437DAD"/>
    <w:rsid w:val="00437DE3"/>
    <w:rsid w:val="00437DFD"/>
    <w:rsid w:val="00437E69"/>
    <w:rsid w:val="00437E76"/>
    <w:rsid w:val="00437E77"/>
    <w:rsid w:val="00437EF3"/>
    <w:rsid w:val="0044008A"/>
    <w:rsid w:val="004400FC"/>
    <w:rsid w:val="0044010D"/>
    <w:rsid w:val="00440113"/>
    <w:rsid w:val="0044019C"/>
    <w:rsid w:val="004401FF"/>
    <w:rsid w:val="00440232"/>
    <w:rsid w:val="004402C7"/>
    <w:rsid w:val="004402CE"/>
    <w:rsid w:val="0044032E"/>
    <w:rsid w:val="0044034A"/>
    <w:rsid w:val="00440373"/>
    <w:rsid w:val="0044039B"/>
    <w:rsid w:val="0044042C"/>
    <w:rsid w:val="0044044E"/>
    <w:rsid w:val="004404CE"/>
    <w:rsid w:val="00440548"/>
    <w:rsid w:val="00440586"/>
    <w:rsid w:val="004405E2"/>
    <w:rsid w:val="004406E4"/>
    <w:rsid w:val="004407EC"/>
    <w:rsid w:val="004407FD"/>
    <w:rsid w:val="00440873"/>
    <w:rsid w:val="0044087B"/>
    <w:rsid w:val="0044089F"/>
    <w:rsid w:val="004408EE"/>
    <w:rsid w:val="0044090D"/>
    <w:rsid w:val="0044094D"/>
    <w:rsid w:val="004409E4"/>
    <w:rsid w:val="00440B82"/>
    <w:rsid w:val="00440B96"/>
    <w:rsid w:val="00440BAD"/>
    <w:rsid w:val="00440C27"/>
    <w:rsid w:val="00440C32"/>
    <w:rsid w:val="00440C4A"/>
    <w:rsid w:val="00440D84"/>
    <w:rsid w:val="00440D8F"/>
    <w:rsid w:val="00440DA4"/>
    <w:rsid w:val="00440DA5"/>
    <w:rsid w:val="00440DEC"/>
    <w:rsid w:val="00440E32"/>
    <w:rsid w:val="00440E89"/>
    <w:rsid w:val="00440EBF"/>
    <w:rsid w:val="00440F5E"/>
    <w:rsid w:val="00440F65"/>
    <w:rsid w:val="0044112D"/>
    <w:rsid w:val="004411DB"/>
    <w:rsid w:val="004411ED"/>
    <w:rsid w:val="0044124C"/>
    <w:rsid w:val="0044129E"/>
    <w:rsid w:val="004412C9"/>
    <w:rsid w:val="004412CB"/>
    <w:rsid w:val="00441307"/>
    <w:rsid w:val="0044146F"/>
    <w:rsid w:val="00441472"/>
    <w:rsid w:val="00441575"/>
    <w:rsid w:val="00441577"/>
    <w:rsid w:val="00441661"/>
    <w:rsid w:val="004416A6"/>
    <w:rsid w:val="004416CC"/>
    <w:rsid w:val="004416FE"/>
    <w:rsid w:val="00441721"/>
    <w:rsid w:val="00441789"/>
    <w:rsid w:val="004417E1"/>
    <w:rsid w:val="00441890"/>
    <w:rsid w:val="004418EC"/>
    <w:rsid w:val="00441908"/>
    <w:rsid w:val="00441914"/>
    <w:rsid w:val="004419C2"/>
    <w:rsid w:val="004419F4"/>
    <w:rsid w:val="00441AD3"/>
    <w:rsid w:val="00441BD4"/>
    <w:rsid w:val="00441CB5"/>
    <w:rsid w:val="00441E39"/>
    <w:rsid w:val="00441E6F"/>
    <w:rsid w:val="00441EB5"/>
    <w:rsid w:val="00441ED7"/>
    <w:rsid w:val="00441F17"/>
    <w:rsid w:val="00441F2F"/>
    <w:rsid w:val="0044206B"/>
    <w:rsid w:val="004420DE"/>
    <w:rsid w:val="0044212D"/>
    <w:rsid w:val="004421B1"/>
    <w:rsid w:val="00442203"/>
    <w:rsid w:val="00442230"/>
    <w:rsid w:val="004422FC"/>
    <w:rsid w:val="004423BE"/>
    <w:rsid w:val="004423D4"/>
    <w:rsid w:val="004423EA"/>
    <w:rsid w:val="004423F3"/>
    <w:rsid w:val="0044243A"/>
    <w:rsid w:val="00442482"/>
    <w:rsid w:val="00442495"/>
    <w:rsid w:val="00442574"/>
    <w:rsid w:val="00442634"/>
    <w:rsid w:val="00442638"/>
    <w:rsid w:val="0044265A"/>
    <w:rsid w:val="00442720"/>
    <w:rsid w:val="0044279C"/>
    <w:rsid w:val="004427DF"/>
    <w:rsid w:val="004427E5"/>
    <w:rsid w:val="004427F6"/>
    <w:rsid w:val="00442846"/>
    <w:rsid w:val="00442858"/>
    <w:rsid w:val="00442871"/>
    <w:rsid w:val="00442916"/>
    <w:rsid w:val="0044292A"/>
    <w:rsid w:val="00442A42"/>
    <w:rsid w:val="00442AE9"/>
    <w:rsid w:val="00442B3C"/>
    <w:rsid w:val="00442BCA"/>
    <w:rsid w:val="00442BD2"/>
    <w:rsid w:val="00442C91"/>
    <w:rsid w:val="00442CA2"/>
    <w:rsid w:val="00442CCE"/>
    <w:rsid w:val="00442D6F"/>
    <w:rsid w:val="00442DE5"/>
    <w:rsid w:val="00442DFC"/>
    <w:rsid w:val="00442E20"/>
    <w:rsid w:val="00442E83"/>
    <w:rsid w:val="00442E8C"/>
    <w:rsid w:val="00442EDB"/>
    <w:rsid w:val="00442EEF"/>
    <w:rsid w:val="00442FBE"/>
    <w:rsid w:val="004430CA"/>
    <w:rsid w:val="00443122"/>
    <w:rsid w:val="004431F7"/>
    <w:rsid w:val="00443249"/>
    <w:rsid w:val="00443274"/>
    <w:rsid w:val="00443296"/>
    <w:rsid w:val="004432D0"/>
    <w:rsid w:val="00443349"/>
    <w:rsid w:val="0044335C"/>
    <w:rsid w:val="004433DF"/>
    <w:rsid w:val="004433FD"/>
    <w:rsid w:val="00443463"/>
    <w:rsid w:val="00443478"/>
    <w:rsid w:val="004434BB"/>
    <w:rsid w:val="004434F3"/>
    <w:rsid w:val="004435AF"/>
    <w:rsid w:val="0044364D"/>
    <w:rsid w:val="0044368F"/>
    <w:rsid w:val="004436A9"/>
    <w:rsid w:val="004436BA"/>
    <w:rsid w:val="0044370B"/>
    <w:rsid w:val="00443791"/>
    <w:rsid w:val="004437C0"/>
    <w:rsid w:val="004438E5"/>
    <w:rsid w:val="00443A81"/>
    <w:rsid w:val="00443BE1"/>
    <w:rsid w:val="00443DB6"/>
    <w:rsid w:val="00443EEC"/>
    <w:rsid w:val="00443F1A"/>
    <w:rsid w:val="00443F44"/>
    <w:rsid w:val="00443F98"/>
    <w:rsid w:val="00443F9F"/>
    <w:rsid w:val="00443FC3"/>
    <w:rsid w:val="00444039"/>
    <w:rsid w:val="00444095"/>
    <w:rsid w:val="004440A7"/>
    <w:rsid w:val="00444324"/>
    <w:rsid w:val="00444333"/>
    <w:rsid w:val="0044433B"/>
    <w:rsid w:val="0044435E"/>
    <w:rsid w:val="0044436B"/>
    <w:rsid w:val="00444407"/>
    <w:rsid w:val="00444648"/>
    <w:rsid w:val="00444658"/>
    <w:rsid w:val="00444694"/>
    <w:rsid w:val="004446F7"/>
    <w:rsid w:val="00444788"/>
    <w:rsid w:val="004447B5"/>
    <w:rsid w:val="004447B9"/>
    <w:rsid w:val="00444907"/>
    <w:rsid w:val="0044497B"/>
    <w:rsid w:val="00444981"/>
    <w:rsid w:val="004449B2"/>
    <w:rsid w:val="004449B3"/>
    <w:rsid w:val="004449CE"/>
    <w:rsid w:val="00444A0E"/>
    <w:rsid w:val="00444B68"/>
    <w:rsid w:val="00444BBF"/>
    <w:rsid w:val="00444CCA"/>
    <w:rsid w:val="00444CCB"/>
    <w:rsid w:val="00444CDB"/>
    <w:rsid w:val="00444DCD"/>
    <w:rsid w:val="00444E1E"/>
    <w:rsid w:val="00444E4D"/>
    <w:rsid w:val="00444E9C"/>
    <w:rsid w:val="00444EE9"/>
    <w:rsid w:val="00444F59"/>
    <w:rsid w:val="00444FDA"/>
    <w:rsid w:val="00445058"/>
    <w:rsid w:val="0044509A"/>
    <w:rsid w:val="004451E3"/>
    <w:rsid w:val="00445234"/>
    <w:rsid w:val="00445277"/>
    <w:rsid w:val="0044531C"/>
    <w:rsid w:val="004453D5"/>
    <w:rsid w:val="004453DD"/>
    <w:rsid w:val="0044543A"/>
    <w:rsid w:val="0044546F"/>
    <w:rsid w:val="0044548A"/>
    <w:rsid w:val="004454C5"/>
    <w:rsid w:val="004454D3"/>
    <w:rsid w:val="00445516"/>
    <w:rsid w:val="00445549"/>
    <w:rsid w:val="00445581"/>
    <w:rsid w:val="004455BF"/>
    <w:rsid w:val="004456DF"/>
    <w:rsid w:val="00445701"/>
    <w:rsid w:val="00445800"/>
    <w:rsid w:val="00445844"/>
    <w:rsid w:val="00445854"/>
    <w:rsid w:val="00445983"/>
    <w:rsid w:val="00445A5C"/>
    <w:rsid w:val="00445AE4"/>
    <w:rsid w:val="00445AEB"/>
    <w:rsid w:val="00445B45"/>
    <w:rsid w:val="00445C61"/>
    <w:rsid w:val="00445D00"/>
    <w:rsid w:val="00445D45"/>
    <w:rsid w:val="00445D4A"/>
    <w:rsid w:val="00445D71"/>
    <w:rsid w:val="00445D9D"/>
    <w:rsid w:val="00445DF4"/>
    <w:rsid w:val="00445E60"/>
    <w:rsid w:val="00445F01"/>
    <w:rsid w:val="00445F1C"/>
    <w:rsid w:val="00445F8A"/>
    <w:rsid w:val="00445FB4"/>
    <w:rsid w:val="0044603A"/>
    <w:rsid w:val="004460BE"/>
    <w:rsid w:val="004460FF"/>
    <w:rsid w:val="00446200"/>
    <w:rsid w:val="00446244"/>
    <w:rsid w:val="00446317"/>
    <w:rsid w:val="00446422"/>
    <w:rsid w:val="004464C6"/>
    <w:rsid w:val="004464EB"/>
    <w:rsid w:val="004464EC"/>
    <w:rsid w:val="00446515"/>
    <w:rsid w:val="00446535"/>
    <w:rsid w:val="00446537"/>
    <w:rsid w:val="0044672B"/>
    <w:rsid w:val="00446778"/>
    <w:rsid w:val="004467B2"/>
    <w:rsid w:val="00446879"/>
    <w:rsid w:val="00446906"/>
    <w:rsid w:val="0044690C"/>
    <w:rsid w:val="00446910"/>
    <w:rsid w:val="0044696C"/>
    <w:rsid w:val="00446AD4"/>
    <w:rsid w:val="00446AF3"/>
    <w:rsid w:val="00446B02"/>
    <w:rsid w:val="00446B45"/>
    <w:rsid w:val="00446B65"/>
    <w:rsid w:val="00446B7A"/>
    <w:rsid w:val="00446BA1"/>
    <w:rsid w:val="00446C93"/>
    <w:rsid w:val="00446D59"/>
    <w:rsid w:val="00446D75"/>
    <w:rsid w:val="00446DD3"/>
    <w:rsid w:val="00446E9E"/>
    <w:rsid w:val="00447002"/>
    <w:rsid w:val="00447004"/>
    <w:rsid w:val="004470BF"/>
    <w:rsid w:val="004473C3"/>
    <w:rsid w:val="004473E7"/>
    <w:rsid w:val="004473F7"/>
    <w:rsid w:val="004474CD"/>
    <w:rsid w:val="00447622"/>
    <w:rsid w:val="00447637"/>
    <w:rsid w:val="00447670"/>
    <w:rsid w:val="004476AB"/>
    <w:rsid w:val="00447708"/>
    <w:rsid w:val="0044770F"/>
    <w:rsid w:val="00447765"/>
    <w:rsid w:val="004477B0"/>
    <w:rsid w:val="004478F4"/>
    <w:rsid w:val="0044793D"/>
    <w:rsid w:val="00447942"/>
    <w:rsid w:val="00447965"/>
    <w:rsid w:val="0044796E"/>
    <w:rsid w:val="00447970"/>
    <w:rsid w:val="00447A10"/>
    <w:rsid w:val="00447A62"/>
    <w:rsid w:val="00447A6C"/>
    <w:rsid w:val="00447AA3"/>
    <w:rsid w:val="00447AD0"/>
    <w:rsid w:val="00447B2A"/>
    <w:rsid w:val="00447B9D"/>
    <w:rsid w:val="00447BE7"/>
    <w:rsid w:val="00447C7B"/>
    <w:rsid w:val="00447D2D"/>
    <w:rsid w:val="00447EA6"/>
    <w:rsid w:val="00447EBD"/>
    <w:rsid w:val="00447EED"/>
    <w:rsid w:val="00447F26"/>
    <w:rsid w:val="00447F39"/>
    <w:rsid w:val="00447F70"/>
    <w:rsid w:val="00447FA2"/>
    <w:rsid w:val="00447FB4"/>
    <w:rsid w:val="00450045"/>
    <w:rsid w:val="00450065"/>
    <w:rsid w:val="00450075"/>
    <w:rsid w:val="004500A2"/>
    <w:rsid w:val="004500F7"/>
    <w:rsid w:val="00450159"/>
    <w:rsid w:val="0045015E"/>
    <w:rsid w:val="00450163"/>
    <w:rsid w:val="004501E1"/>
    <w:rsid w:val="004501F6"/>
    <w:rsid w:val="0045021C"/>
    <w:rsid w:val="00450277"/>
    <w:rsid w:val="004502AC"/>
    <w:rsid w:val="00450429"/>
    <w:rsid w:val="0045044C"/>
    <w:rsid w:val="00450467"/>
    <w:rsid w:val="004504B8"/>
    <w:rsid w:val="004504BB"/>
    <w:rsid w:val="00450500"/>
    <w:rsid w:val="0045052B"/>
    <w:rsid w:val="00450576"/>
    <w:rsid w:val="00450591"/>
    <w:rsid w:val="0045061F"/>
    <w:rsid w:val="0045063D"/>
    <w:rsid w:val="00450717"/>
    <w:rsid w:val="0045076A"/>
    <w:rsid w:val="004508D3"/>
    <w:rsid w:val="004508ED"/>
    <w:rsid w:val="0045090C"/>
    <w:rsid w:val="00450927"/>
    <w:rsid w:val="00450982"/>
    <w:rsid w:val="0045098F"/>
    <w:rsid w:val="00450995"/>
    <w:rsid w:val="004509D4"/>
    <w:rsid w:val="00450A59"/>
    <w:rsid w:val="00450AF1"/>
    <w:rsid w:val="00450BAE"/>
    <w:rsid w:val="00450C3B"/>
    <w:rsid w:val="00450C80"/>
    <w:rsid w:val="00450C87"/>
    <w:rsid w:val="00450CB1"/>
    <w:rsid w:val="00450CDB"/>
    <w:rsid w:val="00450CF7"/>
    <w:rsid w:val="00450DE3"/>
    <w:rsid w:val="00450E08"/>
    <w:rsid w:val="00450E50"/>
    <w:rsid w:val="00450E80"/>
    <w:rsid w:val="00450EF0"/>
    <w:rsid w:val="00450F1A"/>
    <w:rsid w:val="00450F4F"/>
    <w:rsid w:val="00450FD3"/>
    <w:rsid w:val="00450FF6"/>
    <w:rsid w:val="00450FFE"/>
    <w:rsid w:val="004510AC"/>
    <w:rsid w:val="0045110A"/>
    <w:rsid w:val="00451251"/>
    <w:rsid w:val="00451260"/>
    <w:rsid w:val="00451280"/>
    <w:rsid w:val="00451282"/>
    <w:rsid w:val="004512E7"/>
    <w:rsid w:val="0045138B"/>
    <w:rsid w:val="004513B7"/>
    <w:rsid w:val="004513FA"/>
    <w:rsid w:val="00451404"/>
    <w:rsid w:val="004514D5"/>
    <w:rsid w:val="004515A8"/>
    <w:rsid w:val="004515CC"/>
    <w:rsid w:val="004515D6"/>
    <w:rsid w:val="0045161F"/>
    <w:rsid w:val="00451696"/>
    <w:rsid w:val="004516E6"/>
    <w:rsid w:val="004517A4"/>
    <w:rsid w:val="0045184A"/>
    <w:rsid w:val="00451948"/>
    <w:rsid w:val="00451A43"/>
    <w:rsid w:val="00451A55"/>
    <w:rsid w:val="00451A6A"/>
    <w:rsid w:val="00451A74"/>
    <w:rsid w:val="00451B03"/>
    <w:rsid w:val="00451B0E"/>
    <w:rsid w:val="00451B30"/>
    <w:rsid w:val="00451B68"/>
    <w:rsid w:val="00451DEC"/>
    <w:rsid w:val="00451E97"/>
    <w:rsid w:val="00451E99"/>
    <w:rsid w:val="00451EB2"/>
    <w:rsid w:val="00451F14"/>
    <w:rsid w:val="00451F66"/>
    <w:rsid w:val="004520F5"/>
    <w:rsid w:val="00452190"/>
    <w:rsid w:val="004521F7"/>
    <w:rsid w:val="0045235C"/>
    <w:rsid w:val="0045238A"/>
    <w:rsid w:val="004523E0"/>
    <w:rsid w:val="004524DB"/>
    <w:rsid w:val="0045260B"/>
    <w:rsid w:val="00452629"/>
    <w:rsid w:val="0045281C"/>
    <w:rsid w:val="0045293F"/>
    <w:rsid w:val="004529A1"/>
    <w:rsid w:val="00452A1B"/>
    <w:rsid w:val="00452A29"/>
    <w:rsid w:val="00452A31"/>
    <w:rsid w:val="00452A42"/>
    <w:rsid w:val="00452AB5"/>
    <w:rsid w:val="00452B3B"/>
    <w:rsid w:val="00452B45"/>
    <w:rsid w:val="00452B7B"/>
    <w:rsid w:val="00452BDB"/>
    <w:rsid w:val="00452BDD"/>
    <w:rsid w:val="00452BED"/>
    <w:rsid w:val="00452C4F"/>
    <w:rsid w:val="00452C78"/>
    <w:rsid w:val="00452C7E"/>
    <w:rsid w:val="00452CF4"/>
    <w:rsid w:val="00452DB3"/>
    <w:rsid w:val="00452E0B"/>
    <w:rsid w:val="00452F36"/>
    <w:rsid w:val="00452F59"/>
    <w:rsid w:val="00452F8A"/>
    <w:rsid w:val="00452FB3"/>
    <w:rsid w:val="00453074"/>
    <w:rsid w:val="004530B0"/>
    <w:rsid w:val="004530F7"/>
    <w:rsid w:val="00453127"/>
    <w:rsid w:val="0045316E"/>
    <w:rsid w:val="00453172"/>
    <w:rsid w:val="00453173"/>
    <w:rsid w:val="0045324D"/>
    <w:rsid w:val="00453299"/>
    <w:rsid w:val="00453322"/>
    <w:rsid w:val="0045332E"/>
    <w:rsid w:val="0045344F"/>
    <w:rsid w:val="0045348A"/>
    <w:rsid w:val="004534C8"/>
    <w:rsid w:val="004534F2"/>
    <w:rsid w:val="00453514"/>
    <w:rsid w:val="00453563"/>
    <w:rsid w:val="0045359E"/>
    <w:rsid w:val="004535DF"/>
    <w:rsid w:val="0045363B"/>
    <w:rsid w:val="004536C3"/>
    <w:rsid w:val="0045371E"/>
    <w:rsid w:val="00453790"/>
    <w:rsid w:val="00453894"/>
    <w:rsid w:val="004538DA"/>
    <w:rsid w:val="0045392B"/>
    <w:rsid w:val="00453A89"/>
    <w:rsid w:val="00453AC4"/>
    <w:rsid w:val="00453BDD"/>
    <w:rsid w:val="00453C2D"/>
    <w:rsid w:val="00453CB6"/>
    <w:rsid w:val="00453D56"/>
    <w:rsid w:val="00453DCD"/>
    <w:rsid w:val="00453E23"/>
    <w:rsid w:val="00453E71"/>
    <w:rsid w:val="00453E76"/>
    <w:rsid w:val="00453EA6"/>
    <w:rsid w:val="00453EB9"/>
    <w:rsid w:val="00453FC1"/>
    <w:rsid w:val="00454050"/>
    <w:rsid w:val="00454093"/>
    <w:rsid w:val="004540C9"/>
    <w:rsid w:val="00454162"/>
    <w:rsid w:val="00454207"/>
    <w:rsid w:val="0045422A"/>
    <w:rsid w:val="00454239"/>
    <w:rsid w:val="00454281"/>
    <w:rsid w:val="004542BA"/>
    <w:rsid w:val="0045431F"/>
    <w:rsid w:val="004543A8"/>
    <w:rsid w:val="004543BE"/>
    <w:rsid w:val="0045447E"/>
    <w:rsid w:val="00454580"/>
    <w:rsid w:val="004545CF"/>
    <w:rsid w:val="0045460C"/>
    <w:rsid w:val="00454616"/>
    <w:rsid w:val="0045462F"/>
    <w:rsid w:val="004546A5"/>
    <w:rsid w:val="004546DD"/>
    <w:rsid w:val="004546F9"/>
    <w:rsid w:val="0045472B"/>
    <w:rsid w:val="00454777"/>
    <w:rsid w:val="00454785"/>
    <w:rsid w:val="004547EA"/>
    <w:rsid w:val="004547F7"/>
    <w:rsid w:val="00454807"/>
    <w:rsid w:val="00454821"/>
    <w:rsid w:val="0045483E"/>
    <w:rsid w:val="00454994"/>
    <w:rsid w:val="00454B6E"/>
    <w:rsid w:val="00454BD7"/>
    <w:rsid w:val="00454C04"/>
    <w:rsid w:val="00454C75"/>
    <w:rsid w:val="00454C87"/>
    <w:rsid w:val="00454CAD"/>
    <w:rsid w:val="00454CC6"/>
    <w:rsid w:val="00454E92"/>
    <w:rsid w:val="00454F1B"/>
    <w:rsid w:val="00454F1E"/>
    <w:rsid w:val="00454F46"/>
    <w:rsid w:val="00454F51"/>
    <w:rsid w:val="00454F9A"/>
    <w:rsid w:val="00454FEE"/>
    <w:rsid w:val="00455081"/>
    <w:rsid w:val="004550BD"/>
    <w:rsid w:val="00455102"/>
    <w:rsid w:val="0045511D"/>
    <w:rsid w:val="0045514C"/>
    <w:rsid w:val="00455205"/>
    <w:rsid w:val="00455224"/>
    <w:rsid w:val="0045523C"/>
    <w:rsid w:val="004552CF"/>
    <w:rsid w:val="004553C8"/>
    <w:rsid w:val="00455403"/>
    <w:rsid w:val="00455466"/>
    <w:rsid w:val="004554CF"/>
    <w:rsid w:val="004554D7"/>
    <w:rsid w:val="00455525"/>
    <w:rsid w:val="00455532"/>
    <w:rsid w:val="00455575"/>
    <w:rsid w:val="0045558E"/>
    <w:rsid w:val="0045561B"/>
    <w:rsid w:val="004556AF"/>
    <w:rsid w:val="004556E2"/>
    <w:rsid w:val="00455760"/>
    <w:rsid w:val="00455772"/>
    <w:rsid w:val="004557E1"/>
    <w:rsid w:val="004557EB"/>
    <w:rsid w:val="004558F1"/>
    <w:rsid w:val="0045593F"/>
    <w:rsid w:val="00455955"/>
    <w:rsid w:val="004559E4"/>
    <w:rsid w:val="00455A7C"/>
    <w:rsid w:val="00455ACF"/>
    <w:rsid w:val="00455AD9"/>
    <w:rsid w:val="00455B24"/>
    <w:rsid w:val="00455B59"/>
    <w:rsid w:val="00455BD4"/>
    <w:rsid w:val="00455BE4"/>
    <w:rsid w:val="00455C54"/>
    <w:rsid w:val="00455CA8"/>
    <w:rsid w:val="00455CC2"/>
    <w:rsid w:val="00455DD8"/>
    <w:rsid w:val="00455EF1"/>
    <w:rsid w:val="00455FE5"/>
    <w:rsid w:val="0045601F"/>
    <w:rsid w:val="00456078"/>
    <w:rsid w:val="004560AE"/>
    <w:rsid w:val="00456151"/>
    <w:rsid w:val="004562AF"/>
    <w:rsid w:val="00456393"/>
    <w:rsid w:val="00456462"/>
    <w:rsid w:val="00456508"/>
    <w:rsid w:val="00456555"/>
    <w:rsid w:val="004565C7"/>
    <w:rsid w:val="00456704"/>
    <w:rsid w:val="0045681E"/>
    <w:rsid w:val="00456849"/>
    <w:rsid w:val="00456A39"/>
    <w:rsid w:val="00456A40"/>
    <w:rsid w:val="00456AF8"/>
    <w:rsid w:val="00456B0E"/>
    <w:rsid w:val="00456B88"/>
    <w:rsid w:val="00456BCE"/>
    <w:rsid w:val="00456C19"/>
    <w:rsid w:val="00456C42"/>
    <w:rsid w:val="00456C68"/>
    <w:rsid w:val="00456C6B"/>
    <w:rsid w:val="00456CDB"/>
    <w:rsid w:val="00456DAC"/>
    <w:rsid w:val="00456EC7"/>
    <w:rsid w:val="00456FC5"/>
    <w:rsid w:val="00456FC9"/>
    <w:rsid w:val="00457014"/>
    <w:rsid w:val="00457051"/>
    <w:rsid w:val="00457075"/>
    <w:rsid w:val="004570DD"/>
    <w:rsid w:val="0045710B"/>
    <w:rsid w:val="00457132"/>
    <w:rsid w:val="00457133"/>
    <w:rsid w:val="00457182"/>
    <w:rsid w:val="004571A6"/>
    <w:rsid w:val="004571DF"/>
    <w:rsid w:val="004573C3"/>
    <w:rsid w:val="00457433"/>
    <w:rsid w:val="00457471"/>
    <w:rsid w:val="00457496"/>
    <w:rsid w:val="00457501"/>
    <w:rsid w:val="0045750A"/>
    <w:rsid w:val="0045752C"/>
    <w:rsid w:val="00457536"/>
    <w:rsid w:val="0045753E"/>
    <w:rsid w:val="00457557"/>
    <w:rsid w:val="004575EB"/>
    <w:rsid w:val="004575F8"/>
    <w:rsid w:val="0045763D"/>
    <w:rsid w:val="00457649"/>
    <w:rsid w:val="004576BC"/>
    <w:rsid w:val="004576CF"/>
    <w:rsid w:val="004578EB"/>
    <w:rsid w:val="004578F6"/>
    <w:rsid w:val="00457959"/>
    <w:rsid w:val="00457984"/>
    <w:rsid w:val="004579AA"/>
    <w:rsid w:val="00457A55"/>
    <w:rsid w:val="00457AC1"/>
    <w:rsid w:val="00457CB4"/>
    <w:rsid w:val="00457CC2"/>
    <w:rsid w:val="00457D4D"/>
    <w:rsid w:val="00457D71"/>
    <w:rsid w:val="00457E3E"/>
    <w:rsid w:val="00457EF0"/>
    <w:rsid w:val="00457F14"/>
    <w:rsid w:val="00457F40"/>
    <w:rsid w:val="00457F64"/>
    <w:rsid w:val="00457F84"/>
    <w:rsid w:val="0046000A"/>
    <w:rsid w:val="00460042"/>
    <w:rsid w:val="00460150"/>
    <w:rsid w:val="00460217"/>
    <w:rsid w:val="0046028F"/>
    <w:rsid w:val="004602CD"/>
    <w:rsid w:val="00460337"/>
    <w:rsid w:val="00460419"/>
    <w:rsid w:val="00460457"/>
    <w:rsid w:val="00460493"/>
    <w:rsid w:val="004604C3"/>
    <w:rsid w:val="0046050A"/>
    <w:rsid w:val="00460537"/>
    <w:rsid w:val="00460579"/>
    <w:rsid w:val="004605C4"/>
    <w:rsid w:val="004605F4"/>
    <w:rsid w:val="004605FC"/>
    <w:rsid w:val="00460656"/>
    <w:rsid w:val="00460692"/>
    <w:rsid w:val="004606A9"/>
    <w:rsid w:val="00460706"/>
    <w:rsid w:val="00460723"/>
    <w:rsid w:val="0046073B"/>
    <w:rsid w:val="0046084A"/>
    <w:rsid w:val="004608C9"/>
    <w:rsid w:val="004608D1"/>
    <w:rsid w:val="004609C8"/>
    <w:rsid w:val="004609CA"/>
    <w:rsid w:val="00460B51"/>
    <w:rsid w:val="00460C0D"/>
    <w:rsid w:val="00460CCD"/>
    <w:rsid w:val="00460DC2"/>
    <w:rsid w:val="00460DEE"/>
    <w:rsid w:val="00460E3E"/>
    <w:rsid w:val="00460E7D"/>
    <w:rsid w:val="00460EC8"/>
    <w:rsid w:val="00460F4F"/>
    <w:rsid w:val="00460F5E"/>
    <w:rsid w:val="00460F97"/>
    <w:rsid w:val="00460FF1"/>
    <w:rsid w:val="00461001"/>
    <w:rsid w:val="0046102F"/>
    <w:rsid w:val="004610C4"/>
    <w:rsid w:val="00461149"/>
    <w:rsid w:val="0046115E"/>
    <w:rsid w:val="004611C6"/>
    <w:rsid w:val="004611FE"/>
    <w:rsid w:val="0046126E"/>
    <w:rsid w:val="004612D6"/>
    <w:rsid w:val="00461300"/>
    <w:rsid w:val="0046131A"/>
    <w:rsid w:val="00461323"/>
    <w:rsid w:val="00461421"/>
    <w:rsid w:val="00461524"/>
    <w:rsid w:val="004615D0"/>
    <w:rsid w:val="0046160A"/>
    <w:rsid w:val="00461784"/>
    <w:rsid w:val="004617A4"/>
    <w:rsid w:val="004617C4"/>
    <w:rsid w:val="00461821"/>
    <w:rsid w:val="00461884"/>
    <w:rsid w:val="004618CB"/>
    <w:rsid w:val="004618E4"/>
    <w:rsid w:val="0046195A"/>
    <w:rsid w:val="00461990"/>
    <w:rsid w:val="00461A11"/>
    <w:rsid w:val="00461A42"/>
    <w:rsid w:val="00461A89"/>
    <w:rsid w:val="00461B9D"/>
    <w:rsid w:val="00461C42"/>
    <w:rsid w:val="00461CB3"/>
    <w:rsid w:val="00461CE9"/>
    <w:rsid w:val="00461CF6"/>
    <w:rsid w:val="00461D4D"/>
    <w:rsid w:val="00461DF8"/>
    <w:rsid w:val="00461DFB"/>
    <w:rsid w:val="00461E29"/>
    <w:rsid w:val="00461E30"/>
    <w:rsid w:val="00461F87"/>
    <w:rsid w:val="00461FB7"/>
    <w:rsid w:val="00462085"/>
    <w:rsid w:val="004620B7"/>
    <w:rsid w:val="004620C7"/>
    <w:rsid w:val="004620D1"/>
    <w:rsid w:val="0046220D"/>
    <w:rsid w:val="0046220E"/>
    <w:rsid w:val="00462221"/>
    <w:rsid w:val="00462492"/>
    <w:rsid w:val="0046256A"/>
    <w:rsid w:val="00462612"/>
    <w:rsid w:val="004626DC"/>
    <w:rsid w:val="004626E8"/>
    <w:rsid w:val="004626FA"/>
    <w:rsid w:val="00462709"/>
    <w:rsid w:val="004627C0"/>
    <w:rsid w:val="00462852"/>
    <w:rsid w:val="0046286D"/>
    <w:rsid w:val="00462913"/>
    <w:rsid w:val="00462929"/>
    <w:rsid w:val="00462A0E"/>
    <w:rsid w:val="00462A63"/>
    <w:rsid w:val="00462A71"/>
    <w:rsid w:val="00462A78"/>
    <w:rsid w:val="00462AE1"/>
    <w:rsid w:val="00462BAA"/>
    <w:rsid w:val="00462BDE"/>
    <w:rsid w:val="00462D03"/>
    <w:rsid w:val="00462D6F"/>
    <w:rsid w:val="00462D7D"/>
    <w:rsid w:val="00462D87"/>
    <w:rsid w:val="00462D9E"/>
    <w:rsid w:val="00462DF7"/>
    <w:rsid w:val="00462E98"/>
    <w:rsid w:val="00462EFA"/>
    <w:rsid w:val="00462F29"/>
    <w:rsid w:val="00462F61"/>
    <w:rsid w:val="00462FED"/>
    <w:rsid w:val="00463046"/>
    <w:rsid w:val="00463055"/>
    <w:rsid w:val="00463058"/>
    <w:rsid w:val="0046313B"/>
    <w:rsid w:val="0046322E"/>
    <w:rsid w:val="00463336"/>
    <w:rsid w:val="00463398"/>
    <w:rsid w:val="004633DA"/>
    <w:rsid w:val="004633EA"/>
    <w:rsid w:val="004634A7"/>
    <w:rsid w:val="00463547"/>
    <w:rsid w:val="00463570"/>
    <w:rsid w:val="0046365A"/>
    <w:rsid w:val="004636CD"/>
    <w:rsid w:val="004636EA"/>
    <w:rsid w:val="0046381E"/>
    <w:rsid w:val="00463922"/>
    <w:rsid w:val="004639D8"/>
    <w:rsid w:val="004639F5"/>
    <w:rsid w:val="00463A30"/>
    <w:rsid w:val="00463A4C"/>
    <w:rsid w:val="00463B1E"/>
    <w:rsid w:val="00463B9D"/>
    <w:rsid w:val="00463BF9"/>
    <w:rsid w:val="00463CD0"/>
    <w:rsid w:val="00463D39"/>
    <w:rsid w:val="00463D63"/>
    <w:rsid w:val="00463E5A"/>
    <w:rsid w:val="00463E6B"/>
    <w:rsid w:val="00464170"/>
    <w:rsid w:val="004641CB"/>
    <w:rsid w:val="004641DC"/>
    <w:rsid w:val="00464205"/>
    <w:rsid w:val="004642C3"/>
    <w:rsid w:val="00464329"/>
    <w:rsid w:val="0046432C"/>
    <w:rsid w:val="0046432F"/>
    <w:rsid w:val="004643F0"/>
    <w:rsid w:val="004643FF"/>
    <w:rsid w:val="00464434"/>
    <w:rsid w:val="004644B0"/>
    <w:rsid w:val="004644E5"/>
    <w:rsid w:val="0046451E"/>
    <w:rsid w:val="0046454C"/>
    <w:rsid w:val="00464586"/>
    <w:rsid w:val="0046460E"/>
    <w:rsid w:val="004646E9"/>
    <w:rsid w:val="004647B2"/>
    <w:rsid w:val="0046485F"/>
    <w:rsid w:val="0046488F"/>
    <w:rsid w:val="004648BE"/>
    <w:rsid w:val="00464B41"/>
    <w:rsid w:val="00464C5B"/>
    <w:rsid w:val="00464D6D"/>
    <w:rsid w:val="00464D9E"/>
    <w:rsid w:val="00464DC4"/>
    <w:rsid w:val="00464DCB"/>
    <w:rsid w:val="00464E0D"/>
    <w:rsid w:val="00464E37"/>
    <w:rsid w:val="00464E45"/>
    <w:rsid w:val="00464F16"/>
    <w:rsid w:val="0046500C"/>
    <w:rsid w:val="00465035"/>
    <w:rsid w:val="0046509A"/>
    <w:rsid w:val="004650D3"/>
    <w:rsid w:val="004650DE"/>
    <w:rsid w:val="004650E0"/>
    <w:rsid w:val="00465130"/>
    <w:rsid w:val="004651CF"/>
    <w:rsid w:val="004651E2"/>
    <w:rsid w:val="004651EB"/>
    <w:rsid w:val="004652DB"/>
    <w:rsid w:val="00465304"/>
    <w:rsid w:val="0046536E"/>
    <w:rsid w:val="00465406"/>
    <w:rsid w:val="00465488"/>
    <w:rsid w:val="0046556D"/>
    <w:rsid w:val="0046559B"/>
    <w:rsid w:val="00465650"/>
    <w:rsid w:val="004656AC"/>
    <w:rsid w:val="004656B9"/>
    <w:rsid w:val="004656EA"/>
    <w:rsid w:val="004657A8"/>
    <w:rsid w:val="00465821"/>
    <w:rsid w:val="0046588E"/>
    <w:rsid w:val="004658F4"/>
    <w:rsid w:val="00465961"/>
    <w:rsid w:val="00465977"/>
    <w:rsid w:val="0046597C"/>
    <w:rsid w:val="004659C8"/>
    <w:rsid w:val="00465A16"/>
    <w:rsid w:val="00465A50"/>
    <w:rsid w:val="00465AA4"/>
    <w:rsid w:val="00465ABD"/>
    <w:rsid w:val="00465AD8"/>
    <w:rsid w:val="00465BE0"/>
    <w:rsid w:val="00465BE7"/>
    <w:rsid w:val="00465C12"/>
    <w:rsid w:val="00465C66"/>
    <w:rsid w:val="00465CFE"/>
    <w:rsid w:val="00465D39"/>
    <w:rsid w:val="00465DCE"/>
    <w:rsid w:val="00465E97"/>
    <w:rsid w:val="00465F3A"/>
    <w:rsid w:val="00465F40"/>
    <w:rsid w:val="00465F75"/>
    <w:rsid w:val="00465FC1"/>
    <w:rsid w:val="00465FD3"/>
    <w:rsid w:val="00465FDB"/>
    <w:rsid w:val="00465FE7"/>
    <w:rsid w:val="00466018"/>
    <w:rsid w:val="0046608C"/>
    <w:rsid w:val="004660C9"/>
    <w:rsid w:val="004661A3"/>
    <w:rsid w:val="00466296"/>
    <w:rsid w:val="00466444"/>
    <w:rsid w:val="004664DE"/>
    <w:rsid w:val="004665E3"/>
    <w:rsid w:val="0046661F"/>
    <w:rsid w:val="0046663E"/>
    <w:rsid w:val="00466665"/>
    <w:rsid w:val="0046670A"/>
    <w:rsid w:val="0046683A"/>
    <w:rsid w:val="00466842"/>
    <w:rsid w:val="00466851"/>
    <w:rsid w:val="0046686B"/>
    <w:rsid w:val="00466891"/>
    <w:rsid w:val="004668E3"/>
    <w:rsid w:val="004668ED"/>
    <w:rsid w:val="00466929"/>
    <w:rsid w:val="004669DD"/>
    <w:rsid w:val="00466A01"/>
    <w:rsid w:val="00466A1C"/>
    <w:rsid w:val="00466BB7"/>
    <w:rsid w:val="00466BEF"/>
    <w:rsid w:val="00466C51"/>
    <w:rsid w:val="00466CA2"/>
    <w:rsid w:val="00466CE8"/>
    <w:rsid w:val="00466DA4"/>
    <w:rsid w:val="00466DCF"/>
    <w:rsid w:val="00466E03"/>
    <w:rsid w:val="00466ED7"/>
    <w:rsid w:val="00466EE6"/>
    <w:rsid w:val="00466F9E"/>
    <w:rsid w:val="00466FD2"/>
    <w:rsid w:val="00466FD9"/>
    <w:rsid w:val="00466FDE"/>
    <w:rsid w:val="0046704C"/>
    <w:rsid w:val="004670AB"/>
    <w:rsid w:val="004670E5"/>
    <w:rsid w:val="0046723B"/>
    <w:rsid w:val="0046727C"/>
    <w:rsid w:val="00467320"/>
    <w:rsid w:val="00467325"/>
    <w:rsid w:val="004673D7"/>
    <w:rsid w:val="004673F7"/>
    <w:rsid w:val="0046748C"/>
    <w:rsid w:val="004674EC"/>
    <w:rsid w:val="00467519"/>
    <w:rsid w:val="00467601"/>
    <w:rsid w:val="00467609"/>
    <w:rsid w:val="0046762D"/>
    <w:rsid w:val="004676D7"/>
    <w:rsid w:val="0046770C"/>
    <w:rsid w:val="00467899"/>
    <w:rsid w:val="0046789C"/>
    <w:rsid w:val="004678B3"/>
    <w:rsid w:val="004678BB"/>
    <w:rsid w:val="00467953"/>
    <w:rsid w:val="004679A6"/>
    <w:rsid w:val="00467A9B"/>
    <w:rsid w:val="00467AA5"/>
    <w:rsid w:val="00467B74"/>
    <w:rsid w:val="00467BCD"/>
    <w:rsid w:val="00467BF9"/>
    <w:rsid w:val="00467C09"/>
    <w:rsid w:val="00467C92"/>
    <w:rsid w:val="00467D14"/>
    <w:rsid w:val="00467D6B"/>
    <w:rsid w:val="00467F4D"/>
    <w:rsid w:val="00467F63"/>
    <w:rsid w:val="0047002C"/>
    <w:rsid w:val="0047004B"/>
    <w:rsid w:val="00470059"/>
    <w:rsid w:val="00470070"/>
    <w:rsid w:val="00470125"/>
    <w:rsid w:val="00470167"/>
    <w:rsid w:val="00470198"/>
    <w:rsid w:val="00470296"/>
    <w:rsid w:val="004702E7"/>
    <w:rsid w:val="0047031E"/>
    <w:rsid w:val="00470380"/>
    <w:rsid w:val="00470395"/>
    <w:rsid w:val="00470452"/>
    <w:rsid w:val="0047054A"/>
    <w:rsid w:val="0047054B"/>
    <w:rsid w:val="004705EC"/>
    <w:rsid w:val="004706FA"/>
    <w:rsid w:val="0047070D"/>
    <w:rsid w:val="00470715"/>
    <w:rsid w:val="00470740"/>
    <w:rsid w:val="0047080C"/>
    <w:rsid w:val="0047088A"/>
    <w:rsid w:val="004708C0"/>
    <w:rsid w:val="004708FD"/>
    <w:rsid w:val="00470993"/>
    <w:rsid w:val="004709C0"/>
    <w:rsid w:val="004709F6"/>
    <w:rsid w:val="00470A01"/>
    <w:rsid w:val="00470A55"/>
    <w:rsid w:val="00470A68"/>
    <w:rsid w:val="00470A92"/>
    <w:rsid w:val="00470AEA"/>
    <w:rsid w:val="00470C15"/>
    <w:rsid w:val="00470C98"/>
    <w:rsid w:val="00470DD7"/>
    <w:rsid w:val="00470F58"/>
    <w:rsid w:val="00470F68"/>
    <w:rsid w:val="00470FA7"/>
    <w:rsid w:val="00470FF1"/>
    <w:rsid w:val="0047114A"/>
    <w:rsid w:val="00471162"/>
    <w:rsid w:val="0047118F"/>
    <w:rsid w:val="004711AF"/>
    <w:rsid w:val="00471203"/>
    <w:rsid w:val="004712E9"/>
    <w:rsid w:val="004713B8"/>
    <w:rsid w:val="004714E5"/>
    <w:rsid w:val="00471504"/>
    <w:rsid w:val="0047159D"/>
    <w:rsid w:val="004715E4"/>
    <w:rsid w:val="00471719"/>
    <w:rsid w:val="0047172E"/>
    <w:rsid w:val="004717F6"/>
    <w:rsid w:val="0047181C"/>
    <w:rsid w:val="00471829"/>
    <w:rsid w:val="00471831"/>
    <w:rsid w:val="00471866"/>
    <w:rsid w:val="004718EF"/>
    <w:rsid w:val="00471996"/>
    <w:rsid w:val="004719C3"/>
    <w:rsid w:val="00471A1A"/>
    <w:rsid w:val="00471A42"/>
    <w:rsid w:val="00471A46"/>
    <w:rsid w:val="00471A6A"/>
    <w:rsid w:val="00471AA8"/>
    <w:rsid w:val="00471B4E"/>
    <w:rsid w:val="00471BAA"/>
    <w:rsid w:val="00471C16"/>
    <w:rsid w:val="00471C31"/>
    <w:rsid w:val="00471C3B"/>
    <w:rsid w:val="00471C87"/>
    <w:rsid w:val="00471C8B"/>
    <w:rsid w:val="00471CCC"/>
    <w:rsid w:val="00471CE3"/>
    <w:rsid w:val="00471D01"/>
    <w:rsid w:val="00471D25"/>
    <w:rsid w:val="00471EB5"/>
    <w:rsid w:val="00471F14"/>
    <w:rsid w:val="00471F48"/>
    <w:rsid w:val="00471F51"/>
    <w:rsid w:val="00471F8D"/>
    <w:rsid w:val="00471FC0"/>
    <w:rsid w:val="004720F4"/>
    <w:rsid w:val="00472149"/>
    <w:rsid w:val="0047215F"/>
    <w:rsid w:val="00472172"/>
    <w:rsid w:val="00472193"/>
    <w:rsid w:val="004722BA"/>
    <w:rsid w:val="004722F5"/>
    <w:rsid w:val="0047230D"/>
    <w:rsid w:val="0047237F"/>
    <w:rsid w:val="0047250C"/>
    <w:rsid w:val="00472609"/>
    <w:rsid w:val="0047267B"/>
    <w:rsid w:val="00472689"/>
    <w:rsid w:val="004726AB"/>
    <w:rsid w:val="00472732"/>
    <w:rsid w:val="004727B3"/>
    <w:rsid w:val="004727DE"/>
    <w:rsid w:val="00472802"/>
    <w:rsid w:val="0047281C"/>
    <w:rsid w:val="00472866"/>
    <w:rsid w:val="00472896"/>
    <w:rsid w:val="004728A5"/>
    <w:rsid w:val="0047293D"/>
    <w:rsid w:val="00472A2D"/>
    <w:rsid w:val="00472A72"/>
    <w:rsid w:val="00472B5D"/>
    <w:rsid w:val="00472B96"/>
    <w:rsid w:val="00472C67"/>
    <w:rsid w:val="00472C9E"/>
    <w:rsid w:val="00472D45"/>
    <w:rsid w:val="00472D7A"/>
    <w:rsid w:val="00472EAA"/>
    <w:rsid w:val="00472F49"/>
    <w:rsid w:val="00472F4E"/>
    <w:rsid w:val="00472FAC"/>
    <w:rsid w:val="0047303D"/>
    <w:rsid w:val="00473104"/>
    <w:rsid w:val="0047310E"/>
    <w:rsid w:val="004731DF"/>
    <w:rsid w:val="004732FE"/>
    <w:rsid w:val="00473427"/>
    <w:rsid w:val="00473453"/>
    <w:rsid w:val="00473460"/>
    <w:rsid w:val="00473497"/>
    <w:rsid w:val="004734FE"/>
    <w:rsid w:val="004736AD"/>
    <w:rsid w:val="004736FD"/>
    <w:rsid w:val="004737DD"/>
    <w:rsid w:val="004737DF"/>
    <w:rsid w:val="00473817"/>
    <w:rsid w:val="0047389B"/>
    <w:rsid w:val="004738ED"/>
    <w:rsid w:val="00473958"/>
    <w:rsid w:val="004739BC"/>
    <w:rsid w:val="00473A06"/>
    <w:rsid w:val="00473AB3"/>
    <w:rsid w:val="00473B16"/>
    <w:rsid w:val="00473D96"/>
    <w:rsid w:val="00473EB4"/>
    <w:rsid w:val="00473F11"/>
    <w:rsid w:val="0047410E"/>
    <w:rsid w:val="0047412B"/>
    <w:rsid w:val="00474184"/>
    <w:rsid w:val="004741B2"/>
    <w:rsid w:val="004741C1"/>
    <w:rsid w:val="00474268"/>
    <w:rsid w:val="004742A9"/>
    <w:rsid w:val="00474311"/>
    <w:rsid w:val="004744AB"/>
    <w:rsid w:val="00474509"/>
    <w:rsid w:val="00474624"/>
    <w:rsid w:val="0047462B"/>
    <w:rsid w:val="004746A8"/>
    <w:rsid w:val="00474750"/>
    <w:rsid w:val="004748E9"/>
    <w:rsid w:val="004748FA"/>
    <w:rsid w:val="00474959"/>
    <w:rsid w:val="00474B3B"/>
    <w:rsid w:val="00474B96"/>
    <w:rsid w:val="00474BD0"/>
    <w:rsid w:val="00474C10"/>
    <w:rsid w:val="00474C2D"/>
    <w:rsid w:val="00474D25"/>
    <w:rsid w:val="00474D33"/>
    <w:rsid w:val="00474DCA"/>
    <w:rsid w:val="00474E18"/>
    <w:rsid w:val="00474EE1"/>
    <w:rsid w:val="00474F13"/>
    <w:rsid w:val="00474F71"/>
    <w:rsid w:val="00474F81"/>
    <w:rsid w:val="00474FA0"/>
    <w:rsid w:val="00474FD8"/>
    <w:rsid w:val="0047501D"/>
    <w:rsid w:val="00475048"/>
    <w:rsid w:val="0047509E"/>
    <w:rsid w:val="004750A7"/>
    <w:rsid w:val="004750A8"/>
    <w:rsid w:val="004750F2"/>
    <w:rsid w:val="00475205"/>
    <w:rsid w:val="0047528B"/>
    <w:rsid w:val="004752F3"/>
    <w:rsid w:val="00475394"/>
    <w:rsid w:val="00475414"/>
    <w:rsid w:val="00475480"/>
    <w:rsid w:val="004754AC"/>
    <w:rsid w:val="004754F4"/>
    <w:rsid w:val="0047559F"/>
    <w:rsid w:val="004755F2"/>
    <w:rsid w:val="0047564F"/>
    <w:rsid w:val="004756C3"/>
    <w:rsid w:val="0047570E"/>
    <w:rsid w:val="004757A1"/>
    <w:rsid w:val="0047595E"/>
    <w:rsid w:val="00475A11"/>
    <w:rsid w:val="00475A68"/>
    <w:rsid w:val="00475A9F"/>
    <w:rsid w:val="00475B6E"/>
    <w:rsid w:val="00475B7D"/>
    <w:rsid w:val="00475BB1"/>
    <w:rsid w:val="00475CBF"/>
    <w:rsid w:val="00475CC9"/>
    <w:rsid w:val="00475DFD"/>
    <w:rsid w:val="00475E21"/>
    <w:rsid w:val="00475E34"/>
    <w:rsid w:val="00475EA4"/>
    <w:rsid w:val="00475FE6"/>
    <w:rsid w:val="0047610A"/>
    <w:rsid w:val="00476142"/>
    <w:rsid w:val="0047627B"/>
    <w:rsid w:val="004762BD"/>
    <w:rsid w:val="004762F2"/>
    <w:rsid w:val="00476324"/>
    <w:rsid w:val="00476381"/>
    <w:rsid w:val="0047646D"/>
    <w:rsid w:val="004764A5"/>
    <w:rsid w:val="00476524"/>
    <w:rsid w:val="00476537"/>
    <w:rsid w:val="004765DD"/>
    <w:rsid w:val="004767A3"/>
    <w:rsid w:val="004767F7"/>
    <w:rsid w:val="0047683A"/>
    <w:rsid w:val="004768E7"/>
    <w:rsid w:val="00476913"/>
    <w:rsid w:val="00476981"/>
    <w:rsid w:val="00476999"/>
    <w:rsid w:val="0047699D"/>
    <w:rsid w:val="00476A4E"/>
    <w:rsid w:val="00476AC9"/>
    <w:rsid w:val="00476BE7"/>
    <w:rsid w:val="00476C2C"/>
    <w:rsid w:val="00476C7D"/>
    <w:rsid w:val="00476D36"/>
    <w:rsid w:val="00476D53"/>
    <w:rsid w:val="00476D80"/>
    <w:rsid w:val="00476DDB"/>
    <w:rsid w:val="00476E0B"/>
    <w:rsid w:val="00476E76"/>
    <w:rsid w:val="00476F1F"/>
    <w:rsid w:val="00476F25"/>
    <w:rsid w:val="00476F27"/>
    <w:rsid w:val="00476F2A"/>
    <w:rsid w:val="00477141"/>
    <w:rsid w:val="004771E8"/>
    <w:rsid w:val="00477239"/>
    <w:rsid w:val="0047724C"/>
    <w:rsid w:val="004772DA"/>
    <w:rsid w:val="0047731B"/>
    <w:rsid w:val="004773E5"/>
    <w:rsid w:val="0047746A"/>
    <w:rsid w:val="004774D8"/>
    <w:rsid w:val="00477503"/>
    <w:rsid w:val="0047750D"/>
    <w:rsid w:val="0047751D"/>
    <w:rsid w:val="0047755B"/>
    <w:rsid w:val="004775D5"/>
    <w:rsid w:val="0047768F"/>
    <w:rsid w:val="00477691"/>
    <w:rsid w:val="004776AF"/>
    <w:rsid w:val="004776D3"/>
    <w:rsid w:val="004776F6"/>
    <w:rsid w:val="004776F7"/>
    <w:rsid w:val="004777B2"/>
    <w:rsid w:val="004777DD"/>
    <w:rsid w:val="004777F2"/>
    <w:rsid w:val="00477894"/>
    <w:rsid w:val="00477932"/>
    <w:rsid w:val="004779E2"/>
    <w:rsid w:val="00477A16"/>
    <w:rsid w:val="00477AF5"/>
    <w:rsid w:val="00477B1A"/>
    <w:rsid w:val="00477BC0"/>
    <w:rsid w:val="00477C40"/>
    <w:rsid w:val="00477C4C"/>
    <w:rsid w:val="00477C66"/>
    <w:rsid w:val="00477D03"/>
    <w:rsid w:val="00477D5D"/>
    <w:rsid w:val="00477FC0"/>
    <w:rsid w:val="0048000A"/>
    <w:rsid w:val="004800ED"/>
    <w:rsid w:val="00480131"/>
    <w:rsid w:val="0048019E"/>
    <w:rsid w:val="004801F1"/>
    <w:rsid w:val="00480208"/>
    <w:rsid w:val="00480223"/>
    <w:rsid w:val="00480224"/>
    <w:rsid w:val="004802E5"/>
    <w:rsid w:val="0048031A"/>
    <w:rsid w:val="0048037B"/>
    <w:rsid w:val="004804D7"/>
    <w:rsid w:val="004804F3"/>
    <w:rsid w:val="0048055B"/>
    <w:rsid w:val="0048061C"/>
    <w:rsid w:val="0048064E"/>
    <w:rsid w:val="004807FB"/>
    <w:rsid w:val="004808DF"/>
    <w:rsid w:val="00480939"/>
    <w:rsid w:val="00480A7C"/>
    <w:rsid w:val="00480B02"/>
    <w:rsid w:val="00480B0D"/>
    <w:rsid w:val="00480B71"/>
    <w:rsid w:val="00480BFE"/>
    <w:rsid w:val="00480CD5"/>
    <w:rsid w:val="00480D56"/>
    <w:rsid w:val="00480DEA"/>
    <w:rsid w:val="00480E3F"/>
    <w:rsid w:val="00480E50"/>
    <w:rsid w:val="00480E92"/>
    <w:rsid w:val="00480EF0"/>
    <w:rsid w:val="00480F7C"/>
    <w:rsid w:val="00480FAC"/>
    <w:rsid w:val="00480FFF"/>
    <w:rsid w:val="0048100D"/>
    <w:rsid w:val="00481176"/>
    <w:rsid w:val="00481210"/>
    <w:rsid w:val="004813A5"/>
    <w:rsid w:val="004813F4"/>
    <w:rsid w:val="004814AF"/>
    <w:rsid w:val="00481587"/>
    <w:rsid w:val="004815AE"/>
    <w:rsid w:val="0048174B"/>
    <w:rsid w:val="004817BE"/>
    <w:rsid w:val="0048180D"/>
    <w:rsid w:val="00481858"/>
    <w:rsid w:val="00481875"/>
    <w:rsid w:val="004818AA"/>
    <w:rsid w:val="00481982"/>
    <w:rsid w:val="0048198F"/>
    <w:rsid w:val="004819A0"/>
    <w:rsid w:val="004819BE"/>
    <w:rsid w:val="004819F6"/>
    <w:rsid w:val="00481A2E"/>
    <w:rsid w:val="00481AA2"/>
    <w:rsid w:val="00481ABC"/>
    <w:rsid w:val="00481C0E"/>
    <w:rsid w:val="00481CB8"/>
    <w:rsid w:val="00481CD3"/>
    <w:rsid w:val="00481D68"/>
    <w:rsid w:val="00481D79"/>
    <w:rsid w:val="00481DCC"/>
    <w:rsid w:val="00481E89"/>
    <w:rsid w:val="00481ECC"/>
    <w:rsid w:val="00481F9C"/>
    <w:rsid w:val="00482018"/>
    <w:rsid w:val="004820C1"/>
    <w:rsid w:val="00482132"/>
    <w:rsid w:val="00482138"/>
    <w:rsid w:val="00482238"/>
    <w:rsid w:val="00482294"/>
    <w:rsid w:val="004823A0"/>
    <w:rsid w:val="004823A7"/>
    <w:rsid w:val="004823B1"/>
    <w:rsid w:val="0048245C"/>
    <w:rsid w:val="00482495"/>
    <w:rsid w:val="004824C1"/>
    <w:rsid w:val="0048250A"/>
    <w:rsid w:val="0048259E"/>
    <w:rsid w:val="00482628"/>
    <w:rsid w:val="004826D1"/>
    <w:rsid w:val="00482743"/>
    <w:rsid w:val="00482774"/>
    <w:rsid w:val="00482788"/>
    <w:rsid w:val="004827F1"/>
    <w:rsid w:val="00482810"/>
    <w:rsid w:val="0048281B"/>
    <w:rsid w:val="00482848"/>
    <w:rsid w:val="004828AE"/>
    <w:rsid w:val="0048292B"/>
    <w:rsid w:val="00482954"/>
    <w:rsid w:val="0048296A"/>
    <w:rsid w:val="0048296D"/>
    <w:rsid w:val="004829B3"/>
    <w:rsid w:val="00482AC7"/>
    <w:rsid w:val="00482B02"/>
    <w:rsid w:val="00482B72"/>
    <w:rsid w:val="00482C57"/>
    <w:rsid w:val="00482C7C"/>
    <w:rsid w:val="00482DD4"/>
    <w:rsid w:val="00482E8D"/>
    <w:rsid w:val="00482EB8"/>
    <w:rsid w:val="00482ED6"/>
    <w:rsid w:val="00482EDF"/>
    <w:rsid w:val="00482F5F"/>
    <w:rsid w:val="00482F84"/>
    <w:rsid w:val="004830AE"/>
    <w:rsid w:val="00483124"/>
    <w:rsid w:val="00483165"/>
    <w:rsid w:val="0048317A"/>
    <w:rsid w:val="004831BE"/>
    <w:rsid w:val="00483269"/>
    <w:rsid w:val="004832DA"/>
    <w:rsid w:val="004832EF"/>
    <w:rsid w:val="004832FD"/>
    <w:rsid w:val="0048331A"/>
    <w:rsid w:val="004833A4"/>
    <w:rsid w:val="004834DF"/>
    <w:rsid w:val="004835FE"/>
    <w:rsid w:val="0048368E"/>
    <w:rsid w:val="00483796"/>
    <w:rsid w:val="004838C6"/>
    <w:rsid w:val="00483948"/>
    <w:rsid w:val="004839A9"/>
    <w:rsid w:val="004839BE"/>
    <w:rsid w:val="00483A6F"/>
    <w:rsid w:val="00483B2B"/>
    <w:rsid w:val="00483B73"/>
    <w:rsid w:val="00483B74"/>
    <w:rsid w:val="00483BB6"/>
    <w:rsid w:val="00483BE8"/>
    <w:rsid w:val="00483C2E"/>
    <w:rsid w:val="00483CBB"/>
    <w:rsid w:val="00483E26"/>
    <w:rsid w:val="00483E5A"/>
    <w:rsid w:val="00483E8F"/>
    <w:rsid w:val="00483F39"/>
    <w:rsid w:val="00483F47"/>
    <w:rsid w:val="00484020"/>
    <w:rsid w:val="00484207"/>
    <w:rsid w:val="00484223"/>
    <w:rsid w:val="0048425D"/>
    <w:rsid w:val="00484426"/>
    <w:rsid w:val="00484487"/>
    <w:rsid w:val="00484738"/>
    <w:rsid w:val="00484742"/>
    <w:rsid w:val="0048487B"/>
    <w:rsid w:val="004849A5"/>
    <w:rsid w:val="00484AF1"/>
    <w:rsid w:val="00484B76"/>
    <w:rsid w:val="00484B92"/>
    <w:rsid w:val="00484CEF"/>
    <w:rsid w:val="00484D1A"/>
    <w:rsid w:val="00484E0A"/>
    <w:rsid w:val="00484E0B"/>
    <w:rsid w:val="00484E1B"/>
    <w:rsid w:val="00484E32"/>
    <w:rsid w:val="00484E5E"/>
    <w:rsid w:val="00484E69"/>
    <w:rsid w:val="00484EDC"/>
    <w:rsid w:val="00484EF7"/>
    <w:rsid w:val="00484FF0"/>
    <w:rsid w:val="00485061"/>
    <w:rsid w:val="00485150"/>
    <w:rsid w:val="00485190"/>
    <w:rsid w:val="004851B3"/>
    <w:rsid w:val="0048526E"/>
    <w:rsid w:val="004852C6"/>
    <w:rsid w:val="00485353"/>
    <w:rsid w:val="004853A7"/>
    <w:rsid w:val="004853AC"/>
    <w:rsid w:val="004855B5"/>
    <w:rsid w:val="004855F8"/>
    <w:rsid w:val="0048563B"/>
    <w:rsid w:val="004857A2"/>
    <w:rsid w:val="004857A5"/>
    <w:rsid w:val="00485998"/>
    <w:rsid w:val="004859F9"/>
    <w:rsid w:val="00485A72"/>
    <w:rsid w:val="00485B18"/>
    <w:rsid w:val="00485B70"/>
    <w:rsid w:val="00485B9A"/>
    <w:rsid w:val="00485CA5"/>
    <w:rsid w:val="00485CF7"/>
    <w:rsid w:val="00485D09"/>
    <w:rsid w:val="00485D34"/>
    <w:rsid w:val="00485DB1"/>
    <w:rsid w:val="00485DBF"/>
    <w:rsid w:val="00485E4B"/>
    <w:rsid w:val="00485E52"/>
    <w:rsid w:val="00485E6E"/>
    <w:rsid w:val="00485F0C"/>
    <w:rsid w:val="00485FD7"/>
    <w:rsid w:val="004860E8"/>
    <w:rsid w:val="00486189"/>
    <w:rsid w:val="00486195"/>
    <w:rsid w:val="004862FB"/>
    <w:rsid w:val="00486356"/>
    <w:rsid w:val="0048642D"/>
    <w:rsid w:val="00486538"/>
    <w:rsid w:val="004865F4"/>
    <w:rsid w:val="0048660D"/>
    <w:rsid w:val="00486638"/>
    <w:rsid w:val="0048673F"/>
    <w:rsid w:val="00486748"/>
    <w:rsid w:val="00486757"/>
    <w:rsid w:val="00486805"/>
    <w:rsid w:val="00486844"/>
    <w:rsid w:val="0048688E"/>
    <w:rsid w:val="004868AA"/>
    <w:rsid w:val="004869D9"/>
    <w:rsid w:val="00486A29"/>
    <w:rsid w:val="00486A74"/>
    <w:rsid w:val="00486A8F"/>
    <w:rsid w:val="00486AA7"/>
    <w:rsid w:val="00486AAF"/>
    <w:rsid w:val="00486ACB"/>
    <w:rsid w:val="00486AF2"/>
    <w:rsid w:val="00486B54"/>
    <w:rsid w:val="00486C3C"/>
    <w:rsid w:val="00486D7B"/>
    <w:rsid w:val="00486D7E"/>
    <w:rsid w:val="00486E39"/>
    <w:rsid w:val="00486E65"/>
    <w:rsid w:val="00486F3B"/>
    <w:rsid w:val="00486F9C"/>
    <w:rsid w:val="00487082"/>
    <w:rsid w:val="004870A5"/>
    <w:rsid w:val="0048710F"/>
    <w:rsid w:val="0048716F"/>
    <w:rsid w:val="004871A2"/>
    <w:rsid w:val="004871C8"/>
    <w:rsid w:val="0048720E"/>
    <w:rsid w:val="0048722C"/>
    <w:rsid w:val="00487241"/>
    <w:rsid w:val="004872FB"/>
    <w:rsid w:val="0048731A"/>
    <w:rsid w:val="00487327"/>
    <w:rsid w:val="00487376"/>
    <w:rsid w:val="00487384"/>
    <w:rsid w:val="0048743E"/>
    <w:rsid w:val="00487456"/>
    <w:rsid w:val="004874F3"/>
    <w:rsid w:val="0048755A"/>
    <w:rsid w:val="004875FF"/>
    <w:rsid w:val="00487632"/>
    <w:rsid w:val="00487680"/>
    <w:rsid w:val="004876D8"/>
    <w:rsid w:val="004876E4"/>
    <w:rsid w:val="0048773C"/>
    <w:rsid w:val="0048774A"/>
    <w:rsid w:val="004877D6"/>
    <w:rsid w:val="004877E2"/>
    <w:rsid w:val="00487804"/>
    <w:rsid w:val="0048783D"/>
    <w:rsid w:val="004878AC"/>
    <w:rsid w:val="004878AF"/>
    <w:rsid w:val="004878BE"/>
    <w:rsid w:val="004878EB"/>
    <w:rsid w:val="004878FA"/>
    <w:rsid w:val="00487A7D"/>
    <w:rsid w:val="00487AC3"/>
    <w:rsid w:val="00487BB7"/>
    <w:rsid w:val="00487C03"/>
    <w:rsid w:val="00487CB1"/>
    <w:rsid w:val="00487E55"/>
    <w:rsid w:val="00487FD1"/>
    <w:rsid w:val="00487FE1"/>
    <w:rsid w:val="00490091"/>
    <w:rsid w:val="004900B7"/>
    <w:rsid w:val="00490136"/>
    <w:rsid w:val="00490248"/>
    <w:rsid w:val="0049029B"/>
    <w:rsid w:val="004902B9"/>
    <w:rsid w:val="004902F4"/>
    <w:rsid w:val="004903E8"/>
    <w:rsid w:val="00490410"/>
    <w:rsid w:val="004904E7"/>
    <w:rsid w:val="00490504"/>
    <w:rsid w:val="0049052D"/>
    <w:rsid w:val="0049055D"/>
    <w:rsid w:val="0049056C"/>
    <w:rsid w:val="004905C5"/>
    <w:rsid w:val="00490681"/>
    <w:rsid w:val="0049070B"/>
    <w:rsid w:val="004907F9"/>
    <w:rsid w:val="00490823"/>
    <w:rsid w:val="004908FB"/>
    <w:rsid w:val="00490A65"/>
    <w:rsid w:val="00490BF6"/>
    <w:rsid w:val="00490C1A"/>
    <w:rsid w:val="00490C38"/>
    <w:rsid w:val="00490CB1"/>
    <w:rsid w:val="00490CEC"/>
    <w:rsid w:val="00490D71"/>
    <w:rsid w:val="00490D7F"/>
    <w:rsid w:val="00490D84"/>
    <w:rsid w:val="00490DAE"/>
    <w:rsid w:val="00490DB4"/>
    <w:rsid w:val="00490DC8"/>
    <w:rsid w:val="00490EC3"/>
    <w:rsid w:val="00490ECB"/>
    <w:rsid w:val="00490EEA"/>
    <w:rsid w:val="00490F0C"/>
    <w:rsid w:val="00490F6C"/>
    <w:rsid w:val="00490FC0"/>
    <w:rsid w:val="00490FD3"/>
    <w:rsid w:val="0049100A"/>
    <w:rsid w:val="0049100C"/>
    <w:rsid w:val="00491047"/>
    <w:rsid w:val="0049104E"/>
    <w:rsid w:val="0049116A"/>
    <w:rsid w:val="004911BC"/>
    <w:rsid w:val="00491261"/>
    <w:rsid w:val="00491294"/>
    <w:rsid w:val="00491365"/>
    <w:rsid w:val="004913A9"/>
    <w:rsid w:val="004913BB"/>
    <w:rsid w:val="00491435"/>
    <w:rsid w:val="00491438"/>
    <w:rsid w:val="004914DA"/>
    <w:rsid w:val="004914F4"/>
    <w:rsid w:val="00491629"/>
    <w:rsid w:val="00491717"/>
    <w:rsid w:val="004917ED"/>
    <w:rsid w:val="00491866"/>
    <w:rsid w:val="0049188B"/>
    <w:rsid w:val="00491896"/>
    <w:rsid w:val="004918E0"/>
    <w:rsid w:val="00491989"/>
    <w:rsid w:val="00491A60"/>
    <w:rsid w:val="00491A9B"/>
    <w:rsid w:val="00491C09"/>
    <w:rsid w:val="00491C36"/>
    <w:rsid w:val="00491CE9"/>
    <w:rsid w:val="00491CF3"/>
    <w:rsid w:val="00491E32"/>
    <w:rsid w:val="00491F05"/>
    <w:rsid w:val="00491F38"/>
    <w:rsid w:val="00491FEB"/>
    <w:rsid w:val="00492008"/>
    <w:rsid w:val="0049210B"/>
    <w:rsid w:val="0049217D"/>
    <w:rsid w:val="004921B8"/>
    <w:rsid w:val="004921C6"/>
    <w:rsid w:val="00492229"/>
    <w:rsid w:val="0049224F"/>
    <w:rsid w:val="004922A3"/>
    <w:rsid w:val="00492337"/>
    <w:rsid w:val="0049238F"/>
    <w:rsid w:val="00492396"/>
    <w:rsid w:val="004923B5"/>
    <w:rsid w:val="004924B8"/>
    <w:rsid w:val="0049250E"/>
    <w:rsid w:val="00492533"/>
    <w:rsid w:val="00492588"/>
    <w:rsid w:val="004925B3"/>
    <w:rsid w:val="004925C9"/>
    <w:rsid w:val="004926A6"/>
    <w:rsid w:val="004926B9"/>
    <w:rsid w:val="0049271E"/>
    <w:rsid w:val="004927B3"/>
    <w:rsid w:val="004927C1"/>
    <w:rsid w:val="004927EA"/>
    <w:rsid w:val="00492802"/>
    <w:rsid w:val="0049282F"/>
    <w:rsid w:val="004928EF"/>
    <w:rsid w:val="00492956"/>
    <w:rsid w:val="004929B0"/>
    <w:rsid w:val="004929D6"/>
    <w:rsid w:val="004929F3"/>
    <w:rsid w:val="00492A1B"/>
    <w:rsid w:val="00492B11"/>
    <w:rsid w:val="00492B55"/>
    <w:rsid w:val="00492B6A"/>
    <w:rsid w:val="00492B8D"/>
    <w:rsid w:val="00492BAB"/>
    <w:rsid w:val="00492C64"/>
    <w:rsid w:val="00492C74"/>
    <w:rsid w:val="00492CB6"/>
    <w:rsid w:val="00492D2C"/>
    <w:rsid w:val="00492D2F"/>
    <w:rsid w:val="00492D8F"/>
    <w:rsid w:val="00492E7F"/>
    <w:rsid w:val="0049305A"/>
    <w:rsid w:val="0049308A"/>
    <w:rsid w:val="00493096"/>
    <w:rsid w:val="00493124"/>
    <w:rsid w:val="0049315E"/>
    <w:rsid w:val="00493167"/>
    <w:rsid w:val="00493174"/>
    <w:rsid w:val="004931BE"/>
    <w:rsid w:val="00493232"/>
    <w:rsid w:val="0049327F"/>
    <w:rsid w:val="004932EF"/>
    <w:rsid w:val="004933EF"/>
    <w:rsid w:val="00493456"/>
    <w:rsid w:val="004934DC"/>
    <w:rsid w:val="004935A1"/>
    <w:rsid w:val="004935DC"/>
    <w:rsid w:val="00493614"/>
    <w:rsid w:val="00493625"/>
    <w:rsid w:val="0049366C"/>
    <w:rsid w:val="0049394F"/>
    <w:rsid w:val="00493A15"/>
    <w:rsid w:val="00493A47"/>
    <w:rsid w:val="00493A6A"/>
    <w:rsid w:val="00493AD6"/>
    <w:rsid w:val="00493AEC"/>
    <w:rsid w:val="00493BA1"/>
    <w:rsid w:val="00493C07"/>
    <w:rsid w:val="00493C9C"/>
    <w:rsid w:val="00493DC1"/>
    <w:rsid w:val="00493FB9"/>
    <w:rsid w:val="004940CB"/>
    <w:rsid w:val="004940CF"/>
    <w:rsid w:val="0049417C"/>
    <w:rsid w:val="0049426B"/>
    <w:rsid w:val="004942B5"/>
    <w:rsid w:val="0049433B"/>
    <w:rsid w:val="004943B3"/>
    <w:rsid w:val="00494468"/>
    <w:rsid w:val="00494599"/>
    <w:rsid w:val="004945C4"/>
    <w:rsid w:val="0049462F"/>
    <w:rsid w:val="004947F5"/>
    <w:rsid w:val="00494861"/>
    <w:rsid w:val="004948AD"/>
    <w:rsid w:val="004948E2"/>
    <w:rsid w:val="00494928"/>
    <w:rsid w:val="00494979"/>
    <w:rsid w:val="00494992"/>
    <w:rsid w:val="0049499A"/>
    <w:rsid w:val="004949C6"/>
    <w:rsid w:val="00494A00"/>
    <w:rsid w:val="00494A06"/>
    <w:rsid w:val="00494A11"/>
    <w:rsid w:val="00494A25"/>
    <w:rsid w:val="00494ACA"/>
    <w:rsid w:val="00494B53"/>
    <w:rsid w:val="00494B62"/>
    <w:rsid w:val="00494C8E"/>
    <w:rsid w:val="00494CB4"/>
    <w:rsid w:val="00494D35"/>
    <w:rsid w:val="00494D8A"/>
    <w:rsid w:val="00494DAD"/>
    <w:rsid w:val="00494DD8"/>
    <w:rsid w:val="00494E02"/>
    <w:rsid w:val="00494F32"/>
    <w:rsid w:val="00494F75"/>
    <w:rsid w:val="00494F8B"/>
    <w:rsid w:val="00494FB7"/>
    <w:rsid w:val="00494FD5"/>
    <w:rsid w:val="00495151"/>
    <w:rsid w:val="0049516B"/>
    <w:rsid w:val="00495185"/>
    <w:rsid w:val="004951FC"/>
    <w:rsid w:val="004952BB"/>
    <w:rsid w:val="004952CC"/>
    <w:rsid w:val="00495379"/>
    <w:rsid w:val="004953B5"/>
    <w:rsid w:val="004953BC"/>
    <w:rsid w:val="004953E6"/>
    <w:rsid w:val="0049543D"/>
    <w:rsid w:val="004954A5"/>
    <w:rsid w:val="004954D1"/>
    <w:rsid w:val="004954F2"/>
    <w:rsid w:val="00495596"/>
    <w:rsid w:val="004955AA"/>
    <w:rsid w:val="004955D8"/>
    <w:rsid w:val="0049564E"/>
    <w:rsid w:val="00495674"/>
    <w:rsid w:val="004957D5"/>
    <w:rsid w:val="004958D3"/>
    <w:rsid w:val="00495A15"/>
    <w:rsid w:val="00495ADF"/>
    <w:rsid w:val="00495AE6"/>
    <w:rsid w:val="00495BBB"/>
    <w:rsid w:val="00495BDC"/>
    <w:rsid w:val="00495C03"/>
    <w:rsid w:val="00495C18"/>
    <w:rsid w:val="00495CAB"/>
    <w:rsid w:val="00495D4E"/>
    <w:rsid w:val="00495D69"/>
    <w:rsid w:val="00495D8C"/>
    <w:rsid w:val="00495DEB"/>
    <w:rsid w:val="00495E1C"/>
    <w:rsid w:val="00495E2C"/>
    <w:rsid w:val="00495E37"/>
    <w:rsid w:val="00495E53"/>
    <w:rsid w:val="00495ECB"/>
    <w:rsid w:val="00495ECE"/>
    <w:rsid w:val="00495F50"/>
    <w:rsid w:val="00495F52"/>
    <w:rsid w:val="00496036"/>
    <w:rsid w:val="004960E4"/>
    <w:rsid w:val="00496103"/>
    <w:rsid w:val="00496110"/>
    <w:rsid w:val="00496120"/>
    <w:rsid w:val="00496139"/>
    <w:rsid w:val="00496184"/>
    <w:rsid w:val="004961C5"/>
    <w:rsid w:val="004962A5"/>
    <w:rsid w:val="00496359"/>
    <w:rsid w:val="004963FB"/>
    <w:rsid w:val="00496447"/>
    <w:rsid w:val="0049652B"/>
    <w:rsid w:val="00496574"/>
    <w:rsid w:val="00496593"/>
    <w:rsid w:val="004965A2"/>
    <w:rsid w:val="00496694"/>
    <w:rsid w:val="00496760"/>
    <w:rsid w:val="004967F4"/>
    <w:rsid w:val="004969AD"/>
    <w:rsid w:val="00496A4A"/>
    <w:rsid w:val="00496B08"/>
    <w:rsid w:val="00496B09"/>
    <w:rsid w:val="00496C72"/>
    <w:rsid w:val="00496C94"/>
    <w:rsid w:val="00496CD1"/>
    <w:rsid w:val="00496D37"/>
    <w:rsid w:val="00496D8C"/>
    <w:rsid w:val="00496DD8"/>
    <w:rsid w:val="00496DE6"/>
    <w:rsid w:val="00496E43"/>
    <w:rsid w:val="00496E4B"/>
    <w:rsid w:val="00496E7D"/>
    <w:rsid w:val="00496FB3"/>
    <w:rsid w:val="00496FC9"/>
    <w:rsid w:val="00496FCB"/>
    <w:rsid w:val="00496FDC"/>
    <w:rsid w:val="00496FE1"/>
    <w:rsid w:val="00497042"/>
    <w:rsid w:val="00497056"/>
    <w:rsid w:val="0049713C"/>
    <w:rsid w:val="00497162"/>
    <w:rsid w:val="004971B6"/>
    <w:rsid w:val="00497271"/>
    <w:rsid w:val="00497460"/>
    <w:rsid w:val="00497555"/>
    <w:rsid w:val="004975F5"/>
    <w:rsid w:val="004976C4"/>
    <w:rsid w:val="004976EA"/>
    <w:rsid w:val="0049774A"/>
    <w:rsid w:val="0049779E"/>
    <w:rsid w:val="004977B3"/>
    <w:rsid w:val="00497897"/>
    <w:rsid w:val="00497959"/>
    <w:rsid w:val="0049799B"/>
    <w:rsid w:val="004979A7"/>
    <w:rsid w:val="00497A07"/>
    <w:rsid w:val="00497A33"/>
    <w:rsid w:val="00497A5E"/>
    <w:rsid w:val="00497AA0"/>
    <w:rsid w:val="00497BB6"/>
    <w:rsid w:val="00497BE3"/>
    <w:rsid w:val="00497BF6"/>
    <w:rsid w:val="00497C16"/>
    <w:rsid w:val="00497D44"/>
    <w:rsid w:val="00497E07"/>
    <w:rsid w:val="00497E26"/>
    <w:rsid w:val="00497E57"/>
    <w:rsid w:val="00497E5C"/>
    <w:rsid w:val="00497F14"/>
    <w:rsid w:val="00497F54"/>
    <w:rsid w:val="004A00F5"/>
    <w:rsid w:val="004A0111"/>
    <w:rsid w:val="004A01A5"/>
    <w:rsid w:val="004A0227"/>
    <w:rsid w:val="004A025B"/>
    <w:rsid w:val="004A028A"/>
    <w:rsid w:val="004A028D"/>
    <w:rsid w:val="004A042B"/>
    <w:rsid w:val="004A0441"/>
    <w:rsid w:val="004A0508"/>
    <w:rsid w:val="004A054B"/>
    <w:rsid w:val="004A0623"/>
    <w:rsid w:val="004A068F"/>
    <w:rsid w:val="004A06A3"/>
    <w:rsid w:val="004A06FE"/>
    <w:rsid w:val="004A079A"/>
    <w:rsid w:val="004A07E3"/>
    <w:rsid w:val="004A08DA"/>
    <w:rsid w:val="004A09AA"/>
    <w:rsid w:val="004A09D9"/>
    <w:rsid w:val="004A09E1"/>
    <w:rsid w:val="004A09EA"/>
    <w:rsid w:val="004A0A6E"/>
    <w:rsid w:val="004A0A91"/>
    <w:rsid w:val="004A0B97"/>
    <w:rsid w:val="004A0C27"/>
    <w:rsid w:val="004A0C69"/>
    <w:rsid w:val="004A0CF9"/>
    <w:rsid w:val="004A0D7E"/>
    <w:rsid w:val="004A0DE1"/>
    <w:rsid w:val="004A0E00"/>
    <w:rsid w:val="004A0E18"/>
    <w:rsid w:val="004A0E80"/>
    <w:rsid w:val="004A0ECE"/>
    <w:rsid w:val="004A0F08"/>
    <w:rsid w:val="004A0F84"/>
    <w:rsid w:val="004A0FB5"/>
    <w:rsid w:val="004A1150"/>
    <w:rsid w:val="004A11B9"/>
    <w:rsid w:val="004A11DD"/>
    <w:rsid w:val="004A11F9"/>
    <w:rsid w:val="004A1221"/>
    <w:rsid w:val="004A1271"/>
    <w:rsid w:val="004A12F7"/>
    <w:rsid w:val="004A1311"/>
    <w:rsid w:val="004A137B"/>
    <w:rsid w:val="004A1405"/>
    <w:rsid w:val="004A141F"/>
    <w:rsid w:val="004A1436"/>
    <w:rsid w:val="004A1485"/>
    <w:rsid w:val="004A1518"/>
    <w:rsid w:val="004A1553"/>
    <w:rsid w:val="004A169A"/>
    <w:rsid w:val="004A174F"/>
    <w:rsid w:val="004A1820"/>
    <w:rsid w:val="004A1855"/>
    <w:rsid w:val="004A1889"/>
    <w:rsid w:val="004A18E5"/>
    <w:rsid w:val="004A193B"/>
    <w:rsid w:val="004A197F"/>
    <w:rsid w:val="004A1A7C"/>
    <w:rsid w:val="004A1AB5"/>
    <w:rsid w:val="004A1ABC"/>
    <w:rsid w:val="004A1AC8"/>
    <w:rsid w:val="004A1B2A"/>
    <w:rsid w:val="004A1C1D"/>
    <w:rsid w:val="004A1C8C"/>
    <w:rsid w:val="004A1C92"/>
    <w:rsid w:val="004A1D71"/>
    <w:rsid w:val="004A1D87"/>
    <w:rsid w:val="004A1D88"/>
    <w:rsid w:val="004A1DA3"/>
    <w:rsid w:val="004A1F3B"/>
    <w:rsid w:val="004A1F51"/>
    <w:rsid w:val="004A1FB6"/>
    <w:rsid w:val="004A2244"/>
    <w:rsid w:val="004A224E"/>
    <w:rsid w:val="004A2279"/>
    <w:rsid w:val="004A232A"/>
    <w:rsid w:val="004A2332"/>
    <w:rsid w:val="004A2380"/>
    <w:rsid w:val="004A26E5"/>
    <w:rsid w:val="004A2743"/>
    <w:rsid w:val="004A274A"/>
    <w:rsid w:val="004A275F"/>
    <w:rsid w:val="004A279A"/>
    <w:rsid w:val="004A2A3F"/>
    <w:rsid w:val="004A2A55"/>
    <w:rsid w:val="004A2AA0"/>
    <w:rsid w:val="004A2AD5"/>
    <w:rsid w:val="004A2B72"/>
    <w:rsid w:val="004A2CE8"/>
    <w:rsid w:val="004A2D58"/>
    <w:rsid w:val="004A2D8C"/>
    <w:rsid w:val="004A2DE7"/>
    <w:rsid w:val="004A2DF8"/>
    <w:rsid w:val="004A2E01"/>
    <w:rsid w:val="004A2E4E"/>
    <w:rsid w:val="004A2EEB"/>
    <w:rsid w:val="004A2F02"/>
    <w:rsid w:val="004A2FE0"/>
    <w:rsid w:val="004A3131"/>
    <w:rsid w:val="004A3165"/>
    <w:rsid w:val="004A3191"/>
    <w:rsid w:val="004A32D5"/>
    <w:rsid w:val="004A3302"/>
    <w:rsid w:val="004A3413"/>
    <w:rsid w:val="004A3532"/>
    <w:rsid w:val="004A35EB"/>
    <w:rsid w:val="004A36B0"/>
    <w:rsid w:val="004A3717"/>
    <w:rsid w:val="004A3723"/>
    <w:rsid w:val="004A373D"/>
    <w:rsid w:val="004A3827"/>
    <w:rsid w:val="004A3895"/>
    <w:rsid w:val="004A389A"/>
    <w:rsid w:val="004A3924"/>
    <w:rsid w:val="004A39BD"/>
    <w:rsid w:val="004A39E5"/>
    <w:rsid w:val="004A39F9"/>
    <w:rsid w:val="004A3A14"/>
    <w:rsid w:val="004A3AA8"/>
    <w:rsid w:val="004A3B26"/>
    <w:rsid w:val="004A3B59"/>
    <w:rsid w:val="004A3BB0"/>
    <w:rsid w:val="004A3BC4"/>
    <w:rsid w:val="004A3D11"/>
    <w:rsid w:val="004A3D17"/>
    <w:rsid w:val="004A3D32"/>
    <w:rsid w:val="004A3D43"/>
    <w:rsid w:val="004A3D5D"/>
    <w:rsid w:val="004A3E2D"/>
    <w:rsid w:val="004A3E61"/>
    <w:rsid w:val="004A3E9A"/>
    <w:rsid w:val="004A3EBF"/>
    <w:rsid w:val="004A3EDC"/>
    <w:rsid w:val="004A4018"/>
    <w:rsid w:val="004A40F3"/>
    <w:rsid w:val="004A411C"/>
    <w:rsid w:val="004A4125"/>
    <w:rsid w:val="004A423E"/>
    <w:rsid w:val="004A42AA"/>
    <w:rsid w:val="004A42BF"/>
    <w:rsid w:val="004A4358"/>
    <w:rsid w:val="004A435C"/>
    <w:rsid w:val="004A436A"/>
    <w:rsid w:val="004A4377"/>
    <w:rsid w:val="004A438C"/>
    <w:rsid w:val="004A43D4"/>
    <w:rsid w:val="004A4481"/>
    <w:rsid w:val="004A44AD"/>
    <w:rsid w:val="004A44BE"/>
    <w:rsid w:val="004A458D"/>
    <w:rsid w:val="004A463C"/>
    <w:rsid w:val="004A465E"/>
    <w:rsid w:val="004A4663"/>
    <w:rsid w:val="004A46A6"/>
    <w:rsid w:val="004A4720"/>
    <w:rsid w:val="004A4836"/>
    <w:rsid w:val="004A48F5"/>
    <w:rsid w:val="004A4932"/>
    <w:rsid w:val="004A4935"/>
    <w:rsid w:val="004A49F1"/>
    <w:rsid w:val="004A4A11"/>
    <w:rsid w:val="004A4A43"/>
    <w:rsid w:val="004A4A8C"/>
    <w:rsid w:val="004A4ACF"/>
    <w:rsid w:val="004A4B83"/>
    <w:rsid w:val="004A4BCE"/>
    <w:rsid w:val="004A4BF8"/>
    <w:rsid w:val="004A4BFA"/>
    <w:rsid w:val="004A4C04"/>
    <w:rsid w:val="004A4D9A"/>
    <w:rsid w:val="004A4ECF"/>
    <w:rsid w:val="004A4EE0"/>
    <w:rsid w:val="004A4F24"/>
    <w:rsid w:val="004A4F60"/>
    <w:rsid w:val="004A4F72"/>
    <w:rsid w:val="004A50ED"/>
    <w:rsid w:val="004A5145"/>
    <w:rsid w:val="004A5213"/>
    <w:rsid w:val="004A5288"/>
    <w:rsid w:val="004A52DC"/>
    <w:rsid w:val="004A5315"/>
    <w:rsid w:val="004A53E3"/>
    <w:rsid w:val="004A53FB"/>
    <w:rsid w:val="004A5444"/>
    <w:rsid w:val="004A548C"/>
    <w:rsid w:val="004A54BE"/>
    <w:rsid w:val="004A54DE"/>
    <w:rsid w:val="004A5545"/>
    <w:rsid w:val="004A5600"/>
    <w:rsid w:val="004A56F7"/>
    <w:rsid w:val="004A576D"/>
    <w:rsid w:val="004A57EE"/>
    <w:rsid w:val="004A5818"/>
    <w:rsid w:val="004A58A7"/>
    <w:rsid w:val="004A58D2"/>
    <w:rsid w:val="004A58E3"/>
    <w:rsid w:val="004A598B"/>
    <w:rsid w:val="004A5A6D"/>
    <w:rsid w:val="004A5A7B"/>
    <w:rsid w:val="004A5ADA"/>
    <w:rsid w:val="004A5B37"/>
    <w:rsid w:val="004A5B87"/>
    <w:rsid w:val="004A5C22"/>
    <w:rsid w:val="004A5CE8"/>
    <w:rsid w:val="004A5D5E"/>
    <w:rsid w:val="004A5DBD"/>
    <w:rsid w:val="004A5ED2"/>
    <w:rsid w:val="004A5EF8"/>
    <w:rsid w:val="004A5F1F"/>
    <w:rsid w:val="004A608B"/>
    <w:rsid w:val="004A6135"/>
    <w:rsid w:val="004A6263"/>
    <w:rsid w:val="004A6277"/>
    <w:rsid w:val="004A639B"/>
    <w:rsid w:val="004A63DD"/>
    <w:rsid w:val="004A642C"/>
    <w:rsid w:val="004A6479"/>
    <w:rsid w:val="004A659B"/>
    <w:rsid w:val="004A65BA"/>
    <w:rsid w:val="004A668F"/>
    <w:rsid w:val="004A674C"/>
    <w:rsid w:val="004A67F5"/>
    <w:rsid w:val="004A67F7"/>
    <w:rsid w:val="004A682E"/>
    <w:rsid w:val="004A6859"/>
    <w:rsid w:val="004A69A6"/>
    <w:rsid w:val="004A6A2D"/>
    <w:rsid w:val="004A6A38"/>
    <w:rsid w:val="004A6ABC"/>
    <w:rsid w:val="004A6B53"/>
    <w:rsid w:val="004A6B8B"/>
    <w:rsid w:val="004A6BBF"/>
    <w:rsid w:val="004A6C0B"/>
    <w:rsid w:val="004A6C14"/>
    <w:rsid w:val="004A6C5E"/>
    <w:rsid w:val="004A6EBE"/>
    <w:rsid w:val="004A6F0F"/>
    <w:rsid w:val="004A7012"/>
    <w:rsid w:val="004A7026"/>
    <w:rsid w:val="004A702C"/>
    <w:rsid w:val="004A7050"/>
    <w:rsid w:val="004A705B"/>
    <w:rsid w:val="004A707B"/>
    <w:rsid w:val="004A707C"/>
    <w:rsid w:val="004A70F2"/>
    <w:rsid w:val="004A713A"/>
    <w:rsid w:val="004A7157"/>
    <w:rsid w:val="004A7190"/>
    <w:rsid w:val="004A71BC"/>
    <w:rsid w:val="004A71D9"/>
    <w:rsid w:val="004A71F9"/>
    <w:rsid w:val="004A7231"/>
    <w:rsid w:val="004A729F"/>
    <w:rsid w:val="004A739B"/>
    <w:rsid w:val="004A744E"/>
    <w:rsid w:val="004A745B"/>
    <w:rsid w:val="004A74C4"/>
    <w:rsid w:val="004A7624"/>
    <w:rsid w:val="004A76A6"/>
    <w:rsid w:val="004A7703"/>
    <w:rsid w:val="004A7740"/>
    <w:rsid w:val="004A78C0"/>
    <w:rsid w:val="004A7903"/>
    <w:rsid w:val="004A7938"/>
    <w:rsid w:val="004A7979"/>
    <w:rsid w:val="004A7A96"/>
    <w:rsid w:val="004A7AB1"/>
    <w:rsid w:val="004A7B03"/>
    <w:rsid w:val="004A7B4C"/>
    <w:rsid w:val="004A7BFB"/>
    <w:rsid w:val="004A7C29"/>
    <w:rsid w:val="004A7CB8"/>
    <w:rsid w:val="004A7CFF"/>
    <w:rsid w:val="004A7D72"/>
    <w:rsid w:val="004A7D80"/>
    <w:rsid w:val="004A7EEB"/>
    <w:rsid w:val="004A7F1C"/>
    <w:rsid w:val="004B00F5"/>
    <w:rsid w:val="004B015D"/>
    <w:rsid w:val="004B017B"/>
    <w:rsid w:val="004B0211"/>
    <w:rsid w:val="004B0221"/>
    <w:rsid w:val="004B02A1"/>
    <w:rsid w:val="004B02B2"/>
    <w:rsid w:val="004B02E7"/>
    <w:rsid w:val="004B0405"/>
    <w:rsid w:val="004B04C4"/>
    <w:rsid w:val="004B0527"/>
    <w:rsid w:val="004B0557"/>
    <w:rsid w:val="004B05DC"/>
    <w:rsid w:val="004B060E"/>
    <w:rsid w:val="004B072D"/>
    <w:rsid w:val="004B0785"/>
    <w:rsid w:val="004B07C0"/>
    <w:rsid w:val="004B07C2"/>
    <w:rsid w:val="004B0818"/>
    <w:rsid w:val="004B0895"/>
    <w:rsid w:val="004B090F"/>
    <w:rsid w:val="004B0955"/>
    <w:rsid w:val="004B0A4F"/>
    <w:rsid w:val="004B0A9E"/>
    <w:rsid w:val="004B0AFB"/>
    <w:rsid w:val="004B0B4F"/>
    <w:rsid w:val="004B0B5B"/>
    <w:rsid w:val="004B0C2E"/>
    <w:rsid w:val="004B0C63"/>
    <w:rsid w:val="004B0CDD"/>
    <w:rsid w:val="004B0CF6"/>
    <w:rsid w:val="004B0D01"/>
    <w:rsid w:val="004B0D1D"/>
    <w:rsid w:val="004B0D50"/>
    <w:rsid w:val="004B0DB8"/>
    <w:rsid w:val="004B0E63"/>
    <w:rsid w:val="004B0E66"/>
    <w:rsid w:val="004B0EEA"/>
    <w:rsid w:val="004B0FAD"/>
    <w:rsid w:val="004B116F"/>
    <w:rsid w:val="004B11D6"/>
    <w:rsid w:val="004B11EA"/>
    <w:rsid w:val="004B11F7"/>
    <w:rsid w:val="004B129A"/>
    <w:rsid w:val="004B134C"/>
    <w:rsid w:val="004B1359"/>
    <w:rsid w:val="004B13AA"/>
    <w:rsid w:val="004B13DF"/>
    <w:rsid w:val="004B13FA"/>
    <w:rsid w:val="004B1461"/>
    <w:rsid w:val="004B14B7"/>
    <w:rsid w:val="004B1634"/>
    <w:rsid w:val="004B1760"/>
    <w:rsid w:val="004B17F4"/>
    <w:rsid w:val="004B1831"/>
    <w:rsid w:val="004B1905"/>
    <w:rsid w:val="004B192F"/>
    <w:rsid w:val="004B1991"/>
    <w:rsid w:val="004B1ABD"/>
    <w:rsid w:val="004B1AC3"/>
    <w:rsid w:val="004B1B50"/>
    <w:rsid w:val="004B1BA4"/>
    <w:rsid w:val="004B1BD8"/>
    <w:rsid w:val="004B1C3C"/>
    <w:rsid w:val="004B1C94"/>
    <w:rsid w:val="004B1C96"/>
    <w:rsid w:val="004B1D22"/>
    <w:rsid w:val="004B1D8B"/>
    <w:rsid w:val="004B1DB8"/>
    <w:rsid w:val="004B1DD4"/>
    <w:rsid w:val="004B1E52"/>
    <w:rsid w:val="004B1E67"/>
    <w:rsid w:val="004B1E9D"/>
    <w:rsid w:val="004B1EF0"/>
    <w:rsid w:val="004B1EFF"/>
    <w:rsid w:val="004B1FA4"/>
    <w:rsid w:val="004B20AB"/>
    <w:rsid w:val="004B21C1"/>
    <w:rsid w:val="004B21DD"/>
    <w:rsid w:val="004B222D"/>
    <w:rsid w:val="004B2267"/>
    <w:rsid w:val="004B23CF"/>
    <w:rsid w:val="004B24F0"/>
    <w:rsid w:val="004B2587"/>
    <w:rsid w:val="004B2588"/>
    <w:rsid w:val="004B25C3"/>
    <w:rsid w:val="004B25FD"/>
    <w:rsid w:val="004B262F"/>
    <w:rsid w:val="004B2633"/>
    <w:rsid w:val="004B26B0"/>
    <w:rsid w:val="004B281C"/>
    <w:rsid w:val="004B2854"/>
    <w:rsid w:val="004B28E6"/>
    <w:rsid w:val="004B2915"/>
    <w:rsid w:val="004B2990"/>
    <w:rsid w:val="004B29A2"/>
    <w:rsid w:val="004B2B41"/>
    <w:rsid w:val="004B2B66"/>
    <w:rsid w:val="004B2C28"/>
    <w:rsid w:val="004B2C5B"/>
    <w:rsid w:val="004B2C90"/>
    <w:rsid w:val="004B2CC2"/>
    <w:rsid w:val="004B2CE4"/>
    <w:rsid w:val="004B2D18"/>
    <w:rsid w:val="004B2D4B"/>
    <w:rsid w:val="004B2DB2"/>
    <w:rsid w:val="004B2DB7"/>
    <w:rsid w:val="004B2DF8"/>
    <w:rsid w:val="004B2E28"/>
    <w:rsid w:val="004B2EF3"/>
    <w:rsid w:val="004B2F04"/>
    <w:rsid w:val="004B2F09"/>
    <w:rsid w:val="004B2F51"/>
    <w:rsid w:val="004B2F98"/>
    <w:rsid w:val="004B2FD5"/>
    <w:rsid w:val="004B2FE8"/>
    <w:rsid w:val="004B2FFE"/>
    <w:rsid w:val="004B30C4"/>
    <w:rsid w:val="004B30E8"/>
    <w:rsid w:val="004B312B"/>
    <w:rsid w:val="004B3161"/>
    <w:rsid w:val="004B320D"/>
    <w:rsid w:val="004B327C"/>
    <w:rsid w:val="004B3298"/>
    <w:rsid w:val="004B329F"/>
    <w:rsid w:val="004B32B1"/>
    <w:rsid w:val="004B32FB"/>
    <w:rsid w:val="004B3394"/>
    <w:rsid w:val="004B33D2"/>
    <w:rsid w:val="004B33D6"/>
    <w:rsid w:val="004B342E"/>
    <w:rsid w:val="004B343D"/>
    <w:rsid w:val="004B34F9"/>
    <w:rsid w:val="004B371A"/>
    <w:rsid w:val="004B3776"/>
    <w:rsid w:val="004B381D"/>
    <w:rsid w:val="004B38B5"/>
    <w:rsid w:val="004B38DD"/>
    <w:rsid w:val="004B3956"/>
    <w:rsid w:val="004B396E"/>
    <w:rsid w:val="004B3A35"/>
    <w:rsid w:val="004B3A98"/>
    <w:rsid w:val="004B3ABA"/>
    <w:rsid w:val="004B3AC0"/>
    <w:rsid w:val="004B3AD8"/>
    <w:rsid w:val="004B3B8E"/>
    <w:rsid w:val="004B3BAC"/>
    <w:rsid w:val="004B3CA1"/>
    <w:rsid w:val="004B3D18"/>
    <w:rsid w:val="004B3D6D"/>
    <w:rsid w:val="004B3D7A"/>
    <w:rsid w:val="004B3DD9"/>
    <w:rsid w:val="004B3E35"/>
    <w:rsid w:val="004B3E7F"/>
    <w:rsid w:val="004B3EF4"/>
    <w:rsid w:val="004B3EFC"/>
    <w:rsid w:val="004B3F0A"/>
    <w:rsid w:val="004B3F2D"/>
    <w:rsid w:val="004B3FA5"/>
    <w:rsid w:val="004B3FB8"/>
    <w:rsid w:val="004B40EA"/>
    <w:rsid w:val="004B40F2"/>
    <w:rsid w:val="004B4133"/>
    <w:rsid w:val="004B4173"/>
    <w:rsid w:val="004B41E3"/>
    <w:rsid w:val="004B42C2"/>
    <w:rsid w:val="004B43DA"/>
    <w:rsid w:val="004B442B"/>
    <w:rsid w:val="004B4459"/>
    <w:rsid w:val="004B4490"/>
    <w:rsid w:val="004B44D4"/>
    <w:rsid w:val="004B44D6"/>
    <w:rsid w:val="004B4535"/>
    <w:rsid w:val="004B453C"/>
    <w:rsid w:val="004B4562"/>
    <w:rsid w:val="004B4576"/>
    <w:rsid w:val="004B4591"/>
    <w:rsid w:val="004B45C1"/>
    <w:rsid w:val="004B4622"/>
    <w:rsid w:val="004B4624"/>
    <w:rsid w:val="004B472B"/>
    <w:rsid w:val="004B48A8"/>
    <w:rsid w:val="004B48C4"/>
    <w:rsid w:val="004B490B"/>
    <w:rsid w:val="004B4A11"/>
    <w:rsid w:val="004B4BA6"/>
    <w:rsid w:val="004B4DF4"/>
    <w:rsid w:val="004B500A"/>
    <w:rsid w:val="004B5029"/>
    <w:rsid w:val="004B514E"/>
    <w:rsid w:val="004B51CE"/>
    <w:rsid w:val="004B5337"/>
    <w:rsid w:val="004B533E"/>
    <w:rsid w:val="004B5394"/>
    <w:rsid w:val="004B54F7"/>
    <w:rsid w:val="004B556A"/>
    <w:rsid w:val="004B55F0"/>
    <w:rsid w:val="004B5643"/>
    <w:rsid w:val="004B567C"/>
    <w:rsid w:val="004B56B5"/>
    <w:rsid w:val="004B56F1"/>
    <w:rsid w:val="004B571B"/>
    <w:rsid w:val="004B571F"/>
    <w:rsid w:val="004B575D"/>
    <w:rsid w:val="004B57F8"/>
    <w:rsid w:val="004B5812"/>
    <w:rsid w:val="004B5830"/>
    <w:rsid w:val="004B589D"/>
    <w:rsid w:val="004B58AB"/>
    <w:rsid w:val="004B58BF"/>
    <w:rsid w:val="004B58C4"/>
    <w:rsid w:val="004B58C7"/>
    <w:rsid w:val="004B598C"/>
    <w:rsid w:val="004B59CC"/>
    <w:rsid w:val="004B5A85"/>
    <w:rsid w:val="004B5AB7"/>
    <w:rsid w:val="004B5B09"/>
    <w:rsid w:val="004B5B3B"/>
    <w:rsid w:val="004B5BDA"/>
    <w:rsid w:val="004B5D09"/>
    <w:rsid w:val="004B5D15"/>
    <w:rsid w:val="004B5DDB"/>
    <w:rsid w:val="004B5E1D"/>
    <w:rsid w:val="004B5E35"/>
    <w:rsid w:val="004B5E7D"/>
    <w:rsid w:val="004B5ED5"/>
    <w:rsid w:val="004B5EE1"/>
    <w:rsid w:val="004B5EF0"/>
    <w:rsid w:val="004B5F23"/>
    <w:rsid w:val="004B5F27"/>
    <w:rsid w:val="004B5FC0"/>
    <w:rsid w:val="004B5FCF"/>
    <w:rsid w:val="004B5FDC"/>
    <w:rsid w:val="004B5FE1"/>
    <w:rsid w:val="004B600C"/>
    <w:rsid w:val="004B60A3"/>
    <w:rsid w:val="004B60ED"/>
    <w:rsid w:val="004B60FE"/>
    <w:rsid w:val="004B6119"/>
    <w:rsid w:val="004B6144"/>
    <w:rsid w:val="004B62CE"/>
    <w:rsid w:val="004B62EB"/>
    <w:rsid w:val="004B6307"/>
    <w:rsid w:val="004B6419"/>
    <w:rsid w:val="004B6595"/>
    <w:rsid w:val="004B6637"/>
    <w:rsid w:val="004B676C"/>
    <w:rsid w:val="004B677F"/>
    <w:rsid w:val="004B6866"/>
    <w:rsid w:val="004B68BF"/>
    <w:rsid w:val="004B68D6"/>
    <w:rsid w:val="004B697A"/>
    <w:rsid w:val="004B69AD"/>
    <w:rsid w:val="004B69E5"/>
    <w:rsid w:val="004B6A49"/>
    <w:rsid w:val="004B6A9A"/>
    <w:rsid w:val="004B6AA5"/>
    <w:rsid w:val="004B6AE5"/>
    <w:rsid w:val="004B6B74"/>
    <w:rsid w:val="004B6D7B"/>
    <w:rsid w:val="004B6DE0"/>
    <w:rsid w:val="004B6E50"/>
    <w:rsid w:val="004B6EBA"/>
    <w:rsid w:val="004B6F8B"/>
    <w:rsid w:val="004B6FB1"/>
    <w:rsid w:val="004B7071"/>
    <w:rsid w:val="004B70F0"/>
    <w:rsid w:val="004B7137"/>
    <w:rsid w:val="004B7276"/>
    <w:rsid w:val="004B7287"/>
    <w:rsid w:val="004B7369"/>
    <w:rsid w:val="004B736B"/>
    <w:rsid w:val="004B7384"/>
    <w:rsid w:val="004B7417"/>
    <w:rsid w:val="004B74F9"/>
    <w:rsid w:val="004B759D"/>
    <w:rsid w:val="004B76FA"/>
    <w:rsid w:val="004B775D"/>
    <w:rsid w:val="004B781A"/>
    <w:rsid w:val="004B78B6"/>
    <w:rsid w:val="004B7977"/>
    <w:rsid w:val="004B797F"/>
    <w:rsid w:val="004B79CF"/>
    <w:rsid w:val="004B7A31"/>
    <w:rsid w:val="004B7AE2"/>
    <w:rsid w:val="004B7B3A"/>
    <w:rsid w:val="004B7B62"/>
    <w:rsid w:val="004B7BC9"/>
    <w:rsid w:val="004B7C01"/>
    <w:rsid w:val="004B7C63"/>
    <w:rsid w:val="004B7C9D"/>
    <w:rsid w:val="004B7D1E"/>
    <w:rsid w:val="004B7DA2"/>
    <w:rsid w:val="004B7E38"/>
    <w:rsid w:val="004B7F74"/>
    <w:rsid w:val="004B7FF8"/>
    <w:rsid w:val="004C0098"/>
    <w:rsid w:val="004C00B8"/>
    <w:rsid w:val="004C00BF"/>
    <w:rsid w:val="004C00D7"/>
    <w:rsid w:val="004C0175"/>
    <w:rsid w:val="004C018E"/>
    <w:rsid w:val="004C01C3"/>
    <w:rsid w:val="004C023C"/>
    <w:rsid w:val="004C024D"/>
    <w:rsid w:val="004C03E8"/>
    <w:rsid w:val="004C03ED"/>
    <w:rsid w:val="004C047C"/>
    <w:rsid w:val="004C0491"/>
    <w:rsid w:val="004C04C8"/>
    <w:rsid w:val="004C05ED"/>
    <w:rsid w:val="004C060F"/>
    <w:rsid w:val="004C0614"/>
    <w:rsid w:val="004C0696"/>
    <w:rsid w:val="004C0707"/>
    <w:rsid w:val="004C07EF"/>
    <w:rsid w:val="004C086F"/>
    <w:rsid w:val="004C08B1"/>
    <w:rsid w:val="004C0A24"/>
    <w:rsid w:val="004C0B08"/>
    <w:rsid w:val="004C0B54"/>
    <w:rsid w:val="004C0B5B"/>
    <w:rsid w:val="004C0B69"/>
    <w:rsid w:val="004C0C2F"/>
    <w:rsid w:val="004C0C6A"/>
    <w:rsid w:val="004C0CD5"/>
    <w:rsid w:val="004C0E29"/>
    <w:rsid w:val="004C0E6D"/>
    <w:rsid w:val="004C0E84"/>
    <w:rsid w:val="004C0F9C"/>
    <w:rsid w:val="004C0FA7"/>
    <w:rsid w:val="004C106F"/>
    <w:rsid w:val="004C10FF"/>
    <w:rsid w:val="004C1163"/>
    <w:rsid w:val="004C13A8"/>
    <w:rsid w:val="004C145E"/>
    <w:rsid w:val="004C1515"/>
    <w:rsid w:val="004C1537"/>
    <w:rsid w:val="004C153D"/>
    <w:rsid w:val="004C15E4"/>
    <w:rsid w:val="004C167C"/>
    <w:rsid w:val="004C189F"/>
    <w:rsid w:val="004C18B6"/>
    <w:rsid w:val="004C18F4"/>
    <w:rsid w:val="004C192F"/>
    <w:rsid w:val="004C1A9C"/>
    <w:rsid w:val="004C1AAF"/>
    <w:rsid w:val="004C1ACB"/>
    <w:rsid w:val="004C1B09"/>
    <w:rsid w:val="004C1B55"/>
    <w:rsid w:val="004C1BB9"/>
    <w:rsid w:val="004C1BBC"/>
    <w:rsid w:val="004C1BF8"/>
    <w:rsid w:val="004C1D27"/>
    <w:rsid w:val="004C1D4D"/>
    <w:rsid w:val="004C1D66"/>
    <w:rsid w:val="004C1DB1"/>
    <w:rsid w:val="004C1E19"/>
    <w:rsid w:val="004C1EE4"/>
    <w:rsid w:val="004C1F29"/>
    <w:rsid w:val="004C1FD7"/>
    <w:rsid w:val="004C210C"/>
    <w:rsid w:val="004C2164"/>
    <w:rsid w:val="004C21D5"/>
    <w:rsid w:val="004C21F6"/>
    <w:rsid w:val="004C22D6"/>
    <w:rsid w:val="004C22DB"/>
    <w:rsid w:val="004C237B"/>
    <w:rsid w:val="004C2427"/>
    <w:rsid w:val="004C2466"/>
    <w:rsid w:val="004C246E"/>
    <w:rsid w:val="004C24FA"/>
    <w:rsid w:val="004C253A"/>
    <w:rsid w:val="004C2595"/>
    <w:rsid w:val="004C25AD"/>
    <w:rsid w:val="004C26BE"/>
    <w:rsid w:val="004C26C4"/>
    <w:rsid w:val="004C275D"/>
    <w:rsid w:val="004C276F"/>
    <w:rsid w:val="004C27F2"/>
    <w:rsid w:val="004C2975"/>
    <w:rsid w:val="004C298A"/>
    <w:rsid w:val="004C2A44"/>
    <w:rsid w:val="004C2A78"/>
    <w:rsid w:val="004C2B21"/>
    <w:rsid w:val="004C2B73"/>
    <w:rsid w:val="004C2C01"/>
    <w:rsid w:val="004C2C9E"/>
    <w:rsid w:val="004C2CF5"/>
    <w:rsid w:val="004C2D7B"/>
    <w:rsid w:val="004C2D7C"/>
    <w:rsid w:val="004C2DC6"/>
    <w:rsid w:val="004C2E31"/>
    <w:rsid w:val="004C2F2A"/>
    <w:rsid w:val="004C2F6C"/>
    <w:rsid w:val="004C2FB5"/>
    <w:rsid w:val="004C2FE0"/>
    <w:rsid w:val="004C3009"/>
    <w:rsid w:val="004C3015"/>
    <w:rsid w:val="004C306D"/>
    <w:rsid w:val="004C3079"/>
    <w:rsid w:val="004C3182"/>
    <w:rsid w:val="004C3233"/>
    <w:rsid w:val="004C3359"/>
    <w:rsid w:val="004C3364"/>
    <w:rsid w:val="004C33B9"/>
    <w:rsid w:val="004C34B9"/>
    <w:rsid w:val="004C359C"/>
    <w:rsid w:val="004C35B2"/>
    <w:rsid w:val="004C35B5"/>
    <w:rsid w:val="004C35DB"/>
    <w:rsid w:val="004C361F"/>
    <w:rsid w:val="004C363D"/>
    <w:rsid w:val="004C3696"/>
    <w:rsid w:val="004C36A3"/>
    <w:rsid w:val="004C36E5"/>
    <w:rsid w:val="004C36E8"/>
    <w:rsid w:val="004C3836"/>
    <w:rsid w:val="004C3867"/>
    <w:rsid w:val="004C3887"/>
    <w:rsid w:val="004C38DF"/>
    <w:rsid w:val="004C394D"/>
    <w:rsid w:val="004C397D"/>
    <w:rsid w:val="004C39C9"/>
    <w:rsid w:val="004C3A01"/>
    <w:rsid w:val="004C3A7C"/>
    <w:rsid w:val="004C3A85"/>
    <w:rsid w:val="004C3ABA"/>
    <w:rsid w:val="004C3B26"/>
    <w:rsid w:val="004C3BD8"/>
    <w:rsid w:val="004C3C2F"/>
    <w:rsid w:val="004C3CBB"/>
    <w:rsid w:val="004C3D37"/>
    <w:rsid w:val="004C3D5C"/>
    <w:rsid w:val="004C3D9D"/>
    <w:rsid w:val="004C3DEC"/>
    <w:rsid w:val="004C3F8B"/>
    <w:rsid w:val="004C3F91"/>
    <w:rsid w:val="004C3FF7"/>
    <w:rsid w:val="004C4011"/>
    <w:rsid w:val="004C4050"/>
    <w:rsid w:val="004C4095"/>
    <w:rsid w:val="004C40DD"/>
    <w:rsid w:val="004C40E2"/>
    <w:rsid w:val="004C411C"/>
    <w:rsid w:val="004C413F"/>
    <w:rsid w:val="004C41DB"/>
    <w:rsid w:val="004C4223"/>
    <w:rsid w:val="004C42D8"/>
    <w:rsid w:val="004C4363"/>
    <w:rsid w:val="004C43CC"/>
    <w:rsid w:val="004C43F9"/>
    <w:rsid w:val="004C441E"/>
    <w:rsid w:val="004C453C"/>
    <w:rsid w:val="004C4566"/>
    <w:rsid w:val="004C467A"/>
    <w:rsid w:val="004C4780"/>
    <w:rsid w:val="004C4823"/>
    <w:rsid w:val="004C48E1"/>
    <w:rsid w:val="004C48EF"/>
    <w:rsid w:val="004C4923"/>
    <w:rsid w:val="004C493A"/>
    <w:rsid w:val="004C49A9"/>
    <w:rsid w:val="004C4A02"/>
    <w:rsid w:val="004C4A1A"/>
    <w:rsid w:val="004C4A31"/>
    <w:rsid w:val="004C4A46"/>
    <w:rsid w:val="004C4A6F"/>
    <w:rsid w:val="004C4A79"/>
    <w:rsid w:val="004C4A90"/>
    <w:rsid w:val="004C4B29"/>
    <w:rsid w:val="004C4C03"/>
    <w:rsid w:val="004C4C05"/>
    <w:rsid w:val="004C4C9B"/>
    <w:rsid w:val="004C4CCD"/>
    <w:rsid w:val="004C4CF4"/>
    <w:rsid w:val="004C4E2D"/>
    <w:rsid w:val="004C4E9F"/>
    <w:rsid w:val="004C5060"/>
    <w:rsid w:val="004C5066"/>
    <w:rsid w:val="004C523F"/>
    <w:rsid w:val="004C52AD"/>
    <w:rsid w:val="004C52B5"/>
    <w:rsid w:val="004C5320"/>
    <w:rsid w:val="004C534E"/>
    <w:rsid w:val="004C54BB"/>
    <w:rsid w:val="004C54BF"/>
    <w:rsid w:val="004C54C8"/>
    <w:rsid w:val="004C54D0"/>
    <w:rsid w:val="004C54DB"/>
    <w:rsid w:val="004C54DC"/>
    <w:rsid w:val="004C5523"/>
    <w:rsid w:val="004C56A6"/>
    <w:rsid w:val="004C56B5"/>
    <w:rsid w:val="004C56CD"/>
    <w:rsid w:val="004C56F9"/>
    <w:rsid w:val="004C570D"/>
    <w:rsid w:val="004C5714"/>
    <w:rsid w:val="004C5725"/>
    <w:rsid w:val="004C5787"/>
    <w:rsid w:val="004C599C"/>
    <w:rsid w:val="004C5A14"/>
    <w:rsid w:val="004C5A1E"/>
    <w:rsid w:val="004C5A43"/>
    <w:rsid w:val="004C5A49"/>
    <w:rsid w:val="004C5A7A"/>
    <w:rsid w:val="004C5B38"/>
    <w:rsid w:val="004C5BE6"/>
    <w:rsid w:val="004C5C2B"/>
    <w:rsid w:val="004C5C5D"/>
    <w:rsid w:val="004C5C69"/>
    <w:rsid w:val="004C5C91"/>
    <w:rsid w:val="004C5CA7"/>
    <w:rsid w:val="004C5CB8"/>
    <w:rsid w:val="004C5CFC"/>
    <w:rsid w:val="004C5D88"/>
    <w:rsid w:val="004C5E57"/>
    <w:rsid w:val="004C5EEB"/>
    <w:rsid w:val="004C5F57"/>
    <w:rsid w:val="004C5FAA"/>
    <w:rsid w:val="004C5FEA"/>
    <w:rsid w:val="004C6041"/>
    <w:rsid w:val="004C60D5"/>
    <w:rsid w:val="004C6146"/>
    <w:rsid w:val="004C6209"/>
    <w:rsid w:val="004C6227"/>
    <w:rsid w:val="004C6229"/>
    <w:rsid w:val="004C6282"/>
    <w:rsid w:val="004C62C8"/>
    <w:rsid w:val="004C6331"/>
    <w:rsid w:val="004C63B2"/>
    <w:rsid w:val="004C6593"/>
    <w:rsid w:val="004C65AC"/>
    <w:rsid w:val="004C65D0"/>
    <w:rsid w:val="004C66F7"/>
    <w:rsid w:val="004C673B"/>
    <w:rsid w:val="004C675F"/>
    <w:rsid w:val="004C6798"/>
    <w:rsid w:val="004C6814"/>
    <w:rsid w:val="004C6816"/>
    <w:rsid w:val="004C6838"/>
    <w:rsid w:val="004C6849"/>
    <w:rsid w:val="004C685B"/>
    <w:rsid w:val="004C687C"/>
    <w:rsid w:val="004C68D0"/>
    <w:rsid w:val="004C6958"/>
    <w:rsid w:val="004C69BB"/>
    <w:rsid w:val="004C6A52"/>
    <w:rsid w:val="004C6A5D"/>
    <w:rsid w:val="004C6A73"/>
    <w:rsid w:val="004C6AB3"/>
    <w:rsid w:val="004C6AEE"/>
    <w:rsid w:val="004C6AF6"/>
    <w:rsid w:val="004C6BE6"/>
    <w:rsid w:val="004C6CEB"/>
    <w:rsid w:val="004C6D4B"/>
    <w:rsid w:val="004C6E58"/>
    <w:rsid w:val="004C6E5A"/>
    <w:rsid w:val="004C6E5E"/>
    <w:rsid w:val="004C6F31"/>
    <w:rsid w:val="004C6F4E"/>
    <w:rsid w:val="004C711A"/>
    <w:rsid w:val="004C7137"/>
    <w:rsid w:val="004C71F5"/>
    <w:rsid w:val="004C732D"/>
    <w:rsid w:val="004C734D"/>
    <w:rsid w:val="004C7383"/>
    <w:rsid w:val="004C73C8"/>
    <w:rsid w:val="004C740C"/>
    <w:rsid w:val="004C74E8"/>
    <w:rsid w:val="004C74F0"/>
    <w:rsid w:val="004C7608"/>
    <w:rsid w:val="004C763B"/>
    <w:rsid w:val="004C7653"/>
    <w:rsid w:val="004C7685"/>
    <w:rsid w:val="004C7692"/>
    <w:rsid w:val="004C776A"/>
    <w:rsid w:val="004C7778"/>
    <w:rsid w:val="004C77B0"/>
    <w:rsid w:val="004C77BA"/>
    <w:rsid w:val="004C7833"/>
    <w:rsid w:val="004C7998"/>
    <w:rsid w:val="004C7A71"/>
    <w:rsid w:val="004C7A85"/>
    <w:rsid w:val="004C7B02"/>
    <w:rsid w:val="004C7B0C"/>
    <w:rsid w:val="004C7B69"/>
    <w:rsid w:val="004C7BC6"/>
    <w:rsid w:val="004C7D78"/>
    <w:rsid w:val="004C7DCB"/>
    <w:rsid w:val="004C7DDE"/>
    <w:rsid w:val="004C7E05"/>
    <w:rsid w:val="004C7EDC"/>
    <w:rsid w:val="004D000B"/>
    <w:rsid w:val="004D002D"/>
    <w:rsid w:val="004D0030"/>
    <w:rsid w:val="004D00CB"/>
    <w:rsid w:val="004D016C"/>
    <w:rsid w:val="004D0205"/>
    <w:rsid w:val="004D0209"/>
    <w:rsid w:val="004D0242"/>
    <w:rsid w:val="004D0244"/>
    <w:rsid w:val="004D024E"/>
    <w:rsid w:val="004D025F"/>
    <w:rsid w:val="004D0309"/>
    <w:rsid w:val="004D0324"/>
    <w:rsid w:val="004D03A8"/>
    <w:rsid w:val="004D03D6"/>
    <w:rsid w:val="004D03D9"/>
    <w:rsid w:val="004D040E"/>
    <w:rsid w:val="004D04E4"/>
    <w:rsid w:val="004D04E8"/>
    <w:rsid w:val="004D0502"/>
    <w:rsid w:val="004D0588"/>
    <w:rsid w:val="004D0690"/>
    <w:rsid w:val="004D0767"/>
    <w:rsid w:val="004D07AE"/>
    <w:rsid w:val="004D07B7"/>
    <w:rsid w:val="004D0869"/>
    <w:rsid w:val="004D0992"/>
    <w:rsid w:val="004D0A2A"/>
    <w:rsid w:val="004D0A7E"/>
    <w:rsid w:val="004D0B0D"/>
    <w:rsid w:val="004D0B11"/>
    <w:rsid w:val="004D0BAB"/>
    <w:rsid w:val="004D0C57"/>
    <w:rsid w:val="004D0D20"/>
    <w:rsid w:val="004D0D4C"/>
    <w:rsid w:val="004D0DEF"/>
    <w:rsid w:val="004D0DF2"/>
    <w:rsid w:val="004D0EAB"/>
    <w:rsid w:val="004D0EFD"/>
    <w:rsid w:val="004D0FEE"/>
    <w:rsid w:val="004D1042"/>
    <w:rsid w:val="004D10B1"/>
    <w:rsid w:val="004D115C"/>
    <w:rsid w:val="004D1246"/>
    <w:rsid w:val="004D1250"/>
    <w:rsid w:val="004D1345"/>
    <w:rsid w:val="004D1351"/>
    <w:rsid w:val="004D1386"/>
    <w:rsid w:val="004D138B"/>
    <w:rsid w:val="004D14FC"/>
    <w:rsid w:val="004D150F"/>
    <w:rsid w:val="004D15B4"/>
    <w:rsid w:val="004D15EF"/>
    <w:rsid w:val="004D1611"/>
    <w:rsid w:val="004D1701"/>
    <w:rsid w:val="004D1731"/>
    <w:rsid w:val="004D1755"/>
    <w:rsid w:val="004D179E"/>
    <w:rsid w:val="004D1843"/>
    <w:rsid w:val="004D1993"/>
    <w:rsid w:val="004D19A5"/>
    <w:rsid w:val="004D1A83"/>
    <w:rsid w:val="004D1AB4"/>
    <w:rsid w:val="004D1B3A"/>
    <w:rsid w:val="004D1B54"/>
    <w:rsid w:val="004D1B8F"/>
    <w:rsid w:val="004D1D95"/>
    <w:rsid w:val="004D1DDE"/>
    <w:rsid w:val="004D1DF2"/>
    <w:rsid w:val="004D1E09"/>
    <w:rsid w:val="004D1F1A"/>
    <w:rsid w:val="004D1F1D"/>
    <w:rsid w:val="004D1F7C"/>
    <w:rsid w:val="004D200B"/>
    <w:rsid w:val="004D2059"/>
    <w:rsid w:val="004D20DF"/>
    <w:rsid w:val="004D2183"/>
    <w:rsid w:val="004D21A9"/>
    <w:rsid w:val="004D22E4"/>
    <w:rsid w:val="004D2301"/>
    <w:rsid w:val="004D2456"/>
    <w:rsid w:val="004D2483"/>
    <w:rsid w:val="004D248F"/>
    <w:rsid w:val="004D24E7"/>
    <w:rsid w:val="004D2571"/>
    <w:rsid w:val="004D2597"/>
    <w:rsid w:val="004D25B2"/>
    <w:rsid w:val="004D261D"/>
    <w:rsid w:val="004D26B6"/>
    <w:rsid w:val="004D2707"/>
    <w:rsid w:val="004D2723"/>
    <w:rsid w:val="004D2731"/>
    <w:rsid w:val="004D2818"/>
    <w:rsid w:val="004D286B"/>
    <w:rsid w:val="004D28E5"/>
    <w:rsid w:val="004D28F0"/>
    <w:rsid w:val="004D29FF"/>
    <w:rsid w:val="004D2A03"/>
    <w:rsid w:val="004D2B06"/>
    <w:rsid w:val="004D2B0E"/>
    <w:rsid w:val="004D2B4E"/>
    <w:rsid w:val="004D2C83"/>
    <w:rsid w:val="004D2C9E"/>
    <w:rsid w:val="004D2D1A"/>
    <w:rsid w:val="004D2D48"/>
    <w:rsid w:val="004D2E14"/>
    <w:rsid w:val="004D2E41"/>
    <w:rsid w:val="004D2EE1"/>
    <w:rsid w:val="004D2EF6"/>
    <w:rsid w:val="004D2FC1"/>
    <w:rsid w:val="004D2FC6"/>
    <w:rsid w:val="004D3046"/>
    <w:rsid w:val="004D30B9"/>
    <w:rsid w:val="004D30F4"/>
    <w:rsid w:val="004D31D5"/>
    <w:rsid w:val="004D31DA"/>
    <w:rsid w:val="004D322C"/>
    <w:rsid w:val="004D327B"/>
    <w:rsid w:val="004D32E8"/>
    <w:rsid w:val="004D3308"/>
    <w:rsid w:val="004D3338"/>
    <w:rsid w:val="004D3356"/>
    <w:rsid w:val="004D33E9"/>
    <w:rsid w:val="004D345B"/>
    <w:rsid w:val="004D3486"/>
    <w:rsid w:val="004D34D7"/>
    <w:rsid w:val="004D3533"/>
    <w:rsid w:val="004D35CF"/>
    <w:rsid w:val="004D3627"/>
    <w:rsid w:val="004D3642"/>
    <w:rsid w:val="004D3658"/>
    <w:rsid w:val="004D3741"/>
    <w:rsid w:val="004D3799"/>
    <w:rsid w:val="004D37F4"/>
    <w:rsid w:val="004D3848"/>
    <w:rsid w:val="004D3855"/>
    <w:rsid w:val="004D3A2F"/>
    <w:rsid w:val="004D3A9F"/>
    <w:rsid w:val="004D3AC1"/>
    <w:rsid w:val="004D3C0D"/>
    <w:rsid w:val="004D3C1F"/>
    <w:rsid w:val="004D3C25"/>
    <w:rsid w:val="004D3C58"/>
    <w:rsid w:val="004D3CED"/>
    <w:rsid w:val="004D3CF7"/>
    <w:rsid w:val="004D3D03"/>
    <w:rsid w:val="004D3D26"/>
    <w:rsid w:val="004D3D5A"/>
    <w:rsid w:val="004D3E23"/>
    <w:rsid w:val="004D3EF9"/>
    <w:rsid w:val="004D3F7D"/>
    <w:rsid w:val="004D3FD6"/>
    <w:rsid w:val="004D4008"/>
    <w:rsid w:val="004D4096"/>
    <w:rsid w:val="004D4113"/>
    <w:rsid w:val="004D4157"/>
    <w:rsid w:val="004D419B"/>
    <w:rsid w:val="004D4256"/>
    <w:rsid w:val="004D4259"/>
    <w:rsid w:val="004D425E"/>
    <w:rsid w:val="004D4260"/>
    <w:rsid w:val="004D42F0"/>
    <w:rsid w:val="004D4326"/>
    <w:rsid w:val="004D440C"/>
    <w:rsid w:val="004D442E"/>
    <w:rsid w:val="004D44D5"/>
    <w:rsid w:val="004D44FE"/>
    <w:rsid w:val="004D450D"/>
    <w:rsid w:val="004D4578"/>
    <w:rsid w:val="004D45AD"/>
    <w:rsid w:val="004D4657"/>
    <w:rsid w:val="004D46CC"/>
    <w:rsid w:val="004D471F"/>
    <w:rsid w:val="004D4815"/>
    <w:rsid w:val="004D4855"/>
    <w:rsid w:val="004D48B3"/>
    <w:rsid w:val="004D48F0"/>
    <w:rsid w:val="004D494F"/>
    <w:rsid w:val="004D49D0"/>
    <w:rsid w:val="004D4A9A"/>
    <w:rsid w:val="004D4B4A"/>
    <w:rsid w:val="004D4C24"/>
    <w:rsid w:val="004D4C3E"/>
    <w:rsid w:val="004D4E61"/>
    <w:rsid w:val="004D4E7C"/>
    <w:rsid w:val="004D4E8B"/>
    <w:rsid w:val="004D4FB3"/>
    <w:rsid w:val="004D4FB4"/>
    <w:rsid w:val="004D5093"/>
    <w:rsid w:val="004D50D1"/>
    <w:rsid w:val="004D5254"/>
    <w:rsid w:val="004D5269"/>
    <w:rsid w:val="004D53F5"/>
    <w:rsid w:val="004D53FC"/>
    <w:rsid w:val="004D5429"/>
    <w:rsid w:val="004D547F"/>
    <w:rsid w:val="004D5584"/>
    <w:rsid w:val="004D55A3"/>
    <w:rsid w:val="004D564A"/>
    <w:rsid w:val="004D5689"/>
    <w:rsid w:val="004D57C9"/>
    <w:rsid w:val="004D57FD"/>
    <w:rsid w:val="004D5848"/>
    <w:rsid w:val="004D58A5"/>
    <w:rsid w:val="004D58C4"/>
    <w:rsid w:val="004D58EF"/>
    <w:rsid w:val="004D5956"/>
    <w:rsid w:val="004D5A51"/>
    <w:rsid w:val="004D5AEB"/>
    <w:rsid w:val="004D5B59"/>
    <w:rsid w:val="004D5B9D"/>
    <w:rsid w:val="004D5BF6"/>
    <w:rsid w:val="004D5BF9"/>
    <w:rsid w:val="004D5C18"/>
    <w:rsid w:val="004D5C34"/>
    <w:rsid w:val="004D5D8E"/>
    <w:rsid w:val="004D5D93"/>
    <w:rsid w:val="004D5DEE"/>
    <w:rsid w:val="004D5E20"/>
    <w:rsid w:val="004D5EA6"/>
    <w:rsid w:val="004D5EE7"/>
    <w:rsid w:val="004D5F0E"/>
    <w:rsid w:val="004D5F24"/>
    <w:rsid w:val="004D60A2"/>
    <w:rsid w:val="004D60DE"/>
    <w:rsid w:val="004D6172"/>
    <w:rsid w:val="004D61E5"/>
    <w:rsid w:val="004D6207"/>
    <w:rsid w:val="004D6278"/>
    <w:rsid w:val="004D62CB"/>
    <w:rsid w:val="004D630E"/>
    <w:rsid w:val="004D6325"/>
    <w:rsid w:val="004D633F"/>
    <w:rsid w:val="004D634C"/>
    <w:rsid w:val="004D635C"/>
    <w:rsid w:val="004D6517"/>
    <w:rsid w:val="004D6551"/>
    <w:rsid w:val="004D6649"/>
    <w:rsid w:val="004D66C2"/>
    <w:rsid w:val="004D675A"/>
    <w:rsid w:val="004D675F"/>
    <w:rsid w:val="004D67C7"/>
    <w:rsid w:val="004D686B"/>
    <w:rsid w:val="004D68C6"/>
    <w:rsid w:val="004D68E4"/>
    <w:rsid w:val="004D692E"/>
    <w:rsid w:val="004D695A"/>
    <w:rsid w:val="004D695C"/>
    <w:rsid w:val="004D69A0"/>
    <w:rsid w:val="004D69A3"/>
    <w:rsid w:val="004D69E9"/>
    <w:rsid w:val="004D6A31"/>
    <w:rsid w:val="004D6A59"/>
    <w:rsid w:val="004D6A95"/>
    <w:rsid w:val="004D6A9D"/>
    <w:rsid w:val="004D6B39"/>
    <w:rsid w:val="004D6C89"/>
    <w:rsid w:val="004D6CE8"/>
    <w:rsid w:val="004D6D0D"/>
    <w:rsid w:val="004D6D20"/>
    <w:rsid w:val="004D6DB3"/>
    <w:rsid w:val="004D6E35"/>
    <w:rsid w:val="004D6EE0"/>
    <w:rsid w:val="004D6F1D"/>
    <w:rsid w:val="004D7038"/>
    <w:rsid w:val="004D70B0"/>
    <w:rsid w:val="004D70B7"/>
    <w:rsid w:val="004D7120"/>
    <w:rsid w:val="004D725D"/>
    <w:rsid w:val="004D72A8"/>
    <w:rsid w:val="004D72E1"/>
    <w:rsid w:val="004D72E7"/>
    <w:rsid w:val="004D73CE"/>
    <w:rsid w:val="004D7401"/>
    <w:rsid w:val="004D7434"/>
    <w:rsid w:val="004D7565"/>
    <w:rsid w:val="004D75D7"/>
    <w:rsid w:val="004D7610"/>
    <w:rsid w:val="004D76B8"/>
    <w:rsid w:val="004D76F0"/>
    <w:rsid w:val="004D774E"/>
    <w:rsid w:val="004D7753"/>
    <w:rsid w:val="004D7798"/>
    <w:rsid w:val="004D77B2"/>
    <w:rsid w:val="004D77B6"/>
    <w:rsid w:val="004D77C0"/>
    <w:rsid w:val="004D77E9"/>
    <w:rsid w:val="004D7812"/>
    <w:rsid w:val="004D784C"/>
    <w:rsid w:val="004D78BA"/>
    <w:rsid w:val="004D78D1"/>
    <w:rsid w:val="004D790C"/>
    <w:rsid w:val="004D795E"/>
    <w:rsid w:val="004D799E"/>
    <w:rsid w:val="004D7A37"/>
    <w:rsid w:val="004D7A51"/>
    <w:rsid w:val="004D7AC5"/>
    <w:rsid w:val="004D7AFE"/>
    <w:rsid w:val="004D7B41"/>
    <w:rsid w:val="004D7B62"/>
    <w:rsid w:val="004D7BC5"/>
    <w:rsid w:val="004D7CC4"/>
    <w:rsid w:val="004D7D21"/>
    <w:rsid w:val="004D7D3A"/>
    <w:rsid w:val="004D7E04"/>
    <w:rsid w:val="004D7F16"/>
    <w:rsid w:val="004D7F2A"/>
    <w:rsid w:val="004D7F2F"/>
    <w:rsid w:val="004D7F77"/>
    <w:rsid w:val="004D7F90"/>
    <w:rsid w:val="004E00D9"/>
    <w:rsid w:val="004E01F2"/>
    <w:rsid w:val="004E0279"/>
    <w:rsid w:val="004E02D4"/>
    <w:rsid w:val="004E03A6"/>
    <w:rsid w:val="004E03D7"/>
    <w:rsid w:val="004E03E7"/>
    <w:rsid w:val="004E03EC"/>
    <w:rsid w:val="004E0486"/>
    <w:rsid w:val="004E05CF"/>
    <w:rsid w:val="004E05D3"/>
    <w:rsid w:val="004E067B"/>
    <w:rsid w:val="004E06A4"/>
    <w:rsid w:val="004E06D3"/>
    <w:rsid w:val="004E06FE"/>
    <w:rsid w:val="004E0758"/>
    <w:rsid w:val="004E0794"/>
    <w:rsid w:val="004E091A"/>
    <w:rsid w:val="004E09B7"/>
    <w:rsid w:val="004E09BC"/>
    <w:rsid w:val="004E09E2"/>
    <w:rsid w:val="004E09EB"/>
    <w:rsid w:val="004E0AAB"/>
    <w:rsid w:val="004E0AD3"/>
    <w:rsid w:val="004E0B28"/>
    <w:rsid w:val="004E0B75"/>
    <w:rsid w:val="004E0BB2"/>
    <w:rsid w:val="004E0CA2"/>
    <w:rsid w:val="004E0E89"/>
    <w:rsid w:val="004E0FE0"/>
    <w:rsid w:val="004E0FE7"/>
    <w:rsid w:val="004E106E"/>
    <w:rsid w:val="004E108B"/>
    <w:rsid w:val="004E10C7"/>
    <w:rsid w:val="004E10D5"/>
    <w:rsid w:val="004E10E1"/>
    <w:rsid w:val="004E111E"/>
    <w:rsid w:val="004E1126"/>
    <w:rsid w:val="004E117E"/>
    <w:rsid w:val="004E1188"/>
    <w:rsid w:val="004E128C"/>
    <w:rsid w:val="004E12DA"/>
    <w:rsid w:val="004E12F3"/>
    <w:rsid w:val="004E141C"/>
    <w:rsid w:val="004E1641"/>
    <w:rsid w:val="004E167E"/>
    <w:rsid w:val="004E1719"/>
    <w:rsid w:val="004E177B"/>
    <w:rsid w:val="004E17D1"/>
    <w:rsid w:val="004E1818"/>
    <w:rsid w:val="004E1887"/>
    <w:rsid w:val="004E1897"/>
    <w:rsid w:val="004E18A9"/>
    <w:rsid w:val="004E192B"/>
    <w:rsid w:val="004E199A"/>
    <w:rsid w:val="004E19DA"/>
    <w:rsid w:val="004E19F9"/>
    <w:rsid w:val="004E1AAE"/>
    <w:rsid w:val="004E1AC7"/>
    <w:rsid w:val="004E1AE6"/>
    <w:rsid w:val="004E1B54"/>
    <w:rsid w:val="004E1BC9"/>
    <w:rsid w:val="004E1CEF"/>
    <w:rsid w:val="004E1D27"/>
    <w:rsid w:val="004E1D36"/>
    <w:rsid w:val="004E1D61"/>
    <w:rsid w:val="004E1D67"/>
    <w:rsid w:val="004E1D7A"/>
    <w:rsid w:val="004E1DFB"/>
    <w:rsid w:val="004E1E8C"/>
    <w:rsid w:val="004E1EEB"/>
    <w:rsid w:val="004E1F73"/>
    <w:rsid w:val="004E1F89"/>
    <w:rsid w:val="004E208B"/>
    <w:rsid w:val="004E20E7"/>
    <w:rsid w:val="004E20F8"/>
    <w:rsid w:val="004E2102"/>
    <w:rsid w:val="004E2152"/>
    <w:rsid w:val="004E21E8"/>
    <w:rsid w:val="004E2231"/>
    <w:rsid w:val="004E2289"/>
    <w:rsid w:val="004E2317"/>
    <w:rsid w:val="004E235A"/>
    <w:rsid w:val="004E23D2"/>
    <w:rsid w:val="004E24D3"/>
    <w:rsid w:val="004E24E7"/>
    <w:rsid w:val="004E24EB"/>
    <w:rsid w:val="004E2542"/>
    <w:rsid w:val="004E2649"/>
    <w:rsid w:val="004E2827"/>
    <w:rsid w:val="004E28EE"/>
    <w:rsid w:val="004E297B"/>
    <w:rsid w:val="004E29A5"/>
    <w:rsid w:val="004E2A0E"/>
    <w:rsid w:val="004E2A56"/>
    <w:rsid w:val="004E2B52"/>
    <w:rsid w:val="004E2B58"/>
    <w:rsid w:val="004E2B83"/>
    <w:rsid w:val="004E2BC7"/>
    <w:rsid w:val="004E2BEC"/>
    <w:rsid w:val="004E2C12"/>
    <w:rsid w:val="004E2C7D"/>
    <w:rsid w:val="004E2D29"/>
    <w:rsid w:val="004E2D2E"/>
    <w:rsid w:val="004E2DC0"/>
    <w:rsid w:val="004E2E0E"/>
    <w:rsid w:val="004E2E50"/>
    <w:rsid w:val="004E2F22"/>
    <w:rsid w:val="004E306F"/>
    <w:rsid w:val="004E3114"/>
    <w:rsid w:val="004E3162"/>
    <w:rsid w:val="004E3163"/>
    <w:rsid w:val="004E31BB"/>
    <w:rsid w:val="004E31F4"/>
    <w:rsid w:val="004E322E"/>
    <w:rsid w:val="004E3448"/>
    <w:rsid w:val="004E34A0"/>
    <w:rsid w:val="004E34C7"/>
    <w:rsid w:val="004E35B0"/>
    <w:rsid w:val="004E35F5"/>
    <w:rsid w:val="004E3618"/>
    <w:rsid w:val="004E368B"/>
    <w:rsid w:val="004E3715"/>
    <w:rsid w:val="004E37FD"/>
    <w:rsid w:val="004E38C7"/>
    <w:rsid w:val="004E3984"/>
    <w:rsid w:val="004E3986"/>
    <w:rsid w:val="004E39A0"/>
    <w:rsid w:val="004E3B62"/>
    <w:rsid w:val="004E3C0E"/>
    <w:rsid w:val="004E3CB3"/>
    <w:rsid w:val="004E3D58"/>
    <w:rsid w:val="004E3D62"/>
    <w:rsid w:val="004E3D83"/>
    <w:rsid w:val="004E3DC8"/>
    <w:rsid w:val="004E3F0D"/>
    <w:rsid w:val="004E3F61"/>
    <w:rsid w:val="004E3F96"/>
    <w:rsid w:val="004E4045"/>
    <w:rsid w:val="004E40E4"/>
    <w:rsid w:val="004E417A"/>
    <w:rsid w:val="004E418A"/>
    <w:rsid w:val="004E41A3"/>
    <w:rsid w:val="004E41CD"/>
    <w:rsid w:val="004E42C4"/>
    <w:rsid w:val="004E4304"/>
    <w:rsid w:val="004E432B"/>
    <w:rsid w:val="004E4361"/>
    <w:rsid w:val="004E43C4"/>
    <w:rsid w:val="004E43EA"/>
    <w:rsid w:val="004E4428"/>
    <w:rsid w:val="004E44F4"/>
    <w:rsid w:val="004E450F"/>
    <w:rsid w:val="004E4513"/>
    <w:rsid w:val="004E4564"/>
    <w:rsid w:val="004E45B7"/>
    <w:rsid w:val="004E45D1"/>
    <w:rsid w:val="004E45E8"/>
    <w:rsid w:val="004E4634"/>
    <w:rsid w:val="004E4656"/>
    <w:rsid w:val="004E4693"/>
    <w:rsid w:val="004E4718"/>
    <w:rsid w:val="004E472D"/>
    <w:rsid w:val="004E477E"/>
    <w:rsid w:val="004E47D5"/>
    <w:rsid w:val="004E47F7"/>
    <w:rsid w:val="004E4821"/>
    <w:rsid w:val="004E483F"/>
    <w:rsid w:val="004E48D5"/>
    <w:rsid w:val="004E48F0"/>
    <w:rsid w:val="004E48FB"/>
    <w:rsid w:val="004E4935"/>
    <w:rsid w:val="004E4971"/>
    <w:rsid w:val="004E4A8E"/>
    <w:rsid w:val="004E4B4D"/>
    <w:rsid w:val="004E4C5C"/>
    <w:rsid w:val="004E4C80"/>
    <w:rsid w:val="004E4C8D"/>
    <w:rsid w:val="004E4C8F"/>
    <w:rsid w:val="004E4CBF"/>
    <w:rsid w:val="004E4CC8"/>
    <w:rsid w:val="004E4CE9"/>
    <w:rsid w:val="004E4D6C"/>
    <w:rsid w:val="004E4D7E"/>
    <w:rsid w:val="004E4DE0"/>
    <w:rsid w:val="004E4E19"/>
    <w:rsid w:val="004E4F3A"/>
    <w:rsid w:val="004E4F5C"/>
    <w:rsid w:val="004E4F5D"/>
    <w:rsid w:val="004E4FC1"/>
    <w:rsid w:val="004E517A"/>
    <w:rsid w:val="004E527B"/>
    <w:rsid w:val="004E5286"/>
    <w:rsid w:val="004E52BE"/>
    <w:rsid w:val="004E5397"/>
    <w:rsid w:val="004E53A7"/>
    <w:rsid w:val="004E5406"/>
    <w:rsid w:val="004E545D"/>
    <w:rsid w:val="004E5519"/>
    <w:rsid w:val="004E556C"/>
    <w:rsid w:val="004E559E"/>
    <w:rsid w:val="004E5603"/>
    <w:rsid w:val="004E5616"/>
    <w:rsid w:val="004E567C"/>
    <w:rsid w:val="004E56C1"/>
    <w:rsid w:val="004E5712"/>
    <w:rsid w:val="004E577B"/>
    <w:rsid w:val="004E577E"/>
    <w:rsid w:val="004E58D0"/>
    <w:rsid w:val="004E5951"/>
    <w:rsid w:val="004E5971"/>
    <w:rsid w:val="004E5A09"/>
    <w:rsid w:val="004E5A2F"/>
    <w:rsid w:val="004E5A8A"/>
    <w:rsid w:val="004E5ACA"/>
    <w:rsid w:val="004E5AFF"/>
    <w:rsid w:val="004E5B3F"/>
    <w:rsid w:val="004E5B5E"/>
    <w:rsid w:val="004E5BD8"/>
    <w:rsid w:val="004E5BED"/>
    <w:rsid w:val="004E5C93"/>
    <w:rsid w:val="004E5D27"/>
    <w:rsid w:val="004E5D7D"/>
    <w:rsid w:val="004E5D9A"/>
    <w:rsid w:val="004E5D9B"/>
    <w:rsid w:val="004E5DDE"/>
    <w:rsid w:val="004E5DF6"/>
    <w:rsid w:val="004E5F57"/>
    <w:rsid w:val="004E5FAD"/>
    <w:rsid w:val="004E605E"/>
    <w:rsid w:val="004E6082"/>
    <w:rsid w:val="004E6144"/>
    <w:rsid w:val="004E614C"/>
    <w:rsid w:val="004E6159"/>
    <w:rsid w:val="004E61B5"/>
    <w:rsid w:val="004E6230"/>
    <w:rsid w:val="004E62B9"/>
    <w:rsid w:val="004E62E3"/>
    <w:rsid w:val="004E62F9"/>
    <w:rsid w:val="004E6337"/>
    <w:rsid w:val="004E633B"/>
    <w:rsid w:val="004E6358"/>
    <w:rsid w:val="004E63B0"/>
    <w:rsid w:val="004E63B4"/>
    <w:rsid w:val="004E63C6"/>
    <w:rsid w:val="004E63E7"/>
    <w:rsid w:val="004E63EB"/>
    <w:rsid w:val="004E6449"/>
    <w:rsid w:val="004E64D7"/>
    <w:rsid w:val="004E6540"/>
    <w:rsid w:val="004E65AF"/>
    <w:rsid w:val="004E65F3"/>
    <w:rsid w:val="004E6606"/>
    <w:rsid w:val="004E6730"/>
    <w:rsid w:val="004E675E"/>
    <w:rsid w:val="004E6834"/>
    <w:rsid w:val="004E6868"/>
    <w:rsid w:val="004E68A1"/>
    <w:rsid w:val="004E69BA"/>
    <w:rsid w:val="004E69DA"/>
    <w:rsid w:val="004E6AA9"/>
    <w:rsid w:val="004E6AB2"/>
    <w:rsid w:val="004E6AFD"/>
    <w:rsid w:val="004E6B74"/>
    <w:rsid w:val="004E6C09"/>
    <w:rsid w:val="004E6CB7"/>
    <w:rsid w:val="004E6CD1"/>
    <w:rsid w:val="004E6D08"/>
    <w:rsid w:val="004E6D13"/>
    <w:rsid w:val="004E6EA9"/>
    <w:rsid w:val="004E6F48"/>
    <w:rsid w:val="004E6FF0"/>
    <w:rsid w:val="004E70AB"/>
    <w:rsid w:val="004E70CB"/>
    <w:rsid w:val="004E70E1"/>
    <w:rsid w:val="004E70F8"/>
    <w:rsid w:val="004E7217"/>
    <w:rsid w:val="004E72FC"/>
    <w:rsid w:val="004E7344"/>
    <w:rsid w:val="004E7380"/>
    <w:rsid w:val="004E73D9"/>
    <w:rsid w:val="004E73F7"/>
    <w:rsid w:val="004E7544"/>
    <w:rsid w:val="004E75ED"/>
    <w:rsid w:val="004E764A"/>
    <w:rsid w:val="004E76B6"/>
    <w:rsid w:val="004E7710"/>
    <w:rsid w:val="004E7719"/>
    <w:rsid w:val="004E7763"/>
    <w:rsid w:val="004E77A1"/>
    <w:rsid w:val="004E7824"/>
    <w:rsid w:val="004E78D8"/>
    <w:rsid w:val="004E7959"/>
    <w:rsid w:val="004E795B"/>
    <w:rsid w:val="004E7AE0"/>
    <w:rsid w:val="004E7B39"/>
    <w:rsid w:val="004E7B4D"/>
    <w:rsid w:val="004E7BF6"/>
    <w:rsid w:val="004E7C65"/>
    <w:rsid w:val="004E7C6E"/>
    <w:rsid w:val="004E7C7A"/>
    <w:rsid w:val="004E7CAE"/>
    <w:rsid w:val="004E7D02"/>
    <w:rsid w:val="004E7D44"/>
    <w:rsid w:val="004E7D82"/>
    <w:rsid w:val="004E7E7F"/>
    <w:rsid w:val="004E7EA4"/>
    <w:rsid w:val="004E7EC0"/>
    <w:rsid w:val="004E7FA1"/>
    <w:rsid w:val="004E7FEB"/>
    <w:rsid w:val="004F00AA"/>
    <w:rsid w:val="004F011B"/>
    <w:rsid w:val="004F0218"/>
    <w:rsid w:val="004F02D7"/>
    <w:rsid w:val="004F0332"/>
    <w:rsid w:val="004F0335"/>
    <w:rsid w:val="004F0343"/>
    <w:rsid w:val="004F03CD"/>
    <w:rsid w:val="004F042B"/>
    <w:rsid w:val="004F046C"/>
    <w:rsid w:val="004F047D"/>
    <w:rsid w:val="004F04FA"/>
    <w:rsid w:val="004F053B"/>
    <w:rsid w:val="004F05FB"/>
    <w:rsid w:val="004F0681"/>
    <w:rsid w:val="004F06B0"/>
    <w:rsid w:val="004F071B"/>
    <w:rsid w:val="004F0727"/>
    <w:rsid w:val="004F075F"/>
    <w:rsid w:val="004F07AC"/>
    <w:rsid w:val="004F093C"/>
    <w:rsid w:val="004F0978"/>
    <w:rsid w:val="004F09C8"/>
    <w:rsid w:val="004F09D1"/>
    <w:rsid w:val="004F0A02"/>
    <w:rsid w:val="004F0A80"/>
    <w:rsid w:val="004F0AD8"/>
    <w:rsid w:val="004F0AEC"/>
    <w:rsid w:val="004F0B2C"/>
    <w:rsid w:val="004F0B3B"/>
    <w:rsid w:val="004F0C56"/>
    <w:rsid w:val="004F0CCF"/>
    <w:rsid w:val="004F0D52"/>
    <w:rsid w:val="004F0DDB"/>
    <w:rsid w:val="004F0E51"/>
    <w:rsid w:val="004F0EC3"/>
    <w:rsid w:val="004F1022"/>
    <w:rsid w:val="004F1045"/>
    <w:rsid w:val="004F106D"/>
    <w:rsid w:val="004F1078"/>
    <w:rsid w:val="004F1170"/>
    <w:rsid w:val="004F122F"/>
    <w:rsid w:val="004F1234"/>
    <w:rsid w:val="004F12D2"/>
    <w:rsid w:val="004F1352"/>
    <w:rsid w:val="004F1359"/>
    <w:rsid w:val="004F1480"/>
    <w:rsid w:val="004F1483"/>
    <w:rsid w:val="004F14FE"/>
    <w:rsid w:val="004F1521"/>
    <w:rsid w:val="004F1665"/>
    <w:rsid w:val="004F1672"/>
    <w:rsid w:val="004F175F"/>
    <w:rsid w:val="004F1793"/>
    <w:rsid w:val="004F17BF"/>
    <w:rsid w:val="004F17C0"/>
    <w:rsid w:val="004F1953"/>
    <w:rsid w:val="004F195C"/>
    <w:rsid w:val="004F1A35"/>
    <w:rsid w:val="004F1A98"/>
    <w:rsid w:val="004F1AA3"/>
    <w:rsid w:val="004F1B2D"/>
    <w:rsid w:val="004F1B34"/>
    <w:rsid w:val="004F1B48"/>
    <w:rsid w:val="004F1B9C"/>
    <w:rsid w:val="004F1BA6"/>
    <w:rsid w:val="004F1CFD"/>
    <w:rsid w:val="004F1DEE"/>
    <w:rsid w:val="004F1EA8"/>
    <w:rsid w:val="004F1EAE"/>
    <w:rsid w:val="004F1F42"/>
    <w:rsid w:val="004F1F4B"/>
    <w:rsid w:val="004F1FA0"/>
    <w:rsid w:val="004F1FA5"/>
    <w:rsid w:val="004F2079"/>
    <w:rsid w:val="004F20CE"/>
    <w:rsid w:val="004F20EF"/>
    <w:rsid w:val="004F2108"/>
    <w:rsid w:val="004F21A5"/>
    <w:rsid w:val="004F21E6"/>
    <w:rsid w:val="004F229E"/>
    <w:rsid w:val="004F22C9"/>
    <w:rsid w:val="004F22D1"/>
    <w:rsid w:val="004F230C"/>
    <w:rsid w:val="004F232E"/>
    <w:rsid w:val="004F245D"/>
    <w:rsid w:val="004F245F"/>
    <w:rsid w:val="004F2505"/>
    <w:rsid w:val="004F2524"/>
    <w:rsid w:val="004F2576"/>
    <w:rsid w:val="004F25BA"/>
    <w:rsid w:val="004F25F8"/>
    <w:rsid w:val="004F266C"/>
    <w:rsid w:val="004F26A7"/>
    <w:rsid w:val="004F26BB"/>
    <w:rsid w:val="004F26C2"/>
    <w:rsid w:val="004F26CA"/>
    <w:rsid w:val="004F270B"/>
    <w:rsid w:val="004F2729"/>
    <w:rsid w:val="004F28BD"/>
    <w:rsid w:val="004F28C4"/>
    <w:rsid w:val="004F2962"/>
    <w:rsid w:val="004F2A26"/>
    <w:rsid w:val="004F2A3B"/>
    <w:rsid w:val="004F2A50"/>
    <w:rsid w:val="004F2A62"/>
    <w:rsid w:val="004F2C28"/>
    <w:rsid w:val="004F2D80"/>
    <w:rsid w:val="004F2E22"/>
    <w:rsid w:val="004F2E33"/>
    <w:rsid w:val="004F2EAF"/>
    <w:rsid w:val="004F2EDF"/>
    <w:rsid w:val="004F2F11"/>
    <w:rsid w:val="004F2F35"/>
    <w:rsid w:val="004F2F84"/>
    <w:rsid w:val="004F2FC8"/>
    <w:rsid w:val="004F3069"/>
    <w:rsid w:val="004F30C9"/>
    <w:rsid w:val="004F3126"/>
    <w:rsid w:val="004F314F"/>
    <w:rsid w:val="004F3181"/>
    <w:rsid w:val="004F3239"/>
    <w:rsid w:val="004F3292"/>
    <w:rsid w:val="004F32A3"/>
    <w:rsid w:val="004F32EF"/>
    <w:rsid w:val="004F3312"/>
    <w:rsid w:val="004F335D"/>
    <w:rsid w:val="004F3412"/>
    <w:rsid w:val="004F34D0"/>
    <w:rsid w:val="004F3534"/>
    <w:rsid w:val="004F3583"/>
    <w:rsid w:val="004F35AB"/>
    <w:rsid w:val="004F35B1"/>
    <w:rsid w:val="004F3632"/>
    <w:rsid w:val="004F366B"/>
    <w:rsid w:val="004F36BA"/>
    <w:rsid w:val="004F36D9"/>
    <w:rsid w:val="004F373E"/>
    <w:rsid w:val="004F3750"/>
    <w:rsid w:val="004F3817"/>
    <w:rsid w:val="004F3875"/>
    <w:rsid w:val="004F3888"/>
    <w:rsid w:val="004F38A0"/>
    <w:rsid w:val="004F38A4"/>
    <w:rsid w:val="004F38F0"/>
    <w:rsid w:val="004F3901"/>
    <w:rsid w:val="004F39F8"/>
    <w:rsid w:val="004F3A0D"/>
    <w:rsid w:val="004F3A14"/>
    <w:rsid w:val="004F3B7D"/>
    <w:rsid w:val="004F3C60"/>
    <w:rsid w:val="004F3C88"/>
    <w:rsid w:val="004F3D02"/>
    <w:rsid w:val="004F3D83"/>
    <w:rsid w:val="004F3DDF"/>
    <w:rsid w:val="004F3E3B"/>
    <w:rsid w:val="004F3F9D"/>
    <w:rsid w:val="004F402E"/>
    <w:rsid w:val="004F40BF"/>
    <w:rsid w:val="004F411D"/>
    <w:rsid w:val="004F41C8"/>
    <w:rsid w:val="004F429A"/>
    <w:rsid w:val="004F429D"/>
    <w:rsid w:val="004F42C5"/>
    <w:rsid w:val="004F434D"/>
    <w:rsid w:val="004F4391"/>
    <w:rsid w:val="004F44D7"/>
    <w:rsid w:val="004F4604"/>
    <w:rsid w:val="004F47EC"/>
    <w:rsid w:val="004F47ED"/>
    <w:rsid w:val="004F4801"/>
    <w:rsid w:val="004F487A"/>
    <w:rsid w:val="004F4883"/>
    <w:rsid w:val="004F4972"/>
    <w:rsid w:val="004F4984"/>
    <w:rsid w:val="004F4A5B"/>
    <w:rsid w:val="004F4A63"/>
    <w:rsid w:val="004F4A83"/>
    <w:rsid w:val="004F4AA1"/>
    <w:rsid w:val="004F4AEB"/>
    <w:rsid w:val="004F4BC6"/>
    <w:rsid w:val="004F4BF9"/>
    <w:rsid w:val="004F4C24"/>
    <w:rsid w:val="004F4CB2"/>
    <w:rsid w:val="004F4D04"/>
    <w:rsid w:val="004F4D1D"/>
    <w:rsid w:val="004F4D28"/>
    <w:rsid w:val="004F4DF3"/>
    <w:rsid w:val="004F4E31"/>
    <w:rsid w:val="004F4E71"/>
    <w:rsid w:val="004F4EC6"/>
    <w:rsid w:val="004F4ED3"/>
    <w:rsid w:val="004F4F06"/>
    <w:rsid w:val="004F4F08"/>
    <w:rsid w:val="004F4F30"/>
    <w:rsid w:val="004F4F92"/>
    <w:rsid w:val="004F4FE6"/>
    <w:rsid w:val="004F4FF7"/>
    <w:rsid w:val="004F5080"/>
    <w:rsid w:val="004F518A"/>
    <w:rsid w:val="004F5216"/>
    <w:rsid w:val="004F5315"/>
    <w:rsid w:val="004F532E"/>
    <w:rsid w:val="004F5427"/>
    <w:rsid w:val="004F5492"/>
    <w:rsid w:val="004F5502"/>
    <w:rsid w:val="004F5605"/>
    <w:rsid w:val="004F56AC"/>
    <w:rsid w:val="004F5713"/>
    <w:rsid w:val="004F5719"/>
    <w:rsid w:val="004F5798"/>
    <w:rsid w:val="004F57DA"/>
    <w:rsid w:val="004F57E9"/>
    <w:rsid w:val="004F57FC"/>
    <w:rsid w:val="004F580E"/>
    <w:rsid w:val="004F58A1"/>
    <w:rsid w:val="004F58B7"/>
    <w:rsid w:val="004F5920"/>
    <w:rsid w:val="004F5994"/>
    <w:rsid w:val="004F59BE"/>
    <w:rsid w:val="004F5AA1"/>
    <w:rsid w:val="004F5AD9"/>
    <w:rsid w:val="004F5AEB"/>
    <w:rsid w:val="004F5B47"/>
    <w:rsid w:val="004F5B75"/>
    <w:rsid w:val="004F5C48"/>
    <w:rsid w:val="004F5C97"/>
    <w:rsid w:val="004F5D07"/>
    <w:rsid w:val="004F5D10"/>
    <w:rsid w:val="004F5DB9"/>
    <w:rsid w:val="004F5DEB"/>
    <w:rsid w:val="004F5E3B"/>
    <w:rsid w:val="004F5E4B"/>
    <w:rsid w:val="004F5E84"/>
    <w:rsid w:val="004F5EB7"/>
    <w:rsid w:val="004F5EBD"/>
    <w:rsid w:val="004F5ECB"/>
    <w:rsid w:val="004F5ECC"/>
    <w:rsid w:val="004F5FBF"/>
    <w:rsid w:val="004F6013"/>
    <w:rsid w:val="004F60F1"/>
    <w:rsid w:val="004F613F"/>
    <w:rsid w:val="004F617F"/>
    <w:rsid w:val="004F618C"/>
    <w:rsid w:val="004F61EC"/>
    <w:rsid w:val="004F61FF"/>
    <w:rsid w:val="004F6266"/>
    <w:rsid w:val="004F6439"/>
    <w:rsid w:val="004F647D"/>
    <w:rsid w:val="004F6486"/>
    <w:rsid w:val="004F64DD"/>
    <w:rsid w:val="004F6540"/>
    <w:rsid w:val="004F656A"/>
    <w:rsid w:val="004F65E3"/>
    <w:rsid w:val="004F6628"/>
    <w:rsid w:val="004F662D"/>
    <w:rsid w:val="004F66B1"/>
    <w:rsid w:val="004F66BF"/>
    <w:rsid w:val="004F671A"/>
    <w:rsid w:val="004F6742"/>
    <w:rsid w:val="004F6784"/>
    <w:rsid w:val="004F67B5"/>
    <w:rsid w:val="004F6801"/>
    <w:rsid w:val="004F680B"/>
    <w:rsid w:val="004F6842"/>
    <w:rsid w:val="004F68B0"/>
    <w:rsid w:val="004F6968"/>
    <w:rsid w:val="004F6A60"/>
    <w:rsid w:val="004F6ACE"/>
    <w:rsid w:val="004F6B59"/>
    <w:rsid w:val="004F6BCC"/>
    <w:rsid w:val="004F6BEA"/>
    <w:rsid w:val="004F6C0C"/>
    <w:rsid w:val="004F6C11"/>
    <w:rsid w:val="004F6C88"/>
    <w:rsid w:val="004F6CBC"/>
    <w:rsid w:val="004F6E27"/>
    <w:rsid w:val="004F6EAA"/>
    <w:rsid w:val="004F6ED6"/>
    <w:rsid w:val="004F70FB"/>
    <w:rsid w:val="004F71B1"/>
    <w:rsid w:val="004F723A"/>
    <w:rsid w:val="004F7248"/>
    <w:rsid w:val="004F7429"/>
    <w:rsid w:val="004F7464"/>
    <w:rsid w:val="004F747E"/>
    <w:rsid w:val="004F7480"/>
    <w:rsid w:val="004F74B6"/>
    <w:rsid w:val="004F752E"/>
    <w:rsid w:val="004F7549"/>
    <w:rsid w:val="004F75C2"/>
    <w:rsid w:val="004F75C4"/>
    <w:rsid w:val="004F761D"/>
    <w:rsid w:val="004F762A"/>
    <w:rsid w:val="004F7632"/>
    <w:rsid w:val="004F7655"/>
    <w:rsid w:val="004F76AA"/>
    <w:rsid w:val="004F76B8"/>
    <w:rsid w:val="004F76E8"/>
    <w:rsid w:val="004F7770"/>
    <w:rsid w:val="004F7784"/>
    <w:rsid w:val="004F7801"/>
    <w:rsid w:val="004F7878"/>
    <w:rsid w:val="004F79AC"/>
    <w:rsid w:val="004F79BE"/>
    <w:rsid w:val="004F79C2"/>
    <w:rsid w:val="004F7A2B"/>
    <w:rsid w:val="004F7A77"/>
    <w:rsid w:val="004F7A9A"/>
    <w:rsid w:val="004F7B2D"/>
    <w:rsid w:val="004F7B7C"/>
    <w:rsid w:val="004F7C47"/>
    <w:rsid w:val="004F7CD6"/>
    <w:rsid w:val="004F7D04"/>
    <w:rsid w:val="004F7D45"/>
    <w:rsid w:val="004F7D7B"/>
    <w:rsid w:val="004F7D9A"/>
    <w:rsid w:val="004F7E3E"/>
    <w:rsid w:val="004F7EC1"/>
    <w:rsid w:val="004F7F7F"/>
    <w:rsid w:val="004F7FE3"/>
    <w:rsid w:val="005000AE"/>
    <w:rsid w:val="0050015E"/>
    <w:rsid w:val="00500312"/>
    <w:rsid w:val="00500338"/>
    <w:rsid w:val="00500352"/>
    <w:rsid w:val="0050037B"/>
    <w:rsid w:val="005003CB"/>
    <w:rsid w:val="00500401"/>
    <w:rsid w:val="00500454"/>
    <w:rsid w:val="005004F1"/>
    <w:rsid w:val="00500500"/>
    <w:rsid w:val="0050058C"/>
    <w:rsid w:val="005005D3"/>
    <w:rsid w:val="005005DD"/>
    <w:rsid w:val="00500613"/>
    <w:rsid w:val="00500705"/>
    <w:rsid w:val="0050085A"/>
    <w:rsid w:val="0050089F"/>
    <w:rsid w:val="005009DA"/>
    <w:rsid w:val="00500A43"/>
    <w:rsid w:val="00500AD4"/>
    <w:rsid w:val="00500ADA"/>
    <w:rsid w:val="00500B2B"/>
    <w:rsid w:val="00500BCD"/>
    <w:rsid w:val="00500BD9"/>
    <w:rsid w:val="00500C9A"/>
    <w:rsid w:val="00500CB1"/>
    <w:rsid w:val="00500DD4"/>
    <w:rsid w:val="00500E3C"/>
    <w:rsid w:val="00500EB7"/>
    <w:rsid w:val="00500F59"/>
    <w:rsid w:val="00500F72"/>
    <w:rsid w:val="00500FD9"/>
    <w:rsid w:val="00501049"/>
    <w:rsid w:val="005010EC"/>
    <w:rsid w:val="00501142"/>
    <w:rsid w:val="005011D1"/>
    <w:rsid w:val="005013BE"/>
    <w:rsid w:val="005013DE"/>
    <w:rsid w:val="005013ED"/>
    <w:rsid w:val="00501419"/>
    <w:rsid w:val="0050143D"/>
    <w:rsid w:val="00501496"/>
    <w:rsid w:val="005014E3"/>
    <w:rsid w:val="005015A4"/>
    <w:rsid w:val="0050163C"/>
    <w:rsid w:val="005016B7"/>
    <w:rsid w:val="005016E9"/>
    <w:rsid w:val="005016F9"/>
    <w:rsid w:val="00501764"/>
    <w:rsid w:val="005017E7"/>
    <w:rsid w:val="005017FC"/>
    <w:rsid w:val="00501825"/>
    <w:rsid w:val="00501835"/>
    <w:rsid w:val="005018C5"/>
    <w:rsid w:val="0050198B"/>
    <w:rsid w:val="00501A2A"/>
    <w:rsid w:val="00501A8B"/>
    <w:rsid w:val="00501AA0"/>
    <w:rsid w:val="00501AA3"/>
    <w:rsid w:val="00501AE2"/>
    <w:rsid w:val="00501B54"/>
    <w:rsid w:val="00501B60"/>
    <w:rsid w:val="00501BF1"/>
    <w:rsid w:val="00501C74"/>
    <w:rsid w:val="00501CDC"/>
    <w:rsid w:val="00501D45"/>
    <w:rsid w:val="00501D61"/>
    <w:rsid w:val="00501D8E"/>
    <w:rsid w:val="00501E2D"/>
    <w:rsid w:val="00501E36"/>
    <w:rsid w:val="00501E8E"/>
    <w:rsid w:val="00501EC4"/>
    <w:rsid w:val="00501F59"/>
    <w:rsid w:val="00501F66"/>
    <w:rsid w:val="00501F6E"/>
    <w:rsid w:val="005020B3"/>
    <w:rsid w:val="00502138"/>
    <w:rsid w:val="0050218A"/>
    <w:rsid w:val="005021DC"/>
    <w:rsid w:val="0050222C"/>
    <w:rsid w:val="0050226B"/>
    <w:rsid w:val="005022CA"/>
    <w:rsid w:val="00502426"/>
    <w:rsid w:val="0050243A"/>
    <w:rsid w:val="0050249A"/>
    <w:rsid w:val="005025E5"/>
    <w:rsid w:val="0050261E"/>
    <w:rsid w:val="00502670"/>
    <w:rsid w:val="005026A4"/>
    <w:rsid w:val="005026B4"/>
    <w:rsid w:val="00502807"/>
    <w:rsid w:val="005028B4"/>
    <w:rsid w:val="005028B5"/>
    <w:rsid w:val="005028DB"/>
    <w:rsid w:val="0050290A"/>
    <w:rsid w:val="00502991"/>
    <w:rsid w:val="005029A1"/>
    <w:rsid w:val="00502A86"/>
    <w:rsid w:val="00502AB6"/>
    <w:rsid w:val="00502B03"/>
    <w:rsid w:val="00502B68"/>
    <w:rsid w:val="00502D21"/>
    <w:rsid w:val="00502E1B"/>
    <w:rsid w:val="00502EA9"/>
    <w:rsid w:val="00502F3F"/>
    <w:rsid w:val="00502F42"/>
    <w:rsid w:val="00502FA5"/>
    <w:rsid w:val="00503009"/>
    <w:rsid w:val="0050306F"/>
    <w:rsid w:val="0050308B"/>
    <w:rsid w:val="0050316D"/>
    <w:rsid w:val="005031C8"/>
    <w:rsid w:val="005031CC"/>
    <w:rsid w:val="005031CF"/>
    <w:rsid w:val="005031E5"/>
    <w:rsid w:val="005032B4"/>
    <w:rsid w:val="00503327"/>
    <w:rsid w:val="00503402"/>
    <w:rsid w:val="0050341E"/>
    <w:rsid w:val="00503423"/>
    <w:rsid w:val="00503434"/>
    <w:rsid w:val="00503480"/>
    <w:rsid w:val="0050359C"/>
    <w:rsid w:val="005035C0"/>
    <w:rsid w:val="005035C7"/>
    <w:rsid w:val="005035E5"/>
    <w:rsid w:val="0050361B"/>
    <w:rsid w:val="00503656"/>
    <w:rsid w:val="00503657"/>
    <w:rsid w:val="005036A0"/>
    <w:rsid w:val="005036EF"/>
    <w:rsid w:val="00503722"/>
    <w:rsid w:val="00503773"/>
    <w:rsid w:val="0050379B"/>
    <w:rsid w:val="005037C2"/>
    <w:rsid w:val="005037D6"/>
    <w:rsid w:val="0050383A"/>
    <w:rsid w:val="005038A6"/>
    <w:rsid w:val="005038D1"/>
    <w:rsid w:val="00503972"/>
    <w:rsid w:val="00503984"/>
    <w:rsid w:val="0050398D"/>
    <w:rsid w:val="005039A9"/>
    <w:rsid w:val="00503A44"/>
    <w:rsid w:val="00503AA3"/>
    <w:rsid w:val="00503AC9"/>
    <w:rsid w:val="00503B44"/>
    <w:rsid w:val="00503B49"/>
    <w:rsid w:val="00503BBA"/>
    <w:rsid w:val="00503BBD"/>
    <w:rsid w:val="00503BE8"/>
    <w:rsid w:val="00503C02"/>
    <w:rsid w:val="00503C17"/>
    <w:rsid w:val="00503D6E"/>
    <w:rsid w:val="00503D8C"/>
    <w:rsid w:val="00503DB7"/>
    <w:rsid w:val="00503F2A"/>
    <w:rsid w:val="00503FC1"/>
    <w:rsid w:val="0050406B"/>
    <w:rsid w:val="005040AE"/>
    <w:rsid w:val="005040D1"/>
    <w:rsid w:val="005040E6"/>
    <w:rsid w:val="005041D5"/>
    <w:rsid w:val="00504201"/>
    <w:rsid w:val="0050427E"/>
    <w:rsid w:val="00504298"/>
    <w:rsid w:val="005044BC"/>
    <w:rsid w:val="0050451F"/>
    <w:rsid w:val="005045CF"/>
    <w:rsid w:val="005045ED"/>
    <w:rsid w:val="0050463C"/>
    <w:rsid w:val="0050463D"/>
    <w:rsid w:val="005046D7"/>
    <w:rsid w:val="00504711"/>
    <w:rsid w:val="00504723"/>
    <w:rsid w:val="005047A2"/>
    <w:rsid w:val="005047A4"/>
    <w:rsid w:val="005048B8"/>
    <w:rsid w:val="005048CB"/>
    <w:rsid w:val="005049DB"/>
    <w:rsid w:val="00504A1A"/>
    <w:rsid w:val="00504A6E"/>
    <w:rsid w:val="00504B3A"/>
    <w:rsid w:val="00504BD9"/>
    <w:rsid w:val="00504CC6"/>
    <w:rsid w:val="00504CD1"/>
    <w:rsid w:val="00504D0E"/>
    <w:rsid w:val="00504D30"/>
    <w:rsid w:val="00504D5C"/>
    <w:rsid w:val="00504E03"/>
    <w:rsid w:val="00504EAF"/>
    <w:rsid w:val="00504EE5"/>
    <w:rsid w:val="00504F68"/>
    <w:rsid w:val="00504F92"/>
    <w:rsid w:val="00505076"/>
    <w:rsid w:val="0050507A"/>
    <w:rsid w:val="005050B4"/>
    <w:rsid w:val="005051E2"/>
    <w:rsid w:val="005052BB"/>
    <w:rsid w:val="00505361"/>
    <w:rsid w:val="0050549E"/>
    <w:rsid w:val="005054D8"/>
    <w:rsid w:val="00505573"/>
    <w:rsid w:val="005055AD"/>
    <w:rsid w:val="005055C5"/>
    <w:rsid w:val="005055F4"/>
    <w:rsid w:val="0050566E"/>
    <w:rsid w:val="005056FD"/>
    <w:rsid w:val="0050576E"/>
    <w:rsid w:val="00505889"/>
    <w:rsid w:val="00505913"/>
    <w:rsid w:val="00505965"/>
    <w:rsid w:val="00505995"/>
    <w:rsid w:val="00505A55"/>
    <w:rsid w:val="00505AC2"/>
    <w:rsid w:val="00505AFC"/>
    <w:rsid w:val="00505B13"/>
    <w:rsid w:val="00505B46"/>
    <w:rsid w:val="00505BC7"/>
    <w:rsid w:val="00505BDC"/>
    <w:rsid w:val="00505C0E"/>
    <w:rsid w:val="00505C39"/>
    <w:rsid w:val="00505C63"/>
    <w:rsid w:val="00505CD0"/>
    <w:rsid w:val="00505D6D"/>
    <w:rsid w:val="00505D91"/>
    <w:rsid w:val="00505EB3"/>
    <w:rsid w:val="00505ECD"/>
    <w:rsid w:val="00505EE0"/>
    <w:rsid w:val="00505FF0"/>
    <w:rsid w:val="0050603B"/>
    <w:rsid w:val="00506063"/>
    <w:rsid w:val="005060DA"/>
    <w:rsid w:val="005060DD"/>
    <w:rsid w:val="00506134"/>
    <w:rsid w:val="00506171"/>
    <w:rsid w:val="005061E1"/>
    <w:rsid w:val="00506228"/>
    <w:rsid w:val="00506286"/>
    <w:rsid w:val="0050630B"/>
    <w:rsid w:val="005063C6"/>
    <w:rsid w:val="005063D0"/>
    <w:rsid w:val="005063E1"/>
    <w:rsid w:val="0050646B"/>
    <w:rsid w:val="00506502"/>
    <w:rsid w:val="00506559"/>
    <w:rsid w:val="00506597"/>
    <w:rsid w:val="00506643"/>
    <w:rsid w:val="00506698"/>
    <w:rsid w:val="005066A4"/>
    <w:rsid w:val="0050677C"/>
    <w:rsid w:val="005067C6"/>
    <w:rsid w:val="0050691C"/>
    <w:rsid w:val="00506A49"/>
    <w:rsid w:val="00506AC6"/>
    <w:rsid w:val="00506ADF"/>
    <w:rsid w:val="00506BE3"/>
    <w:rsid w:val="00506C18"/>
    <w:rsid w:val="00506CF8"/>
    <w:rsid w:val="00506D6F"/>
    <w:rsid w:val="00506DA1"/>
    <w:rsid w:val="00506DD7"/>
    <w:rsid w:val="00506FF7"/>
    <w:rsid w:val="00507031"/>
    <w:rsid w:val="0050706E"/>
    <w:rsid w:val="0050708C"/>
    <w:rsid w:val="005071B3"/>
    <w:rsid w:val="005071F3"/>
    <w:rsid w:val="00507222"/>
    <w:rsid w:val="0050724B"/>
    <w:rsid w:val="005072A6"/>
    <w:rsid w:val="0050733E"/>
    <w:rsid w:val="00507371"/>
    <w:rsid w:val="00507387"/>
    <w:rsid w:val="00507402"/>
    <w:rsid w:val="00507478"/>
    <w:rsid w:val="00507691"/>
    <w:rsid w:val="005076A8"/>
    <w:rsid w:val="005076CA"/>
    <w:rsid w:val="00507708"/>
    <w:rsid w:val="0050770B"/>
    <w:rsid w:val="00507753"/>
    <w:rsid w:val="005077BB"/>
    <w:rsid w:val="0050795F"/>
    <w:rsid w:val="00507A91"/>
    <w:rsid w:val="00507B5F"/>
    <w:rsid w:val="00507C05"/>
    <w:rsid w:val="00507C6E"/>
    <w:rsid w:val="00507C7A"/>
    <w:rsid w:val="00507D8A"/>
    <w:rsid w:val="00507DDB"/>
    <w:rsid w:val="00507E04"/>
    <w:rsid w:val="00507E24"/>
    <w:rsid w:val="00507F54"/>
    <w:rsid w:val="00507F55"/>
    <w:rsid w:val="00507F6A"/>
    <w:rsid w:val="00507F83"/>
    <w:rsid w:val="00507F86"/>
    <w:rsid w:val="00507F8A"/>
    <w:rsid w:val="00507F99"/>
    <w:rsid w:val="00507FBE"/>
    <w:rsid w:val="00507FE5"/>
    <w:rsid w:val="00510120"/>
    <w:rsid w:val="0051015A"/>
    <w:rsid w:val="005101F1"/>
    <w:rsid w:val="0051028C"/>
    <w:rsid w:val="00510291"/>
    <w:rsid w:val="005102A0"/>
    <w:rsid w:val="005102B3"/>
    <w:rsid w:val="005102D5"/>
    <w:rsid w:val="00510320"/>
    <w:rsid w:val="005103B7"/>
    <w:rsid w:val="005104B4"/>
    <w:rsid w:val="005104E2"/>
    <w:rsid w:val="005105B0"/>
    <w:rsid w:val="005105BD"/>
    <w:rsid w:val="005105C9"/>
    <w:rsid w:val="0051061B"/>
    <w:rsid w:val="00510648"/>
    <w:rsid w:val="005106CF"/>
    <w:rsid w:val="0051074B"/>
    <w:rsid w:val="00510844"/>
    <w:rsid w:val="005108AA"/>
    <w:rsid w:val="00510A07"/>
    <w:rsid w:val="00510AD5"/>
    <w:rsid w:val="00510B37"/>
    <w:rsid w:val="00510BC4"/>
    <w:rsid w:val="00510BF0"/>
    <w:rsid w:val="00510C6A"/>
    <w:rsid w:val="00510C95"/>
    <w:rsid w:val="00510CBB"/>
    <w:rsid w:val="00510DC1"/>
    <w:rsid w:val="00510F11"/>
    <w:rsid w:val="00510F2D"/>
    <w:rsid w:val="00510F86"/>
    <w:rsid w:val="00511032"/>
    <w:rsid w:val="00511192"/>
    <w:rsid w:val="005111CF"/>
    <w:rsid w:val="0051129C"/>
    <w:rsid w:val="005112FF"/>
    <w:rsid w:val="0051137D"/>
    <w:rsid w:val="005113BE"/>
    <w:rsid w:val="00511415"/>
    <w:rsid w:val="00511418"/>
    <w:rsid w:val="00511449"/>
    <w:rsid w:val="0051146C"/>
    <w:rsid w:val="005114AB"/>
    <w:rsid w:val="005114C5"/>
    <w:rsid w:val="005114FD"/>
    <w:rsid w:val="00511581"/>
    <w:rsid w:val="00511587"/>
    <w:rsid w:val="00511711"/>
    <w:rsid w:val="005117B5"/>
    <w:rsid w:val="0051183E"/>
    <w:rsid w:val="00511964"/>
    <w:rsid w:val="005119CA"/>
    <w:rsid w:val="005119F0"/>
    <w:rsid w:val="00511A29"/>
    <w:rsid w:val="00511AAF"/>
    <w:rsid w:val="00511AF6"/>
    <w:rsid w:val="00511B76"/>
    <w:rsid w:val="00511B91"/>
    <w:rsid w:val="00511BE8"/>
    <w:rsid w:val="00511CBB"/>
    <w:rsid w:val="00511CD1"/>
    <w:rsid w:val="00511D26"/>
    <w:rsid w:val="00511E23"/>
    <w:rsid w:val="00511EA2"/>
    <w:rsid w:val="00511F02"/>
    <w:rsid w:val="00511F24"/>
    <w:rsid w:val="00511F3E"/>
    <w:rsid w:val="00511F52"/>
    <w:rsid w:val="00511F96"/>
    <w:rsid w:val="00511FA2"/>
    <w:rsid w:val="00511FDF"/>
    <w:rsid w:val="00511FE1"/>
    <w:rsid w:val="00512039"/>
    <w:rsid w:val="0051207E"/>
    <w:rsid w:val="005120C3"/>
    <w:rsid w:val="00512107"/>
    <w:rsid w:val="00512108"/>
    <w:rsid w:val="00512178"/>
    <w:rsid w:val="005122CC"/>
    <w:rsid w:val="00512339"/>
    <w:rsid w:val="0051243C"/>
    <w:rsid w:val="005124CC"/>
    <w:rsid w:val="005125A6"/>
    <w:rsid w:val="005126AB"/>
    <w:rsid w:val="005126B5"/>
    <w:rsid w:val="0051275B"/>
    <w:rsid w:val="005128BA"/>
    <w:rsid w:val="005128FD"/>
    <w:rsid w:val="00512928"/>
    <w:rsid w:val="00512A71"/>
    <w:rsid w:val="00512AA6"/>
    <w:rsid w:val="00512ABA"/>
    <w:rsid w:val="00512AC0"/>
    <w:rsid w:val="00512B60"/>
    <w:rsid w:val="00512BB2"/>
    <w:rsid w:val="00512BD6"/>
    <w:rsid w:val="00512C2B"/>
    <w:rsid w:val="00512C74"/>
    <w:rsid w:val="00512CF2"/>
    <w:rsid w:val="00512D87"/>
    <w:rsid w:val="00512DCB"/>
    <w:rsid w:val="00512F8C"/>
    <w:rsid w:val="00512FF7"/>
    <w:rsid w:val="00513004"/>
    <w:rsid w:val="00513043"/>
    <w:rsid w:val="005130D7"/>
    <w:rsid w:val="00513115"/>
    <w:rsid w:val="005131A7"/>
    <w:rsid w:val="005131C7"/>
    <w:rsid w:val="00513212"/>
    <w:rsid w:val="00513234"/>
    <w:rsid w:val="0051325A"/>
    <w:rsid w:val="005132AC"/>
    <w:rsid w:val="00513334"/>
    <w:rsid w:val="005133A6"/>
    <w:rsid w:val="005133C8"/>
    <w:rsid w:val="005133C9"/>
    <w:rsid w:val="0051342D"/>
    <w:rsid w:val="00513511"/>
    <w:rsid w:val="00513559"/>
    <w:rsid w:val="00513596"/>
    <w:rsid w:val="00513652"/>
    <w:rsid w:val="0051366B"/>
    <w:rsid w:val="00513715"/>
    <w:rsid w:val="0051381A"/>
    <w:rsid w:val="005139CC"/>
    <w:rsid w:val="005139DE"/>
    <w:rsid w:val="005139E6"/>
    <w:rsid w:val="00513A0E"/>
    <w:rsid w:val="00513A15"/>
    <w:rsid w:val="00513AE8"/>
    <w:rsid w:val="00513B3F"/>
    <w:rsid w:val="00513B6F"/>
    <w:rsid w:val="00513BC9"/>
    <w:rsid w:val="00513C66"/>
    <w:rsid w:val="00513CA6"/>
    <w:rsid w:val="00513EB9"/>
    <w:rsid w:val="00513EBE"/>
    <w:rsid w:val="00513F12"/>
    <w:rsid w:val="00513F7F"/>
    <w:rsid w:val="00514196"/>
    <w:rsid w:val="005141B5"/>
    <w:rsid w:val="005142FE"/>
    <w:rsid w:val="0051433D"/>
    <w:rsid w:val="00514376"/>
    <w:rsid w:val="005143A8"/>
    <w:rsid w:val="005143DA"/>
    <w:rsid w:val="0051446F"/>
    <w:rsid w:val="005144FF"/>
    <w:rsid w:val="00514577"/>
    <w:rsid w:val="0051466C"/>
    <w:rsid w:val="0051468C"/>
    <w:rsid w:val="005146EF"/>
    <w:rsid w:val="00514775"/>
    <w:rsid w:val="005147C3"/>
    <w:rsid w:val="005147DA"/>
    <w:rsid w:val="0051483E"/>
    <w:rsid w:val="00514884"/>
    <w:rsid w:val="00514886"/>
    <w:rsid w:val="00514A0A"/>
    <w:rsid w:val="00514A0F"/>
    <w:rsid w:val="00514A49"/>
    <w:rsid w:val="00514A4F"/>
    <w:rsid w:val="00514AAC"/>
    <w:rsid w:val="00514B18"/>
    <w:rsid w:val="00514B88"/>
    <w:rsid w:val="00514B8C"/>
    <w:rsid w:val="00514B99"/>
    <w:rsid w:val="00514C04"/>
    <w:rsid w:val="00514CAC"/>
    <w:rsid w:val="00514D14"/>
    <w:rsid w:val="00514D60"/>
    <w:rsid w:val="00514D95"/>
    <w:rsid w:val="00514E02"/>
    <w:rsid w:val="00514E35"/>
    <w:rsid w:val="00514E45"/>
    <w:rsid w:val="00514EA2"/>
    <w:rsid w:val="00514ECC"/>
    <w:rsid w:val="00514F2D"/>
    <w:rsid w:val="00515037"/>
    <w:rsid w:val="00515058"/>
    <w:rsid w:val="00515080"/>
    <w:rsid w:val="005150DC"/>
    <w:rsid w:val="005150FA"/>
    <w:rsid w:val="00515127"/>
    <w:rsid w:val="005151E5"/>
    <w:rsid w:val="00515425"/>
    <w:rsid w:val="00515438"/>
    <w:rsid w:val="0051549A"/>
    <w:rsid w:val="005154AD"/>
    <w:rsid w:val="00515576"/>
    <w:rsid w:val="0051557E"/>
    <w:rsid w:val="005155A2"/>
    <w:rsid w:val="0051565B"/>
    <w:rsid w:val="00515742"/>
    <w:rsid w:val="00515781"/>
    <w:rsid w:val="005157D2"/>
    <w:rsid w:val="0051580C"/>
    <w:rsid w:val="00515839"/>
    <w:rsid w:val="0051586D"/>
    <w:rsid w:val="005158B3"/>
    <w:rsid w:val="00515910"/>
    <w:rsid w:val="00515977"/>
    <w:rsid w:val="005159A6"/>
    <w:rsid w:val="005159C6"/>
    <w:rsid w:val="005159F0"/>
    <w:rsid w:val="005159F5"/>
    <w:rsid w:val="00515A08"/>
    <w:rsid w:val="00515A24"/>
    <w:rsid w:val="00515A76"/>
    <w:rsid w:val="00515B33"/>
    <w:rsid w:val="00515B6E"/>
    <w:rsid w:val="00515C06"/>
    <w:rsid w:val="00515C1F"/>
    <w:rsid w:val="00515CCC"/>
    <w:rsid w:val="00515D26"/>
    <w:rsid w:val="00515D40"/>
    <w:rsid w:val="00515D57"/>
    <w:rsid w:val="00515DA6"/>
    <w:rsid w:val="00515DBA"/>
    <w:rsid w:val="00515F3A"/>
    <w:rsid w:val="00515FF1"/>
    <w:rsid w:val="005161CA"/>
    <w:rsid w:val="0051620A"/>
    <w:rsid w:val="005162AA"/>
    <w:rsid w:val="00516395"/>
    <w:rsid w:val="005164B3"/>
    <w:rsid w:val="005164DA"/>
    <w:rsid w:val="005164E4"/>
    <w:rsid w:val="00516518"/>
    <w:rsid w:val="0051662C"/>
    <w:rsid w:val="00516649"/>
    <w:rsid w:val="005166B6"/>
    <w:rsid w:val="005166F9"/>
    <w:rsid w:val="0051673D"/>
    <w:rsid w:val="00516746"/>
    <w:rsid w:val="00516838"/>
    <w:rsid w:val="0051686A"/>
    <w:rsid w:val="00516921"/>
    <w:rsid w:val="00516925"/>
    <w:rsid w:val="00516940"/>
    <w:rsid w:val="00516A09"/>
    <w:rsid w:val="00516A67"/>
    <w:rsid w:val="00516A98"/>
    <w:rsid w:val="00516ACB"/>
    <w:rsid w:val="00516B8F"/>
    <w:rsid w:val="00516CB9"/>
    <w:rsid w:val="00516CEF"/>
    <w:rsid w:val="00516D05"/>
    <w:rsid w:val="00516D22"/>
    <w:rsid w:val="00516DF4"/>
    <w:rsid w:val="00516F6A"/>
    <w:rsid w:val="0051702D"/>
    <w:rsid w:val="005170B8"/>
    <w:rsid w:val="005170C6"/>
    <w:rsid w:val="00517102"/>
    <w:rsid w:val="00517205"/>
    <w:rsid w:val="00517220"/>
    <w:rsid w:val="00517222"/>
    <w:rsid w:val="0051723F"/>
    <w:rsid w:val="0051727F"/>
    <w:rsid w:val="00517303"/>
    <w:rsid w:val="0051738C"/>
    <w:rsid w:val="005173C2"/>
    <w:rsid w:val="005173D3"/>
    <w:rsid w:val="005174A8"/>
    <w:rsid w:val="00517533"/>
    <w:rsid w:val="0051753A"/>
    <w:rsid w:val="00517542"/>
    <w:rsid w:val="005175C3"/>
    <w:rsid w:val="00517600"/>
    <w:rsid w:val="005176BC"/>
    <w:rsid w:val="005176C7"/>
    <w:rsid w:val="005176DA"/>
    <w:rsid w:val="00517731"/>
    <w:rsid w:val="005177BE"/>
    <w:rsid w:val="005177E9"/>
    <w:rsid w:val="00517828"/>
    <w:rsid w:val="0051783C"/>
    <w:rsid w:val="005178E3"/>
    <w:rsid w:val="00517936"/>
    <w:rsid w:val="00517985"/>
    <w:rsid w:val="00517997"/>
    <w:rsid w:val="005179B3"/>
    <w:rsid w:val="005179CD"/>
    <w:rsid w:val="00517A09"/>
    <w:rsid w:val="00517A11"/>
    <w:rsid w:val="00517ADA"/>
    <w:rsid w:val="00517B4E"/>
    <w:rsid w:val="00517B67"/>
    <w:rsid w:val="00517BB7"/>
    <w:rsid w:val="00517BE7"/>
    <w:rsid w:val="00517C57"/>
    <w:rsid w:val="00517C78"/>
    <w:rsid w:val="00517CCC"/>
    <w:rsid w:val="00517CE8"/>
    <w:rsid w:val="00517D33"/>
    <w:rsid w:val="00517D48"/>
    <w:rsid w:val="00517D4F"/>
    <w:rsid w:val="00517D9D"/>
    <w:rsid w:val="00517E09"/>
    <w:rsid w:val="00517E9E"/>
    <w:rsid w:val="00517ED2"/>
    <w:rsid w:val="00517FC5"/>
    <w:rsid w:val="00517FF9"/>
    <w:rsid w:val="00520014"/>
    <w:rsid w:val="005201E9"/>
    <w:rsid w:val="00520243"/>
    <w:rsid w:val="005202B2"/>
    <w:rsid w:val="00520340"/>
    <w:rsid w:val="00520394"/>
    <w:rsid w:val="005203EE"/>
    <w:rsid w:val="00520433"/>
    <w:rsid w:val="0052043F"/>
    <w:rsid w:val="0052049B"/>
    <w:rsid w:val="0052049D"/>
    <w:rsid w:val="00520514"/>
    <w:rsid w:val="0052054D"/>
    <w:rsid w:val="005205B6"/>
    <w:rsid w:val="00520643"/>
    <w:rsid w:val="00520755"/>
    <w:rsid w:val="005207DF"/>
    <w:rsid w:val="00520877"/>
    <w:rsid w:val="005208CB"/>
    <w:rsid w:val="005208D0"/>
    <w:rsid w:val="005208D7"/>
    <w:rsid w:val="00520A03"/>
    <w:rsid w:val="00520A38"/>
    <w:rsid w:val="00520AD6"/>
    <w:rsid w:val="00520AF9"/>
    <w:rsid w:val="00520AFC"/>
    <w:rsid w:val="00520B12"/>
    <w:rsid w:val="00520B7D"/>
    <w:rsid w:val="00520BAC"/>
    <w:rsid w:val="00520D57"/>
    <w:rsid w:val="00520E25"/>
    <w:rsid w:val="00520EA0"/>
    <w:rsid w:val="00520F49"/>
    <w:rsid w:val="00520FC7"/>
    <w:rsid w:val="00520FE8"/>
    <w:rsid w:val="00521032"/>
    <w:rsid w:val="00521038"/>
    <w:rsid w:val="00521125"/>
    <w:rsid w:val="00521148"/>
    <w:rsid w:val="00521244"/>
    <w:rsid w:val="00521246"/>
    <w:rsid w:val="005212B0"/>
    <w:rsid w:val="00521303"/>
    <w:rsid w:val="0052131E"/>
    <w:rsid w:val="00521364"/>
    <w:rsid w:val="00521404"/>
    <w:rsid w:val="00521436"/>
    <w:rsid w:val="00521454"/>
    <w:rsid w:val="005214FB"/>
    <w:rsid w:val="00521544"/>
    <w:rsid w:val="00521558"/>
    <w:rsid w:val="0052163F"/>
    <w:rsid w:val="005216AB"/>
    <w:rsid w:val="0052175F"/>
    <w:rsid w:val="0052193B"/>
    <w:rsid w:val="00521946"/>
    <w:rsid w:val="005219CE"/>
    <w:rsid w:val="005219F8"/>
    <w:rsid w:val="00521A16"/>
    <w:rsid w:val="00521BD9"/>
    <w:rsid w:val="00521C53"/>
    <w:rsid w:val="00521CFD"/>
    <w:rsid w:val="00521DD0"/>
    <w:rsid w:val="00521E1C"/>
    <w:rsid w:val="00521E9D"/>
    <w:rsid w:val="00521F0C"/>
    <w:rsid w:val="00521F26"/>
    <w:rsid w:val="00522032"/>
    <w:rsid w:val="00522095"/>
    <w:rsid w:val="005220A1"/>
    <w:rsid w:val="00522114"/>
    <w:rsid w:val="005221BE"/>
    <w:rsid w:val="005221D3"/>
    <w:rsid w:val="005221DE"/>
    <w:rsid w:val="005221EB"/>
    <w:rsid w:val="005221FE"/>
    <w:rsid w:val="00522203"/>
    <w:rsid w:val="0052223A"/>
    <w:rsid w:val="00522242"/>
    <w:rsid w:val="0052228B"/>
    <w:rsid w:val="0052235D"/>
    <w:rsid w:val="0052236D"/>
    <w:rsid w:val="00522387"/>
    <w:rsid w:val="00522395"/>
    <w:rsid w:val="005223A3"/>
    <w:rsid w:val="0052240B"/>
    <w:rsid w:val="0052240E"/>
    <w:rsid w:val="00522470"/>
    <w:rsid w:val="00522491"/>
    <w:rsid w:val="005224CE"/>
    <w:rsid w:val="005225D2"/>
    <w:rsid w:val="005226C9"/>
    <w:rsid w:val="0052277A"/>
    <w:rsid w:val="0052288B"/>
    <w:rsid w:val="00522890"/>
    <w:rsid w:val="005228E7"/>
    <w:rsid w:val="00522AA9"/>
    <w:rsid w:val="00522B3F"/>
    <w:rsid w:val="00522C22"/>
    <w:rsid w:val="00522C73"/>
    <w:rsid w:val="00522D6E"/>
    <w:rsid w:val="00522DF0"/>
    <w:rsid w:val="00522E34"/>
    <w:rsid w:val="00522EC8"/>
    <w:rsid w:val="00522F82"/>
    <w:rsid w:val="00522FC4"/>
    <w:rsid w:val="005230DD"/>
    <w:rsid w:val="0052315C"/>
    <w:rsid w:val="005231C2"/>
    <w:rsid w:val="0052327C"/>
    <w:rsid w:val="005232C0"/>
    <w:rsid w:val="005232CC"/>
    <w:rsid w:val="00523331"/>
    <w:rsid w:val="00523386"/>
    <w:rsid w:val="005233A4"/>
    <w:rsid w:val="0052340C"/>
    <w:rsid w:val="005234A9"/>
    <w:rsid w:val="005234C2"/>
    <w:rsid w:val="00523510"/>
    <w:rsid w:val="00523558"/>
    <w:rsid w:val="0052357C"/>
    <w:rsid w:val="00523662"/>
    <w:rsid w:val="005236A2"/>
    <w:rsid w:val="0052378C"/>
    <w:rsid w:val="00523792"/>
    <w:rsid w:val="005237AC"/>
    <w:rsid w:val="005237CD"/>
    <w:rsid w:val="00523886"/>
    <w:rsid w:val="005238F3"/>
    <w:rsid w:val="005238FD"/>
    <w:rsid w:val="00523909"/>
    <w:rsid w:val="0052393D"/>
    <w:rsid w:val="0052396A"/>
    <w:rsid w:val="0052399F"/>
    <w:rsid w:val="005239BF"/>
    <w:rsid w:val="005239FE"/>
    <w:rsid w:val="00523AAE"/>
    <w:rsid w:val="00523AE8"/>
    <w:rsid w:val="00523B25"/>
    <w:rsid w:val="00523BF3"/>
    <w:rsid w:val="00523BFB"/>
    <w:rsid w:val="00523C16"/>
    <w:rsid w:val="00523C43"/>
    <w:rsid w:val="00523C48"/>
    <w:rsid w:val="00523C4B"/>
    <w:rsid w:val="00523E60"/>
    <w:rsid w:val="00523F4F"/>
    <w:rsid w:val="00523FA7"/>
    <w:rsid w:val="00523FC3"/>
    <w:rsid w:val="00524040"/>
    <w:rsid w:val="00524083"/>
    <w:rsid w:val="005240B0"/>
    <w:rsid w:val="0052421A"/>
    <w:rsid w:val="0052427A"/>
    <w:rsid w:val="00524281"/>
    <w:rsid w:val="005242E4"/>
    <w:rsid w:val="00524300"/>
    <w:rsid w:val="00524329"/>
    <w:rsid w:val="00524344"/>
    <w:rsid w:val="005243CD"/>
    <w:rsid w:val="00524447"/>
    <w:rsid w:val="0052445A"/>
    <w:rsid w:val="00524476"/>
    <w:rsid w:val="005244B5"/>
    <w:rsid w:val="005244FE"/>
    <w:rsid w:val="0052451E"/>
    <w:rsid w:val="0052455F"/>
    <w:rsid w:val="005245AC"/>
    <w:rsid w:val="00524773"/>
    <w:rsid w:val="005247EC"/>
    <w:rsid w:val="00524809"/>
    <w:rsid w:val="00524822"/>
    <w:rsid w:val="0052485F"/>
    <w:rsid w:val="00524914"/>
    <w:rsid w:val="00524A41"/>
    <w:rsid w:val="00524ACD"/>
    <w:rsid w:val="00524B2E"/>
    <w:rsid w:val="00524B8E"/>
    <w:rsid w:val="00524BFD"/>
    <w:rsid w:val="00524C09"/>
    <w:rsid w:val="00524C2B"/>
    <w:rsid w:val="00524C56"/>
    <w:rsid w:val="00524C8F"/>
    <w:rsid w:val="00524CBD"/>
    <w:rsid w:val="00524CEA"/>
    <w:rsid w:val="00524D68"/>
    <w:rsid w:val="00524D93"/>
    <w:rsid w:val="00524DB1"/>
    <w:rsid w:val="00524DCF"/>
    <w:rsid w:val="00524DFF"/>
    <w:rsid w:val="00524E01"/>
    <w:rsid w:val="00524E76"/>
    <w:rsid w:val="00524EDA"/>
    <w:rsid w:val="00524F12"/>
    <w:rsid w:val="00524F54"/>
    <w:rsid w:val="00524F5D"/>
    <w:rsid w:val="0052501C"/>
    <w:rsid w:val="00525061"/>
    <w:rsid w:val="005250C3"/>
    <w:rsid w:val="00525178"/>
    <w:rsid w:val="005251CF"/>
    <w:rsid w:val="005251E9"/>
    <w:rsid w:val="00525213"/>
    <w:rsid w:val="0052524F"/>
    <w:rsid w:val="0052528F"/>
    <w:rsid w:val="005252FF"/>
    <w:rsid w:val="0052530A"/>
    <w:rsid w:val="00525315"/>
    <w:rsid w:val="005253C4"/>
    <w:rsid w:val="005253F2"/>
    <w:rsid w:val="005254A8"/>
    <w:rsid w:val="005254B4"/>
    <w:rsid w:val="005254FD"/>
    <w:rsid w:val="00525529"/>
    <w:rsid w:val="00525550"/>
    <w:rsid w:val="005255C5"/>
    <w:rsid w:val="0052562F"/>
    <w:rsid w:val="0052573C"/>
    <w:rsid w:val="00525751"/>
    <w:rsid w:val="00525778"/>
    <w:rsid w:val="00525788"/>
    <w:rsid w:val="005257F8"/>
    <w:rsid w:val="00525812"/>
    <w:rsid w:val="005258C8"/>
    <w:rsid w:val="00525A6D"/>
    <w:rsid w:val="00525A8F"/>
    <w:rsid w:val="00525ACF"/>
    <w:rsid w:val="00525B4A"/>
    <w:rsid w:val="00525C23"/>
    <w:rsid w:val="00525C65"/>
    <w:rsid w:val="00525E4D"/>
    <w:rsid w:val="00525E88"/>
    <w:rsid w:val="00525F0E"/>
    <w:rsid w:val="00525F36"/>
    <w:rsid w:val="00526010"/>
    <w:rsid w:val="00526066"/>
    <w:rsid w:val="00526107"/>
    <w:rsid w:val="00526174"/>
    <w:rsid w:val="00526189"/>
    <w:rsid w:val="005261AD"/>
    <w:rsid w:val="00526250"/>
    <w:rsid w:val="005262B5"/>
    <w:rsid w:val="005262D2"/>
    <w:rsid w:val="00526353"/>
    <w:rsid w:val="00526387"/>
    <w:rsid w:val="0052639E"/>
    <w:rsid w:val="005263D0"/>
    <w:rsid w:val="005263F6"/>
    <w:rsid w:val="0052642E"/>
    <w:rsid w:val="0052656B"/>
    <w:rsid w:val="0052661D"/>
    <w:rsid w:val="0052665F"/>
    <w:rsid w:val="00526669"/>
    <w:rsid w:val="005266CF"/>
    <w:rsid w:val="005266E4"/>
    <w:rsid w:val="00526700"/>
    <w:rsid w:val="0052670F"/>
    <w:rsid w:val="0052681B"/>
    <w:rsid w:val="00526843"/>
    <w:rsid w:val="0052685E"/>
    <w:rsid w:val="00526895"/>
    <w:rsid w:val="005268A6"/>
    <w:rsid w:val="005268C0"/>
    <w:rsid w:val="005268C4"/>
    <w:rsid w:val="005268C5"/>
    <w:rsid w:val="005268C8"/>
    <w:rsid w:val="005268CC"/>
    <w:rsid w:val="005268E5"/>
    <w:rsid w:val="0052693F"/>
    <w:rsid w:val="0052699A"/>
    <w:rsid w:val="00526A6B"/>
    <w:rsid w:val="00526AA9"/>
    <w:rsid w:val="00526AB4"/>
    <w:rsid w:val="00526AFB"/>
    <w:rsid w:val="00526B7B"/>
    <w:rsid w:val="00526BD6"/>
    <w:rsid w:val="00526D0B"/>
    <w:rsid w:val="00526D72"/>
    <w:rsid w:val="00526EC0"/>
    <w:rsid w:val="00526F4C"/>
    <w:rsid w:val="00526FB5"/>
    <w:rsid w:val="00526FEF"/>
    <w:rsid w:val="00527081"/>
    <w:rsid w:val="00527092"/>
    <w:rsid w:val="005270C8"/>
    <w:rsid w:val="005270C9"/>
    <w:rsid w:val="005270D3"/>
    <w:rsid w:val="00527121"/>
    <w:rsid w:val="0052726F"/>
    <w:rsid w:val="0052729B"/>
    <w:rsid w:val="005272A5"/>
    <w:rsid w:val="005272AB"/>
    <w:rsid w:val="005272AC"/>
    <w:rsid w:val="005272C3"/>
    <w:rsid w:val="005272C7"/>
    <w:rsid w:val="005273B5"/>
    <w:rsid w:val="00527409"/>
    <w:rsid w:val="0052745D"/>
    <w:rsid w:val="0052747C"/>
    <w:rsid w:val="00527542"/>
    <w:rsid w:val="00527571"/>
    <w:rsid w:val="005275EA"/>
    <w:rsid w:val="005275FF"/>
    <w:rsid w:val="0052766B"/>
    <w:rsid w:val="005276E9"/>
    <w:rsid w:val="005277B2"/>
    <w:rsid w:val="005277E0"/>
    <w:rsid w:val="0052784A"/>
    <w:rsid w:val="00527852"/>
    <w:rsid w:val="0052785E"/>
    <w:rsid w:val="0052789E"/>
    <w:rsid w:val="005278A7"/>
    <w:rsid w:val="005278E5"/>
    <w:rsid w:val="00527935"/>
    <w:rsid w:val="005279D4"/>
    <w:rsid w:val="005279E3"/>
    <w:rsid w:val="00527ABF"/>
    <w:rsid w:val="00527B15"/>
    <w:rsid w:val="00527B22"/>
    <w:rsid w:val="00527B26"/>
    <w:rsid w:val="00527B97"/>
    <w:rsid w:val="00527BAE"/>
    <w:rsid w:val="00527BF6"/>
    <w:rsid w:val="00527C7D"/>
    <w:rsid w:val="00527DFD"/>
    <w:rsid w:val="00527EEB"/>
    <w:rsid w:val="00527F2C"/>
    <w:rsid w:val="00527FDA"/>
    <w:rsid w:val="0053001A"/>
    <w:rsid w:val="005300A3"/>
    <w:rsid w:val="0053011D"/>
    <w:rsid w:val="0053012F"/>
    <w:rsid w:val="005301F4"/>
    <w:rsid w:val="0053024B"/>
    <w:rsid w:val="0053028F"/>
    <w:rsid w:val="005302B1"/>
    <w:rsid w:val="0053037E"/>
    <w:rsid w:val="005303A5"/>
    <w:rsid w:val="005303D1"/>
    <w:rsid w:val="00530402"/>
    <w:rsid w:val="0053043B"/>
    <w:rsid w:val="0053045D"/>
    <w:rsid w:val="0053049E"/>
    <w:rsid w:val="0053051A"/>
    <w:rsid w:val="00530568"/>
    <w:rsid w:val="0053059F"/>
    <w:rsid w:val="005307A4"/>
    <w:rsid w:val="00530837"/>
    <w:rsid w:val="00530844"/>
    <w:rsid w:val="00530ACE"/>
    <w:rsid w:val="00530BC3"/>
    <w:rsid w:val="00530D11"/>
    <w:rsid w:val="00530D98"/>
    <w:rsid w:val="00530DDF"/>
    <w:rsid w:val="00530DF8"/>
    <w:rsid w:val="00530E5A"/>
    <w:rsid w:val="00530EE2"/>
    <w:rsid w:val="00530F46"/>
    <w:rsid w:val="00530F4E"/>
    <w:rsid w:val="00531011"/>
    <w:rsid w:val="00531018"/>
    <w:rsid w:val="0053106D"/>
    <w:rsid w:val="00531080"/>
    <w:rsid w:val="005310CA"/>
    <w:rsid w:val="00531152"/>
    <w:rsid w:val="00531190"/>
    <w:rsid w:val="0053129A"/>
    <w:rsid w:val="005312B7"/>
    <w:rsid w:val="005312D8"/>
    <w:rsid w:val="0053130D"/>
    <w:rsid w:val="00531417"/>
    <w:rsid w:val="0053144A"/>
    <w:rsid w:val="005314A1"/>
    <w:rsid w:val="005314B2"/>
    <w:rsid w:val="005315D4"/>
    <w:rsid w:val="005315DB"/>
    <w:rsid w:val="005316A2"/>
    <w:rsid w:val="005317AF"/>
    <w:rsid w:val="00531878"/>
    <w:rsid w:val="00531884"/>
    <w:rsid w:val="005318F0"/>
    <w:rsid w:val="00531916"/>
    <w:rsid w:val="0053191D"/>
    <w:rsid w:val="0053193D"/>
    <w:rsid w:val="00531994"/>
    <w:rsid w:val="005319E4"/>
    <w:rsid w:val="005319F5"/>
    <w:rsid w:val="00531A51"/>
    <w:rsid w:val="00531B23"/>
    <w:rsid w:val="00531B45"/>
    <w:rsid w:val="00531BAF"/>
    <w:rsid w:val="00531BC7"/>
    <w:rsid w:val="00531CA9"/>
    <w:rsid w:val="00531CC7"/>
    <w:rsid w:val="00531D18"/>
    <w:rsid w:val="00531D89"/>
    <w:rsid w:val="00531E13"/>
    <w:rsid w:val="00531EB3"/>
    <w:rsid w:val="00531FF1"/>
    <w:rsid w:val="005320C5"/>
    <w:rsid w:val="005320C7"/>
    <w:rsid w:val="00532193"/>
    <w:rsid w:val="00532236"/>
    <w:rsid w:val="00532271"/>
    <w:rsid w:val="005322A8"/>
    <w:rsid w:val="005322C1"/>
    <w:rsid w:val="005322D3"/>
    <w:rsid w:val="0053231D"/>
    <w:rsid w:val="005325C5"/>
    <w:rsid w:val="005325EC"/>
    <w:rsid w:val="00532619"/>
    <w:rsid w:val="00532638"/>
    <w:rsid w:val="00532756"/>
    <w:rsid w:val="00532778"/>
    <w:rsid w:val="0053287F"/>
    <w:rsid w:val="005328C5"/>
    <w:rsid w:val="00532931"/>
    <w:rsid w:val="0053294D"/>
    <w:rsid w:val="0053298F"/>
    <w:rsid w:val="00532AB6"/>
    <w:rsid w:val="00532B2B"/>
    <w:rsid w:val="00532BB7"/>
    <w:rsid w:val="00532BD4"/>
    <w:rsid w:val="00532C03"/>
    <w:rsid w:val="00532C26"/>
    <w:rsid w:val="00532C58"/>
    <w:rsid w:val="00532CF0"/>
    <w:rsid w:val="00532D59"/>
    <w:rsid w:val="00532D82"/>
    <w:rsid w:val="00532DB0"/>
    <w:rsid w:val="00532DD0"/>
    <w:rsid w:val="00532E36"/>
    <w:rsid w:val="00532F36"/>
    <w:rsid w:val="00533096"/>
    <w:rsid w:val="0053313B"/>
    <w:rsid w:val="0053316E"/>
    <w:rsid w:val="00533182"/>
    <w:rsid w:val="005331A4"/>
    <w:rsid w:val="005331E6"/>
    <w:rsid w:val="00533273"/>
    <w:rsid w:val="00533307"/>
    <w:rsid w:val="00533333"/>
    <w:rsid w:val="00533362"/>
    <w:rsid w:val="005333D7"/>
    <w:rsid w:val="0053340A"/>
    <w:rsid w:val="00533460"/>
    <w:rsid w:val="005334C9"/>
    <w:rsid w:val="00533523"/>
    <w:rsid w:val="0053353A"/>
    <w:rsid w:val="0053365E"/>
    <w:rsid w:val="005336C9"/>
    <w:rsid w:val="005336EE"/>
    <w:rsid w:val="00533760"/>
    <w:rsid w:val="005337C8"/>
    <w:rsid w:val="00533806"/>
    <w:rsid w:val="005339AD"/>
    <w:rsid w:val="00533A12"/>
    <w:rsid w:val="00533A28"/>
    <w:rsid w:val="00533A2A"/>
    <w:rsid w:val="00533AC6"/>
    <w:rsid w:val="00533AEC"/>
    <w:rsid w:val="00533B91"/>
    <w:rsid w:val="00533B9A"/>
    <w:rsid w:val="00533BAF"/>
    <w:rsid w:val="00533BCF"/>
    <w:rsid w:val="00533BE8"/>
    <w:rsid w:val="00533CA7"/>
    <w:rsid w:val="00533CC1"/>
    <w:rsid w:val="00533CF4"/>
    <w:rsid w:val="00533D8F"/>
    <w:rsid w:val="00533DBC"/>
    <w:rsid w:val="00533E4B"/>
    <w:rsid w:val="00533E54"/>
    <w:rsid w:val="00533ED5"/>
    <w:rsid w:val="00534056"/>
    <w:rsid w:val="0053407F"/>
    <w:rsid w:val="00534106"/>
    <w:rsid w:val="0053410B"/>
    <w:rsid w:val="00534172"/>
    <w:rsid w:val="0053421B"/>
    <w:rsid w:val="00534294"/>
    <w:rsid w:val="0053431A"/>
    <w:rsid w:val="00534322"/>
    <w:rsid w:val="005343D7"/>
    <w:rsid w:val="00534524"/>
    <w:rsid w:val="00534535"/>
    <w:rsid w:val="005345EA"/>
    <w:rsid w:val="00534659"/>
    <w:rsid w:val="00534669"/>
    <w:rsid w:val="005347DB"/>
    <w:rsid w:val="00534997"/>
    <w:rsid w:val="005349D7"/>
    <w:rsid w:val="00534ABA"/>
    <w:rsid w:val="00534ACB"/>
    <w:rsid w:val="00534AF7"/>
    <w:rsid w:val="00534B89"/>
    <w:rsid w:val="00534B90"/>
    <w:rsid w:val="00534D34"/>
    <w:rsid w:val="00534D59"/>
    <w:rsid w:val="00534D8D"/>
    <w:rsid w:val="00534DF5"/>
    <w:rsid w:val="00534E21"/>
    <w:rsid w:val="00534E35"/>
    <w:rsid w:val="00534EED"/>
    <w:rsid w:val="00535052"/>
    <w:rsid w:val="005350A4"/>
    <w:rsid w:val="005350B3"/>
    <w:rsid w:val="00535105"/>
    <w:rsid w:val="0053510D"/>
    <w:rsid w:val="005351D1"/>
    <w:rsid w:val="00535246"/>
    <w:rsid w:val="00535282"/>
    <w:rsid w:val="00535283"/>
    <w:rsid w:val="00535307"/>
    <w:rsid w:val="0053535B"/>
    <w:rsid w:val="005353C8"/>
    <w:rsid w:val="00535458"/>
    <w:rsid w:val="005354EE"/>
    <w:rsid w:val="00535561"/>
    <w:rsid w:val="005355C0"/>
    <w:rsid w:val="005355CD"/>
    <w:rsid w:val="005355D4"/>
    <w:rsid w:val="005355D9"/>
    <w:rsid w:val="0053561F"/>
    <w:rsid w:val="00535639"/>
    <w:rsid w:val="0053565A"/>
    <w:rsid w:val="00535761"/>
    <w:rsid w:val="0053597D"/>
    <w:rsid w:val="00535A53"/>
    <w:rsid w:val="00535AB1"/>
    <w:rsid w:val="00535B1D"/>
    <w:rsid w:val="00535B1F"/>
    <w:rsid w:val="00535BCD"/>
    <w:rsid w:val="00535C70"/>
    <w:rsid w:val="00535C75"/>
    <w:rsid w:val="00535CDA"/>
    <w:rsid w:val="00535E30"/>
    <w:rsid w:val="00535EE6"/>
    <w:rsid w:val="005360D2"/>
    <w:rsid w:val="005360D8"/>
    <w:rsid w:val="00536133"/>
    <w:rsid w:val="00536142"/>
    <w:rsid w:val="00536374"/>
    <w:rsid w:val="005363C9"/>
    <w:rsid w:val="0053643A"/>
    <w:rsid w:val="00536463"/>
    <w:rsid w:val="00536484"/>
    <w:rsid w:val="005366CA"/>
    <w:rsid w:val="00536742"/>
    <w:rsid w:val="00536752"/>
    <w:rsid w:val="00536916"/>
    <w:rsid w:val="00536987"/>
    <w:rsid w:val="0053699E"/>
    <w:rsid w:val="00536A1E"/>
    <w:rsid w:val="00536A23"/>
    <w:rsid w:val="00536A53"/>
    <w:rsid w:val="00536B7C"/>
    <w:rsid w:val="00536BBF"/>
    <w:rsid w:val="00536BC6"/>
    <w:rsid w:val="00536C1D"/>
    <w:rsid w:val="00536C54"/>
    <w:rsid w:val="00536C6F"/>
    <w:rsid w:val="00536CA6"/>
    <w:rsid w:val="00536CFE"/>
    <w:rsid w:val="00536D0A"/>
    <w:rsid w:val="00536DD5"/>
    <w:rsid w:val="00536DDF"/>
    <w:rsid w:val="00536E05"/>
    <w:rsid w:val="00536E11"/>
    <w:rsid w:val="00536E17"/>
    <w:rsid w:val="00536F6F"/>
    <w:rsid w:val="00536FA5"/>
    <w:rsid w:val="0053700D"/>
    <w:rsid w:val="00537033"/>
    <w:rsid w:val="005370A5"/>
    <w:rsid w:val="005370EA"/>
    <w:rsid w:val="00537154"/>
    <w:rsid w:val="005371E1"/>
    <w:rsid w:val="005372A4"/>
    <w:rsid w:val="005372B6"/>
    <w:rsid w:val="005372F8"/>
    <w:rsid w:val="00537343"/>
    <w:rsid w:val="0053738F"/>
    <w:rsid w:val="0053739F"/>
    <w:rsid w:val="005373CB"/>
    <w:rsid w:val="005373D9"/>
    <w:rsid w:val="005373FF"/>
    <w:rsid w:val="005374BE"/>
    <w:rsid w:val="005374FD"/>
    <w:rsid w:val="0053751B"/>
    <w:rsid w:val="00537544"/>
    <w:rsid w:val="00537717"/>
    <w:rsid w:val="00537722"/>
    <w:rsid w:val="005377D3"/>
    <w:rsid w:val="00537837"/>
    <w:rsid w:val="00537861"/>
    <w:rsid w:val="005378BC"/>
    <w:rsid w:val="00537B03"/>
    <w:rsid w:val="00537C44"/>
    <w:rsid w:val="00537C4B"/>
    <w:rsid w:val="00537C62"/>
    <w:rsid w:val="00537D90"/>
    <w:rsid w:val="00537D92"/>
    <w:rsid w:val="00537F25"/>
    <w:rsid w:val="00537F87"/>
    <w:rsid w:val="00537FC3"/>
    <w:rsid w:val="00540001"/>
    <w:rsid w:val="00540007"/>
    <w:rsid w:val="00540085"/>
    <w:rsid w:val="0054010F"/>
    <w:rsid w:val="005401D7"/>
    <w:rsid w:val="005402BD"/>
    <w:rsid w:val="005402BF"/>
    <w:rsid w:val="005402CE"/>
    <w:rsid w:val="005402EE"/>
    <w:rsid w:val="0054035E"/>
    <w:rsid w:val="005404A7"/>
    <w:rsid w:val="005404CC"/>
    <w:rsid w:val="00540531"/>
    <w:rsid w:val="00540532"/>
    <w:rsid w:val="00540533"/>
    <w:rsid w:val="00540611"/>
    <w:rsid w:val="00540643"/>
    <w:rsid w:val="00540654"/>
    <w:rsid w:val="00540705"/>
    <w:rsid w:val="005407B4"/>
    <w:rsid w:val="005407BB"/>
    <w:rsid w:val="0054080D"/>
    <w:rsid w:val="0054082E"/>
    <w:rsid w:val="00540868"/>
    <w:rsid w:val="005409AD"/>
    <w:rsid w:val="00540BA6"/>
    <w:rsid w:val="00540C48"/>
    <w:rsid w:val="00540CDC"/>
    <w:rsid w:val="00540E2D"/>
    <w:rsid w:val="00540F00"/>
    <w:rsid w:val="00540F02"/>
    <w:rsid w:val="00540FD0"/>
    <w:rsid w:val="00541045"/>
    <w:rsid w:val="005410E4"/>
    <w:rsid w:val="00541143"/>
    <w:rsid w:val="0054116A"/>
    <w:rsid w:val="0054121B"/>
    <w:rsid w:val="0054126F"/>
    <w:rsid w:val="005413DE"/>
    <w:rsid w:val="005414B5"/>
    <w:rsid w:val="005414CD"/>
    <w:rsid w:val="005414CF"/>
    <w:rsid w:val="00541510"/>
    <w:rsid w:val="00541536"/>
    <w:rsid w:val="00541573"/>
    <w:rsid w:val="00541610"/>
    <w:rsid w:val="00541632"/>
    <w:rsid w:val="00541634"/>
    <w:rsid w:val="00541672"/>
    <w:rsid w:val="00541878"/>
    <w:rsid w:val="005418D1"/>
    <w:rsid w:val="00541923"/>
    <w:rsid w:val="0054199D"/>
    <w:rsid w:val="005419C3"/>
    <w:rsid w:val="00541A47"/>
    <w:rsid w:val="00541A7F"/>
    <w:rsid w:val="00541AB6"/>
    <w:rsid w:val="00541ADB"/>
    <w:rsid w:val="00541B48"/>
    <w:rsid w:val="00541BB6"/>
    <w:rsid w:val="00541BBD"/>
    <w:rsid w:val="00541BCC"/>
    <w:rsid w:val="00541C47"/>
    <w:rsid w:val="00541CC9"/>
    <w:rsid w:val="00541CCC"/>
    <w:rsid w:val="00541D4C"/>
    <w:rsid w:val="00541DE3"/>
    <w:rsid w:val="00541E8A"/>
    <w:rsid w:val="00541EB3"/>
    <w:rsid w:val="00541F0A"/>
    <w:rsid w:val="00541F5F"/>
    <w:rsid w:val="00541FFB"/>
    <w:rsid w:val="0054205A"/>
    <w:rsid w:val="005420AA"/>
    <w:rsid w:val="0054217C"/>
    <w:rsid w:val="005421DC"/>
    <w:rsid w:val="00542216"/>
    <w:rsid w:val="0054227D"/>
    <w:rsid w:val="00542337"/>
    <w:rsid w:val="00542375"/>
    <w:rsid w:val="005423DB"/>
    <w:rsid w:val="005423F2"/>
    <w:rsid w:val="00542487"/>
    <w:rsid w:val="005424EA"/>
    <w:rsid w:val="00542506"/>
    <w:rsid w:val="00542536"/>
    <w:rsid w:val="00542551"/>
    <w:rsid w:val="00542589"/>
    <w:rsid w:val="00542624"/>
    <w:rsid w:val="0054269F"/>
    <w:rsid w:val="0054271A"/>
    <w:rsid w:val="00542846"/>
    <w:rsid w:val="005428DB"/>
    <w:rsid w:val="005428EB"/>
    <w:rsid w:val="00542993"/>
    <w:rsid w:val="00542A70"/>
    <w:rsid w:val="00542AB6"/>
    <w:rsid w:val="00542AD3"/>
    <w:rsid w:val="00542AED"/>
    <w:rsid w:val="00542AF7"/>
    <w:rsid w:val="00542C25"/>
    <w:rsid w:val="00542CEF"/>
    <w:rsid w:val="00542DF4"/>
    <w:rsid w:val="00542E32"/>
    <w:rsid w:val="00542E79"/>
    <w:rsid w:val="00542E85"/>
    <w:rsid w:val="00542E8B"/>
    <w:rsid w:val="00542ED7"/>
    <w:rsid w:val="00542F52"/>
    <w:rsid w:val="00542FC4"/>
    <w:rsid w:val="0054300F"/>
    <w:rsid w:val="00543025"/>
    <w:rsid w:val="00543109"/>
    <w:rsid w:val="00543346"/>
    <w:rsid w:val="005433CE"/>
    <w:rsid w:val="0054340C"/>
    <w:rsid w:val="005434CA"/>
    <w:rsid w:val="005434FF"/>
    <w:rsid w:val="005435AE"/>
    <w:rsid w:val="005436B8"/>
    <w:rsid w:val="005436BC"/>
    <w:rsid w:val="0054370D"/>
    <w:rsid w:val="00543764"/>
    <w:rsid w:val="00543782"/>
    <w:rsid w:val="00543787"/>
    <w:rsid w:val="00543833"/>
    <w:rsid w:val="00543872"/>
    <w:rsid w:val="005438FD"/>
    <w:rsid w:val="00543932"/>
    <w:rsid w:val="0054394C"/>
    <w:rsid w:val="0054398E"/>
    <w:rsid w:val="00543A4D"/>
    <w:rsid w:val="00543A52"/>
    <w:rsid w:val="00543AB0"/>
    <w:rsid w:val="00543B4E"/>
    <w:rsid w:val="00543C1D"/>
    <w:rsid w:val="00543C3C"/>
    <w:rsid w:val="00543C6C"/>
    <w:rsid w:val="00543CB0"/>
    <w:rsid w:val="00543D34"/>
    <w:rsid w:val="00543EE9"/>
    <w:rsid w:val="00543FCD"/>
    <w:rsid w:val="00544088"/>
    <w:rsid w:val="005441D9"/>
    <w:rsid w:val="00544213"/>
    <w:rsid w:val="00544255"/>
    <w:rsid w:val="0054437C"/>
    <w:rsid w:val="00544452"/>
    <w:rsid w:val="00544480"/>
    <w:rsid w:val="00544510"/>
    <w:rsid w:val="005445AC"/>
    <w:rsid w:val="005445E1"/>
    <w:rsid w:val="005445FD"/>
    <w:rsid w:val="005446AE"/>
    <w:rsid w:val="005447C8"/>
    <w:rsid w:val="005447E3"/>
    <w:rsid w:val="00544801"/>
    <w:rsid w:val="00544877"/>
    <w:rsid w:val="00544969"/>
    <w:rsid w:val="0054497A"/>
    <w:rsid w:val="005449E8"/>
    <w:rsid w:val="00544A34"/>
    <w:rsid w:val="00544A46"/>
    <w:rsid w:val="00544A8C"/>
    <w:rsid w:val="00544B50"/>
    <w:rsid w:val="00544B5B"/>
    <w:rsid w:val="00544B73"/>
    <w:rsid w:val="00544D2C"/>
    <w:rsid w:val="00544D37"/>
    <w:rsid w:val="00544D4C"/>
    <w:rsid w:val="00544E60"/>
    <w:rsid w:val="00544F02"/>
    <w:rsid w:val="00544F1F"/>
    <w:rsid w:val="00544F29"/>
    <w:rsid w:val="00544F5D"/>
    <w:rsid w:val="00544FDB"/>
    <w:rsid w:val="0054501F"/>
    <w:rsid w:val="0054508F"/>
    <w:rsid w:val="005451A9"/>
    <w:rsid w:val="005451E0"/>
    <w:rsid w:val="005451F6"/>
    <w:rsid w:val="0054528D"/>
    <w:rsid w:val="0054530E"/>
    <w:rsid w:val="0054531C"/>
    <w:rsid w:val="00545333"/>
    <w:rsid w:val="00545363"/>
    <w:rsid w:val="005454EB"/>
    <w:rsid w:val="0054559F"/>
    <w:rsid w:val="005455A7"/>
    <w:rsid w:val="005455F8"/>
    <w:rsid w:val="00545638"/>
    <w:rsid w:val="00545689"/>
    <w:rsid w:val="005456A0"/>
    <w:rsid w:val="005456AB"/>
    <w:rsid w:val="005456E5"/>
    <w:rsid w:val="00545739"/>
    <w:rsid w:val="005457B9"/>
    <w:rsid w:val="005458CA"/>
    <w:rsid w:val="0054597D"/>
    <w:rsid w:val="00545980"/>
    <w:rsid w:val="00545A3B"/>
    <w:rsid w:val="00545A43"/>
    <w:rsid w:val="00545AB3"/>
    <w:rsid w:val="00545B4D"/>
    <w:rsid w:val="00545B87"/>
    <w:rsid w:val="00545C2C"/>
    <w:rsid w:val="00545CAC"/>
    <w:rsid w:val="00545CB5"/>
    <w:rsid w:val="00545CC2"/>
    <w:rsid w:val="00545DFC"/>
    <w:rsid w:val="00545E4F"/>
    <w:rsid w:val="00546056"/>
    <w:rsid w:val="00546074"/>
    <w:rsid w:val="0054609E"/>
    <w:rsid w:val="005460C1"/>
    <w:rsid w:val="00546135"/>
    <w:rsid w:val="005461D2"/>
    <w:rsid w:val="005462D0"/>
    <w:rsid w:val="00546332"/>
    <w:rsid w:val="0054636F"/>
    <w:rsid w:val="00546376"/>
    <w:rsid w:val="005464C0"/>
    <w:rsid w:val="00546509"/>
    <w:rsid w:val="00546512"/>
    <w:rsid w:val="0054651B"/>
    <w:rsid w:val="00546569"/>
    <w:rsid w:val="0054658C"/>
    <w:rsid w:val="005465B8"/>
    <w:rsid w:val="005465D4"/>
    <w:rsid w:val="00546636"/>
    <w:rsid w:val="00546794"/>
    <w:rsid w:val="005467E2"/>
    <w:rsid w:val="00546844"/>
    <w:rsid w:val="005468D6"/>
    <w:rsid w:val="00546981"/>
    <w:rsid w:val="005469EE"/>
    <w:rsid w:val="00546AB0"/>
    <w:rsid w:val="00546B55"/>
    <w:rsid w:val="00546B61"/>
    <w:rsid w:val="00546BC8"/>
    <w:rsid w:val="00546CC2"/>
    <w:rsid w:val="00546D4F"/>
    <w:rsid w:val="00546D70"/>
    <w:rsid w:val="00546E04"/>
    <w:rsid w:val="00546EA5"/>
    <w:rsid w:val="00546EC3"/>
    <w:rsid w:val="00546EDF"/>
    <w:rsid w:val="00546EE8"/>
    <w:rsid w:val="00546FAA"/>
    <w:rsid w:val="00546FCD"/>
    <w:rsid w:val="00546FD0"/>
    <w:rsid w:val="00547005"/>
    <w:rsid w:val="00547011"/>
    <w:rsid w:val="00547012"/>
    <w:rsid w:val="00547015"/>
    <w:rsid w:val="0054705E"/>
    <w:rsid w:val="00547068"/>
    <w:rsid w:val="005470FA"/>
    <w:rsid w:val="005470FB"/>
    <w:rsid w:val="00547146"/>
    <w:rsid w:val="00547159"/>
    <w:rsid w:val="005471DB"/>
    <w:rsid w:val="0054726B"/>
    <w:rsid w:val="0054729B"/>
    <w:rsid w:val="005473CF"/>
    <w:rsid w:val="00547478"/>
    <w:rsid w:val="00547482"/>
    <w:rsid w:val="00547525"/>
    <w:rsid w:val="0054755A"/>
    <w:rsid w:val="005475A0"/>
    <w:rsid w:val="005475C5"/>
    <w:rsid w:val="005475CA"/>
    <w:rsid w:val="005476E5"/>
    <w:rsid w:val="005476E8"/>
    <w:rsid w:val="00547707"/>
    <w:rsid w:val="0054775B"/>
    <w:rsid w:val="0054776F"/>
    <w:rsid w:val="0054777B"/>
    <w:rsid w:val="005477F6"/>
    <w:rsid w:val="005478AE"/>
    <w:rsid w:val="005478C7"/>
    <w:rsid w:val="00547A33"/>
    <w:rsid w:val="00547AA3"/>
    <w:rsid w:val="00547AC7"/>
    <w:rsid w:val="00547BE1"/>
    <w:rsid w:val="00547C8E"/>
    <w:rsid w:val="00547CB4"/>
    <w:rsid w:val="00547D5E"/>
    <w:rsid w:val="00547D7F"/>
    <w:rsid w:val="00547EE5"/>
    <w:rsid w:val="00547F53"/>
    <w:rsid w:val="00547F6A"/>
    <w:rsid w:val="00547FD0"/>
    <w:rsid w:val="005500C8"/>
    <w:rsid w:val="00550101"/>
    <w:rsid w:val="005501FA"/>
    <w:rsid w:val="00550211"/>
    <w:rsid w:val="0055029A"/>
    <w:rsid w:val="005502F7"/>
    <w:rsid w:val="00550342"/>
    <w:rsid w:val="005503A9"/>
    <w:rsid w:val="005503CC"/>
    <w:rsid w:val="005504D1"/>
    <w:rsid w:val="005504F4"/>
    <w:rsid w:val="00550576"/>
    <w:rsid w:val="0055058F"/>
    <w:rsid w:val="0055064D"/>
    <w:rsid w:val="00550669"/>
    <w:rsid w:val="00550677"/>
    <w:rsid w:val="005506C8"/>
    <w:rsid w:val="005507CE"/>
    <w:rsid w:val="00550817"/>
    <w:rsid w:val="0055083F"/>
    <w:rsid w:val="005508A1"/>
    <w:rsid w:val="005508E8"/>
    <w:rsid w:val="005509DE"/>
    <w:rsid w:val="00550A6B"/>
    <w:rsid w:val="00550A73"/>
    <w:rsid w:val="00550B02"/>
    <w:rsid w:val="00550B15"/>
    <w:rsid w:val="00550B6A"/>
    <w:rsid w:val="00550BE5"/>
    <w:rsid w:val="00550BE9"/>
    <w:rsid w:val="00550BEB"/>
    <w:rsid w:val="00550BFA"/>
    <w:rsid w:val="00550C1B"/>
    <w:rsid w:val="00550CD7"/>
    <w:rsid w:val="00550CEF"/>
    <w:rsid w:val="00550DF1"/>
    <w:rsid w:val="00550E4C"/>
    <w:rsid w:val="00550E8F"/>
    <w:rsid w:val="00550E9B"/>
    <w:rsid w:val="00550EDC"/>
    <w:rsid w:val="00550FA3"/>
    <w:rsid w:val="00550FEB"/>
    <w:rsid w:val="00551081"/>
    <w:rsid w:val="00551111"/>
    <w:rsid w:val="00551154"/>
    <w:rsid w:val="0055117A"/>
    <w:rsid w:val="00551185"/>
    <w:rsid w:val="00551198"/>
    <w:rsid w:val="0055134B"/>
    <w:rsid w:val="005513D5"/>
    <w:rsid w:val="00551434"/>
    <w:rsid w:val="00551451"/>
    <w:rsid w:val="005514B4"/>
    <w:rsid w:val="005514FD"/>
    <w:rsid w:val="00551500"/>
    <w:rsid w:val="0055157F"/>
    <w:rsid w:val="00551619"/>
    <w:rsid w:val="00551620"/>
    <w:rsid w:val="00551768"/>
    <w:rsid w:val="0055193E"/>
    <w:rsid w:val="00551948"/>
    <w:rsid w:val="00551A4B"/>
    <w:rsid w:val="00551A7E"/>
    <w:rsid w:val="00551A89"/>
    <w:rsid w:val="00551A9B"/>
    <w:rsid w:val="00551ACA"/>
    <w:rsid w:val="00551B70"/>
    <w:rsid w:val="00551B7F"/>
    <w:rsid w:val="00551B9C"/>
    <w:rsid w:val="00551B9D"/>
    <w:rsid w:val="00551C6D"/>
    <w:rsid w:val="00551CA1"/>
    <w:rsid w:val="00551CA9"/>
    <w:rsid w:val="00551CC7"/>
    <w:rsid w:val="00551E87"/>
    <w:rsid w:val="00551EE9"/>
    <w:rsid w:val="00551F19"/>
    <w:rsid w:val="00552101"/>
    <w:rsid w:val="0055218F"/>
    <w:rsid w:val="0055219E"/>
    <w:rsid w:val="005521C7"/>
    <w:rsid w:val="00552205"/>
    <w:rsid w:val="0055223A"/>
    <w:rsid w:val="0055226B"/>
    <w:rsid w:val="005522B4"/>
    <w:rsid w:val="00552322"/>
    <w:rsid w:val="005524F4"/>
    <w:rsid w:val="005525F6"/>
    <w:rsid w:val="00552622"/>
    <w:rsid w:val="005526A7"/>
    <w:rsid w:val="005526CC"/>
    <w:rsid w:val="005526E3"/>
    <w:rsid w:val="005526F3"/>
    <w:rsid w:val="0055273B"/>
    <w:rsid w:val="00552815"/>
    <w:rsid w:val="00552846"/>
    <w:rsid w:val="005528C8"/>
    <w:rsid w:val="005528F0"/>
    <w:rsid w:val="00552902"/>
    <w:rsid w:val="0055297D"/>
    <w:rsid w:val="005529DD"/>
    <w:rsid w:val="00552A16"/>
    <w:rsid w:val="00552A9E"/>
    <w:rsid w:val="00552AA5"/>
    <w:rsid w:val="00552B4B"/>
    <w:rsid w:val="00552B5C"/>
    <w:rsid w:val="00552C58"/>
    <w:rsid w:val="00552CE4"/>
    <w:rsid w:val="00552CF1"/>
    <w:rsid w:val="00552DD1"/>
    <w:rsid w:val="00552DE1"/>
    <w:rsid w:val="00552E01"/>
    <w:rsid w:val="00552E66"/>
    <w:rsid w:val="00552EB3"/>
    <w:rsid w:val="00552F24"/>
    <w:rsid w:val="00553049"/>
    <w:rsid w:val="00553082"/>
    <w:rsid w:val="005530A4"/>
    <w:rsid w:val="005530DF"/>
    <w:rsid w:val="00553101"/>
    <w:rsid w:val="00553124"/>
    <w:rsid w:val="0055312D"/>
    <w:rsid w:val="00553140"/>
    <w:rsid w:val="00553347"/>
    <w:rsid w:val="00553366"/>
    <w:rsid w:val="00553385"/>
    <w:rsid w:val="0055339D"/>
    <w:rsid w:val="005533D9"/>
    <w:rsid w:val="00553426"/>
    <w:rsid w:val="0055346A"/>
    <w:rsid w:val="00553488"/>
    <w:rsid w:val="005535A9"/>
    <w:rsid w:val="00553672"/>
    <w:rsid w:val="00553727"/>
    <w:rsid w:val="00553737"/>
    <w:rsid w:val="0055376C"/>
    <w:rsid w:val="005537A2"/>
    <w:rsid w:val="005537E3"/>
    <w:rsid w:val="0055387F"/>
    <w:rsid w:val="0055390C"/>
    <w:rsid w:val="005539B2"/>
    <w:rsid w:val="005539BB"/>
    <w:rsid w:val="00553B14"/>
    <w:rsid w:val="00553C26"/>
    <w:rsid w:val="00553C41"/>
    <w:rsid w:val="00553D4F"/>
    <w:rsid w:val="00553DDE"/>
    <w:rsid w:val="00553E49"/>
    <w:rsid w:val="00553E65"/>
    <w:rsid w:val="00553E66"/>
    <w:rsid w:val="00553EE6"/>
    <w:rsid w:val="00553F62"/>
    <w:rsid w:val="00553F6A"/>
    <w:rsid w:val="00553FB3"/>
    <w:rsid w:val="00553FDB"/>
    <w:rsid w:val="00554035"/>
    <w:rsid w:val="00554055"/>
    <w:rsid w:val="00554099"/>
    <w:rsid w:val="005540A4"/>
    <w:rsid w:val="005540EA"/>
    <w:rsid w:val="00554103"/>
    <w:rsid w:val="0055414D"/>
    <w:rsid w:val="005542BE"/>
    <w:rsid w:val="005542D3"/>
    <w:rsid w:val="00554320"/>
    <w:rsid w:val="00554355"/>
    <w:rsid w:val="0055437A"/>
    <w:rsid w:val="005543F0"/>
    <w:rsid w:val="00554458"/>
    <w:rsid w:val="005545D9"/>
    <w:rsid w:val="005545F6"/>
    <w:rsid w:val="0055460A"/>
    <w:rsid w:val="00554690"/>
    <w:rsid w:val="00554783"/>
    <w:rsid w:val="005547C9"/>
    <w:rsid w:val="00554855"/>
    <w:rsid w:val="00554865"/>
    <w:rsid w:val="00554A3B"/>
    <w:rsid w:val="00554A3E"/>
    <w:rsid w:val="00554A6F"/>
    <w:rsid w:val="00554A94"/>
    <w:rsid w:val="00554B17"/>
    <w:rsid w:val="00554B55"/>
    <w:rsid w:val="00554C24"/>
    <w:rsid w:val="00554C53"/>
    <w:rsid w:val="00554C58"/>
    <w:rsid w:val="00554C7C"/>
    <w:rsid w:val="00554CB9"/>
    <w:rsid w:val="00554CC5"/>
    <w:rsid w:val="00554DEB"/>
    <w:rsid w:val="00554E19"/>
    <w:rsid w:val="00554F2D"/>
    <w:rsid w:val="00554F46"/>
    <w:rsid w:val="00554F7E"/>
    <w:rsid w:val="00554F80"/>
    <w:rsid w:val="00555009"/>
    <w:rsid w:val="00555029"/>
    <w:rsid w:val="0055504B"/>
    <w:rsid w:val="005550F2"/>
    <w:rsid w:val="0055514E"/>
    <w:rsid w:val="00555193"/>
    <w:rsid w:val="0055529C"/>
    <w:rsid w:val="005552E1"/>
    <w:rsid w:val="00555372"/>
    <w:rsid w:val="005553E9"/>
    <w:rsid w:val="005553F2"/>
    <w:rsid w:val="0055543D"/>
    <w:rsid w:val="00555465"/>
    <w:rsid w:val="005554AA"/>
    <w:rsid w:val="005554F1"/>
    <w:rsid w:val="0055552A"/>
    <w:rsid w:val="005555AF"/>
    <w:rsid w:val="005555B4"/>
    <w:rsid w:val="005555DA"/>
    <w:rsid w:val="005555DB"/>
    <w:rsid w:val="0055566B"/>
    <w:rsid w:val="0055568E"/>
    <w:rsid w:val="005556F5"/>
    <w:rsid w:val="00555745"/>
    <w:rsid w:val="0055582F"/>
    <w:rsid w:val="00555952"/>
    <w:rsid w:val="005559C4"/>
    <w:rsid w:val="00555ABB"/>
    <w:rsid w:val="00555C5E"/>
    <w:rsid w:val="00555C8E"/>
    <w:rsid w:val="00555CE0"/>
    <w:rsid w:val="00555D68"/>
    <w:rsid w:val="00555D90"/>
    <w:rsid w:val="00555DC1"/>
    <w:rsid w:val="00555E10"/>
    <w:rsid w:val="00555E73"/>
    <w:rsid w:val="00555F9C"/>
    <w:rsid w:val="00556005"/>
    <w:rsid w:val="005560B8"/>
    <w:rsid w:val="005560D3"/>
    <w:rsid w:val="005560D4"/>
    <w:rsid w:val="00556154"/>
    <w:rsid w:val="00556211"/>
    <w:rsid w:val="00556266"/>
    <w:rsid w:val="0055635F"/>
    <w:rsid w:val="00556469"/>
    <w:rsid w:val="00556569"/>
    <w:rsid w:val="0055659F"/>
    <w:rsid w:val="00556609"/>
    <w:rsid w:val="0055660B"/>
    <w:rsid w:val="00556736"/>
    <w:rsid w:val="00556745"/>
    <w:rsid w:val="0055682D"/>
    <w:rsid w:val="005568DB"/>
    <w:rsid w:val="0055690E"/>
    <w:rsid w:val="00556940"/>
    <w:rsid w:val="00556962"/>
    <w:rsid w:val="005569B5"/>
    <w:rsid w:val="00556A3D"/>
    <w:rsid w:val="00556B51"/>
    <w:rsid w:val="00556C9C"/>
    <w:rsid w:val="00556D53"/>
    <w:rsid w:val="00556E24"/>
    <w:rsid w:val="00556E5C"/>
    <w:rsid w:val="00556E81"/>
    <w:rsid w:val="00556E8F"/>
    <w:rsid w:val="00556F67"/>
    <w:rsid w:val="00556F9B"/>
    <w:rsid w:val="00556FAD"/>
    <w:rsid w:val="00556FB9"/>
    <w:rsid w:val="00556FC6"/>
    <w:rsid w:val="0055701F"/>
    <w:rsid w:val="00557033"/>
    <w:rsid w:val="0055705B"/>
    <w:rsid w:val="005570CB"/>
    <w:rsid w:val="005570F9"/>
    <w:rsid w:val="00557162"/>
    <w:rsid w:val="00557200"/>
    <w:rsid w:val="00557249"/>
    <w:rsid w:val="00557288"/>
    <w:rsid w:val="0055736F"/>
    <w:rsid w:val="005573B1"/>
    <w:rsid w:val="005573B8"/>
    <w:rsid w:val="005573BE"/>
    <w:rsid w:val="00557430"/>
    <w:rsid w:val="00557483"/>
    <w:rsid w:val="005574AF"/>
    <w:rsid w:val="005574E6"/>
    <w:rsid w:val="005575B0"/>
    <w:rsid w:val="005575FF"/>
    <w:rsid w:val="00557642"/>
    <w:rsid w:val="0055767E"/>
    <w:rsid w:val="005576D5"/>
    <w:rsid w:val="005576F2"/>
    <w:rsid w:val="0055785D"/>
    <w:rsid w:val="005578BB"/>
    <w:rsid w:val="005578E6"/>
    <w:rsid w:val="0055790F"/>
    <w:rsid w:val="00557924"/>
    <w:rsid w:val="0055797C"/>
    <w:rsid w:val="005579D1"/>
    <w:rsid w:val="00557AFE"/>
    <w:rsid w:val="00557C34"/>
    <w:rsid w:val="00557CA6"/>
    <w:rsid w:val="00557CC9"/>
    <w:rsid w:val="00557D25"/>
    <w:rsid w:val="00557D2A"/>
    <w:rsid w:val="00557D8A"/>
    <w:rsid w:val="00557DD7"/>
    <w:rsid w:val="00557ECB"/>
    <w:rsid w:val="00557F53"/>
    <w:rsid w:val="00557FD3"/>
    <w:rsid w:val="00557FE6"/>
    <w:rsid w:val="005600A0"/>
    <w:rsid w:val="005600B5"/>
    <w:rsid w:val="005600DB"/>
    <w:rsid w:val="00560129"/>
    <w:rsid w:val="0056017D"/>
    <w:rsid w:val="005602D4"/>
    <w:rsid w:val="00560344"/>
    <w:rsid w:val="0056043E"/>
    <w:rsid w:val="0056045A"/>
    <w:rsid w:val="00560483"/>
    <w:rsid w:val="00560491"/>
    <w:rsid w:val="0056049E"/>
    <w:rsid w:val="00560618"/>
    <w:rsid w:val="0056065C"/>
    <w:rsid w:val="005606AF"/>
    <w:rsid w:val="005606D3"/>
    <w:rsid w:val="005607B9"/>
    <w:rsid w:val="005607E4"/>
    <w:rsid w:val="005607F1"/>
    <w:rsid w:val="00560895"/>
    <w:rsid w:val="00560899"/>
    <w:rsid w:val="005608B2"/>
    <w:rsid w:val="00560933"/>
    <w:rsid w:val="005609AD"/>
    <w:rsid w:val="00560A5C"/>
    <w:rsid w:val="00560A89"/>
    <w:rsid w:val="00560ABA"/>
    <w:rsid w:val="00560AE2"/>
    <w:rsid w:val="00560AF5"/>
    <w:rsid w:val="00560B42"/>
    <w:rsid w:val="00560B64"/>
    <w:rsid w:val="00560BC3"/>
    <w:rsid w:val="00560BCC"/>
    <w:rsid w:val="00560CA6"/>
    <w:rsid w:val="00560CD8"/>
    <w:rsid w:val="00560D2F"/>
    <w:rsid w:val="00560D72"/>
    <w:rsid w:val="00560D96"/>
    <w:rsid w:val="00560DA9"/>
    <w:rsid w:val="00560E75"/>
    <w:rsid w:val="00560E8F"/>
    <w:rsid w:val="00561012"/>
    <w:rsid w:val="005610F4"/>
    <w:rsid w:val="00561135"/>
    <w:rsid w:val="00561162"/>
    <w:rsid w:val="00561183"/>
    <w:rsid w:val="005611FD"/>
    <w:rsid w:val="00561208"/>
    <w:rsid w:val="005612B3"/>
    <w:rsid w:val="005612EC"/>
    <w:rsid w:val="0056139E"/>
    <w:rsid w:val="005613F6"/>
    <w:rsid w:val="00561487"/>
    <w:rsid w:val="005615CF"/>
    <w:rsid w:val="00561660"/>
    <w:rsid w:val="0056170F"/>
    <w:rsid w:val="00561776"/>
    <w:rsid w:val="0056181D"/>
    <w:rsid w:val="0056182B"/>
    <w:rsid w:val="005618C6"/>
    <w:rsid w:val="005618C8"/>
    <w:rsid w:val="005618F6"/>
    <w:rsid w:val="005619B1"/>
    <w:rsid w:val="00561A0C"/>
    <w:rsid w:val="00561A2A"/>
    <w:rsid w:val="00561AD4"/>
    <w:rsid w:val="00561AFE"/>
    <w:rsid w:val="00561B1A"/>
    <w:rsid w:val="00561BA6"/>
    <w:rsid w:val="00561BD1"/>
    <w:rsid w:val="00561BDA"/>
    <w:rsid w:val="00561BFD"/>
    <w:rsid w:val="00561C1D"/>
    <w:rsid w:val="00561C3C"/>
    <w:rsid w:val="00561CCB"/>
    <w:rsid w:val="00561D1E"/>
    <w:rsid w:val="00561DBD"/>
    <w:rsid w:val="00561DF7"/>
    <w:rsid w:val="00561E5C"/>
    <w:rsid w:val="00561FD0"/>
    <w:rsid w:val="0056202E"/>
    <w:rsid w:val="005620D4"/>
    <w:rsid w:val="005620FE"/>
    <w:rsid w:val="0056214E"/>
    <w:rsid w:val="0056215C"/>
    <w:rsid w:val="0056217B"/>
    <w:rsid w:val="005621E7"/>
    <w:rsid w:val="0056220E"/>
    <w:rsid w:val="00562295"/>
    <w:rsid w:val="005622C4"/>
    <w:rsid w:val="00562303"/>
    <w:rsid w:val="0056232E"/>
    <w:rsid w:val="0056237E"/>
    <w:rsid w:val="005623A9"/>
    <w:rsid w:val="005623D1"/>
    <w:rsid w:val="005623D8"/>
    <w:rsid w:val="00562437"/>
    <w:rsid w:val="00562573"/>
    <w:rsid w:val="00562744"/>
    <w:rsid w:val="0056282A"/>
    <w:rsid w:val="005628A1"/>
    <w:rsid w:val="005629FC"/>
    <w:rsid w:val="00562A42"/>
    <w:rsid w:val="00562A9E"/>
    <w:rsid w:val="00562B26"/>
    <w:rsid w:val="00562BD1"/>
    <w:rsid w:val="00562C95"/>
    <w:rsid w:val="00562E2B"/>
    <w:rsid w:val="00562EA9"/>
    <w:rsid w:val="00563059"/>
    <w:rsid w:val="00563072"/>
    <w:rsid w:val="0056307D"/>
    <w:rsid w:val="005630AB"/>
    <w:rsid w:val="005630BB"/>
    <w:rsid w:val="00563117"/>
    <w:rsid w:val="00563144"/>
    <w:rsid w:val="0056317C"/>
    <w:rsid w:val="00563189"/>
    <w:rsid w:val="00563192"/>
    <w:rsid w:val="00563198"/>
    <w:rsid w:val="00563231"/>
    <w:rsid w:val="005632A3"/>
    <w:rsid w:val="005632BB"/>
    <w:rsid w:val="0056332F"/>
    <w:rsid w:val="0056336C"/>
    <w:rsid w:val="00563382"/>
    <w:rsid w:val="005634F1"/>
    <w:rsid w:val="0056360A"/>
    <w:rsid w:val="00563671"/>
    <w:rsid w:val="00563687"/>
    <w:rsid w:val="005636DA"/>
    <w:rsid w:val="005636F3"/>
    <w:rsid w:val="0056373E"/>
    <w:rsid w:val="005638E1"/>
    <w:rsid w:val="00563945"/>
    <w:rsid w:val="0056394F"/>
    <w:rsid w:val="00563977"/>
    <w:rsid w:val="005639C4"/>
    <w:rsid w:val="00563A77"/>
    <w:rsid w:val="00563ACD"/>
    <w:rsid w:val="00563AF0"/>
    <w:rsid w:val="00563B4F"/>
    <w:rsid w:val="00563B7F"/>
    <w:rsid w:val="00563BB5"/>
    <w:rsid w:val="00563BDB"/>
    <w:rsid w:val="00563CAD"/>
    <w:rsid w:val="00563D2F"/>
    <w:rsid w:val="00563D6C"/>
    <w:rsid w:val="00563DDE"/>
    <w:rsid w:val="00563DE0"/>
    <w:rsid w:val="00563E0B"/>
    <w:rsid w:val="00563E29"/>
    <w:rsid w:val="00563E48"/>
    <w:rsid w:val="00563E7E"/>
    <w:rsid w:val="00563EA2"/>
    <w:rsid w:val="00563F32"/>
    <w:rsid w:val="00563F6A"/>
    <w:rsid w:val="00564021"/>
    <w:rsid w:val="00564026"/>
    <w:rsid w:val="005640FF"/>
    <w:rsid w:val="00564214"/>
    <w:rsid w:val="005642EB"/>
    <w:rsid w:val="00564318"/>
    <w:rsid w:val="0056432C"/>
    <w:rsid w:val="005643BC"/>
    <w:rsid w:val="0056465F"/>
    <w:rsid w:val="005646B8"/>
    <w:rsid w:val="00564796"/>
    <w:rsid w:val="005647B8"/>
    <w:rsid w:val="005647C0"/>
    <w:rsid w:val="005647CF"/>
    <w:rsid w:val="005647EA"/>
    <w:rsid w:val="005647F1"/>
    <w:rsid w:val="005647F2"/>
    <w:rsid w:val="005647F6"/>
    <w:rsid w:val="0056480B"/>
    <w:rsid w:val="00564821"/>
    <w:rsid w:val="005648EF"/>
    <w:rsid w:val="0056493F"/>
    <w:rsid w:val="00564940"/>
    <w:rsid w:val="00564965"/>
    <w:rsid w:val="0056496C"/>
    <w:rsid w:val="00564A39"/>
    <w:rsid w:val="00564AB3"/>
    <w:rsid w:val="00564C6D"/>
    <w:rsid w:val="00564C70"/>
    <w:rsid w:val="00564C91"/>
    <w:rsid w:val="00564C9D"/>
    <w:rsid w:val="00564D50"/>
    <w:rsid w:val="00564D7A"/>
    <w:rsid w:val="00564D7C"/>
    <w:rsid w:val="00564D84"/>
    <w:rsid w:val="00564DB4"/>
    <w:rsid w:val="00564E0C"/>
    <w:rsid w:val="00564E3D"/>
    <w:rsid w:val="00564E88"/>
    <w:rsid w:val="00564ED2"/>
    <w:rsid w:val="00564EFC"/>
    <w:rsid w:val="00564F08"/>
    <w:rsid w:val="00564F09"/>
    <w:rsid w:val="00564FB5"/>
    <w:rsid w:val="00564FDB"/>
    <w:rsid w:val="005650DF"/>
    <w:rsid w:val="00565168"/>
    <w:rsid w:val="005651BC"/>
    <w:rsid w:val="005652BD"/>
    <w:rsid w:val="00565394"/>
    <w:rsid w:val="005653A6"/>
    <w:rsid w:val="005653EB"/>
    <w:rsid w:val="00565455"/>
    <w:rsid w:val="0056545D"/>
    <w:rsid w:val="005654B7"/>
    <w:rsid w:val="00565509"/>
    <w:rsid w:val="0056550A"/>
    <w:rsid w:val="00565585"/>
    <w:rsid w:val="005655AA"/>
    <w:rsid w:val="00565638"/>
    <w:rsid w:val="00565646"/>
    <w:rsid w:val="005656A7"/>
    <w:rsid w:val="005656B3"/>
    <w:rsid w:val="0056576D"/>
    <w:rsid w:val="00565835"/>
    <w:rsid w:val="00565869"/>
    <w:rsid w:val="00565952"/>
    <w:rsid w:val="005659C0"/>
    <w:rsid w:val="00565A06"/>
    <w:rsid w:val="00565B93"/>
    <w:rsid w:val="00565C50"/>
    <w:rsid w:val="00565CDC"/>
    <w:rsid w:val="00565CEC"/>
    <w:rsid w:val="00565D6D"/>
    <w:rsid w:val="00565D86"/>
    <w:rsid w:val="00565E03"/>
    <w:rsid w:val="00565E5E"/>
    <w:rsid w:val="00565E7F"/>
    <w:rsid w:val="00565E84"/>
    <w:rsid w:val="00565E9C"/>
    <w:rsid w:val="00565ECA"/>
    <w:rsid w:val="00565F60"/>
    <w:rsid w:val="00565FDC"/>
    <w:rsid w:val="00565FF3"/>
    <w:rsid w:val="005660E3"/>
    <w:rsid w:val="00566137"/>
    <w:rsid w:val="0056616E"/>
    <w:rsid w:val="00566171"/>
    <w:rsid w:val="005661E5"/>
    <w:rsid w:val="0056622E"/>
    <w:rsid w:val="005662F2"/>
    <w:rsid w:val="00566328"/>
    <w:rsid w:val="00566342"/>
    <w:rsid w:val="0056638F"/>
    <w:rsid w:val="005663D2"/>
    <w:rsid w:val="00566410"/>
    <w:rsid w:val="005664D1"/>
    <w:rsid w:val="0056656A"/>
    <w:rsid w:val="005665A8"/>
    <w:rsid w:val="005665E5"/>
    <w:rsid w:val="005666B2"/>
    <w:rsid w:val="005666ED"/>
    <w:rsid w:val="00566718"/>
    <w:rsid w:val="0056671F"/>
    <w:rsid w:val="005667B4"/>
    <w:rsid w:val="005667BA"/>
    <w:rsid w:val="0056698A"/>
    <w:rsid w:val="00566B0F"/>
    <w:rsid w:val="00566B79"/>
    <w:rsid w:val="00566B94"/>
    <w:rsid w:val="00566C42"/>
    <w:rsid w:val="00566C49"/>
    <w:rsid w:val="00566CAF"/>
    <w:rsid w:val="00566CD2"/>
    <w:rsid w:val="00566D33"/>
    <w:rsid w:val="00566D93"/>
    <w:rsid w:val="00566DE2"/>
    <w:rsid w:val="00566E27"/>
    <w:rsid w:val="00566EAC"/>
    <w:rsid w:val="00566EE5"/>
    <w:rsid w:val="00566F3D"/>
    <w:rsid w:val="00566F6B"/>
    <w:rsid w:val="00566FA5"/>
    <w:rsid w:val="00567017"/>
    <w:rsid w:val="00567022"/>
    <w:rsid w:val="0056709A"/>
    <w:rsid w:val="0056713B"/>
    <w:rsid w:val="00567255"/>
    <w:rsid w:val="00567392"/>
    <w:rsid w:val="00567460"/>
    <w:rsid w:val="00567463"/>
    <w:rsid w:val="00567497"/>
    <w:rsid w:val="005674E4"/>
    <w:rsid w:val="00567509"/>
    <w:rsid w:val="0056750B"/>
    <w:rsid w:val="0056760E"/>
    <w:rsid w:val="00567691"/>
    <w:rsid w:val="0056769A"/>
    <w:rsid w:val="005676B5"/>
    <w:rsid w:val="00567706"/>
    <w:rsid w:val="005677B6"/>
    <w:rsid w:val="005678E8"/>
    <w:rsid w:val="00567914"/>
    <w:rsid w:val="00567918"/>
    <w:rsid w:val="0056791B"/>
    <w:rsid w:val="0056795C"/>
    <w:rsid w:val="005679DC"/>
    <w:rsid w:val="00567A34"/>
    <w:rsid w:val="00567B00"/>
    <w:rsid w:val="00567BD5"/>
    <w:rsid w:val="00567C4F"/>
    <w:rsid w:val="00567D02"/>
    <w:rsid w:val="00567D1E"/>
    <w:rsid w:val="00567D33"/>
    <w:rsid w:val="00567D60"/>
    <w:rsid w:val="00567D81"/>
    <w:rsid w:val="00567D85"/>
    <w:rsid w:val="00567DB0"/>
    <w:rsid w:val="00567E15"/>
    <w:rsid w:val="00567E93"/>
    <w:rsid w:val="00567ED1"/>
    <w:rsid w:val="00567FD4"/>
    <w:rsid w:val="005700F0"/>
    <w:rsid w:val="005700FD"/>
    <w:rsid w:val="00570123"/>
    <w:rsid w:val="00570125"/>
    <w:rsid w:val="00570166"/>
    <w:rsid w:val="00570251"/>
    <w:rsid w:val="00570336"/>
    <w:rsid w:val="00570359"/>
    <w:rsid w:val="005703C9"/>
    <w:rsid w:val="0057047B"/>
    <w:rsid w:val="0057052C"/>
    <w:rsid w:val="00570566"/>
    <w:rsid w:val="0057058C"/>
    <w:rsid w:val="0057059C"/>
    <w:rsid w:val="00570602"/>
    <w:rsid w:val="0057061C"/>
    <w:rsid w:val="00570724"/>
    <w:rsid w:val="0057077E"/>
    <w:rsid w:val="005707CA"/>
    <w:rsid w:val="00570830"/>
    <w:rsid w:val="00570909"/>
    <w:rsid w:val="0057094E"/>
    <w:rsid w:val="0057095E"/>
    <w:rsid w:val="00570A39"/>
    <w:rsid w:val="00570A75"/>
    <w:rsid w:val="00570A99"/>
    <w:rsid w:val="00570AF7"/>
    <w:rsid w:val="00570B00"/>
    <w:rsid w:val="00570B01"/>
    <w:rsid w:val="00570B8F"/>
    <w:rsid w:val="00570BDD"/>
    <w:rsid w:val="00570C02"/>
    <w:rsid w:val="00570C5E"/>
    <w:rsid w:val="00570C6C"/>
    <w:rsid w:val="00570D78"/>
    <w:rsid w:val="00570E87"/>
    <w:rsid w:val="00570E8D"/>
    <w:rsid w:val="00570EDC"/>
    <w:rsid w:val="00570EE7"/>
    <w:rsid w:val="00570F1B"/>
    <w:rsid w:val="00570F3A"/>
    <w:rsid w:val="00570F70"/>
    <w:rsid w:val="00571008"/>
    <w:rsid w:val="00571069"/>
    <w:rsid w:val="0057107B"/>
    <w:rsid w:val="005710A2"/>
    <w:rsid w:val="0057117E"/>
    <w:rsid w:val="005711D5"/>
    <w:rsid w:val="005711F3"/>
    <w:rsid w:val="00571200"/>
    <w:rsid w:val="005712DC"/>
    <w:rsid w:val="00571473"/>
    <w:rsid w:val="005714E4"/>
    <w:rsid w:val="005714E5"/>
    <w:rsid w:val="0057150E"/>
    <w:rsid w:val="0057163B"/>
    <w:rsid w:val="0057163F"/>
    <w:rsid w:val="0057177C"/>
    <w:rsid w:val="005717ED"/>
    <w:rsid w:val="0057182B"/>
    <w:rsid w:val="0057188B"/>
    <w:rsid w:val="0057196B"/>
    <w:rsid w:val="005719D9"/>
    <w:rsid w:val="00571A60"/>
    <w:rsid w:val="00571A6B"/>
    <w:rsid w:val="00571A7D"/>
    <w:rsid w:val="00571A85"/>
    <w:rsid w:val="00571AB1"/>
    <w:rsid w:val="00571ABB"/>
    <w:rsid w:val="00571AEE"/>
    <w:rsid w:val="00571B3C"/>
    <w:rsid w:val="00571BCC"/>
    <w:rsid w:val="00571BCE"/>
    <w:rsid w:val="00571BD1"/>
    <w:rsid w:val="00571C50"/>
    <w:rsid w:val="00571CDA"/>
    <w:rsid w:val="00571DC8"/>
    <w:rsid w:val="00571DCE"/>
    <w:rsid w:val="00571E45"/>
    <w:rsid w:val="00571EA7"/>
    <w:rsid w:val="0057202F"/>
    <w:rsid w:val="005720E0"/>
    <w:rsid w:val="00572187"/>
    <w:rsid w:val="0057222A"/>
    <w:rsid w:val="005722F4"/>
    <w:rsid w:val="00572415"/>
    <w:rsid w:val="00572440"/>
    <w:rsid w:val="0057248A"/>
    <w:rsid w:val="005725DF"/>
    <w:rsid w:val="00572605"/>
    <w:rsid w:val="0057260A"/>
    <w:rsid w:val="0057261C"/>
    <w:rsid w:val="0057262A"/>
    <w:rsid w:val="00572689"/>
    <w:rsid w:val="005726FB"/>
    <w:rsid w:val="005727DE"/>
    <w:rsid w:val="005727FF"/>
    <w:rsid w:val="00572A28"/>
    <w:rsid w:val="00572A2D"/>
    <w:rsid w:val="00572B02"/>
    <w:rsid w:val="00572B18"/>
    <w:rsid w:val="00572B47"/>
    <w:rsid w:val="00572B79"/>
    <w:rsid w:val="00572B9B"/>
    <w:rsid w:val="00572C2C"/>
    <w:rsid w:val="00572D1F"/>
    <w:rsid w:val="00572D75"/>
    <w:rsid w:val="00572DD6"/>
    <w:rsid w:val="00572DF5"/>
    <w:rsid w:val="00572EA5"/>
    <w:rsid w:val="00572EAA"/>
    <w:rsid w:val="00572F4B"/>
    <w:rsid w:val="00572F68"/>
    <w:rsid w:val="00572F72"/>
    <w:rsid w:val="00572FAA"/>
    <w:rsid w:val="005730B4"/>
    <w:rsid w:val="0057314D"/>
    <w:rsid w:val="00573166"/>
    <w:rsid w:val="005732C7"/>
    <w:rsid w:val="00573362"/>
    <w:rsid w:val="005733F4"/>
    <w:rsid w:val="005734DB"/>
    <w:rsid w:val="00573606"/>
    <w:rsid w:val="00573695"/>
    <w:rsid w:val="00573701"/>
    <w:rsid w:val="00573747"/>
    <w:rsid w:val="005737D6"/>
    <w:rsid w:val="005737F8"/>
    <w:rsid w:val="0057380F"/>
    <w:rsid w:val="0057392F"/>
    <w:rsid w:val="0057396E"/>
    <w:rsid w:val="00573B0D"/>
    <w:rsid w:val="00573B2C"/>
    <w:rsid w:val="00573BA0"/>
    <w:rsid w:val="00573BCA"/>
    <w:rsid w:val="00573C57"/>
    <w:rsid w:val="00573D83"/>
    <w:rsid w:val="00573E6B"/>
    <w:rsid w:val="00573EB7"/>
    <w:rsid w:val="00573ED5"/>
    <w:rsid w:val="00573F10"/>
    <w:rsid w:val="00573F36"/>
    <w:rsid w:val="00573FE4"/>
    <w:rsid w:val="0057407D"/>
    <w:rsid w:val="00574111"/>
    <w:rsid w:val="00574136"/>
    <w:rsid w:val="005741E2"/>
    <w:rsid w:val="00574224"/>
    <w:rsid w:val="00574283"/>
    <w:rsid w:val="005742AB"/>
    <w:rsid w:val="005742E0"/>
    <w:rsid w:val="005742F5"/>
    <w:rsid w:val="0057431F"/>
    <w:rsid w:val="00574465"/>
    <w:rsid w:val="005744D6"/>
    <w:rsid w:val="00574503"/>
    <w:rsid w:val="00574598"/>
    <w:rsid w:val="005745DE"/>
    <w:rsid w:val="005745E6"/>
    <w:rsid w:val="00574610"/>
    <w:rsid w:val="00574640"/>
    <w:rsid w:val="005746B4"/>
    <w:rsid w:val="00574754"/>
    <w:rsid w:val="005747EC"/>
    <w:rsid w:val="005749F1"/>
    <w:rsid w:val="005749FE"/>
    <w:rsid w:val="00574A4E"/>
    <w:rsid w:val="00574A5D"/>
    <w:rsid w:val="00574A88"/>
    <w:rsid w:val="00574AB5"/>
    <w:rsid w:val="00574B4A"/>
    <w:rsid w:val="00574B50"/>
    <w:rsid w:val="00574BA8"/>
    <w:rsid w:val="00574BB4"/>
    <w:rsid w:val="00574BC2"/>
    <w:rsid w:val="00574C7F"/>
    <w:rsid w:val="00574C84"/>
    <w:rsid w:val="00574CC4"/>
    <w:rsid w:val="00574D0E"/>
    <w:rsid w:val="00574D4A"/>
    <w:rsid w:val="00574DCB"/>
    <w:rsid w:val="00574DD6"/>
    <w:rsid w:val="00574DF1"/>
    <w:rsid w:val="00574DF5"/>
    <w:rsid w:val="00574E2A"/>
    <w:rsid w:val="00574EED"/>
    <w:rsid w:val="00574F0C"/>
    <w:rsid w:val="00574F8D"/>
    <w:rsid w:val="005750AE"/>
    <w:rsid w:val="00575117"/>
    <w:rsid w:val="00575141"/>
    <w:rsid w:val="0057516A"/>
    <w:rsid w:val="005751A7"/>
    <w:rsid w:val="005752B0"/>
    <w:rsid w:val="005752C8"/>
    <w:rsid w:val="00575305"/>
    <w:rsid w:val="005753A8"/>
    <w:rsid w:val="0057541D"/>
    <w:rsid w:val="00575436"/>
    <w:rsid w:val="00575622"/>
    <w:rsid w:val="005756BD"/>
    <w:rsid w:val="0057574F"/>
    <w:rsid w:val="0057584E"/>
    <w:rsid w:val="00575877"/>
    <w:rsid w:val="0057587A"/>
    <w:rsid w:val="005758A7"/>
    <w:rsid w:val="0057597D"/>
    <w:rsid w:val="00575989"/>
    <w:rsid w:val="00575A29"/>
    <w:rsid w:val="00575B60"/>
    <w:rsid w:val="00575B9D"/>
    <w:rsid w:val="00575C0B"/>
    <w:rsid w:val="00575C1C"/>
    <w:rsid w:val="00575C33"/>
    <w:rsid w:val="00575CA1"/>
    <w:rsid w:val="00575CB5"/>
    <w:rsid w:val="00575CEF"/>
    <w:rsid w:val="00575D57"/>
    <w:rsid w:val="00575DEF"/>
    <w:rsid w:val="00575E05"/>
    <w:rsid w:val="00575E82"/>
    <w:rsid w:val="00575F7B"/>
    <w:rsid w:val="00575FFB"/>
    <w:rsid w:val="00576018"/>
    <w:rsid w:val="00576025"/>
    <w:rsid w:val="00576045"/>
    <w:rsid w:val="00576076"/>
    <w:rsid w:val="00576122"/>
    <w:rsid w:val="00576171"/>
    <w:rsid w:val="005761A4"/>
    <w:rsid w:val="005761B2"/>
    <w:rsid w:val="005761DF"/>
    <w:rsid w:val="00576213"/>
    <w:rsid w:val="00576222"/>
    <w:rsid w:val="0057624B"/>
    <w:rsid w:val="00576253"/>
    <w:rsid w:val="00576286"/>
    <w:rsid w:val="0057630F"/>
    <w:rsid w:val="00576348"/>
    <w:rsid w:val="00576359"/>
    <w:rsid w:val="00576384"/>
    <w:rsid w:val="00576403"/>
    <w:rsid w:val="0057640C"/>
    <w:rsid w:val="0057651A"/>
    <w:rsid w:val="0057658C"/>
    <w:rsid w:val="005765BF"/>
    <w:rsid w:val="0057660E"/>
    <w:rsid w:val="0057662B"/>
    <w:rsid w:val="0057674E"/>
    <w:rsid w:val="00576777"/>
    <w:rsid w:val="0057678B"/>
    <w:rsid w:val="0057689A"/>
    <w:rsid w:val="00576926"/>
    <w:rsid w:val="0057692B"/>
    <w:rsid w:val="0057692C"/>
    <w:rsid w:val="00576953"/>
    <w:rsid w:val="00576974"/>
    <w:rsid w:val="00576ABE"/>
    <w:rsid w:val="00576B22"/>
    <w:rsid w:val="00576C02"/>
    <w:rsid w:val="00576C1E"/>
    <w:rsid w:val="00576C2C"/>
    <w:rsid w:val="00576C34"/>
    <w:rsid w:val="00576C48"/>
    <w:rsid w:val="00576CCB"/>
    <w:rsid w:val="00576CF9"/>
    <w:rsid w:val="00576D31"/>
    <w:rsid w:val="00576DAA"/>
    <w:rsid w:val="00576DE1"/>
    <w:rsid w:val="00576FA6"/>
    <w:rsid w:val="005770AA"/>
    <w:rsid w:val="00577102"/>
    <w:rsid w:val="0057710D"/>
    <w:rsid w:val="005771FA"/>
    <w:rsid w:val="0057727E"/>
    <w:rsid w:val="005772BD"/>
    <w:rsid w:val="00577347"/>
    <w:rsid w:val="00577408"/>
    <w:rsid w:val="00577475"/>
    <w:rsid w:val="005774F1"/>
    <w:rsid w:val="005775C3"/>
    <w:rsid w:val="0057767B"/>
    <w:rsid w:val="00577733"/>
    <w:rsid w:val="0057773C"/>
    <w:rsid w:val="00577772"/>
    <w:rsid w:val="005777D3"/>
    <w:rsid w:val="00577888"/>
    <w:rsid w:val="00577892"/>
    <w:rsid w:val="005778A5"/>
    <w:rsid w:val="005778EA"/>
    <w:rsid w:val="00577953"/>
    <w:rsid w:val="0057799E"/>
    <w:rsid w:val="00577A06"/>
    <w:rsid w:val="00577AD9"/>
    <w:rsid w:val="00577B26"/>
    <w:rsid w:val="00577B85"/>
    <w:rsid w:val="00577BE3"/>
    <w:rsid w:val="00577BEB"/>
    <w:rsid w:val="00577BF9"/>
    <w:rsid w:val="00577C15"/>
    <w:rsid w:val="00577C65"/>
    <w:rsid w:val="00577C6C"/>
    <w:rsid w:val="00577D6F"/>
    <w:rsid w:val="00577D79"/>
    <w:rsid w:val="00577EE4"/>
    <w:rsid w:val="00577F38"/>
    <w:rsid w:val="00577F45"/>
    <w:rsid w:val="00580079"/>
    <w:rsid w:val="0058009C"/>
    <w:rsid w:val="005800D0"/>
    <w:rsid w:val="00580144"/>
    <w:rsid w:val="00580148"/>
    <w:rsid w:val="00580174"/>
    <w:rsid w:val="005801DC"/>
    <w:rsid w:val="00580352"/>
    <w:rsid w:val="00580365"/>
    <w:rsid w:val="005803CA"/>
    <w:rsid w:val="005804DA"/>
    <w:rsid w:val="00580693"/>
    <w:rsid w:val="005806AE"/>
    <w:rsid w:val="005806C0"/>
    <w:rsid w:val="00580718"/>
    <w:rsid w:val="00580763"/>
    <w:rsid w:val="005807A5"/>
    <w:rsid w:val="00580846"/>
    <w:rsid w:val="005808EF"/>
    <w:rsid w:val="00580916"/>
    <w:rsid w:val="0058093A"/>
    <w:rsid w:val="0058095A"/>
    <w:rsid w:val="005809AB"/>
    <w:rsid w:val="00580B5B"/>
    <w:rsid w:val="00580BA4"/>
    <w:rsid w:val="00580C0C"/>
    <w:rsid w:val="00580C98"/>
    <w:rsid w:val="00580CD0"/>
    <w:rsid w:val="00580DD4"/>
    <w:rsid w:val="00580EDB"/>
    <w:rsid w:val="00580EF8"/>
    <w:rsid w:val="00580F35"/>
    <w:rsid w:val="00581009"/>
    <w:rsid w:val="00581022"/>
    <w:rsid w:val="005810A2"/>
    <w:rsid w:val="00581230"/>
    <w:rsid w:val="0058126C"/>
    <w:rsid w:val="0058135C"/>
    <w:rsid w:val="00581376"/>
    <w:rsid w:val="005813C9"/>
    <w:rsid w:val="00581545"/>
    <w:rsid w:val="005815A2"/>
    <w:rsid w:val="0058161B"/>
    <w:rsid w:val="005816CD"/>
    <w:rsid w:val="005817C1"/>
    <w:rsid w:val="00581894"/>
    <w:rsid w:val="005818A1"/>
    <w:rsid w:val="005818C3"/>
    <w:rsid w:val="005818C4"/>
    <w:rsid w:val="005819B4"/>
    <w:rsid w:val="00581A06"/>
    <w:rsid w:val="00581A58"/>
    <w:rsid w:val="00581B4A"/>
    <w:rsid w:val="00581B4B"/>
    <w:rsid w:val="00581B54"/>
    <w:rsid w:val="00581B84"/>
    <w:rsid w:val="00581BB7"/>
    <w:rsid w:val="00581BE0"/>
    <w:rsid w:val="00581C18"/>
    <w:rsid w:val="00581C59"/>
    <w:rsid w:val="00581C5A"/>
    <w:rsid w:val="00581D3C"/>
    <w:rsid w:val="00581D5E"/>
    <w:rsid w:val="00581D99"/>
    <w:rsid w:val="00581E66"/>
    <w:rsid w:val="00581ED6"/>
    <w:rsid w:val="00581EDE"/>
    <w:rsid w:val="00581F5B"/>
    <w:rsid w:val="00581F5D"/>
    <w:rsid w:val="00581F96"/>
    <w:rsid w:val="00581F98"/>
    <w:rsid w:val="00581FCB"/>
    <w:rsid w:val="00582020"/>
    <w:rsid w:val="00582146"/>
    <w:rsid w:val="0058214B"/>
    <w:rsid w:val="005821F5"/>
    <w:rsid w:val="00582229"/>
    <w:rsid w:val="00582545"/>
    <w:rsid w:val="0058254A"/>
    <w:rsid w:val="005825A5"/>
    <w:rsid w:val="005825BB"/>
    <w:rsid w:val="005825C0"/>
    <w:rsid w:val="005825F2"/>
    <w:rsid w:val="0058266C"/>
    <w:rsid w:val="005826B6"/>
    <w:rsid w:val="005826B9"/>
    <w:rsid w:val="00582748"/>
    <w:rsid w:val="00582759"/>
    <w:rsid w:val="0058275D"/>
    <w:rsid w:val="005827B1"/>
    <w:rsid w:val="005827D2"/>
    <w:rsid w:val="00582810"/>
    <w:rsid w:val="00582838"/>
    <w:rsid w:val="00582918"/>
    <w:rsid w:val="005829BC"/>
    <w:rsid w:val="005829F7"/>
    <w:rsid w:val="00582A35"/>
    <w:rsid w:val="00582A63"/>
    <w:rsid w:val="00582AF9"/>
    <w:rsid w:val="00582B20"/>
    <w:rsid w:val="00582C6D"/>
    <w:rsid w:val="00582CC1"/>
    <w:rsid w:val="00582CEC"/>
    <w:rsid w:val="00582CF9"/>
    <w:rsid w:val="00582D95"/>
    <w:rsid w:val="00582E35"/>
    <w:rsid w:val="00582E83"/>
    <w:rsid w:val="00582EE0"/>
    <w:rsid w:val="00582EF7"/>
    <w:rsid w:val="00582F17"/>
    <w:rsid w:val="00582F4C"/>
    <w:rsid w:val="00582F74"/>
    <w:rsid w:val="0058303B"/>
    <w:rsid w:val="0058309D"/>
    <w:rsid w:val="005830A8"/>
    <w:rsid w:val="005830E4"/>
    <w:rsid w:val="00583103"/>
    <w:rsid w:val="00583177"/>
    <w:rsid w:val="005831FE"/>
    <w:rsid w:val="0058329D"/>
    <w:rsid w:val="005832C1"/>
    <w:rsid w:val="0058331D"/>
    <w:rsid w:val="00583326"/>
    <w:rsid w:val="00583333"/>
    <w:rsid w:val="00583367"/>
    <w:rsid w:val="005833B2"/>
    <w:rsid w:val="005833CD"/>
    <w:rsid w:val="00583436"/>
    <w:rsid w:val="0058345F"/>
    <w:rsid w:val="0058347C"/>
    <w:rsid w:val="005834B5"/>
    <w:rsid w:val="005835E4"/>
    <w:rsid w:val="00583636"/>
    <w:rsid w:val="0058364E"/>
    <w:rsid w:val="00583658"/>
    <w:rsid w:val="0058365C"/>
    <w:rsid w:val="005836E8"/>
    <w:rsid w:val="005837A5"/>
    <w:rsid w:val="005837FE"/>
    <w:rsid w:val="00583857"/>
    <w:rsid w:val="005838C6"/>
    <w:rsid w:val="00583970"/>
    <w:rsid w:val="005839D7"/>
    <w:rsid w:val="00583A03"/>
    <w:rsid w:val="00583A75"/>
    <w:rsid w:val="00583B71"/>
    <w:rsid w:val="00583B72"/>
    <w:rsid w:val="00583C47"/>
    <w:rsid w:val="00583C59"/>
    <w:rsid w:val="00583CE7"/>
    <w:rsid w:val="00583D30"/>
    <w:rsid w:val="00583D5E"/>
    <w:rsid w:val="00583EF4"/>
    <w:rsid w:val="00583F0D"/>
    <w:rsid w:val="00583F0E"/>
    <w:rsid w:val="0058401C"/>
    <w:rsid w:val="00584024"/>
    <w:rsid w:val="00584070"/>
    <w:rsid w:val="00584215"/>
    <w:rsid w:val="00584271"/>
    <w:rsid w:val="005842B6"/>
    <w:rsid w:val="005842B8"/>
    <w:rsid w:val="0058435F"/>
    <w:rsid w:val="005843B0"/>
    <w:rsid w:val="00584400"/>
    <w:rsid w:val="005844D2"/>
    <w:rsid w:val="0058453E"/>
    <w:rsid w:val="0058464A"/>
    <w:rsid w:val="0058465D"/>
    <w:rsid w:val="005846A0"/>
    <w:rsid w:val="00584724"/>
    <w:rsid w:val="0058473F"/>
    <w:rsid w:val="005847C6"/>
    <w:rsid w:val="00584804"/>
    <w:rsid w:val="005848CD"/>
    <w:rsid w:val="005848E2"/>
    <w:rsid w:val="00584957"/>
    <w:rsid w:val="005849C6"/>
    <w:rsid w:val="00584A59"/>
    <w:rsid w:val="00584A86"/>
    <w:rsid w:val="00584B27"/>
    <w:rsid w:val="00584C9E"/>
    <w:rsid w:val="00584D39"/>
    <w:rsid w:val="00584D4A"/>
    <w:rsid w:val="00584DEC"/>
    <w:rsid w:val="00584DFF"/>
    <w:rsid w:val="00584E2A"/>
    <w:rsid w:val="00584EDB"/>
    <w:rsid w:val="00584EE7"/>
    <w:rsid w:val="00584F23"/>
    <w:rsid w:val="00584F48"/>
    <w:rsid w:val="0058502A"/>
    <w:rsid w:val="0058506A"/>
    <w:rsid w:val="00585086"/>
    <w:rsid w:val="0058509E"/>
    <w:rsid w:val="005850F2"/>
    <w:rsid w:val="00585118"/>
    <w:rsid w:val="00585163"/>
    <w:rsid w:val="00585183"/>
    <w:rsid w:val="0058525E"/>
    <w:rsid w:val="0058526A"/>
    <w:rsid w:val="005852A8"/>
    <w:rsid w:val="00585300"/>
    <w:rsid w:val="0058534E"/>
    <w:rsid w:val="0058536B"/>
    <w:rsid w:val="005853B0"/>
    <w:rsid w:val="00585417"/>
    <w:rsid w:val="005854FA"/>
    <w:rsid w:val="00585507"/>
    <w:rsid w:val="00585524"/>
    <w:rsid w:val="00585568"/>
    <w:rsid w:val="00585572"/>
    <w:rsid w:val="0058558D"/>
    <w:rsid w:val="005856CF"/>
    <w:rsid w:val="005856DA"/>
    <w:rsid w:val="00585828"/>
    <w:rsid w:val="00585901"/>
    <w:rsid w:val="00585963"/>
    <w:rsid w:val="0058596B"/>
    <w:rsid w:val="00585A17"/>
    <w:rsid w:val="00585ADB"/>
    <w:rsid w:val="00585AE5"/>
    <w:rsid w:val="00585BB8"/>
    <w:rsid w:val="00585DA1"/>
    <w:rsid w:val="00585ED5"/>
    <w:rsid w:val="00585ED9"/>
    <w:rsid w:val="00585F4C"/>
    <w:rsid w:val="00585F79"/>
    <w:rsid w:val="005860C1"/>
    <w:rsid w:val="0058616F"/>
    <w:rsid w:val="005861C3"/>
    <w:rsid w:val="0058621C"/>
    <w:rsid w:val="0058623E"/>
    <w:rsid w:val="005862BF"/>
    <w:rsid w:val="005862D3"/>
    <w:rsid w:val="00586352"/>
    <w:rsid w:val="0058638B"/>
    <w:rsid w:val="005863AB"/>
    <w:rsid w:val="0058643C"/>
    <w:rsid w:val="00586592"/>
    <w:rsid w:val="005865F0"/>
    <w:rsid w:val="005866DC"/>
    <w:rsid w:val="005866E8"/>
    <w:rsid w:val="005866EA"/>
    <w:rsid w:val="0058670E"/>
    <w:rsid w:val="00586784"/>
    <w:rsid w:val="0058685C"/>
    <w:rsid w:val="0058687E"/>
    <w:rsid w:val="005868F6"/>
    <w:rsid w:val="00586953"/>
    <w:rsid w:val="00586972"/>
    <w:rsid w:val="005869CD"/>
    <w:rsid w:val="00586A21"/>
    <w:rsid w:val="00586A5F"/>
    <w:rsid w:val="00586AF3"/>
    <w:rsid w:val="00586B00"/>
    <w:rsid w:val="00586CA6"/>
    <w:rsid w:val="00586D39"/>
    <w:rsid w:val="00586DD0"/>
    <w:rsid w:val="00586E0E"/>
    <w:rsid w:val="00586E31"/>
    <w:rsid w:val="00586E37"/>
    <w:rsid w:val="00586E41"/>
    <w:rsid w:val="00586E99"/>
    <w:rsid w:val="00586EB5"/>
    <w:rsid w:val="00586EEA"/>
    <w:rsid w:val="00586F13"/>
    <w:rsid w:val="00586FE4"/>
    <w:rsid w:val="00586FE7"/>
    <w:rsid w:val="005871B9"/>
    <w:rsid w:val="00587283"/>
    <w:rsid w:val="0058729A"/>
    <w:rsid w:val="005872D1"/>
    <w:rsid w:val="0058731E"/>
    <w:rsid w:val="00587331"/>
    <w:rsid w:val="005873E5"/>
    <w:rsid w:val="00587401"/>
    <w:rsid w:val="005875F4"/>
    <w:rsid w:val="005876BE"/>
    <w:rsid w:val="00587719"/>
    <w:rsid w:val="0058780D"/>
    <w:rsid w:val="00587823"/>
    <w:rsid w:val="0058783C"/>
    <w:rsid w:val="00587876"/>
    <w:rsid w:val="00587889"/>
    <w:rsid w:val="005878E0"/>
    <w:rsid w:val="0058795F"/>
    <w:rsid w:val="005879E2"/>
    <w:rsid w:val="005879EE"/>
    <w:rsid w:val="00587A31"/>
    <w:rsid w:val="00587A88"/>
    <w:rsid w:val="00587AFF"/>
    <w:rsid w:val="00587C04"/>
    <w:rsid w:val="00587D6A"/>
    <w:rsid w:val="00587D96"/>
    <w:rsid w:val="00587E10"/>
    <w:rsid w:val="00587E76"/>
    <w:rsid w:val="00587EFD"/>
    <w:rsid w:val="00587F8B"/>
    <w:rsid w:val="00587F9D"/>
    <w:rsid w:val="00590024"/>
    <w:rsid w:val="0059006C"/>
    <w:rsid w:val="0059007E"/>
    <w:rsid w:val="005900A4"/>
    <w:rsid w:val="005900E9"/>
    <w:rsid w:val="00590100"/>
    <w:rsid w:val="00590111"/>
    <w:rsid w:val="00590113"/>
    <w:rsid w:val="005901CD"/>
    <w:rsid w:val="00590236"/>
    <w:rsid w:val="005903FA"/>
    <w:rsid w:val="00590400"/>
    <w:rsid w:val="00590458"/>
    <w:rsid w:val="00590483"/>
    <w:rsid w:val="005904C8"/>
    <w:rsid w:val="005904FD"/>
    <w:rsid w:val="00590599"/>
    <w:rsid w:val="005905E6"/>
    <w:rsid w:val="005905F6"/>
    <w:rsid w:val="0059063D"/>
    <w:rsid w:val="0059063E"/>
    <w:rsid w:val="005906AD"/>
    <w:rsid w:val="005906B0"/>
    <w:rsid w:val="00590713"/>
    <w:rsid w:val="0059072D"/>
    <w:rsid w:val="0059079E"/>
    <w:rsid w:val="00590862"/>
    <w:rsid w:val="005908F7"/>
    <w:rsid w:val="0059090F"/>
    <w:rsid w:val="00590910"/>
    <w:rsid w:val="00590951"/>
    <w:rsid w:val="00590CB7"/>
    <w:rsid w:val="00590CF7"/>
    <w:rsid w:val="00590D97"/>
    <w:rsid w:val="00590E33"/>
    <w:rsid w:val="00590E46"/>
    <w:rsid w:val="00590EA4"/>
    <w:rsid w:val="00590EAF"/>
    <w:rsid w:val="00590EDA"/>
    <w:rsid w:val="00590F0C"/>
    <w:rsid w:val="00590FB1"/>
    <w:rsid w:val="005910C7"/>
    <w:rsid w:val="005910F9"/>
    <w:rsid w:val="005912AF"/>
    <w:rsid w:val="005912BB"/>
    <w:rsid w:val="0059131B"/>
    <w:rsid w:val="00591538"/>
    <w:rsid w:val="00591566"/>
    <w:rsid w:val="005917B8"/>
    <w:rsid w:val="00591879"/>
    <w:rsid w:val="005918DC"/>
    <w:rsid w:val="00591961"/>
    <w:rsid w:val="00591988"/>
    <w:rsid w:val="00591B67"/>
    <w:rsid w:val="00591B96"/>
    <w:rsid w:val="00591BDE"/>
    <w:rsid w:val="00591CAC"/>
    <w:rsid w:val="00591CD0"/>
    <w:rsid w:val="00591DE2"/>
    <w:rsid w:val="00591E68"/>
    <w:rsid w:val="00591E92"/>
    <w:rsid w:val="00591F4B"/>
    <w:rsid w:val="00591F6B"/>
    <w:rsid w:val="0059203F"/>
    <w:rsid w:val="005920E0"/>
    <w:rsid w:val="0059213E"/>
    <w:rsid w:val="00592196"/>
    <w:rsid w:val="005921C1"/>
    <w:rsid w:val="00592267"/>
    <w:rsid w:val="005922D1"/>
    <w:rsid w:val="005922E4"/>
    <w:rsid w:val="005923D2"/>
    <w:rsid w:val="005924AF"/>
    <w:rsid w:val="005924BA"/>
    <w:rsid w:val="005924FD"/>
    <w:rsid w:val="0059259C"/>
    <w:rsid w:val="005926A3"/>
    <w:rsid w:val="005926AF"/>
    <w:rsid w:val="005927C7"/>
    <w:rsid w:val="00592804"/>
    <w:rsid w:val="0059285F"/>
    <w:rsid w:val="0059289A"/>
    <w:rsid w:val="005928CC"/>
    <w:rsid w:val="005928E2"/>
    <w:rsid w:val="00592A2A"/>
    <w:rsid w:val="00592BB1"/>
    <w:rsid w:val="00592BE5"/>
    <w:rsid w:val="00592C0A"/>
    <w:rsid w:val="00592C5F"/>
    <w:rsid w:val="00592CF3"/>
    <w:rsid w:val="00592D07"/>
    <w:rsid w:val="00592D0F"/>
    <w:rsid w:val="00592D50"/>
    <w:rsid w:val="00592D91"/>
    <w:rsid w:val="00592DC0"/>
    <w:rsid w:val="00592DCD"/>
    <w:rsid w:val="00592E00"/>
    <w:rsid w:val="00592ECF"/>
    <w:rsid w:val="00592EE8"/>
    <w:rsid w:val="00592F5A"/>
    <w:rsid w:val="00592FBE"/>
    <w:rsid w:val="0059303B"/>
    <w:rsid w:val="00593126"/>
    <w:rsid w:val="00593252"/>
    <w:rsid w:val="0059328C"/>
    <w:rsid w:val="00593411"/>
    <w:rsid w:val="00593454"/>
    <w:rsid w:val="0059346D"/>
    <w:rsid w:val="0059364C"/>
    <w:rsid w:val="0059373E"/>
    <w:rsid w:val="005938A9"/>
    <w:rsid w:val="005939A3"/>
    <w:rsid w:val="005939B2"/>
    <w:rsid w:val="00593A46"/>
    <w:rsid w:val="00593A96"/>
    <w:rsid w:val="00593B0A"/>
    <w:rsid w:val="00593BA8"/>
    <w:rsid w:val="00593C1D"/>
    <w:rsid w:val="00593C26"/>
    <w:rsid w:val="00593C27"/>
    <w:rsid w:val="00593C5B"/>
    <w:rsid w:val="00593CF8"/>
    <w:rsid w:val="00593D65"/>
    <w:rsid w:val="00593D6C"/>
    <w:rsid w:val="00593D88"/>
    <w:rsid w:val="00593DA4"/>
    <w:rsid w:val="00593DB7"/>
    <w:rsid w:val="00593E39"/>
    <w:rsid w:val="00593E97"/>
    <w:rsid w:val="00593EBA"/>
    <w:rsid w:val="00593F90"/>
    <w:rsid w:val="00593FD6"/>
    <w:rsid w:val="00593FF2"/>
    <w:rsid w:val="00594068"/>
    <w:rsid w:val="005940AE"/>
    <w:rsid w:val="005940DF"/>
    <w:rsid w:val="0059421F"/>
    <w:rsid w:val="0059428B"/>
    <w:rsid w:val="005942D3"/>
    <w:rsid w:val="00594316"/>
    <w:rsid w:val="00594322"/>
    <w:rsid w:val="00594327"/>
    <w:rsid w:val="005943C2"/>
    <w:rsid w:val="0059440C"/>
    <w:rsid w:val="00594492"/>
    <w:rsid w:val="005944DB"/>
    <w:rsid w:val="0059453D"/>
    <w:rsid w:val="00594546"/>
    <w:rsid w:val="0059458B"/>
    <w:rsid w:val="00594608"/>
    <w:rsid w:val="00594635"/>
    <w:rsid w:val="0059464D"/>
    <w:rsid w:val="005946B3"/>
    <w:rsid w:val="005946C9"/>
    <w:rsid w:val="00594708"/>
    <w:rsid w:val="00594777"/>
    <w:rsid w:val="00594794"/>
    <w:rsid w:val="0059479B"/>
    <w:rsid w:val="005947C6"/>
    <w:rsid w:val="0059489A"/>
    <w:rsid w:val="005948A7"/>
    <w:rsid w:val="00594998"/>
    <w:rsid w:val="005949F3"/>
    <w:rsid w:val="00594B69"/>
    <w:rsid w:val="00594BAF"/>
    <w:rsid w:val="00594C4B"/>
    <w:rsid w:val="00594C56"/>
    <w:rsid w:val="00594C7E"/>
    <w:rsid w:val="00594C8A"/>
    <w:rsid w:val="00594C95"/>
    <w:rsid w:val="00594CA0"/>
    <w:rsid w:val="00594D3D"/>
    <w:rsid w:val="00594DDD"/>
    <w:rsid w:val="00594E2F"/>
    <w:rsid w:val="00594E47"/>
    <w:rsid w:val="00594E6A"/>
    <w:rsid w:val="00594E87"/>
    <w:rsid w:val="00594F85"/>
    <w:rsid w:val="00594FF6"/>
    <w:rsid w:val="005950E4"/>
    <w:rsid w:val="00595379"/>
    <w:rsid w:val="00595485"/>
    <w:rsid w:val="005954D9"/>
    <w:rsid w:val="00595531"/>
    <w:rsid w:val="00595540"/>
    <w:rsid w:val="00595565"/>
    <w:rsid w:val="005955A5"/>
    <w:rsid w:val="005955D0"/>
    <w:rsid w:val="00595645"/>
    <w:rsid w:val="0059573D"/>
    <w:rsid w:val="005957EA"/>
    <w:rsid w:val="00595845"/>
    <w:rsid w:val="0059598F"/>
    <w:rsid w:val="00595991"/>
    <w:rsid w:val="00595A55"/>
    <w:rsid w:val="00595AC3"/>
    <w:rsid w:val="00595B1C"/>
    <w:rsid w:val="00595B26"/>
    <w:rsid w:val="00595B7B"/>
    <w:rsid w:val="00595C6E"/>
    <w:rsid w:val="00595CA0"/>
    <w:rsid w:val="00595D47"/>
    <w:rsid w:val="00595DA5"/>
    <w:rsid w:val="00595DE6"/>
    <w:rsid w:val="00595E28"/>
    <w:rsid w:val="00595EE6"/>
    <w:rsid w:val="00595EF6"/>
    <w:rsid w:val="00595EFA"/>
    <w:rsid w:val="00595F5C"/>
    <w:rsid w:val="00595FA9"/>
    <w:rsid w:val="00596099"/>
    <w:rsid w:val="005960D2"/>
    <w:rsid w:val="00596138"/>
    <w:rsid w:val="005961A7"/>
    <w:rsid w:val="005961BC"/>
    <w:rsid w:val="005961F9"/>
    <w:rsid w:val="0059623E"/>
    <w:rsid w:val="00596248"/>
    <w:rsid w:val="005962A4"/>
    <w:rsid w:val="00596345"/>
    <w:rsid w:val="0059642B"/>
    <w:rsid w:val="0059644D"/>
    <w:rsid w:val="0059646E"/>
    <w:rsid w:val="00596507"/>
    <w:rsid w:val="00596523"/>
    <w:rsid w:val="0059667D"/>
    <w:rsid w:val="005966BE"/>
    <w:rsid w:val="005966C8"/>
    <w:rsid w:val="00596755"/>
    <w:rsid w:val="00596784"/>
    <w:rsid w:val="00596793"/>
    <w:rsid w:val="005967D2"/>
    <w:rsid w:val="005967DC"/>
    <w:rsid w:val="00596904"/>
    <w:rsid w:val="00596959"/>
    <w:rsid w:val="00596991"/>
    <w:rsid w:val="00596992"/>
    <w:rsid w:val="00596995"/>
    <w:rsid w:val="00596999"/>
    <w:rsid w:val="00596A44"/>
    <w:rsid w:val="00596A68"/>
    <w:rsid w:val="00596AD8"/>
    <w:rsid w:val="00596AE6"/>
    <w:rsid w:val="00596C3F"/>
    <w:rsid w:val="00596CCB"/>
    <w:rsid w:val="00596CF4"/>
    <w:rsid w:val="00596D1D"/>
    <w:rsid w:val="00596D5A"/>
    <w:rsid w:val="00596D86"/>
    <w:rsid w:val="00596E10"/>
    <w:rsid w:val="00596E2C"/>
    <w:rsid w:val="00596E66"/>
    <w:rsid w:val="00596E6B"/>
    <w:rsid w:val="00596FD4"/>
    <w:rsid w:val="00597054"/>
    <w:rsid w:val="005970B3"/>
    <w:rsid w:val="0059713F"/>
    <w:rsid w:val="005971CB"/>
    <w:rsid w:val="00597207"/>
    <w:rsid w:val="00597218"/>
    <w:rsid w:val="00597250"/>
    <w:rsid w:val="00597314"/>
    <w:rsid w:val="0059740A"/>
    <w:rsid w:val="00597443"/>
    <w:rsid w:val="0059747B"/>
    <w:rsid w:val="00597540"/>
    <w:rsid w:val="00597551"/>
    <w:rsid w:val="0059764E"/>
    <w:rsid w:val="00597657"/>
    <w:rsid w:val="005976CA"/>
    <w:rsid w:val="0059774E"/>
    <w:rsid w:val="00597762"/>
    <w:rsid w:val="00597771"/>
    <w:rsid w:val="0059791B"/>
    <w:rsid w:val="00597953"/>
    <w:rsid w:val="00597A26"/>
    <w:rsid w:val="00597B27"/>
    <w:rsid w:val="00597BAD"/>
    <w:rsid w:val="00597BAF"/>
    <w:rsid w:val="00597BBC"/>
    <w:rsid w:val="00597C45"/>
    <w:rsid w:val="00597C73"/>
    <w:rsid w:val="00597C7F"/>
    <w:rsid w:val="00597CB2"/>
    <w:rsid w:val="00597CBA"/>
    <w:rsid w:val="00597DBB"/>
    <w:rsid w:val="00597EC9"/>
    <w:rsid w:val="00597F34"/>
    <w:rsid w:val="00597F4B"/>
    <w:rsid w:val="00597F67"/>
    <w:rsid w:val="005A005D"/>
    <w:rsid w:val="005A006A"/>
    <w:rsid w:val="005A017E"/>
    <w:rsid w:val="005A020F"/>
    <w:rsid w:val="005A0265"/>
    <w:rsid w:val="005A0301"/>
    <w:rsid w:val="005A030A"/>
    <w:rsid w:val="005A0340"/>
    <w:rsid w:val="005A03E0"/>
    <w:rsid w:val="005A03F7"/>
    <w:rsid w:val="005A0507"/>
    <w:rsid w:val="005A0535"/>
    <w:rsid w:val="005A0536"/>
    <w:rsid w:val="005A05EC"/>
    <w:rsid w:val="005A0637"/>
    <w:rsid w:val="005A065F"/>
    <w:rsid w:val="005A06E1"/>
    <w:rsid w:val="005A073A"/>
    <w:rsid w:val="005A074E"/>
    <w:rsid w:val="005A080F"/>
    <w:rsid w:val="005A0875"/>
    <w:rsid w:val="005A08AF"/>
    <w:rsid w:val="005A0935"/>
    <w:rsid w:val="005A09F2"/>
    <w:rsid w:val="005A0A4E"/>
    <w:rsid w:val="005A0AB9"/>
    <w:rsid w:val="005A0B13"/>
    <w:rsid w:val="005A0B3D"/>
    <w:rsid w:val="005A0B49"/>
    <w:rsid w:val="005A0BC8"/>
    <w:rsid w:val="005A0BD0"/>
    <w:rsid w:val="005A0BE3"/>
    <w:rsid w:val="005A0C7B"/>
    <w:rsid w:val="005A0C9F"/>
    <w:rsid w:val="005A0CAA"/>
    <w:rsid w:val="005A0D13"/>
    <w:rsid w:val="005A0DBB"/>
    <w:rsid w:val="005A0E1A"/>
    <w:rsid w:val="005A0E39"/>
    <w:rsid w:val="005A0F47"/>
    <w:rsid w:val="005A0FC2"/>
    <w:rsid w:val="005A0FF3"/>
    <w:rsid w:val="005A1011"/>
    <w:rsid w:val="005A105F"/>
    <w:rsid w:val="005A1144"/>
    <w:rsid w:val="005A1149"/>
    <w:rsid w:val="005A11B5"/>
    <w:rsid w:val="005A11EA"/>
    <w:rsid w:val="005A120B"/>
    <w:rsid w:val="005A124A"/>
    <w:rsid w:val="005A1347"/>
    <w:rsid w:val="005A1391"/>
    <w:rsid w:val="005A14E3"/>
    <w:rsid w:val="005A1672"/>
    <w:rsid w:val="005A170B"/>
    <w:rsid w:val="005A1740"/>
    <w:rsid w:val="005A176D"/>
    <w:rsid w:val="005A17BA"/>
    <w:rsid w:val="005A1928"/>
    <w:rsid w:val="005A193A"/>
    <w:rsid w:val="005A1AFE"/>
    <w:rsid w:val="005A1BAC"/>
    <w:rsid w:val="005A1BEB"/>
    <w:rsid w:val="005A1BF8"/>
    <w:rsid w:val="005A1C0C"/>
    <w:rsid w:val="005A1C57"/>
    <w:rsid w:val="005A1C71"/>
    <w:rsid w:val="005A1DCD"/>
    <w:rsid w:val="005A1EB0"/>
    <w:rsid w:val="005A1EC0"/>
    <w:rsid w:val="005A1F2C"/>
    <w:rsid w:val="005A2091"/>
    <w:rsid w:val="005A2203"/>
    <w:rsid w:val="005A2274"/>
    <w:rsid w:val="005A22CE"/>
    <w:rsid w:val="005A2355"/>
    <w:rsid w:val="005A238A"/>
    <w:rsid w:val="005A239C"/>
    <w:rsid w:val="005A23A2"/>
    <w:rsid w:val="005A23E0"/>
    <w:rsid w:val="005A23F1"/>
    <w:rsid w:val="005A2466"/>
    <w:rsid w:val="005A255D"/>
    <w:rsid w:val="005A25FC"/>
    <w:rsid w:val="005A265F"/>
    <w:rsid w:val="005A2675"/>
    <w:rsid w:val="005A2690"/>
    <w:rsid w:val="005A26CD"/>
    <w:rsid w:val="005A2706"/>
    <w:rsid w:val="005A27C8"/>
    <w:rsid w:val="005A27E8"/>
    <w:rsid w:val="005A281C"/>
    <w:rsid w:val="005A281E"/>
    <w:rsid w:val="005A285C"/>
    <w:rsid w:val="005A287F"/>
    <w:rsid w:val="005A28DF"/>
    <w:rsid w:val="005A2976"/>
    <w:rsid w:val="005A29E3"/>
    <w:rsid w:val="005A2A2E"/>
    <w:rsid w:val="005A2A5C"/>
    <w:rsid w:val="005A2AA6"/>
    <w:rsid w:val="005A2B3F"/>
    <w:rsid w:val="005A2B53"/>
    <w:rsid w:val="005A2B5B"/>
    <w:rsid w:val="005A2B64"/>
    <w:rsid w:val="005A2BF6"/>
    <w:rsid w:val="005A2C10"/>
    <w:rsid w:val="005A2C9B"/>
    <w:rsid w:val="005A2D58"/>
    <w:rsid w:val="005A2D7F"/>
    <w:rsid w:val="005A2D97"/>
    <w:rsid w:val="005A2DFA"/>
    <w:rsid w:val="005A2E0F"/>
    <w:rsid w:val="005A2E3D"/>
    <w:rsid w:val="005A2F72"/>
    <w:rsid w:val="005A2F76"/>
    <w:rsid w:val="005A3152"/>
    <w:rsid w:val="005A32C6"/>
    <w:rsid w:val="005A32CB"/>
    <w:rsid w:val="005A3368"/>
    <w:rsid w:val="005A33E3"/>
    <w:rsid w:val="005A341D"/>
    <w:rsid w:val="005A3483"/>
    <w:rsid w:val="005A355A"/>
    <w:rsid w:val="005A35A2"/>
    <w:rsid w:val="005A3648"/>
    <w:rsid w:val="005A366A"/>
    <w:rsid w:val="005A36C8"/>
    <w:rsid w:val="005A372B"/>
    <w:rsid w:val="005A374C"/>
    <w:rsid w:val="005A3779"/>
    <w:rsid w:val="005A37A3"/>
    <w:rsid w:val="005A37BE"/>
    <w:rsid w:val="005A37D1"/>
    <w:rsid w:val="005A3822"/>
    <w:rsid w:val="005A3852"/>
    <w:rsid w:val="005A3900"/>
    <w:rsid w:val="005A3936"/>
    <w:rsid w:val="005A3988"/>
    <w:rsid w:val="005A39E2"/>
    <w:rsid w:val="005A39FC"/>
    <w:rsid w:val="005A3A5E"/>
    <w:rsid w:val="005A3A6F"/>
    <w:rsid w:val="005A3B49"/>
    <w:rsid w:val="005A3BA2"/>
    <w:rsid w:val="005A3BBC"/>
    <w:rsid w:val="005A3C1A"/>
    <w:rsid w:val="005A3DED"/>
    <w:rsid w:val="005A3E82"/>
    <w:rsid w:val="005A3EBF"/>
    <w:rsid w:val="005A3F00"/>
    <w:rsid w:val="005A3F1C"/>
    <w:rsid w:val="005A3F2D"/>
    <w:rsid w:val="005A3FC1"/>
    <w:rsid w:val="005A3FDB"/>
    <w:rsid w:val="005A4191"/>
    <w:rsid w:val="005A41C5"/>
    <w:rsid w:val="005A420C"/>
    <w:rsid w:val="005A436F"/>
    <w:rsid w:val="005A4374"/>
    <w:rsid w:val="005A43A0"/>
    <w:rsid w:val="005A43F0"/>
    <w:rsid w:val="005A449B"/>
    <w:rsid w:val="005A44DB"/>
    <w:rsid w:val="005A44F1"/>
    <w:rsid w:val="005A457F"/>
    <w:rsid w:val="005A45B7"/>
    <w:rsid w:val="005A4648"/>
    <w:rsid w:val="005A46B7"/>
    <w:rsid w:val="005A46D2"/>
    <w:rsid w:val="005A4702"/>
    <w:rsid w:val="005A476F"/>
    <w:rsid w:val="005A4774"/>
    <w:rsid w:val="005A47D6"/>
    <w:rsid w:val="005A47D9"/>
    <w:rsid w:val="005A4841"/>
    <w:rsid w:val="005A48B1"/>
    <w:rsid w:val="005A499C"/>
    <w:rsid w:val="005A49B0"/>
    <w:rsid w:val="005A49C8"/>
    <w:rsid w:val="005A4A9A"/>
    <w:rsid w:val="005A4AC6"/>
    <w:rsid w:val="005A4B03"/>
    <w:rsid w:val="005A4B31"/>
    <w:rsid w:val="005A4B7E"/>
    <w:rsid w:val="005A4BC2"/>
    <w:rsid w:val="005A4BD7"/>
    <w:rsid w:val="005A4C0A"/>
    <w:rsid w:val="005A4C21"/>
    <w:rsid w:val="005A4C2F"/>
    <w:rsid w:val="005A4C5C"/>
    <w:rsid w:val="005A4D31"/>
    <w:rsid w:val="005A4DB7"/>
    <w:rsid w:val="005A4DC9"/>
    <w:rsid w:val="005A4F41"/>
    <w:rsid w:val="005A4F85"/>
    <w:rsid w:val="005A50F6"/>
    <w:rsid w:val="005A5145"/>
    <w:rsid w:val="005A520D"/>
    <w:rsid w:val="005A522D"/>
    <w:rsid w:val="005A5249"/>
    <w:rsid w:val="005A5286"/>
    <w:rsid w:val="005A52F3"/>
    <w:rsid w:val="005A5478"/>
    <w:rsid w:val="005A5484"/>
    <w:rsid w:val="005A54A6"/>
    <w:rsid w:val="005A54B6"/>
    <w:rsid w:val="005A550C"/>
    <w:rsid w:val="005A556A"/>
    <w:rsid w:val="005A5570"/>
    <w:rsid w:val="005A567F"/>
    <w:rsid w:val="005A5722"/>
    <w:rsid w:val="005A5723"/>
    <w:rsid w:val="005A573D"/>
    <w:rsid w:val="005A5769"/>
    <w:rsid w:val="005A57C1"/>
    <w:rsid w:val="005A57E1"/>
    <w:rsid w:val="005A5813"/>
    <w:rsid w:val="005A581E"/>
    <w:rsid w:val="005A586C"/>
    <w:rsid w:val="005A5954"/>
    <w:rsid w:val="005A5998"/>
    <w:rsid w:val="005A59A9"/>
    <w:rsid w:val="005A5A31"/>
    <w:rsid w:val="005A5A68"/>
    <w:rsid w:val="005A5AFF"/>
    <w:rsid w:val="005A5B5A"/>
    <w:rsid w:val="005A5C91"/>
    <w:rsid w:val="005A5E40"/>
    <w:rsid w:val="005A5EC8"/>
    <w:rsid w:val="005A5F98"/>
    <w:rsid w:val="005A601E"/>
    <w:rsid w:val="005A609A"/>
    <w:rsid w:val="005A60E6"/>
    <w:rsid w:val="005A6148"/>
    <w:rsid w:val="005A61A1"/>
    <w:rsid w:val="005A61C6"/>
    <w:rsid w:val="005A61EE"/>
    <w:rsid w:val="005A6270"/>
    <w:rsid w:val="005A6300"/>
    <w:rsid w:val="005A6345"/>
    <w:rsid w:val="005A635E"/>
    <w:rsid w:val="005A6361"/>
    <w:rsid w:val="005A6369"/>
    <w:rsid w:val="005A63B9"/>
    <w:rsid w:val="005A63D8"/>
    <w:rsid w:val="005A641A"/>
    <w:rsid w:val="005A6425"/>
    <w:rsid w:val="005A642B"/>
    <w:rsid w:val="005A64A5"/>
    <w:rsid w:val="005A6577"/>
    <w:rsid w:val="005A6595"/>
    <w:rsid w:val="005A6629"/>
    <w:rsid w:val="005A663C"/>
    <w:rsid w:val="005A66A3"/>
    <w:rsid w:val="005A676C"/>
    <w:rsid w:val="005A6852"/>
    <w:rsid w:val="005A68F0"/>
    <w:rsid w:val="005A6A39"/>
    <w:rsid w:val="005A6A88"/>
    <w:rsid w:val="005A6A9D"/>
    <w:rsid w:val="005A6ABB"/>
    <w:rsid w:val="005A6BCA"/>
    <w:rsid w:val="005A6BCF"/>
    <w:rsid w:val="005A6C00"/>
    <w:rsid w:val="005A6C11"/>
    <w:rsid w:val="005A6C37"/>
    <w:rsid w:val="005A6CB9"/>
    <w:rsid w:val="005A6DB5"/>
    <w:rsid w:val="005A6DF0"/>
    <w:rsid w:val="005A6E70"/>
    <w:rsid w:val="005A6ED2"/>
    <w:rsid w:val="005A6ED5"/>
    <w:rsid w:val="005A6FF5"/>
    <w:rsid w:val="005A70B5"/>
    <w:rsid w:val="005A711D"/>
    <w:rsid w:val="005A7182"/>
    <w:rsid w:val="005A721C"/>
    <w:rsid w:val="005A7332"/>
    <w:rsid w:val="005A734E"/>
    <w:rsid w:val="005A736A"/>
    <w:rsid w:val="005A739C"/>
    <w:rsid w:val="005A751D"/>
    <w:rsid w:val="005A769A"/>
    <w:rsid w:val="005A76A9"/>
    <w:rsid w:val="005A7790"/>
    <w:rsid w:val="005A783F"/>
    <w:rsid w:val="005A785F"/>
    <w:rsid w:val="005A78E0"/>
    <w:rsid w:val="005A7A00"/>
    <w:rsid w:val="005A7A57"/>
    <w:rsid w:val="005A7AB0"/>
    <w:rsid w:val="005A7AFB"/>
    <w:rsid w:val="005A7B69"/>
    <w:rsid w:val="005A7BEF"/>
    <w:rsid w:val="005A7C0C"/>
    <w:rsid w:val="005A7C24"/>
    <w:rsid w:val="005A7C38"/>
    <w:rsid w:val="005A7C7C"/>
    <w:rsid w:val="005A7CDC"/>
    <w:rsid w:val="005A7DBB"/>
    <w:rsid w:val="005A7DE8"/>
    <w:rsid w:val="005A7EA7"/>
    <w:rsid w:val="005A7F07"/>
    <w:rsid w:val="005A7F62"/>
    <w:rsid w:val="005A7FE8"/>
    <w:rsid w:val="005A7FF0"/>
    <w:rsid w:val="005B0026"/>
    <w:rsid w:val="005B00B8"/>
    <w:rsid w:val="005B013C"/>
    <w:rsid w:val="005B02FE"/>
    <w:rsid w:val="005B030B"/>
    <w:rsid w:val="005B0326"/>
    <w:rsid w:val="005B03CB"/>
    <w:rsid w:val="005B045B"/>
    <w:rsid w:val="005B04AB"/>
    <w:rsid w:val="005B04E0"/>
    <w:rsid w:val="005B0596"/>
    <w:rsid w:val="005B05B9"/>
    <w:rsid w:val="005B05BD"/>
    <w:rsid w:val="005B05F6"/>
    <w:rsid w:val="005B0781"/>
    <w:rsid w:val="005B0792"/>
    <w:rsid w:val="005B0896"/>
    <w:rsid w:val="005B08D2"/>
    <w:rsid w:val="005B0923"/>
    <w:rsid w:val="005B093A"/>
    <w:rsid w:val="005B09E6"/>
    <w:rsid w:val="005B0A0D"/>
    <w:rsid w:val="005B0B0E"/>
    <w:rsid w:val="005B0B53"/>
    <w:rsid w:val="005B0BAB"/>
    <w:rsid w:val="005B0C27"/>
    <w:rsid w:val="005B0C89"/>
    <w:rsid w:val="005B0C9D"/>
    <w:rsid w:val="005B0D13"/>
    <w:rsid w:val="005B0D54"/>
    <w:rsid w:val="005B0DD2"/>
    <w:rsid w:val="005B0DE7"/>
    <w:rsid w:val="005B0E34"/>
    <w:rsid w:val="005B0ED7"/>
    <w:rsid w:val="005B0F1F"/>
    <w:rsid w:val="005B0FCC"/>
    <w:rsid w:val="005B105E"/>
    <w:rsid w:val="005B1096"/>
    <w:rsid w:val="005B1101"/>
    <w:rsid w:val="005B1144"/>
    <w:rsid w:val="005B1153"/>
    <w:rsid w:val="005B1183"/>
    <w:rsid w:val="005B11C6"/>
    <w:rsid w:val="005B11E6"/>
    <w:rsid w:val="005B11F5"/>
    <w:rsid w:val="005B1273"/>
    <w:rsid w:val="005B1305"/>
    <w:rsid w:val="005B133A"/>
    <w:rsid w:val="005B136D"/>
    <w:rsid w:val="005B140F"/>
    <w:rsid w:val="005B144B"/>
    <w:rsid w:val="005B147A"/>
    <w:rsid w:val="005B147C"/>
    <w:rsid w:val="005B14EB"/>
    <w:rsid w:val="005B1503"/>
    <w:rsid w:val="005B15C8"/>
    <w:rsid w:val="005B1610"/>
    <w:rsid w:val="005B1650"/>
    <w:rsid w:val="005B1792"/>
    <w:rsid w:val="005B17D2"/>
    <w:rsid w:val="005B1829"/>
    <w:rsid w:val="005B1872"/>
    <w:rsid w:val="005B18BA"/>
    <w:rsid w:val="005B19A6"/>
    <w:rsid w:val="005B19D4"/>
    <w:rsid w:val="005B1A2F"/>
    <w:rsid w:val="005B1A52"/>
    <w:rsid w:val="005B1A7C"/>
    <w:rsid w:val="005B1ABA"/>
    <w:rsid w:val="005B1B74"/>
    <w:rsid w:val="005B1BFE"/>
    <w:rsid w:val="005B1C15"/>
    <w:rsid w:val="005B1C33"/>
    <w:rsid w:val="005B1CCE"/>
    <w:rsid w:val="005B1CDB"/>
    <w:rsid w:val="005B1D10"/>
    <w:rsid w:val="005B1E44"/>
    <w:rsid w:val="005B1E6C"/>
    <w:rsid w:val="005B1F1A"/>
    <w:rsid w:val="005B1F5B"/>
    <w:rsid w:val="005B1F71"/>
    <w:rsid w:val="005B2020"/>
    <w:rsid w:val="005B2131"/>
    <w:rsid w:val="005B215F"/>
    <w:rsid w:val="005B21AB"/>
    <w:rsid w:val="005B2300"/>
    <w:rsid w:val="005B2324"/>
    <w:rsid w:val="005B2379"/>
    <w:rsid w:val="005B2529"/>
    <w:rsid w:val="005B254E"/>
    <w:rsid w:val="005B25B2"/>
    <w:rsid w:val="005B26F1"/>
    <w:rsid w:val="005B2705"/>
    <w:rsid w:val="005B2729"/>
    <w:rsid w:val="005B2853"/>
    <w:rsid w:val="005B2893"/>
    <w:rsid w:val="005B294C"/>
    <w:rsid w:val="005B2979"/>
    <w:rsid w:val="005B2982"/>
    <w:rsid w:val="005B2984"/>
    <w:rsid w:val="005B2A40"/>
    <w:rsid w:val="005B2A6E"/>
    <w:rsid w:val="005B2AEA"/>
    <w:rsid w:val="005B2B84"/>
    <w:rsid w:val="005B2B94"/>
    <w:rsid w:val="005B2B9E"/>
    <w:rsid w:val="005B2BCF"/>
    <w:rsid w:val="005B2C09"/>
    <w:rsid w:val="005B2C61"/>
    <w:rsid w:val="005B2C95"/>
    <w:rsid w:val="005B2CDA"/>
    <w:rsid w:val="005B2D32"/>
    <w:rsid w:val="005B2DB2"/>
    <w:rsid w:val="005B2DBC"/>
    <w:rsid w:val="005B2E9B"/>
    <w:rsid w:val="005B2EE8"/>
    <w:rsid w:val="005B2F3F"/>
    <w:rsid w:val="005B2F6F"/>
    <w:rsid w:val="005B2F85"/>
    <w:rsid w:val="005B2FCB"/>
    <w:rsid w:val="005B303E"/>
    <w:rsid w:val="005B3080"/>
    <w:rsid w:val="005B309A"/>
    <w:rsid w:val="005B309C"/>
    <w:rsid w:val="005B3124"/>
    <w:rsid w:val="005B320A"/>
    <w:rsid w:val="005B32AD"/>
    <w:rsid w:val="005B32D0"/>
    <w:rsid w:val="005B336A"/>
    <w:rsid w:val="005B33CF"/>
    <w:rsid w:val="005B3435"/>
    <w:rsid w:val="005B3457"/>
    <w:rsid w:val="005B349D"/>
    <w:rsid w:val="005B34E7"/>
    <w:rsid w:val="005B34FB"/>
    <w:rsid w:val="005B352D"/>
    <w:rsid w:val="005B3568"/>
    <w:rsid w:val="005B35F8"/>
    <w:rsid w:val="005B3662"/>
    <w:rsid w:val="005B3681"/>
    <w:rsid w:val="005B36CC"/>
    <w:rsid w:val="005B36FA"/>
    <w:rsid w:val="005B38F8"/>
    <w:rsid w:val="005B39B8"/>
    <w:rsid w:val="005B3A44"/>
    <w:rsid w:val="005B3AB6"/>
    <w:rsid w:val="005B3ADC"/>
    <w:rsid w:val="005B3B92"/>
    <w:rsid w:val="005B3C21"/>
    <w:rsid w:val="005B3C63"/>
    <w:rsid w:val="005B3CDF"/>
    <w:rsid w:val="005B3CFA"/>
    <w:rsid w:val="005B3DAD"/>
    <w:rsid w:val="005B3DEB"/>
    <w:rsid w:val="005B3F02"/>
    <w:rsid w:val="005B403E"/>
    <w:rsid w:val="005B408D"/>
    <w:rsid w:val="005B4220"/>
    <w:rsid w:val="005B4265"/>
    <w:rsid w:val="005B426C"/>
    <w:rsid w:val="005B438F"/>
    <w:rsid w:val="005B43E7"/>
    <w:rsid w:val="005B4411"/>
    <w:rsid w:val="005B4420"/>
    <w:rsid w:val="005B4459"/>
    <w:rsid w:val="005B4524"/>
    <w:rsid w:val="005B4565"/>
    <w:rsid w:val="005B4615"/>
    <w:rsid w:val="005B462A"/>
    <w:rsid w:val="005B466C"/>
    <w:rsid w:val="005B4772"/>
    <w:rsid w:val="005B47DF"/>
    <w:rsid w:val="005B47FD"/>
    <w:rsid w:val="005B4893"/>
    <w:rsid w:val="005B4894"/>
    <w:rsid w:val="005B4A57"/>
    <w:rsid w:val="005B4CA0"/>
    <w:rsid w:val="005B4CC7"/>
    <w:rsid w:val="005B4D72"/>
    <w:rsid w:val="005B4E2D"/>
    <w:rsid w:val="005B4E6D"/>
    <w:rsid w:val="005B4EBD"/>
    <w:rsid w:val="005B4EE2"/>
    <w:rsid w:val="005B4F27"/>
    <w:rsid w:val="005B4F8E"/>
    <w:rsid w:val="005B4FCE"/>
    <w:rsid w:val="005B4FFB"/>
    <w:rsid w:val="005B507A"/>
    <w:rsid w:val="005B5145"/>
    <w:rsid w:val="005B515D"/>
    <w:rsid w:val="005B5167"/>
    <w:rsid w:val="005B52A4"/>
    <w:rsid w:val="005B5314"/>
    <w:rsid w:val="005B5322"/>
    <w:rsid w:val="005B5398"/>
    <w:rsid w:val="005B53AE"/>
    <w:rsid w:val="005B53C1"/>
    <w:rsid w:val="005B5403"/>
    <w:rsid w:val="005B54CB"/>
    <w:rsid w:val="005B54E5"/>
    <w:rsid w:val="005B552C"/>
    <w:rsid w:val="005B552D"/>
    <w:rsid w:val="005B557F"/>
    <w:rsid w:val="005B55E8"/>
    <w:rsid w:val="005B5614"/>
    <w:rsid w:val="005B571F"/>
    <w:rsid w:val="005B57B2"/>
    <w:rsid w:val="005B5855"/>
    <w:rsid w:val="005B590B"/>
    <w:rsid w:val="005B5919"/>
    <w:rsid w:val="005B59AA"/>
    <w:rsid w:val="005B5A16"/>
    <w:rsid w:val="005B5A25"/>
    <w:rsid w:val="005B5A3C"/>
    <w:rsid w:val="005B5B9B"/>
    <w:rsid w:val="005B5BAE"/>
    <w:rsid w:val="005B5DC3"/>
    <w:rsid w:val="005B5E83"/>
    <w:rsid w:val="005B5E99"/>
    <w:rsid w:val="005B5EDC"/>
    <w:rsid w:val="005B5FA6"/>
    <w:rsid w:val="005B6044"/>
    <w:rsid w:val="005B60EA"/>
    <w:rsid w:val="005B6165"/>
    <w:rsid w:val="005B61C4"/>
    <w:rsid w:val="005B6264"/>
    <w:rsid w:val="005B6284"/>
    <w:rsid w:val="005B62D8"/>
    <w:rsid w:val="005B631D"/>
    <w:rsid w:val="005B635F"/>
    <w:rsid w:val="005B6373"/>
    <w:rsid w:val="005B6393"/>
    <w:rsid w:val="005B63AA"/>
    <w:rsid w:val="005B63F1"/>
    <w:rsid w:val="005B645E"/>
    <w:rsid w:val="005B650E"/>
    <w:rsid w:val="005B654F"/>
    <w:rsid w:val="005B655A"/>
    <w:rsid w:val="005B6642"/>
    <w:rsid w:val="005B66C1"/>
    <w:rsid w:val="005B675A"/>
    <w:rsid w:val="005B6772"/>
    <w:rsid w:val="005B67F2"/>
    <w:rsid w:val="005B6975"/>
    <w:rsid w:val="005B6AE8"/>
    <w:rsid w:val="005B6B4A"/>
    <w:rsid w:val="005B6BC1"/>
    <w:rsid w:val="005B6BCD"/>
    <w:rsid w:val="005B6C26"/>
    <w:rsid w:val="005B6C5C"/>
    <w:rsid w:val="005B6C8D"/>
    <w:rsid w:val="005B6CB0"/>
    <w:rsid w:val="005B6D13"/>
    <w:rsid w:val="005B6D3E"/>
    <w:rsid w:val="005B6D88"/>
    <w:rsid w:val="005B6E6F"/>
    <w:rsid w:val="005B6F29"/>
    <w:rsid w:val="005B7003"/>
    <w:rsid w:val="005B7040"/>
    <w:rsid w:val="005B70E2"/>
    <w:rsid w:val="005B71C1"/>
    <w:rsid w:val="005B724F"/>
    <w:rsid w:val="005B729F"/>
    <w:rsid w:val="005B72BD"/>
    <w:rsid w:val="005B733F"/>
    <w:rsid w:val="005B7374"/>
    <w:rsid w:val="005B751B"/>
    <w:rsid w:val="005B7577"/>
    <w:rsid w:val="005B75F3"/>
    <w:rsid w:val="005B7609"/>
    <w:rsid w:val="005B762E"/>
    <w:rsid w:val="005B763B"/>
    <w:rsid w:val="005B7643"/>
    <w:rsid w:val="005B778F"/>
    <w:rsid w:val="005B7833"/>
    <w:rsid w:val="005B7877"/>
    <w:rsid w:val="005B78D9"/>
    <w:rsid w:val="005B7972"/>
    <w:rsid w:val="005B7A34"/>
    <w:rsid w:val="005B7A42"/>
    <w:rsid w:val="005B7AC5"/>
    <w:rsid w:val="005B7BCB"/>
    <w:rsid w:val="005B7BE8"/>
    <w:rsid w:val="005B7D2D"/>
    <w:rsid w:val="005B7DA5"/>
    <w:rsid w:val="005B7DFD"/>
    <w:rsid w:val="005B7E39"/>
    <w:rsid w:val="005B7E72"/>
    <w:rsid w:val="005B7E7C"/>
    <w:rsid w:val="005B7E87"/>
    <w:rsid w:val="005B7EB3"/>
    <w:rsid w:val="005B7EE4"/>
    <w:rsid w:val="005B7EF7"/>
    <w:rsid w:val="005B7F13"/>
    <w:rsid w:val="005B7F91"/>
    <w:rsid w:val="005C0015"/>
    <w:rsid w:val="005C01E5"/>
    <w:rsid w:val="005C0242"/>
    <w:rsid w:val="005C0247"/>
    <w:rsid w:val="005C0249"/>
    <w:rsid w:val="005C0336"/>
    <w:rsid w:val="005C04D7"/>
    <w:rsid w:val="005C05F2"/>
    <w:rsid w:val="005C0663"/>
    <w:rsid w:val="005C06C5"/>
    <w:rsid w:val="005C0717"/>
    <w:rsid w:val="005C0785"/>
    <w:rsid w:val="005C0884"/>
    <w:rsid w:val="005C08AD"/>
    <w:rsid w:val="005C08E2"/>
    <w:rsid w:val="005C08FF"/>
    <w:rsid w:val="005C0A37"/>
    <w:rsid w:val="005C0B12"/>
    <w:rsid w:val="005C0B87"/>
    <w:rsid w:val="005C0C97"/>
    <w:rsid w:val="005C0D08"/>
    <w:rsid w:val="005C0E17"/>
    <w:rsid w:val="005C0E85"/>
    <w:rsid w:val="005C0E89"/>
    <w:rsid w:val="005C0F36"/>
    <w:rsid w:val="005C0F96"/>
    <w:rsid w:val="005C1029"/>
    <w:rsid w:val="005C108B"/>
    <w:rsid w:val="005C10EE"/>
    <w:rsid w:val="005C110A"/>
    <w:rsid w:val="005C11B6"/>
    <w:rsid w:val="005C11E1"/>
    <w:rsid w:val="005C1350"/>
    <w:rsid w:val="005C13CF"/>
    <w:rsid w:val="005C13E6"/>
    <w:rsid w:val="005C150F"/>
    <w:rsid w:val="005C1524"/>
    <w:rsid w:val="005C1532"/>
    <w:rsid w:val="005C1549"/>
    <w:rsid w:val="005C174A"/>
    <w:rsid w:val="005C182A"/>
    <w:rsid w:val="005C1956"/>
    <w:rsid w:val="005C1A18"/>
    <w:rsid w:val="005C1A33"/>
    <w:rsid w:val="005C1A3A"/>
    <w:rsid w:val="005C1B3B"/>
    <w:rsid w:val="005C1BE9"/>
    <w:rsid w:val="005C1C4A"/>
    <w:rsid w:val="005C1DE8"/>
    <w:rsid w:val="005C1E2A"/>
    <w:rsid w:val="005C1E58"/>
    <w:rsid w:val="005C1E82"/>
    <w:rsid w:val="005C1E9B"/>
    <w:rsid w:val="005C1F65"/>
    <w:rsid w:val="005C203C"/>
    <w:rsid w:val="005C204D"/>
    <w:rsid w:val="005C20C0"/>
    <w:rsid w:val="005C2120"/>
    <w:rsid w:val="005C2191"/>
    <w:rsid w:val="005C21BE"/>
    <w:rsid w:val="005C21E8"/>
    <w:rsid w:val="005C224A"/>
    <w:rsid w:val="005C2268"/>
    <w:rsid w:val="005C22F6"/>
    <w:rsid w:val="005C2392"/>
    <w:rsid w:val="005C23A5"/>
    <w:rsid w:val="005C2409"/>
    <w:rsid w:val="005C241B"/>
    <w:rsid w:val="005C248D"/>
    <w:rsid w:val="005C25CA"/>
    <w:rsid w:val="005C25CC"/>
    <w:rsid w:val="005C25FE"/>
    <w:rsid w:val="005C2652"/>
    <w:rsid w:val="005C26BF"/>
    <w:rsid w:val="005C26FA"/>
    <w:rsid w:val="005C2716"/>
    <w:rsid w:val="005C2726"/>
    <w:rsid w:val="005C272E"/>
    <w:rsid w:val="005C2820"/>
    <w:rsid w:val="005C2828"/>
    <w:rsid w:val="005C283B"/>
    <w:rsid w:val="005C2861"/>
    <w:rsid w:val="005C2884"/>
    <w:rsid w:val="005C28A6"/>
    <w:rsid w:val="005C28B4"/>
    <w:rsid w:val="005C28C8"/>
    <w:rsid w:val="005C293D"/>
    <w:rsid w:val="005C2969"/>
    <w:rsid w:val="005C2988"/>
    <w:rsid w:val="005C29B4"/>
    <w:rsid w:val="005C2A53"/>
    <w:rsid w:val="005C2A56"/>
    <w:rsid w:val="005C2A73"/>
    <w:rsid w:val="005C2A78"/>
    <w:rsid w:val="005C2A7A"/>
    <w:rsid w:val="005C2AB2"/>
    <w:rsid w:val="005C2B1E"/>
    <w:rsid w:val="005C2BB9"/>
    <w:rsid w:val="005C2C40"/>
    <w:rsid w:val="005C2D5A"/>
    <w:rsid w:val="005C2D87"/>
    <w:rsid w:val="005C2D9A"/>
    <w:rsid w:val="005C2E09"/>
    <w:rsid w:val="005C2E0E"/>
    <w:rsid w:val="005C2ECD"/>
    <w:rsid w:val="005C2F29"/>
    <w:rsid w:val="005C2F4B"/>
    <w:rsid w:val="005C2F8C"/>
    <w:rsid w:val="005C2FFB"/>
    <w:rsid w:val="005C3041"/>
    <w:rsid w:val="005C3080"/>
    <w:rsid w:val="005C30AF"/>
    <w:rsid w:val="005C312E"/>
    <w:rsid w:val="005C3236"/>
    <w:rsid w:val="005C328D"/>
    <w:rsid w:val="005C339E"/>
    <w:rsid w:val="005C33DB"/>
    <w:rsid w:val="005C33EA"/>
    <w:rsid w:val="005C33EE"/>
    <w:rsid w:val="005C3420"/>
    <w:rsid w:val="005C3446"/>
    <w:rsid w:val="005C346E"/>
    <w:rsid w:val="005C352C"/>
    <w:rsid w:val="005C3614"/>
    <w:rsid w:val="005C3678"/>
    <w:rsid w:val="005C36AC"/>
    <w:rsid w:val="005C36B4"/>
    <w:rsid w:val="005C36E1"/>
    <w:rsid w:val="005C37D4"/>
    <w:rsid w:val="005C37E6"/>
    <w:rsid w:val="005C3910"/>
    <w:rsid w:val="005C3981"/>
    <w:rsid w:val="005C3997"/>
    <w:rsid w:val="005C3A07"/>
    <w:rsid w:val="005C3B76"/>
    <w:rsid w:val="005C3C7E"/>
    <w:rsid w:val="005C3C82"/>
    <w:rsid w:val="005C3C8C"/>
    <w:rsid w:val="005C3D01"/>
    <w:rsid w:val="005C3DBC"/>
    <w:rsid w:val="005C3E3E"/>
    <w:rsid w:val="005C3FBC"/>
    <w:rsid w:val="005C3FD9"/>
    <w:rsid w:val="005C4101"/>
    <w:rsid w:val="005C410C"/>
    <w:rsid w:val="005C41EE"/>
    <w:rsid w:val="005C4203"/>
    <w:rsid w:val="005C4237"/>
    <w:rsid w:val="005C4317"/>
    <w:rsid w:val="005C43F4"/>
    <w:rsid w:val="005C4426"/>
    <w:rsid w:val="005C44B7"/>
    <w:rsid w:val="005C44E1"/>
    <w:rsid w:val="005C4500"/>
    <w:rsid w:val="005C4660"/>
    <w:rsid w:val="005C46B4"/>
    <w:rsid w:val="005C472B"/>
    <w:rsid w:val="005C474D"/>
    <w:rsid w:val="005C4773"/>
    <w:rsid w:val="005C47D7"/>
    <w:rsid w:val="005C47E4"/>
    <w:rsid w:val="005C47FE"/>
    <w:rsid w:val="005C488C"/>
    <w:rsid w:val="005C4966"/>
    <w:rsid w:val="005C49F4"/>
    <w:rsid w:val="005C4A1D"/>
    <w:rsid w:val="005C4B7F"/>
    <w:rsid w:val="005C4BB3"/>
    <w:rsid w:val="005C4BDD"/>
    <w:rsid w:val="005C4BDF"/>
    <w:rsid w:val="005C4BE9"/>
    <w:rsid w:val="005C4C04"/>
    <w:rsid w:val="005C4C56"/>
    <w:rsid w:val="005C4C5F"/>
    <w:rsid w:val="005C4CA7"/>
    <w:rsid w:val="005C4CDA"/>
    <w:rsid w:val="005C4CEF"/>
    <w:rsid w:val="005C4D6A"/>
    <w:rsid w:val="005C4DB9"/>
    <w:rsid w:val="005C4DBB"/>
    <w:rsid w:val="005C4DDB"/>
    <w:rsid w:val="005C4E3A"/>
    <w:rsid w:val="005C4EAA"/>
    <w:rsid w:val="005C4EC3"/>
    <w:rsid w:val="005C5079"/>
    <w:rsid w:val="005C50B2"/>
    <w:rsid w:val="005C50BF"/>
    <w:rsid w:val="005C50E0"/>
    <w:rsid w:val="005C51D3"/>
    <w:rsid w:val="005C5216"/>
    <w:rsid w:val="005C52AE"/>
    <w:rsid w:val="005C52BD"/>
    <w:rsid w:val="005C52C1"/>
    <w:rsid w:val="005C535F"/>
    <w:rsid w:val="005C537A"/>
    <w:rsid w:val="005C5467"/>
    <w:rsid w:val="005C54D2"/>
    <w:rsid w:val="005C559D"/>
    <w:rsid w:val="005C55FA"/>
    <w:rsid w:val="005C5630"/>
    <w:rsid w:val="005C56DC"/>
    <w:rsid w:val="005C57A0"/>
    <w:rsid w:val="005C5856"/>
    <w:rsid w:val="005C5877"/>
    <w:rsid w:val="005C58D0"/>
    <w:rsid w:val="005C58E0"/>
    <w:rsid w:val="005C5998"/>
    <w:rsid w:val="005C59B7"/>
    <w:rsid w:val="005C59E7"/>
    <w:rsid w:val="005C5A8D"/>
    <w:rsid w:val="005C5AA9"/>
    <w:rsid w:val="005C5AB6"/>
    <w:rsid w:val="005C5AF9"/>
    <w:rsid w:val="005C5B40"/>
    <w:rsid w:val="005C5B49"/>
    <w:rsid w:val="005C5B62"/>
    <w:rsid w:val="005C5BA3"/>
    <w:rsid w:val="005C5BAA"/>
    <w:rsid w:val="005C5BF4"/>
    <w:rsid w:val="005C5C2D"/>
    <w:rsid w:val="005C5E7E"/>
    <w:rsid w:val="005C5E8F"/>
    <w:rsid w:val="005C5EB6"/>
    <w:rsid w:val="005C5ED0"/>
    <w:rsid w:val="005C5F0C"/>
    <w:rsid w:val="005C5F6F"/>
    <w:rsid w:val="005C5FB0"/>
    <w:rsid w:val="005C60C3"/>
    <w:rsid w:val="005C60D9"/>
    <w:rsid w:val="005C6196"/>
    <w:rsid w:val="005C619A"/>
    <w:rsid w:val="005C6337"/>
    <w:rsid w:val="005C6408"/>
    <w:rsid w:val="005C64B4"/>
    <w:rsid w:val="005C6528"/>
    <w:rsid w:val="005C6560"/>
    <w:rsid w:val="005C65A4"/>
    <w:rsid w:val="005C65C7"/>
    <w:rsid w:val="005C65E5"/>
    <w:rsid w:val="005C6601"/>
    <w:rsid w:val="005C6716"/>
    <w:rsid w:val="005C6788"/>
    <w:rsid w:val="005C6790"/>
    <w:rsid w:val="005C67C6"/>
    <w:rsid w:val="005C67DF"/>
    <w:rsid w:val="005C6812"/>
    <w:rsid w:val="005C6834"/>
    <w:rsid w:val="005C6876"/>
    <w:rsid w:val="005C68B1"/>
    <w:rsid w:val="005C68D0"/>
    <w:rsid w:val="005C68E3"/>
    <w:rsid w:val="005C69AC"/>
    <w:rsid w:val="005C69F2"/>
    <w:rsid w:val="005C6A02"/>
    <w:rsid w:val="005C6A8C"/>
    <w:rsid w:val="005C6AD2"/>
    <w:rsid w:val="005C6B8C"/>
    <w:rsid w:val="005C6C45"/>
    <w:rsid w:val="005C6C7C"/>
    <w:rsid w:val="005C6CF9"/>
    <w:rsid w:val="005C6D3F"/>
    <w:rsid w:val="005C6D7F"/>
    <w:rsid w:val="005C6E6D"/>
    <w:rsid w:val="005C6E88"/>
    <w:rsid w:val="005C6EAD"/>
    <w:rsid w:val="005C6EDE"/>
    <w:rsid w:val="005C6EFB"/>
    <w:rsid w:val="005C6F56"/>
    <w:rsid w:val="005C712D"/>
    <w:rsid w:val="005C71FF"/>
    <w:rsid w:val="005C728A"/>
    <w:rsid w:val="005C72F5"/>
    <w:rsid w:val="005C7301"/>
    <w:rsid w:val="005C7329"/>
    <w:rsid w:val="005C737B"/>
    <w:rsid w:val="005C73E7"/>
    <w:rsid w:val="005C7477"/>
    <w:rsid w:val="005C7517"/>
    <w:rsid w:val="005C7549"/>
    <w:rsid w:val="005C758B"/>
    <w:rsid w:val="005C7591"/>
    <w:rsid w:val="005C75A5"/>
    <w:rsid w:val="005C75C0"/>
    <w:rsid w:val="005C763E"/>
    <w:rsid w:val="005C765D"/>
    <w:rsid w:val="005C76B4"/>
    <w:rsid w:val="005C76D6"/>
    <w:rsid w:val="005C777C"/>
    <w:rsid w:val="005C779A"/>
    <w:rsid w:val="005C77FD"/>
    <w:rsid w:val="005C7828"/>
    <w:rsid w:val="005C7880"/>
    <w:rsid w:val="005C78E3"/>
    <w:rsid w:val="005C79F4"/>
    <w:rsid w:val="005C7A65"/>
    <w:rsid w:val="005C7A75"/>
    <w:rsid w:val="005C7AC7"/>
    <w:rsid w:val="005C7B18"/>
    <w:rsid w:val="005C7B80"/>
    <w:rsid w:val="005C7C31"/>
    <w:rsid w:val="005C7CD6"/>
    <w:rsid w:val="005C7D9C"/>
    <w:rsid w:val="005C7E87"/>
    <w:rsid w:val="005C7EBF"/>
    <w:rsid w:val="005C7F01"/>
    <w:rsid w:val="005C7F1D"/>
    <w:rsid w:val="005C7F2D"/>
    <w:rsid w:val="005C7F4A"/>
    <w:rsid w:val="005C7F7F"/>
    <w:rsid w:val="005C7F9F"/>
    <w:rsid w:val="005C7FBF"/>
    <w:rsid w:val="005D00B7"/>
    <w:rsid w:val="005D014D"/>
    <w:rsid w:val="005D0190"/>
    <w:rsid w:val="005D01B5"/>
    <w:rsid w:val="005D01E0"/>
    <w:rsid w:val="005D034E"/>
    <w:rsid w:val="005D03B7"/>
    <w:rsid w:val="005D0422"/>
    <w:rsid w:val="005D0440"/>
    <w:rsid w:val="005D04AF"/>
    <w:rsid w:val="005D04C3"/>
    <w:rsid w:val="005D04DD"/>
    <w:rsid w:val="005D0504"/>
    <w:rsid w:val="005D0571"/>
    <w:rsid w:val="005D0655"/>
    <w:rsid w:val="005D0682"/>
    <w:rsid w:val="005D068E"/>
    <w:rsid w:val="005D06E6"/>
    <w:rsid w:val="005D0775"/>
    <w:rsid w:val="005D0789"/>
    <w:rsid w:val="005D07BA"/>
    <w:rsid w:val="005D0844"/>
    <w:rsid w:val="005D08D1"/>
    <w:rsid w:val="005D09AA"/>
    <w:rsid w:val="005D0A9D"/>
    <w:rsid w:val="005D0AEA"/>
    <w:rsid w:val="005D0B12"/>
    <w:rsid w:val="005D0BAF"/>
    <w:rsid w:val="005D0C70"/>
    <w:rsid w:val="005D0D8A"/>
    <w:rsid w:val="005D0D9A"/>
    <w:rsid w:val="005D0E19"/>
    <w:rsid w:val="005D0E69"/>
    <w:rsid w:val="005D0E8A"/>
    <w:rsid w:val="005D0FE8"/>
    <w:rsid w:val="005D10A2"/>
    <w:rsid w:val="005D10A5"/>
    <w:rsid w:val="005D116F"/>
    <w:rsid w:val="005D11BA"/>
    <w:rsid w:val="005D127A"/>
    <w:rsid w:val="005D12B4"/>
    <w:rsid w:val="005D1308"/>
    <w:rsid w:val="005D1311"/>
    <w:rsid w:val="005D1368"/>
    <w:rsid w:val="005D1372"/>
    <w:rsid w:val="005D1485"/>
    <w:rsid w:val="005D149D"/>
    <w:rsid w:val="005D14B7"/>
    <w:rsid w:val="005D1537"/>
    <w:rsid w:val="005D15D6"/>
    <w:rsid w:val="005D16F1"/>
    <w:rsid w:val="005D1705"/>
    <w:rsid w:val="005D1754"/>
    <w:rsid w:val="005D17BA"/>
    <w:rsid w:val="005D1836"/>
    <w:rsid w:val="005D184F"/>
    <w:rsid w:val="005D189C"/>
    <w:rsid w:val="005D189F"/>
    <w:rsid w:val="005D19A1"/>
    <w:rsid w:val="005D1A1C"/>
    <w:rsid w:val="005D1AE7"/>
    <w:rsid w:val="005D1B38"/>
    <w:rsid w:val="005D1B46"/>
    <w:rsid w:val="005D1B8A"/>
    <w:rsid w:val="005D1C1D"/>
    <w:rsid w:val="005D1CEA"/>
    <w:rsid w:val="005D1D3C"/>
    <w:rsid w:val="005D1DFC"/>
    <w:rsid w:val="005D1E8E"/>
    <w:rsid w:val="005D1F0D"/>
    <w:rsid w:val="005D1F7A"/>
    <w:rsid w:val="005D1FA9"/>
    <w:rsid w:val="005D1FE0"/>
    <w:rsid w:val="005D1FE6"/>
    <w:rsid w:val="005D2054"/>
    <w:rsid w:val="005D2069"/>
    <w:rsid w:val="005D2109"/>
    <w:rsid w:val="005D212B"/>
    <w:rsid w:val="005D213A"/>
    <w:rsid w:val="005D21A9"/>
    <w:rsid w:val="005D21D8"/>
    <w:rsid w:val="005D225A"/>
    <w:rsid w:val="005D239F"/>
    <w:rsid w:val="005D250D"/>
    <w:rsid w:val="005D2536"/>
    <w:rsid w:val="005D2668"/>
    <w:rsid w:val="005D267D"/>
    <w:rsid w:val="005D26B7"/>
    <w:rsid w:val="005D2724"/>
    <w:rsid w:val="005D272B"/>
    <w:rsid w:val="005D27A5"/>
    <w:rsid w:val="005D27BB"/>
    <w:rsid w:val="005D27F4"/>
    <w:rsid w:val="005D2874"/>
    <w:rsid w:val="005D28C4"/>
    <w:rsid w:val="005D298A"/>
    <w:rsid w:val="005D29DA"/>
    <w:rsid w:val="005D29E3"/>
    <w:rsid w:val="005D2A0E"/>
    <w:rsid w:val="005D2A6C"/>
    <w:rsid w:val="005D2B5D"/>
    <w:rsid w:val="005D2BC9"/>
    <w:rsid w:val="005D2BCF"/>
    <w:rsid w:val="005D2C0F"/>
    <w:rsid w:val="005D2C12"/>
    <w:rsid w:val="005D2CF9"/>
    <w:rsid w:val="005D2D26"/>
    <w:rsid w:val="005D2D9D"/>
    <w:rsid w:val="005D2F26"/>
    <w:rsid w:val="005D2F45"/>
    <w:rsid w:val="005D2F4E"/>
    <w:rsid w:val="005D3019"/>
    <w:rsid w:val="005D30D4"/>
    <w:rsid w:val="005D3104"/>
    <w:rsid w:val="005D3108"/>
    <w:rsid w:val="005D3124"/>
    <w:rsid w:val="005D3156"/>
    <w:rsid w:val="005D3184"/>
    <w:rsid w:val="005D31C2"/>
    <w:rsid w:val="005D3262"/>
    <w:rsid w:val="005D3322"/>
    <w:rsid w:val="005D333E"/>
    <w:rsid w:val="005D334B"/>
    <w:rsid w:val="005D33D3"/>
    <w:rsid w:val="005D33E9"/>
    <w:rsid w:val="005D33FE"/>
    <w:rsid w:val="005D34F0"/>
    <w:rsid w:val="005D3533"/>
    <w:rsid w:val="005D3541"/>
    <w:rsid w:val="005D35C8"/>
    <w:rsid w:val="005D35E2"/>
    <w:rsid w:val="005D3606"/>
    <w:rsid w:val="005D3628"/>
    <w:rsid w:val="005D3696"/>
    <w:rsid w:val="005D36AF"/>
    <w:rsid w:val="005D36F9"/>
    <w:rsid w:val="005D376E"/>
    <w:rsid w:val="005D37F7"/>
    <w:rsid w:val="005D39FF"/>
    <w:rsid w:val="005D3ABA"/>
    <w:rsid w:val="005D3AEB"/>
    <w:rsid w:val="005D3B63"/>
    <w:rsid w:val="005D3BDF"/>
    <w:rsid w:val="005D3C18"/>
    <w:rsid w:val="005D3C54"/>
    <w:rsid w:val="005D3C6A"/>
    <w:rsid w:val="005D3CFF"/>
    <w:rsid w:val="005D3D23"/>
    <w:rsid w:val="005D3DBD"/>
    <w:rsid w:val="005D3DDF"/>
    <w:rsid w:val="005D3E21"/>
    <w:rsid w:val="005D3EA5"/>
    <w:rsid w:val="005D3F46"/>
    <w:rsid w:val="005D3F98"/>
    <w:rsid w:val="005D401A"/>
    <w:rsid w:val="005D4099"/>
    <w:rsid w:val="005D4270"/>
    <w:rsid w:val="005D42DD"/>
    <w:rsid w:val="005D433D"/>
    <w:rsid w:val="005D43E2"/>
    <w:rsid w:val="005D4469"/>
    <w:rsid w:val="005D44A0"/>
    <w:rsid w:val="005D44B4"/>
    <w:rsid w:val="005D44EE"/>
    <w:rsid w:val="005D4624"/>
    <w:rsid w:val="005D4743"/>
    <w:rsid w:val="005D47D3"/>
    <w:rsid w:val="005D47D6"/>
    <w:rsid w:val="005D4858"/>
    <w:rsid w:val="005D48AF"/>
    <w:rsid w:val="005D48CA"/>
    <w:rsid w:val="005D48CD"/>
    <w:rsid w:val="005D48D5"/>
    <w:rsid w:val="005D4974"/>
    <w:rsid w:val="005D4979"/>
    <w:rsid w:val="005D4996"/>
    <w:rsid w:val="005D4A80"/>
    <w:rsid w:val="005D4A9F"/>
    <w:rsid w:val="005D4AAE"/>
    <w:rsid w:val="005D4B39"/>
    <w:rsid w:val="005D4B3F"/>
    <w:rsid w:val="005D4BA3"/>
    <w:rsid w:val="005D4C35"/>
    <w:rsid w:val="005D4CB0"/>
    <w:rsid w:val="005D4CBA"/>
    <w:rsid w:val="005D4CBB"/>
    <w:rsid w:val="005D4CE7"/>
    <w:rsid w:val="005D4D3D"/>
    <w:rsid w:val="005D4DDC"/>
    <w:rsid w:val="005D4E35"/>
    <w:rsid w:val="005D4E8A"/>
    <w:rsid w:val="005D4E9E"/>
    <w:rsid w:val="005D4EE4"/>
    <w:rsid w:val="005D4EE8"/>
    <w:rsid w:val="005D4F40"/>
    <w:rsid w:val="005D5022"/>
    <w:rsid w:val="005D5047"/>
    <w:rsid w:val="005D5114"/>
    <w:rsid w:val="005D519D"/>
    <w:rsid w:val="005D5391"/>
    <w:rsid w:val="005D53B3"/>
    <w:rsid w:val="005D53E5"/>
    <w:rsid w:val="005D540C"/>
    <w:rsid w:val="005D5432"/>
    <w:rsid w:val="005D54A3"/>
    <w:rsid w:val="005D5503"/>
    <w:rsid w:val="005D5506"/>
    <w:rsid w:val="005D5527"/>
    <w:rsid w:val="005D553E"/>
    <w:rsid w:val="005D55B2"/>
    <w:rsid w:val="005D55B3"/>
    <w:rsid w:val="005D5628"/>
    <w:rsid w:val="005D563B"/>
    <w:rsid w:val="005D5674"/>
    <w:rsid w:val="005D56A3"/>
    <w:rsid w:val="005D574C"/>
    <w:rsid w:val="005D5755"/>
    <w:rsid w:val="005D57B8"/>
    <w:rsid w:val="005D592D"/>
    <w:rsid w:val="005D5964"/>
    <w:rsid w:val="005D599B"/>
    <w:rsid w:val="005D5A0E"/>
    <w:rsid w:val="005D5A2C"/>
    <w:rsid w:val="005D5ACE"/>
    <w:rsid w:val="005D5B33"/>
    <w:rsid w:val="005D5C18"/>
    <w:rsid w:val="005D5C79"/>
    <w:rsid w:val="005D5CBA"/>
    <w:rsid w:val="005D5CCD"/>
    <w:rsid w:val="005D5CE7"/>
    <w:rsid w:val="005D5D24"/>
    <w:rsid w:val="005D5D50"/>
    <w:rsid w:val="005D5D58"/>
    <w:rsid w:val="005D5D64"/>
    <w:rsid w:val="005D5D82"/>
    <w:rsid w:val="005D5DD4"/>
    <w:rsid w:val="005D5DEE"/>
    <w:rsid w:val="005D5E4A"/>
    <w:rsid w:val="005D5E94"/>
    <w:rsid w:val="005D5EC0"/>
    <w:rsid w:val="005D5EDA"/>
    <w:rsid w:val="005D5F4E"/>
    <w:rsid w:val="005D601C"/>
    <w:rsid w:val="005D6023"/>
    <w:rsid w:val="005D6060"/>
    <w:rsid w:val="005D6139"/>
    <w:rsid w:val="005D613D"/>
    <w:rsid w:val="005D614F"/>
    <w:rsid w:val="005D61CC"/>
    <w:rsid w:val="005D6212"/>
    <w:rsid w:val="005D6234"/>
    <w:rsid w:val="005D6255"/>
    <w:rsid w:val="005D63D0"/>
    <w:rsid w:val="005D6425"/>
    <w:rsid w:val="005D6451"/>
    <w:rsid w:val="005D64EB"/>
    <w:rsid w:val="005D6631"/>
    <w:rsid w:val="005D6709"/>
    <w:rsid w:val="005D678C"/>
    <w:rsid w:val="005D67CD"/>
    <w:rsid w:val="005D67DB"/>
    <w:rsid w:val="005D6868"/>
    <w:rsid w:val="005D688C"/>
    <w:rsid w:val="005D690B"/>
    <w:rsid w:val="005D690F"/>
    <w:rsid w:val="005D695C"/>
    <w:rsid w:val="005D69A3"/>
    <w:rsid w:val="005D69DA"/>
    <w:rsid w:val="005D6A03"/>
    <w:rsid w:val="005D6A7F"/>
    <w:rsid w:val="005D6B59"/>
    <w:rsid w:val="005D6B73"/>
    <w:rsid w:val="005D6D86"/>
    <w:rsid w:val="005D6D96"/>
    <w:rsid w:val="005D6DE7"/>
    <w:rsid w:val="005D6E64"/>
    <w:rsid w:val="005D6E66"/>
    <w:rsid w:val="005D6F5F"/>
    <w:rsid w:val="005D7005"/>
    <w:rsid w:val="005D702F"/>
    <w:rsid w:val="005D704B"/>
    <w:rsid w:val="005D7085"/>
    <w:rsid w:val="005D70DA"/>
    <w:rsid w:val="005D729E"/>
    <w:rsid w:val="005D72D4"/>
    <w:rsid w:val="005D72D5"/>
    <w:rsid w:val="005D738A"/>
    <w:rsid w:val="005D742D"/>
    <w:rsid w:val="005D7609"/>
    <w:rsid w:val="005D763B"/>
    <w:rsid w:val="005D76BE"/>
    <w:rsid w:val="005D76E5"/>
    <w:rsid w:val="005D77DB"/>
    <w:rsid w:val="005D780C"/>
    <w:rsid w:val="005D78F0"/>
    <w:rsid w:val="005D78F8"/>
    <w:rsid w:val="005D7919"/>
    <w:rsid w:val="005D794D"/>
    <w:rsid w:val="005D7AC3"/>
    <w:rsid w:val="005D7AD8"/>
    <w:rsid w:val="005D7AE0"/>
    <w:rsid w:val="005D7AEF"/>
    <w:rsid w:val="005D7AF9"/>
    <w:rsid w:val="005D7B9E"/>
    <w:rsid w:val="005D7BC1"/>
    <w:rsid w:val="005D7BCD"/>
    <w:rsid w:val="005D7C3B"/>
    <w:rsid w:val="005D7D4B"/>
    <w:rsid w:val="005D7DB7"/>
    <w:rsid w:val="005D7E0A"/>
    <w:rsid w:val="005D7E63"/>
    <w:rsid w:val="005D7E8E"/>
    <w:rsid w:val="005E0100"/>
    <w:rsid w:val="005E0160"/>
    <w:rsid w:val="005E016A"/>
    <w:rsid w:val="005E01D2"/>
    <w:rsid w:val="005E0217"/>
    <w:rsid w:val="005E0266"/>
    <w:rsid w:val="005E0322"/>
    <w:rsid w:val="005E0414"/>
    <w:rsid w:val="005E04D4"/>
    <w:rsid w:val="005E063B"/>
    <w:rsid w:val="005E06B5"/>
    <w:rsid w:val="005E075C"/>
    <w:rsid w:val="005E083B"/>
    <w:rsid w:val="005E0840"/>
    <w:rsid w:val="005E084E"/>
    <w:rsid w:val="005E0861"/>
    <w:rsid w:val="005E0886"/>
    <w:rsid w:val="005E08AB"/>
    <w:rsid w:val="005E0A5B"/>
    <w:rsid w:val="005E0C76"/>
    <w:rsid w:val="005E0C7D"/>
    <w:rsid w:val="005E0C7E"/>
    <w:rsid w:val="005E0C81"/>
    <w:rsid w:val="005E0CA7"/>
    <w:rsid w:val="005E0CDE"/>
    <w:rsid w:val="005E0D61"/>
    <w:rsid w:val="005E0DD6"/>
    <w:rsid w:val="005E0E7F"/>
    <w:rsid w:val="005E0F2A"/>
    <w:rsid w:val="005E0F6E"/>
    <w:rsid w:val="005E1001"/>
    <w:rsid w:val="005E107E"/>
    <w:rsid w:val="005E1111"/>
    <w:rsid w:val="005E1122"/>
    <w:rsid w:val="005E11CE"/>
    <w:rsid w:val="005E11DE"/>
    <w:rsid w:val="005E11FC"/>
    <w:rsid w:val="005E1284"/>
    <w:rsid w:val="005E1292"/>
    <w:rsid w:val="005E140F"/>
    <w:rsid w:val="005E1418"/>
    <w:rsid w:val="005E1427"/>
    <w:rsid w:val="005E1543"/>
    <w:rsid w:val="005E1590"/>
    <w:rsid w:val="005E15A4"/>
    <w:rsid w:val="005E16BD"/>
    <w:rsid w:val="005E1705"/>
    <w:rsid w:val="005E174E"/>
    <w:rsid w:val="005E1786"/>
    <w:rsid w:val="005E17D6"/>
    <w:rsid w:val="005E17DB"/>
    <w:rsid w:val="005E17E1"/>
    <w:rsid w:val="005E184E"/>
    <w:rsid w:val="005E187D"/>
    <w:rsid w:val="005E188F"/>
    <w:rsid w:val="005E190B"/>
    <w:rsid w:val="005E19C9"/>
    <w:rsid w:val="005E19CE"/>
    <w:rsid w:val="005E1A68"/>
    <w:rsid w:val="005E1A81"/>
    <w:rsid w:val="005E1B03"/>
    <w:rsid w:val="005E1B87"/>
    <w:rsid w:val="005E1C77"/>
    <w:rsid w:val="005E1CB2"/>
    <w:rsid w:val="005E1D39"/>
    <w:rsid w:val="005E1D93"/>
    <w:rsid w:val="005E1DCD"/>
    <w:rsid w:val="005E1E6A"/>
    <w:rsid w:val="005E1E87"/>
    <w:rsid w:val="005E1EC7"/>
    <w:rsid w:val="005E1EE8"/>
    <w:rsid w:val="005E1F7D"/>
    <w:rsid w:val="005E2010"/>
    <w:rsid w:val="005E2210"/>
    <w:rsid w:val="005E221D"/>
    <w:rsid w:val="005E22A2"/>
    <w:rsid w:val="005E22BA"/>
    <w:rsid w:val="005E22C2"/>
    <w:rsid w:val="005E231E"/>
    <w:rsid w:val="005E2336"/>
    <w:rsid w:val="005E23AE"/>
    <w:rsid w:val="005E2432"/>
    <w:rsid w:val="005E2444"/>
    <w:rsid w:val="005E248B"/>
    <w:rsid w:val="005E2496"/>
    <w:rsid w:val="005E262F"/>
    <w:rsid w:val="005E2666"/>
    <w:rsid w:val="005E2772"/>
    <w:rsid w:val="005E27C0"/>
    <w:rsid w:val="005E2836"/>
    <w:rsid w:val="005E287A"/>
    <w:rsid w:val="005E2958"/>
    <w:rsid w:val="005E2961"/>
    <w:rsid w:val="005E2967"/>
    <w:rsid w:val="005E29B8"/>
    <w:rsid w:val="005E29BA"/>
    <w:rsid w:val="005E2A9F"/>
    <w:rsid w:val="005E2AA3"/>
    <w:rsid w:val="005E2BD5"/>
    <w:rsid w:val="005E2C1D"/>
    <w:rsid w:val="005E2C48"/>
    <w:rsid w:val="005E2C76"/>
    <w:rsid w:val="005E2DBE"/>
    <w:rsid w:val="005E2DEF"/>
    <w:rsid w:val="005E2E45"/>
    <w:rsid w:val="005E2F0E"/>
    <w:rsid w:val="005E310D"/>
    <w:rsid w:val="005E3174"/>
    <w:rsid w:val="005E31B2"/>
    <w:rsid w:val="005E31FC"/>
    <w:rsid w:val="005E3222"/>
    <w:rsid w:val="005E325D"/>
    <w:rsid w:val="005E3285"/>
    <w:rsid w:val="005E32BB"/>
    <w:rsid w:val="005E32F2"/>
    <w:rsid w:val="005E33C7"/>
    <w:rsid w:val="005E35C1"/>
    <w:rsid w:val="005E36A3"/>
    <w:rsid w:val="005E36B4"/>
    <w:rsid w:val="005E36C2"/>
    <w:rsid w:val="005E3713"/>
    <w:rsid w:val="005E3752"/>
    <w:rsid w:val="005E3759"/>
    <w:rsid w:val="005E375E"/>
    <w:rsid w:val="005E377B"/>
    <w:rsid w:val="005E379D"/>
    <w:rsid w:val="005E37AF"/>
    <w:rsid w:val="005E3828"/>
    <w:rsid w:val="005E388D"/>
    <w:rsid w:val="005E38CA"/>
    <w:rsid w:val="005E397D"/>
    <w:rsid w:val="005E39F0"/>
    <w:rsid w:val="005E3ABB"/>
    <w:rsid w:val="005E3B46"/>
    <w:rsid w:val="005E3BB8"/>
    <w:rsid w:val="005E3C08"/>
    <w:rsid w:val="005E3D49"/>
    <w:rsid w:val="005E3D6E"/>
    <w:rsid w:val="005E3DAD"/>
    <w:rsid w:val="005E3E15"/>
    <w:rsid w:val="005E3E2B"/>
    <w:rsid w:val="005E3EBA"/>
    <w:rsid w:val="005E3ECF"/>
    <w:rsid w:val="005E3F7B"/>
    <w:rsid w:val="005E407B"/>
    <w:rsid w:val="005E4113"/>
    <w:rsid w:val="005E4169"/>
    <w:rsid w:val="005E4180"/>
    <w:rsid w:val="005E4206"/>
    <w:rsid w:val="005E423B"/>
    <w:rsid w:val="005E424C"/>
    <w:rsid w:val="005E42C6"/>
    <w:rsid w:val="005E4343"/>
    <w:rsid w:val="005E43D2"/>
    <w:rsid w:val="005E43DE"/>
    <w:rsid w:val="005E4486"/>
    <w:rsid w:val="005E44EC"/>
    <w:rsid w:val="005E450D"/>
    <w:rsid w:val="005E458F"/>
    <w:rsid w:val="005E45C4"/>
    <w:rsid w:val="005E467A"/>
    <w:rsid w:val="005E4685"/>
    <w:rsid w:val="005E46D4"/>
    <w:rsid w:val="005E46D6"/>
    <w:rsid w:val="005E4746"/>
    <w:rsid w:val="005E4767"/>
    <w:rsid w:val="005E4781"/>
    <w:rsid w:val="005E47E2"/>
    <w:rsid w:val="005E483E"/>
    <w:rsid w:val="005E4865"/>
    <w:rsid w:val="005E4882"/>
    <w:rsid w:val="005E4948"/>
    <w:rsid w:val="005E4956"/>
    <w:rsid w:val="005E4A18"/>
    <w:rsid w:val="005E4A21"/>
    <w:rsid w:val="005E4A9E"/>
    <w:rsid w:val="005E4AB3"/>
    <w:rsid w:val="005E4AB4"/>
    <w:rsid w:val="005E4B8C"/>
    <w:rsid w:val="005E4BAD"/>
    <w:rsid w:val="005E4BB8"/>
    <w:rsid w:val="005E4C0B"/>
    <w:rsid w:val="005E4C76"/>
    <w:rsid w:val="005E4D57"/>
    <w:rsid w:val="005E4D69"/>
    <w:rsid w:val="005E4DA7"/>
    <w:rsid w:val="005E4DBD"/>
    <w:rsid w:val="005E4E09"/>
    <w:rsid w:val="005E4E1A"/>
    <w:rsid w:val="005E4E99"/>
    <w:rsid w:val="005E4F0D"/>
    <w:rsid w:val="005E5021"/>
    <w:rsid w:val="005E506A"/>
    <w:rsid w:val="005E50A0"/>
    <w:rsid w:val="005E5159"/>
    <w:rsid w:val="005E51CB"/>
    <w:rsid w:val="005E51DE"/>
    <w:rsid w:val="005E528A"/>
    <w:rsid w:val="005E52C2"/>
    <w:rsid w:val="005E52FC"/>
    <w:rsid w:val="005E5318"/>
    <w:rsid w:val="005E533E"/>
    <w:rsid w:val="005E53C8"/>
    <w:rsid w:val="005E5440"/>
    <w:rsid w:val="005E5485"/>
    <w:rsid w:val="005E54C3"/>
    <w:rsid w:val="005E56B0"/>
    <w:rsid w:val="005E56B3"/>
    <w:rsid w:val="005E575E"/>
    <w:rsid w:val="005E5784"/>
    <w:rsid w:val="005E5853"/>
    <w:rsid w:val="005E5859"/>
    <w:rsid w:val="005E5882"/>
    <w:rsid w:val="005E589E"/>
    <w:rsid w:val="005E593C"/>
    <w:rsid w:val="005E5963"/>
    <w:rsid w:val="005E5A0F"/>
    <w:rsid w:val="005E5A67"/>
    <w:rsid w:val="005E5AB0"/>
    <w:rsid w:val="005E5AB9"/>
    <w:rsid w:val="005E5ADC"/>
    <w:rsid w:val="005E5BBF"/>
    <w:rsid w:val="005E5BDD"/>
    <w:rsid w:val="005E5E7B"/>
    <w:rsid w:val="005E5F3E"/>
    <w:rsid w:val="005E5F58"/>
    <w:rsid w:val="005E5F8C"/>
    <w:rsid w:val="005E6074"/>
    <w:rsid w:val="005E6078"/>
    <w:rsid w:val="005E60EE"/>
    <w:rsid w:val="005E6155"/>
    <w:rsid w:val="005E61C9"/>
    <w:rsid w:val="005E6312"/>
    <w:rsid w:val="005E6322"/>
    <w:rsid w:val="005E6329"/>
    <w:rsid w:val="005E635A"/>
    <w:rsid w:val="005E63EF"/>
    <w:rsid w:val="005E6530"/>
    <w:rsid w:val="005E65AD"/>
    <w:rsid w:val="005E65E1"/>
    <w:rsid w:val="005E65F8"/>
    <w:rsid w:val="005E6667"/>
    <w:rsid w:val="005E6670"/>
    <w:rsid w:val="005E6676"/>
    <w:rsid w:val="005E680D"/>
    <w:rsid w:val="005E68CD"/>
    <w:rsid w:val="005E68DE"/>
    <w:rsid w:val="005E6906"/>
    <w:rsid w:val="005E6971"/>
    <w:rsid w:val="005E6985"/>
    <w:rsid w:val="005E69E3"/>
    <w:rsid w:val="005E6A57"/>
    <w:rsid w:val="005E6A5B"/>
    <w:rsid w:val="005E6A70"/>
    <w:rsid w:val="005E6AB1"/>
    <w:rsid w:val="005E6B6C"/>
    <w:rsid w:val="005E6B8D"/>
    <w:rsid w:val="005E6C72"/>
    <w:rsid w:val="005E6C7D"/>
    <w:rsid w:val="005E6C9E"/>
    <w:rsid w:val="005E6CCB"/>
    <w:rsid w:val="005E6CEC"/>
    <w:rsid w:val="005E6D93"/>
    <w:rsid w:val="005E6DB2"/>
    <w:rsid w:val="005E6DCD"/>
    <w:rsid w:val="005E6E30"/>
    <w:rsid w:val="005E6E3A"/>
    <w:rsid w:val="005E6F81"/>
    <w:rsid w:val="005E6F84"/>
    <w:rsid w:val="005E6F9F"/>
    <w:rsid w:val="005E706D"/>
    <w:rsid w:val="005E70B0"/>
    <w:rsid w:val="005E70FF"/>
    <w:rsid w:val="005E7118"/>
    <w:rsid w:val="005E7170"/>
    <w:rsid w:val="005E7180"/>
    <w:rsid w:val="005E7181"/>
    <w:rsid w:val="005E71E1"/>
    <w:rsid w:val="005E72BB"/>
    <w:rsid w:val="005E72CC"/>
    <w:rsid w:val="005E72E3"/>
    <w:rsid w:val="005E731E"/>
    <w:rsid w:val="005E73BB"/>
    <w:rsid w:val="005E7418"/>
    <w:rsid w:val="005E7499"/>
    <w:rsid w:val="005E7560"/>
    <w:rsid w:val="005E75C9"/>
    <w:rsid w:val="005E764B"/>
    <w:rsid w:val="005E768A"/>
    <w:rsid w:val="005E772E"/>
    <w:rsid w:val="005E77F3"/>
    <w:rsid w:val="005E783C"/>
    <w:rsid w:val="005E7907"/>
    <w:rsid w:val="005E7939"/>
    <w:rsid w:val="005E79B0"/>
    <w:rsid w:val="005E7AE3"/>
    <w:rsid w:val="005E7C21"/>
    <w:rsid w:val="005E7C68"/>
    <w:rsid w:val="005E7D51"/>
    <w:rsid w:val="005E7DA5"/>
    <w:rsid w:val="005E7DC3"/>
    <w:rsid w:val="005E7EEE"/>
    <w:rsid w:val="005E7EF3"/>
    <w:rsid w:val="005E7EFA"/>
    <w:rsid w:val="005E7F0E"/>
    <w:rsid w:val="005E7F82"/>
    <w:rsid w:val="005F00E3"/>
    <w:rsid w:val="005F02A7"/>
    <w:rsid w:val="005F02D7"/>
    <w:rsid w:val="005F030F"/>
    <w:rsid w:val="005F0327"/>
    <w:rsid w:val="005F035B"/>
    <w:rsid w:val="005F035F"/>
    <w:rsid w:val="005F0378"/>
    <w:rsid w:val="005F03C7"/>
    <w:rsid w:val="005F045F"/>
    <w:rsid w:val="005F047F"/>
    <w:rsid w:val="005F0508"/>
    <w:rsid w:val="005F05C0"/>
    <w:rsid w:val="005F05DF"/>
    <w:rsid w:val="005F0601"/>
    <w:rsid w:val="005F0640"/>
    <w:rsid w:val="005F06E1"/>
    <w:rsid w:val="005F06EE"/>
    <w:rsid w:val="005F0719"/>
    <w:rsid w:val="005F07AA"/>
    <w:rsid w:val="005F07BB"/>
    <w:rsid w:val="005F07FD"/>
    <w:rsid w:val="005F080D"/>
    <w:rsid w:val="005F0833"/>
    <w:rsid w:val="005F0943"/>
    <w:rsid w:val="005F098C"/>
    <w:rsid w:val="005F09E7"/>
    <w:rsid w:val="005F0B27"/>
    <w:rsid w:val="005F0B35"/>
    <w:rsid w:val="005F0B8E"/>
    <w:rsid w:val="005F0BDE"/>
    <w:rsid w:val="005F0CFD"/>
    <w:rsid w:val="005F0D1C"/>
    <w:rsid w:val="005F0DD0"/>
    <w:rsid w:val="005F0E23"/>
    <w:rsid w:val="005F0E40"/>
    <w:rsid w:val="005F0F25"/>
    <w:rsid w:val="005F0FAD"/>
    <w:rsid w:val="005F0FCF"/>
    <w:rsid w:val="005F104E"/>
    <w:rsid w:val="005F107D"/>
    <w:rsid w:val="005F109B"/>
    <w:rsid w:val="005F10FC"/>
    <w:rsid w:val="005F1106"/>
    <w:rsid w:val="005F11D1"/>
    <w:rsid w:val="005F121A"/>
    <w:rsid w:val="005F1236"/>
    <w:rsid w:val="005F1306"/>
    <w:rsid w:val="005F132B"/>
    <w:rsid w:val="005F139F"/>
    <w:rsid w:val="005F13D8"/>
    <w:rsid w:val="005F1461"/>
    <w:rsid w:val="005F1495"/>
    <w:rsid w:val="005F149F"/>
    <w:rsid w:val="005F14EC"/>
    <w:rsid w:val="005F1514"/>
    <w:rsid w:val="005F155F"/>
    <w:rsid w:val="005F159A"/>
    <w:rsid w:val="005F15BB"/>
    <w:rsid w:val="005F168F"/>
    <w:rsid w:val="005F1706"/>
    <w:rsid w:val="005F170A"/>
    <w:rsid w:val="005F172B"/>
    <w:rsid w:val="005F17E2"/>
    <w:rsid w:val="005F18E0"/>
    <w:rsid w:val="005F191B"/>
    <w:rsid w:val="005F1950"/>
    <w:rsid w:val="005F1990"/>
    <w:rsid w:val="005F1A3C"/>
    <w:rsid w:val="005F1A74"/>
    <w:rsid w:val="005F1ABC"/>
    <w:rsid w:val="005F1B4E"/>
    <w:rsid w:val="005F1B77"/>
    <w:rsid w:val="005F1C6B"/>
    <w:rsid w:val="005F1D1D"/>
    <w:rsid w:val="005F1D4B"/>
    <w:rsid w:val="005F1D9A"/>
    <w:rsid w:val="005F1DC0"/>
    <w:rsid w:val="005F1DC2"/>
    <w:rsid w:val="005F1E67"/>
    <w:rsid w:val="005F1F86"/>
    <w:rsid w:val="005F1FBD"/>
    <w:rsid w:val="005F1FC9"/>
    <w:rsid w:val="005F1FF3"/>
    <w:rsid w:val="005F209C"/>
    <w:rsid w:val="005F209E"/>
    <w:rsid w:val="005F20F9"/>
    <w:rsid w:val="005F216B"/>
    <w:rsid w:val="005F2179"/>
    <w:rsid w:val="005F2183"/>
    <w:rsid w:val="005F2258"/>
    <w:rsid w:val="005F228F"/>
    <w:rsid w:val="005F22D1"/>
    <w:rsid w:val="005F22F2"/>
    <w:rsid w:val="005F2303"/>
    <w:rsid w:val="005F2396"/>
    <w:rsid w:val="005F23BE"/>
    <w:rsid w:val="005F23F5"/>
    <w:rsid w:val="005F25E5"/>
    <w:rsid w:val="005F26C9"/>
    <w:rsid w:val="005F26F0"/>
    <w:rsid w:val="005F2809"/>
    <w:rsid w:val="005F28EE"/>
    <w:rsid w:val="005F28F6"/>
    <w:rsid w:val="005F2946"/>
    <w:rsid w:val="005F2AB1"/>
    <w:rsid w:val="005F2ABF"/>
    <w:rsid w:val="005F2AC6"/>
    <w:rsid w:val="005F2B06"/>
    <w:rsid w:val="005F2B22"/>
    <w:rsid w:val="005F2B28"/>
    <w:rsid w:val="005F2BAE"/>
    <w:rsid w:val="005F2BC1"/>
    <w:rsid w:val="005F2BC2"/>
    <w:rsid w:val="005F2BDA"/>
    <w:rsid w:val="005F2C1C"/>
    <w:rsid w:val="005F2CC2"/>
    <w:rsid w:val="005F2CD9"/>
    <w:rsid w:val="005F2CDB"/>
    <w:rsid w:val="005F2CDD"/>
    <w:rsid w:val="005F2CE2"/>
    <w:rsid w:val="005F2CE4"/>
    <w:rsid w:val="005F2E5C"/>
    <w:rsid w:val="005F2EE7"/>
    <w:rsid w:val="005F2FC4"/>
    <w:rsid w:val="005F2FD0"/>
    <w:rsid w:val="005F2FE7"/>
    <w:rsid w:val="005F3045"/>
    <w:rsid w:val="005F3114"/>
    <w:rsid w:val="005F3193"/>
    <w:rsid w:val="005F31AD"/>
    <w:rsid w:val="005F321C"/>
    <w:rsid w:val="005F32A7"/>
    <w:rsid w:val="005F3306"/>
    <w:rsid w:val="005F3415"/>
    <w:rsid w:val="005F34B8"/>
    <w:rsid w:val="005F34FF"/>
    <w:rsid w:val="005F3545"/>
    <w:rsid w:val="005F35E5"/>
    <w:rsid w:val="005F35E8"/>
    <w:rsid w:val="005F36C0"/>
    <w:rsid w:val="005F380D"/>
    <w:rsid w:val="005F38CF"/>
    <w:rsid w:val="005F3966"/>
    <w:rsid w:val="005F3A88"/>
    <w:rsid w:val="005F3AB3"/>
    <w:rsid w:val="005F3B64"/>
    <w:rsid w:val="005F3C00"/>
    <w:rsid w:val="005F3C12"/>
    <w:rsid w:val="005F3C53"/>
    <w:rsid w:val="005F3C91"/>
    <w:rsid w:val="005F3C99"/>
    <w:rsid w:val="005F3CD0"/>
    <w:rsid w:val="005F3D22"/>
    <w:rsid w:val="005F3D68"/>
    <w:rsid w:val="005F3DAB"/>
    <w:rsid w:val="005F3DE5"/>
    <w:rsid w:val="005F3E19"/>
    <w:rsid w:val="005F3E24"/>
    <w:rsid w:val="005F3E34"/>
    <w:rsid w:val="005F3E3D"/>
    <w:rsid w:val="005F3E8D"/>
    <w:rsid w:val="005F3EA4"/>
    <w:rsid w:val="005F3F21"/>
    <w:rsid w:val="005F3F37"/>
    <w:rsid w:val="005F3F65"/>
    <w:rsid w:val="005F3F89"/>
    <w:rsid w:val="005F3FA6"/>
    <w:rsid w:val="005F3FB1"/>
    <w:rsid w:val="005F3FE6"/>
    <w:rsid w:val="005F4078"/>
    <w:rsid w:val="005F412A"/>
    <w:rsid w:val="005F4137"/>
    <w:rsid w:val="005F41E7"/>
    <w:rsid w:val="005F41F3"/>
    <w:rsid w:val="005F42CC"/>
    <w:rsid w:val="005F42F7"/>
    <w:rsid w:val="005F43EA"/>
    <w:rsid w:val="005F448E"/>
    <w:rsid w:val="005F449F"/>
    <w:rsid w:val="005F44C3"/>
    <w:rsid w:val="005F45A2"/>
    <w:rsid w:val="005F45A4"/>
    <w:rsid w:val="005F45C8"/>
    <w:rsid w:val="005F46A0"/>
    <w:rsid w:val="005F4704"/>
    <w:rsid w:val="005F487B"/>
    <w:rsid w:val="005F48EE"/>
    <w:rsid w:val="005F4A2E"/>
    <w:rsid w:val="005F4A35"/>
    <w:rsid w:val="005F4A4B"/>
    <w:rsid w:val="005F4A9C"/>
    <w:rsid w:val="005F4C42"/>
    <w:rsid w:val="005F4C6B"/>
    <w:rsid w:val="005F4C6F"/>
    <w:rsid w:val="005F4C70"/>
    <w:rsid w:val="005F4C8E"/>
    <w:rsid w:val="005F4CD4"/>
    <w:rsid w:val="005F4DE6"/>
    <w:rsid w:val="005F4E2D"/>
    <w:rsid w:val="005F4E46"/>
    <w:rsid w:val="005F4EC0"/>
    <w:rsid w:val="005F4F06"/>
    <w:rsid w:val="005F4F5A"/>
    <w:rsid w:val="005F503E"/>
    <w:rsid w:val="005F504F"/>
    <w:rsid w:val="005F5051"/>
    <w:rsid w:val="005F5072"/>
    <w:rsid w:val="005F511E"/>
    <w:rsid w:val="005F51C4"/>
    <w:rsid w:val="005F51C9"/>
    <w:rsid w:val="005F5249"/>
    <w:rsid w:val="005F528E"/>
    <w:rsid w:val="005F54D6"/>
    <w:rsid w:val="005F5624"/>
    <w:rsid w:val="005F586A"/>
    <w:rsid w:val="005F5923"/>
    <w:rsid w:val="005F5982"/>
    <w:rsid w:val="005F59A0"/>
    <w:rsid w:val="005F59C3"/>
    <w:rsid w:val="005F5ACB"/>
    <w:rsid w:val="005F5B8C"/>
    <w:rsid w:val="005F5BF6"/>
    <w:rsid w:val="005F5C98"/>
    <w:rsid w:val="005F5CD4"/>
    <w:rsid w:val="005F5CFD"/>
    <w:rsid w:val="005F5D18"/>
    <w:rsid w:val="005F5DE7"/>
    <w:rsid w:val="005F5E93"/>
    <w:rsid w:val="005F5EC4"/>
    <w:rsid w:val="005F5EDB"/>
    <w:rsid w:val="005F5F18"/>
    <w:rsid w:val="005F5F8B"/>
    <w:rsid w:val="005F6002"/>
    <w:rsid w:val="005F600D"/>
    <w:rsid w:val="005F608E"/>
    <w:rsid w:val="005F609D"/>
    <w:rsid w:val="005F60FA"/>
    <w:rsid w:val="005F613E"/>
    <w:rsid w:val="005F614E"/>
    <w:rsid w:val="005F61F0"/>
    <w:rsid w:val="005F6208"/>
    <w:rsid w:val="005F624B"/>
    <w:rsid w:val="005F6323"/>
    <w:rsid w:val="005F636E"/>
    <w:rsid w:val="005F63C6"/>
    <w:rsid w:val="005F63C7"/>
    <w:rsid w:val="005F63D8"/>
    <w:rsid w:val="005F63F5"/>
    <w:rsid w:val="005F64E0"/>
    <w:rsid w:val="005F6515"/>
    <w:rsid w:val="005F65BC"/>
    <w:rsid w:val="005F65C1"/>
    <w:rsid w:val="005F665E"/>
    <w:rsid w:val="005F669A"/>
    <w:rsid w:val="005F673B"/>
    <w:rsid w:val="005F674A"/>
    <w:rsid w:val="005F67A9"/>
    <w:rsid w:val="005F6806"/>
    <w:rsid w:val="005F6869"/>
    <w:rsid w:val="005F6939"/>
    <w:rsid w:val="005F69FE"/>
    <w:rsid w:val="005F6A13"/>
    <w:rsid w:val="005F6AF0"/>
    <w:rsid w:val="005F6BCF"/>
    <w:rsid w:val="005F6BF7"/>
    <w:rsid w:val="005F6C5A"/>
    <w:rsid w:val="005F6C83"/>
    <w:rsid w:val="005F6C9B"/>
    <w:rsid w:val="005F6CC2"/>
    <w:rsid w:val="005F6CC3"/>
    <w:rsid w:val="005F6DEE"/>
    <w:rsid w:val="005F6DF0"/>
    <w:rsid w:val="005F6E8F"/>
    <w:rsid w:val="005F6EAB"/>
    <w:rsid w:val="005F6EEE"/>
    <w:rsid w:val="005F6EFC"/>
    <w:rsid w:val="005F6F7E"/>
    <w:rsid w:val="005F6F93"/>
    <w:rsid w:val="005F7073"/>
    <w:rsid w:val="005F7130"/>
    <w:rsid w:val="005F7156"/>
    <w:rsid w:val="005F715F"/>
    <w:rsid w:val="005F7170"/>
    <w:rsid w:val="005F71C9"/>
    <w:rsid w:val="005F74E5"/>
    <w:rsid w:val="005F750F"/>
    <w:rsid w:val="005F7557"/>
    <w:rsid w:val="005F755F"/>
    <w:rsid w:val="005F75B4"/>
    <w:rsid w:val="005F7662"/>
    <w:rsid w:val="005F76B9"/>
    <w:rsid w:val="005F7778"/>
    <w:rsid w:val="005F77A2"/>
    <w:rsid w:val="005F77E8"/>
    <w:rsid w:val="005F784D"/>
    <w:rsid w:val="005F7882"/>
    <w:rsid w:val="005F788B"/>
    <w:rsid w:val="005F78AF"/>
    <w:rsid w:val="005F78D8"/>
    <w:rsid w:val="005F79AC"/>
    <w:rsid w:val="005F79CF"/>
    <w:rsid w:val="005F7AA9"/>
    <w:rsid w:val="005F7AD4"/>
    <w:rsid w:val="005F7AFC"/>
    <w:rsid w:val="005F7BAF"/>
    <w:rsid w:val="005F7BB6"/>
    <w:rsid w:val="005F7C16"/>
    <w:rsid w:val="005F7C41"/>
    <w:rsid w:val="005F7D01"/>
    <w:rsid w:val="005F7D1B"/>
    <w:rsid w:val="005F7D72"/>
    <w:rsid w:val="005F7DF4"/>
    <w:rsid w:val="005F7F39"/>
    <w:rsid w:val="005F7F6D"/>
    <w:rsid w:val="005F7FDD"/>
    <w:rsid w:val="00600004"/>
    <w:rsid w:val="0060000E"/>
    <w:rsid w:val="0060009D"/>
    <w:rsid w:val="006000AB"/>
    <w:rsid w:val="006000DD"/>
    <w:rsid w:val="0060019C"/>
    <w:rsid w:val="006001C1"/>
    <w:rsid w:val="006001CD"/>
    <w:rsid w:val="006002E0"/>
    <w:rsid w:val="0060037D"/>
    <w:rsid w:val="00600393"/>
    <w:rsid w:val="006003A7"/>
    <w:rsid w:val="00600405"/>
    <w:rsid w:val="00600452"/>
    <w:rsid w:val="00600465"/>
    <w:rsid w:val="00600492"/>
    <w:rsid w:val="006004AD"/>
    <w:rsid w:val="00600522"/>
    <w:rsid w:val="0060052E"/>
    <w:rsid w:val="00600534"/>
    <w:rsid w:val="006005E8"/>
    <w:rsid w:val="00600603"/>
    <w:rsid w:val="0060061C"/>
    <w:rsid w:val="0060067B"/>
    <w:rsid w:val="00600799"/>
    <w:rsid w:val="0060079D"/>
    <w:rsid w:val="006007C7"/>
    <w:rsid w:val="006007FA"/>
    <w:rsid w:val="00600886"/>
    <w:rsid w:val="00600930"/>
    <w:rsid w:val="0060096E"/>
    <w:rsid w:val="006009F5"/>
    <w:rsid w:val="00600B2C"/>
    <w:rsid w:val="00600B4D"/>
    <w:rsid w:val="00600B6C"/>
    <w:rsid w:val="00600CE2"/>
    <w:rsid w:val="00600CE5"/>
    <w:rsid w:val="00600D46"/>
    <w:rsid w:val="00600ED6"/>
    <w:rsid w:val="00600F1F"/>
    <w:rsid w:val="00600F93"/>
    <w:rsid w:val="00601083"/>
    <w:rsid w:val="006010D6"/>
    <w:rsid w:val="00601135"/>
    <w:rsid w:val="006011BC"/>
    <w:rsid w:val="006011DF"/>
    <w:rsid w:val="00601227"/>
    <w:rsid w:val="0060129C"/>
    <w:rsid w:val="0060136D"/>
    <w:rsid w:val="006013B6"/>
    <w:rsid w:val="00601494"/>
    <w:rsid w:val="006014BA"/>
    <w:rsid w:val="00601500"/>
    <w:rsid w:val="00601524"/>
    <w:rsid w:val="00601545"/>
    <w:rsid w:val="006015CA"/>
    <w:rsid w:val="0060168A"/>
    <w:rsid w:val="006016CD"/>
    <w:rsid w:val="00601775"/>
    <w:rsid w:val="0060178A"/>
    <w:rsid w:val="00601805"/>
    <w:rsid w:val="00601974"/>
    <w:rsid w:val="00601A4F"/>
    <w:rsid w:val="00601AE6"/>
    <w:rsid w:val="00601B1E"/>
    <w:rsid w:val="00601B37"/>
    <w:rsid w:val="00601B3D"/>
    <w:rsid w:val="00601B69"/>
    <w:rsid w:val="00601C44"/>
    <w:rsid w:val="00601C81"/>
    <w:rsid w:val="00601D13"/>
    <w:rsid w:val="00601D1B"/>
    <w:rsid w:val="00601D29"/>
    <w:rsid w:val="00601DDD"/>
    <w:rsid w:val="00601E28"/>
    <w:rsid w:val="00601EB7"/>
    <w:rsid w:val="00601FD7"/>
    <w:rsid w:val="00601FF2"/>
    <w:rsid w:val="00602024"/>
    <w:rsid w:val="0060215C"/>
    <w:rsid w:val="00602183"/>
    <w:rsid w:val="006022D9"/>
    <w:rsid w:val="00602308"/>
    <w:rsid w:val="00602326"/>
    <w:rsid w:val="00602374"/>
    <w:rsid w:val="006023C5"/>
    <w:rsid w:val="0060240D"/>
    <w:rsid w:val="00602447"/>
    <w:rsid w:val="006024A3"/>
    <w:rsid w:val="006024D6"/>
    <w:rsid w:val="0060253F"/>
    <w:rsid w:val="006025B8"/>
    <w:rsid w:val="006025BE"/>
    <w:rsid w:val="0060276F"/>
    <w:rsid w:val="006027B7"/>
    <w:rsid w:val="00602818"/>
    <w:rsid w:val="0060282C"/>
    <w:rsid w:val="00602830"/>
    <w:rsid w:val="006028AD"/>
    <w:rsid w:val="00602AF0"/>
    <w:rsid w:val="00602B45"/>
    <w:rsid w:val="00602C0B"/>
    <w:rsid w:val="00602C34"/>
    <w:rsid w:val="00602C52"/>
    <w:rsid w:val="00602C6B"/>
    <w:rsid w:val="00602C97"/>
    <w:rsid w:val="00602D08"/>
    <w:rsid w:val="00602D68"/>
    <w:rsid w:val="00602DA2"/>
    <w:rsid w:val="00602E36"/>
    <w:rsid w:val="00602E50"/>
    <w:rsid w:val="00602F9A"/>
    <w:rsid w:val="00602FD6"/>
    <w:rsid w:val="00603028"/>
    <w:rsid w:val="00603094"/>
    <w:rsid w:val="006030C0"/>
    <w:rsid w:val="00603168"/>
    <w:rsid w:val="00603185"/>
    <w:rsid w:val="0060326D"/>
    <w:rsid w:val="0060333A"/>
    <w:rsid w:val="0060333B"/>
    <w:rsid w:val="006033EC"/>
    <w:rsid w:val="006033F0"/>
    <w:rsid w:val="006033FF"/>
    <w:rsid w:val="0060365E"/>
    <w:rsid w:val="006037E8"/>
    <w:rsid w:val="00603804"/>
    <w:rsid w:val="00603836"/>
    <w:rsid w:val="006038FC"/>
    <w:rsid w:val="006039A4"/>
    <w:rsid w:val="00603B20"/>
    <w:rsid w:val="00603B54"/>
    <w:rsid w:val="00603B71"/>
    <w:rsid w:val="00603BAD"/>
    <w:rsid w:val="00603C43"/>
    <w:rsid w:val="00603C95"/>
    <w:rsid w:val="00603CBE"/>
    <w:rsid w:val="00603CF0"/>
    <w:rsid w:val="00603D25"/>
    <w:rsid w:val="00603D86"/>
    <w:rsid w:val="00603DA2"/>
    <w:rsid w:val="00603DD9"/>
    <w:rsid w:val="00603E8B"/>
    <w:rsid w:val="00603F87"/>
    <w:rsid w:val="00603FFC"/>
    <w:rsid w:val="00604027"/>
    <w:rsid w:val="0060405D"/>
    <w:rsid w:val="006040D5"/>
    <w:rsid w:val="006040E9"/>
    <w:rsid w:val="0060412E"/>
    <w:rsid w:val="00604150"/>
    <w:rsid w:val="00604167"/>
    <w:rsid w:val="0060422F"/>
    <w:rsid w:val="00604273"/>
    <w:rsid w:val="0060427F"/>
    <w:rsid w:val="0060430B"/>
    <w:rsid w:val="0060431B"/>
    <w:rsid w:val="006043C3"/>
    <w:rsid w:val="0060444F"/>
    <w:rsid w:val="0060445A"/>
    <w:rsid w:val="0060455F"/>
    <w:rsid w:val="006045EA"/>
    <w:rsid w:val="006046D6"/>
    <w:rsid w:val="00604782"/>
    <w:rsid w:val="006047A8"/>
    <w:rsid w:val="006047DA"/>
    <w:rsid w:val="0060483C"/>
    <w:rsid w:val="00604864"/>
    <w:rsid w:val="0060486C"/>
    <w:rsid w:val="006048B3"/>
    <w:rsid w:val="006048CC"/>
    <w:rsid w:val="006048DB"/>
    <w:rsid w:val="00604999"/>
    <w:rsid w:val="00604A36"/>
    <w:rsid w:val="00604A91"/>
    <w:rsid w:val="00604AB1"/>
    <w:rsid w:val="00604ADE"/>
    <w:rsid w:val="00604B03"/>
    <w:rsid w:val="00604B40"/>
    <w:rsid w:val="00604B63"/>
    <w:rsid w:val="00604BEF"/>
    <w:rsid w:val="00604C05"/>
    <w:rsid w:val="00604C74"/>
    <w:rsid w:val="00604C7C"/>
    <w:rsid w:val="00604CB5"/>
    <w:rsid w:val="00604CCD"/>
    <w:rsid w:val="00604D67"/>
    <w:rsid w:val="00604DBB"/>
    <w:rsid w:val="00604DE8"/>
    <w:rsid w:val="00604E0A"/>
    <w:rsid w:val="00604E3F"/>
    <w:rsid w:val="00604E48"/>
    <w:rsid w:val="00605098"/>
    <w:rsid w:val="0060514D"/>
    <w:rsid w:val="0060514F"/>
    <w:rsid w:val="0060516E"/>
    <w:rsid w:val="00605170"/>
    <w:rsid w:val="006051C9"/>
    <w:rsid w:val="006051CF"/>
    <w:rsid w:val="00605201"/>
    <w:rsid w:val="0060527F"/>
    <w:rsid w:val="006052EE"/>
    <w:rsid w:val="00605319"/>
    <w:rsid w:val="00605356"/>
    <w:rsid w:val="00605480"/>
    <w:rsid w:val="006054F6"/>
    <w:rsid w:val="0060554B"/>
    <w:rsid w:val="00605590"/>
    <w:rsid w:val="00605658"/>
    <w:rsid w:val="006056A2"/>
    <w:rsid w:val="006056B8"/>
    <w:rsid w:val="006056BA"/>
    <w:rsid w:val="006056BB"/>
    <w:rsid w:val="006056F8"/>
    <w:rsid w:val="00605791"/>
    <w:rsid w:val="006057A9"/>
    <w:rsid w:val="00605840"/>
    <w:rsid w:val="00605870"/>
    <w:rsid w:val="0060591B"/>
    <w:rsid w:val="0060594D"/>
    <w:rsid w:val="00605A11"/>
    <w:rsid w:val="00605CBB"/>
    <w:rsid w:val="00605CCE"/>
    <w:rsid w:val="00605D2A"/>
    <w:rsid w:val="00605D51"/>
    <w:rsid w:val="00605D5F"/>
    <w:rsid w:val="00605D6D"/>
    <w:rsid w:val="00605DA7"/>
    <w:rsid w:val="00605DCF"/>
    <w:rsid w:val="00605E1B"/>
    <w:rsid w:val="00605EE7"/>
    <w:rsid w:val="00605F4B"/>
    <w:rsid w:val="00605F66"/>
    <w:rsid w:val="00605F67"/>
    <w:rsid w:val="00605F90"/>
    <w:rsid w:val="00605FD7"/>
    <w:rsid w:val="00606008"/>
    <w:rsid w:val="00606057"/>
    <w:rsid w:val="006060B5"/>
    <w:rsid w:val="006060EB"/>
    <w:rsid w:val="006060F2"/>
    <w:rsid w:val="0060617D"/>
    <w:rsid w:val="006062E3"/>
    <w:rsid w:val="006063ED"/>
    <w:rsid w:val="006063F9"/>
    <w:rsid w:val="0060642E"/>
    <w:rsid w:val="00606466"/>
    <w:rsid w:val="00606483"/>
    <w:rsid w:val="006064AE"/>
    <w:rsid w:val="0060652E"/>
    <w:rsid w:val="0060652F"/>
    <w:rsid w:val="00606565"/>
    <w:rsid w:val="0060657F"/>
    <w:rsid w:val="006065CB"/>
    <w:rsid w:val="0060661B"/>
    <w:rsid w:val="00606698"/>
    <w:rsid w:val="006066C4"/>
    <w:rsid w:val="006066EC"/>
    <w:rsid w:val="006067A0"/>
    <w:rsid w:val="006067A9"/>
    <w:rsid w:val="006067BB"/>
    <w:rsid w:val="0060691E"/>
    <w:rsid w:val="00606924"/>
    <w:rsid w:val="00606946"/>
    <w:rsid w:val="00606958"/>
    <w:rsid w:val="0060695F"/>
    <w:rsid w:val="006069B3"/>
    <w:rsid w:val="00606A4F"/>
    <w:rsid w:val="00606AB2"/>
    <w:rsid w:val="00606BE3"/>
    <w:rsid w:val="00606CF0"/>
    <w:rsid w:val="00606D62"/>
    <w:rsid w:val="00606DA7"/>
    <w:rsid w:val="00606EEA"/>
    <w:rsid w:val="00606F0E"/>
    <w:rsid w:val="00606F9A"/>
    <w:rsid w:val="00606FB5"/>
    <w:rsid w:val="00607004"/>
    <w:rsid w:val="0060700B"/>
    <w:rsid w:val="00607018"/>
    <w:rsid w:val="00607148"/>
    <w:rsid w:val="0060718C"/>
    <w:rsid w:val="006071C3"/>
    <w:rsid w:val="0060722D"/>
    <w:rsid w:val="00607385"/>
    <w:rsid w:val="0060739E"/>
    <w:rsid w:val="0060744C"/>
    <w:rsid w:val="0060745D"/>
    <w:rsid w:val="0060746A"/>
    <w:rsid w:val="00607524"/>
    <w:rsid w:val="0060752F"/>
    <w:rsid w:val="0060754E"/>
    <w:rsid w:val="00607596"/>
    <w:rsid w:val="006075F0"/>
    <w:rsid w:val="006075F9"/>
    <w:rsid w:val="00607690"/>
    <w:rsid w:val="0060771A"/>
    <w:rsid w:val="00607754"/>
    <w:rsid w:val="00607788"/>
    <w:rsid w:val="0060778A"/>
    <w:rsid w:val="0060778D"/>
    <w:rsid w:val="006077D5"/>
    <w:rsid w:val="006077F8"/>
    <w:rsid w:val="00607827"/>
    <w:rsid w:val="00607889"/>
    <w:rsid w:val="00607903"/>
    <w:rsid w:val="00607990"/>
    <w:rsid w:val="006079B2"/>
    <w:rsid w:val="00607A21"/>
    <w:rsid w:val="00607A72"/>
    <w:rsid w:val="00607B50"/>
    <w:rsid w:val="00607B75"/>
    <w:rsid w:val="00607BC7"/>
    <w:rsid w:val="00607BD9"/>
    <w:rsid w:val="00607D56"/>
    <w:rsid w:val="00607D83"/>
    <w:rsid w:val="00607DC0"/>
    <w:rsid w:val="00607EBD"/>
    <w:rsid w:val="006100A2"/>
    <w:rsid w:val="00610115"/>
    <w:rsid w:val="0061017A"/>
    <w:rsid w:val="0061017E"/>
    <w:rsid w:val="006101C9"/>
    <w:rsid w:val="00610246"/>
    <w:rsid w:val="00610292"/>
    <w:rsid w:val="0061033C"/>
    <w:rsid w:val="006103EC"/>
    <w:rsid w:val="0061045D"/>
    <w:rsid w:val="006104B9"/>
    <w:rsid w:val="006104C3"/>
    <w:rsid w:val="00610523"/>
    <w:rsid w:val="00610543"/>
    <w:rsid w:val="00610559"/>
    <w:rsid w:val="006105B6"/>
    <w:rsid w:val="006105D6"/>
    <w:rsid w:val="00610614"/>
    <w:rsid w:val="00610635"/>
    <w:rsid w:val="006106F2"/>
    <w:rsid w:val="00610770"/>
    <w:rsid w:val="006107D2"/>
    <w:rsid w:val="00610872"/>
    <w:rsid w:val="0061087C"/>
    <w:rsid w:val="006108E2"/>
    <w:rsid w:val="00610932"/>
    <w:rsid w:val="00610940"/>
    <w:rsid w:val="00610983"/>
    <w:rsid w:val="006109AE"/>
    <w:rsid w:val="006109B5"/>
    <w:rsid w:val="00610A7A"/>
    <w:rsid w:val="00610AA6"/>
    <w:rsid w:val="00610AAB"/>
    <w:rsid w:val="00610B93"/>
    <w:rsid w:val="00610B99"/>
    <w:rsid w:val="00610C6A"/>
    <w:rsid w:val="00610C70"/>
    <w:rsid w:val="00610CA0"/>
    <w:rsid w:val="00610D53"/>
    <w:rsid w:val="00610D5A"/>
    <w:rsid w:val="00610DF1"/>
    <w:rsid w:val="00610F4E"/>
    <w:rsid w:val="00610F72"/>
    <w:rsid w:val="00611062"/>
    <w:rsid w:val="006110E6"/>
    <w:rsid w:val="006110FF"/>
    <w:rsid w:val="00611138"/>
    <w:rsid w:val="0061119A"/>
    <w:rsid w:val="00611222"/>
    <w:rsid w:val="0061131E"/>
    <w:rsid w:val="0061142E"/>
    <w:rsid w:val="0061146C"/>
    <w:rsid w:val="006114B0"/>
    <w:rsid w:val="006114BB"/>
    <w:rsid w:val="0061158A"/>
    <w:rsid w:val="006115AE"/>
    <w:rsid w:val="00611661"/>
    <w:rsid w:val="006116AF"/>
    <w:rsid w:val="00611727"/>
    <w:rsid w:val="0061187F"/>
    <w:rsid w:val="006118B4"/>
    <w:rsid w:val="006118F7"/>
    <w:rsid w:val="0061194D"/>
    <w:rsid w:val="00611B4C"/>
    <w:rsid w:val="00611B78"/>
    <w:rsid w:val="00611C2B"/>
    <w:rsid w:val="00611C51"/>
    <w:rsid w:val="00611C82"/>
    <w:rsid w:val="00611D76"/>
    <w:rsid w:val="00611DBC"/>
    <w:rsid w:val="00611DD6"/>
    <w:rsid w:val="00611DE6"/>
    <w:rsid w:val="00611DEC"/>
    <w:rsid w:val="00611E0A"/>
    <w:rsid w:val="00611F67"/>
    <w:rsid w:val="00611FE6"/>
    <w:rsid w:val="00612009"/>
    <w:rsid w:val="0061216B"/>
    <w:rsid w:val="006121A3"/>
    <w:rsid w:val="006121AC"/>
    <w:rsid w:val="006121E1"/>
    <w:rsid w:val="006122A6"/>
    <w:rsid w:val="00612348"/>
    <w:rsid w:val="00612353"/>
    <w:rsid w:val="00612363"/>
    <w:rsid w:val="0061238F"/>
    <w:rsid w:val="0061241C"/>
    <w:rsid w:val="00612465"/>
    <w:rsid w:val="006124C7"/>
    <w:rsid w:val="006124C8"/>
    <w:rsid w:val="0061256B"/>
    <w:rsid w:val="00612584"/>
    <w:rsid w:val="006125A9"/>
    <w:rsid w:val="0061260E"/>
    <w:rsid w:val="00612636"/>
    <w:rsid w:val="0061265D"/>
    <w:rsid w:val="006126B0"/>
    <w:rsid w:val="00612700"/>
    <w:rsid w:val="0061270D"/>
    <w:rsid w:val="0061274B"/>
    <w:rsid w:val="006128D8"/>
    <w:rsid w:val="00612A3D"/>
    <w:rsid w:val="00612A54"/>
    <w:rsid w:val="00612A5C"/>
    <w:rsid w:val="00612A6B"/>
    <w:rsid w:val="00612B10"/>
    <w:rsid w:val="00612B82"/>
    <w:rsid w:val="00612C8D"/>
    <w:rsid w:val="00612DF8"/>
    <w:rsid w:val="00612E14"/>
    <w:rsid w:val="00612E7F"/>
    <w:rsid w:val="00612F18"/>
    <w:rsid w:val="0061313A"/>
    <w:rsid w:val="0061317F"/>
    <w:rsid w:val="00613230"/>
    <w:rsid w:val="0061324B"/>
    <w:rsid w:val="006132D3"/>
    <w:rsid w:val="00613304"/>
    <w:rsid w:val="0061337A"/>
    <w:rsid w:val="006133A3"/>
    <w:rsid w:val="006133B2"/>
    <w:rsid w:val="0061344A"/>
    <w:rsid w:val="00613465"/>
    <w:rsid w:val="006134E4"/>
    <w:rsid w:val="00613513"/>
    <w:rsid w:val="006135BE"/>
    <w:rsid w:val="00613649"/>
    <w:rsid w:val="0061369E"/>
    <w:rsid w:val="0061370B"/>
    <w:rsid w:val="00613784"/>
    <w:rsid w:val="006137A2"/>
    <w:rsid w:val="0061386F"/>
    <w:rsid w:val="006138DC"/>
    <w:rsid w:val="006138E3"/>
    <w:rsid w:val="006138F9"/>
    <w:rsid w:val="0061397B"/>
    <w:rsid w:val="00613A0C"/>
    <w:rsid w:val="00613A28"/>
    <w:rsid w:val="00613AF1"/>
    <w:rsid w:val="00613BA9"/>
    <w:rsid w:val="00613BBA"/>
    <w:rsid w:val="00613BE6"/>
    <w:rsid w:val="00613C26"/>
    <w:rsid w:val="00613E7A"/>
    <w:rsid w:val="00613E9C"/>
    <w:rsid w:val="00613FA7"/>
    <w:rsid w:val="00614078"/>
    <w:rsid w:val="00614107"/>
    <w:rsid w:val="00614171"/>
    <w:rsid w:val="006141D6"/>
    <w:rsid w:val="006141ED"/>
    <w:rsid w:val="006142AE"/>
    <w:rsid w:val="0061438F"/>
    <w:rsid w:val="006144E6"/>
    <w:rsid w:val="006145B3"/>
    <w:rsid w:val="00614659"/>
    <w:rsid w:val="006147A3"/>
    <w:rsid w:val="006147D0"/>
    <w:rsid w:val="0061487E"/>
    <w:rsid w:val="006148B1"/>
    <w:rsid w:val="006148BD"/>
    <w:rsid w:val="006148E3"/>
    <w:rsid w:val="0061490D"/>
    <w:rsid w:val="00614953"/>
    <w:rsid w:val="00614A68"/>
    <w:rsid w:val="00614B17"/>
    <w:rsid w:val="00614B59"/>
    <w:rsid w:val="00614BBC"/>
    <w:rsid w:val="00614BD8"/>
    <w:rsid w:val="00614BE7"/>
    <w:rsid w:val="00614C3C"/>
    <w:rsid w:val="00614C63"/>
    <w:rsid w:val="00614C6B"/>
    <w:rsid w:val="00614CC7"/>
    <w:rsid w:val="00614D4C"/>
    <w:rsid w:val="00614DD5"/>
    <w:rsid w:val="00614DEE"/>
    <w:rsid w:val="00614E26"/>
    <w:rsid w:val="00614E9B"/>
    <w:rsid w:val="00614ED3"/>
    <w:rsid w:val="00614F21"/>
    <w:rsid w:val="00614F4B"/>
    <w:rsid w:val="006150E5"/>
    <w:rsid w:val="006150FA"/>
    <w:rsid w:val="00615133"/>
    <w:rsid w:val="00615156"/>
    <w:rsid w:val="006151C0"/>
    <w:rsid w:val="006151CD"/>
    <w:rsid w:val="00615215"/>
    <w:rsid w:val="006152C2"/>
    <w:rsid w:val="006152C6"/>
    <w:rsid w:val="00615313"/>
    <w:rsid w:val="00615334"/>
    <w:rsid w:val="0061539C"/>
    <w:rsid w:val="006153CC"/>
    <w:rsid w:val="006154D5"/>
    <w:rsid w:val="00615552"/>
    <w:rsid w:val="006155A3"/>
    <w:rsid w:val="00615641"/>
    <w:rsid w:val="00615733"/>
    <w:rsid w:val="0061590C"/>
    <w:rsid w:val="00615927"/>
    <w:rsid w:val="00615931"/>
    <w:rsid w:val="00615935"/>
    <w:rsid w:val="00615953"/>
    <w:rsid w:val="00615966"/>
    <w:rsid w:val="00615987"/>
    <w:rsid w:val="006159FD"/>
    <w:rsid w:val="00615A17"/>
    <w:rsid w:val="00615A68"/>
    <w:rsid w:val="00615A78"/>
    <w:rsid w:val="00615A8D"/>
    <w:rsid w:val="00615B35"/>
    <w:rsid w:val="00615BEF"/>
    <w:rsid w:val="00615C17"/>
    <w:rsid w:val="00615C9E"/>
    <w:rsid w:val="00615D80"/>
    <w:rsid w:val="00615DC7"/>
    <w:rsid w:val="00615F0E"/>
    <w:rsid w:val="00615F84"/>
    <w:rsid w:val="00615FB6"/>
    <w:rsid w:val="00616025"/>
    <w:rsid w:val="00616058"/>
    <w:rsid w:val="00616059"/>
    <w:rsid w:val="00616060"/>
    <w:rsid w:val="00616067"/>
    <w:rsid w:val="0061609E"/>
    <w:rsid w:val="006160CF"/>
    <w:rsid w:val="006160D5"/>
    <w:rsid w:val="0061611A"/>
    <w:rsid w:val="0061615C"/>
    <w:rsid w:val="006161EC"/>
    <w:rsid w:val="006161F9"/>
    <w:rsid w:val="006163B5"/>
    <w:rsid w:val="00616455"/>
    <w:rsid w:val="0061659C"/>
    <w:rsid w:val="00616859"/>
    <w:rsid w:val="0061692E"/>
    <w:rsid w:val="00616931"/>
    <w:rsid w:val="00616A81"/>
    <w:rsid w:val="00616B03"/>
    <w:rsid w:val="00616B35"/>
    <w:rsid w:val="00616B6E"/>
    <w:rsid w:val="00616BA2"/>
    <w:rsid w:val="00616BC3"/>
    <w:rsid w:val="00616BC4"/>
    <w:rsid w:val="00616C81"/>
    <w:rsid w:val="00616C8D"/>
    <w:rsid w:val="00616CB2"/>
    <w:rsid w:val="00616D39"/>
    <w:rsid w:val="00616E09"/>
    <w:rsid w:val="00616E66"/>
    <w:rsid w:val="00616ECE"/>
    <w:rsid w:val="0061700C"/>
    <w:rsid w:val="00617036"/>
    <w:rsid w:val="00617064"/>
    <w:rsid w:val="00617190"/>
    <w:rsid w:val="00617196"/>
    <w:rsid w:val="006171B7"/>
    <w:rsid w:val="0061721B"/>
    <w:rsid w:val="0061722C"/>
    <w:rsid w:val="0061727D"/>
    <w:rsid w:val="006172CF"/>
    <w:rsid w:val="0061736B"/>
    <w:rsid w:val="00617373"/>
    <w:rsid w:val="00617383"/>
    <w:rsid w:val="00617405"/>
    <w:rsid w:val="006174AF"/>
    <w:rsid w:val="006174C9"/>
    <w:rsid w:val="0061753B"/>
    <w:rsid w:val="006175BB"/>
    <w:rsid w:val="0061768E"/>
    <w:rsid w:val="006176CF"/>
    <w:rsid w:val="006176F9"/>
    <w:rsid w:val="006178D1"/>
    <w:rsid w:val="00617905"/>
    <w:rsid w:val="00617928"/>
    <w:rsid w:val="0061795A"/>
    <w:rsid w:val="006179DE"/>
    <w:rsid w:val="00617A32"/>
    <w:rsid w:val="00617A7D"/>
    <w:rsid w:val="00617B44"/>
    <w:rsid w:val="00617BE2"/>
    <w:rsid w:val="00617C40"/>
    <w:rsid w:val="00617C44"/>
    <w:rsid w:val="00617C49"/>
    <w:rsid w:val="00617DE8"/>
    <w:rsid w:val="00617E36"/>
    <w:rsid w:val="00617E6D"/>
    <w:rsid w:val="00617E71"/>
    <w:rsid w:val="00617F55"/>
    <w:rsid w:val="00617FEC"/>
    <w:rsid w:val="00620038"/>
    <w:rsid w:val="00620045"/>
    <w:rsid w:val="006201F6"/>
    <w:rsid w:val="00620248"/>
    <w:rsid w:val="006202BF"/>
    <w:rsid w:val="0062049C"/>
    <w:rsid w:val="006204B6"/>
    <w:rsid w:val="0062050B"/>
    <w:rsid w:val="0062058D"/>
    <w:rsid w:val="00620611"/>
    <w:rsid w:val="0062065E"/>
    <w:rsid w:val="006206F3"/>
    <w:rsid w:val="00620766"/>
    <w:rsid w:val="006207B4"/>
    <w:rsid w:val="006207F0"/>
    <w:rsid w:val="00620841"/>
    <w:rsid w:val="006208C8"/>
    <w:rsid w:val="006209C2"/>
    <w:rsid w:val="00620A20"/>
    <w:rsid w:val="00620AA5"/>
    <w:rsid w:val="00620AAB"/>
    <w:rsid w:val="00620AF0"/>
    <w:rsid w:val="00620C39"/>
    <w:rsid w:val="00620C40"/>
    <w:rsid w:val="00620CE0"/>
    <w:rsid w:val="00620DA2"/>
    <w:rsid w:val="00620DE9"/>
    <w:rsid w:val="00620E03"/>
    <w:rsid w:val="00620E23"/>
    <w:rsid w:val="00620E3F"/>
    <w:rsid w:val="00620FCD"/>
    <w:rsid w:val="0062113D"/>
    <w:rsid w:val="00621170"/>
    <w:rsid w:val="0062119F"/>
    <w:rsid w:val="006211AB"/>
    <w:rsid w:val="006211F1"/>
    <w:rsid w:val="00621341"/>
    <w:rsid w:val="00621368"/>
    <w:rsid w:val="00621386"/>
    <w:rsid w:val="00621396"/>
    <w:rsid w:val="00621401"/>
    <w:rsid w:val="00621414"/>
    <w:rsid w:val="00621475"/>
    <w:rsid w:val="00621482"/>
    <w:rsid w:val="006214BA"/>
    <w:rsid w:val="00621506"/>
    <w:rsid w:val="0062150F"/>
    <w:rsid w:val="00621657"/>
    <w:rsid w:val="006216BF"/>
    <w:rsid w:val="006216C2"/>
    <w:rsid w:val="0062170D"/>
    <w:rsid w:val="00621725"/>
    <w:rsid w:val="00621740"/>
    <w:rsid w:val="0062174D"/>
    <w:rsid w:val="006217E2"/>
    <w:rsid w:val="00621824"/>
    <w:rsid w:val="006218F5"/>
    <w:rsid w:val="0062192E"/>
    <w:rsid w:val="0062196B"/>
    <w:rsid w:val="0062197B"/>
    <w:rsid w:val="006219CE"/>
    <w:rsid w:val="00621A3D"/>
    <w:rsid w:val="00621A8C"/>
    <w:rsid w:val="00621ADA"/>
    <w:rsid w:val="00621B00"/>
    <w:rsid w:val="00621B3E"/>
    <w:rsid w:val="00621B6E"/>
    <w:rsid w:val="00621B81"/>
    <w:rsid w:val="00621C98"/>
    <w:rsid w:val="00621E2C"/>
    <w:rsid w:val="00621ED9"/>
    <w:rsid w:val="00621EDF"/>
    <w:rsid w:val="00621F12"/>
    <w:rsid w:val="00621F6B"/>
    <w:rsid w:val="00622021"/>
    <w:rsid w:val="00622047"/>
    <w:rsid w:val="006220FC"/>
    <w:rsid w:val="00622100"/>
    <w:rsid w:val="00622102"/>
    <w:rsid w:val="0062211B"/>
    <w:rsid w:val="00622175"/>
    <w:rsid w:val="0062218B"/>
    <w:rsid w:val="0062227E"/>
    <w:rsid w:val="0062229E"/>
    <w:rsid w:val="006222AB"/>
    <w:rsid w:val="006222B1"/>
    <w:rsid w:val="0062234C"/>
    <w:rsid w:val="00622445"/>
    <w:rsid w:val="00622572"/>
    <w:rsid w:val="006225A0"/>
    <w:rsid w:val="006225EE"/>
    <w:rsid w:val="0062264E"/>
    <w:rsid w:val="00622691"/>
    <w:rsid w:val="006226E9"/>
    <w:rsid w:val="00622736"/>
    <w:rsid w:val="006227EA"/>
    <w:rsid w:val="006227EC"/>
    <w:rsid w:val="006228AE"/>
    <w:rsid w:val="006228B8"/>
    <w:rsid w:val="0062290D"/>
    <w:rsid w:val="006229B8"/>
    <w:rsid w:val="006229BB"/>
    <w:rsid w:val="00622A03"/>
    <w:rsid w:val="00622A3B"/>
    <w:rsid w:val="00622A63"/>
    <w:rsid w:val="00622A67"/>
    <w:rsid w:val="00622AD8"/>
    <w:rsid w:val="00622AEC"/>
    <w:rsid w:val="00622BA4"/>
    <w:rsid w:val="00622BB0"/>
    <w:rsid w:val="00622BCC"/>
    <w:rsid w:val="00622C0B"/>
    <w:rsid w:val="00622D83"/>
    <w:rsid w:val="00622F47"/>
    <w:rsid w:val="00622FA3"/>
    <w:rsid w:val="00622FC1"/>
    <w:rsid w:val="0062303F"/>
    <w:rsid w:val="006230A8"/>
    <w:rsid w:val="00623229"/>
    <w:rsid w:val="00623286"/>
    <w:rsid w:val="006232C2"/>
    <w:rsid w:val="00623460"/>
    <w:rsid w:val="0062349B"/>
    <w:rsid w:val="006234BC"/>
    <w:rsid w:val="00623516"/>
    <w:rsid w:val="00623561"/>
    <w:rsid w:val="006235A2"/>
    <w:rsid w:val="006235E6"/>
    <w:rsid w:val="0062361C"/>
    <w:rsid w:val="00623634"/>
    <w:rsid w:val="006237AF"/>
    <w:rsid w:val="00623902"/>
    <w:rsid w:val="00623958"/>
    <w:rsid w:val="00623972"/>
    <w:rsid w:val="006239C1"/>
    <w:rsid w:val="006239FD"/>
    <w:rsid w:val="00623A37"/>
    <w:rsid w:val="00623BA2"/>
    <w:rsid w:val="00623C04"/>
    <w:rsid w:val="00623CA1"/>
    <w:rsid w:val="00623D7F"/>
    <w:rsid w:val="00623D9D"/>
    <w:rsid w:val="00623D9F"/>
    <w:rsid w:val="00623DA7"/>
    <w:rsid w:val="00623DAF"/>
    <w:rsid w:val="00623E37"/>
    <w:rsid w:val="00623F35"/>
    <w:rsid w:val="00623FA1"/>
    <w:rsid w:val="00624061"/>
    <w:rsid w:val="006240EF"/>
    <w:rsid w:val="0062417E"/>
    <w:rsid w:val="00624328"/>
    <w:rsid w:val="006243B8"/>
    <w:rsid w:val="00624407"/>
    <w:rsid w:val="006244A1"/>
    <w:rsid w:val="00624512"/>
    <w:rsid w:val="006245B4"/>
    <w:rsid w:val="006245D5"/>
    <w:rsid w:val="0062469B"/>
    <w:rsid w:val="00624777"/>
    <w:rsid w:val="00624783"/>
    <w:rsid w:val="00624794"/>
    <w:rsid w:val="00624A2C"/>
    <w:rsid w:val="00624A77"/>
    <w:rsid w:val="00624AB7"/>
    <w:rsid w:val="00624B1F"/>
    <w:rsid w:val="00624B87"/>
    <w:rsid w:val="00624BD1"/>
    <w:rsid w:val="00624BDE"/>
    <w:rsid w:val="00624C7D"/>
    <w:rsid w:val="00624E86"/>
    <w:rsid w:val="00624EC0"/>
    <w:rsid w:val="00624EF2"/>
    <w:rsid w:val="00624FAE"/>
    <w:rsid w:val="00625027"/>
    <w:rsid w:val="00625045"/>
    <w:rsid w:val="00625086"/>
    <w:rsid w:val="00625133"/>
    <w:rsid w:val="00625158"/>
    <w:rsid w:val="006251A4"/>
    <w:rsid w:val="006251B9"/>
    <w:rsid w:val="006251BE"/>
    <w:rsid w:val="006251DC"/>
    <w:rsid w:val="006251E1"/>
    <w:rsid w:val="00625205"/>
    <w:rsid w:val="00625268"/>
    <w:rsid w:val="00625300"/>
    <w:rsid w:val="0062534D"/>
    <w:rsid w:val="00625363"/>
    <w:rsid w:val="006253BC"/>
    <w:rsid w:val="006254AD"/>
    <w:rsid w:val="006254E7"/>
    <w:rsid w:val="00625519"/>
    <w:rsid w:val="0062559D"/>
    <w:rsid w:val="006255A4"/>
    <w:rsid w:val="006255D2"/>
    <w:rsid w:val="0062560E"/>
    <w:rsid w:val="00625634"/>
    <w:rsid w:val="006256D0"/>
    <w:rsid w:val="00625703"/>
    <w:rsid w:val="00625732"/>
    <w:rsid w:val="00625760"/>
    <w:rsid w:val="0062578F"/>
    <w:rsid w:val="00625796"/>
    <w:rsid w:val="006257B1"/>
    <w:rsid w:val="00625838"/>
    <w:rsid w:val="00625915"/>
    <w:rsid w:val="00625919"/>
    <w:rsid w:val="0062595D"/>
    <w:rsid w:val="00625969"/>
    <w:rsid w:val="00625993"/>
    <w:rsid w:val="006259AF"/>
    <w:rsid w:val="006259DD"/>
    <w:rsid w:val="00625A64"/>
    <w:rsid w:val="00625AC7"/>
    <w:rsid w:val="00625AF2"/>
    <w:rsid w:val="00625B75"/>
    <w:rsid w:val="00625C5F"/>
    <w:rsid w:val="00625C65"/>
    <w:rsid w:val="00625CA9"/>
    <w:rsid w:val="00625D45"/>
    <w:rsid w:val="00625E4F"/>
    <w:rsid w:val="00625E9C"/>
    <w:rsid w:val="00625F00"/>
    <w:rsid w:val="00625F20"/>
    <w:rsid w:val="00625F35"/>
    <w:rsid w:val="0062604B"/>
    <w:rsid w:val="00626096"/>
    <w:rsid w:val="00626168"/>
    <w:rsid w:val="0062619F"/>
    <w:rsid w:val="006261D5"/>
    <w:rsid w:val="00626273"/>
    <w:rsid w:val="006262B6"/>
    <w:rsid w:val="006262F7"/>
    <w:rsid w:val="006262F9"/>
    <w:rsid w:val="00626312"/>
    <w:rsid w:val="0062635F"/>
    <w:rsid w:val="00626364"/>
    <w:rsid w:val="00626382"/>
    <w:rsid w:val="006263DC"/>
    <w:rsid w:val="006264A7"/>
    <w:rsid w:val="00626505"/>
    <w:rsid w:val="00626523"/>
    <w:rsid w:val="00626573"/>
    <w:rsid w:val="00626604"/>
    <w:rsid w:val="00626612"/>
    <w:rsid w:val="0062667B"/>
    <w:rsid w:val="006266C4"/>
    <w:rsid w:val="006266F4"/>
    <w:rsid w:val="0062675B"/>
    <w:rsid w:val="00626770"/>
    <w:rsid w:val="0062678F"/>
    <w:rsid w:val="006267E3"/>
    <w:rsid w:val="006268F4"/>
    <w:rsid w:val="00626996"/>
    <w:rsid w:val="00626A62"/>
    <w:rsid w:val="00626AB8"/>
    <w:rsid w:val="00626AC3"/>
    <w:rsid w:val="00626AF5"/>
    <w:rsid w:val="00626B1E"/>
    <w:rsid w:val="00626B4B"/>
    <w:rsid w:val="00626C2B"/>
    <w:rsid w:val="00626C33"/>
    <w:rsid w:val="00626C86"/>
    <w:rsid w:val="00626D39"/>
    <w:rsid w:val="00626D3B"/>
    <w:rsid w:val="00626DDB"/>
    <w:rsid w:val="00626E8B"/>
    <w:rsid w:val="00626EF6"/>
    <w:rsid w:val="00626F53"/>
    <w:rsid w:val="0062708D"/>
    <w:rsid w:val="00627128"/>
    <w:rsid w:val="0062714B"/>
    <w:rsid w:val="006271AF"/>
    <w:rsid w:val="006271D9"/>
    <w:rsid w:val="006271F4"/>
    <w:rsid w:val="0062740C"/>
    <w:rsid w:val="0062742F"/>
    <w:rsid w:val="0062746E"/>
    <w:rsid w:val="00627483"/>
    <w:rsid w:val="00627571"/>
    <w:rsid w:val="00627702"/>
    <w:rsid w:val="00627772"/>
    <w:rsid w:val="006277C9"/>
    <w:rsid w:val="0062794D"/>
    <w:rsid w:val="00627A34"/>
    <w:rsid w:val="00627A98"/>
    <w:rsid w:val="00627ABF"/>
    <w:rsid w:val="00627B05"/>
    <w:rsid w:val="00627C69"/>
    <w:rsid w:val="00627D4B"/>
    <w:rsid w:val="00627D72"/>
    <w:rsid w:val="00627DBA"/>
    <w:rsid w:val="00627E26"/>
    <w:rsid w:val="00627EA1"/>
    <w:rsid w:val="00627EF2"/>
    <w:rsid w:val="00627F80"/>
    <w:rsid w:val="0063009F"/>
    <w:rsid w:val="006300DA"/>
    <w:rsid w:val="006302D3"/>
    <w:rsid w:val="00630375"/>
    <w:rsid w:val="00630388"/>
    <w:rsid w:val="006303F5"/>
    <w:rsid w:val="00630435"/>
    <w:rsid w:val="0063046C"/>
    <w:rsid w:val="00630484"/>
    <w:rsid w:val="006304D4"/>
    <w:rsid w:val="00630590"/>
    <w:rsid w:val="006305B0"/>
    <w:rsid w:val="00630636"/>
    <w:rsid w:val="00630666"/>
    <w:rsid w:val="00630730"/>
    <w:rsid w:val="00630864"/>
    <w:rsid w:val="00630961"/>
    <w:rsid w:val="006309E3"/>
    <w:rsid w:val="00630A27"/>
    <w:rsid w:val="00630A81"/>
    <w:rsid w:val="00630A94"/>
    <w:rsid w:val="00630A9B"/>
    <w:rsid w:val="00630BBF"/>
    <w:rsid w:val="00630BE6"/>
    <w:rsid w:val="00630BF7"/>
    <w:rsid w:val="00630C7C"/>
    <w:rsid w:val="00630C95"/>
    <w:rsid w:val="00630CA9"/>
    <w:rsid w:val="00630CF0"/>
    <w:rsid w:val="00630E44"/>
    <w:rsid w:val="00630EB3"/>
    <w:rsid w:val="00630EE2"/>
    <w:rsid w:val="00630F84"/>
    <w:rsid w:val="00630FDD"/>
    <w:rsid w:val="0063108D"/>
    <w:rsid w:val="0063118E"/>
    <w:rsid w:val="006311AF"/>
    <w:rsid w:val="006311B7"/>
    <w:rsid w:val="0063121A"/>
    <w:rsid w:val="0063124C"/>
    <w:rsid w:val="0063124D"/>
    <w:rsid w:val="00631259"/>
    <w:rsid w:val="0063128F"/>
    <w:rsid w:val="00631323"/>
    <w:rsid w:val="00631388"/>
    <w:rsid w:val="00631471"/>
    <w:rsid w:val="0063147C"/>
    <w:rsid w:val="00631481"/>
    <w:rsid w:val="006314BF"/>
    <w:rsid w:val="00631503"/>
    <w:rsid w:val="006315D1"/>
    <w:rsid w:val="006315F1"/>
    <w:rsid w:val="0063165E"/>
    <w:rsid w:val="006316A2"/>
    <w:rsid w:val="006316EB"/>
    <w:rsid w:val="0063171D"/>
    <w:rsid w:val="00631850"/>
    <w:rsid w:val="0063185A"/>
    <w:rsid w:val="006318A7"/>
    <w:rsid w:val="00631A7A"/>
    <w:rsid w:val="00631AC2"/>
    <w:rsid w:val="00631B9B"/>
    <w:rsid w:val="00631BD7"/>
    <w:rsid w:val="00631C15"/>
    <w:rsid w:val="00631C3E"/>
    <w:rsid w:val="00631CBA"/>
    <w:rsid w:val="00631E92"/>
    <w:rsid w:val="00631F0F"/>
    <w:rsid w:val="00631F67"/>
    <w:rsid w:val="00631FD7"/>
    <w:rsid w:val="00631FEC"/>
    <w:rsid w:val="00631FF7"/>
    <w:rsid w:val="00632090"/>
    <w:rsid w:val="006320B2"/>
    <w:rsid w:val="00632101"/>
    <w:rsid w:val="00632126"/>
    <w:rsid w:val="0063212C"/>
    <w:rsid w:val="0063214C"/>
    <w:rsid w:val="006321CB"/>
    <w:rsid w:val="006321DC"/>
    <w:rsid w:val="006322D9"/>
    <w:rsid w:val="006322F5"/>
    <w:rsid w:val="00632329"/>
    <w:rsid w:val="00632345"/>
    <w:rsid w:val="00632353"/>
    <w:rsid w:val="006323BD"/>
    <w:rsid w:val="006323D0"/>
    <w:rsid w:val="006323E6"/>
    <w:rsid w:val="00632496"/>
    <w:rsid w:val="006324A4"/>
    <w:rsid w:val="00632516"/>
    <w:rsid w:val="00632543"/>
    <w:rsid w:val="006325A6"/>
    <w:rsid w:val="006326EF"/>
    <w:rsid w:val="00632736"/>
    <w:rsid w:val="006327BA"/>
    <w:rsid w:val="006327D4"/>
    <w:rsid w:val="00632823"/>
    <w:rsid w:val="0063287A"/>
    <w:rsid w:val="006328F0"/>
    <w:rsid w:val="00632AA7"/>
    <w:rsid w:val="00632AE5"/>
    <w:rsid w:val="00632B02"/>
    <w:rsid w:val="00632B4A"/>
    <w:rsid w:val="00632B59"/>
    <w:rsid w:val="00632B7E"/>
    <w:rsid w:val="00632C26"/>
    <w:rsid w:val="00632CED"/>
    <w:rsid w:val="00632D4D"/>
    <w:rsid w:val="00632D53"/>
    <w:rsid w:val="00632D7E"/>
    <w:rsid w:val="00632DEB"/>
    <w:rsid w:val="00632E64"/>
    <w:rsid w:val="00632E69"/>
    <w:rsid w:val="00632EE9"/>
    <w:rsid w:val="00632F8E"/>
    <w:rsid w:val="00632FB3"/>
    <w:rsid w:val="00632FDA"/>
    <w:rsid w:val="00633004"/>
    <w:rsid w:val="0063301F"/>
    <w:rsid w:val="0063308D"/>
    <w:rsid w:val="006330A3"/>
    <w:rsid w:val="0063313F"/>
    <w:rsid w:val="00633168"/>
    <w:rsid w:val="00633230"/>
    <w:rsid w:val="0063333A"/>
    <w:rsid w:val="0063340E"/>
    <w:rsid w:val="006334D4"/>
    <w:rsid w:val="006334FA"/>
    <w:rsid w:val="00633532"/>
    <w:rsid w:val="00633536"/>
    <w:rsid w:val="00633543"/>
    <w:rsid w:val="00633595"/>
    <w:rsid w:val="006335EC"/>
    <w:rsid w:val="0063361A"/>
    <w:rsid w:val="0063361B"/>
    <w:rsid w:val="00633664"/>
    <w:rsid w:val="00633695"/>
    <w:rsid w:val="006336EF"/>
    <w:rsid w:val="0063371F"/>
    <w:rsid w:val="00633748"/>
    <w:rsid w:val="0063377F"/>
    <w:rsid w:val="00633806"/>
    <w:rsid w:val="0063380B"/>
    <w:rsid w:val="00633822"/>
    <w:rsid w:val="00633840"/>
    <w:rsid w:val="00633A1F"/>
    <w:rsid w:val="00633B19"/>
    <w:rsid w:val="00633B1A"/>
    <w:rsid w:val="00633B37"/>
    <w:rsid w:val="00633B5C"/>
    <w:rsid w:val="00633BD5"/>
    <w:rsid w:val="00633C82"/>
    <w:rsid w:val="00633C97"/>
    <w:rsid w:val="00633D3A"/>
    <w:rsid w:val="00633D3B"/>
    <w:rsid w:val="00633DAB"/>
    <w:rsid w:val="00633DFE"/>
    <w:rsid w:val="00633E15"/>
    <w:rsid w:val="00633E3A"/>
    <w:rsid w:val="00633E67"/>
    <w:rsid w:val="00633EA5"/>
    <w:rsid w:val="00633F07"/>
    <w:rsid w:val="00633F2A"/>
    <w:rsid w:val="00633FB3"/>
    <w:rsid w:val="0063406B"/>
    <w:rsid w:val="006340A5"/>
    <w:rsid w:val="00634131"/>
    <w:rsid w:val="00634135"/>
    <w:rsid w:val="00634149"/>
    <w:rsid w:val="00634152"/>
    <w:rsid w:val="00634155"/>
    <w:rsid w:val="00634304"/>
    <w:rsid w:val="0063435E"/>
    <w:rsid w:val="0063436A"/>
    <w:rsid w:val="0063436F"/>
    <w:rsid w:val="00634393"/>
    <w:rsid w:val="006343B5"/>
    <w:rsid w:val="00634425"/>
    <w:rsid w:val="006344EA"/>
    <w:rsid w:val="00634525"/>
    <w:rsid w:val="006345F0"/>
    <w:rsid w:val="00634602"/>
    <w:rsid w:val="00634682"/>
    <w:rsid w:val="006346D5"/>
    <w:rsid w:val="006346F9"/>
    <w:rsid w:val="006347C5"/>
    <w:rsid w:val="0063484D"/>
    <w:rsid w:val="00634867"/>
    <w:rsid w:val="0063491D"/>
    <w:rsid w:val="0063496E"/>
    <w:rsid w:val="00634973"/>
    <w:rsid w:val="00634AB5"/>
    <w:rsid w:val="00634ACF"/>
    <w:rsid w:val="00634B2A"/>
    <w:rsid w:val="00634B32"/>
    <w:rsid w:val="00634BCE"/>
    <w:rsid w:val="00634C9F"/>
    <w:rsid w:val="00634D36"/>
    <w:rsid w:val="00634DF2"/>
    <w:rsid w:val="00634DF8"/>
    <w:rsid w:val="00634E11"/>
    <w:rsid w:val="00634E90"/>
    <w:rsid w:val="00634EDF"/>
    <w:rsid w:val="00634F10"/>
    <w:rsid w:val="00634FDD"/>
    <w:rsid w:val="006350E6"/>
    <w:rsid w:val="00635180"/>
    <w:rsid w:val="006351A4"/>
    <w:rsid w:val="00635244"/>
    <w:rsid w:val="00635291"/>
    <w:rsid w:val="006352B8"/>
    <w:rsid w:val="0063532D"/>
    <w:rsid w:val="00635437"/>
    <w:rsid w:val="00635463"/>
    <w:rsid w:val="006354A7"/>
    <w:rsid w:val="00635532"/>
    <w:rsid w:val="00635551"/>
    <w:rsid w:val="00635565"/>
    <w:rsid w:val="00635593"/>
    <w:rsid w:val="00635600"/>
    <w:rsid w:val="0063577C"/>
    <w:rsid w:val="00635899"/>
    <w:rsid w:val="006359FF"/>
    <w:rsid w:val="00635A68"/>
    <w:rsid w:val="00635B26"/>
    <w:rsid w:val="00635B45"/>
    <w:rsid w:val="00635BB7"/>
    <w:rsid w:val="00635BD7"/>
    <w:rsid w:val="00635BDB"/>
    <w:rsid w:val="00635C35"/>
    <w:rsid w:val="00635C7B"/>
    <w:rsid w:val="00635E0D"/>
    <w:rsid w:val="00635E61"/>
    <w:rsid w:val="00635E66"/>
    <w:rsid w:val="00635EFF"/>
    <w:rsid w:val="00635F12"/>
    <w:rsid w:val="00635FBE"/>
    <w:rsid w:val="00635FC9"/>
    <w:rsid w:val="0063601A"/>
    <w:rsid w:val="00636130"/>
    <w:rsid w:val="0063625C"/>
    <w:rsid w:val="00636277"/>
    <w:rsid w:val="006362AD"/>
    <w:rsid w:val="006362DF"/>
    <w:rsid w:val="006362FA"/>
    <w:rsid w:val="0063636D"/>
    <w:rsid w:val="00636449"/>
    <w:rsid w:val="006364DA"/>
    <w:rsid w:val="00636518"/>
    <w:rsid w:val="006365A0"/>
    <w:rsid w:val="0063670B"/>
    <w:rsid w:val="0063670E"/>
    <w:rsid w:val="00636713"/>
    <w:rsid w:val="0063679F"/>
    <w:rsid w:val="00636899"/>
    <w:rsid w:val="006368A9"/>
    <w:rsid w:val="006368AD"/>
    <w:rsid w:val="006369A6"/>
    <w:rsid w:val="006369D1"/>
    <w:rsid w:val="00636A19"/>
    <w:rsid w:val="00636B59"/>
    <w:rsid w:val="00636BB3"/>
    <w:rsid w:val="00636BE3"/>
    <w:rsid w:val="00636C7C"/>
    <w:rsid w:val="00636CCB"/>
    <w:rsid w:val="00636DA9"/>
    <w:rsid w:val="00636DAB"/>
    <w:rsid w:val="00636DD0"/>
    <w:rsid w:val="00636DD1"/>
    <w:rsid w:val="00636DDD"/>
    <w:rsid w:val="00636EB9"/>
    <w:rsid w:val="00636EFD"/>
    <w:rsid w:val="00636F0D"/>
    <w:rsid w:val="00636F13"/>
    <w:rsid w:val="00636F29"/>
    <w:rsid w:val="00636F4A"/>
    <w:rsid w:val="00636FEE"/>
    <w:rsid w:val="00637015"/>
    <w:rsid w:val="00637038"/>
    <w:rsid w:val="0063704C"/>
    <w:rsid w:val="00637092"/>
    <w:rsid w:val="0063709F"/>
    <w:rsid w:val="0063715A"/>
    <w:rsid w:val="0063716D"/>
    <w:rsid w:val="006371A1"/>
    <w:rsid w:val="006371FB"/>
    <w:rsid w:val="0063723F"/>
    <w:rsid w:val="0063731A"/>
    <w:rsid w:val="006373F4"/>
    <w:rsid w:val="006373FA"/>
    <w:rsid w:val="0063740B"/>
    <w:rsid w:val="00637505"/>
    <w:rsid w:val="00637528"/>
    <w:rsid w:val="0063764D"/>
    <w:rsid w:val="00637652"/>
    <w:rsid w:val="006376B0"/>
    <w:rsid w:val="006376EA"/>
    <w:rsid w:val="0063780A"/>
    <w:rsid w:val="0063780C"/>
    <w:rsid w:val="0063789C"/>
    <w:rsid w:val="0063796F"/>
    <w:rsid w:val="006379B0"/>
    <w:rsid w:val="006379BB"/>
    <w:rsid w:val="00637AA2"/>
    <w:rsid w:val="00637AF1"/>
    <w:rsid w:val="00637B23"/>
    <w:rsid w:val="00637B25"/>
    <w:rsid w:val="00637B69"/>
    <w:rsid w:val="00637BD9"/>
    <w:rsid w:val="00637CB2"/>
    <w:rsid w:val="00637D25"/>
    <w:rsid w:val="00637D3D"/>
    <w:rsid w:val="00637D57"/>
    <w:rsid w:val="00637D8B"/>
    <w:rsid w:val="00637E01"/>
    <w:rsid w:val="00637E0C"/>
    <w:rsid w:val="00637E55"/>
    <w:rsid w:val="00637E57"/>
    <w:rsid w:val="00637EC7"/>
    <w:rsid w:val="00637EF8"/>
    <w:rsid w:val="00637F03"/>
    <w:rsid w:val="00637F77"/>
    <w:rsid w:val="00640002"/>
    <w:rsid w:val="0064000E"/>
    <w:rsid w:val="0064004F"/>
    <w:rsid w:val="00640058"/>
    <w:rsid w:val="006400EB"/>
    <w:rsid w:val="006401A8"/>
    <w:rsid w:val="006401FF"/>
    <w:rsid w:val="0064020C"/>
    <w:rsid w:val="00640239"/>
    <w:rsid w:val="00640282"/>
    <w:rsid w:val="00640317"/>
    <w:rsid w:val="00640362"/>
    <w:rsid w:val="00640393"/>
    <w:rsid w:val="00640571"/>
    <w:rsid w:val="0064075E"/>
    <w:rsid w:val="0064084A"/>
    <w:rsid w:val="006408D4"/>
    <w:rsid w:val="0064093F"/>
    <w:rsid w:val="00640A33"/>
    <w:rsid w:val="00640A79"/>
    <w:rsid w:val="00640A96"/>
    <w:rsid w:val="00640AAE"/>
    <w:rsid w:val="00640AB5"/>
    <w:rsid w:val="00640AEF"/>
    <w:rsid w:val="00640B88"/>
    <w:rsid w:val="00640C3E"/>
    <w:rsid w:val="00640D64"/>
    <w:rsid w:val="00640D69"/>
    <w:rsid w:val="00640DB2"/>
    <w:rsid w:val="00640DBE"/>
    <w:rsid w:val="00640DF0"/>
    <w:rsid w:val="00640E0C"/>
    <w:rsid w:val="00640E4E"/>
    <w:rsid w:val="00640F65"/>
    <w:rsid w:val="00640F90"/>
    <w:rsid w:val="00640FAE"/>
    <w:rsid w:val="00640FE8"/>
    <w:rsid w:val="006410C8"/>
    <w:rsid w:val="00641124"/>
    <w:rsid w:val="006411DF"/>
    <w:rsid w:val="006411E2"/>
    <w:rsid w:val="00641233"/>
    <w:rsid w:val="00641240"/>
    <w:rsid w:val="006412B6"/>
    <w:rsid w:val="006412C6"/>
    <w:rsid w:val="006412E6"/>
    <w:rsid w:val="0064130D"/>
    <w:rsid w:val="006413D4"/>
    <w:rsid w:val="00641553"/>
    <w:rsid w:val="006415DA"/>
    <w:rsid w:val="00641674"/>
    <w:rsid w:val="00641710"/>
    <w:rsid w:val="00641770"/>
    <w:rsid w:val="006417C6"/>
    <w:rsid w:val="006417C9"/>
    <w:rsid w:val="006417E4"/>
    <w:rsid w:val="0064180B"/>
    <w:rsid w:val="00641845"/>
    <w:rsid w:val="00641903"/>
    <w:rsid w:val="006419D7"/>
    <w:rsid w:val="00641A0F"/>
    <w:rsid w:val="00641A6E"/>
    <w:rsid w:val="00641AAF"/>
    <w:rsid w:val="00641AB9"/>
    <w:rsid w:val="00641AEC"/>
    <w:rsid w:val="00641B71"/>
    <w:rsid w:val="00641BFD"/>
    <w:rsid w:val="00641C23"/>
    <w:rsid w:val="00641C4E"/>
    <w:rsid w:val="00641C59"/>
    <w:rsid w:val="00641D05"/>
    <w:rsid w:val="00641D08"/>
    <w:rsid w:val="00641DBF"/>
    <w:rsid w:val="00641E39"/>
    <w:rsid w:val="00641E5A"/>
    <w:rsid w:val="006420B6"/>
    <w:rsid w:val="00642111"/>
    <w:rsid w:val="0064219D"/>
    <w:rsid w:val="00642390"/>
    <w:rsid w:val="006423DD"/>
    <w:rsid w:val="0064243E"/>
    <w:rsid w:val="00642480"/>
    <w:rsid w:val="006424A0"/>
    <w:rsid w:val="00642510"/>
    <w:rsid w:val="006425C0"/>
    <w:rsid w:val="006425DB"/>
    <w:rsid w:val="006426A4"/>
    <w:rsid w:val="00642842"/>
    <w:rsid w:val="00642858"/>
    <w:rsid w:val="006428F2"/>
    <w:rsid w:val="006428FB"/>
    <w:rsid w:val="00642903"/>
    <w:rsid w:val="00642944"/>
    <w:rsid w:val="00642A1B"/>
    <w:rsid w:val="00642A42"/>
    <w:rsid w:val="00642A60"/>
    <w:rsid w:val="00642B16"/>
    <w:rsid w:val="00642B85"/>
    <w:rsid w:val="00642CBD"/>
    <w:rsid w:val="00642D4D"/>
    <w:rsid w:val="00642F31"/>
    <w:rsid w:val="00642F76"/>
    <w:rsid w:val="00642FCF"/>
    <w:rsid w:val="00643026"/>
    <w:rsid w:val="006430C5"/>
    <w:rsid w:val="006430F9"/>
    <w:rsid w:val="00643114"/>
    <w:rsid w:val="0064319A"/>
    <w:rsid w:val="00643284"/>
    <w:rsid w:val="0064328E"/>
    <w:rsid w:val="006432E8"/>
    <w:rsid w:val="00643311"/>
    <w:rsid w:val="0064338E"/>
    <w:rsid w:val="006433A0"/>
    <w:rsid w:val="0064341D"/>
    <w:rsid w:val="0064354E"/>
    <w:rsid w:val="006435C2"/>
    <w:rsid w:val="006436BE"/>
    <w:rsid w:val="006436D2"/>
    <w:rsid w:val="006436FF"/>
    <w:rsid w:val="00643717"/>
    <w:rsid w:val="0064389D"/>
    <w:rsid w:val="006438AA"/>
    <w:rsid w:val="00643ABE"/>
    <w:rsid w:val="00643B14"/>
    <w:rsid w:val="00643BCB"/>
    <w:rsid w:val="00643BED"/>
    <w:rsid w:val="00643C21"/>
    <w:rsid w:val="00643C32"/>
    <w:rsid w:val="00643C7B"/>
    <w:rsid w:val="00643CE3"/>
    <w:rsid w:val="00643D69"/>
    <w:rsid w:val="00643E86"/>
    <w:rsid w:val="00643EBB"/>
    <w:rsid w:val="00643F21"/>
    <w:rsid w:val="00643F55"/>
    <w:rsid w:val="00643F60"/>
    <w:rsid w:val="00643F67"/>
    <w:rsid w:val="00643FEA"/>
    <w:rsid w:val="00643FEF"/>
    <w:rsid w:val="00643FFE"/>
    <w:rsid w:val="00644138"/>
    <w:rsid w:val="0064423A"/>
    <w:rsid w:val="0064424A"/>
    <w:rsid w:val="0064445D"/>
    <w:rsid w:val="00644476"/>
    <w:rsid w:val="006444BE"/>
    <w:rsid w:val="006444DF"/>
    <w:rsid w:val="006444ED"/>
    <w:rsid w:val="00644538"/>
    <w:rsid w:val="0064476D"/>
    <w:rsid w:val="00644778"/>
    <w:rsid w:val="0064478A"/>
    <w:rsid w:val="006447CB"/>
    <w:rsid w:val="006447E9"/>
    <w:rsid w:val="00644876"/>
    <w:rsid w:val="006448E7"/>
    <w:rsid w:val="006449CD"/>
    <w:rsid w:val="00644AE4"/>
    <w:rsid w:val="00644B25"/>
    <w:rsid w:val="00644B58"/>
    <w:rsid w:val="00644B72"/>
    <w:rsid w:val="00644B92"/>
    <w:rsid w:val="00644BE9"/>
    <w:rsid w:val="00644C2B"/>
    <w:rsid w:val="00644C38"/>
    <w:rsid w:val="00644C3C"/>
    <w:rsid w:val="00644CC4"/>
    <w:rsid w:val="00644DA6"/>
    <w:rsid w:val="00644DCE"/>
    <w:rsid w:val="00644DF6"/>
    <w:rsid w:val="00644E97"/>
    <w:rsid w:val="00644EEC"/>
    <w:rsid w:val="00644F2A"/>
    <w:rsid w:val="00644F2F"/>
    <w:rsid w:val="00644F4B"/>
    <w:rsid w:val="00644FC7"/>
    <w:rsid w:val="00645094"/>
    <w:rsid w:val="006452A5"/>
    <w:rsid w:val="006452E7"/>
    <w:rsid w:val="00645327"/>
    <w:rsid w:val="0064532E"/>
    <w:rsid w:val="006453CD"/>
    <w:rsid w:val="006453D0"/>
    <w:rsid w:val="0064549D"/>
    <w:rsid w:val="006454C9"/>
    <w:rsid w:val="0064553B"/>
    <w:rsid w:val="00645543"/>
    <w:rsid w:val="006455C5"/>
    <w:rsid w:val="006455C8"/>
    <w:rsid w:val="0064562F"/>
    <w:rsid w:val="006456E6"/>
    <w:rsid w:val="006456EB"/>
    <w:rsid w:val="00645733"/>
    <w:rsid w:val="00645755"/>
    <w:rsid w:val="006457D7"/>
    <w:rsid w:val="006457E5"/>
    <w:rsid w:val="00645845"/>
    <w:rsid w:val="0064587A"/>
    <w:rsid w:val="0064589B"/>
    <w:rsid w:val="006458F8"/>
    <w:rsid w:val="00645917"/>
    <w:rsid w:val="00645A10"/>
    <w:rsid w:val="00645A8D"/>
    <w:rsid w:val="00645C33"/>
    <w:rsid w:val="00645C62"/>
    <w:rsid w:val="00645C98"/>
    <w:rsid w:val="00645CC6"/>
    <w:rsid w:val="00645DC7"/>
    <w:rsid w:val="00645E3C"/>
    <w:rsid w:val="00645FF5"/>
    <w:rsid w:val="00646006"/>
    <w:rsid w:val="00646038"/>
    <w:rsid w:val="0064607D"/>
    <w:rsid w:val="006460D4"/>
    <w:rsid w:val="0064612E"/>
    <w:rsid w:val="00646132"/>
    <w:rsid w:val="0064633C"/>
    <w:rsid w:val="00646386"/>
    <w:rsid w:val="006463F6"/>
    <w:rsid w:val="00646486"/>
    <w:rsid w:val="0064648D"/>
    <w:rsid w:val="0064654E"/>
    <w:rsid w:val="006465A3"/>
    <w:rsid w:val="00646634"/>
    <w:rsid w:val="00646652"/>
    <w:rsid w:val="0064665C"/>
    <w:rsid w:val="006466A3"/>
    <w:rsid w:val="006466AE"/>
    <w:rsid w:val="006466BF"/>
    <w:rsid w:val="00646700"/>
    <w:rsid w:val="00646771"/>
    <w:rsid w:val="006467A3"/>
    <w:rsid w:val="006467AB"/>
    <w:rsid w:val="006467C2"/>
    <w:rsid w:val="006467FC"/>
    <w:rsid w:val="00646905"/>
    <w:rsid w:val="00646982"/>
    <w:rsid w:val="00646A44"/>
    <w:rsid w:val="00646A83"/>
    <w:rsid w:val="00646ACE"/>
    <w:rsid w:val="00646AEF"/>
    <w:rsid w:val="00646B32"/>
    <w:rsid w:val="00646B39"/>
    <w:rsid w:val="00646BC8"/>
    <w:rsid w:val="00646C71"/>
    <w:rsid w:val="00646CB9"/>
    <w:rsid w:val="00646D28"/>
    <w:rsid w:val="00646DE2"/>
    <w:rsid w:val="00646E93"/>
    <w:rsid w:val="00646EB2"/>
    <w:rsid w:val="00646F7A"/>
    <w:rsid w:val="0064702E"/>
    <w:rsid w:val="0064703F"/>
    <w:rsid w:val="0064709A"/>
    <w:rsid w:val="006470D6"/>
    <w:rsid w:val="0064720C"/>
    <w:rsid w:val="0064722F"/>
    <w:rsid w:val="00647275"/>
    <w:rsid w:val="0064727C"/>
    <w:rsid w:val="006472A3"/>
    <w:rsid w:val="0064730E"/>
    <w:rsid w:val="00647357"/>
    <w:rsid w:val="0064739E"/>
    <w:rsid w:val="006473A2"/>
    <w:rsid w:val="006473DD"/>
    <w:rsid w:val="00647431"/>
    <w:rsid w:val="0064747E"/>
    <w:rsid w:val="0064749A"/>
    <w:rsid w:val="00647513"/>
    <w:rsid w:val="00647584"/>
    <w:rsid w:val="00647586"/>
    <w:rsid w:val="006475A3"/>
    <w:rsid w:val="0064761B"/>
    <w:rsid w:val="00647655"/>
    <w:rsid w:val="0064765F"/>
    <w:rsid w:val="00647685"/>
    <w:rsid w:val="006476D0"/>
    <w:rsid w:val="006476DF"/>
    <w:rsid w:val="0064774D"/>
    <w:rsid w:val="006477DD"/>
    <w:rsid w:val="006477E7"/>
    <w:rsid w:val="00647824"/>
    <w:rsid w:val="00647849"/>
    <w:rsid w:val="00647867"/>
    <w:rsid w:val="00647951"/>
    <w:rsid w:val="006479CA"/>
    <w:rsid w:val="006479D8"/>
    <w:rsid w:val="00647A3F"/>
    <w:rsid w:val="00647AA6"/>
    <w:rsid w:val="00647C0C"/>
    <w:rsid w:val="00647DF4"/>
    <w:rsid w:val="00647E06"/>
    <w:rsid w:val="00647E47"/>
    <w:rsid w:val="00647EE3"/>
    <w:rsid w:val="00647F5B"/>
    <w:rsid w:val="00647F8D"/>
    <w:rsid w:val="00650041"/>
    <w:rsid w:val="006500FF"/>
    <w:rsid w:val="00650102"/>
    <w:rsid w:val="006503D8"/>
    <w:rsid w:val="006504F2"/>
    <w:rsid w:val="00650545"/>
    <w:rsid w:val="0065054A"/>
    <w:rsid w:val="006505EF"/>
    <w:rsid w:val="00650629"/>
    <w:rsid w:val="00650698"/>
    <w:rsid w:val="0065069E"/>
    <w:rsid w:val="00650738"/>
    <w:rsid w:val="006507B0"/>
    <w:rsid w:val="00650897"/>
    <w:rsid w:val="006508D4"/>
    <w:rsid w:val="006508F2"/>
    <w:rsid w:val="00650A02"/>
    <w:rsid w:val="00650AF0"/>
    <w:rsid w:val="00650B09"/>
    <w:rsid w:val="00650B6B"/>
    <w:rsid w:val="00650BA6"/>
    <w:rsid w:val="00650BDA"/>
    <w:rsid w:val="00650C55"/>
    <w:rsid w:val="00650C8D"/>
    <w:rsid w:val="00650D18"/>
    <w:rsid w:val="00650D94"/>
    <w:rsid w:val="00650D9D"/>
    <w:rsid w:val="00650DA5"/>
    <w:rsid w:val="00650DB1"/>
    <w:rsid w:val="00650DD5"/>
    <w:rsid w:val="00650DFC"/>
    <w:rsid w:val="00650E41"/>
    <w:rsid w:val="00650EB6"/>
    <w:rsid w:val="00650F51"/>
    <w:rsid w:val="00650FA6"/>
    <w:rsid w:val="0065106E"/>
    <w:rsid w:val="00651089"/>
    <w:rsid w:val="0065109B"/>
    <w:rsid w:val="00651238"/>
    <w:rsid w:val="0065124A"/>
    <w:rsid w:val="00651256"/>
    <w:rsid w:val="0065126A"/>
    <w:rsid w:val="006512AF"/>
    <w:rsid w:val="006512E2"/>
    <w:rsid w:val="00651302"/>
    <w:rsid w:val="00651309"/>
    <w:rsid w:val="0065136F"/>
    <w:rsid w:val="00651427"/>
    <w:rsid w:val="00651489"/>
    <w:rsid w:val="00651627"/>
    <w:rsid w:val="00651693"/>
    <w:rsid w:val="00651809"/>
    <w:rsid w:val="00651816"/>
    <w:rsid w:val="006518EA"/>
    <w:rsid w:val="00651930"/>
    <w:rsid w:val="00651958"/>
    <w:rsid w:val="0065195C"/>
    <w:rsid w:val="00651976"/>
    <w:rsid w:val="006519E6"/>
    <w:rsid w:val="00651A56"/>
    <w:rsid w:val="00651AF7"/>
    <w:rsid w:val="00651BD3"/>
    <w:rsid w:val="00651C1F"/>
    <w:rsid w:val="00651DE0"/>
    <w:rsid w:val="00651EAF"/>
    <w:rsid w:val="00651EFC"/>
    <w:rsid w:val="00651F9D"/>
    <w:rsid w:val="00651F9F"/>
    <w:rsid w:val="00651FD2"/>
    <w:rsid w:val="00651FDE"/>
    <w:rsid w:val="00651FE1"/>
    <w:rsid w:val="00651FE6"/>
    <w:rsid w:val="006521D8"/>
    <w:rsid w:val="00652252"/>
    <w:rsid w:val="00652260"/>
    <w:rsid w:val="006522B8"/>
    <w:rsid w:val="006522DB"/>
    <w:rsid w:val="006522FF"/>
    <w:rsid w:val="00652395"/>
    <w:rsid w:val="006523AA"/>
    <w:rsid w:val="006523BD"/>
    <w:rsid w:val="006523CD"/>
    <w:rsid w:val="006523DD"/>
    <w:rsid w:val="006523ED"/>
    <w:rsid w:val="00652533"/>
    <w:rsid w:val="00652548"/>
    <w:rsid w:val="00652585"/>
    <w:rsid w:val="0065275B"/>
    <w:rsid w:val="00652796"/>
    <w:rsid w:val="00652807"/>
    <w:rsid w:val="006528CD"/>
    <w:rsid w:val="006528E5"/>
    <w:rsid w:val="006529EF"/>
    <w:rsid w:val="00652B1C"/>
    <w:rsid w:val="00652B58"/>
    <w:rsid w:val="00652C1C"/>
    <w:rsid w:val="00652C96"/>
    <w:rsid w:val="00652CAD"/>
    <w:rsid w:val="00652D09"/>
    <w:rsid w:val="00652D68"/>
    <w:rsid w:val="00652E73"/>
    <w:rsid w:val="00652EA4"/>
    <w:rsid w:val="00652EA8"/>
    <w:rsid w:val="00652ED0"/>
    <w:rsid w:val="00652F09"/>
    <w:rsid w:val="00652F2A"/>
    <w:rsid w:val="00652F34"/>
    <w:rsid w:val="00652F50"/>
    <w:rsid w:val="0065300E"/>
    <w:rsid w:val="0065303C"/>
    <w:rsid w:val="00653128"/>
    <w:rsid w:val="00653218"/>
    <w:rsid w:val="00653299"/>
    <w:rsid w:val="006532C8"/>
    <w:rsid w:val="006532F9"/>
    <w:rsid w:val="00653343"/>
    <w:rsid w:val="00653356"/>
    <w:rsid w:val="00653357"/>
    <w:rsid w:val="006533E5"/>
    <w:rsid w:val="00653414"/>
    <w:rsid w:val="00653454"/>
    <w:rsid w:val="006534AC"/>
    <w:rsid w:val="006534F9"/>
    <w:rsid w:val="00653544"/>
    <w:rsid w:val="0065358B"/>
    <w:rsid w:val="006535DD"/>
    <w:rsid w:val="0065366F"/>
    <w:rsid w:val="0065368E"/>
    <w:rsid w:val="0065376D"/>
    <w:rsid w:val="006537A4"/>
    <w:rsid w:val="006537B3"/>
    <w:rsid w:val="00653854"/>
    <w:rsid w:val="006539AD"/>
    <w:rsid w:val="006539AE"/>
    <w:rsid w:val="006539F8"/>
    <w:rsid w:val="00653A2E"/>
    <w:rsid w:val="00653A56"/>
    <w:rsid w:val="00653A76"/>
    <w:rsid w:val="00653B33"/>
    <w:rsid w:val="00653B43"/>
    <w:rsid w:val="00653B68"/>
    <w:rsid w:val="00653BD1"/>
    <w:rsid w:val="00653C6F"/>
    <w:rsid w:val="00653C9E"/>
    <w:rsid w:val="00653CF6"/>
    <w:rsid w:val="00653DA5"/>
    <w:rsid w:val="00653E0F"/>
    <w:rsid w:val="00653E1B"/>
    <w:rsid w:val="00653E23"/>
    <w:rsid w:val="00653ED3"/>
    <w:rsid w:val="00653F54"/>
    <w:rsid w:val="00653FCB"/>
    <w:rsid w:val="00653FD1"/>
    <w:rsid w:val="00654018"/>
    <w:rsid w:val="006540B0"/>
    <w:rsid w:val="006540B8"/>
    <w:rsid w:val="006540FC"/>
    <w:rsid w:val="0065410B"/>
    <w:rsid w:val="0065416C"/>
    <w:rsid w:val="006541C8"/>
    <w:rsid w:val="006541E6"/>
    <w:rsid w:val="006542B6"/>
    <w:rsid w:val="0065430E"/>
    <w:rsid w:val="0065438C"/>
    <w:rsid w:val="00654469"/>
    <w:rsid w:val="0065456D"/>
    <w:rsid w:val="006545AC"/>
    <w:rsid w:val="00654612"/>
    <w:rsid w:val="0065466F"/>
    <w:rsid w:val="00654677"/>
    <w:rsid w:val="006546A6"/>
    <w:rsid w:val="006546FE"/>
    <w:rsid w:val="00654739"/>
    <w:rsid w:val="00654809"/>
    <w:rsid w:val="006548F9"/>
    <w:rsid w:val="00654974"/>
    <w:rsid w:val="006549D9"/>
    <w:rsid w:val="00654A73"/>
    <w:rsid w:val="00654A78"/>
    <w:rsid w:val="00654B97"/>
    <w:rsid w:val="00654BF9"/>
    <w:rsid w:val="00654C6A"/>
    <w:rsid w:val="00654D32"/>
    <w:rsid w:val="00654D48"/>
    <w:rsid w:val="00654D83"/>
    <w:rsid w:val="00654E48"/>
    <w:rsid w:val="00654E9F"/>
    <w:rsid w:val="00654EB0"/>
    <w:rsid w:val="00654F91"/>
    <w:rsid w:val="00654FC0"/>
    <w:rsid w:val="00655063"/>
    <w:rsid w:val="0065507D"/>
    <w:rsid w:val="0065537E"/>
    <w:rsid w:val="0065547E"/>
    <w:rsid w:val="00655513"/>
    <w:rsid w:val="0065555E"/>
    <w:rsid w:val="00655565"/>
    <w:rsid w:val="006555C1"/>
    <w:rsid w:val="006555F1"/>
    <w:rsid w:val="0065560D"/>
    <w:rsid w:val="006556EB"/>
    <w:rsid w:val="0065578E"/>
    <w:rsid w:val="006557B4"/>
    <w:rsid w:val="00655842"/>
    <w:rsid w:val="0065584E"/>
    <w:rsid w:val="006558BB"/>
    <w:rsid w:val="00655944"/>
    <w:rsid w:val="00655961"/>
    <w:rsid w:val="00655A3C"/>
    <w:rsid w:val="00655A48"/>
    <w:rsid w:val="00655A53"/>
    <w:rsid w:val="00655AB2"/>
    <w:rsid w:val="00655AD0"/>
    <w:rsid w:val="00655B14"/>
    <w:rsid w:val="00655BC6"/>
    <w:rsid w:val="00655C16"/>
    <w:rsid w:val="00655C96"/>
    <w:rsid w:val="00655D35"/>
    <w:rsid w:val="00655D56"/>
    <w:rsid w:val="00655D9C"/>
    <w:rsid w:val="00655EE0"/>
    <w:rsid w:val="00655F2B"/>
    <w:rsid w:val="00655FF0"/>
    <w:rsid w:val="006561A8"/>
    <w:rsid w:val="006561E1"/>
    <w:rsid w:val="00656253"/>
    <w:rsid w:val="00656296"/>
    <w:rsid w:val="00656306"/>
    <w:rsid w:val="006563BD"/>
    <w:rsid w:val="00656418"/>
    <w:rsid w:val="00656480"/>
    <w:rsid w:val="0065649D"/>
    <w:rsid w:val="006564DA"/>
    <w:rsid w:val="00656504"/>
    <w:rsid w:val="00656574"/>
    <w:rsid w:val="00656589"/>
    <w:rsid w:val="00656662"/>
    <w:rsid w:val="00656681"/>
    <w:rsid w:val="0065670C"/>
    <w:rsid w:val="00656786"/>
    <w:rsid w:val="006567B9"/>
    <w:rsid w:val="006567F9"/>
    <w:rsid w:val="00656852"/>
    <w:rsid w:val="00656861"/>
    <w:rsid w:val="006568A4"/>
    <w:rsid w:val="00656976"/>
    <w:rsid w:val="00656983"/>
    <w:rsid w:val="006569BE"/>
    <w:rsid w:val="00656BE9"/>
    <w:rsid w:val="00656C31"/>
    <w:rsid w:val="00656C3A"/>
    <w:rsid w:val="00656C96"/>
    <w:rsid w:val="00656D28"/>
    <w:rsid w:val="00656F41"/>
    <w:rsid w:val="00656F63"/>
    <w:rsid w:val="00656F8B"/>
    <w:rsid w:val="0065703A"/>
    <w:rsid w:val="006570C4"/>
    <w:rsid w:val="00657109"/>
    <w:rsid w:val="0065710C"/>
    <w:rsid w:val="0065714A"/>
    <w:rsid w:val="00657184"/>
    <w:rsid w:val="006571B5"/>
    <w:rsid w:val="006571CD"/>
    <w:rsid w:val="00657226"/>
    <w:rsid w:val="006572F9"/>
    <w:rsid w:val="00657317"/>
    <w:rsid w:val="00657364"/>
    <w:rsid w:val="006574A3"/>
    <w:rsid w:val="006574C8"/>
    <w:rsid w:val="006574D0"/>
    <w:rsid w:val="00657583"/>
    <w:rsid w:val="006575E7"/>
    <w:rsid w:val="006576F2"/>
    <w:rsid w:val="0065777A"/>
    <w:rsid w:val="00657785"/>
    <w:rsid w:val="006577AD"/>
    <w:rsid w:val="00657812"/>
    <w:rsid w:val="0065785E"/>
    <w:rsid w:val="0065787A"/>
    <w:rsid w:val="006578A3"/>
    <w:rsid w:val="00657905"/>
    <w:rsid w:val="0065795A"/>
    <w:rsid w:val="006579E9"/>
    <w:rsid w:val="00657A05"/>
    <w:rsid w:val="00657AA6"/>
    <w:rsid w:val="00657B1C"/>
    <w:rsid w:val="00657B6B"/>
    <w:rsid w:val="00657C88"/>
    <w:rsid w:val="00657CB5"/>
    <w:rsid w:val="00657D05"/>
    <w:rsid w:val="00657D4A"/>
    <w:rsid w:val="00657DD3"/>
    <w:rsid w:val="00657DEB"/>
    <w:rsid w:val="00657E04"/>
    <w:rsid w:val="00657E5F"/>
    <w:rsid w:val="00657E78"/>
    <w:rsid w:val="00657ED3"/>
    <w:rsid w:val="00657F4A"/>
    <w:rsid w:val="00657F63"/>
    <w:rsid w:val="00657F67"/>
    <w:rsid w:val="00657F8F"/>
    <w:rsid w:val="00657F9A"/>
    <w:rsid w:val="00660020"/>
    <w:rsid w:val="0066005C"/>
    <w:rsid w:val="00660066"/>
    <w:rsid w:val="0066007C"/>
    <w:rsid w:val="006600AB"/>
    <w:rsid w:val="0066015F"/>
    <w:rsid w:val="0066017A"/>
    <w:rsid w:val="00660204"/>
    <w:rsid w:val="00660205"/>
    <w:rsid w:val="0066029F"/>
    <w:rsid w:val="006603E7"/>
    <w:rsid w:val="00660453"/>
    <w:rsid w:val="0066045B"/>
    <w:rsid w:val="006604E0"/>
    <w:rsid w:val="00660596"/>
    <w:rsid w:val="006606AD"/>
    <w:rsid w:val="00660700"/>
    <w:rsid w:val="00660764"/>
    <w:rsid w:val="00660857"/>
    <w:rsid w:val="006608E7"/>
    <w:rsid w:val="00660959"/>
    <w:rsid w:val="006609C6"/>
    <w:rsid w:val="006609E9"/>
    <w:rsid w:val="00660B31"/>
    <w:rsid w:val="00660B68"/>
    <w:rsid w:val="00660D0E"/>
    <w:rsid w:val="00660DC7"/>
    <w:rsid w:val="00660E6D"/>
    <w:rsid w:val="00660F26"/>
    <w:rsid w:val="00660FD0"/>
    <w:rsid w:val="00660FEF"/>
    <w:rsid w:val="00661008"/>
    <w:rsid w:val="00661066"/>
    <w:rsid w:val="0066106D"/>
    <w:rsid w:val="006610A0"/>
    <w:rsid w:val="00661113"/>
    <w:rsid w:val="00661129"/>
    <w:rsid w:val="00661191"/>
    <w:rsid w:val="006611C0"/>
    <w:rsid w:val="006611CD"/>
    <w:rsid w:val="00661202"/>
    <w:rsid w:val="0066122F"/>
    <w:rsid w:val="00661230"/>
    <w:rsid w:val="00661254"/>
    <w:rsid w:val="0066129E"/>
    <w:rsid w:val="0066151E"/>
    <w:rsid w:val="00661538"/>
    <w:rsid w:val="0066161C"/>
    <w:rsid w:val="0066165A"/>
    <w:rsid w:val="00661697"/>
    <w:rsid w:val="00661722"/>
    <w:rsid w:val="0066182D"/>
    <w:rsid w:val="00661875"/>
    <w:rsid w:val="00661899"/>
    <w:rsid w:val="006618D8"/>
    <w:rsid w:val="006619BE"/>
    <w:rsid w:val="006619C1"/>
    <w:rsid w:val="006619C8"/>
    <w:rsid w:val="00661A0D"/>
    <w:rsid w:val="00661B04"/>
    <w:rsid w:val="00661BEA"/>
    <w:rsid w:val="00661C37"/>
    <w:rsid w:val="00661C65"/>
    <w:rsid w:val="00661CDC"/>
    <w:rsid w:val="00661D76"/>
    <w:rsid w:val="00661D7A"/>
    <w:rsid w:val="00661DE2"/>
    <w:rsid w:val="00661F33"/>
    <w:rsid w:val="00661FEF"/>
    <w:rsid w:val="00662046"/>
    <w:rsid w:val="00662076"/>
    <w:rsid w:val="006620BC"/>
    <w:rsid w:val="006620E4"/>
    <w:rsid w:val="00662125"/>
    <w:rsid w:val="00662130"/>
    <w:rsid w:val="00662158"/>
    <w:rsid w:val="00662218"/>
    <w:rsid w:val="0066229F"/>
    <w:rsid w:val="0066230E"/>
    <w:rsid w:val="0066232A"/>
    <w:rsid w:val="006623D0"/>
    <w:rsid w:val="006623FB"/>
    <w:rsid w:val="006624E8"/>
    <w:rsid w:val="0066259C"/>
    <w:rsid w:val="006625CE"/>
    <w:rsid w:val="00662671"/>
    <w:rsid w:val="006626BF"/>
    <w:rsid w:val="00662933"/>
    <w:rsid w:val="00662948"/>
    <w:rsid w:val="006629E3"/>
    <w:rsid w:val="00662A05"/>
    <w:rsid w:val="00662A95"/>
    <w:rsid w:val="00662B54"/>
    <w:rsid w:val="00662B7F"/>
    <w:rsid w:val="00662C0B"/>
    <w:rsid w:val="00662DA1"/>
    <w:rsid w:val="00662DBB"/>
    <w:rsid w:val="00662E73"/>
    <w:rsid w:val="00662F55"/>
    <w:rsid w:val="00662F9C"/>
    <w:rsid w:val="0066300D"/>
    <w:rsid w:val="0066305E"/>
    <w:rsid w:val="00663076"/>
    <w:rsid w:val="00663098"/>
    <w:rsid w:val="0066313A"/>
    <w:rsid w:val="00663142"/>
    <w:rsid w:val="00663195"/>
    <w:rsid w:val="006632DD"/>
    <w:rsid w:val="006633E8"/>
    <w:rsid w:val="0066350C"/>
    <w:rsid w:val="00663510"/>
    <w:rsid w:val="0066369F"/>
    <w:rsid w:val="00663724"/>
    <w:rsid w:val="00663742"/>
    <w:rsid w:val="00663755"/>
    <w:rsid w:val="006638D2"/>
    <w:rsid w:val="006639C2"/>
    <w:rsid w:val="00663A2A"/>
    <w:rsid w:val="00663A38"/>
    <w:rsid w:val="00663ABB"/>
    <w:rsid w:val="00663B4C"/>
    <w:rsid w:val="00663B88"/>
    <w:rsid w:val="00663C51"/>
    <w:rsid w:val="00663D34"/>
    <w:rsid w:val="00663D69"/>
    <w:rsid w:val="00663DBD"/>
    <w:rsid w:val="00663DD0"/>
    <w:rsid w:val="00663DFD"/>
    <w:rsid w:val="00663ED9"/>
    <w:rsid w:val="00663F03"/>
    <w:rsid w:val="00663F55"/>
    <w:rsid w:val="00663F85"/>
    <w:rsid w:val="00663FA7"/>
    <w:rsid w:val="00663FC5"/>
    <w:rsid w:val="0066401D"/>
    <w:rsid w:val="006640CF"/>
    <w:rsid w:val="006640FA"/>
    <w:rsid w:val="00664117"/>
    <w:rsid w:val="0066428A"/>
    <w:rsid w:val="006642CC"/>
    <w:rsid w:val="006642D1"/>
    <w:rsid w:val="006642EE"/>
    <w:rsid w:val="006642FD"/>
    <w:rsid w:val="00664385"/>
    <w:rsid w:val="0066442E"/>
    <w:rsid w:val="0066445D"/>
    <w:rsid w:val="006644CC"/>
    <w:rsid w:val="00664513"/>
    <w:rsid w:val="00664555"/>
    <w:rsid w:val="006645B9"/>
    <w:rsid w:val="006645E5"/>
    <w:rsid w:val="0066467E"/>
    <w:rsid w:val="006647BB"/>
    <w:rsid w:val="00664811"/>
    <w:rsid w:val="00664824"/>
    <w:rsid w:val="006648AD"/>
    <w:rsid w:val="006648CB"/>
    <w:rsid w:val="0066490E"/>
    <w:rsid w:val="006649FA"/>
    <w:rsid w:val="00664A2E"/>
    <w:rsid w:val="00664AC3"/>
    <w:rsid w:val="00664ACE"/>
    <w:rsid w:val="00664AFB"/>
    <w:rsid w:val="00664B73"/>
    <w:rsid w:val="00664B79"/>
    <w:rsid w:val="00664B7E"/>
    <w:rsid w:val="00664C2F"/>
    <w:rsid w:val="00664C94"/>
    <w:rsid w:val="00664CE2"/>
    <w:rsid w:val="00664D0F"/>
    <w:rsid w:val="00664DF4"/>
    <w:rsid w:val="00664DFC"/>
    <w:rsid w:val="00664DFF"/>
    <w:rsid w:val="00664E1F"/>
    <w:rsid w:val="00664E31"/>
    <w:rsid w:val="00664E36"/>
    <w:rsid w:val="00665006"/>
    <w:rsid w:val="00665082"/>
    <w:rsid w:val="00665102"/>
    <w:rsid w:val="0066519F"/>
    <w:rsid w:val="006651F4"/>
    <w:rsid w:val="006652D9"/>
    <w:rsid w:val="006652E5"/>
    <w:rsid w:val="006652F6"/>
    <w:rsid w:val="0066530A"/>
    <w:rsid w:val="0066534A"/>
    <w:rsid w:val="0066538A"/>
    <w:rsid w:val="0066541C"/>
    <w:rsid w:val="00665455"/>
    <w:rsid w:val="00665493"/>
    <w:rsid w:val="006654AB"/>
    <w:rsid w:val="006654AE"/>
    <w:rsid w:val="0066552D"/>
    <w:rsid w:val="00665550"/>
    <w:rsid w:val="00665552"/>
    <w:rsid w:val="00665590"/>
    <w:rsid w:val="006655BE"/>
    <w:rsid w:val="006655DD"/>
    <w:rsid w:val="00665739"/>
    <w:rsid w:val="006657DC"/>
    <w:rsid w:val="00665845"/>
    <w:rsid w:val="00665886"/>
    <w:rsid w:val="00665918"/>
    <w:rsid w:val="0066599B"/>
    <w:rsid w:val="006659D2"/>
    <w:rsid w:val="00665A06"/>
    <w:rsid w:val="00665A75"/>
    <w:rsid w:val="00665AC2"/>
    <w:rsid w:val="00665B28"/>
    <w:rsid w:val="00665B9B"/>
    <w:rsid w:val="00665CEC"/>
    <w:rsid w:val="00665D54"/>
    <w:rsid w:val="00665D6F"/>
    <w:rsid w:val="00665D99"/>
    <w:rsid w:val="00665E87"/>
    <w:rsid w:val="00665F0E"/>
    <w:rsid w:val="00665F25"/>
    <w:rsid w:val="00666063"/>
    <w:rsid w:val="0066613E"/>
    <w:rsid w:val="0066617E"/>
    <w:rsid w:val="0066617F"/>
    <w:rsid w:val="00666209"/>
    <w:rsid w:val="00666297"/>
    <w:rsid w:val="006662A0"/>
    <w:rsid w:val="006662E6"/>
    <w:rsid w:val="00666443"/>
    <w:rsid w:val="006664A2"/>
    <w:rsid w:val="006664BB"/>
    <w:rsid w:val="00666524"/>
    <w:rsid w:val="00666576"/>
    <w:rsid w:val="00666594"/>
    <w:rsid w:val="00666598"/>
    <w:rsid w:val="0066664E"/>
    <w:rsid w:val="0066668A"/>
    <w:rsid w:val="0066676F"/>
    <w:rsid w:val="006667B6"/>
    <w:rsid w:val="006667F9"/>
    <w:rsid w:val="0066680D"/>
    <w:rsid w:val="0066684F"/>
    <w:rsid w:val="00666872"/>
    <w:rsid w:val="006668B0"/>
    <w:rsid w:val="006668CC"/>
    <w:rsid w:val="006668EE"/>
    <w:rsid w:val="00666944"/>
    <w:rsid w:val="00666959"/>
    <w:rsid w:val="0066699C"/>
    <w:rsid w:val="006669D2"/>
    <w:rsid w:val="006669F8"/>
    <w:rsid w:val="00666A1E"/>
    <w:rsid w:val="00666A66"/>
    <w:rsid w:val="00666B5D"/>
    <w:rsid w:val="00666C28"/>
    <w:rsid w:val="00666C42"/>
    <w:rsid w:val="00666C7E"/>
    <w:rsid w:val="00666D94"/>
    <w:rsid w:val="00666E10"/>
    <w:rsid w:val="00666EFD"/>
    <w:rsid w:val="00666F0B"/>
    <w:rsid w:val="00666F2E"/>
    <w:rsid w:val="00666F7E"/>
    <w:rsid w:val="00666FC8"/>
    <w:rsid w:val="006670A7"/>
    <w:rsid w:val="006670FC"/>
    <w:rsid w:val="00667155"/>
    <w:rsid w:val="00667220"/>
    <w:rsid w:val="00667258"/>
    <w:rsid w:val="006672BB"/>
    <w:rsid w:val="006673B8"/>
    <w:rsid w:val="00667425"/>
    <w:rsid w:val="00667463"/>
    <w:rsid w:val="00667502"/>
    <w:rsid w:val="00667547"/>
    <w:rsid w:val="00667556"/>
    <w:rsid w:val="00667599"/>
    <w:rsid w:val="0066766A"/>
    <w:rsid w:val="00667675"/>
    <w:rsid w:val="006676A9"/>
    <w:rsid w:val="00667703"/>
    <w:rsid w:val="006677A3"/>
    <w:rsid w:val="00667892"/>
    <w:rsid w:val="0066793F"/>
    <w:rsid w:val="006679EA"/>
    <w:rsid w:val="00667A7A"/>
    <w:rsid w:val="00667AEB"/>
    <w:rsid w:val="00667B0A"/>
    <w:rsid w:val="00667B51"/>
    <w:rsid w:val="00667B5A"/>
    <w:rsid w:val="00667CD9"/>
    <w:rsid w:val="00667D7B"/>
    <w:rsid w:val="00667DD8"/>
    <w:rsid w:val="00667E5B"/>
    <w:rsid w:val="00667E9E"/>
    <w:rsid w:val="00667F1E"/>
    <w:rsid w:val="00667FD5"/>
    <w:rsid w:val="00670105"/>
    <w:rsid w:val="0067014E"/>
    <w:rsid w:val="00670155"/>
    <w:rsid w:val="006701EC"/>
    <w:rsid w:val="006701F6"/>
    <w:rsid w:val="0067027E"/>
    <w:rsid w:val="00670293"/>
    <w:rsid w:val="00670298"/>
    <w:rsid w:val="006702B0"/>
    <w:rsid w:val="006702D3"/>
    <w:rsid w:val="0067035D"/>
    <w:rsid w:val="006703C1"/>
    <w:rsid w:val="00670427"/>
    <w:rsid w:val="006704F3"/>
    <w:rsid w:val="00670599"/>
    <w:rsid w:val="006705AC"/>
    <w:rsid w:val="006705B2"/>
    <w:rsid w:val="006705B7"/>
    <w:rsid w:val="006705BA"/>
    <w:rsid w:val="006705CA"/>
    <w:rsid w:val="00670717"/>
    <w:rsid w:val="0067073C"/>
    <w:rsid w:val="0067073D"/>
    <w:rsid w:val="00670743"/>
    <w:rsid w:val="0067075D"/>
    <w:rsid w:val="00670780"/>
    <w:rsid w:val="0067079F"/>
    <w:rsid w:val="006707A0"/>
    <w:rsid w:val="006708F7"/>
    <w:rsid w:val="00670928"/>
    <w:rsid w:val="00670957"/>
    <w:rsid w:val="006709A6"/>
    <w:rsid w:val="006709BC"/>
    <w:rsid w:val="006709C6"/>
    <w:rsid w:val="00670A83"/>
    <w:rsid w:val="00670ABE"/>
    <w:rsid w:val="00670ACC"/>
    <w:rsid w:val="00670B08"/>
    <w:rsid w:val="00670B16"/>
    <w:rsid w:val="00670B23"/>
    <w:rsid w:val="00670B6E"/>
    <w:rsid w:val="00670B86"/>
    <w:rsid w:val="00670CF9"/>
    <w:rsid w:val="00670D2E"/>
    <w:rsid w:val="006710B6"/>
    <w:rsid w:val="006711D6"/>
    <w:rsid w:val="0067120A"/>
    <w:rsid w:val="00671216"/>
    <w:rsid w:val="006712EC"/>
    <w:rsid w:val="00671314"/>
    <w:rsid w:val="006713E6"/>
    <w:rsid w:val="0067148B"/>
    <w:rsid w:val="0067163D"/>
    <w:rsid w:val="0067165F"/>
    <w:rsid w:val="006716FD"/>
    <w:rsid w:val="00671727"/>
    <w:rsid w:val="00671787"/>
    <w:rsid w:val="006717D2"/>
    <w:rsid w:val="00671832"/>
    <w:rsid w:val="006718B0"/>
    <w:rsid w:val="006718F0"/>
    <w:rsid w:val="0067191E"/>
    <w:rsid w:val="0067192F"/>
    <w:rsid w:val="00671942"/>
    <w:rsid w:val="0067195F"/>
    <w:rsid w:val="00671984"/>
    <w:rsid w:val="00671A20"/>
    <w:rsid w:val="00671A70"/>
    <w:rsid w:val="00671ABA"/>
    <w:rsid w:val="00671B0D"/>
    <w:rsid w:val="00671B29"/>
    <w:rsid w:val="00671B61"/>
    <w:rsid w:val="00671C9E"/>
    <w:rsid w:val="00671D17"/>
    <w:rsid w:val="00671D3A"/>
    <w:rsid w:val="00671D8A"/>
    <w:rsid w:val="00671DB9"/>
    <w:rsid w:val="00671DC7"/>
    <w:rsid w:val="00671E0D"/>
    <w:rsid w:val="00671E27"/>
    <w:rsid w:val="00671F4C"/>
    <w:rsid w:val="00671F78"/>
    <w:rsid w:val="00672047"/>
    <w:rsid w:val="00672098"/>
    <w:rsid w:val="006720B2"/>
    <w:rsid w:val="006720D3"/>
    <w:rsid w:val="00672168"/>
    <w:rsid w:val="00672176"/>
    <w:rsid w:val="00672206"/>
    <w:rsid w:val="00672215"/>
    <w:rsid w:val="00672286"/>
    <w:rsid w:val="0067230A"/>
    <w:rsid w:val="00672321"/>
    <w:rsid w:val="00672336"/>
    <w:rsid w:val="0067235B"/>
    <w:rsid w:val="0067239F"/>
    <w:rsid w:val="00672411"/>
    <w:rsid w:val="00672454"/>
    <w:rsid w:val="006724AC"/>
    <w:rsid w:val="00672503"/>
    <w:rsid w:val="00672513"/>
    <w:rsid w:val="00672543"/>
    <w:rsid w:val="006725D3"/>
    <w:rsid w:val="00672663"/>
    <w:rsid w:val="00672723"/>
    <w:rsid w:val="006727BA"/>
    <w:rsid w:val="00672819"/>
    <w:rsid w:val="0067285F"/>
    <w:rsid w:val="006728A9"/>
    <w:rsid w:val="006728B1"/>
    <w:rsid w:val="006729BF"/>
    <w:rsid w:val="00672AE8"/>
    <w:rsid w:val="00672B2E"/>
    <w:rsid w:val="00672C99"/>
    <w:rsid w:val="00672CA8"/>
    <w:rsid w:val="00672D55"/>
    <w:rsid w:val="00672DA7"/>
    <w:rsid w:val="00672E6C"/>
    <w:rsid w:val="00672E95"/>
    <w:rsid w:val="00672E9A"/>
    <w:rsid w:val="00672EA3"/>
    <w:rsid w:val="00672EF6"/>
    <w:rsid w:val="00672F1E"/>
    <w:rsid w:val="00672F3B"/>
    <w:rsid w:val="00672F8A"/>
    <w:rsid w:val="00672FB4"/>
    <w:rsid w:val="006730E1"/>
    <w:rsid w:val="0067313A"/>
    <w:rsid w:val="0067316D"/>
    <w:rsid w:val="006731B9"/>
    <w:rsid w:val="006732FE"/>
    <w:rsid w:val="00673494"/>
    <w:rsid w:val="006734CC"/>
    <w:rsid w:val="006735C8"/>
    <w:rsid w:val="006735C9"/>
    <w:rsid w:val="006735CB"/>
    <w:rsid w:val="006736B8"/>
    <w:rsid w:val="00673795"/>
    <w:rsid w:val="006737A9"/>
    <w:rsid w:val="0067384D"/>
    <w:rsid w:val="0067385B"/>
    <w:rsid w:val="00673980"/>
    <w:rsid w:val="00673A92"/>
    <w:rsid w:val="00673AF8"/>
    <w:rsid w:val="00673B69"/>
    <w:rsid w:val="00673BB3"/>
    <w:rsid w:val="00673BC9"/>
    <w:rsid w:val="00673BF4"/>
    <w:rsid w:val="00673CC8"/>
    <w:rsid w:val="00673DC3"/>
    <w:rsid w:val="00673E1D"/>
    <w:rsid w:val="00673E7F"/>
    <w:rsid w:val="00673EC0"/>
    <w:rsid w:val="00673F1B"/>
    <w:rsid w:val="00673F4C"/>
    <w:rsid w:val="00673FCB"/>
    <w:rsid w:val="00674031"/>
    <w:rsid w:val="0067409E"/>
    <w:rsid w:val="00674153"/>
    <w:rsid w:val="00674173"/>
    <w:rsid w:val="0067428E"/>
    <w:rsid w:val="006742B7"/>
    <w:rsid w:val="006742E7"/>
    <w:rsid w:val="0067433A"/>
    <w:rsid w:val="00674358"/>
    <w:rsid w:val="00674382"/>
    <w:rsid w:val="006744C0"/>
    <w:rsid w:val="006744C7"/>
    <w:rsid w:val="006744CD"/>
    <w:rsid w:val="006744F4"/>
    <w:rsid w:val="00674517"/>
    <w:rsid w:val="006745BD"/>
    <w:rsid w:val="006746F6"/>
    <w:rsid w:val="006746FB"/>
    <w:rsid w:val="00674706"/>
    <w:rsid w:val="00674707"/>
    <w:rsid w:val="0067476A"/>
    <w:rsid w:val="00674843"/>
    <w:rsid w:val="0067484D"/>
    <w:rsid w:val="0067484F"/>
    <w:rsid w:val="00674857"/>
    <w:rsid w:val="0067490D"/>
    <w:rsid w:val="0067496F"/>
    <w:rsid w:val="00674A3C"/>
    <w:rsid w:val="00674AB9"/>
    <w:rsid w:val="00674B79"/>
    <w:rsid w:val="00674CAA"/>
    <w:rsid w:val="00674CEA"/>
    <w:rsid w:val="00674D7E"/>
    <w:rsid w:val="00674DC2"/>
    <w:rsid w:val="00674EBA"/>
    <w:rsid w:val="00674EF9"/>
    <w:rsid w:val="00674F55"/>
    <w:rsid w:val="00674FDD"/>
    <w:rsid w:val="00675028"/>
    <w:rsid w:val="0067502C"/>
    <w:rsid w:val="00675120"/>
    <w:rsid w:val="0067527D"/>
    <w:rsid w:val="006752A9"/>
    <w:rsid w:val="006752BE"/>
    <w:rsid w:val="00675334"/>
    <w:rsid w:val="00675370"/>
    <w:rsid w:val="006753CF"/>
    <w:rsid w:val="00675402"/>
    <w:rsid w:val="006755B7"/>
    <w:rsid w:val="006755EC"/>
    <w:rsid w:val="00675621"/>
    <w:rsid w:val="006756B3"/>
    <w:rsid w:val="00675705"/>
    <w:rsid w:val="00675763"/>
    <w:rsid w:val="00675771"/>
    <w:rsid w:val="00675885"/>
    <w:rsid w:val="00675956"/>
    <w:rsid w:val="0067598F"/>
    <w:rsid w:val="006759CA"/>
    <w:rsid w:val="006759F5"/>
    <w:rsid w:val="00675A0C"/>
    <w:rsid w:val="00675AE8"/>
    <w:rsid w:val="00675B9C"/>
    <w:rsid w:val="00675C17"/>
    <w:rsid w:val="00675C36"/>
    <w:rsid w:val="00675C8D"/>
    <w:rsid w:val="00675C99"/>
    <w:rsid w:val="00675CBD"/>
    <w:rsid w:val="00675D14"/>
    <w:rsid w:val="00675D78"/>
    <w:rsid w:val="00675D8C"/>
    <w:rsid w:val="00675DED"/>
    <w:rsid w:val="00675E24"/>
    <w:rsid w:val="00675EB3"/>
    <w:rsid w:val="00675EBF"/>
    <w:rsid w:val="00675EC9"/>
    <w:rsid w:val="00675F33"/>
    <w:rsid w:val="0067600C"/>
    <w:rsid w:val="0067601E"/>
    <w:rsid w:val="00676046"/>
    <w:rsid w:val="006760F3"/>
    <w:rsid w:val="00676134"/>
    <w:rsid w:val="00676244"/>
    <w:rsid w:val="00676351"/>
    <w:rsid w:val="0067635E"/>
    <w:rsid w:val="0067642B"/>
    <w:rsid w:val="00676471"/>
    <w:rsid w:val="006764C4"/>
    <w:rsid w:val="00676500"/>
    <w:rsid w:val="006765A9"/>
    <w:rsid w:val="006765D7"/>
    <w:rsid w:val="0067672C"/>
    <w:rsid w:val="00676738"/>
    <w:rsid w:val="006768B7"/>
    <w:rsid w:val="00676A1E"/>
    <w:rsid w:val="00676A77"/>
    <w:rsid w:val="00676A8D"/>
    <w:rsid w:val="00676B07"/>
    <w:rsid w:val="00676B23"/>
    <w:rsid w:val="00676B8C"/>
    <w:rsid w:val="00676C42"/>
    <w:rsid w:val="00676C4F"/>
    <w:rsid w:val="00676D2D"/>
    <w:rsid w:val="00676DAC"/>
    <w:rsid w:val="00676E61"/>
    <w:rsid w:val="00676E79"/>
    <w:rsid w:val="00676F1B"/>
    <w:rsid w:val="00676F27"/>
    <w:rsid w:val="00676F31"/>
    <w:rsid w:val="00676F8C"/>
    <w:rsid w:val="00676FEE"/>
    <w:rsid w:val="00677002"/>
    <w:rsid w:val="00677054"/>
    <w:rsid w:val="00677058"/>
    <w:rsid w:val="00677063"/>
    <w:rsid w:val="006770B6"/>
    <w:rsid w:val="006770B9"/>
    <w:rsid w:val="00677102"/>
    <w:rsid w:val="00677226"/>
    <w:rsid w:val="00677227"/>
    <w:rsid w:val="00677310"/>
    <w:rsid w:val="00677428"/>
    <w:rsid w:val="0067748D"/>
    <w:rsid w:val="00677499"/>
    <w:rsid w:val="006774A8"/>
    <w:rsid w:val="006774C5"/>
    <w:rsid w:val="00677595"/>
    <w:rsid w:val="00677660"/>
    <w:rsid w:val="00677668"/>
    <w:rsid w:val="006776B7"/>
    <w:rsid w:val="00677710"/>
    <w:rsid w:val="0067774B"/>
    <w:rsid w:val="00677846"/>
    <w:rsid w:val="0067784F"/>
    <w:rsid w:val="00677881"/>
    <w:rsid w:val="00677966"/>
    <w:rsid w:val="00677990"/>
    <w:rsid w:val="006779C7"/>
    <w:rsid w:val="006779E7"/>
    <w:rsid w:val="00677A00"/>
    <w:rsid w:val="00677AD6"/>
    <w:rsid w:val="00677C09"/>
    <w:rsid w:val="00677CB9"/>
    <w:rsid w:val="00677D1E"/>
    <w:rsid w:val="00677D28"/>
    <w:rsid w:val="00677E6F"/>
    <w:rsid w:val="00677F39"/>
    <w:rsid w:val="0068001B"/>
    <w:rsid w:val="00680061"/>
    <w:rsid w:val="006800AE"/>
    <w:rsid w:val="00680167"/>
    <w:rsid w:val="0068017C"/>
    <w:rsid w:val="0068024B"/>
    <w:rsid w:val="006802A7"/>
    <w:rsid w:val="006802CD"/>
    <w:rsid w:val="0068035B"/>
    <w:rsid w:val="00680571"/>
    <w:rsid w:val="00680582"/>
    <w:rsid w:val="006805C7"/>
    <w:rsid w:val="006805CF"/>
    <w:rsid w:val="006806B6"/>
    <w:rsid w:val="00680723"/>
    <w:rsid w:val="00680777"/>
    <w:rsid w:val="006807D0"/>
    <w:rsid w:val="006808A6"/>
    <w:rsid w:val="00680920"/>
    <w:rsid w:val="00680975"/>
    <w:rsid w:val="00680A02"/>
    <w:rsid w:val="00680ABA"/>
    <w:rsid w:val="00680B64"/>
    <w:rsid w:val="00680C26"/>
    <w:rsid w:val="00680D50"/>
    <w:rsid w:val="00680E0F"/>
    <w:rsid w:val="00680F3E"/>
    <w:rsid w:val="00680F86"/>
    <w:rsid w:val="00680FB5"/>
    <w:rsid w:val="00680FD5"/>
    <w:rsid w:val="006810C2"/>
    <w:rsid w:val="006810D0"/>
    <w:rsid w:val="006810D5"/>
    <w:rsid w:val="006811AC"/>
    <w:rsid w:val="00681262"/>
    <w:rsid w:val="00681382"/>
    <w:rsid w:val="0068140E"/>
    <w:rsid w:val="00681487"/>
    <w:rsid w:val="006814BA"/>
    <w:rsid w:val="0068152E"/>
    <w:rsid w:val="00681615"/>
    <w:rsid w:val="0068163C"/>
    <w:rsid w:val="006816A5"/>
    <w:rsid w:val="00681780"/>
    <w:rsid w:val="00681786"/>
    <w:rsid w:val="00681869"/>
    <w:rsid w:val="006818D0"/>
    <w:rsid w:val="0068190A"/>
    <w:rsid w:val="0068192A"/>
    <w:rsid w:val="006819AF"/>
    <w:rsid w:val="00681A18"/>
    <w:rsid w:val="00681A3B"/>
    <w:rsid w:val="00681A74"/>
    <w:rsid w:val="00681A7D"/>
    <w:rsid w:val="00681AA7"/>
    <w:rsid w:val="00681ACD"/>
    <w:rsid w:val="00681AEC"/>
    <w:rsid w:val="00681B2B"/>
    <w:rsid w:val="00681B6B"/>
    <w:rsid w:val="00681BA6"/>
    <w:rsid w:val="00681BB6"/>
    <w:rsid w:val="00681BBB"/>
    <w:rsid w:val="00681C25"/>
    <w:rsid w:val="00681CF3"/>
    <w:rsid w:val="00681DDC"/>
    <w:rsid w:val="00681E0B"/>
    <w:rsid w:val="00681E5D"/>
    <w:rsid w:val="00681EBE"/>
    <w:rsid w:val="00681EC9"/>
    <w:rsid w:val="00681F02"/>
    <w:rsid w:val="00682049"/>
    <w:rsid w:val="006820A7"/>
    <w:rsid w:val="006820F9"/>
    <w:rsid w:val="00682156"/>
    <w:rsid w:val="00682252"/>
    <w:rsid w:val="006822B6"/>
    <w:rsid w:val="006823D6"/>
    <w:rsid w:val="0068242B"/>
    <w:rsid w:val="00682531"/>
    <w:rsid w:val="00682571"/>
    <w:rsid w:val="006825A2"/>
    <w:rsid w:val="006825A7"/>
    <w:rsid w:val="006825A8"/>
    <w:rsid w:val="006825F1"/>
    <w:rsid w:val="0068266C"/>
    <w:rsid w:val="006826F5"/>
    <w:rsid w:val="0068273B"/>
    <w:rsid w:val="00682831"/>
    <w:rsid w:val="00682864"/>
    <w:rsid w:val="00682876"/>
    <w:rsid w:val="006828DD"/>
    <w:rsid w:val="00682A8A"/>
    <w:rsid w:val="00682AC5"/>
    <w:rsid w:val="00682B01"/>
    <w:rsid w:val="00682B04"/>
    <w:rsid w:val="00682B9E"/>
    <w:rsid w:val="00682C2A"/>
    <w:rsid w:val="00682C3C"/>
    <w:rsid w:val="00682CF7"/>
    <w:rsid w:val="00682D3B"/>
    <w:rsid w:val="00682D3D"/>
    <w:rsid w:val="00682D44"/>
    <w:rsid w:val="00682D7F"/>
    <w:rsid w:val="00682E56"/>
    <w:rsid w:val="00682F1A"/>
    <w:rsid w:val="00682FFF"/>
    <w:rsid w:val="00683053"/>
    <w:rsid w:val="00683073"/>
    <w:rsid w:val="0068307A"/>
    <w:rsid w:val="006830D8"/>
    <w:rsid w:val="006830ED"/>
    <w:rsid w:val="0068315E"/>
    <w:rsid w:val="00683162"/>
    <w:rsid w:val="0068319F"/>
    <w:rsid w:val="006831FB"/>
    <w:rsid w:val="00683242"/>
    <w:rsid w:val="00683248"/>
    <w:rsid w:val="0068333A"/>
    <w:rsid w:val="00683440"/>
    <w:rsid w:val="00683521"/>
    <w:rsid w:val="00683550"/>
    <w:rsid w:val="0068366B"/>
    <w:rsid w:val="00683902"/>
    <w:rsid w:val="00683A21"/>
    <w:rsid w:val="00683A29"/>
    <w:rsid w:val="00683A49"/>
    <w:rsid w:val="00683ACF"/>
    <w:rsid w:val="00683B28"/>
    <w:rsid w:val="00683B2A"/>
    <w:rsid w:val="00683B5C"/>
    <w:rsid w:val="00683BC6"/>
    <w:rsid w:val="00683CCD"/>
    <w:rsid w:val="00683D82"/>
    <w:rsid w:val="00683DAC"/>
    <w:rsid w:val="00683EDC"/>
    <w:rsid w:val="00683F9A"/>
    <w:rsid w:val="00683FB0"/>
    <w:rsid w:val="00683FC4"/>
    <w:rsid w:val="00684020"/>
    <w:rsid w:val="00684092"/>
    <w:rsid w:val="0068412F"/>
    <w:rsid w:val="0068418C"/>
    <w:rsid w:val="006841F3"/>
    <w:rsid w:val="0068422F"/>
    <w:rsid w:val="00684250"/>
    <w:rsid w:val="006842DB"/>
    <w:rsid w:val="006842E1"/>
    <w:rsid w:val="006843CB"/>
    <w:rsid w:val="006843F1"/>
    <w:rsid w:val="00684418"/>
    <w:rsid w:val="00684528"/>
    <w:rsid w:val="006845B7"/>
    <w:rsid w:val="006845F7"/>
    <w:rsid w:val="0068463B"/>
    <w:rsid w:val="00684661"/>
    <w:rsid w:val="00684699"/>
    <w:rsid w:val="0068469A"/>
    <w:rsid w:val="006846CD"/>
    <w:rsid w:val="00684749"/>
    <w:rsid w:val="006847AB"/>
    <w:rsid w:val="006848C4"/>
    <w:rsid w:val="006848FA"/>
    <w:rsid w:val="006849AB"/>
    <w:rsid w:val="006849F1"/>
    <w:rsid w:val="00684A29"/>
    <w:rsid w:val="00684A30"/>
    <w:rsid w:val="00684A42"/>
    <w:rsid w:val="00684A43"/>
    <w:rsid w:val="00684A58"/>
    <w:rsid w:val="00684A8D"/>
    <w:rsid w:val="00684ADB"/>
    <w:rsid w:val="00684B44"/>
    <w:rsid w:val="00684B63"/>
    <w:rsid w:val="00684B94"/>
    <w:rsid w:val="00684D12"/>
    <w:rsid w:val="00684D99"/>
    <w:rsid w:val="00684DBA"/>
    <w:rsid w:val="00684DD1"/>
    <w:rsid w:val="00684E6E"/>
    <w:rsid w:val="00684EE1"/>
    <w:rsid w:val="00684F20"/>
    <w:rsid w:val="00684FE6"/>
    <w:rsid w:val="00685031"/>
    <w:rsid w:val="00685083"/>
    <w:rsid w:val="006851FE"/>
    <w:rsid w:val="0068521C"/>
    <w:rsid w:val="0068525E"/>
    <w:rsid w:val="0068526C"/>
    <w:rsid w:val="00685300"/>
    <w:rsid w:val="0068535B"/>
    <w:rsid w:val="006853E5"/>
    <w:rsid w:val="006853F3"/>
    <w:rsid w:val="006853F9"/>
    <w:rsid w:val="00685488"/>
    <w:rsid w:val="006854FC"/>
    <w:rsid w:val="00685582"/>
    <w:rsid w:val="00685743"/>
    <w:rsid w:val="0068578C"/>
    <w:rsid w:val="006857DD"/>
    <w:rsid w:val="006857ED"/>
    <w:rsid w:val="0068587B"/>
    <w:rsid w:val="006858BD"/>
    <w:rsid w:val="0068595A"/>
    <w:rsid w:val="00685A31"/>
    <w:rsid w:val="00685A4C"/>
    <w:rsid w:val="00685A60"/>
    <w:rsid w:val="00685A68"/>
    <w:rsid w:val="00685A6B"/>
    <w:rsid w:val="00685A8D"/>
    <w:rsid w:val="00685A9A"/>
    <w:rsid w:val="00685AB9"/>
    <w:rsid w:val="00685AC7"/>
    <w:rsid w:val="00685ADB"/>
    <w:rsid w:val="00685BBE"/>
    <w:rsid w:val="00685C37"/>
    <w:rsid w:val="00685CC2"/>
    <w:rsid w:val="00685CFA"/>
    <w:rsid w:val="00685D5F"/>
    <w:rsid w:val="00685D6F"/>
    <w:rsid w:val="00685D8F"/>
    <w:rsid w:val="00685DFD"/>
    <w:rsid w:val="00685F8F"/>
    <w:rsid w:val="00686006"/>
    <w:rsid w:val="0068605F"/>
    <w:rsid w:val="00686075"/>
    <w:rsid w:val="0068611A"/>
    <w:rsid w:val="0068613B"/>
    <w:rsid w:val="00686171"/>
    <w:rsid w:val="00686287"/>
    <w:rsid w:val="006862B7"/>
    <w:rsid w:val="006862BC"/>
    <w:rsid w:val="0068631A"/>
    <w:rsid w:val="00686349"/>
    <w:rsid w:val="006863EA"/>
    <w:rsid w:val="006863FB"/>
    <w:rsid w:val="00686414"/>
    <w:rsid w:val="00686419"/>
    <w:rsid w:val="00686420"/>
    <w:rsid w:val="00686425"/>
    <w:rsid w:val="00686447"/>
    <w:rsid w:val="00686664"/>
    <w:rsid w:val="006868CC"/>
    <w:rsid w:val="00686947"/>
    <w:rsid w:val="00686A0E"/>
    <w:rsid w:val="00686AA8"/>
    <w:rsid w:val="00686AC4"/>
    <w:rsid w:val="00686AE1"/>
    <w:rsid w:val="00686B1F"/>
    <w:rsid w:val="00686BAD"/>
    <w:rsid w:val="00686C7B"/>
    <w:rsid w:val="00686D5C"/>
    <w:rsid w:val="00686D5F"/>
    <w:rsid w:val="00686D64"/>
    <w:rsid w:val="00686E72"/>
    <w:rsid w:val="00686E86"/>
    <w:rsid w:val="00686EBA"/>
    <w:rsid w:val="00686EDA"/>
    <w:rsid w:val="00686EFA"/>
    <w:rsid w:val="00686FD0"/>
    <w:rsid w:val="006870B0"/>
    <w:rsid w:val="00687123"/>
    <w:rsid w:val="0068714D"/>
    <w:rsid w:val="00687162"/>
    <w:rsid w:val="00687339"/>
    <w:rsid w:val="006873CE"/>
    <w:rsid w:val="006874B5"/>
    <w:rsid w:val="006874B9"/>
    <w:rsid w:val="006874E2"/>
    <w:rsid w:val="006875F4"/>
    <w:rsid w:val="00687708"/>
    <w:rsid w:val="00687892"/>
    <w:rsid w:val="006878A2"/>
    <w:rsid w:val="00687A9A"/>
    <w:rsid w:val="00687AA2"/>
    <w:rsid w:val="00687B30"/>
    <w:rsid w:val="00687C53"/>
    <w:rsid w:val="00687CA8"/>
    <w:rsid w:val="00687CBB"/>
    <w:rsid w:val="00687CF9"/>
    <w:rsid w:val="00687DE4"/>
    <w:rsid w:val="00687DF7"/>
    <w:rsid w:val="00687E72"/>
    <w:rsid w:val="00687ECD"/>
    <w:rsid w:val="00687F04"/>
    <w:rsid w:val="00687F2F"/>
    <w:rsid w:val="00687F9D"/>
    <w:rsid w:val="00690011"/>
    <w:rsid w:val="00690075"/>
    <w:rsid w:val="006900DD"/>
    <w:rsid w:val="0069011F"/>
    <w:rsid w:val="00690154"/>
    <w:rsid w:val="006901A4"/>
    <w:rsid w:val="006901C0"/>
    <w:rsid w:val="006901D3"/>
    <w:rsid w:val="006901FB"/>
    <w:rsid w:val="00690221"/>
    <w:rsid w:val="006902CF"/>
    <w:rsid w:val="00690366"/>
    <w:rsid w:val="006903D3"/>
    <w:rsid w:val="006903DF"/>
    <w:rsid w:val="006905C6"/>
    <w:rsid w:val="00690646"/>
    <w:rsid w:val="006908B6"/>
    <w:rsid w:val="006908C2"/>
    <w:rsid w:val="0069096A"/>
    <w:rsid w:val="00690A5C"/>
    <w:rsid w:val="00690A6B"/>
    <w:rsid w:val="00690B36"/>
    <w:rsid w:val="00690B92"/>
    <w:rsid w:val="00690BFC"/>
    <w:rsid w:val="00690CD3"/>
    <w:rsid w:val="00690CE6"/>
    <w:rsid w:val="00690DA7"/>
    <w:rsid w:val="00690EC7"/>
    <w:rsid w:val="00690EDA"/>
    <w:rsid w:val="00690F8E"/>
    <w:rsid w:val="00691014"/>
    <w:rsid w:val="0069109B"/>
    <w:rsid w:val="00691168"/>
    <w:rsid w:val="006911BA"/>
    <w:rsid w:val="00691255"/>
    <w:rsid w:val="00691266"/>
    <w:rsid w:val="0069135E"/>
    <w:rsid w:val="00691385"/>
    <w:rsid w:val="0069139A"/>
    <w:rsid w:val="006913CD"/>
    <w:rsid w:val="006913FF"/>
    <w:rsid w:val="0069144C"/>
    <w:rsid w:val="006914F1"/>
    <w:rsid w:val="006914FF"/>
    <w:rsid w:val="00691547"/>
    <w:rsid w:val="00691566"/>
    <w:rsid w:val="006915F8"/>
    <w:rsid w:val="00691687"/>
    <w:rsid w:val="0069169F"/>
    <w:rsid w:val="00691700"/>
    <w:rsid w:val="00691758"/>
    <w:rsid w:val="0069175F"/>
    <w:rsid w:val="006917C8"/>
    <w:rsid w:val="006917E3"/>
    <w:rsid w:val="006918FA"/>
    <w:rsid w:val="00691954"/>
    <w:rsid w:val="00691976"/>
    <w:rsid w:val="0069198C"/>
    <w:rsid w:val="006919A8"/>
    <w:rsid w:val="006919EE"/>
    <w:rsid w:val="006919F3"/>
    <w:rsid w:val="00691A12"/>
    <w:rsid w:val="00691A1F"/>
    <w:rsid w:val="00691A27"/>
    <w:rsid w:val="00691AAB"/>
    <w:rsid w:val="00691AD8"/>
    <w:rsid w:val="00691B03"/>
    <w:rsid w:val="00691B13"/>
    <w:rsid w:val="00691B21"/>
    <w:rsid w:val="00691BB2"/>
    <w:rsid w:val="00691BE0"/>
    <w:rsid w:val="00691C04"/>
    <w:rsid w:val="00691D1F"/>
    <w:rsid w:val="00691D8F"/>
    <w:rsid w:val="00691DA5"/>
    <w:rsid w:val="00691E2E"/>
    <w:rsid w:val="00691E8C"/>
    <w:rsid w:val="00691F38"/>
    <w:rsid w:val="00692044"/>
    <w:rsid w:val="00692058"/>
    <w:rsid w:val="0069205D"/>
    <w:rsid w:val="006920E0"/>
    <w:rsid w:val="00692168"/>
    <w:rsid w:val="00692224"/>
    <w:rsid w:val="00692267"/>
    <w:rsid w:val="00692307"/>
    <w:rsid w:val="00692327"/>
    <w:rsid w:val="00692364"/>
    <w:rsid w:val="0069247F"/>
    <w:rsid w:val="006924A2"/>
    <w:rsid w:val="00692532"/>
    <w:rsid w:val="00692540"/>
    <w:rsid w:val="006925AA"/>
    <w:rsid w:val="006925C0"/>
    <w:rsid w:val="006925F9"/>
    <w:rsid w:val="00692668"/>
    <w:rsid w:val="0069269B"/>
    <w:rsid w:val="00692743"/>
    <w:rsid w:val="0069274A"/>
    <w:rsid w:val="0069274E"/>
    <w:rsid w:val="006927E5"/>
    <w:rsid w:val="006927F1"/>
    <w:rsid w:val="006927FE"/>
    <w:rsid w:val="00692848"/>
    <w:rsid w:val="0069293F"/>
    <w:rsid w:val="006929F5"/>
    <w:rsid w:val="00692A13"/>
    <w:rsid w:val="00692A3C"/>
    <w:rsid w:val="00692A7F"/>
    <w:rsid w:val="00692B52"/>
    <w:rsid w:val="00692CA9"/>
    <w:rsid w:val="00692CD9"/>
    <w:rsid w:val="00692CE4"/>
    <w:rsid w:val="00692D05"/>
    <w:rsid w:val="00692D11"/>
    <w:rsid w:val="00692DE6"/>
    <w:rsid w:val="00692E46"/>
    <w:rsid w:val="00692F5A"/>
    <w:rsid w:val="00692F89"/>
    <w:rsid w:val="00692F8A"/>
    <w:rsid w:val="0069308D"/>
    <w:rsid w:val="00693096"/>
    <w:rsid w:val="00693330"/>
    <w:rsid w:val="0069335D"/>
    <w:rsid w:val="0069337E"/>
    <w:rsid w:val="006933E1"/>
    <w:rsid w:val="0069340C"/>
    <w:rsid w:val="006934A8"/>
    <w:rsid w:val="00693570"/>
    <w:rsid w:val="00693578"/>
    <w:rsid w:val="006935D6"/>
    <w:rsid w:val="006936E2"/>
    <w:rsid w:val="0069379F"/>
    <w:rsid w:val="006937D3"/>
    <w:rsid w:val="006937DB"/>
    <w:rsid w:val="006937FB"/>
    <w:rsid w:val="00693A3F"/>
    <w:rsid w:val="00693A76"/>
    <w:rsid w:val="00693A7D"/>
    <w:rsid w:val="00693A8E"/>
    <w:rsid w:val="00693B1E"/>
    <w:rsid w:val="00693BD1"/>
    <w:rsid w:val="00693C49"/>
    <w:rsid w:val="00693CAB"/>
    <w:rsid w:val="00693CC7"/>
    <w:rsid w:val="00693CE9"/>
    <w:rsid w:val="00693E6B"/>
    <w:rsid w:val="00693E76"/>
    <w:rsid w:val="00693E78"/>
    <w:rsid w:val="0069406C"/>
    <w:rsid w:val="00694120"/>
    <w:rsid w:val="00694192"/>
    <w:rsid w:val="00694195"/>
    <w:rsid w:val="0069419C"/>
    <w:rsid w:val="006941EC"/>
    <w:rsid w:val="006942D1"/>
    <w:rsid w:val="006943AF"/>
    <w:rsid w:val="006943C4"/>
    <w:rsid w:val="00694401"/>
    <w:rsid w:val="00694523"/>
    <w:rsid w:val="0069457C"/>
    <w:rsid w:val="00694593"/>
    <w:rsid w:val="0069463A"/>
    <w:rsid w:val="00694675"/>
    <w:rsid w:val="006946A5"/>
    <w:rsid w:val="006946F4"/>
    <w:rsid w:val="00694719"/>
    <w:rsid w:val="00694769"/>
    <w:rsid w:val="0069478F"/>
    <w:rsid w:val="006947DF"/>
    <w:rsid w:val="006947FF"/>
    <w:rsid w:val="0069494D"/>
    <w:rsid w:val="006949B0"/>
    <w:rsid w:val="006949C3"/>
    <w:rsid w:val="006949CE"/>
    <w:rsid w:val="006949EE"/>
    <w:rsid w:val="00694A6F"/>
    <w:rsid w:val="00694ACB"/>
    <w:rsid w:val="00694BAE"/>
    <w:rsid w:val="00694BB6"/>
    <w:rsid w:val="00694C3A"/>
    <w:rsid w:val="00694C6F"/>
    <w:rsid w:val="00694D2C"/>
    <w:rsid w:val="00694DB2"/>
    <w:rsid w:val="00694F08"/>
    <w:rsid w:val="00694F88"/>
    <w:rsid w:val="0069503E"/>
    <w:rsid w:val="006950F9"/>
    <w:rsid w:val="0069511D"/>
    <w:rsid w:val="006951E9"/>
    <w:rsid w:val="0069526E"/>
    <w:rsid w:val="006953B8"/>
    <w:rsid w:val="00695434"/>
    <w:rsid w:val="00695477"/>
    <w:rsid w:val="0069547A"/>
    <w:rsid w:val="006954AD"/>
    <w:rsid w:val="0069558C"/>
    <w:rsid w:val="006955CD"/>
    <w:rsid w:val="006955ED"/>
    <w:rsid w:val="0069568A"/>
    <w:rsid w:val="006956EC"/>
    <w:rsid w:val="0069571B"/>
    <w:rsid w:val="00695771"/>
    <w:rsid w:val="006957F9"/>
    <w:rsid w:val="006957FF"/>
    <w:rsid w:val="0069585B"/>
    <w:rsid w:val="0069586F"/>
    <w:rsid w:val="006958AE"/>
    <w:rsid w:val="006958CE"/>
    <w:rsid w:val="006959DD"/>
    <w:rsid w:val="006959F4"/>
    <w:rsid w:val="00695A15"/>
    <w:rsid w:val="00695AA4"/>
    <w:rsid w:val="00695AE5"/>
    <w:rsid w:val="00695B30"/>
    <w:rsid w:val="00695B51"/>
    <w:rsid w:val="00695C0B"/>
    <w:rsid w:val="00695C62"/>
    <w:rsid w:val="00695D5F"/>
    <w:rsid w:val="00695E8E"/>
    <w:rsid w:val="00695E9B"/>
    <w:rsid w:val="00695EAC"/>
    <w:rsid w:val="00695F83"/>
    <w:rsid w:val="00695FAE"/>
    <w:rsid w:val="00696091"/>
    <w:rsid w:val="00696093"/>
    <w:rsid w:val="006960EC"/>
    <w:rsid w:val="0069611C"/>
    <w:rsid w:val="0069627F"/>
    <w:rsid w:val="0069637B"/>
    <w:rsid w:val="006963D5"/>
    <w:rsid w:val="006963DE"/>
    <w:rsid w:val="00696432"/>
    <w:rsid w:val="00696441"/>
    <w:rsid w:val="00696474"/>
    <w:rsid w:val="0069649C"/>
    <w:rsid w:val="006964EE"/>
    <w:rsid w:val="00696553"/>
    <w:rsid w:val="0069655E"/>
    <w:rsid w:val="00696578"/>
    <w:rsid w:val="0069663F"/>
    <w:rsid w:val="00696675"/>
    <w:rsid w:val="0069668C"/>
    <w:rsid w:val="00696771"/>
    <w:rsid w:val="00696792"/>
    <w:rsid w:val="006968FB"/>
    <w:rsid w:val="00696955"/>
    <w:rsid w:val="00696964"/>
    <w:rsid w:val="00696A11"/>
    <w:rsid w:val="00696A98"/>
    <w:rsid w:val="00696AA5"/>
    <w:rsid w:val="00696AC5"/>
    <w:rsid w:val="00696AE1"/>
    <w:rsid w:val="00696BD7"/>
    <w:rsid w:val="00696BF7"/>
    <w:rsid w:val="00696C33"/>
    <w:rsid w:val="00696CBA"/>
    <w:rsid w:val="00696CE6"/>
    <w:rsid w:val="00696D2F"/>
    <w:rsid w:val="00696D94"/>
    <w:rsid w:val="00696E1A"/>
    <w:rsid w:val="00696E6E"/>
    <w:rsid w:val="00696F8B"/>
    <w:rsid w:val="00696FEA"/>
    <w:rsid w:val="00697020"/>
    <w:rsid w:val="00697067"/>
    <w:rsid w:val="00697068"/>
    <w:rsid w:val="00697069"/>
    <w:rsid w:val="006970BC"/>
    <w:rsid w:val="00697149"/>
    <w:rsid w:val="00697185"/>
    <w:rsid w:val="006971E6"/>
    <w:rsid w:val="006971F7"/>
    <w:rsid w:val="00697234"/>
    <w:rsid w:val="0069725A"/>
    <w:rsid w:val="00697344"/>
    <w:rsid w:val="006973D5"/>
    <w:rsid w:val="0069740D"/>
    <w:rsid w:val="006974DB"/>
    <w:rsid w:val="006974E7"/>
    <w:rsid w:val="006974F3"/>
    <w:rsid w:val="006977A3"/>
    <w:rsid w:val="0069787B"/>
    <w:rsid w:val="00697884"/>
    <w:rsid w:val="006978D8"/>
    <w:rsid w:val="006978E5"/>
    <w:rsid w:val="00697918"/>
    <w:rsid w:val="00697953"/>
    <w:rsid w:val="00697981"/>
    <w:rsid w:val="00697A53"/>
    <w:rsid w:val="00697B49"/>
    <w:rsid w:val="00697BDC"/>
    <w:rsid w:val="00697C0E"/>
    <w:rsid w:val="00697C93"/>
    <w:rsid w:val="00697CF1"/>
    <w:rsid w:val="00697CFC"/>
    <w:rsid w:val="00697D36"/>
    <w:rsid w:val="00697DFC"/>
    <w:rsid w:val="00697E47"/>
    <w:rsid w:val="00697E55"/>
    <w:rsid w:val="00697F2D"/>
    <w:rsid w:val="006A00AB"/>
    <w:rsid w:val="006A01BC"/>
    <w:rsid w:val="006A0229"/>
    <w:rsid w:val="006A02A0"/>
    <w:rsid w:val="006A0371"/>
    <w:rsid w:val="006A04AC"/>
    <w:rsid w:val="006A0521"/>
    <w:rsid w:val="006A0554"/>
    <w:rsid w:val="006A0565"/>
    <w:rsid w:val="006A06ED"/>
    <w:rsid w:val="006A070B"/>
    <w:rsid w:val="006A072C"/>
    <w:rsid w:val="006A0872"/>
    <w:rsid w:val="006A08B9"/>
    <w:rsid w:val="006A08C9"/>
    <w:rsid w:val="006A0B22"/>
    <w:rsid w:val="006A0B86"/>
    <w:rsid w:val="006A0BBB"/>
    <w:rsid w:val="006A0C06"/>
    <w:rsid w:val="006A0C36"/>
    <w:rsid w:val="006A0C3F"/>
    <w:rsid w:val="006A0D5F"/>
    <w:rsid w:val="006A0DE8"/>
    <w:rsid w:val="006A0E55"/>
    <w:rsid w:val="006A0EBA"/>
    <w:rsid w:val="006A0F06"/>
    <w:rsid w:val="006A1139"/>
    <w:rsid w:val="006A1198"/>
    <w:rsid w:val="006A11C3"/>
    <w:rsid w:val="006A1455"/>
    <w:rsid w:val="006A14EA"/>
    <w:rsid w:val="006A1569"/>
    <w:rsid w:val="006A1640"/>
    <w:rsid w:val="006A1683"/>
    <w:rsid w:val="006A16CF"/>
    <w:rsid w:val="006A16E4"/>
    <w:rsid w:val="006A1814"/>
    <w:rsid w:val="006A18C9"/>
    <w:rsid w:val="006A18F7"/>
    <w:rsid w:val="006A1947"/>
    <w:rsid w:val="006A1A2B"/>
    <w:rsid w:val="006A1A32"/>
    <w:rsid w:val="006A1ADA"/>
    <w:rsid w:val="006A1AFC"/>
    <w:rsid w:val="006A1B13"/>
    <w:rsid w:val="006A1B93"/>
    <w:rsid w:val="006A1C7F"/>
    <w:rsid w:val="006A1CAF"/>
    <w:rsid w:val="006A1CF0"/>
    <w:rsid w:val="006A1D37"/>
    <w:rsid w:val="006A1D71"/>
    <w:rsid w:val="006A1E43"/>
    <w:rsid w:val="006A1E57"/>
    <w:rsid w:val="006A1F72"/>
    <w:rsid w:val="006A1F9D"/>
    <w:rsid w:val="006A2043"/>
    <w:rsid w:val="006A2055"/>
    <w:rsid w:val="006A20CB"/>
    <w:rsid w:val="006A219A"/>
    <w:rsid w:val="006A22AB"/>
    <w:rsid w:val="006A2382"/>
    <w:rsid w:val="006A2418"/>
    <w:rsid w:val="006A24EF"/>
    <w:rsid w:val="006A25D5"/>
    <w:rsid w:val="006A27D1"/>
    <w:rsid w:val="006A27E3"/>
    <w:rsid w:val="006A2809"/>
    <w:rsid w:val="006A2852"/>
    <w:rsid w:val="006A287B"/>
    <w:rsid w:val="006A28E9"/>
    <w:rsid w:val="006A295C"/>
    <w:rsid w:val="006A297C"/>
    <w:rsid w:val="006A29B6"/>
    <w:rsid w:val="006A29B7"/>
    <w:rsid w:val="006A2A13"/>
    <w:rsid w:val="006A2A33"/>
    <w:rsid w:val="006A2AD3"/>
    <w:rsid w:val="006A2AE0"/>
    <w:rsid w:val="006A2AFF"/>
    <w:rsid w:val="006A2B56"/>
    <w:rsid w:val="006A2B59"/>
    <w:rsid w:val="006A2BCD"/>
    <w:rsid w:val="006A2BE1"/>
    <w:rsid w:val="006A2BEA"/>
    <w:rsid w:val="006A2BF3"/>
    <w:rsid w:val="006A2BFD"/>
    <w:rsid w:val="006A2C00"/>
    <w:rsid w:val="006A2CCC"/>
    <w:rsid w:val="006A2CD9"/>
    <w:rsid w:val="006A2D2D"/>
    <w:rsid w:val="006A2D3D"/>
    <w:rsid w:val="006A2DDF"/>
    <w:rsid w:val="006A2E43"/>
    <w:rsid w:val="006A2E82"/>
    <w:rsid w:val="006A2EC8"/>
    <w:rsid w:val="006A2F7F"/>
    <w:rsid w:val="006A2F90"/>
    <w:rsid w:val="006A2F93"/>
    <w:rsid w:val="006A300E"/>
    <w:rsid w:val="006A3010"/>
    <w:rsid w:val="006A3017"/>
    <w:rsid w:val="006A3058"/>
    <w:rsid w:val="006A30A5"/>
    <w:rsid w:val="006A30D1"/>
    <w:rsid w:val="006A30DA"/>
    <w:rsid w:val="006A30F7"/>
    <w:rsid w:val="006A3146"/>
    <w:rsid w:val="006A3190"/>
    <w:rsid w:val="006A31CA"/>
    <w:rsid w:val="006A3278"/>
    <w:rsid w:val="006A32A6"/>
    <w:rsid w:val="006A339D"/>
    <w:rsid w:val="006A33C4"/>
    <w:rsid w:val="006A3425"/>
    <w:rsid w:val="006A345F"/>
    <w:rsid w:val="006A346B"/>
    <w:rsid w:val="006A346E"/>
    <w:rsid w:val="006A34C4"/>
    <w:rsid w:val="006A3554"/>
    <w:rsid w:val="006A35A0"/>
    <w:rsid w:val="006A35B6"/>
    <w:rsid w:val="006A35DF"/>
    <w:rsid w:val="006A37B8"/>
    <w:rsid w:val="006A386A"/>
    <w:rsid w:val="006A3897"/>
    <w:rsid w:val="006A39E2"/>
    <w:rsid w:val="006A39E8"/>
    <w:rsid w:val="006A3AB5"/>
    <w:rsid w:val="006A3AE9"/>
    <w:rsid w:val="006A3B45"/>
    <w:rsid w:val="006A3C4F"/>
    <w:rsid w:val="006A3CD0"/>
    <w:rsid w:val="006A3D0C"/>
    <w:rsid w:val="006A3D22"/>
    <w:rsid w:val="006A3D99"/>
    <w:rsid w:val="006A3F07"/>
    <w:rsid w:val="006A3F1C"/>
    <w:rsid w:val="006A3F4C"/>
    <w:rsid w:val="006A3F91"/>
    <w:rsid w:val="006A3FB0"/>
    <w:rsid w:val="006A3FFB"/>
    <w:rsid w:val="006A404F"/>
    <w:rsid w:val="006A4155"/>
    <w:rsid w:val="006A4172"/>
    <w:rsid w:val="006A4186"/>
    <w:rsid w:val="006A41AF"/>
    <w:rsid w:val="006A4210"/>
    <w:rsid w:val="006A422F"/>
    <w:rsid w:val="006A4234"/>
    <w:rsid w:val="006A429B"/>
    <w:rsid w:val="006A42F2"/>
    <w:rsid w:val="006A43C6"/>
    <w:rsid w:val="006A442F"/>
    <w:rsid w:val="006A44B3"/>
    <w:rsid w:val="006A44D7"/>
    <w:rsid w:val="006A4508"/>
    <w:rsid w:val="006A4509"/>
    <w:rsid w:val="006A4554"/>
    <w:rsid w:val="006A45C2"/>
    <w:rsid w:val="006A45F8"/>
    <w:rsid w:val="006A4700"/>
    <w:rsid w:val="006A4770"/>
    <w:rsid w:val="006A47B9"/>
    <w:rsid w:val="006A4835"/>
    <w:rsid w:val="006A486A"/>
    <w:rsid w:val="006A4946"/>
    <w:rsid w:val="006A497C"/>
    <w:rsid w:val="006A49D9"/>
    <w:rsid w:val="006A4A8B"/>
    <w:rsid w:val="006A4A8F"/>
    <w:rsid w:val="006A4B50"/>
    <w:rsid w:val="006A4B7A"/>
    <w:rsid w:val="006A4BCC"/>
    <w:rsid w:val="006A4C51"/>
    <w:rsid w:val="006A4C63"/>
    <w:rsid w:val="006A4CFE"/>
    <w:rsid w:val="006A4DCC"/>
    <w:rsid w:val="006A4E68"/>
    <w:rsid w:val="006A4FA5"/>
    <w:rsid w:val="006A5019"/>
    <w:rsid w:val="006A5022"/>
    <w:rsid w:val="006A5058"/>
    <w:rsid w:val="006A505C"/>
    <w:rsid w:val="006A5083"/>
    <w:rsid w:val="006A5089"/>
    <w:rsid w:val="006A5096"/>
    <w:rsid w:val="006A51FD"/>
    <w:rsid w:val="006A52C0"/>
    <w:rsid w:val="006A52E9"/>
    <w:rsid w:val="006A5307"/>
    <w:rsid w:val="006A539F"/>
    <w:rsid w:val="006A53BE"/>
    <w:rsid w:val="006A541D"/>
    <w:rsid w:val="006A547A"/>
    <w:rsid w:val="006A5485"/>
    <w:rsid w:val="006A54A2"/>
    <w:rsid w:val="006A557B"/>
    <w:rsid w:val="006A55F0"/>
    <w:rsid w:val="006A55F4"/>
    <w:rsid w:val="006A565C"/>
    <w:rsid w:val="006A5684"/>
    <w:rsid w:val="006A56D3"/>
    <w:rsid w:val="006A56DD"/>
    <w:rsid w:val="006A56E9"/>
    <w:rsid w:val="006A572E"/>
    <w:rsid w:val="006A5760"/>
    <w:rsid w:val="006A57EB"/>
    <w:rsid w:val="006A581D"/>
    <w:rsid w:val="006A5943"/>
    <w:rsid w:val="006A5978"/>
    <w:rsid w:val="006A5A86"/>
    <w:rsid w:val="006A5B8E"/>
    <w:rsid w:val="006A5C3D"/>
    <w:rsid w:val="006A5C77"/>
    <w:rsid w:val="006A5C97"/>
    <w:rsid w:val="006A5CBB"/>
    <w:rsid w:val="006A5CE9"/>
    <w:rsid w:val="006A5D11"/>
    <w:rsid w:val="006A5D18"/>
    <w:rsid w:val="006A5D80"/>
    <w:rsid w:val="006A5F1F"/>
    <w:rsid w:val="006A5F43"/>
    <w:rsid w:val="006A5FB4"/>
    <w:rsid w:val="006A5FEB"/>
    <w:rsid w:val="006A605C"/>
    <w:rsid w:val="006A6065"/>
    <w:rsid w:val="006A60DA"/>
    <w:rsid w:val="006A612A"/>
    <w:rsid w:val="006A619E"/>
    <w:rsid w:val="006A6210"/>
    <w:rsid w:val="006A630D"/>
    <w:rsid w:val="006A63B9"/>
    <w:rsid w:val="006A645B"/>
    <w:rsid w:val="006A6488"/>
    <w:rsid w:val="006A6508"/>
    <w:rsid w:val="006A6570"/>
    <w:rsid w:val="006A6580"/>
    <w:rsid w:val="006A65F2"/>
    <w:rsid w:val="006A6694"/>
    <w:rsid w:val="006A674E"/>
    <w:rsid w:val="006A6762"/>
    <w:rsid w:val="006A67A9"/>
    <w:rsid w:val="006A67F3"/>
    <w:rsid w:val="006A6858"/>
    <w:rsid w:val="006A6867"/>
    <w:rsid w:val="006A686C"/>
    <w:rsid w:val="006A6A4E"/>
    <w:rsid w:val="006A6ABA"/>
    <w:rsid w:val="006A6AF5"/>
    <w:rsid w:val="006A6B2C"/>
    <w:rsid w:val="006A6B44"/>
    <w:rsid w:val="006A6B7A"/>
    <w:rsid w:val="006A6BD4"/>
    <w:rsid w:val="006A6CA9"/>
    <w:rsid w:val="006A6D17"/>
    <w:rsid w:val="006A6D32"/>
    <w:rsid w:val="006A6D4B"/>
    <w:rsid w:val="006A6D5F"/>
    <w:rsid w:val="006A6DF5"/>
    <w:rsid w:val="006A6E9C"/>
    <w:rsid w:val="006A7090"/>
    <w:rsid w:val="006A70A8"/>
    <w:rsid w:val="006A70FC"/>
    <w:rsid w:val="006A711E"/>
    <w:rsid w:val="006A7195"/>
    <w:rsid w:val="006A71BF"/>
    <w:rsid w:val="006A7270"/>
    <w:rsid w:val="006A729A"/>
    <w:rsid w:val="006A73F5"/>
    <w:rsid w:val="006A7411"/>
    <w:rsid w:val="006A745A"/>
    <w:rsid w:val="006A7558"/>
    <w:rsid w:val="006A7582"/>
    <w:rsid w:val="006A7619"/>
    <w:rsid w:val="006A763A"/>
    <w:rsid w:val="006A7682"/>
    <w:rsid w:val="006A7683"/>
    <w:rsid w:val="006A7684"/>
    <w:rsid w:val="006A7698"/>
    <w:rsid w:val="006A76C4"/>
    <w:rsid w:val="006A76EC"/>
    <w:rsid w:val="006A7858"/>
    <w:rsid w:val="006A7900"/>
    <w:rsid w:val="006A7922"/>
    <w:rsid w:val="006A7967"/>
    <w:rsid w:val="006A79F2"/>
    <w:rsid w:val="006A7A7C"/>
    <w:rsid w:val="006A7AAE"/>
    <w:rsid w:val="006A7ACE"/>
    <w:rsid w:val="006A7AF8"/>
    <w:rsid w:val="006A7BB3"/>
    <w:rsid w:val="006A7BEE"/>
    <w:rsid w:val="006A7C3B"/>
    <w:rsid w:val="006A7C6C"/>
    <w:rsid w:val="006A7CB5"/>
    <w:rsid w:val="006A7CCA"/>
    <w:rsid w:val="006A7D6B"/>
    <w:rsid w:val="006A7D91"/>
    <w:rsid w:val="006A7E15"/>
    <w:rsid w:val="006A7E21"/>
    <w:rsid w:val="006A7E4E"/>
    <w:rsid w:val="006A7E6C"/>
    <w:rsid w:val="006A7E7E"/>
    <w:rsid w:val="006A7ED4"/>
    <w:rsid w:val="006A7EDB"/>
    <w:rsid w:val="006A7EF4"/>
    <w:rsid w:val="006A7EFE"/>
    <w:rsid w:val="006A7F0D"/>
    <w:rsid w:val="006A7F39"/>
    <w:rsid w:val="006A7F6B"/>
    <w:rsid w:val="006A7FFC"/>
    <w:rsid w:val="006B0078"/>
    <w:rsid w:val="006B00B4"/>
    <w:rsid w:val="006B012C"/>
    <w:rsid w:val="006B0150"/>
    <w:rsid w:val="006B016D"/>
    <w:rsid w:val="006B0208"/>
    <w:rsid w:val="006B0209"/>
    <w:rsid w:val="006B021E"/>
    <w:rsid w:val="006B021F"/>
    <w:rsid w:val="006B0255"/>
    <w:rsid w:val="006B0278"/>
    <w:rsid w:val="006B027F"/>
    <w:rsid w:val="006B032B"/>
    <w:rsid w:val="006B0383"/>
    <w:rsid w:val="006B038F"/>
    <w:rsid w:val="006B03DF"/>
    <w:rsid w:val="006B03FF"/>
    <w:rsid w:val="006B0420"/>
    <w:rsid w:val="006B0467"/>
    <w:rsid w:val="006B047B"/>
    <w:rsid w:val="006B0598"/>
    <w:rsid w:val="006B05DE"/>
    <w:rsid w:val="006B0689"/>
    <w:rsid w:val="006B0744"/>
    <w:rsid w:val="006B0777"/>
    <w:rsid w:val="006B077C"/>
    <w:rsid w:val="006B0843"/>
    <w:rsid w:val="006B08CE"/>
    <w:rsid w:val="006B0908"/>
    <w:rsid w:val="006B0965"/>
    <w:rsid w:val="006B0A95"/>
    <w:rsid w:val="006B0B92"/>
    <w:rsid w:val="006B0C56"/>
    <w:rsid w:val="006B0C94"/>
    <w:rsid w:val="006B0E90"/>
    <w:rsid w:val="006B0EEC"/>
    <w:rsid w:val="006B0F84"/>
    <w:rsid w:val="006B0FD3"/>
    <w:rsid w:val="006B0FF3"/>
    <w:rsid w:val="006B102B"/>
    <w:rsid w:val="006B105F"/>
    <w:rsid w:val="006B108E"/>
    <w:rsid w:val="006B10AC"/>
    <w:rsid w:val="006B1138"/>
    <w:rsid w:val="006B115B"/>
    <w:rsid w:val="006B1181"/>
    <w:rsid w:val="006B1183"/>
    <w:rsid w:val="006B11AB"/>
    <w:rsid w:val="006B11E3"/>
    <w:rsid w:val="006B11F8"/>
    <w:rsid w:val="006B1212"/>
    <w:rsid w:val="006B122E"/>
    <w:rsid w:val="006B1269"/>
    <w:rsid w:val="006B12EF"/>
    <w:rsid w:val="006B133B"/>
    <w:rsid w:val="006B1372"/>
    <w:rsid w:val="006B1391"/>
    <w:rsid w:val="006B139A"/>
    <w:rsid w:val="006B13E5"/>
    <w:rsid w:val="006B142C"/>
    <w:rsid w:val="006B145E"/>
    <w:rsid w:val="006B14DD"/>
    <w:rsid w:val="006B14DF"/>
    <w:rsid w:val="006B14EF"/>
    <w:rsid w:val="006B1565"/>
    <w:rsid w:val="006B1581"/>
    <w:rsid w:val="006B15DD"/>
    <w:rsid w:val="006B1607"/>
    <w:rsid w:val="006B161C"/>
    <w:rsid w:val="006B172B"/>
    <w:rsid w:val="006B175B"/>
    <w:rsid w:val="006B175E"/>
    <w:rsid w:val="006B178F"/>
    <w:rsid w:val="006B17D3"/>
    <w:rsid w:val="006B1814"/>
    <w:rsid w:val="006B1997"/>
    <w:rsid w:val="006B1A35"/>
    <w:rsid w:val="006B1A56"/>
    <w:rsid w:val="006B1AA8"/>
    <w:rsid w:val="006B1AAA"/>
    <w:rsid w:val="006B1BC2"/>
    <w:rsid w:val="006B1BE2"/>
    <w:rsid w:val="006B1CE7"/>
    <w:rsid w:val="006B1CFA"/>
    <w:rsid w:val="006B1DB1"/>
    <w:rsid w:val="006B1E9E"/>
    <w:rsid w:val="006B1EFD"/>
    <w:rsid w:val="006B1F6A"/>
    <w:rsid w:val="006B202B"/>
    <w:rsid w:val="006B21F2"/>
    <w:rsid w:val="006B227F"/>
    <w:rsid w:val="006B22AB"/>
    <w:rsid w:val="006B22E1"/>
    <w:rsid w:val="006B2305"/>
    <w:rsid w:val="006B24C0"/>
    <w:rsid w:val="006B2509"/>
    <w:rsid w:val="006B25F4"/>
    <w:rsid w:val="006B2647"/>
    <w:rsid w:val="006B2689"/>
    <w:rsid w:val="006B2710"/>
    <w:rsid w:val="006B27BA"/>
    <w:rsid w:val="006B2863"/>
    <w:rsid w:val="006B28E0"/>
    <w:rsid w:val="006B2948"/>
    <w:rsid w:val="006B296C"/>
    <w:rsid w:val="006B2976"/>
    <w:rsid w:val="006B2A94"/>
    <w:rsid w:val="006B2B50"/>
    <w:rsid w:val="006B2B80"/>
    <w:rsid w:val="006B2BED"/>
    <w:rsid w:val="006B2CBA"/>
    <w:rsid w:val="006B2CEC"/>
    <w:rsid w:val="006B2DF3"/>
    <w:rsid w:val="006B2E3E"/>
    <w:rsid w:val="006B2F0C"/>
    <w:rsid w:val="006B2F7B"/>
    <w:rsid w:val="006B2F8E"/>
    <w:rsid w:val="006B2FF5"/>
    <w:rsid w:val="006B303C"/>
    <w:rsid w:val="006B3083"/>
    <w:rsid w:val="006B30B9"/>
    <w:rsid w:val="006B30C1"/>
    <w:rsid w:val="006B30DB"/>
    <w:rsid w:val="006B3140"/>
    <w:rsid w:val="006B3179"/>
    <w:rsid w:val="006B317C"/>
    <w:rsid w:val="006B31F4"/>
    <w:rsid w:val="006B32FF"/>
    <w:rsid w:val="006B3338"/>
    <w:rsid w:val="006B3458"/>
    <w:rsid w:val="006B34C6"/>
    <w:rsid w:val="006B3532"/>
    <w:rsid w:val="006B35A2"/>
    <w:rsid w:val="006B3666"/>
    <w:rsid w:val="006B36B3"/>
    <w:rsid w:val="006B36C2"/>
    <w:rsid w:val="006B3734"/>
    <w:rsid w:val="006B3790"/>
    <w:rsid w:val="006B37F4"/>
    <w:rsid w:val="006B3862"/>
    <w:rsid w:val="006B391E"/>
    <w:rsid w:val="006B39A9"/>
    <w:rsid w:val="006B3A4E"/>
    <w:rsid w:val="006B3B52"/>
    <w:rsid w:val="006B3C07"/>
    <w:rsid w:val="006B3C59"/>
    <w:rsid w:val="006B3CA1"/>
    <w:rsid w:val="006B3CDD"/>
    <w:rsid w:val="006B3CFB"/>
    <w:rsid w:val="006B3CFD"/>
    <w:rsid w:val="006B3DAE"/>
    <w:rsid w:val="006B3E96"/>
    <w:rsid w:val="006B3EAE"/>
    <w:rsid w:val="006B3F12"/>
    <w:rsid w:val="006B3F3A"/>
    <w:rsid w:val="006B3F55"/>
    <w:rsid w:val="006B3F74"/>
    <w:rsid w:val="006B3FE2"/>
    <w:rsid w:val="006B4109"/>
    <w:rsid w:val="006B414A"/>
    <w:rsid w:val="006B4156"/>
    <w:rsid w:val="006B418D"/>
    <w:rsid w:val="006B41B5"/>
    <w:rsid w:val="006B4200"/>
    <w:rsid w:val="006B4264"/>
    <w:rsid w:val="006B42E6"/>
    <w:rsid w:val="006B42ED"/>
    <w:rsid w:val="006B42FD"/>
    <w:rsid w:val="006B439B"/>
    <w:rsid w:val="006B4407"/>
    <w:rsid w:val="006B444A"/>
    <w:rsid w:val="006B4571"/>
    <w:rsid w:val="006B466C"/>
    <w:rsid w:val="006B4684"/>
    <w:rsid w:val="006B470F"/>
    <w:rsid w:val="006B475E"/>
    <w:rsid w:val="006B482C"/>
    <w:rsid w:val="006B4860"/>
    <w:rsid w:val="006B49B5"/>
    <w:rsid w:val="006B4A77"/>
    <w:rsid w:val="006B4AA5"/>
    <w:rsid w:val="006B4AB9"/>
    <w:rsid w:val="006B4B20"/>
    <w:rsid w:val="006B4B34"/>
    <w:rsid w:val="006B4B94"/>
    <w:rsid w:val="006B4C42"/>
    <w:rsid w:val="006B4C6A"/>
    <w:rsid w:val="006B4D6C"/>
    <w:rsid w:val="006B4E2F"/>
    <w:rsid w:val="006B4FB7"/>
    <w:rsid w:val="006B5206"/>
    <w:rsid w:val="006B5238"/>
    <w:rsid w:val="006B52A4"/>
    <w:rsid w:val="006B5436"/>
    <w:rsid w:val="006B5503"/>
    <w:rsid w:val="006B554C"/>
    <w:rsid w:val="006B5558"/>
    <w:rsid w:val="006B558F"/>
    <w:rsid w:val="006B55CA"/>
    <w:rsid w:val="006B560A"/>
    <w:rsid w:val="006B56E9"/>
    <w:rsid w:val="006B5700"/>
    <w:rsid w:val="006B5703"/>
    <w:rsid w:val="006B5727"/>
    <w:rsid w:val="006B5780"/>
    <w:rsid w:val="006B5798"/>
    <w:rsid w:val="006B57FE"/>
    <w:rsid w:val="006B58B7"/>
    <w:rsid w:val="006B58C2"/>
    <w:rsid w:val="006B58CE"/>
    <w:rsid w:val="006B5940"/>
    <w:rsid w:val="006B59B9"/>
    <w:rsid w:val="006B5A15"/>
    <w:rsid w:val="006B5A50"/>
    <w:rsid w:val="006B5A9C"/>
    <w:rsid w:val="006B5B29"/>
    <w:rsid w:val="006B5C73"/>
    <w:rsid w:val="006B5CAD"/>
    <w:rsid w:val="006B5CEC"/>
    <w:rsid w:val="006B5D40"/>
    <w:rsid w:val="006B5D50"/>
    <w:rsid w:val="006B5DAA"/>
    <w:rsid w:val="006B5DB4"/>
    <w:rsid w:val="006B5DD6"/>
    <w:rsid w:val="006B5DE5"/>
    <w:rsid w:val="006B5DEF"/>
    <w:rsid w:val="006B5F98"/>
    <w:rsid w:val="006B5FC0"/>
    <w:rsid w:val="006B601C"/>
    <w:rsid w:val="006B60A3"/>
    <w:rsid w:val="006B60AD"/>
    <w:rsid w:val="006B6374"/>
    <w:rsid w:val="006B6422"/>
    <w:rsid w:val="006B6451"/>
    <w:rsid w:val="006B654A"/>
    <w:rsid w:val="006B656F"/>
    <w:rsid w:val="006B657A"/>
    <w:rsid w:val="006B65F1"/>
    <w:rsid w:val="006B65F3"/>
    <w:rsid w:val="006B66B4"/>
    <w:rsid w:val="006B67BF"/>
    <w:rsid w:val="006B67CF"/>
    <w:rsid w:val="006B6830"/>
    <w:rsid w:val="006B68E2"/>
    <w:rsid w:val="006B698E"/>
    <w:rsid w:val="006B69A1"/>
    <w:rsid w:val="006B69A4"/>
    <w:rsid w:val="006B6A0E"/>
    <w:rsid w:val="006B6A57"/>
    <w:rsid w:val="006B6AE7"/>
    <w:rsid w:val="006B6AFA"/>
    <w:rsid w:val="006B6C26"/>
    <w:rsid w:val="006B6CAF"/>
    <w:rsid w:val="006B6CD4"/>
    <w:rsid w:val="006B6D04"/>
    <w:rsid w:val="006B6D51"/>
    <w:rsid w:val="006B6D98"/>
    <w:rsid w:val="006B6DE4"/>
    <w:rsid w:val="006B6E3A"/>
    <w:rsid w:val="006B6E7C"/>
    <w:rsid w:val="006B6EA5"/>
    <w:rsid w:val="006B6EFE"/>
    <w:rsid w:val="006B6F06"/>
    <w:rsid w:val="006B6F5A"/>
    <w:rsid w:val="006B6F6E"/>
    <w:rsid w:val="006B6F87"/>
    <w:rsid w:val="006B7051"/>
    <w:rsid w:val="006B7186"/>
    <w:rsid w:val="006B71E7"/>
    <w:rsid w:val="006B7211"/>
    <w:rsid w:val="006B7247"/>
    <w:rsid w:val="006B7249"/>
    <w:rsid w:val="006B729B"/>
    <w:rsid w:val="006B730C"/>
    <w:rsid w:val="006B742E"/>
    <w:rsid w:val="006B74A8"/>
    <w:rsid w:val="006B751C"/>
    <w:rsid w:val="006B7541"/>
    <w:rsid w:val="006B756A"/>
    <w:rsid w:val="006B7585"/>
    <w:rsid w:val="006B7613"/>
    <w:rsid w:val="006B771D"/>
    <w:rsid w:val="006B795D"/>
    <w:rsid w:val="006B7A1D"/>
    <w:rsid w:val="006B7A31"/>
    <w:rsid w:val="006B7A43"/>
    <w:rsid w:val="006B7A86"/>
    <w:rsid w:val="006B7A9D"/>
    <w:rsid w:val="006B7ABD"/>
    <w:rsid w:val="006B7B74"/>
    <w:rsid w:val="006B7BCD"/>
    <w:rsid w:val="006B7C33"/>
    <w:rsid w:val="006B7C71"/>
    <w:rsid w:val="006B7C79"/>
    <w:rsid w:val="006B7CE1"/>
    <w:rsid w:val="006B7CFB"/>
    <w:rsid w:val="006B7E32"/>
    <w:rsid w:val="006B7F5E"/>
    <w:rsid w:val="006C00DF"/>
    <w:rsid w:val="006C02C1"/>
    <w:rsid w:val="006C0306"/>
    <w:rsid w:val="006C040C"/>
    <w:rsid w:val="006C045A"/>
    <w:rsid w:val="006C047E"/>
    <w:rsid w:val="006C0494"/>
    <w:rsid w:val="006C04B0"/>
    <w:rsid w:val="006C04D8"/>
    <w:rsid w:val="006C057F"/>
    <w:rsid w:val="006C0603"/>
    <w:rsid w:val="006C061B"/>
    <w:rsid w:val="006C06D3"/>
    <w:rsid w:val="006C06FD"/>
    <w:rsid w:val="006C073C"/>
    <w:rsid w:val="006C0787"/>
    <w:rsid w:val="006C086E"/>
    <w:rsid w:val="006C09A0"/>
    <w:rsid w:val="006C0A4B"/>
    <w:rsid w:val="006C0AF2"/>
    <w:rsid w:val="006C0CDE"/>
    <w:rsid w:val="006C0CF1"/>
    <w:rsid w:val="006C0D0E"/>
    <w:rsid w:val="006C0D51"/>
    <w:rsid w:val="006C0DB5"/>
    <w:rsid w:val="006C0E5B"/>
    <w:rsid w:val="006C0E84"/>
    <w:rsid w:val="006C0EEE"/>
    <w:rsid w:val="006C0F00"/>
    <w:rsid w:val="006C0FB9"/>
    <w:rsid w:val="006C0FBE"/>
    <w:rsid w:val="006C111A"/>
    <w:rsid w:val="006C118D"/>
    <w:rsid w:val="006C122E"/>
    <w:rsid w:val="006C131E"/>
    <w:rsid w:val="006C13B4"/>
    <w:rsid w:val="006C13D8"/>
    <w:rsid w:val="006C1414"/>
    <w:rsid w:val="006C142A"/>
    <w:rsid w:val="006C156C"/>
    <w:rsid w:val="006C15CC"/>
    <w:rsid w:val="006C1651"/>
    <w:rsid w:val="006C167B"/>
    <w:rsid w:val="006C17CD"/>
    <w:rsid w:val="006C17F6"/>
    <w:rsid w:val="006C1836"/>
    <w:rsid w:val="006C186D"/>
    <w:rsid w:val="006C1877"/>
    <w:rsid w:val="006C1A20"/>
    <w:rsid w:val="006C1A40"/>
    <w:rsid w:val="006C1AA6"/>
    <w:rsid w:val="006C1AB6"/>
    <w:rsid w:val="006C1B66"/>
    <w:rsid w:val="006C1B70"/>
    <w:rsid w:val="006C1C01"/>
    <w:rsid w:val="006C1CAC"/>
    <w:rsid w:val="006C1D9F"/>
    <w:rsid w:val="006C1E04"/>
    <w:rsid w:val="006C1E0D"/>
    <w:rsid w:val="006C1E40"/>
    <w:rsid w:val="006C1EB7"/>
    <w:rsid w:val="006C1F5D"/>
    <w:rsid w:val="006C1F94"/>
    <w:rsid w:val="006C1FF1"/>
    <w:rsid w:val="006C2091"/>
    <w:rsid w:val="006C209A"/>
    <w:rsid w:val="006C20AA"/>
    <w:rsid w:val="006C20E2"/>
    <w:rsid w:val="006C21CC"/>
    <w:rsid w:val="006C230D"/>
    <w:rsid w:val="006C232A"/>
    <w:rsid w:val="006C252D"/>
    <w:rsid w:val="006C2543"/>
    <w:rsid w:val="006C25A9"/>
    <w:rsid w:val="006C25AF"/>
    <w:rsid w:val="006C2680"/>
    <w:rsid w:val="006C2730"/>
    <w:rsid w:val="006C2742"/>
    <w:rsid w:val="006C27A8"/>
    <w:rsid w:val="006C2824"/>
    <w:rsid w:val="006C2880"/>
    <w:rsid w:val="006C2A10"/>
    <w:rsid w:val="006C2A4D"/>
    <w:rsid w:val="006C2B50"/>
    <w:rsid w:val="006C2BD4"/>
    <w:rsid w:val="006C2CA3"/>
    <w:rsid w:val="006C2CC0"/>
    <w:rsid w:val="006C2CC1"/>
    <w:rsid w:val="006C2D3F"/>
    <w:rsid w:val="006C2DAA"/>
    <w:rsid w:val="006C2DC6"/>
    <w:rsid w:val="006C2EC6"/>
    <w:rsid w:val="006C2F08"/>
    <w:rsid w:val="006C2F29"/>
    <w:rsid w:val="006C2FA1"/>
    <w:rsid w:val="006C2FFD"/>
    <w:rsid w:val="006C3056"/>
    <w:rsid w:val="006C3117"/>
    <w:rsid w:val="006C3124"/>
    <w:rsid w:val="006C3132"/>
    <w:rsid w:val="006C3199"/>
    <w:rsid w:val="006C323E"/>
    <w:rsid w:val="006C32C0"/>
    <w:rsid w:val="006C33E6"/>
    <w:rsid w:val="006C3425"/>
    <w:rsid w:val="006C3427"/>
    <w:rsid w:val="006C3438"/>
    <w:rsid w:val="006C3491"/>
    <w:rsid w:val="006C34A2"/>
    <w:rsid w:val="006C34D1"/>
    <w:rsid w:val="006C3508"/>
    <w:rsid w:val="006C3520"/>
    <w:rsid w:val="006C3534"/>
    <w:rsid w:val="006C357B"/>
    <w:rsid w:val="006C366B"/>
    <w:rsid w:val="006C3724"/>
    <w:rsid w:val="006C3737"/>
    <w:rsid w:val="006C3753"/>
    <w:rsid w:val="006C37E4"/>
    <w:rsid w:val="006C37EC"/>
    <w:rsid w:val="006C3805"/>
    <w:rsid w:val="006C383D"/>
    <w:rsid w:val="006C385B"/>
    <w:rsid w:val="006C3903"/>
    <w:rsid w:val="006C39B7"/>
    <w:rsid w:val="006C39B8"/>
    <w:rsid w:val="006C39C3"/>
    <w:rsid w:val="006C3A51"/>
    <w:rsid w:val="006C3AAE"/>
    <w:rsid w:val="006C3AC3"/>
    <w:rsid w:val="006C3BD4"/>
    <w:rsid w:val="006C3BDA"/>
    <w:rsid w:val="006C3BFA"/>
    <w:rsid w:val="006C3CB9"/>
    <w:rsid w:val="006C3D1D"/>
    <w:rsid w:val="006C3DB5"/>
    <w:rsid w:val="006C3E39"/>
    <w:rsid w:val="006C3E6D"/>
    <w:rsid w:val="006C3EF0"/>
    <w:rsid w:val="006C3F74"/>
    <w:rsid w:val="006C3FED"/>
    <w:rsid w:val="006C3FF9"/>
    <w:rsid w:val="006C4077"/>
    <w:rsid w:val="006C40D7"/>
    <w:rsid w:val="006C4110"/>
    <w:rsid w:val="006C411A"/>
    <w:rsid w:val="006C41CC"/>
    <w:rsid w:val="006C423A"/>
    <w:rsid w:val="006C42A2"/>
    <w:rsid w:val="006C42E3"/>
    <w:rsid w:val="006C42F8"/>
    <w:rsid w:val="006C4304"/>
    <w:rsid w:val="006C4400"/>
    <w:rsid w:val="006C441B"/>
    <w:rsid w:val="006C4497"/>
    <w:rsid w:val="006C44F2"/>
    <w:rsid w:val="006C44FD"/>
    <w:rsid w:val="006C4508"/>
    <w:rsid w:val="006C451C"/>
    <w:rsid w:val="006C4543"/>
    <w:rsid w:val="006C4562"/>
    <w:rsid w:val="006C4578"/>
    <w:rsid w:val="006C45A4"/>
    <w:rsid w:val="006C4619"/>
    <w:rsid w:val="006C4666"/>
    <w:rsid w:val="006C46B3"/>
    <w:rsid w:val="006C485B"/>
    <w:rsid w:val="006C488D"/>
    <w:rsid w:val="006C48C5"/>
    <w:rsid w:val="006C48D2"/>
    <w:rsid w:val="006C4910"/>
    <w:rsid w:val="006C4915"/>
    <w:rsid w:val="006C494A"/>
    <w:rsid w:val="006C496D"/>
    <w:rsid w:val="006C497C"/>
    <w:rsid w:val="006C49AF"/>
    <w:rsid w:val="006C4B02"/>
    <w:rsid w:val="006C4B4F"/>
    <w:rsid w:val="006C4B89"/>
    <w:rsid w:val="006C4BE1"/>
    <w:rsid w:val="006C4C43"/>
    <w:rsid w:val="006C4DD9"/>
    <w:rsid w:val="006C4E32"/>
    <w:rsid w:val="006C4E8D"/>
    <w:rsid w:val="006C4F28"/>
    <w:rsid w:val="006C4F37"/>
    <w:rsid w:val="006C4F6C"/>
    <w:rsid w:val="006C4FD6"/>
    <w:rsid w:val="006C4FE5"/>
    <w:rsid w:val="006C501F"/>
    <w:rsid w:val="006C5022"/>
    <w:rsid w:val="006C50E1"/>
    <w:rsid w:val="006C50EC"/>
    <w:rsid w:val="006C5175"/>
    <w:rsid w:val="006C520C"/>
    <w:rsid w:val="006C521A"/>
    <w:rsid w:val="006C521E"/>
    <w:rsid w:val="006C522E"/>
    <w:rsid w:val="006C5233"/>
    <w:rsid w:val="006C5241"/>
    <w:rsid w:val="006C5289"/>
    <w:rsid w:val="006C5342"/>
    <w:rsid w:val="006C53ED"/>
    <w:rsid w:val="006C5414"/>
    <w:rsid w:val="006C5428"/>
    <w:rsid w:val="006C548D"/>
    <w:rsid w:val="006C54B5"/>
    <w:rsid w:val="006C55EA"/>
    <w:rsid w:val="006C5620"/>
    <w:rsid w:val="006C56B2"/>
    <w:rsid w:val="006C5722"/>
    <w:rsid w:val="006C574C"/>
    <w:rsid w:val="006C5799"/>
    <w:rsid w:val="006C57C7"/>
    <w:rsid w:val="006C589D"/>
    <w:rsid w:val="006C590D"/>
    <w:rsid w:val="006C5914"/>
    <w:rsid w:val="006C5970"/>
    <w:rsid w:val="006C599B"/>
    <w:rsid w:val="006C59B2"/>
    <w:rsid w:val="006C5A8D"/>
    <w:rsid w:val="006C5B28"/>
    <w:rsid w:val="006C5B5C"/>
    <w:rsid w:val="006C5BD9"/>
    <w:rsid w:val="006C5C3A"/>
    <w:rsid w:val="006C5D60"/>
    <w:rsid w:val="006C5DB9"/>
    <w:rsid w:val="006C5DEB"/>
    <w:rsid w:val="006C5E47"/>
    <w:rsid w:val="006C5E6D"/>
    <w:rsid w:val="006C5E9E"/>
    <w:rsid w:val="006C5EF0"/>
    <w:rsid w:val="006C5F77"/>
    <w:rsid w:val="006C6080"/>
    <w:rsid w:val="006C60AC"/>
    <w:rsid w:val="006C60EC"/>
    <w:rsid w:val="006C6183"/>
    <w:rsid w:val="006C625F"/>
    <w:rsid w:val="006C6328"/>
    <w:rsid w:val="006C63F6"/>
    <w:rsid w:val="006C6474"/>
    <w:rsid w:val="006C64AB"/>
    <w:rsid w:val="006C64BD"/>
    <w:rsid w:val="006C6519"/>
    <w:rsid w:val="006C6642"/>
    <w:rsid w:val="006C6644"/>
    <w:rsid w:val="006C676B"/>
    <w:rsid w:val="006C6894"/>
    <w:rsid w:val="006C689E"/>
    <w:rsid w:val="006C6A16"/>
    <w:rsid w:val="006C6A95"/>
    <w:rsid w:val="006C6B60"/>
    <w:rsid w:val="006C6BA8"/>
    <w:rsid w:val="006C6BD9"/>
    <w:rsid w:val="006C6D91"/>
    <w:rsid w:val="006C6D9B"/>
    <w:rsid w:val="006C6E6D"/>
    <w:rsid w:val="006C6F07"/>
    <w:rsid w:val="006C6F6F"/>
    <w:rsid w:val="006C6FB1"/>
    <w:rsid w:val="006C6FE7"/>
    <w:rsid w:val="006C7077"/>
    <w:rsid w:val="006C7083"/>
    <w:rsid w:val="006C7201"/>
    <w:rsid w:val="006C7266"/>
    <w:rsid w:val="006C7278"/>
    <w:rsid w:val="006C7285"/>
    <w:rsid w:val="006C7304"/>
    <w:rsid w:val="006C747C"/>
    <w:rsid w:val="006C74AA"/>
    <w:rsid w:val="006C7506"/>
    <w:rsid w:val="006C7522"/>
    <w:rsid w:val="006C75E4"/>
    <w:rsid w:val="006C7609"/>
    <w:rsid w:val="006C7634"/>
    <w:rsid w:val="006C7759"/>
    <w:rsid w:val="006C77F9"/>
    <w:rsid w:val="006C7850"/>
    <w:rsid w:val="006C7907"/>
    <w:rsid w:val="006C7919"/>
    <w:rsid w:val="006C791B"/>
    <w:rsid w:val="006C79B6"/>
    <w:rsid w:val="006C7A8E"/>
    <w:rsid w:val="006C7B9E"/>
    <w:rsid w:val="006C7BCF"/>
    <w:rsid w:val="006C7C18"/>
    <w:rsid w:val="006C7C4F"/>
    <w:rsid w:val="006C7D7B"/>
    <w:rsid w:val="006C7DCA"/>
    <w:rsid w:val="006C7DE9"/>
    <w:rsid w:val="006C7F52"/>
    <w:rsid w:val="006C7F74"/>
    <w:rsid w:val="006C7FBA"/>
    <w:rsid w:val="006D000C"/>
    <w:rsid w:val="006D0029"/>
    <w:rsid w:val="006D002A"/>
    <w:rsid w:val="006D00DE"/>
    <w:rsid w:val="006D00F4"/>
    <w:rsid w:val="006D014F"/>
    <w:rsid w:val="006D01C4"/>
    <w:rsid w:val="006D01D5"/>
    <w:rsid w:val="006D01EB"/>
    <w:rsid w:val="006D02C9"/>
    <w:rsid w:val="006D0347"/>
    <w:rsid w:val="006D035E"/>
    <w:rsid w:val="006D03B1"/>
    <w:rsid w:val="006D03C8"/>
    <w:rsid w:val="006D048B"/>
    <w:rsid w:val="006D04CE"/>
    <w:rsid w:val="006D055F"/>
    <w:rsid w:val="006D06DB"/>
    <w:rsid w:val="006D072F"/>
    <w:rsid w:val="006D07E9"/>
    <w:rsid w:val="006D0845"/>
    <w:rsid w:val="006D0897"/>
    <w:rsid w:val="006D08A0"/>
    <w:rsid w:val="006D08C6"/>
    <w:rsid w:val="006D0902"/>
    <w:rsid w:val="006D094C"/>
    <w:rsid w:val="006D0A24"/>
    <w:rsid w:val="006D0A7A"/>
    <w:rsid w:val="006D0B14"/>
    <w:rsid w:val="006D0BCD"/>
    <w:rsid w:val="006D0C29"/>
    <w:rsid w:val="006D0C3D"/>
    <w:rsid w:val="006D0C5B"/>
    <w:rsid w:val="006D0D2E"/>
    <w:rsid w:val="006D0E3A"/>
    <w:rsid w:val="006D0E89"/>
    <w:rsid w:val="006D0E8C"/>
    <w:rsid w:val="006D1085"/>
    <w:rsid w:val="006D1131"/>
    <w:rsid w:val="006D11AD"/>
    <w:rsid w:val="006D125D"/>
    <w:rsid w:val="006D127D"/>
    <w:rsid w:val="006D12BB"/>
    <w:rsid w:val="006D12DA"/>
    <w:rsid w:val="006D133F"/>
    <w:rsid w:val="006D1444"/>
    <w:rsid w:val="006D1487"/>
    <w:rsid w:val="006D14DC"/>
    <w:rsid w:val="006D151C"/>
    <w:rsid w:val="006D15E2"/>
    <w:rsid w:val="006D1719"/>
    <w:rsid w:val="006D172A"/>
    <w:rsid w:val="006D1818"/>
    <w:rsid w:val="006D1877"/>
    <w:rsid w:val="006D18CE"/>
    <w:rsid w:val="006D18D0"/>
    <w:rsid w:val="006D1906"/>
    <w:rsid w:val="006D19EC"/>
    <w:rsid w:val="006D1A1E"/>
    <w:rsid w:val="006D1A27"/>
    <w:rsid w:val="006D1A63"/>
    <w:rsid w:val="006D1A76"/>
    <w:rsid w:val="006D1AD1"/>
    <w:rsid w:val="006D1BF9"/>
    <w:rsid w:val="006D1C14"/>
    <w:rsid w:val="006D1C4B"/>
    <w:rsid w:val="006D1D20"/>
    <w:rsid w:val="006D1D90"/>
    <w:rsid w:val="006D1DC9"/>
    <w:rsid w:val="006D1E23"/>
    <w:rsid w:val="006D1EB2"/>
    <w:rsid w:val="006D1EC9"/>
    <w:rsid w:val="006D1F8C"/>
    <w:rsid w:val="006D1F8D"/>
    <w:rsid w:val="006D2014"/>
    <w:rsid w:val="006D202F"/>
    <w:rsid w:val="006D2061"/>
    <w:rsid w:val="006D2101"/>
    <w:rsid w:val="006D21CC"/>
    <w:rsid w:val="006D21E5"/>
    <w:rsid w:val="006D2282"/>
    <w:rsid w:val="006D22B0"/>
    <w:rsid w:val="006D22C0"/>
    <w:rsid w:val="006D22EF"/>
    <w:rsid w:val="006D247C"/>
    <w:rsid w:val="006D24FF"/>
    <w:rsid w:val="006D25DF"/>
    <w:rsid w:val="006D25FF"/>
    <w:rsid w:val="006D2608"/>
    <w:rsid w:val="006D266D"/>
    <w:rsid w:val="006D2801"/>
    <w:rsid w:val="006D28CC"/>
    <w:rsid w:val="006D29AB"/>
    <w:rsid w:val="006D29C9"/>
    <w:rsid w:val="006D29E5"/>
    <w:rsid w:val="006D2BE3"/>
    <w:rsid w:val="006D2CFD"/>
    <w:rsid w:val="006D2D5A"/>
    <w:rsid w:val="006D2DCE"/>
    <w:rsid w:val="006D2E0F"/>
    <w:rsid w:val="006D2E55"/>
    <w:rsid w:val="006D2E6C"/>
    <w:rsid w:val="006D2E73"/>
    <w:rsid w:val="006D2EF9"/>
    <w:rsid w:val="006D2FF4"/>
    <w:rsid w:val="006D3031"/>
    <w:rsid w:val="006D3098"/>
    <w:rsid w:val="006D30E2"/>
    <w:rsid w:val="006D32E2"/>
    <w:rsid w:val="006D3338"/>
    <w:rsid w:val="006D33A8"/>
    <w:rsid w:val="006D3456"/>
    <w:rsid w:val="006D3488"/>
    <w:rsid w:val="006D3499"/>
    <w:rsid w:val="006D34D0"/>
    <w:rsid w:val="006D3540"/>
    <w:rsid w:val="006D35BC"/>
    <w:rsid w:val="006D35BF"/>
    <w:rsid w:val="006D35EA"/>
    <w:rsid w:val="006D35FF"/>
    <w:rsid w:val="006D36E3"/>
    <w:rsid w:val="006D370C"/>
    <w:rsid w:val="006D379F"/>
    <w:rsid w:val="006D37A2"/>
    <w:rsid w:val="006D37AB"/>
    <w:rsid w:val="006D3832"/>
    <w:rsid w:val="006D38B5"/>
    <w:rsid w:val="006D3A08"/>
    <w:rsid w:val="006D3A18"/>
    <w:rsid w:val="006D3A31"/>
    <w:rsid w:val="006D3B40"/>
    <w:rsid w:val="006D3C0B"/>
    <w:rsid w:val="006D3CF2"/>
    <w:rsid w:val="006D3CFA"/>
    <w:rsid w:val="006D3D19"/>
    <w:rsid w:val="006D3D99"/>
    <w:rsid w:val="006D3DF0"/>
    <w:rsid w:val="006D3E3E"/>
    <w:rsid w:val="006D3F6F"/>
    <w:rsid w:val="006D3FEB"/>
    <w:rsid w:val="006D4011"/>
    <w:rsid w:val="006D403E"/>
    <w:rsid w:val="006D40C9"/>
    <w:rsid w:val="006D4139"/>
    <w:rsid w:val="006D4149"/>
    <w:rsid w:val="006D41BC"/>
    <w:rsid w:val="006D42F9"/>
    <w:rsid w:val="006D4312"/>
    <w:rsid w:val="006D4403"/>
    <w:rsid w:val="006D447C"/>
    <w:rsid w:val="006D44CA"/>
    <w:rsid w:val="006D4594"/>
    <w:rsid w:val="006D45BD"/>
    <w:rsid w:val="006D4758"/>
    <w:rsid w:val="006D47B4"/>
    <w:rsid w:val="006D47DE"/>
    <w:rsid w:val="006D4893"/>
    <w:rsid w:val="006D48C1"/>
    <w:rsid w:val="006D4993"/>
    <w:rsid w:val="006D4A0C"/>
    <w:rsid w:val="006D4BBA"/>
    <w:rsid w:val="006D4BD0"/>
    <w:rsid w:val="006D4BE1"/>
    <w:rsid w:val="006D4BF7"/>
    <w:rsid w:val="006D4C14"/>
    <w:rsid w:val="006D4C26"/>
    <w:rsid w:val="006D4D65"/>
    <w:rsid w:val="006D4D79"/>
    <w:rsid w:val="006D4DF7"/>
    <w:rsid w:val="006D4E60"/>
    <w:rsid w:val="006D4F32"/>
    <w:rsid w:val="006D4F35"/>
    <w:rsid w:val="006D4F49"/>
    <w:rsid w:val="006D4FAC"/>
    <w:rsid w:val="006D51D9"/>
    <w:rsid w:val="006D5223"/>
    <w:rsid w:val="006D52EC"/>
    <w:rsid w:val="006D5314"/>
    <w:rsid w:val="006D53AA"/>
    <w:rsid w:val="006D5419"/>
    <w:rsid w:val="006D54AE"/>
    <w:rsid w:val="006D54B6"/>
    <w:rsid w:val="006D54E1"/>
    <w:rsid w:val="006D5514"/>
    <w:rsid w:val="006D55A2"/>
    <w:rsid w:val="006D55C5"/>
    <w:rsid w:val="006D561D"/>
    <w:rsid w:val="006D565E"/>
    <w:rsid w:val="006D568C"/>
    <w:rsid w:val="006D56D5"/>
    <w:rsid w:val="006D56EA"/>
    <w:rsid w:val="006D56F0"/>
    <w:rsid w:val="006D5784"/>
    <w:rsid w:val="006D58A2"/>
    <w:rsid w:val="006D58D9"/>
    <w:rsid w:val="006D595D"/>
    <w:rsid w:val="006D59D6"/>
    <w:rsid w:val="006D59EE"/>
    <w:rsid w:val="006D59F9"/>
    <w:rsid w:val="006D5B6E"/>
    <w:rsid w:val="006D5B75"/>
    <w:rsid w:val="006D5B8F"/>
    <w:rsid w:val="006D5B95"/>
    <w:rsid w:val="006D5C83"/>
    <w:rsid w:val="006D5CA6"/>
    <w:rsid w:val="006D5CBF"/>
    <w:rsid w:val="006D5CF4"/>
    <w:rsid w:val="006D5D0A"/>
    <w:rsid w:val="006D5D41"/>
    <w:rsid w:val="006D5D49"/>
    <w:rsid w:val="006D5DC2"/>
    <w:rsid w:val="006D5DDC"/>
    <w:rsid w:val="006D5E11"/>
    <w:rsid w:val="006D5E53"/>
    <w:rsid w:val="006D5EA8"/>
    <w:rsid w:val="006D5EE9"/>
    <w:rsid w:val="006D5F68"/>
    <w:rsid w:val="006D5F8A"/>
    <w:rsid w:val="006D5F94"/>
    <w:rsid w:val="006D5FAE"/>
    <w:rsid w:val="006D6058"/>
    <w:rsid w:val="006D607E"/>
    <w:rsid w:val="006D609F"/>
    <w:rsid w:val="006D62D9"/>
    <w:rsid w:val="006D63B1"/>
    <w:rsid w:val="006D6428"/>
    <w:rsid w:val="006D64C0"/>
    <w:rsid w:val="006D64D9"/>
    <w:rsid w:val="006D655B"/>
    <w:rsid w:val="006D660C"/>
    <w:rsid w:val="006D671F"/>
    <w:rsid w:val="006D674E"/>
    <w:rsid w:val="006D678E"/>
    <w:rsid w:val="006D67B8"/>
    <w:rsid w:val="006D67F8"/>
    <w:rsid w:val="006D6948"/>
    <w:rsid w:val="006D69D9"/>
    <w:rsid w:val="006D69E5"/>
    <w:rsid w:val="006D6A02"/>
    <w:rsid w:val="006D6A3E"/>
    <w:rsid w:val="006D6B03"/>
    <w:rsid w:val="006D6B14"/>
    <w:rsid w:val="006D6BA6"/>
    <w:rsid w:val="006D6BDC"/>
    <w:rsid w:val="006D6C0D"/>
    <w:rsid w:val="006D6C0F"/>
    <w:rsid w:val="006D6C5F"/>
    <w:rsid w:val="006D6D15"/>
    <w:rsid w:val="006D6D1D"/>
    <w:rsid w:val="006D6D70"/>
    <w:rsid w:val="006D6D95"/>
    <w:rsid w:val="006D6DE0"/>
    <w:rsid w:val="006D6FEB"/>
    <w:rsid w:val="006D70F5"/>
    <w:rsid w:val="006D7158"/>
    <w:rsid w:val="006D71B7"/>
    <w:rsid w:val="006D71C3"/>
    <w:rsid w:val="006D71F7"/>
    <w:rsid w:val="006D72EF"/>
    <w:rsid w:val="006D734D"/>
    <w:rsid w:val="006D7516"/>
    <w:rsid w:val="006D7532"/>
    <w:rsid w:val="006D754D"/>
    <w:rsid w:val="006D758F"/>
    <w:rsid w:val="006D75CC"/>
    <w:rsid w:val="006D76DF"/>
    <w:rsid w:val="006D7745"/>
    <w:rsid w:val="006D7765"/>
    <w:rsid w:val="006D77AB"/>
    <w:rsid w:val="006D77B5"/>
    <w:rsid w:val="006D77BF"/>
    <w:rsid w:val="006D7855"/>
    <w:rsid w:val="006D787A"/>
    <w:rsid w:val="006D78B8"/>
    <w:rsid w:val="006D78B9"/>
    <w:rsid w:val="006D794F"/>
    <w:rsid w:val="006D79C0"/>
    <w:rsid w:val="006D79EF"/>
    <w:rsid w:val="006D7A64"/>
    <w:rsid w:val="006D7B3A"/>
    <w:rsid w:val="006D7B40"/>
    <w:rsid w:val="006D7D01"/>
    <w:rsid w:val="006D7D0A"/>
    <w:rsid w:val="006D7D36"/>
    <w:rsid w:val="006D7D51"/>
    <w:rsid w:val="006D7F39"/>
    <w:rsid w:val="006D7FA0"/>
    <w:rsid w:val="006E0022"/>
    <w:rsid w:val="006E007F"/>
    <w:rsid w:val="006E0120"/>
    <w:rsid w:val="006E0174"/>
    <w:rsid w:val="006E01A7"/>
    <w:rsid w:val="006E02CC"/>
    <w:rsid w:val="006E03A5"/>
    <w:rsid w:val="006E040F"/>
    <w:rsid w:val="006E0443"/>
    <w:rsid w:val="006E0467"/>
    <w:rsid w:val="006E04FB"/>
    <w:rsid w:val="006E0502"/>
    <w:rsid w:val="006E0531"/>
    <w:rsid w:val="006E05E2"/>
    <w:rsid w:val="006E05FA"/>
    <w:rsid w:val="006E0656"/>
    <w:rsid w:val="006E0685"/>
    <w:rsid w:val="006E068D"/>
    <w:rsid w:val="006E071F"/>
    <w:rsid w:val="006E074F"/>
    <w:rsid w:val="006E078B"/>
    <w:rsid w:val="006E07DA"/>
    <w:rsid w:val="006E07F7"/>
    <w:rsid w:val="006E088D"/>
    <w:rsid w:val="006E09BE"/>
    <w:rsid w:val="006E09E4"/>
    <w:rsid w:val="006E0A54"/>
    <w:rsid w:val="006E0A8D"/>
    <w:rsid w:val="006E0B08"/>
    <w:rsid w:val="006E0B1C"/>
    <w:rsid w:val="006E0B75"/>
    <w:rsid w:val="006E0BD5"/>
    <w:rsid w:val="006E0C59"/>
    <w:rsid w:val="006E0C8D"/>
    <w:rsid w:val="006E0CAD"/>
    <w:rsid w:val="006E0CC6"/>
    <w:rsid w:val="006E0D24"/>
    <w:rsid w:val="006E0DB6"/>
    <w:rsid w:val="006E0DB8"/>
    <w:rsid w:val="006E0E4F"/>
    <w:rsid w:val="006E0E64"/>
    <w:rsid w:val="006E0E9F"/>
    <w:rsid w:val="006E0ECA"/>
    <w:rsid w:val="006E0ED5"/>
    <w:rsid w:val="006E0F9C"/>
    <w:rsid w:val="006E0FD3"/>
    <w:rsid w:val="006E1044"/>
    <w:rsid w:val="006E1072"/>
    <w:rsid w:val="006E112A"/>
    <w:rsid w:val="006E11BD"/>
    <w:rsid w:val="006E11F4"/>
    <w:rsid w:val="006E1229"/>
    <w:rsid w:val="006E1253"/>
    <w:rsid w:val="006E1272"/>
    <w:rsid w:val="006E12AB"/>
    <w:rsid w:val="006E12D6"/>
    <w:rsid w:val="006E131C"/>
    <w:rsid w:val="006E13B9"/>
    <w:rsid w:val="006E13C5"/>
    <w:rsid w:val="006E14C1"/>
    <w:rsid w:val="006E14ED"/>
    <w:rsid w:val="006E1584"/>
    <w:rsid w:val="006E169F"/>
    <w:rsid w:val="006E16EC"/>
    <w:rsid w:val="006E1710"/>
    <w:rsid w:val="006E1740"/>
    <w:rsid w:val="006E1754"/>
    <w:rsid w:val="006E1795"/>
    <w:rsid w:val="006E17BE"/>
    <w:rsid w:val="006E1852"/>
    <w:rsid w:val="006E188D"/>
    <w:rsid w:val="006E18B2"/>
    <w:rsid w:val="006E18BB"/>
    <w:rsid w:val="006E18C1"/>
    <w:rsid w:val="006E18D5"/>
    <w:rsid w:val="006E1951"/>
    <w:rsid w:val="006E19C8"/>
    <w:rsid w:val="006E19CE"/>
    <w:rsid w:val="006E1AD4"/>
    <w:rsid w:val="006E1B26"/>
    <w:rsid w:val="006E1B62"/>
    <w:rsid w:val="006E1BC0"/>
    <w:rsid w:val="006E1BF6"/>
    <w:rsid w:val="006E1BFE"/>
    <w:rsid w:val="006E1C8A"/>
    <w:rsid w:val="006E1CCB"/>
    <w:rsid w:val="006E1CE7"/>
    <w:rsid w:val="006E1CF5"/>
    <w:rsid w:val="006E1CFB"/>
    <w:rsid w:val="006E1D21"/>
    <w:rsid w:val="006E1D60"/>
    <w:rsid w:val="006E1E67"/>
    <w:rsid w:val="006E1E76"/>
    <w:rsid w:val="006E1E8C"/>
    <w:rsid w:val="006E1F03"/>
    <w:rsid w:val="006E1FD7"/>
    <w:rsid w:val="006E201C"/>
    <w:rsid w:val="006E20A8"/>
    <w:rsid w:val="006E20FF"/>
    <w:rsid w:val="006E212B"/>
    <w:rsid w:val="006E2186"/>
    <w:rsid w:val="006E221A"/>
    <w:rsid w:val="006E2338"/>
    <w:rsid w:val="006E237A"/>
    <w:rsid w:val="006E2458"/>
    <w:rsid w:val="006E25CB"/>
    <w:rsid w:val="006E25E9"/>
    <w:rsid w:val="006E26DD"/>
    <w:rsid w:val="006E2774"/>
    <w:rsid w:val="006E27AE"/>
    <w:rsid w:val="006E27C2"/>
    <w:rsid w:val="006E2875"/>
    <w:rsid w:val="006E28F2"/>
    <w:rsid w:val="006E296F"/>
    <w:rsid w:val="006E29C9"/>
    <w:rsid w:val="006E29CA"/>
    <w:rsid w:val="006E29CF"/>
    <w:rsid w:val="006E2A69"/>
    <w:rsid w:val="006E2AC8"/>
    <w:rsid w:val="006E2B1A"/>
    <w:rsid w:val="006E2B2C"/>
    <w:rsid w:val="006E2B72"/>
    <w:rsid w:val="006E2C3A"/>
    <w:rsid w:val="006E2C66"/>
    <w:rsid w:val="006E2CD5"/>
    <w:rsid w:val="006E2D1C"/>
    <w:rsid w:val="006E2D2F"/>
    <w:rsid w:val="006E2DA1"/>
    <w:rsid w:val="006E2E89"/>
    <w:rsid w:val="006E2F21"/>
    <w:rsid w:val="006E2FCC"/>
    <w:rsid w:val="006E2FD0"/>
    <w:rsid w:val="006E305A"/>
    <w:rsid w:val="006E3091"/>
    <w:rsid w:val="006E30B5"/>
    <w:rsid w:val="006E30F2"/>
    <w:rsid w:val="006E3142"/>
    <w:rsid w:val="006E317C"/>
    <w:rsid w:val="006E31C3"/>
    <w:rsid w:val="006E3239"/>
    <w:rsid w:val="006E326E"/>
    <w:rsid w:val="006E3274"/>
    <w:rsid w:val="006E3286"/>
    <w:rsid w:val="006E3337"/>
    <w:rsid w:val="006E334B"/>
    <w:rsid w:val="006E33B3"/>
    <w:rsid w:val="006E33ED"/>
    <w:rsid w:val="006E342B"/>
    <w:rsid w:val="006E3456"/>
    <w:rsid w:val="006E3490"/>
    <w:rsid w:val="006E34C4"/>
    <w:rsid w:val="006E34F8"/>
    <w:rsid w:val="006E351A"/>
    <w:rsid w:val="006E354A"/>
    <w:rsid w:val="006E3557"/>
    <w:rsid w:val="006E3588"/>
    <w:rsid w:val="006E358D"/>
    <w:rsid w:val="006E359C"/>
    <w:rsid w:val="006E35A1"/>
    <w:rsid w:val="006E360C"/>
    <w:rsid w:val="006E3646"/>
    <w:rsid w:val="006E36D3"/>
    <w:rsid w:val="006E36F2"/>
    <w:rsid w:val="006E36F5"/>
    <w:rsid w:val="006E37C9"/>
    <w:rsid w:val="006E3813"/>
    <w:rsid w:val="006E381B"/>
    <w:rsid w:val="006E39BB"/>
    <w:rsid w:val="006E3A4B"/>
    <w:rsid w:val="006E3A72"/>
    <w:rsid w:val="006E3B4E"/>
    <w:rsid w:val="006E3B6B"/>
    <w:rsid w:val="006E3BBF"/>
    <w:rsid w:val="006E3C1B"/>
    <w:rsid w:val="006E3DEF"/>
    <w:rsid w:val="006E3DF2"/>
    <w:rsid w:val="006E3E0F"/>
    <w:rsid w:val="006E3E95"/>
    <w:rsid w:val="006E3ED0"/>
    <w:rsid w:val="006E3FE6"/>
    <w:rsid w:val="006E40F9"/>
    <w:rsid w:val="006E411F"/>
    <w:rsid w:val="006E4148"/>
    <w:rsid w:val="006E4189"/>
    <w:rsid w:val="006E41AB"/>
    <w:rsid w:val="006E41DC"/>
    <w:rsid w:val="006E41F3"/>
    <w:rsid w:val="006E431D"/>
    <w:rsid w:val="006E4349"/>
    <w:rsid w:val="006E4428"/>
    <w:rsid w:val="006E4520"/>
    <w:rsid w:val="006E4602"/>
    <w:rsid w:val="006E4714"/>
    <w:rsid w:val="006E4725"/>
    <w:rsid w:val="006E478E"/>
    <w:rsid w:val="006E483C"/>
    <w:rsid w:val="006E484C"/>
    <w:rsid w:val="006E488B"/>
    <w:rsid w:val="006E48F3"/>
    <w:rsid w:val="006E494E"/>
    <w:rsid w:val="006E4950"/>
    <w:rsid w:val="006E4A2F"/>
    <w:rsid w:val="006E4A40"/>
    <w:rsid w:val="006E4B41"/>
    <w:rsid w:val="006E4D36"/>
    <w:rsid w:val="006E4D57"/>
    <w:rsid w:val="006E4E57"/>
    <w:rsid w:val="006E4EC9"/>
    <w:rsid w:val="006E4F68"/>
    <w:rsid w:val="006E4F88"/>
    <w:rsid w:val="006E5080"/>
    <w:rsid w:val="006E509E"/>
    <w:rsid w:val="006E50D6"/>
    <w:rsid w:val="006E511D"/>
    <w:rsid w:val="006E517F"/>
    <w:rsid w:val="006E51BB"/>
    <w:rsid w:val="006E52A1"/>
    <w:rsid w:val="006E5370"/>
    <w:rsid w:val="006E537C"/>
    <w:rsid w:val="006E53FB"/>
    <w:rsid w:val="006E5530"/>
    <w:rsid w:val="006E553B"/>
    <w:rsid w:val="006E55F6"/>
    <w:rsid w:val="006E5616"/>
    <w:rsid w:val="006E5643"/>
    <w:rsid w:val="006E56C8"/>
    <w:rsid w:val="006E5771"/>
    <w:rsid w:val="006E5A19"/>
    <w:rsid w:val="006E5A4F"/>
    <w:rsid w:val="006E5AAF"/>
    <w:rsid w:val="006E5AD3"/>
    <w:rsid w:val="006E5B6D"/>
    <w:rsid w:val="006E5C4C"/>
    <w:rsid w:val="006E5C62"/>
    <w:rsid w:val="006E5C9F"/>
    <w:rsid w:val="006E5DFF"/>
    <w:rsid w:val="006E5E30"/>
    <w:rsid w:val="006E5ED9"/>
    <w:rsid w:val="006E5F91"/>
    <w:rsid w:val="006E5FA9"/>
    <w:rsid w:val="006E5FDB"/>
    <w:rsid w:val="006E603F"/>
    <w:rsid w:val="006E6052"/>
    <w:rsid w:val="006E6084"/>
    <w:rsid w:val="006E609B"/>
    <w:rsid w:val="006E60A2"/>
    <w:rsid w:val="006E6193"/>
    <w:rsid w:val="006E61AB"/>
    <w:rsid w:val="006E62C5"/>
    <w:rsid w:val="006E6334"/>
    <w:rsid w:val="006E6402"/>
    <w:rsid w:val="006E6408"/>
    <w:rsid w:val="006E65A5"/>
    <w:rsid w:val="006E667A"/>
    <w:rsid w:val="006E6686"/>
    <w:rsid w:val="006E669E"/>
    <w:rsid w:val="006E66A9"/>
    <w:rsid w:val="006E6728"/>
    <w:rsid w:val="006E6779"/>
    <w:rsid w:val="006E67E9"/>
    <w:rsid w:val="006E689D"/>
    <w:rsid w:val="006E693B"/>
    <w:rsid w:val="006E6A03"/>
    <w:rsid w:val="006E6AAC"/>
    <w:rsid w:val="006E6BAE"/>
    <w:rsid w:val="006E6C07"/>
    <w:rsid w:val="006E6C54"/>
    <w:rsid w:val="006E6C7B"/>
    <w:rsid w:val="006E6C96"/>
    <w:rsid w:val="006E6EAF"/>
    <w:rsid w:val="006E6ECE"/>
    <w:rsid w:val="006E6FB2"/>
    <w:rsid w:val="006E6FB5"/>
    <w:rsid w:val="006E703A"/>
    <w:rsid w:val="006E70FE"/>
    <w:rsid w:val="006E712B"/>
    <w:rsid w:val="006E716D"/>
    <w:rsid w:val="006E71CF"/>
    <w:rsid w:val="006E7266"/>
    <w:rsid w:val="006E72AF"/>
    <w:rsid w:val="006E73A5"/>
    <w:rsid w:val="006E73B1"/>
    <w:rsid w:val="006E7499"/>
    <w:rsid w:val="006E74B4"/>
    <w:rsid w:val="006E74FF"/>
    <w:rsid w:val="006E7577"/>
    <w:rsid w:val="006E763D"/>
    <w:rsid w:val="006E76B7"/>
    <w:rsid w:val="006E76BD"/>
    <w:rsid w:val="006E76DB"/>
    <w:rsid w:val="006E76EA"/>
    <w:rsid w:val="006E7714"/>
    <w:rsid w:val="006E7745"/>
    <w:rsid w:val="006E77FA"/>
    <w:rsid w:val="006E7858"/>
    <w:rsid w:val="006E787D"/>
    <w:rsid w:val="006E79EC"/>
    <w:rsid w:val="006E7A2F"/>
    <w:rsid w:val="006E7AD9"/>
    <w:rsid w:val="006E7ADC"/>
    <w:rsid w:val="006E7AEA"/>
    <w:rsid w:val="006E7B07"/>
    <w:rsid w:val="006E7B52"/>
    <w:rsid w:val="006E7B7E"/>
    <w:rsid w:val="006E7B85"/>
    <w:rsid w:val="006E7B9D"/>
    <w:rsid w:val="006E7BC6"/>
    <w:rsid w:val="006E7C14"/>
    <w:rsid w:val="006E7C16"/>
    <w:rsid w:val="006E7C55"/>
    <w:rsid w:val="006E7C72"/>
    <w:rsid w:val="006E7DB1"/>
    <w:rsid w:val="006E7E7D"/>
    <w:rsid w:val="006E7EB2"/>
    <w:rsid w:val="006E7F38"/>
    <w:rsid w:val="006E7FDE"/>
    <w:rsid w:val="006E7FF4"/>
    <w:rsid w:val="006F0027"/>
    <w:rsid w:val="006F00CB"/>
    <w:rsid w:val="006F0187"/>
    <w:rsid w:val="006F01C8"/>
    <w:rsid w:val="006F023A"/>
    <w:rsid w:val="006F023B"/>
    <w:rsid w:val="006F0244"/>
    <w:rsid w:val="006F0248"/>
    <w:rsid w:val="006F02A0"/>
    <w:rsid w:val="006F02A2"/>
    <w:rsid w:val="006F032B"/>
    <w:rsid w:val="006F0381"/>
    <w:rsid w:val="006F03D8"/>
    <w:rsid w:val="006F0413"/>
    <w:rsid w:val="006F042A"/>
    <w:rsid w:val="006F04CA"/>
    <w:rsid w:val="006F04D1"/>
    <w:rsid w:val="006F0547"/>
    <w:rsid w:val="006F05E0"/>
    <w:rsid w:val="006F062D"/>
    <w:rsid w:val="006F075D"/>
    <w:rsid w:val="006F0779"/>
    <w:rsid w:val="006F078F"/>
    <w:rsid w:val="006F07FF"/>
    <w:rsid w:val="006F080F"/>
    <w:rsid w:val="006F0851"/>
    <w:rsid w:val="006F08B3"/>
    <w:rsid w:val="006F08E4"/>
    <w:rsid w:val="006F097C"/>
    <w:rsid w:val="006F0AF1"/>
    <w:rsid w:val="006F0B51"/>
    <w:rsid w:val="006F0C37"/>
    <w:rsid w:val="006F0C4B"/>
    <w:rsid w:val="006F0CF1"/>
    <w:rsid w:val="006F0D0D"/>
    <w:rsid w:val="006F0D61"/>
    <w:rsid w:val="006F0D68"/>
    <w:rsid w:val="006F0D72"/>
    <w:rsid w:val="006F0D90"/>
    <w:rsid w:val="006F0E80"/>
    <w:rsid w:val="006F0EC0"/>
    <w:rsid w:val="006F0F39"/>
    <w:rsid w:val="006F0F9D"/>
    <w:rsid w:val="006F0FA4"/>
    <w:rsid w:val="006F1001"/>
    <w:rsid w:val="006F114B"/>
    <w:rsid w:val="006F114D"/>
    <w:rsid w:val="006F1170"/>
    <w:rsid w:val="006F11DD"/>
    <w:rsid w:val="006F14F2"/>
    <w:rsid w:val="006F1510"/>
    <w:rsid w:val="006F1553"/>
    <w:rsid w:val="006F15FF"/>
    <w:rsid w:val="006F16E1"/>
    <w:rsid w:val="006F1830"/>
    <w:rsid w:val="006F19C1"/>
    <w:rsid w:val="006F19F6"/>
    <w:rsid w:val="006F1A06"/>
    <w:rsid w:val="006F1A47"/>
    <w:rsid w:val="006F1B27"/>
    <w:rsid w:val="006F1BBA"/>
    <w:rsid w:val="006F1CFE"/>
    <w:rsid w:val="006F1D23"/>
    <w:rsid w:val="006F1D9E"/>
    <w:rsid w:val="006F1E3D"/>
    <w:rsid w:val="006F1EA4"/>
    <w:rsid w:val="006F1EED"/>
    <w:rsid w:val="006F1F57"/>
    <w:rsid w:val="006F1F62"/>
    <w:rsid w:val="006F1F69"/>
    <w:rsid w:val="006F1F82"/>
    <w:rsid w:val="006F1F9C"/>
    <w:rsid w:val="006F1FBB"/>
    <w:rsid w:val="006F1FD7"/>
    <w:rsid w:val="006F1FEF"/>
    <w:rsid w:val="006F2004"/>
    <w:rsid w:val="006F216D"/>
    <w:rsid w:val="006F21D7"/>
    <w:rsid w:val="006F2215"/>
    <w:rsid w:val="006F222E"/>
    <w:rsid w:val="006F225A"/>
    <w:rsid w:val="006F22E3"/>
    <w:rsid w:val="006F22E8"/>
    <w:rsid w:val="006F2312"/>
    <w:rsid w:val="006F2324"/>
    <w:rsid w:val="006F2333"/>
    <w:rsid w:val="006F2365"/>
    <w:rsid w:val="006F23A2"/>
    <w:rsid w:val="006F2483"/>
    <w:rsid w:val="006F2501"/>
    <w:rsid w:val="006F251D"/>
    <w:rsid w:val="006F253A"/>
    <w:rsid w:val="006F2584"/>
    <w:rsid w:val="006F25AE"/>
    <w:rsid w:val="006F25B1"/>
    <w:rsid w:val="006F25EC"/>
    <w:rsid w:val="006F2705"/>
    <w:rsid w:val="006F273F"/>
    <w:rsid w:val="006F2766"/>
    <w:rsid w:val="006F27A6"/>
    <w:rsid w:val="006F283B"/>
    <w:rsid w:val="006F2841"/>
    <w:rsid w:val="006F2862"/>
    <w:rsid w:val="006F2911"/>
    <w:rsid w:val="006F297B"/>
    <w:rsid w:val="006F2A57"/>
    <w:rsid w:val="006F2ACA"/>
    <w:rsid w:val="006F2B11"/>
    <w:rsid w:val="006F2B70"/>
    <w:rsid w:val="006F2B8B"/>
    <w:rsid w:val="006F2B9F"/>
    <w:rsid w:val="006F2BBD"/>
    <w:rsid w:val="006F2BD7"/>
    <w:rsid w:val="006F2C02"/>
    <w:rsid w:val="006F2CEB"/>
    <w:rsid w:val="006F2D4B"/>
    <w:rsid w:val="006F2D5C"/>
    <w:rsid w:val="006F2DBF"/>
    <w:rsid w:val="006F2E0C"/>
    <w:rsid w:val="006F2E11"/>
    <w:rsid w:val="006F2E38"/>
    <w:rsid w:val="006F2E43"/>
    <w:rsid w:val="006F2EBF"/>
    <w:rsid w:val="006F2ED1"/>
    <w:rsid w:val="006F2EE9"/>
    <w:rsid w:val="006F2F7A"/>
    <w:rsid w:val="006F3024"/>
    <w:rsid w:val="006F3059"/>
    <w:rsid w:val="006F3086"/>
    <w:rsid w:val="006F30E3"/>
    <w:rsid w:val="006F3128"/>
    <w:rsid w:val="006F3132"/>
    <w:rsid w:val="006F322B"/>
    <w:rsid w:val="006F3302"/>
    <w:rsid w:val="006F3360"/>
    <w:rsid w:val="006F33C7"/>
    <w:rsid w:val="006F33D5"/>
    <w:rsid w:val="006F3482"/>
    <w:rsid w:val="006F3515"/>
    <w:rsid w:val="006F351B"/>
    <w:rsid w:val="006F36A9"/>
    <w:rsid w:val="006F36CF"/>
    <w:rsid w:val="006F36DD"/>
    <w:rsid w:val="006F372C"/>
    <w:rsid w:val="006F376B"/>
    <w:rsid w:val="006F3781"/>
    <w:rsid w:val="006F37C6"/>
    <w:rsid w:val="006F37DD"/>
    <w:rsid w:val="006F3821"/>
    <w:rsid w:val="006F384B"/>
    <w:rsid w:val="006F3877"/>
    <w:rsid w:val="006F3888"/>
    <w:rsid w:val="006F38C2"/>
    <w:rsid w:val="006F390A"/>
    <w:rsid w:val="006F3917"/>
    <w:rsid w:val="006F3933"/>
    <w:rsid w:val="006F3996"/>
    <w:rsid w:val="006F399D"/>
    <w:rsid w:val="006F3B2C"/>
    <w:rsid w:val="006F3BD7"/>
    <w:rsid w:val="006F3C6F"/>
    <w:rsid w:val="006F3D14"/>
    <w:rsid w:val="006F3D2D"/>
    <w:rsid w:val="006F3D3C"/>
    <w:rsid w:val="006F3D43"/>
    <w:rsid w:val="006F3E30"/>
    <w:rsid w:val="006F3E81"/>
    <w:rsid w:val="006F3E9F"/>
    <w:rsid w:val="006F3F9B"/>
    <w:rsid w:val="006F3FE8"/>
    <w:rsid w:val="006F407C"/>
    <w:rsid w:val="006F410B"/>
    <w:rsid w:val="006F4166"/>
    <w:rsid w:val="006F4167"/>
    <w:rsid w:val="006F4168"/>
    <w:rsid w:val="006F418C"/>
    <w:rsid w:val="006F4262"/>
    <w:rsid w:val="006F42D9"/>
    <w:rsid w:val="006F42F8"/>
    <w:rsid w:val="006F4339"/>
    <w:rsid w:val="006F43B3"/>
    <w:rsid w:val="006F43C6"/>
    <w:rsid w:val="006F4421"/>
    <w:rsid w:val="006F44EA"/>
    <w:rsid w:val="006F44F1"/>
    <w:rsid w:val="006F44FC"/>
    <w:rsid w:val="006F45E0"/>
    <w:rsid w:val="006F464C"/>
    <w:rsid w:val="006F46C2"/>
    <w:rsid w:val="006F472D"/>
    <w:rsid w:val="006F4774"/>
    <w:rsid w:val="006F47B7"/>
    <w:rsid w:val="006F48B0"/>
    <w:rsid w:val="006F497E"/>
    <w:rsid w:val="006F4997"/>
    <w:rsid w:val="006F4999"/>
    <w:rsid w:val="006F4A86"/>
    <w:rsid w:val="006F4B85"/>
    <w:rsid w:val="006F4CE7"/>
    <w:rsid w:val="006F4D07"/>
    <w:rsid w:val="006F4D65"/>
    <w:rsid w:val="006F4D67"/>
    <w:rsid w:val="006F4E55"/>
    <w:rsid w:val="006F4F2C"/>
    <w:rsid w:val="006F4F34"/>
    <w:rsid w:val="006F4F6D"/>
    <w:rsid w:val="006F4FAF"/>
    <w:rsid w:val="006F50AE"/>
    <w:rsid w:val="006F50EE"/>
    <w:rsid w:val="006F513B"/>
    <w:rsid w:val="006F5170"/>
    <w:rsid w:val="006F5189"/>
    <w:rsid w:val="006F5190"/>
    <w:rsid w:val="006F5193"/>
    <w:rsid w:val="006F5267"/>
    <w:rsid w:val="006F52DA"/>
    <w:rsid w:val="006F5350"/>
    <w:rsid w:val="006F53ED"/>
    <w:rsid w:val="006F5494"/>
    <w:rsid w:val="006F54BB"/>
    <w:rsid w:val="006F54CE"/>
    <w:rsid w:val="006F5528"/>
    <w:rsid w:val="006F555F"/>
    <w:rsid w:val="006F556C"/>
    <w:rsid w:val="006F5600"/>
    <w:rsid w:val="006F566C"/>
    <w:rsid w:val="006F5674"/>
    <w:rsid w:val="006F5679"/>
    <w:rsid w:val="006F5719"/>
    <w:rsid w:val="006F57B0"/>
    <w:rsid w:val="006F57F0"/>
    <w:rsid w:val="006F5837"/>
    <w:rsid w:val="006F58E8"/>
    <w:rsid w:val="006F5985"/>
    <w:rsid w:val="006F59A3"/>
    <w:rsid w:val="006F59F6"/>
    <w:rsid w:val="006F5B53"/>
    <w:rsid w:val="006F5B71"/>
    <w:rsid w:val="006F5D00"/>
    <w:rsid w:val="006F5D1B"/>
    <w:rsid w:val="006F5D20"/>
    <w:rsid w:val="006F5D28"/>
    <w:rsid w:val="006F5D66"/>
    <w:rsid w:val="006F5DBF"/>
    <w:rsid w:val="006F5DE6"/>
    <w:rsid w:val="006F5EA5"/>
    <w:rsid w:val="006F5F3B"/>
    <w:rsid w:val="006F5FE5"/>
    <w:rsid w:val="006F5FFF"/>
    <w:rsid w:val="006F604A"/>
    <w:rsid w:val="006F60BB"/>
    <w:rsid w:val="006F61B8"/>
    <w:rsid w:val="006F61FB"/>
    <w:rsid w:val="006F624F"/>
    <w:rsid w:val="006F62B7"/>
    <w:rsid w:val="006F62D1"/>
    <w:rsid w:val="006F62ED"/>
    <w:rsid w:val="006F6372"/>
    <w:rsid w:val="006F6377"/>
    <w:rsid w:val="006F63C9"/>
    <w:rsid w:val="006F64AC"/>
    <w:rsid w:val="006F650E"/>
    <w:rsid w:val="006F654E"/>
    <w:rsid w:val="006F65D5"/>
    <w:rsid w:val="006F6671"/>
    <w:rsid w:val="006F66A4"/>
    <w:rsid w:val="006F671F"/>
    <w:rsid w:val="006F674F"/>
    <w:rsid w:val="006F67EF"/>
    <w:rsid w:val="006F6838"/>
    <w:rsid w:val="006F68EF"/>
    <w:rsid w:val="006F6984"/>
    <w:rsid w:val="006F6A21"/>
    <w:rsid w:val="006F6A2E"/>
    <w:rsid w:val="006F6A87"/>
    <w:rsid w:val="006F6AF8"/>
    <w:rsid w:val="006F6AFF"/>
    <w:rsid w:val="006F6B49"/>
    <w:rsid w:val="006F6B4E"/>
    <w:rsid w:val="006F6D32"/>
    <w:rsid w:val="006F6D3F"/>
    <w:rsid w:val="006F6D75"/>
    <w:rsid w:val="006F6E2E"/>
    <w:rsid w:val="006F6EC9"/>
    <w:rsid w:val="006F713E"/>
    <w:rsid w:val="006F725E"/>
    <w:rsid w:val="006F7407"/>
    <w:rsid w:val="006F740E"/>
    <w:rsid w:val="006F7470"/>
    <w:rsid w:val="006F74B2"/>
    <w:rsid w:val="006F750C"/>
    <w:rsid w:val="006F7532"/>
    <w:rsid w:val="006F7559"/>
    <w:rsid w:val="006F7583"/>
    <w:rsid w:val="006F759B"/>
    <w:rsid w:val="006F75D8"/>
    <w:rsid w:val="006F75E2"/>
    <w:rsid w:val="006F763B"/>
    <w:rsid w:val="006F765F"/>
    <w:rsid w:val="006F76B6"/>
    <w:rsid w:val="006F76BB"/>
    <w:rsid w:val="006F76FC"/>
    <w:rsid w:val="006F7839"/>
    <w:rsid w:val="006F790C"/>
    <w:rsid w:val="006F7939"/>
    <w:rsid w:val="006F794E"/>
    <w:rsid w:val="006F79DF"/>
    <w:rsid w:val="006F79EA"/>
    <w:rsid w:val="006F7A25"/>
    <w:rsid w:val="006F7A7E"/>
    <w:rsid w:val="006F7B90"/>
    <w:rsid w:val="006F7BE1"/>
    <w:rsid w:val="006F7C9C"/>
    <w:rsid w:val="006F7CB8"/>
    <w:rsid w:val="006F7D0E"/>
    <w:rsid w:val="006F7D35"/>
    <w:rsid w:val="006F7EC7"/>
    <w:rsid w:val="006F7EFE"/>
    <w:rsid w:val="006F7FA6"/>
    <w:rsid w:val="00700052"/>
    <w:rsid w:val="007000A8"/>
    <w:rsid w:val="007000D9"/>
    <w:rsid w:val="00700161"/>
    <w:rsid w:val="007001A0"/>
    <w:rsid w:val="007001B8"/>
    <w:rsid w:val="007001E0"/>
    <w:rsid w:val="00700256"/>
    <w:rsid w:val="007002CC"/>
    <w:rsid w:val="00700390"/>
    <w:rsid w:val="00700404"/>
    <w:rsid w:val="00700445"/>
    <w:rsid w:val="00700476"/>
    <w:rsid w:val="007004A0"/>
    <w:rsid w:val="007004C2"/>
    <w:rsid w:val="007004C6"/>
    <w:rsid w:val="007004F8"/>
    <w:rsid w:val="00700523"/>
    <w:rsid w:val="007005E9"/>
    <w:rsid w:val="007006AA"/>
    <w:rsid w:val="00700761"/>
    <w:rsid w:val="007007C2"/>
    <w:rsid w:val="007007DF"/>
    <w:rsid w:val="00700875"/>
    <w:rsid w:val="00700898"/>
    <w:rsid w:val="00700941"/>
    <w:rsid w:val="00700957"/>
    <w:rsid w:val="00700A74"/>
    <w:rsid w:val="00700C33"/>
    <w:rsid w:val="00700C54"/>
    <w:rsid w:val="00700CE7"/>
    <w:rsid w:val="00700D06"/>
    <w:rsid w:val="00700E2E"/>
    <w:rsid w:val="00700E4C"/>
    <w:rsid w:val="00700E66"/>
    <w:rsid w:val="00700F1C"/>
    <w:rsid w:val="00700F62"/>
    <w:rsid w:val="00700F6B"/>
    <w:rsid w:val="00701075"/>
    <w:rsid w:val="0070109F"/>
    <w:rsid w:val="007010C4"/>
    <w:rsid w:val="0070110E"/>
    <w:rsid w:val="007011B2"/>
    <w:rsid w:val="007011FA"/>
    <w:rsid w:val="00701222"/>
    <w:rsid w:val="00701287"/>
    <w:rsid w:val="007012E3"/>
    <w:rsid w:val="00701307"/>
    <w:rsid w:val="00701375"/>
    <w:rsid w:val="0070139B"/>
    <w:rsid w:val="00701428"/>
    <w:rsid w:val="0070147A"/>
    <w:rsid w:val="00701531"/>
    <w:rsid w:val="00701548"/>
    <w:rsid w:val="00701576"/>
    <w:rsid w:val="0070162F"/>
    <w:rsid w:val="00701649"/>
    <w:rsid w:val="0070168D"/>
    <w:rsid w:val="00701746"/>
    <w:rsid w:val="00701759"/>
    <w:rsid w:val="0070175D"/>
    <w:rsid w:val="0070178F"/>
    <w:rsid w:val="007017D9"/>
    <w:rsid w:val="0070187B"/>
    <w:rsid w:val="0070187E"/>
    <w:rsid w:val="007018BF"/>
    <w:rsid w:val="007018D5"/>
    <w:rsid w:val="0070197D"/>
    <w:rsid w:val="007019B8"/>
    <w:rsid w:val="00701A7D"/>
    <w:rsid w:val="00701B8F"/>
    <w:rsid w:val="00701C14"/>
    <w:rsid w:val="00701C62"/>
    <w:rsid w:val="00701CFB"/>
    <w:rsid w:val="00701D3D"/>
    <w:rsid w:val="00701D40"/>
    <w:rsid w:val="00701E3E"/>
    <w:rsid w:val="00701E83"/>
    <w:rsid w:val="00701EB4"/>
    <w:rsid w:val="00701F41"/>
    <w:rsid w:val="00701F61"/>
    <w:rsid w:val="00701FC4"/>
    <w:rsid w:val="00701FF1"/>
    <w:rsid w:val="00701FF8"/>
    <w:rsid w:val="007020AB"/>
    <w:rsid w:val="007020DF"/>
    <w:rsid w:val="007020F1"/>
    <w:rsid w:val="00702144"/>
    <w:rsid w:val="007021DC"/>
    <w:rsid w:val="00702252"/>
    <w:rsid w:val="00702267"/>
    <w:rsid w:val="007022E7"/>
    <w:rsid w:val="00702301"/>
    <w:rsid w:val="00702357"/>
    <w:rsid w:val="00702365"/>
    <w:rsid w:val="007023AC"/>
    <w:rsid w:val="007023DA"/>
    <w:rsid w:val="007023ED"/>
    <w:rsid w:val="00702484"/>
    <w:rsid w:val="007024DC"/>
    <w:rsid w:val="00702539"/>
    <w:rsid w:val="007025AD"/>
    <w:rsid w:val="007026C0"/>
    <w:rsid w:val="007026EB"/>
    <w:rsid w:val="00702780"/>
    <w:rsid w:val="007027E9"/>
    <w:rsid w:val="0070284B"/>
    <w:rsid w:val="007028B4"/>
    <w:rsid w:val="0070290D"/>
    <w:rsid w:val="00702937"/>
    <w:rsid w:val="007029A6"/>
    <w:rsid w:val="007029DD"/>
    <w:rsid w:val="007029FA"/>
    <w:rsid w:val="00702A8B"/>
    <w:rsid w:val="00702AA2"/>
    <w:rsid w:val="00702AEC"/>
    <w:rsid w:val="00702BCE"/>
    <w:rsid w:val="00702C9D"/>
    <w:rsid w:val="00702EBA"/>
    <w:rsid w:val="00702F78"/>
    <w:rsid w:val="00702F7F"/>
    <w:rsid w:val="00703037"/>
    <w:rsid w:val="00703080"/>
    <w:rsid w:val="00703087"/>
    <w:rsid w:val="007030BD"/>
    <w:rsid w:val="007030C3"/>
    <w:rsid w:val="007030D7"/>
    <w:rsid w:val="00703196"/>
    <w:rsid w:val="007031E8"/>
    <w:rsid w:val="007032FF"/>
    <w:rsid w:val="007033A7"/>
    <w:rsid w:val="00703411"/>
    <w:rsid w:val="0070342C"/>
    <w:rsid w:val="00703468"/>
    <w:rsid w:val="00703472"/>
    <w:rsid w:val="00703481"/>
    <w:rsid w:val="007034C3"/>
    <w:rsid w:val="007034FE"/>
    <w:rsid w:val="00703534"/>
    <w:rsid w:val="00703572"/>
    <w:rsid w:val="007035B0"/>
    <w:rsid w:val="007035D2"/>
    <w:rsid w:val="0070361E"/>
    <w:rsid w:val="00703620"/>
    <w:rsid w:val="0070365A"/>
    <w:rsid w:val="007036EB"/>
    <w:rsid w:val="00703736"/>
    <w:rsid w:val="007037C5"/>
    <w:rsid w:val="0070380A"/>
    <w:rsid w:val="0070384D"/>
    <w:rsid w:val="00703879"/>
    <w:rsid w:val="0070388F"/>
    <w:rsid w:val="007038DB"/>
    <w:rsid w:val="0070390F"/>
    <w:rsid w:val="0070391B"/>
    <w:rsid w:val="007039A2"/>
    <w:rsid w:val="007039AA"/>
    <w:rsid w:val="007039BE"/>
    <w:rsid w:val="00703A52"/>
    <w:rsid w:val="00703AC2"/>
    <w:rsid w:val="00703AF2"/>
    <w:rsid w:val="00703B72"/>
    <w:rsid w:val="00703B98"/>
    <w:rsid w:val="00703BB5"/>
    <w:rsid w:val="00703C77"/>
    <w:rsid w:val="00703CFD"/>
    <w:rsid w:val="00703D21"/>
    <w:rsid w:val="00703D4E"/>
    <w:rsid w:val="00703DD3"/>
    <w:rsid w:val="00703DF0"/>
    <w:rsid w:val="00703E78"/>
    <w:rsid w:val="00703F3C"/>
    <w:rsid w:val="00703F60"/>
    <w:rsid w:val="00703FC3"/>
    <w:rsid w:val="00703FCB"/>
    <w:rsid w:val="00704025"/>
    <w:rsid w:val="00704079"/>
    <w:rsid w:val="007040B3"/>
    <w:rsid w:val="00704133"/>
    <w:rsid w:val="00704158"/>
    <w:rsid w:val="007041D3"/>
    <w:rsid w:val="0070421A"/>
    <w:rsid w:val="007043EA"/>
    <w:rsid w:val="007043EE"/>
    <w:rsid w:val="00704417"/>
    <w:rsid w:val="00704473"/>
    <w:rsid w:val="007044EE"/>
    <w:rsid w:val="007046F6"/>
    <w:rsid w:val="007047AA"/>
    <w:rsid w:val="0070488C"/>
    <w:rsid w:val="007048D5"/>
    <w:rsid w:val="007048F0"/>
    <w:rsid w:val="007049E3"/>
    <w:rsid w:val="007049EE"/>
    <w:rsid w:val="00704A87"/>
    <w:rsid w:val="00704B58"/>
    <w:rsid w:val="00704BF2"/>
    <w:rsid w:val="00704D27"/>
    <w:rsid w:val="00704E14"/>
    <w:rsid w:val="00705033"/>
    <w:rsid w:val="0070505A"/>
    <w:rsid w:val="0070505D"/>
    <w:rsid w:val="007050A7"/>
    <w:rsid w:val="007050BA"/>
    <w:rsid w:val="00705113"/>
    <w:rsid w:val="0070511D"/>
    <w:rsid w:val="0070512B"/>
    <w:rsid w:val="00705148"/>
    <w:rsid w:val="0070517F"/>
    <w:rsid w:val="00705311"/>
    <w:rsid w:val="007053BE"/>
    <w:rsid w:val="00705492"/>
    <w:rsid w:val="00705564"/>
    <w:rsid w:val="007055A9"/>
    <w:rsid w:val="007055B3"/>
    <w:rsid w:val="007055C6"/>
    <w:rsid w:val="0070562F"/>
    <w:rsid w:val="0070566F"/>
    <w:rsid w:val="00705682"/>
    <w:rsid w:val="00705840"/>
    <w:rsid w:val="00705857"/>
    <w:rsid w:val="00705881"/>
    <w:rsid w:val="0070588E"/>
    <w:rsid w:val="00705912"/>
    <w:rsid w:val="007059E3"/>
    <w:rsid w:val="00705B7A"/>
    <w:rsid w:val="00705BDB"/>
    <w:rsid w:val="00705BDE"/>
    <w:rsid w:val="00705CDF"/>
    <w:rsid w:val="00705D96"/>
    <w:rsid w:val="00705E45"/>
    <w:rsid w:val="00705E72"/>
    <w:rsid w:val="00705E82"/>
    <w:rsid w:val="00705EA6"/>
    <w:rsid w:val="00705F04"/>
    <w:rsid w:val="00705F90"/>
    <w:rsid w:val="0070604D"/>
    <w:rsid w:val="0070609E"/>
    <w:rsid w:val="007060F1"/>
    <w:rsid w:val="00706127"/>
    <w:rsid w:val="0070612F"/>
    <w:rsid w:val="00706196"/>
    <w:rsid w:val="007061B5"/>
    <w:rsid w:val="007061FF"/>
    <w:rsid w:val="00706247"/>
    <w:rsid w:val="00706255"/>
    <w:rsid w:val="00706283"/>
    <w:rsid w:val="007062C2"/>
    <w:rsid w:val="0070630A"/>
    <w:rsid w:val="0070630F"/>
    <w:rsid w:val="007063A4"/>
    <w:rsid w:val="007063E5"/>
    <w:rsid w:val="007064FD"/>
    <w:rsid w:val="0070656E"/>
    <w:rsid w:val="0070657F"/>
    <w:rsid w:val="007065F8"/>
    <w:rsid w:val="00706676"/>
    <w:rsid w:val="0070667F"/>
    <w:rsid w:val="00706684"/>
    <w:rsid w:val="007066AB"/>
    <w:rsid w:val="007066E7"/>
    <w:rsid w:val="007067E4"/>
    <w:rsid w:val="007067EC"/>
    <w:rsid w:val="007067F8"/>
    <w:rsid w:val="00706872"/>
    <w:rsid w:val="007068F8"/>
    <w:rsid w:val="0070691A"/>
    <w:rsid w:val="00706934"/>
    <w:rsid w:val="00706968"/>
    <w:rsid w:val="0070697D"/>
    <w:rsid w:val="0070699D"/>
    <w:rsid w:val="007069AA"/>
    <w:rsid w:val="007069CD"/>
    <w:rsid w:val="007069F8"/>
    <w:rsid w:val="00706ACD"/>
    <w:rsid w:val="00706AFE"/>
    <w:rsid w:val="00706BB5"/>
    <w:rsid w:val="00706BBB"/>
    <w:rsid w:val="00706C26"/>
    <w:rsid w:val="00706C34"/>
    <w:rsid w:val="00706C4A"/>
    <w:rsid w:val="00706C92"/>
    <w:rsid w:val="00706C93"/>
    <w:rsid w:val="00706CC0"/>
    <w:rsid w:val="00706CFD"/>
    <w:rsid w:val="00706DB4"/>
    <w:rsid w:val="00707021"/>
    <w:rsid w:val="00707061"/>
    <w:rsid w:val="00707078"/>
    <w:rsid w:val="007070AE"/>
    <w:rsid w:val="0070712E"/>
    <w:rsid w:val="00707159"/>
    <w:rsid w:val="007072A6"/>
    <w:rsid w:val="007072AA"/>
    <w:rsid w:val="007073B5"/>
    <w:rsid w:val="00707459"/>
    <w:rsid w:val="0070747A"/>
    <w:rsid w:val="00707480"/>
    <w:rsid w:val="007074D9"/>
    <w:rsid w:val="0070761E"/>
    <w:rsid w:val="00707666"/>
    <w:rsid w:val="00707687"/>
    <w:rsid w:val="007077A1"/>
    <w:rsid w:val="007077A9"/>
    <w:rsid w:val="0070785A"/>
    <w:rsid w:val="00707889"/>
    <w:rsid w:val="00707893"/>
    <w:rsid w:val="007078C7"/>
    <w:rsid w:val="007078CF"/>
    <w:rsid w:val="00707918"/>
    <w:rsid w:val="0070798D"/>
    <w:rsid w:val="007079A9"/>
    <w:rsid w:val="00707A4F"/>
    <w:rsid w:val="00707A65"/>
    <w:rsid w:val="00707A82"/>
    <w:rsid w:val="00707C0A"/>
    <w:rsid w:val="00707CBB"/>
    <w:rsid w:val="00707D4D"/>
    <w:rsid w:val="00707D71"/>
    <w:rsid w:val="00707DC8"/>
    <w:rsid w:val="00707E40"/>
    <w:rsid w:val="00707E9E"/>
    <w:rsid w:val="00710024"/>
    <w:rsid w:val="0071002E"/>
    <w:rsid w:val="007100A5"/>
    <w:rsid w:val="0071015D"/>
    <w:rsid w:val="00710186"/>
    <w:rsid w:val="007101C3"/>
    <w:rsid w:val="007101FF"/>
    <w:rsid w:val="00710210"/>
    <w:rsid w:val="00710213"/>
    <w:rsid w:val="00710304"/>
    <w:rsid w:val="007103BF"/>
    <w:rsid w:val="00710438"/>
    <w:rsid w:val="007104AB"/>
    <w:rsid w:val="007104FC"/>
    <w:rsid w:val="0071050B"/>
    <w:rsid w:val="00710528"/>
    <w:rsid w:val="00710534"/>
    <w:rsid w:val="00710655"/>
    <w:rsid w:val="00710777"/>
    <w:rsid w:val="0071077C"/>
    <w:rsid w:val="007107D9"/>
    <w:rsid w:val="007107F6"/>
    <w:rsid w:val="007107F9"/>
    <w:rsid w:val="007108C0"/>
    <w:rsid w:val="007108CB"/>
    <w:rsid w:val="007108CD"/>
    <w:rsid w:val="0071094F"/>
    <w:rsid w:val="00710987"/>
    <w:rsid w:val="00710A46"/>
    <w:rsid w:val="00710AA5"/>
    <w:rsid w:val="00710ABB"/>
    <w:rsid w:val="00710B16"/>
    <w:rsid w:val="00710B32"/>
    <w:rsid w:val="00710B7A"/>
    <w:rsid w:val="00710BB4"/>
    <w:rsid w:val="00710C62"/>
    <w:rsid w:val="00710C94"/>
    <w:rsid w:val="00710CAA"/>
    <w:rsid w:val="00710CEB"/>
    <w:rsid w:val="00710DF0"/>
    <w:rsid w:val="00710E6A"/>
    <w:rsid w:val="00710E79"/>
    <w:rsid w:val="00710F21"/>
    <w:rsid w:val="00710F91"/>
    <w:rsid w:val="00710FA8"/>
    <w:rsid w:val="00710FCE"/>
    <w:rsid w:val="00711015"/>
    <w:rsid w:val="007111DB"/>
    <w:rsid w:val="007111FA"/>
    <w:rsid w:val="0071122E"/>
    <w:rsid w:val="00711263"/>
    <w:rsid w:val="00711273"/>
    <w:rsid w:val="0071139A"/>
    <w:rsid w:val="00711447"/>
    <w:rsid w:val="007114AA"/>
    <w:rsid w:val="007116AC"/>
    <w:rsid w:val="007116CD"/>
    <w:rsid w:val="00711780"/>
    <w:rsid w:val="0071188D"/>
    <w:rsid w:val="007118A3"/>
    <w:rsid w:val="007118B5"/>
    <w:rsid w:val="007118EA"/>
    <w:rsid w:val="007118ED"/>
    <w:rsid w:val="00711961"/>
    <w:rsid w:val="00711A22"/>
    <w:rsid w:val="00711AB1"/>
    <w:rsid w:val="00711BA1"/>
    <w:rsid w:val="00711BA9"/>
    <w:rsid w:val="00711C37"/>
    <w:rsid w:val="00711C9B"/>
    <w:rsid w:val="00711CDE"/>
    <w:rsid w:val="00711DE6"/>
    <w:rsid w:val="00711F2C"/>
    <w:rsid w:val="00711F52"/>
    <w:rsid w:val="00711F76"/>
    <w:rsid w:val="0071204A"/>
    <w:rsid w:val="00712129"/>
    <w:rsid w:val="00712191"/>
    <w:rsid w:val="0071227A"/>
    <w:rsid w:val="0071228E"/>
    <w:rsid w:val="007122E8"/>
    <w:rsid w:val="00712339"/>
    <w:rsid w:val="0071235D"/>
    <w:rsid w:val="0071239A"/>
    <w:rsid w:val="007123A1"/>
    <w:rsid w:val="00712515"/>
    <w:rsid w:val="00712575"/>
    <w:rsid w:val="0071258B"/>
    <w:rsid w:val="00712649"/>
    <w:rsid w:val="00712665"/>
    <w:rsid w:val="00712675"/>
    <w:rsid w:val="007126C9"/>
    <w:rsid w:val="0071271C"/>
    <w:rsid w:val="0071272D"/>
    <w:rsid w:val="0071281B"/>
    <w:rsid w:val="00712879"/>
    <w:rsid w:val="0071287C"/>
    <w:rsid w:val="007128F0"/>
    <w:rsid w:val="007128F8"/>
    <w:rsid w:val="00712973"/>
    <w:rsid w:val="00712A68"/>
    <w:rsid w:val="00712AC2"/>
    <w:rsid w:val="00712B23"/>
    <w:rsid w:val="00712B3E"/>
    <w:rsid w:val="00712B5D"/>
    <w:rsid w:val="00712C3C"/>
    <w:rsid w:val="00712D1A"/>
    <w:rsid w:val="00712D88"/>
    <w:rsid w:val="00712D97"/>
    <w:rsid w:val="00712E50"/>
    <w:rsid w:val="00712E78"/>
    <w:rsid w:val="00712EA3"/>
    <w:rsid w:val="00712EC8"/>
    <w:rsid w:val="00712F49"/>
    <w:rsid w:val="00712F4C"/>
    <w:rsid w:val="00712F73"/>
    <w:rsid w:val="007130A0"/>
    <w:rsid w:val="007130BE"/>
    <w:rsid w:val="007130CE"/>
    <w:rsid w:val="00713106"/>
    <w:rsid w:val="00713111"/>
    <w:rsid w:val="0071311C"/>
    <w:rsid w:val="00713163"/>
    <w:rsid w:val="007131A6"/>
    <w:rsid w:val="007131DD"/>
    <w:rsid w:val="00713225"/>
    <w:rsid w:val="007132EF"/>
    <w:rsid w:val="007132F3"/>
    <w:rsid w:val="007133FA"/>
    <w:rsid w:val="00713490"/>
    <w:rsid w:val="0071349B"/>
    <w:rsid w:val="00713524"/>
    <w:rsid w:val="007135D2"/>
    <w:rsid w:val="007136C4"/>
    <w:rsid w:val="007137F4"/>
    <w:rsid w:val="007138B2"/>
    <w:rsid w:val="007138DE"/>
    <w:rsid w:val="007138F9"/>
    <w:rsid w:val="007139B5"/>
    <w:rsid w:val="00713A4E"/>
    <w:rsid w:val="00713A89"/>
    <w:rsid w:val="00713ACB"/>
    <w:rsid w:val="00713AE2"/>
    <w:rsid w:val="00713BAB"/>
    <w:rsid w:val="00713BD2"/>
    <w:rsid w:val="00713BFC"/>
    <w:rsid w:val="00713C4E"/>
    <w:rsid w:val="00713CCB"/>
    <w:rsid w:val="00713D24"/>
    <w:rsid w:val="00713DCD"/>
    <w:rsid w:val="00713E55"/>
    <w:rsid w:val="00713EE6"/>
    <w:rsid w:val="0071410A"/>
    <w:rsid w:val="007141CA"/>
    <w:rsid w:val="0071426C"/>
    <w:rsid w:val="0071435D"/>
    <w:rsid w:val="00714362"/>
    <w:rsid w:val="0071445A"/>
    <w:rsid w:val="00714492"/>
    <w:rsid w:val="00714673"/>
    <w:rsid w:val="007146F2"/>
    <w:rsid w:val="0071475B"/>
    <w:rsid w:val="0071477D"/>
    <w:rsid w:val="007147CA"/>
    <w:rsid w:val="0071480D"/>
    <w:rsid w:val="0071480E"/>
    <w:rsid w:val="00714828"/>
    <w:rsid w:val="007148F3"/>
    <w:rsid w:val="00714970"/>
    <w:rsid w:val="00714A40"/>
    <w:rsid w:val="00714AAE"/>
    <w:rsid w:val="00714B09"/>
    <w:rsid w:val="00714B38"/>
    <w:rsid w:val="00714C3E"/>
    <w:rsid w:val="00714C47"/>
    <w:rsid w:val="00714C48"/>
    <w:rsid w:val="00714DBB"/>
    <w:rsid w:val="00714DF0"/>
    <w:rsid w:val="00714E4E"/>
    <w:rsid w:val="00714EF0"/>
    <w:rsid w:val="00714F11"/>
    <w:rsid w:val="00714F20"/>
    <w:rsid w:val="00714F7A"/>
    <w:rsid w:val="00715047"/>
    <w:rsid w:val="0071505D"/>
    <w:rsid w:val="00715077"/>
    <w:rsid w:val="00715084"/>
    <w:rsid w:val="0071508A"/>
    <w:rsid w:val="007150B9"/>
    <w:rsid w:val="00715172"/>
    <w:rsid w:val="007151D6"/>
    <w:rsid w:val="00715221"/>
    <w:rsid w:val="0071522C"/>
    <w:rsid w:val="0071525E"/>
    <w:rsid w:val="0071529A"/>
    <w:rsid w:val="007152A5"/>
    <w:rsid w:val="007153E6"/>
    <w:rsid w:val="00715405"/>
    <w:rsid w:val="0071542B"/>
    <w:rsid w:val="0071542F"/>
    <w:rsid w:val="007154F7"/>
    <w:rsid w:val="007155DB"/>
    <w:rsid w:val="007156BB"/>
    <w:rsid w:val="00715821"/>
    <w:rsid w:val="0071583E"/>
    <w:rsid w:val="007158AA"/>
    <w:rsid w:val="007158AD"/>
    <w:rsid w:val="007158BC"/>
    <w:rsid w:val="00715971"/>
    <w:rsid w:val="00715A1A"/>
    <w:rsid w:val="00715A9B"/>
    <w:rsid w:val="00715AAE"/>
    <w:rsid w:val="00715B07"/>
    <w:rsid w:val="00715DC9"/>
    <w:rsid w:val="00715E21"/>
    <w:rsid w:val="00715EC7"/>
    <w:rsid w:val="00715F72"/>
    <w:rsid w:val="00716015"/>
    <w:rsid w:val="007160CA"/>
    <w:rsid w:val="007160F3"/>
    <w:rsid w:val="00716107"/>
    <w:rsid w:val="00716135"/>
    <w:rsid w:val="0071626C"/>
    <w:rsid w:val="0071627B"/>
    <w:rsid w:val="00716366"/>
    <w:rsid w:val="007164AA"/>
    <w:rsid w:val="0071656C"/>
    <w:rsid w:val="00716584"/>
    <w:rsid w:val="007165B5"/>
    <w:rsid w:val="00716642"/>
    <w:rsid w:val="00716693"/>
    <w:rsid w:val="0071679B"/>
    <w:rsid w:val="00716851"/>
    <w:rsid w:val="00716852"/>
    <w:rsid w:val="007169C6"/>
    <w:rsid w:val="00716A31"/>
    <w:rsid w:val="00716A4D"/>
    <w:rsid w:val="00716C74"/>
    <w:rsid w:val="00716CA2"/>
    <w:rsid w:val="00716CD0"/>
    <w:rsid w:val="00716CEC"/>
    <w:rsid w:val="00716E42"/>
    <w:rsid w:val="00716EC2"/>
    <w:rsid w:val="00716F1C"/>
    <w:rsid w:val="00716F4F"/>
    <w:rsid w:val="00717002"/>
    <w:rsid w:val="007170DF"/>
    <w:rsid w:val="00717169"/>
    <w:rsid w:val="00717195"/>
    <w:rsid w:val="007172C5"/>
    <w:rsid w:val="00717308"/>
    <w:rsid w:val="007173C6"/>
    <w:rsid w:val="00717411"/>
    <w:rsid w:val="0071745F"/>
    <w:rsid w:val="00717469"/>
    <w:rsid w:val="00717474"/>
    <w:rsid w:val="00717481"/>
    <w:rsid w:val="00717514"/>
    <w:rsid w:val="0071765A"/>
    <w:rsid w:val="007176CE"/>
    <w:rsid w:val="007177DB"/>
    <w:rsid w:val="007177E3"/>
    <w:rsid w:val="00717909"/>
    <w:rsid w:val="00717991"/>
    <w:rsid w:val="007179C4"/>
    <w:rsid w:val="007179E2"/>
    <w:rsid w:val="00717A1D"/>
    <w:rsid w:val="00717A5C"/>
    <w:rsid w:val="00717A82"/>
    <w:rsid w:val="00717C82"/>
    <w:rsid w:val="00717CF2"/>
    <w:rsid w:val="00717D9A"/>
    <w:rsid w:val="00717DA6"/>
    <w:rsid w:val="00717DF9"/>
    <w:rsid w:val="00717E2A"/>
    <w:rsid w:val="00717ECD"/>
    <w:rsid w:val="00717F00"/>
    <w:rsid w:val="00717F31"/>
    <w:rsid w:val="00717F32"/>
    <w:rsid w:val="00717F54"/>
    <w:rsid w:val="00717F8C"/>
    <w:rsid w:val="00720033"/>
    <w:rsid w:val="00720096"/>
    <w:rsid w:val="007200A6"/>
    <w:rsid w:val="007200CC"/>
    <w:rsid w:val="0072018B"/>
    <w:rsid w:val="007201EB"/>
    <w:rsid w:val="0072025E"/>
    <w:rsid w:val="00720269"/>
    <w:rsid w:val="0072039B"/>
    <w:rsid w:val="0072039E"/>
    <w:rsid w:val="0072039F"/>
    <w:rsid w:val="0072046B"/>
    <w:rsid w:val="007204F5"/>
    <w:rsid w:val="00720515"/>
    <w:rsid w:val="00720544"/>
    <w:rsid w:val="007205E1"/>
    <w:rsid w:val="007206A5"/>
    <w:rsid w:val="007207C0"/>
    <w:rsid w:val="00720819"/>
    <w:rsid w:val="0072081B"/>
    <w:rsid w:val="00720845"/>
    <w:rsid w:val="00720886"/>
    <w:rsid w:val="007208E7"/>
    <w:rsid w:val="007208EF"/>
    <w:rsid w:val="00720A5A"/>
    <w:rsid w:val="00720ACC"/>
    <w:rsid w:val="00720B21"/>
    <w:rsid w:val="00720B3D"/>
    <w:rsid w:val="00720C09"/>
    <w:rsid w:val="00720C22"/>
    <w:rsid w:val="00720C8B"/>
    <w:rsid w:val="00720CD6"/>
    <w:rsid w:val="00720CE2"/>
    <w:rsid w:val="00720CE7"/>
    <w:rsid w:val="00720DE3"/>
    <w:rsid w:val="00720E73"/>
    <w:rsid w:val="00720F9A"/>
    <w:rsid w:val="00720FDF"/>
    <w:rsid w:val="00720FF7"/>
    <w:rsid w:val="00721003"/>
    <w:rsid w:val="007210B0"/>
    <w:rsid w:val="007212E4"/>
    <w:rsid w:val="00721315"/>
    <w:rsid w:val="00721337"/>
    <w:rsid w:val="0072144C"/>
    <w:rsid w:val="0072145B"/>
    <w:rsid w:val="007214E8"/>
    <w:rsid w:val="007215EE"/>
    <w:rsid w:val="007215F3"/>
    <w:rsid w:val="00721623"/>
    <w:rsid w:val="0072163D"/>
    <w:rsid w:val="00721798"/>
    <w:rsid w:val="00721826"/>
    <w:rsid w:val="00721968"/>
    <w:rsid w:val="007219BE"/>
    <w:rsid w:val="007219D2"/>
    <w:rsid w:val="007219FA"/>
    <w:rsid w:val="00721A22"/>
    <w:rsid w:val="00721A39"/>
    <w:rsid w:val="00721A97"/>
    <w:rsid w:val="00721A9B"/>
    <w:rsid w:val="00721B4F"/>
    <w:rsid w:val="00721C95"/>
    <w:rsid w:val="00721CBB"/>
    <w:rsid w:val="00721CDF"/>
    <w:rsid w:val="00721D10"/>
    <w:rsid w:val="00721DDD"/>
    <w:rsid w:val="00721EDB"/>
    <w:rsid w:val="00721EF7"/>
    <w:rsid w:val="00721F11"/>
    <w:rsid w:val="00721F57"/>
    <w:rsid w:val="00721F60"/>
    <w:rsid w:val="00722022"/>
    <w:rsid w:val="0072207A"/>
    <w:rsid w:val="007220AC"/>
    <w:rsid w:val="007220D9"/>
    <w:rsid w:val="007221D6"/>
    <w:rsid w:val="00722231"/>
    <w:rsid w:val="007222F9"/>
    <w:rsid w:val="00722407"/>
    <w:rsid w:val="007225A4"/>
    <w:rsid w:val="007225FE"/>
    <w:rsid w:val="00722632"/>
    <w:rsid w:val="00722679"/>
    <w:rsid w:val="00722765"/>
    <w:rsid w:val="007227B5"/>
    <w:rsid w:val="00722806"/>
    <w:rsid w:val="0072286F"/>
    <w:rsid w:val="007228B4"/>
    <w:rsid w:val="0072290F"/>
    <w:rsid w:val="0072295F"/>
    <w:rsid w:val="0072296C"/>
    <w:rsid w:val="007229D7"/>
    <w:rsid w:val="00722A7A"/>
    <w:rsid w:val="00722BA4"/>
    <w:rsid w:val="00722C0C"/>
    <w:rsid w:val="00722C2D"/>
    <w:rsid w:val="00722CD7"/>
    <w:rsid w:val="00722CEA"/>
    <w:rsid w:val="00722CEE"/>
    <w:rsid w:val="00722CFD"/>
    <w:rsid w:val="00722DA4"/>
    <w:rsid w:val="00722DD4"/>
    <w:rsid w:val="00722E31"/>
    <w:rsid w:val="00722F47"/>
    <w:rsid w:val="00722F4F"/>
    <w:rsid w:val="00722FAD"/>
    <w:rsid w:val="00723001"/>
    <w:rsid w:val="0072303E"/>
    <w:rsid w:val="0072319A"/>
    <w:rsid w:val="00723268"/>
    <w:rsid w:val="0072330D"/>
    <w:rsid w:val="00723366"/>
    <w:rsid w:val="0072338E"/>
    <w:rsid w:val="00723392"/>
    <w:rsid w:val="007234FB"/>
    <w:rsid w:val="00723539"/>
    <w:rsid w:val="00723727"/>
    <w:rsid w:val="007237B7"/>
    <w:rsid w:val="00723884"/>
    <w:rsid w:val="0072394E"/>
    <w:rsid w:val="00723A14"/>
    <w:rsid w:val="00723A2E"/>
    <w:rsid w:val="00723A5A"/>
    <w:rsid w:val="00723A5B"/>
    <w:rsid w:val="00723AA6"/>
    <w:rsid w:val="00723AE4"/>
    <w:rsid w:val="00723AFA"/>
    <w:rsid w:val="00723B31"/>
    <w:rsid w:val="00723B9F"/>
    <w:rsid w:val="00723BAA"/>
    <w:rsid w:val="00723C15"/>
    <w:rsid w:val="00723C65"/>
    <w:rsid w:val="00723D06"/>
    <w:rsid w:val="00723D64"/>
    <w:rsid w:val="00723DCD"/>
    <w:rsid w:val="00723DE8"/>
    <w:rsid w:val="00723E2F"/>
    <w:rsid w:val="00723E94"/>
    <w:rsid w:val="00723EF8"/>
    <w:rsid w:val="00723EFE"/>
    <w:rsid w:val="00723F20"/>
    <w:rsid w:val="00723F54"/>
    <w:rsid w:val="00724035"/>
    <w:rsid w:val="00724052"/>
    <w:rsid w:val="007240B4"/>
    <w:rsid w:val="007240EF"/>
    <w:rsid w:val="00724139"/>
    <w:rsid w:val="00724195"/>
    <w:rsid w:val="00724232"/>
    <w:rsid w:val="0072428E"/>
    <w:rsid w:val="007242BE"/>
    <w:rsid w:val="007242E1"/>
    <w:rsid w:val="0072432F"/>
    <w:rsid w:val="0072442E"/>
    <w:rsid w:val="00724492"/>
    <w:rsid w:val="00724516"/>
    <w:rsid w:val="0072452D"/>
    <w:rsid w:val="00724539"/>
    <w:rsid w:val="0072472D"/>
    <w:rsid w:val="00724741"/>
    <w:rsid w:val="00724765"/>
    <w:rsid w:val="00724792"/>
    <w:rsid w:val="00724798"/>
    <w:rsid w:val="007247D9"/>
    <w:rsid w:val="007247E9"/>
    <w:rsid w:val="00724804"/>
    <w:rsid w:val="00724806"/>
    <w:rsid w:val="00724887"/>
    <w:rsid w:val="007248AE"/>
    <w:rsid w:val="00724948"/>
    <w:rsid w:val="007249CB"/>
    <w:rsid w:val="00724A2D"/>
    <w:rsid w:val="00724B70"/>
    <w:rsid w:val="00724B9E"/>
    <w:rsid w:val="00724C89"/>
    <w:rsid w:val="00724CBE"/>
    <w:rsid w:val="00724CDA"/>
    <w:rsid w:val="00724CF2"/>
    <w:rsid w:val="00724DF2"/>
    <w:rsid w:val="00724E7A"/>
    <w:rsid w:val="00724F47"/>
    <w:rsid w:val="00725008"/>
    <w:rsid w:val="0072505C"/>
    <w:rsid w:val="007250A5"/>
    <w:rsid w:val="007250BF"/>
    <w:rsid w:val="007250E3"/>
    <w:rsid w:val="0072514D"/>
    <w:rsid w:val="0072517F"/>
    <w:rsid w:val="00725222"/>
    <w:rsid w:val="0072522B"/>
    <w:rsid w:val="00725277"/>
    <w:rsid w:val="00725310"/>
    <w:rsid w:val="00725344"/>
    <w:rsid w:val="007253E0"/>
    <w:rsid w:val="0072541A"/>
    <w:rsid w:val="00725445"/>
    <w:rsid w:val="007255A1"/>
    <w:rsid w:val="00725665"/>
    <w:rsid w:val="00725698"/>
    <w:rsid w:val="007256B2"/>
    <w:rsid w:val="007256D2"/>
    <w:rsid w:val="007257B9"/>
    <w:rsid w:val="0072586F"/>
    <w:rsid w:val="007258E6"/>
    <w:rsid w:val="00725B42"/>
    <w:rsid w:val="00725B8B"/>
    <w:rsid w:val="00725BAE"/>
    <w:rsid w:val="00725BE4"/>
    <w:rsid w:val="00725D5D"/>
    <w:rsid w:val="00725D7A"/>
    <w:rsid w:val="00725E0F"/>
    <w:rsid w:val="00725EA3"/>
    <w:rsid w:val="00725EBA"/>
    <w:rsid w:val="00725EE9"/>
    <w:rsid w:val="00725F10"/>
    <w:rsid w:val="00725F25"/>
    <w:rsid w:val="00725FC3"/>
    <w:rsid w:val="007260DD"/>
    <w:rsid w:val="00726195"/>
    <w:rsid w:val="007261A2"/>
    <w:rsid w:val="007261A4"/>
    <w:rsid w:val="00726209"/>
    <w:rsid w:val="0072629E"/>
    <w:rsid w:val="007262A6"/>
    <w:rsid w:val="0072639C"/>
    <w:rsid w:val="0072641A"/>
    <w:rsid w:val="00726523"/>
    <w:rsid w:val="0072655C"/>
    <w:rsid w:val="00726592"/>
    <w:rsid w:val="007265BF"/>
    <w:rsid w:val="00726604"/>
    <w:rsid w:val="00726616"/>
    <w:rsid w:val="0072663D"/>
    <w:rsid w:val="00726722"/>
    <w:rsid w:val="007267A6"/>
    <w:rsid w:val="0072693C"/>
    <w:rsid w:val="007269E2"/>
    <w:rsid w:val="007269E7"/>
    <w:rsid w:val="00726A01"/>
    <w:rsid w:val="00726B25"/>
    <w:rsid w:val="00726B47"/>
    <w:rsid w:val="00726B68"/>
    <w:rsid w:val="00726C39"/>
    <w:rsid w:val="00726D48"/>
    <w:rsid w:val="00726D7E"/>
    <w:rsid w:val="00726E33"/>
    <w:rsid w:val="00726E43"/>
    <w:rsid w:val="00726EEB"/>
    <w:rsid w:val="00726F20"/>
    <w:rsid w:val="00726F79"/>
    <w:rsid w:val="00726FA6"/>
    <w:rsid w:val="007271B2"/>
    <w:rsid w:val="007271D3"/>
    <w:rsid w:val="007271E2"/>
    <w:rsid w:val="00727266"/>
    <w:rsid w:val="00727275"/>
    <w:rsid w:val="00727287"/>
    <w:rsid w:val="007272C3"/>
    <w:rsid w:val="007272F7"/>
    <w:rsid w:val="0072744E"/>
    <w:rsid w:val="0072749E"/>
    <w:rsid w:val="007274F8"/>
    <w:rsid w:val="00727513"/>
    <w:rsid w:val="00727557"/>
    <w:rsid w:val="00727591"/>
    <w:rsid w:val="00727634"/>
    <w:rsid w:val="00727642"/>
    <w:rsid w:val="00727693"/>
    <w:rsid w:val="00727824"/>
    <w:rsid w:val="00727871"/>
    <w:rsid w:val="0072788E"/>
    <w:rsid w:val="00727965"/>
    <w:rsid w:val="0072797B"/>
    <w:rsid w:val="007279AD"/>
    <w:rsid w:val="007279B7"/>
    <w:rsid w:val="007279D2"/>
    <w:rsid w:val="00727A83"/>
    <w:rsid w:val="00727AFD"/>
    <w:rsid w:val="00727B3D"/>
    <w:rsid w:val="00727B75"/>
    <w:rsid w:val="00727BF2"/>
    <w:rsid w:val="00727C32"/>
    <w:rsid w:val="00727C50"/>
    <w:rsid w:val="00727C69"/>
    <w:rsid w:val="00727C80"/>
    <w:rsid w:val="00727C92"/>
    <w:rsid w:val="00727DC9"/>
    <w:rsid w:val="00727E47"/>
    <w:rsid w:val="00727E7B"/>
    <w:rsid w:val="00727E8D"/>
    <w:rsid w:val="00727FE8"/>
    <w:rsid w:val="00730033"/>
    <w:rsid w:val="007300F8"/>
    <w:rsid w:val="00730132"/>
    <w:rsid w:val="00730213"/>
    <w:rsid w:val="00730272"/>
    <w:rsid w:val="00730285"/>
    <w:rsid w:val="00730291"/>
    <w:rsid w:val="007302CC"/>
    <w:rsid w:val="00730350"/>
    <w:rsid w:val="00730385"/>
    <w:rsid w:val="007303A4"/>
    <w:rsid w:val="0073040D"/>
    <w:rsid w:val="00730464"/>
    <w:rsid w:val="00730492"/>
    <w:rsid w:val="00730548"/>
    <w:rsid w:val="0073059F"/>
    <w:rsid w:val="00730632"/>
    <w:rsid w:val="00730652"/>
    <w:rsid w:val="00730725"/>
    <w:rsid w:val="0073074F"/>
    <w:rsid w:val="007307D2"/>
    <w:rsid w:val="007307E2"/>
    <w:rsid w:val="0073085A"/>
    <w:rsid w:val="007308C3"/>
    <w:rsid w:val="007309A1"/>
    <w:rsid w:val="00730A0A"/>
    <w:rsid w:val="00730AD6"/>
    <w:rsid w:val="00730B1E"/>
    <w:rsid w:val="00730B52"/>
    <w:rsid w:val="00730B88"/>
    <w:rsid w:val="00730BC8"/>
    <w:rsid w:val="00730BE1"/>
    <w:rsid w:val="00730DCC"/>
    <w:rsid w:val="00730DD7"/>
    <w:rsid w:val="00730E4C"/>
    <w:rsid w:val="00730E6E"/>
    <w:rsid w:val="00730E91"/>
    <w:rsid w:val="00730F16"/>
    <w:rsid w:val="00730F36"/>
    <w:rsid w:val="00730F3C"/>
    <w:rsid w:val="00730F9C"/>
    <w:rsid w:val="00730FE3"/>
    <w:rsid w:val="00731008"/>
    <w:rsid w:val="0073100D"/>
    <w:rsid w:val="0073101F"/>
    <w:rsid w:val="0073105C"/>
    <w:rsid w:val="00731089"/>
    <w:rsid w:val="007310CF"/>
    <w:rsid w:val="0073120C"/>
    <w:rsid w:val="0073130F"/>
    <w:rsid w:val="007313CC"/>
    <w:rsid w:val="00731468"/>
    <w:rsid w:val="00731489"/>
    <w:rsid w:val="0073152C"/>
    <w:rsid w:val="007315C8"/>
    <w:rsid w:val="0073161A"/>
    <w:rsid w:val="007316E4"/>
    <w:rsid w:val="0073173B"/>
    <w:rsid w:val="00731763"/>
    <w:rsid w:val="00731886"/>
    <w:rsid w:val="007319B4"/>
    <w:rsid w:val="00731A57"/>
    <w:rsid w:val="00731A5D"/>
    <w:rsid w:val="00731ABD"/>
    <w:rsid w:val="00731ACA"/>
    <w:rsid w:val="00731B20"/>
    <w:rsid w:val="00731B29"/>
    <w:rsid w:val="00731B58"/>
    <w:rsid w:val="00731BAB"/>
    <w:rsid w:val="00731C59"/>
    <w:rsid w:val="00731C65"/>
    <w:rsid w:val="00731D9C"/>
    <w:rsid w:val="00731DAA"/>
    <w:rsid w:val="00731E2B"/>
    <w:rsid w:val="00731ECA"/>
    <w:rsid w:val="00732092"/>
    <w:rsid w:val="007320EF"/>
    <w:rsid w:val="0073211D"/>
    <w:rsid w:val="00732287"/>
    <w:rsid w:val="007323FD"/>
    <w:rsid w:val="00732473"/>
    <w:rsid w:val="007324EE"/>
    <w:rsid w:val="0073256B"/>
    <w:rsid w:val="007325B5"/>
    <w:rsid w:val="00732602"/>
    <w:rsid w:val="0073267D"/>
    <w:rsid w:val="00732682"/>
    <w:rsid w:val="007326AA"/>
    <w:rsid w:val="007326C2"/>
    <w:rsid w:val="007327B5"/>
    <w:rsid w:val="0073280D"/>
    <w:rsid w:val="0073286D"/>
    <w:rsid w:val="00732945"/>
    <w:rsid w:val="00732963"/>
    <w:rsid w:val="007329A1"/>
    <w:rsid w:val="007329FC"/>
    <w:rsid w:val="00732AC3"/>
    <w:rsid w:val="00732AF0"/>
    <w:rsid w:val="00732AFC"/>
    <w:rsid w:val="00732B18"/>
    <w:rsid w:val="00732B89"/>
    <w:rsid w:val="00732B94"/>
    <w:rsid w:val="00732B95"/>
    <w:rsid w:val="00732B9C"/>
    <w:rsid w:val="00732BFD"/>
    <w:rsid w:val="00732C46"/>
    <w:rsid w:val="00732CA6"/>
    <w:rsid w:val="00732D97"/>
    <w:rsid w:val="00732E02"/>
    <w:rsid w:val="00732E40"/>
    <w:rsid w:val="00732E79"/>
    <w:rsid w:val="00732F38"/>
    <w:rsid w:val="00732F6A"/>
    <w:rsid w:val="0073309D"/>
    <w:rsid w:val="007330BF"/>
    <w:rsid w:val="00733187"/>
    <w:rsid w:val="007331E1"/>
    <w:rsid w:val="0073326E"/>
    <w:rsid w:val="00733273"/>
    <w:rsid w:val="007332F6"/>
    <w:rsid w:val="007332F8"/>
    <w:rsid w:val="0073330B"/>
    <w:rsid w:val="00733321"/>
    <w:rsid w:val="0073340E"/>
    <w:rsid w:val="0073341D"/>
    <w:rsid w:val="007334E6"/>
    <w:rsid w:val="00733508"/>
    <w:rsid w:val="007335FB"/>
    <w:rsid w:val="00733644"/>
    <w:rsid w:val="0073364C"/>
    <w:rsid w:val="007336BC"/>
    <w:rsid w:val="0073372E"/>
    <w:rsid w:val="00733732"/>
    <w:rsid w:val="0073379E"/>
    <w:rsid w:val="007337A9"/>
    <w:rsid w:val="00733812"/>
    <w:rsid w:val="00733876"/>
    <w:rsid w:val="00733880"/>
    <w:rsid w:val="00733927"/>
    <w:rsid w:val="00733931"/>
    <w:rsid w:val="0073399C"/>
    <w:rsid w:val="007339F3"/>
    <w:rsid w:val="00733A00"/>
    <w:rsid w:val="00733A91"/>
    <w:rsid w:val="00733ABD"/>
    <w:rsid w:val="00733C10"/>
    <w:rsid w:val="00733C37"/>
    <w:rsid w:val="00733C6C"/>
    <w:rsid w:val="00733C7F"/>
    <w:rsid w:val="00733CE4"/>
    <w:rsid w:val="00733D9C"/>
    <w:rsid w:val="00733DB3"/>
    <w:rsid w:val="00733DCE"/>
    <w:rsid w:val="00733DDA"/>
    <w:rsid w:val="00733E16"/>
    <w:rsid w:val="00733FB8"/>
    <w:rsid w:val="00733FDA"/>
    <w:rsid w:val="00734067"/>
    <w:rsid w:val="007340BC"/>
    <w:rsid w:val="00734134"/>
    <w:rsid w:val="007341DB"/>
    <w:rsid w:val="00734206"/>
    <w:rsid w:val="00734284"/>
    <w:rsid w:val="007342F2"/>
    <w:rsid w:val="00734304"/>
    <w:rsid w:val="00734379"/>
    <w:rsid w:val="0073438C"/>
    <w:rsid w:val="007343CF"/>
    <w:rsid w:val="00734423"/>
    <w:rsid w:val="00734472"/>
    <w:rsid w:val="00734527"/>
    <w:rsid w:val="007345A7"/>
    <w:rsid w:val="007345C9"/>
    <w:rsid w:val="007345EE"/>
    <w:rsid w:val="00734655"/>
    <w:rsid w:val="00734692"/>
    <w:rsid w:val="007346AD"/>
    <w:rsid w:val="007346B1"/>
    <w:rsid w:val="007346FA"/>
    <w:rsid w:val="0073472F"/>
    <w:rsid w:val="00734763"/>
    <w:rsid w:val="0073487C"/>
    <w:rsid w:val="0073487D"/>
    <w:rsid w:val="0073488D"/>
    <w:rsid w:val="007348B6"/>
    <w:rsid w:val="00734969"/>
    <w:rsid w:val="00734987"/>
    <w:rsid w:val="0073498B"/>
    <w:rsid w:val="00734A75"/>
    <w:rsid w:val="00734B16"/>
    <w:rsid w:val="00734C9A"/>
    <w:rsid w:val="00734CE3"/>
    <w:rsid w:val="00734E1A"/>
    <w:rsid w:val="00734E2B"/>
    <w:rsid w:val="00734E48"/>
    <w:rsid w:val="00734EF6"/>
    <w:rsid w:val="00734F37"/>
    <w:rsid w:val="00734F82"/>
    <w:rsid w:val="0073500E"/>
    <w:rsid w:val="00735044"/>
    <w:rsid w:val="00735054"/>
    <w:rsid w:val="00735061"/>
    <w:rsid w:val="0073506F"/>
    <w:rsid w:val="007350D5"/>
    <w:rsid w:val="007350E9"/>
    <w:rsid w:val="007350FA"/>
    <w:rsid w:val="00735140"/>
    <w:rsid w:val="007351EE"/>
    <w:rsid w:val="00735233"/>
    <w:rsid w:val="00735303"/>
    <w:rsid w:val="00735306"/>
    <w:rsid w:val="00735390"/>
    <w:rsid w:val="007353FD"/>
    <w:rsid w:val="0073542F"/>
    <w:rsid w:val="00735430"/>
    <w:rsid w:val="0073544C"/>
    <w:rsid w:val="00735456"/>
    <w:rsid w:val="007354E5"/>
    <w:rsid w:val="0073568B"/>
    <w:rsid w:val="007356E9"/>
    <w:rsid w:val="0073576F"/>
    <w:rsid w:val="007357FE"/>
    <w:rsid w:val="0073580E"/>
    <w:rsid w:val="00735835"/>
    <w:rsid w:val="00735858"/>
    <w:rsid w:val="0073585A"/>
    <w:rsid w:val="0073588E"/>
    <w:rsid w:val="007358C7"/>
    <w:rsid w:val="0073592A"/>
    <w:rsid w:val="00735934"/>
    <w:rsid w:val="007359EC"/>
    <w:rsid w:val="00735AC8"/>
    <w:rsid w:val="00735B2B"/>
    <w:rsid w:val="00735B35"/>
    <w:rsid w:val="00735B38"/>
    <w:rsid w:val="00735B9D"/>
    <w:rsid w:val="00735BD2"/>
    <w:rsid w:val="00735CF0"/>
    <w:rsid w:val="00735D08"/>
    <w:rsid w:val="00735D88"/>
    <w:rsid w:val="00735D90"/>
    <w:rsid w:val="00735D96"/>
    <w:rsid w:val="00735DDC"/>
    <w:rsid w:val="00735F1B"/>
    <w:rsid w:val="00736020"/>
    <w:rsid w:val="007361A3"/>
    <w:rsid w:val="007361A4"/>
    <w:rsid w:val="00736254"/>
    <w:rsid w:val="00736293"/>
    <w:rsid w:val="007362CD"/>
    <w:rsid w:val="0073635F"/>
    <w:rsid w:val="00736367"/>
    <w:rsid w:val="0073652F"/>
    <w:rsid w:val="0073662D"/>
    <w:rsid w:val="0073673D"/>
    <w:rsid w:val="007367E7"/>
    <w:rsid w:val="007367F6"/>
    <w:rsid w:val="0073686F"/>
    <w:rsid w:val="0073689A"/>
    <w:rsid w:val="0073690C"/>
    <w:rsid w:val="0073694F"/>
    <w:rsid w:val="007369AF"/>
    <w:rsid w:val="00736A6F"/>
    <w:rsid w:val="00736A7D"/>
    <w:rsid w:val="00736B17"/>
    <w:rsid w:val="00736B1A"/>
    <w:rsid w:val="00736C33"/>
    <w:rsid w:val="00736CFA"/>
    <w:rsid w:val="00736D77"/>
    <w:rsid w:val="00736E43"/>
    <w:rsid w:val="00736E4F"/>
    <w:rsid w:val="00736EB2"/>
    <w:rsid w:val="00736EE2"/>
    <w:rsid w:val="007370CD"/>
    <w:rsid w:val="00737158"/>
    <w:rsid w:val="00737193"/>
    <w:rsid w:val="007371AB"/>
    <w:rsid w:val="007371FD"/>
    <w:rsid w:val="00737215"/>
    <w:rsid w:val="00737290"/>
    <w:rsid w:val="007372B1"/>
    <w:rsid w:val="0073736D"/>
    <w:rsid w:val="00737450"/>
    <w:rsid w:val="00737464"/>
    <w:rsid w:val="00737515"/>
    <w:rsid w:val="00737565"/>
    <w:rsid w:val="00737570"/>
    <w:rsid w:val="007375C1"/>
    <w:rsid w:val="00737630"/>
    <w:rsid w:val="007376A3"/>
    <w:rsid w:val="007376D2"/>
    <w:rsid w:val="00737817"/>
    <w:rsid w:val="00737825"/>
    <w:rsid w:val="0073782A"/>
    <w:rsid w:val="00737841"/>
    <w:rsid w:val="00737856"/>
    <w:rsid w:val="007379A9"/>
    <w:rsid w:val="007379C6"/>
    <w:rsid w:val="00737A4B"/>
    <w:rsid w:val="00737AD0"/>
    <w:rsid w:val="00737B54"/>
    <w:rsid w:val="00737BCF"/>
    <w:rsid w:val="00737C92"/>
    <w:rsid w:val="00737CFA"/>
    <w:rsid w:val="00737D00"/>
    <w:rsid w:val="00737D2F"/>
    <w:rsid w:val="00737D70"/>
    <w:rsid w:val="00737EE8"/>
    <w:rsid w:val="00737FF5"/>
    <w:rsid w:val="0073CD3A"/>
    <w:rsid w:val="00740044"/>
    <w:rsid w:val="0074005B"/>
    <w:rsid w:val="00740070"/>
    <w:rsid w:val="007400F7"/>
    <w:rsid w:val="0074019F"/>
    <w:rsid w:val="007401B6"/>
    <w:rsid w:val="0074022B"/>
    <w:rsid w:val="00740238"/>
    <w:rsid w:val="00740362"/>
    <w:rsid w:val="00740374"/>
    <w:rsid w:val="007403ED"/>
    <w:rsid w:val="007404D9"/>
    <w:rsid w:val="007406DF"/>
    <w:rsid w:val="007407D7"/>
    <w:rsid w:val="00740845"/>
    <w:rsid w:val="00740882"/>
    <w:rsid w:val="00740924"/>
    <w:rsid w:val="00740B4E"/>
    <w:rsid w:val="00740B57"/>
    <w:rsid w:val="00740BC6"/>
    <w:rsid w:val="00740BF0"/>
    <w:rsid w:val="00740C18"/>
    <w:rsid w:val="00740C22"/>
    <w:rsid w:val="00740C40"/>
    <w:rsid w:val="00740CDA"/>
    <w:rsid w:val="00740D25"/>
    <w:rsid w:val="00740D4D"/>
    <w:rsid w:val="00740DEE"/>
    <w:rsid w:val="00740DF4"/>
    <w:rsid w:val="00740E1F"/>
    <w:rsid w:val="00740E4D"/>
    <w:rsid w:val="00740F0D"/>
    <w:rsid w:val="00740F5D"/>
    <w:rsid w:val="00740FAF"/>
    <w:rsid w:val="00740FC7"/>
    <w:rsid w:val="00741056"/>
    <w:rsid w:val="007410D9"/>
    <w:rsid w:val="00741104"/>
    <w:rsid w:val="00741198"/>
    <w:rsid w:val="007411DA"/>
    <w:rsid w:val="007411F7"/>
    <w:rsid w:val="00741342"/>
    <w:rsid w:val="0074137D"/>
    <w:rsid w:val="00741459"/>
    <w:rsid w:val="007414BB"/>
    <w:rsid w:val="007414DA"/>
    <w:rsid w:val="007415A4"/>
    <w:rsid w:val="007415CF"/>
    <w:rsid w:val="007415EA"/>
    <w:rsid w:val="00741603"/>
    <w:rsid w:val="00741613"/>
    <w:rsid w:val="0074167E"/>
    <w:rsid w:val="007416C5"/>
    <w:rsid w:val="00741804"/>
    <w:rsid w:val="00741855"/>
    <w:rsid w:val="007418D4"/>
    <w:rsid w:val="00741932"/>
    <w:rsid w:val="0074196E"/>
    <w:rsid w:val="00741A3F"/>
    <w:rsid w:val="00741C2B"/>
    <w:rsid w:val="00741C31"/>
    <w:rsid w:val="00741CE4"/>
    <w:rsid w:val="00741DBA"/>
    <w:rsid w:val="00741EBF"/>
    <w:rsid w:val="00741F33"/>
    <w:rsid w:val="00741F95"/>
    <w:rsid w:val="00742049"/>
    <w:rsid w:val="007420BC"/>
    <w:rsid w:val="007420E5"/>
    <w:rsid w:val="00742125"/>
    <w:rsid w:val="00742163"/>
    <w:rsid w:val="007421D5"/>
    <w:rsid w:val="007422B0"/>
    <w:rsid w:val="0074241C"/>
    <w:rsid w:val="00742453"/>
    <w:rsid w:val="0074246E"/>
    <w:rsid w:val="007424DE"/>
    <w:rsid w:val="007424E9"/>
    <w:rsid w:val="007425D1"/>
    <w:rsid w:val="00742676"/>
    <w:rsid w:val="007426CE"/>
    <w:rsid w:val="00742742"/>
    <w:rsid w:val="00742761"/>
    <w:rsid w:val="00742799"/>
    <w:rsid w:val="0074280F"/>
    <w:rsid w:val="007428D6"/>
    <w:rsid w:val="007428FC"/>
    <w:rsid w:val="00742A19"/>
    <w:rsid w:val="00742AAE"/>
    <w:rsid w:val="00742ABB"/>
    <w:rsid w:val="00742B04"/>
    <w:rsid w:val="00742B08"/>
    <w:rsid w:val="00742B18"/>
    <w:rsid w:val="00742B80"/>
    <w:rsid w:val="00742B9C"/>
    <w:rsid w:val="00742C87"/>
    <w:rsid w:val="00742CA4"/>
    <w:rsid w:val="00742CFC"/>
    <w:rsid w:val="00742CFF"/>
    <w:rsid w:val="00742D91"/>
    <w:rsid w:val="00742DAA"/>
    <w:rsid w:val="00742E47"/>
    <w:rsid w:val="00742ED7"/>
    <w:rsid w:val="00742EEF"/>
    <w:rsid w:val="00742F0F"/>
    <w:rsid w:val="00742F1B"/>
    <w:rsid w:val="00743138"/>
    <w:rsid w:val="00743195"/>
    <w:rsid w:val="0074325B"/>
    <w:rsid w:val="00743293"/>
    <w:rsid w:val="007432C5"/>
    <w:rsid w:val="007432E2"/>
    <w:rsid w:val="00743357"/>
    <w:rsid w:val="0074336E"/>
    <w:rsid w:val="007433D3"/>
    <w:rsid w:val="00743455"/>
    <w:rsid w:val="007434A9"/>
    <w:rsid w:val="007434ED"/>
    <w:rsid w:val="0074353F"/>
    <w:rsid w:val="00743557"/>
    <w:rsid w:val="007436D1"/>
    <w:rsid w:val="00743727"/>
    <w:rsid w:val="00743756"/>
    <w:rsid w:val="00743783"/>
    <w:rsid w:val="0074378B"/>
    <w:rsid w:val="007437F5"/>
    <w:rsid w:val="00743843"/>
    <w:rsid w:val="007438A7"/>
    <w:rsid w:val="007439FF"/>
    <w:rsid w:val="00743A18"/>
    <w:rsid w:val="00743A6D"/>
    <w:rsid w:val="00743A7A"/>
    <w:rsid w:val="00743A92"/>
    <w:rsid w:val="00743AED"/>
    <w:rsid w:val="00743BE7"/>
    <w:rsid w:val="00743C56"/>
    <w:rsid w:val="00743E55"/>
    <w:rsid w:val="00743EAB"/>
    <w:rsid w:val="00743FA1"/>
    <w:rsid w:val="00744057"/>
    <w:rsid w:val="007440FA"/>
    <w:rsid w:val="00744148"/>
    <w:rsid w:val="00744216"/>
    <w:rsid w:val="007442B7"/>
    <w:rsid w:val="00744388"/>
    <w:rsid w:val="00744496"/>
    <w:rsid w:val="007444F5"/>
    <w:rsid w:val="0074457E"/>
    <w:rsid w:val="007445BA"/>
    <w:rsid w:val="007445FA"/>
    <w:rsid w:val="00744632"/>
    <w:rsid w:val="00744634"/>
    <w:rsid w:val="007446C3"/>
    <w:rsid w:val="00744899"/>
    <w:rsid w:val="00744923"/>
    <w:rsid w:val="00744982"/>
    <w:rsid w:val="0074499A"/>
    <w:rsid w:val="0074499D"/>
    <w:rsid w:val="00744A17"/>
    <w:rsid w:val="00744AFF"/>
    <w:rsid w:val="00744BB5"/>
    <w:rsid w:val="00744BEA"/>
    <w:rsid w:val="00744C38"/>
    <w:rsid w:val="00744CE8"/>
    <w:rsid w:val="00744D08"/>
    <w:rsid w:val="00744D3B"/>
    <w:rsid w:val="00744D48"/>
    <w:rsid w:val="00744E2F"/>
    <w:rsid w:val="00744E69"/>
    <w:rsid w:val="00744EA4"/>
    <w:rsid w:val="00744F0E"/>
    <w:rsid w:val="00745030"/>
    <w:rsid w:val="00745067"/>
    <w:rsid w:val="00745128"/>
    <w:rsid w:val="00745144"/>
    <w:rsid w:val="00745191"/>
    <w:rsid w:val="007452EF"/>
    <w:rsid w:val="00745329"/>
    <w:rsid w:val="00745433"/>
    <w:rsid w:val="00745448"/>
    <w:rsid w:val="0074548C"/>
    <w:rsid w:val="00745533"/>
    <w:rsid w:val="0074559F"/>
    <w:rsid w:val="00745687"/>
    <w:rsid w:val="007456C1"/>
    <w:rsid w:val="007456E4"/>
    <w:rsid w:val="00745798"/>
    <w:rsid w:val="00745835"/>
    <w:rsid w:val="0074586D"/>
    <w:rsid w:val="0074587E"/>
    <w:rsid w:val="00745892"/>
    <w:rsid w:val="007458A1"/>
    <w:rsid w:val="00745905"/>
    <w:rsid w:val="0074590E"/>
    <w:rsid w:val="0074597D"/>
    <w:rsid w:val="00745B92"/>
    <w:rsid w:val="00745BB0"/>
    <w:rsid w:val="00745C5D"/>
    <w:rsid w:val="00745C8E"/>
    <w:rsid w:val="00745CC4"/>
    <w:rsid w:val="00745D3B"/>
    <w:rsid w:val="00745D50"/>
    <w:rsid w:val="00745D8C"/>
    <w:rsid w:val="00745D8E"/>
    <w:rsid w:val="00745D95"/>
    <w:rsid w:val="00745DAC"/>
    <w:rsid w:val="00745E01"/>
    <w:rsid w:val="00745EB0"/>
    <w:rsid w:val="00745F2F"/>
    <w:rsid w:val="00745F9D"/>
    <w:rsid w:val="00746076"/>
    <w:rsid w:val="00746077"/>
    <w:rsid w:val="00746109"/>
    <w:rsid w:val="0074613F"/>
    <w:rsid w:val="00746150"/>
    <w:rsid w:val="00746161"/>
    <w:rsid w:val="007461F8"/>
    <w:rsid w:val="00746235"/>
    <w:rsid w:val="007462D6"/>
    <w:rsid w:val="0074632E"/>
    <w:rsid w:val="00746353"/>
    <w:rsid w:val="00746465"/>
    <w:rsid w:val="007464BC"/>
    <w:rsid w:val="00746515"/>
    <w:rsid w:val="0074655C"/>
    <w:rsid w:val="00746591"/>
    <w:rsid w:val="007465A2"/>
    <w:rsid w:val="0074660D"/>
    <w:rsid w:val="007466AE"/>
    <w:rsid w:val="00746727"/>
    <w:rsid w:val="0074674C"/>
    <w:rsid w:val="0074677D"/>
    <w:rsid w:val="0074695B"/>
    <w:rsid w:val="007469C0"/>
    <w:rsid w:val="007469E1"/>
    <w:rsid w:val="007469E9"/>
    <w:rsid w:val="00746A50"/>
    <w:rsid w:val="00746A63"/>
    <w:rsid w:val="00746A8C"/>
    <w:rsid w:val="00746AA4"/>
    <w:rsid w:val="00746AE9"/>
    <w:rsid w:val="00746B53"/>
    <w:rsid w:val="00746B99"/>
    <w:rsid w:val="00746BA9"/>
    <w:rsid w:val="00746D09"/>
    <w:rsid w:val="00746D5A"/>
    <w:rsid w:val="00746D87"/>
    <w:rsid w:val="00746DD6"/>
    <w:rsid w:val="00746E34"/>
    <w:rsid w:val="00746F00"/>
    <w:rsid w:val="00746F04"/>
    <w:rsid w:val="00747065"/>
    <w:rsid w:val="0074706B"/>
    <w:rsid w:val="007470DC"/>
    <w:rsid w:val="007471AC"/>
    <w:rsid w:val="0074732B"/>
    <w:rsid w:val="00747391"/>
    <w:rsid w:val="007473D1"/>
    <w:rsid w:val="007473FA"/>
    <w:rsid w:val="007474F5"/>
    <w:rsid w:val="007474FB"/>
    <w:rsid w:val="0074756F"/>
    <w:rsid w:val="007475DA"/>
    <w:rsid w:val="00747616"/>
    <w:rsid w:val="007476B8"/>
    <w:rsid w:val="0074773E"/>
    <w:rsid w:val="00747774"/>
    <w:rsid w:val="0074778C"/>
    <w:rsid w:val="0074779B"/>
    <w:rsid w:val="007477B1"/>
    <w:rsid w:val="007478B6"/>
    <w:rsid w:val="007478DA"/>
    <w:rsid w:val="007478DD"/>
    <w:rsid w:val="0074795D"/>
    <w:rsid w:val="00747960"/>
    <w:rsid w:val="0074799F"/>
    <w:rsid w:val="007479E0"/>
    <w:rsid w:val="007479FA"/>
    <w:rsid w:val="00747AC9"/>
    <w:rsid w:val="00747B5E"/>
    <w:rsid w:val="00747C67"/>
    <w:rsid w:val="00747D0F"/>
    <w:rsid w:val="00747D69"/>
    <w:rsid w:val="00747ECD"/>
    <w:rsid w:val="00747F1D"/>
    <w:rsid w:val="00750004"/>
    <w:rsid w:val="0075001A"/>
    <w:rsid w:val="00750137"/>
    <w:rsid w:val="00750188"/>
    <w:rsid w:val="00750292"/>
    <w:rsid w:val="007502CD"/>
    <w:rsid w:val="00750349"/>
    <w:rsid w:val="0075036A"/>
    <w:rsid w:val="007503AA"/>
    <w:rsid w:val="0075040C"/>
    <w:rsid w:val="00750432"/>
    <w:rsid w:val="0075043E"/>
    <w:rsid w:val="0075046D"/>
    <w:rsid w:val="007504EA"/>
    <w:rsid w:val="00750535"/>
    <w:rsid w:val="0075061E"/>
    <w:rsid w:val="007506F1"/>
    <w:rsid w:val="0075073F"/>
    <w:rsid w:val="0075076C"/>
    <w:rsid w:val="007507AF"/>
    <w:rsid w:val="007507B1"/>
    <w:rsid w:val="007507BA"/>
    <w:rsid w:val="007507E5"/>
    <w:rsid w:val="00750858"/>
    <w:rsid w:val="007508D9"/>
    <w:rsid w:val="0075091B"/>
    <w:rsid w:val="00750944"/>
    <w:rsid w:val="00750981"/>
    <w:rsid w:val="007509A1"/>
    <w:rsid w:val="007509E8"/>
    <w:rsid w:val="00750A2F"/>
    <w:rsid w:val="00750C81"/>
    <w:rsid w:val="00750DE0"/>
    <w:rsid w:val="00750F26"/>
    <w:rsid w:val="00750F64"/>
    <w:rsid w:val="00750F9A"/>
    <w:rsid w:val="00750FAA"/>
    <w:rsid w:val="00750FBB"/>
    <w:rsid w:val="00750FD9"/>
    <w:rsid w:val="00751072"/>
    <w:rsid w:val="007510E7"/>
    <w:rsid w:val="007510F9"/>
    <w:rsid w:val="0075123E"/>
    <w:rsid w:val="00751240"/>
    <w:rsid w:val="00751280"/>
    <w:rsid w:val="007512D0"/>
    <w:rsid w:val="007512D8"/>
    <w:rsid w:val="00751352"/>
    <w:rsid w:val="007513F5"/>
    <w:rsid w:val="007515E7"/>
    <w:rsid w:val="007517DB"/>
    <w:rsid w:val="0075186B"/>
    <w:rsid w:val="0075188D"/>
    <w:rsid w:val="00751897"/>
    <w:rsid w:val="00751A6E"/>
    <w:rsid w:val="00751B3A"/>
    <w:rsid w:val="00751B4A"/>
    <w:rsid w:val="00751B92"/>
    <w:rsid w:val="00751BC5"/>
    <w:rsid w:val="00751CC1"/>
    <w:rsid w:val="00751CD4"/>
    <w:rsid w:val="00751CF4"/>
    <w:rsid w:val="00751DA8"/>
    <w:rsid w:val="00751DFE"/>
    <w:rsid w:val="00751E2B"/>
    <w:rsid w:val="00751E4F"/>
    <w:rsid w:val="00751E54"/>
    <w:rsid w:val="00751E79"/>
    <w:rsid w:val="00751EB9"/>
    <w:rsid w:val="00751EBF"/>
    <w:rsid w:val="00751F46"/>
    <w:rsid w:val="00751F9F"/>
    <w:rsid w:val="00752058"/>
    <w:rsid w:val="0075205F"/>
    <w:rsid w:val="00752095"/>
    <w:rsid w:val="00752149"/>
    <w:rsid w:val="0075218F"/>
    <w:rsid w:val="007521AC"/>
    <w:rsid w:val="007522DF"/>
    <w:rsid w:val="0075245B"/>
    <w:rsid w:val="00752520"/>
    <w:rsid w:val="00752551"/>
    <w:rsid w:val="0075255C"/>
    <w:rsid w:val="0075256E"/>
    <w:rsid w:val="00752585"/>
    <w:rsid w:val="007525F7"/>
    <w:rsid w:val="00752776"/>
    <w:rsid w:val="00752778"/>
    <w:rsid w:val="0075282F"/>
    <w:rsid w:val="007528C4"/>
    <w:rsid w:val="007528D0"/>
    <w:rsid w:val="007528F1"/>
    <w:rsid w:val="0075297F"/>
    <w:rsid w:val="007529BF"/>
    <w:rsid w:val="007529F4"/>
    <w:rsid w:val="00752A24"/>
    <w:rsid w:val="00752A43"/>
    <w:rsid w:val="00752A50"/>
    <w:rsid w:val="00752A58"/>
    <w:rsid w:val="00752A71"/>
    <w:rsid w:val="00752A8C"/>
    <w:rsid w:val="00752AB1"/>
    <w:rsid w:val="00752AEE"/>
    <w:rsid w:val="00752B4C"/>
    <w:rsid w:val="00752BBE"/>
    <w:rsid w:val="00752C5B"/>
    <w:rsid w:val="00752CB4"/>
    <w:rsid w:val="00752D09"/>
    <w:rsid w:val="00752D27"/>
    <w:rsid w:val="00752D95"/>
    <w:rsid w:val="00752DCF"/>
    <w:rsid w:val="00752FC9"/>
    <w:rsid w:val="00753028"/>
    <w:rsid w:val="00753045"/>
    <w:rsid w:val="00753059"/>
    <w:rsid w:val="007531A9"/>
    <w:rsid w:val="00753238"/>
    <w:rsid w:val="00753242"/>
    <w:rsid w:val="007532C9"/>
    <w:rsid w:val="007532DF"/>
    <w:rsid w:val="00753303"/>
    <w:rsid w:val="0075331D"/>
    <w:rsid w:val="00753348"/>
    <w:rsid w:val="00753360"/>
    <w:rsid w:val="0075336E"/>
    <w:rsid w:val="00753413"/>
    <w:rsid w:val="007535AB"/>
    <w:rsid w:val="0075368F"/>
    <w:rsid w:val="007537E0"/>
    <w:rsid w:val="00753818"/>
    <w:rsid w:val="00753845"/>
    <w:rsid w:val="00753864"/>
    <w:rsid w:val="0075390C"/>
    <w:rsid w:val="007539FB"/>
    <w:rsid w:val="00753A7E"/>
    <w:rsid w:val="00753AF5"/>
    <w:rsid w:val="00753B29"/>
    <w:rsid w:val="00753B34"/>
    <w:rsid w:val="00753B53"/>
    <w:rsid w:val="00753B74"/>
    <w:rsid w:val="00753B98"/>
    <w:rsid w:val="00753CB7"/>
    <w:rsid w:val="00753CC5"/>
    <w:rsid w:val="00753D4C"/>
    <w:rsid w:val="00753DBC"/>
    <w:rsid w:val="00753DCC"/>
    <w:rsid w:val="00753DF7"/>
    <w:rsid w:val="00753E17"/>
    <w:rsid w:val="00753E2F"/>
    <w:rsid w:val="00753E9B"/>
    <w:rsid w:val="00753EAE"/>
    <w:rsid w:val="00753F18"/>
    <w:rsid w:val="00753F22"/>
    <w:rsid w:val="00753F60"/>
    <w:rsid w:val="00753FC1"/>
    <w:rsid w:val="00753FE6"/>
    <w:rsid w:val="00754018"/>
    <w:rsid w:val="0075409A"/>
    <w:rsid w:val="007540A5"/>
    <w:rsid w:val="00754141"/>
    <w:rsid w:val="00754260"/>
    <w:rsid w:val="0075428C"/>
    <w:rsid w:val="0075436C"/>
    <w:rsid w:val="00754415"/>
    <w:rsid w:val="00754449"/>
    <w:rsid w:val="0075447E"/>
    <w:rsid w:val="007544D7"/>
    <w:rsid w:val="00754512"/>
    <w:rsid w:val="00754555"/>
    <w:rsid w:val="00754587"/>
    <w:rsid w:val="00754602"/>
    <w:rsid w:val="007546D1"/>
    <w:rsid w:val="007547F7"/>
    <w:rsid w:val="00754881"/>
    <w:rsid w:val="007548DA"/>
    <w:rsid w:val="00754971"/>
    <w:rsid w:val="00754992"/>
    <w:rsid w:val="007549AD"/>
    <w:rsid w:val="00754AA8"/>
    <w:rsid w:val="00754B0A"/>
    <w:rsid w:val="00754BAE"/>
    <w:rsid w:val="00754BDC"/>
    <w:rsid w:val="00754C33"/>
    <w:rsid w:val="00754C5E"/>
    <w:rsid w:val="00754D50"/>
    <w:rsid w:val="00754D7E"/>
    <w:rsid w:val="00754E67"/>
    <w:rsid w:val="00754E8E"/>
    <w:rsid w:val="00754F4F"/>
    <w:rsid w:val="00754FAA"/>
    <w:rsid w:val="0075500F"/>
    <w:rsid w:val="00755013"/>
    <w:rsid w:val="0075506F"/>
    <w:rsid w:val="0075507D"/>
    <w:rsid w:val="007550BC"/>
    <w:rsid w:val="007550D2"/>
    <w:rsid w:val="00755106"/>
    <w:rsid w:val="0075526C"/>
    <w:rsid w:val="007553BA"/>
    <w:rsid w:val="007553DD"/>
    <w:rsid w:val="007554EA"/>
    <w:rsid w:val="007554FB"/>
    <w:rsid w:val="007555F9"/>
    <w:rsid w:val="007555FA"/>
    <w:rsid w:val="007556A3"/>
    <w:rsid w:val="0075579F"/>
    <w:rsid w:val="007557AC"/>
    <w:rsid w:val="007557D7"/>
    <w:rsid w:val="007557F4"/>
    <w:rsid w:val="00755823"/>
    <w:rsid w:val="00755873"/>
    <w:rsid w:val="0075591E"/>
    <w:rsid w:val="0075593F"/>
    <w:rsid w:val="00755987"/>
    <w:rsid w:val="0075598B"/>
    <w:rsid w:val="007559D3"/>
    <w:rsid w:val="00755B21"/>
    <w:rsid w:val="00755B60"/>
    <w:rsid w:val="00755C69"/>
    <w:rsid w:val="00755C93"/>
    <w:rsid w:val="00755CDD"/>
    <w:rsid w:val="00755D07"/>
    <w:rsid w:val="00755D24"/>
    <w:rsid w:val="00755DC6"/>
    <w:rsid w:val="00755EA4"/>
    <w:rsid w:val="00755F77"/>
    <w:rsid w:val="00755F7C"/>
    <w:rsid w:val="00755FFB"/>
    <w:rsid w:val="00756033"/>
    <w:rsid w:val="0075607C"/>
    <w:rsid w:val="00756095"/>
    <w:rsid w:val="007560C5"/>
    <w:rsid w:val="0075612E"/>
    <w:rsid w:val="0075626A"/>
    <w:rsid w:val="00756276"/>
    <w:rsid w:val="00756282"/>
    <w:rsid w:val="0075636F"/>
    <w:rsid w:val="00756396"/>
    <w:rsid w:val="00756676"/>
    <w:rsid w:val="007566F3"/>
    <w:rsid w:val="007566F5"/>
    <w:rsid w:val="007567EC"/>
    <w:rsid w:val="007568B9"/>
    <w:rsid w:val="00756910"/>
    <w:rsid w:val="00756A02"/>
    <w:rsid w:val="00756A2E"/>
    <w:rsid w:val="00756A5E"/>
    <w:rsid w:val="00756AC5"/>
    <w:rsid w:val="00756BD5"/>
    <w:rsid w:val="00756C22"/>
    <w:rsid w:val="00756C28"/>
    <w:rsid w:val="00756D11"/>
    <w:rsid w:val="00756D7F"/>
    <w:rsid w:val="00756DA9"/>
    <w:rsid w:val="00756E06"/>
    <w:rsid w:val="00756EE9"/>
    <w:rsid w:val="00756FC6"/>
    <w:rsid w:val="00756FE7"/>
    <w:rsid w:val="00757045"/>
    <w:rsid w:val="00757116"/>
    <w:rsid w:val="00757125"/>
    <w:rsid w:val="0075713C"/>
    <w:rsid w:val="00757188"/>
    <w:rsid w:val="0075725F"/>
    <w:rsid w:val="00757366"/>
    <w:rsid w:val="007573C3"/>
    <w:rsid w:val="007573E2"/>
    <w:rsid w:val="00757476"/>
    <w:rsid w:val="007574C9"/>
    <w:rsid w:val="00757621"/>
    <w:rsid w:val="0075762D"/>
    <w:rsid w:val="00757638"/>
    <w:rsid w:val="0075763C"/>
    <w:rsid w:val="00757807"/>
    <w:rsid w:val="007578F0"/>
    <w:rsid w:val="00757992"/>
    <w:rsid w:val="007579E7"/>
    <w:rsid w:val="00757A28"/>
    <w:rsid w:val="00757A6F"/>
    <w:rsid w:val="00757A7A"/>
    <w:rsid w:val="00757AC4"/>
    <w:rsid w:val="00757AF1"/>
    <w:rsid w:val="00757AF8"/>
    <w:rsid w:val="00757B11"/>
    <w:rsid w:val="00757B4C"/>
    <w:rsid w:val="00757C82"/>
    <w:rsid w:val="00757C8F"/>
    <w:rsid w:val="00757C99"/>
    <w:rsid w:val="00757CCE"/>
    <w:rsid w:val="00757DCD"/>
    <w:rsid w:val="00757E6E"/>
    <w:rsid w:val="00757F53"/>
    <w:rsid w:val="00757F6E"/>
    <w:rsid w:val="00757FF5"/>
    <w:rsid w:val="00760070"/>
    <w:rsid w:val="00760180"/>
    <w:rsid w:val="007602F6"/>
    <w:rsid w:val="00760331"/>
    <w:rsid w:val="0076037A"/>
    <w:rsid w:val="0076037D"/>
    <w:rsid w:val="0076038A"/>
    <w:rsid w:val="007603AC"/>
    <w:rsid w:val="00760401"/>
    <w:rsid w:val="0076047F"/>
    <w:rsid w:val="0076048E"/>
    <w:rsid w:val="00760510"/>
    <w:rsid w:val="0076051E"/>
    <w:rsid w:val="007605A1"/>
    <w:rsid w:val="007606AD"/>
    <w:rsid w:val="007606DA"/>
    <w:rsid w:val="007606F4"/>
    <w:rsid w:val="00760769"/>
    <w:rsid w:val="007607B2"/>
    <w:rsid w:val="007608DA"/>
    <w:rsid w:val="00760904"/>
    <w:rsid w:val="00760911"/>
    <w:rsid w:val="0076092F"/>
    <w:rsid w:val="00760948"/>
    <w:rsid w:val="00760A16"/>
    <w:rsid w:val="00760A48"/>
    <w:rsid w:val="00760A70"/>
    <w:rsid w:val="00760A8A"/>
    <w:rsid w:val="00760ADE"/>
    <w:rsid w:val="00760BE8"/>
    <w:rsid w:val="00760C2B"/>
    <w:rsid w:val="00760C2E"/>
    <w:rsid w:val="00760C42"/>
    <w:rsid w:val="00760C45"/>
    <w:rsid w:val="00760C68"/>
    <w:rsid w:val="00760CD6"/>
    <w:rsid w:val="00760D3F"/>
    <w:rsid w:val="00760D78"/>
    <w:rsid w:val="00760DB2"/>
    <w:rsid w:val="00760DB5"/>
    <w:rsid w:val="00760DD4"/>
    <w:rsid w:val="00760DD5"/>
    <w:rsid w:val="00760F0E"/>
    <w:rsid w:val="00760F8F"/>
    <w:rsid w:val="00760FEF"/>
    <w:rsid w:val="007610FF"/>
    <w:rsid w:val="0076122C"/>
    <w:rsid w:val="0076125D"/>
    <w:rsid w:val="0076125E"/>
    <w:rsid w:val="0076125F"/>
    <w:rsid w:val="0076127B"/>
    <w:rsid w:val="00761307"/>
    <w:rsid w:val="0076130D"/>
    <w:rsid w:val="00761340"/>
    <w:rsid w:val="0076137C"/>
    <w:rsid w:val="007613A0"/>
    <w:rsid w:val="0076142E"/>
    <w:rsid w:val="0076144A"/>
    <w:rsid w:val="0076156B"/>
    <w:rsid w:val="00761590"/>
    <w:rsid w:val="0076162F"/>
    <w:rsid w:val="00761647"/>
    <w:rsid w:val="007616EF"/>
    <w:rsid w:val="00761748"/>
    <w:rsid w:val="007619BF"/>
    <w:rsid w:val="007619D5"/>
    <w:rsid w:val="007619EB"/>
    <w:rsid w:val="00761A28"/>
    <w:rsid w:val="00761A91"/>
    <w:rsid w:val="00761AFD"/>
    <w:rsid w:val="00761C42"/>
    <w:rsid w:val="00761C94"/>
    <w:rsid w:val="00761CA8"/>
    <w:rsid w:val="00761D37"/>
    <w:rsid w:val="00761D74"/>
    <w:rsid w:val="00761FF3"/>
    <w:rsid w:val="00762014"/>
    <w:rsid w:val="007620AE"/>
    <w:rsid w:val="007621D2"/>
    <w:rsid w:val="00762245"/>
    <w:rsid w:val="00762339"/>
    <w:rsid w:val="007624F6"/>
    <w:rsid w:val="0076252D"/>
    <w:rsid w:val="0076259D"/>
    <w:rsid w:val="007626AA"/>
    <w:rsid w:val="0076274C"/>
    <w:rsid w:val="007627F6"/>
    <w:rsid w:val="00762887"/>
    <w:rsid w:val="007628A8"/>
    <w:rsid w:val="0076290E"/>
    <w:rsid w:val="00762916"/>
    <w:rsid w:val="007629E3"/>
    <w:rsid w:val="007629EE"/>
    <w:rsid w:val="007629F9"/>
    <w:rsid w:val="00762A6A"/>
    <w:rsid w:val="00762A83"/>
    <w:rsid w:val="00762AA4"/>
    <w:rsid w:val="00762C4F"/>
    <w:rsid w:val="00762CF7"/>
    <w:rsid w:val="00762D9C"/>
    <w:rsid w:val="00762DC9"/>
    <w:rsid w:val="00762DDB"/>
    <w:rsid w:val="00762E04"/>
    <w:rsid w:val="00762E28"/>
    <w:rsid w:val="00762E2E"/>
    <w:rsid w:val="00762ED2"/>
    <w:rsid w:val="00762F15"/>
    <w:rsid w:val="00762F5A"/>
    <w:rsid w:val="00762FF7"/>
    <w:rsid w:val="007631AC"/>
    <w:rsid w:val="00763217"/>
    <w:rsid w:val="0076322E"/>
    <w:rsid w:val="00763238"/>
    <w:rsid w:val="007632D1"/>
    <w:rsid w:val="007632F2"/>
    <w:rsid w:val="0076333B"/>
    <w:rsid w:val="007633F1"/>
    <w:rsid w:val="007633F8"/>
    <w:rsid w:val="007633FB"/>
    <w:rsid w:val="00763415"/>
    <w:rsid w:val="00763564"/>
    <w:rsid w:val="007635CC"/>
    <w:rsid w:val="007636BB"/>
    <w:rsid w:val="00763776"/>
    <w:rsid w:val="007637BC"/>
    <w:rsid w:val="007637C7"/>
    <w:rsid w:val="007637EE"/>
    <w:rsid w:val="007637FA"/>
    <w:rsid w:val="00763810"/>
    <w:rsid w:val="00763882"/>
    <w:rsid w:val="007638B6"/>
    <w:rsid w:val="007638C5"/>
    <w:rsid w:val="007638F2"/>
    <w:rsid w:val="0076394A"/>
    <w:rsid w:val="0076398B"/>
    <w:rsid w:val="00763A32"/>
    <w:rsid w:val="00763B68"/>
    <w:rsid w:val="00763B6A"/>
    <w:rsid w:val="00763C6E"/>
    <w:rsid w:val="00763C7F"/>
    <w:rsid w:val="00763C92"/>
    <w:rsid w:val="00763CFD"/>
    <w:rsid w:val="00763DE1"/>
    <w:rsid w:val="00763DEA"/>
    <w:rsid w:val="00763E0C"/>
    <w:rsid w:val="00763EEC"/>
    <w:rsid w:val="00763F94"/>
    <w:rsid w:val="0076402E"/>
    <w:rsid w:val="00764085"/>
    <w:rsid w:val="007640CE"/>
    <w:rsid w:val="007640EC"/>
    <w:rsid w:val="0076410D"/>
    <w:rsid w:val="00764120"/>
    <w:rsid w:val="0076419F"/>
    <w:rsid w:val="00764217"/>
    <w:rsid w:val="007642E9"/>
    <w:rsid w:val="00764312"/>
    <w:rsid w:val="00764318"/>
    <w:rsid w:val="00764357"/>
    <w:rsid w:val="007643DE"/>
    <w:rsid w:val="00764422"/>
    <w:rsid w:val="0076448F"/>
    <w:rsid w:val="007644D0"/>
    <w:rsid w:val="007644E4"/>
    <w:rsid w:val="00764508"/>
    <w:rsid w:val="00764596"/>
    <w:rsid w:val="007645F2"/>
    <w:rsid w:val="00764603"/>
    <w:rsid w:val="0076461C"/>
    <w:rsid w:val="00764706"/>
    <w:rsid w:val="007647DA"/>
    <w:rsid w:val="0076489A"/>
    <w:rsid w:val="00764914"/>
    <w:rsid w:val="00764939"/>
    <w:rsid w:val="0076494C"/>
    <w:rsid w:val="00764955"/>
    <w:rsid w:val="00764A83"/>
    <w:rsid w:val="00764A97"/>
    <w:rsid w:val="00764AE7"/>
    <w:rsid w:val="00764AEE"/>
    <w:rsid w:val="00764B36"/>
    <w:rsid w:val="00764B4F"/>
    <w:rsid w:val="00764B98"/>
    <w:rsid w:val="00764BA4"/>
    <w:rsid w:val="00764C15"/>
    <w:rsid w:val="00764C29"/>
    <w:rsid w:val="00764D31"/>
    <w:rsid w:val="00764D57"/>
    <w:rsid w:val="00764D86"/>
    <w:rsid w:val="00764DF9"/>
    <w:rsid w:val="00764E3B"/>
    <w:rsid w:val="00764E8E"/>
    <w:rsid w:val="00764FF8"/>
    <w:rsid w:val="00765011"/>
    <w:rsid w:val="0076505B"/>
    <w:rsid w:val="007651E6"/>
    <w:rsid w:val="0076521B"/>
    <w:rsid w:val="00765296"/>
    <w:rsid w:val="0076529C"/>
    <w:rsid w:val="007653B5"/>
    <w:rsid w:val="0076555E"/>
    <w:rsid w:val="00765615"/>
    <w:rsid w:val="00765636"/>
    <w:rsid w:val="0076565B"/>
    <w:rsid w:val="007656A1"/>
    <w:rsid w:val="00765770"/>
    <w:rsid w:val="007657BD"/>
    <w:rsid w:val="007657E9"/>
    <w:rsid w:val="00765844"/>
    <w:rsid w:val="0076585B"/>
    <w:rsid w:val="00765895"/>
    <w:rsid w:val="007658A7"/>
    <w:rsid w:val="007658B8"/>
    <w:rsid w:val="007658FB"/>
    <w:rsid w:val="00765923"/>
    <w:rsid w:val="0076593C"/>
    <w:rsid w:val="0076599B"/>
    <w:rsid w:val="00765A26"/>
    <w:rsid w:val="00765A94"/>
    <w:rsid w:val="00765AFA"/>
    <w:rsid w:val="00765B1D"/>
    <w:rsid w:val="00765B5F"/>
    <w:rsid w:val="00765BF8"/>
    <w:rsid w:val="00765C50"/>
    <w:rsid w:val="00765C51"/>
    <w:rsid w:val="00765CB9"/>
    <w:rsid w:val="00765CDF"/>
    <w:rsid w:val="00765E12"/>
    <w:rsid w:val="00765E69"/>
    <w:rsid w:val="00765E8D"/>
    <w:rsid w:val="00765E97"/>
    <w:rsid w:val="00765FA7"/>
    <w:rsid w:val="00765FBC"/>
    <w:rsid w:val="0076600D"/>
    <w:rsid w:val="00766022"/>
    <w:rsid w:val="00766077"/>
    <w:rsid w:val="00766080"/>
    <w:rsid w:val="00766100"/>
    <w:rsid w:val="007661EE"/>
    <w:rsid w:val="00766203"/>
    <w:rsid w:val="00766246"/>
    <w:rsid w:val="0076624A"/>
    <w:rsid w:val="00766264"/>
    <w:rsid w:val="0076630C"/>
    <w:rsid w:val="007664C1"/>
    <w:rsid w:val="00766542"/>
    <w:rsid w:val="0076658B"/>
    <w:rsid w:val="007665D3"/>
    <w:rsid w:val="0076667F"/>
    <w:rsid w:val="00766691"/>
    <w:rsid w:val="007666CD"/>
    <w:rsid w:val="00766757"/>
    <w:rsid w:val="00766776"/>
    <w:rsid w:val="00766870"/>
    <w:rsid w:val="007668B7"/>
    <w:rsid w:val="007668FF"/>
    <w:rsid w:val="00766951"/>
    <w:rsid w:val="00766A7B"/>
    <w:rsid w:val="00766B14"/>
    <w:rsid w:val="00766B8D"/>
    <w:rsid w:val="00766BA7"/>
    <w:rsid w:val="00766BCD"/>
    <w:rsid w:val="00766BCE"/>
    <w:rsid w:val="00766C4C"/>
    <w:rsid w:val="00766C59"/>
    <w:rsid w:val="00766C85"/>
    <w:rsid w:val="00766C91"/>
    <w:rsid w:val="00766C9C"/>
    <w:rsid w:val="00766CAA"/>
    <w:rsid w:val="00766E98"/>
    <w:rsid w:val="00766EAF"/>
    <w:rsid w:val="00766ED3"/>
    <w:rsid w:val="00766FAE"/>
    <w:rsid w:val="00766FD4"/>
    <w:rsid w:val="0076702D"/>
    <w:rsid w:val="0076703D"/>
    <w:rsid w:val="00767095"/>
    <w:rsid w:val="007670AD"/>
    <w:rsid w:val="007670BE"/>
    <w:rsid w:val="007671CA"/>
    <w:rsid w:val="00767237"/>
    <w:rsid w:val="0076730B"/>
    <w:rsid w:val="00767358"/>
    <w:rsid w:val="00767405"/>
    <w:rsid w:val="00767421"/>
    <w:rsid w:val="00767467"/>
    <w:rsid w:val="00767630"/>
    <w:rsid w:val="00767656"/>
    <w:rsid w:val="00767746"/>
    <w:rsid w:val="00767893"/>
    <w:rsid w:val="007678F3"/>
    <w:rsid w:val="00767936"/>
    <w:rsid w:val="00767A0D"/>
    <w:rsid w:val="00767A54"/>
    <w:rsid w:val="00767AB5"/>
    <w:rsid w:val="00767ABC"/>
    <w:rsid w:val="00767AE4"/>
    <w:rsid w:val="00767B1F"/>
    <w:rsid w:val="00767B66"/>
    <w:rsid w:val="00767B93"/>
    <w:rsid w:val="00767BD2"/>
    <w:rsid w:val="00767C05"/>
    <w:rsid w:val="00767C13"/>
    <w:rsid w:val="00767C54"/>
    <w:rsid w:val="00767D3B"/>
    <w:rsid w:val="00767F03"/>
    <w:rsid w:val="00767F93"/>
    <w:rsid w:val="00770011"/>
    <w:rsid w:val="00770018"/>
    <w:rsid w:val="0077004D"/>
    <w:rsid w:val="00770084"/>
    <w:rsid w:val="007700D5"/>
    <w:rsid w:val="007700DF"/>
    <w:rsid w:val="00770101"/>
    <w:rsid w:val="00770158"/>
    <w:rsid w:val="007701D8"/>
    <w:rsid w:val="0077023D"/>
    <w:rsid w:val="0077026E"/>
    <w:rsid w:val="00770352"/>
    <w:rsid w:val="007703BA"/>
    <w:rsid w:val="007703CB"/>
    <w:rsid w:val="0077048E"/>
    <w:rsid w:val="00770526"/>
    <w:rsid w:val="0077055C"/>
    <w:rsid w:val="0077064E"/>
    <w:rsid w:val="007706B8"/>
    <w:rsid w:val="007706EA"/>
    <w:rsid w:val="00770845"/>
    <w:rsid w:val="0077096E"/>
    <w:rsid w:val="00770A3B"/>
    <w:rsid w:val="00770B78"/>
    <w:rsid w:val="00770BC1"/>
    <w:rsid w:val="00770C91"/>
    <w:rsid w:val="00770CD4"/>
    <w:rsid w:val="00770CD6"/>
    <w:rsid w:val="00770D7D"/>
    <w:rsid w:val="00770E44"/>
    <w:rsid w:val="00770E7A"/>
    <w:rsid w:val="00770EE2"/>
    <w:rsid w:val="00770EFA"/>
    <w:rsid w:val="00770F98"/>
    <w:rsid w:val="007710B4"/>
    <w:rsid w:val="007710E7"/>
    <w:rsid w:val="0077116B"/>
    <w:rsid w:val="00771175"/>
    <w:rsid w:val="00771176"/>
    <w:rsid w:val="007711B0"/>
    <w:rsid w:val="00771289"/>
    <w:rsid w:val="007712FB"/>
    <w:rsid w:val="00771345"/>
    <w:rsid w:val="00771497"/>
    <w:rsid w:val="0077149F"/>
    <w:rsid w:val="007714B0"/>
    <w:rsid w:val="007714F8"/>
    <w:rsid w:val="00771585"/>
    <w:rsid w:val="007715AA"/>
    <w:rsid w:val="00771616"/>
    <w:rsid w:val="0077172B"/>
    <w:rsid w:val="0077178D"/>
    <w:rsid w:val="00771824"/>
    <w:rsid w:val="00771877"/>
    <w:rsid w:val="007719B4"/>
    <w:rsid w:val="00771A3B"/>
    <w:rsid w:val="00771AF5"/>
    <w:rsid w:val="00771BC8"/>
    <w:rsid w:val="00771BF7"/>
    <w:rsid w:val="00771C5E"/>
    <w:rsid w:val="00771CA5"/>
    <w:rsid w:val="00771E51"/>
    <w:rsid w:val="00771E89"/>
    <w:rsid w:val="00771E99"/>
    <w:rsid w:val="00771EFB"/>
    <w:rsid w:val="00771F02"/>
    <w:rsid w:val="00771FB3"/>
    <w:rsid w:val="00771FB6"/>
    <w:rsid w:val="00771FD2"/>
    <w:rsid w:val="00772019"/>
    <w:rsid w:val="0077201F"/>
    <w:rsid w:val="0077204E"/>
    <w:rsid w:val="0077214F"/>
    <w:rsid w:val="00772150"/>
    <w:rsid w:val="00772156"/>
    <w:rsid w:val="00772161"/>
    <w:rsid w:val="00772176"/>
    <w:rsid w:val="007721A4"/>
    <w:rsid w:val="007721AC"/>
    <w:rsid w:val="007721E5"/>
    <w:rsid w:val="007722E9"/>
    <w:rsid w:val="00772352"/>
    <w:rsid w:val="00772358"/>
    <w:rsid w:val="007723A8"/>
    <w:rsid w:val="0077247B"/>
    <w:rsid w:val="007724CC"/>
    <w:rsid w:val="00772506"/>
    <w:rsid w:val="0077262E"/>
    <w:rsid w:val="0077270D"/>
    <w:rsid w:val="00772770"/>
    <w:rsid w:val="00772897"/>
    <w:rsid w:val="007728A2"/>
    <w:rsid w:val="00772915"/>
    <w:rsid w:val="0077293F"/>
    <w:rsid w:val="00772979"/>
    <w:rsid w:val="00772A39"/>
    <w:rsid w:val="00772AAF"/>
    <w:rsid w:val="00772B0C"/>
    <w:rsid w:val="00772B11"/>
    <w:rsid w:val="00772B83"/>
    <w:rsid w:val="00772BC7"/>
    <w:rsid w:val="00772C1A"/>
    <w:rsid w:val="00772C29"/>
    <w:rsid w:val="00772C40"/>
    <w:rsid w:val="00772E4F"/>
    <w:rsid w:val="00772E8C"/>
    <w:rsid w:val="00772ED0"/>
    <w:rsid w:val="00772EF7"/>
    <w:rsid w:val="00772F0F"/>
    <w:rsid w:val="00772FC4"/>
    <w:rsid w:val="00772FE5"/>
    <w:rsid w:val="007730A7"/>
    <w:rsid w:val="007730C8"/>
    <w:rsid w:val="00773148"/>
    <w:rsid w:val="00773167"/>
    <w:rsid w:val="0077316B"/>
    <w:rsid w:val="0077316E"/>
    <w:rsid w:val="0077323D"/>
    <w:rsid w:val="007732C2"/>
    <w:rsid w:val="0077332D"/>
    <w:rsid w:val="007733E3"/>
    <w:rsid w:val="007733F3"/>
    <w:rsid w:val="00773467"/>
    <w:rsid w:val="007734DC"/>
    <w:rsid w:val="007734E2"/>
    <w:rsid w:val="007735FC"/>
    <w:rsid w:val="00773635"/>
    <w:rsid w:val="00773729"/>
    <w:rsid w:val="00773741"/>
    <w:rsid w:val="007737A8"/>
    <w:rsid w:val="0077386A"/>
    <w:rsid w:val="00773955"/>
    <w:rsid w:val="00773987"/>
    <w:rsid w:val="00773991"/>
    <w:rsid w:val="007739D6"/>
    <w:rsid w:val="007739E1"/>
    <w:rsid w:val="00773ACB"/>
    <w:rsid w:val="00773BCF"/>
    <w:rsid w:val="00773BFC"/>
    <w:rsid w:val="00773DC7"/>
    <w:rsid w:val="00773E80"/>
    <w:rsid w:val="00773E93"/>
    <w:rsid w:val="00773EA3"/>
    <w:rsid w:val="00773ECD"/>
    <w:rsid w:val="00773ED8"/>
    <w:rsid w:val="00773F88"/>
    <w:rsid w:val="00773F92"/>
    <w:rsid w:val="00773FA1"/>
    <w:rsid w:val="00774124"/>
    <w:rsid w:val="007741DC"/>
    <w:rsid w:val="00774205"/>
    <w:rsid w:val="0077429C"/>
    <w:rsid w:val="007742CB"/>
    <w:rsid w:val="00774370"/>
    <w:rsid w:val="00774404"/>
    <w:rsid w:val="0077444B"/>
    <w:rsid w:val="00774464"/>
    <w:rsid w:val="00774480"/>
    <w:rsid w:val="007744E9"/>
    <w:rsid w:val="00774515"/>
    <w:rsid w:val="0077451E"/>
    <w:rsid w:val="0077461C"/>
    <w:rsid w:val="007746C9"/>
    <w:rsid w:val="0077475B"/>
    <w:rsid w:val="00774776"/>
    <w:rsid w:val="007747CD"/>
    <w:rsid w:val="00774892"/>
    <w:rsid w:val="007749D9"/>
    <w:rsid w:val="00774A68"/>
    <w:rsid w:val="00774B69"/>
    <w:rsid w:val="00774BE7"/>
    <w:rsid w:val="00774BE9"/>
    <w:rsid w:val="00774C0E"/>
    <w:rsid w:val="00774C70"/>
    <w:rsid w:val="00774CDE"/>
    <w:rsid w:val="00774DA6"/>
    <w:rsid w:val="00774DCA"/>
    <w:rsid w:val="00774DCB"/>
    <w:rsid w:val="00774E24"/>
    <w:rsid w:val="00774E43"/>
    <w:rsid w:val="00774F7D"/>
    <w:rsid w:val="00774F99"/>
    <w:rsid w:val="00774FE0"/>
    <w:rsid w:val="0077502D"/>
    <w:rsid w:val="0077503E"/>
    <w:rsid w:val="00775046"/>
    <w:rsid w:val="00775057"/>
    <w:rsid w:val="00775089"/>
    <w:rsid w:val="0077509C"/>
    <w:rsid w:val="007751F7"/>
    <w:rsid w:val="007752A2"/>
    <w:rsid w:val="007753E7"/>
    <w:rsid w:val="00775402"/>
    <w:rsid w:val="007754C9"/>
    <w:rsid w:val="00775575"/>
    <w:rsid w:val="0077560C"/>
    <w:rsid w:val="00775671"/>
    <w:rsid w:val="007756B9"/>
    <w:rsid w:val="007756D6"/>
    <w:rsid w:val="007756DE"/>
    <w:rsid w:val="007757CE"/>
    <w:rsid w:val="007757D0"/>
    <w:rsid w:val="00775816"/>
    <w:rsid w:val="00775855"/>
    <w:rsid w:val="00775892"/>
    <w:rsid w:val="0077598A"/>
    <w:rsid w:val="007759FA"/>
    <w:rsid w:val="00775ABA"/>
    <w:rsid w:val="00775AEC"/>
    <w:rsid w:val="00775B18"/>
    <w:rsid w:val="00775B91"/>
    <w:rsid w:val="00775D64"/>
    <w:rsid w:val="00775DEF"/>
    <w:rsid w:val="00775DFA"/>
    <w:rsid w:val="00775E2E"/>
    <w:rsid w:val="00775FBE"/>
    <w:rsid w:val="00775FE5"/>
    <w:rsid w:val="0077603D"/>
    <w:rsid w:val="007760B4"/>
    <w:rsid w:val="00776128"/>
    <w:rsid w:val="00776149"/>
    <w:rsid w:val="0077620F"/>
    <w:rsid w:val="00776295"/>
    <w:rsid w:val="007762A4"/>
    <w:rsid w:val="00776383"/>
    <w:rsid w:val="007763F9"/>
    <w:rsid w:val="00776414"/>
    <w:rsid w:val="0077643C"/>
    <w:rsid w:val="0077650D"/>
    <w:rsid w:val="0077651B"/>
    <w:rsid w:val="0077659C"/>
    <w:rsid w:val="007765EA"/>
    <w:rsid w:val="007766B8"/>
    <w:rsid w:val="007766FA"/>
    <w:rsid w:val="0077671F"/>
    <w:rsid w:val="00776768"/>
    <w:rsid w:val="0077679F"/>
    <w:rsid w:val="00776829"/>
    <w:rsid w:val="00776832"/>
    <w:rsid w:val="0077687D"/>
    <w:rsid w:val="00776999"/>
    <w:rsid w:val="007769C1"/>
    <w:rsid w:val="007769DC"/>
    <w:rsid w:val="00776A5C"/>
    <w:rsid w:val="00776AEE"/>
    <w:rsid w:val="00776AF1"/>
    <w:rsid w:val="00776B0D"/>
    <w:rsid w:val="00776B16"/>
    <w:rsid w:val="00776B29"/>
    <w:rsid w:val="00776B4D"/>
    <w:rsid w:val="00776B56"/>
    <w:rsid w:val="00776BED"/>
    <w:rsid w:val="00776C8A"/>
    <w:rsid w:val="00776C8D"/>
    <w:rsid w:val="00776CA2"/>
    <w:rsid w:val="00776CD1"/>
    <w:rsid w:val="00776CD6"/>
    <w:rsid w:val="00776CEA"/>
    <w:rsid w:val="00776DB8"/>
    <w:rsid w:val="00776F08"/>
    <w:rsid w:val="00776F0F"/>
    <w:rsid w:val="00776FC6"/>
    <w:rsid w:val="00777053"/>
    <w:rsid w:val="0077713E"/>
    <w:rsid w:val="0077724D"/>
    <w:rsid w:val="007772F6"/>
    <w:rsid w:val="00777397"/>
    <w:rsid w:val="007773C2"/>
    <w:rsid w:val="007773CA"/>
    <w:rsid w:val="00777495"/>
    <w:rsid w:val="00777549"/>
    <w:rsid w:val="00777551"/>
    <w:rsid w:val="00777554"/>
    <w:rsid w:val="0077762B"/>
    <w:rsid w:val="0077767F"/>
    <w:rsid w:val="00777684"/>
    <w:rsid w:val="00777693"/>
    <w:rsid w:val="007776A3"/>
    <w:rsid w:val="007776BF"/>
    <w:rsid w:val="0077771A"/>
    <w:rsid w:val="00777780"/>
    <w:rsid w:val="007777CC"/>
    <w:rsid w:val="007777FA"/>
    <w:rsid w:val="00777887"/>
    <w:rsid w:val="00777963"/>
    <w:rsid w:val="007779AF"/>
    <w:rsid w:val="00777A1C"/>
    <w:rsid w:val="00777A88"/>
    <w:rsid w:val="00777BE3"/>
    <w:rsid w:val="00777C73"/>
    <w:rsid w:val="00777CD9"/>
    <w:rsid w:val="00777D2C"/>
    <w:rsid w:val="00777E4E"/>
    <w:rsid w:val="00777E7C"/>
    <w:rsid w:val="00777EE6"/>
    <w:rsid w:val="00777FC2"/>
    <w:rsid w:val="00777FDC"/>
    <w:rsid w:val="00780087"/>
    <w:rsid w:val="007800C8"/>
    <w:rsid w:val="0078013C"/>
    <w:rsid w:val="0078017E"/>
    <w:rsid w:val="007801C9"/>
    <w:rsid w:val="007801D1"/>
    <w:rsid w:val="007801E1"/>
    <w:rsid w:val="00780256"/>
    <w:rsid w:val="0078026D"/>
    <w:rsid w:val="007802C4"/>
    <w:rsid w:val="007803C6"/>
    <w:rsid w:val="007803CF"/>
    <w:rsid w:val="007803DF"/>
    <w:rsid w:val="0078048B"/>
    <w:rsid w:val="007804C2"/>
    <w:rsid w:val="007804E6"/>
    <w:rsid w:val="00780596"/>
    <w:rsid w:val="007805CF"/>
    <w:rsid w:val="00780638"/>
    <w:rsid w:val="007806A1"/>
    <w:rsid w:val="007806AD"/>
    <w:rsid w:val="0078072B"/>
    <w:rsid w:val="0078082F"/>
    <w:rsid w:val="007808A5"/>
    <w:rsid w:val="007808AC"/>
    <w:rsid w:val="00780910"/>
    <w:rsid w:val="0078098A"/>
    <w:rsid w:val="007809BB"/>
    <w:rsid w:val="00780A00"/>
    <w:rsid w:val="00780A65"/>
    <w:rsid w:val="00780B0F"/>
    <w:rsid w:val="00780B4A"/>
    <w:rsid w:val="00780C4E"/>
    <w:rsid w:val="00780C62"/>
    <w:rsid w:val="00780CBB"/>
    <w:rsid w:val="00780D36"/>
    <w:rsid w:val="00780D7A"/>
    <w:rsid w:val="00780DFD"/>
    <w:rsid w:val="00780E53"/>
    <w:rsid w:val="00780E90"/>
    <w:rsid w:val="00780F13"/>
    <w:rsid w:val="00780F48"/>
    <w:rsid w:val="0078102D"/>
    <w:rsid w:val="0078108E"/>
    <w:rsid w:val="007810A5"/>
    <w:rsid w:val="007810E2"/>
    <w:rsid w:val="00781131"/>
    <w:rsid w:val="00781168"/>
    <w:rsid w:val="007811BE"/>
    <w:rsid w:val="007811DD"/>
    <w:rsid w:val="00781263"/>
    <w:rsid w:val="0078131F"/>
    <w:rsid w:val="00781499"/>
    <w:rsid w:val="00781533"/>
    <w:rsid w:val="0078154D"/>
    <w:rsid w:val="007815D4"/>
    <w:rsid w:val="007815E5"/>
    <w:rsid w:val="00781618"/>
    <w:rsid w:val="00781646"/>
    <w:rsid w:val="007816E6"/>
    <w:rsid w:val="0078172E"/>
    <w:rsid w:val="00781771"/>
    <w:rsid w:val="007818CF"/>
    <w:rsid w:val="0078191A"/>
    <w:rsid w:val="00781967"/>
    <w:rsid w:val="00781A11"/>
    <w:rsid w:val="00781A17"/>
    <w:rsid w:val="00781AA7"/>
    <w:rsid w:val="00781AEA"/>
    <w:rsid w:val="00781B62"/>
    <w:rsid w:val="00781B75"/>
    <w:rsid w:val="00781BB5"/>
    <w:rsid w:val="00781C21"/>
    <w:rsid w:val="00781CC6"/>
    <w:rsid w:val="00781D51"/>
    <w:rsid w:val="00781DB4"/>
    <w:rsid w:val="00781DBF"/>
    <w:rsid w:val="00781ED8"/>
    <w:rsid w:val="00781EE4"/>
    <w:rsid w:val="00781EF6"/>
    <w:rsid w:val="00781F19"/>
    <w:rsid w:val="00781F46"/>
    <w:rsid w:val="00781F5B"/>
    <w:rsid w:val="00781FA9"/>
    <w:rsid w:val="0078203B"/>
    <w:rsid w:val="0078216A"/>
    <w:rsid w:val="00782179"/>
    <w:rsid w:val="00782225"/>
    <w:rsid w:val="00782238"/>
    <w:rsid w:val="0078226B"/>
    <w:rsid w:val="0078227A"/>
    <w:rsid w:val="00782302"/>
    <w:rsid w:val="007823EB"/>
    <w:rsid w:val="00782479"/>
    <w:rsid w:val="007824C5"/>
    <w:rsid w:val="007824D1"/>
    <w:rsid w:val="007825A7"/>
    <w:rsid w:val="007825F7"/>
    <w:rsid w:val="00782622"/>
    <w:rsid w:val="00782840"/>
    <w:rsid w:val="0078290C"/>
    <w:rsid w:val="0078292E"/>
    <w:rsid w:val="007829A8"/>
    <w:rsid w:val="007829AB"/>
    <w:rsid w:val="007829D4"/>
    <w:rsid w:val="00782A2F"/>
    <w:rsid w:val="00782A4C"/>
    <w:rsid w:val="00782A61"/>
    <w:rsid w:val="00782A62"/>
    <w:rsid w:val="00782A7A"/>
    <w:rsid w:val="00782B1A"/>
    <w:rsid w:val="00782B35"/>
    <w:rsid w:val="00782B4E"/>
    <w:rsid w:val="00782BA6"/>
    <w:rsid w:val="00782BB9"/>
    <w:rsid w:val="00782C2B"/>
    <w:rsid w:val="00782C7A"/>
    <w:rsid w:val="00782CB6"/>
    <w:rsid w:val="00782D7E"/>
    <w:rsid w:val="00782E04"/>
    <w:rsid w:val="00782E22"/>
    <w:rsid w:val="00782EA2"/>
    <w:rsid w:val="00782EC4"/>
    <w:rsid w:val="00782F2D"/>
    <w:rsid w:val="00782F79"/>
    <w:rsid w:val="00782FDD"/>
    <w:rsid w:val="007830C0"/>
    <w:rsid w:val="00783117"/>
    <w:rsid w:val="0078313B"/>
    <w:rsid w:val="0078317C"/>
    <w:rsid w:val="007831B6"/>
    <w:rsid w:val="00783336"/>
    <w:rsid w:val="0078335B"/>
    <w:rsid w:val="0078350C"/>
    <w:rsid w:val="00783516"/>
    <w:rsid w:val="0078354E"/>
    <w:rsid w:val="007836AD"/>
    <w:rsid w:val="0078374A"/>
    <w:rsid w:val="007837FA"/>
    <w:rsid w:val="00783813"/>
    <w:rsid w:val="00783856"/>
    <w:rsid w:val="0078385C"/>
    <w:rsid w:val="00783878"/>
    <w:rsid w:val="007838BC"/>
    <w:rsid w:val="00783911"/>
    <w:rsid w:val="00783A2A"/>
    <w:rsid w:val="00783AAB"/>
    <w:rsid w:val="00783B41"/>
    <w:rsid w:val="00783B56"/>
    <w:rsid w:val="00783B7E"/>
    <w:rsid w:val="00783B88"/>
    <w:rsid w:val="00783C25"/>
    <w:rsid w:val="00783C7F"/>
    <w:rsid w:val="00783DD5"/>
    <w:rsid w:val="00783DDF"/>
    <w:rsid w:val="00783E76"/>
    <w:rsid w:val="00783EBD"/>
    <w:rsid w:val="00783F0A"/>
    <w:rsid w:val="00783F7D"/>
    <w:rsid w:val="00783F97"/>
    <w:rsid w:val="00784065"/>
    <w:rsid w:val="007840DE"/>
    <w:rsid w:val="00784307"/>
    <w:rsid w:val="00784313"/>
    <w:rsid w:val="00784336"/>
    <w:rsid w:val="00784339"/>
    <w:rsid w:val="0078441A"/>
    <w:rsid w:val="00784434"/>
    <w:rsid w:val="0078447C"/>
    <w:rsid w:val="00784486"/>
    <w:rsid w:val="007844CD"/>
    <w:rsid w:val="007844D7"/>
    <w:rsid w:val="007844D9"/>
    <w:rsid w:val="00784590"/>
    <w:rsid w:val="00784612"/>
    <w:rsid w:val="0078468E"/>
    <w:rsid w:val="007846B7"/>
    <w:rsid w:val="007846F3"/>
    <w:rsid w:val="00784771"/>
    <w:rsid w:val="0078478E"/>
    <w:rsid w:val="0078480A"/>
    <w:rsid w:val="00784849"/>
    <w:rsid w:val="00784851"/>
    <w:rsid w:val="0078491F"/>
    <w:rsid w:val="0078494A"/>
    <w:rsid w:val="0078495D"/>
    <w:rsid w:val="007849AE"/>
    <w:rsid w:val="007849B8"/>
    <w:rsid w:val="00784A34"/>
    <w:rsid w:val="00784A9F"/>
    <w:rsid w:val="00784B6F"/>
    <w:rsid w:val="00784BD0"/>
    <w:rsid w:val="00784C0E"/>
    <w:rsid w:val="00784C32"/>
    <w:rsid w:val="00784C35"/>
    <w:rsid w:val="00784C47"/>
    <w:rsid w:val="00784C93"/>
    <w:rsid w:val="00784D5E"/>
    <w:rsid w:val="00784DD4"/>
    <w:rsid w:val="00784E1F"/>
    <w:rsid w:val="00784EDC"/>
    <w:rsid w:val="00784F88"/>
    <w:rsid w:val="00785074"/>
    <w:rsid w:val="007850F5"/>
    <w:rsid w:val="007851E2"/>
    <w:rsid w:val="007851EF"/>
    <w:rsid w:val="0078521C"/>
    <w:rsid w:val="00785227"/>
    <w:rsid w:val="007852CA"/>
    <w:rsid w:val="00785335"/>
    <w:rsid w:val="00785396"/>
    <w:rsid w:val="0078542C"/>
    <w:rsid w:val="007854C3"/>
    <w:rsid w:val="007854C8"/>
    <w:rsid w:val="00785510"/>
    <w:rsid w:val="00785603"/>
    <w:rsid w:val="007856D3"/>
    <w:rsid w:val="007856FB"/>
    <w:rsid w:val="00785701"/>
    <w:rsid w:val="0078576A"/>
    <w:rsid w:val="007857FD"/>
    <w:rsid w:val="007858C7"/>
    <w:rsid w:val="007858D1"/>
    <w:rsid w:val="007858ED"/>
    <w:rsid w:val="00785A0B"/>
    <w:rsid w:val="00785C38"/>
    <w:rsid w:val="00785D48"/>
    <w:rsid w:val="00785D5B"/>
    <w:rsid w:val="00785D6E"/>
    <w:rsid w:val="00785DCD"/>
    <w:rsid w:val="00785E4D"/>
    <w:rsid w:val="00785E4F"/>
    <w:rsid w:val="00785F8B"/>
    <w:rsid w:val="00785FF7"/>
    <w:rsid w:val="007860BE"/>
    <w:rsid w:val="007861C0"/>
    <w:rsid w:val="007861CA"/>
    <w:rsid w:val="00786325"/>
    <w:rsid w:val="00786416"/>
    <w:rsid w:val="0078642E"/>
    <w:rsid w:val="0078649D"/>
    <w:rsid w:val="007865C3"/>
    <w:rsid w:val="007865F1"/>
    <w:rsid w:val="007865FD"/>
    <w:rsid w:val="007866A2"/>
    <w:rsid w:val="00786747"/>
    <w:rsid w:val="0078674B"/>
    <w:rsid w:val="00786812"/>
    <w:rsid w:val="007868C4"/>
    <w:rsid w:val="00786943"/>
    <w:rsid w:val="00786987"/>
    <w:rsid w:val="00786A4A"/>
    <w:rsid w:val="00786AA2"/>
    <w:rsid w:val="00786B54"/>
    <w:rsid w:val="00786BC1"/>
    <w:rsid w:val="00786BF3"/>
    <w:rsid w:val="00786C9D"/>
    <w:rsid w:val="00786D2F"/>
    <w:rsid w:val="00786D4F"/>
    <w:rsid w:val="00786D70"/>
    <w:rsid w:val="00786DAB"/>
    <w:rsid w:val="00786E1A"/>
    <w:rsid w:val="00786EEE"/>
    <w:rsid w:val="00786F31"/>
    <w:rsid w:val="00786FEA"/>
    <w:rsid w:val="007870B5"/>
    <w:rsid w:val="007871E7"/>
    <w:rsid w:val="00787250"/>
    <w:rsid w:val="0078728B"/>
    <w:rsid w:val="007872CE"/>
    <w:rsid w:val="007873B2"/>
    <w:rsid w:val="007873CF"/>
    <w:rsid w:val="00787488"/>
    <w:rsid w:val="007874EE"/>
    <w:rsid w:val="00787574"/>
    <w:rsid w:val="0078757A"/>
    <w:rsid w:val="0078758A"/>
    <w:rsid w:val="0078761F"/>
    <w:rsid w:val="00787649"/>
    <w:rsid w:val="0078764B"/>
    <w:rsid w:val="00787692"/>
    <w:rsid w:val="00787843"/>
    <w:rsid w:val="007878A4"/>
    <w:rsid w:val="007878F5"/>
    <w:rsid w:val="00787918"/>
    <w:rsid w:val="00787994"/>
    <w:rsid w:val="007879DB"/>
    <w:rsid w:val="007879E2"/>
    <w:rsid w:val="00787A44"/>
    <w:rsid w:val="00787ADB"/>
    <w:rsid w:val="00787B4D"/>
    <w:rsid w:val="00787BB9"/>
    <w:rsid w:val="00787C23"/>
    <w:rsid w:val="00787CAC"/>
    <w:rsid w:val="00787CCD"/>
    <w:rsid w:val="00787D21"/>
    <w:rsid w:val="00787DFD"/>
    <w:rsid w:val="00787E0A"/>
    <w:rsid w:val="00787E25"/>
    <w:rsid w:val="00787F13"/>
    <w:rsid w:val="00787F50"/>
    <w:rsid w:val="00787FCC"/>
    <w:rsid w:val="00787FD6"/>
    <w:rsid w:val="0079001C"/>
    <w:rsid w:val="00790108"/>
    <w:rsid w:val="007901AC"/>
    <w:rsid w:val="007901BE"/>
    <w:rsid w:val="00790265"/>
    <w:rsid w:val="00790300"/>
    <w:rsid w:val="00790330"/>
    <w:rsid w:val="00790332"/>
    <w:rsid w:val="0079038A"/>
    <w:rsid w:val="00790391"/>
    <w:rsid w:val="00790449"/>
    <w:rsid w:val="00790450"/>
    <w:rsid w:val="00790462"/>
    <w:rsid w:val="007904B0"/>
    <w:rsid w:val="007904C8"/>
    <w:rsid w:val="00790500"/>
    <w:rsid w:val="00790548"/>
    <w:rsid w:val="0079055D"/>
    <w:rsid w:val="00790586"/>
    <w:rsid w:val="007905CA"/>
    <w:rsid w:val="007905D3"/>
    <w:rsid w:val="0079068E"/>
    <w:rsid w:val="007906AB"/>
    <w:rsid w:val="007906B6"/>
    <w:rsid w:val="007906CB"/>
    <w:rsid w:val="00790786"/>
    <w:rsid w:val="0079083E"/>
    <w:rsid w:val="0079094F"/>
    <w:rsid w:val="00790975"/>
    <w:rsid w:val="00790AA5"/>
    <w:rsid w:val="00790B03"/>
    <w:rsid w:val="00790B28"/>
    <w:rsid w:val="00790B8E"/>
    <w:rsid w:val="00790C0C"/>
    <w:rsid w:val="00790C3D"/>
    <w:rsid w:val="00790C63"/>
    <w:rsid w:val="00790C8C"/>
    <w:rsid w:val="00790CB5"/>
    <w:rsid w:val="00790CCF"/>
    <w:rsid w:val="00790DFE"/>
    <w:rsid w:val="00790E01"/>
    <w:rsid w:val="00790E4B"/>
    <w:rsid w:val="00790EBD"/>
    <w:rsid w:val="00790EC4"/>
    <w:rsid w:val="00790EFA"/>
    <w:rsid w:val="0079104A"/>
    <w:rsid w:val="00791172"/>
    <w:rsid w:val="007911BF"/>
    <w:rsid w:val="007911D0"/>
    <w:rsid w:val="007912FD"/>
    <w:rsid w:val="00791307"/>
    <w:rsid w:val="0079134E"/>
    <w:rsid w:val="00791445"/>
    <w:rsid w:val="007914E1"/>
    <w:rsid w:val="0079155A"/>
    <w:rsid w:val="007915E2"/>
    <w:rsid w:val="00791653"/>
    <w:rsid w:val="00791772"/>
    <w:rsid w:val="00791774"/>
    <w:rsid w:val="0079178F"/>
    <w:rsid w:val="00791836"/>
    <w:rsid w:val="007918D8"/>
    <w:rsid w:val="007918DE"/>
    <w:rsid w:val="00791985"/>
    <w:rsid w:val="00791ABB"/>
    <w:rsid w:val="00791B56"/>
    <w:rsid w:val="00791B85"/>
    <w:rsid w:val="00791B8B"/>
    <w:rsid w:val="00791BD7"/>
    <w:rsid w:val="00791C19"/>
    <w:rsid w:val="00791C20"/>
    <w:rsid w:val="00791C79"/>
    <w:rsid w:val="00791D28"/>
    <w:rsid w:val="00791D84"/>
    <w:rsid w:val="00791DCB"/>
    <w:rsid w:val="00791DD8"/>
    <w:rsid w:val="00791DF0"/>
    <w:rsid w:val="00791E49"/>
    <w:rsid w:val="00791F15"/>
    <w:rsid w:val="00791FBA"/>
    <w:rsid w:val="00792013"/>
    <w:rsid w:val="0079201E"/>
    <w:rsid w:val="0079207B"/>
    <w:rsid w:val="00792139"/>
    <w:rsid w:val="0079217B"/>
    <w:rsid w:val="007921A0"/>
    <w:rsid w:val="007921FC"/>
    <w:rsid w:val="007922B9"/>
    <w:rsid w:val="007922F2"/>
    <w:rsid w:val="00792311"/>
    <w:rsid w:val="0079232E"/>
    <w:rsid w:val="007925C9"/>
    <w:rsid w:val="0079262E"/>
    <w:rsid w:val="0079272B"/>
    <w:rsid w:val="0079272E"/>
    <w:rsid w:val="00792807"/>
    <w:rsid w:val="00792836"/>
    <w:rsid w:val="00792892"/>
    <w:rsid w:val="007928CA"/>
    <w:rsid w:val="007928F7"/>
    <w:rsid w:val="007929CC"/>
    <w:rsid w:val="007929E8"/>
    <w:rsid w:val="00792A06"/>
    <w:rsid w:val="00792A13"/>
    <w:rsid w:val="00792AF5"/>
    <w:rsid w:val="00792B5E"/>
    <w:rsid w:val="00792BAB"/>
    <w:rsid w:val="00792C91"/>
    <w:rsid w:val="00792C9F"/>
    <w:rsid w:val="00792CEE"/>
    <w:rsid w:val="00792D17"/>
    <w:rsid w:val="00792DCB"/>
    <w:rsid w:val="00792E28"/>
    <w:rsid w:val="00792EFE"/>
    <w:rsid w:val="00792F03"/>
    <w:rsid w:val="00792F8F"/>
    <w:rsid w:val="0079300B"/>
    <w:rsid w:val="00793012"/>
    <w:rsid w:val="0079307E"/>
    <w:rsid w:val="007930F5"/>
    <w:rsid w:val="007930FC"/>
    <w:rsid w:val="00793136"/>
    <w:rsid w:val="00793195"/>
    <w:rsid w:val="007931BE"/>
    <w:rsid w:val="00793290"/>
    <w:rsid w:val="007932B6"/>
    <w:rsid w:val="007932CB"/>
    <w:rsid w:val="007932F3"/>
    <w:rsid w:val="00793306"/>
    <w:rsid w:val="0079332E"/>
    <w:rsid w:val="00793342"/>
    <w:rsid w:val="00793399"/>
    <w:rsid w:val="007934AA"/>
    <w:rsid w:val="0079353A"/>
    <w:rsid w:val="007935A8"/>
    <w:rsid w:val="007935F9"/>
    <w:rsid w:val="00793607"/>
    <w:rsid w:val="00793725"/>
    <w:rsid w:val="00793745"/>
    <w:rsid w:val="00793820"/>
    <w:rsid w:val="00793827"/>
    <w:rsid w:val="0079385C"/>
    <w:rsid w:val="007938B8"/>
    <w:rsid w:val="00793959"/>
    <w:rsid w:val="00793980"/>
    <w:rsid w:val="007939BA"/>
    <w:rsid w:val="00793A0F"/>
    <w:rsid w:val="00793A49"/>
    <w:rsid w:val="00793ADD"/>
    <w:rsid w:val="00793B9A"/>
    <w:rsid w:val="00793BF2"/>
    <w:rsid w:val="00793C3E"/>
    <w:rsid w:val="00793C65"/>
    <w:rsid w:val="00793CA5"/>
    <w:rsid w:val="00793CBA"/>
    <w:rsid w:val="00793CD6"/>
    <w:rsid w:val="00793CF3"/>
    <w:rsid w:val="00793D7F"/>
    <w:rsid w:val="00793DB3"/>
    <w:rsid w:val="00793DCB"/>
    <w:rsid w:val="00793E11"/>
    <w:rsid w:val="00793EF5"/>
    <w:rsid w:val="00793F45"/>
    <w:rsid w:val="00793F9C"/>
    <w:rsid w:val="00793FDF"/>
    <w:rsid w:val="0079412C"/>
    <w:rsid w:val="00794169"/>
    <w:rsid w:val="007941DD"/>
    <w:rsid w:val="00794284"/>
    <w:rsid w:val="00794334"/>
    <w:rsid w:val="007943DD"/>
    <w:rsid w:val="007943EB"/>
    <w:rsid w:val="0079445D"/>
    <w:rsid w:val="007944A3"/>
    <w:rsid w:val="0079450A"/>
    <w:rsid w:val="00794531"/>
    <w:rsid w:val="00794560"/>
    <w:rsid w:val="00794600"/>
    <w:rsid w:val="00794636"/>
    <w:rsid w:val="0079477D"/>
    <w:rsid w:val="00794784"/>
    <w:rsid w:val="0079478D"/>
    <w:rsid w:val="007947BE"/>
    <w:rsid w:val="007947CF"/>
    <w:rsid w:val="00794896"/>
    <w:rsid w:val="00794925"/>
    <w:rsid w:val="007949BA"/>
    <w:rsid w:val="007949DA"/>
    <w:rsid w:val="00794AFB"/>
    <w:rsid w:val="00794BE0"/>
    <w:rsid w:val="00794C03"/>
    <w:rsid w:val="00794C7E"/>
    <w:rsid w:val="00794D3D"/>
    <w:rsid w:val="00794D53"/>
    <w:rsid w:val="00794D67"/>
    <w:rsid w:val="00794DE1"/>
    <w:rsid w:val="00794E60"/>
    <w:rsid w:val="00794EB3"/>
    <w:rsid w:val="00794EBA"/>
    <w:rsid w:val="00794EC1"/>
    <w:rsid w:val="00794ED9"/>
    <w:rsid w:val="00794EE0"/>
    <w:rsid w:val="00794F3C"/>
    <w:rsid w:val="00794F5F"/>
    <w:rsid w:val="00794FAA"/>
    <w:rsid w:val="00794FBE"/>
    <w:rsid w:val="00795167"/>
    <w:rsid w:val="007951E4"/>
    <w:rsid w:val="007951EA"/>
    <w:rsid w:val="0079528C"/>
    <w:rsid w:val="00795324"/>
    <w:rsid w:val="00795381"/>
    <w:rsid w:val="007953CE"/>
    <w:rsid w:val="00795401"/>
    <w:rsid w:val="0079548C"/>
    <w:rsid w:val="007954A0"/>
    <w:rsid w:val="0079557E"/>
    <w:rsid w:val="007955A5"/>
    <w:rsid w:val="0079566E"/>
    <w:rsid w:val="007957BC"/>
    <w:rsid w:val="0079581C"/>
    <w:rsid w:val="00795841"/>
    <w:rsid w:val="00795854"/>
    <w:rsid w:val="007959CE"/>
    <w:rsid w:val="00795AE3"/>
    <w:rsid w:val="00795CA3"/>
    <w:rsid w:val="00795D0B"/>
    <w:rsid w:val="00795E4D"/>
    <w:rsid w:val="00795E57"/>
    <w:rsid w:val="00795EDF"/>
    <w:rsid w:val="00795FEC"/>
    <w:rsid w:val="00796021"/>
    <w:rsid w:val="00796023"/>
    <w:rsid w:val="0079602F"/>
    <w:rsid w:val="00796056"/>
    <w:rsid w:val="00796072"/>
    <w:rsid w:val="0079608D"/>
    <w:rsid w:val="007960F5"/>
    <w:rsid w:val="00796131"/>
    <w:rsid w:val="007961BC"/>
    <w:rsid w:val="0079627D"/>
    <w:rsid w:val="00796381"/>
    <w:rsid w:val="0079640A"/>
    <w:rsid w:val="00796411"/>
    <w:rsid w:val="0079651E"/>
    <w:rsid w:val="0079652C"/>
    <w:rsid w:val="007965AE"/>
    <w:rsid w:val="007966FC"/>
    <w:rsid w:val="00796741"/>
    <w:rsid w:val="00796743"/>
    <w:rsid w:val="007967A2"/>
    <w:rsid w:val="007967BB"/>
    <w:rsid w:val="007967C1"/>
    <w:rsid w:val="007967D1"/>
    <w:rsid w:val="0079689D"/>
    <w:rsid w:val="007968CB"/>
    <w:rsid w:val="00796915"/>
    <w:rsid w:val="00796989"/>
    <w:rsid w:val="007969F9"/>
    <w:rsid w:val="00796A0F"/>
    <w:rsid w:val="00796AFE"/>
    <w:rsid w:val="00796C2F"/>
    <w:rsid w:val="00796D2D"/>
    <w:rsid w:val="00796DA7"/>
    <w:rsid w:val="00796DBC"/>
    <w:rsid w:val="00796DC6"/>
    <w:rsid w:val="00796DCD"/>
    <w:rsid w:val="00796DED"/>
    <w:rsid w:val="00796E44"/>
    <w:rsid w:val="00796E48"/>
    <w:rsid w:val="00796E6D"/>
    <w:rsid w:val="00796E85"/>
    <w:rsid w:val="00796EFF"/>
    <w:rsid w:val="00797054"/>
    <w:rsid w:val="007970CF"/>
    <w:rsid w:val="007971C4"/>
    <w:rsid w:val="007971DD"/>
    <w:rsid w:val="00797221"/>
    <w:rsid w:val="0079726D"/>
    <w:rsid w:val="007972AA"/>
    <w:rsid w:val="007972E7"/>
    <w:rsid w:val="00797303"/>
    <w:rsid w:val="00797351"/>
    <w:rsid w:val="00797363"/>
    <w:rsid w:val="0079736A"/>
    <w:rsid w:val="0079737B"/>
    <w:rsid w:val="007973F0"/>
    <w:rsid w:val="00797454"/>
    <w:rsid w:val="00797465"/>
    <w:rsid w:val="0079747E"/>
    <w:rsid w:val="007974A9"/>
    <w:rsid w:val="00797523"/>
    <w:rsid w:val="00797581"/>
    <w:rsid w:val="007975A1"/>
    <w:rsid w:val="007975E0"/>
    <w:rsid w:val="00797638"/>
    <w:rsid w:val="00797671"/>
    <w:rsid w:val="0079767A"/>
    <w:rsid w:val="00797720"/>
    <w:rsid w:val="007977BF"/>
    <w:rsid w:val="00797850"/>
    <w:rsid w:val="007978AF"/>
    <w:rsid w:val="00797958"/>
    <w:rsid w:val="0079798F"/>
    <w:rsid w:val="007979C4"/>
    <w:rsid w:val="00797A03"/>
    <w:rsid w:val="00797A57"/>
    <w:rsid w:val="00797AC6"/>
    <w:rsid w:val="00797AD2"/>
    <w:rsid w:val="00797B3D"/>
    <w:rsid w:val="00797B89"/>
    <w:rsid w:val="00797BA5"/>
    <w:rsid w:val="00797BF7"/>
    <w:rsid w:val="00797C4F"/>
    <w:rsid w:val="00797CBE"/>
    <w:rsid w:val="00797D6C"/>
    <w:rsid w:val="00797DB5"/>
    <w:rsid w:val="00797DF6"/>
    <w:rsid w:val="00797E54"/>
    <w:rsid w:val="00797E64"/>
    <w:rsid w:val="00797E7A"/>
    <w:rsid w:val="00797EBC"/>
    <w:rsid w:val="00797EC5"/>
    <w:rsid w:val="00797FF3"/>
    <w:rsid w:val="007A000A"/>
    <w:rsid w:val="007A011C"/>
    <w:rsid w:val="007A0197"/>
    <w:rsid w:val="007A0239"/>
    <w:rsid w:val="007A0267"/>
    <w:rsid w:val="007A02A2"/>
    <w:rsid w:val="007A02C8"/>
    <w:rsid w:val="007A02D4"/>
    <w:rsid w:val="007A03AD"/>
    <w:rsid w:val="007A0402"/>
    <w:rsid w:val="007A0411"/>
    <w:rsid w:val="007A045E"/>
    <w:rsid w:val="007A0602"/>
    <w:rsid w:val="007A0605"/>
    <w:rsid w:val="007A060A"/>
    <w:rsid w:val="007A06CE"/>
    <w:rsid w:val="007A078B"/>
    <w:rsid w:val="007A07BD"/>
    <w:rsid w:val="007A08D2"/>
    <w:rsid w:val="007A08DE"/>
    <w:rsid w:val="007A0908"/>
    <w:rsid w:val="007A0947"/>
    <w:rsid w:val="007A09E5"/>
    <w:rsid w:val="007A0A11"/>
    <w:rsid w:val="007A0B77"/>
    <w:rsid w:val="007A0B91"/>
    <w:rsid w:val="007A0BAB"/>
    <w:rsid w:val="007A0C53"/>
    <w:rsid w:val="007A0CDF"/>
    <w:rsid w:val="007A0CF7"/>
    <w:rsid w:val="007A0D8B"/>
    <w:rsid w:val="007A0DB9"/>
    <w:rsid w:val="007A0F31"/>
    <w:rsid w:val="007A0F57"/>
    <w:rsid w:val="007A0F5D"/>
    <w:rsid w:val="007A1058"/>
    <w:rsid w:val="007A1111"/>
    <w:rsid w:val="007A1168"/>
    <w:rsid w:val="007A11F8"/>
    <w:rsid w:val="007A1256"/>
    <w:rsid w:val="007A127B"/>
    <w:rsid w:val="007A12F3"/>
    <w:rsid w:val="007A1375"/>
    <w:rsid w:val="007A13EE"/>
    <w:rsid w:val="007A13F8"/>
    <w:rsid w:val="007A1443"/>
    <w:rsid w:val="007A145A"/>
    <w:rsid w:val="007A153C"/>
    <w:rsid w:val="007A155B"/>
    <w:rsid w:val="007A1589"/>
    <w:rsid w:val="007A1616"/>
    <w:rsid w:val="007A16C7"/>
    <w:rsid w:val="007A1749"/>
    <w:rsid w:val="007A178E"/>
    <w:rsid w:val="007A1834"/>
    <w:rsid w:val="007A18C7"/>
    <w:rsid w:val="007A18F7"/>
    <w:rsid w:val="007A19B7"/>
    <w:rsid w:val="007A1A5D"/>
    <w:rsid w:val="007A1AEC"/>
    <w:rsid w:val="007A1B8D"/>
    <w:rsid w:val="007A1BC4"/>
    <w:rsid w:val="007A1BF9"/>
    <w:rsid w:val="007A1C23"/>
    <w:rsid w:val="007A1D71"/>
    <w:rsid w:val="007A1D8F"/>
    <w:rsid w:val="007A1F46"/>
    <w:rsid w:val="007A1F99"/>
    <w:rsid w:val="007A1FF3"/>
    <w:rsid w:val="007A2027"/>
    <w:rsid w:val="007A213E"/>
    <w:rsid w:val="007A2165"/>
    <w:rsid w:val="007A21E8"/>
    <w:rsid w:val="007A21F0"/>
    <w:rsid w:val="007A226C"/>
    <w:rsid w:val="007A229D"/>
    <w:rsid w:val="007A231B"/>
    <w:rsid w:val="007A239F"/>
    <w:rsid w:val="007A23BB"/>
    <w:rsid w:val="007A23FD"/>
    <w:rsid w:val="007A24A0"/>
    <w:rsid w:val="007A24AD"/>
    <w:rsid w:val="007A2552"/>
    <w:rsid w:val="007A25AA"/>
    <w:rsid w:val="007A25DD"/>
    <w:rsid w:val="007A25FF"/>
    <w:rsid w:val="007A26FF"/>
    <w:rsid w:val="007A2762"/>
    <w:rsid w:val="007A2776"/>
    <w:rsid w:val="007A277F"/>
    <w:rsid w:val="007A279A"/>
    <w:rsid w:val="007A27E9"/>
    <w:rsid w:val="007A2874"/>
    <w:rsid w:val="007A28D5"/>
    <w:rsid w:val="007A28E4"/>
    <w:rsid w:val="007A2902"/>
    <w:rsid w:val="007A2930"/>
    <w:rsid w:val="007A2B8B"/>
    <w:rsid w:val="007A2BA0"/>
    <w:rsid w:val="007A2C07"/>
    <w:rsid w:val="007A2CC2"/>
    <w:rsid w:val="007A2CFA"/>
    <w:rsid w:val="007A2D8E"/>
    <w:rsid w:val="007A2DAC"/>
    <w:rsid w:val="007A2ED6"/>
    <w:rsid w:val="007A2F57"/>
    <w:rsid w:val="007A2FDA"/>
    <w:rsid w:val="007A2FF4"/>
    <w:rsid w:val="007A3070"/>
    <w:rsid w:val="007A309D"/>
    <w:rsid w:val="007A30E3"/>
    <w:rsid w:val="007A315D"/>
    <w:rsid w:val="007A328B"/>
    <w:rsid w:val="007A32C8"/>
    <w:rsid w:val="007A33AB"/>
    <w:rsid w:val="007A340B"/>
    <w:rsid w:val="007A3413"/>
    <w:rsid w:val="007A349B"/>
    <w:rsid w:val="007A34FF"/>
    <w:rsid w:val="007A3511"/>
    <w:rsid w:val="007A3545"/>
    <w:rsid w:val="007A35AF"/>
    <w:rsid w:val="007A35B0"/>
    <w:rsid w:val="007A35F0"/>
    <w:rsid w:val="007A3697"/>
    <w:rsid w:val="007A3745"/>
    <w:rsid w:val="007A3757"/>
    <w:rsid w:val="007A375D"/>
    <w:rsid w:val="007A379A"/>
    <w:rsid w:val="007A3844"/>
    <w:rsid w:val="007A38D6"/>
    <w:rsid w:val="007A3947"/>
    <w:rsid w:val="007A3A35"/>
    <w:rsid w:val="007A3B15"/>
    <w:rsid w:val="007A3B5A"/>
    <w:rsid w:val="007A3B72"/>
    <w:rsid w:val="007A3BA4"/>
    <w:rsid w:val="007A3BD2"/>
    <w:rsid w:val="007A3C80"/>
    <w:rsid w:val="007A3CAE"/>
    <w:rsid w:val="007A3CDD"/>
    <w:rsid w:val="007A3CE2"/>
    <w:rsid w:val="007A3D34"/>
    <w:rsid w:val="007A3DCF"/>
    <w:rsid w:val="007A3E17"/>
    <w:rsid w:val="007A3FCD"/>
    <w:rsid w:val="007A4041"/>
    <w:rsid w:val="007A4097"/>
    <w:rsid w:val="007A41F4"/>
    <w:rsid w:val="007A4216"/>
    <w:rsid w:val="007A4240"/>
    <w:rsid w:val="007A425C"/>
    <w:rsid w:val="007A42C4"/>
    <w:rsid w:val="007A4352"/>
    <w:rsid w:val="007A435E"/>
    <w:rsid w:val="007A43D6"/>
    <w:rsid w:val="007A4404"/>
    <w:rsid w:val="007A4411"/>
    <w:rsid w:val="007A4413"/>
    <w:rsid w:val="007A4453"/>
    <w:rsid w:val="007A4480"/>
    <w:rsid w:val="007A44E1"/>
    <w:rsid w:val="007A459F"/>
    <w:rsid w:val="007A45AE"/>
    <w:rsid w:val="007A45CA"/>
    <w:rsid w:val="007A45F9"/>
    <w:rsid w:val="007A4612"/>
    <w:rsid w:val="007A4645"/>
    <w:rsid w:val="007A46DF"/>
    <w:rsid w:val="007A47A0"/>
    <w:rsid w:val="007A47A8"/>
    <w:rsid w:val="007A4836"/>
    <w:rsid w:val="007A4845"/>
    <w:rsid w:val="007A48BB"/>
    <w:rsid w:val="007A4904"/>
    <w:rsid w:val="007A49BA"/>
    <w:rsid w:val="007A49DA"/>
    <w:rsid w:val="007A4A81"/>
    <w:rsid w:val="007A4B5E"/>
    <w:rsid w:val="007A4B6F"/>
    <w:rsid w:val="007A4C23"/>
    <w:rsid w:val="007A4C36"/>
    <w:rsid w:val="007A4C46"/>
    <w:rsid w:val="007A4CBC"/>
    <w:rsid w:val="007A4CCD"/>
    <w:rsid w:val="007A4D8D"/>
    <w:rsid w:val="007A4DB2"/>
    <w:rsid w:val="007A4DE0"/>
    <w:rsid w:val="007A4DEE"/>
    <w:rsid w:val="007A4E02"/>
    <w:rsid w:val="007A4E9E"/>
    <w:rsid w:val="007A4F9B"/>
    <w:rsid w:val="007A4FAA"/>
    <w:rsid w:val="007A4FC4"/>
    <w:rsid w:val="007A5000"/>
    <w:rsid w:val="007A5007"/>
    <w:rsid w:val="007A506A"/>
    <w:rsid w:val="007A51C0"/>
    <w:rsid w:val="007A5209"/>
    <w:rsid w:val="007A52EA"/>
    <w:rsid w:val="007A53D7"/>
    <w:rsid w:val="007A5403"/>
    <w:rsid w:val="007A5486"/>
    <w:rsid w:val="007A54DA"/>
    <w:rsid w:val="007A5552"/>
    <w:rsid w:val="007A55A8"/>
    <w:rsid w:val="007A55C8"/>
    <w:rsid w:val="007A5640"/>
    <w:rsid w:val="007A565B"/>
    <w:rsid w:val="007A5697"/>
    <w:rsid w:val="007A56D7"/>
    <w:rsid w:val="007A5744"/>
    <w:rsid w:val="007A589E"/>
    <w:rsid w:val="007A58D4"/>
    <w:rsid w:val="007A58D9"/>
    <w:rsid w:val="007A5904"/>
    <w:rsid w:val="007A5925"/>
    <w:rsid w:val="007A599E"/>
    <w:rsid w:val="007A59D3"/>
    <w:rsid w:val="007A59DE"/>
    <w:rsid w:val="007A5A3F"/>
    <w:rsid w:val="007A5B5E"/>
    <w:rsid w:val="007A5B9C"/>
    <w:rsid w:val="007A5CA9"/>
    <w:rsid w:val="007A5D2D"/>
    <w:rsid w:val="007A5D6F"/>
    <w:rsid w:val="007A5E46"/>
    <w:rsid w:val="007A5EB6"/>
    <w:rsid w:val="007A5F15"/>
    <w:rsid w:val="007A5F18"/>
    <w:rsid w:val="007A5F58"/>
    <w:rsid w:val="007A6004"/>
    <w:rsid w:val="007A6011"/>
    <w:rsid w:val="007A60E8"/>
    <w:rsid w:val="007A6105"/>
    <w:rsid w:val="007A611D"/>
    <w:rsid w:val="007A6143"/>
    <w:rsid w:val="007A6199"/>
    <w:rsid w:val="007A61EB"/>
    <w:rsid w:val="007A6232"/>
    <w:rsid w:val="007A6291"/>
    <w:rsid w:val="007A62E7"/>
    <w:rsid w:val="007A6317"/>
    <w:rsid w:val="007A63E8"/>
    <w:rsid w:val="007A65E6"/>
    <w:rsid w:val="007A663A"/>
    <w:rsid w:val="007A672B"/>
    <w:rsid w:val="007A6859"/>
    <w:rsid w:val="007A686D"/>
    <w:rsid w:val="007A6873"/>
    <w:rsid w:val="007A68C2"/>
    <w:rsid w:val="007A6919"/>
    <w:rsid w:val="007A6921"/>
    <w:rsid w:val="007A69E0"/>
    <w:rsid w:val="007A6B19"/>
    <w:rsid w:val="007A6C14"/>
    <w:rsid w:val="007A6CA1"/>
    <w:rsid w:val="007A6CAB"/>
    <w:rsid w:val="007A6CB7"/>
    <w:rsid w:val="007A6D43"/>
    <w:rsid w:val="007A6D4E"/>
    <w:rsid w:val="007A6D93"/>
    <w:rsid w:val="007A6DE0"/>
    <w:rsid w:val="007A6E6F"/>
    <w:rsid w:val="007A6F08"/>
    <w:rsid w:val="007A6F36"/>
    <w:rsid w:val="007A7007"/>
    <w:rsid w:val="007A7027"/>
    <w:rsid w:val="007A7033"/>
    <w:rsid w:val="007A7038"/>
    <w:rsid w:val="007A709C"/>
    <w:rsid w:val="007A7124"/>
    <w:rsid w:val="007A71E5"/>
    <w:rsid w:val="007A7326"/>
    <w:rsid w:val="007A738C"/>
    <w:rsid w:val="007A7398"/>
    <w:rsid w:val="007A73AC"/>
    <w:rsid w:val="007A7401"/>
    <w:rsid w:val="007A7433"/>
    <w:rsid w:val="007A748D"/>
    <w:rsid w:val="007A74BD"/>
    <w:rsid w:val="007A7506"/>
    <w:rsid w:val="007A7554"/>
    <w:rsid w:val="007A7622"/>
    <w:rsid w:val="007A7741"/>
    <w:rsid w:val="007A777F"/>
    <w:rsid w:val="007A77A4"/>
    <w:rsid w:val="007A77BE"/>
    <w:rsid w:val="007A7917"/>
    <w:rsid w:val="007A7A15"/>
    <w:rsid w:val="007A7A4B"/>
    <w:rsid w:val="007A7ABC"/>
    <w:rsid w:val="007A7AC4"/>
    <w:rsid w:val="007A7B10"/>
    <w:rsid w:val="007A7B13"/>
    <w:rsid w:val="007A7B4D"/>
    <w:rsid w:val="007A7BA2"/>
    <w:rsid w:val="007A7BB6"/>
    <w:rsid w:val="007A7C06"/>
    <w:rsid w:val="007A7C49"/>
    <w:rsid w:val="007A7C4D"/>
    <w:rsid w:val="007A7C79"/>
    <w:rsid w:val="007A7C7D"/>
    <w:rsid w:val="007A7D03"/>
    <w:rsid w:val="007A7D76"/>
    <w:rsid w:val="007A7DB2"/>
    <w:rsid w:val="007B00AD"/>
    <w:rsid w:val="007B0103"/>
    <w:rsid w:val="007B011C"/>
    <w:rsid w:val="007B0196"/>
    <w:rsid w:val="007B01EC"/>
    <w:rsid w:val="007B0221"/>
    <w:rsid w:val="007B02D1"/>
    <w:rsid w:val="007B02D8"/>
    <w:rsid w:val="007B02EA"/>
    <w:rsid w:val="007B0313"/>
    <w:rsid w:val="007B033D"/>
    <w:rsid w:val="007B0347"/>
    <w:rsid w:val="007B037E"/>
    <w:rsid w:val="007B056E"/>
    <w:rsid w:val="007B0575"/>
    <w:rsid w:val="007B05B5"/>
    <w:rsid w:val="007B0640"/>
    <w:rsid w:val="007B06CC"/>
    <w:rsid w:val="007B06D6"/>
    <w:rsid w:val="007B06DE"/>
    <w:rsid w:val="007B073A"/>
    <w:rsid w:val="007B078C"/>
    <w:rsid w:val="007B0976"/>
    <w:rsid w:val="007B09D7"/>
    <w:rsid w:val="007B0A40"/>
    <w:rsid w:val="007B0A5D"/>
    <w:rsid w:val="007B0A88"/>
    <w:rsid w:val="007B0AF0"/>
    <w:rsid w:val="007B0B0E"/>
    <w:rsid w:val="007B0BA8"/>
    <w:rsid w:val="007B0C19"/>
    <w:rsid w:val="007B0C3A"/>
    <w:rsid w:val="007B0D56"/>
    <w:rsid w:val="007B0D76"/>
    <w:rsid w:val="007B0DA6"/>
    <w:rsid w:val="007B0E34"/>
    <w:rsid w:val="007B0E41"/>
    <w:rsid w:val="007B0E58"/>
    <w:rsid w:val="007B0E76"/>
    <w:rsid w:val="007B0E98"/>
    <w:rsid w:val="007B114A"/>
    <w:rsid w:val="007B1211"/>
    <w:rsid w:val="007B1246"/>
    <w:rsid w:val="007B1295"/>
    <w:rsid w:val="007B136C"/>
    <w:rsid w:val="007B139A"/>
    <w:rsid w:val="007B1416"/>
    <w:rsid w:val="007B14D3"/>
    <w:rsid w:val="007B14EC"/>
    <w:rsid w:val="007B14FB"/>
    <w:rsid w:val="007B15A1"/>
    <w:rsid w:val="007B164A"/>
    <w:rsid w:val="007B16EB"/>
    <w:rsid w:val="007B171A"/>
    <w:rsid w:val="007B1778"/>
    <w:rsid w:val="007B17BD"/>
    <w:rsid w:val="007B1889"/>
    <w:rsid w:val="007B18B4"/>
    <w:rsid w:val="007B18CF"/>
    <w:rsid w:val="007B18DE"/>
    <w:rsid w:val="007B1924"/>
    <w:rsid w:val="007B1962"/>
    <w:rsid w:val="007B1A0C"/>
    <w:rsid w:val="007B1A5D"/>
    <w:rsid w:val="007B1AA2"/>
    <w:rsid w:val="007B1ACC"/>
    <w:rsid w:val="007B1B55"/>
    <w:rsid w:val="007B1B64"/>
    <w:rsid w:val="007B1B9E"/>
    <w:rsid w:val="007B1C80"/>
    <w:rsid w:val="007B1D9B"/>
    <w:rsid w:val="007B1E03"/>
    <w:rsid w:val="007B1E18"/>
    <w:rsid w:val="007B1F59"/>
    <w:rsid w:val="007B1F85"/>
    <w:rsid w:val="007B1FAC"/>
    <w:rsid w:val="007B208E"/>
    <w:rsid w:val="007B20B4"/>
    <w:rsid w:val="007B20F8"/>
    <w:rsid w:val="007B2107"/>
    <w:rsid w:val="007B2127"/>
    <w:rsid w:val="007B2197"/>
    <w:rsid w:val="007B21CB"/>
    <w:rsid w:val="007B2217"/>
    <w:rsid w:val="007B22C5"/>
    <w:rsid w:val="007B2311"/>
    <w:rsid w:val="007B23BA"/>
    <w:rsid w:val="007B25B2"/>
    <w:rsid w:val="007B25E1"/>
    <w:rsid w:val="007B25F6"/>
    <w:rsid w:val="007B261B"/>
    <w:rsid w:val="007B2675"/>
    <w:rsid w:val="007B2693"/>
    <w:rsid w:val="007B26F4"/>
    <w:rsid w:val="007B273D"/>
    <w:rsid w:val="007B2801"/>
    <w:rsid w:val="007B28D0"/>
    <w:rsid w:val="007B28D1"/>
    <w:rsid w:val="007B28D4"/>
    <w:rsid w:val="007B291E"/>
    <w:rsid w:val="007B2936"/>
    <w:rsid w:val="007B2A0D"/>
    <w:rsid w:val="007B2A9B"/>
    <w:rsid w:val="007B2AB5"/>
    <w:rsid w:val="007B2B3A"/>
    <w:rsid w:val="007B2B89"/>
    <w:rsid w:val="007B2BAD"/>
    <w:rsid w:val="007B2C17"/>
    <w:rsid w:val="007B2C33"/>
    <w:rsid w:val="007B2C4B"/>
    <w:rsid w:val="007B2E92"/>
    <w:rsid w:val="007B2EB3"/>
    <w:rsid w:val="007B2FE5"/>
    <w:rsid w:val="007B31CE"/>
    <w:rsid w:val="007B32C0"/>
    <w:rsid w:val="007B342E"/>
    <w:rsid w:val="007B3433"/>
    <w:rsid w:val="007B3485"/>
    <w:rsid w:val="007B34B1"/>
    <w:rsid w:val="007B3541"/>
    <w:rsid w:val="007B35EC"/>
    <w:rsid w:val="007B36D5"/>
    <w:rsid w:val="007B36E7"/>
    <w:rsid w:val="007B36F9"/>
    <w:rsid w:val="007B377B"/>
    <w:rsid w:val="007B379E"/>
    <w:rsid w:val="007B37B8"/>
    <w:rsid w:val="007B37E4"/>
    <w:rsid w:val="007B387E"/>
    <w:rsid w:val="007B3881"/>
    <w:rsid w:val="007B38A5"/>
    <w:rsid w:val="007B38D8"/>
    <w:rsid w:val="007B3957"/>
    <w:rsid w:val="007B39E4"/>
    <w:rsid w:val="007B3A27"/>
    <w:rsid w:val="007B3A2E"/>
    <w:rsid w:val="007B3A89"/>
    <w:rsid w:val="007B3BE8"/>
    <w:rsid w:val="007B3C95"/>
    <w:rsid w:val="007B3CAB"/>
    <w:rsid w:val="007B3DBE"/>
    <w:rsid w:val="007B3DF0"/>
    <w:rsid w:val="007B3E00"/>
    <w:rsid w:val="007B3E0F"/>
    <w:rsid w:val="007B3E76"/>
    <w:rsid w:val="007B3EAF"/>
    <w:rsid w:val="007B3EDF"/>
    <w:rsid w:val="007B3F8F"/>
    <w:rsid w:val="007B3FB9"/>
    <w:rsid w:val="007B3FE4"/>
    <w:rsid w:val="007B4086"/>
    <w:rsid w:val="007B408A"/>
    <w:rsid w:val="007B4145"/>
    <w:rsid w:val="007B4153"/>
    <w:rsid w:val="007B4255"/>
    <w:rsid w:val="007B42F4"/>
    <w:rsid w:val="007B434D"/>
    <w:rsid w:val="007B4377"/>
    <w:rsid w:val="007B437D"/>
    <w:rsid w:val="007B4425"/>
    <w:rsid w:val="007B447A"/>
    <w:rsid w:val="007B449A"/>
    <w:rsid w:val="007B44F0"/>
    <w:rsid w:val="007B4523"/>
    <w:rsid w:val="007B4549"/>
    <w:rsid w:val="007B4596"/>
    <w:rsid w:val="007B45DB"/>
    <w:rsid w:val="007B45EF"/>
    <w:rsid w:val="007B4671"/>
    <w:rsid w:val="007B47DC"/>
    <w:rsid w:val="007B47DD"/>
    <w:rsid w:val="007B4818"/>
    <w:rsid w:val="007B4838"/>
    <w:rsid w:val="007B484E"/>
    <w:rsid w:val="007B495D"/>
    <w:rsid w:val="007B49F2"/>
    <w:rsid w:val="007B4A01"/>
    <w:rsid w:val="007B4A2C"/>
    <w:rsid w:val="007B4B8F"/>
    <w:rsid w:val="007B4BBE"/>
    <w:rsid w:val="007B4C39"/>
    <w:rsid w:val="007B4CC4"/>
    <w:rsid w:val="007B4D12"/>
    <w:rsid w:val="007B4D3F"/>
    <w:rsid w:val="007B4E38"/>
    <w:rsid w:val="007B4F2C"/>
    <w:rsid w:val="007B5001"/>
    <w:rsid w:val="007B5078"/>
    <w:rsid w:val="007B5129"/>
    <w:rsid w:val="007B515A"/>
    <w:rsid w:val="007B519F"/>
    <w:rsid w:val="007B5202"/>
    <w:rsid w:val="007B536B"/>
    <w:rsid w:val="007B53FF"/>
    <w:rsid w:val="007B546B"/>
    <w:rsid w:val="007B5472"/>
    <w:rsid w:val="007B54BE"/>
    <w:rsid w:val="007B5619"/>
    <w:rsid w:val="007B561A"/>
    <w:rsid w:val="007B5728"/>
    <w:rsid w:val="007B57E5"/>
    <w:rsid w:val="007B5836"/>
    <w:rsid w:val="007B58AF"/>
    <w:rsid w:val="007B5956"/>
    <w:rsid w:val="007B5A03"/>
    <w:rsid w:val="007B5AB4"/>
    <w:rsid w:val="007B5BF0"/>
    <w:rsid w:val="007B5C75"/>
    <w:rsid w:val="007B5CA3"/>
    <w:rsid w:val="007B5CCA"/>
    <w:rsid w:val="007B5D18"/>
    <w:rsid w:val="007B5E5B"/>
    <w:rsid w:val="007B5E5E"/>
    <w:rsid w:val="007B5EE6"/>
    <w:rsid w:val="007B5EF8"/>
    <w:rsid w:val="007B5F69"/>
    <w:rsid w:val="007B5FD9"/>
    <w:rsid w:val="007B5FDA"/>
    <w:rsid w:val="007B600C"/>
    <w:rsid w:val="007B6013"/>
    <w:rsid w:val="007B6146"/>
    <w:rsid w:val="007B61E9"/>
    <w:rsid w:val="007B6250"/>
    <w:rsid w:val="007B6387"/>
    <w:rsid w:val="007B63A7"/>
    <w:rsid w:val="007B6408"/>
    <w:rsid w:val="007B6431"/>
    <w:rsid w:val="007B6459"/>
    <w:rsid w:val="007B6463"/>
    <w:rsid w:val="007B6607"/>
    <w:rsid w:val="007B665C"/>
    <w:rsid w:val="007B669B"/>
    <w:rsid w:val="007B6883"/>
    <w:rsid w:val="007B68BC"/>
    <w:rsid w:val="007B69E4"/>
    <w:rsid w:val="007B6A3E"/>
    <w:rsid w:val="007B6A6A"/>
    <w:rsid w:val="007B6A74"/>
    <w:rsid w:val="007B6B68"/>
    <w:rsid w:val="007B6B7E"/>
    <w:rsid w:val="007B6B94"/>
    <w:rsid w:val="007B6B96"/>
    <w:rsid w:val="007B6BBD"/>
    <w:rsid w:val="007B6BFF"/>
    <w:rsid w:val="007B6D5D"/>
    <w:rsid w:val="007B6D96"/>
    <w:rsid w:val="007B6DA8"/>
    <w:rsid w:val="007B6DEA"/>
    <w:rsid w:val="007B6E0C"/>
    <w:rsid w:val="007B6E28"/>
    <w:rsid w:val="007B6E35"/>
    <w:rsid w:val="007B6E9B"/>
    <w:rsid w:val="007B6EA3"/>
    <w:rsid w:val="007B6ED2"/>
    <w:rsid w:val="007B6F27"/>
    <w:rsid w:val="007B6F5D"/>
    <w:rsid w:val="007B6F6B"/>
    <w:rsid w:val="007B6F9E"/>
    <w:rsid w:val="007B6FB9"/>
    <w:rsid w:val="007B6FE4"/>
    <w:rsid w:val="007B70A3"/>
    <w:rsid w:val="007B7125"/>
    <w:rsid w:val="007B71A8"/>
    <w:rsid w:val="007B71E1"/>
    <w:rsid w:val="007B71EF"/>
    <w:rsid w:val="007B71F4"/>
    <w:rsid w:val="007B7305"/>
    <w:rsid w:val="007B732C"/>
    <w:rsid w:val="007B73DD"/>
    <w:rsid w:val="007B740C"/>
    <w:rsid w:val="007B759A"/>
    <w:rsid w:val="007B75A3"/>
    <w:rsid w:val="007B75E7"/>
    <w:rsid w:val="007B7610"/>
    <w:rsid w:val="007B761F"/>
    <w:rsid w:val="007B76D1"/>
    <w:rsid w:val="007B7773"/>
    <w:rsid w:val="007B7813"/>
    <w:rsid w:val="007B792C"/>
    <w:rsid w:val="007B7946"/>
    <w:rsid w:val="007B79DF"/>
    <w:rsid w:val="007B79E2"/>
    <w:rsid w:val="007B7A04"/>
    <w:rsid w:val="007B7A49"/>
    <w:rsid w:val="007B7A6F"/>
    <w:rsid w:val="007B7A86"/>
    <w:rsid w:val="007B7A97"/>
    <w:rsid w:val="007B7AA0"/>
    <w:rsid w:val="007B7ADE"/>
    <w:rsid w:val="007B7B12"/>
    <w:rsid w:val="007B7B30"/>
    <w:rsid w:val="007B7BFE"/>
    <w:rsid w:val="007B7C99"/>
    <w:rsid w:val="007B7D25"/>
    <w:rsid w:val="007B7D91"/>
    <w:rsid w:val="007B7D9B"/>
    <w:rsid w:val="007B7DC0"/>
    <w:rsid w:val="007B7DD9"/>
    <w:rsid w:val="007B7E27"/>
    <w:rsid w:val="007B7E8B"/>
    <w:rsid w:val="007B7EE5"/>
    <w:rsid w:val="007B7EF4"/>
    <w:rsid w:val="007B7F00"/>
    <w:rsid w:val="007B7F3C"/>
    <w:rsid w:val="007B7FDB"/>
    <w:rsid w:val="007BFA21"/>
    <w:rsid w:val="007C001A"/>
    <w:rsid w:val="007C001D"/>
    <w:rsid w:val="007C00C1"/>
    <w:rsid w:val="007C0195"/>
    <w:rsid w:val="007C028E"/>
    <w:rsid w:val="007C0392"/>
    <w:rsid w:val="007C0422"/>
    <w:rsid w:val="007C04B8"/>
    <w:rsid w:val="007C0533"/>
    <w:rsid w:val="007C0592"/>
    <w:rsid w:val="007C05D2"/>
    <w:rsid w:val="007C067D"/>
    <w:rsid w:val="007C0718"/>
    <w:rsid w:val="007C0726"/>
    <w:rsid w:val="007C07AA"/>
    <w:rsid w:val="007C0812"/>
    <w:rsid w:val="007C0825"/>
    <w:rsid w:val="007C0850"/>
    <w:rsid w:val="007C08C7"/>
    <w:rsid w:val="007C08E9"/>
    <w:rsid w:val="007C09DB"/>
    <w:rsid w:val="007C0A9C"/>
    <w:rsid w:val="007C0C06"/>
    <w:rsid w:val="007C0C07"/>
    <w:rsid w:val="007C0CD0"/>
    <w:rsid w:val="007C0DBF"/>
    <w:rsid w:val="007C0E2B"/>
    <w:rsid w:val="007C0EE7"/>
    <w:rsid w:val="007C0F2A"/>
    <w:rsid w:val="007C0F54"/>
    <w:rsid w:val="007C0F94"/>
    <w:rsid w:val="007C0FA3"/>
    <w:rsid w:val="007C0FD3"/>
    <w:rsid w:val="007C101C"/>
    <w:rsid w:val="007C1064"/>
    <w:rsid w:val="007C109B"/>
    <w:rsid w:val="007C10C7"/>
    <w:rsid w:val="007C10CF"/>
    <w:rsid w:val="007C111B"/>
    <w:rsid w:val="007C1175"/>
    <w:rsid w:val="007C11BD"/>
    <w:rsid w:val="007C11FB"/>
    <w:rsid w:val="007C1230"/>
    <w:rsid w:val="007C125A"/>
    <w:rsid w:val="007C1283"/>
    <w:rsid w:val="007C1348"/>
    <w:rsid w:val="007C135A"/>
    <w:rsid w:val="007C142E"/>
    <w:rsid w:val="007C142F"/>
    <w:rsid w:val="007C1445"/>
    <w:rsid w:val="007C14A3"/>
    <w:rsid w:val="007C14E8"/>
    <w:rsid w:val="007C159A"/>
    <w:rsid w:val="007C15C3"/>
    <w:rsid w:val="007C15E9"/>
    <w:rsid w:val="007C1697"/>
    <w:rsid w:val="007C1738"/>
    <w:rsid w:val="007C173C"/>
    <w:rsid w:val="007C1755"/>
    <w:rsid w:val="007C1775"/>
    <w:rsid w:val="007C17A7"/>
    <w:rsid w:val="007C17AE"/>
    <w:rsid w:val="007C181D"/>
    <w:rsid w:val="007C193F"/>
    <w:rsid w:val="007C19A5"/>
    <w:rsid w:val="007C19AE"/>
    <w:rsid w:val="007C1A1C"/>
    <w:rsid w:val="007C1A76"/>
    <w:rsid w:val="007C1A97"/>
    <w:rsid w:val="007C1AE2"/>
    <w:rsid w:val="007C1AEA"/>
    <w:rsid w:val="007C1BCD"/>
    <w:rsid w:val="007C1BE4"/>
    <w:rsid w:val="007C1C37"/>
    <w:rsid w:val="007C1C3C"/>
    <w:rsid w:val="007C1CC9"/>
    <w:rsid w:val="007C1CEE"/>
    <w:rsid w:val="007C1D01"/>
    <w:rsid w:val="007C1D1A"/>
    <w:rsid w:val="007C1E40"/>
    <w:rsid w:val="007C1EA0"/>
    <w:rsid w:val="007C1ECC"/>
    <w:rsid w:val="007C1EDA"/>
    <w:rsid w:val="007C1EFB"/>
    <w:rsid w:val="007C1F63"/>
    <w:rsid w:val="007C202C"/>
    <w:rsid w:val="007C2113"/>
    <w:rsid w:val="007C211F"/>
    <w:rsid w:val="007C218A"/>
    <w:rsid w:val="007C21F7"/>
    <w:rsid w:val="007C2224"/>
    <w:rsid w:val="007C2264"/>
    <w:rsid w:val="007C22A7"/>
    <w:rsid w:val="007C2314"/>
    <w:rsid w:val="007C239E"/>
    <w:rsid w:val="007C2410"/>
    <w:rsid w:val="007C24E4"/>
    <w:rsid w:val="007C24EB"/>
    <w:rsid w:val="007C266C"/>
    <w:rsid w:val="007C2693"/>
    <w:rsid w:val="007C272F"/>
    <w:rsid w:val="007C2808"/>
    <w:rsid w:val="007C28F2"/>
    <w:rsid w:val="007C291F"/>
    <w:rsid w:val="007C29A7"/>
    <w:rsid w:val="007C2A5E"/>
    <w:rsid w:val="007C2AD0"/>
    <w:rsid w:val="007C2AD3"/>
    <w:rsid w:val="007C2AE9"/>
    <w:rsid w:val="007C2B38"/>
    <w:rsid w:val="007C2C82"/>
    <w:rsid w:val="007C2C93"/>
    <w:rsid w:val="007C2CCD"/>
    <w:rsid w:val="007C2CF2"/>
    <w:rsid w:val="007C2E74"/>
    <w:rsid w:val="007C2E89"/>
    <w:rsid w:val="007C2E8B"/>
    <w:rsid w:val="007C2F4A"/>
    <w:rsid w:val="007C2F5E"/>
    <w:rsid w:val="007C2F87"/>
    <w:rsid w:val="007C2FC3"/>
    <w:rsid w:val="007C3007"/>
    <w:rsid w:val="007C3017"/>
    <w:rsid w:val="007C3025"/>
    <w:rsid w:val="007C304C"/>
    <w:rsid w:val="007C30E8"/>
    <w:rsid w:val="007C30FE"/>
    <w:rsid w:val="007C315B"/>
    <w:rsid w:val="007C31B4"/>
    <w:rsid w:val="007C3212"/>
    <w:rsid w:val="007C322E"/>
    <w:rsid w:val="007C328E"/>
    <w:rsid w:val="007C3292"/>
    <w:rsid w:val="007C32E0"/>
    <w:rsid w:val="007C3396"/>
    <w:rsid w:val="007C339B"/>
    <w:rsid w:val="007C339D"/>
    <w:rsid w:val="007C3435"/>
    <w:rsid w:val="007C346E"/>
    <w:rsid w:val="007C347A"/>
    <w:rsid w:val="007C3488"/>
    <w:rsid w:val="007C34DE"/>
    <w:rsid w:val="007C360B"/>
    <w:rsid w:val="007C3623"/>
    <w:rsid w:val="007C3651"/>
    <w:rsid w:val="007C3788"/>
    <w:rsid w:val="007C383A"/>
    <w:rsid w:val="007C396C"/>
    <w:rsid w:val="007C3970"/>
    <w:rsid w:val="007C3A30"/>
    <w:rsid w:val="007C3A45"/>
    <w:rsid w:val="007C3A5B"/>
    <w:rsid w:val="007C3A68"/>
    <w:rsid w:val="007C3AAA"/>
    <w:rsid w:val="007C3C0C"/>
    <w:rsid w:val="007C3C17"/>
    <w:rsid w:val="007C3CC4"/>
    <w:rsid w:val="007C3CF3"/>
    <w:rsid w:val="007C3D30"/>
    <w:rsid w:val="007C3D6B"/>
    <w:rsid w:val="007C3DD0"/>
    <w:rsid w:val="007C3DF2"/>
    <w:rsid w:val="007C3E53"/>
    <w:rsid w:val="007C3EBB"/>
    <w:rsid w:val="007C3EE8"/>
    <w:rsid w:val="007C4017"/>
    <w:rsid w:val="007C408D"/>
    <w:rsid w:val="007C412A"/>
    <w:rsid w:val="007C415E"/>
    <w:rsid w:val="007C418E"/>
    <w:rsid w:val="007C41B0"/>
    <w:rsid w:val="007C41EE"/>
    <w:rsid w:val="007C427A"/>
    <w:rsid w:val="007C4285"/>
    <w:rsid w:val="007C442D"/>
    <w:rsid w:val="007C443B"/>
    <w:rsid w:val="007C4449"/>
    <w:rsid w:val="007C4450"/>
    <w:rsid w:val="007C44C3"/>
    <w:rsid w:val="007C44DD"/>
    <w:rsid w:val="007C44EE"/>
    <w:rsid w:val="007C459F"/>
    <w:rsid w:val="007C4600"/>
    <w:rsid w:val="007C4633"/>
    <w:rsid w:val="007C465A"/>
    <w:rsid w:val="007C466B"/>
    <w:rsid w:val="007C4714"/>
    <w:rsid w:val="007C4745"/>
    <w:rsid w:val="007C47A0"/>
    <w:rsid w:val="007C480F"/>
    <w:rsid w:val="007C4835"/>
    <w:rsid w:val="007C486C"/>
    <w:rsid w:val="007C48A0"/>
    <w:rsid w:val="007C493D"/>
    <w:rsid w:val="007C49C5"/>
    <w:rsid w:val="007C4A4C"/>
    <w:rsid w:val="007C4A55"/>
    <w:rsid w:val="007C4A7C"/>
    <w:rsid w:val="007C4B66"/>
    <w:rsid w:val="007C4B83"/>
    <w:rsid w:val="007C4BC3"/>
    <w:rsid w:val="007C4C5A"/>
    <w:rsid w:val="007C4C5B"/>
    <w:rsid w:val="007C4C76"/>
    <w:rsid w:val="007C4C7B"/>
    <w:rsid w:val="007C4C86"/>
    <w:rsid w:val="007C4C98"/>
    <w:rsid w:val="007C4D55"/>
    <w:rsid w:val="007C4D69"/>
    <w:rsid w:val="007C4D83"/>
    <w:rsid w:val="007C4E1C"/>
    <w:rsid w:val="007C4E44"/>
    <w:rsid w:val="007C4E52"/>
    <w:rsid w:val="007C4EF5"/>
    <w:rsid w:val="007C4FF8"/>
    <w:rsid w:val="007C5058"/>
    <w:rsid w:val="007C50A3"/>
    <w:rsid w:val="007C50BA"/>
    <w:rsid w:val="007C51B4"/>
    <w:rsid w:val="007C5216"/>
    <w:rsid w:val="007C532A"/>
    <w:rsid w:val="007C538D"/>
    <w:rsid w:val="007C544A"/>
    <w:rsid w:val="007C563B"/>
    <w:rsid w:val="007C5645"/>
    <w:rsid w:val="007C5691"/>
    <w:rsid w:val="007C56D1"/>
    <w:rsid w:val="007C5941"/>
    <w:rsid w:val="007C5981"/>
    <w:rsid w:val="007C59A3"/>
    <w:rsid w:val="007C5B04"/>
    <w:rsid w:val="007C5B61"/>
    <w:rsid w:val="007C5BF1"/>
    <w:rsid w:val="007C5BF9"/>
    <w:rsid w:val="007C5C39"/>
    <w:rsid w:val="007C5CA1"/>
    <w:rsid w:val="007C5DCB"/>
    <w:rsid w:val="007C5E81"/>
    <w:rsid w:val="007C5E9B"/>
    <w:rsid w:val="007C5F1A"/>
    <w:rsid w:val="007C5F38"/>
    <w:rsid w:val="007C5F3B"/>
    <w:rsid w:val="007C5FFC"/>
    <w:rsid w:val="007C6045"/>
    <w:rsid w:val="007C6086"/>
    <w:rsid w:val="007C60F2"/>
    <w:rsid w:val="007C60FD"/>
    <w:rsid w:val="007C620B"/>
    <w:rsid w:val="007C6321"/>
    <w:rsid w:val="007C6347"/>
    <w:rsid w:val="007C6450"/>
    <w:rsid w:val="007C6482"/>
    <w:rsid w:val="007C64BA"/>
    <w:rsid w:val="007C64E9"/>
    <w:rsid w:val="007C64F0"/>
    <w:rsid w:val="007C65C4"/>
    <w:rsid w:val="007C6613"/>
    <w:rsid w:val="007C6652"/>
    <w:rsid w:val="007C678F"/>
    <w:rsid w:val="007C6860"/>
    <w:rsid w:val="007C6977"/>
    <w:rsid w:val="007C6984"/>
    <w:rsid w:val="007C6A2C"/>
    <w:rsid w:val="007C6A79"/>
    <w:rsid w:val="007C6ACA"/>
    <w:rsid w:val="007C6AEF"/>
    <w:rsid w:val="007C6B64"/>
    <w:rsid w:val="007C6BC1"/>
    <w:rsid w:val="007C6C12"/>
    <w:rsid w:val="007C6C1E"/>
    <w:rsid w:val="007C6C39"/>
    <w:rsid w:val="007C6C42"/>
    <w:rsid w:val="007C6C84"/>
    <w:rsid w:val="007C6DAB"/>
    <w:rsid w:val="007C6DBE"/>
    <w:rsid w:val="007C6EFF"/>
    <w:rsid w:val="007C6FC0"/>
    <w:rsid w:val="007C703E"/>
    <w:rsid w:val="007C7051"/>
    <w:rsid w:val="007C7069"/>
    <w:rsid w:val="007C70C0"/>
    <w:rsid w:val="007C70C7"/>
    <w:rsid w:val="007C70D6"/>
    <w:rsid w:val="007C7167"/>
    <w:rsid w:val="007C71C8"/>
    <w:rsid w:val="007C71E3"/>
    <w:rsid w:val="007C7295"/>
    <w:rsid w:val="007C72CB"/>
    <w:rsid w:val="007C737E"/>
    <w:rsid w:val="007C7408"/>
    <w:rsid w:val="007C7441"/>
    <w:rsid w:val="007C74D6"/>
    <w:rsid w:val="007C74EA"/>
    <w:rsid w:val="007C7505"/>
    <w:rsid w:val="007C7544"/>
    <w:rsid w:val="007C75B4"/>
    <w:rsid w:val="007C75DB"/>
    <w:rsid w:val="007C75E8"/>
    <w:rsid w:val="007C761E"/>
    <w:rsid w:val="007C7657"/>
    <w:rsid w:val="007C7675"/>
    <w:rsid w:val="007C76F6"/>
    <w:rsid w:val="007C77AB"/>
    <w:rsid w:val="007C77BD"/>
    <w:rsid w:val="007C77F9"/>
    <w:rsid w:val="007C7804"/>
    <w:rsid w:val="007C7891"/>
    <w:rsid w:val="007C792E"/>
    <w:rsid w:val="007C7933"/>
    <w:rsid w:val="007C7980"/>
    <w:rsid w:val="007C79E0"/>
    <w:rsid w:val="007C7A37"/>
    <w:rsid w:val="007C7A3E"/>
    <w:rsid w:val="007C7AFC"/>
    <w:rsid w:val="007C7B16"/>
    <w:rsid w:val="007C7BA6"/>
    <w:rsid w:val="007C7BB9"/>
    <w:rsid w:val="007C7BFF"/>
    <w:rsid w:val="007C7CC8"/>
    <w:rsid w:val="007C7D01"/>
    <w:rsid w:val="007C7D39"/>
    <w:rsid w:val="007C7D5C"/>
    <w:rsid w:val="007C7DA5"/>
    <w:rsid w:val="007C7DC5"/>
    <w:rsid w:val="007C7EB9"/>
    <w:rsid w:val="007C7EFC"/>
    <w:rsid w:val="007C7F01"/>
    <w:rsid w:val="007C7F5E"/>
    <w:rsid w:val="007C7F78"/>
    <w:rsid w:val="007D00CA"/>
    <w:rsid w:val="007D011D"/>
    <w:rsid w:val="007D018E"/>
    <w:rsid w:val="007D01F1"/>
    <w:rsid w:val="007D0351"/>
    <w:rsid w:val="007D03AD"/>
    <w:rsid w:val="007D048E"/>
    <w:rsid w:val="007D04A8"/>
    <w:rsid w:val="007D04CB"/>
    <w:rsid w:val="007D0617"/>
    <w:rsid w:val="007D0687"/>
    <w:rsid w:val="007D0772"/>
    <w:rsid w:val="007D080E"/>
    <w:rsid w:val="007D082A"/>
    <w:rsid w:val="007D0861"/>
    <w:rsid w:val="007D08EE"/>
    <w:rsid w:val="007D0996"/>
    <w:rsid w:val="007D09C7"/>
    <w:rsid w:val="007D09EE"/>
    <w:rsid w:val="007D0A05"/>
    <w:rsid w:val="007D0A29"/>
    <w:rsid w:val="007D0A7B"/>
    <w:rsid w:val="007D0A89"/>
    <w:rsid w:val="007D0AE7"/>
    <w:rsid w:val="007D0C49"/>
    <w:rsid w:val="007D0C7E"/>
    <w:rsid w:val="007D0D88"/>
    <w:rsid w:val="007D0DD4"/>
    <w:rsid w:val="007D0DE5"/>
    <w:rsid w:val="007D0DE6"/>
    <w:rsid w:val="007D0E0A"/>
    <w:rsid w:val="007D0E43"/>
    <w:rsid w:val="007D0E45"/>
    <w:rsid w:val="007D0EB8"/>
    <w:rsid w:val="007D0F40"/>
    <w:rsid w:val="007D100D"/>
    <w:rsid w:val="007D1029"/>
    <w:rsid w:val="007D1056"/>
    <w:rsid w:val="007D1177"/>
    <w:rsid w:val="007D11B3"/>
    <w:rsid w:val="007D1226"/>
    <w:rsid w:val="007D1294"/>
    <w:rsid w:val="007D131E"/>
    <w:rsid w:val="007D1387"/>
    <w:rsid w:val="007D13DA"/>
    <w:rsid w:val="007D1427"/>
    <w:rsid w:val="007D14E4"/>
    <w:rsid w:val="007D14EC"/>
    <w:rsid w:val="007D14F8"/>
    <w:rsid w:val="007D15DD"/>
    <w:rsid w:val="007D170F"/>
    <w:rsid w:val="007D172B"/>
    <w:rsid w:val="007D172C"/>
    <w:rsid w:val="007D181D"/>
    <w:rsid w:val="007D1907"/>
    <w:rsid w:val="007D1A36"/>
    <w:rsid w:val="007D1A3A"/>
    <w:rsid w:val="007D1A76"/>
    <w:rsid w:val="007D1AD6"/>
    <w:rsid w:val="007D1B1F"/>
    <w:rsid w:val="007D1BC4"/>
    <w:rsid w:val="007D1BDC"/>
    <w:rsid w:val="007D1C14"/>
    <w:rsid w:val="007D1C69"/>
    <w:rsid w:val="007D1D11"/>
    <w:rsid w:val="007D1EE7"/>
    <w:rsid w:val="007D1F77"/>
    <w:rsid w:val="007D203C"/>
    <w:rsid w:val="007D2169"/>
    <w:rsid w:val="007D21AE"/>
    <w:rsid w:val="007D21F5"/>
    <w:rsid w:val="007D22DD"/>
    <w:rsid w:val="007D2321"/>
    <w:rsid w:val="007D2337"/>
    <w:rsid w:val="007D2464"/>
    <w:rsid w:val="007D2465"/>
    <w:rsid w:val="007D2478"/>
    <w:rsid w:val="007D26EF"/>
    <w:rsid w:val="007D26F6"/>
    <w:rsid w:val="007D2738"/>
    <w:rsid w:val="007D277E"/>
    <w:rsid w:val="007D27E6"/>
    <w:rsid w:val="007D284F"/>
    <w:rsid w:val="007D28C5"/>
    <w:rsid w:val="007D29DA"/>
    <w:rsid w:val="007D2A05"/>
    <w:rsid w:val="007D2A0E"/>
    <w:rsid w:val="007D2ADF"/>
    <w:rsid w:val="007D2B88"/>
    <w:rsid w:val="007D2BDE"/>
    <w:rsid w:val="007D2C23"/>
    <w:rsid w:val="007D2CCE"/>
    <w:rsid w:val="007D2D01"/>
    <w:rsid w:val="007D2D28"/>
    <w:rsid w:val="007D2E17"/>
    <w:rsid w:val="007D2E53"/>
    <w:rsid w:val="007D2E89"/>
    <w:rsid w:val="007D2EE0"/>
    <w:rsid w:val="007D2F2A"/>
    <w:rsid w:val="007D2F94"/>
    <w:rsid w:val="007D300D"/>
    <w:rsid w:val="007D30BC"/>
    <w:rsid w:val="007D31B9"/>
    <w:rsid w:val="007D3249"/>
    <w:rsid w:val="007D3325"/>
    <w:rsid w:val="007D3384"/>
    <w:rsid w:val="007D3403"/>
    <w:rsid w:val="007D341D"/>
    <w:rsid w:val="007D34ED"/>
    <w:rsid w:val="007D352E"/>
    <w:rsid w:val="007D3551"/>
    <w:rsid w:val="007D3575"/>
    <w:rsid w:val="007D3585"/>
    <w:rsid w:val="007D35A9"/>
    <w:rsid w:val="007D35D4"/>
    <w:rsid w:val="007D35D5"/>
    <w:rsid w:val="007D366A"/>
    <w:rsid w:val="007D3680"/>
    <w:rsid w:val="007D368B"/>
    <w:rsid w:val="007D369D"/>
    <w:rsid w:val="007D3798"/>
    <w:rsid w:val="007D37DF"/>
    <w:rsid w:val="007D3954"/>
    <w:rsid w:val="007D3AB3"/>
    <w:rsid w:val="007D3B1C"/>
    <w:rsid w:val="007D3B38"/>
    <w:rsid w:val="007D3BB8"/>
    <w:rsid w:val="007D3C3B"/>
    <w:rsid w:val="007D3D0A"/>
    <w:rsid w:val="007D3D5C"/>
    <w:rsid w:val="007D3DAD"/>
    <w:rsid w:val="007D3DF1"/>
    <w:rsid w:val="007D3E0E"/>
    <w:rsid w:val="007D3EF0"/>
    <w:rsid w:val="007D4028"/>
    <w:rsid w:val="007D4050"/>
    <w:rsid w:val="007D407C"/>
    <w:rsid w:val="007D4148"/>
    <w:rsid w:val="007D420D"/>
    <w:rsid w:val="007D421B"/>
    <w:rsid w:val="007D4245"/>
    <w:rsid w:val="007D43F1"/>
    <w:rsid w:val="007D4531"/>
    <w:rsid w:val="007D465D"/>
    <w:rsid w:val="007D4674"/>
    <w:rsid w:val="007D473A"/>
    <w:rsid w:val="007D48AA"/>
    <w:rsid w:val="007D4923"/>
    <w:rsid w:val="007D49A8"/>
    <w:rsid w:val="007D49DA"/>
    <w:rsid w:val="007D4A93"/>
    <w:rsid w:val="007D4ADB"/>
    <w:rsid w:val="007D4AEA"/>
    <w:rsid w:val="007D4B01"/>
    <w:rsid w:val="007D4C93"/>
    <w:rsid w:val="007D4D05"/>
    <w:rsid w:val="007D4D1A"/>
    <w:rsid w:val="007D4D42"/>
    <w:rsid w:val="007D4D6D"/>
    <w:rsid w:val="007D4E68"/>
    <w:rsid w:val="007D4F9B"/>
    <w:rsid w:val="007D5053"/>
    <w:rsid w:val="007D50CF"/>
    <w:rsid w:val="007D51B0"/>
    <w:rsid w:val="007D51B8"/>
    <w:rsid w:val="007D51CD"/>
    <w:rsid w:val="007D51E6"/>
    <w:rsid w:val="007D5311"/>
    <w:rsid w:val="007D5345"/>
    <w:rsid w:val="007D53AA"/>
    <w:rsid w:val="007D53E3"/>
    <w:rsid w:val="007D543B"/>
    <w:rsid w:val="007D5448"/>
    <w:rsid w:val="007D54B9"/>
    <w:rsid w:val="007D5613"/>
    <w:rsid w:val="007D5639"/>
    <w:rsid w:val="007D5661"/>
    <w:rsid w:val="007D572C"/>
    <w:rsid w:val="007D5773"/>
    <w:rsid w:val="007D57B8"/>
    <w:rsid w:val="007D58AF"/>
    <w:rsid w:val="007D58F2"/>
    <w:rsid w:val="007D5979"/>
    <w:rsid w:val="007D59FF"/>
    <w:rsid w:val="007D5AB2"/>
    <w:rsid w:val="007D5AC8"/>
    <w:rsid w:val="007D5B17"/>
    <w:rsid w:val="007D5B1C"/>
    <w:rsid w:val="007D5B3D"/>
    <w:rsid w:val="007D5C9E"/>
    <w:rsid w:val="007D5CC1"/>
    <w:rsid w:val="007D5D09"/>
    <w:rsid w:val="007D5D3E"/>
    <w:rsid w:val="007D5DA6"/>
    <w:rsid w:val="007D5DE0"/>
    <w:rsid w:val="007D5DED"/>
    <w:rsid w:val="007D5E2F"/>
    <w:rsid w:val="007D5E55"/>
    <w:rsid w:val="007D5EEB"/>
    <w:rsid w:val="007D5F46"/>
    <w:rsid w:val="007D5FB4"/>
    <w:rsid w:val="007D5FBC"/>
    <w:rsid w:val="007D607F"/>
    <w:rsid w:val="007D60D1"/>
    <w:rsid w:val="007D6183"/>
    <w:rsid w:val="007D619C"/>
    <w:rsid w:val="007D61AB"/>
    <w:rsid w:val="007D623D"/>
    <w:rsid w:val="007D6278"/>
    <w:rsid w:val="007D62EA"/>
    <w:rsid w:val="007D6306"/>
    <w:rsid w:val="007D6321"/>
    <w:rsid w:val="007D632B"/>
    <w:rsid w:val="007D63EA"/>
    <w:rsid w:val="007D64B8"/>
    <w:rsid w:val="007D64CD"/>
    <w:rsid w:val="007D65BD"/>
    <w:rsid w:val="007D6652"/>
    <w:rsid w:val="007D666B"/>
    <w:rsid w:val="007D66BD"/>
    <w:rsid w:val="007D67BA"/>
    <w:rsid w:val="007D6825"/>
    <w:rsid w:val="007D6867"/>
    <w:rsid w:val="007D68DF"/>
    <w:rsid w:val="007D6908"/>
    <w:rsid w:val="007D6959"/>
    <w:rsid w:val="007D6988"/>
    <w:rsid w:val="007D69A4"/>
    <w:rsid w:val="007D6AC7"/>
    <w:rsid w:val="007D6AD4"/>
    <w:rsid w:val="007D6B1D"/>
    <w:rsid w:val="007D6B41"/>
    <w:rsid w:val="007D6B63"/>
    <w:rsid w:val="007D6B80"/>
    <w:rsid w:val="007D6B94"/>
    <w:rsid w:val="007D6BDB"/>
    <w:rsid w:val="007D6C4A"/>
    <w:rsid w:val="007D6C59"/>
    <w:rsid w:val="007D6D4E"/>
    <w:rsid w:val="007D6DAB"/>
    <w:rsid w:val="007D6DB0"/>
    <w:rsid w:val="007D6E06"/>
    <w:rsid w:val="007D6E56"/>
    <w:rsid w:val="007D6F1A"/>
    <w:rsid w:val="007D6F26"/>
    <w:rsid w:val="007D6FAA"/>
    <w:rsid w:val="007D6FFF"/>
    <w:rsid w:val="007D7011"/>
    <w:rsid w:val="007D705A"/>
    <w:rsid w:val="007D709A"/>
    <w:rsid w:val="007D70F2"/>
    <w:rsid w:val="007D7146"/>
    <w:rsid w:val="007D7252"/>
    <w:rsid w:val="007D7257"/>
    <w:rsid w:val="007D7269"/>
    <w:rsid w:val="007D733C"/>
    <w:rsid w:val="007D73FA"/>
    <w:rsid w:val="007D741C"/>
    <w:rsid w:val="007D746F"/>
    <w:rsid w:val="007D75F9"/>
    <w:rsid w:val="007D7839"/>
    <w:rsid w:val="007D785B"/>
    <w:rsid w:val="007D7948"/>
    <w:rsid w:val="007D794C"/>
    <w:rsid w:val="007D79DD"/>
    <w:rsid w:val="007D7A2B"/>
    <w:rsid w:val="007D7AA8"/>
    <w:rsid w:val="007D7BFC"/>
    <w:rsid w:val="007D7C26"/>
    <w:rsid w:val="007D7C2F"/>
    <w:rsid w:val="007D7C76"/>
    <w:rsid w:val="007D7CD9"/>
    <w:rsid w:val="007D7D77"/>
    <w:rsid w:val="007D7DC1"/>
    <w:rsid w:val="007D7E0B"/>
    <w:rsid w:val="007D7E3C"/>
    <w:rsid w:val="007D7ED0"/>
    <w:rsid w:val="007D7F9A"/>
    <w:rsid w:val="007D7FD9"/>
    <w:rsid w:val="007E010B"/>
    <w:rsid w:val="007E0126"/>
    <w:rsid w:val="007E018F"/>
    <w:rsid w:val="007E01EA"/>
    <w:rsid w:val="007E023B"/>
    <w:rsid w:val="007E025B"/>
    <w:rsid w:val="007E0265"/>
    <w:rsid w:val="007E033A"/>
    <w:rsid w:val="007E0403"/>
    <w:rsid w:val="007E047A"/>
    <w:rsid w:val="007E04D9"/>
    <w:rsid w:val="007E04E9"/>
    <w:rsid w:val="007E05B8"/>
    <w:rsid w:val="007E05E4"/>
    <w:rsid w:val="007E0632"/>
    <w:rsid w:val="007E06C0"/>
    <w:rsid w:val="007E07B2"/>
    <w:rsid w:val="007E0808"/>
    <w:rsid w:val="007E0849"/>
    <w:rsid w:val="007E087F"/>
    <w:rsid w:val="007E08A4"/>
    <w:rsid w:val="007E08C2"/>
    <w:rsid w:val="007E09C2"/>
    <w:rsid w:val="007E09CA"/>
    <w:rsid w:val="007E0B3C"/>
    <w:rsid w:val="007E0C0B"/>
    <w:rsid w:val="007E0D10"/>
    <w:rsid w:val="007E0D88"/>
    <w:rsid w:val="007E0FA4"/>
    <w:rsid w:val="007E10C9"/>
    <w:rsid w:val="007E10E5"/>
    <w:rsid w:val="007E1166"/>
    <w:rsid w:val="007E117E"/>
    <w:rsid w:val="007E119A"/>
    <w:rsid w:val="007E11A9"/>
    <w:rsid w:val="007E11BD"/>
    <w:rsid w:val="007E11C0"/>
    <w:rsid w:val="007E1257"/>
    <w:rsid w:val="007E127A"/>
    <w:rsid w:val="007E134B"/>
    <w:rsid w:val="007E13AF"/>
    <w:rsid w:val="007E13F6"/>
    <w:rsid w:val="007E1456"/>
    <w:rsid w:val="007E1481"/>
    <w:rsid w:val="007E148F"/>
    <w:rsid w:val="007E15B7"/>
    <w:rsid w:val="007E15E7"/>
    <w:rsid w:val="007E1622"/>
    <w:rsid w:val="007E1656"/>
    <w:rsid w:val="007E16BB"/>
    <w:rsid w:val="007E172B"/>
    <w:rsid w:val="007E1751"/>
    <w:rsid w:val="007E17B1"/>
    <w:rsid w:val="007E18CE"/>
    <w:rsid w:val="007E18EC"/>
    <w:rsid w:val="007E193E"/>
    <w:rsid w:val="007E1995"/>
    <w:rsid w:val="007E19B3"/>
    <w:rsid w:val="007E1A53"/>
    <w:rsid w:val="007E1AF2"/>
    <w:rsid w:val="007E1B06"/>
    <w:rsid w:val="007E1B0E"/>
    <w:rsid w:val="007E1B2F"/>
    <w:rsid w:val="007E1B50"/>
    <w:rsid w:val="007E1B78"/>
    <w:rsid w:val="007E1BEB"/>
    <w:rsid w:val="007E1C64"/>
    <w:rsid w:val="007E1D00"/>
    <w:rsid w:val="007E1E21"/>
    <w:rsid w:val="007E1EBA"/>
    <w:rsid w:val="007E1ECD"/>
    <w:rsid w:val="007E1EFE"/>
    <w:rsid w:val="007E1F29"/>
    <w:rsid w:val="007E1F77"/>
    <w:rsid w:val="007E20CF"/>
    <w:rsid w:val="007E211F"/>
    <w:rsid w:val="007E21C9"/>
    <w:rsid w:val="007E21DD"/>
    <w:rsid w:val="007E2249"/>
    <w:rsid w:val="007E226C"/>
    <w:rsid w:val="007E22EF"/>
    <w:rsid w:val="007E2308"/>
    <w:rsid w:val="007E233B"/>
    <w:rsid w:val="007E234E"/>
    <w:rsid w:val="007E2360"/>
    <w:rsid w:val="007E2393"/>
    <w:rsid w:val="007E23C7"/>
    <w:rsid w:val="007E2410"/>
    <w:rsid w:val="007E2425"/>
    <w:rsid w:val="007E24F5"/>
    <w:rsid w:val="007E2511"/>
    <w:rsid w:val="007E256C"/>
    <w:rsid w:val="007E25FD"/>
    <w:rsid w:val="007E2646"/>
    <w:rsid w:val="007E2705"/>
    <w:rsid w:val="007E282A"/>
    <w:rsid w:val="007E28A3"/>
    <w:rsid w:val="007E28DA"/>
    <w:rsid w:val="007E2989"/>
    <w:rsid w:val="007E2AC3"/>
    <w:rsid w:val="007E2BF6"/>
    <w:rsid w:val="007E2C3F"/>
    <w:rsid w:val="007E2CBA"/>
    <w:rsid w:val="007E2CD0"/>
    <w:rsid w:val="007E2CEB"/>
    <w:rsid w:val="007E2D88"/>
    <w:rsid w:val="007E2DEE"/>
    <w:rsid w:val="007E2F28"/>
    <w:rsid w:val="007E2F7C"/>
    <w:rsid w:val="007E2F93"/>
    <w:rsid w:val="007E2F9B"/>
    <w:rsid w:val="007E2FB4"/>
    <w:rsid w:val="007E307C"/>
    <w:rsid w:val="007E3163"/>
    <w:rsid w:val="007E3266"/>
    <w:rsid w:val="007E3289"/>
    <w:rsid w:val="007E328A"/>
    <w:rsid w:val="007E32C5"/>
    <w:rsid w:val="007E3320"/>
    <w:rsid w:val="007E3348"/>
    <w:rsid w:val="007E3555"/>
    <w:rsid w:val="007E360B"/>
    <w:rsid w:val="007E37AB"/>
    <w:rsid w:val="007E37DA"/>
    <w:rsid w:val="007E3806"/>
    <w:rsid w:val="007E383A"/>
    <w:rsid w:val="007E38CC"/>
    <w:rsid w:val="007E3994"/>
    <w:rsid w:val="007E3A11"/>
    <w:rsid w:val="007E3A2E"/>
    <w:rsid w:val="007E3AAD"/>
    <w:rsid w:val="007E3AEE"/>
    <w:rsid w:val="007E3C2B"/>
    <w:rsid w:val="007E3C37"/>
    <w:rsid w:val="007E3C65"/>
    <w:rsid w:val="007E3CB4"/>
    <w:rsid w:val="007E3CC7"/>
    <w:rsid w:val="007E3D18"/>
    <w:rsid w:val="007E3D6C"/>
    <w:rsid w:val="007E3E20"/>
    <w:rsid w:val="007E3F17"/>
    <w:rsid w:val="007E3F4B"/>
    <w:rsid w:val="007E3FC6"/>
    <w:rsid w:val="007E4032"/>
    <w:rsid w:val="007E4091"/>
    <w:rsid w:val="007E40D6"/>
    <w:rsid w:val="007E42B5"/>
    <w:rsid w:val="007E431D"/>
    <w:rsid w:val="007E43A0"/>
    <w:rsid w:val="007E43A1"/>
    <w:rsid w:val="007E442C"/>
    <w:rsid w:val="007E44C9"/>
    <w:rsid w:val="007E44CE"/>
    <w:rsid w:val="007E453B"/>
    <w:rsid w:val="007E4646"/>
    <w:rsid w:val="007E4734"/>
    <w:rsid w:val="007E474E"/>
    <w:rsid w:val="007E476A"/>
    <w:rsid w:val="007E4779"/>
    <w:rsid w:val="007E47FA"/>
    <w:rsid w:val="007E4816"/>
    <w:rsid w:val="007E4854"/>
    <w:rsid w:val="007E48A0"/>
    <w:rsid w:val="007E4A64"/>
    <w:rsid w:val="007E4AA4"/>
    <w:rsid w:val="007E4AEB"/>
    <w:rsid w:val="007E4B06"/>
    <w:rsid w:val="007E4BB4"/>
    <w:rsid w:val="007E4C00"/>
    <w:rsid w:val="007E4C26"/>
    <w:rsid w:val="007E4CD9"/>
    <w:rsid w:val="007E4D5E"/>
    <w:rsid w:val="007E4D65"/>
    <w:rsid w:val="007E4DEE"/>
    <w:rsid w:val="007E4E21"/>
    <w:rsid w:val="007E4F1D"/>
    <w:rsid w:val="007E4F9C"/>
    <w:rsid w:val="007E4FF1"/>
    <w:rsid w:val="007E5039"/>
    <w:rsid w:val="007E5043"/>
    <w:rsid w:val="007E5046"/>
    <w:rsid w:val="007E50AB"/>
    <w:rsid w:val="007E50B1"/>
    <w:rsid w:val="007E512D"/>
    <w:rsid w:val="007E5248"/>
    <w:rsid w:val="007E5256"/>
    <w:rsid w:val="007E52A9"/>
    <w:rsid w:val="007E5309"/>
    <w:rsid w:val="007E534D"/>
    <w:rsid w:val="007E53AE"/>
    <w:rsid w:val="007E53B5"/>
    <w:rsid w:val="007E53D3"/>
    <w:rsid w:val="007E53FB"/>
    <w:rsid w:val="007E54F0"/>
    <w:rsid w:val="007E554F"/>
    <w:rsid w:val="007E557D"/>
    <w:rsid w:val="007E55ED"/>
    <w:rsid w:val="007E5665"/>
    <w:rsid w:val="007E568B"/>
    <w:rsid w:val="007E56AC"/>
    <w:rsid w:val="007E56CB"/>
    <w:rsid w:val="007E5765"/>
    <w:rsid w:val="007E57FE"/>
    <w:rsid w:val="007E5892"/>
    <w:rsid w:val="007E5A8A"/>
    <w:rsid w:val="007E5AA3"/>
    <w:rsid w:val="007E5AA4"/>
    <w:rsid w:val="007E5C9C"/>
    <w:rsid w:val="007E5CAA"/>
    <w:rsid w:val="007E5CAE"/>
    <w:rsid w:val="007E5CB2"/>
    <w:rsid w:val="007E5CCB"/>
    <w:rsid w:val="007E5CCE"/>
    <w:rsid w:val="007E5CE5"/>
    <w:rsid w:val="007E5DA0"/>
    <w:rsid w:val="007E5DDA"/>
    <w:rsid w:val="007E5DFD"/>
    <w:rsid w:val="007E5F17"/>
    <w:rsid w:val="007E5F81"/>
    <w:rsid w:val="007E5FBA"/>
    <w:rsid w:val="007E6010"/>
    <w:rsid w:val="007E604B"/>
    <w:rsid w:val="007E60C6"/>
    <w:rsid w:val="007E610B"/>
    <w:rsid w:val="007E6138"/>
    <w:rsid w:val="007E61A0"/>
    <w:rsid w:val="007E61F4"/>
    <w:rsid w:val="007E6233"/>
    <w:rsid w:val="007E6297"/>
    <w:rsid w:val="007E62BB"/>
    <w:rsid w:val="007E62D8"/>
    <w:rsid w:val="007E62E3"/>
    <w:rsid w:val="007E637F"/>
    <w:rsid w:val="007E63BA"/>
    <w:rsid w:val="007E63D5"/>
    <w:rsid w:val="007E6412"/>
    <w:rsid w:val="007E6452"/>
    <w:rsid w:val="007E646C"/>
    <w:rsid w:val="007E64BE"/>
    <w:rsid w:val="007E656D"/>
    <w:rsid w:val="007E6572"/>
    <w:rsid w:val="007E65D5"/>
    <w:rsid w:val="007E66D2"/>
    <w:rsid w:val="007E66D8"/>
    <w:rsid w:val="007E66DD"/>
    <w:rsid w:val="007E677F"/>
    <w:rsid w:val="007E679E"/>
    <w:rsid w:val="007E67F0"/>
    <w:rsid w:val="007E6867"/>
    <w:rsid w:val="007E68E5"/>
    <w:rsid w:val="007E68EB"/>
    <w:rsid w:val="007E6999"/>
    <w:rsid w:val="007E69AA"/>
    <w:rsid w:val="007E69AD"/>
    <w:rsid w:val="007E69AE"/>
    <w:rsid w:val="007E69EA"/>
    <w:rsid w:val="007E6A5A"/>
    <w:rsid w:val="007E6A99"/>
    <w:rsid w:val="007E6B06"/>
    <w:rsid w:val="007E6BE8"/>
    <w:rsid w:val="007E6C14"/>
    <w:rsid w:val="007E6C92"/>
    <w:rsid w:val="007E6D10"/>
    <w:rsid w:val="007E6E72"/>
    <w:rsid w:val="007E6E79"/>
    <w:rsid w:val="007E6F07"/>
    <w:rsid w:val="007E6F21"/>
    <w:rsid w:val="007E6F4F"/>
    <w:rsid w:val="007E6F52"/>
    <w:rsid w:val="007E6FB9"/>
    <w:rsid w:val="007E700A"/>
    <w:rsid w:val="007E70A6"/>
    <w:rsid w:val="007E70F7"/>
    <w:rsid w:val="007E7134"/>
    <w:rsid w:val="007E713E"/>
    <w:rsid w:val="007E7187"/>
    <w:rsid w:val="007E71BF"/>
    <w:rsid w:val="007E7207"/>
    <w:rsid w:val="007E72BA"/>
    <w:rsid w:val="007E731D"/>
    <w:rsid w:val="007E7323"/>
    <w:rsid w:val="007E73C5"/>
    <w:rsid w:val="007E74E6"/>
    <w:rsid w:val="007E7511"/>
    <w:rsid w:val="007E75A7"/>
    <w:rsid w:val="007E75AE"/>
    <w:rsid w:val="007E75C7"/>
    <w:rsid w:val="007E75E5"/>
    <w:rsid w:val="007E7630"/>
    <w:rsid w:val="007E7662"/>
    <w:rsid w:val="007E7678"/>
    <w:rsid w:val="007E76D5"/>
    <w:rsid w:val="007E76EB"/>
    <w:rsid w:val="007E76F0"/>
    <w:rsid w:val="007E7746"/>
    <w:rsid w:val="007E7747"/>
    <w:rsid w:val="007E7790"/>
    <w:rsid w:val="007E77FB"/>
    <w:rsid w:val="007E7833"/>
    <w:rsid w:val="007E7929"/>
    <w:rsid w:val="007E79C3"/>
    <w:rsid w:val="007E7A8B"/>
    <w:rsid w:val="007E7A97"/>
    <w:rsid w:val="007E7ADF"/>
    <w:rsid w:val="007E7B4D"/>
    <w:rsid w:val="007E7B81"/>
    <w:rsid w:val="007E7B83"/>
    <w:rsid w:val="007E7BA1"/>
    <w:rsid w:val="007E7BE2"/>
    <w:rsid w:val="007E7BE6"/>
    <w:rsid w:val="007E7C05"/>
    <w:rsid w:val="007E7DFC"/>
    <w:rsid w:val="007E7E78"/>
    <w:rsid w:val="007E7EA0"/>
    <w:rsid w:val="007E7EBF"/>
    <w:rsid w:val="007E7F23"/>
    <w:rsid w:val="007E7F2F"/>
    <w:rsid w:val="007E7F7E"/>
    <w:rsid w:val="007E7FBE"/>
    <w:rsid w:val="007E7FEF"/>
    <w:rsid w:val="007E7FF1"/>
    <w:rsid w:val="007F0030"/>
    <w:rsid w:val="007F0035"/>
    <w:rsid w:val="007F006D"/>
    <w:rsid w:val="007F007F"/>
    <w:rsid w:val="007F00FD"/>
    <w:rsid w:val="007F010E"/>
    <w:rsid w:val="007F016E"/>
    <w:rsid w:val="007F020C"/>
    <w:rsid w:val="007F0255"/>
    <w:rsid w:val="007F0354"/>
    <w:rsid w:val="007F036E"/>
    <w:rsid w:val="007F04E5"/>
    <w:rsid w:val="007F04F5"/>
    <w:rsid w:val="007F0551"/>
    <w:rsid w:val="007F0629"/>
    <w:rsid w:val="007F067A"/>
    <w:rsid w:val="007F06C8"/>
    <w:rsid w:val="007F06CD"/>
    <w:rsid w:val="007F0745"/>
    <w:rsid w:val="007F079B"/>
    <w:rsid w:val="007F0872"/>
    <w:rsid w:val="007F088B"/>
    <w:rsid w:val="007F08E5"/>
    <w:rsid w:val="007F0973"/>
    <w:rsid w:val="007F0A11"/>
    <w:rsid w:val="007F0B2E"/>
    <w:rsid w:val="007F0BDD"/>
    <w:rsid w:val="007F0BE3"/>
    <w:rsid w:val="007F0BFE"/>
    <w:rsid w:val="007F0C44"/>
    <w:rsid w:val="007F0CAB"/>
    <w:rsid w:val="007F0CB6"/>
    <w:rsid w:val="007F0CD7"/>
    <w:rsid w:val="007F0CDD"/>
    <w:rsid w:val="007F0D0D"/>
    <w:rsid w:val="007F0D8C"/>
    <w:rsid w:val="007F0E0C"/>
    <w:rsid w:val="007F0E0E"/>
    <w:rsid w:val="007F0E36"/>
    <w:rsid w:val="007F0E4C"/>
    <w:rsid w:val="007F0E8A"/>
    <w:rsid w:val="007F0ED2"/>
    <w:rsid w:val="007F0EED"/>
    <w:rsid w:val="007F0F7B"/>
    <w:rsid w:val="007F0F8A"/>
    <w:rsid w:val="007F0F9F"/>
    <w:rsid w:val="007F0FC5"/>
    <w:rsid w:val="007F100A"/>
    <w:rsid w:val="007F108D"/>
    <w:rsid w:val="007F109B"/>
    <w:rsid w:val="007F10B9"/>
    <w:rsid w:val="007F11F1"/>
    <w:rsid w:val="007F1235"/>
    <w:rsid w:val="007F1250"/>
    <w:rsid w:val="007F1345"/>
    <w:rsid w:val="007F1388"/>
    <w:rsid w:val="007F13E1"/>
    <w:rsid w:val="007F14FD"/>
    <w:rsid w:val="007F150F"/>
    <w:rsid w:val="007F15F0"/>
    <w:rsid w:val="007F1667"/>
    <w:rsid w:val="007F16E2"/>
    <w:rsid w:val="007F1703"/>
    <w:rsid w:val="007F173E"/>
    <w:rsid w:val="007F17C1"/>
    <w:rsid w:val="007F18EE"/>
    <w:rsid w:val="007F1A76"/>
    <w:rsid w:val="007F1B2C"/>
    <w:rsid w:val="007F1BBD"/>
    <w:rsid w:val="007F1C6A"/>
    <w:rsid w:val="007F1CB6"/>
    <w:rsid w:val="007F1E14"/>
    <w:rsid w:val="007F1E91"/>
    <w:rsid w:val="007F1F26"/>
    <w:rsid w:val="007F1F75"/>
    <w:rsid w:val="007F1FAD"/>
    <w:rsid w:val="007F208D"/>
    <w:rsid w:val="007F20D8"/>
    <w:rsid w:val="007F2239"/>
    <w:rsid w:val="007F22F1"/>
    <w:rsid w:val="007F2307"/>
    <w:rsid w:val="007F231C"/>
    <w:rsid w:val="007F23B4"/>
    <w:rsid w:val="007F23CC"/>
    <w:rsid w:val="007F24B3"/>
    <w:rsid w:val="007F2533"/>
    <w:rsid w:val="007F25E4"/>
    <w:rsid w:val="007F2635"/>
    <w:rsid w:val="007F26C6"/>
    <w:rsid w:val="007F274A"/>
    <w:rsid w:val="007F2782"/>
    <w:rsid w:val="007F2786"/>
    <w:rsid w:val="007F27B0"/>
    <w:rsid w:val="007F27D9"/>
    <w:rsid w:val="007F27EE"/>
    <w:rsid w:val="007F2828"/>
    <w:rsid w:val="007F2839"/>
    <w:rsid w:val="007F2874"/>
    <w:rsid w:val="007F2894"/>
    <w:rsid w:val="007F2983"/>
    <w:rsid w:val="007F29A1"/>
    <w:rsid w:val="007F2A87"/>
    <w:rsid w:val="007F2C4D"/>
    <w:rsid w:val="007F2C5A"/>
    <w:rsid w:val="007F2C9A"/>
    <w:rsid w:val="007F2CD3"/>
    <w:rsid w:val="007F2CE6"/>
    <w:rsid w:val="007F2D2D"/>
    <w:rsid w:val="007F2D47"/>
    <w:rsid w:val="007F2DB9"/>
    <w:rsid w:val="007F2E5B"/>
    <w:rsid w:val="007F2E96"/>
    <w:rsid w:val="007F2ECE"/>
    <w:rsid w:val="007F2F7E"/>
    <w:rsid w:val="007F3007"/>
    <w:rsid w:val="007F3141"/>
    <w:rsid w:val="007F3151"/>
    <w:rsid w:val="007F3170"/>
    <w:rsid w:val="007F31AA"/>
    <w:rsid w:val="007F32A4"/>
    <w:rsid w:val="007F32D7"/>
    <w:rsid w:val="007F339A"/>
    <w:rsid w:val="007F3400"/>
    <w:rsid w:val="007F3418"/>
    <w:rsid w:val="007F3443"/>
    <w:rsid w:val="007F3453"/>
    <w:rsid w:val="007F3456"/>
    <w:rsid w:val="007F3544"/>
    <w:rsid w:val="007F3570"/>
    <w:rsid w:val="007F36E8"/>
    <w:rsid w:val="007F36F9"/>
    <w:rsid w:val="007F3700"/>
    <w:rsid w:val="007F37BB"/>
    <w:rsid w:val="007F380A"/>
    <w:rsid w:val="007F39FA"/>
    <w:rsid w:val="007F39FC"/>
    <w:rsid w:val="007F3A04"/>
    <w:rsid w:val="007F3A73"/>
    <w:rsid w:val="007F3B7D"/>
    <w:rsid w:val="007F3BD8"/>
    <w:rsid w:val="007F3C12"/>
    <w:rsid w:val="007F3C20"/>
    <w:rsid w:val="007F3C64"/>
    <w:rsid w:val="007F3D15"/>
    <w:rsid w:val="007F3D1A"/>
    <w:rsid w:val="007F3DDC"/>
    <w:rsid w:val="007F3E0B"/>
    <w:rsid w:val="007F3ECC"/>
    <w:rsid w:val="007F3F01"/>
    <w:rsid w:val="007F3F76"/>
    <w:rsid w:val="007F4179"/>
    <w:rsid w:val="007F429F"/>
    <w:rsid w:val="007F42D0"/>
    <w:rsid w:val="007F432B"/>
    <w:rsid w:val="007F4383"/>
    <w:rsid w:val="007F446F"/>
    <w:rsid w:val="007F44C6"/>
    <w:rsid w:val="007F4545"/>
    <w:rsid w:val="007F45AA"/>
    <w:rsid w:val="007F45BE"/>
    <w:rsid w:val="007F4609"/>
    <w:rsid w:val="007F462B"/>
    <w:rsid w:val="007F4685"/>
    <w:rsid w:val="007F46CB"/>
    <w:rsid w:val="007F4740"/>
    <w:rsid w:val="007F474C"/>
    <w:rsid w:val="007F47B5"/>
    <w:rsid w:val="007F4995"/>
    <w:rsid w:val="007F4A31"/>
    <w:rsid w:val="007F4B3E"/>
    <w:rsid w:val="007F4C1E"/>
    <w:rsid w:val="007F4C40"/>
    <w:rsid w:val="007F4C6D"/>
    <w:rsid w:val="007F4CE1"/>
    <w:rsid w:val="007F4D09"/>
    <w:rsid w:val="007F4D2D"/>
    <w:rsid w:val="007F4D5E"/>
    <w:rsid w:val="007F4D60"/>
    <w:rsid w:val="007F4D86"/>
    <w:rsid w:val="007F4D89"/>
    <w:rsid w:val="007F4E77"/>
    <w:rsid w:val="007F501E"/>
    <w:rsid w:val="007F52A2"/>
    <w:rsid w:val="007F52EA"/>
    <w:rsid w:val="007F52F2"/>
    <w:rsid w:val="007F5339"/>
    <w:rsid w:val="007F5415"/>
    <w:rsid w:val="007F5441"/>
    <w:rsid w:val="007F5474"/>
    <w:rsid w:val="007F55A5"/>
    <w:rsid w:val="007F55CC"/>
    <w:rsid w:val="007F573C"/>
    <w:rsid w:val="007F57F3"/>
    <w:rsid w:val="007F5830"/>
    <w:rsid w:val="007F5855"/>
    <w:rsid w:val="007F5866"/>
    <w:rsid w:val="007F586C"/>
    <w:rsid w:val="007F58E2"/>
    <w:rsid w:val="007F58EC"/>
    <w:rsid w:val="007F5962"/>
    <w:rsid w:val="007F59A9"/>
    <w:rsid w:val="007F59B5"/>
    <w:rsid w:val="007F59B6"/>
    <w:rsid w:val="007F59C8"/>
    <w:rsid w:val="007F59D8"/>
    <w:rsid w:val="007F5A98"/>
    <w:rsid w:val="007F5AB5"/>
    <w:rsid w:val="007F5ACC"/>
    <w:rsid w:val="007F5AEC"/>
    <w:rsid w:val="007F5AFD"/>
    <w:rsid w:val="007F5B88"/>
    <w:rsid w:val="007F5BD5"/>
    <w:rsid w:val="007F5C19"/>
    <w:rsid w:val="007F5C34"/>
    <w:rsid w:val="007F5C39"/>
    <w:rsid w:val="007F5CBB"/>
    <w:rsid w:val="007F5D27"/>
    <w:rsid w:val="007F5D86"/>
    <w:rsid w:val="007F5E12"/>
    <w:rsid w:val="007F5E52"/>
    <w:rsid w:val="007F5EA3"/>
    <w:rsid w:val="007F5EB2"/>
    <w:rsid w:val="007F5F49"/>
    <w:rsid w:val="007F5F83"/>
    <w:rsid w:val="007F5F8D"/>
    <w:rsid w:val="007F6003"/>
    <w:rsid w:val="007F6024"/>
    <w:rsid w:val="007F6056"/>
    <w:rsid w:val="007F6142"/>
    <w:rsid w:val="007F61F4"/>
    <w:rsid w:val="007F6236"/>
    <w:rsid w:val="007F6240"/>
    <w:rsid w:val="007F6271"/>
    <w:rsid w:val="007F630B"/>
    <w:rsid w:val="007F6330"/>
    <w:rsid w:val="007F6381"/>
    <w:rsid w:val="007F6447"/>
    <w:rsid w:val="007F64CA"/>
    <w:rsid w:val="007F64E3"/>
    <w:rsid w:val="007F6558"/>
    <w:rsid w:val="007F65E1"/>
    <w:rsid w:val="007F65F7"/>
    <w:rsid w:val="007F6693"/>
    <w:rsid w:val="007F6713"/>
    <w:rsid w:val="007F6785"/>
    <w:rsid w:val="007F67A8"/>
    <w:rsid w:val="007F67E2"/>
    <w:rsid w:val="007F67EE"/>
    <w:rsid w:val="007F68E6"/>
    <w:rsid w:val="007F69C0"/>
    <w:rsid w:val="007F6BAA"/>
    <w:rsid w:val="007F6C0C"/>
    <w:rsid w:val="007F6C1D"/>
    <w:rsid w:val="007F6CA7"/>
    <w:rsid w:val="007F6E32"/>
    <w:rsid w:val="007F6F59"/>
    <w:rsid w:val="007F6F80"/>
    <w:rsid w:val="007F6F85"/>
    <w:rsid w:val="007F6FE3"/>
    <w:rsid w:val="007F7195"/>
    <w:rsid w:val="007F71D3"/>
    <w:rsid w:val="007F72AF"/>
    <w:rsid w:val="007F73EC"/>
    <w:rsid w:val="007F74A6"/>
    <w:rsid w:val="007F74C1"/>
    <w:rsid w:val="007F756B"/>
    <w:rsid w:val="007F76E3"/>
    <w:rsid w:val="007F770D"/>
    <w:rsid w:val="007F772D"/>
    <w:rsid w:val="007F7730"/>
    <w:rsid w:val="007F7786"/>
    <w:rsid w:val="007F77C7"/>
    <w:rsid w:val="007F781F"/>
    <w:rsid w:val="007F799B"/>
    <w:rsid w:val="007F79F9"/>
    <w:rsid w:val="007F7B61"/>
    <w:rsid w:val="007F7BD7"/>
    <w:rsid w:val="007F7C2A"/>
    <w:rsid w:val="007F7C9A"/>
    <w:rsid w:val="007F7DF9"/>
    <w:rsid w:val="007F7E3E"/>
    <w:rsid w:val="007F7E65"/>
    <w:rsid w:val="007F7E93"/>
    <w:rsid w:val="007F7EF3"/>
    <w:rsid w:val="007F7F2C"/>
    <w:rsid w:val="007F7F4E"/>
    <w:rsid w:val="007F7F95"/>
    <w:rsid w:val="007F7FA9"/>
    <w:rsid w:val="007F7FDB"/>
    <w:rsid w:val="007F7FF3"/>
    <w:rsid w:val="00800005"/>
    <w:rsid w:val="00800042"/>
    <w:rsid w:val="00800085"/>
    <w:rsid w:val="008000AD"/>
    <w:rsid w:val="008000B3"/>
    <w:rsid w:val="0080013F"/>
    <w:rsid w:val="008001BA"/>
    <w:rsid w:val="008001D6"/>
    <w:rsid w:val="00800221"/>
    <w:rsid w:val="00800234"/>
    <w:rsid w:val="008002BD"/>
    <w:rsid w:val="0080031D"/>
    <w:rsid w:val="00800355"/>
    <w:rsid w:val="00800364"/>
    <w:rsid w:val="00800379"/>
    <w:rsid w:val="008003D9"/>
    <w:rsid w:val="0080040F"/>
    <w:rsid w:val="00800516"/>
    <w:rsid w:val="00800558"/>
    <w:rsid w:val="008005EC"/>
    <w:rsid w:val="0080066F"/>
    <w:rsid w:val="00800683"/>
    <w:rsid w:val="008006B2"/>
    <w:rsid w:val="008007A3"/>
    <w:rsid w:val="00800804"/>
    <w:rsid w:val="00800837"/>
    <w:rsid w:val="00800852"/>
    <w:rsid w:val="008008D7"/>
    <w:rsid w:val="0080093F"/>
    <w:rsid w:val="00800951"/>
    <w:rsid w:val="00800952"/>
    <w:rsid w:val="008009C3"/>
    <w:rsid w:val="008009E9"/>
    <w:rsid w:val="00800AE2"/>
    <w:rsid w:val="00800C42"/>
    <w:rsid w:val="00800C4E"/>
    <w:rsid w:val="00800E19"/>
    <w:rsid w:val="00800E61"/>
    <w:rsid w:val="00800F04"/>
    <w:rsid w:val="00800F15"/>
    <w:rsid w:val="00801037"/>
    <w:rsid w:val="0080105D"/>
    <w:rsid w:val="008010EF"/>
    <w:rsid w:val="0080110D"/>
    <w:rsid w:val="00801155"/>
    <w:rsid w:val="008011B9"/>
    <w:rsid w:val="0080124A"/>
    <w:rsid w:val="0080124B"/>
    <w:rsid w:val="008012EA"/>
    <w:rsid w:val="00801356"/>
    <w:rsid w:val="00801387"/>
    <w:rsid w:val="008013C5"/>
    <w:rsid w:val="008013E8"/>
    <w:rsid w:val="008013FA"/>
    <w:rsid w:val="0080152F"/>
    <w:rsid w:val="00801557"/>
    <w:rsid w:val="0080166E"/>
    <w:rsid w:val="008016B8"/>
    <w:rsid w:val="008016FD"/>
    <w:rsid w:val="008017D3"/>
    <w:rsid w:val="00801809"/>
    <w:rsid w:val="0080193C"/>
    <w:rsid w:val="00801970"/>
    <w:rsid w:val="00801A2D"/>
    <w:rsid w:val="00801A60"/>
    <w:rsid w:val="00801A96"/>
    <w:rsid w:val="00801A97"/>
    <w:rsid w:val="00801B1E"/>
    <w:rsid w:val="00801B4B"/>
    <w:rsid w:val="00801C65"/>
    <w:rsid w:val="00801E23"/>
    <w:rsid w:val="00801E26"/>
    <w:rsid w:val="00801E3B"/>
    <w:rsid w:val="00801F88"/>
    <w:rsid w:val="0080200F"/>
    <w:rsid w:val="00802020"/>
    <w:rsid w:val="0080204B"/>
    <w:rsid w:val="00802080"/>
    <w:rsid w:val="008020A1"/>
    <w:rsid w:val="008020CD"/>
    <w:rsid w:val="008020EB"/>
    <w:rsid w:val="0080211F"/>
    <w:rsid w:val="008021D9"/>
    <w:rsid w:val="00802241"/>
    <w:rsid w:val="008022A4"/>
    <w:rsid w:val="008022A6"/>
    <w:rsid w:val="0080232F"/>
    <w:rsid w:val="008023A6"/>
    <w:rsid w:val="0080244C"/>
    <w:rsid w:val="00802475"/>
    <w:rsid w:val="008024AD"/>
    <w:rsid w:val="00802507"/>
    <w:rsid w:val="00802510"/>
    <w:rsid w:val="0080255E"/>
    <w:rsid w:val="008025B3"/>
    <w:rsid w:val="008026C5"/>
    <w:rsid w:val="008026D4"/>
    <w:rsid w:val="00802760"/>
    <w:rsid w:val="00802763"/>
    <w:rsid w:val="008027DC"/>
    <w:rsid w:val="00802810"/>
    <w:rsid w:val="00802890"/>
    <w:rsid w:val="008028D2"/>
    <w:rsid w:val="00802903"/>
    <w:rsid w:val="00802A3D"/>
    <w:rsid w:val="00802A4A"/>
    <w:rsid w:val="00802BF5"/>
    <w:rsid w:val="00802CB8"/>
    <w:rsid w:val="00802CDA"/>
    <w:rsid w:val="00802D37"/>
    <w:rsid w:val="00802D8E"/>
    <w:rsid w:val="00802DFD"/>
    <w:rsid w:val="00802E3A"/>
    <w:rsid w:val="00802EEB"/>
    <w:rsid w:val="00802F2B"/>
    <w:rsid w:val="00802F8C"/>
    <w:rsid w:val="00802FAE"/>
    <w:rsid w:val="00802FC2"/>
    <w:rsid w:val="00802FC9"/>
    <w:rsid w:val="00802FE8"/>
    <w:rsid w:val="00803090"/>
    <w:rsid w:val="00803099"/>
    <w:rsid w:val="008030F9"/>
    <w:rsid w:val="008031B3"/>
    <w:rsid w:val="008031F1"/>
    <w:rsid w:val="008032AF"/>
    <w:rsid w:val="00803362"/>
    <w:rsid w:val="008033DD"/>
    <w:rsid w:val="0080347E"/>
    <w:rsid w:val="008034D5"/>
    <w:rsid w:val="008034E2"/>
    <w:rsid w:val="00803505"/>
    <w:rsid w:val="008035C8"/>
    <w:rsid w:val="00803667"/>
    <w:rsid w:val="008037D0"/>
    <w:rsid w:val="008037EB"/>
    <w:rsid w:val="008037ED"/>
    <w:rsid w:val="008038D2"/>
    <w:rsid w:val="00803925"/>
    <w:rsid w:val="008039E4"/>
    <w:rsid w:val="00803A08"/>
    <w:rsid w:val="00803B42"/>
    <w:rsid w:val="00803BB9"/>
    <w:rsid w:val="00803D1C"/>
    <w:rsid w:val="00803D3E"/>
    <w:rsid w:val="00803D88"/>
    <w:rsid w:val="00803ED5"/>
    <w:rsid w:val="00803EF0"/>
    <w:rsid w:val="00803EFA"/>
    <w:rsid w:val="00803F7F"/>
    <w:rsid w:val="00803F84"/>
    <w:rsid w:val="00803FA4"/>
    <w:rsid w:val="00803FE7"/>
    <w:rsid w:val="0080400C"/>
    <w:rsid w:val="0080401C"/>
    <w:rsid w:val="00804041"/>
    <w:rsid w:val="00804069"/>
    <w:rsid w:val="00804098"/>
    <w:rsid w:val="00804151"/>
    <w:rsid w:val="00804176"/>
    <w:rsid w:val="008042CA"/>
    <w:rsid w:val="008042E3"/>
    <w:rsid w:val="00804313"/>
    <w:rsid w:val="0080436C"/>
    <w:rsid w:val="00804384"/>
    <w:rsid w:val="00804511"/>
    <w:rsid w:val="00804574"/>
    <w:rsid w:val="008045B9"/>
    <w:rsid w:val="008046A8"/>
    <w:rsid w:val="00804797"/>
    <w:rsid w:val="008047F6"/>
    <w:rsid w:val="00804864"/>
    <w:rsid w:val="008048C2"/>
    <w:rsid w:val="00804976"/>
    <w:rsid w:val="00804A04"/>
    <w:rsid w:val="00804A81"/>
    <w:rsid w:val="00804C56"/>
    <w:rsid w:val="00804CE6"/>
    <w:rsid w:val="00804D50"/>
    <w:rsid w:val="00804D70"/>
    <w:rsid w:val="00804D82"/>
    <w:rsid w:val="00804D8E"/>
    <w:rsid w:val="00804DCF"/>
    <w:rsid w:val="00804DDA"/>
    <w:rsid w:val="00804E47"/>
    <w:rsid w:val="00804F73"/>
    <w:rsid w:val="0080511B"/>
    <w:rsid w:val="008051A5"/>
    <w:rsid w:val="008051E9"/>
    <w:rsid w:val="0080521F"/>
    <w:rsid w:val="0080527D"/>
    <w:rsid w:val="00805387"/>
    <w:rsid w:val="0080542A"/>
    <w:rsid w:val="00805448"/>
    <w:rsid w:val="00805459"/>
    <w:rsid w:val="0080551D"/>
    <w:rsid w:val="00805521"/>
    <w:rsid w:val="0080555B"/>
    <w:rsid w:val="00805582"/>
    <w:rsid w:val="0080569A"/>
    <w:rsid w:val="008056D6"/>
    <w:rsid w:val="008056F1"/>
    <w:rsid w:val="0080574B"/>
    <w:rsid w:val="008057DD"/>
    <w:rsid w:val="00805823"/>
    <w:rsid w:val="0080584A"/>
    <w:rsid w:val="0080591B"/>
    <w:rsid w:val="00805988"/>
    <w:rsid w:val="00805A60"/>
    <w:rsid w:val="00805A7C"/>
    <w:rsid w:val="00805A85"/>
    <w:rsid w:val="00805AC9"/>
    <w:rsid w:val="00805B46"/>
    <w:rsid w:val="00805D29"/>
    <w:rsid w:val="00805D35"/>
    <w:rsid w:val="00805D78"/>
    <w:rsid w:val="00805D9A"/>
    <w:rsid w:val="00805E48"/>
    <w:rsid w:val="00805F77"/>
    <w:rsid w:val="00805FB7"/>
    <w:rsid w:val="00805FF6"/>
    <w:rsid w:val="00806003"/>
    <w:rsid w:val="00806029"/>
    <w:rsid w:val="00806041"/>
    <w:rsid w:val="0080604C"/>
    <w:rsid w:val="0080609C"/>
    <w:rsid w:val="008060A0"/>
    <w:rsid w:val="00806149"/>
    <w:rsid w:val="0080616C"/>
    <w:rsid w:val="00806194"/>
    <w:rsid w:val="0080623A"/>
    <w:rsid w:val="00806285"/>
    <w:rsid w:val="0080634C"/>
    <w:rsid w:val="0080644E"/>
    <w:rsid w:val="00806480"/>
    <w:rsid w:val="008064DD"/>
    <w:rsid w:val="00806514"/>
    <w:rsid w:val="008066AF"/>
    <w:rsid w:val="008066CF"/>
    <w:rsid w:val="00806717"/>
    <w:rsid w:val="008067A5"/>
    <w:rsid w:val="008067E5"/>
    <w:rsid w:val="00806888"/>
    <w:rsid w:val="008069D9"/>
    <w:rsid w:val="00806A43"/>
    <w:rsid w:val="00806A9E"/>
    <w:rsid w:val="00806AA0"/>
    <w:rsid w:val="00806AAC"/>
    <w:rsid w:val="00806B08"/>
    <w:rsid w:val="00806B66"/>
    <w:rsid w:val="00806B6B"/>
    <w:rsid w:val="00806BAA"/>
    <w:rsid w:val="00806BD9"/>
    <w:rsid w:val="00806C27"/>
    <w:rsid w:val="00806CC1"/>
    <w:rsid w:val="00806CD3"/>
    <w:rsid w:val="00806CD9"/>
    <w:rsid w:val="00806D3C"/>
    <w:rsid w:val="00806DEF"/>
    <w:rsid w:val="00806E13"/>
    <w:rsid w:val="00806E75"/>
    <w:rsid w:val="00806E7F"/>
    <w:rsid w:val="00806F3E"/>
    <w:rsid w:val="00806F6D"/>
    <w:rsid w:val="00806F7D"/>
    <w:rsid w:val="0080704C"/>
    <w:rsid w:val="0080709C"/>
    <w:rsid w:val="008070EB"/>
    <w:rsid w:val="00807290"/>
    <w:rsid w:val="0080730A"/>
    <w:rsid w:val="00807362"/>
    <w:rsid w:val="008073CC"/>
    <w:rsid w:val="008073E4"/>
    <w:rsid w:val="00807431"/>
    <w:rsid w:val="0080743C"/>
    <w:rsid w:val="008074B3"/>
    <w:rsid w:val="00807551"/>
    <w:rsid w:val="00807588"/>
    <w:rsid w:val="008075AA"/>
    <w:rsid w:val="008076FA"/>
    <w:rsid w:val="0080770D"/>
    <w:rsid w:val="008079AD"/>
    <w:rsid w:val="00807A34"/>
    <w:rsid w:val="00807A56"/>
    <w:rsid w:val="00807A95"/>
    <w:rsid w:val="00807AF2"/>
    <w:rsid w:val="00807B0C"/>
    <w:rsid w:val="00807B10"/>
    <w:rsid w:val="00807C51"/>
    <w:rsid w:val="00807D14"/>
    <w:rsid w:val="00807DC3"/>
    <w:rsid w:val="00807DE2"/>
    <w:rsid w:val="00807E6A"/>
    <w:rsid w:val="00807F62"/>
    <w:rsid w:val="00807F88"/>
    <w:rsid w:val="00810094"/>
    <w:rsid w:val="008100B2"/>
    <w:rsid w:val="008101D4"/>
    <w:rsid w:val="008102B2"/>
    <w:rsid w:val="008102E2"/>
    <w:rsid w:val="00810559"/>
    <w:rsid w:val="008105B7"/>
    <w:rsid w:val="008107AC"/>
    <w:rsid w:val="008107CA"/>
    <w:rsid w:val="00810819"/>
    <w:rsid w:val="00810869"/>
    <w:rsid w:val="0081091D"/>
    <w:rsid w:val="00810999"/>
    <w:rsid w:val="00810A0B"/>
    <w:rsid w:val="00810A6C"/>
    <w:rsid w:val="00810AA5"/>
    <w:rsid w:val="00810AE7"/>
    <w:rsid w:val="00810AEC"/>
    <w:rsid w:val="00810B6E"/>
    <w:rsid w:val="00810C33"/>
    <w:rsid w:val="00810C6E"/>
    <w:rsid w:val="00810CB1"/>
    <w:rsid w:val="00810E53"/>
    <w:rsid w:val="00810E9B"/>
    <w:rsid w:val="00810EF6"/>
    <w:rsid w:val="00810F4C"/>
    <w:rsid w:val="00810FA7"/>
    <w:rsid w:val="00810FC4"/>
    <w:rsid w:val="0081106F"/>
    <w:rsid w:val="0081114E"/>
    <w:rsid w:val="00811151"/>
    <w:rsid w:val="008111A9"/>
    <w:rsid w:val="00811268"/>
    <w:rsid w:val="00811293"/>
    <w:rsid w:val="0081132D"/>
    <w:rsid w:val="00811335"/>
    <w:rsid w:val="008113AC"/>
    <w:rsid w:val="008113CA"/>
    <w:rsid w:val="008113D6"/>
    <w:rsid w:val="008114B5"/>
    <w:rsid w:val="008114D2"/>
    <w:rsid w:val="00811541"/>
    <w:rsid w:val="008115F3"/>
    <w:rsid w:val="00811617"/>
    <w:rsid w:val="0081166B"/>
    <w:rsid w:val="00811695"/>
    <w:rsid w:val="008116A9"/>
    <w:rsid w:val="00811763"/>
    <w:rsid w:val="00811877"/>
    <w:rsid w:val="008118AD"/>
    <w:rsid w:val="008118BD"/>
    <w:rsid w:val="00811A44"/>
    <w:rsid w:val="00811A56"/>
    <w:rsid w:val="00811A58"/>
    <w:rsid w:val="00811A5F"/>
    <w:rsid w:val="00811ACC"/>
    <w:rsid w:val="00811B62"/>
    <w:rsid w:val="00811B6B"/>
    <w:rsid w:val="00811B76"/>
    <w:rsid w:val="00811BE2"/>
    <w:rsid w:val="00811C33"/>
    <w:rsid w:val="00811C36"/>
    <w:rsid w:val="00811C66"/>
    <w:rsid w:val="00811CBF"/>
    <w:rsid w:val="00811D25"/>
    <w:rsid w:val="00811E1C"/>
    <w:rsid w:val="00811E46"/>
    <w:rsid w:val="00811E75"/>
    <w:rsid w:val="00811EA3"/>
    <w:rsid w:val="00811ED5"/>
    <w:rsid w:val="00811F27"/>
    <w:rsid w:val="008120AD"/>
    <w:rsid w:val="00812107"/>
    <w:rsid w:val="008121E6"/>
    <w:rsid w:val="0081222E"/>
    <w:rsid w:val="00812230"/>
    <w:rsid w:val="0081224A"/>
    <w:rsid w:val="00812287"/>
    <w:rsid w:val="008122E2"/>
    <w:rsid w:val="008122E8"/>
    <w:rsid w:val="00812352"/>
    <w:rsid w:val="00812385"/>
    <w:rsid w:val="0081249B"/>
    <w:rsid w:val="008124D4"/>
    <w:rsid w:val="00812501"/>
    <w:rsid w:val="00812521"/>
    <w:rsid w:val="00812528"/>
    <w:rsid w:val="0081255D"/>
    <w:rsid w:val="0081259C"/>
    <w:rsid w:val="008125C4"/>
    <w:rsid w:val="008125F2"/>
    <w:rsid w:val="0081260C"/>
    <w:rsid w:val="008126B6"/>
    <w:rsid w:val="00812708"/>
    <w:rsid w:val="00812709"/>
    <w:rsid w:val="0081277D"/>
    <w:rsid w:val="008127D6"/>
    <w:rsid w:val="00812837"/>
    <w:rsid w:val="0081284D"/>
    <w:rsid w:val="00812896"/>
    <w:rsid w:val="00812A1F"/>
    <w:rsid w:val="00812A6B"/>
    <w:rsid w:val="00812A90"/>
    <w:rsid w:val="00812ADF"/>
    <w:rsid w:val="00812B07"/>
    <w:rsid w:val="00812C69"/>
    <w:rsid w:val="00812CA6"/>
    <w:rsid w:val="00812CD2"/>
    <w:rsid w:val="00812D37"/>
    <w:rsid w:val="00812DB2"/>
    <w:rsid w:val="00812E26"/>
    <w:rsid w:val="00812E48"/>
    <w:rsid w:val="00812ED6"/>
    <w:rsid w:val="00812F03"/>
    <w:rsid w:val="00812F6F"/>
    <w:rsid w:val="00812FEC"/>
    <w:rsid w:val="00813031"/>
    <w:rsid w:val="008130EE"/>
    <w:rsid w:val="0081313C"/>
    <w:rsid w:val="008131D1"/>
    <w:rsid w:val="008131D7"/>
    <w:rsid w:val="00813236"/>
    <w:rsid w:val="00813241"/>
    <w:rsid w:val="008134DA"/>
    <w:rsid w:val="008134E7"/>
    <w:rsid w:val="00813556"/>
    <w:rsid w:val="00813563"/>
    <w:rsid w:val="0081356F"/>
    <w:rsid w:val="00813583"/>
    <w:rsid w:val="00813672"/>
    <w:rsid w:val="008136E6"/>
    <w:rsid w:val="00813707"/>
    <w:rsid w:val="0081372E"/>
    <w:rsid w:val="00813794"/>
    <w:rsid w:val="0081387B"/>
    <w:rsid w:val="008138CC"/>
    <w:rsid w:val="008139A1"/>
    <w:rsid w:val="008139C8"/>
    <w:rsid w:val="008139E7"/>
    <w:rsid w:val="00813A73"/>
    <w:rsid w:val="00813A8B"/>
    <w:rsid w:val="00813AA5"/>
    <w:rsid w:val="00813B41"/>
    <w:rsid w:val="00813C08"/>
    <w:rsid w:val="00813C49"/>
    <w:rsid w:val="00813D95"/>
    <w:rsid w:val="00813DA3"/>
    <w:rsid w:val="00813E77"/>
    <w:rsid w:val="00813EBE"/>
    <w:rsid w:val="00813F79"/>
    <w:rsid w:val="00813FD3"/>
    <w:rsid w:val="00813FD6"/>
    <w:rsid w:val="00813FEE"/>
    <w:rsid w:val="0081404D"/>
    <w:rsid w:val="0081409E"/>
    <w:rsid w:val="008141BE"/>
    <w:rsid w:val="008141CB"/>
    <w:rsid w:val="008141DF"/>
    <w:rsid w:val="008141E8"/>
    <w:rsid w:val="008141F3"/>
    <w:rsid w:val="0081422D"/>
    <w:rsid w:val="00814260"/>
    <w:rsid w:val="008142BF"/>
    <w:rsid w:val="0081446B"/>
    <w:rsid w:val="00814495"/>
    <w:rsid w:val="008144EB"/>
    <w:rsid w:val="00814517"/>
    <w:rsid w:val="0081452A"/>
    <w:rsid w:val="00814588"/>
    <w:rsid w:val="00814614"/>
    <w:rsid w:val="008146A8"/>
    <w:rsid w:val="008147AA"/>
    <w:rsid w:val="0081482F"/>
    <w:rsid w:val="008148BF"/>
    <w:rsid w:val="00814946"/>
    <w:rsid w:val="0081494D"/>
    <w:rsid w:val="008149C8"/>
    <w:rsid w:val="008149E8"/>
    <w:rsid w:val="00814A2E"/>
    <w:rsid w:val="00814A31"/>
    <w:rsid w:val="00814A66"/>
    <w:rsid w:val="00814A6F"/>
    <w:rsid w:val="00814B9E"/>
    <w:rsid w:val="00814BB0"/>
    <w:rsid w:val="00814C54"/>
    <w:rsid w:val="00814C59"/>
    <w:rsid w:val="00814CA2"/>
    <w:rsid w:val="00814D78"/>
    <w:rsid w:val="00814DB9"/>
    <w:rsid w:val="00814DD9"/>
    <w:rsid w:val="00814E24"/>
    <w:rsid w:val="00814E4D"/>
    <w:rsid w:val="00814E71"/>
    <w:rsid w:val="00814EC5"/>
    <w:rsid w:val="00814ED5"/>
    <w:rsid w:val="00814EF2"/>
    <w:rsid w:val="00814F4B"/>
    <w:rsid w:val="00814F99"/>
    <w:rsid w:val="00814FA9"/>
    <w:rsid w:val="00814FCC"/>
    <w:rsid w:val="00815013"/>
    <w:rsid w:val="00815097"/>
    <w:rsid w:val="00815163"/>
    <w:rsid w:val="0081519C"/>
    <w:rsid w:val="008151B2"/>
    <w:rsid w:val="008151DF"/>
    <w:rsid w:val="0081523C"/>
    <w:rsid w:val="00815255"/>
    <w:rsid w:val="00815314"/>
    <w:rsid w:val="0081536F"/>
    <w:rsid w:val="008153B3"/>
    <w:rsid w:val="00815473"/>
    <w:rsid w:val="00815576"/>
    <w:rsid w:val="0081557A"/>
    <w:rsid w:val="00815632"/>
    <w:rsid w:val="00815714"/>
    <w:rsid w:val="00815776"/>
    <w:rsid w:val="00815787"/>
    <w:rsid w:val="008157E4"/>
    <w:rsid w:val="0081581A"/>
    <w:rsid w:val="0081586A"/>
    <w:rsid w:val="008158D2"/>
    <w:rsid w:val="008158EA"/>
    <w:rsid w:val="0081591E"/>
    <w:rsid w:val="00815952"/>
    <w:rsid w:val="00815A60"/>
    <w:rsid w:val="00815B35"/>
    <w:rsid w:val="00815BEA"/>
    <w:rsid w:val="00815C0E"/>
    <w:rsid w:val="00815D91"/>
    <w:rsid w:val="00815DE7"/>
    <w:rsid w:val="00815F50"/>
    <w:rsid w:val="00815F8B"/>
    <w:rsid w:val="00815FA3"/>
    <w:rsid w:val="00815FA9"/>
    <w:rsid w:val="00815FC4"/>
    <w:rsid w:val="00816155"/>
    <w:rsid w:val="008161CB"/>
    <w:rsid w:val="008162E0"/>
    <w:rsid w:val="008162F5"/>
    <w:rsid w:val="008162FA"/>
    <w:rsid w:val="00816307"/>
    <w:rsid w:val="00816324"/>
    <w:rsid w:val="008164B5"/>
    <w:rsid w:val="008164E3"/>
    <w:rsid w:val="0081660A"/>
    <w:rsid w:val="00816616"/>
    <w:rsid w:val="0081663D"/>
    <w:rsid w:val="00816660"/>
    <w:rsid w:val="008166D4"/>
    <w:rsid w:val="008167CF"/>
    <w:rsid w:val="008167E9"/>
    <w:rsid w:val="008167EE"/>
    <w:rsid w:val="00816800"/>
    <w:rsid w:val="0081685A"/>
    <w:rsid w:val="008168EA"/>
    <w:rsid w:val="0081690A"/>
    <w:rsid w:val="00816930"/>
    <w:rsid w:val="008169C7"/>
    <w:rsid w:val="00816A1F"/>
    <w:rsid w:val="00816B2D"/>
    <w:rsid w:val="00816B3B"/>
    <w:rsid w:val="00816BC0"/>
    <w:rsid w:val="00816BCC"/>
    <w:rsid w:val="00816BD0"/>
    <w:rsid w:val="00816C05"/>
    <w:rsid w:val="00816D51"/>
    <w:rsid w:val="00816DBD"/>
    <w:rsid w:val="00816E30"/>
    <w:rsid w:val="00816E42"/>
    <w:rsid w:val="00816E94"/>
    <w:rsid w:val="00816EC2"/>
    <w:rsid w:val="00816F21"/>
    <w:rsid w:val="00816F67"/>
    <w:rsid w:val="00816FD2"/>
    <w:rsid w:val="00817065"/>
    <w:rsid w:val="00817081"/>
    <w:rsid w:val="00817118"/>
    <w:rsid w:val="00817172"/>
    <w:rsid w:val="00817342"/>
    <w:rsid w:val="008173EE"/>
    <w:rsid w:val="00817447"/>
    <w:rsid w:val="008175A2"/>
    <w:rsid w:val="008175D0"/>
    <w:rsid w:val="0081772D"/>
    <w:rsid w:val="008177F9"/>
    <w:rsid w:val="0081781A"/>
    <w:rsid w:val="0081788A"/>
    <w:rsid w:val="008178FD"/>
    <w:rsid w:val="0081790A"/>
    <w:rsid w:val="00817922"/>
    <w:rsid w:val="0081792E"/>
    <w:rsid w:val="00817968"/>
    <w:rsid w:val="0081799F"/>
    <w:rsid w:val="008179DE"/>
    <w:rsid w:val="008179E5"/>
    <w:rsid w:val="00817A46"/>
    <w:rsid w:val="00817A4F"/>
    <w:rsid w:val="00817AF6"/>
    <w:rsid w:val="00817B10"/>
    <w:rsid w:val="00817B12"/>
    <w:rsid w:val="00817B31"/>
    <w:rsid w:val="00817C01"/>
    <w:rsid w:val="00817C2C"/>
    <w:rsid w:val="00817C4C"/>
    <w:rsid w:val="00817C57"/>
    <w:rsid w:val="00817CD2"/>
    <w:rsid w:val="00817DB3"/>
    <w:rsid w:val="00817DB8"/>
    <w:rsid w:val="00817DDF"/>
    <w:rsid w:val="00817E07"/>
    <w:rsid w:val="00817E33"/>
    <w:rsid w:val="00817E79"/>
    <w:rsid w:val="00817E85"/>
    <w:rsid w:val="00817EA0"/>
    <w:rsid w:val="00817F21"/>
    <w:rsid w:val="0082008B"/>
    <w:rsid w:val="00820135"/>
    <w:rsid w:val="008201E1"/>
    <w:rsid w:val="0082020E"/>
    <w:rsid w:val="0082021B"/>
    <w:rsid w:val="008202A9"/>
    <w:rsid w:val="008202F3"/>
    <w:rsid w:val="008202FC"/>
    <w:rsid w:val="00820343"/>
    <w:rsid w:val="008203EF"/>
    <w:rsid w:val="008203F5"/>
    <w:rsid w:val="00820427"/>
    <w:rsid w:val="0082046C"/>
    <w:rsid w:val="008205B0"/>
    <w:rsid w:val="00820603"/>
    <w:rsid w:val="00820699"/>
    <w:rsid w:val="008206F4"/>
    <w:rsid w:val="0082071F"/>
    <w:rsid w:val="0082072E"/>
    <w:rsid w:val="008207AC"/>
    <w:rsid w:val="008207C8"/>
    <w:rsid w:val="0082081F"/>
    <w:rsid w:val="0082083F"/>
    <w:rsid w:val="008208FC"/>
    <w:rsid w:val="0082099B"/>
    <w:rsid w:val="00820A56"/>
    <w:rsid w:val="00820ACF"/>
    <w:rsid w:val="00820AEB"/>
    <w:rsid w:val="00820BBA"/>
    <w:rsid w:val="00820C21"/>
    <w:rsid w:val="00820C54"/>
    <w:rsid w:val="00820C63"/>
    <w:rsid w:val="00820C74"/>
    <w:rsid w:val="00820C99"/>
    <w:rsid w:val="00820D99"/>
    <w:rsid w:val="00820DFD"/>
    <w:rsid w:val="00820ED4"/>
    <w:rsid w:val="00820FF3"/>
    <w:rsid w:val="008210BE"/>
    <w:rsid w:val="00821152"/>
    <w:rsid w:val="008211A6"/>
    <w:rsid w:val="008211ED"/>
    <w:rsid w:val="0082128E"/>
    <w:rsid w:val="008212BA"/>
    <w:rsid w:val="008212E0"/>
    <w:rsid w:val="008212E7"/>
    <w:rsid w:val="008212FF"/>
    <w:rsid w:val="0082137D"/>
    <w:rsid w:val="008213A6"/>
    <w:rsid w:val="008213EF"/>
    <w:rsid w:val="00821414"/>
    <w:rsid w:val="0082142C"/>
    <w:rsid w:val="008214DF"/>
    <w:rsid w:val="008214F5"/>
    <w:rsid w:val="00821534"/>
    <w:rsid w:val="0082156C"/>
    <w:rsid w:val="00821611"/>
    <w:rsid w:val="00821677"/>
    <w:rsid w:val="00821713"/>
    <w:rsid w:val="0082177B"/>
    <w:rsid w:val="0082189C"/>
    <w:rsid w:val="008218A0"/>
    <w:rsid w:val="008218DD"/>
    <w:rsid w:val="008218E4"/>
    <w:rsid w:val="008218F9"/>
    <w:rsid w:val="00821927"/>
    <w:rsid w:val="0082193B"/>
    <w:rsid w:val="0082193F"/>
    <w:rsid w:val="0082194F"/>
    <w:rsid w:val="00821956"/>
    <w:rsid w:val="0082196B"/>
    <w:rsid w:val="00821975"/>
    <w:rsid w:val="008219E9"/>
    <w:rsid w:val="00821AA9"/>
    <w:rsid w:val="00821B6D"/>
    <w:rsid w:val="00821B79"/>
    <w:rsid w:val="00821C0B"/>
    <w:rsid w:val="00821C7C"/>
    <w:rsid w:val="00821C80"/>
    <w:rsid w:val="00821DCC"/>
    <w:rsid w:val="00821E9C"/>
    <w:rsid w:val="00821FDF"/>
    <w:rsid w:val="00821FEF"/>
    <w:rsid w:val="0082201D"/>
    <w:rsid w:val="00822030"/>
    <w:rsid w:val="00822070"/>
    <w:rsid w:val="0082209E"/>
    <w:rsid w:val="008220D2"/>
    <w:rsid w:val="00822331"/>
    <w:rsid w:val="008223EB"/>
    <w:rsid w:val="008224ED"/>
    <w:rsid w:val="0082258A"/>
    <w:rsid w:val="0082266E"/>
    <w:rsid w:val="00822689"/>
    <w:rsid w:val="008226B6"/>
    <w:rsid w:val="008226C9"/>
    <w:rsid w:val="008226DA"/>
    <w:rsid w:val="0082271C"/>
    <w:rsid w:val="00822759"/>
    <w:rsid w:val="00822763"/>
    <w:rsid w:val="0082281B"/>
    <w:rsid w:val="0082292B"/>
    <w:rsid w:val="008229A7"/>
    <w:rsid w:val="008229C2"/>
    <w:rsid w:val="008229E5"/>
    <w:rsid w:val="00822A3F"/>
    <w:rsid w:val="00822AD0"/>
    <w:rsid w:val="00822AF7"/>
    <w:rsid w:val="00822B1D"/>
    <w:rsid w:val="00822B4A"/>
    <w:rsid w:val="00822B66"/>
    <w:rsid w:val="00822C25"/>
    <w:rsid w:val="00822C3C"/>
    <w:rsid w:val="00822C3E"/>
    <w:rsid w:val="00822CF8"/>
    <w:rsid w:val="00822D84"/>
    <w:rsid w:val="00822DA8"/>
    <w:rsid w:val="00822DB4"/>
    <w:rsid w:val="00822DC7"/>
    <w:rsid w:val="00822DF9"/>
    <w:rsid w:val="00822E57"/>
    <w:rsid w:val="00822E94"/>
    <w:rsid w:val="00822EAC"/>
    <w:rsid w:val="00822F09"/>
    <w:rsid w:val="00823078"/>
    <w:rsid w:val="00823094"/>
    <w:rsid w:val="00823188"/>
    <w:rsid w:val="008231BA"/>
    <w:rsid w:val="008231CA"/>
    <w:rsid w:val="008231ED"/>
    <w:rsid w:val="00823368"/>
    <w:rsid w:val="0082338B"/>
    <w:rsid w:val="008233C8"/>
    <w:rsid w:val="008234BE"/>
    <w:rsid w:val="0082351A"/>
    <w:rsid w:val="008235FE"/>
    <w:rsid w:val="0082365B"/>
    <w:rsid w:val="0082367D"/>
    <w:rsid w:val="0082379B"/>
    <w:rsid w:val="008237E8"/>
    <w:rsid w:val="0082381E"/>
    <w:rsid w:val="00823904"/>
    <w:rsid w:val="008239A5"/>
    <w:rsid w:val="008239BD"/>
    <w:rsid w:val="00823B2A"/>
    <w:rsid w:val="00823CD5"/>
    <w:rsid w:val="00823D6D"/>
    <w:rsid w:val="00823E27"/>
    <w:rsid w:val="0082407E"/>
    <w:rsid w:val="00824128"/>
    <w:rsid w:val="0082413A"/>
    <w:rsid w:val="008241B2"/>
    <w:rsid w:val="008241FE"/>
    <w:rsid w:val="00824214"/>
    <w:rsid w:val="00824231"/>
    <w:rsid w:val="008242D1"/>
    <w:rsid w:val="008242D7"/>
    <w:rsid w:val="0082435A"/>
    <w:rsid w:val="00824370"/>
    <w:rsid w:val="00824449"/>
    <w:rsid w:val="00824454"/>
    <w:rsid w:val="008244F3"/>
    <w:rsid w:val="00824549"/>
    <w:rsid w:val="008246E9"/>
    <w:rsid w:val="00824751"/>
    <w:rsid w:val="00824753"/>
    <w:rsid w:val="0082486D"/>
    <w:rsid w:val="00824897"/>
    <w:rsid w:val="008248B6"/>
    <w:rsid w:val="00824917"/>
    <w:rsid w:val="00824951"/>
    <w:rsid w:val="0082495E"/>
    <w:rsid w:val="00824971"/>
    <w:rsid w:val="00824A32"/>
    <w:rsid w:val="00824A43"/>
    <w:rsid w:val="00824A5A"/>
    <w:rsid w:val="00824A78"/>
    <w:rsid w:val="00824AAF"/>
    <w:rsid w:val="00824B42"/>
    <w:rsid w:val="00824B63"/>
    <w:rsid w:val="00824B6D"/>
    <w:rsid w:val="00824BE2"/>
    <w:rsid w:val="00824C2E"/>
    <w:rsid w:val="00824CBC"/>
    <w:rsid w:val="00824CC4"/>
    <w:rsid w:val="00824D34"/>
    <w:rsid w:val="00824DC0"/>
    <w:rsid w:val="00824E03"/>
    <w:rsid w:val="00824EE9"/>
    <w:rsid w:val="00824F22"/>
    <w:rsid w:val="00824F2C"/>
    <w:rsid w:val="00824F4A"/>
    <w:rsid w:val="00824FA3"/>
    <w:rsid w:val="00824FC8"/>
    <w:rsid w:val="0082511F"/>
    <w:rsid w:val="00825176"/>
    <w:rsid w:val="0082518A"/>
    <w:rsid w:val="008251E2"/>
    <w:rsid w:val="008251F1"/>
    <w:rsid w:val="00825242"/>
    <w:rsid w:val="00825299"/>
    <w:rsid w:val="008252B8"/>
    <w:rsid w:val="00825347"/>
    <w:rsid w:val="0082537B"/>
    <w:rsid w:val="008253AE"/>
    <w:rsid w:val="008253B3"/>
    <w:rsid w:val="008253D3"/>
    <w:rsid w:val="008254A2"/>
    <w:rsid w:val="008254D7"/>
    <w:rsid w:val="0082553F"/>
    <w:rsid w:val="00825561"/>
    <w:rsid w:val="00825584"/>
    <w:rsid w:val="00825700"/>
    <w:rsid w:val="008257A8"/>
    <w:rsid w:val="00825819"/>
    <w:rsid w:val="00825834"/>
    <w:rsid w:val="00825862"/>
    <w:rsid w:val="00825892"/>
    <w:rsid w:val="00825897"/>
    <w:rsid w:val="00825A1A"/>
    <w:rsid w:val="00825A51"/>
    <w:rsid w:val="00825AD1"/>
    <w:rsid w:val="00825AEE"/>
    <w:rsid w:val="00825B2D"/>
    <w:rsid w:val="00825BA6"/>
    <w:rsid w:val="00825BA8"/>
    <w:rsid w:val="00825BAA"/>
    <w:rsid w:val="00825BE4"/>
    <w:rsid w:val="00825C20"/>
    <w:rsid w:val="00825C63"/>
    <w:rsid w:val="00825D27"/>
    <w:rsid w:val="00825D61"/>
    <w:rsid w:val="00825DDC"/>
    <w:rsid w:val="00825E24"/>
    <w:rsid w:val="00825F45"/>
    <w:rsid w:val="00825F5B"/>
    <w:rsid w:val="00825F76"/>
    <w:rsid w:val="00825FEE"/>
    <w:rsid w:val="00825FFE"/>
    <w:rsid w:val="00826052"/>
    <w:rsid w:val="008260C4"/>
    <w:rsid w:val="00826170"/>
    <w:rsid w:val="008261A6"/>
    <w:rsid w:val="008261B7"/>
    <w:rsid w:val="008261BD"/>
    <w:rsid w:val="008262A5"/>
    <w:rsid w:val="008262BB"/>
    <w:rsid w:val="008262E7"/>
    <w:rsid w:val="0082631A"/>
    <w:rsid w:val="0082636F"/>
    <w:rsid w:val="008263AB"/>
    <w:rsid w:val="008263F9"/>
    <w:rsid w:val="00826402"/>
    <w:rsid w:val="00826415"/>
    <w:rsid w:val="0082641A"/>
    <w:rsid w:val="008265E4"/>
    <w:rsid w:val="00826635"/>
    <w:rsid w:val="00826689"/>
    <w:rsid w:val="0082671F"/>
    <w:rsid w:val="00826792"/>
    <w:rsid w:val="008267C2"/>
    <w:rsid w:val="00826809"/>
    <w:rsid w:val="0082686A"/>
    <w:rsid w:val="00826879"/>
    <w:rsid w:val="008268E3"/>
    <w:rsid w:val="00826923"/>
    <w:rsid w:val="00826A2F"/>
    <w:rsid w:val="00826A3C"/>
    <w:rsid w:val="00826AB0"/>
    <w:rsid w:val="00826B0B"/>
    <w:rsid w:val="00826BAD"/>
    <w:rsid w:val="00826BF3"/>
    <w:rsid w:val="00826C7B"/>
    <w:rsid w:val="00826D0A"/>
    <w:rsid w:val="00826D58"/>
    <w:rsid w:val="00826D64"/>
    <w:rsid w:val="00826D7F"/>
    <w:rsid w:val="00826DE3"/>
    <w:rsid w:val="00826ED2"/>
    <w:rsid w:val="00826EDB"/>
    <w:rsid w:val="00826F08"/>
    <w:rsid w:val="00826F0B"/>
    <w:rsid w:val="00826F85"/>
    <w:rsid w:val="0082707E"/>
    <w:rsid w:val="00827086"/>
    <w:rsid w:val="00827122"/>
    <w:rsid w:val="0082713D"/>
    <w:rsid w:val="008271AA"/>
    <w:rsid w:val="00827210"/>
    <w:rsid w:val="00827277"/>
    <w:rsid w:val="00827320"/>
    <w:rsid w:val="00827344"/>
    <w:rsid w:val="0082743F"/>
    <w:rsid w:val="00827455"/>
    <w:rsid w:val="0082748D"/>
    <w:rsid w:val="008274A5"/>
    <w:rsid w:val="00827517"/>
    <w:rsid w:val="00827627"/>
    <w:rsid w:val="00827696"/>
    <w:rsid w:val="0082771F"/>
    <w:rsid w:val="008277D0"/>
    <w:rsid w:val="00827844"/>
    <w:rsid w:val="00827883"/>
    <w:rsid w:val="00827983"/>
    <w:rsid w:val="008279EA"/>
    <w:rsid w:val="00827AB2"/>
    <w:rsid w:val="00827AEB"/>
    <w:rsid w:val="00827D91"/>
    <w:rsid w:val="00827E24"/>
    <w:rsid w:val="00827E7D"/>
    <w:rsid w:val="00827EB3"/>
    <w:rsid w:val="00827EC8"/>
    <w:rsid w:val="00827EF4"/>
    <w:rsid w:val="00827F2E"/>
    <w:rsid w:val="00827FE3"/>
    <w:rsid w:val="0083000D"/>
    <w:rsid w:val="00830185"/>
    <w:rsid w:val="008301A2"/>
    <w:rsid w:val="00830235"/>
    <w:rsid w:val="00830293"/>
    <w:rsid w:val="008302A6"/>
    <w:rsid w:val="008302CD"/>
    <w:rsid w:val="008302F3"/>
    <w:rsid w:val="0083031C"/>
    <w:rsid w:val="008303F8"/>
    <w:rsid w:val="00830549"/>
    <w:rsid w:val="008306AE"/>
    <w:rsid w:val="008306EE"/>
    <w:rsid w:val="008306F2"/>
    <w:rsid w:val="00830732"/>
    <w:rsid w:val="0083077F"/>
    <w:rsid w:val="008307BA"/>
    <w:rsid w:val="008307CF"/>
    <w:rsid w:val="0083082F"/>
    <w:rsid w:val="00830849"/>
    <w:rsid w:val="008309B2"/>
    <w:rsid w:val="00830A59"/>
    <w:rsid w:val="00830AD0"/>
    <w:rsid w:val="00830B2A"/>
    <w:rsid w:val="00830B55"/>
    <w:rsid w:val="00830BBB"/>
    <w:rsid w:val="00830BC3"/>
    <w:rsid w:val="00830BD2"/>
    <w:rsid w:val="00830BE6"/>
    <w:rsid w:val="00830C06"/>
    <w:rsid w:val="00830C08"/>
    <w:rsid w:val="00830DCB"/>
    <w:rsid w:val="00830DD5"/>
    <w:rsid w:val="00830EAE"/>
    <w:rsid w:val="00830F24"/>
    <w:rsid w:val="00830F31"/>
    <w:rsid w:val="00830F90"/>
    <w:rsid w:val="00830FA6"/>
    <w:rsid w:val="00830FC2"/>
    <w:rsid w:val="008310A5"/>
    <w:rsid w:val="0083114E"/>
    <w:rsid w:val="008311CA"/>
    <w:rsid w:val="008311E2"/>
    <w:rsid w:val="0083120E"/>
    <w:rsid w:val="00831230"/>
    <w:rsid w:val="00831289"/>
    <w:rsid w:val="008312E4"/>
    <w:rsid w:val="00831325"/>
    <w:rsid w:val="0083135F"/>
    <w:rsid w:val="008313D1"/>
    <w:rsid w:val="00831486"/>
    <w:rsid w:val="0083154D"/>
    <w:rsid w:val="00831599"/>
    <w:rsid w:val="00831614"/>
    <w:rsid w:val="008316B4"/>
    <w:rsid w:val="0083172C"/>
    <w:rsid w:val="0083176A"/>
    <w:rsid w:val="008317F2"/>
    <w:rsid w:val="00831807"/>
    <w:rsid w:val="00831880"/>
    <w:rsid w:val="008318FE"/>
    <w:rsid w:val="0083190D"/>
    <w:rsid w:val="00831941"/>
    <w:rsid w:val="00831997"/>
    <w:rsid w:val="008319E7"/>
    <w:rsid w:val="00831ADE"/>
    <w:rsid w:val="00831B0B"/>
    <w:rsid w:val="00831B52"/>
    <w:rsid w:val="00831B8B"/>
    <w:rsid w:val="00831BB5"/>
    <w:rsid w:val="00831BF7"/>
    <w:rsid w:val="00831CA2"/>
    <w:rsid w:val="00831D1A"/>
    <w:rsid w:val="00831DA9"/>
    <w:rsid w:val="00831DBA"/>
    <w:rsid w:val="00831E85"/>
    <w:rsid w:val="00831EA7"/>
    <w:rsid w:val="00831EF1"/>
    <w:rsid w:val="00831F19"/>
    <w:rsid w:val="00831F52"/>
    <w:rsid w:val="00831F59"/>
    <w:rsid w:val="0083201E"/>
    <w:rsid w:val="00832070"/>
    <w:rsid w:val="008320D9"/>
    <w:rsid w:val="008320E1"/>
    <w:rsid w:val="008320FD"/>
    <w:rsid w:val="008321CD"/>
    <w:rsid w:val="0083220F"/>
    <w:rsid w:val="0083221C"/>
    <w:rsid w:val="008322ED"/>
    <w:rsid w:val="008323C3"/>
    <w:rsid w:val="00832400"/>
    <w:rsid w:val="0083246F"/>
    <w:rsid w:val="008326A7"/>
    <w:rsid w:val="008326B3"/>
    <w:rsid w:val="00832773"/>
    <w:rsid w:val="00832778"/>
    <w:rsid w:val="008327C3"/>
    <w:rsid w:val="0083284F"/>
    <w:rsid w:val="0083297C"/>
    <w:rsid w:val="008329AB"/>
    <w:rsid w:val="00832A5C"/>
    <w:rsid w:val="00832B94"/>
    <w:rsid w:val="00832BD8"/>
    <w:rsid w:val="00832BF5"/>
    <w:rsid w:val="00832C65"/>
    <w:rsid w:val="00832D23"/>
    <w:rsid w:val="00832D70"/>
    <w:rsid w:val="00832DBB"/>
    <w:rsid w:val="00832DDB"/>
    <w:rsid w:val="00832E42"/>
    <w:rsid w:val="00832F01"/>
    <w:rsid w:val="00832FFD"/>
    <w:rsid w:val="00833073"/>
    <w:rsid w:val="008330CF"/>
    <w:rsid w:val="008330F3"/>
    <w:rsid w:val="00833149"/>
    <w:rsid w:val="0083315D"/>
    <w:rsid w:val="008331FA"/>
    <w:rsid w:val="00833299"/>
    <w:rsid w:val="008332A5"/>
    <w:rsid w:val="008332FA"/>
    <w:rsid w:val="0083332A"/>
    <w:rsid w:val="00833344"/>
    <w:rsid w:val="00833379"/>
    <w:rsid w:val="0083339E"/>
    <w:rsid w:val="00833462"/>
    <w:rsid w:val="00833597"/>
    <w:rsid w:val="00833739"/>
    <w:rsid w:val="008337C1"/>
    <w:rsid w:val="0083382D"/>
    <w:rsid w:val="0083395B"/>
    <w:rsid w:val="008339AE"/>
    <w:rsid w:val="00833A0D"/>
    <w:rsid w:val="00833AB3"/>
    <w:rsid w:val="00833B96"/>
    <w:rsid w:val="00833BBF"/>
    <w:rsid w:val="00833BD6"/>
    <w:rsid w:val="00833C45"/>
    <w:rsid w:val="00833D4F"/>
    <w:rsid w:val="00833DB6"/>
    <w:rsid w:val="00833DCE"/>
    <w:rsid w:val="00833E08"/>
    <w:rsid w:val="00833FC3"/>
    <w:rsid w:val="0083400C"/>
    <w:rsid w:val="0083404A"/>
    <w:rsid w:val="0083409C"/>
    <w:rsid w:val="008341AC"/>
    <w:rsid w:val="00834228"/>
    <w:rsid w:val="008343C5"/>
    <w:rsid w:val="008344CC"/>
    <w:rsid w:val="00834655"/>
    <w:rsid w:val="00834676"/>
    <w:rsid w:val="00834687"/>
    <w:rsid w:val="00834871"/>
    <w:rsid w:val="00834880"/>
    <w:rsid w:val="008348DB"/>
    <w:rsid w:val="0083498C"/>
    <w:rsid w:val="00834AA0"/>
    <w:rsid w:val="00834AAD"/>
    <w:rsid w:val="00834AD1"/>
    <w:rsid w:val="00834BC8"/>
    <w:rsid w:val="00834C33"/>
    <w:rsid w:val="00834C62"/>
    <w:rsid w:val="00834CDB"/>
    <w:rsid w:val="00834D3A"/>
    <w:rsid w:val="00834D8E"/>
    <w:rsid w:val="00834DC4"/>
    <w:rsid w:val="00834E53"/>
    <w:rsid w:val="00834EF3"/>
    <w:rsid w:val="00834F54"/>
    <w:rsid w:val="00834F7E"/>
    <w:rsid w:val="00835054"/>
    <w:rsid w:val="00835108"/>
    <w:rsid w:val="00835183"/>
    <w:rsid w:val="00835195"/>
    <w:rsid w:val="008351B4"/>
    <w:rsid w:val="008351D3"/>
    <w:rsid w:val="0083526A"/>
    <w:rsid w:val="00835281"/>
    <w:rsid w:val="008352AA"/>
    <w:rsid w:val="008352D2"/>
    <w:rsid w:val="008352DD"/>
    <w:rsid w:val="00835434"/>
    <w:rsid w:val="008354F2"/>
    <w:rsid w:val="0083552A"/>
    <w:rsid w:val="008355E5"/>
    <w:rsid w:val="00835685"/>
    <w:rsid w:val="00835783"/>
    <w:rsid w:val="008357BC"/>
    <w:rsid w:val="00835826"/>
    <w:rsid w:val="0083582F"/>
    <w:rsid w:val="00835982"/>
    <w:rsid w:val="008359A8"/>
    <w:rsid w:val="00835A46"/>
    <w:rsid w:val="00835A6E"/>
    <w:rsid w:val="00835AAA"/>
    <w:rsid w:val="00835B9A"/>
    <w:rsid w:val="00835BA9"/>
    <w:rsid w:val="00835C0A"/>
    <w:rsid w:val="00835CB9"/>
    <w:rsid w:val="00835D73"/>
    <w:rsid w:val="00835E1A"/>
    <w:rsid w:val="00835E9C"/>
    <w:rsid w:val="00835EEC"/>
    <w:rsid w:val="00835F17"/>
    <w:rsid w:val="00835FEC"/>
    <w:rsid w:val="00836076"/>
    <w:rsid w:val="00836180"/>
    <w:rsid w:val="00836245"/>
    <w:rsid w:val="008362BA"/>
    <w:rsid w:val="0083636D"/>
    <w:rsid w:val="0083638F"/>
    <w:rsid w:val="008363C7"/>
    <w:rsid w:val="00836425"/>
    <w:rsid w:val="0083648D"/>
    <w:rsid w:val="008364A7"/>
    <w:rsid w:val="008365EE"/>
    <w:rsid w:val="008365FC"/>
    <w:rsid w:val="0083665F"/>
    <w:rsid w:val="00836705"/>
    <w:rsid w:val="00836828"/>
    <w:rsid w:val="00836905"/>
    <w:rsid w:val="008369B4"/>
    <w:rsid w:val="008369CC"/>
    <w:rsid w:val="00836A16"/>
    <w:rsid w:val="00836A4F"/>
    <w:rsid w:val="00836AC1"/>
    <w:rsid w:val="00836AFD"/>
    <w:rsid w:val="00836C24"/>
    <w:rsid w:val="00836CBB"/>
    <w:rsid w:val="00836CD4"/>
    <w:rsid w:val="00836CE0"/>
    <w:rsid w:val="00836CF0"/>
    <w:rsid w:val="00836CF7"/>
    <w:rsid w:val="00836D3C"/>
    <w:rsid w:val="00836D8A"/>
    <w:rsid w:val="00836DE5"/>
    <w:rsid w:val="008370CA"/>
    <w:rsid w:val="0083710D"/>
    <w:rsid w:val="0083716C"/>
    <w:rsid w:val="00837197"/>
    <w:rsid w:val="00837244"/>
    <w:rsid w:val="008373BD"/>
    <w:rsid w:val="008374FA"/>
    <w:rsid w:val="00837552"/>
    <w:rsid w:val="008375EA"/>
    <w:rsid w:val="0083761E"/>
    <w:rsid w:val="00837695"/>
    <w:rsid w:val="00837785"/>
    <w:rsid w:val="00837A37"/>
    <w:rsid w:val="00837A87"/>
    <w:rsid w:val="00837AD8"/>
    <w:rsid w:val="00837B67"/>
    <w:rsid w:val="00837BE6"/>
    <w:rsid w:val="00837C53"/>
    <w:rsid w:val="00837CA4"/>
    <w:rsid w:val="00837D14"/>
    <w:rsid w:val="00837D58"/>
    <w:rsid w:val="00837DD2"/>
    <w:rsid w:val="00837E66"/>
    <w:rsid w:val="00837F01"/>
    <w:rsid w:val="00837F84"/>
    <w:rsid w:val="00840032"/>
    <w:rsid w:val="00840188"/>
    <w:rsid w:val="008401D6"/>
    <w:rsid w:val="00840212"/>
    <w:rsid w:val="008402AA"/>
    <w:rsid w:val="008402E6"/>
    <w:rsid w:val="008403AA"/>
    <w:rsid w:val="008403B0"/>
    <w:rsid w:val="0084048B"/>
    <w:rsid w:val="0084048F"/>
    <w:rsid w:val="008404AE"/>
    <w:rsid w:val="008404EC"/>
    <w:rsid w:val="008405D6"/>
    <w:rsid w:val="0084061A"/>
    <w:rsid w:val="008406FF"/>
    <w:rsid w:val="00840714"/>
    <w:rsid w:val="008408B2"/>
    <w:rsid w:val="008408D6"/>
    <w:rsid w:val="00840917"/>
    <w:rsid w:val="0084093D"/>
    <w:rsid w:val="00840985"/>
    <w:rsid w:val="00840996"/>
    <w:rsid w:val="008409E6"/>
    <w:rsid w:val="00840A00"/>
    <w:rsid w:val="00840A0D"/>
    <w:rsid w:val="00840A54"/>
    <w:rsid w:val="00840B32"/>
    <w:rsid w:val="00840C19"/>
    <w:rsid w:val="00840CBF"/>
    <w:rsid w:val="00840D59"/>
    <w:rsid w:val="00840EEC"/>
    <w:rsid w:val="00840F43"/>
    <w:rsid w:val="0084101E"/>
    <w:rsid w:val="008411BD"/>
    <w:rsid w:val="00841319"/>
    <w:rsid w:val="0084141A"/>
    <w:rsid w:val="00841438"/>
    <w:rsid w:val="00841453"/>
    <w:rsid w:val="008414A0"/>
    <w:rsid w:val="008415C4"/>
    <w:rsid w:val="00841621"/>
    <w:rsid w:val="00841655"/>
    <w:rsid w:val="00841685"/>
    <w:rsid w:val="00841783"/>
    <w:rsid w:val="00841812"/>
    <w:rsid w:val="00841924"/>
    <w:rsid w:val="00841985"/>
    <w:rsid w:val="008419E4"/>
    <w:rsid w:val="00841A68"/>
    <w:rsid w:val="00841AA0"/>
    <w:rsid w:val="00841C04"/>
    <w:rsid w:val="00841CFA"/>
    <w:rsid w:val="00841CFD"/>
    <w:rsid w:val="00841E84"/>
    <w:rsid w:val="00841E88"/>
    <w:rsid w:val="00841FA9"/>
    <w:rsid w:val="00842033"/>
    <w:rsid w:val="0084213D"/>
    <w:rsid w:val="00842146"/>
    <w:rsid w:val="00842237"/>
    <w:rsid w:val="008423F8"/>
    <w:rsid w:val="00842410"/>
    <w:rsid w:val="0084244A"/>
    <w:rsid w:val="00842451"/>
    <w:rsid w:val="00842487"/>
    <w:rsid w:val="008424DA"/>
    <w:rsid w:val="008425CB"/>
    <w:rsid w:val="0084264D"/>
    <w:rsid w:val="00842675"/>
    <w:rsid w:val="008427A8"/>
    <w:rsid w:val="00842805"/>
    <w:rsid w:val="0084288D"/>
    <w:rsid w:val="008428A4"/>
    <w:rsid w:val="00842934"/>
    <w:rsid w:val="008429E4"/>
    <w:rsid w:val="00842A07"/>
    <w:rsid w:val="00842A50"/>
    <w:rsid w:val="00842ABB"/>
    <w:rsid w:val="00842BFA"/>
    <w:rsid w:val="00842C0A"/>
    <w:rsid w:val="00842C17"/>
    <w:rsid w:val="00842C19"/>
    <w:rsid w:val="00842C49"/>
    <w:rsid w:val="00842C4C"/>
    <w:rsid w:val="00842C97"/>
    <w:rsid w:val="00842CDB"/>
    <w:rsid w:val="00842DAA"/>
    <w:rsid w:val="00842DAD"/>
    <w:rsid w:val="00842DE4"/>
    <w:rsid w:val="00842DF9"/>
    <w:rsid w:val="00842E1E"/>
    <w:rsid w:val="00842E68"/>
    <w:rsid w:val="00842EDC"/>
    <w:rsid w:val="00842F05"/>
    <w:rsid w:val="00842F96"/>
    <w:rsid w:val="00843112"/>
    <w:rsid w:val="00843153"/>
    <w:rsid w:val="00843278"/>
    <w:rsid w:val="0084327D"/>
    <w:rsid w:val="008432C2"/>
    <w:rsid w:val="008432D3"/>
    <w:rsid w:val="008432EE"/>
    <w:rsid w:val="00843346"/>
    <w:rsid w:val="0084341C"/>
    <w:rsid w:val="0084343D"/>
    <w:rsid w:val="0084343E"/>
    <w:rsid w:val="00843474"/>
    <w:rsid w:val="008434A3"/>
    <w:rsid w:val="0084351C"/>
    <w:rsid w:val="00843525"/>
    <w:rsid w:val="00843624"/>
    <w:rsid w:val="00843638"/>
    <w:rsid w:val="0084365E"/>
    <w:rsid w:val="00843679"/>
    <w:rsid w:val="008436D3"/>
    <w:rsid w:val="00843708"/>
    <w:rsid w:val="0084371A"/>
    <w:rsid w:val="00843830"/>
    <w:rsid w:val="00843882"/>
    <w:rsid w:val="00843886"/>
    <w:rsid w:val="0084390B"/>
    <w:rsid w:val="00843948"/>
    <w:rsid w:val="00843979"/>
    <w:rsid w:val="00843995"/>
    <w:rsid w:val="008439B3"/>
    <w:rsid w:val="00843A7F"/>
    <w:rsid w:val="00843AD9"/>
    <w:rsid w:val="00843B89"/>
    <w:rsid w:val="00843BB2"/>
    <w:rsid w:val="00843BEF"/>
    <w:rsid w:val="00843CB2"/>
    <w:rsid w:val="00843D3A"/>
    <w:rsid w:val="00843D64"/>
    <w:rsid w:val="00843DA3"/>
    <w:rsid w:val="00843E63"/>
    <w:rsid w:val="00843F46"/>
    <w:rsid w:val="00843F50"/>
    <w:rsid w:val="00843F81"/>
    <w:rsid w:val="00843FE4"/>
    <w:rsid w:val="008440E0"/>
    <w:rsid w:val="00844186"/>
    <w:rsid w:val="0084418F"/>
    <w:rsid w:val="0084419E"/>
    <w:rsid w:val="008441B2"/>
    <w:rsid w:val="0084420A"/>
    <w:rsid w:val="008442C5"/>
    <w:rsid w:val="00844313"/>
    <w:rsid w:val="0084438E"/>
    <w:rsid w:val="0084439B"/>
    <w:rsid w:val="008443C0"/>
    <w:rsid w:val="0084440E"/>
    <w:rsid w:val="00844538"/>
    <w:rsid w:val="0084453A"/>
    <w:rsid w:val="00844572"/>
    <w:rsid w:val="0084467A"/>
    <w:rsid w:val="008446C0"/>
    <w:rsid w:val="008446F5"/>
    <w:rsid w:val="00844739"/>
    <w:rsid w:val="008447C4"/>
    <w:rsid w:val="008447E2"/>
    <w:rsid w:val="00844865"/>
    <w:rsid w:val="00844948"/>
    <w:rsid w:val="00844A41"/>
    <w:rsid w:val="00844A77"/>
    <w:rsid w:val="00844AD8"/>
    <w:rsid w:val="00844AFA"/>
    <w:rsid w:val="00844B6E"/>
    <w:rsid w:val="00844BD8"/>
    <w:rsid w:val="00844C3A"/>
    <w:rsid w:val="00844C41"/>
    <w:rsid w:val="00844D0C"/>
    <w:rsid w:val="00844D13"/>
    <w:rsid w:val="00844DFE"/>
    <w:rsid w:val="00844E0B"/>
    <w:rsid w:val="00844E2A"/>
    <w:rsid w:val="00844E3A"/>
    <w:rsid w:val="00844E3F"/>
    <w:rsid w:val="00844E41"/>
    <w:rsid w:val="00844E99"/>
    <w:rsid w:val="00844EB3"/>
    <w:rsid w:val="00844F1A"/>
    <w:rsid w:val="00844FB3"/>
    <w:rsid w:val="00844FF9"/>
    <w:rsid w:val="00845039"/>
    <w:rsid w:val="0084504B"/>
    <w:rsid w:val="008450EA"/>
    <w:rsid w:val="00845151"/>
    <w:rsid w:val="008451FE"/>
    <w:rsid w:val="008451FF"/>
    <w:rsid w:val="008452F6"/>
    <w:rsid w:val="00845362"/>
    <w:rsid w:val="008453D5"/>
    <w:rsid w:val="0084541C"/>
    <w:rsid w:val="0084549B"/>
    <w:rsid w:val="00845507"/>
    <w:rsid w:val="00845555"/>
    <w:rsid w:val="00845637"/>
    <w:rsid w:val="00845646"/>
    <w:rsid w:val="00845670"/>
    <w:rsid w:val="0084568C"/>
    <w:rsid w:val="00845710"/>
    <w:rsid w:val="0084577D"/>
    <w:rsid w:val="008457B9"/>
    <w:rsid w:val="00845820"/>
    <w:rsid w:val="00845999"/>
    <w:rsid w:val="00845A2C"/>
    <w:rsid w:val="00845A7B"/>
    <w:rsid w:val="00845A9A"/>
    <w:rsid w:val="00845DAE"/>
    <w:rsid w:val="00845DD5"/>
    <w:rsid w:val="00845DFC"/>
    <w:rsid w:val="00845EF4"/>
    <w:rsid w:val="008460B5"/>
    <w:rsid w:val="008460B6"/>
    <w:rsid w:val="008460B9"/>
    <w:rsid w:val="008460DC"/>
    <w:rsid w:val="008461A2"/>
    <w:rsid w:val="00846233"/>
    <w:rsid w:val="0084627F"/>
    <w:rsid w:val="008462AA"/>
    <w:rsid w:val="008463EF"/>
    <w:rsid w:val="00846411"/>
    <w:rsid w:val="00846467"/>
    <w:rsid w:val="008464B8"/>
    <w:rsid w:val="008464C2"/>
    <w:rsid w:val="008464E6"/>
    <w:rsid w:val="0084650D"/>
    <w:rsid w:val="0084657F"/>
    <w:rsid w:val="00846644"/>
    <w:rsid w:val="00846670"/>
    <w:rsid w:val="0084669E"/>
    <w:rsid w:val="00846783"/>
    <w:rsid w:val="00846842"/>
    <w:rsid w:val="008469C2"/>
    <w:rsid w:val="00846A1D"/>
    <w:rsid w:val="00846A71"/>
    <w:rsid w:val="00846ADC"/>
    <w:rsid w:val="00846BB7"/>
    <w:rsid w:val="00846C40"/>
    <w:rsid w:val="00846C90"/>
    <w:rsid w:val="00846CDB"/>
    <w:rsid w:val="00846CDE"/>
    <w:rsid w:val="00846D28"/>
    <w:rsid w:val="00846D2D"/>
    <w:rsid w:val="00846D66"/>
    <w:rsid w:val="00846D71"/>
    <w:rsid w:val="00846E13"/>
    <w:rsid w:val="00846E32"/>
    <w:rsid w:val="00846EC3"/>
    <w:rsid w:val="00846F02"/>
    <w:rsid w:val="00846F72"/>
    <w:rsid w:val="00846FCE"/>
    <w:rsid w:val="0084707E"/>
    <w:rsid w:val="0084716B"/>
    <w:rsid w:val="008471AE"/>
    <w:rsid w:val="008471F3"/>
    <w:rsid w:val="0084721E"/>
    <w:rsid w:val="00847227"/>
    <w:rsid w:val="00847232"/>
    <w:rsid w:val="00847259"/>
    <w:rsid w:val="0084725A"/>
    <w:rsid w:val="008472CB"/>
    <w:rsid w:val="00847347"/>
    <w:rsid w:val="00847360"/>
    <w:rsid w:val="00847387"/>
    <w:rsid w:val="008473A6"/>
    <w:rsid w:val="0084742B"/>
    <w:rsid w:val="0084747B"/>
    <w:rsid w:val="008474AA"/>
    <w:rsid w:val="008474D4"/>
    <w:rsid w:val="00847506"/>
    <w:rsid w:val="0084776E"/>
    <w:rsid w:val="008477A3"/>
    <w:rsid w:val="008477F2"/>
    <w:rsid w:val="00847825"/>
    <w:rsid w:val="0084787A"/>
    <w:rsid w:val="008478CE"/>
    <w:rsid w:val="00847926"/>
    <w:rsid w:val="0084792E"/>
    <w:rsid w:val="0084799D"/>
    <w:rsid w:val="008479C8"/>
    <w:rsid w:val="008479FE"/>
    <w:rsid w:val="00847A45"/>
    <w:rsid w:val="00847AFD"/>
    <w:rsid w:val="00847C3B"/>
    <w:rsid w:val="00847C6F"/>
    <w:rsid w:val="00847DB9"/>
    <w:rsid w:val="00847E02"/>
    <w:rsid w:val="00847E0B"/>
    <w:rsid w:val="00847E1A"/>
    <w:rsid w:val="00847E93"/>
    <w:rsid w:val="00847F5E"/>
    <w:rsid w:val="008500F1"/>
    <w:rsid w:val="00850105"/>
    <w:rsid w:val="0085010F"/>
    <w:rsid w:val="00850118"/>
    <w:rsid w:val="0085014E"/>
    <w:rsid w:val="00850187"/>
    <w:rsid w:val="008501C7"/>
    <w:rsid w:val="0085023F"/>
    <w:rsid w:val="0085028C"/>
    <w:rsid w:val="00850375"/>
    <w:rsid w:val="008503A4"/>
    <w:rsid w:val="008503FA"/>
    <w:rsid w:val="00850461"/>
    <w:rsid w:val="00850493"/>
    <w:rsid w:val="00850513"/>
    <w:rsid w:val="00850553"/>
    <w:rsid w:val="00850564"/>
    <w:rsid w:val="0085060A"/>
    <w:rsid w:val="00850746"/>
    <w:rsid w:val="008507B2"/>
    <w:rsid w:val="008507B9"/>
    <w:rsid w:val="00850900"/>
    <w:rsid w:val="008509C5"/>
    <w:rsid w:val="00850A58"/>
    <w:rsid w:val="00850AA2"/>
    <w:rsid w:val="00850AED"/>
    <w:rsid w:val="00850C02"/>
    <w:rsid w:val="00850CC0"/>
    <w:rsid w:val="00850CC8"/>
    <w:rsid w:val="00850CE0"/>
    <w:rsid w:val="00850CE8"/>
    <w:rsid w:val="00850DC8"/>
    <w:rsid w:val="00850EAB"/>
    <w:rsid w:val="00850ED9"/>
    <w:rsid w:val="00850F28"/>
    <w:rsid w:val="00850F9D"/>
    <w:rsid w:val="0085101A"/>
    <w:rsid w:val="00851072"/>
    <w:rsid w:val="008510BD"/>
    <w:rsid w:val="00851115"/>
    <w:rsid w:val="0085117E"/>
    <w:rsid w:val="008511E5"/>
    <w:rsid w:val="00851214"/>
    <w:rsid w:val="00851216"/>
    <w:rsid w:val="00851315"/>
    <w:rsid w:val="00851424"/>
    <w:rsid w:val="00851458"/>
    <w:rsid w:val="008515A0"/>
    <w:rsid w:val="00851649"/>
    <w:rsid w:val="00851691"/>
    <w:rsid w:val="008516A7"/>
    <w:rsid w:val="0085189D"/>
    <w:rsid w:val="00851941"/>
    <w:rsid w:val="008519A7"/>
    <w:rsid w:val="00851A46"/>
    <w:rsid w:val="00851A93"/>
    <w:rsid w:val="00851B91"/>
    <w:rsid w:val="00851C63"/>
    <w:rsid w:val="00851DCA"/>
    <w:rsid w:val="00851F15"/>
    <w:rsid w:val="00851F1C"/>
    <w:rsid w:val="00851F3A"/>
    <w:rsid w:val="00851F60"/>
    <w:rsid w:val="00851F8D"/>
    <w:rsid w:val="00851FF4"/>
    <w:rsid w:val="00852082"/>
    <w:rsid w:val="00852171"/>
    <w:rsid w:val="00852173"/>
    <w:rsid w:val="00852177"/>
    <w:rsid w:val="008521E1"/>
    <w:rsid w:val="00852248"/>
    <w:rsid w:val="00852307"/>
    <w:rsid w:val="00852355"/>
    <w:rsid w:val="0085238D"/>
    <w:rsid w:val="008523B9"/>
    <w:rsid w:val="008523F7"/>
    <w:rsid w:val="008524B4"/>
    <w:rsid w:val="0085251D"/>
    <w:rsid w:val="00852538"/>
    <w:rsid w:val="00852614"/>
    <w:rsid w:val="00852656"/>
    <w:rsid w:val="00852662"/>
    <w:rsid w:val="008526F9"/>
    <w:rsid w:val="008527E7"/>
    <w:rsid w:val="00852865"/>
    <w:rsid w:val="00852992"/>
    <w:rsid w:val="008529E2"/>
    <w:rsid w:val="00852ACD"/>
    <w:rsid w:val="00852C65"/>
    <w:rsid w:val="00852D4C"/>
    <w:rsid w:val="00852D92"/>
    <w:rsid w:val="00852D9B"/>
    <w:rsid w:val="00852DCA"/>
    <w:rsid w:val="00852F20"/>
    <w:rsid w:val="00852F30"/>
    <w:rsid w:val="00852F39"/>
    <w:rsid w:val="00852F6D"/>
    <w:rsid w:val="00852FAE"/>
    <w:rsid w:val="00852FFE"/>
    <w:rsid w:val="00853080"/>
    <w:rsid w:val="008531B6"/>
    <w:rsid w:val="008531D9"/>
    <w:rsid w:val="00853228"/>
    <w:rsid w:val="00853233"/>
    <w:rsid w:val="00853286"/>
    <w:rsid w:val="008532E6"/>
    <w:rsid w:val="0085334A"/>
    <w:rsid w:val="00853396"/>
    <w:rsid w:val="008533BB"/>
    <w:rsid w:val="008533CF"/>
    <w:rsid w:val="008534DE"/>
    <w:rsid w:val="00853534"/>
    <w:rsid w:val="0085383C"/>
    <w:rsid w:val="00853843"/>
    <w:rsid w:val="008538F0"/>
    <w:rsid w:val="00853944"/>
    <w:rsid w:val="0085394D"/>
    <w:rsid w:val="008539E5"/>
    <w:rsid w:val="008539F8"/>
    <w:rsid w:val="00853ACA"/>
    <w:rsid w:val="00853AE0"/>
    <w:rsid w:val="00853CAD"/>
    <w:rsid w:val="00853CC6"/>
    <w:rsid w:val="00853D0C"/>
    <w:rsid w:val="00853D2D"/>
    <w:rsid w:val="00853D40"/>
    <w:rsid w:val="00853D4B"/>
    <w:rsid w:val="00853E38"/>
    <w:rsid w:val="00853F1E"/>
    <w:rsid w:val="00853F93"/>
    <w:rsid w:val="008540B5"/>
    <w:rsid w:val="0085415E"/>
    <w:rsid w:val="00854172"/>
    <w:rsid w:val="00854209"/>
    <w:rsid w:val="0085434F"/>
    <w:rsid w:val="008545A0"/>
    <w:rsid w:val="0085469C"/>
    <w:rsid w:val="008546C6"/>
    <w:rsid w:val="00854730"/>
    <w:rsid w:val="00854749"/>
    <w:rsid w:val="00854776"/>
    <w:rsid w:val="008547DD"/>
    <w:rsid w:val="00854809"/>
    <w:rsid w:val="0085487A"/>
    <w:rsid w:val="00854898"/>
    <w:rsid w:val="008548CA"/>
    <w:rsid w:val="008548DD"/>
    <w:rsid w:val="00854990"/>
    <w:rsid w:val="00854A92"/>
    <w:rsid w:val="00854C68"/>
    <w:rsid w:val="00854CC1"/>
    <w:rsid w:val="00854CE1"/>
    <w:rsid w:val="00854D2F"/>
    <w:rsid w:val="00854D6C"/>
    <w:rsid w:val="00854D8A"/>
    <w:rsid w:val="00854EC3"/>
    <w:rsid w:val="00854FCF"/>
    <w:rsid w:val="00855050"/>
    <w:rsid w:val="0085508F"/>
    <w:rsid w:val="00855162"/>
    <w:rsid w:val="00855228"/>
    <w:rsid w:val="00855365"/>
    <w:rsid w:val="008553B3"/>
    <w:rsid w:val="00855421"/>
    <w:rsid w:val="00855566"/>
    <w:rsid w:val="00855674"/>
    <w:rsid w:val="008556C6"/>
    <w:rsid w:val="0085573A"/>
    <w:rsid w:val="00855771"/>
    <w:rsid w:val="0085588D"/>
    <w:rsid w:val="008558A5"/>
    <w:rsid w:val="008558E1"/>
    <w:rsid w:val="00855974"/>
    <w:rsid w:val="00855AB2"/>
    <w:rsid w:val="00855AE9"/>
    <w:rsid w:val="00855B38"/>
    <w:rsid w:val="00855CCF"/>
    <w:rsid w:val="00855D33"/>
    <w:rsid w:val="00855DBF"/>
    <w:rsid w:val="00855E0A"/>
    <w:rsid w:val="00855EE6"/>
    <w:rsid w:val="00855F2C"/>
    <w:rsid w:val="00855F60"/>
    <w:rsid w:val="00855FB4"/>
    <w:rsid w:val="00856061"/>
    <w:rsid w:val="00856075"/>
    <w:rsid w:val="008560C1"/>
    <w:rsid w:val="00856130"/>
    <w:rsid w:val="008561B5"/>
    <w:rsid w:val="008561BC"/>
    <w:rsid w:val="00856216"/>
    <w:rsid w:val="00856277"/>
    <w:rsid w:val="00856295"/>
    <w:rsid w:val="0085629B"/>
    <w:rsid w:val="008563EC"/>
    <w:rsid w:val="00856545"/>
    <w:rsid w:val="008567D4"/>
    <w:rsid w:val="008567ED"/>
    <w:rsid w:val="0085685B"/>
    <w:rsid w:val="00856887"/>
    <w:rsid w:val="008569B4"/>
    <w:rsid w:val="00856A0E"/>
    <w:rsid w:val="00856A14"/>
    <w:rsid w:val="00856B0E"/>
    <w:rsid w:val="00856B30"/>
    <w:rsid w:val="00856C51"/>
    <w:rsid w:val="00856C58"/>
    <w:rsid w:val="00856CD6"/>
    <w:rsid w:val="00856D41"/>
    <w:rsid w:val="00856D63"/>
    <w:rsid w:val="00856DED"/>
    <w:rsid w:val="00856EE4"/>
    <w:rsid w:val="00856F01"/>
    <w:rsid w:val="008570A9"/>
    <w:rsid w:val="008570F4"/>
    <w:rsid w:val="0085712A"/>
    <w:rsid w:val="0085717B"/>
    <w:rsid w:val="008572AE"/>
    <w:rsid w:val="008572E0"/>
    <w:rsid w:val="008572FE"/>
    <w:rsid w:val="00857305"/>
    <w:rsid w:val="00857386"/>
    <w:rsid w:val="00857393"/>
    <w:rsid w:val="00857395"/>
    <w:rsid w:val="00857408"/>
    <w:rsid w:val="0085744A"/>
    <w:rsid w:val="008575AA"/>
    <w:rsid w:val="008576BF"/>
    <w:rsid w:val="008576FB"/>
    <w:rsid w:val="0085773F"/>
    <w:rsid w:val="0085774A"/>
    <w:rsid w:val="00857816"/>
    <w:rsid w:val="00857877"/>
    <w:rsid w:val="00857940"/>
    <w:rsid w:val="00857A00"/>
    <w:rsid w:val="00857A4E"/>
    <w:rsid w:val="00857A9D"/>
    <w:rsid w:val="00857B19"/>
    <w:rsid w:val="00857B61"/>
    <w:rsid w:val="00857B9B"/>
    <w:rsid w:val="00857BDE"/>
    <w:rsid w:val="00857C20"/>
    <w:rsid w:val="00857C83"/>
    <w:rsid w:val="00857C9F"/>
    <w:rsid w:val="00857D07"/>
    <w:rsid w:val="00857D72"/>
    <w:rsid w:val="00857E91"/>
    <w:rsid w:val="00857E9E"/>
    <w:rsid w:val="00857EA6"/>
    <w:rsid w:val="00857ECE"/>
    <w:rsid w:val="00857EF4"/>
    <w:rsid w:val="00857F29"/>
    <w:rsid w:val="00857FAC"/>
    <w:rsid w:val="008600C3"/>
    <w:rsid w:val="00860122"/>
    <w:rsid w:val="0086019C"/>
    <w:rsid w:val="008601EE"/>
    <w:rsid w:val="00860274"/>
    <w:rsid w:val="00860365"/>
    <w:rsid w:val="00860411"/>
    <w:rsid w:val="008604DC"/>
    <w:rsid w:val="008604E5"/>
    <w:rsid w:val="0086064B"/>
    <w:rsid w:val="0086067F"/>
    <w:rsid w:val="0086075D"/>
    <w:rsid w:val="00860760"/>
    <w:rsid w:val="008607BF"/>
    <w:rsid w:val="00860867"/>
    <w:rsid w:val="00860875"/>
    <w:rsid w:val="008608B0"/>
    <w:rsid w:val="008608D7"/>
    <w:rsid w:val="0086093B"/>
    <w:rsid w:val="008609BE"/>
    <w:rsid w:val="00860BC3"/>
    <w:rsid w:val="00860C95"/>
    <w:rsid w:val="00860CDC"/>
    <w:rsid w:val="00860D21"/>
    <w:rsid w:val="00860DC2"/>
    <w:rsid w:val="00860FEA"/>
    <w:rsid w:val="008610CC"/>
    <w:rsid w:val="00861180"/>
    <w:rsid w:val="00861188"/>
    <w:rsid w:val="008611F4"/>
    <w:rsid w:val="00861226"/>
    <w:rsid w:val="008612A7"/>
    <w:rsid w:val="008612BA"/>
    <w:rsid w:val="00861350"/>
    <w:rsid w:val="008613B9"/>
    <w:rsid w:val="008613BD"/>
    <w:rsid w:val="0086151B"/>
    <w:rsid w:val="00861527"/>
    <w:rsid w:val="0086157D"/>
    <w:rsid w:val="00861603"/>
    <w:rsid w:val="00861655"/>
    <w:rsid w:val="008616BD"/>
    <w:rsid w:val="008616DE"/>
    <w:rsid w:val="00861746"/>
    <w:rsid w:val="008617C4"/>
    <w:rsid w:val="008617DD"/>
    <w:rsid w:val="0086185F"/>
    <w:rsid w:val="008618AB"/>
    <w:rsid w:val="008618F3"/>
    <w:rsid w:val="00861927"/>
    <w:rsid w:val="0086198B"/>
    <w:rsid w:val="0086199C"/>
    <w:rsid w:val="008619D5"/>
    <w:rsid w:val="00861A0C"/>
    <w:rsid w:val="00861A12"/>
    <w:rsid w:val="00861A47"/>
    <w:rsid w:val="00861A48"/>
    <w:rsid w:val="00861A77"/>
    <w:rsid w:val="00861B18"/>
    <w:rsid w:val="00861B5E"/>
    <w:rsid w:val="00861B82"/>
    <w:rsid w:val="00861B86"/>
    <w:rsid w:val="00861D15"/>
    <w:rsid w:val="00861EB0"/>
    <w:rsid w:val="00861ED1"/>
    <w:rsid w:val="00861EE3"/>
    <w:rsid w:val="00861F21"/>
    <w:rsid w:val="00861F4B"/>
    <w:rsid w:val="00861FC2"/>
    <w:rsid w:val="00861FD1"/>
    <w:rsid w:val="0086201A"/>
    <w:rsid w:val="00862081"/>
    <w:rsid w:val="008620E1"/>
    <w:rsid w:val="00862201"/>
    <w:rsid w:val="00862257"/>
    <w:rsid w:val="00862299"/>
    <w:rsid w:val="008622A5"/>
    <w:rsid w:val="008622C9"/>
    <w:rsid w:val="008622D0"/>
    <w:rsid w:val="00862343"/>
    <w:rsid w:val="0086240C"/>
    <w:rsid w:val="00862442"/>
    <w:rsid w:val="008624D3"/>
    <w:rsid w:val="0086255E"/>
    <w:rsid w:val="00862603"/>
    <w:rsid w:val="008626AF"/>
    <w:rsid w:val="00862701"/>
    <w:rsid w:val="00862708"/>
    <w:rsid w:val="00862721"/>
    <w:rsid w:val="0086273F"/>
    <w:rsid w:val="00862775"/>
    <w:rsid w:val="008627A5"/>
    <w:rsid w:val="00862812"/>
    <w:rsid w:val="0086287B"/>
    <w:rsid w:val="0086288B"/>
    <w:rsid w:val="008629E7"/>
    <w:rsid w:val="00862A64"/>
    <w:rsid w:val="00862B54"/>
    <w:rsid w:val="00862B8A"/>
    <w:rsid w:val="00862CB4"/>
    <w:rsid w:val="00862CD0"/>
    <w:rsid w:val="00862D9C"/>
    <w:rsid w:val="00862DB8"/>
    <w:rsid w:val="00862DF3"/>
    <w:rsid w:val="00862E02"/>
    <w:rsid w:val="00862E4F"/>
    <w:rsid w:val="00862ED6"/>
    <w:rsid w:val="00862F34"/>
    <w:rsid w:val="00862F36"/>
    <w:rsid w:val="0086302B"/>
    <w:rsid w:val="008630B0"/>
    <w:rsid w:val="008630E3"/>
    <w:rsid w:val="0086312E"/>
    <w:rsid w:val="00863180"/>
    <w:rsid w:val="008631B7"/>
    <w:rsid w:val="008631CE"/>
    <w:rsid w:val="00863252"/>
    <w:rsid w:val="008632D5"/>
    <w:rsid w:val="00863354"/>
    <w:rsid w:val="00863389"/>
    <w:rsid w:val="008633C4"/>
    <w:rsid w:val="00863443"/>
    <w:rsid w:val="0086348C"/>
    <w:rsid w:val="00863492"/>
    <w:rsid w:val="008634DF"/>
    <w:rsid w:val="0086350A"/>
    <w:rsid w:val="0086352D"/>
    <w:rsid w:val="008635A3"/>
    <w:rsid w:val="008635B1"/>
    <w:rsid w:val="00863686"/>
    <w:rsid w:val="008636DF"/>
    <w:rsid w:val="00863768"/>
    <w:rsid w:val="00863906"/>
    <w:rsid w:val="0086395A"/>
    <w:rsid w:val="00863995"/>
    <w:rsid w:val="00863A4C"/>
    <w:rsid w:val="00863B65"/>
    <w:rsid w:val="00863BF4"/>
    <w:rsid w:val="00863C33"/>
    <w:rsid w:val="00863C9A"/>
    <w:rsid w:val="00863D0D"/>
    <w:rsid w:val="00863D35"/>
    <w:rsid w:val="00863DB7"/>
    <w:rsid w:val="00863E05"/>
    <w:rsid w:val="00863E4D"/>
    <w:rsid w:val="00863E88"/>
    <w:rsid w:val="00863F05"/>
    <w:rsid w:val="00863FE1"/>
    <w:rsid w:val="00864010"/>
    <w:rsid w:val="00864034"/>
    <w:rsid w:val="0086419A"/>
    <w:rsid w:val="008641B3"/>
    <w:rsid w:val="008641BE"/>
    <w:rsid w:val="008641F3"/>
    <w:rsid w:val="00864239"/>
    <w:rsid w:val="0086425F"/>
    <w:rsid w:val="00864263"/>
    <w:rsid w:val="0086433B"/>
    <w:rsid w:val="0086435B"/>
    <w:rsid w:val="00864390"/>
    <w:rsid w:val="008644C0"/>
    <w:rsid w:val="00864511"/>
    <w:rsid w:val="008645A6"/>
    <w:rsid w:val="00864610"/>
    <w:rsid w:val="0086466F"/>
    <w:rsid w:val="008647B2"/>
    <w:rsid w:val="008647E0"/>
    <w:rsid w:val="008647FE"/>
    <w:rsid w:val="00864862"/>
    <w:rsid w:val="008648BC"/>
    <w:rsid w:val="0086490F"/>
    <w:rsid w:val="00864A20"/>
    <w:rsid w:val="00864A47"/>
    <w:rsid w:val="00864A58"/>
    <w:rsid w:val="00864A6A"/>
    <w:rsid w:val="00864AE0"/>
    <w:rsid w:val="00864B0E"/>
    <w:rsid w:val="00864B2F"/>
    <w:rsid w:val="00864B4F"/>
    <w:rsid w:val="00864BAF"/>
    <w:rsid w:val="00864BB7"/>
    <w:rsid w:val="00864BD3"/>
    <w:rsid w:val="00864BFE"/>
    <w:rsid w:val="00864C95"/>
    <w:rsid w:val="00864CA7"/>
    <w:rsid w:val="00864D2F"/>
    <w:rsid w:val="00864D47"/>
    <w:rsid w:val="00864DB3"/>
    <w:rsid w:val="00864E61"/>
    <w:rsid w:val="00864EF8"/>
    <w:rsid w:val="00864F19"/>
    <w:rsid w:val="00864F3D"/>
    <w:rsid w:val="00864F4F"/>
    <w:rsid w:val="008650D8"/>
    <w:rsid w:val="00865111"/>
    <w:rsid w:val="008651D8"/>
    <w:rsid w:val="008651F8"/>
    <w:rsid w:val="00865258"/>
    <w:rsid w:val="00865282"/>
    <w:rsid w:val="00865316"/>
    <w:rsid w:val="00865430"/>
    <w:rsid w:val="008654E0"/>
    <w:rsid w:val="00865509"/>
    <w:rsid w:val="00865541"/>
    <w:rsid w:val="008655C3"/>
    <w:rsid w:val="0086561C"/>
    <w:rsid w:val="00865689"/>
    <w:rsid w:val="00865693"/>
    <w:rsid w:val="00865715"/>
    <w:rsid w:val="008657B3"/>
    <w:rsid w:val="00865888"/>
    <w:rsid w:val="00865A58"/>
    <w:rsid w:val="00865A7F"/>
    <w:rsid w:val="00865B29"/>
    <w:rsid w:val="00865BE8"/>
    <w:rsid w:val="00865C34"/>
    <w:rsid w:val="00865C3B"/>
    <w:rsid w:val="00865CD5"/>
    <w:rsid w:val="00865D8D"/>
    <w:rsid w:val="00865E41"/>
    <w:rsid w:val="00865E6B"/>
    <w:rsid w:val="00865E9D"/>
    <w:rsid w:val="00865EAF"/>
    <w:rsid w:val="00865F3B"/>
    <w:rsid w:val="00865F5E"/>
    <w:rsid w:val="00865FE2"/>
    <w:rsid w:val="00866105"/>
    <w:rsid w:val="0086610A"/>
    <w:rsid w:val="00866169"/>
    <w:rsid w:val="00866325"/>
    <w:rsid w:val="00866392"/>
    <w:rsid w:val="00866623"/>
    <w:rsid w:val="00866710"/>
    <w:rsid w:val="00866721"/>
    <w:rsid w:val="00866798"/>
    <w:rsid w:val="00866914"/>
    <w:rsid w:val="0086698E"/>
    <w:rsid w:val="00866995"/>
    <w:rsid w:val="008669C1"/>
    <w:rsid w:val="00866C22"/>
    <w:rsid w:val="00866C5F"/>
    <w:rsid w:val="00866CC9"/>
    <w:rsid w:val="00866CF2"/>
    <w:rsid w:val="00866D12"/>
    <w:rsid w:val="00866D82"/>
    <w:rsid w:val="00866DD9"/>
    <w:rsid w:val="00866EF5"/>
    <w:rsid w:val="00866F01"/>
    <w:rsid w:val="00866F6F"/>
    <w:rsid w:val="00866FC3"/>
    <w:rsid w:val="008670D4"/>
    <w:rsid w:val="0086714B"/>
    <w:rsid w:val="008671F9"/>
    <w:rsid w:val="00867233"/>
    <w:rsid w:val="00867315"/>
    <w:rsid w:val="00867358"/>
    <w:rsid w:val="0086737C"/>
    <w:rsid w:val="0086737F"/>
    <w:rsid w:val="00867470"/>
    <w:rsid w:val="008674B2"/>
    <w:rsid w:val="0086770C"/>
    <w:rsid w:val="00867737"/>
    <w:rsid w:val="00867739"/>
    <w:rsid w:val="0086777E"/>
    <w:rsid w:val="008677DE"/>
    <w:rsid w:val="008677E7"/>
    <w:rsid w:val="008677F2"/>
    <w:rsid w:val="008677F6"/>
    <w:rsid w:val="008677FA"/>
    <w:rsid w:val="008678B6"/>
    <w:rsid w:val="008678F8"/>
    <w:rsid w:val="00867905"/>
    <w:rsid w:val="008679EF"/>
    <w:rsid w:val="00867A14"/>
    <w:rsid w:val="00867B2A"/>
    <w:rsid w:val="00867B7D"/>
    <w:rsid w:val="00867C63"/>
    <w:rsid w:val="00867CFB"/>
    <w:rsid w:val="00867DB2"/>
    <w:rsid w:val="00867E15"/>
    <w:rsid w:val="00867E3D"/>
    <w:rsid w:val="00867E40"/>
    <w:rsid w:val="00867E53"/>
    <w:rsid w:val="00867F31"/>
    <w:rsid w:val="00867F76"/>
    <w:rsid w:val="00867FD5"/>
    <w:rsid w:val="00867FDC"/>
    <w:rsid w:val="008700EA"/>
    <w:rsid w:val="00870108"/>
    <w:rsid w:val="0087015A"/>
    <w:rsid w:val="0087018F"/>
    <w:rsid w:val="0087025D"/>
    <w:rsid w:val="00870320"/>
    <w:rsid w:val="0087043A"/>
    <w:rsid w:val="00870466"/>
    <w:rsid w:val="008704E6"/>
    <w:rsid w:val="00870580"/>
    <w:rsid w:val="00870595"/>
    <w:rsid w:val="00870613"/>
    <w:rsid w:val="00870624"/>
    <w:rsid w:val="008706B4"/>
    <w:rsid w:val="008706BB"/>
    <w:rsid w:val="00870728"/>
    <w:rsid w:val="00870779"/>
    <w:rsid w:val="008707F4"/>
    <w:rsid w:val="008707FA"/>
    <w:rsid w:val="00870831"/>
    <w:rsid w:val="0087088C"/>
    <w:rsid w:val="00870890"/>
    <w:rsid w:val="008708A7"/>
    <w:rsid w:val="008708B9"/>
    <w:rsid w:val="00870976"/>
    <w:rsid w:val="008709F2"/>
    <w:rsid w:val="00870A07"/>
    <w:rsid w:val="00870A15"/>
    <w:rsid w:val="00870A3E"/>
    <w:rsid w:val="00870B5F"/>
    <w:rsid w:val="00870B7F"/>
    <w:rsid w:val="00870BD0"/>
    <w:rsid w:val="00870C32"/>
    <w:rsid w:val="00870CCC"/>
    <w:rsid w:val="00870DB3"/>
    <w:rsid w:val="00870DE9"/>
    <w:rsid w:val="00870EED"/>
    <w:rsid w:val="00870F72"/>
    <w:rsid w:val="00870F87"/>
    <w:rsid w:val="00871010"/>
    <w:rsid w:val="00871043"/>
    <w:rsid w:val="00871072"/>
    <w:rsid w:val="0087107A"/>
    <w:rsid w:val="0087108C"/>
    <w:rsid w:val="008710AE"/>
    <w:rsid w:val="008710B0"/>
    <w:rsid w:val="00871112"/>
    <w:rsid w:val="00871146"/>
    <w:rsid w:val="008711CF"/>
    <w:rsid w:val="0087127D"/>
    <w:rsid w:val="008712D0"/>
    <w:rsid w:val="008712DE"/>
    <w:rsid w:val="0087132A"/>
    <w:rsid w:val="008713CE"/>
    <w:rsid w:val="008713D8"/>
    <w:rsid w:val="0087140C"/>
    <w:rsid w:val="0087142B"/>
    <w:rsid w:val="008714A7"/>
    <w:rsid w:val="008714D4"/>
    <w:rsid w:val="00871585"/>
    <w:rsid w:val="008715B0"/>
    <w:rsid w:val="008715EC"/>
    <w:rsid w:val="0087160E"/>
    <w:rsid w:val="00871627"/>
    <w:rsid w:val="00871635"/>
    <w:rsid w:val="00871653"/>
    <w:rsid w:val="008716F1"/>
    <w:rsid w:val="00871741"/>
    <w:rsid w:val="008717A5"/>
    <w:rsid w:val="0087181D"/>
    <w:rsid w:val="00871869"/>
    <w:rsid w:val="008718A7"/>
    <w:rsid w:val="00871966"/>
    <w:rsid w:val="0087196B"/>
    <w:rsid w:val="008719F5"/>
    <w:rsid w:val="00871A60"/>
    <w:rsid w:val="00871A65"/>
    <w:rsid w:val="00871B09"/>
    <w:rsid w:val="00871B47"/>
    <w:rsid w:val="00871B6B"/>
    <w:rsid w:val="00871B6E"/>
    <w:rsid w:val="00871B89"/>
    <w:rsid w:val="00871B8A"/>
    <w:rsid w:val="00871B9A"/>
    <w:rsid w:val="00871C2B"/>
    <w:rsid w:val="00871CC5"/>
    <w:rsid w:val="00871CCA"/>
    <w:rsid w:val="00871CD9"/>
    <w:rsid w:val="00871CF9"/>
    <w:rsid w:val="00871D27"/>
    <w:rsid w:val="00871D57"/>
    <w:rsid w:val="00871D9F"/>
    <w:rsid w:val="00871DA1"/>
    <w:rsid w:val="00871DC9"/>
    <w:rsid w:val="00871DD4"/>
    <w:rsid w:val="00871DF4"/>
    <w:rsid w:val="00871DFB"/>
    <w:rsid w:val="00871E39"/>
    <w:rsid w:val="00871E3C"/>
    <w:rsid w:val="00871E79"/>
    <w:rsid w:val="00871F00"/>
    <w:rsid w:val="00871F17"/>
    <w:rsid w:val="00872074"/>
    <w:rsid w:val="008720A3"/>
    <w:rsid w:val="008720D0"/>
    <w:rsid w:val="008720E6"/>
    <w:rsid w:val="00872116"/>
    <w:rsid w:val="00872153"/>
    <w:rsid w:val="00872160"/>
    <w:rsid w:val="008721C6"/>
    <w:rsid w:val="008721CA"/>
    <w:rsid w:val="00872244"/>
    <w:rsid w:val="008722DE"/>
    <w:rsid w:val="0087230C"/>
    <w:rsid w:val="00872318"/>
    <w:rsid w:val="008723A3"/>
    <w:rsid w:val="008723B6"/>
    <w:rsid w:val="008725BE"/>
    <w:rsid w:val="008725FA"/>
    <w:rsid w:val="0087263A"/>
    <w:rsid w:val="008726DE"/>
    <w:rsid w:val="0087276C"/>
    <w:rsid w:val="008727A5"/>
    <w:rsid w:val="0087282B"/>
    <w:rsid w:val="00872832"/>
    <w:rsid w:val="00872841"/>
    <w:rsid w:val="008728EA"/>
    <w:rsid w:val="00872945"/>
    <w:rsid w:val="00872A12"/>
    <w:rsid w:val="00872A51"/>
    <w:rsid w:val="00872A6E"/>
    <w:rsid w:val="00872A76"/>
    <w:rsid w:val="00872AD0"/>
    <w:rsid w:val="00872AF7"/>
    <w:rsid w:val="00872AFB"/>
    <w:rsid w:val="00872B1A"/>
    <w:rsid w:val="00872B8E"/>
    <w:rsid w:val="00872BAB"/>
    <w:rsid w:val="00872BF4"/>
    <w:rsid w:val="00872C03"/>
    <w:rsid w:val="00872C1F"/>
    <w:rsid w:val="00872CC3"/>
    <w:rsid w:val="00872D26"/>
    <w:rsid w:val="00872D5E"/>
    <w:rsid w:val="00872E5F"/>
    <w:rsid w:val="00872E64"/>
    <w:rsid w:val="00872F02"/>
    <w:rsid w:val="00872F1B"/>
    <w:rsid w:val="00872F55"/>
    <w:rsid w:val="008730CC"/>
    <w:rsid w:val="008730F1"/>
    <w:rsid w:val="0087312F"/>
    <w:rsid w:val="00873134"/>
    <w:rsid w:val="0087317A"/>
    <w:rsid w:val="00873185"/>
    <w:rsid w:val="00873222"/>
    <w:rsid w:val="00873254"/>
    <w:rsid w:val="008732EC"/>
    <w:rsid w:val="008732EF"/>
    <w:rsid w:val="0087330B"/>
    <w:rsid w:val="00873335"/>
    <w:rsid w:val="00873366"/>
    <w:rsid w:val="008733EC"/>
    <w:rsid w:val="008733F7"/>
    <w:rsid w:val="0087349E"/>
    <w:rsid w:val="008734B8"/>
    <w:rsid w:val="008735C0"/>
    <w:rsid w:val="00873607"/>
    <w:rsid w:val="0087366A"/>
    <w:rsid w:val="008736BF"/>
    <w:rsid w:val="00873723"/>
    <w:rsid w:val="00873779"/>
    <w:rsid w:val="00873781"/>
    <w:rsid w:val="00873795"/>
    <w:rsid w:val="0087384E"/>
    <w:rsid w:val="00873944"/>
    <w:rsid w:val="008739F8"/>
    <w:rsid w:val="00873A64"/>
    <w:rsid w:val="00873AE6"/>
    <w:rsid w:val="00873B47"/>
    <w:rsid w:val="00873BDD"/>
    <w:rsid w:val="00873C04"/>
    <w:rsid w:val="00873C2B"/>
    <w:rsid w:val="00873C5E"/>
    <w:rsid w:val="00873D3E"/>
    <w:rsid w:val="00873D5E"/>
    <w:rsid w:val="00873D7B"/>
    <w:rsid w:val="00873DAC"/>
    <w:rsid w:val="00873DCE"/>
    <w:rsid w:val="00873DEF"/>
    <w:rsid w:val="00873DFA"/>
    <w:rsid w:val="00873E17"/>
    <w:rsid w:val="00873E42"/>
    <w:rsid w:val="00873F32"/>
    <w:rsid w:val="0087401E"/>
    <w:rsid w:val="00874119"/>
    <w:rsid w:val="00874195"/>
    <w:rsid w:val="00874214"/>
    <w:rsid w:val="00874218"/>
    <w:rsid w:val="008742AC"/>
    <w:rsid w:val="008743B6"/>
    <w:rsid w:val="008745F0"/>
    <w:rsid w:val="008745F5"/>
    <w:rsid w:val="008746D8"/>
    <w:rsid w:val="0087470F"/>
    <w:rsid w:val="0087471B"/>
    <w:rsid w:val="0087472D"/>
    <w:rsid w:val="0087487B"/>
    <w:rsid w:val="0087488B"/>
    <w:rsid w:val="00874914"/>
    <w:rsid w:val="0087495E"/>
    <w:rsid w:val="0087498E"/>
    <w:rsid w:val="00874998"/>
    <w:rsid w:val="00874A7C"/>
    <w:rsid w:val="00874A8F"/>
    <w:rsid w:val="00874AA4"/>
    <w:rsid w:val="00874B0B"/>
    <w:rsid w:val="00874B79"/>
    <w:rsid w:val="00874B7C"/>
    <w:rsid w:val="00874B7F"/>
    <w:rsid w:val="00874BD0"/>
    <w:rsid w:val="00874BD4"/>
    <w:rsid w:val="00874C41"/>
    <w:rsid w:val="00874C4F"/>
    <w:rsid w:val="00874CDD"/>
    <w:rsid w:val="00874CFD"/>
    <w:rsid w:val="00874DF6"/>
    <w:rsid w:val="00874DFE"/>
    <w:rsid w:val="00874EAB"/>
    <w:rsid w:val="00874EEE"/>
    <w:rsid w:val="00874F46"/>
    <w:rsid w:val="00874F50"/>
    <w:rsid w:val="00874FE6"/>
    <w:rsid w:val="00875044"/>
    <w:rsid w:val="00875183"/>
    <w:rsid w:val="008751C8"/>
    <w:rsid w:val="0087521E"/>
    <w:rsid w:val="008752A2"/>
    <w:rsid w:val="0087536D"/>
    <w:rsid w:val="0087537E"/>
    <w:rsid w:val="00875390"/>
    <w:rsid w:val="008753B3"/>
    <w:rsid w:val="0087543C"/>
    <w:rsid w:val="00875576"/>
    <w:rsid w:val="008756B7"/>
    <w:rsid w:val="00875774"/>
    <w:rsid w:val="0087579D"/>
    <w:rsid w:val="00875821"/>
    <w:rsid w:val="00875862"/>
    <w:rsid w:val="0087591C"/>
    <w:rsid w:val="0087593F"/>
    <w:rsid w:val="00875AEF"/>
    <w:rsid w:val="00875AF6"/>
    <w:rsid w:val="00875B21"/>
    <w:rsid w:val="00875B5A"/>
    <w:rsid w:val="00875BC1"/>
    <w:rsid w:val="00875C93"/>
    <w:rsid w:val="00875D59"/>
    <w:rsid w:val="00875D97"/>
    <w:rsid w:val="00875E17"/>
    <w:rsid w:val="00875FE2"/>
    <w:rsid w:val="00876009"/>
    <w:rsid w:val="00876025"/>
    <w:rsid w:val="00876098"/>
    <w:rsid w:val="008760C9"/>
    <w:rsid w:val="008760CD"/>
    <w:rsid w:val="0087612E"/>
    <w:rsid w:val="00876153"/>
    <w:rsid w:val="0087616E"/>
    <w:rsid w:val="00876173"/>
    <w:rsid w:val="008761B5"/>
    <w:rsid w:val="008761EB"/>
    <w:rsid w:val="0087627A"/>
    <w:rsid w:val="008763FD"/>
    <w:rsid w:val="00876578"/>
    <w:rsid w:val="008767C4"/>
    <w:rsid w:val="00876849"/>
    <w:rsid w:val="008768BD"/>
    <w:rsid w:val="00876991"/>
    <w:rsid w:val="008769A5"/>
    <w:rsid w:val="00876A6E"/>
    <w:rsid w:val="00876AA1"/>
    <w:rsid w:val="00876B95"/>
    <w:rsid w:val="00876BD8"/>
    <w:rsid w:val="00876C62"/>
    <w:rsid w:val="00876C69"/>
    <w:rsid w:val="00876CBB"/>
    <w:rsid w:val="00876D25"/>
    <w:rsid w:val="00876D71"/>
    <w:rsid w:val="00876DCF"/>
    <w:rsid w:val="00876DFC"/>
    <w:rsid w:val="00876E1A"/>
    <w:rsid w:val="00876E57"/>
    <w:rsid w:val="00876E7C"/>
    <w:rsid w:val="00876ECF"/>
    <w:rsid w:val="00876EEA"/>
    <w:rsid w:val="00876F0B"/>
    <w:rsid w:val="00876FC7"/>
    <w:rsid w:val="0087714E"/>
    <w:rsid w:val="00877291"/>
    <w:rsid w:val="008772F3"/>
    <w:rsid w:val="00877308"/>
    <w:rsid w:val="00877320"/>
    <w:rsid w:val="00877387"/>
    <w:rsid w:val="00877512"/>
    <w:rsid w:val="0087751E"/>
    <w:rsid w:val="00877534"/>
    <w:rsid w:val="008775C8"/>
    <w:rsid w:val="00877677"/>
    <w:rsid w:val="008776A4"/>
    <w:rsid w:val="008776D7"/>
    <w:rsid w:val="00877838"/>
    <w:rsid w:val="008778B4"/>
    <w:rsid w:val="00877927"/>
    <w:rsid w:val="00877956"/>
    <w:rsid w:val="008779C2"/>
    <w:rsid w:val="00877A07"/>
    <w:rsid w:val="00877A09"/>
    <w:rsid w:val="00877AE5"/>
    <w:rsid w:val="00877AFD"/>
    <w:rsid w:val="00877AFE"/>
    <w:rsid w:val="00877B12"/>
    <w:rsid w:val="00877B40"/>
    <w:rsid w:val="00877B4E"/>
    <w:rsid w:val="00877C41"/>
    <w:rsid w:val="00877C8D"/>
    <w:rsid w:val="00877CA7"/>
    <w:rsid w:val="00877CF0"/>
    <w:rsid w:val="00877D5B"/>
    <w:rsid w:val="00877D8E"/>
    <w:rsid w:val="00877DF4"/>
    <w:rsid w:val="00877E28"/>
    <w:rsid w:val="00877E9E"/>
    <w:rsid w:val="00877EDE"/>
    <w:rsid w:val="00877EF5"/>
    <w:rsid w:val="00877FD8"/>
    <w:rsid w:val="00877FE8"/>
    <w:rsid w:val="0088001E"/>
    <w:rsid w:val="00880051"/>
    <w:rsid w:val="0088006E"/>
    <w:rsid w:val="008800F7"/>
    <w:rsid w:val="0088027F"/>
    <w:rsid w:val="0088038B"/>
    <w:rsid w:val="008803ED"/>
    <w:rsid w:val="00880477"/>
    <w:rsid w:val="0088048D"/>
    <w:rsid w:val="00880502"/>
    <w:rsid w:val="00880536"/>
    <w:rsid w:val="008805BA"/>
    <w:rsid w:val="008805CE"/>
    <w:rsid w:val="008805F3"/>
    <w:rsid w:val="0088067E"/>
    <w:rsid w:val="00880855"/>
    <w:rsid w:val="0088095A"/>
    <w:rsid w:val="00880967"/>
    <w:rsid w:val="008809CB"/>
    <w:rsid w:val="008809CE"/>
    <w:rsid w:val="00880A97"/>
    <w:rsid w:val="00880ACA"/>
    <w:rsid w:val="00880AD8"/>
    <w:rsid w:val="00880B57"/>
    <w:rsid w:val="00880C64"/>
    <w:rsid w:val="00880C81"/>
    <w:rsid w:val="00880CE0"/>
    <w:rsid w:val="00880CFE"/>
    <w:rsid w:val="00880D0F"/>
    <w:rsid w:val="00880D6E"/>
    <w:rsid w:val="00880EDA"/>
    <w:rsid w:val="00880F48"/>
    <w:rsid w:val="00880FB8"/>
    <w:rsid w:val="00880FBD"/>
    <w:rsid w:val="00880FDC"/>
    <w:rsid w:val="0088100D"/>
    <w:rsid w:val="00881036"/>
    <w:rsid w:val="0088108E"/>
    <w:rsid w:val="00881171"/>
    <w:rsid w:val="00881229"/>
    <w:rsid w:val="0088133F"/>
    <w:rsid w:val="00881343"/>
    <w:rsid w:val="008813B6"/>
    <w:rsid w:val="008813F3"/>
    <w:rsid w:val="00881404"/>
    <w:rsid w:val="00881422"/>
    <w:rsid w:val="00881438"/>
    <w:rsid w:val="00881471"/>
    <w:rsid w:val="008814B4"/>
    <w:rsid w:val="00881557"/>
    <w:rsid w:val="008815C4"/>
    <w:rsid w:val="00881609"/>
    <w:rsid w:val="00881691"/>
    <w:rsid w:val="0088178C"/>
    <w:rsid w:val="00881872"/>
    <w:rsid w:val="008818F0"/>
    <w:rsid w:val="0088198F"/>
    <w:rsid w:val="00881A21"/>
    <w:rsid w:val="00881ACE"/>
    <w:rsid w:val="00881B14"/>
    <w:rsid w:val="00881B1B"/>
    <w:rsid w:val="00881B9B"/>
    <w:rsid w:val="00881BAF"/>
    <w:rsid w:val="00881BE6"/>
    <w:rsid w:val="00881BF1"/>
    <w:rsid w:val="00881C90"/>
    <w:rsid w:val="00881CF1"/>
    <w:rsid w:val="00881D66"/>
    <w:rsid w:val="00881DAA"/>
    <w:rsid w:val="00881E16"/>
    <w:rsid w:val="00881EBA"/>
    <w:rsid w:val="00881EC0"/>
    <w:rsid w:val="00881F12"/>
    <w:rsid w:val="00882015"/>
    <w:rsid w:val="00882064"/>
    <w:rsid w:val="00882086"/>
    <w:rsid w:val="008820D0"/>
    <w:rsid w:val="008821BB"/>
    <w:rsid w:val="008821CD"/>
    <w:rsid w:val="00882277"/>
    <w:rsid w:val="00882294"/>
    <w:rsid w:val="00882366"/>
    <w:rsid w:val="008823AF"/>
    <w:rsid w:val="00882418"/>
    <w:rsid w:val="008824A3"/>
    <w:rsid w:val="008824EC"/>
    <w:rsid w:val="00882537"/>
    <w:rsid w:val="00882555"/>
    <w:rsid w:val="00882592"/>
    <w:rsid w:val="008825E8"/>
    <w:rsid w:val="0088261D"/>
    <w:rsid w:val="0088265D"/>
    <w:rsid w:val="008827C7"/>
    <w:rsid w:val="008827F1"/>
    <w:rsid w:val="00882823"/>
    <w:rsid w:val="00882895"/>
    <w:rsid w:val="008828DF"/>
    <w:rsid w:val="0088299A"/>
    <w:rsid w:val="008829C3"/>
    <w:rsid w:val="00882B1B"/>
    <w:rsid w:val="00882B35"/>
    <w:rsid w:val="00882B84"/>
    <w:rsid w:val="00882BA5"/>
    <w:rsid w:val="00882BE0"/>
    <w:rsid w:val="00882BFE"/>
    <w:rsid w:val="00882C0B"/>
    <w:rsid w:val="00882C4E"/>
    <w:rsid w:val="00882D93"/>
    <w:rsid w:val="00882DA4"/>
    <w:rsid w:val="00882E07"/>
    <w:rsid w:val="00882ED0"/>
    <w:rsid w:val="00882EDA"/>
    <w:rsid w:val="00882F2C"/>
    <w:rsid w:val="00883040"/>
    <w:rsid w:val="0088306E"/>
    <w:rsid w:val="0088309D"/>
    <w:rsid w:val="0088311B"/>
    <w:rsid w:val="008831B5"/>
    <w:rsid w:val="00883257"/>
    <w:rsid w:val="00883314"/>
    <w:rsid w:val="0088333C"/>
    <w:rsid w:val="00883387"/>
    <w:rsid w:val="00883409"/>
    <w:rsid w:val="008834CA"/>
    <w:rsid w:val="008834F7"/>
    <w:rsid w:val="00883504"/>
    <w:rsid w:val="008835D7"/>
    <w:rsid w:val="00883661"/>
    <w:rsid w:val="008836F8"/>
    <w:rsid w:val="008837E1"/>
    <w:rsid w:val="00883819"/>
    <w:rsid w:val="0088387E"/>
    <w:rsid w:val="00883938"/>
    <w:rsid w:val="008839B7"/>
    <w:rsid w:val="008839D6"/>
    <w:rsid w:val="00883A71"/>
    <w:rsid w:val="00883AC6"/>
    <w:rsid w:val="00883B5B"/>
    <w:rsid w:val="00883BBA"/>
    <w:rsid w:val="00883C3B"/>
    <w:rsid w:val="00883CA3"/>
    <w:rsid w:val="00883CD8"/>
    <w:rsid w:val="00883D33"/>
    <w:rsid w:val="00883F74"/>
    <w:rsid w:val="00883F82"/>
    <w:rsid w:val="00883FA1"/>
    <w:rsid w:val="00883FA9"/>
    <w:rsid w:val="00884033"/>
    <w:rsid w:val="008840DC"/>
    <w:rsid w:val="008841BE"/>
    <w:rsid w:val="008841F7"/>
    <w:rsid w:val="0088426D"/>
    <w:rsid w:val="008843D1"/>
    <w:rsid w:val="00884416"/>
    <w:rsid w:val="00884442"/>
    <w:rsid w:val="0088447F"/>
    <w:rsid w:val="00884503"/>
    <w:rsid w:val="00884520"/>
    <w:rsid w:val="00884564"/>
    <w:rsid w:val="00884578"/>
    <w:rsid w:val="0088465D"/>
    <w:rsid w:val="008846B9"/>
    <w:rsid w:val="00884725"/>
    <w:rsid w:val="008847DC"/>
    <w:rsid w:val="008847E1"/>
    <w:rsid w:val="0088486B"/>
    <w:rsid w:val="008848CB"/>
    <w:rsid w:val="00884992"/>
    <w:rsid w:val="008849B0"/>
    <w:rsid w:val="008849BC"/>
    <w:rsid w:val="00884A97"/>
    <w:rsid w:val="00884AC8"/>
    <w:rsid w:val="00884B9F"/>
    <w:rsid w:val="00884BE2"/>
    <w:rsid w:val="00884C24"/>
    <w:rsid w:val="00884C4A"/>
    <w:rsid w:val="00884C70"/>
    <w:rsid w:val="00884CE0"/>
    <w:rsid w:val="00884E80"/>
    <w:rsid w:val="00884E82"/>
    <w:rsid w:val="00884E84"/>
    <w:rsid w:val="00884EE4"/>
    <w:rsid w:val="00884F59"/>
    <w:rsid w:val="00885132"/>
    <w:rsid w:val="00885142"/>
    <w:rsid w:val="0088514E"/>
    <w:rsid w:val="008851E5"/>
    <w:rsid w:val="00885221"/>
    <w:rsid w:val="0088528E"/>
    <w:rsid w:val="00885350"/>
    <w:rsid w:val="008853FB"/>
    <w:rsid w:val="00885497"/>
    <w:rsid w:val="008854AA"/>
    <w:rsid w:val="0088558E"/>
    <w:rsid w:val="0088566B"/>
    <w:rsid w:val="0088569C"/>
    <w:rsid w:val="00885895"/>
    <w:rsid w:val="00885898"/>
    <w:rsid w:val="008858ED"/>
    <w:rsid w:val="00885935"/>
    <w:rsid w:val="00885958"/>
    <w:rsid w:val="00885A94"/>
    <w:rsid w:val="00885B16"/>
    <w:rsid w:val="00885BBD"/>
    <w:rsid w:val="00885BF2"/>
    <w:rsid w:val="00885E41"/>
    <w:rsid w:val="00885E43"/>
    <w:rsid w:val="00885E6D"/>
    <w:rsid w:val="00885E99"/>
    <w:rsid w:val="00885EF5"/>
    <w:rsid w:val="00886015"/>
    <w:rsid w:val="00886035"/>
    <w:rsid w:val="00886087"/>
    <w:rsid w:val="0088608C"/>
    <w:rsid w:val="008860EC"/>
    <w:rsid w:val="008861F4"/>
    <w:rsid w:val="0088629D"/>
    <w:rsid w:val="008862C8"/>
    <w:rsid w:val="00886369"/>
    <w:rsid w:val="00886436"/>
    <w:rsid w:val="00886485"/>
    <w:rsid w:val="008864B8"/>
    <w:rsid w:val="00886598"/>
    <w:rsid w:val="008865A5"/>
    <w:rsid w:val="008865AD"/>
    <w:rsid w:val="008865D7"/>
    <w:rsid w:val="00886699"/>
    <w:rsid w:val="00886730"/>
    <w:rsid w:val="00886783"/>
    <w:rsid w:val="008867FB"/>
    <w:rsid w:val="0088681E"/>
    <w:rsid w:val="00886829"/>
    <w:rsid w:val="00886884"/>
    <w:rsid w:val="0088693F"/>
    <w:rsid w:val="00886953"/>
    <w:rsid w:val="008869D0"/>
    <w:rsid w:val="008869D7"/>
    <w:rsid w:val="00886A18"/>
    <w:rsid w:val="00886A30"/>
    <w:rsid w:val="00886CA5"/>
    <w:rsid w:val="00886CB3"/>
    <w:rsid w:val="00886D99"/>
    <w:rsid w:val="00886DCC"/>
    <w:rsid w:val="00886E5B"/>
    <w:rsid w:val="00886FAD"/>
    <w:rsid w:val="00886FCF"/>
    <w:rsid w:val="0088704E"/>
    <w:rsid w:val="00887054"/>
    <w:rsid w:val="008870B9"/>
    <w:rsid w:val="008871BA"/>
    <w:rsid w:val="0088723D"/>
    <w:rsid w:val="008872AD"/>
    <w:rsid w:val="00887340"/>
    <w:rsid w:val="0088746E"/>
    <w:rsid w:val="0088747A"/>
    <w:rsid w:val="008874F4"/>
    <w:rsid w:val="008874FE"/>
    <w:rsid w:val="008875F3"/>
    <w:rsid w:val="0088765B"/>
    <w:rsid w:val="00887713"/>
    <w:rsid w:val="008877A7"/>
    <w:rsid w:val="008877C1"/>
    <w:rsid w:val="00887838"/>
    <w:rsid w:val="00887895"/>
    <w:rsid w:val="008878C3"/>
    <w:rsid w:val="008878C7"/>
    <w:rsid w:val="00887974"/>
    <w:rsid w:val="00887AB7"/>
    <w:rsid w:val="00887B56"/>
    <w:rsid w:val="00887BE9"/>
    <w:rsid w:val="00887C2A"/>
    <w:rsid w:val="00887C70"/>
    <w:rsid w:val="00887CBD"/>
    <w:rsid w:val="00887CF1"/>
    <w:rsid w:val="00887D04"/>
    <w:rsid w:val="00887E67"/>
    <w:rsid w:val="00887EA9"/>
    <w:rsid w:val="00887EC5"/>
    <w:rsid w:val="00887ED4"/>
    <w:rsid w:val="00887F03"/>
    <w:rsid w:val="00887F3C"/>
    <w:rsid w:val="00887F51"/>
    <w:rsid w:val="00887F52"/>
    <w:rsid w:val="00890085"/>
    <w:rsid w:val="008900A9"/>
    <w:rsid w:val="00890239"/>
    <w:rsid w:val="008902A6"/>
    <w:rsid w:val="008902C0"/>
    <w:rsid w:val="0089043A"/>
    <w:rsid w:val="0089048C"/>
    <w:rsid w:val="00890596"/>
    <w:rsid w:val="00890598"/>
    <w:rsid w:val="008905AF"/>
    <w:rsid w:val="00890602"/>
    <w:rsid w:val="008906D8"/>
    <w:rsid w:val="008907F1"/>
    <w:rsid w:val="00890820"/>
    <w:rsid w:val="0089085F"/>
    <w:rsid w:val="008908E6"/>
    <w:rsid w:val="008909B7"/>
    <w:rsid w:val="00890A04"/>
    <w:rsid w:val="00890ABF"/>
    <w:rsid w:val="00890B0B"/>
    <w:rsid w:val="00890DBD"/>
    <w:rsid w:val="00890DFA"/>
    <w:rsid w:val="00890E2B"/>
    <w:rsid w:val="00890EA2"/>
    <w:rsid w:val="00890F49"/>
    <w:rsid w:val="00891075"/>
    <w:rsid w:val="008910EC"/>
    <w:rsid w:val="008910EF"/>
    <w:rsid w:val="0089111F"/>
    <w:rsid w:val="00891217"/>
    <w:rsid w:val="0089127C"/>
    <w:rsid w:val="008912DC"/>
    <w:rsid w:val="008913A8"/>
    <w:rsid w:val="008913DB"/>
    <w:rsid w:val="0089143C"/>
    <w:rsid w:val="008914C9"/>
    <w:rsid w:val="00891505"/>
    <w:rsid w:val="00891599"/>
    <w:rsid w:val="00891739"/>
    <w:rsid w:val="008919AB"/>
    <w:rsid w:val="00891A74"/>
    <w:rsid w:val="00891AA4"/>
    <w:rsid w:val="00891AE1"/>
    <w:rsid w:val="00891B63"/>
    <w:rsid w:val="00891C76"/>
    <w:rsid w:val="00891CAE"/>
    <w:rsid w:val="00891CBD"/>
    <w:rsid w:val="00891CD1"/>
    <w:rsid w:val="00891D06"/>
    <w:rsid w:val="00891D22"/>
    <w:rsid w:val="00891D2F"/>
    <w:rsid w:val="00891E02"/>
    <w:rsid w:val="00891E61"/>
    <w:rsid w:val="00891EEA"/>
    <w:rsid w:val="00891F38"/>
    <w:rsid w:val="00891FAE"/>
    <w:rsid w:val="00891FB3"/>
    <w:rsid w:val="00891FEC"/>
    <w:rsid w:val="008920F6"/>
    <w:rsid w:val="00892224"/>
    <w:rsid w:val="0089226A"/>
    <w:rsid w:val="0089227C"/>
    <w:rsid w:val="008922D1"/>
    <w:rsid w:val="008922E3"/>
    <w:rsid w:val="00892301"/>
    <w:rsid w:val="00892339"/>
    <w:rsid w:val="00892382"/>
    <w:rsid w:val="00892442"/>
    <w:rsid w:val="008924A9"/>
    <w:rsid w:val="008924D4"/>
    <w:rsid w:val="0089255E"/>
    <w:rsid w:val="00892563"/>
    <w:rsid w:val="00892570"/>
    <w:rsid w:val="0089269C"/>
    <w:rsid w:val="008926D6"/>
    <w:rsid w:val="00892709"/>
    <w:rsid w:val="0089270B"/>
    <w:rsid w:val="0089271A"/>
    <w:rsid w:val="0089272A"/>
    <w:rsid w:val="0089282F"/>
    <w:rsid w:val="008928AB"/>
    <w:rsid w:val="008928B3"/>
    <w:rsid w:val="00892925"/>
    <w:rsid w:val="0089297F"/>
    <w:rsid w:val="0089299C"/>
    <w:rsid w:val="00892AFC"/>
    <w:rsid w:val="00892B12"/>
    <w:rsid w:val="00892B1C"/>
    <w:rsid w:val="00892B25"/>
    <w:rsid w:val="00892C19"/>
    <w:rsid w:val="00892C2C"/>
    <w:rsid w:val="00892C69"/>
    <w:rsid w:val="00892C7D"/>
    <w:rsid w:val="00892CAA"/>
    <w:rsid w:val="00892D1F"/>
    <w:rsid w:val="00892D29"/>
    <w:rsid w:val="00892E0A"/>
    <w:rsid w:val="00892E14"/>
    <w:rsid w:val="00892E20"/>
    <w:rsid w:val="00892E37"/>
    <w:rsid w:val="00892E39"/>
    <w:rsid w:val="00892E5B"/>
    <w:rsid w:val="00892E70"/>
    <w:rsid w:val="00892EBC"/>
    <w:rsid w:val="00892F38"/>
    <w:rsid w:val="00892F9B"/>
    <w:rsid w:val="00892FFD"/>
    <w:rsid w:val="0089300C"/>
    <w:rsid w:val="0089301A"/>
    <w:rsid w:val="00893028"/>
    <w:rsid w:val="00893056"/>
    <w:rsid w:val="008930BC"/>
    <w:rsid w:val="008930F4"/>
    <w:rsid w:val="00893105"/>
    <w:rsid w:val="0089311A"/>
    <w:rsid w:val="0089319A"/>
    <w:rsid w:val="00893270"/>
    <w:rsid w:val="008932FD"/>
    <w:rsid w:val="00893334"/>
    <w:rsid w:val="00893352"/>
    <w:rsid w:val="008933C9"/>
    <w:rsid w:val="008933CA"/>
    <w:rsid w:val="0089340A"/>
    <w:rsid w:val="0089342A"/>
    <w:rsid w:val="0089345D"/>
    <w:rsid w:val="008935A3"/>
    <w:rsid w:val="0089362A"/>
    <w:rsid w:val="0089374E"/>
    <w:rsid w:val="00893810"/>
    <w:rsid w:val="00893856"/>
    <w:rsid w:val="0089396F"/>
    <w:rsid w:val="00893AD0"/>
    <w:rsid w:val="00893AE7"/>
    <w:rsid w:val="00893B41"/>
    <w:rsid w:val="00893B58"/>
    <w:rsid w:val="00893C01"/>
    <w:rsid w:val="00893C21"/>
    <w:rsid w:val="00893C75"/>
    <w:rsid w:val="00893C9A"/>
    <w:rsid w:val="00893CCC"/>
    <w:rsid w:val="00893F20"/>
    <w:rsid w:val="00893FE1"/>
    <w:rsid w:val="00893FFA"/>
    <w:rsid w:val="00894090"/>
    <w:rsid w:val="008940F7"/>
    <w:rsid w:val="0089418D"/>
    <w:rsid w:val="008941DB"/>
    <w:rsid w:val="008941FE"/>
    <w:rsid w:val="008942B5"/>
    <w:rsid w:val="008942B9"/>
    <w:rsid w:val="00894327"/>
    <w:rsid w:val="00894331"/>
    <w:rsid w:val="00894380"/>
    <w:rsid w:val="00894382"/>
    <w:rsid w:val="0089438C"/>
    <w:rsid w:val="008945A4"/>
    <w:rsid w:val="008945B3"/>
    <w:rsid w:val="00894660"/>
    <w:rsid w:val="00894763"/>
    <w:rsid w:val="0089484B"/>
    <w:rsid w:val="0089487D"/>
    <w:rsid w:val="0089489C"/>
    <w:rsid w:val="0089495F"/>
    <w:rsid w:val="008949AC"/>
    <w:rsid w:val="008949BC"/>
    <w:rsid w:val="008949F6"/>
    <w:rsid w:val="00894A29"/>
    <w:rsid w:val="00894A4E"/>
    <w:rsid w:val="00894AAC"/>
    <w:rsid w:val="00894AE5"/>
    <w:rsid w:val="00894BF3"/>
    <w:rsid w:val="00894C87"/>
    <w:rsid w:val="00894CAA"/>
    <w:rsid w:val="00894D39"/>
    <w:rsid w:val="00894D44"/>
    <w:rsid w:val="00894D87"/>
    <w:rsid w:val="00894DA6"/>
    <w:rsid w:val="00894DD4"/>
    <w:rsid w:val="00894DE1"/>
    <w:rsid w:val="00894E3D"/>
    <w:rsid w:val="00894EF8"/>
    <w:rsid w:val="00894F15"/>
    <w:rsid w:val="00894F5C"/>
    <w:rsid w:val="00894F72"/>
    <w:rsid w:val="00895014"/>
    <w:rsid w:val="0089502F"/>
    <w:rsid w:val="0089505F"/>
    <w:rsid w:val="00895079"/>
    <w:rsid w:val="00895088"/>
    <w:rsid w:val="008950C3"/>
    <w:rsid w:val="008950D6"/>
    <w:rsid w:val="0089511C"/>
    <w:rsid w:val="008951A8"/>
    <w:rsid w:val="00895254"/>
    <w:rsid w:val="00895361"/>
    <w:rsid w:val="0089537C"/>
    <w:rsid w:val="0089543B"/>
    <w:rsid w:val="008954A8"/>
    <w:rsid w:val="008954E2"/>
    <w:rsid w:val="008955C9"/>
    <w:rsid w:val="0089562C"/>
    <w:rsid w:val="00895657"/>
    <w:rsid w:val="0089566E"/>
    <w:rsid w:val="0089568D"/>
    <w:rsid w:val="00895714"/>
    <w:rsid w:val="00895889"/>
    <w:rsid w:val="008958B6"/>
    <w:rsid w:val="008958D5"/>
    <w:rsid w:val="0089595E"/>
    <w:rsid w:val="0089598F"/>
    <w:rsid w:val="008959BB"/>
    <w:rsid w:val="00895A3F"/>
    <w:rsid w:val="00895C45"/>
    <w:rsid w:val="00895CA9"/>
    <w:rsid w:val="00895CDD"/>
    <w:rsid w:val="00895D30"/>
    <w:rsid w:val="00895DBF"/>
    <w:rsid w:val="00895DEE"/>
    <w:rsid w:val="00895DFF"/>
    <w:rsid w:val="00895E08"/>
    <w:rsid w:val="00895E1E"/>
    <w:rsid w:val="00895E27"/>
    <w:rsid w:val="00895E73"/>
    <w:rsid w:val="00895EE9"/>
    <w:rsid w:val="00895EEF"/>
    <w:rsid w:val="00895F1A"/>
    <w:rsid w:val="00895FCD"/>
    <w:rsid w:val="008960AD"/>
    <w:rsid w:val="008960D1"/>
    <w:rsid w:val="00896184"/>
    <w:rsid w:val="008961C9"/>
    <w:rsid w:val="00896207"/>
    <w:rsid w:val="0089624D"/>
    <w:rsid w:val="00896264"/>
    <w:rsid w:val="008962D9"/>
    <w:rsid w:val="00896307"/>
    <w:rsid w:val="00896369"/>
    <w:rsid w:val="008963D1"/>
    <w:rsid w:val="0089644F"/>
    <w:rsid w:val="0089647E"/>
    <w:rsid w:val="008964BD"/>
    <w:rsid w:val="00896510"/>
    <w:rsid w:val="00896552"/>
    <w:rsid w:val="00896581"/>
    <w:rsid w:val="0089661E"/>
    <w:rsid w:val="008966DE"/>
    <w:rsid w:val="0089677E"/>
    <w:rsid w:val="00896809"/>
    <w:rsid w:val="00896887"/>
    <w:rsid w:val="008968BA"/>
    <w:rsid w:val="008968C6"/>
    <w:rsid w:val="00896A43"/>
    <w:rsid w:val="00896A44"/>
    <w:rsid w:val="00896A62"/>
    <w:rsid w:val="00896AE3"/>
    <w:rsid w:val="00896B3B"/>
    <w:rsid w:val="00896BCA"/>
    <w:rsid w:val="00896BD3"/>
    <w:rsid w:val="00896BF0"/>
    <w:rsid w:val="00896BF4"/>
    <w:rsid w:val="00896C19"/>
    <w:rsid w:val="00896D2A"/>
    <w:rsid w:val="00896D89"/>
    <w:rsid w:val="00896FE3"/>
    <w:rsid w:val="00897021"/>
    <w:rsid w:val="00897063"/>
    <w:rsid w:val="00897074"/>
    <w:rsid w:val="00897174"/>
    <w:rsid w:val="008971A5"/>
    <w:rsid w:val="00897229"/>
    <w:rsid w:val="00897271"/>
    <w:rsid w:val="008972D5"/>
    <w:rsid w:val="008972FC"/>
    <w:rsid w:val="00897340"/>
    <w:rsid w:val="0089737C"/>
    <w:rsid w:val="00897394"/>
    <w:rsid w:val="008973EC"/>
    <w:rsid w:val="00897458"/>
    <w:rsid w:val="0089745F"/>
    <w:rsid w:val="0089746F"/>
    <w:rsid w:val="008974A1"/>
    <w:rsid w:val="00897537"/>
    <w:rsid w:val="00897617"/>
    <w:rsid w:val="008976C9"/>
    <w:rsid w:val="008976FD"/>
    <w:rsid w:val="008977CD"/>
    <w:rsid w:val="00897843"/>
    <w:rsid w:val="00897861"/>
    <w:rsid w:val="008978B1"/>
    <w:rsid w:val="008978E5"/>
    <w:rsid w:val="008978F2"/>
    <w:rsid w:val="00897947"/>
    <w:rsid w:val="00897A9D"/>
    <w:rsid w:val="00897AA1"/>
    <w:rsid w:val="00897B71"/>
    <w:rsid w:val="00897BD7"/>
    <w:rsid w:val="00897C0B"/>
    <w:rsid w:val="00897D6D"/>
    <w:rsid w:val="00897D7D"/>
    <w:rsid w:val="00897DB6"/>
    <w:rsid w:val="00897DEB"/>
    <w:rsid w:val="00897E59"/>
    <w:rsid w:val="00897EE0"/>
    <w:rsid w:val="00897FCB"/>
    <w:rsid w:val="00897FF2"/>
    <w:rsid w:val="008A0097"/>
    <w:rsid w:val="008A00AD"/>
    <w:rsid w:val="008A025E"/>
    <w:rsid w:val="008A02B3"/>
    <w:rsid w:val="008A0315"/>
    <w:rsid w:val="008A0323"/>
    <w:rsid w:val="008A034F"/>
    <w:rsid w:val="008A03CD"/>
    <w:rsid w:val="008A0570"/>
    <w:rsid w:val="008A0644"/>
    <w:rsid w:val="008A0748"/>
    <w:rsid w:val="008A083F"/>
    <w:rsid w:val="008A08CD"/>
    <w:rsid w:val="008A08D0"/>
    <w:rsid w:val="008A095E"/>
    <w:rsid w:val="008A0A1A"/>
    <w:rsid w:val="008A0A38"/>
    <w:rsid w:val="008A0A9C"/>
    <w:rsid w:val="008A0AD2"/>
    <w:rsid w:val="008A0B41"/>
    <w:rsid w:val="008A0C59"/>
    <w:rsid w:val="008A0D81"/>
    <w:rsid w:val="008A0D96"/>
    <w:rsid w:val="008A0DBC"/>
    <w:rsid w:val="008A0DE5"/>
    <w:rsid w:val="008A0EE4"/>
    <w:rsid w:val="008A0F5A"/>
    <w:rsid w:val="008A0FE9"/>
    <w:rsid w:val="008A100F"/>
    <w:rsid w:val="008A1050"/>
    <w:rsid w:val="008A10CE"/>
    <w:rsid w:val="008A10F0"/>
    <w:rsid w:val="008A10F7"/>
    <w:rsid w:val="008A110E"/>
    <w:rsid w:val="008A1182"/>
    <w:rsid w:val="008A11C3"/>
    <w:rsid w:val="008A12CA"/>
    <w:rsid w:val="008A1369"/>
    <w:rsid w:val="008A1395"/>
    <w:rsid w:val="008A1468"/>
    <w:rsid w:val="008A158D"/>
    <w:rsid w:val="008A158E"/>
    <w:rsid w:val="008A15B5"/>
    <w:rsid w:val="008A1671"/>
    <w:rsid w:val="008A16C1"/>
    <w:rsid w:val="008A1705"/>
    <w:rsid w:val="008A170C"/>
    <w:rsid w:val="008A170F"/>
    <w:rsid w:val="008A1798"/>
    <w:rsid w:val="008A1867"/>
    <w:rsid w:val="008A187C"/>
    <w:rsid w:val="008A18C4"/>
    <w:rsid w:val="008A195F"/>
    <w:rsid w:val="008A1A04"/>
    <w:rsid w:val="008A1A41"/>
    <w:rsid w:val="008A1C60"/>
    <w:rsid w:val="008A1C73"/>
    <w:rsid w:val="008A1C78"/>
    <w:rsid w:val="008A1CF7"/>
    <w:rsid w:val="008A1D60"/>
    <w:rsid w:val="008A1D65"/>
    <w:rsid w:val="008A1E78"/>
    <w:rsid w:val="008A1EA0"/>
    <w:rsid w:val="008A1EC6"/>
    <w:rsid w:val="008A1F06"/>
    <w:rsid w:val="008A1FA0"/>
    <w:rsid w:val="008A2000"/>
    <w:rsid w:val="008A204E"/>
    <w:rsid w:val="008A20E7"/>
    <w:rsid w:val="008A2230"/>
    <w:rsid w:val="008A225F"/>
    <w:rsid w:val="008A228B"/>
    <w:rsid w:val="008A23B7"/>
    <w:rsid w:val="008A23D0"/>
    <w:rsid w:val="008A23FF"/>
    <w:rsid w:val="008A2492"/>
    <w:rsid w:val="008A252A"/>
    <w:rsid w:val="008A2530"/>
    <w:rsid w:val="008A25A9"/>
    <w:rsid w:val="008A26BB"/>
    <w:rsid w:val="008A26ED"/>
    <w:rsid w:val="008A26F5"/>
    <w:rsid w:val="008A27AD"/>
    <w:rsid w:val="008A282C"/>
    <w:rsid w:val="008A2871"/>
    <w:rsid w:val="008A28B1"/>
    <w:rsid w:val="008A2AAC"/>
    <w:rsid w:val="008A2B10"/>
    <w:rsid w:val="008A2B38"/>
    <w:rsid w:val="008A2B52"/>
    <w:rsid w:val="008A2C1C"/>
    <w:rsid w:val="008A2CC0"/>
    <w:rsid w:val="008A2D58"/>
    <w:rsid w:val="008A2D73"/>
    <w:rsid w:val="008A2E24"/>
    <w:rsid w:val="008A2E63"/>
    <w:rsid w:val="008A2E95"/>
    <w:rsid w:val="008A2F10"/>
    <w:rsid w:val="008A2FA2"/>
    <w:rsid w:val="008A3016"/>
    <w:rsid w:val="008A302F"/>
    <w:rsid w:val="008A30DD"/>
    <w:rsid w:val="008A3131"/>
    <w:rsid w:val="008A314B"/>
    <w:rsid w:val="008A327C"/>
    <w:rsid w:val="008A3281"/>
    <w:rsid w:val="008A32A5"/>
    <w:rsid w:val="008A32D3"/>
    <w:rsid w:val="008A32E3"/>
    <w:rsid w:val="008A3326"/>
    <w:rsid w:val="008A3416"/>
    <w:rsid w:val="008A3562"/>
    <w:rsid w:val="008A35B3"/>
    <w:rsid w:val="008A35EF"/>
    <w:rsid w:val="008A363A"/>
    <w:rsid w:val="008A3653"/>
    <w:rsid w:val="008A3689"/>
    <w:rsid w:val="008A368C"/>
    <w:rsid w:val="008A370C"/>
    <w:rsid w:val="008A374B"/>
    <w:rsid w:val="008A3754"/>
    <w:rsid w:val="008A3774"/>
    <w:rsid w:val="008A3929"/>
    <w:rsid w:val="008A3931"/>
    <w:rsid w:val="008A3951"/>
    <w:rsid w:val="008A3A95"/>
    <w:rsid w:val="008A3ABD"/>
    <w:rsid w:val="008A3B0A"/>
    <w:rsid w:val="008A3B3C"/>
    <w:rsid w:val="008A3B58"/>
    <w:rsid w:val="008A3BD9"/>
    <w:rsid w:val="008A3BE2"/>
    <w:rsid w:val="008A3C08"/>
    <w:rsid w:val="008A3C5B"/>
    <w:rsid w:val="008A3C9E"/>
    <w:rsid w:val="008A3CE3"/>
    <w:rsid w:val="008A3D28"/>
    <w:rsid w:val="008A3D90"/>
    <w:rsid w:val="008A3E47"/>
    <w:rsid w:val="008A3E54"/>
    <w:rsid w:val="008A3E5C"/>
    <w:rsid w:val="008A3E73"/>
    <w:rsid w:val="008A3F1E"/>
    <w:rsid w:val="008A3F3A"/>
    <w:rsid w:val="008A3FE8"/>
    <w:rsid w:val="008A4008"/>
    <w:rsid w:val="008A4129"/>
    <w:rsid w:val="008A416F"/>
    <w:rsid w:val="008A4187"/>
    <w:rsid w:val="008A4234"/>
    <w:rsid w:val="008A432D"/>
    <w:rsid w:val="008A4398"/>
    <w:rsid w:val="008A43D4"/>
    <w:rsid w:val="008A4419"/>
    <w:rsid w:val="008A4427"/>
    <w:rsid w:val="008A4634"/>
    <w:rsid w:val="008A4650"/>
    <w:rsid w:val="008A47E3"/>
    <w:rsid w:val="008A488E"/>
    <w:rsid w:val="008A48CB"/>
    <w:rsid w:val="008A496D"/>
    <w:rsid w:val="008A4972"/>
    <w:rsid w:val="008A4A7A"/>
    <w:rsid w:val="008A4ACA"/>
    <w:rsid w:val="008A4AE8"/>
    <w:rsid w:val="008A4AF2"/>
    <w:rsid w:val="008A4AFC"/>
    <w:rsid w:val="008A4BC3"/>
    <w:rsid w:val="008A4BD2"/>
    <w:rsid w:val="008A4C33"/>
    <w:rsid w:val="008A4E23"/>
    <w:rsid w:val="008A4EDF"/>
    <w:rsid w:val="008A4EE3"/>
    <w:rsid w:val="008A4EF6"/>
    <w:rsid w:val="008A4F00"/>
    <w:rsid w:val="008A4F46"/>
    <w:rsid w:val="008A51A2"/>
    <w:rsid w:val="008A51C9"/>
    <w:rsid w:val="008A51CF"/>
    <w:rsid w:val="008A525F"/>
    <w:rsid w:val="008A5271"/>
    <w:rsid w:val="008A52FC"/>
    <w:rsid w:val="008A53BA"/>
    <w:rsid w:val="008A53E4"/>
    <w:rsid w:val="008A554F"/>
    <w:rsid w:val="008A5556"/>
    <w:rsid w:val="008A55B5"/>
    <w:rsid w:val="008A5636"/>
    <w:rsid w:val="008A56AA"/>
    <w:rsid w:val="008A576F"/>
    <w:rsid w:val="008A57E8"/>
    <w:rsid w:val="008A5881"/>
    <w:rsid w:val="008A5904"/>
    <w:rsid w:val="008A597A"/>
    <w:rsid w:val="008A598C"/>
    <w:rsid w:val="008A5A1A"/>
    <w:rsid w:val="008A5A27"/>
    <w:rsid w:val="008A5A8A"/>
    <w:rsid w:val="008A5AA2"/>
    <w:rsid w:val="008A5AD5"/>
    <w:rsid w:val="008A5BE7"/>
    <w:rsid w:val="008A5D04"/>
    <w:rsid w:val="008A5D51"/>
    <w:rsid w:val="008A5D8A"/>
    <w:rsid w:val="008A5DF0"/>
    <w:rsid w:val="008A5E31"/>
    <w:rsid w:val="008A5E5F"/>
    <w:rsid w:val="008A5E7C"/>
    <w:rsid w:val="008A5F53"/>
    <w:rsid w:val="008A5F59"/>
    <w:rsid w:val="008A5F63"/>
    <w:rsid w:val="008A5FD3"/>
    <w:rsid w:val="008A6023"/>
    <w:rsid w:val="008A60BA"/>
    <w:rsid w:val="008A60C7"/>
    <w:rsid w:val="008A6103"/>
    <w:rsid w:val="008A6112"/>
    <w:rsid w:val="008A6124"/>
    <w:rsid w:val="008A6191"/>
    <w:rsid w:val="008A619D"/>
    <w:rsid w:val="008A6295"/>
    <w:rsid w:val="008A6360"/>
    <w:rsid w:val="008A6439"/>
    <w:rsid w:val="008A644F"/>
    <w:rsid w:val="008A645B"/>
    <w:rsid w:val="008A6461"/>
    <w:rsid w:val="008A6465"/>
    <w:rsid w:val="008A6475"/>
    <w:rsid w:val="008A64C7"/>
    <w:rsid w:val="008A64E7"/>
    <w:rsid w:val="008A658F"/>
    <w:rsid w:val="008A65D3"/>
    <w:rsid w:val="008A6631"/>
    <w:rsid w:val="008A6664"/>
    <w:rsid w:val="008A6721"/>
    <w:rsid w:val="008A6737"/>
    <w:rsid w:val="008A68F2"/>
    <w:rsid w:val="008A6987"/>
    <w:rsid w:val="008A69A7"/>
    <w:rsid w:val="008A69F9"/>
    <w:rsid w:val="008A6AD5"/>
    <w:rsid w:val="008A6B70"/>
    <w:rsid w:val="008A6BBE"/>
    <w:rsid w:val="008A6CBE"/>
    <w:rsid w:val="008A6CBF"/>
    <w:rsid w:val="008A6D2B"/>
    <w:rsid w:val="008A6D90"/>
    <w:rsid w:val="008A6D99"/>
    <w:rsid w:val="008A6E0B"/>
    <w:rsid w:val="008A6E5E"/>
    <w:rsid w:val="008A6E73"/>
    <w:rsid w:val="008A6EAF"/>
    <w:rsid w:val="008A6F31"/>
    <w:rsid w:val="008A6F3D"/>
    <w:rsid w:val="008A6FEC"/>
    <w:rsid w:val="008A7042"/>
    <w:rsid w:val="008A7045"/>
    <w:rsid w:val="008A714E"/>
    <w:rsid w:val="008A7190"/>
    <w:rsid w:val="008A71F6"/>
    <w:rsid w:val="008A7342"/>
    <w:rsid w:val="008A739D"/>
    <w:rsid w:val="008A73E9"/>
    <w:rsid w:val="008A7410"/>
    <w:rsid w:val="008A7441"/>
    <w:rsid w:val="008A7464"/>
    <w:rsid w:val="008A74CE"/>
    <w:rsid w:val="008A7503"/>
    <w:rsid w:val="008A759E"/>
    <w:rsid w:val="008A75A7"/>
    <w:rsid w:val="008A7635"/>
    <w:rsid w:val="008A76DF"/>
    <w:rsid w:val="008A76ED"/>
    <w:rsid w:val="008A772E"/>
    <w:rsid w:val="008A7766"/>
    <w:rsid w:val="008A77A0"/>
    <w:rsid w:val="008A7823"/>
    <w:rsid w:val="008A7837"/>
    <w:rsid w:val="008A7889"/>
    <w:rsid w:val="008A78E4"/>
    <w:rsid w:val="008A7902"/>
    <w:rsid w:val="008A798A"/>
    <w:rsid w:val="008A7A38"/>
    <w:rsid w:val="008A7AF2"/>
    <w:rsid w:val="008A7C41"/>
    <w:rsid w:val="008A7C76"/>
    <w:rsid w:val="008A7CC0"/>
    <w:rsid w:val="008A7CD7"/>
    <w:rsid w:val="008A7D98"/>
    <w:rsid w:val="008A7DAE"/>
    <w:rsid w:val="008A7E4A"/>
    <w:rsid w:val="008A7F32"/>
    <w:rsid w:val="008A7FDA"/>
    <w:rsid w:val="008A7FDC"/>
    <w:rsid w:val="008B000E"/>
    <w:rsid w:val="008B0034"/>
    <w:rsid w:val="008B0044"/>
    <w:rsid w:val="008B0248"/>
    <w:rsid w:val="008B02E5"/>
    <w:rsid w:val="008B0307"/>
    <w:rsid w:val="008B034B"/>
    <w:rsid w:val="008B0356"/>
    <w:rsid w:val="008B046A"/>
    <w:rsid w:val="008B0477"/>
    <w:rsid w:val="008B04D0"/>
    <w:rsid w:val="008B04EF"/>
    <w:rsid w:val="008B04F6"/>
    <w:rsid w:val="008B057C"/>
    <w:rsid w:val="008B05DB"/>
    <w:rsid w:val="008B0756"/>
    <w:rsid w:val="008B0784"/>
    <w:rsid w:val="008B078D"/>
    <w:rsid w:val="008B0882"/>
    <w:rsid w:val="008B0956"/>
    <w:rsid w:val="008B0970"/>
    <w:rsid w:val="008B09E6"/>
    <w:rsid w:val="008B0A6F"/>
    <w:rsid w:val="008B0B54"/>
    <w:rsid w:val="008B0B87"/>
    <w:rsid w:val="008B0B97"/>
    <w:rsid w:val="008B0BC6"/>
    <w:rsid w:val="008B0BDC"/>
    <w:rsid w:val="008B0C10"/>
    <w:rsid w:val="008B0C2E"/>
    <w:rsid w:val="008B0C6E"/>
    <w:rsid w:val="008B0C7E"/>
    <w:rsid w:val="008B0CB4"/>
    <w:rsid w:val="008B0D41"/>
    <w:rsid w:val="008B0E6E"/>
    <w:rsid w:val="008B0ECC"/>
    <w:rsid w:val="008B0F0F"/>
    <w:rsid w:val="008B0F76"/>
    <w:rsid w:val="008B0FE5"/>
    <w:rsid w:val="008B1037"/>
    <w:rsid w:val="008B10D1"/>
    <w:rsid w:val="008B112B"/>
    <w:rsid w:val="008B1171"/>
    <w:rsid w:val="008B1207"/>
    <w:rsid w:val="008B1228"/>
    <w:rsid w:val="008B1278"/>
    <w:rsid w:val="008B1294"/>
    <w:rsid w:val="008B139B"/>
    <w:rsid w:val="008B13A2"/>
    <w:rsid w:val="008B13D2"/>
    <w:rsid w:val="008B144D"/>
    <w:rsid w:val="008B1460"/>
    <w:rsid w:val="008B149B"/>
    <w:rsid w:val="008B1562"/>
    <w:rsid w:val="008B1581"/>
    <w:rsid w:val="008B1606"/>
    <w:rsid w:val="008B1650"/>
    <w:rsid w:val="008B1831"/>
    <w:rsid w:val="008B1867"/>
    <w:rsid w:val="008B18AE"/>
    <w:rsid w:val="008B19CD"/>
    <w:rsid w:val="008B19DE"/>
    <w:rsid w:val="008B1A40"/>
    <w:rsid w:val="008B1AC5"/>
    <w:rsid w:val="008B1AD5"/>
    <w:rsid w:val="008B1B77"/>
    <w:rsid w:val="008B1C06"/>
    <w:rsid w:val="008B1C20"/>
    <w:rsid w:val="008B1C6B"/>
    <w:rsid w:val="008B1C78"/>
    <w:rsid w:val="008B1CA9"/>
    <w:rsid w:val="008B1CBA"/>
    <w:rsid w:val="008B1CC7"/>
    <w:rsid w:val="008B1DAC"/>
    <w:rsid w:val="008B1DE9"/>
    <w:rsid w:val="008B1E23"/>
    <w:rsid w:val="008B1F1F"/>
    <w:rsid w:val="008B1F37"/>
    <w:rsid w:val="008B1FF8"/>
    <w:rsid w:val="008B2041"/>
    <w:rsid w:val="008B2059"/>
    <w:rsid w:val="008B205F"/>
    <w:rsid w:val="008B209E"/>
    <w:rsid w:val="008B2109"/>
    <w:rsid w:val="008B214A"/>
    <w:rsid w:val="008B21BF"/>
    <w:rsid w:val="008B21D8"/>
    <w:rsid w:val="008B21FA"/>
    <w:rsid w:val="008B22AC"/>
    <w:rsid w:val="008B22D4"/>
    <w:rsid w:val="008B22F8"/>
    <w:rsid w:val="008B230D"/>
    <w:rsid w:val="008B2473"/>
    <w:rsid w:val="008B2573"/>
    <w:rsid w:val="008B25AC"/>
    <w:rsid w:val="008B2618"/>
    <w:rsid w:val="008B2651"/>
    <w:rsid w:val="008B2679"/>
    <w:rsid w:val="008B26A4"/>
    <w:rsid w:val="008B26D4"/>
    <w:rsid w:val="008B2728"/>
    <w:rsid w:val="008B2775"/>
    <w:rsid w:val="008B27D9"/>
    <w:rsid w:val="008B2819"/>
    <w:rsid w:val="008B2876"/>
    <w:rsid w:val="008B2916"/>
    <w:rsid w:val="008B29C4"/>
    <w:rsid w:val="008B2A04"/>
    <w:rsid w:val="008B2ACF"/>
    <w:rsid w:val="008B2B11"/>
    <w:rsid w:val="008B2B59"/>
    <w:rsid w:val="008B2B90"/>
    <w:rsid w:val="008B2BEA"/>
    <w:rsid w:val="008B2C49"/>
    <w:rsid w:val="008B2C86"/>
    <w:rsid w:val="008B2C93"/>
    <w:rsid w:val="008B2CA8"/>
    <w:rsid w:val="008B2CE1"/>
    <w:rsid w:val="008B2D41"/>
    <w:rsid w:val="008B2D6C"/>
    <w:rsid w:val="008B2DA5"/>
    <w:rsid w:val="008B2DC8"/>
    <w:rsid w:val="008B2DEA"/>
    <w:rsid w:val="008B2E77"/>
    <w:rsid w:val="008B2EC9"/>
    <w:rsid w:val="008B2FE8"/>
    <w:rsid w:val="008B3064"/>
    <w:rsid w:val="008B30D7"/>
    <w:rsid w:val="008B3232"/>
    <w:rsid w:val="008B32A1"/>
    <w:rsid w:val="008B354C"/>
    <w:rsid w:val="008B3581"/>
    <w:rsid w:val="008B3602"/>
    <w:rsid w:val="008B36A5"/>
    <w:rsid w:val="008B36A6"/>
    <w:rsid w:val="008B3773"/>
    <w:rsid w:val="008B377D"/>
    <w:rsid w:val="008B37F9"/>
    <w:rsid w:val="008B38F0"/>
    <w:rsid w:val="008B3931"/>
    <w:rsid w:val="008B3986"/>
    <w:rsid w:val="008B39D8"/>
    <w:rsid w:val="008B3A08"/>
    <w:rsid w:val="008B3BF0"/>
    <w:rsid w:val="008B3C75"/>
    <w:rsid w:val="008B3CD6"/>
    <w:rsid w:val="008B3CEB"/>
    <w:rsid w:val="008B3D19"/>
    <w:rsid w:val="008B3DA4"/>
    <w:rsid w:val="008B3DD9"/>
    <w:rsid w:val="008B3E94"/>
    <w:rsid w:val="008B3F8F"/>
    <w:rsid w:val="008B3FE7"/>
    <w:rsid w:val="008B40D5"/>
    <w:rsid w:val="008B40F9"/>
    <w:rsid w:val="008B4112"/>
    <w:rsid w:val="008B4136"/>
    <w:rsid w:val="008B4153"/>
    <w:rsid w:val="008B4161"/>
    <w:rsid w:val="008B41CA"/>
    <w:rsid w:val="008B4308"/>
    <w:rsid w:val="008B44A5"/>
    <w:rsid w:val="008B44F4"/>
    <w:rsid w:val="008B450E"/>
    <w:rsid w:val="008B4598"/>
    <w:rsid w:val="008B459B"/>
    <w:rsid w:val="008B46C4"/>
    <w:rsid w:val="008B46CC"/>
    <w:rsid w:val="008B46DE"/>
    <w:rsid w:val="008B46F2"/>
    <w:rsid w:val="008B4790"/>
    <w:rsid w:val="008B4818"/>
    <w:rsid w:val="008B49D4"/>
    <w:rsid w:val="008B4A1E"/>
    <w:rsid w:val="008B4A24"/>
    <w:rsid w:val="008B4AE5"/>
    <w:rsid w:val="008B4B5F"/>
    <w:rsid w:val="008B4B60"/>
    <w:rsid w:val="008B4B6D"/>
    <w:rsid w:val="008B4B74"/>
    <w:rsid w:val="008B4BF8"/>
    <w:rsid w:val="008B4C4F"/>
    <w:rsid w:val="008B4C67"/>
    <w:rsid w:val="008B4D0D"/>
    <w:rsid w:val="008B4D43"/>
    <w:rsid w:val="008B4D50"/>
    <w:rsid w:val="008B4D9E"/>
    <w:rsid w:val="008B4EBB"/>
    <w:rsid w:val="008B4EEF"/>
    <w:rsid w:val="008B4F14"/>
    <w:rsid w:val="008B4F74"/>
    <w:rsid w:val="008B4F80"/>
    <w:rsid w:val="008B4FB5"/>
    <w:rsid w:val="008B5077"/>
    <w:rsid w:val="008B50BA"/>
    <w:rsid w:val="008B5153"/>
    <w:rsid w:val="008B518E"/>
    <w:rsid w:val="008B51AE"/>
    <w:rsid w:val="008B5210"/>
    <w:rsid w:val="008B5277"/>
    <w:rsid w:val="008B52F1"/>
    <w:rsid w:val="008B53E0"/>
    <w:rsid w:val="008B548B"/>
    <w:rsid w:val="008B54A9"/>
    <w:rsid w:val="008B565D"/>
    <w:rsid w:val="008B5688"/>
    <w:rsid w:val="008B57A8"/>
    <w:rsid w:val="008B5819"/>
    <w:rsid w:val="008B5837"/>
    <w:rsid w:val="008B58C0"/>
    <w:rsid w:val="008B592D"/>
    <w:rsid w:val="008B5971"/>
    <w:rsid w:val="008B5972"/>
    <w:rsid w:val="008B59AA"/>
    <w:rsid w:val="008B59AD"/>
    <w:rsid w:val="008B5A8B"/>
    <w:rsid w:val="008B5AD6"/>
    <w:rsid w:val="008B5CC0"/>
    <w:rsid w:val="008B5D6A"/>
    <w:rsid w:val="008B5DF4"/>
    <w:rsid w:val="008B5E15"/>
    <w:rsid w:val="008B5E22"/>
    <w:rsid w:val="008B5E4D"/>
    <w:rsid w:val="008B5EDD"/>
    <w:rsid w:val="008B5F01"/>
    <w:rsid w:val="008B5F87"/>
    <w:rsid w:val="008B5F88"/>
    <w:rsid w:val="008B6011"/>
    <w:rsid w:val="008B6015"/>
    <w:rsid w:val="008B6043"/>
    <w:rsid w:val="008B60FA"/>
    <w:rsid w:val="008B61CB"/>
    <w:rsid w:val="008B6222"/>
    <w:rsid w:val="008B622F"/>
    <w:rsid w:val="008B62C0"/>
    <w:rsid w:val="008B62C8"/>
    <w:rsid w:val="008B6368"/>
    <w:rsid w:val="008B63FC"/>
    <w:rsid w:val="008B642E"/>
    <w:rsid w:val="008B6455"/>
    <w:rsid w:val="008B6468"/>
    <w:rsid w:val="008B664F"/>
    <w:rsid w:val="008B66C6"/>
    <w:rsid w:val="008B673F"/>
    <w:rsid w:val="008B6789"/>
    <w:rsid w:val="008B67B2"/>
    <w:rsid w:val="008B67F7"/>
    <w:rsid w:val="008B681A"/>
    <w:rsid w:val="008B68A9"/>
    <w:rsid w:val="008B68AA"/>
    <w:rsid w:val="008B68D9"/>
    <w:rsid w:val="008B6A35"/>
    <w:rsid w:val="008B6A8C"/>
    <w:rsid w:val="008B6C34"/>
    <w:rsid w:val="008B6CFB"/>
    <w:rsid w:val="008B6E55"/>
    <w:rsid w:val="008B6E79"/>
    <w:rsid w:val="008B6EAE"/>
    <w:rsid w:val="008B6EBE"/>
    <w:rsid w:val="008B6F66"/>
    <w:rsid w:val="008B6FBD"/>
    <w:rsid w:val="008B7046"/>
    <w:rsid w:val="008B70B3"/>
    <w:rsid w:val="008B70B9"/>
    <w:rsid w:val="008B7162"/>
    <w:rsid w:val="008B71DB"/>
    <w:rsid w:val="008B721B"/>
    <w:rsid w:val="008B7243"/>
    <w:rsid w:val="008B724B"/>
    <w:rsid w:val="008B72D6"/>
    <w:rsid w:val="008B72E5"/>
    <w:rsid w:val="008B7338"/>
    <w:rsid w:val="008B7467"/>
    <w:rsid w:val="008B74D2"/>
    <w:rsid w:val="008B7512"/>
    <w:rsid w:val="008B755C"/>
    <w:rsid w:val="008B758C"/>
    <w:rsid w:val="008B75BC"/>
    <w:rsid w:val="008B7607"/>
    <w:rsid w:val="008B7681"/>
    <w:rsid w:val="008B77AC"/>
    <w:rsid w:val="008B77F6"/>
    <w:rsid w:val="008B780B"/>
    <w:rsid w:val="008B786F"/>
    <w:rsid w:val="008B7898"/>
    <w:rsid w:val="008B78F9"/>
    <w:rsid w:val="008B7977"/>
    <w:rsid w:val="008B79A8"/>
    <w:rsid w:val="008B79E0"/>
    <w:rsid w:val="008B7B93"/>
    <w:rsid w:val="008B7B9D"/>
    <w:rsid w:val="008B7C0D"/>
    <w:rsid w:val="008B7C16"/>
    <w:rsid w:val="008B7CCD"/>
    <w:rsid w:val="008B7EAA"/>
    <w:rsid w:val="008B7EDF"/>
    <w:rsid w:val="008B7EF8"/>
    <w:rsid w:val="008B7F0B"/>
    <w:rsid w:val="008B7F49"/>
    <w:rsid w:val="008B7F69"/>
    <w:rsid w:val="008C003A"/>
    <w:rsid w:val="008C0048"/>
    <w:rsid w:val="008C004D"/>
    <w:rsid w:val="008C004E"/>
    <w:rsid w:val="008C0065"/>
    <w:rsid w:val="008C006F"/>
    <w:rsid w:val="008C0119"/>
    <w:rsid w:val="008C01B2"/>
    <w:rsid w:val="008C01C5"/>
    <w:rsid w:val="008C01C9"/>
    <w:rsid w:val="008C02CC"/>
    <w:rsid w:val="008C03F9"/>
    <w:rsid w:val="008C0438"/>
    <w:rsid w:val="008C0442"/>
    <w:rsid w:val="008C0489"/>
    <w:rsid w:val="008C0497"/>
    <w:rsid w:val="008C0598"/>
    <w:rsid w:val="008C05B2"/>
    <w:rsid w:val="008C0623"/>
    <w:rsid w:val="008C062A"/>
    <w:rsid w:val="008C0680"/>
    <w:rsid w:val="008C0759"/>
    <w:rsid w:val="008C07BC"/>
    <w:rsid w:val="008C0887"/>
    <w:rsid w:val="008C09BE"/>
    <w:rsid w:val="008C0A3F"/>
    <w:rsid w:val="008C0B8F"/>
    <w:rsid w:val="008C0BC3"/>
    <w:rsid w:val="008C0BFA"/>
    <w:rsid w:val="008C0C57"/>
    <w:rsid w:val="008C0C88"/>
    <w:rsid w:val="008C0CBE"/>
    <w:rsid w:val="008C0EB2"/>
    <w:rsid w:val="008C0ED8"/>
    <w:rsid w:val="008C0F4E"/>
    <w:rsid w:val="008C0FA6"/>
    <w:rsid w:val="008C0FAC"/>
    <w:rsid w:val="008C1093"/>
    <w:rsid w:val="008C10AD"/>
    <w:rsid w:val="008C10DD"/>
    <w:rsid w:val="008C118C"/>
    <w:rsid w:val="008C11BE"/>
    <w:rsid w:val="008C134C"/>
    <w:rsid w:val="008C144E"/>
    <w:rsid w:val="008C161B"/>
    <w:rsid w:val="008C167C"/>
    <w:rsid w:val="008C16FF"/>
    <w:rsid w:val="008C1813"/>
    <w:rsid w:val="008C1821"/>
    <w:rsid w:val="008C182C"/>
    <w:rsid w:val="008C184B"/>
    <w:rsid w:val="008C18C0"/>
    <w:rsid w:val="008C1921"/>
    <w:rsid w:val="008C1981"/>
    <w:rsid w:val="008C1996"/>
    <w:rsid w:val="008C19A7"/>
    <w:rsid w:val="008C1A41"/>
    <w:rsid w:val="008C1A91"/>
    <w:rsid w:val="008C1AAC"/>
    <w:rsid w:val="008C1B00"/>
    <w:rsid w:val="008C1B4E"/>
    <w:rsid w:val="008C1B75"/>
    <w:rsid w:val="008C1C93"/>
    <w:rsid w:val="008C1D63"/>
    <w:rsid w:val="008C1DB3"/>
    <w:rsid w:val="008C1DB6"/>
    <w:rsid w:val="008C1DD6"/>
    <w:rsid w:val="008C1E69"/>
    <w:rsid w:val="008C1EC5"/>
    <w:rsid w:val="008C1F00"/>
    <w:rsid w:val="008C1F75"/>
    <w:rsid w:val="008C1F79"/>
    <w:rsid w:val="008C1F85"/>
    <w:rsid w:val="008C1F9F"/>
    <w:rsid w:val="008C1FA7"/>
    <w:rsid w:val="008C1FC8"/>
    <w:rsid w:val="008C1FEE"/>
    <w:rsid w:val="008C2098"/>
    <w:rsid w:val="008C20BA"/>
    <w:rsid w:val="008C20C7"/>
    <w:rsid w:val="008C2100"/>
    <w:rsid w:val="008C223B"/>
    <w:rsid w:val="008C2299"/>
    <w:rsid w:val="008C22FF"/>
    <w:rsid w:val="008C2383"/>
    <w:rsid w:val="008C2395"/>
    <w:rsid w:val="008C23A3"/>
    <w:rsid w:val="008C2420"/>
    <w:rsid w:val="008C2464"/>
    <w:rsid w:val="008C24C3"/>
    <w:rsid w:val="008C2582"/>
    <w:rsid w:val="008C25DA"/>
    <w:rsid w:val="008C2631"/>
    <w:rsid w:val="008C265E"/>
    <w:rsid w:val="008C2698"/>
    <w:rsid w:val="008C26A0"/>
    <w:rsid w:val="008C26D6"/>
    <w:rsid w:val="008C2737"/>
    <w:rsid w:val="008C276D"/>
    <w:rsid w:val="008C27A8"/>
    <w:rsid w:val="008C28DC"/>
    <w:rsid w:val="008C2923"/>
    <w:rsid w:val="008C296B"/>
    <w:rsid w:val="008C29A1"/>
    <w:rsid w:val="008C29CE"/>
    <w:rsid w:val="008C29D0"/>
    <w:rsid w:val="008C2A07"/>
    <w:rsid w:val="008C2AB7"/>
    <w:rsid w:val="008C2B1A"/>
    <w:rsid w:val="008C2B1B"/>
    <w:rsid w:val="008C2B4A"/>
    <w:rsid w:val="008C2C19"/>
    <w:rsid w:val="008C2C47"/>
    <w:rsid w:val="008C2D26"/>
    <w:rsid w:val="008C2D79"/>
    <w:rsid w:val="008C2EB0"/>
    <w:rsid w:val="008C2ED2"/>
    <w:rsid w:val="008C2F7E"/>
    <w:rsid w:val="008C2F7F"/>
    <w:rsid w:val="008C2F9A"/>
    <w:rsid w:val="008C2FE7"/>
    <w:rsid w:val="008C307C"/>
    <w:rsid w:val="008C30B1"/>
    <w:rsid w:val="008C31DA"/>
    <w:rsid w:val="008C31FF"/>
    <w:rsid w:val="008C3300"/>
    <w:rsid w:val="008C330D"/>
    <w:rsid w:val="008C3347"/>
    <w:rsid w:val="008C3370"/>
    <w:rsid w:val="008C340E"/>
    <w:rsid w:val="008C3415"/>
    <w:rsid w:val="008C3587"/>
    <w:rsid w:val="008C35E8"/>
    <w:rsid w:val="008C3632"/>
    <w:rsid w:val="008C3659"/>
    <w:rsid w:val="008C3660"/>
    <w:rsid w:val="008C366C"/>
    <w:rsid w:val="008C3672"/>
    <w:rsid w:val="008C36C3"/>
    <w:rsid w:val="008C3705"/>
    <w:rsid w:val="008C3717"/>
    <w:rsid w:val="008C373C"/>
    <w:rsid w:val="008C37A5"/>
    <w:rsid w:val="008C37D3"/>
    <w:rsid w:val="008C3827"/>
    <w:rsid w:val="008C3960"/>
    <w:rsid w:val="008C3962"/>
    <w:rsid w:val="008C3A4E"/>
    <w:rsid w:val="008C3AA4"/>
    <w:rsid w:val="008C3ADD"/>
    <w:rsid w:val="008C3B34"/>
    <w:rsid w:val="008C3B9F"/>
    <w:rsid w:val="008C3BE1"/>
    <w:rsid w:val="008C3BE5"/>
    <w:rsid w:val="008C3BF2"/>
    <w:rsid w:val="008C3C59"/>
    <w:rsid w:val="008C3C7B"/>
    <w:rsid w:val="008C3C7D"/>
    <w:rsid w:val="008C3CD0"/>
    <w:rsid w:val="008C3CDA"/>
    <w:rsid w:val="008C3D9B"/>
    <w:rsid w:val="008C3DC2"/>
    <w:rsid w:val="008C3F8F"/>
    <w:rsid w:val="008C3FD3"/>
    <w:rsid w:val="008C3FF3"/>
    <w:rsid w:val="008C403D"/>
    <w:rsid w:val="008C40D1"/>
    <w:rsid w:val="008C41A6"/>
    <w:rsid w:val="008C41E1"/>
    <w:rsid w:val="008C4302"/>
    <w:rsid w:val="008C435D"/>
    <w:rsid w:val="008C4383"/>
    <w:rsid w:val="008C43BF"/>
    <w:rsid w:val="008C44A9"/>
    <w:rsid w:val="008C45B0"/>
    <w:rsid w:val="008C45CC"/>
    <w:rsid w:val="008C4668"/>
    <w:rsid w:val="008C46B6"/>
    <w:rsid w:val="008C4708"/>
    <w:rsid w:val="008C4752"/>
    <w:rsid w:val="008C478B"/>
    <w:rsid w:val="008C47EE"/>
    <w:rsid w:val="008C4890"/>
    <w:rsid w:val="008C48D9"/>
    <w:rsid w:val="008C4907"/>
    <w:rsid w:val="008C4926"/>
    <w:rsid w:val="008C4ACA"/>
    <w:rsid w:val="008C4AE0"/>
    <w:rsid w:val="008C4B1E"/>
    <w:rsid w:val="008C4B8A"/>
    <w:rsid w:val="008C4C55"/>
    <w:rsid w:val="008C4CA7"/>
    <w:rsid w:val="008C4CB4"/>
    <w:rsid w:val="008C4CD7"/>
    <w:rsid w:val="008C4DB4"/>
    <w:rsid w:val="008C4DE9"/>
    <w:rsid w:val="008C4E7C"/>
    <w:rsid w:val="008C4EB4"/>
    <w:rsid w:val="008C4EC6"/>
    <w:rsid w:val="008C4ECE"/>
    <w:rsid w:val="008C4F69"/>
    <w:rsid w:val="008C50A1"/>
    <w:rsid w:val="008C5197"/>
    <w:rsid w:val="008C51A7"/>
    <w:rsid w:val="008C5258"/>
    <w:rsid w:val="008C525A"/>
    <w:rsid w:val="008C5268"/>
    <w:rsid w:val="008C527B"/>
    <w:rsid w:val="008C52DB"/>
    <w:rsid w:val="008C52EA"/>
    <w:rsid w:val="008C531C"/>
    <w:rsid w:val="008C5348"/>
    <w:rsid w:val="008C53A4"/>
    <w:rsid w:val="008C541C"/>
    <w:rsid w:val="008C542E"/>
    <w:rsid w:val="008C5442"/>
    <w:rsid w:val="008C54F4"/>
    <w:rsid w:val="008C54FC"/>
    <w:rsid w:val="008C5552"/>
    <w:rsid w:val="008C55F4"/>
    <w:rsid w:val="008C55FB"/>
    <w:rsid w:val="008C5669"/>
    <w:rsid w:val="008C57C9"/>
    <w:rsid w:val="008C5856"/>
    <w:rsid w:val="008C59FB"/>
    <w:rsid w:val="008C5A04"/>
    <w:rsid w:val="008C5AA1"/>
    <w:rsid w:val="008C5C9D"/>
    <w:rsid w:val="008C5D0F"/>
    <w:rsid w:val="008C5D3A"/>
    <w:rsid w:val="008C5DF2"/>
    <w:rsid w:val="008C5EEC"/>
    <w:rsid w:val="008C5F56"/>
    <w:rsid w:val="008C5FAA"/>
    <w:rsid w:val="008C600D"/>
    <w:rsid w:val="008C6061"/>
    <w:rsid w:val="008C60AA"/>
    <w:rsid w:val="008C60AD"/>
    <w:rsid w:val="008C6115"/>
    <w:rsid w:val="008C6144"/>
    <w:rsid w:val="008C62A0"/>
    <w:rsid w:val="008C62D5"/>
    <w:rsid w:val="008C62F8"/>
    <w:rsid w:val="008C62FC"/>
    <w:rsid w:val="008C6344"/>
    <w:rsid w:val="008C63B6"/>
    <w:rsid w:val="008C63CB"/>
    <w:rsid w:val="008C6416"/>
    <w:rsid w:val="008C6454"/>
    <w:rsid w:val="008C647B"/>
    <w:rsid w:val="008C650B"/>
    <w:rsid w:val="008C656D"/>
    <w:rsid w:val="008C6626"/>
    <w:rsid w:val="008C6771"/>
    <w:rsid w:val="008C67C2"/>
    <w:rsid w:val="008C67E3"/>
    <w:rsid w:val="008C67F9"/>
    <w:rsid w:val="008C6800"/>
    <w:rsid w:val="008C688F"/>
    <w:rsid w:val="008C68D0"/>
    <w:rsid w:val="008C68DE"/>
    <w:rsid w:val="008C69C9"/>
    <w:rsid w:val="008C6A7D"/>
    <w:rsid w:val="008C6A89"/>
    <w:rsid w:val="008C6B54"/>
    <w:rsid w:val="008C6BC1"/>
    <w:rsid w:val="008C6BFD"/>
    <w:rsid w:val="008C6C17"/>
    <w:rsid w:val="008C6C22"/>
    <w:rsid w:val="008C6C23"/>
    <w:rsid w:val="008C6C90"/>
    <w:rsid w:val="008C6D48"/>
    <w:rsid w:val="008C6D4E"/>
    <w:rsid w:val="008C6E37"/>
    <w:rsid w:val="008C6EA2"/>
    <w:rsid w:val="008C6F1E"/>
    <w:rsid w:val="008C6FBC"/>
    <w:rsid w:val="008C6FDD"/>
    <w:rsid w:val="008C6FEE"/>
    <w:rsid w:val="008C7014"/>
    <w:rsid w:val="008C709F"/>
    <w:rsid w:val="008C70BC"/>
    <w:rsid w:val="008C7189"/>
    <w:rsid w:val="008C71B8"/>
    <w:rsid w:val="008C726B"/>
    <w:rsid w:val="008C744D"/>
    <w:rsid w:val="008C74CC"/>
    <w:rsid w:val="008C74F9"/>
    <w:rsid w:val="008C756B"/>
    <w:rsid w:val="008C7578"/>
    <w:rsid w:val="008C757D"/>
    <w:rsid w:val="008C7605"/>
    <w:rsid w:val="008C7703"/>
    <w:rsid w:val="008C78B2"/>
    <w:rsid w:val="008C794F"/>
    <w:rsid w:val="008C7B2A"/>
    <w:rsid w:val="008C7BA8"/>
    <w:rsid w:val="008C7BF5"/>
    <w:rsid w:val="008C7CEB"/>
    <w:rsid w:val="008C7D1B"/>
    <w:rsid w:val="008C7D76"/>
    <w:rsid w:val="008C7D8F"/>
    <w:rsid w:val="008C7E08"/>
    <w:rsid w:val="008C7E75"/>
    <w:rsid w:val="008C7EDC"/>
    <w:rsid w:val="008C7F73"/>
    <w:rsid w:val="008C7F81"/>
    <w:rsid w:val="008C7F86"/>
    <w:rsid w:val="008C7FAB"/>
    <w:rsid w:val="008C8834"/>
    <w:rsid w:val="008D0005"/>
    <w:rsid w:val="008D0065"/>
    <w:rsid w:val="008D006A"/>
    <w:rsid w:val="008D00C5"/>
    <w:rsid w:val="008D0118"/>
    <w:rsid w:val="008D012D"/>
    <w:rsid w:val="008D019E"/>
    <w:rsid w:val="008D01D2"/>
    <w:rsid w:val="008D022C"/>
    <w:rsid w:val="008D0238"/>
    <w:rsid w:val="008D0274"/>
    <w:rsid w:val="008D0284"/>
    <w:rsid w:val="008D02AF"/>
    <w:rsid w:val="008D0317"/>
    <w:rsid w:val="008D032A"/>
    <w:rsid w:val="008D03B8"/>
    <w:rsid w:val="008D03E2"/>
    <w:rsid w:val="008D047C"/>
    <w:rsid w:val="008D058D"/>
    <w:rsid w:val="008D059A"/>
    <w:rsid w:val="008D05A5"/>
    <w:rsid w:val="008D05D2"/>
    <w:rsid w:val="008D062B"/>
    <w:rsid w:val="008D064F"/>
    <w:rsid w:val="008D0676"/>
    <w:rsid w:val="008D067C"/>
    <w:rsid w:val="008D0739"/>
    <w:rsid w:val="008D0784"/>
    <w:rsid w:val="008D0951"/>
    <w:rsid w:val="008D0A37"/>
    <w:rsid w:val="008D0C18"/>
    <w:rsid w:val="008D0C25"/>
    <w:rsid w:val="008D0C6F"/>
    <w:rsid w:val="008D0CB9"/>
    <w:rsid w:val="008D0CF0"/>
    <w:rsid w:val="008D0CF9"/>
    <w:rsid w:val="008D0DB4"/>
    <w:rsid w:val="008D0DCF"/>
    <w:rsid w:val="008D0DD1"/>
    <w:rsid w:val="008D0E22"/>
    <w:rsid w:val="008D0E44"/>
    <w:rsid w:val="008D0E5D"/>
    <w:rsid w:val="008D0E63"/>
    <w:rsid w:val="008D0F05"/>
    <w:rsid w:val="008D0F28"/>
    <w:rsid w:val="008D0F47"/>
    <w:rsid w:val="008D0F55"/>
    <w:rsid w:val="008D1001"/>
    <w:rsid w:val="008D106D"/>
    <w:rsid w:val="008D1081"/>
    <w:rsid w:val="008D10A5"/>
    <w:rsid w:val="008D10C9"/>
    <w:rsid w:val="008D1119"/>
    <w:rsid w:val="008D125C"/>
    <w:rsid w:val="008D1270"/>
    <w:rsid w:val="008D127C"/>
    <w:rsid w:val="008D1335"/>
    <w:rsid w:val="008D133A"/>
    <w:rsid w:val="008D139C"/>
    <w:rsid w:val="008D140F"/>
    <w:rsid w:val="008D1410"/>
    <w:rsid w:val="008D141C"/>
    <w:rsid w:val="008D14AD"/>
    <w:rsid w:val="008D1531"/>
    <w:rsid w:val="008D153D"/>
    <w:rsid w:val="008D1610"/>
    <w:rsid w:val="008D161B"/>
    <w:rsid w:val="008D16BD"/>
    <w:rsid w:val="008D16E6"/>
    <w:rsid w:val="008D16F1"/>
    <w:rsid w:val="008D175A"/>
    <w:rsid w:val="008D176D"/>
    <w:rsid w:val="008D1787"/>
    <w:rsid w:val="008D180B"/>
    <w:rsid w:val="008D1873"/>
    <w:rsid w:val="008D1960"/>
    <w:rsid w:val="008D199B"/>
    <w:rsid w:val="008D19F9"/>
    <w:rsid w:val="008D1A2C"/>
    <w:rsid w:val="008D1A94"/>
    <w:rsid w:val="008D1AEE"/>
    <w:rsid w:val="008D1BBB"/>
    <w:rsid w:val="008D1C55"/>
    <w:rsid w:val="008D1CCA"/>
    <w:rsid w:val="008D1D4F"/>
    <w:rsid w:val="008D1DB9"/>
    <w:rsid w:val="008D1E0E"/>
    <w:rsid w:val="008D1E15"/>
    <w:rsid w:val="008D1F7C"/>
    <w:rsid w:val="008D20D9"/>
    <w:rsid w:val="008D21B4"/>
    <w:rsid w:val="008D21D1"/>
    <w:rsid w:val="008D21D5"/>
    <w:rsid w:val="008D226A"/>
    <w:rsid w:val="008D249B"/>
    <w:rsid w:val="008D2535"/>
    <w:rsid w:val="008D2559"/>
    <w:rsid w:val="008D2782"/>
    <w:rsid w:val="008D27AD"/>
    <w:rsid w:val="008D283B"/>
    <w:rsid w:val="008D2942"/>
    <w:rsid w:val="008D29C7"/>
    <w:rsid w:val="008D2A5F"/>
    <w:rsid w:val="008D2A83"/>
    <w:rsid w:val="008D2B59"/>
    <w:rsid w:val="008D2BA3"/>
    <w:rsid w:val="008D2D19"/>
    <w:rsid w:val="008D2D48"/>
    <w:rsid w:val="008D2D58"/>
    <w:rsid w:val="008D2DE0"/>
    <w:rsid w:val="008D2DE5"/>
    <w:rsid w:val="008D2E2E"/>
    <w:rsid w:val="008D2E58"/>
    <w:rsid w:val="008D2EA2"/>
    <w:rsid w:val="008D2EB4"/>
    <w:rsid w:val="008D2ED4"/>
    <w:rsid w:val="008D2ED8"/>
    <w:rsid w:val="008D2EFA"/>
    <w:rsid w:val="008D2F8C"/>
    <w:rsid w:val="008D2FBC"/>
    <w:rsid w:val="008D309D"/>
    <w:rsid w:val="008D30C1"/>
    <w:rsid w:val="008D313F"/>
    <w:rsid w:val="008D329C"/>
    <w:rsid w:val="008D32CF"/>
    <w:rsid w:val="008D3434"/>
    <w:rsid w:val="008D3445"/>
    <w:rsid w:val="008D34BE"/>
    <w:rsid w:val="008D34F5"/>
    <w:rsid w:val="008D3536"/>
    <w:rsid w:val="008D3582"/>
    <w:rsid w:val="008D36B2"/>
    <w:rsid w:val="008D379C"/>
    <w:rsid w:val="008D37DA"/>
    <w:rsid w:val="008D37E5"/>
    <w:rsid w:val="008D381B"/>
    <w:rsid w:val="008D3867"/>
    <w:rsid w:val="008D389C"/>
    <w:rsid w:val="008D38CE"/>
    <w:rsid w:val="008D3984"/>
    <w:rsid w:val="008D3A16"/>
    <w:rsid w:val="008D3A64"/>
    <w:rsid w:val="008D3C36"/>
    <w:rsid w:val="008D3E8C"/>
    <w:rsid w:val="008D3EA5"/>
    <w:rsid w:val="008D3ECE"/>
    <w:rsid w:val="008D3ECF"/>
    <w:rsid w:val="008D3FB3"/>
    <w:rsid w:val="008D3FFA"/>
    <w:rsid w:val="008D40A8"/>
    <w:rsid w:val="008D4174"/>
    <w:rsid w:val="008D4178"/>
    <w:rsid w:val="008D4195"/>
    <w:rsid w:val="008D429D"/>
    <w:rsid w:val="008D42BC"/>
    <w:rsid w:val="008D430B"/>
    <w:rsid w:val="008D4337"/>
    <w:rsid w:val="008D4386"/>
    <w:rsid w:val="008D43BF"/>
    <w:rsid w:val="008D441B"/>
    <w:rsid w:val="008D4451"/>
    <w:rsid w:val="008D448B"/>
    <w:rsid w:val="008D455D"/>
    <w:rsid w:val="008D45A1"/>
    <w:rsid w:val="008D45EA"/>
    <w:rsid w:val="008D45FF"/>
    <w:rsid w:val="008D46FE"/>
    <w:rsid w:val="008D47A4"/>
    <w:rsid w:val="008D482A"/>
    <w:rsid w:val="008D491D"/>
    <w:rsid w:val="008D4936"/>
    <w:rsid w:val="008D4962"/>
    <w:rsid w:val="008D4992"/>
    <w:rsid w:val="008D49DE"/>
    <w:rsid w:val="008D49EE"/>
    <w:rsid w:val="008D4A3F"/>
    <w:rsid w:val="008D4A88"/>
    <w:rsid w:val="008D4A9F"/>
    <w:rsid w:val="008D4AB5"/>
    <w:rsid w:val="008D4AFA"/>
    <w:rsid w:val="008D4B65"/>
    <w:rsid w:val="008D4BA3"/>
    <w:rsid w:val="008D4BA4"/>
    <w:rsid w:val="008D4BC3"/>
    <w:rsid w:val="008D4BC8"/>
    <w:rsid w:val="008D4BDD"/>
    <w:rsid w:val="008D4CA6"/>
    <w:rsid w:val="008D4CC3"/>
    <w:rsid w:val="008D4D01"/>
    <w:rsid w:val="008D4D48"/>
    <w:rsid w:val="008D4D56"/>
    <w:rsid w:val="008D4D80"/>
    <w:rsid w:val="008D4DB6"/>
    <w:rsid w:val="008D4DB8"/>
    <w:rsid w:val="008D4DF9"/>
    <w:rsid w:val="008D4E13"/>
    <w:rsid w:val="008D4FA0"/>
    <w:rsid w:val="008D5021"/>
    <w:rsid w:val="008D5024"/>
    <w:rsid w:val="008D5026"/>
    <w:rsid w:val="008D5038"/>
    <w:rsid w:val="008D50D3"/>
    <w:rsid w:val="008D50F4"/>
    <w:rsid w:val="008D510E"/>
    <w:rsid w:val="008D5144"/>
    <w:rsid w:val="008D5163"/>
    <w:rsid w:val="008D5174"/>
    <w:rsid w:val="008D51E1"/>
    <w:rsid w:val="008D51E7"/>
    <w:rsid w:val="008D524D"/>
    <w:rsid w:val="008D5374"/>
    <w:rsid w:val="008D53DE"/>
    <w:rsid w:val="008D5426"/>
    <w:rsid w:val="008D54A0"/>
    <w:rsid w:val="008D556F"/>
    <w:rsid w:val="008D5572"/>
    <w:rsid w:val="008D55E7"/>
    <w:rsid w:val="008D5678"/>
    <w:rsid w:val="008D56BE"/>
    <w:rsid w:val="008D570E"/>
    <w:rsid w:val="008D571A"/>
    <w:rsid w:val="008D5751"/>
    <w:rsid w:val="008D581B"/>
    <w:rsid w:val="008D5871"/>
    <w:rsid w:val="008D58EE"/>
    <w:rsid w:val="008D58F5"/>
    <w:rsid w:val="008D590A"/>
    <w:rsid w:val="008D59E8"/>
    <w:rsid w:val="008D59EC"/>
    <w:rsid w:val="008D5A18"/>
    <w:rsid w:val="008D5A21"/>
    <w:rsid w:val="008D5AFE"/>
    <w:rsid w:val="008D5B5E"/>
    <w:rsid w:val="008D5B61"/>
    <w:rsid w:val="008D5B6A"/>
    <w:rsid w:val="008D5B80"/>
    <w:rsid w:val="008D5BB1"/>
    <w:rsid w:val="008D5BFD"/>
    <w:rsid w:val="008D5C9B"/>
    <w:rsid w:val="008D5CB7"/>
    <w:rsid w:val="008D5CBA"/>
    <w:rsid w:val="008D5CC5"/>
    <w:rsid w:val="008D5CE0"/>
    <w:rsid w:val="008D5E71"/>
    <w:rsid w:val="008D5E7B"/>
    <w:rsid w:val="008D5F9C"/>
    <w:rsid w:val="008D5FA1"/>
    <w:rsid w:val="008D5FEB"/>
    <w:rsid w:val="008D6046"/>
    <w:rsid w:val="008D60D4"/>
    <w:rsid w:val="008D610D"/>
    <w:rsid w:val="008D613B"/>
    <w:rsid w:val="008D6144"/>
    <w:rsid w:val="008D6194"/>
    <w:rsid w:val="008D6201"/>
    <w:rsid w:val="008D6213"/>
    <w:rsid w:val="008D6298"/>
    <w:rsid w:val="008D62DB"/>
    <w:rsid w:val="008D6528"/>
    <w:rsid w:val="008D6537"/>
    <w:rsid w:val="008D673D"/>
    <w:rsid w:val="008D6771"/>
    <w:rsid w:val="008D6833"/>
    <w:rsid w:val="008D687B"/>
    <w:rsid w:val="008D6890"/>
    <w:rsid w:val="008D6891"/>
    <w:rsid w:val="008D68D3"/>
    <w:rsid w:val="008D68F7"/>
    <w:rsid w:val="008D690F"/>
    <w:rsid w:val="008D6A1B"/>
    <w:rsid w:val="008D6ABB"/>
    <w:rsid w:val="008D6AD2"/>
    <w:rsid w:val="008D6BD6"/>
    <w:rsid w:val="008D6C52"/>
    <w:rsid w:val="008D6CFA"/>
    <w:rsid w:val="008D6E6A"/>
    <w:rsid w:val="008D6F12"/>
    <w:rsid w:val="008D6F48"/>
    <w:rsid w:val="008D6F6C"/>
    <w:rsid w:val="008D7218"/>
    <w:rsid w:val="008D7285"/>
    <w:rsid w:val="008D728F"/>
    <w:rsid w:val="008D730C"/>
    <w:rsid w:val="008D73D7"/>
    <w:rsid w:val="008D74CA"/>
    <w:rsid w:val="008D74DB"/>
    <w:rsid w:val="008D7524"/>
    <w:rsid w:val="008D7590"/>
    <w:rsid w:val="008D75EA"/>
    <w:rsid w:val="008D763B"/>
    <w:rsid w:val="008D776A"/>
    <w:rsid w:val="008D789B"/>
    <w:rsid w:val="008D79D7"/>
    <w:rsid w:val="008D79E7"/>
    <w:rsid w:val="008D7B24"/>
    <w:rsid w:val="008D7C88"/>
    <w:rsid w:val="008D7CCE"/>
    <w:rsid w:val="008D7D22"/>
    <w:rsid w:val="008D7D88"/>
    <w:rsid w:val="008D7D99"/>
    <w:rsid w:val="008D7E4C"/>
    <w:rsid w:val="008D7E6E"/>
    <w:rsid w:val="008D7EA7"/>
    <w:rsid w:val="008D7F15"/>
    <w:rsid w:val="008D7FE9"/>
    <w:rsid w:val="008E009A"/>
    <w:rsid w:val="008E0108"/>
    <w:rsid w:val="008E010B"/>
    <w:rsid w:val="008E01A6"/>
    <w:rsid w:val="008E01A7"/>
    <w:rsid w:val="008E0309"/>
    <w:rsid w:val="008E03A7"/>
    <w:rsid w:val="008E045F"/>
    <w:rsid w:val="008E0597"/>
    <w:rsid w:val="008E05EF"/>
    <w:rsid w:val="008E05F1"/>
    <w:rsid w:val="008E0645"/>
    <w:rsid w:val="008E06E6"/>
    <w:rsid w:val="008E070C"/>
    <w:rsid w:val="008E0726"/>
    <w:rsid w:val="008E0807"/>
    <w:rsid w:val="008E099A"/>
    <w:rsid w:val="008E0A66"/>
    <w:rsid w:val="008E0C4F"/>
    <w:rsid w:val="008E0CC1"/>
    <w:rsid w:val="008E0DED"/>
    <w:rsid w:val="008E0E58"/>
    <w:rsid w:val="008E11A6"/>
    <w:rsid w:val="008E11AB"/>
    <w:rsid w:val="008E11E7"/>
    <w:rsid w:val="008E1228"/>
    <w:rsid w:val="008E1269"/>
    <w:rsid w:val="008E12AD"/>
    <w:rsid w:val="008E12C7"/>
    <w:rsid w:val="008E132C"/>
    <w:rsid w:val="008E133B"/>
    <w:rsid w:val="008E13D0"/>
    <w:rsid w:val="008E1464"/>
    <w:rsid w:val="008E146A"/>
    <w:rsid w:val="008E14C6"/>
    <w:rsid w:val="008E14D5"/>
    <w:rsid w:val="008E15CA"/>
    <w:rsid w:val="008E1614"/>
    <w:rsid w:val="008E163F"/>
    <w:rsid w:val="008E16B4"/>
    <w:rsid w:val="008E16BC"/>
    <w:rsid w:val="008E16F6"/>
    <w:rsid w:val="008E170A"/>
    <w:rsid w:val="008E17CB"/>
    <w:rsid w:val="008E181D"/>
    <w:rsid w:val="008E1982"/>
    <w:rsid w:val="008E19D6"/>
    <w:rsid w:val="008E1ACC"/>
    <w:rsid w:val="008E1CC3"/>
    <w:rsid w:val="008E1CF6"/>
    <w:rsid w:val="008E1D0B"/>
    <w:rsid w:val="008E1D73"/>
    <w:rsid w:val="008E1DA9"/>
    <w:rsid w:val="008E1E46"/>
    <w:rsid w:val="008E1E56"/>
    <w:rsid w:val="008E1E9A"/>
    <w:rsid w:val="008E1FBB"/>
    <w:rsid w:val="008E1FFE"/>
    <w:rsid w:val="008E20D9"/>
    <w:rsid w:val="008E20DD"/>
    <w:rsid w:val="008E215E"/>
    <w:rsid w:val="008E2274"/>
    <w:rsid w:val="008E2302"/>
    <w:rsid w:val="008E2359"/>
    <w:rsid w:val="008E2397"/>
    <w:rsid w:val="008E2417"/>
    <w:rsid w:val="008E245D"/>
    <w:rsid w:val="008E2499"/>
    <w:rsid w:val="008E24F3"/>
    <w:rsid w:val="008E252B"/>
    <w:rsid w:val="008E25DF"/>
    <w:rsid w:val="008E262C"/>
    <w:rsid w:val="008E2666"/>
    <w:rsid w:val="008E2694"/>
    <w:rsid w:val="008E26AD"/>
    <w:rsid w:val="008E271F"/>
    <w:rsid w:val="008E2745"/>
    <w:rsid w:val="008E282B"/>
    <w:rsid w:val="008E2882"/>
    <w:rsid w:val="008E28A3"/>
    <w:rsid w:val="008E28A6"/>
    <w:rsid w:val="008E28AF"/>
    <w:rsid w:val="008E28B1"/>
    <w:rsid w:val="008E2AC8"/>
    <w:rsid w:val="008E2B1A"/>
    <w:rsid w:val="008E2B9C"/>
    <w:rsid w:val="008E2BA0"/>
    <w:rsid w:val="008E2C2A"/>
    <w:rsid w:val="008E2C37"/>
    <w:rsid w:val="008E2C4E"/>
    <w:rsid w:val="008E2E27"/>
    <w:rsid w:val="008E2EB5"/>
    <w:rsid w:val="008E2EC7"/>
    <w:rsid w:val="008E2F0B"/>
    <w:rsid w:val="008E2F61"/>
    <w:rsid w:val="008E2FD9"/>
    <w:rsid w:val="008E2FDF"/>
    <w:rsid w:val="008E306B"/>
    <w:rsid w:val="008E307D"/>
    <w:rsid w:val="008E30EE"/>
    <w:rsid w:val="008E314F"/>
    <w:rsid w:val="008E3166"/>
    <w:rsid w:val="008E31E0"/>
    <w:rsid w:val="008E3276"/>
    <w:rsid w:val="008E339C"/>
    <w:rsid w:val="008E33CB"/>
    <w:rsid w:val="008E3406"/>
    <w:rsid w:val="008E351F"/>
    <w:rsid w:val="008E3569"/>
    <w:rsid w:val="008E364F"/>
    <w:rsid w:val="008E365D"/>
    <w:rsid w:val="008E3665"/>
    <w:rsid w:val="008E36BB"/>
    <w:rsid w:val="008E373E"/>
    <w:rsid w:val="008E37E5"/>
    <w:rsid w:val="008E3854"/>
    <w:rsid w:val="008E3862"/>
    <w:rsid w:val="008E3902"/>
    <w:rsid w:val="008E3921"/>
    <w:rsid w:val="008E398B"/>
    <w:rsid w:val="008E39B4"/>
    <w:rsid w:val="008E39C4"/>
    <w:rsid w:val="008E3A27"/>
    <w:rsid w:val="008E3AA7"/>
    <w:rsid w:val="008E3BCF"/>
    <w:rsid w:val="008E3BDC"/>
    <w:rsid w:val="008E3C86"/>
    <w:rsid w:val="008E3CCB"/>
    <w:rsid w:val="008E3CD5"/>
    <w:rsid w:val="008E3D70"/>
    <w:rsid w:val="008E3EC7"/>
    <w:rsid w:val="008E3EFF"/>
    <w:rsid w:val="008E3F7B"/>
    <w:rsid w:val="008E3FB4"/>
    <w:rsid w:val="008E3FD0"/>
    <w:rsid w:val="008E402C"/>
    <w:rsid w:val="008E40E9"/>
    <w:rsid w:val="008E414C"/>
    <w:rsid w:val="008E417C"/>
    <w:rsid w:val="008E41FE"/>
    <w:rsid w:val="008E4294"/>
    <w:rsid w:val="008E44AF"/>
    <w:rsid w:val="008E44D5"/>
    <w:rsid w:val="008E4528"/>
    <w:rsid w:val="008E45F4"/>
    <w:rsid w:val="008E46E0"/>
    <w:rsid w:val="008E4717"/>
    <w:rsid w:val="008E487E"/>
    <w:rsid w:val="008E49D3"/>
    <w:rsid w:val="008E4A09"/>
    <w:rsid w:val="008E4A33"/>
    <w:rsid w:val="008E4B0A"/>
    <w:rsid w:val="008E4BFB"/>
    <w:rsid w:val="008E4C39"/>
    <w:rsid w:val="008E4D83"/>
    <w:rsid w:val="008E4E4F"/>
    <w:rsid w:val="008E4EF7"/>
    <w:rsid w:val="008E4FA8"/>
    <w:rsid w:val="008E4FD8"/>
    <w:rsid w:val="008E5097"/>
    <w:rsid w:val="008E51DC"/>
    <w:rsid w:val="008E5239"/>
    <w:rsid w:val="008E530D"/>
    <w:rsid w:val="008E542C"/>
    <w:rsid w:val="008E5449"/>
    <w:rsid w:val="008E54DA"/>
    <w:rsid w:val="008E56A6"/>
    <w:rsid w:val="008E57E1"/>
    <w:rsid w:val="008E5809"/>
    <w:rsid w:val="008E591D"/>
    <w:rsid w:val="008E5934"/>
    <w:rsid w:val="008E5A15"/>
    <w:rsid w:val="008E5A7D"/>
    <w:rsid w:val="008E5B0E"/>
    <w:rsid w:val="008E5B87"/>
    <w:rsid w:val="008E5BC6"/>
    <w:rsid w:val="008E5BDD"/>
    <w:rsid w:val="008E5C11"/>
    <w:rsid w:val="008E5C97"/>
    <w:rsid w:val="008E5CB1"/>
    <w:rsid w:val="008E5D1F"/>
    <w:rsid w:val="008E5D89"/>
    <w:rsid w:val="008E5E07"/>
    <w:rsid w:val="008E5E79"/>
    <w:rsid w:val="008E5F51"/>
    <w:rsid w:val="008E605E"/>
    <w:rsid w:val="008E6121"/>
    <w:rsid w:val="008E61D2"/>
    <w:rsid w:val="008E62F2"/>
    <w:rsid w:val="008E632A"/>
    <w:rsid w:val="008E6412"/>
    <w:rsid w:val="008E6515"/>
    <w:rsid w:val="008E6574"/>
    <w:rsid w:val="008E6634"/>
    <w:rsid w:val="008E6645"/>
    <w:rsid w:val="008E6687"/>
    <w:rsid w:val="008E6692"/>
    <w:rsid w:val="008E669E"/>
    <w:rsid w:val="008E675C"/>
    <w:rsid w:val="008E6815"/>
    <w:rsid w:val="008E682D"/>
    <w:rsid w:val="008E68A5"/>
    <w:rsid w:val="008E68F3"/>
    <w:rsid w:val="008E6900"/>
    <w:rsid w:val="008E6915"/>
    <w:rsid w:val="008E6990"/>
    <w:rsid w:val="008E69C5"/>
    <w:rsid w:val="008E6BED"/>
    <w:rsid w:val="008E6C0F"/>
    <w:rsid w:val="008E6C2D"/>
    <w:rsid w:val="008E6C9E"/>
    <w:rsid w:val="008E6CF8"/>
    <w:rsid w:val="008E6D44"/>
    <w:rsid w:val="008E6D52"/>
    <w:rsid w:val="008E6DC8"/>
    <w:rsid w:val="008E6E24"/>
    <w:rsid w:val="008E6E9F"/>
    <w:rsid w:val="008E6EA5"/>
    <w:rsid w:val="008E7017"/>
    <w:rsid w:val="008E7088"/>
    <w:rsid w:val="008E7174"/>
    <w:rsid w:val="008E7184"/>
    <w:rsid w:val="008E720E"/>
    <w:rsid w:val="008E724D"/>
    <w:rsid w:val="008E7303"/>
    <w:rsid w:val="008E7312"/>
    <w:rsid w:val="008E739F"/>
    <w:rsid w:val="008E73C3"/>
    <w:rsid w:val="008E7444"/>
    <w:rsid w:val="008E74FD"/>
    <w:rsid w:val="008E7565"/>
    <w:rsid w:val="008E7567"/>
    <w:rsid w:val="008E762B"/>
    <w:rsid w:val="008E76CE"/>
    <w:rsid w:val="008E7796"/>
    <w:rsid w:val="008E7826"/>
    <w:rsid w:val="008E7846"/>
    <w:rsid w:val="008E78A3"/>
    <w:rsid w:val="008E7A7B"/>
    <w:rsid w:val="008E7A85"/>
    <w:rsid w:val="008E7B32"/>
    <w:rsid w:val="008E7BF4"/>
    <w:rsid w:val="008E7C6D"/>
    <w:rsid w:val="008E7CF1"/>
    <w:rsid w:val="008E7D33"/>
    <w:rsid w:val="008E7DCC"/>
    <w:rsid w:val="008E7DFA"/>
    <w:rsid w:val="008E7E49"/>
    <w:rsid w:val="008E7FAE"/>
    <w:rsid w:val="008F000B"/>
    <w:rsid w:val="008F00BB"/>
    <w:rsid w:val="008F00BD"/>
    <w:rsid w:val="008F00CF"/>
    <w:rsid w:val="008F0105"/>
    <w:rsid w:val="008F014E"/>
    <w:rsid w:val="008F028F"/>
    <w:rsid w:val="008F02CD"/>
    <w:rsid w:val="008F02D9"/>
    <w:rsid w:val="008F02E3"/>
    <w:rsid w:val="008F0324"/>
    <w:rsid w:val="008F03A9"/>
    <w:rsid w:val="008F0402"/>
    <w:rsid w:val="008F042D"/>
    <w:rsid w:val="008F044A"/>
    <w:rsid w:val="008F046A"/>
    <w:rsid w:val="008F04A0"/>
    <w:rsid w:val="008F05A3"/>
    <w:rsid w:val="008F065D"/>
    <w:rsid w:val="008F068D"/>
    <w:rsid w:val="008F06AB"/>
    <w:rsid w:val="008F07BB"/>
    <w:rsid w:val="008F08B8"/>
    <w:rsid w:val="008F0904"/>
    <w:rsid w:val="008F0922"/>
    <w:rsid w:val="008F0950"/>
    <w:rsid w:val="008F095E"/>
    <w:rsid w:val="008F09A7"/>
    <w:rsid w:val="008F0A38"/>
    <w:rsid w:val="008F0A6D"/>
    <w:rsid w:val="008F0B87"/>
    <w:rsid w:val="008F0BC5"/>
    <w:rsid w:val="008F0C7A"/>
    <w:rsid w:val="008F0D24"/>
    <w:rsid w:val="008F0E23"/>
    <w:rsid w:val="008F0E94"/>
    <w:rsid w:val="008F0EC0"/>
    <w:rsid w:val="008F0EDF"/>
    <w:rsid w:val="008F0F15"/>
    <w:rsid w:val="008F0F73"/>
    <w:rsid w:val="008F0F81"/>
    <w:rsid w:val="008F100F"/>
    <w:rsid w:val="008F1106"/>
    <w:rsid w:val="008F11C8"/>
    <w:rsid w:val="008F120A"/>
    <w:rsid w:val="008F1230"/>
    <w:rsid w:val="008F125E"/>
    <w:rsid w:val="008F12AB"/>
    <w:rsid w:val="008F12DC"/>
    <w:rsid w:val="008F1371"/>
    <w:rsid w:val="008F13BE"/>
    <w:rsid w:val="008F1488"/>
    <w:rsid w:val="008F16E4"/>
    <w:rsid w:val="008F170D"/>
    <w:rsid w:val="008F1771"/>
    <w:rsid w:val="008F186C"/>
    <w:rsid w:val="008F18D2"/>
    <w:rsid w:val="008F18D8"/>
    <w:rsid w:val="008F18FE"/>
    <w:rsid w:val="008F194A"/>
    <w:rsid w:val="008F194F"/>
    <w:rsid w:val="008F19AA"/>
    <w:rsid w:val="008F1A04"/>
    <w:rsid w:val="008F1A21"/>
    <w:rsid w:val="008F1ABC"/>
    <w:rsid w:val="008F1B31"/>
    <w:rsid w:val="008F1C70"/>
    <w:rsid w:val="008F1D43"/>
    <w:rsid w:val="008F1D8A"/>
    <w:rsid w:val="008F1DE3"/>
    <w:rsid w:val="008F1EA5"/>
    <w:rsid w:val="008F1EFE"/>
    <w:rsid w:val="008F1F41"/>
    <w:rsid w:val="008F2023"/>
    <w:rsid w:val="008F2090"/>
    <w:rsid w:val="008F2126"/>
    <w:rsid w:val="008F2159"/>
    <w:rsid w:val="008F2175"/>
    <w:rsid w:val="008F2284"/>
    <w:rsid w:val="008F228F"/>
    <w:rsid w:val="008F22CC"/>
    <w:rsid w:val="008F2316"/>
    <w:rsid w:val="008F233C"/>
    <w:rsid w:val="008F2353"/>
    <w:rsid w:val="008F23C6"/>
    <w:rsid w:val="008F23CF"/>
    <w:rsid w:val="008F23D9"/>
    <w:rsid w:val="008F23DC"/>
    <w:rsid w:val="008F23F9"/>
    <w:rsid w:val="008F260F"/>
    <w:rsid w:val="008F26B9"/>
    <w:rsid w:val="008F26CD"/>
    <w:rsid w:val="008F275D"/>
    <w:rsid w:val="008F27A2"/>
    <w:rsid w:val="008F27E6"/>
    <w:rsid w:val="008F2964"/>
    <w:rsid w:val="008F296B"/>
    <w:rsid w:val="008F29B3"/>
    <w:rsid w:val="008F2A11"/>
    <w:rsid w:val="008F2AF7"/>
    <w:rsid w:val="008F2B56"/>
    <w:rsid w:val="008F2BB5"/>
    <w:rsid w:val="008F2C23"/>
    <w:rsid w:val="008F2C25"/>
    <w:rsid w:val="008F2C85"/>
    <w:rsid w:val="008F2C87"/>
    <w:rsid w:val="008F2CB2"/>
    <w:rsid w:val="008F2CE9"/>
    <w:rsid w:val="008F2D13"/>
    <w:rsid w:val="008F2DB2"/>
    <w:rsid w:val="008F2E66"/>
    <w:rsid w:val="008F2E87"/>
    <w:rsid w:val="008F2F06"/>
    <w:rsid w:val="008F2F08"/>
    <w:rsid w:val="008F2F2B"/>
    <w:rsid w:val="008F3015"/>
    <w:rsid w:val="008F317C"/>
    <w:rsid w:val="008F31DC"/>
    <w:rsid w:val="008F3201"/>
    <w:rsid w:val="008F3209"/>
    <w:rsid w:val="008F325F"/>
    <w:rsid w:val="008F32E7"/>
    <w:rsid w:val="008F333F"/>
    <w:rsid w:val="008F33A1"/>
    <w:rsid w:val="008F33CA"/>
    <w:rsid w:val="008F3435"/>
    <w:rsid w:val="008F34CD"/>
    <w:rsid w:val="008F34DD"/>
    <w:rsid w:val="008F3526"/>
    <w:rsid w:val="008F3566"/>
    <w:rsid w:val="008F357D"/>
    <w:rsid w:val="008F3648"/>
    <w:rsid w:val="008F36EF"/>
    <w:rsid w:val="008F37DB"/>
    <w:rsid w:val="008F38BB"/>
    <w:rsid w:val="008F38DA"/>
    <w:rsid w:val="008F39DA"/>
    <w:rsid w:val="008F3A58"/>
    <w:rsid w:val="008F3AA1"/>
    <w:rsid w:val="008F3AA7"/>
    <w:rsid w:val="008F3B2D"/>
    <w:rsid w:val="008F3B2E"/>
    <w:rsid w:val="008F3B64"/>
    <w:rsid w:val="008F3C25"/>
    <w:rsid w:val="008F3C5A"/>
    <w:rsid w:val="008F3C64"/>
    <w:rsid w:val="008F3DD8"/>
    <w:rsid w:val="008F3FAA"/>
    <w:rsid w:val="008F3FD8"/>
    <w:rsid w:val="008F3FE9"/>
    <w:rsid w:val="008F3FF3"/>
    <w:rsid w:val="008F4008"/>
    <w:rsid w:val="008F40B1"/>
    <w:rsid w:val="008F40FD"/>
    <w:rsid w:val="008F4167"/>
    <w:rsid w:val="008F417E"/>
    <w:rsid w:val="008F420F"/>
    <w:rsid w:val="008F4232"/>
    <w:rsid w:val="008F42A6"/>
    <w:rsid w:val="008F42B3"/>
    <w:rsid w:val="008F43C2"/>
    <w:rsid w:val="008F43C9"/>
    <w:rsid w:val="008F4462"/>
    <w:rsid w:val="008F44A7"/>
    <w:rsid w:val="008F44AF"/>
    <w:rsid w:val="008F44BD"/>
    <w:rsid w:val="008F454F"/>
    <w:rsid w:val="008F456A"/>
    <w:rsid w:val="008F458E"/>
    <w:rsid w:val="008F461B"/>
    <w:rsid w:val="008F4777"/>
    <w:rsid w:val="008F47E3"/>
    <w:rsid w:val="008F4821"/>
    <w:rsid w:val="008F48B0"/>
    <w:rsid w:val="008F494C"/>
    <w:rsid w:val="008F4957"/>
    <w:rsid w:val="008F49F2"/>
    <w:rsid w:val="008F4A07"/>
    <w:rsid w:val="008F4A20"/>
    <w:rsid w:val="008F4AA9"/>
    <w:rsid w:val="008F4AF6"/>
    <w:rsid w:val="008F4B95"/>
    <w:rsid w:val="008F4B99"/>
    <w:rsid w:val="008F4BCE"/>
    <w:rsid w:val="008F4C42"/>
    <w:rsid w:val="008F4CD5"/>
    <w:rsid w:val="008F4DEC"/>
    <w:rsid w:val="008F4DFB"/>
    <w:rsid w:val="008F4E27"/>
    <w:rsid w:val="008F4E83"/>
    <w:rsid w:val="008F4EAF"/>
    <w:rsid w:val="008F4F03"/>
    <w:rsid w:val="008F4F52"/>
    <w:rsid w:val="008F4F63"/>
    <w:rsid w:val="008F502E"/>
    <w:rsid w:val="008F5160"/>
    <w:rsid w:val="008F51A1"/>
    <w:rsid w:val="008F51AF"/>
    <w:rsid w:val="008F51CC"/>
    <w:rsid w:val="008F51D0"/>
    <w:rsid w:val="008F51FC"/>
    <w:rsid w:val="008F54DF"/>
    <w:rsid w:val="008F5516"/>
    <w:rsid w:val="008F558C"/>
    <w:rsid w:val="008F564E"/>
    <w:rsid w:val="008F569A"/>
    <w:rsid w:val="008F56DB"/>
    <w:rsid w:val="008F5721"/>
    <w:rsid w:val="008F5751"/>
    <w:rsid w:val="008F57EE"/>
    <w:rsid w:val="008F5846"/>
    <w:rsid w:val="008F587B"/>
    <w:rsid w:val="008F595B"/>
    <w:rsid w:val="008F597A"/>
    <w:rsid w:val="008F598F"/>
    <w:rsid w:val="008F59C2"/>
    <w:rsid w:val="008F5AE2"/>
    <w:rsid w:val="008F5AE8"/>
    <w:rsid w:val="008F5B9D"/>
    <w:rsid w:val="008F5C4A"/>
    <w:rsid w:val="008F5CAB"/>
    <w:rsid w:val="008F5CB3"/>
    <w:rsid w:val="008F5D52"/>
    <w:rsid w:val="008F5DD6"/>
    <w:rsid w:val="008F5E6F"/>
    <w:rsid w:val="008F5E86"/>
    <w:rsid w:val="008F5E9E"/>
    <w:rsid w:val="008F5EC1"/>
    <w:rsid w:val="008F5F39"/>
    <w:rsid w:val="008F5F43"/>
    <w:rsid w:val="008F5F9E"/>
    <w:rsid w:val="008F610A"/>
    <w:rsid w:val="008F6116"/>
    <w:rsid w:val="008F6174"/>
    <w:rsid w:val="008F6252"/>
    <w:rsid w:val="008F63B0"/>
    <w:rsid w:val="008F63EF"/>
    <w:rsid w:val="008F643C"/>
    <w:rsid w:val="008F648D"/>
    <w:rsid w:val="008F64BC"/>
    <w:rsid w:val="008F64C4"/>
    <w:rsid w:val="008F64E0"/>
    <w:rsid w:val="008F6512"/>
    <w:rsid w:val="008F6521"/>
    <w:rsid w:val="008F654D"/>
    <w:rsid w:val="008F6626"/>
    <w:rsid w:val="008F6686"/>
    <w:rsid w:val="008F6784"/>
    <w:rsid w:val="008F679C"/>
    <w:rsid w:val="008F67D4"/>
    <w:rsid w:val="008F682A"/>
    <w:rsid w:val="008F68D2"/>
    <w:rsid w:val="008F68F4"/>
    <w:rsid w:val="008F691E"/>
    <w:rsid w:val="008F6957"/>
    <w:rsid w:val="008F6A1D"/>
    <w:rsid w:val="008F6B3D"/>
    <w:rsid w:val="008F6BB0"/>
    <w:rsid w:val="008F6C17"/>
    <w:rsid w:val="008F6C5B"/>
    <w:rsid w:val="008F6C5C"/>
    <w:rsid w:val="008F6C98"/>
    <w:rsid w:val="008F6CE0"/>
    <w:rsid w:val="008F6CEB"/>
    <w:rsid w:val="008F6E5B"/>
    <w:rsid w:val="008F6EFA"/>
    <w:rsid w:val="008F6F71"/>
    <w:rsid w:val="008F703A"/>
    <w:rsid w:val="008F7077"/>
    <w:rsid w:val="008F70B1"/>
    <w:rsid w:val="008F7145"/>
    <w:rsid w:val="008F7155"/>
    <w:rsid w:val="008F7181"/>
    <w:rsid w:val="008F71EC"/>
    <w:rsid w:val="008F720E"/>
    <w:rsid w:val="008F737A"/>
    <w:rsid w:val="008F73B8"/>
    <w:rsid w:val="008F768A"/>
    <w:rsid w:val="008F76D8"/>
    <w:rsid w:val="008F7864"/>
    <w:rsid w:val="008F7934"/>
    <w:rsid w:val="008F7951"/>
    <w:rsid w:val="008F79B0"/>
    <w:rsid w:val="008F7A1C"/>
    <w:rsid w:val="008F7A2A"/>
    <w:rsid w:val="008F7C0A"/>
    <w:rsid w:val="008F7C32"/>
    <w:rsid w:val="008F7C5D"/>
    <w:rsid w:val="008F7DE3"/>
    <w:rsid w:val="008F7EFF"/>
    <w:rsid w:val="008F7FE9"/>
    <w:rsid w:val="009000C3"/>
    <w:rsid w:val="009002AA"/>
    <w:rsid w:val="009002E5"/>
    <w:rsid w:val="0090042A"/>
    <w:rsid w:val="0090047A"/>
    <w:rsid w:val="009004AC"/>
    <w:rsid w:val="009004DE"/>
    <w:rsid w:val="009005C5"/>
    <w:rsid w:val="009005D1"/>
    <w:rsid w:val="009005E4"/>
    <w:rsid w:val="0090063E"/>
    <w:rsid w:val="0090064C"/>
    <w:rsid w:val="009006D1"/>
    <w:rsid w:val="0090073F"/>
    <w:rsid w:val="0090077B"/>
    <w:rsid w:val="009007C0"/>
    <w:rsid w:val="00900806"/>
    <w:rsid w:val="00900870"/>
    <w:rsid w:val="009008D9"/>
    <w:rsid w:val="00900904"/>
    <w:rsid w:val="009009A1"/>
    <w:rsid w:val="00900A49"/>
    <w:rsid w:val="00900A6D"/>
    <w:rsid w:val="00900A7B"/>
    <w:rsid w:val="00900AD7"/>
    <w:rsid w:val="00900AE8"/>
    <w:rsid w:val="00900AFE"/>
    <w:rsid w:val="00900C14"/>
    <w:rsid w:val="00900C19"/>
    <w:rsid w:val="00900C32"/>
    <w:rsid w:val="00900C7C"/>
    <w:rsid w:val="00900D83"/>
    <w:rsid w:val="00900D97"/>
    <w:rsid w:val="00900F75"/>
    <w:rsid w:val="00900FA3"/>
    <w:rsid w:val="00900FBF"/>
    <w:rsid w:val="00900FDD"/>
    <w:rsid w:val="00900FDE"/>
    <w:rsid w:val="00901023"/>
    <w:rsid w:val="009010FE"/>
    <w:rsid w:val="00901108"/>
    <w:rsid w:val="0090119F"/>
    <w:rsid w:val="00901273"/>
    <w:rsid w:val="00901274"/>
    <w:rsid w:val="009012A3"/>
    <w:rsid w:val="009012C7"/>
    <w:rsid w:val="00901347"/>
    <w:rsid w:val="009013BF"/>
    <w:rsid w:val="0090148B"/>
    <w:rsid w:val="009014FB"/>
    <w:rsid w:val="00901501"/>
    <w:rsid w:val="0090155D"/>
    <w:rsid w:val="00901587"/>
    <w:rsid w:val="009015DF"/>
    <w:rsid w:val="00901646"/>
    <w:rsid w:val="00901662"/>
    <w:rsid w:val="00901701"/>
    <w:rsid w:val="0090171B"/>
    <w:rsid w:val="00901742"/>
    <w:rsid w:val="009017D8"/>
    <w:rsid w:val="00901827"/>
    <w:rsid w:val="00901860"/>
    <w:rsid w:val="009018B9"/>
    <w:rsid w:val="0090199B"/>
    <w:rsid w:val="009019ED"/>
    <w:rsid w:val="00901A51"/>
    <w:rsid w:val="00901BE5"/>
    <w:rsid w:val="00901CF6"/>
    <w:rsid w:val="00901D1D"/>
    <w:rsid w:val="00901D75"/>
    <w:rsid w:val="00901D97"/>
    <w:rsid w:val="00901DE3"/>
    <w:rsid w:val="00901E1B"/>
    <w:rsid w:val="00901E3F"/>
    <w:rsid w:val="00901E8A"/>
    <w:rsid w:val="00901F01"/>
    <w:rsid w:val="00901F41"/>
    <w:rsid w:val="00901F4A"/>
    <w:rsid w:val="00902009"/>
    <w:rsid w:val="009020F8"/>
    <w:rsid w:val="0090210A"/>
    <w:rsid w:val="0090217E"/>
    <w:rsid w:val="009021DC"/>
    <w:rsid w:val="00902258"/>
    <w:rsid w:val="00902315"/>
    <w:rsid w:val="0090246F"/>
    <w:rsid w:val="00902523"/>
    <w:rsid w:val="00902560"/>
    <w:rsid w:val="009025D5"/>
    <w:rsid w:val="00902612"/>
    <w:rsid w:val="00902667"/>
    <w:rsid w:val="00902779"/>
    <w:rsid w:val="00902799"/>
    <w:rsid w:val="0090280B"/>
    <w:rsid w:val="0090288B"/>
    <w:rsid w:val="0090295C"/>
    <w:rsid w:val="009029B4"/>
    <w:rsid w:val="009029F2"/>
    <w:rsid w:val="00902A67"/>
    <w:rsid w:val="00902B2D"/>
    <w:rsid w:val="00902BE2"/>
    <w:rsid w:val="00902C7D"/>
    <w:rsid w:val="00902C8A"/>
    <w:rsid w:val="00902DFB"/>
    <w:rsid w:val="00902E0E"/>
    <w:rsid w:val="00902E2F"/>
    <w:rsid w:val="00902EC4"/>
    <w:rsid w:val="00902F0C"/>
    <w:rsid w:val="00902F68"/>
    <w:rsid w:val="00902F89"/>
    <w:rsid w:val="00903040"/>
    <w:rsid w:val="0090304C"/>
    <w:rsid w:val="00903053"/>
    <w:rsid w:val="00903056"/>
    <w:rsid w:val="009030C3"/>
    <w:rsid w:val="00903139"/>
    <w:rsid w:val="00903187"/>
    <w:rsid w:val="009031CA"/>
    <w:rsid w:val="00903228"/>
    <w:rsid w:val="00903239"/>
    <w:rsid w:val="0090323F"/>
    <w:rsid w:val="00903384"/>
    <w:rsid w:val="009033AD"/>
    <w:rsid w:val="009033C7"/>
    <w:rsid w:val="00903488"/>
    <w:rsid w:val="009035BB"/>
    <w:rsid w:val="0090361A"/>
    <w:rsid w:val="009036A2"/>
    <w:rsid w:val="009036CE"/>
    <w:rsid w:val="00903782"/>
    <w:rsid w:val="0090381C"/>
    <w:rsid w:val="00903877"/>
    <w:rsid w:val="00903A75"/>
    <w:rsid w:val="00903A9E"/>
    <w:rsid w:val="00903AA8"/>
    <w:rsid w:val="00903ACE"/>
    <w:rsid w:val="00903ADB"/>
    <w:rsid w:val="00903AF1"/>
    <w:rsid w:val="00903B2F"/>
    <w:rsid w:val="00903B57"/>
    <w:rsid w:val="00903B7A"/>
    <w:rsid w:val="00903BD4"/>
    <w:rsid w:val="00903C79"/>
    <w:rsid w:val="00903C93"/>
    <w:rsid w:val="00903D0F"/>
    <w:rsid w:val="00903D57"/>
    <w:rsid w:val="00903FFD"/>
    <w:rsid w:val="0090401B"/>
    <w:rsid w:val="009040D5"/>
    <w:rsid w:val="00904138"/>
    <w:rsid w:val="00904153"/>
    <w:rsid w:val="00904155"/>
    <w:rsid w:val="00904173"/>
    <w:rsid w:val="0090417A"/>
    <w:rsid w:val="0090419B"/>
    <w:rsid w:val="00904270"/>
    <w:rsid w:val="009042DA"/>
    <w:rsid w:val="009042DD"/>
    <w:rsid w:val="00904324"/>
    <w:rsid w:val="0090442F"/>
    <w:rsid w:val="00904470"/>
    <w:rsid w:val="00904533"/>
    <w:rsid w:val="00904537"/>
    <w:rsid w:val="009045F8"/>
    <w:rsid w:val="00904633"/>
    <w:rsid w:val="0090465E"/>
    <w:rsid w:val="00904728"/>
    <w:rsid w:val="009047A1"/>
    <w:rsid w:val="009047B6"/>
    <w:rsid w:val="00904820"/>
    <w:rsid w:val="00904843"/>
    <w:rsid w:val="00904848"/>
    <w:rsid w:val="0090485F"/>
    <w:rsid w:val="00904919"/>
    <w:rsid w:val="00904A12"/>
    <w:rsid w:val="00904A65"/>
    <w:rsid w:val="00904ABE"/>
    <w:rsid w:val="00904B2B"/>
    <w:rsid w:val="00904BBA"/>
    <w:rsid w:val="00904C2B"/>
    <w:rsid w:val="00904C3F"/>
    <w:rsid w:val="00904C5A"/>
    <w:rsid w:val="00904C5E"/>
    <w:rsid w:val="00904CEC"/>
    <w:rsid w:val="00904D7A"/>
    <w:rsid w:val="00904E3A"/>
    <w:rsid w:val="00904E3C"/>
    <w:rsid w:val="00904E85"/>
    <w:rsid w:val="00904F49"/>
    <w:rsid w:val="009050A4"/>
    <w:rsid w:val="009050A6"/>
    <w:rsid w:val="00905176"/>
    <w:rsid w:val="009051CB"/>
    <w:rsid w:val="009051DB"/>
    <w:rsid w:val="00905200"/>
    <w:rsid w:val="0090529B"/>
    <w:rsid w:val="009052B5"/>
    <w:rsid w:val="0090537A"/>
    <w:rsid w:val="0090538F"/>
    <w:rsid w:val="009053CC"/>
    <w:rsid w:val="009053D0"/>
    <w:rsid w:val="00905492"/>
    <w:rsid w:val="009054A7"/>
    <w:rsid w:val="0090557E"/>
    <w:rsid w:val="00905634"/>
    <w:rsid w:val="0090564C"/>
    <w:rsid w:val="009057FA"/>
    <w:rsid w:val="00905871"/>
    <w:rsid w:val="00905914"/>
    <w:rsid w:val="0090592A"/>
    <w:rsid w:val="009059EB"/>
    <w:rsid w:val="00905A19"/>
    <w:rsid w:val="00905AB8"/>
    <w:rsid w:val="00905AFC"/>
    <w:rsid w:val="00905B52"/>
    <w:rsid w:val="00905B9B"/>
    <w:rsid w:val="00905BBC"/>
    <w:rsid w:val="00905D2C"/>
    <w:rsid w:val="00905D33"/>
    <w:rsid w:val="00905D3B"/>
    <w:rsid w:val="00905D5E"/>
    <w:rsid w:val="00905DB2"/>
    <w:rsid w:val="00905DBB"/>
    <w:rsid w:val="00905DD8"/>
    <w:rsid w:val="00905EA6"/>
    <w:rsid w:val="00905ED9"/>
    <w:rsid w:val="00905EEB"/>
    <w:rsid w:val="00905F1C"/>
    <w:rsid w:val="00905F40"/>
    <w:rsid w:val="00905FA9"/>
    <w:rsid w:val="00905FC3"/>
    <w:rsid w:val="0090609C"/>
    <w:rsid w:val="009060CF"/>
    <w:rsid w:val="00906126"/>
    <w:rsid w:val="009061AF"/>
    <w:rsid w:val="00906346"/>
    <w:rsid w:val="00906359"/>
    <w:rsid w:val="0090638B"/>
    <w:rsid w:val="009063A1"/>
    <w:rsid w:val="009063F9"/>
    <w:rsid w:val="00906403"/>
    <w:rsid w:val="00906478"/>
    <w:rsid w:val="00906500"/>
    <w:rsid w:val="0090657C"/>
    <w:rsid w:val="00906616"/>
    <w:rsid w:val="00906621"/>
    <w:rsid w:val="0090665D"/>
    <w:rsid w:val="0090675C"/>
    <w:rsid w:val="009067AB"/>
    <w:rsid w:val="009067D5"/>
    <w:rsid w:val="009067E9"/>
    <w:rsid w:val="009068AC"/>
    <w:rsid w:val="009069DE"/>
    <w:rsid w:val="009069F8"/>
    <w:rsid w:val="00906A3C"/>
    <w:rsid w:val="00906A43"/>
    <w:rsid w:val="00906A50"/>
    <w:rsid w:val="00906AC9"/>
    <w:rsid w:val="00906B94"/>
    <w:rsid w:val="00906C1B"/>
    <w:rsid w:val="00906C36"/>
    <w:rsid w:val="00906C53"/>
    <w:rsid w:val="00906CAD"/>
    <w:rsid w:val="00906DC2"/>
    <w:rsid w:val="00906E24"/>
    <w:rsid w:val="00906EC6"/>
    <w:rsid w:val="00906EFB"/>
    <w:rsid w:val="00906F37"/>
    <w:rsid w:val="00906F39"/>
    <w:rsid w:val="00906FB1"/>
    <w:rsid w:val="00906FD2"/>
    <w:rsid w:val="0090707C"/>
    <w:rsid w:val="009070E3"/>
    <w:rsid w:val="00907107"/>
    <w:rsid w:val="00907154"/>
    <w:rsid w:val="00907156"/>
    <w:rsid w:val="00907246"/>
    <w:rsid w:val="009072DC"/>
    <w:rsid w:val="009072E3"/>
    <w:rsid w:val="00907318"/>
    <w:rsid w:val="00907346"/>
    <w:rsid w:val="0090734B"/>
    <w:rsid w:val="00907392"/>
    <w:rsid w:val="009073AB"/>
    <w:rsid w:val="009073DB"/>
    <w:rsid w:val="009073F2"/>
    <w:rsid w:val="00907476"/>
    <w:rsid w:val="009074B9"/>
    <w:rsid w:val="00907506"/>
    <w:rsid w:val="009075BB"/>
    <w:rsid w:val="009075C3"/>
    <w:rsid w:val="0090766E"/>
    <w:rsid w:val="00907687"/>
    <w:rsid w:val="009076B1"/>
    <w:rsid w:val="009076EA"/>
    <w:rsid w:val="00907711"/>
    <w:rsid w:val="009077D8"/>
    <w:rsid w:val="00907851"/>
    <w:rsid w:val="0090785E"/>
    <w:rsid w:val="00907879"/>
    <w:rsid w:val="00907895"/>
    <w:rsid w:val="009078A0"/>
    <w:rsid w:val="009078CF"/>
    <w:rsid w:val="00907927"/>
    <w:rsid w:val="00907976"/>
    <w:rsid w:val="009079A0"/>
    <w:rsid w:val="009079AA"/>
    <w:rsid w:val="009079C4"/>
    <w:rsid w:val="00907A60"/>
    <w:rsid w:val="00907A75"/>
    <w:rsid w:val="00907AA3"/>
    <w:rsid w:val="00907AC4"/>
    <w:rsid w:val="00907AC6"/>
    <w:rsid w:val="00907C23"/>
    <w:rsid w:val="00907CBD"/>
    <w:rsid w:val="00907D2A"/>
    <w:rsid w:val="00907DDD"/>
    <w:rsid w:val="00907E67"/>
    <w:rsid w:val="00907E78"/>
    <w:rsid w:val="00907EA8"/>
    <w:rsid w:val="00907F87"/>
    <w:rsid w:val="00907FF3"/>
    <w:rsid w:val="00910014"/>
    <w:rsid w:val="00910078"/>
    <w:rsid w:val="009100A3"/>
    <w:rsid w:val="00910102"/>
    <w:rsid w:val="0091012A"/>
    <w:rsid w:val="00910228"/>
    <w:rsid w:val="009102D5"/>
    <w:rsid w:val="00910371"/>
    <w:rsid w:val="00910385"/>
    <w:rsid w:val="00910499"/>
    <w:rsid w:val="009104BF"/>
    <w:rsid w:val="009104E9"/>
    <w:rsid w:val="00910522"/>
    <w:rsid w:val="0091053C"/>
    <w:rsid w:val="00910644"/>
    <w:rsid w:val="00910659"/>
    <w:rsid w:val="0091066A"/>
    <w:rsid w:val="0091070A"/>
    <w:rsid w:val="00910749"/>
    <w:rsid w:val="00910766"/>
    <w:rsid w:val="009107AD"/>
    <w:rsid w:val="009107DB"/>
    <w:rsid w:val="0091084D"/>
    <w:rsid w:val="00910857"/>
    <w:rsid w:val="009108A2"/>
    <w:rsid w:val="009108EB"/>
    <w:rsid w:val="00910915"/>
    <w:rsid w:val="00910957"/>
    <w:rsid w:val="00910971"/>
    <w:rsid w:val="009109FD"/>
    <w:rsid w:val="00910AE5"/>
    <w:rsid w:val="00910B0A"/>
    <w:rsid w:val="00910BF6"/>
    <w:rsid w:val="00910C5C"/>
    <w:rsid w:val="00910CF4"/>
    <w:rsid w:val="00910DD8"/>
    <w:rsid w:val="00910E7A"/>
    <w:rsid w:val="00910E8C"/>
    <w:rsid w:val="00910F1A"/>
    <w:rsid w:val="00910F26"/>
    <w:rsid w:val="00910F5C"/>
    <w:rsid w:val="00910F6E"/>
    <w:rsid w:val="00910F84"/>
    <w:rsid w:val="00910FC7"/>
    <w:rsid w:val="009110AC"/>
    <w:rsid w:val="009110D2"/>
    <w:rsid w:val="009110E8"/>
    <w:rsid w:val="00911152"/>
    <w:rsid w:val="00911226"/>
    <w:rsid w:val="009112B8"/>
    <w:rsid w:val="00911332"/>
    <w:rsid w:val="00911381"/>
    <w:rsid w:val="00911387"/>
    <w:rsid w:val="0091140C"/>
    <w:rsid w:val="009114E3"/>
    <w:rsid w:val="00911584"/>
    <w:rsid w:val="0091164D"/>
    <w:rsid w:val="00911720"/>
    <w:rsid w:val="00911744"/>
    <w:rsid w:val="009117EA"/>
    <w:rsid w:val="0091184A"/>
    <w:rsid w:val="0091194E"/>
    <w:rsid w:val="009119AE"/>
    <w:rsid w:val="00911A6F"/>
    <w:rsid w:val="00911AAA"/>
    <w:rsid w:val="00911AC7"/>
    <w:rsid w:val="00911ADA"/>
    <w:rsid w:val="00911B50"/>
    <w:rsid w:val="00911BB7"/>
    <w:rsid w:val="00911C56"/>
    <w:rsid w:val="00911C70"/>
    <w:rsid w:val="00911C7D"/>
    <w:rsid w:val="00911D0E"/>
    <w:rsid w:val="00911D1B"/>
    <w:rsid w:val="00911E5F"/>
    <w:rsid w:val="00911E65"/>
    <w:rsid w:val="00911E6D"/>
    <w:rsid w:val="00911E8E"/>
    <w:rsid w:val="00911ECA"/>
    <w:rsid w:val="00911F48"/>
    <w:rsid w:val="00911F61"/>
    <w:rsid w:val="00911FB9"/>
    <w:rsid w:val="00911FFD"/>
    <w:rsid w:val="009120B4"/>
    <w:rsid w:val="009120B8"/>
    <w:rsid w:val="0091219D"/>
    <w:rsid w:val="009121AB"/>
    <w:rsid w:val="00912232"/>
    <w:rsid w:val="00912234"/>
    <w:rsid w:val="00912249"/>
    <w:rsid w:val="00912280"/>
    <w:rsid w:val="009122B8"/>
    <w:rsid w:val="00912477"/>
    <w:rsid w:val="009125A5"/>
    <w:rsid w:val="009125A8"/>
    <w:rsid w:val="009125B9"/>
    <w:rsid w:val="0091263E"/>
    <w:rsid w:val="00912676"/>
    <w:rsid w:val="00912691"/>
    <w:rsid w:val="009126CF"/>
    <w:rsid w:val="009126D2"/>
    <w:rsid w:val="009127DD"/>
    <w:rsid w:val="00912805"/>
    <w:rsid w:val="009128A0"/>
    <w:rsid w:val="009128BF"/>
    <w:rsid w:val="009128E0"/>
    <w:rsid w:val="00912934"/>
    <w:rsid w:val="00912B65"/>
    <w:rsid w:val="00912B97"/>
    <w:rsid w:val="00912D0B"/>
    <w:rsid w:val="00912D64"/>
    <w:rsid w:val="00912E68"/>
    <w:rsid w:val="00912E86"/>
    <w:rsid w:val="00912E9E"/>
    <w:rsid w:val="00912EE4"/>
    <w:rsid w:val="00912EE5"/>
    <w:rsid w:val="00912F53"/>
    <w:rsid w:val="00912FDB"/>
    <w:rsid w:val="00913043"/>
    <w:rsid w:val="009130F0"/>
    <w:rsid w:val="0091311B"/>
    <w:rsid w:val="00913359"/>
    <w:rsid w:val="0091339F"/>
    <w:rsid w:val="00913467"/>
    <w:rsid w:val="00913488"/>
    <w:rsid w:val="009135F8"/>
    <w:rsid w:val="00913602"/>
    <w:rsid w:val="00913719"/>
    <w:rsid w:val="00913750"/>
    <w:rsid w:val="009137A0"/>
    <w:rsid w:val="0091382C"/>
    <w:rsid w:val="00913877"/>
    <w:rsid w:val="009138AB"/>
    <w:rsid w:val="009138BB"/>
    <w:rsid w:val="0091393D"/>
    <w:rsid w:val="0091394D"/>
    <w:rsid w:val="0091395D"/>
    <w:rsid w:val="00913988"/>
    <w:rsid w:val="009139D9"/>
    <w:rsid w:val="00913A6C"/>
    <w:rsid w:val="00913AD6"/>
    <w:rsid w:val="00913B6F"/>
    <w:rsid w:val="00913B92"/>
    <w:rsid w:val="00913C4A"/>
    <w:rsid w:val="00913D12"/>
    <w:rsid w:val="00913D16"/>
    <w:rsid w:val="00913DB1"/>
    <w:rsid w:val="00913F13"/>
    <w:rsid w:val="00913F34"/>
    <w:rsid w:val="00914026"/>
    <w:rsid w:val="0091402E"/>
    <w:rsid w:val="00914078"/>
    <w:rsid w:val="009140DC"/>
    <w:rsid w:val="009140EB"/>
    <w:rsid w:val="00914120"/>
    <w:rsid w:val="0091419E"/>
    <w:rsid w:val="0091424B"/>
    <w:rsid w:val="009142D5"/>
    <w:rsid w:val="0091436A"/>
    <w:rsid w:val="00914388"/>
    <w:rsid w:val="00914432"/>
    <w:rsid w:val="00914499"/>
    <w:rsid w:val="009144AE"/>
    <w:rsid w:val="009144E6"/>
    <w:rsid w:val="00914500"/>
    <w:rsid w:val="0091455C"/>
    <w:rsid w:val="009145E0"/>
    <w:rsid w:val="00914723"/>
    <w:rsid w:val="00914781"/>
    <w:rsid w:val="009147C4"/>
    <w:rsid w:val="009147EB"/>
    <w:rsid w:val="009148C9"/>
    <w:rsid w:val="00914900"/>
    <w:rsid w:val="00914A72"/>
    <w:rsid w:val="00914AA0"/>
    <w:rsid w:val="00914BA9"/>
    <w:rsid w:val="00914BE3"/>
    <w:rsid w:val="00914BEF"/>
    <w:rsid w:val="00914C30"/>
    <w:rsid w:val="00914C3B"/>
    <w:rsid w:val="00914C68"/>
    <w:rsid w:val="00914CCA"/>
    <w:rsid w:val="00914D3D"/>
    <w:rsid w:val="00914D3F"/>
    <w:rsid w:val="00914D84"/>
    <w:rsid w:val="00914E87"/>
    <w:rsid w:val="00914F77"/>
    <w:rsid w:val="00914FA0"/>
    <w:rsid w:val="00914FFF"/>
    <w:rsid w:val="009150AC"/>
    <w:rsid w:val="009150B1"/>
    <w:rsid w:val="00915126"/>
    <w:rsid w:val="009153E9"/>
    <w:rsid w:val="00915447"/>
    <w:rsid w:val="0091546F"/>
    <w:rsid w:val="00915491"/>
    <w:rsid w:val="00915678"/>
    <w:rsid w:val="0091567D"/>
    <w:rsid w:val="0091571E"/>
    <w:rsid w:val="0091572F"/>
    <w:rsid w:val="0091578C"/>
    <w:rsid w:val="00915808"/>
    <w:rsid w:val="00915846"/>
    <w:rsid w:val="0091584E"/>
    <w:rsid w:val="00915893"/>
    <w:rsid w:val="009158F8"/>
    <w:rsid w:val="009158F9"/>
    <w:rsid w:val="00915903"/>
    <w:rsid w:val="00915945"/>
    <w:rsid w:val="0091594C"/>
    <w:rsid w:val="00915996"/>
    <w:rsid w:val="00915A22"/>
    <w:rsid w:val="00915B1D"/>
    <w:rsid w:val="00915B3B"/>
    <w:rsid w:val="00915B82"/>
    <w:rsid w:val="00915BB0"/>
    <w:rsid w:val="00915C79"/>
    <w:rsid w:val="00915C8E"/>
    <w:rsid w:val="00915CB6"/>
    <w:rsid w:val="00915DB0"/>
    <w:rsid w:val="00916009"/>
    <w:rsid w:val="00916058"/>
    <w:rsid w:val="00916063"/>
    <w:rsid w:val="009160D5"/>
    <w:rsid w:val="0091630F"/>
    <w:rsid w:val="009163FB"/>
    <w:rsid w:val="00916495"/>
    <w:rsid w:val="009164AF"/>
    <w:rsid w:val="00916570"/>
    <w:rsid w:val="009165B5"/>
    <w:rsid w:val="00916627"/>
    <w:rsid w:val="0091689A"/>
    <w:rsid w:val="0091692E"/>
    <w:rsid w:val="00916937"/>
    <w:rsid w:val="00916964"/>
    <w:rsid w:val="00916A16"/>
    <w:rsid w:val="00916A47"/>
    <w:rsid w:val="00916A9B"/>
    <w:rsid w:val="00916AB4"/>
    <w:rsid w:val="00916BE6"/>
    <w:rsid w:val="00916C1B"/>
    <w:rsid w:val="00916D43"/>
    <w:rsid w:val="00916D67"/>
    <w:rsid w:val="00916E19"/>
    <w:rsid w:val="00916F0C"/>
    <w:rsid w:val="00916F31"/>
    <w:rsid w:val="00916FCA"/>
    <w:rsid w:val="00917029"/>
    <w:rsid w:val="0091702F"/>
    <w:rsid w:val="00917040"/>
    <w:rsid w:val="00917055"/>
    <w:rsid w:val="0091712F"/>
    <w:rsid w:val="0091713C"/>
    <w:rsid w:val="0091715F"/>
    <w:rsid w:val="00917264"/>
    <w:rsid w:val="00917305"/>
    <w:rsid w:val="009173BA"/>
    <w:rsid w:val="009173C9"/>
    <w:rsid w:val="0091740F"/>
    <w:rsid w:val="0091741C"/>
    <w:rsid w:val="009174A5"/>
    <w:rsid w:val="00917532"/>
    <w:rsid w:val="009175C3"/>
    <w:rsid w:val="009175F3"/>
    <w:rsid w:val="0091760C"/>
    <w:rsid w:val="00917724"/>
    <w:rsid w:val="0091775D"/>
    <w:rsid w:val="00917859"/>
    <w:rsid w:val="00917896"/>
    <w:rsid w:val="009178F0"/>
    <w:rsid w:val="00917939"/>
    <w:rsid w:val="0091797B"/>
    <w:rsid w:val="0091798C"/>
    <w:rsid w:val="009179C8"/>
    <w:rsid w:val="00917A39"/>
    <w:rsid w:val="00917AC8"/>
    <w:rsid w:val="00917ACE"/>
    <w:rsid w:val="00917B05"/>
    <w:rsid w:val="00917B35"/>
    <w:rsid w:val="00917B56"/>
    <w:rsid w:val="00917BB0"/>
    <w:rsid w:val="00917BF2"/>
    <w:rsid w:val="00917C6F"/>
    <w:rsid w:val="00917CDB"/>
    <w:rsid w:val="00917D2B"/>
    <w:rsid w:val="00917DE5"/>
    <w:rsid w:val="00917E29"/>
    <w:rsid w:val="00917E3A"/>
    <w:rsid w:val="00917E68"/>
    <w:rsid w:val="00917E6B"/>
    <w:rsid w:val="00917E9C"/>
    <w:rsid w:val="00917EA9"/>
    <w:rsid w:val="00917F0A"/>
    <w:rsid w:val="00917F39"/>
    <w:rsid w:val="00917F6C"/>
    <w:rsid w:val="0092002E"/>
    <w:rsid w:val="009200D9"/>
    <w:rsid w:val="009200F4"/>
    <w:rsid w:val="0092012E"/>
    <w:rsid w:val="00920177"/>
    <w:rsid w:val="009201FB"/>
    <w:rsid w:val="0092026D"/>
    <w:rsid w:val="009202B2"/>
    <w:rsid w:val="009202BD"/>
    <w:rsid w:val="00920328"/>
    <w:rsid w:val="0092039F"/>
    <w:rsid w:val="0092042F"/>
    <w:rsid w:val="00920458"/>
    <w:rsid w:val="0092049F"/>
    <w:rsid w:val="009204A2"/>
    <w:rsid w:val="009204C6"/>
    <w:rsid w:val="0092050C"/>
    <w:rsid w:val="00920529"/>
    <w:rsid w:val="00920530"/>
    <w:rsid w:val="009205ED"/>
    <w:rsid w:val="0092066F"/>
    <w:rsid w:val="009207CE"/>
    <w:rsid w:val="00920873"/>
    <w:rsid w:val="009208AA"/>
    <w:rsid w:val="009208C8"/>
    <w:rsid w:val="0092093D"/>
    <w:rsid w:val="00920941"/>
    <w:rsid w:val="0092096E"/>
    <w:rsid w:val="00920A05"/>
    <w:rsid w:val="00920A2F"/>
    <w:rsid w:val="00920AEC"/>
    <w:rsid w:val="00920AF6"/>
    <w:rsid w:val="00920B25"/>
    <w:rsid w:val="00920B67"/>
    <w:rsid w:val="00920B93"/>
    <w:rsid w:val="00920BD4"/>
    <w:rsid w:val="00920C77"/>
    <w:rsid w:val="00920CBF"/>
    <w:rsid w:val="00920D58"/>
    <w:rsid w:val="00920D88"/>
    <w:rsid w:val="00920DE5"/>
    <w:rsid w:val="00920DED"/>
    <w:rsid w:val="00920E3D"/>
    <w:rsid w:val="00920ED1"/>
    <w:rsid w:val="00920ED2"/>
    <w:rsid w:val="00920F4A"/>
    <w:rsid w:val="00920FBB"/>
    <w:rsid w:val="009210EF"/>
    <w:rsid w:val="009211DE"/>
    <w:rsid w:val="00921241"/>
    <w:rsid w:val="00921247"/>
    <w:rsid w:val="009212E1"/>
    <w:rsid w:val="0092137B"/>
    <w:rsid w:val="0092147E"/>
    <w:rsid w:val="009214A0"/>
    <w:rsid w:val="00921528"/>
    <w:rsid w:val="00921581"/>
    <w:rsid w:val="00921582"/>
    <w:rsid w:val="0092163C"/>
    <w:rsid w:val="009216BE"/>
    <w:rsid w:val="00921818"/>
    <w:rsid w:val="0092188B"/>
    <w:rsid w:val="009218D6"/>
    <w:rsid w:val="00921916"/>
    <w:rsid w:val="00921A32"/>
    <w:rsid w:val="00921B1D"/>
    <w:rsid w:val="00921C6B"/>
    <w:rsid w:val="00921C88"/>
    <w:rsid w:val="00921CF4"/>
    <w:rsid w:val="00921D32"/>
    <w:rsid w:val="00921D8B"/>
    <w:rsid w:val="00921EDC"/>
    <w:rsid w:val="00921EE8"/>
    <w:rsid w:val="00921FBD"/>
    <w:rsid w:val="00921FCF"/>
    <w:rsid w:val="00921FD2"/>
    <w:rsid w:val="00922077"/>
    <w:rsid w:val="00922165"/>
    <w:rsid w:val="00922170"/>
    <w:rsid w:val="00922369"/>
    <w:rsid w:val="009223C3"/>
    <w:rsid w:val="009223DE"/>
    <w:rsid w:val="00922420"/>
    <w:rsid w:val="00922442"/>
    <w:rsid w:val="009224E6"/>
    <w:rsid w:val="00922580"/>
    <w:rsid w:val="0092259A"/>
    <w:rsid w:val="009225A7"/>
    <w:rsid w:val="009225BD"/>
    <w:rsid w:val="009225E1"/>
    <w:rsid w:val="00922608"/>
    <w:rsid w:val="00922629"/>
    <w:rsid w:val="00922684"/>
    <w:rsid w:val="00922699"/>
    <w:rsid w:val="00922811"/>
    <w:rsid w:val="009228E5"/>
    <w:rsid w:val="00922945"/>
    <w:rsid w:val="009229C2"/>
    <w:rsid w:val="00922A98"/>
    <w:rsid w:val="00922B18"/>
    <w:rsid w:val="00922B7D"/>
    <w:rsid w:val="00922C26"/>
    <w:rsid w:val="00922C69"/>
    <w:rsid w:val="00922C76"/>
    <w:rsid w:val="00922C8C"/>
    <w:rsid w:val="00922DE7"/>
    <w:rsid w:val="00922E66"/>
    <w:rsid w:val="00922E79"/>
    <w:rsid w:val="00922E9E"/>
    <w:rsid w:val="00922EBE"/>
    <w:rsid w:val="00922ED4"/>
    <w:rsid w:val="00922F3C"/>
    <w:rsid w:val="00922F60"/>
    <w:rsid w:val="00922FB5"/>
    <w:rsid w:val="00922FDC"/>
    <w:rsid w:val="00923098"/>
    <w:rsid w:val="009232F0"/>
    <w:rsid w:val="009233F1"/>
    <w:rsid w:val="009235D0"/>
    <w:rsid w:val="00923624"/>
    <w:rsid w:val="0092366B"/>
    <w:rsid w:val="00923672"/>
    <w:rsid w:val="00923712"/>
    <w:rsid w:val="0092374E"/>
    <w:rsid w:val="0092374F"/>
    <w:rsid w:val="0092377B"/>
    <w:rsid w:val="0092383C"/>
    <w:rsid w:val="009238AF"/>
    <w:rsid w:val="009238DB"/>
    <w:rsid w:val="00923959"/>
    <w:rsid w:val="00923AD3"/>
    <w:rsid w:val="00923B79"/>
    <w:rsid w:val="00923B84"/>
    <w:rsid w:val="00923BAC"/>
    <w:rsid w:val="00923BD6"/>
    <w:rsid w:val="00923BDF"/>
    <w:rsid w:val="00923CC4"/>
    <w:rsid w:val="00923CCC"/>
    <w:rsid w:val="00923D67"/>
    <w:rsid w:val="00923D98"/>
    <w:rsid w:val="00923DD8"/>
    <w:rsid w:val="00923E1A"/>
    <w:rsid w:val="00923F24"/>
    <w:rsid w:val="00923F7E"/>
    <w:rsid w:val="00924055"/>
    <w:rsid w:val="0092413E"/>
    <w:rsid w:val="0092415C"/>
    <w:rsid w:val="0092416F"/>
    <w:rsid w:val="009241A6"/>
    <w:rsid w:val="009242B0"/>
    <w:rsid w:val="00924342"/>
    <w:rsid w:val="009243B0"/>
    <w:rsid w:val="00924432"/>
    <w:rsid w:val="00924578"/>
    <w:rsid w:val="00924758"/>
    <w:rsid w:val="00924829"/>
    <w:rsid w:val="00924898"/>
    <w:rsid w:val="009248A0"/>
    <w:rsid w:val="009248B7"/>
    <w:rsid w:val="009248CF"/>
    <w:rsid w:val="0092491A"/>
    <w:rsid w:val="00924931"/>
    <w:rsid w:val="0092493F"/>
    <w:rsid w:val="00924999"/>
    <w:rsid w:val="009249E1"/>
    <w:rsid w:val="00924A03"/>
    <w:rsid w:val="00924A08"/>
    <w:rsid w:val="00924A25"/>
    <w:rsid w:val="00924B33"/>
    <w:rsid w:val="00924B41"/>
    <w:rsid w:val="00924B46"/>
    <w:rsid w:val="00924B5B"/>
    <w:rsid w:val="00924CED"/>
    <w:rsid w:val="00924D27"/>
    <w:rsid w:val="00924D36"/>
    <w:rsid w:val="00924D3D"/>
    <w:rsid w:val="00924D57"/>
    <w:rsid w:val="00924DBD"/>
    <w:rsid w:val="00924E08"/>
    <w:rsid w:val="00924E39"/>
    <w:rsid w:val="00924E44"/>
    <w:rsid w:val="00924E9E"/>
    <w:rsid w:val="00924ED9"/>
    <w:rsid w:val="00924FF4"/>
    <w:rsid w:val="00925064"/>
    <w:rsid w:val="00925082"/>
    <w:rsid w:val="009250D1"/>
    <w:rsid w:val="009250FF"/>
    <w:rsid w:val="009251CB"/>
    <w:rsid w:val="00925217"/>
    <w:rsid w:val="00925224"/>
    <w:rsid w:val="0092522F"/>
    <w:rsid w:val="0092539C"/>
    <w:rsid w:val="00925537"/>
    <w:rsid w:val="00925575"/>
    <w:rsid w:val="00925607"/>
    <w:rsid w:val="00925645"/>
    <w:rsid w:val="009256F2"/>
    <w:rsid w:val="00925720"/>
    <w:rsid w:val="00925816"/>
    <w:rsid w:val="0092582F"/>
    <w:rsid w:val="009258BE"/>
    <w:rsid w:val="009258EB"/>
    <w:rsid w:val="009258F2"/>
    <w:rsid w:val="00925952"/>
    <w:rsid w:val="009259A6"/>
    <w:rsid w:val="009259E4"/>
    <w:rsid w:val="00925A33"/>
    <w:rsid w:val="00925AA9"/>
    <w:rsid w:val="00925B37"/>
    <w:rsid w:val="00925B42"/>
    <w:rsid w:val="00925BAD"/>
    <w:rsid w:val="00925C6B"/>
    <w:rsid w:val="00925C78"/>
    <w:rsid w:val="00925CA6"/>
    <w:rsid w:val="00925CA9"/>
    <w:rsid w:val="00925CDB"/>
    <w:rsid w:val="00925D22"/>
    <w:rsid w:val="00925D7E"/>
    <w:rsid w:val="00925DF4"/>
    <w:rsid w:val="00925E5E"/>
    <w:rsid w:val="00925ED0"/>
    <w:rsid w:val="00925EF9"/>
    <w:rsid w:val="00925FF1"/>
    <w:rsid w:val="00926007"/>
    <w:rsid w:val="00926022"/>
    <w:rsid w:val="0092609D"/>
    <w:rsid w:val="009260C9"/>
    <w:rsid w:val="009260D2"/>
    <w:rsid w:val="00926183"/>
    <w:rsid w:val="009261C4"/>
    <w:rsid w:val="009261E9"/>
    <w:rsid w:val="0092626E"/>
    <w:rsid w:val="0092627A"/>
    <w:rsid w:val="00926347"/>
    <w:rsid w:val="00926367"/>
    <w:rsid w:val="009263AB"/>
    <w:rsid w:val="00926411"/>
    <w:rsid w:val="00926501"/>
    <w:rsid w:val="00926505"/>
    <w:rsid w:val="0092656C"/>
    <w:rsid w:val="00926604"/>
    <w:rsid w:val="00926616"/>
    <w:rsid w:val="00926657"/>
    <w:rsid w:val="009266CB"/>
    <w:rsid w:val="009266F7"/>
    <w:rsid w:val="009267A0"/>
    <w:rsid w:val="009267D9"/>
    <w:rsid w:val="00926832"/>
    <w:rsid w:val="009268AF"/>
    <w:rsid w:val="009268B5"/>
    <w:rsid w:val="009268CB"/>
    <w:rsid w:val="009268E7"/>
    <w:rsid w:val="00926924"/>
    <w:rsid w:val="009269EE"/>
    <w:rsid w:val="00926D15"/>
    <w:rsid w:val="00926DA5"/>
    <w:rsid w:val="00926E5A"/>
    <w:rsid w:val="00926EAC"/>
    <w:rsid w:val="0092707D"/>
    <w:rsid w:val="0092708A"/>
    <w:rsid w:val="00927245"/>
    <w:rsid w:val="009272E2"/>
    <w:rsid w:val="0092736A"/>
    <w:rsid w:val="009273F6"/>
    <w:rsid w:val="009274D0"/>
    <w:rsid w:val="0092752A"/>
    <w:rsid w:val="009275A8"/>
    <w:rsid w:val="00927643"/>
    <w:rsid w:val="0092772C"/>
    <w:rsid w:val="0092772E"/>
    <w:rsid w:val="00927732"/>
    <w:rsid w:val="009277C6"/>
    <w:rsid w:val="009277CC"/>
    <w:rsid w:val="0092782F"/>
    <w:rsid w:val="009278E1"/>
    <w:rsid w:val="00927A0A"/>
    <w:rsid w:val="00927A2D"/>
    <w:rsid w:val="00927A89"/>
    <w:rsid w:val="00927A9C"/>
    <w:rsid w:val="00927ACD"/>
    <w:rsid w:val="00927AF4"/>
    <w:rsid w:val="00927AFC"/>
    <w:rsid w:val="00927B22"/>
    <w:rsid w:val="00927B76"/>
    <w:rsid w:val="00927B96"/>
    <w:rsid w:val="00927CA1"/>
    <w:rsid w:val="00927CBB"/>
    <w:rsid w:val="00927D55"/>
    <w:rsid w:val="00927D9A"/>
    <w:rsid w:val="00927DF6"/>
    <w:rsid w:val="00927F2F"/>
    <w:rsid w:val="009300FF"/>
    <w:rsid w:val="009301A9"/>
    <w:rsid w:val="0093033E"/>
    <w:rsid w:val="0093036B"/>
    <w:rsid w:val="009304FA"/>
    <w:rsid w:val="009305BA"/>
    <w:rsid w:val="00930630"/>
    <w:rsid w:val="00930660"/>
    <w:rsid w:val="009306E6"/>
    <w:rsid w:val="00930796"/>
    <w:rsid w:val="009307DC"/>
    <w:rsid w:val="009307E1"/>
    <w:rsid w:val="0093096A"/>
    <w:rsid w:val="009309F7"/>
    <w:rsid w:val="00930A14"/>
    <w:rsid w:val="00930A5C"/>
    <w:rsid w:val="00930A8A"/>
    <w:rsid w:val="00930AE9"/>
    <w:rsid w:val="00930B57"/>
    <w:rsid w:val="00930BF2"/>
    <w:rsid w:val="00930BFE"/>
    <w:rsid w:val="00930C26"/>
    <w:rsid w:val="00930CA0"/>
    <w:rsid w:val="00930E20"/>
    <w:rsid w:val="00930EF6"/>
    <w:rsid w:val="00930F14"/>
    <w:rsid w:val="00930F5D"/>
    <w:rsid w:val="00930F73"/>
    <w:rsid w:val="00931066"/>
    <w:rsid w:val="009310B7"/>
    <w:rsid w:val="009310E9"/>
    <w:rsid w:val="00931168"/>
    <w:rsid w:val="0093126F"/>
    <w:rsid w:val="00931281"/>
    <w:rsid w:val="00931303"/>
    <w:rsid w:val="00931386"/>
    <w:rsid w:val="009313D2"/>
    <w:rsid w:val="009313F4"/>
    <w:rsid w:val="00931416"/>
    <w:rsid w:val="00931512"/>
    <w:rsid w:val="009315D3"/>
    <w:rsid w:val="009315EA"/>
    <w:rsid w:val="00931645"/>
    <w:rsid w:val="009316AF"/>
    <w:rsid w:val="009316C1"/>
    <w:rsid w:val="009316C4"/>
    <w:rsid w:val="0093177D"/>
    <w:rsid w:val="009317E2"/>
    <w:rsid w:val="00931818"/>
    <w:rsid w:val="00931847"/>
    <w:rsid w:val="00931856"/>
    <w:rsid w:val="00931878"/>
    <w:rsid w:val="009318AA"/>
    <w:rsid w:val="009318EB"/>
    <w:rsid w:val="0093196D"/>
    <w:rsid w:val="00931A5F"/>
    <w:rsid w:val="00931A73"/>
    <w:rsid w:val="00931ABA"/>
    <w:rsid w:val="00931CA2"/>
    <w:rsid w:val="00931DA3"/>
    <w:rsid w:val="00931DF3"/>
    <w:rsid w:val="00931E12"/>
    <w:rsid w:val="00931E5B"/>
    <w:rsid w:val="00931EA6"/>
    <w:rsid w:val="00931EB1"/>
    <w:rsid w:val="00931EC1"/>
    <w:rsid w:val="00931FB8"/>
    <w:rsid w:val="00931FEE"/>
    <w:rsid w:val="00932050"/>
    <w:rsid w:val="00932058"/>
    <w:rsid w:val="009320AA"/>
    <w:rsid w:val="009320D9"/>
    <w:rsid w:val="009320F7"/>
    <w:rsid w:val="009320FE"/>
    <w:rsid w:val="0093213E"/>
    <w:rsid w:val="009321A4"/>
    <w:rsid w:val="00932293"/>
    <w:rsid w:val="009322D5"/>
    <w:rsid w:val="00932359"/>
    <w:rsid w:val="0093236A"/>
    <w:rsid w:val="00932374"/>
    <w:rsid w:val="009323EF"/>
    <w:rsid w:val="00932439"/>
    <w:rsid w:val="009325E9"/>
    <w:rsid w:val="00932609"/>
    <w:rsid w:val="0093268B"/>
    <w:rsid w:val="00932695"/>
    <w:rsid w:val="009326F5"/>
    <w:rsid w:val="009327D3"/>
    <w:rsid w:val="00932936"/>
    <w:rsid w:val="00932950"/>
    <w:rsid w:val="009329C5"/>
    <w:rsid w:val="009329C7"/>
    <w:rsid w:val="009329D1"/>
    <w:rsid w:val="00932A40"/>
    <w:rsid w:val="00932A9D"/>
    <w:rsid w:val="00932AC4"/>
    <w:rsid w:val="00932B08"/>
    <w:rsid w:val="00932B1A"/>
    <w:rsid w:val="00932B26"/>
    <w:rsid w:val="00932B3B"/>
    <w:rsid w:val="00932B47"/>
    <w:rsid w:val="00932BEF"/>
    <w:rsid w:val="00932C45"/>
    <w:rsid w:val="00932CBD"/>
    <w:rsid w:val="00932D2F"/>
    <w:rsid w:val="00932E46"/>
    <w:rsid w:val="00932E63"/>
    <w:rsid w:val="00932EA9"/>
    <w:rsid w:val="00932EFB"/>
    <w:rsid w:val="00932F47"/>
    <w:rsid w:val="00932F65"/>
    <w:rsid w:val="00932FC8"/>
    <w:rsid w:val="00933093"/>
    <w:rsid w:val="0093309E"/>
    <w:rsid w:val="009330BF"/>
    <w:rsid w:val="009330F9"/>
    <w:rsid w:val="0093312E"/>
    <w:rsid w:val="00933138"/>
    <w:rsid w:val="009331B1"/>
    <w:rsid w:val="009331B7"/>
    <w:rsid w:val="00933244"/>
    <w:rsid w:val="00933255"/>
    <w:rsid w:val="00933291"/>
    <w:rsid w:val="00933354"/>
    <w:rsid w:val="009333A3"/>
    <w:rsid w:val="009333F3"/>
    <w:rsid w:val="0093352A"/>
    <w:rsid w:val="0093356D"/>
    <w:rsid w:val="009335D4"/>
    <w:rsid w:val="009336D6"/>
    <w:rsid w:val="009336DE"/>
    <w:rsid w:val="00933734"/>
    <w:rsid w:val="00933835"/>
    <w:rsid w:val="0093389A"/>
    <w:rsid w:val="009338FF"/>
    <w:rsid w:val="0093390D"/>
    <w:rsid w:val="009339B0"/>
    <w:rsid w:val="009339CE"/>
    <w:rsid w:val="00933A63"/>
    <w:rsid w:val="00933A92"/>
    <w:rsid w:val="00933AAB"/>
    <w:rsid w:val="00933BAB"/>
    <w:rsid w:val="00933BD5"/>
    <w:rsid w:val="00933C55"/>
    <w:rsid w:val="00933C88"/>
    <w:rsid w:val="00933D16"/>
    <w:rsid w:val="00933D5A"/>
    <w:rsid w:val="00933D5D"/>
    <w:rsid w:val="00933E24"/>
    <w:rsid w:val="0093406F"/>
    <w:rsid w:val="0093409A"/>
    <w:rsid w:val="009340C8"/>
    <w:rsid w:val="00934223"/>
    <w:rsid w:val="009342C1"/>
    <w:rsid w:val="0093435B"/>
    <w:rsid w:val="0093435D"/>
    <w:rsid w:val="00934381"/>
    <w:rsid w:val="009343B7"/>
    <w:rsid w:val="0093443A"/>
    <w:rsid w:val="0093445D"/>
    <w:rsid w:val="009344B9"/>
    <w:rsid w:val="009344BF"/>
    <w:rsid w:val="009344CB"/>
    <w:rsid w:val="0093454B"/>
    <w:rsid w:val="009346EB"/>
    <w:rsid w:val="009346FF"/>
    <w:rsid w:val="00934778"/>
    <w:rsid w:val="009347D1"/>
    <w:rsid w:val="0093486B"/>
    <w:rsid w:val="009348C0"/>
    <w:rsid w:val="0093496A"/>
    <w:rsid w:val="00934A64"/>
    <w:rsid w:val="00934AE8"/>
    <w:rsid w:val="00934C1A"/>
    <w:rsid w:val="00934C1F"/>
    <w:rsid w:val="00934C24"/>
    <w:rsid w:val="00934CF8"/>
    <w:rsid w:val="00934DB2"/>
    <w:rsid w:val="00934DBD"/>
    <w:rsid w:val="00934DC3"/>
    <w:rsid w:val="00934F32"/>
    <w:rsid w:val="00934F77"/>
    <w:rsid w:val="00934F97"/>
    <w:rsid w:val="00935028"/>
    <w:rsid w:val="009352CF"/>
    <w:rsid w:val="009352D1"/>
    <w:rsid w:val="00935355"/>
    <w:rsid w:val="00935382"/>
    <w:rsid w:val="00935391"/>
    <w:rsid w:val="00935450"/>
    <w:rsid w:val="009354AA"/>
    <w:rsid w:val="00935523"/>
    <w:rsid w:val="00935590"/>
    <w:rsid w:val="009355D7"/>
    <w:rsid w:val="009356DA"/>
    <w:rsid w:val="00935870"/>
    <w:rsid w:val="009358AD"/>
    <w:rsid w:val="00935976"/>
    <w:rsid w:val="00935AA0"/>
    <w:rsid w:val="00935AAF"/>
    <w:rsid w:val="00935B02"/>
    <w:rsid w:val="00935B5B"/>
    <w:rsid w:val="00935BE8"/>
    <w:rsid w:val="00935D0F"/>
    <w:rsid w:val="00935DF7"/>
    <w:rsid w:val="00935E4C"/>
    <w:rsid w:val="00935FBE"/>
    <w:rsid w:val="00936072"/>
    <w:rsid w:val="00936173"/>
    <w:rsid w:val="00936215"/>
    <w:rsid w:val="0093628D"/>
    <w:rsid w:val="00936306"/>
    <w:rsid w:val="0093640A"/>
    <w:rsid w:val="00936433"/>
    <w:rsid w:val="009364A2"/>
    <w:rsid w:val="009364B3"/>
    <w:rsid w:val="009364CE"/>
    <w:rsid w:val="009365A8"/>
    <w:rsid w:val="009365D2"/>
    <w:rsid w:val="0093668C"/>
    <w:rsid w:val="00936719"/>
    <w:rsid w:val="00936729"/>
    <w:rsid w:val="00936789"/>
    <w:rsid w:val="009367A1"/>
    <w:rsid w:val="009367AE"/>
    <w:rsid w:val="00936905"/>
    <w:rsid w:val="009369D4"/>
    <w:rsid w:val="00936A23"/>
    <w:rsid w:val="00936B4D"/>
    <w:rsid w:val="00936BFE"/>
    <w:rsid w:val="00936C01"/>
    <w:rsid w:val="00936CB7"/>
    <w:rsid w:val="00936D2B"/>
    <w:rsid w:val="00936D34"/>
    <w:rsid w:val="00936D4A"/>
    <w:rsid w:val="00936E54"/>
    <w:rsid w:val="00936E5B"/>
    <w:rsid w:val="00936E68"/>
    <w:rsid w:val="00936E97"/>
    <w:rsid w:val="00936F2B"/>
    <w:rsid w:val="00936F4E"/>
    <w:rsid w:val="00936FA5"/>
    <w:rsid w:val="00936FEA"/>
    <w:rsid w:val="00936FF9"/>
    <w:rsid w:val="009370B3"/>
    <w:rsid w:val="009370C4"/>
    <w:rsid w:val="009372E3"/>
    <w:rsid w:val="009373B3"/>
    <w:rsid w:val="009373CD"/>
    <w:rsid w:val="00937490"/>
    <w:rsid w:val="009374DE"/>
    <w:rsid w:val="0093752B"/>
    <w:rsid w:val="0093756E"/>
    <w:rsid w:val="00937591"/>
    <w:rsid w:val="009375F6"/>
    <w:rsid w:val="0093764C"/>
    <w:rsid w:val="009376C9"/>
    <w:rsid w:val="009377A8"/>
    <w:rsid w:val="009377C3"/>
    <w:rsid w:val="009377EA"/>
    <w:rsid w:val="00937819"/>
    <w:rsid w:val="00937849"/>
    <w:rsid w:val="0093785E"/>
    <w:rsid w:val="009378A3"/>
    <w:rsid w:val="0093795C"/>
    <w:rsid w:val="00937983"/>
    <w:rsid w:val="009379D3"/>
    <w:rsid w:val="00937A33"/>
    <w:rsid w:val="00937BAE"/>
    <w:rsid w:val="00937BB1"/>
    <w:rsid w:val="00937BCD"/>
    <w:rsid w:val="00937C7F"/>
    <w:rsid w:val="00937D45"/>
    <w:rsid w:val="00937E3C"/>
    <w:rsid w:val="00937F15"/>
    <w:rsid w:val="00937F2B"/>
    <w:rsid w:val="00937F3B"/>
    <w:rsid w:val="00937F4E"/>
    <w:rsid w:val="00937F83"/>
    <w:rsid w:val="0094007D"/>
    <w:rsid w:val="009400B9"/>
    <w:rsid w:val="009401C4"/>
    <w:rsid w:val="009401F3"/>
    <w:rsid w:val="009401F4"/>
    <w:rsid w:val="00940203"/>
    <w:rsid w:val="00940212"/>
    <w:rsid w:val="009403AD"/>
    <w:rsid w:val="009405EA"/>
    <w:rsid w:val="009405F8"/>
    <w:rsid w:val="009406E6"/>
    <w:rsid w:val="0094071D"/>
    <w:rsid w:val="00940731"/>
    <w:rsid w:val="00940735"/>
    <w:rsid w:val="0094075B"/>
    <w:rsid w:val="009407B3"/>
    <w:rsid w:val="00940830"/>
    <w:rsid w:val="009408DB"/>
    <w:rsid w:val="00940935"/>
    <w:rsid w:val="00940971"/>
    <w:rsid w:val="00940993"/>
    <w:rsid w:val="009409DF"/>
    <w:rsid w:val="00940A0E"/>
    <w:rsid w:val="00940AA6"/>
    <w:rsid w:val="00940AB6"/>
    <w:rsid w:val="00940B28"/>
    <w:rsid w:val="00940BE6"/>
    <w:rsid w:val="00940BEB"/>
    <w:rsid w:val="00940C04"/>
    <w:rsid w:val="00940DC2"/>
    <w:rsid w:val="00940EDF"/>
    <w:rsid w:val="00940FA6"/>
    <w:rsid w:val="00940FBB"/>
    <w:rsid w:val="00940FDC"/>
    <w:rsid w:val="009410D7"/>
    <w:rsid w:val="00941108"/>
    <w:rsid w:val="0094122F"/>
    <w:rsid w:val="0094130D"/>
    <w:rsid w:val="009413BE"/>
    <w:rsid w:val="009414F4"/>
    <w:rsid w:val="00941505"/>
    <w:rsid w:val="00941524"/>
    <w:rsid w:val="009415EF"/>
    <w:rsid w:val="009416B5"/>
    <w:rsid w:val="009418A2"/>
    <w:rsid w:val="009418BD"/>
    <w:rsid w:val="0094192F"/>
    <w:rsid w:val="0094198E"/>
    <w:rsid w:val="00941AD7"/>
    <w:rsid w:val="00941B78"/>
    <w:rsid w:val="00941BA8"/>
    <w:rsid w:val="00941D29"/>
    <w:rsid w:val="00941D37"/>
    <w:rsid w:val="00941D7F"/>
    <w:rsid w:val="00941DC1"/>
    <w:rsid w:val="00941E15"/>
    <w:rsid w:val="00941E2F"/>
    <w:rsid w:val="00941F22"/>
    <w:rsid w:val="00941F2F"/>
    <w:rsid w:val="00941F7A"/>
    <w:rsid w:val="00941F92"/>
    <w:rsid w:val="00942008"/>
    <w:rsid w:val="0094201D"/>
    <w:rsid w:val="00942073"/>
    <w:rsid w:val="00942084"/>
    <w:rsid w:val="009420A1"/>
    <w:rsid w:val="009420C2"/>
    <w:rsid w:val="0094212F"/>
    <w:rsid w:val="00942147"/>
    <w:rsid w:val="009423AC"/>
    <w:rsid w:val="00942444"/>
    <w:rsid w:val="00942562"/>
    <w:rsid w:val="009425D3"/>
    <w:rsid w:val="00942637"/>
    <w:rsid w:val="0094267A"/>
    <w:rsid w:val="00942758"/>
    <w:rsid w:val="009427BF"/>
    <w:rsid w:val="00942806"/>
    <w:rsid w:val="00942932"/>
    <w:rsid w:val="009429AE"/>
    <w:rsid w:val="00942BAB"/>
    <w:rsid w:val="00942BB0"/>
    <w:rsid w:val="00942BE2"/>
    <w:rsid w:val="00942BEE"/>
    <w:rsid w:val="00942C4D"/>
    <w:rsid w:val="00942C59"/>
    <w:rsid w:val="00942D81"/>
    <w:rsid w:val="00942DA4"/>
    <w:rsid w:val="00942DD5"/>
    <w:rsid w:val="00942DDB"/>
    <w:rsid w:val="00942E71"/>
    <w:rsid w:val="00942EAF"/>
    <w:rsid w:val="00942ECE"/>
    <w:rsid w:val="00942F3B"/>
    <w:rsid w:val="00942FA4"/>
    <w:rsid w:val="00942FC5"/>
    <w:rsid w:val="00943027"/>
    <w:rsid w:val="0094309E"/>
    <w:rsid w:val="009430DF"/>
    <w:rsid w:val="009430F3"/>
    <w:rsid w:val="00943182"/>
    <w:rsid w:val="009431DA"/>
    <w:rsid w:val="009432BC"/>
    <w:rsid w:val="009432DF"/>
    <w:rsid w:val="009433B1"/>
    <w:rsid w:val="009433B6"/>
    <w:rsid w:val="009433C1"/>
    <w:rsid w:val="009433D4"/>
    <w:rsid w:val="0094358B"/>
    <w:rsid w:val="009435AC"/>
    <w:rsid w:val="009435C9"/>
    <w:rsid w:val="009435CF"/>
    <w:rsid w:val="0094361C"/>
    <w:rsid w:val="00943657"/>
    <w:rsid w:val="0094369D"/>
    <w:rsid w:val="009436A9"/>
    <w:rsid w:val="00943707"/>
    <w:rsid w:val="0094378A"/>
    <w:rsid w:val="0094379D"/>
    <w:rsid w:val="009437DE"/>
    <w:rsid w:val="009437E1"/>
    <w:rsid w:val="00943823"/>
    <w:rsid w:val="00943839"/>
    <w:rsid w:val="0094387E"/>
    <w:rsid w:val="00943930"/>
    <w:rsid w:val="00943989"/>
    <w:rsid w:val="009439D5"/>
    <w:rsid w:val="009439FB"/>
    <w:rsid w:val="00943A1A"/>
    <w:rsid w:val="00943AB3"/>
    <w:rsid w:val="00943AE2"/>
    <w:rsid w:val="00943BBA"/>
    <w:rsid w:val="00943BDD"/>
    <w:rsid w:val="00943BE4"/>
    <w:rsid w:val="00943C35"/>
    <w:rsid w:val="00943CA7"/>
    <w:rsid w:val="00943D3E"/>
    <w:rsid w:val="00943EAD"/>
    <w:rsid w:val="00943F6A"/>
    <w:rsid w:val="00943FAC"/>
    <w:rsid w:val="00943FCC"/>
    <w:rsid w:val="00944016"/>
    <w:rsid w:val="0094402A"/>
    <w:rsid w:val="00944067"/>
    <w:rsid w:val="00944077"/>
    <w:rsid w:val="0094411C"/>
    <w:rsid w:val="00944138"/>
    <w:rsid w:val="009441F0"/>
    <w:rsid w:val="00944203"/>
    <w:rsid w:val="00944214"/>
    <w:rsid w:val="009442C9"/>
    <w:rsid w:val="009442D3"/>
    <w:rsid w:val="009442F0"/>
    <w:rsid w:val="00944312"/>
    <w:rsid w:val="009443C6"/>
    <w:rsid w:val="00944411"/>
    <w:rsid w:val="0094446E"/>
    <w:rsid w:val="00944477"/>
    <w:rsid w:val="009444D3"/>
    <w:rsid w:val="009444D9"/>
    <w:rsid w:val="0094452F"/>
    <w:rsid w:val="0094464A"/>
    <w:rsid w:val="009446A3"/>
    <w:rsid w:val="009446F2"/>
    <w:rsid w:val="00944754"/>
    <w:rsid w:val="00944806"/>
    <w:rsid w:val="00944858"/>
    <w:rsid w:val="00944861"/>
    <w:rsid w:val="0094489D"/>
    <w:rsid w:val="009448F4"/>
    <w:rsid w:val="0094492A"/>
    <w:rsid w:val="00944B49"/>
    <w:rsid w:val="00944BDD"/>
    <w:rsid w:val="00944C45"/>
    <w:rsid w:val="00944C74"/>
    <w:rsid w:val="00944D9D"/>
    <w:rsid w:val="00944ECE"/>
    <w:rsid w:val="00944FA7"/>
    <w:rsid w:val="009450F1"/>
    <w:rsid w:val="0094512B"/>
    <w:rsid w:val="0094514D"/>
    <w:rsid w:val="00945162"/>
    <w:rsid w:val="00945175"/>
    <w:rsid w:val="00945182"/>
    <w:rsid w:val="0094519F"/>
    <w:rsid w:val="009451A7"/>
    <w:rsid w:val="00945206"/>
    <w:rsid w:val="00945326"/>
    <w:rsid w:val="0094537C"/>
    <w:rsid w:val="009453B5"/>
    <w:rsid w:val="009453F7"/>
    <w:rsid w:val="00945450"/>
    <w:rsid w:val="00945506"/>
    <w:rsid w:val="00945547"/>
    <w:rsid w:val="009455D3"/>
    <w:rsid w:val="009455DC"/>
    <w:rsid w:val="00945708"/>
    <w:rsid w:val="0094570A"/>
    <w:rsid w:val="0094574C"/>
    <w:rsid w:val="00945767"/>
    <w:rsid w:val="009457C0"/>
    <w:rsid w:val="009457D4"/>
    <w:rsid w:val="0094589A"/>
    <w:rsid w:val="009458BB"/>
    <w:rsid w:val="009458CD"/>
    <w:rsid w:val="009458D9"/>
    <w:rsid w:val="00945905"/>
    <w:rsid w:val="0094592D"/>
    <w:rsid w:val="00945979"/>
    <w:rsid w:val="00945A2A"/>
    <w:rsid w:val="00945AEB"/>
    <w:rsid w:val="00945B32"/>
    <w:rsid w:val="00945B65"/>
    <w:rsid w:val="00945C3B"/>
    <w:rsid w:val="00945D68"/>
    <w:rsid w:val="00945D70"/>
    <w:rsid w:val="00945D81"/>
    <w:rsid w:val="00945DFC"/>
    <w:rsid w:val="00945E49"/>
    <w:rsid w:val="00945EA7"/>
    <w:rsid w:val="00945F4E"/>
    <w:rsid w:val="00945F8E"/>
    <w:rsid w:val="00945FCD"/>
    <w:rsid w:val="00946040"/>
    <w:rsid w:val="009460AE"/>
    <w:rsid w:val="009460BA"/>
    <w:rsid w:val="00946169"/>
    <w:rsid w:val="009461AE"/>
    <w:rsid w:val="00946212"/>
    <w:rsid w:val="0094623C"/>
    <w:rsid w:val="00946334"/>
    <w:rsid w:val="00946338"/>
    <w:rsid w:val="00946355"/>
    <w:rsid w:val="00946392"/>
    <w:rsid w:val="0094639C"/>
    <w:rsid w:val="009463F8"/>
    <w:rsid w:val="00946406"/>
    <w:rsid w:val="009464AF"/>
    <w:rsid w:val="00946589"/>
    <w:rsid w:val="009465E4"/>
    <w:rsid w:val="009465FE"/>
    <w:rsid w:val="00946628"/>
    <w:rsid w:val="0094673B"/>
    <w:rsid w:val="0094673E"/>
    <w:rsid w:val="00946850"/>
    <w:rsid w:val="0094691E"/>
    <w:rsid w:val="0094693E"/>
    <w:rsid w:val="0094697D"/>
    <w:rsid w:val="00946996"/>
    <w:rsid w:val="009469A5"/>
    <w:rsid w:val="00946AA8"/>
    <w:rsid w:val="00946B34"/>
    <w:rsid w:val="00946C39"/>
    <w:rsid w:val="00946EED"/>
    <w:rsid w:val="00946FB3"/>
    <w:rsid w:val="00947081"/>
    <w:rsid w:val="009470C7"/>
    <w:rsid w:val="00947102"/>
    <w:rsid w:val="00947162"/>
    <w:rsid w:val="009471CA"/>
    <w:rsid w:val="00947223"/>
    <w:rsid w:val="0094723C"/>
    <w:rsid w:val="00947339"/>
    <w:rsid w:val="009473D1"/>
    <w:rsid w:val="00947467"/>
    <w:rsid w:val="0094755E"/>
    <w:rsid w:val="009475E8"/>
    <w:rsid w:val="009476D5"/>
    <w:rsid w:val="009476D8"/>
    <w:rsid w:val="00947706"/>
    <w:rsid w:val="00947751"/>
    <w:rsid w:val="0094778F"/>
    <w:rsid w:val="009477DB"/>
    <w:rsid w:val="009477F7"/>
    <w:rsid w:val="0094780D"/>
    <w:rsid w:val="00947893"/>
    <w:rsid w:val="00947902"/>
    <w:rsid w:val="0094792B"/>
    <w:rsid w:val="00947A09"/>
    <w:rsid w:val="00947A3B"/>
    <w:rsid w:val="00947A98"/>
    <w:rsid w:val="00947ACC"/>
    <w:rsid w:val="00947B67"/>
    <w:rsid w:val="00947BFB"/>
    <w:rsid w:val="00947C88"/>
    <w:rsid w:val="00947CEF"/>
    <w:rsid w:val="00947D56"/>
    <w:rsid w:val="00947ECE"/>
    <w:rsid w:val="00947EE7"/>
    <w:rsid w:val="00947EFC"/>
    <w:rsid w:val="00947F2C"/>
    <w:rsid w:val="009500F3"/>
    <w:rsid w:val="00950154"/>
    <w:rsid w:val="00950161"/>
    <w:rsid w:val="009502B5"/>
    <w:rsid w:val="009502BE"/>
    <w:rsid w:val="009503BF"/>
    <w:rsid w:val="00950427"/>
    <w:rsid w:val="009504CC"/>
    <w:rsid w:val="009504DE"/>
    <w:rsid w:val="009505A2"/>
    <w:rsid w:val="00950602"/>
    <w:rsid w:val="00950639"/>
    <w:rsid w:val="009506FC"/>
    <w:rsid w:val="00950805"/>
    <w:rsid w:val="009508D9"/>
    <w:rsid w:val="009508E7"/>
    <w:rsid w:val="0095094C"/>
    <w:rsid w:val="0095095C"/>
    <w:rsid w:val="0095097F"/>
    <w:rsid w:val="009509BE"/>
    <w:rsid w:val="009509FE"/>
    <w:rsid w:val="00950B4B"/>
    <w:rsid w:val="00950C97"/>
    <w:rsid w:val="00950CB9"/>
    <w:rsid w:val="00950DCF"/>
    <w:rsid w:val="00950E43"/>
    <w:rsid w:val="00950E5A"/>
    <w:rsid w:val="00950E9F"/>
    <w:rsid w:val="00950F21"/>
    <w:rsid w:val="00950F42"/>
    <w:rsid w:val="00950FCC"/>
    <w:rsid w:val="00950FDE"/>
    <w:rsid w:val="00951013"/>
    <w:rsid w:val="00951024"/>
    <w:rsid w:val="0095117A"/>
    <w:rsid w:val="00951273"/>
    <w:rsid w:val="009512A3"/>
    <w:rsid w:val="009512BC"/>
    <w:rsid w:val="00951321"/>
    <w:rsid w:val="0095135D"/>
    <w:rsid w:val="009513AA"/>
    <w:rsid w:val="009513BB"/>
    <w:rsid w:val="009513FF"/>
    <w:rsid w:val="00951417"/>
    <w:rsid w:val="0095148C"/>
    <w:rsid w:val="00951498"/>
    <w:rsid w:val="009514A7"/>
    <w:rsid w:val="009514EE"/>
    <w:rsid w:val="00951502"/>
    <w:rsid w:val="00951576"/>
    <w:rsid w:val="0095158E"/>
    <w:rsid w:val="009516A8"/>
    <w:rsid w:val="009516FC"/>
    <w:rsid w:val="00951719"/>
    <w:rsid w:val="00951761"/>
    <w:rsid w:val="00951781"/>
    <w:rsid w:val="0095187A"/>
    <w:rsid w:val="009518E9"/>
    <w:rsid w:val="00951912"/>
    <w:rsid w:val="00951926"/>
    <w:rsid w:val="00951A27"/>
    <w:rsid w:val="00951A86"/>
    <w:rsid w:val="00951A90"/>
    <w:rsid w:val="00951AE2"/>
    <w:rsid w:val="00951B3D"/>
    <w:rsid w:val="00951D17"/>
    <w:rsid w:val="00951D30"/>
    <w:rsid w:val="00951E90"/>
    <w:rsid w:val="00951E9F"/>
    <w:rsid w:val="00951F03"/>
    <w:rsid w:val="00951F2A"/>
    <w:rsid w:val="00951FD2"/>
    <w:rsid w:val="00952105"/>
    <w:rsid w:val="0095213A"/>
    <w:rsid w:val="00952158"/>
    <w:rsid w:val="009521CF"/>
    <w:rsid w:val="009521D8"/>
    <w:rsid w:val="009522F5"/>
    <w:rsid w:val="009523D2"/>
    <w:rsid w:val="009524ED"/>
    <w:rsid w:val="00952546"/>
    <w:rsid w:val="0095259E"/>
    <w:rsid w:val="009525C0"/>
    <w:rsid w:val="009525D5"/>
    <w:rsid w:val="009525D6"/>
    <w:rsid w:val="009526D8"/>
    <w:rsid w:val="009527B4"/>
    <w:rsid w:val="00952889"/>
    <w:rsid w:val="00952955"/>
    <w:rsid w:val="00952A7B"/>
    <w:rsid w:val="00952A7F"/>
    <w:rsid w:val="00952AD8"/>
    <w:rsid w:val="00952B6F"/>
    <w:rsid w:val="00952B75"/>
    <w:rsid w:val="00952C52"/>
    <w:rsid w:val="00952CB7"/>
    <w:rsid w:val="00952CC1"/>
    <w:rsid w:val="00952CC7"/>
    <w:rsid w:val="00952CE3"/>
    <w:rsid w:val="00952D17"/>
    <w:rsid w:val="00952D77"/>
    <w:rsid w:val="00952DDE"/>
    <w:rsid w:val="00952E22"/>
    <w:rsid w:val="00952EAE"/>
    <w:rsid w:val="00952EFB"/>
    <w:rsid w:val="00952F73"/>
    <w:rsid w:val="00952F7E"/>
    <w:rsid w:val="00953059"/>
    <w:rsid w:val="0095306A"/>
    <w:rsid w:val="0095308F"/>
    <w:rsid w:val="0095318E"/>
    <w:rsid w:val="00953199"/>
    <w:rsid w:val="009532FF"/>
    <w:rsid w:val="0095332F"/>
    <w:rsid w:val="0095338A"/>
    <w:rsid w:val="009533AA"/>
    <w:rsid w:val="009533AE"/>
    <w:rsid w:val="009533B4"/>
    <w:rsid w:val="009533BE"/>
    <w:rsid w:val="009533E5"/>
    <w:rsid w:val="009533E7"/>
    <w:rsid w:val="0095344F"/>
    <w:rsid w:val="009534B0"/>
    <w:rsid w:val="009534CC"/>
    <w:rsid w:val="00953520"/>
    <w:rsid w:val="0095369C"/>
    <w:rsid w:val="009536B5"/>
    <w:rsid w:val="00953706"/>
    <w:rsid w:val="0095374D"/>
    <w:rsid w:val="00953763"/>
    <w:rsid w:val="00953767"/>
    <w:rsid w:val="0095379A"/>
    <w:rsid w:val="009537BD"/>
    <w:rsid w:val="009537E9"/>
    <w:rsid w:val="00953931"/>
    <w:rsid w:val="0095396C"/>
    <w:rsid w:val="0095397A"/>
    <w:rsid w:val="00953A9B"/>
    <w:rsid w:val="00953C5F"/>
    <w:rsid w:val="00953C93"/>
    <w:rsid w:val="00953D7D"/>
    <w:rsid w:val="00953D9D"/>
    <w:rsid w:val="00953E6C"/>
    <w:rsid w:val="00953E8F"/>
    <w:rsid w:val="00953ED7"/>
    <w:rsid w:val="00953F2B"/>
    <w:rsid w:val="00953F5C"/>
    <w:rsid w:val="00953FC4"/>
    <w:rsid w:val="0095403B"/>
    <w:rsid w:val="00954043"/>
    <w:rsid w:val="009540DE"/>
    <w:rsid w:val="009540FE"/>
    <w:rsid w:val="0095416C"/>
    <w:rsid w:val="0095428B"/>
    <w:rsid w:val="009542D9"/>
    <w:rsid w:val="00954397"/>
    <w:rsid w:val="009543A3"/>
    <w:rsid w:val="009543C8"/>
    <w:rsid w:val="009543F5"/>
    <w:rsid w:val="009544F8"/>
    <w:rsid w:val="0095456D"/>
    <w:rsid w:val="009546AD"/>
    <w:rsid w:val="009546B1"/>
    <w:rsid w:val="00954716"/>
    <w:rsid w:val="009547B0"/>
    <w:rsid w:val="009548B6"/>
    <w:rsid w:val="009548FE"/>
    <w:rsid w:val="00954997"/>
    <w:rsid w:val="00954A99"/>
    <w:rsid w:val="00954AF9"/>
    <w:rsid w:val="00954B41"/>
    <w:rsid w:val="00954C3E"/>
    <w:rsid w:val="00954C63"/>
    <w:rsid w:val="00954C6E"/>
    <w:rsid w:val="00954D45"/>
    <w:rsid w:val="00954E50"/>
    <w:rsid w:val="00954EDC"/>
    <w:rsid w:val="00954F19"/>
    <w:rsid w:val="0095500A"/>
    <w:rsid w:val="00955032"/>
    <w:rsid w:val="0095504A"/>
    <w:rsid w:val="00955124"/>
    <w:rsid w:val="0095520E"/>
    <w:rsid w:val="00955284"/>
    <w:rsid w:val="009552DC"/>
    <w:rsid w:val="009552E9"/>
    <w:rsid w:val="0095536A"/>
    <w:rsid w:val="009553D6"/>
    <w:rsid w:val="0095542B"/>
    <w:rsid w:val="00955557"/>
    <w:rsid w:val="00955694"/>
    <w:rsid w:val="0095579B"/>
    <w:rsid w:val="009557F9"/>
    <w:rsid w:val="00955835"/>
    <w:rsid w:val="0095583E"/>
    <w:rsid w:val="0095587B"/>
    <w:rsid w:val="0095588E"/>
    <w:rsid w:val="009558E8"/>
    <w:rsid w:val="00955904"/>
    <w:rsid w:val="0095597A"/>
    <w:rsid w:val="00955A1C"/>
    <w:rsid w:val="00955A20"/>
    <w:rsid w:val="00955A66"/>
    <w:rsid w:val="00955B92"/>
    <w:rsid w:val="00955BEF"/>
    <w:rsid w:val="00955BFC"/>
    <w:rsid w:val="00955BFF"/>
    <w:rsid w:val="00955C07"/>
    <w:rsid w:val="00955CAA"/>
    <w:rsid w:val="00955CE9"/>
    <w:rsid w:val="00955D0C"/>
    <w:rsid w:val="00955DC6"/>
    <w:rsid w:val="00955DC7"/>
    <w:rsid w:val="00955E66"/>
    <w:rsid w:val="00955EA7"/>
    <w:rsid w:val="00955EC1"/>
    <w:rsid w:val="00955F5A"/>
    <w:rsid w:val="00956054"/>
    <w:rsid w:val="009560A8"/>
    <w:rsid w:val="00956179"/>
    <w:rsid w:val="00956208"/>
    <w:rsid w:val="009562C3"/>
    <w:rsid w:val="00956393"/>
    <w:rsid w:val="009563B4"/>
    <w:rsid w:val="009563D6"/>
    <w:rsid w:val="00956406"/>
    <w:rsid w:val="0095646C"/>
    <w:rsid w:val="009565F3"/>
    <w:rsid w:val="0095660F"/>
    <w:rsid w:val="00956631"/>
    <w:rsid w:val="0095663E"/>
    <w:rsid w:val="00956719"/>
    <w:rsid w:val="0095689E"/>
    <w:rsid w:val="0095695E"/>
    <w:rsid w:val="009569E2"/>
    <w:rsid w:val="009569FB"/>
    <w:rsid w:val="00956A98"/>
    <w:rsid w:val="00956B63"/>
    <w:rsid w:val="00956BCF"/>
    <w:rsid w:val="00956C1D"/>
    <w:rsid w:val="00956CB0"/>
    <w:rsid w:val="00956DA9"/>
    <w:rsid w:val="00956EAD"/>
    <w:rsid w:val="00956EEF"/>
    <w:rsid w:val="00956F3B"/>
    <w:rsid w:val="00956F53"/>
    <w:rsid w:val="00956F63"/>
    <w:rsid w:val="00956F8B"/>
    <w:rsid w:val="00956F95"/>
    <w:rsid w:val="00956FBB"/>
    <w:rsid w:val="00956FC3"/>
    <w:rsid w:val="00957002"/>
    <w:rsid w:val="009570A8"/>
    <w:rsid w:val="00957142"/>
    <w:rsid w:val="009571D7"/>
    <w:rsid w:val="009571F5"/>
    <w:rsid w:val="0095720F"/>
    <w:rsid w:val="009572E6"/>
    <w:rsid w:val="00957328"/>
    <w:rsid w:val="00957538"/>
    <w:rsid w:val="0095766E"/>
    <w:rsid w:val="009576A7"/>
    <w:rsid w:val="009576B4"/>
    <w:rsid w:val="009576CF"/>
    <w:rsid w:val="0095775A"/>
    <w:rsid w:val="00957794"/>
    <w:rsid w:val="009577B6"/>
    <w:rsid w:val="00957808"/>
    <w:rsid w:val="0095786E"/>
    <w:rsid w:val="009578AF"/>
    <w:rsid w:val="00957900"/>
    <w:rsid w:val="0095795F"/>
    <w:rsid w:val="009579BE"/>
    <w:rsid w:val="00957A1E"/>
    <w:rsid w:val="00957B4D"/>
    <w:rsid w:val="00957C40"/>
    <w:rsid w:val="00957C48"/>
    <w:rsid w:val="00957C5C"/>
    <w:rsid w:val="00957CBC"/>
    <w:rsid w:val="00957CC4"/>
    <w:rsid w:val="00957D10"/>
    <w:rsid w:val="00957D31"/>
    <w:rsid w:val="00957D8D"/>
    <w:rsid w:val="00957E01"/>
    <w:rsid w:val="00957E57"/>
    <w:rsid w:val="00957E5C"/>
    <w:rsid w:val="00957ED4"/>
    <w:rsid w:val="00957FAE"/>
    <w:rsid w:val="00960095"/>
    <w:rsid w:val="009600A8"/>
    <w:rsid w:val="009600C2"/>
    <w:rsid w:val="009600C9"/>
    <w:rsid w:val="0096017F"/>
    <w:rsid w:val="0096027B"/>
    <w:rsid w:val="009602B1"/>
    <w:rsid w:val="00960344"/>
    <w:rsid w:val="0096047D"/>
    <w:rsid w:val="009604E0"/>
    <w:rsid w:val="009604FA"/>
    <w:rsid w:val="00960509"/>
    <w:rsid w:val="00960529"/>
    <w:rsid w:val="009605C4"/>
    <w:rsid w:val="0096067B"/>
    <w:rsid w:val="009608C6"/>
    <w:rsid w:val="009609C2"/>
    <w:rsid w:val="00960A40"/>
    <w:rsid w:val="00960A87"/>
    <w:rsid w:val="00960A8B"/>
    <w:rsid w:val="00960AA1"/>
    <w:rsid w:val="00960AAB"/>
    <w:rsid w:val="00960AFB"/>
    <w:rsid w:val="00960B6F"/>
    <w:rsid w:val="00960BFB"/>
    <w:rsid w:val="00960D04"/>
    <w:rsid w:val="00960D4C"/>
    <w:rsid w:val="00960D59"/>
    <w:rsid w:val="00960D82"/>
    <w:rsid w:val="00960D85"/>
    <w:rsid w:val="00960D8C"/>
    <w:rsid w:val="00960DED"/>
    <w:rsid w:val="00960DFA"/>
    <w:rsid w:val="00960E3E"/>
    <w:rsid w:val="00960E6B"/>
    <w:rsid w:val="00960EDF"/>
    <w:rsid w:val="00960F7E"/>
    <w:rsid w:val="00960FB9"/>
    <w:rsid w:val="00961007"/>
    <w:rsid w:val="00961040"/>
    <w:rsid w:val="009610C7"/>
    <w:rsid w:val="0096111F"/>
    <w:rsid w:val="009611CC"/>
    <w:rsid w:val="00961271"/>
    <w:rsid w:val="009612D1"/>
    <w:rsid w:val="00961380"/>
    <w:rsid w:val="0096138F"/>
    <w:rsid w:val="009613CC"/>
    <w:rsid w:val="009613D2"/>
    <w:rsid w:val="009613F2"/>
    <w:rsid w:val="00961400"/>
    <w:rsid w:val="0096141D"/>
    <w:rsid w:val="0096151F"/>
    <w:rsid w:val="00961668"/>
    <w:rsid w:val="0096167E"/>
    <w:rsid w:val="00961692"/>
    <w:rsid w:val="009616B2"/>
    <w:rsid w:val="009616E9"/>
    <w:rsid w:val="0096171E"/>
    <w:rsid w:val="00961765"/>
    <w:rsid w:val="009617CA"/>
    <w:rsid w:val="00961802"/>
    <w:rsid w:val="00961862"/>
    <w:rsid w:val="009618A7"/>
    <w:rsid w:val="009618D3"/>
    <w:rsid w:val="0096196D"/>
    <w:rsid w:val="00961980"/>
    <w:rsid w:val="009619C0"/>
    <w:rsid w:val="009619CE"/>
    <w:rsid w:val="00961A06"/>
    <w:rsid w:val="00961A3E"/>
    <w:rsid w:val="00961B47"/>
    <w:rsid w:val="00961BFA"/>
    <w:rsid w:val="00961C74"/>
    <w:rsid w:val="00961C9E"/>
    <w:rsid w:val="00961CBF"/>
    <w:rsid w:val="00961D7E"/>
    <w:rsid w:val="00961E57"/>
    <w:rsid w:val="0096203A"/>
    <w:rsid w:val="009620CB"/>
    <w:rsid w:val="00962163"/>
    <w:rsid w:val="0096218C"/>
    <w:rsid w:val="0096218E"/>
    <w:rsid w:val="009621EC"/>
    <w:rsid w:val="00962242"/>
    <w:rsid w:val="0096229F"/>
    <w:rsid w:val="009622D2"/>
    <w:rsid w:val="00962391"/>
    <w:rsid w:val="0096241D"/>
    <w:rsid w:val="00962488"/>
    <w:rsid w:val="009624C6"/>
    <w:rsid w:val="009624F0"/>
    <w:rsid w:val="009625AD"/>
    <w:rsid w:val="00962665"/>
    <w:rsid w:val="00962897"/>
    <w:rsid w:val="00962994"/>
    <w:rsid w:val="009629F2"/>
    <w:rsid w:val="00962A2C"/>
    <w:rsid w:val="00962A47"/>
    <w:rsid w:val="00962A68"/>
    <w:rsid w:val="00962B56"/>
    <w:rsid w:val="00962B7D"/>
    <w:rsid w:val="00962B9C"/>
    <w:rsid w:val="00962BC2"/>
    <w:rsid w:val="00962BD4"/>
    <w:rsid w:val="00962CA1"/>
    <w:rsid w:val="00962CF6"/>
    <w:rsid w:val="00962D7E"/>
    <w:rsid w:val="00962DDA"/>
    <w:rsid w:val="00962DE2"/>
    <w:rsid w:val="00962DF4"/>
    <w:rsid w:val="00962E74"/>
    <w:rsid w:val="00962EBC"/>
    <w:rsid w:val="00962ECD"/>
    <w:rsid w:val="00962F02"/>
    <w:rsid w:val="00962F11"/>
    <w:rsid w:val="00962F45"/>
    <w:rsid w:val="009630BA"/>
    <w:rsid w:val="009630DC"/>
    <w:rsid w:val="009630EB"/>
    <w:rsid w:val="0096316F"/>
    <w:rsid w:val="009631BF"/>
    <w:rsid w:val="009631CD"/>
    <w:rsid w:val="009631DB"/>
    <w:rsid w:val="00963207"/>
    <w:rsid w:val="00963254"/>
    <w:rsid w:val="0096329A"/>
    <w:rsid w:val="00963306"/>
    <w:rsid w:val="00963332"/>
    <w:rsid w:val="009633D0"/>
    <w:rsid w:val="009633EF"/>
    <w:rsid w:val="00963548"/>
    <w:rsid w:val="009636D1"/>
    <w:rsid w:val="009636E0"/>
    <w:rsid w:val="00963752"/>
    <w:rsid w:val="00963780"/>
    <w:rsid w:val="009637FA"/>
    <w:rsid w:val="00963836"/>
    <w:rsid w:val="00963904"/>
    <w:rsid w:val="0096390F"/>
    <w:rsid w:val="0096399D"/>
    <w:rsid w:val="009639C9"/>
    <w:rsid w:val="009639E7"/>
    <w:rsid w:val="009639E8"/>
    <w:rsid w:val="00963A93"/>
    <w:rsid w:val="00963BDB"/>
    <w:rsid w:val="00963C2C"/>
    <w:rsid w:val="00963C93"/>
    <w:rsid w:val="00963CD4"/>
    <w:rsid w:val="00963CF1"/>
    <w:rsid w:val="00963D05"/>
    <w:rsid w:val="00963D28"/>
    <w:rsid w:val="00963E46"/>
    <w:rsid w:val="00963E48"/>
    <w:rsid w:val="00963E72"/>
    <w:rsid w:val="00963F28"/>
    <w:rsid w:val="00963F9A"/>
    <w:rsid w:val="00964037"/>
    <w:rsid w:val="00964052"/>
    <w:rsid w:val="00964066"/>
    <w:rsid w:val="009640F3"/>
    <w:rsid w:val="00964153"/>
    <w:rsid w:val="009641D1"/>
    <w:rsid w:val="00964277"/>
    <w:rsid w:val="009642A0"/>
    <w:rsid w:val="00964306"/>
    <w:rsid w:val="0096431C"/>
    <w:rsid w:val="009643A2"/>
    <w:rsid w:val="009643AE"/>
    <w:rsid w:val="009643DD"/>
    <w:rsid w:val="009643E6"/>
    <w:rsid w:val="009643ED"/>
    <w:rsid w:val="00964434"/>
    <w:rsid w:val="009644CA"/>
    <w:rsid w:val="009644F3"/>
    <w:rsid w:val="00964505"/>
    <w:rsid w:val="00964549"/>
    <w:rsid w:val="009645A9"/>
    <w:rsid w:val="009645B0"/>
    <w:rsid w:val="009645C5"/>
    <w:rsid w:val="00964615"/>
    <w:rsid w:val="00964714"/>
    <w:rsid w:val="009647BC"/>
    <w:rsid w:val="009647EC"/>
    <w:rsid w:val="009649EC"/>
    <w:rsid w:val="009649FD"/>
    <w:rsid w:val="00964A3A"/>
    <w:rsid w:val="00964C60"/>
    <w:rsid w:val="00964E80"/>
    <w:rsid w:val="00964EF7"/>
    <w:rsid w:val="00965025"/>
    <w:rsid w:val="0096509A"/>
    <w:rsid w:val="00965133"/>
    <w:rsid w:val="0096519B"/>
    <w:rsid w:val="009651D5"/>
    <w:rsid w:val="009651E0"/>
    <w:rsid w:val="009651E5"/>
    <w:rsid w:val="009652C4"/>
    <w:rsid w:val="009653C8"/>
    <w:rsid w:val="00965494"/>
    <w:rsid w:val="0096555A"/>
    <w:rsid w:val="0096558D"/>
    <w:rsid w:val="0096568A"/>
    <w:rsid w:val="0096568C"/>
    <w:rsid w:val="009656A7"/>
    <w:rsid w:val="009656BC"/>
    <w:rsid w:val="0096586C"/>
    <w:rsid w:val="00965918"/>
    <w:rsid w:val="00965955"/>
    <w:rsid w:val="0096596E"/>
    <w:rsid w:val="00965989"/>
    <w:rsid w:val="0096599E"/>
    <w:rsid w:val="009659DB"/>
    <w:rsid w:val="00965AA4"/>
    <w:rsid w:val="00965C15"/>
    <w:rsid w:val="00965C49"/>
    <w:rsid w:val="00965DF4"/>
    <w:rsid w:val="00965E35"/>
    <w:rsid w:val="00966074"/>
    <w:rsid w:val="00966091"/>
    <w:rsid w:val="0096611B"/>
    <w:rsid w:val="009661C1"/>
    <w:rsid w:val="009661CC"/>
    <w:rsid w:val="00966224"/>
    <w:rsid w:val="00966227"/>
    <w:rsid w:val="00966260"/>
    <w:rsid w:val="00966300"/>
    <w:rsid w:val="00966303"/>
    <w:rsid w:val="00966493"/>
    <w:rsid w:val="009664E7"/>
    <w:rsid w:val="009664FB"/>
    <w:rsid w:val="0096657B"/>
    <w:rsid w:val="0096657D"/>
    <w:rsid w:val="00966581"/>
    <w:rsid w:val="00966681"/>
    <w:rsid w:val="009666F0"/>
    <w:rsid w:val="009667B7"/>
    <w:rsid w:val="009668AD"/>
    <w:rsid w:val="009668F6"/>
    <w:rsid w:val="00966933"/>
    <w:rsid w:val="00966944"/>
    <w:rsid w:val="00966957"/>
    <w:rsid w:val="009669A9"/>
    <w:rsid w:val="009669CC"/>
    <w:rsid w:val="00966A1B"/>
    <w:rsid w:val="00966B39"/>
    <w:rsid w:val="00966BDB"/>
    <w:rsid w:val="00966C07"/>
    <w:rsid w:val="00966C4A"/>
    <w:rsid w:val="00966CB4"/>
    <w:rsid w:val="00966E9B"/>
    <w:rsid w:val="00966EBB"/>
    <w:rsid w:val="00966F0D"/>
    <w:rsid w:val="00966F36"/>
    <w:rsid w:val="00966FBF"/>
    <w:rsid w:val="00966FE9"/>
    <w:rsid w:val="0096701C"/>
    <w:rsid w:val="00967094"/>
    <w:rsid w:val="0096714E"/>
    <w:rsid w:val="009671E1"/>
    <w:rsid w:val="009672A6"/>
    <w:rsid w:val="009672F9"/>
    <w:rsid w:val="009672FE"/>
    <w:rsid w:val="0096736B"/>
    <w:rsid w:val="009673CD"/>
    <w:rsid w:val="00967438"/>
    <w:rsid w:val="009674C3"/>
    <w:rsid w:val="00967515"/>
    <w:rsid w:val="009675B2"/>
    <w:rsid w:val="00967705"/>
    <w:rsid w:val="0096773B"/>
    <w:rsid w:val="00967826"/>
    <w:rsid w:val="0096786F"/>
    <w:rsid w:val="00967920"/>
    <w:rsid w:val="00967962"/>
    <w:rsid w:val="00967A54"/>
    <w:rsid w:val="00967A55"/>
    <w:rsid w:val="00967B43"/>
    <w:rsid w:val="00967B86"/>
    <w:rsid w:val="00967B93"/>
    <w:rsid w:val="00967BA7"/>
    <w:rsid w:val="00967BD1"/>
    <w:rsid w:val="00967CB2"/>
    <w:rsid w:val="00967CC8"/>
    <w:rsid w:val="00967CD5"/>
    <w:rsid w:val="00967DA0"/>
    <w:rsid w:val="00967DB4"/>
    <w:rsid w:val="00967DE2"/>
    <w:rsid w:val="00967E6E"/>
    <w:rsid w:val="00967EB0"/>
    <w:rsid w:val="00967EBD"/>
    <w:rsid w:val="00967F0E"/>
    <w:rsid w:val="00967F15"/>
    <w:rsid w:val="00967FD9"/>
    <w:rsid w:val="00967FDB"/>
    <w:rsid w:val="0096E547"/>
    <w:rsid w:val="009701A1"/>
    <w:rsid w:val="00970207"/>
    <w:rsid w:val="00970266"/>
    <w:rsid w:val="00970327"/>
    <w:rsid w:val="0097039A"/>
    <w:rsid w:val="009703A0"/>
    <w:rsid w:val="009703B0"/>
    <w:rsid w:val="00970410"/>
    <w:rsid w:val="00970441"/>
    <w:rsid w:val="00970575"/>
    <w:rsid w:val="00970636"/>
    <w:rsid w:val="0097064B"/>
    <w:rsid w:val="0097068D"/>
    <w:rsid w:val="009706A0"/>
    <w:rsid w:val="00970783"/>
    <w:rsid w:val="009707D4"/>
    <w:rsid w:val="0097080F"/>
    <w:rsid w:val="00970908"/>
    <w:rsid w:val="0097093C"/>
    <w:rsid w:val="00970951"/>
    <w:rsid w:val="0097098F"/>
    <w:rsid w:val="00970A56"/>
    <w:rsid w:val="00970A88"/>
    <w:rsid w:val="00970AA3"/>
    <w:rsid w:val="00970B71"/>
    <w:rsid w:val="00970BA4"/>
    <w:rsid w:val="00970BCD"/>
    <w:rsid w:val="00970BD4"/>
    <w:rsid w:val="00970D42"/>
    <w:rsid w:val="00970D4F"/>
    <w:rsid w:val="00970D66"/>
    <w:rsid w:val="00970DE3"/>
    <w:rsid w:val="00970DF2"/>
    <w:rsid w:val="00970ECA"/>
    <w:rsid w:val="00970F18"/>
    <w:rsid w:val="00970F33"/>
    <w:rsid w:val="00970F3D"/>
    <w:rsid w:val="00970F61"/>
    <w:rsid w:val="00970FA1"/>
    <w:rsid w:val="00970FAD"/>
    <w:rsid w:val="00970FF9"/>
    <w:rsid w:val="00971017"/>
    <w:rsid w:val="0097103D"/>
    <w:rsid w:val="009710A7"/>
    <w:rsid w:val="009710B4"/>
    <w:rsid w:val="009710CC"/>
    <w:rsid w:val="00971179"/>
    <w:rsid w:val="00971180"/>
    <w:rsid w:val="009711A2"/>
    <w:rsid w:val="00971238"/>
    <w:rsid w:val="00971276"/>
    <w:rsid w:val="009713A4"/>
    <w:rsid w:val="009713AD"/>
    <w:rsid w:val="00971473"/>
    <w:rsid w:val="009714BB"/>
    <w:rsid w:val="00971526"/>
    <w:rsid w:val="00971641"/>
    <w:rsid w:val="00971705"/>
    <w:rsid w:val="00971714"/>
    <w:rsid w:val="0097176B"/>
    <w:rsid w:val="00971774"/>
    <w:rsid w:val="00971782"/>
    <w:rsid w:val="009717DC"/>
    <w:rsid w:val="009717ED"/>
    <w:rsid w:val="0097183D"/>
    <w:rsid w:val="0097187A"/>
    <w:rsid w:val="00971893"/>
    <w:rsid w:val="00971949"/>
    <w:rsid w:val="009719A5"/>
    <w:rsid w:val="009719DF"/>
    <w:rsid w:val="00971A12"/>
    <w:rsid w:val="00971A7F"/>
    <w:rsid w:val="00971C1E"/>
    <w:rsid w:val="00971C3D"/>
    <w:rsid w:val="00971C4D"/>
    <w:rsid w:val="00971CD3"/>
    <w:rsid w:val="00971CE5"/>
    <w:rsid w:val="00971CEF"/>
    <w:rsid w:val="00971D1C"/>
    <w:rsid w:val="00971D85"/>
    <w:rsid w:val="00971E01"/>
    <w:rsid w:val="00971EB8"/>
    <w:rsid w:val="0097203A"/>
    <w:rsid w:val="00972069"/>
    <w:rsid w:val="009720D3"/>
    <w:rsid w:val="00972212"/>
    <w:rsid w:val="00972246"/>
    <w:rsid w:val="009722BE"/>
    <w:rsid w:val="0097231F"/>
    <w:rsid w:val="0097236C"/>
    <w:rsid w:val="00972377"/>
    <w:rsid w:val="00972391"/>
    <w:rsid w:val="00972444"/>
    <w:rsid w:val="0097244D"/>
    <w:rsid w:val="00972489"/>
    <w:rsid w:val="00972491"/>
    <w:rsid w:val="00972529"/>
    <w:rsid w:val="0097263A"/>
    <w:rsid w:val="0097264B"/>
    <w:rsid w:val="0097273B"/>
    <w:rsid w:val="009727F9"/>
    <w:rsid w:val="0097282D"/>
    <w:rsid w:val="009728D4"/>
    <w:rsid w:val="00972A14"/>
    <w:rsid w:val="00972A89"/>
    <w:rsid w:val="00972A9C"/>
    <w:rsid w:val="00972AA1"/>
    <w:rsid w:val="00972B64"/>
    <w:rsid w:val="00972BAE"/>
    <w:rsid w:val="00972C1D"/>
    <w:rsid w:val="00972C71"/>
    <w:rsid w:val="00972CD3"/>
    <w:rsid w:val="00972D58"/>
    <w:rsid w:val="00972D85"/>
    <w:rsid w:val="00972E19"/>
    <w:rsid w:val="00972E9C"/>
    <w:rsid w:val="00972F09"/>
    <w:rsid w:val="00972F3C"/>
    <w:rsid w:val="00972FC9"/>
    <w:rsid w:val="009730C4"/>
    <w:rsid w:val="009730C6"/>
    <w:rsid w:val="0097314B"/>
    <w:rsid w:val="009732D6"/>
    <w:rsid w:val="00973317"/>
    <w:rsid w:val="009733ED"/>
    <w:rsid w:val="009733FE"/>
    <w:rsid w:val="009734E8"/>
    <w:rsid w:val="0097364C"/>
    <w:rsid w:val="00973657"/>
    <w:rsid w:val="00973681"/>
    <w:rsid w:val="00973701"/>
    <w:rsid w:val="0097381E"/>
    <w:rsid w:val="0097392D"/>
    <w:rsid w:val="0097394F"/>
    <w:rsid w:val="00973958"/>
    <w:rsid w:val="00973A5C"/>
    <w:rsid w:val="00973B4A"/>
    <w:rsid w:val="00973BA0"/>
    <w:rsid w:val="00973BAD"/>
    <w:rsid w:val="00973CF2"/>
    <w:rsid w:val="00973D6E"/>
    <w:rsid w:val="00973E5D"/>
    <w:rsid w:val="00973E73"/>
    <w:rsid w:val="00973F75"/>
    <w:rsid w:val="00973F9D"/>
    <w:rsid w:val="00973FD4"/>
    <w:rsid w:val="00973FE8"/>
    <w:rsid w:val="00974000"/>
    <w:rsid w:val="00974011"/>
    <w:rsid w:val="00974043"/>
    <w:rsid w:val="009741A2"/>
    <w:rsid w:val="00974205"/>
    <w:rsid w:val="0097423A"/>
    <w:rsid w:val="009742BE"/>
    <w:rsid w:val="009743E8"/>
    <w:rsid w:val="0097440C"/>
    <w:rsid w:val="00974419"/>
    <w:rsid w:val="0097442A"/>
    <w:rsid w:val="00974437"/>
    <w:rsid w:val="00974446"/>
    <w:rsid w:val="00974460"/>
    <w:rsid w:val="0097447C"/>
    <w:rsid w:val="009744B3"/>
    <w:rsid w:val="00974521"/>
    <w:rsid w:val="0097460B"/>
    <w:rsid w:val="00974701"/>
    <w:rsid w:val="00974734"/>
    <w:rsid w:val="00974747"/>
    <w:rsid w:val="0097476D"/>
    <w:rsid w:val="00974774"/>
    <w:rsid w:val="009747A1"/>
    <w:rsid w:val="009747CB"/>
    <w:rsid w:val="00974904"/>
    <w:rsid w:val="0097499A"/>
    <w:rsid w:val="0097499C"/>
    <w:rsid w:val="009749BE"/>
    <w:rsid w:val="009749E2"/>
    <w:rsid w:val="00974A26"/>
    <w:rsid w:val="00974A7E"/>
    <w:rsid w:val="00974AF6"/>
    <w:rsid w:val="00974B3A"/>
    <w:rsid w:val="00974C11"/>
    <w:rsid w:val="00974C1B"/>
    <w:rsid w:val="00974C88"/>
    <w:rsid w:val="00974C9E"/>
    <w:rsid w:val="00974CCC"/>
    <w:rsid w:val="00974CD6"/>
    <w:rsid w:val="00974D14"/>
    <w:rsid w:val="00974D17"/>
    <w:rsid w:val="00974D46"/>
    <w:rsid w:val="00974D85"/>
    <w:rsid w:val="00974DF1"/>
    <w:rsid w:val="00974E1E"/>
    <w:rsid w:val="00974E25"/>
    <w:rsid w:val="00974E77"/>
    <w:rsid w:val="00974ECD"/>
    <w:rsid w:val="00974F0E"/>
    <w:rsid w:val="00974F7B"/>
    <w:rsid w:val="00975061"/>
    <w:rsid w:val="009750BA"/>
    <w:rsid w:val="00975154"/>
    <w:rsid w:val="009751FB"/>
    <w:rsid w:val="00975259"/>
    <w:rsid w:val="009752CE"/>
    <w:rsid w:val="0097531A"/>
    <w:rsid w:val="00975329"/>
    <w:rsid w:val="009753DF"/>
    <w:rsid w:val="009754C4"/>
    <w:rsid w:val="009754C7"/>
    <w:rsid w:val="00975573"/>
    <w:rsid w:val="009755B1"/>
    <w:rsid w:val="00975616"/>
    <w:rsid w:val="0097564C"/>
    <w:rsid w:val="009757BB"/>
    <w:rsid w:val="00975817"/>
    <w:rsid w:val="00975893"/>
    <w:rsid w:val="009758AD"/>
    <w:rsid w:val="009758EB"/>
    <w:rsid w:val="00975986"/>
    <w:rsid w:val="009759D5"/>
    <w:rsid w:val="009759D6"/>
    <w:rsid w:val="00975AC5"/>
    <w:rsid w:val="00975AE4"/>
    <w:rsid w:val="00975C3E"/>
    <w:rsid w:val="00975D1D"/>
    <w:rsid w:val="00975DEA"/>
    <w:rsid w:val="00975DED"/>
    <w:rsid w:val="00975FB7"/>
    <w:rsid w:val="00975FD4"/>
    <w:rsid w:val="00975FDA"/>
    <w:rsid w:val="00976009"/>
    <w:rsid w:val="0097607E"/>
    <w:rsid w:val="00976105"/>
    <w:rsid w:val="00976120"/>
    <w:rsid w:val="009761C2"/>
    <w:rsid w:val="0097621E"/>
    <w:rsid w:val="0097624D"/>
    <w:rsid w:val="00976444"/>
    <w:rsid w:val="0097644B"/>
    <w:rsid w:val="00976473"/>
    <w:rsid w:val="0097652F"/>
    <w:rsid w:val="0097663A"/>
    <w:rsid w:val="009766B8"/>
    <w:rsid w:val="00976763"/>
    <w:rsid w:val="00976803"/>
    <w:rsid w:val="00976899"/>
    <w:rsid w:val="009768A9"/>
    <w:rsid w:val="009768F4"/>
    <w:rsid w:val="0097696B"/>
    <w:rsid w:val="00976975"/>
    <w:rsid w:val="0097697D"/>
    <w:rsid w:val="009769D0"/>
    <w:rsid w:val="00976A39"/>
    <w:rsid w:val="00976AEB"/>
    <w:rsid w:val="00976BD6"/>
    <w:rsid w:val="00976C38"/>
    <w:rsid w:val="00976C44"/>
    <w:rsid w:val="00976C5F"/>
    <w:rsid w:val="00976CAC"/>
    <w:rsid w:val="00976DD8"/>
    <w:rsid w:val="00976EFB"/>
    <w:rsid w:val="00976EFF"/>
    <w:rsid w:val="00976F06"/>
    <w:rsid w:val="00976F66"/>
    <w:rsid w:val="0097708D"/>
    <w:rsid w:val="00977096"/>
    <w:rsid w:val="009771F2"/>
    <w:rsid w:val="0097724F"/>
    <w:rsid w:val="00977280"/>
    <w:rsid w:val="009772B6"/>
    <w:rsid w:val="009773FB"/>
    <w:rsid w:val="00977400"/>
    <w:rsid w:val="00977403"/>
    <w:rsid w:val="0097741C"/>
    <w:rsid w:val="00977494"/>
    <w:rsid w:val="009774AD"/>
    <w:rsid w:val="009775CD"/>
    <w:rsid w:val="00977683"/>
    <w:rsid w:val="009776A1"/>
    <w:rsid w:val="009776CF"/>
    <w:rsid w:val="009777AE"/>
    <w:rsid w:val="009777B7"/>
    <w:rsid w:val="009777CD"/>
    <w:rsid w:val="009777FC"/>
    <w:rsid w:val="009777FE"/>
    <w:rsid w:val="00977806"/>
    <w:rsid w:val="0097789C"/>
    <w:rsid w:val="0097789D"/>
    <w:rsid w:val="0097790E"/>
    <w:rsid w:val="0097799D"/>
    <w:rsid w:val="00977A68"/>
    <w:rsid w:val="00977A94"/>
    <w:rsid w:val="00977B2B"/>
    <w:rsid w:val="00977B82"/>
    <w:rsid w:val="00977C3D"/>
    <w:rsid w:val="00977C60"/>
    <w:rsid w:val="00977D2C"/>
    <w:rsid w:val="00977DE4"/>
    <w:rsid w:val="00977E03"/>
    <w:rsid w:val="00977E2E"/>
    <w:rsid w:val="00977E52"/>
    <w:rsid w:val="00977EDA"/>
    <w:rsid w:val="0098008B"/>
    <w:rsid w:val="009800D6"/>
    <w:rsid w:val="00980131"/>
    <w:rsid w:val="009801D8"/>
    <w:rsid w:val="009801F6"/>
    <w:rsid w:val="00980232"/>
    <w:rsid w:val="00980395"/>
    <w:rsid w:val="009804F2"/>
    <w:rsid w:val="009804F4"/>
    <w:rsid w:val="00980519"/>
    <w:rsid w:val="00980537"/>
    <w:rsid w:val="009805EF"/>
    <w:rsid w:val="00980612"/>
    <w:rsid w:val="00980623"/>
    <w:rsid w:val="0098065E"/>
    <w:rsid w:val="00980713"/>
    <w:rsid w:val="00980735"/>
    <w:rsid w:val="009807A1"/>
    <w:rsid w:val="009807A5"/>
    <w:rsid w:val="009807AE"/>
    <w:rsid w:val="009807B7"/>
    <w:rsid w:val="0098081E"/>
    <w:rsid w:val="009808CE"/>
    <w:rsid w:val="00980973"/>
    <w:rsid w:val="00980AB9"/>
    <w:rsid w:val="00980ABC"/>
    <w:rsid w:val="00980B03"/>
    <w:rsid w:val="00980CEB"/>
    <w:rsid w:val="00980CEE"/>
    <w:rsid w:val="00980CFD"/>
    <w:rsid w:val="00980EC3"/>
    <w:rsid w:val="00980FF9"/>
    <w:rsid w:val="00981118"/>
    <w:rsid w:val="0098121B"/>
    <w:rsid w:val="00981254"/>
    <w:rsid w:val="009812D1"/>
    <w:rsid w:val="00981313"/>
    <w:rsid w:val="00981314"/>
    <w:rsid w:val="009813CC"/>
    <w:rsid w:val="009813F4"/>
    <w:rsid w:val="00981405"/>
    <w:rsid w:val="0098148D"/>
    <w:rsid w:val="00981490"/>
    <w:rsid w:val="009814BE"/>
    <w:rsid w:val="009814D7"/>
    <w:rsid w:val="009814EF"/>
    <w:rsid w:val="009814F5"/>
    <w:rsid w:val="00981526"/>
    <w:rsid w:val="00981576"/>
    <w:rsid w:val="009815E4"/>
    <w:rsid w:val="00981620"/>
    <w:rsid w:val="00981665"/>
    <w:rsid w:val="009816A1"/>
    <w:rsid w:val="009816DA"/>
    <w:rsid w:val="00981728"/>
    <w:rsid w:val="00981867"/>
    <w:rsid w:val="009818FA"/>
    <w:rsid w:val="0098190F"/>
    <w:rsid w:val="00981A39"/>
    <w:rsid w:val="00981AC7"/>
    <w:rsid w:val="00981B1D"/>
    <w:rsid w:val="00981B81"/>
    <w:rsid w:val="00981BD5"/>
    <w:rsid w:val="00981C15"/>
    <w:rsid w:val="00981C21"/>
    <w:rsid w:val="00981C8A"/>
    <w:rsid w:val="00981E0F"/>
    <w:rsid w:val="00981E28"/>
    <w:rsid w:val="00981E7F"/>
    <w:rsid w:val="00981E91"/>
    <w:rsid w:val="00981F78"/>
    <w:rsid w:val="00982073"/>
    <w:rsid w:val="00982089"/>
    <w:rsid w:val="00982139"/>
    <w:rsid w:val="009821A5"/>
    <w:rsid w:val="009821AB"/>
    <w:rsid w:val="009821DA"/>
    <w:rsid w:val="0098223C"/>
    <w:rsid w:val="0098223D"/>
    <w:rsid w:val="009822DD"/>
    <w:rsid w:val="009822FA"/>
    <w:rsid w:val="00982326"/>
    <w:rsid w:val="00982348"/>
    <w:rsid w:val="00982404"/>
    <w:rsid w:val="00982405"/>
    <w:rsid w:val="0098241C"/>
    <w:rsid w:val="00982492"/>
    <w:rsid w:val="0098249E"/>
    <w:rsid w:val="009825D4"/>
    <w:rsid w:val="00982669"/>
    <w:rsid w:val="0098266D"/>
    <w:rsid w:val="00982773"/>
    <w:rsid w:val="009828CB"/>
    <w:rsid w:val="0098291F"/>
    <w:rsid w:val="00982984"/>
    <w:rsid w:val="009829E5"/>
    <w:rsid w:val="00982A4A"/>
    <w:rsid w:val="00982B1A"/>
    <w:rsid w:val="00982BF9"/>
    <w:rsid w:val="00982C60"/>
    <w:rsid w:val="00982D1B"/>
    <w:rsid w:val="00982D29"/>
    <w:rsid w:val="00982D75"/>
    <w:rsid w:val="00982D8A"/>
    <w:rsid w:val="00982DD7"/>
    <w:rsid w:val="00982DDA"/>
    <w:rsid w:val="00982E39"/>
    <w:rsid w:val="00982E79"/>
    <w:rsid w:val="00982EDB"/>
    <w:rsid w:val="00982F16"/>
    <w:rsid w:val="00982FB1"/>
    <w:rsid w:val="009830A0"/>
    <w:rsid w:val="009830F9"/>
    <w:rsid w:val="0098326F"/>
    <w:rsid w:val="00983271"/>
    <w:rsid w:val="009832E7"/>
    <w:rsid w:val="0098334F"/>
    <w:rsid w:val="00983351"/>
    <w:rsid w:val="00983373"/>
    <w:rsid w:val="00983374"/>
    <w:rsid w:val="00983397"/>
    <w:rsid w:val="009833EA"/>
    <w:rsid w:val="009834B1"/>
    <w:rsid w:val="009834B4"/>
    <w:rsid w:val="0098359A"/>
    <w:rsid w:val="00983601"/>
    <w:rsid w:val="009836C0"/>
    <w:rsid w:val="009836C6"/>
    <w:rsid w:val="0098376D"/>
    <w:rsid w:val="00983781"/>
    <w:rsid w:val="009837EC"/>
    <w:rsid w:val="00983811"/>
    <w:rsid w:val="00983870"/>
    <w:rsid w:val="0098393B"/>
    <w:rsid w:val="0098398F"/>
    <w:rsid w:val="00983A43"/>
    <w:rsid w:val="00983A46"/>
    <w:rsid w:val="00983B4D"/>
    <w:rsid w:val="00983BB6"/>
    <w:rsid w:val="00983BF3"/>
    <w:rsid w:val="00983C05"/>
    <w:rsid w:val="00983C32"/>
    <w:rsid w:val="00983C3A"/>
    <w:rsid w:val="00983C55"/>
    <w:rsid w:val="00983C8B"/>
    <w:rsid w:val="00983CFC"/>
    <w:rsid w:val="00983D6A"/>
    <w:rsid w:val="00983DC9"/>
    <w:rsid w:val="00983DE0"/>
    <w:rsid w:val="00983DE7"/>
    <w:rsid w:val="00983DFA"/>
    <w:rsid w:val="00983E24"/>
    <w:rsid w:val="00983E94"/>
    <w:rsid w:val="00983EA7"/>
    <w:rsid w:val="00983F48"/>
    <w:rsid w:val="00984099"/>
    <w:rsid w:val="00984183"/>
    <w:rsid w:val="0098421F"/>
    <w:rsid w:val="0098424C"/>
    <w:rsid w:val="009842C4"/>
    <w:rsid w:val="00984320"/>
    <w:rsid w:val="0098434E"/>
    <w:rsid w:val="0098435D"/>
    <w:rsid w:val="009843D5"/>
    <w:rsid w:val="00984419"/>
    <w:rsid w:val="00984446"/>
    <w:rsid w:val="00984460"/>
    <w:rsid w:val="009844C1"/>
    <w:rsid w:val="009844C7"/>
    <w:rsid w:val="009844D8"/>
    <w:rsid w:val="00984524"/>
    <w:rsid w:val="00984592"/>
    <w:rsid w:val="00984678"/>
    <w:rsid w:val="009846C8"/>
    <w:rsid w:val="009846DD"/>
    <w:rsid w:val="009847A9"/>
    <w:rsid w:val="009847AD"/>
    <w:rsid w:val="009847B5"/>
    <w:rsid w:val="00984825"/>
    <w:rsid w:val="0098484C"/>
    <w:rsid w:val="0098498B"/>
    <w:rsid w:val="009849C3"/>
    <w:rsid w:val="009849D9"/>
    <w:rsid w:val="00984A28"/>
    <w:rsid w:val="00984AB2"/>
    <w:rsid w:val="00984AE4"/>
    <w:rsid w:val="00984B48"/>
    <w:rsid w:val="00984B71"/>
    <w:rsid w:val="00984C00"/>
    <w:rsid w:val="00984CF8"/>
    <w:rsid w:val="00984D24"/>
    <w:rsid w:val="00984D86"/>
    <w:rsid w:val="00984D88"/>
    <w:rsid w:val="00984D8B"/>
    <w:rsid w:val="00984DA5"/>
    <w:rsid w:val="00984E5A"/>
    <w:rsid w:val="00984EC0"/>
    <w:rsid w:val="00984F29"/>
    <w:rsid w:val="00984F44"/>
    <w:rsid w:val="00985044"/>
    <w:rsid w:val="00985048"/>
    <w:rsid w:val="0098505E"/>
    <w:rsid w:val="00985063"/>
    <w:rsid w:val="0098513E"/>
    <w:rsid w:val="00985167"/>
    <w:rsid w:val="00985279"/>
    <w:rsid w:val="00985326"/>
    <w:rsid w:val="009853A5"/>
    <w:rsid w:val="009853AE"/>
    <w:rsid w:val="009853B4"/>
    <w:rsid w:val="0098546F"/>
    <w:rsid w:val="00985555"/>
    <w:rsid w:val="0098559C"/>
    <w:rsid w:val="009855AF"/>
    <w:rsid w:val="00985605"/>
    <w:rsid w:val="0098560F"/>
    <w:rsid w:val="00985750"/>
    <w:rsid w:val="0098589C"/>
    <w:rsid w:val="009858A2"/>
    <w:rsid w:val="0098592A"/>
    <w:rsid w:val="0098592E"/>
    <w:rsid w:val="00985969"/>
    <w:rsid w:val="009859C0"/>
    <w:rsid w:val="009859D3"/>
    <w:rsid w:val="00985A9C"/>
    <w:rsid w:val="00985B50"/>
    <w:rsid w:val="00985B8E"/>
    <w:rsid w:val="00985BB8"/>
    <w:rsid w:val="00985BFC"/>
    <w:rsid w:val="00985BFE"/>
    <w:rsid w:val="00985C0B"/>
    <w:rsid w:val="00985C53"/>
    <w:rsid w:val="00985C5A"/>
    <w:rsid w:val="00985C99"/>
    <w:rsid w:val="00985CA9"/>
    <w:rsid w:val="00985CC9"/>
    <w:rsid w:val="00985CD2"/>
    <w:rsid w:val="00985CD6"/>
    <w:rsid w:val="00985CDF"/>
    <w:rsid w:val="00985E49"/>
    <w:rsid w:val="00985FFB"/>
    <w:rsid w:val="00986054"/>
    <w:rsid w:val="009860BD"/>
    <w:rsid w:val="009860BF"/>
    <w:rsid w:val="009861D5"/>
    <w:rsid w:val="0098620E"/>
    <w:rsid w:val="00986294"/>
    <w:rsid w:val="009862B0"/>
    <w:rsid w:val="00986318"/>
    <w:rsid w:val="00986358"/>
    <w:rsid w:val="009863AD"/>
    <w:rsid w:val="009863E1"/>
    <w:rsid w:val="009863E7"/>
    <w:rsid w:val="009863F4"/>
    <w:rsid w:val="00986430"/>
    <w:rsid w:val="009864EF"/>
    <w:rsid w:val="00986556"/>
    <w:rsid w:val="0098662A"/>
    <w:rsid w:val="0098668F"/>
    <w:rsid w:val="009866E0"/>
    <w:rsid w:val="009866F2"/>
    <w:rsid w:val="0098673F"/>
    <w:rsid w:val="009867DB"/>
    <w:rsid w:val="00986867"/>
    <w:rsid w:val="00986878"/>
    <w:rsid w:val="009868B7"/>
    <w:rsid w:val="009868CF"/>
    <w:rsid w:val="00986976"/>
    <w:rsid w:val="009869C7"/>
    <w:rsid w:val="00986A4A"/>
    <w:rsid w:val="00986A67"/>
    <w:rsid w:val="00986A95"/>
    <w:rsid w:val="00986B00"/>
    <w:rsid w:val="00986C86"/>
    <w:rsid w:val="00986C94"/>
    <w:rsid w:val="00986CF3"/>
    <w:rsid w:val="00986E06"/>
    <w:rsid w:val="00986E2A"/>
    <w:rsid w:val="00986FC5"/>
    <w:rsid w:val="009870B6"/>
    <w:rsid w:val="00987124"/>
    <w:rsid w:val="0098712A"/>
    <w:rsid w:val="009871A0"/>
    <w:rsid w:val="00987241"/>
    <w:rsid w:val="0098724B"/>
    <w:rsid w:val="009872C1"/>
    <w:rsid w:val="009874BB"/>
    <w:rsid w:val="009874D3"/>
    <w:rsid w:val="0098751D"/>
    <w:rsid w:val="00987548"/>
    <w:rsid w:val="009875C5"/>
    <w:rsid w:val="0098760C"/>
    <w:rsid w:val="0098764C"/>
    <w:rsid w:val="0098767F"/>
    <w:rsid w:val="009876B4"/>
    <w:rsid w:val="009876BA"/>
    <w:rsid w:val="009877B7"/>
    <w:rsid w:val="00987843"/>
    <w:rsid w:val="0098785F"/>
    <w:rsid w:val="00987860"/>
    <w:rsid w:val="00987868"/>
    <w:rsid w:val="0098787C"/>
    <w:rsid w:val="009878DB"/>
    <w:rsid w:val="00987924"/>
    <w:rsid w:val="00987934"/>
    <w:rsid w:val="00987939"/>
    <w:rsid w:val="00987973"/>
    <w:rsid w:val="00987A05"/>
    <w:rsid w:val="00987AD5"/>
    <w:rsid w:val="00987B67"/>
    <w:rsid w:val="00987BD2"/>
    <w:rsid w:val="00987BFF"/>
    <w:rsid w:val="00987C20"/>
    <w:rsid w:val="00987D3F"/>
    <w:rsid w:val="00987E17"/>
    <w:rsid w:val="00987E21"/>
    <w:rsid w:val="00987E3F"/>
    <w:rsid w:val="00987E9B"/>
    <w:rsid w:val="00987F19"/>
    <w:rsid w:val="00987F9D"/>
    <w:rsid w:val="00987FA0"/>
    <w:rsid w:val="00987FE1"/>
    <w:rsid w:val="00990090"/>
    <w:rsid w:val="00990136"/>
    <w:rsid w:val="0099013D"/>
    <w:rsid w:val="0099022F"/>
    <w:rsid w:val="009902DA"/>
    <w:rsid w:val="00990322"/>
    <w:rsid w:val="00990346"/>
    <w:rsid w:val="009903B2"/>
    <w:rsid w:val="009903DD"/>
    <w:rsid w:val="009903EB"/>
    <w:rsid w:val="00990416"/>
    <w:rsid w:val="0099043F"/>
    <w:rsid w:val="00990520"/>
    <w:rsid w:val="00990544"/>
    <w:rsid w:val="00990573"/>
    <w:rsid w:val="009905FC"/>
    <w:rsid w:val="00990600"/>
    <w:rsid w:val="0099065D"/>
    <w:rsid w:val="0099067E"/>
    <w:rsid w:val="00990684"/>
    <w:rsid w:val="009906D0"/>
    <w:rsid w:val="009906ED"/>
    <w:rsid w:val="009907FC"/>
    <w:rsid w:val="009908AB"/>
    <w:rsid w:val="009908B9"/>
    <w:rsid w:val="009908CF"/>
    <w:rsid w:val="00990997"/>
    <w:rsid w:val="009909E5"/>
    <w:rsid w:val="00990AFB"/>
    <w:rsid w:val="00990B15"/>
    <w:rsid w:val="00990B32"/>
    <w:rsid w:val="00990C9D"/>
    <w:rsid w:val="00990DC3"/>
    <w:rsid w:val="00990DD8"/>
    <w:rsid w:val="00990F01"/>
    <w:rsid w:val="0099103C"/>
    <w:rsid w:val="0099117C"/>
    <w:rsid w:val="00991192"/>
    <w:rsid w:val="00991346"/>
    <w:rsid w:val="00991354"/>
    <w:rsid w:val="009913CA"/>
    <w:rsid w:val="009914A4"/>
    <w:rsid w:val="00991555"/>
    <w:rsid w:val="009915B4"/>
    <w:rsid w:val="00991611"/>
    <w:rsid w:val="009916D6"/>
    <w:rsid w:val="00991704"/>
    <w:rsid w:val="00991730"/>
    <w:rsid w:val="00991731"/>
    <w:rsid w:val="00991756"/>
    <w:rsid w:val="00991774"/>
    <w:rsid w:val="00991812"/>
    <w:rsid w:val="009918D6"/>
    <w:rsid w:val="009918E0"/>
    <w:rsid w:val="00991AF4"/>
    <w:rsid w:val="00991B11"/>
    <w:rsid w:val="00991B21"/>
    <w:rsid w:val="00991B28"/>
    <w:rsid w:val="00991C68"/>
    <w:rsid w:val="00991CD3"/>
    <w:rsid w:val="00991D3D"/>
    <w:rsid w:val="00991E04"/>
    <w:rsid w:val="00991E2E"/>
    <w:rsid w:val="00991E5C"/>
    <w:rsid w:val="00991E71"/>
    <w:rsid w:val="00991E8D"/>
    <w:rsid w:val="00991EE5"/>
    <w:rsid w:val="00991F09"/>
    <w:rsid w:val="00991F33"/>
    <w:rsid w:val="00991F4C"/>
    <w:rsid w:val="0099200B"/>
    <w:rsid w:val="009920FA"/>
    <w:rsid w:val="00992258"/>
    <w:rsid w:val="00992289"/>
    <w:rsid w:val="00992295"/>
    <w:rsid w:val="009922C4"/>
    <w:rsid w:val="009922FC"/>
    <w:rsid w:val="00992301"/>
    <w:rsid w:val="009923B5"/>
    <w:rsid w:val="009923FD"/>
    <w:rsid w:val="009924CB"/>
    <w:rsid w:val="0099250F"/>
    <w:rsid w:val="0099256D"/>
    <w:rsid w:val="00992579"/>
    <w:rsid w:val="00992582"/>
    <w:rsid w:val="009925FD"/>
    <w:rsid w:val="00992621"/>
    <w:rsid w:val="0099268D"/>
    <w:rsid w:val="009926E2"/>
    <w:rsid w:val="0099271B"/>
    <w:rsid w:val="0099272B"/>
    <w:rsid w:val="00992773"/>
    <w:rsid w:val="009927ED"/>
    <w:rsid w:val="0099282D"/>
    <w:rsid w:val="00992893"/>
    <w:rsid w:val="009928BC"/>
    <w:rsid w:val="00992A6A"/>
    <w:rsid w:val="00992B83"/>
    <w:rsid w:val="00992B87"/>
    <w:rsid w:val="00992BEB"/>
    <w:rsid w:val="00992C61"/>
    <w:rsid w:val="00992CBC"/>
    <w:rsid w:val="00992CC3"/>
    <w:rsid w:val="00992D6B"/>
    <w:rsid w:val="00992D75"/>
    <w:rsid w:val="00992D9D"/>
    <w:rsid w:val="00992E1E"/>
    <w:rsid w:val="00992E77"/>
    <w:rsid w:val="00992EBC"/>
    <w:rsid w:val="00992EF9"/>
    <w:rsid w:val="00992F92"/>
    <w:rsid w:val="00993021"/>
    <w:rsid w:val="00993078"/>
    <w:rsid w:val="00993097"/>
    <w:rsid w:val="0099314A"/>
    <w:rsid w:val="00993240"/>
    <w:rsid w:val="00993253"/>
    <w:rsid w:val="00993262"/>
    <w:rsid w:val="00993365"/>
    <w:rsid w:val="009933EA"/>
    <w:rsid w:val="00993417"/>
    <w:rsid w:val="00993466"/>
    <w:rsid w:val="00993489"/>
    <w:rsid w:val="009934C0"/>
    <w:rsid w:val="00993511"/>
    <w:rsid w:val="00993526"/>
    <w:rsid w:val="00993528"/>
    <w:rsid w:val="0099352A"/>
    <w:rsid w:val="00993546"/>
    <w:rsid w:val="009935DF"/>
    <w:rsid w:val="00993672"/>
    <w:rsid w:val="00993677"/>
    <w:rsid w:val="0099374C"/>
    <w:rsid w:val="00993834"/>
    <w:rsid w:val="0099387C"/>
    <w:rsid w:val="009938A2"/>
    <w:rsid w:val="009938B0"/>
    <w:rsid w:val="009938C2"/>
    <w:rsid w:val="009938D4"/>
    <w:rsid w:val="00993904"/>
    <w:rsid w:val="0099393F"/>
    <w:rsid w:val="00993957"/>
    <w:rsid w:val="00993AC9"/>
    <w:rsid w:val="00993ADB"/>
    <w:rsid w:val="00993AF9"/>
    <w:rsid w:val="00993B34"/>
    <w:rsid w:val="00993BC5"/>
    <w:rsid w:val="00993C05"/>
    <w:rsid w:val="00993C67"/>
    <w:rsid w:val="00993CFB"/>
    <w:rsid w:val="00993D05"/>
    <w:rsid w:val="00993DA5"/>
    <w:rsid w:val="00993DCA"/>
    <w:rsid w:val="00993E26"/>
    <w:rsid w:val="00993F47"/>
    <w:rsid w:val="00993FC9"/>
    <w:rsid w:val="00994016"/>
    <w:rsid w:val="00994140"/>
    <w:rsid w:val="0099416E"/>
    <w:rsid w:val="009941C9"/>
    <w:rsid w:val="009942C9"/>
    <w:rsid w:val="00994325"/>
    <w:rsid w:val="00994336"/>
    <w:rsid w:val="00994363"/>
    <w:rsid w:val="00994367"/>
    <w:rsid w:val="00994381"/>
    <w:rsid w:val="009943C6"/>
    <w:rsid w:val="0099442B"/>
    <w:rsid w:val="00994480"/>
    <w:rsid w:val="009944BE"/>
    <w:rsid w:val="0099459D"/>
    <w:rsid w:val="009945E6"/>
    <w:rsid w:val="009945EB"/>
    <w:rsid w:val="00994638"/>
    <w:rsid w:val="0099463E"/>
    <w:rsid w:val="00994671"/>
    <w:rsid w:val="00994690"/>
    <w:rsid w:val="009946A8"/>
    <w:rsid w:val="00994757"/>
    <w:rsid w:val="00994771"/>
    <w:rsid w:val="00994837"/>
    <w:rsid w:val="009948A4"/>
    <w:rsid w:val="009948EA"/>
    <w:rsid w:val="009948F6"/>
    <w:rsid w:val="0099494B"/>
    <w:rsid w:val="009949B1"/>
    <w:rsid w:val="00994A55"/>
    <w:rsid w:val="00994A79"/>
    <w:rsid w:val="00994AB9"/>
    <w:rsid w:val="00994B46"/>
    <w:rsid w:val="00994B5A"/>
    <w:rsid w:val="00994B8C"/>
    <w:rsid w:val="00994C7D"/>
    <w:rsid w:val="00994D88"/>
    <w:rsid w:val="00994E44"/>
    <w:rsid w:val="00994E96"/>
    <w:rsid w:val="00994EE5"/>
    <w:rsid w:val="00994FDC"/>
    <w:rsid w:val="0099513F"/>
    <w:rsid w:val="00995159"/>
    <w:rsid w:val="00995185"/>
    <w:rsid w:val="0099524B"/>
    <w:rsid w:val="0099525A"/>
    <w:rsid w:val="00995293"/>
    <w:rsid w:val="009953BD"/>
    <w:rsid w:val="00995421"/>
    <w:rsid w:val="009955F9"/>
    <w:rsid w:val="0099562F"/>
    <w:rsid w:val="00995639"/>
    <w:rsid w:val="00995661"/>
    <w:rsid w:val="009957C5"/>
    <w:rsid w:val="009957C9"/>
    <w:rsid w:val="009957F0"/>
    <w:rsid w:val="00995883"/>
    <w:rsid w:val="009959C7"/>
    <w:rsid w:val="009959F0"/>
    <w:rsid w:val="00995A13"/>
    <w:rsid w:val="00995A5F"/>
    <w:rsid w:val="00995AC1"/>
    <w:rsid w:val="00995AE3"/>
    <w:rsid w:val="00995B47"/>
    <w:rsid w:val="00995B99"/>
    <w:rsid w:val="00995BC9"/>
    <w:rsid w:val="00995BD6"/>
    <w:rsid w:val="00995BEB"/>
    <w:rsid w:val="00995C37"/>
    <w:rsid w:val="00995C4A"/>
    <w:rsid w:val="00995C96"/>
    <w:rsid w:val="00995CA2"/>
    <w:rsid w:val="00995CB3"/>
    <w:rsid w:val="00995D0C"/>
    <w:rsid w:val="00995D22"/>
    <w:rsid w:val="00995D81"/>
    <w:rsid w:val="00995DAE"/>
    <w:rsid w:val="00995E92"/>
    <w:rsid w:val="00995EC2"/>
    <w:rsid w:val="00995F2F"/>
    <w:rsid w:val="00996090"/>
    <w:rsid w:val="009960A9"/>
    <w:rsid w:val="00996102"/>
    <w:rsid w:val="00996114"/>
    <w:rsid w:val="00996211"/>
    <w:rsid w:val="009962D4"/>
    <w:rsid w:val="0099637E"/>
    <w:rsid w:val="00996450"/>
    <w:rsid w:val="0099648A"/>
    <w:rsid w:val="009964D9"/>
    <w:rsid w:val="009965DD"/>
    <w:rsid w:val="009965EB"/>
    <w:rsid w:val="00996655"/>
    <w:rsid w:val="00996671"/>
    <w:rsid w:val="009966A5"/>
    <w:rsid w:val="009967D3"/>
    <w:rsid w:val="00996820"/>
    <w:rsid w:val="00996831"/>
    <w:rsid w:val="00996913"/>
    <w:rsid w:val="009969A2"/>
    <w:rsid w:val="009969FD"/>
    <w:rsid w:val="00996A09"/>
    <w:rsid w:val="00996A1F"/>
    <w:rsid w:val="00996AE7"/>
    <w:rsid w:val="00996B1B"/>
    <w:rsid w:val="00996B34"/>
    <w:rsid w:val="00996BE3"/>
    <w:rsid w:val="00996BF5"/>
    <w:rsid w:val="00996C2E"/>
    <w:rsid w:val="00996E65"/>
    <w:rsid w:val="00996E77"/>
    <w:rsid w:val="00996EBA"/>
    <w:rsid w:val="00997015"/>
    <w:rsid w:val="00997057"/>
    <w:rsid w:val="009970CC"/>
    <w:rsid w:val="0099724B"/>
    <w:rsid w:val="00997270"/>
    <w:rsid w:val="0099727A"/>
    <w:rsid w:val="0099727E"/>
    <w:rsid w:val="009972B7"/>
    <w:rsid w:val="009972F2"/>
    <w:rsid w:val="00997326"/>
    <w:rsid w:val="00997359"/>
    <w:rsid w:val="0099739B"/>
    <w:rsid w:val="009973C6"/>
    <w:rsid w:val="00997429"/>
    <w:rsid w:val="00997503"/>
    <w:rsid w:val="009975FA"/>
    <w:rsid w:val="009976E6"/>
    <w:rsid w:val="00997783"/>
    <w:rsid w:val="0099788E"/>
    <w:rsid w:val="00997913"/>
    <w:rsid w:val="00997962"/>
    <w:rsid w:val="009979AC"/>
    <w:rsid w:val="009979D9"/>
    <w:rsid w:val="00997A68"/>
    <w:rsid w:val="00997A9A"/>
    <w:rsid w:val="00997B82"/>
    <w:rsid w:val="00997B9D"/>
    <w:rsid w:val="00997B9E"/>
    <w:rsid w:val="00997BAC"/>
    <w:rsid w:val="00997C02"/>
    <w:rsid w:val="00997CD8"/>
    <w:rsid w:val="00997D5F"/>
    <w:rsid w:val="00997D7B"/>
    <w:rsid w:val="00997D89"/>
    <w:rsid w:val="00997D9B"/>
    <w:rsid w:val="00997F38"/>
    <w:rsid w:val="00997FD1"/>
    <w:rsid w:val="009A0010"/>
    <w:rsid w:val="009A0046"/>
    <w:rsid w:val="009A0093"/>
    <w:rsid w:val="009A01F2"/>
    <w:rsid w:val="009A01F4"/>
    <w:rsid w:val="009A0250"/>
    <w:rsid w:val="009A036E"/>
    <w:rsid w:val="009A0396"/>
    <w:rsid w:val="009A03D7"/>
    <w:rsid w:val="009A047D"/>
    <w:rsid w:val="009A049A"/>
    <w:rsid w:val="009A04AC"/>
    <w:rsid w:val="009A0539"/>
    <w:rsid w:val="009A05E4"/>
    <w:rsid w:val="009A05F4"/>
    <w:rsid w:val="009A06A3"/>
    <w:rsid w:val="009A06CF"/>
    <w:rsid w:val="009A06FB"/>
    <w:rsid w:val="009A0712"/>
    <w:rsid w:val="009A0713"/>
    <w:rsid w:val="009A0735"/>
    <w:rsid w:val="009A0922"/>
    <w:rsid w:val="009A092C"/>
    <w:rsid w:val="009A0946"/>
    <w:rsid w:val="009A0A32"/>
    <w:rsid w:val="009A0A4A"/>
    <w:rsid w:val="009A0B7F"/>
    <w:rsid w:val="009A0D61"/>
    <w:rsid w:val="009A0DB2"/>
    <w:rsid w:val="009A0E10"/>
    <w:rsid w:val="009A0E2B"/>
    <w:rsid w:val="009A0E6E"/>
    <w:rsid w:val="009A0E9F"/>
    <w:rsid w:val="009A0EC6"/>
    <w:rsid w:val="009A0EEA"/>
    <w:rsid w:val="009A0F6F"/>
    <w:rsid w:val="009A10E8"/>
    <w:rsid w:val="009A126E"/>
    <w:rsid w:val="009A12E8"/>
    <w:rsid w:val="009A1421"/>
    <w:rsid w:val="009A1485"/>
    <w:rsid w:val="009A14AA"/>
    <w:rsid w:val="009A14F3"/>
    <w:rsid w:val="009A1631"/>
    <w:rsid w:val="009A16BE"/>
    <w:rsid w:val="009A16CE"/>
    <w:rsid w:val="009A16E8"/>
    <w:rsid w:val="009A17AD"/>
    <w:rsid w:val="009A17FF"/>
    <w:rsid w:val="009A1855"/>
    <w:rsid w:val="009A1999"/>
    <w:rsid w:val="009A19B8"/>
    <w:rsid w:val="009A1A25"/>
    <w:rsid w:val="009A1AA8"/>
    <w:rsid w:val="009A1AFD"/>
    <w:rsid w:val="009A1B15"/>
    <w:rsid w:val="009A1BE0"/>
    <w:rsid w:val="009A1CA8"/>
    <w:rsid w:val="009A1CBF"/>
    <w:rsid w:val="009A1FFF"/>
    <w:rsid w:val="009A2019"/>
    <w:rsid w:val="009A206C"/>
    <w:rsid w:val="009A20AB"/>
    <w:rsid w:val="009A2109"/>
    <w:rsid w:val="009A2111"/>
    <w:rsid w:val="009A212D"/>
    <w:rsid w:val="009A217F"/>
    <w:rsid w:val="009A218C"/>
    <w:rsid w:val="009A2249"/>
    <w:rsid w:val="009A2256"/>
    <w:rsid w:val="009A22F1"/>
    <w:rsid w:val="009A2350"/>
    <w:rsid w:val="009A23A8"/>
    <w:rsid w:val="009A23FC"/>
    <w:rsid w:val="009A2400"/>
    <w:rsid w:val="009A2457"/>
    <w:rsid w:val="009A2471"/>
    <w:rsid w:val="009A2486"/>
    <w:rsid w:val="009A24F9"/>
    <w:rsid w:val="009A258A"/>
    <w:rsid w:val="009A2628"/>
    <w:rsid w:val="009A2685"/>
    <w:rsid w:val="009A26C9"/>
    <w:rsid w:val="009A2702"/>
    <w:rsid w:val="009A27D2"/>
    <w:rsid w:val="009A287B"/>
    <w:rsid w:val="009A2899"/>
    <w:rsid w:val="009A28B5"/>
    <w:rsid w:val="009A2940"/>
    <w:rsid w:val="009A299F"/>
    <w:rsid w:val="009A29D3"/>
    <w:rsid w:val="009A29FD"/>
    <w:rsid w:val="009A2A43"/>
    <w:rsid w:val="009A2A89"/>
    <w:rsid w:val="009A2AFF"/>
    <w:rsid w:val="009A2B4D"/>
    <w:rsid w:val="009A2C6F"/>
    <w:rsid w:val="009A2C9A"/>
    <w:rsid w:val="009A2CBD"/>
    <w:rsid w:val="009A2DEB"/>
    <w:rsid w:val="009A2E4F"/>
    <w:rsid w:val="009A2E81"/>
    <w:rsid w:val="009A2EA1"/>
    <w:rsid w:val="009A2EC2"/>
    <w:rsid w:val="009A2F27"/>
    <w:rsid w:val="009A2F93"/>
    <w:rsid w:val="009A2FCD"/>
    <w:rsid w:val="009A3067"/>
    <w:rsid w:val="009A308F"/>
    <w:rsid w:val="009A30DE"/>
    <w:rsid w:val="009A32FB"/>
    <w:rsid w:val="009A33EF"/>
    <w:rsid w:val="009A3411"/>
    <w:rsid w:val="009A3447"/>
    <w:rsid w:val="009A3481"/>
    <w:rsid w:val="009A352D"/>
    <w:rsid w:val="009A3538"/>
    <w:rsid w:val="009A35E6"/>
    <w:rsid w:val="009A365D"/>
    <w:rsid w:val="009A367C"/>
    <w:rsid w:val="009A3708"/>
    <w:rsid w:val="009A371F"/>
    <w:rsid w:val="009A38FF"/>
    <w:rsid w:val="009A3900"/>
    <w:rsid w:val="009A393F"/>
    <w:rsid w:val="009A3976"/>
    <w:rsid w:val="009A3A09"/>
    <w:rsid w:val="009A3ACB"/>
    <w:rsid w:val="009A3AE8"/>
    <w:rsid w:val="009A3B12"/>
    <w:rsid w:val="009A3B92"/>
    <w:rsid w:val="009A3BAE"/>
    <w:rsid w:val="009A3BB1"/>
    <w:rsid w:val="009A3C5F"/>
    <w:rsid w:val="009A3D13"/>
    <w:rsid w:val="009A3D32"/>
    <w:rsid w:val="009A3DED"/>
    <w:rsid w:val="009A3DF1"/>
    <w:rsid w:val="009A3E0D"/>
    <w:rsid w:val="009A3EF4"/>
    <w:rsid w:val="009A3EFF"/>
    <w:rsid w:val="009A3F02"/>
    <w:rsid w:val="009A3F2A"/>
    <w:rsid w:val="009A3F58"/>
    <w:rsid w:val="009A3F72"/>
    <w:rsid w:val="009A4076"/>
    <w:rsid w:val="009A409B"/>
    <w:rsid w:val="009A40C9"/>
    <w:rsid w:val="009A40E2"/>
    <w:rsid w:val="009A40EB"/>
    <w:rsid w:val="009A4115"/>
    <w:rsid w:val="009A4135"/>
    <w:rsid w:val="009A41AA"/>
    <w:rsid w:val="009A428C"/>
    <w:rsid w:val="009A4293"/>
    <w:rsid w:val="009A429B"/>
    <w:rsid w:val="009A42B2"/>
    <w:rsid w:val="009A42BA"/>
    <w:rsid w:val="009A431A"/>
    <w:rsid w:val="009A43AF"/>
    <w:rsid w:val="009A44A2"/>
    <w:rsid w:val="009A44CB"/>
    <w:rsid w:val="009A44EA"/>
    <w:rsid w:val="009A451D"/>
    <w:rsid w:val="009A4521"/>
    <w:rsid w:val="009A4524"/>
    <w:rsid w:val="009A461F"/>
    <w:rsid w:val="009A4683"/>
    <w:rsid w:val="009A483D"/>
    <w:rsid w:val="009A484D"/>
    <w:rsid w:val="009A48D4"/>
    <w:rsid w:val="009A493B"/>
    <w:rsid w:val="009A4952"/>
    <w:rsid w:val="009A4A19"/>
    <w:rsid w:val="009A4AA1"/>
    <w:rsid w:val="009A4B25"/>
    <w:rsid w:val="009A4B61"/>
    <w:rsid w:val="009A4BCA"/>
    <w:rsid w:val="009A4BF9"/>
    <w:rsid w:val="009A4D0D"/>
    <w:rsid w:val="009A4DDA"/>
    <w:rsid w:val="009A4E1F"/>
    <w:rsid w:val="009A4E32"/>
    <w:rsid w:val="009A4EFF"/>
    <w:rsid w:val="009A4F16"/>
    <w:rsid w:val="009A4F5B"/>
    <w:rsid w:val="009A4FE2"/>
    <w:rsid w:val="009A50D6"/>
    <w:rsid w:val="009A50E4"/>
    <w:rsid w:val="009A511D"/>
    <w:rsid w:val="009A516B"/>
    <w:rsid w:val="009A5177"/>
    <w:rsid w:val="009A51B9"/>
    <w:rsid w:val="009A51F6"/>
    <w:rsid w:val="009A5449"/>
    <w:rsid w:val="009A544B"/>
    <w:rsid w:val="009A54F5"/>
    <w:rsid w:val="009A5521"/>
    <w:rsid w:val="009A5528"/>
    <w:rsid w:val="009A5583"/>
    <w:rsid w:val="009A55C5"/>
    <w:rsid w:val="009A55D7"/>
    <w:rsid w:val="009A5606"/>
    <w:rsid w:val="009A560C"/>
    <w:rsid w:val="009A56C8"/>
    <w:rsid w:val="009A56DA"/>
    <w:rsid w:val="009A56E0"/>
    <w:rsid w:val="009A56EE"/>
    <w:rsid w:val="009A5705"/>
    <w:rsid w:val="009A5707"/>
    <w:rsid w:val="009A5749"/>
    <w:rsid w:val="009A5775"/>
    <w:rsid w:val="009A57E3"/>
    <w:rsid w:val="009A583D"/>
    <w:rsid w:val="009A5853"/>
    <w:rsid w:val="009A589C"/>
    <w:rsid w:val="009A58C0"/>
    <w:rsid w:val="009A5969"/>
    <w:rsid w:val="009A597F"/>
    <w:rsid w:val="009A5A98"/>
    <w:rsid w:val="009A5B12"/>
    <w:rsid w:val="009A5B4E"/>
    <w:rsid w:val="009A5B9D"/>
    <w:rsid w:val="009A5BF0"/>
    <w:rsid w:val="009A5C49"/>
    <w:rsid w:val="009A5C82"/>
    <w:rsid w:val="009A5CC1"/>
    <w:rsid w:val="009A5D1D"/>
    <w:rsid w:val="009A5D81"/>
    <w:rsid w:val="009A5DAF"/>
    <w:rsid w:val="009A5DF5"/>
    <w:rsid w:val="009A5E4D"/>
    <w:rsid w:val="009A5E9F"/>
    <w:rsid w:val="009A5EEA"/>
    <w:rsid w:val="009A5EF7"/>
    <w:rsid w:val="009A5FFE"/>
    <w:rsid w:val="009A6014"/>
    <w:rsid w:val="009A6024"/>
    <w:rsid w:val="009A607B"/>
    <w:rsid w:val="009A608E"/>
    <w:rsid w:val="009A6109"/>
    <w:rsid w:val="009A610F"/>
    <w:rsid w:val="009A6197"/>
    <w:rsid w:val="009A61C4"/>
    <w:rsid w:val="009A61E3"/>
    <w:rsid w:val="009A6236"/>
    <w:rsid w:val="009A625F"/>
    <w:rsid w:val="009A6377"/>
    <w:rsid w:val="009A637B"/>
    <w:rsid w:val="009A640A"/>
    <w:rsid w:val="009A646F"/>
    <w:rsid w:val="009A64CE"/>
    <w:rsid w:val="009A64F3"/>
    <w:rsid w:val="009A6556"/>
    <w:rsid w:val="009A65D1"/>
    <w:rsid w:val="009A66B2"/>
    <w:rsid w:val="009A66F7"/>
    <w:rsid w:val="009A670A"/>
    <w:rsid w:val="009A6761"/>
    <w:rsid w:val="009A676A"/>
    <w:rsid w:val="009A683C"/>
    <w:rsid w:val="009A6987"/>
    <w:rsid w:val="009A6AB5"/>
    <w:rsid w:val="009A6B3C"/>
    <w:rsid w:val="009A6BF8"/>
    <w:rsid w:val="009A6C08"/>
    <w:rsid w:val="009A6C75"/>
    <w:rsid w:val="009A6D8B"/>
    <w:rsid w:val="009A6EA7"/>
    <w:rsid w:val="009A6F19"/>
    <w:rsid w:val="009A6FB0"/>
    <w:rsid w:val="009A70C7"/>
    <w:rsid w:val="009A70FF"/>
    <w:rsid w:val="009A718A"/>
    <w:rsid w:val="009A7196"/>
    <w:rsid w:val="009A7237"/>
    <w:rsid w:val="009A7350"/>
    <w:rsid w:val="009A73AD"/>
    <w:rsid w:val="009A73DB"/>
    <w:rsid w:val="009A74DD"/>
    <w:rsid w:val="009A750D"/>
    <w:rsid w:val="009A7532"/>
    <w:rsid w:val="009A758C"/>
    <w:rsid w:val="009A75C4"/>
    <w:rsid w:val="009A76D2"/>
    <w:rsid w:val="009A7749"/>
    <w:rsid w:val="009A77DF"/>
    <w:rsid w:val="009A77E3"/>
    <w:rsid w:val="009A77FA"/>
    <w:rsid w:val="009A78E5"/>
    <w:rsid w:val="009A78E7"/>
    <w:rsid w:val="009A7930"/>
    <w:rsid w:val="009A7960"/>
    <w:rsid w:val="009A79B7"/>
    <w:rsid w:val="009A7A8E"/>
    <w:rsid w:val="009A7C09"/>
    <w:rsid w:val="009A7C17"/>
    <w:rsid w:val="009A7CA0"/>
    <w:rsid w:val="009A7CBA"/>
    <w:rsid w:val="009A7CF4"/>
    <w:rsid w:val="009A7D87"/>
    <w:rsid w:val="009A7D8B"/>
    <w:rsid w:val="009A7DDC"/>
    <w:rsid w:val="009A7E6F"/>
    <w:rsid w:val="009A7E8A"/>
    <w:rsid w:val="009A7ED6"/>
    <w:rsid w:val="009A7FCE"/>
    <w:rsid w:val="009A7FD2"/>
    <w:rsid w:val="009B000E"/>
    <w:rsid w:val="009B0074"/>
    <w:rsid w:val="009B00EF"/>
    <w:rsid w:val="009B0146"/>
    <w:rsid w:val="009B0147"/>
    <w:rsid w:val="009B0165"/>
    <w:rsid w:val="009B0180"/>
    <w:rsid w:val="009B0252"/>
    <w:rsid w:val="009B0295"/>
    <w:rsid w:val="009B02A7"/>
    <w:rsid w:val="009B02EA"/>
    <w:rsid w:val="009B0399"/>
    <w:rsid w:val="009B03A3"/>
    <w:rsid w:val="009B03F2"/>
    <w:rsid w:val="009B0444"/>
    <w:rsid w:val="009B04CA"/>
    <w:rsid w:val="009B05A6"/>
    <w:rsid w:val="009B05F0"/>
    <w:rsid w:val="009B0607"/>
    <w:rsid w:val="009B0670"/>
    <w:rsid w:val="009B0732"/>
    <w:rsid w:val="009B0742"/>
    <w:rsid w:val="009B07C7"/>
    <w:rsid w:val="009B07D8"/>
    <w:rsid w:val="009B0800"/>
    <w:rsid w:val="009B0835"/>
    <w:rsid w:val="009B0843"/>
    <w:rsid w:val="009B08C9"/>
    <w:rsid w:val="009B096D"/>
    <w:rsid w:val="009B09DB"/>
    <w:rsid w:val="009B09F9"/>
    <w:rsid w:val="009B0A0C"/>
    <w:rsid w:val="009B0A9C"/>
    <w:rsid w:val="009B0AA4"/>
    <w:rsid w:val="009B0AD7"/>
    <w:rsid w:val="009B0C92"/>
    <w:rsid w:val="009B0CC9"/>
    <w:rsid w:val="009B0CE5"/>
    <w:rsid w:val="009B0DE9"/>
    <w:rsid w:val="009B0E0A"/>
    <w:rsid w:val="009B0E2B"/>
    <w:rsid w:val="009B0E3C"/>
    <w:rsid w:val="009B0EB5"/>
    <w:rsid w:val="009B0F2F"/>
    <w:rsid w:val="009B0F4E"/>
    <w:rsid w:val="009B0FB5"/>
    <w:rsid w:val="009B0FD8"/>
    <w:rsid w:val="009B100B"/>
    <w:rsid w:val="009B10AD"/>
    <w:rsid w:val="009B10B5"/>
    <w:rsid w:val="009B10D5"/>
    <w:rsid w:val="009B10E7"/>
    <w:rsid w:val="009B11C2"/>
    <w:rsid w:val="009B11E0"/>
    <w:rsid w:val="009B12D8"/>
    <w:rsid w:val="009B12E2"/>
    <w:rsid w:val="009B131F"/>
    <w:rsid w:val="009B1350"/>
    <w:rsid w:val="009B1380"/>
    <w:rsid w:val="009B14C5"/>
    <w:rsid w:val="009B14F5"/>
    <w:rsid w:val="009B150D"/>
    <w:rsid w:val="009B15DC"/>
    <w:rsid w:val="009B1629"/>
    <w:rsid w:val="009B1645"/>
    <w:rsid w:val="009B1738"/>
    <w:rsid w:val="009B1763"/>
    <w:rsid w:val="009B1799"/>
    <w:rsid w:val="009B17B1"/>
    <w:rsid w:val="009B17CD"/>
    <w:rsid w:val="009B187C"/>
    <w:rsid w:val="009B18B7"/>
    <w:rsid w:val="009B1945"/>
    <w:rsid w:val="009B19CE"/>
    <w:rsid w:val="009B1A73"/>
    <w:rsid w:val="009B1ABB"/>
    <w:rsid w:val="009B1AD6"/>
    <w:rsid w:val="009B1B5E"/>
    <w:rsid w:val="009B1C5E"/>
    <w:rsid w:val="009B1D09"/>
    <w:rsid w:val="009B1D0A"/>
    <w:rsid w:val="009B1D68"/>
    <w:rsid w:val="009B1D9E"/>
    <w:rsid w:val="009B1E6B"/>
    <w:rsid w:val="009B1E77"/>
    <w:rsid w:val="009B1EE3"/>
    <w:rsid w:val="009B2018"/>
    <w:rsid w:val="009B2024"/>
    <w:rsid w:val="009B207F"/>
    <w:rsid w:val="009B211C"/>
    <w:rsid w:val="009B220D"/>
    <w:rsid w:val="009B2251"/>
    <w:rsid w:val="009B225C"/>
    <w:rsid w:val="009B2296"/>
    <w:rsid w:val="009B23C6"/>
    <w:rsid w:val="009B2437"/>
    <w:rsid w:val="009B2463"/>
    <w:rsid w:val="009B24ED"/>
    <w:rsid w:val="009B250C"/>
    <w:rsid w:val="009B2527"/>
    <w:rsid w:val="009B2576"/>
    <w:rsid w:val="009B2583"/>
    <w:rsid w:val="009B2635"/>
    <w:rsid w:val="009B2684"/>
    <w:rsid w:val="009B26A7"/>
    <w:rsid w:val="009B26BB"/>
    <w:rsid w:val="009B2735"/>
    <w:rsid w:val="009B274F"/>
    <w:rsid w:val="009B2776"/>
    <w:rsid w:val="009B285C"/>
    <w:rsid w:val="009B2881"/>
    <w:rsid w:val="009B28B0"/>
    <w:rsid w:val="009B2976"/>
    <w:rsid w:val="009B2A64"/>
    <w:rsid w:val="009B2AA8"/>
    <w:rsid w:val="009B2B26"/>
    <w:rsid w:val="009B2B93"/>
    <w:rsid w:val="009B2C65"/>
    <w:rsid w:val="009B2C95"/>
    <w:rsid w:val="009B2D09"/>
    <w:rsid w:val="009B2D45"/>
    <w:rsid w:val="009B2D7B"/>
    <w:rsid w:val="009B2E68"/>
    <w:rsid w:val="009B2F03"/>
    <w:rsid w:val="009B2F6A"/>
    <w:rsid w:val="009B2F76"/>
    <w:rsid w:val="009B2FD5"/>
    <w:rsid w:val="009B2FFC"/>
    <w:rsid w:val="009B306D"/>
    <w:rsid w:val="009B3127"/>
    <w:rsid w:val="009B31A9"/>
    <w:rsid w:val="009B320F"/>
    <w:rsid w:val="009B3249"/>
    <w:rsid w:val="009B32C8"/>
    <w:rsid w:val="009B331B"/>
    <w:rsid w:val="009B3346"/>
    <w:rsid w:val="009B3353"/>
    <w:rsid w:val="009B33D0"/>
    <w:rsid w:val="009B3464"/>
    <w:rsid w:val="009B35B1"/>
    <w:rsid w:val="009B35FB"/>
    <w:rsid w:val="009B3812"/>
    <w:rsid w:val="009B387E"/>
    <w:rsid w:val="009B3896"/>
    <w:rsid w:val="009B3917"/>
    <w:rsid w:val="009B3954"/>
    <w:rsid w:val="009B3A0D"/>
    <w:rsid w:val="009B3A38"/>
    <w:rsid w:val="009B3A89"/>
    <w:rsid w:val="009B3AB0"/>
    <w:rsid w:val="009B3ABE"/>
    <w:rsid w:val="009B3B5B"/>
    <w:rsid w:val="009B3BAE"/>
    <w:rsid w:val="009B3C0F"/>
    <w:rsid w:val="009B3C92"/>
    <w:rsid w:val="009B3CBD"/>
    <w:rsid w:val="009B3D02"/>
    <w:rsid w:val="009B3DB9"/>
    <w:rsid w:val="009B3E71"/>
    <w:rsid w:val="009B3E8A"/>
    <w:rsid w:val="009B3EA6"/>
    <w:rsid w:val="009B3F10"/>
    <w:rsid w:val="009B4032"/>
    <w:rsid w:val="009B4097"/>
    <w:rsid w:val="009B40BF"/>
    <w:rsid w:val="009B40D2"/>
    <w:rsid w:val="009B4180"/>
    <w:rsid w:val="009B41CB"/>
    <w:rsid w:val="009B41D5"/>
    <w:rsid w:val="009B41DE"/>
    <w:rsid w:val="009B420E"/>
    <w:rsid w:val="009B42BD"/>
    <w:rsid w:val="009B42DB"/>
    <w:rsid w:val="009B4309"/>
    <w:rsid w:val="009B434F"/>
    <w:rsid w:val="009B43A6"/>
    <w:rsid w:val="009B43FD"/>
    <w:rsid w:val="009B4423"/>
    <w:rsid w:val="009B44C4"/>
    <w:rsid w:val="009B44D4"/>
    <w:rsid w:val="009B4561"/>
    <w:rsid w:val="009B45B4"/>
    <w:rsid w:val="009B4671"/>
    <w:rsid w:val="009B4686"/>
    <w:rsid w:val="009B475C"/>
    <w:rsid w:val="009B4769"/>
    <w:rsid w:val="009B4793"/>
    <w:rsid w:val="009B4871"/>
    <w:rsid w:val="009B49AD"/>
    <w:rsid w:val="009B4A3C"/>
    <w:rsid w:val="009B4AE8"/>
    <w:rsid w:val="009B4B58"/>
    <w:rsid w:val="009B4B59"/>
    <w:rsid w:val="009B4B61"/>
    <w:rsid w:val="009B4C80"/>
    <w:rsid w:val="009B4D5A"/>
    <w:rsid w:val="009B4D98"/>
    <w:rsid w:val="009B4DFE"/>
    <w:rsid w:val="009B4ED6"/>
    <w:rsid w:val="009B4F4F"/>
    <w:rsid w:val="009B4F96"/>
    <w:rsid w:val="009B516E"/>
    <w:rsid w:val="009B526B"/>
    <w:rsid w:val="009B52A6"/>
    <w:rsid w:val="009B5313"/>
    <w:rsid w:val="009B5363"/>
    <w:rsid w:val="009B536C"/>
    <w:rsid w:val="009B539F"/>
    <w:rsid w:val="009B547A"/>
    <w:rsid w:val="009B5491"/>
    <w:rsid w:val="009B54CE"/>
    <w:rsid w:val="009B5615"/>
    <w:rsid w:val="009B5624"/>
    <w:rsid w:val="009B5662"/>
    <w:rsid w:val="009B569D"/>
    <w:rsid w:val="009B56AB"/>
    <w:rsid w:val="009B56AF"/>
    <w:rsid w:val="009B56B8"/>
    <w:rsid w:val="009B57D2"/>
    <w:rsid w:val="009B57DB"/>
    <w:rsid w:val="009B5825"/>
    <w:rsid w:val="009B5956"/>
    <w:rsid w:val="009B59CC"/>
    <w:rsid w:val="009B5A93"/>
    <w:rsid w:val="009B5ACE"/>
    <w:rsid w:val="009B5BBB"/>
    <w:rsid w:val="009B5BEB"/>
    <w:rsid w:val="009B5BFD"/>
    <w:rsid w:val="009B5C36"/>
    <w:rsid w:val="009B5CED"/>
    <w:rsid w:val="009B5D5D"/>
    <w:rsid w:val="009B5D5F"/>
    <w:rsid w:val="009B5D72"/>
    <w:rsid w:val="009B5DF2"/>
    <w:rsid w:val="009B5E04"/>
    <w:rsid w:val="009B5E09"/>
    <w:rsid w:val="009B5E14"/>
    <w:rsid w:val="009B5ECE"/>
    <w:rsid w:val="009B5ED2"/>
    <w:rsid w:val="009B5ED7"/>
    <w:rsid w:val="009B5F28"/>
    <w:rsid w:val="009B5F89"/>
    <w:rsid w:val="009B5FD5"/>
    <w:rsid w:val="009B6075"/>
    <w:rsid w:val="009B615E"/>
    <w:rsid w:val="009B624C"/>
    <w:rsid w:val="009B6287"/>
    <w:rsid w:val="009B629D"/>
    <w:rsid w:val="009B6416"/>
    <w:rsid w:val="009B65FA"/>
    <w:rsid w:val="009B662B"/>
    <w:rsid w:val="009B6666"/>
    <w:rsid w:val="009B6757"/>
    <w:rsid w:val="009B67EB"/>
    <w:rsid w:val="009B6829"/>
    <w:rsid w:val="009B6A30"/>
    <w:rsid w:val="009B6A48"/>
    <w:rsid w:val="009B6A5F"/>
    <w:rsid w:val="009B6AD0"/>
    <w:rsid w:val="009B6AE9"/>
    <w:rsid w:val="009B6BE8"/>
    <w:rsid w:val="009B6D2F"/>
    <w:rsid w:val="009B6E54"/>
    <w:rsid w:val="009B6F87"/>
    <w:rsid w:val="009B6FD0"/>
    <w:rsid w:val="009B704A"/>
    <w:rsid w:val="009B7153"/>
    <w:rsid w:val="009B71DC"/>
    <w:rsid w:val="009B7208"/>
    <w:rsid w:val="009B7213"/>
    <w:rsid w:val="009B723D"/>
    <w:rsid w:val="009B7257"/>
    <w:rsid w:val="009B728A"/>
    <w:rsid w:val="009B7369"/>
    <w:rsid w:val="009B737B"/>
    <w:rsid w:val="009B73E6"/>
    <w:rsid w:val="009B745B"/>
    <w:rsid w:val="009B74CE"/>
    <w:rsid w:val="009B7504"/>
    <w:rsid w:val="009B7533"/>
    <w:rsid w:val="009B759F"/>
    <w:rsid w:val="009B75B7"/>
    <w:rsid w:val="009B75CC"/>
    <w:rsid w:val="009B76D3"/>
    <w:rsid w:val="009B76E3"/>
    <w:rsid w:val="009B7739"/>
    <w:rsid w:val="009B7862"/>
    <w:rsid w:val="009B786C"/>
    <w:rsid w:val="009B7B24"/>
    <w:rsid w:val="009B7B3A"/>
    <w:rsid w:val="009B7BD0"/>
    <w:rsid w:val="009B7C2D"/>
    <w:rsid w:val="009B7C47"/>
    <w:rsid w:val="009B7D9D"/>
    <w:rsid w:val="009B7DE2"/>
    <w:rsid w:val="009B7E06"/>
    <w:rsid w:val="009B7E50"/>
    <w:rsid w:val="009B7E69"/>
    <w:rsid w:val="009B7E8F"/>
    <w:rsid w:val="009B7E9A"/>
    <w:rsid w:val="009B7EC5"/>
    <w:rsid w:val="009B7EDC"/>
    <w:rsid w:val="009B7FA1"/>
    <w:rsid w:val="009C0068"/>
    <w:rsid w:val="009C0082"/>
    <w:rsid w:val="009C00E2"/>
    <w:rsid w:val="009C00FF"/>
    <w:rsid w:val="009C011A"/>
    <w:rsid w:val="009C01DB"/>
    <w:rsid w:val="009C0266"/>
    <w:rsid w:val="009C0319"/>
    <w:rsid w:val="009C032A"/>
    <w:rsid w:val="009C032F"/>
    <w:rsid w:val="009C03BF"/>
    <w:rsid w:val="009C03EA"/>
    <w:rsid w:val="009C041E"/>
    <w:rsid w:val="009C0431"/>
    <w:rsid w:val="009C047A"/>
    <w:rsid w:val="009C04C7"/>
    <w:rsid w:val="009C0551"/>
    <w:rsid w:val="009C0580"/>
    <w:rsid w:val="009C05A4"/>
    <w:rsid w:val="009C0619"/>
    <w:rsid w:val="009C06DE"/>
    <w:rsid w:val="009C06F5"/>
    <w:rsid w:val="009C0716"/>
    <w:rsid w:val="009C076C"/>
    <w:rsid w:val="009C07D3"/>
    <w:rsid w:val="009C07FE"/>
    <w:rsid w:val="009C0879"/>
    <w:rsid w:val="009C0904"/>
    <w:rsid w:val="009C0930"/>
    <w:rsid w:val="009C0A21"/>
    <w:rsid w:val="009C0A83"/>
    <w:rsid w:val="009C0A9A"/>
    <w:rsid w:val="009C0B4E"/>
    <w:rsid w:val="009C0B6B"/>
    <w:rsid w:val="009C0B8F"/>
    <w:rsid w:val="009C0B93"/>
    <w:rsid w:val="009C0B99"/>
    <w:rsid w:val="009C0BB4"/>
    <w:rsid w:val="009C0CB4"/>
    <w:rsid w:val="009C0D13"/>
    <w:rsid w:val="009C0D53"/>
    <w:rsid w:val="009C0D5A"/>
    <w:rsid w:val="009C0DD2"/>
    <w:rsid w:val="009C0E6D"/>
    <w:rsid w:val="009C0F3A"/>
    <w:rsid w:val="009C0F90"/>
    <w:rsid w:val="009C0F97"/>
    <w:rsid w:val="009C0FEC"/>
    <w:rsid w:val="009C1046"/>
    <w:rsid w:val="009C1069"/>
    <w:rsid w:val="009C1073"/>
    <w:rsid w:val="009C1088"/>
    <w:rsid w:val="009C10F2"/>
    <w:rsid w:val="009C11CA"/>
    <w:rsid w:val="009C1222"/>
    <w:rsid w:val="009C1240"/>
    <w:rsid w:val="009C1270"/>
    <w:rsid w:val="009C12CF"/>
    <w:rsid w:val="009C12F5"/>
    <w:rsid w:val="009C1359"/>
    <w:rsid w:val="009C14CD"/>
    <w:rsid w:val="009C14D8"/>
    <w:rsid w:val="009C1561"/>
    <w:rsid w:val="009C1645"/>
    <w:rsid w:val="009C167E"/>
    <w:rsid w:val="009C169A"/>
    <w:rsid w:val="009C1791"/>
    <w:rsid w:val="009C17E9"/>
    <w:rsid w:val="009C1825"/>
    <w:rsid w:val="009C1899"/>
    <w:rsid w:val="009C18A9"/>
    <w:rsid w:val="009C1937"/>
    <w:rsid w:val="009C1993"/>
    <w:rsid w:val="009C1A00"/>
    <w:rsid w:val="009C1A2F"/>
    <w:rsid w:val="009C1A90"/>
    <w:rsid w:val="009C1AD6"/>
    <w:rsid w:val="009C1C4C"/>
    <w:rsid w:val="009C1C6D"/>
    <w:rsid w:val="009C1C77"/>
    <w:rsid w:val="009C1CB0"/>
    <w:rsid w:val="009C1D04"/>
    <w:rsid w:val="009C1D32"/>
    <w:rsid w:val="009C1EFF"/>
    <w:rsid w:val="009C1F1C"/>
    <w:rsid w:val="009C1F1D"/>
    <w:rsid w:val="009C1F4A"/>
    <w:rsid w:val="009C20E5"/>
    <w:rsid w:val="009C2193"/>
    <w:rsid w:val="009C21AF"/>
    <w:rsid w:val="009C21C1"/>
    <w:rsid w:val="009C22A4"/>
    <w:rsid w:val="009C231F"/>
    <w:rsid w:val="009C2383"/>
    <w:rsid w:val="009C2476"/>
    <w:rsid w:val="009C24F0"/>
    <w:rsid w:val="009C250A"/>
    <w:rsid w:val="009C2635"/>
    <w:rsid w:val="009C265C"/>
    <w:rsid w:val="009C26CF"/>
    <w:rsid w:val="009C2783"/>
    <w:rsid w:val="009C27E4"/>
    <w:rsid w:val="009C27F3"/>
    <w:rsid w:val="009C287E"/>
    <w:rsid w:val="009C28EC"/>
    <w:rsid w:val="009C2A7B"/>
    <w:rsid w:val="009C2AB7"/>
    <w:rsid w:val="009C2AD7"/>
    <w:rsid w:val="009C2B57"/>
    <w:rsid w:val="009C2B64"/>
    <w:rsid w:val="009C2B65"/>
    <w:rsid w:val="009C2C0E"/>
    <w:rsid w:val="009C2DBF"/>
    <w:rsid w:val="009C2E68"/>
    <w:rsid w:val="009C2E88"/>
    <w:rsid w:val="009C2EC1"/>
    <w:rsid w:val="009C2FA2"/>
    <w:rsid w:val="009C2FC6"/>
    <w:rsid w:val="009C303F"/>
    <w:rsid w:val="009C30B9"/>
    <w:rsid w:val="009C30F0"/>
    <w:rsid w:val="009C327D"/>
    <w:rsid w:val="009C33B6"/>
    <w:rsid w:val="009C352E"/>
    <w:rsid w:val="009C3560"/>
    <w:rsid w:val="009C3610"/>
    <w:rsid w:val="009C3612"/>
    <w:rsid w:val="009C3763"/>
    <w:rsid w:val="009C3780"/>
    <w:rsid w:val="009C3792"/>
    <w:rsid w:val="009C37D8"/>
    <w:rsid w:val="009C3803"/>
    <w:rsid w:val="009C3876"/>
    <w:rsid w:val="009C38E4"/>
    <w:rsid w:val="009C3982"/>
    <w:rsid w:val="009C3ADB"/>
    <w:rsid w:val="009C3D82"/>
    <w:rsid w:val="009C3DD8"/>
    <w:rsid w:val="009C3E12"/>
    <w:rsid w:val="009C3E7E"/>
    <w:rsid w:val="009C3EB5"/>
    <w:rsid w:val="009C4089"/>
    <w:rsid w:val="009C40F9"/>
    <w:rsid w:val="009C4198"/>
    <w:rsid w:val="009C419B"/>
    <w:rsid w:val="009C41C0"/>
    <w:rsid w:val="009C426B"/>
    <w:rsid w:val="009C42BB"/>
    <w:rsid w:val="009C431B"/>
    <w:rsid w:val="009C4359"/>
    <w:rsid w:val="009C4456"/>
    <w:rsid w:val="009C44BD"/>
    <w:rsid w:val="009C44CA"/>
    <w:rsid w:val="009C458E"/>
    <w:rsid w:val="009C45C4"/>
    <w:rsid w:val="009C4678"/>
    <w:rsid w:val="009C46B9"/>
    <w:rsid w:val="009C46D0"/>
    <w:rsid w:val="009C46E2"/>
    <w:rsid w:val="009C4743"/>
    <w:rsid w:val="009C477E"/>
    <w:rsid w:val="009C4782"/>
    <w:rsid w:val="009C47B0"/>
    <w:rsid w:val="009C47C8"/>
    <w:rsid w:val="009C49CE"/>
    <w:rsid w:val="009C49EC"/>
    <w:rsid w:val="009C49FE"/>
    <w:rsid w:val="009C4A72"/>
    <w:rsid w:val="009C4AC0"/>
    <w:rsid w:val="009C4B0C"/>
    <w:rsid w:val="009C4B6F"/>
    <w:rsid w:val="009C4B86"/>
    <w:rsid w:val="009C4CA5"/>
    <w:rsid w:val="009C4CBA"/>
    <w:rsid w:val="009C4CCD"/>
    <w:rsid w:val="009C4CD9"/>
    <w:rsid w:val="009C4DF4"/>
    <w:rsid w:val="009C4E55"/>
    <w:rsid w:val="009C4E87"/>
    <w:rsid w:val="009C4EC9"/>
    <w:rsid w:val="009C4EE1"/>
    <w:rsid w:val="009C4F12"/>
    <w:rsid w:val="009C4FC4"/>
    <w:rsid w:val="009C501F"/>
    <w:rsid w:val="009C50B1"/>
    <w:rsid w:val="009C518B"/>
    <w:rsid w:val="009C51A3"/>
    <w:rsid w:val="009C5357"/>
    <w:rsid w:val="009C53B9"/>
    <w:rsid w:val="009C53E1"/>
    <w:rsid w:val="009C545B"/>
    <w:rsid w:val="009C546B"/>
    <w:rsid w:val="009C547C"/>
    <w:rsid w:val="009C549C"/>
    <w:rsid w:val="009C54B4"/>
    <w:rsid w:val="009C54B5"/>
    <w:rsid w:val="009C54EE"/>
    <w:rsid w:val="009C551F"/>
    <w:rsid w:val="009C553D"/>
    <w:rsid w:val="009C56A4"/>
    <w:rsid w:val="009C56D1"/>
    <w:rsid w:val="009C5718"/>
    <w:rsid w:val="009C5822"/>
    <w:rsid w:val="009C5858"/>
    <w:rsid w:val="009C58E7"/>
    <w:rsid w:val="009C58E9"/>
    <w:rsid w:val="009C5947"/>
    <w:rsid w:val="009C59B3"/>
    <w:rsid w:val="009C59CF"/>
    <w:rsid w:val="009C59E9"/>
    <w:rsid w:val="009C5A25"/>
    <w:rsid w:val="009C5A33"/>
    <w:rsid w:val="009C5AC7"/>
    <w:rsid w:val="009C5AFF"/>
    <w:rsid w:val="009C5B95"/>
    <w:rsid w:val="009C5BD6"/>
    <w:rsid w:val="009C5C21"/>
    <w:rsid w:val="009C5C89"/>
    <w:rsid w:val="009C5D30"/>
    <w:rsid w:val="009C5DA8"/>
    <w:rsid w:val="009C5E6F"/>
    <w:rsid w:val="009C5EC8"/>
    <w:rsid w:val="009C627E"/>
    <w:rsid w:val="009C62D6"/>
    <w:rsid w:val="009C63FC"/>
    <w:rsid w:val="009C64C1"/>
    <w:rsid w:val="009C64C7"/>
    <w:rsid w:val="009C64F5"/>
    <w:rsid w:val="009C656D"/>
    <w:rsid w:val="009C661F"/>
    <w:rsid w:val="009C668A"/>
    <w:rsid w:val="009C66F7"/>
    <w:rsid w:val="009C6716"/>
    <w:rsid w:val="009C673F"/>
    <w:rsid w:val="009C67F7"/>
    <w:rsid w:val="009C6837"/>
    <w:rsid w:val="009C684F"/>
    <w:rsid w:val="009C68B4"/>
    <w:rsid w:val="009C697A"/>
    <w:rsid w:val="009C6A83"/>
    <w:rsid w:val="009C6B79"/>
    <w:rsid w:val="009C6BD5"/>
    <w:rsid w:val="009C6CB6"/>
    <w:rsid w:val="009C6CC7"/>
    <w:rsid w:val="009C6DA3"/>
    <w:rsid w:val="009C6DBE"/>
    <w:rsid w:val="009C6E4F"/>
    <w:rsid w:val="009C6E5C"/>
    <w:rsid w:val="009C6E69"/>
    <w:rsid w:val="009C6F4E"/>
    <w:rsid w:val="009C70AA"/>
    <w:rsid w:val="009C70C3"/>
    <w:rsid w:val="009C71D8"/>
    <w:rsid w:val="009C725A"/>
    <w:rsid w:val="009C7373"/>
    <w:rsid w:val="009C7401"/>
    <w:rsid w:val="009C7463"/>
    <w:rsid w:val="009C7481"/>
    <w:rsid w:val="009C74A4"/>
    <w:rsid w:val="009C74EC"/>
    <w:rsid w:val="009C754B"/>
    <w:rsid w:val="009C75D8"/>
    <w:rsid w:val="009C75DA"/>
    <w:rsid w:val="009C75DF"/>
    <w:rsid w:val="009C767C"/>
    <w:rsid w:val="009C76C3"/>
    <w:rsid w:val="009C770F"/>
    <w:rsid w:val="009C7738"/>
    <w:rsid w:val="009C77D1"/>
    <w:rsid w:val="009C785C"/>
    <w:rsid w:val="009C7875"/>
    <w:rsid w:val="009C7877"/>
    <w:rsid w:val="009C7917"/>
    <w:rsid w:val="009C7934"/>
    <w:rsid w:val="009C7960"/>
    <w:rsid w:val="009C79E5"/>
    <w:rsid w:val="009C7A2E"/>
    <w:rsid w:val="009C7A5F"/>
    <w:rsid w:val="009C7AD1"/>
    <w:rsid w:val="009C7BA3"/>
    <w:rsid w:val="009C7BB1"/>
    <w:rsid w:val="009C7C14"/>
    <w:rsid w:val="009C7C8D"/>
    <w:rsid w:val="009C7CBF"/>
    <w:rsid w:val="009C7D44"/>
    <w:rsid w:val="009C7D5C"/>
    <w:rsid w:val="009C7D72"/>
    <w:rsid w:val="009C7DBC"/>
    <w:rsid w:val="009C7DD1"/>
    <w:rsid w:val="009C7F3C"/>
    <w:rsid w:val="009C7F7F"/>
    <w:rsid w:val="009C7F81"/>
    <w:rsid w:val="009D003D"/>
    <w:rsid w:val="009D0136"/>
    <w:rsid w:val="009D01E7"/>
    <w:rsid w:val="009D0280"/>
    <w:rsid w:val="009D02B7"/>
    <w:rsid w:val="009D02D0"/>
    <w:rsid w:val="009D0346"/>
    <w:rsid w:val="009D03A0"/>
    <w:rsid w:val="009D03B1"/>
    <w:rsid w:val="009D03FB"/>
    <w:rsid w:val="009D0457"/>
    <w:rsid w:val="009D0532"/>
    <w:rsid w:val="009D0549"/>
    <w:rsid w:val="009D056F"/>
    <w:rsid w:val="009D05C7"/>
    <w:rsid w:val="009D05EE"/>
    <w:rsid w:val="009D0621"/>
    <w:rsid w:val="009D063F"/>
    <w:rsid w:val="009D06C5"/>
    <w:rsid w:val="009D06E4"/>
    <w:rsid w:val="009D06F9"/>
    <w:rsid w:val="009D06FB"/>
    <w:rsid w:val="009D070A"/>
    <w:rsid w:val="009D071B"/>
    <w:rsid w:val="009D0728"/>
    <w:rsid w:val="009D078F"/>
    <w:rsid w:val="009D07EE"/>
    <w:rsid w:val="009D080D"/>
    <w:rsid w:val="009D0843"/>
    <w:rsid w:val="009D0869"/>
    <w:rsid w:val="009D08DD"/>
    <w:rsid w:val="009D0A76"/>
    <w:rsid w:val="009D0B5E"/>
    <w:rsid w:val="009D0C50"/>
    <w:rsid w:val="009D0C69"/>
    <w:rsid w:val="009D0D3E"/>
    <w:rsid w:val="009D0E6C"/>
    <w:rsid w:val="009D0EF4"/>
    <w:rsid w:val="009D0F6C"/>
    <w:rsid w:val="009D0F90"/>
    <w:rsid w:val="009D0FF5"/>
    <w:rsid w:val="009D1011"/>
    <w:rsid w:val="009D10CD"/>
    <w:rsid w:val="009D110A"/>
    <w:rsid w:val="009D117D"/>
    <w:rsid w:val="009D1247"/>
    <w:rsid w:val="009D143F"/>
    <w:rsid w:val="009D1494"/>
    <w:rsid w:val="009D14E9"/>
    <w:rsid w:val="009D15AE"/>
    <w:rsid w:val="009D16F4"/>
    <w:rsid w:val="009D1701"/>
    <w:rsid w:val="009D1721"/>
    <w:rsid w:val="009D17A0"/>
    <w:rsid w:val="009D17C3"/>
    <w:rsid w:val="009D17EA"/>
    <w:rsid w:val="009D1808"/>
    <w:rsid w:val="009D1846"/>
    <w:rsid w:val="009D189C"/>
    <w:rsid w:val="009D192D"/>
    <w:rsid w:val="009D1A13"/>
    <w:rsid w:val="009D1AD1"/>
    <w:rsid w:val="009D1B09"/>
    <w:rsid w:val="009D1C4F"/>
    <w:rsid w:val="009D1C76"/>
    <w:rsid w:val="009D1C8C"/>
    <w:rsid w:val="009D1C96"/>
    <w:rsid w:val="009D1D8F"/>
    <w:rsid w:val="009D1DEF"/>
    <w:rsid w:val="009D1E5F"/>
    <w:rsid w:val="009D1EA2"/>
    <w:rsid w:val="009D1F76"/>
    <w:rsid w:val="009D1F8A"/>
    <w:rsid w:val="009D1FBA"/>
    <w:rsid w:val="009D200A"/>
    <w:rsid w:val="009D2133"/>
    <w:rsid w:val="009D22FB"/>
    <w:rsid w:val="009D2359"/>
    <w:rsid w:val="009D2375"/>
    <w:rsid w:val="009D2379"/>
    <w:rsid w:val="009D247D"/>
    <w:rsid w:val="009D2515"/>
    <w:rsid w:val="009D253A"/>
    <w:rsid w:val="009D25BF"/>
    <w:rsid w:val="009D25F0"/>
    <w:rsid w:val="009D262B"/>
    <w:rsid w:val="009D2683"/>
    <w:rsid w:val="009D26AA"/>
    <w:rsid w:val="009D26DB"/>
    <w:rsid w:val="009D26E8"/>
    <w:rsid w:val="009D2735"/>
    <w:rsid w:val="009D2772"/>
    <w:rsid w:val="009D27D0"/>
    <w:rsid w:val="009D27D3"/>
    <w:rsid w:val="009D2893"/>
    <w:rsid w:val="009D28C8"/>
    <w:rsid w:val="009D2930"/>
    <w:rsid w:val="009D2A03"/>
    <w:rsid w:val="009D2A2E"/>
    <w:rsid w:val="009D2A50"/>
    <w:rsid w:val="009D2ADA"/>
    <w:rsid w:val="009D2B3F"/>
    <w:rsid w:val="009D2B5C"/>
    <w:rsid w:val="009D2B70"/>
    <w:rsid w:val="009D2BA2"/>
    <w:rsid w:val="009D2BB3"/>
    <w:rsid w:val="009D2C1B"/>
    <w:rsid w:val="009D2C4D"/>
    <w:rsid w:val="009D2CC6"/>
    <w:rsid w:val="009D2CF6"/>
    <w:rsid w:val="009D2D80"/>
    <w:rsid w:val="009D2EC7"/>
    <w:rsid w:val="009D2F11"/>
    <w:rsid w:val="009D30E1"/>
    <w:rsid w:val="009D3108"/>
    <w:rsid w:val="009D3130"/>
    <w:rsid w:val="009D3185"/>
    <w:rsid w:val="009D31D3"/>
    <w:rsid w:val="009D3209"/>
    <w:rsid w:val="009D32C4"/>
    <w:rsid w:val="009D3390"/>
    <w:rsid w:val="009D33D6"/>
    <w:rsid w:val="009D3472"/>
    <w:rsid w:val="009D34C8"/>
    <w:rsid w:val="009D34EE"/>
    <w:rsid w:val="009D3502"/>
    <w:rsid w:val="009D358A"/>
    <w:rsid w:val="009D3602"/>
    <w:rsid w:val="009D3637"/>
    <w:rsid w:val="009D363A"/>
    <w:rsid w:val="009D36C1"/>
    <w:rsid w:val="009D372B"/>
    <w:rsid w:val="009D37B3"/>
    <w:rsid w:val="009D396A"/>
    <w:rsid w:val="009D3999"/>
    <w:rsid w:val="009D39B1"/>
    <w:rsid w:val="009D39F9"/>
    <w:rsid w:val="009D3A09"/>
    <w:rsid w:val="009D3A64"/>
    <w:rsid w:val="009D3AB7"/>
    <w:rsid w:val="009D3ADC"/>
    <w:rsid w:val="009D3AF8"/>
    <w:rsid w:val="009D3B6B"/>
    <w:rsid w:val="009D3BA7"/>
    <w:rsid w:val="009D3C23"/>
    <w:rsid w:val="009D3C4F"/>
    <w:rsid w:val="009D3C87"/>
    <w:rsid w:val="009D3CA5"/>
    <w:rsid w:val="009D3D2F"/>
    <w:rsid w:val="009D3D43"/>
    <w:rsid w:val="009D3DE5"/>
    <w:rsid w:val="009D3DF8"/>
    <w:rsid w:val="009D3E26"/>
    <w:rsid w:val="009D3E35"/>
    <w:rsid w:val="009D3F8B"/>
    <w:rsid w:val="009D3FD4"/>
    <w:rsid w:val="009D4026"/>
    <w:rsid w:val="009D407D"/>
    <w:rsid w:val="009D4150"/>
    <w:rsid w:val="009D41A9"/>
    <w:rsid w:val="009D41D6"/>
    <w:rsid w:val="009D4207"/>
    <w:rsid w:val="009D421F"/>
    <w:rsid w:val="009D42A9"/>
    <w:rsid w:val="009D4328"/>
    <w:rsid w:val="009D4411"/>
    <w:rsid w:val="009D444E"/>
    <w:rsid w:val="009D4519"/>
    <w:rsid w:val="009D456D"/>
    <w:rsid w:val="009D4571"/>
    <w:rsid w:val="009D4592"/>
    <w:rsid w:val="009D45AC"/>
    <w:rsid w:val="009D46B7"/>
    <w:rsid w:val="009D46DA"/>
    <w:rsid w:val="009D47D6"/>
    <w:rsid w:val="009D4820"/>
    <w:rsid w:val="009D48C8"/>
    <w:rsid w:val="009D48D8"/>
    <w:rsid w:val="009D4955"/>
    <w:rsid w:val="009D497C"/>
    <w:rsid w:val="009D49D8"/>
    <w:rsid w:val="009D4A43"/>
    <w:rsid w:val="009D4A54"/>
    <w:rsid w:val="009D4C48"/>
    <w:rsid w:val="009D4CA2"/>
    <w:rsid w:val="009D4CF7"/>
    <w:rsid w:val="009D4D0F"/>
    <w:rsid w:val="009D4DEF"/>
    <w:rsid w:val="009D4E41"/>
    <w:rsid w:val="009D4E47"/>
    <w:rsid w:val="009D4F4B"/>
    <w:rsid w:val="009D4F99"/>
    <w:rsid w:val="009D4FBE"/>
    <w:rsid w:val="009D4FC6"/>
    <w:rsid w:val="009D4FE7"/>
    <w:rsid w:val="009D4FF4"/>
    <w:rsid w:val="009D5159"/>
    <w:rsid w:val="009D5186"/>
    <w:rsid w:val="009D53CE"/>
    <w:rsid w:val="009D54D3"/>
    <w:rsid w:val="009D54E8"/>
    <w:rsid w:val="009D5510"/>
    <w:rsid w:val="009D5576"/>
    <w:rsid w:val="009D559E"/>
    <w:rsid w:val="009D55E8"/>
    <w:rsid w:val="009D560B"/>
    <w:rsid w:val="009D5626"/>
    <w:rsid w:val="009D563C"/>
    <w:rsid w:val="009D56B7"/>
    <w:rsid w:val="009D5756"/>
    <w:rsid w:val="009D5767"/>
    <w:rsid w:val="009D57E8"/>
    <w:rsid w:val="009D58E7"/>
    <w:rsid w:val="009D5906"/>
    <w:rsid w:val="009D592A"/>
    <w:rsid w:val="009D593F"/>
    <w:rsid w:val="009D595E"/>
    <w:rsid w:val="009D59E3"/>
    <w:rsid w:val="009D59E5"/>
    <w:rsid w:val="009D5A52"/>
    <w:rsid w:val="009D5B2A"/>
    <w:rsid w:val="009D5C4C"/>
    <w:rsid w:val="009D5CE5"/>
    <w:rsid w:val="009D5D80"/>
    <w:rsid w:val="009D5DC1"/>
    <w:rsid w:val="009D5DC2"/>
    <w:rsid w:val="009D5DEA"/>
    <w:rsid w:val="009D5F02"/>
    <w:rsid w:val="009D5F0E"/>
    <w:rsid w:val="009D5F5F"/>
    <w:rsid w:val="009D5F68"/>
    <w:rsid w:val="009D5FF6"/>
    <w:rsid w:val="009D60DD"/>
    <w:rsid w:val="009D6385"/>
    <w:rsid w:val="009D6413"/>
    <w:rsid w:val="009D641F"/>
    <w:rsid w:val="009D6427"/>
    <w:rsid w:val="009D647A"/>
    <w:rsid w:val="009D6502"/>
    <w:rsid w:val="009D65A1"/>
    <w:rsid w:val="009D65BD"/>
    <w:rsid w:val="009D65C2"/>
    <w:rsid w:val="009D65EB"/>
    <w:rsid w:val="009D66A4"/>
    <w:rsid w:val="009D67ED"/>
    <w:rsid w:val="009D67F1"/>
    <w:rsid w:val="009D6850"/>
    <w:rsid w:val="009D6AA8"/>
    <w:rsid w:val="009D6B17"/>
    <w:rsid w:val="009D6B2C"/>
    <w:rsid w:val="009D6BB1"/>
    <w:rsid w:val="009D6BBB"/>
    <w:rsid w:val="009D6C6B"/>
    <w:rsid w:val="009D6CD6"/>
    <w:rsid w:val="009D6D28"/>
    <w:rsid w:val="009D6D75"/>
    <w:rsid w:val="009D6E29"/>
    <w:rsid w:val="009D6E54"/>
    <w:rsid w:val="009D6E56"/>
    <w:rsid w:val="009D6EA4"/>
    <w:rsid w:val="009D6EB9"/>
    <w:rsid w:val="009D6EDC"/>
    <w:rsid w:val="009D6F90"/>
    <w:rsid w:val="009D6F9F"/>
    <w:rsid w:val="009D6FCB"/>
    <w:rsid w:val="009D703A"/>
    <w:rsid w:val="009D70D7"/>
    <w:rsid w:val="009D71AD"/>
    <w:rsid w:val="009D725B"/>
    <w:rsid w:val="009D72C9"/>
    <w:rsid w:val="009D72CC"/>
    <w:rsid w:val="009D7371"/>
    <w:rsid w:val="009D737D"/>
    <w:rsid w:val="009D73BD"/>
    <w:rsid w:val="009D73DD"/>
    <w:rsid w:val="009D7409"/>
    <w:rsid w:val="009D74EA"/>
    <w:rsid w:val="009D74FA"/>
    <w:rsid w:val="009D763E"/>
    <w:rsid w:val="009D7792"/>
    <w:rsid w:val="009D788B"/>
    <w:rsid w:val="009D7897"/>
    <w:rsid w:val="009D7900"/>
    <w:rsid w:val="009D7927"/>
    <w:rsid w:val="009D798A"/>
    <w:rsid w:val="009D7A31"/>
    <w:rsid w:val="009D7B71"/>
    <w:rsid w:val="009D7BA2"/>
    <w:rsid w:val="009D7D15"/>
    <w:rsid w:val="009D7E10"/>
    <w:rsid w:val="009D7E9C"/>
    <w:rsid w:val="009D7EE3"/>
    <w:rsid w:val="009D7F1E"/>
    <w:rsid w:val="009D7F7C"/>
    <w:rsid w:val="009D7F8E"/>
    <w:rsid w:val="009D7FDB"/>
    <w:rsid w:val="009E0011"/>
    <w:rsid w:val="009E0012"/>
    <w:rsid w:val="009E0061"/>
    <w:rsid w:val="009E0063"/>
    <w:rsid w:val="009E00FD"/>
    <w:rsid w:val="009E013B"/>
    <w:rsid w:val="009E0182"/>
    <w:rsid w:val="009E01B8"/>
    <w:rsid w:val="009E0201"/>
    <w:rsid w:val="009E0225"/>
    <w:rsid w:val="009E0235"/>
    <w:rsid w:val="009E023E"/>
    <w:rsid w:val="009E0242"/>
    <w:rsid w:val="009E024D"/>
    <w:rsid w:val="009E02D0"/>
    <w:rsid w:val="009E0343"/>
    <w:rsid w:val="009E0347"/>
    <w:rsid w:val="009E0387"/>
    <w:rsid w:val="009E0558"/>
    <w:rsid w:val="009E0664"/>
    <w:rsid w:val="009E0691"/>
    <w:rsid w:val="009E0797"/>
    <w:rsid w:val="009E07D3"/>
    <w:rsid w:val="009E082A"/>
    <w:rsid w:val="009E097F"/>
    <w:rsid w:val="009E09A8"/>
    <w:rsid w:val="009E09B3"/>
    <w:rsid w:val="009E09B6"/>
    <w:rsid w:val="009E09D3"/>
    <w:rsid w:val="009E0A36"/>
    <w:rsid w:val="009E0A9F"/>
    <w:rsid w:val="009E0B34"/>
    <w:rsid w:val="009E0B3E"/>
    <w:rsid w:val="009E0B72"/>
    <w:rsid w:val="009E0B84"/>
    <w:rsid w:val="009E0BBF"/>
    <w:rsid w:val="009E0BEF"/>
    <w:rsid w:val="009E0BFE"/>
    <w:rsid w:val="009E0D90"/>
    <w:rsid w:val="009E0DA2"/>
    <w:rsid w:val="009E0DA4"/>
    <w:rsid w:val="009E0DBE"/>
    <w:rsid w:val="009E0DC7"/>
    <w:rsid w:val="009E0E18"/>
    <w:rsid w:val="009E0E70"/>
    <w:rsid w:val="009E0E7F"/>
    <w:rsid w:val="009E0F14"/>
    <w:rsid w:val="009E0F49"/>
    <w:rsid w:val="009E0F85"/>
    <w:rsid w:val="009E105B"/>
    <w:rsid w:val="009E1061"/>
    <w:rsid w:val="009E1077"/>
    <w:rsid w:val="009E10A4"/>
    <w:rsid w:val="009E1198"/>
    <w:rsid w:val="009E11C2"/>
    <w:rsid w:val="009E12D8"/>
    <w:rsid w:val="009E131B"/>
    <w:rsid w:val="009E1338"/>
    <w:rsid w:val="009E1355"/>
    <w:rsid w:val="009E1375"/>
    <w:rsid w:val="009E13AC"/>
    <w:rsid w:val="009E13B2"/>
    <w:rsid w:val="009E13E7"/>
    <w:rsid w:val="009E14F6"/>
    <w:rsid w:val="009E1516"/>
    <w:rsid w:val="009E1576"/>
    <w:rsid w:val="009E15CB"/>
    <w:rsid w:val="009E15EE"/>
    <w:rsid w:val="009E16F0"/>
    <w:rsid w:val="009E1758"/>
    <w:rsid w:val="009E17CA"/>
    <w:rsid w:val="009E17F4"/>
    <w:rsid w:val="009E1822"/>
    <w:rsid w:val="009E1A5F"/>
    <w:rsid w:val="009E1A8D"/>
    <w:rsid w:val="009E1AE6"/>
    <w:rsid w:val="009E1AF5"/>
    <w:rsid w:val="009E1B2E"/>
    <w:rsid w:val="009E1B36"/>
    <w:rsid w:val="009E1B3A"/>
    <w:rsid w:val="009E1B72"/>
    <w:rsid w:val="009E1C1C"/>
    <w:rsid w:val="009E1C3F"/>
    <w:rsid w:val="009E1C9B"/>
    <w:rsid w:val="009E1C9E"/>
    <w:rsid w:val="009E1CC2"/>
    <w:rsid w:val="009E1CCD"/>
    <w:rsid w:val="009E1DD5"/>
    <w:rsid w:val="009E1DE7"/>
    <w:rsid w:val="009E1E3D"/>
    <w:rsid w:val="009E1E6B"/>
    <w:rsid w:val="009E1EB7"/>
    <w:rsid w:val="009E1F1E"/>
    <w:rsid w:val="009E1F4C"/>
    <w:rsid w:val="009E1FBE"/>
    <w:rsid w:val="009E2051"/>
    <w:rsid w:val="009E20A5"/>
    <w:rsid w:val="009E2168"/>
    <w:rsid w:val="009E223A"/>
    <w:rsid w:val="009E2242"/>
    <w:rsid w:val="009E232A"/>
    <w:rsid w:val="009E2367"/>
    <w:rsid w:val="009E2464"/>
    <w:rsid w:val="009E2535"/>
    <w:rsid w:val="009E2558"/>
    <w:rsid w:val="009E2588"/>
    <w:rsid w:val="009E25F6"/>
    <w:rsid w:val="009E2662"/>
    <w:rsid w:val="009E26F5"/>
    <w:rsid w:val="009E27B2"/>
    <w:rsid w:val="009E27C3"/>
    <w:rsid w:val="009E27FC"/>
    <w:rsid w:val="009E2801"/>
    <w:rsid w:val="009E2849"/>
    <w:rsid w:val="009E28F4"/>
    <w:rsid w:val="009E291F"/>
    <w:rsid w:val="009E2954"/>
    <w:rsid w:val="009E29B8"/>
    <w:rsid w:val="009E2A9D"/>
    <w:rsid w:val="009E2AEB"/>
    <w:rsid w:val="009E2AF2"/>
    <w:rsid w:val="009E2B29"/>
    <w:rsid w:val="009E2B79"/>
    <w:rsid w:val="009E2B9C"/>
    <w:rsid w:val="009E2BF1"/>
    <w:rsid w:val="009E2C1D"/>
    <w:rsid w:val="009E2C7B"/>
    <w:rsid w:val="009E2CE4"/>
    <w:rsid w:val="009E2DDA"/>
    <w:rsid w:val="009E2E0A"/>
    <w:rsid w:val="009E2EF5"/>
    <w:rsid w:val="009E2F0A"/>
    <w:rsid w:val="009E2F6E"/>
    <w:rsid w:val="009E2F74"/>
    <w:rsid w:val="009E2FF3"/>
    <w:rsid w:val="009E30AF"/>
    <w:rsid w:val="009E30C3"/>
    <w:rsid w:val="009E30F1"/>
    <w:rsid w:val="009E30F9"/>
    <w:rsid w:val="009E3136"/>
    <w:rsid w:val="009E315B"/>
    <w:rsid w:val="009E31E4"/>
    <w:rsid w:val="009E3200"/>
    <w:rsid w:val="009E323B"/>
    <w:rsid w:val="009E32C3"/>
    <w:rsid w:val="009E32EB"/>
    <w:rsid w:val="009E33F4"/>
    <w:rsid w:val="009E3455"/>
    <w:rsid w:val="009E3460"/>
    <w:rsid w:val="009E3493"/>
    <w:rsid w:val="009E34F2"/>
    <w:rsid w:val="009E358D"/>
    <w:rsid w:val="009E35BC"/>
    <w:rsid w:val="009E3628"/>
    <w:rsid w:val="009E3693"/>
    <w:rsid w:val="009E36F5"/>
    <w:rsid w:val="009E36F9"/>
    <w:rsid w:val="009E3755"/>
    <w:rsid w:val="009E37CE"/>
    <w:rsid w:val="009E37E9"/>
    <w:rsid w:val="009E3803"/>
    <w:rsid w:val="009E3940"/>
    <w:rsid w:val="009E39F6"/>
    <w:rsid w:val="009E3A12"/>
    <w:rsid w:val="009E3A99"/>
    <w:rsid w:val="009E3B89"/>
    <w:rsid w:val="009E3BCF"/>
    <w:rsid w:val="009E3C7E"/>
    <w:rsid w:val="009E3D09"/>
    <w:rsid w:val="009E3D17"/>
    <w:rsid w:val="009E3EB3"/>
    <w:rsid w:val="009E3EB7"/>
    <w:rsid w:val="009E3F11"/>
    <w:rsid w:val="009E3F16"/>
    <w:rsid w:val="009E3F52"/>
    <w:rsid w:val="009E3F55"/>
    <w:rsid w:val="009E408D"/>
    <w:rsid w:val="009E4095"/>
    <w:rsid w:val="009E411B"/>
    <w:rsid w:val="009E4188"/>
    <w:rsid w:val="009E420A"/>
    <w:rsid w:val="009E423D"/>
    <w:rsid w:val="009E42AB"/>
    <w:rsid w:val="009E4312"/>
    <w:rsid w:val="009E4327"/>
    <w:rsid w:val="009E43BF"/>
    <w:rsid w:val="009E44F1"/>
    <w:rsid w:val="009E454E"/>
    <w:rsid w:val="009E460A"/>
    <w:rsid w:val="009E470F"/>
    <w:rsid w:val="009E4764"/>
    <w:rsid w:val="009E47F7"/>
    <w:rsid w:val="009E4897"/>
    <w:rsid w:val="009E48A8"/>
    <w:rsid w:val="009E4907"/>
    <w:rsid w:val="009E4957"/>
    <w:rsid w:val="009E4988"/>
    <w:rsid w:val="009E4993"/>
    <w:rsid w:val="009E4A08"/>
    <w:rsid w:val="009E4A90"/>
    <w:rsid w:val="009E4ADE"/>
    <w:rsid w:val="009E4D5D"/>
    <w:rsid w:val="009E4D7D"/>
    <w:rsid w:val="009E4E40"/>
    <w:rsid w:val="009E4E92"/>
    <w:rsid w:val="009E4EAE"/>
    <w:rsid w:val="009E4F48"/>
    <w:rsid w:val="009E4F8D"/>
    <w:rsid w:val="009E4FA1"/>
    <w:rsid w:val="009E500B"/>
    <w:rsid w:val="009E5021"/>
    <w:rsid w:val="009E5044"/>
    <w:rsid w:val="009E50CA"/>
    <w:rsid w:val="009E50D9"/>
    <w:rsid w:val="009E511A"/>
    <w:rsid w:val="009E51CD"/>
    <w:rsid w:val="009E51F6"/>
    <w:rsid w:val="009E520E"/>
    <w:rsid w:val="009E5212"/>
    <w:rsid w:val="009E5219"/>
    <w:rsid w:val="009E521C"/>
    <w:rsid w:val="009E5244"/>
    <w:rsid w:val="009E5277"/>
    <w:rsid w:val="009E5278"/>
    <w:rsid w:val="009E52F3"/>
    <w:rsid w:val="009E530C"/>
    <w:rsid w:val="009E5372"/>
    <w:rsid w:val="009E5473"/>
    <w:rsid w:val="009E54C5"/>
    <w:rsid w:val="009E54CA"/>
    <w:rsid w:val="009E54F4"/>
    <w:rsid w:val="009E554F"/>
    <w:rsid w:val="009E55DE"/>
    <w:rsid w:val="009E5635"/>
    <w:rsid w:val="009E56FD"/>
    <w:rsid w:val="009E57CE"/>
    <w:rsid w:val="009E5889"/>
    <w:rsid w:val="009E58C2"/>
    <w:rsid w:val="009E58DD"/>
    <w:rsid w:val="009E5A4C"/>
    <w:rsid w:val="009E5B0B"/>
    <w:rsid w:val="009E5BE9"/>
    <w:rsid w:val="009E5C02"/>
    <w:rsid w:val="009E5C27"/>
    <w:rsid w:val="009E5D37"/>
    <w:rsid w:val="009E5D6F"/>
    <w:rsid w:val="009E5DA3"/>
    <w:rsid w:val="009E5E34"/>
    <w:rsid w:val="009E5E82"/>
    <w:rsid w:val="009E5E96"/>
    <w:rsid w:val="009E5F9A"/>
    <w:rsid w:val="009E5FB7"/>
    <w:rsid w:val="009E5FD7"/>
    <w:rsid w:val="009E606B"/>
    <w:rsid w:val="009E615A"/>
    <w:rsid w:val="009E61B5"/>
    <w:rsid w:val="009E627E"/>
    <w:rsid w:val="009E634B"/>
    <w:rsid w:val="009E639E"/>
    <w:rsid w:val="009E6430"/>
    <w:rsid w:val="009E6462"/>
    <w:rsid w:val="009E646B"/>
    <w:rsid w:val="009E64B8"/>
    <w:rsid w:val="009E64CD"/>
    <w:rsid w:val="009E6550"/>
    <w:rsid w:val="009E6556"/>
    <w:rsid w:val="009E657D"/>
    <w:rsid w:val="009E658D"/>
    <w:rsid w:val="009E667D"/>
    <w:rsid w:val="009E6686"/>
    <w:rsid w:val="009E67BF"/>
    <w:rsid w:val="009E67F0"/>
    <w:rsid w:val="009E6807"/>
    <w:rsid w:val="009E6822"/>
    <w:rsid w:val="009E684C"/>
    <w:rsid w:val="009E686B"/>
    <w:rsid w:val="009E687E"/>
    <w:rsid w:val="009E69E4"/>
    <w:rsid w:val="009E6AD9"/>
    <w:rsid w:val="009E6AE1"/>
    <w:rsid w:val="009E6B1A"/>
    <w:rsid w:val="009E6B32"/>
    <w:rsid w:val="009E6B9B"/>
    <w:rsid w:val="009E6BF8"/>
    <w:rsid w:val="009E6C17"/>
    <w:rsid w:val="009E6CC0"/>
    <w:rsid w:val="009E6CDA"/>
    <w:rsid w:val="009E6D1B"/>
    <w:rsid w:val="009E6DA0"/>
    <w:rsid w:val="009E6F67"/>
    <w:rsid w:val="009E6F76"/>
    <w:rsid w:val="009E6FAE"/>
    <w:rsid w:val="009E6FB9"/>
    <w:rsid w:val="009E7033"/>
    <w:rsid w:val="009E7078"/>
    <w:rsid w:val="009E70B3"/>
    <w:rsid w:val="009E70FD"/>
    <w:rsid w:val="009E7103"/>
    <w:rsid w:val="009E7116"/>
    <w:rsid w:val="009E7156"/>
    <w:rsid w:val="009E71B1"/>
    <w:rsid w:val="009E71FF"/>
    <w:rsid w:val="009E7262"/>
    <w:rsid w:val="009E727B"/>
    <w:rsid w:val="009E72C0"/>
    <w:rsid w:val="009E7311"/>
    <w:rsid w:val="009E7423"/>
    <w:rsid w:val="009E7431"/>
    <w:rsid w:val="009E7487"/>
    <w:rsid w:val="009E74D4"/>
    <w:rsid w:val="009E75A5"/>
    <w:rsid w:val="009E75A9"/>
    <w:rsid w:val="009E75F6"/>
    <w:rsid w:val="009E7646"/>
    <w:rsid w:val="009E77A7"/>
    <w:rsid w:val="009E78A0"/>
    <w:rsid w:val="009E7966"/>
    <w:rsid w:val="009E79FC"/>
    <w:rsid w:val="009E7A40"/>
    <w:rsid w:val="009E7A6B"/>
    <w:rsid w:val="009E7A97"/>
    <w:rsid w:val="009E7ADC"/>
    <w:rsid w:val="009E7AE3"/>
    <w:rsid w:val="009E7B6F"/>
    <w:rsid w:val="009E7BEB"/>
    <w:rsid w:val="009E7CBF"/>
    <w:rsid w:val="009E7D07"/>
    <w:rsid w:val="009E7D12"/>
    <w:rsid w:val="009E7D29"/>
    <w:rsid w:val="009E7D54"/>
    <w:rsid w:val="009E7D61"/>
    <w:rsid w:val="009E7D97"/>
    <w:rsid w:val="009E7DA8"/>
    <w:rsid w:val="009E7DC9"/>
    <w:rsid w:val="009E7E63"/>
    <w:rsid w:val="009E7F54"/>
    <w:rsid w:val="009E7FC3"/>
    <w:rsid w:val="009E7FF6"/>
    <w:rsid w:val="009F007E"/>
    <w:rsid w:val="009F00B0"/>
    <w:rsid w:val="009F011B"/>
    <w:rsid w:val="009F013F"/>
    <w:rsid w:val="009F016E"/>
    <w:rsid w:val="009F0219"/>
    <w:rsid w:val="009F036F"/>
    <w:rsid w:val="009F03D1"/>
    <w:rsid w:val="009F0412"/>
    <w:rsid w:val="009F0436"/>
    <w:rsid w:val="009F04D6"/>
    <w:rsid w:val="009F04E3"/>
    <w:rsid w:val="009F05D9"/>
    <w:rsid w:val="009F05FC"/>
    <w:rsid w:val="009F0845"/>
    <w:rsid w:val="009F0888"/>
    <w:rsid w:val="009F08C5"/>
    <w:rsid w:val="009F0974"/>
    <w:rsid w:val="009F097B"/>
    <w:rsid w:val="009F0A02"/>
    <w:rsid w:val="009F0A8C"/>
    <w:rsid w:val="009F0BF8"/>
    <w:rsid w:val="009F0C1F"/>
    <w:rsid w:val="009F0CA2"/>
    <w:rsid w:val="009F0CFB"/>
    <w:rsid w:val="009F0DC9"/>
    <w:rsid w:val="009F0ED3"/>
    <w:rsid w:val="009F0F46"/>
    <w:rsid w:val="009F0F78"/>
    <w:rsid w:val="009F0F9A"/>
    <w:rsid w:val="009F107B"/>
    <w:rsid w:val="009F10BB"/>
    <w:rsid w:val="009F10BD"/>
    <w:rsid w:val="009F10D5"/>
    <w:rsid w:val="009F1191"/>
    <w:rsid w:val="009F1195"/>
    <w:rsid w:val="009F11C4"/>
    <w:rsid w:val="009F1204"/>
    <w:rsid w:val="009F1229"/>
    <w:rsid w:val="009F1264"/>
    <w:rsid w:val="009F12D5"/>
    <w:rsid w:val="009F1352"/>
    <w:rsid w:val="009F137B"/>
    <w:rsid w:val="009F13AD"/>
    <w:rsid w:val="009F13E9"/>
    <w:rsid w:val="009F140F"/>
    <w:rsid w:val="009F14F1"/>
    <w:rsid w:val="009F154D"/>
    <w:rsid w:val="009F157E"/>
    <w:rsid w:val="009F15D2"/>
    <w:rsid w:val="009F1736"/>
    <w:rsid w:val="009F1779"/>
    <w:rsid w:val="009F1782"/>
    <w:rsid w:val="009F1798"/>
    <w:rsid w:val="009F17E4"/>
    <w:rsid w:val="009F1839"/>
    <w:rsid w:val="009F18D6"/>
    <w:rsid w:val="009F19A9"/>
    <w:rsid w:val="009F1A97"/>
    <w:rsid w:val="009F1B03"/>
    <w:rsid w:val="009F1B7B"/>
    <w:rsid w:val="009F1B7D"/>
    <w:rsid w:val="009F1B8C"/>
    <w:rsid w:val="009F1BBE"/>
    <w:rsid w:val="009F1CAB"/>
    <w:rsid w:val="009F1CFC"/>
    <w:rsid w:val="009F1DCD"/>
    <w:rsid w:val="009F1F0F"/>
    <w:rsid w:val="009F1F10"/>
    <w:rsid w:val="009F1F22"/>
    <w:rsid w:val="009F1F6E"/>
    <w:rsid w:val="009F1F72"/>
    <w:rsid w:val="009F1F8A"/>
    <w:rsid w:val="009F1FEE"/>
    <w:rsid w:val="009F20F5"/>
    <w:rsid w:val="009F2142"/>
    <w:rsid w:val="009F21D0"/>
    <w:rsid w:val="009F2241"/>
    <w:rsid w:val="009F22FF"/>
    <w:rsid w:val="009F2301"/>
    <w:rsid w:val="009F23AA"/>
    <w:rsid w:val="009F23B9"/>
    <w:rsid w:val="009F248F"/>
    <w:rsid w:val="009F24E5"/>
    <w:rsid w:val="009F2733"/>
    <w:rsid w:val="009F285D"/>
    <w:rsid w:val="009F2883"/>
    <w:rsid w:val="009F28BD"/>
    <w:rsid w:val="009F28CB"/>
    <w:rsid w:val="009F2972"/>
    <w:rsid w:val="009F29DC"/>
    <w:rsid w:val="009F2A36"/>
    <w:rsid w:val="009F2AF6"/>
    <w:rsid w:val="009F2B02"/>
    <w:rsid w:val="009F2B1D"/>
    <w:rsid w:val="009F2B86"/>
    <w:rsid w:val="009F2BD1"/>
    <w:rsid w:val="009F2C09"/>
    <w:rsid w:val="009F2C68"/>
    <w:rsid w:val="009F2C72"/>
    <w:rsid w:val="009F2C78"/>
    <w:rsid w:val="009F2D32"/>
    <w:rsid w:val="009F2D73"/>
    <w:rsid w:val="009F2D8F"/>
    <w:rsid w:val="009F2E83"/>
    <w:rsid w:val="009F2ECE"/>
    <w:rsid w:val="009F2FB0"/>
    <w:rsid w:val="009F3172"/>
    <w:rsid w:val="009F31FE"/>
    <w:rsid w:val="009F321D"/>
    <w:rsid w:val="009F325F"/>
    <w:rsid w:val="009F3277"/>
    <w:rsid w:val="009F32E9"/>
    <w:rsid w:val="009F3388"/>
    <w:rsid w:val="009F3402"/>
    <w:rsid w:val="009F3411"/>
    <w:rsid w:val="009F343A"/>
    <w:rsid w:val="009F3494"/>
    <w:rsid w:val="009F34BF"/>
    <w:rsid w:val="009F34E0"/>
    <w:rsid w:val="009F3541"/>
    <w:rsid w:val="009F363B"/>
    <w:rsid w:val="009F36C3"/>
    <w:rsid w:val="009F370F"/>
    <w:rsid w:val="009F371D"/>
    <w:rsid w:val="009F3748"/>
    <w:rsid w:val="009F388C"/>
    <w:rsid w:val="009F395F"/>
    <w:rsid w:val="009F3B09"/>
    <w:rsid w:val="009F3C00"/>
    <w:rsid w:val="009F3C18"/>
    <w:rsid w:val="009F3C65"/>
    <w:rsid w:val="009F3C80"/>
    <w:rsid w:val="009F3CC5"/>
    <w:rsid w:val="009F3EE3"/>
    <w:rsid w:val="009F3F57"/>
    <w:rsid w:val="009F3F83"/>
    <w:rsid w:val="009F3FCB"/>
    <w:rsid w:val="009F4044"/>
    <w:rsid w:val="009F409A"/>
    <w:rsid w:val="009F40DB"/>
    <w:rsid w:val="009F4291"/>
    <w:rsid w:val="009F42D1"/>
    <w:rsid w:val="009F439D"/>
    <w:rsid w:val="009F43EB"/>
    <w:rsid w:val="009F4466"/>
    <w:rsid w:val="009F4496"/>
    <w:rsid w:val="009F44A6"/>
    <w:rsid w:val="009F4549"/>
    <w:rsid w:val="009F4582"/>
    <w:rsid w:val="009F45C3"/>
    <w:rsid w:val="009F45E2"/>
    <w:rsid w:val="009F45F2"/>
    <w:rsid w:val="009F4622"/>
    <w:rsid w:val="009F4686"/>
    <w:rsid w:val="009F46A6"/>
    <w:rsid w:val="009F46F3"/>
    <w:rsid w:val="009F4797"/>
    <w:rsid w:val="009F47A3"/>
    <w:rsid w:val="009F47C1"/>
    <w:rsid w:val="009F480D"/>
    <w:rsid w:val="009F4816"/>
    <w:rsid w:val="009F482B"/>
    <w:rsid w:val="009F489F"/>
    <w:rsid w:val="009F494F"/>
    <w:rsid w:val="009F498B"/>
    <w:rsid w:val="009F4A85"/>
    <w:rsid w:val="009F4AE5"/>
    <w:rsid w:val="009F4AFD"/>
    <w:rsid w:val="009F4B1B"/>
    <w:rsid w:val="009F4B38"/>
    <w:rsid w:val="009F4BCA"/>
    <w:rsid w:val="009F4CE0"/>
    <w:rsid w:val="009F4DF2"/>
    <w:rsid w:val="009F4E13"/>
    <w:rsid w:val="009F4E3E"/>
    <w:rsid w:val="009F4E5C"/>
    <w:rsid w:val="009F4E5F"/>
    <w:rsid w:val="009F4EA1"/>
    <w:rsid w:val="009F4EB9"/>
    <w:rsid w:val="009F4F0F"/>
    <w:rsid w:val="009F4FF1"/>
    <w:rsid w:val="009F4FFF"/>
    <w:rsid w:val="009F51B8"/>
    <w:rsid w:val="009F5238"/>
    <w:rsid w:val="009F525F"/>
    <w:rsid w:val="009F529F"/>
    <w:rsid w:val="009F52AF"/>
    <w:rsid w:val="009F52F5"/>
    <w:rsid w:val="009F53EC"/>
    <w:rsid w:val="009F54A4"/>
    <w:rsid w:val="009F5554"/>
    <w:rsid w:val="009F5605"/>
    <w:rsid w:val="009F56DE"/>
    <w:rsid w:val="009F56EA"/>
    <w:rsid w:val="009F57A1"/>
    <w:rsid w:val="009F57D4"/>
    <w:rsid w:val="009F57E0"/>
    <w:rsid w:val="009F587C"/>
    <w:rsid w:val="009F58CD"/>
    <w:rsid w:val="009F5988"/>
    <w:rsid w:val="009F5A39"/>
    <w:rsid w:val="009F5A77"/>
    <w:rsid w:val="009F5AD3"/>
    <w:rsid w:val="009F5B0B"/>
    <w:rsid w:val="009F5B65"/>
    <w:rsid w:val="009F5B8B"/>
    <w:rsid w:val="009F5BD1"/>
    <w:rsid w:val="009F5CAB"/>
    <w:rsid w:val="009F5DDD"/>
    <w:rsid w:val="009F5E5F"/>
    <w:rsid w:val="009F5EE5"/>
    <w:rsid w:val="009F5F27"/>
    <w:rsid w:val="009F5FC6"/>
    <w:rsid w:val="009F600D"/>
    <w:rsid w:val="009F6030"/>
    <w:rsid w:val="009F6049"/>
    <w:rsid w:val="009F6082"/>
    <w:rsid w:val="009F62F7"/>
    <w:rsid w:val="009F6336"/>
    <w:rsid w:val="009F6388"/>
    <w:rsid w:val="009F63B8"/>
    <w:rsid w:val="009F63CE"/>
    <w:rsid w:val="009F64BE"/>
    <w:rsid w:val="009F6521"/>
    <w:rsid w:val="009F65C1"/>
    <w:rsid w:val="009F65FD"/>
    <w:rsid w:val="009F662C"/>
    <w:rsid w:val="009F6683"/>
    <w:rsid w:val="009F6712"/>
    <w:rsid w:val="009F6891"/>
    <w:rsid w:val="009F68E0"/>
    <w:rsid w:val="009F6903"/>
    <w:rsid w:val="009F69B9"/>
    <w:rsid w:val="009F69D6"/>
    <w:rsid w:val="009F6A8C"/>
    <w:rsid w:val="009F6ABE"/>
    <w:rsid w:val="009F6BFE"/>
    <w:rsid w:val="009F6C32"/>
    <w:rsid w:val="009F6C49"/>
    <w:rsid w:val="009F6C7D"/>
    <w:rsid w:val="009F6C95"/>
    <w:rsid w:val="009F6CD4"/>
    <w:rsid w:val="009F6CE6"/>
    <w:rsid w:val="009F6CEA"/>
    <w:rsid w:val="009F6D14"/>
    <w:rsid w:val="009F6DD0"/>
    <w:rsid w:val="009F6EE2"/>
    <w:rsid w:val="009F6FB0"/>
    <w:rsid w:val="009F6FD7"/>
    <w:rsid w:val="009F7016"/>
    <w:rsid w:val="009F7224"/>
    <w:rsid w:val="009F7259"/>
    <w:rsid w:val="009F72EB"/>
    <w:rsid w:val="009F7375"/>
    <w:rsid w:val="009F73A4"/>
    <w:rsid w:val="009F73AA"/>
    <w:rsid w:val="009F744B"/>
    <w:rsid w:val="009F7579"/>
    <w:rsid w:val="009F75B4"/>
    <w:rsid w:val="009F763D"/>
    <w:rsid w:val="009F76D4"/>
    <w:rsid w:val="009F7718"/>
    <w:rsid w:val="009F7780"/>
    <w:rsid w:val="009F77CA"/>
    <w:rsid w:val="009F77EB"/>
    <w:rsid w:val="009F781B"/>
    <w:rsid w:val="009F7834"/>
    <w:rsid w:val="009F7859"/>
    <w:rsid w:val="009F7869"/>
    <w:rsid w:val="009F787C"/>
    <w:rsid w:val="009F7891"/>
    <w:rsid w:val="009F78DD"/>
    <w:rsid w:val="009F7904"/>
    <w:rsid w:val="009F7918"/>
    <w:rsid w:val="009F793A"/>
    <w:rsid w:val="009F79D2"/>
    <w:rsid w:val="009F7A45"/>
    <w:rsid w:val="009F7ADD"/>
    <w:rsid w:val="009F7AF4"/>
    <w:rsid w:val="009F7B37"/>
    <w:rsid w:val="009F7BEF"/>
    <w:rsid w:val="009F7C4A"/>
    <w:rsid w:val="009F7D68"/>
    <w:rsid w:val="009F7D7C"/>
    <w:rsid w:val="009F7D98"/>
    <w:rsid w:val="009F7DF1"/>
    <w:rsid w:val="009F7E36"/>
    <w:rsid w:val="009F7E8F"/>
    <w:rsid w:val="009F7EEA"/>
    <w:rsid w:val="009F7F1F"/>
    <w:rsid w:val="009F7F50"/>
    <w:rsid w:val="009F7F9F"/>
    <w:rsid w:val="009F7FD8"/>
    <w:rsid w:val="00A0015A"/>
    <w:rsid w:val="00A001D1"/>
    <w:rsid w:val="00A001DA"/>
    <w:rsid w:val="00A0020F"/>
    <w:rsid w:val="00A00299"/>
    <w:rsid w:val="00A00463"/>
    <w:rsid w:val="00A004A8"/>
    <w:rsid w:val="00A00597"/>
    <w:rsid w:val="00A00682"/>
    <w:rsid w:val="00A006B8"/>
    <w:rsid w:val="00A0076E"/>
    <w:rsid w:val="00A007BA"/>
    <w:rsid w:val="00A008DA"/>
    <w:rsid w:val="00A0098B"/>
    <w:rsid w:val="00A009BE"/>
    <w:rsid w:val="00A009C4"/>
    <w:rsid w:val="00A009D5"/>
    <w:rsid w:val="00A00A21"/>
    <w:rsid w:val="00A00A4F"/>
    <w:rsid w:val="00A00A9D"/>
    <w:rsid w:val="00A00ACB"/>
    <w:rsid w:val="00A00AF3"/>
    <w:rsid w:val="00A00C6D"/>
    <w:rsid w:val="00A00CEA"/>
    <w:rsid w:val="00A00DBD"/>
    <w:rsid w:val="00A00DBE"/>
    <w:rsid w:val="00A00DC2"/>
    <w:rsid w:val="00A00E1C"/>
    <w:rsid w:val="00A00E62"/>
    <w:rsid w:val="00A00E66"/>
    <w:rsid w:val="00A00EC0"/>
    <w:rsid w:val="00A00ECD"/>
    <w:rsid w:val="00A00EE6"/>
    <w:rsid w:val="00A00F1E"/>
    <w:rsid w:val="00A00F4D"/>
    <w:rsid w:val="00A00F8F"/>
    <w:rsid w:val="00A00FB0"/>
    <w:rsid w:val="00A00FBF"/>
    <w:rsid w:val="00A0106B"/>
    <w:rsid w:val="00A010E2"/>
    <w:rsid w:val="00A01294"/>
    <w:rsid w:val="00A012A0"/>
    <w:rsid w:val="00A0131C"/>
    <w:rsid w:val="00A0137A"/>
    <w:rsid w:val="00A013C1"/>
    <w:rsid w:val="00A013DE"/>
    <w:rsid w:val="00A013ED"/>
    <w:rsid w:val="00A01425"/>
    <w:rsid w:val="00A014AA"/>
    <w:rsid w:val="00A01552"/>
    <w:rsid w:val="00A0156F"/>
    <w:rsid w:val="00A015E9"/>
    <w:rsid w:val="00A01775"/>
    <w:rsid w:val="00A01788"/>
    <w:rsid w:val="00A0178B"/>
    <w:rsid w:val="00A017EC"/>
    <w:rsid w:val="00A018DA"/>
    <w:rsid w:val="00A018EC"/>
    <w:rsid w:val="00A0190E"/>
    <w:rsid w:val="00A01930"/>
    <w:rsid w:val="00A0193A"/>
    <w:rsid w:val="00A01A16"/>
    <w:rsid w:val="00A01A26"/>
    <w:rsid w:val="00A01A8F"/>
    <w:rsid w:val="00A01AB7"/>
    <w:rsid w:val="00A01B47"/>
    <w:rsid w:val="00A01BB0"/>
    <w:rsid w:val="00A01BF8"/>
    <w:rsid w:val="00A01C32"/>
    <w:rsid w:val="00A01CA7"/>
    <w:rsid w:val="00A01DB1"/>
    <w:rsid w:val="00A01DBF"/>
    <w:rsid w:val="00A01DE7"/>
    <w:rsid w:val="00A01E4E"/>
    <w:rsid w:val="00A01E54"/>
    <w:rsid w:val="00A01E61"/>
    <w:rsid w:val="00A01EBA"/>
    <w:rsid w:val="00A01F07"/>
    <w:rsid w:val="00A020F0"/>
    <w:rsid w:val="00A0218F"/>
    <w:rsid w:val="00A021B1"/>
    <w:rsid w:val="00A021CF"/>
    <w:rsid w:val="00A02292"/>
    <w:rsid w:val="00A02328"/>
    <w:rsid w:val="00A0236A"/>
    <w:rsid w:val="00A023FF"/>
    <w:rsid w:val="00A02436"/>
    <w:rsid w:val="00A0243A"/>
    <w:rsid w:val="00A0248C"/>
    <w:rsid w:val="00A0250A"/>
    <w:rsid w:val="00A02514"/>
    <w:rsid w:val="00A02712"/>
    <w:rsid w:val="00A0278A"/>
    <w:rsid w:val="00A028C4"/>
    <w:rsid w:val="00A028EE"/>
    <w:rsid w:val="00A0292B"/>
    <w:rsid w:val="00A02975"/>
    <w:rsid w:val="00A02986"/>
    <w:rsid w:val="00A029D2"/>
    <w:rsid w:val="00A02A6F"/>
    <w:rsid w:val="00A02A8C"/>
    <w:rsid w:val="00A02AD4"/>
    <w:rsid w:val="00A02D06"/>
    <w:rsid w:val="00A02DDE"/>
    <w:rsid w:val="00A02DF9"/>
    <w:rsid w:val="00A02E05"/>
    <w:rsid w:val="00A02E2D"/>
    <w:rsid w:val="00A02E43"/>
    <w:rsid w:val="00A02E8A"/>
    <w:rsid w:val="00A02EA6"/>
    <w:rsid w:val="00A02F38"/>
    <w:rsid w:val="00A02F61"/>
    <w:rsid w:val="00A02F7D"/>
    <w:rsid w:val="00A02FDF"/>
    <w:rsid w:val="00A0303A"/>
    <w:rsid w:val="00A03087"/>
    <w:rsid w:val="00A0313B"/>
    <w:rsid w:val="00A0316E"/>
    <w:rsid w:val="00A03187"/>
    <w:rsid w:val="00A031E8"/>
    <w:rsid w:val="00A0325A"/>
    <w:rsid w:val="00A03265"/>
    <w:rsid w:val="00A032DF"/>
    <w:rsid w:val="00A032FC"/>
    <w:rsid w:val="00A0336C"/>
    <w:rsid w:val="00A03410"/>
    <w:rsid w:val="00A034D0"/>
    <w:rsid w:val="00A034EE"/>
    <w:rsid w:val="00A03568"/>
    <w:rsid w:val="00A03578"/>
    <w:rsid w:val="00A03588"/>
    <w:rsid w:val="00A0358F"/>
    <w:rsid w:val="00A035D6"/>
    <w:rsid w:val="00A03614"/>
    <w:rsid w:val="00A03656"/>
    <w:rsid w:val="00A0365A"/>
    <w:rsid w:val="00A03672"/>
    <w:rsid w:val="00A0369A"/>
    <w:rsid w:val="00A036B6"/>
    <w:rsid w:val="00A0375D"/>
    <w:rsid w:val="00A0376B"/>
    <w:rsid w:val="00A03804"/>
    <w:rsid w:val="00A0380E"/>
    <w:rsid w:val="00A03816"/>
    <w:rsid w:val="00A03829"/>
    <w:rsid w:val="00A03877"/>
    <w:rsid w:val="00A03971"/>
    <w:rsid w:val="00A039D4"/>
    <w:rsid w:val="00A03A52"/>
    <w:rsid w:val="00A03A8E"/>
    <w:rsid w:val="00A03AED"/>
    <w:rsid w:val="00A03B38"/>
    <w:rsid w:val="00A03BB4"/>
    <w:rsid w:val="00A03C6F"/>
    <w:rsid w:val="00A03C86"/>
    <w:rsid w:val="00A03C90"/>
    <w:rsid w:val="00A03D4B"/>
    <w:rsid w:val="00A03D64"/>
    <w:rsid w:val="00A03D73"/>
    <w:rsid w:val="00A03DC9"/>
    <w:rsid w:val="00A03E1C"/>
    <w:rsid w:val="00A03EC2"/>
    <w:rsid w:val="00A03FFA"/>
    <w:rsid w:val="00A0402A"/>
    <w:rsid w:val="00A04057"/>
    <w:rsid w:val="00A040D8"/>
    <w:rsid w:val="00A040FE"/>
    <w:rsid w:val="00A0415B"/>
    <w:rsid w:val="00A0415E"/>
    <w:rsid w:val="00A04180"/>
    <w:rsid w:val="00A0421D"/>
    <w:rsid w:val="00A04288"/>
    <w:rsid w:val="00A0429A"/>
    <w:rsid w:val="00A0443B"/>
    <w:rsid w:val="00A04565"/>
    <w:rsid w:val="00A045EC"/>
    <w:rsid w:val="00A046AC"/>
    <w:rsid w:val="00A04725"/>
    <w:rsid w:val="00A04737"/>
    <w:rsid w:val="00A04738"/>
    <w:rsid w:val="00A04746"/>
    <w:rsid w:val="00A04803"/>
    <w:rsid w:val="00A04830"/>
    <w:rsid w:val="00A04874"/>
    <w:rsid w:val="00A04886"/>
    <w:rsid w:val="00A048DE"/>
    <w:rsid w:val="00A04904"/>
    <w:rsid w:val="00A049B6"/>
    <w:rsid w:val="00A049D4"/>
    <w:rsid w:val="00A04A17"/>
    <w:rsid w:val="00A04A20"/>
    <w:rsid w:val="00A04A2E"/>
    <w:rsid w:val="00A04A74"/>
    <w:rsid w:val="00A04A9D"/>
    <w:rsid w:val="00A04AA9"/>
    <w:rsid w:val="00A04AE5"/>
    <w:rsid w:val="00A04AEF"/>
    <w:rsid w:val="00A04B3D"/>
    <w:rsid w:val="00A04B70"/>
    <w:rsid w:val="00A04BE3"/>
    <w:rsid w:val="00A04BFB"/>
    <w:rsid w:val="00A04CB0"/>
    <w:rsid w:val="00A04D13"/>
    <w:rsid w:val="00A04D36"/>
    <w:rsid w:val="00A04EB9"/>
    <w:rsid w:val="00A04ED6"/>
    <w:rsid w:val="00A04ED8"/>
    <w:rsid w:val="00A04FEB"/>
    <w:rsid w:val="00A05027"/>
    <w:rsid w:val="00A0507B"/>
    <w:rsid w:val="00A050AE"/>
    <w:rsid w:val="00A050D9"/>
    <w:rsid w:val="00A0514A"/>
    <w:rsid w:val="00A051AF"/>
    <w:rsid w:val="00A051EF"/>
    <w:rsid w:val="00A0526B"/>
    <w:rsid w:val="00A052FF"/>
    <w:rsid w:val="00A053B6"/>
    <w:rsid w:val="00A053DB"/>
    <w:rsid w:val="00A05469"/>
    <w:rsid w:val="00A0546E"/>
    <w:rsid w:val="00A05483"/>
    <w:rsid w:val="00A05528"/>
    <w:rsid w:val="00A05638"/>
    <w:rsid w:val="00A05675"/>
    <w:rsid w:val="00A056B0"/>
    <w:rsid w:val="00A056CA"/>
    <w:rsid w:val="00A056E1"/>
    <w:rsid w:val="00A05722"/>
    <w:rsid w:val="00A05793"/>
    <w:rsid w:val="00A05876"/>
    <w:rsid w:val="00A05877"/>
    <w:rsid w:val="00A058F0"/>
    <w:rsid w:val="00A0596F"/>
    <w:rsid w:val="00A059E9"/>
    <w:rsid w:val="00A05BCF"/>
    <w:rsid w:val="00A05C17"/>
    <w:rsid w:val="00A05C6E"/>
    <w:rsid w:val="00A05E1E"/>
    <w:rsid w:val="00A05E77"/>
    <w:rsid w:val="00A05F1D"/>
    <w:rsid w:val="00A05F85"/>
    <w:rsid w:val="00A0608F"/>
    <w:rsid w:val="00A060C5"/>
    <w:rsid w:val="00A0613C"/>
    <w:rsid w:val="00A0619F"/>
    <w:rsid w:val="00A061BF"/>
    <w:rsid w:val="00A0624E"/>
    <w:rsid w:val="00A06294"/>
    <w:rsid w:val="00A062F3"/>
    <w:rsid w:val="00A06408"/>
    <w:rsid w:val="00A06411"/>
    <w:rsid w:val="00A06436"/>
    <w:rsid w:val="00A064BE"/>
    <w:rsid w:val="00A064CE"/>
    <w:rsid w:val="00A06516"/>
    <w:rsid w:val="00A065AE"/>
    <w:rsid w:val="00A06688"/>
    <w:rsid w:val="00A066A7"/>
    <w:rsid w:val="00A066AB"/>
    <w:rsid w:val="00A066BB"/>
    <w:rsid w:val="00A066BE"/>
    <w:rsid w:val="00A0673A"/>
    <w:rsid w:val="00A0675C"/>
    <w:rsid w:val="00A067F4"/>
    <w:rsid w:val="00A068BD"/>
    <w:rsid w:val="00A069B5"/>
    <w:rsid w:val="00A069EB"/>
    <w:rsid w:val="00A06A15"/>
    <w:rsid w:val="00A06A1B"/>
    <w:rsid w:val="00A06A4E"/>
    <w:rsid w:val="00A06B54"/>
    <w:rsid w:val="00A06B7A"/>
    <w:rsid w:val="00A06C06"/>
    <w:rsid w:val="00A06C47"/>
    <w:rsid w:val="00A06CC4"/>
    <w:rsid w:val="00A06D5D"/>
    <w:rsid w:val="00A06E23"/>
    <w:rsid w:val="00A06E4B"/>
    <w:rsid w:val="00A06EB5"/>
    <w:rsid w:val="00A06EBB"/>
    <w:rsid w:val="00A0706F"/>
    <w:rsid w:val="00A070C7"/>
    <w:rsid w:val="00A0710F"/>
    <w:rsid w:val="00A0729D"/>
    <w:rsid w:val="00A072C8"/>
    <w:rsid w:val="00A072E2"/>
    <w:rsid w:val="00A0730B"/>
    <w:rsid w:val="00A07384"/>
    <w:rsid w:val="00A073A1"/>
    <w:rsid w:val="00A0740D"/>
    <w:rsid w:val="00A07487"/>
    <w:rsid w:val="00A07498"/>
    <w:rsid w:val="00A0754B"/>
    <w:rsid w:val="00A0757E"/>
    <w:rsid w:val="00A075B8"/>
    <w:rsid w:val="00A076A9"/>
    <w:rsid w:val="00A076E0"/>
    <w:rsid w:val="00A07705"/>
    <w:rsid w:val="00A07785"/>
    <w:rsid w:val="00A077F4"/>
    <w:rsid w:val="00A077F7"/>
    <w:rsid w:val="00A07835"/>
    <w:rsid w:val="00A078C5"/>
    <w:rsid w:val="00A07906"/>
    <w:rsid w:val="00A079DE"/>
    <w:rsid w:val="00A07A22"/>
    <w:rsid w:val="00A07ADB"/>
    <w:rsid w:val="00A07B0D"/>
    <w:rsid w:val="00A07BA9"/>
    <w:rsid w:val="00A07BE0"/>
    <w:rsid w:val="00A07C10"/>
    <w:rsid w:val="00A07C1A"/>
    <w:rsid w:val="00A07C3A"/>
    <w:rsid w:val="00A07C74"/>
    <w:rsid w:val="00A07D7F"/>
    <w:rsid w:val="00A07ED4"/>
    <w:rsid w:val="00A07EED"/>
    <w:rsid w:val="00A07F5E"/>
    <w:rsid w:val="00A07F70"/>
    <w:rsid w:val="00A07F81"/>
    <w:rsid w:val="00A07FEB"/>
    <w:rsid w:val="00A10006"/>
    <w:rsid w:val="00A10050"/>
    <w:rsid w:val="00A1009A"/>
    <w:rsid w:val="00A10145"/>
    <w:rsid w:val="00A101A6"/>
    <w:rsid w:val="00A1020A"/>
    <w:rsid w:val="00A1021D"/>
    <w:rsid w:val="00A103F6"/>
    <w:rsid w:val="00A10465"/>
    <w:rsid w:val="00A10475"/>
    <w:rsid w:val="00A105C9"/>
    <w:rsid w:val="00A10648"/>
    <w:rsid w:val="00A107B6"/>
    <w:rsid w:val="00A107BA"/>
    <w:rsid w:val="00A107E0"/>
    <w:rsid w:val="00A107FC"/>
    <w:rsid w:val="00A10802"/>
    <w:rsid w:val="00A1084F"/>
    <w:rsid w:val="00A10937"/>
    <w:rsid w:val="00A10AC6"/>
    <w:rsid w:val="00A10B52"/>
    <w:rsid w:val="00A10B9D"/>
    <w:rsid w:val="00A10BD6"/>
    <w:rsid w:val="00A10D36"/>
    <w:rsid w:val="00A10E88"/>
    <w:rsid w:val="00A10F10"/>
    <w:rsid w:val="00A10FAC"/>
    <w:rsid w:val="00A11012"/>
    <w:rsid w:val="00A1101A"/>
    <w:rsid w:val="00A11090"/>
    <w:rsid w:val="00A110B5"/>
    <w:rsid w:val="00A1121E"/>
    <w:rsid w:val="00A1125A"/>
    <w:rsid w:val="00A1127D"/>
    <w:rsid w:val="00A1127E"/>
    <w:rsid w:val="00A112C1"/>
    <w:rsid w:val="00A11396"/>
    <w:rsid w:val="00A11461"/>
    <w:rsid w:val="00A114A9"/>
    <w:rsid w:val="00A114ED"/>
    <w:rsid w:val="00A1151E"/>
    <w:rsid w:val="00A11558"/>
    <w:rsid w:val="00A11675"/>
    <w:rsid w:val="00A11692"/>
    <w:rsid w:val="00A116CE"/>
    <w:rsid w:val="00A11719"/>
    <w:rsid w:val="00A11747"/>
    <w:rsid w:val="00A11752"/>
    <w:rsid w:val="00A11881"/>
    <w:rsid w:val="00A118F8"/>
    <w:rsid w:val="00A11942"/>
    <w:rsid w:val="00A11A09"/>
    <w:rsid w:val="00A11A5D"/>
    <w:rsid w:val="00A11AA7"/>
    <w:rsid w:val="00A11B19"/>
    <w:rsid w:val="00A11B20"/>
    <w:rsid w:val="00A11CD5"/>
    <w:rsid w:val="00A11D86"/>
    <w:rsid w:val="00A11DD7"/>
    <w:rsid w:val="00A11DED"/>
    <w:rsid w:val="00A11E51"/>
    <w:rsid w:val="00A11E6A"/>
    <w:rsid w:val="00A11F53"/>
    <w:rsid w:val="00A11FB6"/>
    <w:rsid w:val="00A12051"/>
    <w:rsid w:val="00A12053"/>
    <w:rsid w:val="00A12063"/>
    <w:rsid w:val="00A1212E"/>
    <w:rsid w:val="00A1213E"/>
    <w:rsid w:val="00A1217E"/>
    <w:rsid w:val="00A12183"/>
    <w:rsid w:val="00A121DB"/>
    <w:rsid w:val="00A121FA"/>
    <w:rsid w:val="00A12204"/>
    <w:rsid w:val="00A12245"/>
    <w:rsid w:val="00A1225B"/>
    <w:rsid w:val="00A122AD"/>
    <w:rsid w:val="00A12415"/>
    <w:rsid w:val="00A12448"/>
    <w:rsid w:val="00A1246D"/>
    <w:rsid w:val="00A12478"/>
    <w:rsid w:val="00A1265D"/>
    <w:rsid w:val="00A1269B"/>
    <w:rsid w:val="00A126CE"/>
    <w:rsid w:val="00A126F1"/>
    <w:rsid w:val="00A12791"/>
    <w:rsid w:val="00A127B7"/>
    <w:rsid w:val="00A12822"/>
    <w:rsid w:val="00A12861"/>
    <w:rsid w:val="00A1290C"/>
    <w:rsid w:val="00A12950"/>
    <w:rsid w:val="00A129D8"/>
    <w:rsid w:val="00A12A70"/>
    <w:rsid w:val="00A12B62"/>
    <w:rsid w:val="00A12B8C"/>
    <w:rsid w:val="00A12BF9"/>
    <w:rsid w:val="00A12C01"/>
    <w:rsid w:val="00A12C9C"/>
    <w:rsid w:val="00A12D9E"/>
    <w:rsid w:val="00A12DC1"/>
    <w:rsid w:val="00A12DC9"/>
    <w:rsid w:val="00A12DD3"/>
    <w:rsid w:val="00A12DF2"/>
    <w:rsid w:val="00A12ECA"/>
    <w:rsid w:val="00A13073"/>
    <w:rsid w:val="00A130BA"/>
    <w:rsid w:val="00A1316F"/>
    <w:rsid w:val="00A1317A"/>
    <w:rsid w:val="00A1318B"/>
    <w:rsid w:val="00A13199"/>
    <w:rsid w:val="00A1319E"/>
    <w:rsid w:val="00A13282"/>
    <w:rsid w:val="00A132E8"/>
    <w:rsid w:val="00A13377"/>
    <w:rsid w:val="00A133A2"/>
    <w:rsid w:val="00A133E3"/>
    <w:rsid w:val="00A1343C"/>
    <w:rsid w:val="00A1350F"/>
    <w:rsid w:val="00A13523"/>
    <w:rsid w:val="00A13543"/>
    <w:rsid w:val="00A135A3"/>
    <w:rsid w:val="00A135A4"/>
    <w:rsid w:val="00A135A8"/>
    <w:rsid w:val="00A136B6"/>
    <w:rsid w:val="00A1370F"/>
    <w:rsid w:val="00A13763"/>
    <w:rsid w:val="00A13810"/>
    <w:rsid w:val="00A13811"/>
    <w:rsid w:val="00A138D0"/>
    <w:rsid w:val="00A1393F"/>
    <w:rsid w:val="00A1397D"/>
    <w:rsid w:val="00A139BC"/>
    <w:rsid w:val="00A139DC"/>
    <w:rsid w:val="00A13AAF"/>
    <w:rsid w:val="00A13AE2"/>
    <w:rsid w:val="00A13B81"/>
    <w:rsid w:val="00A13BE8"/>
    <w:rsid w:val="00A13D72"/>
    <w:rsid w:val="00A13DB7"/>
    <w:rsid w:val="00A13DE8"/>
    <w:rsid w:val="00A13E60"/>
    <w:rsid w:val="00A13EC6"/>
    <w:rsid w:val="00A13EF5"/>
    <w:rsid w:val="00A13F6C"/>
    <w:rsid w:val="00A13F8C"/>
    <w:rsid w:val="00A13F93"/>
    <w:rsid w:val="00A140C9"/>
    <w:rsid w:val="00A14115"/>
    <w:rsid w:val="00A14197"/>
    <w:rsid w:val="00A1424B"/>
    <w:rsid w:val="00A1425E"/>
    <w:rsid w:val="00A1430A"/>
    <w:rsid w:val="00A14442"/>
    <w:rsid w:val="00A144DC"/>
    <w:rsid w:val="00A144EE"/>
    <w:rsid w:val="00A1450B"/>
    <w:rsid w:val="00A1458F"/>
    <w:rsid w:val="00A1467C"/>
    <w:rsid w:val="00A14688"/>
    <w:rsid w:val="00A146CF"/>
    <w:rsid w:val="00A146D8"/>
    <w:rsid w:val="00A146F2"/>
    <w:rsid w:val="00A14718"/>
    <w:rsid w:val="00A1473A"/>
    <w:rsid w:val="00A14763"/>
    <w:rsid w:val="00A14776"/>
    <w:rsid w:val="00A147C2"/>
    <w:rsid w:val="00A14854"/>
    <w:rsid w:val="00A14867"/>
    <w:rsid w:val="00A1486A"/>
    <w:rsid w:val="00A148DC"/>
    <w:rsid w:val="00A14943"/>
    <w:rsid w:val="00A149CD"/>
    <w:rsid w:val="00A14A95"/>
    <w:rsid w:val="00A14A96"/>
    <w:rsid w:val="00A14AA5"/>
    <w:rsid w:val="00A14B58"/>
    <w:rsid w:val="00A14B70"/>
    <w:rsid w:val="00A14B84"/>
    <w:rsid w:val="00A14D1F"/>
    <w:rsid w:val="00A14D26"/>
    <w:rsid w:val="00A14DC4"/>
    <w:rsid w:val="00A14E19"/>
    <w:rsid w:val="00A14E61"/>
    <w:rsid w:val="00A14E84"/>
    <w:rsid w:val="00A1500D"/>
    <w:rsid w:val="00A15022"/>
    <w:rsid w:val="00A15059"/>
    <w:rsid w:val="00A150A4"/>
    <w:rsid w:val="00A150AE"/>
    <w:rsid w:val="00A15118"/>
    <w:rsid w:val="00A15193"/>
    <w:rsid w:val="00A15234"/>
    <w:rsid w:val="00A1529D"/>
    <w:rsid w:val="00A15324"/>
    <w:rsid w:val="00A15331"/>
    <w:rsid w:val="00A153CB"/>
    <w:rsid w:val="00A1545E"/>
    <w:rsid w:val="00A15493"/>
    <w:rsid w:val="00A154A9"/>
    <w:rsid w:val="00A15559"/>
    <w:rsid w:val="00A155B3"/>
    <w:rsid w:val="00A1560A"/>
    <w:rsid w:val="00A156FA"/>
    <w:rsid w:val="00A15701"/>
    <w:rsid w:val="00A15739"/>
    <w:rsid w:val="00A1578B"/>
    <w:rsid w:val="00A157A1"/>
    <w:rsid w:val="00A157D7"/>
    <w:rsid w:val="00A15805"/>
    <w:rsid w:val="00A15916"/>
    <w:rsid w:val="00A15948"/>
    <w:rsid w:val="00A1595D"/>
    <w:rsid w:val="00A15980"/>
    <w:rsid w:val="00A15AB1"/>
    <w:rsid w:val="00A15AC8"/>
    <w:rsid w:val="00A15AFD"/>
    <w:rsid w:val="00A15B85"/>
    <w:rsid w:val="00A15BF9"/>
    <w:rsid w:val="00A15C51"/>
    <w:rsid w:val="00A15C75"/>
    <w:rsid w:val="00A15CE8"/>
    <w:rsid w:val="00A15D25"/>
    <w:rsid w:val="00A15D39"/>
    <w:rsid w:val="00A15D9E"/>
    <w:rsid w:val="00A15E06"/>
    <w:rsid w:val="00A15E07"/>
    <w:rsid w:val="00A15E1D"/>
    <w:rsid w:val="00A15EEB"/>
    <w:rsid w:val="00A15F15"/>
    <w:rsid w:val="00A1604B"/>
    <w:rsid w:val="00A16068"/>
    <w:rsid w:val="00A1608F"/>
    <w:rsid w:val="00A160BF"/>
    <w:rsid w:val="00A160DE"/>
    <w:rsid w:val="00A1611D"/>
    <w:rsid w:val="00A1613F"/>
    <w:rsid w:val="00A16192"/>
    <w:rsid w:val="00A161BA"/>
    <w:rsid w:val="00A161EF"/>
    <w:rsid w:val="00A16311"/>
    <w:rsid w:val="00A16334"/>
    <w:rsid w:val="00A163A8"/>
    <w:rsid w:val="00A163AC"/>
    <w:rsid w:val="00A164E9"/>
    <w:rsid w:val="00A16507"/>
    <w:rsid w:val="00A1650E"/>
    <w:rsid w:val="00A16528"/>
    <w:rsid w:val="00A1654C"/>
    <w:rsid w:val="00A16639"/>
    <w:rsid w:val="00A16731"/>
    <w:rsid w:val="00A1678E"/>
    <w:rsid w:val="00A167DF"/>
    <w:rsid w:val="00A1686D"/>
    <w:rsid w:val="00A168D0"/>
    <w:rsid w:val="00A16950"/>
    <w:rsid w:val="00A16A0A"/>
    <w:rsid w:val="00A16A25"/>
    <w:rsid w:val="00A16A72"/>
    <w:rsid w:val="00A16AB9"/>
    <w:rsid w:val="00A16AD7"/>
    <w:rsid w:val="00A16AE2"/>
    <w:rsid w:val="00A16B3F"/>
    <w:rsid w:val="00A16B7B"/>
    <w:rsid w:val="00A16B7F"/>
    <w:rsid w:val="00A16C26"/>
    <w:rsid w:val="00A16D03"/>
    <w:rsid w:val="00A16D6E"/>
    <w:rsid w:val="00A16D9F"/>
    <w:rsid w:val="00A16DDC"/>
    <w:rsid w:val="00A16E58"/>
    <w:rsid w:val="00A16EBB"/>
    <w:rsid w:val="00A16F43"/>
    <w:rsid w:val="00A16F6D"/>
    <w:rsid w:val="00A170E6"/>
    <w:rsid w:val="00A171F6"/>
    <w:rsid w:val="00A1724D"/>
    <w:rsid w:val="00A17267"/>
    <w:rsid w:val="00A17335"/>
    <w:rsid w:val="00A17379"/>
    <w:rsid w:val="00A174D4"/>
    <w:rsid w:val="00A174D9"/>
    <w:rsid w:val="00A17538"/>
    <w:rsid w:val="00A176DA"/>
    <w:rsid w:val="00A17733"/>
    <w:rsid w:val="00A177FC"/>
    <w:rsid w:val="00A1782C"/>
    <w:rsid w:val="00A1787B"/>
    <w:rsid w:val="00A17883"/>
    <w:rsid w:val="00A178D2"/>
    <w:rsid w:val="00A178DB"/>
    <w:rsid w:val="00A17962"/>
    <w:rsid w:val="00A1798B"/>
    <w:rsid w:val="00A179B4"/>
    <w:rsid w:val="00A179CB"/>
    <w:rsid w:val="00A17A22"/>
    <w:rsid w:val="00A17A78"/>
    <w:rsid w:val="00A17ACC"/>
    <w:rsid w:val="00A17B37"/>
    <w:rsid w:val="00A17B69"/>
    <w:rsid w:val="00A17BF5"/>
    <w:rsid w:val="00A17C27"/>
    <w:rsid w:val="00A17CB7"/>
    <w:rsid w:val="00A17CB9"/>
    <w:rsid w:val="00A17D8C"/>
    <w:rsid w:val="00A17E4D"/>
    <w:rsid w:val="00A17E9F"/>
    <w:rsid w:val="00A17ECA"/>
    <w:rsid w:val="00A17F04"/>
    <w:rsid w:val="00A17F1D"/>
    <w:rsid w:val="00A17F3C"/>
    <w:rsid w:val="00A17FB3"/>
    <w:rsid w:val="00A2001D"/>
    <w:rsid w:val="00A2004B"/>
    <w:rsid w:val="00A2005A"/>
    <w:rsid w:val="00A200E2"/>
    <w:rsid w:val="00A20110"/>
    <w:rsid w:val="00A201FD"/>
    <w:rsid w:val="00A2020A"/>
    <w:rsid w:val="00A202CB"/>
    <w:rsid w:val="00A202E0"/>
    <w:rsid w:val="00A20313"/>
    <w:rsid w:val="00A20360"/>
    <w:rsid w:val="00A20381"/>
    <w:rsid w:val="00A20435"/>
    <w:rsid w:val="00A2049F"/>
    <w:rsid w:val="00A204A2"/>
    <w:rsid w:val="00A204A6"/>
    <w:rsid w:val="00A204AB"/>
    <w:rsid w:val="00A204C4"/>
    <w:rsid w:val="00A205E3"/>
    <w:rsid w:val="00A2060B"/>
    <w:rsid w:val="00A20631"/>
    <w:rsid w:val="00A2066D"/>
    <w:rsid w:val="00A206DF"/>
    <w:rsid w:val="00A2071D"/>
    <w:rsid w:val="00A207BA"/>
    <w:rsid w:val="00A207DB"/>
    <w:rsid w:val="00A2087F"/>
    <w:rsid w:val="00A20A8F"/>
    <w:rsid w:val="00A20B54"/>
    <w:rsid w:val="00A20BEB"/>
    <w:rsid w:val="00A20C86"/>
    <w:rsid w:val="00A20C9D"/>
    <w:rsid w:val="00A20D34"/>
    <w:rsid w:val="00A20DF6"/>
    <w:rsid w:val="00A20E02"/>
    <w:rsid w:val="00A20ED5"/>
    <w:rsid w:val="00A20F20"/>
    <w:rsid w:val="00A21098"/>
    <w:rsid w:val="00A2115A"/>
    <w:rsid w:val="00A211F9"/>
    <w:rsid w:val="00A212AC"/>
    <w:rsid w:val="00A2133A"/>
    <w:rsid w:val="00A2135D"/>
    <w:rsid w:val="00A21388"/>
    <w:rsid w:val="00A2140F"/>
    <w:rsid w:val="00A21428"/>
    <w:rsid w:val="00A214A0"/>
    <w:rsid w:val="00A214E5"/>
    <w:rsid w:val="00A21574"/>
    <w:rsid w:val="00A2158B"/>
    <w:rsid w:val="00A215C3"/>
    <w:rsid w:val="00A21647"/>
    <w:rsid w:val="00A217D9"/>
    <w:rsid w:val="00A217E1"/>
    <w:rsid w:val="00A21874"/>
    <w:rsid w:val="00A21883"/>
    <w:rsid w:val="00A21887"/>
    <w:rsid w:val="00A21914"/>
    <w:rsid w:val="00A2197D"/>
    <w:rsid w:val="00A219AF"/>
    <w:rsid w:val="00A219CD"/>
    <w:rsid w:val="00A21AA5"/>
    <w:rsid w:val="00A21AE0"/>
    <w:rsid w:val="00A21B64"/>
    <w:rsid w:val="00A21C42"/>
    <w:rsid w:val="00A21D46"/>
    <w:rsid w:val="00A21DAE"/>
    <w:rsid w:val="00A21E74"/>
    <w:rsid w:val="00A21F6B"/>
    <w:rsid w:val="00A21FDD"/>
    <w:rsid w:val="00A22057"/>
    <w:rsid w:val="00A22086"/>
    <w:rsid w:val="00A220AA"/>
    <w:rsid w:val="00A220BE"/>
    <w:rsid w:val="00A22159"/>
    <w:rsid w:val="00A22179"/>
    <w:rsid w:val="00A221E4"/>
    <w:rsid w:val="00A22216"/>
    <w:rsid w:val="00A222A8"/>
    <w:rsid w:val="00A2236A"/>
    <w:rsid w:val="00A223FA"/>
    <w:rsid w:val="00A22427"/>
    <w:rsid w:val="00A2245A"/>
    <w:rsid w:val="00A22481"/>
    <w:rsid w:val="00A22499"/>
    <w:rsid w:val="00A22587"/>
    <w:rsid w:val="00A226A7"/>
    <w:rsid w:val="00A226F8"/>
    <w:rsid w:val="00A226FB"/>
    <w:rsid w:val="00A22710"/>
    <w:rsid w:val="00A22776"/>
    <w:rsid w:val="00A227BB"/>
    <w:rsid w:val="00A2280D"/>
    <w:rsid w:val="00A22885"/>
    <w:rsid w:val="00A228AE"/>
    <w:rsid w:val="00A228E4"/>
    <w:rsid w:val="00A2290F"/>
    <w:rsid w:val="00A229DC"/>
    <w:rsid w:val="00A22A08"/>
    <w:rsid w:val="00A22A0C"/>
    <w:rsid w:val="00A22A72"/>
    <w:rsid w:val="00A22A97"/>
    <w:rsid w:val="00A22B4D"/>
    <w:rsid w:val="00A22B70"/>
    <w:rsid w:val="00A22B9B"/>
    <w:rsid w:val="00A22BE1"/>
    <w:rsid w:val="00A22BFF"/>
    <w:rsid w:val="00A22C2C"/>
    <w:rsid w:val="00A22C37"/>
    <w:rsid w:val="00A22CB5"/>
    <w:rsid w:val="00A22E46"/>
    <w:rsid w:val="00A22E49"/>
    <w:rsid w:val="00A22E7D"/>
    <w:rsid w:val="00A22ECA"/>
    <w:rsid w:val="00A22F3E"/>
    <w:rsid w:val="00A22F48"/>
    <w:rsid w:val="00A22F65"/>
    <w:rsid w:val="00A22F66"/>
    <w:rsid w:val="00A22F93"/>
    <w:rsid w:val="00A22FD5"/>
    <w:rsid w:val="00A23006"/>
    <w:rsid w:val="00A230C9"/>
    <w:rsid w:val="00A231CA"/>
    <w:rsid w:val="00A23209"/>
    <w:rsid w:val="00A2320E"/>
    <w:rsid w:val="00A23246"/>
    <w:rsid w:val="00A2327B"/>
    <w:rsid w:val="00A2327C"/>
    <w:rsid w:val="00A233FE"/>
    <w:rsid w:val="00A2341B"/>
    <w:rsid w:val="00A23502"/>
    <w:rsid w:val="00A23516"/>
    <w:rsid w:val="00A23533"/>
    <w:rsid w:val="00A23691"/>
    <w:rsid w:val="00A23741"/>
    <w:rsid w:val="00A2378A"/>
    <w:rsid w:val="00A238A9"/>
    <w:rsid w:val="00A2393C"/>
    <w:rsid w:val="00A23995"/>
    <w:rsid w:val="00A23A27"/>
    <w:rsid w:val="00A23AC5"/>
    <w:rsid w:val="00A23B19"/>
    <w:rsid w:val="00A23CEB"/>
    <w:rsid w:val="00A23D49"/>
    <w:rsid w:val="00A23DBC"/>
    <w:rsid w:val="00A23E91"/>
    <w:rsid w:val="00A23ECA"/>
    <w:rsid w:val="00A23F0F"/>
    <w:rsid w:val="00A23F46"/>
    <w:rsid w:val="00A23FE8"/>
    <w:rsid w:val="00A2419A"/>
    <w:rsid w:val="00A241BB"/>
    <w:rsid w:val="00A24217"/>
    <w:rsid w:val="00A24289"/>
    <w:rsid w:val="00A242A3"/>
    <w:rsid w:val="00A242B2"/>
    <w:rsid w:val="00A242F8"/>
    <w:rsid w:val="00A2431A"/>
    <w:rsid w:val="00A2434B"/>
    <w:rsid w:val="00A243F9"/>
    <w:rsid w:val="00A2441C"/>
    <w:rsid w:val="00A244C1"/>
    <w:rsid w:val="00A244C9"/>
    <w:rsid w:val="00A244DE"/>
    <w:rsid w:val="00A244E0"/>
    <w:rsid w:val="00A24565"/>
    <w:rsid w:val="00A24591"/>
    <w:rsid w:val="00A24637"/>
    <w:rsid w:val="00A24645"/>
    <w:rsid w:val="00A24681"/>
    <w:rsid w:val="00A24706"/>
    <w:rsid w:val="00A249D3"/>
    <w:rsid w:val="00A24B02"/>
    <w:rsid w:val="00A24B9A"/>
    <w:rsid w:val="00A24CA8"/>
    <w:rsid w:val="00A24D7F"/>
    <w:rsid w:val="00A24E03"/>
    <w:rsid w:val="00A24EB0"/>
    <w:rsid w:val="00A24F0B"/>
    <w:rsid w:val="00A24F14"/>
    <w:rsid w:val="00A24F66"/>
    <w:rsid w:val="00A24F71"/>
    <w:rsid w:val="00A24F9C"/>
    <w:rsid w:val="00A24FBB"/>
    <w:rsid w:val="00A25002"/>
    <w:rsid w:val="00A250D4"/>
    <w:rsid w:val="00A250DE"/>
    <w:rsid w:val="00A250F8"/>
    <w:rsid w:val="00A25105"/>
    <w:rsid w:val="00A25118"/>
    <w:rsid w:val="00A25135"/>
    <w:rsid w:val="00A251BF"/>
    <w:rsid w:val="00A251FC"/>
    <w:rsid w:val="00A25275"/>
    <w:rsid w:val="00A25293"/>
    <w:rsid w:val="00A252AD"/>
    <w:rsid w:val="00A25328"/>
    <w:rsid w:val="00A253D7"/>
    <w:rsid w:val="00A253DD"/>
    <w:rsid w:val="00A2542F"/>
    <w:rsid w:val="00A2554E"/>
    <w:rsid w:val="00A255C0"/>
    <w:rsid w:val="00A25630"/>
    <w:rsid w:val="00A2564C"/>
    <w:rsid w:val="00A25673"/>
    <w:rsid w:val="00A2568C"/>
    <w:rsid w:val="00A256B3"/>
    <w:rsid w:val="00A25748"/>
    <w:rsid w:val="00A2574B"/>
    <w:rsid w:val="00A257C5"/>
    <w:rsid w:val="00A257D7"/>
    <w:rsid w:val="00A2589D"/>
    <w:rsid w:val="00A25949"/>
    <w:rsid w:val="00A25956"/>
    <w:rsid w:val="00A259FA"/>
    <w:rsid w:val="00A25A1E"/>
    <w:rsid w:val="00A25A55"/>
    <w:rsid w:val="00A25AD3"/>
    <w:rsid w:val="00A25AEC"/>
    <w:rsid w:val="00A25B4F"/>
    <w:rsid w:val="00A25B5B"/>
    <w:rsid w:val="00A25CB0"/>
    <w:rsid w:val="00A25E04"/>
    <w:rsid w:val="00A25E21"/>
    <w:rsid w:val="00A25E83"/>
    <w:rsid w:val="00A25EBB"/>
    <w:rsid w:val="00A25FA0"/>
    <w:rsid w:val="00A26101"/>
    <w:rsid w:val="00A2610D"/>
    <w:rsid w:val="00A26151"/>
    <w:rsid w:val="00A261B6"/>
    <w:rsid w:val="00A261EB"/>
    <w:rsid w:val="00A261EF"/>
    <w:rsid w:val="00A2620D"/>
    <w:rsid w:val="00A26268"/>
    <w:rsid w:val="00A262AF"/>
    <w:rsid w:val="00A2632E"/>
    <w:rsid w:val="00A26349"/>
    <w:rsid w:val="00A26393"/>
    <w:rsid w:val="00A26412"/>
    <w:rsid w:val="00A2643A"/>
    <w:rsid w:val="00A2648F"/>
    <w:rsid w:val="00A2653A"/>
    <w:rsid w:val="00A26630"/>
    <w:rsid w:val="00A26653"/>
    <w:rsid w:val="00A26841"/>
    <w:rsid w:val="00A26845"/>
    <w:rsid w:val="00A2690F"/>
    <w:rsid w:val="00A2699C"/>
    <w:rsid w:val="00A26A08"/>
    <w:rsid w:val="00A26ABF"/>
    <w:rsid w:val="00A26B52"/>
    <w:rsid w:val="00A26B8A"/>
    <w:rsid w:val="00A26B8C"/>
    <w:rsid w:val="00A26BAB"/>
    <w:rsid w:val="00A26C21"/>
    <w:rsid w:val="00A26C25"/>
    <w:rsid w:val="00A26CD4"/>
    <w:rsid w:val="00A26D4C"/>
    <w:rsid w:val="00A26D86"/>
    <w:rsid w:val="00A26EAC"/>
    <w:rsid w:val="00A26EB0"/>
    <w:rsid w:val="00A26F3B"/>
    <w:rsid w:val="00A26FDC"/>
    <w:rsid w:val="00A27042"/>
    <w:rsid w:val="00A27079"/>
    <w:rsid w:val="00A270C7"/>
    <w:rsid w:val="00A27100"/>
    <w:rsid w:val="00A2714D"/>
    <w:rsid w:val="00A2717C"/>
    <w:rsid w:val="00A27216"/>
    <w:rsid w:val="00A27273"/>
    <w:rsid w:val="00A272C4"/>
    <w:rsid w:val="00A272DC"/>
    <w:rsid w:val="00A27305"/>
    <w:rsid w:val="00A27351"/>
    <w:rsid w:val="00A273A2"/>
    <w:rsid w:val="00A27428"/>
    <w:rsid w:val="00A274A8"/>
    <w:rsid w:val="00A274C4"/>
    <w:rsid w:val="00A274E5"/>
    <w:rsid w:val="00A27515"/>
    <w:rsid w:val="00A2753A"/>
    <w:rsid w:val="00A2755F"/>
    <w:rsid w:val="00A27565"/>
    <w:rsid w:val="00A275F5"/>
    <w:rsid w:val="00A2761A"/>
    <w:rsid w:val="00A276DB"/>
    <w:rsid w:val="00A27712"/>
    <w:rsid w:val="00A27750"/>
    <w:rsid w:val="00A27775"/>
    <w:rsid w:val="00A27A0E"/>
    <w:rsid w:val="00A27AA5"/>
    <w:rsid w:val="00A27B00"/>
    <w:rsid w:val="00A27B16"/>
    <w:rsid w:val="00A27B7F"/>
    <w:rsid w:val="00A27B8C"/>
    <w:rsid w:val="00A27BA3"/>
    <w:rsid w:val="00A27BEE"/>
    <w:rsid w:val="00A27CEC"/>
    <w:rsid w:val="00A27D8F"/>
    <w:rsid w:val="00A27E99"/>
    <w:rsid w:val="00A27EC6"/>
    <w:rsid w:val="00A27ED1"/>
    <w:rsid w:val="00A27FC6"/>
    <w:rsid w:val="00A27FD4"/>
    <w:rsid w:val="00A27FEE"/>
    <w:rsid w:val="00A294BD"/>
    <w:rsid w:val="00A30051"/>
    <w:rsid w:val="00A30071"/>
    <w:rsid w:val="00A300B2"/>
    <w:rsid w:val="00A300D4"/>
    <w:rsid w:val="00A30137"/>
    <w:rsid w:val="00A30174"/>
    <w:rsid w:val="00A30176"/>
    <w:rsid w:val="00A30210"/>
    <w:rsid w:val="00A302F9"/>
    <w:rsid w:val="00A30305"/>
    <w:rsid w:val="00A3034A"/>
    <w:rsid w:val="00A3036F"/>
    <w:rsid w:val="00A30528"/>
    <w:rsid w:val="00A30539"/>
    <w:rsid w:val="00A305F9"/>
    <w:rsid w:val="00A3063D"/>
    <w:rsid w:val="00A306CF"/>
    <w:rsid w:val="00A30789"/>
    <w:rsid w:val="00A307E5"/>
    <w:rsid w:val="00A3085B"/>
    <w:rsid w:val="00A308FE"/>
    <w:rsid w:val="00A30A3D"/>
    <w:rsid w:val="00A30AA7"/>
    <w:rsid w:val="00A30AC5"/>
    <w:rsid w:val="00A30AF4"/>
    <w:rsid w:val="00A30B0A"/>
    <w:rsid w:val="00A30B56"/>
    <w:rsid w:val="00A30C67"/>
    <w:rsid w:val="00A30CB1"/>
    <w:rsid w:val="00A30D10"/>
    <w:rsid w:val="00A30ED6"/>
    <w:rsid w:val="00A30F3E"/>
    <w:rsid w:val="00A30F6E"/>
    <w:rsid w:val="00A30F72"/>
    <w:rsid w:val="00A30FD8"/>
    <w:rsid w:val="00A30FE6"/>
    <w:rsid w:val="00A30FEE"/>
    <w:rsid w:val="00A31015"/>
    <w:rsid w:val="00A3105E"/>
    <w:rsid w:val="00A3108E"/>
    <w:rsid w:val="00A31107"/>
    <w:rsid w:val="00A311F9"/>
    <w:rsid w:val="00A3120D"/>
    <w:rsid w:val="00A3122F"/>
    <w:rsid w:val="00A31254"/>
    <w:rsid w:val="00A31283"/>
    <w:rsid w:val="00A313AF"/>
    <w:rsid w:val="00A313B5"/>
    <w:rsid w:val="00A313D8"/>
    <w:rsid w:val="00A313D9"/>
    <w:rsid w:val="00A31475"/>
    <w:rsid w:val="00A314D5"/>
    <w:rsid w:val="00A314EC"/>
    <w:rsid w:val="00A314F5"/>
    <w:rsid w:val="00A315F2"/>
    <w:rsid w:val="00A31606"/>
    <w:rsid w:val="00A31668"/>
    <w:rsid w:val="00A316E5"/>
    <w:rsid w:val="00A319A4"/>
    <w:rsid w:val="00A319D6"/>
    <w:rsid w:val="00A31ACC"/>
    <w:rsid w:val="00A31C23"/>
    <w:rsid w:val="00A31CFD"/>
    <w:rsid w:val="00A31D0E"/>
    <w:rsid w:val="00A31DA1"/>
    <w:rsid w:val="00A31DCA"/>
    <w:rsid w:val="00A31EBB"/>
    <w:rsid w:val="00A31FE2"/>
    <w:rsid w:val="00A31FE5"/>
    <w:rsid w:val="00A32019"/>
    <w:rsid w:val="00A3204C"/>
    <w:rsid w:val="00A320B1"/>
    <w:rsid w:val="00A32129"/>
    <w:rsid w:val="00A32225"/>
    <w:rsid w:val="00A32235"/>
    <w:rsid w:val="00A3225B"/>
    <w:rsid w:val="00A322AC"/>
    <w:rsid w:val="00A323F5"/>
    <w:rsid w:val="00A324A8"/>
    <w:rsid w:val="00A324F6"/>
    <w:rsid w:val="00A325EF"/>
    <w:rsid w:val="00A326DA"/>
    <w:rsid w:val="00A32756"/>
    <w:rsid w:val="00A32775"/>
    <w:rsid w:val="00A32798"/>
    <w:rsid w:val="00A3282B"/>
    <w:rsid w:val="00A32875"/>
    <w:rsid w:val="00A32AC0"/>
    <w:rsid w:val="00A32AF8"/>
    <w:rsid w:val="00A32B1A"/>
    <w:rsid w:val="00A32B76"/>
    <w:rsid w:val="00A32CB5"/>
    <w:rsid w:val="00A32D3C"/>
    <w:rsid w:val="00A32D42"/>
    <w:rsid w:val="00A32DC6"/>
    <w:rsid w:val="00A32E16"/>
    <w:rsid w:val="00A32E6B"/>
    <w:rsid w:val="00A32EC9"/>
    <w:rsid w:val="00A3300D"/>
    <w:rsid w:val="00A330DF"/>
    <w:rsid w:val="00A3310A"/>
    <w:rsid w:val="00A33114"/>
    <w:rsid w:val="00A33212"/>
    <w:rsid w:val="00A3324E"/>
    <w:rsid w:val="00A332DF"/>
    <w:rsid w:val="00A3334A"/>
    <w:rsid w:val="00A33385"/>
    <w:rsid w:val="00A33421"/>
    <w:rsid w:val="00A33466"/>
    <w:rsid w:val="00A334E2"/>
    <w:rsid w:val="00A334EF"/>
    <w:rsid w:val="00A33539"/>
    <w:rsid w:val="00A33540"/>
    <w:rsid w:val="00A33586"/>
    <w:rsid w:val="00A335B2"/>
    <w:rsid w:val="00A33712"/>
    <w:rsid w:val="00A337C4"/>
    <w:rsid w:val="00A337D4"/>
    <w:rsid w:val="00A337D8"/>
    <w:rsid w:val="00A33855"/>
    <w:rsid w:val="00A33893"/>
    <w:rsid w:val="00A338A6"/>
    <w:rsid w:val="00A338AE"/>
    <w:rsid w:val="00A338F4"/>
    <w:rsid w:val="00A339D5"/>
    <w:rsid w:val="00A339EC"/>
    <w:rsid w:val="00A33A23"/>
    <w:rsid w:val="00A33B1E"/>
    <w:rsid w:val="00A33B20"/>
    <w:rsid w:val="00A33B4A"/>
    <w:rsid w:val="00A33BF2"/>
    <w:rsid w:val="00A33C36"/>
    <w:rsid w:val="00A33D57"/>
    <w:rsid w:val="00A33D9C"/>
    <w:rsid w:val="00A33E09"/>
    <w:rsid w:val="00A33E9D"/>
    <w:rsid w:val="00A33F36"/>
    <w:rsid w:val="00A33FA7"/>
    <w:rsid w:val="00A33FDB"/>
    <w:rsid w:val="00A33FE0"/>
    <w:rsid w:val="00A3400E"/>
    <w:rsid w:val="00A34043"/>
    <w:rsid w:val="00A340BE"/>
    <w:rsid w:val="00A34101"/>
    <w:rsid w:val="00A3413E"/>
    <w:rsid w:val="00A34152"/>
    <w:rsid w:val="00A342FD"/>
    <w:rsid w:val="00A3434A"/>
    <w:rsid w:val="00A3436F"/>
    <w:rsid w:val="00A34389"/>
    <w:rsid w:val="00A343AD"/>
    <w:rsid w:val="00A343C7"/>
    <w:rsid w:val="00A343F6"/>
    <w:rsid w:val="00A34410"/>
    <w:rsid w:val="00A34561"/>
    <w:rsid w:val="00A345A8"/>
    <w:rsid w:val="00A345FD"/>
    <w:rsid w:val="00A34619"/>
    <w:rsid w:val="00A34661"/>
    <w:rsid w:val="00A3473E"/>
    <w:rsid w:val="00A34835"/>
    <w:rsid w:val="00A3483F"/>
    <w:rsid w:val="00A348BF"/>
    <w:rsid w:val="00A3491A"/>
    <w:rsid w:val="00A349A2"/>
    <w:rsid w:val="00A34AC3"/>
    <w:rsid w:val="00A34AEB"/>
    <w:rsid w:val="00A34C02"/>
    <w:rsid w:val="00A34CA0"/>
    <w:rsid w:val="00A34CE8"/>
    <w:rsid w:val="00A34CFD"/>
    <w:rsid w:val="00A34D38"/>
    <w:rsid w:val="00A34DBE"/>
    <w:rsid w:val="00A34DF3"/>
    <w:rsid w:val="00A34E65"/>
    <w:rsid w:val="00A34E7A"/>
    <w:rsid w:val="00A34E85"/>
    <w:rsid w:val="00A34E96"/>
    <w:rsid w:val="00A34F17"/>
    <w:rsid w:val="00A34F3C"/>
    <w:rsid w:val="00A34F8A"/>
    <w:rsid w:val="00A34FE0"/>
    <w:rsid w:val="00A34FE2"/>
    <w:rsid w:val="00A35025"/>
    <w:rsid w:val="00A35194"/>
    <w:rsid w:val="00A351F4"/>
    <w:rsid w:val="00A351FE"/>
    <w:rsid w:val="00A35231"/>
    <w:rsid w:val="00A35235"/>
    <w:rsid w:val="00A352A7"/>
    <w:rsid w:val="00A352B5"/>
    <w:rsid w:val="00A352BB"/>
    <w:rsid w:val="00A352E3"/>
    <w:rsid w:val="00A353DE"/>
    <w:rsid w:val="00A353E1"/>
    <w:rsid w:val="00A35469"/>
    <w:rsid w:val="00A354CC"/>
    <w:rsid w:val="00A354CE"/>
    <w:rsid w:val="00A3556C"/>
    <w:rsid w:val="00A3558A"/>
    <w:rsid w:val="00A355AB"/>
    <w:rsid w:val="00A355C1"/>
    <w:rsid w:val="00A355CF"/>
    <w:rsid w:val="00A35628"/>
    <w:rsid w:val="00A35658"/>
    <w:rsid w:val="00A35690"/>
    <w:rsid w:val="00A357D6"/>
    <w:rsid w:val="00A357E8"/>
    <w:rsid w:val="00A359C0"/>
    <w:rsid w:val="00A35A09"/>
    <w:rsid w:val="00A35A35"/>
    <w:rsid w:val="00A35A3C"/>
    <w:rsid w:val="00A35AC8"/>
    <w:rsid w:val="00A35B76"/>
    <w:rsid w:val="00A35B84"/>
    <w:rsid w:val="00A35C24"/>
    <w:rsid w:val="00A35C8A"/>
    <w:rsid w:val="00A35CB9"/>
    <w:rsid w:val="00A35CDE"/>
    <w:rsid w:val="00A35CFF"/>
    <w:rsid w:val="00A35D8A"/>
    <w:rsid w:val="00A35EF4"/>
    <w:rsid w:val="00A35F43"/>
    <w:rsid w:val="00A35F49"/>
    <w:rsid w:val="00A35F5A"/>
    <w:rsid w:val="00A35F91"/>
    <w:rsid w:val="00A35F94"/>
    <w:rsid w:val="00A35F9A"/>
    <w:rsid w:val="00A35FCF"/>
    <w:rsid w:val="00A35FEF"/>
    <w:rsid w:val="00A36078"/>
    <w:rsid w:val="00A3609F"/>
    <w:rsid w:val="00A360B0"/>
    <w:rsid w:val="00A360F0"/>
    <w:rsid w:val="00A3610E"/>
    <w:rsid w:val="00A36295"/>
    <w:rsid w:val="00A362B4"/>
    <w:rsid w:val="00A3646C"/>
    <w:rsid w:val="00A36480"/>
    <w:rsid w:val="00A365E2"/>
    <w:rsid w:val="00A36608"/>
    <w:rsid w:val="00A36631"/>
    <w:rsid w:val="00A366AA"/>
    <w:rsid w:val="00A3677A"/>
    <w:rsid w:val="00A367CA"/>
    <w:rsid w:val="00A368AF"/>
    <w:rsid w:val="00A36911"/>
    <w:rsid w:val="00A36A3A"/>
    <w:rsid w:val="00A36A5B"/>
    <w:rsid w:val="00A36A78"/>
    <w:rsid w:val="00A36AAC"/>
    <w:rsid w:val="00A36B7D"/>
    <w:rsid w:val="00A36B82"/>
    <w:rsid w:val="00A36B8D"/>
    <w:rsid w:val="00A36CD2"/>
    <w:rsid w:val="00A36CE0"/>
    <w:rsid w:val="00A36DA4"/>
    <w:rsid w:val="00A36E13"/>
    <w:rsid w:val="00A36FE3"/>
    <w:rsid w:val="00A37023"/>
    <w:rsid w:val="00A3717B"/>
    <w:rsid w:val="00A371AF"/>
    <w:rsid w:val="00A371F0"/>
    <w:rsid w:val="00A371FB"/>
    <w:rsid w:val="00A372D4"/>
    <w:rsid w:val="00A372D9"/>
    <w:rsid w:val="00A372DD"/>
    <w:rsid w:val="00A37345"/>
    <w:rsid w:val="00A37411"/>
    <w:rsid w:val="00A3742B"/>
    <w:rsid w:val="00A3745D"/>
    <w:rsid w:val="00A37469"/>
    <w:rsid w:val="00A374E0"/>
    <w:rsid w:val="00A376AE"/>
    <w:rsid w:val="00A376ED"/>
    <w:rsid w:val="00A37704"/>
    <w:rsid w:val="00A37732"/>
    <w:rsid w:val="00A37783"/>
    <w:rsid w:val="00A378C8"/>
    <w:rsid w:val="00A378E2"/>
    <w:rsid w:val="00A37909"/>
    <w:rsid w:val="00A37953"/>
    <w:rsid w:val="00A37985"/>
    <w:rsid w:val="00A379CE"/>
    <w:rsid w:val="00A379E5"/>
    <w:rsid w:val="00A37A8C"/>
    <w:rsid w:val="00A37B0A"/>
    <w:rsid w:val="00A37B5D"/>
    <w:rsid w:val="00A37C75"/>
    <w:rsid w:val="00A37CD4"/>
    <w:rsid w:val="00A37D1A"/>
    <w:rsid w:val="00A37D4C"/>
    <w:rsid w:val="00A37D59"/>
    <w:rsid w:val="00A37DD4"/>
    <w:rsid w:val="00A37E7B"/>
    <w:rsid w:val="00A37EC6"/>
    <w:rsid w:val="00A37F00"/>
    <w:rsid w:val="00A37F33"/>
    <w:rsid w:val="00A37F71"/>
    <w:rsid w:val="00A37FC6"/>
    <w:rsid w:val="00A40102"/>
    <w:rsid w:val="00A4010F"/>
    <w:rsid w:val="00A4016A"/>
    <w:rsid w:val="00A40221"/>
    <w:rsid w:val="00A40230"/>
    <w:rsid w:val="00A40245"/>
    <w:rsid w:val="00A4031F"/>
    <w:rsid w:val="00A40322"/>
    <w:rsid w:val="00A4037F"/>
    <w:rsid w:val="00A40402"/>
    <w:rsid w:val="00A40403"/>
    <w:rsid w:val="00A40529"/>
    <w:rsid w:val="00A405BF"/>
    <w:rsid w:val="00A405D7"/>
    <w:rsid w:val="00A406C6"/>
    <w:rsid w:val="00A406D3"/>
    <w:rsid w:val="00A40747"/>
    <w:rsid w:val="00A40771"/>
    <w:rsid w:val="00A408BD"/>
    <w:rsid w:val="00A40911"/>
    <w:rsid w:val="00A409A9"/>
    <w:rsid w:val="00A409FE"/>
    <w:rsid w:val="00A40A76"/>
    <w:rsid w:val="00A40A89"/>
    <w:rsid w:val="00A40AEB"/>
    <w:rsid w:val="00A40B64"/>
    <w:rsid w:val="00A40BAC"/>
    <w:rsid w:val="00A40C1B"/>
    <w:rsid w:val="00A40C4C"/>
    <w:rsid w:val="00A40C93"/>
    <w:rsid w:val="00A40CAA"/>
    <w:rsid w:val="00A40CB9"/>
    <w:rsid w:val="00A40CD3"/>
    <w:rsid w:val="00A40CDD"/>
    <w:rsid w:val="00A40D76"/>
    <w:rsid w:val="00A40DCA"/>
    <w:rsid w:val="00A40DE3"/>
    <w:rsid w:val="00A40DE8"/>
    <w:rsid w:val="00A40E00"/>
    <w:rsid w:val="00A40E14"/>
    <w:rsid w:val="00A40EA0"/>
    <w:rsid w:val="00A40EE5"/>
    <w:rsid w:val="00A4100F"/>
    <w:rsid w:val="00A41055"/>
    <w:rsid w:val="00A41201"/>
    <w:rsid w:val="00A4122E"/>
    <w:rsid w:val="00A41288"/>
    <w:rsid w:val="00A41392"/>
    <w:rsid w:val="00A413D6"/>
    <w:rsid w:val="00A413DF"/>
    <w:rsid w:val="00A4147D"/>
    <w:rsid w:val="00A414FD"/>
    <w:rsid w:val="00A41558"/>
    <w:rsid w:val="00A41571"/>
    <w:rsid w:val="00A41607"/>
    <w:rsid w:val="00A4165E"/>
    <w:rsid w:val="00A41690"/>
    <w:rsid w:val="00A416AB"/>
    <w:rsid w:val="00A418B1"/>
    <w:rsid w:val="00A418DE"/>
    <w:rsid w:val="00A419CE"/>
    <w:rsid w:val="00A41A12"/>
    <w:rsid w:val="00A41AC1"/>
    <w:rsid w:val="00A41B03"/>
    <w:rsid w:val="00A41B12"/>
    <w:rsid w:val="00A41B73"/>
    <w:rsid w:val="00A41BC7"/>
    <w:rsid w:val="00A41E37"/>
    <w:rsid w:val="00A41E69"/>
    <w:rsid w:val="00A41E91"/>
    <w:rsid w:val="00A41EC6"/>
    <w:rsid w:val="00A41F53"/>
    <w:rsid w:val="00A41FD8"/>
    <w:rsid w:val="00A42043"/>
    <w:rsid w:val="00A42135"/>
    <w:rsid w:val="00A42190"/>
    <w:rsid w:val="00A42223"/>
    <w:rsid w:val="00A42259"/>
    <w:rsid w:val="00A42271"/>
    <w:rsid w:val="00A424B5"/>
    <w:rsid w:val="00A424E9"/>
    <w:rsid w:val="00A42570"/>
    <w:rsid w:val="00A42576"/>
    <w:rsid w:val="00A425BD"/>
    <w:rsid w:val="00A426A8"/>
    <w:rsid w:val="00A426CA"/>
    <w:rsid w:val="00A42733"/>
    <w:rsid w:val="00A427DF"/>
    <w:rsid w:val="00A42816"/>
    <w:rsid w:val="00A428B2"/>
    <w:rsid w:val="00A42970"/>
    <w:rsid w:val="00A429DB"/>
    <w:rsid w:val="00A42A15"/>
    <w:rsid w:val="00A42A2D"/>
    <w:rsid w:val="00A42AA3"/>
    <w:rsid w:val="00A42C01"/>
    <w:rsid w:val="00A42C1D"/>
    <w:rsid w:val="00A42C34"/>
    <w:rsid w:val="00A42D1D"/>
    <w:rsid w:val="00A42DA4"/>
    <w:rsid w:val="00A42E53"/>
    <w:rsid w:val="00A42E61"/>
    <w:rsid w:val="00A42EBA"/>
    <w:rsid w:val="00A42F8B"/>
    <w:rsid w:val="00A42F94"/>
    <w:rsid w:val="00A4302C"/>
    <w:rsid w:val="00A43043"/>
    <w:rsid w:val="00A43070"/>
    <w:rsid w:val="00A430A6"/>
    <w:rsid w:val="00A43175"/>
    <w:rsid w:val="00A431A9"/>
    <w:rsid w:val="00A431B5"/>
    <w:rsid w:val="00A43278"/>
    <w:rsid w:val="00A432BE"/>
    <w:rsid w:val="00A432C3"/>
    <w:rsid w:val="00A43325"/>
    <w:rsid w:val="00A4334F"/>
    <w:rsid w:val="00A433BF"/>
    <w:rsid w:val="00A43401"/>
    <w:rsid w:val="00A4342A"/>
    <w:rsid w:val="00A4357D"/>
    <w:rsid w:val="00A435A6"/>
    <w:rsid w:val="00A43677"/>
    <w:rsid w:val="00A4368B"/>
    <w:rsid w:val="00A436C3"/>
    <w:rsid w:val="00A436F3"/>
    <w:rsid w:val="00A436FB"/>
    <w:rsid w:val="00A4370A"/>
    <w:rsid w:val="00A4371D"/>
    <w:rsid w:val="00A4377D"/>
    <w:rsid w:val="00A437C2"/>
    <w:rsid w:val="00A438A6"/>
    <w:rsid w:val="00A438BA"/>
    <w:rsid w:val="00A438D3"/>
    <w:rsid w:val="00A438F7"/>
    <w:rsid w:val="00A439CB"/>
    <w:rsid w:val="00A43A5F"/>
    <w:rsid w:val="00A43AFD"/>
    <w:rsid w:val="00A43B12"/>
    <w:rsid w:val="00A43B31"/>
    <w:rsid w:val="00A43B66"/>
    <w:rsid w:val="00A43B78"/>
    <w:rsid w:val="00A43DAF"/>
    <w:rsid w:val="00A43DD2"/>
    <w:rsid w:val="00A43E85"/>
    <w:rsid w:val="00A43E97"/>
    <w:rsid w:val="00A43EEE"/>
    <w:rsid w:val="00A43F79"/>
    <w:rsid w:val="00A44232"/>
    <w:rsid w:val="00A44294"/>
    <w:rsid w:val="00A4429D"/>
    <w:rsid w:val="00A442B2"/>
    <w:rsid w:val="00A44357"/>
    <w:rsid w:val="00A443E9"/>
    <w:rsid w:val="00A44475"/>
    <w:rsid w:val="00A44489"/>
    <w:rsid w:val="00A444C8"/>
    <w:rsid w:val="00A44542"/>
    <w:rsid w:val="00A44554"/>
    <w:rsid w:val="00A44599"/>
    <w:rsid w:val="00A445A9"/>
    <w:rsid w:val="00A445AF"/>
    <w:rsid w:val="00A445F5"/>
    <w:rsid w:val="00A4467E"/>
    <w:rsid w:val="00A446B0"/>
    <w:rsid w:val="00A446D3"/>
    <w:rsid w:val="00A4471A"/>
    <w:rsid w:val="00A44731"/>
    <w:rsid w:val="00A4477E"/>
    <w:rsid w:val="00A4479A"/>
    <w:rsid w:val="00A447DA"/>
    <w:rsid w:val="00A447FE"/>
    <w:rsid w:val="00A44822"/>
    <w:rsid w:val="00A4482E"/>
    <w:rsid w:val="00A44882"/>
    <w:rsid w:val="00A448B3"/>
    <w:rsid w:val="00A4491E"/>
    <w:rsid w:val="00A4497A"/>
    <w:rsid w:val="00A449BD"/>
    <w:rsid w:val="00A449DA"/>
    <w:rsid w:val="00A44A4F"/>
    <w:rsid w:val="00A44A7D"/>
    <w:rsid w:val="00A44AA6"/>
    <w:rsid w:val="00A44B30"/>
    <w:rsid w:val="00A44B59"/>
    <w:rsid w:val="00A44BA1"/>
    <w:rsid w:val="00A44BCE"/>
    <w:rsid w:val="00A44E03"/>
    <w:rsid w:val="00A44E14"/>
    <w:rsid w:val="00A44EE2"/>
    <w:rsid w:val="00A44F8C"/>
    <w:rsid w:val="00A44FC5"/>
    <w:rsid w:val="00A44FF9"/>
    <w:rsid w:val="00A45114"/>
    <w:rsid w:val="00A45225"/>
    <w:rsid w:val="00A452B6"/>
    <w:rsid w:val="00A452E3"/>
    <w:rsid w:val="00A453EB"/>
    <w:rsid w:val="00A454C0"/>
    <w:rsid w:val="00A45563"/>
    <w:rsid w:val="00A45577"/>
    <w:rsid w:val="00A455BB"/>
    <w:rsid w:val="00A4562D"/>
    <w:rsid w:val="00A456DC"/>
    <w:rsid w:val="00A456E3"/>
    <w:rsid w:val="00A4578E"/>
    <w:rsid w:val="00A45818"/>
    <w:rsid w:val="00A4584A"/>
    <w:rsid w:val="00A45866"/>
    <w:rsid w:val="00A45981"/>
    <w:rsid w:val="00A459D5"/>
    <w:rsid w:val="00A459F5"/>
    <w:rsid w:val="00A45A9A"/>
    <w:rsid w:val="00A45AF9"/>
    <w:rsid w:val="00A45C51"/>
    <w:rsid w:val="00A45C63"/>
    <w:rsid w:val="00A45CE6"/>
    <w:rsid w:val="00A45D55"/>
    <w:rsid w:val="00A45F74"/>
    <w:rsid w:val="00A45F7A"/>
    <w:rsid w:val="00A45FC4"/>
    <w:rsid w:val="00A46103"/>
    <w:rsid w:val="00A461EB"/>
    <w:rsid w:val="00A462B6"/>
    <w:rsid w:val="00A462E0"/>
    <w:rsid w:val="00A46329"/>
    <w:rsid w:val="00A4635E"/>
    <w:rsid w:val="00A46402"/>
    <w:rsid w:val="00A46431"/>
    <w:rsid w:val="00A4645A"/>
    <w:rsid w:val="00A464E2"/>
    <w:rsid w:val="00A465C9"/>
    <w:rsid w:val="00A46691"/>
    <w:rsid w:val="00A466BA"/>
    <w:rsid w:val="00A4675E"/>
    <w:rsid w:val="00A4676E"/>
    <w:rsid w:val="00A46793"/>
    <w:rsid w:val="00A467C2"/>
    <w:rsid w:val="00A4682C"/>
    <w:rsid w:val="00A4684C"/>
    <w:rsid w:val="00A468E3"/>
    <w:rsid w:val="00A4692F"/>
    <w:rsid w:val="00A46995"/>
    <w:rsid w:val="00A46A55"/>
    <w:rsid w:val="00A46AC7"/>
    <w:rsid w:val="00A46AFF"/>
    <w:rsid w:val="00A46B5B"/>
    <w:rsid w:val="00A46B77"/>
    <w:rsid w:val="00A46BC9"/>
    <w:rsid w:val="00A46BF0"/>
    <w:rsid w:val="00A46C3D"/>
    <w:rsid w:val="00A46C7A"/>
    <w:rsid w:val="00A46D20"/>
    <w:rsid w:val="00A46D3B"/>
    <w:rsid w:val="00A46E6B"/>
    <w:rsid w:val="00A46EB1"/>
    <w:rsid w:val="00A46EE6"/>
    <w:rsid w:val="00A46F27"/>
    <w:rsid w:val="00A46FB6"/>
    <w:rsid w:val="00A46FB7"/>
    <w:rsid w:val="00A47072"/>
    <w:rsid w:val="00A4713C"/>
    <w:rsid w:val="00A47171"/>
    <w:rsid w:val="00A47378"/>
    <w:rsid w:val="00A47463"/>
    <w:rsid w:val="00A474B9"/>
    <w:rsid w:val="00A474F4"/>
    <w:rsid w:val="00A4755D"/>
    <w:rsid w:val="00A475D1"/>
    <w:rsid w:val="00A47600"/>
    <w:rsid w:val="00A47606"/>
    <w:rsid w:val="00A476A7"/>
    <w:rsid w:val="00A476CE"/>
    <w:rsid w:val="00A476FD"/>
    <w:rsid w:val="00A477C5"/>
    <w:rsid w:val="00A47826"/>
    <w:rsid w:val="00A4787E"/>
    <w:rsid w:val="00A478F2"/>
    <w:rsid w:val="00A47948"/>
    <w:rsid w:val="00A479B3"/>
    <w:rsid w:val="00A47A0C"/>
    <w:rsid w:val="00A47B36"/>
    <w:rsid w:val="00A47B48"/>
    <w:rsid w:val="00A47B50"/>
    <w:rsid w:val="00A47B99"/>
    <w:rsid w:val="00A47C16"/>
    <w:rsid w:val="00A47C48"/>
    <w:rsid w:val="00A47C4F"/>
    <w:rsid w:val="00A47CB5"/>
    <w:rsid w:val="00A47CF4"/>
    <w:rsid w:val="00A47DAA"/>
    <w:rsid w:val="00A47DD2"/>
    <w:rsid w:val="00A47DE6"/>
    <w:rsid w:val="00A47F53"/>
    <w:rsid w:val="00A47FB4"/>
    <w:rsid w:val="00A50077"/>
    <w:rsid w:val="00A500FB"/>
    <w:rsid w:val="00A50108"/>
    <w:rsid w:val="00A501E8"/>
    <w:rsid w:val="00A50298"/>
    <w:rsid w:val="00A50304"/>
    <w:rsid w:val="00A50327"/>
    <w:rsid w:val="00A5034F"/>
    <w:rsid w:val="00A5036A"/>
    <w:rsid w:val="00A50395"/>
    <w:rsid w:val="00A50478"/>
    <w:rsid w:val="00A5048E"/>
    <w:rsid w:val="00A504AA"/>
    <w:rsid w:val="00A50552"/>
    <w:rsid w:val="00A50558"/>
    <w:rsid w:val="00A505A1"/>
    <w:rsid w:val="00A50656"/>
    <w:rsid w:val="00A506C1"/>
    <w:rsid w:val="00A5070E"/>
    <w:rsid w:val="00A50716"/>
    <w:rsid w:val="00A50758"/>
    <w:rsid w:val="00A5088C"/>
    <w:rsid w:val="00A508C6"/>
    <w:rsid w:val="00A50967"/>
    <w:rsid w:val="00A509C9"/>
    <w:rsid w:val="00A509EE"/>
    <w:rsid w:val="00A50A24"/>
    <w:rsid w:val="00A50B18"/>
    <w:rsid w:val="00A50B28"/>
    <w:rsid w:val="00A50B5C"/>
    <w:rsid w:val="00A50BDC"/>
    <w:rsid w:val="00A50CD5"/>
    <w:rsid w:val="00A50D3C"/>
    <w:rsid w:val="00A50DFD"/>
    <w:rsid w:val="00A50E43"/>
    <w:rsid w:val="00A50E54"/>
    <w:rsid w:val="00A50EA9"/>
    <w:rsid w:val="00A50EB1"/>
    <w:rsid w:val="00A50EBC"/>
    <w:rsid w:val="00A50EC5"/>
    <w:rsid w:val="00A50EE3"/>
    <w:rsid w:val="00A50EF0"/>
    <w:rsid w:val="00A50EFA"/>
    <w:rsid w:val="00A50F16"/>
    <w:rsid w:val="00A50F2A"/>
    <w:rsid w:val="00A50F75"/>
    <w:rsid w:val="00A51014"/>
    <w:rsid w:val="00A51016"/>
    <w:rsid w:val="00A51019"/>
    <w:rsid w:val="00A51033"/>
    <w:rsid w:val="00A510A2"/>
    <w:rsid w:val="00A510C3"/>
    <w:rsid w:val="00A510F9"/>
    <w:rsid w:val="00A5114A"/>
    <w:rsid w:val="00A51159"/>
    <w:rsid w:val="00A511FE"/>
    <w:rsid w:val="00A51287"/>
    <w:rsid w:val="00A51428"/>
    <w:rsid w:val="00A5147A"/>
    <w:rsid w:val="00A51576"/>
    <w:rsid w:val="00A5157F"/>
    <w:rsid w:val="00A515B5"/>
    <w:rsid w:val="00A5166C"/>
    <w:rsid w:val="00A516C8"/>
    <w:rsid w:val="00A516F8"/>
    <w:rsid w:val="00A51749"/>
    <w:rsid w:val="00A5179F"/>
    <w:rsid w:val="00A517D5"/>
    <w:rsid w:val="00A518E4"/>
    <w:rsid w:val="00A51983"/>
    <w:rsid w:val="00A51B5A"/>
    <w:rsid w:val="00A51C3A"/>
    <w:rsid w:val="00A51CA6"/>
    <w:rsid w:val="00A51CF0"/>
    <w:rsid w:val="00A51D0D"/>
    <w:rsid w:val="00A51DCF"/>
    <w:rsid w:val="00A51DDC"/>
    <w:rsid w:val="00A51EE5"/>
    <w:rsid w:val="00A51F23"/>
    <w:rsid w:val="00A52008"/>
    <w:rsid w:val="00A5201A"/>
    <w:rsid w:val="00A520B4"/>
    <w:rsid w:val="00A52251"/>
    <w:rsid w:val="00A522AD"/>
    <w:rsid w:val="00A522ED"/>
    <w:rsid w:val="00A522FD"/>
    <w:rsid w:val="00A52303"/>
    <w:rsid w:val="00A5237E"/>
    <w:rsid w:val="00A523A9"/>
    <w:rsid w:val="00A52420"/>
    <w:rsid w:val="00A5256A"/>
    <w:rsid w:val="00A52576"/>
    <w:rsid w:val="00A525B4"/>
    <w:rsid w:val="00A52686"/>
    <w:rsid w:val="00A5268C"/>
    <w:rsid w:val="00A526BF"/>
    <w:rsid w:val="00A526DD"/>
    <w:rsid w:val="00A5272C"/>
    <w:rsid w:val="00A52733"/>
    <w:rsid w:val="00A5277F"/>
    <w:rsid w:val="00A527E9"/>
    <w:rsid w:val="00A5280D"/>
    <w:rsid w:val="00A5281F"/>
    <w:rsid w:val="00A52893"/>
    <w:rsid w:val="00A52919"/>
    <w:rsid w:val="00A5294C"/>
    <w:rsid w:val="00A52981"/>
    <w:rsid w:val="00A52A47"/>
    <w:rsid w:val="00A52AE2"/>
    <w:rsid w:val="00A52B8A"/>
    <w:rsid w:val="00A52B8D"/>
    <w:rsid w:val="00A52C7F"/>
    <w:rsid w:val="00A52C80"/>
    <w:rsid w:val="00A52C9F"/>
    <w:rsid w:val="00A52D04"/>
    <w:rsid w:val="00A52D07"/>
    <w:rsid w:val="00A52D9D"/>
    <w:rsid w:val="00A52E2D"/>
    <w:rsid w:val="00A52E7E"/>
    <w:rsid w:val="00A52ED1"/>
    <w:rsid w:val="00A52ED6"/>
    <w:rsid w:val="00A52F50"/>
    <w:rsid w:val="00A52F62"/>
    <w:rsid w:val="00A52FD6"/>
    <w:rsid w:val="00A52FE2"/>
    <w:rsid w:val="00A52FF6"/>
    <w:rsid w:val="00A53042"/>
    <w:rsid w:val="00A530FA"/>
    <w:rsid w:val="00A5311F"/>
    <w:rsid w:val="00A53146"/>
    <w:rsid w:val="00A53217"/>
    <w:rsid w:val="00A5338E"/>
    <w:rsid w:val="00A533D8"/>
    <w:rsid w:val="00A53451"/>
    <w:rsid w:val="00A53496"/>
    <w:rsid w:val="00A534FE"/>
    <w:rsid w:val="00A53512"/>
    <w:rsid w:val="00A53567"/>
    <w:rsid w:val="00A53596"/>
    <w:rsid w:val="00A535A4"/>
    <w:rsid w:val="00A5360B"/>
    <w:rsid w:val="00A5364F"/>
    <w:rsid w:val="00A53654"/>
    <w:rsid w:val="00A537C8"/>
    <w:rsid w:val="00A537F8"/>
    <w:rsid w:val="00A537FC"/>
    <w:rsid w:val="00A538DB"/>
    <w:rsid w:val="00A5397C"/>
    <w:rsid w:val="00A53A01"/>
    <w:rsid w:val="00A53A93"/>
    <w:rsid w:val="00A53AEA"/>
    <w:rsid w:val="00A53B30"/>
    <w:rsid w:val="00A53BBD"/>
    <w:rsid w:val="00A53CD9"/>
    <w:rsid w:val="00A53D14"/>
    <w:rsid w:val="00A53D3D"/>
    <w:rsid w:val="00A53D4B"/>
    <w:rsid w:val="00A53D7A"/>
    <w:rsid w:val="00A53E6B"/>
    <w:rsid w:val="00A53E93"/>
    <w:rsid w:val="00A53F1F"/>
    <w:rsid w:val="00A53F84"/>
    <w:rsid w:val="00A54065"/>
    <w:rsid w:val="00A5410A"/>
    <w:rsid w:val="00A541CE"/>
    <w:rsid w:val="00A54207"/>
    <w:rsid w:val="00A5425C"/>
    <w:rsid w:val="00A54332"/>
    <w:rsid w:val="00A543A5"/>
    <w:rsid w:val="00A5440A"/>
    <w:rsid w:val="00A5442E"/>
    <w:rsid w:val="00A544BE"/>
    <w:rsid w:val="00A544EB"/>
    <w:rsid w:val="00A5454A"/>
    <w:rsid w:val="00A54592"/>
    <w:rsid w:val="00A545AF"/>
    <w:rsid w:val="00A545B3"/>
    <w:rsid w:val="00A54671"/>
    <w:rsid w:val="00A546DF"/>
    <w:rsid w:val="00A54702"/>
    <w:rsid w:val="00A5479F"/>
    <w:rsid w:val="00A548A4"/>
    <w:rsid w:val="00A548BA"/>
    <w:rsid w:val="00A548DB"/>
    <w:rsid w:val="00A549D5"/>
    <w:rsid w:val="00A549F1"/>
    <w:rsid w:val="00A54A05"/>
    <w:rsid w:val="00A54ADB"/>
    <w:rsid w:val="00A54AEC"/>
    <w:rsid w:val="00A54B05"/>
    <w:rsid w:val="00A54C2E"/>
    <w:rsid w:val="00A54C52"/>
    <w:rsid w:val="00A54C87"/>
    <w:rsid w:val="00A54CCC"/>
    <w:rsid w:val="00A54D36"/>
    <w:rsid w:val="00A54D70"/>
    <w:rsid w:val="00A54DB5"/>
    <w:rsid w:val="00A54E8B"/>
    <w:rsid w:val="00A54EC2"/>
    <w:rsid w:val="00A55030"/>
    <w:rsid w:val="00A5505E"/>
    <w:rsid w:val="00A55078"/>
    <w:rsid w:val="00A550FB"/>
    <w:rsid w:val="00A55106"/>
    <w:rsid w:val="00A55124"/>
    <w:rsid w:val="00A55180"/>
    <w:rsid w:val="00A551D4"/>
    <w:rsid w:val="00A551DB"/>
    <w:rsid w:val="00A551F6"/>
    <w:rsid w:val="00A551FA"/>
    <w:rsid w:val="00A5520C"/>
    <w:rsid w:val="00A5521F"/>
    <w:rsid w:val="00A5522C"/>
    <w:rsid w:val="00A5537D"/>
    <w:rsid w:val="00A553C5"/>
    <w:rsid w:val="00A55411"/>
    <w:rsid w:val="00A5543B"/>
    <w:rsid w:val="00A55483"/>
    <w:rsid w:val="00A5549C"/>
    <w:rsid w:val="00A55539"/>
    <w:rsid w:val="00A5559E"/>
    <w:rsid w:val="00A555A0"/>
    <w:rsid w:val="00A555DC"/>
    <w:rsid w:val="00A55746"/>
    <w:rsid w:val="00A55774"/>
    <w:rsid w:val="00A557B9"/>
    <w:rsid w:val="00A5583A"/>
    <w:rsid w:val="00A558AD"/>
    <w:rsid w:val="00A558CD"/>
    <w:rsid w:val="00A55A00"/>
    <w:rsid w:val="00A55A5A"/>
    <w:rsid w:val="00A55A89"/>
    <w:rsid w:val="00A55AA0"/>
    <w:rsid w:val="00A55B01"/>
    <w:rsid w:val="00A55B15"/>
    <w:rsid w:val="00A55CF7"/>
    <w:rsid w:val="00A55D39"/>
    <w:rsid w:val="00A55DFE"/>
    <w:rsid w:val="00A55ED4"/>
    <w:rsid w:val="00A55F08"/>
    <w:rsid w:val="00A55F1B"/>
    <w:rsid w:val="00A55FA2"/>
    <w:rsid w:val="00A56001"/>
    <w:rsid w:val="00A56027"/>
    <w:rsid w:val="00A5608A"/>
    <w:rsid w:val="00A56093"/>
    <w:rsid w:val="00A5611C"/>
    <w:rsid w:val="00A56142"/>
    <w:rsid w:val="00A561D7"/>
    <w:rsid w:val="00A56289"/>
    <w:rsid w:val="00A562F5"/>
    <w:rsid w:val="00A5636A"/>
    <w:rsid w:val="00A5637B"/>
    <w:rsid w:val="00A56407"/>
    <w:rsid w:val="00A5644D"/>
    <w:rsid w:val="00A564D8"/>
    <w:rsid w:val="00A565C7"/>
    <w:rsid w:val="00A56667"/>
    <w:rsid w:val="00A5668D"/>
    <w:rsid w:val="00A56741"/>
    <w:rsid w:val="00A56830"/>
    <w:rsid w:val="00A568F2"/>
    <w:rsid w:val="00A56976"/>
    <w:rsid w:val="00A56A20"/>
    <w:rsid w:val="00A56AA6"/>
    <w:rsid w:val="00A56B2E"/>
    <w:rsid w:val="00A56C3E"/>
    <w:rsid w:val="00A56C6E"/>
    <w:rsid w:val="00A56CE7"/>
    <w:rsid w:val="00A56CF2"/>
    <w:rsid w:val="00A56D7D"/>
    <w:rsid w:val="00A56D7E"/>
    <w:rsid w:val="00A56DFB"/>
    <w:rsid w:val="00A56E36"/>
    <w:rsid w:val="00A56E61"/>
    <w:rsid w:val="00A56E6D"/>
    <w:rsid w:val="00A56E75"/>
    <w:rsid w:val="00A56EA8"/>
    <w:rsid w:val="00A56F34"/>
    <w:rsid w:val="00A56F49"/>
    <w:rsid w:val="00A56F4E"/>
    <w:rsid w:val="00A56F96"/>
    <w:rsid w:val="00A56FB0"/>
    <w:rsid w:val="00A570A2"/>
    <w:rsid w:val="00A57116"/>
    <w:rsid w:val="00A5719D"/>
    <w:rsid w:val="00A57243"/>
    <w:rsid w:val="00A5742B"/>
    <w:rsid w:val="00A5744A"/>
    <w:rsid w:val="00A575EC"/>
    <w:rsid w:val="00A5762F"/>
    <w:rsid w:val="00A57652"/>
    <w:rsid w:val="00A5772C"/>
    <w:rsid w:val="00A5775B"/>
    <w:rsid w:val="00A5778A"/>
    <w:rsid w:val="00A577ED"/>
    <w:rsid w:val="00A5788B"/>
    <w:rsid w:val="00A578D2"/>
    <w:rsid w:val="00A57919"/>
    <w:rsid w:val="00A579F3"/>
    <w:rsid w:val="00A57AF3"/>
    <w:rsid w:val="00A57B24"/>
    <w:rsid w:val="00A57B7F"/>
    <w:rsid w:val="00A57BD3"/>
    <w:rsid w:val="00A57D92"/>
    <w:rsid w:val="00A57DCC"/>
    <w:rsid w:val="00A57DF3"/>
    <w:rsid w:val="00A57E63"/>
    <w:rsid w:val="00A60050"/>
    <w:rsid w:val="00A60072"/>
    <w:rsid w:val="00A600EA"/>
    <w:rsid w:val="00A6012C"/>
    <w:rsid w:val="00A60166"/>
    <w:rsid w:val="00A60300"/>
    <w:rsid w:val="00A603B3"/>
    <w:rsid w:val="00A603C7"/>
    <w:rsid w:val="00A60407"/>
    <w:rsid w:val="00A6045C"/>
    <w:rsid w:val="00A60488"/>
    <w:rsid w:val="00A60498"/>
    <w:rsid w:val="00A605D8"/>
    <w:rsid w:val="00A60604"/>
    <w:rsid w:val="00A606A7"/>
    <w:rsid w:val="00A606B1"/>
    <w:rsid w:val="00A6076A"/>
    <w:rsid w:val="00A60774"/>
    <w:rsid w:val="00A60876"/>
    <w:rsid w:val="00A608B6"/>
    <w:rsid w:val="00A608CA"/>
    <w:rsid w:val="00A60941"/>
    <w:rsid w:val="00A609D5"/>
    <w:rsid w:val="00A60A80"/>
    <w:rsid w:val="00A60A83"/>
    <w:rsid w:val="00A60AF2"/>
    <w:rsid w:val="00A60B2C"/>
    <w:rsid w:val="00A60B2E"/>
    <w:rsid w:val="00A60B8E"/>
    <w:rsid w:val="00A60C29"/>
    <w:rsid w:val="00A60C9B"/>
    <w:rsid w:val="00A60CB3"/>
    <w:rsid w:val="00A60D06"/>
    <w:rsid w:val="00A60E02"/>
    <w:rsid w:val="00A60E1F"/>
    <w:rsid w:val="00A60E4D"/>
    <w:rsid w:val="00A60EB9"/>
    <w:rsid w:val="00A60EE2"/>
    <w:rsid w:val="00A60F6C"/>
    <w:rsid w:val="00A60F96"/>
    <w:rsid w:val="00A61057"/>
    <w:rsid w:val="00A6105D"/>
    <w:rsid w:val="00A610B0"/>
    <w:rsid w:val="00A61166"/>
    <w:rsid w:val="00A611BD"/>
    <w:rsid w:val="00A611EC"/>
    <w:rsid w:val="00A611FA"/>
    <w:rsid w:val="00A61205"/>
    <w:rsid w:val="00A6124B"/>
    <w:rsid w:val="00A612A5"/>
    <w:rsid w:val="00A61366"/>
    <w:rsid w:val="00A613C2"/>
    <w:rsid w:val="00A613C5"/>
    <w:rsid w:val="00A613D1"/>
    <w:rsid w:val="00A6143F"/>
    <w:rsid w:val="00A61475"/>
    <w:rsid w:val="00A61490"/>
    <w:rsid w:val="00A614B9"/>
    <w:rsid w:val="00A614E7"/>
    <w:rsid w:val="00A6151F"/>
    <w:rsid w:val="00A61604"/>
    <w:rsid w:val="00A61699"/>
    <w:rsid w:val="00A616D3"/>
    <w:rsid w:val="00A61712"/>
    <w:rsid w:val="00A61755"/>
    <w:rsid w:val="00A61771"/>
    <w:rsid w:val="00A61799"/>
    <w:rsid w:val="00A617AB"/>
    <w:rsid w:val="00A61835"/>
    <w:rsid w:val="00A618A4"/>
    <w:rsid w:val="00A6191B"/>
    <w:rsid w:val="00A61A0A"/>
    <w:rsid w:val="00A61A2A"/>
    <w:rsid w:val="00A61AC6"/>
    <w:rsid w:val="00A61B5C"/>
    <w:rsid w:val="00A61BDE"/>
    <w:rsid w:val="00A61C09"/>
    <w:rsid w:val="00A61C80"/>
    <w:rsid w:val="00A61C9F"/>
    <w:rsid w:val="00A61D2F"/>
    <w:rsid w:val="00A61D54"/>
    <w:rsid w:val="00A61D76"/>
    <w:rsid w:val="00A61D7A"/>
    <w:rsid w:val="00A62004"/>
    <w:rsid w:val="00A62012"/>
    <w:rsid w:val="00A62045"/>
    <w:rsid w:val="00A6206F"/>
    <w:rsid w:val="00A62082"/>
    <w:rsid w:val="00A62084"/>
    <w:rsid w:val="00A62090"/>
    <w:rsid w:val="00A620F8"/>
    <w:rsid w:val="00A62134"/>
    <w:rsid w:val="00A621CE"/>
    <w:rsid w:val="00A6225F"/>
    <w:rsid w:val="00A622FF"/>
    <w:rsid w:val="00A6239F"/>
    <w:rsid w:val="00A623A5"/>
    <w:rsid w:val="00A623AA"/>
    <w:rsid w:val="00A623DF"/>
    <w:rsid w:val="00A62407"/>
    <w:rsid w:val="00A624D0"/>
    <w:rsid w:val="00A62549"/>
    <w:rsid w:val="00A6257D"/>
    <w:rsid w:val="00A625B5"/>
    <w:rsid w:val="00A626EB"/>
    <w:rsid w:val="00A626FA"/>
    <w:rsid w:val="00A6270F"/>
    <w:rsid w:val="00A62711"/>
    <w:rsid w:val="00A627EE"/>
    <w:rsid w:val="00A62838"/>
    <w:rsid w:val="00A6285F"/>
    <w:rsid w:val="00A62862"/>
    <w:rsid w:val="00A6287F"/>
    <w:rsid w:val="00A628EC"/>
    <w:rsid w:val="00A628ED"/>
    <w:rsid w:val="00A62963"/>
    <w:rsid w:val="00A6297D"/>
    <w:rsid w:val="00A62A1F"/>
    <w:rsid w:val="00A62ADB"/>
    <w:rsid w:val="00A62B32"/>
    <w:rsid w:val="00A62BEB"/>
    <w:rsid w:val="00A62C68"/>
    <w:rsid w:val="00A62C98"/>
    <w:rsid w:val="00A62D39"/>
    <w:rsid w:val="00A62DE6"/>
    <w:rsid w:val="00A62DFF"/>
    <w:rsid w:val="00A62E07"/>
    <w:rsid w:val="00A62E32"/>
    <w:rsid w:val="00A62E35"/>
    <w:rsid w:val="00A62E87"/>
    <w:rsid w:val="00A62EFE"/>
    <w:rsid w:val="00A62F26"/>
    <w:rsid w:val="00A62F33"/>
    <w:rsid w:val="00A62F45"/>
    <w:rsid w:val="00A62FE0"/>
    <w:rsid w:val="00A62FEA"/>
    <w:rsid w:val="00A62FFE"/>
    <w:rsid w:val="00A63004"/>
    <w:rsid w:val="00A630C2"/>
    <w:rsid w:val="00A6312A"/>
    <w:rsid w:val="00A6318B"/>
    <w:rsid w:val="00A631A1"/>
    <w:rsid w:val="00A632D3"/>
    <w:rsid w:val="00A6330A"/>
    <w:rsid w:val="00A63354"/>
    <w:rsid w:val="00A6341B"/>
    <w:rsid w:val="00A63481"/>
    <w:rsid w:val="00A63505"/>
    <w:rsid w:val="00A63558"/>
    <w:rsid w:val="00A63560"/>
    <w:rsid w:val="00A63592"/>
    <w:rsid w:val="00A63612"/>
    <w:rsid w:val="00A63617"/>
    <w:rsid w:val="00A63649"/>
    <w:rsid w:val="00A636A4"/>
    <w:rsid w:val="00A636B3"/>
    <w:rsid w:val="00A636D7"/>
    <w:rsid w:val="00A63700"/>
    <w:rsid w:val="00A637EF"/>
    <w:rsid w:val="00A638AC"/>
    <w:rsid w:val="00A6391E"/>
    <w:rsid w:val="00A63937"/>
    <w:rsid w:val="00A639DE"/>
    <w:rsid w:val="00A63A48"/>
    <w:rsid w:val="00A63A68"/>
    <w:rsid w:val="00A63A91"/>
    <w:rsid w:val="00A63AE4"/>
    <w:rsid w:val="00A63C2F"/>
    <w:rsid w:val="00A63DEC"/>
    <w:rsid w:val="00A63E0A"/>
    <w:rsid w:val="00A63FE6"/>
    <w:rsid w:val="00A64053"/>
    <w:rsid w:val="00A640A6"/>
    <w:rsid w:val="00A64100"/>
    <w:rsid w:val="00A64113"/>
    <w:rsid w:val="00A64126"/>
    <w:rsid w:val="00A64137"/>
    <w:rsid w:val="00A6416F"/>
    <w:rsid w:val="00A64204"/>
    <w:rsid w:val="00A642A4"/>
    <w:rsid w:val="00A642A6"/>
    <w:rsid w:val="00A642EB"/>
    <w:rsid w:val="00A64341"/>
    <w:rsid w:val="00A64356"/>
    <w:rsid w:val="00A64363"/>
    <w:rsid w:val="00A64369"/>
    <w:rsid w:val="00A643CA"/>
    <w:rsid w:val="00A644D2"/>
    <w:rsid w:val="00A645D0"/>
    <w:rsid w:val="00A6466A"/>
    <w:rsid w:val="00A646E2"/>
    <w:rsid w:val="00A64757"/>
    <w:rsid w:val="00A6475E"/>
    <w:rsid w:val="00A64799"/>
    <w:rsid w:val="00A6480A"/>
    <w:rsid w:val="00A64834"/>
    <w:rsid w:val="00A64902"/>
    <w:rsid w:val="00A6490B"/>
    <w:rsid w:val="00A649B7"/>
    <w:rsid w:val="00A649D4"/>
    <w:rsid w:val="00A64A0A"/>
    <w:rsid w:val="00A64A56"/>
    <w:rsid w:val="00A64B07"/>
    <w:rsid w:val="00A64B8D"/>
    <w:rsid w:val="00A64BE1"/>
    <w:rsid w:val="00A64CEE"/>
    <w:rsid w:val="00A64D55"/>
    <w:rsid w:val="00A64DA9"/>
    <w:rsid w:val="00A64E27"/>
    <w:rsid w:val="00A64E41"/>
    <w:rsid w:val="00A64F3E"/>
    <w:rsid w:val="00A64F45"/>
    <w:rsid w:val="00A64FAE"/>
    <w:rsid w:val="00A65018"/>
    <w:rsid w:val="00A650A6"/>
    <w:rsid w:val="00A650D8"/>
    <w:rsid w:val="00A650DA"/>
    <w:rsid w:val="00A650DB"/>
    <w:rsid w:val="00A650EE"/>
    <w:rsid w:val="00A65156"/>
    <w:rsid w:val="00A651C3"/>
    <w:rsid w:val="00A65245"/>
    <w:rsid w:val="00A65255"/>
    <w:rsid w:val="00A65286"/>
    <w:rsid w:val="00A652CD"/>
    <w:rsid w:val="00A65365"/>
    <w:rsid w:val="00A653A1"/>
    <w:rsid w:val="00A65413"/>
    <w:rsid w:val="00A654E4"/>
    <w:rsid w:val="00A6561D"/>
    <w:rsid w:val="00A656E4"/>
    <w:rsid w:val="00A6570C"/>
    <w:rsid w:val="00A65715"/>
    <w:rsid w:val="00A6575B"/>
    <w:rsid w:val="00A6575C"/>
    <w:rsid w:val="00A65867"/>
    <w:rsid w:val="00A65952"/>
    <w:rsid w:val="00A65982"/>
    <w:rsid w:val="00A65A3C"/>
    <w:rsid w:val="00A65AA2"/>
    <w:rsid w:val="00A65AAF"/>
    <w:rsid w:val="00A65ACF"/>
    <w:rsid w:val="00A65AD5"/>
    <w:rsid w:val="00A65B66"/>
    <w:rsid w:val="00A65BA2"/>
    <w:rsid w:val="00A65BCE"/>
    <w:rsid w:val="00A65C13"/>
    <w:rsid w:val="00A65C26"/>
    <w:rsid w:val="00A65C28"/>
    <w:rsid w:val="00A65C31"/>
    <w:rsid w:val="00A65CA7"/>
    <w:rsid w:val="00A65CE0"/>
    <w:rsid w:val="00A65CF3"/>
    <w:rsid w:val="00A65DA0"/>
    <w:rsid w:val="00A65DBB"/>
    <w:rsid w:val="00A65E3F"/>
    <w:rsid w:val="00A65E44"/>
    <w:rsid w:val="00A65E56"/>
    <w:rsid w:val="00A65E5E"/>
    <w:rsid w:val="00A65E65"/>
    <w:rsid w:val="00A65ED6"/>
    <w:rsid w:val="00A65F5C"/>
    <w:rsid w:val="00A65FFE"/>
    <w:rsid w:val="00A660C6"/>
    <w:rsid w:val="00A660DC"/>
    <w:rsid w:val="00A661B1"/>
    <w:rsid w:val="00A662DF"/>
    <w:rsid w:val="00A662E6"/>
    <w:rsid w:val="00A6636B"/>
    <w:rsid w:val="00A663D8"/>
    <w:rsid w:val="00A66451"/>
    <w:rsid w:val="00A664F0"/>
    <w:rsid w:val="00A665B0"/>
    <w:rsid w:val="00A666EF"/>
    <w:rsid w:val="00A66705"/>
    <w:rsid w:val="00A66772"/>
    <w:rsid w:val="00A66A02"/>
    <w:rsid w:val="00A66A54"/>
    <w:rsid w:val="00A66AE8"/>
    <w:rsid w:val="00A66B41"/>
    <w:rsid w:val="00A66B9C"/>
    <w:rsid w:val="00A66BFF"/>
    <w:rsid w:val="00A66C06"/>
    <w:rsid w:val="00A66C32"/>
    <w:rsid w:val="00A66C51"/>
    <w:rsid w:val="00A66CEC"/>
    <w:rsid w:val="00A66D1E"/>
    <w:rsid w:val="00A66E72"/>
    <w:rsid w:val="00A66FD9"/>
    <w:rsid w:val="00A6706E"/>
    <w:rsid w:val="00A67099"/>
    <w:rsid w:val="00A6712A"/>
    <w:rsid w:val="00A67147"/>
    <w:rsid w:val="00A671E0"/>
    <w:rsid w:val="00A67376"/>
    <w:rsid w:val="00A6739C"/>
    <w:rsid w:val="00A673CD"/>
    <w:rsid w:val="00A6740D"/>
    <w:rsid w:val="00A674A6"/>
    <w:rsid w:val="00A674D8"/>
    <w:rsid w:val="00A675C4"/>
    <w:rsid w:val="00A6762D"/>
    <w:rsid w:val="00A67659"/>
    <w:rsid w:val="00A6767C"/>
    <w:rsid w:val="00A67793"/>
    <w:rsid w:val="00A67929"/>
    <w:rsid w:val="00A6799B"/>
    <w:rsid w:val="00A679DB"/>
    <w:rsid w:val="00A67AB2"/>
    <w:rsid w:val="00A67C19"/>
    <w:rsid w:val="00A67C4C"/>
    <w:rsid w:val="00A67C89"/>
    <w:rsid w:val="00A67CE3"/>
    <w:rsid w:val="00A67DD6"/>
    <w:rsid w:val="00A67E05"/>
    <w:rsid w:val="00A67E38"/>
    <w:rsid w:val="00A67E48"/>
    <w:rsid w:val="00A67F4B"/>
    <w:rsid w:val="00A7003D"/>
    <w:rsid w:val="00A70060"/>
    <w:rsid w:val="00A70110"/>
    <w:rsid w:val="00A70205"/>
    <w:rsid w:val="00A70221"/>
    <w:rsid w:val="00A70252"/>
    <w:rsid w:val="00A70361"/>
    <w:rsid w:val="00A7036B"/>
    <w:rsid w:val="00A70407"/>
    <w:rsid w:val="00A70488"/>
    <w:rsid w:val="00A7049E"/>
    <w:rsid w:val="00A704B3"/>
    <w:rsid w:val="00A70537"/>
    <w:rsid w:val="00A70554"/>
    <w:rsid w:val="00A7055F"/>
    <w:rsid w:val="00A70560"/>
    <w:rsid w:val="00A70595"/>
    <w:rsid w:val="00A705EC"/>
    <w:rsid w:val="00A706AF"/>
    <w:rsid w:val="00A707C4"/>
    <w:rsid w:val="00A7089B"/>
    <w:rsid w:val="00A70903"/>
    <w:rsid w:val="00A7091C"/>
    <w:rsid w:val="00A70A61"/>
    <w:rsid w:val="00A70B2E"/>
    <w:rsid w:val="00A70B62"/>
    <w:rsid w:val="00A70B7F"/>
    <w:rsid w:val="00A70BBD"/>
    <w:rsid w:val="00A70C23"/>
    <w:rsid w:val="00A70C2F"/>
    <w:rsid w:val="00A70CEE"/>
    <w:rsid w:val="00A70D15"/>
    <w:rsid w:val="00A70D25"/>
    <w:rsid w:val="00A70DBB"/>
    <w:rsid w:val="00A70DD3"/>
    <w:rsid w:val="00A70E22"/>
    <w:rsid w:val="00A70F64"/>
    <w:rsid w:val="00A70FAF"/>
    <w:rsid w:val="00A7112A"/>
    <w:rsid w:val="00A71159"/>
    <w:rsid w:val="00A7119B"/>
    <w:rsid w:val="00A711B0"/>
    <w:rsid w:val="00A7124E"/>
    <w:rsid w:val="00A71384"/>
    <w:rsid w:val="00A71411"/>
    <w:rsid w:val="00A7141A"/>
    <w:rsid w:val="00A71487"/>
    <w:rsid w:val="00A714D5"/>
    <w:rsid w:val="00A71526"/>
    <w:rsid w:val="00A71554"/>
    <w:rsid w:val="00A71611"/>
    <w:rsid w:val="00A71669"/>
    <w:rsid w:val="00A716B7"/>
    <w:rsid w:val="00A716B8"/>
    <w:rsid w:val="00A716E1"/>
    <w:rsid w:val="00A7175F"/>
    <w:rsid w:val="00A7176E"/>
    <w:rsid w:val="00A717D9"/>
    <w:rsid w:val="00A718B6"/>
    <w:rsid w:val="00A719BB"/>
    <w:rsid w:val="00A719DD"/>
    <w:rsid w:val="00A71B17"/>
    <w:rsid w:val="00A71B39"/>
    <w:rsid w:val="00A71B81"/>
    <w:rsid w:val="00A71BA0"/>
    <w:rsid w:val="00A71D36"/>
    <w:rsid w:val="00A71DD9"/>
    <w:rsid w:val="00A71E80"/>
    <w:rsid w:val="00A7204D"/>
    <w:rsid w:val="00A72077"/>
    <w:rsid w:val="00A7207A"/>
    <w:rsid w:val="00A720A5"/>
    <w:rsid w:val="00A720B8"/>
    <w:rsid w:val="00A720D1"/>
    <w:rsid w:val="00A720D4"/>
    <w:rsid w:val="00A720F8"/>
    <w:rsid w:val="00A72128"/>
    <w:rsid w:val="00A721A7"/>
    <w:rsid w:val="00A721F0"/>
    <w:rsid w:val="00A72235"/>
    <w:rsid w:val="00A72310"/>
    <w:rsid w:val="00A72325"/>
    <w:rsid w:val="00A72492"/>
    <w:rsid w:val="00A724E1"/>
    <w:rsid w:val="00A72506"/>
    <w:rsid w:val="00A72561"/>
    <w:rsid w:val="00A725B8"/>
    <w:rsid w:val="00A7260E"/>
    <w:rsid w:val="00A72616"/>
    <w:rsid w:val="00A7263F"/>
    <w:rsid w:val="00A726B7"/>
    <w:rsid w:val="00A726F0"/>
    <w:rsid w:val="00A72723"/>
    <w:rsid w:val="00A72829"/>
    <w:rsid w:val="00A7288D"/>
    <w:rsid w:val="00A72993"/>
    <w:rsid w:val="00A729CE"/>
    <w:rsid w:val="00A729F6"/>
    <w:rsid w:val="00A72AC2"/>
    <w:rsid w:val="00A72B89"/>
    <w:rsid w:val="00A72C2C"/>
    <w:rsid w:val="00A72C70"/>
    <w:rsid w:val="00A72CDB"/>
    <w:rsid w:val="00A72CF4"/>
    <w:rsid w:val="00A72CF8"/>
    <w:rsid w:val="00A72D35"/>
    <w:rsid w:val="00A72D41"/>
    <w:rsid w:val="00A72D5F"/>
    <w:rsid w:val="00A72E10"/>
    <w:rsid w:val="00A72E59"/>
    <w:rsid w:val="00A72E63"/>
    <w:rsid w:val="00A72EAD"/>
    <w:rsid w:val="00A72F8E"/>
    <w:rsid w:val="00A73009"/>
    <w:rsid w:val="00A73071"/>
    <w:rsid w:val="00A730E1"/>
    <w:rsid w:val="00A73175"/>
    <w:rsid w:val="00A731B5"/>
    <w:rsid w:val="00A731BF"/>
    <w:rsid w:val="00A73291"/>
    <w:rsid w:val="00A7333D"/>
    <w:rsid w:val="00A733DA"/>
    <w:rsid w:val="00A733F7"/>
    <w:rsid w:val="00A73445"/>
    <w:rsid w:val="00A734DB"/>
    <w:rsid w:val="00A734FD"/>
    <w:rsid w:val="00A7353D"/>
    <w:rsid w:val="00A736D6"/>
    <w:rsid w:val="00A73767"/>
    <w:rsid w:val="00A737C0"/>
    <w:rsid w:val="00A7380F"/>
    <w:rsid w:val="00A7387C"/>
    <w:rsid w:val="00A738EF"/>
    <w:rsid w:val="00A738F1"/>
    <w:rsid w:val="00A7393A"/>
    <w:rsid w:val="00A7394D"/>
    <w:rsid w:val="00A7394E"/>
    <w:rsid w:val="00A7395C"/>
    <w:rsid w:val="00A73968"/>
    <w:rsid w:val="00A7398F"/>
    <w:rsid w:val="00A739DF"/>
    <w:rsid w:val="00A73AD0"/>
    <w:rsid w:val="00A73B33"/>
    <w:rsid w:val="00A73B5E"/>
    <w:rsid w:val="00A73D44"/>
    <w:rsid w:val="00A73D53"/>
    <w:rsid w:val="00A73DAA"/>
    <w:rsid w:val="00A73DB6"/>
    <w:rsid w:val="00A73E3C"/>
    <w:rsid w:val="00A73FC8"/>
    <w:rsid w:val="00A73FE3"/>
    <w:rsid w:val="00A74022"/>
    <w:rsid w:val="00A74024"/>
    <w:rsid w:val="00A740EF"/>
    <w:rsid w:val="00A74157"/>
    <w:rsid w:val="00A7418B"/>
    <w:rsid w:val="00A741EF"/>
    <w:rsid w:val="00A741F2"/>
    <w:rsid w:val="00A7430A"/>
    <w:rsid w:val="00A74364"/>
    <w:rsid w:val="00A743B7"/>
    <w:rsid w:val="00A744CB"/>
    <w:rsid w:val="00A745C1"/>
    <w:rsid w:val="00A745CD"/>
    <w:rsid w:val="00A7470F"/>
    <w:rsid w:val="00A7473A"/>
    <w:rsid w:val="00A7473B"/>
    <w:rsid w:val="00A74791"/>
    <w:rsid w:val="00A747F5"/>
    <w:rsid w:val="00A748A8"/>
    <w:rsid w:val="00A7496B"/>
    <w:rsid w:val="00A74995"/>
    <w:rsid w:val="00A74A52"/>
    <w:rsid w:val="00A74A7A"/>
    <w:rsid w:val="00A74AD3"/>
    <w:rsid w:val="00A74ADA"/>
    <w:rsid w:val="00A74AE0"/>
    <w:rsid w:val="00A74B68"/>
    <w:rsid w:val="00A74D1F"/>
    <w:rsid w:val="00A74E32"/>
    <w:rsid w:val="00A74E50"/>
    <w:rsid w:val="00A74E70"/>
    <w:rsid w:val="00A74EB8"/>
    <w:rsid w:val="00A74ED6"/>
    <w:rsid w:val="00A74F4B"/>
    <w:rsid w:val="00A74F6E"/>
    <w:rsid w:val="00A74F73"/>
    <w:rsid w:val="00A74FA9"/>
    <w:rsid w:val="00A74FCD"/>
    <w:rsid w:val="00A74FD1"/>
    <w:rsid w:val="00A74FD8"/>
    <w:rsid w:val="00A7503A"/>
    <w:rsid w:val="00A7503C"/>
    <w:rsid w:val="00A75156"/>
    <w:rsid w:val="00A75255"/>
    <w:rsid w:val="00A752C1"/>
    <w:rsid w:val="00A752E7"/>
    <w:rsid w:val="00A752FC"/>
    <w:rsid w:val="00A7536D"/>
    <w:rsid w:val="00A75424"/>
    <w:rsid w:val="00A754DD"/>
    <w:rsid w:val="00A756E3"/>
    <w:rsid w:val="00A756FE"/>
    <w:rsid w:val="00A75888"/>
    <w:rsid w:val="00A75906"/>
    <w:rsid w:val="00A75914"/>
    <w:rsid w:val="00A75980"/>
    <w:rsid w:val="00A759A5"/>
    <w:rsid w:val="00A75A49"/>
    <w:rsid w:val="00A75B23"/>
    <w:rsid w:val="00A75BC7"/>
    <w:rsid w:val="00A75D96"/>
    <w:rsid w:val="00A75D9C"/>
    <w:rsid w:val="00A75DD2"/>
    <w:rsid w:val="00A75DEE"/>
    <w:rsid w:val="00A75DF0"/>
    <w:rsid w:val="00A75E7F"/>
    <w:rsid w:val="00A75EA0"/>
    <w:rsid w:val="00A75EE1"/>
    <w:rsid w:val="00A75F70"/>
    <w:rsid w:val="00A76013"/>
    <w:rsid w:val="00A76073"/>
    <w:rsid w:val="00A760A4"/>
    <w:rsid w:val="00A760F0"/>
    <w:rsid w:val="00A76152"/>
    <w:rsid w:val="00A7617B"/>
    <w:rsid w:val="00A76207"/>
    <w:rsid w:val="00A76240"/>
    <w:rsid w:val="00A7625A"/>
    <w:rsid w:val="00A762D2"/>
    <w:rsid w:val="00A762D6"/>
    <w:rsid w:val="00A76345"/>
    <w:rsid w:val="00A7637F"/>
    <w:rsid w:val="00A763CF"/>
    <w:rsid w:val="00A76547"/>
    <w:rsid w:val="00A76598"/>
    <w:rsid w:val="00A76669"/>
    <w:rsid w:val="00A7668F"/>
    <w:rsid w:val="00A766E4"/>
    <w:rsid w:val="00A7671F"/>
    <w:rsid w:val="00A76722"/>
    <w:rsid w:val="00A76727"/>
    <w:rsid w:val="00A76739"/>
    <w:rsid w:val="00A7673E"/>
    <w:rsid w:val="00A7677D"/>
    <w:rsid w:val="00A767A4"/>
    <w:rsid w:val="00A767C3"/>
    <w:rsid w:val="00A76851"/>
    <w:rsid w:val="00A768E6"/>
    <w:rsid w:val="00A768FA"/>
    <w:rsid w:val="00A76912"/>
    <w:rsid w:val="00A7694C"/>
    <w:rsid w:val="00A7695B"/>
    <w:rsid w:val="00A76970"/>
    <w:rsid w:val="00A769AF"/>
    <w:rsid w:val="00A76BC9"/>
    <w:rsid w:val="00A76C16"/>
    <w:rsid w:val="00A76C29"/>
    <w:rsid w:val="00A76C99"/>
    <w:rsid w:val="00A76CC4"/>
    <w:rsid w:val="00A76CEE"/>
    <w:rsid w:val="00A76D5D"/>
    <w:rsid w:val="00A76D64"/>
    <w:rsid w:val="00A76E1B"/>
    <w:rsid w:val="00A76E76"/>
    <w:rsid w:val="00A76F3E"/>
    <w:rsid w:val="00A76F84"/>
    <w:rsid w:val="00A76F99"/>
    <w:rsid w:val="00A77053"/>
    <w:rsid w:val="00A77166"/>
    <w:rsid w:val="00A7718B"/>
    <w:rsid w:val="00A7727B"/>
    <w:rsid w:val="00A772D0"/>
    <w:rsid w:val="00A773CD"/>
    <w:rsid w:val="00A77462"/>
    <w:rsid w:val="00A774EE"/>
    <w:rsid w:val="00A77527"/>
    <w:rsid w:val="00A77571"/>
    <w:rsid w:val="00A775B9"/>
    <w:rsid w:val="00A7766B"/>
    <w:rsid w:val="00A77782"/>
    <w:rsid w:val="00A77798"/>
    <w:rsid w:val="00A777A6"/>
    <w:rsid w:val="00A777C0"/>
    <w:rsid w:val="00A77809"/>
    <w:rsid w:val="00A778EE"/>
    <w:rsid w:val="00A778FC"/>
    <w:rsid w:val="00A7790A"/>
    <w:rsid w:val="00A77935"/>
    <w:rsid w:val="00A77960"/>
    <w:rsid w:val="00A77981"/>
    <w:rsid w:val="00A77983"/>
    <w:rsid w:val="00A779AC"/>
    <w:rsid w:val="00A779CD"/>
    <w:rsid w:val="00A77AE5"/>
    <w:rsid w:val="00A77B3F"/>
    <w:rsid w:val="00A77B4D"/>
    <w:rsid w:val="00A77B52"/>
    <w:rsid w:val="00A77B6A"/>
    <w:rsid w:val="00A77B9B"/>
    <w:rsid w:val="00A77BD5"/>
    <w:rsid w:val="00A77C14"/>
    <w:rsid w:val="00A77D4D"/>
    <w:rsid w:val="00A77D71"/>
    <w:rsid w:val="00A77D7A"/>
    <w:rsid w:val="00A77DC1"/>
    <w:rsid w:val="00A77DD0"/>
    <w:rsid w:val="00A77DDF"/>
    <w:rsid w:val="00A77E18"/>
    <w:rsid w:val="00A77E3E"/>
    <w:rsid w:val="00A77ECF"/>
    <w:rsid w:val="00A77F28"/>
    <w:rsid w:val="00A77F30"/>
    <w:rsid w:val="00A77F43"/>
    <w:rsid w:val="00A800A2"/>
    <w:rsid w:val="00A800D8"/>
    <w:rsid w:val="00A8012F"/>
    <w:rsid w:val="00A8017A"/>
    <w:rsid w:val="00A801F6"/>
    <w:rsid w:val="00A80286"/>
    <w:rsid w:val="00A802D0"/>
    <w:rsid w:val="00A80341"/>
    <w:rsid w:val="00A80368"/>
    <w:rsid w:val="00A8038D"/>
    <w:rsid w:val="00A803AF"/>
    <w:rsid w:val="00A80467"/>
    <w:rsid w:val="00A804B5"/>
    <w:rsid w:val="00A80503"/>
    <w:rsid w:val="00A805F9"/>
    <w:rsid w:val="00A80606"/>
    <w:rsid w:val="00A806C9"/>
    <w:rsid w:val="00A8070B"/>
    <w:rsid w:val="00A807C6"/>
    <w:rsid w:val="00A808C0"/>
    <w:rsid w:val="00A80B2C"/>
    <w:rsid w:val="00A80B58"/>
    <w:rsid w:val="00A80C02"/>
    <w:rsid w:val="00A80C57"/>
    <w:rsid w:val="00A80C5E"/>
    <w:rsid w:val="00A80C79"/>
    <w:rsid w:val="00A80CCD"/>
    <w:rsid w:val="00A80D11"/>
    <w:rsid w:val="00A80D3F"/>
    <w:rsid w:val="00A80E22"/>
    <w:rsid w:val="00A80F6E"/>
    <w:rsid w:val="00A80F73"/>
    <w:rsid w:val="00A80FF4"/>
    <w:rsid w:val="00A81101"/>
    <w:rsid w:val="00A81109"/>
    <w:rsid w:val="00A8117F"/>
    <w:rsid w:val="00A81230"/>
    <w:rsid w:val="00A81262"/>
    <w:rsid w:val="00A8126E"/>
    <w:rsid w:val="00A812A2"/>
    <w:rsid w:val="00A81317"/>
    <w:rsid w:val="00A8135D"/>
    <w:rsid w:val="00A813CF"/>
    <w:rsid w:val="00A81444"/>
    <w:rsid w:val="00A814A6"/>
    <w:rsid w:val="00A814FE"/>
    <w:rsid w:val="00A81505"/>
    <w:rsid w:val="00A81576"/>
    <w:rsid w:val="00A815F5"/>
    <w:rsid w:val="00A815F6"/>
    <w:rsid w:val="00A81674"/>
    <w:rsid w:val="00A81786"/>
    <w:rsid w:val="00A817E6"/>
    <w:rsid w:val="00A818DE"/>
    <w:rsid w:val="00A819FC"/>
    <w:rsid w:val="00A81C8A"/>
    <w:rsid w:val="00A81C93"/>
    <w:rsid w:val="00A81D37"/>
    <w:rsid w:val="00A81D3E"/>
    <w:rsid w:val="00A81DB3"/>
    <w:rsid w:val="00A81F89"/>
    <w:rsid w:val="00A82068"/>
    <w:rsid w:val="00A8208D"/>
    <w:rsid w:val="00A82117"/>
    <w:rsid w:val="00A8213E"/>
    <w:rsid w:val="00A8223F"/>
    <w:rsid w:val="00A822CA"/>
    <w:rsid w:val="00A8230A"/>
    <w:rsid w:val="00A82321"/>
    <w:rsid w:val="00A82344"/>
    <w:rsid w:val="00A82352"/>
    <w:rsid w:val="00A8236E"/>
    <w:rsid w:val="00A824AC"/>
    <w:rsid w:val="00A824C4"/>
    <w:rsid w:val="00A824EB"/>
    <w:rsid w:val="00A8255E"/>
    <w:rsid w:val="00A825C1"/>
    <w:rsid w:val="00A82658"/>
    <w:rsid w:val="00A8268D"/>
    <w:rsid w:val="00A826D4"/>
    <w:rsid w:val="00A826F4"/>
    <w:rsid w:val="00A8271C"/>
    <w:rsid w:val="00A82736"/>
    <w:rsid w:val="00A827FD"/>
    <w:rsid w:val="00A82873"/>
    <w:rsid w:val="00A8287F"/>
    <w:rsid w:val="00A8295B"/>
    <w:rsid w:val="00A8296B"/>
    <w:rsid w:val="00A82A0E"/>
    <w:rsid w:val="00A82A52"/>
    <w:rsid w:val="00A82A63"/>
    <w:rsid w:val="00A82B0E"/>
    <w:rsid w:val="00A82B94"/>
    <w:rsid w:val="00A82B97"/>
    <w:rsid w:val="00A82BBC"/>
    <w:rsid w:val="00A82BD1"/>
    <w:rsid w:val="00A82BDE"/>
    <w:rsid w:val="00A82BF8"/>
    <w:rsid w:val="00A82C16"/>
    <w:rsid w:val="00A82C3E"/>
    <w:rsid w:val="00A82C4A"/>
    <w:rsid w:val="00A82C91"/>
    <w:rsid w:val="00A82D3E"/>
    <w:rsid w:val="00A82D9E"/>
    <w:rsid w:val="00A82DFC"/>
    <w:rsid w:val="00A82E2A"/>
    <w:rsid w:val="00A82E9D"/>
    <w:rsid w:val="00A83023"/>
    <w:rsid w:val="00A8308A"/>
    <w:rsid w:val="00A830A3"/>
    <w:rsid w:val="00A830CC"/>
    <w:rsid w:val="00A83126"/>
    <w:rsid w:val="00A8318A"/>
    <w:rsid w:val="00A8320A"/>
    <w:rsid w:val="00A833A2"/>
    <w:rsid w:val="00A83427"/>
    <w:rsid w:val="00A83471"/>
    <w:rsid w:val="00A8347A"/>
    <w:rsid w:val="00A834C0"/>
    <w:rsid w:val="00A83664"/>
    <w:rsid w:val="00A836BE"/>
    <w:rsid w:val="00A836F9"/>
    <w:rsid w:val="00A8380F"/>
    <w:rsid w:val="00A8394D"/>
    <w:rsid w:val="00A8396A"/>
    <w:rsid w:val="00A8399D"/>
    <w:rsid w:val="00A839AC"/>
    <w:rsid w:val="00A83AA7"/>
    <w:rsid w:val="00A83ADC"/>
    <w:rsid w:val="00A83B55"/>
    <w:rsid w:val="00A83C2C"/>
    <w:rsid w:val="00A83D6F"/>
    <w:rsid w:val="00A83E5C"/>
    <w:rsid w:val="00A83E7A"/>
    <w:rsid w:val="00A83EDA"/>
    <w:rsid w:val="00A83F13"/>
    <w:rsid w:val="00A83F2B"/>
    <w:rsid w:val="00A83FC3"/>
    <w:rsid w:val="00A83FEC"/>
    <w:rsid w:val="00A840B4"/>
    <w:rsid w:val="00A840DB"/>
    <w:rsid w:val="00A840DD"/>
    <w:rsid w:val="00A84139"/>
    <w:rsid w:val="00A84183"/>
    <w:rsid w:val="00A84207"/>
    <w:rsid w:val="00A84223"/>
    <w:rsid w:val="00A842C1"/>
    <w:rsid w:val="00A842FA"/>
    <w:rsid w:val="00A84450"/>
    <w:rsid w:val="00A844A0"/>
    <w:rsid w:val="00A8451C"/>
    <w:rsid w:val="00A845B4"/>
    <w:rsid w:val="00A84602"/>
    <w:rsid w:val="00A84613"/>
    <w:rsid w:val="00A8466F"/>
    <w:rsid w:val="00A84690"/>
    <w:rsid w:val="00A846B5"/>
    <w:rsid w:val="00A847A4"/>
    <w:rsid w:val="00A8480F"/>
    <w:rsid w:val="00A84822"/>
    <w:rsid w:val="00A849F6"/>
    <w:rsid w:val="00A84A1E"/>
    <w:rsid w:val="00A84A83"/>
    <w:rsid w:val="00A84A8E"/>
    <w:rsid w:val="00A84B92"/>
    <w:rsid w:val="00A84C16"/>
    <w:rsid w:val="00A84CEE"/>
    <w:rsid w:val="00A84D16"/>
    <w:rsid w:val="00A84DAD"/>
    <w:rsid w:val="00A84DC2"/>
    <w:rsid w:val="00A84DEB"/>
    <w:rsid w:val="00A84E98"/>
    <w:rsid w:val="00A84ED2"/>
    <w:rsid w:val="00A84F4E"/>
    <w:rsid w:val="00A84F7C"/>
    <w:rsid w:val="00A84FED"/>
    <w:rsid w:val="00A85016"/>
    <w:rsid w:val="00A85332"/>
    <w:rsid w:val="00A85348"/>
    <w:rsid w:val="00A853E7"/>
    <w:rsid w:val="00A853F6"/>
    <w:rsid w:val="00A85449"/>
    <w:rsid w:val="00A854AB"/>
    <w:rsid w:val="00A85526"/>
    <w:rsid w:val="00A85568"/>
    <w:rsid w:val="00A85618"/>
    <w:rsid w:val="00A8566C"/>
    <w:rsid w:val="00A85697"/>
    <w:rsid w:val="00A85698"/>
    <w:rsid w:val="00A856DB"/>
    <w:rsid w:val="00A857E5"/>
    <w:rsid w:val="00A85811"/>
    <w:rsid w:val="00A8585B"/>
    <w:rsid w:val="00A858A6"/>
    <w:rsid w:val="00A858E3"/>
    <w:rsid w:val="00A859AC"/>
    <w:rsid w:val="00A859F9"/>
    <w:rsid w:val="00A859FB"/>
    <w:rsid w:val="00A85AF6"/>
    <w:rsid w:val="00A85B31"/>
    <w:rsid w:val="00A85B39"/>
    <w:rsid w:val="00A85BEC"/>
    <w:rsid w:val="00A85D9E"/>
    <w:rsid w:val="00A85DA9"/>
    <w:rsid w:val="00A85E2A"/>
    <w:rsid w:val="00A85F45"/>
    <w:rsid w:val="00A85F59"/>
    <w:rsid w:val="00A85F76"/>
    <w:rsid w:val="00A85F7D"/>
    <w:rsid w:val="00A8602F"/>
    <w:rsid w:val="00A86067"/>
    <w:rsid w:val="00A86108"/>
    <w:rsid w:val="00A86165"/>
    <w:rsid w:val="00A861CC"/>
    <w:rsid w:val="00A8620D"/>
    <w:rsid w:val="00A8625B"/>
    <w:rsid w:val="00A862BA"/>
    <w:rsid w:val="00A862D1"/>
    <w:rsid w:val="00A86302"/>
    <w:rsid w:val="00A8632C"/>
    <w:rsid w:val="00A8645C"/>
    <w:rsid w:val="00A86516"/>
    <w:rsid w:val="00A86594"/>
    <w:rsid w:val="00A86623"/>
    <w:rsid w:val="00A86674"/>
    <w:rsid w:val="00A86676"/>
    <w:rsid w:val="00A866E0"/>
    <w:rsid w:val="00A86864"/>
    <w:rsid w:val="00A86875"/>
    <w:rsid w:val="00A86881"/>
    <w:rsid w:val="00A869BE"/>
    <w:rsid w:val="00A86A2E"/>
    <w:rsid w:val="00A86A60"/>
    <w:rsid w:val="00A86A8A"/>
    <w:rsid w:val="00A86B95"/>
    <w:rsid w:val="00A86B9A"/>
    <w:rsid w:val="00A86BD8"/>
    <w:rsid w:val="00A86CF4"/>
    <w:rsid w:val="00A86D04"/>
    <w:rsid w:val="00A86E6B"/>
    <w:rsid w:val="00A86EE4"/>
    <w:rsid w:val="00A86F7D"/>
    <w:rsid w:val="00A86FE9"/>
    <w:rsid w:val="00A86FF0"/>
    <w:rsid w:val="00A871C2"/>
    <w:rsid w:val="00A871C4"/>
    <w:rsid w:val="00A872B7"/>
    <w:rsid w:val="00A872C2"/>
    <w:rsid w:val="00A8730C"/>
    <w:rsid w:val="00A8731D"/>
    <w:rsid w:val="00A87321"/>
    <w:rsid w:val="00A87385"/>
    <w:rsid w:val="00A8752D"/>
    <w:rsid w:val="00A87719"/>
    <w:rsid w:val="00A877F4"/>
    <w:rsid w:val="00A8783F"/>
    <w:rsid w:val="00A87863"/>
    <w:rsid w:val="00A87950"/>
    <w:rsid w:val="00A879B3"/>
    <w:rsid w:val="00A87A17"/>
    <w:rsid w:val="00A87A32"/>
    <w:rsid w:val="00A87A95"/>
    <w:rsid w:val="00A87ABE"/>
    <w:rsid w:val="00A87BAE"/>
    <w:rsid w:val="00A87C9C"/>
    <w:rsid w:val="00A87D2F"/>
    <w:rsid w:val="00A87E2D"/>
    <w:rsid w:val="00A87E82"/>
    <w:rsid w:val="00A87F11"/>
    <w:rsid w:val="00A87F4D"/>
    <w:rsid w:val="00A87F88"/>
    <w:rsid w:val="00A87FBC"/>
    <w:rsid w:val="00A87FEB"/>
    <w:rsid w:val="00A9000F"/>
    <w:rsid w:val="00A9001E"/>
    <w:rsid w:val="00A90031"/>
    <w:rsid w:val="00A90048"/>
    <w:rsid w:val="00A90132"/>
    <w:rsid w:val="00A90136"/>
    <w:rsid w:val="00A9017E"/>
    <w:rsid w:val="00A90180"/>
    <w:rsid w:val="00A901A7"/>
    <w:rsid w:val="00A90243"/>
    <w:rsid w:val="00A90245"/>
    <w:rsid w:val="00A90246"/>
    <w:rsid w:val="00A90247"/>
    <w:rsid w:val="00A90275"/>
    <w:rsid w:val="00A903A2"/>
    <w:rsid w:val="00A90402"/>
    <w:rsid w:val="00A90466"/>
    <w:rsid w:val="00A90483"/>
    <w:rsid w:val="00A905EB"/>
    <w:rsid w:val="00A9065C"/>
    <w:rsid w:val="00A906B8"/>
    <w:rsid w:val="00A906B9"/>
    <w:rsid w:val="00A906F0"/>
    <w:rsid w:val="00A907CE"/>
    <w:rsid w:val="00A908AB"/>
    <w:rsid w:val="00A90938"/>
    <w:rsid w:val="00A909D1"/>
    <w:rsid w:val="00A909D3"/>
    <w:rsid w:val="00A909DA"/>
    <w:rsid w:val="00A909E7"/>
    <w:rsid w:val="00A90A30"/>
    <w:rsid w:val="00A90A41"/>
    <w:rsid w:val="00A90C70"/>
    <w:rsid w:val="00A90D1F"/>
    <w:rsid w:val="00A90D2D"/>
    <w:rsid w:val="00A90D7D"/>
    <w:rsid w:val="00A90D8C"/>
    <w:rsid w:val="00A90E38"/>
    <w:rsid w:val="00A90EE3"/>
    <w:rsid w:val="00A90EE5"/>
    <w:rsid w:val="00A90F08"/>
    <w:rsid w:val="00A90F73"/>
    <w:rsid w:val="00A90F77"/>
    <w:rsid w:val="00A90F97"/>
    <w:rsid w:val="00A91025"/>
    <w:rsid w:val="00A91060"/>
    <w:rsid w:val="00A910CF"/>
    <w:rsid w:val="00A91111"/>
    <w:rsid w:val="00A9115C"/>
    <w:rsid w:val="00A91297"/>
    <w:rsid w:val="00A91361"/>
    <w:rsid w:val="00A913A6"/>
    <w:rsid w:val="00A91477"/>
    <w:rsid w:val="00A914BB"/>
    <w:rsid w:val="00A914D4"/>
    <w:rsid w:val="00A9150D"/>
    <w:rsid w:val="00A91559"/>
    <w:rsid w:val="00A91565"/>
    <w:rsid w:val="00A915CA"/>
    <w:rsid w:val="00A91686"/>
    <w:rsid w:val="00A916CC"/>
    <w:rsid w:val="00A9183A"/>
    <w:rsid w:val="00A91876"/>
    <w:rsid w:val="00A91983"/>
    <w:rsid w:val="00A91AFC"/>
    <w:rsid w:val="00A91BF8"/>
    <w:rsid w:val="00A91C16"/>
    <w:rsid w:val="00A91C35"/>
    <w:rsid w:val="00A91C48"/>
    <w:rsid w:val="00A91C55"/>
    <w:rsid w:val="00A91C58"/>
    <w:rsid w:val="00A91C71"/>
    <w:rsid w:val="00A91D31"/>
    <w:rsid w:val="00A91D77"/>
    <w:rsid w:val="00A91DAB"/>
    <w:rsid w:val="00A91E47"/>
    <w:rsid w:val="00A91F88"/>
    <w:rsid w:val="00A91F97"/>
    <w:rsid w:val="00A91FC7"/>
    <w:rsid w:val="00A9202B"/>
    <w:rsid w:val="00A9205B"/>
    <w:rsid w:val="00A921B5"/>
    <w:rsid w:val="00A92291"/>
    <w:rsid w:val="00A92444"/>
    <w:rsid w:val="00A9249B"/>
    <w:rsid w:val="00A9249C"/>
    <w:rsid w:val="00A924CE"/>
    <w:rsid w:val="00A925AD"/>
    <w:rsid w:val="00A92616"/>
    <w:rsid w:val="00A9261B"/>
    <w:rsid w:val="00A92683"/>
    <w:rsid w:val="00A927E1"/>
    <w:rsid w:val="00A9299A"/>
    <w:rsid w:val="00A929E9"/>
    <w:rsid w:val="00A929F9"/>
    <w:rsid w:val="00A92A17"/>
    <w:rsid w:val="00A92AE1"/>
    <w:rsid w:val="00A92B68"/>
    <w:rsid w:val="00A92BA9"/>
    <w:rsid w:val="00A92BB1"/>
    <w:rsid w:val="00A92BCB"/>
    <w:rsid w:val="00A92C52"/>
    <w:rsid w:val="00A92D1D"/>
    <w:rsid w:val="00A92D3B"/>
    <w:rsid w:val="00A92DFB"/>
    <w:rsid w:val="00A92E09"/>
    <w:rsid w:val="00A92E82"/>
    <w:rsid w:val="00A92FE1"/>
    <w:rsid w:val="00A930A6"/>
    <w:rsid w:val="00A930F3"/>
    <w:rsid w:val="00A931B4"/>
    <w:rsid w:val="00A932DB"/>
    <w:rsid w:val="00A933CE"/>
    <w:rsid w:val="00A93448"/>
    <w:rsid w:val="00A934C8"/>
    <w:rsid w:val="00A93530"/>
    <w:rsid w:val="00A9362B"/>
    <w:rsid w:val="00A9365D"/>
    <w:rsid w:val="00A93746"/>
    <w:rsid w:val="00A937FC"/>
    <w:rsid w:val="00A93840"/>
    <w:rsid w:val="00A93889"/>
    <w:rsid w:val="00A938AA"/>
    <w:rsid w:val="00A938CB"/>
    <w:rsid w:val="00A93A1C"/>
    <w:rsid w:val="00A93A5E"/>
    <w:rsid w:val="00A93A8A"/>
    <w:rsid w:val="00A93ABF"/>
    <w:rsid w:val="00A93B62"/>
    <w:rsid w:val="00A93DCA"/>
    <w:rsid w:val="00A93EC2"/>
    <w:rsid w:val="00A93EFC"/>
    <w:rsid w:val="00A93F01"/>
    <w:rsid w:val="00A93F1B"/>
    <w:rsid w:val="00A93FAF"/>
    <w:rsid w:val="00A93FE3"/>
    <w:rsid w:val="00A93FE8"/>
    <w:rsid w:val="00A940E6"/>
    <w:rsid w:val="00A9414C"/>
    <w:rsid w:val="00A94230"/>
    <w:rsid w:val="00A94352"/>
    <w:rsid w:val="00A94463"/>
    <w:rsid w:val="00A94495"/>
    <w:rsid w:val="00A944B2"/>
    <w:rsid w:val="00A944BD"/>
    <w:rsid w:val="00A944D2"/>
    <w:rsid w:val="00A944D3"/>
    <w:rsid w:val="00A945BE"/>
    <w:rsid w:val="00A9465F"/>
    <w:rsid w:val="00A946AE"/>
    <w:rsid w:val="00A94708"/>
    <w:rsid w:val="00A94731"/>
    <w:rsid w:val="00A9478F"/>
    <w:rsid w:val="00A948AD"/>
    <w:rsid w:val="00A948D7"/>
    <w:rsid w:val="00A94976"/>
    <w:rsid w:val="00A94A0A"/>
    <w:rsid w:val="00A94A42"/>
    <w:rsid w:val="00A94A94"/>
    <w:rsid w:val="00A94ADD"/>
    <w:rsid w:val="00A94B22"/>
    <w:rsid w:val="00A94B25"/>
    <w:rsid w:val="00A94B44"/>
    <w:rsid w:val="00A94C1E"/>
    <w:rsid w:val="00A94C9B"/>
    <w:rsid w:val="00A94D4A"/>
    <w:rsid w:val="00A94E58"/>
    <w:rsid w:val="00A94E8F"/>
    <w:rsid w:val="00A94EA8"/>
    <w:rsid w:val="00A94F60"/>
    <w:rsid w:val="00A9503C"/>
    <w:rsid w:val="00A95075"/>
    <w:rsid w:val="00A95130"/>
    <w:rsid w:val="00A95154"/>
    <w:rsid w:val="00A95182"/>
    <w:rsid w:val="00A951EA"/>
    <w:rsid w:val="00A95224"/>
    <w:rsid w:val="00A9522D"/>
    <w:rsid w:val="00A95286"/>
    <w:rsid w:val="00A952D4"/>
    <w:rsid w:val="00A95303"/>
    <w:rsid w:val="00A953CF"/>
    <w:rsid w:val="00A953FB"/>
    <w:rsid w:val="00A954C5"/>
    <w:rsid w:val="00A955EF"/>
    <w:rsid w:val="00A9564C"/>
    <w:rsid w:val="00A9566A"/>
    <w:rsid w:val="00A956B1"/>
    <w:rsid w:val="00A956DC"/>
    <w:rsid w:val="00A9575A"/>
    <w:rsid w:val="00A95781"/>
    <w:rsid w:val="00A9578C"/>
    <w:rsid w:val="00A957D5"/>
    <w:rsid w:val="00A958E1"/>
    <w:rsid w:val="00A958F0"/>
    <w:rsid w:val="00A958F5"/>
    <w:rsid w:val="00A95A55"/>
    <w:rsid w:val="00A95AD3"/>
    <w:rsid w:val="00A95B32"/>
    <w:rsid w:val="00A95BEB"/>
    <w:rsid w:val="00A95BFC"/>
    <w:rsid w:val="00A95C29"/>
    <w:rsid w:val="00A95C72"/>
    <w:rsid w:val="00A95CB9"/>
    <w:rsid w:val="00A95D45"/>
    <w:rsid w:val="00A95E7A"/>
    <w:rsid w:val="00A95EFE"/>
    <w:rsid w:val="00A95F25"/>
    <w:rsid w:val="00A95F50"/>
    <w:rsid w:val="00A960A6"/>
    <w:rsid w:val="00A960B4"/>
    <w:rsid w:val="00A96102"/>
    <w:rsid w:val="00A9625C"/>
    <w:rsid w:val="00A96321"/>
    <w:rsid w:val="00A96497"/>
    <w:rsid w:val="00A964BB"/>
    <w:rsid w:val="00A964D5"/>
    <w:rsid w:val="00A96517"/>
    <w:rsid w:val="00A9656B"/>
    <w:rsid w:val="00A965C7"/>
    <w:rsid w:val="00A965D6"/>
    <w:rsid w:val="00A9664A"/>
    <w:rsid w:val="00A9669E"/>
    <w:rsid w:val="00A96703"/>
    <w:rsid w:val="00A9674F"/>
    <w:rsid w:val="00A968B7"/>
    <w:rsid w:val="00A969CF"/>
    <w:rsid w:val="00A969F6"/>
    <w:rsid w:val="00A969F7"/>
    <w:rsid w:val="00A96A43"/>
    <w:rsid w:val="00A96AB6"/>
    <w:rsid w:val="00A96BA9"/>
    <w:rsid w:val="00A96BE5"/>
    <w:rsid w:val="00A96D3B"/>
    <w:rsid w:val="00A96DAA"/>
    <w:rsid w:val="00A96E0B"/>
    <w:rsid w:val="00A96E14"/>
    <w:rsid w:val="00A96E62"/>
    <w:rsid w:val="00A96E92"/>
    <w:rsid w:val="00A96EB7"/>
    <w:rsid w:val="00A96ED3"/>
    <w:rsid w:val="00A96FCC"/>
    <w:rsid w:val="00A96FEA"/>
    <w:rsid w:val="00A97069"/>
    <w:rsid w:val="00A97177"/>
    <w:rsid w:val="00A9720A"/>
    <w:rsid w:val="00A97228"/>
    <w:rsid w:val="00A9722E"/>
    <w:rsid w:val="00A9724D"/>
    <w:rsid w:val="00A97257"/>
    <w:rsid w:val="00A9725F"/>
    <w:rsid w:val="00A97295"/>
    <w:rsid w:val="00A9733A"/>
    <w:rsid w:val="00A97410"/>
    <w:rsid w:val="00A97494"/>
    <w:rsid w:val="00A975E7"/>
    <w:rsid w:val="00A9761E"/>
    <w:rsid w:val="00A976D9"/>
    <w:rsid w:val="00A97849"/>
    <w:rsid w:val="00A978EC"/>
    <w:rsid w:val="00A97916"/>
    <w:rsid w:val="00A97936"/>
    <w:rsid w:val="00A979B6"/>
    <w:rsid w:val="00A979C9"/>
    <w:rsid w:val="00A97A4D"/>
    <w:rsid w:val="00A97A8F"/>
    <w:rsid w:val="00A97ABE"/>
    <w:rsid w:val="00A97B5D"/>
    <w:rsid w:val="00A97C25"/>
    <w:rsid w:val="00A97C88"/>
    <w:rsid w:val="00A97CCE"/>
    <w:rsid w:val="00A97CE8"/>
    <w:rsid w:val="00A97D4A"/>
    <w:rsid w:val="00A97DB2"/>
    <w:rsid w:val="00A97DF3"/>
    <w:rsid w:val="00A97F07"/>
    <w:rsid w:val="00A97F73"/>
    <w:rsid w:val="00A97FA3"/>
    <w:rsid w:val="00A97FF5"/>
    <w:rsid w:val="00AA005F"/>
    <w:rsid w:val="00AA00D0"/>
    <w:rsid w:val="00AA012C"/>
    <w:rsid w:val="00AA0161"/>
    <w:rsid w:val="00AA01BC"/>
    <w:rsid w:val="00AA01E6"/>
    <w:rsid w:val="00AA022B"/>
    <w:rsid w:val="00AA02EE"/>
    <w:rsid w:val="00AA0387"/>
    <w:rsid w:val="00AA03AE"/>
    <w:rsid w:val="00AA03E2"/>
    <w:rsid w:val="00AA03FE"/>
    <w:rsid w:val="00AA0487"/>
    <w:rsid w:val="00AA0493"/>
    <w:rsid w:val="00AA04F8"/>
    <w:rsid w:val="00AA06BF"/>
    <w:rsid w:val="00AA0737"/>
    <w:rsid w:val="00AA07BA"/>
    <w:rsid w:val="00AA07CC"/>
    <w:rsid w:val="00AA085F"/>
    <w:rsid w:val="00AA08A0"/>
    <w:rsid w:val="00AA0907"/>
    <w:rsid w:val="00AA091D"/>
    <w:rsid w:val="00AA0977"/>
    <w:rsid w:val="00AA097F"/>
    <w:rsid w:val="00AA0AE4"/>
    <w:rsid w:val="00AA0B5B"/>
    <w:rsid w:val="00AA0B73"/>
    <w:rsid w:val="00AA0C0B"/>
    <w:rsid w:val="00AA0C26"/>
    <w:rsid w:val="00AA0C69"/>
    <w:rsid w:val="00AA0D37"/>
    <w:rsid w:val="00AA0D9F"/>
    <w:rsid w:val="00AA0DC7"/>
    <w:rsid w:val="00AA0DED"/>
    <w:rsid w:val="00AA0DF6"/>
    <w:rsid w:val="00AA0DFE"/>
    <w:rsid w:val="00AA0E29"/>
    <w:rsid w:val="00AA0E34"/>
    <w:rsid w:val="00AA0E7B"/>
    <w:rsid w:val="00AA0F5C"/>
    <w:rsid w:val="00AA0F8F"/>
    <w:rsid w:val="00AA0FE2"/>
    <w:rsid w:val="00AA0FF4"/>
    <w:rsid w:val="00AA10F4"/>
    <w:rsid w:val="00AA113D"/>
    <w:rsid w:val="00AA114E"/>
    <w:rsid w:val="00AA1290"/>
    <w:rsid w:val="00AA12BE"/>
    <w:rsid w:val="00AA1383"/>
    <w:rsid w:val="00AA13AB"/>
    <w:rsid w:val="00AA1401"/>
    <w:rsid w:val="00AA143A"/>
    <w:rsid w:val="00AA1444"/>
    <w:rsid w:val="00AA15AF"/>
    <w:rsid w:val="00AA15F8"/>
    <w:rsid w:val="00AA1604"/>
    <w:rsid w:val="00AA161F"/>
    <w:rsid w:val="00AA166E"/>
    <w:rsid w:val="00AA1761"/>
    <w:rsid w:val="00AA1882"/>
    <w:rsid w:val="00AA18F9"/>
    <w:rsid w:val="00AA196F"/>
    <w:rsid w:val="00AA19CE"/>
    <w:rsid w:val="00AA19E3"/>
    <w:rsid w:val="00AA1A57"/>
    <w:rsid w:val="00AA1ADE"/>
    <w:rsid w:val="00AA1AEA"/>
    <w:rsid w:val="00AA1B04"/>
    <w:rsid w:val="00AA1B2A"/>
    <w:rsid w:val="00AA1C2F"/>
    <w:rsid w:val="00AA1C94"/>
    <w:rsid w:val="00AA1D05"/>
    <w:rsid w:val="00AA1D24"/>
    <w:rsid w:val="00AA1DE9"/>
    <w:rsid w:val="00AA1E25"/>
    <w:rsid w:val="00AA1EDC"/>
    <w:rsid w:val="00AA1EF6"/>
    <w:rsid w:val="00AA1F45"/>
    <w:rsid w:val="00AA1F52"/>
    <w:rsid w:val="00AA1F5C"/>
    <w:rsid w:val="00AA1FCB"/>
    <w:rsid w:val="00AA1FD7"/>
    <w:rsid w:val="00AA2087"/>
    <w:rsid w:val="00AA210B"/>
    <w:rsid w:val="00AA21FC"/>
    <w:rsid w:val="00AA2233"/>
    <w:rsid w:val="00AA23D4"/>
    <w:rsid w:val="00AA2452"/>
    <w:rsid w:val="00AA245D"/>
    <w:rsid w:val="00AA24CE"/>
    <w:rsid w:val="00AA2563"/>
    <w:rsid w:val="00AA25DA"/>
    <w:rsid w:val="00AA2610"/>
    <w:rsid w:val="00AA2627"/>
    <w:rsid w:val="00AA2659"/>
    <w:rsid w:val="00AA265B"/>
    <w:rsid w:val="00AA2695"/>
    <w:rsid w:val="00AA2751"/>
    <w:rsid w:val="00AA27D9"/>
    <w:rsid w:val="00AA2855"/>
    <w:rsid w:val="00AA2895"/>
    <w:rsid w:val="00AA29B4"/>
    <w:rsid w:val="00AA29E4"/>
    <w:rsid w:val="00AA29F3"/>
    <w:rsid w:val="00AA2A0B"/>
    <w:rsid w:val="00AA2A24"/>
    <w:rsid w:val="00AA2B5C"/>
    <w:rsid w:val="00AA2BE6"/>
    <w:rsid w:val="00AA2C28"/>
    <w:rsid w:val="00AA2C51"/>
    <w:rsid w:val="00AA2CC9"/>
    <w:rsid w:val="00AA2D71"/>
    <w:rsid w:val="00AA2DB2"/>
    <w:rsid w:val="00AA2E1A"/>
    <w:rsid w:val="00AA2E1D"/>
    <w:rsid w:val="00AA2E9E"/>
    <w:rsid w:val="00AA2F27"/>
    <w:rsid w:val="00AA2F39"/>
    <w:rsid w:val="00AA30F8"/>
    <w:rsid w:val="00AA31EF"/>
    <w:rsid w:val="00AA3240"/>
    <w:rsid w:val="00AA3313"/>
    <w:rsid w:val="00AA3318"/>
    <w:rsid w:val="00AA33B5"/>
    <w:rsid w:val="00AA33C4"/>
    <w:rsid w:val="00AA34E1"/>
    <w:rsid w:val="00AA372A"/>
    <w:rsid w:val="00AA372C"/>
    <w:rsid w:val="00AA37B6"/>
    <w:rsid w:val="00AA37E5"/>
    <w:rsid w:val="00AA38C4"/>
    <w:rsid w:val="00AA38DF"/>
    <w:rsid w:val="00AA3903"/>
    <w:rsid w:val="00AA3990"/>
    <w:rsid w:val="00AA3A24"/>
    <w:rsid w:val="00AA3A70"/>
    <w:rsid w:val="00AA3AED"/>
    <w:rsid w:val="00AA3C1B"/>
    <w:rsid w:val="00AA3C2E"/>
    <w:rsid w:val="00AA3C39"/>
    <w:rsid w:val="00AA3C47"/>
    <w:rsid w:val="00AA3D86"/>
    <w:rsid w:val="00AA3DE4"/>
    <w:rsid w:val="00AA3E05"/>
    <w:rsid w:val="00AA3E3E"/>
    <w:rsid w:val="00AA3E4D"/>
    <w:rsid w:val="00AA3EAE"/>
    <w:rsid w:val="00AA3F4B"/>
    <w:rsid w:val="00AA3F6B"/>
    <w:rsid w:val="00AA3F95"/>
    <w:rsid w:val="00AA3FCE"/>
    <w:rsid w:val="00AA3FD5"/>
    <w:rsid w:val="00AA4016"/>
    <w:rsid w:val="00AA40B0"/>
    <w:rsid w:val="00AA40C3"/>
    <w:rsid w:val="00AA40C8"/>
    <w:rsid w:val="00AA4168"/>
    <w:rsid w:val="00AA41AD"/>
    <w:rsid w:val="00AA41D1"/>
    <w:rsid w:val="00AA4201"/>
    <w:rsid w:val="00AA4309"/>
    <w:rsid w:val="00AA437B"/>
    <w:rsid w:val="00AA4410"/>
    <w:rsid w:val="00AA4528"/>
    <w:rsid w:val="00AA4557"/>
    <w:rsid w:val="00AA4648"/>
    <w:rsid w:val="00AA466E"/>
    <w:rsid w:val="00AA469F"/>
    <w:rsid w:val="00AA46CE"/>
    <w:rsid w:val="00AA46EB"/>
    <w:rsid w:val="00AA4794"/>
    <w:rsid w:val="00AA4809"/>
    <w:rsid w:val="00AA4849"/>
    <w:rsid w:val="00AA4862"/>
    <w:rsid w:val="00AA4922"/>
    <w:rsid w:val="00AA493E"/>
    <w:rsid w:val="00AA49B6"/>
    <w:rsid w:val="00AA49F1"/>
    <w:rsid w:val="00AA4AC6"/>
    <w:rsid w:val="00AA4B30"/>
    <w:rsid w:val="00AA4BA3"/>
    <w:rsid w:val="00AA4C79"/>
    <w:rsid w:val="00AA4CF8"/>
    <w:rsid w:val="00AA4DEE"/>
    <w:rsid w:val="00AA4E23"/>
    <w:rsid w:val="00AA4E2C"/>
    <w:rsid w:val="00AA4E83"/>
    <w:rsid w:val="00AA4EBA"/>
    <w:rsid w:val="00AA4EC9"/>
    <w:rsid w:val="00AA4FEB"/>
    <w:rsid w:val="00AA5122"/>
    <w:rsid w:val="00AA5180"/>
    <w:rsid w:val="00AA526D"/>
    <w:rsid w:val="00AA5284"/>
    <w:rsid w:val="00AA531D"/>
    <w:rsid w:val="00AA5386"/>
    <w:rsid w:val="00AA53A0"/>
    <w:rsid w:val="00AA540C"/>
    <w:rsid w:val="00AA5417"/>
    <w:rsid w:val="00AA54F4"/>
    <w:rsid w:val="00AA5510"/>
    <w:rsid w:val="00AA55BF"/>
    <w:rsid w:val="00AA5653"/>
    <w:rsid w:val="00AA5665"/>
    <w:rsid w:val="00AA5672"/>
    <w:rsid w:val="00AA57C9"/>
    <w:rsid w:val="00AA57EC"/>
    <w:rsid w:val="00AA582A"/>
    <w:rsid w:val="00AA5841"/>
    <w:rsid w:val="00AA59B5"/>
    <w:rsid w:val="00AA5A59"/>
    <w:rsid w:val="00AA5A7A"/>
    <w:rsid w:val="00AA5B41"/>
    <w:rsid w:val="00AA5B49"/>
    <w:rsid w:val="00AA5B55"/>
    <w:rsid w:val="00AA5C6A"/>
    <w:rsid w:val="00AA5C86"/>
    <w:rsid w:val="00AA5D54"/>
    <w:rsid w:val="00AA5D86"/>
    <w:rsid w:val="00AA5DAC"/>
    <w:rsid w:val="00AA5F71"/>
    <w:rsid w:val="00AA5FE8"/>
    <w:rsid w:val="00AA6029"/>
    <w:rsid w:val="00AA6060"/>
    <w:rsid w:val="00AA6099"/>
    <w:rsid w:val="00AA60AD"/>
    <w:rsid w:val="00AA60D0"/>
    <w:rsid w:val="00AA61B8"/>
    <w:rsid w:val="00AA628F"/>
    <w:rsid w:val="00AA63AE"/>
    <w:rsid w:val="00AA642A"/>
    <w:rsid w:val="00AA64B0"/>
    <w:rsid w:val="00AA64FF"/>
    <w:rsid w:val="00AA66AA"/>
    <w:rsid w:val="00AA66C9"/>
    <w:rsid w:val="00AA66F6"/>
    <w:rsid w:val="00AA676B"/>
    <w:rsid w:val="00AA6817"/>
    <w:rsid w:val="00AA6839"/>
    <w:rsid w:val="00AA6846"/>
    <w:rsid w:val="00AA6950"/>
    <w:rsid w:val="00AA69A6"/>
    <w:rsid w:val="00AA6A84"/>
    <w:rsid w:val="00AA6B7A"/>
    <w:rsid w:val="00AA6B83"/>
    <w:rsid w:val="00AA6E10"/>
    <w:rsid w:val="00AA6FD9"/>
    <w:rsid w:val="00AA70B2"/>
    <w:rsid w:val="00AA70B7"/>
    <w:rsid w:val="00AA71EC"/>
    <w:rsid w:val="00AA723A"/>
    <w:rsid w:val="00AA72A8"/>
    <w:rsid w:val="00AA72EE"/>
    <w:rsid w:val="00AA73C2"/>
    <w:rsid w:val="00AA73D9"/>
    <w:rsid w:val="00AA73F1"/>
    <w:rsid w:val="00AA7417"/>
    <w:rsid w:val="00AA7595"/>
    <w:rsid w:val="00AA75C5"/>
    <w:rsid w:val="00AA75D5"/>
    <w:rsid w:val="00AA76EE"/>
    <w:rsid w:val="00AA7730"/>
    <w:rsid w:val="00AA7781"/>
    <w:rsid w:val="00AA781A"/>
    <w:rsid w:val="00AA787B"/>
    <w:rsid w:val="00AA78C1"/>
    <w:rsid w:val="00AA797A"/>
    <w:rsid w:val="00AA79D4"/>
    <w:rsid w:val="00AA7A22"/>
    <w:rsid w:val="00AA7A86"/>
    <w:rsid w:val="00AA7ABC"/>
    <w:rsid w:val="00AA7B64"/>
    <w:rsid w:val="00AA7BCF"/>
    <w:rsid w:val="00AA7C08"/>
    <w:rsid w:val="00AA7C88"/>
    <w:rsid w:val="00AA7CF0"/>
    <w:rsid w:val="00AA7D8D"/>
    <w:rsid w:val="00AA7DBE"/>
    <w:rsid w:val="00AA7E1D"/>
    <w:rsid w:val="00AA7EE2"/>
    <w:rsid w:val="00AA7F67"/>
    <w:rsid w:val="00AA7F98"/>
    <w:rsid w:val="00AB0056"/>
    <w:rsid w:val="00AB007E"/>
    <w:rsid w:val="00AB00BB"/>
    <w:rsid w:val="00AB014D"/>
    <w:rsid w:val="00AB015C"/>
    <w:rsid w:val="00AB0160"/>
    <w:rsid w:val="00AB0266"/>
    <w:rsid w:val="00AB0268"/>
    <w:rsid w:val="00AB02BB"/>
    <w:rsid w:val="00AB03A9"/>
    <w:rsid w:val="00AB0612"/>
    <w:rsid w:val="00AB07F7"/>
    <w:rsid w:val="00AB0821"/>
    <w:rsid w:val="00AB0896"/>
    <w:rsid w:val="00AB08D3"/>
    <w:rsid w:val="00AB0945"/>
    <w:rsid w:val="00AB0A95"/>
    <w:rsid w:val="00AB0B70"/>
    <w:rsid w:val="00AB0BD0"/>
    <w:rsid w:val="00AB0D7C"/>
    <w:rsid w:val="00AB0D9F"/>
    <w:rsid w:val="00AB0DC1"/>
    <w:rsid w:val="00AB0DDA"/>
    <w:rsid w:val="00AB0E01"/>
    <w:rsid w:val="00AB0E11"/>
    <w:rsid w:val="00AB0EAA"/>
    <w:rsid w:val="00AB0F26"/>
    <w:rsid w:val="00AB0FB4"/>
    <w:rsid w:val="00AB1059"/>
    <w:rsid w:val="00AB10E4"/>
    <w:rsid w:val="00AB1179"/>
    <w:rsid w:val="00AB12D4"/>
    <w:rsid w:val="00AB12FE"/>
    <w:rsid w:val="00AB130E"/>
    <w:rsid w:val="00AB1351"/>
    <w:rsid w:val="00AB137E"/>
    <w:rsid w:val="00AB139E"/>
    <w:rsid w:val="00AB143C"/>
    <w:rsid w:val="00AB1457"/>
    <w:rsid w:val="00AB1458"/>
    <w:rsid w:val="00AB147F"/>
    <w:rsid w:val="00AB1506"/>
    <w:rsid w:val="00AB1617"/>
    <w:rsid w:val="00AB161D"/>
    <w:rsid w:val="00AB16B2"/>
    <w:rsid w:val="00AB1770"/>
    <w:rsid w:val="00AB17A0"/>
    <w:rsid w:val="00AB17BE"/>
    <w:rsid w:val="00AB1819"/>
    <w:rsid w:val="00AB1867"/>
    <w:rsid w:val="00AB187A"/>
    <w:rsid w:val="00AB187F"/>
    <w:rsid w:val="00AB189D"/>
    <w:rsid w:val="00AB1A1D"/>
    <w:rsid w:val="00AB1A87"/>
    <w:rsid w:val="00AB1AD5"/>
    <w:rsid w:val="00AB1B29"/>
    <w:rsid w:val="00AB1B65"/>
    <w:rsid w:val="00AB1B8A"/>
    <w:rsid w:val="00AB1BF3"/>
    <w:rsid w:val="00AB1D91"/>
    <w:rsid w:val="00AB1DE1"/>
    <w:rsid w:val="00AB1E35"/>
    <w:rsid w:val="00AB1E3C"/>
    <w:rsid w:val="00AB1EA6"/>
    <w:rsid w:val="00AB1F04"/>
    <w:rsid w:val="00AB1F50"/>
    <w:rsid w:val="00AB1F7F"/>
    <w:rsid w:val="00AB2007"/>
    <w:rsid w:val="00AB2015"/>
    <w:rsid w:val="00AB210B"/>
    <w:rsid w:val="00AB2113"/>
    <w:rsid w:val="00AB218A"/>
    <w:rsid w:val="00AB21D2"/>
    <w:rsid w:val="00AB21EC"/>
    <w:rsid w:val="00AB221E"/>
    <w:rsid w:val="00AB2226"/>
    <w:rsid w:val="00AB222F"/>
    <w:rsid w:val="00AB2360"/>
    <w:rsid w:val="00AB2365"/>
    <w:rsid w:val="00AB2391"/>
    <w:rsid w:val="00AB23F0"/>
    <w:rsid w:val="00AB2468"/>
    <w:rsid w:val="00AB24B0"/>
    <w:rsid w:val="00AB24C9"/>
    <w:rsid w:val="00AB24E7"/>
    <w:rsid w:val="00AB24EF"/>
    <w:rsid w:val="00AB2502"/>
    <w:rsid w:val="00AB255A"/>
    <w:rsid w:val="00AB25D7"/>
    <w:rsid w:val="00AB26DA"/>
    <w:rsid w:val="00AB26EC"/>
    <w:rsid w:val="00AB279E"/>
    <w:rsid w:val="00AB27B7"/>
    <w:rsid w:val="00AB27D8"/>
    <w:rsid w:val="00AB27F0"/>
    <w:rsid w:val="00AB281A"/>
    <w:rsid w:val="00AB2967"/>
    <w:rsid w:val="00AB297C"/>
    <w:rsid w:val="00AB29FD"/>
    <w:rsid w:val="00AB2AD3"/>
    <w:rsid w:val="00AB2AD9"/>
    <w:rsid w:val="00AB2B38"/>
    <w:rsid w:val="00AB2B4A"/>
    <w:rsid w:val="00AB2C22"/>
    <w:rsid w:val="00AB2CE4"/>
    <w:rsid w:val="00AB2CEA"/>
    <w:rsid w:val="00AB2D0D"/>
    <w:rsid w:val="00AB2D3A"/>
    <w:rsid w:val="00AB2D49"/>
    <w:rsid w:val="00AB2DED"/>
    <w:rsid w:val="00AB2E3B"/>
    <w:rsid w:val="00AB2E47"/>
    <w:rsid w:val="00AB2E69"/>
    <w:rsid w:val="00AB2EC7"/>
    <w:rsid w:val="00AB2F1C"/>
    <w:rsid w:val="00AB2F8D"/>
    <w:rsid w:val="00AB300C"/>
    <w:rsid w:val="00AB300F"/>
    <w:rsid w:val="00AB3027"/>
    <w:rsid w:val="00AB30C1"/>
    <w:rsid w:val="00AB31ED"/>
    <w:rsid w:val="00AB324A"/>
    <w:rsid w:val="00AB3288"/>
    <w:rsid w:val="00AB32DA"/>
    <w:rsid w:val="00AB338D"/>
    <w:rsid w:val="00AB3452"/>
    <w:rsid w:val="00AB35B2"/>
    <w:rsid w:val="00AB363A"/>
    <w:rsid w:val="00AB3656"/>
    <w:rsid w:val="00AB3670"/>
    <w:rsid w:val="00AB37AA"/>
    <w:rsid w:val="00AB37D3"/>
    <w:rsid w:val="00AB3802"/>
    <w:rsid w:val="00AB3857"/>
    <w:rsid w:val="00AB38F5"/>
    <w:rsid w:val="00AB390B"/>
    <w:rsid w:val="00AB39B5"/>
    <w:rsid w:val="00AB39E6"/>
    <w:rsid w:val="00AB3A11"/>
    <w:rsid w:val="00AB3A38"/>
    <w:rsid w:val="00AB3A5C"/>
    <w:rsid w:val="00AB3A8D"/>
    <w:rsid w:val="00AB3A99"/>
    <w:rsid w:val="00AB3A9F"/>
    <w:rsid w:val="00AB3AF0"/>
    <w:rsid w:val="00AB3B33"/>
    <w:rsid w:val="00AB3B66"/>
    <w:rsid w:val="00AB3C37"/>
    <w:rsid w:val="00AB3C64"/>
    <w:rsid w:val="00AB3D05"/>
    <w:rsid w:val="00AB3D32"/>
    <w:rsid w:val="00AB3D69"/>
    <w:rsid w:val="00AB3E02"/>
    <w:rsid w:val="00AB3E08"/>
    <w:rsid w:val="00AB3E5D"/>
    <w:rsid w:val="00AB3F23"/>
    <w:rsid w:val="00AB3FC2"/>
    <w:rsid w:val="00AB3FFA"/>
    <w:rsid w:val="00AB400E"/>
    <w:rsid w:val="00AB4046"/>
    <w:rsid w:val="00AB40FC"/>
    <w:rsid w:val="00AB41D7"/>
    <w:rsid w:val="00AB4233"/>
    <w:rsid w:val="00AB4318"/>
    <w:rsid w:val="00AB433D"/>
    <w:rsid w:val="00AB4349"/>
    <w:rsid w:val="00AB43B2"/>
    <w:rsid w:val="00AB4407"/>
    <w:rsid w:val="00AB4431"/>
    <w:rsid w:val="00AB4442"/>
    <w:rsid w:val="00AB452A"/>
    <w:rsid w:val="00AB4582"/>
    <w:rsid w:val="00AB459E"/>
    <w:rsid w:val="00AB4605"/>
    <w:rsid w:val="00AB46BA"/>
    <w:rsid w:val="00AB484F"/>
    <w:rsid w:val="00AB4886"/>
    <w:rsid w:val="00AB48BE"/>
    <w:rsid w:val="00AB4981"/>
    <w:rsid w:val="00AB4982"/>
    <w:rsid w:val="00AB49A6"/>
    <w:rsid w:val="00AB49A7"/>
    <w:rsid w:val="00AB49E5"/>
    <w:rsid w:val="00AB4A1F"/>
    <w:rsid w:val="00AB4A7C"/>
    <w:rsid w:val="00AB4A9F"/>
    <w:rsid w:val="00AB4B44"/>
    <w:rsid w:val="00AB4CBE"/>
    <w:rsid w:val="00AB4D66"/>
    <w:rsid w:val="00AB4D6A"/>
    <w:rsid w:val="00AB4DA1"/>
    <w:rsid w:val="00AB4DE8"/>
    <w:rsid w:val="00AB4DEC"/>
    <w:rsid w:val="00AB4F56"/>
    <w:rsid w:val="00AB4FBD"/>
    <w:rsid w:val="00AB4FC1"/>
    <w:rsid w:val="00AB5032"/>
    <w:rsid w:val="00AB5035"/>
    <w:rsid w:val="00AB5058"/>
    <w:rsid w:val="00AB515D"/>
    <w:rsid w:val="00AB51BC"/>
    <w:rsid w:val="00AB51E5"/>
    <w:rsid w:val="00AB5244"/>
    <w:rsid w:val="00AB524F"/>
    <w:rsid w:val="00AB5278"/>
    <w:rsid w:val="00AB52F7"/>
    <w:rsid w:val="00AB5409"/>
    <w:rsid w:val="00AB55B7"/>
    <w:rsid w:val="00AB56B4"/>
    <w:rsid w:val="00AB5735"/>
    <w:rsid w:val="00AB57B1"/>
    <w:rsid w:val="00AB5820"/>
    <w:rsid w:val="00AB58E2"/>
    <w:rsid w:val="00AB5914"/>
    <w:rsid w:val="00AB5A4F"/>
    <w:rsid w:val="00AB5ACB"/>
    <w:rsid w:val="00AB5AF7"/>
    <w:rsid w:val="00AB5B4E"/>
    <w:rsid w:val="00AB5BCE"/>
    <w:rsid w:val="00AB5C20"/>
    <w:rsid w:val="00AB5C27"/>
    <w:rsid w:val="00AB5CA5"/>
    <w:rsid w:val="00AB5CCB"/>
    <w:rsid w:val="00AB5CFF"/>
    <w:rsid w:val="00AB5D93"/>
    <w:rsid w:val="00AB5E07"/>
    <w:rsid w:val="00AB5E74"/>
    <w:rsid w:val="00AB5E7B"/>
    <w:rsid w:val="00AB5F1E"/>
    <w:rsid w:val="00AB5F97"/>
    <w:rsid w:val="00AB5FFB"/>
    <w:rsid w:val="00AB60B5"/>
    <w:rsid w:val="00AB60D6"/>
    <w:rsid w:val="00AB60F3"/>
    <w:rsid w:val="00AB616D"/>
    <w:rsid w:val="00AB6211"/>
    <w:rsid w:val="00AB627B"/>
    <w:rsid w:val="00AB6339"/>
    <w:rsid w:val="00AB64C7"/>
    <w:rsid w:val="00AB64FA"/>
    <w:rsid w:val="00AB651E"/>
    <w:rsid w:val="00AB652D"/>
    <w:rsid w:val="00AB660E"/>
    <w:rsid w:val="00AB6630"/>
    <w:rsid w:val="00AB6632"/>
    <w:rsid w:val="00AB66A9"/>
    <w:rsid w:val="00AB6727"/>
    <w:rsid w:val="00AB680F"/>
    <w:rsid w:val="00AB6827"/>
    <w:rsid w:val="00AB6844"/>
    <w:rsid w:val="00AB6846"/>
    <w:rsid w:val="00AB6848"/>
    <w:rsid w:val="00AB6870"/>
    <w:rsid w:val="00AB68D3"/>
    <w:rsid w:val="00AB68D5"/>
    <w:rsid w:val="00AB6993"/>
    <w:rsid w:val="00AB69D5"/>
    <w:rsid w:val="00AB6A2A"/>
    <w:rsid w:val="00AB6B8F"/>
    <w:rsid w:val="00AB6BA5"/>
    <w:rsid w:val="00AB6C29"/>
    <w:rsid w:val="00AB6C89"/>
    <w:rsid w:val="00AB6DD3"/>
    <w:rsid w:val="00AB6DEB"/>
    <w:rsid w:val="00AB6EE9"/>
    <w:rsid w:val="00AB6F39"/>
    <w:rsid w:val="00AB6F77"/>
    <w:rsid w:val="00AB6FE1"/>
    <w:rsid w:val="00AB708B"/>
    <w:rsid w:val="00AB7094"/>
    <w:rsid w:val="00AB7102"/>
    <w:rsid w:val="00AB7116"/>
    <w:rsid w:val="00AB718C"/>
    <w:rsid w:val="00AB722F"/>
    <w:rsid w:val="00AB72B1"/>
    <w:rsid w:val="00AB72E4"/>
    <w:rsid w:val="00AB7318"/>
    <w:rsid w:val="00AB7324"/>
    <w:rsid w:val="00AB735F"/>
    <w:rsid w:val="00AB740C"/>
    <w:rsid w:val="00AB74AC"/>
    <w:rsid w:val="00AB74C6"/>
    <w:rsid w:val="00AB751F"/>
    <w:rsid w:val="00AB759E"/>
    <w:rsid w:val="00AB762C"/>
    <w:rsid w:val="00AB7668"/>
    <w:rsid w:val="00AB76A9"/>
    <w:rsid w:val="00AB76E5"/>
    <w:rsid w:val="00AB7866"/>
    <w:rsid w:val="00AB78FB"/>
    <w:rsid w:val="00AB792E"/>
    <w:rsid w:val="00AB796F"/>
    <w:rsid w:val="00AB7991"/>
    <w:rsid w:val="00AB7A3A"/>
    <w:rsid w:val="00AB7AAD"/>
    <w:rsid w:val="00AB7AC7"/>
    <w:rsid w:val="00AB7B43"/>
    <w:rsid w:val="00AB7B72"/>
    <w:rsid w:val="00AB7B7A"/>
    <w:rsid w:val="00AB7B7C"/>
    <w:rsid w:val="00AB7BEC"/>
    <w:rsid w:val="00AB7C7D"/>
    <w:rsid w:val="00AB7C84"/>
    <w:rsid w:val="00AB7CAD"/>
    <w:rsid w:val="00AB7D3C"/>
    <w:rsid w:val="00AB7DE8"/>
    <w:rsid w:val="00AB7E15"/>
    <w:rsid w:val="00AB7EC6"/>
    <w:rsid w:val="00AB7F70"/>
    <w:rsid w:val="00AB7F84"/>
    <w:rsid w:val="00AC001F"/>
    <w:rsid w:val="00AC00B6"/>
    <w:rsid w:val="00AC00E5"/>
    <w:rsid w:val="00AC00F7"/>
    <w:rsid w:val="00AC011A"/>
    <w:rsid w:val="00AC019A"/>
    <w:rsid w:val="00AC01D8"/>
    <w:rsid w:val="00AC020E"/>
    <w:rsid w:val="00AC0245"/>
    <w:rsid w:val="00AC02CB"/>
    <w:rsid w:val="00AC0311"/>
    <w:rsid w:val="00AC0359"/>
    <w:rsid w:val="00AC0392"/>
    <w:rsid w:val="00AC046A"/>
    <w:rsid w:val="00AC0475"/>
    <w:rsid w:val="00AC0744"/>
    <w:rsid w:val="00AC0791"/>
    <w:rsid w:val="00AC07FB"/>
    <w:rsid w:val="00AC087C"/>
    <w:rsid w:val="00AC08DB"/>
    <w:rsid w:val="00AC08F5"/>
    <w:rsid w:val="00AC092A"/>
    <w:rsid w:val="00AC0946"/>
    <w:rsid w:val="00AC09BE"/>
    <w:rsid w:val="00AC0A12"/>
    <w:rsid w:val="00AC0A3F"/>
    <w:rsid w:val="00AC0AA9"/>
    <w:rsid w:val="00AC0B52"/>
    <w:rsid w:val="00AC0BA0"/>
    <w:rsid w:val="00AC0C57"/>
    <w:rsid w:val="00AC0C58"/>
    <w:rsid w:val="00AC0D08"/>
    <w:rsid w:val="00AC0D12"/>
    <w:rsid w:val="00AC0D4C"/>
    <w:rsid w:val="00AC0DCD"/>
    <w:rsid w:val="00AC0E01"/>
    <w:rsid w:val="00AC0E35"/>
    <w:rsid w:val="00AC0EA5"/>
    <w:rsid w:val="00AC0F37"/>
    <w:rsid w:val="00AC0F3A"/>
    <w:rsid w:val="00AC0FC1"/>
    <w:rsid w:val="00AC1027"/>
    <w:rsid w:val="00AC1073"/>
    <w:rsid w:val="00AC111E"/>
    <w:rsid w:val="00AC11E8"/>
    <w:rsid w:val="00AC121C"/>
    <w:rsid w:val="00AC125B"/>
    <w:rsid w:val="00AC12E4"/>
    <w:rsid w:val="00AC12F6"/>
    <w:rsid w:val="00AC12FC"/>
    <w:rsid w:val="00AC1302"/>
    <w:rsid w:val="00AC1335"/>
    <w:rsid w:val="00AC141C"/>
    <w:rsid w:val="00AC142F"/>
    <w:rsid w:val="00AC1445"/>
    <w:rsid w:val="00AC160D"/>
    <w:rsid w:val="00AC16AB"/>
    <w:rsid w:val="00AC1708"/>
    <w:rsid w:val="00AC182E"/>
    <w:rsid w:val="00AC1853"/>
    <w:rsid w:val="00AC18C8"/>
    <w:rsid w:val="00AC1A2A"/>
    <w:rsid w:val="00AC1A30"/>
    <w:rsid w:val="00AC1ADC"/>
    <w:rsid w:val="00AC1B1B"/>
    <w:rsid w:val="00AC1B82"/>
    <w:rsid w:val="00AC1BA6"/>
    <w:rsid w:val="00AC1BAA"/>
    <w:rsid w:val="00AC1C09"/>
    <w:rsid w:val="00AC1CFD"/>
    <w:rsid w:val="00AC1D08"/>
    <w:rsid w:val="00AC1D3B"/>
    <w:rsid w:val="00AC1EBA"/>
    <w:rsid w:val="00AC1F14"/>
    <w:rsid w:val="00AC1FB2"/>
    <w:rsid w:val="00AC20AF"/>
    <w:rsid w:val="00AC2112"/>
    <w:rsid w:val="00AC2118"/>
    <w:rsid w:val="00AC211F"/>
    <w:rsid w:val="00AC2143"/>
    <w:rsid w:val="00AC215A"/>
    <w:rsid w:val="00AC21B2"/>
    <w:rsid w:val="00AC2224"/>
    <w:rsid w:val="00AC2250"/>
    <w:rsid w:val="00AC2280"/>
    <w:rsid w:val="00AC2362"/>
    <w:rsid w:val="00AC236D"/>
    <w:rsid w:val="00AC245A"/>
    <w:rsid w:val="00AC2464"/>
    <w:rsid w:val="00AC246F"/>
    <w:rsid w:val="00AC249F"/>
    <w:rsid w:val="00AC24A6"/>
    <w:rsid w:val="00AC2532"/>
    <w:rsid w:val="00AC2584"/>
    <w:rsid w:val="00AC2755"/>
    <w:rsid w:val="00AC2778"/>
    <w:rsid w:val="00AC288B"/>
    <w:rsid w:val="00AC2910"/>
    <w:rsid w:val="00AC29BB"/>
    <w:rsid w:val="00AC29BC"/>
    <w:rsid w:val="00AC29C1"/>
    <w:rsid w:val="00AC29CC"/>
    <w:rsid w:val="00AC2A57"/>
    <w:rsid w:val="00AC2ABE"/>
    <w:rsid w:val="00AC2B2B"/>
    <w:rsid w:val="00AC2B53"/>
    <w:rsid w:val="00AC2C2E"/>
    <w:rsid w:val="00AC2C8D"/>
    <w:rsid w:val="00AC2CFD"/>
    <w:rsid w:val="00AC2D54"/>
    <w:rsid w:val="00AC2D5C"/>
    <w:rsid w:val="00AC2EE1"/>
    <w:rsid w:val="00AC2F0E"/>
    <w:rsid w:val="00AC2F25"/>
    <w:rsid w:val="00AC302E"/>
    <w:rsid w:val="00AC30D5"/>
    <w:rsid w:val="00AC3113"/>
    <w:rsid w:val="00AC3195"/>
    <w:rsid w:val="00AC319D"/>
    <w:rsid w:val="00AC31D2"/>
    <w:rsid w:val="00AC323C"/>
    <w:rsid w:val="00AC32A5"/>
    <w:rsid w:val="00AC32B1"/>
    <w:rsid w:val="00AC338D"/>
    <w:rsid w:val="00AC33A9"/>
    <w:rsid w:val="00AC347D"/>
    <w:rsid w:val="00AC3492"/>
    <w:rsid w:val="00AC350B"/>
    <w:rsid w:val="00AC354F"/>
    <w:rsid w:val="00AC35BA"/>
    <w:rsid w:val="00AC371C"/>
    <w:rsid w:val="00AC372F"/>
    <w:rsid w:val="00AC383B"/>
    <w:rsid w:val="00AC38FD"/>
    <w:rsid w:val="00AC396E"/>
    <w:rsid w:val="00AC39D5"/>
    <w:rsid w:val="00AC3A00"/>
    <w:rsid w:val="00AC3A57"/>
    <w:rsid w:val="00AC3AB9"/>
    <w:rsid w:val="00AC3ABF"/>
    <w:rsid w:val="00AC3AD2"/>
    <w:rsid w:val="00AC3B1A"/>
    <w:rsid w:val="00AC3B85"/>
    <w:rsid w:val="00AC3BBA"/>
    <w:rsid w:val="00AC3BFF"/>
    <w:rsid w:val="00AC3C8B"/>
    <w:rsid w:val="00AC3CE3"/>
    <w:rsid w:val="00AC3D6A"/>
    <w:rsid w:val="00AC3DE8"/>
    <w:rsid w:val="00AC3E4C"/>
    <w:rsid w:val="00AC3F31"/>
    <w:rsid w:val="00AC3F9B"/>
    <w:rsid w:val="00AC4035"/>
    <w:rsid w:val="00AC404F"/>
    <w:rsid w:val="00AC4060"/>
    <w:rsid w:val="00AC407C"/>
    <w:rsid w:val="00AC4103"/>
    <w:rsid w:val="00AC410F"/>
    <w:rsid w:val="00AC422C"/>
    <w:rsid w:val="00AC426D"/>
    <w:rsid w:val="00AC4328"/>
    <w:rsid w:val="00AC4338"/>
    <w:rsid w:val="00AC4365"/>
    <w:rsid w:val="00AC444C"/>
    <w:rsid w:val="00AC4466"/>
    <w:rsid w:val="00AC44A1"/>
    <w:rsid w:val="00AC44AE"/>
    <w:rsid w:val="00AC452E"/>
    <w:rsid w:val="00AC4590"/>
    <w:rsid w:val="00AC45C4"/>
    <w:rsid w:val="00AC4640"/>
    <w:rsid w:val="00AC4647"/>
    <w:rsid w:val="00AC46F0"/>
    <w:rsid w:val="00AC470E"/>
    <w:rsid w:val="00AC4728"/>
    <w:rsid w:val="00AC4792"/>
    <w:rsid w:val="00AC4797"/>
    <w:rsid w:val="00AC47C2"/>
    <w:rsid w:val="00AC47DA"/>
    <w:rsid w:val="00AC47E2"/>
    <w:rsid w:val="00AC4861"/>
    <w:rsid w:val="00AC48E9"/>
    <w:rsid w:val="00AC4913"/>
    <w:rsid w:val="00AC4915"/>
    <w:rsid w:val="00AC495D"/>
    <w:rsid w:val="00AC49DB"/>
    <w:rsid w:val="00AC4A0B"/>
    <w:rsid w:val="00AC4A1F"/>
    <w:rsid w:val="00AC4A30"/>
    <w:rsid w:val="00AC4B4E"/>
    <w:rsid w:val="00AC4B5F"/>
    <w:rsid w:val="00AC4B94"/>
    <w:rsid w:val="00AC4BAD"/>
    <w:rsid w:val="00AC4BBA"/>
    <w:rsid w:val="00AC4C91"/>
    <w:rsid w:val="00AC4D4D"/>
    <w:rsid w:val="00AC4D8A"/>
    <w:rsid w:val="00AC4DC2"/>
    <w:rsid w:val="00AC4E3F"/>
    <w:rsid w:val="00AC4E46"/>
    <w:rsid w:val="00AC4EAE"/>
    <w:rsid w:val="00AC4EF6"/>
    <w:rsid w:val="00AC4F90"/>
    <w:rsid w:val="00AC504D"/>
    <w:rsid w:val="00AC5090"/>
    <w:rsid w:val="00AC50D5"/>
    <w:rsid w:val="00AC50E2"/>
    <w:rsid w:val="00AC50E3"/>
    <w:rsid w:val="00AC510E"/>
    <w:rsid w:val="00AC514E"/>
    <w:rsid w:val="00AC51BA"/>
    <w:rsid w:val="00AC51D2"/>
    <w:rsid w:val="00AC5308"/>
    <w:rsid w:val="00AC5332"/>
    <w:rsid w:val="00AC5378"/>
    <w:rsid w:val="00AC539F"/>
    <w:rsid w:val="00AC53A3"/>
    <w:rsid w:val="00AC5527"/>
    <w:rsid w:val="00AC5590"/>
    <w:rsid w:val="00AC564C"/>
    <w:rsid w:val="00AC5680"/>
    <w:rsid w:val="00AC56A4"/>
    <w:rsid w:val="00AC5709"/>
    <w:rsid w:val="00AC57E5"/>
    <w:rsid w:val="00AC589D"/>
    <w:rsid w:val="00AC58DC"/>
    <w:rsid w:val="00AC594A"/>
    <w:rsid w:val="00AC594C"/>
    <w:rsid w:val="00AC597B"/>
    <w:rsid w:val="00AC59AB"/>
    <w:rsid w:val="00AC59BB"/>
    <w:rsid w:val="00AC5A7D"/>
    <w:rsid w:val="00AC5B2E"/>
    <w:rsid w:val="00AC5C5F"/>
    <w:rsid w:val="00AC5C85"/>
    <w:rsid w:val="00AC5CEC"/>
    <w:rsid w:val="00AC5D75"/>
    <w:rsid w:val="00AC5DC3"/>
    <w:rsid w:val="00AC5DFA"/>
    <w:rsid w:val="00AC5E26"/>
    <w:rsid w:val="00AC5E98"/>
    <w:rsid w:val="00AC5EE3"/>
    <w:rsid w:val="00AC5F15"/>
    <w:rsid w:val="00AC5F1B"/>
    <w:rsid w:val="00AC5FA0"/>
    <w:rsid w:val="00AC6003"/>
    <w:rsid w:val="00AC60DA"/>
    <w:rsid w:val="00AC6153"/>
    <w:rsid w:val="00AC6181"/>
    <w:rsid w:val="00AC6198"/>
    <w:rsid w:val="00AC61AD"/>
    <w:rsid w:val="00AC62B5"/>
    <w:rsid w:val="00AC62BB"/>
    <w:rsid w:val="00AC6327"/>
    <w:rsid w:val="00AC6356"/>
    <w:rsid w:val="00AC63FD"/>
    <w:rsid w:val="00AC6476"/>
    <w:rsid w:val="00AC6486"/>
    <w:rsid w:val="00AC64D6"/>
    <w:rsid w:val="00AC64E6"/>
    <w:rsid w:val="00AC64F5"/>
    <w:rsid w:val="00AC64FF"/>
    <w:rsid w:val="00AC6586"/>
    <w:rsid w:val="00AC65A7"/>
    <w:rsid w:val="00AC660A"/>
    <w:rsid w:val="00AC6674"/>
    <w:rsid w:val="00AC67C1"/>
    <w:rsid w:val="00AC6861"/>
    <w:rsid w:val="00AC6886"/>
    <w:rsid w:val="00AC6AC0"/>
    <w:rsid w:val="00AC6B15"/>
    <w:rsid w:val="00AC6BB1"/>
    <w:rsid w:val="00AC6CC3"/>
    <w:rsid w:val="00AC6D55"/>
    <w:rsid w:val="00AC6DCA"/>
    <w:rsid w:val="00AC6E01"/>
    <w:rsid w:val="00AC6E9F"/>
    <w:rsid w:val="00AC6EE7"/>
    <w:rsid w:val="00AC6FB4"/>
    <w:rsid w:val="00AC6FF7"/>
    <w:rsid w:val="00AC7058"/>
    <w:rsid w:val="00AC7060"/>
    <w:rsid w:val="00AC7222"/>
    <w:rsid w:val="00AC7240"/>
    <w:rsid w:val="00AC72BE"/>
    <w:rsid w:val="00AC72DA"/>
    <w:rsid w:val="00AC72E0"/>
    <w:rsid w:val="00AC72F3"/>
    <w:rsid w:val="00AC73F9"/>
    <w:rsid w:val="00AC7442"/>
    <w:rsid w:val="00AC7465"/>
    <w:rsid w:val="00AC7487"/>
    <w:rsid w:val="00AC74A1"/>
    <w:rsid w:val="00AC7532"/>
    <w:rsid w:val="00AC767F"/>
    <w:rsid w:val="00AC76A3"/>
    <w:rsid w:val="00AC76E4"/>
    <w:rsid w:val="00AC776E"/>
    <w:rsid w:val="00AC7787"/>
    <w:rsid w:val="00AC77D4"/>
    <w:rsid w:val="00AC78A2"/>
    <w:rsid w:val="00AC7931"/>
    <w:rsid w:val="00AC797B"/>
    <w:rsid w:val="00AC7982"/>
    <w:rsid w:val="00AC79FC"/>
    <w:rsid w:val="00AC7A21"/>
    <w:rsid w:val="00AC7A9E"/>
    <w:rsid w:val="00AC7AA4"/>
    <w:rsid w:val="00AC7B5C"/>
    <w:rsid w:val="00AC7C0A"/>
    <w:rsid w:val="00AC7C67"/>
    <w:rsid w:val="00AC7CBB"/>
    <w:rsid w:val="00AC7D15"/>
    <w:rsid w:val="00AC7D65"/>
    <w:rsid w:val="00AC7D8C"/>
    <w:rsid w:val="00AC7E0A"/>
    <w:rsid w:val="00AC7E30"/>
    <w:rsid w:val="00AC7E4E"/>
    <w:rsid w:val="00AC7E55"/>
    <w:rsid w:val="00AC7E5B"/>
    <w:rsid w:val="00AC7F4F"/>
    <w:rsid w:val="00AD007A"/>
    <w:rsid w:val="00AD0085"/>
    <w:rsid w:val="00AD0104"/>
    <w:rsid w:val="00AD010F"/>
    <w:rsid w:val="00AD011C"/>
    <w:rsid w:val="00AD019D"/>
    <w:rsid w:val="00AD01C9"/>
    <w:rsid w:val="00AD01CA"/>
    <w:rsid w:val="00AD01E6"/>
    <w:rsid w:val="00AD0212"/>
    <w:rsid w:val="00AD0255"/>
    <w:rsid w:val="00AD0292"/>
    <w:rsid w:val="00AD0311"/>
    <w:rsid w:val="00AD0321"/>
    <w:rsid w:val="00AD0347"/>
    <w:rsid w:val="00AD0395"/>
    <w:rsid w:val="00AD03B3"/>
    <w:rsid w:val="00AD03CA"/>
    <w:rsid w:val="00AD03D5"/>
    <w:rsid w:val="00AD03D9"/>
    <w:rsid w:val="00AD03EF"/>
    <w:rsid w:val="00AD0463"/>
    <w:rsid w:val="00AD04AC"/>
    <w:rsid w:val="00AD04BB"/>
    <w:rsid w:val="00AD04C1"/>
    <w:rsid w:val="00AD0544"/>
    <w:rsid w:val="00AD0553"/>
    <w:rsid w:val="00AD0672"/>
    <w:rsid w:val="00AD067A"/>
    <w:rsid w:val="00AD06CA"/>
    <w:rsid w:val="00AD073F"/>
    <w:rsid w:val="00AD07FC"/>
    <w:rsid w:val="00AD080D"/>
    <w:rsid w:val="00AD094A"/>
    <w:rsid w:val="00AD09EE"/>
    <w:rsid w:val="00AD09FA"/>
    <w:rsid w:val="00AD0A16"/>
    <w:rsid w:val="00AD0A3B"/>
    <w:rsid w:val="00AD0ACF"/>
    <w:rsid w:val="00AD0AED"/>
    <w:rsid w:val="00AD0B1D"/>
    <w:rsid w:val="00AD0BF5"/>
    <w:rsid w:val="00AD0C5C"/>
    <w:rsid w:val="00AD0D0B"/>
    <w:rsid w:val="00AD0D1B"/>
    <w:rsid w:val="00AD0D5C"/>
    <w:rsid w:val="00AD0DAD"/>
    <w:rsid w:val="00AD0E54"/>
    <w:rsid w:val="00AD0E8B"/>
    <w:rsid w:val="00AD0F1F"/>
    <w:rsid w:val="00AD0F23"/>
    <w:rsid w:val="00AD1039"/>
    <w:rsid w:val="00AD1054"/>
    <w:rsid w:val="00AD10EE"/>
    <w:rsid w:val="00AD1108"/>
    <w:rsid w:val="00AD114B"/>
    <w:rsid w:val="00AD11F4"/>
    <w:rsid w:val="00AD122B"/>
    <w:rsid w:val="00AD1237"/>
    <w:rsid w:val="00AD12E7"/>
    <w:rsid w:val="00AD131C"/>
    <w:rsid w:val="00AD135C"/>
    <w:rsid w:val="00AD139D"/>
    <w:rsid w:val="00AD13C8"/>
    <w:rsid w:val="00AD13D5"/>
    <w:rsid w:val="00AD13E6"/>
    <w:rsid w:val="00AD1491"/>
    <w:rsid w:val="00AD162B"/>
    <w:rsid w:val="00AD16AE"/>
    <w:rsid w:val="00AD16D6"/>
    <w:rsid w:val="00AD1731"/>
    <w:rsid w:val="00AD17EE"/>
    <w:rsid w:val="00AD1834"/>
    <w:rsid w:val="00AD1840"/>
    <w:rsid w:val="00AD1893"/>
    <w:rsid w:val="00AD18E9"/>
    <w:rsid w:val="00AD1990"/>
    <w:rsid w:val="00AD1A1E"/>
    <w:rsid w:val="00AD1AAA"/>
    <w:rsid w:val="00AD1B40"/>
    <w:rsid w:val="00AD1C7B"/>
    <w:rsid w:val="00AD1C94"/>
    <w:rsid w:val="00AD1E59"/>
    <w:rsid w:val="00AD1EEA"/>
    <w:rsid w:val="00AD1F14"/>
    <w:rsid w:val="00AD1F1D"/>
    <w:rsid w:val="00AD1F65"/>
    <w:rsid w:val="00AD1FAD"/>
    <w:rsid w:val="00AD2031"/>
    <w:rsid w:val="00AD206B"/>
    <w:rsid w:val="00AD20BA"/>
    <w:rsid w:val="00AD217F"/>
    <w:rsid w:val="00AD2261"/>
    <w:rsid w:val="00AD22B5"/>
    <w:rsid w:val="00AD2378"/>
    <w:rsid w:val="00AD243C"/>
    <w:rsid w:val="00AD2452"/>
    <w:rsid w:val="00AD2534"/>
    <w:rsid w:val="00AD277D"/>
    <w:rsid w:val="00AD27F8"/>
    <w:rsid w:val="00AD2961"/>
    <w:rsid w:val="00AD29B8"/>
    <w:rsid w:val="00AD29ED"/>
    <w:rsid w:val="00AD2A18"/>
    <w:rsid w:val="00AD2AD7"/>
    <w:rsid w:val="00AD2B1B"/>
    <w:rsid w:val="00AD2B90"/>
    <w:rsid w:val="00AD2C0E"/>
    <w:rsid w:val="00AD2D0C"/>
    <w:rsid w:val="00AD2D8F"/>
    <w:rsid w:val="00AD2DF9"/>
    <w:rsid w:val="00AD2E4F"/>
    <w:rsid w:val="00AD2E6C"/>
    <w:rsid w:val="00AD2E89"/>
    <w:rsid w:val="00AD2E92"/>
    <w:rsid w:val="00AD2ECE"/>
    <w:rsid w:val="00AD2F3A"/>
    <w:rsid w:val="00AD2F9D"/>
    <w:rsid w:val="00AD2FB9"/>
    <w:rsid w:val="00AD3288"/>
    <w:rsid w:val="00AD3296"/>
    <w:rsid w:val="00AD32AA"/>
    <w:rsid w:val="00AD33B5"/>
    <w:rsid w:val="00AD33E1"/>
    <w:rsid w:val="00AD3596"/>
    <w:rsid w:val="00AD35E4"/>
    <w:rsid w:val="00AD367B"/>
    <w:rsid w:val="00AD3708"/>
    <w:rsid w:val="00AD375F"/>
    <w:rsid w:val="00AD3890"/>
    <w:rsid w:val="00AD38A6"/>
    <w:rsid w:val="00AD38E8"/>
    <w:rsid w:val="00AD398F"/>
    <w:rsid w:val="00AD39A4"/>
    <w:rsid w:val="00AD39D4"/>
    <w:rsid w:val="00AD39F0"/>
    <w:rsid w:val="00AD3A79"/>
    <w:rsid w:val="00AD3A8A"/>
    <w:rsid w:val="00AD3B93"/>
    <w:rsid w:val="00AD3C0B"/>
    <w:rsid w:val="00AD3C32"/>
    <w:rsid w:val="00AD3C3A"/>
    <w:rsid w:val="00AD3C49"/>
    <w:rsid w:val="00AD3CBD"/>
    <w:rsid w:val="00AD3CC8"/>
    <w:rsid w:val="00AD3D0E"/>
    <w:rsid w:val="00AD3D45"/>
    <w:rsid w:val="00AD3E20"/>
    <w:rsid w:val="00AD3F7F"/>
    <w:rsid w:val="00AD4014"/>
    <w:rsid w:val="00AD4017"/>
    <w:rsid w:val="00AD408E"/>
    <w:rsid w:val="00AD409E"/>
    <w:rsid w:val="00AD40DA"/>
    <w:rsid w:val="00AD4154"/>
    <w:rsid w:val="00AD4255"/>
    <w:rsid w:val="00AD425D"/>
    <w:rsid w:val="00AD42C9"/>
    <w:rsid w:val="00AD4313"/>
    <w:rsid w:val="00AD4376"/>
    <w:rsid w:val="00AD43E4"/>
    <w:rsid w:val="00AD4463"/>
    <w:rsid w:val="00AD4480"/>
    <w:rsid w:val="00AD473B"/>
    <w:rsid w:val="00AD4741"/>
    <w:rsid w:val="00AD4769"/>
    <w:rsid w:val="00AD4814"/>
    <w:rsid w:val="00AD4969"/>
    <w:rsid w:val="00AD4A7F"/>
    <w:rsid w:val="00AD4AE0"/>
    <w:rsid w:val="00AD4B2C"/>
    <w:rsid w:val="00AD4B9D"/>
    <w:rsid w:val="00AD4BB7"/>
    <w:rsid w:val="00AD4C1A"/>
    <w:rsid w:val="00AD4C8E"/>
    <w:rsid w:val="00AD4C8F"/>
    <w:rsid w:val="00AD4CED"/>
    <w:rsid w:val="00AD4CF5"/>
    <w:rsid w:val="00AD4CFF"/>
    <w:rsid w:val="00AD4E06"/>
    <w:rsid w:val="00AD4EEA"/>
    <w:rsid w:val="00AD4EFB"/>
    <w:rsid w:val="00AD4F77"/>
    <w:rsid w:val="00AD5003"/>
    <w:rsid w:val="00AD5007"/>
    <w:rsid w:val="00AD5076"/>
    <w:rsid w:val="00AD51E5"/>
    <w:rsid w:val="00AD5255"/>
    <w:rsid w:val="00AD5278"/>
    <w:rsid w:val="00AD52AB"/>
    <w:rsid w:val="00AD52CF"/>
    <w:rsid w:val="00AD5315"/>
    <w:rsid w:val="00AD5413"/>
    <w:rsid w:val="00AD5418"/>
    <w:rsid w:val="00AD551C"/>
    <w:rsid w:val="00AD56CA"/>
    <w:rsid w:val="00AD5779"/>
    <w:rsid w:val="00AD5843"/>
    <w:rsid w:val="00AD58CA"/>
    <w:rsid w:val="00AD58DA"/>
    <w:rsid w:val="00AD59D5"/>
    <w:rsid w:val="00AD5AE4"/>
    <w:rsid w:val="00AD5AEF"/>
    <w:rsid w:val="00AD5B1C"/>
    <w:rsid w:val="00AD5C30"/>
    <w:rsid w:val="00AD5CD4"/>
    <w:rsid w:val="00AD5D38"/>
    <w:rsid w:val="00AD5DEB"/>
    <w:rsid w:val="00AD5FA4"/>
    <w:rsid w:val="00AD6009"/>
    <w:rsid w:val="00AD6096"/>
    <w:rsid w:val="00AD60D5"/>
    <w:rsid w:val="00AD61FF"/>
    <w:rsid w:val="00AD62AC"/>
    <w:rsid w:val="00AD62AD"/>
    <w:rsid w:val="00AD63EE"/>
    <w:rsid w:val="00AD6405"/>
    <w:rsid w:val="00AD6418"/>
    <w:rsid w:val="00AD64CE"/>
    <w:rsid w:val="00AD64E3"/>
    <w:rsid w:val="00AD65A5"/>
    <w:rsid w:val="00AD66B7"/>
    <w:rsid w:val="00AD66D9"/>
    <w:rsid w:val="00AD67EB"/>
    <w:rsid w:val="00AD681F"/>
    <w:rsid w:val="00AD6850"/>
    <w:rsid w:val="00AD6863"/>
    <w:rsid w:val="00AD68FB"/>
    <w:rsid w:val="00AD6939"/>
    <w:rsid w:val="00AD695F"/>
    <w:rsid w:val="00AD697B"/>
    <w:rsid w:val="00AD6A6B"/>
    <w:rsid w:val="00AD6A9A"/>
    <w:rsid w:val="00AD6AB8"/>
    <w:rsid w:val="00AD6ADA"/>
    <w:rsid w:val="00AD6B41"/>
    <w:rsid w:val="00AD6BB3"/>
    <w:rsid w:val="00AD6BDD"/>
    <w:rsid w:val="00AD6BF0"/>
    <w:rsid w:val="00AD6C53"/>
    <w:rsid w:val="00AD6C75"/>
    <w:rsid w:val="00AD6D2D"/>
    <w:rsid w:val="00AD6D77"/>
    <w:rsid w:val="00AD6D78"/>
    <w:rsid w:val="00AD6E5E"/>
    <w:rsid w:val="00AD6EEC"/>
    <w:rsid w:val="00AD6EF8"/>
    <w:rsid w:val="00AD6F1A"/>
    <w:rsid w:val="00AD6F2A"/>
    <w:rsid w:val="00AD6F62"/>
    <w:rsid w:val="00AD6F72"/>
    <w:rsid w:val="00AD7085"/>
    <w:rsid w:val="00AD7262"/>
    <w:rsid w:val="00AD726F"/>
    <w:rsid w:val="00AD727C"/>
    <w:rsid w:val="00AD72A6"/>
    <w:rsid w:val="00AD72D6"/>
    <w:rsid w:val="00AD734B"/>
    <w:rsid w:val="00AD7372"/>
    <w:rsid w:val="00AD73D3"/>
    <w:rsid w:val="00AD73F5"/>
    <w:rsid w:val="00AD7423"/>
    <w:rsid w:val="00AD7495"/>
    <w:rsid w:val="00AD7499"/>
    <w:rsid w:val="00AD74D7"/>
    <w:rsid w:val="00AD7510"/>
    <w:rsid w:val="00AD7536"/>
    <w:rsid w:val="00AD7539"/>
    <w:rsid w:val="00AD7699"/>
    <w:rsid w:val="00AD76FD"/>
    <w:rsid w:val="00AD7725"/>
    <w:rsid w:val="00AD7771"/>
    <w:rsid w:val="00AD7784"/>
    <w:rsid w:val="00AD7790"/>
    <w:rsid w:val="00AD77D7"/>
    <w:rsid w:val="00AD7904"/>
    <w:rsid w:val="00AD79FF"/>
    <w:rsid w:val="00AD7A34"/>
    <w:rsid w:val="00AD7B56"/>
    <w:rsid w:val="00AD7B5B"/>
    <w:rsid w:val="00AD7BDC"/>
    <w:rsid w:val="00AD7BF9"/>
    <w:rsid w:val="00AD7CD9"/>
    <w:rsid w:val="00AD7D4E"/>
    <w:rsid w:val="00AD7DA4"/>
    <w:rsid w:val="00AD7DB5"/>
    <w:rsid w:val="00AD7DF2"/>
    <w:rsid w:val="00AD7E6D"/>
    <w:rsid w:val="00AD7E6E"/>
    <w:rsid w:val="00AD7EFF"/>
    <w:rsid w:val="00AD7F4D"/>
    <w:rsid w:val="00AD7F9C"/>
    <w:rsid w:val="00AE006B"/>
    <w:rsid w:val="00AE0140"/>
    <w:rsid w:val="00AE0197"/>
    <w:rsid w:val="00AE0223"/>
    <w:rsid w:val="00AE02C0"/>
    <w:rsid w:val="00AE0380"/>
    <w:rsid w:val="00AE03ED"/>
    <w:rsid w:val="00AE03EF"/>
    <w:rsid w:val="00AE03FB"/>
    <w:rsid w:val="00AE0433"/>
    <w:rsid w:val="00AE04EF"/>
    <w:rsid w:val="00AE054F"/>
    <w:rsid w:val="00AE05D0"/>
    <w:rsid w:val="00AE064D"/>
    <w:rsid w:val="00AE0743"/>
    <w:rsid w:val="00AE0753"/>
    <w:rsid w:val="00AE08B7"/>
    <w:rsid w:val="00AE0934"/>
    <w:rsid w:val="00AE09A0"/>
    <w:rsid w:val="00AE09DC"/>
    <w:rsid w:val="00AE0BBC"/>
    <w:rsid w:val="00AE0BDC"/>
    <w:rsid w:val="00AE0C5A"/>
    <w:rsid w:val="00AE0C8A"/>
    <w:rsid w:val="00AE0D3B"/>
    <w:rsid w:val="00AE0D40"/>
    <w:rsid w:val="00AE0D57"/>
    <w:rsid w:val="00AE0E48"/>
    <w:rsid w:val="00AE0F58"/>
    <w:rsid w:val="00AE0F79"/>
    <w:rsid w:val="00AE103C"/>
    <w:rsid w:val="00AE1079"/>
    <w:rsid w:val="00AE108D"/>
    <w:rsid w:val="00AE1096"/>
    <w:rsid w:val="00AE11DD"/>
    <w:rsid w:val="00AE126E"/>
    <w:rsid w:val="00AE12FA"/>
    <w:rsid w:val="00AE1401"/>
    <w:rsid w:val="00AE1453"/>
    <w:rsid w:val="00AE14BD"/>
    <w:rsid w:val="00AE14F3"/>
    <w:rsid w:val="00AE150D"/>
    <w:rsid w:val="00AE1556"/>
    <w:rsid w:val="00AE15DE"/>
    <w:rsid w:val="00AE15E6"/>
    <w:rsid w:val="00AE15E7"/>
    <w:rsid w:val="00AE16EB"/>
    <w:rsid w:val="00AE17B7"/>
    <w:rsid w:val="00AE1871"/>
    <w:rsid w:val="00AE1876"/>
    <w:rsid w:val="00AE18A6"/>
    <w:rsid w:val="00AE1996"/>
    <w:rsid w:val="00AE1A13"/>
    <w:rsid w:val="00AE1A58"/>
    <w:rsid w:val="00AE1A6C"/>
    <w:rsid w:val="00AE1A86"/>
    <w:rsid w:val="00AE1AEC"/>
    <w:rsid w:val="00AE1AF8"/>
    <w:rsid w:val="00AE1B7B"/>
    <w:rsid w:val="00AE1BFF"/>
    <w:rsid w:val="00AE1C1C"/>
    <w:rsid w:val="00AE1CFB"/>
    <w:rsid w:val="00AE1D23"/>
    <w:rsid w:val="00AE1D92"/>
    <w:rsid w:val="00AE1DD5"/>
    <w:rsid w:val="00AE1E7A"/>
    <w:rsid w:val="00AE1F02"/>
    <w:rsid w:val="00AE1FD1"/>
    <w:rsid w:val="00AE2016"/>
    <w:rsid w:val="00AE20B4"/>
    <w:rsid w:val="00AE22B3"/>
    <w:rsid w:val="00AE2302"/>
    <w:rsid w:val="00AE2333"/>
    <w:rsid w:val="00AE23B9"/>
    <w:rsid w:val="00AE249D"/>
    <w:rsid w:val="00AE24F4"/>
    <w:rsid w:val="00AE2564"/>
    <w:rsid w:val="00AE2566"/>
    <w:rsid w:val="00AE2597"/>
    <w:rsid w:val="00AE2664"/>
    <w:rsid w:val="00AE2685"/>
    <w:rsid w:val="00AE2765"/>
    <w:rsid w:val="00AE277A"/>
    <w:rsid w:val="00AE2780"/>
    <w:rsid w:val="00AE27CD"/>
    <w:rsid w:val="00AE27F0"/>
    <w:rsid w:val="00AE2800"/>
    <w:rsid w:val="00AE2857"/>
    <w:rsid w:val="00AE2885"/>
    <w:rsid w:val="00AE28D8"/>
    <w:rsid w:val="00AE2958"/>
    <w:rsid w:val="00AE2969"/>
    <w:rsid w:val="00AE2980"/>
    <w:rsid w:val="00AE29F9"/>
    <w:rsid w:val="00AE2A5C"/>
    <w:rsid w:val="00AE2A81"/>
    <w:rsid w:val="00AE2B59"/>
    <w:rsid w:val="00AE2B5A"/>
    <w:rsid w:val="00AE2B73"/>
    <w:rsid w:val="00AE2C71"/>
    <w:rsid w:val="00AE2CAC"/>
    <w:rsid w:val="00AE2CD6"/>
    <w:rsid w:val="00AE2D7D"/>
    <w:rsid w:val="00AE2DA5"/>
    <w:rsid w:val="00AE2DE7"/>
    <w:rsid w:val="00AE2E14"/>
    <w:rsid w:val="00AE2E2B"/>
    <w:rsid w:val="00AE2E40"/>
    <w:rsid w:val="00AE2E85"/>
    <w:rsid w:val="00AE2ED9"/>
    <w:rsid w:val="00AE2F42"/>
    <w:rsid w:val="00AE2F50"/>
    <w:rsid w:val="00AE2F53"/>
    <w:rsid w:val="00AE313A"/>
    <w:rsid w:val="00AE3370"/>
    <w:rsid w:val="00AE353D"/>
    <w:rsid w:val="00AE36C8"/>
    <w:rsid w:val="00AE36D3"/>
    <w:rsid w:val="00AE36F9"/>
    <w:rsid w:val="00AE370F"/>
    <w:rsid w:val="00AE3747"/>
    <w:rsid w:val="00AE37BC"/>
    <w:rsid w:val="00AE37BF"/>
    <w:rsid w:val="00AE3924"/>
    <w:rsid w:val="00AE394F"/>
    <w:rsid w:val="00AE395D"/>
    <w:rsid w:val="00AE398B"/>
    <w:rsid w:val="00AE3ADB"/>
    <w:rsid w:val="00AE3BCD"/>
    <w:rsid w:val="00AE3BF0"/>
    <w:rsid w:val="00AE3C76"/>
    <w:rsid w:val="00AE3D21"/>
    <w:rsid w:val="00AE3E5D"/>
    <w:rsid w:val="00AE3E78"/>
    <w:rsid w:val="00AE3E8D"/>
    <w:rsid w:val="00AE3EA7"/>
    <w:rsid w:val="00AE3EC4"/>
    <w:rsid w:val="00AE3ED8"/>
    <w:rsid w:val="00AE3F8C"/>
    <w:rsid w:val="00AE3FBC"/>
    <w:rsid w:val="00AE3FE6"/>
    <w:rsid w:val="00AE4016"/>
    <w:rsid w:val="00AE407B"/>
    <w:rsid w:val="00AE4091"/>
    <w:rsid w:val="00AE411E"/>
    <w:rsid w:val="00AE4140"/>
    <w:rsid w:val="00AE4198"/>
    <w:rsid w:val="00AE41AD"/>
    <w:rsid w:val="00AE41D2"/>
    <w:rsid w:val="00AE4380"/>
    <w:rsid w:val="00AE448E"/>
    <w:rsid w:val="00AE44F1"/>
    <w:rsid w:val="00AE457F"/>
    <w:rsid w:val="00AE4738"/>
    <w:rsid w:val="00AE4799"/>
    <w:rsid w:val="00AE4809"/>
    <w:rsid w:val="00AE4855"/>
    <w:rsid w:val="00AE493E"/>
    <w:rsid w:val="00AE49E5"/>
    <w:rsid w:val="00AE4A90"/>
    <w:rsid w:val="00AE4AB8"/>
    <w:rsid w:val="00AE4B2E"/>
    <w:rsid w:val="00AE4B30"/>
    <w:rsid w:val="00AE4BAC"/>
    <w:rsid w:val="00AE4C4B"/>
    <w:rsid w:val="00AE4C9B"/>
    <w:rsid w:val="00AE4CA1"/>
    <w:rsid w:val="00AE4D58"/>
    <w:rsid w:val="00AE4D5A"/>
    <w:rsid w:val="00AE4DDD"/>
    <w:rsid w:val="00AE4DE2"/>
    <w:rsid w:val="00AE4E37"/>
    <w:rsid w:val="00AE4EA8"/>
    <w:rsid w:val="00AE4EFB"/>
    <w:rsid w:val="00AE4F2D"/>
    <w:rsid w:val="00AE5029"/>
    <w:rsid w:val="00AE513D"/>
    <w:rsid w:val="00AE5161"/>
    <w:rsid w:val="00AE51EB"/>
    <w:rsid w:val="00AE52E0"/>
    <w:rsid w:val="00AE5375"/>
    <w:rsid w:val="00AE537D"/>
    <w:rsid w:val="00AE5490"/>
    <w:rsid w:val="00AE554A"/>
    <w:rsid w:val="00AE566A"/>
    <w:rsid w:val="00AE5748"/>
    <w:rsid w:val="00AE58A8"/>
    <w:rsid w:val="00AE590A"/>
    <w:rsid w:val="00AE5955"/>
    <w:rsid w:val="00AE59E1"/>
    <w:rsid w:val="00AE5A2A"/>
    <w:rsid w:val="00AE5A9D"/>
    <w:rsid w:val="00AE5B45"/>
    <w:rsid w:val="00AE5B7C"/>
    <w:rsid w:val="00AE5D7D"/>
    <w:rsid w:val="00AE5DAA"/>
    <w:rsid w:val="00AE5E0F"/>
    <w:rsid w:val="00AE5E29"/>
    <w:rsid w:val="00AE5E84"/>
    <w:rsid w:val="00AE5FB4"/>
    <w:rsid w:val="00AE5FE7"/>
    <w:rsid w:val="00AE60B6"/>
    <w:rsid w:val="00AE60FE"/>
    <w:rsid w:val="00AE6160"/>
    <w:rsid w:val="00AE6227"/>
    <w:rsid w:val="00AE6267"/>
    <w:rsid w:val="00AE6329"/>
    <w:rsid w:val="00AE635C"/>
    <w:rsid w:val="00AE6436"/>
    <w:rsid w:val="00AE6587"/>
    <w:rsid w:val="00AE65B5"/>
    <w:rsid w:val="00AE65F4"/>
    <w:rsid w:val="00AE67C0"/>
    <w:rsid w:val="00AE6825"/>
    <w:rsid w:val="00AE68FD"/>
    <w:rsid w:val="00AE696F"/>
    <w:rsid w:val="00AE69C7"/>
    <w:rsid w:val="00AE69E5"/>
    <w:rsid w:val="00AE6A79"/>
    <w:rsid w:val="00AE6ACB"/>
    <w:rsid w:val="00AE6BCE"/>
    <w:rsid w:val="00AE6BD3"/>
    <w:rsid w:val="00AE6BFA"/>
    <w:rsid w:val="00AE6BFE"/>
    <w:rsid w:val="00AE6C03"/>
    <w:rsid w:val="00AE6C1C"/>
    <w:rsid w:val="00AE6C7F"/>
    <w:rsid w:val="00AE6D09"/>
    <w:rsid w:val="00AE6D79"/>
    <w:rsid w:val="00AE6D7B"/>
    <w:rsid w:val="00AE6D9E"/>
    <w:rsid w:val="00AE6E2B"/>
    <w:rsid w:val="00AE6E50"/>
    <w:rsid w:val="00AE6F03"/>
    <w:rsid w:val="00AE6F3B"/>
    <w:rsid w:val="00AE6F84"/>
    <w:rsid w:val="00AE6F94"/>
    <w:rsid w:val="00AE7007"/>
    <w:rsid w:val="00AE7012"/>
    <w:rsid w:val="00AE702A"/>
    <w:rsid w:val="00AE7034"/>
    <w:rsid w:val="00AE7074"/>
    <w:rsid w:val="00AE70A0"/>
    <w:rsid w:val="00AE7162"/>
    <w:rsid w:val="00AE7188"/>
    <w:rsid w:val="00AE71A1"/>
    <w:rsid w:val="00AE723F"/>
    <w:rsid w:val="00AE729D"/>
    <w:rsid w:val="00AE72BA"/>
    <w:rsid w:val="00AE7486"/>
    <w:rsid w:val="00AE7626"/>
    <w:rsid w:val="00AE76C1"/>
    <w:rsid w:val="00AE76FA"/>
    <w:rsid w:val="00AE7807"/>
    <w:rsid w:val="00AE7982"/>
    <w:rsid w:val="00AE798A"/>
    <w:rsid w:val="00AE79FC"/>
    <w:rsid w:val="00AE7A03"/>
    <w:rsid w:val="00AE7A0A"/>
    <w:rsid w:val="00AE7A37"/>
    <w:rsid w:val="00AE7A44"/>
    <w:rsid w:val="00AE7A79"/>
    <w:rsid w:val="00AE7AB8"/>
    <w:rsid w:val="00AE7B6E"/>
    <w:rsid w:val="00AE7B77"/>
    <w:rsid w:val="00AE7BEF"/>
    <w:rsid w:val="00AE7BF1"/>
    <w:rsid w:val="00AE7C72"/>
    <w:rsid w:val="00AE7CED"/>
    <w:rsid w:val="00AE7DC6"/>
    <w:rsid w:val="00AE7DCF"/>
    <w:rsid w:val="00AE7E68"/>
    <w:rsid w:val="00AE7E7F"/>
    <w:rsid w:val="00AE7E84"/>
    <w:rsid w:val="00AE7E91"/>
    <w:rsid w:val="00AE7ECD"/>
    <w:rsid w:val="00AE7F76"/>
    <w:rsid w:val="00AE7FBF"/>
    <w:rsid w:val="00AF0047"/>
    <w:rsid w:val="00AF009C"/>
    <w:rsid w:val="00AF00A7"/>
    <w:rsid w:val="00AF00D2"/>
    <w:rsid w:val="00AF013F"/>
    <w:rsid w:val="00AF0218"/>
    <w:rsid w:val="00AF023E"/>
    <w:rsid w:val="00AF02C9"/>
    <w:rsid w:val="00AF039B"/>
    <w:rsid w:val="00AF0475"/>
    <w:rsid w:val="00AF04BB"/>
    <w:rsid w:val="00AF04C2"/>
    <w:rsid w:val="00AF0503"/>
    <w:rsid w:val="00AF050F"/>
    <w:rsid w:val="00AF0530"/>
    <w:rsid w:val="00AF066A"/>
    <w:rsid w:val="00AF06BB"/>
    <w:rsid w:val="00AF0703"/>
    <w:rsid w:val="00AF0771"/>
    <w:rsid w:val="00AF0815"/>
    <w:rsid w:val="00AF0836"/>
    <w:rsid w:val="00AF085C"/>
    <w:rsid w:val="00AF0882"/>
    <w:rsid w:val="00AF0892"/>
    <w:rsid w:val="00AF0893"/>
    <w:rsid w:val="00AF08D0"/>
    <w:rsid w:val="00AF0911"/>
    <w:rsid w:val="00AF09B6"/>
    <w:rsid w:val="00AF09D5"/>
    <w:rsid w:val="00AF09DA"/>
    <w:rsid w:val="00AF0A47"/>
    <w:rsid w:val="00AF0A9E"/>
    <w:rsid w:val="00AF0AC0"/>
    <w:rsid w:val="00AF0BB2"/>
    <w:rsid w:val="00AF0BE0"/>
    <w:rsid w:val="00AF0CA3"/>
    <w:rsid w:val="00AF0D6B"/>
    <w:rsid w:val="00AF0E46"/>
    <w:rsid w:val="00AF0F79"/>
    <w:rsid w:val="00AF0F99"/>
    <w:rsid w:val="00AF0FF3"/>
    <w:rsid w:val="00AF0FFE"/>
    <w:rsid w:val="00AF1099"/>
    <w:rsid w:val="00AF10A7"/>
    <w:rsid w:val="00AF1120"/>
    <w:rsid w:val="00AF113D"/>
    <w:rsid w:val="00AF1142"/>
    <w:rsid w:val="00AF11DA"/>
    <w:rsid w:val="00AF11FE"/>
    <w:rsid w:val="00AF127E"/>
    <w:rsid w:val="00AF12E9"/>
    <w:rsid w:val="00AF1300"/>
    <w:rsid w:val="00AF1373"/>
    <w:rsid w:val="00AF13E3"/>
    <w:rsid w:val="00AF144C"/>
    <w:rsid w:val="00AF1478"/>
    <w:rsid w:val="00AF1562"/>
    <w:rsid w:val="00AF15A3"/>
    <w:rsid w:val="00AF1606"/>
    <w:rsid w:val="00AF1647"/>
    <w:rsid w:val="00AF1662"/>
    <w:rsid w:val="00AF19F5"/>
    <w:rsid w:val="00AF1A3C"/>
    <w:rsid w:val="00AF1AB4"/>
    <w:rsid w:val="00AF1AEF"/>
    <w:rsid w:val="00AF1B5C"/>
    <w:rsid w:val="00AF1B95"/>
    <w:rsid w:val="00AF1BBA"/>
    <w:rsid w:val="00AF1BC5"/>
    <w:rsid w:val="00AF1BE5"/>
    <w:rsid w:val="00AF1BE7"/>
    <w:rsid w:val="00AF1C7F"/>
    <w:rsid w:val="00AF1C8E"/>
    <w:rsid w:val="00AF1E09"/>
    <w:rsid w:val="00AF1E39"/>
    <w:rsid w:val="00AF1E68"/>
    <w:rsid w:val="00AF1E90"/>
    <w:rsid w:val="00AF1FBE"/>
    <w:rsid w:val="00AF1FBF"/>
    <w:rsid w:val="00AF20AC"/>
    <w:rsid w:val="00AF211B"/>
    <w:rsid w:val="00AF213A"/>
    <w:rsid w:val="00AF21CF"/>
    <w:rsid w:val="00AF220B"/>
    <w:rsid w:val="00AF2264"/>
    <w:rsid w:val="00AF226F"/>
    <w:rsid w:val="00AF235F"/>
    <w:rsid w:val="00AF23C7"/>
    <w:rsid w:val="00AF23CD"/>
    <w:rsid w:val="00AF2401"/>
    <w:rsid w:val="00AF2438"/>
    <w:rsid w:val="00AF247F"/>
    <w:rsid w:val="00AF24E9"/>
    <w:rsid w:val="00AF255A"/>
    <w:rsid w:val="00AF2599"/>
    <w:rsid w:val="00AF259E"/>
    <w:rsid w:val="00AF25E3"/>
    <w:rsid w:val="00AF25EB"/>
    <w:rsid w:val="00AF2601"/>
    <w:rsid w:val="00AF26BD"/>
    <w:rsid w:val="00AF26BF"/>
    <w:rsid w:val="00AF2729"/>
    <w:rsid w:val="00AF28A5"/>
    <w:rsid w:val="00AF28C3"/>
    <w:rsid w:val="00AF2900"/>
    <w:rsid w:val="00AF2A9A"/>
    <w:rsid w:val="00AF2B40"/>
    <w:rsid w:val="00AF2B8A"/>
    <w:rsid w:val="00AF2BAB"/>
    <w:rsid w:val="00AF2BF1"/>
    <w:rsid w:val="00AF2C0C"/>
    <w:rsid w:val="00AF2E91"/>
    <w:rsid w:val="00AF2EF4"/>
    <w:rsid w:val="00AF2F7C"/>
    <w:rsid w:val="00AF300F"/>
    <w:rsid w:val="00AF3022"/>
    <w:rsid w:val="00AF3032"/>
    <w:rsid w:val="00AF3044"/>
    <w:rsid w:val="00AF304A"/>
    <w:rsid w:val="00AF30D0"/>
    <w:rsid w:val="00AF3139"/>
    <w:rsid w:val="00AF3153"/>
    <w:rsid w:val="00AF3175"/>
    <w:rsid w:val="00AF31CD"/>
    <w:rsid w:val="00AF31FB"/>
    <w:rsid w:val="00AF322C"/>
    <w:rsid w:val="00AF3256"/>
    <w:rsid w:val="00AF330E"/>
    <w:rsid w:val="00AF3356"/>
    <w:rsid w:val="00AF3372"/>
    <w:rsid w:val="00AF33BB"/>
    <w:rsid w:val="00AF340C"/>
    <w:rsid w:val="00AF3516"/>
    <w:rsid w:val="00AF3711"/>
    <w:rsid w:val="00AF3725"/>
    <w:rsid w:val="00AF37E1"/>
    <w:rsid w:val="00AF391A"/>
    <w:rsid w:val="00AF39E4"/>
    <w:rsid w:val="00AF3A28"/>
    <w:rsid w:val="00AF3A89"/>
    <w:rsid w:val="00AF3B3F"/>
    <w:rsid w:val="00AF3BD7"/>
    <w:rsid w:val="00AF3C4B"/>
    <w:rsid w:val="00AF3C94"/>
    <w:rsid w:val="00AF3CF3"/>
    <w:rsid w:val="00AF3D8A"/>
    <w:rsid w:val="00AF3D96"/>
    <w:rsid w:val="00AF3DA4"/>
    <w:rsid w:val="00AF3E97"/>
    <w:rsid w:val="00AF3F24"/>
    <w:rsid w:val="00AF3F40"/>
    <w:rsid w:val="00AF400B"/>
    <w:rsid w:val="00AF405A"/>
    <w:rsid w:val="00AF4091"/>
    <w:rsid w:val="00AF416F"/>
    <w:rsid w:val="00AF41D1"/>
    <w:rsid w:val="00AF42FD"/>
    <w:rsid w:val="00AF4318"/>
    <w:rsid w:val="00AF4354"/>
    <w:rsid w:val="00AF4388"/>
    <w:rsid w:val="00AF43EF"/>
    <w:rsid w:val="00AF44EF"/>
    <w:rsid w:val="00AF4597"/>
    <w:rsid w:val="00AF468B"/>
    <w:rsid w:val="00AF46AF"/>
    <w:rsid w:val="00AF46F2"/>
    <w:rsid w:val="00AF4708"/>
    <w:rsid w:val="00AF4752"/>
    <w:rsid w:val="00AF475C"/>
    <w:rsid w:val="00AF4826"/>
    <w:rsid w:val="00AF48DC"/>
    <w:rsid w:val="00AF495F"/>
    <w:rsid w:val="00AF49BB"/>
    <w:rsid w:val="00AF4A06"/>
    <w:rsid w:val="00AF4A94"/>
    <w:rsid w:val="00AF4AA5"/>
    <w:rsid w:val="00AF4BE4"/>
    <w:rsid w:val="00AF4BF5"/>
    <w:rsid w:val="00AF4C00"/>
    <w:rsid w:val="00AF4C27"/>
    <w:rsid w:val="00AF4C6B"/>
    <w:rsid w:val="00AF4D6A"/>
    <w:rsid w:val="00AF4D9C"/>
    <w:rsid w:val="00AF4DC0"/>
    <w:rsid w:val="00AF4DEE"/>
    <w:rsid w:val="00AF4E8F"/>
    <w:rsid w:val="00AF4ED5"/>
    <w:rsid w:val="00AF50A1"/>
    <w:rsid w:val="00AF5119"/>
    <w:rsid w:val="00AF512D"/>
    <w:rsid w:val="00AF513E"/>
    <w:rsid w:val="00AF5145"/>
    <w:rsid w:val="00AF5190"/>
    <w:rsid w:val="00AF52EB"/>
    <w:rsid w:val="00AF531E"/>
    <w:rsid w:val="00AF533D"/>
    <w:rsid w:val="00AF53A5"/>
    <w:rsid w:val="00AF53E8"/>
    <w:rsid w:val="00AF5424"/>
    <w:rsid w:val="00AF54C4"/>
    <w:rsid w:val="00AF54DA"/>
    <w:rsid w:val="00AF54E6"/>
    <w:rsid w:val="00AF555D"/>
    <w:rsid w:val="00AF5594"/>
    <w:rsid w:val="00AF55A9"/>
    <w:rsid w:val="00AF55F6"/>
    <w:rsid w:val="00AF5617"/>
    <w:rsid w:val="00AF5663"/>
    <w:rsid w:val="00AF56BF"/>
    <w:rsid w:val="00AF56E0"/>
    <w:rsid w:val="00AF572F"/>
    <w:rsid w:val="00AF576D"/>
    <w:rsid w:val="00AF57D9"/>
    <w:rsid w:val="00AF5859"/>
    <w:rsid w:val="00AF585E"/>
    <w:rsid w:val="00AF58EE"/>
    <w:rsid w:val="00AF59E0"/>
    <w:rsid w:val="00AF5A42"/>
    <w:rsid w:val="00AF5AE4"/>
    <w:rsid w:val="00AF5BAD"/>
    <w:rsid w:val="00AF5BEC"/>
    <w:rsid w:val="00AF5C05"/>
    <w:rsid w:val="00AF5CE7"/>
    <w:rsid w:val="00AF5D5A"/>
    <w:rsid w:val="00AF5D73"/>
    <w:rsid w:val="00AF5F0B"/>
    <w:rsid w:val="00AF5F27"/>
    <w:rsid w:val="00AF5F69"/>
    <w:rsid w:val="00AF5F7E"/>
    <w:rsid w:val="00AF6034"/>
    <w:rsid w:val="00AF60F5"/>
    <w:rsid w:val="00AF60FF"/>
    <w:rsid w:val="00AF6212"/>
    <w:rsid w:val="00AF62C4"/>
    <w:rsid w:val="00AF62CD"/>
    <w:rsid w:val="00AF62D9"/>
    <w:rsid w:val="00AF6325"/>
    <w:rsid w:val="00AF634A"/>
    <w:rsid w:val="00AF6380"/>
    <w:rsid w:val="00AF63D5"/>
    <w:rsid w:val="00AF63E5"/>
    <w:rsid w:val="00AF643E"/>
    <w:rsid w:val="00AF6471"/>
    <w:rsid w:val="00AF6487"/>
    <w:rsid w:val="00AF6554"/>
    <w:rsid w:val="00AF656C"/>
    <w:rsid w:val="00AF6604"/>
    <w:rsid w:val="00AF6657"/>
    <w:rsid w:val="00AF6677"/>
    <w:rsid w:val="00AF66DC"/>
    <w:rsid w:val="00AF670F"/>
    <w:rsid w:val="00AF6723"/>
    <w:rsid w:val="00AF672C"/>
    <w:rsid w:val="00AF6750"/>
    <w:rsid w:val="00AF6754"/>
    <w:rsid w:val="00AF67D0"/>
    <w:rsid w:val="00AF67FD"/>
    <w:rsid w:val="00AF6822"/>
    <w:rsid w:val="00AF682B"/>
    <w:rsid w:val="00AF69A5"/>
    <w:rsid w:val="00AF69C8"/>
    <w:rsid w:val="00AF69CC"/>
    <w:rsid w:val="00AF69E4"/>
    <w:rsid w:val="00AF6A0A"/>
    <w:rsid w:val="00AF6B28"/>
    <w:rsid w:val="00AF6C1A"/>
    <w:rsid w:val="00AF6C2D"/>
    <w:rsid w:val="00AF6CC5"/>
    <w:rsid w:val="00AF6D78"/>
    <w:rsid w:val="00AF6EE8"/>
    <w:rsid w:val="00AF6FBA"/>
    <w:rsid w:val="00AF7028"/>
    <w:rsid w:val="00AF7052"/>
    <w:rsid w:val="00AF70A6"/>
    <w:rsid w:val="00AF7100"/>
    <w:rsid w:val="00AF7126"/>
    <w:rsid w:val="00AF71BA"/>
    <w:rsid w:val="00AF71C5"/>
    <w:rsid w:val="00AF71CF"/>
    <w:rsid w:val="00AF722E"/>
    <w:rsid w:val="00AF726E"/>
    <w:rsid w:val="00AF73CB"/>
    <w:rsid w:val="00AF74DA"/>
    <w:rsid w:val="00AF7503"/>
    <w:rsid w:val="00AF75CD"/>
    <w:rsid w:val="00AF75FB"/>
    <w:rsid w:val="00AF766F"/>
    <w:rsid w:val="00AF76B9"/>
    <w:rsid w:val="00AF77AA"/>
    <w:rsid w:val="00AF7812"/>
    <w:rsid w:val="00AF79BD"/>
    <w:rsid w:val="00AF79C9"/>
    <w:rsid w:val="00AF7A52"/>
    <w:rsid w:val="00AF7A5D"/>
    <w:rsid w:val="00AF7A62"/>
    <w:rsid w:val="00AF7B26"/>
    <w:rsid w:val="00AF7B7B"/>
    <w:rsid w:val="00AF7C01"/>
    <w:rsid w:val="00AF7C6D"/>
    <w:rsid w:val="00AF7CB5"/>
    <w:rsid w:val="00AF7CC3"/>
    <w:rsid w:val="00AF7D25"/>
    <w:rsid w:val="00AF7E43"/>
    <w:rsid w:val="00AF7F22"/>
    <w:rsid w:val="00AF7F93"/>
    <w:rsid w:val="00B0000C"/>
    <w:rsid w:val="00B00068"/>
    <w:rsid w:val="00B000D7"/>
    <w:rsid w:val="00B000F0"/>
    <w:rsid w:val="00B0017A"/>
    <w:rsid w:val="00B002D1"/>
    <w:rsid w:val="00B0038F"/>
    <w:rsid w:val="00B00398"/>
    <w:rsid w:val="00B004B3"/>
    <w:rsid w:val="00B00514"/>
    <w:rsid w:val="00B00559"/>
    <w:rsid w:val="00B006A9"/>
    <w:rsid w:val="00B006FD"/>
    <w:rsid w:val="00B00712"/>
    <w:rsid w:val="00B00715"/>
    <w:rsid w:val="00B00929"/>
    <w:rsid w:val="00B00954"/>
    <w:rsid w:val="00B009A0"/>
    <w:rsid w:val="00B009C4"/>
    <w:rsid w:val="00B00A8C"/>
    <w:rsid w:val="00B00AB8"/>
    <w:rsid w:val="00B00AC7"/>
    <w:rsid w:val="00B00B00"/>
    <w:rsid w:val="00B00B21"/>
    <w:rsid w:val="00B00B2C"/>
    <w:rsid w:val="00B00BDE"/>
    <w:rsid w:val="00B00C5D"/>
    <w:rsid w:val="00B00CD5"/>
    <w:rsid w:val="00B00DBB"/>
    <w:rsid w:val="00B00DC3"/>
    <w:rsid w:val="00B00DC5"/>
    <w:rsid w:val="00B00E3D"/>
    <w:rsid w:val="00B00E8D"/>
    <w:rsid w:val="00B00E9A"/>
    <w:rsid w:val="00B00EAD"/>
    <w:rsid w:val="00B0108A"/>
    <w:rsid w:val="00B010BF"/>
    <w:rsid w:val="00B01144"/>
    <w:rsid w:val="00B011D6"/>
    <w:rsid w:val="00B011DD"/>
    <w:rsid w:val="00B01212"/>
    <w:rsid w:val="00B01298"/>
    <w:rsid w:val="00B012AC"/>
    <w:rsid w:val="00B012C3"/>
    <w:rsid w:val="00B012CC"/>
    <w:rsid w:val="00B012E9"/>
    <w:rsid w:val="00B01309"/>
    <w:rsid w:val="00B0139F"/>
    <w:rsid w:val="00B01433"/>
    <w:rsid w:val="00B01480"/>
    <w:rsid w:val="00B014A0"/>
    <w:rsid w:val="00B015CE"/>
    <w:rsid w:val="00B015F6"/>
    <w:rsid w:val="00B01600"/>
    <w:rsid w:val="00B0161C"/>
    <w:rsid w:val="00B01629"/>
    <w:rsid w:val="00B01698"/>
    <w:rsid w:val="00B0169B"/>
    <w:rsid w:val="00B0169E"/>
    <w:rsid w:val="00B017AB"/>
    <w:rsid w:val="00B017F9"/>
    <w:rsid w:val="00B0181F"/>
    <w:rsid w:val="00B01907"/>
    <w:rsid w:val="00B01971"/>
    <w:rsid w:val="00B019A4"/>
    <w:rsid w:val="00B019A5"/>
    <w:rsid w:val="00B019E0"/>
    <w:rsid w:val="00B01A15"/>
    <w:rsid w:val="00B01A8A"/>
    <w:rsid w:val="00B01B5C"/>
    <w:rsid w:val="00B01C39"/>
    <w:rsid w:val="00B01C92"/>
    <w:rsid w:val="00B01CFC"/>
    <w:rsid w:val="00B01D05"/>
    <w:rsid w:val="00B01F0C"/>
    <w:rsid w:val="00B0207D"/>
    <w:rsid w:val="00B02104"/>
    <w:rsid w:val="00B021D2"/>
    <w:rsid w:val="00B0227F"/>
    <w:rsid w:val="00B022D3"/>
    <w:rsid w:val="00B02348"/>
    <w:rsid w:val="00B0234D"/>
    <w:rsid w:val="00B0235C"/>
    <w:rsid w:val="00B023D5"/>
    <w:rsid w:val="00B023D6"/>
    <w:rsid w:val="00B02417"/>
    <w:rsid w:val="00B0243D"/>
    <w:rsid w:val="00B024DF"/>
    <w:rsid w:val="00B02502"/>
    <w:rsid w:val="00B02503"/>
    <w:rsid w:val="00B02593"/>
    <w:rsid w:val="00B025CB"/>
    <w:rsid w:val="00B026DD"/>
    <w:rsid w:val="00B02742"/>
    <w:rsid w:val="00B027FF"/>
    <w:rsid w:val="00B02841"/>
    <w:rsid w:val="00B02842"/>
    <w:rsid w:val="00B028CB"/>
    <w:rsid w:val="00B02912"/>
    <w:rsid w:val="00B02995"/>
    <w:rsid w:val="00B02A03"/>
    <w:rsid w:val="00B02A1B"/>
    <w:rsid w:val="00B02A4B"/>
    <w:rsid w:val="00B02B19"/>
    <w:rsid w:val="00B02B37"/>
    <w:rsid w:val="00B02B79"/>
    <w:rsid w:val="00B02BA2"/>
    <w:rsid w:val="00B02CD4"/>
    <w:rsid w:val="00B02D2B"/>
    <w:rsid w:val="00B02D85"/>
    <w:rsid w:val="00B02DF3"/>
    <w:rsid w:val="00B02EAA"/>
    <w:rsid w:val="00B02EDF"/>
    <w:rsid w:val="00B02FF5"/>
    <w:rsid w:val="00B03101"/>
    <w:rsid w:val="00B0319C"/>
    <w:rsid w:val="00B031B9"/>
    <w:rsid w:val="00B031DB"/>
    <w:rsid w:val="00B031DE"/>
    <w:rsid w:val="00B03235"/>
    <w:rsid w:val="00B03316"/>
    <w:rsid w:val="00B03325"/>
    <w:rsid w:val="00B0337A"/>
    <w:rsid w:val="00B03425"/>
    <w:rsid w:val="00B03431"/>
    <w:rsid w:val="00B034F7"/>
    <w:rsid w:val="00B0356C"/>
    <w:rsid w:val="00B0364D"/>
    <w:rsid w:val="00B03670"/>
    <w:rsid w:val="00B036A6"/>
    <w:rsid w:val="00B037A8"/>
    <w:rsid w:val="00B038E3"/>
    <w:rsid w:val="00B0390D"/>
    <w:rsid w:val="00B0396A"/>
    <w:rsid w:val="00B03972"/>
    <w:rsid w:val="00B039F0"/>
    <w:rsid w:val="00B03B30"/>
    <w:rsid w:val="00B03B83"/>
    <w:rsid w:val="00B03BCD"/>
    <w:rsid w:val="00B03C4E"/>
    <w:rsid w:val="00B03C7A"/>
    <w:rsid w:val="00B03D24"/>
    <w:rsid w:val="00B03D46"/>
    <w:rsid w:val="00B03D5F"/>
    <w:rsid w:val="00B03DA7"/>
    <w:rsid w:val="00B03E30"/>
    <w:rsid w:val="00B03E4E"/>
    <w:rsid w:val="00B03F05"/>
    <w:rsid w:val="00B04058"/>
    <w:rsid w:val="00B0408C"/>
    <w:rsid w:val="00B040D0"/>
    <w:rsid w:val="00B04129"/>
    <w:rsid w:val="00B041DE"/>
    <w:rsid w:val="00B041EA"/>
    <w:rsid w:val="00B04254"/>
    <w:rsid w:val="00B0428E"/>
    <w:rsid w:val="00B042F5"/>
    <w:rsid w:val="00B0430E"/>
    <w:rsid w:val="00B04371"/>
    <w:rsid w:val="00B04419"/>
    <w:rsid w:val="00B04465"/>
    <w:rsid w:val="00B04471"/>
    <w:rsid w:val="00B044BA"/>
    <w:rsid w:val="00B04528"/>
    <w:rsid w:val="00B045A2"/>
    <w:rsid w:val="00B045A4"/>
    <w:rsid w:val="00B045DB"/>
    <w:rsid w:val="00B04737"/>
    <w:rsid w:val="00B04743"/>
    <w:rsid w:val="00B0481F"/>
    <w:rsid w:val="00B04842"/>
    <w:rsid w:val="00B04923"/>
    <w:rsid w:val="00B04946"/>
    <w:rsid w:val="00B049FF"/>
    <w:rsid w:val="00B04AB2"/>
    <w:rsid w:val="00B04AC9"/>
    <w:rsid w:val="00B04AFF"/>
    <w:rsid w:val="00B04B17"/>
    <w:rsid w:val="00B04B5A"/>
    <w:rsid w:val="00B04BCA"/>
    <w:rsid w:val="00B04C3E"/>
    <w:rsid w:val="00B04C77"/>
    <w:rsid w:val="00B04D0C"/>
    <w:rsid w:val="00B04D12"/>
    <w:rsid w:val="00B04ECA"/>
    <w:rsid w:val="00B04F2B"/>
    <w:rsid w:val="00B04F49"/>
    <w:rsid w:val="00B04F5E"/>
    <w:rsid w:val="00B04F90"/>
    <w:rsid w:val="00B04FED"/>
    <w:rsid w:val="00B050C0"/>
    <w:rsid w:val="00B051AA"/>
    <w:rsid w:val="00B051BC"/>
    <w:rsid w:val="00B05283"/>
    <w:rsid w:val="00B0536F"/>
    <w:rsid w:val="00B05413"/>
    <w:rsid w:val="00B0559B"/>
    <w:rsid w:val="00B055B1"/>
    <w:rsid w:val="00B055EE"/>
    <w:rsid w:val="00B05659"/>
    <w:rsid w:val="00B05669"/>
    <w:rsid w:val="00B0567B"/>
    <w:rsid w:val="00B056B6"/>
    <w:rsid w:val="00B0573D"/>
    <w:rsid w:val="00B0574F"/>
    <w:rsid w:val="00B05792"/>
    <w:rsid w:val="00B05862"/>
    <w:rsid w:val="00B058BF"/>
    <w:rsid w:val="00B058D4"/>
    <w:rsid w:val="00B058F0"/>
    <w:rsid w:val="00B05914"/>
    <w:rsid w:val="00B05954"/>
    <w:rsid w:val="00B05A36"/>
    <w:rsid w:val="00B05ADE"/>
    <w:rsid w:val="00B05B57"/>
    <w:rsid w:val="00B05CC8"/>
    <w:rsid w:val="00B05CD1"/>
    <w:rsid w:val="00B05CFF"/>
    <w:rsid w:val="00B05D17"/>
    <w:rsid w:val="00B05D45"/>
    <w:rsid w:val="00B05E22"/>
    <w:rsid w:val="00B05ECA"/>
    <w:rsid w:val="00B05F7C"/>
    <w:rsid w:val="00B06107"/>
    <w:rsid w:val="00B0620B"/>
    <w:rsid w:val="00B06215"/>
    <w:rsid w:val="00B06258"/>
    <w:rsid w:val="00B062D4"/>
    <w:rsid w:val="00B06323"/>
    <w:rsid w:val="00B0639B"/>
    <w:rsid w:val="00B06449"/>
    <w:rsid w:val="00B064B5"/>
    <w:rsid w:val="00B0650A"/>
    <w:rsid w:val="00B06519"/>
    <w:rsid w:val="00B06523"/>
    <w:rsid w:val="00B0652E"/>
    <w:rsid w:val="00B065E1"/>
    <w:rsid w:val="00B06646"/>
    <w:rsid w:val="00B067B3"/>
    <w:rsid w:val="00B068F4"/>
    <w:rsid w:val="00B0691F"/>
    <w:rsid w:val="00B06936"/>
    <w:rsid w:val="00B0693D"/>
    <w:rsid w:val="00B0694D"/>
    <w:rsid w:val="00B0696C"/>
    <w:rsid w:val="00B06972"/>
    <w:rsid w:val="00B069B1"/>
    <w:rsid w:val="00B06A18"/>
    <w:rsid w:val="00B06A69"/>
    <w:rsid w:val="00B06AF7"/>
    <w:rsid w:val="00B06B93"/>
    <w:rsid w:val="00B06C18"/>
    <w:rsid w:val="00B06D5B"/>
    <w:rsid w:val="00B06D9B"/>
    <w:rsid w:val="00B06DE8"/>
    <w:rsid w:val="00B06DEA"/>
    <w:rsid w:val="00B06DFB"/>
    <w:rsid w:val="00B06E10"/>
    <w:rsid w:val="00B06E6A"/>
    <w:rsid w:val="00B06F4D"/>
    <w:rsid w:val="00B06F5B"/>
    <w:rsid w:val="00B06F69"/>
    <w:rsid w:val="00B06FDD"/>
    <w:rsid w:val="00B07025"/>
    <w:rsid w:val="00B07082"/>
    <w:rsid w:val="00B070C2"/>
    <w:rsid w:val="00B070CE"/>
    <w:rsid w:val="00B070E0"/>
    <w:rsid w:val="00B071CC"/>
    <w:rsid w:val="00B0730D"/>
    <w:rsid w:val="00B07346"/>
    <w:rsid w:val="00B0746E"/>
    <w:rsid w:val="00B0751A"/>
    <w:rsid w:val="00B07580"/>
    <w:rsid w:val="00B07581"/>
    <w:rsid w:val="00B077B0"/>
    <w:rsid w:val="00B077BF"/>
    <w:rsid w:val="00B07857"/>
    <w:rsid w:val="00B0793A"/>
    <w:rsid w:val="00B07978"/>
    <w:rsid w:val="00B07A07"/>
    <w:rsid w:val="00B07A1D"/>
    <w:rsid w:val="00B07A31"/>
    <w:rsid w:val="00B07AE5"/>
    <w:rsid w:val="00B07B25"/>
    <w:rsid w:val="00B07B3A"/>
    <w:rsid w:val="00B07B99"/>
    <w:rsid w:val="00B07CE9"/>
    <w:rsid w:val="00B07D0D"/>
    <w:rsid w:val="00B07D68"/>
    <w:rsid w:val="00B07E04"/>
    <w:rsid w:val="00B07F72"/>
    <w:rsid w:val="00B07FA5"/>
    <w:rsid w:val="00B10054"/>
    <w:rsid w:val="00B10066"/>
    <w:rsid w:val="00B10103"/>
    <w:rsid w:val="00B10138"/>
    <w:rsid w:val="00B10197"/>
    <w:rsid w:val="00B101AA"/>
    <w:rsid w:val="00B10246"/>
    <w:rsid w:val="00B10311"/>
    <w:rsid w:val="00B10321"/>
    <w:rsid w:val="00B10376"/>
    <w:rsid w:val="00B103A5"/>
    <w:rsid w:val="00B103B1"/>
    <w:rsid w:val="00B103C5"/>
    <w:rsid w:val="00B105CA"/>
    <w:rsid w:val="00B10695"/>
    <w:rsid w:val="00B106C2"/>
    <w:rsid w:val="00B106DB"/>
    <w:rsid w:val="00B106E0"/>
    <w:rsid w:val="00B1082A"/>
    <w:rsid w:val="00B10835"/>
    <w:rsid w:val="00B10847"/>
    <w:rsid w:val="00B10878"/>
    <w:rsid w:val="00B1098C"/>
    <w:rsid w:val="00B10A00"/>
    <w:rsid w:val="00B10A9F"/>
    <w:rsid w:val="00B10AAF"/>
    <w:rsid w:val="00B10B72"/>
    <w:rsid w:val="00B10B87"/>
    <w:rsid w:val="00B10BC8"/>
    <w:rsid w:val="00B10C8D"/>
    <w:rsid w:val="00B10D1F"/>
    <w:rsid w:val="00B10D2A"/>
    <w:rsid w:val="00B10E45"/>
    <w:rsid w:val="00B10E51"/>
    <w:rsid w:val="00B10EDD"/>
    <w:rsid w:val="00B10F75"/>
    <w:rsid w:val="00B11137"/>
    <w:rsid w:val="00B11190"/>
    <w:rsid w:val="00B111D8"/>
    <w:rsid w:val="00B111F9"/>
    <w:rsid w:val="00B11279"/>
    <w:rsid w:val="00B11342"/>
    <w:rsid w:val="00B11349"/>
    <w:rsid w:val="00B113DC"/>
    <w:rsid w:val="00B1142C"/>
    <w:rsid w:val="00B1147E"/>
    <w:rsid w:val="00B1150E"/>
    <w:rsid w:val="00B11554"/>
    <w:rsid w:val="00B1157B"/>
    <w:rsid w:val="00B115CF"/>
    <w:rsid w:val="00B1162F"/>
    <w:rsid w:val="00B11661"/>
    <w:rsid w:val="00B11680"/>
    <w:rsid w:val="00B116AB"/>
    <w:rsid w:val="00B116C5"/>
    <w:rsid w:val="00B116C7"/>
    <w:rsid w:val="00B116CD"/>
    <w:rsid w:val="00B1170B"/>
    <w:rsid w:val="00B117DD"/>
    <w:rsid w:val="00B118AC"/>
    <w:rsid w:val="00B118DA"/>
    <w:rsid w:val="00B118F7"/>
    <w:rsid w:val="00B118F8"/>
    <w:rsid w:val="00B11997"/>
    <w:rsid w:val="00B119D7"/>
    <w:rsid w:val="00B11A1E"/>
    <w:rsid w:val="00B11A9C"/>
    <w:rsid w:val="00B11A9D"/>
    <w:rsid w:val="00B11AD4"/>
    <w:rsid w:val="00B11AFC"/>
    <w:rsid w:val="00B11BA4"/>
    <w:rsid w:val="00B11BAC"/>
    <w:rsid w:val="00B11BC8"/>
    <w:rsid w:val="00B11BDB"/>
    <w:rsid w:val="00B11C0E"/>
    <w:rsid w:val="00B11C16"/>
    <w:rsid w:val="00B11D1E"/>
    <w:rsid w:val="00B11D57"/>
    <w:rsid w:val="00B11D9B"/>
    <w:rsid w:val="00B11DA8"/>
    <w:rsid w:val="00B11DBC"/>
    <w:rsid w:val="00B11F91"/>
    <w:rsid w:val="00B12026"/>
    <w:rsid w:val="00B120AD"/>
    <w:rsid w:val="00B12199"/>
    <w:rsid w:val="00B121B2"/>
    <w:rsid w:val="00B121E6"/>
    <w:rsid w:val="00B1221D"/>
    <w:rsid w:val="00B1226E"/>
    <w:rsid w:val="00B122C9"/>
    <w:rsid w:val="00B12379"/>
    <w:rsid w:val="00B12412"/>
    <w:rsid w:val="00B12440"/>
    <w:rsid w:val="00B124AD"/>
    <w:rsid w:val="00B125DB"/>
    <w:rsid w:val="00B1262F"/>
    <w:rsid w:val="00B12630"/>
    <w:rsid w:val="00B12694"/>
    <w:rsid w:val="00B126F9"/>
    <w:rsid w:val="00B12753"/>
    <w:rsid w:val="00B1278B"/>
    <w:rsid w:val="00B12820"/>
    <w:rsid w:val="00B12825"/>
    <w:rsid w:val="00B1288F"/>
    <w:rsid w:val="00B1295E"/>
    <w:rsid w:val="00B1296E"/>
    <w:rsid w:val="00B12993"/>
    <w:rsid w:val="00B129A7"/>
    <w:rsid w:val="00B129AA"/>
    <w:rsid w:val="00B12A73"/>
    <w:rsid w:val="00B12A88"/>
    <w:rsid w:val="00B12AEB"/>
    <w:rsid w:val="00B12B70"/>
    <w:rsid w:val="00B12BB9"/>
    <w:rsid w:val="00B12C12"/>
    <w:rsid w:val="00B12C38"/>
    <w:rsid w:val="00B12CC3"/>
    <w:rsid w:val="00B12F4F"/>
    <w:rsid w:val="00B12F87"/>
    <w:rsid w:val="00B12F92"/>
    <w:rsid w:val="00B12FE2"/>
    <w:rsid w:val="00B130B1"/>
    <w:rsid w:val="00B130E2"/>
    <w:rsid w:val="00B131CD"/>
    <w:rsid w:val="00B13401"/>
    <w:rsid w:val="00B13416"/>
    <w:rsid w:val="00B134D9"/>
    <w:rsid w:val="00B13525"/>
    <w:rsid w:val="00B13542"/>
    <w:rsid w:val="00B13565"/>
    <w:rsid w:val="00B135A5"/>
    <w:rsid w:val="00B135E9"/>
    <w:rsid w:val="00B13609"/>
    <w:rsid w:val="00B13618"/>
    <w:rsid w:val="00B13691"/>
    <w:rsid w:val="00B1374C"/>
    <w:rsid w:val="00B1389A"/>
    <w:rsid w:val="00B138FC"/>
    <w:rsid w:val="00B138FE"/>
    <w:rsid w:val="00B139CA"/>
    <w:rsid w:val="00B13AE2"/>
    <w:rsid w:val="00B13B21"/>
    <w:rsid w:val="00B13B4F"/>
    <w:rsid w:val="00B13BFA"/>
    <w:rsid w:val="00B13C08"/>
    <w:rsid w:val="00B13C09"/>
    <w:rsid w:val="00B13C12"/>
    <w:rsid w:val="00B13C23"/>
    <w:rsid w:val="00B13CE2"/>
    <w:rsid w:val="00B13D70"/>
    <w:rsid w:val="00B13D7C"/>
    <w:rsid w:val="00B13D80"/>
    <w:rsid w:val="00B13DAE"/>
    <w:rsid w:val="00B13E04"/>
    <w:rsid w:val="00B13E12"/>
    <w:rsid w:val="00B13E85"/>
    <w:rsid w:val="00B13F0A"/>
    <w:rsid w:val="00B13F68"/>
    <w:rsid w:val="00B13F8B"/>
    <w:rsid w:val="00B13F8E"/>
    <w:rsid w:val="00B13F98"/>
    <w:rsid w:val="00B13F9A"/>
    <w:rsid w:val="00B140A2"/>
    <w:rsid w:val="00B140C1"/>
    <w:rsid w:val="00B1417A"/>
    <w:rsid w:val="00B141CA"/>
    <w:rsid w:val="00B14204"/>
    <w:rsid w:val="00B14257"/>
    <w:rsid w:val="00B142E0"/>
    <w:rsid w:val="00B1432D"/>
    <w:rsid w:val="00B14366"/>
    <w:rsid w:val="00B14376"/>
    <w:rsid w:val="00B1441E"/>
    <w:rsid w:val="00B14663"/>
    <w:rsid w:val="00B14677"/>
    <w:rsid w:val="00B1474C"/>
    <w:rsid w:val="00B147C3"/>
    <w:rsid w:val="00B148DA"/>
    <w:rsid w:val="00B14911"/>
    <w:rsid w:val="00B14919"/>
    <w:rsid w:val="00B14960"/>
    <w:rsid w:val="00B14A22"/>
    <w:rsid w:val="00B14A47"/>
    <w:rsid w:val="00B14A7B"/>
    <w:rsid w:val="00B14ACA"/>
    <w:rsid w:val="00B14B3E"/>
    <w:rsid w:val="00B14CD8"/>
    <w:rsid w:val="00B14D6B"/>
    <w:rsid w:val="00B14D98"/>
    <w:rsid w:val="00B14DC9"/>
    <w:rsid w:val="00B14E6F"/>
    <w:rsid w:val="00B14EC1"/>
    <w:rsid w:val="00B14F92"/>
    <w:rsid w:val="00B15007"/>
    <w:rsid w:val="00B1510C"/>
    <w:rsid w:val="00B151C4"/>
    <w:rsid w:val="00B151D0"/>
    <w:rsid w:val="00B15290"/>
    <w:rsid w:val="00B152AF"/>
    <w:rsid w:val="00B1539A"/>
    <w:rsid w:val="00B153A7"/>
    <w:rsid w:val="00B1542C"/>
    <w:rsid w:val="00B15552"/>
    <w:rsid w:val="00B1564E"/>
    <w:rsid w:val="00B156C0"/>
    <w:rsid w:val="00B15731"/>
    <w:rsid w:val="00B1574A"/>
    <w:rsid w:val="00B15992"/>
    <w:rsid w:val="00B15AF8"/>
    <w:rsid w:val="00B15B50"/>
    <w:rsid w:val="00B15BB0"/>
    <w:rsid w:val="00B15BC2"/>
    <w:rsid w:val="00B15C6D"/>
    <w:rsid w:val="00B15C73"/>
    <w:rsid w:val="00B15CAD"/>
    <w:rsid w:val="00B15CC9"/>
    <w:rsid w:val="00B15D1A"/>
    <w:rsid w:val="00B15DB4"/>
    <w:rsid w:val="00B15E4B"/>
    <w:rsid w:val="00B15EDC"/>
    <w:rsid w:val="00B15F32"/>
    <w:rsid w:val="00B15F45"/>
    <w:rsid w:val="00B15F6B"/>
    <w:rsid w:val="00B15F82"/>
    <w:rsid w:val="00B1610D"/>
    <w:rsid w:val="00B1610F"/>
    <w:rsid w:val="00B1616C"/>
    <w:rsid w:val="00B16200"/>
    <w:rsid w:val="00B162A2"/>
    <w:rsid w:val="00B162C1"/>
    <w:rsid w:val="00B162E7"/>
    <w:rsid w:val="00B16450"/>
    <w:rsid w:val="00B16484"/>
    <w:rsid w:val="00B164B9"/>
    <w:rsid w:val="00B164F7"/>
    <w:rsid w:val="00B16542"/>
    <w:rsid w:val="00B16651"/>
    <w:rsid w:val="00B16664"/>
    <w:rsid w:val="00B1666D"/>
    <w:rsid w:val="00B1667E"/>
    <w:rsid w:val="00B16737"/>
    <w:rsid w:val="00B1686A"/>
    <w:rsid w:val="00B1689F"/>
    <w:rsid w:val="00B168A0"/>
    <w:rsid w:val="00B168A9"/>
    <w:rsid w:val="00B16916"/>
    <w:rsid w:val="00B16927"/>
    <w:rsid w:val="00B169C2"/>
    <w:rsid w:val="00B169E8"/>
    <w:rsid w:val="00B169FF"/>
    <w:rsid w:val="00B16A49"/>
    <w:rsid w:val="00B16B24"/>
    <w:rsid w:val="00B16B4B"/>
    <w:rsid w:val="00B16BBD"/>
    <w:rsid w:val="00B16C8C"/>
    <w:rsid w:val="00B16C9D"/>
    <w:rsid w:val="00B16CE7"/>
    <w:rsid w:val="00B16D47"/>
    <w:rsid w:val="00B16D99"/>
    <w:rsid w:val="00B16DAE"/>
    <w:rsid w:val="00B16DC4"/>
    <w:rsid w:val="00B16E57"/>
    <w:rsid w:val="00B16E81"/>
    <w:rsid w:val="00B16E87"/>
    <w:rsid w:val="00B16EEC"/>
    <w:rsid w:val="00B16F17"/>
    <w:rsid w:val="00B16F55"/>
    <w:rsid w:val="00B16FCB"/>
    <w:rsid w:val="00B170E6"/>
    <w:rsid w:val="00B170F7"/>
    <w:rsid w:val="00B17114"/>
    <w:rsid w:val="00B171C9"/>
    <w:rsid w:val="00B172AD"/>
    <w:rsid w:val="00B172AF"/>
    <w:rsid w:val="00B172F5"/>
    <w:rsid w:val="00B17368"/>
    <w:rsid w:val="00B173B5"/>
    <w:rsid w:val="00B173DB"/>
    <w:rsid w:val="00B174A0"/>
    <w:rsid w:val="00B17513"/>
    <w:rsid w:val="00B17531"/>
    <w:rsid w:val="00B175AE"/>
    <w:rsid w:val="00B175D2"/>
    <w:rsid w:val="00B175F8"/>
    <w:rsid w:val="00B17684"/>
    <w:rsid w:val="00B17686"/>
    <w:rsid w:val="00B17687"/>
    <w:rsid w:val="00B1768C"/>
    <w:rsid w:val="00B176BD"/>
    <w:rsid w:val="00B17749"/>
    <w:rsid w:val="00B17764"/>
    <w:rsid w:val="00B1777C"/>
    <w:rsid w:val="00B17838"/>
    <w:rsid w:val="00B17849"/>
    <w:rsid w:val="00B17865"/>
    <w:rsid w:val="00B17898"/>
    <w:rsid w:val="00B178F6"/>
    <w:rsid w:val="00B17A66"/>
    <w:rsid w:val="00B17B3B"/>
    <w:rsid w:val="00B17B6D"/>
    <w:rsid w:val="00B17C2F"/>
    <w:rsid w:val="00B17CA2"/>
    <w:rsid w:val="00B17D7A"/>
    <w:rsid w:val="00B17DA8"/>
    <w:rsid w:val="00B17E7E"/>
    <w:rsid w:val="00B17EDB"/>
    <w:rsid w:val="00B17F26"/>
    <w:rsid w:val="00B17F4F"/>
    <w:rsid w:val="00B2003E"/>
    <w:rsid w:val="00B2013D"/>
    <w:rsid w:val="00B201E5"/>
    <w:rsid w:val="00B20257"/>
    <w:rsid w:val="00B2025A"/>
    <w:rsid w:val="00B20291"/>
    <w:rsid w:val="00B2029C"/>
    <w:rsid w:val="00B2029E"/>
    <w:rsid w:val="00B20300"/>
    <w:rsid w:val="00B20316"/>
    <w:rsid w:val="00B20350"/>
    <w:rsid w:val="00B20355"/>
    <w:rsid w:val="00B2035B"/>
    <w:rsid w:val="00B203A9"/>
    <w:rsid w:val="00B203D6"/>
    <w:rsid w:val="00B2041F"/>
    <w:rsid w:val="00B20422"/>
    <w:rsid w:val="00B2048F"/>
    <w:rsid w:val="00B204C5"/>
    <w:rsid w:val="00B204F7"/>
    <w:rsid w:val="00B2053F"/>
    <w:rsid w:val="00B2058E"/>
    <w:rsid w:val="00B205AA"/>
    <w:rsid w:val="00B20681"/>
    <w:rsid w:val="00B2069F"/>
    <w:rsid w:val="00B206A4"/>
    <w:rsid w:val="00B2078B"/>
    <w:rsid w:val="00B20876"/>
    <w:rsid w:val="00B20884"/>
    <w:rsid w:val="00B20913"/>
    <w:rsid w:val="00B20992"/>
    <w:rsid w:val="00B209BB"/>
    <w:rsid w:val="00B209F0"/>
    <w:rsid w:val="00B20A02"/>
    <w:rsid w:val="00B20A24"/>
    <w:rsid w:val="00B20AE5"/>
    <w:rsid w:val="00B20BBD"/>
    <w:rsid w:val="00B20BCE"/>
    <w:rsid w:val="00B20BD6"/>
    <w:rsid w:val="00B20D95"/>
    <w:rsid w:val="00B20D97"/>
    <w:rsid w:val="00B20DE4"/>
    <w:rsid w:val="00B20F7A"/>
    <w:rsid w:val="00B20F99"/>
    <w:rsid w:val="00B20FD0"/>
    <w:rsid w:val="00B21039"/>
    <w:rsid w:val="00B21117"/>
    <w:rsid w:val="00B2126D"/>
    <w:rsid w:val="00B212D9"/>
    <w:rsid w:val="00B2133E"/>
    <w:rsid w:val="00B21377"/>
    <w:rsid w:val="00B21451"/>
    <w:rsid w:val="00B214D5"/>
    <w:rsid w:val="00B2155C"/>
    <w:rsid w:val="00B2158A"/>
    <w:rsid w:val="00B21596"/>
    <w:rsid w:val="00B215E0"/>
    <w:rsid w:val="00B2167D"/>
    <w:rsid w:val="00B21746"/>
    <w:rsid w:val="00B21761"/>
    <w:rsid w:val="00B21773"/>
    <w:rsid w:val="00B21919"/>
    <w:rsid w:val="00B2191E"/>
    <w:rsid w:val="00B2193A"/>
    <w:rsid w:val="00B2193F"/>
    <w:rsid w:val="00B21A9A"/>
    <w:rsid w:val="00B21B09"/>
    <w:rsid w:val="00B21B27"/>
    <w:rsid w:val="00B21B53"/>
    <w:rsid w:val="00B21B88"/>
    <w:rsid w:val="00B21C9E"/>
    <w:rsid w:val="00B21CBB"/>
    <w:rsid w:val="00B21DBF"/>
    <w:rsid w:val="00B21E37"/>
    <w:rsid w:val="00B21F14"/>
    <w:rsid w:val="00B21F38"/>
    <w:rsid w:val="00B21F8C"/>
    <w:rsid w:val="00B21FA2"/>
    <w:rsid w:val="00B21FC5"/>
    <w:rsid w:val="00B220C9"/>
    <w:rsid w:val="00B220D7"/>
    <w:rsid w:val="00B220D9"/>
    <w:rsid w:val="00B22188"/>
    <w:rsid w:val="00B221CC"/>
    <w:rsid w:val="00B22288"/>
    <w:rsid w:val="00B2228B"/>
    <w:rsid w:val="00B222F4"/>
    <w:rsid w:val="00B223C5"/>
    <w:rsid w:val="00B223E8"/>
    <w:rsid w:val="00B22722"/>
    <w:rsid w:val="00B2278B"/>
    <w:rsid w:val="00B22797"/>
    <w:rsid w:val="00B227AF"/>
    <w:rsid w:val="00B227C9"/>
    <w:rsid w:val="00B227CB"/>
    <w:rsid w:val="00B228A1"/>
    <w:rsid w:val="00B228BA"/>
    <w:rsid w:val="00B228F1"/>
    <w:rsid w:val="00B2290D"/>
    <w:rsid w:val="00B2296F"/>
    <w:rsid w:val="00B22A32"/>
    <w:rsid w:val="00B22A59"/>
    <w:rsid w:val="00B22A81"/>
    <w:rsid w:val="00B22A85"/>
    <w:rsid w:val="00B22AB5"/>
    <w:rsid w:val="00B22B3D"/>
    <w:rsid w:val="00B22B96"/>
    <w:rsid w:val="00B22B97"/>
    <w:rsid w:val="00B22C2B"/>
    <w:rsid w:val="00B22C89"/>
    <w:rsid w:val="00B22CCB"/>
    <w:rsid w:val="00B22D0B"/>
    <w:rsid w:val="00B22D2F"/>
    <w:rsid w:val="00B22D42"/>
    <w:rsid w:val="00B22D77"/>
    <w:rsid w:val="00B22F22"/>
    <w:rsid w:val="00B22F4E"/>
    <w:rsid w:val="00B22F51"/>
    <w:rsid w:val="00B22F6D"/>
    <w:rsid w:val="00B23019"/>
    <w:rsid w:val="00B23093"/>
    <w:rsid w:val="00B230B1"/>
    <w:rsid w:val="00B2313F"/>
    <w:rsid w:val="00B2314D"/>
    <w:rsid w:val="00B2317D"/>
    <w:rsid w:val="00B231C6"/>
    <w:rsid w:val="00B231CA"/>
    <w:rsid w:val="00B23292"/>
    <w:rsid w:val="00B232DE"/>
    <w:rsid w:val="00B23308"/>
    <w:rsid w:val="00B23379"/>
    <w:rsid w:val="00B2343C"/>
    <w:rsid w:val="00B2350A"/>
    <w:rsid w:val="00B23524"/>
    <w:rsid w:val="00B23583"/>
    <w:rsid w:val="00B23598"/>
    <w:rsid w:val="00B235B0"/>
    <w:rsid w:val="00B235CB"/>
    <w:rsid w:val="00B2372E"/>
    <w:rsid w:val="00B23828"/>
    <w:rsid w:val="00B23829"/>
    <w:rsid w:val="00B23877"/>
    <w:rsid w:val="00B2390C"/>
    <w:rsid w:val="00B23971"/>
    <w:rsid w:val="00B239B0"/>
    <w:rsid w:val="00B239F7"/>
    <w:rsid w:val="00B23A32"/>
    <w:rsid w:val="00B23A69"/>
    <w:rsid w:val="00B23A71"/>
    <w:rsid w:val="00B23A7D"/>
    <w:rsid w:val="00B23ABE"/>
    <w:rsid w:val="00B23ACF"/>
    <w:rsid w:val="00B23AEF"/>
    <w:rsid w:val="00B23B37"/>
    <w:rsid w:val="00B23B42"/>
    <w:rsid w:val="00B23B5C"/>
    <w:rsid w:val="00B23BCA"/>
    <w:rsid w:val="00B23CFF"/>
    <w:rsid w:val="00B23D33"/>
    <w:rsid w:val="00B23DDB"/>
    <w:rsid w:val="00B23DF0"/>
    <w:rsid w:val="00B23E4A"/>
    <w:rsid w:val="00B23E7E"/>
    <w:rsid w:val="00B23E9B"/>
    <w:rsid w:val="00B23EB2"/>
    <w:rsid w:val="00B23EB3"/>
    <w:rsid w:val="00B23EC5"/>
    <w:rsid w:val="00B23F96"/>
    <w:rsid w:val="00B24033"/>
    <w:rsid w:val="00B2405C"/>
    <w:rsid w:val="00B24175"/>
    <w:rsid w:val="00B24178"/>
    <w:rsid w:val="00B24262"/>
    <w:rsid w:val="00B2432E"/>
    <w:rsid w:val="00B2439F"/>
    <w:rsid w:val="00B243BE"/>
    <w:rsid w:val="00B243FC"/>
    <w:rsid w:val="00B2446A"/>
    <w:rsid w:val="00B244E3"/>
    <w:rsid w:val="00B24567"/>
    <w:rsid w:val="00B2458A"/>
    <w:rsid w:val="00B245F1"/>
    <w:rsid w:val="00B2468C"/>
    <w:rsid w:val="00B2476E"/>
    <w:rsid w:val="00B2481C"/>
    <w:rsid w:val="00B24878"/>
    <w:rsid w:val="00B24958"/>
    <w:rsid w:val="00B24969"/>
    <w:rsid w:val="00B24977"/>
    <w:rsid w:val="00B249AB"/>
    <w:rsid w:val="00B249AD"/>
    <w:rsid w:val="00B249D8"/>
    <w:rsid w:val="00B24A70"/>
    <w:rsid w:val="00B24ABE"/>
    <w:rsid w:val="00B24ACC"/>
    <w:rsid w:val="00B24B3D"/>
    <w:rsid w:val="00B24BD0"/>
    <w:rsid w:val="00B24BD1"/>
    <w:rsid w:val="00B24C46"/>
    <w:rsid w:val="00B24C64"/>
    <w:rsid w:val="00B24CF3"/>
    <w:rsid w:val="00B24D7C"/>
    <w:rsid w:val="00B24ED1"/>
    <w:rsid w:val="00B24F88"/>
    <w:rsid w:val="00B24FD4"/>
    <w:rsid w:val="00B25069"/>
    <w:rsid w:val="00B25070"/>
    <w:rsid w:val="00B250BC"/>
    <w:rsid w:val="00B2510D"/>
    <w:rsid w:val="00B25120"/>
    <w:rsid w:val="00B25128"/>
    <w:rsid w:val="00B25225"/>
    <w:rsid w:val="00B2530B"/>
    <w:rsid w:val="00B2531A"/>
    <w:rsid w:val="00B2532E"/>
    <w:rsid w:val="00B25376"/>
    <w:rsid w:val="00B2538C"/>
    <w:rsid w:val="00B253B4"/>
    <w:rsid w:val="00B2541F"/>
    <w:rsid w:val="00B25548"/>
    <w:rsid w:val="00B2562B"/>
    <w:rsid w:val="00B2564B"/>
    <w:rsid w:val="00B2567D"/>
    <w:rsid w:val="00B25687"/>
    <w:rsid w:val="00B256B2"/>
    <w:rsid w:val="00B25721"/>
    <w:rsid w:val="00B257C6"/>
    <w:rsid w:val="00B25808"/>
    <w:rsid w:val="00B258EE"/>
    <w:rsid w:val="00B25913"/>
    <w:rsid w:val="00B25914"/>
    <w:rsid w:val="00B25919"/>
    <w:rsid w:val="00B25979"/>
    <w:rsid w:val="00B25A79"/>
    <w:rsid w:val="00B25AB0"/>
    <w:rsid w:val="00B25BDC"/>
    <w:rsid w:val="00B25C80"/>
    <w:rsid w:val="00B25C94"/>
    <w:rsid w:val="00B25CD8"/>
    <w:rsid w:val="00B25CEF"/>
    <w:rsid w:val="00B25CF9"/>
    <w:rsid w:val="00B25D02"/>
    <w:rsid w:val="00B25E1F"/>
    <w:rsid w:val="00B25F4C"/>
    <w:rsid w:val="00B25F52"/>
    <w:rsid w:val="00B25F7B"/>
    <w:rsid w:val="00B25FB9"/>
    <w:rsid w:val="00B25FC6"/>
    <w:rsid w:val="00B2602E"/>
    <w:rsid w:val="00B260AC"/>
    <w:rsid w:val="00B260ED"/>
    <w:rsid w:val="00B26126"/>
    <w:rsid w:val="00B26169"/>
    <w:rsid w:val="00B26182"/>
    <w:rsid w:val="00B2629C"/>
    <w:rsid w:val="00B263CE"/>
    <w:rsid w:val="00B26472"/>
    <w:rsid w:val="00B26590"/>
    <w:rsid w:val="00B2665B"/>
    <w:rsid w:val="00B26675"/>
    <w:rsid w:val="00B2668B"/>
    <w:rsid w:val="00B26717"/>
    <w:rsid w:val="00B26779"/>
    <w:rsid w:val="00B267F2"/>
    <w:rsid w:val="00B26819"/>
    <w:rsid w:val="00B268BB"/>
    <w:rsid w:val="00B268E7"/>
    <w:rsid w:val="00B269F8"/>
    <w:rsid w:val="00B26A15"/>
    <w:rsid w:val="00B26B65"/>
    <w:rsid w:val="00B26B90"/>
    <w:rsid w:val="00B26BCF"/>
    <w:rsid w:val="00B26C25"/>
    <w:rsid w:val="00B26C26"/>
    <w:rsid w:val="00B26C8C"/>
    <w:rsid w:val="00B26E9F"/>
    <w:rsid w:val="00B26EB8"/>
    <w:rsid w:val="00B26EE1"/>
    <w:rsid w:val="00B2703D"/>
    <w:rsid w:val="00B2709D"/>
    <w:rsid w:val="00B270D3"/>
    <w:rsid w:val="00B270D5"/>
    <w:rsid w:val="00B2710A"/>
    <w:rsid w:val="00B271A6"/>
    <w:rsid w:val="00B271C1"/>
    <w:rsid w:val="00B2722C"/>
    <w:rsid w:val="00B27251"/>
    <w:rsid w:val="00B2728F"/>
    <w:rsid w:val="00B2731F"/>
    <w:rsid w:val="00B2738A"/>
    <w:rsid w:val="00B273AA"/>
    <w:rsid w:val="00B273E4"/>
    <w:rsid w:val="00B275B4"/>
    <w:rsid w:val="00B27612"/>
    <w:rsid w:val="00B276B8"/>
    <w:rsid w:val="00B276D0"/>
    <w:rsid w:val="00B27746"/>
    <w:rsid w:val="00B27754"/>
    <w:rsid w:val="00B277E0"/>
    <w:rsid w:val="00B27864"/>
    <w:rsid w:val="00B27998"/>
    <w:rsid w:val="00B279D1"/>
    <w:rsid w:val="00B279D3"/>
    <w:rsid w:val="00B27A17"/>
    <w:rsid w:val="00B27A80"/>
    <w:rsid w:val="00B27A89"/>
    <w:rsid w:val="00B27AB8"/>
    <w:rsid w:val="00B27B2C"/>
    <w:rsid w:val="00B27BA4"/>
    <w:rsid w:val="00B27BC0"/>
    <w:rsid w:val="00B27C4B"/>
    <w:rsid w:val="00B27C5C"/>
    <w:rsid w:val="00B27CA8"/>
    <w:rsid w:val="00B27CFA"/>
    <w:rsid w:val="00B27D0C"/>
    <w:rsid w:val="00B27D3E"/>
    <w:rsid w:val="00B27DAE"/>
    <w:rsid w:val="00B27DB6"/>
    <w:rsid w:val="00B27F31"/>
    <w:rsid w:val="00B27F55"/>
    <w:rsid w:val="00B27F75"/>
    <w:rsid w:val="00B3000E"/>
    <w:rsid w:val="00B30187"/>
    <w:rsid w:val="00B301D8"/>
    <w:rsid w:val="00B30204"/>
    <w:rsid w:val="00B30275"/>
    <w:rsid w:val="00B302BE"/>
    <w:rsid w:val="00B30361"/>
    <w:rsid w:val="00B30388"/>
    <w:rsid w:val="00B303EB"/>
    <w:rsid w:val="00B3040D"/>
    <w:rsid w:val="00B30467"/>
    <w:rsid w:val="00B3052F"/>
    <w:rsid w:val="00B3058D"/>
    <w:rsid w:val="00B305A2"/>
    <w:rsid w:val="00B305D3"/>
    <w:rsid w:val="00B306CF"/>
    <w:rsid w:val="00B306D6"/>
    <w:rsid w:val="00B307AB"/>
    <w:rsid w:val="00B307DB"/>
    <w:rsid w:val="00B307EF"/>
    <w:rsid w:val="00B30817"/>
    <w:rsid w:val="00B3084B"/>
    <w:rsid w:val="00B3097B"/>
    <w:rsid w:val="00B30994"/>
    <w:rsid w:val="00B309AB"/>
    <w:rsid w:val="00B30A2B"/>
    <w:rsid w:val="00B30A8D"/>
    <w:rsid w:val="00B30AD6"/>
    <w:rsid w:val="00B30B7A"/>
    <w:rsid w:val="00B30B91"/>
    <w:rsid w:val="00B30BD4"/>
    <w:rsid w:val="00B30C23"/>
    <w:rsid w:val="00B30C82"/>
    <w:rsid w:val="00B30C8E"/>
    <w:rsid w:val="00B30D0E"/>
    <w:rsid w:val="00B30D42"/>
    <w:rsid w:val="00B30D49"/>
    <w:rsid w:val="00B30D79"/>
    <w:rsid w:val="00B30E21"/>
    <w:rsid w:val="00B30E79"/>
    <w:rsid w:val="00B30F08"/>
    <w:rsid w:val="00B30F4A"/>
    <w:rsid w:val="00B30FA4"/>
    <w:rsid w:val="00B3137D"/>
    <w:rsid w:val="00B313B8"/>
    <w:rsid w:val="00B31406"/>
    <w:rsid w:val="00B3143C"/>
    <w:rsid w:val="00B314B9"/>
    <w:rsid w:val="00B314C3"/>
    <w:rsid w:val="00B3153A"/>
    <w:rsid w:val="00B31558"/>
    <w:rsid w:val="00B315F6"/>
    <w:rsid w:val="00B31602"/>
    <w:rsid w:val="00B31609"/>
    <w:rsid w:val="00B31650"/>
    <w:rsid w:val="00B3167C"/>
    <w:rsid w:val="00B317AF"/>
    <w:rsid w:val="00B317B8"/>
    <w:rsid w:val="00B317F0"/>
    <w:rsid w:val="00B3181D"/>
    <w:rsid w:val="00B31858"/>
    <w:rsid w:val="00B318D3"/>
    <w:rsid w:val="00B31936"/>
    <w:rsid w:val="00B319A2"/>
    <w:rsid w:val="00B31A33"/>
    <w:rsid w:val="00B31A92"/>
    <w:rsid w:val="00B31AD9"/>
    <w:rsid w:val="00B31B63"/>
    <w:rsid w:val="00B31BA2"/>
    <w:rsid w:val="00B31D07"/>
    <w:rsid w:val="00B31D8B"/>
    <w:rsid w:val="00B31E45"/>
    <w:rsid w:val="00B31E4B"/>
    <w:rsid w:val="00B31EBF"/>
    <w:rsid w:val="00B31F8F"/>
    <w:rsid w:val="00B3200B"/>
    <w:rsid w:val="00B32010"/>
    <w:rsid w:val="00B320AB"/>
    <w:rsid w:val="00B32118"/>
    <w:rsid w:val="00B32166"/>
    <w:rsid w:val="00B32197"/>
    <w:rsid w:val="00B321C9"/>
    <w:rsid w:val="00B321FC"/>
    <w:rsid w:val="00B32257"/>
    <w:rsid w:val="00B3239F"/>
    <w:rsid w:val="00B323FC"/>
    <w:rsid w:val="00B32431"/>
    <w:rsid w:val="00B324E0"/>
    <w:rsid w:val="00B3254A"/>
    <w:rsid w:val="00B32592"/>
    <w:rsid w:val="00B32609"/>
    <w:rsid w:val="00B326CC"/>
    <w:rsid w:val="00B326D6"/>
    <w:rsid w:val="00B32755"/>
    <w:rsid w:val="00B3288D"/>
    <w:rsid w:val="00B328AE"/>
    <w:rsid w:val="00B329E5"/>
    <w:rsid w:val="00B32A0F"/>
    <w:rsid w:val="00B32A39"/>
    <w:rsid w:val="00B32A5F"/>
    <w:rsid w:val="00B32A7F"/>
    <w:rsid w:val="00B32A97"/>
    <w:rsid w:val="00B32ABB"/>
    <w:rsid w:val="00B32B1A"/>
    <w:rsid w:val="00B32CC1"/>
    <w:rsid w:val="00B32CFB"/>
    <w:rsid w:val="00B32D08"/>
    <w:rsid w:val="00B32D62"/>
    <w:rsid w:val="00B32D91"/>
    <w:rsid w:val="00B32DF5"/>
    <w:rsid w:val="00B32F01"/>
    <w:rsid w:val="00B32F21"/>
    <w:rsid w:val="00B32F71"/>
    <w:rsid w:val="00B32F9E"/>
    <w:rsid w:val="00B3301E"/>
    <w:rsid w:val="00B33047"/>
    <w:rsid w:val="00B3312B"/>
    <w:rsid w:val="00B331E6"/>
    <w:rsid w:val="00B3325F"/>
    <w:rsid w:val="00B332FD"/>
    <w:rsid w:val="00B33325"/>
    <w:rsid w:val="00B33467"/>
    <w:rsid w:val="00B334B2"/>
    <w:rsid w:val="00B334D8"/>
    <w:rsid w:val="00B33510"/>
    <w:rsid w:val="00B33526"/>
    <w:rsid w:val="00B33547"/>
    <w:rsid w:val="00B33642"/>
    <w:rsid w:val="00B336AF"/>
    <w:rsid w:val="00B3377A"/>
    <w:rsid w:val="00B33836"/>
    <w:rsid w:val="00B33851"/>
    <w:rsid w:val="00B33865"/>
    <w:rsid w:val="00B338B3"/>
    <w:rsid w:val="00B3390E"/>
    <w:rsid w:val="00B33988"/>
    <w:rsid w:val="00B339C5"/>
    <w:rsid w:val="00B339DA"/>
    <w:rsid w:val="00B33A3A"/>
    <w:rsid w:val="00B33A5F"/>
    <w:rsid w:val="00B33A75"/>
    <w:rsid w:val="00B33AA3"/>
    <w:rsid w:val="00B33B12"/>
    <w:rsid w:val="00B33B16"/>
    <w:rsid w:val="00B33B23"/>
    <w:rsid w:val="00B33B4D"/>
    <w:rsid w:val="00B33B85"/>
    <w:rsid w:val="00B33BAA"/>
    <w:rsid w:val="00B33BCA"/>
    <w:rsid w:val="00B33C58"/>
    <w:rsid w:val="00B33C81"/>
    <w:rsid w:val="00B33CD1"/>
    <w:rsid w:val="00B33D24"/>
    <w:rsid w:val="00B33D44"/>
    <w:rsid w:val="00B33D6E"/>
    <w:rsid w:val="00B33DBB"/>
    <w:rsid w:val="00B33E59"/>
    <w:rsid w:val="00B33F81"/>
    <w:rsid w:val="00B33F86"/>
    <w:rsid w:val="00B34007"/>
    <w:rsid w:val="00B34063"/>
    <w:rsid w:val="00B3408F"/>
    <w:rsid w:val="00B340B2"/>
    <w:rsid w:val="00B34165"/>
    <w:rsid w:val="00B341F1"/>
    <w:rsid w:val="00B3426E"/>
    <w:rsid w:val="00B342A7"/>
    <w:rsid w:val="00B342B7"/>
    <w:rsid w:val="00B34445"/>
    <w:rsid w:val="00B34482"/>
    <w:rsid w:val="00B344CE"/>
    <w:rsid w:val="00B344F5"/>
    <w:rsid w:val="00B345E7"/>
    <w:rsid w:val="00B34619"/>
    <w:rsid w:val="00B34641"/>
    <w:rsid w:val="00B34754"/>
    <w:rsid w:val="00B34840"/>
    <w:rsid w:val="00B348A9"/>
    <w:rsid w:val="00B348F9"/>
    <w:rsid w:val="00B34914"/>
    <w:rsid w:val="00B349DA"/>
    <w:rsid w:val="00B34A9D"/>
    <w:rsid w:val="00B34AB2"/>
    <w:rsid w:val="00B34ADD"/>
    <w:rsid w:val="00B34AF7"/>
    <w:rsid w:val="00B34B62"/>
    <w:rsid w:val="00B34C02"/>
    <w:rsid w:val="00B34C3C"/>
    <w:rsid w:val="00B34C77"/>
    <w:rsid w:val="00B34CEF"/>
    <w:rsid w:val="00B34D6C"/>
    <w:rsid w:val="00B34D70"/>
    <w:rsid w:val="00B34EEF"/>
    <w:rsid w:val="00B350B9"/>
    <w:rsid w:val="00B350FC"/>
    <w:rsid w:val="00B35139"/>
    <w:rsid w:val="00B35147"/>
    <w:rsid w:val="00B35193"/>
    <w:rsid w:val="00B351A8"/>
    <w:rsid w:val="00B351CD"/>
    <w:rsid w:val="00B35209"/>
    <w:rsid w:val="00B35236"/>
    <w:rsid w:val="00B35271"/>
    <w:rsid w:val="00B35281"/>
    <w:rsid w:val="00B352E3"/>
    <w:rsid w:val="00B352EA"/>
    <w:rsid w:val="00B353A0"/>
    <w:rsid w:val="00B353D7"/>
    <w:rsid w:val="00B354A3"/>
    <w:rsid w:val="00B3563D"/>
    <w:rsid w:val="00B357D4"/>
    <w:rsid w:val="00B35924"/>
    <w:rsid w:val="00B35932"/>
    <w:rsid w:val="00B35A11"/>
    <w:rsid w:val="00B35AF1"/>
    <w:rsid w:val="00B35B5F"/>
    <w:rsid w:val="00B35C60"/>
    <w:rsid w:val="00B35C88"/>
    <w:rsid w:val="00B35D11"/>
    <w:rsid w:val="00B35E09"/>
    <w:rsid w:val="00B35EB3"/>
    <w:rsid w:val="00B35F00"/>
    <w:rsid w:val="00B3602F"/>
    <w:rsid w:val="00B3604E"/>
    <w:rsid w:val="00B3613B"/>
    <w:rsid w:val="00B3638D"/>
    <w:rsid w:val="00B36493"/>
    <w:rsid w:val="00B3649D"/>
    <w:rsid w:val="00B36551"/>
    <w:rsid w:val="00B36677"/>
    <w:rsid w:val="00B3667B"/>
    <w:rsid w:val="00B366A3"/>
    <w:rsid w:val="00B366DF"/>
    <w:rsid w:val="00B367AC"/>
    <w:rsid w:val="00B368AD"/>
    <w:rsid w:val="00B36928"/>
    <w:rsid w:val="00B36973"/>
    <w:rsid w:val="00B369B8"/>
    <w:rsid w:val="00B36A75"/>
    <w:rsid w:val="00B36B0A"/>
    <w:rsid w:val="00B36B36"/>
    <w:rsid w:val="00B36B42"/>
    <w:rsid w:val="00B36B7E"/>
    <w:rsid w:val="00B36BA6"/>
    <w:rsid w:val="00B36BCB"/>
    <w:rsid w:val="00B36C09"/>
    <w:rsid w:val="00B36C33"/>
    <w:rsid w:val="00B36C73"/>
    <w:rsid w:val="00B36D14"/>
    <w:rsid w:val="00B36DCD"/>
    <w:rsid w:val="00B36DF2"/>
    <w:rsid w:val="00B36E8A"/>
    <w:rsid w:val="00B36F1B"/>
    <w:rsid w:val="00B36F3D"/>
    <w:rsid w:val="00B37093"/>
    <w:rsid w:val="00B370CD"/>
    <w:rsid w:val="00B37105"/>
    <w:rsid w:val="00B371C0"/>
    <w:rsid w:val="00B371E8"/>
    <w:rsid w:val="00B3720B"/>
    <w:rsid w:val="00B3722F"/>
    <w:rsid w:val="00B372ED"/>
    <w:rsid w:val="00B373D8"/>
    <w:rsid w:val="00B37409"/>
    <w:rsid w:val="00B3741F"/>
    <w:rsid w:val="00B37784"/>
    <w:rsid w:val="00B378F0"/>
    <w:rsid w:val="00B379D5"/>
    <w:rsid w:val="00B37B1A"/>
    <w:rsid w:val="00B37B8B"/>
    <w:rsid w:val="00B37C03"/>
    <w:rsid w:val="00B37CAD"/>
    <w:rsid w:val="00B37CC9"/>
    <w:rsid w:val="00B37CDC"/>
    <w:rsid w:val="00B37CEC"/>
    <w:rsid w:val="00B37CF3"/>
    <w:rsid w:val="00B37D12"/>
    <w:rsid w:val="00B37D6A"/>
    <w:rsid w:val="00B37E2E"/>
    <w:rsid w:val="00B37EC7"/>
    <w:rsid w:val="00B37EE6"/>
    <w:rsid w:val="00B37F25"/>
    <w:rsid w:val="00B37F5A"/>
    <w:rsid w:val="00B37F6E"/>
    <w:rsid w:val="00B37FF6"/>
    <w:rsid w:val="00B37FF8"/>
    <w:rsid w:val="00B40074"/>
    <w:rsid w:val="00B4009C"/>
    <w:rsid w:val="00B400B8"/>
    <w:rsid w:val="00B400E4"/>
    <w:rsid w:val="00B4015B"/>
    <w:rsid w:val="00B40190"/>
    <w:rsid w:val="00B401B7"/>
    <w:rsid w:val="00B4021C"/>
    <w:rsid w:val="00B40260"/>
    <w:rsid w:val="00B402BA"/>
    <w:rsid w:val="00B40330"/>
    <w:rsid w:val="00B4034E"/>
    <w:rsid w:val="00B40494"/>
    <w:rsid w:val="00B404C8"/>
    <w:rsid w:val="00B404D7"/>
    <w:rsid w:val="00B404FB"/>
    <w:rsid w:val="00B40500"/>
    <w:rsid w:val="00B4054B"/>
    <w:rsid w:val="00B40570"/>
    <w:rsid w:val="00B40595"/>
    <w:rsid w:val="00B40634"/>
    <w:rsid w:val="00B4080F"/>
    <w:rsid w:val="00B4086E"/>
    <w:rsid w:val="00B40932"/>
    <w:rsid w:val="00B40942"/>
    <w:rsid w:val="00B409DB"/>
    <w:rsid w:val="00B40B25"/>
    <w:rsid w:val="00B40B38"/>
    <w:rsid w:val="00B40B9C"/>
    <w:rsid w:val="00B40BB5"/>
    <w:rsid w:val="00B40BE1"/>
    <w:rsid w:val="00B40CC5"/>
    <w:rsid w:val="00B40DDA"/>
    <w:rsid w:val="00B40E28"/>
    <w:rsid w:val="00B40EB5"/>
    <w:rsid w:val="00B40EDA"/>
    <w:rsid w:val="00B40F09"/>
    <w:rsid w:val="00B40F1B"/>
    <w:rsid w:val="00B40F7E"/>
    <w:rsid w:val="00B40FF5"/>
    <w:rsid w:val="00B41088"/>
    <w:rsid w:val="00B410B5"/>
    <w:rsid w:val="00B41105"/>
    <w:rsid w:val="00B41122"/>
    <w:rsid w:val="00B4113E"/>
    <w:rsid w:val="00B411E3"/>
    <w:rsid w:val="00B41200"/>
    <w:rsid w:val="00B41210"/>
    <w:rsid w:val="00B41258"/>
    <w:rsid w:val="00B413B5"/>
    <w:rsid w:val="00B413B6"/>
    <w:rsid w:val="00B4141F"/>
    <w:rsid w:val="00B41516"/>
    <w:rsid w:val="00B41519"/>
    <w:rsid w:val="00B41539"/>
    <w:rsid w:val="00B4159B"/>
    <w:rsid w:val="00B415B0"/>
    <w:rsid w:val="00B416CF"/>
    <w:rsid w:val="00B416FA"/>
    <w:rsid w:val="00B418D7"/>
    <w:rsid w:val="00B41945"/>
    <w:rsid w:val="00B41961"/>
    <w:rsid w:val="00B419C5"/>
    <w:rsid w:val="00B41ABF"/>
    <w:rsid w:val="00B41B3C"/>
    <w:rsid w:val="00B41BAF"/>
    <w:rsid w:val="00B41BBB"/>
    <w:rsid w:val="00B41BED"/>
    <w:rsid w:val="00B41C02"/>
    <w:rsid w:val="00B41C8C"/>
    <w:rsid w:val="00B41CE7"/>
    <w:rsid w:val="00B41DF8"/>
    <w:rsid w:val="00B41E53"/>
    <w:rsid w:val="00B41F9D"/>
    <w:rsid w:val="00B41FB3"/>
    <w:rsid w:val="00B41FD5"/>
    <w:rsid w:val="00B41FF5"/>
    <w:rsid w:val="00B420D4"/>
    <w:rsid w:val="00B42153"/>
    <w:rsid w:val="00B4223A"/>
    <w:rsid w:val="00B42243"/>
    <w:rsid w:val="00B4225A"/>
    <w:rsid w:val="00B4238C"/>
    <w:rsid w:val="00B42399"/>
    <w:rsid w:val="00B42404"/>
    <w:rsid w:val="00B4241C"/>
    <w:rsid w:val="00B42432"/>
    <w:rsid w:val="00B425EF"/>
    <w:rsid w:val="00B425FD"/>
    <w:rsid w:val="00B42658"/>
    <w:rsid w:val="00B42751"/>
    <w:rsid w:val="00B427B6"/>
    <w:rsid w:val="00B4285C"/>
    <w:rsid w:val="00B42885"/>
    <w:rsid w:val="00B428F7"/>
    <w:rsid w:val="00B42A86"/>
    <w:rsid w:val="00B42AA2"/>
    <w:rsid w:val="00B42B2C"/>
    <w:rsid w:val="00B42B58"/>
    <w:rsid w:val="00B42C10"/>
    <w:rsid w:val="00B42C3C"/>
    <w:rsid w:val="00B42C84"/>
    <w:rsid w:val="00B42CD3"/>
    <w:rsid w:val="00B42CFF"/>
    <w:rsid w:val="00B42D9F"/>
    <w:rsid w:val="00B42DBB"/>
    <w:rsid w:val="00B42DD9"/>
    <w:rsid w:val="00B42E50"/>
    <w:rsid w:val="00B42E5C"/>
    <w:rsid w:val="00B42EF6"/>
    <w:rsid w:val="00B42F9B"/>
    <w:rsid w:val="00B43085"/>
    <w:rsid w:val="00B430A9"/>
    <w:rsid w:val="00B4314F"/>
    <w:rsid w:val="00B43162"/>
    <w:rsid w:val="00B4316B"/>
    <w:rsid w:val="00B43172"/>
    <w:rsid w:val="00B432E8"/>
    <w:rsid w:val="00B432F8"/>
    <w:rsid w:val="00B4333C"/>
    <w:rsid w:val="00B43341"/>
    <w:rsid w:val="00B43421"/>
    <w:rsid w:val="00B43585"/>
    <w:rsid w:val="00B435CE"/>
    <w:rsid w:val="00B435E0"/>
    <w:rsid w:val="00B435E7"/>
    <w:rsid w:val="00B436F9"/>
    <w:rsid w:val="00B43710"/>
    <w:rsid w:val="00B4375A"/>
    <w:rsid w:val="00B43781"/>
    <w:rsid w:val="00B437C0"/>
    <w:rsid w:val="00B43837"/>
    <w:rsid w:val="00B4391E"/>
    <w:rsid w:val="00B4397F"/>
    <w:rsid w:val="00B4399A"/>
    <w:rsid w:val="00B439EE"/>
    <w:rsid w:val="00B43A44"/>
    <w:rsid w:val="00B43ADD"/>
    <w:rsid w:val="00B43C06"/>
    <w:rsid w:val="00B43C44"/>
    <w:rsid w:val="00B43CDD"/>
    <w:rsid w:val="00B43D1F"/>
    <w:rsid w:val="00B43D49"/>
    <w:rsid w:val="00B43D57"/>
    <w:rsid w:val="00B43E64"/>
    <w:rsid w:val="00B43ED0"/>
    <w:rsid w:val="00B43F69"/>
    <w:rsid w:val="00B43F93"/>
    <w:rsid w:val="00B440EB"/>
    <w:rsid w:val="00B4413B"/>
    <w:rsid w:val="00B441F8"/>
    <w:rsid w:val="00B4427E"/>
    <w:rsid w:val="00B44282"/>
    <w:rsid w:val="00B44288"/>
    <w:rsid w:val="00B442BC"/>
    <w:rsid w:val="00B44376"/>
    <w:rsid w:val="00B4442B"/>
    <w:rsid w:val="00B44456"/>
    <w:rsid w:val="00B44579"/>
    <w:rsid w:val="00B445E9"/>
    <w:rsid w:val="00B446A8"/>
    <w:rsid w:val="00B44715"/>
    <w:rsid w:val="00B4471C"/>
    <w:rsid w:val="00B44759"/>
    <w:rsid w:val="00B447B9"/>
    <w:rsid w:val="00B44839"/>
    <w:rsid w:val="00B44893"/>
    <w:rsid w:val="00B448CE"/>
    <w:rsid w:val="00B448DD"/>
    <w:rsid w:val="00B44916"/>
    <w:rsid w:val="00B44940"/>
    <w:rsid w:val="00B44A19"/>
    <w:rsid w:val="00B44AA6"/>
    <w:rsid w:val="00B44AE7"/>
    <w:rsid w:val="00B44B17"/>
    <w:rsid w:val="00B44B75"/>
    <w:rsid w:val="00B44B77"/>
    <w:rsid w:val="00B44C6F"/>
    <w:rsid w:val="00B44CBA"/>
    <w:rsid w:val="00B44D1A"/>
    <w:rsid w:val="00B44D1C"/>
    <w:rsid w:val="00B44D7C"/>
    <w:rsid w:val="00B44D8F"/>
    <w:rsid w:val="00B44D9E"/>
    <w:rsid w:val="00B44E13"/>
    <w:rsid w:val="00B44E15"/>
    <w:rsid w:val="00B44EC2"/>
    <w:rsid w:val="00B44EF1"/>
    <w:rsid w:val="00B44FC7"/>
    <w:rsid w:val="00B45031"/>
    <w:rsid w:val="00B45048"/>
    <w:rsid w:val="00B45125"/>
    <w:rsid w:val="00B4523D"/>
    <w:rsid w:val="00B45261"/>
    <w:rsid w:val="00B452CE"/>
    <w:rsid w:val="00B452F5"/>
    <w:rsid w:val="00B45371"/>
    <w:rsid w:val="00B453AB"/>
    <w:rsid w:val="00B453BA"/>
    <w:rsid w:val="00B453C5"/>
    <w:rsid w:val="00B45420"/>
    <w:rsid w:val="00B4548A"/>
    <w:rsid w:val="00B454CC"/>
    <w:rsid w:val="00B454DF"/>
    <w:rsid w:val="00B4554C"/>
    <w:rsid w:val="00B45578"/>
    <w:rsid w:val="00B455F8"/>
    <w:rsid w:val="00B45640"/>
    <w:rsid w:val="00B457B2"/>
    <w:rsid w:val="00B45A1F"/>
    <w:rsid w:val="00B45A5F"/>
    <w:rsid w:val="00B45A89"/>
    <w:rsid w:val="00B45A98"/>
    <w:rsid w:val="00B45AAB"/>
    <w:rsid w:val="00B45ABB"/>
    <w:rsid w:val="00B45AE0"/>
    <w:rsid w:val="00B45AF7"/>
    <w:rsid w:val="00B45B29"/>
    <w:rsid w:val="00B45B6A"/>
    <w:rsid w:val="00B45C18"/>
    <w:rsid w:val="00B45D0B"/>
    <w:rsid w:val="00B45D90"/>
    <w:rsid w:val="00B45E54"/>
    <w:rsid w:val="00B45F86"/>
    <w:rsid w:val="00B46029"/>
    <w:rsid w:val="00B461A0"/>
    <w:rsid w:val="00B462D5"/>
    <w:rsid w:val="00B4630B"/>
    <w:rsid w:val="00B4638E"/>
    <w:rsid w:val="00B4644A"/>
    <w:rsid w:val="00B46484"/>
    <w:rsid w:val="00B4649E"/>
    <w:rsid w:val="00B46510"/>
    <w:rsid w:val="00B46577"/>
    <w:rsid w:val="00B465BE"/>
    <w:rsid w:val="00B46600"/>
    <w:rsid w:val="00B466FD"/>
    <w:rsid w:val="00B46734"/>
    <w:rsid w:val="00B46757"/>
    <w:rsid w:val="00B4679B"/>
    <w:rsid w:val="00B46845"/>
    <w:rsid w:val="00B4685A"/>
    <w:rsid w:val="00B46874"/>
    <w:rsid w:val="00B46877"/>
    <w:rsid w:val="00B468FA"/>
    <w:rsid w:val="00B4690F"/>
    <w:rsid w:val="00B46987"/>
    <w:rsid w:val="00B469ED"/>
    <w:rsid w:val="00B46AD1"/>
    <w:rsid w:val="00B46B0B"/>
    <w:rsid w:val="00B46C75"/>
    <w:rsid w:val="00B46C78"/>
    <w:rsid w:val="00B46C8E"/>
    <w:rsid w:val="00B46CE2"/>
    <w:rsid w:val="00B46DA4"/>
    <w:rsid w:val="00B46DA5"/>
    <w:rsid w:val="00B46EBF"/>
    <w:rsid w:val="00B46EC2"/>
    <w:rsid w:val="00B46F0B"/>
    <w:rsid w:val="00B47005"/>
    <w:rsid w:val="00B4703E"/>
    <w:rsid w:val="00B471AA"/>
    <w:rsid w:val="00B47226"/>
    <w:rsid w:val="00B472D9"/>
    <w:rsid w:val="00B4738B"/>
    <w:rsid w:val="00B4739F"/>
    <w:rsid w:val="00B473FF"/>
    <w:rsid w:val="00B4747D"/>
    <w:rsid w:val="00B47481"/>
    <w:rsid w:val="00B474AE"/>
    <w:rsid w:val="00B4754D"/>
    <w:rsid w:val="00B47598"/>
    <w:rsid w:val="00B47720"/>
    <w:rsid w:val="00B47813"/>
    <w:rsid w:val="00B4788C"/>
    <w:rsid w:val="00B47939"/>
    <w:rsid w:val="00B47978"/>
    <w:rsid w:val="00B479C2"/>
    <w:rsid w:val="00B47A5D"/>
    <w:rsid w:val="00B47A9A"/>
    <w:rsid w:val="00B47B4E"/>
    <w:rsid w:val="00B47BBF"/>
    <w:rsid w:val="00B47BDB"/>
    <w:rsid w:val="00B47CDF"/>
    <w:rsid w:val="00B47D42"/>
    <w:rsid w:val="00B47DAA"/>
    <w:rsid w:val="00B47EA8"/>
    <w:rsid w:val="00B47ED3"/>
    <w:rsid w:val="00B47F6C"/>
    <w:rsid w:val="00B47FA2"/>
    <w:rsid w:val="00B47FB9"/>
    <w:rsid w:val="00B47FBA"/>
    <w:rsid w:val="00B5002B"/>
    <w:rsid w:val="00B5003D"/>
    <w:rsid w:val="00B50057"/>
    <w:rsid w:val="00B5007A"/>
    <w:rsid w:val="00B50082"/>
    <w:rsid w:val="00B500D2"/>
    <w:rsid w:val="00B50131"/>
    <w:rsid w:val="00B50132"/>
    <w:rsid w:val="00B5014A"/>
    <w:rsid w:val="00B50206"/>
    <w:rsid w:val="00B50235"/>
    <w:rsid w:val="00B5025B"/>
    <w:rsid w:val="00B502C6"/>
    <w:rsid w:val="00B5035B"/>
    <w:rsid w:val="00B5036F"/>
    <w:rsid w:val="00B50428"/>
    <w:rsid w:val="00B504DD"/>
    <w:rsid w:val="00B50549"/>
    <w:rsid w:val="00B50585"/>
    <w:rsid w:val="00B50607"/>
    <w:rsid w:val="00B506CB"/>
    <w:rsid w:val="00B506E9"/>
    <w:rsid w:val="00B506F1"/>
    <w:rsid w:val="00B5084B"/>
    <w:rsid w:val="00B508D1"/>
    <w:rsid w:val="00B50921"/>
    <w:rsid w:val="00B50B41"/>
    <w:rsid w:val="00B50B69"/>
    <w:rsid w:val="00B50B7B"/>
    <w:rsid w:val="00B50C33"/>
    <w:rsid w:val="00B50C5E"/>
    <w:rsid w:val="00B50D38"/>
    <w:rsid w:val="00B50E53"/>
    <w:rsid w:val="00B50E9B"/>
    <w:rsid w:val="00B50E9D"/>
    <w:rsid w:val="00B50EAF"/>
    <w:rsid w:val="00B50F94"/>
    <w:rsid w:val="00B50FEE"/>
    <w:rsid w:val="00B50FF9"/>
    <w:rsid w:val="00B5100E"/>
    <w:rsid w:val="00B51055"/>
    <w:rsid w:val="00B51064"/>
    <w:rsid w:val="00B51095"/>
    <w:rsid w:val="00B51126"/>
    <w:rsid w:val="00B51212"/>
    <w:rsid w:val="00B51266"/>
    <w:rsid w:val="00B512A0"/>
    <w:rsid w:val="00B51318"/>
    <w:rsid w:val="00B51328"/>
    <w:rsid w:val="00B5132F"/>
    <w:rsid w:val="00B51339"/>
    <w:rsid w:val="00B5137B"/>
    <w:rsid w:val="00B51381"/>
    <w:rsid w:val="00B513AF"/>
    <w:rsid w:val="00B513CC"/>
    <w:rsid w:val="00B513E1"/>
    <w:rsid w:val="00B51424"/>
    <w:rsid w:val="00B51426"/>
    <w:rsid w:val="00B5152E"/>
    <w:rsid w:val="00B5155C"/>
    <w:rsid w:val="00B515C7"/>
    <w:rsid w:val="00B515ED"/>
    <w:rsid w:val="00B515FB"/>
    <w:rsid w:val="00B51618"/>
    <w:rsid w:val="00B5161F"/>
    <w:rsid w:val="00B5167F"/>
    <w:rsid w:val="00B516BE"/>
    <w:rsid w:val="00B51761"/>
    <w:rsid w:val="00B51764"/>
    <w:rsid w:val="00B51872"/>
    <w:rsid w:val="00B51893"/>
    <w:rsid w:val="00B519C2"/>
    <w:rsid w:val="00B51A3E"/>
    <w:rsid w:val="00B51A53"/>
    <w:rsid w:val="00B51A8E"/>
    <w:rsid w:val="00B51B54"/>
    <w:rsid w:val="00B51C27"/>
    <w:rsid w:val="00B51C8F"/>
    <w:rsid w:val="00B51C95"/>
    <w:rsid w:val="00B51CBE"/>
    <w:rsid w:val="00B51CD3"/>
    <w:rsid w:val="00B51E23"/>
    <w:rsid w:val="00B51E5D"/>
    <w:rsid w:val="00B51EFF"/>
    <w:rsid w:val="00B51F43"/>
    <w:rsid w:val="00B51F79"/>
    <w:rsid w:val="00B51FA5"/>
    <w:rsid w:val="00B51FAC"/>
    <w:rsid w:val="00B52015"/>
    <w:rsid w:val="00B520A2"/>
    <w:rsid w:val="00B520D2"/>
    <w:rsid w:val="00B520E7"/>
    <w:rsid w:val="00B52157"/>
    <w:rsid w:val="00B52160"/>
    <w:rsid w:val="00B5221E"/>
    <w:rsid w:val="00B52298"/>
    <w:rsid w:val="00B522B3"/>
    <w:rsid w:val="00B52362"/>
    <w:rsid w:val="00B5244D"/>
    <w:rsid w:val="00B5256A"/>
    <w:rsid w:val="00B525B8"/>
    <w:rsid w:val="00B5266D"/>
    <w:rsid w:val="00B5270E"/>
    <w:rsid w:val="00B52732"/>
    <w:rsid w:val="00B52737"/>
    <w:rsid w:val="00B52758"/>
    <w:rsid w:val="00B52759"/>
    <w:rsid w:val="00B528B0"/>
    <w:rsid w:val="00B52918"/>
    <w:rsid w:val="00B5294D"/>
    <w:rsid w:val="00B5297F"/>
    <w:rsid w:val="00B529B0"/>
    <w:rsid w:val="00B52A8E"/>
    <w:rsid w:val="00B52AF4"/>
    <w:rsid w:val="00B52B62"/>
    <w:rsid w:val="00B52BD2"/>
    <w:rsid w:val="00B52BFB"/>
    <w:rsid w:val="00B52C15"/>
    <w:rsid w:val="00B52C5B"/>
    <w:rsid w:val="00B52C7D"/>
    <w:rsid w:val="00B52C8C"/>
    <w:rsid w:val="00B52D1D"/>
    <w:rsid w:val="00B52D6B"/>
    <w:rsid w:val="00B52D85"/>
    <w:rsid w:val="00B52D8A"/>
    <w:rsid w:val="00B52E81"/>
    <w:rsid w:val="00B52F3A"/>
    <w:rsid w:val="00B52F57"/>
    <w:rsid w:val="00B530A5"/>
    <w:rsid w:val="00B531C2"/>
    <w:rsid w:val="00B53207"/>
    <w:rsid w:val="00B53279"/>
    <w:rsid w:val="00B5331E"/>
    <w:rsid w:val="00B533FF"/>
    <w:rsid w:val="00B53401"/>
    <w:rsid w:val="00B53404"/>
    <w:rsid w:val="00B53465"/>
    <w:rsid w:val="00B53536"/>
    <w:rsid w:val="00B53543"/>
    <w:rsid w:val="00B5357D"/>
    <w:rsid w:val="00B535C1"/>
    <w:rsid w:val="00B535F0"/>
    <w:rsid w:val="00B53855"/>
    <w:rsid w:val="00B53892"/>
    <w:rsid w:val="00B538C5"/>
    <w:rsid w:val="00B53A16"/>
    <w:rsid w:val="00B53B61"/>
    <w:rsid w:val="00B53B98"/>
    <w:rsid w:val="00B53BBA"/>
    <w:rsid w:val="00B53C9D"/>
    <w:rsid w:val="00B53DA2"/>
    <w:rsid w:val="00B53E79"/>
    <w:rsid w:val="00B53EBE"/>
    <w:rsid w:val="00B53F93"/>
    <w:rsid w:val="00B53FB7"/>
    <w:rsid w:val="00B54064"/>
    <w:rsid w:val="00B54120"/>
    <w:rsid w:val="00B5419B"/>
    <w:rsid w:val="00B541D3"/>
    <w:rsid w:val="00B5420F"/>
    <w:rsid w:val="00B5428B"/>
    <w:rsid w:val="00B54339"/>
    <w:rsid w:val="00B543A0"/>
    <w:rsid w:val="00B543CF"/>
    <w:rsid w:val="00B54666"/>
    <w:rsid w:val="00B5471B"/>
    <w:rsid w:val="00B5476C"/>
    <w:rsid w:val="00B5481C"/>
    <w:rsid w:val="00B5493E"/>
    <w:rsid w:val="00B54AD9"/>
    <w:rsid w:val="00B54AFA"/>
    <w:rsid w:val="00B54B52"/>
    <w:rsid w:val="00B54B92"/>
    <w:rsid w:val="00B54ED4"/>
    <w:rsid w:val="00B54EE2"/>
    <w:rsid w:val="00B54EE3"/>
    <w:rsid w:val="00B54F22"/>
    <w:rsid w:val="00B54F7C"/>
    <w:rsid w:val="00B54FDF"/>
    <w:rsid w:val="00B55044"/>
    <w:rsid w:val="00B550AF"/>
    <w:rsid w:val="00B55168"/>
    <w:rsid w:val="00B55169"/>
    <w:rsid w:val="00B55191"/>
    <w:rsid w:val="00B551E5"/>
    <w:rsid w:val="00B55276"/>
    <w:rsid w:val="00B552C2"/>
    <w:rsid w:val="00B552D0"/>
    <w:rsid w:val="00B553A4"/>
    <w:rsid w:val="00B553F5"/>
    <w:rsid w:val="00B55431"/>
    <w:rsid w:val="00B5549B"/>
    <w:rsid w:val="00B555AE"/>
    <w:rsid w:val="00B555BF"/>
    <w:rsid w:val="00B556D0"/>
    <w:rsid w:val="00B557DC"/>
    <w:rsid w:val="00B557F7"/>
    <w:rsid w:val="00B55853"/>
    <w:rsid w:val="00B558D5"/>
    <w:rsid w:val="00B558EC"/>
    <w:rsid w:val="00B55903"/>
    <w:rsid w:val="00B5593C"/>
    <w:rsid w:val="00B5598A"/>
    <w:rsid w:val="00B559B8"/>
    <w:rsid w:val="00B559F3"/>
    <w:rsid w:val="00B55AE3"/>
    <w:rsid w:val="00B55BF2"/>
    <w:rsid w:val="00B55C2E"/>
    <w:rsid w:val="00B55CF2"/>
    <w:rsid w:val="00B55D4C"/>
    <w:rsid w:val="00B55E1C"/>
    <w:rsid w:val="00B55EFC"/>
    <w:rsid w:val="00B55F7D"/>
    <w:rsid w:val="00B55F87"/>
    <w:rsid w:val="00B55F89"/>
    <w:rsid w:val="00B55FCC"/>
    <w:rsid w:val="00B55FD7"/>
    <w:rsid w:val="00B56031"/>
    <w:rsid w:val="00B5604F"/>
    <w:rsid w:val="00B56067"/>
    <w:rsid w:val="00B5614E"/>
    <w:rsid w:val="00B56172"/>
    <w:rsid w:val="00B56192"/>
    <w:rsid w:val="00B5622C"/>
    <w:rsid w:val="00B56231"/>
    <w:rsid w:val="00B56272"/>
    <w:rsid w:val="00B56307"/>
    <w:rsid w:val="00B56325"/>
    <w:rsid w:val="00B563DF"/>
    <w:rsid w:val="00B563EA"/>
    <w:rsid w:val="00B5657B"/>
    <w:rsid w:val="00B56590"/>
    <w:rsid w:val="00B565C2"/>
    <w:rsid w:val="00B56671"/>
    <w:rsid w:val="00B56774"/>
    <w:rsid w:val="00B5692F"/>
    <w:rsid w:val="00B56990"/>
    <w:rsid w:val="00B56A11"/>
    <w:rsid w:val="00B56A49"/>
    <w:rsid w:val="00B56A79"/>
    <w:rsid w:val="00B56A7F"/>
    <w:rsid w:val="00B56AAC"/>
    <w:rsid w:val="00B56AF3"/>
    <w:rsid w:val="00B56B19"/>
    <w:rsid w:val="00B56B98"/>
    <w:rsid w:val="00B56BEF"/>
    <w:rsid w:val="00B56C05"/>
    <w:rsid w:val="00B56C1F"/>
    <w:rsid w:val="00B56DD7"/>
    <w:rsid w:val="00B56E81"/>
    <w:rsid w:val="00B56EB5"/>
    <w:rsid w:val="00B56F17"/>
    <w:rsid w:val="00B5702C"/>
    <w:rsid w:val="00B57051"/>
    <w:rsid w:val="00B57053"/>
    <w:rsid w:val="00B5708E"/>
    <w:rsid w:val="00B570BB"/>
    <w:rsid w:val="00B571AD"/>
    <w:rsid w:val="00B571E8"/>
    <w:rsid w:val="00B571EB"/>
    <w:rsid w:val="00B57203"/>
    <w:rsid w:val="00B57238"/>
    <w:rsid w:val="00B5727B"/>
    <w:rsid w:val="00B572A7"/>
    <w:rsid w:val="00B57364"/>
    <w:rsid w:val="00B5741A"/>
    <w:rsid w:val="00B574C5"/>
    <w:rsid w:val="00B57511"/>
    <w:rsid w:val="00B57526"/>
    <w:rsid w:val="00B5755E"/>
    <w:rsid w:val="00B57596"/>
    <w:rsid w:val="00B575B1"/>
    <w:rsid w:val="00B575CF"/>
    <w:rsid w:val="00B57624"/>
    <w:rsid w:val="00B576E4"/>
    <w:rsid w:val="00B578C9"/>
    <w:rsid w:val="00B57903"/>
    <w:rsid w:val="00B5798B"/>
    <w:rsid w:val="00B57A12"/>
    <w:rsid w:val="00B57A13"/>
    <w:rsid w:val="00B57A14"/>
    <w:rsid w:val="00B57A39"/>
    <w:rsid w:val="00B57AC9"/>
    <w:rsid w:val="00B57C09"/>
    <w:rsid w:val="00B57C36"/>
    <w:rsid w:val="00B57C53"/>
    <w:rsid w:val="00B57D9A"/>
    <w:rsid w:val="00B57EF7"/>
    <w:rsid w:val="00B57F35"/>
    <w:rsid w:val="00B57F90"/>
    <w:rsid w:val="00B57FCE"/>
    <w:rsid w:val="00B60053"/>
    <w:rsid w:val="00B6005A"/>
    <w:rsid w:val="00B6005D"/>
    <w:rsid w:val="00B60062"/>
    <w:rsid w:val="00B60091"/>
    <w:rsid w:val="00B60154"/>
    <w:rsid w:val="00B6015D"/>
    <w:rsid w:val="00B601F7"/>
    <w:rsid w:val="00B6020C"/>
    <w:rsid w:val="00B6029C"/>
    <w:rsid w:val="00B602DC"/>
    <w:rsid w:val="00B60321"/>
    <w:rsid w:val="00B6038F"/>
    <w:rsid w:val="00B60391"/>
    <w:rsid w:val="00B60406"/>
    <w:rsid w:val="00B60407"/>
    <w:rsid w:val="00B60487"/>
    <w:rsid w:val="00B604FE"/>
    <w:rsid w:val="00B60507"/>
    <w:rsid w:val="00B60598"/>
    <w:rsid w:val="00B605EC"/>
    <w:rsid w:val="00B605F5"/>
    <w:rsid w:val="00B606E9"/>
    <w:rsid w:val="00B6072F"/>
    <w:rsid w:val="00B607EF"/>
    <w:rsid w:val="00B60807"/>
    <w:rsid w:val="00B60841"/>
    <w:rsid w:val="00B6086D"/>
    <w:rsid w:val="00B608E5"/>
    <w:rsid w:val="00B60902"/>
    <w:rsid w:val="00B60A6B"/>
    <w:rsid w:val="00B60BA4"/>
    <w:rsid w:val="00B60BBB"/>
    <w:rsid w:val="00B60C6E"/>
    <w:rsid w:val="00B60C95"/>
    <w:rsid w:val="00B60CD2"/>
    <w:rsid w:val="00B60CDA"/>
    <w:rsid w:val="00B60CEC"/>
    <w:rsid w:val="00B60CFC"/>
    <w:rsid w:val="00B60D47"/>
    <w:rsid w:val="00B60D8A"/>
    <w:rsid w:val="00B60DAF"/>
    <w:rsid w:val="00B60DB5"/>
    <w:rsid w:val="00B60E0F"/>
    <w:rsid w:val="00B60E25"/>
    <w:rsid w:val="00B611F2"/>
    <w:rsid w:val="00B61256"/>
    <w:rsid w:val="00B6125B"/>
    <w:rsid w:val="00B6132A"/>
    <w:rsid w:val="00B6133A"/>
    <w:rsid w:val="00B613AB"/>
    <w:rsid w:val="00B613BE"/>
    <w:rsid w:val="00B61465"/>
    <w:rsid w:val="00B614CA"/>
    <w:rsid w:val="00B61593"/>
    <w:rsid w:val="00B615DC"/>
    <w:rsid w:val="00B6169F"/>
    <w:rsid w:val="00B618B8"/>
    <w:rsid w:val="00B618C0"/>
    <w:rsid w:val="00B61B20"/>
    <w:rsid w:val="00B61B5D"/>
    <w:rsid w:val="00B61B75"/>
    <w:rsid w:val="00B61B85"/>
    <w:rsid w:val="00B61C4D"/>
    <w:rsid w:val="00B61C59"/>
    <w:rsid w:val="00B61CD9"/>
    <w:rsid w:val="00B61D08"/>
    <w:rsid w:val="00B61D72"/>
    <w:rsid w:val="00B61D98"/>
    <w:rsid w:val="00B61E9E"/>
    <w:rsid w:val="00B61ECC"/>
    <w:rsid w:val="00B61F42"/>
    <w:rsid w:val="00B61F6F"/>
    <w:rsid w:val="00B61F89"/>
    <w:rsid w:val="00B62096"/>
    <w:rsid w:val="00B620C8"/>
    <w:rsid w:val="00B620ED"/>
    <w:rsid w:val="00B621DC"/>
    <w:rsid w:val="00B6222D"/>
    <w:rsid w:val="00B622CA"/>
    <w:rsid w:val="00B622FB"/>
    <w:rsid w:val="00B6232D"/>
    <w:rsid w:val="00B6241B"/>
    <w:rsid w:val="00B62466"/>
    <w:rsid w:val="00B6247C"/>
    <w:rsid w:val="00B6262C"/>
    <w:rsid w:val="00B6263D"/>
    <w:rsid w:val="00B6265F"/>
    <w:rsid w:val="00B626F1"/>
    <w:rsid w:val="00B62710"/>
    <w:rsid w:val="00B627F2"/>
    <w:rsid w:val="00B6285E"/>
    <w:rsid w:val="00B62911"/>
    <w:rsid w:val="00B62997"/>
    <w:rsid w:val="00B629E2"/>
    <w:rsid w:val="00B62AE4"/>
    <w:rsid w:val="00B62B0E"/>
    <w:rsid w:val="00B62B5F"/>
    <w:rsid w:val="00B62BC3"/>
    <w:rsid w:val="00B62C3E"/>
    <w:rsid w:val="00B62C88"/>
    <w:rsid w:val="00B62DA3"/>
    <w:rsid w:val="00B62E4E"/>
    <w:rsid w:val="00B62F7D"/>
    <w:rsid w:val="00B62FF1"/>
    <w:rsid w:val="00B6304B"/>
    <w:rsid w:val="00B63098"/>
    <w:rsid w:val="00B630B3"/>
    <w:rsid w:val="00B6315E"/>
    <w:rsid w:val="00B63202"/>
    <w:rsid w:val="00B63283"/>
    <w:rsid w:val="00B632AB"/>
    <w:rsid w:val="00B632BA"/>
    <w:rsid w:val="00B633A4"/>
    <w:rsid w:val="00B633B9"/>
    <w:rsid w:val="00B6340E"/>
    <w:rsid w:val="00B63428"/>
    <w:rsid w:val="00B6344E"/>
    <w:rsid w:val="00B63496"/>
    <w:rsid w:val="00B6349A"/>
    <w:rsid w:val="00B634E2"/>
    <w:rsid w:val="00B634E9"/>
    <w:rsid w:val="00B634F7"/>
    <w:rsid w:val="00B63513"/>
    <w:rsid w:val="00B6351D"/>
    <w:rsid w:val="00B635C3"/>
    <w:rsid w:val="00B635E1"/>
    <w:rsid w:val="00B636C1"/>
    <w:rsid w:val="00B63719"/>
    <w:rsid w:val="00B6377A"/>
    <w:rsid w:val="00B637F6"/>
    <w:rsid w:val="00B638BF"/>
    <w:rsid w:val="00B638CC"/>
    <w:rsid w:val="00B638DD"/>
    <w:rsid w:val="00B63958"/>
    <w:rsid w:val="00B63969"/>
    <w:rsid w:val="00B639ED"/>
    <w:rsid w:val="00B63A1F"/>
    <w:rsid w:val="00B63A29"/>
    <w:rsid w:val="00B63A82"/>
    <w:rsid w:val="00B63B05"/>
    <w:rsid w:val="00B63BEA"/>
    <w:rsid w:val="00B63C14"/>
    <w:rsid w:val="00B63C16"/>
    <w:rsid w:val="00B63CB2"/>
    <w:rsid w:val="00B63D8D"/>
    <w:rsid w:val="00B63DCC"/>
    <w:rsid w:val="00B63DD7"/>
    <w:rsid w:val="00B63DDA"/>
    <w:rsid w:val="00B63E62"/>
    <w:rsid w:val="00B63EC7"/>
    <w:rsid w:val="00B63ECB"/>
    <w:rsid w:val="00B63EF5"/>
    <w:rsid w:val="00B63F05"/>
    <w:rsid w:val="00B63F1A"/>
    <w:rsid w:val="00B63F37"/>
    <w:rsid w:val="00B63F7A"/>
    <w:rsid w:val="00B63FA5"/>
    <w:rsid w:val="00B63FDD"/>
    <w:rsid w:val="00B63FE7"/>
    <w:rsid w:val="00B63FFF"/>
    <w:rsid w:val="00B6403C"/>
    <w:rsid w:val="00B6407D"/>
    <w:rsid w:val="00B6422B"/>
    <w:rsid w:val="00B64284"/>
    <w:rsid w:val="00B642F2"/>
    <w:rsid w:val="00B6432D"/>
    <w:rsid w:val="00B64388"/>
    <w:rsid w:val="00B6439C"/>
    <w:rsid w:val="00B643A3"/>
    <w:rsid w:val="00B64494"/>
    <w:rsid w:val="00B644EC"/>
    <w:rsid w:val="00B64534"/>
    <w:rsid w:val="00B645D5"/>
    <w:rsid w:val="00B645F0"/>
    <w:rsid w:val="00B64601"/>
    <w:rsid w:val="00B64630"/>
    <w:rsid w:val="00B646A1"/>
    <w:rsid w:val="00B64710"/>
    <w:rsid w:val="00B64766"/>
    <w:rsid w:val="00B6478A"/>
    <w:rsid w:val="00B64865"/>
    <w:rsid w:val="00B64960"/>
    <w:rsid w:val="00B649F6"/>
    <w:rsid w:val="00B64A23"/>
    <w:rsid w:val="00B64A81"/>
    <w:rsid w:val="00B64B42"/>
    <w:rsid w:val="00B64B70"/>
    <w:rsid w:val="00B64B77"/>
    <w:rsid w:val="00B64C6D"/>
    <w:rsid w:val="00B64CFA"/>
    <w:rsid w:val="00B64D06"/>
    <w:rsid w:val="00B64D32"/>
    <w:rsid w:val="00B64D71"/>
    <w:rsid w:val="00B64D8F"/>
    <w:rsid w:val="00B64ED2"/>
    <w:rsid w:val="00B64F24"/>
    <w:rsid w:val="00B64F26"/>
    <w:rsid w:val="00B64F6C"/>
    <w:rsid w:val="00B64FAE"/>
    <w:rsid w:val="00B64FC2"/>
    <w:rsid w:val="00B650D2"/>
    <w:rsid w:val="00B650D3"/>
    <w:rsid w:val="00B65121"/>
    <w:rsid w:val="00B651C6"/>
    <w:rsid w:val="00B652D3"/>
    <w:rsid w:val="00B652E3"/>
    <w:rsid w:val="00B652E9"/>
    <w:rsid w:val="00B65342"/>
    <w:rsid w:val="00B6540F"/>
    <w:rsid w:val="00B65429"/>
    <w:rsid w:val="00B6554A"/>
    <w:rsid w:val="00B65596"/>
    <w:rsid w:val="00B655F1"/>
    <w:rsid w:val="00B65611"/>
    <w:rsid w:val="00B6568F"/>
    <w:rsid w:val="00B656AF"/>
    <w:rsid w:val="00B656E3"/>
    <w:rsid w:val="00B6582A"/>
    <w:rsid w:val="00B65854"/>
    <w:rsid w:val="00B658C3"/>
    <w:rsid w:val="00B65905"/>
    <w:rsid w:val="00B659D6"/>
    <w:rsid w:val="00B65A37"/>
    <w:rsid w:val="00B65A4C"/>
    <w:rsid w:val="00B65A82"/>
    <w:rsid w:val="00B65A90"/>
    <w:rsid w:val="00B65A9E"/>
    <w:rsid w:val="00B65B12"/>
    <w:rsid w:val="00B65B29"/>
    <w:rsid w:val="00B65C03"/>
    <w:rsid w:val="00B65C36"/>
    <w:rsid w:val="00B65C40"/>
    <w:rsid w:val="00B65C58"/>
    <w:rsid w:val="00B65D7A"/>
    <w:rsid w:val="00B65E30"/>
    <w:rsid w:val="00B65F2F"/>
    <w:rsid w:val="00B65F7C"/>
    <w:rsid w:val="00B6601F"/>
    <w:rsid w:val="00B66145"/>
    <w:rsid w:val="00B661E4"/>
    <w:rsid w:val="00B661E9"/>
    <w:rsid w:val="00B6620A"/>
    <w:rsid w:val="00B663D5"/>
    <w:rsid w:val="00B663D8"/>
    <w:rsid w:val="00B66438"/>
    <w:rsid w:val="00B66482"/>
    <w:rsid w:val="00B66500"/>
    <w:rsid w:val="00B66529"/>
    <w:rsid w:val="00B66593"/>
    <w:rsid w:val="00B665C5"/>
    <w:rsid w:val="00B665CF"/>
    <w:rsid w:val="00B6671E"/>
    <w:rsid w:val="00B6676D"/>
    <w:rsid w:val="00B66876"/>
    <w:rsid w:val="00B66956"/>
    <w:rsid w:val="00B66AA2"/>
    <w:rsid w:val="00B66AB4"/>
    <w:rsid w:val="00B66AB7"/>
    <w:rsid w:val="00B66B25"/>
    <w:rsid w:val="00B66B2B"/>
    <w:rsid w:val="00B66BAF"/>
    <w:rsid w:val="00B66BCC"/>
    <w:rsid w:val="00B66C7D"/>
    <w:rsid w:val="00B66D86"/>
    <w:rsid w:val="00B66DFA"/>
    <w:rsid w:val="00B66E48"/>
    <w:rsid w:val="00B66E50"/>
    <w:rsid w:val="00B66ED2"/>
    <w:rsid w:val="00B66EFE"/>
    <w:rsid w:val="00B66F00"/>
    <w:rsid w:val="00B66F09"/>
    <w:rsid w:val="00B66F3A"/>
    <w:rsid w:val="00B66FC7"/>
    <w:rsid w:val="00B6705A"/>
    <w:rsid w:val="00B67062"/>
    <w:rsid w:val="00B6709E"/>
    <w:rsid w:val="00B670A2"/>
    <w:rsid w:val="00B671A7"/>
    <w:rsid w:val="00B671C5"/>
    <w:rsid w:val="00B671CB"/>
    <w:rsid w:val="00B671D8"/>
    <w:rsid w:val="00B67265"/>
    <w:rsid w:val="00B6738A"/>
    <w:rsid w:val="00B6739D"/>
    <w:rsid w:val="00B673A8"/>
    <w:rsid w:val="00B67702"/>
    <w:rsid w:val="00B6782A"/>
    <w:rsid w:val="00B67884"/>
    <w:rsid w:val="00B678A3"/>
    <w:rsid w:val="00B6791B"/>
    <w:rsid w:val="00B67954"/>
    <w:rsid w:val="00B67977"/>
    <w:rsid w:val="00B679D8"/>
    <w:rsid w:val="00B67AFC"/>
    <w:rsid w:val="00B67B8D"/>
    <w:rsid w:val="00B67BD5"/>
    <w:rsid w:val="00B67CD4"/>
    <w:rsid w:val="00B67D86"/>
    <w:rsid w:val="00B67E15"/>
    <w:rsid w:val="00B67EBE"/>
    <w:rsid w:val="00B67EE6"/>
    <w:rsid w:val="00B67F49"/>
    <w:rsid w:val="00B70068"/>
    <w:rsid w:val="00B700F3"/>
    <w:rsid w:val="00B70196"/>
    <w:rsid w:val="00B701A5"/>
    <w:rsid w:val="00B701A9"/>
    <w:rsid w:val="00B701DA"/>
    <w:rsid w:val="00B70275"/>
    <w:rsid w:val="00B703AC"/>
    <w:rsid w:val="00B703F4"/>
    <w:rsid w:val="00B7043E"/>
    <w:rsid w:val="00B70462"/>
    <w:rsid w:val="00B705D7"/>
    <w:rsid w:val="00B70620"/>
    <w:rsid w:val="00B70673"/>
    <w:rsid w:val="00B7075D"/>
    <w:rsid w:val="00B7077F"/>
    <w:rsid w:val="00B7079A"/>
    <w:rsid w:val="00B707B9"/>
    <w:rsid w:val="00B707C6"/>
    <w:rsid w:val="00B707D4"/>
    <w:rsid w:val="00B70864"/>
    <w:rsid w:val="00B708ED"/>
    <w:rsid w:val="00B70AD7"/>
    <w:rsid w:val="00B70B8A"/>
    <w:rsid w:val="00B70C69"/>
    <w:rsid w:val="00B70C86"/>
    <w:rsid w:val="00B70CB6"/>
    <w:rsid w:val="00B70CDD"/>
    <w:rsid w:val="00B70CFE"/>
    <w:rsid w:val="00B70D5D"/>
    <w:rsid w:val="00B70D75"/>
    <w:rsid w:val="00B70DCA"/>
    <w:rsid w:val="00B70E35"/>
    <w:rsid w:val="00B70E75"/>
    <w:rsid w:val="00B70F36"/>
    <w:rsid w:val="00B70F8D"/>
    <w:rsid w:val="00B70FF2"/>
    <w:rsid w:val="00B71025"/>
    <w:rsid w:val="00B71034"/>
    <w:rsid w:val="00B71035"/>
    <w:rsid w:val="00B71084"/>
    <w:rsid w:val="00B710B4"/>
    <w:rsid w:val="00B710B8"/>
    <w:rsid w:val="00B710E4"/>
    <w:rsid w:val="00B7127E"/>
    <w:rsid w:val="00B7133D"/>
    <w:rsid w:val="00B71355"/>
    <w:rsid w:val="00B71379"/>
    <w:rsid w:val="00B713C5"/>
    <w:rsid w:val="00B713EF"/>
    <w:rsid w:val="00B713F0"/>
    <w:rsid w:val="00B71575"/>
    <w:rsid w:val="00B7159D"/>
    <w:rsid w:val="00B715DE"/>
    <w:rsid w:val="00B7164F"/>
    <w:rsid w:val="00B7165D"/>
    <w:rsid w:val="00B717CA"/>
    <w:rsid w:val="00B71861"/>
    <w:rsid w:val="00B718CF"/>
    <w:rsid w:val="00B7199A"/>
    <w:rsid w:val="00B719C1"/>
    <w:rsid w:val="00B71A73"/>
    <w:rsid w:val="00B71AA3"/>
    <w:rsid w:val="00B71AB0"/>
    <w:rsid w:val="00B71AD3"/>
    <w:rsid w:val="00B71B20"/>
    <w:rsid w:val="00B71B25"/>
    <w:rsid w:val="00B71B2D"/>
    <w:rsid w:val="00B71BB0"/>
    <w:rsid w:val="00B71BDF"/>
    <w:rsid w:val="00B71C06"/>
    <w:rsid w:val="00B71C44"/>
    <w:rsid w:val="00B71C49"/>
    <w:rsid w:val="00B71C5F"/>
    <w:rsid w:val="00B71C82"/>
    <w:rsid w:val="00B71CC8"/>
    <w:rsid w:val="00B71CCA"/>
    <w:rsid w:val="00B71DAD"/>
    <w:rsid w:val="00B71DD1"/>
    <w:rsid w:val="00B71E17"/>
    <w:rsid w:val="00B71E41"/>
    <w:rsid w:val="00B71E6B"/>
    <w:rsid w:val="00B71F4A"/>
    <w:rsid w:val="00B71FC4"/>
    <w:rsid w:val="00B720B7"/>
    <w:rsid w:val="00B721A5"/>
    <w:rsid w:val="00B721BF"/>
    <w:rsid w:val="00B722D6"/>
    <w:rsid w:val="00B722DD"/>
    <w:rsid w:val="00B72321"/>
    <w:rsid w:val="00B723BD"/>
    <w:rsid w:val="00B724EC"/>
    <w:rsid w:val="00B724FC"/>
    <w:rsid w:val="00B72519"/>
    <w:rsid w:val="00B7251D"/>
    <w:rsid w:val="00B72529"/>
    <w:rsid w:val="00B7253A"/>
    <w:rsid w:val="00B725CC"/>
    <w:rsid w:val="00B725F2"/>
    <w:rsid w:val="00B7266A"/>
    <w:rsid w:val="00B726B9"/>
    <w:rsid w:val="00B72775"/>
    <w:rsid w:val="00B72794"/>
    <w:rsid w:val="00B7284A"/>
    <w:rsid w:val="00B72900"/>
    <w:rsid w:val="00B729E8"/>
    <w:rsid w:val="00B72A2C"/>
    <w:rsid w:val="00B72AA4"/>
    <w:rsid w:val="00B72C02"/>
    <w:rsid w:val="00B72C90"/>
    <w:rsid w:val="00B72D48"/>
    <w:rsid w:val="00B72D53"/>
    <w:rsid w:val="00B72D6A"/>
    <w:rsid w:val="00B72D9C"/>
    <w:rsid w:val="00B72DF5"/>
    <w:rsid w:val="00B72E6F"/>
    <w:rsid w:val="00B72EB9"/>
    <w:rsid w:val="00B72EDA"/>
    <w:rsid w:val="00B72EE1"/>
    <w:rsid w:val="00B72F43"/>
    <w:rsid w:val="00B72FA4"/>
    <w:rsid w:val="00B73026"/>
    <w:rsid w:val="00B730D6"/>
    <w:rsid w:val="00B730FB"/>
    <w:rsid w:val="00B73158"/>
    <w:rsid w:val="00B7315C"/>
    <w:rsid w:val="00B731C2"/>
    <w:rsid w:val="00B7320D"/>
    <w:rsid w:val="00B73268"/>
    <w:rsid w:val="00B73365"/>
    <w:rsid w:val="00B73435"/>
    <w:rsid w:val="00B734B5"/>
    <w:rsid w:val="00B73514"/>
    <w:rsid w:val="00B7352F"/>
    <w:rsid w:val="00B7355D"/>
    <w:rsid w:val="00B7360E"/>
    <w:rsid w:val="00B73642"/>
    <w:rsid w:val="00B73675"/>
    <w:rsid w:val="00B73772"/>
    <w:rsid w:val="00B73809"/>
    <w:rsid w:val="00B73901"/>
    <w:rsid w:val="00B73903"/>
    <w:rsid w:val="00B73A56"/>
    <w:rsid w:val="00B73A64"/>
    <w:rsid w:val="00B73A7D"/>
    <w:rsid w:val="00B73AFF"/>
    <w:rsid w:val="00B73BE1"/>
    <w:rsid w:val="00B73BF2"/>
    <w:rsid w:val="00B73CB0"/>
    <w:rsid w:val="00B73D1F"/>
    <w:rsid w:val="00B73D96"/>
    <w:rsid w:val="00B73DEE"/>
    <w:rsid w:val="00B73EE4"/>
    <w:rsid w:val="00B73EE7"/>
    <w:rsid w:val="00B73F74"/>
    <w:rsid w:val="00B73F81"/>
    <w:rsid w:val="00B73F9B"/>
    <w:rsid w:val="00B73FCA"/>
    <w:rsid w:val="00B7401B"/>
    <w:rsid w:val="00B74045"/>
    <w:rsid w:val="00B740B6"/>
    <w:rsid w:val="00B74112"/>
    <w:rsid w:val="00B7416E"/>
    <w:rsid w:val="00B74198"/>
    <w:rsid w:val="00B741D3"/>
    <w:rsid w:val="00B741E1"/>
    <w:rsid w:val="00B74212"/>
    <w:rsid w:val="00B742C9"/>
    <w:rsid w:val="00B74387"/>
    <w:rsid w:val="00B744A2"/>
    <w:rsid w:val="00B744E0"/>
    <w:rsid w:val="00B7450A"/>
    <w:rsid w:val="00B7457E"/>
    <w:rsid w:val="00B7461F"/>
    <w:rsid w:val="00B74677"/>
    <w:rsid w:val="00B74703"/>
    <w:rsid w:val="00B7470D"/>
    <w:rsid w:val="00B747C2"/>
    <w:rsid w:val="00B748E6"/>
    <w:rsid w:val="00B749A2"/>
    <w:rsid w:val="00B74A12"/>
    <w:rsid w:val="00B74A48"/>
    <w:rsid w:val="00B74A57"/>
    <w:rsid w:val="00B74A5E"/>
    <w:rsid w:val="00B74A7B"/>
    <w:rsid w:val="00B74A7E"/>
    <w:rsid w:val="00B74ABD"/>
    <w:rsid w:val="00B74AC3"/>
    <w:rsid w:val="00B74BBB"/>
    <w:rsid w:val="00B74C45"/>
    <w:rsid w:val="00B74D1C"/>
    <w:rsid w:val="00B74DA4"/>
    <w:rsid w:val="00B74E70"/>
    <w:rsid w:val="00B74EC6"/>
    <w:rsid w:val="00B74EE1"/>
    <w:rsid w:val="00B74FCF"/>
    <w:rsid w:val="00B75019"/>
    <w:rsid w:val="00B75087"/>
    <w:rsid w:val="00B7508D"/>
    <w:rsid w:val="00B750D3"/>
    <w:rsid w:val="00B75103"/>
    <w:rsid w:val="00B75148"/>
    <w:rsid w:val="00B751E2"/>
    <w:rsid w:val="00B7521E"/>
    <w:rsid w:val="00B75420"/>
    <w:rsid w:val="00B754C4"/>
    <w:rsid w:val="00B755A2"/>
    <w:rsid w:val="00B755AA"/>
    <w:rsid w:val="00B755DA"/>
    <w:rsid w:val="00B755E1"/>
    <w:rsid w:val="00B755E6"/>
    <w:rsid w:val="00B75740"/>
    <w:rsid w:val="00B7578A"/>
    <w:rsid w:val="00B75795"/>
    <w:rsid w:val="00B757A3"/>
    <w:rsid w:val="00B7584D"/>
    <w:rsid w:val="00B7586A"/>
    <w:rsid w:val="00B7589B"/>
    <w:rsid w:val="00B758DF"/>
    <w:rsid w:val="00B75909"/>
    <w:rsid w:val="00B75977"/>
    <w:rsid w:val="00B759B9"/>
    <w:rsid w:val="00B75A4A"/>
    <w:rsid w:val="00B75AA9"/>
    <w:rsid w:val="00B75B0B"/>
    <w:rsid w:val="00B75B9E"/>
    <w:rsid w:val="00B75C0E"/>
    <w:rsid w:val="00B75C43"/>
    <w:rsid w:val="00B75C8A"/>
    <w:rsid w:val="00B75CCB"/>
    <w:rsid w:val="00B75CFC"/>
    <w:rsid w:val="00B75D0C"/>
    <w:rsid w:val="00B75D15"/>
    <w:rsid w:val="00B75D49"/>
    <w:rsid w:val="00B75E48"/>
    <w:rsid w:val="00B75EC7"/>
    <w:rsid w:val="00B75F07"/>
    <w:rsid w:val="00B76033"/>
    <w:rsid w:val="00B76138"/>
    <w:rsid w:val="00B76144"/>
    <w:rsid w:val="00B76178"/>
    <w:rsid w:val="00B761C0"/>
    <w:rsid w:val="00B762B0"/>
    <w:rsid w:val="00B76348"/>
    <w:rsid w:val="00B7644A"/>
    <w:rsid w:val="00B764C2"/>
    <w:rsid w:val="00B76547"/>
    <w:rsid w:val="00B76548"/>
    <w:rsid w:val="00B7656A"/>
    <w:rsid w:val="00B765F8"/>
    <w:rsid w:val="00B76655"/>
    <w:rsid w:val="00B76691"/>
    <w:rsid w:val="00B766E1"/>
    <w:rsid w:val="00B76796"/>
    <w:rsid w:val="00B767AE"/>
    <w:rsid w:val="00B767D8"/>
    <w:rsid w:val="00B768A8"/>
    <w:rsid w:val="00B768C0"/>
    <w:rsid w:val="00B769AE"/>
    <w:rsid w:val="00B769FC"/>
    <w:rsid w:val="00B76AC5"/>
    <w:rsid w:val="00B76B54"/>
    <w:rsid w:val="00B76BBA"/>
    <w:rsid w:val="00B76C1F"/>
    <w:rsid w:val="00B76C9D"/>
    <w:rsid w:val="00B76D72"/>
    <w:rsid w:val="00B76DE8"/>
    <w:rsid w:val="00B76E31"/>
    <w:rsid w:val="00B76E4B"/>
    <w:rsid w:val="00B76EC7"/>
    <w:rsid w:val="00B76F01"/>
    <w:rsid w:val="00B76F32"/>
    <w:rsid w:val="00B77056"/>
    <w:rsid w:val="00B77094"/>
    <w:rsid w:val="00B77103"/>
    <w:rsid w:val="00B7712A"/>
    <w:rsid w:val="00B7716C"/>
    <w:rsid w:val="00B77293"/>
    <w:rsid w:val="00B7729A"/>
    <w:rsid w:val="00B772C0"/>
    <w:rsid w:val="00B7731C"/>
    <w:rsid w:val="00B773BD"/>
    <w:rsid w:val="00B7740A"/>
    <w:rsid w:val="00B7744E"/>
    <w:rsid w:val="00B7745E"/>
    <w:rsid w:val="00B77497"/>
    <w:rsid w:val="00B774D2"/>
    <w:rsid w:val="00B774FD"/>
    <w:rsid w:val="00B775A2"/>
    <w:rsid w:val="00B7764F"/>
    <w:rsid w:val="00B77722"/>
    <w:rsid w:val="00B77771"/>
    <w:rsid w:val="00B777E5"/>
    <w:rsid w:val="00B77873"/>
    <w:rsid w:val="00B778B9"/>
    <w:rsid w:val="00B779B8"/>
    <w:rsid w:val="00B77A26"/>
    <w:rsid w:val="00B77A77"/>
    <w:rsid w:val="00B77BFE"/>
    <w:rsid w:val="00B77C28"/>
    <w:rsid w:val="00B77C45"/>
    <w:rsid w:val="00B77CAD"/>
    <w:rsid w:val="00B77CBB"/>
    <w:rsid w:val="00B77D14"/>
    <w:rsid w:val="00B77D1C"/>
    <w:rsid w:val="00B77DE1"/>
    <w:rsid w:val="00B77E3B"/>
    <w:rsid w:val="00B77EA7"/>
    <w:rsid w:val="00B77F42"/>
    <w:rsid w:val="00B77FAD"/>
    <w:rsid w:val="00B77FD6"/>
    <w:rsid w:val="00B80013"/>
    <w:rsid w:val="00B80028"/>
    <w:rsid w:val="00B80037"/>
    <w:rsid w:val="00B80066"/>
    <w:rsid w:val="00B8013E"/>
    <w:rsid w:val="00B8021E"/>
    <w:rsid w:val="00B80257"/>
    <w:rsid w:val="00B80358"/>
    <w:rsid w:val="00B8037A"/>
    <w:rsid w:val="00B803E9"/>
    <w:rsid w:val="00B803F4"/>
    <w:rsid w:val="00B803F5"/>
    <w:rsid w:val="00B804A8"/>
    <w:rsid w:val="00B804D2"/>
    <w:rsid w:val="00B80527"/>
    <w:rsid w:val="00B805FF"/>
    <w:rsid w:val="00B80604"/>
    <w:rsid w:val="00B806CF"/>
    <w:rsid w:val="00B807DF"/>
    <w:rsid w:val="00B8084C"/>
    <w:rsid w:val="00B80892"/>
    <w:rsid w:val="00B808D3"/>
    <w:rsid w:val="00B809A0"/>
    <w:rsid w:val="00B809F6"/>
    <w:rsid w:val="00B80A60"/>
    <w:rsid w:val="00B80A61"/>
    <w:rsid w:val="00B80B8D"/>
    <w:rsid w:val="00B80C05"/>
    <w:rsid w:val="00B80C22"/>
    <w:rsid w:val="00B80C4F"/>
    <w:rsid w:val="00B80CF9"/>
    <w:rsid w:val="00B80D0A"/>
    <w:rsid w:val="00B80D68"/>
    <w:rsid w:val="00B80E10"/>
    <w:rsid w:val="00B80EC7"/>
    <w:rsid w:val="00B80ECF"/>
    <w:rsid w:val="00B80ED0"/>
    <w:rsid w:val="00B80F09"/>
    <w:rsid w:val="00B80F13"/>
    <w:rsid w:val="00B80F63"/>
    <w:rsid w:val="00B80F67"/>
    <w:rsid w:val="00B80F76"/>
    <w:rsid w:val="00B81057"/>
    <w:rsid w:val="00B81075"/>
    <w:rsid w:val="00B810B9"/>
    <w:rsid w:val="00B81158"/>
    <w:rsid w:val="00B8115C"/>
    <w:rsid w:val="00B811A3"/>
    <w:rsid w:val="00B811B1"/>
    <w:rsid w:val="00B8121F"/>
    <w:rsid w:val="00B81238"/>
    <w:rsid w:val="00B8123C"/>
    <w:rsid w:val="00B8132B"/>
    <w:rsid w:val="00B813D2"/>
    <w:rsid w:val="00B81400"/>
    <w:rsid w:val="00B8144A"/>
    <w:rsid w:val="00B8144D"/>
    <w:rsid w:val="00B8146E"/>
    <w:rsid w:val="00B81542"/>
    <w:rsid w:val="00B81644"/>
    <w:rsid w:val="00B816A5"/>
    <w:rsid w:val="00B816C1"/>
    <w:rsid w:val="00B817A9"/>
    <w:rsid w:val="00B817CB"/>
    <w:rsid w:val="00B8189D"/>
    <w:rsid w:val="00B818FE"/>
    <w:rsid w:val="00B81A11"/>
    <w:rsid w:val="00B81A28"/>
    <w:rsid w:val="00B81A5F"/>
    <w:rsid w:val="00B81BC9"/>
    <w:rsid w:val="00B81BF0"/>
    <w:rsid w:val="00B81C83"/>
    <w:rsid w:val="00B81D13"/>
    <w:rsid w:val="00B81DF0"/>
    <w:rsid w:val="00B81DF2"/>
    <w:rsid w:val="00B81EBC"/>
    <w:rsid w:val="00B81F33"/>
    <w:rsid w:val="00B81F83"/>
    <w:rsid w:val="00B82075"/>
    <w:rsid w:val="00B820BF"/>
    <w:rsid w:val="00B82292"/>
    <w:rsid w:val="00B822A6"/>
    <w:rsid w:val="00B822D5"/>
    <w:rsid w:val="00B822E9"/>
    <w:rsid w:val="00B82305"/>
    <w:rsid w:val="00B8237F"/>
    <w:rsid w:val="00B82452"/>
    <w:rsid w:val="00B82567"/>
    <w:rsid w:val="00B825C3"/>
    <w:rsid w:val="00B825FC"/>
    <w:rsid w:val="00B82684"/>
    <w:rsid w:val="00B82704"/>
    <w:rsid w:val="00B82706"/>
    <w:rsid w:val="00B8271B"/>
    <w:rsid w:val="00B82796"/>
    <w:rsid w:val="00B8288E"/>
    <w:rsid w:val="00B82897"/>
    <w:rsid w:val="00B828C8"/>
    <w:rsid w:val="00B828E6"/>
    <w:rsid w:val="00B82901"/>
    <w:rsid w:val="00B829A1"/>
    <w:rsid w:val="00B82A82"/>
    <w:rsid w:val="00B82AA6"/>
    <w:rsid w:val="00B82AF4"/>
    <w:rsid w:val="00B82AF6"/>
    <w:rsid w:val="00B82B4B"/>
    <w:rsid w:val="00B82C01"/>
    <w:rsid w:val="00B82C2F"/>
    <w:rsid w:val="00B82CE2"/>
    <w:rsid w:val="00B82CF3"/>
    <w:rsid w:val="00B82D18"/>
    <w:rsid w:val="00B82D24"/>
    <w:rsid w:val="00B82D43"/>
    <w:rsid w:val="00B82DF8"/>
    <w:rsid w:val="00B82E54"/>
    <w:rsid w:val="00B82F3B"/>
    <w:rsid w:val="00B82F9C"/>
    <w:rsid w:val="00B83006"/>
    <w:rsid w:val="00B83144"/>
    <w:rsid w:val="00B8314B"/>
    <w:rsid w:val="00B831D0"/>
    <w:rsid w:val="00B831DB"/>
    <w:rsid w:val="00B8324D"/>
    <w:rsid w:val="00B832B0"/>
    <w:rsid w:val="00B83367"/>
    <w:rsid w:val="00B83396"/>
    <w:rsid w:val="00B83431"/>
    <w:rsid w:val="00B83439"/>
    <w:rsid w:val="00B83512"/>
    <w:rsid w:val="00B83597"/>
    <w:rsid w:val="00B835D2"/>
    <w:rsid w:val="00B835DC"/>
    <w:rsid w:val="00B835E2"/>
    <w:rsid w:val="00B8369F"/>
    <w:rsid w:val="00B836C2"/>
    <w:rsid w:val="00B836F7"/>
    <w:rsid w:val="00B83763"/>
    <w:rsid w:val="00B83785"/>
    <w:rsid w:val="00B8378B"/>
    <w:rsid w:val="00B83912"/>
    <w:rsid w:val="00B8393B"/>
    <w:rsid w:val="00B83A13"/>
    <w:rsid w:val="00B83AB3"/>
    <w:rsid w:val="00B83AB9"/>
    <w:rsid w:val="00B83AF3"/>
    <w:rsid w:val="00B83B1E"/>
    <w:rsid w:val="00B83B9B"/>
    <w:rsid w:val="00B83BA1"/>
    <w:rsid w:val="00B83C1D"/>
    <w:rsid w:val="00B83CB5"/>
    <w:rsid w:val="00B83D0E"/>
    <w:rsid w:val="00B83D11"/>
    <w:rsid w:val="00B83D63"/>
    <w:rsid w:val="00B83DD6"/>
    <w:rsid w:val="00B83DD7"/>
    <w:rsid w:val="00B83E46"/>
    <w:rsid w:val="00B83E8A"/>
    <w:rsid w:val="00B83EC6"/>
    <w:rsid w:val="00B83F38"/>
    <w:rsid w:val="00B84035"/>
    <w:rsid w:val="00B8430E"/>
    <w:rsid w:val="00B843D0"/>
    <w:rsid w:val="00B8444D"/>
    <w:rsid w:val="00B8449A"/>
    <w:rsid w:val="00B844DE"/>
    <w:rsid w:val="00B84512"/>
    <w:rsid w:val="00B845B9"/>
    <w:rsid w:val="00B846B2"/>
    <w:rsid w:val="00B8476B"/>
    <w:rsid w:val="00B8477A"/>
    <w:rsid w:val="00B84807"/>
    <w:rsid w:val="00B848ED"/>
    <w:rsid w:val="00B8490C"/>
    <w:rsid w:val="00B84913"/>
    <w:rsid w:val="00B8494E"/>
    <w:rsid w:val="00B84B86"/>
    <w:rsid w:val="00B84BAC"/>
    <w:rsid w:val="00B84BFE"/>
    <w:rsid w:val="00B84C04"/>
    <w:rsid w:val="00B84C84"/>
    <w:rsid w:val="00B84C96"/>
    <w:rsid w:val="00B84C98"/>
    <w:rsid w:val="00B84CA7"/>
    <w:rsid w:val="00B84CC8"/>
    <w:rsid w:val="00B84D01"/>
    <w:rsid w:val="00B84D71"/>
    <w:rsid w:val="00B84DD7"/>
    <w:rsid w:val="00B84E0E"/>
    <w:rsid w:val="00B84EF4"/>
    <w:rsid w:val="00B84F2D"/>
    <w:rsid w:val="00B84F43"/>
    <w:rsid w:val="00B84F5C"/>
    <w:rsid w:val="00B84F87"/>
    <w:rsid w:val="00B84FB8"/>
    <w:rsid w:val="00B84FDB"/>
    <w:rsid w:val="00B85009"/>
    <w:rsid w:val="00B850AA"/>
    <w:rsid w:val="00B851B9"/>
    <w:rsid w:val="00B851C8"/>
    <w:rsid w:val="00B85265"/>
    <w:rsid w:val="00B8529D"/>
    <w:rsid w:val="00B8535D"/>
    <w:rsid w:val="00B85375"/>
    <w:rsid w:val="00B8539B"/>
    <w:rsid w:val="00B853D7"/>
    <w:rsid w:val="00B85490"/>
    <w:rsid w:val="00B854B7"/>
    <w:rsid w:val="00B854E2"/>
    <w:rsid w:val="00B854E8"/>
    <w:rsid w:val="00B85669"/>
    <w:rsid w:val="00B85750"/>
    <w:rsid w:val="00B857F0"/>
    <w:rsid w:val="00B85829"/>
    <w:rsid w:val="00B85877"/>
    <w:rsid w:val="00B8590C"/>
    <w:rsid w:val="00B85975"/>
    <w:rsid w:val="00B859B3"/>
    <w:rsid w:val="00B859DE"/>
    <w:rsid w:val="00B85A45"/>
    <w:rsid w:val="00B85A58"/>
    <w:rsid w:val="00B85A69"/>
    <w:rsid w:val="00B85B1F"/>
    <w:rsid w:val="00B85B24"/>
    <w:rsid w:val="00B85B62"/>
    <w:rsid w:val="00B85BBC"/>
    <w:rsid w:val="00B85BD9"/>
    <w:rsid w:val="00B85C2D"/>
    <w:rsid w:val="00B85C42"/>
    <w:rsid w:val="00B85CD4"/>
    <w:rsid w:val="00B85D3B"/>
    <w:rsid w:val="00B85DDE"/>
    <w:rsid w:val="00B85F08"/>
    <w:rsid w:val="00B85F52"/>
    <w:rsid w:val="00B85F58"/>
    <w:rsid w:val="00B85FF2"/>
    <w:rsid w:val="00B8604E"/>
    <w:rsid w:val="00B8605A"/>
    <w:rsid w:val="00B860D7"/>
    <w:rsid w:val="00B861B9"/>
    <w:rsid w:val="00B861D4"/>
    <w:rsid w:val="00B861F0"/>
    <w:rsid w:val="00B861F5"/>
    <w:rsid w:val="00B8623E"/>
    <w:rsid w:val="00B862D9"/>
    <w:rsid w:val="00B86306"/>
    <w:rsid w:val="00B863B0"/>
    <w:rsid w:val="00B863B6"/>
    <w:rsid w:val="00B86418"/>
    <w:rsid w:val="00B8659C"/>
    <w:rsid w:val="00B865B0"/>
    <w:rsid w:val="00B86602"/>
    <w:rsid w:val="00B8664D"/>
    <w:rsid w:val="00B86674"/>
    <w:rsid w:val="00B866A6"/>
    <w:rsid w:val="00B866BE"/>
    <w:rsid w:val="00B8671B"/>
    <w:rsid w:val="00B86728"/>
    <w:rsid w:val="00B86745"/>
    <w:rsid w:val="00B86772"/>
    <w:rsid w:val="00B8680E"/>
    <w:rsid w:val="00B868A3"/>
    <w:rsid w:val="00B868A9"/>
    <w:rsid w:val="00B86941"/>
    <w:rsid w:val="00B869AC"/>
    <w:rsid w:val="00B86B7F"/>
    <w:rsid w:val="00B86B94"/>
    <w:rsid w:val="00B86C06"/>
    <w:rsid w:val="00B86C5E"/>
    <w:rsid w:val="00B86D02"/>
    <w:rsid w:val="00B86D55"/>
    <w:rsid w:val="00B86D90"/>
    <w:rsid w:val="00B86DF6"/>
    <w:rsid w:val="00B86E67"/>
    <w:rsid w:val="00B86E7D"/>
    <w:rsid w:val="00B86F52"/>
    <w:rsid w:val="00B86FDF"/>
    <w:rsid w:val="00B86FE2"/>
    <w:rsid w:val="00B8702F"/>
    <w:rsid w:val="00B87063"/>
    <w:rsid w:val="00B87090"/>
    <w:rsid w:val="00B8711B"/>
    <w:rsid w:val="00B8713D"/>
    <w:rsid w:val="00B871A1"/>
    <w:rsid w:val="00B87320"/>
    <w:rsid w:val="00B8742C"/>
    <w:rsid w:val="00B8745D"/>
    <w:rsid w:val="00B8753C"/>
    <w:rsid w:val="00B875A7"/>
    <w:rsid w:val="00B8763D"/>
    <w:rsid w:val="00B87664"/>
    <w:rsid w:val="00B8768C"/>
    <w:rsid w:val="00B876EF"/>
    <w:rsid w:val="00B87712"/>
    <w:rsid w:val="00B87760"/>
    <w:rsid w:val="00B877FC"/>
    <w:rsid w:val="00B87860"/>
    <w:rsid w:val="00B878F9"/>
    <w:rsid w:val="00B87901"/>
    <w:rsid w:val="00B87921"/>
    <w:rsid w:val="00B8792A"/>
    <w:rsid w:val="00B87A0C"/>
    <w:rsid w:val="00B87A21"/>
    <w:rsid w:val="00B87A60"/>
    <w:rsid w:val="00B87B0B"/>
    <w:rsid w:val="00B87B61"/>
    <w:rsid w:val="00B87BB2"/>
    <w:rsid w:val="00B87CEC"/>
    <w:rsid w:val="00B87D0C"/>
    <w:rsid w:val="00B87DF7"/>
    <w:rsid w:val="00B87DF9"/>
    <w:rsid w:val="00B87DFE"/>
    <w:rsid w:val="00B87E3C"/>
    <w:rsid w:val="00B87E69"/>
    <w:rsid w:val="00B87EB5"/>
    <w:rsid w:val="00B87F3F"/>
    <w:rsid w:val="00B87F89"/>
    <w:rsid w:val="00B87FF1"/>
    <w:rsid w:val="00B90075"/>
    <w:rsid w:val="00B90088"/>
    <w:rsid w:val="00B90091"/>
    <w:rsid w:val="00B90105"/>
    <w:rsid w:val="00B9010D"/>
    <w:rsid w:val="00B90136"/>
    <w:rsid w:val="00B90219"/>
    <w:rsid w:val="00B90237"/>
    <w:rsid w:val="00B90241"/>
    <w:rsid w:val="00B9026F"/>
    <w:rsid w:val="00B903CD"/>
    <w:rsid w:val="00B90408"/>
    <w:rsid w:val="00B9043F"/>
    <w:rsid w:val="00B90452"/>
    <w:rsid w:val="00B90493"/>
    <w:rsid w:val="00B90494"/>
    <w:rsid w:val="00B90539"/>
    <w:rsid w:val="00B9053F"/>
    <w:rsid w:val="00B90565"/>
    <w:rsid w:val="00B90567"/>
    <w:rsid w:val="00B90625"/>
    <w:rsid w:val="00B906B3"/>
    <w:rsid w:val="00B906DE"/>
    <w:rsid w:val="00B906F2"/>
    <w:rsid w:val="00B90794"/>
    <w:rsid w:val="00B9081E"/>
    <w:rsid w:val="00B9083D"/>
    <w:rsid w:val="00B90877"/>
    <w:rsid w:val="00B908F8"/>
    <w:rsid w:val="00B90941"/>
    <w:rsid w:val="00B909F1"/>
    <w:rsid w:val="00B90A84"/>
    <w:rsid w:val="00B90AA9"/>
    <w:rsid w:val="00B90B30"/>
    <w:rsid w:val="00B90B82"/>
    <w:rsid w:val="00B90BB4"/>
    <w:rsid w:val="00B90BEE"/>
    <w:rsid w:val="00B90C62"/>
    <w:rsid w:val="00B90CD5"/>
    <w:rsid w:val="00B90D29"/>
    <w:rsid w:val="00B90DE5"/>
    <w:rsid w:val="00B90E2E"/>
    <w:rsid w:val="00B90E92"/>
    <w:rsid w:val="00B90EA5"/>
    <w:rsid w:val="00B90EA9"/>
    <w:rsid w:val="00B90EC9"/>
    <w:rsid w:val="00B90ED3"/>
    <w:rsid w:val="00B90FF5"/>
    <w:rsid w:val="00B9109B"/>
    <w:rsid w:val="00B910A8"/>
    <w:rsid w:val="00B9116D"/>
    <w:rsid w:val="00B911C7"/>
    <w:rsid w:val="00B91275"/>
    <w:rsid w:val="00B912E9"/>
    <w:rsid w:val="00B91402"/>
    <w:rsid w:val="00B91471"/>
    <w:rsid w:val="00B91510"/>
    <w:rsid w:val="00B91548"/>
    <w:rsid w:val="00B915DC"/>
    <w:rsid w:val="00B915FD"/>
    <w:rsid w:val="00B9166F"/>
    <w:rsid w:val="00B916D1"/>
    <w:rsid w:val="00B916DF"/>
    <w:rsid w:val="00B917AE"/>
    <w:rsid w:val="00B917F1"/>
    <w:rsid w:val="00B917F4"/>
    <w:rsid w:val="00B91808"/>
    <w:rsid w:val="00B91933"/>
    <w:rsid w:val="00B91973"/>
    <w:rsid w:val="00B9197D"/>
    <w:rsid w:val="00B919DB"/>
    <w:rsid w:val="00B91A23"/>
    <w:rsid w:val="00B91AA7"/>
    <w:rsid w:val="00B91ABE"/>
    <w:rsid w:val="00B91ADF"/>
    <w:rsid w:val="00B91AE2"/>
    <w:rsid w:val="00B91BB1"/>
    <w:rsid w:val="00B91C9A"/>
    <w:rsid w:val="00B91CB5"/>
    <w:rsid w:val="00B91CF8"/>
    <w:rsid w:val="00B91D73"/>
    <w:rsid w:val="00B91D87"/>
    <w:rsid w:val="00B91DD8"/>
    <w:rsid w:val="00B91EA4"/>
    <w:rsid w:val="00B91F24"/>
    <w:rsid w:val="00B91FAD"/>
    <w:rsid w:val="00B91FB9"/>
    <w:rsid w:val="00B91FD5"/>
    <w:rsid w:val="00B91FE0"/>
    <w:rsid w:val="00B9218E"/>
    <w:rsid w:val="00B92446"/>
    <w:rsid w:val="00B92746"/>
    <w:rsid w:val="00B927E8"/>
    <w:rsid w:val="00B9283A"/>
    <w:rsid w:val="00B9289A"/>
    <w:rsid w:val="00B928CE"/>
    <w:rsid w:val="00B928D5"/>
    <w:rsid w:val="00B9296E"/>
    <w:rsid w:val="00B92AB7"/>
    <w:rsid w:val="00B92B69"/>
    <w:rsid w:val="00B92BB6"/>
    <w:rsid w:val="00B92BC7"/>
    <w:rsid w:val="00B92C26"/>
    <w:rsid w:val="00B92C7D"/>
    <w:rsid w:val="00B92D71"/>
    <w:rsid w:val="00B92E6D"/>
    <w:rsid w:val="00B92E82"/>
    <w:rsid w:val="00B92F00"/>
    <w:rsid w:val="00B92F01"/>
    <w:rsid w:val="00B92F43"/>
    <w:rsid w:val="00B92F84"/>
    <w:rsid w:val="00B92FB2"/>
    <w:rsid w:val="00B9312E"/>
    <w:rsid w:val="00B93240"/>
    <w:rsid w:val="00B9329E"/>
    <w:rsid w:val="00B932BF"/>
    <w:rsid w:val="00B932CF"/>
    <w:rsid w:val="00B9330C"/>
    <w:rsid w:val="00B93434"/>
    <w:rsid w:val="00B93466"/>
    <w:rsid w:val="00B934B2"/>
    <w:rsid w:val="00B934CE"/>
    <w:rsid w:val="00B934E1"/>
    <w:rsid w:val="00B9353A"/>
    <w:rsid w:val="00B935C8"/>
    <w:rsid w:val="00B93654"/>
    <w:rsid w:val="00B936DA"/>
    <w:rsid w:val="00B9374B"/>
    <w:rsid w:val="00B9374D"/>
    <w:rsid w:val="00B9375F"/>
    <w:rsid w:val="00B93765"/>
    <w:rsid w:val="00B93789"/>
    <w:rsid w:val="00B937EA"/>
    <w:rsid w:val="00B937F7"/>
    <w:rsid w:val="00B9381D"/>
    <w:rsid w:val="00B9381E"/>
    <w:rsid w:val="00B93854"/>
    <w:rsid w:val="00B93A35"/>
    <w:rsid w:val="00B93A62"/>
    <w:rsid w:val="00B93A64"/>
    <w:rsid w:val="00B93A69"/>
    <w:rsid w:val="00B93A85"/>
    <w:rsid w:val="00B93AB2"/>
    <w:rsid w:val="00B93B34"/>
    <w:rsid w:val="00B93C45"/>
    <w:rsid w:val="00B93C61"/>
    <w:rsid w:val="00B93C75"/>
    <w:rsid w:val="00B93D31"/>
    <w:rsid w:val="00B93D94"/>
    <w:rsid w:val="00B93DA6"/>
    <w:rsid w:val="00B93EC3"/>
    <w:rsid w:val="00B93EF8"/>
    <w:rsid w:val="00B93F98"/>
    <w:rsid w:val="00B93FCA"/>
    <w:rsid w:val="00B93FE8"/>
    <w:rsid w:val="00B93FF8"/>
    <w:rsid w:val="00B94106"/>
    <w:rsid w:val="00B9413A"/>
    <w:rsid w:val="00B941A8"/>
    <w:rsid w:val="00B9432C"/>
    <w:rsid w:val="00B9435F"/>
    <w:rsid w:val="00B94451"/>
    <w:rsid w:val="00B9445F"/>
    <w:rsid w:val="00B9458F"/>
    <w:rsid w:val="00B945B6"/>
    <w:rsid w:val="00B94632"/>
    <w:rsid w:val="00B946CF"/>
    <w:rsid w:val="00B946E9"/>
    <w:rsid w:val="00B947A3"/>
    <w:rsid w:val="00B947A8"/>
    <w:rsid w:val="00B947A9"/>
    <w:rsid w:val="00B947B6"/>
    <w:rsid w:val="00B947C1"/>
    <w:rsid w:val="00B94825"/>
    <w:rsid w:val="00B948CE"/>
    <w:rsid w:val="00B948F7"/>
    <w:rsid w:val="00B948FA"/>
    <w:rsid w:val="00B94937"/>
    <w:rsid w:val="00B949D0"/>
    <w:rsid w:val="00B949F2"/>
    <w:rsid w:val="00B94AC1"/>
    <w:rsid w:val="00B94B12"/>
    <w:rsid w:val="00B94B2A"/>
    <w:rsid w:val="00B94C14"/>
    <w:rsid w:val="00B94C58"/>
    <w:rsid w:val="00B94CB2"/>
    <w:rsid w:val="00B94CBB"/>
    <w:rsid w:val="00B94CE2"/>
    <w:rsid w:val="00B94DDF"/>
    <w:rsid w:val="00B94E41"/>
    <w:rsid w:val="00B94E77"/>
    <w:rsid w:val="00B94E9A"/>
    <w:rsid w:val="00B94EA4"/>
    <w:rsid w:val="00B94FE1"/>
    <w:rsid w:val="00B95024"/>
    <w:rsid w:val="00B9511E"/>
    <w:rsid w:val="00B95138"/>
    <w:rsid w:val="00B95181"/>
    <w:rsid w:val="00B951DD"/>
    <w:rsid w:val="00B95244"/>
    <w:rsid w:val="00B9524F"/>
    <w:rsid w:val="00B9525D"/>
    <w:rsid w:val="00B9529A"/>
    <w:rsid w:val="00B952CD"/>
    <w:rsid w:val="00B952DB"/>
    <w:rsid w:val="00B952E1"/>
    <w:rsid w:val="00B952E8"/>
    <w:rsid w:val="00B952E9"/>
    <w:rsid w:val="00B953A4"/>
    <w:rsid w:val="00B953AA"/>
    <w:rsid w:val="00B953BB"/>
    <w:rsid w:val="00B953D5"/>
    <w:rsid w:val="00B95447"/>
    <w:rsid w:val="00B954AA"/>
    <w:rsid w:val="00B95549"/>
    <w:rsid w:val="00B955AB"/>
    <w:rsid w:val="00B955C0"/>
    <w:rsid w:val="00B95642"/>
    <w:rsid w:val="00B95780"/>
    <w:rsid w:val="00B957DB"/>
    <w:rsid w:val="00B9584D"/>
    <w:rsid w:val="00B95896"/>
    <w:rsid w:val="00B958CE"/>
    <w:rsid w:val="00B959A7"/>
    <w:rsid w:val="00B959CA"/>
    <w:rsid w:val="00B959DB"/>
    <w:rsid w:val="00B95A03"/>
    <w:rsid w:val="00B95A17"/>
    <w:rsid w:val="00B95A19"/>
    <w:rsid w:val="00B95B42"/>
    <w:rsid w:val="00B95B6C"/>
    <w:rsid w:val="00B95BC2"/>
    <w:rsid w:val="00B95C03"/>
    <w:rsid w:val="00B95CB8"/>
    <w:rsid w:val="00B95CE6"/>
    <w:rsid w:val="00B95D78"/>
    <w:rsid w:val="00B95E61"/>
    <w:rsid w:val="00B95EF1"/>
    <w:rsid w:val="00B95F01"/>
    <w:rsid w:val="00B95F26"/>
    <w:rsid w:val="00B95F85"/>
    <w:rsid w:val="00B95F9E"/>
    <w:rsid w:val="00B9600C"/>
    <w:rsid w:val="00B9606D"/>
    <w:rsid w:val="00B96092"/>
    <w:rsid w:val="00B960E0"/>
    <w:rsid w:val="00B96194"/>
    <w:rsid w:val="00B961C2"/>
    <w:rsid w:val="00B962AD"/>
    <w:rsid w:val="00B962D3"/>
    <w:rsid w:val="00B962E4"/>
    <w:rsid w:val="00B9631F"/>
    <w:rsid w:val="00B9637F"/>
    <w:rsid w:val="00B963FF"/>
    <w:rsid w:val="00B9645C"/>
    <w:rsid w:val="00B96560"/>
    <w:rsid w:val="00B965EA"/>
    <w:rsid w:val="00B9660A"/>
    <w:rsid w:val="00B96623"/>
    <w:rsid w:val="00B9684C"/>
    <w:rsid w:val="00B968A8"/>
    <w:rsid w:val="00B968BA"/>
    <w:rsid w:val="00B96932"/>
    <w:rsid w:val="00B969D6"/>
    <w:rsid w:val="00B969DA"/>
    <w:rsid w:val="00B96A56"/>
    <w:rsid w:val="00B96A94"/>
    <w:rsid w:val="00B96B12"/>
    <w:rsid w:val="00B96B90"/>
    <w:rsid w:val="00B96D88"/>
    <w:rsid w:val="00B96E0A"/>
    <w:rsid w:val="00B96EAD"/>
    <w:rsid w:val="00B96EE8"/>
    <w:rsid w:val="00B96EE9"/>
    <w:rsid w:val="00B96F01"/>
    <w:rsid w:val="00B96F1A"/>
    <w:rsid w:val="00B96F45"/>
    <w:rsid w:val="00B96FAE"/>
    <w:rsid w:val="00B970C0"/>
    <w:rsid w:val="00B9715E"/>
    <w:rsid w:val="00B97278"/>
    <w:rsid w:val="00B972CE"/>
    <w:rsid w:val="00B97326"/>
    <w:rsid w:val="00B9732C"/>
    <w:rsid w:val="00B97348"/>
    <w:rsid w:val="00B97361"/>
    <w:rsid w:val="00B9743D"/>
    <w:rsid w:val="00B97566"/>
    <w:rsid w:val="00B975FD"/>
    <w:rsid w:val="00B97611"/>
    <w:rsid w:val="00B97698"/>
    <w:rsid w:val="00B976A5"/>
    <w:rsid w:val="00B976F4"/>
    <w:rsid w:val="00B9772F"/>
    <w:rsid w:val="00B9777A"/>
    <w:rsid w:val="00B977A6"/>
    <w:rsid w:val="00B97842"/>
    <w:rsid w:val="00B9787C"/>
    <w:rsid w:val="00B978BC"/>
    <w:rsid w:val="00B978CF"/>
    <w:rsid w:val="00B979A7"/>
    <w:rsid w:val="00B979C3"/>
    <w:rsid w:val="00B97A14"/>
    <w:rsid w:val="00B97A54"/>
    <w:rsid w:val="00B97B67"/>
    <w:rsid w:val="00B97C21"/>
    <w:rsid w:val="00B97CED"/>
    <w:rsid w:val="00B97D11"/>
    <w:rsid w:val="00B97D3D"/>
    <w:rsid w:val="00B97D46"/>
    <w:rsid w:val="00B97D7A"/>
    <w:rsid w:val="00B97DD2"/>
    <w:rsid w:val="00B97E28"/>
    <w:rsid w:val="00B97F00"/>
    <w:rsid w:val="00B97F4C"/>
    <w:rsid w:val="00B97F58"/>
    <w:rsid w:val="00B97FF5"/>
    <w:rsid w:val="00BA0008"/>
    <w:rsid w:val="00BA0074"/>
    <w:rsid w:val="00BA014E"/>
    <w:rsid w:val="00BA01C9"/>
    <w:rsid w:val="00BA0286"/>
    <w:rsid w:val="00BA0360"/>
    <w:rsid w:val="00BA0364"/>
    <w:rsid w:val="00BA04AA"/>
    <w:rsid w:val="00BA04E3"/>
    <w:rsid w:val="00BA059C"/>
    <w:rsid w:val="00BA05B1"/>
    <w:rsid w:val="00BA05E4"/>
    <w:rsid w:val="00BA0674"/>
    <w:rsid w:val="00BA077D"/>
    <w:rsid w:val="00BA0826"/>
    <w:rsid w:val="00BA0858"/>
    <w:rsid w:val="00BA0878"/>
    <w:rsid w:val="00BA08C3"/>
    <w:rsid w:val="00BA0927"/>
    <w:rsid w:val="00BA09C6"/>
    <w:rsid w:val="00BA0B43"/>
    <w:rsid w:val="00BA0B78"/>
    <w:rsid w:val="00BA0BB4"/>
    <w:rsid w:val="00BA0BB5"/>
    <w:rsid w:val="00BA0BDD"/>
    <w:rsid w:val="00BA0C69"/>
    <w:rsid w:val="00BA0D63"/>
    <w:rsid w:val="00BA0DC3"/>
    <w:rsid w:val="00BA0E9A"/>
    <w:rsid w:val="00BA0F10"/>
    <w:rsid w:val="00BA0F4A"/>
    <w:rsid w:val="00BA1009"/>
    <w:rsid w:val="00BA103E"/>
    <w:rsid w:val="00BA106C"/>
    <w:rsid w:val="00BA10DD"/>
    <w:rsid w:val="00BA1105"/>
    <w:rsid w:val="00BA115A"/>
    <w:rsid w:val="00BA11CE"/>
    <w:rsid w:val="00BA1221"/>
    <w:rsid w:val="00BA12A4"/>
    <w:rsid w:val="00BA12B2"/>
    <w:rsid w:val="00BA1307"/>
    <w:rsid w:val="00BA131C"/>
    <w:rsid w:val="00BA1362"/>
    <w:rsid w:val="00BA14A0"/>
    <w:rsid w:val="00BA1512"/>
    <w:rsid w:val="00BA156E"/>
    <w:rsid w:val="00BA1638"/>
    <w:rsid w:val="00BA1685"/>
    <w:rsid w:val="00BA16B5"/>
    <w:rsid w:val="00BA16C1"/>
    <w:rsid w:val="00BA1790"/>
    <w:rsid w:val="00BA17AB"/>
    <w:rsid w:val="00BA17CD"/>
    <w:rsid w:val="00BA1874"/>
    <w:rsid w:val="00BA1908"/>
    <w:rsid w:val="00BA1A2B"/>
    <w:rsid w:val="00BA1A40"/>
    <w:rsid w:val="00BA1A4A"/>
    <w:rsid w:val="00BA1ADD"/>
    <w:rsid w:val="00BA1B73"/>
    <w:rsid w:val="00BA1B91"/>
    <w:rsid w:val="00BA1BC8"/>
    <w:rsid w:val="00BA1CC1"/>
    <w:rsid w:val="00BA1CCC"/>
    <w:rsid w:val="00BA1CCF"/>
    <w:rsid w:val="00BA1D8F"/>
    <w:rsid w:val="00BA1DAC"/>
    <w:rsid w:val="00BA1DBA"/>
    <w:rsid w:val="00BA1DCA"/>
    <w:rsid w:val="00BA1F01"/>
    <w:rsid w:val="00BA1F08"/>
    <w:rsid w:val="00BA1F2E"/>
    <w:rsid w:val="00BA1F4B"/>
    <w:rsid w:val="00BA1F9D"/>
    <w:rsid w:val="00BA1FB7"/>
    <w:rsid w:val="00BA1FDB"/>
    <w:rsid w:val="00BA1FF1"/>
    <w:rsid w:val="00BA2008"/>
    <w:rsid w:val="00BA206B"/>
    <w:rsid w:val="00BA210F"/>
    <w:rsid w:val="00BA21A8"/>
    <w:rsid w:val="00BA21B9"/>
    <w:rsid w:val="00BA21BA"/>
    <w:rsid w:val="00BA21F8"/>
    <w:rsid w:val="00BA2219"/>
    <w:rsid w:val="00BA2288"/>
    <w:rsid w:val="00BA234F"/>
    <w:rsid w:val="00BA2483"/>
    <w:rsid w:val="00BA25CF"/>
    <w:rsid w:val="00BA2764"/>
    <w:rsid w:val="00BA27AF"/>
    <w:rsid w:val="00BA2805"/>
    <w:rsid w:val="00BA2858"/>
    <w:rsid w:val="00BA28E0"/>
    <w:rsid w:val="00BA28EA"/>
    <w:rsid w:val="00BA2915"/>
    <w:rsid w:val="00BA294B"/>
    <w:rsid w:val="00BA29A2"/>
    <w:rsid w:val="00BA29FA"/>
    <w:rsid w:val="00BA2A09"/>
    <w:rsid w:val="00BA2B4A"/>
    <w:rsid w:val="00BA2B67"/>
    <w:rsid w:val="00BA2CA5"/>
    <w:rsid w:val="00BA2CAA"/>
    <w:rsid w:val="00BA2D59"/>
    <w:rsid w:val="00BA2D84"/>
    <w:rsid w:val="00BA2DC5"/>
    <w:rsid w:val="00BA2DEB"/>
    <w:rsid w:val="00BA2E87"/>
    <w:rsid w:val="00BA2EF6"/>
    <w:rsid w:val="00BA3018"/>
    <w:rsid w:val="00BA30EB"/>
    <w:rsid w:val="00BA3121"/>
    <w:rsid w:val="00BA3155"/>
    <w:rsid w:val="00BA318B"/>
    <w:rsid w:val="00BA318D"/>
    <w:rsid w:val="00BA31A6"/>
    <w:rsid w:val="00BA31C4"/>
    <w:rsid w:val="00BA324F"/>
    <w:rsid w:val="00BA3299"/>
    <w:rsid w:val="00BA3304"/>
    <w:rsid w:val="00BA33D7"/>
    <w:rsid w:val="00BA3458"/>
    <w:rsid w:val="00BA345C"/>
    <w:rsid w:val="00BA355F"/>
    <w:rsid w:val="00BA356F"/>
    <w:rsid w:val="00BA366A"/>
    <w:rsid w:val="00BA36A8"/>
    <w:rsid w:val="00BA36E4"/>
    <w:rsid w:val="00BA36E8"/>
    <w:rsid w:val="00BA36FC"/>
    <w:rsid w:val="00BA3818"/>
    <w:rsid w:val="00BA38FB"/>
    <w:rsid w:val="00BA393C"/>
    <w:rsid w:val="00BA3981"/>
    <w:rsid w:val="00BA3A82"/>
    <w:rsid w:val="00BA3BF2"/>
    <w:rsid w:val="00BA3CCD"/>
    <w:rsid w:val="00BA3CEB"/>
    <w:rsid w:val="00BA3D72"/>
    <w:rsid w:val="00BA3DAA"/>
    <w:rsid w:val="00BA3E4E"/>
    <w:rsid w:val="00BA3EAE"/>
    <w:rsid w:val="00BA403E"/>
    <w:rsid w:val="00BA40F9"/>
    <w:rsid w:val="00BA41C2"/>
    <w:rsid w:val="00BA41F5"/>
    <w:rsid w:val="00BA42D7"/>
    <w:rsid w:val="00BA43C7"/>
    <w:rsid w:val="00BA4468"/>
    <w:rsid w:val="00BA44DB"/>
    <w:rsid w:val="00BA4540"/>
    <w:rsid w:val="00BA45A7"/>
    <w:rsid w:val="00BA45B6"/>
    <w:rsid w:val="00BA4676"/>
    <w:rsid w:val="00BA46C3"/>
    <w:rsid w:val="00BA46F6"/>
    <w:rsid w:val="00BA476B"/>
    <w:rsid w:val="00BA476C"/>
    <w:rsid w:val="00BA481B"/>
    <w:rsid w:val="00BA4912"/>
    <w:rsid w:val="00BA494F"/>
    <w:rsid w:val="00BA4958"/>
    <w:rsid w:val="00BA4AB8"/>
    <w:rsid w:val="00BA4AE4"/>
    <w:rsid w:val="00BA4B00"/>
    <w:rsid w:val="00BA4BBC"/>
    <w:rsid w:val="00BA4BF1"/>
    <w:rsid w:val="00BA4C22"/>
    <w:rsid w:val="00BA4C7C"/>
    <w:rsid w:val="00BA4CCD"/>
    <w:rsid w:val="00BA4D05"/>
    <w:rsid w:val="00BA4E47"/>
    <w:rsid w:val="00BA4EB7"/>
    <w:rsid w:val="00BA4F49"/>
    <w:rsid w:val="00BA4F54"/>
    <w:rsid w:val="00BA4F71"/>
    <w:rsid w:val="00BA4FB4"/>
    <w:rsid w:val="00BA5023"/>
    <w:rsid w:val="00BA503E"/>
    <w:rsid w:val="00BA5052"/>
    <w:rsid w:val="00BA5072"/>
    <w:rsid w:val="00BA50E6"/>
    <w:rsid w:val="00BA510B"/>
    <w:rsid w:val="00BA5142"/>
    <w:rsid w:val="00BA5169"/>
    <w:rsid w:val="00BA51C2"/>
    <w:rsid w:val="00BA5297"/>
    <w:rsid w:val="00BA5491"/>
    <w:rsid w:val="00BA5496"/>
    <w:rsid w:val="00BA54BE"/>
    <w:rsid w:val="00BA54C9"/>
    <w:rsid w:val="00BA551C"/>
    <w:rsid w:val="00BA554D"/>
    <w:rsid w:val="00BA555D"/>
    <w:rsid w:val="00BA55AC"/>
    <w:rsid w:val="00BA5625"/>
    <w:rsid w:val="00BA5645"/>
    <w:rsid w:val="00BA5673"/>
    <w:rsid w:val="00BA56A2"/>
    <w:rsid w:val="00BA56C1"/>
    <w:rsid w:val="00BA57FB"/>
    <w:rsid w:val="00BA5914"/>
    <w:rsid w:val="00BA5938"/>
    <w:rsid w:val="00BA59BF"/>
    <w:rsid w:val="00BA59CF"/>
    <w:rsid w:val="00BA5A24"/>
    <w:rsid w:val="00BA5B88"/>
    <w:rsid w:val="00BA5BF1"/>
    <w:rsid w:val="00BA5C55"/>
    <w:rsid w:val="00BA5CE4"/>
    <w:rsid w:val="00BA5D4B"/>
    <w:rsid w:val="00BA5E57"/>
    <w:rsid w:val="00BA5F4C"/>
    <w:rsid w:val="00BA5F55"/>
    <w:rsid w:val="00BA5FC9"/>
    <w:rsid w:val="00BA610C"/>
    <w:rsid w:val="00BA6168"/>
    <w:rsid w:val="00BA6187"/>
    <w:rsid w:val="00BA6196"/>
    <w:rsid w:val="00BA61C1"/>
    <w:rsid w:val="00BA63E7"/>
    <w:rsid w:val="00BA648B"/>
    <w:rsid w:val="00BA64CB"/>
    <w:rsid w:val="00BA652E"/>
    <w:rsid w:val="00BA6551"/>
    <w:rsid w:val="00BA662C"/>
    <w:rsid w:val="00BA6635"/>
    <w:rsid w:val="00BA6639"/>
    <w:rsid w:val="00BA665C"/>
    <w:rsid w:val="00BA6687"/>
    <w:rsid w:val="00BA6811"/>
    <w:rsid w:val="00BA68A1"/>
    <w:rsid w:val="00BA695D"/>
    <w:rsid w:val="00BA6960"/>
    <w:rsid w:val="00BA6A42"/>
    <w:rsid w:val="00BA6A4C"/>
    <w:rsid w:val="00BA6B50"/>
    <w:rsid w:val="00BA6BED"/>
    <w:rsid w:val="00BA6CA2"/>
    <w:rsid w:val="00BA6CE4"/>
    <w:rsid w:val="00BA6D8C"/>
    <w:rsid w:val="00BA6E72"/>
    <w:rsid w:val="00BA6EF6"/>
    <w:rsid w:val="00BA6F29"/>
    <w:rsid w:val="00BA6F4E"/>
    <w:rsid w:val="00BA6FE1"/>
    <w:rsid w:val="00BA700E"/>
    <w:rsid w:val="00BA7056"/>
    <w:rsid w:val="00BA70E7"/>
    <w:rsid w:val="00BA71A0"/>
    <w:rsid w:val="00BA71A2"/>
    <w:rsid w:val="00BA720D"/>
    <w:rsid w:val="00BA724A"/>
    <w:rsid w:val="00BA72C7"/>
    <w:rsid w:val="00BA736B"/>
    <w:rsid w:val="00BA74A1"/>
    <w:rsid w:val="00BA74A9"/>
    <w:rsid w:val="00BA7507"/>
    <w:rsid w:val="00BA76AE"/>
    <w:rsid w:val="00BA76CA"/>
    <w:rsid w:val="00BA76D1"/>
    <w:rsid w:val="00BA778B"/>
    <w:rsid w:val="00BA7792"/>
    <w:rsid w:val="00BA783D"/>
    <w:rsid w:val="00BA7859"/>
    <w:rsid w:val="00BA793E"/>
    <w:rsid w:val="00BA7975"/>
    <w:rsid w:val="00BA7A38"/>
    <w:rsid w:val="00BA7A3F"/>
    <w:rsid w:val="00BA7A44"/>
    <w:rsid w:val="00BA7C29"/>
    <w:rsid w:val="00BA7C62"/>
    <w:rsid w:val="00BA7CBA"/>
    <w:rsid w:val="00BA7CCD"/>
    <w:rsid w:val="00BA7CD5"/>
    <w:rsid w:val="00BA7DE0"/>
    <w:rsid w:val="00BA7DFF"/>
    <w:rsid w:val="00BA7E21"/>
    <w:rsid w:val="00BA7E52"/>
    <w:rsid w:val="00BA7E68"/>
    <w:rsid w:val="00BA7EE0"/>
    <w:rsid w:val="00BA7F09"/>
    <w:rsid w:val="00BA7FBF"/>
    <w:rsid w:val="00BB007F"/>
    <w:rsid w:val="00BB0295"/>
    <w:rsid w:val="00BB02AC"/>
    <w:rsid w:val="00BB0320"/>
    <w:rsid w:val="00BB03CA"/>
    <w:rsid w:val="00BB042B"/>
    <w:rsid w:val="00BB0499"/>
    <w:rsid w:val="00BB04D7"/>
    <w:rsid w:val="00BB0551"/>
    <w:rsid w:val="00BB0568"/>
    <w:rsid w:val="00BB05A9"/>
    <w:rsid w:val="00BB05AE"/>
    <w:rsid w:val="00BB0637"/>
    <w:rsid w:val="00BB064E"/>
    <w:rsid w:val="00BB0660"/>
    <w:rsid w:val="00BB06FE"/>
    <w:rsid w:val="00BB0744"/>
    <w:rsid w:val="00BB087C"/>
    <w:rsid w:val="00BB0912"/>
    <w:rsid w:val="00BB0913"/>
    <w:rsid w:val="00BB0A39"/>
    <w:rsid w:val="00BB0A85"/>
    <w:rsid w:val="00BB0C63"/>
    <w:rsid w:val="00BB0C6D"/>
    <w:rsid w:val="00BB0CD2"/>
    <w:rsid w:val="00BB0D88"/>
    <w:rsid w:val="00BB0D94"/>
    <w:rsid w:val="00BB0DB5"/>
    <w:rsid w:val="00BB0EB3"/>
    <w:rsid w:val="00BB0EFE"/>
    <w:rsid w:val="00BB0F6D"/>
    <w:rsid w:val="00BB108F"/>
    <w:rsid w:val="00BB1099"/>
    <w:rsid w:val="00BB109D"/>
    <w:rsid w:val="00BB11C3"/>
    <w:rsid w:val="00BB1219"/>
    <w:rsid w:val="00BB1226"/>
    <w:rsid w:val="00BB1309"/>
    <w:rsid w:val="00BB1339"/>
    <w:rsid w:val="00BB13CA"/>
    <w:rsid w:val="00BB13E1"/>
    <w:rsid w:val="00BB13EB"/>
    <w:rsid w:val="00BB1415"/>
    <w:rsid w:val="00BB1416"/>
    <w:rsid w:val="00BB145A"/>
    <w:rsid w:val="00BB14AE"/>
    <w:rsid w:val="00BB156F"/>
    <w:rsid w:val="00BB1596"/>
    <w:rsid w:val="00BB1599"/>
    <w:rsid w:val="00BB15C7"/>
    <w:rsid w:val="00BB15DD"/>
    <w:rsid w:val="00BB1635"/>
    <w:rsid w:val="00BB1760"/>
    <w:rsid w:val="00BB1762"/>
    <w:rsid w:val="00BB1840"/>
    <w:rsid w:val="00BB18FD"/>
    <w:rsid w:val="00BB1915"/>
    <w:rsid w:val="00BB1AD3"/>
    <w:rsid w:val="00BB1B93"/>
    <w:rsid w:val="00BB1BD2"/>
    <w:rsid w:val="00BB1BEC"/>
    <w:rsid w:val="00BB1C50"/>
    <w:rsid w:val="00BB1D13"/>
    <w:rsid w:val="00BB1D1B"/>
    <w:rsid w:val="00BB1D8F"/>
    <w:rsid w:val="00BB1E75"/>
    <w:rsid w:val="00BB1E84"/>
    <w:rsid w:val="00BB1F26"/>
    <w:rsid w:val="00BB1F34"/>
    <w:rsid w:val="00BB1F4A"/>
    <w:rsid w:val="00BB201B"/>
    <w:rsid w:val="00BB209F"/>
    <w:rsid w:val="00BB20BD"/>
    <w:rsid w:val="00BB2131"/>
    <w:rsid w:val="00BB214C"/>
    <w:rsid w:val="00BB21BD"/>
    <w:rsid w:val="00BB21D5"/>
    <w:rsid w:val="00BB21D9"/>
    <w:rsid w:val="00BB2389"/>
    <w:rsid w:val="00BB23A3"/>
    <w:rsid w:val="00BB2411"/>
    <w:rsid w:val="00BB2561"/>
    <w:rsid w:val="00BB257C"/>
    <w:rsid w:val="00BB25A0"/>
    <w:rsid w:val="00BB25A2"/>
    <w:rsid w:val="00BB25CD"/>
    <w:rsid w:val="00BB2633"/>
    <w:rsid w:val="00BB26B6"/>
    <w:rsid w:val="00BB28C5"/>
    <w:rsid w:val="00BB28D9"/>
    <w:rsid w:val="00BB291E"/>
    <w:rsid w:val="00BB2962"/>
    <w:rsid w:val="00BB29F5"/>
    <w:rsid w:val="00BB2A91"/>
    <w:rsid w:val="00BB2B1D"/>
    <w:rsid w:val="00BB2D6C"/>
    <w:rsid w:val="00BB2D87"/>
    <w:rsid w:val="00BB2F7D"/>
    <w:rsid w:val="00BB2FAA"/>
    <w:rsid w:val="00BB3018"/>
    <w:rsid w:val="00BB30A4"/>
    <w:rsid w:val="00BB3241"/>
    <w:rsid w:val="00BB3263"/>
    <w:rsid w:val="00BB3277"/>
    <w:rsid w:val="00BB335C"/>
    <w:rsid w:val="00BB339F"/>
    <w:rsid w:val="00BB340C"/>
    <w:rsid w:val="00BB35D2"/>
    <w:rsid w:val="00BB3628"/>
    <w:rsid w:val="00BB3636"/>
    <w:rsid w:val="00BB36FB"/>
    <w:rsid w:val="00BB37B0"/>
    <w:rsid w:val="00BB37F4"/>
    <w:rsid w:val="00BB37F9"/>
    <w:rsid w:val="00BB37FF"/>
    <w:rsid w:val="00BB3880"/>
    <w:rsid w:val="00BB394E"/>
    <w:rsid w:val="00BB39B3"/>
    <w:rsid w:val="00BB3A94"/>
    <w:rsid w:val="00BB3A9E"/>
    <w:rsid w:val="00BB3B5E"/>
    <w:rsid w:val="00BB3C08"/>
    <w:rsid w:val="00BB3CA2"/>
    <w:rsid w:val="00BB3D2E"/>
    <w:rsid w:val="00BB3D71"/>
    <w:rsid w:val="00BB3D9A"/>
    <w:rsid w:val="00BB3DDD"/>
    <w:rsid w:val="00BB3EDD"/>
    <w:rsid w:val="00BB3F26"/>
    <w:rsid w:val="00BB3F2C"/>
    <w:rsid w:val="00BB3F92"/>
    <w:rsid w:val="00BB406F"/>
    <w:rsid w:val="00BB4088"/>
    <w:rsid w:val="00BB4150"/>
    <w:rsid w:val="00BB4171"/>
    <w:rsid w:val="00BB424F"/>
    <w:rsid w:val="00BB434A"/>
    <w:rsid w:val="00BB4356"/>
    <w:rsid w:val="00BB438F"/>
    <w:rsid w:val="00BB43C9"/>
    <w:rsid w:val="00BB43DE"/>
    <w:rsid w:val="00BB445C"/>
    <w:rsid w:val="00BB44C4"/>
    <w:rsid w:val="00BB44DB"/>
    <w:rsid w:val="00BB4559"/>
    <w:rsid w:val="00BB45C6"/>
    <w:rsid w:val="00BB466E"/>
    <w:rsid w:val="00BB476E"/>
    <w:rsid w:val="00BB47F6"/>
    <w:rsid w:val="00BB48FC"/>
    <w:rsid w:val="00BB496A"/>
    <w:rsid w:val="00BB4A01"/>
    <w:rsid w:val="00BB4A77"/>
    <w:rsid w:val="00BB4B01"/>
    <w:rsid w:val="00BB4B4D"/>
    <w:rsid w:val="00BB4B89"/>
    <w:rsid w:val="00BB4BF8"/>
    <w:rsid w:val="00BB4C2B"/>
    <w:rsid w:val="00BB4E33"/>
    <w:rsid w:val="00BB4E51"/>
    <w:rsid w:val="00BB4E6E"/>
    <w:rsid w:val="00BB4F34"/>
    <w:rsid w:val="00BB4F5D"/>
    <w:rsid w:val="00BB4FE4"/>
    <w:rsid w:val="00BB5031"/>
    <w:rsid w:val="00BB5041"/>
    <w:rsid w:val="00BB511C"/>
    <w:rsid w:val="00BB5164"/>
    <w:rsid w:val="00BB5175"/>
    <w:rsid w:val="00BB519B"/>
    <w:rsid w:val="00BB51AF"/>
    <w:rsid w:val="00BB51B3"/>
    <w:rsid w:val="00BB51DB"/>
    <w:rsid w:val="00BB5227"/>
    <w:rsid w:val="00BB523A"/>
    <w:rsid w:val="00BB5250"/>
    <w:rsid w:val="00BB5271"/>
    <w:rsid w:val="00BB527E"/>
    <w:rsid w:val="00BB52FE"/>
    <w:rsid w:val="00BB5351"/>
    <w:rsid w:val="00BB5361"/>
    <w:rsid w:val="00BB53A7"/>
    <w:rsid w:val="00BB53B9"/>
    <w:rsid w:val="00BB53E6"/>
    <w:rsid w:val="00BB545D"/>
    <w:rsid w:val="00BB5528"/>
    <w:rsid w:val="00BB5558"/>
    <w:rsid w:val="00BB55CB"/>
    <w:rsid w:val="00BB55D0"/>
    <w:rsid w:val="00BB5608"/>
    <w:rsid w:val="00BB5628"/>
    <w:rsid w:val="00BB564B"/>
    <w:rsid w:val="00BB568F"/>
    <w:rsid w:val="00BB56FF"/>
    <w:rsid w:val="00BB576C"/>
    <w:rsid w:val="00BB57B0"/>
    <w:rsid w:val="00BB5831"/>
    <w:rsid w:val="00BB5833"/>
    <w:rsid w:val="00BB58BA"/>
    <w:rsid w:val="00BB595E"/>
    <w:rsid w:val="00BB5983"/>
    <w:rsid w:val="00BB5988"/>
    <w:rsid w:val="00BB59A0"/>
    <w:rsid w:val="00BB59AE"/>
    <w:rsid w:val="00BB59D1"/>
    <w:rsid w:val="00BB5A3A"/>
    <w:rsid w:val="00BB5A64"/>
    <w:rsid w:val="00BB5A80"/>
    <w:rsid w:val="00BB5A84"/>
    <w:rsid w:val="00BB5B05"/>
    <w:rsid w:val="00BB5D26"/>
    <w:rsid w:val="00BB5D63"/>
    <w:rsid w:val="00BB5EAB"/>
    <w:rsid w:val="00BB5ED0"/>
    <w:rsid w:val="00BB5EE8"/>
    <w:rsid w:val="00BB5F33"/>
    <w:rsid w:val="00BB602F"/>
    <w:rsid w:val="00BB6043"/>
    <w:rsid w:val="00BB6063"/>
    <w:rsid w:val="00BB6071"/>
    <w:rsid w:val="00BB60AE"/>
    <w:rsid w:val="00BB6105"/>
    <w:rsid w:val="00BB613E"/>
    <w:rsid w:val="00BB61BB"/>
    <w:rsid w:val="00BB636E"/>
    <w:rsid w:val="00BB63C9"/>
    <w:rsid w:val="00BB6420"/>
    <w:rsid w:val="00BB642F"/>
    <w:rsid w:val="00BB6478"/>
    <w:rsid w:val="00BB64BA"/>
    <w:rsid w:val="00BB64D2"/>
    <w:rsid w:val="00BB64E1"/>
    <w:rsid w:val="00BB6538"/>
    <w:rsid w:val="00BB6785"/>
    <w:rsid w:val="00BB681B"/>
    <w:rsid w:val="00BB685F"/>
    <w:rsid w:val="00BB68FD"/>
    <w:rsid w:val="00BB6967"/>
    <w:rsid w:val="00BB6971"/>
    <w:rsid w:val="00BB69F1"/>
    <w:rsid w:val="00BB6A8F"/>
    <w:rsid w:val="00BB6AC9"/>
    <w:rsid w:val="00BB6AD2"/>
    <w:rsid w:val="00BB6BBC"/>
    <w:rsid w:val="00BB6C0D"/>
    <w:rsid w:val="00BB6C62"/>
    <w:rsid w:val="00BB6C72"/>
    <w:rsid w:val="00BB6D54"/>
    <w:rsid w:val="00BB6DC4"/>
    <w:rsid w:val="00BB6E1F"/>
    <w:rsid w:val="00BB6EA1"/>
    <w:rsid w:val="00BB6F37"/>
    <w:rsid w:val="00BB6F6F"/>
    <w:rsid w:val="00BB6FB1"/>
    <w:rsid w:val="00BB70E1"/>
    <w:rsid w:val="00BB7186"/>
    <w:rsid w:val="00BB72C9"/>
    <w:rsid w:val="00BB7367"/>
    <w:rsid w:val="00BB7373"/>
    <w:rsid w:val="00BB7442"/>
    <w:rsid w:val="00BB768B"/>
    <w:rsid w:val="00BB7690"/>
    <w:rsid w:val="00BB769B"/>
    <w:rsid w:val="00BB7795"/>
    <w:rsid w:val="00BB77EE"/>
    <w:rsid w:val="00BB77F1"/>
    <w:rsid w:val="00BB7862"/>
    <w:rsid w:val="00BB7880"/>
    <w:rsid w:val="00BB78B7"/>
    <w:rsid w:val="00BB7935"/>
    <w:rsid w:val="00BB79D6"/>
    <w:rsid w:val="00BB7A43"/>
    <w:rsid w:val="00BB7BC8"/>
    <w:rsid w:val="00BB7BE0"/>
    <w:rsid w:val="00BB7C34"/>
    <w:rsid w:val="00BB7C3A"/>
    <w:rsid w:val="00BB7C4B"/>
    <w:rsid w:val="00BB7C4C"/>
    <w:rsid w:val="00BB7D71"/>
    <w:rsid w:val="00BB7E43"/>
    <w:rsid w:val="00BB7E75"/>
    <w:rsid w:val="00BC0056"/>
    <w:rsid w:val="00BC00CF"/>
    <w:rsid w:val="00BC018C"/>
    <w:rsid w:val="00BC01A2"/>
    <w:rsid w:val="00BC01D9"/>
    <w:rsid w:val="00BC01F9"/>
    <w:rsid w:val="00BC03D7"/>
    <w:rsid w:val="00BC0508"/>
    <w:rsid w:val="00BC05AA"/>
    <w:rsid w:val="00BC05AD"/>
    <w:rsid w:val="00BC06C7"/>
    <w:rsid w:val="00BC06F5"/>
    <w:rsid w:val="00BC06F9"/>
    <w:rsid w:val="00BC074E"/>
    <w:rsid w:val="00BC076C"/>
    <w:rsid w:val="00BC0791"/>
    <w:rsid w:val="00BC0844"/>
    <w:rsid w:val="00BC0875"/>
    <w:rsid w:val="00BC088B"/>
    <w:rsid w:val="00BC089C"/>
    <w:rsid w:val="00BC08A2"/>
    <w:rsid w:val="00BC08CD"/>
    <w:rsid w:val="00BC094D"/>
    <w:rsid w:val="00BC0980"/>
    <w:rsid w:val="00BC09B6"/>
    <w:rsid w:val="00BC0A0E"/>
    <w:rsid w:val="00BC0AD0"/>
    <w:rsid w:val="00BC0AF8"/>
    <w:rsid w:val="00BC0B77"/>
    <w:rsid w:val="00BC0CDC"/>
    <w:rsid w:val="00BC0D35"/>
    <w:rsid w:val="00BC0DFB"/>
    <w:rsid w:val="00BC0E0A"/>
    <w:rsid w:val="00BC0E58"/>
    <w:rsid w:val="00BC0E8C"/>
    <w:rsid w:val="00BC0EEC"/>
    <w:rsid w:val="00BC0F5E"/>
    <w:rsid w:val="00BC0FC4"/>
    <w:rsid w:val="00BC1074"/>
    <w:rsid w:val="00BC11A6"/>
    <w:rsid w:val="00BC125E"/>
    <w:rsid w:val="00BC12DB"/>
    <w:rsid w:val="00BC1360"/>
    <w:rsid w:val="00BC1402"/>
    <w:rsid w:val="00BC14C3"/>
    <w:rsid w:val="00BC14D7"/>
    <w:rsid w:val="00BC158B"/>
    <w:rsid w:val="00BC1686"/>
    <w:rsid w:val="00BC16C6"/>
    <w:rsid w:val="00BC183B"/>
    <w:rsid w:val="00BC1866"/>
    <w:rsid w:val="00BC18D0"/>
    <w:rsid w:val="00BC1926"/>
    <w:rsid w:val="00BC1994"/>
    <w:rsid w:val="00BC1AA3"/>
    <w:rsid w:val="00BC1BCC"/>
    <w:rsid w:val="00BC1C7D"/>
    <w:rsid w:val="00BC1CA3"/>
    <w:rsid w:val="00BC1CF0"/>
    <w:rsid w:val="00BC1D75"/>
    <w:rsid w:val="00BC1DD3"/>
    <w:rsid w:val="00BC1DDF"/>
    <w:rsid w:val="00BC1E6D"/>
    <w:rsid w:val="00BC1E8B"/>
    <w:rsid w:val="00BC1EB1"/>
    <w:rsid w:val="00BC1EDC"/>
    <w:rsid w:val="00BC1EE7"/>
    <w:rsid w:val="00BC1F65"/>
    <w:rsid w:val="00BC1F6E"/>
    <w:rsid w:val="00BC1F86"/>
    <w:rsid w:val="00BC1FA7"/>
    <w:rsid w:val="00BC1FC4"/>
    <w:rsid w:val="00BC2006"/>
    <w:rsid w:val="00BC206B"/>
    <w:rsid w:val="00BC209A"/>
    <w:rsid w:val="00BC209C"/>
    <w:rsid w:val="00BC20A2"/>
    <w:rsid w:val="00BC20E5"/>
    <w:rsid w:val="00BC2203"/>
    <w:rsid w:val="00BC2219"/>
    <w:rsid w:val="00BC228C"/>
    <w:rsid w:val="00BC22A4"/>
    <w:rsid w:val="00BC22A5"/>
    <w:rsid w:val="00BC22F3"/>
    <w:rsid w:val="00BC2320"/>
    <w:rsid w:val="00BC2432"/>
    <w:rsid w:val="00BC2433"/>
    <w:rsid w:val="00BC250E"/>
    <w:rsid w:val="00BC2544"/>
    <w:rsid w:val="00BC2550"/>
    <w:rsid w:val="00BC2598"/>
    <w:rsid w:val="00BC261B"/>
    <w:rsid w:val="00BC2625"/>
    <w:rsid w:val="00BC27DF"/>
    <w:rsid w:val="00BC299B"/>
    <w:rsid w:val="00BC29A3"/>
    <w:rsid w:val="00BC2B80"/>
    <w:rsid w:val="00BC2B95"/>
    <w:rsid w:val="00BC2C13"/>
    <w:rsid w:val="00BC2C30"/>
    <w:rsid w:val="00BC2C32"/>
    <w:rsid w:val="00BC2C85"/>
    <w:rsid w:val="00BC2CE8"/>
    <w:rsid w:val="00BC2CED"/>
    <w:rsid w:val="00BC2D37"/>
    <w:rsid w:val="00BC2DB6"/>
    <w:rsid w:val="00BC2E1A"/>
    <w:rsid w:val="00BC2EE3"/>
    <w:rsid w:val="00BC2F2E"/>
    <w:rsid w:val="00BC2F4A"/>
    <w:rsid w:val="00BC2FEC"/>
    <w:rsid w:val="00BC3006"/>
    <w:rsid w:val="00BC3019"/>
    <w:rsid w:val="00BC311D"/>
    <w:rsid w:val="00BC316D"/>
    <w:rsid w:val="00BC31E9"/>
    <w:rsid w:val="00BC32ED"/>
    <w:rsid w:val="00BC32F7"/>
    <w:rsid w:val="00BC333A"/>
    <w:rsid w:val="00BC3378"/>
    <w:rsid w:val="00BC33F8"/>
    <w:rsid w:val="00BC3402"/>
    <w:rsid w:val="00BC347C"/>
    <w:rsid w:val="00BC349E"/>
    <w:rsid w:val="00BC34EF"/>
    <w:rsid w:val="00BC3504"/>
    <w:rsid w:val="00BC3554"/>
    <w:rsid w:val="00BC361A"/>
    <w:rsid w:val="00BC362E"/>
    <w:rsid w:val="00BC368F"/>
    <w:rsid w:val="00BC370F"/>
    <w:rsid w:val="00BC3773"/>
    <w:rsid w:val="00BC3842"/>
    <w:rsid w:val="00BC3849"/>
    <w:rsid w:val="00BC388D"/>
    <w:rsid w:val="00BC38F2"/>
    <w:rsid w:val="00BC38FE"/>
    <w:rsid w:val="00BC394B"/>
    <w:rsid w:val="00BC395B"/>
    <w:rsid w:val="00BC39F2"/>
    <w:rsid w:val="00BC3A09"/>
    <w:rsid w:val="00BC3A1E"/>
    <w:rsid w:val="00BC3AEB"/>
    <w:rsid w:val="00BC3B35"/>
    <w:rsid w:val="00BC3B5E"/>
    <w:rsid w:val="00BC3BF1"/>
    <w:rsid w:val="00BC3C72"/>
    <w:rsid w:val="00BC3CD1"/>
    <w:rsid w:val="00BC3CD3"/>
    <w:rsid w:val="00BC3D1D"/>
    <w:rsid w:val="00BC3D1F"/>
    <w:rsid w:val="00BC3D28"/>
    <w:rsid w:val="00BC3D69"/>
    <w:rsid w:val="00BC3DF4"/>
    <w:rsid w:val="00BC3E1D"/>
    <w:rsid w:val="00BC3EAD"/>
    <w:rsid w:val="00BC3EAE"/>
    <w:rsid w:val="00BC3EC4"/>
    <w:rsid w:val="00BC3EE9"/>
    <w:rsid w:val="00BC3F30"/>
    <w:rsid w:val="00BC3F94"/>
    <w:rsid w:val="00BC3FC4"/>
    <w:rsid w:val="00BC3FDA"/>
    <w:rsid w:val="00BC40D4"/>
    <w:rsid w:val="00BC410A"/>
    <w:rsid w:val="00BC410C"/>
    <w:rsid w:val="00BC4185"/>
    <w:rsid w:val="00BC41BF"/>
    <w:rsid w:val="00BC4208"/>
    <w:rsid w:val="00BC42A0"/>
    <w:rsid w:val="00BC4309"/>
    <w:rsid w:val="00BC433D"/>
    <w:rsid w:val="00BC4521"/>
    <w:rsid w:val="00BC455B"/>
    <w:rsid w:val="00BC4620"/>
    <w:rsid w:val="00BC4718"/>
    <w:rsid w:val="00BC4760"/>
    <w:rsid w:val="00BC47CB"/>
    <w:rsid w:val="00BC47CE"/>
    <w:rsid w:val="00BC47D1"/>
    <w:rsid w:val="00BC492F"/>
    <w:rsid w:val="00BC497D"/>
    <w:rsid w:val="00BC4A55"/>
    <w:rsid w:val="00BC4A59"/>
    <w:rsid w:val="00BC4A7F"/>
    <w:rsid w:val="00BC4A92"/>
    <w:rsid w:val="00BC4B70"/>
    <w:rsid w:val="00BC4CB0"/>
    <w:rsid w:val="00BC4D67"/>
    <w:rsid w:val="00BC4F10"/>
    <w:rsid w:val="00BC4F3D"/>
    <w:rsid w:val="00BC4F6C"/>
    <w:rsid w:val="00BC4FA3"/>
    <w:rsid w:val="00BC4FEC"/>
    <w:rsid w:val="00BC4FED"/>
    <w:rsid w:val="00BC5021"/>
    <w:rsid w:val="00BC50AC"/>
    <w:rsid w:val="00BC5124"/>
    <w:rsid w:val="00BC51D9"/>
    <w:rsid w:val="00BC51FA"/>
    <w:rsid w:val="00BC526A"/>
    <w:rsid w:val="00BC52A3"/>
    <w:rsid w:val="00BC52AC"/>
    <w:rsid w:val="00BC52BC"/>
    <w:rsid w:val="00BC52E1"/>
    <w:rsid w:val="00BC5301"/>
    <w:rsid w:val="00BC5407"/>
    <w:rsid w:val="00BC5441"/>
    <w:rsid w:val="00BC547D"/>
    <w:rsid w:val="00BC55A2"/>
    <w:rsid w:val="00BC55A9"/>
    <w:rsid w:val="00BC5720"/>
    <w:rsid w:val="00BC5723"/>
    <w:rsid w:val="00BC57E4"/>
    <w:rsid w:val="00BC583B"/>
    <w:rsid w:val="00BC58AD"/>
    <w:rsid w:val="00BC59D2"/>
    <w:rsid w:val="00BC5A1E"/>
    <w:rsid w:val="00BC5A3A"/>
    <w:rsid w:val="00BC5A63"/>
    <w:rsid w:val="00BC5A78"/>
    <w:rsid w:val="00BC5A93"/>
    <w:rsid w:val="00BC5C22"/>
    <w:rsid w:val="00BC5C24"/>
    <w:rsid w:val="00BC5C31"/>
    <w:rsid w:val="00BC5C76"/>
    <w:rsid w:val="00BC5CA7"/>
    <w:rsid w:val="00BC5CDA"/>
    <w:rsid w:val="00BC5DF8"/>
    <w:rsid w:val="00BC5E07"/>
    <w:rsid w:val="00BC5E7A"/>
    <w:rsid w:val="00BC5EAC"/>
    <w:rsid w:val="00BC5F0B"/>
    <w:rsid w:val="00BC5F33"/>
    <w:rsid w:val="00BC5F35"/>
    <w:rsid w:val="00BC5F38"/>
    <w:rsid w:val="00BC5F6A"/>
    <w:rsid w:val="00BC5FB8"/>
    <w:rsid w:val="00BC5FF3"/>
    <w:rsid w:val="00BC5FFE"/>
    <w:rsid w:val="00BC6087"/>
    <w:rsid w:val="00BC60D1"/>
    <w:rsid w:val="00BC6193"/>
    <w:rsid w:val="00BC61C6"/>
    <w:rsid w:val="00BC6208"/>
    <w:rsid w:val="00BC634D"/>
    <w:rsid w:val="00BC6375"/>
    <w:rsid w:val="00BC6378"/>
    <w:rsid w:val="00BC661F"/>
    <w:rsid w:val="00BC6654"/>
    <w:rsid w:val="00BC6738"/>
    <w:rsid w:val="00BC6749"/>
    <w:rsid w:val="00BC687E"/>
    <w:rsid w:val="00BC6882"/>
    <w:rsid w:val="00BC68DD"/>
    <w:rsid w:val="00BC6A37"/>
    <w:rsid w:val="00BC6A65"/>
    <w:rsid w:val="00BC6AB6"/>
    <w:rsid w:val="00BC6B54"/>
    <w:rsid w:val="00BC6BD9"/>
    <w:rsid w:val="00BC6BDE"/>
    <w:rsid w:val="00BC6CB5"/>
    <w:rsid w:val="00BC6D57"/>
    <w:rsid w:val="00BC6E10"/>
    <w:rsid w:val="00BC6EAA"/>
    <w:rsid w:val="00BC6EDB"/>
    <w:rsid w:val="00BC6F21"/>
    <w:rsid w:val="00BC6FF4"/>
    <w:rsid w:val="00BC7010"/>
    <w:rsid w:val="00BC7012"/>
    <w:rsid w:val="00BC7156"/>
    <w:rsid w:val="00BC71F7"/>
    <w:rsid w:val="00BC71FD"/>
    <w:rsid w:val="00BC726B"/>
    <w:rsid w:val="00BC730E"/>
    <w:rsid w:val="00BC731D"/>
    <w:rsid w:val="00BC7359"/>
    <w:rsid w:val="00BC7440"/>
    <w:rsid w:val="00BC7458"/>
    <w:rsid w:val="00BC74C5"/>
    <w:rsid w:val="00BC7637"/>
    <w:rsid w:val="00BC7691"/>
    <w:rsid w:val="00BC7730"/>
    <w:rsid w:val="00BC7762"/>
    <w:rsid w:val="00BC7766"/>
    <w:rsid w:val="00BC7792"/>
    <w:rsid w:val="00BC77B4"/>
    <w:rsid w:val="00BC77F4"/>
    <w:rsid w:val="00BC786F"/>
    <w:rsid w:val="00BC7975"/>
    <w:rsid w:val="00BC79F9"/>
    <w:rsid w:val="00BC7A25"/>
    <w:rsid w:val="00BC7AA8"/>
    <w:rsid w:val="00BC7AB3"/>
    <w:rsid w:val="00BC7ABF"/>
    <w:rsid w:val="00BC7C3F"/>
    <w:rsid w:val="00BC7C8D"/>
    <w:rsid w:val="00BC7CB3"/>
    <w:rsid w:val="00BC7D9A"/>
    <w:rsid w:val="00BC7E07"/>
    <w:rsid w:val="00BC7E2C"/>
    <w:rsid w:val="00BC7E65"/>
    <w:rsid w:val="00BC7EA6"/>
    <w:rsid w:val="00BC7F22"/>
    <w:rsid w:val="00BC7F4C"/>
    <w:rsid w:val="00BC7FF3"/>
    <w:rsid w:val="00BD01D3"/>
    <w:rsid w:val="00BD0221"/>
    <w:rsid w:val="00BD024D"/>
    <w:rsid w:val="00BD02F8"/>
    <w:rsid w:val="00BD03E3"/>
    <w:rsid w:val="00BD03EC"/>
    <w:rsid w:val="00BD04B0"/>
    <w:rsid w:val="00BD0509"/>
    <w:rsid w:val="00BD0534"/>
    <w:rsid w:val="00BD056E"/>
    <w:rsid w:val="00BD05D1"/>
    <w:rsid w:val="00BD05D2"/>
    <w:rsid w:val="00BD05EE"/>
    <w:rsid w:val="00BD06C7"/>
    <w:rsid w:val="00BD07AB"/>
    <w:rsid w:val="00BD07BA"/>
    <w:rsid w:val="00BD0874"/>
    <w:rsid w:val="00BD0899"/>
    <w:rsid w:val="00BD08CE"/>
    <w:rsid w:val="00BD095E"/>
    <w:rsid w:val="00BD09D3"/>
    <w:rsid w:val="00BD0A67"/>
    <w:rsid w:val="00BD0BD9"/>
    <w:rsid w:val="00BD0C1C"/>
    <w:rsid w:val="00BD0C99"/>
    <w:rsid w:val="00BD0C9B"/>
    <w:rsid w:val="00BD0C9D"/>
    <w:rsid w:val="00BD0CB5"/>
    <w:rsid w:val="00BD0D0A"/>
    <w:rsid w:val="00BD0D29"/>
    <w:rsid w:val="00BD0D62"/>
    <w:rsid w:val="00BD0D80"/>
    <w:rsid w:val="00BD0EF7"/>
    <w:rsid w:val="00BD0FE2"/>
    <w:rsid w:val="00BD0FEE"/>
    <w:rsid w:val="00BD103A"/>
    <w:rsid w:val="00BD104A"/>
    <w:rsid w:val="00BD1102"/>
    <w:rsid w:val="00BD112B"/>
    <w:rsid w:val="00BD119F"/>
    <w:rsid w:val="00BD11C5"/>
    <w:rsid w:val="00BD11C8"/>
    <w:rsid w:val="00BD1200"/>
    <w:rsid w:val="00BD122E"/>
    <w:rsid w:val="00BD127D"/>
    <w:rsid w:val="00BD12EA"/>
    <w:rsid w:val="00BD13BF"/>
    <w:rsid w:val="00BD15B5"/>
    <w:rsid w:val="00BD15EB"/>
    <w:rsid w:val="00BD1600"/>
    <w:rsid w:val="00BD1647"/>
    <w:rsid w:val="00BD16B4"/>
    <w:rsid w:val="00BD173C"/>
    <w:rsid w:val="00BD1744"/>
    <w:rsid w:val="00BD1799"/>
    <w:rsid w:val="00BD1840"/>
    <w:rsid w:val="00BD186A"/>
    <w:rsid w:val="00BD186C"/>
    <w:rsid w:val="00BD1875"/>
    <w:rsid w:val="00BD18E7"/>
    <w:rsid w:val="00BD1A0B"/>
    <w:rsid w:val="00BD1AA0"/>
    <w:rsid w:val="00BD1BB4"/>
    <w:rsid w:val="00BD1BE5"/>
    <w:rsid w:val="00BD1BE7"/>
    <w:rsid w:val="00BD1C0E"/>
    <w:rsid w:val="00BD1C47"/>
    <w:rsid w:val="00BD1CC9"/>
    <w:rsid w:val="00BD1CE4"/>
    <w:rsid w:val="00BD1D12"/>
    <w:rsid w:val="00BD1D1D"/>
    <w:rsid w:val="00BD1D49"/>
    <w:rsid w:val="00BD1D5D"/>
    <w:rsid w:val="00BD1DD3"/>
    <w:rsid w:val="00BD1E23"/>
    <w:rsid w:val="00BD1EA3"/>
    <w:rsid w:val="00BD1F69"/>
    <w:rsid w:val="00BD1F77"/>
    <w:rsid w:val="00BD1FA3"/>
    <w:rsid w:val="00BD200D"/>
    <w:rsid w:val="00BD202F"/>
    <w:rsid w:val="00BD20B5"/>
    <w:rsid w:val="00BD2162"/>
    <w:rsid w:val="00BD21B6"/>
    <w:rsid w:val="00BD223E"/>
    <w:rsid w:val="00BD227E"/>
    <w:rsid w:val="00BD2356"/>
    <w:rsid w:val="00BD238F"/>
    <w:rsid w:val="00BD241E"/>
    <w:rsid w:val="00BD2450"/>
    <w:rsid w:val="00BD24DF"/>
    <w:rsid w:val="00BD2530"/>
    <w:rsid w:val="00BD2535"/>
    <w:rsid w:val="00BD25CE"/>
    <w:rsid w:val="00BD25F8"/>
    <w:rsid w:val="00BD269F"/>
    <w:rsid w:val="00BD26DB"/>
    <w:rsid w:val="00BD26E2"/>
    <w:rsid w:val="00BD270F"/>
    <w:rsid w:val="00BD271F"/>
    <w:rsid w:val="00BD27BE"/>
    <w:rsid w:val="00BD2827"/>
    <w:rsid w:val="00BD2841"/>
    <w:rsid w:val="00BD291A"/>
    <w:rsid w:val="00BD292E"/>
    <w:rsid w:val="00BD29E5"/>
    <w:rsid w:val="00BD2A56"/>
    <w:rsid w:val="00BD2B89"/>
    <w:rsid w:val="00BD2BCE"/>
    <w:rsid w:val="00BD2BCF"/>
    <w:rsid w:val="00BD2CAD"/>
    <w:rsid w:val="00BD2CB3"/>
    <w:rsid w:val="00BD2CE8"/>
    <w:rsid w:val="00BD2D1C"/>
    <w:rsid w:val="00BD2E06"/>
    <w:rsid w:val="00BD2EB1"/>
    <w:rsid w:val="00BD2ED3"/>
    <w:rsid w:val="00BD2F5A"/>
    <w:rsid w:val="00BD2FD0"/>
    <w:rsid w:val="00BD3002"/>
    <w:rsid w:val="00BD3062"/>
    <w:rsid w:val="00BD30BA"/>
    <w:rsid w:val="00BD30E3"/>
    <w:rsid w:val="00BD3181"/>
    <w:rsid w:val="00BD31CB"/>
    <w:rsid w:val="00BD31DB"/>
    <w:rsid w:val="00BD3207"/>
    <w:rsid w:val="00BD3227"/>
    <w:rsid w:val="00BD325F"/>
    <w:rsid w:val="00BD32B1"/>
    <w:rsid w:val="00BD3358"/>
    <w:rsid w:val="00BD33BE"/>
    <w:rsid w:val="00BD3447"/>
    <w:rsid w:val="00BD3491"/>
    <w:rsid w:val="00BD35A7"/>
    <w:rsid w:val="00BD35C5"/>
    <w:rsid w:val="00BD35F3"/>
    <w:rsid w:val="00BD3696"/>
    <w:rsid w:val="00BD371D"/>
    <w:rsid w:val="00BD37C2"/>
    <w:rsid w:val="00BD3887"/>
    <w:rsid w:val="00BD3898"/>
    <w:rsid w:val="00BD391A"/>
    <w:rsid w:val="00BD3940"/>
    <w:rsid w:val="00BD394A"/>
    <w:rsid w:val="00BD3A3C"/>
    <w:rsid w:val="00BD3A73"/>
    <w:rsid w:val="00BD3B19"/>
    <w:rsid w:val="00BD3B3D"/>
    <w:rsid w:val="00BD3B99"/>
    <w:rsid w:val="00BD3BAD"/>
    <w:rsid w:val="00BD3C13"/>
    <w:rsid w:val="00BD3C3C"/>
    <w:rsid w:val="00BD3D94"/>
    <w:rsid w:val="00BD3E0C"/>
    <w:rsid w:val="00BD3EFD"/>
    <w:rsid w:val="00BD40D0"/>
    <w:rsid w:val="00BD40D9"/>
    <w:rsid w:val="00BD40FE"/>
    <w:rsid w:val="00BD4149"/>
    <w:rsid w:val="00BD417D"/>
    <w:rsid w:val="00BD418D"/>
    <w:rsid w:val="00BD41CC"/>
    <w:rsid w:val="00BD426A"/>
    <w:rsid w:val="00BD42D8"/>
    <w:rsid w:val="00BD4434"/>
    <w:rsid w:val="00BD44A7"/>
    <w:rsid w:val="00BD44EC"/>
    <w:rsid w:val="00BD44F5"/>
    <w:rsid w:val="00BD4562"/>
    <w:rsid w:val="00BD46BD"/>
    <w:rsid w:val="00BD4714"/>
    <w:rsid w:val="00BD47E4"/>
    <w:rsid w:val="00BD47FF"/>
    <w:rsid w:val="00BD4833"/>
    <w:rsid w:val="00BD486D"/>
    <w:rsid w:val="00BD48A5"/>
    <w:rsid w:val="00BD48C3"/>
    <w:rsid w:val="00BD4A70"/>
    <w:rsid w:val="00BD4BB8"/>
    <w:rsid w:val="00BD4C0A"/>
    <w:rsid w:val="00BD4C3E"/>
    <w:rsid w:val="00BD4C85"/>
    <w:rsid w:val="00BD4D5B"/>
    <w:rsid w:val="00BD4D6D"/>
    <w:rsid w:val="00BD4D8D"/>
    <w:rsid w:val="00BD4E86"/>
    <w:rsid w:val="00BD4FA5"/>
    <w:rsid w:val="00BD4FB2"/>
    <w:rsid w:val="00BD5027"/>
    <w:rsid w:val="00BD5065"/>
    <w:rsid w:val="00BD5151"/>
    <w:rsid w:val="00BD522F"/>
    <w:rsid w:val="00BD524C"/>
    <w:rsid w:val="00BD52A0"/>
    <w:rsid w:val="00BD52AF"/>
    <w:rsid w:val="00BD52BD"/>
    <w:rsid w:val="00BD52C0"/>
    <w:rsid w:val="00BD52F2"/>
    <w:rsid w:val="00BD5309"/>
    <w:rsid w:val="00BD5375"/>
    <w:rsid w:val="00BD53E1"/>
    <w:rsid w:val="00BD53FE"/>
    <w:rsid w:val="00BD5436"/>
    <w:rsid w:val="00BD5471"/>
    <w:rsid w:val="00BD54D9"/>
    <w:rsid w:val="00BD5514"/>
    <w:rsid w:val="00BD553C"/>
    <w:rsid w:val="00BD5565"/>
    <w:rsid w:val="00BD5672"/>
    <w:rsid w:val="00BD569A"/>
    <w:rsid w:val="00BD56BA"/>
    <w:rsid w:val="00BD56EA"/>
    <w:rsid w:val="00BD5708"/>
    <w:rsid w:val="00BD572F"/>
    <w:rsid w:val="00BD5769"/>
    <w:rsid w:val="00BD582B"/>
    <w:rsid w:val="00BD5895"/>
    <w:rsid w:val="00BD58A7"/>
    <w:rsid w:val="00BD5910"/>
    <w:rsid w:val="00BD591F"/>
    <w:rsid w:val="00BD5933"/>
    <w:rsid w:val="00BD59B5"/>
    <w:rsid w:val="00BD5A62"/>
    <w:rsid w:val="00BD5B4A"/>
    <w:rsid w:val="00BD5B7E"/>
    <w:rsid w:val="00BD5C52"/>
    <w:rsid w:val="00BD5D28"/>
    <w:rsid w:val="00BD5D7E"/>
    <w:rsid w:val="00BD5DC2"/>
    <w:rsid w:val="00BD5DD6"/>
    <w:rsid w:val="00BD5F10"/>
    <w:rsid w:val="00BD5F1A"/>
    <w:rsid w:val="00BD60B6"/>
    <w:rsid w:val="00BD61BC"/>
    <w:rsid w:val="00BD61EE"/>
    <w:rsid w:val="00BD61FA"/>
    <w:rsid w:val="00BD624A"/>
    <w:rsid w:val="00BD6261"/>
    <w:rsid w:val="00BD62D5"/>
    <w:rsid w:val="00BD631A"/>
    <w:rsid w:val="00BD639E"/>
    <w:rsid w:val="00BD6471"/>
    <w:rsid w:val="00BD6555"/>
    <w:rsid w:val="00BD6656"/>
    <w:rsid w:val="00BD6694"/>
    <w:rsid w:val="00BD6711"/>
    <w:rsid w:val="00BD671C"/>
    <w:rsid w:val="00BD6755"/>
    <w:rsid w:val="00BD6778"/>
    <w:rsid w:val="00BD68CD"/>
    <w:rsid w:val="00BD6972"/>
    <w:rsid w:val="00BD6973"/>
    <w:rsid w:val="00BD6A02"/>
    <w:rsid w:val="00BD6AC1"/>
    <w:rsid w:val="00BD6B97"/>
    <w:rsid w:val="00BD6BC4"/>
    <w:rsid w:val="00BD6BE5"/>
    <w:rsid w:val="00BD6C21"/>
    <w:rsid w:val="00BD6CC3"/>
    <w:rsid w:val="00BD6D21"/>
    <w:rsid w:val="00BD6D62"/>
    <w:rsid w:val="00BD6D72"/>
    <w:rsid w:val="00BD6DD3"/>
    <w:rsid w:val="00BD6E26"/>
    <w:rsid w:val="00BD6E7A"/>
    <w:rsid w:val="00BD6EAA"/>
    <w:rsid w:val="00BD6EC0"/>
    <w:rsid w:val="00BD6FDB"/>
    <w:rsid w:val="00BD70BF"/>
    <w:rsid w:val="00BD70FE"/>
    <w:rsid w:val="00BD714F"/>
    <w:rsid w:val="00BD7178"/>
    <w:rsid w:val="00BD71AD"/>
    <w:rsid w:val="00BD71CF"/>
    <w:rsid w:val="00BD72ED"/>
    <w:rsid w:val="00BD7339"/>
    <w:rsid w:val="00BD736F"/>
    <w:rsid w:val="00BD7433"/>
    <w:rsid w:val="00BD746B"/>
    <w:rsid w:val="00BD74B6"/>
    <w:rsid w:val="00BD7574"/>
    <w:rsid w:val="00BD758A"/>
    <w:rsid w:val="00BD75E5"/>
    <w:rsid w:val="00BD761B"/>
    <w:rsid w:val="00BD767E"/>
    <w:rsid w:val="00BD76A8"/>
    <w:rsid w:val="00BD775A"/>
    <w:rsid w:val="00BD77A9"/>
    <w:rsid w:val="00BD77C2"/>
    <w:rsid w:val="00BD780E"/>
    <w:rsid w:val="00BD783C"/>
    <w:rsid w:val="00BD7879"/>
    <w:rsid w:val="00BD7895"/>
    <w:rsid w:val="00BD795D"/>
    <w:rsid w:val="00BD79E8"/>
    <w:rsid w:val="00BD7A35"/>
    <w:rsid w:val="00BD7A44"/>
    <w:rsid w:val="00BD7B38"/>
    <w:rsid w:val="00BD7CE5"/>
    <w:rsid w:val="00BD7D9C"/>
    <w:rsid w:val="00BD7DA8"/>
    <w:rsid w:val="00BD7DAA"/>
    <w:rsid w:val="00BD7EF6"/>
    <w:rsid w:val="00BE0037"/>
    <w:rsid w:val="00BE006A"/>
    <w:rsid w:val="00BE0083"/>
    <w:rsid w:val="00BE011D"/>
    <w:rsid w:val="00BE0127"/>
    <w:rsid w:val="00BE0181"/>
    <w:rsid w:val="00BE01DC"/>
    <w:rsid w:val="00BE01E2"/>
    <w:rsid w:val="00BE0207"/>
    <w:rsid w:val="00BE035B"/>
    <w:rsid w:val="00BE03F1"/>
    <w:rsid w:val="00BE043C"/>
    <w:rsid w:val="00BE0486"/>
    <w:rsid w:val="00BE051B"/>
    <w:rsid w:val="00BE052B"/>
    <w:rsid w:val="00BE05B3"/>
    <w:rsid w:val="00BE05E8"/>
    <w:rsid w:val="00BE06AE"/>
    <w:rsid w:val="00BE06B5"/>
    <w:rsid w:val="00BE07AC"/>
    <w:rsid w:val="00BE07D5"/>
    <w:rsid w:val="00BE081D"/>
    <w:rsid w:val="00BE0887"/>
    <w:rsid w:val="00BE0941"/>
    <w:rsid w:val="00BE09AC"/>
    <w:rsid w:val="00BE09DC"/>
    <w:rsid w:val="00BE0AB4"/>
    <w:rsid w:val="00BE0AE2"/>
    <w:rsid w:val="00BE0B28"/>
    <w:rsid w:val="00BE0B5C"/>
    <w:rsid w:val="00BE0BCB"/>
    <w:rsid w:val="00BE0C1E"/>
    <w:rsid w:val="00BE0C5B"/>
    <w:rsid w:val="00BE0C86"/>
    <w:rsid w:val="00BE0D42"/>
    <w:rsid w:val="00BE0E06"/>
    <w:rsid w:val="00BE0E32"/>
    <w:rsid w:val="00BE1085"/>
    <w:rsid w:val="00BE10B7"/>
    <w:rsid w:val="00BE114A"/>
    <w:rsid w:val="00BE11A5"/>
    <w:rsid w:val="00BE1211"/>
    <w:rsid w:val="00BE125E"/>
    <w:rsid w:val="00BE1321"/>
    <w:rsid w:val="00BE1345"/>
    <w:rsid w:val="00BE1385"/>
    <w:rsid w:val="00BE13E4"/>
    <w:rsid w:val="00BE149D"/>
    <w:rsid w:val="00BE14E3"/>
    <w:rsid w:val="00BE14F7"/>
    <w:rsid w:val="00BE1507"/>
    <w:rsid w:val="00BE1551"/>
    <w:rsid w:val="00BE162F"/>
    <w:rsid w:val="00BE1672"/>
    <w:rsid w:val="00BE168F"/>
    <w:rsid w:val="00BE1691"/>
    <w:rsid w:val="00BE17B6"/>
    <w:rsid w:val="00BE17C0"/>
    <w:rsid w:val="00BE19B2"/>
    <w:rsid w:val="00BE1AF6"/>
    <w:rsid w:val="00BE1B26"/>
    <w:rsid w:val="00BE1CD5"/>
    <w:rsid w:val="00BE1E0A"/>
    <w:rsid w:val="00BE1E68"/>
    <w:rsid w:val="00BE1ECF"/>
    <w:rsid w:val="00BE1ED2"/>
    <w:rsid w:val="00BE1F6C"/>
    <w:rsid w:val="00BE2001"/>
    <w:rsid w:val="00BE2042"/>
    <w:rsid w:val="00BE2057"/>
    <w:rsid w:val="00BE2061"/>
    <w:rsid w:val="00BE2169"/>
    <w:rsid w:val="00BE21D8"/>
    <w:rsid w:val="00BE2215"/>
    <w:rsid w:val="00BE22CD"/>
    <w:rsid w:val="00BE2311"/>
    <w:rsid w:val="00BE2332"/>
    <w:rsid w:val="00BE239E"/>
    <w:rsid w:val="00BE24E5"/>
    <w:rsid w:val="00BE2557"/>
    <w:rsid w:val="00BE2559"/>
    <w:rsid w:val="00BE258C"/>
    <w:rsid w:val="00BE25A2"/>
    <w:rsid w:val="00BE25C4"/>
    <w:rsid w:val="00BE2699"/>
    <w:rsid w:val="00BE26B4"/>
    <w:rsid w:val="00BE270F"/>
    <w:rsid w:val="00BE27AC"/>
    <w:rsid w:val="00BE27C6"/>
    <w:rsid w:val="00BE286A"/>
    <w:rsid w:val="00BE28A4"/>
    <w:rsid w:val="00BE28EA"/>
    <w:rsid w:val="00BE28F2"/>
    <w:rsid w:val="00BE292E"/>
    <w:rsid w:val="00BE2AA0"/>
    <w:rsid w:val="00BE2AE4"/>
    <w:rsid w:val="00BE2C3D"/>
    <w:rsid w:val="00BE2C6D"/>
    <w:rsid w:val="00BE2C6F"/>
    <w:rsid w:val="00BE2D7B"/>
    <w:rsid w:val="00BE2DD1"/>
    <w:rsid w:val="00BE2E67"/>
    <w:rsid w:val="00BE2E74"/>
    <w:rsid w:val="00BE2E7B"/>
    <w:rsid w:val="00BE2F82"/>
    <w:rsid w:val="00BE309E"/>
    <w:rsid w:val="00BE30D3"/>
    <w:rsid w:val="00BE3161"/>
    <w:rsid w:val="00BE31C6"/>
    <w:rsid w:val="00BE31FA"/>
    <w:rsid w:val="00BE3215"/>
    <w:rsid w:val="00BE3220"/>
    <w:rsid w:val="00BE33B5"/>
    <w:rsid w:val="00BE3448"/>
    <w:rsid w:val="00BE3459"/>
    <w:rsid w:val="00BE3501"/>
    <w:rsid w:val="00BE350E"/>
    <w:rsid w:val="00BE35CC"/>
    <w:rsid w:val="00BE3606"/>
    <w:rsid w:val="00BE3653"/>
    <w:rsid w:val="00BE3678"/>
    <w:rsid w:val="00BE36E6"/>
    <w:rsid w:val="00BE3763"/>
    <w:rsid w:val="00BE3772"/>
    <w:rsid w:val="00BE38A2"/>
    <w:rsid w:val="00BE38C5"/>
    <w:rsid w:val="00BE38C9"/>
    <w:rsid w:val="00BE38F4"/>
    <w:rsid w:val="00BE391F"/>
    <w:rsid w:val="00BE394A"/>
    <w:rsid w:val="00BE3952"/>
    <w:rsid w:val="00BE398F"/>
    <w:rsid w:val="00BE3A28"/>
    <w:rsid w:val="00BE3AD6"/>
    <w:rsid w:val="00BE3B97"/>
    <w:rsid w:val="00BE3BEB"/>
    <w:rsid w:val="00BE3C3A"/>
    <w:rsid w:val="00BE3C96"/>
    <w:rsid w:val="00BE3CC2"/>
    <w:rsid w:val="00BE3D65"/>
    <w:rsid w:val="00BE3F0C"/>
    <w:rsid w:val="00BE3F1B"/>
    <w:rsid w:val="00BE4018"/>
    <w:rsid w:val="00BE4053"/>
    <w:rsid w:val="00BE408D"/>
    <w:rsid w:val="00BE4130"/>
    <w:rsid w:val="00BE4179"/>
    <w:rsid w:val="00BE41AF"/>
    <w:rsid w:val="00BE439B"/>
    <w:rsid w:val="00BE43DD"/>
    <w:rsid w:val="00BE4454"/>
    <w:rsid w:val="00BE4461"/>
    <w:rsid w:val="00BE44E6"/>
    <w:rsid w:val="00BE4534"/>
    <w:rsid w:val="00BE45E5"/>
    <w:rsid w:val="00BE4610"/>
    <w:rsid w:val="00BE468B"/>
    <w:rsid w:val="00BE472A"/>
    <w:rsid w:val="00BE47A8"/>
    <w:rsid w:val="00BE4935"/>
    <w:rsid w:val="00BE494C"/>
    <w:rsid w:val="00BE4968"/>
    <w:rsid w:val="00BE49DE"/>
    <w:rsid w:val="00BE4A5B"/>
    <w:rsid w:val="00BE4B89"/>
    <w:rsid w:val="00BE4C57"/>
    <w:rsid w:val="00BE4CFA"/>
    <w:rsid w:val="00BE4D38"/>
    <w:rsid w:val="00BE4E0D"/>
    <w:rsid w:val="00BE4E32"/>
    <w:rsid w:val="00BE4E46"/>
    <w:rsid w:val="00BE4E6E"/>
    <w:rsid w:val="00BE4E79"/>
    <w:rsid w:val="00BE4EB0"/>
    <w:rsid w:val="00BE4EC6"/>
    <w:rsid w:val="00BE5062"/>
    <w:rsid w:val="00BE5112"/>
    <w:rsid w:val="00BE516A"/>
    <w:rsid w:val="00BE51BF"/>
    <w:rsid w:val="00BE5311"/>
    <w:rsid w:val="00BE53BF"/>
    <w:rsid w:val="00BE53CD"/>
    <w:rsid w:val="00BE543A"/>
    <w:rsid w:val="00BE553B"/>
    <w:rsid w:val="00BE5545"/>
    <w:rsid w:val="00BE561A"/>
    <w:rsid w:val="00BE5672"/>
    <w:rsid w:val="00BE5692"/>
    <w:rsid w:val="00BE56E8"/>
    <w:rsid w:val="00BE5796"/>
    <w:rsid w:val="00BE57A1"/>
    <w:rsid w:val="00BE581B"/>
    <w:rsid w:val="00BE5832"/>
    <w:rsid w:val="00BE5868"/>
    <w:rsid w:val="00BE5892"/>
    <w:rsid w:val="00BE58A1"/>
    <w:rsid w:val="00BE58C5"/>
    <w:rsid w:val="00BE5912"/>
    <w:rsid w:val="00BE5942"/>
    <w:rsid w:val="00BE5AF6"/>
    <w:rsid w:val="00BE5B67"/>
    <w:rsid w:val="00BE5B7D"/>
    <w:rsid w:val="00BE5BFD"/>
    <w:rsid w:val="00BE5C79"/>
    <w:rsid w:val="00BE5CDC"/>
    <w:rsid w:val="00BE5D8E"/>
    <w:rsid w:val="00BE5EA1"/>
    <w:rsid w:val="00BE5F1C"/>
    <w:rsid w:val="00BE5FF0"/>
    <w:rsid w:val="00BE6082"/>
    <w:rsid w:val="00BE60DF"/>
    <w:rsid w:val="00BE6117"/>
    <w:rsid w:val="00BE61EC"/>
    <w:rsid w:val="00BE6228"/>
    <w:rsid w:val="00BE6352"/>
    <w:rsid w:val="00BE648C"/>
    <w:rsid w:val="00BE64E6"/>
    <w:rsid w:val="00BE6583"/>
    <w:rsid w:val="00BE660B"/>
    <w:rsid w:val="00BE6643"/>
    <w:rsid w:val="00BE664F"/>
    <w:rsid w:val="00BE6669"/>
    <w:rsid w:val="00BE6674"/>
    <w:rsid w:val="00BE6697"/>
    <w:rsid w:val="00BE66CB"/>
    <w:rsid w:val="00BE6796"/>
    <w:rsid w:val="00BE67AE"/>
    <w:rsid w:val="00BE67B5"/>
    <w:rsid w:val="00BE68BD"/>
    <w:rsid w:val="00BE68CB"/>
    <w:rsid w:val="00BE69A4"/>
    <w:rsid w:val="00BE6A39"/>
    <w:rsid w:val="00BE6A47"/>
    <w:rsid w:val="00BE6A88"/>
    <w:rsid w:val="00BE6AC6"/>
    <w:rsid w:val="00BE6AC9"/>
    <w:rsid w:val="00BE6B36"/>
    <w:rsid w:val="00BE6B4A"/>
    <w:rsid w:val="00BE6C40"/>
    <w:rsid w:val="00BE6D25"/>
    <w:rsid w:val="00BE6DF5"/>
    <w:rsid w:val="00BE6E4A"/>
    <w:rsid w:val="00BE6E91"/>
    <w:rsid w:val="00BE6EDE"/>
    <w:rsid w:val="00BE6F35"/>
    <w:rsid w:val="00BE6FA2"/>
    <w:rsid w:val="00BE6FB8"/>
    <w:rsid w:val="00BE6FC7"/>
    <w:rsid w:val="00BE7005"/>
    <w:rsid w:val="00BE701B"/>
    <w:rsid w:val="00BE70D1"/>
    <w:rsid w:val="00BE70DA"/>
    <w:rsid w:val="00BE7143"/>
    <w:rsid w:val="00BE722B"/>
    <w:rsid w:val="00BE72C2"/>
    <w:rsid w:val="00BE7301"/>
    <w:rsid w:val="00BE731B"/>
    <w:rsid w:val="00BE739A"/>
    <w:rsid w:val="00BE73BD"/>
    <w:rsid w:val="00BE73E4"/>
    <w:rsid w:val="00BE74AC"/>
    <w:rsid w:val="00BE757B"/>
    <w:rsid w:val="00BE7610"/>
    <w:rsid w:val="00BE765C"/>
    <w:rsid w:val="00BE765F"/>
    <w:rsid w:val="00BE76B1"/>
    <w:rsid w:val="00BE778D"/>
    <w:rsid w:val="00BE7984"/>
    <w:rsid w:val="00BE79BF"/>
    <w:rsid w:val="00BE7A36"/>
    <w:rsid w:val="00BE7A92"/>
    <w:rsid w:val="00BE7B22"/>
    <w:rsid w:val="00BE7B2C"/>
    <w:rsid w:val="00BE7B3A"/>
    <w:rsid w:val="00BE7BDC"/>
    <w:rsid w:val="00BE7C0C"/>
    <w:rsid w:val="00BE7C57"/>
    <w:rsid w:val="00BE7C76"/>
    <w:rsid w:val="00BE7D12"/>
    <w:rsid w:val="00BE7D68"/>
    <w:rsid w:val="00BE7F44"/>
    <w:rsid w:val="00BE7F7A"/>
    <w:rsid w:val="00BE7FC0"/>
    <w:rsid w:val="00BE7FE8"/>
    <w:rsid w:val="00BF0029"/>
    <w:rsid w:val="00BF0056"/>
    <w:rsid w:val="00BF007F"/>
    <w:rsid w:val="00BF0118"/>
    <w:rsid w:val="00BF0281"/>
    <w:rsid w:val="00BF038A"/>
    <w:rsid w:val="00BF03BF"/>
    <w:rsid w:val="00BF03C8"/>
    <w:rsid w:val="00BF0512"/>
    <w:rsid w:val="00BF057B"/>
    <w:rsid w:val="00BF0597"/>
    <w:rsid w:val="00BF06A3"/>
    <w:rsid w:val="00BF06A5"/>
    <w:rsid w:val="00BF06BC"/>
    <w:rsid w:val="00BF0703"/>
    <w:rsid w:val="00BF07F6"/>
    <w:rsid w:val="00BF08FF"/>
    <w:rsid w:val="00BF0921"/>
    <w:rsid w:val="00BF0988"/>
    <w:rsid w:val="00BF0A85"/>
    <w:rsid w:val="00BF0B46"/>
    <w:rsid w:val="00BF0B52"/>
    <w:rsid w:val="00BF0BB3"/>
    <w:rsid w:val="00BF0C8D"/>
    <w:rsid w:val="00BF0CA0"/>
    <w:rsid w:val="00BF0CB4"/>
    <w:rsid w:val="00BF0CB9"/>
    <w:rsid w:val="00BF0D1E"/>
    <w:rsid w:val="00BF0D2F"/>
    <w:rsid w:val="00BF0F62"/>
    <w:rsid w:val="00BF0F9A"/>
    <w:rsid w:val="00BF0FE7"/>
    <w:rsid w:val="00BF1053"/>
    <w:rsid w:val="00BF108B"/>
    <w:rsid w:val="00BF11CA"/>
    <w:rsid w:val="00BF1215"/>
    <w:rsid w:val="00BF12BE"/>
    <w:rsid w:val="00BF12D5"/>
    <w:rsid w:val="00BF13C6"/>
    <w:rsid w:val="00BF13D4"/>
    <w:rsid w:val="00BF155A"/>
    <w:rsid w:val="00BF1650"/>
    <w:rsid w:val="00BF1674"/>
    <w:rsid w:val="00BF16FE"/>
    <w:rsid w:val="00BF1728"/>
    <w:rsid w:val="00BF17A0"/>
    <w:rsid w:val="00BF17D6"/>
    <w:rsid w:val="00BF1857"/>
    <w:rsid w:val="00BF186E"/>
    <w:rsid w:val="00BF18DC"/>
    <w:rsid w:val="00BF19A1"/>
    <w:rsid w:val="00BF1A36"/>
    <w:rsid w:val="00BF1AE5"/>
    <w:rsid w:val="00BF1BF0"/>
    <w:rsid w:val="00BF1CA2"/>
    <w:rsid w:val="00BF1D9E"/>
    <w:rsid w:val="00BF1F76"/>
    <w:rsid w:val="00BF2013"/>
    <w:rsid w:val="00BF2014"/>
    <w:rsid w:val="00BF2033"/>
    <w:rsid w:val="00BF2051"/>
    <w:rsid w:val="00BF2142"/>
    <w:rsid w:val="00BF2234"/>
    <w:rsid w:val="00BF22D9"/>
    <w:rsid w:val="00BF2363"/>
    <w:rsid w:val="00BF239B"/>
    <w:rsid w:val="00BF2401"/>
    <w:rsid w:val="00BF2410"/>
    <w:rsid w:val="00BF2412"/>
    <w:rsid w:val="00BF2470"/>
    <w:rsid w:val="00BF252D"/>
    <w:rsid w:val="00BF2552"/>
    <w:rsid w:val="00BF25C0"/>
    <w:rsid w:val="00BF26C0"/>
    <w:rsid w:val="00BF26C1"/>
    <w:rsid w:val="00BF2897"/>
    <w:rsid w:val="00BF28FF"/>
    <w:rsid w:val="00BF2959"/>
    <w:rsid w:val="00BF2A62"/>
    <w:rsid w:val="00BF2BF3"/>
    <w:rsid w:val="00BF2C69"/>
    <w:rsid w:val="00BF2C6E"/>
    <w:rsid w:val="00BF2C91"/>
    <w:rsid w:val="00BF2CC9"/>
    <w:rsid w:val="00BF2CF9"/>
    <w:rsid w:val="00BF2D38"/>
    <w:rsid w:val="00BF2EC8"/>
    <w:rsid w:val="00BF2FDC"/>
    <w:rsid w:val="00BF3017"/>
    <w:rsid w:val="00BF3041"/>
    <w:rsid w:val="00BF3074"/>
    <w:rsid w:val="00BF307A"/>
    <w:rsid w:val="00BF307B"/>
    <w:rsid w:val="00BF307E"/>
    <w:rsid w:val="00BF312A"/>
    <w:rsid w:val="00BF3144"/>
    <w:rsid w:val="00BF319B"/>
    <w:rsid w:val="00BF3255"/>
    <w:rsid w:val="00BF326A"/>
    <w:rsid w:val="00BF32B7"/>
    <w:rsid w:val="00BF32C4"/>
    <w:rsid w:val="00BF33AF"/>
    <w:rsid w:val="00BF34D1"/>
    <w:rsid w:val="00BF35D6"/>
    <w:rsid w:val="00BF35E6"/>
    <w:rsid w:val="00BF3624"/>
    <w:rsid w:val="00BF3678"/>
    <w:rsid w:val="00BF36CA"/>
    <w:rsid w:val="00BF37DA"/>
    <w:rsid w:val="00BF385E"/>
    <w:rsid w:val="00BF3879"/>
    <w:rsid w:val="00BF389B"/>
    <w:rsid w:val="00BF3A12"/>
    <w:rsid w:val="00BF3A52"/>
    <w:rsid w:val="00BF3A8C"/>
    <w:rsid w:val="00BF3B07"/>
    <w:rsid w:val="00BF3B5B"/>
    <w:rsid w:val="00BF3C8A"/>
    <w:rsid w:val="00BF3ED9"/>
    <w:rsid w:val="00BF3F9A"/>
    <w:rsid w:val="00BF4060"/>
    <w:rsid w:val="00BF412A"/>
    <w:rsid w:val="00BF412C"/>
    <w:rsid w:val="00BF4172"/>
    <w:rsid w:val="00BF4188"/>
    <w:rsid w:val="00BF41ED"/>
    <w:rsid w:val="00BF4207"/>
    <w:rsid w:val="00BF424A"/>
    <w:rsid w:val="00BF4314"/>
    <w:rsid w:val="00BF43EB"/>
    <w:rsid w:val="00BF44DF"/>
    <w:rsid w:val="00BF455E"/>
    <w:rsid w:val="00BF456E"/>
    <w:rsid w:val="00BF458C"/>
    <w:rsid w:val="00BF45FD"/>
    <w:rsid w:val="00BF463C"/>
    <w:rsid w:val="00BF46EF"/>
    <w:rsid w:val="00BF4710"/>
    <w:rsid w:val="00BF4767"/>
    <w:rsid w:val="00BF47A0"/>
    <w:rsid w:val="00BF4804"/>
    <w:rsid w:val="00BF48B7"/>
    <w:rsid w:val="00BF48C4"/>
    <w:rsid w:val="00BF4A02"/>
    <w:rsid w:val="00BF4A23"/>
    <w:rsid w:val="00BF4A78"/>
    <w:rsid w:val="00BF4B57"/>
    <w:rsid w:val="00BF4B8F"/>
    <w:rsid w:val="00BF4BC9"/>
    <w:rsid w:val="00BF4C1E"/>
    <w:rsid w:val="00BF4CCF"/>
    <w:rsid w:val="00BF4DE5"/>
    <w:rsid w:val="00BF4E1C"/>
    <w:rsid w:val="00BF4E22"/>
    <w:rsid w:val="00BF4E8B"/>
    <w:rsid w:val="00BF4EEC"/>
    <w:rsid w:val="00BF4FED"/>
    <w:rsid w:val="00BF505F"/>
    <w:rsid w:val="00BF5060"/>
    <w:rsid w:val="00BF50D1"/>
    <w:rsid w:val="00BF5246"/>
    <w:rsid w:val="00BF52C7"/>
    <w:rsid w:val="00BF53C8"/>
    <w:rsid w:val="00BF5457"/>
    <w:rsid w:val="00BF5521"/>
    <w:rsid w:val="00BF553C"/>
    <w:rsid w:val="00BF55AD"/>
    <w:rsid w:val="00BF562C"/>
    <w:rsid w:val="00BF5666"/>
    <w:rsid w:val="00BF5671"/>
    <w:rsid w:val="00BF5676"/>
    <w:rsid w:val="00BF572B"/>
    <w:rsid w:val="00BF576E"/>
    <w:rsid w:val="00BF5800"/>
    <w:rsid w:val="00BF5814"/>
    <w:rsid w:val="00BF581D"/>
    <w:rsid w:val="00BF5858"/>
    <w:rsid w:val="00BF5859"/>
    <w:rsid w:val="00BF58B4"/>
    <w:rsid w:val="00BF5995"/>
    <w:rsid w:val="00BF59B6"/>
    <w:rsid w:val="00BF5AA3"/>
    <w:rsid w:val="00BF5AEA"/>
    <w:rsid w:val="00BF5C09"/>
    <w:rsid w:val="00BF5DC5"/>
    <w:rsid w:val="00BF5E2E"/>
    <w:rsid w:val="00BF5EF7"/>
    <w:rsid w:val="00BF5FA7"/>
    <w:rsid w:val="00BF5FB6"/>
    <w:rsid w:val="00BF5FF0"/>
    <w:rsid w:val="00BF5FF8"/>
    <w:rsid w:val="00BF6025"/>
    <w:rsid w:val="00BF6068"/>
    <w:rsid w:val="00BF6102"/>
    <w:rsid w:val="00BF61F0"/>
    <w:rsid w:val="00BF6204"/>
    <w:rsid w:val="00BF622A"/>
    <w:rsid w:val="00BF627C"/>
    <w:rsid w:val="00BF62B1"/>
    <w:rsid w:val="00BF6340"/>
    <w:rsid w:val="00BF635E"/>
    <w:rsid w:val="00BF63EC"/>
    <w:rsid w:val="00BF6423"/>
    <w:rsid w:val="00BF6477"/>
    <w:rsid w:val="00BF647A"/>
    <w:rsid w:val="00BF64EB"/>
    <w:rsid w:val="00BF6527"/>
    <w:rsid w:val="00BF6554"/>
    <w:rsid w:val="00BF6713"/>
    <w:rsid w:val="00BF67DD"/>
    <w:rsid w:val="00BF6801"/>
    <w:rsid w:val="00BF680C"/>
    <w:rsid w:val="00BF6895"/>
    <w:rsid w:val="00BF68CB"/>
    <w:rsid w:val="00BF6940"/>
    <w:rsid w:val="00BF69C2"/>
    <w:rsid w:val="00BF69FD"/>
    <w:rsid w:val="00BF6A70"/>
    <w:rsid w:val="00BF6B1D"/>
    <w:rsid w:val="00BF6B78"/>
    <w:rsid w:val="00BF6BB8"/>
    <w:rsid w:val="00BF6C6C"/>
    <w:rsid w:val="00BF6CD4"/>
    <w:rsid w:val="00BF6CF2"/>
    <w:rsid w:val="00BF6DC5"/>
    <w:rsid w:val="00BF6DC7"/>
    <w:rsid w:val="00BF6DD5"/>
    <w:rsid w:val="00BF6DE9"/>
    <w:rsid w:val="00BF6DF3"/>
    <w:rsid w:val="00BF6E6E"/>
    <w:rsid w:val="00BF6E84"/>
    <w:rsid w:val="00BF6EFA"/>
    <w:rsid w:val="00BF6F00"/>
    <w:rsid w:val="00BF6F51"/>
    <w:rsid w:val="00BF6F6A"/>
    <w:rsid w:val="00BF6F8B"/>
    <w:rsid w:val="00BF6F9B"/>
    <w:rsid w:val="00BF6FBF"/>
    <w:rsid w:val="00BF70AD"/>
    <w:rsid w:val="00BF7122"/>
    <w:rsid w:val="00BF71E6"/>
    <w:rsid w:val="00BF7314"/>
    <w:rsid w:val="00BF7332"/>
    <w:rsid w:val="00BF7427"/>
    <w:rsid w:val="00BF744A"/>
    <w:rsid w:val="00BF7536"/>
    <w:rsid w:val="00BF76C7"/>
    <w:rsid w:val="00BF76E5"/>
    <w:rsid w:val="00BF77B3"/>
    <w:rsid w:val="00BF7845"/>
    <w:rsid w:val="00BF7987"/>
    <w:rsid w:val="00BF7A0C"/>
    <w:rsid w:val="00BF7A86"/>
    <w:rsid w:val="00BF7B07"/>
    <w:rsid w:val="00BF7B7F"/>
    <w:rsid w:val="00BF7B8D"/>
    <w:rsid w:val="00BF7B9F"/>
    <w:rsid w:val="00BF7C25"/>
    <w:rsid w:val="00BF7C2D"/>
    <w:rsid w:val="00BF7C93"/>
    <w:rsid w:val="00BF7CBE"/>
    <w:rsid w:val="00BF7CC4"/>
    <w:rsid w:val="00BF7CC9"/>
    <w:rsid w:val="00BF7CF7"/>
    <w:rsid w:val="00BF7D8A"/>
    <w:rsid w:val="00BF7DA7"/>
    <w:rsid w:val="00BF7DC4"/>
    <w:rsid w:val="00BF7DDD"/>
    <w:rsid w:val="00BF7E1A"/>
    <w:rsid w:val="00BF7E3A"/>
    <w:rsid w:val="00BF7E76"/>
    <w:rsid w:val="00BF7F5E"/>
    <w:rsid w:val="00BF7FA2"/>
    <w:rsid w:val="00C00150"/>
    <w:rsid w:val="00C00158"/>
    <w:rsid w:val="00C00194"/>
    <w:rsid w:val="00C0019A"/>
    <w:rsid w:val="00C0020A"/>
    <w:rsid w:val="00C0020C"/>
    <w:rsid w:val="00C002AD"/>
    <w:rsid w:val="00C002DD"/>
    <w:rsid w:val="00C0031A"/>
    <w:rsid w:val="00C0031E"/>
    <w:rsid w:val="00C00347"/>
    <w:rsid w:val="00C00369"/>
    <w:rsid w:val="00C003A1"/>
    <w:rsid w:val="00C003B1"/>
    <w:rsid w:val="00C004A3"/>
    <w:rsid w:val="00C00515"/>
    <w:rsid w:val="00C0052B"/>
    <w:rsid w:val="00C005D7"/>
    <w:rsid w:val="00C00632"/>
    <w:rsid w:val="00C00647"/>
    <w:rsid w:val="00C006FE"/>
    <w:rsid w:val="00C007AD"/>
    <w:rsid w:val="00C00811"/>
    <w:rsid w:val="00C00978"/>
    <w:rsid w:val="00C009A5"/>
    <w:rsid w:val="00C009BD"/>
    <w:rsid w:val="00C00A0C"/>
    <w:rsid w:val="00C00A8F"/>
    <w:rsid w:val="00C00AF7"/>
    <w:rsid w:val="00C00B15"/>
    <w:rsid w:val="00C00B22"/>
    <w:rsid w:val="00C00B2D"/>
    <w:rsid w:val="00C00B2F"/>
    <w:rsid w:val="00C00B85"/>
    <w:rsid w:val="00C00C2A"/>
    <w:rsid w:val="00C00CBC"/>
    <w:rsid w:val="00C00D16"/>
    <w:rsid w:val="00C00E9E"/>
    <w:rsid w:val="00C00EC9"/>
    <w:rsid w:val="00C00F1F"/>
    <w:rsid w:val="00C00F4F"/>
    <w:rsid w:val="00C00FB1"/>
    <w:rsid w:val="00C00FEF"/>
    <w:rsid w:val="00C01047"/>
    <w:rsid w:val="00C0107D"/>
    <w:rsid w:val="00C011C9"/>
    <w:rsid w:val="00C011D4"/>
    <w:rsid w:val="00C012A5"/>
    <w:rsid w:val="00C0131C"/>
    <w:rsid w:val="00C01328"/>
    <w:rsid w:val="00C01500"/>
    <w:rsid w:val="00C0150E"/>
    <w:rsid w:val="00C01657"/>
    <w:rsid w:val="00C01786"/>
    <w:rsid w:val="00C017D1"/>
    <w:rsid w:val="00C017F1"/>
    <w:rsid w:val="00C01824"/>
    <w:rsid w:val="00C0187D"/>
    <w:rsid w:val="00C018C7"/>
    <w:rsid w:val="00C018FD"/>
    <w:rsid w:val="00C01924"/>
    <w:rsid w:val="00C01A26"/>
    <w:rsid w:val="00C01A2B"/>
    <w:rsid w:val="00C01A9E"/>
    <w:rsid w:val="00C01B2E"/>
    <w:rsid w:val="00C01B90"/>
    <w:rsid w:val="00C01B9E"/>
    <w:rsid w:val="00C01C42"/>
    <w:rsid w:val="00C01C54"/>
    <w:rsid w:val="00C01EB5"/>
    <w:rsid w:val="00C01EBA"/>
    <w:rsid w:val="00C01EC2"/>
    <w:rsid w:val="00C01FA2"/>
    <w:rsid w:val="00C02029"/>
    <w:rsid w:val="00C02064"/>
    <w:rsid w:val="00C0209B"/>
    <w:rsid w:val="00C02136"/>
    <w:rsid w:val="00C021BF"/>
    <w:rsid w:val="00C021E8"/>
    <w:rsid w:val="00C022D3"/>
    <w:rsid w:val="00C022E7"/>
    <w:rsid w:val="00C022F4"/>
    <w:rsid w:val="00C02329"/>
    <w:rsid w:val="00C02379"/>
    <w:rsid w:val="00C02428"/>
    <w:rsid w:val="00C024ED"/>
    <w:rsid w:val="00C024F0"/>
    <w:rsid w:val="00C0259A"/>
    <w:rsid w:val="00C025E3"/>
    <w:rsid w:val="00C0260D"/>
    <w:rsid w:val="00C027F5"/>
    <w:rsid w:val="00C02846"/>
    <w:rsid w:val="00C02972"/>
    <w:rsid w:val="00C02A2E"/>
    <w:rsid w:val="00C02AC5"/>
    <w:rsid w:val="00C02B78"/>
    <w:rsid w:val="00C02C19"/>
    <w:rsid w:val="00C02C42"/>
    <w:rsid w:val="00C02C7B"/>
    <w:rsid w:val="00C02D32"/>
    <w:rsid w:val="00C02DF8"/>
    <w:rsid w:val="00C02ECD"/>
    <w:rsid w:val="00C02EFF"/>
    <w:rsid w:val="00C02F71"/>
    <w:rsid w:val="00C0308D"/>
    <w:rsid w:val="00C03124"/>
    <w:rsid w:val="00C03133"/>
    <w:rsid w:val="00C0317F"/>
    <w:rsid w:val="00C03181"/>
    <w:rsid w:val="00C0323C"/>
    <w:rsid w:val="00C0324B"/>
    <w:rsid w:val="00C03395"/>
    <w:rsid w:val="00C0341C"/>
    <w:rsid w:val="00C034F1"/>
    <w:rsid w:val="00C03518"/>
    <w:rsid w:val="00C0351E"/>
    <w:rsid w:val="00C03569"/>
    <w:rsid w:val="00C035C1"/>
    <w:rsid w:val="00C03655"/>
    <w:rsid w:val="00C036CD"/>
    <w:rsid w:val="00C03727"/>
    <w:rsid w:val="00C03750"/>
    <w:rsid w:val="00C03775"/>
    <w:rsid w:val="00C037D7"/>
    <w:rsid w:val="00C037E4"/>
    <w:rsid w:val="00C037FE"/>
    <w:rsid w:val="00C03842"/>
    <w:rsid w:val="00C038D9"/>
    <w:rsid w:val="00C03944"/>
    <w:rsid w:val="00C03994"/>
    <w:rsid w:val="00C03A45"/>
    <w:rsid w:val="00C03A5F"/>
    <w:rsid w:val="00C03C08"/>
    <w:rsid w:val="00C03C43"/>
    <w:rsid w:val="00C03C60"/>
    <w:rsid w:val="00C03D1B"/>
    <w:rsid w:val="00C03D78"/>
    <w:rsid w:val="00C03E16"/>
    <w:rsid w:val="00C03E8C"/>
    <w:rsid w:val="00C03EB4"/>
    <w:rsid w:val="00C03EB7"/>
    <w:rsid w:val="00C03EE2"/>
    <w:rsid w:val="00C03F03"/>
    <w:rsid w:val="00C03F1E"/>
    <w:rsid w:val="00C0409B"/>
    <w:rsid w:val="00C040C9"/>
    <w:rsid w:val="00C04176"/>
    <w:rsid w:val="00C0417F"/>
    <w:rsid w:val="00C0421B"/>
    <w:rsid w:val="00C042FD"/>
    <w:rsid w:val="00C0437E"/>
    <w:rsid w:val="00C043AF"/>
    <w:rsid w:val="00C043D5"/>
    <w:rsid w:val="00C043F7"/>
    <w:rsid w:val="00C0445F"/>
    <w:rsid w:val="00C04499"/>
    <w:rsid w:val="00C044EA"/>
    <w:rsid w:val="00C044ED"/>
    <w:rsid w:val="00C0450F"/>
    <w:rsid w:val="00C04530"/>
    <w:rsid w:val="00C04590"/>
    <w:rsid w:val="00C0469C"/>
    <w:rsid w:val="00C046D7"/>
    <w:rsid w:val="00C0473B"/>
    <w:rsid w:val="00C04782"/>
    <w:rsid w:val="00C047D6"/>
    <w:rsid w:val="00C047F9"/>
    <w:rsid w:val="00C0488C"/>
    <w:rsid w:val="00C0489A"/>
    <w:rsid w:val="00C048F3"/>
    <w:rsid w:val="00C04943"/>
    <w:rsid w:val="00C0499E"/>
    <w:rsid w:val="00C04A01"/>
    <w:rsid w:val="00C04A40"/>
    <w:rsid w:val="00C04A42"/>
    <w:rsid w:val="00C04AB1"/>
    <w:rsid w:val="00C04C6B"/>
    <w:rsid w:val="00C04D04"/>
    <w:rsid w:val="00C04D39"/>
    <w:rsid w:val="00C04D5C"/>
    <w:rsid w:val="00C04F80"/>
    <w:rsid w:val="00C04FF3"/>
    <w:rsid w:val="00C04FFD"/>
    <w:rsid w:val="00C050A8"/>
    <w:rsid w:val="00C05126"/>
    <w:rsid w:val="00C0516B"/>
    <w:rsid w:val="00C05191"/>
    <w:rsid w:val="00C0522B"/>
    <w:rsid w:val="00C05233"/>
    <w:rsid w:val="00C052FC"/>
    <w:rsid w:val="00C0531F"/>
    <w:rsid w:val="00C05347"/>
    <w:rsid w:val="00C05453"/>
    <w:rsid w:val="00C056E5"/>
    <w:rsid w:val="00C0570E"/>
    <w:rsid w:val="00C05759"/>
    <w:rsid w:val="00C057E6"/>
    <w:rsid w:val="00C057E9"/>
    <w:rsid w:val="00C05802"/>
    <w:rsid w:val="00C05820"/>
    <w:rsid w:val="00C05929"/>
    <w:rsid w:val="00C05932"/>
    <w:rsid w:val="00C05933"/>
    <w:rsid w:val="00C059DE"/>
    <w:rsid w:val="00C05A01"/>
    <w:rsid w:val="00C05A18"/>
    <w:rsid w:val="00C05A79"/>
    <w:rsid w:val="00C05AC2"/>
    <w:rsid w:val="00C05B7E"/>
    <w:rsid w:val="00C05BB6"/>
    <w:rsid w:val="00C05BBE"/>
    <w:rsid w:val="00C05C6D"/>
    <w:rsid w:val="00C05E19"/>
    <w:rsid w:val="00C05E28"/>
    <w:rsid w:val="00C05E3C"/>
    <w:rsid w:val="00C05E62"/>
    <w:rsid w:val="00C05E69"/>
    <w:rsid w:val="00C05E72"/>
    <w:rsid w:val="00C05EA7"/>
    <w:rsid w:val="00C05EB9"/>
    <w:rsid w:val="00C05F70"/>
    <w:rsid w:val="00C05FF7"/>
    <w:rsid w:val="00C06078"/>
    <w:rsid w:val="00C06107"/>
    <w:rsid w:val="00C061C7"/>
    <w:rsid w:val="00C06200"/>
    <w:rsid w:val="00C06269"/>
    <w:rsid w:val="00C0626D"/>
    <w:rsid w:val="00C063E1"/>
    <w:rsid w:val="00C0640B"/>
    <w:rsid w:val="00C064A4"/>
    <w:rsid w:val="00C06553"/>
    <w:rsid w:val="00C06558"/>
    <w:rsid w:val="00C0655B"/>
    <w:rsid w:val="00C065BB"/>
    <w:rsid w:val="00C065D8"/>
    <w:rsid w:val="00C066D6"/>
    <w:rsid w:val="00C06763"/>
    <w:rsid w:val="00C067AB"/>
    <w:rsid w:val="00C067C9"/>
    <w:rsid w:val="00C067DD"/>
    <w:rsid w:val="00C06800"/>
    <w:rsid w:val="00C06910"/>
    <w:rsid w:val="00C06951"/>
    <w:rsid w:val="00C06969"/>
    <w:rsid w:val="00C069E9"/>
    <w:rsid w:val="00C069F1"/>
    <w:rsid w:val="00C06B24"/>
    <w:rsid w:val="00C06B5E"/>
    <w:rsid w:val="00C06B7B"/>
    <w:rsid w:val="00C06BD8"/>
    <w:rsid w:val="00C06C0A"/>
    <w:rsid w:val="00C06D0E"/>
    <w:rsid w:val="00C06DC1"/>
    <w:rsid w:val="00C06E30"/>
    <w:rsid w:val="00C06ED4"/>
    <w:rsid w:val="00C06F56"/>
    <w:rsid w:val="00C06F97"/>
    <w:rsid w:val="00C06FB3"/>
    <w:rsid w:val="00C07056"/>
    <w:rsid w:val="00C0709A"/>
    <w:rsid w:val="00C0716D"/>
    <w:rsid w:val="00C07200"/>
    <w:rsid w:val="00C07233"/>
    <w:rsid w:val="00C0724D"/>
    <w:rsid w:val="00C07257"/>
    <w:rsid w:val="00C07295"/>
    <w:rsid w:val="00C07386"/>
    <w:rsid w:val="00C074A3"/>
    <w:rsid w:val="00C07569"/>
    <w:rsid w:val="00C075B1"/>
    <w:rsid w:val="00C075C7"/>
    <w:rsid w:val="00C07641"/>
    <w:rsid w:val="00C0764A"/>
    <w:rsid w:val="00C0767E"/>
    <w:rsid w:val="00C07786"/>
    <w:rsid w:val="00C077DC"/>
    <w:rsid w:val="00C07809"/>
    <w:rsid w:val="00C078E7"/>
    <w:rsid w:val="00C0793B"/>
    <w:rsid w:val="00C0794D"/>
    <w:rsid w:val="00C07969"/>
    <w:rsid w:val="00C07A1E"/>
    <w:rsid w:val="00C07A64"/>
    <w:rsid w:val="00C07A79"/>
    <w:rsid w:val="00C07A85"/>
    <w:rsid w:val="00C07B0E"/>
    <w:rsid w:val="00C07B1A"/>
    <w:rsid w:val="00C07B7E"/>
    <w:rsid w:val="00C07BC0"/>
    <w:rsid w:val="00C07C12"/>
    <w:rsid w:val="00C07C88"/>
    <w:rsid w:val="00C07CD1"/>
    <w:rsid w:val="00C07D32"/>
    <w:rsid w:val="00C07D4F"/>
    <w:rsid w:val="00C07D5C"/>
    <w:rsid w:val="00C07E18"/>
    <w:rsid w:val="00C07F5C"/>
    <w:rsid w:val="00C10007"/>
    <w:rsid w:val="00C1000C"/>
    <w:rsid w:val="00C1006B"/>
    <w:rsid w:val="00C100EA"/>
    <w:rsid w:val="00C101A5"/>
    <w:rsid w:val="00C102A2"/>
    <w:rsid w:val="00C1034C"/>
    <w:rsid w:val="00C103FC"/>
    <w:rsid w:val="00C1041B"/>
    <w:rsid w:val="00C10448"/>
    <w:rsid w:val="00C10456"/>
    <w:rsid w:val="00C10466"/>
    <w:rsid w:val="00C104B8"/>
    <w:rsid w:val="00C10515"/>
    <w:rsid w:val="00C10546"/>
    <w:rsid w:val="00C10624"/>
    <w:rsid w:val="00C10671"/>
    <w:rsid w:val="00C10756"/>
    <w:rsid w:val="00C10758"/>
    <w:rsid w:val="00C10818"/>
    <w:rsid w:val="00C10883"/>
    <w:rsid w:val="00C10893"/>
    <w:rsid w:val="00C108B4"/>
    <w:rsid w:val="00C108CA"/>
    <w:rsid w:val="00C10970"/>
    <w:rsid w:val="00C10A4A"/>
    <w:rsid w:val="00C10B2F"/>
    <w:rsid w:val="00C10B84"/>
    <w:rsid w:val="00C10C21"/>
    <w:rsid w:val="00C10C8C"/>
    <w:rsid w:val="00C10CA9"/>
    <w:rsid w:val="00C10CB7"/>
    <w:rsid w:val="00C10D20"/>
    <w:rsid w:val="00C10D43"/>
    <w:rsid w:val="00C10D98"/>
    <w:rsid w:val="00C10DD6"/>
    <w:rsid w:val="00C10E45"/>
    <w:rsid w:val="00C10E9D"/>
    <w:rsid w:val="00C10EE3"/>
    <w:rsid w:val="00C10F5A"/>
    <w:rsid w:val="00C10F75"/>
    <w:rsid w:val="00C10F93"/>
    <w:rsid w:val="00C10F9F"/>
    <w:rsid w:val="00C1103D"/>
    <w:rsid w:val="00C110C8"/>
    <w:rsid w:val="00C1111C"/>
    <w:rsid w:val="00C1113F"/>
    <w:rsid w:val="00C11168"/>
    <w:rsid w:val="00C1117B"/>
    <w:rsid w:val="00C11215"/>
    <w:rsid w:val="00C11261"/>
    <w:rsid w:val="00C1129D"/>
    <w:rsid w:val="00C112F5"/>
    <w:rsid w:val="00C1131F"/>
    <w:rsid w:val="00C1135B"/>
    <w:rsid w:val="00C11421"/>
    <w:rsid w:val="00C1147C"/>
    <w:rsid w:val="00C11512"/>
    <w:rsid w:val="00C1151A"/>
    <w:rsid w:val="00C11546"/>
    <w:rsid w:val="00C11562"/>
    <w:rsid w:val="00C115AF"/>
    <w:rsid w:val="00C115D7"/>
    <w:rsid w:val="00C115EF"/>
    <w:rsid w:val="00C11612"/>
    <w:rsid w:val="00C11697"/>
    <w:rsid w:val="00C116FA"/>
    <w:rsid w:val="00C11790"/>
    <w:rsid w:val="00C1179A"/>
    <w:rsid w:val="00C117DC"/>
    <w:rsid w:val="00C11936"/>
    <w:rsid w:val="00C11957"/>
    <w:rsid w:val="00C11A1C"/>
    <w:rsid w:val="00C11A4D"/>
    <w:rsid w:val="00C11A96"/>
    <w:rsid w:val="00C11B31"/>
    <w:rsid w:val="00C11B66"/>
    <w:rsid w:val="00C11B84"/>
    <w:rsid w:val="00C11C01"/>
    <w:rsid w:val="00C11C66"/>
    <w:rsid w:val="00C11CCE"/>
    <w:rsid w:val="00C11DAF"/>
    <w:rsid w:val="00C11DF2"/>
    <w:rsid w:val="00C11E18"/>
    <w:rsid w:val="00C11E57"/>
    <w:rsid w:val="00C11E74"/>
    <w:rsid w:val="00C11FBC"/>
    <w:rsid w:val="00C120B5"/>
    <w:rsid w:val="00C120EE"/>
    <w:rsid w:val="00C12131"/>
    <w:rsid w:val="00C12143"/>
    <w:rsid w:val="00C12264"/>
    <w:rsid w:val="00C1229A"/>
    <w:rsid w:val="00C122FB"/>
    <w:rsid w:val="00C1236A"/>
    <w:rsid w:val="00C12374"/>
    <w:rsid w:val="00C123B4"/>
    <w:rsid w:val="00C12446"/>
    <w:rsid w:val="00C12453"/>
    <w:rsid w:val="00C124DD"/>
    <w:rsid w:val="00C124F4"/>
    <w:rsid w:val="00C125AF"/>
    <w:rsid w:val="00C125C9"/>
    <w:rsid w:val="00C125E2"/>
    <w:rsid w:val="00C12602"/>
    <w:rsid w:val="00C12637"/>
    <w:rsid w:val="00C12684"/>
    <w:rsid w:val="00C126B9"/>
    <w:rsid w:val="00C126EE"/>
    <w:rsid w:val="00C1273A"/>
    <w:rsid w:val="00C12795"/>
    <w:rsid w:val="00C127B5"/>
    <w:rsid w:val="00C127B9"/>
    <w:rsid w:val="00C127C3"/>
    <w:rsid w:val="00C12939"/>
    <w:rsid w:val="00C1293C"/>
    <w:rsid w:val="00C129DD"/>
    <w:rsid w:val="00C129FD"/>
    <w:rsid w:val="00C12A35"/>
    <w:rsid w:val="00C12AB8"/>
    <w:rsid w:val="00C12B73"/>
    <w:rsid w:val="00C12BF9"/>
    <w:rsid w:val="00C12C55"/>
    <w:rsid w:val="00C12C6B"/>
    <w:rsid w:val="00C12C6F"/>
    <w:rsid w:val="00C12EB8"/>
    <w:rsid w:val="00C12EDA"/>
    <w:rsid w:val="00C12F08"/>
    <w:rsid w:val="00C12F20"/>
    <w:rsid w:val="00C12F38"/>
    <w:rsid w:val="00C12F42"/>
    <w:rsid w:val="00C12F96"/>
    <w:rsid w:val="00C12FB8"/>
    <w:rsid w:val="00C1301F"/>
    <w:rsid w:val="00C13046"/>
    <w:rsid w:val="00C130A9"/>
    <w:rsid w:val="00C130AA"/>
    <w:rsid w:val="00C1311A"/>
    <w:rsid w:val="00C132A4"/>
    <w:rsid w:val="00C132B3"/>
    <w:rsid w:val="00C13313"/>
    <w:rsid w:val="00C13322"/>
    <w:rsid w:val="00C13347"/>
    <w:rsid w:val="00C13386"/>
    <w:rsid w:val="00C134FE"/>
    <w:rsid w:val="00C1357A"/>
    <w:rsid w:val="00C135B1"/>
    <w:rsid w:val="00C135D1"/>
    <w:rsid w:val="00C136A1"/>
    <w:rsid w:val="00C136A6"/>
    <w:rsid w:val="00C13751"/>
    <w:rsid w:val="00C1376A"/>
    <w:rsid w:val="00C13776"/>
    <w:rsid w:val="00C13836"/>
    <w:rsid w:val="00C138E2"/>
    <w:rsid w:val="00C13928"/>
    <w:rsid w:val="00C139BC"/>
    <w:rsid w:val="00C13A47"/>
    <w:rsid w:val="00C13BCF"/>
    <w:rsid w:val="00C13BE6"/>
    <w:rsid w:val="00C13BE8"/>
    <w:rsid w:val="00C13BF5"/>
    <w:rsid w:val="00C13CC8"/>
    <w:rsid w:val="00C13D9B"/>
    <w:rsid w:val="00C13D9E"/>
    <w:rsid w:val="00C13DD1"/>
    <w:rsid w:val="00C13F2B"/>
    <w:rsid w:val="00C13FB5"/>
    <w:rsid w:val="00C13FF7"/>
    <w:rsid w:val="00C14031"/>
    <w:rsid w:val="00C1408F"/>
    <w:rsid w:val="00C140A7"/>
    <w:rsid w:val="00C14165"/>
    <w:rsid w:val="00C141CF"/>
    <w:rsid w:val="00C1431C"/>
    <w:rsid w:val="00C14351"/>
    <w:rsid w:val="00C143DC"/>
    <w:rsid w:val="00C14419"/>
    <w:rsid w:val="00C1441F"/>
    <w:rsid w:val="00C1443E"/>
    <w:rsid w:val="00C14471"/>
    <w:rsid w:val="00C14488"/>
    <w:rsid w:val="00C144D5"/>
    <w:rsid w:val="00C14553"/>
    <w:rsid w:val="00C145CA"/>
    <w:rsid w:val="00C146A9"/>
    <w:rsid w:val="00C14742"/>
    <w:rsid w:val="00C147DE"/>
    <w:rsid w:val="00C147F5"/>
    <w:rsid w:val="00C1484B"/>
    <w:rsid w:val="00C1485C"/>
    <w:rsid w:val="00C14917"/>
    <w:rsid w:val="00C14A7E"/>
    <w:rsid w:val="00C14AFB"/>
    <w:rsid w:val="00C14B21"/>
    <w:rsid w:val="00C14B48"/>
    <w:rsid w:val="00C14B5E"/>
    <w:rsid w:val="00C14C04"/>
    <w:rsid w:val="00C14C77"/>
    <w:rsid w:val="00C14CED"/>
    <w:rsid w:val="00C14E13"/>
    <w:rsid w:val="00C14E2B"/>
    <w:rsid w:val="00C14E56"/>
    <w:rsid w:val="00C14EA5"/>
    <w:rsid w:val="00C14EBE"/>
    <w:rsid w:val="00C14F2B"/>
    <w:rsid w:val="00C14F51"/>
    <w:rsid w:val="00C1505D"/>
    <w:rsid w:val="00C15169"/>
    <w:rsid w:val="00C15190"/>
    <w:rsid w:val="00C151C4"/>
    <w:rsid w:val="00C151D7"/>
    <w:rsid w:val="00C151F9"/>
    <w:rsid w:val="00C151FA"/>
    <w:rsid w:val="00C15206"/>
    <w:rsid w:val="00C15231"/>
    <w:rsid w:val="00C152AF"/>
    <w:rsid w:val="00C152D2"/>
    <w:rsid w:val="00C154D0"/>
    <w:rsid w:val="00C154E5"/>
    <w:rsid w:val="00C15522"/>
    <w:rsid w:val="00C155C3"/>
    <w:rsid w:val="00C1561C"/>
    <w:rsid w:val="00C15665"/>
    <w:rsid w:val="00C15720"/>
    <w:rsid w:val="00C158F7"/>
    <w:rsid w:val="00C15919"/>
    <w:rsid w:val="00C15925"/>
    <w:rsid w:val="00C15940"/>
    <w:rsid w:val="00C15A58"/>
    <w:rsid w:val="00C15AB9"/>
    <w:rsid w:val="00C15AC3"/>
    <w:rsid w:val="00C15AD1"/>
    <w:rsid w:val="00C15B8A"/>
    <w:rsid w:val="00C15BC0"/>
    <w:rsid w:val="00C15BF1"/>
    <w:rsid w:val="00C15C27"/>
    <w:rsid w:val="00C15CCB"/>
    <w:rsid w:val="00C15CE3"/>
    <w:rsid w:val="00C15D87"/>
    <w:rsid w:val="00C15F25"/>
    <w:rsid w:val="00C15F54"/>
    <w:rsid w:val="00C15F72"/>
    <w:rsid w:val="00C15FC0"/>
    <w:rsid w:val="00C160CB"/>
    <w:rsid w:val="00C160FD"/>
    <w:rsid w:val="00C16102"/>
    <w:rsid w:val="00C16143"/>
    <w:rsid w:val="00C16181"/>
    <w:rsid w:val="00C161D9"/>
    <w:rsid w:val="00C1621C"/>
    <w:rsid w:val="00C16251"/>
    <w:rsid w:val="00C162B6"/>
    <w:rsid w:val="00C162DE"/>
    <w:rsid w:val="00C162E1"/>
    <w:rsid w:val="00C16346"/>
    <w:rsid w:val="00C16412"/>
    <w:rsid w:val="00C16425"/>
    <w:rsid w:val="00C16428"/>
    <w:rsid w:val="00C1651B"/>
    <w:rsid w:val="00C165CA"/>
    <w:rsid w:val="00C165E7"/>
    <w:rsid w:val="00C165FF"/>
    <w:rsid w:val="00C1663D"/>
    <w:rsid w:val="00C1665E"/>
    <w:rsid w:val="00C166D2"/>
    <w:rsid w:val="00C166F7"/>
    <w:rsid w:val="00C167AD"/>
    <w:rsid w:val="00C16837"/>
    <w:rsid w:val="00C16895"/>
    <w:rsid w:val="00C16974"/>
    <w:rsid w:val="00C169BE"/>
    <w:rsid w:val="00C169C3"/>
    <w:rsid w:val="00C169F1"/>
    <w:rsid w:val="00C16ACA"/>
    <w:rsid w:val="00C16AE5"/>
    <w:rsid w:val="00C16BDD"/>
    <w:rsid w:val="00C16BE7"/>
    <w:rsid w:val="00C16E11"/>
    <w:rsid w:val="00C16E13"/>
    <w:rsid w:val="00C16E3D"/>
    <w:rsid w:val="00C16E49"/>
    <w:rsid w:val="00C16EFD"/>
    <w:rsid w:val="00C17052"/>
    <w:rsid w:val="00C17099"/>
    <w:rsid w:val="00C17107"/>
    <w:rsid w:val="00C1713F"/>
    <w:rsid w:val="00C1721A"/>
    <w:rsid w:val="00C1723B"/>
    <w:rsid w:val="00C17249"/>
    <w:rsid w:val="00C17268"/>
    <w:rsid w:val="00C1729B"/>
    <w:rsid w:val="00C172BD"/>
    <w:rsid w:val="00C172EF"/>
    <w:rsid w:val="00C1737B"/>
    <w:rsid w:val="00C173B8"/>
    <w:rsid w:val="00C173DD"/>
    <w:rsid w:val="00C17402"/>
    <w:rsid w:val="00C17411"/>
    <w:rsid w:val="00C17422"/>
    <w:rsid w:val="00C17522"/>
    <w:rsid w:val="00C17523"/>
    <w:rsid w:val="00C175A0"/>
    <w:rsid w:val="00C175C1"/>
    <w:rsid w:val="00C175F4"/>
    <w:rsid w:val="00C1765C"/>
    <w:rsid w:val="00C17781"/>
    <w:rsid w:val="00C177B3"/>
    <w:rsid w:val="00C17829"/>
    <w:rsid w:val="00C17845"/>
    <w:rsid w:val="00C1787A"/>
    <w:rsid w:val="00C178AD"/>
    <w:rsid w:val="00C179D3"/>
    <w:rsid w:val="00C17B1B"/>
    <w:rsid w:val="00C17B3E"/>
    <w:rsid w:val="00C17B47"/>
    <w:rsid w:val="00C17BF1"/>
    <w:rsid w:val="00C17C57"/>
    <w:rsid w:val="00C17CBA"/>
    <w:rsid w:val="00C17CC7"/>
    <w:rsid w:val="00C17D51"/>
    <w:rsid w:val="00C17D87"/>
    <w:rsid w:val="00C17E5F"/>
    <w:rsid w:val="00C17E96"/>
    <w:rsid w:val="00C17EDC"/>
    <w:rsid w:val="00C17EE4"/>
    <w:rsid w:val="00C17FAB"/>
    <w:rsid w:val="00C17FC9"/>
    <w:rsid w:val="00C2004E"/>
    <w:rsid w:val="00C20079"/>
    <w:rsid w:val="00C2009A"/>
    <w:rsid w:val="00C201DA"/>
    <w:rsid w:val="00C202DA"/>
    <w:rsid w:val="00C203AE"/>
    <w:rsid w:val="00C20457"/>
    <w:rsid w:val="00C20517"/>
    <w:rsid w:val="00C20571"/>
    <w:rsid w:val="00C205E0"/>
    <w:rsid w:val="00C2060A"/>
    <w:rsid w:val="00C2060E"/>
    <w:rsid w:val="00C2063C"/>
    <w:rsid w:val="00C2065B"/>
    <w:rsid w:val="00C20668"/>
    <w:rsid w:val="00C20682"/>
    <w:rsid w:val="00C20696"/>
    <w:rsid w:val="00C20768"/>
    <w:rsid w:val="00C20788"/>
    <w:rsid w:val="00C207AF"/>
    <w:rsid w:val="00C207C6"/>
    <w:rsid w:val="00C207DF"/>
    <w:rsid w:val="00C2085B"/>
    <w:rsid w:val="00C20889"/>
    <w:rsid w:val="00C208C5"/>
    <w:rsid w:val="00C208CD"/>
    <w:rsid w:val="00C20917"/>
    <w:rsid w:val="00C20B05"/>
    <w:rsid w:val="00C20BF7"/>
    <w:rsid w:val="00C20C07"/>
    <w:rsid w:val="00C20C6D"/>
    <w:rsid w:val="00C20D09"/>
    <w:rsid w:val="00C20D3B"/>
    <w:rsid w:val="00C20F83"/>
    <w:rsid w:val="00C20FFB"/>
    <w:rsid w:val="00C2100F"/>
    <w:rsid w:val="00C2111F"/>
    <w:rsid w:val="00C21128"/>
    <w:rsid w:val="00C2132E"/>
    <w:rsid w:val="00C21396"/>
    <w:rsid w:val="00C213CE"/>
    <w:rsid w:val="00C2143F"/>
    <w:rsid w:val="00C21586"/>
    <w:rsid w:val="00C216CB"/>
    <w:rsid w:val="00C216D6"/>
    <w:rsid w:val="00C216E1"/>
    <w:rsid w:val="00C21713"/>
    <w:rsid w:val="00C2189C"/>
    <w:rsid w:val="00C218E3"/>
    <w:rsid w:val="00C218F9"/>
    <w:rsid w:val="00C2197B"/>
    <w:rsid w:val="00C21AC2"/>
    <w:rsid w:val="00C21BBC"/>
    <w:rsid w:val="00C21C34"/>
    <w:rsid w:val="00C21C3A"/>
    <w:rsid w:val="00C21C3B"/>
    <w:rsid w:val="00C21CC8"/>
    <w:rsid w:val="00C21D15"/>
    <w:rsid w:val="00C21D4B"/>
    <w:rsid w:val="00C21D5E"/>
    <w:rsid w:val="00C21DB0"/>
    <w:rsid w:val="00C21DB1"/>
    <w:rsid w:val="00C21DC3"/>
    <w:rsid w:val="00C21E12"/>
    <w:rsid w:val="00C21FA6"/>
    <w:rsid w:val="00C2209C"/>
    <w:rsid w:val="00C220FA"/>
    <w:rsid w:val="00C2218B"/>
    <w:rsid w:val="00C221A2"/>
    <w:rsid w:val="00C222BC"/>
    <w:rsid w:val="00C222DD"/>
    <w:rsid w:val="00C222E3"/>
    <w:rsid w:val="00C2231D"/>
    <w:rsid w:val="00C223B9"/>
    <w:rsid w:val="00C223D2"/>
    <w:rsid w:val="00C2244C"/>
    <w:rsid w:val="00C2249D"/>
    <w:rsid w:val="00C224D9"/>
    <w:rsid w:val="00C22525"/>
    <w:rsid w:val="00C22540"/>
    <w:rsid w:val="00C2258C"/>
    <w:rsid w:val="00C22627"/>
    <w:rsid w:val="00C22697"/>
    <w:rsid w:val="00C226C3"/>
    <w:rsid w:val="00C227FE"/>
    <w:rsid w:val="00C22814"/>
    <w:rsid w:val="00C2285E"/>
    <w:rsid w:val="00C2286C"/>
    <w:rsid w:val="00C22871"/>
    <w:rsid w:val="00C228A6"/>
    <w:rsid w:val="00C228BC"/>
    <w:rsid w:val="00C228FD"/>
    <w:rsid w:val="00C2290F"/>
    <w:rsid w:val="00C22A48"/>
    <w:rsid w:val="00C22A49"/>
    <w:rsid w:val="00C22AE8"/>
    <w:rsid w:val="00C22B10"/>
    <w:rsid w:val="00C22B9D"/>
    <w:rsid w:val="00C22BB0"/>
    <w:rsid w:val="00C22C77"/>
    <w:rsid w:val="00C22CF9"/>
    <w:rsid w:val="00C22D1F"/>
    <w:rsid w:val="00C22D88"/>
    <w:rsid w:val="00C22DED"/>
    <w:rsid w:val="00C22E6A"/>
    <w:rsid w:val="00C22F55"/>
    <w:rsid w:val="00C22FF4"/>
    <w:rsid w:val="00C23004"/>
    <w:rsid w:val="00C2308C"/>
    <w:rsid w:val="00C230A3"/>
    <w:rsid w:val="00C23172"/>
    <w:rsid w:val="00C231C8"/>
    <w:rsid w:val="00C23330"/>
    <w:rsid w:val="00C2336B"/>
    <w:rsid w:val="00C23376"/>
    <w:rsid w:val="00C2344F"/>
    <w:rsid w:val="00C234C7"/>
    <w:rsid w:val="00C234ED"/>
    <w:rsid w:val="00C2362B"/>
    <w:rsid w:val="00C23702"/>
    <w:rsid w:val="00C23746"/>
    <w:rsid w:val="00C23762"/>
    <w:rsid w:val="00C2381D"/>
    <w:rsid w:val="00C238AF"/>
    <w:rsid w:val="00C23987"/>
    <w:rsid w:val="00C23A6E"/>
    <w:rsid w:val="00C23ACB"/>
    <w:rsid w:val="00C23B0C"/>
    <w:rsid w:val="00C23B98"/>
    <w:rsid w:val="00C23BC4"/>
    <w:rsid w:val="00C23BD3"/>
    <w:rsid w:val="00C23C01"/>
    <w:rsid w:val="00C23C70"/>
    <w:rsid w:val="00C23C77"/>
    <w:rsid w:val="00C23CA0"/>
    <w:rsid w:val="00C23CA1"/>
    <w:rsid w:val="00C23CAE"/>
    <w:rsid w:val="00C23CC2"/>
    <w:rsid w:val="00C23CCF"/>
    <w:rsid w:val="00C23CDA"/>
    <w:rsid w:val="00C23D19"/>
    <w:rsid w:val="00C23DC0"/>
    <w:rsid w:val="00C23EEC"/>
    <w:rsid w:val="00C23F56"/>
    <w:rsid w:val="00C23FD9"/>
    <w:rsid w:val="00C23FF1"/>
    <w:rsid w:val="00C24001"/>
    <w:rsid w:val="00C240F4"/>
    <w:rsid w:val="00C241B7"/>
    <w:rsid w:val="00C241BB"/>
    <w:rsid w:val="00C24238"/>
    <w:rsid w:val="00C24285"/>
    <w:rsid w:val="00C24397"/>
    <w:rsid w:val="00C2439A"/>
    <w:rsid w:val="00C24459"/>
    <w:rsid w:val="00C24579"/>
    <w:rsid w:val="00C245AE"/>
    <w:rsid w:val="00C2465A"/>
    <w:rsid w:val="00C246EE"/>
    <w:rsid w:val="00C2477E"/>
    <w:rsid w:val="00C2478C"/>
    <w:rsid w:val="00C24842"/>
    <w:rsid w:val="00C24947"/>
    <w:rsid w:val="00C24A1B"/>
    <w:rsid w:val="00C24A85"/>
    <w:rsid w:val="00C24AC4"/>
    <w:rsid w:val="00C24B8A"/>
    <w:rsid w:val="00C24B95"/>
    <w:rsid w:val="00C24C1C"/>
    <w:rsid w:val="00C24C3F"/>
    <w:rsid w:val="00C24D98"/>
    <w:rsid w:val="00C24DA9"/>
    <w:rsid w:val="00C24DEA"/>
    <w:rsid w:val="00C24E37"/>
    <w:rsid w:val="00C24EE2"/>
    <w:rsid w:val="00C2501C"/>
    <w:rsid w:val="00C252D6"/>
    <w:rsid w:val="00C25352"/>
    <w:rsid w:val="00C253A4"/>
    <w:rsid w:val="00C2540D"/>
    <w:rsid w:val="00C2542E"/>
    <w:rsid w:val="00C25453"/>
    <w:rsid w:val="00C2547A"/>
    <w:rsid w:val="00C254C0"/>
    <w:rsid w:val="00C25543"/>
    <w:rsid w:val="00C25569"/>
    <w:rsid w:val="00C255B8"/>
    <w:rsid w:val="00C2566D"/>
    <w:rsid w:val="00C25727"/>
    <w:rsid w:val="00C257BC"/>
    <w:rsid w:val="00C25855"/>
    <w:rsid w:val="00C25868"/>
    <w:rsid w:val="00C258E0"/>
    <w:rsid w:val="00C258F2"/>
    <w:rsid w:val="00C25A1D"/>
    <w:rsid w:val="00C25A47"/>
    <w:rsid w:val="00C25A69"/>
    <w:rsid w:val="00C25B05"/>
    <w:rsid w:val="00C25B06"/>
    <w:rsid w:val="00C25B7B"/>
    <w:rsid w:val="00C25B83"/>
    <w:rsid w:val="00C25BF3"/>
    <w:rsid w:val="00C25D32"/>
    <w:rsid w:val="00C25DC3"/>
    <w:rsid w:val="00C25E08"/>
    <w:rsid w:val="00C25E3C"/>
    <w:rsid w:val="00C25E4A"/>
    <w:rsid w:val="00C25F32"/>
    <w:rsid w:val="00C260A2"/>
    <w:rsid w:val="00C260CA"/>
    <w:rsid w:val="00C2611F"/>
    <w:rsid w:val="00C26124"/>
    <w:rsid w:val="00C2614A"/>
    <w:rsid w:val="00C261BC"/>
    <w:rsid w:val="00C26260"/>
    <w:rsid w:val="00C26298"/>
    <w:rsid w:val="00C2633D"/>
    <w:rsid w:val="00C26392"/>
    <w:rsid w:val="00C263DC"/>
    <w:rsid w:val="00C26506"/>
    <w:rsid w:val="00C26547"/>
    <w:rsid w:val="00C266E6"/>
    <w:rsid w:val="00C26798"/>
    <w:rsid w:val="00C267DD"/>
    <w:rsid w:val="00C26815"/>
    <w:rsid w:val="00C26877"/>
    <w:rsid w:val="00C26885"/>
    <w:rsid w:val="00C269D5"/>
    <w:rsid w:val="00C26A1D"/>
    <w:rsid w:val="00C26A9F"/>
    <w:rsid w:val="00C26AA7"/>
    <w:rsid w:val="00C26ADD"/>
    <w:rsid w:val="00C26B17"/>
    <w:rsid w:val="00C26B65"/>
    <w:rsid w:val="00C26CA4"/>
    <w:rsid w:val="00C26CC5"/>
    <w:rsid w:val="00C26D19"/>
    <w:rsid w:val="00C26DEC"/>
    <w:rsid w:val="00C26E25"/>
    <w:rsid w:val="00C26E3B"/>
    <w:rsid w:val="00C26E46"/>
    <w:rsid w:val="00C26F08"/>
    <w:rsid w:val="00C26F38"/>
    <w:rsid w:val="00C270A4"/>
    <w:rsid w:val="00C2715A"/>
    <w:rsid w:val="00C2716A"/>
    <w:rsid w:val="00C2726F"/>
    <w:rsid w:val="00C272AA"/>
    <w:rsid w:val="00C272AB"/>
    <w:rsid w:val="00C27340"/>
    <w:rsid w:val="00C27347"/>
    <w:rsid w:val="00C273CE"/>
    <w:rsid w:val="00C274B8"/>
    <w:rsid w:val="00C27506"/>
    <w:rsid w:val="00C27525"/>
    <w:rsid w:val="00C27651"/>
    <w:rsid w:val="00C27661"/>
    <w:rsid w:val="00C276C1"/>
    <w:rsid w:val="00C2770F"/>
    <w:rsid w:val="00C2771B"/>
    <w:rsid w:val="00C27773"/>
    <w:rsid w:val="00C27776"/>
    <w:rsid w:val="00C278E7"/>
    <w:rsid w:val="00C278FF"/>
    <w:rsid w:val="00C27919"/>
    <w:rsid w:val="00C2793B"/>
    <w:rsid w:val="00C2798A"/>
    <w:rsid w:val="00C27A29"/>
    <w:rsid w:val="00C27A4E"/>
    <w:rsid w:val="00C27AA5"/>
    <w:rsid w:val="00C27B97"/>
    <w:rsid w:val="00C27BBB"/>
    <w:rsid w:val="00C27BDF"/>
    <w:rsid w:val="00C27C1F"/>
    <w:rsid w:val="00C27C27"/>
    <w:rsid w:val="00C27C85"/>
    <w:rsid w:val="00C27CEE"/>
    <w:rsid w:val="00C27D7C"/>
    <w:rsid w:val="00C27D9B"/>
    <w:rsid w:val="00C27DDF"/>
    <w:rsid w:val="00C27DE5"/>
    <w:rsid w:val="00C27DF7"/>
    <w:rsid w:val="00C27E95"/>
    <w:rsid w:val="00C27F3F"/>
    <w:rsid w:val="00C27F46"/>
    <w:rsid w:val="00C3000F"/>
    <w:rsid w:val="00C300B8"/>
    <w:rsid w:val="00C300C3"/>
    <w:rsid w:val="00C300E5"/>
    <w:rsid w:val="00C300EC"/>
    <w:rsid w:val="00C300FD"/>
    <w:rsid w:val="00C301B0"/>
    <w:rsid w:val="00C30295"/>
    <w:rsid w:val="00C302DA"/>
    <w:rsid w:val="00C30302"/>
    <w:rsid w:val="00C3031C"/>
    <w:rsid w:val="00C303D7"/>
    <w:rsid w:val="00C30449"/>
    <w:rsid w:val="00C30629"/>
    <w:rsid w:val="00C30637"/>
    <w:rsid w:val="00C30660"/>
    <w:rsid w:val="00C306E2"/>
    <w:rsid w:val="00C30794"/>
    <w:rsid w:val="00C3087F"/>
    <w:rsid w:val="00C30943"/>
    <w:rsid w:val="00C309C5"/>
    <w:rsid w:val="00C309E5"/>
    <w:rsid w:val="00C30AFF"/>
    <w:rsid w:val="00C30B2B"/>
    <w:rsid w:val="00C30B46"/>
    <w:rsid w:val="00C30C4F"/>
    <w:rsid w:val="00C30D08"/>
    <w:rsid w:val="00C30D32"/>
    <w:rsid w:val="00C30D4A"/>
    <w:rsid w:val="00C30D68"/>
    <w:rsid w:val="00C30DA5"/>
    <w:rsid w:val="00C30DB5"/>
    <w:rsid w:val="00C30EA4"/>
    <w:rsid w:val="00C30F3C"/>
    <w:rsid w:val="00C30F65"/>
    <w:rsid w:val="00C30FC4"/>
    <w:rsid w:val="00C30FCD"/>
    <w:rsid w:val="00C31001"/>
    <w:rsid w:val="00C31192"/>
    <w:rsid w:val="00C311A1"/>
    <w:rsid w:val="00C311BA"/>
    <w:rsid w:val="00C311D3"/>
    <w:rsid w:val="00C311F8"/>
    <w:rsid w:val="00C31200"/>
    <w:rsid w:val="00C31250"/>
    <w:rsid w:val="00C3132A"/>
    <w:rsid w:val="00C313D5"/>
    <w:rsid w:val="00C31437"/>
    <w:rsid w:val="00C314A2"/>
    <w:rsid w:val="00C314D7"/>
    <w:rsid w:val="00C3168A"/>
    <w:rsid w:val="00C3169B"/>
    <w:rsid w:val="00C316BD"/>
    <w:rsid w:val="00C316D5"/>
    <w:rsid w:val="00C317B2"/>
    <w:rsid w:val="00C317E6"/>
    <w:rsid w:val="00C3184B"/>
    <w:rsid w:val="00C31896"/>
    <w:rsid w:val="00C3189F"/>
    <w:rsid w:val="00C318C9"/>
    <w:rsid w:val="00C318E9"/>
    <w:rsid w:val="00C318EE"/>
    <w:rsid w:val="00C318F7"/>
    <w:rsid w:val="00C31985"/>
    <w:rsid w:val="00C319AC"/>
    <w:rsid w:val="00C319E9"/>
    <w:rsid w:val="00C31AB3"/>
    <w:rsid w:val="00C31AF2"/>
    <w:rsid w:val="00C31B30"/>
    <w:rsid w:val="00C31BA6"/>
    <w:rsid w:val="00C31C0F"/>
    <w:rsid w:val="00C31C4B"/>
    <w:rsid w:val="00C31D2E"/>
    <w:rsid w:val="00C31D3D"/>
    <w:rsid w:val="00C31D72"/>
    <w:rsid w:val="00C31E7A"/>
    <w:rsid w:val="00C31E8F"/>
    <w:rsid w:val="00C31EF5"/>
    <w:rsid w:val="00C31F11"/>
    <w:rsid w:val="00C31FDB"/>
    <w:rsid w:val="00C32051"/>
    <w:rsid w:val="00C320B9"/>
    <w:rsid w:val="00C32116"/>
    <w:rsid w:val="00C32148"/>
    <w:rsid w:val="00C321B8"/>
    <w:rsid w:val="00C322AB"/>
    <w:rsid w:val="00C322CC"/>
    <w:rsid w:val="00C32364"/>
    <w:rsid w:val="00C324F3"/>
    <w:rsid w:val="00C32515"/>
    <w:rsid w:val="00C32523"/>
    <w:rsid w:val="00C32540"/>
    <w:rsid w:val="00C3256F"/>
    <w:rsid w:val="00C325E9"/>
    <w:rsid w:val="00C325FC"/>
    <w:rsid w:val="00C325FF"/>
    <w:rsid w:val="00C3266D"/>
    <w:rsid w:val="00C32699"/>
    <w:rsid w:val="00C326D0"/>
    <w:rsid w:val="00C32701"/>
    <w:rsid w:val="00C32772"/>
    <w:rsid w:val="00C327B0"/>
    <w:rsid w:val="00C32839"/>
    <w:rsid w:val="00C32840"/>
    <w:rsid w:val="00C32883"/>
    <w:rsid w:val="00C328ED"/>
    <w:rsid w:val="00C32988"/>
    <w:rsid w:val="00C329C9"/>
    <w:rsid w:val="00C329D8"/>
    <w:rsid w:val="00C329E8"/>
    <w:rsid w:val="00C32A0D"/>
    <w:rsid w:val="00C32A89"/>
    <w:rsid w:val="00C32C79"/>
    <w:rsid w:val="00C32CD0"/>
    <w:rsid w:val="00C32CED"/>
    <w:rsid w:val="00C32D57"/>
    <w:rsid w:val="00C32D90"/>
    <w:rsid w:val="00C32DA3"/>
    <w:rsid w:val="00C32E89"/>
    <w:rsid w:val="00C32F1B"/>
    <w:rsid w:val="00C32F4D"/>
    <w:rsid w:val="00C33008"/>
    <w:rsid w:val="00C3321E"/>
    <w:rsid w:val="00C33241"/>
    <w:rsid w:val="00C3324A"/>
    <w:rsid w:val="00C3326F"/>
    <w:rsid w:val="00C332D2"/>
    <w:rsid w:val="00C33325"/>
    <w:rsid w:val="00C33374"/>
    <w:rsid w:val="00C333C9"/>
    <w:rsid w:val="00C3343A"/>
    <w:rsid w:val="00C33466"/>
    <w:rsid w:val="00C3354E"/>
    <w:rsid w:val="00C335B6"/>
    <w:rsid w:val="00C335BC"/>
    <w:rsid w:val="00C335CD"/>
    <w:rsid w:val="00C33651"/>
    <w:rsid w:val="00C33699"/>
    <w:rsid w:val="00C336C5"/>
    <w:rsid w:val="00C33736"/>
    <w:rsid w:val="00C3380E"/>
    <w:rsid w:val="00C33826"/>
    <w:rsid w:val="00C33838"/>
    <w:rsid w:val="00C3387C"/>
    <w:rsid w:val="00C338E3"/>
    <w:rsid w:val="00C338F5"/>
    <w:rsid w:val="00C33A3F"/>
    <w:rsid w:val="00C33B26"/>
    <w:rsid w:val="00C33B37"/>
    <w:rsid w:val="00C33B39"/>
    <w:rsid w:val="00C33B86"/>
    <w:rsid w:val="00C33C2D"/>
    <w:rsid w:val="00C33C77"/>
    <w:rsid w:val="00C33C83"/>
    <w:rsid w:val="00C33CDD"/>
    <w:rsid w:val="00C33D06"/>
    <w:rsid w:val="00C33D0A"/>
    <w:rsid w:val="00C33E00"/>
    <w:rsid w:val="00C33E85"/>
    <w:rsid w:val="00C33EEF"/>
    <w:rsid w:val="00C33F60"/>
    <w:rsid w:val="00C33F85"/>
    <w:rsid w:val="00C34087"/>
    <w:rsid w:val="00C340F4"/>
    <w:rsid w:val="00C3410E"/>
    <w:rsid w:val="00C34128"/>
    <w:rsid w:val="00C3416C"/>
    <w:rsid w:val="00C341B6"/>
    <w:rsid w:val="00C3422B"/>
    <w:rsid w:val="00C3430C"/>
    <w:rsid w:val="00C34379"/>
    <w:rsid w:val="00C34451"/>
    <w:rsid w:val="00C34549"/>
    <w:rsid w:val="00C34550"/>
    <w:rsid w:val="00C345A2"/>
    <w:rsid w:val="00C34634"/>
    <w:rsid w:val="00C34653"/>
    <w:rsid w:val="00C346E2"/>
    <w:rsid w:val="00C3476A"/>
    <w:rsid w:val="00C34884"/>
    <w:rsid w:val="00C348D0"/>
    <w:rsid w:val="00C348E3"/>
    <w:rsid w:val="00C3493B"/>
    <w:rsid w:val="00C34A3C"/>
    <w:rsid w:val="00C34ACB"/>
    <w:rsid w:val="00C34B4C"/>
    <w:rsid w:val="00C34BE4"/>
    <w:rsid w:val="00C34C18"/>
    <w:rsid w:val="00C34C33"/>
    <w:rsid w:val="00C34D88"/>
    <w:rsid w:val="00C34E85"/>
    <w:rsid w:val="00C34EAA"/>
    <w:rsid w:val="00C34EBC"/>
    <w:rsid w:val="00C34ED9"/>
    <w:rsid w:val="00C350A0"/>
    <w:rsid w:val="00C35108"/>
    <w:rsid w:val="00C3515B"/>
    <w:rsid w:val="00C35180"/>
    <w:rsid w:val="00C351CF"/>
    <w:rsid w:val="00C352B4"/>
    <w:rsid w:val="00C35317"/>
    <w:rsid w:val="00C3546D"/>
    <w:rsid w:val="00C354B6"/>
    <w:rsid w:val="00C35567"/>
    <w:rsid w:val="00C3556D"/>
    <w:rsid w:val="00C355A3"/>
    <w:rsid w:val="00C355ED"/>
    <w:rsid w:val="00C355F7"/>
    <w:rsid w:val="00C35607"/>
    <w:rsid w:val="00C3563A"/>
    <w:rsid w:val="00C3568B"/>
    <w:rsid w:val="00C356E8"/>
    <w:rsid w:val="00C356F5"/>
    <w:rsid w:val="00C35761"/>
    <w:rsid w:val="00C3576E"/>
    <w:rsid w:val="00C357ED"/>
    <w:rsid w:val="00C358A6"/>
    <w:rsid w:val="00C3593A"/>
    <w:rsid w:val="00C35A34"/>
    <w:rsid w:val="00C35ACD"/>
    <w:rsid w:val="00C35AEA"/>
    <w:rsid w:val="00C35C25"/>
    <w:rsid w:val="00C35CB6"/>
    <w:rsid w:val="00C35D0B"/>
    <w:rsid w:val="00C35EB7"/>
    <w:rsid w:val="00C35EF4"/>
    <w:rsid w:val="00C35F03"/>
    <w:rsid w:val="00C35F2D"/>
    <w:rsid w:val="00C35FDE"/>
    <w:rsid w:val="00C36017"/>
    <w:rsid w:val="00C36026"/>
    <w:rsid w:val="00C36079"/>
    <w:rsid w:val="00C360B9"/>
    <w:rsid w:val="00C360BF"/>
    <w:rsid w:val="00C360F3"/>
    <w:rsid w:val="00C361F3"/>
    <w:rsid w:val="00C36225"/>
    <w:rsid w:val="00C362A4"/>
    <w:rsid w:val="00C363A2"/>
    <w:rsid w:val="00C36412"/>
    <w:rsid w:val="00C3645A"/>
    <w:rsid w:val="00C36461"/>
    <w:rsid w:val="00C364A6"/>
    <w:rsid w:val="00C36512"/>
    <w:rsid w:val="00C3651C"/>
    <w:rsid w:val="00C36594"/>
    <w:rsid w:val="00C3659C"/>
    <w:rsid w:val="00C366CA"/>
    <w:rsid w:val="00C36723"/>
    <w:rsid w:val="00C36728"/>
    <w:rsid w:val="00C3675A"/>
    <w:rsid w:val="00C367C4"/>
    <w:rsid w:val="00C36854"/>
    <w:rsid w:val="00C36896"/>
    <w:rsid w:val="00C36958"/>
    <w:rsid w:val="00C3699D"/>
    <w:rsid w:val="00C369FD"/>
    <w:rsid w:val="00C36A29"/>
    <w:rsid w:val="00C36A4E"/>
    <w:rsid w:val="00C36B43"/>
    <w:rsid w:val="00C36B5F"/>
    <w:rsid w:val="00C36BF7"/>
    <w:rsid w:val="00C36DAB"/>
    <w:rsid w:val="00C36DC5"/>
    <w:rsid w:val="00C36DCC"/>
    <w:rsid w:val="00C36E09"/>
    <w:rsid w:val="00C36E3F"/>
    <w:rsid w:val="00C36EA3"/>
    <w:rsid w:val="00C36EE8"/>
    <w:rsid w:val="00C36FA5"/>
    <w:rsid w:val="00C3702B"/>
    <w:rsid w:val="00C3716A"/>
    <w:rsid w:val="00C3717B"/>
    <w:rsid w:val="00C37186"/>
    <w:rsid w:val="00C371AF"/>
    <w:rsid w:val="00C371F9"/>
    <w:rsid w:val="00C37209"/>
    <w:rsid w:val="00C3727D"/>
    <w:rsid w:val="00C372A3"/>
    <w:rsid w:val="00C372D8"/>
    <w:rsid w:val="00C3731F"/>
    <w:rsid w:val="00C37441"/>
    <w:rsid w:val="00C3744C"/>
    <w:rsid w:val="00C374F2"/>
    <w:rsid w:val="00C374FD"/>
    <w:rsid w:val="00C37516"/>
    <w:rsid w:val="00C37521"/>
    <w:rsid w:val="00C3757F"/>
    <w:rsid w:val="00C3759D"/>
    <w:rsid w:val="00C37927"/>
    <w:rsid w:val="00C379F2"/>
    <w:rsid w:val="00C37A64"/>
    <w:rsid w:val="00C37ACC"/>
    <w:rsid w:val="00C37AFF"/>
    <w:rsid w:val="00C37B36"/>
    <w:rsid w:val="00C37B7E"/>
    <w:rsid w:val="00C37C10"/>
    <w:rsid w:val="00C37C13"/>
    <w:rsid w:val="00C37C2C"/>
    <w:rsid w:val="00C37C5A"/>
    <w:rsid w:val="00C37C5F"/>
    <w:rsid w:val="00C37D31"/>
    <w:rsid w:val="00C37D6D"/>
    <w:rsid w:val="00C37DEC"/>
    <w:rsid w:val="00C37E7C"/>
    <w:rsid w:val="00C37F45"/>
    <w:rsid w:val="00C37F5D"/>
    <w:rsid w:val="00C37FE6"/>
    <w:rsid w:val="00C37FFE"/>
    <w:rsid w:val="00C4001C"/>
    <w:rsid w:val="00C40102"/>
    <w:rsid w:val="00C40191"/>
    <w:rsid w:val="00C4023D"/>
    <w:rsid w:val="00C402A8"/>
    <w:rsid w:val="00C403C6"/>
    <w:rsid w:val="00C403C7"/>
    <w:rsid w:val="00C403F7"/>
    <w:rsid w:val="00C404B7"/>
    <w:rsid w:val="00C4058E"/>
    <w:rsid w:val="00C405CB"/>
    <w:rsid w:val="00C40619"/>
    <w:rsid w:val="00C4068C"/>
    <w:rsid w:val="00C40741"/>
    <w:rsid w:val="00C407FF"/>
    <w:rsid w:val="00C40843"/>
    <w:rsid w:val="00C40855"/>
    <w:rsid w:val="00C4088F"/>
    <w:rsid w:val="00C408A9"/>
    <w:rsid w:val="00C408FB"/>
    <w:rsid w:val="00C4098A"/>
    <w:rsid w:val="00C409BA"/>
    <w:rsid w:val="00C409FC"/>
    <w:rsid w:val="00C40AF2"/>
    <w:rsid w:val="00C40B50"/>
    <w:rsid w:val="00C40BC7"/>
    <w:rsid w:val="00C40CCD"/>
    <w:rsid w:val="00C40D84"/>
    <w:rsid w:val="00C40DD5"/>
    <w:rsid w:val="00C40F4F"/>
    <w:rsid w:val="00C40FD7"/>
    <w:rsid w:val="00C4102B"/>
    <w:rsid w:val="00C41083"/>
    <w:rsid w:val="00C4110B"/>
    <w:rsid w:val="00C4122F"/>
    <w:rsid w:val="00C4127F"/>
    <w:rsid w:val="00C41282"/>
    <w:rsid w:val="00C4135D"/>
    <w:rsid w:val="00C4136D"/>
    <w:rsid w:val="00C41379"/>
    <w:rsid w:val="00C41411"/>
    <w:rsid w:val="00C41560"/>
    <w:rsid w:val="00C41570"/>
    <w:rsid w:val="00C41648"/>
    <w:rsid w:val="00C41686"/>
    <w:rsid w:val="00C417D1"/>
    <w:rsid w:val="00C418D1"/>
    <w:rsid w:val="00C418ED"/>
    <w:rsid w:val="00C41918"/>
    <w:rsid w:val="00C41949"/>
    <w:rsid w:val="00C419E0"/>
    <w:rsid w:val="00C419E2"/>
    <w:rsid w:val="00C419E8"/>
    <w:rsid w:val="00C41A06"/>
    <w:rsid w:val="00C41A12"/>
    <w:rsid w:val="00C41A19"/>
    <w:rsid w:val="00C41AA0"/>
    <w:rsid w:val="00C41AAE"/>
    <w:rsid w:val="00C41AD2"/>
    <w:rsid w:val="00C41AD5"/>
    <w:rsid w:val="00C41AF9"/>
    <w:rsid w:val="00C41B0D"/>
    <w:rsid w:val="00C41B30"/>
    <w:rsid w:val="00C41B67"/>
    <w:rsid w:val="00C41C17"/>
    <w:rsid w:val="00C41C60"/>
    <w:rsid w:val="00C41C67"/>
    <w:rsid w:val="00C41D24"/>
    <w:rsid w:val="00C41D61"/>
    <w:rsid w:val="00C41DB6"/>
    <w:rsid w:val="00C41DBA"/>
    <w:rsid w:val="00C41DEA"/>
    <w:rsid w:val="00C41E22"/>
    <w:rsid w:val="00C41ED7"/>
    <w:rsid w:val="00C41F1B"/>
    <w:rsid w:val="00C41F6F"/>
    <w:rsid w:val="00C41FF0"/>
    <w:rsid w:val="00C42058"/>
    <w:rsid w:val="00C421CB"/>
    <w:rsid w:val="00C4221A"/>
    <w:rsid w:val="00C42222"/>
    <w:rsid w:val="00C42349"/>
    <w:rsid w:val="00C42379"/>
    <w:rsid w:val="00C42393"/>
    <w:rsid w:val="00C4240D"/>
    <w:rsid w:val="00C4241B"/>
    <w:rsid w:val="00C4245E"/>
    <w:rsid w:val="00C424A3"/>
    <w:rsid w:val="00C424C7"/>
    <w:rsid w:val="00C42564"/>
    <w:rsid w:val="00C425D9"/>
    <w:rsid w:val="00C425FA"/>
    <w:rsid w:val="00C42644"/>
    <w:rsid w:val="00C426C6"/>
    <w:rsid w:val="00C427BD"/>
    <w:rsid w:val="00C427D8"/>
    <w:rsid w:val="00C427DC"/>
    <w:rsid w:val="00C427DE"/>
    <w:rsid w:val="00C4284F"/>
    <w:rsid w:val="00C42900"/>
    <w:rsid w:val="00C42994"/>
    <w:rsid w:val="00C429A9"/>
    <w:rsid w:val="00C429AD"/>
    <w:rsid w:val="00C429DE"/>
    <w:rsid w:val="00C42A44"/>
    <w:rsid w:val="00C42BA5"/>
    <w:rsid w:val="00C42BBD"/>
    <w:rsid w:val="00C42C13"/>
    <w:rsid w:val="00C42CD4"/>
    <w:rsid w:val="00C42CDB"/>
    <w:rsid w:val="00C42D0F"/>
    <w:rsid w:val="00C42D27"/>
    <w:rsid w:val="00C42D81"/>
    <w:rsid w:val="00C42E17"/>
    <w:rsid w:val="00C42F42"/>
    <w:rsid w:val="00C42F9B"/>
    <w:rsid w:val="00C43137"/>
    <w:rsid w:val="00C43156"/>
    <w:rsid w:val="00C4315E"/>
    <w:rsid w:val="00C4316C"/>
    <w:rsid w:val="00C4317F"/>
    <w:rsid w:val="00C43185"/>
    <w:rsid w:val="00C43189"/>
    <w:rsid w:val="00C4318E"/>
    <w:rsid w:val="00C431F0"/>
    <w:rsid w:val="00C432B5"/>
    <w:rsid w:val="00C43314"/>
    <w:rsid w:val="00C43371"/>
    <w:rsid w:val="00C433B8"/>
    <w:rsid w:val="00C43417"/>
    <w:rsid w:val="00C43426"/>
    <w:rsid w:val="00C43434"/>
    <w:rsid w:val="00C43576"/>
    <w:rsid w:val="00C435EB"/>
    <w:rsid w:val="00C436E3"/>
    <w:rsid w:val="00C4370D"/>
    <w:rsid w:val="00C437B8"/>
    <w:rsid w:val="00C43817"/>
    <w:rsid w:val="00C43821"/>
    <w:rsid w:val="00C43857"/>
    <w:rsid w:val="00C4387B"/>
    <w:rsid w:val="00C4388D"/>
    <w:rsid w:val="00C43894"/>
    <w:rsid w:val="00C4391F"/>
    <w:rsid w:val="00C43A26"/>
    <w:rsid w:val="00C43A5D"/>
    <w:rsid w:val="00C43A91"/>
    <w:rsid w:val="00C43AC6"/>
    <w:rsid w:val="00C43AF2"/>
    <w:rsid w:val="00C43B27"/>
    <w:rsid w:val="00C43BCA"/>
    <w:rsid w:val="00C43C7B"/>
    <w:rsid w:val="00C43C84"/>
    <w:rsid w:val="00C43D02"/>
    <w:rsid w:val="00C43D39"/>
    <w:rsid w:val="00C43D82"/>
    <w:rsid w:val="00C43D91"/>
    <w:rsid w:val="00C43D9F"/>
    <w:rsid w:val="00C43DA6"/>
    <w:rsid w:val="00C43DCE"/>
    <w:rsid w:val="00C43DF6"/>
    <w:rsid w:val="00C43E3B"/>
    <w:rsid w:val="00C43E79"/>
    <w:rsid w:val="00C43EB9"/>
    <w:rsid w:val="00C43F3C"/>
    <w:rsid w:val="00C43FC2"/>
    <w:rsid w:val="00C43FD6"/>
    <w:rsid w:val="00C43FDB"/>
    <w:rsid w:val="00C43FF5"/>
    <w:rsid w:val="00C44022"/>
    <w:rsid w:val="00C44107"/>
    <w:rsid w:val="00C44108"/>
    <w:rsid w:val="00C44118"/>
    <w:rsid w:val="00C4414F"/>
    <w:rsid w:val="00C442B5"/>
    <w:rsid w:val="00C44349"/>
    <w:rsid w:val="00C443B7"/>
    <w:rsid w:val="00C4447E"/>
    <w:rsid w:val="00C4448C"/>
    <w:rsid w:val="00C444BE"/>
    <w:rsid w:val="00C4453D"/>
    <w:rsid w:val="00C44600"/>
    <w:rsid w:val="00C44615"/>
    <w:rsid w:val="00C44633"/>
    <w:rsid w:val="00C44695"/>
    <w:rsid w:val="00C4470E"/>
    <w:rsid w:val="00C44746"/>
    <w:rsid w:val="00C44793"/>
    <w:rsid w:val="00C44799"/>
    <w:rsid w:val="00C447B0"/>
    <w:rsid w:val="00C447D7"/>
    <w:rsid w:val="00C44869"/>
    <w:rsid w:val="00C448A4"/>
    <w:rsid w:val="00C448B9"/>
    <w:rsid w:val="00C44937"/>
    <w:rsid w:val="00C44A2E"/>
    <w:rsid w:val="00C44A9F"/>
    <w:rsid w:val="00C44AF6"/>
    <w:rsid w:val="00C44E22"/>
    <w:rsid w:val="00C44E2E"/>
    <w:rsid w:val="00C44F8E"/>
    <w:rsid w:val="00C44FB1"/>
    <w:rsid w:val="00C44FCB"/>
    <w:rsid w:val="00C45020"/>
    <w:rsid w:val="00C450AB"/>
    <w:rsid w:val="00C450D8"/>
    <w:rsid w:val="00C4511E"/>
    <w:rsid w:val="00C45126"/>
    <w:rsid w:val="00C4517E"/>
    <w:rsid w:val="00C451EB"/>
    <w:rsid w:val="00C4521A"/>
    <w:rsid w:val="00C4528D"/>
    <w:rsid w:val="00C45296"/>
    <w:rsid w:val="00C452BC"/>
    <w:rsid w:val="00C45368"/>
    <w:rsid w:val="00C4536F"/>
    <w:rsid w:val="00C45444"/>
    <w:rsid w:val="00C4545B"/>
    <w:rsid w:val="00C454C3"/>
    <w:rsid w:val="00C455EB"/>
    <w:rsid w:val="00C45614"/>
    <w:rsid w:val="00C4562B"/>
    <w:rsid w:val="00C45709"/>
    <w:rsid w:val="00C45762"/>
    <w:rsid w:val="00C4577F"/>
    <w:rsid w:val="00C457B3"/>
    <w:rsid w:val="00C457D5"/>
    <w:rsid w:val="00C4585E"/>
    <w:rsid w:val="00C45863"/>
    <w:rsid w:val="00C45899"/>
    <w:rsid w:val="00C458D2"/>
    <w:rsid w:val="00C45901"/>
    <w:rsid w:val="00C45A01"/>
    <w:rsid w:val="00C45A06"/>
    <w:rsid w:val="00C45A07"/>
    <w:rsid w:val="00C45A88"/>
    <w:rsid w:val="00C45B7C"/>
    <w:rsid w:val="00C45B93"/>
    <w:rsid w:val="00C45BD8"/>
    <w:rsid w:val="00C45C60"/>
    <w:rsid w:val="00C45D32"/>
    <w:rsid w:val="00C45D71"/>
    <w:rsid w:val="00C45E03"/>
    <w:rsid w:val="00C45E21"/>
    <w:rsid w:val="00C45E6E"/>
    <w:rsid w:val="00C45F74"/>
    <w:rsid w:val="00C46011"/>
    <w:rsid w:val="00C4605E"/>
    <w:rsid w:val="00C46154"/>
    <w:rsid w:val="00C4615C"/>
    <w:rsid w:val="00C461EC"/>
    <w:rsid w:val="00C4623A"/>
    <w:rsid w:val="00C4623E"/>
    <w:rsid w:val="00C462AA"/>
    <w:rsid w:val="00C462AF"/>
    <w:rsid w:val="00C463A1"/>
    <w:rsid w:val="00C46415"/>
    <w:rsid w:val="00C46495"/>
    <w:rsid w:val="00C464B1"/>
    <w:rsid w:val="00C4651B"/>
    <w:rsid w:val="00C46581"/>
    <w:rsid w:val="00C46697"/>
    <w:rsid w:val="00C4669F"/>
    <w:rsid w:val="00C46720"/>
    <w:rsid w:val="00C4684A"/>
    <w:rsid w:val="00C468B4"/>
    <w:rsid w:val="00C468C7"/>
    <w:rsid w:val="00C468D1"/>
    <w:rsid w:val="00C468FD"/>
    <w:rsid w:val="00C46A58"/>
    <w:rsid w:val="00C46AAE"/>
    <w:rsid w:val="00C46ACF"/>
    <w:rsid w:val="00C46D5B"/>
    <w:rsid w:val="00C46D96"/>
    <w:rsid w:val="00C46E20"/>
    <w:rsid w:val="00C46E3F"/>
    <w:rsid w:val="00C46F96"/>
    <w:rsid w:val="00C47059"/>
    <w:rsid w:val="00C47063"/>
    <w:rsid w:val="00C47112"/>
    <w:rsid w:val="00C47126"/>
    <w:rsid w:val="00C47212"/>
    <w:rsid w:val="00C472BA"/>
    <w:rsid w:val="00C472E4"/>
    <w:rsid w:val="00C47337"/>
    <w:rsid w:val="00C4745E"/>
    <w:rsid w:val="00C4746C"/>
    <w:rsid w:val="00C474DB"/>
    <w:rsid w:val="00C4756D"/>
    <w:rsid w:val="00C475DF"/>
    <w:rsid w:val="00C4763D"/>
    <w:rsid w:val="00C47697"/>
    <w:rsid w:val="00C476AC"/>
    <w:rsid w:val="00C476F0"/>
    <w:rsid w:val="00C478B2"/>
    <w:rsid w:val="00C478E8"/>
    <w:rsid w:val="00C479E4"/>
    <w:rsid w:val="00C47A0C"/>
    <w:rsid w:val="00C47A90"/>
    <w:rsid w:val="00C47B31"/>
    <w:rsid w:val="00C47BFD"/>
    <w:rsid w:val="00C47C2A"/>
    <w:rsid w:val="00C47CE2"/>
    <w:rsid w:val="00C47CFB"/>
    <w:rsid w:val="00C47D8A"/>
    <w:rsid w:val="00C47DD8"/>
    <w:rsid w:val="00C47DE1"/>
    <w:rsid w:val="00C47E46"/>
    <w:rsid w:val="00C47EAC"/>
    <w:rsid w:val="00C47ED5"/>
    <w:rsid w:val="00C47F39"/>
    <w:rsid w:val="00C47F64"/>
    <w:rsid w:val="00C47F69"/>
    <w:rsid w:val="00C47FE2"/>
    <w:rsid w:val="00C5001E"/>
    <w:rsid w:val="00C50061"/>
    <w:rsid w:val="00C50079"/>
    <w:rsid w:val="00C5009D"/>
    <w:rsid w:val="00C501DC"/>
    <w:rsid w:val="00C50426"/>
    <w:rsid w:val="00C50431"/>
    <w:rsid w:val="00C5047D"/>
    <w:rsid w:val="00C505CA"/>
    <w:rsid w:val="00C505CF"/>
    <w:rsid w:val="00C5060F"/>
    <w:rsid w:val="00C50634"/>
    <w:rsid w:val="00C50666"/>
    <w:rsid w:val="00C50692"/>
    <w:rsid w:val="00C506E4"/>
    <w:rsid w:val="00C5089F"/>
    <w:rsid w:val="00C508B8"/>
    <w:rsid w:val="00C508CA"/>
    <w:rsid w:val="00C509CD"/>
    <w:rsid w:val="00C509E7"/>
    <w:rsid w:val="00C50A51"/>
    <w:rsid w:val="00C50A60"/>
    <w:rsid w:val="00C50AA7"/>
    <w:rsid w:val="00C50ACF"/>
    <w:rsid w:val="00C50B04"/>
    <w:rsid w:val="00C50C6C"/>
    <w:rsid w:val="00C50CA9"/>
    <w:rsid w:val="00C50CF7"/>
    <w:rsid w:val="00C50D15"/>
    <w:rsid w:val="00C50D1A"/>
    <w:rsid w:val="00C50D20"/>
    <w:rsid w:val="00C50D4F"/>
    <w:rsid w:val="00C50D5F"/>
    <w:rsid w:val="00C50DD8"/>
    <w:rsid w:val="00C50E54"/>
    <w:rsid w:val="00C50E75"/>
    <w:rsid w:val="00C50E77"/>
    <w:rsid w:val="00C50EBA"/>
    <w:rsid w:val="00C50EDA"/>
    <w:rsid w:val="00C50F70"/>
    <w:rsid w:val="00C51135"/>
    <w:rsid w:val="00C5116D"/>
    <w:rsid w:val="00C5122B"/>
    <w:rsid w:val="00C51252"/>
    <w:rsid w:val="00C5126F"/>
    <w:rsid w:val="00C51282"/>
    <w:rsid w:val="00C51345"/>
    <w:rsid w:val="00C51378"/>
    <w:rsid w:val="00C513B3"/>
    <w:rsid w:val="00C513D9"/>
    <w:rsid w:val="00C5143E"/>
    <w:rsid w:val="00C514F8"/>
    <w:rsid w:val="00C5157E"/>
    <w:rsid w:val="00C51646"/>
    <w:rsid w:val="00C51649"/>
    <w:rsid w:val="00C516A2"/>
    <w:rsid w:val="00C51765"/>
    <w:rsid w:val="00C51768"/>
    <w:rsid w:val="00C517C6"/>
    <w:rsid w:val="00C5183B"/>
    <w:rsid w:val="00C518D2"/>
    <w:rsid w:val="00C518F6"/>
    <w:rsid w:val="00C51992"/>
    <w:rsid w:val="00C519A3"/>
    <w:rsid w:val="00C519BC"/>
    <w:rsid w:val="00C519E2"/>
    <w:rsid w:val="00C51B06"/>
    <w:rsid w:val="00C51B0B"/>
    <w:rsid w:val="00C51BE8"/>
    <w:rsid w:val="00C51C26"/>
    <w:rsid w:val="00C51C28"/>
    <w:rsid w:val="00C51CD6"/>
    <w:rsid w:val="00C51D13"/>
    <w:rsid w:val="00C51D35"/>
    <w:rsid w:val="00C51D52"/>
    <w:rsid w:val="00C51D58"/>
    <w:rsid w:val="00C51D75"/>
    <w:rsid w:val="00C51E02"/>
    <w:rsid w:val="00C51F8D"/>
    <w:rsid w:val="00C51FB3"/>
    <w:rsid w:val="00C51FC2"/>
    <w:rsid w:val="00C52061"/>
    <w:rsid w:val="00C52188"/>
    <w:rsid w:val="00C52194"/>
    <w:rsid w:val="00C521CE"/>
    <w:rsid w:val="00C5231E"/>
    <w:rsid w:val="00C5233B"/>
    <w:rsid w:val="00C52349"/>
    <w:rsid w:val="00C52375"/>
    <w:rsid w:val="00C52405"/>
    <w:rsid w:val="00C5251A"/>
    <w:rsid w:val="00C526A6"/>
    <w:rsid w:val="00C526B9"/>
    <w:rsid w:val="00C52719"/>
    <w:rsid w:val="00C527CA"/>
    <w:rsid w:val="00C52929"/>
    <w:rsid w:val="00C529B3"/>
    <w:rsid w:val="00C52A8B"/>
    <w:rsid w:val="00C52B71"/>
    <w:rsid w:val="00C52BA9"/>
    <w:rsid w:val="00C52CB3"/>
    <w:rsid w:val="00C52D04"/>
    <w:rsid w:val="00C52D67"/>
    <w:rsid w:val="00C52D71"/>
    <w:rsid w:val="00C52DA3"/>
    <w:rsid w:val="00C52E25"/>
    <w:rsid w:val="00C52E99"/>
    <w:rsid w:val="00C52EEE"/>
    <w:rsid w:val="00C52F3C"/>
    <w:rsid w:val="00C52FC7"/>
    <w:rsid w:val="00C5308B"/>
    <w:rsid w:val="00C5316E"/>
    <w:rsid w:val="00C53179"/>
    <w:rsid w:val="00C53185"/>
    <w:rsid w:val="00C53211"/>
    <w:rsid w:val="00C53256"/>
    <w:rsid w:val="00C533AD"/>
    <w:rsid w:val="00C533BA"/>
    <w:rsid w:val="00C53494"/>
    <w:rsid w:val="00C53536"/>
    <w:rsid w:val="00C535A1"/>
    <w:rsid w:val="00C53623"/>
    <w:rsid w:val="00C537AD"/>
    <w:rsid w:val="00C53874"/>
    <w:rsid w:val="00C53921"/>
    <w:rsid w:val="00C53A2E"/>
    <w:rsid w:val="00C53A5A"/>
    <w:rsid w:val="00C53B39"/>
    <w:rsid w:val="00C53B98"/>
    <w:rsid w:val="00C53C87"/>
    <w:rsid w:val="00C53D15"/>
    <w:rsid w:val="00C53D3E"/>
    <w:rsid w:val="00C53D47"/>
    <w:rsid w:val="00C53D77"/>
    <w:rsid w:val="00C53DBB"/>
    <w:rsid w:val="00C53EDD"/>
    <w:rsid w:val="00C53F0E"/>
    <w:rsid w:val="00C53F1A"/>
    <w:rsid w:val="00C53F44"/>
    <w:rsid w:val="00C53F68"/>
    <w:rsid w:val="00C53FDC"/>
    <w:rsid w:val="00C540DB"/>
    <w:rsid w:val="00C54123"/>
    <w:rsid w:val="00C54236"/>
    <w:rsid w:val="00C54383"/>
    <w:rsid w:val="00C544AF"/>
    <w:rsid w:val="00C5457B"/>
    <w:rsid w:val="00C54685"/>
    <w:rsid w:val="00C546C0"/>
    <w:rsid w:val="00C54726"/>
    <w:rsid w:val="00C547C9"/>
    <w:rsid w:val="00C54876"/>
    <w:rsid w:val="00C5487F"/>
    <w:rsid w:val="00C548CA"/>
    <w:rsid w:val="00C5498C"/>
    <w:rsid w:val="00C54A2A"/>
    <w:rsid w:val="00C54A85"/>
    <w:rsid w:val="00C54B59"/>
    <w:rsid w:val="00C54B7E"/>
    <w:rsid w:val="00C54B8A"/>
    <w:rsid w:val="00C54BB0"/>
    <w:rsid w:val="00C54BBE"/>
    <w:rsid w:val="00C54BD5"/>
    <w:rsid w:val="00C54BF2"/>
    <w:rsid w:val="00C54D1E"/>
    <w:rsid w:val="00C54D5C"/>
    <w:rsid w:val="00C54D60"/>
    <w:rsid w:val="00C54D67"/>
    <w:rsid w:val="00C54D6B"/>
    <w:rsid w:val="00C54DD8"/>
    <w:rsid w:val="00C54F1E"/>
    <w:rsid w:val="00C54F48"/>
    <w:rsid w:val="00C55092"/>
    <w:rsid w:val="00C5512D"/>
    <w:rsid w:val="00C551DC"/>
    <w:rsid w:val="00C55342"/>
    <w:rsid w:val="00C553F2"/>
    <w:rsid w:val="00C55416"/>
    <w:rsid w:val="00C5546E"/>
    <w:rsid w:val="00C5557E"/>
    <w:rsid w:val="00C55597"/>
    <w:rsid w:val="00C556F2"/>
    <w:rsid w:val="00C5575D"/>
    <w:rsid w:val="00C55912"/>
    <w:rsid w:val="00C5593C"/>
    <w:rsid w:val="00C5594F"/>
    <w:rsid w:val="00C55AB9"/>
    <w:rsid w:val="00C55AC6"/>
    <w:rsid w:val="00C55ACF"/>
    <w:rsid w:val="00C55AEB"/>
    <w:rsid w:val="00C55B2F"/>
    <w:rsid w:val="00C55B45"/>
    <w:rsid w:val="00C55BF4"/>
    <w:rsid w:val="00C55D0D"/>
    <w:rsid w:val="00C55D16"/>
    <w:rsid w:val="00C55E22"/>
    <w:rsid w:val="00C55E6E"/>
    <w:rsid w:val="00C55E79"/>
    <w:rsid w:val="00C55F13"/>
    <w:rsid w:val="00C55F63"/>
    <w:rsid w:val="00C55F68"/>
    <w:rsid w:val="00C55F6E"/>
    <w:rsid w:val="00C55F8B"/>
    <w:rsid w:val="00C55F90"/>
    <w:rsid w:val="00C55FAA"/>
    <w:rsid w:val="00C560ED"/>
    <w:rsid w:val="00C56192"/>
    <w:rsid w:val="00C561A9"/>
    <w:rsid w:val="00C562E6"/>
    <w:rsid w:val="00C5639E"/>
    <w:rsid w:val="00C56449"/>
    <w:rsid w:val="00C5645D"/>
    <w:rsid w:val="00C5656B"/>
    <w:rsid w:val="00C56584"/>
    <w:rsid w:val="00C565C4"/>
    <w:rsid w:val="00C5674D"/>
    <w:rsid w:val="00C56762"/>
    <w:rsid w:val="00C567AC"/>
    <w:rsid w:val="00C56873"/>
    <w:rsid w:val="00C568A6"/>
    <w:rsid w:val="00C56900"/>
    <w:rsid w:val="00C56955"/>
    <w:rsid w:val="00C56A32"/>
    <w:rsid w:val="00C56A43"/>
    <w:rsid w:val="00C56A5E"/>
    <w:rsid w:val="00C56AB4"/>
    <w:rsid w:val="00C56ABA"/>
    <w:rsid w:val="00C56ADC"/>
    <w:rsid w:val="00C56B3B"/>
    <w:rsid w:val="00C56B3D"/>
    <w:rsid w:val="00C56B86"/>
    <w:rsid w:val="00C56BBC"/>
    <w:rsid w:val="00C56CA8"/>
    <w:rsid w:val="00C56D93"/>
    <w:rsid w:val="00C56D9C"/>
    <w:rsid w:val="00C56DA1"/>
    <w:rsid w:val="00C56E05"/>
    <w:rsid w:val="00C56E93"/>
    <w:rsid w:val="00C56E96"/>
    <w:rsid w:val="00C56EB4"/>
    <w:rsid w:val="00C56F28"/>
    <w:rsid w:val="00C5703C"/>
    <w:rsid w:val="00C57053"/>
    <w:rsid w:val="00C5710A"/>
    <w:rsid w:val="00C5722C"/>
    <w:rsid w:val="00C57328"/>
    <w:rsid w:val="00C57361"/>
    <w:rsid w:val="00C57371"/>
    <w:rsid w:val="00C57380"/>
    <w:rsid w:val="00C574DE"/>
    <w:rsid w:val="00C574E9"/>
    <w:rsid w:val="00C574ED"/>
    <w:rsid w:val="00C574FB"/>
    <w:rsid w:val="00C57561"/>
    <w:rsid w:val="00C57596"/>
    <w:rsid w:val="00C575F1"/>
    <w:rsid w:val="00C57614"/>
    <w:rsid w:val="00C576C3"/>
    <w:rsid w:val="00C57769"/>
    <w:rsid w:val="00C57777"/>
    <w:rsid w:val="00C577B7"/>
    <w:rsid w:val="00C577F7"/>
    <w:rsid w:val="00C57828"/>
    <w:rsid w:val="00C57857"/>
    <w:rsid w:val="00C5785D"/>
    <w:rsid w:val="00C578DB"/>
    <w:rsid w:val="00C578E9"/>
    <w:rsid w:val="00C57944"/>
    <w:rsid w:val="00C57968"/>
    <w:rsid w:val="00C57978"/>
    <w:rsid w:val="00C57AD3"/>
    <w:rsid w:val="00C57B30"/>
    <w:rsid w:val="00C57BFE"/>
    <w:rsid w:val="00C57C62"/>
    <w:rsid w:val="00C57CBD"/>
    <w:rsid w:val="00C57CE9"/>
    <w:rsid w:val="00C57CEE"/>
    <w:rsid w:val="00C57D27"/>
    <w:rsid w:val="00C57D80"/>
    <w:rsid w:val="00C57DE5"/>
    <w:rsid w:val="00C57DF2"/>
    <w:rsid w:val="00C57E09"/>
    <w:rsid w:val="00C57E44"/>
    <w:rsid w:val="00C57E58"/>
    <w:rsid w:val="00C57E7E"/>
    <w:rsid w:val="00C57E8E"/>
    <w:rsid w:val="00C57F16"/>
    <w:rsid w:val="00C57FEC"/>
    <w:rsid w:val="00C60058"/>
    <w:rsid w:val="00C60063"/>
    <w:rsid w:val="00C60115"/>
    <w:rsid w:val="00C601C9"/>
    <w:rsid w:val="00C60288"/>
    <w:rsid w:val="00C602AE"/>
    <w:rsid w:val="00C6031A"/>
    <w:rsid w:val="00C60354"/>
    <w:rsid w:val="00C6037F"/>
    <w:rsid w:val="00C60397"/>
    <w:rsid w:val="00C603EB"/>
    <w:rsid w:val="00C6046A"/>
    <w:rsid w:val="00C6046C"/>
    <w:rsid w:val="00C6053E"/>
    <w:rsid w:val="00C6056F"/>
    <w:rsid w:val="00C605F6"/>
    <w:rsid w:val="00C60629"/>
    <w:rsid w:val="00C6065E"/>
    <w:rsid w:val="00C60687"/>
    <w:rsid w:val="00C60744"/>
    <w:rsid w:val="00C60842"/>
    <w:rsid w:val="00C60A01"/>
    <w:rsid w:val="00C60B93"/>
    <w:rsid w:val="00C60BC2"/>
    <w:rsid w:val="00C60D16"/>
    <w:rsid w:val="00C60D33"/>
    <w:rsid w:val="00C60D63"/>
    <w:rsid w:val="00C60DC3"/>
    <w:rsid w:val="00C60E29"/>
    <w:rsid w:val="00C60E82"/>
    <w:rsid w:val="00C61028"/>
    <w:rsid w:val="00C6102B"/>
    <w:rsid w:val="00C61061"/>
    <w:rsid w:val="00C610A2"/>
    <w:rsid w:val="00C6122F"/>
    <w:rsid w:val="00C61256"/>
    <w:rsid w:val="00C6127A"/>
    <w:rsid w:val="00C61304"/>
    <w:rsid w:val="00C6132F"/>
    <w:rsid w:val="00C6136B"/>
    <w:rsid w:val="00C613CD"/>
    <w:rsid w:val="00C614E1"/>
    <w:rsid w:val="00C61500"/>
    <w:rsid w:val="00C6153B"/>
    <w:rsid w:val="00C6160C"/>
    <w:rsid w:val="00C61618"/>
    <w:rsid w:val="00C6163F"/>
    <w:rsid w:val="00C6164E"/>
    <w:rsid w:val="00C61698"/>
    <w:rsid w:val="00C616C3"/>
    <w:rsid w:val="00C617E9"/>
    <w:rsid w:val="00C6180F"/>
    <w:rsid w:val="00C61810"/>
    <w:rsid w:val="00C61840"/>
    <w:rsid w:val="00C618A7"/>
    <w:rsid w:val="00C618BE"/>
    <w:rsid w:val="00C618D7"/>
    <w:rsid w:val="00C618E8"/>
    <w:rsid w:val="00C61A8A"/>
    <w:rsid w:val="00C61ADA"/>
    <w:rsid w:val="00C61B02"/>
    <w:rsid w:val="00C61B30"/>
    <w:rsid w:val="00C61BB8"/>
    <w:rsid w:val="00C61C67"/>
    <w:rsid w:val="00C61D05"/>
    <w:rsid w:val="00C61D36"/>
    <w:rsid w:val="00C61DFB"/>
    <w:rsid w:val="00C61E2E"/>
    <w:rsid w:val="00C61E3C"/>
    <w:rsid w:val="00C61E76"/>
    <w:rsid w:val="00C61E99"/>
    <w:rsid w:val="00C61EF6"/>
    <w:rsid w:val="00C61F7C"/>
    <w:rsid w:val="00C61FB6"/>
    <w:rsid w:val="00C61FD4"/>
    <w:rsid w:val="00C62115"/>
    <w:rsid w:val="00C62153"/>
    <w:rsid w:val="00C6216A"/>
    <w:rsid w:val="00C6216B"/>
    <w:rsid w:val="00C62232"/>
    <w:rsid w:val="00C6231A"/>
    <w:rsid w:val="00C6233D"/>
    <w:rsid w:val="00C62366"/>
    <w:rsid w:val="00C623B0"/>
    <w:rsid w:val="00C623E3"/>
    <w:rsid w:val="00C62545"/>
    <w:rsid w:val="00C6254F"/>
    <w:rsid w:val="00C62628"/>
    <w:rsid w:val="00C62655"/>
    <w:rsid w:val="00C62663"/>
    <w:rsid w:val="00C62684"/>
    <w:rsid w:val="00C6270F"/>
    <w:rsid w:val="00C62757"/>
    <w:rsid w:val="00C62892"/>
    <w:rsid w:val="00C628D7"/>
    <w:rsid w:val="00C6292E"/>
    <w:rsid w:val="00C62A0B"/>
    <w:rsid w:val="00C62AB8"/>
    <w:rsid w:val="00C62AC0"/>
    <w:rsid w:val="00C62C0D"/>
    <w:rsid w:val="00C62C34"/>
    <w:rsid w:val="00C62CF5"/>
    <w:rsid w:val="00C62D11"/>
    <w:rsid w:val="00C62D7F"/>
    <w:rsid w:val="00C62D88"/>
    <w:rsid w:val="00C62DAB"/>
    <w:rsid w:val="00C62DB7"/>
    <w:rsid w:val="00C62E10"/>
    <w:rsid w:val="00C62E9B"/>
    <w:rsid w:val="00C62EC8"/>
    <w:rsid w:val="00C62FE3"/>
    <w:rsid w:val="00C6300A"/>
    <w:rsid w:val="00C63039"/>
    <w:rsid w:val="00C6307E"/>
    <w:rsid w:val="00C631A9"/>
    <w:rsid w:val="00C631B4"/>
    <w:rsid w:val="00C631DF"/>
    <w:rsid w:val="00C63392"/>
    <w:rsid w:val="00C633BA"/>
    <w:rsid w:val="00C6345D"/>
    <w:rsid w:val="00C634B2"/>
    <w:rsid w:val="00C63563"/>
    <w:rsid w:val="00C63596"/>
    <w:rsid w:val="00C63602"/>
    <w:rsid w:val="00C6360C"/>
    <w:rsid w:val="00C6361B"/>
    <w:rsid w:val="00C63663"/>
    <w:rsid w:val="00C63711"/>
    <w:rsid w:val="00C63891"/>
    <w:rsid w:val="00C638A3"/>
    <w:rsid w:val="00C638F5"/>
    <w:rsid w:val="00C6390C"/>
    <w:rsid w:val="00C63989"/>
    <w:rsid w:val="00C63A16"/>
    <w:rsid w:val="00C63A1C"/>
    <w:rsid w:val="00C63A93"/>
    <w:rsid w:val="00C63A94"/>
    <w:rsid w:val="00C63AA0"/>
    <w:rsid w:val="00C63AC3"/>
    <w:rsid w:val="00C63AE8"/>
    <w:rsid w:val="00C63AF8"/>
    <w:rsid w:val="00C63BD2"/>
    <w:rsid w:val="00C63BF3"/>
    <w:rsid w:val="00C63C0C"/>
    <w:rsid w:val="00C63C39"/>
    <w:rsid w:val="00C63D34"/>
    <w:rsid w:val="00C63DA3"/>
    <w:rsid w:val="00C63DF5"/>
    <w:rsid w:val="00C63EB6"/>
    <w:rsid w:val="00C63F1A"/>
    <w:rsid w:val="00C64001"/>
    <w:rsid w:val="00C64080"/>
    <w:rsid w:val="00C640E4"/>
    <w:rsid w:val="00C64264"/>
    <w:rsid w:val="00C642A2"/>
    <w:rsid w:val="00C6439E"/>
    <w:rsid w:val="00C643AA"/>
    <w:rsid w:val="00C644FD"/>
    <w:rsid w:val="00C6451A"/>
    <w:rsid w:val="00C64531"/>
    <w:rsid w:val="00C64561"/>
    <w:rsid w:val="00C64686"/>
    <w:rsid w:val="00C6471C"/>
    <w:rsid w:val="00C648DD"/>
    <w:rsid w:val="00C64AA1"/>
    <w:rsid w:val="00C64B5B"/>
    <w:rsid w:val="00C64C19"/>
    <w:rsid w:val="00C64C6A"/>
    <w:rsid w:val="00C64CAB"/>
    <w:rsid w:val="00C64CF0"/>
    <w:rsid w:val="00C64D82"/>
    <w:rsid w:val="00C64DC8"/>
    <w:rsid w:val="00C64E77"/>
    <w:rsid w:val="00C64E96"/>
    <w:rsid w:val="00C64EB5"/>
    <w:rsid w:val="00C64F5B"/>
    <w:rsid w:val="00C64FB7"/>
    <w:rsid w:val="00C64FBA"/>
    <w:rsid w:val="00C64FE4"/>
    <w:rsid w:val="00C650B9"/>
    <w:rsid w:val="00C650CA"/>
    <w:rsid w:val="00C650FD"/>
    <w:rsid w:val="00C65137"/>
    <w:rsid w:val="00C651FB"/>
    <w:rsid w:val="00C65351"/>
    <w:rsid w:val="00C654BA"/>
    <w:rsid w:val="00C654D1"/>
    <w:rsid w:val="00C6555B"/>
    <w:rsid w:val="00C6558F"/>
    <w:rsid w:val="00C65594"/>
    <w:rsid w:val="00C65647"/>
    <w:rsid w:val="00C6567C"/>
    <w:rsid w:val="00C6578C"/>
    <w:rsid w:val="00C657C0"/>
    <w:rsid w:val="00C657C5"/>
    <w:rsid w:val="00C657F5"/>
    <w:rsid w:val="00C65839"/>
    <w:rsid w:val="00C6586B"/>
    <w:rsid w:val="00C6586D"/>
    <w:rsid w:val="00C65889"/>
    <w:rsid w:val="00C659AF"/>
    <w:rsid w:val="00C659D7"/>
    <w:rsid w:val="00C65AD4"/>
    <w:rsid w:val="00C65B09"/>
    <w:rsid w:val="00C65B21"/>
    <w:rsid w:val="00C65B97"/>
    <w:rsid w:val="00C65BC9"/>
    <w:rsid w:val="00C65C4A"/>
    <w:rsid w:val="00C65C9D"/>
    <w:rsid w:val="00C65E60"/>
    <w:rsid w:val="00C65E78"/>
    <w:rsid w:val="00C65EC0"/>
    <w:rsid w:val="00C65F5D"/>
    <w:rsid w:val="00C65F74"/>
    <w:rsid w:val="00C65FBE"/>
    <w:rsid w:val="00C6602F"/>
    <w:rsid w:val="00C66078"/>
    <w:rsid w:val="00C661CD"/>
    <w:rsid w:val="00C661F9"/>
    <w:rsid w:val="00C663DD"/>
    <w:rsid w:val="00C663ED"/>
    <w:rsid w:val="00C6654C"/>
    <w:rsid w:val="00C665FC"/>
    <w:rsid w:val="00C66759"/>
    <w:rsid w:val="00C6679E"/>
    <w:rsid w:val="00C667A6"/>
    <w:rsid w:val="00C667EB"/>
    <w:rsid w:val="00C66859"/>
    <w:rsid w:val="00C668C1"/>
    <w:rsid w:val="00C668D8"/>
    <w:rsid w:val="00C668F3"/>
    <w:rsid w:val="00C66924"/>
    <w:rsid w:val="00C66937"/>
    <w:rsid w:val="00C669F7"/>
    <w:rsid w:val="00C66B37"/>
    <w:rsid w:val="00C66B79"/>
    <w:rsid w:val="00C66BE4"/>
    <w:rsid w:val="00C66CA4"/>
    <w:rsid w:val="00C66D2C"/>
    <w:rsid w:val="00C66DCB"/>
    <w:rsid w:val="00C66E0C"/>
    <w:rsid w:val="00C66E2E"/>
    <w:rsid w:val="00C66ED5"/>
    <w:rsid w:val="00C66ED6"/>
    <w:rsid w:val="00C66EDB"/>
    <w:rsid w:val="00C66EF0"/>
    <w:rsid w:val="00C66F0D"/>
    <w:rsid w:val="00C66FDA"/>
    <w:rsid w:val="00C67080"/>
    <w:rsid w:val="00C670D0"/>
    <w:rsid w:val="00C671AF"/>
    <w:rsid w:val="00C671FF"/>
    <w:rsid w:val="00C67202"/>
    <w:rsid w:val="00C6727F"/>
    <w:rsid w:val="00C672EC"/>
    <w:rsid w:val="00C672F7"/>
    <w:rsid w:val="00C67327"/>
    <w:rsid w:val="00C67391"/>
    <w:rsid w:val="00C67398"/>
    <w:rsid w:val="00C673EB"/>
    <w:rsid w:val="00C67449"/>
    <w:rsid w:val="00C6745E"/>
    <w:rsid w:val="00C67500"/>
    <w:rsid w:val="00C6754B"/>
    <w:rsid w:val="00C67594"/>
    <w:rsid w:val="00C675A9"/>
    <w:rsid w:val="00C67636"/>
    <w:rsid w:val="00C67788"/>
    <w:rsid w:val="00C67789"/>
    <w:rsid w:val="00C678E8"/>
    <w:rsid w:val="00C678F1"/>
    <w:rsid w:val="00C6790C"/>
    <w:rsid w:val="00C67942"/>
    <w:rsid w:val="00C67948"/>
    <w:rsid w:val="00C67AA9"/>
    <w:rsid w:val="00C67AB2"/>
    <w:rsid w:val="00C67BAD"/>
    <w:rsid w:val="00C67BB2"/>
    <w:rsid w:val="00C67BBD"/>
    <w:rsid w:val="00C67C5B"/>
    <w:rsid w:val="00C67CB5"/>
    <w:rsid w:val="00C67CCF"/>
    <w:rsid w:val="00C67CDC"/>
    <w:rsid w:val="00C67CE6"/>
    <w:rsid w:val="00C67D49"/>
    <w:rsid w:val="00C67E10"/>
    <w:rsid w:val="00C67E6F"/>
    <w:rsid w:val="00C67ED6"/>
    <w:rsid w:val="00C67EE0"/>
    <w:rsid w:val="00C67F08"/>
    <w:rsid w:val="00C67F59"/>
    <w:rsid w:val="00C70053"/>
    <w:rsid w:val="00C700F5"/>
    <w:rsid w:val="00C7018D"/>
    <w:rsid w:val="00C701B9"/>
    <w:rsid w:val="00C7033A"/>
    <w:rsid w:val="00C7039E"/>
    <w:rsid w:val="00C703A7"/>
    <w:rsid w:val="00C703EC"/>
    <w:rsid w:val="00C703F9"/>
    <w:rsid w:val="00C7040A"/>
    <w:rsid w:val="00C70544"/>
    <w:rsid w:val="00C70583"/>
    <w:rsid w:val="00C7066C"/>
    <w:rsid w:val="00C7068D"/>
    <w:rsid w:val="00C7069E"/>
    <w:rsid w:val="00C706B8"/>
    <w:rsid w:val="00C706C0"/>
    <w:rsid w:val="00C706E2"/>
    <w:rsid w:val="00C7078E"/>
    <w:rsid w:val="00C707B5"/>
    <w:rsid w:val="00C707BB"/>
    <w:rsid w:val="00C707D4"/>
    <w:rsid w:val="00C70899"/>
    <w:rsid w:val="00C708C9"/>
    <w:rsid w:val="00C708D1"/>
    <w:rsid w:val="00C708D3"/>
    <w:rsid w:val="00C70902"/>
    <w:rsid w:val="00C709AE"/>
    <w:rsid w:val="00C70A0D"/>
    <w:rsid w:val="00C70A54"/>
    <w:rsid w:val="00C70A5B"/>
    <w:rsid w:val="00C70A69"/>
    <w:rsid w:val="00C70A72"/>
    <w:rsid w:val="00C70AEA"/>
    <w:rsid w:val="00C70AFD"/>
    <w:rsid w:val="00C70B33"/>
    <w:rsid w:val="00C70B8E"/>
    <w:rsid w:val="00C70BDA"/>
    <w:rsid w:val="00C70C04"/>
    <w:rsid w:val="00C70C76"/>
    <w:rsid w:val="00C70D5B"/>
    <w:rsid w:val="00C70EAD"/>
    <w:rsid w:val="00C70ED2"/>
    <w:rsid w:val="00C70ED7"/>
    <w:rsid w:val="00C70EE5"/>
    <w:rsid w:val="00C70EFA"/>
    <w:rsid w:val="00C7101F"/>
    <w:rsid w:val="00C7103A"/>
    <w:rsid w:val="00C7106E"/>
    <w:rsid w:val="00C710F8"/>
    <w:rsid w:val="00C71210"/>
    <w:rsid w:val="00C7138A"/>
    <w:rsid w:val="00C71404"/>
    <w:rsid w:val="00C71472"/>
    <w:rsid w:val="00C714C1"/>
    <w:rsid w:val="00C71597"/>
    <w:rsid w:val="00C71727"/>
    <w:rsid w:val="00C7172F"/>
    <w:rsid w:val="00C71775"/>
    <w:rsid w:val="00C717E9"/>
    <w:rsid w:val="00C718EA"/>
    <w:rsid w:val="00C7190A"/>
    <w:rsid w:val="00C71914"/>
    <w:rsid w:val="00C71A3C"/>
    <w:rsid w:val="00C71A52"/>
    <w:rsid w:val="00C71A62"/>
    <w:rsid w:val="00C71A7C"/>
    <w:rsid w:val="00C71ABD"/>
    <w:rsid w:val="00C71B02"/>
    <w:rsid w:val="00C71BC8"/>
    <w:rsid w:val="00C71C8E"/>
    <w:rsid w:val="00C71CC9"/>
    <w:rsid w:val="00C71CCA"/>
    <w:rsid w:val="00C71DD1"/>
    <w:rsid w:val="00C71DDF"/>
    <w:rsid w:val="00C71E13"/>
    <w:rsid w:val="00C71E21"/>
    <w:rsid w:val="00C71E58"/>
    <w:rsid w:val="00C71E7B"/>
    <w:rsid w:val="00C71EE8"/>
    <w:rsid w:val="00C71FDB"/>
    <w:rsid w:val="00C72029"/>
    <w:rsid w:val="00C72068"/>
    <w:rsid w:val="00C7211F"/>
    <w:rsid w:val="00C721EC"/>
    <w:rsid w:val="00C722F1"/>
    <w:rsid w:val="00C72370"/>
    <w:rsid w:val="00C7243C"/>
    <w:rsid w:val="00C7263E"/>
    <w:rsid w:val="00C72645"/>
    <w:rsid w:val="00C726F9"/>
    <w:rsid w:val="00C72701"/>
    <w:rsid w:val="00C72798"/>
    <w:rsid w:val="00C727D7"/>
    <w:rsid w:val="00C729BD"/>
    <w:rsid w:val="00C72A05"/>
    <w:rsid w:val="00C72A23"/>
    <w:rsid w:val="00C72A46"/>
    <w:rsid w:val="00C72A6C"/>
    <w:rsid w:val="00C72AD2"/>
    <w:rsid w:val="00C72AD7"/>
    <w:rsid w:val="00C72BE8"/>
    <w:rsid w:val="00C72C71"/>
    <w:rsid w:val="00C72C9D"/>
    <w:rsid w:val="00C72D6E"/>
    <w:rsid w:val="00C72E29"/>
    <w:rsid w:val="00C73043"/>
    <w:rsid w:val="00C73054"/>
    <w:rsid w:val="00C730AC"/>
    <w:rsid w:val="00C73109"/>
    <w:rsid w:val="00C73179"/>
    <w:rsid w:val="00C73327"/>
    <w:rsid w:val="00C7333D"/>
    <w:rsid w:val="00C7335A"/>
    <w:rsid w:val="00C733DD"/>
    <w:rsid w:val="00C734F3"/>
    <w:rsid w:val="00C73515"/>
    <w:rsid w:val="00C7354D"/>
    <w:rsid w:val="00C73622"/>
    <w:rsid w:val="00C7363C"/>
    <w:rsid w:val="00C73641"/>
    <w:rsid w:val="00C73651"/>
    <w:rsid w:val="00C736CA"/>
    <w:rsid w:val="00C736F7"/>
    <w:rsid w:val="00C73761"/>
    <w:rsid w:val="00C737A2"/>
    <w:rsid w:val="00C737C9"/>
    <w:rsid w:val="00C737D0"/>
    <w:rsid w:val="00C737D9"/>
    <w:rsid w:val="00C737FB"/>
    <w:rsid w:val="00C73871"/>
    <w:rsid w:val="00C73891"/>
    <w:rsid w:val="00C738BF"/>
    <w:rsid w:val="00C738C8"/>
    <w:rsid w:val="00C738F7"/>
    <w:rsid w:val="00C73995"/>
    <w:rsid w:val="00C73A45"/>
    <w:rsid w:val="00C73AAE"/>
    <w:rsid w:val="00C73ACF"/>
    <w:rsid w:val="00C73AD7"/>
    <w:rsid w:val="00C73B7B"/>
    <w:rsid w:val="00C73BB7"/>
    <w:rsid w:val="00C73BCE"/>
    <w:rsid w:val="00C73BE5"/>
    <w:rsid w:val="00C73C2D"/>
    <w:rsid w:val="00C73CA0"/>
    <w:rsid w:val="00C73D03"/>
    <w:rsid w:val="00C73DB9"/>
    <w:rsid w:val="00C73DD9"/>
    <w:rsid w:val="00C73E1E"/>
    <w:rsid w:val="00C73EA9"/>
    <w:rsid w:val="00C73ED7"/>
    <w:rsid w:val="00C73EE7"/>
    <w:rsid w:val="00C73F39"/>
    <w:rsid w:val="00C73F8D"/>
    <w:rsid w:val="00C73F98"/>
    <w:rsid w:val="00C74074"/>
    <w:rsid w:val="00C740B1"/>
    <w:rsid w:val="00C7413B"/>
    <w:rsid w:val="00C741A0"/>
    <w:rsid w:val="00C741B6"/>
    <w:rsid w:val="00C74262"/>
    <w:rsid w:val="00C742AE"/>
    <w:rsid w:val="00C743C3"/>
    <w:rsid w:val="00C743E9"/>
    <w:rsid w:val="00C74420"/>
    <w:rsid w:val="00C74470"/>
    <w:rsid w:val="00C74479"/>
    <w:rsid w:val="00C7450F"/>
    <w:rsid w:val="00C745E5"/>
    <w:rsid w:val="00C7463C"/>
    <w:rsid w:val="00C7464D"/>
    <w:rsid w:val="00C746BB"/>
    <w:rsid w:val="00C7473E"/>
    <w:rsid w:val="00C7474E"/>
    <w:rsid w:val="00C7476B"/>
    <w:rsid w:val="00C7477D"/>
    <w:rsid w:val="00C74784"/>
    <w:rsid w:val="00C74804"/>
    <w:rsid w:val="00C74829"/>
    <w:rsid w:val="00C74838"/>
    <w:rsid w:val="00C7483A"/>
    <w:rsid w:val="00C74840"/>
    <w:rsid w:val="00C749CA"/>
    <w:rsid w:val="00C74A1E"/>
    <w:rsid w:val="00C74B44"/>
    <w:rsid w:val="00C74B70"/>
    <w:rsid w:val="00C74BE3"/>
    <w:rsid w:val="00C74C13"/>
    <w:rsid w:val="00C74CB5"/>
    <w:rsid w:val="00C74CEF"/>
    <w:rsid w:val="00C74DEA"/>
    <w:rsid w:val="00C74E18"/>
    <w:rsid w:val="00C74F28"/>
    <w:rsid w:val="00C74F79"/>
    <w:rsid w:val="00C74F87"/>
    <w:rsid w:val="00C74FA4"/>
    <w:rsid w:val="00C74FDC"/>
    <w:rsid w:val="00C750AD"/>
    <w:rsid w:val="00C751BA"/>
    <w:rsid w:val="00C753E0"/>
    <w:rsid w:val="00C7565E"/>
    <w:rsid w:val="00C75662"/>
    <w:rsid w:val="00C75672"/>
    <w:rsid w:val="00C756E8"/>
    <w:rsid w:val="00C756F2"/>
    <w:rsid w:val="00C756F5"/>
    <w:rsid w:val="00C757B9"/>
    <w:rsid w:val="00C75901"/>
    <w:rsid w:val="00C7590F"/>
    <w:rsid w:val="00C75948"/>
    <w:rsid w:val="00C75997"/>
    <w:rsid w:val="00C759F8"/>
    <w:rsid w:val="00C75A18"/>
    <w:rsid w:val="00C75A1D"/>
    <w:rsid w:val="00C75A2F"/>
    <w:rsid w:val="00C75A53"/>
    <w:rsid w:val="00C75A62"/>
    <w:rsid w:val="00C75A79"/>
    <w:rsid w:val="00C75D2E"/>
    <w:rsid w:val="00C75D9A"/>
    <w:rsid w:val="00C75E8F"/>
    <w:rsid w:val="00C7608A"/>
    <w:rsid w:val="00C76135"/>
    <w:rsid w:val="00C76273"/>
    <w:rsid w:val="00C76323"/>
    <w:rsid w:val="00C7638F"/>
    <w:rsid w:val="00C7639E"/>
    <w:rsid w:val="00C763B2"/>
    <w:rsid w:val="00C763D4"/>
    <w:rsid w:val="00C764C2"/>
    <w:rsid w:val="00C76509"/>
    <w:rsid w:val="00C76522"/>
    <w:rsid w:val="00C766E6"/>
    <w:rsid w:val="00C7673D"/>
    <w:rsid w:val="00C76788"/>
    <w:rsid w:val="00C76868"/>
    <w:rsid w:val="00C7687B"/>
    <w:rsid w:val="00C768C3"/>
    <w:rsid w:val="00C7697E"/>
    <w:rsid w:val="00C76A7D"/>
    <w:rsid w:val="00C76AAE"/>
    <w:rsid w:val="00C76AC6"/>
    <w:rsid w:val="00C76B2F"/>
    <w:rsid w:val="00C76B9A"/>
    <w:rsid w:val="00C76B9D"/>
    <w:rsid w:val="00C76BA0"/>
    <w:rsid w:val="00C76C24"/>
    <w:rsid w:val="00C76CA7"/>
    <w:rsid w:val="00C76E11"/>
    <w:rsid w:val="00C76ED2"/>
    <w:rsid w:val="00C76F8F"/>
    <w:rsid w:val="00C77126"/>
    <w:rsid w:val="00C77161"/>
    <w:rsid w:val="00C77173"/>
    <w:rsid w:val="00C7717C"/>
    <w:rsid w:val="00C77191"/>
    <w:rsid w:val="00C7736F"/>
    <w:rsid w:val="00C773A1"/>
    <w:rsid w:val="00C773AC"/>
    <w:rsid w:val="00C7753E"/>
    <w:rsid w:val="00C77578"/>
    <w:rsid w:val="00C775A4"/>
    <w:rsid w:val="00C77621"/>
    <w:rsid w:val="00C7766D"/>
    <w:rsid w:val="00C776AB"/>
    <w:rsid w:val="00C7776A"/>
    <w:rsid w:val="00C7779B"/>
    <w:rsid w:val="00C77822"/>
    <w:rsid w:val="00C77836"/>
    <w:rsid w:val="00C77912"/>
    <w:rsid w:val="00C77925"/>
    <w:rsid w:val="00C7793A"/>
    <w:rsid w:val="00C77942"/>
    <w:rsid w:val="00C779AB"/>
    <w:rsid w:val="00C779B6"/>
    <w:rsid w:val="00C779CA"/>
    <w:rsid w:val="00C77ABC"/>
    <w:rsid w:val="00C77B42"/>
    <w:rsid w:val="00C77BA1"/>
    <w:rsid w:val="00C77C19"/>
    <w:rsid w:val="00C77C38"/>
    <w:rsid w:val="00C77D44"/>
    <w:rsid w:val="00C77D70"/>
    <w:rsid w:val="00C77EA0"/>
    <w:rsid w:val="00C77ECE"/>
    <w:rsid w:val="00C77EEB"/>
    <w:rsid w:val="00C77F52"/>
    <w:rsid w:val="00C77FAB"/>
    <w:rsid w:val="00C80014"/>
    <w:rsid w:val="00C800BE"/>
    <w:rsid w:val="00C800C3"/>
    <w:rsid w:val="00C80108"/>
    <w:rsid w:val="00C8010C"/>
    <w:rsid w:val="00C80142"/>
    <w:rsid w:val="00C801DA"/>
    <w:rsid w:val="00C80226"/>
    <w:rsid w:val="00C80266"/>
    <w:rsid w:val="00C8029C"/>
    <w:rsid w:val="00C802C9"/>
    <w:rsid w:val="00C8031B"/>
    <w:rsid w:val="00C80476"/>
    <w:rsid w:val="00C804B9"/>
    <w:rsid w:val="00C804E2"/>
    <w:rsid w:val="00C80587"/>
    <w:rsid w:val="00C805BC"/>
    <w:rsid w:val="00C8060F"/>
    <w:rsid w:val="00C80667"/>
    <w:rsid w:val="00C80673"/>
    <w:rsid w:val="00C80719"/>
    <w:rsid w:val="00C8082E"/>
    <w:rsid w:val="00C80849"/>
    <w:rsid w:val="00C808DC"/>
    <w:rsid w:val="00C808E2"/>
    <w:rsid w:val="00C80960"/>
    <w:rsid w:val="00C809B2"/>
    <w:rsid w:val="00C809B3"/>
    <w:rsid w:val="00C809CC"/>
    <w:rsid w:val="00C80AC8"/>
    <w:rsid w:val="00C80B01"/>
    <w:rsid w:val="00C80B05"/>
    <w:rsid w:val="00C80D5D"/>
    <w:rsid w:val="00C80DB6"/>
    <w:rsid w:val="00C80DE3"/>
    <w:rsid w:val="00C80DEC"/>
    <w:rsid w:val="00C80DED"/>
    <w:rsid w:val="00C80E89"/>
    <w:rsid w:val="00C80E9C"/>
    <w:rsid w:val="00C80EC0"/>
    <w:rsid w:val="00C80ECB"/>
    <w:rsid w:val="00C80F8E"/>
    <w:rsid w:val="00C8101C"/>
    <w:rsid w:val="00C81172"/>
    <w:rsid w:val="00C8119B"/>
    <w:rsid w:val="00C811A8"/>
    <w:rsid w:val="00C811ED"/>
    <w:rsid w:val="00C812F4"/>
    <w:rsid w:val="00C812FB"/>
    <w:rsid w:val="00C81304"/>
    <w:rsid w:val="00C8137B"/>
    <w:rsid w:val="00C813D0"/>
    <w:rsid w:val="00C8142E"/>
    <w:rsid w:val="00C8143F"/>
    <w:rsid w:val="00C814E4"/>
    <w:rsid w:val="00C81520"/>
    <w:rsid w:val="00C8152F"/>
    <w:rsid w:val="00C81530"/>
    <w:rsid w:val="00C81554"/>
    <w:rsid w:val="00C8156E"/>
    <w:rsid w:val="00C815AB"/>
    <w:rsid w:val="00C815C4"/>
    <w:rsid w:val="00C81673"/>
    <w:rsid w:val="00C816AD"/>
    <w:rsid w:val="00C8179D"/>
    <w:rsid w:val="00C818E6"/>
    <w:rsid w:val="00C81B0D"/>
    <w:rsid w:val="00C81BC3"/>
    <w:rsid w:val="00C81C0F"/>
    <w:rsid w:val="00C81C5E"/>
    <w:rsid w:val="00C81C6B"/>
    <w:rsid w:val="00C81CF8"/>
    <w:rsid w:val="00C81D80"/>
    <w:rsid w:val="00C81DC2"/>
    <w:rsid w:val="00C81E1B"/>
    <w:rsid w:val="00C81E64"/>
    <w:rsid w:val="00C81EC4"/>
    <w:rsid w:val="00C81EF1"/>
    <w:rsid w:val="00C81EF3"/>
    <w:rsid w:val="00C81F1C"/>
    <w:rsid w:val="00C81F2C"/>
    <w:rsid w:val="00C81FAE"/>
    <w:rsid w:val="00C8209E"/>
    <w:rsid w:val="00C820A4"/>
    <w:rsid w:val="00C820AC"/>
    <w:rsid w:val="00C820B5"/>
    <w:rsid w:val="00C820E9"/>
    <w:rsid w:val="00C82109"/>
    <w:rsid w:val="00C8218B"/>
    <w:rsid w:val="00C821B4"/>
    <w:rsid w:val="00C82252"/>
    <w:rsid w:val="00C822EA"/>
    <w:rsid w:val="00C822F3"/>
    <w:rsid w:val="00C82333"/>
    <w:rsid w:val="00C8233A"/>
    <w:rsid w:val="00C823C4"/>
    <w:rsid w:val="00C824B0"/>
    <w:rsid w:val="00C82519"/>
    <w:rsid w:val="00C82526"/>
    <w:rsid w:val="00C8254E"/>
    <w:rsid w:val="00C82566"/>
    <w:rsid w:val="00C82672"/>
    <w:rsid w:val="00C826D7"/>
    <w:rsid w:val="00C826FA"/>
    <w:rsid w:val="00C827AA"/>
    <w:rsid w:val="00C82855"/>
    <w:rsid w:val="00C828FC"/>
    <w:rsid w:val="00C82A0E"/>
    <w:rsid w:val="00C82A17"/>
    <w:rsid w:val="00C82A25"/>
    <w:rsid w:val="00C82A82"/>
    <w:rsid w:val="00C82A8C"/>
    <w:rsid w:val="00C82AE6"/>
    <w:rsid w:val="00C82B03"/>
    <w:rsid w:val="00C82B2E"/>
    <w:rsid w:val="00C82B3C"/>
    <w:rsid w:val="00C82BAA"/>
    <w:rsid w:val="00C82BC1"/>
    <w:rsid w:val="00C82C9F"/>
    <w:rsid w:val="00C82CDE"/>
    <w:rsid w:val="00C82CFC"/>
    <w:rsid w:val="00C82D8C"/>
    <w:rsid w:val="00C82D90"/>
    <w:rsid w:val="00C82DEA"/>
    <w:rsid w:val="00C82E8C"/>
    <w:rsid w:val="00C82EBF"/>
    <w:rsid w:val="00C82EDC"/>
    <w:rsid w:val="00C82F57"/>
    <w:rsid w:val="00C82F5B"/>
    <w:rsid w:val="00C83017"/>
    <w:rsid w:val="00C83027"/>
    <w:rsid w:val="00C83074"/>
    <w:rsid w:val="00C830FB"/>
    <w:rsid w:val="00C83113"/>
    <w:rsid w:val="00C83136"/>
    <w:rsid w:val="00C83173"/>
    <w:rsid w:val="00C831C7"/>
    <w:rsid w:val="00C831DF"/>
    <w:rsid w:val="00C83213"/>
    <w:rsid w:val="00C8329C"/>
    <w:rsid w:val="00C83365"/>
    <w:rsid w:val="00C8343C"/>
    <w:rsid w:val="00C8351A"/>
    <w:rsid w:val="00C83544"/>
    <w:rsid w:val="00C83659"/>
    <w:rsid w:val="00C83670"/>
    <w:rsid w:val="00C836C5"/>
    <w:rsid w:val="00C836D0"/>
    <w:rsid w:val="00C83700"/>
    <w:rsid w:val="00C838C0"/>
    <w:rsid w:val="00C83975"/>
    <w:rsid w:val="00C83983"/>
    <w:rsid w:val="00C839AC"/>
    <w:rsid w:val="00C839EC"/>
    <w:rsid w:val="00C83B4D"/>
    <w:rsid w:val="00C83BD0"/>
    <w:rsid w:val="00C83CEB"/>
    <w:rsid w:val="00C83CFA"/>
    <w:rsid w:val="00C83D0F"/>
    <w:rsid w:val="00C83D27"/>
    <w:rsid w:val="00C83E04"/>
    <w:rsid w:val="00C83FD2"/>
    <w:rsid w:val="00C8402C"/>
    <w:rsid w:val="00C840E7"/>
    <w:rsid w:val="00C840ED"/>
    <w:rsid w:val="00C8412A"/>
    <w:rsid w:val="00C84180"/>
    <w:rsid w:val="00C841C6"/>
    <w:rsid w:val="00C84202"/>
    <w:rsid w:val="00C8428A"/>
    <w:rsid w:val="00C842A3"/>
    <w:rsid w:val="00C8431A"/>
    <w:rsid w:val="00C84365"/>
    <w:rsid w:val="00C843A1"/>
    <w:rsid w:val="00C843BD"/>
    <w:rsid w:val="00C843E8"/>
    <w:rsid w:val="00C84414"/>
    <w:rsid w:val="00C84443"/>
    <w:rsid w:val="00C8446D"/>
    <w:rsid w:val="00C84497"/>
    <w:rsid w:val="00C844C4"/>
    <w:rsid w:val="00C84545"/>
    <w:rsid w:val="00C8459F"/>
    <w:rsid w:val="00C845CE"/>
    <w:rsid w:val="00C8467A"/>
    <w:rsid w:val="00C846FD"/>
    <w:rsid w:val="00C84767"/>
    <w:rsid w:val="00C84866"/>
    <w:rsid w:val="00C848A1"/>
    <w:rsid w:val="00C848F5"/>
    <w:rsid w:val="00C84963"/>
    <w:rsid w:val="00C84976"/>
    <w:rsid w:val="00C849D3"/>
    <w:rsid w:val="00C849DE"/>
    <w:rsid w:val="00C84A16"/>
    <w:rsid w:val="00C84A4F"/>
    <w:rsid w:val="00C84B35"/>
    <w:rsid w:val="00C84BBA"/>
    <w:rsid w:val="00C84C66"/>
    <w:rsid w:val="00C84CDF"/>
    <w:rsid w:val="00C84CFF"/>
    <w:rsid w:val="00C84DED"/>
    <w:rsid w:val="00C84E66"/>
    <w:rsid w:val="00C84E88"/>
    <w:rsid w:val="00C84EBC"/>
    <w:rsid w:val="00C84EC2"/>
    <w:rsid w:val="00C84F46"/>
    <w:rsid w:val="00C84FAC"/>
    <w:rsid w:val="00C85010"/>
    <w:rsid w:val="00C85025"/>
    <w:rsid w:val="00C8502F"/>
    <w:rsid w:val="00C850BA"/>
    <w:rsid w:val="00C850EB"/>
    <w:rsid w:val="00C85122"/>
    <w:rsid w:val="00C85142"/>
    <w:rsid w:val="00C85146"/>
    <w:rsid w:val="00C851A6"/>
    <w:rsid w:val="00C851E9"/>
    <w:rsid w:val="00C8522B"/>
    <w:rsid w:val="00C8524C"/>
    <w:rsid w:val="00C85578"/>
    <w:rsid w:val="00C855B5"/>
    <w:rsid w:val="00C855BF"/>
    <w:rsid w:val="00C8562D"/>
    <w:rsid w:val="00C85634"/>
    <w:rsid w:val="00C8563E"/>
    <w:rsid w:val="00C856EC"/>
    <w:rsid w:val="00C85731"/>
    <w:rsid w:val="00C8575A"/>
    <w:rsid w:val="00C8580E"/>
    <w:rsid w:val="00C8582C"/>
    <w:rsid w:val="00C85888"/>
    <w:rsid w:val="00C859A3"/>
    <w:rsid w:val="00C85A34"/>
    <w:rsid w:val="00C85A4D"/>
    <w:rsid w:val="00C85AC6"/>
    <w:rsid w:val="00C85BED"/>
    <w:rsid w:val="00C85C50"/>
    <w:rsid w:val="00C85D02"/>
    <w:rsid w:val="00C85D0D"/>
    <w:rsid w:val="00C85DC1"/>
    <w:rsid w:val="00C85DD5"/>
    <w:rsid w:val="00C85E18"/>
    <w:rsid w:val="00C85E3F"/>
    <w:rsid w:val="00C85F1D"/>
    <w:rsid w:val="00C85F29"/>
    <w:rsid w:val="00C85F2C"/>
    <w:rsid w:val="00C85FA1"/>
    <w:rsid w:val="00C85FF2"/>
    <w:rsid w:val="00C8607F"/>
    <w:rsid w:val="00C860B6"/>
    <w:rsid w:val="00C860EF"/>
    <w:rsid w:val="00C86131"/>
    <w:rsid w:val="00C86184"/>
    <w:rsid w:val="00C861B5"/>
    <w:rsid w:val="00C861C7"/>
    <w:rsid w:val="00C862C8"/>
    <w:rsid w:val="00C86374"/>
    <w:rsid w:val="00C863B9"/>
    <w:rsid w:val="00C863CA"/>
    <w:rsid w:val="00C86406"/>
    <w:rsid w:val="00C8642D"/>
    <w:rsid w:val="00C8645A"/>
    <w:rsid w:val="00C86519"/>
    <w:rsid w:val="00C8655C"/>
    <w:rsid w:val="00C8655E"/>
    <w:rsid w:val="00C865D9"/>
    <w:rsid w:val="00C8667B"/>
    <w:rsid w:val="00C8672A"/>
    <w:rsid w:val="00C8676A"/>
    <w:rsid w:val="00C867D2"/>
    <w:rsid w:val="00C867E2"/>
    <w:rsid w:val="00C86873"/>
    <w:rsid w:val="00C86894"/>
    <w:rsid w:val="00C868B4"/>
    <w:rsid w:val="00C86AD7"/>
    <w:rsid w:val="00C86B57"/>
    <w:rsid w:val="00C86B90"/>
    <w:rsid w:val="00C86BA3"/>
    <w:rsid w:val="00C86BAB"/>
    <w:rsid w:val="00C86C83"/>
    <w:rsid w:val="00C86C9F"/>
    <w:rsid w:val="00C86CCA"/>
    <w:rsid w:val="00C86D3C"/>
    <w:rsid w:val="00C86D91"/>
    <w:rsid w:val="00C86E27"/>
    <w:rsid w:val="00C86E91"/>
    <w:rsid w:val="00C86EB2"/>
    <w:rsid w:val="00C86EFB"/>
    <w:rsid w:val="00C86F19"/>
    <w:rsid w:val="00C8700A"/>
    <w:rsid w:val="00C87064"/>
    <w:rsid w:val="00C8708F"/>
    <w:rsid w:val="00C87192"/>
    <w:rsid w:val="00C871E5"/>
    <w:rsid w:val="00C87266"/>
    <w:rsid w:val="00C87359"/>
    <w:rsid w:val="00C8735C"/>
    <w:rsid w:val="00C8738F"/>
    <w:rsid w:val="00C873C9"/>
    <w:rsid w:val="00C873F9"/>
    <w:rsid w:val="00C87400"/>
    <w:rsid w:val="00C8742A"/>
    <w:rsid w:val="00C8747F"/>
    <w:rsid w:val="00C874CE"/>
    <w:rsid w:val="00C875B3"/>
    <w:rsid w:val="00C875C5"/>
    <w:rsid w:val="00C875E4"/>
    <w:rsid w:val="00C8760E"/>
    <w:rsid w:val="00C87646"/>
    <w:rsid w:val="00C87694"/>
    <w:rsid w:val="00C8789A"/>
    <w:rsid w:val="00C878C6"/>
    <w:rsid w:val="00C87A1C"/>
    <w:rsid w:val="00C87A73"/>
    <w:rsid w:val="00C87AD9"/>
    <w:rsid w:val="00C87AEE"/>
    <w:rsid w:val="00C87B2A"/>
    <w:rsid w:val="00C87B6A"/>
    <w:rsid w:val="00C87D6F"/>
    <w:rsid w:val="00C87E46"/>
    <w:rsid w:val="00C87EA4"/>
    <w:rsid w:val="00C87EC6"/>
    <w:rsid w:val="00C87EED"/>
    <w:rsid w:val="00C87EF5"/>
    <w:rsid w:val="00C87EF8"/>
    <w:rsid w:val="00C87F43"/>
    <w:rsid w:val="00C9005F"/>
    <w:rsid w:val="00C90075"/>
    <w:rsid w:val="00C900D7"/>
    <w:rsid w:val="00C901BC"/>
    <w:rsid w:val="00C90260"/>
    <w:rsid w:val="00C90320"/>
    <w:rsid w:val="00C9037B"/>
    <w:rsid w:val="00C903A6"/>
    <w:rsid w:val="00C903BB"/>
    <w:rsid w:val="00C90404"/>
    <w:rsid w:val="00C9047A"/>
    <w:rsid w:val="00C9049B"/>
    <w:rsid w:val="00C904C1"/>
    <w:rsid w:val="00C90508"/>
    <w:rsid w:val="00C90543"/>
    <w:rsid w:val="00C90558"/>
    <w:rsid w:val="00C90563"/>
    <w:rsid w:val="00C9063D"/>
    <w:rsid w:val="00C9064C"/>
    <w:rsid w:val="00C90665"/>
    <w:rsid w:val="00C906D5"/>
    <w:rsid w:val="00C908C5"/>
    <w:rsid w:val="00C90905"/>
    <w:rsid w:val="00C9090D"/>
    <w:rsid w:val="00C90919"/>
    <w:rsid w:val="00C90924"/>
    <w:rsid w:val="00C909DE"/>
    <w:rsid w:val="00C90A25"/>
    <w:rsid w:val="00C90A5E"/>
    <w:rsid w:val="00C90AA1"/>
    <w:rsid w:val="00C90B35"/>
    <w:rsid w:val="00C90B38"/>
    <w:rsid w:val="00C90B62"/>
    <w:rsid w:val="00C90B81"/>
    <w:rsid w:val="00C90C16"/>
    <w:rsid w:val="00C90C6A"/>
    <w:rsid w:val="00C90C9C"/>
    <w:rsid w:val="00C90CF8"/>
    <w:rsid w:val="00C90D82"/>
    <w:rsid w:val="00C90E4C"/>
    <w:rsid w:val="00C90F69"/>
    <w:rsid w:val="00C90F7C"/>
    <w:rsid w:val="00C90F80"/>
    <w:rsid w:val="00C91185"/>
    <w:rsid w:val="00C9118E"/>
    <w:rsid w:val="00C911F8"/>
    <w:rsid w:val="00C912DB"/>
    <w:rsid w:val="00C91306"/>
    <w:rsid w:val="00C91309"/>
    <w:rsid w:val="00C91338"/>
    <w:rsid w:val="00C9134B"/>
    <w:rsid w:val="00C913A1"/>
    <w:rsid w:val="00C913ED"/>
    <w:rsid w:val="00C91463"/>
    <w:rsid w:val="00C91479"/>
    <w:rsid w:val="00C91495"/>
    <w:rsid w:val="00C91503"/>
    <w:rsid w:val="00C9155F"/>
    <w:rsid w:val="00C9157E"/>
    <w:rsid w:val="00C915E4"/>
    <w:rsid w:val="00C9160A"/>
    <w:rsid w:val="00C9163D"/>
    <w:rsid w:val="00C916C0"/>
    <w:rsid w:val="00C916E9"/>
    <w:rsid w:val="00C916FF"/>
    <w:rsid w:val="00C9179E"/>
    <w:rsid w:val="00C917C1"/>
    <w:rsid w:val="00C9182A"/>
    <w:rsid w:val="00C91841"/>
    <w:rsid w:val="00C91861"/>
    <w:rsid w:val="00C91884"/>
    <w:rsid w:val="00C9188D"/>
    <w:rsid w:val="00C918F2"/>
    <w:rsid w:val="00C918F6"/>
    <w:rsid w:val="00C91972"/>
    <w:rsid w:val="00C919DF"/>
    <w:rsid w:val="00C91A3D"/>
    <w:rsid w:val="00C91A40"/>
    <w:rsid w:val="00C91A66"/>
    <w:rsid w:val="00C91ABD"/>
    <w:rsid w:val="00C91B7E"/>
    <w:rsid w:val="00C91B92"/>
    <w:rsid w:val="00C91C54"/>
    <w:rsid w:val="00C91C77"/>
    <w:rsid w:val="00C91C92"/>
    <w:rsid w:val="00C91C9F"/>
    <w:rsid w:val="00C91DB2"/>
    <w:rsid w:val="00C91E73"/>
    <w:rsid w:val="00C91F1A"/>
    <w:rsid w:val="00C91F2E"/>
    <w:rsid w:val="00C91F56"/>
    <w:rsid w:val="00C91F6B"/>
    <w:rsid w:val="00C9203A"/>
    <w:rsid w:val="00C9212C"/>
    <w:rsid w:val="00C9213C"/>
    <w:rsid w:val="00C92145"/>
    <w:rsid w:val="00C921DF"/>
    <w:rsid w:val="00C922AD"/>
    <w:rsid w:val="00C92332"/>
    <w:rsid w:val="00C923D1"/>
    <w:rsid w:val="00C9248A"/>
    <w:rsid w:val="00C924A7"/>
    <w:rsid w:val="00C924CF"/>
    <w:rsid w:val="00C92529"/>
    <w:rsid w:val="00C9256F"/>
    <w:rsid w:val="00C92656"/>
    <w:rsid w:val="00C926F2"/>
    <w:rsid w:val="00C926F9"/>
    <w:rsid w:val="00C92732"/>
    <w:rsid w:val="00C9277E"/>
    <w:rsid w:val="00C927D9"/>
    <w:rsid w:val="00C927E1"/>
    <w:rsid w:val="00C927FA"/>
    <w:rsid w:val="00C9287A"/>
    <w:rsid w:val="00C928C7"/>
    <w:rsid w:val="00C928DB"/>
    <w:rsid w:val="00C92927"/>
    <w:rsid w:val="00C9293B"/>
    <w:rsid w:val="00C929A3"/>
    <w:rsid w:val="00C929E0"/>
    <w:rsid w:val="00C92A76"/>
    <w:rsid w:val="00C92AAF"/>
    <w:rsid w:val="00C92B34"/>
    <w:rsid w:val="00C92B9D"/>
    <w:rsid w:val="00C92BEA"/>
    <w:rsid w:val="00C92C97"/>
    <w:rsid w:val="00C92D30"/>
    <w:rsid w:val="00C92D92"/>
    <w:rsid w:val="00C92E3C"/>
    <w:rsid w:val="00C92E9B"/>
    <w:rsid w:val="00C92F0B"/>
    <w:rsid w:val="00C92F18"/>
    <w:rsid w:val="00C92F1B"/>
    <w:rsid w:val="00C93020"/>
    <w:rsid w:val="00C930B3"/>
    <w:rsid w:val="00C93107"/>
    <w:rsid w:val="00C93139"/>
    <w:rsid w:val="00C93172"/>
    <w:rsid w:val="00C93189"/>
    <w:rsid w:val="00C931FA"/>
    <w:rsid w:val="00C9325B"/>
    <w:rsid w:val="00C932D7"/>
    <w:rsid w:val="00C9330A"/>
    <w:rsid w:val="00C9335B"/>
    <w:rsid w:val="00C9335D"/>
    <w:rsid w:val="00C933D0"/>
    <w:rsid w:val="00C934A6"/>
    <w:rsid w:val="00C934E1"/>
    <w:rsid w:val="00C93525"/>
    <w:rsid w:val="00C93526"/>
    <w:rsid w:val="00C935EC"/>
    <w:rsid w:val="00C93634"/>
    <w:rsid w:val="00C93667"/>
    <w:rsid w:val="00C936B8"/>
    <w:rsid w:val="00C937EF"/>
    <w:rsid w:val="00C9380C"/>
    <w:rsid w:val="00C93827"/>
    <w:rsid w:val="00C9382E"/>
    <w:rsid w:val="00C93850"/>
    <w:rsid w:val="00C939C1"/>
    <w:rsid w:val="00C939F9"/>
    <w:rsid w:val="00C93ABF"/>
    <w:rsid w:val="00C93B41"/>
    <w:rsid w:val="00C93B57"/>
    <w:rsid w:val="00C93BC3"/>
    <w:rsid w:val="00C93DFA"/>
    <w:rsid w:val="00C9400E"/>
    <w:rsid w:val="00C940BC"/>
    <w:rsid w:val="00C94234"/>
    <w:rsid w:val="00C9423D"/>
    <w:rsid w:val="00C94364"/>
    <w:rsid w:val="00C94449"/>
    <w:rsid w:val="00C945A6"/>
    <w:rsid w:val="00C94605"/>
    <w:rsid w:val="00C946DB"/>
    <w:rsid w:val="00C946F2"/>
    <w:rsid w:val="00C9474E"/>
    <w:rsid w:val="00C94788"/>
    <w:rsid w:val="00C9480D"/>
    <w:rsid w:val="00C948B1"/>
    <w:rsid w:val="00C948B4"/>
    <w:rsid w:val="00C94901"/>
    <w:rsid w:val="00C94951"/>
    <w:rsid w:val="00C949F1"/>
    <w:rsid w:val="00C94AB7"/>
    <w:rsid w:val="00C94ABB"/>
    <w:rsid w:val="00C94B42"/>
    <w:rsid w:val="00C94B60"/>
    <w:rsid w:val="00C94BCD"/>
    <w:rsid w:val="00C94C21"/>
    <w:rsid w:val="00C94CEA"/>
    <w:rsid w:val="00C94D36"/>
    <w:rsid w:val="00C94DAA"/>
    <w:rsid w:val="00C94EAB"/>
    <w:rsid w:val="00C94F0C"/>
    <w:rsid w:val="00C94F6E"/>
    <w:rsid w:val="00C94F86"/>
    <w:rsid w:val="00C9509B"/>
    <w:rsid w:val="00C950BE"/>
    <w:rsid w:val="00C9510E"/>
    <w:rsid w:val="00C9511C"/>
    <w:rsid w:val="00C95207"/>
    <w:rsid w:val="00C95295"/>
    <w:rsid w:val="00C952E7"/>
    <w:rsid w:val="00C95321"/>
    <w:rsid w:val="00C95383"/>
    <w:rsid w:val="00C953A2"/>
    <w:rsid w:val="00C9552A"/>
    <w:rsid w:val="00C9555A"/>
    <w:rsid w:val="00C95574"/>
    <w:rsid w:val="00C955A0"/>
    <w:rsid w:val="00C955E3"/>
    <w:rsid w:val="00C955FB"/>
    <w:rsid w:val="00C9567A"/>
    <w:rsid w:val="00C95701"/>
    <w:rsid w:val="00C95721"/>
    <w:rsid w:val="00C957B8"/>
    <w:rsid w:val="00C957D0"/>
    <w:rsid w:val="00C957F4"/>
    <w:rsid w:val="00C95859"/>
    <w:rsid w:val="00C95896"/>
    <w:rsid w:val="00C958FC"/>
    <w:rsid w:val="00C95951"/>
    <w:rsid w:val="00C9597E"/>
    <w:rsid w:val="00C95989"/>
    <w:rsid w:val="00C959C9"/>
    <w:rsid w:val="00C95A00"/>
    <w:rsid w:val="00C95AD6"/>
    <w:rsid w:val="00C95AF4"/>
    <w:rsid w:val="00C95B19"/>
    <w:rsid w:val="00C95BDB"/>
    <w:rsid w:val="00C95C6A"/>
    <w:rsid w:val="00C95CD7"/>
    <w:rsid w:val="00C95CFB"/>
    <w:rsid w:val="00C95D6E"/>
    <w:rsid w:val="00C95EAC"/>
    <w:rsid w:val="00C95ED3"/>
    <w:rsid w:val="00C95F48"/>
    <w:rsid w:val="00C95F6C"/>
    <w:rsid w:val="00C95FCA"/>
    <w:rsid w:val="00C96015"/>
    <w:rsid w:val="00C960AC"/>
    <w:rsid w:val="00C96105"/>
    <w:rsid w:val="00C96257"/>
    <w:rsid w:val="00C96379"/>
    <w:rsid w:val="00C963BA"/>
    <w:rsid w:val="00C96433"/>
    <w:rsid w:val="00C9645D"/>
    <w:rsid w:val="00C964CB"/>
    <w:rsid w:val="00C964D1"/>
    <w:rsid w:val="00C964ED"/>
    <w:rsid w:val="00C9657E"/>
    <w:rsid w:val="00C965EB"/>
    <w:rsid w:val="00C96614"/>
    <w:rsid w:val="00C9668C"/>
    <w:rsid w:val="00C9670C"/>
    <w:rsid w:val="00C96736"/>
    <w:rsid w:val="00C96779"/>
    <w:rsid w:val="00C967D4"/>
    <w:rsid w:val="00C96806"/>
    <w:rsid w:val="00C968E7"/>
    <w:rsid w:val="00C968E8"/>
    <w:rsid w:val="00C968E9"/>
    <w:rsid w:val="00C96956"/>
    <w:rsid w:val="00C969A6"/>
    <w:rsid w:val="00C96A84"/>
    <w:rsid w:val="00C96A85"/>
    <w:rsid w:val="00C96B09"/>
    <w:rsid w:val="00C96B87"/>
    <w:rsid w:val="00C96BA0"/>
    <w:rsid w:val="00C96BD7"/>
    <w:rsid w:val="00C96C1A"/>
    <w:rsid w:val="00C96C4C"/>
    <w:rsid w:val="00C96C5C"/>
    <w:rsid w:val="00C96D17"/>
    <w:rsid w:val="00C96D58"/>
    <w:rsid w:val="00C96D69"/>
    <w:rsid w:val="00C96DDD"/>
    <w:rsid w:val="00C96DFF"/>
    <w:rsid w:val="00C96E30"/>
    <w:rsid w:val="00C96F00"/>
    <w:rsid w:val="00C96F12"/>
    <w:rsid w:val="00C96F66"/>
    <w:rsid w:val="00C96F9C"/>
    <w:rsid w:val="00C96FEF"/>
    <w:rsid w:val="00C9700A"/>
    <w:rsid w:val="00C97035"/>
    <w:rsid w:val="00C97050"/>
    <w:rsid w:val="00C970B2"/>
    <w:rsid w:val="00C970B5"/>
    <w:rsid w:val="00C971FD"/>
    <w:rsid w:val="00C9724C"/>
    <w:rsid w:val="00C97270"/>
    <w:rsid w:val="00C9727E"/>
    <w:rsid w:val="00C97339"/>
    <w:rsid w:val="00C97380"/>
    <w:rsid w:val="00C97491"/>
    <w:rsid w:val="00C9753A"/>
    <w:rsid w:val="00C97589"/>
    <w:rsid w:val="00C97592"/>
    <w:rsid w:val="00C975D4"/>
    <w:rsid w:val="00C9760C"/>
    <w:rsid w:val="00C97624"/>
    <w:rsid w:val="00C976BB"/>
    <w:rsid w:val="00C9777D"/>
    <w:rsid w:val="00C97794"/>
    <w:rsid w:val="00C977B0"/>
    <w:rsid w:val="00C979F5"/>
    <w:rsid w:val="00C97A2D"/>
    <w:rsid w:val="00C97A3A"/>
    <w:rsid w:val="00C97A47"/>
    <w:rsid w:val="00C97A51"/>
    <w:rsid w:val="00C97AA3"/>
    <w:rsid w:val="00C97AA9"/>
    <w:rsid w:val="00C97AB1"/>
    <w:rsid w:val="00C97ACE"/>
    <w:rsid w:val="00C97B13"/>
    <w:rsid w:val="00C97B35"/>
    <w:rsid w:val="00C97BF0"/>
    <w:rsid w:val="00C97C0E"/>
    <w:rsid w:val="00C97DA1"/>
    <w:rsid w:val="00C97DBF"/>
    <w:rsid w:val="00C97E12"/>
    <w:rsid w:val="00C97F4F"/>
    <w:rsid w:val="00C97F51"/>
    <w:rsid w:val="00C97F59"/>
    <w:rsid w:val="00C97FAB"/>
    <w:rsid w:val="00CA0035"/>
    <w:rsid w:val="00CA0049"/>
    <w:rsid w:val="00CA0054"/>
    <w:rsid w:val="00CA0082"/>
    <w:rsid w:val="00CA00A9"/>
    <w:rsid w:val="00CA01AC"/>
    <w:rsid w:val="00CA02DF"/>
    <w:rsid w:val="00CA034C"/>
    <w:rsid w:val="00CA035E"/>
    <w:rsid w:val="00CA0363"/>
    <w:rsid w:val="00CA03E9"/>
    <w:rsid w:val="00CA0429"/>
    <w:rsid w:val="00CA04D4"/>
    <w:rsid w:val="00CA050E"/>
    <w:rsid w:val="00CA051C"/>
    <w:rsid w:val="00CA0579"/>
    <w:rsid w:val="00CA0589"/>
    <w:rsid w:val="00CA059D"/>
    <w:rsid w:val="00CA05E7"/>
    <w:rsid w:val="00CA0687"/>
    <w:rsid w:val="00CA071A"/>
    <w:rsid w:val="00CA0755"/>
    <w:rsid w:val="00CA0820"/>
    <w:rsid w:val="00CA088D"/>
    <w:rsid w:val="00CA0899"/>
    <w:rsid w:val="00CA09D6"/>
    <w:rsid w:val="00CA0A21"/>
    <w:rsid w:val="00CA0A67"/>
    <w:rsid w:val="00CA0A98"/>
    <w:rsid w:val="00CA0AAF"/>
    <w:rsid w:val="00CA0B25"/>
    <w:rsid w:val="00CA0B47"/>
    <w:rsid w:val="00CA0B56"/>
    <w:rsid w:val="00CA0C8D"/>
    <w:rsid w:val="00CA0CAD"/>
    <w:rsid w:val="00CA0CC1"/>
    <w:rsid w:val="00CA0CF7"/>
    <w:rsid w:val="00CA0D02"/>
    <w:rsid w:val="00CA0D26"/>
    <w:rsid w:val="00CA0E4E"/>
    <w:rsid w:val="00CA0EDC"/>
    <w:rsid w:val="00CA0F3F"/>
    <w:rsid w:val="00CA0F7D"/>
    <w:rsid w:val="00CA0FE8"/>
    <w:rsid w:val="00CA1011"/>
    <w:rsid w:val="00CA10C3"/>
    <w:rsid w:val="00CA1138"/>
    <w:rsid w:val="00CA11A0"/>
    <w:rsid w:val="00CA11C8"/>
    <w:rsid w:val="00CA11D0"/>
    <w:rsid w:val="00CA11FD"/>
    <w:rsid w:val="00CA122F"/>
    <w:rsid w:val="00CA1256"/>
    <w:rsid w:val="00CA13FE"/>
    <w:rsid w:val="00CA13FF"/>
    <w:rsid w:val="00CA1418"/>
    <w:rsid w:val="00CA1485"/>
    <w:rsid w:val="00CA14A4"/>
    <w:rsid w:val="00CA14F5"/>
    <w:rsid w:val="00CA151B"/>
    <w:rsid w:val="00CA1590"/>
    <w:rsid w:val="00CA15DE"/>
    <w:rsid w:val="00CA15E9"/>
    <w:rsid w:val="00CA165D"/>
    <w:rsid w:val="00CA16A6"/>
    <w:rsid w:val="00CA173C"/>
    <w:rsid w:val="00CA179A"/>
    <w:rsid w:val="00CA17E6"/>
    <w:rsid w:val="00CA18BA"/>
    <w:rsid w:val="00CA1921"/>
    <w:rsid w:val="00CA1937"/>
    <w:rsid w:val="00CA19D4"/>
    <w:rsid w:val="00CA1A25"/>
    <w:rsid w:val="00CA1A7C"/>
    <w:rsid w:val="00CA1AD5"/>
    <w:rsid w:val="00CA1AF3"/>
    <w:rsid w:val="00CA1B07"/>
    <w:rsid w:val="00CA1BE7"/>
    <w:rsid w:val="00CA1C06"/>
    <w:rsid w:val="00CA1C10"/>
    <w:rsid w:val="00CA1C73"/>
    <w:rsid w:val="00CA1C94"/>
    <w:rsid w:val="00CA1CC0"/>
    <w:rsid w:val="00CA1D0B"/>
    <w:rsid w:val="00CA1D81"/>
    <w:rsid w:val="00CA1DA9"/>
    <w:rsid w:val="00CA1DB0"/>
    <w:rsid w:val="00CA1DB9"/>
    <w:rsid w:val="00CA1E01"/>
    <w:rsid w:val="00CA1E9E"/>
    <w:rsid w:val="00CA1F15"/>
    <w:rsid w:val="00CA1F1E"/>
    <w:rsid w:val="00CA1F3A"/>
    <w:rsid w:val="00CA200E"/>
    <w:rsid w:val="00CA2085"/>
    <w:rsid w:val="00CA20FE"/>
    <w:rsid w:val="00CA2160"/>
    <w:rsid w:val="00CA216F"/>
    <w:rsid w:val="00CA21E8"/>
    <w:rsid w:val="00CA2243"/>
    <w:rsid w:val="00CA2261"/>
    <w:rsid w:val="00CA240D"/>
    <w:rsid w:val="00CA246C"/>
    <w:rsid w:val="00CA2491"/>
    <w:rsid w:val="00CA2498"/>
    <w:rsid w:val="00CA24CB"/>
    <w:rsid w:val="00CA256B"/>
    <w:rsid w:val="00CA2595"/>
    <w:rsid w:val="00CA26EA"/>
    <w:rsid w:val="00CA2768"/>
    <w:rsid w:val="00CA2771"/>
    <w:rsid w:val="00CA27E2"/>
    <w:rsid w:val="00CA2845"/>
    <w:rsid w:val="00CA285A"/>
    <w:rsid w:val="00CA2905"/>
    <w:rsid w:val="00CA2966"/>
    <w:rsid w:val="00CA29ED"/>
    <w:rsid w:val="00CA2A6E"/>
    <w:rsid w:val="00CA2A8E"/>
    <w:rsid w:val="00CA2AF9"/>
    <w:rsid w:val="00CA2B17"/>
    <w:rsid w:val="00CA2B5A"/>
    <w:rsid w:val="00CA2B5E"/>
    <w:rsid w:val="00CA2DA4"/>
    <w:rsid w:val="00CA2E4D"/>
    <w:rsid w:val="00CA2E58"/>
    <w:rsid w:val="00CA2E9B"/>
    <w:rsid w:val="00CA2F55"/>
    <w:rsid w:val="00CA2F98"/>
    <w:rsid w:val="00CA2FC6"/>
    <w:rsid w:val="00CA3029"/>
    <w:rsid w:val="00CA30B9"/>
    <w:rsid w:val="00CA30F9"/>
    <w:rsid w:val="00CA312B"/>
    <w:rsid w:val="00CA315C"/>
    <w:rsid w:val="00CA31F1"/>
    <w:rsid w:val="00CA338D"/>
    <w:rsid w:val="00CA33C8"/>
    <w:rsid w:val="00CA33C9"/>
    <w:rsid w:val="00CA3444"/>
    <w:rsid w:val="00CA346D"/>
    <w:rsid w:val="00CA348F"/>
    <w:rsid w:val="00CA349D"/>
    <w:rsid w:val="00CA34CD"/>
    <w:rsid w:val="00CA3524"/>
    <w:rsid w:val="00CA356E"/>
    <w:rsid w:val="00CA35B0"/>
    <w:rsid w:val="00CA367B"/>
    <w:rsid w:val="00CA3754"/>
    <w:rsid w:val="00CA3756"/>
    <w:rsid w:val="00CA375F"/>
    <w:rsid w:val="00CA382E"/>
    <w:rsid w:val="00CA3872"/>
    <w:rsid w:val="00CA38C1"/>
    <w:rsid w:val="00CA39C3"/>
    <w:rsid w:val="00CA3A57"/>
    <w:rsid w:val="00CA3A80"/>
    <w:rsid w:val="00CA3AF6"/>
    <w:rsid w:val="00CA3B16"/>
    <w:rsid w:val="00CA3BA0"/>
    <w:rsid w:val="00CA3CA2"/>
    <w:rsid w:val="00CA3CE4"/>
    <w:rsid w:val="00CA3D18"/>
    <w:rsid w:val="00CA3E6C"/>
    <w:rsid w:val="00CA3EE2"/>
    <w:rsid w:val="00CA3F5B"/>
    <w:rsid w:val="00CA3FCA"/>
    <w:rsid w:val="00CA3FE9"/>
    <w:rsid w:val="00CA416B"/>
    <w:rsid w:val="00CA4186"/>
    <w:rsid w:val="00CA41AC"/>
    <w:rsid w:val="00CA4243"/>
    <w:rsid w:val="00CA425A"/>
    <w:rsid w:val="00CA43DA"/>
    <w:rsid w:val="00CA43F7"/>
    <w:rsid w:val="00CA443D"/>
    <w:rsid w:val="00CA4452"/>
    <w:rsid w:val="00CA4464"/>
    <w:rsid w:val="00CA4484"/>
    <w:rsid w:val="00CA44CC"/>
    <w:rsid w:val="00CA4523"/>
    <w:rsid w:val="00CA45E9"/>
    <w:rsid w:val="00CA45ED"/>
    <w:rsid w:val="00CA462F"/>
    <w:rsid w:val="00CA4665"/>
    <w:rsid w:val="00CA466B"/>
    <w:rsid w:val="00CA4684"/>
    <w:rsid w:val="00CA46DF"/>
    <w:rsid w:val="00CA46FC"/>
    <w:rsid w:val="00CA4714"/>
    <w:rsid w:val="00CA474A"/>
    <w:rsid w:val="00CA4761"/>
    <w:rsid w:val="00CA47D0"/>
    <w:rsid w:val="00CA4922"/>
    <w:rsid w:val="00CA49D0"/>
    <w:rsid w:val="00CA4A1A"/>
    <w:rsid w:val="00CA4B7C"/>
    <w:rsid w:val="00CA4BC7"/>
    <w:rsid w:val="00CA4BDE"/>
    <w:rsid w:val="00CA4C6C"/>
    <w:rsid w:val="00CA4D55"/>
    <w:rsid w:val="00CA4D72"/>
    <w:rsid w:val="00CA4E05"/>
    <w:rsid w:val="00CA4E5B"/>
    <w:rsid w:val="00CA4E61"/>
    <w:rsid w:val="00CA4EAC"/>
    <w:rsid w:val="00CA4ED9"/>
    <w:rsid w:val="00CA4EE6"/>
    <w:rsid w:val="00CA4F3B"/>
    <w:rsid w:val="00CA4F5B"/>
    <w:rsid w:val="00CA4F6E"/>
    <w:rsid w:val="00CA4FC4"/>
    <w:rsid w:val="00CA4FC8"/>
    <w:rsid w:val="00CA4FE4"/>
    <w:rsid w:val="00CA5096"/>
    <w:rsid w:val="00CA5190"/>
    <w:rsid w:val="00CA519B"/>
    <w:rsid w:val="00CA51C1"/>
    <w:rsid w:val="00CA52B2"/>
    <w:rsid w:val="00CA52FD"/>
    <w:rsid w:val="00CA5421"/>
    <w:rsid w:val="00CA546E"/>
    <w:rsid w:val="00CA5482"/>
    <w:rsid w:val="00CA54B0"/>
    <w:rsid w:val="00CA54CD"/>
    <w:rsid w:val="00CA54E1"/>
    <w:rsid w:val="00CA551F"/>
    <w:rsid w:val="00CA56B8"/>
    <w:rsid w:val="00CA56CB"/>
    <w:rsid w:val="00CA576E"/>
    <w:rsid w:val="00CA57F1"/>
    <w:rsid w:val="00CA5812"/>
    <w:rsid w:val="00CA5869"/>
    <w:rsid w:val="00CA5884"/>
    <w:rsid w:val="00CA5888"/>
    <w:rsid w:val="00CA58BD"/>
    <w:rsid w:val="00CA5920"/>
    <w:rsid w:val="00CA5987"/>
    <w:rsid w:val="00CA599C"/>
    <w:rsid w:val="00CA59D4"/>
    <w:rsid w:val="00CA5A1A"/>
    <w:rsid w:val="00CA5A37"/>
    <w:rsid w:val="00CA5A44"/>
    <w:rsid w:val="00CA5A46"/>
    <w:rsid w:val="00CA5B27"/>
    <w:rsid w:val="00CA5C03"/>
    <w:rsid w:val="00CA5D0C"/>
    <w:rsid w:val="00CA5DA9"/>
    <w:rsid w:val="00CA5E16"/>
    <w:rsid w:val="00CA5E2E"/>
    <w:rsid w:val="00CA5E93"/>
    <w:rsid w:val="00CA6198"/>
    <w:rsid w:val="00CA61F6"/>
    <w:rsid w:val="00CA623C"/>
    <w:rsid w:val="00CA624C"/>
    <w:rsid w:val="00CA6303"/>
    <w:rsid w:val="00CA6312"/>
    <w:rsid w:val="00CA6339"/>
    <w:rsid w:val="00CA638C"/>
    <w:rsid w:val="00CA6399"/>
    <w:rsid w:val="00CA63DA"/>
    <w:rsid w:val="00CA63DD"/>
    <w:rsid w:val="00CA63E5"/>
    <w:rsid w:val="00CA644E"/>
    <w:rsid w:val="00CA653D"/>
    <w:rsid w:val="00CA6545"/>
    <w:rsid w:val="00CA6655"/>
    <w:rsid w:val="00CA66A4"/>
    <w:rsid w:val="00CA66BC"/>
    <w:rsid w:val="00CA66FA"/>
    <w:rsid w:val="00CA6751"/>
    <w:rsid w:val="00CA67BD"/>
    <w:rsid w:val="00CA68BE"/>
    <w:rsid w:val="00CA68E7"/>
    <w:rsid w:val="00CA6969"/>
    <w:rsid w:val="00CA6D11"/>
    <w:rsid w:val="00CA6D53"/>
    <w:rsid w:val="00CA6D57"/>
    <w:rsid w:val="00CA6DDE"/>
    <w:rsid w:val="00CA6E2F"/>
    <w:rsid w:val="00CA6E5C"/>
    <w:rsid w:val="00CA6F96"/>
    <w:rsid w:val="00CA70D9"/>
    <w:rsid w:val="00CA71E2"/>
    <w:rsid w:val="00CA7255"/>
    <w:rsid w:val="00CA728E"/>
    <w:rsid w:val="00CA7298"/>
    <w:rsid w:val="00CA72E5"/>
    <w:rsid w:val="00CA72E6"/>
    <w:rsid w:val="00CA7312"/>
    <w:rsid w:val="00CA7367"/>
    <w:rsid w:val="00CA7394"/>
    <w:rsid w:val="00CA73AB"/>
    <w:rsid w:val="00CA73C2"/>
    <w:rsid w:val="00CA77F5"/>
    <w:rsid w:val="00CA784B"/>
    <w:rsid w:val="00CA785D"/>
    <w:rsid w:val="00CA78A1"/>
    <w:rsid w:val="00CA79C6"/>
    <w:rsid w:val="00CA79CF"/>
    <w:rsid w:val="00CA79E9"/>
    <w:rsid w:val="00CA7A2D"/>
    <w:rsid w:val="00CA7A9B"/>
    <w:rsid w:val="00CA7AC3"/>
    <w:rsid w:val="00CA7B36"/>
    <w:rsid w:val="00CA7B71"/>
    <w:rsid w:val="00CA7B75"/>
    <w:rsid w:val="00CA7BB8"/>
    <w:rsid w:val="00CA7BC5"/>
    <w:rsid w:val="00CA7C08"/>
    <w:rsid w:val="00CA7CA2"/>
    <w:rsid w:val="00CA7D01"/>
    <w:rsid w:val="00CA7D25"/>
    <w:rsid w:val="00CA7DBE"/>
    <w:rsid w:val="00CA7DFD"/>
    <w:rsid w:val="00CA7E68"/>
    <w:rsid w:val="00CA7E8A"/>
    <w:rsid w:val="00CB0035"/>
    <w:rsid w:val="00CB0068"/>
    <w:rsid w:val="00CB0081"/>
    <w:rsid w:val="00CB00D6"/>
    <w:rsid w:val="00CB00E9"/>
    <w:rsid w:val="00CB00EE"/>
    <w:rsid w:val="00CB0110"/>
    <w:rsid w:val="00CB0115"/>
    <w:rsid w:val="00CB014F"/>
    <w:rsid w:val="00CB01E5"/>
    <w:rsid w:val="00CB0265"/>
    <w:rsid w:val="00CB0270"/>
    <w:rsid w:val="00CB035A"/>
    <w:rsid w:val="00CB0366"/>
    <w:rsid w:val="00CB0398"/>
    <w:rsid w:val="00CB03C9"/>
    <w:rsid w:val="00CB0440"/>
    <w:rsid w:val="00CB0449"/>
    <w:rsid w:val="00CB0452"/>
    <w:rsid w:val="00CB04A1"/>
    <w:rsid w:val="00CB04F8"/>
    <w:rsid w:val="00CB052A"/>
    <w:rsid w:val="00CB05B0"/>
    <w:rsid w:val="00CB05ED"/>
    <w:rsid w:val="00CB05F5"/>
    <w:rsid w:val="00CB06E6"/>
    <w:rsid w:val="00CB071E"/>
    <w:rsid w:val="00CB09A0"/>
    <w:rsid w:val="00CB0A67"/>
    <w:rsid w:val="00CB0BA8"/>
    <w:rsid w:val="00CB0C05"/>
    <w:rsid w:val="00CB0C0A"/>
    <w:rsid w:val="00CB0CBD"/>
    <w:rsid w:val="00CB0CC3"/>
    <w:rsid w:val="00CB0CED"/>
    <w:rsid w:val="00CB0CF1"/>
    <w:rsid w:val="00CB0CF7"/>
    <w:rsid w:val="00CB0D81"/>
    <w:rsid w:val="00CB0E6B"/>
    <w:rsid w:val="00CB0EC8"/>
    <w:rsid w:val="00CB0EE3"/>
    <w:rsid w:val="00CB0F87"/>
    <w:rsid w:val="00CB0FD3"/>
    <w:rsid w:val="00CB109E"/>
    <w:rsid w:val="00CB113B"/>
    <w:rsid w:val="00CB114E"/>
    <w:rsid w:val="00CB1157"/>
    <w:rsid w:val="00CB11C5"/>
    <w:rsid w:val="00CB11DB"/>
    <w:rsid w:val="00CB11E0"/>
    <w:rsid w:val="00CB1215"/>
    <w:rsid w:val="00CB1241"/>
    <w:rsid w:val="00CB1266"/>
    <w:rsid w:val="00CB12B0"/>
    <w:rsid w:val="00CB12B9"/>
    <w:rsid w:val="00CB12EB"/>
    <w:rsid w:val="00CB133E"/>
    <w:rsid w:val="00CB13B7"/>
    <w:rsid w:val="00CB14A6"/>
    <w:rsid w:val="00CB15C8"/>
    <w:rsid w:val="00CB164B"/>
    <w:rsid w:val="00CB16B5"/>
    <w:rsid w:val="00CB1724"/>
    <w:rsid w:val="00CB177B"/>
    <w:rsid w:val="00CB17C3"/>
    <w:rsid w:val="00CB1827"/>
    <w:rsid w:val="00CB1916"/>
    <w:rsid w:val="00CB1A29"/>
    <w:rsid w:val="00CB1A9E"/>
    <w:rsid w:val="00CB1AF6"/>
    <w:rsid w:val="00CB1B08"/>
    <w:rsid w:val="00CB1B2C"/>
    <w:rsid w:val="00CB1B92"/>
    <w:rsid w:val="00CB1C2F"/>
    <w:rsid w:val="00CB1C6E"/>
    <w:rsid w:val="00CB1CA3"/>
    <w:rsid w:val="00CB1D29"/>
    <w:rsid w:val="00CB1E56"/>
    <w:rsid w:val="00CB1E94"/>
    <w:rsid w:val="00CB1EB3"/>
    <w:rsid w:val="00CB1F2F"/>
    <w:rsid w:val="00CB1F4A"/>
    <w:rsid w:val="00CB1F7A"/>
    <w:rsid w:val="00CB1FCF"/>
    <w:rsid w:val="00CB1FD8"/>
    <w:rsid w:val="00CB2037"/>
    <w:rsid w:val="00CB204B"/>
    <w:rsid w:val="00CB204F"/>
    <w:rsid w:val="00CB2082"/>
    <w:rsid w:val="00CB20D6"/>
    <w:rsid w:val="00CB210D"/>
    <w:rsid w:val="00CB215A"/>
    <w:rsid w:val="00CB217A"/>
    <w:rsid w:val="00CB2181"/>
    <w:rsid w:val="00CB2262"/>
    <w:rsid w:val="00CB2279"/>
    <w:rsid w:val="00CB238C"/>
    <w:rsid w:val="00CB23EC"/>
    <w:rsid w:val="00CB23ED"/>
    <w:rsid w:val="00CB2490"/>
    <w:rsid w:val="00CB24BD"/>
    <w:rsid w:val="00CB24E7"/>
    <w:rsid w:val="00CB25AB"/>
    <w:rsid w:val="00CB25B4"/>
    <w:rsid w:val="00CB25BC"/>
    <w:rsid w:val="00CB260E"/>
    <w:rsid w:val="00CB27BF"/>
    <w:rsid w:val="00CB283A"/>
    <w:rsid w:val="00CB2875"/>
    <w:rsid w:val="00CB2953"/>
    <w:rsid w:val="00CB29A7"/>
    <w:rsid w:val="00CB2A5E"/>
    <w:rsid w:val="00CB2AA0"/>
    <w:rsid w:val="00CB2AA1"/>
    <w:rsid w:val="00CB2B10"/>
    <w:rsid w:val="00CB2B8B"/>
    <w:rsid w:val="00CB2BE1"/>
    <w:rsid w:val="00CB2BE5"/>
    <w:rsid w:val="00CB2C8B"/>
    <w:rsid w:val="00CB2CB3"/>
    <w:rsid w:val="00CB2DC4"/>
    <w:rsid w:val="00CB2E0B"/>
    <w:rsid w:val="00CB2E6F"/>
    <w:rsid w:val="00CB2F4B"/>
    <w:rsid w:val="00CB2FEC"/>
    <w:rsid w:val="00CB3052"/>
    <w:rsid w:val="00CB308A"/>
    <w:rsid w:val="00CB30A3"/>
    <w:rsid w:val="00CB30C8"/>
    <w:rsid w:val="00CB3141"/>
    <w:rsid w:val="00CB3148"/>
    <w:rsid w:val="00CB31F1"/>
    <w:rsid w:val="00CB325A"/>
    <w:rsid w:val="00CB32FA"/>
    <w:rsid w:val="00CB3367"/>
    <w:rsid w:val="00CB33D0"/>
    <w:rsid w:val="00CB34BF"/>
    <w:rsid w:val="00CB34CD"/>
    <w:rsid w:val="00CB3503"/>
    <w:rsid w:val="00CB3606"/>
    <w:rsid w:val="00CB368C"/>
    <w:rsid w:val="00CB369D"/>
    <w:rsid w:val="00CB36BA"/>
    <w:rsid w:val="00CB36D6"/>
    <w:rsid w:val="00CB3751"/>
    <w:rsid w:val="00CB378C"/>
    <w:rsid w:val="00CB379D"/>
    <w:rsid w:val="00CB37CF"/>
    <w:rsid w:val="00CB37D8"/>
    <w:rsid w:val="00CB37F1"/>
    <w:rsid w:val="00CB3954"/>
    <w:rsid w:val="00CB39B4"/>
    <w:rsid w:val="00CB39D4"/>
    <w:rsid w:val="00CB3A3D"/>
    <w:rsid w:val="00CB3A5C"/>
    <w:rsid w:val="00CB3AB6"/>
    <w:rsid w:val="00CB3AD7"/>
    <w:rsid w:val="00CB3AF3"/>
    <w:rsid w:val="00CB3BC3"/>
    <w:rsid w:val="00CB3CDC"/>
    <w:rsid w:val="00CB3EB4"/>
    <w:rsid w:val="00CB3F8B"/>
    <w:rsid w:val="00CB3FB4"/>
    <w:rsid w:val="00CB3FCC"/>
    <w:rsid w:val="00CB405F"/>
    <w:rsid w:val="00CB4132"/>
    <w:rsid w:val="00CB41E6"/>
    <w:rsid w:val="00CB4203"/>
    <w:rsid w:val="00CB4264"/>
    <w:rsid w:val="00CB4285"/>
    <w:rsid w:val="00CB429F"/>
    <w:rsid w:val="00CB42F0"/>
    <w:rsid w:val="00CB431A"/>
    <w:rsid w:val="00CB433E"/>
    <w:rsid w:val="00CB4369"/>
    <w:rsid w:val="00CB4473"/>
    <w:rsid w:val="00CB457E"/>
    <w:rsid w:val="00CB4675"/>
    <w:rsid w:val="00CB4679"/>
    <w:rsid w:val="00CB46C7"/>
    <w:rsid w:val="00CB46CB"/>
    <w:rsid w:val="00CB4717"/>
    <w:rsid w:val="00CB47B8"/>
    <w:rsid w:val="00CB47FF"/>
    <w:rsid w:val="00CB48BF"/>
    <w:rsid w:val="00CB48FE"/>
    <w:rsid w:val="00CB499A"/>
    <w:rsid w:val="00CB49D9"/>
    <w:rsid w:val="00CB4A89"/>
    <w:rsid w:val="00CB4AEE"/>
    <w:rsid w:val="00CB4B89"/>
    <w:rsid w:val="00CB4BFC"/>
    <w:rsid w:val="00CB4C49"/>
    <w:rsid w:val="00CB4D98"/>
    <w:rsid w:val="00CB4DF7"/>
    <w:rsid w:val="00CB4E07"/>
    <w:rsid w:val="00CB4F90"/>
    <w:rsid w:val="00CB4FD6"/>
    <w:rsid w:val="00CB4FF5"/>
    <w:rsid w:val="00CB5005"/>
    <w:rsid w:val="00CB5050"/>
    <w:rsid w:val="00CB5060"/>
    <w:rsid w:val="00CB506F"/>
    <w:rsid w:val="00CB5147"/>
    <w:rsid w:val="00CB517F"/>
    <w:rsid w:val="00CB5286"/>
    <w:rsid w:val="00CB541F"/>
    <w:rsid w:val="00CB5440"/>
    <w:rsid w:val="00CB5460"/>
    <w:rsid w:val="00CB549A"/>
    <w:rsid w:val="00CB551F"/>
    <w:rsid w:val="00CB5526"/>
    <w:rsid w:val="00CB5531"/>
    <w:rsid w:val="00CB5539"/>
    <w:rsid w:val="00CB55A0"/>
    <w:rsid w:val="00CB55C4"/>
    <w:rsid w:val="00CB5661"/>
    <w:rsid w:val="00CB566B"/>
    <w:rsid w:val="00CB567B"/>
    <w:rsid w:val="00CB570B"/>
    <w:rsid w:val="00CB5757"/>
    <w:rsid w:val="00CB57CE"/>
    <w:rsid w:val="00CB5893"/>
    <w:rsid w:val="00CB59C3"/>
    <w:rsid w:val="00CB5A8B"/>
    <w:rsid w:val="00CB5ADE"/>
    <w:rsid w:val="00CB5B4D"/>
    <w:rsid w:val="00CB5B59"/>
    <w:rsid w:val="00CB5BFB"/>
    <w:rsid w:val="00CB5C04"/>
    <w:rsid w:val="00CB5C25"/>
    <w:rsid w:val="00CB5C3A"/>
    <w:rsid w:val="00CB5C61"/>
    <w:rsid w:val="00CB5CB9"/>
    <w:rsid w:val="00CB5CDA"/>
    <w:rsid w:val="00CB5CEC"/>
    <w:rsid w:val="00CB5D53"/>
    <w:rsid w:val="00CB5D84"/>
    <w:rsid w:val="00CB5DDA"/>
    <w:rsid w:val="00CB5E40"/>
    <w:rsid w:val="00CB5E55"/>
    <w:rsid w:val="00CB5E5D"/>
    <w:rsid w:val="00CB5F6E"/>
    <w:rsid w:val="00CB5FD4"/>
    <w:rsid w:val="00CB5FFA"/>
    <w:rsid w:val="00CB5FFD"/>
    <w:rsid w:val="00CB6038"/>
    <w:rsid w:val="00CB603D"/>
    <w:rsid w:val="00CB607B"/>
    <w:rsid w:val="00CB608F"/>
    <w:rsid w:val="00CB60A3"/>
    <w:rsid w:val="00CB60C7"/>
    <w:rsid w:val="00CB6116"/>
    <w:rsid w:val="00CB614A"/>
    <w:rsid w:val="00CB61ED"/>
    <w:rsid w:val="00CB62CF"/>
    <w:rsid w:val="00CB62F1"/>
    <w:rsid w:val="00CB62F7"/>
    <w:rsid w:val="00CB6306"/>
    <w:rsid w:val="00CB6318"/>
    <w:rsid w:val="00CB634F"/>
    <w:rsid w:val="00CB6365"/>
    <w:rsid w:val="00CB6391"/>
    <w:rsid w:val="00CB642B"/>
    <w:rsid w:val="00CB64B5"/>
    <w:rsid w:val="00CB64CC"/>
    <w:rsid w:val="00CB658A"/>
    <w:rsid w:val="00CB65FB"/>
    <w:rsid w:val="00CB664E"/>
    <w:rsid w:val="00CB66D2"/>
    <w:rsid w:val="00CB66DD"/>
    <w:rsid w:val="00CB676F"/>
    <w:rsid w:val="00CB67C1"/>
    <w:rsid w:val="00CB6963"/>
    <w:rsid w:val="00CB69C9"/>
    <w:rsid w:val="00CB69DB"/>
    <w:rsid w:val="00CB69EE"/>
    <w:rsid w:val="00CB6A09"/>
    <w:rsid w:val="00CB6ACA"/>
    <w:rsid w:val="00CB6AD6"/>
    <w:rsid w:val="00CB6ADB"/>
    <w:rsid w:val="00CB6B0D"/>
    <w:rsid w:val="00CB6B34"/>
    <w:rsid w:val="00CB6B8C"/>
    <w:rsid w:val="00CB6BDC"/>
    <w:rsid w:val="00CB6C20"/>
    <w:rsid w:val="00CB6C74"/>
    <w:rsid w:val="00CB6D23"/>
    <w:rsid w:val="00CB6D62"/>
    <w:rsid w:val="00CB6D73"/>
    <w:rsid w:val="00CB6ECC"/>
    <w:rsid w:val="00CB6F25"/>
    <w:rsid w:val="00CB6FD9"/>
    <w:rsid w:val="00CB7142"/>
    <w:rsid w:val="00CB714D"/>
    <w:rsid w:val="00CB71A1"/>
    <w:rsid w:val="00CB71DD"/>
    <w:rsid w:val="00CB7238"/>
    <w:rsid w:val="00CB726B"/>
    <w:rsid w:val="00CB7289"/>
    <w:rsid w:val="00CB7354"/>
    <w:rsid w:val="00CB73D1"/>
    <w:rsid w:val="00CB74A2"/>
    <w:rsid w:val="00CB7627"/>
    <w:rsid w:val="00CB7720"/>
    <w:rsid w:val="00CB77BE"/>
    <w:rsid w:val="00CB7886"/>
    <w:rsid w:val="00CB794D"/>
    <w:rsid w:val="00CB794E"/>
    <w:rsid w:val="00CB7A34"/>
    <w:rsid w:val="00CB7A63"/>
    <w:rsid w:val="00CB7BB2"/>
    <w:rsid w:val="00CB7C32"/>
    <w:rsid w:val="00CB7CF9"/>
    <w:rsid w:val="00CB7D05"/>
    <w:rsid w:val="00CB7D27"/>
    <w:rsid w:val="00CB7EBB"/>
    <w:rsid w:val="00CB7F15"/>
    <w:rsid w:val="00CB7F96"/>
    <w:rsid w:val="00CC002F"/>
    <w:rsid w:val="00CC004D"/>
    <w:rsid w:val="00CC0050"/>
    <w:rsid w:val="00CC005E"/>
    <w:rsid w:val="00CC0064"/>
    <w:rsid w:val="00CC01C2"/>
    <w:rsid w:val="00CC01D2"/>
    <w:rsid w:val="00CC0250"/>
    <w:rsid w:val="00CC026D"/>
    <w:rsid w:val="00CC028C"/>
    <w:rsid w:val="00CC0318"/>
    <w:rsid w:val="00CC038C"/>
    <w:rsid w:val="00CC03AA"/>
    <w:rsid w:val="00CC0406"/>
    <w:rsid w:val="00CC045B"/>
    <w:rsid w:val="00CC046B"/>
    <w:rsid w:val="00CC047C"/>
    <w:rsid w:val="00CC0617"/>
    <w:rsid w:val="00CC0619"/>
    <w:rsid w:val="00CC0659"/>
    <w:rsid w:val="00CC0672"/>
    <w:rsid w:val="00CC06D6"/>
    <w:rsid w:val="00CC0755"/>
    <w:rsid w:val="00CC07B9"/>
    <w:rsid w:val="00CC0859"/>
    <w:rsid w:val="00CC09FA"/>
    <w:rsid w:val="00CC0A49"/>
    <w:rsid w:val="00CC0AB4"/>
    <w:rsid w:val="00CC0B0D"/>
    <w:rsid w:val="00CC0C1D"/>
    <w:rsid w:val="00CC0C21"/>
    <w:rsid w:val="00CC0CEF"/>
    <w:rsid w:val="00CC0D53"/>
    <w:rsid w:val="00CC0E02"/>
    <w:rsid w:val="00CC0E55"/>
    <w:rsid w:val="00CC1110"/>
    <w:rsid w:val="00CC12CF"/>
    <w:rsid w:val="00CC13A0"/>
    <w:rsid w:val="00CC13A8"/>
    <w:rsid w:val="00CC153B"/>
    <w:rsid w:val="00CC15C3"/>
    <w:rsid w:val="00CC1713"/>
    <w:rsid w:val="00CC1782"/>
    <w:rsid w:val="00CC1892"/>
    <w:rsid w:val="00CC18D5"/>
    <w:rsid w:val="00CC1948"/>
    <w:rsid w:val="00CC1971"/>
    <w:rsid w:val="00CC19B4"/>
    <w:rsid w:val="00CC19D5"/>
    <w:rsid w:val="00CC19D7"/>
    <w:rsid w:val="00CC1A07"/>
    <w:rsid w:val="00CC1A5E"/>
    <w:rsid w:val="00CC1A6B"/>
    <w:rsid w:val="00CC1AD2"/>
    <w:rsid w:val="00CC1B13"/>
    <w:rsid w:val="00CC1B32"/>
    <w:rsid w:val="00CC1B49"/>
    <w:rsid w:val="00CC1B53"/>
    <w:rsid w:val="00CC1BEC"/>
    <w:rsid w:val="00CC1C8E"/>
    <w:rsid w:val="00CC1C90"/>
    <w:rsid w:val="00CC1CF7"/>
    <w:rsid w:val="00CC1D1C"/>
    <w:rsid w:val="00CC1D44"/>
    <w:rsid w:val="00CC1D7A"/>
    <w:rsid w:val="00CC1DDA"/>
    <w:rsid w:val="00CC1E73"/>
    <w:rsid w:val="00CC1EBD"/>
    <w:rsid w:val="00CC1F60"/>
    <w:rsid w:val="00CC203E"/>
    <w:rsid w:val="00CC20CC"/>
    <w:rsid w:val="00CC20EA"/>
    <w:rsid w:val="00CC210F"/>
    <w:rsid w:val="00CC211B"/>
    <w:rsid w:val="00CC217D"/>
    <w:rsid w:val="00CC21EC"/>
    <w:rsid w:val="00CC225B"/>
    <w:rsid w:val="00CC227A"/>
    <w:rsid w:val="00CC2323"/>
    <w:rsid w:val="00CC239A"/>
    <w:rsid w:val="00CC23C8"/>
    <w:rsid w:val="00CC241C"/>
    <w:rsid w:val="00CC2422"/>
    <w:rsid w:val="00CC2455"/>
    <w:rsid w:val="00CC2499"/>
    <w:rsid w:val="00CC249C"/>
    <w:rsid w:val="00CC24C6"/>
    <w:rsid w:val="00CC24CD"/>
    <w:rsid w:val="00CC2511"/>
    <w:rsid w:val="00CC25A6"/>
    <w:rsid w:val="00CC25CA"/>
    <w:rsid w:val="00CC263D"/>
    <w:rsid w:val="00CC266A"/>
    <w:rsid w:val="00CC27A7"/>
    <w:rsid w:val="00CC2908"/>
    <w:rsid w:val="00CC2A26"/>
    <w:rsid w:val="00CC2ABB"/>
    <w:rsid w:val="00CC2AFD"/>
    <w:rsid w:val="00CC2B6A"/>
    <w:rsid w:val="00CC2B7A"/>
    <w:rsid w:val="00CC2B91"/>
    <w:rsid w:val="00CC2C0A"/>
    <w:rsid w:val="00CC2C3E"/>
    <w:rsid w:val="00CC2D6A"/>
    <w:rsid w:val="00CC2DA5"/>
    <w:rsid w:val="00CC2E95"/>
    <w:rsid w:val="00CC2EDD"/>
    <w:rsid w:val="00CC2F9B"/>
    <w:rsid w:val="00CC2FC0"/>
    <w:rsid w:val="00CC2FE7"/>
    <w:rsid w:val="00CC3084"/>
    <w:rsid w:val="00CC30D1"/>
    <w:rsid w:val="00CC323A"/>
    <w:rsid w:val="00CC3348"/>
    <w:rsid w:val="00CC335F"/>
    <w:rsid w:val="00CC3365"/>
    <w:rsid w:val="00CC33BC"/>
    <w:rsid w:val="00CC33C4"/>
    <w:rsid w:val="00CC3497"/>
    <w:rsid w:val="00CC34CC"/>
    <w:rsid w:val="00CC356A"/>
    <w:rsid w:val="00CC35A8"/>
    <w:rsid w:val="00CC35AF"/>
    <w:rsid w:val="00CC35CC"/>
    <w:rsid w:val="00CC3681"/>
    <w:rsid w:val="00CC36A0"/>
    <w:rsid w:val="00CC373F"/>
    <w:rsid w:val="00CC3769"/>
    <w:rsid w:val="00CC3782"/>
    <w:rsid w:val="00CC37FF"/>
    <w:rsid w:val="00CC3824"/>
    <w:rsid w:val="00CC3892"/>
    <w:rsid w:val="00CC38F1"/>
    <w:rsid w:val="00CC3931"/>
    <w:rsid w:val="00CC393E"/>
    <w:rsid w:val="00CC3944"/>
    <w:rsid w:val="00CC3962"/>
    <w:rsid w:val="00CC39F7"/>
    <w:rsid w:val="00CC3A22"/>
    <w:rsid w:val="00CC3B5C"/>
    <w:rsid w:val="00CC3C62"/>
    <w:rsid w:val="00CC3C9D"/>
    <w:rsid w:val="00CC3D0B"/>
    <w:rsid w:val="00CC3D12"/>
    <w:rsid w:val="00CC3D72"/>
    <w:rsid w:val="00CC3E4F"/>
    <w:rsid w:val="00CC3EB7"/>
    <w:rsid w:val="00CC3FC3"/>
    <w:rsid w:val="00CC406F"/>
    <w:rsid w:val="00CC40F1"/>
    <w:rsid w:val="00CC4142"/>
    <w:rsid w:val="00CC416C"/>
    <w:rsid w:val="00CC4206"/>
    <w:rsid w:val="00CC42BC"/>
    <w:rsid w:val="00CC434E"/>
    <w:rsid w:val="00CC435C"/>
    <w:rsid w:val="00CC4372"/>
    <w:rsid w:val="00CC4385"/>
    <w:rsid w:val="00CC43EE"/>
    <w:rsid w:val="00CC440E"/>
    <w:rsid w:val="00CC445D"/>
    <w:rsid w:val="00CC449E"/>
    <w:rsid w:val="00CC44D5"/>
    <w:rsid w:val="00CC44E6"/>
    <w:rsid w:val="00CC4561"/>
    <w:rsid w:val="00CC4596"/>
    <w:rsid w:val="00CC45F5"/>
    <w:rsid w:val="00CC46C4"/>
    <w:rsid w:val="00CC46C5"/>
    <w:rsid w:val="00CC46E9"/>
    <w:rsid w:val="00CC4717"/>
    <w:rsid w:val="00CC4763"/>
    <w:rsid w:val="00CC4773"/>
    <w:rsid w:val="00CC4786"/>
    <w:rsid w:val="00CC4885"/>
    <w:rsid w:val="00CC48D1"/>
    <w:rsid w:val="00CC48F4"/>
    <w:rsid w:val="00CC4A4B"/>
    <w:rsid w:val="00CC4A6C"/>
    <w:rsid w:val="00CC4A98"/>
    <w:rsid w:val="00CC4B5B"/>
    <w:rsid w:val="00CC4CD9"/>
    <w:rsid w:val="00CC4CEF"/>
    <w:rsid w:val="00CC4E25"/>
    <w:rsid w:val="00CC4E49"/>
    <w:rsid w:val="00CC4EBB"/>
    <w:rsid w:val="00CC4EE0"/>
    <w:rsid w:val="00CC4F48"/>
    <w:rsid w:val="00CC4F6D"/>
    <w:rsid w:val="00CC4FC0"/>
    <w:rsid w:val="00CC5027"/>
    <w:rsid w:val="00CC508F"/>
    <w:rsid w:val="00CC509C"/>
    <w:rsid w:val="00CC5109"/>
    <w:rsid w:val="00CC513B"/>
    <w:rsid w:val="00CC5240"/>
    <w:rsid w:val="00CC5249"/>
    <w:rsid w:val="00CC5259"/>
    <w:rsid w:val="00CC5265"/>
    <w:rsid w:val="00CC5299"/>
    <w:rsid w:val="00CC5315"/>
    <w:rsid w:val="00CC5363"/>
    <w:rsid w:val="00CC5384"/>
    <w:rsid w:val="00CC539D"/>
    <w:rsid w:val="00CC5413"/>
    <w:rsid w:val="00CC5415"/>
    <w:rsid w:val="00CC54BC"/>
    <w:rsid w:val="00CC5595"/>
    <w:rsid w:val="00CC55BC"/>
    <w:rsid w:val="00CC560A"/>
    <w:rsid w:val="00CC5637"/>
    <w:rsid w:val="00CC56B0"/>
    <w:rsid w:val="00CC573F"/>
    <w:rsid w:val="00CC57B3"/>
    <w:rsid w:val="00CC5822"/>
    <w:rsid w:val="00CC5933"/>
    <w:rsid w:val="00CC59D7"/>
    <w:rsid w:val="00CC59FA"/>
    <w:rsid w:val="00CC5A0A"/>
    <w:rsid w:val="00CC5B2C"/>
    <w:rsid w:val="00CC5BD7"/>
    <w:rsid w:val="00CC5C58"/>
    <w:rsid w:val="00CC5CD4"/>
    <w:rsid w:val="00CC5D26"/>
    <w:rsid w:val="00CC5D57"/>
    <w:rsid w:val="00CC5D6B"/>
    <w:rsid w:val="00CC5E07"/>
    <w:rsid w:val="00CC5E24"/>
    <w:rsid w:val="00CC5EBE"/>
    <w:rsid w:val="00CC5EC7"/>
    <w:rsid w:val="00CC5F02"/>
    <w:rsid w:val="00CC5F41"/>
    <w:rsid w:val="00CC5F9F"/>
    <w:rsid w:val="00CC5FD1"/>
    <w:rsid w:val="00CC60CD"/>
    <w:rsid w:val="00CC6195"/>
    <w:rsid w:val="00CC6252"/>
    <w:rsid w:val="00CC6261"/>
    <w:rsid w:val="00CC630B"/>
    <w:rsid w:val="00CC63AA"/>
    <w:rsid w:val="00CC6480"/>
    <w:rsid w:val="00CC64E8"/>
    <w:rsid w:val="00CC659E"/>
    <w:rsid w:val="00CC660A"/>
    <w:rsid w:val="00CC662A"/>
    <w:rsid w:val="00CC66A4"/>
    <w:rsid w:val="00CC6779"/>
    <w:rsid w:val="00CC67C3"/>
    <w:rsid w:val="00CC6815"/>
    <w:rsid w:val="00CC6849"/>
    <w:rsid w:val="00CC685A"/>
    <w:rsid w:val="00CC68A8"/>
    <w:rsid w:val="00CC68C2"/>
    <w:rsid w:val="00CC68C5"/>
    <w:rsid w:val="00CC6902"/>
    <w:rsid w:val="00CC6918"/>
    <w:rsid w:val="00CC6920"/>
    <w:rsid w:val="00CC6985"/>
    <w:rsid w:val="00CC69AC"/>
    <w:rsid w:val="00CC6A05"/>
    <w:rsid w:val="00CC6A23"/>
    <w:rsid w:val="00CC6A3C"/>
    <w:rsid w:val="00CC6A4D"/>
    <w:rsid w:val="00CC6AD1"/>
    <w:rsid w:val="00CC6AE5"/>
    <w:rsid w:val="00CC6C4B"/>
    <w:rsid w:val="00CC6C62"/>
    <w:rsid w:val="00CC6C81"/>
    <w:rsid w:val="00CC6CD5"/>
    <w:rsid w:val="00CC6D2A"/>
    <w:rsid w:val="00CC6D3E"/>
    <w:rsid w:val="00CC6D79"/>
    <w:rsid w:val="00CC6E46"/>
    <w:rsid w:val="00CC6E73"/>
    <w:rsid w:val="00CC6ECB"/>
    <w:rsid w:val="00CC7014"/>
    <w:rsid w:val="00CC7040"/>
    <w:rsid w:val="00CC70C5"/>
    <w:rsid w:val="00CC70E2"/>
    <w:rsid w:val="00CC70FB"/>
    <w:rsid w:val="00CC7191"/>
    <w:rsid w:val="00CC71A8"/>
    <w:rsid w:val="00CC737C"/>
    <w:rsid w:val="00CC73C6"/>
    <w:rsid w:val="00CC73F3"/>
    <w:rsid w:val="00CC73FA"/>
    <w:rsid w:val="00CC7449"/>
    <w:rsid w:val="00CC749A"/>
    <w:rsid w:val="00CC74A8"/>
    <w:rsid w:val="00CC7519"/>
    <w:rsid w:val="00CC75B2"/>
    <w:rsid w:val="00CC764F"/>
    <w:rsid w:val="00CC7719"/>
    <w:rsid w:val="00CC7749"/>
    <w:rsid w:val="00CC7767"/>
    <w:rsid w:val="00CC776B"/>
    <w:rsid w:val="00CC779F"/>
    <w:rsid w:val="00CC77F5"/>
    <w:rsid w:val="00CC787A"/>
    <w:rsid w:val="00CC78F4"/>
    <w:rsid w:val="00CC7912"/>
    <w:rsid w:val="00CC7962"/>
    <w:rsid w:val="00CC7A57"/>
    <w:rsid w:val="00CC7AF0"/>
    <w:rsid w:val="00CC7AF8"/>
    <w:rsid w:val="00CC7B23"/>
    <w:rsid w:val="00CC7B61"/>
    <w:rsid w:val="00CC7BDF"/>
    <w:rsid w:val="00CC7C6A"/>
    <w:rsid w:val="00CC7CAE"/>
    <w:rsid w:val="00CC7D7F"/>
    <w:rsid w:val="00CC7DB0"/>
    <w:rsid w:val="00CC7E58"/>
    <w:rsid w:val="00CC7EAF"/>
    <w:rsid w:val="00CC7EB7"/>
    <w:rsid w:val="00CC7EC9"/>
    <w:rsid w:val="00CC7F04"/>
    <w:rsid w:val="00CC7FCC"/>
    <w:rsid w:val="00CC7FE8"/>
    <w:rsid w:val="00CD0031"/>
    <w:rsid w:val="00CD00D0"/>
    <w:rsid w:val="00CD016C"/>
    <w:rsid w:val="00CD01C8"/>
    <w:rsid w:val="00CD01EA"/>
    <w:rsid w:val="00CD02B1"/>
    <w:rsid w:val="00CD02BF"/>
    <w:rsid w:val="00CD0364"/>
    <w:rsid w:val="00CD0480"/>
    <w:rsid w:val="00CD0531"/>
    <w:rsid w:val="00CD05A9"/>
    <w:rsid w:val="00CD0636"/>
    <w:rsid w:val="00CD06FD"/>
    <w:rsid w:val="00CD0706"/>
    <w:rsid w:val="00CD07A2"/>
    <w:rsid w:val="00CD0800"/>
    <w:rsid w:val="00CD093E"/>
    <w:rsid w:val="00CD0968"/>
    <w:rsid w:val="00CD0A97"/>
    <w:rsid w:val="00CD0AFE"/>
    <w:rsid w:val="00CD0B21"/>
    <w:rsid w:val="00CD0BA2"/>
    <w:rsid w:val="00CD0C4B"/>
    <w:rsid w:val="00CD0C8C"/>
    <w:rsid w:val="00CD0CF4"/>
    <w:rsid w:val="00CD0E62"/>
    <w:rsid w:val="00CD0F50"/>
    <w:rsid w:val="00CD0FE6"/>
    <w:rsid w:val="00CD0FF4"/>
    <w:rsid w:val="00CD1072"/>
    <w:rsid w:val="00CD1095"/>
    <w:rsid w:val="00CD10B0"/>
    <w:rsid w:val="00CD116F"/>
    <w:rsid w:val="00CD1215"/>
    <w:rsid w:val="00CD12C2"/>
    <w:rsid w:val="00CD1324"/>
    <w:rsid w:val="00CD136D"/>
    <w:rsid w:val="00CD137D"/>
    <w:rsid w:val="00CD13A0"/>
    <w:rsid w:val="00CD13E0"/>
    <w:rsid w:val="00CD1493"/>
    <w:rsid w:val="00CD1503"/>
    <w:rsid w:val="00CD15BD"/>
    <w:rsid w:val="00CD15DD"/>
    <w:rsid w:val="00CD15DF"/>
    <w:rsid w:val="00CD169C"/>
    <w:rsid w:val="00CD16C2"/>
    <w:rsid w:val="00CD182E"/>
    <w:rsid w:val="00CD1849"/>
    <w:rsid w:val="00CD1877"/>
    <w:rsid w:val="00CD19B2"/>
    <w:rsid w:val="00CD1AF9"/>
    <w:rsid w:val="00CD1BBF"/>
    <w:rsid w:val="00CD1C22"/>
    <w:rsid w:val="00CD1C37"/>
    <w:rsid w:val="00CD1C81"/>
    <w:rsid w:val="00CD1C8C"/>
    <w:rsid w:val="00CD1D18"/>
    <w:rsid w:val="00CD1F04"/>
    <w:rsid w:val="00CD1F61"/>
    <w:rsid w:val="00CD1FBB"/>
    <w:rsid w:val="00CD1FE5"/>
    <w:rsid w:val="00CD2007"/>
    <w:rsid w:val="00CD2033"/>
    <w:rsid w:val="00CD2091"/>
    <w:rsid w:val="00CD21FD"/>
    <w:rsid w:val="00CD23C0"/>
    <w:rsid w:val="00CD2428"/>
    <w:rsid w:val="00CD2459"/>
    <w:rsid w:val="00CD248D"/>
    <w:rsid w:val="00CD24D9"/>
    <w:rsid w:val="00CD24E0"/>
    <w:rsid w:val="00CD25E1"/>
    <w:rsid w:val="00CD2666"/>
    <w:rsid w:val="00CD274E"/>
    <w:rsid w:val="00CD2774"/>
    <w:rsid w:val="00CD2778"/>
    <w:rsid w:val="00CD2816"/>
    <w:rsid w:val="00CD2841"/>
    <w:rsid w:val="00CD2852"/>
    <w:rsid w:val="00CD28AC"/>
    <w:rsid w:val="00CD2906"/>
    <w:rsid w:val="00CD291C"/>
    <w:rsid w:val="00CD2A69"/>
    <w:rsid w:val="00CD2AB1"/>
    <w:rsid w:val="00CD2AD6"/>
    <w:rsid w:val="00CD2B8D"/>
    <w:rsid w:val="00CD2BFB"/>
    <w:rsid w:val="00CD2C50"/>
    <w:rsid w:val="00CD2D2A"/>
    <w:rsid w:val="00CD2E01"/>
    <w:rsid w:val="00CD2EBE"/>
    <w:rsid w:val="00CD2F15"/>
    <w:rsid w:val="00CD2F47"/>
    <w:rsid w:val="00CD2FE2"/>
    <w:rsid w:val="00CD3020"/>
    <w:rsid w:val="00CD30B0"/>
    <w:rsid w:val="00CD30F4"/>
    <w:rsid w:val="00CD31F5"/>
    <w:rsid w:val="00CD32E1"/>
    <w:rsid w:val="00CD3361"/>
    <w:rsid w:val="00CD3377"/>
    <w:rsid w:val="00CD33CC"/>
    <w:rsid w:val="00CD33E8"/>
    <w:rsid w:val="00CD33ED"/>
    <w:rsid w:val="00CD34BA"/>
    <w:rsid w:val="00CD353D"/>
    <w:rsid w:val="00CD3612"/>
    <w:rsid w:val="00CD365B"/>
    <w:rsid w:val="00CD36BB"/>
    <w:rsid w:val="00CD36C0"/>
    <w:rsid w:val="00CD36D9"/>
    <w:rsid w:val="00CD3705"/>
    <w:rsid w:val="00CD3798"/>
    <w:rsid w:val="00CD37E0"/>
    <w:rsid w:val="00CD3813"/>
    <w:rsid w:val="00CD3925"/>
    <w:rsid w:val="00CD3943"/>
    <w:rsid w:val="00CD39B2"/>
    <w:rsid w:val="00CD39EE"/>
    <w:rsid w:val="00CD3AB5"/>
    <w:rsid w:val="00CD3AF6"/>
    <w:rsid w:val="00CD3B2C"/>
    <w:rsid w:val="00CD3B64"/>
    <w:rsid w:val="00CD3C5A"/>
    <w:rsid w:val="00CD3D02"/>
    <w:rsid w:val="00CD3D77"/>
    <w:rsid w:val="00CD3D85"/>
    <w:rsid w:val="00CD3EB3"/>
    <w:rsid w:val="00CD3EBC"/>
    <w:rsid w:val="00CD3F96"/>
    <w:rsid w:val="00CD3FCF"/>
    <w:rsid w:val="00CD3FF0"/>
    <w:rsid w:val="00CD407C"/>
    <w:rsid w:val="00CD40D4"/>
    <w:rsid w:val="00CD40E2"/>
    <w:rsid w:val="00CD412A"/>
    <w:rsid w:val="00CD4195"/>
    <w:rsid w:val="00CD42A4"/>
    <w:rsid w:val="00CD436D"/>
    <w:rsid w:val="00CD43F7"/>
    <w:rsid w:val="00CD44FB"/>
    <w:rsid w:val="00CD4540"/>
    <w:rsid w:val="00CD455C"/>
    <w:rsid w:val="00CD4574"/>
    <w:rsid w:val="00CD4611"/>
    <w:rsid w:val="00CD470A"/>
    <w:rsid w:val="00CD479B"/>
    <w:rsid w:val="00CD4856"/>
    <w:rsid w:val="00CD4895"/>
    <w:rsid w:val="00CD489B"/>
    <w:rsid w:val="00CD4925"/>
    <w:rsid w:val="00CD49A5"/>
    <w:rsid w:val="00CD4A16"/>
    <w:rsid w:val="00CD4A22"/>
    <w:rsid w:val="00CD4A73"/>
    <w:rsid w:val="00CD4ADE"/>
    <w:rsid w:val="00CD4B4D"/>
    <w:rsid w:val="00CD4BB3"/>
    <w:rsid w:val="00CD4BEB"/>
    <w:rsid w:val="00CD4C11"/>
    <w:rsid w:val="00CD4CAE"/>
    <w:rsid w:val="00CD4D3E"/>
    <w:rsid w:val="00CD4DFF"/>
    <w:rsid w:val="00CD4EED"/>
    <w:rsid w:val="00CD4F39"/>
    <w:rsid w:val="00CD5045"/>
    <w:rsid w:val="00CD506F"/>
    <w:rsid w:val="00CD50AC"/>
    <w:rsid w:val="00CD5273"/>
    <w:rsid w:val="00CD527B"/>
    <w:rsid w:val="00CD5282"/>
    <w:rsid w:val="00CD5287"/>
    <w:rsid w:val="00CD53FF"/>
    <w:rsid w:val="00CD54BC"/>
    <w:rsid w:val="00CD5549"/>
    <w:rsid w:val="00CD55D9"/>
    <w:rsid w:val="00CD5608"/>
    <w:rsid w:val="00CD562B"/>
    <w:rsid w:val="00CD576C"/>
    <w:rsid w:val="00CD57AE"/>
    <w:rsid w:val="00CD5830"/>
    <w:rsid w:val="00CD590C"/>
    <w:rsid w:val="00CD5989"/>
    <w:rsid w:val="00CD5A72"/>
    <w:rsid w:val="00CD5BE3"/>
    <w:rsid w:val="00CD5C11"/>
    <w:rsid w:val="00CD5C96"/>
    <w:rsid w:val="00CD5CE2"/>
    <w:rsid w:val="00CD5CE6"/>
    <w:rsid w:val="00CD5CFD"/>
    <w:rsid w:val="00CD5D4B"/>
    <w:rsid w:val="00CD5D63"/>
    <w:rsid w:val="00CD5E73"/>
    <w:rsid w:val="00CD5EF9"/>
    <w:rsid w:val="00CD5F06"/>
    <w:rsid w:val="00CD5F09"/>
    <w:rsid w:val="00CD5F0E"/>
    <w:rsid w:val="00CD5F90"/>
    <w:rsid w:val="00CD5F9A"/>
    <w:rsid w:val="00CD5FD8"/>
    <w:rsid w:val="00CD600B"/>
    <w:rsid w:val="00CD6058"/>
    <w:rsid w:val="00CD60E1"/>
    <w:rsid w:val="00CD6120"/>
    <w:rsid w:val="00CD615A"/>
    <w:rsid w:val="00CD61A0"/>
    <w:rsid w:val="00CD621F"/>
    <w:rsid w:val="00CD6397"/>
    <w:rsid w:val="00CD63A9"/>
    <w:rsid w:val="00CD63EE"/>
    <w:rsid w:val="00CD6503"/>
    <w:rsid w:val="00CD6578"/>
    <w:rsid w:val="00CD6600"/>
    <w:rsid w:val="00CD662F"/>
    <w:rsid w:val="00CD66E9"/>
    <w:rsid w:val="00CD6827"/>
    <w:rsid w:val="00CD68D5"/>
    <w:rsid w:val="00CD6958"/>
    <w:rsid w:val="00CD6976"/>
    <w:rsid w:val="00CD6994"/>
    <w:rsid w:val="00CD69A2"/>
    <w:rsid w:val="00CD6A2E"/>
    <w:rsid w:val="00CD6A5E"/>
    <w:rsid w:val="00CD6A6E"/>
    <w:rsid w:val="00CD6ABB"/>
    <w:rsid w:val="00CD6B3B"/>
    <w:rsid w:val="00CD6C3A"/>
    <w:rsid w:val="00CD6CC7"/>
    <w:rsid w:val="00CD6D41"/>
    <w:rsid w:val="00CD6D9E"/>
    <w:rsid w:val="00CD6DCB"/>
    <w:rsid w:val="00CD6DEE"/>
    <w:rsid w:val="00CD6E80"/>
    <w:rsid w:val="00CD6F1E"/>
    <w:rsid w:val="00CD7080"/>
    <w:rsid w:val="00CD70D3"/>
    <w:rsid w:val="00CD7303"/>
    <w:rsid w:val="00CD7416"/>
    <w:rsid w:val="00CD7423"/>
    <w:rsid w:val="00CD753F"/>
    <w:rsid w:val="00CD759D"/>
    <w:rsid w:val="00CD75E4"/>
    <w:rsid w:val="00CD762C"/>
    <w:rsid w:val="00CD768E"/>
    <w:rsid w:val="00CD76BB"/>
    <w:rsid w:val="00CD76BC"/>
    <w:rsid w:val="00CD76E6"/>
    <w:rsid w:val="00CD76F0"/>
    <w:rsid w:val="00CD78DD"/>
    <w:rsid w:val="00CD7985"/>
    <w:rsid w:val="00CD7A50"/>
    <w:rsid w:val="00CD7A58"/>
    <w:rsid w:val="00CD7AAF"/>
    <w:rsid w:val="00CD7B56"/>
    <w:rsid w:val="00CD7CB8"/>
    <w:rsid w:val="00CD7CEB"/>
    <w:rsid w:val="00CD7CF8"/>
    <w:rsid w:val="00CD7D25"/>
    <w:rsid w:val="00CD7D2F"/>
    <w:rsid w:val="00CD7D8A"/>
    <w:rsid w:val="00CD7DCF"/>
    <w:rsid w:val="00CD7E22"/>
    <w:rsid w:val="00CD7EF0"/>
    <w:rsid w:val="00CD7F18"/>
    <w:rsid w:val="00CD7F61"/>
    <w:rsid w:val="00CD7F6C"/>
    <w:rsid w:val="00CE005C"/>
    <w:rsid w:val="00CE007F"/>
    <w:rsid w:val="00CE0092"/>
    <w:rsid w:val="00CE00CC"/>
    <w:rsid w:val="00CE01E2"/>
    <w:rsid w:val="00CE0227"/>
    <w:rsid w:val="00CE02C3"/>
    <w:rsid w:val="00CE04E4"/>
    <w:rsid w:val="00CE04F2"/>
    <w:rsid w:val="00CE0541"/>
    <w:rsid w:val="00CE0571"/>
    <w:rsid w:val="00CE05AA"/>
    <w:rsid w:val="00CE05AC"/>
    <w:rsid w:val="00CE067C"/>
    <w:rsid w:val="00CE0684"/>
    <w:rsid w:val="00CE06DE"/>
    <w:rsid w:val="00CE0708"/>
    <w:rsid w:val="00CE0744"/>
    <w:rsid w:val="00CE08CC"/>
    <w:rsid w:val="00CE08FE"/>
    <w:rsid w:val="00CE093B"/>
    <w:rsid w:val="00CE09A7"/>
    <w:rsid w:val="00CE09F2"/>
    <w:rsid w:val="00CE0A05"/>
    <w:rsid w:val="00CE0A9D"/>
    <w:rsid w:val="00CE0AC5"/>
    <w:rsid w:val="00CE0AF6"/>
    <w:rsid w:val="00CE0B0C"/>
    <w:rsid w:val="00CE0B69"/>
    <w:rsid w:val="00CE0C6D"/>
    <w:rsid w:val="00CE0C7E"/>
    <w:rsid w:val="00CE0CC7"/>
    <w:rsid w:val="00CE0D56"/>
    <w:rsid w:val="00CE0D6D"/>
    <w:rsid w:val="00CE0DF5"/>
    <w:rsid w:val="00CE0DF6"/>
    <w:rsid w:val="00CE0E2B"/>
    <w:rsid w:val="00CE0E6F"/>
    <w:rsid w:val="00CE0E86"/>
    <w:rsid w:val="00CE0EA9"/>
    <w:rsid w:val="00CE0EEA"/>
    <w:rsid w:val="00CE0F0A"/>
    <w:rsid w:val="00CE0F29"/>
    <w:rsid w:val="00CE0FB6"/>
    <w:rsid w:val="00CE10CE"/>
    <w:rsid w:val="00CE110D"/>
    <w:rsid w:val="00CE1196"/>
    <w:rsid w:val="00CE11CD"/>
    <w:rsid w:val="00CE11DB"/>
    <w:rsid w:val="00CE12B5"/>
    <w:rsid w:val="00CE12E8"/>
    <w:rsid w:val="00CE1405"/>
    <w:rsid w:val="00CE14BE"/>
    <w:rsid w:val="00CE14D4"/>
    <w:rsid w:val="00CE14F0"/>
    <w:rsid w:val="00CE1507"/>
    <w:rsid w:val="00CE1542"/>
    <w:rsid w:val="00CE154A"/>
    <w:rsid w:val="00CE1568"/>
    <w:rsid w:val="00CE1614"/>
    <w:rsid w:val="00CE165F"/>
    <w:rsid w:val="00CE169C"/>
    <w:rsid w:val="00CE1768"/>
    <w:rsid w:val="00CE17CC"/>
    <w:rsid w:val="00CE17D2"/>
    <w:rsid w:val="00CE1851"/>
    <w:rsid w:val="00CE18F8"/>
    <w:rsid w:val="00CE18FA"/>
    <w:rsid w:val="00CE192B"/>
    <w:rsid w:val="00CE19AB"/>
    <w:rsid w:val="00CE1A51"/>
    <w:rsid w:val="00CE1A76"/>
    <w:rsid w:val="00CE1B6B"/>
    <w:rsid w:val="00CE1B8E"/>
    <w:rsid w:val="00CE1BCA"/>
    <w:rsid w:val="00CE1C0C"/>
    <w:rsid w:val="00CE1CA9"/>
    <w:rsid w:val="00CE1DF7"/>
    <w:rsid w:val="00CE1DF9"/>
    <w:rsid w:val="00CE1E16"/>
    <w:rsid w:val="00CE1EDD"/>
    <w:rsid w:val="00CE1F15"/>
    <w:rsid w:val="00CE1F3A"/>
    <w:rsid w:val="00CE1F8F"/>
    <w:rsid w:val="00CE2007"/>
    <w:rsid w:val="00CE2067"/>
    <w:rsid w:val="00CE210B"/>
    <w:rsid w:val="00CE21AB"/>
    <w:rsid w:val="00CE221B"/>
    <w:rsid w:val="00CE2230"/>
    <w:rsid w:val="00CE2233"/>
    <w:rsid w:val="00CE2262"/>
    <w:rsid w:val="00CE2263"/>
    <w:rsid w:val="00CE2310"/>
    <w:rsid w:val="00CE2327"/>
    <w:rsid w:val="00CE2398"/>
    <w:rsid w:val="00CE23E6"/>
    <w:rsid w:val="00CE2457"/>
    <w:rsid w:val="00CE2487"/>
    <w:rsid w:val="00CE25B8"/>
    <w:rsid w:val="00CE2638"/>
    <w:rsid w:val="00CE2668"/>
    <w:rsid w:val="00CE27DC"/>
    <w:rsid w:val="00CE281D"/>
    <w:rsid w:val="00CE290E"/>
    <w:rsid w:val="00CE299B"/>
    <w:rsid w:val="00CE29B2"/>
    <w:rsid w:val="00CE29E9"/>
    <w:rsid w:val="00CE2A4C"/>
    <w:rsid w:val="00CE2AAC"/>
    <w:rsid w:val="00CE2B9D"/>
    <w:rsid w:val="00CE2D6C"/>
    <w:rsid w:val="00CE2E10"/>
    <w:rsid w:val="00CE2E8D"/>
    <w:rsid w:val="00CE2E94"/>
    <w:rsid w:val="00CE2EF3"/>
    <w:rsid w:val="00CE2F14"/>
    <w:rsid w:val="00CE2FAC"/>
    <w:rsid w:val="00CE2FE8"/>
    <w:rsid w:val="00CE3076"/>
    <w:rsid w:val="00CE30C8"/>
    <w:rsid w:val="00CE316F"/>
    <w:rsid w:val="00CE3229"/>
    <w:rsid w:val="00CE3365"/>
    <w:rsid w:val="00CE33B4"/>
    <w:rsid w:val="00CE33E9"/>
    <w:rsid w:val="00CE3410"/>
    <w:rsid w:val="00CE341B"/>
    <w:rsid w:val="00CE3439"/>
    <w:rsid w:val="00CE3462"/>
    <w:rsid w:val="00CE347E"/>
    <w:rsid w:val="00CE34DC"/>
    <w:rsid w:val="00CE34E9"/>
    <w:rsid w:val="00CE3520"/>
    <w:rsid w:val="00CE363F"/>
    <w:rsid w:val="00CE3670"/>
    <w:rsid w:val="00CE36AE"/>
    <w:rsid w:val="00CE36D9"/>
    <w:rsid w:val="00CE36F7"/>
    <w:rsid w:val="00CE37D1"/>
    <w:rsid w:val="00CE38A9"/>
    <w:rsid w:val="00CE38FB"/>
    <w:rsid w:val="00CE3939"/>
    <w:rsid w:val="00CE39BD"/>
    <w:rsid w:val="00CE3AC4"/>
    <w:rsid w:val="00CE3C35"/>
    <w:rsid w:val="00CE3C4A"/>
    <w:rsid w:val="00CE3C51"/>
    <w:rsid w:val="00CE3D22"/>
    <w:rsid w:val="00CE3DFD"/>
    <w:rsid w:val="00CE3E5B"/>
    <w:rsid w:val="00CE3EA4"/>
    <w:rsid w:val="00CE3EDC"/>
    <w:rsid w:val="00CE3F38"/>
    <w:rsid w:val="00CE3FE8"/>
    <w:rsid w:val="00CE40AF"/>
    <w:rsid w:val="00CE41EB"/>
    <w:rsid w:val="00CE4284"/>
    <w:rsid w:val="00CE430C"/>
    <w:rsid w:val="00CE433B"/>
    <w:rsid w:val="00CE43AB"/>
    <w:rsid w:val="00CE43F8"/>
    <w:rsid w:val="00CE43FD"/>
    <w:rsid w:val="00CE4411"/>
    <w:rsid w:val="00CE448F"/>
    <w:rsid w:val="00CE457C"/>
    <w:rsid w:val="00CE459B"/>
    <w:rsid w:val="00CE45E2"/>
    <w:rsid w:val="00CE4620"/>
    <w:rsid w:val="00CE465E"/>
    <w:rsid w:val="00CE4665"/>
    <w:rsid w:val="00CE46A5"/>
    <w:rsid w:val="00CE48BA"/>
    <w:rsid w:val="00CE491B"/>
    <w:rsid w:val="00CE493A"/>
    <w:rsid w:val="00CE4948"/>
    <w:rsid w:val="00CE4A00"/>
    <w:rsid w:val="00CE4A8D"/>
    <w:rsid w:val="00CE4AB4"/>
    <w:rsid w:val="00CE4ABA"/>
    <w:rsid w:val="00CE4AEF"/>
    <w:rsid w:val="00CE4BB6"/>
    <w:rsid w:val="00CE4C4C"/>
    <w:rsid w:val="00CE4CA5"/>
    <w:rsid w:val="00CE4CEF"/>
    <w:rsid w:val="00CE4D32"/>
    <w:rsid w:val="00CE4DAF"/>
    <w:rsid w:val="00CE4F73"/>
    <w:rsid w:val="00CE50E8"/>
    <w:rsid w:val="00CE5148"/>
    <w:rsid w:val="00CE51F7"/>
    <w:rsid w:val="00CE520E"/>
    <w:rsid w:val="00CE52B4"/>
    <w:rsid w:val="00CE5301"/>
    <w:rsid w:val="00CE5350"/>
    <w:rsid w:val="00CE54BC"/>
    <w:rsid w:val="00CE54EB"/>
    <w:rsid w:val="00CE5517"/>
    <w:rsid w:val="00CE55AD"/>
    <w:rsid w:val="00CE5758"/>
    <w:rsid w:val="00CE578A"/>
    <w:rsid w:val="00CE57BA"/>
    <w:rsid w:val="00CE5889"/>
    <w:rsid w:val="00CE58C7"/>
    <w:rsid w:val="00CE5922"/>
    <w:rsid w:val="00CE593B"/>
    <w:rsid w:val="00CE5A43"/>
    <w:rsid w:val="00CE5A6D"/>
    <w:rsid w:val="00CE5AE6"/>
    <w:rsid w:val="00CE5B94"/>
    <w:rsid w:val="00CE5BD9"/>
    <w:rsid w:val="00CE5BE5"/>
    <w:rsid w:val="00CE5C0D"/>
    <w:rsid w:val="00CE5C16"/>
    <w:rsid w:val="00CE5C2E"/>
    <w:rsid w:val="00CE5C49"/>
    <w:rsid w:val="00CE5C6F"/>
    <w:rsid w:val="00CE5CBC"/>
    <w:rsid w:val="00CE5DC6"/>
    <w:rsid w:val="00CE5DE7"/>
    <w:rsid w:val="00CE5DEA"/>
    <w:rsid w:val="00CE5E0C"/>
    <w:rsid w:val="00CE5E32"/>
    <w:rsid w:val="00CE5E49"/>
    <w:rsid w:val="00CE5E54"/>
    <w:rsid w:val="00CE5EF6"/>
    <w:rsid w:val="00CE5F15"/>
    <w:rsid w:val="00CE5FCE"/>
    <w:rsid w:val="00CE6024"/>
    <w:rsid w:val="00CE604A"/>
    <w:rsid w:val="00CE6058"/>
    <w:rsid w:val="00CE62F3"/>
    <w:rsid w:val="00CE63F2"/>
    <w:rsid w:val="00CE6445"/>
    <w:rsid w:val="00CE655E"/>
    <w:rsid w:val="00CE65B3"/>
    <w:rsid w:val="00CE65EC"/>
    <w:rsid w:val="00CE662D"/>
    <w:rsid w:val="00CE667B"/>
    <w:rsid w:val="00CE6867"/>
    <w:rsid w:val="00CE6871"/>
    <w:rsid w:val="00CE6982"/>
    <w:rsid w:val="00CE698B"/>
    <w:rsid w:val="00CE6AFF"/>
    <w:rsid w:val="00CE6B2E"/>
    <w:rsid w:val="00CE6B57"/>
    <w:rsid w:val="00CE6B97"/>
    <w:rsid w:val="00CE6E64"/>
    <w:rsid w:val="00CE708F"/>
    <w:rsid w:val="00CE70B7"/>
    <w:rsid w:val="00CE7156"/>
    <w:rsid w:val="00CE71D9"/>
    <w:rsid w:val="00CE7207"/>
    <w:rsid w:val="00CE722F"/>
    <w:rsid w:val="00CE7256"/>
    <w:rsid w:val="00CE72A2"/>
    <w:rsid w:val="00CE7313"/>
    <w:rsid w:val="00CE7356"/>
    <w:rsid w:val="00CE7432"/>
    <w:rsid w:val="00CE7464"/>
    <w:rsid w:val="00CE74A5"/>
    <w:rsid w:val="00CE75D2"/>
    <w:rsid w:val="00CE767E"/>
    <w:rsid w:val="00CE7723"/>
    <w:rsid w:val="00CE774E"/>
    <w:rsid w:val="00CE7779"/>
    <w:rsid w:val="00CE77B5"/>
    <w:rsid w:val="00CE77EF"/>
    <w:rsid w:val="00CE78AA"/>
    <w:rsid w:val="00CE78E6"/>
    <w:rsid w:val="00CE7948"/>
    <w:rsid w:val="00CE795A"/>
    <w:rsid w:val="00CE79AE"/>
    <w:rsid w:val="00CE79C3"/>
    <w:rsid w:val="00CE7A1D"/>
    <w:rsid w:val="00CE7B58"/>
    <w:rsid w:val="00CE7B61"/>
    <w:rsid w:val="00CE7B82"/>
    <w:rsid w:val="00CE7BF8"/>
    <w:rsid w:val="00CE7C14"/>
    <w:rsid w:val="00CE7D22"/>
    <w:rsid w:val="00CE7DF8"/>
    <w:rsid w:val="00CE7E06"/>
    <w:rsid w:val="00CE7E58"/>
    <w:rsid w:val="00CE7E83"/>
    <w:rsid w:val="00CE7EDE"/>
    <w:rsid w:val="00CE7FA6"/>
    <w:rsid w:val="00CE7FAC"/>
    <w:rsid w:val="00CF0001"/>
    <w:rsid w:val="00CF0039"/>
    <w:rsid w:val="00CF00BA"/>
    <w:rsid w:val="00CF0123"/>
    <w:rsid w:val="00CF0124"/>
    <w:rsid w:val="00CF01DB"/>
    <w:rsid w:val="00CF0223"/>
    <w:rsid w:val="00CF0226"/>
    <w:rsid w:val="00CF0249"/>
    <w:rsid w:val="00CF0379"/>
    <w:rsid w:val="00CF03C7"/>
    <w:rsid w:val="00CF04E4"/>
    <w:rsid w:val="00CF04F5"/>
    <w:rsid w:val="00CF0525"/>
    <w:rsid w:val="00CF053C"/>
    <w:rsid w:val="00CF062B"/>
    <w:rsid w:val="00CF0640"/>
    <w:rsid w:val="00CF06B9"/>
    <w:rsid w:val="00CF06D4"/>
    <w:rsid w:val="00CF06E1"/>
    <w:rsid w:val="00CF073A"/>
    <w:rsid w:val="00CF0815"/>
    <w:rsid w:val="00CF099B"/>
    <w:rsid w:val="00CF09AB"/>
    <w:rsid w:val="00CF0A23"/>
    <w:rsid w:val="00CF0A63"/>
    <w:rsid w:val="00CF0A8B"/>
    <w:rsid w:val="00CF0CB5"/>
    <w:rsid w:val="00CF0CF3"/>
    <w:rsid w:val="00CF0D0C"/>
    <w:rsid w:val="00CF0D74"/>
    <w:rsid w:val="00CF0D97"/>
    <w:rsid w:val="00CF0DC9"/>
    <w:rsid w:val="00CF0E5C"/>
    <w:rsid w:val="00CF0EE1"/>
    <w:rsid w:val="00CF0EFA"/>
    <w:rsid w:val="00CF0EFE"/>
    <w:rsid w:val="00CF0F62"/>
    <w:rsid w:val="00CF0FB1"/>
    <w:rsid w:val="00CF10B8"/>
    <w:rsid w:val="00CF1181"/>
    <w:rsid w:val="00CF118D"/>
    <w:rsid w:val="00CF11F2"/>
    <w:rsid w:val="00CF122B"/>
    <w:rsid w:val="00CF1235"/>
    <w:rsid w:val="00CF124A"/>
    <w:rsid w:val="00CF1254"/>
    <w:rsid w:val="00CF1347"/>
    <w:rsid w:val="00CF1370"/>
    <w:rsid w:val="00CF13B2"/>
    <w:rsid w:val="00CF13C6"/>
    <w:rsid w:val="00CF13FA"/>
    <w:rsid w:val="00CF1401"/>
    <w:rsid w:val="00CF1483"/>
    <w:rsid w:val="00CF14CD"/>
    <w:rsid w:val="00CF14DE"/>
    <w:rsid w:val="00CF155D"/>
    <w:rsid w:val="00CF1585"/>
    <w:rsid w:val="00CF186D"/>
    <w:rsid w:val="00CF18A6"/>
    <w:rsid w:val="00CF18F1"/>
    <w:rsid w:val="00CF1982"/>
    <w:rsid w:val="00CF19D1"/>
    <w:rsid w:val="00CF19F3"/>
    <w:rsid w:val="00CF1AAD"/>
    <w:rsid w:val="00CF1B47"/>
    <w:rsid w:val="00CF1C16"/>
    <w:rsid w:val="00CF1C40"/>
    <w:rsid w:val="00CF1CA4"/>
    <w:rsid w:val="00CF1D65"/>
    <w:rsid w:val="00CF1E60"/>
    <w:rsid w:val="00CF1ECB"/>
    <w:rsid w:val="00CF1F42"/>
    <w:rsid w:val="00CF201D"/>
    <w:rsid w:val="00CF207F"/>
    <w:rsid w:val="00CF2099"/>
    <w:rsid w:val="00CF22F3"/>
    <w:rsid w:val="00CF2362"/>
    <w:rsid w:val="00CF23A3"/>
    <w:rsid w:val="00CF2434"/>
    <w:rsid w:val="00CF24C4"/>
    <w:rsid w:val="00CF2570"/>
    <w:rsid w:val="00CF2613"/>
    <w:rsid w:val="00CF264D"/>
    <w:rsid w:val="00CF26B0"/>
    <w:rsid w:val="00CF2824"/>
    <w:rsid w:val="00CF287D"/>
    <w:rsid w:val="00CF2888"/>
    <w:rsid w:val="00CF2A0B"/>
    <w:rsid w:val="00CF2A41"/>
    <w:rsid w:val="00CF2A4A"/>
    <w:rsid w:val="00CF2A73"/>
    <w:rsid w:val="00CF2B14"/>
    <w:rsid w:val="00CF2B24"/>
    <w:rsid w:val="00CF2BE4"/>
    <w:rsid w:val="00CF2CF0"/>
    <w:rsid w:val="00CF2D08"/>
    <w:rsid w:val="00CF2EB5"/>
    <w:rsid w:val="00CF2EB8"/>
    <w:rsid w:val="00CF2F30"/>
    <w:rsid w:val="00CF2F62"/>
    <w:rsid w:val="00CF2F73"/>
    <w:rsid w:val="00CF3030"/>
    <w:rsid w:val="00CF3109"/>
    <w:rsid w:val="00CF31DC"/>
    <w:rsid w:val="00CF3344"/>
    <w:rsid w:val="00CF3346"/>
    <w:rsid w:val="00CF336A"/>
    <w:rsid w:val="00CF33B7"/>
    <w:rsid w:val="00CF33F9"/>
    <w:rsid w:val="00CF34DF"/>
    <w:rsid w:val="00CF34E7"/>
    <w:rsid w:val="00CF3548"/>
    <w:rsid w:val="00CF35EE"/>
    <w:rsid w:val="00CF361D"/>
    <w:rsid w:val="00CF37FD"/>
    <w:rsid w:val="00CF392D"/>
    <w:rsid w:val="00CF3950"/>
    <w:rsid w:val="00CF399A"/>
    <w:rsid w:val="00CF3A42"/>
    <w:rsid w:val="00CF3A5F"/>
    <w:rsid w:val="00CF3B29"/>
    <w:rsid w:val="00CF3B67"/>
    <w:rsid w:val="00CF3B70"/>
    <w:rsid w:val="00CF3BE7"/>
    <w:rsid w:val="00CF3C4E"/>
    <w:rsid w:val="00CF3C53"/>
    <w:rsid w:val="00CF3CEA"/>
    <w:rsid w:val="00CF3D00"/>
    <w:rsid w:val="00CF3D7F"/>
    <w:rsid w:val="00CF3DAF"/>
    <w:rsid w:val="00CF3DB2"/>
    <w:rsid w:val="00CF3DC6"/>
    <w:rsid w:val="00CF3DF4"/>
    <w:rsid w:val="00CF3E47"/>
    <w:rsid w:val="00CF3EC2"/>
    <w:rsid w:val="00CF3F75"/>
    <w:rsid w:val="00CF3FB2"/>
    <w:rsid w:val="00CF4048"/>
    <w:rsid w:val="00CF40D5"/>
    <w:rsid w:val="00CF4146"/>
    <w:rsid w:val="00CF4181"/>
    <w:rsid w:val="00CF41F4"/>
    <w:rsid w:val="00CF41FA"/>
    <w:rsid w:val="00CF421C"/>
    <w:rsid w:val="00CF42C0"/>
    <w:rsid w:val="00CF42C3"/>
    <w:rsid w:val="00CF42E2"/>
    <w:rsid w:val="00CF433D"/>
    <w:rsid w:val="00CF4356"/>
    <w:rsid w:val="00CF443E"/>
    <w:rsid w:val="00CF451E"/>
    <w:rsid w:val="00CF45AB"/>
    <w:rsid w:val="00CF45D4"/>
    <w:rsid w:val="00CF4601"/>
    <w:rsid w:val="00CF4650"/>
    <w:rsid w:val="00CF4651"/>
    <w:rsid w:val="00CF4659"/>
    <w:rsid w:val="00CF46DA"/>
    <w:rsid w:val="00CF46E0"/>
    <w:rsid w:val="00CF46FF"/>
    <w:rsid w:val="00CF480B"/>
    <w:rsid w:val="00CF490B"/>
    <w:rsid w:val="00CF493D"/>
    <w:rsid w:val="00CF497D"/>
    <w:rsid w:val="00CF49BE"/>
    <w:rsid w:val="00CF49E2"/>
    <w:rsid w:val="00CF49FE"/>
    <w:rsid w:val="00CF4A17"/>
    <w:rsid w:val="00CF4A59"/>
    <w:rsid w:val="00CF4AC3"/>
    <w:rsid w:val="00CF4AE8"/>
    <w:rsid w:val="00CF4C45"/>
    <w:rsid w:val="00CF4C96"/>
    <w:rsid w:val="00CF4D3D"/>
    <w:rsid w:val="00CF4D4C"/>
    <w:rsid w:val="00CF4DA7"/>
    <w:rsid w:val="00CF4E58"/>
    <w:rsid w:val="00CF5041"/>
    <w:rsid w:val="00CF51C6"/>
    <w:rsid w:val="00CF51D3"/>
    <w:rsid w:val="00CF5358"/>
    <w:rsid w:val="00CF54B2"/>
    <w:rsid w:val="00CF54C0"/>
    <w:rsid w:val="00CF553D"/>
    <w:rsid w:val="00CF5543"/>
    <w:rsid w:val="00CF5686"/>
    <w:rsid w:val="00CF57CB"/>
    <w:rsid w:val="00CF5819"/>
    <w:rsid w:val="00CF5851"/>
    <w:rsid w:val="00CF5859"/>
    <w:rsid w:val="00CF5887"/>
    <w:rsid w:val="00CF58CC"/>
    <w:rsid w:val="00CF5972"/>
    <w:rsid w:val="00CF59A8"/>
    <w:rsid w:val="00CF5A83"/>
    <w:rsid w:val="00CF5A9E"/>
    <w:rsid w:val="00CF5AF1"/>
    <w:rsid w:val="00CF5B3C"/>
    <w:rsid w:val="00CF5B7A"/>
    <w:rsid w:val="00CF5BFB"/>
    <w:rsid w:val="00CF5C65"/>
    <w:rsid w:val="00CF5C69"/>
    <w:rsid w:val="00CF5D3E"/>
    <w:rsid w:val="00CF5D76"/>
    <w:rsid w:val="00CF5DAB"/>
    <w:rsid w:val="00CF5ECC"/>
    <w:rsid w:val="00CF5FFE"/>
    <w:rsid w:val="00CF60A1"/>
    <w:rsid w:val="00CF61C5"/>
    <w:rsid w:val="00CF61CC"/>
    <w:rsid w:val="00CF61D2"/>
    <w:rsid w:val="00CF62FB"/>
    <w:rsid w:val="00CF6346"/>
    <w:rsid w:val="00CF6384"/>
    <w:rsid w:val="00CF644A"/>
    <w:rsid w:val="00CF646A"/>
    <w:rsid w:val="00CF65C5"/>
    <w:rsid w:val="00CF6634"/>
    <w:rsid w:val="00CF6689"/>
    <w:rsid w:val="00CF67F1"/>
    <w:rsid w:val="00CF684D"/>
    <w:rsid w:val="00CF68E5"/>
    <w:rsid w:val="00CF68EF"/>
    <w:rsid w:val="00CF690F"/>
    <w:rsid w:val="00CF6983"/>
    <w:rsid w:val="00CF69D7"/>
    <w:rsid w:val="00CF6A7B"/>
    <w:rsid w:val="00CF6AD3"/>
    <w:rsid w:val="00CF6BB3"/>
    <w:rsid w:val="00CF6C7F"/>
    <w:rsid w:val="00CF6C9B"/>
    <w:rsid w:val="00CF6CA4"/>
    <w:rsid w:val="00CF6D5F"/>
    <w:rsid w:val="00CF6D7C"/>
    <w:rsid w:val="00CF6D9A"/>
    <w:rsid w:val="00CF6DBC"/>
    <w:rsid w:val="00CF6DED"/>
    <w:rsid w:val="00CF6E08"/>
    <w:rsid w:val="00CF6E2B"/>
    <w:rsid w:val="00CF6EF2"/>
    <w:rsid w:val="00CF6EFE"/>
    <w:rsid w:val="00CF6F2B"/>
    <w:rsid w:val="00CF6F86"/>
    <w:rsid w:val="00CF6F99"/>
    <w:rsid w:val="00CF6FB6"/>
    <w:rsid w:val="00CF70A0"/>
    <w:rsid w:val="00CF7182"/>
    <w:rsid w:val="00CF71EE"/>
    <w:rsid w:val="00CF72D3"/>
    <w:rsid w:val="00CF72FE"/>
    <w:rsid w:val="00CF7365"/>
    <w:rsid w:val="00CF73C0"/>
    <w:rsid w:val="00CF73FF"/>
    <w:rsid w:val="00CF7411"/>
    <w:rsid w:val="00CF7424"/>
    <w:rsid w:val="00CF742D"/>
    <w:rsid w:val="00CF7444"/>
    <w:rsid w:val="00CF74A5"/>
    <w:rsid w:val="00CF74F4"/>
    <w:rsid w:val="00CF75BB"/>
    <w:rsid w:val="00CF76D1"/>
    <w:rsid w:val="00CF76D4"/>
    <w:rsid w:val="00CF76EA"/>
    <w:rsid w:val="00CF76F4"/>
    <w:rsid w:val="00CF7714"/>
    <w:rsid w:val="00CF7801"/>
    <w:rsid w:val="00CF7857"/>
    <w:rsid w:val="00CF7948"/>
    <w:rsid w:val="00CF798F"/>
    <w:rsid w:val="00CF7A24"/>
    <w:rsid w:val="00CF7A68"/>
    <w:rsid w:val="00CF7A7D"/>
    <w:rsid w:val="00CF7A85"/>
    <w:rsid w:val="00CF7AED"/>
    <w:rsid w:val="00CF7AF2"/>
    <w:rsid w:val="00CF7AFA"/>
    <w:rsid w:val="00CF7B1D"/>
    <w:rsid w:val="00CF7B64"/>
    <w:rsid w:val="00CF7B66"/>
    <w:rsid w:val="00CF7B79"/>
    <w:rsid w:val="00CF7D7D"/>
    <w:rsid w:val="00CF7E40"/>
    <w:rsid w:val="00CF7E88"/>
    <w:rsid w:val="00CF7EA1"/>
    <w:rsid w:val="00CF7F01"/>
    <w:rsid w:val="00CF7FA2"/>
    <w:rsid w:val="00CF7FE2"/>
    <w:rsid w:val="00D000A3"/>
    <w:rsid w:val="00D0011B"/>
    <w:rsid w:val="00D0024E"/>
    <w:rsid w:val="00D00280"/>
    <w:rsid w:val="00D002D2"/>
    <w:rsid w:val="00D00301"/>
    <w:rsid w:val="00D0034C"/>
    <w:rsid w:val="00D00382"/>
    <w:rsid w:val="00D003E3"/>
    <w:rsid w:val="00D00460"/>
    <w:rsid w:val="00D0052B"/>
    <w:rsid w:val="00D005A8"/>
    <w:rsid w:val="00D005C2"/>
    <w:rsid w:val="00D00651"/>
    <w:rsid w:val="00D00673"/>
    <w:rsid w:val="00D006DC"/>
    <w:rsid w:val="00D006EB"/>
    <w:rsid w:val="00D0070F"/>
    <w:rsid w:val="00D00728"/>
    <w:rsid w:val="00D0072B"/>
    <w:rsid w:val="00D00757"/>
    <w:rsid w:val="00D007B8"/>
    <w:rsid w:val="00D007D7"/>
    <w:rsid w:val="00D007DE"/>
    <w:rsid w:val="00D00987"/>
    <w:rsid w:val="00D00A37"/>
    <w:rsid w:val="00D00A42"/>
    <w:rsid w:val="00D00A97"/>
    <w:rsid w:val="00D00B5D"/>
    <w:rsid w:val="00D00B7E"/>
    <w:rsid w:val="00D00BF6"/>
    <w:rsid w:val="00D00CA6"/>
    <w:rsid w:val="00D00E3B"/>
    <w:rsid w:val="00D00E4A"/>
    <w:rsid w:val="00D00E51"/>
    <w:rsid w:val="00D00EA4"/>
    <w:rsid w:val="00D00EB8"/>
    <w:rsid w:val="00D00F20"/>
    <w:rsid w:val="00D00F3B"/>
    <w:rsid w:val="00D00F71"/>
    <w:rsid w:val="00D0106B"/>
    <w:rsid w:val="00D0107F"/>
    <w:rsid w:val="00D010BF"/>
    <w:rsid w:val="00D010D9"/>
    <w:rsid w:val="00D0112C"/>
    <w:rsid w:val="00D01184"/>
    <w:rsid w:val="00D011A0"/>
    <w:rsid w:val="00D01272"/>
    <w:rsid w:val="00D01300"/>
    <w:rsid w:val="00D014FC"/>
    <w:rsid w:val="00D01507"/>
    <w:rsid w:val="00D0157F"/>
    <w:rsid w:val="00D01642"/>
    <w:rsid w:val="00D01678"/>
    <w:rsid w:val="00D016CB"/>
    <w:rsid w:val="00D016E9"/>
    <w:rsid w:val="00D01721"/>
    <w:rsid w:val="00D01815"/>
    <w:rsid w:val="00D01820"/>
    <w:rsid w:val="00D018D0"/>
    <w:rsid w:val="00D0191F"/>
    <w:rsid w:val="00D01A56"/>
    <w:rsid w:val="00D01A60"/>
    <w:rsid w:val="00D01A63"/>
    <w:rsid w:val="00D01B16"/>
    <w:rsid w:val="00D01B42"/>
    <w:rsid w:val="00D01B51"/>
    <w:rsid w:val="00D01BAE"/>
    <w:rsid w:val="00D01BD2"/>
    <w:rsid w:val="00D01BFE"/>
    <w:rsid w:val="00D01C0A"/>
    <w:rsid w:val="00D01C82"/>
    <w:rsid w:val="00D01D29"/>
    <w:rsid w:val="00D01DE3"/>
    <w:rsid w:val="00D01E4C"/>
    <w:rsid w:val="00D01EE2"/>
    <w:rsid w:val="00D01EEA"/>
    <w:rsid w:val="00D01F06"/>
    <w:rsid w:val="00D01F39"/>
    <w:rsid w:val="00D01F46"/>
    <w:rsid w:val="00D01F67"/>
    <w:rsid w:val="00D01FB2"/>
    <w:rsid w:val="00D01FD0"/>
    <w:rsid w:val="00D02006"/>
    <w:rsid w:val="00D0210E"/>
    <w:rsid w:val="00D0226C"/>
    <w:rsid w:val="00D022DC"/>
    <w:rsid w:val="00D0232E"/>
    <w:rsid w:val="00D023A1"/>
    <w:rsid w:val="00D024AA"/>
    <w:rsid w:val="00D024CF"/>
    <w:rsid w:val="00D024D8"/>
    <w:rsid w:val="00D02622"/>
    <w:rsid w:val="00D02638"/>
    <w:rsid w:val="00D02643"/>
    <w:rsid w:val="00D0264B"/>
    <w:rsid w:val="00D026EB"/>
    <w:rsid w:val="00D02723"/>
    <w:rsid w:val="00D02730"/>
    <w:rsid w:val="00D02747"/>
    <w:rsid w:val="00D027CC"/>
    <w:rsid w:val="00D029B0"/>
    <w:rsid w:val="00D029BE"/>
    <w:rsid w:val="00D029FD"/>
    <w:rsid w:val="00D02A89"/>
    <w:rsid w:val="00D02BC9"/>
    <w:rsid w:val="00D02C11"/>
    <w:rsid w:val="00D02C25"/>
    <w:rsid w:val="00D02D40"/>
    <w:rsid w:val="00D02D8B"/>
    <w:rsid w:val="00D02E14"/>
    <w:rsid w:val="00D02E68"/>
    <w:rsid w:val="00D02F38"/>
    <w:rsid w:val="00D030FC"/>
    <w:rsid w:val="00D031E7"/>
    <w:rsid w:val="00D031F2"/>
    <w:rsid w:val="00D0321E"/>
    <w:rsid w:val="00D0335A"/>
    <w:rsid w:val="00D033CE"/>
    <w:rsid w:val="00D0346C"/>
    <w:rsid w:val="00D034EB"/>
    <w:rsid w:val="00D03561"/>
    <w:rsid w:val="00D0366C"/>
    <w:rsid w:val="00D03685"/>
    <w:rsid w:val="00D0389E"/>
    <w:rsid w:val="00D03947"/>
    <w:rsid w:val="00D039B9"/>
    <w:rsid w:val="00D03AF0"/>
    <w:rsid w:val="00D03AF5"/>
    <w:rsid w:val="00D03B11"/>
    <w:rsid w:val="00D03B20"/>
    <w:rsid w:val="00D03B87"/>
    <w:rsid w:val="00D03C15"/>
    <w:rsid w:val="00D03C75"/>
    <w:rsid w:val="00D03C8F"/>
    <w:rsid w:val="00D03DC7"/>
    <w:rsid w:val="00D03EAA"/>
    <w:rsid w:val="00D03EC0"/>
    <w:rsid w:val="00D03F12"/>
    <w:rsid w:val="00D0401A"/>
    <w:rsid w:val="00D04069"/>
    <w:rsid w:val="00D0406E"/>
    <w:rsid w:val="00D040E6"/>
    <w:rsid w:val="00D040FA"/>
    <w:rsid w:val="00D041D3"/>
    <w:rsid w:val="00D041E2"/>
    <w:rsid w:val="00D04277"/>
    <w:rsid w:val="00D04397"/>
    <w:rsid w:val="00D044A1"/>
    <w:rsid w:val="00D044D0"/>
    <w:rsid w:val="00D04500"/>
    <w:rsid w:val="00D04599"/>
    <w:rsid w:val="00D0468A"/>
    <w:rsid w:val="00D0470B"/>
    <w:rsid w:val="00D0473E"/>
    <w:rsid w:val="00D04742"/>
    <w:rsid w:val="00D0484C"/>
    <w:rsid w:val="00D049C8"/>
    <w:rsid w:val="00D049EF"/>
    <w:rsid w:val="00D04A11"/>
    <w:rsid w:val="00D04A7A"/>
    <w:rsid w:val="00D04ABE"/>
    <w:rsid w:val="00D04AF7"/>
    <w:rsid w:val="00D04BED"/>
    <w:rsid w:val="00D04C62"/>
    <w:rsid w:val="00D04C78"/>
    <w:rsid w:val="00D04C9F"/>
    <w:rsid w:val="00D04D5B"/>
    <w:rsid w:val="00D04DA5"/>
    <w:rsid w:val="00D04E07"/>
    <w:rsid w:val="00D04E3C"/>
    <w:rsid w:val="00D04EA6"/>
    <w:rsid w:val="00D04EC6"/>
    <w:rsid w:val="00D04EDB"/>
    <w:rsid w:val="00D04FFA"/>
    <w:rsid w:val="00D0500C"/>
    <w:rsid w:val="00D05029"/>
    <w:rsid w:val="00D0507F"/>
    <w:rsid w:val="00D0508C"/>
    <w:rsid w:val="00D05104"/>
    <w:rsid w:val="00D05221"/>
    <w:rsid w:val="00D05265"/>
    <w:rsid w:val="00D052E3"/>
    <w:rsid w:val="00D0531A"/>
    <w:rsid w:val="00D053AE"/>
    <w:rsid w:val="00D053F3"/>
    <w:rsid w:val="00D05520"/>
    <w:rsid w:val="00D0560F"/>
    <w:rsid w:val="00D05662"/>
    <w:rsid w:val="00D05673"/>
    <w:rsid w:val="00D056E5"/>
    <w:rsid w:val="00D056E7"/>
    <w:rsid w:val="00D057E5"/>
    <w:rsid w:val="00D0581C"/>
    <w:rsid w:val="00D0586E"/>
    <w:rsid w:val="00D05936"/>
    <w:rsid w:val="00D05994"/>
    <w:rsid w:val="00D059B2"/>
    <w:rsid w:val="00D059CF"/>
    <w:rsid w:val="00D059F5"/>
    <w:rsid w:val="00D05A3A"/>
    <w:rsid w:val="00D05A43"/>
    <w:rsid w:val="00D05A95"/>
    <w:rsid w:val="00D05ACA"/>
    <w:rsid w:val="00D05B1C"/>
    <w:rsid w:val="00D05BEA"/>
    <w:rsid w:val="00D05C76"/>
    <w:rsid w:val="00D05C98"/>
    <w:rsid w:val="00D05E48"/>
    <w:rsid w:val="00D05E83"/>
    <w:rsid w:val="00D05EEB"/>
    <w:rsid w:val="00D05F19"/>
    <w:rsid w:val="00D05F8E"/>
    <w:rsid w:val="00D06039"/>
    <w:rsid w:val="00D06130"/>
    <w:rsid w:val="00D06256"/>
    <w:rsid w:val="00D0629E"/>
    <w:rsid w:val="00D062AC"/>
    <w:rsid w:val="00D06355"/>
    <w:rsid w:val="00D06364"/>
    <w:rsid w:val="00D06403"/>
    <w:rsid w:val="00D0643D"/>
    <w:rsid w:val="00D065E1"/>
    <w:rsid w:val="00D06621"/>
    <w:rsid w:val="00D0663D"/>
    <w:rsid w:val="00D0666E"/>
    <w:rsid w:val="00D06709"/>
    <w:rsid w:val="00D06784"/>
    <w:rsid w:val="00D067E7"/>
    <w:rsid w:val="00D068C6"/>
    <w:rsid w:val="00D0693D"/>
    <w:rsid w:val="00D0699C"/>
    <w:rsid w:val="00D069A3"/>
    <w:rsid w:val="00D069B2"/>
    <w:rsid w:val="00D06A01"/>
    <w:rsid w:val="00D06A3B"/>
    <w:rsid w:val="00D06A71"/>
    <w:rsid w:val="00D06B38"/>
    <w:rsid w:val="00D06BC3"/>
    <w:rsid w:val="00D06BD1"/>
    <w:rsid w:val="00D06C89"/>
    <w:rsid w:val="00D06CB2"/>
    <w:rsid w:val="00D06D42"/>
    <w:rsid w:val="00D06D50"/>
    <w:rsid w:val="00D06DF2"/>
    <w:rsid w:val="00D06E4D"/>
    <w:rsid w:val="00D06E78"/>
    <w:rsid w:val="00D06EF8"/>
    <w:rsid w:val="00D06F09"/>
    <w:rsid w:val="00D06F50"/>
    <w:rsid w:val="00D06FA9"/>
    <w:rsid w:val="00D06FCA"/>
    <w:rsid w:val="00D06FDF"/>
    <w:rsid w:val="00D07030"/>
    <w:rsid w:val="00D07137"/>
    <w:rsid w:val="00D071BC"/>
    <w:rsid w:val="00D072D7"/>
    <w:rsid w:val="00D0733C"/>
    <w:rsid w:val="00D073A3"/>
    <w:rsid w:val="00D0753B"/>
    <w:rsid w:val="00D07542"/>
    <w:rsid w:val="00D0754A"/>
    <w:rsid w:val="00D0759D"/>
    <w:rsid w:val="00D075ED"/>
    <w:rsid w:val="00D07692"/>
    <w:rsid w:val="00D076BD"/>
    <w:rsid w:val="00D076D3"/>
    <w:rsid w:val="00D076FF"/>
    <w:rsid w:val="00D077B7"/>
    <w:rsid w:val="00D0788F"/>
    <w:rsid w:val="00D07892"/>
    <w:rsid w:val="00D078CE"/>
    <w:rsid w:val="00D07964"/>
    <w:rsid w:val="00D07ABD"/>
    <w:rsid w:val="00D07B4A"/>
    <w:rsid w:val="00D07BDF"/>
    <w:rsid w:val="00D07BF9"/>
    <w:rsid w:val="00D07CA9"/>
    <w:rsid w:val="00D07CCC"/>
    <w:rsid w:val="00D07CE1"/>
    <w:rsid w:val="00D07D14"/>
    <w:rsid w:val="00D07D1C"/>
    <w:rsid w:val="00D07DE4"/>
    <w:rsid w:val="00D07E4D"/>
    <w:rsid w:val="00D07E6C"/>
    <w:rsid w:val="00D07E8E"/>
    <w:rsid w:val="00D07F6A"/>
    <w:rsid w:val="00D07FDC"/>
    <w:rsid w:val="00D10082"/>
    <w:rsid w:val="00D10108"/>
    <w:rsid w:val="00D1011A"/>
    <w:rsid w:val="00D10169"/>
    <w:rsid w:val="00D10184"/>
    <w:rsid w:val="00D101D0"/>
    <w:rsid w:val="00D102F9"/>
    <w:rsid w:val="00D1042D"/>
    <w:rsid w:val="00D10493"/>
    <w:rsid w:val="00D1056C"/>
    <w:rsid w:val="00D105DA"/>
    <w:rsid w:val="00D105EB"/>
    <w:rsid w:val="00D1068E"/>
    <w:rsid w:val="00D106AC"/>
    <w:rsid w:val="00D1078A"/>
    <w:rsid w:val="00D107BD"/>
    <w:rsid w:val="00D107D1"/>
    <w:rsid w:val="00D10848"/>
    <w:rsid w:val="00D1087A"/>
    <w:rsid w:val="00D108A6"/>
    <w:rsid w:val="00D108D5"/>
    <w:rsid w:val="00D10945"/>
    <w:rsid w:val="00D109E8"/>
    <w:rsid w:val="00D109EC"/>
    <w:rsid w:val="00D10A3C"/>
    <w:rsid w:val="00D10B30"/>
    <w:rsid w:val="00D10B5A"/>
    <w:rsid w:val="00D10B6E"/>
    <w:rsid w:val="00D10BE5"/>
    <w:rsid w:val="00D10BF6"/>
    <w:rsid w:val="00D10C31"/>
    <w:rsid w:val="00D10C3B"/>
    <w:rsid w:val="00D10D28"/>
    <w:rsid w:val="00D10DD3"/>
    <w:rsid w:val="00D10EAA"/>
    <w:rsid w:val="00D10F32"/>
    <w:rsid w:val="00D11026"/>
    <w:rsid w:val="00D11032"/>
    <w:rsid w:val="00D1106B"/>
    <w:rsid w:val="00D1109A"/>
    <w:rsid w:val="00D110B5"/>
    <w:rsid w:val="00D110D9"/>
    <w:rsid w:val="00D1112F"/>
    <w:rsid w:val="00D1117C"/>
    <w:rsid w:val="00D111EE"/>
    <w:rsid w:val="00D1126B"/>
    <w:rsid w:val="00D1128D"/>
    <w:rsid w:val="00D113B4"/>
    <w:rsid w:val="00D11445"/>
    <w:rsid w:val="00D11477"/>
    <w:rsid w:val="00D114DF"/>
    <w:rsid w:val="00D1150A"/>
    <w:rsid w:val="00D1154B"/>
    <w:rsid w:val="00D115AB"/>
    <w:rsid w:val="00D11627"/>
    <w:rsid w:val="00D11678"/>
    <w:rsid w:val="00D116FD"/>
    <w:rsid w:val="00D1178A"/>
    <w:rsid w:val="00D117A2"/>
    <w:rsid w:val="00D117A5"/>
    <w:rsid w:val="00D11859"/>
    <w:rsid w:val="00D119A1"/>
    <w:rsid w:val="00D11AB6"/>
    <w:rsid w:val="00D11AD7"/>
    <w:rsid w:val="00D11AFB"/>
    <w:rsid w:val="00D11B13"/>
    <w:rsid w:val="00D11BE4"/>
    <w:rsid w:val="00D11CCD"/>
    <w:rsid w:val="00D11D10"/>
    <w:rsid w:val="00D11D28"/>
    <w:rsid w:val="00D11D5C"/>
    <w:rsid w:val="00D11E17"/>
    <w:rsid w:val="00D11E73"/>
    <w:rsid w:val="00D11E78"/>
    <w:rsid w:val="00D11EF8"/>
    <w:rsid w:val="00D11F04"/>
    <w:rsid w:val="00D11F64"/>
    <w:rsid w:val="00D1203D"/>
    <w:rsid w:val="00D120A6"/>
    <w:rsid w:val="00D120D2"/>
    <w:rsid w:val="00D12171"/>
    <w:rsid w:val="00D121CD"/>
    <w:rsid w:val="00D121D0"/>
    <w:rsid w:val="00D12225"/>
    <w:rsid w:val="00D1225B"/>
    <w:rsid w:val="00D12277"/>
    <w:rsid w:val="00D12329"/>
    <w:rsid w:val="00D12339"/>
    <w:rsid w:val="00D12347"/>
    <w:rsid w:val="00D123C7"/>
    <w:rsid w:val="00D1248B"/>
    <w:rsid w:val="00D124DC"/>
    <w:rsid w:val="00D12509"/>
    <w:rsid w:val="00D1251A"/>
    <w:rsid w:val="00D12559"/>
    <w:rsid w:val="00D12576"/>
    <w:rsid w:val="00D12599"/>
    <w:rsid w:val="00D125D7"/>
    <w:rsid w:val="00D12614"/>
    <w:rsid w:val="00D12619"/>
    <w:rsid w:val="00D12637"/>
    <w:rsid w:val="00D12643"/>
    <w:rsid w:val="00D1264D"/>
    <w:rsid w:val="00D1272B"/>
    <w:rsid w:val="00D127A6"/>
    <w:rsid w:val="00D12813"/>
    <w:rsid w:val="00D1281F"/>
    <w:rsid w:val="00D12864"/>
    <w:rsid w:val="00D1287E"/>
    <w:rsid w:val="00D12993"/>
    <w:rsid w:val="00D129B1"/>
    <w:rsid w:val="00D129BE"/>
    <w:rsid w:val="00D12AD3"/>
    <w:rsid w:val="00D12B99"/>
    <w:rsid w:val="00D12D89"/>
    <w:rsid w:val="00D12DBB"/>
    <w:rsid w:val="00D12F1D"/>
    <w:rsid w:val="00D12F49"/>
    <w:rsid w:val="00D12F90"/>
    <w:rsid w:val="00D12FAD"/>
    <w:rsid w:val="00D13127"/>
    <w:rsid w:val="00D13163"/>
    <w:rsid w:val="00D131E3"/>
    <w:rsid w:val="00D13226"/>
    <w:rsid w:val="00D132B0"/>
    <w:rsid w:val="00D13346"/>
    <w:rsid w:val="00D1343E"/>
    <w:rsid w:val="00D13484"/>
    <w:rsid w:val="00D134CB"/>
    <w:rsid w:val="00D134FE"/>
    <w:rsid w:val="00D13556"/>
    <w:rsid w:val="00D1355D"/>
    <w:rsid w:val="00D13561"/>
    <w:rsid w:val="00D1365A"/>
    <w:rsid w:val="00D137C3"/>
    <w:rsid w:val="00D13814"/>
    <w:rsid w:val="00D1386B"/>
    <w:rsid w:val="00D138FB"/>
    <w:rsid w:val="00D139CB"/>
    <w:rsid w:val="00D13A77"/>
    <w:rsid w:val="00D13B40"/>
    <w:rsid w:val="00D13B4C"/>
    <w:rsid w:val="00D13B89"/>
    <w:rsid w:val="00D13BBF"/>
    <w:rsid w:val="00D13D33"/>
    <w:rsid w:val="00D13D45"/>
    <w:rsid w:val="00D13D7C"/>
    <w:rsid w:val="00D13DF3"/>
    <w:rsid w:val="00D13E58"/>
    <w:rsid w:val="00D13F61"/>
    <w:rsid w:val="00D140F5"/>
    <w:rsid w:val="00D1413E"/>
    <w:rsid w:val="00D14150"/>
    <w:rsid w:val="00D14156"/>
    <w:rsid w:val="00D141A0"/>
    <w:rsid w:val="00D141A9"/>
    <w:rsid w:val="00D1423E"/>
    <w:rsid w:val="00D1431A"/>
    <w:rsid w:val="00D1432C"/>
    <w:rsid w:val="00D1435B"/>
    <w:rsid w:val="00D143FB"/>
    <w:rsid w:val="00D14413"/>
    <w:rsid w:val="00D144AF"/>
    <w:rsid w:val="00D1451A"/>
    <w:rsid w:val="00D14550"/>
    <w:rsid w:val="00D14573"/>
    <w:rsid w:val="00D145B5"/>
    <w:rsid w:val="00D14649"/>
    <w:rsid w:val="00D1468F"/>
    <w:rsid w:val="00D146C4"/>
    <w:rsid w:val="00D146F5"/>
    <w:rsid w:val="00D1484B"/>
    <w:rsid w:val="00D14898"/>
    <w:rsid w:val="00D1491D"/>
    <w:rsid w:val="00D14952"/>
    <w:rsid w:val="00D14960"/>
    <w:rsid w:val="00D14978"/>
    <w:rsid w:val="00D14A0C"/>
    <w:rsid w:val="00D14A23"/>
    <w:rsid w:val="00D14A67"/>
    <w:rsid w:val="00D14AD3"/>
    <w:rsid w:val="00D14ADE"/>
    <w:rsid w:val="00D14AF5"/>
    <w:rsid w:val="00D14B3C"/>
    <w:rsid w:val="00D14B6E"/>
    <w:rsid w:val="00D14BB4"/>
    <w:rsid w:val="00D14BBA"/>
    <w:rsid w:val="00D14BD6"/>
    <w:rsid w:val="00D14C05"/>
    <w:rsid w:val="00D14CC4"/>
    <w:rsid w:val="00D14CEF"/>
    <w:rsid w:val="00D14D66"/>
    <w:rsid w:val="00D14DFE"/>
    <w:rsid w:val="00D14EA8"/>
    <w:rsid w:val="00D14F5A"/>
    <w:rsid w:val="00D14FCC"/>
    <w:rsid w:val="00D14FD8"/>
    <w:rsid w:val="00D14FF4"/>
    <w:rsid w:val="00D15010"/>
    <w:rsid w:val="00D1508F"/>
    <w:rsid w:val="00D150CC"/>
    <w:rsid w:val="00D15136"/>
    <w:rsid w:val="00D15240"/>
    <w:rsid w:val="00D15289"/>
    <w:rsid w:val="00D1530E"/>
    <w:rsid w:val="00D153DC"/>
    <w:rsid w:val="00D15426"/>
    <w:rsid w:val="00D15478"/>
    <w:rsid w:val="00D15487"/>
    <w:rsid w:val="00D154DE"/>
    <w:rsid w:val="00D155C0"/>
    <w:rsid w:val="00D15662"/>
    <w:rsid w:val="00D15675"/>
    <w:rsid w:val="00D156A3"/>
    <w:rsid w:val="00D157EA"/>
    <w:rsid w:val="00D15803"/>
    <w:rsid w:val="00D1580E"/>
    <w:rsid w:val="00D15850"/>
    <w:rsid w:val="00D15880"/>
    <w:rsid w:val="00D158A1"/>
    <w:rsid w:val="00D158A7"/>
    <w:rsid w:val="00D158BD"/>
    <w:rsid w:val="00D1598A"/>
    <w:rsid w:val="00D15A51"/>
    <w:rsid w:val="00D15A5E"/>
    <w:rsid w:val="00D15AA8"/>
    <w:rsid w:val="00D15C22"/>
    <w:rsid w:val="00D15C39"/>
    <w:rsid w:val="00D15C61"/>
    <w:rsid w:val="00D15C84"/>
    <w:rsid w:val="00D15CFB"/>
    <w:rsid w:val="00D15D6A"/>
    <w:rsid w:val="00D15D83"/>
    <w:rsid w:val="00D15D9B"/>
    <w:rsid w:val="00D15EA5"/>
    <w:rsid w:val="00D15F4A"/>
    <w:rsid w:val="00D15F83"/>
    <w:rsid w:val="00D15F9B"/>
    <w:rsid w:val="00D1601F"/>
    <w:rsid w:val="00D1602F"/>
    <w:rsid w:val="00D16074"/>
    <w:rsid w:val="00D16186"/>
    <w:rsid w:val="00D16232"/>
    <w:rsid w:val="00D16287"/>
    <w:rsid w:val="00D162D7"/>
    <w:rsid w:val="00D162D8"/>
    <w:rsid w:val="00D16311"/>
    <w:rsid w:val="00D163FD"/>
    <w:rsid w:val="00D1653F"/>
    <w:rsid w:val="00D1657E"/>
    <w:rsid w:val="00D165D5"/>
    <w:rsid w:val="00D165DE"/>
    <w:rsid w:val="00D167DC"/>
    <w:rsid w:val="00D167FD"/>
    <w:rsid w:val="00D16849"/>
    <w:rsid w:val="00D16893"/>
    <w:rsid w:val="00D168AD"/>
    <w:rsid w:val="00D16919"/>
    <w:rsid w:val="00D16985"/>
    <w:rsid w:val="00D1698A"/>
    <w:rsid w:val="00D1698E"/>
    <w:rsid w:val="00D169F8"/>
    <w:rsid w:val="00D16B45"/>
    <w:rsid w:val="00D16B80"/>
    <w:rsid w:val="00D16BB7"/>
    <w:rsid w:val="00D16C7B"/>
    <w:rsid w:val="00D16C93"/>
    <w:rsid w:val="00D16D70"/>
    <w:rsid w:val="00D16F82"/>
    <w:rsid w:val="00D16FBC"/>
    <w:rsid w:val="00D17028"/>
    <w:rsid w:val="00D17041"/>
    <w:rsid w:val="00D17079"/>
    <w:rsid w:val="00D170C0"/>
    <w:rsid w:val="00D17139"/>
    <w:rsid w:val="00D171AF"/>
    <w:rsid w:val="00D171E2"/>
    <w:rsid w:val="00D17255"/>
    <w:rsid w:val="00D17293"/>
    <w:rsid w:val="00D172C7"/>
    <w:rsid w:val="00D17389"/>
    <w:rsid w:val="00D173DC"/>
    <w:rsid w:val="00D1745F"/>
    <w:rsid w:val="00D1747A"/>
    <w:rsid w:val="00D174AA"/>
    <w:rsid w:val="00D174F4"/>
    <w:rsid w:val="00D175AA"/>
    <w:rsid w:val="00D17635"/>
    <w:rsid w:val="00D17645"/>
    <w:rsid w:val="00D176D6"/>
    <w:rsid w:val="00D1770D"/>
    <w:rsid w:val="00D17798"/>
    <w:rsid w:val="00D177C7"/>
    <w:rsid w:val="00D17824"/>
    <w:rsid w:val="00D1783F"/>
    <w:rsid w:val="00D178DD"/>
    <w:rsid w:val="00D17964"/>
    <w:rsid w:val="00D17ADB"/>
    <w:rsid w:val="00D17AEE"/>
    <w:rsid w:val="00D17B68"/>
    <w:rsid w:val="00D17B7C"/>
    <w:rsid w:val="00D17C05"/>
    <w:rsid w:val="00D17D04"/>
    <w:rsid w:val="00D17D2D"/>
    <w:rsid w:val="00D17D47"/>
    <w:rsid w:val="00D17D55"/>
    <w:rsid w:val="00D17DD5"/>
    <w:rsid w:val="00D17EA3"/>
    <w:rsid w:val="00D17EA9"/>
    <w:rsid w:val="00D17F1C"/>
    <w:rsid w:val="00D17FA8"/>
    <w:rsid w:val="00D17FC9"/>
    <w:rsid w:val="00D17FCD"/>
    <w:rsid w:val="00D20066"/>
    <w:rsid w:val="00D200D0"/>
    <w:rsid w:val="00D20136"/>
    <w:rsid w:val="00D2019E"/>
    <w:rsid w:val="00D201E5"/>
    <w:rsid w:val="00D20236"/>
    <w:rsid w:val="00D20262"/>
    <w:rsid w:val="00D20281"/>
    <w:rsid w:val="00D2029C"/>
    <w:rsid w:val="00D202CF"/>
    <w:rsid w:val="00D202F8"/>
    <w:rsid w:val="00D20318"/>
    <w:rsid w:val="00D20350"/>
    <w:rsid w:val="00D20435"/>
    <w:rsid w:val="00D204DC"/>
    <w:rsid w:val="00D204F0"/>
    <w:rsid w:val="00D20507"/>
    <w:rsid w:val="00D205EF"/>
    <w:rsid w:val="00D205F4"/>
    <w:rsid w:val="00D2068F"/>
    <w:rsid w:val="00D20690"/>
    <w:rsid w:val="00D206B1"/>
    <w:rsid w:val="00D20761"/>
    <w:rsid w:val="00D20767"/>
    <w:rsid w:val="00D207EF"/>
    <w:rsid w:val="00D20838"/>
    <w:rsid w:val="00D2084D"/>
    <w:rsid w:val="00D208E2"/>
    <w:rsid w:val="00D20941"/>
    <w:rsid w:val="00D209C7"/>
    <w:rsid w:val="00D20A1B"/>
    <w:rsid w:val="00D20A99"/>
    <w:rsid w:val="00D20AE2"/>
    <w:rsid w:val="00D20B08"/>
    <w:rsid w:val="00D20B7E"/>
    <w:rsid w:val="00D20C3F"/>
    <w:rsid w:val="00D20CCF"/>
    <w:rsid w:val="00D20D18"/>
    <w:rsid w:val="00D20D45"/>
    <w:rsid w:val="00D20D8C"/>
    <w:rsid w:val="00D20E49"/>
    <w:rsid w:val="00D20E57"/>
    <w:rsid w:val="00D20EC5"/>
    <w:rsid w:val="00D20EDC"/>
    <w:rsid w:val="00D21039"/>
    <w:rsid w:val="00D2108A"/>
    <w:rsid w:val="00D21115"/>
    <w:rsid w:val="00D21165"/>
    <w:rsid w:val="00D211A9"/>
    <w:rsid w:val="00D21215"/>
    <w:rsid w:val="00D21226"/>
    <w:rsid w:val="00D2125A"/>
    <w:rsid w:val="00D21262"/>
    <w:rsid w:val="00D2126B"/>
    <w:rsid w:val="00D212CF"/>
    <w:rsid w:val="00D212EE"/>
    <w:rsid w:val="00D2138D"/>
    <w:rsid w:val="00D21406"/>
    <w:rsid w:val="00D21421"/>
    <w:rsid w:val="00D214B9"/>
    <w:rsid w:val="00D21511"/>
    <w:rsid w:val="00D215B5"/>
    <w:rsid w:val="00D21649"/>
    <w:rsid w:val="00D21650"/>
    <w:rsid w:val="00D216B1"/>
    <w:rsid w:val="00D216DF"/>
    <w:rsid w:val="00D2171C"/>
    <w:rsid w:val="00D21856"/>
    <w:rsid w:val="00D2187E"/>
    <w:rsid w:val="00D218BC"/>
    <w:rsid w:val="00D21906"/>
    <w:rsid w:val="00D21913"/>
    <w:rsid w:val="00D2191E"/>
    <w:rsid w:val="00D219BD"/>
    <w:rsid w:val="00D219D0"/>
    <w:rsid w:val="00D21B50"/>
    <w:rsid w:val="00D21C61"/>
    <w:rsid w:val="00D21C75"/>
    <w:rsid w:val="00D21C8B"/>
    <w:rsid w:val="00D21DBD"/>
    <w:rsid w:val="00D21ED4"/>
    <w:rsid w:val="00D21FBA"/>
    <w:rsid w:val="00D2202A"/>
    <w:rsid w:val="00D220C3"/>
    <w:rsid w:val="00D220E9"/>
    <w:rsid w:val="00D22100"/>
    <w:rsid w:val="00D2216C"/>
    <w:rsid w:val="00D221D2"/>
    <w:rsid w:val="00D2224F"/>
    <w:rsid w:val="00D22325"/>
    <w:rsid w:val="00D2237C"/>
    <w:rsid w:val="00D22382"/>
    <w:rsid w:val="00D22388"/>
    <w:rsid w:val="00D22397"/>
    <w:rsid w:val="00D22467"/>
    <w:rsid w:val="00D22487"/>
    <w:rsid w:val="00D225EF"/>
    <w:rsid w:val="00D22761"/>
    <w:rsid w:val="00D2280C"/>
    <w:rsid w:val="00D22811"/>
    <w:rsid w:val="00D2293F"/>
    <w:rsid w:val="00D229A9"/>
    <w:rsid w:val="00D229B4"/>
    <w:rsid w:val="00D229B8"/>
    <w:rsid w:val="00D229CD"/>
    <w:rsid w:val="00D22AAE"/>
    <w:rsid w:val="00D22ADC"/>
    <w:rsid w:val="00D22AFE"/>
    <w:rsid w:val="00D22B3D"/>
    <w:rsid w:val="00D22B51"/>
    <w:rsid w:val="00D22B65"/>
    <w:rsid w:val="00D22B9F"/>
    <w:rsid w:val="00D22C0A"/>
    <w:rsid w:val="00D22C21"/>
    <w:rsid w:val="00D22C45"/>
    <w:rsid w:val="00D22D2C"/>
    <w:rsid w:val="00D22D6E"/>
    <w:rsid w:val="00D22D6F"/>
    <w:rsid w:val="00D22E71"/>
    <w:rsid w:val="00D22EEC"/>
    <w:rsid w:val="00D22F0D"/>
    <w:rsid w:val="00D22F76"/>
    <w:rsid w:val="00D22F86"/>
    <w:rsid w:val="00D23011"/>
    <w:rsid w:val="00D23028"/>
    <w:rsid w:val="00D23086"/>
    <w:rsid w:val="00D23095"/>
    <w:rsid w:val="00D230D5"/>
    <w:rsid w:val="00D23190"/>
    <w:rsid w:val="00D231F2"/>
    <w:rsid w:val="00D23241"/>
    <w:rsid w:val="00D23283"/>
    <w:rsid w:val="00D232C4"/>
    <w:rsid w:val="00D232C7"/>
    <w:rsid w:val="00D23336"/>
    <w:rsid w:val="00D23337"/>
    <w:rsid w:val="00D2350B"/>
    <w:rsid w:val="00D235AA"/>
    <w:rsid w:val="00D23651"/>
    <w:rsid w:val="00D236D4"/>
    <w:rsid w:val="00D236D8"/>
    <w:rsid w:val="00D2372F"/>
    <w:rsid w:val="00D23778"/>
    <w:rsid w:val="00D23833"/>
    <w:rsid w:val="00D2386D"/>
    <w:rsid w:val="00D23889"/>
    <w:rsid w:val="00D238B0"/>
    <w:rsid w:val="00D238C8"/>
    <w:rsid w:val="00D23919"/>
    <w:rsid w:val="00D239D8"/>
    <w:rsid w:val="00D23A5B"/>
    <w:rsid w:val="00D23AB1"/>
    <w:rsid w:val="00D23BD6"/>
    <w:rsid w:val="00D23D53"/>
    <w:rsid w:val="00D23D60"/>
    <w:rsid w:val="00D23E39"/>
    <w:rsid w:val="00D23E80"/>
    <w:rsid w:val="00D23EB3"/>
    <w:rsid w:val="00D23FAA"/>
    <w:rsid w:val="00D23FCD"/>
    <w:rsid w:val="00D23FFA"/>
    <w:rsid w:val="00D2405C"/>
    <w:rsid w:val="00D24063"/>
    <w:rsid w:val="00D24081"/>
    <w:rsid w:val="00D240BC"/>
    <w:rsid w:val="00D240FA"/>
    <w:rsid w:val="00D24148"/>
    <w:rsid w:val="00D241B7"/>
    <w:rsid w:val="00D24264"/>
    <w:rsid w:val="00D242EC"/>
    <w:rsid w:val="00D24358"/>
    <w:rsid w:val="00D24374"/>
    <w:rsid w:val="00D243A7"/>
    <w:rsid w:val="00D243F7"/>
    <w:rsid w:val="00D2440A"/>
    <w:rsid w:val="00D24623"/>
    <w:rsid w:val="00D2462B"/>
    <w:rsid w:val="00D2490A"/>
    <w:rsid w:val="00D24939"/>
    <w:rsid w:val="00D2497C"/>
    <w:rsid w:val="00D249D1"/>
    <w:rsid w:val="00D24A2D"/>
    <w:rsid w:val="00D24A38"/>
    <w:rsid w:val="00D24A60"/>
    <w:rsid w:val="00D24A94"/>
    <w:rsid w:val="00D24B73"/>
    <w:rsid w:val="00D24BE9"/>
    <w:rsid w:val="00D24C7D"/>
    <w:rsid w:val="00D24CA0"/>
    <w:rsid w:val="00D24EA2"/>
    <w:rsid w:val="00D24EEF"/>
    <w:rsid w:val="00D24F8F"/>
    <w:rsid w:val="00D24FF8"/>
    <w:rsid w:val="00D2503A"/>
    <w:rsid w:val="00D250A6"/>
    <w:rsid w:val="00D250B3"/>
    <w:rsid w:val="00D250CE"/>
    <w:rsid w:val="00D251A4"/>
    <w:rsid w:val="00D251B4"/>
    <w:rsid w:val="00D25263"/>
    <w:rsid w:val="00D2526B"/>
    <w:rsid w:val="00D25288"/>
    <w:rsid w:val="00D25293"/>
    <w:rsid w:val="00D252C1"/>
    <w:rsid w:val="00D252F6"/>
    <w:rsid w:val="00D2531A"/>
    <w:rsid w:val="00D25348"/>
    <w:rsid w:val="00D253D0"/>
    <w:rsid w:val="00D2540F"/>
    <w:rsid w:val="00D2542A"/>
    <w:rsid w:val="00D254DA"/>
    <w:rsid w:val="00D25543"/>
    <w:rsid w:val="00D2555A"/>
    <w:rsid w:val="00D2558A"/>
    <w:rsid w:val="00D2559E"/>
    <w:rsid w:val="00D255CE"/>
    <w:rsid w:val="00D256DB"/>
    <w:rsid w:val="00D256E3"/>
    <w:rsid w:val="00D256FC"/>
    <w:rsid w:val="00D25769"/>
    <w:rsid w:val="00D2579F"/>
    <w:rsid w:val="00D257BA"/>
    <w:rsid w:val="00D2584F"/>
    <w:rsid w:val="00D259D5"/>
    <w:rsid w:val="00D25A13"/>
    <w:rsid w:val="00D25A56"/>
    <w:rsid w:val="00D25A88"/>
    <w:rsid w:val="00D25B09"/>
    <w:rsid w:val="00D25B71"/>
    <w:rsid w:val="00D25BF0"/>
    <w:rsid w:val="00D25C2C"/>
    <w:rsid w:val="00D25C68"/>
    <w:rsid w:val="00D25CD2"/>
    <w:rsid w:val="00D25DDB"/>
    <w:rsid w:val="00D25E91"/>
    <w:rsid w:val="00D25ED4"/>
    <w:rsid w:val="00D25F2C"/>
    <w:rsid w:val="00D260BA"/>
    <w:rsid w:val="00D26176"/>
    <w:rsid w:val="00D26236"/>
    <w:rsid w:val="00D26277"/>
    <w:rsid w:val="00D26279"/>
    <w:rsid w:val="00D26304"/>
    <w:rsid w:val="00D26490"/>
    <w:rsid w:val="00D264AB"/>
    <w:rsid w:val="00D264D1"/>
    <w:rsid w:val="00D26524"/>
    <w:rsid w:val="00D26593"/>
    <w:rsid w:val="00D26630"/>
    <w:rsid w:val="00D266DD"/>
    <w:rsid w:val="00D26723"/>
    <w:rsid w:val="00D269A1"/>
    <w:rsid w:val="00D26AB2"/>
    <w:rsid w:val="00D26AB3"/>
    <w:rsid w:val="00D26B9D"/>
    <w:rsid w:val="00D26BAF"/>
    <w:rsid w:val="00D26CE5"/>
    <w:rsid w:val="00D26CF1"/>
    <w:rsid w:val="00D26D6A"/>
    <w:rsid w:val="00D26E59"/>
    <w:rsid w:val="00D26F70"/>
    <w:rsid w:val="00D26F90"/>
    <w:rsid w:val="00D26FBA"/>
    <w:rsid w:val="00D27082"/>
    <w:rsid w:val="00D27083"/>
    <w:rsid w:val="00D270B7"/>
    <w:rsid w:val="00D270C3"/>
    <w:rsid w:val="00D270CB"/>
    <w:rsid w:val="00D2712F"/>
    <w:rsid w:val="00D2716B"/>
    <w:rsid w:val="00D27174"/>
    <w:rsid w:val="00D271DD"/>
    <w:rsid w:val="00D27286"/>
    <w:rsid w:val="00D272D5"/>
    <w:rsid w:val="00D272E7"/>
    <w:rsid w:val="00D27350"/>
    <w:rsid w:val="00D273FF"/>
    <w:rsid w:val="00D2743A"/>
    <w:rsid w:val="00D27452"/>
    <w:rsid w:val="00D27459"/>
    <w:rsid w:val="00D274B1"/>
    <w:rsid w:val="00D27558"/>
    <w:rsid w:val="00D27570"/>
    <w:rsid w:val="00D275F7"/>
    <w:rsid w:val="00D2760C"/>
    <w:rsid w:val="00D27674"/>
    <w:rsid w:val="00D2768B"/>
    <w:rsid w:val="00D27693"/>
    <w:rsid w:val="00D27694"/>
    <w:rsid w:val="00D276E8"/>
    <w:rsid w:val="00D2770D"/>
    <w:rsid w:val="00D277EE"/>
    <w:rsid w:val="00D27885"/>
    <w:rsid w:val="00D278A0"/>
    <w:rsid w:val="00D2790B"/>
    <w:rsid w:val="00D27BCE"/>
    <w:rsid w:val="00D27BE5"/>
    <w:rsid w:val="00D27C8B"/>
    <w:rsid w:val="00D27CB2"/>
    <w:rsid w:val="00D27D19"/>
    <w:rsid w:val="00D27D65"/>
    <w:rsid w:val="00D27DA1"/>
    <w:rsid w:val="00D27EA9"/>
    <w:rsid w:val="00D27EFD"/>
    <w:rsid w:val="00D27F24"/>
    <w:rsid w:val="00D30059"/>
    <w:rsid w:val="00D3006F"/>
    <w:rsid w:val="00D30072"/>
    <w:rsid w:val="00D30087"/>
    <w:rsid w:val="00D301F0"/>
    <w:rsid w:val="00D30283"/>
    <w:rsid w:val="00D302C7"/>
    <w:rsid w:val="00D302D9"/>
    <w:rsid w:val="00D3036E"/>
    <w:rsid w:val="00D30373"/>
    <w:rsid w:val="00D3038B"/>
    <w:rsid w:val="00D30452"/>
    <w:rsid w:val="00D304B2"/>
    <w:rsid w:val="00D304C7"/>
    <w:rsid w:val="00D3050F"/>
    <w:rsid w:val="00D3051B"/>
    <w:rsid w:val="00D305E7"/>
    <w:rsid w:val="00D30602"/>
    <w:rsid w:val="00D3061A"/>
    <w:rsid w:val="00D3062B"/>
    <w:rsid w:val="00D3065F"/>
    <w:rsid w:val="00D3081B"/>
    <w:rsid w:val="00D3088E"/>
    <w:rsid w:val="00D308E5"/>
    <w:rsid w:val="00D30932"/>
    <w:rsid w:val="00D3093E"/>
    <w:rsid w:val="00D309A8"/>
    <w:rsid w:val="00D30A18"/>
    <w:rsid w:val="00D30A78"/>
    <w:rsid w:val="00D30ACB"/>
    <w:rsid w:val="00D30AD2"/>
    <w:rsid w:val="00D30B9D"/>
    <w:rsid w:val="00D30BE1"/>
    <w:rsid w:val="00D30C6D"/>
    <w:rsid w:val="00D30D1E"/>
    <w:rsid w:val="00D30D31"/>
    <w:rsid w:val="00D30D56"/>
    <w:rsid w:val="00D30E60"/>
    <w:rsid w:val="00D30EDA"/>
    <w:rsid w:val="00D30F13"/>
    <w:rsid w:val="00D3102E"/>
    <w:rsid w:val="00D3105D"/>
    <w:rsid w:val="00D31061"/>
    <w:rsid w:val="00D31072"/>
    <w:rsid w:val="00D31196"/>
    <w:rsid w:val="00D311ED"/>
    <w:rsid w:val="00D3123E"/>
    <w:rsid w:val="00D31277"/>
    <w:rsid w:val="00D31290"/>
    <w:rsid w:val="00D312E6"/>
    <w:rsid w:val="00D31420"/>
    <w:rsid w:val="00D31451"/>
    <w:rsid w:val="00D314F0"/>
    <w:rsid w:val="00D315B0"/>
    <w:rsid w:val="00D31616"/>
    <w:rsid w:val="00D3162A"/>
    <w:rsid w:val="00D31663"/>
    <w:rsid w:val="00D31670"/>
    <w:rsid w:val="00D316CF"/>
    <w:rsid w:val="00D316E8"/>
    <w:rsid w:val="00D3177F"/>
    <w:rsid w:val="00D317AF"/>
    <w:rsid w:val="00D317BB"/>
    <w:rsid w:val="00D317C4"/>
    <w:rsid w:val="00D3188E"/>
    <w:rsid w:val="00D318C4"/>
    <w:rsid w:val="00D31A27"/>
    <w:rsid w:val="00D31B1F"/>
    <w:rsid w:val="00D31B2C"/>
    <w:rsid w:val="00D31C9C"/>
    <w:rsid w:val="00D31D0B"/>
    <w:rsid w:val="00D31D74"/>
    <w:rsid w:val="00D31E19"/>
    <w:rsid w:val="00D31E21"/>
    <w:rsid w:val="00D31EAB"/>
    <w:rsid w:val="00D31F12"/>
    <w:rsid w:val="00D31F65"/>
    <w:rsid w:val="00D31FEA"/>
    <w:rsid w:val="00D32046"/>
    <w:rsid w:val="00D32088"/>
    <w:rsid w:val="00D3212B"/>
    <w:rsid w:val="00D32145"/>
    <w:rsid w:val="00D3235E"/>
    <w:rsid w:val="00D323DC"/>
    <w:rsid w:val="00D3243A"/>
    <w:rsid w:val="00D32456"/>
    <w:rsid w:val="00D3248E"/>
    <w:rsid w:val="00D32542"/>
    <w:rsid w:val="00D32547"/>
    <w:rsid w:val="00D32579"/>
    <w:rsid w:val="00D325A0"/>
    <w:rsid w:val="00D325AF"/>
    <w:rsid w:val="00D3263B"/>
    <w:rsid w:val="00D3268F"/>
    <w:rsid w:val="00D326A8"/>
    <w:rsid w:val="00D326D3"/>
    <w:rsid w:val="00D3274A"/>
    <w:rsid w:val="00D32773"/>
    <w:rsid w:val="00D327B7"/>
    <w:rsid w:val="00D327F1"/>
    <w:rsid w:val="00D3290C"/>
    <w:rsid w:val="00D32946"/>
    <w:rsid w:val="00D32A03"/>
    <w:rsid w:val="00D32A04"/>
    <w:rsid w:val="00D32A76"/>
    <w:rsid w:val="00D32AD0"/>
    <w:rsid w:val="00D32BD6"/>
    <w:rsid w:val="00D32BD9"/>
    <w:rsid w:val="00D32C0F"/>
    <w:rsid w:val="00D32CBD"/>
    <w:rsid w:val="00D32CE9"/>
    <w:rsid w:val="00D32CEB"/>
    <w:rsid w:val="00D32D6A"/>
    <w:rsid w:val="00D32D86"/>
    <w:rsid w:val="00D32D9B"/>
    <w:rsid w:val="00D32E1A"/>
    <w:rsid w:val="00D32E53"/>
    <w:rsid w:val="00D32E93"/>
    <w:rsid w:val="00D32F3C"/>
    <w:rsid w:val="00D32FA2"/>
    <w:rsid w:val="00D32FF9"/>
    <w:rsid w:val="00D33003"/>
    <w:rsid w:val="00D33076"/>
    <w:rsid w:val="00D33092"/>
    <w:rsid w:val="00D3313A"/>
    <w:rsid w:val="00D331E2"/>
    <w:rsid w:val="00D332F9"/>
    <w:rsid w:val="00D3333B"/>
    <w:rsid w:val="00D333BF"/>
    <w:rsid w:val="00D33471"/>
    <w:rsid w:val="00D3347E"/>
    <w:rsid w:val="00D33481"/>
    <w:rsid w:val="00D334F4"/>
    <w:rsid w:val="00D335DD"/>
    <w:rsid w:val="00D33649"/>
    <w:rsid w:val="00D33664"/>
    <w:rsid w:val="00D33674"/>
    <w:rsid w:val="00D33685"/>
    <w:rsid w:val="00D33744"/>
    <w:rsid w:val="00D33746"/>
    <w:rsid w:val="00D337E8"/>
    <w:rsid w:val="00D3385D"/>
    <w:rsid w:val="00D33863"/>
    <w:rsid w:val="00D3387D"/>
    <w:rsid w:val="00D338B1"/>
    <w:rsid w:val="00D339A5"/>
    <w:rsid w:val="00D339D0"/>
    <w:rsid w:val="00D33A0D"/>
    <w:rsid w:val="00D33AF1"/>
    <w:rsid w:val="00D33B10"/>
    <w:rsid w:val="00D33B5B"/>
    <w:rsid w:val="00D33B89"/>
    <w:rsid w:val="00D33BEA"/>
    <w:rsid w:val="00D33CB4"/>
    <w:rsid w:val="00D33D25"/>
    <w:rsid w:val="00D33DB4"/>
    <w:rsid w:val="00D33DF6"/>
    <w:rsid w:val="00D33F85"/>
    <w:rsid w:val="00D33FA4"/>
    <w:rsid w:val="00D33FD4"/>
    <w:rsid w:val="00D34075"/>
    <w:rsid w:val="00D34099"/>
    <w:rsid w:val="00D340E4"/>
    <w:rsid w:val="00D340F3"/>
    <w:rsid w:val="00D34102"/>
    <w:rsid w:val="00D34136"/>
    <w:rsid w:val="00D341F5"/>
    <w:rsid w:val="00D3420D"/>
    <w:rsid w:val="00D3429B"/>
    <w:rsid w:val="00D342D1"/>
    <w:rsid w:val="00D343B2"/>
    <w:rsid w:val="00D343DA"/>
    <w:rsid w:val="00D3446E"/>
    <w:rsid w:val="00D34475"/>
    <w:rsid w:val="00D344D5"/>
    <w:rsid w:val="00D3455D"/>
    <w:rsid w:val="00D34566"/>
    <w:rsid w:val="00D345B9"/>
    <w:rsid w:val="00D34618"/>
    <w:rsid w:val="00D34656"/>
    <w:rsid w:val="00D34684"/>
    <w:rsid w:val="00D346B8"/>
    <w:rsid w:val="00D346EE"/>
    <w:rsid w:val="00D347CC"/>
    <w:rsid w:val="00D347CD"/>
    <w:rsid w:val="00D3487F"/>
    <w:rsid w:val="00D34955"/>
    <w:rsid w:val="00D34ACF"/>
    <w:rsid w:val="00D34B0F"/>
    <w:rsid w:val="00D34C79"/>
    <w:rsid w:val="00D34D53"/>
    <w:rsid w:val="00D34D73"/>
    <w:rsid w:val="00D34ED6"/>
    <w:rsid w:val="00D34F40"/>
    <w:rsid w:val="00D34F98"/>
    <w:rsid w:val="00D3503C"/>
    <w:rsid w:val="00D3503D"/>
    <w:rsid w:val="00D350D6"/>
    <w:rsid w:val="00D350D8"/>
    <w:rsid w:val="00D351CD"/>
    <w:rsid w:val="00D351EC"/>
    <w:rsid w:val="00D3524C"/>
    <w:rsid w:val="00D3528F"/>
    <w:rsid w:val="00D35362"/>
    <w:rsid w:val="00D35460"/>
    <w:rsid w:val="00D35493"/>
    <w:rsid w:val="00D3552A"/>
    <w:rsid w:val="00D3566B"/>
    <w:rsid w:val="00D35717"/>
    <w:rsid w:val="00D357E2"/>
    <w:rsid w:val="00D35900"/>
    <w:rsid w:val="00D35999"/>
    <w:rsid w:val="00D35A13"/>
    <w:rsid w:val="00D35A40"/>
    <w:rsid w:val="00D35A73"/>
    <w:rsid w:val="00D35A99"/>
    <w:rsid w:val="00D35AA8"/>
    <w:rsid w:val="00D35B55"/>
    <w:rsid w:val="00D35BA4"/>
    <w:rsid w:val="00D35BFF"/>
    <w:rsid w:val="00D35D7F"/>
    <w:rsid w:val="00D35D8A"/>
    <w:rsid w:val="00D35D96"/>
    <w:rsid w:val="00D35DAA"/>
    <w:rsid w:val="00D35DCD"/>
    <w:rsid w:val="00D35E2D"/>
    <w:rsid w:val="00D35F02"/>
    <w:rsid w:val="00D35F58"/>
    <w:rsid w:val="00D35F6B"/>
    <w:rsid w:val="00D36024"/>
    <w:rsid w:val="00D36073"/>
    <w:rsid w:val="00D3609A"/>
    <w:rsid w:val="00D36162"/>
    <w:rsid w:val="00D361C4"/>
    <w:rsid w:val="00D363A7"/>
    <w:rsid w:val="00D363CE"/>
    <w:rsid w:val="00D363F1"/>
    <w:rsid w:val="00D3656B"/>
    <w:rsid w:val="00D36587"/>
    <w:rsid w:val="00D365AD"/>
    <w:rsid w:val="00D365B9"/>
    <w:rsid w:val="00D365F5"/>
    <w:rsid w:val="00D36688"/>
    <w:rsid w:val="00D36787"/>
    <w:rsid w:val="00D367A5"/>
    <w:rsid w:val="00D367D2"/>
    <w:rsid w:val="00D368F4"/>
    <w:rsid w:val="00D36A00"/>
    <w:rsid w:val="00D36B15"/>
    <w:rsid w:val="00D36B28"/>
    <w:rsid w:val="00D36B85"/>
    <w:rsid w:val="00D36B95"/>
    <w:rsid w:val="00D36BB6"/>
    <w:rsid w:val="00D36BF2"/>
    <w:rsid w:val="00D36C99"/>
    <w:rsid w:val="00D36D37"/>
    <w:rsid w:val="00D36D49"/>
    <w:rsid w:val="00D36DD0"/>
    <w:rsid w:val="00D36DD1"/>
    <w:rsid w:val="00D36E37"/>
    <w:rsid w:val="00D36E3F"/>
    <w:rsid w:val="00D36E4F"/>
    <w:rsid w:val="00D36EEF"/>
    <w:rsid w:val="00D36F4D"/>
    <w:rsid w:val="00D36FBD"/>
    <w:rsid w:val="00D37053"/>
    <w:rsid w:val="00D3713F"/>
    <w:rsid w:val="00D37159"/>
    <w:rsid w:val="00D371B5"/>
    <w:rsid w:val="00D371FB"/>
    <w:rsid w:val="00D37206"/>
    <w:rsid w:val="00D372F4"/>
    <w:rsid w:val="00D372FD"/>
    <w:rsid w:val="00D37308"/>
    <w:rsid w:val="00D3736C"/>
    <w:rsid w:val="00D374EC"/>
    <w:rsid w:val="00D3752F"/>
    <w:rsid w:val="00D375B0"/>
    <w:rsid w:val="00D375C0"/>
    <w:rsid w:val="00D375E3"/>
    <w:rsid w:val="00D3771A"/>
    <w:rsid w:val="00D37761"/>
    <w:rsid w:val="00D37787"/>
    <w:rsid w:val="00D377BB"/>
    <w:rsid w:val="00D3786B"/>
    <w:rsid w:val="00D3793C"/>
    <w:rsid w:val="00D37967"/>
    <w:rsid w:val="00D37991"/>
    <w:rsid w:val="00D379DF"/>
    <w:rsid w:val="00D37A3A"/>
    <w:rsid w:val="00D37A5A"/>
    <w:rsid w:val="00D37A9E"/>
    <w:rsid w:val="00D37AB0"/>
    <w:rsid w:val="00D37B9A"/>
    <w:rsid w:val="00D37C59"/>
    <w:rsid w:val="00D37CAC"/>
    <w:rsid w:val="00D37DA9"/>
    <w:rsid w:val="00D37DDE"/>
    <w:rsid w:val="00D37E39"/>
    <w:rsid w:val="00D37E42"/>
    <w:rsid w:val="00D37F66"/>
    <w:rsid w:val="00D37F77"/>
    <w:rsid w:val="00D37FFE"/>
    <w:rsid w:val="00D4003C"/>
    <w:rsid w:val="00D4005E"/>
    <w:rsid w:val="00D40144"/>
    <w:rsid w:val="00D40146"/>
    <w:rsid w:val="00D401E1"/>
    <w:rsid w:val="00D401F1"/>
    <w:rsid w:val="00D40248"/>
    <w:rsid w:val="00D4026B"/>
    <w:rsid w:val="00D402B1"/>
    <w:rsid w:val="00D4030C"/>
    <w:rsid w:val="00D403A4"/>
    <w:rsid w:val="00D4048A"/>
    <w:rsid w:val="00D4048E"/>
    <w:rsid w:val="00D4049B"/>
    <w:rsid w:val="00D405D2"/>
    <w:rsid w:val="00D40692"/>
    <w:rsid w:val="00D406B5"/>
    <w:rsid w:val="00D406D7"/>
    <w:rsid w:val="00D407BC"/>
    <w:rsid w:val="00D407EF"/>
    <w:rsid w:val="00D4080C"/>
    <w:rsid w:val="00D40830"/>
    <w:rsid w:val="00D40905"/>
    <w:rsid w:val="00D4097D"/>
    <w:rsid w:val="00D409B7"/>
    <w:rsid w:val="00D40CBB"/>
    <w:rsid w:val="00D40CDC"/>
    <w:rsid w:val="00D40D13"/>
    <w:rsid w:val="00D40D1D"/>
    <w:rsid w:val="00D40DD3"/>
    <w:rsid w:val="00D40DED"/>
    <w:rsid w:val="00D40E63"/>
    <w:rsid w:val="00D40EB7"/>
    <w:rsid w:val="00D4100A"/>
    <w:rsid w:val="00D41023"/>
    <w:rsid w:val="00D41061"/>
    <w:rsid w:val="00D410BE"/>
    <w:rsid w:val="00D410E0"/>
    <w:rsid w:val="00D41126"/>
    <w:rsid w:val="00D412C8"/>
    <w:rsid w:val="00D412EF"/>
    <w:rsid w:val="00D413D8"/>
    <w:rsid w:val="00D414B7"/>
    <w:rsid w:val="00D4155C"/>
    <w:rsid w:val="00D4156C"/>
    <w:rsid w:val="00D41581"/>
    <w:rsid w:val="00D41632"/>
    <w:rsid w:val="00D417ED"/>
    <w:rsid w:val="00D418E5"/>
    <w:rsid w:val="00D418FE"/>
    <w:rsid w:val="00D4193B"/>
    <w:rsid w:val="00D41956"/>
    <w:rsid w:val="00D41962"/>
    <w:rsid w:val="00D419AD"/>
    <w:rsid w:val="00D419E1"/>
    <w:rsid w:val="00D41A64"/>
    <w:rsid w:val="00D41AD2"/>
    <w:rsid w:val="00D41B5F"/>
    <w:rsid w:val="00D41B76"/>
    <w:rsid w:val="00D41C93"/>
    <w:rsid w:val="00D41D59"/>
    <w:rsid w:val="00D41DDA"/>
    <w:rsid w:val="00D41EB5"/>
    <w:rsid w:val="00D41EEC"/>
    <w:rsid w:val="00D41EF1"/>
    <w:rsid w:val="00D41F51"/>
    <w:rsid w:val="00D41F8C"/>
    <w:rsid w:val="00D41F9D"/>
    <w:rsid w:val="00D4201A"/>
    <w:rsid w:val="00D4207C"/>
    <w:rsid w:val="00D42342"/>
    <w:rsid w:val="00D4242C"/>
    <w:rsid w:val="00D42473"/>
    <w:rsid w:val="00D424CB"/>
    <w:rsid w:val="00D425F7"/>
    <w:rsid w:val="00D4262D"/>
    <w:rsid w:val="00D426A5"/>
    <w:rsid w:val="00D42715"/>
    <w:rsid w:val="00D42758"/>
    <w:rsid w:val="00D427D0"/>
    <w:rsid w:val="00D427EC"/>
    <w:rsid w:val="00D42932"/>
    <w:rsid w:val="00D429AC"/>
    <w:rsid w:val="00D429B2"/>
    <w:rsid w:val="00D42A5B"/>
    <w:rsid w:val="00D42B5F"/>
    <w:rsid w:val="00D42C91"/>
    <w:rsid w:val="00D42C97"/>
    <w:rsid w:val="00D42CA4"/>
    <w:rsid w:val="00D42D3F"/>
    <w:rsid w:val="00D42DDD"/>
    <w:rsid w:val="00D42F21"/>
    <w:rsid w:val="00D42F76"/>
    <w:rsid w:val="00D4308E"/>
    <w:rsid w:val="00D430A6"/>
    <w:rsid w:val="00D43136"/>
    <w:rsid w:val="00D4327C"/>
    <w:rsid w:val="00D43297"/>
    <w:rsid w:val="00D43338"/>
    <w:rsid w:val="00D4338E"/>
    <w:rsid w:val="00D433CD"/>
    <w:rsid w:val="00D433DD"/>
    <w:rsid w:val="00D4341A"/>
    <w:rsid w:val="00D43476"/>
    <w:rsid w:val="00D434B0"/>
    <w:rsid w:val="00D43552"/>
    <w:rsid w:val="00D435A6"/>
    <w:rsid w:val="00D435CB"/>
    <w:rsid w:val="00D4379C"/>
    <w:rsid w:val="00D4384E"/>
    <w:rsid w:val="00D43889"/>
    <w:rsid w:val="00D4393A"/>
    <w:rsid w:val="00D43A3C"/>
    <w:rsid w:val="00D43BEB"/>
    <w:rsid w:val="00D43C5B"/>
    <w:rsid w:val="00D43C6A"/>
    <w:rsid w:val="00D43D44"/>
    <w:rsid w:val="00D43D7C"/>
    <w:rsid w:val="00D43DFD"/>
    <w:rsid w:val="00D43E47"/>
    <w:rsid w:val="00D43E83"/>
    <w:rsid w:val="00D43E9A"/>
    <w:rsid w:val="00D43ECF"/>
    <w:rsid w:val="00D43F31"/>
    <w:rsid w:val="00D44028"/>
    <w:rsid w:val="00D4402D"/>
    <w:rsid w:val="00D44159"/>
    <w:rsid w:val="00D441B7"/>
    <w:rsid w:val="00D44238"/>
    <w:rsid w:val="00D442A7"/>
    <w:rsid w:val="00D443C1"/>
    <w:rsid w:val="00D44450"/>
    <w:rsid w:val="00D44463"/>
    <w:rsid w:val="00D44464"/>
    <w:rsid w:val="00D444C2"/>
    <w:rsid w:val="00D44553"/>
    <w:rsid w:val="00D4459D"/>
    <w:rsid w:val="00D445CB"/>
    <w:rsid w:val="00D44642"/>
    <w:rsid w:val="00D44675"/>
    <w:rsid w:val="00D446CE"/>
    <w:rsid w:val="00D4473B"/>
    <w:rsid w:val="00D44834"/>
    <w:rsid w:val="00D44870"/>
    <w:rsid w:val="00D4493C"/>
    <w:rsid w:val="00D44977"/>
    <w:rsid w:val="00D44993"/>
    <w:rsid w:val="00D449B0"/>
    <w:rsid w:val="00D44A14"/>
    <w:rsid w:val="00D44A2C"/>
    <w:rsid w:val="00D44A96"/>
    <w:rsid w:val="00D44ABD"/>
    <w:rsid w:val="00D44AC1"/>
    <w:rsid w:val="00D44BDD"/>
    <w:rsid w:val="00D44C8C"/>
    <w:rsid w:val="00D44CA3"/>
    <w:rsid w:val="00D44D18"/>
    <w:rsid w:val="00D44E25"/>
    <w:rsid w:val="00D44F4D"/>
    <w:rsid w:val="00D44F88"/>
    <w:rsid w:val="00D44FB8"/>
    <w:rsid w:val="00D44FCF"/>
    <w:rsid w:val="00D44FF6"/>
    <w:rsid w:val="00D4501F"/>
    <w:rsid w:val="00D45032"/>
    <w:rsid w:val="00D4503E"/>
    <w:rsid w:val="00D4504E"/>
    <w:rsid w:val="00D450DC"/>
    <w:rsid w:val="00D45182"/>
    <w:rsid w:val="00D4518B"/>
    <w:rsid w:val="00D45268"/>
    <w:rsid w:val="00D452A4"/>
    <w:rsid w:val="00D4532F"/>
    <w:rsid w:val="00D453AE"/>
    <w:rsid w:val="00D453E7"/>
    <w:rsid w:val="00D453EF"/>
    <w:rsid w:val="00D453F7"/>
    <w:rsid w:val="00D4541D"/>
    <w:rsid w:val="00D45462"/>
    <w:rsid w:val="00D4547B"/>
    <w:rsid w:val="00D454B0"/>
    <w:rsid w:val="00D454E6"/>
    <w:rsid w:val="00D45581"/>
    <w:rsid w:val="00D45603"/>
    <w:rsid w:val="00D45691"/>
    <w:rsid w:val="00D45710"/>
    <w:rsid w:val="00D4576A"/>
    <w:rsid w:val="00D45785"/>
    <w:rsid w:val="00D457CE"/>
    <w:rsid w:val="00D4593C"/>
    <w:rsid w:val="00D4593F"/>
    <w:rsid w:val="00D459B9"/>
    <w:rsid w:val="00D45A8A"/>
    <w:rsid w:val="00D45AAD"/>
    <w:rsid w:val="00D45AC6"/>
    <w:rsid w:val="00D45B19"/>
    <w:rsid w:val="00D45B39"/>
    <w:rsid w:val="00D45B55"/>
    <w:rsid w:val="00D45B63"/>
    <w:rsid w:val="00D45BA8"/>
    <w:rsid w:val="00D45BF7"/>
    <w:rsid w:val="00D45C3F"/>
    <w:rsid w:val="00D45DA3"/>
    <w:rsid w:val="00D45EDE"/>
    <w:rsid w:val="00D45F87"/>
    <w:rsid w:val="00D4604C"/>
    <w:rsid w:val="00D46116"/>
    <w:rsid w:val="00D46168"/>
    <w:rsid w:val="00D4616F"/>
    <w:rsid w:val="00D46180"/>
    <w:rsid w:val="00D46199"/>
    <w:rsid w:val="00D46321"/>
    <w:rsid w:val="00D46363"/>
    <w:rsid w:val="00D463C3"/>
    <w:rsid w:val="00D46408"/>
    <w:rsid w:val="00D464A1"/>
    <w:rsid w:val="00D465FE"/>
    <w:rsid w:val="00D466C0"/>
    <w:rsid w:val="00D468E7"/>
    <w:rsid w:val="00D46995"/>
    <w:rsid w:val="00D469F1"/>
    <w:rsid w:val="00D46A9E"/>
    <w:rsid w:val="00D46AA1"/>
    <w:rsid w:val="00D46C1E"/>
    <w:rsid w:val="00D46C80"/>
    <w:rsid w:val="00D46DEF"/>
    <w:rsid w:val="00D46E25"/>
    <w:rsid w:val="00D46E6A"/>
    <w:rsid w:val="00D46E71"/>
    <w:rsid w:val="00D46F7B"/>
    <w:rsid w:val="00D46F9D"/>
    <w:rsid w:val="00D46FD6"/>
    <w:rsid w:val="00D47136"/>
    <w:rsid w:val="00D47141"/>
    <w:rsid w:val="00D47261"/>
    <w:rsid w:val="00D473D9"/>
    <w:rsid w:val="00D47432"/>
    <w:rsid w:val="00D4744D"/>
    <w:rsid w:val="00D4754B"/>
    <w:rsid w:val="00D47600"/>
    <w:rsid w:val="00D4760E"/>
    <w:rsid w:val="00D4762B"/>
    <w:rsid w:val="00D4764D"/>
    <w:rsid w:val="00D4765B"/>
    <w:rsid w:val="00D4767B"/>
    <w:rsid w:val="00D476A5"/>
    <w:rsid w:val="00D476BE"/>
    <w:rsid w:val="00D4771B"/>
    <w:rsid w:val="00D4777C"/>
    <w:rsid w:val="00D47787"/>
    <w:rsid w:val="00D477AE"/>
    <w:rsid w:val="00D47813"/>
    <w:rsid w:val="00D47838"/>
    <w:rsid w:val="00D479EF"/>
    <w:rsid w:val="00D47A55"/>
    <w:rsid w:val="00D47A72"/>
    <w:rsid w:val="00D47ADC"/>
    <w:rsid w:val="00D47B35"/>
    <w:rsid w:val="00D47B50"/>
    <w:rsid w:val="00D47B52"/>
    <w:rsid w:val="00D47D14"/>
    <w:rsid w:val="00D47D32"/>
    <w:rsid w:val="00D47D55"/>
    <w:rsid w:val="00D47F89"/>
    <w:rsid w:val="00D47FC8"/>
    <w:rsid w:val="00D5009C"/>
    <w:rsid w:val="00D50108"/>
    <w:rsid w:val="00D50172"/>
    <w:rsid w:val="00D501D2"/>
    <w:rsid w:val="00D50274"/>
    <w:rsid w:val="00D50339"/>
    <w:rsid w:val="00D50367"/>
    <w:rsid w:val="00D50490"/>
    <w:rsid w:val="00D504C5"/>
    <w:rsid w:val="00D50598"/>
    <w:rsid w:val="00D50620"/>
    <w:rsid w:val="00D506F5"/>
    <w:rsid w:val="00D508E6"/>
    <w:rsid w:val="00D50A98"/>
    <w:rsid w:val="00D50B5C"/>
    <w:rsid w:val="00D50BAB"/>
    <w:rsid w:val="00D50C86"/>
    <w:rsid w:val="00D50D1A"/>
    <w:rsid w:val="00D50E7C"/>
    <w:rsid w:val="00D50ED0"/>
    <w:rsid w:val="00D50ED3"/>
    <w:rsid w:val="00D50EE8"/>
    <w:rsid w:val="00D51027"/>
    <w:rsid w:val="00D510F5"/>
    <w:rsid w:val="00D512C9"/>
    <w:rsid w:val="00D51306"/>
    <w:rsid w:val="00D5130D"/>
    <w:rsid w:val="00D51383"/>
    <w:rsid w:val="00D51423"/>
    <w:rsid w:val="00D51445"/>
    <w:rsid w:val="00D5144A"/>
    <w:rsid w:val="00D5147B"/>
    <w:rsid w:val="00D514FE"/>
    <w:rsid w:val="00D51548"/>
    <w:rsid w:val="00D5157F"/>
    <w:rsid w:val="00D515EF"/>
    <w:rsid w:val="00D5163C"/>
    <w:rsid w:val="00D516AD"/>
    <w:rsid w:val="00D516CC"/>
    <w:rsid w:val="00D516CD"/>
    <w:rsid w:val="00D5172B"/>
    <w:rsid w:val="00D517DF"/>
    <w:rsid w:val="00D517FA"/>
    <w:rsid w:val="00D518B2"/>
    <w:rsid w:val="00D5190C"/>
    <w:rsid w:val="00D5194E"/>
    <w:rsid w:val="00D51959"/>
    <w:rsid w:val="00D519A1"/>
    <w:rsid w:val="00D519F0"/>
    <w:rsid w:val="00D51A72"/>
    <w:rsid w:val="00D51ADC"/>
    <w:rsid w:val="00D51B84"/>
    <w:rsid w:val="00D51BE5"/>
    <w:rsid w:val="00D51C1A"/>
    <w:rsid w:val="00D51C56"/>
    <w:rsid w:val="00D51CDF"/>
    <w:rsid w:val="00D51D9C"/>
    <w:rsid w:val="00D51DAF"/>
    <w:rsid w:val="00D51EB6"/>
    <w:rsid w:val="00D51EDE"/>
    <w:rsid w:val="00D51F1D"/>
    <w:rsid w:val="00D51FC7"/>
    <w:rsid w:val="00D52038"/>
    <w:rsid w:val="00D520DC"/>
    <w:rsid w:val="00D521AD"/>
    <w:rsid w:val="00D521FB"/>
    <w:rsid w:val="00D52391"/>
    <w:rsid w:val="00D523B6"/>
    <w:rsid w:val="00D5241D"/>
    <w:rsid w:val="00D52427"/>
    <w:rsid w:val="00D5246C"/>
    <w:rsid w:val="00D52643"/>
    <w:rsid w:val="00D5267C"/>
    <w:rsid w:val="00D527F6"/>
    <w:rsid w:val="00D528F5"/>
    <w:rsid w:val="00D529EE"/>
    <w:rsid w:val="00D52A79"/>
    <w:rsid w:val="00D52AB8"/>
    <w:rsid w:val="00D52B09"/>
    <w:rsid w:val="00D52B59"/>
    <w:rsid w:val="00D52C40"/>
    <w:rsid w:val="00D52C55"/>
    <w:rsid w:val="00D52CAC"/>
    <w:rsid w:val="00D52D75"/>
    <w:rsid w:val="00D52E1E"/>
    <w:rsid w:val="00D52E56"/>
    <w:rsid w:val="00D52E5D"/>
    <w:rsid w:val="00D52E68"/>
    <w:rsid w:val="00D52E6E"/>
    <w:rsid w:val="00D52ECD"/>
    <w:rsid w:val="00D52FE0"/>
    <w:rsid w:val="00D5306A"/>
    <w:rsid w:val="00D530C9"/>
    <w:rsid w:val="00D530E9"/>
    <w:rsid w:val="00D531D4"/>
    <w:rsid w:val="00D53369"/>
    <w:rsid w:val="00D53404"/>
    <w:rsid w:val="00D5343B"/>
    <w:rsid w:val="00D534E4"/>
    <w:rsid w:val="00D53550"/>
    <w:rsid w:val="00D53578"/>
    <w:rsid w:val="00D535B7"/>
    <w:rsid w:val="00D535CA"/>
    <w:rsid w:val="00D53632"/>
    <w:rsid w:val="00D53687"/>
    <w:rsid w:val="00D536C9"/>
    <w:rsid w:val="00D53719"/>
    <w:rsid w:val="00D53742"/>
    <w:rsid w:val="00D537AB"/>
    <w:rsid w:val="00D537AF"/>
    <w:rsid w:val="00D53882"/>
    <w:rsid w:val="00D53883"/>
    <w:rsid w:val="00D538A7"/>
    <w:rsid w:val="00D538F1"/>
    <w:rsid w:val="00D538F5"/>
    <w:rsid w:val="00D53911"/>
    <w:rsid w:val="00D53A24"/>
    <w:rsid w:val="00D53A5B"/>
    <w:rsid w:val="00D53B00"/>
    <w:rsid w:val="00D53C20"/>
    <w:rsid w:val="00D53C5A"/>
    <w:rsid w:val="00D53CF2"/>
    <w:rsid w:val="00D53D99"/>
    <w:rsid w:val="00D53DE1"/>
    <w:rsid w:val="00D53E1C"/>
    <w:rsid w:val="00D53ED2"/>
    <w:rsid w:val="00D53EDD"/>
    <w:rsid w:val="00D53EF8"/>
    <w:rsid w:val="00D53EFF"/>
    <w:rsid w:val="00D53F67"/>
    <w:rsid w:val="00D53FA4"/>
    <w:rsid w:val="00D54019"/>
    <w:rsid w:val="00D5403F"/>
    <w:rsid w:val="00D54055"/>
    <w:rsid w:val="00D540C4"/>
    <w:rsid w:val="00D541B2"/>
    <w:rsid w:val="00D54286"/>
    <w:rsid w:val="00D542DE"/>
    <w:rsid w:val="00D542F3"/>
    <w:rsid w:val="00D544A0"/>
    <w:rsid w:val="00D544C4"/>
    <w:rsid w:val="00D545AE"/>
    <w:rsid w:val="00D54795"/>
    <w:rsid w:val="00D548AC"/>
    <w:rsid w:val="00D54958"/>
    <w:rsid w:val="00D54966"/>
    <w:rsid w:val="00D549D6"/>
    <w:rsid w:val="00D54A01"/>
    <w:rsid w:val="00D54AC1"/>
    <w:rsid w:val="00D54B1A"/>
    <w:rsid w:val="00D54C51"/>
    <w:rsid w:val="00D54C68"/>
    <w:rsid w:val="00D54C79"/>
    <w:rsid w:val="00D54DCA"/>
    <w:rsid w:val="00D54DDD"/>
    <w:rsid w:val="00D54EAE"/>
    <w:rsid w:val="00D54F83"/>
    <w:rsid w:val="00D55043"/>
    <w:rsid w:val="00D550C1"/>
    <w:rsid w:val="00D550E9"/>
    <w:rsid w:val="00D550ED"/>
    <w:rsid w:val="00D55108"/>
    <w:rsid w:val="00D55180"/>
    <w:rsid w:val="00D55189"/>
    <w:rsid w:val="00D55215"/>
    <w:rsid w:val="00D5534C"/>
    <w:rsid w:val="00D553C7"/>
    <w:rsid w:val="00D553D6"/>
    <w:rsid w:val="00D553E9"/>
    <w:rsid w:val="00D553EF"/>
    <w:rsid w:val="00D55419"/>
    <w:rsid w:val="00D5552E"/>
    <w:rsid w:val="00D55552"/>
    <w:rsid w:val="00D55693"/>
    <w:rsid w:val="00D5573C"/>
    <w:rsid w:val="00D557C1"/>
    <w:rsid w:val="00D55835"/>
    <w:rsid w:val="00D55921"/>
    <w:rsid w:val="00D55937"/>
    <w:rsid w:val="00D55962"/>
    <w:rsid w:val="00D559DE"/>
    <w:rsid w:val="00D55A07"/>
    <w:rsid w:val="00D55AAE"/>
    <w:rsid w:val="00D55ACB"/>
    <w:rsid w:val="00D55ADF"/>
    <w:rsid w:val="00D55B33"/>
    <w:rsid w:val="00D55B38"/>
    <w:rsid w:val="00D55B98"/>
    <w:rsid w:val="00D55BD1"/>
    <w:rsid w:val="00D55BF0"/>
    <w:rsid w:val="00D55C26"/>
    <w:rsid w:val="00D55C9A"/>
    <w:rsid w:val="00D55CBD"/>
    <w:rsid w:val="00D55CE5"/>
    <w:rsid w:val="00D55DA7"/>
    <w:rsid w:val="00D55DD7"/>
    <w:rsid w:val="00D55E39"/>
    <w:rsid w:val="00D55ED1"/>
    <w:rsid w:val="00D55F25"/>
    <w:rsid w:val="00D55F6D"/>
    <w:rsid w:val="00D55F90"/>
    <w:rsid w:val="00D56036"/>
    <w:rsid w:val="00D560A7"/>
    <w:rsid w:val="00D560C8"/>
    <w:rsid w:val="00D560F3"/>
    <w:rsid w:val="00D56172"/>
    <w:rsid w:val="00D561C6"/>
    <w:rsid w:val="00D561FD"/>
    <w:rsid w:val="00D56294"/>
    <w:rsid w:val="00D5629E"/>
    <w:rsid w:val="00D56396"/>
    <w:rsid w:val="00D563C3"/>
    <w:rsid w:val="00D563FB"/>
    <w:rsid w:val="00D5642B"/>
    <w:rsid w:val="00D564BF"/>
    <w:rsid w:val="00D5653C"/>
    <w:rsid w:val="00D565A7"/>
    <w:rsid w:val="00D5667D"/>
    <w:rsid w:val="00D56700"/>
    <w:rsid w:val="00D56728"/>
    <w:rsid w:val="00D567DC"/>
    <w:rsid w:val="00D5685E"/>
    <w:rsid w:val="00D5686F"/>
    <w:rsid w:val="00D568BC"/>
    <w:rsid w:val="00D568C5"/>
    <w:rsid w:val="00D56996"/>
    <w:rsid w:val="00D569C3"/>
    <w:rsid w:val="00D569DE"/>
    <w:rsid w:val="00D56AE1"/>
    <w:rsid w:val="00D56B1C"/>
    <w:rsid w:val="00D56B6A"/>
    <w:rsid w:val="00D56BB1"/>
    <w:rsid w:val="00D56CAF"/>
    <w:rsid w:val="00D56CC1"/>
    <w:rsid w:val="00D56E65"/>
    <w:rsid w:val="00D56F96"/>
    <w:rsid w:val="00D56FA7"/>
    <w:rsid w:val="00D56FBC"/>
    <w:rsid w:val="00D57084"/>
    <w:rsid w:val="00D570E0"/>
    <w:rsid w:val="00D571C6"/>
    <w:rsid w:val="00D571EF"/>
    <w:rsid w:val="00D5726C"/>
    <w:rsid w:val="00D572C8"/>
    <w:rsid w:val="00D57320"/>
    <w:rsid w:val="00D57331"/>
    <w:rsid w:val="00D57332"/>
    <w:rsid w:val="00D5737E"/>
    <w:rsid w:val="00D57424"/>
    <w:rsid w:val="00D5743A"/>
    <w:rsid w:val="00D57469"/>
    <w:rsid w:val="00D57483"/>
    <w:rsid w:val="00D5748D"/>
    <w:rsid w:val="00D574EF"/>
    <w:rsid w:val="00D5753D"/>
    <w:rsid w:val="00D5758D"/>
    <w:rsid w:val="00D576BC"/>
    <w:rsid w:val="00D576EE"/>
    <w:rsid w:val="00D57714"/>
    <w:rsid w:val="00D57781"/>
    <w:rsid w:val="00D57786"/>
    <w:rsid w:val="00D577A3"/>
    <w:rsid w:val="00D57891"/>
    <w:rsid w:val="00D57924"/>
    <w:rsid w:val="00D579A0"/>
    <w:rsid w:val="00D57A2F"/>
    <w:rsid w:val="00D57BF5"/>
    <w:rsid w:val="00D57C2C"/>
    <w:rsid w:val="00D57CFF"/>
    <w:rsid w:val="00D57D84"/>
    <w:rsid w:val="00D57DCA"/>
    <w:rsid w:val="00D57E27"/>
    <w:rsid w:val="00D57E3C"/>
    <w:rsid w:val="00D57F44"/>
    <w:rsid w:val="00D57F70"/>
    <w:rsid w:val="00D57FAC"/>
    <w:rsid w:val="00D6002C"/>
    <w:rsid w:val="00D60037"/>
    <w:rsid w:val="00D60050"/>
    <w:rsid w:val="00D6007C"/>
    <w:rsid w:val="00D600A8"/>
    <w:rsid w:val="00D600AD"/>
    <w:rsid w:val="00D600B1"/>
    <w:rsid w:val="00D600DB"/>
    <w:rsid w:val="00D6011B"/>
    <w:rsid w:val="00D60144"/>
    <w:rsid w:val="00D60147"/>
    <w:rsid w:val="00D60169"/>
    <w:rsid w:val="00D60190"/>
    <w:rsid w:val="00D601D4"/>
    <w:rsid w:val="00D60285"/>
    <w:rsid w:val="00D602B2"/>
    <w:rsid w:val="00D60406"/>
    <w:rsid w:val="00D60417"/>
    <w:rsid w:val="00D60441"/>
    <w:rsid w:val="00D6047B"/>
    <w:rsid w:val="00D604F1"/>
    <w:rsid w:val="00D60563"/>
    <w:rsid w:val="00D60632"/>
    <w:rsid w:val="00D60639"/>
    <w:rsid w:val="00D6066E"/>
    <w:rsid w:val="00D60679"/>
    <w:rsid w:val="00D606B1"/>
    <w:rsid w:val="00D607AA"/>
    <w:rsid w:val="00D60892"/>
    <w:rsid w:val="00D60940"/>
    <w:rsid w:val="00D60941"/>
    <w:rsid w:val="00D60975"/>
    <w:rsid w:val="00D6097E"/>
    <w:rsid w:val="00D609D1"/>
    <w:rsid w:val="00D60AD5"/>
    <w:rsid w:val="00D60B1C"/>
    <w:rsid w:val="00D60BAB"/>
    <w:rsid w:val="00D60BF2"/>
    <w:rsid w:val="00D60C02"/>
    <w:rsid w:val="00D60C94"/>
    <w:rsid w:val="00D60CE8"/>
    <w:rsid w:val="00D60D0B"/>
    <w:rsid w:val="00D60D6B"/>
    <w:rsid w:val="00D60E2C"/>
    <w:rsid w:val="00D60E8B"/>
    <w:rsid w:val="00D60E95"/>
    <w:rsid w:val="00D60ED4"/>
    <w:rsid w:val="00D60F07"/>
    <w:rsid w:val="00D60F12"/>
    <w:rsid w:val="00D60F75"/>
    <w:rsid w:val="00D61127"/>
    <w:rsid w:val="00D611CD"/>
    <w:rsid w:val="00D61206"/>
    <w:rsid w:val="00D6125D"/>
    <w:rsid w:val="00D612E6"/>
    <w:rsid w:val="00D61380"/>
    <w:rsid w:val="00D613EA"/>
    <w:rsid w:val="00D613F4"/>
    <w:rsid w:val="00D614B8"/>
    <w:rsid w:val="00D61621"/>
    <w:rsid w:val="00D6170E"/>
    <w:rsid w:val="00D61751"/>
    <w:rsid w:val="00D6176A"/>
    <w:rsid w:val="00D6178E"/>
    <w:rsid w:val="00D617DC"/>
    <w:rsid w:val="00D6187A"/>
    <w:rsid w:val="00D619C4"/>
    <w:rsid w:val="00D619C9"/>
    <w:rsid w:val="00D61AE3"/>
    <w:rsid w:val="00D61B0E"/>
    <w:rsid w:val="00D61B19"/>
    <w:rsid w:val="00D61B59"/>
    <w:rsid w:val="00D61C06"/>
    <w:rsid w:val="00D61CEA"/>
    <w:rsid w:val="00D61D6E"/>
    <w:rsid w:val="00D61DE7"/>
    <w:rsid w:val="00D61DF6"/>
    <w:rsid w:val="00D61EAE"/>
    <w:rsid w:val="00D61F89"/>
    <w:rsid w:val="00D6201B"/>
    <w:rsid w:val="00D62034"/>
    <w:rsid w:val="00D6209C"/>
    <w:rsid w:val="00D62225"/>
    <w:rsid w:val="00D622E5"/>
    <w:rsid w:val="00D62346"/>
    <w:rsid w:val="00D62412"/>
    <w:rsid w:val="00D624E1"/>
    <w:rsid w:val="00D624EE"/>
    <w:rsid w:val="00D62561"/>
    <w:rsid w:val="00D62587"/>
    <w:rsid w:val="00D625D0"/>
    <w:rsid w:val="00D625D4"/>
    <w:rsid w:val="00D62626"/>
    <w:rsid w:val="00D62701"/>
    <w:rsid w:val="00D62721"/>
    <w:rsid w:val="00D62775"/>
    <w:rsid w:val="00D627C6"/>
    <w:rsid w:val="00D627D7"/>
    <w:rsid w:val="00D62A9F"/>
    <w:rsid w:val="00D62AA3"/>
    <w:rsid w:val="00D62BBB"/>
    <w:rsid w:val="00D62C00"/>
    <w:rsid w:val="00D62C73"/>
    <w:rsid w:val="00D62CFE"/>
    <w:rsid w:val="00D62D81"/>
    <w:rsid w:val="00D62E25"/>
    <w:rsid w:val="00D62EDF"/>
    <w:rsid w:val="00D62F1F"/>
    <w:rsid w:val="00D62F5B"/>
    <w:rsid w:val="00D62FCD"/>
    <w:rsid w:val="00D62FFF"/>
    <w:rsid w:val="00D63015"/>
    <w:rsid w:val="00D630A4"/>
    <w:rsid w:val="00D630A8"/>
    <w:rsid w:val="00D630D4"/>
    <w:rsid w:val="00D6315B"/>
    <w:rsid w:val="00D632E8"/>
    <w:rsid w:val="00D6330F"/>
    <w:rsid w:val="00D63345"/>
    <w:rsid w:val="00D6337D"/>
    <w:rsid w:val="00D633F3"/>
    <w:rsid w:val="00D63421"/>
    <w:rsid w:val="00D6345C"/>
    <w:rsid w:val="00D63550"/>
    <w:rsid w:val="00D6355E"/>
    <w:rsid w:val="00D63562"/>
    <w:rsid w:val="00D6357B"/>
    <w:rsid w:val="00D635A1"/>
    <w:rsid w:val="00D635BE"/>
    <w:rsid w:val="00D63670"/>
    <w:rsid w:val="00D63679"/>
    <w:rsid w:val="00D63696"/>
    <w:rsid w:val="00D637EB"/>
    <w:rsid w:val="00D639F3"/>
    <w:rsid w:val="00D63A00"/>
    <w:rsid w:val="00D63A56"/>
    <w:rsid w:val="00D63A82"/>
    <w:rsid w:val="00D63A9C"/>
    <w:rsid w:val="00D63ABC"/>
    <w:rsid w:val="00D63B3C"/>
    <w:rsid w:val="00D63C4B"/>
    <w:rsid w:val="00D63C5D"/>
    <w:rsid w:val="00D63C87"/>
    <w:rsid w:val="00D63CBC"/>
    <w:rsid w:val="00D63CD6"/>
    <w:rsid w:val="00D63D82"/>
    <w:rsid w:val="00D63E05"/>
    <w:rsid w:val="00D63EA9"/>
    <w:rsid w:val="00D63EAA"/>
    <w:rsid w:val="00D63F90"/>
    <w:rsid w:val="00D63FAC"/>
    <w:rsid w:val="00D6403E"/>
    <w:rsid w:val="00D640C1"/>
    <w:rsid w:val="00D640CB"/>
    <w:rsid w:val="00D640E1"/>
    <w:rsid w:val="00D64158"/>
    <w:rsid w:val="00D64192"/>
    <w:rsid w:val="00D641AC"/>
    <w:rsid w:val="00D641AF"/>
    <w:rsid w:val="00D641DB"/>
    <w:rsid w:val="00D6421E"/>
    <w:rsid w:val="00D64275"/>
    <w:rsid w:val="00D64320"/>
    <w:rsid w:val="00D643CC"/>
    <w:rsid w:val="00D645C6"/>
    <w:rsid w:val="00D6466C"/>
    <w:rsid w:val="00D64750"/>
    <w:rsid w:val="00D64761"/>
    <w:rsid w:val="00D64781"/>
    <w:rsid w:val="00D6479A"/>
    <w:rsid w:val="00D647ED"/>
    <w:rsid w:val="00D64830"/>
    <w:rsid w:val="00D6487F"/>
    <w:rsid w:val="00D64962"/>
    <w:rsid w:val="00D6498D"/>
    <w:rsid w:val="00D64997"/>
    <w:rsid w:val="00D649F6"/>
    <w:rsid w:val="00D64A12"/>
    <w:rsid w:val="00D64B2C"/>
    <w:rsid w:val="00D64B90"/>
    <w:rsid w:val="00D64B9D"/>
    <w:rsid w:val="00D64C1B"/>
    <w:rsid w:val="00D64C1F"/>
    <w:rsid w:val="00D64C6D"/>
    <w:rsid w:val="00D64C89"/>
    <w:rsid w:val="00D64CA4"/>
    <w:rsid w:val="00D64D07"/>
    <w:rsid w:val="00D64E01"/>
    <w:rsid w:val="00D64E26"/>
    <w:rsid w:val="00D64E2B"/>
    <w:rsid w:val="00D64EC7"/>
    <w:rsid w:val="00D64F82"/>
    <w:rsid w:val="00D65041"/>
    <w:rsid w:val="00D65048"/>
    <w:rsid w:val="00D6505E"/>
    <w:rsid w:val="00D65080"/>
    <w:rsid w:val="00D651CC"/>
    <w:rsid w:val="00D6536F"/>
    <w:rsid w:val="00D653F8"/>
    <w:rsid w:val="00D65495"/>
    <w:rsid w:val="00D6549A"/>
    <w:rsid w:val="00D654C9"/>
    <w:rsid w:val="00D65567"/>
    <w:rsid w:val="00D65595"/>
    <w:rsid w:val="00D65596"/>
    <w:rsid w:val="00D655A8"/>
    <w:rsid w:val="00D655B3"/>
    <w:rsid w:val="00D657DF"/>
    <w:rsid w:val="00D6589E"/>
    <w:rsid w:val="00D658AC"/>
    <w:rsid w:val="00D658B2"/>
    <w:rsid w:val="00D6592A"/>
    <w:rsid w:val="00D6599D"/>
    <w:rsid w:val="00D65A1D"/>
    <w:rsid w:val="00D65A6F"/>
    <w:rsid w:val="00D65A97"/>
    <w:rsid w:val="00D65A9C"/>
    <w:rsid w:val="00D65BF5"/>
    <w:rsid w:val="00D65C08"/>
    <w:rsid w:val="00D65C21"/>
    <w:rsid w:val="00D65C3B"/>
    <w:rsid w:val="00D65CB4"/>
    <w:rsid w:val="00D65CC7"/>
    <w:rsid w:val="00D65D07"/>
    <w:rsid w:val="00D65D8C"/>
    <w:rsid w:val="00D65DE2"/>
    <w:rsid w:val="00D65DE6"/>
    <w:rsid w:val="00D65E8B"/>
    <w:rsid w:val="00D65EBE"/>
    <w:rsid w:val="00D65EDE"/>
    <w:rsid w:val="00D65FA1"/>
    <w:rsid w:val="00D6601F"/>
    <w:rsid w:val="00D660B6"/>
    <w:rsid w:val="00D660C6"/>
    <w:rsid w:val="00D660D7"/>
    <w:rsid w:val="00D6617A"/>
    <w:rsid w:val="00D661C6"/>
    <w:rsid w:val="00D6623D"/>
    <w:rsid w:val="00D662AC"/>
    <w:rsid w:val="00D662B5"/>
    <w:rsid w:val="00D6631F"/>
    <w:rsid w:val="00D663D5"/>
    <w:rsid w:val="00D66453"/>
    <w:rsid w:val="00D66469"/>
    <w:rsid w:val="00D664C2"/>
    <w:rsid w:val="00D66512"/>
    <w:rsid w:val="00D66568"/>
    <w:rsid w:val="00D66570"/>
    <w:rsid w:val="00D6659D"/>
    <w:rsid w:val="00D666C8"/>
    <w:rsid w:val="00D666DA"/>
    <w:rsid w:val="00D666E4"/>
    <w:rsid w:val="00D6670B"/>
    <w:rsid w:val="00D6674B"/>
    <w:rsid w:val="00D66776"/>
    <w:rsid w:val="00D667C0"/>
    <w:rsid w:val="00D66814"/>
    <w:rsid w:val="00D66820"/>
    <w:rsid w:val="00D66998"/>
    <w:rsid w:val="00D669DC"/>
    <w:rsid w:val="00D66AB8"/>
    <w:rsid w:val="00D66BA2"/>
    <w:rsid w:val="00D66BDC"/>
    <w:rsid w:val="00D66D59"/>
    <w:rsid w:val="00D66D68"/>
    <w:rsid w:val="00D66DDD"/>
    <w:rsid w:val="00D66E25"/>
    <w:rsid w:val="00D66EAE"/>
    <w:rsid w:val="00D66EFC"/>
    <w:rsid w:val="00D66F19"/>
    <w:rsid w:val="00D66F30"/>
    <w:rsid w:val="00D66F70"/>
    <w:rsid w:val="00D67005"/>
    <w:rsid w:val="00D670CF"/>
    <w:rsid w:val="00D6716A"/>
    <w:rsid w:val="00D67195"/>
    <w:rsid w:val="00D672A0"/>
    <w:rsid w:val="00D672D5"/>
    <w:rsid w:val="00D673BE"/>
    <w:rsid w:val="00D673FB"/>
    <w:rsid w:val="00D6740F"/>
    <w:rsid w:val="00D6741F"/>
    <w:rsid w:val="00D6742B"/>
    <w:rsid w:val="00D67466"/>
    <w:rsid w:val="00D674BE"/>
    <w:rsid w:val="00D674D8"/>
    <w:rsid w:val="00D674E6"/>
    <w:rsid w:val="00D674F0"/>
    <w:rsid w:val="00D6752E"/>
    <w:rsid w:val="00D67636"/>
    <w:rsid w:val="00D6775A"/>
    <w:rsid w:val="00D67844"/>
    <w:rsid w:val="00D67932"/>
    <w:rsid w:val="00D6793D"/>
    <w:rsid w:val="00D67956"/>
    <w:rsid w:val="00D679DE"/>
    <w:rsid w:val="00D67A31"/>
    <w:rsid w:val="00D67A67"/>
    <w:rsid w:val="00D67A68"/>
    <w:rsid w:val="00D67ADE"/>
    <w:rsid w:val="00D67CB4"/>
    <w:rsid w:val="00D67D49"/>
    <w:rsid w:val="00D67E1B"/>
    <w:rsid w:val="00D67E36"/>
    <w:rsid w:val="00D67E79"/>
    <w:rsid w:val="00D70011"/>
    <w:rsid w:val="00D70085"/>
    <w:rsid w:val="00D700A1"/>
    <w:rsid w:val="00D7018F"/>
    <w:rsid w:val="00D70375"/>
    <w:rsid w:val="00D7040D"/>
    <w:rsid w:val="00D7040E"/>
    <w:rsid w:val="00D70419"/>
    <w:rsid w:val="00D70463"/>
    <w:rsid w:val="00D70474"/>
    <w:rsid w:val="00D70488"/>
    <w:rsid w:val="00D704F7"/>
    <w:rsid w:val="00D70533"/>
    <w:rsid w:val="00D7058F"/>
    <w:rsid w:val="00D705ED"/>
    <w:rsid w:val="00D7063A"/>
    <w:rsid w:val="00D70655"/>
    <w:rsid w:val="00D70680"/>
    <w:rsid w:val="00D7068E"/>
    <w:rsid w:val="00D70710"/>
    <w:rsid w:val="00D7072A"/>
    <w:rsid w:val="00D70849"/>
    <w:rsid w:val="00D7084A"/>
    <w:rsid w:val="00D7086A"/>
    <w:rsid w:val="00D70881"/>
    <w:rsid w:val="00D70882"/>
    <w:rsid w:val="00D70964"/>
    <w:rsid w:val="00D70A46"/>
    <w:rsid w:val="00D70AAD"/>
    <w:rsid w:val="00D70AC5"/>
    <w:rsid w:val="00D70B43"/>
    <w:rsid w:val="00D70B67"/>
    <w:rsid w:val="00D70CE9"/>
    <w:rsid w:val="00D70D2D"/>
    <w:rsid w:val="00D70DD2"/>
    <w:rsid w:val="00D70E22"/>
    <w:rsid w:val="00D70E43"/>
    <w:rsid w:val="00D70E89"/>
    <w:rsid w:val="00D70EE7"/>
    <w:rsid w:val="00D70F19"/>
    <w:rsid w:val="00D71051"/>
    <w:rsid w:val="00D7112E"/>
    <w:rsid w:val="00D71151"/>
    <w:rsid w:val="00D71231"/>
    <w:rsid w:val="00D712C7"/>
    <w:rsid w:val="00D71361"/>
    <w:rsid w:val="00D713DC"/>
    <w:rsid w:val="00D71421"/>
    <w:rsid w:val="00D71472"/>
    <w:rsid w:val="00D71560"/>
    <w:rsid w:val="00D71571"/>
    <w:rsid w:val="00D715CB"/>
    <w:rsid w:val="00D7166D"/>
    <w:rsid w:val="00D716B6"/>
    <w:rsid w:val="00D716DD"/>
    <w:rsid w:val="00D716EB"/>
    <w:rsid w:val="00D7171E"/>
    <w:rsid w:val="00D717DE"/>
    <w:rsid w:val="00D71808"/>
    <w:rsid w:val="00D7184C"/>
    <w:rsid w:val="00D7190D"/>
    <w:rsid w:val="00D7191A"/>
    <w:rsid w:val="00D71941"/>
    <w:rsid w:val="00D71953"/>
    <w:rsid w:val="00D719F0"/>
    <w:rsid w:val="00D71A1E"/>
    <w:rsid w:val="00D71ADC"/>
    <w:rsid w:val="00D71B97"/>
    <w:rsid w:val="00D71C8F"/>
    <w:rsid w:val="00D71DFF"/>
    <w:rsid w:val="00D71E85"/>
    <w:rsid w:val="00D71ED2"/>
    <w:rsid w:val="00D71F19"/>
    <w:rsid w:val="00D720B8"/>
    <w:rsid w:val="00D720F4"/>
    <w:rsid w:val="00D7210A"/>
    <w:rsid w:val="00D72126"/>
    <w:rsid w:val="00D72130"/>
    <w:rsid w:val="00D721E2"/>
    <w:rsid w:val="00D7220D"/>
    <w:rsid w:val="00D722B0"/>
    <w:rsid w:val="00D722E0"/>
    <w:rsid w:val="00D723ED"/>
    <w:rsid w:val="00D72418"/>
    <w:rsid w:val="00D7241D"/>
    <w:rsid w:val="00D7245D"/>
    <w:rsid w:val="00D724A3"/>
    <w:rsid w:val="00D7277A"/>
    <w:rsid w:val="00D7284B"/>
    <w:rsid w:val="00D7288B"/>
    <w:rsid w:val="00D72A50"/>
    <w:rsid w:val="00D72A78"/>
    <w:rsid w:val="00D72A98"/>
    <w:rsid w:val="00D72C30"/>
    <w:rsid w:val="00D72DB7"/>
    <w:rsid w:val="00D72E92"/>
    <w:rsid w:val="00D72EBD"/>
    <w:rsid w:val="00D72EC1"/>
    <w:rsid w:val="00D72F6F"/>
    <w:rsid w:val="00D72FB3"/>
    <w:rsid w:val="00D7304F"/>
    <w:rsid w:val="00D730D4"/>
    <w:rsid w:val="00D73101"/>
    <w:rsid w:val="00D73170"/>
    <w:rsid w:val="00D7329D"/>
    <w:rsid w:val="00D732BC"/>
    <w:rsid w:val="00D73391"/>
    <w:rsid w:val="00D733BD"/>
    <w:rsid w:val="00D734DB"/>
    <w:rsid w:val="00D734F1"/>
    <w:rsid w:val="00D73542"/>
    <w:rsid w:val="00D73563"/>
    <w:rsid w:val="00D73587"/>
    <w:rsid w:val="00D73591"/>
    <w:rsid w:val="00D735A3"/>
    <w:rsid w:val="00D735B5"/>
    <w:rsid w:val="00D735BD"/>
    <w:rsid w:val="00D735C8"/>
    <w:rsid w:val="00D73663"/>
    <w:rsid w:val="00D73680"/>
    <w:rsid w:val="00D73790"/>
    <w:rsid w:val="00D737A7"/>
    <w:rsid w:val="00D7384C"/>
    <w:rsid w:val="00D73986"/>
    <w:rsid w:val="00D73997"/>
    <w:rsid w:val="00D73A66"/>
    <w:rsid w:val="00D73A8A"/>
    <w:rsid w:val="00D73BC8"/>
    <w:rsid w:val="00D73C44"/>
    <w:rsid w:val="00D73CFA"/>
    <w:rsid w:val="00D73ED3"/>
    <w:rsid w:val="00D73F4D"/>
    <w:rsid w:val="00D73FFF"/>
    <w:rsid w:val="00D74057"/>
    <w:rsid w:val="00D74070"/>
    <w:rsid w:val="00D74090"/>
    <w:rsid w:val="00D741DF"/>
    <w:rsid w:val="00D7421C"/>
    <w:rsid w:val="00D742BE"/>
    <w:rsid w:val="00D742FB"/>
    <w:rsid w:val="00D74379"/>
    <w:rsid w:val="00D7437B"/>
    <w:rsid w:val="00D743CB"/>
    <w:rsid w:val="00D74446"/>
    <w:rsid w:val="00D7447D"/>
    <w:rsid w:val="00D7450F"/>
    <w:rsid w:val="00D745B1"/>
    <w:rsid w:val="00D745D7"/>
    <w:rsid w:val="00D745F6"/>
    <w:rsid w:val="00D74685"/>
    <w:rsid w:val="00D74764"/>
    <w:rsid w:val="00D7484D"/>
    <w:rsid w:val="00D74873"/>
    <w:rsid w:val="00D74883"/>
    <w:rsid w:val="00D74896"/>
    <w:rsid w:val="00D74910"/>
    <w:rsid w:val="00D74939"/>
    <w:rsid w:val="00D7493A"/>
    <w:rsid w:val="00D74961"/>
    <w:rsid w:val="00D749BD"/>
    <w:rsid w:val="00D74A33"/>
    <w:rsid w:val="00D74A86"/>
    <w:rsid w:val="00D74BB5"/>
    <w:rsid w:val="00D74C01"/>
    <w:rsid w:val="00D74CF9"/>
    <w:rsid w:val="00D74DA6"/>
    <w:rsid w:val="00D74DF7"/>
    <w:rsid w:val="00D74E88"/>
    <w:rsid w:val="00D74F7A"/>
    <w:rsid w:val="00D750B3"/>
    <w:rsid w:val="00D750F4"/>
    <w:rsid w:val="00D75205"/>
    <w:rsid w:val="00D75227"/>
    <w:rsid w:val="00D752C4"/>
    <w:rsid w:val="00D75395"/>
    <w:rsid w:val="00D753DA"/>
    <w:rsid w:val="00D75404"/>
    <w:rsid w:val="00D75429"/>
    <w:rsid w:val="00D75444"/>
    <w:rsid w:val="00D7548D"/>
    <w:rsid w:val="00D754F2"/>
    <w:rsid w:val="00D75532"/>
    <w:rsid w:val="00D7557B"/>
    <w:rsid w:val="00D755A7"/>
    <w:rsid w:val="00D755F8"/>
    <w:rsid w:val="00D75611"/>
    <w:rsid w:val="00D75661"/>
    <w:rsid w:val="00D7566A"/>
    <w:rsid w:val="00D75694"/>
    <w:rsid w:val="00D756D2"/>
    <w:rsid w:val="00D756F1"/>
    <w:rsid w:val="00D75759"/>
    <w:rsid w:val="00D75859"/>
    <w:rsid w:val="00D7587A"/>
    <w:rsid w:val="00D7588F"/>
    <w:rsid w:val="00D758A3"/>
    <w:rsid w:val="00D7595A"/>
    <w:rsid w:val="00D759A0"/>
    <w:rsid w:val="00D759A9"/>
    <w:rsid w:val="00D75A5E"/>
    <w:rsid w:val="00D75A79"/>
    <w:rsid w:val="00D75B02"/>
    <w:rsid w:val="00D75B3F"/>
    <w:rsid w:val="00D75B6D"/>
    <w:rsid w:val="00D75C08"/>
    <w:rsid w:val="00D75C1A"/>
    <w:rsid w:val="00D75CA4"/>
    <w:rsid w:val="00D75CEF"/>
    <w:rsid w:val="00D75D3A"/>
    <w:rsid w:val="00D75DC6"/>
    <w:rsid w:val="00D75E49"/>
    <w:rsid w:val="00D75ED5"/>
    <w:rsid w:val="00D75EE2"/>
    <w:rsid w:val="00D75F1F"/>
    <w:rsid w:val="00D75F25"/>
    <w:rsid w:val="00D75F5C"/>
    <w:rsid w:val="00D75FB0"/>
    <w:rsid w:val="00D76095"/>
    <w:rsid w:val="00D76096"/>
    <w:rsid w:val="00D760A3"/>
    <w:rsid w:val="00D760D5"/>
    <w:rsid w:val="00D76104"/>
    <w:rsid w:val="00D76144"/>
    <w:rsid w:val="00D76171"/>
    <w:rsid w:val="00D7619E"/>
    <w:rsid w:val="00D762B2"/>
    <w:rsid w:val="00D76415"/>
    <w:rsid w:val="00D7646C"/>
    <w:rsid w:val="00D7648B"/>
    <w:rsid w:val="00D76490"/>
    <w:rsid w:val="00D764D5"/>
    <w:rsid w:val="00D764DF"/>
    <w:rsid w:val="00D76500"/>
    <w:rsid w:val="00D76506"/>
    <w:rsid w:val="00D76526"/>
    <w:rsid w:val="00D765CD"/>
    <w:rsid w:val="00D76619"/>
    <w:rsid w:val="00D766B1"/>
    <w:rsid w:val="00D766DB"/>
    <w:rsid w:val="00D766F7"/>
    <w:rsid w:val="00D7672F"/>
    <w:rsid w:val="00D76786"/>
    <w:rsid w:val="00D767D5"/>
    <w:rsid w:val="00D767FB"/>
    <w:rsid w:val="00D76907"/>
    <w:rsid w:val="00D769FE"/>
    <w:rsid w:val="00D76A75"/>
    <w:rsid w:val="00D76B68"/>
    <w:rsid w:val="00D76C48"/>
    <w:rsid w:val="00D76CBD"/>
    <w:rsid w:val="00D76D34"/>
    <w:rsid w:val="00D76D54"/>
    <w:rsid w:val="00D76DDE"/>
    <w:rsid w:val="00D76E45"/>
    <w:rsid w:val="00D76F3B"/>
    <w:rsid w:val="00D76F4B"/>
    <w:rsid w:val="00D76FF0"/>
    <w:rsid w:val="00D770C5"/>
    <w:rsid w:val="00D7711C"/>
    <w:rsid w:val="00D77125"/>
    <w:rsid w:val="00D77135"/>
    <w:rsid w:val="00D771A6"/>
    <w:rsid w:val="00D771D4"/>
    <w:rsid w:val="00D771E1"/>
    <w:rsid w:val="00D77207"/>
    <w:rsid w:val="00D77252"/>
    <w:rsid w:val="00D772B2"/>
    <w:rsid w:val="00D77301"/>
    <w:rsid w:val="00D7732B"/>
    <w:rsid w:val="00D7735E"/>
    <w:rsid w:val="00D77499"/>
    <w:rsid w:val="00D77590"/>
    <w:rsid w:val="00D775B1"/>
    <w:rsid w:val="00D77836"/>
    <w:rsid w:val="00D7784B"/>
    <w:rsid w:val="00D77946"/>
    <w:rsid w:val="00D77A70"/>
    <w:rsid w:val="00D77AAD"/>
    <w:rsid w:val="00D77AC9"/>
    <w:rsid w:val="00D77BAF"/>
    <w:rsid w:val="00D77D23"/>
    <w:rsid w:val="00D77D8F"/>
    <w:rsid w:val="00D77E73"/>
    <w:rsid w:val="00D77F13"/>
    <w:rsid w:val="00D77F4F"/>
    <w:rsid w:val="00D77F5E"/>
    <w:rsid w:val="00D8000A"/>
    <w:rsid w:val="00D800C1"/>
    <w:rsid w:val="00D80180"/>
    <w:rsid w:val="00D801F6"/>
    <w:rsid w:val="00D802C6"/>
    <w:rsid w:val="00D802FA"/>
    <w:rsid w:val="00D80413"/>
    <w:rsid w:val="00D80559"/>
    <w:rsid w:val="00D80594"/>
    <w:rsid w:val="00D805EE"/>
    <w:rsid w:val="00D806C2"/>
    <w:rsid w:val="00D80702"/>
    <w:rsid w:val="00D8085C"/>
    <w:rsid w:val="00D80870"/>
    <w:rsid w:val="00D808BA"/>
    <w:rsid w:val="00D808C6"/>
    <w:rsid w:val="00D809A5"/>
    <w:rsid w:val="00D809DA"/>
    <w:rsid w:val="00D809FA"/>
    <w:rsid w:val="00D809FB"/>
    <w:rsid w:val="00D80A15"/>
    <w:rsid w:val="00D80A2A"/>
    <w:rsid w:val="00D80AC0"/>
    <w:rsid w:val="00D80B05"/>
    <w:rsid w:val="00D80B20"/>
    <w:rsid w:val="00D80C0E"/>
    <w:rsid w:val="00D80C42"/>
    <w:rsid w:val="00D80C6E"/>
    <w:rsid w:val="00D80C6F"/>
    <w:rsid w:val="00D80CC2"/>
    <w:rsid w:val="00D80CF0"/>
    <w:rsid w:val="00D80D2E"/>
    <w:rsid w:val="00D80DC6"/>
    <w:rsid w:val="00D80DF6"/>
    <w:rsid w:val="00D80E06"/>
    <w:rsid w:val="00D80E76"/>
    <w:rsid w:val="00D80F26"/>
    <w:rsid w:val="00D80F88"/>
    <w:rsid w:val="00D80FC6"/>
    <w:rsid w:val="00D81089"/>
    <w:rsid w:val="00D81125"/>
    <w:rsid w:val="00D8114A"/>
    <w:rsid w:val="00D8118F"/>
    <w:rsid w:val="00D811A4"/>
    <w:rsid w:val="00D8121C"/>
    <w:rsid w:val="00D81227"/>
    <w:rsid w:val="00D81277"/>
    <w:rsid w:val="00D8127B"/>
    <w:rsid w:val="00D812CE"/>
    <w:rsid w:val="00D81396"/>
    <w:rsid w:val="00D814D4"/>
    <w:rsid w:val="00D815F4"/>
    <w:rsid w:val="00D81600"/>
    <w:rsid w:val="00D81616"/>
    <w:rsid w:val="00D8164B"/>
    <w:rsid w:val="00D81655"/>
    <w:rsid w:val="00D81662"/>
    <w:rsid w:val="00D81672"/>
    <w:rsid w:val="00D816DB"/>
    <w:rsid w:val="00D8173F"/>
    <w:rsid w:val="00D8187E"/>
    <w:rsid w:val="00D81883"/>
    <w:rsid w:val="00D818EA"/>
    <w:rsid w:val="00D818EB"/>
    <w:rsid w:val="00D81983"/>
    <w:rsid w:val="00D819B0"/>
    <w:rsid w:val="00D81A0E"/>
    <w:rsid w:val="00D81A47"/>
    <w:rsid w:val="00D81A76"/>
    <w:rsid w:val="00D81A83"/>
    <w:rsid w:val="00D81DC0"/>
    <w:rsid w:val="00D81E0C"/>
    <w:rsid w:val="00D81EAE"/>
    <w:rsid w:val="00D81F33"/>
    <w:rsid w:val="00D81F58"/>
    <w:rsid w:val="00D81FFD"/>
    <w:rsid w:val="00D8200D"/>
    <w:rsid w:val="00D82034"/>
    <w:rsid w:val="00D82069"/>
    <w:rsid w:val="00D82099"/>
    <w:rsid w:val="00D820F1"/>
    <w:rsid w:val="00D82189"/>
    <w:rsid w:val="00D821AC"/>
    <w:rsid w:val="00D8222A"/>
    <w:rsid w:val="00D822AA"/>
    <w:rsid w:val="00D822C8"/>
    <w:rsid w:val="00D822ED"/>
    <w:rsid w:val="00D82311"/>
    <w:rsid w:val="00D82313"/>
    <w:rsid w:val="00D8236B"/>
    <w:rsid w:val="00D823F7"/>
    <w:rsid w:val="00D82448"/>
    <w:rsid w:val="00D8251A"/>
    <w:rsid w:val="00D82527"/>
    <w:rsid w:val="00D82566"/>
    <w:rsid w:val="00D82586"/>
    <w:rsid w:val="00D82609"/>
    <w:rsid w:val="00D82635"/>
    <w:rsid w:val="00D8277C"/>
    <w:rsid w:val="00D827E1"/>
    <w:rsid w:val="00D8289B"/>
    <w:rsid w:val="00D828E8"/>
    <w:rsid w:val="00D829B9"/>
    <w:rsid w:val="00D82A54"/>
    <w:rsid w:val="00D82C23"/>
    <w:rsid w:val="00D82C98"/>
    <w:rsid w:val="00D82D94"/>
    <w:rsid w:val="00D82F22"/>
    <w:rsid w:val="00D82F92"/>
    <w:rsid w:val="00D83063"/>
    <w:rsid w:val="00D831A0"/>
    <w:rsid w:val="00D831E9"/>
    <w:rsid w:val="00D83238"/>
    <w:rsid w:val="00D8323C"/>
    <w:rsid w:val="00D83329"/>
    <w:rsid w:val="00D8334C"/>
    <w:rsid w:val="00D833B6"/>
    <w:rsid w:val="00D833B9"/>
    <w:rsid w:val="00D83449"/>
    <w:rsid w:val="00D8344A"/>
    <w:rsid w:val="00D83555"/>
    <w:rsid w:val="00D83562"/>
    <w:rsid w:val="00D835B9"/>
    <w:rsid w:val="00D835CC"/>
    <w:rsid w:val="00D835F0"/>
    <w:rsid w:val="00D836E0"/>
    <w:rsid w:val="00D83851"/>
    <w:rsid w:val="00D83872"/>
    <w:rsid w:val="00D83947"/>
    <w:rsid w:val="00D83A37"/>
    <w:rsid w:val="00D83A3E"/>
    <w:rsid w:val="00D83A93"/>
    <w:rsid w:val="00D83B48"/>
    <w:rsid w:val="00D83BE5"/>
    <w:rsid w:val="00D83BFD"/>
    <w:rsid w:val="00D83D3A"/>
    <w:rsid w:val="00D83D7A"/>
    <w:rsid w:val="00D83DB8"/>
    <w:rsid w:val="00D83E72"/>
    <w:rsid w:val="00D83E8B"/>
    <w:rsid w:val="00D84040"/>
    <w:rsid w:val="00D8409B"/>
    <w:rsid w:val="00D840C9"/>
    <w:rsid w:val="00D84120"/>
    <w:rsid w:val="00D8429B"/>
    <w:rsid w:val="00D842CB"/>
    <w:rsid w:val="00D842CE"/>
    <w:rsid w:val="00D8436A"/>
    <w:rsid w:val="00D84395"/>
    <w:rsid w:val="00D84498"/>
    <w:rsid w:val="00D8449B"/>
    <w:rsid w:val="00D844D1"/>
    <w:rsid w:val="00D844DC"/>
    <w:rsid w:val="00D844E2"/>
    <w:rsid w:val="00D84589"/>
    <w:rsid w:val="00D84617"/>
    <w:rsid w:val="00D84670"/>
    <w:rsid w:val="00D846B3"/>
    <w:rsid w:val="00D8472F"/>
    <w:rsid w:val="00D847D7"/>
    <w:rsid w:val="00D84873"/>
    <w:rsid w:val="00D848B0"/>
    <w:rsid w:val="00D848DE"/>
    <w:rsid w:val="00D8498A"/>
    <w:rsid w:val="00D849CB"/>
    <w:rsid w:val="00D849DB"/>
    <w:rsid w:val="00D84A91"/>
    <w:rsid w:val="00D84AD1"/>
    <w:rsid w:val="00D84B7C"/>
    <w:rsid w:val="00D84C1B"/>
    <w:rsid w:val="00D84C36"/>
    <w:rsid w:val="00D84C5A"/>
    <w:rsid w:val="00D84CAA"/>
    <w:rsid w:val="00D84CC3"/>
    <w:rsid w:val="00D84D23"/>
    <w:rsid w:val="00D84E51"/>
    <w:rsid w:val="00D84E63"/>
    <w:rsid w:val="00D84E7D"/>
    <w:rsid w:val="00D84E99"/>
    <w:rsid w:val="00D84EC2"/>
    <w:rsid w:val="00D84EEB"/>
    <w:rsid w:val="00D84F56"/>
    <w:rsid w:val="00D84F99"/>
    <w:rsid w:val="00D8504A"/>
    <w:rsid w:val="00D850B3"/>
    <w:rsid w:val="00D85173"/>
    <w:rsid w:val="00D85216"/>
    <w:rsid w:val="00D85345"/>
    <w:rsid w:val="00D8535D"/>
    <w:rsid w:val="00D85495"/>
    <w:rsid w:val="00D854A9"/>
    <w:rsid w:val="00D85507"/>
    <w:rsid w:val="00D85517"/>
    <w:rsid w:val="00D85553"/>
    <w:rsid w:val="00D85563"/>
    <w:rsid w:val="00D855E6"/>
    <w:rsid w:val="00D85618"/>
    <w:rsid w:val="00D8562F"/>
    <w:rsid w:val="00D856AF"/>
    <w:rsid w:val="00D85718"/>
    <w:rsid w:val="00D858C8"/>
    <w:rsid w:val="00D859AD"/>
    <w:rsid w:val="00D859DA"/>
    <w:rsid w:val="00D85A00"/>
    <w:rsid w:val="00D85A70"/>
    <w:rsid w:val="00D85ADB"/>
    <w:rsid w:val="00D85B04"/>
    <w:rsid w:val="00D85B21"/>
    <w:rsid w:val="00D85B4C"/>
    <w:rsid w:val="00D85C84"/>
    <w:rsid w:val="00D85D15"/>
    <w:rsid w:val="00D85D48"/>
    <w:rsid w:val="00D85D68"/>
    <w:rsid w:val="00D85D82"/>
    <w:rsid w:val="00D85E48"/>
    <w:rsid w:val="00D85E67"/>
    <w:rsid w:val="00D85E9A"/>
    <w:rsid w:val="00D85EEF"/>
    <w:rsid w:val="00D85EF4"/>
    <w:rsid w:val="00D860BB"/>
    <w:rsid w:val="00D860E4"/>
    <w:rsid w:val="00D860F3"/>
    <w:rsid w:val="00D860F9"/>
    <w:rsid w:val="00D86185"/>
    <w:rsid w:val="00D86268"/>
    <w:rsid w:val="00D862C3"/>
    <w:rsid w:val="00D862D9"/>
    <w:rsid w:val="00D862EE"/>
    <w:rsid w:val="00D86311"/>
    <w:rsid w:val="00D8633B"/>
    <w:rsid w:val="00D86395"/>
    <w:rsid w:val="00D863D1"/>
    <w:rsid w:val="00D86450"/>
    <w:rsid w:val="00D864C9"/>
    <w:rsid w:val="00D86541"/>
    <w:rsid w:val="00D86542"/>
    <w:rsid w:val="00D86547"/>
    <w:rsid w:val="00D865F0"/>
    <w:rsid w:val="00D865F1"/>
    <w:rsid w:val="00D86647"/>
    <w:rsid w:val="00D86679"/>
    <w:rsid w:val="00D86836"/>
    <w:rsid w:val="00D8684B"/>
    <w:rsid w:val="00D868A7"/>
    <w:rsid w:val="00D86955"/>
    <w:rsid w:val="00D86972"/>
    <w:rsid w:val="00D869BC"/>
    <w:rsid w:val="00D869EA"/>
    <w:rsid w:val="00D86A48"/>
    <w:rsid w:val="00D86A8B"/>
    <w:rsid w:val="00D86AB0"/>
    <w:rsid w:val="00D86ACB"/>
    <w:rsid w:val="00D86B45"/>
    <w:rsid w:val="00D86B63"/>
    <w:rsid w:val="00D86C06"/>
    <w:rsid w:val="00D86CE1"/>
    <w:rsid w:val="00D86D05"/>
    <w:rsid w:val="00D86D11"/>
    <w:rsid w:val="00D86D1A"/>
    <w:rsid w:val="00D86D54"/>
    <w:rsid w:val="00D86D70"/>
    <w:rsid w:val="00D86D8C"/>
    <w:rsid w:val="00D86D9A"/>
    <w:rsid w:val="00D86E06"/>
    <w:rsid w:val="00D86E4D"/>
    <w:rsid w:val="00D86F33"/>
    <w:rsid w:val="00D86F46"/>
    <w:rsid w:val="00D86FA3"/>
    <w:rsid w:val="00D87035"/>
    <w:rsid w:val="00D8709E"/>
    <w:rsid w:val="00D8725A"/>
    <w:rsid w:val="00D87386"/>
    <w:rsid w:val="00D873A4"/>
    <w:rsid w:val="00D873B3"/>
    <w:rsid w:val="00D873DC"/>
    <w:rsid w:val="00D87407"/>
    <w:rsid w:val="00D87476"/>
    <w:rsid w:val="00D876B6"/>
    <w:rsid w:val="00D876C0"/>
    <w:rsid w:val="00D876E8"/>
    <w:rsid w:val="00D87767"/>
    <w:rsid w:val="00D877C8"/>
    <w:rsid w:val="00D877E2"/>
    <w:rsid w:val="00D87805"/>
    <w:rsid w:val="00D87896"/>
    <w:rsid w:val="00D8789F"/>
    <w:rsid w:val="00D878BC"/>
    <w:rsid w:val="00D879BC"/>
    <w:rsid w:val="00D87AB6"/>
    <w:rsid w:val="00D87B70"/>
    <w:rsid w:val="00D87B77"/>
    <w:rsid w:val="00D87B8D"/>
    <w:rsid w:val="00D87BD9"/>
    <w:rsid w:val="00D87BDC"/>
    <w:rsid w:val="00D87C2B"/>
    <w:rsid w:val="00D87C55"/>
    <w:rsid w:val="00D87C91"/>
    <w:rsid w:val="00D87CC3"/>
    <w:rsid w:val="00D87CCC"/>
    <w:rsid w:val="00D87CD0"/>
    <w:rsid w:val="00D87D1C"/>
    <w:rsid w:val="00D87D26"/>
    <w:rsid w:val="00D87D90"/>
    <w:rsid w:val="00D87DD1"/>
    <w:rsid w:val="00D87DF8"/>
    <w:rsid w:val="00D87E49"/>
    <w:rsid w:val="00D87E53"/>
    <w:rsid w:val="00D87E8A"/>
    <w:rsid w:val="00D87EFB"/>
    <w:rsid w:val="00D87F06"/>
    <w:rsid w:val="00D87F8F"/>
    <w:rsid w:val="00D87FA6"/>
    <w:rsid w:val="00D90009"/>
    <w:rsid w:val="00D90059"/>
    <w:rsid w:val="00D90091"/>
    <w:rsid w:val="00D900DE"/>
    <w:rsid w:val="00D90118"/>
    <w:rsid w:val="00D903D6"/>
    <w:rsid w:val="00D9045D"/>
    <w:rsid w:val="00D9046F"/>
    <w:rsid w:val="00D90528"/>
    <w:rsid w:val="00D90565"/>
    <w:rsid w:val="00D905B5"/>
    <w:rsid w:val="00D90699"/>
    <w:rsid w:val="00D906A2"/>
    <w:rsid w:val="00D90741"/>
    <w:rsid w:val="00D90750"/>
    <w:rsid w:val="00D90780"/>
    <w:rsid w:val="00D907D3"/>
    <w:rsid w:val="00D907FF"/>
    <w:rsid w:val="00D9083F"/>
    <w:rsid w:val="00D90A0D"/>
    <w:rsid w:val="00D90A94"/>
    <w:rsid w:val="00D90AB9"/>
    <w:rsid w:val="00D90AC5"/>
    <w:rsid w:val="00D90B63"/>
    <w:rsid w:val="00D90BC1"/>
    <w:rsid w:val="00D90C5F"/>
    <w:rsid w:val="00D90CF1"/>
    <w:rsid w:val="00D90EA2"/>
    <w:rsid w:val="00D90EAC"/>
    <w:rsid w:val="00D90F0E"/>
    <w:rsid w:val="00D90F31"/>
    <w:rsid w:val="00D90FC4"/>
    <w:rsid w:val="00D9105B"/>
    <w:rsid w:val="00D9106D"/>
    <w:rsid w:val="00D91147"/>
    <w:rsid w:val="00D911FF"/>
    <w:rsid w:val="00D9121F"/>
    <w:rsid w:val="00D91221"/>
    <w:rsid w:val="00D9128E"/>
    <w:rsid w:val="00D9140A"/>
    <w:rsid w:val="00D9143F"/>
    <w:rsid w:val="00D91505"/>
    <w:rsid w:val="00D91526"/>
    <w:rsid w:val="00D9158A"/>
    <w:rsid w:val="00D915FE"/>
    <w:rsid w:val="00D91613"/>
    <w:rsid w:val="00D916C3"/>
    <w:rsid w:val="00D91741"/>
    <w:rsid w:val="00D9179F"/>
    <w:rsid w:val="00D917B0"/>
    <w:rsid w:val="00D91853"/>
    <w:rsid w:val="00D9185F"/>
    <w:rsid w:val="00D9189C"/>
    <w:rsid w:val="00D918AD"/>
    <w:rsid w:val="00D918E5"/>
    <w:rsid w:val="00D91B8D"/>
    <w:rsid w:val="00D91BC8"/>
    <w:rsid w:val="00D91BE7"/>
    <w:rsid w:val="00D91C61"/>
    <w:rsid w:val="00D91CDF"/>
    <w:rsid w:val="00D91CF9"/>
    <w:rsid w:val="00D91D05"/>
    <w:rsid w:val="00D91D14"/>
    <w:rsid w:val="00D91D3A"/>
    <w:rsid w:val="00D91D80"/>
    <w:rsid w:val="00D91DAE"/>
    <w:rsid w:val="00D91DB4"/>
    <w:rsid w:val="00D91E1F"/>
    <w:rsid w:val="00D91EB6"/>
    <w:rsid w:val="00D91FC8"/>
    <w:rsid w:val="00D91FEF"/>
    <w:rsid w:val="00D9203D"/>
    <w:rsid w:val="00D92224"/>
    <w:rsid w:val="00D9225F"/>
    <w:rsid w:val="00D9226D"/>
    <w:rsid w:val="00D92317"/>
    <w:rsid w:val="00D92379"/>
    <w:rsid w:val="00D923BD"/>
    <w:rsid w:val="00D923D4"/>
    <w:rsid w:val="00D924D5"/>
    <w:rsid w:val="00D92515"/>
    <w:rsid w:val="00D92534"/>
    <w:rsid w:val="00D926B8"/>
    <w:rsid w:val="00D92798"/>
    <w:rsid w:val="00D927AD"/>
    <w:rsid w:val="00D92834"/>
    <w:rsid w:val="00D928F6"/>
    <w:rsid w:val="00D92A64"/>
    <w:rsid w:val="00D92AB3"/>
    <w:rsid w:val="00D92AE1"/>
    <w:rsid w:val="00D92B91"/>
    <w:rsid w:val="00D92BB0"/>
    <w:rsid w:val="00D92C78"/>
    <w:rsid w:val="00D92CB0"/>
    <w:rsid w:val="00D92D45"/>
    <w:rsid w:val="00D92D50"/>
    <w:rsid w:val="00D92E5F"/>
    <w:rsid w:val="00D92EA7"/>
    <w:rsid w:val="00D92F13"/>
    <w:rsid w:val="00D92F95"/>
    <w:rsid w:val="00D92FE0"/>
    <w:rsid w:val="00D93016"/>
    <w:rsid w:val="00D930A8"/>
    <w:rsid w:val="00D930F0"/>
    <w:rsid w:val="00D93112"/>
    <w:rsid w:val="00D93175"/>
    <w:rsid w:val="00D9317A"/>
    <w:rsid w:val="00D93189"/>
    <w:rsid w:val="00D931F5"/>
    <w:rsid w:val="00D93278"/>
    <w:rsid w:val="00D932C1"/>
    <w:rsid w:val="00D932CF"/>
    <w:rsid w:val="00D93334"/>
    <w:rsid w:val="00D9336F"/>
    <w:rsid w:val="00D93373"/>
    <w:rsid w:val="00D933B7"/>
    <w:rsid w:val="00D9355C"/>
    <w:rsid w:val="00D93588"/>
    <w:rsid w:val="00D93663"/>
    <w:rsid w:val="00D93675"/>
    <w:rsid w:val="00D9368B"/>
    <w:rsid w:val="00D936C8"/>
    <w:rsid w:val="00D9375F"/>
    <w:rsid w:val="00D9378E"/>
    <w:rsid w:val="00D93813"/>
    <w:rsid w:val="00D9391E"/>
    <w:rsid w:val="00D939BF"/>
    <w:rsid w:val="00D939DC"/>
    <w:rsid w:val="00D93A59"/>
    <w:rsid w:val="00D93A6C"/>
    <w:rsid w:val="00D93B08"/>
    <w:rsid w:val="00D93B2B"/>
    <w:rsid w:val="00D93B4A"/>
    <w:rsid w:val="00D93C07"/>
    <w:rsid w:val="00D93D16"/>
    <w:rsid w:val="00D93D5D"/>
    <w:rsid w:val="00D93DA2"/>
    <w:rsid w:val="00D93DF3"/>
    <w:rsid w:val="00D93DFE"/>
    <w:rsid w:val="00D93E6D"/>
    <w:rsid w:val="00D93F5D"/>
    <w:rsid w:val="00D93F7A"/>
    <w:rsid w:val="00D93FC7"/>
    <w:rsid w:val="00D93FFF"/>
    <w:rsid w:val="00D9403F"/>
    <w:rsid w:val="00D94133"/>
    <w:rsid w:val="00D9417A"/>
    <w:rsid w:val="00D9419A"/>
    <w:rsid w:val="00D9421E"/>
    <w:rsid w:val="00D94266"/>
    <w:rsid w:val="00D94298"/>
    <w:rsid w:val="00D942EA"/>
    <w:rsid w:val="00D94344"/>
    <w:rsid w:val="00D94372"/>
    <w:rsid w:val="00D943B8"/>
    <w:rsid w:val="00D94433"/>
    <w:rsid w:val="00D94470"/>
    <w:rsid w:val="00D944E4"/>
    <w:rsid w:val="00D9454F"/>
    <w:rsid w:val="00D9457E"/>
    <w:rsid w:val="00D945C9"/>
    <w:rsid w:val="00D94645"/>
    <w:rsid w:val="00D946B7"/>
    <w:rsid w:val="00D9473E"/>
    <w:rsid w:val="00D94782"/>
    <w:rsid w:val="00D947B9"/>
    <w:rsid w:val="00D947BE"/>
    <w:rsid w:val="00D947C4"/>
    <w:rsid w:val="00D94887"/>
    <w:rsid w:val="00D948A9"/>
    <w:rsid w:val="00D94941"/>
    <w:rsid w:val="00D94AB2"/>
    <w:rsid w:val="00D94B51"/>
    <w:rsid w:val="00D94BB2"/>
    <w:rsid w:val="00D94BD0"/>
    <w:rsid w:val="00D94C35"/>
    <w:rsid w:val="00D94C4C"/>
    <w:rsid w:val="00D94C74"/>
    <w:rsid w:val="00D94CCA"/>
    <w:rsid w:val="00D94DB8"/>
    <w:rsid w:val="00D94DCB"/>
    <w:rsid w:val="00D94E81"/>
    <w:rsid w:val="00D94E86"/>
    <w:rsid w:val="00D94EA6"/>
    <w:rsid w:val="00D94EBF"/>
    <w:rsid w:val="00D94ED8"/>
    <w:rsid w:val="00D94F2C"/>
    <w:rsid w:val="00D950B3"/>
    <w:rsid w:val="00D950B5"/>
    <w:rsid w:val="00D950C6"/>
    <w:rsid w:val="00D950CC"/>
    <w:rsid w:val="00D950EB"/>
    <w:rsid w:val="00D950FA"/>
    <w:rsid w:val="00D95126"/>
    <w:rsid w:val="00D9516F"/>
    <w:rsid w:val="00D9532A"/>
    <w:rsid w:val="00D9534C"/>
    <w:rsid w:val="00D95399"/>
    <w:rsid w:val="00D953C0"/>
    <w:rsid w:val="00D95421"/>
    <w:rsid w:val="00D954FD"/>
    <w:rsid w:val="00D95521"/>
    <w:rsid w:val="00D95522"/>
    <w:rsid w:val="00D95570"/>
    <w:rsid w:val="00D9561A"/>
    <w:rsid w:val="00D95680"/>
    <w:rsid w:val="00D956AE"/>
    <w:rsid w:val="00D95715"/>
    <w:rsid w:val="00D95732"/>
    <w:rsid w:val="00D95775"/>
    <w:rsid w:val="00D95785"/>
    <w:rsid w:val="00D957A3"/>
    <w:rsid w:val="00D957CE"/>
    <w:rsid w:val="00D95813"/>
    <w:rsid w:val="00D95844"/>
    <w:rsid w:val="00D95913"/>
    <w:rsid w:val="00D95960"/>
    <w:rsid w:val="00D9596C"/>
    <w:rsid w:val="00D95A35"/>
    <w:rsid w:val="00D95A53"/>
    <w:rsid w:val="00D95AAD"/>
    <w:rsid w:val="00D95B3A"/>
    <w:rsid w:val="00D95CF8"/>
    <w:rsid w:val="00D95D4A"/>
    <w:rsid w:val="00D95D8A"/>
    <w:rsid w:val="00D95E60"/>
    <w:rsid w:val="00D95EAB"/>
    <w:rsid w:val="00D95F0F"/>
    <w:rsid w:val="00D95F58"/>
    <w:rsid w:val="00D95F79"/>
    <w:rsid w:val="00D95F9B"/>
    <w:rsid w:val="00D95FAC"/>
    <w:rsid w:val="00D9604F"/>
    <w:rsid w:val="00D96070"/>
    <w:rsid w:val="00D961B7"/>
    <w:rsid w:val="00D962AF"/>
    <w:rsid w:val="00D963C4"/>
    <w:rsid w:val="00D9654A"/>
    <w:rsid w:val="00D9657B"/>
    <w:rsid w:val="00D96689"/>
    <w:rsid w:val="00D9668C"/>
    <w:rsid w:val="00D966EC"/>
    <w:rsid w:val="00D966F2"/>
    <w:rsid w:val="00D96749"/>
    <w:rsid w:val="00D96765"/>
    <w:rsid w:val="00D9678B"/>
    <w:rsid w:val="00D967CF"/>
    <w:rsid w:val="00D967EB"/>
    <w:rsid w:val="00D9683F"/>
    <w:rsid w:val="00D96880"/>
    <w:rsid w:val="00D968B8"/>
    <w:rsid w:val="00D96A03"/>
    <w:rsid w:val="00D96A25"/>
    <w:rsid w:val="00D96A58"/>
    <w:rsid w:val="00D96AA9"/>
    <w:rsid w:val="00D96AAD"/>
    <w:rsid w:val="00D96AF6"/>
    <w:rsid w:val="00D96B14"/>
    <w:rsid w:val="00D96BCA"/>
    <w:rsid w:val="00D96C9A"/>
    <w:rsid w:val="00D96CD6"/>
    <w:rsid w:val="00D96DCD"/>
    <w:rsid w:val="00D96DF0"/>
    <w:rsid w:val="00D96E7B"/>
    <w:rsid w:val="00D96EAC"/>
    <w:rsid w:val="00D96FFA"/>
    <w:rsid w:val="00D96FFF"/>
    <w:rsid w:val="00D97060"/>
    <w:rsid w:val="00D970EC"/>
    <w:rsid w:val="00D9713F"/>
    <w:rsid w:val="00D97164"/>
    <w:rsid w:val="00D97197"/>
    <w:rsid w:val="00D971C6"/>
    <w:rsid w:val="00D97239"/>
    <w:rsid w:val="00D972B1"/>
    <w:rsid w:val="00D9732A"/>
    <w:rsid w:val="00D97344"/>
    <w:rsid w:val="00D97352"/>
    <w:rsid w:val="00D97379"/>
    <w:rsid w:val="00D9741C"/>
    <w:rsid w:val="00D9745A"/>
    <w:rsid w:val="00D974AE"/>
    <w:rsid w:val="00D97513"/>
    <w:rsid w:val="00D97540"/>
    <w:rsid w:val="00D975A7"/>
    <w:rsid w:val="00D975B2"/>
    <w:rsid w:val="00D9762A"/>
    <w:rsid w:val="00D976AF"/>
    <w:rsid w:val="00D97723"/>
    <w:rsid w:val="00D9783F"/>
    <w:rsid w:val="00D9791A"/>
    <w:rsid w:val="00D97A0D"/>
    <w:rsid w:val="00D97A60"/>
    <w:rsid w:val="00D97AD9"/>
    <w:rsid w:val="00D97AF6"/>
    <w:rsid w:val="00D97BAA"/>
    <w:rsid w:val="00D97C73"/>
    <w:rsid w:val="00D97CB7"/>
    <w:rsid w:val="00D97D22"/>
    <w:rsid w:val="00D97D64"/>
    <w:rsid w:val="00D97E82"/>
    <w:rsid w:val="00D97EAD"/>
    <w:rsid w:val="00D97F74"/>
    <w:rsid w:val="00DA0002"/>
    <w:rsid w:val="00DA004F"/>
    <w:rsid w:val="00DA00D1"/>
    <w:rsid w:val="00DA02E6"/>
    <w:rsid w:val="00DA045B"/>
    <w:rsid w:val="00DA0496"/>
    <w:rsid w:val="00DA04B2"/>
    <w:rsid w:val="00DA04BE"/>
    <w:rsid w:val="00DA052E"/>
    <w:rsid w:val="00DA0583"/>
    <w:rsid w:val="00DA05D1"/>
    <w:rsid w:val="00DA0656"/>
    <w:rsid w:val="00DA0663"/>
    <w:rsid w:val="00DA06E4"/>
    <w:rsid w:val="00DA076D"/>
    <w:rsid w:val="00DA07B5"/>
    <w:rsid w:val="00DA07FC"/>
    <w:rsid w:val="00DA07FD"/>
    <w:rsid w:val="00DA086A"/>
    <w:rsid w:val="00DA0886"/>
    <w:rsid w:val="00DA0925"/>
    <w:rsid w:val="00DA0932"/>
    <w:rsid w:val="00DA0946"/>
    <w:rsid w:val="00DA0A0D"/>
    <w:rsid w:val="00DA0A45"/>
    <w:rsid w:val="00DA0AE6"/>
    <w:rsid w:val="00DA0B35"/>
    <w:rsid w:val="00DA0C79"/>
    <w:rsid w:val="00DA0CCC"/>
    <w:rsid w:val="00DA0CDE"/>
    <w:rsid w:val="00DA0CEB"/>
    <w:rsid w:val="00DA0D25"/>
    <w:rsid w:val="00DA0D84"/>
    <w:rsid w:val="00DA0DCD"/>
    <w:rsid w:val="00DA0E0F"/>
    <w:rsid w:val="00DA0E2B"/>
    <w:rsid w:val="00DA0EF8"/>
    <w:rsid w:val="00DA0F0B"/>
    <w:rsid w:val="00DA0F15"/>
    <w:rsid w:val="00DA0F35"/>
    <w:rsid w:val="00DA0F76"/>
    <w:rsid w:val="00DA0FD1"/>
    <w:rsid w:val="00DA108F"/>
    <w:rsid w:val="00DA1094"/>
    <w:rsid w:val="00DA10B4"/>
    <w:rsid w:val="00DA112C"/>
    <w:rsid w:val="00DA1134"/>
    <w:rsid w:val="00DA11E6"/>
    <w:rsid w:val="00DA1265"/>
    <w:rsid w:val="00DA131D"/>
    <w:rsid w:val="00DA1395"/>
    <w:rsid w:val="00DA13B2"/>
    <w:rsid w:val="00DA146B"/>
    <w:rsid w:val="00DA146E"/>
    <w:rsid w:val="00DA14A1"/>
    <w:rsid w:val="00DA14BB"/>
    <w:rsid w:val="00DA1521"/>
    <w:rsid w:val="00DA156B"/>
    <w:rsid w:val="00DA1631"/>
    <w:rsid w:val="00DA1639"/>
    <w:rsid w:val="00DA1675"/>
    <w:rsid w:val="00DA16D7"/>
    <w:rsid w:val="00DA16D9"/>
    <w:rsid w:val="00DA16EB"/>
    <w:rsid w:val="00DA179F"/>
    <w:rsid w:val="00DA17DF"/>
    <w:rsid w:val="00DA1801"/>
    <w:rsid w:val="00DA1846"/>
    <w:rsid w:val="00DA1983"/>
    <w:rsid w:val="00DA19AD"/>
    <w:rsid w:val="00DA1A15"/>
    <w:rsid w:val="00DA1AB3"/>
    <w:rsid w:val="00DA1AE3"/>
    <w:rsid w:val="00DA1B23"/>
    <w:rsid w:val="00DA1BBE"/>
    <w:rsid w:val="00DA1BC1"/>
    <w:rsid w:val="00DA1D38"/>
    <w:rsid w:val="00DA1D78"/>
    <w:rsid w:val="00DA1E1B"/>
    <w:rsid w:val="00DA1EAE"/>
    <w:rsid w:val="00DA1F06"/>
    <w:rsid w:val="00DA1F1C"/>
    <w:rsid w:val="00DA1F94"/>
    <w:rsid w:val="00DA1FA3"/>
    <w:rsid w:val="00DA1FF4"/>
    <w:rsid w:val="00DA2036"/>
    <w:rsid w:val="00DA206C"/>
    <w:rsid w:val="00DA206D"/>
    <w:rsid w:val="00DA20CF"/>
    <w:rsid w:val="00DA20D7"/>
    <w:rsid w:val="00DA2137"/>
    <w:rsid w:val="00DA21CC"/>
    <w:rsid w:val="00DA2208"/>
    <w:rsid w:val="00DA22BD"/>
    <w:rsid w:val="00DA22C4"/>
    <w:rsid w:val="00DA25FC"/>
    <w:rsid w:val="00DA261C"/>
    <w:rsid w:val="00DA2646"/>
    <w:rsid w:val="00DA271B"/>
    <w:rsid w:val="00DA273A"/>
    <w:rsid w:val="00DA2743"/>
    <w:rsid w:val="00DA2812"/>
    <w:rsid w:val="00DA2893"/>
    <w:rsid w:val="00DA28B1"/>
    <w:rsid w:val="00DA2926"/>
    <w:rsid w:val="00DA2AA7"/>
    <w:rsid w:val="00DA2AAC"/>
    <w:rsid w:val="00DA2AC5"/>
    <w:rsid w:val="00DA2ACC"/>
    <w:rsid w:val="00DA2B43"/>
    <w:rsid w:val="00DA2C7C"/>
    <w:rsid w:val="00DA2CD0"/>
    <w:rsid w:val="00DA2CF9"/>
    <w:rsid w:val="00DA2D72"/>
    <w:rsid w:val="00DA2E0C"/>
    <w:rsid w:val="00DA2E90"/>
    <w:rsid w:val="00DA2FB5"/>
    <w:rsid w:val="00DA2FC2"/>
    <w:rsid w:val="00DA2FF3"/>
    <w:rsid w:val="00DA300E"/>
    <w:rsid w:val="00DA30C6"/>
    <w:rsid w:val="00DA30D7"/>
    <w:rsid w:val="00DA30EF"/>
    <w:rsid w:val="00DA30FA"/>
    <w:rsid w:val="00DA3117"/>
    <w:rsid w:val="00DA3131"/>
    <w:rsid w:val="00DA318C"/>
    <w:rsid w:val="00DA32D9"/>
    <w:rsid w:val="00DA3300"/>
    <w:rsid w:val="00DA33B7"/>
    <w:rsid w:val="00DA347C"/>
    <w:rsid w:val="00DA3506"/>
    <w:rsid w:val="00DA351F"/>
    <w:rsid w:val="00DA3522"/>
    <w:rsid w:val="00DA352F"/>
    <w:rsid w:val="00DA366B"/>
    <w:rsid w:val="00DA36CD"/>
    <w:rsid w:val="00DA3734"/>
    <w:rsid w:val="00DA3761"/>
    <w:rsid w:val="00DA37D3"/>
    <w:rsid w:val="00DA38BF"/>
    <w:rsid w:val="00DA3976"/>
    <w:rsid w:val="00DA3985"/>
    <w:rsid w:val="00DA39EC"/>
    <w:rsid w:val="00DA3A0F"/>
    <w:rsid w:val="00DA3A23"/>
    <w:rsid w:val="00DA3A6F"/>
    <w:rsid w:val="00DA3BCF"/>
    <w:rsid w:val="00DA3BE1"/>
    <w:rsid w:val="00DA3C17"/>
    <w:rsid w:val="00DA3C4F"/>
    <w:rsid w:val="00DA3CD1"/>
    <w:rsid w:val="00DA3CFB"/>
    <w:rsid w:val="00DA3D93"/>
    <w:rsid w:val="00DA3DE5"/>
    <w:rsid w:val="00DA3E6E"/>
    <w:rsid w:val="00DA3E7E"/>
    <w:rsid w:val="00DA3E94"/>
    <w:rsid w:val="00DA3ECD"/>
    <w:rsid w:val="00DA3EF0"/>
    <w:rsid w:val="00DA3F35"/>
    <w:rsid w:val="00DA3FA7"/>
    <w:rsid w:val="00DA4041"/>
    <w:rsid w:val="00DA404F"/>
    <w:rsid w:val="00DA4074"/>
    <w:rsid w:val="00DA40F8"/>
    <w:rsid w:val="00DA4144"/>
    <w:rsid w:val="00DA4181"/>
    <w:rsid w:val="00DA42CD"/>
    <w:rsid w:val="00DA4312"/>
    <w:rsid w:val="00DA4364"/>
    <w:rsid w:val="00DA445B"/>
    <w:rsid w:val="00DA44E1"/>
    <w:rsid w:val="00DA44E7"/>
    <w:rsid w:val="00DA45E7"/>
    <w:rsid w:val="00DA4726"/>
    <w:rsid w:val="00DA4888"/>
    <w:rsid w:val="00DA48FC"/>
    <w:rsid w:val="00DA490C"/>
    <w:rsid w:val="00DA4919"/>
    <w:rsid w:val="00DA49DE"/>
    <w:rsid w:val="00DA4A42"/>
    <w:rsid w:val="00DA4B33"/>
    <w:rsid w:val="00DA4B45"/>
    <w:rsid w:val="00DA4B57"/>
    <w:rsid w:val="00DA4B69"/>
    <w:rsid w:val="00DA4B73"/>
    <w:rsid w:val="00DA4BB8"/>
    <w:rsid w:val="00DA4C00"/>
    <w:rsid w:val="00DA4C85"/>
    <w:rsid w:val="00DA4CC3"/>
    <w:rsid w:val="00DA4CEC"/>
    <w:rsid w:val="00DA4E60"/>
    <w:rsid w:val="00DA4F42"/>
    <w:rsid w:val="00DA4F5A"/>
    <w:rsid w:val="00DA4F5F"/>
    <w:rsid w:val="00DA4FD4"/>
    <w:rsid w:val="00DA5020"/>
    <w:rsid w:val="00DA50D7"/>
    <w:rsid w:val="00DA511D"/>
    <w:rsid w:val="00DA525C"/>
    <w:rsid w:val="00DA526C"/>
    <w:rsid w:val="00DA532A"/>
    <w:rsid w:val="00DA5332"/>
    <w:rsid w:val="00DA53AD"/>
    <w:rsid w:val="00DA53BB"/>
    <w:rsid w:val="00DA53C0"/>
    <w:rsid w:val="00DA5414"/>
    <w:rsid w:val="00DA555E"/>
    <w:rsid w:val="00DA55DA"/>
    <w:rsid w:val="00DA56C2"/>
    <w:rsid w:val="00DA5786"/>
    <w:rsid w:val="00DA57D4"/>
    <w:rsid w:val="00DA583A"/>
    <w:rsid w:val="00DA5859"/>
    <w:rsid w:val="00DA587F"/>
    <w:rsid w:val="00DA5891"/>
    <w:rsid w:val="00DA597A"/>
    <w:rsid w:val="00DA59BE"/>
    <w:rsid w:val="00DA59E3"/>
    <w:rsid w:val="00DA59FB"/>
    <w:rsid w:val="00DA5A76"/>
    <w:rsid w:val="00DA5A8C"/>
    <w:rsid w:val="00DA5AFB"/>
    <w:rsid w:val="00DA5B23"/>
    <w:rsid w:val="00DA5BA7"/>
    <w:rsid w:val="00DA5BD3"/>
    <w:rsid w:val="00DA5BF3"/>
    <w:rsid w:val="00DA5D3F"/>
    <w:rsid w:val="00DA5DB2"/>
    <w:rsid w:val="00DA5DD8"/>
    <w:rsid w:val="00DA5E10"/>
    <w:rsid w:val="00DA5E2E"/>
    <w:rsid w:val="00DA5F22"/>
    <w:rsid w:val="00DA5F64"/>
    <w:rsid w:val="00DA5F67"/>
    <w:rsid w:val="00DA61C2"/>
    <w:rsid w:val="00DA628A"/>
    <w:rsid w:val="00DA6293"/>
    <w:rsid w:val="00DA62EE"/>
    <w:rsid w:val="00DA647D"/>
    <w:rsid w:val="00DA64D6"/>
    <w:rsid w:val="00DA64ED"/>
    <w:rsid w:val="00DA6516"/>
    <w:rsid w:val="00DA66FD"/>
    <w:rsid w:val="00DA676C"/>
    <w:rsid w:val="00DA68CF"/>
    <w:rsid w:val="00DA6918"/>
    <w:rsid w:val="00DA691B"/>
    <w:rsid w:val="00DA6924"/>
    <w:rsid w:val="00DA69D4"/>
    <w:rsid w:val="00DA6A0E"/>
    <w:rsid w:val="00DA6A51"/>
    <w:rsid w:val="00DA6A86"/>
    <w:rsid w:val="00DA6B1A"/>
    <w:rsid w:val="00DA6BA2"/>
    <w:rsid w:val="00DA6CF4"/>
    <w:rsid w:val="00DA6E22"/>
    <w:rsid w:val="00DA6F5A"/>
    <w:rsid w:val="00DA6FA0"/>
    <w:rsid w:val="00DA6FD4"/>
    <w:rsid w:val="00DA70A2"/>
    <w:rsid w:val="00DA712B"/>
    <w:rsid w:val="00DA7170"/>
    <w:rsid w:val="00DA7422"/>
    <w:rsid w:val="00DA74D8"/>
    <w:rsid w:val="00DA759D"/>
    <w:rsid w:val="00DA75B7"/>
    <w:rsid w:val="00DA75C7"/>
    <w:rsid w:val="00DA7641"/>
    <w:rsid w:val="00DA766A"/>
    <w:rsid w:val="00DA76CB"/>
    <w:rsid w:val="00DA7724"/>
    <w:rsid w:val="00DA778C"/>
    <w:rsid w:val="00DA77AC"/>
    <w:rsid w:val="00DA77C5"/>
    <w:rsid w:val="00DA784E"/>
    <w:rsid w:val="00DA78B9"/>
    <w:rsid w:val="00DA78C8"/>
    <w:rsid w:val="00DA78CC"/>
    <w:rsid w:val="00DA7903"/>
    <w:rsid w:val="00DA7910"/>
    <w:rsid w:val="00DA7955"/>
    <w:rsid w:val="00DA79AB"/>
    <w:rsid w:val="00DA7A53"/>
    <w:rsid w:val="00DA7B1E"/>
    <w:rsid w:val="00DA7BB0"/>
    <w:rsid w:val="00DA7BE1"/>
    <w:rsid w:val="00DA7C36"/>
    <w:rsid w:val="00DA7C40"/>
    <w:rsid w:val="00DA7C87"/>
    <w:rsid w:val="00DA7CE0"/>
    <w:rsid w:val="00DA7D2A"/>
    <w:rsid w:val="00DA7D5F"/>
    <w:rsid w:val="00DA7DBD"/>
    <w:rsid w:val="00DA7DC6"/>
    <w:rsid w:val="00DA7E13"/>
    <w:rsid w:val="00DA7E31"/>
    <w:rsid w:val="00DA7EBB"/>
    <w:rsid w:val="00DA7F1A"/>
    <w:rsid w:val="00DA7F72"/>
    <w:rsid w:val="00DA7FCD"/>
    <w:rsid w:val="00DB0028"/>
    <w:rsid w:val="00DB01C0"/>
    <w:rsid w:val="00DB02E7"/>
    <w:rsid w:val="00DB03CD"/>
    <w:rsid w:val="00DB03D1"/>
    <w:rsid w:val="00DB03F6"/>
    <w:rsid w:val="00DB042F"/>
    <w:rsid w:val="00DB0438"/>
    <w:rsid w:val="00DB04FF"/>
    <w:rsid w:val="00DB055C"/>
    <w:rsid w:val="00DB06ED"/>
    <w:rsid w:val="00DB075F"/>
    <w:rsid w:val="00DB07C9"/>
    <w:rsid w:val="00DB0A0C"/>
    <w:rsid w:val="00DB0A74"/>
    <w:rsid w:val="00DB0A77"/>
    <w:rsid w:val="00DB0AAD"/>
    <w:rsid w:val="00DB0AB6"/>
    <w:rsid w:val="00DB0ACB"/>
    <w:rsid w:val="00DB0AEF"/>
    <w:rsid w:val="00DB0B03"/>
    <w:rsid w:val="00DB0B13"/>
    <w:rsid w:val="00DB0B24"/>
    <w:rsid w:val="00DB0B6F"/>
    <w:rsid w:val="00DB0B8E"/>
    <w:rsid w:val="00DB0C1E"/>
    <w:rsid w:val="00DB0CD0"/>
    <w:rsid w:val="00DB0D4B"/>
    <w:rsid w:val="00DB0DD6"/>
    <w:rsid w:val="00DB0E1C"/>
    <w:rsid w:val="00DB0E49"/>
    <w:rsid w:val="00DB0E9F"/>
    <w:rsid w:val="00DB0F36"/>
    <w:rsid w:val="00DB0F4B"/>
    <w:rsid w:val="00DB0F51"/>
    <w:rsid w:val="00DB0FAE"/>
    <w:rsid w:val="00DB100D"/>
    <w:rsid w:val="00DB1084"/>
    <w:rsid w:val="00DB10C4"/>
    <w:rsid w:val="00DB1101"/>
    <w:rsid w:val="00DB1107"/>
    <w:rsid w:val="00DB11CB"/>
    <w:rsid w:val="00DB1201"/>
    <w:rsid w:val="00DB1231"/>
    <w:rsid w:val="00DB1289"/>
    <w:rsid w:val="00DB1291"/>
    <w:rsid w:val="00DB1310"/>
    <w:rsid w:val="00DB1365"/>
    <w:rsid w:val="00DB13BD"/>
    <w:rsid w:val="00DB1451"/>
    <w:rsid w:val="00DB1484"/>
    <w:rsid w:val="00DB14E0"/>
    <w:rsid w:val="00DB156B"/>
    <w:rsid w:val="00DB15FC"/>
    <w:rsid w:val="00DB161E"/>
    <w:rsid w:val="00DB1691"/>
    <w:rsid w:val="00DB1692"/>
    <w:rsid w:val="00DB16B1"/>
    <w:rsid w:val="00DB16C1"/>
    <w:rsid w:val="00DB1797"/>
    <w:rsid w:val="00DB17D9"/>
    <w:rsid w:val="00DB17F2"/>
    <w:rsid w:val="00DB196B"/>
    <w:rsid w:val="00DB1973"/>
    <w:rsid w:val="00DB1B21"/>
    <w:rsid w:val="00DB1B62"/>
    <w:rsid w:val="00DB1BD4"/>
    <w:rsid w:val="00DB1C94"/>
    <w:rsid w:val="00DB1CDB"/>
    <w:rsid w:val="00DB1CE6"/>
    <w:rsid w:val="00DB1CE8"/>
    <w:rsid w:val="00DB1D32"/>
    <w:rsid w:val="00DB1D8A"/>
    <w:rsid w:val="00DB1E41"/>
    <w:rsid w:val="00DB1EBE"/>
    <w:rsid w:val="00DB1ED9"/>
    <w:rsid w:val="00DB1F85"/>
    <w:rsid w:val="00DB1FD1"/>
    <w:rsid w:val="00DB20B0"/>
    <w:rsid w:val="00DB2153"/>
    <w:rsid w:val="00DB219E"/>
    <w:rsid w:val="00DB2296"/>
    <w:rsid w:val="00DB2376"/>
    <w:rsid w:val="00DB23D9"/>
    <w:rsid w:val="00DB248B"/>
    <w:rsid w:val="00DB24B5"/>
    <w:rsid w:val="00DB2561"/>
    <w:rsid w:val="00DB2587"/>
    <w:rsid w:val="00DB268A"/>
    <w:rsid w:val="00DB277A"/>
    <w:rsid w:val="00DB27A1"/>
    <w:rsid w:val="00DB27E3"/>
    <w:rsid w:val="00DB282F"/>
    <w:rsid w:val="00DB293A"/>
    <w:rsid w:val="00DB295B"/>
    <w:rsid w:val="00DB2AC8"/>
    <w:rsid w:val="00DB2B0C"/>
    <w:rsid w:val="00DB2B26"/>
    <w:rsid w:val="00DB2BC3"/>
    <w:rsid w:val="00DB2C21"/>
    <w:rsid w:val="00DB2D40"/>
    <w:rsid w:val="00DB2D75"/>
    <w:rsid w:val="00DB2E9D"/>
    <w:rsid w:val="00DB2EE2"/>
    <w:rsid w:val="00DB2F2D"/>
    <w:rsid w:val="00DB2FA2"/>
    <w:rsid w:val="00DB30BF"/>
    <w:rsid w:val="00DB322A"/>
    <w:rsid w:val="00DB339A"/>
    <w:rsid w:val="00DB340B"/>
    <w:rsid w:val="00DB3486"/>
    <w:rsid w:val="00DB34E9"/>
    <w:rsid w:val="00DB3520"/>
    <w:rsid w:val="00DB3568"/>
    <w:rsid w:val="00DB35B1"/>
    <w:rsid w:val="00DB36B3"/>
    <w:rsid w:val="00DB36CC"/>
    <w:rsid w:val="00DB3755"/>
    <w:rsid w:val="00DB376C"/>
    <w:rsid w:val="00DB37A9"/>
    <w:rsid w:val="00DB37EC"/>
    <w:rsid w:val="00DB37FE"/>
    <w:rsid w:val="00DB38D1"/>
    <w:rsid w:val="00DB391F"/>
    <w:rsid w:val="00DB3947"/>
    <w:rsid w:val="00DB39B9"/>
    <w:rsid w:val="00DB3A40"/>
    <w:rsid w:val="00DB3A55"/>
    <w:rsid w:val="00DB3AD2"/>
    <w:rsid w:val="00DB3ADC"/>
    <w:rsid w:val="00DB3AFF"/>
    <w:rsid w:val="00DB3B33"/>
    <w:rsid w:val="00DB3BD2"/>
    <w:rsid w:val="00DB3C14"/>
    <w:rsid w:val="00DB3C4E"/>
    <w:rsid w:val="00DB3C59"/>
    <w:rsid w:val="00DB3C64"/>
    <w:rsid w:val="00DB3CCB"/>
    <w:rsid w:val="00DB3CDC"/>
    <w:rsid w:val="00DB3CF3"/>
    <w:rsid w:val="00DB3DFA"/>
    <w:rsid w:val="00DB3E01"/>
    <w:rsid w:val="00DB3F30"/>
    <w:rsid w:val="00DB4025"/>
    <w:rsid w:val="00DB404C"/>
    <w:rsid w:val="00DB409B"/>
    <w:rsid w:val="00DB40C3"/>
    <w:rsid w:val="00DB4189"/>
    <w:rsid w:val="00DB420E"/>
    <w:rsid w:val="00DB4223"/>
    <w:rsid w:val="00DB4236"/>
    <w:rsid w:val="00DB427E"/>
    <w:rsid w:val="00DB43BA"/>
    <w:rsid w:val="00DB4412"/>
    <w:rsid w:val="00DB44FC"/>
    <w:rsid w:val="00DB45BC"/>
    <w:rsid w:val="00DB4623"/>
    <w:rsid w:val="00DB4689"/>
    <w:rsid w:val="00DB4776"/>
    <w:rsid w:val="00DB480C"/>
    <w:rsid w:val="00DB4854"/>
    <w:rsid w:val="00DB487D"/>
    <w:rsid w:val="00DB48CE"/>
    <w:rsid w:val="00DB48F2"/>
    <w:rsid w:val="00DB48F5"/>
    <w:rsid w:val="00DB4A2A"/>
    <w:rsid w:val="00DB4A66"/>
    <w:rsid w:val="00DB4B20"/>
    <w:rsid w:val="00DB4B63"/>
    <w:rsid w:val="00DB4B66"/>
    <w:rsid w:val="00DB4BCE"/>
    <w:rsid w:val="00DB4BF7"/>
    <w:rsid w:val="00DB4C5F"/>
    <w:rsid w:val="00DB4D1B"/>
    <w:rsid w:val="00DB4D79"/>
    <w:rsid w:val="00DB4E33"/>
    <w:rsid w:val="00DB4E8B"/>
    <w:rsid w:val="00DB4EE0"/>
    <w:rsid w:val="00DB4F2F"/>
    <w:rsid w:val="00DB4F7D"/>
    <w:rsid w:val="00DB507F"/>
    <w:rsid w:val="00DB50BA"/>
    <w:rsid w:val="00DB5252"/>
    <w:rsid w:val="00DB527B"/>
    <w:rsid w:val="00DB5283"/>
    <w:rsid w:val="00DB52A2"/>
    <w:rsid w:val="00DB52F2"/>
    <w:rsid w:val="00DB5319"/>
    <w:rsid w:val="00DB5415"/>
    <w:rsid w:val="00DB563C"/>
    <w:rsid w:val="00DB565C"/>
    <w:rsid w:val="00DB5836"/>
    <w:rsid w:val="00DB585B"/>
    <w:rsid w:val="00DB5919"/>
    <w:rsid w:val="00DB5920"/>
    <w:rsid w:val="00DB5949"/>
    <w:rsid w:val="00DB596B"/>
    <w:rsid w:val="00DB598A"/>
    <w:rsid w:val="00DB59BF"/>
    <w:rsid w:val="00DB5A73"/>
    <w:rsid w:val="00DB5A89"/>
    <w:rsid w:val="00DB5AA5"/>
    <w:rsid w:val="00DB5ADE"/>
    <w:rsid w:val="00DB5B1F"/>
    <w:rsid w:val="00DB5C0F"/>
    <w:rsid w:val="00DB5C39"/>
    <w:rsid w:val="00DB5CBD"/>
    <w:rsid w:val="00DB5CF3"/>
    <w:rsid w:val="00DB5D7A"/>
    <w:rsid w:val="00DB5D8C"/>
    <w:rsid w:val="00DB5DB4"/>
    <w:rsid w:val="00DB5E8C"/>
    <w:rsid w:val="00DB5F6C"/>
    <w:rsid w:val="00DB5F98"/>
    <w:rsid w:val="00DB6034"/>
    <w:rsid w:val="00DB6042"/>
    <w:rsid w:val="00DB605A"/>
    <w:rsid w:val="00DB6108"/>
    <w:rsid w:val="00DB6164"/>
    <w:rsid w:val="00DB61B6"/>
    <w:rsid w:val="00DB62D8"/>
    <w:rsid w:val="00DB6361"/>
    <w:rsid w:val="00DB6436"/>
    <w:rsid w:val="00DB6492"/>
    <w:rsid w:val="00DB65F9"/>
    <w:rsid w:val="00DB665E"/>
    <w:rsid w:val="00DB6674"/>
    <w:rsid w:val="00DB6697"/>
    <w:rsid w:val="00DB66A7"/>
    <w:rsid w:val="00DB66DE"/>
    <w:rsid w:val="00DB6709"/>
    <w:rsid w:val="00DB674B"/>
    <w:rsid w:val="00DB67A6"/>
    <w:rsid w:val="00DB69BA"/>
    <w:rsid w:val="00DB6AD6"/>
    <w:rsid w:val="00DB6B42"/>
    <w:rsid w:val="00DB6B93"/>
    <w:rsid w:val="00DB6C55"/>
    <w:rsid w:val="00DB6D2F"/>
    <w:rsid w:val="00DB6D67"/>
    <w:rsid w:val="00DB6DDC"/>
    <w:rsid w:val="00DB6EAE"/>
    <w:rsid w:val="00DB6EC9"/>
    <w:rsid w:val="00DB6F8F"/>
    <w:rsid w:val="00DB6FE1"/>
    <w:rsid w:val="00DB7060"/>
    <w:rsid w:val="00DB7088"/>
    <w:rsid w:val="00DB711E"/>
    <w:rsid w:val="00DB718A"/>
    <w:rsid w:val="00DB720A"/>
    <w:rsid w:val="00DB72B3"/>
    <w:rsid w:val="00DB73A2"/>
    <w:rsid w:val="00DB7429"/>
    <w:rsid w:val="00DB74EF"/>
    <w:rsid w:val="00DB7519"/>
    <w:rsid w:val="00DB7547"/>
    <w:rsid w:val="00DB7554"/>
    <w:rsid w:val="00DB7594"/>
    <w:rsid w:val="00DB7602"/>
    <w:rsid w:val="00DB766F"/>
    <w:rsid w:val="00DB76AB"/>
    <w:rsid w:val="00DB76C5"/>
    <w:rsid w:val="00DB76E6"/>
    <w:rsid w:val="00DB784A"/>
    <w:rsid w:val="00DB787B"/>
    <w:rsid w:val="00DB79FE"/>
    <w:rsid w:val="00DB7A24"/>
    <w:rsid w:val="00DB7A44"/>
    <w:rsid w:val="00DB7A88"/>
    <w:rsid w:val="00DB7A8F"/>
    <w:rsid w:val="00DB7B48"/>
    <w:rsid w:val="00DB7BD0"/>
    <w:rsid w:val="00DB7C2D"/>
    <w:rsid w:val="00DB7C8A"/>
    <w:rsid w:val="00DB7CB1"/>
    <w:rsid w:val="00DB7D5A"/>
    <w:rsid w:val="00DB7D6E"/>
    <w:rsid w:val="00DB7DEB"/>
    <w:rsid w:val="00DB7E12"/>
    <w:rsid w:val="00DB7EAB"/>
    <w:rsid w:val="00DB7F39"/>
    <w:rsid w:val="00DB7F71"/>
    <w:rsid w:val="00DB7F7B"/>
    <w:rsid w:val="00DC0002"/>
    <w:rsid w:val="00DC002A"/>
    <w:rsid w:val="00DC0101"/>
    <w:rsid w:val="00DC0170"/>
    <w:rsid w:val="00DC018F"/>
    <w:rsid w:val="00DC0220"/>
    <w:rsid w:val="00DC0290"/>
    <w:rsid w:val="00DC03C7"/>
    <w:rsid w:val="00DC03C8"/>
    <w:rsid w:val="00DC0418"/>
    <w:rsid w:val="00DC050A"/>
    <w:rsid w:val="00DC0585"/>
    <w:rsid w:val="00DC0609"/>
    <w:rsid w:val="00DC0632"/>
    <w:rsid w:val="00DC067B"/>
    <w:rsid w:val="00DC06A4"/>
    <w:rsid w:val="00DC06F2"/>
    <w:rsid w:val="00DC072E"/>
    <w:rsid w:val="00DC0840"/>
    <w:rsid w:val="00DC09D1"/>
    <w:rsid w:val="00DC09F8"/>
    <w:rsid w:val="00DC0A26"/>
    <w:rsid w:val="00DC0A66"/>
    <w:rsid w:val="00DC0A6D"/>
    <w:rsid w:val="00DC0AA5"/>
    <w:rsid w:val="00DC0AFE"/>
    <w:rsid w:val="00DC0B2E"/>
    <w:rsid w:val="00DC0B39"/>
    <w:rsid w:val="00DC0CDC"/>
    <w:rsid w:val="00DC0D31"/>
    <w:rsid w:val="00DC0E53"/>
    <w:rsid w:val="00DC0F56"/>
    <w:rsid w:val="00DC0FFA"/>
    <w:rsid w:val="00DC1119"/>
    <w:rsid w:val="00DC12A8"/>
    <w:rsid w:val="00DC1336"/>
    <w:rsid w:val="00DC136E"/>
    <w:rsid w:val="00DC14B5"/>
    <w:rsid w:val="00DC16AE"/>
    <w:rsid w:val="00DC16B4"/>
    <w:rsid w:val="00DC1761"/>
    <w:rsid w:val="00DC176D"/>
    <w:rsid w:val="00DC17D8"/>
    <w:rsid w:val="00DC1839"/>
    <w:rsid w:val="00DC184F"/>
    <w:rsid w:val="00DC18A6"/>
    <w:rsid w:val="00DC18FA"/>
    <w:rsid w:val="00DC192D"/>
    <w:rsid w:val="00DC1A85"/>
    <w:rsid w:val="00DC1A91"/>
    <w:rsid w:val="00DC1AF4"/>
    <w:rsid w:val="00DC1B82"/>
    <w:rsid w:val="00DC1BB9"/>
    <w:rsid w:val="00DC1BEF"/>
    <w:rsid w:val="00DC1C01"/>
    <w:rsid w:val="00DC1C1A"/>
    <w:rsid w:val="00DC1E0B"/>
    <w:rsid w:val="00DC1EAD"/>
    <w:rsid w:val="00DC1F29"/>
    <w:rsid w:val="00DC1F8F"/>
    <w:rsid w:val="00DC2001"/>
    <w:rsid w:val="00DC2048"/>
    <w:rsid w:val="00DC209B"/>
    <w:rsid w:val="00DC20EA"/>
    <w:rsid w:val="00DC21CA"/>
    <w:rsid w:val="00DC21D8"/>
    <w:rsid w:val="00DC2203"/>
    <w:rsid w:val="00DC242F"/>
    <w:rsid w:val="00DC24BA"/>
    <w:rsid w:val="00DC252A"/>
    <w:rsid w:val="00DC253E"/>
    <w:rsid w:val="00DC2545"/>
    <w:rsid w:val="00DC25CE"/>
    <w:rsid w:val="00DC25CF"/>
    <w:rsid w:val="00DC25EE"/>
    <w:rsid w:val="00DC2661"/>
    <w:rsid w:val="00DC26D7"/>
    <w:rsid w:val="00DC27E2"/>
    <w:rsid w:val="00DC292F"/>
    <w:rsid w:val="00DC2A80"/>
    <w:rsid w:val="00DC2B90"/>
    <w:rsid w:val="00DC2BAD"/>
    <w:rsid w:val="00DC2BE3"/>
    <w:rsid w:val="00DC2BF6"/>
    <w:rsid w:val="00DC2CB3"/>
    <w:rsid w:val="00DC2D3A"/>
    <w:rsid w:val="00DC2D44"/>
    <w:rsid w:val="00DC2D94"/>
    <w:rsid w:val="00DC2D9C"/>
    <w:rsid w:val="00DC2DFA"/>
    <w:rsid w:val="00DC2E44"/>
    <w:rsid w:val="00DC2E52"/>
    <w:rsid w:val="00DC2E77"/>
    <w:rsid w:val="00DC2F07"/>
    <w:rsid w:val="00DC2FCD"/>
    <w:rsid w:val="00DC2FD5"/>
    <w:rsid w:val="00DC31DD"/>
    <w:rsid w:val="00DC3217"/>
    <w:rsid w:val="00DC32EC"/>
    <w:rsid w:val="00DC3545"/>
    <w:rsid w:val="00DC369D"/>
    <w:rsid w:val="00DC36AD"/>
    <w:rsid w:val="00DC36C6"/>
    <w:rsid w:val="00DC3749"/>
    <w:rsid w:val="00DC3756"/>
    <w:rsid w:val="00DC3771"/>
    <w:rsid w:val="00DC378D"/>
    <w:rsid w:val="00DC37C1"/>
    <w:rsid w:val="00DC37CE"/>
    <w:rsid w:val="00DC3831"/>
    <w:rsid w:val="00DC38D1"/>
    <w:rsid w:val="00DC3949"/>
    <w:rsid w:val="00DC398A"/>
    <w:rsid w:val="00DC3A02"/>
    <w:rsid w:val="00DC3A8A"/>
    <w:rsid w:val="00DC3B21"/>
    <w:rsid w:val="00DC3BA7"/>
    <w:rsid w:val="00DC3BC8"/>
    <w:rsid w:val="00DC3C87"/>
    <w:rsid w:val="00DC3C9A"/>
    <w:rsid w:val="00DC3CE8"/>
    <w:rsid w:val="00DC3CF3"/>
    <w:rsid w:val="00DC3D7E"/>
    <w:rsid w:val="00DC3F85"/>
    <w:rsid w:val="00DC406F"/>
    <w:rsid w:val="00DC40A5"/>
    <w:rsid w:val="00DC4125"/>
    <w:rsid w:val="00DC417A"/>
    <w:rsid w:val="00DC425A"/>
    <w:rsid w:val="00DC42C0"/>
    <w:rsid w:val="00DC42DF"/>
    <w:rsid w:val="00DC4335"/>
    <w:rsid w:val="00DC4390"/>
    <w:rsid w:val="00DC4499"/>
    <w:rsid w:val="00DC44CD"/>
    <w:rsid w:val="00DC452E"/>
    <w:rsid w:val="00DC4546"/>
    <w:rsid w:val="00DC4586"/>
    <w:rsid w:val="00DC46DC"/>
    <w:rsid w:val="00DC46E7"/>
    <w:rsid w:val="00DC4781"/>
    <w:rsid w:val="00DC48A1"/>
    <w:rsid w:val="00DC491E"/>
    <w:rsid w:val="00DC49A2"/>
    <w:rsid w:val="00DC49D5"/>
    <w:rsid w:val="00DC49EE"/>
    <w:rsid w:val="00DC4A3C"/>
    <w:rsid w:val="00DC4AF8"/>
    <w:rsid w:val="00DC4BE6"/>
    <w:rsid w:val="00DC4C01"/>
    <w:rsid w:val="00DC4C79"/>
    <w:rsid w:val="00DC4CFC"/>
    <w:rsid w:val="00DC4D7A"/>
    <w:rsid w:val="00DC4DD7"/>
    <w:rsid w:val="00DC4DE6"/>
    <w:rsid w:val="00DC4E34"/>
    <w:rsid w:val="00DC4F3D"/>
    <w:rsid w:val="00DC4F53"/>
    <w:rsid w:val="00DC4F62"/>
    <w:rsid w:val="00DC4FEC"/>
    <w:rsid w:val="00DC500F"/>
    <w:rsid w:val="00DC5049"/>
    <w:rsid w:val="00DC5050"/>
    <w:rsid w:val="00DC5070"/>
    <w:rsid w:val="00DC50BC"/>
    <w:rsid w:val="00DC5184"/>
    <w:rsid w:val="00DC51A0"/>
    <w:rsid w:val="00DC51D6"/>
    <w:rsid w:val="00DC51E3"/>
    <w:rsid w:val="00DC5251"/>
    <w:rsid w:val="00DC525F"/>
    <w:rsid w:val="00DC5310"/>
    <w:rsid w:val="00DC5331"/>
    <w:rsid w:val="00DC53F1"/>
    <w:rsid w:val="00DC5441"/>
    <w:rsid w:val="00DC54AB"/>
    <w:rsid w:val="00DC54FE"/>
    <w:rsid w:val="00DC5500"/>
    <w:rsid w:val="00DC5502"/>
    <w:rsid w:val="00DC5563"/>
    <w:rsid w:val="00DC55A1"/>
    <w:rsid w:val="00DC55A7"/>
    <w:rsid w:val="00DC55BF"/>
    <w:rsid w:val="00DC55DE"/>
    <w:rsid w:val="00DC5603"/>
    <w:rsid w:val="00DC57A5"/>
    <w:rsid w:val="00DC5852"/>
    <w:rsid w:val="00DC5902"/>
    <w:rsid w:val="00DC5914"/>
    <w:rsid w:val="00DC5ABB"/>
    <w:rsid w:val="00DC5B0F"/>
    <w:rsid w:val="00DC5B3E"/>
    <w:rsid w:val="00DC5C0A"/>
    <w:rsid w:val="00DC5C15"/>
    <w:rsid w:val="00DC5D7B"/>
    <w:rsid w:val="00DC5ED4"/>
    <w:rsid w:val="00DC5EDF"/>
    <w:rsid w:val="00DC5F10"/>
    <w:rsid w:val="00DC6002"/>
    <w:rsid w:val="00DC6012"/>
    <w:rsid w:val="00DC6048"/>
    <w:rsid w:val="00DC6049"/>
    <w:rsid w:val="00DC6078"/>
    <w:rsid w:val="00DC6081"/>
    <w:rsid w:val="00DC60CB"/>
    <w:rsid w:val="00DC60E7"/>
    <w:rsid w:val="00DC6108"/>
    <w:rsid w:val="00DC616C"/>
    <w:rsid w:val="00DC62D3"/>
    <w:rsid w:val="00DC632E"/>
    <w:rsid w:val="00DC6420"/>
    <w:rsid w:val="00DC67AA"/>
    <w:rsid w:val="00DC67E1"/>
    <w:rsid w:val="00DC6916"/>
    <w:rsid w:val="00DC6923"/>
    <w:rsid w:val="00DC6AB4"/>
    <w:rsid w:val="00DC6ADE"/>
    <w:rsid w:val="00DC6AEE"/>
    <w:rsid w:val="00DC6B07"/>
    <w:rsid w:val="00DC6B48"/>
    <w:rsid w:val="00DC6B90"/>
    <w:rsid w:val="00DC6BC0"/>
    <w:rsid w:val="00DC6C05"/>
    <w:rsid w:val="00DC6C63"/>
    <w:rsid w:val="00DC6C87"/>
    <w:rsid w:val="00DC6CD0"/>
    <w:rsid w:val="00DC6D11"/>
    <w:rsid w:val="00DC6D38"/>
    <w:rsid w:val="00DC6E88"/>
    <w:rsid w:val="00DC6F06"/>
    <w:rsid w:val="00DC6F8C"/>
    <w:rsid w:val="00DC70AD"/>
    <w:rsid w:val="00DC70D6"/>
    <w:rsid w:val="00DC710B"/>
    <w:rsid w:val="00DC7112"/>
    <w:rsid w:val="00DC71DE"/>
    <w:rsid w:val="00DC7230"/>
    <w:rsid w:val="00DC72C2"/>
    <w:rsid w:val="00DC72C6"/>
    <w:rsid w:val="00DC72F2"/>
    <w:rsid w:val="00DC7306"/>
    <w:rsid w:val="00DC738F"/>
    <w:rsid w:val="00DC73A0"/>
    <w:rsid w:val="00DC73B5"/>
    <w:rsid w:val="00DC73BD"/>
    <w:rsid w:val="00DC73C4"/>
    <w:rsid w:val="00DC747F"/>
    <w:rsid w:val="00DC748E"/>
    <w:rsid w:val="00DC74D9"/>
    <w:rsid w:val="00DC75DA"/>
    <w:rsid w:val="00DC7774"/>
    <w:rsid w:val="00DC795D"/>
    <w:rsid w:val="00DC79D2"/>
    <w:rsid w:val="00DC79D3"/>
    <w:rsid w:val="00DC79E8"/>
    <w:rsid w:val="00DC79FA"/>
    <w:rsid w:val="00DC7A60"/>
    <w:rsid w:val="00DC7AB1"/>
    <w:rsid w:val="00DC7BFA"/>
    <w:rsid w:val="00DC7C1C"/>
    <w:rsid w:val="00DC7C6B"/>
    <w:rsid w:val="00DC7CC8"/>
    <w:rsid w:val="00DC7CF8"/>
    <w:rsid w:val="00DC7D2E"/>
    <w:rsid w:val="00DC7D37"/>
    <w:rsid w:val="00DC7D74"/>
    <w:rsid w:val="00DC7D95"/>
    <w:rsid w:val="00DC7DB5"/>
    <w:rsid w:val="00DC7E15"/>
    <w:rsid w:val="00DC7E1E"/>
    <w:rsid w:val="00DC7EB1"/>
    <w:rsid w:val="00DC7F1D"/>
    <w:rsid w:val="00DC7FD0"/>
    <w:rsid w:val="00DD007F"/>
    <w:rsid w:val="00DD0100"/>
    <w:rsid w:val="00DD023D"/>
    <w:rsid w:val="00DD027A"/>
    <w:rsid w:val="00DD02CD"/>
    <w:rsid w:val="00DD0312"/>
    <w:rsid w:val="00DD0323"/>
    <w:rsid w:val="00DD0392"/>
    <w:rsid w:val="00DD05B6"/>
    <w:rsid w:val="00DD05B7"/>
    <w:rsid w:val="00DD05E9"/>
    <w:rsid w:val="00DD0629"/>
    <w:rsid w:val="00DD067D"/>
    <w:rsid w:val="00DD06C0"/>
    <w:rsid w:val="00DD0760"/>
    <w:rsid w:val="00DD0779"/>
    <w:rsid w:val="00DD0790"/>
    <w:rsid w:val="00DD0791"/>
    <w:rsid w:val="00DD07C6"/>
    <w:rsid w:val="00DD0879"/>
    <w:rsid w:val="00DD08C5"/>
    <w:rsid w:val="00DD08CC"/>
    <w:rsid w:val="00DD08F4"/>
    <w:rsid w:val="00DD0929"/>
    <w:rsid w:val="00DD0982"/>
    <w:rsid w:val="00DD09D0"/>
    <w:rsid w:val="00DD0A1D"/>
    <w:rsid w:val="00DD0AA2"/>
    <w:rsid w:val="00DD0B0B"/>
    <w:rsid w:val="00DD0B16"/>
    <w:rsid w:val="00DD0B6C"/>
    <w:rsid w:val="00DD0C43"/>
    <w:rsid w:val="00DD0C6D"/>
    <w:rsid w:val="00DD0C89"/>
    <w:rsid w:val="00DD0D2F"/>
    <w:rsid w:val="00DD0D99"/>
    <w:rsid w:val="00DD0D9D"/>
    <w:rsid w:val="00DD0E11"/>
    <w:rsid w:val="00DD0EDA"/>
    <w:rsid w:val="00DD0F3A"/>
    <w:rsid w:val="00DD0FA1"/>
    <w:rsid w:val="00DD0FF0"/>
    <w:rsid w:val="00DD0FF4"/>
    <w:rsid w:val="00DD10AF"/>
    <w:rsid w:val="00DD114C"/>
    <w:rsid w:val="00DD1184"/>
    <w:rsid w:val="00DD118C"/>
    <w:rsid w:val="00DD1190"/>
    <w:rsid w:val="00DD129B"/>
    <w:rsid w:val="00DD13B8"/>
    <w:rsid w:val="00DD13F8"/>
    <w:rsid w:val="00DD145F"/>
    <w:rsid w:val="00DD1464"/>
    <w:rsid w:val="00DD15A4"/>
    <w:rsid w:val="00DD160A"/>
    <w:rsid w:val="00DD1610"/>
    <w:rsid w:val="00DD163A"/>
    <w:rsid w:val="00DD16E4"/>
    <w:rsid w:val="00DD179A"/>
    <w:rsid w:val="00DD179B"/>
    <w:rsid w:val="00DD17F1"/>
    <w:rsid w:val="00DD1940"/>
    <w:rsid w:val="00DD1A1C"/>
    <w:rsid w:val="00DD1A1E"/>
    <w:rsid w:val="00DD1A77"/>
    <w:rsid w:val="00DD1A7A"/>
    <w:rsid w:val="00DD1B7A"/>
    <w:rsid w:val="00DD1BB5"/>
    <w:rsid w:val="00DD1C58"/>
    <w:rsid w:val="00DD1CD5"/>
    <w:rsid w:val="00DD1E39"/>
    <w:rsid w:val="00DD1ED5"/>
    <w:rsid w:val="00DD1EF5"/>
    <w:rsid w:val="00DD1FCF"/>
    <w:rsid w:val="00DD1FDE"/>
    <w:rsid w:val="00DD2028"/>
    <w:rsid w:val="00DD2051"/>
    <w:rsid w:val="00DD2080"/>
    <w:rsid w:val="00DD209D"/>
    <w:rsid w:val="00DD210D"/>
    <w:rsid w:val="00DD2129"/>
    <w:rsid w:val="00DD21ED"/>
    <w:rsid w:val="00DD2205"/>
    <w:rsid w:val="00DD2277"/>
    <w:rsid w:val="00DD22D1"/>
    <w:rsid w:val="00DD22D8"/>
    <w:rsid w:val="00DD2393"/>
    <w:rsid w:val="00DD23A4"/>
    <w:rsid w:val="00DD23FF"/>
    <w:rsid w:val="00DD2477"/>
    <w:rsid w:val="00DD247B"/>
    <w:rsid w:val="00DD24B2"/>
    <w:rsid w:val="00DD252F"/>
    <w:rsid w:val="00DD2564"/>
    <w:rsid w:val="00DD25DA"/>
    <w:rsid w:val="00DD2667"/>
    <w:rsid w:val="00DD2722"/>
    <w:rsid w:val="00DD277A"/>
    <w:rsid w:val="00DD278E"/>
    <w:rsid w:val="00DD27DD"/>
    <w:rsid w:val="00DD28FC"/>
    <w:rsid w:val="00DD29C3"/>
    <w:rsid w:val="00DD2A4A"/>
    <w:rsid w:val="00DD2A72"/>
    <w:rsid w:val="00DD2A8B"/>
    <w:rsid w:val="00DD2A90"/>
    <w:rsid w:val="00DD2B46"/>
    <w:rsid w:val="00DD2B4E"/>
    <w:rsid w:val="00DD2C48"/>
    <w:rsid w:val="00DD2CEE"/>
    <w:rsid w:val="00DD2D32"/>
    <w:rsid w:val="00DD2DB2"/>
    <w:rsid w:val="00DD2DF0"/>
    <w:rsid w:val="00DD2E82"/>
    <w:rsid w:val="00DD2FC7"/>
    <w:rsid w:val="00DD3032"/>
    <w:rsid w:val="00DD3068"/>
    <w:rsid w:val="00DD3076"/>
    <w:rsid w:val="00DD3094"/>
    <w:rsid w:val="00DD329F"/>
    <w:rsid w:val="00DD32A5"/>
    <w:rsid w:val="00DD332D"/>
    <w:rsid w:val="00DD33CC"/>
    <w:rsid w:val="00DD346F"/>
    <w:rsid w:val="00DD358B"/>
    <w:rsid w:val="00DD3595"/>
    <w:rsid w:val="00DD3608"/>
    <w:rsid w:val="00DD3619"/>
    <w:rsid w:val="00DD364F"/>
    <w:rsid w:val="00DD3679"/>
    <w:rsid w:val="00DD369D"/>
    <w:rsid w:val="00DD36C3"/>
    <w:rsid w:val="00DD36E8"/>
    <w:rsid w:val="00DD3846"/>
    <w:rsid w:val="00DD3920"/>
    <w:rsid w:val="00DD3932"/>
    <w:rsid w:val="00DD3970"/>
    <w:rsid w:val="00DD3983"/>
    <w:rsid w:val="00DD399D"/>
    <w:rsid w:val="00DD3A47"/>
    <w:rsid w:val="00DD3A53"/>
    <w:rsid w:val="00DD3A5D"/>
    <w:rsid w:val="00DD3A94"/>
    <w:rsid w:val="00DD3AB3"/>
    <w:rsid w:val="00DD3B32"/>
    <w:rsid w:val="00DD3B82"/>
    <w:rsid w:val="00DD3B9C"/>
    <w:rsid w:val="00DD3C55"/>
    <w:rsid w:val="00DD3CF0"/>
    <w:rsid w:val="00DD3DC8"/>
    <w:rsid w:val="00DD3DF2"/>
    <w:rsid w:val="00DD3DFE"/>
    <w:rsid w:val="00DD3E51"/>
    <w:rsid w:val="00DD401A"/>
    <w:rsid w:val="00DD4020"/>
    <w:rsid w:val="00DD40AF"/>
    <w:rsid w:val="00DD40B1"/>
    <w:rsid w:val="00DD40DD"/>
    <w:rsid w:val="00DD40E3"/>
    <w:rsid w:val="00DD4243"/>
    <w:rsid w:val="00DD424D"/>
    <w:rsid w:val="00DD4275"/>
    <w:rsid w:val="00DD432A"/>
    <w:rsid w:val="00DD4392"/>
    <w:rsid w:val="00DD43E2"/>
    <w:rsid w:val="00DD4448"/>
    <w:rsid w:val="00DD44B1"/>
    <w:rsid w:val="00DD4544"/>
    <w:rsid w:val="00DD4560"/>
    <w:rsid w:val="00DD4562"/>
    <w:rsid w:val="00DD458E"/>
    <w:rsid w:val="00DD462A"/>
    <w:rsid w:val="00DD4637"/>
    <w:rsid w:val="00DD4640"/>
    <w:rsid w:val="00DD4661"/>
    <w:rsid w:val="00DD4714"/>
    <w:rsid w:val="00DD471E"/>
    <w:rsid w:val="00DD473B"/>
    <w:rsid w:val="00DD4742"/>
    <w:rsid w:val="00DD47A8"/>
    <w:rsid w:val="00DD4822"/>
    <w:rsid w:val="00DD48AB"/>
    <w:rsid w:val="00DD49BE"/>
    <w:rsid w:val="00DD4A73"/>
    <w:rsid w:val="00DD4A7B"/>
    <w:rsid w:val="00DD4A96"/>
    <w:rsid w:val="00DD4B39"/>
    <w:rsid w:val="00DD4B48"/>
    <w:rsid w:val="00DD4C01"/>
    <w:rsid w:val="00DD4C32"/>
    <w:rsid w:val="00DD4C8B"/>
    <w:rsid w:val="00DD4C92"/>
    <w:rsid w:val="00DD4ECC"/>
    <w:rsid w:val="00DD505D"/>
    <w:rsid w:val="00DD50B2"/>
    <w:rsid w:val="00DD5238"/>
    <w:rsid w:val="00DD5239"/>
    <w:rsid w:val="00DD526D"/>
    <w:rsid w:val="00DD5334"/>
    <w:rsid w:val="00DD5341"/>
    <w:rsid w:val="00DD5343"/>
    <w:rsid w:val="00DD5405"/>
    <w:rsid w:val="00DD5467"/>
    <w:rsid w:val="00DD55DD"/>
    <w:rsid w:val="00DD5655"/>
    <w:rsid w:val="00DD566A"/>
    <w:rsid w:val="00DD576C"/>
    <w:rsid w:val="00DD5844"/>
    <w:rsid w:val="00DD58FF"/>
    <w:rsid w:val="00DD59E4"/>
    <w:rsid w:val="00DD59F8"/>
    <w:rsid w:val="00DD5B8B"/>
    <w:rsid w:val="00DD5BD3"/>
    <w:rsid w:val="00DD5C71"/>
    <w:rsid w:val="00DD5D64"/>
    <w:rsid w:val="00DD5D6D"/>
    <w:rsid w:val="00DD5D79"/>
    <w:rsid w:val="00DD5DF7"/>
    <w:rsid w:val="00DD5EA4"/>
    <w:rsid w:val="00DD5F3E"/>
    <w:rsid w:val="00DD5F9A"/>
    <w:rsid w:val="00DD5FB5"/>
    <w:rsid w:val="00DD60DB"/>
    <w:rsid w:val="00DD6162"/>
    <w:rsid w:val="00DD616B"/>
    <w:rsid w:val="00DD6184"/>
    <w:rsid w:val="00DD61AC"/>
    <w:rsid w:val="00DD6314"/>
    <w:rsid w:val="00DD6340"/>
    <w:rsid w:val="00DD63A5"/>
    <w:rsid w:val="00DD63F2"/>
    <w:rsid w:val="00DD6421"/>
    <w:rsid w:val="00DD6447"/>
    <w:rsid w:val="00DD6508"/>
    <w:rsid w:val="00DD658A"/>
    <w:rsid w:val="00DD65F3"/>
    <w:rsid w:val="00DD6637"/>
    <w:rsid w:val="00DD6759"/>
    <w:rsid w:val="00DD67BD"/>
    <w:rsid w:val="00DD684A"/>
    <w:rsid w:val="00DD68B2"/>
    <w:rsid w:val="00DD68DC"/>
    <w:rsid w:val="00DD6964"/>
    <w:rsid w:val="00DD696A"/>
    <w:rsid w:val="00DD69D6"/>
    <w:rsid w:val="00DD6A5A"/>
    <w:rsid w:val="00DD6C04"/>
    <w:rsid w:val="00DD6D76"/>
    <w:rsid w:val="00DD6E94"/>
    <w:rsid w:val="00DD6F37"/>
    <w:rsid w:val="00DD6FBF"/>
    <w:rsid w:val="00DD704D"/>
    <w:rsid w:val="00DD707E"/>
    <w:rsid w:val="00DD713E"/>
    <w:rsid w:val="00DD717A"/>
    <w:rsid w:val="00DD71A4"/>
    <w:rsid w:val="00DD7218"/>
    <w:rsid w:val="00DD7240"/>
    <w:rsid w:val="00DD72AD"/>
    <w:rsid w:val="00DD738C"/>
    <w:rsid w:val="00DD743C"/>
    <w:rsid w:val="00DD744F"/>
    <w:rsid w:val="00DD74A2"/>
    <w:rsid w:val="00DD7544"/>
    <w:rsid w:val="00DD75A8"/>
    <w:rsid w:val="00DD75CF"/>
    <w:rsid w:val="00DD7656"/>
    <w:rsid w:val="00DD76E2"/>
    <w:rsid w:val="00DD7763"/>
    <w:rsid w:val="00DD77ED"/>
    <w:rsid w:val="00DD7816"/>
    <w:rsid w:val="00DD7829"/>
    <w:rsid w:val="00DD7860"/>
    <w:rsid w:val="00DD7919"/>
    <w:rsid w:val="00DD791F"/>
    <w:rsid w:val="00DD7960"/>
    <w:rsid w:val="00DD7A16"/>
    <w:rsid w:val="00DD7A72"/>
    <w:rsid w:val="00DD7A8E"/>
    <w:rsid w:val="00DD7AF9"/>
    <w:rsid w:val="00DD7B19"/>
    <w:rsid w:val="00DD7B81"/>
    <w:rsid w:val="00DD7BDF"/>
    <w:rsid w:val="00DD7CC4"/>
    <w:rsid w:val="00DD7D9F"/>
    <w:rsid w:val="00DD7DCA"/>
    <w:rsid w:val="00DD7E27"/>
    <w:rsid w:val="00DD7E4A"/>
    <w:rsid w:val="00DD7ED6"/>
    <w:rsid w:val="00DD7F8C"/>
    <w:rsid w:val="00DD7FEE"/>
    <w:rsid w:val="00DE006A"/>
    <w:rsid w:val="00DE007C"/>
    <w:rsid w:val="00DE00CA"/>
    <w:rsid w:val="00DE00DD"/>
    <w:rsid w:val="00DE0121"/>
    <w:rsid w:val="00DE0224"/>
    <w:rsid w:val="00DE0312"/>
    <w:rsid w:val="00DE0332"/>
    <w:rsid w:val="00DE035E"/>
    <w:rsid w:val="00DE03BA"/>
    <w:rsid w:val="00DE046E"/>
    <w:rsid w:val="00DE04D1"/>
    <w:rsid w:val="00DE04DF"/>
    <w:rsid w:val="00DE04F4"/>
    <w:rsid w:val="00DE0602"/>
    <w:rsid w:val="00DE0744"/>
    <w:rsid w:val="00DE076C"/>
    <w:rsid w:val="00DE07C6"/>
    <w:rsid w:val="00DE081A"/>
    <w:rsid w:val="00DE0860"/>
    <w:rsid w:val="00DE08DA"/>
    <w:rsid w:val="00DE08DB"/>
    <w:rsid w:val="00DE0936"/>
    <w:rsid w:val="00DE095C"/>
    <w:rsid w:val="00DE097D"/>
    <w:rsid w:val="00DE0A43"/>
    <w:rsid w:val="00DE0A4A"/>
    <w:rsid w:val="00DE0B70"/>
    <w:rsid w:val="00DE0BB8"/>
    <w:rsid w:val="00DE0BDC"/>
    <w:rsid w:val="00DE0C3A"/>
    <w:rsid w:val="00DE0CD2"/>
    <w:rsid w:val="00DE0D10"/>
    <w:rsid w:val="00DE0D24"/>
    <w:rsid w:val="00DE0D89"/>
    <w:rsid w:val="00DE0DD9"/>
    <w:rsid w:val="00DE0DE7"/>
    <w:rsid w:val="00DE0E44"/>
    <w:rsid w:val="00DE0E84"/>
    <w:rsid w:val="00DE0F12"/>
    <w:rsid w:val="00DE0F19"/>
    <w:rsid w:val="00DE0F50"/>
    <w:rsid w:val="00DE0F61"/>
    <w:rsid w:val="00DE111D"/>
    <w:rsid w:val="00DE1175"/>
    <w:rsid w:val="00DE1183"/>
    <w:rsid w:val="00DE123D"/>
    <w:rsid w:val="00DE1244"/>
    <w:rsid w:val="00DE12B4"/>
    <w:rsid w:val="00DE131C"/>
    <w:rsid w:val="00DE144F"/>
    <w:rsid w:val="00DE15AA"/>
    <w:rsid w:val="00DE1659"/>
    <w:rsid w:val="00DE16F2"/>
    <w:rsid w:val="00DE1781"/>
    <w:rsid w:val="00DE1817"/>
    <w:rsid w:val="00DE188C"/>
    <w:rsid w:val="00DE18CD"/>
    <w:rsid w:val="00DE1909"/>
    <w:rsid w:val="00DE192A"/>
    <w:rsid w:val="00DE1982"/>
    <w:rsid w:val="00DE19C2"/>
    <w:rsid w:val="00DE1A18"/>
    <w:rsid w:val="00DE1A3F"/>
    <w:rsid w:val="00DE1ADF"/>
    <w:rsid w:val="00DE1C52"/>
    <w:rsid w:val="00DE1D92"/>
    <w:rsid w:val="00DE1D9F"/>
    <w:rsid w:val="00DE1DAB"/>
    <w:rsid w:val="00DE1DEC"/>
    <w:rsid w:val="00DE1F13"/>
    <w:rsid w:val="00DE1F14"/>
    <w:rsid w:val="00DE1F25"/>
    <w:rsid w:val="00DE1F4D"/>
    <w:rsid w:val="00DE1FC7"/>
    <w:rsid w:val="00DE1FC8"/>
    <w:rsid w:val="00DE1FE4"/>
    <w:rsid w:val="00DE2026"/>
    <w:rsid w:val="00DE2028"/>
    <w:rsid w:val="00DE20CB"/>
    <w:rsid w:val="00DE20E4"/>
    <w:rsid w:val="00DE20F9"/>
    <w:rsid w:val="00DE213F"/>
    <w:rsid w:val="00DE22F5"/>
    <w:rsid w:val="00DE236A"/>
    <w:rsid w:val="00DE2417"/>
    <w:rsid w:val="00DE24D7"/>
    <w:rsid w:val="00DE24F6"/>
    <w:rsid w:val="00DE260A"/>
    <w:rsid w:val="00DE2624"/>
    <w:rsid w:val="00DE2663"/>
    <w:rsid w:val="00DE266A"/>
    <w:rsid w:val="00DE266B"/>
    <w:rsid w:val="00DE2785"/>
    <w:rsid w:val="00DE27E3"/>
    <w:rsid w:val="00DE282F"/>
    <w:rsid w:val="00DE287D"/>
    <w:rsid w:val="00DE28A7"/>
    <w:rsid w:val="00DE293F"/>
    <w:rsid w:val="00DE2982"/>
    <w:rsid w:val="00DE2A57"/>
    <w:rsid w:val="00DE2B06"/>
    <w:rsid w:val="00DE2B14"/>
    <w:rsid w:val="00DE2B90"/>
    <w:rsid w:val="00DE2C66"/>
    <w:rsid w:val="00DE2CA9"/>
    <w:rsid w:val="00DE2CCB"/>
    <w:rsid w:val="00DE2D5E"/>
    <w:rsid w:val="00DE2E11"/>
    <w:rsid w:val="00DE2E4A"/>
    <w:rsid w:val="00DE2E57"/>
    <w:rsid w:val="00DE2F02"/>
    <w:rsid w:val="00DE2F25"/>
    <w:rsid w:val="00DE2F7D"/>
    <w:rsid w:val="00DE304E"/>
    <w:rsid w:val="00DE3050"/>
    <w:rsid w:val="00DE3123"/>
    <w:rsid w:val="00DE3162"/>
    <w:rsid w:val="00DE31B3"/>
    <w:rsid w:val="00DE3375"/>
    <w:rsid w:val="00DE33AD"/>
    <w:rsid w:val="00DE3407"/>
    <w:rsid w:val="00DE341C"/>
    <w:rsid w:val="00DE34D6"/>
    <w:rsid w:val="00DE3559"/>
    <w:rsid w:val="00DE3656"/>
    <w:rsid w:val="00DE3736"/>
    <w:rsid w:val="00DE37D5"/>
    <w:rsid w:val="00DE387B"/>
    <w:rsid w:val="00DE38BF"/>
    <w:rsid w:val="00DE3A39"/>
    <w:rsid w:val="00DE3AA6"/>
    <w:rsid w:val="00DE3AEF"/>
    <w:rsid w:val="00DE3B17"/>
    <w:rsid w:val="00DE3BC7"/>
    <w:rsid w:val="00DE3C24"/>
    <w:rsid w:val="00DE3D72"/>
    <w:rsid w:val="00DE3E5C"/>
    <w:rsid w:val="00DE3EBA"/>
    <w:rsid w:val="00DE3EC7"/>
    <w:rsid w:val="00DE3EE9"/>
    <w:rsid w:val="00DE3F00"/>
    <w:rsid w:val="00DE3F93"/>
    <w:rsid w:val="00DE3F9F"/>
    <w:rsid w:val="00DE403D"/>
    <w:rsid w:val="00DE40A8"/>
    <w:rsid w:val="00DE40B7"/>
    <w:rsid w:val="00DE40C3"/>
    <w:rsid w:val="00DE4162"/>
    <w:rsid w:val="00DE416C"/>
    <w:rsid w:val="00DE422B"/>
    <w:rsid w:val="00DE42D0"/>
    <w:rsid w:val="00DE42D5"/>
    <w:rsid w:val="00DE42DC"/>
    <w:rsid w:val="00DE42F1"/>
    <w:rsid w:val="00DE43BD"/>
    <w:rsid w:val="00DE4452"/>
    <w:rsid w:val="00DE4478"/>
    <w:rsid w:val="00DE4479"/>
    <w:rsid w:val="00DE448B"/>
    <w:rsid w:val="00DE44B1"/>
    <w:rsid w:val="00DE4511"/>
    <w:rsid w:val="00DE451B"/>
    <w:rsid w:val="00DE4664"/>
    <w:rsid w:val="00DE4674"/>
    <w:rsid w:val="00DE46CE"/>
    <w:rsid w:val="00DE4907"/>
    <w:rsid w:val="00DE4952"/>
    <w:rsid w:val="00DE49EC"/>
    <w:rsid w:val="00DE4A49"/>
    <w:rsid w:val="00DE4AA9"/>
    <w:rsid w:val="00DE4BA0"/>
    <w:rsid w:val="00DE4D46"/>
    <w:rsid w:val="00DE4E31"/>
    <w:rsid w:val="00DE4E6E"/>
    <w:rsid w:val="00DE4ECB"/>
    <w:rsid w:val="00DE4F04"/>
    <w:rsid w:val="00DE5005"/>
    <w:rsid w:val="00DE5075"/>
    <w:rsid w:val="00DE509C"/>
    <w:rsid w:val="00DE50C1"/>
    <w:rsid w:val="00DE5105"/>
    <w:rsid w:val="00DE5124"/>
    <w:rsid w:val="00DE513D"/>
    <w:rsid w:val="00DE517F"/>
    <w:rsid w:val="00DE51CB"/>
    <w:rsid w:val="00DE5229"/>
    <w:rsid w:val="00DE526B"/>
    <w:rsid w:val="00DE52C9"/>
    <w:rsid w:val="00DE5326"/>
    <w:rsid w:val="00DE5331"/>
    <w:rsid w:val="00DE5357"/>
    <w:rsid w:val="00DE536A"/>
    <w:rsid w:val="00DE5377"/>
    <w:rsid w:val="00DE53B7"/>
    <w:rsid w:val="00DE53E2"/>
    <w:rsid w:val="00DE5437"/>
    <w:rsid w:val="00DE5446"/>
    <w:rsid w:val="00DE5489"/>
    <w:rsid w:val="00DE555F"/>
    <w:rsid w:val="00DE55D0"/>
    <w:rsid w:val="00DE5623"/>
    <w:rsid w:val="00DE5651"/>
    <w:rsid w:val="00DE56D1"/>
    <w:rsid w:val="00DE57D1"/>
    <w:rsid w:val="00DE5831"/>
    <w:rsid w:val="00DE583C"/>
    <w:rsid w:val="00DE5855"/>
    <w:rsid w:val="00DE597D"/>
    <w:rsid w:val="00DE598D"/>
    <w:rsid w:val="00DE5997"/>
    <w:rsid w:val="00DE5B30"/>
    <w:rsid w:val="00DE5BAF"/>
    <w:rsid w:val="00DE5BB6"/>
    <w:rsid w:val="00DE5BBD"/>
    <w:rsid w:val="00DE5BC9"/>
    <w:rsid w:val="00DE5C5F"/>
    <w:rsid w:val="00DE5D07"/>
    <w:rsid w:val="00DE5D77"/>
    <w:rsid w:val="00DE5D8A"/>
    <w:rsid w:val="00DE5D95"/>
    <w:rsid w:val="00DE5DEB"/>
    <w:rsid w:val="00DE5E29"/>
    <w:rsid w:val="00DE5EFB"/>
    <w:rsid w:val="00DE603F"/>
    <w:rsid w:val="00DE6047"/>
    <w:rsid w:val="00DE60E7"/>
    <w:rsid w:val="00DE6102"/>
    <w:rsid w:val="00DE61B0"/>
    <w:rsid w:val="00DE61B1"/>
    <w:rsid w:val="00DE6252"/>
    <w:rsid w:val="00DE62B1"/>
    <w:rsid w:val="00DE63E0"/>
    <w:rsid w:val="00DE6408"/>
    <w:rsid w:val="00DE6480"/>
    <w:rsid w:val="00DE6492"/>
    <w:rsid w:val="00DE6504"/>
    <w:rsid w:val="00DE6549"/>
    <w:rsid w:val="00DE656B"/>
    <w:rsid w:val="00DE65B1"/>
    <w:rsid w:val="00DE6691"/>
    <w:rsid w:val="00DE6764"/>
    <w:rsid w:val="00DE67B5"/>
    <w:rsid w:val="00DE67D4"/>
    <w:rsid w:val="00DE6927"/>
    <w:rsid w:val="00DE693B"/>
    <w:rsid w:val="00DE6AA3"/>
    <w:rsid w:val="00DE6AB1"/>
    <w:rsid w:val="00DE6B25"/>
    <w:rsid w:val="00DE6B9F"/>
    <w:rsid w:val="00DE6BDC"/>
    <w:rsid w:val="00DE6C9C"/>
    <w:rsid w:val="00DE6D55"/>
    <w:rsid w:val="00DE6E66"/>
    <w:rsid w:val="00DE6EF3"/>
    <w:rsid w:val="00DE6FC4"/>
    <w:rsid w:val="00DE6FE3"/>
    <w:rsid w:val="00DE701B"/>
    <w:rsid w:val="00DE7109"/>
    <w:rsid w:val="00DE7154"/>
    <w:rsid w:val="00DE72C6"/>
    <w:rsid w:val="00DE731E"/>
    <w:rsid w:val="00DE737E"/>
    <w:rsid w:val="00DE742D"/>
    <w:rsid w:val="00DE7554"/>
    <w:rsid w:val="00DE7593"/>
    <w:rsid w:val="00DE75D2"/>
    <w:rsid w:val="00DE75EF"/>
    <w:rsid w:val="00DE779A"/>
    <w:rsid w:val="00DE78DB"/>
    <w:rsid w:val="00DE78F2"/>
    <w:rsid w:val="00DE792E"/>
    <w:rsid w:val="00DE7946"/>
    <w:rsid w:val="00DE7A12"/>
    <w:rsid w:val="00DE7B19"/>
    <w:rsid w:val="00DE7B33"/>
    <w:rsid w:val="00DE7B52"/>
    <w:rsid w:val="00DE7C22"/>
    <w:rsid w:val="00DE7C9B"/>
    <w:rsid w:val="00DE7D79"/>
    <w:rsid w:val="00DE7DC7"/>
    <w:rsid w:val="00DE7DEE"/>
    <w:rsid w:val="00DE7E31"/>
    <w:rsid w:val="00DE7E87"/>
    <w:rsid w:val="00DE7F6A"/>
    <w:rsid w:val="00DF0036"/>
    <w:rsid w:val="00DF00A3"/>
    <w:rsid w:val="00DF00B6"/>
    <w:rsid w:val="00DF00E7"/>
    <w:rsid w:val="00DF0108"/>
    <w:rsid w:val="00DF0149"/>
    <w:rsid w:val="00DF01A2"/>
    <w:rsid w:val="00DF0340"/>
    <w:rsid w:val="00DF0357"/>
    <w:rsid w:val="00DF03DC"/>
    <w:rsid w:val="00DF03E8"/>
    <w:rsid w:val="00DF042F"/>
    <w:rsid w:val="00DF0458"/>
    <w:rsid w:val="00DF045C"/>
    <w:rsid w:val="00DF04D0"/>
    <w:rsid w:val="00DF050E"/>
    <w:rsid w:val="00DF0565"/>
    <w:rsid w:val="00DF0617"/>
    <w:rsid w:val="00DF0634"/>
    <w:rsid w:val="00DF0650"/>
    <w:rsid w:val="00DF0678"/>
    <w:rsid w:val="00DF067E"/>
    <w:rsid w:val="00DF0685"/>
    <w:rsid w:val="00DF070D"/>
    <w:rsid w:val="00DF079D"/>
    <w:rsid w:val="00DF0829"/>
    <w:rsid w:val="00DF096E"/>
    <w:rsid w:val="00DF0A20"/>
    <w:rsid w:val="00DF0AC9"/>
    <w:rsid w:val="00DF0B59"/>
    <w:rsid w:val="00DF0C1A"/>
    <w:rsid w:val="00DF0CC2"/>
    <w:rsid w:val="00DF0D75"/>
    <w:rsid w:val="00DF0D93"/>
    <w:rsid w:val="00DF0EA9"/>
    <w:rsid w:val="00DF0EDA"/>
    <w:rsid w:val="00DF0F31"/>
    <w:rsid w:val="00DF0FE7"/>
    <w:rsid w:val="00DF1000"/>
    <w:rsid w:val="00DF103A"/>
    <w:rsid w:val="00DF105C"/>
    <w:rsid w:val="00DF1316"/>
    <w:rsid w:val="00DF1385"/>
    <w:rsid w:val="00DF14E3"/>
    <w:rsid w:val="00DF1571"/>
    <w:rsid w:val="00DF169B"/>
    <w:rsid w:val="00DF1752"/>
    <w:rsid w:val="00DF176D"/>
    <w:rsid w:val="00DF177B"/>
    <w:rsid w:val="00DF17F0"/>
    <w:rsid w:val="00DF180C"/>
    <w:rsid w:val="00DF1919"/>
    <w:rsid w:val="00DF1A6C"/>
    <w:rsid w:val="00DF1ADB"/>
    <w:rsid w:val="00DF1AE7"/>
    <w:rsid w:val="00DF1B15"/>
    <w:rsid w:val="00DF1B31"/>
    <w:rsid w:val="00DF1B50"/>
    <w:rsid w:val="00DF1B7D"/>
    <w:rsid w:val="00DF1BAB"/>
    <w:rsid w:val="00DF1C49"/>
    <w:rsid w:val="00DF1C67"/>
    <w:rsid w:val="00DF1D16"/>
    <w:rsid w:val="00DF1DAF"/>
    <w:rsid w:val="00DF1DEA"/>
    <w:rsid w:val="00DF1E07"/>
    <w:rsid w:val="00DF1E87"/>
    <w:rsid w:val="00DF1EB8"/>
    <w:rsid w:val="00DF1F0A"/>
    <w:rsid w:val="00DF1FD1"/>
    <w:rsid w:val="00DF1FE3"/>
    <w:rsid w:val="00DF1FE7"/>
    <w:rsid w:val="00DF203E"/>
    <w:rsid w:val="00DF2109"/>
    <w:rsid w:val="00DF21A1"/>
    <w:rsid w:val="00DF21C3"/>
    <w:rsid w:val="00DF22C8"/>
    <w:rsid w:val="00DF22E4"/>
    <w:rsid w:val="00DF23A8"/>
    <w:rsid w:val="00DF23D2"/>
    <w:rsid w:val="00DF23ED"/>
    <w:rsid w:val="00DF2437"/>
    <w:rsid w:val="00DF2454"/>
    <w:rsid w:val="00DF2477"/>
    <w:rsid w:val="00DF251F"/>
    <w:rsid w:val="00DF25AC"/>
    <w:rsid w:val="00DF25D2"/>
    <w:rsid w:val="00DF2600"/>
    <w:rsid w:val="00DF268D"/>
    <w:rsid w:val="00DF269C"/>
    <w:rsid w:val="00DF26F1"/>
    <w:rsid w:val="00DF2795"/>
    <w:rsid w:val="00DF27F5"/>
    <w:rsid w:val="00DF280F"/>
    <w:rsid w:val="00DF288A"/>
    <w:rsid w:val="00DF2A14"/>
    <w:rsid w:val="00DF2A29"/>
    <w:rsid w:val="00DF2A94"/>
    <w:rsid w:val="00DF2B7C"/>
    <w:rsid w:val="00DF2B9A"/>
    <w:rsid w:val="00DF2BB1"/>
    <w:rsid w:val="00DF2BDB"/>
    <w:rsid w:val="00DF2BDF"/>
    <w:rsid w:val="00DF2C23"/>
    <w:rsid w:val="00DF2CAF"/>
    <w:rsid w:val="00DF2D5C"/>
    <w:rsid w:val="00DF2D6A"/>
    <w:rsid w:val="00DF2E42"/>
    <w:rsid w:val="00DF300F"/>
    <w:rsid w:val="00DF3082"/>
    <w:rsid w:val="00DF309C"/>
    <w:rsid w:val="00DF32BC"/>
    <w:rsid w:val="00DF33FA"/>
    <w:rsid w:val="00DF34DD"/>
    <w:rsid w:val="00DF356B"/>
    <w:rsid w:val="00DF35B0"/>
    <w:rsid w:val="00DF35BE"/>
    <w:rsid w:val="00DF35F2"/>
    <w:rsid w:val="00DF36F6"/>
    <w:rsid w:val="00DF36FC"/>
    <w:rsid w:val="00DF37D5"/>
    <w:rsid w:val="00DF37D8"/>
    <w:rsid w:val="00DF37E9"/>
    <w:rsid w:val="00DF37EA"/>
    <w:rsid w:val="00DF38CA"/>
    <w:rsid w:val="00DF38D5"/>
    <w:rsid w:val="00DF3941"/>
    <w:rsid w:val="00DF39BA"/>
    <w:rsid w:val="00DF39E3"/>
    <w:rsid w:val="00DF3A63"/>
    <w:rsid w:val="00DF3A76"/>
    <w:rsid w:val="00DF3AE8"/>
    <w:rsid w:val="00DF3B3E"/>
    <w:rsid w:val="00DF3B99"/>
    <w:rsid w:val="00DF3C53"/>
    <w:rsid w:val="00DF3CFB"/>
    <w:rsid w:val="00DF3D15"/>
    <w:rsid w:val="00DF3D6E"/>
    <w:rsid w:val="00DF3DBE"/>
    <w:rsid w:val="00DF3E10"/>
    <w:rsid w:val="00DF3E3C"/>
    <w:rsid w:val="00DF3F73"/>
    <w:rsid w:val="00DF408E"/>
    <w:rsid w:val="00DF415F"/>
    <w:rsid w:val="00DF417C"/>
    <w:rsid w:val="00DF41F6"/>
    <w:rsid w:val="00DF429B"/>
    <w:rsid w:val="00DF42B1"/>
    <w:rsid w:val="00DF42B2"/>
    <w:rsid w:val="00DF42D3"/>
    <w:rsid w:val="00DF431A"/>
    <w:rsid w:val="00DF434F"/>
    <w:rsid w:val="00DF4387"/>
    <w:rsid w:val="00DF43CC"/>
    <w:rsid w:val="00DF4450"/>
    <w:rsid w:val="00DF44AF"/>
    <w:rsid w:val="00DF44F8"/>
    <w:rsid w:val="00DF4692"/>
    <w:rsid w:val="00DF46DD"/>
    <w:rsid w:val="00DF46FB"/>
    <w:rsid w:val="00DF47D6"/>
    <w:rsid w:val="00DF481F"/>
    <w:rsid w:val="00DF4864"/>
    <w:rsid w:val="00DF48C2"/>
    <w:rsid w:val="00DF48CF"/>
    <w:rsid w:val="00DF4934"/>
    <w:rsid w:val="00DF4971"/>
    <w:rsid w:val="00DF49A7"/>
    <w:rsid w:val="00DF4A4F"/>
    <w:rsid w:val="00DF4A59"/>
    <w:rsid w:val="00DF4A70"/>
    <w:rsid w:val="00DF4ABC"/>
    <w:rsid w:val="00DF4AC0"/>
    <w:rsid w:val="00DF4AD4"/>
    <w:rsid w:val="00DF4B45"/>
    <w:rsid w:val="00DF4BB0"/>
    <w:rsid w:val="00DF4CE3"/>
    <w:rsid w:val="00DF4D47"/>
    <w:rsid w:val="00DF4D80"/>
    <w:rsid w:val="00DF4DDD"/>
    <w:rsid w:val="00DF4E7C"/>
    <w:rsid w:val="00DF4F4E"/>
    <w:rsid w:val="00DF4F6B"/>
    <w:rsid w:val="00DF4F9A"/>
    <w:rsid w:val="00DF4FE9"/>
    <w:rsid w:val="00DF5013"/>
    <w:rsid w:val="00DF5061"/>
    <w:rsid w:val="00DF50C7"/>
    <w:rsid w:val="00DF5104"/>
    <w:rsid w:val="00DF517F"/>
    <w:rsid w:val="00DF51A3"/>
    <w:rsid w:val="00DF535F"/>
    <w:rsid w:val="00DF5401"/>
    <w:rsid w:val="00DF543D"/>
    <w:rsid w:val="00DF5576"/>
    <w:rsid w:val="00DF56D0"/>
    <w:rsid w:val="00DF5731"/>
    <w:rsid w:val="00DF5768"/>
    <w:rsid w:val="00DF5777"/>
    <w:rsid w:val="00DF579A"/>
    <w:rsid w:val="00DF580A"/>
    <w:rsid w:val="00DF5831"/>
    <w:rsid w:val="00DF5854"/>
    <w:rsid w:val="00DF5863"/>
    <w:rsid w:val="00DF58EA"/>
    <w:rsid w:val="00DF5910"/>
    <w:rsid w:val="00DF5967"/>
    <w:rsid w:val="00DF5997"/>
    <w:rsid w:val="00DF5A3E"/>
    <w:rsid w:val="00DF5B4F"/>
    <w:rsid w:val="00DF5B98"/>
    <w:rsid w:val="00DF5C0E"/>
    <w:rsid w:val="00DF5C32"/>
    <w:rsid w:val="00DF5D04"/>
    <w:rsid w:val="00DF5D0D"/>
    <w:rsid w:val="00DF5D86"/>
    <w:rsid w:val="00DF5D95"/>
    <w:rsid w:val="00DF5E08"/>
    <w:rsid w:val="00DF5E73"/>
    <w:rsid w:val="00DF5FDE"/>
    <w:rsid w:val="00DF5FF5"/>
    <w:rsid w:val="00DF6036"/>
    <w:rsid w:val="00DF6095"/>
    <w:rsid w:val="00DF60AB"/>
    <w:rsid w:val="00DF60C2"/>
    <w:rsid w:val="00DF60D1"/>
    <w:rsid w:val="00DF60DB"/>
    <w:rsid w:val="00DF60E1"/>
    <w:rsid w:val="00DF615D"/>
    <w:rsid w:val="00DF61AD"/>
    <w:rsid w:val="00DF61B3"/>
    <w:rsid w:val="00DF61C8"/>
    <w:rsid w:val="00DF621D"/>
    <w:rsid w:val="00DF626F"/>
    <w:rsid w:val="00DF628F"/>
    <w:rsid w:val="00DF6307"/>
    <w:rsid w:val="00DF63A4"/>
    <w:rsid w:val="00DF644E"/>
    <w:rsid w:val="00DF64A6"/>
    <w:rsid w:val="00DF64CB"/>
    <w:rsid w:val="00DF64CC"/>
    <w:rsid w:val="00DF6537"/>
    <w:rsid w:val="00DF6562"/>
    <w:rsid w:val="00DF6571"/>
    <w:rsid w:val="00DF65F9"/>
    <w:rsid w:val="00DF6678"/>
    <w:rsid w:val="00DF680B"/>
    <w:rsid w:val="00DF6838"/>
    <w:rsid w:val="00DF68D9"/>
    <w:rsid w:val="00DF6940"/>
    <w:rsid w:val="00DF695E"/>
    <w:rsid w:val="00DF6A6F"/>
    <w:rsid w:val="00DF6AA1"/>
    <w:rsid w:val="00DF6AD3"/>
    <w:rsid w:val="00DF6B5D"/>
    <w:rsid w:val="00DF6BA4"/>
    <w:rsid w:val="00DF6BB8"/>
    <w:rsid w:val="00DF6BDC"/>
    <w:rsid w:val="00DF6BE6"/>
    <w:rsid w:val="00DF6D9D"/>
    <w:rsid w:val="00DF6DA9"/>
    <w:rsid w:val="00DF6DF0"/>
    <w:rsid w:val="00DF6ED0"/>
    <w:rsid w:val="00DF6F43"/>
    <w:rsid w:val="00DF6F5B"/>
    <w:rsid w:val="00DF70B8"/>
    <w:rsid w:val="00DF70C6"/>
    <w:rsid w:val="00DF70D7"/>
    <w:rsid w:val="00DF70E1"/>
    <w:rsid w:val="00DF713A"/>
    <w:rsid w:val="00DF7165"/>
    <w:rsid w:val="00DF7252"/>
    <w:rsid w:val="00DF7263"/>
    <w:rsid w:val="00DF7284"/>
    <w:rsid w:val="00DF72B3"/>
    <w:rsid w:val="00DF72C8"/>
    <w:rsid w:val="00DF7349"/>
    <w:rsid w:val="00DF7369"/>
    <w:rsid w:val="00DF737E"/>
    <w:rsid w:val="00DF73A4"/>
    <w:rsid w:val="00DF73B3"/>
    <w:rsid w:val="00DF73B6"/>
    <w:rsid w:val="00DF73CE"/>
    <w:rsid w:val="00DF73E1"/>
    <w:rsid w:val="00DF73F1"/>
    <w:rsid w:val="00DF7458"/>
    <w:rsid w:val="00DF749F"/>
    <w:rsid w:val="00DF7558"/>
    <w:rsid w:val="00DF769F"/>
    <w:rsid w:val="00DF76F2"/>
    <w:rsid w:val="00DF777A"/>
    <w:rsid w:val="00DF77D0"/>
    <w:rsid w:val="00DF7852"/>
    <w:rsid w:val="00DF7884"/>
    <w:rsid w:val="00DF78A5"/>
    <w:rsid w:val="00DF792A"/>
    <w:rsid w:val="00DF79BE"/>
    <w:rsid w:val="00DF79F6"/>
    <w:rsid w:val="00DF7A7C"/>
    <w:rsid w:val="00DF7AB6"/>
    <w:rsid w:val="00DF7B42"/>
    <w:rsid w:val="00DF7B43"/>
    <w:rsid w:val="00DF7B95"/>
    <w:rsid w:val="00DF7C21"/>
    <w:rsid w:val="00DF7C47"/>
    <w:rsid w:val="00DF7CF6"/>
    <w:rsid w:val="00DF7D03"/>
    <w:rsid w:val="00DF7D2F"/>
    <w:rsid w:val="00DF7E10"/>
    <w:rsid w:val="00DF7E2E"/>
    <w:rsid w:val="00DF7E89"/>
    <w:rsid w:val="00DF7EE3"/>
    <w:rsid w:val="00DF7FEB"/>
    <w:rsid w:val="00E00050"/>
    <w:rsid w:val="00E00090"/>
    <w:rsid w:val="00E000AD"/>
    <w:rsid w:val="00E001F7"/>
    <w:rsid w:val="00E00232"/>
    <w:rsid w:val="00E0023B"/>
    <w:rsid w:val="00E0029F"/>
    <w:rsid w:val="00E002B4"/>
    <w:rsid w:val="00E002BF"/>
    <w:rsid w:val="00E002EB"/>
    <w:rsid w:val="00E002F5"/>
    <w:rsid w:val="00E002FA"/>
    <w:rsid w:val="00E0055D"/>
    <w:rsid w:val="00E005B3"/>
    <w:rsid w:val="00E00615"/>
    <w:rsid w:val="00E00631"/>
    <w:rsid w:val="00E00681"/>
    <w:rsid w:val="00E00759"/>
    <w:rsid w:val="00E00779"/>
    <w:rsid w:val="00E0078C"/>
    <w:rsid w:val="00E008F1"/>
    <w:rsid w:val="00E008F9"/>
    <w:rsid w:val="00E0093A"/>
    <w:rsid w:val="00E00985"/>
    <w:rsid w:val="00E00991"/>
    <w:rsid w:val="00E0099E"/>
    <w:rsid w:val="00E009CD"/>
    <w:rsid w:val="00E009E3"/>
    <w:rsid w:val="00E00A29"/>
    <w:rsid w:val="00E00AFA"/>
    <w:rsid w:val="00E00B6A"/>
    <w:rsid w:val="00E00BEC"/>
    <w:rsid w:val="00E00BFB"/>
    <w:rsid w:val="00E00C92"/>
    <w:rsid w:val="00E00D1B"/>
    <w:rsid w:val="00E00D2D"/>
    <w:rsid w:val="00E00D91"/>
    <w:rsid w:val="00E00DCA"/>
    <w:rsid w:val="00E00E4E"/>
    <w:rsid w:val="00E00E8D"/>
    <w:rsid w:val="00E00F84"/>
    <w:rsid w:val="00E00F93"/>
    <w:rsid w:val="00E00FE3"/>
    <w:rsid w:val="00E01084"/>
    <w:rsid w:val="00E0109E"/>
    <w:rsid w:val="00E010A9"/>
    <w:rsid w:val="00E010C7"/>
    <w:rsid w:val="00E0118E"/>
    <w:rsid w:val="00E011AD"/>
    <w:rsid w:val="00E01282"/>
    <w:rsid w:val="00E013B9"/>
    <w:rsid w:val="00E013D5"/>
    <w:rsid w:val="00E01446"/>
    <w:rsid w:val="00E0144A"/>
    <w:rsid w:val="00E01453"/>
    <w:rsid w:val="00E014A6"/>
    <w:rsid w:val="00E01508"/>
    <w:rsid w:val="00E0150A"/>
    <w:rsid w:val="00E015D6"/>
    <w:rsid w:val="00E01623"/>
    <w:rsid w:val="00E01668"/>
    <w:rsid w:val="00E016C9"/>
    <w:rsid w:val="00E01749"/>
    <w:rsid w:val="00E01757"/>
    <w:rsid w:val="00E01791"/>
    <w:rsid w:val="00E0181A"/>
    <w:rsid w:val="00E01835"/>
    <w:rsid w:val="00E018C6"/>
    <w:rsid w:val="00E018D2"/>
    <w:rsid w:val="00E018F0"/>
    <w:rsid w:val="00E01920"/>
    <w:rsid w:val="00E019C2"/>
    <w:rsid w:val="00E01A2E"/>
    <w:rsid w:val="00E01A71"/>
    <w:rsid w:val="00E01AB8"/>
    <w:rsid w:val="00E01ACF"/>
    <w:rsid w:val="00E01B79"/>
    <w:rsid w:val="00E01C35"/>
    <w:rsid w:val="00E01C75"/>
    <w:rsid w:val="00E01CC3"/>
    <w:rsid w:val="00E01CDC"/>
    <w:rsid w:val="00E01D54"/>
    <w:rsid w:val="00E01D9A"/>
    <w:rsid w:val="00E01E70"/>
    <w:rsid w:val="00E01F03"/>
    <w:rsid w:val="00E01FDF"/>
    <w:rsid w:val="00E021DE"/>
    <w:rsid w:val="00E02263"/>
    <w:rsid w:val="00E022C5"/>
    <w:rsid w:val="00E023B4"/>
    <w:rsid w:val="00E0245E"/>
    <w:rsid w:val="00E02481"/>
    <w:rsid w:val="00E024BD"/>
    <w:rsid w:val="00E024C6"/>
    <w:rsid w:val="00E0254C"/>
    <w:rsid w:val="00E0258C"/>
    <w:rsid w:val="00E02596"/>
    <w:rsid w:val="00E025B2"/>
    <w:rsid w:val="00E025D0"/>
    <w:rsid w:val="00E02657"/>
    <w:rsid w:val="00E0268C"/>
    <w:rsid w:val="00E02698"/>
    <w:rsid w:val="00E026D4"/>
    <w:rsid w:val="00E026F7"/>
    <w:rsid w:val="00E02740"/>
    <w:rsid w:val="00E02747"/>
    <w:rsid w:val="00E0274F"/>
    <w:rsid w:val="00E0283A"/>
    <w:rsid w:val="00E02886"/>
    <w:rsid w:val="00E02899"/>
    <w:rsid w:val="00E02A09"/>
    <w:rsid w:val="00E02A61"/>
    <w:rsid w:val="00E02A95"/>
    <w:rsid w:val="00E02ADA"/>
    <w:rsid w:val="00E02AFF"/>
    <w:rsid w:val="00E02B18"/>
    <w:rsid w:val="00E02BFD"/>
    <w:rsid w:val="00E02CD2"/>
    <w:rsid w:val="00E02CE1"/>
    <w:rsid w:val="00E02D31"/>
    <w:rsid w:val="00E02E34"/>
    <w:rsid w:val="00E02EA4"/>
    <w:rsid w:val="00E02EEB"/>
    <w:rsid w:val="00E02F9F"/>
    <w:rsid w:val="00E02FC7"/>
    <w:rsid w:val="00E031A5"/>
    <w:rsid w:val="00E031FC"/>
    <w:rsid w:val="00E0324C"/>
    <w:rsid w:val="00E0325A"/>
    <w:rsid w:val="00E03289"/>
    <w:rsid w:val="00E0328B"/>
    <w:rsid w:val="00E032FC"/>
    <w:rsid w:val="00E0331B"/>
    <w:rsid w:val="00E03384"/>
    <w:rsid w:val="00E03391"/>
    <w:rsid w:val="00E033A7"/>
    <w:rsid w:val="00E033AB"/>
    <w:rsid w:val="00E03478"/>
    <w:rsid w:val="00E03504"/>
    <w:rsid w:val="00E036E7"/>
    <w:rsid w:val="00E0374E"/>
    <w:rsid w:val="00E0387A"/>
    <w:rsid w:val="00E038CB"/>
    <w:rsid w:val="00E038CD"/>
    <w:rsid w:val="00E038E7"/>
    <w:rsid w:val="00E03A73"/>
    <w:rsid w:val="00E03A7D"/>
    <w:rsid w:val="00E03AE2"/>
    <w:rsid w:val="00E03B74"/>
    <w:rsid w:val="00E03B7A"/>
    <w:rsid w:val="00E03C03"/>
    <w:rsid w:val="00E03CE2"/>
    <w:rsid w:val="00E03D00"/>
    <w:rsid w:val="00E03D14"/>
    <w:rsid w:val="00E03D48"/>
    <w:rsid w:val="00E03DA6"/>
    <w:rsid w:val="00E03E7F"/>
    <w:rsid w:val="00E03F66"/>
    <w:rsid w:val="00E03FD9"/>
    <w:rsid w:val="00E04045"/>
    <w:rsid w:val="00E04075"/>
    <w:rsid w:val="00E0409B"/>
    <w:rsid w:val="00E0419A"/>
    <w:rsid w:val="00E04282"/>
    <w:rsid w:val="00E04357"/>
    <w:rsid w:val="00E043EF"/>
    <w:rsid w:val="00E0443A"/>
    <w:rsid w:val="00E044AC"/>
    <w:rsid w:val="00E044B3"/>
    <w:rsid w:val="00E044B6"/>
    <w:rsid w:val="00E044DE"/>
    <w:rsid w:val="00E044E7"/>
    <w:rsid w:val="00E04577"/>
    <w:rsid w:val="00E045C6"/>
    <w:rsid w:val="00E045E9"/>
    <w:rsid w:val="00E045F9"/>
    <w:rsid w:val="00E04652"/>
    <w:rsid w:val="00E04734"/>
    <w:rsid w:val="00E047B8"/>
    <w:rsid w:val="00E04807"/>
    <w:rsid w:val="00E048FF"/>
    <w:rsid w:val="00E04967"/>
    <w:rsid w:val="00E049A5"/>
    <w:rsid w:val="00E049D6"/>
    <w:rsid w:val="00E04A14"/>
    <w:rsid w:val="00E04B94"/>
    <w:rsid w:val="00E04BC8"/>
    <w:rsid w:val="00E04BF5"/>
    <w:rsid w:val="00E04C10"/>
    <w:rsid w:val="00E04C71"/>
    <w:rsid w:val="00E04CC9"/>
    <w:rsid w:val="00E04CE4"/>
    <w:rsid w:val="00E04D08"/>
    <w:rsid w:val="00E04DAC"/>
    <w:rsid w:val="00E04E47"/>
    <w:rsid w:val="00E04F62"/>
    <w:rsid w:val="00E05057"/>
    <w:rsid w:val="00E0505A"/>
    <w:rsid w:val="00E0513D"/>
    <w:rsid w:val="00E0515A"/>
    <w:rsid w:val="00E05197"/>
    <w:rsid w:val="00E0520A"/>
    <w:rsid w:val="00E052C9"/>
    <w:rsid w:val="00E05303"/>
    <w:rsid w:val="00E05358"/>
    <w:rsid w:val="00E053A0"/>
    <w:rsid w:val="00E053B4"/>
    <w:rsid w:val="00E0540C"/>
    <w:rsid w:val="00E05412"/>
    <w:rsid w:val="00E05417"/>
    <w:rsid w:val="00E054F6"/>
    <w:rsid w:val="00E05548"/>
    <w:rsid w:val="00E05587"/>
    <w:rsid w:val="00E05664"/>
    <w:rsid w:val="00E05679"/>
    <w:rsid w:val="00E0567E"/>
    <w:rsid w:val="00E05704"/>
    <w:rsid w:val="00E0574A"/>
    <w:rsid w:val="00E0575A"/>
    <w:rsid w:val="00E057C3"/>
    <w:rsid w:val="00E057D5"/>
    <w:rsid w:val="00E05941"/>
    <w:rsid w:val="00E0595A"/>
    <w:rsid w:val="00E05961"/>
    <w:rsid w:val="00E059D2"/>
    <w:rsid w:val="00E05A94"/>
    <w:rsid w:val="00E05AA8"/>
    <w:rsid w:val="00E05C12"/>
    <w:rsid w:val="00E05C6E"/>
    <w:rsid w:val="00E05C99"/>
    <w:rsid w:val="00E05CB8"/>
    <w:rsid w:val="00E05D40"/>
    <w:rsid w:val="00E05D5B"/>
    <w:rsid w:val="00E05D62"/>
    <w:rsid w:val="00E05D86"/>
    <w:rsid w:val="00E05DBC"/>
    <w:rsid w:val="00E05DD9"/>
    <w:rsid w:val="00E05F82"/>
    <w:rsid w:val="00E05FCA"/>
    <w:rsid w:val="00E05FD6"/>
    <w:rsid w:val="00E06024"/>
    <w:rsid w:val="00E060A5"/>
    <w:rsid w:val="00E060E5"/>
    <w:rsid w:val="00E0620B"/>
    <w:rsid w:val="00E06221"/>
    <w:rsid w:val="00E0630D"/>
    <w:rsid w:val="00E06357"/>
    <w:rsid w:val="00E063A8"/>
    <w:rsid w:val="00E063F8"/>
    <w:rsid w:val="00E06408"/>
    <w:rsid w:val="00E06422"/>
    <w:rsid w:val="00E0649F"/>
    <w:rsid w:val="00E064A3"/>
    <w:rsid w:val="00E06520"/>
    <w:rsid w:val="00E06676"/>
    <w:rsid w:val="00E066C4"/>
    <w:rsid w:val="00E067DE"/>
    <w:rsid w:val="00E06853"/>
    <w:rsid w:val="00E06898"/>
    <w:rsid w:val="00E068B1"/>
    <w:rsid w:val="00E068E4"/>
    <w:rsid w:val="00E06962"/>
    <w:rsid w:val="00E069E0"/>
    <w:rsid w:val="00E06A4E"/>
    <w:rsid w:val="00E06BA1"/>
    <w:rsid w:val="00E06BCD"/>
    <w:rsid w:val="00E06CA2"/>
    <w:rsid w:val="00E06D21"/>
    <w:rsid w:val="00E06DC4"/>
    <w:rsid w:val="00E06E95"/>
    <w:rsid w:val="00E06EBA"/>
    <w:rsid w:val="00E06EBF"/>
    <w:rsid w:val="00E06F55"/>
    <w:rsid w:val="00E06F6E"/>
    <w:rsid w:val="00E0701B"/>
    <w:rsid w:val="00E070D7"/>
    <w:rsid w:val="00E070EE"/>
    <w:rsid w:val="00E071D6"/>
    <w:rsid w:val="00E07235"/>
    <w:rsid w:val="00E0723D"/>
    <w:rsid w:val="00E07246"/>
    <w:rsid w:val="00E07280"/>
    <w:rsid w:val="00E072D7"/>
    <w:rsid w:val="00E07300"/>
    <w:rsid w:val="00E073EC"/>
    <w:rsid w:val="00E07400"/>
    <w:rsid w:val="00E0743C"/>
    <w:rsid w:val="00E07462"/>
    <w:rsid w:val="00E0746C"/>
    <w:rsid w:val="00E07515"/>
    <w:rsid w:val="00E0751D"/>
    <w:rsid w:val="00E07627"/>
    <w:rsid w:val="00E076FA"/>
    <w:rsid w:val="00E07711"/>
    <w:rsid w:val="00E0780C"/>
    <w:rsid w:val="00E078C4"/>
    <w:rsid w:val="00E078F2"/>
    <w:rsid w:val="00E07933"/>
    <w:rsid w:val="00E07937"/>
    <w:rsid w:val="00E07944"/>
    <w:rsid w:val="00E07B3F"/>
    <w:rsid w:val="00E07BE7"/>
    <w:rsid w:val="00E07C3E"/>
    <w:rsid w:val="00E07C5F"/>
    <w:rsid w:val="00E07C62"/>
    <w:rsid w:val="00E07D23"/>
    <w:rsid w:val="00E07D4B"/>
    <w:rsid w:val="00E07D54"/>
    <w:rsid w:val="00E07DEA"/>
    <w:rsid w:val="00E07DF3"/>
    <w:rsid w:val="00E07E06"/>
    <w:rsid w:val="00E07E79"/>
    <w:rsid w:val="00E07F9D"/>
    <w:rsid w:val="00E1005B"/>
    <w:rsid w:val="00E100AE"/>
    <w:rsid w:val="00E10102"/>
    <w:rsid w:val="00E101DC"/>
    <w:rsid w:val="00E101FC"/>
    <w:rsid w:val="00E1028B"/>
    <w:rsid w:val="00E102D1"/>
    <w:rsid w:val="00E10308"/>
    <w:rsid w:val="00E103CC"/>
    <w:rsid w:val="00E103CE"/>
    <w:rsid w:val="00E1043C"/>
    <w:rsid w:val="00E105A2"/>
    <w:rsid w:val="00E105BD"/>
    <w:rsid w:val="00E105E6"/>
    <w:rsid w:val="00E10615"/>
    <w:rsid w:val="00E10668"/>
    <w:rsid w:val="00E10726"/>
    <w:rsid w:val="00E10763"/>
    <w:rsid w:val="00E1077C"/>
    <w:rsid w:val="00E1089F"/>
    <w:rsid w:val="00E10901"/>
    <w:rsid w:val="00E1090A"/>
    <w:rsid w:val="00E109E8"/>
    <w:rsid w:val="00E10B97"/>
    <w:rsid w:val="00E10BA9"/>
    <w:rsid w:val="00E10C12"/>
    <w:rsid w:val="00E10CA3"/>
    <w:rsid w:val="00E10CD7"/>
    <w:rsid w:val="00E10D47"/>
    <w:rsid w:val="00E10D99"/>
    <w:rsid w:val="00E10DEF"/>
    <w:rsid w:val="00E10E2F"/>
    <w:rsid w:val="00E10F19"/>
    <w:rsid w:val="00E10F9E"/>
    <w:rsid w:val="00E10FD5"/>
    <w:rsid w:val="00E110AC"/>
    <w:rsid w:val="00E110B0"/>
    <w:rsid w:val="00E110F0"/>
    <w:rsid w:val="00E11122"/>
    <w:rsid w:val="00E1112F"/>
    <w:rsid w:val="00E11156"/>
    <w:rsid w:val="00E111D5"/>
    <w:rsid w:val="00E111E4"/>
    <w:rsid w:val="00E112D9"/>
    <w:rsid w:val="00E11302"/>
    <w:rsid w:val="00E11316"/>
    <w:rsid w:val="00E113B3"/>
    <w:rsid w:val="00E11480"/>
    <w:rsid w:val="00E1149B"/>
    <w:rsid w:val="00E1154D"/>
    <w:rsid w:val="00E115F4"/>
    <w:rsid w:val="00E116E6"/>
    <w:rsid w:val="00E11844"/>
    <w:rsid w:val="00E11876"/>
    <w:rsid w:val="00E1199A"/>
    <w:rsid w:val="00E11CC3"/>
    <w:rsid w:val="00E11EAF"/>
    <w:rsid w:val="00E11F03"/>
    <w:rsid w:val="00E11FBA"/>
    <w:rsid w:val="00E11FEE"/>
    <w:rsid w:val="00E12125"/>
    <w:rsid w:val="00E12198"/>
    <w:rsid w:val="00E121DC"/>
    <w:rsid w:val="00E121FB"/>
    <w:rsid w:val="00E122B8"/>
    <w:rsid w:val="00E12308"/>
    <w:rsid w:val="00E12319"/>
    <w:rsid w:val="00E123BB"/>
    <w:rsid w:val="00E124B9"/>
    <w:rsid w:val="00E124FA"/>
    <w:rsid w:val="00E12554"/>
    <w:rsid w:val="00E1260A"/>
    <w:rsid w:val="00E1271D"/>
    <w:rsid w:val="00E1279F"/>
    <w:rsid w:val="00E127B4"/>
    <w:rsid w:val="00E128EC"/>
    <w:rsid w:val="00E1293D"/>
    <w:rsid w:val="00E1299D"/>
    <w:rsid w:val="00E12A32"/>
    <w:rsid w:val="00E12AEA"/>
    <w:rsid w:val="00E12B97"/>
    <w:rsid w:val="00E12BA1"/>
    <w:rsid w:val="00E12BD8"/>
    <w:rsid w:val="00E12BF1"/>
    <w:rsid w:val="00E12C3B"/>
    <w:rsid w:val="00E12CCE"/>
    <w:rsid w:val="00E12CDF"/>
    <w:rsid w:val="00E12D28"/>
    <w:rsid w:val="00E12DA0"/>
    <w:rsid w:val="00E12E2E"/>
    <w:rsid w:val="00E12E57"/>
    <w:rsid w:val="00E12FEE"/>
    <w:rsid w:val="00E12FF7"/>
    <w:rsid w:val="00E13072"/>
    <w:rsid w:val="00E13092"/>
    <w:rsid w:val="00E130DE"/>
    <w:rsid w:val="00E13178"/>
    <w:rsid w:val="00E13273"/>
    <w:rsid w:val="00E13291"/>
    <w:rsid w:val="00E133AE"/>
    <w:rsid w:val="00E133B4"/>
    <w:rsid w:val="00E13486"/>
    <w:rsid w:val="00E134B3"/>
    <w:rsid w:val="00E134BE"/>
    <w:rsid w:val="00E13508"/>
    <w:rsid w:val="00E13548"/>
    <w:rsid w:val="00E1355F"/>
    <w:rsid w:val="00E13581"/>
    <w:rsid w:val="00E1358A"/>
    <w:rsid w:val="00E13596"/>
    <w:rsid w:val="00E1362D"/>
    <w:rsid w:val="00E136B3"/>
    <w:rsid w:val="00E136B6"/>
    <w:rsid w:val="00E136BB"/>
    <w:rsid w:val="00E1383F"/>
    <w:rsid w:val="00E138CA"/>
    <w:rsid w:val="00E1392B"/>
    <w:rsid w:val="00E1394F"/>
    <w:rsid w:val="00E139D4"/>
    <w:rsid w:val="00E139FF"/>
    <w:rsid w:val="00E13A31"/>
    <w:rsid w:val="00E13AAB"/>
    <w:rsid w:val="00E13AD9"/>
    <w:rsid w:val="00E13BB0"/>
    <w:rsid w:val="00E13CE6"/>
    <w:rsid w:val="00E13D8C"/>
    <w:rsid w:val="00E13E67"/>
    <w:rsid w:val="00E13F49"/>
    <w:rsid w:val="00E13F79"/>
    <w:rsid w:val="00E13FB3"/>
    <w:rsid w:val="00E1403E"/>
    <w:rsid w:val="00E1404A"/>
    <w:rsid w:val="00E14063"/>
    <w:rsid w:val="00E14108"/>
    <w:rsid w:val="00E1410B"/>
    <w:rsid w:val="00E14119"/>
    <w:rsid w:val="00E1411A"/>
    <w:rsid w:val="00E141DB"/>
    <w:rsid w:val="00E141E8"/>
    <w:rsid w:val="00E1426C"/>
    <w:rsid w:val="00E142CE"/>
    <w:rsid w:val="00E142D4"/>
    <w:rsid w:val="00E1434B"/>
    <w:rsid w:val="00E143FC"/>
    <w:rsid w:val="00E1446D"/>
    <w:rsid w:val="00E14497"/>
    <w:rsid w:val="00E144A8"/>
    <w:rsid w:val="00E1451D"/>
    <w:rsid w:val="00E14556"/>
    <w:rsid w:val="00E14585"/>
    <w:rsid w:val="00E145AB"/>
    <w:rsid w:val="00E1472E"/>
    <w:rsid w:val="00E147C0"/>
    <w:rsid w:val="00E147F1"/>
    <w:rsid w:val="00E148FF"/>
    <w:rsid w:val="00E1494A"/>
    <w:rsid w:val="00E14951"/>
    <w:rsid w:val="00E14A3B"/>
    <w:rsid w:val="00E14ACE"/>
    <w:rsid w:val="00E14B00"/>
    <w:rsid w:val="00E14B42"/>
    <w:rsid w:val="00E14B8A"/>
    <w:rsid w:val="00E14BAD"/>
    <w:rsid w:val="00E14C3D"/>
    <w:rsid w:val="00E14C5F"/>
    <w:rsid w:val="00E14CBE"/>
    <w:rsid w:val="00E14CDA"/>
    <w:rsid w:val="00E14D6D"/>
    <w:rsid w:val="00E14E72"/>
    <w:rsid w:val="00E14FF7"/>
    <w:rsid w:val="00E150C4"/>
    <w:rsid w:val="00E150E9"/>
    <w:rsid w:val="00E15187"/>
    <w:rsid w:val="00E151E7"/>
    <w:rsid w:val="00E151E8"/>
    <w:rsid w:val="00E15215"/>
    <w:rsid w:val="00E1531B"/>
    <w:rsid w:val="00E1547B"/>
    <w:rsid w:val="00E154F8"/>
    <w:rsid w:val="00E1562C"/>
    <w:rsid w:val="00E15634"/>
    <w:rsid w:val="00E156C2"/>
    <w:rsid w:val="00E156E7"/>
    <w:rsid w:val="00E15746"/>
    <w:rsid w:val="00E1577C"/>
    <w:rsid w:val="00E157EC"/>
    <w:rsid w:val="00E15899"/>
    <w:rsid w:val="00E158FF"/>
    <w:rsid w:val="00E15930"/>
    <w:rsid w:val="00E1594B"/>
    <w:rsid w:val="00E1597F"/>
    <w:rsid w:val="00E159DA"/>
    <w:rsid w:val="00E15A00"/>
    <w:rsid w:val="00E15AA0"/>
    <w:rsid w:val="00E15C32"/>
    <w:rsid w:val="00E15CA0"/>
    <w:rsid w:val="00E15CB3"/>
    <w:rsid w:val="00E15D8C"/>
    <w:rsid w:val="00E15DB5"/>
    <w:rsid w:val="00E15DEB"/>
    <w:rsid w:val="00E15DF0"/>
    <w:rsid w:val="00E15E32"/>
    <w:rsid w:val="00E15E74"/>
    <w:rsid w:val="00E15EAE"/>
    <w:rsid w:val="00E15F7B"/>
    <w:rsid w:val="00E15FF5"/>
    <w:rsid w:val="00E1609F"/>
    <w:rsid w:val="00E160B4"/>
    <w:rsid w:val="00E160BA"/>
    <w:rsid w:val="00E160F2"/>
    <w:rsid w:val="00E16102"/>
    <w:rsid w:val="00E1613B"/>
    <w:rsid w:val="00E16148"/>
    <w:rsid w:val="00E16247"/>
    <w:rsid w:val="00E162DC"/>
    <w:rsid w:val="00E163E8"/>
    <w:rsid w:val="00E1641E"/>
    <w:rsid w:val="00E16472"/>
    <w:rsid w:val="00E164A7"/>
    <w:rsid w:val="00E164FA"/>
    <w:rsid w:val="00E16545"/>
    <w:rsid w:val="00E165C5"/>
    <w:rsid w:val="00E16640"/>
    <w:rsid w:val="00E16669"/>
    <w:rsid w:val="00E167DB"/>
    <w:rsid w:val="00E167FF"/>
    <w:rsid w:val="00E16816"/>
    <w:rsid w:val="00E16850"/>
    <w:rsid w:val="00E168B2"/>
    <w:rsid w:val="00E16912"/>
    <w:rsid w:val="00E1699D"/>
    <w:rsid w:val="00E16A8B"/>
    <w:rsid w:val="00E16BAE"/>
    <w:rsid w:val="00E16BFE"/>
    <w:rsid w:val="00E16C53"/>
    <w:rsid w:val="00E16CC6"/>
    <w:rsid w:val="00E16CD4"/>
    <w:rsid w:val="00E16CF5"/>
    <w:rsid w:val="00E16D39"/>
    <w:rsid w:val="00E16D72"/>
    <w:rsid w:val="00E16E0C"/>
    <w:rsid w:val="00E16E34"/>
    <w:rsid w:val="00E16E8F"/>
    <w:rsid w:val="00E16F43"/>
    <w:rsid w:val="00E16F5C"/>
    <w:rsid w:val="00E16FF4"/>
    <w:rsid w:val="00E170C7"/>
    <w:rsid w:val="00E170DF"/>
    <w:rsid w:val="00E17223"/>
    <w:rsid w:val="00E17232"/>
    <w:rsid w:val="00E17291"/>
    <w:rsid w:val="00E17383"/>
    <w:rsid w:val="00E17535"/>
    <w:rsid w:val="00E17566"/>
    <w:rsid w:val="00E1758E"/>
    <w:rsid w:val="00E175C7"/>
    <w:rsid w:val="00E176A9"/>
    <w:rsid w:val="00E176F1"/>
    <w:rsid w:val="00E1771B"/>
    <w:rsid w:val="00E17724"/>
    <w:rsid w:val="00E17727"/>
    <w:rsid w:val="00E1773A"/>
    <w:rsid w:val="00E178BE"/>
    <w:rsid w:val="00E178C6"/>
    <w:rsid w:val="00E1792E"/>
    <w:rsid w:val="00E17939"/>
    <w:rsid w:val="00E17954"/>
    <w:rsid w:val="00E179BC"/>
    <w:rsid w:val="00E179F9"/>
    <w:rsid w:val="00E179FD"/>
    <w:rsid w:val="00E17A7C"/>
    <w:rsid w:val="00E17B8D"/>
    <w:rsid w:val="00E17B98"/>
    <w:rsid w:val="00E17BD4"/>
    <w:rsid w:val="00E17C17"/>
    <w:rsid w:val="00E17C34"/>
    <w:rsid w:val="00E17C67"/>
    <w:rsid w:val="00E17CCC"/>
    <w:rsid w:val="00E17D2A"/>
    <w:rsid w:val="00E17E1F"/>
    <w:rsid w:val="00E17E83"/>
    <w:rsid w:val="00E17EC6"/>
    <w:rsid w:val="00E17F08"/>
    <w:rsid w:val="00E17F1D"/>
    <w:rsid w:val="00E200BC"/>
    <w:rsid w:val="00E2020C"/>
    <w:rsid w:val="00E20272"/>
    <w:rsid w:val="00E20297"/>
    <w:rsid w:val="00E20308"/>
    <w:rsid w:val="00E20394"/>
    <w:rsid w:val="00E203C2"/>
    <w:rsid w:val="00E203F9"/>
    <w:rsid w:val="00E20432"/>
    <w:rsid w:val="00E2047C"/>
    <w:rsid w:val="00E2056C"/>
    <w:rsid w:val="00E205F8"/>
    <w:rsid w:val="00E206A0"/>
    <w:rsid w:val="00E20738"/>
    <w:rsid w:val="00E207EF"/>
    <w:rsid w:val="00E207F7"/>
    <w:rsid w:val="00E20947"/>
    <w:rsid w:val="00E209E3"/>
    <w:rsid w:val="00E20A08"/>
    <w:rsid w:val="00E20AFB"/>
    <w:rsid w:val="00E20AFC"/>
    <w:rsid w:val="00E20B12"/>
    <w:rsid w:val="00E20B76"/>
    <w:rsid w:val="00E20BE3"/>
    <w:rsid w:val="00E20C20"/>
    <w:rsid w:val="00E20C32"/>
    <w:rsid w:val="00E20CAD"/>
    <w:rsid w:val="00E20CCC"/>
    <w:rsid w:val="00E20CFE"/>
    <w:rsid w:val="00E20E7A"/>
    <w:rsid w:val="00E20EAF"/>
    <w:rsid w:val="00E20ED7"/>
    <w:rsid w:val="00E210D3"/>
    <w:rsid w:val="00E21115"/>
    <w:rsid w:val="00E21140"/>
    <w:rsid w:val="00E21169"/>
    <w:rsid w:val="00E211AE"/>
    <w:rsid w:val="00E211AF"/>
    <w:rsid w:val="00E21211"/>
    <w:rsid w:val="00E212AB"/>
    <w:rsid w:val="00E212EC"/>
    <w:rsid w:val="00E213D2"/>
    <w:rsid w:val="00E2141C"/>
    <w:rsid w:val="00E21479"/>
    <w:rsid w:val="00E214A7"/>
    <w:rsid w:val="00E2151E"/>
    <w:rsid w:val="00E2152B"/>
    <w:rsid w:val="00E2152E"/>
    <w:rsid w:val="00E21623"/>
    <w:rsid w:val="00E2168E"/>
    <w:rsid w:val="00E216C3"/>
    <w:rsid w:val="00E216FE"/>
    <w:rsid w:val="00E21720"/>
    <w:rsid w:val="00E21726"/>
    <w:rsid w:val="00E21797"/>
    <w:rsid w:val="00E21820"/>
    <w:rsid w:val="00E218C2"/>
    <w:rsid w:val="00E218DE"/>
    <w:rsid w:val="00E219B0"/>
    <w:rsid w:val="00E21ACF"/>
    <w:rsid w:val="00E21B20"/>
    <w:rsid w:val="00E21BB1"/>
    <w:rsid w:val="00E21CA9"/>
    <w:rsid w:val="00E21D46"/>
    <w:rsid w:val="00E21DA0"/>
    <w:rsid w:val="00E21EB4"/>
    <w:rsid w:val="00E21F57"/>
    <w:rsid w:val="00E22084"/>
    <w:rsid w:val="00E220B8"/>
    <w:rsid w:val="00E2219C"/>
    <w:rsid w:val="00E221E2"/>
    <w:rsid w:val="00E22222"/>
    <w:rsid w:val="00E22403"/>
    <w:rsid w:val="00E22430"/>
    <w:rsid w:val="00E22445"/>
    <w:rsid w:val="00E22495"/>
    <w:rsid w:val="00E224A0"/>
    <w:rsid w:val="00E22527"/>
    <w:rsid w:val="00E22572"/>
    <w:rsid w:val="00E22641"/>
    <w:rsid w:val="00E22758"/>
    <w:rsid w:val="00E22767"/>
    <w:rsid w:val="00E22768"/>
    <w:rsid w:val="00E2279D"/>
    <w:rsid w:val="00E227A1"/>
    <w:rsid w:val="00E22877"/>
    <w:rsid w:val="00E228AA"/>
    <w:rsid w:val="00E2293D"/>
    <w:rsid w:val="00E2299E"/>
    <w:rsid w:val="00E229C7"/>
    <w:rsid w:val="00E229D7"/>
    <w:rsid w:val="00E22B6D"/>
    <w:rsid w:val="00E22BC8"/>
    <w:rsid w:val="00E22CBD"/>
    <w:rsid w:val="00E22CC6"/>
    <w:rsid w:val="00E22DF1"/>
    <w:rsid w:val="00E22DFC"/>
    <w:rsid w:val="00E22E63"/>
    <w:rsid w:val="00E22E9E"/>
    <w:rsid w:val="00E22F27"/>
    <w:rsid w:val="00E22F4C"/>
    <w:rsid w:val="00E230D1"/>
    <w:rsid w:val="00E230F7"/>
    <w:rsid w:val="00E23122"/>
    <w:rsid w:val="00E2313B"/>
    <w:rsid w:val="00E23172"/>
    <w:rsid w:val="00E2327F"/>
    <w:rsid w:val="00E232C3"/>
    <w:rsid w:val="00E2332F"/>
    <w:rsid w:val="00E23347"/>
    <w:rsid w:val="00E23375"/>
    <w:rsid w:val="00E233BE"/>
    <w:rsid w:val="00E23452"/>
    <w:rsid w:val="00E2349C"/>
    <w:rsid w:val="00E234D1"/>
    <w:rsid w:val="00E234FC"/>
    <w:rsid w:val="00E235F1"/>
    <w:rsid w:val="00E236B9"/>
    <w:rsid w:val="00E2370A"/>
    <w:rsid w:val="00E2375D"/>
    <w:rsid w:val="00E2384C"/>
    <w:rsid w:val="00E23896"/>
    <w:rsid w:val="00E238C6"/>
    <w:rsid w:val="00E238D2"/>
    <w:rsid w:val="00E23902"/>
    <w:rsid w:val="00E23A2E"/>
    <w:rsid w:val="00E23AD3"/>
    <w:rsid w:val="00E23AF2"/>
    <w:rsid w:val="00E23B37"/>
    <w:rsid w:val="00E23C60"/>
    <w:rsid w:val="00E23E09"/>
    <w:rsid w:val="00E23E16"/>
    <w:rsid w:val="00E23E6D"/>
    <w:rsid w:val="00E23ECD"/>
    <w:rsid w:val="00E24087"/>
    <w:rsid w:val="00E240AC"/>
    <w:rsid w:val="00E240B3"/>
    <w:rsid w:val="00E240C5"/>
    <w:rsid w:val="00E240EB"/>
    <w:rsid w:val="00E241AC"/>
    <w:rsid w:val="00E241F8"/>
    <w:rsid w:val="00E2428D"/>
    <w:rsid w:val="00E242B3"/>
    <w:rsid w:val="00E24333"/>
    <w:rsid w:val="00E2434B"/>
    <w:rsid w:val="00E24382"/>
    <w:rsid w:val="00E243A4"/>
    <w:rsid w:val="00E243B2"/>
    <w:rsid w:val="00E243BC"/>
    <w:rsid w:val="00E243C4"/>
    <w:rsid w:val="00E243CD"/>
    <w:rsid w:val="00E24425"/>
    <w:rsid w:val="00E24433"/>
    <w:rsid w:val="00E24435"/>
    <w:rsid w:val="00E244A9"/>
    <w:rsid w:val="00E245E6"/>
    <w:rsid w:val="00E2467C"/>
    <w:rsid w:val="00E246DB"/>
    <w:rsid w:val="00E246F1"/>
    <w:rsid w:val="00E24900"/>
    <w:rsid w:val="00E24970"/>
    <w:rsid w:val="00E24AAF"/>
    <w:rsid w:val="00E24C8E"/>
    <w:rsid w:val="00E24CC2"/>
    <w:rsid w:val="00E24D03"/>
    <w:rsid w:val="00E24D1E"/>
    <w:rsid w:val="00E24D44"/>
    <w:rsid w:val="00E24D52"/>
    <w:rsid w:val="00E24D5D"/>
    <w:rsid w:val="00E24DBE"/>
    <w:rsid w:val="00E24ECB"/>
    <w:rsid w:val="00E24F6C"/>
    <w:rsid w:val="00E24FD1"/>
    <w:rsid w:val="00E25077"/>
    <w:rsid w:val="00E25126"/>
    <w:rsid w:val="00E25182"/>
    <w:rsid w:val="00E25403"/>
    <w:rsid w:val="00E2543F"/>
    <w:rsid w:val="00E2545C"/>
    <w:rsid w:val="00E25538"/>
    <w:rsid w:val="00E2553E"/>
    <w:rsid w:val="00E25548"/>
    <w:rsid w:val="00E2555D"/>
    <w:rsid w:val="00E2562E"/>
    <w:rsid w:val="00E256BF"/>
    <w:rsid w:val="00E25738"/>
    <w:rsid w:val="00E2574F"/>
    <w:rsid w:val="00E2584D"/>
    <w:rsid w:val="00E258D0"/>
    <w:rsid w:val="00E25955"/>
    <w:rsid w:val="00E2599D"/>
    <w:rsid w:val="00E25A04"/>
    <w:rsid w:val="00E25A43"/>
    <w:rsid w:val="00E25A4D"/>
    <w:rsid w:val="00E25B5F"/>
    <w:rsid w:val="00E25BCD"/>
    <w:rsid w:val="00E25C4D"/>
    <w:rsid w:val="00E25D2B"/>
    <w:rsid w:val="00E25D4B"/>
    <w:rsid w:val="00E25DC5"/>
    <w:rsid w:val="00E25DDC"/>
    <w:rsid w:val="00E25E4B"/>
    <w:rsid w:val="00E25E8A"/>
    <w:rsid w:val="00E25F81"/>
    <w:rsid w:val="00E26067"/>
    <w:rsid w:val="00E260D1"/>
    <w:rsid w:val="00E26170"/>
    <w:rsid w:val="00E261E6"/>
    <w:rsid w:val="00E26244"/>
    <w:rsid w:val="00E262ED"/>
    <w:rsid w:val="00E26302"/>
    <w:rsid w:val="00E26373"/>
    <w:rsid w:val="00E263D8"/>
    <w:rsid w:val="00E2643C"/>
    <w:rsid w:val="00E264B2"/>
    <w:rsid w:val="00E26545"/>
    <w:rsid w:val="00E26563"/>
    <w:rsid w:val="00E265A3"/>
    <w:rsid w:val="00E265FF"/>
    <w:rsid w:val="00E266CC"/>
    <w:rsid w:val="00E26758"/>
    <w:rsid w:val="00E26773"/>
    <w:rsid w:val="00E2686C"/>
    <w:rsid w:val="00E26A84"/>
    <w:rsid w:val="00E26A85"/>
    <w:rsid w:val="00E26ACC"/>
    <w:rsid w:val="00E26ACD"/>
    <w:rsid w:val="00E26B58"/>
    <w:rsid w:val="00E26CBC"/>
    <w:rsid w:val="00E26D0E"/>
    <w:rsid w:val="00E26DA4"/>
    <w:rsid w:val="00E26E67"/>
    <w:rsid w:val="00E26E6B"/>
    <w:rsid w:val="00E26F48"/>
    <w:rsid w:val="00E26FB6"/>
    <w:rsid w:val="00E2719D"/>
    <w:rsid w:val="00E27210"/>
    <w:rsid w:val="00E272CD"/>
    <w:rsid w:val="00E272D3"/>
    <w:rsid w:val="00E273FE"/>
    <w:rsid w:val="00E27402"/>
    <w:rsid w:val="00E274E9"/>
    <w:rsid w:val="00E27530"/>
    <w:rsid w:val="00E2754F"/>
    <w:rsid w:val="00E27597"/>
    <w:rsid w:val="00E277A1"/>
    <w:rsid w:val="00E27816"/>
    <w:rsid w:val="00E27840"/>
    <w:rsid w:val="00E2785B"/>
    <w:rsid w:val="00E278D8"/>
    <w:rsid w:val="00E278E4"/>
    <w:rsid w:val="00E278F4"/>
    <w:rsid w:val="00E27966"/>
    <w:rsid w:val="00E2798B"/>
    <w:rsid w:val="00E279BD"/>
    <w:rsid w:val="00E27AA6"/>
    <w:rsid w:val="00E27ABD"/>
    <w:rsid w:val="00E27AE6"/>
    <w:rsid w:val="00E27AEE"/>
    <w:rsid w:val="00E27B65"/>
    <w:rsid w:val="00E27B68"/>
    <w:rsid w:val="00E27BAB"/>
    <w:rsid w:val="00E27BBA"/>
    <w:rsid w:val="00E27BBF"/>
    <w:rsid w:val="00E27C80"/>
    <w:rsid w:val="00E27D0A"/>
    <w:rsid w:val="00E27DD9"/>
    <w:rsid w:val="00E27EA2"/>
    <w:rsid w:val="00E27EBB"/>
    <w:rsid w:val="00E27EBE"/>
    <w:rsid w:val="00E3012C"/>
    <w:rsid w:val="00E30136"/>
    <w:rsid w:val="00E30181"/>
    <w:rsid w:val="00E301A1"/>
    <w:rsid w:val="00E30219"/>
    <w:rsid w:val="00E30260"/>
    <w:rsid w:val="00E302BB"/>
    <w:rsid w:val="00E30317"/>
    <w:rsid w:val="00E303E6"/>
    <w:rsid w:val="00E3046E"/>
    <w:rsid w:val="00E304B5"/>
    <w:rsid w:val="00E304C8"/>
    <w:rsid w:val="00E305AA"/>
    <w:rsid w:val="00E305F8"/>
    <w:rsid w:val="00E3062C"/>
    <w:rsid w:val="00E3064F"/>
    <w:rsid w:val="00E30677"/>
    <w:rsid w:val="00E306E3"/>
    <w:rsid w:val="00E3072D"/>
    <w:rsid w:val="00E3073E"/>
    <w:rsid w:val="00E307CB"/>
    <w:rsid w:val="00E30823"/>
    <w:rsid w:val="00E3084A"/>
    <w:rsid w:val="00E30850"/>
    <w:rsid w:val="00E309CD"/>
    <w:rsid w:val="00E309EF"/>
    <w:rsid w:val="00E30A3F"/>
    <w:rsid w:val="00E30AE4"/>
    <w:rsid w:val="00E30B6B"/>
    <w:rsid w:val="00E30B76"/>
    <w:rsid w:val="00E30B9A"/>
    <w:rsid w:val="00E30BAD"/>
    <w:rsid w:val="00E30C52"/>
    <w:rsid w:val="00E30C71"/>
    <w:rsid w:val="00E30D5C"/>
    <w:rsid w:val="00E30DB4"/>
    <w:rsid w:val="00E30E37"/>
    <w:rsid w:val="00E30E60"/>
    <w:rsid w:val="00E30E73"/>
    <w:rsid w:val="00E30F80"/>
    <w:rsid w:val="00E30FBB"/>
    <w:rsid w:val="00E30FDF"/>
    <w:rsid w:val="00E31099"/>
    <w:rsid w:val="00E3115E"/>
    <w:rsid w:val="00E31161"/>
    <w:rsid w:val="00E3118B"/>
    <w:rsid w:val="00E311B8"/>
    <w:rsid w:val="00E311CF"/>
    <w:rsid w:val="00E311E0"/>
    <w:rsid w:val="00E31238"/>
    <w:rsid w:val="00E31250"/>
    <w:rsid w:val="00E31255"/>
    <w:rsid w:val="00E312A2"/>
    <w:rsid w:val="00E3138E"/>
    <w:rsid w:val="00E314A1"/>
    <w:rsid w:val="00E314A4"/>
    <w:rsid w:val="00E315F6"/>
    <w:rsid w:val="00E31683"/>
    <w:rsid w:val="00E316AA"/>
    <w:rsid w:val="00E316D0"/>
    <w:rsid w:val="00E317DB"/>
    <w:rsid w:val="00E31815"/>
    <w:rsid w:val="00E31822"/>
    <w:rsid w:val="00E318EF"/>
    <w:rsid w:val="00E31934"/>
    <w:rsid w:val="00E3195F"/>
    <w:rsid w:val="00E319C3"/>
    <w:rsid w:val="00E319CB"/>
    <w:rsid w:val="00E31B29"/>
    <w:rsid w:val="00E31B7B"/>
    <w:rsid w:val="00E31BDD"/>
    <w:rsid w:val="00E31C10"/>
    <w:rsid w:val="00E31C7E"/>
    <w:rsid w:val="00E31C8D"/>
    <w:rsid w:val="00E31CBF"/>
    <w:rsid w:val="00E31CDD"/>
    <w:rsid w:val="00E31D2F"/>
    <w:rsid w:val="00E31F33"/>
    <w:rsid w:val="00E31F42"/>
    <w:rsid w:val="00E31F5A"/>
    <w:rsid w:val="00E31F7B"/>
    <w:rsid w:val="00E31F86"/>
    <w:rsid w:val="00E31FC4"/>
    <w:rsid w:val="00E32004"/>
    <w:rsid w:val="00E32087"/>
    <w:rsid w:val="00E32128"/>
    <w:rsid w:val="00E32134"/>
    <w:rsid w:val="00E32170"/>
    <w:rsid w:val="00E321A7"/>
    <w:rsid w:val="00E3225B"/>
    <w:rsid w:val="00E322C2"/>
    <w:rsid w:val="00E32381"/>
    <w:rsid w:val="00E32387"/>
    <w:rsid w:val="00E323C0"/>
    <w:rsid w:val="00E324E4"/>
    <w:rsid w:val="00E3259E"/>
    <w:rsid w:val="00E325B5"/>
    <w:rsid w:val="00E32622"/>
    <w:rsid w:val="00E3264B"/>
    <w:rsid w:val="00E32735"/>
    <w:rsid w:val="00E32747"/>
    <w:rsid w:val="00E32783"/>
    <w:rsid w:val="00E327FF"/>
    <w:rsid w:val="00E32811"/>
    <w:rsid w:val="00E329AA"/>
    <w:rsid w:val="00E329CF"/>
    <w:rsid w:val="00E32A41"/>
    <w:rsid w:val="00E32A5B"/>
    <w:rsid w:val="00E32B6C"/>
    <w:rsid w:val="00E32BB9"/>
    <w:rsid w:val="00E32BE2"/>
    <w:rsid w:val="00E32BE5"/>
    <w:rsid w:val="00E32C0D"/>
    <w:rsid w:val="00E32C25"/>
    <w:rsid w:val="00E32C27"/>
    <w:rsid w:val="00E32C34"/>
    <w:rsid w:val="00E32C83"/>
    <w:rsid w:val="00E32CB1"/>
    <w:rsid w:val="00E32E07"/>
    <w:rsid w:val="00E32E29"/>
    <w:rsid w:val="00E32E3A"/>
    <w:rsid w:val="00E32E8B"/>
    <w:rsid w:val="00E32F7F"/>
    <w:rsid w:val="00E32FA6"/>
    <w:rsid w:val="00E32FAE"/>
    <w:rsid w:val="00E330D8"/>
    <w:rsid w:val="00E3310A"/>
    <w:rsid w:val="00E3316C"/>
    <w:rsid w:val="00E332CC"/>
    <w:rsid w:val="00E332F6"/>
    <w:rsid w:val="00E33307"/>
    <w:rsid w:val="00E33331"/>
    <w:rsid w:val="00E3335B"/>
    <w:rsid w:val="00E3336E"/>
    <w:rsid w:val="00E333F8"/>
    <w:rsid w:val="00E33462"/>
    <w:rsid w:val="00E33478"/>
    <w:rsid w:val="00E334CF"/>
    <w:rsid w:val="00E334D6"/>
    <w:rsid w:val="00E33519"/>
    <w:rsid w:val="00E33575"/>
    <w:rsid w:val="00E335DB"/>
    <w:rsid w:val="00E3363F"/>
    <w:rsid w:val="00E336A3"/>
    <w:rsid w:val="00E3371A"/>
    <w:rsid w:val="00E3372C"/>
    <w:rsid w:val="00E3377B"/>
    <w:rsid w:val="00E33799"/>
    <w:rsid w:val="00E337F6"/>
    <w:rsid w:val="00E33815"/>
    <w:rsid w:val="00E33826"/>
    <w:rsid w:val="00E33879"/>
    <w:rsid w:val="00E338BB"/>
    <w:rsid w:val="00E338C7"/>
    <w:rsid w:val="00E33930"/>
    <w:rsid w:val="00E33A41"/>
    <w:rsid w:val="00E33A4E"/>
    <w:rsid w:val="00E33A5C"/>
    <w:rsid w:val="00E33A5D"/>
    <w:rsid w:val="00E33A70"/>
    <w:rsid w:val="00E33AC6"/>
    <w:rsid w:val="00E33B3C"/>
    <w:rsid w:val="00E33B43"/>
    <w:rsid w:val="00E33BE5"/>
    <w:rsid w:val="00E33BEB"/>
    <w:rsid w:val="00E33C9F"/>
    <w:rsid w:val="00E33D17"/>
    <w:rsid w:val="00E33D23"/>
    <w:rsid w:val="00E33D2B"/>
    <w:rsid w:val="00E33D50"/>
    <w:rsid w:val="00E33E1E"/>
    <w:rsid w:val="00E33E6F"/>
    <w:rsid w:val="00E33F0F"/>
    <w:rsid w:val="00E33F64"/>
    <w:rsid w:val="00E33FD1"/>
    <w:rsid w:val="00E33FE4"/>
    <w:rsid w:val="00E34009"/>
    <w:rsid w:val="00E3400D"/>
    <w:rsid w:val="00E34059"/>
    <w:rsid w:val="00E340BD"/>
    <w:rsid w:val="00E3422E"/>
    <w:rsid w:val="00E3424C"/>
    <w:rsid w:val="00E3428A"/>
    <w:rsid w:val="00E342D9"/>
    <w:rsid w:val="00E34366"/>
    <w:rsid w:val="00E343F0"/>
    <w:rsid w:val="00E3448E"/>
    <w:rsid w:val="00E34490"/>
    <w:rsid w:val="00E34530"/>
    <w:rsid w:val="00E34534"/>
    <w:rsid w:val="00E345B9"/>
    <w:rsid w:val="00E3476A"/>
    <w:rsid w:val="00E348C3"/>
    <w:rsid w:val="00E34958"/>
    <w:rsid w:val="00E3496E"/>
    <w:rsid w:val="00E349AE"/>
    <w:rsid w:val="00E349B1"/>
    <w:rsid w:val="00E349BA"/>
    <w:rsid w:val="00E34A4F"/>
    <w:rsid w:val="00E34A99"/>
    <w:rsid w:val="00E34B26"/>
    <w:rsid w:val="00E34B41"/>
    <w:rsid w:val="00E34B5B"/>
    <w:rsid w:val="00E34B9E"/>
    <w:rsid w:val="00E34BC4"/>
    <w:rsid w:val="00E34C35"/>
    <w:rsid w:val="00E34D92"/>
    <w:rsid w:val="00E34EC6"/>
    <w:rsid w:val="00E34ECF"/>
    <w:rsid w:val="00E34EEA"/>
    <w:rsid w:val="00E34F4D"/>
    <w:rsid w:val="00E34F63"/>
    <w:rsid w:val="00E350BA"/>
    <w:rsid w:val="00E350F2"/>
    <w:rsid w:val="00E3511F"/>
    <w:rsid w:val="00E3512E"/>
    <w:rsid w:val="00E3515D"/>
    <w:rsid w:val="00E351C6"/>
    <w:rsid w:val="00E35241"/>
    <w:rsid w:val="00E35278"/>
    <w:rsid w:val="00E35323"/>
    <w:rsid w:val="00E3533F"/>
    <w:rsid w:val="00E3535B"/>
    <w:rsid w:val="00E35396"/>
    <w:rsid w:val="00E353AA"/>
    <w:rsid w:val="00E3543C"/>
    <w:rsid w:val="00E35456"/>
    <w:rsid w:val="00E354E2"/>
    <w:rsid w:val="00E3556C"/>
    <w:rsid w:val="00E3558D"/>
    <w:rsid w:val="00E3581E"/>
    <w:rsid w:val="00E35827"/>
    <w:rsid w:val="00E3584C"/>
    <w:rsid w:val="00E3588B"/>
    <w:rsid w:val="00E358D7"/>
    <w:rsid w:val="00E359EB"/>
    <w:rsid w:val="00E359F8"/>
    <w:rsid w:val="00E35A05"/>
    <w:rsid w:val="00E35A1F"/>
    <w:rsid w:val="00E35A62"/>
    <w:rsid w:val="00E35B33"/>
    <w:rsid w:val="00E35BA0"/>
    <w:rsid w:val="00E35C04"/>
    <w:rsid w:val="00E35C3B"/>
    <w:rsid w:val="00E35C4B"/>
    <w:rsid w:val="00E35C94"/>
    <w:rsid w:val="00E35D33"/>
    <w:rsid w:val="00E35D89"/>
    <w:rsid w:val="00E35D94"/>
    <w:rsid w:val="00E35E37"/>
    <w:rsid w:val="00E35E40"/>
    <w:rsid w:val="00E35E42"/>
    <w:rsid w:val="00E35E4C"/>
    <w:rsid w:val="00E35E5B"/>
    <w:rsid w:val="00E36154"/>
    <w:rsid w:val="00E36185"/>
    <w:rsid w:val="00E361FE"/>
    <w:rsid w:val="00E36218"/>
    <w:rsid w:val="00E3622F"/>
    <w:rsid w:val="00E36256"/>
    <w:rsid w:val="00E36258"/>
    <w:rsid w:val="00E36259"/>
    <w:rsid w:val="00E3630E"/>
    <w:rsid w:val="00E3636F"/>
    <w:rsid w:val="00E36380"/>
    <w:rsid w:val="00E36427"/>
    <w:rsid w:val="00E364A2"/>
    <w:rsid w:val="00E3662E"/>
    <w:rsid w:val="00E366ED"/>
    <w:rsid w:val="00E36794"/>
    <w:rsid w:val="00E368AA"/>
    <w:rsid w:val="00E3696A"/>
    <w:rsid w:val="00E36978"/>
    <w:rsid w:val="00E369DD"/>
    <w:rsid w:val="00E36A02"/>
    <w:rsid w:val="00E36A1E"/>
    <w:rsid w:val="00E36C63"/>
    <w:rsid w:val="00E36EA5"/>
    <w:rsid w:val="00E36EA7"/>
    <w:rsid w:val="00E36F23"/>
    <w:rsid w:val="00E36F5B"/>
    <w:rsid w:val="00E36F7D"/>
    <w:rsid w:val="00E37020"/>
    <w:rsid w:val="00E3702D"/>
    <w:rsid w:val="00E3704F"/>
    <w:rsid w:val="00E37076"/>
    <w:rsid w:val="00E370CF"/>
    <w:rsid w:val="00E3712B"/>
    <w:rsid w:val="00E371B9"/>
    <w:rsid w:val="00E37238"/>
    <w:rsid w:val="00E3728D"/>
    <w:rsid w:val="00E3729F"/>
    <w:rsid w:val="00E3732F"/>
    <w:rsid w:val="00E374F5"/>
    <w:rsid w:val="00E37512"/>
    <w:rsid w:val="00E3755D"/>
    <w:rsid w:val="00E37860"/>
    <w:rsid w:val="00E378E0"/>
    <w:rsid w:val="00E378E6"/>
    <w:rsid w:val="00E3794F"/>
    <w:rsid w:val="00E37997"/>
    <w:rsid w:val="00E37A73"/>
    <w:rsid w:val="00E37A80"/>
    <w:rsid w:val="00E37ACA"/>
    <w:rsid w:val="00E37B15"/>
    <w:rsid w:val="00E37B25"/>
    <w:rsid w:val="00E37C62"/>
    <w:rsid w:val="00E37CB3"/>
    <w:rsid w:val="00E37D68"/>
    <w:rsid w:val="00E37D79"/>
    <w:rsid w:val="00E37DC6"/>
    <w:rsid w:val="00E37E44"/>
    <w:rsid w:val="00E37E5C"/>
    <w:rsid w:val="00E37E61"/>
    <w:rsid w:val="00E37F0E"/>
    <w:rsid w:val="00E37F8B"/>
    <w:rsid w:val="00E37FDE"/>
    <w:rsid w:val="00E40037"/>
    <w:rsid w:val="00E4007C"/>
    <w:rsid w:val="00E400B5"/>
    <w:rsid w:val="00E400C0"/>
    <w:rsid w:val="00E4013F"/>
    <w:rsid w:val="00E40154"/>
    <w:rsid w:val="00E402B9"/>
    <w:rsid w:val="00E402F0"/>
    <w:rsid w:val="00E40302"/>
    <w:rsid w:val="00E40320"/>
    <w:rsid w:val="00E40375"/>
    <w:rsid w:val="00E4050A"/>
    <w:rsid w:val="00E40546"/>
    <w:rsid w:val="00E405EB"/>
    <w:rsid w:val="00E406C2"/>
    <w:rsid w:val="00E406C5"/>
    <w:rsid w:val="00E406CD"/>
    <w:rsid w:val="00E407B7"/>
    <w:rsid w:val="00E4087F"/>
    <w:rsid w:val="00E408EA"/>
    <w:rsid w:val="00E4096B"/>
    <w:rsid w:val="00E4097E"/>
    <w:rsid w:val="00E40981"/>
    <w:rsid w:val="00E40982"/>
    <w:rsid w:val="00E40A81"/>
    <w:rsid w:val="00E40A84"/>
    <w:rsid w:val="00E40A86"/>
    <w:rsid w:val="00E40B15"/>
    <w:rsid w:val="00E40B7B"/>
    <w:rsid w:val="00E40B7C"/>
    <w:rsid w:val="00E40C0E"/>
    <w:rsid w:val="00E40C63"/>
    <w:rsid w:val="00E40D0A"/>
    <w:rsid w:val="00E40D83"/>
    <w:rsid w:val="00E40E0C"/>
    <w:rsid w:val="00E40E1F"/>
    <w:rsid w:val="00E40F37"/>
    <w:rsid w:val="00E40F56"/>
    <w:rsid w:val="00E40F7F"/>
    <w:rsid w:val="00E40F9D"/>
    <w:rsid w:val="00E40FF0"/>
    <w:rsid w:val="00E41038"/>
    <w:rsid w:val="00E4103F"/>
    <w:rsid w:val="00E41138"/>
    <w:rsid w:val="00E412B0"/>
    <w:rsid w:val="00E412C4"/>
    <w:rsid w:val="00E4130D"/>
    <w:rsid w:val="00E41352"/>
    <w:rsid w:val="00E41355"/>
    <w:rsid w:val="00E413EA"/>
    <w:rsid w:val="00E4146A"/>
    <w:rsid w:val="00E4146F"/>
    <w:rsid w:val="00E414AE"/>
    <w:rsid w:val="00E41603"/>
    <w:rsid w:val="00E41649"/>
    <w:rsid w:val="00E41775"/>
    <w:rsid w:val="00E4179C"/>
    <w:rsid w:val="00E41809"/>
    <w:rsid w:val="00E41898"/>
    <w:rsid w:val="00E418AC"/>
    <w:rsid w:val="00E4199E"/>
    <w:rsid w:val="00E419C6"/>
    <w:rsid w:val="00E41B25"/>
    <w:rsid w:val="00E41B2D"/>
    <w:rsid w:val="00E41B38"/>
    <w:rsid w:val="00E41B71"/>
    <w:rsid w:val="00E41B8E"/>
    <w:rsid w:val="00E41BA0"/>
    <w:rsid w:val="00E41BB8"/>
    <w:rsid w:val="00E41C5A"/>
    <w:rsid w:val="00E41CA8"/>
    <w:rsid w:val="00E41D43"/>
    <w:rsid w:val="00E41DF4"/>
    <w:rsid w:val="00E41E33"/>
    <w:rsid w:val="00E41E70"/>
    <w:rsid w:val="00E41E7C"/>
    <w:rsid w:val="00E41F07"/>
    <w:rsid w:val="00E41F89"/>
    <w:rsid w:val="00E42030"/>
    <w:rsid w:val="00E42164"/>
    <w:rsid w:val="00E42169"/>
    <w:rsid w:val="00E42174"/>
    <w:rsid w:val="00E42318"/>
    <w:rsid w:val="00E4231B"/>
    <w:rsid w:val="00E4239E"/>
    <w:rsid w:val="00E423BA"/>
    <w:rsid w:val="00E4240A"/>
    <w:rsid w:val="00E42445"/>
    <w:rsid w:val="00E4244C"/>
    <w:rsid w:val="00E4246D"/>
    <w:rsid w:val="00E424D8"/>
    <w:rsid w:val="00E4250D"/>
    <w:rsid w:val="00E425C0"/>
    <w:rsid w:val="00E425EF"/>
    <w:rsid w:val="00E42626"/>
    <w:rsid w:val="00E42632"/>
    <w:rsid w:val="00E426A3"/>
    <w:rsid w:val="00E426E3"/>
    <w:rsid w:val="00E42725"/>
    <w:rsid w:val="00E428FB"/>
    <w:rsid w:val="00E42945"/>
    <w:rsid w:val="00E429E4"/>
    <w:rsid w:val="00E42A3A"/>
    <w:rsid w:val="00E42B2A"/>
    <w:rsid w:val="00E42B5D"/>
    <w:rsid w:val="00E42C3C"/>
    <w:rsid w:val="00E42C3F"/>
    <w:rsid w:val="00E42C4E"/>
    <w:rsid w:val="00E42C88"/>
    <w:rsid w:val="00E42D02"/>
    <w:rsid w:val="00E42F24"/>
    <w:rsid w:val="00E42F4B"/>
    <w:rsid w:val="00E43039"/>
    <w:rsid w:val="00E43065"/>
    <w:rsid w:val="00E430DD"/>
    <w:rsid w:val="00E4313A"/>
    <w:rsid w:val="00E43183"/>
    <w:rsid w:val="00E4325E"/>
    <w:rsid w:val="00E43285"/>
    <w:rsid w:val="00E432B0"/>
    <w:rsid w:val="00E43324"/>
    <w:rsid w:val="00E43339"/>
    <w:rsid w:val="00E4336E"/>
    <w:rsid w:val="00E43543"/>
    <w:rsid w:val="00E43643"/>
    <w:rsid w:val="00E43658"/>
    <w:rsid w:val="00E43682"/>
    <w:rsid w:val="00E436E6"/>
    <w:rsid w:val="00E436FC"/>
    <w:rsid w:val="00E436FD"/>
    <w:rsid w:val="00E43824"/>
    <w:rsid w:val="00E43851"/>
    <w:rsid w:val="00E4385D"/>
    <w:rsid w:val="00E4389C"/>
    <w:rsid w:val="00E438EB"/>
    <w:rsid w:val="00E438F9"/>
    <w:rsid w:val="00E43907"/>
    <w:rsid w:val="00E43934"/>
    <w:rsid w:val="00E43A84"/>
    <w:rsid w:val="00E43AEC"/>
    <w:rsid w:val="00E43B2F"/>
    <w:rsid w:val="00E43B69"/>
    <w:rsid w:val="00E43C01"/>
    <w:rsid w:val="00E43C72"/>
    <w:rsid w:val="00E43CD0"/>
    <w:rsid w:val="00E43D58"/>
    <w:rsid w:val="00E43D6F"/>
    <w:rsid w:val="00E43D83"/>
    <w:rsid w:val="00E43DCB"/>
    <w:rsid w:val="00E43DDF"/>
    <w:rsid w:val="00E43E16"/>
    <w:rsid w:val="00E43E88"/>
    <w:rsid w:val="00E43EDB"/>
    <w:rsid w:val="00E43FB8"/>
    <w:rsid w:val="00E43FE1"/>
    <w:rsid w:val="00E44014"/>
    <w:rsid w:val="00E440E8"/>
    <w:rsid w:val="00E4416A"/>
    <w:rsid w:val="00E44194"/>
    <w:rsid w:val="00E44258"/>
    <w:rsid w:val="00E44277"/>
    <w:rsid w:val="00E443D2"/>
    <w:rsid w:val="00E44448"/>
    <w:rsid w:val="00E4454E"/>
    <w:rsid w:val="00E445F8"/>
    <w:rsid w:val="00E44637"/>
    <w:rsid w:val="00E44689"/>
    <w:rsid w:val="00E4473A"/>
    <w:rsid w:val="00E44875"/>
    <w:rsid w:val="00E44964"/>
    <w:rsid w:val="00E44970"/>
    <w:rsid w:val="00E4498D"/>
    <w:rsid w:val="00E44A5B"/>
    <w:rsid w:val="00E44ACC"/>
    <w:rsid w:val="00E44ACD"/>
    <w:rsid w:val="00E44B41"/>
    <w:rsid w:val="00E44B8C"/>
    <w:rsid w:val="00E44C40"/>
    <w:rsid w:val="00E44C61"/>
    <w:rsid w:val="00E44C6F"/>
    <w:rsid w:val="00E44CD0"/>
    <w:rsid w:val="00E44CD9"/>
    <w:rsid w:val="00E44D17"/>
    <w:rsid w:val="00E44D68"/>
    <w:rsid w:val="00E44E6A"/>
    <w:rsid w:val="00E44E94"/>
    <w:rsid w:val="00E44EBE"/>
    <w:rsid w:val="00E44F5F"/>
    <w:rsid w:val="00E44F75"/>
    <w:rsid w:val="00E44F90"/>
    <w:rsid w:val="00E44F97"/>
    <w:rsid w:val="00E44FC1"/>
    <w:rsid w:val="00E45030"/>
    <w:rsid w:val="00E450DC"/>
    <w:rsid w:val="00E45134"/>
    <w:rsid w:val="00E4513D"/>
    <w:rsid w:val="00E4515C"/>
    <w:rsid w:val="00E451C6"/>
    <w:rsid w:val="00E45224"/>
    <w:rsid w:val="00E45302"/>
    <w:rsid w:val="00E45305"/>
    <w:rsid w:val="00E453EF"/>
    <w:rsid w:val="00E4545B"/>
    <w:rsid w:val="00E454EB"/>
    <w:rsid w:val="00E4551B"/>
    <w:rsid w:val="00E45527"/>
    <w:rsid w:val="00E45528"/>
    <w:rsid w:val="00E45534"/>
    <w:rsid w:val="00E45550"/>
    <w:rsid w:val="00E4555F"/>
    <w:rsid w:val="00E45562"/>
    <w:rsid w:val="00E45576"/>
    <w:rsid w:val="00E45587"/>
    <w:rsid w:val="00E4561E"/>
    <w:rsid w:val="00E45685"/>
    <w:rsid w:val="00E45774"/>
    <w:rsid w:val="00E45948"/>
    <w:rsid w:val="00E45951"/>
    <w:rsid w:val="00E4599E"/>
    <w:rsid w:val="00E459B8"/>
    <w:rsid w:val="00E459D2"/>
    <w:rsid w:val="00E45BF7"/>
    <w:rsid w:val="00E45C0F"/>
    <w:rsid w:val="00E45D49"/>
    <w:rsid w:val="00E45E0B"/>
    <w:rsid w:val="00E45ED3"/>
    <w:rsid w:val="00E45F45"/>
    <w:rsid w:val="00E45FC9"/>
    <w:rsid w:val="00E45FD1"/>
    <w:rsid w:val="00E460BA"/>
    <w:rsid w:val="00E4610E"/>
    <w:rsid w:val="00E46128"/>
    <w:rsid w:val="00E46175"/>
    <w:rsid w:val="00E46198"/>
    <w:rsid w:val="00E461D6"/>
    <w:rsid w:val="00E461E9"/>
    <w:rsid w:val="00E46245"/>
    <w:rsid w:val="00E462F6"/>
    <w:rsid w:val="00E46329"/>
    <w:rsid w:val="00E4634D"/>
    <w:rsid w:val="00E463C7"/>
    <w:rsid w:val="00E46417"/>
    <w:rsid w:val="00E4644A"/>
    <w:rsid w:val="00E46516"/>
    <w:rsid w:val="00E46560"/>
    <w:rsid w:val="00E465E0"/>
    <w:rsid w:val="00E46626"/>
    <w:rsid w:val="00E466F6"/>
    <w:rsid w:val="00E46716"/>
    <w:rsid w:val="00E4674C"/>
    <w:rsid w:val="00E467F0"/>
    <w:rsid w:val="00E46831"/>
    <w:rsid w:val="00E4687C"/>
    <w:rsid w:val="00E468E7"/>
    <w:rsid w:val="00E468F4"/>
    <w:rsid w:val="00E46997"/>
    <w:rsid w:val="00E46A38"/>
    <w:rsid w:val="00E46A4C"/>
    <w:rsid w:val="00E46A76"/>
    <w:rsid w:val="00E46AD5"/>
    <w:rsid w:val="00E46ADD"/>
    <w:rsid w:val="00E46AE2"/>
    <w:rsid w:val="00E46B98"/>
    <w:rsid w:val="00E46CDB"/>
    <w:rsid w:val="00E46E08"/>
    <w:rsid w:val="00E46E6D"/>
    <w:rsid w:val="00E46E9B"/>
    <w:rsid w:val="00E46F7A"/>
    <w:rsid w:val="00E47004"/>
    <w:rsid w:val="00E4709A"/>
    <w:rsid w:val="00E47142"/>
    <w:rsid w:val="00E471D9"/>
    <w:rsid w:val="00E471FF"/>
    <w:rsid w:val="00E4749F"/>
    <w:rsid w:val="00E474B7"/>
    <w:rsid w:val="00E474E5"/>
    <w:rsid w:val="00E4751B"/>
    <w:rsid w:val="00E475A4"/>
    <w:rsid w:val="00E47682"/>
    <w:rsid w:val="00E476A5"/>
    <w:rsid w:val="00E47717"/>
    <w:rsid w:val="00E477A0"/>
    <w:rsid w:val="00E477D9"/>
    <w:rsid w:val="00E47808"/>
    <w:rsid w:val="00E4785A"/>
    <w:rsid w:val="00E47926"/>
    <w:rsid w:val="00E479CC"/>
    <w:rsid w:val="00E47A28"/>
    <w:rsid w:val="00E47A74"/>
    <w:rsid w:val="00E47CF5"/>
    <w:rsid w:val="00E47D34"/>
    <w:rsid w:val="00E47D5D"/>
    <w:rsid w:val="00E47DF8"/>
    <w:rsid w:val="00E47E8C"/>
    <w:rsid w:val="00E47FDD"/>
    <w:rsid w:val="00E5000C"/>
    <w:rsid w:val="00E50012"/>
    <w:rsid w:val="00E5009A"/>
    <w:rsid w:val="00E5013D"/>
    <w:rsid w:val="00E50168"/>
    <w:rsid w:val="00E5016E"/>
    <w:rsid w:val="00E5024A"/>
    <w:rsid w:val="00E502B9"/>
    <w:rsid w:val="00E503B0"/>
    <w:rsid w:val="00E503BB"/>
    <w:rsid w:val="00E503E4"/>
    <w:rsid w:val="00E504B5"/>
    <w:rsid w:val="00E50531"/>
    <w:rsid w:val="00E5054D"/>
    <w:rsid w:val="00E5056B"/>
    <w:rsid w:val="00E50587"/>
    <w:rsid w:val="00E505B7"/>
    <w:rsid w:val="00E505F6"/>
    <w:rsid w:val="00E506B8"/>
    <w:rsid w:val="00E507B8"/>
    <w:rsid w:val="00E50818"/>
    <w:rsid w:val="00E5081A"/>
    <w:rsid w:val="00E50949"/>
    <w:rsid w:val="00E50983"/>
    <w:rsid w:val="00E509A3"/>
    <w:rsid w:val="00E509C2"/>
    <w:rsid w:val="00E509D3"/>
    <w:rsid w:val="00E50A7F"/>
    <w:rsid w:val="00E50AAE"/>
    <w:rsid w:val="00E50B62"/>
    <w:rsid w:val="00E50B6F"/>
    <w:rsid w:val="00E50C1B"/>
    <w:rsid w:val="00E50D3A"/>
    <w:rsid w:val="00E50DC7"/>
    <w:rsid w:val="00E50E7D"/>
    <w:rsid w:val="00E50F06"/>
    <w:rsid w:val="00E50F16"/>
    <w:rsid w:val="00E50FD1"/>
    <w:rsid w:val="00E5100B"/>
    <w:rsid w:val="00E5102A"/>
    <w:rsid w:val="00E51049"/>
    <w:rsid w:val="00E51068"/>
    <w:rsid w:val="00E511A4"/>
    <w:rsid w:val="00E51277"/>
    <w:rsid w:val="00E512AB"/>
    <w:rsid w:val="00E512C1"/>
    <w:rsid w:val="00E51319"/>
    <w:rsid w:val="00E51348"/>
    <w:rsid w:val="00E513C9"/>
    <w:rsid w:val="00E513D7"/>
    <w:rsid w:val="00E5147A"/>
    <w:rsid w:val="00E514CA"/>
    <w:rsid w:val="00E51580"/>
    <w:rsid w:val="00E51622"/>
    <w:rsid w:val="00E5166D"/>
    <w:rsid w:val="00E51759"/>
    <w:rsid w:val="00E5185E"/>
    <w:rsid w:val="00E518B7"/>
    <w:rsid w:val="00E518DE"/>
    <w:rsid w:val="00E5192A"/>
    <w:rsid w:val="00E519B4"/>
    <w:rsid w:val="00E51AE3"/>
    <w:rsid w:val="00E51B4C"/>
    <w:rsid w:val="00E51C7F"/>
    <w:rsid w:val="00E51C86"/>
    <w:rsid w:val="00E51CC3"/>
    <w:rsid w:val="00E51D1D"/>
    <w:rsid w:val="00E51E60"/>
    <w:rsid w:val="00E51EE3"/>
    <w:rsid w:val="00E51EEC"/>
    <w:rsid w:val="00E51FDE"/>
    <w:rsid w:val="00E52044"/>
    <w:rsid w:val="00E521B8"/>
    <w:rsid w:val="00E521C6"/>
    <w:rsid w:val="00E522C8"/>
    <w:rsid w:val="00E52309"/>
    <w:rsid w:val="00E5234C"/>
    <w:rsid w:val="00E52364"/>
    <w:rsid w:val="00E524B2"/>
    <w:rsid w:val="00E524C3"/>
    <w:rsid w:val="00E52588"/>
    <w:rsid w:val="00E526AF"/>
    <w:rsid w:val="00E526D0"/>
    <w:rsid w:val="00E52876"/>
    <w:rsid w:val="00E52943"/>
    <w:rsid w:val="00E529FF"/>
    <w:rsid w:val="00E52ADF"/>
    <w:rsid w:val="00E52B5C"/>
    <w:rsid w:val="00E52B5D"/>
    <w:rsid w:val="00E52B73"/>
    <w:rsid w:val="00E52BB3"/>
    <w:rsid w:val="00E52C6F"/>
    <w:rsid w:val="00E52D19"/>
    <w:rsid w:val="00E52DBA"/>
    <w:rsid w:val="00E52E01"/>
    <w:rsid w:val="00E52E63"/>
    <w:rsid w:val="00E52E9D"/>
    <w:rsid w:val="00E52EA4"/>
    <w:rsid w:val="00E52EB4"/>
    <w:rsid w:val="00E52F04"/>
    <w:rsid w:val="00E52F38"/>
    <w:rsid w:val="00E52F5A"/>
    <w:rsid w:val="00E5302E"/>
    <w:rsid w:val="00E53039"/>
    <w:rsid w:val="00E5305F"/>
    <w:rsid w:val="00E530C8"/>
    <w:rsid w:val="00E53203"/>
    <w:rsid w:val="00E5323F"/>
    <w:rsid w:val="00E53260"/>
    <w:rsid w:val="00E532AF"/>
    <w:rsid w:val="00E53414"/>
    <w:rsid w:val="00E53562"/>
    <w:rsid w:val="00E53656"/>
    <w:rsid w:val="00E53754"/>
    <w:rsid w:val="00E537B7"/>
    <w:rsid w:val="00E537CD"/>
    <w:rsid w:val="00E5380F"/>
    <w:rsid w:val="00E5397B"/>
    <w:rsid w:val="00E53A2A"/>
    <w:rsid w:val="00E53A4E"/>
    <w:rsid w:val="00E53B15"/>
    <w:rsid w:val="00E53B65"/>
    <w:rsid w:val="00E53B73"/>
    <w:rsid w:val="00E53BF9"/>
    <w:rsid w:val="00E53C2A"/>
    <w:rsid w:val="00E53CCB"/>
    <w:rsid w:val="00E53DF7"/>
    <w:rsid w:val="00E53E6B"/>
    <w:rsid w:val="00E5400C"/>
    <w:rsid w:val="00E54062"/>
    <w:rsid w:val="00E541C9"/>
    <w:rsid w:val="00E541EB"/>
    <w:rsid w:val="00E54264"/>
    <w:rsid w:val="00E542D3"/>
    <w:rsid w:val="00E5431A"/>
    <w:rsid w:val="00E54329"/>
    <w:rsid w:val="00E5432F"/>
    <w:rsid w:val="00E54399"/>
    <w:rsid w:val="00E543AE"/>
    <w:rsid w:val="00E543B1"/>
    <w:rsid w:val="00E5440A"/>
    <w:rsid w:val="00E544D7"/>
    <w:rsid w:val="00E544EF"/>
    <w:rsid w:val="00E54510"/>
    <w:rsid w:val="00E5452E"/>
    <w:rsid w:val="00E5455F"/>
    <w:rsid w:val="00E54577"/>
    <w:rsid w:val="00E5459A"/>
    <w:rsid w:val="00E545A7"/>
    <w:rsid w:val="00E54660"/>
    <w:rsid w:val="00E54693"/>
    <w:rsid w:val="00E546D1"/>
    <w:rsid w:val="00E5485C"/>
    <w:rsid w:val="00E548A9"/>
    <w:rsid w:val="00E54AA3"/>
    <w:rsid w:val="00E54AB9"/>
    <w:rsid w:val="00E54AC5"/>
    <w:rsid w:val="00E54AEA"/>
    <w:rsid w:val="00E54B0A"/>
    <w:rsid w:val="00E54B66"/>
    <w:rsid w:val="00E54BBB"/>
    <w:rsid w:val="00E54C2F"/>
    <w:rsid w:val="00E54C37"/>
    <w:rsid w:val="00E54C80"/>
    <w:rsid w:val="00E54CB4"/>
    <w:rsid w:val="00E54CC5"/>
    <w:rsid w:val="00E54D46"/>
    <w:rsid w:val="00E54D49"/>
    <w:rsid w:val="00E54D85"/>
    <w:rsid w:val="00E54D92"/>
    <w:rsid w:val="00E54D98"/>
    <w:rsid w:val="00E54DBB"/>
    <w:rsid w:val="00E54DD8"/>
    <w:rsid w:val="00E54E01"/>
    <w:rsid w:val="00E54E6D"/>
    <w:rsid w:val="00E54F9D"/>
    <w:rsid w:val="00E55070"/>
    <w:rsid w:val="00E5510C"/>
    <w:rsid w:val="00E552B3"/>
    <w:rsid w:val="00E552E7"/>
    <w:rsid w:val="00E55316"/>
    <w:rsid w:val="00E5542F"/>
    <w:rsid w:val="00E5557B"/>
    <w:rsid w:val="00E5568B"/>
    <w:rsid w:val="00E5569E"/>
    <w:rsid w:val="00E556E6"/>
    <w:rsid w:val="00E55885"/>
    <w:rsid w:val="00E5593F"/>
    <w:rsid w:val="00E5596F"/>
    <w:rsid w:val="00E559B9"/>
    <w:rsid w:val="00E55A6B"/>
    <w:rsid w:val="00E55AEC"/>
    <w:rsid w:val="00E55BAF"/>
    <w:rsid w:val="00E55C1D"/>
    <w:rsid w:val="00E55C6C"/>
    <w:rsid w:val="00E55D59"/>
    <w:rsid w:val="00E55DBB"/>
    <w:rsid w:val="00E55DEB"/>
    <w:rsid w:val="00E55DF7"/>
    <w:rsid w:val="00E55E65"/>
    <w:rsid w:val="00E55F51"/>
    <w:rsid w:val="00E55FB9"/>
    <w:rsid w:val="00E55FE8"/>
    <w:rsid w:val="00E560E4"/>
    <w:rsid w:val="00E561AF"/>
    <w:rsid w:val="00E561D3"/>
    <w:rsid w:val="00E56245"/>
    <w:rsid w:val="00E5626C"/>
    <w:rsid w:val="00E562FC"/>
    <w:rsid w:val="00E5633F"/>
    <w:rsid w:val="00E5638E"/>
    <w:rsid w:val="00E56391"/>
    <w:rsid w:val="00E563FE"/>
    <w:rsid w:val="00E565A0"/>
    <w:rsid w:val="00E565BD"/>
    <w:rsid w:val="00E56610"/>
    <w:rsid w:val="00E5666C"/>
    <w:rsid w:val="00E56706"/>
    <w:rsid w:val="00E5670D"/>
    <w:rsid w:val="00E56746"/>
    <w:rsid w:val="00E56761"/>
    <w:rsid w:val="00E56832"/>
    <w:rsid w:val="00E56A26"/>
    <w:rsid w:val="00E56A4E"/>
    <w:rsid w:val="00E56B1C"/>
    <w:rsid w:val="00E56B81"/>
    <w:rsid w:val="00E56C65"/>
    <w:rsid w:val="00E56CDA"/>
    <w:rsid w:val="00E56D98"/>
    <w:rsid w:val="00E56DB3"/>
    <w:rsid w:val="00E56DCF"/>
    <w:rsid w:val="00E56EEA"/>
    <w:rsid w:val="00E56F1E"/>
    <w:rsid w:val="00E56F61"/>
    <w:rsid w:val="00E56F9D"/>
    <w:rsid w:val="00E56FA5"/>
    <w:rsid w:val="00E56FF8"/>
    <w:rsid w:val="00E5724E"/>
    <w:rsid w:val="00E57290"/>
    <w:rsid w:val="00E57322"/>
    <w:rsid w:val="00E5738B"/>
    <w:rsid w:val="00E57392"/>
    <w:rsid w:val="00E5739B"/>
    <w:rsid w:val="00E573AB"/>
    <w:rsid w:val="00E573DE"/>
    <w:rsid w:val="00E575B5"/>
    <w:rsid w:val="00E5761E"/>
    <w:rsid w:val="00E5766B"/>
    <w:rsid w:val="00E5768B"/>
    <w:rsid w:val="00E57691"/>
    <w:rsid w:val="00E57739"/>
    <w:rsid w:val="00E57785"/>
    <w:rsid w:val="00E5784D"/>
    <w:rsid w:val="00E578B2"/>
    <w:rsid w:val="00E578F7"/>
    <w:rsid w:val="00E57A22"/>
    <w:rsid w:val="00E57BF7"/>
    <w:rsid w:val="00E57C44"/>
    <w:rsid w:val="00E57D1E"/>
    <w:rsid w:val="00E57DB5"/>
    <w:rsid w:val="00E57DF6"/>
    <w:rsid w:val="00E57E0C"/>
    <w:rsid w:val="00E57EAC"/>
    <w:rsid w:val="00E57EF3"/>
    <w:rsid w:val="00E57EF4"/>
    <w:rsid w:val="00E57F28"/>
    <w:rsid w:val="00E57F2A"/>
    <w:rsid w:val="00E57F56"/>
    <w:rsid w:val="00E57F5E"/>
    <w:rsid w:val="00E57F8A"/>
    <w:rsid w:val="00E60059"/>
    <w:rsid w:val="00E60135"/>
    <w:rsid w:val="00E6013D"/>
    <w:rsid w:val="00E602CE"/>
    <w:rsid w:val="00E60311"/>
    <w:rsid w:val="00E60339"/>
    <w:rsid w:val="00E603D2"/>
    <w:rsid w:val="00E60452"/>
    <w:rsid w:val="00E605E7"/>
    <w:rsid w:val="00E606C4"/>
    <w:rsid w:val="00E606E5"/>
    <w:rsid w:val="00E606FE"/>
    <w:rsid w:val="00E6070B"/>
    <w:rsid w:val="00E607D3"/>
    <w:rsid w:val="00E60813"/>
    <w:rsid w:val="00E60852"/>
    <w:rsid w:val="00E608DD"/>
    <w:rsid w:val="00E60AD4"/>
    <w:rsid w:val="00E60AD8"/>
    <w:rsid w:val="00E60B2B"/>
    <w:rsid w:val="00E60B64"/>
    <w:rsid w:val="00E60B97"/>
    <w:rsid w:val="00E60BE7"/>
    <w:rsid w:val="00E60DE6"/>
    <w:rsid w:val="00E60E63"/>
    <w:rsid w:val="00E60E79"/>
    <w:rsid w:val="00E60EE9"/>
    <w:rsid w:val="00E60FDF"/>
    <w:rsid w:val="00E61086"/>
    <w:rsid w:val="00E610D0"/>
    <w:rsid w:val="00E61144"/>
    <w:rsid w:val="00E6127C"/>
    <w:rsid w:val="00E6133B"/>
    <w:rsid w:val="00E615B5"/>
    <w:rsid w:val="00E615DA"/>
    <w:rsid w:val="00E615F5"/>
    <w:rsid w:val="00E615FB"/>
    <w:rsid w:val="00E61651"/>
    <w:rsid w:val="00E616B6"/>
    <w:rsid w:val="00E616C3"/>
    <w:rsid w:val="00E616D2"/>
    <w:rsid w:val="00E616EF"/>
    <w:rsid w:val="00E616F5"/>
    <w:rsid w:val="00E61858"/>
    <w:rsid w:val="00E61889"/>
    <w:rsid w:val="00E618CB"/>
    <w:rsid w:val="00E61942"/>
    <w:rsid w:val="00E61977"/>
    <w:rsid w:val="00E61A27"/>
    <w:rsid w:val="00E61A95"/>
    <w:rsid w:val="00E61B2C"/>
    <w:rsid w:val="00E61B47"/>
    <w:rsid w:val="00E61B51"/>
    <w:rsid w:val="00E61BA2"/>
    <w:rsid w:val="00E61BE8"/>
    <w:rsid w:val="00E61CD5"/>
    <w:rsid w:val="00E61D32"/>
    <w:rsid w:val="00E61D52"/>
    <w:rsid w:val="00E61DB3"/>
    <w:rsid w:val="00E61DD3"/>
    <w:rsid w:val="00E61E01"/>
    <w:rsid w:val="00E61EC3"/>
    <w:rsid w:val="00E6209F"/>
    <w:rsid w:val="00E620A2"/>
    <w:rsid w:val="00E62103"/>
    <w:rsid w:val="00E62115"/>
    <w:rsid w:val="00E62239"/>
    <w:rsid w:val="00E6225B"/>
    <w:rsid w:val="00E622F8"/>
    <w:rsid w:val="00E6230C"/>
    <w:rsid w:val="00E6231C"/>
    <w:rsid w:val="00E6236C"/>
    <w:rsid w:val="00E62463"/>
    <w:rsid w:val="00E624CD"/>
    <w:rsid w:val="00E624EB"/>
    <w:rsid w:val="00E62637"/>
    <w:rsid w:val="00E62650"/>
    <w:rsid w:val="00E626A8"/>
    <w:rsid w:val="00E62709"/>
    <w:rsid w:val="00E6270B"/>
    <w:rsid w:val="00E627ED"/>
    <w:rsid w:val="00E627F7"/>
    <w:rsid w:val="00E62802"/>
    <w:rsid w:val="00E62832"/>
    <w:rsid w:val="00E62944"/>
    <w:rsid w:val="00E62A7E"/>
    <w:rsid w:val="00E62AE3"/>
    <w:rsid w:val="00E62AF1"/>
    <w:rsid w:val="00E62B1E"/>
    <w:rsid w:val="00E62B95"/>
    <w:rsid w:val="00E62BA0"/>
    <w:rsid w:val="00E62D35"/>
    <w:rsid w:val="00E62D3B"/>
    <w:rsid w:val="00E62D75"/>
    <w:rsid w:val="00E62DAA"/>
    <w:rsid w:val="00E62DC5"/>
    <w:rsid w:val="00E62DDE"/>
    <w:rsid w:val="00E62F55"/>
    <w:rsid w:val="00E62F69"/>
    <w:rsid w:val="00E62FD3"/>
    <w:rsid w:val="00E6303D"/>
    <w:rsid w:val="00E63104"/>
    <w:rsid w:val="00E6319E"/>
    <w:rsid w:val="00E632CD"/>
    <w:rsid w:val="00E63338"/>
    <w:rsid w:val="00E63360"/>
    <w:rsid w:val="00E63368"/>
    <w:rsid w:val="00E63406"/>
    <w:rsid w:val="00E63422"/>
    <w:rsid w:val="00E6345D"/>
    <w:rsid w:val="00E6347C"/>
    <w:rsid w:val="00E6348E"/>
    <w:rsid w:val="00E63507"/>
    <w:rsid w:val="00E6353A"/>
    <w:rsid w:val="00E63579"/>
    <w:rsid w:val="00E636B1"/>
    <w:rsid w:val="00E6373E"/>
    <w:rsid w:val="00E63741"/>
    <w:rsid w:val="00E63A26"/>
    <w:rsid w:val="00E63AF2"/>
    <w:rsid w:val="00E63C2C"/>
    <w:rsid w:val="00E63C3E"/>
    <w:rsid w:val="00E63C46"/>
    <w:rsid w:val="00E63C67"/>
    <w:rsid w:val="00E63D64"/>
    <w:rsid w:val="00E63D8E"/>
    <w:rsid w:val="00E63E22"/>
    <w:rsid w:val="00E63E97"/>
    <w:rsid w:val="00E63EFE"/>
    <w:rsid w:val="00E63F14"/>
    <w:rsid w:val="00E64137"/>
    <w:rsid w:val="00E641C1"/>
    <w:rsid w:val="00E64374"/>
    <w:rsid w:val="00E643C6"/>
    <w:rsid w:val="00E64459"/>
    <w:rsid w:val="00E64473"/>
    <w:rsid w:val="00E644E2"/>
    <w:rsid w:val="00E6457B"/>
    <w:rsid w:val="00E645C8"/>
    <w:rsid w:val="00E645EB"/>
    <w:rsid w:val="00E64697"/>
    <w:rsid w:val="00E646DB"/>
    <w:rsid w:val="00E64784"/>
    <w:rsid w:val="00E64795"/>
    <w:rsid w:val="00E647CC"/>
    <w:rsid w:val="00E647DB"/>
    <w:rsid w:val="00E6480B"/>
    <w:rsid w:val="00E6487A"/>
    <w:rsid w:val="00E648D7"/>
    <w:rsid w:val="00E64922"/>
    <w:rsid w:val="00E64A0D"/>
    <w:rsid w:val="00E64A7C"/>
    <w:rsid w:val="00E64AC3"/>
    <w:rsid w:val="00E64B0E"/>
    <w:rsid w:val="00E64B89"/>
    <w:rsid w:val="00E64BB5"/>
    <w:rsid w:val="00E64CB6"/>
    <w:rsid w:val="00E64DA2"/>
    <w:rsid w:val="00E64EF1"/>
    <w:rsid w:val="00E64FC9"/>
    <w:rsid w:val="00E65007"/>
    <w:rsid w:val="00E6501F"/>
    <w:rsid w:val="00E65049"/>
    <w:rsid w:val="00E65052"/>
    <w:rsid w:val="00E650BA"/>
    <w:rsid w:val="00E651F4"/>
    <w:rsid w:val="00E65220"/>
    <w:rsid w:val="00E653B5"/>
    <w:rsid w:val="00E65418"/>
    <w:rsid w:val="00E65446"/>
    <w:rsid w:val="00E654FF"/>
    <w:rsid w:val="00E6553C"/>
    <w:rsid w:val="00E6559F"/>
    <w:rsid w:val="00E655A6"/>
    <w:rsid w:val="00E65625"/>
    <w:rsid w:val="00E656D2"/>
    <w:rsid w:val="00E65741"/>
    <w:rsid w:val="00E65776"/>
    <w:rsid w:val="00E6577B"/>
    <w:rsid w:val="00E6583A"/>
    <w:rsid w:val="00E6587A"/>
    <w:rsid w:val="00E658AD"/>
    <w:rsid w:val="00E658B1"/>
    <w:rsid w:val="00E658D8"/>
    <w:rsid w:val="00E65933"/>
    <w:rsid w:val="00E65A0B"/>
    <w:rsid w:val="00E65A39"/>
    <w:rsid w:val="00E65A76"/>
    <w:rsid w:val="00E65A79"/>
    <w:rsid w:val="00E65AC4"/>
    <w:rsid w:val="00E65ADC"/>
    <w:rsid w:val="00E65B02"/>
    <w:rsid w:val="00E65B6B"/>
    <w:rsid w:val="00E65B7E"/>
    <w:rsid w:val="00E65BD6"/>
    <w:rsid w:val="00E65C05"/>
    <w:rsid w:val="00E65CBB"/>
    <w:rsid w:val="00E65CC2"/>
    <w:rsid w:val="00E65D03"/>
    <w:rsid w:val="00E65DC2"/>
    <w:rsid w:val="00E65E6E"/>
    <w:rsid w:val="00E65F3F"/>
    <w:rsid w:val="00E65F9C"/>
    <w:rsid w:val="00E6600B"/>
    <w:rsid w:val="00E66018"/>
    <w:rsid w:val="00E66023"/>
    <w:rsid w:val="00E66167"/>
    <w:rsid w:val="00E66181"/>
    <w:rsid w:val="00E66299"/>
    <w:rsid w:val="00E662CE"/>
    <w:rsid w:val="00E66362"/>
    <w:rsid w:val="00E66392"/>
    <w:rsid w:val="00E663CF"/>
    <w:rsid w:val="00E66697"/>
    <w:rsid w:val="00E666FB"/>
    <w:rsid w:val="00E66788"/>
    <w:rsid w:val="00E667EA"/>
    <w:rsid w:val="00E667F1"/>
    <w:rsid w:val="00E6681B"/>
    <w:rsid w:val="00E668AA"/>
    <w:rsid w:val="00E668C7"/>
    <w:rsid w:val="00E668F2"/>
    <w:rsid w:val="00E6690E"/>
    <w:rsid w:val="00E66A14"/>
    <w:rsid w:val="00E66A52"/>
    <w:rsid w:val="00E66A86"/>
    <w:rsid w:val="00E66B09"/>
    <w:rsid w:val="00E66C09"/>
    <w:rsid w:val="00E66C25"/>
    <w:rsid w:val="00E66C3A"/>
    <w:rsid w:val="00E66C68"/>
    <w:rsid w:val="00E66D38"/>
    <w:rsid w:val="00E66DA2"/>
    <w:rsid w:val="00E66DCE"/>
    <w:rsid w:val="00E66E4F"/>
    <w:rsid w:val="00E66E52"/>
    <w:rsid w:val="00E66EB1"/>
    <w:rsid w:val="00E66F2B"/>
    <w:rsid w:val="00E66F6F"/>
    <w:rsid w:val="00E66FD8"/>
    <w:rsid w:val="00E67030"/>
    <w:rsid w:val="00E671A5"/>
    <w:rsid w:val="00E67205"/>
    <w:rsid w:val="00E6721D"/>
    <w:rsid w:val="00E6722B"/>
    <w:rsid w:val="00E6730D"/>
    <w:rsid w:val="00E67337"/>
    <w:rsid w:val="00E6734D"/>
    <w:rsid w:val="00E67352"/>
    <w:rsid w:val="00E67424"/>
    <w:rsid w:val="00E674FF"/>
    <w:rsid w:val="00E67595"/>
    <w:rsid w:val="00E6759C"/>
    <w:rsid w:val="00E675BF"/>
    <w:rsid w:val="00E675F5"/>
    <w:rsid w:val="00E67630"/>
    <w:rsid w:val="00E6769A"/>
    <w:rsid w:val="00E67701"/>
    <w:rsid w:val="00E6777A"/>
    <w:rsid w:val="00E677BF"/>
    <w:rsid w:val="00E67810"/>
    <w:rsid w:val="00E67847"/>
    <w:rsid w:val="00E678F3"/>
    <w:rsid w:val="00E6793D"/>
    <w:rsid w:val="00E6793F"/>
    <w:rsid w:val="00E6795A"/>
    <w:rsid w:val="00E67A0F"/>
    <w:rsid w:val="00E67A16"/>
    <w:rsid w:val="00E67BC9"/>
    <w:rsid w:val="00E67C05"/>
    <w:rsid w:val="00E67CD2"/>
    <w:rsid w:val="00E67CE0"/>
    <w:rsid w:val="00E67E50"/>
    <w:rsid w:val="00E67E94"/>
    <w:rsid w:val="00E67F17"/>
    <w:rsid w:val="00E67F2E"/>
    <w:rsid w:val="00E67F34"/>
    <w:rsid w:val="00E67FA6"/>
    <w:rsid w:val="00E70039"/>
    <w:rsid w:val="00E7004B"/>
    <w:rsid w:val="00E70073"/>
    <w:rsid w:val="00E7018A"/>
    <w:rsid w:val="00E70267"/>
    <w:rsid w:val="00E702D3"/>
    <w:rsid w:val="00E70307"/>
    <w:rsid w:val="00E70371"/>
    <w:rsid w:val="00E70373"/>
    <w:rsid w:val="00E7037D"/>
    <w:rsid w:val="00E703B7"/>
    <w:rsid w:val="00E70460"/>
    <w:rsid w:val="00E704B2"/>
    <w:rsid w:val="00E704E1"/>
    <w:rsid w:val="00E705FC"/>
    <w:rsid w:val="00E70670"/>
    <w:rsid w:val="00E706D4"/>
    <w:rsid w:val="00E7084F"/>
    <w:rsid w:val="00E70885"/>
    <w:rsid w:val="00E70888"/>
    <w:rsid w:val="00E708C3"/>
    <w:rsid w:val="00E708F9"/>
    <w:rsid w:val="00E7092F"/>
    <w:rsid w:val="00E70AC8"/>
    <w:rsid w:val="00E70AC9"/>
    <w:rsid w:val="00E70B2B"/>
    <w:rsid w:val="00E70B5C"/>
    <w:rsid w:val="00E70BCB"/>
    <w:rsid w:val="00E70BFF"/>
    <w:rsid w:val="00E70C4D"/>
    <w:rsid w:val="00E70CAD"/>
    <w:rsid w:val="00E70CCB"/>
    <w:rsid w:val="00E70D02"/>
    <w:rsid w:val="00E70F48"/>
    <w:rsid w:val="00E70F4C"/>
    <w:rsid w:val="00E70F4F"/>
    <w:rsid w:val="00E70F55"/>
    <w:rsid w:val="00E70F94"/>
    <w:rsid w:val="00E71085"/>
    <w:rsid w:val="00E71205"/>
    <w:rsid w:val="00E7127C"/>
    <w:rsid w:val="00E712CF"/>
    <w:rsid w:val="00E71330"/>
    <w:rsid w:val="00E713CB"/>
    <w:rsid w:val="00E71429"/>
    <w:rsid w:val="00E71434"/>
    <w:rsid w:val="00E71491"/>
    <w:rsid w:val="00E7149E"/>
    <w:rsid w:val="00E71595"/>
    <w:rsid w:val="00E71598"/>
    <w:rsid w:val="00E71602"/>
    <w:rsid w:val="00E7162D"/>
    <w:rsid w:val="00E71663"/>
    <w:rsid w:val="00E71718"/>
    <w:rsid w:val="00E717C6"/>
    <w:rsid w:val="00E717D0"/>
    <w:rsid w:val="00E7189B"/>
    <w:rsid w:val="00E71915"/>
    <w:rsid w:val="00E71921"/>
    <w:rsid w:val="00E7198D"/>
    <w:rsid w:val="00E71997"/>
    <w:rsid w:val="00E719E1"/>
    <w:rsid w:val="00E71A10"/>
    <w:rsid w:val="00E71B2C"/>
    <w:rsid w:val="00E71BC5"/>
    <w:rsid w:val="00E71C3B"/>
    <w:rsid w:val="00E71D57"/>
    <w:rsid w:val="00E71D8C"/>
    <w:rsid w:val="00E71DBF"/>
    <w:rsid w:val="00E71DC4"/>
    <w:rsid w:val="00E71E0A"/>
    <w:rsid w:val="00E71E56"/>
    <w:rsid w:val="00E71F51"/>
    <w:rsid w:val="00E71F64"/>
    <w:rsid w:val="00E71F92"/>
    <w:rsid w:val="00E72162"/>
    <w:rsid w:val="00E7219A"/>
    <w:rsid w:val="00E72202"/>
    <w:rsid w:val="00E72357"/>
    <w:rsid w:val="00E72426"/>
    <w:rsid w:val="00E72453"/>
    <w:rsid w:val="00E724B3"/>
    <w:rsid w:val="00E72528"/>
    <w:rsid w:val="00E726C0"/>
    <w:rsid w:val="00E726CF"/>
    <w:rsid w:val="00E726EC"/>
    <w:rsid w:val="00E72743"/>
    <w:rsid w:val="00E7276B"/>
    <w:rsid w:val="00E7278F"/>
    <w:rsid w:val="00E727B4"/>
    <w:rsid w:val="00E727DF"/>
    <w:rsid w:val="00E72865"/>
    <w:rsid w:val="00E728FF"/>
    <w:rsid w:val="00E7290D"/>
    <w:rsid w:val="00E72914"/>
    <w:rsid w:val="00E7291B"/>
    <w:rsid w:val="00E72988"/>
    <w:rsid w:val="00E72A8C"/>
    <w:rsid w:val="00E72AC6"/>
    <w:rsid w:val="00E72C06"/>
    <w:rsid w:val="00E72C28"/>
    <w:rsid w:val="00E72D44"/>
    <w:rsid w:val="00E72D7C"/>
    <w:rsid w:val="00E72D87"/>
    <w:rsid w:val="00E72DE1"/>
    <w:rsid w:val="00E72DF8"/>
    <w:rsid w:val="00E72E6F"/>
    <w:rsid w:val="00E72F25"/>
    <w:rsid w:val="00E72F2E"/>
    <w:rsid w:val="00E730D7"/>
    <w:rsid w:val="00E731B3"/>
    <w:rsid w:val="00E731E4"/>
    <w:rsid w:val="00E7322D"/>
    <w:rsid w:val="00E732F0"/>
    <w:rsid w:val="00E73331"/>
    <w:rsid w:val="00E73389"/>
    <w:rsid w:val="00E733BF"/>
    <w:rsid w:val="00E733D6"/>
    <w:rsid w:val="00E7340E"/>
    <w:rsid w:val="00E7346F"/>
    <w:rsid w:val="00E73532"/>
    <w:rsid w:val="00E7360E"/>
    <w:rsid w:val="00E73657"/>
    <w:rsid w:val="00E736BE"/>
    <w:rsid w:val="00E736E8"/>
    <w:rsid w:val="00E73724"/>
    <w:rsid w:val="00E73726"/>
    <w:rsid w:val="00E73729"/>
    <w:rsid w:val="00E737D5"/>
    <w:rsid w:val="00E737D9"/>
    <w:rsid w:val="00E7387A"/>
    <w:rsid w:val="00E7391F"/>
    <w:rsid w:val="00E73973"/>
    <w:rsid w:val="00E73A7E"/>
    <w:rsid w:val="00E73A8C"/>
    <w:rsid w:val="00E73AEF"/>
    <w:rsid w:val="00E73B13"/>
    <w:rsid w:val="00E73B67"/>
    <w:rsid w:val="00E73BC0"/>
    <w:rsid w:val="00E73BDA"/>
    <w:rsid w:val="00E73BF2"/>
    <w:rsid w:val="00E73C00"/>
    <w:rsid w:val="00E73C1D"/>
    <w:rsid w:val="00E73CE9"/>
    <w:rsid w:val="00E73CF6"/>
    <w:rsid w:val="00E73D2E"/>
    <w:rsid w:val="00E73DC5"/>
    <w:rsid w:val="00E73F08"/>
    <w:rsid w:val="00E73F44"/>
    <w:rsid w:val="00E73F62"/>
    <w:rsid w:val="00E73F92"/>
    <w:rsid w:val="00E73FC7"/>
    <w:rsid w:val="00E7416D"/>
    <w:rsid w:val="00E741BB"/>
    <w:rsid w:val="00E741CD"/>
    <w:rsid w:val="00E74272"/>
    <w:rsid w:val="00E74298"/>
    <w:rsid w:val="00E74315"/>
    <w:rsid w:val="00E74376"/>
    <w:rsid w:val="00E743D3"/>
    <w:rsid w:val="00E743E0"/>
    <w:rsid w:val="00E74445"/>
    <w:rsid w:val="00E74474"/>
    <w:rsid w:val="00E74494"/>
    <w:rsid w:val="00E744A2"/>
    <w:rsid w:val="00E744E0"/>
    <w:rsid w:val="00E7453E"/>
    <w:rsid w:val="00E74568"/>
    <w:rsid w:val="00E745CA"/>
    <w:rsid w:val="00E745DE"/>
    <w:rsid w:val="00E74639"/>
    <w:rsid w:val="00E7473F"/>
    <w:rsid w:val="00E74749"/>
    <w:rsid w:val="00E74824"/>
    <w:rsid w:val="00E7486F"/>
    <w:rsid w:val="00E7487F"/>
    <w:rsid w:val="00E748B2"/>
    <w:rsid w:val="00E748C4"/>
    <w:rsid w:val="00E748CE"/>
    <w:rsid w:val="00E748E4"/>
    <w:rsid w:val="00E74964"/>
    <w:rsid w:val="00E74988"/>
    <w:rsid w:val="00E749AD"/>
    <w:rsid w:val="00E74A11"/>
    <w:rsid w:val="00E74B3F"/>
    <w:rsid w:val="00E74B69"/>
    <w:rsid w:val="00E74B6B"/>
    <w:rsid w:val="00E74C83"/>
    <w:rsid w:val="00E74C86"/>
    <w:rsid w:val="00E74C91"/>
    <w:rsid w:val="00E74C97"/>
    <w:rsid w:val="00E74C99"/>
    <w:rsid w:val="00E74CC5"/>
    <w:rsid w:val="00E74CD0"/>
    <w:rsid w:val="00E74E23"/>
    <w:rsid w:val="00E74EA0"/>
    <w:rsid w:val="00E74EAB"/>
    <w:rsid w:val="00E74F4E"/>
    <w:rsid w:val="00E74F68"/>
    <w:rsid w:val="00E74F6A"/>
    <w:rsid w:val="00E74FAE"/>
    <w:rsid w:val="00E7502C"/>
    <w:rsid w:val="00E75077"/>
    <w:rsid w:val="00E750B9"/>
    <w:rsid w:val="00E7519A"/>
    <w:rsid w:val="00E751AB"/>
    <w:rsid w:val="00E7531C"/>
    <w:rsid w:val="00E75322"/>
    <w:rsid w:val="00E7538A"/>
    <w:rsid w:val="00E75394"/>
    <w:rsid w:val="00E75409"/>
    <w:rsid w:val="00E7540B"/>
    <w:rsid w:val="00E7541F"/>
    <w:rsid w:val="00E7544E"/>
    <w:rsid w:val="00E75467"/>
    <w:rsid w:val="00E75487"/>
    <w:rsid w:val="00E754FD"/>
    <w:rsid w:val="00E7553A"/>
    <w:rsid w:val="00E75576"/>
    <w:rsid w:val="00E755D2"/>
    <w:rsid w:val="00E756A1"/>
    <w:rsid w:val="00E756A5"/>
    <w:rsid w:val="00E756C1"/>
    <w:rsid w:val="00E7572A"/>
    <w:rsid w:val="00E75744"/>
    <w:rsid w:val="00E75835"/>
    <w:rsid w:val="00E75882"/>
    <w:rsid w:val="00E758AD"/>
    <w:rsid w:val="00E7593A"/>
    <w:rsid w:val="00E75950"/>
    <w:rsid w:val="00E75A39"/>
    <w:rsid w:val="00E75A46"/>
    <w:rsid w:val="00E75A78"/>
    <w:rsid w:val="00E75A96"/>
    <w:rsid w:val="00E75AF7"/>
    <w:rsid w:val="00E75B57"/>
    <w:rsid w:val="00E75B83"/>
    <w:rsid w:val="00E75BC4"/>
    <w:rsid w:val="00E75BD2"/>
    <w:rsid w:val="00E75BD9"/>
    <w:rsid w:val="00E75C84"/>
    <w:rsid w:val="00E75CA4"/>
    <w:rsid w:val="00E75CCD"/>
    <w:rsid w:val="00E75D1A"/>
    <w:rsid w:val="00E75DAC"/>
    <w:rsid w:val="00E75DEA"/>
    <w:rsid w:val="00E75E21"/>
    <w:rsid w:val="00E75E7F"/>
    <w:rsid w:val="00E75E8D"/>
    <w:rsid w:val="00E75F20"/>
    <w:rsid w:val="00E75F32"/>
    <w:rsid w:val="00E75F39"/>
    <w:rsid w:val="00E75F42"/>
    <w:rsid w:val="00E75FE8"/>
    <w:rsid w:val="00E76019"/>
    <w:rsid w:val="00E760C0"/>
    <w:rsid w:val="00E761E8"/>
    <w:rsid w:val="00E76248"/>
    <w:rsid w:val="00E762D9"/>
    <w:rsid w:val="00E76408"/>
    <w:rsid w:val="00E76455"/>
    <w:rsid w:val="00E765BF"/>
    <w:rsid w:val="00E765E4"/>
    <w:rsid w:val="00E76691"/>
    <w:rsid w:val="00E766BF"/>
    <w:rsid w:val="00E76768"/>
    <w:rsid w:val="00E76778"/>
    <w:rsid w:val="00E767C5"/>
    <w:rsid w:val="00E76867"/>
    <w:rsid w:val="00E76943"/>
    <w:rsid w:val="00E769CE"/>
    <w:rsid w:val="00E769FF"/>
    <w:rsid w:val="00E76ACE"/>
    <w:rsid w:val="00E76B17"/>
    <w:rsid w:val="00E76B1F"/>
    <w:rsid w:val="00E76B22"/>
    <w:rsid w:val="00E76B4F"/>
    <w:rsid w:val="00E76BF2"/>
    <w:rsid w:val="00E76C7A"/>
    <w:rsid w:val="00E76CAF"/>
    <w:rsid w:val="00E76CD7"/>
    <w:rsid w:val="00E76D2C"/>
    <w:rsid w:val="00E76D52"/>
    <w:rsid w:val="00E76DF0"/>
    <w:rsid w:val="00E76EA4"/>
    <w:rsid w:val="00E76F3F"/>
    <w:rsid w:val="00E76F9D"/>
    <w:rsid w:val="00E76FC6"/>
    <w:rsid w:val="00E76FE2"/>
    <w:rsid w:val="00E7700C"/>
    <w:rsid w:val="00E77112"/>
    <w:rsid w:val="00E7715E"/>
    <w:rsid w:val="00E7717E"/>
    <w:rsid w:val="00E77180"/>
    <w:rsid w:val="00E77192"/>
    <w:rsid w:val="00E771C9"/>
    <w:rsid w:val="00E7724E"/>
    <w:rsid w:val="00E7729A"/>
    <w:rsid w:val="00E772C4"/>
    <w:rsid w:val="00E772FF"/>
    <w:rsid w:val="00E77324"/>
    <w:rsid w:val="00E77374"/>
    <w:rsid w:val="00E773E2"/>
    <w:rsid w:val="00E77462"/>
    <w:rsid w:val="00E775B7"/>
    <w:rsid w:val="00E775E7"/>
    <w:rsid w:val="00E775EB"/>
    <w:rsid w:val="00E7760F"/>
    <w:rsid w:val="00E77633"/>
    <w:rsid w:val="00E7766A"/>
    <w:rsid w:val="00E776E2"/>
    <w:rsid w:val="00E777D9"/>
    <w:rsid w:val="00E77804"/>
    <w:rsid w:val="00E77B0B"/>
    <w:rsid w:val="00E77B9B"/>
    <w:rsid w:val="00E77BF5"/>
    <w:rsid w:val="00E77C9C"/>
    <w:rsid w:val="00E77CB6"/>
    <w:rsid w:val="00E77D63"/>
    <w:rsid w:val="00E77E42"/>
    <w:rsid w:val="00E77E99"/>
    <w:rsid w:val="00E77F49"/>
    <w:rsid w:val="00E80046"/>
    <w:rsid w:val="00E800C2"/>
    <w:rsid w:val="00E801F1"/>
    <w:rsid w:val="00E80259"/>
    <w:rsid w:val="00E8032B"/>
    <w:rsid w:val="00E803E0"/>
    <w:rsid w:val="00E80440"/>
    <w:rsid w:val="00E80530"/>
    <w:rsid w:val="00E806DC"/>
    <w:rsid w:val="00E80734"/>
    <w:rsid w:val="00E808A4"/>
    <w:rsid w:val="00E809FE"/>
    <w:rsid w:val="00E80AB4"/>
    <w:rsid w:val="00E80AD1"/>
    <w:rsid w:val="00E80AF6"/>
    <w:rsid w:val="00E80B1B"/>
    <w:rsid w:val="00E80B34"/>
    <w:rsid w:val="00E80BE1"/>
    <w:rsid w:val="00E80BF8"/>
    <w:rsid w:val="00E80C56"/>
    <w:rsid w:val="00E80C68"/>
    <w:rsid w:val="00E80CC6"/>
    <w:rsid w:val="00E80D02"/>
    <w:rsid w:val="00E80D11"/>
    <w:rsid w:val="00E80DB4"/>
    <w:rsid w:val="00E80DF5"/>
    <w:rsid w:val="00E80E11"/>
    <w:rsid w:val="00E80E99"/>
    <w:rsid w:val="00E80EA5"/>
    <w:rsid w:val="00E80F77"/>
    <w:rsid w:val="00E80FB6"/>
    <w:rsid w:val="00E81028"/>
    <w:rsid w:val="00E8102D"/>
    <w:rsid w:val="00E8115E"/>
    <w:rsid w:val="00E811F3"/>
    <w:rsid w:val="00E81233"/>
    <w:rsid w:val="00E81286"/>
    <w:rsid w:val="00E813E8"/>
    <w:rsid w:val="00E81484"/>
    <w:rsid w:val="00E81495"/>
    <w:rsid w:val="00E8158E"/>
    <w:rsid w:val="00E8159B"/>
    <w:rsid w:val="00E815F6"/>
    <w:rsid w:val="00E8165A"/>
    <w:rsid w:val="00E8165E"/>
    <w:rsid w:val="00E81695"/>
    <w:rsid w:val="00E816B3"/>
    <w:rsid w:val="00E81817"/>
    <w:rsid w:val="00E8186B"/>
    <w:rsid w:val="00E818B0"/>
    <w:rsid w:val="00E818BF"/>
    <w:rsid w:val="00E81933"/>
    <w:rsid w:val="00E819DE"/>
    <w:rsid w:val="00E81A62"/>
    <w:rsid w:val="00E81B0A"/>
    <w:rsid w:val="00E81B28"/>
    <w:rsid w:val="00E81B5C"/>
    <w:rsid w:val="00E81BAE"/>
    <w:rsid w:val="00E81C72"/>
    <w:rsid w:val="00E81CBB"/>
    <w:rsid w:val="00E81D6A"/>
    <w:rsid w:val="00E81D88"/>
    <w:rsid w:val="00E81DDC"/>
    <w:rsid w:val="00E81DE1"/>
    <w:rsid w:val="00E81E52"/>
    <w:rsid w:val="00E81ED1"/>
    <w:rsid w:val="00E81F41"/>
    <w:rsid w:val="00E81FCC"/>
    <w:rsid w:val="00E81FF1"/>
    <w:rsid w:val="00E82018"/>
    <w:rsid w:val="00E82051"/>
    <w:rsid w:val="00E820B5"/>
    <w:rsid w:val="00E820BA"/>
    <w:rsid w:val="00E820D7"/>
    <w:rsid w:val="00E82235"/>
    <w:rsid w:val="00E82286"/>
    <w:rsid w:val="00E82324"/>
    <w:rsid w:val="00E823AE"/>
    <w:rsid w:val="00E82411"/>
    <w:rsid w:val="00E8256C"/>
    <w:rsid w:val="00E825FC"/>
    <w:rsid w:val="00E82689"/>
    <w:rsid w:val="00E8268D"/>
    <w:rsid w:val="00E82699"/>
    <w:rsid w:val="00E826FF"/>
    <w:rsid w:val="00E82751"/>
    <w:rsid w:val="00E827CC"/>
    <w:rsid w:val="00E827D4"/>
    <w:rsid w:val="00E8285B"/>
    <w:rsid w:val="00E828F7"/>
    <w:rsid w:val="00E82953"/>
    <w:rsid w:val="00E82A2C"/>
    <w:rsid w:val="00E82A4E"/>
    <w:rsid w:val="00E82A5C"/>
    <w:rsid w:val="00E82AC1"/>
    <w:rsid w:val="00E82AFE"/>
    <w:rsid w:val="00E82BDB"/>
    <w:rsid w:val="00E82D58"/>
    <w:rsid w:val="00E82D60"/>
    <w:rsid w:val="00E82DBF"/>
    <w:rsid w:val="00E82DC1"/>
    <w:rsid w:val="00E82E05"/>
    <w:rsid w:val="00E82E31"/>
    <w:rsid w:val="00E82E84"/>
    <w:rsid w:val="00E82E8F"/>
    <w:rsid w:val="00E82EDD"/>
    <w:rsid w:val="00E82FBC"/>
    <w:rsid w:val="00E8301F"/>
    <w:rsid w:val="00E8303F"/>
    <w:rsid w:val="00E83113"/>
    <w:rsid w:val="00E8317C"/>
    <w:rsid w:val="00E831BD"/>
    <w:rsid w:val="00E83220"/>
    <w:rsid w:val="00E83227"/>
    <w:rsid w:val="00E8325B"/>
    <w:rsid w:val="00E832CF"/>
    <w:rsid w:val="00E83358"/>
    <w:rsid w:val="00E833CC"/>
    <w:rsid w:val="00E833D0"/>
    <w:rsid w:val="00E83438"/>
    <w:rsid w:val="00E8343A"/>
    <w:rsid w:val="00E834EF"/>
    <w:rsid w:val="00E83543"/>
    <w:rsid w:val="00E83568"/>
    <w:rsid w:val="00E83597"/>
    <w:rsid w:val="00E835A7"/>
    <w:rsid w:val="00E835C7"/>
    <w:rsid w:val="00E8363A"/>
    <w:rsid w:val="00E83724"/>
    <w:rsid w:val="00E83757"/>
    <w:rsid w:val="00E83789"/>
    <w:rsid w:val="00E837E0"/>
    <w:rsid w:val="00E837F2"/>
    <w:rsid w:val="00E83850"/>
    <w:rsid w:val="00E838A3"/>
    <w:rsid w:val="00E83929"/>
    <w:rsid w:val="00E839E9"/>
    <w:rsid w:val="00E83AEF"/>
    <w:rsid w:val="00E83BB1"/>
    <w:rsid w:val="00E83BEA"/>
    <w:rsid w:val="00E83BF5"/>
    <w:rsid w:val="00E83C98"/>
    <w:rsid w:val="00E83D01"/>
    <w:rsid w:val="00E83DAD"/>
    <w:rsid w:val="00E83EC9"/>
    <w:rsid w:val="00E83F14"/>
    <w:rsid w:val="00E83F78"/>
    <w:rsid w:val="00E83FC5"/>
    <w:rsid w:val="00E83FD4"/>
    <w:rsid w:val="00E84075"/>
    <w:rsid w:val="00E84097"/>
    <w:rsid w:val="00E84192"/>
    <w:rsid w:val="00E84272"/>
    <w:rsid w:val="00E8431C"/>
    <w:rsid w:val="00E84357"/>
    <w:rsid w:val="00E8436E"/>
    <w:rsid w:val="00E84370"/>
    <w:rsid w:val="00E84464"/>
    <w:rsid w:val="00E84497"/>
    <w:rsid w:val="00E84562"/>
    <w:rsid w:val="00E84597"/>
    <w:rsid w:val="00E845DD"/>
    <w:rsid w:val="00E84677"/>
    <w:rsid w:val="00E846A6"/>
    <w:rsid w:val="00E846C9"/>
    <w:rsid w:val="00E846D1"/>
    <w:rsid w:val="00E84793"/>
    <w:rsid w:val="00E84823"/>
    <w:rsid w:val="00E848FE"/>
    <w:rsid w:val="00E84936"/>
    <w:rsid w:val="00E84A03"/>
    <w:rsid w:val="00E84A8A"/>
    <w:rsid w:val="00E84AE6"/>
    <w:rsid w:val="00E84AEE"/>
    <w:rsid w:val="00E84AFD"/>
    <w:rsid w:val="00E84B3F"/>
    <w:rsid w:val="00E84BAA"/>
    <w:rsid w:val="00E84BBC"/>
    <w:rsid w:val="00E84BE5"/>
    <w:rsid w:val="00E84CB1"/>
    <w:rsid w:val="00E84D3C"/>
    <w:rsid w:val="00E84D61"/>
    <w:rsid w:val="00E84D62"/>
    <w:rsid w:val="00E84D76"/>
    <w:rsid w:val="00E84DB2"/>
    <w:rsid w:val="00E84DB3"/>
    <w:rsid w:val="00E84E5B"/>
    <w:rsid w:val="00E84EF6"/>
    <w:rsid w:val="00E84F15"/>
    <w:rsid w:val="00E84F31"/>
    <w:rsid w:val="00E84FA2"/>
    <w:rsid w:val="00E84FB5"/>
    <w:rsid w:val="00E85008"/>
    <w:rsid w:val="00E850E5"/>
    <w:rsid w:val="00E85162"/>
    <w:rsid w:val="00E851A4"/>
    <w:rsid w:val="00E851C8"/>
    <w:rsid w:val="00E85236"/>
    <w:rsid w:val="00E85291"/>
    <w:rsid w:val="00E85348"/>
    <w:rsid w:val="00E85364"/>
    <w:rsid w:val="00E853B3"/>
    <w:rsid w:val="00E854B6"/>
    <w:rsid w:val="00E854BC"/>
    <w:rsid w:val="00E85574"/>
    <w:rsid w:val="00E8557C"/>
    <w:rsid w:val="00E8559A"/>
    <w:rsid w:val="00E855B9"/>
    <w:rsid w:val="00E855C2"/>
    <w:rsid w:val="00E856D1"/>
    <w:rsid w:val="00E856EE"/>
    <w:rsid w:val="00E856FA"/>
    <w:rsid w:val="00E85724"/>
    <w:rsid w:val="00E85790"/>
    <w:rsid w:val="00E857CD"/>
    <w:rsid w:val="00E85814"/>
    <w:rsid w:val="00E8589A"/>
    <w:rsid w:val="00E8592C"/>
    <w:rsid w:val="00E85A77"/>
    <w:rsid w:val="00E85A88"/>
    <w:rsid w:val="00E85B0D"/>
    <w:rsid w:val="00E85B52"/>
    <w:rsid w:val="00E85BA0"/>
    <w:rsid w:val="00E85C64"/>
    <w:rsid w:val="00E85C82"/>
    <w:rsid w:val="00E85C9D"/>
    <w:rsid w:val="00E85CB6"/>
    <w:rsid w:val="00E85D5A"/>
    <w:rsid w:val="00E85DDC"/>
    <w:rsid w:val="00E85DE9"/>
    <w:rsid w:val="00E85EC5"/>
    <w:rsid w:val="00E85EE0"/>
    <w:rsid w:val="00E86069"/>
    <w:rsid w:val="00E8608E"/>
    <w:rsid w:val="00E860E8"/>
    <w:rsid w:val="00E86103"/>
    <w:rsid w:val="00E861D1"/>
    <w:rsid w:val="00E86242"/>
    <w:rsid w:val="00E863E3"/>
    <w:rsid w:val="00E863FD"/>
    <w:rsid w:val="00E86431"/>
    <w:rsid w:val="00E86446"/>
    <w:rsid w:val="00E8650C"/>
    <w:rsid w:val="00E86575"/>
    <w:rsid w:val="00E865DD"/>
    <w:rsid w:val="00E86659"/>
    <w:rsid w:val="00E866B2"/>
    <w:rsid w:val="00E866BC"/>
    <w:rsid w:val="00E86701"/>
    <w:rsid w:val="00E86730"/>
    <w:rsid w:val="00E86772"/>
    <w:rsid w:val="00E86870"/>
    <w:rsid w:val="00E8687E"/>
    <w:rsid w:val="00E86889"/>
    <w:rsid w:val="00E868D2"/>
    <w:rsid w:val="00E8691F"/>
    <w:rsid w:val="00E8693C"/>
    <w:rsid w:val="00E869D0"/>
    <w:rsid w:val="00E86ADF"/>
    <w:rsid w:val="00E86B1E"/>
    <w:rsid w:val="00E86B7D"/>
    <w:rsid w:val="00E86BE3"/>
    <w:rsid w:val="00E86DB0"/>
    <w:rsid w:val="00E86DCE"/>
    <w:rsid w:val="00E86DEF"/>
    <w:rsid w:val="00E86EB9"/>
    <w:rsid w:val="00E86F1E"/>
    <w:rsid w:val="00E86F8B"/>
    <w:rsid w:val="00E87032"/>
    <w:rsid w:val="00E8704F"/>
    <w:rsid w:val="00E8705E"/>
    <w:rsid w:val="00E87078"/>
    <w:rsid w:val="00E871CA"/>
    <w:rsid w:val="00E872B5"/>
    <w:rsid w:val="00E873A0"/>
    <w:rsid w:val="00E87403"/>
    <w:rsid w:val="00E874A3"/>
    <w:rsid w:val="00E874BA"/>
    <w:rsid w:val="00E876B1"/>
    <w:rsid w:val="00E87739"/>
    <w:rsid w:val="00E87778"/>
    <w:rsid w:val="00E877AD"/>
    <w:rsid w:val="00E877FB"/>
    <w:rsid w:val="00E87887"/>
    <w:rsid w:val="00E87889"/>
    <w:rsid w:val="00E878CF"/>
    <w:rsid w:val="00E878DA"/>
    <w:rsid w:val="00E87968"/>
    <w:rsid w:val="00E87A8E"/>
    <w:rsid w:val="00E87AD1"/>
    <w:rsid w:val="00E87DA4"/>
    <w:rsid w:val="00E87EB4"/>
    <w:rsid w:val="00E87ED3"/>
    <w:rsid w:val="00E87EEC"/>
    <w:rsid w:val="00E87F22"/>
    <w:rsid w:val="00E87FB9"/>
    <w:rsid w:val="00E900A4"/>
    <w:rsid w:val="00E902AD"/>
    <w:rsid w:val="00E90356"/>
    <w:rsid w:val="00E9036D"/>
    <w:rsid w:val="00E903EB"/>
    <w:rsid w:val="00E90471"/>
    <w:rsid w:val="00E904C7"/>
    <w:rsid w:val="00E904F8"/>
    <w:rsid w:val="00E9067E"/>
    <w:rsid w:val="00E9069C"/>
    <w:rsid w:val="00E906EC"/>
    <w:rsid w:val="00E9083C"/>
    <w:rsid w:val="00E90862"/>
    <w:rsid w:val="00E908A7"/>
    <w:rsid w:val="00E909C7"/>
    <w:rsid w:val="00E90AA5"/>
    <w:rsid w:val="00E90AC5"/>
    <w:rsid w:val="00E90AD2"/>
    <w:rsid w:val="00E90AE5"/>
    <w:rsid w:val="00E90DA7"/>
    <w:rsid w:val="00E90E11"/>
    <w:rsid w:val="00E90E25"/>
    <w:rsid w:val="00E90E72"/>
    <w:rsid w:val="00E90E7C"/>
    <w:rsid w:val="00E90E81"/>
    <w:rsid w:val="00E90E8C"/>
    <w:rsid w:val="00E90E92"/>
    <w:rsid w:val="00E90E98"/>
    <w:rsid w:val="00E90EF0"/>
    <w:rsid w:val="00E90F35"/>
    <w:rsid w:val="00E90F8B"/>
    <w:rsid w:val="00E90FCA"/>
    <w:rsid w:val="00E91058"/>
    <w:rsid w:val="00E9106E"/>
    <w:rsid w:val="00E91165"/>
    <w:rsid w:val="00E91182"/>
    <w:rsid w:val="00E9121A"/>
    <w:rsid w:val="00E91260"/>
    <w:rsid w:val="00E91272"/>
    <w:rsid w:val="00E912C0"/>
    <w:rsid w:val="00E912FF"/>
    <w:rsid w:val="00E91324"/>
    <w:rsid w:val="00E913E6"/>
    <w:rsid w:val="00E913FF"/>
    <w:rsid w:val="00E91403"/>
    <w:rsid w:val="00E9142F"/>
    <w:rsid w:val="00E91474"/>
    <w:rsid w:val="00E914E8"/>
    <w:rsid w:val="00E9153E"/>
    <w:rsid w:val="00E915F5"/>
    <w:rsid w:val="00E91675"/>
    <w:rsid w:val="00E916F4"/>
    <w:rsid w:val="00E916FE"/>
    <w:rsid w:val="00E9170D"/>
    <w:rsid w:val="00E91741"/>
    <w:rsid w:val="00E91950"/>
    <w:rsid w:val="00E919C2"/>
    <w:rsid w:val="00E91A33"/>
    <w:rsid w:val="00E91AA9"/>
    <w:rsid w:val="00E91AF2"/>
    <w:rsid w:val="00E91B64"/>
    <w:rsid w:val="00E91C81"/>
    <w:rsid w:val="00E91C82"/>
    <w:rsid w:val="00E91CC9"/>
    <w:rsid w:val="00E91E7D"/>
    <w:rsid w:val="00E91F4D"/>
    <w:rsid w:val="00E920B6"/>
    <w:rsid w:val="00E9213D"/>
    <w:rsid w:val="00E9214B"/>
    <w:rsid w:val="00E9216D"/>
    <w:rsid w:val="00E9221D"/>
    <w:rsid w:val="00E92230"/>
    <w:rsid w:val="00E92286"/>
    <w:rsid w:val="00E9229A"/>
    <w:rsid w:val="00E922AE"/>
    <w:rsid w:val="00E923F7"/>
    <w:rsid w:val="00E924A8"/>
    <w:rsid w:val="00E92500"/>
    <w:rsid w:val="00E92606"/>
    <w:rsid w:val="00E92615"/>
    <w:rsid w:val="00E92685"/>
    <w:rsid w:val="00E92699"/>
    <w:rsid w:val="00E9275C"/>
    <w:rsid w:val="00E927A5"/>
    <w:rsid w:val="00E927B4"/>
    <w:rsid w:val="00E927EF"/>
    <w:rsid w:val="00E92830"/>
    <w:rsid w:val="00E928CF"/>
    <w:rsid w:val="00E9298A"/>
    <w:rsid w:val="00E92A5B"/>
    <w:rsid w:val="00E92A6C"/>
    <w:rsid w:val="00E92A85"/>
    <w:rsid w:val="00E92AD7"/>
    <w:rsid w:val="00E92B21"/>
    <w:rsid w:val="00E92C2F"/>
    <w:rsid w:val="00E92D2E"/>
    <w:rsid w:val="00E92D5D"/>
    <w:rsid w:val="00E92DBC"/>
    <w:rsid w:val="00E92DF9"/>
    <w:rsid w:val="00E92E59"/>
    <w:rsid w:val="00E92E70"/>
    <w:rsid w:val="00E92EF2"/>
    <w:rsid w:val="00E92F26"/>
    <w:rsid w:val="00E930F6"/>
    <w:rsid w:val="00E9311D"/>
    <w:rsid w:val="00E93194"/>
    <w:rsid w:val="00E931AB"/>
    <w:rsid w:val="00E9322C"/>
    <w:rsid w:val="00E93333"/>
    <w:rsid w:val="00E93341"/>
    <w:rsid w:val="00E9338B"/>
    <w:rsid w:val="00E93449"/>
    <w:rsid w:val="00E93459"/>
    <w:rsid w:val="00E934B7"/>
    <w:rsid w:val="00E934D9"/>
    <w:rsid w:val="00E9352C"/>
    <w:rsid w:val="00E935A4"/>
    <w:rsid w:val="00E935A5"/>
    <w:rsid w:val="00E935C9"/>
    <w:rsid w:val="00E936A8"/>
    <w:rsid w:val="00E93710"/>
    <w:rsid w:val="00E9378D"/>
    <w:rsid w:val="00E9379A"/>
    <w:rsid w:val="00E937F4"/>
    <w:rsid w:val="00E9399C"/>
    <w:rsid w:val="00E939CD"/>
    <w:rsid w:val="00E93BCD"/>
    <w:rsid w:val="00E93BF1"/>
    <w:rsid w:val="00E93C59"/>
    <w:rsid w:val="00E93C6F"/>
    <w:rsid w:val="00E93C97"/>
    <w:rsid w:val="00E93D64"/>
    <w:rsid w:val="00E93DD6"/>
    <w:rsid w:val="00E93DE8"/>
    <w:rsid w:val="00E93E3E"/>
    <w:rsid w:val="00E93E89"/>
    <w:rsid w:val="00E93EF8"/>
    <w:rsid w:val="00E93FAA"/>
    <w:rsid w:val="00E94097"/>
    <w:rsid w:val="00E940EB"/>
    <w:rsid w:val="00E94118"/>
    <w:rsid w:val="00E94148"/>
    <w:rsid w:val="00E9415A"/>
    <w:rsid w:val="00E9419F"/>
    <w:rsid w:val="00E94319"/>
    <w:rsid w:val="00E9439A"/>
    <w:rsid w:val="00E943BB"/>
    <w:rsid w:val="00E943F2"/>
    <w:rsid w:val="00E94483"/>
    <w:rsid w:val="00E94507"/>
    <w:rsid w:val="00E945A9"/>
    <w:rsid w:val="00E94701"/>
    <w:rsid w:val="00E94832"/>
    <w:rsid w:val="00E9499A"/>
    <w:rsid w:val="00E94A06"/>
    <w:rsid w:val="00E94A43"/>
    <w:rsid w:val="00E94A44"/>
    <w:rsid w:val="00E94B6E"/>
    <w:rsid w:val="00E94C5E"/>
    <w:rsid w:val="00E94D43"/>
    <w:rsid w:val="00E94DD1"/>
    <w:rsid w:val="00E94DDF"/>
    <w:rsid w:val="00E94DE4"/>
    <w:rsid w:val="00E94E31"/>
    <w:rsid w:val="00E94E38"/>
    <w:rsid w:val="00E94EC9"/>
    <w:rsid w:val="00E94ED1"/>
    <w:rsid w:val="00E94F14"/>
    <w:rsid w:val="00E94F2B"/>
    <w:rsid w:val="00E94F60"/>
    <w:rsid w:val="00E95010"/>
    <w:rsid w:val="00E95045"/>
    <w:rsid w:val="00E9508A"/>
    <w:rsid w:val="00E95144"/>
    <w:rsid w:val="00E9514D"/>
    <w:rsid w:val="00E951BA"/>
    <w:rsid w:val="00E9525E"/>
    <w:rsid w:val="00E95315"/>
    <w:rsid w:val="00E9536C"/>
    <w:rsid w:val="00E95373"/>
    <w:rsid w:val="00E953A4"/>
    <w:rsid w:val="00E953CC"/>
    <w:rsid w:val="00E953D1"/>
    <w:rsid w:val="00E954DC"/>
    <w:rsid w:val="00E95517"/>
    <w:rsid w:val="00E9556C"/>
    <w:rsid w:val="00E956CA"/>
    <w:rsid w:val="00E956DA"/>
    <w:rsid w:val="00E956E2"/>
    <w:rsid w:val="00E9572C"/>
    <w:rsid w:val="00E957FC"/>
    <w:rsid w:val="00E95838"/>
    <w:rsid w:val="00E958BA"/>
    <w:rsid w:val="00E958D6"/>
    <w:rsid w:val="00E958F4"/>
    <w:rsid w:val="00E95902"/>
    <w:rsid w:val="00E9595F"/>
    <w:rsid w:val="00E95974"/>
    <w:rsid w:val="00E95A19"/>
    <w:rsid w:val="00E95A25"/>
    <w:rsid w:val="00E95A74"/>
    <w:rsid w:val="00E95A7D"/>
    <w:rsid w:val="00E95A96"/>
    <w:rsid w:val="00E95AD1"/>
    <w:rsid w:val="00E95B05"/>
    <w:rsid w:val="00E95B0E"/>
    <w:rsid w:val="00E95B3B"/>
    <w:rsid w:val="00E95B81"/>
    <w:rsid w:val="00E95BB2"/>
    <w:rsid w:val="00E95BEE"/>
    <w:rsid w:val="00E95C14"/>
    <w:rsid w:val="00E95D3A"/>
    <w:rsid w:val="00E95D88"/>
    <w:rsid w:val="00E95DE0"/>
    <w:rsid w:val="00E95E41"/>
    <w:rsid w:val="00E95EAC"/>
    <w:rsid w:val="00E95EC6"/>
    <w:rsid w:val="00E95F1B"/>
    <w:rsid w:val="00E95F77"/>
    <w:rsid w:val="00E95FC1"/>
    <w:rsid w:val="00E95FFA"/>
    <w:rsid w:val="00E9603A"/>
    <w:rsid w:val="00E9604C"/>
    <w:rsid w:val="00E96176"/>
    <w:rsid w:val="00E9634B"/>
    <w:rsid w:val="00E9642B"/>
    <w:rsid w:val="00E96437"/>
    <w:rsid w:val="00E965EC"/>
    <w:rsid w:val="00E965FF"/>
    <w:rsid w:val="00E966BD"/>
    <w:rsid w:val="00E966C9"/>
    <w:rsid w:val="00E96728"/>
    <w:rsid w:val="00E9688C"/>
    <w:rsid w:val="00E968A4"/>
    <w:rsid w:val="00E968C2"/>
    <w:rsid w:val="00E969B3"/>
    <w:rsid w:val="00E96A56"/>
    <w:rsid w:val="00E96AC4"/>
    <w:rsid w:val="00E96BA9"/>
    <w:rsid w:val="00E96C1E"/>
    <w:rsid w:val="00E96E65"/>
    <w:rsid w:val="00E96F23"/>
    <w:rsid w:val="00E9701C"/>
    <w:rsid w:val="00E97060"/>
    <w:rsid w:val="00E9707E"/>
    <w:rsid w:val="00E97081"/>
    <w:rsid w:val="00E9709D"/>
    <w:rsid w:val="00E970B8"/>
    <w:rsid w:val="00E970FC"/>
    <w:rsid w:val="00E9712B"/>
    <w:rsid w:val="00E971B3"/>
    <w:rsid w:val="00E971E0"/>
    <w:rsid w:val="00E971F5"/>
    <w:rsid w:val="00E97207"/>
    <w:rsid w:val="00E972EC"/>
    <w:rsid w:val="00E9730B"/>
    <w:rsid w:val="00E97386"/>
    <w:rsid w:val="00E973AA"/>
    <w:rsid w:val="00E973BA"/>
    <w:rsid w:val="00E973DA"/>
    <w:rsid w:val="00E97442"/>
    <w:rsid w:val="00E974C6"/>
    <w:rsid w:val="00E974F0"/>
    <w:rsid w:val="00E97611"/>
    <w:rsid w:val="00E9761A"/>
    <w:rsid w:val="00E97667"/>
    <w:rsid w:val="00E9767B"/>
    <w:rsid w:val="00E97687"/>
    <w:rsid w:val="00E97877"/>
    <w:rsid w:val="00E97878"/>
    <w:rsid w:val="00E97912"/>
    <w:rsid w:val="00E97967"/>
    <w:rsid w:val="00E979AB"/>
    <w:rsid w:val="00E97A32"/>
    <w:rsid w:val="00E97A6D"/>
    <w:rsid w:val="00E97A75"/>
    <w:rsid w:val="00E97AC0"/>
    <w:rsid w:val="00E97B6C"/>
    <w:rsid w:val="00E97BA6"/>
    <w:rsid w:val="00E97BB9"/>
    <w:rsid w:val="00E97BC1"/>
    <w:rsid w:val="00E97CA6"/>
    <w:rsid w:val="00E97CE8"/>
    <w:rsid w:val="00E97E17"/>
    <w:rsid w:val="00E97E39"/>
    <w:rsid w:val="00E97E3B"/>
    <w:rsid w:val="00E97E3D"/>
    <w:rsid w:val="00E97E69"/>
    <w:rsid w:val="00E97E7F"/>
    <w:rsid w:val="00E97EBE"/>
    <w:rsid w:val="00E97EC8"/>
    <w:rsid w:val="00E97F1E"/>
    <w:rsid w:val="00E97FAB"/>
    <w:rsid w:val="00E97FC7"/>
    <w:rsid w:val="00E97FCC"/>
    <w:rsid w:val="00EA000A"/>
    <w:rsid w:val="00EA0056"/>
    <w:rsid w:val="00EA00C0"/>
    <w:rsid w:val="00EA0184"/>
    <w:rsid w:val="00EA01B0"/>
    <w:rsid w:val="00EA01CF"/>
    <w:rsid w:val="00EA01ED"/>
    <w:rsid w:val="00EA0275"/>
    <w:rsid w:val="00EA0356"/>
    <w:rsid w:val="00EA03BB"/>
    <w:rsid w:val="00EA0591"/>
    <w:rsid w:val="00EA0594"/>
    <w:rsid w:val="00EA06D0"/>
    <w:rsid w:val="00EA076D"/>
    <w:rsid w:val="00EA0774"/>
    <w:rsid w:val="00EA0821"/>
    <w:rsid w:val="00EA0831"/>
    <w:rsid w:val="00EA0889"/>
    <w:rsid w:val="00EA0897"/>
    <w:rsid w:val="00EA08D9"/>
    <w:rsid w:val="00EA0913"/>
    <w:rsid w:val="00EA0968"/>
    <w:rsid w:val="00EA0B02"/>
    <w:rsid w:val="00EA0B83"/>
    <w:rsid w:val="00EA0D4B"/>
    <w:rsid w:val="00EA0D4F"/>
    <w:rsid w:val="00EA0DA7"/>
    <w:rsid w:val="00EA0E0E"/>
    <w:rsid w:val="00EA0E70"/>
    <w:rsid w:val="00EA0F56"/>
    <w:rsid w:val="00EA0F6E"/>
    <w:rsid w:val="00EA0FD6"/>
    <w:rsid w:val="00EA0FDA"/>
    <w:rsid w:val="00EA0FEF"/>
    <w:rsid w:val="00EA10D2"/>
    <w:rsid w:val="00EA10DB"/>
    <w:rsid w:val="00EA1146"/>
    <w:rsid w:val="00EA128C"/>
    <w:rsid w:val="00EA130B"/>
    <w:rsid w:val="00EA13D5"/>
    <w:rsid w:val="00EA13E8"/>
    <w:rsid w:val="00EA1541"/>
    <w:rsid w:val="00EA1549"/>
    <w:rsid w:val="00EA16AC"/>
    <w:rsid w:val="00EA16E6"/>
    <w:rsid w:val="00EA1843"/>
    <w:rsid w:val="00EA187D"/>
    <w:rsid w:val="00EA195E"/>
    <w:rsid w:val="00EA1986"/>
    <w:rsid w:val="00EA1999"/>
    <w:rsid w:val="00EA1A73"/>
    <w:rsid w:val="00EA1A7C"/>
    <w:rsid w:val="00EA1A7E"/>
    <w:rsid w:val="00EA1AF5"/>
    <w:rsid w:val="00EA1C49"/>
    <w:rsid w:val="00EA1C50"/>
    <w:rsid w:val="00EA1C8C"/>
    <w:rsid w:val="00EA1CD4"/>
    <w:rsid w:val="00EA1CF6"/>
    <w:rsid w:val="00EA1D00"/>
    <w:rsid w:val="00EA1D7C"/>
    <w:rsid w:val="00EA1DC2"/>
    <w:rsid w:val="00EA1E13"/>
    <w:rsid w:val="00EA1E37"/>
    <w:rsid w:val="00EA1E4C"/>
    <w:rsid w:val="00EA1E53"/>
    <w:rsid w:val="00EA1E76"/>
    <w:rsid w:val="00EA1ECB"/>
    <w:rsid w:val="00EA1FD2"/>
    <w:rsid w:val="00EA201C"/>
    <w:rsid w:val="00EA201E"/>
    <w:rsid w:val="00EA204E"/>
    <w:rsid w:val="00EA2051"/>
    <w:rsid w:val="00EA2103"/>
    <w:rsid w:val="00EA21A7"/>
    <w:rsid w:val="00EA21AE"/>
    <w:rsid w:val="00EA2228"/>
    <w:rsid w:val="00EA22F4"/>
    <w:rsid w:val="00EA2392"/>
    <w:rsid w:val="00EA240A"/>
    <w:rsid w:val="00EA24BF"/>
    <w:rsid w:val="00EA260D"/>
    <w:rsid w:val="00EA2656"/>
    <w:rsid w:val="00EA26C5"/>
    <w:rsid w:val="00EA28CB"/>
    <w:rsid w:val="00EA2937"/>
    <w:rsid w:val="00EA297B"/>
    <w:rsid w:val="00EA29B1"/>
    <w:rsid w:val="00EA29EB"/>
    <w:rsid w:val="00EA29F2"/>
    <w:rsid w:val="00EA2BF4"/>
    <w:rsid w:val="00EA2BF6"/>
    <w:rsid w:val="00EA2CED"/>
    <w:rsid w:val="00EA2D00"/>
    <w:rsid w:val="00EA2DE4"/>
    <w:rsid w:val="00EA2ECC"/>
    <w:rsid w:val="00EA2F48"/>
    <w:rsid w:val="00EA30A2"/>
    <w:rsid w:val="00EA31EC"/>
    <w:rsid w:val="00EA322F"/>
    <w:rsid w:val="00EA330F"/>
    <w:rsid w:val="00EA3317"/>
    <w:rsid w:val="00EA3404"/>
    <w:rsid w:val="00EA3510"/>
    <w:rsid w:val="00EA3690"/>
    <w:rsid w:val="00EA3692"/>
    <w:rsid w:val="00EA369F"/>
    <w:rsid w:val="00EA36F6"/>
    <w:rsid w:val="00EA37C5"/>
    <w:rsid w:val="00EA37F5"/>
    <w:rsid w:val="00EA3832"/>
    <w:rsid w:val="00EA3879"/>
    <w:rsid w:val="00EA38DC"/>
    <w:rsid w:val="00EA3941"/>
    <w:rsid w:val="00EA397A"/>
    <w:rsid w:val="00EA3A91"/>
    <w:rsid w:val="00EA3B5F"/>
    <w:rsid w:val="00EA3BF9"/>
    <w:rsid w:val="00EA3C59"/>
    <w:rsid w:val="00EA3CE7"/>
    <w:rsid w:val="00EA3D57"/>
    <w:rsid w:val="00EA3D9F"/>
    <w:rsid w:val="00EA3DA0"/>
    <w:rsid w:val="00EA3E9F"/>
    <w:rsid w:val="00EA3EC3"/>
    <w:rsid w:val="00EA3FA9"/>
    <w:rsid w:val="00EA3FAE"/>
    <w:rsid w:val="00EA3FCC"/>
    <w:rsid w:val="00EA3FE5"/>
    <w:rsid w:val="00EA3FF5"/>
    <w:rsid w:val="00EA4106"/>
    <w:rsid w:val="00EA4117"/>
    <w:rsid w:val="00EA411E"/>
    <w:rsid w:val="00EA4133"/>
    <w:rsid w:val="00EA4145"/>
    <w:rsid w:val="00EA416D"/>
    <w:rsid w:val="00EA41E3"/>
    <w:rsid w:val="00EA41FB"/>
    <w:rsid w:val="00EA41FC"/>
    <w:rsid w:val="00EA4201"/>
    <w:rsid w:val="00EA4224"/>
    <w:rsid w:val="00EA4295"/>
    <w:rsid w:val="00EA42AE"/>
    <w:rsid w:val="00EA4302"/>
    <w:rsid w:val="00EA430A"/>
    <w:rsid w:val="00EA4379"/>
    <w:rsid w:val="00EA43C2"/>
    <w:rsid w:val="00EA43F9"/>
    <w:rsid w:val="00EA4463"/>
    <w:rsid w:val="00EA4466"/>
    <w:rsid w:val="00EA44A3"/>
    <w:rsid w:val="00EA454B"/>
    <w:rsid w:val="00EA464B"/>
    <w:rsid w:val="00EA464C"/>
    <w:rsid w:val="00EA46E1"/>
    <w:rsid w:val="00EA4814"/>
    <w:rsid w:val="00EA4846"/>
    <w:rsid w:val="00EA484C"/>
    <w:rsid w:val="00EA48B6"/>
    <w:rsid w:val="00EA48FA"/>
    <w:rsid w:val="00EA4994"/>
    <w:rsid w:val="00EA49BB"/>
    <w:rsid w:val="00EA49D4"/>
    <w:rsid w:val="00EA4ABC"/>
    <w:rsid w:val="00EA4AE5"/>
    <w:rsid w:val="00EA4B32"/>
    <w:rsid w:val="00EA4C0C"/>
    <w:rsid w:val="00EA4C2C"/>
    <w:rsid w:val="00EA4C6B"/>
    <w:rsid w:val="00EA4C70"/>
    <w:rsid w:val="00EA4DAB"/>
    <w:rsid w:val="00EA4DC4"/>
    <w:rsid w:val="00EA4DD3"/>
    <w:rsid w:val="00EA4E65"/>
    <w:rsid w:val="00EA4E80"/>
    <w:rsid w:val="00EA4EA2"/>
    <w:rsid w:val="00EA4FBB"/>
    <w:rsid w:val="00EA4FD4"/>
    <w:rsid w:val="00EA4FF4"/>
    <w:rsid w:val="00EA5063"/>
    <w:rsid w:val="00EA50A9"/>
    <w:rsid w:val="00EA50BC"/>
    <w:rsid w:val="00EA50C4"/>
    <w:rsid w:val="00EA50E2"/>
    <w:rsid w:val="00EA5116"/>
    <w:rsid w:val="00EA5119"/>
    <w:rsid w:val="00EA520C"/>
    <w:rsid w:val="00EA525A"/>
    <w:rsid w:val="00EA529A"/>
    <w:rsid w:val="00EA5343"/>
    <w:rsid w:val="00EA53CC"/>
    <w:rsid w:val="00EA53D9"/>
    <w:rsid w:val="00EA53E0"/>
    <w:rsid w:val="00EA53E5"/>
    <w:rsid w:val="00EA53E7"/>
    <w:rsid w:val="00EA5405"/>
    <w:rsid w:val="00EA5422"/>
    <w:rsid w:val="00EA54DB"/>
    <w:rsid w:val="00EA54DD"/>
    <w:rsid w:val="00EA5622"/>
    <w:rsid w:val="00EA5652"/>
    <w:rsid w:val="00EA56B7"/>
    <w:rsid w:val="00EA56C9"/>
    <w:rsid w:val="00EA5745"/>
    <w:rsid w:val="00EA57BD"/>
    <w:rsid w:val="00EA5807"/>
    <w:rsid w:val="00EA5879"/>
    <w:rsid w:val="00EA58BF"/>
    <w:rsid w:val="00EA58F6"/>
    <w:rsid w:val="00EA5A59"/>
    <w:rsid w:val="00EA5B56"/>
    <w:rsid w:val="00EA5BAF"/>
    <w:rsid w:val="00EA5BB3"/>
    <w:rsid w:val="00EA5BF7"/>
    <w:rsid w:val="00EA5BFB"/>
    <w:rsid w:val="00EA5C4B"/>
    <w:rsid w:val="00EA5C82"/>
    <w:rsid w:val="00EA5CDD"/>
    <w:rsid w:val="00EA5D42"/>
    <w:rsid w:val="00EA5DDA"/>
    <w:rsid w:val="00EA5DEF"/>
    <w:rsid w:val="00EA5E80"/>
    <w:rsid w:val="00EA5EA4"/>
    <w:rsid w:val="00EA5EE7"/>
    <w:rsid w:val="00EA5FD0"/>
    <w:rsid w:val="00EA5FED"/>
    <w:rsid w:val="00EA6067"/>
    <w:rsid w:val="00EA60D7"/>
    <w:rsid w:val="00EA60EB"/>
    <w:rsid w:val="00EA6204"/>
    <w:rsid w:val="00EA621B"/>
    <w:rsid w:val="00EA621F"/>
    <w:rsid w:val="00EA625B"/>
    <w:rsid w:val="00EA6271"/>
    <w:rsid w:val="00EA6312"/>
    <w:rsid w:val="00EA6317"/>
    <w:rsid w:val="00EA632E"/>
    <w:rsid w:val="00EA6349"/>
    <w:rsid w:val="00EA6680"/>
    <w:rsid w:val="00EA66DC"/>
    <w:rsid w:val="00EA66E9"/>
    <w:rsid w:val="00EA67D4"/>
    <w:rsid w:val="00EA67FE"/>
    <w:rsid w:val="00EA680A"/>
    <w:rsid w:val="00EA6830"/>
    <w:rsid w:val="00EA6845"/>
    <w:rsid w:val="00EA6848"/>
    <w:rsid w:val="00EA6851"/>
    <w:rsid w:val="00EA6861"/>
    <w:rsid w:val="00EA6879"/>
    <w:rsid w:val="00EA68AA"/>
    <w:rsid w:val="00EA6901"/>
    <w:rsid w:val="00EA6902"/>
    <w:rsid w:val="00EA6952"/>
    <w:rsid w:val="00EA698B"/>
    <w:rsid w:val="00EA69C0"/>
    <w:rsid w:val="00EA69D4"/>
    <w:rsid w:val="00EA69DE"/>
    <w:rsid w:val="00EA69E8"/>
    <w:rsid w:val="00EA6A5D"/>
    <w:rsid w:val="00EA6A64"/>
    <w:rsid w:val="00EA6B86"/>
    <w:rsid w:val="00EA6C5E"/>
    <w:rsid w:val="00EA6C76"/>
    <w:rsid w:val="00EA6CB3"/>
    <w:rsid w:val="00EA6D24"/>
    <w:rsid w:val="00EA6D9F"/>
    <w:rsid w:val="00EA6DFA"/>
    <w:rsid w:val="00EA6E34"/>
    <w:rsid w:val="00EA6E99"/>
    <w:rsid w:val="00EA6FA6"/>
    <w:rsid w:val="00EA6FAE"/>
    <w:rsid w:val="00EA703A"/>
    <w:rsid w:val="00EA70A2"/>
    <w:rsid w:val="00EA70A8"/>
    <w:rsid w:val="00EA713D"/>
    <w:rsid w:val="00EA7148"/>
    <w:rsid w:val="00EA7185"/>
    <w:rsid w:val="00EA71D2"/>
    <w:rsid w:val="00EA71E1"/>
    <w:rsid w:val="00EA71F4"/>
    <w:rsid w:val="00EA723A"/>
    <w:rsid w:val="00EA7307"/>
    <w:rsid w:val="00EA738C"/>
    <w:rsid w:val="00EA73B9"/>
    <w:rsid w:val="00EA742F"/>
    <w:rsid w:val="00EA74A4"/>
    <w:rsid w:val="00EA753F"/>
    <w:rsid w:val="00EA75F4"/>
    <w:rsid w:val="00EA76D1"/>
    <w:rsid w:val="00EA76DF"/>
    <w:rsid w:val="00EA77A4"/>
    <w:rsid w:val="00EA7861"/>
    <w:rsid w:val="00EA78D9"/>
    <w:rsid w:val="00EA7940"/>
    <w:rsid w:val="00EA7A96"/>
    <w:rsid w:val="00EA7ACB"/>
    <w:rsid w:val="00EA7AE6"/>
    <w:rsid w:val="00EA7BCE"/>
    <w:rsid w:val="00EA7C29"/>
    <w:rsid w:val="00EA7D2C"/>
    <w:rsid w:val="00EA7DBA"/>
    <w:rsid w:val="00EA7EA9"/>
    <w:rsid w:val="00EA7F5E"/>
    <w:rsid w:val="00EA7FA5"/>
    <w:rsid w:val="00EA7FBE"/>
    <w:rsid w:val="00EB004B"/>
    <w:rsid w:val="00EB0077"/>
    <w:rsid w:val="00EB0081"/>
    <w:rsid w:val="00EB0090"/>
    <w:rsid w:val="00EB00E5"/>
    <w:rsid w:val="00EB0106"/>
    <w:rsid w:val="00EB0107"/>
    <w:rsid w:val="00EB015C"/>
    <w:rsid w:val="00EB0183"/>
    <w:rsid w:val="00EB0203"/>
    <w:rsid w:val="00EB0266"/>
    <w:rsid w:val="00EB02AA"/>
    <w:rsid w:val="00EB02D1"/>
    <w:rsid w:val="00EB0331"/>
    <w:rsid w:val="00EB0484"/>
    <w:rsid w:val="00EB04FC"/>
    <w:rsid w:val="00EB052E"/>
    <w:rsid w:val="00EB0540"/>
    <w:rsid w:val="00EB055C"/>
    <w:rsid w:val="00EB058C"/>
    <w:rsid w:val="00EB064E"/>
    <w:rsid w:val="00EB0668"/>
    <w:rsid w:val="00EB0710"/>
    <w:rsid w:val="00EB07B6"/>
    <w:rsid w:val="00EB0806"/>
    <w:rsid w:val="00EB08AD"/>
    <w:rsid w:val="00EB093E"/>
    <w:rsid w:val="00EB095C"/>
    <w:rsid w:val="00EB0962"/>
    <w:rsid w:val="00EB0976"/>
    <w:rsid w:val="00EB098C"/>
    <w:rsid w:val="00EB098D"/>
    <w:rsid w:val="00EB0A2D"/>
    <w:rsid w:val="00EB0A3E"/>
    <w:rsid w:val="00EB0A62"/>
    <w:rsid w:val="00EB0B6C"/>
    <w:rsid w:val="00EB0B72"/>
    <w:rsid w:val="00EB0B98"/>
    <w:rsid w:val="00EB0C89"/>
    <w:rsid w:val="00EB0CB7"/>
    <w:rsid w:val="00EB0CC0"/>
    <w:rsid w:val="00EB0D33"/>
    <w:rsid w:val="00EB0D9F"/>
    <w:rsid w:val="00EB0F16"/>
    <w:rsid w:val="00EB0F3F"/>
    <w:rsid w:val="00EB0FC7"/>
    <w:rsid w:val="00EB1008"/>
    <w:rsid w:val="00EB100E"/>
    <w:rsid w:val="00EB1058"/>
    <w:rsid w:val="00EB10FE"/>
    <w:rsid w:val="00EB1101"/>
    <w:rsid w:val="00EB1108"/>
    <w:rsid w:val="00EB114C"/>
    <w:rsid w:val="00EB11A2"/>
    <w:rsid w:val="00EB1226"/>
    <w:rsid w:val="00EB1264"/>
    <w:rsid w:val="00EB1279"/>
    <w:rsid w:val="00EB131F"/>
    <w:rsid w:val="00EB135D"/>
    <w:rsid w:val="00EB13A7"/>
    <w:rsid w:val="00EB13F1"/>
    <w:rsid w:val="00EB1414"/>
    <w:rsid w:val="00EB14C2"/>
    <w:rsid w:val="00EB14D4"/>
    <w:rsid w:val="00EB14DD"/>
    <w:rsid w:val="00EB14F2"/>
    <w:rsid w:val="00EB1541"/>
    <w:rsid w:val="00EB1580"/>
    <w:rsid w:val="00EB1781"/>
    <w:rsid w:val="00EB1831"/>
    <w:rsid w:val="00EB1901"/>
    <w:rsid w:val="00EB1902"/>
    <w:rsid w:val="00EB19E0"/>
    <w:rsid w:val="00EB1B2E"/>
    <w:rsid w:val="00EB1B6E"/>
    <w:rsid w:val="00EB1B93"/>
    <w:rsid w:val="00EB1BFD"/>
    <w:rsid w:val="00EB1CD2"/>
    <w:rsid w:val="00EB1E4B"/>
    <w:rsid w:val="00EB1F2F"/>
    <w:rsid w:val="00EB2004"/>
    <w:rsid w:val="00EB21B7"/>
    <w:rsid w:val="00EB2215"/>
    <w:rsid w:val="00EB22E3"/>
    <w:rsid w:val="00EB2357"/>
    <w:rsid w:val="00EB23DC"/>
    <w:rsid w:val="00EB23FB"/>
    <w:rsid w:val="00EB2424"/>
    <w:rsid w:val="00EB2519"/>
    <w:rsid w:val="00EB2589"/>
    <w:rsid w:val="00EB2603"/>
    <w:rsid w:val="00EB2615"/>
    <w:rsid w:val="00EB266E"/>
    <w:rsid w:val="00EB268C"/>
    <w:rsid w:val="00EB281A"/>
    <w:rsid w:val="00EB2874"/>
    <w:rsid w:val="00EB288E"/>
    <w:rsid w:val="00EB2898"/>
    <w:rsid w:val="00EB2981"/>
    <w:rsid w:val="00EB29A1"/>
    <w:rsid w:val="00EB29D2"/>
    <w:rsid w:val="00EB2A52"/>
    <w:rsid w:val="00EB2A59"/>
    <w:rsid w:val="00EB2ACC"/>
    <w:rsid w:val="00EB2B72"/>
    <w:rsid w:val="00EB2BF0"/>
    <w:rsid w:val="00EB2C1C"/>
    <w:rsid w:val="00EB2C23"/>
    <w:rsid w:val="00EB2C6E"/>
    <w:rsid w:val="00EB2D09"/>
    <w:rsid w:val="00EB2D74"/>
    <w:rsid w:val="00EB2DCE"/>
    <w:rsid w:val="00EB2E13"/>
    <w:rsid w:val="00EB2E49"/>
    <w:rsid w:val="00EB2E54"/>
    <w:rsid w:val="00EB2F15"/>
    <w:rsid w:val="00EB2F66"/>
    <w:rsid w:val="00EB3051"/>
    <w:rsid w:val="00EB3094"/>
    <w:rsid w:val="00EB31C8"/>
    <w:rsid w:val="00EB31FB"/>
    <w:rsid w:val="00EB3264"/>
    <w:rsid w:val="00EB3268"/>
    <w:rsid w:val="00EB32EB"/>
    <w:rsid w:val="00EB3342"/>
    <w:rsid w:val="00EB3377"/>
    <w:rsid w:val="00EB34DC"/>
    <w:rsid w:val="00EB3518"/>
    <w:rsid w:val="00EB355B"/>
    <w:rsid w:val="00EB367C"/>
    <w:rsid w:val="00EB3686"/>
    <w:rsid w:val="00EB368F"/>
    <w:rsid w:val="00EB36A3"/>
    <w:rsid w:val="00EB36DC"/>
    <w:rsid w:val="00EB3713"/>
    <w:rsid w:val="00EB37DF"/>
    <w:rsid w:val="00EB38DD"/>
    <w:rsid w:val="00EB3960"/>
    <w:rsid w:val="00EB3990"/>
    <w:rsid w:val="00EB3A1E"/>
    <w:rsid w:val="00EB3A67"/>
    <w:rsid w:val="00EB3ACF"/>
    <w:rsid w:val="00EB3B04"/>
    <w:rsid w:val="00EB3B07"/>
    <w:rsid w:val="00EB3C0E"/>
    <w:rsid w:val="00EB3C23"/>
    <w:rsid w:val="00EB3C83"/>
    <w:rsid w:val="00EB3D25"/>
    <w:rsid w:val="00EB3D3D"/>
    <w:rsid w:val="00EB3E16"/>
    <w:rsid w:val="00EB3E3F"/>
    <w:rsid w:val="00EB3ED0"/>
    <w:rsid w:val="00EB3F2E"/>
    <w:rsid w:val="00EB3FA5"/>
    <w:rsid w:val="00EB3FC1"/>
    <w:rsid w:val="00EB4161"/>
    <w:rsid w:val="00EB41AB"/>
    <w:rsid w:val="00EB4205"/>
    <w:rsid w:val="00EB42CA"/>
    <w:rsid w:val="00EB42F8"/>
    <w:rsid w:val="00EB4346"/>
    <w:rsid w:val="00EB439B"/>
    <w:rsid w:val="00EB43CB"/>
    <w:rsid w:val="00EB4486"/>
    <w:rsid w:val="00EB452A"/>
    <w:rsid w:val="00EB4533"/>
    <w:rsid w:val="00EB46B5"/>
    <w:rsid w:val="00EB46B9"/>
    <w:rsid w:val="00EB4788"/>
    <w:rsid w:val="00EB4818"/>
    <w:rsid w:val="00EB486C"/>
    <w:rsid w:val="00EB4884"/>
    <w:rsid w:val="00EB49DC"/>
    <w:rsid w:val="00EB49E2"/>
    <w:rsid w:val="00EB49FB"/>
    <w:rsid w:val="00EB4A82"/>
    <w:rsid w:val="00EB4AF6"/>
    <w:rsid w:val="00EB4B85"/>
    <w:rsid w:val="00EB4B9C"/>
    <w:rsid w:val="00EB4BD7"/>
    <w:rsid w:val="00EB4C10"/>
    <w:rsid w:val="00EB4C4C"/>
    <w:rsid w:val="00EB4CA6"/>
    <w:rsid w:val="00EB4CF7"/>
    <w:rsid w:val="00EB4D4C"/>
    <w:rsid w:val="00EB4D6E"/>
    <w:rsid w:val="00EB4D70"/>
    <w:rsid w:val="00EB4DC7"/>
    <w:rsid w:val="00EB4E60"/>
    <w:rsid w:val="00EB4E9D"/>
    <w:rsid w:val="00EB4ED6"/>
    <w:rsid w:val="00EB4F02"/>
    <w:rsid w:val="00EB4FD4"/>
    <w:rsid w:val="00EB5024"/>
    <w:rsid w:val="00EB506A"/>
    <w:rsid w:val="00EB507F"/>
    <w:rsid w:val="00EB5081"/>
    <w:rsid w:val="00EB524A"/>
    <w:rsid w:val="00EB524E"/>
    <w:rsid w:val="00EB5391"/>
    <w:rsid w:val="00EB53C5"/>
    <w:rsid w:val="00EB547E"/>
    <w:rsid w:val="00EB555C"/>
    <w:rsid w:val="00EB555F"/>
    <w:rsid w:val="00EB55E8"/>
    <w:rsid w:val="00EB55F6"/>
    <w:rsid w:val="00EB55F8"/>
    <w:rsid w:val="00EB5609"/>
    <w:rsid w:val="00EB56B6"/>
    <w:rsid w:val="00EB56F6"/>
    <w:rsid w:val="00EB56F8"/>
    <w:rsid w:val="00EB5763"/>
    <w:rsid w:val="00EB5766"/>
    <w:rsid w:val="00EB589F"/>
    <w:rsid w:val="00EB58A6"/>
    <w:rsid w:val="00EB5916"/>
    <w:rsid w:val="00EB5980"/>
    <w:rsid w:val="00EB59A0"/>
    <w:rsid w:val="00EB59A2"/>
    <w:rsid w:val="00EB5A84"/>
    <w:rsid w:val="00EB5AD3"/>
    <w:rsid w:val="00EB5AFD"/>
    <w:rsid w:val="00EB5B02"/>
    <w:rsid w:val="00EB5B0F"/>
    <w:rsid w:val="00EB5B50"/>
    <w:rsid w:val="00EB5BB3"/>
    <w:rsid w:val="00EB5C98"/>
    <w:rsid w:val="00EB5CFE"/>
    <w:rsid w:val="00EB5D41"/>
    <w:rsid w:val="00EB5DCF"/>
    <w:rsid w:val="00EB5DDF"/>
    <w:rsid w:val="00EB5E0C"/>
    <w:rsid w:val="00EB5E6A"/>
    <w:rsid w:val="00EB5E97"/>
    <w:rsid w:val="00EB5F6F"/>
    <w:rsid w:val="00EB5F8B"/>
    <w:rsid w:val="00EB5FEC"/>
    <w:rsid w:val="00EB60A9"/>
    <w:rsid w:val="00EB60F3"/>
    <w:rsid w:val="00EB61CE"/>
    <w:rsid w:val="00EB61E7"/>
    <w:rsid w:val="00EB6217"/>
    <w:rsid w:val="00EB623D"/>
    <w:rsid w:val="00EB625B"/>
    <w:rsid w:val="00EB6333"/>
    <w:rsid w:val="00EB6373"/>
    <w:rsid w:val="00EB6375"/>
    <w:rsid w:val="00EB63A2"/>
    <w:rsid w:val="00EB6407"/>
    <w:rsid w:val="00EB6511"/>
    <w:rsid w:val="00EB675A"/>
    <w:rsid w:val="00EB6837"/>
    <w:rsid w:val="00EB6853"/>
    <w:rsid w:val="00EB68B5"/>
    <w:rsid w:val="00EB69B1"/>
    <w:rsid w:val="00EB69B8"/>
    <w:rsid w:val="00EB6A6F"/>
    <w:rsid w:val="00EB6AE7"/>
    <w:rsid w:val="00EB6B54"/>
    <w:rsid w:val="00EB6B9E"/>
    <w:rsid w:val="00EB6BBF"/>
    <w:rsid w:val="00EB6C74"/>
    <w:rsid w:val="00EB6C9F"/>
    <w:rsid w:val="00EB6D9A"/>
    <w:rsid w:val="00EB6DBF"/>
    <w:rsid w:val="00EB6DC1"/>
    <w:rsid w:val="00EB6E13"/>
    <w:rsid w:val="00EB6EB5"/>
    <w:rsid w:val="00EB6EE5"/>
    <w:rsid w:val="00EB6EFA"/>
    <w:rsid w:val="00EB6F8A"/>
    <w:rsid w:val="00EB6FFE"/>
    <w:rsid w:val="00EB709D"/>
    <w:rsid w:val="00EB70AD"/>
    <w:rsid w:val="00EB70C3"/>
    <w:rsid w:val="00EB721E"/>
    <w:rsid w:val="00EB7290"/>
    <w:rsid w:val="00EB72EB"/>
    <w:rsid w:val="00EB7327"/>
    <w:rsid w:val="00EB73FB"/>
    <w:rsid w:val="00EB7407"/>
    <w:rsid w:val="00EB7410"/>
    <w:rsid w:val="00EB7609"/>
    <w:rsid w:val="00EB7640"/>
    <w:rsid w:val="00EB77B7"/>
    <w:rsid w:val="00EB77E8"/>
    <w:rsid w:val="00EB781A"/>
    <w:rsid w:val="00EB794A"/>
    <w:rsid w:val="00EB7981"/>
    <w:rsid w:val="00EB79B2"/>
    <w:rsid w:val="00EB7A7E"/>
    <w:rsid w:val="00EB7B55"/>
    <w:rsid w:val="00EB7D09"/>
    <w:rsid w:val="00EB7D73"/>
    <w:rsid w:val="00EB7E93"/>
    <w:rsid w:val="00EB7F7D"/>
    <w:rsid w:val="00EC00FA"/>
    <w:rsid w:val="00EC0165"/>
    <w:rsid w:val="00EC01E6"/>
    <w:rsid w:val="00EC01ED"/>
    <w:rsid w:val="00EC0253"/>
    <w:rsid w:val="00EC02DD"/>
    <w:rsid w:val="00EC0454"/>
    <w:rsid w:val="00EC0479"/>
    <w:rsid w:val="00EC0493"/>
    <w:rsid w:val="00EC050B"/>
    <w:rsid w:val="00EC057D"/>
    <w:rsid w:val="00EC05B3"/>
    <w:rsid w:val="00EC05C2"/>
    <w:rsid w:val="00EC05D4"/>
    <w:rsid w:val="00EC0633"/>
    <w:rsid w:val="00EC0664"/>
    <w:rsid w:val="00EC067F"/>
    <w:rsid w:val="00EC0685"/>
    <w:rsid w:val="00EC0697"/>
    <w:rsid w:val="00EC06FB"/>
    <w:rsid w:val="00EC0754"/>
    <w:rsid w:val="00EC0889"/>
    <w:rsid w:val="00EC08D0"/>
    <w:rsid w:val="00EC0926"/>
    <w:rsid w:val="00EC0971"/>
    <w:rsid w:val="00EC09E1"/>
    <w:rsid w:val="00EC09EF"/>
    <w:rsid w:val="00EC09FD"/>
    <w:rsid w:val="00EC0A3B"/>
    <w:rsid w:val="00EC0A60"/>
    <w:rsid w:val="00EC0A8D"/>
    <w:rsid w:val="00EC0A9C"/>
    <w:rsid w:val="00EC0A9D"/>
    <w:rsid w:val="00EC0AD3"/>
    <w:rsid w:val="00EC0AF3"/>
    <w:rsid w:val="00EC0B33"/>
    <w:rsid w:val="00EC0BD3"/>
    <w:rsid w:val="00EC0CF9"/>
    <w:rsid w:val="00EC0D9A"/>
    <w:rsid w:val="00EC0DF9"/>
    <w:rsid w:val="00EC0E39"/>
    <w:rsid w:val="00EC0EA0"/>
    <w:rsid w:val="00EC0F07"/>
    <w:rsid w:val="00EC0F9E"/>
    <w:rsid w:val="00EC0FC5"/>
    <w:rsid w:val="00EC0FE0"/>
    <w:rsid w:val="00EC0FFC"/>
    <w:rsid w:val="00EC1060"/>
    <w:rsid w:val="00EC109B"/>
    <w:rsid w:val="00EC10FB"/>
    <w:rsid w:val="00EC11AB"/>
    <w:rsid w:val="00EC1317"/>
    <w:rsid w:val="00EC13A2"/>
    <w:rsid w:val="00EC13A9"/>
    <w:rsid w:val="00EC1403"/>
    <w:rsid w:val="00EC1440"/>
    <w:rsid w:val="00EC1451"/>
    <w:rsid w:val="00EC1459"/>
    <w:rsid w:val="00EC147A"/>
    <w:rsid w:val="00EC14BC"/>
    <w:rsid w:val="00EC1561"/>
    <w:rsid w:val="00EC1649"/>
    <w:rsid w:val="00EC1670"/>
    <w:rsid w:val="00EC1689"/>
    <w:rsid w:val="00EC16BF"/>
    <w:rsid w:val="00EC17E2"/>
    <w:rsid w:val="00EC1822"/>
    <w:rsid w:val="00EC18B5"/>
    <w:rsid w:val="00EC18F4"/>
    <w:rsid w:val="00EC18FB"/>
    <w:rsid w:val="00EC1907"/>
    <w:rsid w:val="00EC191A"/>
    <w:rsid w:val="00EC1985"/>
    <w:rsid w:val="00EC19A0"/>
    <w:rsid w:val="00EC19CA"/>
    <w:rsid w:val="00EC1A13"/>
    <w:rsid w:val="00EC1A58"/>
    <w:rsid w:val="00EC1BCF"/>
    <w:rsid w:val="00EC1BFA"/>
    <w:rsid w:val="00EC1C64"/>
    <w:rsid w:val="00EC1C94"/>
    <w:rsid w:val="00EC1D58"/>
    <w:rsid w:val="00EC1DA8"/>
    <w:rsid w:val="00EC1ECD"/>
    <w:rsid w:val="00EC1F44"/>
    <w:rsid w:val="00EC1F5F"/>
    <w:rsid w:val="00EC1F92"/>
    <w:rsid w:val="00EC2050"/>
    <w:rsid w:val="00EC2066"/>
    <w:rsid w:val="00EC2093"/>
    <w:rsid w:val="00EC21F9"/>
    <w:rsid w:val="00EC2360"/>
    <w:rsid w:val="00EC237F"/>
    <w:rsid w:val="00EC2388"/>
    <w:rsid w:val="00EC2498"/>
    <w:rsid w:val="00EC24F3"/>
    <w:rsid w:val="00EC24FB"/>
    <w:rsid w:val="00EC25AD"/>
    <w:rsid w:val="00EC2621"/>
    <w:rsid w:val="00EC268D"/>
    <w:rsid w:val="00EC276F"/>
    <w:rsid w:val="00EC27AB"/>
    <w:rsid w:val="00EC27EA"/>
    <w:rsid w:val="00EC27F8"/>
    <w:rsid w:val="00EC285D"/>
    <w:rsid w:val="00EC2940"/>
    <w:rsid w:val="00EC297C"/>
    <w:rsid w:val="00EC2B5F"/>
    <w:rsid w:val="00EC2B65"/>
    <w:rsid w:val="00EC2B81"/>
    <w:rsid w:val="00EC2C51"/>
    <w:rsid w:val="00EC2C91"/>
    <w:rsid w:val="00EC2CD1"/>
    <w:rsid w:val="00EC2D4D"/>
    <w:rsid w:val="00EC2E86"/>
    <w:rsid w:val="00EC2E87"/>
    <w:rsid w:val="00EC2ED5"/>
    <w:rsid w:val="00EC2EE3"/>
    <w:rsid w:val="00EC3008"/>
    <w:rsid w:val="00EC3143"/>
    <w:rsid w:val="00EC3177"/>
    <w:rsid w:val="00EC3294"/>
    <w:rsid w:val="00EC337A"/>
    <w:rsid w:val="00EC3401"/>
    <w:rsid w:val="00EC3427"/>
    <w:rsid w:val="00EC3493"/>
    <w:rsid w:val="00EC34A9"/>
    <w:rsid w:val="00EC34B7"/>
    <w:rsid w:val="00EC3549"/>
    <w:rsid w:val="00EC35A9"/>
    <w:rsid w:val="00EC35B4"/>
    <w:rsid w:val="00EC35EF"/>
    <w:rsid w:val="00EC3679"/>
    <w:rsid w:val="00EC36FA"/>
    <w:rsid w:val="00EC377E"/>
    <w:rsid w:val="00EC379B"/>
    <w:rsid w:val="00EC37EA"/>
    <w:rsid w:val="00EC383C"/>
    <w:rsid w:val="00EC3873"/>
    <w:rsid w:val="00EC38B0"/>
    <w:rsid w:val="00EC38D9"/>
    <w:rsid w:val="00EC39BC"/>
    <w:rsid w:val="00EC3A02"/>
    <w:rsid w:val="00EC3A12"/>
    <w:rsid w:val="00EC3A36"/>
    <w:rsid w:val="00EC3AF3"/>
    <w:rsid w:val="00EC3AF4"/>
    <w:rsid w:val="00EC3B94"/>
    <w:rsid w:val="00EC3BAB"/>
    <w:rsid w:val="00EC3C07"/>
    <w:rsid w:val="00EC3CCF"/>
    <w:rsid w:val="00EC3CD1"/>
    <w:rsid w:val="00EC3D25"/>
    <w:rsid w:val="00EC3E24"/>
    <w:rsid w:val="00EC3E6F"/>
    <w:rsid w:val="00EC3EE5"/>
    <w:rsid w:val="00EC3F6C"/>
    <w:rsid w:val="00EC3F7A"/>
    <w:rsid w:val="00EC3F88"/>
    <w:rsid w:val="00EC3FDF"/>
    <w:rsid w:val="00EC4040"/>
    <w:rsid w:val="00EC406B"/>
    <w:rsid w:val="00EC4089"/>
    <w:rsid w:val="00EC4133"/>
    <w:rsid w:val="00EC413A"/>
    <w:rsid w:val="00EC416D"/>
    <w:rsid w:val="00EC41DA"/>
    <w:rsid w:val="00EC41F1"/>
    <w:rsid w:val="00EC4232"/>
    <w:rsid w:val="00EC4233"/>
    <w:rsid w:val="00EC4312"/>
    <w:rsid w:val="00EC4363"/>
    <w:rsid w:val="00EC4436"/>
    <w:rsid w:val="00EC44B5"/>
    <w:rsid w:val="00EC453A"/>
    <w:rsid w:val="00EC45B5"/>
    <w:rsid w:val="00EC45CA"/>
    <w:rsid w:val="00EC4678"/>
    <w:rsid w:val="00EC4692"/>
    <w:rsid w:val="00EC4719"/>
    <w:rsid w:val="00EC4737"/>
    <w:rsid w:val="00EC4848"/>
    <w:rsid w:val="00EC487C"/>
    <w:rsid w:val="00EC4896"/>
    <w:rsid w:val="00EC4897"/>
    <w:rsid w:val="00EC49BF"/>
    <w:rsid w:val="00EC4A5D"/>
    <w:rsid w:val="00EC4A64"/>
    <w:rsid w:val="00EC4A76"/>
    <w:rsid w:val="00EC4ADA"/>
    <w:rsid w:val="00EC4BCF"/>
    <w:rsid w:val="00EC4C9B"/>
    <w:rsid w:val="00EC4CFF"/>
    <w:rsid w:val="00EC4EAC"/>
    <w:rsid w:val="00EC4EF2"/>
    <w:rsid w:val="00EC4FA1"/>
    <w:rsid w:val="00EC5030"/>
    <w:rsid w:val="00EC504A"/>
    <w:rsid w:val="00EC508C"/>
    <w:rsid w:val="00EC5091"/>
    <w:rsid w:val="00EC50F5"/>
    <w:rsid w:val="00EC51C6"/>
    <w:rsid w:val="00EC5267"/>
    <w:rsid w:val="00EC5289"/>
    <w:rsid w:val="00EC528E"/>
    <w:rsid w:val="00EC52C3"/>
    <w:rsid w:val="00EC5305"/>
    <w:rsid w:val="00EC5339"/>
    <w:rsid w:val="00EC5395"/>
    <w:rsid w:val="00EC5414"/>
    <w:rsid w:val="00EC54CD"/>
    <w:rsid w:val="00EC54EC"/>
    <w:rsid w:val="00EC550D"/>
    <w:rsid w:val="00EC556C"/>
    <w:rsid w:val="00EC5596"/>
    <w:rsid w:val="00EC55AF"/>
    <w:rsid w:val="00EC5633"/>
    <w:rsid w:val="00EC5673"/>
    <w:rsid w:val="00EC572F"/>
    <w:rsid w:val="00EC588B"/>
    <w:rsid w:val="00EC5976"/>
    <w:rsid w:val="00EC598C"/>
    <w:rsid w:val="00EC59B4"/>
    <w:rsid w:val="00EC59EA"/>
    <w:rsid w:val="00EC5A74"/>
    <w:rsid w:val="00EC5A81"/>
    <w:rsid w:val="00EC5A8F"/>
    <w:rsid w:val="00EC5AAF"/>
    <w:rsid w:val="00EC5B5A"/>
    <w:rsid w:val="00EC5BE0"/>
    <w:rsid w:val="00EC5C8E"/>
    <w:rsid w:val="00EC5CAA"/>
    <w:rsid w:val="00EC5CE8"/>
    <w:rsid w:val="00EC5D12"/>
    <w:rsid w:val="00EC5D85"/>
    <w:rsid w:val="00EC5D9E"/>
    <w:rsid w:val="00EC5E1D"/>
    <w:rsid w:val="00EC5E90"/>
    <w:rsid w:val="00EC5E9E"/>
    <w:rsid w:val="00EC5EB1"/>
    <w:rsid w:val="00EC5F27"/>
    <w:rsid w:val="00EC5FFB"/>
    <w:rsid w:val="00EC6029"/>
    <w:rsid w:val="00EC60FE"/>
    <w:rsid w:val="00EC6121"/>
    <w:rsid w:val="00EC6180"/>
    <w:rsid w:val="00EC61C3"/>
    <w:rsid w:val="00EC61D8"/>
    <w:rsid w:val="00EC61F2"/>
    <w:rsid w:val="00EC6205"/>
    <w:rsid w:val="00EC6234"/>
    <w:rsid w:val="00EC624D"/>
    <w:rsid w:val="00EC625B"/>
    <w:rsid w:val="00EC62A3"/>
    <w:rsid w:val="00EC62E3"/>
    <w:rsid w:val="00EC6306"/>
    <w:rsid w:val="00EC6370"/>
    <w:rsid w:val="00EC6519"/>
    <w:rsid w:val="00EC6563"/>
    <w:rsid w:val="00EC6621"/>
    <w:rsid w:val="00EC67AD"/>
    <w:rsid w:val="00EC67BC"/>
    <w:rsid w:val="00EC67BE"/>
    <w:rsid w:val="00EC67D4"/>
    <w:rsid w:val="00EC6867"/>
    <w:rsid w:val="00EC6945"/>
    <w:rsid w:val="00EC6984"/>
    <w:rsid w:val="00EC69D6"/>
    <w:rsid w:val="00EC6A2B"/>
    <w:rsid w:val="00EC6A5E"/>
    <w:rsid w:val="00EC6A78"/>
    <w:rsid w:val="00EC6A7E"/>
    <w:rsid w:val="00EC6BB3"/>
    <w:rsid w:val="00EC6C0E"/>
    <w:rsid w:val="00EC6C0F"/>
    <w:rsid w:val="00EC6C89"/>
    <w:rsid w:val="00EC6CF0"/>
    <w:rsid w:val="00EC6DB3"/>
    <w:rsid w:val="00EC6F1E"/>
    <w:rsid w:val="00EC6FDF"/>
    <w:rsid w:val="00EC7022"/>
    <w:rsid w:val="00EC70B4"/>
    <w:rsid w:val="00EC70E1"/>
    <w:rsid w:val="00EC7145"/>
    <w:rsid w:val="00EC7150"/>
    <w:rsid w:val="00EC7173"/>
    <w:rsid w:val="00EC71E6"/>
    <w:rsid w:val="00EC7248"/>
    <w:rsid w:val="00EC725E"/>
    <w:rsid w:val="00EC72B4"/>
    <w:rsid w:val="00EC730C"/>
    <w:rsid w:val="00EC7360"/>
    <w:rsid w:val="00EC738B"/>
    <w:rsid w:val="00EC7494"/>
    <w:rsid w:val="00EC74A1"/>
    <w:rsid w:val="00EC74EF"/>
    <w:rsid w:val="00EC7539"/>
    <w:rsid w:val="00EC75AF"/>
    <w:rsid w:val="00EC75F4"/>
    <w:rsid w:val="00EC778E"/>
    <w:rsid w:val="00EC7798"/>
    <w:rsid w:val="00EC77F4"/>
    <w:rsid w:val="00EC781E"/>
    <w:rsid w:val="00EC7842"/>
    <w:rsid w:val="00EC7A11"/>
    <w:rsid w:val="00EC7A29"/>
    <w:rsid w:val="00EC7A3E"/>
    <w:rsid w:val="00EC7A54"/>
    <w:rsid w:val="00EC7B6B"/>
    <w:rsid w:val="00EC7BA2"/>
    <w:rsid w:val="00EC7CC6"/>
    <w:rsid w:val="00EC7CDE"/>
    <w:rsid w:val="00EC7D50"/>
    <w:rsid w:val="00EC7E01"/>
    <w:rsid w:val="00EC7E5C"/>
    <w:rsid w:val="00EC7E6F"/>
    <w:rsid w:val="00EC7F46"/>
    <w:rsid w:val="00EC7F7F"/>
    <w:rsid w:val="00ED009D"/>
    <w:rsid w:val="00ED00AB"/>
    <w:rsid w:val="00ED0188"/>
    <w:rsid w:val="00ED028E"/>
    <w:rsid w:val="00ED0311"/>
    <w:rsid w:val="00ED0371"/>
    <w:rsid w:val="00ED052E"/>
    <w:rsid w:val="00ED05A3"/>
    <w:rsid w:val="00ED0673"/>
    <w:rsid w:val="00ED06F7"/>
    <w:rsid w:val="00ED0787"/>
    <w:rsid w:val="00ED0869"/>
    <w:rsid w:val="00ED08BF"/>
    <w:rsid w:val="00ED090E"/>
    <w:rsid w:val="00ED091E"/>
    <w:rsid w:val="00ED092D"/>
    <w:rsid w:val="00ED0934"/>
    <w:rsid w:val="00ED094E"/>
    <w:rsid w:val="00ED0955"/>
    <w:rsid w:val="00ED0984"/>
    <w:rsid w:val="00ED09CE"/>
    <w:rsid w:val="00ED09FA"/>
    <w:rsid w:val="00ED0A61"/>
    <w:rsid w:val="00ED0AE2"/>
    <w:rsid w:val="00ED0B3C"/>
    <w:rsid w:val="00ED0B7F"/>
    <w:rsid w:val="00ED0C37"/>
    <w:rsid w:val="00ED0C4D"/>
    <w:rsid w:val="00ED0CD6"/>
    <w:rsid w:val="00ED0D0D"/>
    <w:rsid w:val="00ED0E00"/>
    <w:rsid w:val="00ED0E0D"/>
    <w:rsid w:val="00ED0EBB"/>
    <w:rsid w:val="00ED0F42"/>
    <w:rsid w:val="00ED0F52"/>
    <w:rsid w:val="00ED0F77"/>
    <w:rsid w:val="00ED1042"/>
    <w:rsid w:val="00ED1142"/>
    <w:rsid w:val="00ED116F"/>
    <w:rsid w:val="00ED1218"/>
    <w:rsid w:val="00ED13EF"/>
    <w:rsid w:val="00ED1470"/>
    <w:rsid w:val="00ED152A"/>
    <w:rsid w:val="00ED1652"/>
    <w:rsid w:val="00ED176E"/>
    <w:rsid w:val="00ED17A0"/>
    <w:rsid w:val="00ED17BE"/>
    <w:rsid w:val="00ED1878"/>
    <w:rsid w:val="00ED187A"/>
    <w:rsid w:val="00ED187F"/>
    <w:rsid w:val="00ED18A3"/>
    <w:rsid w:val="00ED18E5"/>
    <w:rsid w:val="00ED1904"/>
    <w:rsid w:val="00ED1989"/>
    <w:rsid w:val="00ED1A6F"/>
    <w:rsid w:val="00ED1AA2"/>
    <w:rsid w:val="00ED1B86"/>
    <w:rsid w:val="00ED1C1D"/>
    <w:rsid w:val="00ED1C58"/>
    <w:rsid w:val="00ED1C65"/>
    <w:rsid w:val="00ED1D12"/>
    <w:rsid w:val="00ED1DA0"/>
    <w:rsid w:val="00ED1EA5"/>
    <w:rsid w:val="00ED1F93"/>
    <w:rsid w:val="00ED1FBD"/>
    <w:rsid w:val="00ED2053"/>
    <w:rsid w:val="00ED209C"/>
    <w:rsid w:val="00ED20B9"/>
    <w:rsid w:val="00ED20BF"/>
    <w:rsid w:val="00ED20C1"/>
    <w:rsid w:val="00ED20C6"/>
    <w:rsid w:val="00ED20CF"/>
    <w:rsid w:val="00ED20E0"/>
    <w:rsid w:val="00ED2141"/>
    <w:rsid w:val="00ED21A0"/>
    <w:rsid w:val="00ED21A3"/>
    <w:rsid w:val="00ED21AC"/>
    <w:rsid w:val="00ED21D6"/>
    <w:rsid w:val="00ED21EB"/>
    <w:rsid w:val="00ED2202"/>
    <w:rsid w:val="00ED2356"/>
    <w:rsid w:val="00ED23E1"/>
    <w:rsid w:val="00ED249F"/>
    <w:rsid w:val="00ED250C"/>
    <w:rsid w:val="00ED25F6"/>
    <w:rsid w:val="00ED2623"/>
    <w:rsid w:val="00ED280E"/>
    <w:rsid w:val="00ED2843"/>
    <w:rsid w:val="00ED2890"/>
    <w:rsid w:val="00ED29CF"/>
    <w:rsid w:val="00ED29DD"/>
    <w:rsid w:val="00ED2A0C"/>
    <w:rsid w:val="00ED2A3C"/>
    <w:rsid w:val="00ED2A99"/>
    <w:rsid w:val="00ED2B8E"/>
    <w:rsid w:val="00ED2BCB"/>
    <w:rsid w:val="00ED2C04"/>
    <w:rsid w:val="00ED2C29"/>
    <w:rsid w:val="00ED2D27"/>
    <w:rsid w:val="00ED2D3E"/>
    <w:rsid w:val="00ED2E4C"/>
    <w:rsid w:val="00ED2EC7"/>
    <w:rsid w:val="00ED2F27"/>
    <w:rsid w:val="00ED2F3E"/>
    <w:rsid w:val="00ED2F6A"/>
    <w:rsid w:val="00ED2FB5"/>
    <w:rsid w:val="00ED2FCE"/>
    <w:rsid w:val="00ED3030"/>
    <w:rsid w:val="00ED30A0"/>
    <w:rsid w:val="00ED3252"/>
    <w:rsid w:val="00ED3285"/>
    <w:rsid w:val="00ED32C0"/>
    <w:rsid w:val="00ED331B"/>
    <w:rsid w:val="00ED335F"/>
    <w:rsid w:val="00ED3369"/>
    <w:rsid w:val="00ED3386"/>
    <w:rsid w:val="00ED33CB"/>
    <w:rsid w:val="00ED340A"/>
    <w:rsid w:val="00ED3563"/>
    <w:rsid w:val="00ED3593"/>
    <w:rsid w:val="00ED35C2"/>
    <w:rsid w:val="00ED364A"/>
    <w:rsid w:val="00ED3650"/>
    <w:rsid w:val="00ED368C"/>
    <w:rsid w:val="00ED36C4"/>
    <w:rsid w:val="00ED36F1"/>
    <w:rsid w:val="00ED37EA"/>
    <w:rsid w:val="00ED38BD"/>
    <w:rsid w:val="00ED38EF"/>
    <w:rsid w:val="00ED39A7"/>
    <w:rsid w:val="00ED39B5"/>
    <w:rsid w:val="00ED39E8"/>
    <w:rsid w:val="00ED3A0B"/>
    <w:rsid w:val="00ED3ABE"/>
    <w:rsid w:val="00ED3AF5"/>
    <w:rsid w:val="00ED3AFA"/>
    <w:rsid w:val="00ED3AFB"/>
    <w:rsid w:val="00ED3B2E"/>
    <w:rsid w:val="00ED3B5F"/>
    <w:rsid w:val="00ED3B94"/>
    <w:rsid w:val="00ED3BC4"/>
    <w:rsid w:val="00ED3C7E"/>
    <w:rsid w:val="00ED3CCF"/>
    <w:rsid w:val="00ED3D4F"/>
    <w:rsid w:val="00ED3DB5"/>
    <w:rsid w:val="00ED3DFF"/>
    <w:rsid w:val="00ED3F04"/>
    <w:rsid w:val="00ED3F5E"/>
    <w:rsid w:val="00ED40E6"/>
    <w:rsid w:val="00ED417B"/>
    <w:rsid w:val="00ED4188"/>
    <w:rsid w:val="00ED41BB"/>
    <w:rsid w:val="00ED4305"/>
    <w:rsid w:val="00ED4358"/>
    <w:rsid w:val="00ED436C"/>
    <w:rsid w:val="00ED4382"/>
    <w:rsid w:val="00ED439B"/>
    <w:rsid w:val="00ED43F9"/>
    <w:rsid w:val="00ED44CC"/>
    <w:rsid w:val="00ED44E1"/>
    <w:rsid w:val="00ED4537"/>
    <w:rsid w:val="00ED4546"/>
    <w:rsid w:val="00ED4562"/>
    <w:rsid w:val="00ED45B5"/>
    <w:rsid w:val="00ED45CD"/>
    <w:rsid w:val="00ED4603"/>
    <w:rsid w:val="00ED4724"/>
    <w:rsid w:val="00ED4732"/>
    <w:rsid w:val="00ED4761"/>
    <w:rsid w:val="00ED476D"/>
    <w:rsid w:val="00ED479C"/>
    <w:rsid w:val="00ED47BB"/>
    <w:rsid w:val="00ED47E3"/>
    <w:rsid w:val="00ED484F"/>
    <w:rsid w:val="00ED4890"/>
    <w:rsid w:val="00ED4892"/>
    <w:rsid w:val="00ED4A4E"/>
    <w:rsid w:val="00ED4A9B"/>
    <w:rsid w:val="00ED4AB1"/>
    <w:rsid w:val="00ED4C3F"/>
    <w:rsid w:val="00ED4C42"/>
    <w:rsid w:val="00ED4C8B"/>
    <w:rsid w:val="00ED4CA8"/>
    <w:rsid w:val="00ED4D7F"/>
    <w:rsid w:val="00ED4DB1"/>
    <w:rsid w:val="00ED4DF6"/>
    <w:rsid w:val="00ED4E09"/>
    <w:rsid w:val="00ED4E9E"/>
    <w:rsid w:val="00ED4ED8"/>
    <w:rsid w:val="00ED4FC6"/>
    <w:rsid w:val="00ED5103"/>
    <w:rsid w:val="00ED5110"/>
    <w:rsid w:val="00ED518F"/>
    <w:rsid w:val="00ED5198"/>
    <w:rsid w:val="00ED52FE"/>
    <w:rsid w:val="00ED532B"/>
    <w:rsid w:val="00ED5343"/>
    <w:rsid w:val="00ED543E"/>
    <w:rsid w:val="00ED5466"/>
    <w:rsid w:val="00ED547D"/>
    <w:rsid w:val="00ED555E"/>
    <w:rsid w:val="00ED5569"/>
    <w:rsid w:val="00ED56B0"/>
    <w:rsid w:val="00ED578A"/>
    <w:rsid w:val="00ED580F"/>
    <w:rsid w:val="00ED5872"/>
    <w:rsid w:val="00ED588A"/>
    <w:rsid w:val="00ED5963"/>
    <w:rsid w:val="00ED5A88"/>
    <w:rsid w:val="00ED5B64"/>
    <w:rsid w:val="00ED5B96"/>
    <w:rsid w:val="00ED5BFA"/>
    <w:rsid w:val="00ED5C09"/>
    <w:rsid w:val="00ED5C15"/>
    <w:rsid w:val="00ED5C43"/>
    <w:rsid w:val="00ED5C58"/>
    <w:rsid w:val="00ED5CBB"/>
    <w:rsid w:val="00ED5CC4"/>
    <w:rsid w:val="00ED5D4C"/>
    <w:rsid w:val="00ED5D6C"/>
    <w:rsid w:val="00ED5DC2"/>
    <w:rsid w:val="00ED6009"/>
    <w:rsid w:val="00ED60C2"/>
    <w:rsid w:val="00ED615B"/>
    <w:rsid w:val="00ED61CB"/>
    <w:rsid w:val="00ED62A6"/>
    <w:rsid w:val="00ED643D"/>
    <w:rsid w:val="00ED64D8"/>
    <w:rsid w:val="00ED65D6"/>
    <w:rsid w:val="00ED65DF"/>
    <w:rsid w:val="00ED65E8"/>
    <w:rsid w:val="00ED65F7"/>
    <w:rsid w:val="00ED6611"/>
    <w:rsid w:val="00ED6691"/>
    <w:rsid w:val="00ED66AE"/>
    <w:rsid w:val="00ED670B"/>
    <w:rsid w:val="00ED6771"/>
    <w:rsid w:val="00ED6837"/>
    <w:rsid w:val="00ED683B"/>
    <w:rsid w:val="00ED68B1"/>
    <w:rsid w:val="00ED691E"/>
    <w:rsid w:val="00ED6950"/>
    <w:rsid w:val="00ED696C"/>
    <w:rsid w:val="00ED69B1"/>
    <w:rsid w:val="00ED69BC"/>
    <w:rsid w:val="00ED69C3"/>
    <w:rsid w:val="00ED6A08"/>
    <w:rsid w:val="00ED6AEA"/>
    <w:rsid w:val="00ED6B24"/>
    <w:rsid w:val="00ED6B6B"/>
    <w:rsid w:val="00ED6BDC"/>
    <w:rsid w:val="00ED6D16"/>
    <w:rsid w:val="00ED6D33"/>
    <w:rsid w:val="00ED6D94"/>
    <w:rsid w:val="00ED6DED"/>
    <w:rsid w:val="00ED6E07"/>
    <w:rsid w:val="00ED6E6F"/>
    <w:rsid w:val="00ED6FD5"/>
    <w:rsid w:val="00ED702B"/>
    <w:rsid w:val="00ED704F"/>
    <w:rsid w:val="00ED7171"/>
    <w:rsid w:val="00ED71CE"/>
    <w:rsid w:val="00ED728E"/>
    <w:rsid w:val="00ED72B8"/>
    <w:rsid w:val="00ED72E0"/>
    <w:rsid w:val="00ED7341"/>
    <w:rsid w:val="00ED7353"/>
    <w:rsid w:val="00ED737B"/>
    <w:rsid w:val="00ED740C"/>
    <w:rsid w:val="00ED7441"/>
    <w:rsid w:val="00ED748C"/>
    <w:rsid w:val="00ED773B"/>
    <w:rsid w:val="00ED77D6"/>
    <w:rsid w:val="00ED7864"/>
    <w:rsid w:val="00ED789E"/>
    <w:rsid w:val="00ED7913"/>
    <w:rsid w:val="00ED793C"/>
    <w:rsid w:val="00ED7988"/>
    <w:rsid w:val="00ED7A08"/>
    <w:rsid w:val="00ED7A46"/>
    <w:rsid w:val="00ED7AE5"/>
    <w:rsid w:val="00ED7B04"/>
    <w:rsid w:val="00ED7B7B"/>
    <w:rsid w:val="00ED7B8A"/>
    <w:rsid w:val="00ED7BCD"/>
    <w:rsid w:val="00ED7CE6"/>
    <w:rsid w:val="00ED7DB1"/>
    <w:rsid w:val="00ED7DBD"/>
    <w:rsid w:val="00ED7DFE"/>
    <w:rsid w:val="00ED7E44"/>
    <w:rsid w:val="00ED7E85"/>
    <w:rsid w:val="00ED7EC0"/>
    <w:rsid w:val="00ED7EC1"/>
    <w:rsid w:val="00ED7ED5"/>
    <w:rsid w:val="00ED7F44"/>
    <w:rsid w:val="00ED7F90"/>
    <w:rsid w:val="00ED7FA6"/>
    <w:rsid w:val="00ED877A"/>
    <w:rsid w:val="00EE004C"/>
    <w:rsid w:val="00EE0101"/>
    <w:rsid w:val="00EE0139"/>
    <w:rsid w:val="00EE0192"/>
    <w:rsid w:val="00EE01D0"/>
    <w:rsid w:val="00EE01F6"/>
    <w:rsid w:val="00EE0221"/>
    <w:rsid w:val="00EE0428"/>
    <w:rsid w:val="00EE0471"/>
    <w:rsid w:val="00EE04B6"/>
    <w:rsid w:val="00EE0697"/>
    <w:rsid w:val="00EE0751"/>
    <w:rsid w:val="00EE07DE"/>
    <w:rsid w:val="00EE0872"/>
    <w:rsid w:val="00EE087C"/>
    <w:rsid w:val="00EE08EB"/>
    <w:rsid w:val="00EE093F"/>
    <w:rsid w:val="00EE09ED"/>
    <w:rsid w:val="00EE0A0B"/>
    <w:rsid w:val="00EE0A1E"/>
    <w:rsid w:val="00EE0BD6"/>
    <w:rsid w:val="00EE0C47"/>
    <w:rsid w:val="00EE0C5C"/>
    <w:rsid w:val="00EE0D8D"/>
    <w:rsid w:val="00EE0DA8"/>
    <w:rsid w:val="00EE0DAA"/>
    <w:rsid w:val="00EE0DFE"/>
    <w:rsid w:val="00EE0E2E"/>
    <w:rsid w:val="00EE0EB1"/>
    <w:rsid w:val="00EE0F58"/>
    <w:rsid w:val="00EE0F6E"/>
    <w:rsid w:val="00EE0FAC"/>
    <w:rsid w:val="00EE0FE7"/>
    <w:rsid w:val="00EE1064"/>
    <w:rsid w:val="00EE10CE"/>
    <w:rsid w:val="00EE119B"/>
    <w:rsid w:val="00EE122A"/>
    <w:rsid w:val="00EE1251"/>
    <w:rsid w:val="00EE128C"/>
    <w:rsid w:val="00EE129F"/>
    <w:rsid w:val="00EE12BB"/>
    <w:rsid w:val="00EE139F"/>
    <w:rsid w:val="00EE13BC"/>
    <w:rsid w:val="00EE140B"/>
    <w:rsid w:val="00EE1456"/>
    <w:rsid w:val="00EE1465"/>
    <w:rsid w:val="00EE14F9"/>
    <w:rsid w:val="00EE1574"/>
    <w:rsid w:val="00EE15C5"/>
    <w:rsid w:val="00EE15DF"/>
    <w:rsid w:val="00EE1692"/>
    <w:rsid w:val="00EE1694"/>
    <w:rsid w:val="00EE173A"/>
    <w:rsid w:val="00EE176E"/>
    <w:rsid w:val="00EE17E2"/>
    <w:rsid w:val="00EE187C"/>
    <w:rsid w:val="00EE18A4"/>
    <w:rsid w:val="00EE18B3"/>
    <w:rsid w:val="00EE196E"/>
    <w:rsid w:val="00EE19E6"/>
    <w:rsid w:val="00EE1AA0"/>
    <w:rsid w:val="00EE1B45"/>
    <w:rsid w:val="00EE1B55"/>
    <w:rsid w:val="00EE1BD9"/>
    <w:rsid w:val="00EE1E2D"/>
    <w:rsid w:val="00EE1F12"/>
    <w:rsid w:val="00EE2054"/>
    <w:rsid w:val="00EE207C"/>
    <w:rsid w:val="00EE2180"/>
    <w:rsid w:val="00EE2183"/>
    <w:rsid w:val="00EE21C9"/>
    <w:rsid w:val="00EE22BE"/>
    <w:rsid w:val="00EE245B"/>
    <w:rsid w:val="00EE247A"/>
    <w:rsid w:val="00EE24D6"/>
    <w:rsid w:val="00EE2561"/>
    <w:rsid w:val="00EE259E"/>
    <w:rsid w:val="00EE260D"/>
    <w:rsid w:val="00EE26F4"/>
    <w:rsid w:val="00EE274F"/>
    <w:rsid w:val="00EE28EC"/>
    <w:rsid w:val="00EE2939"/>
    <w:rsid w:val="00EE2970"/>
    <w:rsid w:val="00EE2986"/>
    <w:rsid w:val="00EE29E8"/>
    <w:rsid w:val="00EE29EC"/>
    <w:rsid w:val="00EE2B4B"/>
    <w:rsid w:val="00EE2B5B"/>
    <w:rsid w:val="00EE2B7F"/>
    <w:rsid w:val="00EE2CC5"/>
    <w:rsid w:val="00EE2D22"/>
    <w:rsid w:val="00EE2D6E"/>
    <w:rsid w:val="00EE2DA6"/>
    <w:rsid w:val="00EE2DF7"/>
    <w:rsid w:val="00EE2E19"/>
    <w:rsid w:val="00EE2E40"/>
    <w:rsid w:val="00EE2E77"/>
    <w:rsid w:val="00EE2FE0"/>
    <w:rsid w:val="00EE2FF6"/>
    <w:rsid w:val="00EE3042"/>
    <w:rsid w:val="00EE308B"/>
    <w:rsid w:val="00EE30FD"/>
    <w:rsid w:val="00EE316C"/>
    <w:rsid w:val="00EE316F"/>
    <w:rsid w:val="00EE3190"/>
    <w:rsid w:val="00EE3219"/>
    <w:rsid w:val="00EE322F"/>
    <w:rsid w:val="00EE326C"/>
    <w:rsid w:val="00EE32DD"/>
    <w:rsid w:val="00EE33FF"/>
    <w:rsid w:val="00EE340F"/>
    <w:rsid w:val="00EE3476"/>
    <w:rsid w:val="00EE3477"/>
    <w:rsid w:val="00EE34D5"/>
    <w:rsid w:val="00EE352D"/>
    <w:rsid w:val="00EE356E"/>
    <w:rsid w:val="00EE358F"/>
    <w:rsid w:val="00EE3637"/>
    <w:rsid w:val="00EE365E"/>
    <w:rsid w:val="00EE3691"/>
    <w:rsid w:val="00EE3730"/>
    <w:rsid w:val="00EE373A"/>
    <w:rsid w:val="00EE37B0"/>
    <w:rsid w:val="00EE37E5"/>
    <w:rsid w:val="00EE3815"/>
    <w:rsid w:val="00EE38AB"/>
    <w:rsid w:val="00EE394A"/>
    <w:rsid w:val="00EE3A1A"/>
    <w:rsid w:val="00EE3AAA"/>
    <w:rsid w:val="00EE3AD3"/>
    <w:rsid w:val="00EE3B4B"/>
    <w:rsid w:val="00EE3C16"/>
    <w:rsid w:val="00EE3C52"/>
    <w:rsid w:val="00EE3C84"/>
    <w:rsid w:val="00EE3D43"/>
    <w:rsid w:val="00EE3E42"/>
    <w:rsid w:val="00EE3E8D"/>
    <w:rsid w:val="00EE3EFB"/>
    <w:rsid w:val="00EE3F05"/>
    <w:rsid w:val="00EE4105"/>
    <w:rsid w:val="00EE4113"/>
    <w:rsid w:val="00EE4127"/>
    <w:rsid w:val="00EE419E"/>
    <w:rsid w:val="00EE41E4"/>
    <w:rsid w:val="00EE4243"/>
    <w:rsid w:val="00EE42B4"/>
    <w:rsid w:val="00EE432A"/>
    <w:rsid w:val="00EE43BF"/>
    <w:rsid w:val="00EE4424"/>
    <w:rsid w:val="00EE443A"/>
    <w:rsid w:val="00EE4467"/>
    <w:rsid w:val="00EE4488"/>
    <w:rsid w:val="00EE44D9"/>
    <w:rsid w:val="00EE4506"/>
    <w:rsid w:val="00EE4764"/>
    <w:rsid w:val="00EE4773"/>
    <w:rsid w:val="00EE47EF"/>
    <w:rsid w:val="00EE4842"/>
    <w:rsid w:val="00EE4A37"/>
    <w:rsid w:val="00EE4A93"/>
    <w:rsid w:val="00EE4AD5"/>
    <w:rsid w:val="00EE4AE8"/>
    <w:rsid w:val="00EE4AF2"/>
    <w:rsid w:val="00EE4B2A"/>
    <w:rsid w:val="00EE4B72"/>
    <w:rsid w:val="00EE4B7E"/>
    <w:rsid w:val="00EE4D95"/>
    <w:rsid w:val="00EE4D9B"/>
    <w:rsid w:val="00EE4E61"/>
    <w:rsid w:val="00EE4E7F"/>
    <w:rsid w:val="00EE4F7D"/>
    <w:rsid w:val="00EE4F94"/>
    <w:rsid w:val="00EE505A"/>
    <w:rsid w:val="00EE50F3"/>
    <w:rsid w:val="00EE511D"/>
    <w:rsid w:val="00EE5191"/>
    <w:rsid w:val="00EE5201"/>
    <w:rsid w:val="00EE5399"/>
    <w:rsid w:val="00EE5417"/>
    <w:rsid w:val="00EE542A"/>
    <w:rsid w:val="00EE5501"/>
    <w:rsid w:val="00EE5507"/>
    <w:rsid w:val="00EE5639"/>
    <w:rsid w:val="00EE5716"/>
    <w:rsid w:val="00EE57E8"/>
    <w:rsid w:val="00EE5963"/>
    <w:rsid w:val="00EE59D2"/>
    <w:rsid w:val="00EE5A1B"/>
    <w:rsid w:val="00EE5A60"/>
    <w:rsid w:val="00EE5A67"/>
    <w:rsid w:val="00EE5A94"/>
    <w:rsid w:val="00EE5ADC"/>
    <w:rsid w:val="00EE5B74"/>
    <w:rsid w:val="00EE5BA4"/>
    <w:rsid w:val="00EE5BFD"/>
    <w:rsid w:val="00EE5C0C"/>
    <w:rsid w:val="00EE5C16"/>
    <w:rsid w:val="00EE5C5D"/>
    <w:rsid w:val="00EE5C6E"/>
    <w:rsid w:val="00EE5C86"/>
    <w:rsid w:val="00EE5CC1"/>
    <w:rsid w:val="00EE5D2B"/>
    <w:rsid w:val="00EE5E08"/>
    <w:rsid w:val="00EE5EAD"/>
    <w:rsid w:val="00EE5EBB"/>
    <w:rsid w:val="00EE5EEF"/>
    <w:rsid w:val="00EE5F49"/>
    <w:rsid w:val="00EE5F7F"/>
    <w:rsid w:val="00EE60B6"/>
    <w:rsid w:val="00EE60BF"/>
    <w:rsid w:val="00EE612B"/>
    <w:rsid w:val="00EE6197"/>
    <w:rsid w:val="00EE61B7"/>
    <w:rsid w:val="00EE61CF"/>
    <w:rsid w:val="00EE61DC"/>
    <w:rsid w:val="00EE6407"/>
    <w:rsid w:val="00EE6449"/>
    <w:rsid w:val="00EE6488"/>
    <w:rsid w:val="00EE6568"/>
    <w:rsid w:val="00EE659C"/>
    <w:rsid w:val="00EE65C9"/>
    <w:rsid w:val="00EE65DF"/>
    <w:rsid w:val="00EE662D"/>
    <w:rsid w:val="00EE663D"/>
    <w:rsid w:val="00EE6645"/>
    <w:rsid w:val="00EE6717"/>
    <w:rsid w:val="00EE6771"/>
    <w:rsid w:val="00EE68C3"/>
    <w:rsid w:val="00EE691C"/>
    <w:rsid w:val="00EE69DB"/>
    <w:rsid w:val="00EE6A3B"/>
    <w:rsid w:val="00EE6AAE"/>
    <w:rsid w:val="00EE6AFD"/>
    <w:rsid w:val="00EE6B5A"/>
    <w:rsid w:val="00EE6BA9"/>
    <w:rsid w:val="00EE6C9D"/>
    <w:rsid w:val="00EE6CEE"/>
    <w:rsid w:val="00EE6D2E"/>
    <w:rsid w:val="00EE6DA6"/>
    <w:rsid w:val="00EE6DDD"/>
    <w:rsid w:val="00EE6E1A"/>
    <w:rsid w:val="00EE6E33"/>
    <w:rsid w:val="00EE6F53"/>
    <w:rsid w:val="00EE700B"/>
    <w:rsid w:val="00EE7116"/>
    <w:rsid w:val="00EE7119"/>
    <w:rsid w:val="00EE71DF"/>
    <w:rsid w:val="00EE721D"/>
    <w:rsid w:val="00EE7225"/>
    <w:rsid w:val="00EE724F"/>
    <w:rsid w:val="00EE72D0"/>
    <w:rsid w:val="00EE72EB"/>
    <w:rsid w:val="00EE7307"/>
    <w:rsid w:val="00EE7381"/>
    <w:rsid w:val="00EE740A"/>
    <w:rsid w:val="00EE74CA"/>
    <w:rsid w:val="00EE7654"/>
    <w:rsid w:val="00EE7702"/>
    <w:rsid w:val="00EE7721"/>
    <w:rsid w:val="00EE7761"/>
    <w:rsid w:val="00EE77ED"/>
    <w:rsid w:val="00EE7813"/>
    <w:rsid w:val="00EE791B"/>
    <w:rsid w:val="00EE7994"/>
    <w:rsid w:val="00EE79A8"/>
    <w:rsid w:val="00EE7A06"/>
    <w:rsid w:val="00EE7B65"/>
    <w:rsid w:val="00EE7BFC"/>
    <w:rsid w:val="00EE7C6E"/>
    <w:rsid w:val="00EE7F23"/>
    <w:rsid w:val="00EF003F"/>
    <w:rsid w:val="00EF00B6"/>
    <w:rsid w:val="00EF00D6"/>
    <w:rsid w:val="00EF0134"/>
    <w:rsid w:val="00EF0223"/>
    <w:rsid w:val="00EF02C5"/>
    <w:rsid w:val="00EF0439"/>
    <w:rsid w:val="00EF0447"/>
    <w:rsid w:val="00EF0483"/>
    <w:rsid w:val="00EF04B3"/>
    <w:rsid w:val="00EF04E7"/>
    <w:rsid w:val="00EF055C"/>
    <w:rsid w:val="00EF0657"/>
    <w:rsid w:val="00EF0664"/>
    <w:rsid w:val="00EF0761"/>
    <w:rsid w:val="00EF080A"/>
    <w:rsid w:val="00EF093F"/>
    <w:rsid w:val="00EF0A26"/>
    <w:rsid w:val="00EF0AD2"/>
    <w:rsid w:val="00EF0B18"/>
    <w:rsid w:val="00EF0B9B"/>
    <w:rsid w:val="00EF0BEC"/>
    <w:rsid w:val="00EF0C45"/>
    <w:rsid w:val="00EF0CBB"/>
    <w:rsid w:val="00EF0D70"/>
    <w:rsid w:val="00EF0D77"/>
    <w:rsid w:val="00EF0E16"/>
    <w:rsid w:val="00EF0E71"/>
    <w:rsid w:val="00EF0EEA"/>
    <w:rsid w:val="00EF0F0F"/>
    <w:rsid w:val="00EF0FA5"/>
    <w:rsid w:val="00EF1094"/>
    <w:rsid w:val="00EF1097"/>
    <w:rsid w:val="00EF1182"/>
    <w:rsid w:val="00EF1202"/>
    <w:rsid w:val="00EF1251"/>
    <w:rsid w:val="00EF125E"/>
    <w:rsid w:val="00EF1274"/>
    <w:rsid w:val="00EF1284"/>
    <w:rsid w:val="00EF1351"/>
    <w:rsid w:val="00EF1358"/>
    <w:rsid w:val="00EF1381"/>
    <w:rsid w:val="00EF1450"/>
    <w:rsid w:val="00EF1482"/>
    <w:rsid w:val="00EF14AE"/>
    <w:rsid w:val="00EF1588"/>
    <w:rsid w:val="00EF1596"/>
    <w:rsid w:val="00EF15BC"/>
    <w:rsid w:val="00EF15E0"/>
    <w:rsid w:val="00EF1613"/>
    <w:rsid w:val="00EF1713"/>
    <w:rsid w:val="00EF1791"/>
    <w:rsid w:val="00EF1884"/>
    <w:rsid w:val="00EF18AC"/>
    <w:rsid w:val="00EF192C"/>
    <w:rsid w:val="00EF1985"/>
    <w:rsid w:val="00EF1997"/>
    <w:rsid w:val="00EF19A5"/>
    <w:rsid w:val="00EF19B6"/>
    <w:rsid w:val="00EF19CD"/>
    <w:rsid w:val="00EF1A2B"/>
    <w:rsid w:val="00EF1A63"/>
    <w:rsid w:val="00EF1AAF"/>
    <w:rsid w:val="00EF1B35"/>
    <w:rsid w:val="00EF1BE3"/>
    <w:rsid w:val="00EF1CE1"/>
    <w:rsid w:val="00EF1D5C"/>
    <w:rsid w:val="00EF1DB7"/>
    <w:rsid w:val="00EF1E15"/>
    <w:rsid w:val="00EF1E6E"/>
    <w:rsid w:val="00EF202C"/>
    <w:rsid w:val="00EF2078"/>
    <w:rsid w:val="00EF220E"/>
    <w:rsid w:val="00EF228F"/>
    <w:rsid w:val="00EF22B1"/>
    <w:rsid w:val="00EF2318"/>
    <w:rsid w:val="00EF236E"/>
    <w:rsid w:val="00EF24A5"/>
    <w:rsid w:val="00EF2676"/>
    <w:rsid w:val="00EF27E1"/>
    <w:rsid w:val="00EF27ED"/>
    <w:rsid w:val="00EF280A"/>
    <w:rsid w:val="00EF2843"/>
    <w:rsid w:val="00EF284E"/>
    <w:rsid w:val="00EF2876"/>
    <w:rsid w:val="00EF28BE"/>
    <w:rsid w:val="00EF2983"/>
    <w:rsid w:val="00EF29B4"/>
    <w:rsid w:val="00EF29D6"/>
    <w:rsid w:val="00EF2A04"/>
    <w:rsid w:val="00EF2AC3"/>
    <w:rsid w:val="00EF2B28"/>
    <w:rsid w:val="00EF2BB1"/>
    <w:rsid w:val="00EF2BCA"/>
    <w:rsid w:val="00EF2C6C"/>
    <w:rsid w:val="00EF2D4F"/>
    <w:rsid w:val="00EF2D78"/>
    <w:rsid w:val="00EF2DAB"/>
    <w:rsid w:val="00EF2EDF"/>
    <w:rsid w:val="00EF2F6A"/>
    <w:rsid w:val="00EF2FE7"/>
    <w:rsid w:val="00EF309A"/>
    <w:rsid w:val="00EF30E8"/>
    <w:rsid w:val="00EF3115"/>
    <w:rsid w:val="00EF311E"/>
    <w:rsid w:val="00EF3125"/>
    <w:rsid w:val="00EF3272"/>
    <w:rsid w:val="00EF32BF"/>
    <w:rsid w:val="00EF32EE"/>
    <w:rsid w:val="00EF331C"/>
    <w:rsid w:val="00EF33BD"/>
    <w:rsid w:val="00EF33F4"/>
    <w:rsid w:val="00EF33FA"/>
    <w:rsid w:val="00EF343C"/>
    <w:rsid w:val="00EF344E"/>
    <w:rsid w:val="00EF35C7"/>
    <w:rsid w:val="00EF37E3"/>
    <w:rsid w:val="00EF39C5"/>
    <w:rsid w:val="00EF3A26"/>
    <w:rsid w:val="00EF3A5B"/>
    <w:rsid w:val="00EF3A9B"/>
    <w:rsid w:val="00EF3AD2"/>
    <w:rsid w:val="00EF3C29"/>
    <w:rsid w:val="00EF3D0C"/>
    <w:rsid w:val="00EF3D85"/>
    <w:rsid w:val="00EF3E6C"/>
    <w:rsid w:val="00EF3F35"/>
    <w:rsid w:val="00EF3FE6"/>
    <w:rsid w:val="00EF4015"/>
    <w:rsid w:val="00EF40D9"/>
    <w:rsid w:val="00EF41D8"/>
    <w:rsid w:val="00EF4232"/>
    <w:rsid w:val="00EF4237"/>
    <w:rsid w:val="00EF4354"/>
    <w:rsid w:val="00EF4506"/>
    <w:rsid w:val="00EF458D"/>
    <w:rsid w:val="00EF4590"/>
    <w:rsid w:val="00EF45E7"/>
    <w:rsid w:val="00EF4768"/>
    <w:rsid w:val="00EF481C"/>
    <w:rsid w:val="00EF4973"/>
    <w:rsid w:val="00EF49A1"/>
    <w:rsid w:val="00EF49BA"/>
    <w:rsid w:val="00EF4A01"/>
    <w:rsid w:val="00EF4A08"/>
    <w:rsid w:val="00EF4A31"/>
    <w:rsid w:val="00EF4A7B"/>
    <w:rsid w:val="00EF4AFB"/>
    <w:rsid w:val="00EF4B81"/>
    <w:rsid w:val="00EF4B94"/>
    <w:rsid w:val="00EF4B99"/>
    <w:rsid w:val="00EF4C6C"/>
    <w:rsid w:val="00EF4C70"/>
    <w:rsid w:val="00EF4C92"/>
    <w:rsid w:val="00EF4CBB"/>
    <w:rsid w:val="00EF4CC5"/>
    <w:rsid w:val="00EF4CD7"/>
    <w:rsid w:val="00EF4CE2"/>
    <w:rsid w:val="00EF4CF8"/>
    <w:rsid w:val="00EF4DE3"/>
    <w:rsid w:val="00EF4E6B"/>
    <w:rsid w:val="00EF4ED1"/>
    <w:rsid w:val="00EF4ED8"/>
    <w:rsid w:val="00EF4F49"/>
    <w:rsid w:val="00EF4F53"/>
    <w:rsid w:val="00EF5013"/>
    <w:rsid w:val="00EF5121"/>
    <w:rsid w:val="00EF5308"/>
    <w:rsid w:val="00EF53AE"/>
    <w:rsid w:val="00EF5533"/>
    <w:rsid w:val="00EF5537"/>
    <w:rsid w:val="00EF5568"/>
    <w:rsid w:val="00EF55F4"/>
    <w:rsid w:val="00EF5603"/>
    <w:rsid w:val="00EF565E"/>
    <w:rsid w:val="00EF571E"/>
    <w:rsid w:val="00EF5727"/>
    <w:rsid w:val="00EF5750"/>
    <w:rsid w:val="00EF5826"/>
    <w:rsid w:val="00EF5842"/>
    <w:rsid w:val="00EF5896"/>
    <w:rsid w:val="00EF58B3"/>
    <w:rsid w:val="00EF58DC"/>
    <w:rsid w:val="00EF599D"/>
    <w:rsid w:val="00EF5A30"/>
    <w:rsid w:val="00EF5A84"/>
    <w:rsid w:val="00EF5AE8"/>
    <w:rsid w:val="00EF5B05"/>
    <w:rsid w:val="00EF5B57"/>
    <w:rsid w:val="00EF5B9B"/>
    <w:rsid w:val="00EF5B9E"/>
    <w:rsid w:val="00EF5CD3"/>
    <w:rsid w:val="00EF5CE9"/>
    <w:rsid w:val="00EF5EF1"/>
    <w:rsid w:val="00EF5F70"/>
    <w:rsid w:val="00EF5FAF"/>
    <w:rsid w:val="00EF6082"/>
    <w:rsid w:val="00EF60C6"/>
    <w:rsid w:val="00EF6199"/>
    <w:rsid w:val="00EF61EB"/>
    <w:rsid w:val="00EF621E"/>
    <w:rsid w:val="00EF62AB"/>
    <w:rsid w:val="00EF62BE"/>
    <w:rsid w:val="00EF62DA"/>
    <w:rsid w:val="00EF6317"/>
    <w:rsid w:val="00EF63E2"/>
    <w:rsid w:val="00EF64D9"/>
    <w:rsid w:val="00EF64F9"/>
    <w:rsid w:val="00EF6585"/>
    <w:rsid w:val="00EF65D3"/>
    <w:rsid w:val="00EF65DE"/>
    <w:rsid w:val="00EF6610"/>
    <w:rsid w:val="00EF6637"/>
    <w:rsid w:val="00EF6655"/>
    <w:rsid w:val="00EF665B"/>
    <w:rsid w:val="00EF6681"/>
    <w:rsid w:val="00EF669F"/>
    <w:rsid w:val="00EF6881"/>
    <w:rsid w:val="00EF68D0"/>
    <w:rsid w:val="00EF6908"/>
    <w:rsid w:val="00EF6917"/>
    <w:rsid w:val="00EF692C"/>
    <w:rsid w:val="00EF6971"/>
    <w:rsid w:val="00EF69B4"/>
    <w:rsid w:val="00EF69CB"/>
    <w:rsid w:val="00EF69FE"/>
    <w:rsid w:val="00EF6A0E"/>
    <w:rsid w:val="00EF6A62"/>
    <w:rsid w:val="00EF6AA7"/>
    <w:rsid w:val="00EF6B03"/>
    <w:rsid w:val="00EF6B5D"/>
    <w:rsid w:val="00EF6B90"/>
    <w:rsid w:val="00EF6BA5"/>
    <w:rsid w:val="00EF6BE8"/>
    <w:rsid w:val="00EF6C68"/>
    <w:rsid w:val="00EF6CA0"/>
    <w:rsid w:val="00EF6CD4"/>
    <w:rsid w:val="00EF6CFF"/>
    <w:rsid w:val="00EF6D34"/>
    <w:rsid w:val="00EF6DD2"/>
    <w:rsid w:val="00EF6F31"/>
    <w:rsid w:val="00EF6F4F"/>
    <w:rsid w:val="00EF6F9E"/>
    <w:rsid w:val="00EF7089"/>
    <w:rsid w:val="00EF70D6"/>
    <w:rsid w:val="00EF7101"/>
    <w:rsid w:val="00EF710F"/>
    <w:rsid w:val="00EF7181"/>
    <w:rsid w:val="00EF71E2"/>
    <w:rsid w:val="00EF7266"/>
    <w:rsid w:val="00EF7339"/>
    <w:rsid w:val="00EF73FE"/>
    <w:rsid w:val="00EF7410"/>
    <w:rsid w:val="00EF74B9"/>
    <w:rsid w:val="00EF754A"/>
    <w:rsid w:val="00EF7704"/>
    <w:rsid w:val="00EF774F"/>
    <w:rsid w:val="00EF7754"/>
    <w:rsid w:val="00EF77F4"/>
    <w:rsid w:val="00EF7806"/>
    <w:rsid w:val="00EF7866"/>
    <w:rsid w:val="00EF7917"/>
    <w:rsid w:val="00EF7AB3"/>
    <w:rsid w:val="00EF7AD3"/>
    <w:rsid w:val="00EF7B2B"/>
    <w:rsid w:val="00EF7C62"/>
    <w:rsid w:val="00EF7CC0"/>
    <w:rsid w:val="00EF7DBD"/>
    <w:rsid w:val="00EF7DD4"/>
    <w:rsid w:val="00EF7E06"/>
    <w:rsid w:val="00EF7F18"/>
    <w:rsid w:val="00EF7FA6"/>
    <w:rsid w:val="00F0009E"/>
    <w:rsid w:val="00F00100"/>
    <w:rsid w:val="00F00152"/>
    <w:rsid w:val="00F001F8"/>
    <w:rsid w:val="00F00421"/>
    <w:rsid w:val="00F00501"/>
    <w:rsid w:val="00F0055E"/>
    <w:rsid w:val="00F00566"/>
    <w:rsid w:val="00F005A2"/>
    <w:rsid w:val="00F005B2"/>
    <w:rsid w:val="00F00635"/>
    <w:rsid w:val="00F006B5"/>
    <w:rsid w:val="00F00726"/>
    <w:rsid w:val="00F00797"/>
    <w:rsid w:val="00F007E8"/>
    <w:rsid w:val="00F0083B"/>
    <w:rsid w:val="00F0086C"/>
    <w:rsid w:val="00F008B7"/>
    <w:rsid w:val="00F00A63"/>
    <w:rsid w:val="00F00B2C"/>
    <w:rsid w:val="00F00CBB"/>
    <w:rsid w:val="00F00CFF"/>
    <w:rsid w:val="00F00D15"/>
    <w:rsid w:val="00F00E12"/>
    <w:rsid w:val="00F00E5D"/>
    <w:rsid w:val="00F00F2E"/>
    <w:rsid w:val="00F00F5A"/>
    <w:rsid w:val="00F00F6A"/>
    <w:rsid w:val="00F01054"/>
    <w:rsid w:val="00F01088"/>
    <w:rsid w:val="00F010BB"/>
    <w:rsid w:val="00F010BD"/>
    <w:rsid w:val="00F01135"/>
    <w:rsid w:val="00F011C6"/>
    <w:rsid w:val="00F011CB"/>
    <w:rsid w:val="00F01206"/>
    <w:rsid w:val="00F012D9"/>
    <w:rsid w:val="00F012F3"/>
    <w:rsid w:val="00F01327"/>
    <w:rsid w:val="00F0132B"/>
    <w:rsid w:val="00F01371"/>
    <w:rsid w:val="00F0143C"/>
    <w:rsid w:val="00F01458"/>
    <w:rsid w:val="00F01465"/>
    <w:rsid w:val="00F01483"/>
    <w:rsid w:val="00F014A7"/>
    <w:rsid w:val="00F014AF"/>
    <w:rsid w:val="00F0152B"/>
    <w:rsid w:val="00F0155E"/>
    <w:rsid w:val="00F0160F"/>
    <w:rsid w:val="00F016B0"/>
    <w:rsid w:val="00F016B4"/>
    <w:rsid w:val="00F016B9"/>
    <w:rsid w:val="00F016C4"/>
    <w:rsid w:val="00F017B6"/>
    <w:rsid w:val="00F0182B"/>
    <w:rsid w:val="00F01892"/>
    <w:rsid w:val="00F018C0"/>
    <w:rsid w:val="00F018D1"/>
    <w:rsid w:val="00F018E9"/>
    <w:rsid w:val="00F018F4"/>
    <w:rsid w:val="00F01918"/>
    <w:rsid w:val="00F01957"/>
    <w:rsid w:val="00F01976"/>
    <w:rsid w:val="00F01984"/>
    <w:rsid w:val="00F019E7"/>
    <w:rsid w:val="00F019F9"/>
    <w:rsid w:val="00F01B52"/>
    <w:rsid w:val="00F01C02"/>
    <w:rsid w:val="00F01C69"/>
    <w:rsid w:val="00F01CFF"/>
    <w:rsid w:val="00F01D17"/>
    <w:rsid w:val="00F01D66"/>
    <w:rsid w:val="00F01E80"/>
    <w:rsid w:val="00F01EF5"/>
    <w:rsid w:val="00F01F04"/>
    <w:rsid w:val="00F01F0F"/>
    <w:rsid w:val="00F01F2F"/>
    <w:rsid w:val="00F02088"/>
    <w:rsid w:val="00F02122"/>
    <w:rsid w:val="00F021ED"/>
    <w:rsid w:val="00F02220"/>
    <w:rsid w:val="00F022B5"/>
    <w:rsid w:val="00F022D2"/>
    <w:rsid w:val="00F022EC"/>
    <w:rsid w:val="00F0235D"/>
    <w:rsid w:val="00F02360"/>
    <w:rsid w:val="00F02374"/>
    <w:rsid w:val="00F0237C"/>
    <w:rsid w:val="00F0237D"/>
    <w:rsid w:val="00F02477"/>
    <w:rsid w:val="00F0247F"/>
    <w:rsid w:val="00F02566"/>
    <w:rsid w:val="00F025C1"/>
    <w:rsid w:val="00F025F2"/>
    <w:rsid w:val="00F02618"/>
    <w:rsid w:val="00F02645"/>
    <w:rsid w:val="00F0277F"/>
    <w:rsid w:val="00F028BA"/>
    <w:rsid w:val="00F028CA"/>
    <w:rsid w:val="00F029DE"/>
    <w:rsid w:val="00F02A7B"/>
    <w:rsid w:val="00F02AAF"/>
    <w:rsid w:val="00F02B50"/>
    <w:rsid w:val="00F02B53"/>
    <w:rsid w:val="00F02B72"/>
    <w:rsid w:val="00F02B74"/>
    <w:rsid w:val="00F02C0F"/>
    <w:rsid w:val="00F02D72"/>
    <w:rsid w:val="00F02D8A"/>
    <w:rsid w:val="00F02ED6"/>
    <w:rsid w:val="00F02F56"/>
    <w:rsid w:val="00F02F8B"/>
    <w:rsid w:val="00F02FB2"/>
    <w:rsid w:val="00F02FF0"/>
    <w:rsid w:val="00F0300B"/>
    <w:rsid w:val="00F03073"/>
    <w:rsid w:val="00F03091"/>
    <w:rsid w:val="00F03132"/>
    <w:rsid w:val="00F03149"/>
    <w:rsid w:val="00F031E6"/>
    <w:rsid w:val="00F0327F"/>
    <w:rsid w:val="00F032CC"/>
    <w:rsid w:val="00F03330"/>
    <w:rsid w:val="00F03335"/>
    <w:rsid w:val="00F033EE"/>
    <w:rsid w:val="00F0346F"/>
    <w:rsid w:val="00F0349A"/>
    <w:rsid w:val="00F0362F"/>
    <w:rsid w:val="00F03737"/>
    <w:rsid w:val="00F0378E"/>
    <w:rsid w:val="00F0386F"/>
    <w:rsid w:val="00F038DC"/>
    <w:rsid w:val="00F03A80"/>
    <w:rsid w:val="00F03A8B"/>
    <w:rsid w:val="00F03B00"/>
    <w:rsid w:val="00F03B07"/>
    <w:rsid w:val="00F03B29"/>
    <w:rsid w:val="00F03B66"/>
    <w:rsid w:val="00F03BC1"/>
    <w:rsid w:val="00F03BC9"/>
    <w:rsid w:val="00F03BF5"/>
    <w:rsid w:val="00F03CBB"/>
    <w:rsid w:val="00F03CF8"/>
    <w:rsid w:val="00F03D06"/>
    <w:rsid w:val="00F03D2C"/>
    <w:rsid w:val="00F03EC1"/>
    <w:rsid w:val="00F03FA3"/>
    <w:rsid w:val="00F03FB2"/>
    <w:rsid w:val="00F03FE6"/>
    <w:rsid w:val="00F03FF9"/>
    <w:rsid w:val="00F04176"/>
    <w:rsid w:val="00F041D7"/>
    <w:rsid w:val="00F0422F"/>
    <w:rsid w:val="00F04332"/>
    <w:rsid w:val="00F04355"/>
    <w:rsid w:val="00F0446D"/>
    <w:rsid w:val="00F04572"/>
    <w:rsid w:val="00F045A4"/>
    <w:rsid w:val="00F04669"/>
    <w:rsid w:val="00F046DB"/>
    <w:rsid w:val="00F047DE"/>
    <w:rsid w:val="00F047E3"/>
    <w:rsid w:val="00F047EF"/>
    <w:rsid w:val="00F04839"/>
    <w:rsid w:val="00F04888"/>
    <w:rsid w:val="00F0489C"/>
    <w:rsid w:val="00F048A0"/>
    <w:rsid w:val="00F048DA"/>
    <w:rsid w:val="00F048EC"/>
    <w:rsid w:val="00F04978"/>
    <w:rsid w:val="00F0497F"/>
    <w:rsid w:val="00F04986"/>
    <w:rsid w:val="00F04A70"/>
    <w:rsid w:val="00F04AD5"/>
    <w:rsid w:val="00F04B23"/>
    <w:rsid w:val="00F04B3E"/>
    <w:rsid w:val="00F04BB9"/>
    <w:rsid w:val="00F04BE3"/>
    <w:rsid w:val="00F04BE8"/>
    <w:rsid w:val="00F04C65"/>
    <w:rsid w:val="00F04C81"/>
    <w:rsid w:val="00F04DA8"/>
    <w:rsid w:val="00F04E75"/>
    <w:rsid w:val="00F04F85"/>
    <w:rsid w:val="00F04FB4"/>
    <w:rsid w:val="00F04FD4"/>
    <w:rsid w:val="00F04FEA"/>
    <w:rsid w:val="00F05002"/>
    <w:rsid w:val="00F05007"/>
    <w:rsid w:val="00F050CE"/>
    <w:rsid w:val="00F050E0"/>
    <w:rsid w:val="00F05124"/>
    <w:rsid w:val="00F05188"/>
    <w:rsid w:val="00F05227"/>
    <w:rsid w:val="00F05294"/>
    <w:rsid w:val="00F052B5"/>
    <w:rsid w:val="00F05342"/>
    <w:rsid w:val="00F05347"/>
    <w:rsid w:val="00F054BA"/>
    <w:rsid w:val="00F05609"/>
    <w:rsid w:val="00F05618"/>
    <w:rsid w:val="00F0561D"/>
    <w:rsid w:val="00F0571F"/>
    <w:rsid w:val="00F05748"/>
    <w:rsid w:val="00F05767"/>
    <w:rsid w:val="00F05784"/>
    <w:rsid w:val="00F058C2"/>
    <w:rsid w:val="00F058F7"/>
    <w:rsid w:val="00F05958"/>
    <w:rsid w:val="00F05A58"/>
    <w:rsid w:val="00F05A6D"/>
    <w:rsid w:val="00F05AA2"/>
    <w:rsid w:val="00F05BBC"/>
    <w:rsid w:val="00F05C43"/>
    <w:rsid w:val="00F05C49"/>
    <w:rsid w:val="00F05CB1"/>
    <w:rsid w:val="00F05CBD"/>
    <w:rsid w:val="00F05D85"/>
    <w:rsid w:val="00F05DD4"/>
    <w:rsid w:val="00F05DF0"/>
    <w:rsid w:val="00F05E84"/>
    <w:rsid w:val="00F05EAC"/>
    <w:rsid w:val="00F05EAD"/>
    <w:rsid w:val="00F05EF5"/>
    <w:rsid w:val="00F060B8"/>
    <w:rsid w:val="00F06154"/>
    <w:rsid w:val="00F06225"/>
    <w:rsid w:val="00F0622C"/>
    <w:rsid w:val="00F06315"/>
    <w:rsid w:val="00F06369"/>
    <w:rsid w:val="00F0641E"/>
    <w:rsid w:val="00F0645F"/>
    <w:rsid w:val="00F06536"/>
    <w:rsid w:val="00F0658A"/>
    <w:rsid w:val="00F0664C"/>
    <w:rsid w:val="00F06746"/>
    <w:rsid w:val="00F067ED"/>
    <w:rsid w:val="00F0680F"/>
    <w:rsid w:val="00F06846"/>
    <w:rsid w:val="00F06867"/>
    <w:rsid w:val="00F0695C"/>
    <w:rsid w:val="00F069BC"/>
    <w:rsid w:val="00F06A02"/>
    <w:rsid w:val="00F06A03"/>
    <w:rsid w:val="00F06A77"/>
    <w:rsid w:val="00F06A9D"/>
    <w:rsid w:val="00F06AC7"/>
    <w:rsid w:val="00F06B7C"/>
    <w:rsid w:val="00F06C3E"/>
    <w:rsid w:val="00F06C87"/>
    <w:rsid w:val="00F06D1A"/>
    <w:rsid w:val="00F06D48"/>
    <w:rsid w:val="00F06DDB"/>
    <w:rsid w:val="00F06E3D"/>
    <w:rsid w:val="00F06E5E"/>
    <w:rsid w:val="00F06EED"/>
    <w:rsid w:val="00F06F19"/>
    <w:rsid w:val="00F06FB6"/>
    <w:rsid w:val="00F06FEC"/>
    <w:rsid w:val="00F07004"/>
    <w:rsid w:val="00F07018"/>
    <w:rsid w:val="00F07033"/>
    <w:rsid w:val="00F0707E"/>
    <w:rsid w:val="00F070D3"/>
    <w:rsid w:val="00F07151"/>
    <w:rsid w:val="00F07236"/>
    <w:rsid w:val="00F07272"/>
    <w:rsid w:val="00F072A7"/>
    <w:rsid w:val="00F0730A"/>
    <w:rsid w:val="00F07426"/>
    <w:rsid w:val="00F07436"/>
    <w:rsid w:val="00F0745D"/>
    <w:rsid w:val="00F0758A"/>
    <w:rsid w:val="00F075CC"/>
    <w:rsid w:val="00F0765B"/>
    <w:rsid w:val="00F07682"/>
    <w:rsid w:val="00F07684"/>
    <w:rsid w:val="00F076F2"/>
    <w:rsid w:val="00F07726"/>
    <w:rsid w:val="00F07753"/>
    <w:rsid w:val="00F07787"/>
    <w:rsid w:val="00F077BD"/>
    <w:rsid w:val="00F07802"/>
    <w:rsid w:val="00F0781E"/>
    <w:rsid w:val="00F07843"/>
    <w:rsid w:val="00F078FA"/>
    <w:rsid w:val="00F07A3A"/>
    <w:rsid w:val="00F07B15"/>
    <w:rsid w:val="00F07B19"/>
    <w:rsid w:val="00F07B78"/>
    <w:rsid w:val="00F07C84"/>
    <w:rsid w:val="00F07CA4"/>
    <w:rsid w:val="00F07E03"/>
    <w:rsid w:val="00F07E1B"/>
    <w:rsid w:val="00F07EA3"/>
    <w:rsid w:val="00F07F06"/>
    <w:rsid w:val="00F07F85"/>
    <w:rsid w:val="00F07F8D"/>
    <w:rsid w:val="00F07F91"/>
    <w:rsid w:val="00F100A3"/>
    <w:rsid w:val="00F100BD"/>
    <w:rsid w:val="00F1013A"/>
    <w:rsid w:val="00F10161"/>
    <w:rsid w:val="00F101B0"/>
    <w:rsid w:val="00F10203"/>
    <w:rsid w:val="00F10302"/>
    <w:rsid w:val="00F10309"/>
    <w:rsid w:val="00F10332"/>
    <w:rsid w:val="00F1046E"/>
    <w:rsid w:val="00F1055B"/>
    <w:rsid w:val="00F10565"/>
    <w:rsid w:val="00F10609"/>
    <w:rsid w:val="00F10651"/>
    <w:rsid w:val="00F106E8"/>
    <w:rsid w:val="00F10720"/>
    <w:rsid w:val="00F1072C"/>
    <w:rsid w:val="00F10738"/>
    <w:rsid w:val="00F107A5"/>
    <w:rsid w:val="00F10875"/>
    <w:rsid w:val="00F108CD"/>
    <w:rsid w:val="00F109AD"/>
    <w:rsid w:val="00F10A39"/>
    <w:rsid w:val="00F10A7D"/>
    <w:rsid w:val="00F10A8D"/>
    <w:rsid w:val="00F10B73"/>
    <w:rsid w:val="00F10C06"/>
    <w:rsid w:val="00F10C62"/>
    <w:rsid w:val="00F10C84"/>
    <w:rsid w:val="00F10C99"/>
    <w:rsid w:val="00F10CED"/>
    <w:rsid w:val="00F10D1A"/>
    <w:rsid w:val="00F10D7F"/>
    <w:rsid w:val="00F10E12"/>
    <w:rsid w:val="00F10E20"/>
    <w:rsid w:val="00F10EE7"/>
    <w:rsid w:val="00F10EFB"/>
    <w:rsid w:val="00F1107D"/>
    <w:rsid w:val="00F11088"/>
    <w:rsid w:val="00F110A6"/>
    <w:rsid w:val="00F110C3"/>
    <w:rsid w:val="00F111D0"/>
    <w:rsid w:val="00F111D3"/>
    <w:rsid w:val="00F11225"/>
    <w:rsid w:val="00F11247"/>
    <w:rsid w:val="00F112B8"/>
    <w:rsid w:val="00F113FD"/>
    <w:rsid w:val="00F114FF"/>
    <w:rsid w:val="00F1157D"/>
    <w:rsid w:val="00F115E4"/>
    <w:rsid w:val="00F1166A"/>
    <w:rsid w:val="00F116EB"/>
    <w:rsid w:val="00F1179C"/>
    <w:rsid w:val="00F117A5"/>
    <w:rsid w:val="00F117A6"/>
    <w:rsid w:val="00F1183B"/>
    <w:rsid w:val="00F1194B"/>
    <w:rsid w:val="00F11987"/>
    <w:rsid w:val="00F11A57"/>
    <w:rsid w:val="00F11A74"/>
    <w:rsid w:val="00F11ACB"/>
    <w:rsid w:val="00F11C19"/>
    <w:rsid w:val="00F11CD0"/>
    <w:rsid w:val="00F11CF4"/>
    <w:rsid w:val="00F11DAB"/>
    <w:rsid w:val="00F11DC2"/>
    <w:rsid w:val="00F11E0B"/>
    <w:rsid w:val="00F11E32"/>
    <w:rsid w:val="00F11E5D"/>
    <w:rsid w:val="00F12044"/>
    <w:rsid w:val="00F120E2"/>
    <w:rsid w:val="00F12189"/>
    <w:rsid w:val="00F1228D"/>
    <w:rsid w:val="00F1235B"/>
    <w:rsid w:val="00F1239A"/>
    <w:rsid w:val="00F123CA"/>
    <w:rsid w:val="00F123CE"/>
    <w:rsid w:val="00F123FD"/>
    <w:rsid w:val="00F124A2"/>
    <w:rsid w:val="00F124D8"/>
    <w:rsid w:val="00F124FF"/>
    <w:rsid w:val="00F12558"/>
    <w:rsid w:val="00F126F5"/>
    <w:rsid w:val="00F12722"/>
    <w:rsid w:val="00F12725"/>
    <w:rsid w:val="00F12881"/>
    <w:rsid w:val="00F1299D"/>
    <w:rsid w:val="00F12AFE"/>
    <w:rsid w:val="00F12B7D"/>
    <w:rsid w:val="00F12B81"/>
    <w:rsid w:val="00F12B90"/>
    <w:rsid w:val="00F12C32"/>
    <w:rsid w:val="00F12C50"/>
    <w:rsid w:val="00F12D47"/>
    <w:rsid w:val="00F12D65"/>
    <w:rsid w:val="00F12DF0"/>
    <w:rsid w:val="00F12E46"/>
    <w:rsid w:val="00F12F33"/>
    <w:rsid w:val="00F12FDB"/>
    <w:rsid w:val="00F12FE5"/>
    <w:rsid w:val="00F13011"/>
    <w:rsid w:val="00F13073"/>
    <w:rsid w:val="00F13176"/>
    <w:rsid w:val="00F1328D"/>
    <w:rsid w:val="00F132A8"/>
    <w:rsid w:val="00F1330F"/>
    <w:rsid w:val="00F13337"/>
    <w:rsid w:val="00F134AD"/>
    <w:rsid w:val="00F134DD"/>
    <w:rsid w:val="00F1350A"/>
    <w:rsid w:val="00F135AB"/>
    <w:rsid w:val="00F135FF"/>
    <w:rsid w:val="00F13853"/>
    <w:rsid w:val="00F1385C"/>
    <w:rsid w:val="00F13899"/>
    <w:rsid w:val="00F138E1"/>
    <w:rsid w:val="00F13939"/>
    <w:rsid w:val="00F13940"/>
    <w:rsid w:val="00F139A2"/>
    <w:rsid w:val="00F139A9"/>
    <w:rsid w:val="00F13AF1"/>
    <w:rsid w:val="00F13B1D"/>
    <w:rsid w:val="00F13B27"/>
    <w:rsid w:val="00F13DD8"/>
    <w:rsid w:val="00F13E20"/>
    <w:rsid w:val="00F13E3A"/>
    <w:rsid w:val="00F13EBD"/>
    <w:rsid w:val="00F14057"/>
    <w:rsid w:val="00F140FC"/>
    <w:rsid w:val="00F141FB"/>
    <w:rsid w:val="00F1434F"/>
    <w:rsid w:val="00F1435C"/>
    <w:rsid w:val="00F14404"/>
    <w:rsid w:val="00F1447D"/>
    <w:rsid w:val="00F144B8"/>
    <w:rsid w:val="00F144C5"/>
    <w:rsid w:val="00F1464B"/>
    <w:rsid w:val="00F146DA"/>
    <w:rsid w:val="00F147CE"/>
    <w:rsid w:val="00F147EC"/>
    <w:rsid w:val="00F14822"/>
    <w:rsid w:val="00F148CA"/>
    <w:rsid w:val="00F1491C"/>
    <w:rsid w:val="00F14937"/>
    <w:rsid w:val="00F14A5B"/>
    <w:rsid w:val="00F14B8D"/>
    <w:rsid w:val="00F14BCD"/>
    <w:rsid w:val="00F14E30"/>
    <w:rsid w:val="00F14E5E"/>
    <w:rsid w:val="00F14E78"/>
    <w:rsid w:val="00F14EB1"/>
    <w:rsid w:val="00F14EBF"/>
    <w:rsid w:val="00F14F83"/>
    <w:rsid w:val="00F14F97"/>
    <w:rsid w:val="00F14FF5"/>
    <w:rsid w:val="00F15123"/>
    <w:rsid w:val="00F15174"/>
    <w:rsid w:val="00F151BC"/>
    <w:rsid w:val="00F15282"/>
    <w:rsid w:val="00F15284"/>
    <w:rsid w:val="00F15293"/>
    <w:rsid w:val="00F15453"/>
    <w:rsid w:val="00F15549"/>
    <w:rsid w:val="00F1555A"/>
    <w:rsid w:val="00F15699"/>
    <w:rsid w:val="00F1569C"/>
    <w:rsid w:val="00F156FE"/>
    <w:rsid w:val="00F15743"/>
    <w:rsid w:val="00F15787"/>
    <w:rsid w:val="00F1578A"/>
    <w:rsid w:val="00F157C2"/>
    <w:rsid w:val="00F15839"/>
    <w:rsid w:val="00F158B8"/>
    <w:rsid w:val="00F158CF"/>
    <w:rsid w:val="00F15A41"/>
    <w:rsid w:val="00F15AE5"/>
    <w:rsid w:val="00F15C1B"/>
    <w:rsid w:val="00F15C28"/>
    <w:rsid w:val="00F15C57"/>
    <w:rsid w:val="00F15D2B"/>
    <w:rsid w:val="00F15D4D"/>
    <w:rsid w:val="00F15DCA"/>
    <w:rsid w:val="00F15E14"/>
    <w:rsid w:val="00F15EA4"/>
    <w:rsid w:val="00F15EB5"/>
    <w:rsid w:val="00F15FAE"/>
    <w:rsid w:val="00F1600B"/>
    <w:rsid w:val="00F16013"/>
    <w:rsid w:val="00F1605C"/>
    <w:rsid w:val="00F16078"/>
    <w:rsid w:val="00F160E9"/>
    <w:rsid w:val="00F16106"/>
    <w:rsid w:val="00F16123"/>
    <w:rsid w:val="00F16157"/>
    <w:rsid w:val="00F161C0"/>
    <w:rsid w:val="00F162D3"/>
    <w:rsid w:val="00F16315"/>
    <w:rsid w:val="00F1633F"/>
    <w:rsid w:val="00F163DB"/>
    <w:rsid w:val="00F16441"/>
    <w:rsid w:val="00F16457"/>
    <w:rsid w:val="00F16490"/>
    <w:rsid w:val="00F164B0"/>
    <w:rsid w:val="00F164D3"/>
    <w:rsid w:val="00F16698"/>
    <w:rsid w:val="00F166B2"/>
    <w:rsid w:val="00F166DD"/>
    <w:rsid w:val="00F16739"/>
    <w:rsid w:val="00F16833"/>
    <w:rsid w:val="00F1688C"/>
    <w:rsid w:val="00F1694B"/>
    <w:rsid w:val="00F16968"/>
    <w:rsid w:val="00F169CE"/>
    <w:rsid w:val="00F16A22"/>
    <w:rsid w:val="00F16AAE"/>
    <w:rsid w:val="00F16ABF"/>
    <w:rsid w:val="00F16ADC"/>
    <w:rsid w:val="00F16AEA"/>
    <w:rsid w:val="00F16B2B"/>
    <w:rsid w:val="00F16B39"/>
    <w:rsid w:val="00F16B89"/>
    <w:rsid w:val="00F16BAC"/>
    <w:rsid w:val="00F16CBE"/>
    <w:rsid w:val="00F16CD3"/>
    <w:rsid w:val="00F16D61"/>
    <w:rsid w:val="00F16DB0"/>
    <w:rsid w:val="00F16DC2"/>
    <w:rsid w:val="00F16DFC"/>
    <w:rsid w:val="00F16E0D"/>
    <w:rsid w:val="00F16E23"/>
    <w:rsid w:val="00F16F03"/>
    <w:rsid w:val="00F16F8B"/>
    <w:rsid w:val="00F16FAD"/>
    <w:rsid w:val="00F16FFE"/>
    <w:rsid w:val="00F17073"/>
    <w:rsid w:val="00F170CD"/>
    <w:rsid w:val="00F17101"/>
    <w:rsid w:val="00F17153"/>
    <w:rsid w:val="00F17282"/>
    <w:rsid w:val="00F172DF"/>
    <w:rsid w:val="00F1733E"/>
    <w:rsid w:val="00F17340"/>
    <w:rsid w:val="00F1737C"/>
    <w:rsid w:val="00F173E9"/>
    <w:rsid w:val="00F17490"/>
    <w:rsid w:val="00F17503"/>
    <w:rsid w:val="00F1757E"/>
    <w:rsid w:val="00F175F7"/>
    <w:rsid w:val="00F17673"/>
    <w:rsid w:val="00F17680"/>
    <w:rsid w:val="00F17785"/>
    <w:rsid w:val="00F17813"/>
    <w:rsid w:val="00F17867"/>
    <w:rsid w:val="00F17895"/>
    <w:rsid w:val="00F178AD"/>
    <w:rsid w:val="00F178E2"/>
    <w:rsid w:val="00F178EF"/>
    <w:rsid w:val="00F1796A"/>
    <w:rsid w:val="00F17984"/>
    <w:rsid w:val="00F17A4E"/>
    <w:rsid w:val="00F17BE7"/>
    <w:rsid w:val="00F17C48"/>
    <w:rsid w:val="00F17C52"/>
    <w:rsid w:val="00F17CB2"/>
    <w:rsid w:val="00F17D13"/>
    <w:rsid w:val="00F17D64"/>
    <w:rsid w:val="00F17D75"/>
    <w:rsid w:val="00F17E02"/>
    <w:rsid w:val="00F17E61"/>
    <w:rsid w:val="00F17EF1"/>
    <w:rsid w:val="00F17F41"/>
    <w:rsid w:val="00F17F61"/>
    <w:rsid w:val="00F17FC6"/>
    <w:rsid w:val="00F20033"/>
    <w:rsid w:val="00F201D9"/>
    <w:rsid w:val="00F201FB"/>
    <w:rsid w:val="00F202A7"/>
    <w:rsid w:val="00F20311"/>
    <w:rsid w:val="00F20332"/>
    <w:rsid w:val="00F20394"/>
    <w:rsid w:val="00F20417"/>
    <w:rsid w:val="00F204D2"/>
    <w:rsid w:val="00F2050D"/>
    <w:rsid w:val="00F2055A"/>
    <w:rsid w:val="00F205B5"/>
    <w:rsid w:val="00F20652"/>
    <w:rsid w:val="00F206BE"/>
    <w:rsid w:val="00F20714"/>
    <w:rsid w:val="00F20752"/>
    <w:rsid w:val="00F20767"/>
    <w:rsid w:val="00F207C5"/>
    <w:rsid w:val="00F2086C"/>
    <w:rsid w:val="00F20870"/>
    <w:rsid w:val="00F20995"/>
    <w:rsid w:val="00F209D7"/>
    <w:rsid w:val="00F20A65"/>
    <w:rsid w:val="00F20A6C"/>
    <w:rsid w:val="00F20AAA"/>
    <w:rsid w:val="00F20AC4"/>
    <w:rsid w:val="00F20B14"/>
    <w:rsid w:val="00F20B20"/>
    <w:rsid w:val="00F20B56"/>
    <w:rsid w:val="00F20BBB"/>
    <w:rsid w:val="00F20BCF"/>
    <w:rsid w:val="00F20BDB"/>
    <w:rsid w:val="00F20EB5"/>
    <w:rsid w:val="00F20F8F"/>
    <w:rsid w:val="00F20FB4"/>
    <w:rsid w:val="00F21008"/>
    <w:rsid w:val="00F21086"/>
    <w:rsid w:val="00F211CE"/>
    <w:rsid w:val="00F211D6"/>
    <w:rsid w:val="00F21217"/>
    <w:rsid w:val="00F21256"/>
    <w:rsid w:val="00F2127F"/>
    <w:rsid w:val="00F212BA"/>
    <w:rsid w:val="00F21348"/>
    <w:rsid w:val="00F213D7"/>
    <w:rsid w:val="00F213DB"/>
    <w:rsid w:val="00F21410"/>
    <w:rsid w:val="00F21416"/>
    <w:rsid w:val="00F214F3"/>
    <w:rsid w:val="00F2157F"/>
    <w:rsid w:val="00F21608"/>
    <w:rsid w:val="00F2161B"/>
    <w:rsid w:val="00F216C2"/>
    <w:rsid w:val="00F216EE"/>
    <w:rsid w:val="00F2175E"/>
    <w:rsid w:val="00F217EB"/>
    <w:rsid w:val="00F21830"/>
    <w:rsid w:val="00F218B3"/>
    <w:rsid w:val="00F218DA"/>
    <w:rsid w:val="00F218EA"/>
    <w:rsid w:val="00F218EF"/>
    <w:rsid w:val="00F2197E"/>
    <w:rsid w:val="00F21A13"/>
    <w:rsid w:val="00F21B4E"/>
    <w:rsid w:val="00F21C38"/>
    <w:rsid w:val="00F21C68"/>
    <w:rsid w:val="00F21D1E"/>
    <w:rsid w:val="00F21D86"/>
    <w:rsid w:val="00F21DA5"/>
    <w:rsid w:val="00F21DC3"/>
    <w:rsid w:val="00F21E3F"/>
    <w:rsid w:val="00F21E91"/>
    <w:rsid w:val="00F21E96"/>
    <w:rsid w:val="00F21F22"/>
    <w:rsid w:val="00F21F58"/>
    <w:rsid w:val="00F21FAA"/>
    <w:rsid w:val="00F22009"/>
    <w:rsid w:val="00F220B8"/>
    <w:rsid w:val="00F220E4"/>
    <w:rsid w:val="00F2213F"/>
    <w:rsid w:val="00F22199"/>
    <w:rsid w:val="00F222A6"/>
    <w:rsid w:val="00F22336"/>
    <w:rsid w:val="00F22357"/>
    <w:rsid w:val="00F22367"/>
    <w:rsid w:val="00F223C9"/>
    <w:rsid w:val="00F22405"/>
    <w:rsid w:val="00F224BF"/>
    <w:rsid w:val="00F224F0"/>
    <w:rsid w:val="00F2258D"/>
    <w:rsid w:val="00F22626"/>
    <w:rsid w:val="00F22644"/>
    <w:rsid w:val="00F2271A"/>
    <w:rsid w:val="00F2272D"/>
    <w:rsid w:val="00F22753"/>
    <w:rsid w:val="00F227C7"/>
    <w:rsid w:val="00F227D4"/>
    <w:rsid w:val="00F22A25"/>
    <w:rsid w:val="00F22AD3"/>
    <w:rsid w:val="00F22AD5"/>
    <w:rsid w:val="00F22B7C"/>
    <w:rsid w:val="00F22BBA"/>
    <w:rsid w:val="00F22C4A"/>
    <w:rsid w:val="00F22D2A"/>
    <w:rsid w:val="00F22DB7"/>
    <w:rsid w:val="00F22E09"/>
    <w:rsid w:val="00F22E87"/>
    <w:rsid w:val="00F22FF3"/>
    <w:rsid w:val="00F22FF4"/>
    <w:rsid w:val="00F23015"/>
    <w:rsid w:val="00F230B7"/>
    <w:rsid w:val="00F2324F"/>
    <w:rsid w:val="00F2329C"/>
    <w:rsid w:val="00F232F7"/>
    <w:rsid w:val="00F232FF"/>
    <w:rsid w:val="00F23315"/>
    <w:rsid w:val="00F23376"/>
    <w:rsid w:val="00F233E9"/>
    <w:rsid w:val="00F2343F"/>
    <w:rsid w:val="00F23522"/>
    <w:rsid w:val="00F2357A"/>
    <w:rsid w:val="00F235CD"/>
    <w:rsid w:val="00F23660"/>
    <w:rsid w:val="00F23685"/>
    <w:rsid w:val="00F236DA"/>
    <w:rsid w:val="00F23740"/>
    <w:rsid w:val="00F2375E"/>
    <w:rsid w:val="00F23770"/>
    <w:rsid w:val="00F23876"/>
    <w:rsid w:val="00F23B69"/>
    <w:rsid w:val="00F23BB6"/>
    <w:rsid w:val="00F23C2C"/>
    <w:rsid w:val="00F23CC5"/>
    <w:rsid w:val="00F23CE7"/>
    <w:rsid w:val="00F23CEE"/>
    <w:rsid w:val="00F23D4C"/>
    <w:rsid w:val="00F23DF1"/>
    <w:rsid w:val="00F23E16"/>
    <w:rsid w:val="00F23EBC"/>
    <w:rsid w:val="00F23F72"/>
    <w:rsid w:val="00F23FF8"/>
    <w:rsid w:val="00F24072"/>
    <w:rsid w:val="00F2408C"/>
    <w:rsid w:val="00F24140"/>
    <w:rsid w:val="00F24210"/>
    <w:rsid w:val="00F242D9"/>
    <w:rsid w:val="00F24312"/>
    <w:rsid w:val="00F24355"/>
    <w:rsid w:val="00F24356"/>
    <w:rsid w:val="00F243B1"/>
    <w:rsid w:val="00F243CE"/>
    <w:rsid w:val="00F243EF"/>
    <w:rsid w:val="00F243FA"/>
    <w:rsid w:val="00F24517"/>
    <w:rsid w:val="00F24538"/>
    <w:rsid w:val="00F24603"/>
    <w:rsid w:val="00F24610"/>
    <w:rsid w:val="00F24627"/>
    <w:rsid w:val="00F24648"/>
    <w:rsid w:val="00F24727"/>
    <w:rsid w:val="00F2473F"/>
    <w:rsid w:val="00F24752"/>
    <w:rsid w:val="00F2476A"/>
    <w:rsid w:val="00F2476C"/>
    <w:rsid w:val="00F247A5"/>
    <w:rsid w:val="00F247AA"/>
    <w:rsid w:val="00F24800"/>
    <w:rsid w:val="00F24846"/>
    <w:rsid w:val="00F24956"/>
    <w:rsid w:val="00F249EB"/>
    <w:rsid w:val="00F24A09"/>
    <w:rsid w:val="00F24ADE"/>
    <w:rsid w:val="00F24B4F"/>
    <w:rsid w:val="00F24BCE"/>
    <w:rsid w:val="00F24BD4"/>
    <w:rsid w:val="00F24CDA"/>
    <w:rsid w:val="00F24CF1"/>
    <w:rsid w:val="00F24CFF"/>
    <w:rsid w:val="00F24D89"/>
    <w:rsid w:val="00F24E3B"/>
    <w:rsid w:val="00F24E75"/>
    <w:rsid w:val="00F25039"/>
    <w:rsid w:val="00F250A4"/>
    <w:rsid w:val="00F250B8"/>
    <w:rsid w:val="00F250D6"/>
    <w:rsid w:val="00F250F0"/>
    <w:rsid w:val="00F251C5"/>
    <w:rsid w:val="00F251E3"/>
    <w:rsid w:val="00F25238"/>
    <w:rsid w:val="00F25243"/>
    <w:rsid w:val="00F25278"/>
    <w:rsid w:val="00F252DB"/>
    <w:rsid w:val="00F25333"/>
    <w:rsid w:val="00F253AF"/>
    <w:rsid w:val="00F2541A"/>
    <w:rsid w:val="00F25453"/>
    <w:rsid w:val="00F254BC"/>
    <w:rsid w:val="00F2560A"/>
    <w:rsid w:val="00F25611"/>
    <w:rsid w:val="00F25707"/>
    <w:rsid w:val="00F25727"/>
    <w:rsid w:val="00F25850"/>
    <w:rsid w:val="00F258B8"/>
    <w:rsid w:val="00F258E7"/>
    <w:rsid w:val="00F259BB"/>
    <w:rsid w:val="00F259D1"/>
    <w:rsid w:val="00F25A57"/>
    <w:rsid w:val="00F25A6F"/>
    <w:rsid w:val="00F25B19"/>
    <w:rsid w:val="00F25B25"/>
    <w:rsid w:val="00F25B6F"/>
    <w:rsid w:val="00F25BEE"/>
    <w:rsid w:val="00F25C40"/>
    <w:rsid w:val="00F25CE2"/>
    <w:rsid w:val="00F25E98"/>
    <w:rsid w:val="00F25F09"/>
    <w:rsid w:val="00F25F8E"/>
    <w:rsid w:val="00F25FCE"/>
    <w:rsid w:val="00F25FD3"/>
    <w:rsid w:val="00F26024"/>
    <w:rsid w:val="00F2603E"/>
    <w:rsid w:val="00F2604D"/>
    <w:rsid w:val="00F260A2"/>
    <w:rsid w:val="00F260C0"/>
    <w:rsid w:val="00F26119"/>
    <w:rsid w:val="00F26198"/>
    <w:rsid w:val="00F2621F"/>
    <w:rsid w:val="00F26367"/>
    <w:rsid w:val="00F2636B"/>
    <w:rsid w:val="00F263B5"/>
    <w:rsid w:val="00F263E2"/>
    <w:rsid w:val="00F263FC"/>
    <w:rsid w:val="00F2641A"/>
    <w:rsid w:val="00F2642C"/>
    <w:rsid w:val="00F26434"/>
    <w:rsid w:val="00F26449"/>
    <w:rsid w:val="00F2644A"/>
    <w:rsid w:val="00F26455"/>
    <w:rsid w:val="00F26533"/>
    <w:rsid w:val="00F26538"/>
    <w:rsid w:val="00F26544"/>
    <w:rsid w:val="00F267C8"/>
    <w:rsid w:val="00F267D3"/>
    <w:rsid w:val="00F268CB"/>
    <w:rsid w:val="00F26955"/>
    <w:rsid w:val="00F26970"/>
    <w:rsid w:val="00F2698E"/>
    <w:rsid w:val="00F2699D"/>
    <w:rsid w:val="00F269FC"/>
    <w:rsid w:val="00F26A21"/>
    <w:rsid w:val="00F26A6C"/>
    <w:rsid w:val="00F26A7E"/>
    <w:rsid w:val="00F26ABB"/>
    <w:rsid w:val="00F26AC1"/>
    <w:rsid w:val="00F26AD6"/>
    <w:rsid w:val="00F26B00"/>
    <w:rsid w:val="00F26B09"/>
    <w:rsid w:val="00F26BE8"/>
    <w:rsid w:val="00F26C33"/>
    <w:rsid w:val="00F26C39"/>
    <w:rsid w:val="00F26CC8"/>
    <w:rsid w:val="00F26D01"/>
    <w:rsid w:val="00F26EC1"/>
    <w:rsid w:val="00F26F19"/>
    <w:rsid w:val="00F26F8F"/>
    <w:rsid w:val="00F27024"/>
    <w:rsid w:val="00F2707B"/>
    <w:rsid w:val="00F2708B"/>
    <w:rsid w:val="00F270A4"/>
    <w:rsid w:val="00F270B7"/>
    <w:rsid w:val="00F27115"/>
    <w:rsid w:val="00F27169"/>
    <w:rsid w:val="00F271D8"/>
    <w:rsid w:val="00F272E6"/>
    <w:rsid w:val="00F27327"/>
    <w:rsid w:val="00F27340"/>
    <w:rsid w:val="00F2737E"/>
    <w:rsid w:val="00F2752E"/>
    <w:rsid w:val="00F27614"/>
    <w:rsid w:val="00F2766C"/>
    <w:rsid w:val="00F27670"/>
    <w:rsid w:val="00F276C8"/>
    <w:rsid w:val="00F276EE"/>
    <w:rsid w:val="00F277A4"/>
    <w:rsid w:val="00F277DB"/>
    <w:rsid w:val="00F2781E"/>
    <w:rsid w:val="00F27821"/>
    <w:rsid w:val="00F27835"/>
    <w:rsid w:val="00F27838"/>
    <w:rsid w:val="00F27875"/>
    <w:rsid w:val="00F27954"/>
    <w:rsid w:val="00F2797D"/>
    <w:rsid w:val="00F27A24"/>
    <w:rsid w:val="00F27AC4"/>
    <w:rsid w:val="00F27B50"/>
    <w:rsid w:val="00F27BEF"/>
    <w:rsid w:val="00F27C19"/>
    <w:rsid w:val="00F27C61"/>
    <w:rsid w:val="00F27C6C"/>
    <w:rsid w:val="00F27CA5"/>
    <w:rsid w:val="00F27CB2"/>
    <w:rsid w:val="00F27CBD"/>
    <w:rsid w:val="00F27CD7"/>
    <w:rsid w:val="00F27CFC"/>
    <w:rsid w:val="00F27E7F"/>
    <w:rsid w:val="00F27F08"/>
    <w:rsid w:val="00F27F1C"/>
    <w:rsid w:val="00F27FE2"/>
    <w:rsid w:val="00F27FEF"/>
    <w:rsid w:val="00F300CC"/>
    <w:rsid w:val="00F300CF"/>
    <w:rsid w:val="00F300D5"/>
    <w:rsid w:val="00F30131"/>
    <w:rsid w:val="00F30353"/>
    <w:rsid w:val="00F303F7"/>
    <w:rsid w:val="00F30440"/>
    <w:rsid w:val="00F30443"/>
    <w:rsid w:val="00F30474"/>
    <w:rsid w:val="00F304C1"/>
    <w:rsid w:val="00F304F6"/>
    <w:rsid w:val="00F3053F"/>
    <w:rsid w:val="00F3054E"/>
    <w:rsid w:val="00F30571"/>
    <w:rsid w:val="00F30586"/>
    <w:rsid w:val="00F30593"/>
    <w:rsid w:val="00F30625"/>
    <w:rsid w:val="00F3062F"/>
    <w:rsid w:val="00F30694"/>
    <w:rsid w:val="00F307C6"/>
    <w:rsid w:val="00F3087A"/>
    <w:rsid w:val="00F3096F"/>
    <w:rsid w:val="00F30A46"/>
    <w:rsid w:val="00F30BB7"/>
    <w:rsid w:val="00F30C79"/>
    <w:rsid w:val="00F30CC6"/>
    <w:rsid w:val="00F30E7B"/>
    <w:rsid w:val="00F30E9F"/>
    <w:rsid w:val="00F30F60"/>
    <w:rsid w:val="00F30F87"/>
    <w:rsid w:val="00F30FC5"/>
    <w:rsid w:val="00F31088"/>
    <w:rsid w:val="00F310B8"/>
    <w:rsid w:val="00F3112D"/>
    <w:rsid w:val="00F31202"/>
    <w:rsid w:val="00F3125B"/>
    <w:rsid w:val="00F312E2"/>
    <w:rsid w:val="00F31450"/>
    <w:rsid w:val="00F31491"/>
    <w:rsid w:val="00F314AD"/>
    <w:rsid w:val="00F314C8"/>
    <w:rsid w:val="00F314D0"/>
    <w:rsid w:val="00F31524"/>
    <w:rsid w:val="00F31654"/>
    <w:rsid w:val="00F3177B"/>
    <w:rsid w:val="00F317D3"/>
    <w:rsid w:val="00F317F3"/>
    <w:rsid w:val="00F31867"/>
    <w:rsid w:val="00F318FD"/>
    <w:rsid w:val="00F3195C"/>
    <w:rsid w:val="00F319F3"/>
    <w:rsid w:val="00F31AA3"/>
    <w:rsid w:val="00F31B6F"/>
    <w:rsid w:val="00F31BCA"/>
    <w:rsid w:val="00F31CA3"/>
    <w:rsid w:val="00F31CD4"/>
    <w:rsid w:val="00F31DB2"/>
    <w:rsid w:val="00F31E02"/>
    <w:rsid w:val="00F31EA4"/>
    <w:rsid w:val="00F31EBE"/>
    <w:rsid w:val="00F31EEB"/>
    <w:rsid w:val="00F31F61"/>
    <w:rsid w:val="00F3202E"/>
    <w:rsid w:val="00F3208C"/>
    <w:rsid w:val="00F32092"/>
    <w:rsid w:val="00F3209D"/>
    <w:rsid w:val="00F3215F"/>
    <w:rsid w:val="00F3216A"/>
    <w:rsid w:val="00F321F1"/>
    <w:rsid w:val="00F32205"/>
    <w:rsid w:val="00F3222B"/>
    <w:rsid w:val="00F32268"/>
    <w:rsid w:val="00F3226B"/>
    <w:rsid w:val="00F322D6"/>
    <w:rsid w:val="00F324FF"/>
    <w:rsid w:val="00F325DC"/>
    <w:rsid w:val="00F32608"/>
    <w:rsid w:val="00F32664"/>
    <w:rsid w:val="00F32710"/>
    <w:rsid w:val="00F32791"/>
    <w:rsid w:val="00F327C8"/>
    <w:rsid w:val="00F327DA"/>
    <w:rsid w:val="00F3293E"/>
    <w:rsid w:val="00F329F0"/>
    <w:rsid w:val="00F32A25"/>
    <w:rsid w:val="00F32A3E"/>
    <w:rsid w:val="00F32A7B"/>
    <w:rsid w:val="00F32A8B"/>
    <w:rsid w:val="00F32AA5"/>
    <w:rsid w:val="00F32AB6"/>
    <w:rsid w:val="00F32AE7"/>
    <w:rsid w:val="00F32B5F"/>
    <w:rsid w:val="00F32B86"/>
    <w:rsid w:val="00F32C0A"/>
    <w:rsid w:val="00F32C27"/>
    <w:rsid w:val="00F32C55"/>
    <w:rsid w:val="00F32C61"/>
    <w:rsid w:val="00F32DC2"/>
    <w:rsid w:val="00F32E1D"/>
    <w:rsid w:val="00F32E8E"/>
    <w:rsid w:val="00F32F50"/>
    <w:rsid w:val="00F32F6C"/>
    <w:rsid w:val="00F32FB0"/>
    <w:rsid w:val="00F32FCD"/>
    <w:rsid w:val="00F330AC"/>
    <w:rsid w:val="00F330D5"/>
    <w:rsid w:val="00F33148"/>
    <w:rsid w:val="00F33162"/>
    <w:rsid w:val="00F33249"/>
    <w:rsid w:val="00F33263"/>
    <w:rsid w:val="00F332A3"/>
    <w:rsid w:val="00F33378"/>
    <w:rsid w:val="00F33385"/>
    <w:rsid w:val="00F333D3"/>
    <w:rsid w:val="00F333F0"/>
    <w:rsid w:val="00F334A5"/>
    <w:rsid w:val="00F33579"/>
    <w:rsid w:val="00F335CC"/>
    <w:rsid w:val="00F335EA"/>
    <w:rsid w:val="00F33631"/>
    <w:rsid w:val="00F33637"/>
    <w:rsid w:val="00F3365E"/>
    <w:rsid w:val="00F336D5"/>
    <w:rsid w:val="00F336DF"/>
    <w:rsid w:val="00F33712"/>
    <w:rsid w:val="00F3377C"/>
    <w:rsid w:val="00F3377F"/>
    <w:rsid w:val="00F3379C"/>
    <w:rsid w:val="00F3382D"/>
    <w:rsid w:val="00F33878"/>
    <w:rsid w:val="00F3390E"/>
    <w:rsid w:val="00F33993"/>
    <w:rsid w:val="00F33996"/>
    <w:rsid w:val="00F33A4E"/>
    <w:rsid w:val="00F33B29"/>
    <w:rsid w:val="00F33B44"/>
    <w:rsid w:val="00F33B6F"/>
    <w:rsid w:val="00F33BAD"/>
    <w:rsid w:val="00F33BB5"/>
    <w:rsid w:val="00F33DF4"/>
    <w:rsid w:val="00F33FDD"/>
    <w:rsid w:val="00F34088"/>
    <w:rsid w:val="00F340BF"/>
    <w:rsid w:val="00F340F3"/>
    <w:rsid w:val="00F342A6"/>
    <w:rsid w:val="00F342AF"/>
    <w:rsid w:val="00F34380"/>
    <w:rsid w:val="00F3438D"/>
    <w:rsid w:val="00F3440E"/>
    <w:rsid w:val="00F34420"/>
    <w:rsid w:val="00F344FF"/>
    <w:rsid w:val="00F34523"/>
    <w:rsid w:val="00F3455E"/>
    <w:rsid w:val="00F3460F"/>
    <w:rsid w:val="00F34712"/>
    <w:rsid w:val="00F347C4"/>
    <w:rsid w:val="00F34838"/>
    <w:rsid w:val="00F34888"/>
    <w:rsid w:val="00F34889"/>
    <w:rsid w:val="00F348A3"/>
    <w:rsid w:val="00F34920"/>
    <w:rsid w:val="00F34927"/>
    <w:rsid w:val="00F3498D"/>
    <w:rsid w:val="00F34AB4"/>
    <w:rsid w:val="00F34AD2"/>
    <w:rsid w:val="00F34B08"/>
    <w:rsid w:val="00F34B24"/>
    <w:rsid w:val="00F34B6E"/>
    <w:rsid w:val="00F34BAB"/>
    <w:rsid w:val="00F34BFD"/>
    <w:rsid w:val="00F34C1E"/>
    <w:rsid w:val="00F34D16"/>
    <w:rsid w:val="00F34D76"/>
    <w:rsid w:val="00F34DD7"/>
    <w:rsid w:val="00F34FBB"/>
    <w:rsid w:val="00F34FFF"/>
    <w:rsid w:val="00F35009"/>
    <w:rsid w:val="00F3501D"/>
    <w:rsid w:val="00F3503C"/>
    <w:rsid w:val="00F35048"/>
    <w:rsid w:val="00F35108"/>
    <w:rsid w:val="00F3525E"/>
    <w:rsid w:val="00F35291"/>
    <w:rsid w:val="00F352C1"/>
    <w:rsid w:val="00F3532F"/>
    <w:rsid w:val="00F353F0"/>
    <w:rsid w:val="00F3540B"/>
    <w:rsid w:val="00F35500"/>
    <w:rsid w:val="00F3551B"/>
    <w:rsid w:val="00F355EA"/>
    <w:rsid w:val="00F35621"/>
    <w:rsid w:val="00F35683"/>
    <w:rsid w:val="00F356FE"/>
    <w:rsid w:val="00F35727"/>
    <w:rsid w:val="00F35765"/>
    <w:rsid w:val="00F35778"/>
    <w:rsid w:val="00F3582E"/>
    <w:rsid w:val="00F3582F"/>
    <w:rsid w:val="00F3589B"/>
    <w:rsid w:val="00F35914"/>
    <w:rsid w:val="00F35943"/>
    <w:rsid w:val="00F35966"/>
    <w:rsid w:val="00F359A6"/>
    <w:rsid w:val="00F35AFF"/>
    <w:rsid w:val="00F35B2A"/>
    <w:rsid w:val="00F35B38"/>
    <w:rsid w:val="00F35B46"/>
    <w:rsid w:val="00F35B71"/>
    <w:rsid w:val="00F35C39"/>
    <w:rsid w:val="00F35D18"/>
    <w:rsid w:val="00F35D9B"/>
    <w:rsid w:val="00F35E2C"/>
    <w:rsid w:val="00F35EAE"/>
    <w:rsid w:val="00F35F36"/>
    <w:rsid w:val="00F35FE7"/>
    <w:rsid w:val="00F360C8"/>
    <w:rsid w:val="00F36115"/>
    <w:rsid w:val="00F3615B"/>
    <w:rsid w:val="00F3616D"/>
    <w:rsid w:val="00F36262"/>
    <w:rsid w:val="00F362B6"/>
    <w:rsid w:val="00F36323"/>
    <w:rsid w:val="00F3632C"/>
    <w:rsid w:val="00F363B1"/>
    <w:rsid w:val="00F363EE"/>
    <w:rsid w:val="00F36421"/>
    <w:rsid w:val="00F36424"/>
    <w:rsid w:val="00F3648B"/>
    <w:rsid w:val="00F364B6"/>
    <w:rsid w:val="00F364D7"/>
    <w:rsid w:val="00F3655B"/>
    <w:rsid w:val="00F36580"/>
    <w:rsid w:val="00F36596"/>
    <w:rsid w:val="00F365CA"/>
    <w:rsid w:val="00F365D8"/>
    <w:rsid w:val="00F36615"/>
    <w:rsid w:val="00F36628"/>
    <w:rsid w:val="00F36643"/>
    <w:rsid w:val="00F36645"/>
    <w:rsid w:val="00F36656"/>
    <w:rsid w:val="00F3665B"/>
    <w:rsid w:val="00F36697"/>
    <w:rsid w:val="00F366D8"/>
    <w:rsid w:val="00F36810"/>
    <w:rsid w:val="00F36811"/>
    <w:rsid w:val="00F369B5"/>
    <w:rsid w:val="00F36ACC"/>
    <w:rsid w:val="00F36AD5"/>
    <w:rsid w:val="00F36B3E"/>
    <w:rsid w:val="00F36C3F"/>
    <w:rsid w:val="00F36C60"/>
    <w:rsid w:val="00F36CED"/>
    <w:rsid w:val="00F36D2B"/>
    <w:rsid w:val="00F36EF3"/>
    <w:rsid w:val="00F37012"/>
    <w:rsid w:val="00F37019"/>
    <w:rsid w:val="00F370D6"/>
    <w:rsid w:val="00F37183"/>
    <w:rsid w:val="00F37268"/>
    <w:rsid w:val="00F372FF"/>
    <w:rsid w:val="00F374D8"/>
    <w:rsid w:val="00F3757D"/>
    <w:rsid w:val="00F37589"/>
    <w:rsid w:val="00F375A9"/>
    <w:rsid w:val="00F375EA"/>
    <w:rsid w:val="00F3765E"/>
    <w:rsid w:val="00F376A4"/>
    <w:rsid w:val="00F376D2"/>
    <w:rsid w:val="00F377F0"/>
    <w:rsid w:val="00F37811"/>
    <w:rsid w:val="00F3781A"/>
    <w:rsid w:val="00F37820"/>
    <w:rsid w:val="00F37846"/>
    <w:rsid w:val="00F378B0"/>
    <w:rsid w:val="00F37941"/>
    <w:rsid w:val="00F3795F"/>
    <w:rsid w:val="00F37975"/>
    <w:rsid w:val="00F37A16"/>
    <w:rsid w:val="00F37B24"/>
    <w:rsid w:val="00F37B60"/>
    <w:rsid w:val="00F37B87"/>
    <w:rsid w:val="00F37C12"/>
    <w:rsid w:val="00F37CA5"/>
    <w:rsid w:val="00F37CCD"/>
    <w:rsid w:val="00F37D77"/>
    <w:rsid w:val="00F37DBC"/>
    <w:rsid w:val="00F37DE5"/>
    <w:rsid w:val="00F37E02"/>
    <w:rsid w:val="00F37E1B"/>
    <w:rsid w:val="00F37E28"/>
    <w:rsid w:val="00F37E83"/>
    <w:rsid w:val="00F37E9F"/>
    <w:rsid w:val="00F37EB2"/>
    <w:rsid w:val="00F37ECC"/>
    <w:rsid w:val="00F4001A"/>
    <w:rsid w:val="00F4001C"/>
    <w:rsid w:val="00F4002B"/>
    <w:rsid w:val="00F4009A"/>
    <w:rsid w:val="00F400E4"/>
    <w:rsid w:val="00F4011A"/>
    <w:rsid w:val="00F40170"/>
    <w:rsid w:val="00F401C0"/>
    <w:rsid w:val="00F4027C"/>
    <w:rsid w:val="00F4029E"/>
    <w:rsid w:val="00F4030F"/>
    <w:rsid w:val="00F4033A"/>
    <w:rsid w:val="00F403E5"/>
    <w:rsid w:val="00F4042A"/>
    <w:rsid w:val="00F40430"/>
    <w:rsid w:val="00F40441"/>
    <w:rsid w:val="00F40484"/>
    <w:rsid w:val="00F404B3"/>
    <w:rsid w:val="00F4066B"/>
    <w:rsid w:val="00F40A34"/>
    <w:rsid w:val="00F40A91"/>
    <w:rsid w:val="00F40B36"/>
    <w:rsid w:val="00F40B52"/>
    <w:rsid w:val="00F40C7E"/>
    <w:rsid w:val="00F40D4B"/>
    <w:rsid w:val="00F40D50"/>
    <w:rsid w:val="00F40E07"/>
    <w:rsid w:val="00F40ED0"/>
    <w:rsid w:val="00F40ED3"/>
    <w:rsid w:val="00F40F27"/>
    <w:rsid w:val="00F40FB6"/>
    <w:rsid w:val="00F41041"/>
    <w:rsid w:val="00F41057"/>
    <w:rsid w:val="00F410F0"/>
    <w:rsid w:val="00F41206"/>
    <w:rsid w:val="00F41222"/>
    <w:rsid w:val="00F413E2"/>
    <w:rsid w:val="00F413F4"/>
    <w:rsid w:val="00F41507"/>
    <w:rsid w:val="00F4152F"/>
    <w:rsid w:val="00F41538"/>
    <w:rsid w:val="00F4177B"/>
    <w:rsid w:val="00F4178F"/>
    <w:rsid w:val="00F417F5"/>
    <w:rsid w:val="00F417FA"/>
    <w:rsid w:val="00F41838"/>
    <w:rsid w:val="00F41854"/>
    <w:rsid w:val="00F41882"/>
    <w:rsid w:val="00F41919"/>
    <w:rsid w:val="00F41957"/>
    <w:rsid w:val="00F41A72"/>
    <w:rsid w:val="00F41AD3"/>
    <w:rsid w:val="00F41BB7"/>
    <w:rsid w:val="00F41BF2"/>
    <w:rsid w:val="00F41C91"/>
    <w:rsid w:val="00F41CB9"/>
    <w:rsid w:val="00F41D21"/>
    <w:rsid w:val="00F41E7D"/>
    <w:rsid w:val="00F41F09"/>
    <w:rsid w:val="00F420FE"/>
    <w:rsid w:val="00F42113"/>
    <w:rsid w:val="00F42274"/>
    <w:rsid w:val="00F42302"/>
    <w:rsid w:val="00F42312"/>
    <w:rsid w:val="00F425A2"/>
    <w:rsid w:val="00F425B6"/>
    <w:rsid w:val="00F426C7"/>
    <w:rsid w:val="00F42752"/>
    <w:rsid w:val="00F42777"/>
    <w:rsid w:val="00F427B5"/>
    <w:rsid w:val="00F4281A"/>
    <w:rsid w:val="00F4288F"/>
    <w:rsid w:val="00F428E4"/>
    <w:rsid w:val="00F42AF6"/>
    <w:rsid w:val="00F42B80"/>
    <w:rsid w:val="00F42B8C"/>
    <w:rsid w:val="00F42C18"/>
    <w:rsid w:val="00F42C49"/>
    <w:rsid w:val="00F42CDE"/>
    <w:rsid w:val="00F42D1D"/>
    <w:rsid w:val="00F42D89"/>
    <w:rsid w:val="00F42E42"/>
    <w:rsid w:val="00F42E63"/>
    <w:rsid w:val="00F42E7F"/>
    <w:rsid w:val="00F42F01"/>
    <w:rsid w:val="00F42F40"/>
    <w:rsid w:val="00F42F6A"/>
    <w:rsid w:val="00F42F6B"/>
    <w:rsid w:val="00F42F7D"/>
    <w:rsid w:val="00F42FA0"/>
    <w:rsid w:val="00F43015"/>
    <w:rsid w:val="00F43156"/>
    <w:rsid w:val="00F43180"/>
    <w:rsid w:val="00F43192"/>
    <w:rsid w:val="00F431C9"/>
    <w:rsid w:val="00F431F0"/>
    <w:rsid w:val="00F43220"/>
    <w:rsid w:val="00F4324D"/>
    <w:rsid w:val="00F4328B"/>
    <w:rsid w:val="00F432FB"/>
    <w:rsid w:val="00F43315"/>
    <w:rsid w:val="00F43342"/>
    <w:rsid w:val="00F43473"/>
    <w:rsid w:val="00F4350F"/>
    <w:rsid w:val="00F43564"/>
    <w:rsid w:val="00F43581"/>
    <w:rsid w:val="00F43582"/>
    <w:rsid w:val="00F4358F"/>
    <w:rsid w:val="00F43697"/>
    <w:rsid w:val="00F436D7"/>
    <w:rsid w:val="00F43849"/>
    <w:rsid w:val="00F43885"/>
    <w:rsid w:val="00F4389A"/>
    <w:rsid w:val="00F438CD"/>
    <w:rsid w:val="00F43938"/>
    <w:rsid w:val="00F4394F"/>
    <w:rsid w:val="00F43957"/>
    <w:rsid w:val="00F439A1"/>
    <w:rsid w:val="00F439C1"/>
    <w:rsid w:val="00F43A02"/>
    <w:rsid w:val="00F43A4A"/>
    <w:rsid w:val="00F43A96"/>
    <w:rsid w:val="00F43ABA"/>
    <w:rsid w:val="00F43AE2"/>
    <w:rsid w:val="00F43AFC"/>
    <w:rsid w:val="00F43B02"/>
    <w:rsid w:val="00F43B07"/>
    <w:rsid w:val="00F43B98"/>
    <w:rsid w:val="00F43C81"/>
    <w:rsid w:val="00F43D5D"/>
    <w:rsid w:val="00F43DE0"/>
    <w:rsid w:val="00F43E27"/>
    <w:rsid w:val="00F43E55"/>
    <w:rsid w:val="00F43E5D"/>
    <w:rsid w:val="00F43F23"/>
    <w:rsid w:val="00F43FC5"/>
    <w:rsid w:val="00F44107"/>
    <w:rsid w:val="00F4411A"/>
    <w:rsid w:val="00F44141"/>
    <w:rsid w:val="00F44193"/>
    <w:rsid w:val="00F441EC"/>
    <w:rsid w:val="00F4423D"/>
    <w:rsid w:val="00F442A5"/>
    <w:rsid w:val="00F442CF"/>
    <w:rsid w:val="00F4441D"/>
    <w:rsid w:val="00F444A6"/>
    <w:rsid w:val="00F444AA"/>
    <w:rsid w:val="00F445C1"/>
    <w:rsid w:val="00F4464D"/>
    <w:rsid w:val="00F446DC"/>
    <w:rsid w:val="00F4487B"/>
    <w:rsid w:val="00F448AD"/>
    <w:rsid w:val="00F448C5"/>
    <w:rsid w:val="00F4494D"/>
    <w:rsid w:val="00F449A4"/>
    <w:rsid w:val="00F449F6"/>
    <w:rsid w:val="00F44A01"/>
    <w:rsid w:val="00F44A66"/>
    <w:rsid w:val="00F44ABB"/>
    <w:rsid w:val="00F44BA6"/>
    <w:rsid w:val="00F44C79"/>
    <w:rsid w:val="00F44C86"/>
    <w:rsid w:val="00F44CD0"/>
    <w:rsid w:val="00F44E17"/>
    <w:rsid w:val="00F44E4F"/>
    <w:rsid w:val="00F44EA7"/>
    <w:rsid w:val="00F44FBF"/>
    <w:rsid w:val="00F45091"/>
    <w:rsid w:val="00F45097"/>
    <w:rsid w:val="00F45121"/>
    <w:rsid w:val="00F45165"/>
    <w:rsid w:val="00F45222"/>
    <w:rsid w:val="00F4528E"/>
    <w:rsid w:val="00F4528F"/>
    <w:rsid w:val="00F452BE"/>
    <w:rsid w:val="00F45304"/>
    <w:rsid w:val="00F4530C"/>
    <w:rsid w:val="00F4534D"/>
    <w:rsid w:val="00F4549F"/>
    <w:rsid w:val="00F454F6"/>
    <w:rsid w:val="00F45508"/>
    <w:rsid w:val="00F45551"/>
    <w:rsid w:val="00F4556A"/>
    <w:rsid w:val="00F45652"/>
    <w:rsid w:val="00F4570C"/>
    <w:rsid w:val="00F4571B"/>
    <w:rsid w:val="00F45727"/>
    <w:rsid w:val="00F45766"/>
    <w:rsid w:val="00F45781"/>
    <w:rsid w:val="00F45783"/>
    <w:rsid w:val="00F457D4"/>
    <w:rsid w:val="00F45808"/>
    <w:rsid w:val="00F4580F"/>
    <w:rsid w:val="00F45837"/>
    <w:rsid w:val="00F45A10"/>
    <w:rsid w:val="00F45A85"/>
    <w:rsid w:val="00F45AB0"/>
    <w:rsid w:val="00F45AE8"/>
    <w:rsid w:val="00F45BD2"/>
    <w:rsid w:val="00F45BED"/>
    <w:rsid w:val="00F45BFA"/>
    <w:rsid w:val="00F45C19"/>
    <w:rsid w:val="00F45C52"/>
    <w:rsid w:val="00F45DE9"/>
    <w:rsid w:val="00F45EB0"/>
    <w:rsid w:val="00F46067"/>
    <w:rsid w:val="00F46161"/>
    <w:rsid w:val="00F46163"/>
    <w:rsid w:val="00F461D9"/>
    <w:rsid w:val="00F463B7"/>
    <w:rsid w:val="00F46418"/>
    <w:rsid w:val="00F46472"/>
    <w:rsid w:val="00F464B3"/>
    <w:rsid w:val="00F464C6"/>
    <w:rsid w:val="00F464CA"/>
    <w:rsid w:val="00F465D6"/>
    <w:rsid w:val="00F465F9"/>
    <w:rsid w:val="00F46663"/>
    <w:rsid w:val="00F4667E"/>
    <w:rsid w:val="00F466CC"/>
    <w:rsid w:val="00F46700"/>
    <w:rsid w:val="00F4674A"/>
    <w:rsid w:val="00F467A9"/>
    <w:rsid w:val="00F467C6"/>
    <w:rsid w:val="00F467E8"/>
    <w:rsid w:val="00F4687E"/>
    <w:rsid w:val="00F46973"/>
    <w:rsid w:val="00F4697D"/>
    <w:rsid w:val="00F469AE"/>
    <w:rsid w:val="00F469D6"/>
    <w:rsid w:val="00F46A5E"/>
    <w:rsid w:val="00F46A81"/>
    <w:rsid w:val="00F46AB3"/>
    <w:rsid w:val="00F46ADE"/>
    <w:rsid w:val="00F46BA1"/>
    <w:rsid w:val="00F46BE9"/>
    <w:rsid w:val="00F46CDA"/>
    <w:rsid w:val="00F46D12"/>
    <w:rsid w:val="00F46D17"/>
    <w:rsid w:val="00F46D19"/>
    <w:rsid w:val="00F46D1D"/>
    <w:rsid w:val="00F46D24"/>
    <w:rsid w:val="00F46E22"/>
    <w:rsid w:val="00F46EE3"/>
    <w:rsid w:val="00F46F1F"/>
    <w:rsid w:val="00F46FC8"/>
    <w:rsid w:val="00F46FCF"/>
    <w:rsid w:val="00F47109"/>
    <w:rsid w:val="00F47124"/>
    <w:rsid w:val="00F47155"/>
    <w:rsid w:val="00F4717E"/>
    <w:rsid w:val="00F47182"/>
    <w:rsid w:val="00F47220"/>
    <w:rsid w:val="00F47242"/>
    <w:rsid w:val="00F47269"/>
    <w:rsid w:val="00F47315"/>
    <w:rsid w:val="00F47419"/>
    <w:rsid w:val="00F4750B"/>
    <w:rsid w:val="00F47511"/>
    <w:rsid w:val="00F47669"/>
    <w:rsid w:val="00F47783"/>
    <w:rsid w:val="00F477BC"/>
    <w:rsid w:val="00F47A1D"/>
    <w:rsid w:val="00F47A5E"/>
    <w:rsid w:val="00F47A6A"/>
    <w:rsid w:val="00F47AB0"/>
    <w:rsid w:val="00F47AB3"/>
    <w:rsid w:val="00F47B44"/>
    <w:rsid w:val="00F47B57"/>
    <w:rsid w:val="00F47C02"/>
    <w:rsid w:val="00F47C79"/>
    <w:rsid w:val="00F47C96"/>
    <w:rsid w:val="00F47E6B"/>
    <w:rsid w:val="00F47E82"/>
    <w:rsid w:val="00F47F03"/>
    <w:rsid w:val="00F47F0A"/>
    <w:rsid w:val="00F47F0E"/>
    <w:rsid w:val="00F47F33"/>
    <w:rsid w:val="00F47F45"/>
    <w:rsid w:val="00F47F5D"/>
    <w:rsid w:val="00F5000F"/>
    <w:rsid w:val="00F50010"/>
    <w:rsid w:val="00F5002B"/>
    <w:rsid w:val="00F50094"/>
    <w:rsid w:val="00F5020E"/>
    <w:rsid w:val="00F5023B"/>
    <w:rsid w:val="00F5024D"/>
    <w:rsid w:val="00F502B9"/>
    <w:rsid w:val="00F503BA"/>
    <w:rsid w:val="00F50430"/>
    <w:rsid w:val="00F50577"/>
    <w:rsid w:val="00F50598"/>
    <w:rsid w:val="00F50677"/>
    <w:rsid w:val="00F5073C"/>
    <w:rsid w:val="00F50751"/>
    <w:rsid w:val="00F50767"/>
    <w:rsid w:val="00F5078C"/>
    <w:rsid w:val="00F507D4"/>
    <w:rsid w:val="00F50881"/>
    <w:rsid w:val="00F5092B"/>
    <w:rsid w:val="00F50949"/>
    <w:rsid w:val="00F50991"/>
    <w:rsid w:val="00F50BDE"/>
    <w:rsid w:val="00F50C2A"/>
    <w:rsid w:val="00F50CCD"/>
    <w:rsid w:val="00F50CF4"/>
    <w:rsid w:val="00F50DA2"/>
    <w:rsid w:val="00F50DC6"/>
    <w:rsid w:val="00F50E20"/>
    <w:rsid w:val="00F50E39"/>
    <w:rsid w:val="00F50E3C"/>
    <w:rsid w:val="00F50E54"/>
    <w:rsid w:val="00F50E85"/>
    <w:rsid w:val="00F50F09"/>
    <w:rsid w:val="00F50F8B"/>
    <w:rsid w:val="00F50FC2"/>
    <w:rsid w:val="00F510BE"/>
    <w:rsid w:val="00F5111E"/>
    <w:rsid w:val="00F5114E"/>
    <w:rsid w:val="00F51183"/>
    <w:rsid w:val="00F511AB"/>
    <w:rsid w:val="00F511C1"/>
    <w:rsid w:val="00F511F0"/>
    <w:rsid w:val="00F511FD"/>
    <w:rsid w:val="00F5128F"/>
    <w:rsid w:val="00F512EB"/>
    <w:rsid w:val="00F51306"/>
    <w:rsid w:val="00F51331"/>
    <w:rsid w:val="00F51333"/>
    <w:rsid w:val="00F513D5"/>
    <w:rsid w:val="00F51403"/>
    <w:rsid w:val="00F514D3"/>
    <w:rsid w:val="00F5152F"/>
    <w:rsid w:val="00F51557"/>
    <w:rsid w:val="00F51595"/>
    <w:rsid w:val="00F5172D"/>
    <w:rsid w:val="00F517C1"/>
    <w:rsid w:val="00F517F2"/>
    <w:rsid w:val="00F51871"/>
    <w:rsid w:val="00F51917"/>
    <w:rsid w:val="00F519F9"/>
    <w:rsid w:val="00F51A3A"/>
    <w:rsid w:val="00F51ACE"/>
    <w:rsid w:val="00F51B8C"/>
    <w:rsid w:val="00F51CFB"/>
    <w:rsid w:val="00F51D09"/>
    <w:rsid w:val="00F51E47"/>
    <w:rsid w:val="00F51F4E"/>
    <w:rsid w:val="00F52031"/>
    <w:rsid w:val="00F5205C"/>
    <w:rsid w:val="00F5212F"/>
    <w:rsid w:val="00F5215B"/>
    <w:rsid w:val="00F52174"/>
    <w:rsid w:val="00F521FA"/>
    <w:rsid w:val="00F522DC"/>
    <w:rsid w:val="00F523AF"/>
    <w:rsid w:val="00F52436"/>
    <w:rsid w:val="00F52467"/>
    <w:rsid w:val="00F5246F"/>
    <w:rsid w:val="00F524FD"/>
    <w:rsid w:val="00F52584"/>
    <w:rsid w:val="00F525F6"/>
    <w:rsid w:val="00F52650"/>
    <w:rsid w:val="00F526A7"/>
    <w:rsid w:val="00F526B5"/>
    <w:rsid w:val="00F526F6"/>
    <w:rsid w:val="00F52726"/>
    <w:rsid w:val="00F5274F"/>
    <w:rsid w:val="00F52753"/>
    <w:rsid w:val="00F527C4"/>
    <w:rsid w:val="00F527D5"/>
    <w:rsid w:val="00F52848"/>
    <w:rsid w:val="00F528B0"/>
    <w:rsid w:val="00F529B5"/>
    <w:rsid w:val="00F529BA"/>
    <w:rsid w:val="00F529C1"/>
    <w:rsid w:val="00F52A07"/>
    <w:rsid w:val="00F52A38"/>
    <w:rsid w:val="00F52A57"/>
    <w:rsid w:val="00F52AAD"/>
    <w:rsid w:val="00F52B2F"/>
    <w:rsid w:val="00F52B70"/>
    <w:rsid w:val="00F52B8D"/>
    <w:rsid w:val="00F52C11"/>
    <w:rsid w:val="00F52C42"/>
    <w:rsid w:val="00F52C44"/>
    <w:rsid w:val="00F52CB0"/>
    <w:rsid w:val="00F52D1E"/>
    <w:rsid w:val="00F52D5E"/>
    <w:rsid w:val="00F52F1C"/>
    <w:rsid w:val="00F52F98"/>
    <w:rsid w:val="00F52FC7"/>
    <w:rsid w:val="00F52FFE"/>
    <w:rsid w:val="00F53026"/>
    <w:rsid w:val="00F5302D"/>
    <w:rsid w:val="00F530D5"/>
    <w:rsid w:val="00F530FB"/>
    <w:rsid w:val="00F53160"/>
    <w:rsid w:val="00F53173"/>
    <w:rsid w:val="00F531E6"/>
    <w:rsid w:val="00F5323D"/>
    <w:rsid w:val="00F53247"/>
    <w:rsid w:val="00F53272"/>
    <w:rsid w:val="00F532B3"/>
    <w:rsid w:val="00F532C6"/>
    <w:rsid w:val="00F53424"/>
    <w:rsid w:val="00F53438"/>
    <w:rsid w:val="00F53474"/>
    <w:rsid w:val="00F53479"/>
    <w:rsid w:val="00F534E6"/>
    <w:rsid w:val="00F5356D"/>
    <w:rsid w:val="00F535C0"/>
    <w:rsid w:val="00F535FE"/>
    <w:rsid w:val="00F5365E"/>
    <w:rsid w:val="00F536BF"/>
    <w:rsid w:val="00F536D0"/>
    <w:rsid w:val="00F53732"/>
    <w:rsid w:val="00F53778"/>
    <w:rsid w:val="00F5381B"/>
    <w:rsid w:val="00F53863"/>
    <w:rsid w:val="00F53872"/>
    <w:rsid w:val="00F53881"/>
    <w:rsid w:val="00F53895"/>
    <w:rsid w:val="00F539F6"/>
    <w:rsid w:val="00F53A95"/>
    <w:rsid w:val="00F53AD9"/>
    <w:rsid w:val="00F53B30"/>
    <w:rsid w:val="00F53B6B"/>
    <w:rsid w:val="00F53BA7"/>
    <w:rsid w:val="00F53C18"/>
    <w:rsid w:val="00F53C25"/>
    <w:rsid w:val="00F53C70"/>
    <w:rsid w:val="00F53CBE"/>
    <w:rsid w:val="00F53D1E"/>
    <w:rsid w:val="00F53DCC"/>
    <w:rsid w:val="00F53E1C"/>
    <w:rsid w:val="00F53E30"/>
    <w:rsid w:val="00F53ED7"/>
    <w:rsid w:val="00F53EE5"/>
    <w:rsid w:val="00F53EFC"/>
    <w:rsid w:val="00F53F2D"/>
    <w:rsid w:val="00F53F73"/>
    <w:rsid w:val="00F54016"/>
    <w:rsid w:val="00F5403F"/>
    <w:rsid w:val="00F540A2"/>
    <w:rsid w:val="00F54176"/>
    <w:rsid w:val="00F5417E"/>
    <w:rsid w:val="00F54205"/>
    <w:rsid w:val="00F5436D"/>
    <w:rsid w:val="00F5437B"/>
    <w:rsid w:val="00F543B4"/>
    <w:rsid w:val="00F54400"/>
    <w:rsid w:val="00F54486"/>
    <w:rsid w:val="00F54531"/>
    <w:rsid w:val="00F545D2"/>
    <w:rsid w:val="00F547E3"/>
    <w:rsid w:val="00F548BF"/>
    <w:rsid w:val="00F548F0"/>
    <w:rsid w:val="00F54978"/>
    <w:rsid w:val="00F5499F"/>
    <w:rsid w:val="00F549E5"/>
    <w:rsid w:val="00F54A65"/>
    <w:rsid w:val="00F54AF6"/>
    <w:rsid w:val="00F54AF9"/>
    <w:rsid w:val="00F54BA0"/>
    <w:rsid w:val="00F54BA7"/>
    <w:rsid w:val="00F54D96"/>
    <w:rsid w:val="00F54E48"/>
    <w:rsid w:val="00F54E58"/>
    <w:rsid w:val="00F54F88"/>
    <w:rsid w:val="00F54FE5"/>
    <w:rsid w:val="00F54FFD"/>
    <w:rsid w:val="00F550A7"/>
    <w:rsid w:val="00F550F3"/>
    <w:rsid w:val="00F550F9"/>
    <w:rsid w:val="00F550FC"/>
    <w:rsid w:val="00F5512B"/>
    <w:rsid w:val="00F5512D"/>
    <w:rsid w:val="00F5526D"/>
    <w:rsid w:val="00F55295"/>
    <w:rsid w:val="00F552AE"/>
    <w:rsid w:val="00F552BD"/>
    <w:rsid w:val="00F552C5"/>
    <w:rsid w:val="00F55346"/>
    <w:rsid w:val="00F55370"/>
    <w:rsid w:val="00F553C7"/>
    <w:rsid w:val="00F55505"/>
    <w:rsid w:val="00F5550E"/>
    <w:rsid w:val="00F55577"/>
    <w:rsid w:val="00F555F7"/>
    <w:rsid w:val="00F55607"/>
    <w:rsid w:val="00F55612"/>
    <w:rsid w:val="00F5561B"/>
    <w:rsid w:val="00F55659"/>
    <w:rsid w:val="00F55702"/>
    <w:rsid w:val="00F55754"/>
    <w:rsid w:val="00F557B9"/>
    <w:rsid w:val="00F558DC"/>
    <w:rsid w:val="00F558F7"/>
    <w:rsid w:val="00F55914"/>
    <w:rsid w:val="00F5591D"/>
    <w:rsid w:val="00F5598A"/>
    <w:rsid w:val="00F5599C"/>
    <w:rsid w:val="00F559CA"/>
    <w:rsid w:val="00F55A32"/>
    <w:rsid w:val="00F55A59"/>
    <w:rsid w:val="00F55A9D"/>
    <w:rsid w:val="00F55B5D"/>
    <w:rsid w:val="00F55C37"/>
    <w:rsid w:val="00F55C65"/>
    <w:rsid w:val="00F55CC3"/>
    <w:rsid w:val="00F55D06"/>
    <w:rsid w:val="00F55D50"/>
    <w:rsid w:val="00F55DDD"/>
    <w:rsid w:val="00F55E6C"/>
    <w:rsid w:val="00F55E8A"/>
    <w:rsid w:val="00F55FE6"/>
    <w:rsid w:val="00F56065"/>
    <w:rsid w:val="00F56067"/>
    <w:rsid w:val="00F560DD"/>
    <w:rsid w:val="00F560E7"/>
    <w:rsid w:val="00F56139"/>
    <w:rsid w:val="00F5614B"/>
    <w:rsid w:val="00F561F9"/>
    <w:rsid w:val="00F5623F"/>
    <w:rsid w:val="00F56252"/>
    <w:rsid w:val="00F56265"/>
    <w:rsid w:val="00F56284"/>
    <w:rsid w:val="00F562EF"/>
    <w:rsid w:val="00F563C3"/>
    <w:rsid w:val="00F56420"/>
    <w:rsid w:val="00F5644F"/>
    <w:rsid w:val="00F564D3"/>
    <w:rsid w:val="00F56583"/>
    <w:rsid w:val="00F565A4"/>
    <w:rsid w:val="00F565BB"/>
    <w:rsid w:val="00F56687"/>
    <w:rsid w:val="00F566C5"/>
    <w:rsid w:val="00F566F6"/>
    <w:rsid w:val="00F5675D"/>
    <w:rsid w:val="00F56776"/>
    <w:rsid w:val="00F56787"/>
    <w:rsid w:val="00F567A0"/>
    <w:rsid w:val="00F56805"/>
    <w:rsid w:val="00F56812"/>
    <w:rsid w:val="00F5682A"/>
    <w:rsid w:val="00F56857"/>
    <w:rsid w:val="00F5685A"/>
    <w:rsid w:val="00F56B08"/>
    <w:rsid w:val="00F56B7A"/>
    <w:rsid w:val="00F56BA3"/>
    <w:rsid w:val="00F56BEB"/>
    <w:rsid w:val="00F56C0D"/>
    <w:rsid w:val="00F56C15"/>
    <w:rsid w:val="00F56C3E"/>
    <w:rsid w:val="00F56CC2"/>
    <w:rsid w:val="00F56CC5"/>
    <w:rsid w:val="00F56E67"/>
    <w:rsid w:val="00F56E81"/>
    <w:rsid w:val="00F56E9F"/>
    <w:rsid w:val="00F56EBD"/>
    <w:rsid w:val="00F56ED4"/>
    <w:rsid w:val="00F56EE3"/>
    <w:rsid w:val="00F56FF4"/>
    <w:rsid w:val="00F5714E"/>
    <w:rsid w:val="00F57166"/>
    <w:rsid w:val="00F5716C"/>
    <w:rsid w:val="00F571A5"/>
    <w:rsid w:val="00F571FC"/>
    <w:rsid w:val="00F57225"/>
    <w:rsid w:val="00F57267"/>
    <w:rsid w:val="00F57270"/>
    <w:rsid w:val="00F572D0"/>
    <w:rsid w:val="00F572F0"/>
    <w:rsid w:val="00F573DA"/>
    <w:rsid w:val="00F573E8"/>
    <w:rsid w:val="00F57466"/>
    <w:rsid w:val="00F5749A"/>
    <w:rsid w:val="00F574A3"/>
    <w:rsid w:val="00F574F5"/>
    <w:rsid w:val="00F57639"/>
    <w:rsid w:val="00F5768A"/>
    <w:rsid w:val="00F576FF"/>
    <w:rsid w:val="00F57728"/>
    <w:rsid w:val="00F5777F"/>
    <w:rsid w:val="00F57826"/>
    <w:rsid w:val="00F57979"/>
    <w:rsid w:val="00F5797F"/>
    <w:rsid w:val="00F579AB"/>
    <w:rsid w:val="00F57AB1"/>
    <w:rsid w:val="00F57B61"/>
    <w:rsid w:val="00F57B99"/>
    <w:rsid w:val="00F57BD0"/>
    <w:rsid w:val="00F57BDA"/>
    <w:rsid w:val="00F57C38"/>
    <w:rsid w:val="00F57CA6"/>
    <w:rsid w:val="00F57D68"/>
    <w:rsid w:val="00F57D7D"/>
    <w:rsid w:val="00F57DC7"/>
    <w:rsid w:val="00F57E78"/>
    <w:rsid w:val="00F57F6A"/>
    <w:rsid w:val="00F57FC9"/>
    <w:rsid w:val="00F60058"/>
    <w:rsid w:val="00F60064"/>
    <w:rsid w:val="00F6006B"/>
    <w:rsid w:val="00F600AF"/>
    <w:rsid w:val="00F6011C"/>
    <w:rsid w:val="00F60120"/>
    <w:rsid w:val="00F60157"/>
    <w:rsid w:val="00F60196"/>
    <w:rsid w:val="00F601E2"/>
    <w:rsid w:val="00F60310"/>
    <w:rsid w:val="00F60351"/>
    <w:rsid w:val="00F60386"/>
    <w:rsid w:val="00F603A0"/>
    <w:rsid w:val="00F603C4"/>
    <w:rsid w:val="00F6049F"/>
    <w:rsid w:val="00F6052C"/>
    <w:rsid w:val="00F605B0"/>
    <w:rsid w:val="00F6062E"/>
    <w:rsid w:val="00F6064B"/>
    <w:rsid w:val="00F60679"/>
    <w:rsid w:val="00F60731"/>
    <w:rsid w:val="00F6074E"/>
    <w:rsid w:val="00F607F6"/>
    <w:rsid w:val="00F6087D"/>
    <w:rsid w:val="00F60893"/>
    <w:rsid w:val="00F608D9"/>
    <w:rsid w:val="00F60969"/>
    <w:rsid w:val="00F60971"/>
    <w:rsid w:val="00F6099C"/>
    <w:rsid w:val="00F609C7"/>
    <w:rsid w:val="00F609D0"/>
    <w:rsid w:val="00F60A04"/>
    <w:rsid w:val="00F60AA7"/>
    <w:rsid w:val="00F60B99"/>
    <w:rsid w:val="00F60BA2"/>
    <w:rsid w:val="00F60C36"/>
    <w:rsid w:val="00F60C98"/>
    <w:rsid w:val="00F60CB1"/>
    <w:rsid w:val="00F60CD3"/>
    <w:rsid w:val="00F60D1C"/>
    <w:rsid w:val="00F60D72"/>
    <w:rsid w:val="00F60E0A"/>
    <w:rsid w:val="00F60E40"/>
    <w:rsid w:val="00F60E92"/>
    <w:rsid w:val="00F60ED0"/>
    <w:rsid w:val="00F60F11"/>
    <w:rsid w:val="00F60FC2"/>
    <w:rsid w:val="00F61083"/>
    <w:rsid w:val="00F61108"/>
    <w:rsid w:val="00F611BE"/>
    <w:rsid w:val="00F611E4"/>
    <w:rsid w:val="00F61279"/>
    <w:rsid w:val="00F6136A"/>
    <w:rsid w:val="00F6145A"/>
    <w:rsid w:val="00F61520"/>
    <w:rsid w:val="00F61544"/>
    <w:rsid w:val="00F6154A"/>
    <w:rsid w:val="00F61572"/>
    <w:rsid w:val="00F61622"/>
    <w:rsid w:val="00F61676"/>
    <w:rsid w:val="00F618AB"/>
    <w:rsid w:val="00F618AD"/>
    <w:rsid w:val="00F618B2"/>
    <w:rsid w:val="00F618D8"/>
    <w:rsid w:val="00F618F8"/>
    <w:rsid w:val="00F6194E"/>
    <w:rsid w:val="00F61965"/>
    <w:rsid w:val="00F619AD"/>
    <w:rsid w:val="00F619CD"/>
    <w:rsid w:val="00F61AFB"/>
    <w:rsid w:val="00F61B59"/>
    <w:rsid w:val="00F61BA6"/>
    <w:rsid w:val="00F61C0B"/>
    <w:rsid w:val="00F61C28"/>
    <w:rsid w:val="00F61C81"/>
    <w:rsid w:val="00F61D53"/>
    <w:rsid w:val="00F61D55"/>
    <w:rsid w:val="00F61DD9"/>
    <w:rsid w:val="00F61E2A"/>
    <w:rsid w:val="00F61ECC"/>
    <w:rsid w:val="00F61EF8"/>
    <w:rsid w:val="00F61F1C"/>
    <w:rsid w:val="00F61FA8"/>
    <w:rsid w:val="00F62068"/>
    <w:rsid w:val="00F620F5"/>
    <w:rsid w:val="00F6215C"/>
    <w:rsid w:val="00F6223B"/>
    <w:rsid w:val="00F6229C"/>
    <w:rsid w:val="00F6237B"/>
    <w:rsid w:val="00F623BB"/>
    <w:rsid w:val="00F62414"/>
    <w:rsid w:val="00F624D2"/>
    <w:rsid w:val="00F624F5"/>
    <w:rsid w:val="00F62522"/>
    <w:rsid w:val="00F62528"/>
    <w:rsid w:val="00F62558"/>
    <w:rsid w:val="00F6255D"/>
    <w:rsid w:val="00F625BC"/>
    <w:rsid w:val="00F625F8"/>
    <w:rsid w:val="00F62611"/>
    <w:rsid w:val="00F62710"/>
    <w:rsid w:val="00F62739"/>
    <w:rsid w:val="00F62769"/>
    <w:rsid w:val="00F6277E"/>
    <w:rsid w:val="00F627B5"/>
    <w:rsid w:val="00F627C5"/>
    <w:rsid w:val="00F6280A"/>
    <w:rsid w:val="00F62863"/>
    <w:rsid w:val="00F62886"/>
    <w:rsid w:val="00F628A9"/>
    <w:rsid w:val="00F628D3"/>
    <w:rsid w:val="00F62906"/>
    <w:rsid w:val="00F62961"/>
    <w:rsid w:val="00F629AD"/>
    <w:rsid w:val="00F629E3"/>
    <w:rsid w:val="00F62B53"/>
    <w:rsid w:val="00F62B74"/>
    <w:rsid w:val="00F62B8F"/>
    <w:rsid w:val="00F62C3E"/>
    <w:rsid w:val="00F62C5B"/>
    <w:rsid w:val="00F62CDC"/>
    <w:rsid w:val="00F62D05"/>
    <w:rsid w:val="00F62D08"/>
    <w:rsid w:val="00F62D63"/>
    <w:rsid w:val="00F62E11"/>
    <w:rsid w:val="00F62E42"/>
    <w:rsid w:val="00F62EAA"/>
    <w:rsid w:val="00F62F1A"/>
    <w:rsid w:val="00F62F4C"/>
    <w:rsid w:val="00F62FD7"/>
    <w:rsid w:val="00F6301B"/>
    <w:rsid w:val="00F63178"/>
    <w:rsid w:val="00F63185"/>
    <w:rsid w:val="00F631CF"/>
    <w:rsid w:val="00F6320D"/>
    <w:rsid w:val="00F63217"/>
    <w:rsid w:val="00F63253"/>
    <w:rsid w:val="00F6331E"/>
    <w:rsid w:val="00F6344A"/>
    <w:rsid w:val="00F6347B"/>
    <w:rsid w:val="00F63540"/>
    <w:rsid w:val="00F6359B"/>
    <w:rsid w:val="00F635A7"/>
    <w:rsid w:val="00F63616"/>
    <w:rsid w:val="00F63B13"/>
    <w:rsid w:val="00F63B19"/>
    <w:rsid w:val="00F63B8F"/>
    <w:rsid w:val="00F63BE5"/>
    <w:rsid w:val="00F63C66"/>
    <w:rsid w:val="00F63CEB"/>
    <w:rsid w:val="00F63D19"/>
    <w:rsid w:val="00F63D32"/>
    <w:rsid w:val="00F63DB6"/>
    <w:rsid w:val="00F63E15"/>
    <w:rsid w:val="00F63E6D"/>
    <w:rsid w:val="00F63ED1"/>
    <w:rsid w:val="00F63F01"/>
    <w:rsid w:val="00F63FDF"/>
    <w:rsid w:val="00F63FE2"/>
    <w:rsid w:val="00F63FFD"/>
    <w:rsid w:val="00F6411B"/>
    <w:rsid w:val="00F64168"/>
    <w:rsid w:val="00F6419F"/>
    <w:rsid w:val="00F64243"/>
    <w:rsid w:val="00F6425D"/>
    <w:rsid w:val="00F642AE"/>
    <w:rsid w:val="00F642DF"/>
    <w:rsid w:val="00F642F9"/>
    <w:rsid w:val="00F6431C"/>
    <w:rsid w:val="00F643C6"/>
    <w:rsid w:val="00F643E5"/>
    <w:rsid w:val="00F6442D"/>
    <w:rsid w:val="00F644D1"/>
    <w:rsid w:val="00F644DD"/>
    <w:rsid w:val="00F6454B"/>
    <w:rsid w:val="00F645F8"/>
    <w:rsid w:val="00F646A5"/>
    <w:rsid w:val="00F64705"/>
    <w:rsid w:val="00F64784"/>
    <w:rsid w:val="00F64891"/>
    <w:rsid w:val="00F6491B"/>
    <w:rsid w:val="00F64947"/>
    <w:rsid w:val="00F6495F"/>
    <w:rsid w:val="00F64A10"/>
    <w:rsid w:val="00F64A1B"/>
    <w:rsid w:val="00F64AD0"/>
    <w:rsid w:val="00F64AD6"/>
    <w:rsid w:val="00F64B3A"/>
    <w:rsid w:val="00F64C78"/>
    <w:rsid w:val="00F64CDA"/>
    <w:rsid w:val="00F64D6C"/>
    <w:rsid w:val="00F64D89"/>
    <w:rsid w:val="00F64DF0"/>
    <w:rsid w:val="00F64E17"/>
    <w:rsid w:val="00F64EFB"/>
    <w:rsid w:val="00F64FC7"/>
    <w:rsid w:val="00F64FD8"/>
    <w:rsid w:val="00F6501F"/>
    <w:rsid w:val="00F650C1"/>
    <w:rsid w:val="00F650CD"/>
    <w:rsid w:val="00F65107"/>
    <w:rsid w:val="00F6510E"/>
    <w:rsid w:val="00F65135"/>
    <w:rsid w:val="00F6513F"/>
    <w:rsid w:val="00F6514C"/>
    <w:rsid w:val="00F65292"/>
    <w:rsid w:val="00F652A3"/>
    <w:rsid w:val="00F652E3"/>
    <w:rsid w:val="00F65354"/>
    <w:rsid w:val="00F653E3"/>
    <w:rsid w:val="00F653FD"/>
    <w:rsid w:val="00F65443"/>
    <w:rsid w:val="00F65471"/>
    <w:rsid w:val="00F65515"/>
    <w:rsid w:val="00F6552C"/>
    <w:rsid w:val="00F655DD"/>
    <w:rsid w:val="00F6568C"/>
    <w:rsid w:val="00F656DB"/>
    <w:rsid w:val="00F65706"/>
    <w:rsid w:val="00F65764"/>
    <w:rsid w:val="00F65827"/>
    <w:rsid w:val="00F65895"/>
    <w:rsid w:val="00F6597E"/>
    <w:rsid w:val="00F659B9"/>
    <w:rsid w:val="00F65B76"/>
    <w:rsid w:val="00F65B9B"/>
    <w:rsid w:val="00F65BE6"/>
    <w:rsid w:val="00F65C3F"/>
    <w:rsid w:val="00F65D52"/>
    <w:rsid w:val="00F65E0A"/>
    <w:rsid w:val="00F65E2D"/>
    <w:rsid w:val="00F65FCF"/>
    <w:rsid w:val="00F66040"/>
    <w:rsid w:val="00F661FE"/>
    <w:rsid w:val="00F6621A"/>
    <w:rsid w:val="00F66227"/>
    <w:rsid w:val="00F6626A"/>
    <w:rsid w:val="00F66272"/>
    <w:rsid w:val="00F662A2"/>
    <w:rsid w:val="00F662C9"/>
    <w:rsid w:val="00F6635A"/>
    <w:rsid w:val="00F663C6"/>
    <w:rsid w:val="00F664A9"/>
    <w:rsid w:val="00F6658A"/>
    <w:rsid w:val="00F66592"/>
    <w:rsid w:val="00F6659D"/>
    <w:rsid w:val="00F665AA"/>
    <w:rsid w:val="00F666C5"/>
    <w:rsid w:val="00F66730"/>
    <w:rsid w:val="00F66746"/>
    <w:rsid w:val="00F6677D"/>
    <w:rsid w:val="00F667B8"/>
    <w:rsid w:val="00F667FC"/>
    <w:rsid w:val="00F66855"/>
    <w:rsid w:val="00F668F7"/>
    <w:rsid w:val="00F66958"/>
    <w:rsid w:val="00F6699A"/>
    <w:rsid w:val="00F66A4D"/>
    <w:rsid w:val="00F66A4E"/>
    <w:rsid w:val="00F66B27"/>
    <w:rsid w:val="00F66B3C"/>
    <w:rsid w:val="00F66B8C"/>
    <w:rsid w:val="00F66B8E"/>
    <w:rsid w:val="00F66BB8"/>
    <w:rsid w:val="00F66BD5"/>
    <w:rsid w:val="00F66C01"/>
    <w:rsid w:val="00F66C5C"/>
    <w:rsid w:val="00F66CF5"/>
    <w:rsid w:val="00F66D80"/>
    <w:rsid w:val="00F66DB1"/>
    <w:rsid w:val="00F66E0A"/>
    <w:rsid w:val="00F66E95"/>
    <w:rsid w:val="00F66EE9"/>
    <w:rsid w:val="00F66F90"/>
    <w:rsid w:val="00F67037"/>
    <w:rsid w:val="00F6707A"/>
    <w:rsid w:val="00F67184"/>
    <w:rsid w:val="00F671BA"/>
    <w:rsid w:val="00F6732F"/>
    <w:rsid w:val="00F6738E"/>
    <w:rsid w:val="00F673A0"/>
    <w:rsid w:val="00F673C0"/>
    <w:rsid w:val="00F673C2"/>
    <w:rsid w:val="00F673FF"/>
    <w:rsid w:val="00F67415"/>
    <w:rsid w:val="00F674A0"/>
    <w:rsid w:val="00F675C0"/>
    <w:rsid w:val="00F675E5"/>
    <w:rsid w:val="00F676C8"/>
    <w:rsid w:val="00F676D5"/>
    <w:rsid w:val="00F67794"/>
    <w:rsid w:val="00F67797"/>
    <w:rsid w:val="00F6779E"/>
    <w:rsid w:val="00F677A7"/>
    <w:rsid w:val="00F677E1"/>
    <w:rsid w:val="00F677F3"/>
    <w:rsid w:val="00F6788C"/>
    <w:rsid w:val="00F678A4"/>
    <w:rsid w:val="00F67923"/>
    <w:rsid w:val="00F67932"/>
    <w:rsid w:val="00F67982"/>
    <w:rsid w:val="00F67A3A"/>
    <w:rsid w:val="00F67AE0"/>
    <w:rsid w:val="00F67C8F"/>
    <w:rsid w:val="00F67C91"/>
    <w:rsid w:val="00F67CDA"/>
    <w:rsid w:val="00F67D6D"/>
    <w:rsid w:val="00F67D78"/>
    <w:rsid w:val="00F67E40"/>
    <w:rsid w:val="00F67E46"/>
    <w:rsid w:val="00F67F20"/>
    <w:rsid w:val="00F67F97"/>
    <w:rsid w:val="00F7007D"/>
    <w:rsid w:val="00F700E2"/>
    <w:rsid w:val="00F70140"/>
    <w:rsid w:val="00F70179"/>
    <w:rsid w:val="00F701E9"/>
    <w:rsid w:val="00F70230"/>
    <w:rsid w:val="00F70298"/>
    <w:rsid w:val="00F702A9"/>
    <w:rsid w:val="00F703FF"/>
    <w:rsid w:val="00F704B5"/>
    <w:rsid w:val="00F704E2"/>
    <w:rsid w:val="00F704F1"/>
    <w:rsid w:val="00F705D2"/>
    <w:rsid w:val="00F70642"/>
    <w:rsid w:val="00F706A7"/>
    <w:rsid w:val="00F70753"/>
    <w:rsid w:val="00F707E8"/>
    <w:rsid w:val="00F70801"/>
    <w:rsid w:val="00F709E1"/>
    <w:rsid w:val="00F70A4A"/>
    <w:rsid w:val="00F70A5D"/>
    <w:rsid w:val="00F70B21"/>
    <w:rsid w:val="00F70BAE"/>
    <w:rsid w:val="00F70BDA"/>
    <w:rsid w:val="00F70CD4"/>
    <w:rsid w:val="00F70DB8"/>
    <w:rsid w:val="00F70E38"/>
    <w:rsid w:val="00F70EBC"/>
    <w:rsid w:val="00F70F43"/>
    <w:rsid w:val="00F7107D"/>
    <w:rsid w:val="00F71085"/>
    <w:rsid w:val="00F710C6"/>
    <w:rsid w:val="00F710DA"/>
    <w:rsid w:val="00F71115"/>
    <w:rsid w:val="00F7129A"/>
    <w:rsid w:val="00F712B1"/>
    <w:rsid w:val="00F7131B"/>
    <w:rsid w:val="00F71325"/>
    <w:rsid w:val="00F713FC"/>
    <w:rsid w:val="00F714ED"/>
    <w:rsid w:val="00F71506"/>
    <w:rsid w:val="00F71518"/>
    <w:rsid w:val="00F71634"/>
    <w:rsid w:val="00F716A0"/>
    <w:rsid w:val="00F716A3"/>
    <w:rsid w:val="00F717AA"/>
    <w:rsid w:val="00F71866"/>
    <w:rsid w:val="00F71874"/>
    <w:rsid w:val="00F718CB"/>
    <w:rsid w:val="00F718E0"/>
    <w:rsid w:val="00F7195C"/>
    <w:rsid w:val="00F71962"/>
    <w:rsid w:val="00F71994"/>
    <w:rsid w:val="00F719C0"/>
    <w:rsid w:val="00F71A11"/>
    <w:rsid w:val="00F71AED"/>
    <w:rsid w:val="00F71B07"/>
    <w:rsid w:val="00F71B12"/>
    <w:rsid w:val="00F71B3D"/>
    <w:rsid w:val="00F71B4D"/>
    <w:rsid w:val="00F71C46"/>
    <w:rsid w:val="00F71CA9"/>
    <w:rsid w:val="00F71CF6"/>
    <w:rsid w:val="00F71D4D"/>
    <w:rsid w:val="00F71D7A"/>
    <w:rsid w:val="00F71E11"/>
    <w:rsid w:val="00F71E41"/>
    <w:rsid w:val="00F71E5A"/>
    <w:rsid w:val="00F72001"/>
    <w:rsid w:val="00F7206F"/>
    <w:rsid w:val="00F72086"/>
    <w:rsid w:val="00F720C2"/>
    <w:rsid w:val="00F7215C"/>
    <w:rsid w:val="00F7228C"/>
    <w:rsid w:val="00F7231C"/>
    <w:rsid w:val="00F723BA"/>
    <w:rsid w:val="00F72475"/>
    <w:rsid w:val="00F72608"/>
    <w:rsid w:val="00F72651"/>
    <w:rsid w:val="00F72652"/>
    <w:rsid w:val="00F726B0"/>
    <w:rsid w:val="00F72721"/>
    <w:rsid w:val="00F727F8"/>
    <w:rsid w:val="00F72833"/>
    <w:rsid w:val="00F72886"/>
    <w:rsid w:val="00F7297D"/>
    <w:rsid w:val="00F7298A"/>
    <w:rsid w:val="00F72A50"/>
    <w:rsid w:val="00F72A69"/>
    <w:rsid w:val="00F72A7D"/>
    <w:rsid w:val="00F72AFA"/>
    <w:rsid w:val="00F72C4A"/>
    <w:rsid w:val="00F72D57"/>
    <w:rsid w:val="00F72D98"/>
    <w:rsid w:val="00F72DBE"/>
    <w:rsid w:val="00F72E4A"/>
    <w:rsid w:val="00F72E9E"/>
    <w:rsid w:val="00F72FBB"/>
    <w:rsid w:val="00F7308B"/>
    <w:rsid w:val="00F730E7"/>
    <w:rsid w:val="00F730F4"/>
    <w:rsid w:val="00F7312C"/>
    <w:rsid w:val="00F73182"/>
    <w:rsid w:val="00F73261"/>
    <w:rsid w:val="00F732EB"/>
    <w:rsid w:val="00F73366"/>
    <w:rsid w:val="00F73375"/>
    <w:rsid w:val="00F7340A"/>
    <w:rsid w:val="00F7341B"/>
    <w:rsid w:val="00F7346A"/>
    <w:rsid w:val="00F73481"/>
    <w:rsid w:val="00F734BD"/>
    <w:rsid w:val="00F73553"/>
    <w:rsid w:val="00F735A5"/>
    <w:rsid w:val="00F735C5"/>
    <w:rsid w:val="00F73635"/>
    <w:rsid w:val="00F7364C"/>
    <w:rsid w:val="00F73653"/>
    <w:rsid w:val="00F736E0"/>
    <w:rsid w:val="00F73724"/>
    <w:rsid w:val="00F73770"/>
    <w:rsid w:val="00F73810"/>
    <w:rsid w:val="00F738C7"/>
    <w:rsid w:val="00F73921"/>
    <w:rsid w:val="00F739D0"/>
    <w:rsid w:val="00F73A4D"/>
    <w:rsid w:val="00F73A76"/>
    <w:rsid w:val="00F73A8D"/>
    <w:rsid w:val="00F73A97"/>
    <w:rsid w:val="00F73AD7"/>
    <w:rsid w:val="00F73B24"/>
    <w:rsid w:val="00F73B2E"/>
    <w:rsid w:val="00F73BB1"/>
    <w:rsid w:val="00F73BC9"/>
    <w:rsid w:val="00F73BE1"/>
    <w:rsid w:val="00F73CA7"/>
    <w:rsid w:val="00F73DB9"/>
    <w:rsid w:val="00F73E2B"/>
    <w:rsid w:val="00F73EAB"/>
    <w:rsid w:val="00F73EB5"/>
    <w:rsid w:val="00F73F42"/>
    <w:rsid w:val="00F73F63"/>
    <w:rsid w:val="00F74008"/>
    <w:rsid w:val="00F74056"/>
    <w:rsid w:val="00F740B0"/>
    <w:rsid w:val="00F740C0"/>
    <w:rsid w:val="00F74132"/>
    <w:rsid w:val="00F74199"/>
    <w:rsid w:val="00F7426C"/>
    <w:rsid w:val="00F74348"/>
    <w:rsid w:val="00F74386"/>
    <w:rsid w:val="00F74421"/>
    <w:rsid w:val="00F74427"/>
    <w:rsid w:val="00F744A3"/>
    <w:rsid w:val="00F7451B"/>
    <w:rsid w:val="00F74531"/>
    <w:rsid w:val="00F74545"/>
    <w:rsid w:val="00F7456F"/>
    <w:rsid w:val="00F7465A"/>
    <w:rsid w:val="00F74697"/>
    <w:rsid w:val="00F746A6"/>
    <w:rsid w:val="00F746A9"/>
    <w:rsid w:val="00F746B5"/>
    <w:rsid w:val="00F74760"/>
    <w:rsid w:val="00F7477C"/>
    <w:rsid w:val="00F747F3"/>
    <w:rsid w:val="00F748B1"/>
    <w:rsid w:val="00F748CA"/>
    <w:rsid w:val="00F7498A"/>
    <w:rsid w:val="00F749BD"/>
    <w:rsid w:val="00F74A07"/>
    <w:rsid w:val="00F74A16"/>
    <w:rsid w:val="00F74A2F"/>
    <w:rsid w:val="00F74A45"/>
    <w:rsid w:val="00F74AC0"/>
    <w:rsid w:val="00F74AFA"/>
    <w:rsid w:val="00F74C5F"/>
    <w:rsid w:val="00F74C81"/>
    <w:rsid w:val="00F74CA2"/>
    <w:rsid w:val="00F74CBF"/>
    <w:rsid w:val="00F74CD2"/>
    <w:rsid w:val="00F74D5F"/>
    <w:rsid w:val="00F74DD1"/>
    <w:rsid w:val="00F74E2F"/>
    <w:rsid w:val="00F74F0A"/>
    <w:rsid w:val="00F75032"/>
    <w:rsid w:val="00F75054"/>
    <w:rsid w:val="00F75094"/>
    <w:rsid w:val="00F750EC"/>
    <w:rsid w:val="00F751F7"/>
    <w:rsid w:val="00F7520D"/>
    <w:rsid w:val="00F75252"/>
    <w:rsid w:val="00F752BE"/>
    <w:rsid w:val="00F752EE"/>
    <w:rsid w:val="00F75311"/>
    <w:rsid w:val="00F7536D"/>
    <w:rsid w:val="00F75427"/>
    <w:rsid w:val="00F75485"/>
    <w:rsid w:val="00F754E4"/>
    <w:rsid w:val="00F75594"/>
    <w:rsid w:val="00F755A0"/>
    <w:rsid w:val="00F755AD"/>
    <w:rsid w:val="00F755C9"/>
    <w:rsid w:val="00F756B1"/>
    <w:rsid w:val="00F756C4"/>
    <w:rsid w:val="00F7573F"/>
    <w:rsid w:val="00F757C6"/>
    <w:rsid w:val="00F75817"/>
    <w:rsid w:val="00F759C5"/>
    <w:rsid w:val="00F759FE"/>
    <w:rsid w:val="00F75AA4"/>
    <w:rsid w:val="00F75AA7"/>
    <w:rsid w:val="00F75B15"/>
    <w:rsid w:val="00F75B37"/>
    <w:rsid w:val="00F75C45"/>
    <w:rsid w:val="00F75C9D"/>
    <w:rsid w:val="00F75CB6"/>
    <w:rsid w:val="00F75D15"/>
    <w:rsid w:val="00F75DCA"/>
    <w:rsid w:val="00F75DFF"/>
    <w:rsid w:val="00F75ED0"/>
    <w:rsid w:val="00F75F3B"/>
    <w:rsid w:val="00F75F57"/>
    <w:rsid w:val="00F75FA6"/>
    <w:rsid w:val="00F75FBB"/>
    <w:rsid w:val="00F75FCE"/>
    <w:rsid w:val="00F760B0"/>
    <w:rsid w:val="00F760DF"/>
    <w:rsid w:val="00F76149"/>
    <w:rsid w:val="00F76282"/>
    <w:rsid w:val="00F763DA"/>
    <w:rsid w:val="00F76429"/>
    <w:rsid w:val="00F7646D"/>
    <w:rsid w:val="00F7647D"/>
    <w:rsid w:val="00F764D9"/>
    <w:rsid w:val="00F7650D"/>
    <w:rsid w:val="00F765CD"/>
    <w:rsid w:val="00F7666F"/>
    <w:rsid w:val="00F76672"/>
    <w:rsid w:val="00F76731"/>
    <w:rsid w:val="00F76734"/>
    <w:rsid w:val="00F7676E"/>
    <w:rsid w:val="00F76974"/>
    <w:rsid w:val="00F769FB"/>
    <w:rsid w:val="00F76A74"/>
    <w:rsid w:val="00F76A80"/>
    <w:rsid w:val="00F76A98"/>
    <w:rsid w:val="00F76B2B"/>
    <w:rsid w:val="00F76B38"/>
    <w:rsid w:val="00F76BD8"/>
    <w:rsid w:val="00F76C4C"/>
    <w:rsid w:val="00F76C58"/>
    <w:rsid w:val="00F76D76"/>
    <w:rsid w:val="00F76DD3"/>
    <w:rsid w:val="00F76E60"/>
    <w:rsid w:val="00F76ECC"/>
    <w:rsid w:val="00F76ED0"/>
    <w:rsid w:val="00F76EDB"/>
    <w:rsid w:val="00F76F2E"/>
    <w:rsid w:val="00F770D9"/>
    <w:rsid w:val="00F77105"/>
    <w:rsid w:val="00F7714C"/>
    <w:rsid w:val="00F771A3"/>
    <w:rsid w:val="00F771FA"/>
    <w:rsid w:val="00F772C5"/>
    <w:rsid w:val="00F772C9"/>
    <w:rsid w:val="00F772FD"/>
    <w:rsid w:val="00F77359"/>
    <w:rsid w:val="00F7737B"/>
    <w:rsid w:val="00F773A7"/>
    <w:rsid w:val="00F7743F"/>
    <w:rsid w:val="00F77441"/>
    <w:rsid w:val="00F7746D"/>
    <w:rsid w:val="00F77489"/>
    <w:rsid w:val="00F774D8"/>
    <w:rsid w:val="00F7751A"/>
    <w:rsid w:val="00F77523"/>
    <w:rsid w:val="00F7756F"/>
    <w:rsid w:val="00F77580"/>
    <w:rsid w:val="00F775BB"/>
    <w:rsid w:val="00F7765A"/>
    <w:rsid w:val="00F776E7"/>
    <w:rsid w:val="00F7770E"/>
    <w:rsid w:val="00F77711"/>
    <w:rsid w:val="00F77844"/>
    <w:rsid w:val="00F778E2"/>
    <w:rsid w:val="00F7791E"/>
    <w:rsid w:val="00F77B0D"/>
    <w:rsid w:val="00F77B2E"/>
    <w:rsid w:val="00F77BB5"/>
    <w:rsid w:val="00F77BEA"/>
    <w:rsid w:val="00F77C19"/>
    <w:rsid w:val="00F77C80"/>
    <w:rsid w:val="00F77D54"/>
    <w:rsid w:val="00F77D7B"/>
    <w:rsid w:val="00F77DAC"/>
    <w:rsid w:val="00F77DB6"/>
    <w:rsid w:val="00F77DDC"/>
    <w:rsid w:val="00F77DF7"/>
    <w:rsid w:val="00F77EFB"/>
    <w:rsid w:val="00F77F22"/>
    <w:rsid w:val="00F77F26"/>
    <w:rsid w:val="00F77F44"/>
    <w:rsid w:val="00F77F48"/>
    <w:rsid w:val="00F77F60"/>
    <w:rsid w:val="00F77F61"/>
    <w:rsid w:val="00F800C8"/>
    <w:rsid w:val="00F800D1"/>
    <w:rsid w:val="00F800E0"/>
    <w:rsid w:val="00F80106"/>
    <w:rsid w:val="00F80162"/>
    <w:rsid w:val="00F8021B"/>
    <w:rsid w:val="00F8021D"/>
    <w:rsid w:val="00F802FE"/>
    <w:rsid w:val="00F80306"/>
    <w:rsid w:val="00F80429"/>
    <w:rsid w:val="00F80553"/>
    <w:rsid w:val="00F805CE"/>
    <w:rsid w:val="00F80603"/>
    <w:rsid w:val="00F80641"/>
    <w:rsid w:val="00F80698"/>
    <w:rsid w:val="00F806BC"/>
    <w:rsid w:val="00F806FB"/>
    <w:rsid w:val="00F807EB"/>
    <w:rsid w:val="00F80803"/>
    <w:rsid w:val="00F80840"/>
    <w:rsid w:val="00F8086B"/>
    <w:rsid w:val="00F80923"/>
    <w:rsid w:val="00F80944"/>
    <w:rsid w:val="00F809B4"/>
    <w:rsid w:val="00F809E7"/>
    <w:rsid w:val="00F80A1F"/>
    <w:rsid w:val="00F80A98"/>
    <w:rsid w:val="00F80AA8"/>
    <w:rsid w:val="00F80AEE"/>
    <w:rsid w:val="00F80AF3"/>
    <w:rsid w:val="00F80B02"/>
    <w:rsid w:val="00F80B74"/>
    <w:rsid w:val="00F80C2C"/>
    <w:rsid w:val="00F80C63"/>
    <w:rsid w:val="00F80D73"/>
    <w:rsid w:val="00F80E5B"/>
    <w:rsid w:val="00F80EBA"/>
    <w:rsid w:val="00F80F4F"/>
    <w:rsid w:val="00F80F66"/>
    <w:rsid w:val="00F80FAE"/>
    <w:rsid w:val="00F810C0"/>
    <w:rsid w:val="00F811A1"/>
    <w:rsid w:val="00F811B1"/>
    <w:rsid w:val="00F811E1"/>
    <w:rsid w:val="00F81201"/>
    <w:rsid w:val="00F8120D"/>
    <w:rsid w:val="00F81261"/>
    <w:rsid w:val="00F812EE"/>
    <w:rsid w:val="00F8141F"/>
    <w:rsid w:val="00F81549"/>
    <w:rsid w:val="00F815AB"/>
    <w:rsid w:val="00F8161B"/>
    <w:rsid w:val="00F81628"/>
    <w:rsid w:val="00F81686"/>
    <w:rsid w:val="00F81716"/>
    <w:rsid w:val="00F8171F"/>
    <w:rsid w:val="00F81887"/>
    <w:rsid w:val="00F818E6"/>
    <w:rsid w:val="00F81943"/>
    <w:rsid w:val="00F81A40"/>
    <w:rsid w:val="00F81A84"/>
    <w:rsid w:val="00F81A85"/>
    <w:rsid w:val="00F81AE1"/>
    <w:rsid w:val="00F81B88"/>
    <w:rsid w:val="00F81B9C"/>
    <w:rsid w:val="00F81C1F"/>
    <w:rsid w:val="00F81C5E"/>
    <w:rsid w:val="00F81C62"/>
    <w:rsid w:val="00F81CC9"/>
    <w:rsid w:val="00F81CE0"/>
    <w:rsid w:val="00F81D15"/>
    <w:rsid w:val="00F81D32"/>
    <w:rsid w:val="00F81D83"/>
    <w:rsid w:val="00F81E97"/>
    <w:rsid w:val="00F81F40"/>
    <w:rsid w:val="00F81F5D"/>
    <w:rsid w:val="00F81F9A"/>
    <w:rsid w:val="00F81FA6"/>
    <w:rsid w:val="00F8201B"/>
    <w:rsid w:val="00F8208E"/>
    <w:rsid w:val="00F820BA"/>
    <w:rsid w:val="00F820E5"/>
    <w:rsid w:val="00F8217E"/>
    <w:rsid w:val="00F82187"/>
    <w:rsid w:val="00F82210"/>
    <w:rsid w:val="00F8221E"/>
    <w:rsid w:val="00F822C3"/>
    <w:rsid w:val="00F822D3"/>
    <w:rsid w:val="00F823B3"/>
    <w:rsid w:val="00F82438"/>
    <w:rsid w:val="00F82448"/>
    <w:rsid w:val="00F824C6"/>
    <w:rsid w:val="00F824C7"/>
    <w:rsid w:val="00F824DA"/>
    <w:rsid w:val="00F824FC"/>
    <w:rsid w:val="00F82501"/>
    <w:rsid w:val="00F82513"/>
    <w:rsid w:val="00F8257B"/>
    <w:rsid w:val="00F825FB"/>
    <w:rsid w:val="00F82689"/>
    <w:rsid w:val="00F8268E"/>
    <w:rsid w:val="00F826A3"/>
    <w:rsid w:val="00F8275D"/>
    <w:rsid w:val="00F82773"/>
    <w:rsid w:val="00F827F1"/>
    <w:rsid w:val="00F828BC"/>
    <w:rsid w:val="00F8299D"/>
    <w:rsid w:val="00F829E3"/>
    <w:rsid w:val="00F829E9"/>
    <w:rsid w:val="00F82A9F"/>
    <w:rsid w:val="00F82AD6"/>
    <w:rsid w:val="00F82BC3"/>
    <w:rsid w:val="00F82BC8"/>
    <w:rsid w:val="00F82BEA"/>
    <w:rsid w:val="00F82C28"/>
    <w:rsid w:val="00F82CA6"/>
    <w:rsid w:val="00F82D01"/>
    <w:rsid w:val="00F82D2E"/>
    <w:rsid w:val="00F82D8D"/>
    <w:rsid w:val="00F82DE8"/>
    <w:rsid w:val="00F82EA9"/>
    <w:rsid w:val="00F82EEC"/>
    <w:rsid w:val="00F82FE0"/>
    <w:rsid w:val="00F83198"/>
    <w:rsid w:val="00F83218"/>
    <w:rsid w:val="00F83224"/>
    <w:rsid w:val="00F8322D"/>
    <w:rsid w:val="00F83334"/>
    <w:rsid w:val="00F833E9"/>
    <w:rsid w:val="00F833F1"/>
    <w:rsid w:val="00F8340B"/>
    <w:rsid w:val="00F834CD"/>
    <w:rsid w:val="00F83599"/>
    <w:rsid w:val="00F835E0"/>
    <w:rsid w:val="00F83689"/>
    <w:rsid w:val="00F836CC"/>
    <w:rsid w:val="00F837F4"/>
    <w:rsid w:val="00F837FD"/>
    <w:rsid w:val="00F8385F"/>
    <w:rsid w:val="00F838CF"/>
    <w:rsid w:val="00F8391E"/>
    <w:rsid w:val="00F83924"/>
    <w:rsid w:val="00F83928"/>
    <w:rsid w:val="00F839A6"/>
    <w:rsid w:val="00F839B7"/>
    <w:rsid w:val="00F83ABC"/>
    <w:rsid w:val="00F83AD9"/>
    <w:rsid w:val="00F83B5B"/>
    <w:rsid w:val="00F83BB4"/>
    <w:rsid w:val="00F83C1E"/>
    <w:rsid w:val="00F83C29"/>
    <w:rsid w:val="00F83C38"/>
    <w:rsid w:val="00F83C9F"/>
    <w:rsid w:val="00F83D95"/>
    <w:rsid w:val="00F83E13"/>
    <w:rsid w:val="00F83E78"/>
    <w:rsid w:val="00F83E8E"/>
    <w:rsid w:val="00F83F4C"/>
    <w:rsid w:val="00F840F6"/>
    <w:rsid w:val="00F840FB"/>
    <w:rsid w:val="00F84244"/>
    <w:rsid w:val="00F84274"/>
    <w:rsid w:val="00F84309"/>
    <w:rsid w:val="00F843D5"/>
    <w:rsid w:val="00F84492"/>
    <w:rsid w:val="00F8452B"/>
    <w:rsid w:val="00F845BD"/>
    <w:rsid w:val="00F84767"/>
    <w:rsid w:val="00F8482A"/>
    <w:rsid w:val="00F84899"/>
    <w:rsid w:val="00F848B1"/>
    <w:rsid w:val="00F84950"/>
    <w:rsid w:val="00F84981"/>
    <w:rsid w:val="00F84AA4"/>
    <w:rsid w:val="00F84AD8"/>
    <w:rsid w:val="00F84AD9"/>
    <w:rsid w:val="00F84B0A"/>
    <w:rsid w:val="00F84B40"/>
    <w:rsid w:val="00F84B85"/>
    <w:rsid w:val="00F84BC6"/>
    <w:rsid w:val="00F84BE7"/>
    <w:rsid w:val="00F84C0E"/>
    <w:rsid w:val="00F84CAA"/>
    <w:rsid w:val="00F84CC7"/>
    <w:rsid w:val="00F84F04"/>
    <w:rsid w:val="00F84F2F"/>
    <w:rsid w:val="00F84F69"/>
    <w:rsid w:val="00F850B5"/>
    <w:rsid w:val="00F851B9"/>
    <w:rsid w:val="00F851BF"/>
    <w:rsid w:val="00F85273"/>
    <w:rsid w:val="00F852F6"/>
    <w:rsid w:val="00F85312"/>
    <w:rsid w:val="00F8533F"/>
    <w:rsid w:val="00F85340"/>
    <w:rsid w:val="00F853DC"/>
    <w:rsid w:val="00F853EF"/>
    <w:rsid w:val="00F8541A"/>
    <w:rsid w:val="00F85497"/>
    <w:rsid w:val="00F854B7"/>
    <w:rsid w:val="00F85514"/>
    <w:rsid w:val="00F85525"/>
    <w:rsid w:val="00F85664"/>
    <w:rsid w:val="00F856A0"/>
    <w:rsid w:val="00F856ED"/>
    <w:rsid w:val="00F85943"/>
    <w:rsid w:val="00F85A0D"/>
    <w:rsid w:val="00F85A53"/>
    <w:rsid w:val="00F85A75"/>
    <w:rsid w:val="00F85AA7"/>
    <w:rsid w:val="00F85BC1"/>
    <w:rsid w:val="00F85BF8"/>
    <w:rsid w:val="00F85C3F"/>
    <w:rsid w:val="00F85C47"/>
    <w:rsid w:val="00F85CA7"/>
    <w:rsid w:val="00F85EF0"/>
    <w:rsid w:val="00F85EF6"/>
    <w:rsid w:val="00F85F37"/>
    <w:rsid w:val="00F85F48"/>
    <w:rsid w:val="00F85F4A"/>
    <w:rsid w:val="00F85F71"/>
    <w:rsid w:val="00F85FC1"/>
    <w:rsid w:val="00F85FFE"/>
    <w:rsid w:val="00F8607B"/>
    <w:rsid w:val="00F860B2"/>
    <w:rsid w:val="00F860D0"/>
    <w:rsid w:val="00F8616E"/>
    <w:rsid w:val="00F86233"/>
    <w:rsid w:val="00F86351"/>
    <w:rsid w:val="00F863C2"/>
    <w:rsid w:val="00F863C6"/>
    <w:rsid w:val="00F864C6"/>
    <w:rsid w:val="00F865A0"/>
    <w:rsid w:val="00F866CC"/>
    <w:rsid w:val="00F8678B"/>
    <w:rsid w:val="00F8681E"/>
    <w:rsid w:val="00F86820"/>
    <w:rsid w:val="00F86864"/>
    <w:rsid w:val="00F868D8"/>
    <w:rsid w:val="00F8691E"/>
    <w:rsid w:val="00F86972"/>
    <w:rsid w:val="00F869BA"/>
    <w:rsid w:val="00F869F0"/>
    <w:rsid w:val="00F86A90"/>
    <w:rsid w:val="00F86B06"/>
    <w:rsid w:val="00F86CBE"/>
    <w:rsid w:val="00F86D5B"/>
    <w:rsid w:val="00F86DBE"/>
    <w:rsid w:val="00F86E33"/>
    <w:rsid w:val="00F86F5E"/>
    <w:rsid w:val="00F86F62"/>
    <w:rsid w:val="00F86F9B"/>
    <w:rsid w:val="00F86FDB"/>
    <w:rsid w:val="00F87006"/>
    <w:rsid w:val="00F87028"/>
    <w:rsid w:val="00F87074"/>
    <w:rsid w:val="00F87081"/>
    <w:rsid w:val="00F87196"/>
    <w:rsid w:val="00F871A1"/>
    <w:rsid w:val="00F87213"/>
    <w:rsid w:val="00F87265"/>
    <w:rsid w:val="00F87266"/>
    <w:rsid w:val="00F8727C"/>
    <w:rsid w:val="00F8737D"/>
    <w:rsid w:val="00F873E4"/>
    <w:rsid w:val="00F874BC"/>
    <w:rsid w:val="00F87533"/>
    <w:rsid w:val="00F87539"/>
    <w:rsid w:val="00F8754B"/>
    <w:rsid w:val="00F87584"/>
    <w:rsid w:val="00F875BE"/>
    <w:rsid w:val="00F875E4"/>
    <w:rsid w:val="00F8761A"/>
    <w:rsid w:val="00F87660"/>
    <w:rsid w:val="00F876E2"/>
    <w:rsid w:val="00F87728"/>
    <w:rsid w:val="00F877C2"/>
    <w:rsid w:val="00F87924"/>
    <w:rsid w:val="00F87973"/>
    <w:rsid w:val="00F87979"/>
    <w:rsid w:val="00F87A28"/>
    <w:rsid w:val="00F87A3F"/>
    <w:rsid w:val="00F87AE5"/>
    <w:rsid w:val="00F87B19"/>
    <w:rsid w:val="00F87BCD"/>
    <w:rsid w:val="00F87C34"/>
    <w:rsid w:val="00F87DB9"/>
    <w:rsid w:val="00F87DC7"/>
    <w:rsid w:val="00F87EBF"/>
    <w:rsid w:val="00F87F18"/>
    <w:rsid w:val="00F90022"/>
    <w:rsid w:val="00F9009D"/>
    <w:rsid w:val="00F900AF"/>
    <w:rsid w:val="00F900F2"/>
    <w:rsid w:val="00F90130"/>
    <w:rsid w:val="00F90173"/>
    <w:rsid w:val="00F90185"/>
    <w:rsid w:val="00F9018C"/>
    <w:rsid w:val="00F901CE"/>
    <w:rsid w:val="00F90242"/>
    <w:rsid w:val="00F90254"/>
    <w:rsid w:val="00F90257"/>
    <w:rsid w:val="00F90264"/>
    <w:rsid w:val="00F90288"/>
    <w:rsid w:val="00F902A7"/>
    <w:rsid w:val="00F9030E"/>
    <w:rsid w:val="00F903AB"/>
    <w:rsid w:val="00F903AD"/>
    <w:rsid w:val="00F903B8"/>
    <w:rsid w:val="00F903E7"/>
    <w:rsid w:val="00F904BF"/>
    <w:rsid w:val="00F9052A"/>
    <w:rsid w:val="00F90552"/>
    <w:rsid w:val="00F90642"/>
    <w:rsid w:val="00F9064A"/>
    <w:rsid w:val="00F906F0"/>
    <w:rsid w:val="00F90718"/>
    <w:rsid w:val="00F90756"/>
    <w:rsid w:val="00F90775"/>
    <w:rsid w:val="00F90791"/>
    <w:rsid w:val="00F907CA"/>
    <w:rsid w:val="00F908D6"/>
    <w:rsid w:val="00F90903"/>
    <w:rsid w:val="00F90910"/>
    <w:rsid w:val="00F90A39"/>
    <w:rsid w:val="00F90A54"/>
    <w:rsid w:val="00F90AAF"/>
    <w:rsid w:val="00F90ACA"/>
    <w:rsid w:val="00F90B7A"/>
    <w:rsid w:val="00F90C68"/>
    <w:rsid w:val="00F90C71"/>
    <w:rsid w:val="00F90C9E"/>
    <w:rsid w:val="00F90CC0"/>
    <w:rsid w:val="00F90CCE"/>
    <w:rsid w:val="00F90E03"/>
    <w:rsid w:val="00F90E50"/>
    <w:rsid w:val="00F90F1F"/>
    <w:rsid w:val="00F90F64"/>
    <w:rsid w:val="00F90FC5"/>
    <w:rsid w:val="00F91048"/>
    <w:rsid w:val="00F91056"/>
    <w:rsid w:val="00F9106F"/>
    <w:rsid w:val="00F91106"/>
    <w:rsid w:val="00F91209"/>
    <w:rsid w:val="00F9122B"/>
    <w:rsid w:val="00F9139A"/>
    <w:rsid w:val="00F913AD"/>
    <w:rsid w:val="00F91477"/>
    <w:rsid w:val="00F914C7"/>
    <w:rsid w:val="00F914D8"/>
    <w:rsid w:val="00F914E5"/>
    <w:rsid w:val="00F91551"/>
    <w:rsid w:val="00F9165F"/>
    <w:rsid w:val="00F91693"/>
    <w:rsid w:val="00F9170B"/>
    <w:rsid w:val="00F91754"/>
    <w:rsid w:val="00F91757"/>
    <w:rsid w:val="00F91793"/>
    <w:rsid w:val="00F917BF"/>
    <w:rsid w:val="00F917D2"/>
    <w:rsid w:val="00F917D5"/>
    <w:rsid w:val="00F91968"/>
    <w:rsid w:val="00F9198D"/>
    <w:rsid w:val="00F919DB"/>
    <w:rsid w:val="00F919F6"/>
    <w:rsid w:val="00F91A08"/>
    <w:rsid w:val="00F91A5B"/>
    <w:rsid w:val="00F91A8E"/>
    <w:rsid w:val="00F91AB2"/>
    <w:rsid w:val="00F91ABF"/>
    <w:rsid w:val="00F91B86"/>
    <w:rsid w:val="00F91BE9"/>
    <w:rsid w:val="00F91C1F"/>
    <w:rsid w:val="00F91DB5"/>
    <w:rsid w:val="00F91E44"/>
    <w:rsid w:val="00F91EE1"/>
    <w:rsid w:val="00F91EE6"/>
    <w:rsid w:val="00F91F25"/>
    <w:rsid w:val="00F91F53"/>
    <w:rsid w:val="00F9203E"/>
    <w:rsid w:val="00F92076"/>
    <w:rsid w:val="00F920D7"/>
    <w:rsid w:val="00F920EE"/>
    <w:rsid w:val="00F92107"/>
    <w:rsid w:val="00F92193"/>
    <w:rsid w:val="00F921BB"/>
    <w:rsid w:val="00F921FE"/>
    <w:rsid w:val="00F921FF"/>
    <w:rsid w:val="00F92223"/>
    <w:rsid w:val="00F9222C"/>
    <w:rsid w:val="00F922BC"/>
    <w:rsid w:val="00F92309"/>
    <w:rsid w:val="00F92390"/>
    <w:rsid w:val="00F9246C"/>
    <w:rsid w:val="00F924ED"/>
    <w:rsid w:val="00F924F7"/>
    <w:rsid w:val="00F92522"/>
    <w:rsid w:val="00F92590"/>
    <w:rsid w:val="00F925AA"/>
    <w:rsid w:val="00F925ED"/>
    <w:rsid w:val="00F926E8"/>
    <w:rsid w:val="00F92764"/>
    <w:rsid w:val="00F92806"/>
    <w:rsid w:val="00F92869"/>
    <w:rsid w:val="00F9287E"/>
    <w:rsid w:val="00F928EF"/>
    <w:rsid w:val="00F929CB"/>
    <w:rsid w:val="00F929CE"/>
    <w:rsid w:val="00F929FC"/>
    <w:rsid w:val="00F92A14"/>
    <w:rsid w:val="00F92A6A"/>
    <w:rsid w:val="00F92AA7"/>
    <w:rsid w:val="00F92ABE"/>
    <w:rsid w:val="00F92AD5"/>
    <w:rsid w:val="00F92BBD"/>
    <w:rsid w:val="00F92C3E"/>
    <w:rsid w:val="00F92C93"/>
    <w:rsid w:val="00F92CED"/>
    <w:rsid w:val="00F92E22"/>
    <w:rsid w:val="00F92F19"/>
    <w:rsid w:val="00F9301D"/>
    <w:rsid w:val="00F9304F"/>
    <w:rsid w:val="00F9305E"/>
    <w:rsid w:val="00F93199"/>
    <w:rsid w:val="00F93242"/>
    <w:rsid w:val="00F93399"/>
    <w:rsid w:val="00F933D8"/>
    <w:rsid w:val="00F934EC"/>
    <w:rsid w:val="00F93576"/>
    <w:rsid w:val="00F93656"/>
    <w:rsid w:val="00F936DF"/>
    <w:rsid w:val="00F936E2"/>
    <w:rsid w:val="00F9372C"/>
    <w:rsid w:val="00F93839"/>
    <w:rsid w:val="00F93853"/>
    <w:rsid w:val="00F93863"/>
    <w:rsid w:val="00F938A6"/>
    <w:rsid w:val="00F938AD"/>
    <w:rsid w:val="00F9397E"/>
    <w:rsid w:val="00F93A0C"/>
    <w:rsid w:val="00F93B0E"/>
    <w:rsid w:val="00F93B6F"/>
    <w:rsid w:val="00F93B8C"/>
    <w:rsid w:val="00F93BC4"/>
    <w:rsid w:val="00F93C69"/>
    <w:rsid w:val="00F93CD7"/>
    <w:rsid w:val="00F93D06"/>
    <w:rsid w:val="00F93D46"/>
    <w:rsid w:val="00F93D9C"/>
    <w:rsid w:val="00F93DC4"/>
    <w:rsid w:val="00F93F14"/>
    <w:rsid w:val="00F93F48"/>
    <w:rsid w:val="00F93FDB"/>
    <w:rsid w:val="00F94107"/>
    <w:rsid w:val="00F94232"/>
    <w:rsid w:val="00F943B6"/>
    <w:rsid w:val="00F9448B"/>
    <w:rsid w:val="00F945CF"/>
    <w:rsid w:val="00F945F8"/>
    <w:rsid w:val="00F94661"/>
    <w:rsid w:val="00F947A8"/>
    <w:rsid w:val="00F947AC"/>
    <w:rsid w:val="00F947F5"/>
    <w:rsid w:val="00F9494E"/>
    <w:rsid w:val="00F949D1"/>
    <w:rsid w:val="00F94A2E"/>
    <w:rsid w:val="00F94A8A"/>
    <w:rsid w:val="00F94B04"/>
    <w:rsid w:val="00F94B42"/>
    <w:rsid w:val="00F94BB4"/>
    <w:rsid w:val="00F94BB6"/>
    <w:rsid w:val="00F94BC6"/>
    <w:rsid w:val="00F94C06"/>
    <w:rsid w:val="00F94C40"/>
    <w:rsid w:val="00F94D6D"/>
    <w:rsid w:val="00F94E24"/>
    <w:rsid w:val="00F94E34"/>
    <w:rsid w:val="00F94F0A"/>
    <w:rsid w:val="00F94F30"/>
    <w:rsid w:val="00F94FA9"/>
    <w:rsid w:val="00F95070"/>
    <w:rsid w:val="00F950D7"/>
    <w:rsid w:val="00F95107"/>
    <w:rsid w:val="00F95155"/>
    <w:rsid w:val="00F95174"/>
    <w:rsid w:val="00F951B0"/>
    <w:rsid w:val="00F951C7"/>
    <w:rsid w:val="00F952D9"/>
    <w:rsid w:val="00F9537C"/>
    <w:rsid w:val="00F95401"/>
    <w:rsid w:val="00F95432"/>
    <w:rsid w:val="00F95469"/>
    <w:rsid w:val="00F95484"/>
    <w:rsid w:val="00F954B5"/>
    <w:rsid w:val="00F954F6"/>
    <w:rsid w:val="00F95555"/>
    <w:rsid w:val="00F95579"/>
    <w:rsid w:val="00F95587"/>
    <w:rsid w:val="00F955E8"/>
    <w:rsid w:val="00F956BD"/>
    <w:rsid w:val="00F95796"/>
    <w:rsid w:val="00F95887"/>
    <w:rsid w:val="00F9591A"/>
    <w:rsid w:val="00F9592A"/>
    <w:rsid w:val="00F9596A"/>
    <w:rsid w:val="00F95993"/>
    <w:rsid w:val="00F95A29"/>
    <w:rsid w:val="00F95A4E"/>
    <w:rsid w:val="00F95B52"/>
    <w:rsid w:val="00F95C67"/>
    <w:rsid w:val="00F95D26"/>
    <w:rsid w:val="00F95E0A"/>
    <w:rsid w:val="00F95E89"/>
    <w:rsid w:val="00F95ED2"/>
    <w:rsid w:val="00F95FDE"/>
    <w:rsid w:val="00F9602F"/>
    <w:rsid w:val="00F96065"/>
    <w:rsid w:val="00F960C1"/>
    <w:rsid w:val="00F9614C"/>
    <w:rsid w:val="00F96165"/>
    <w:rsid w:val="00F96172"/>
    <w:rsid w:val="00F96173"/>
    <w:rsid w:val="00F9618D"/>
    <w:rsid w:val="00F961D9"/>
    <w:rsid w:val="00F961E8"/>
    <w:rsid w:val="00F9622B"/>
    <w:rsid w:val="00F96258"/>
    <w:rsid w:val="00F9629B"/>
    <w:rsid w:val="00F962C1"/>
    <w:rsid w:val="00F962FD"/>
    <w:rsid w:val="00F9640A"/>
    <w:rsid w:val="00F96510"/>
    <w:rsid w:val="00F966DE"/>
    <w:rsid w:val="00F966F5"/>
    <w:rsid w:val="00F96718"/>
    <w:rsid w:val="00F9677A"/>
    <w:rsid w:val="00F967B8"/>
    <w:rsid w:val="00F96801"/>
    <w:rsid w:val="00F968DA"/>
    <w:rsid w:val="00F9698D"/>
    <w:rsid w:val="00F969D2"/>
    <w:rsid w:val="00F96A59"/>
    <w:rsid w:val="00F96AA4"/>
    <w:rsid w:val="00F96AC5"/>
    <w:rsid w:val="00F96AD0"/>
    <w:rsid w:val="00F96B16"/>
    <w:rsid w:val="00F96B33"/>
    <w:rsid w:val="00F96C29"/>
    <w:rsid w:val="00F96C47"/>
    <w:rsid w:val="00F96C79"/>
    <w:rsid w:val="00F96D15"/>
    <w:rsid w:val="00F96D48"/>
    <w:rsid w:val="00F96DC1"/>
    <w:rsid w:val="00F96DE8"/>
    <w:rsid w:val="00F96E1A"/>
    <w:rsid w:val="00F96E8C"/>
    <w:rsid w:val="00F96EAE"/>
    <w:rsid w:val="00F96EC0"/>
    <w:rsid w:val="00F96F35"/>
    <w:rsid w:val="00F96F77"/>
    <w:rsid w:val="00F97077"/>
    <w:rsid w:val="00F97139"/>
    <w:rsid w:val="00F97178"/>
    <w:rsid w:val="00F971D0"/>
    <w:rsid w:val="00F971DF"/>
    <w:rsid w:val="00F97235"/>
    <w:rsid w:val="00F9725B"/>
    <w:rsid w:val="00F973C8"/>
    <w:rsid w:val="00F973CB"/>
    <w:rsid w:val="00F973D1"/>
    <w:rsid w:val="00F9741C"/>
    <w:rsid w:val="00F97526"/>
    <w:rsid w:val="00F97534"/>
    <w:rsid w:val="00F97730"/>
    <w:rsid w:val="00F97790"/>
    <w:rsid w:val="00F978B1"/>
    <w:rsid w:val="00F978C0"/>
    <w:rsid w:val="00F97925"/>
    <w:rsid w:val="00F9792F"/>
    <w:rsid w:val="00F979C4"/>
    <w:rsid w:val="00F979C6"/>
    <w:rsid w:val="00F979EF"/>
    <w:rsid w:val="00F97A24"/>
    <w:rsid w:val="00F97A2C"/>
    <w:rsid w:val="00F97A61"/>
    <w:rsid w:val="00F97A98"/>
    <w:rsid w:val="00F97AC6"/>
    <w:rsid w:val="00F97AE8"/>
    <w:rsid w:val="00F97B54"/>
    <w:rsid w:val="00F97B55"/>
    <w:rsid w:val="00F97B74"/>
    <w:rsid w:val="00F97C62"/>
    <w:rsid w:val="00F97CF8"/>
    <w:rsid w:val="00F97DA8"/>
    <w:rsid w:val="00F97E0D"/>
    <w:rsid w:val="00F97F05"/>
    <w:rsid w:val="00F97F15"/>
    <w:rsid w:val="00FA0026"/>
    <w:rsid w:val="00FA0034"/>
    <w:rsid w:val="00FA005C"/>
    <w:rsid w:val="00FA0128"/>
    <w:rsid w:val="00FA018E"/>
    <w:rsid w:val="00FA01C1"/>
    <w:rsid w:val="00FA0380"/>
    <w:rsid w:val="00FA0492"/>
    <w:rsid w:val="00FA04B4"/>
    <w:rsid w:val="00FA04BB"/>
    <w:rsid w:val="00FA04DE"/>
    <w:rsid w:val="00FA04F6"/>
    <w:rsid w:val="00FA0508"/>
    <w:rsid w:val="00FA050F"/>
    <w:rsid w:val="00FA05C7"/>
    <w:rsid w:val="00FA061B"/>
    <w:rsid w:val="00FA0668"/>
    <w:rsid w:val="00FA0690"/>
    <w:rsid w:val="00FA06B7"/>
    <w:rsid w:val="00FA06CD"/>
    <w:rsid w:val="00FA076A"/>
    <w:rsid w:val="00FA07E9"/>
    <w:rsid w:val="00FA0808"/>
    <w:rsid w:val="00FA0864"/>
    <w:rsid w:val="00FA0905"/>
    <w:rsid w:val="00FA0AD7"/>
    <w:rsid w:val="00FA0AD9"/>
    <w:rsid w:val="00FA0B1E"/>
    <w:rsid w:val="00FA0BD2"/>
    <w:rsid w:val="00FA0BDC"/>
    <w:rsid w:val="00FA0C67"/>
    <w:rsid w:val="00FA0CDC"/>
    <w:rsid w:val="00FA0D58"/>
    <w:rsid w:val="00FA0D74"/>
    <w:rsid w:val="00FA0D8F"/>
    <w:rsid w:val="00FA0DB7"/>
    <w:rsid w:val="00FA0E00"/>
    <w:rsid w:val="00FA103A"/>
    <w:rsid w:val="00FA112B"/>
    <w:rsid w:val="00FA11FE"/>
    <w:rsid w:val="00FA1219"/>
    <w:rsid w:val="00FA127E"/>
    <w:rsid w:val="00FA12D0"/>
    <w:rsid w:val="00FA12D7"/>
    <w:rsid w:val="00FA1445"/>
    <w:rsid w:val="00FA148A"/>
    <w:rsid w:val="00FA148E"/>
    <w:rsid w:val="00FA14A0"/>
    <w:rsid w:val="00FA14C1"/>
    <w:rsid w:val="00FA14CD"/>
    <w:rsid w:val="00FA14FD"/>
    <w:rsid w:val="00FA150F"/>
    <w:rsid w:val="00FA1514"/>
    <w:rsid w:val="00FA15B7"/>
    <w:rsid w:val="00FA1662"/>
    <w:rsid w:val="00FA16C5"/>
    <w:rsid w:val="00FA1811"/>
    <w:rsid w:val="00FA182F"/>
    <w:rsid w:val="00FA1920"/>
    <w:rsid w:val="00FA1954"/>
    <w:rsid w:val="00FA1971"/>
    <w:rsid w:val="00FA19B2"/>
    <w:rsid w:val="00FA1A0F"/>
    <w:rsid w:val="00FA1B17"/>
    <w:rsid w:val="00FA1BA0"/>
    <w:rsid w:val="00FA1BC9"/>
    <w:rsid w:val="00FA1BF1"/>
    <w:rsid w:val="00FA1C00"/>
    <w:rsid w:val="00FA1D6C"/>
    <w:rsid w:val="00FA1DAD"/>
    <w:rsid w:val="00FA1DAE"/>
    <w:rsid w:val="00FA1DD6"/>
    <w:rsid w:val="00FA1E9B"/>
    <w:rsid w:val="00FA1EA5"/>
    <w:rsid w:val="00FA1F2B"/>
    <w:rsid w:val="00FA2032"/>
    <w:rsid w:val="00FA20E0"/>
    <w:rsid w:val="00FA21C7"/>
    <w:rsid w:val="00FA225C"/>
    <w:rsid w:val="00FA225F"/>
    <w:rsid w:val="00FA22C4"/>
    <w:rsid w:val="00FA22E8"/>
    <w:rsid w:val="00FA2308"/>
    <w:rsid w:val="00FA2418"/>
    <w:rsid w:val="00FA248C"/>
    <w:rsid w:val="00FA24B0"/>
    <w:rsid w:val="00FA24EB"/>
    <w:rsid w:val="00FA2507"/>
    <w:rsid w:val="00FA2517"/>
    <w:rsid w:val="00FA25A5"/>
    <w:rsid w:val="00FA2610"/>
    <w:rsid w:val="00FA2625"/>
    <w:rsid w:val="00FA2660"/>
    <w:rsid w:val="00FA2668"/>
    <w:rsid w:val="00FA269E"/>
    <w:rsid w:val="00FA27A9"/>
    <w:rsid w:val="00FA285F"/>
    <w:rsid w:val="00FA286C"/>
    <w:rsid w:val="00FA2946"/>
    <w:rsid w:val="00FA2A02"/>
    <w:rsid w:val="00FA2A59"/>
    <w:rsid w:val="00FA2A6F"/>
    <w:rsid w:val="00FA2AA3"/>
    <w:rsid w:val="00FA2AE9"/>
    <w:rsid w:val="00FA2B84"/>
    <w:rsid w:val="00FA2C01"/>
    <w:rsid w:val="00FA2C43"/>
    <w:rsid w:val="00FA2CEB"/>
    <w:rsid w:val="00FA2D7E"/>
    <w:rsid w:val="00FA2DA1"/>
    <w:rsid w:val="00FA2DF0"/>
    <w:rsid w:val="00FA2EF9"/>
    <w:rsid w:val="00FA2F80"/>
    <w:rsid w:val="00FA3064"/>
    <w:rsid w:val="00FA307B"/>
    <w:rsid w:val="00FA30D6"/>
    <w:rsid w:val="00FA31EA"/>
    <w:rsid w:val="00FA31FE"/>
    <w:rsid w:val="00FA320C"/>
    <w:rsid w:val="00FA327A"/>
    <w:rsid w:val="00FA3376"/>
    <w:rsid w:val="00FA3400"/>
    <w:rsid w:val="00FA3409"/>
    <w:rsid w:val="00FA3506"/>
    <w:rsid w:val="00FA35B6"/>
    <w:rsid w:val="00FA35CE"/>
    <w:rsid w:val="00FA36B7"/>
    <w:rsid w:val="00FA36C0"/>
    <w:rsid w:val="00FA37A8"/>
    <w:rsid w:val="00FA37AF"/>
    <w:rsid w:val="00FA37DE"/>
    <w:rsid w:val="00FA37FE"/>
    <w:rsid w:val="00FA388B"/>
    <w:rsid w:val="00FA38FF"/>
    <w:rsid w:val="00FA396D"/>
    <w:rsid w:val="00FA39DF"/>
    <w:rsid w:val="00FA3ACF"/>
    <w:rsid w:val="00FA3B01"/>
    <w:rsid w:val="00FA3C97"/>
    <w:rsid w:val="00FA3CDF"/>
    <w:rsid w:val="00FA3CE0"/>
    <w:rsid w:val="00FA3D1B"/>
    <w:rsid w:val="00FA3D2A"/>
    <w:rsid w:val="00FA3DD6"/>
    <w:rsid w:val="00FA3DD8"/>
    <w:rsid w:val="00FA3E2E"/>
    <w:rsid w:val="00FA3F09"/>
    <w:rsid w:val="00FA3F44"/>
    <w:rsid w:val="00FA3F4C"/>
    <w:rsid w:val="00FA3F55"/>
    <w:rsid w:val="00FA3F6B"/>
    <w:rsid w:val="00FA3FAC"/>
    <w:rsid w:val="00FA40A3"/>
    <w:rsid w:val="00FA4177"/>
    <w:rsid w:val="00FA4197"/>
    <w:rsid w:val="00FA4292"/>
    <w:rsid w:val="00FA42A8"/>
    <w:rsid w:val="00FA42F5"/>
    <w:rsid w:val="00FA4351"/>
    <w:rsid w:val="00FA4393"/>
    <w:rsid w:val="00FA439F"/>
    <w:rsid w:val="00FA43B9"/>
    <w:rsid w:val="00FA43C2"/>
    <w:rsid w:val="00FA443C"/>
    <w:rsid w:val="00FA452B"/>
    <w:rsid w:val="00FA454F"/>
    <w:rsid w:val="00FA4571"/>
    <w:rsid w:val="00FA4652"/>
    <w:rsid w:val="00FA467B"/>
    <w:rsid w:val="00FA473C"/>
    <w:rsid w:val="00FA4755"/>
    <w:rsid w:val="00FA47C8"/>
    <w:rsid w:val="00FA47DC"/>
    <w:rsid w:val="00FA485F"/>
    <w:rsid w:val="00FA4888"/>
    <w:rsid w:val="00FA48AA"/>
    <w:rsid w:val="00FA4950"/>
    <w:rsid w:val="00FA4A8E"/>
    <w:rsid w:val="00FA4ACE"/>
    <w:rsid w:val="00FA4BC2"/>
    <w:rsid w:val="00FA4BDD"/>
    <w:rsid w:val="00FA4C33"/>
    <w:rsid w:val="00FA4C85"/>
    <w:rsid w:val="00FA4C8F"/>
    <w:rsid w:val="00FA4CFA"/>
    <w:rsid w:val="00FA4D0F"/>
    <w:rsid w:val="00FA4DB6"/>
    <w:rsid w:val="00FA4DBC"/>
    <w:rsid w:val="00FA4DDF"/>
    <w:rsid w:val="00FA4E5D"/>
    <w:rsid w:val="00FA4E8D"/>
    <w:rsid w:val="00FA4EB3"/>
    <w:rsid w:val="00FA4ED6"/>
    <w:rsid w:val="00FA4EE6"/>
    <w:rsid w:val="00FA4EF3"/>
    <w:rsid w:val="00FA4EF4"/>
    <w:rsid w:val="00FA5008"/>
    <w:rsid w:val="00FA500F"/>
    <w:rsid w:val="00FA502C"/>
    <w:rsid w:val="00FA51E5"/>
    <w:rsid w:val="00FA5416"/>
    <w:rsid w:val="00FA5458"/>
    <w:rsid w:val="00FA5470"/>
    <w:rsid w:val="00FA5482"/>
    <w:rsid w:val="00FA54B6"/>
    <w:rsid w:val="00FA54B9"/>
    <w:rsid w:val="00FA54F2"/>
    <w:rsid w:val="00FA54F8"/>
    <w:rsid w:val="00FA5517"/>
    <w:rsid w:val="00FA5533"/>
    <w:rsid w:val="00FA5544"/>
    <w:rsid w:val="00FA5565"/>
    <w:rsid w:val="00FA557A"/>
    <w:rsid w:val="00FA5690"/>
    <w:rsid w:val="00FA56EC"/>
    <w:rsid w:val="00FA5727"/>
    <w:rsid w:val="00FA5756"/>
    <w:rsid w:val="00FA5766"/>
    <w:rsid w:val="00FA5787"/>
    <w:rsid w:val="00FA5914"/>
    <w:rsid w:val="00FA5938"/>
    <w:rsid w:val="00FA594D"/>
    <w:rsid w:val="00FA595D"/>
    <w:rsid w:val="00FA59BA"/>
    <w:rsid w:val="00FA59E1"/>
    <w:rsid w:val="00FA5A00"/>
    <w:rsid w:val="00FA5A05"/>
    <w:rsid w:val="00FA5A4D"/>
    <w:rsid w:val="00FA5AB1"/>
    <w:rsid w:val="00FA5B10"/>
    <w:rsid w:val="00FA5B18"/>
    <w:rsid w:val="00FA5C0F"/>
    <w:rsid w:val="00FA5C50"/>
    <w:rsid w:val="00FA5C6A"/>
    <w:rsid w:val="00FA5CAF"/>
    <w:rsid w:val="00FA5CD5"/>
    <w:rsid w:val="00FA5EA6"/>
    <w:rsid w:val="00FA5ECF"/>
    <w:rsid w:val="00FA5F39"/>
    <w:rsid w:val="00FA5F42"/>
    <w:rsid w:val="00FA5F85"/>
    <w:rsid w:val="00FA6077"/>
    <w:rsid w:val="00FA621C"/>
    <w:rsid w:val="00FA629A"/>
    <w:rsid w:val="00FA632B"/>
    <w:rsid w:val="00FA637C"/>
    <w:rsid w:val="00FA638A"/>
    <w:rsid w:val="00FA63BB"/>
    <w:rsid w:val="00FA6422"/>
    <w:rsid w:val="00FA6498"/>
    <w:rsid w:val="00FA650A"/>
    <w:rsid w:val="00FA657A"/>
    <w:rsid w:val="00FA6623"/>
    <w:rsid w:val="00FA688F"/>
    <w:rsid w:val="00FA68D3"/>
    <w:rsid w:val="00FA693E"/>
    <w:rsid w:val="00FA695C"/>
    <w:rsid w:val="00FA69D1"/>
    <w:rsid w:val="00FA69D2"/>
    <w:rsid w:val="00FA6A90"/>
    <w:rsid w:val="00FA6A9C"/>
    <w:rsid w:val="00FA6B1C"/>
    <w:rsid w:val="00FA6B50"/>
    <w:rsid w:val="00FA6C01"/>
    <w:rsid w:val="00FA6CB9"/>
    <w:rsid w:val="00FA6CC7"/>
    <w:rsid w:val="00FA6D05"/>
    <w:rsid w:val="00FA6D64"/>
    <w:rsid w:val="00FA6E41"/>
    <w:rsid w:val="00FA6F0D"/>
    <w:rsid w:val="00FA6F2F"/>
    <w:rsid w:val="00FA6F7A"/>
    <w:rsid w:val="00FA6F7C"/>
    <w:rsid w:val="00FA6F95"/>
    <w:rsid w:val="00FA6F9E"/>
    <w:rsid w:val="00FA7235"/>
    <w:rsid w:val="00FA7269"/>
    <w:rsid w:val="00FA72D2"/>
    <w:rsid w:val="00FA72E3"/>
    <w:rsid w:val="00FA72FD"/>
    <w:rsid w:val="00FA73B0"/>
    <w:rsid w:val="00FA7414"/>
    <w:rsid w:val="00FA74AC"/>
    <w:rsid w:val="00FA74D4"/>
    <w:rsid w:val="00FA750F"/>
    <w:rsid w:val="00FA757F"/>
    <w:rsid w:val="00FA763D"/>
    <w:rsid w:val="00FA76BC"/>
    <w:rsid w:val="00FA770C"/>
    <w:rsid w:val="00FA7721"/>
    <w:rsid w:val="00FA77BA"/>
    <w:rsid w:val="00FA7860"/>
    <w:rsid w:val="00FA78A4"/>
    <w:rsid w:val="00FA78E1"/>
    <w:rsid w:val="00FA790B"/>
    <w:rsid w:val="00FA7A58"/>
    <w:rsid w:val="00FA7A62"/>
    <w:rsid w:val="00FA7A8B"/>
    <w:rsid w:val="00FA7B20"/>
    <w:rsid w:val="00FA7C60"/>
    <w:rsid w:val="00FA7D65"/>
    <w:rsid w:val="00FA7D8D"/>
    <w:rsid w:val="00FA7DAF"/>
    <w:rsid w:val="00FA7E2C"/>
    <w:rsid w:val="00FA7E31"/>
    <w:rsid w:val="00FA7FA7"/>
    <w:rsid w:val="00FA7FCF"/>
    <w:rsid w:val="00FB0031"/>
    <w:rsid w:val="00FB008F"/>
    <w:rsid w:val="00FB00C0"/>
    <w:rsid w:val="00FB00DC"/>
    <w:rsid w:val="00FB0190"/>
    <w:rsid w:val="00FB0256"/>
    <w:rsid w:val="00FB029F"/>
    <w:rsid w:val="00FB02DE"/>
    <w:rsid w:val="00FB0387"/>
    <w:rsid w:val="00FB0394"/>
    <w:rsid w:val="00FB03C0"/>
    <w:rsid w:val="00FB03D0"/>
    <w:rsid w:val="00FB0484"/>
    <w:rsid w:val="00FB062D"/>
    <w:rsid w:val="00FB0755"/>
    <w:rsid w:val="00FB084A"/>
    <w:rsid w:val="00FB0883"/>
    <w:rsid w:val="00FB090A"/>
    <w:rsid w:val="00FB0940"/>
    <w:rsid w:val="00FB09B0"/>
    <w:rsid w:val="00FB0A6F"/>
    <w:rsid w:val="00FB0B74"/>
    <w:rsid w:val="00FB0B7C"/>
    <w:rsid w:val="00FB0BBD"/>
    <w:rsid w:val="00FB0BE5"/>
    <w:rsid w:val="00FB0BFF"/>
    <w:rsid w:val="00FB0DB4"/>
    <w:rsid w:val="00FB0DBB"/>
    <w:rsid w:val="00FB0DD3"/>
    <w:rsid w:val="00FB0E0E"/>
    <w:rsid w:val="00FB0E76"/>
    <w:rsid w:val="00FB0EF7"/>
    <w:rsid w:val="00FB0F62"/>
    <w:rsid w:val="00FB0F83"/>
    <w:rsid w:val="00FB102F"/>
    <w:rsid w:val="00FB10E5"/>
    <w:rsid w:val="00FB1191"/>
    <w:rsid w:val="00FB11CC"/>
    <w:rsid w:val="00FB129D"/>
    <w:rsid w:val="00FB12A2"/>
    <w:rsid w:val="00FB1395"/>
    <w:rsid w:val="00FB13CE"/>
    <w:rsid w:val="00FB13EA"/>
    <w:rsid w:val="00FB14A6"/>
    <w:rsid w:val="00FB14EF"/>
    <w:rsid w:val="00FB154D"/>
    <w:rsid w:val="00FB158B"/>
    <w:rsid w:val="00FB1633"/>
    <w:rsid w:val="00FB16B8"/>
    <w:rsid w:val="00FB16CE"/>
    <w:rsid w:val="00FB1771"/>
    <w:rsid w:val="00FB1872"/>
    <w:rsid w:val="00FB1880"/>
    <w:rsid w:val="00FB19F3"/>
    <w:rsid w:val="00FB1ABC"/>
    <w:rsid w:val="00FB1ABE"/>
    <w:rsid w:val="00FB1BA3"/>
    <w:rsid w:val="00FB1BEC"/>
    <w:rsid w:val="00FB1CCE"/>
    <w:rsid w:val="00FB1DA1"/>
    <w:rsid w:val="00FB1DE9"/>
    <w:rsid w:val="00FB1E48"/>
    <w:rsid w:val="00FB1F0D"/>
    <w:rsid w:val="00FB1F1C"/>
    <w:rsid w:val="00FB1F6D"/>
    <w:rsid w:val="00FB1FD2"/>
    <w:rsid w:val="00FB1FF6"/>
    <w:rsid w:val="00FB2056"/>
    <w:rsid w:val="00FB207C"/>
    <w:rsid w:val="00FB2149"/>
    <w:rsid w:val="00FB221C"/>
    <w:rsid w:val="00FB22C7"/>
    <w:rsid w:val="00FB242D"/>
    <w:rsid w:val="00FB24A2"/>
    <w:rsid w:val="00FB24EC"/>
    <w:rsid w:val="00FB2514"/>
    <w:rsid w:val="00FB252F"/>
    <w:rsid w:val="00FB2541"/>
    <w:rsid w:val="00FB25B4"/>
    <w:rsid w:val="00FB2646"/>
    <w:rsid w:val="00FB26A8"/>
    <w:rsid w:val="00FB2762"/>
    <w:rsid w:val="00FB2835"/>
    <w:rsid w:val="00FB2860"/>
    <w:rsid w:val="00FB2936"/>
    <w:rsid w:val="00FB2A2F"/>
    <w:rsid w:val="00FB2B05"/>
    <w:rsid w:val="00FB2B0E"/>
    <w:rsid w:val="00FB2B3E"/>
    <w:rsid w:val="00FB2B62"/>
    <w:rsid w:val="00FB2B8C"/>
    <w:rsid w:val="00FB2B9E"/>
    <w:rsid w:val="00FB2BB0"/>
    <w:rsid w:val="00FB2BC5"/>
    <w:rsid w:val="00FB2C0A"/>
    <w:rsid w:val="00FB2C2E"/>
    <w:rsid w:val="00FB2C33"/>
    <w:rsid w:val="00FB2C3B"/>
    <w:rsid w:val="00FB2C3C"/>
    <w:rsid w:val="00FB2C47"/>
    <w:rsid w:val="00FB2C5A"/>
    <w:rsid w:val="00FB2D24"/>
    <w:rsid w:val="00FB2D6D"/>
    <w:rsid w:val="00FB2DB2"/>
    <w:rsid w:val="00FB2DBD"/>
    <w:rsid w:val="00FB2E27"/>
    <w:rsid w:val="00FB2F97"/>
    <w:rsid w:val="00FB3020"/>
    <w:rsid w:val="00FB3059"/>
    <w:rsid w:val="00FB305E"/>
    <w:rsid w:val="00FB3080"/>
    <w:rsid w:val="00FB30A5"/>
    <w:rsid w:val="00FB3136"/>
    <w:rsid w:val="00FB31A3"/>
    <w:rsid w:val="00FB31CF"/>
    <w:rsid w:val="00FB32F7"/>
    <w:rsid w:val="00FB349D"/>
    <w:rsid w:val="00FB357C"/>
    <w:rsid w:val="00FB35AA"/>
    <w:rsid w:val="00FB35BD"/>
    <w:rsid w:val="00FB364E"/>
    <w:rsid w:val="00FB36F5"/>
    <w:rsid w:val="00FB3719"/>
    <w:rsid w:val="00FB3747"/>
    <w:rsid w:val="00FB376B"/>
    <w:rsid w:val="00FB37B7"/>
    <w:rsid w:val="00FB37D5"/>
    <w:rsid w:val="00FB3809"/>
    <w:rsid w:val="00FB3817"/>
    <w:rsid w:val="00FB3939"/>
    <w:rsid w:val="00FB39F8"/>
    <w:rsid w:val="00FB3AB0"/>
    <w:rsid w:val="00FB3AC5"/>
    <w:rsid w:val="00FB3AF4"/>
    <w:rsid w:val="00FB3BF9"/>
    <w:rsid w:val="00FB3C00"/>
    <w:rsid w:val="00FB3C2A"/>
    <w:rsid w:val="00FB3CB0"/>
    <w:rsid w:val="00FB3CCA"/>
    <w:rsid w:val="00FB3D10"/>
    <w:rsid w:val="00FB3D9C"/>
    <w:rsid w:val="00FB3E23"/>
    <w:rsid w:val="00FB3E3C"/>
    <w:rsid w:val="00FB3E43"/>
    <w:rsid w:val="00FB3E9C"/>
    <w:rsid w:val="00FB3ED0"/>
    <w:rsid w:val="00FB3F28"/>
    <w:rsid w:val="00FB3FA5"/>
    <w:rsid w:val="00FB3FB0"/>
    <w:rsid w:val="00FB4030"/>
    <w:rsid w:val="00FB4068"/>
    <w:rsid w:val="00FB40DB"/>
    <w:rsid w:val="00FB4105"/>
    <w:rsid w:val="00FB415D"/>
    <w:rsid w:val="00FB41C6"/>
    <w:rsid w:val="00FB421A"/>
    <w:rsid w:val="00FB42BA"/>
    <w:rsid w:val="00FB42C9"/>
    <w:rsid w:val="00FB42E1"/>
    <w:rsid w:val="00FB42E3"/>
    <w:rsid w:val="00FB4361"/>
    <w:rsid w:val="00FB4381"/>
    <w:rsid w:val="00FB4396"/>
    <w:rsid w:val="00FB440E"/>
    <w:rsid w:val="00FB443A"/>
    <w:rsid w:val="00FB4476"/>
    <w:rsid w:val="00FB455B"/>
    <w:rsid w:val="00FB4571"/>
    <w:rsid w:val="00FB45B9"/>
    <w:rsid w:val="00FB45D4"/>
    <w:rsid w:val="00FB4633"/>
    <w:rsid w:val="00FB4756"/>
    <w:rsid w:val="00FB47C5"/>
    <w:rsid w:val="00FB4820"/>
    <w:rsid w:val="00FB4869"/>
    <w:rsid w:val="00FB4891"/>
    <w:rsid w:val="00FB491A"/>
    <w:rsid w:val="00FB4987"/>
    <w:rsid w:val="00FB4A09"/>
    <w:rsid w:val="00FB4B91"/>
    <w:rsid w:val="00FB4BC7"/>
    <w:rsid w:val="00FB4BF2"/>
    <w:rsid w:val="00FB4C48"/>
    <w:rsid w:val="00FB4C88"/>
    <w:rsid w:val="00FB4CA0"/>
    <w:rsid w:val="00FB4CE1"/>
    <w:rsid w:val="00FB4D9A"/>
    <w:rsid w:val="00FB4DCF"/>
    <w:rsid w:val="00FB4E11"/>
    <w:rsid w:val="00FB4EC4"/>
    <w:rsid w:val="00FB4F22"/>
    <w:rsid w:val="00FB4F86"/>
    <w:rsid w:val="00FB5060"/>
    <w:rsid w:val="00FB5061"/>
    <w:rsid w:val="00FB50AB"/>
    <w:rsid w:val="00FB50D6"/>
    <w:rsid w:val="00FB5100"/>
    <w:rsid w:val="00FB519F"/>
    <w:rsid w:val="00FB51AE"/>
    <w:rsid w:val="00FB51CF"/>
    <w:rsid w:val="00FB5226"/>
    <w:rsid w:val="00FB52C3"/>
    <w:rsid w:val="00FB5362"/>
    <w:rsid w:val="00FB5373"/>
    <w:rsid w:val="00FB54AE"/>
    <w:rsid w:val="00FB5569"/>
    <w:rsid w:val="00FB55B8"/>
    <w:rsid w:val="00FB5679"/>
    <w:rsid w:val="00FB569F"/>
    <w:rsid w:val="00FB56CE"/>
    <w:rsid w:val="00FB5721"/>
    <w:rsid w:val="00FB5790"/>
    <w:rsid w:val="00FB5799"/>
    <w:rsid w:val="00FB57A2"/>
    <w:rsid w:val="00FB57D8"/>
    <w:rsid w:val="00FB588D"/>
    <w:rsid w:val="00FB58A2"/>
    <w:rsid w:val="00FB58D6"/>
    <w:rsid w:val="00FB5913"/>
    <w:rsid w:val="00FB592F"/>
    <w:rsid w:val="00FB5A3C"/>
    <w:rsid w:val="00FB5A72"/>
    <w:rsid w:val="00FB5AD3"/>
    <w:rsid w:val="00FB5B39"/>
    <w:rsid w:val="00FB5BBB"/>
    <w:rsid w:val="00FB5C1C"/>
    <w:rsid w:val="00FB5CE9"/>
    <w:rsid w:val="00FB5D4B"/>
    <w:rsid w:val="00FB5D66"/>
    <w:rsid w:val="00FB5DE6"/>
    <w:rsid w:val="00FB5E96"/>
    <w:rsid w:val="00FB5EDE"/>
    <w:rsid w:val="00FB5F83"/>
    <w:rsid w:val="00FB5FD9"/>
    <w:rsid w:val="00FB6004"/>
    <w:rsid w:val="00FB608F"/>
    <w:rsid w:val="00FB60D5"/>
    <w:rsid w:val="00FB6223"/>
    <w:rsid w:val="00FB637F"/>
    <w:rsid w:val="00FB644D"/>
    <w:rsid w:val="00FB6457"/>
    <w:rsid w:val="00FB6459"/>
    <w:rsid w:val="00FB645A"/>
    <w:rsid w:val="00FB64F8"/>
    <w:rsid w:val="00FB64FE"/>
    <w:rsid w:val="00FB652F"/>
    <w:rsid w:val="00FB65B3"/>
    <w:rsid w:val="00FB65B8"/>
    <w:rsid w:val="00FB6763"/>
    <w:rsid w:val="00FB677C"/>
    <w:rsid w:val="00FB687C"/>
    <w:rsid w:val="00FB68BD"/>
    <w:rsid w:val="00FB690D"/>
    <w:rsid w:val="00FB6911"/>
    <w:rsid w:val="00FB6AED"/>
    <w:rsid w:val="00FB6BB9"/>
    <w:rsid w:val="00FB6C16"/>
    <w:rsid w:val="00FB6C25"/>
    <w:rsid w:val="00FB6C55"/>
    <w:rsid w:val="00FB6E88"/>
    <w:rsid w:val="00FB6F1D"/>
    <w:rsid w:val="00FB6F3C"/>
    <w:rsid w:val="00FB6F4F"/>
    <w:rsid w:val="00FB7128"/>
    <w:rsid w:val="00FB717F"/>
    <w:rsid w:val="00FB7262"/>
    <w:rsid w:val="00FB7278"/>
    <w:rsid w:val="00FB72D3"/>
    <w:rsid w:val="00FB733F"/>
    <w:rsid w:val="00FB73D9"/>
    <w:rsid w:val="00FB7493"/>
    <w:rsid w:val="00FB7494"/>
    <w:rsid w:val="00FB7572"/>
    <w:rsid w:val="00FB75FC"/>
    <w:rsid w:val="00FB765A"/>
    <w:rsid w:val="00FB765F"/>
    <w:rsid w:val="00FB7665"/>
    <w:rsid w:val="00FB76F2"/>
    <w:rsid w:val="00FB76F4"/>
    <w:rsid w:val="00FB7747"/>
    <w:rsid w:val="00FB7792"/>
    <w:rsid w:val="00FB77B2"/>
    <w:rsid w:val="00FB77FE"/>
    <w:rsid w:val="00FB79A6"/>
    <w:rsid w:val="00FB7A44"/>
    <w:rsid w:val="00FB7AC4"/>
    <w:rsid w:val="00FB7BCC"/>
    <w:rsid w:val="00FB7C32"/>
    <w:rsid w:val="00FB7C38"/>
    <w:rsid w:val="00FB7CF2"/>
    <w:rsid w:val="00FB7D7E"/>
    <w:rsid w:val="00FB7D7F"/>
    <w:rsid w:val="00FB7DAC"/>
    <w:rsid w:val="00FB7DE7"/>
    <w:rsid w:val="00FB7DE8"/>
    <w:rsid w:val="00FB7DE9"/>
    <w:rsid w:val="00FB7E0A"/>
    <w:rsid w:val="00FB7E51"/>
    <w:rsid w:val="00FB7E6E"/>
    <w:rsid w:val="00FB7E77"/>
    <w:rsid w:val="00FB7EEA"/>
    <w:rsid w:val="00FB7F5B"/>
    <w:rsid w:val="00FC004C"/>
    <w:rsid w:val="00FC00BC"/>
    <w:rsid w:val="00FC0135"/>
    <w:rsid w:val="00FC018F"/>
    <w:rsid w:val="00FC0262"/>
    <w:rsid w:val="00FC02B2"/>
    <w:rsid w:val="00FC0356"/>
    <w:rsid w:val="00FC0411"/>
    <w:rsid w:val="00FC04C0"/>
    <w:rsid w:val="00FC04CB"/>
    <w:rsid w:val="00FC04F0"/>
    <w:rsid w:val="00FC04F2"/>
    <w:rsid w:val="00FC056E"/>
    <w:rsid w:val="00FC057F"/>
    <w:rsid w:val="00FC0605"/>
    <w:rsid w:val="00FC0661"/>
    <w:rsid w:val="00FC07A8"/>
    <w:rsid w:val="00FC087E"/>
    <w:rsid w:val="00FC089D"/>
    <w:rsid w:val="00FC08DA"/>
    <w:rsid w:val="00FC0901"/>
    <w:rsid w:val="00FC091D"/>
    <w:rsid w:val="00FC0933"/>
    <w:rsid w:val="00FC0947"/>
    <w:rsid w:val="00FC094A"/>
    <w:rsid w:val="00FC096A"/>
    <w:rsid w:val="00FC09B8"/>
    <w:rsid w:val="00FC09D6"/>
    <w:rsid w:val="00FC0AB8"/>
    <w:rsid w:val="00FC0B24"/>
    <w:rsid w:val="00FC0B3E"/>
    <w:rsid w:val="00FC0B6D"/>
    <w:rsid w:val="00FC0C4F"/>
    <w:rsid w:val="00FC0C91"/>
    <w:rsid w:val="00FC0D1C"/>
    <w:rsid w:val="00FC0D80"/>
    <w:rsid w:val="00FC0DCF"/>
    <w:rsid w:val="00FC0DE2"/>
    <w:rsid w:val="00FC0EAE"/>
    <w:rsid w:val="00FC0EBD"/>
    <w:rsid w:val="00FC101A"/>
    <w:rsid w:val="00FC101C"/>
    <w:rsid w:val="00FC11A0"/>
    <w:rsid w:val="00FC11A4"/>
    <w:rsid w:val="00FC11D9"/>
    <w:rsid w:val="00FC1349"/>
    <w:rsid w:val="00FC1365"/>
    <w:rsid w:val="00FC13AA"/>
    <w:rsid w:val="00FC146A"/>
    <w:rsid w:val="00FC1470"/>
    <w:rsid w:val="00FC14D8"/>
    <w:rsid w:val="00FC14EA"/>
    <w:rsid w:val="00FC15C4"/>
    <w:rsid w:val="00FC15F1"/>
    <w:rsid w:val="00FC163D"/>
    <w:rsid w:val="00FC1662"/>
    <w:rsid w:val="00FC16EE"/>
    <w:rsid w:val="00FC1702"/>
    <w:rsid w:val="00FC17F1"/>
    <w:rsid w:val="00FC180A"/>
    <w:rsid w:val="00FC18C3"/>
    <w:rsid w:val="00FC193E"/>
    <w:rsid w:val="00FC1991"/>
    <w:rsid w:val="00FC19CE"/>
    <w:rsid w:val="00FC1A18"/>
    <w:rsid w:val="00FC1A6C"/>
    <w:rsid w:val="00FC1AEC"/>
    <w:rsid w:val="00FC1AFC"/>
    <w:rsid w:val="00FC1BF1"/>
    <w:rsid w:val="00FC1C9D"/>
    <w:rsid w:val="00FC1D26"/>
    <w:rsid w:val="00FC1D38"/>
    <w:rsid w:val="00FC1ED0"/>
    <w:rsid w:val="00FC1F6F"/>
    <w:rsid w:val="00FC1F70"/>
    <w:rsid w:val="00FC2065"/>
    <w:rsid w:val="00FC20BE"/>
    <w:rsid w:val="00FC21AF"/>
    <w:rsid w:val="00FC21EA"/>
    <w:rsid w:val="00FC2246"/>
    <w:rsid w:val="00FC2280"/>
    <w:rsid w:val="00FC22C3"/>
    <w:rsid w:val="00FC2323"/>
    <w:rsid w:val="00FC2329"/>
    <w:rsid w:val="00FC2349"/>
    <w:rsid w:val="00FC2396"/>
    <w:rsid w:val="00FC2523"/>
    <w:rsid w:val="00FC254A"/>
    <w:rsid w:val="00FC268C"/>
    <w:rsid w:val="00FC26E8"/>
    <w:rsid w:val="00FC27C6"/>
    <w:rsid w:val="00FC2848"/>
    <w:rsid w:val="00FC2858"/>
    <w:rsid w:val="00FC2867"/>
    <w:rsid w:val="00FC2885"/>
    <w:rsid w:val="00FC28A6"/>
    <w:rsid w:val="00FC28CA"/>
    <w:rsid w:val="00FC299C"/>
    <w:rsid w:val="00FC29D9"/>
    <w:rsid w:val="00FC2A0E"/>
    <w:rsid w:val="00FC2A24"/>
    <w:rsid w:val="00FC2A5F"/>
    <w:rsid w:val="00FC2A60"/>
    <w:rsid w:val="00FC2A9C"/>
    <w:rsid w:val="00FC2AF3"/>
    <w:rsid w:val="00FC2BA7"/>
    <w:rsid w:val="00FC2C01"/>
    <w:rsid w:val="00FC2C1F"/>
    <w:rsid w:val="00FC2CD7"/>
    <w:rsid w:val="00FC2D27"/>
    <w:rsid w:val="00FC2DC1"/>
    <w:rsid w:val="00FC2DF5"/>
    <w:rsid w:val="00FC2DFE"/>
    <w:rsid w:val="00FC2E95"/>
    <w:rsid w:val="00FC2EF7"/>
    <w:rsid w:val="00FC2F99"/>
    <w:rsid w:val="00FC3131"/>
    <w:rsid w:val="00FC318B"/>
    <w:rsid w:val="00FC341A"/>
    <w:rsid w:val="00FC3476"/>
    <w:rsid w:val="00FC3539"/>
    <w:rsid w:val="00FC3583"/>
    <w:rsid w:val="00FC35CE"/>
    <w:rsid w:val="00FC3770"/>
    <w:rsid w:val="00FC37A4"/>
    <w:rsid w:val="00FC3810"/>
    <w:rsid w:val="00FC38A4"/>
    <w:rsid w:val="00FC38A8"/>
    <w:rsid w:val="00FC392E"/>
    <w:rsid w:val="00FC3A49"/>
    <w:rsid w:val="00FC3B28"/>
    <w:rsid w:val="00FC3B89"/>
    <w:rsid w:val="00FC3C2D"/>
    <w:rsid w:val="00FC3C52"/>
    <w:rsid w:val="00FC3CE8"/>
    <w:rsid w:val="00FC3D81"/>
    <w:rsid w:val="00FC3DAB"/>
    <w:rsid w:val="00FC3DE8"/>
    <w:rsid w:val="00FC3E3C"/>
    <w:rsid w:val="00FC3E63"/>
    <w:rsid w:val="00FC3EBB"/>
    <w:rsid w:val="00FC3EE2"/>
    <w:rsid w:val="00FC3F65"/>
    <w:rsid w:val="00FC402F"/>
    <w:rsid w:val="00FC411A"/>
    <w:rsid w:val="00FC415B"/>
    <w:rsid w:val="00FC41D5"/>
    <w:rsid w:val="00FC420D"/>
    <w:rsid w:val="00FC42E3"/>
    <w:rsid w:val="00FC4332"/>
    <w:rsid w:val="00FC43B2"/>
    <w:rsid w:val="00FC442B"/>
    <w:rsid w:val="00FC4462"/>
    <w:rsid w:val="00FC4513"/>
    <w:rsid w:val="00FC46DB"/>
    <w:rsid w:val="00FC46DC"/>
    <w:rsid w:val="00FC4777"/>
    <w:rsid w:val="00FC47A4"/>
    <w:rsid w:val="00FC480D"/>
    <w:rsid w:val="00FC484A"/>
    <w:rsid w:val="00FC48E3"/>
    <w:rsid w:val="00FC48EB"/>
    <w:rsid w:val="00FC4952"/>
    <w:rsid w:val="00FC4A14"/>
    <w:rsid w:val="00FC4A26"/>
    <w:rsid w:val="00FC4A2E"/>
    <w:rsid w:val="00FC4A4F"/>
    <w:rsid w:val="00FC4AAF"/>
    <w:rsid w:val="00FC4AB3"/>
    <w:rsid w:val="00FC4AC2"/>
    <w:rsid w:val="00FC4AE2"/>
    <w:rsid w:val="00FC4B82"/>
    <w:rsid w:val="00FC4BD9"/>
    <w:rsid w:val="00FC4C4E"/>
    <w:rsid w:val="00FC4CBD"/>
    <w:rsid w:val="00FC4CE9"/>
    <w:rsid w:val="00FC4D6F"/>
    <w:rsid w:val="00FC4D7E"/>
    <w:rsid w:val="00FC4D81"/>
    <w:rsid w:val="00FC4D9B"/>
    <w:rsid w:val="00FC4E41"/>
    <w:rsid w:val="00FC4E5C"/>
    <w:rsid w:val="00FC4E78"/>
    <w:rsid w:val="00FC4EC7"/>
    <w:rsid w:val="00FC4ED3"/>
    <w:rsid w:val="00FC501D"/>
    <w:rsid w:val="00FC506F"/>
    <w:rsid w:val="00FC50C1"/>
    <w:rsid w:val="00FC5192"/>
    <w:rsid w:val="00FC52BA"/>
    <w:rsid w:val="00FC52E3"/>
    <w:rsid w:val="00FC52FA"/>
    <w:rsid w:val="00FC5314"/>
    <w:rsid w:val="00FC5394"/>
    <w:rsid w:val="00FC53B4"/>
    <w:rsid w:val="00FC53E6"/>
    <w:rsid w:val="00FC5424"/>
    <w:rsid w:val="00FC5560"/>
    <w:rsid w:val="00FC55CD"/>
    <w:rsid w:val="00FC55E4"/>
    <w:rsid w:val="00FC55F8"/>
    <w:rsid w:val="00FC5624"/>
    <w:rsid w:val="00FC56AF"/>
    <w:rsid w:val="00FC56B4"/>
    <w:rsid w:val="00FC5773"/>
    <w:rsid w:val="00FC579D"/>
    <w:rsid w:val="00FC57DE"/>
    <w:rsid w:val="00FC5807"/>
    <w:rsid w:val="00FC5867"/>
    <w:rsid w:val="00FC58C3"/>
    <w:rsid w:val="00FC58D1"/>
    <w:rsid w:val="00FC58D8"/>
    <w:rsid w:val="00FC5990"/>
    <w:rsid w:val="00FC59B2"/>
    <w:rsid w:val="00FC5A61"/>
    <w:rsid w:val="00FC5B6A"/>
    <w:rsid w:val="00FC5BD2"/>
    <w:rsid w:val="00FC5C66"/>
    <w:rsid w:val="00FC5C81"/>
    <w:rsid w:val="00FC5DD9"/>
    <w:rsid w:val="00FC5DDB"/>
    <w:rsid w:val="00FC5E14"/>
    <w:rsid w:val="00FC5E51"/>
    <w:rsid w:val="00FC5E79"/>
    <w:rsid w:val="00FC5F21"/>
    <w:rsid w:val="00FC5F2C"/>
    <w:rsid w:val="00FC5F3F"/>
    <w:rsid w:val="00FC5FE7"/>
    <w:rsid w:val="00FC6035"/>
    <w:rsid w:val="00FC60AF"/>
    <w:rsid w:val="00FC60B5"/>
    <w:rsid w:val="00FC6146"/>
    <w:rsid w:val="00FC61B0"/>
    <w:rsid w:val="00FC61BC"/>
    <w:rsid w:val="00FC621C"/>
    <w:rsid w:val="00FC626D"/>
    <w:rsid w:val="00FC6284"/>
    <w:rsid w:val="00FC640F"/>
    <w:rsid w:val="00FC6434"/>
    <w:rsid w:val="00FC645C"/>
    <w:rsid w:val="00FC64D4"/>
    <w:rsid w:val="00FC650C"/>
    <w:rsid w:val="00FC6638"/>
    <w:rsid w:val="00FC6644"/>
    <w:rsid w:val="00FC677C"/>
    <w:rsid w:val="00FC677D"/>
    <w:rsid w:val="00FC6799"/>
    <w:rsid w:val="00FC690E"/>
    <w:rsid w:val="00FC693F"/>
    <w:rsid w:val="00FC6A3F"/>
    <w:rsid w:val="00FC6A43"/>
    <w:rsid w:val="00FC6AD9"/>
    <w:rsid w:val="00FC6BDB"/>
    <w:rsid w:val="00FC6BE2"/>
    <w:rsid w:val="00FC6C04"/>
    <w:rsid w:val="00FC6CAC"/>
    <w:rsid w:val="00FC6CDC"/>
    <w:rsid w:val="00FC6D22"/>
    <w:rsid w:val="00FC6D6A"/>
    <w:rsid w:val="00FC6E13"/>
    <w:rsid w:val="00FC6E48"/>
    <w:rsid w:val="00FC6E51"/>
    <w:rsid w:val="00FC6E5D"/>
    <w:rsid w:val="00FC6F60"/>
    <w:rsid w:val="00FC6FF2"/>
    <w:rsid w:val="00FC6FFF"/>
    <w:rsid w:val="00FC7012"/>
    <w:rsid w:val="00FC701C"/>
    <w:rsid w:val="00FC707D"/>
    <w:rsid w:val="00FC708A"/>
    <w:rsid w:val="00FC70AF"/>
    <w:rsid w:val="00FC7114"/>
    <w:rsid w:val="00FC711A"/>
    <w:rsid w:val="00FC71A4"/>
    <w:rsid w:val="00FC723C"/>
    <w:rsid w:val="00FC7263"/>
    <w:rsid w:val="00FC737A"/>
    <w:rsid w:val="00FC73AD"/>
    <w:rsid w:val="00FC7446"/>
    <w:rsid w:val="00FC747E"/>
    <w:rsid w:val="00FC751B"/>
    <w:rsid w:val="00FC7632"/>
    <w:rsid w:val="00FC766C"/>
    <w:rsid w:val="00FC767D"/>
    <w:rsid w:val="00FC76C3"/>
    <w:rsid w:val="00FC7786"/>
    <w:rsid w:val="00FC7790"/>
    <w:rsid w:val="00FC77FF"/>
    <w:rsid w:val="00FC7805"/>
    <w:rsid w:val="00FC78BB"/>
    <w:rsid w:val="00FC79A3"/>
    <w:rsid w:val="00FC79DD"/>
    <w:rsid w:val="00FC7A39"/>
    <w:rsid w:val="00FC7A74"/>
    <w:rsid w:val="00FC7A97"/>
    <w:rsid w:val="00FC7AB4"/>
    <w:rsid w:val="00FC7AF5"/>
    <w:rsid w:val="00FC7CA7"/>
    <w:rsid w:val="00FC7CC6"/>
    <w:rsid w:val="00FC7CD1"/>
    <w:rsid w:val="00FC7CDB"/>
    <w:rsid w:val="00FC7D15"/>
    <w:rsid w:val="00FC7D53"/>
    <w:rsid w:val="00FC7E16"/>
    <w:rsid w:val="00FC7E8B"/>
    <w:rsid w:val="00FC7F52"/>
    <w:rsid w:val="00FC7FB8"/>
    <w:rsid w:val="00FD012B"/>
    <w:rsid w:val="00FD016D"/>
    <w:rsid w:val="00FD017C"/>
    <w:rsid w:val="00FD01BB"/>
    <w:rsid w:val="00FD0268"/>
    <w:rsid w:val="00FD03C9"/>
    <w:rsid w:val="00FD0475"/>
    <w:rsid w:val="00FD048F"/>
    <w:rsid w:val="00FD0496"/>
    <w:rsid w:val="00FD059B"/>
    <w:rsid w:val="00FD05E7"/>
    <w:rsid w:val="00FD0610"/>
    <w:rsid w:val="00FD0655"/>
    <w:rsid w:val="00FD06AB"/>
    <w:rsid w:val="00FD070E"/>
    <w:rsid w:val="00FD0780"/>
    <w:rsid w:val="00FD07AE"/>
    <w:rsid w:val="00FD0883"/>
    <w:rsid w:val="00FD091C"/>
    <w:rsid w:val="00FD094B"/>
    <w:rsid w:val="00FD09BE"/>
    <w:rsid w:val="00FD0A05"/>
    <w:rsid w:val="00FD0A15"/>
    <w:rsid w:val="00FD0A29"/>
    <w:rsid w:val="00FD0ACA"/>
    <w:rsid w:val="00FD0ADD"/>
    <w:rsid w:val="00FD0B1E"/>
    <w:rsid w:val="00FD0B92"/>
    <w:rsid w:val="00FD0BBA"/>
    <w:rsid w:val="00FD0C1D"/>
    <w:rsid w:val="00FD0E19"/>
    <w:rsid w:val="00FD0E6C"/>
    <w:rsid w:val="00FD0E7D"/>
    <w:rsid w:val="00FD0EFC"/>
    <w:rsid w:val="00FD0F1D"/>
    <w:rsid w:val="00FD0F77"/>
    <w:rsid w:val="00FD0F7C"/>
    <w:rsid w:val="00FD0F89"/>
    <w:rsid w:val="00FD1053"/>
    <w:rsid w:val="00FD116A"/>
    <w:rsid w:val="00FD1327"/>
    <w:rsid w:val="00FD1453"/>
    <w:rsid w:val="00FD1536"/>
    <w:rsid w:val="00FD1632"/>
    <w:rsid w:val="00FD16D4"/>
    <w:rsid w:val="00FD16DC"/>
    <w:rsid w:val="00FD17ED"/>
    <w:rsid w:val="00FD1886"/>
    <w:rsid w:val="00FD18DA"/>
    <w:rsid w:val="00FD191E"/>
    <w:rsid w:val="00FD1967"/>
    <w:rsid w:val="00FD19C2"/>
    <w:rsid w:val="00FD1A9A"/>
    <w:rsid w:val="00FD1BB8"/>
    <w:rsid w:val="00FD1BD7"/>
    <w:rsid w:val="00FD1C6F"/>
    <w:rsid w:val="00FD1C74"/>
    <w:rsid w:val="00FD1D55"/>
    <w:rsid w:val="00FD1D9D"/>
    <w:rsid w:val="00FD1DD0"/>
    <w:rsid w:val="00FD1EFF"/>
    <w:rsid w:val="00FD1F25"/>
    <w:rsid w:val="00FD202C"/>
    <w:rsid w:val="00FD2121"/>
    <w:rsid w:val="00FD219E"/>
    <w:rsid w:val="00FD2200"/>
    <w:rsid w:val="00FD239A"/>
    <w:rsid w:val="00FD23A2"/>
    <w:rsid w:val="00FD23D3"/>
    <w:rsid w:val="00FD2421"/>
    <w:rsid w:val="00FD245C"/>
    <w:rsid w:val="00FD2555"/>
    <w:rsid w:val="00FD25D0"/>
    <w:rsid w:val="00FD2610"/>
    <w:rsid w:val="00FD2623"/>
    <w:rsid w:val="00FD26E8"/>
    <w:rsid w:val="00FD27C7"/>
    <w:rsid w:val="00FD27D0"/>
    <w:rsid w:val="00FD27E3"/>
    <w:rsid w:val="00FD2807"/>
    <w:rsid w:val="00FD294F"/>
    <w:rsid w:val="00FD2980"/>
    <w:rsid w:val="00FD2CF8"/>
    <w:rsid w:val="00FD2D12"/>
    <w:rsid w:val="00FD2D76"/>
    <w:rsid w:val="00FD2DE3"/>
    <w:rsid w:val="00FD2E2F"/>
    <w:rsid w:val="00FD2EEA"/>
    <w:rsid w:val="00FD2F37"/>
    <w:rsid w:val="00FD2F4B"/>
    <w:rsid w:val="00FD2FA7"/>
    <w:rsid w:val="00FD3070"/>
    <w:rsid w:val="00FD30D0"/>
    <w:rsid w:val="00FD313E"/>
    <w:rsid w:val="00FD3159"/>
    <w:rsid w:val="00FD31F6"/>
    <w:rsid w:val="00FD3279"/>
    <w:rsid w:val="00FD327B"/>
    <w:rsid w:val="00FD3296"/>
    <w:rsid w:val="00FD32AF"/>
    <w:rsid w:val="00FD3331"/>
    <w:rsid w:val="00FD3363"/>
    <w:rsid w:val="00FD339E"/>
    <w:rsid w:val="00FD33EB"/>
    <w:rsid w:val="00FD355D"/>
    <w:rsid w:val="00FD35BF"/>
    <w:rsid w:val="00FD362D"/>
    <w:rsid w:val="00FD3642"/>
    <w:rsid w:val="00FD367E"/>
    <w:rsid w:val="00FD377E"/>
    <w:rsid w:val="00FD37BD"/>
    <w:rsid w:val="00FD3821"/>
    <w:rsid w:val="00FD384B"/>
    <w:rsid w:val="00FD38E9"/>
    <w:rsid w:val="00FD3906"/>
    <w:rsid w:val="00FD394F"/>
    <w:rsid w:val="00FD399A"/>
    <w:rsid w:val="00FD39BE"/>
    <w:rsid w:val="00FD3A05"/>
    <w:rsid w:val="00FD3A8D"/>
    <w:rsid w:val="00FD3B9C"/>
    <w:rsid w:val="00FD3C02"/>
    <w:rsid w:val="00FD3C35"/>
    <w:rsid w:val="00FD3C96"/>
    <w:rsid w:val="00FD3CAF"/>
    <w:rsid w:val="00FD3D93"/>
    <w:rsid w:val="00FD3DD0"/>
    <w:rsid w:val="00FD3E58"/>
    <w:rsid w:val="00FD3F77"/>
    <w:rsid w:val="00FD3F8C"/>
    <w:rsid w:val="00FD3FA7"/>
    <w:rsid w:val="00FD3FD6"/>
    <w:rsid w:val="00FD4158"/>
    <w:rsid w:val="00FD41E4"/>
    <w:rsid w:val="00FD421F"/>
    <w:rsid w:val="00FD4343"/>
    <w:rsid w:val="00FD442F"/>
    <w:rsid w:val="00FD4449"/>
    <w:rsid w:val="00FD44D2"/>
    <w:rsid w:val="00FD454F"/>
    <w:rsid w:val="00FD469F"/>
    <w:rsid w:val="00FD471C"/>
    <w:rsid w:val="00FD4741"/>
    <w:rsid w:val="00FD475C"/>
    <w:rsid w:val="00FD4780"/>
    <w:rsid w:val="00FD47B7"/>
    <w:rsid w:val="00FD48E3"/>
    <w:rsid w:val="00FD4922"/>
    <w:rsid w:val="00FD4A03"/>
    <w:rsid w:val="00FD4A4D"/>
    <w:rsid w:val="00FD4AA5"/>
    <w:rsid w:val="00FD4ADD"/>
    <w:rsid w:val="00FD4B28"/>
    <w:rsid w:val="00FD4BD3"/>
    <w:rsid w:val="00FD4BF4"/>
    <w:rsid w:val="00FD4CA4"/>
    <w:rsid w:val="00FD4D1B"/>
    <w:rsid w:val="00FD4D80"/>
    <w:rsid w:val="00FD4D8E"/>
    <w:rsid w:val="00FD4EBF"/>
    <w:rsid w:val="00FD4F18"/>
    <w:rsid w:val="00FD4F47"/>
    <w:rsid w:val="00FD4F56"/>
    <w:rsid w:val="00FD50FA"/>
    <w:rsid w:val="00FD50FE"/>
    <w:rsid w:val="00FD5117"/>
    <w:rsid w:val="00FD5346"/>
    <w:rsid w:val="00FD5359"/>
    <w:rsid w:val="00FD5450"/>
    <w:rsid w:val="00FD5551"/>
    <w:rsid w:val="00FD5597"/>
    <w:rsid w:val="00FD55D6"/>
    <w:rsid w:val="00FD5614"/>
    <w:rsid w:val="00FD562E"/>
    <w:rsid w:val="00FD5690"/>
    <w:rsid w:val="00FD569B"/>
    <w:rsid w:val="00FD56D9"/>
    <w:rsid w:val="00FD56E7"/>
    <w:rsid w:val="00FD57EE"/>
    <w:rsid w:val="00FD57F8"/>
    <w:rsid w:val="00FD5871"/>
    <w:rsid w:val="00FD5A80"/>
    <w:rsid w:val="00FD5A99"/>
    <w:rsid w:val="00FD5B9E"/>
    <w:rsid w:val="00FD5BA3"/>
    <w:rsid w:val="00FD5CAF"/>
    <w:rsid w:val="00FD5DC0"/>
    <w:rsid w:val="00FD601D"/>
    <w:rsid w:val="00FD6113"/>
    <w:rsid w:val="00FD614B"/>
    <w:rsid w:val="00FD6285"/>
    <w:rsid w:val="00FD6342"/>
    <w:rsid w:val="00FD639A"/>
    <w:rsid w:val="00FD6543"/>
    <w:rsid w:val="00FD655E"/>
    <w:rsid w:val="00FD6563"/>
    <w:rsid w:val="00FD657F"/>
    <w:rsid w:val="00FD6604"/>
    <w:rsid w:val="00FD6608"/>
    <w:rsid w:val="00FD662E"/>
    <w:rsid w:val="00FD669F"/>
    <w:rsid w:val="00FD66BA"/>
    <w:rsid w:val="00FD676D"/>
    <w:rsid w:val="00FD67B1"/>
    <w:rsid w:val="00FD67B5"/>
    <w:rsid w:val="00FD6801"/>
    <w:rsid w:val="00FD687B"/>
    <w:rsid w:val="00FD68AD"/>
    <w:rsid w:val="00FD68B3"/>
    <w:rsid w:val="00FD68CB"/>
    <w:rsid w:val="00FD695B"/>
    <w:rsid w:val="00FD6A7C"/>
    <w:rsid w:val="00FD6AB0"/>
    <w:rsid w:val="00FD6B54"/>
    <w:rsid w:val="00FD6B78"/>
    <w:rsid w:val="00FD6BAD"/>
    <w:rsid w:val="00FD6BD0"/>
    <w:rsid w:val="00FD6C2E"/>
    <w:rsid w:val="00FD6C66"/>
    <w:rsid w:val="00FD6CD7"/>
    <w:rsid w:val="00FD6CFD"/>
    <w:rsid w:val="00FD6ED1"/>
    <w:rsid w:val="00FD6F18"/>
    <w:rsid w:val="00FD6F2A"/>
    <w:rsid w:val="00FD6FD1"/>
    <w:rsid w:val="00FD7030"/>
    <w:rsid w:val="00FD704F"/>
    <w:rsid w:val="00FD7083"/>
    <w:rsid w:val="00FD7119"/>
    <w:rsid w:val="00FD7170"/>
    <w:rsid w:val="00FD7174"/>
    <w:rsid w:val="00FD71BC"/>
    <w:rsid w:val="00FD71ED"/>
    <w:rsid w:val="00FD7248"/>
    <w:rsid w:val="00FD7274"/>
    <w:rsid w:val="00FD72A3"/>
    <w:rsid w:val="00FD72AF"/>
    <w:rsid w:val="00FD72CF"/>
    <w:rsid w:val="00FD7377"/>
    <w:rsid w:val="00FD7438"/>
    <w:rsid w:val="00FD74EA"/>
    <w:rsid w:val="00FD75A9"/>
    <w:rsid w:val="00FD75C6"/>
    <w:rsid w:val="00FD75D2"/>
    <w:rsid w:val="00FD75F2"/>
    <w:rsid w:val="00FD7651"/>
    <w:rsid w:val="00FD7696"/>
    <w:rsid w:val="00FD772A"/>
    <w:rsid w:val="00FD7730"/>
    <w:rsid w:val="00FD7774"/>
    <w:rsid w:val="00FD7787"/>
    <w:rsid w:val="00FD77B4"/>
    <w:rsid w:val="00FD77E6"/>
    <w:rsid w:val="00FD7802"/>
    <w:rsid w:val="00FD788F"/>
    <w:rsid w:val="00FD78A3"/>
    <w:rsid w:val="00FD78C9"/>
    <w:rsid w:val="00FD78E2"/>
    <w:rsid w:val="00FD7973"/>
    <w:rsid w:val="00FD7981"/>
    <w:rsid w:val="00FD79F2"/>
    <w:rsid w:val="00FD7A70"/>
    <w:rsid w:val="00FD7A72"/>
    <w:rsid w:val="00FD7ABE"/>
    <w:rsid w:val="00FD7ACC"/>
    <w:rsid w:val="00FD7AFD"/>
    <w:rsid w:val="00FD7B95"/>
    <w:rsid w:val="00FD7C13"/>
    <w:rsid w:val="00FD7CC6"/>
    <w:rsid w:val="00FD7D1F"/>
    <w:rsid w:val="00FD7D41"/>
    <w:rsid w:val="00FD7D70"/>
    <w:rsid w:val="00FD7DFA"/>
    <w:rsid w:val="00FD7EEE"/>
    <w:rsid w:val="00FD7F74"/>
    <w:rsid w:val="00FD7FC4"/>
    <w:rsid w:val="00FD7FCE"/>
    <w:rsid w:val="00FD7FFA"/>
    <w:rsid w:val="00FE001A"/>
    <w:rsid w:val="00FE006D"/>
    <w:rsid w:val="00FE01E9"/>
    <w:rsid w:val="00FE01EF"/>
    <w:rsid w:val="00FE036E"/>
    <w:rsid w:val="00FE037A"/>
    <w:rsid w:val="00FE03B5"/>
    <w:rsid w:val="00FE03E8"/>
    <w:rsid w:val="00FE03E9"/>
    <w:rsid w:val="00FE04F6"/>
    <w:rsid w:val="00FE04FA"/>
    <w:rsid w:val="00FE05DE"/>
    <w:rsid w:val="00FE06F6"/>
    <w:rsid w:val="00FE0757"/>
    <w:rsid w:val="00FE07AB"/>
    <w:rsid w:val="00FE0941"/>
    <w:rsid w:val="00FE0A39"/>
    <w:rsid w:val="00FE0ABA"/>
    <w:rsid w:val="00FE0B16"/>
    <w:rsid w:val="00FE0B34"/>
    <w:rsid w:val="00FE0BCD"/>
    <w:rsid w:val="00FE0BDE"/>
    <w:rsid w:val="00FE0C25"/>
    <w:rsid w:val="00FE0C2A"/>
    <w:rsid w:val="00FE0C5F"/>
    <w:rsid w:val="00FE0D52"/>
    <w:rsid w:val="00FE0D7B"/>
    <w:rsid w:val="00FE0DCB"/>
    <w:rsid w:val="00FE0DFA"/>
    <w:rsid w:val="00FE0EAF"/>
    <w:rsid w:val="00FE0EB0"/>
    <w:rsid w:val="00FE0F1E"/>
    <w:rsid w:val="00FE0FD0"/>
    <w:rsid w:val="00FE0FFB"/>
    <w:rsid w:val="00FE1084"/>
    <w:rsid w:val="00FE10A2"/>
    <w:rsid w:val="00FE1113"/>
    <w:rsid w:val="00FE11A4"/>
    <w:rsid w:val="00FE11A5"/>
    <w:rsid w:val="00FE11A7"/>
    <w:rsid w:val="00FE126B"/>
    <w:rsid w:val="00FE12B7"/>
    <w:rsid w:val="00FE12CE"/>
    <w:rsid w:val="00FE12E8"/>
    <w:rsid w:val="00FE1333"/>
    <w:rsid w:val="00FE13A4"/>
    <w:rsid w:val="00FE13AB"/>
    <w:rsid w:val="00FE13CE"/>
    <w:rsid w:val="00FE141D"/>
    <w:rsid w:val="00FE147C"/>
    <w:rsid w:val="00FE14C8"/>
    <w:rsid w:val="00FE14D2"/>
    <w:rsid w:val="00FE1528"/>
    <w:rsid w:val="00FE1674"/>
    <w:rsid w:val="00FE1743"/>
    <w:rsid w:val="00FE1796"/>
    <w:rsid w:val="00FE18C9"/>
    <w:rsid w:val="00FE1A6A"/>
    <w:rsid w:val="00FE1A7E"/>
    <w:rsid w:val="00FE1AA7"/>
    <w:rsid w:val="00FE1AB1"/>
    <w:rsid w:val="00FE1B5E"/>
    <w:rsid w:val="00FE1B7D"/>
    <w:rsid w:val="00FE1BC3"/>
    <w:rsid w:val="00FE1BE3"/>
    <w:rsid w:val="00FE1F58"/>
    <w:rsid w:val="00FE1FB9"/>
    <w:rsid w:val="00FE1FBE"/>
    <w:rsid w:val="00FE2154"/>
    <w:rsid w:val="00FE21CB"/>
    <w:rsid w:val="00FE21F5"/>
    <w:rsid w:val="00FE2277"/>
    <w:rsid w:val="00FE22B2"/>
    <w:rsid w:val="00FE2366"/>
    <w:rsid w:val="00FE2378"/>
    <w:rsid w:val="00FE243A"/>
    <w:rsid w:val="00FE24D5"/>
    <w:rsid w:val="00FE2539"/>
    <w:rsid w:val="00FE2541"/>
    <w:rsid w:val="00FE2564"/>
    <w:rsid w:val="00FE258A"/>
    <w:rsid w:val="00FE25A4"/>
    <w:rsid w:val="00FE25B6"/>
    <w:rsid w:val="00FE269C"/>
    <w:rsid w:val="00FE26AF"/>
    <w:rsid w:val="00FE2785"/>
    <w:rsid w:val="00FE27D9"/>
    <w:rsid w:val="00FE27FF"/>
    <w:rsid w:val="00FE280F"/>
    <w:rsid w:val="00FE2977"/>
    <w:rsid w:val="00FE29B9"/>
    <w:rsid w:val="00FE2A37"/>
    <w:rsid w:val="00FE2B13"/>
    <w:rsid w:val="00FE2B9D"/>
    <w:rsid w:val="00FE2BDC"/>
    <w:rsid w:val="00FE2BF2"/>
    <w:rsid w:val="00FE2BF7"/>
    <w:rsid w:val="00FE2BF9"/>
    <w:rsid w:val="00FE2C36"/>
    <w:rsid w:val="00FE2C43"/>
    <w:rsid w:val="00FE2D29"/>
    <w:rsid w:val="00FE2D48"/>
    <w:rsid w:val="00FE2D84"/>
    <w:rsid w:val="00FE2D88"/>
    <w:rsid w:val="00FE2DA0"/>
    <w:rsid w:val="00FE2FC8"/>
    <w:rsid w:val="00FE304A"/>
    <w:rsid w:val="00FE3088"/>
    <w:rsid w:val="00FE30A6"/>
    <w:rsid w:val="00FE315C"/>
    <w:rsid w:val="00FE31AA"/>
    <w:rsid w:val="00FE31F4"/>
    <w:rsid w:val="00FE3382"/>
    <w:rsid w:val="00FE33DB"/>
    <w:rsid w:val="00FE347D"/>
    <w:rsid w:val="00FE349B"/>
    <w:rsid w:val="00FE3547"/>
    <w:rsid w:val="00FE3595"/>
    <w:rsid w:val="00FE38FA"/>
    <w:rsid w:val="00FE39D2"/>
    <w:rsid w:val="00FE3A2F"/>
    <w:rsid w:val="00FE3A48"/>
    <w:rsid w:val="00FE3A96"/>
    <w:rsid w:val="00FE3AC0"/>
    <w:rsid w:val="00FE3AD2"/>
    <w:rsid w:val="00FE3B50"/>
    <w:rsid w:val="00FE3BCA"/>
    <w:rsid w:val="00FE3CEA"/>
    <w:rsid w:val="00FE3D15"/>
    <w:rsid w:val="00FE3D31"/>
    <w:rsid w:val="00FE3D3C"/>
    <w:rsid w:val="00FE3DBE"/>
    <w:rsid w:val="00FE3DD2"/>
    <w:rsid w:val="00FE3DDB"/>
    <w:rsid w:val="00FE3DE1"/>
    <w:rsid w:val="00FE3DF4"/>
    <w:rsid w:val="00FE3E10"/>
    <w:rsid w:val="00FE3E6A"/>
    <w:rsid w:val="00FE3E96"/>
    <w:rsid w:val="00FE3F1F"/>
    <w:rsid w:val="00FE3F7B"/>
    <w:rsid w:val="00FE3FB3"/>
    <w:rsid w:val="00FE4076"/>
    <w:rsid w:val="00FE408F"/>
    <w:rsid w:val="00FE411E"/>
    <w:rsid w:val="00FE4129"/>
    <w:rsid w:val="00FE4145"/>
    <w:rsid w:val="00FE4158"/>
    <w:rsid w:val="00FE4168"/>
    <w:rsid w:val="00FE41E8"/>
    <w:rsid w:val="00FE4269"/>
    <w:rsid w:val="00FE42C6"/>
    <w:rsid w:val="00FE42EB"/>
    <w:rsid w:val="00FE43F8"/>
    <w:rsid w:val="00FE4430"/>
    <w:rsid w:val="00FE4477"/>
    <w:rsid w:val="00FE44AB"/>
    <w:rsid w:val="00FE44CD"/>
    <w:rsid w:val="00FE4505"/>
    <w:rsid w:val="00FE4530"/>
    <w:rsid w:val="00FE4564"/>
    <w:rsid w:val="00FE45D6"/>
    <w:rsid w:val="00FE45F4"/>
    <w:rsid w:val="00FE45F5"/>
    <w:rsid w:val="00FE4638"/>
    <w:rsid w:val="00FE4654"/>
    <w:rsid w:val="00FE475D"/>
    <w:rsid w:val="00FE47C4"/>
    <w:rsid w:val="00FE4809"/>
    <w:rsid w:val="00FE4884"/>
    <w:rsid w:val="00FE493C"/>
    <w:rsid w:val="00FE49C6"/>
    <w:rsid w:val="00FE4A45"/>
    <w:rsid w:val="00FE4A48"/>
    <w:rsid w:val="00FE4A9D"/>
    <w:rsid w:val="00FE4AB0"/>
    <w:rsid w:val="00FE4C9C"/>
    <w:rsid w:val="00FE4CF8"/>
    <w:rsid w:val="00FE4E17"/>
    <w:rsid w:val="00FE4E5C"/>
    <w:rsid w:val="00FE4E74"/>
    <w:rsid w:val="00FE4EF2"/>
    <w:rsid w:val="00FE4F59"/>
    <w:rsid w:val="00FE5004"/>
    <w:rsid w:val="00FE5050"/>
    <w:rsid w:val="00FE5259"/>
    <w:rsid w:val="00FE5342"/>
    <w:rsid w:val="00FE5359"/>
    <w:rsid w:val="00FE53AA"/>
    <w:rsid w:val="00FE548F"/>
    <w:rsid w:val="00FE551B"/>
    <w:rsid w:val="00FE55B0"/>
    <w:rsid w:val="00FE568D"/>
    <w:rsid w:val="00FE56AA"/>
    <w:rsid w:val="00FE56C3"/>
    <w:rsid w:val="00FE570F"/>
    <w:rsid w:val="00FE5716"/>
    <w:rsid w:val="00FE588D"/>
    <w:rsid w:val="00FE593F"/>
    <w:rsid w:val="00FE5968"/>
    <w:rsid w:val="00FE596C"/>
    <w:rsid w:val="00FE598C"/>
    <w:rsid w:val="00FE59C5"/>
    <w:rsid w:val="00FE5A41"/>
    <w:rsid w:val="00FE5A9F"/>
    <w:rsid w:val="00FE5B5E"/>
    <w:rsid w:val="00FE5B92"/>
    <w:rsid w:val="00FE5BA3"/>
    <w:rsid w:val="00FE5C3D"/>
    <w:rsid w:val="00FE5CE3"/>
    <w:rsid w:val="00FE5DCE"/>
    <w:rsid w:val="00FE5E07"/>
    <w:rsid w:val="00FE5E9E"/>
    <w:rsid w:val="00FE5EBC"/>
    <w:rsid w:val="00FE5F98"/>
    <w:rsid w:val="00FE6171"/>
    <w:rsid w:val="00FE6179"/>
    <w:rsid w:val="00FE6204"/>
    <w:rsid w:val="00FE62EB"/>
    <w:rsid w:val="00FE6356"/>
    <w:rsid w:val="00FE6359"/>
    <w:rsid w:val="00FE6402"/>
    <w:rsid w:val="00FE647F"/>
    <w:rsid w:val="00FE6485"/>
    <w:rsid w:val="00FE64CD"/>
    <w:rsid w:val="00FE65AA"/>
    <w:rsid w:val="00FE6619"/>
    <w:rsid w:val="00FE671E"/>
    <w:rsid w:val="00FE67D4"/>
    <w:rsid w:val="00FE6838"/>
    <w:rsid w:val="00FE68E7"/>
    <w:rsid w:val="00FE68F8"/>
    <w:rsid w:val="00FE6977"/>
    <w:rsid w:val="00FE6979"/>
    <w:rsid w:val="00FE6985"/>
    <w:rsid w:val="00FE69F6"/>
    <w:rsid w:val="00FE6A08"/>
    <w:rsid w:val="00FE6A60"/>
    <w:rsid w:val="00FE6AAF"/>
    <w:rsid w:val="00FE6B3B"/>
    <w:rsid w:val="00FE6C0B"/>
    <w:rsid w:val="00FE6CE9"/>
    <w:rsid w:val="00FE6D36"/>
    <w:rsid w:val="00FE6DC6"/>
    <w:rsid w:val="00FE6DED"/>
    <w:rsid w:val="00FE6DFF"/>
    <w:rsid w:val="00FE6F4E"/>
    <w:rsid w:val="00FE6F67"/>
    <w:rsid w:val="00FE6F86"/>
    <w:rsid w:val="00FE6F8F"/>
    <w:rsid w:val="00FE6FDD"/>
    <w:rsid w:val="00FE709B"/>
    <w:rsid w:val="00FE72D5"/>
    <w:rsid w:val="00FE734E"/>
    <w:rsid w:val="00FE73BA"/>
    <w:rsid w:val="00FE7407"/>
    <w:rsid w:val="00FE7411"/>
    <w:rsid w:val="00FE744C"/>
    <w:rsid w:val="00FE748F"/>
    <w:rsid w:val="00FE74E9"/>
    <w:rsid w:val="00FE753C"/>
    <w:rsid w:val="00FE7609"/>
    <w:rsid w:val="00FE765B"/>
    <w:rsid w:val="00FE766A"/>
    <w:rsid w:val="00FE76AC"/>
    <w:rsid w:val="00FE786B"/>
    <w:rsid w:val="00FE78E7"/>
    <w:rsid w:val="00FE7958"/>
    <w:rsid w:val="00FE797D"/>
    <w:rsid w:val="00FE7991"/>
    <w:rsid w:val="00FE7A21"/>
    <w:rsid w:val="00FE7A28"/>
    <w:rsid w:val="00FE7A67"/>
    <w:rsid w:val="00FE7ACB"/>
    <w:rsid w:val="00FE7D30"/>
    <w:rsid w:val="00FE7D66"/>
    <w:rsid w:val="00FE7DA9"/>
    <w:rsid w:val="00FE7DBF"/>
    <w:rsid w:val="00FE7DF7"/>
    <w:rsid w:val="00FE7E41"/>
    <w:rsid w:val="00FE7E90"/>
    <w:rsid w:val="00FE7EBA"/>
    <w:rsid w:val="00FE7EC8"/>
    <w:rsid w:val="00FE7F41"/>
    <w:rsid w:val="00FF0059"/>
    <w:rsid w:val="00FF00D6"/>
    <w:rsid w:val="00FF0103"/>
    <w:rsid w:val="00FF0115"/>
    <w:rsid w:val="00FF0136"/>
    <w:rsid w:val="00FF015A"/>
    <w:rsid w:val="00FF0198"/>
    <w:rsid w:val="00FF01CA"/>
    <w:rsid w:val="00FF0213"/>
    <w:rsid w:val="00FF0323"/>
    <w:rsid w:val="00FF037B"/>
    <w:rsid w:val="00FF037D"/>
    <w:rsid w:val="00FF0387"/>
    <w:rsid w:val="00FF038D"/>
    <w:rsid w:val="00FF03CF"/>
    <w:rsid w:val="00FF04BA"/>
    <w:rsid w:val="00FF0515"/>
    <w:rsid w:val="00FF0531"/>
    <w:rsid w:val="00FF0544"/>
    <w:rsid w:val="00FF05BF"/>
    <w:rsid w:val="00FF05E0"/>
    <w:rsid w:val="00FF05FA"/>
    <w:rsid w:val="00FF0611"/>
    <w:rsid w:val="00FF06C3"/>
    <w:rsid w:val="00FF0787"/>
    <w:rsid w:val="00FF08BC"/>
    <w:rsid w:val="00FF0954"/>
    <w:rsid w:val="00FF0A30"/>
    <w:rsid w:val="00FF0B04"/>
    <w:rsid w:val="00FF0B73"/>
    <w:rsid w:val="00FF0C25"/>
    <w:rsid w:val="00FF0C30"/>
    <w:rsid w:val="00FF0D3D"/>
    <w:rsid w:val="00FF0D7C"/>
    <w:rsid w:val="00FF0DC8"/>
    <w:rsid w:val="00FF0E0D"/>
    <w:rsid w:val="00FF0E2D"/>
    <w:rsid w:val="00FF0E42"/>
    <w:rsid w:val="00FF0EA4"/>
    <w:rsid w:val="00FF0ED5"/>
    <w:rsid w:val="00FF0F72"/>
    <w:rsid w:val="00FF0FD0"/>
    <w:rsid w:val="00FF1080"/>
    <w:rsid w:val="00FF10C4"/>
    <w:rsid w:val="00FF118C"/>
    <w:rsid w:val="00FF1220"/>
    <w:rsid w:val="00FF1281"/>
    <w:rsid w:val="00FF12C3"/>
    <w:rsid w:val="00FF12DA"/>
    <w:rsid w:val="00FF12F0"/>
    <w:rsid w:val="00FF132F"/>
    <w:rsid w:val="00FF1563"/>
    <w:rsid w:val="00FF1586"/>
    <w:rsid w:val="00FF15E4"/>
    <w:rsid w:val="00FF1662"/>
    <w:rsid w:val="00FF16C7"/>
    <w:rsid w:val="00FF1789"/>
    <w:rsid w:val="00FF17D6"/>
    <w:rsid w:val="00FF187D"/>
    <w:rsid w:val="00FF18FF"/>
    <w:rsid w:val="00FF195C"/>
    <w:rsid w:val="00FF19CC"/>
    <w:rsid w:val="00FF19F4"/>
    <w:rsid w:val="00FF1A00"/>
    <w:rsid w:val="00FF1A12"/>
    <w:rsid w:val="00FF1A76"/>
    <w:rsid w:val="00FF1A7B"/>
    <w:rsid w:val="00FF1A7E"/>
    <w:rsid w:val="00FF1B2E"/>
    <w:rsid w:val="00FF1B70"/>
    <w:rsid w:val="00FF1B96"/>
    <w:rsid w:val="00FF1C6E"/>
    <w:rsid w:val="00FF1E1D"/>
    <w:rsid w:val="00FF1E6E"/>
    <w:rsid w:val="00FF1E91"/>
    <w:rsid w:val="00FF1FAE"/>
    <w:rsid w:val="00FF1FC8"/>
    <w:rsid w:val="00FF2009"/>
    <w:rsid w:val="00FF203C"/>
    <w:rsid w:val="00FF2098"/>
    <w:rsid w:val="00FF2148"/>
    <w:rsid w:val="00FF21A0"/>
    <w:rsid w:val="00FF21C8"/>
    <w:rsid w:val="00FF21E0"/>
    <w:rsid w:val="00FF2237"/>
    <w:rsid w:val="00FF2285"/>
    <w:rsid w:val="00FF22EE"/>
    <w:rsid w:val="00FF22F3"/>
    <w:rsid w:val="00FF2323"/>
    <w:rsid w:val="00FF234A"/>
    <w:rsid w:val="00FF234B"/>
    <w:rsid w:val="00FF241F"/>
    <w:rsid w:val="00FF24BA"/>
    <w:rsid w:val="00FF2598"/>
    <w:rsid w:val="00FF25BB"/>
    <w:rsid w:val="00FF25E3"/>
    <w:rsid w:val="00FF2670"/>
    <w:rsid w:val="00FF2754"/>
    <w:rsid w:val="00FF2759"/>
    <w:rsid w:val="00FF2761"/>
    <w:rsid w:val="00FF28D1"/>
    <w:rsid w:val="00FF28EA"/>
    <w:rsid w:val="00FF28EF"/>
    <w:rsid w:val="00FF2904"/>
    <w:rsid w:val="00FF2A13"/>
    <w:rsid w:val="00FF2A29"/>
    <w:rsid w:val="00FF2A3F"/>
    <w:rsid w:val="00FF2ABC"/>
    <w:rsid w:val="00FF2AE7"/>
    <w:rsid w:val="00FF2B23"/>
    <w:rsid w:val="00FF2B2E"/>
    <w:rsid w:val="00FF2BD9"/>
    <w:rsid w:val="00FF2BE6"/>
    <w:rsid w:val="00FF2BFB"/>
    <w:rsid w:val="00FF2C4C"/>
    <w:rsid w:val="00FF2C60"/>
    <w:rsid w:val="00FF2C63"/>
    <w:rsid w:val="00FF2C91"/>
    <w:rsid w:val="00FF2CA3"/>
    <w:rsid w:val="00FF2CE3"/>
    <w:rsid w:val="00FF2D0B"/>
    <w:rsid w:val="00FF2D43"/>
    <w:rsid w:val="00FF2F45"/>
    <w:rsid w:val="00FF2F84"/>
    <w:rsid w:val="00FF2FAD"/>
    <w:rsid w:val="00FF2FB6"/>
    <w:rsid w:val="00FF2FD6"/>
    <w:rsid w:val="00FF3047"/>
    <w:rsid w:val="00FF307F"/>
    <w:rsid w:val="00FF3088"/>
    <w:rsid w:val="00FF3093"/>
    <w:rsid w:val="00FF319E"/>
    <w:rsid w:val="00FF31C4"/>
    <w:rsid w:val="00FF3248"/>
    <w:rsid w:val="00FF3252"/>
    <w:rsid w:val="00FF3286"/>
    <w:rsid w:val="00FF3289"/>
    <w:rsid w:val="00FF32DB"/>
    <w:rsid w:val="00FF33D0"/>
    <w:rsid w:val="00FF344B"/>
    <w:rsid w:val="00FF3453"/>
    <w:rsid w:val="00FF3461"/>
    <w:rsid w:val="00FF348E"/>
    <w:rsid w:val="00FF34DF"/>
    <w:rsid w:val="00FF34E1"/>
    <w:rsid w:val="00FF34ED"/>
    <w:rsid w:val="00FF3527"/>
    <w:rsid w:val="00FF3536"/>
    <w:rsid w:val="00FF360B"/>
    <w:rsid w:val="00FF365A"/>
    <w:rsid w:val="00FF36CD"/>
    <w:rsid w:val="00FF3787"/>
    <w:rsid w:val="00FF38EE"/>
    <w:rsid w:val="00FF399E"/>
    <w:rsid w:val="00FF39C6"/>
    <w:rsid w:val="00FF3A30"/>
    <w:rsid w:val="00FF3A90"/>
    <w:rsid w:val="00FF3C60"/>
    <w:rsid w:val="00FF3CD7"/>
    <w:rsid w:val="00FF3F44"/>
    <w:rsid w:val="00FF3F51"/>
    <w:rsid w:val="00FF3F72"/>
    <w:rsid w:val="00FF3FD6"/>
    <w:rsid w:val="00FF4008"/>
    <w:rsid w:val="00FF40D8"/>
    <w:rsid w:val="00FF4155"/>
    <w:rsid w:val="00FF4203"/>
    <w:rsid w:val="00FF426B"/>
    <w:rsid w:val="00FF431E"/>
    <w:rsid w:val="00FF4409"/>
    <w:rsid w:val="00FF4410"/>
    <w:rsid w:val="00FF44C1"/>
    <w:rsid w:val="00FF4533"/>
    <w:rsid w:val="00FF4613"/>
    <w:rsid w:val="00FF4670"/>
    <w:rsid w:val="00FF46D2"/>
    <w:rsid w:val="00FF46EF"/>
    <w:rsid w:val="00FF4703"/>
    <w:rsid w:val="00FF477B"/>
    <w:rsid w:val="00FF479C"/>
    <w:rsid w:val="00FF4877"/>
    <w:rsid w:val="00FF48D8"/>
    <w:rsid w:val="00FF4984"/>
    <w:rsid w:val="00FF49AF"/>
    <w:rsid w:val="00FF4A25"/>
    <w:rsid w:val="00FF4A6B"/>
    <w:rsid w:val="00FF4ACF"/>
    <w:rsid w:val="00FF4B35"/>
    <w:rsid w:val="00FF4B5D"/>
    <w:rsid w:val="00FF4B93"/>
    <w:rsid w:val="00FF4C92"/>
    <w:rsid w:val="00FF4D59"/>
    <w:rsid w:val="00FF4D9E"/>
    <w:rsid w:val="00FF4DD1"/>
    <w:rsid w:val="00FF4DDF"/>
    <w:rsid w:val="00FF4E3A"/>
    <w:rsid w:val="00FF4EA6"/>
    <w:rsid w:val="00FF4EED"/>
    <w:rsid w:val="00FF4F71"/>
    <w:rsid w:val="00FF4F84"/>
    <w:rsid w:val="00FF4F87"/>
    <w:rsid w:val="00FF4FAA"/>
    <w:rsid w:val="00FF5009"/>
    <w:rsid w:val="00FF5027"/>
    <w:rsid w:val="00FF5046"/>
    <w:rsid w:val="00FF50FD"/>
    <w:rsid w:val="00FF5147"/>
    <w:rsid w:val="00FF514E"/>
    <w:rsid w:val="00FF515E"/>
    <w:rsid w:val="00FF5160"/>
    <w:rsid w:val="00FF519E"/>
    <w:rsid w:val="00FF51B1"/>
    <w:rsid w:val="00FF52EF"/>
    <w:rsid w:val="00FF5301"/>
    <w:rsid w:val="00FF5393"/>
    <w:rsid w:val="00FF541E"/>
    <w:rsid w:val="00FF546E"/>
    <w:rsid w:val="00FF5473"/>
    <w:rsid w:val="00FF54EF"/>
    <w:rsid w:val="00FF55E2"/>
    <w:rsid w:val="00FF55FA"/>
    <w:rsid w:val="00FF563A"/>
    <w:rsid w:val="00FF56B1"/>
    <w:rsid w:val="00FF56D8"/>
    <w:rsid w:val="00FF56DC"/>
    <w:rsid w:val="00FF57E6"/>
    <w:rsid w:val="00FF586D"/>
    <w:rsid w:val="00FF5898"/>
    <w:rsid w:val="00FF5A0A"/>
    <w:rsid w:val="00FF5A9C"/>
    <w:rsid w:val="00FF5AAD"/>
    <w:rsid w:val="00FF5B30"/>
    <w:rsid w:val="00FF5C0A"/>
    <w:rsid w:val="00FF5CBB"/>
    <w:rsid w:val="00FF5CE7"/>
    <w:rsid w:val="00FF5D3A"/>
    <w:rsid w:val="00FF5D79"/>
    <w:rsid w:val="00FF5E1B"/>
    <w:rsid w:val="00FF5EB2"/>
    <w:rsid w:val="00FF5EBD"/>
    <w:rsid w:val="00FF5F09"/>
    <w:rsid w:val="00FF5F7F"/>
    <w:rsid w:val="00FF5F82"/>
    <w:rsid w:val="00FF5F9B"/>
    <w:rsid w:val="00FF5FD9"/>
    <w:rsid w:val="00FF601D"/>
    <w:rsid w:val="00FF6026"/>
    <w:rsid w:val="00FF602E"/>
    <w:rsid w:val="00FF61F4"/>
    <w:rsid w:val="00FF621E"/>
    <w:rsid w:val="00FF6243"/>
    <w:rsid w:val="00FF6299"/>
    <w:rsid w:val="00FF6310"/>
    <w:rsid w:val="00FF6325"/>
    <w:rsid w:val="00FF6570"/>
    <w:rsid w:val="00FF6580"/>
    <w:rsid w:val="00FF65B2"/>
    <w:rsid w:val="00FF6613"/>
    <w:rsid w:val="00FF661E"/>
    <w:rsid w:val="00FF666B"/>
    <w:rsid w:val="00FF66B7"/>
    <w:rsid w:val="00FF66CF"/>
    <w:rsid w:val="00FF6742"/>
    <w:rsid w:val="00FF67AE"/>
    <w:rsid w:val="00FF67DE"/>
    <w:rsid w:val="00FF681D"/>
    <w:rsid w:val="00FF68AA"/>
    <w:rsid w:val="00FF68C2"/>
    <w:rsid w:val="00FF6A09"/>
    <w:rsid w:val="00FF6A1E"/>
    <w:rsid w:val="00FF6AB0"/>
    <w:rsid w:val="00FF6B7D"/>
    <w:rsid w:val="00FF6CA2"/>
    <w:rsid w:val="00FF6CE7"/>
    <w:rsid w:val="00FF6D56"/>
    <w:rsid w:val="00FF6D77"/>
    <w:rsid w:val="00FF6D7C"/>
    <w:rsid w:val="00FF6DAC"/>
    <w:rsid w:val="00FF6E0C"/>
    <w:rsid w:val="00FF6E2C"/>
    <w:rsid w:val="00FF6E50"/>
    <w:rsid w:val="00FF6ECA"/>
    <w:rsid w:val="00FF6F88"/>
    <w:rsid w:val="00FF6FAD"/>
    <w:rsid w:val="00FF7064"/>
    <w:rsid w:val="00FF70A5"/>
    <w:rsid w:val="00FF717B"/>
    <w:rsid w:val="00FF71D1"/>
    <w:rsid w:val="00FF7275"/>
    <w:rsid w:val="00FF72C0"/>
    <w:rsid w:val="00FF732A"/>
    <w:rsid w:val="00FF74D8"/>
    <w:rsid w:val="00FF7593"/>
    <w:rsid w:val="00FF762A"/>
    <w:rsid w:val="00FF7789"/>
    <w:rsid w:val="00FF786F"/>
    <w:rsid w:val="00FF78C5"/>
    <w:rsid w:val="00FF78C9"/>
    <w:rsid w:val="00FF7992"/>
    <w:rsid w:val="00FF7A2A"/>
    <w:rsid w:val="00FF7A77"/>
    <w:rsid w:val="00FF7AF2"/>
    <w:rsid w:val="00FF7B42"/>
    <w:rsid w:val="00FF7BBB"/>
    <w:rsid w:val="00FF7BDA"/>
    <w:rsid w:val="00FF7C7A"/>
    <w:rsid w:val="00FF7C8E"/>
    <w:rsid w:val="00FF7D73"/>
    <w:rsid w:val="00FF7DA1"/>
    <w:rsid w:val="00FF7DC3"/>
    <w:rsid w:val="00FF7E56"/>
    <w:rsid w:val="00FF7F06"/>
    <w:rsid w:val="00FF7F48"/>
    <w:rsid w:val="00FF7F7C"/>
    <w:rsid w:val="00FF7FB7"/>
    <w:rsid w:val="00FF7FDE"/>
    <w:rsid w:val="00FF7FE0"/>
    <w:rsid w:val="010A205B"/>
    <w:rsid w:val="010A5465"/>
    <w:rsid w:val="01180705"/>
    <w:rsid w:val="012EDB72"/>
    <w:rsid w:val="013B7F82"/>
    <w:rsid w:val="013C4BC1"/>
    <w:rsid w:val="015A28C6"/>
    <w:rsid w:val="015DFA4C"/>
    <w:rsid w:val="017FABA1"/>
    <w:rsid w:val="0180AAD9"/>
    <w:rsid w:val="0184FC7D"/>
    <w:rsid w:val="0188AFB0"/>
    <w:rsid w:val="018DB6D2"/>
    <w:rsid w:val="019A5AF0"/>
    <w:rsid w:val="01A19E3B"/>
    <w:rsid w:val="01B7F56C"/>
    <w:rsid w:val="01DDC6D6"/>
    <w:rsid w:val="01E6DB4F"/>
    <w:rsid w:val="01FCBEF6"/>
    <w:rsid w:val="020AC511"/>
    <w:rsid w:val="0231612F"/>
    <w:rsid w:val="0231BE75"/>
    <w:rsid w:val="02326290"/>
    <w:rsid w:val="02469CCE"/>
    <w:rsid w:val="02476031"/>
    <w:rsid w:val="0255456B"/>
    <w:rsid w:val="026C3C6F"/>
    <w:rsid w:val="028522C6"/>
    <w:rsid w:val="0293018F"/>
    <w:rsid w:val="02A9D7CC"/>
    <w:rsid w:val="02AA6544"/>
    <w:rsid w:val="02AE47F9"/>
    <w:rsid w:val="02B8E503"/>
    <w:rsid w:val="02FA8480"/>
    <w:rsid w:val="030A6AFF"/>
    <w:rsid w:val="03231DEF"/>
    <w:rsid w:val="033062D5"/>
    <w:rsid w:val="033122F0"/>
    <w:rsid w:val="0360E8C0"/>
    <w:rsid w:val="03663A16"/>
    <w:rsid w:val="0385B61F"/>
    <w:rsid w:val="0393B8C5"/>
    <w:rsid w:val="0396E35E"/>
    <w:rsid w:val="039EC17A"/>
    <w:rsid w:val="03C76DB0"/>
    <w:rsid w:val="03CCDE0F"/>
    <w:rsid w:val="03CE4F43"/>
    <w:rsid w:val="03E11E8B"/>
    <w:rsid w:val="03EB4F74"/>
    <w:rsid w:val="03ED5332"/>
    <w:rsid w:val="03F1581B"/>
    <w:rsid w:val="03F90378"/>
    <w:rsid w:val="040D8F1C"/>
    <w:rsid w:val="043A0A3F"/>
    <w:rsid w:val="046B967B"/>
    <w:rsid w:val="046D8F8F"/>
    <w:rsid w:val="047C058E"/>
    <w:rsid w:val="0496BFE2"/>
    <w:rsid w:val="04AF2F8C"/>
    <w:rsid w:val="04B69B4E"/>
    <w:rsid w:val="04CBE762"/>
    <w:rsid w:val="04D88B2D"/>
    <w:rsid w:val="04DE623D"/>
    <w:rsid w:val="0505085B"/>
    <w:rsid w:val="0513E260"/>
    <w:rsid w:val="051CC087"/>
    <w:rsid w:val="051DE8E2"/>
    <w:rsid w:val="05304032"/>
    <w:rsid w:val="0547808B"/>
    <w:rsid w:val="056374CD"/>
    <w:rsid w:val="0584F186"/>
    <w:rsid w:val="059146B5"/>
    <w:rsid w:val="0598E2CD"/>
    <w:rsid w:val="05A1FB15"/>
    <w:rsid w:val="05A2058E"/>
    <w:rsid w:val="05BFEFB7"/>
    <w:rsid w:val="05C46921"/>
    <w:rsid w:val="05DD5927"/>
    <w:rsid w:val="05EAE50D"/>
    <w:rsid w:val="05F4FE4E"/>
    <w:rsid w:val="05F6E59D"/>
    <w:rsid w:val="05F8B246"/>
    <w:rsid w:val="0607AF03"/>
    <w:rsid w:val="060A5E1D"/>
    <w:rsid w:val="060FF3EC"/>
    <w:rsid w:val="0622D713"/>
    <w:rsid w:val="0634A46C"/>
    <w:rsid w:val="0637D566"/>
    <w:rsid w:val="063C6EE0"/>
    <w:rsid w:val="0647C003"/>
    <w:rsid w:val="064934C0"/>
    <w:rsid w:val="0649BD78"/>
    <w:rsid w:val="064E9DF1"/>
    <w:rsid w:val="06514764"/>
    <w:rsid w:val="065868AB"/>
    <w:rsid w:val="0661CAD3"/>
    <w:rsid w:val="06721376"/>
    <w:rsid w:val="0682D914"/>
    <w:rsid w:val="06837F9A"/>
    <w:rsid w:val="068D371A"/>
    <w:rsid w:val="068DB80B"/>
    <w:rsid w:val="069FCDA3"/>
    <w:rsid w:val="06A6A4E4"/>
    <w:rsid w:val="06BEBC77"/>
    <w:rsid w:val="06DD69E8"/>
    <w:rsid w:val="06DFFC41"/>
    <w:rsid w:val="070E733E"/>
    <w:rsid w:val="070F82AE"/>
    <w:rsid w:val="070FD001"/>
    <w:rsid w:val="07120175"/>
    <w:rsid w:val="071D2B28"/>
    <w:rsid w:val="072020AA"/>
    <w:rsid w:val="0740F91E"/>
    <w:rsid w:val="074543A8"/>
    <w:rsid w:val="075044E4"/>
    <w:rsid w:val="0778CAED"/>
    <w:rsid w:val="079C9A32"/>
    <w:rsid w:val="079E3121"/>
    <w:rsid w:val="07A2DEA1"/>
    <w:rsid w:val="07A5CCE0"/>
    <w:rsid w:val="07BCCB52"/>
    <w:rsid w:val="07F19BF2"/>
    <w:rsid w:val="080193F8"/>
    <w:rsid w:val="08085BF0"/>
    <w:rsid w:val="0811611C"/>
    <w:rsid w:val="0814F421"/>
    <w:rsid w:val="0818E518"/>
    <w:rsid w:val="08579160"/>
    <w:rsid w:val="0879D506"/>
    <w:rsid w:val="088D71F9"/>
    <w:rsid w:val="08AE372A"/>
    <w:rsid w:val="08BF3CB0"/>
    <w:rsid w:val="08EA3C3A"/>
    <w:rsid w:val="08FAFCC5"/>
    <w:rsid w:val="09116B8A"/>
    <w:rsid w:val="09156116"/>
    <w:rsid w:val="09171A88"/>
    <w:rsid w:val="0925A812"/>
    <w:rsid w:val="092D120E"/>
    <w:rsid w:val="095701A7"/>
    <w:rsid w:val="095C9257"/>
    <w:rsid w:val="09697B34"/>
    <w:rsid w:val="0990338E"/>
    <w:rsid w:val="09A620C0"/>
    <w:rsid w:val="09B6917D"/>
    <w:rsid w:val="09C48B92"/>
    <w:rsid w:val="09C54160"/>
    <w:rsid w:val="09CE0069"/>
    <w:rsid w:val="09D37155"/>
    <w:rsid w:val="09D86107"/>
    <w:rsid w:val="09DA6396"/>
    <w:rsid w:val="09E83B32"/>
    <w:rsid w:val="09F898C6"/>
    <w:rsid w:val="0A11845E"/>
    <w:rsid w:val="0A1E6ACA"/>
    <w:rsid w:val="0A274207"/>
    <w:rsid w:val="0A2D1E2C"/>
    <w:rsid w:val="0A54B104"/>
    <w:rsid w:val="0A661AC3"/>
    <w:rsid w:val="0A6C4384"/>
    <w:rsid w:val="0A6F1DC4"/>
    <w:rsid w:val="0A8DC8FF"/>
    <w:rsid w:val="0A94465F"/>
    <w:rsid w:val="0AC3F24B"/>
    <w:rsid w:val="0AD3B08B"/>
    <w:rsid w:val="0AF50FA8"/>
    <w:rsid w:val="0B3D9176"/>
    <w:rsid w:val="0B427117"/>
    <w:rsid w:val="0B53F249"/>
    <w:rsid w:val="0B6A23F5"/>
    <w:rsid w:val="0B829922"/>
    <w:rsid w:val="0BB69098"/>
    <w:rsid w:val="0BD5A046"/>
    <w:rsid w:val="0BE2920B"/>
    <w:rsid w:val="0BE419AC"/>
    <w:rsid w:val="0BEE3DD0"/>
    <w:rsid w:val="0C030172"/>
    <w:rsid w:val="0C0521EE"/>
    <w:rsid w:val="0C34D45B"/>
    <w:rsid w:val="0C36A2CA"/>
    <w:rsid w:val="0C497E83"/>
    <w:rsid w:val="0C581BFF"/>
    <w:rsid w:val="0C5E95D0"/>
    <w:rsid w:val="0C759643"/>
    <w:rsid w:val="0C7D4238"/>
    <w:rsid w:val="0C850850"/>
    <w:rsid w:val="0C883E69"/>
    <w:rsid w:val="0C88778D"/>
    <w:rsid w:val="0C943FF4"/>
    <w:rsid w:val="0C9C3BC4"/>
    <w:rsid w:val="0CBA6945"/>
    <w:rsid w:val="0CBEE19C"/>
    <w:rsid w:val="0CC43DAC"/>
    <w:rsid w:val="0CDF397F"/>
    <w:rsid w:val="0CEDA3A2"/>
    <w:rsid w:val="0CF486EB"/>
    <w:rsid w:val="0CFD077B"/>
    <w:rsid w:val="0D36E17D"/>
    <w:rsid w:val="0D38395D"/>
    <w:rsid w:val="0D394843"/>
    <w:rsid w:val="0D3C7C9B"/>
    <w:rsid w:val="0D4101E3"/>
    <w:rsid w:val="0D541002"/>
    <w:rsid w:val="0D5468AA"/>
    <w:rsid w:val="0D827B9B"/>
    <w:rsid w:val="0D832C8A"/>
    <w:rsid w:val="0D8D30C4"/>
    <w:rsid w:val="0D9097FB"/>
    <w:rsid w:val="0D9E4F9D"/>
    <w:rsid w:val="0DB9C64C"/>
    <w:rsid w:val="0DC533D1"/>
    <w:rsid w:val="0DD694A2"/>
    <w:rsid w:val="0DD6E888"/>
    <w:rsid w:val="0DDDB177"/>
    <w:rsid w:val="0E02CA67"/>
    <w:rsid w:val="0E08DFFA"/>
    <w:rsid w:val="0E3FDDE5"/>
    <w:rsid w:val="0E6027A7"/>
    <w:rsid w:val="0E705699"/>
    <w:rsid w:val="0E7A55CB"/>
    <w:rsid w:val="0E999CB7"/>
    <w:rsid w:val="0EB6ED58"/>
    <w:rsid w:val="0EBB9997"/>
    <w:rsid w:val="0EC0227E"/>
    <w:rsid w:val="0ED09ED8"/>
    <w:rsid w:val="0ED2E910"/>
    <w:rsid w:val="0EDDC467"/>
    <w:rsid w:val="0EEC3893"/>
    <w:rsid w:val="0F071BCC"/>
    <w:rsid w:val="0F19BF07"/>
    <w:rsid w:val="0F28B5D4"/>
    <w:rsid w:val="0F2C646F"/>
    <w:rsid w:val="0F477CCA"/>
    <w:rsid w:val="0F4E164E"/>
    <w:rsid w:val="0F6745E1"/>
    <w:rsid w:val="0F6C3F17"/>
    <w:rsid w:val="0F732EC1"/>
    <w:rsid w:val="0F73A2A4"/>
    <w:rsid w:val="0F7533B3"/>
    <w:rsid w:val="0F92B572"/>
    <w:rsid w:val="0FA8E67D"/>
    <w:rsid w:val="0FB0ACC9"/>
    <w:rsid w:val="0FB2AB7E"/>
    <w:rsid w:val="0FB765C0"/>
    <w:rsid w:val="0FBFDF2B"/>
    <w:rsid w:val="0FDA6886"/>
    <w:rsid w:val="0FDE86A2"/>
    <w:rsid w:val="1003AF72"/>
    <w:rsid w:val="10116469"/>
    <w:rsid w:val="1013BFCC"/>
    <w:rsid w:val="101E242B"/>
    <w:rsid w:val="10275C3D"/>
    <w:rsid w:val="102BE1D7"/>
    <w:rsid w:val="10341CD9"/>
    <w:rsid w:val="1034A3F2"/>
    <w:rsid w:val="1042D33A"/>
    <w:rsid w:val="1049C226"/>
    <w:rsid w:val="105B8866"/>
    <w:rsid w:val="106140B0"/>
    <w:rsid w:val="10A269A2"/>
    <w:rsid w:val="10A6C162"/>
    <w:rsid w:val="10C11E4D"/>
    <w:rsid w:val="10FD0741"/>
    <w:rsid w:val="111E25F0"/>
    <w:rsid w:val="112D52F2"/>
    <w:rsid w:val="112E5057"/>
    <w:rsid w:val="114E1733"/>
    <w:rsid w:val="114ED7C6"/>
    <w:rsid w:val="11526C88"/>
    <w:rsid w:val="1161B576"/>
    <w:rsid w:val="119C7747"/>
    <w:rsid w:val="119ED127"/>
    <w:rsid w:val="11AEB712"/>
    <w:rsid w:val="11B98546"/>
    <w:rsid w:val="11BA1AB1"/>
    <w:rsid w:val="11BAB090"/>
    <w:rsid w:val="11BCC8FC"/>
    <w:rsid w:val="11C33E58"/>
    <w:rsid w:val="11D2D157"/>
    <w:rsid w:val="11D75CA8"/>
    <w:rsid w:val="11E08059"/>
    <w:rsid w:val="11E611B7"/>
    <w:rsid w:val="1201DDBA"/>
    <w:rsid w:val="121E2158"/>
    <w:rsid w:val="1228D191"/>
    <w:rsid w:val="1229AE89"/>
    <w:rsid w:val="123581FE"/>
    <w:rsid w:val="1259212B"/>
    <w:rsid w:val="125D2D25"/>
    <w:rsid w:val="127B54E9"/>
    <w:rsid w:val="1280D90B"/>
    <w:rsid w:val="12AB422D"/>
    <w:rsid w:val="12CFB8C8"/>
    <w:rsid w:val="12E33436"/>
    <w:rsid w:val="12EFA691"/>
    <w:rsid w:val="12FBB128"/>
    <w:rsid w:val="13174C42"/>
    <w:rsid w:val="131DF71D"/>
    <w:rsid w:val="13256A40"/>
    <w:rsid w:val="135141D0"/>
    <w:rsid w:val="1371ADA5"/>
    <w:rsid w:val="1394D94D"/>
    <w:rsid w:val="13B29E93"/>
    <w:rsid w:val="13B72831"/>
    <w:rsid w:val="13D4F2D9"/>
    <w:rsid w:val="13D735E5"/>
    <w:rsid w:val="13E37CEA"/>
    <w:rsid w:val="13E6EF1D"/>
    <w:rsid w:val="13F1DA49"/>
    <w:rsid w:val="13F33E97"/>
    <w:rsid w:val="13F9695D"/>
    <w:rsid w:val="1417575C"/>
    <w:rsid w:val="1418D4FF"/>
    <w:rsid w:val="141EA81E"/>
    <w:rsid w:val="142B9D35"/>
    <w:rsid w:val="1433FF72"/>
    <w:rsid w:val="143F07E9"/>
    <w:rsid w:val="1457AF91"/>
    <w:rsid w:val="147764C3"/>
    <w:rsid w:val="147C4C1D"/>
    <w:rsid w:val="14B135EE"/>
    <w:rsid w:val="14BD9D72"/>
    <w:rsid w:val="14D26403"/>
    <w:rsid w:val="14D65E7A"/>
    <w:rsid w:val="14D83E25"/>
    <w:rsid w:val="14E465D1"/>
    <w:rsid w:val="14E86BAD"/>
    <w:rsid w:val="150D3AD8"/>
    <w:rsid w:val="1525D117"/>
    <w:rsid w:val="153B4484"/>
    <w:rsid w:val="155C03F8"/>
    <w:rsid w:val="156BEB1A"/>
    <w:rsid w:val="1574D19A"/>
    <w:rsid w:val="159A6B44"/>
    <w:rsid w:val="159F8B8F"/>
    <w:rsid w:val="15BC8A1D"/>
    <w:rsid w:val="15D7A19D"/>
    <w:rsid w:val="15FE0B9A"/>
    <w:rsid w:val="160D44D4"/>
    <w:rsid w:val="1612397C"/>
    <w:rsid w:val="163FF1E5"/>
    <w:rsid w:val="1642B5CD"/>
    <w:rsid w:val="1659C3A7"/>
    <w:rsid w:val="1661B290"/>
    <w:rsid w:val="16708177"/>
    <w:rsid w:val="16767BA2"/>
    <w:rsid w:val="169875A8"/>
    <w:rsid w:val="16B36185"/>
    <w:rsid w:val="16C2C44C"/>
    <w:rsid w:val="16D92D70"/>
    <w:rsid w:val="16DDC65C"/>
    <w:rsid w:val="16E5D7C4"/>
    <w:rsid w:val="16ECFB62"/>
    <w:rsid w:val="170F5D74"/>
    <w:rsid w:val="1714124F"/>
    <w:rsid w:val="17211683"/>
    <w:rsid w:val="1723A23F"/>
    <w:rsid w:val="1725743E"/>
    <w:rsid w:val="17291664"/>
    <w:rsid w:val="172A761E"/>
    <w:rsid w:val="17475C59"/>
    <w:rsid w:val="1790563E"/>
    <w:rsid w:val="17BF7B5E"/>
    <w:rsid w:val="17C40F46"/>
    <w:rsid w:val="17E827D7"/>
    <w:rsid w:val="17EEF949"/>
    <w:rsid w:val="1811158A"/>
    <w:rsid w:val="181167B0"/>
    <w:rsid w:val="1817449C"/>
    <w:rsid w:val="181AB508"/>
    <w:rsid w:val="181C6E58"/>
    <w:rsid w:val="181E544B"/>
    <w:rsid w:val="18310F1D"/>
    <w:rsid w:val="183AA188"/>
    <w:rsid w:val="18410B47"/>
    <w:rsid w:val="18486BCF"/>
    <w:rsid w:val="184EE8CE"/>
    <w:rsid w:val="185A8CCD"/>
    <w:rsid w:val="185FE33B"/>
    <w:rsid w:val="186172F5"/>
    <w:rsid w:val="186231AD"/>
    <w:rsid w:val="188E0B5C"/>
    <w:rsid w:val="18A01DE2"/>
    <w:rsid w:val="18B4E36E"/>
    <w:rsid w:val="18B6127A"/>
    <w:rsid w:val="18BEB403"/>
    <w:rsid w:val="18D602AE"/>
    <w:rsid w:val="18EA9A79"/>
    <w:rsid w:val="18F4D9F3"/>
    <w:rsid w:val="1903B5C3"/>
    <w:rsid w:val="1906C7CA"/>
    <w:rsid w:val="191EF0AD"/>
    <w:rsid w:val="194BD602"/>
    <w:rsid w:val="1959F73F"/>
    <w:rsid w:val="198B4E00"/>
    <w:rsid w:val="199E4922"/>
    <w:rsid w:val="19A3AABB"/>
    <w:rsid w:val="19ACCEDB"/>
    <w:rsid w:val="19AE0919"/>
    <w:rsid w:val="19B76E75"/>
    <w:rsid w:val="19BA116E"/>
    <w:rsid w:val="19C62C2F"/>
    <w:rsid w:val="19CB46A4"/>
    <w:rsid w:val="19D898CD"/>
    <w:rsid w:val="19E6949F"/>
    <w:rsid w:val="1A02C162"/>
    <w:rsid w:val="1A0E5E7B"/>
    <w:rsid w:val="1A12C3D1"/>
    <w:rsid w:val="1A2C81C0"/>
    <w:rsid w:val="1A2C85AF"/>
    <w:rsid w:val="1A4F82B4"/>
    <w:rsid w:val="1A5754FD"/>
    <w:rsid w:val="1A75F293"/>
    <w:rsid w:val="1A769DF9"/>
    <w:rsid w:val="1A943724"/>
    <w:rsid w:val="1A94D2A5"/>
    <w:rsid w:val="1AA1E626"/>
    <w:rsid w:val="1AAEB799"/>
    <w:rsid w:val="1ABEC0A2"/>
    <w:rsid w:val="1AC924B4"/>
    <w:rsid w:val="1AD2F444"/>
    <w:rsid w:val="1AD92E13"/>
    <w:rsid w:val="1ADAA8BB"/>
    <w:rsid w:val="1B10EA2A"/>
    <w:rsid w:val="1B1211D4"/>
    <w:rsid w:val="1B28C223"/>
    <w:rsid w:val="1B778305"/>
    <w:rsid w:val="1B7C4363"/>
    <w:rsid w:val="1B7EB010"/>
    <w:rsid w:val="1B94E51D"/>
    <w:rsid w:val="1BA7A83C"/>
    <w:rsid w:val="1BB1E3C3"/>
    <w:rsid w:val="1BC12160"/>
    <w:rsid w:val="1BD8CDBC"/>
    <w:rsid w:val="1BD9D830"/>
    <w:rsid w:val="1BE873EF"/>
    <w:rsid w:val="1C172F34"/>
    <w:rsid w:val="1C492A7D"/>
    <w:rsid w:val="1C4C1BB5"/>
    <w:rsid w:val="1C8897F6"/>
    <w:rsid w:val="1C905B7D"/>
    <w:rsid w:val="1CB4D87F"/>
    <w:rsid w:val="1CB92065"/>
    <w:rsid w:val="1CBD55DB"/>
    <w:rsid w:val="1CE774C0"/>
    <w:rsid w:val="1CEBD6E4"/>
    <w:rsid w:val="1D03C2F1"/>
    <w:rsid w:val="1D1CEF6B"/>
    <w:rsid w:val="1D35131E"/>
    <w:rsid w:val="1D355FE0"/>
    <w:rsid w:val="1D389FC2"/>
    <w:rsid w:val="1D45E3BC"/>
    <w:rsid w:val="1D63FF27"/>
    <w:rsid w:val="1D6A5E01"/>
    <w:rsid w:val="1D7398F6"/>
    <w:rsid w:val="1D7BE378"/>
    <w:rsid w:val="1DCBAE5E"/>
    <w:rsid w:val="1DDED2DC"/>
    <w:rsid w:val="1E0486C7"/>
    <w:rsid w:val="1E100C8B"/>
    <w:rsid w:val="1E167ECE"/>
    <w:rsid w:val="1E16BFFF"/>
    <w:rsid w:val="1E19BB33"/>
    <w:rsid w:val="1E30191F"/>
    <w:rsid w:val="1E34DCBE"/>
    <w:rsid w:val="1E3837D5"/>
    <w:rsid w:val="1E8ABDA2"/>
    <w:rsid w:val="1E93E48D"/>
    <w:rsid w:val="1ECCDCF9"/>
    <w:rsid w:val="1EDB5A2E"/>
    <w:rsid w:val="1EDD2023"/>
    <w:rsid w:val="1EED992F"/>
    <w:rsid w:val="1F02FD36"/>
    <w:rsid w:val="1F09CFE8"/>
    <w:rsid w:val="1F0F151A"/>
    <w:rsid w:val="1F20C1DA"/>
    <w:rsid w:val="1F31769F"/>
    <w:rsid w:val="1F384A8A"/>
    <w:rsid w:val="1F39DF45"/>
    <w:rsid w:val="1F58A40A"/>
    <w:rsid w:val="1F717840"/>
    <w:rsid w:val="1F76C40F"/>
    <w:rsid w:val="1F8C3AAB"/>
    <w:rsid w:val="1F9ACCE7"/>
    <w:rsid w:val="1FA1EF29"/>
    <w:rsid w:val="1FAFEAFC"/>
    <w:rsid w:val="1FC71CA8"/>
    <w:rsid w:val="1FE3482C"/>
    <w:rsid w:val="1FE92933"/>
    <w:rsid w:val="1FF38F92"/>
    <w:rsid w:val="201B3070"/>
    <w:rsid w:val="20238116"/>
    <w:rsid w:val="203246CB"/>
    <w:rsid w:val="20569AE3"/>
    <w:rsid w:val="2057697E"/>
    <w:rsid w:val="205BACCF"/>
    <w:rsid w:val="205E0D98"/>
    <w:rsid w:val="206FCA06"/>
    <w:rsid w:val="20742D9B"/>
    <w:rsid w:val="209B52C1"/>
    <w:rsid w:val="20A10368"/>
    <w:rsid w:val="20AB1A3E"/>
    <w:rsid w:val="20BD4AFF"/>
    <w:rsid w:val="20BF363F"/>
    <w:rsid w:val="20CD938D"/>
    <w:rsid w:val="20DAE2A5"/>
    <w:rsid w:val="20E4A496"/>
    <w:rsid w:val="20ECE198"/>
    <w:rsid w:val="20FB2F64"/>
    <w:rsid w:val="210C5390"/>
    <w:rsid w:val="21352BA2"/>
    <w:rsid w:val="2136E282"/>
    <w:rsid w:val="213AE796"/>
    <w:rsid w:val="213E1C1A"/>
    <w:rsid w:val="214107EC"/>
    <w:rsid w:val="21645886"/>
    <w:rsid w:val="217ACF99"/>
    <w:rsid w:val="217BC60D"/>
    <w:rsid w:val="217C9B9B"/>
    <w:rsid w:val="2188B4BA"/>
    <w:rsid w:val="2189750F"/>
    <w:rsid w:val="218E29E4"/>
    <w:rsid w:val="21A1CDC6"/>
    <w:rsid w:val="21A7C076"/>
    <w:rsid w:val="21A90EE9"/>
    <w:rsid w:val="21BC7E1F"/>
    <w:rsid w:val="21CC43A5"/>
    <w:rsid w:val="21FA94CC"/>
    <w:rsid w:val="22110285"/>
    <w:rsid w:val="22170864"/>
    <w:rsid w:val="221D1371"/>
    <w:rsid w:val="22225703"/>
    <w:rsid w:val="222F3448"/>
    <w:rsid w:val="2232B16D"/>
    <w:rsid w:val="22628EFE"/>
    <w:rsid w:val="226831CA"/>
    <w:rsid w:val="22710A33"/>
    <w:rsid w:val="227F50D2"/>
    <w:rsid w:val="2286D433"/>
    <w:rsid w:val="228CDF42"/>
    <w:rsid w:val="229B273C"/>
    <w:rsid w:val="22ABAEA7"/>
    <w:rsid w:val="22B8DE4A"/>
    <w:rsid w:val="22CBFB40"/>
    <w:rsid w:val="22D3D108"/>
    <w:rsid w:val="22E9FBCA"/>
    <w:rsid w:val="230C9CE7"/>
    <w:rsid w:val="2312E017"/>
    <w:rsid w:val="2314094A"/>
    <w:rsid w:val="231727FB"/>
    <w:rsid w:val="232BEC8D"/>
    <w:rsid w:val="23481A98"/>
    <w:rsid w:val="2348744F"/>
    <w:rsid w:val="234EA1BB"/>
    <w:rsid w:val="2354E5C3"/>
    <w:rsid w:val="2362AEA9"/>
    <w:rsid w:val="23938237"/>
    <w:rsid w:val="2395AE5A"/>
    <w:rsid w:val="239BFCE3"/>
    <w:rsid w:val="23ACD2E6"/>
    <w:rsid w:val="23B42D24"/>
    <w:rsid w:val="23CC93BE"/>
    <w:rsid w:val="23CD1EAD"/>
    <w:rsid w:val="23D9C407"/>
    <w:rsid w:val="23E6F91E"/>
    <w:rsid w:val="23F86AB6"/>
    <w:rsid w:val="240344BB"/>
    <w:rsid w:val="240859B9"/>
    <w:rsid w:val="240C8851"/>
    <w:rsid w:val="242014E3"/>
    <w:rsid w:val="242C064C"/>
    <w:rsid w:val="24389246"/>
    <w:rsid w:val="24408277"/>
    <w:rsid w:val="24514106"/>
    <w:rsid w:val="24580844"/>
    <w:rsid w:val="245EA42D"/>
    <w:rsid w:val="2460B16D"/>
    <w:rsid w:val="246467BE"/>
    <w:rsid w:val="246870BD"/>
    <w:rsid w:val="247E20DB"/>
    <w:rsid w:val="24BBDCE9"/>
    <w:rsid w:val="24C059C3"/>
    <w:rsid w:val="24CC394C"/>
    <w:rsid w:val="24D3B0B9"/>
    <w:rsid w:val="24DFFB33"/>
    <w:rsid w:val="24E28E88"/>
    <w:rsid w:val="24F7C1D2"/>
    <w:rsid w:val="251509A6"/>
    <w:rsid w:val="25287548"/>
    <w:rsid w:val="252E585D"/>
    <w:rsid w:val="254CDB76"/>
    <w:rsid w:val="255E2F8D"/>
    <w:rsid w:val="2561749A"/>
    <w:rsid w:val="256EC59C"/>
    <w:rsid w:val="25777373"/>
    <w:rsid w:val="25A65493"/>
    <w:rsid w:val="25C5BF11"/>
    <w:rsid w:val="25E11DEC"/>
    <w:rsid w:val="25E1F27C"/>
    <w:rsid w:val="25E2E148"/>
    <w:rsid w:val="25E32F42"/>
    <w:rsid w:val="25E712DE"/>
    <w:rsid w:val="25EC8ED2"/>
    <w:rsid w:val="262B3F7E"/>
    <w:rsid w:val="263DD4EC"/>
    <w:rsid w:val="266093ED"/>
    <w:rsid w:val="266BF65F"/>
    <w:rsid w:val="266EF458"/>
    <w:rsid w:val="2671D86A"/>
    <w:rsid w:val="267C7E06"/>
    <w:rsid w:val="26942E1F"/>
    <w:rsid w:val="269E934C"/>
    <w:rsid w:val="26A26D89"/>
    <w:rsid w:val="26AF7BCD"/>
    <w:rsid w:val="26B24132"/>
    <w:rsid w:val="26BF09C2"/>
    <w:rsid w:val="26C31E66"/>
    <w:rsid w:val="26D3863F"/>
    <w:rsid w:val="26F1E26E"/>
    <w:rsid w:val="26F94F00"/>
    <w:rsid w:val="2701AD84"/>
    <w:rsid w:val="27098DD7"/>
    <w:rsid w:val="2740232A"/>
    <w:rsid w:val="274B197F"/>
    <w:rsid w:val="2764F96B"/>
    <w:rsid w:val="276A05B6"/>
    <w:rsid w:val="27799F36"/>
    <w:rsid w:val="27959CE7"/>
    <w:rsid w:val="27BBA004"/>
    <w:rsid w:val="27C1D530"/>
    <w:rsid w:val="27C22267"/>
    <w:rsid w:val="27C769BB"/>
    <w:rsid w:val="27D0C7A0"/>
    <w:rsid w:val="27D56221"/>
    <w:rsid w:val="27F861C0"/>
    <w:rsid w:val="2803D944"/>
    <w:rsid w:val="280959F2"/>
    <w:rsid w:val="281718A5"/>
    <w:rsid w:val="2818A6C1"/>
    <w:rsid w:val="281F7A7E"/>
    <w:rsid w:val="282E2DFF"/>
    <w:rsid w:val="28360557"/>
    <w:rsid w:val="283FDC73"/>
    <w:rsid w:val="284CDF9C"/>
    <w:rsid w:val="2852C194"/>
    <w:rsid w:val="2855D67E"/>
    <w:rsid w:val="285B1276"/>
    <w:rsid w:val="28628C4B"/>
    <w:rsid w:val="2866EB0F"/>
    <w:rsid w:val="286B3ED7"/>
    <w:rsid w:val="28889B46"/>
    <w:rsid w:val="2891218F"/>
    <w:rsid w:val="28BBC4FA"/>
    <w:rsid w:val="28D57F37"/>
    <w:rsid w:val="28EA804D"/>
    <w:rsid w:val="28FC561F"/>
    <w:rsid w:val="2910BDD9"/>
    <w:rsid w:val="2911D1FD"/>
    <w:rsid w:val="2921BE42"/>
    <w:rsid w:val="29432C56"/>
    <w:rsid w:val="2963B057"/>
    <w:rsid w:val="297B3949"/>
    <w:rsid w:val="298BF979"/>
    <w:rsid w:val="2991D2C1"/>
    <w:rsid w:val="299442AE"/>
    <w:rsid w:val="2998A2DE"/>
    <w:rsid w:val="29A1844F"/>
    <w:rsid w:val="29A51D50"/>
    <w:rsid w:val="29C388B4"/>
    <w:rsid w:val="29CFA14C"/>
    <w:rsid w:val="29D59C38"/>
    <w:rsid w:val="29D5C885"/>
    <w:rsid w:val="29DFD49B"/>
    <w:rsid w:val="29E5A19D"/>
    <w:rsid w:val="29EA23A0"/>
    <w:rsid w:val="2A00E840"/>
    <w:rsid w:val="2A05B11C"/>
    <w:rsid w:val="2A15878E"/>
    <w:rsid w:val="2A21A1DF"/>
    <w:rsid w:val="2A28AD1B"/>
    <w:rsid w:val="2A2B8E6A"/>
    <w:rsid w:val="2A5A9B0C"/>
    <w:rsid w:val="2A72A8AC"/>
    <w:rsid w:val="2A74B1CA"/>
    <w:rsid w:val="2A802732"/>
    <w:rsid w:val="2A81F580"/>
    <w:rsid w:val="2A90C382"/>
    <w:rsid w:val="2A960622"/>
    <w:rsid w:val="2A982680"/>
    <w:rsid w:val="2A9894B4"/>
    <w:rsid w:val="2AB13075"/>
    <w:rsid w:val="2ABBC1E8"/>
    <w:rsid w:val="2ACF3DE0"/>
    <w:rsid w:val="2AD28497"/>
    <w:rsid w:val="2AE32C81"/>
    <w:rsid w:val="2AFE10FC"/>
    <w:rsid w:val="2B039D0A"/>
    <w:rsid w:val="2B094E20"/>
    <w:rsid w:val="2B1C15DD"/>
    <w:rsid w:val="2B385B95"/>
    <w:rsid w:val="2B3B74EA"/>
    <w:rsid w:val="2B6B6D3F"/>
    <w:rsid w:val="2B776334"/>
    <w:rsid w:val="2B84B1B8"/>
    <w:rsid w:val="2B8963BC"/>
    <w:rsid w:val="2B8A7072"/>
    <w:rsid w:val="2B90FD2C"/>
    <w:rsid w:val="2B9DC992"/>
    <w:rsid w:val="2BAF1C05"/>
    <w:rsid w:val="2BDF8800"/>
    <w:rsid w:val="2BE543BE"/>
    <w:rsid w:val="2BF6159D"/>
    <w:rsid w:val="2BFE56F4"/>
    <w:rsid w:val="2C194DF7"/>
    <w:rsid w:val="2C2FE99F"/>
    <w:rsid w:val="2C57B73B"/>
    <w:rsid w:val="2C638191"/>
    <w:rsid w:val="2C713B99"/>
    <w:rsid w:val="2C7BBD01"/>
    <w:rsid w:val="2C899BC7"/>
    <w:rsid w:val="2C8E8541"/>
    <w:rsid w:val="2C9BE37E"/>
    <w:rsid w:val="2CA5AA6C"/>
    <w:rsid w:val="2CAFF9DD"/>
    <w:rsid w:val="2CB7EF4D"/>
    <w:rsid w:val="2CB8D42D"/>
    <w:rsid w:val="2CB9E1F4"/>
    <w:rsid w:val="2CEA4746"/>
    <w:rsid w:val="2CEBE63A"/>
    <w:rsid w:val="2CFD3027"/>
    <w:rsid w:val="2D089C7B"/>
    <w:rsid w:val="2D0F4D0C"/>
    <w:rsid w:val="2D0FC65F"/>
    <w:rsid w:val="2D1F4244"/>
    <w:rsid w:val="2D26B25D"/>
    <w:rsid w:val="2D3B68C0"/>
    <w:rsid w:val="2D5BB4E8"/>
    <w:rsid w:val="2D5D4A97"/>
    <w:rsid w:val="2D609BD2"/>
    <w:rsid w:val="2D61F9C1"/>
    <w:rsid w:val="2D6B6E5F"/>
    <w:rsid w:val="2D6C7F00"/>
    <w:rsid w:val="2D6EFEE9"/>
    <w:rsid w:val="2DB0F513"/>
    <w:rsid w:val="2DCE3028"/>
    <w:rsid w:val="2DD0BC96"/>
    <w:rsid w:val="2DD20E08"/>
    <w:rsid w:val="2DEDBD90"/>
    <w:rsid w:val="2DF665F2"/>
    <w:rsid w:val="2DFEB33C"/>
    <w:rsid w:val="2E26BD73"/>
    <w:rsid w:val="2E2720A1"/>
    <w:rsid w:val="2E2E4FC2"/>
    <w:rsid w:val="2E38F0AC"/>
    <w:rsid w:val="2E4A371F"/>
    <w:rsid w:val="2E4ECA40"/>
    <w:rsid w:val="2E829256"/>
    <w:rsid w:val="2E83BED2"/>
    <w:rsid w:val="2EA26BF2"/>
    <w:rsid w:val="2EAAFF88"/>
    <w:rsid w:val="2ECD957D"/>
    <w:rsid w:val="2ED49936"/>
    <w:rsid w:val="2EDE1DF0"/>
    <w:rsid w:val="2EE87DD3"/>
    <w:rsid w:val="2EEF17E7"/>
    <w:rsid w:val="2F028A06"/>
    <w:rsid w:val="2F3B6E4B"/>
    <w:rsid w:val="2F58F765"/>
    <w:rsid w:val="2F783511"/>
    <w:rsid w:val="2F78B768"/>
    <w:rsid w:val="2F944083"/>
    <w:rsid w:val="2F94C170"/>
    <w:rsid w:val="2F97F378"/>
    <w:rsid w:val="2FAB817D"/>
    <w:rsid w:val="2FAFB77B"/>
    <w:rsid w:val="2FCA6AED"/>
    <w:rsid w:val="2FCD58D1"/>
    <w:rsid w:val="2FD89E86"/>
    <w:rsid w:val="2FF48E09"/>
    <w:rsid w:val="2FF50093"/>
    <w:rsid w:val="2FFD8E78"/>
    <w:rsid w:val="304A723D"/>
    <w:rsid w:val="304AAE56"/>
    <w:rsid w:val="30552858"/>
    <w:rsid w:val="30655ABB"/>
    <w:rsid w:val="30777CA8"/>
    <w:rsid w:val="307DCC08"/>
    <w:rsid w:val="307DDDDE"/>
    <w:rsid w:val="30818B4C"/>
    <w:rsid w:val="30901857"/>
    <w:rsid w:val="3091D39C"/>
    <w:rsid w:val="30955EE3"/>
    <w:rsid w:val="30A895DF"/>
    <w:rsid w:val="30B041AC"/>
    <w:rsid w:val="30B1028B"/>
    <w:rsid w:val="30B5BD5A"/>
    <w:rsid w:val="30C1D48A"/>
    <w:rsid w:val="30C8FBA1"/>
    <w:rsid w:val="30D64157"/>
    <w:rsid w:val="30E8F3D5"/>
    <w:rsid w:val="31029464"/>
    <w:rsid w:val="311178D7"/>
    <w:rsid w:val="311B8126"/>
    <w:rsid w:val="315E7100"/>
    <w:rsid w:val="315ECA3C"/>
    <w:rsid w:val="3173A2DA"/>
    <w:rsid w:val="31850151"/>
    <w:rsid w:val="318D370B"/>
    <w:rsid w:val="319BF8A0"/>
    <w:rsid w:val="31A7FE7E"/>
    <w:rsid w:val="31AEDB72"/>
    <w:rsid w:val="31C06B94"/>
    <w:rsid w:val="31C2FC85"/>
    <w:rsid w:val="31DD0257"/>
    <w:rsid w:val="31DEE9EB"/>
    <w:rsid w:val="31DF1BE4"/>
    <w:rsid w:val="31E757C2"/>
    <w:rsid w:val="31EEE94F"/>
    <w:rsid w:val="31FFB746"/>
    <w:rsid w:val="320867FD"/>
    <w:rsid w:val="320BB3CE"/>
    <w:rsid w:val="32219C99"/>
    <w:rsid w:val="32262949"/>
    <w:rsid w:val="3239D910"/>
    <w:rsid w:val="323BA13A"/>
    <w:rsid w:val="323E699E"/>
    <w:rsid w:val="323FC10D"/>
    <w:rsid w:val="32698998"/>
    <w:rsid w:val="327E2497"/>
    <w:rsid w:val="329FEBEC"/>
    <w:rsid w:val="32A74973"/>
    <w:rsid w:val="32E19B12"/>
    <w:rsid w:val="330E44F0"/>
    <w:rsid w:val="33255B15"/>
    <w:rsid w:val="3343374C"/>
    <w:rsid w:val="335BEFF3"/>
    <w:rsid w:val="33612522"/>
    <w:rsid w:val="337879CD"/>
    <w:rsid w:val="337B6B48"/>
    <w:rsid w:val="339E3544"/>
    <w:rsid w:val="33A41001"/>
    <w:rsid w:val="33AE08C4"/>
    <w:rsid w:val="33C21952"/>
    <w:rsid w:val="33CAB4A9"/>
    <w:rsid w:val="33EF5EAF"/>
    <w:rsid w:val="33F490A6"/>
    <w:rsid w:val="33FA7657"/>
    <w:rsid w:val="34041C35"/>
    <w:rsid w:val="341ADCAB"/>
    <w:rsid w:val="3430144D"/>
    <w:rsid w:val="34458146"/>
    <w:rsid w:val="3447AE54"/>
    <w:rsid w:val="3461A6B0"/>
    <w:rsid w:val="34657550"/>
    <w:rsid w:val="347C08AB"/>
    <w:rsid w:val="348B3647"/>
    <w:rsid w:val="34A0EDCD"/>
    <w:rsid w:val="34AF5AD3"/>
    <w:rsid w:val="34BDB346"/>
    <w:rsid w:val="34CC1CAE"/>
    <w:rsid w:val="34DB034B"/>
    <w:rsid w:val="34EDC5E6"/>
    <w:rsid w:val="34F5FF3E"/>
    <w:rsid w:val="34FB5BDC"/>
    <w:rsid w:val="3524E75E"/>
    <w:rsid w:val="352F2A1C"/>
    <w:rsid w:val="3531A2D2"/>
    <w:rsid w:val="3533C88E"/>
    <w:rsid w:val="3533D65A"/>
    <w:rsid w:val="35410901"/>
    <w:rsid w:val="354A7C41"/>
    <w:rsid w:val="356CDAD7"/>
    <w:rsid w:val="3581728B"/>
    <w:rsid w:val="35A21FFE"/>
    <w:rsid w:val="35C246F1"/>
    <w:rsid w:val="35D35E7E"/>
    <w:rsid w:val="360D0151"/>
    <w:rsid w:val="3611ECE1"/>
    <w:rsid w:val="3618A083"/>
    <w:rsid w:val="36251C1C"/>
    <w:rsid w:val="36426DC1"/>
    <w:rsid w:val="3646593D"/>
    <w:rsid w:val="3647243D"/>
    <w:rsid w:val="364DC72F"/>
    <w:rsid w:val="3652D68A"/>
    <w:rsid w:val="3659AD6E"/>
    <w:rsid w:val="366275F4"/>
    <w:rsid w:val="3678EE02"/>
    <w:rsid w:val="36DB4CC9"/>
    <w:rsid w:val="36E21B8B"/>
    <w:rsid w:val="36E4276D"/>
    <w:rsid w:val="36FF6AF6"/>
    <w:rsid w:val="3705B602"/>
    <w:rsid w:val="371207DC"/>
    <w:rsid w:val="372F72A0"/>
    <w:rsid w:val="373C4EDB"/>
    <w:rsid w:val="374C7925"/>
    <w:rsid w:val="377EF4BD"/>
    <w:rsid w:val="37A8635A"/>
    <w:rsid w:val="37BE0D7C"/>
    <w:rsid w:val="37CE10FF"/>
    <w:rsid w:val="37CE7619"/>
    <w:rsid w:val="37D06DA0"/>
    <w:rsid w:val="37D6C78D"/>
    <w:rsid w:val="37D98062"/>
    <w:rsid w:val="37E11B6B"/>
    <w:rsid w:val="37F19DA3"/>
    <w:rsid w:val="37FB8A84"/>
    <w:rsid w:val="380FF86A"/>
    <w:rsid w:val="3812FBAE"/>
    <w:rsid w:val="38240BCD"/>
    <w:rsid w:val="3851C479"/>
    <w:rsid w:val="3853AEBE"/>
    <w:rsid w:val="38592A1A"/>
    <w:rsid w:val="3860AC02"/>
    <w:rsid w:val="386B2DEF"/>
    <w:rsid w:val="388A1F8B"/>
    <w:rsid w:val="389B526A"/>
    <w:rsid w:val="38A2F421"/>
    <w:rsid w:val="38C9A92D"/>
    <w:rsid w:val="38D19061"/>
    <w:rsid w:val="38D4D32A"/>
    <w:rsid w:val="38D9321F"/>
    <w:rsid w:val="38F45934"/>
    <w:rsid w:val="3901E4F7"/>
    <w:rsid w:val="391DC734"/>
    <w:rsid w:val="3921BB2D"/>
    <w:rsid w:val="392CF1C4"/>
    <w:rsid w:val="395F2F15"/>
    <w:rsid w:val="396716DE"/>
    <w:rsid w:val="396F755D"/>
    <w:rsid w:val="3977CB97"/>
    <w:rsid w:val="397959A6"/>
    <w:rsid w:val="3993A8B9"/>
    <w:rsid w:val="39A18E70"/>
    <w:rsid w:val="39ABD9AE"/>
    <w:rsid w:val="39AFB47B"/>
    <w:rsid w:val="39BEB893"/>
    <w:rsid w:val="39BEDF94"/>
    <w:rsid w:val="39D21A3E"/>
    <w:rsid w:val="39D71A43"/>
    <w:rsid w:val="39E57A61"/>
    <w:rsid w:val="39E9F09A"/>
    <w:rsid w:val="39F943F0"/>
    <w:rsid w:val="39F94E86"/>
    <w:rsid w:val="3A1B861E"/>
    <w:rsid w:val="3A28E374"/>
    <w:rsid w:val="3A2AD89F"/>
    <w:rsid w:val="3A2F5784"/>
    <w:rsid w:val="3A3876B4"/>
    <w:rsid w:val="3A4A8557"/>
    <w:rsid w:val="3A53D8DA"/>
    <w:rsid w:val="3A662856"/>
    <w:rsid w:val="3A8D2EF9"/>
    <w:rsid w:val="3A98EC06"/>
    <w:rsid w:val="3AA8DD6B"/>
    <w:rsid w:val="3AB85431"/>
    <w:rsid w:val="3ABEEC9F"/>
    <w:rsid w:val="3AC8BB40"/>
    <w:rsid w:val="3AE3C763"/>
    <w:rsid w:val="3AF335C8"/>
    <w:rsid w:val="3B021138"/>
    <w:rsid w:val="3B12CC99"/>
    <w:rsid w:val="3B3FA191"/>
    <w:rsid w:val="3B460FB2"/>
    <w:rsid w:val="3B5BE3B8"/>
    <w:rsid w:val="3B5DB582"/>
    <w:rsid w:val="3B663EDF"/>
    <w:rsid w:val="3B75D04D"/>
    <w:rsid w:val="3B9BA321"/>
    <w:rsid w:val="3BAD83E8"/>
    <w:rsid w:val="3BBD570D"/>
    <w:rsid w:val="3BCB42BD"/>
    <w:rsid w:val="3BE07722"/>
    <w:rsid w:val="3BF4A55C"/>
    <w:rsid w:val="3BF8F024"/>
    <w:rsid w:val="3C09F7EB"/>
    <w:rsid w:val="3C2530B6"/>
    <w:rsid w:val="3C26C933"/>
    <w:rsid w:val="3C2E71A9"/>
    <w:rsid w:val="3C32288C"/>
    <w:rsid w:val="3C4A52B3"/>
    <w:rsid w:val="3C8FA7FA"/>
    <w:rsid w:val="3C94F32C"/>
    <w:rsid w:val="3C9B44CB"/>
    <w:rsid w:val="3C9FE555"/>
    <w:rsid w:val="3CB8BD12"/>
    <w:rsid w:val="3CBE7CBE"/>
    <w:rsid w:val="3CDFFF66"/>
    <w:rsid w:val="3CEFFC9D"/>
    <w:rsid w:val="3CF5AFF9"/>
    <w:rsid w:val="3D112A2D"/>
    <w:rsid w:val="3D164E7D"/>
    <w:rsid w:val="3D1F5747"/>
    <w:rsid w:val="3D22D55F"/>
    <w:rsid w:val="3D2A3D3A"/>
    <w:rsid w:val="3D2AB368"/>
    <w:rsid w:val="3D409F34"/>
    <w:rsid w:val="3D52AEE2"/>
    <w:rsid w:val="3D7F1061"/>
    <w:rsid w:val="3D9159B8"/>
    <w:rsid w:val="3D9CEF11"/>
    <w:rsid w:val="3D9E0B71"/>
    <w:rsid w:val="3DA63256"/>
    <w:rsid w:val="3DC8A7C7"/>
    <w:rsid w:val="3DD52C55"/>
    <w:rsid w:val="3DDF09A9"/>
    <w:rsid w:val="3DE64D2B"/>
    <w:rsid w:val="3DEFEA79"/>
    <w:rsid w:val="3E1B91FA"/>
    <w:rsid w:val="3E2BC957"/>
    <w:rsid w:val="3E2EAB39"/>
    <w:rsid w:val="3E4EA088"/>
    <w:rsid w:val="3E64BE5C"/>
    <w:rsid w:val="3E721805"/>
    <w:rsid w:val="3E971117"/>
    <w:rsid w:val="3EAA8C17"/>
    <w:rsid w:val="3EE234C3"/>
    <w:rsid w:val="3EE69A6F"/>
    <w:rsid w:val="3EF46E80"/>
    <w:rsid w:val="3EF9FAAC"/>
    <w:rsid w:val="3F0F22ED"/>
    <w:rsid w:val="3F1396FC"/>
    <w:rsid w:val="3F1F0E22"/>
    <w:rsid w:val="3F3078DF"/>
    <w:rsid w:val="3F35C64E"/>
    <w:rsid w:val="3F48842C"/>
    <w:rsid w:val="3F560684"/>
    <w:rsid w:val="3F581A05"/>
    <w:rsid w:val="3F6D2C43"/>
    <w:rsid w:val="3F7DED6F"/>
    <w:rsid w:val="3F7E6B7D"/>
    <w:rsid w:val="3F96629C"/>
    <w:rsid w:val="3FA3C50C"/>
    <w:rsid w:val="3FA5454B"/>
    <w:rsid w:val="3FB3A143"/>
    <w:rsid w:val="3FBD6337"/>
    <w:rsid w:val="3FE20F3B"/>
    <w:rsid w:val="3FF6BEDF"/>
    <w:rsid w:val="3FFFA100"/>
    <w:rsid w:val="4007B6CE"/>
    <w:rsid w:val="400E8709"/>
    <w:rsid w:val="400F6F06"/>
    <w:rsid w:val="40124ECA"/>
    <w:rsid w:val="402E5A20"/>
    <w:rsid w:val="4047555B"/>
    <w:rsid w:val="405630DA"/>
    <w:rsid w:val="40750BFA"/>
    <w:rsid w:val="407D83EA"/>
    <w:rsid w:val="40862171"/>
    <w:rsid w:val="408A4FA4"/>
    <w:rsid w:val="40973AAA"/>
    <w:rsid w:val="40A7507F"/>
    <w:rsid w:val="40AC4D22"/>
    <w:rsid w:val="40C8B425"/>
    <w:rsid w:val="40CBC561"/>
    <w:rsid w:val="40CE151B"/>
    <w:rsid w:val="40F83555"/>
    <w:rsid w:val="40F88B63"/>
    <w:rsid w:val="40FD7C28"/>
    <w:rsid w:val="410EF3F7"/>
    <w:rsid w:val="4123C03B"/>
    <w:rsid w:val="412A5AE4"/>
    <w:rsid w:val="41314218"/>
    <w:rsid w:val="413365D3"/>
    <w:rsid w:val="414E4C41"/>
    <w:rsid w:val="417252BA"/>
    <w:rsid w:val="41A7211C"/>
    <w:rsid w:val="41BA189E"/>
    <w:rsid w:val="41BC4868"/>
    <w:rsid w:val="41C95E38"/>
    <w:rsid w:val="41CA904E"/>
    <w:rsid w:val="41CBA32C"/>
    <w:rsid w:val="41DA93AD"/>
    <w:rsid w:val="42060040"/>
    <w:rsid w:val="422E8FC8"/>
    <w:rsid w:val="4241DBC8"/>
    <w:rsid w:val="425C9976"/>
    <w:rsid w:val="425F196B"/>
    <w:rsid w:val="4260906E"/>
    <w:rsid w:val="427B2466"/>
    <w:rsid w:val="42A1436A"/>
    <w:rsid w:val="42AF9BB8"/>
    <w:rsid w:val="42B12F53"/>
    <w:rsid w:val="42B7440F"/>
    <w:rsid w:val="42ECE2EE"/>
    <w:rsid w:val="42EEFE94"/>
    <w:rsid w:val="42F1908A"/>
    <w:rsid w:val="431523FB"/>
    <w:rsid w:val="43351CD2"/>
    <w:rsid w:val="434E5864"/>
    <w:rsid w:val="4354D1DC"/>
    <w:rsid w:val="436F2B18"/>
    <w:rsid w:val="43857AF2"/>
    <w:rsid w:val="43961F4C"/>
    <w:rsid w:val="43967F38"/>
    <w:rsid w:val="43984FF1"/>
    <w:rsid w:val="43A9C1C3"/>
    <w:rsid w:val="43CC0C54"/>
    <w:rsid w:val="43CF4620"/>
    <w:rsid w:val="43D036E0"/>
    <w:rsid w:val="43FBE9F6"/>
    <w:rsid w:val="43FE7AFC"/>
    <w:rsid w:val="4431325C"/>
    <w:rsid w:val="4431358A"/>
    <w:rsid w:val="44367C6B"/>
    <w:rsid w:val="44652C87"/>
    <w:rsid w:val="447A3B3B"/>
    <w:rsid w:val="448340DD"/>
    <w:rsid w:val="448C486D"/>
    <w:rsid w:val="44A37EE4"/>
    <w:rsid w:val="44B4EB47"/>
    <w:rsid w:val="44CE48BF"/>
    <w:rsid w:val="44DB8B16"/>
    <w:rsid w:val="44DDA674"/>
    <w:rsid w:val="44EB64E6"/>
    <w:rsid w:val="452B5EF3"/>
    <w:rsid w:val="452E34A9"/>
    <w:rsid w:val="4543EC94"/>
    <w:rsid w:val="454BF03C"/>
    <w:rsid w:val="4552E50D"/>
    <w:rsid w:val="455EF17E"/>
    <w:rsid w:val="45644EC3"/>
    <w:rsid w:val="4566F7AB"/>
    <w:rsid w:val="456C0741"/>
    <w:rsid w:val="4581B904"/>
    <w:rsid w:val="4584C774"/>
    <w:rsid w:val="45A87105"/>
    <w:rsid w:val="45C3D57A"/>
    <w:rsid w:val="45D4A98F"/>
    <w:rsid w:val="45E294D1"/>
    <w:rsid w:val="45EC1185"/>
    <w:rsid w:val="45F8B681"/>
    <w:rsid w:val="461ACCEA"/>
    <w:rsid w:val="462A91FF"/>
    <w:rsid w:val="462B2C90"/>
    <w:rsid w:val="46449F61"/>
    <w:rsid w:val="4648CBC3"/>
    <w:rsid w:val="46635267"/>
    <w:rsid w:val="46661F51"/>
    <w:rsid w:val="466FECAD"/>
    <w:rsid w:val="4670383A"/>
    <w:rsid w:val="4679BEE4"/>
    <w:rsid w:val="468E58BE"/>
    <w:rsid w:val="469F3203"/>
    <w:rsid w:val="46A314C4"/>
    <w:rsid w:val="46B27047"/>
    <w:rsid w:val="46C2A77B"/>
    <w:rsid w:val="46EF2CFE"/>
    <w:rsid w:val="46F5BFF0"/>
    <w:rsid w:val="46F8A412"/>
    <w:rsid w:val="470DB41D"/>
    <w:rsid w:val="472B6B2F"/>
    <w:rsid w:val="4737E000"/>
    <w:rsid w:val="473893A0"/>
    <w:rsid w:val="4740530A"/>
    <w:rsid w:val="47476104"/>
    <w:rsid w:val="474F702F"/>
    <w:rsid w:val="475E9E58"/>
    <w:rsid w:val="47687FED"/>
    <w:rsid w:val="4776DE88"/>
    <w:rsid w:val="477C25BA"/>
    <w:rsid w:val="478354E6"/>
    <w:rsid w:val="478D9676"/>
    <w:rsid w:val="4790874D"/>
    <w:rsid w:val="4793D088"/>
    <w:rsid w:val="479955C9"/>
    <w:rsid w:val="479B7D68"/>
    <w:rsid w:val="47AE8073"/>
    <w:rsid w:val="47B48627"/>
    <w:rsid w:val="47BFEE6F"/>
    <w:rsid w:val="47D28D65"/>
    <w:rsid w:val="47D6C843"/>
    <w:rsid w:val="47DA1AFB"/>
    <w:rsid w:val="47E0AFDA"/>
    <w:rsid w:val="480C6D42"/>
    <w:rsid w:val="480D548A"/>
    <w:rsid w:val="482DA2BC"/>
    <w:rsid w:val="4833D499"/>
    <w:rsid w:val="483D9E38"/>
    <w:rsid w:val="4846E29B"/>
    <w:rsid w:val="4854C31B"/>
    <w:rsid w:val="486C436B"/>
    <w:rsid w:val="487E5ADE"/>
    <w:rsid w:val="48A1151B"/>
    <w:rsid w:val="48A2FBB2"/>
    <w:rsid w:val="48A5D1ED"/>
    <w:rsid w:val="48A957C3"/>
    <w:rsid w:val="48AADFEF"/>
    <w:rsid w:val="48D4769D"/>
    <w:rsid w:val="48EA2210"/>
    <w:rsid w:val="48ED4356"/>
    <w:rsid w:val="491B90C7"/>
    <w:rsid w:val="492744A5"/>
    <w:rsid w:val="493928E5"/>
    <w:rsid w:val="49489CF6"/>
    <w:rsid w:val="4959530A"/>
    <w:rsid w:val="497B2F94"/>
    <w:rsid w:val="4981C98B"/>
    <w:rsid w:val="4981E713"/>
    <w:rsid w:val="49906358"/>
    <w:rsid w:val="4997899E"/>
    <w:rsid w:val="49A24415"/>
    <w:rsid w:val="49AD6FC7"/>
    <w:rsid w:val="49B1E258"/>
    <w:rsid w:val="49E7553B"/>
    <w:rsid w:val="49EBF47F"/>
    <w:rsid w:val="49FE3D93"/>
    <w:rsid w:val="4A0342E2"/>
    <w:rsid w:val="4A0F4FDD"/>
    <w:rsid w:val="4A23B242"/>
    <w:rsid w:val="4A4084C3"/>
    <w:rsid w:val="4A5CDF0C"/>
    <w:rsid w:val="4A6EA981"/>
    <w:rsid w:val="4A71CAD2"/>
    <w:rsid w:val="4A8ACCEA"/>
    <w:rsid w:val="4A9D2F86"/>
    <w:rsid w:val="4AAADE88"/>
    <w:rsid w:val="4AAE094B"/>
    <w:rsid w:val="4AB7FA3A"/>
    <w:rsid w:val="4AC0D8E0"/>
    <w:rsid w:val="4ACDAD59"/>
    <w:rsid w:val="4AEF58F3"/>
    <w:rsid w:val="4B13BF8E"/>
    <w:rsid w:val="4B18CE87"/>
    <w:rsid w:val="4B213D7E"/>
    <w:rsid w:val="4B22FFF5"/>
    <w:rsid w:val="4B26BD83"/>
    <w:rsid w:val="4B3AC477"/>
    <w:rsid w:val="4B5D7C07"/>
    <w:rsid w:val="4B6951CC"/>
    <w:rsid w:val="4B713D4B"/>
    <w:rsid w:val="4B77FDD1"/>
    <w:rsid w:val="4B7E23B7"/>
    <w:rsid w:val="4B848FDB"/>
    <w:rsid w:val="4B8C4FE3"/>
    <w:rsid w:val="4BC1BD62"/>
    <w:rsid w:val="4BC3A639"/>
    <w:rsid w:val="4BC9BB41"/>
    <w:rsid w:val="4BE50CD6"/>
    <w:rsid w:val="4BEDA976"/>
    <w:rsid w:val="4C0F6F7C"/>
    <w:rsid w:val="4C2A5EC7"/>
    <w:rsid w:val="4C3572C3"/>
    <w:rsid w:val="4C36219F"/>
    <w:rsid w:val="4C37D5B6"/>
    <w:rsid w:val="4C578519"/>
    <w:rsid w:val="4C894A12"/>
    <w:rsid w:val="4C8BFDEC"/>
    <w:rsid w:val="4C916FE7"/>
    <w:rsid w:val="4C9D2070"/>
    <w:rsid w:val="4CA25710"/>
    <w:rsid w:val="4CA75C47"/>
    <w:rsid w:val="4CBA016E"/>
    <w:rsid w:val="4CDC3B16"/>
    <w:rsid w:val="4CDCC942"/>
    <w:rsid w:val="4CDFC2C2"/>
    <w:rsid w:val="4CEAE72F"/>
    <w:rsid w:val="4CF62679"/>
    <w:rsid w:val="4CFE5988"/>
    <w:rsid w:val="4CFF0DA0"/>
    <w:rsid w:val="4D3FE462"/>
    <w:rsid w:val="4D5B5DEB"/>
    <w:rsid w:val="4D5EAE04"/>
    <w:rsid w:val="4D6B28A0"/>
    <w:rsid w:val="4D9E74C4"/>
    <w:rsid w:val="4DAE693F"/>
    <w:rsid w:val="4DC83440"/>
    <w:rsid w:val="4DD9FF0B"/>
    <w:rsid w:val="4DDE07C3"/>
    <w:rsid w:val="4DE85206"/>
    <w:rsid w:val="4DE939D1"/>
    <w:rsid w:val="4DFB5077"/>
    <w:rsid w:val="4E01B05E"/>
    <w:rsid w:val="4E2CA03D"/>
    <w:rsid w:val="4E3A5A2A"/>
    <w:rsid w:val="4E412C2E"/>
    <w:rsid w:val="4E5E3271"/>
    <w:rsid w:val="4E81C2D1"/>
    <w:rsid w:val="4E8337A0"/>
    <w:rsid w:val="4E8775E9"/>
    <w:rsid w:val="4E8A5304"/>
    <w:rsid w:val="4ED0683D"/>
    <w:rsid w:val="4EDC901A"/>
    <w:rsid w:val="4EDC98D1"/>
    <w:rsid w:val="4EE3D935"/>
    <w:rsid w:val="4EE798BA"/>
    <w:rsid w:val="4EF7EB47"/>
    <w:rsid w:val="4EF96159"/>
    <w:rsid w:val="4F04A085"/>
    <w:rsid w:val="4F190FF0"/>
    <w:rsid w:val="4F2AB878"/>
    <w:rsid w:val="4F319E07"/>
    <w:rsid w:val="4F56FC01"/>
    <w:rsid w:val="4F5B457C"/>
    <w:rsid w:val="4F60611D"/>
    <w:rsid w:val="4F788243"/>
    <w:rsid w:val="4F78AD85"/>
    <w:rsid w:val="4F889A16"/>
    <w:rsid w:val="4FA60851"/>
    <w:rsid w:val="4FA95EF7"/>
    <w:rsid w:val="4FB59798"/>
    <w:rsid w:val="4FB7E50F"/>
    <w:rsid w:val="4FBD0AA5"/>
    <w:rsid w:val="4FC9654E"/>
    <w:rsid w:val="4FCD9044"/>
    <w:rsid w:val="4FE46729"/>
    <w:rsid w:val="4FE52CE0"/>
    <w:rsid w:val="4FE730B1"/>
    <w:rsid w:val="5016DAA3"/>
    <w:rsid w:val="502864F1"/>
    <w:rsid w:val="503906D1"/>
    <w:rsid w:val="504152F3"/>
    <w:rsid w:val="5043BBD2"/>
    <w:rsid w:val="50677525"/>
    <w:rsid w:val="50701F50"/>
    <w:rsid w:val="50851CFB"/>
    <w:rsid w:val="50A09E7E"/>
    <w:rsid w:val="50A6B244"/>
    <w:rsid w:val="50AB776E"/>
    <w:rsid w:val="50BBA49F"/>
    <w:rsid w:val="50C7A505"/>
    <w:rsid w:val="50D1CABE"/>
    <w:rsid w:val="50D8EFD3"/>
    <w:rsid w:val="50F8ACA6"/>
    <w:rsid w:val="50F9F0E0"/>
    <w:rsid w:val="510B74EB"/>
    <w:rsid w:val="510D0FE2"/>
    <w:rsid w:val="5125C0F1"/>
    <w:rsid w:val="5149A68E"/>
    <w:rsid w:val="51533A43"/>
    <w:rsid w:val="515B85B8"/>
    <w:rsid w:val="5168D519"/>
    <w:rsid w:val="516F8D0C"/>
    <w:rsid w:val="51779892"/>
    <w:rsid w:val="517F3A1D"/>
    <w:rsid w:val="51819C43"/>
    <w:rsid w:val="5188196D"/>
    <w:rsid w:val="51977B84"/>
    <w:rsid w:val="51AC0DF1"/>
    <w:rsid w:val="51AF6299"/>
    <w:rsid w:val="51C1904B"/>
    <w:rsid w:val="51C25B04"/>
    <w:rsid w:val="51CD33E7"/>
    <w:rsid w:val="51DC0E8C"/>
    <w:rsid w:val="52132335"/>
    <w:rsid w:val="52184E3E"/>
    <w:rsid w:val="524BF01B"/>
    <w:rsid w:val="525B2B20"/>
    <w:rsid w:val="52627D8F"/>
    <w:rsid w:val="526E6833"/>
    <w:rsid w:val="5270F9BB"/>
    <w:rsid w:val="5274C034"/>
    <w:rsid w:val="527AAC71"/>
    <w:rsid w:val="528D57E6"/>
    <w:rsid w:val="528FD4F1"/>
    <w:rsid w:val="529D619F"/>
    <w:rsid w:val="52C0C5D1"/>
    <w:rsid w:val="52D180CF"/>
    <w:rsid w:val="52D9369C"/>
    <w:rsid w:val="530D2C6D"/>
    <w:rsid w:val="53121680"/>
    <w:rsid w:val="5313B9B9"/>
    <w:rsid w:val="53256B10"/>
    <w:rsid w:val="5326262E"/>
    <w:rsid w:val="5333BABA"/>
    <w:rsid w:val="5346A32A"/>
    <w:rsid w:val="535E9553"/>
    <w:rsid w:val="536AB186"/>
    <w:rsid w:val="538FE1E1"/>
    <w:rsid w:val="53A2B506"/>
    <w:rsid w:val="53A7D09F"/>
    <w:rsid w:val="53B4E2A3"/>
    <w:rsid w:val="53B561AD"/>
    <w:rsid w:val="53BB97BC"/>
    <w:rsid w:val="53C03FE8"/>
    <w:rsid w:val="53C57351"/>
    <w:rsid w:val="53DA1845"/>
    <w:rsid w:val="53DA83BB"/>
    <w:rsid w:val="53E2E3BE"/>
    <w:rsid w:val="54002836"/>
    <w:rsid w:val="540427A8"/>
    <w:rsid w:val="540ABFD9"/>
    <w:rsid w:val="54203BAC"/>
    <w:rsid w:val="5423C3D7"/>
    <w:rsid w:val="5432E4D6"/>
    <w:rsid w:val="54760905"/>
    <w:rsid w:val="5496521B"/>
    <w:rsid w:val="54A19048"/>
    <w:rsid w:val="55107D4E"/>
    <w:rsid w:val="551A5C52"/>
    <w:rsid w:val="551F2039"/>
    <w:rsid w:val="5521C65E"/>
    <w:rsid w:val="55233C58"/>
    <w:rsid w:val="5540089D"/>
    <w:rsid w:val="555A9EFA"/>
    <w:rsid w:val="557F3614"/>
    <w:rsid w:val="559671CE"/>
    <w:rsid w:val="55991F64"/>
    <w:rsid w:val="5599BC4E"/>
    <w:rsid w:val="55ABA281"/>
    <w:rsid w:val="55B99DBC"/>
    <w:rsid w:val="55DADF1C"/>
    <w:rsid w:val="5604ED21"/>
    <w:rsid w:val="560EAE27"/>
    <w:rsid w:val="560F1407"/>
    <w:rsid w:val="560F93BF"/>
    <w:rsid w:val="56180696"/>
    <w:rsid w:val="56224AFD"/>
    <w:rsid w:val="562B7197"/>
    <w:rsid w:val="562C0C80"/>
    <w:rsid w:val="5633E150"/>
    <w:rsid w:val="5649A0FA"/>
    <w:rsid w:val="5651B829"/>
    <w:rsid w:val="56550DFD"/>
    <w:rsid w:val="565D9DCA"/>
    <w:rsid w:val="566EC45C"/>
    <w:rsid w:val="566F8F2C"/>
    <w:rsid w:val="5675E6BC"/>
    <w:rsid w:val="567BAFAB"/>
    <w:rsid w:val="5689B59F"/>
    <w:rsid w:val="56935CFC"/>
    <w:rsid w:val="56A84855"/>
    <w:rsid w:val="56B0FBD9"/>
    <w:rsid w:val="56C9BE83"/>
    <w:rsid w:val="56CEC07F"/>
    <w:rsid w:val="56D0D6E2"/>
    <w:rsid w:val="5727824F"/>
    <w:rsid w:val="572B2745"/>
    <w:rsid w:val="575C39AF"/>
    <w:rsid w:val="576F1402"/>
    <w:rsid w:val="577319AA"/>
    <w:rsid w:val="57772AEE"/>
    <w:rsid w:val="577E1DA8"/>
    <w:rsid w:val="57908F6A"/>
    <w:rsid w:val="579CC51B"/>
    <w:rsid w:val="57B2B7A4"/>
    <w:rsid w:val="57B7F507"/>
    <w:rsid w:val="57D1CF1B"/>
    <w:rsid w:val="57DF17E7"/>
    <w:rsid w:val="57F13E5A"/>
    <w:rsid w:val="57F89602"/>
    <w:rsid w:val="57FD0EE4"/>
    <w:rsid w:val="57FDDDF8"/>
    <w:rsid w:val="57FEDF2F"/>
    <w:rsid w:val="580E989C"/>
    <w:rsid w:val="581C10EB"/>
    <w:rsid w:val="5826C425"/>
    <w:rsid w:val="58289669"/>
    <w:rsid w:val="584043F5"/>
    <w:rsid w:val="584BCD66"/>
    <w:rsid w:val="58B44A75"/>
    <w:rsid w:val="58C71D88"/>
    <w:rsid w:val="58F861CA"/>
    <w:rsid w:val="58FDC31A"/>
    <w:rsid w:val="5901B8C9"/>
    <w:rsid w:val="5915E69E"/>
    <w:rsid w:val="59520161"/>
    <w:rsid w:val="59694B3F"/>
    <w:rsid w:val="59813197"/>
    <w:rsid w:val="5988B89C"/>
    <w:rsid w:val="599BFB86"/>
    <w:rsid w:val="59A33EDB"/>
    <w:rsid w:val="59B3FFEC"/>
    <w:rsid w:val="59BC0B69"/>
    <w:rsid w:val="59BF24E2"/>
    <w:rsid w:val="59F1E48F"/>
    <w:rsid w:val="5A367080"/>
    <w:rsid w:val="5A39145B"/>
    <w:rsid w:val="5A3BB0A7"/>
    <w:rsid w:val="5A50668F"/>
    <w:rsid w:val="5A777581"/>
    <w:rsid w:val="5A7C3D14"/>
    <w:rsid w:val="5A8EB01F"/>
    <w:rsid w:val="5A91BBD2"/>
    <w:rsid w:val="5AAF6F9B"/>
    <w:rsid w:val="5AB793CA"/>
    <w:rsid w:val="5ADB3017"/>
    <w:rsid w:val="5AF51ABB"/>
    <w:rsid w:val="5AFD2F14"/>
    <w:rsid w:val="5B0AA688"/>
    <w:rsid w:val="5B0F562C"/>
    <w:rsid w:val="5B19BB57"/>
    <w:rsid w:val="5B1E78DB"/>
    <w:rsid w:val="5B5A941E"/>
    <w:rsid w:val="5B6A8D3A"/>
    <w:rsid w:val="5B7D88E5"/>
    <w:rsid w:val="5B86C84E"/>
    <w:rsid w:val="5BA1B683"/>
    <w:rsid w:val="5BA2FDF7"/>
    <w:rsid w:val="5BC9F9F1"/>
    <w:rsid w:val="5BE7C12E"/>
    <w:rsid w:val="5BEEFCDE"/>
    <w:rsid w:val="5C2245C4"/>
    <w:rsid w:val="5C3381AF"/>
    <w:rsid w:val="5C33D968"/>
    <w:rsid w:val="5C426EFD"/>
    <w:rsid w:val="5C5A07E8"/>
    <w:rsid w:val="5C6FDD3B"/>
    <w:rsid w:val="5C839B0E"/>
    <w:rsid w:val="5C882ADA"/>
    <w:rsid w:val="5C8C4237"/>
    <w:rsid w:val="5C95E422"/>
    <w:rsid w:val="5C9B6DCA"/>
    <w:rsid w:val="5CA21E4F"/>
    <w:rsid w:val="5CC01C7A"/>
    <w:rsid w:val="5CC2FD61"/>
    <w:rsid w:val="5CCB42CF"/>
    <w:rsid w:val="5CD08D02"/>
    <w:rsid w:val="5CE161C4"/>
    <w:rsid w:val="5CF45B56"/>
    <w:rsid w:val="5CF4C0E6"/>
    <w:rsid w:val="5D05BB87"/>
    <w:rsid w:val="5D09E363"/>
    <w:rsid w:val="5D1172C7"/>
    <w:rsid w:val="5D1EF786"/>
    <w:rsid w:val="5D28C381"/>
    <w:rsid w:val="5D57594F"/>
    <w:rsid w:val="5D5D7B51"/>
    <w:rsid w:val="5D7DF347"/>
    <w:rsid w:val="5D92646C"/>
    <w:rsid w:val="5D9BA36D"/>
    <w:rsid w:val="5D9BC235"/>
    <w:rsid w:val="5DA68CE5"/>
    <w:rsid w:val="5DAE129C"/>
    <w:rsid w:val="5DB83E5D"/>
    <w:rsid w:val="5DD68197"/>
    <w:rsid w:val="5DE92DAA"/>
    <w:rsid w:val="5E096203"/>
    <w:rsid w:val="5E28A50C"/>
    <w:rsid w:val="5E302B99"/>
    <w:rsid w:val="5E427334"/>
    <w:rsid w:val="5E42F100"/>
    <w:rsid w:val="5E4D0952"/>
    <w:rsid w:val="5E4D5B2F"/>
    <w:rsid w:val="5E535594"/>
    <w:rsid w:val="5E66145C"/>
    <w:rsid w:val="5EA97D68"/>
    <w:rsid w:val="5EACECAC"/>
    <w:rsid w:val="5EAD2285"/>
    <w:rsid w:val="5EB10543"/>
    <w:rsid w:val="5ECDB89E"/>
    <w:rsid w:val="5ED0B0F9"/>
    <w:rsid w:val="5EF3DF0B"/>
    <w:rsid w:val="5F02A91B"/>
    <w:rsid w:val="5F04284C"/>
    <w:rsid w:val="5F0C666C"/>
    <w:rsid w:val="5F0CFFA8"/>
    <w:rsid w:val="5F29317E"/>
    <w:rsid w:val="5F39EE19"/>
    <w:rsid w:val="5F707763"/>
    <w:rsid w:val="5F7CE3CE"/>
    <w:rsid w:val="5F800242"/>
    <w:rsid w:val="5F90339D"/>
    <w:rsid w:val="5FBDCFC5"/>
    <w:rsid w:val="5FBE63BA"/>
    <w:rsid w:val="5FF00210"/>
    <w:rsid w:val="5FF22A65"/>
    <w:rsid w:val="5FFE59DF"/>
    <w:rsid w:val="60227A43"/>
    <w:rsid w:val="6025BBEE"/>
    <w:rsid w:val="6037A27E"/>
    <w:rsid w:val="603911BE"/>
    <w:rsid w:val="6058C4AE"/>
    <w:rsid w:val="606F72B2"/>
    <w:rsid w:val="60734EB5"/>
    <w:rsid w:val="6083333F"/>
    <w:rsid w:val="608CA70E"/>
    <w:rsid w:val="608CF9D8"/>
    <w:rsid w:val="60946D42"/>
    <w:rsid w:val="60ACB046"/>
    <w:rsid w:val="60B49C72"/>
    <w:rsid w:val="60D100C2"/>
    <w:rsid w:val="60DF69BD"/>
    <w:rsid w:val="60F45C1C"/>
    <w:rsid w:val="60F76ADA"/>
    <w:rsid w:val="6100F9A8"/>
    <w:rsid w:val="610457AF"/>
    <w:rsid w:val="611423F2"/>
    <w:rsid w:val="6135DDCA"/>
    <w:rsid w:val="61386332"/>
    <w:rsid w:val="614C4F5D"/>
    <w:rsid w:val="6150BD2F"/>
    <w:rsid w:val="615F3873"/>
    <w:rsid w:val="6179C1DD"/>
    <w:rsid w:val="617E271F"/>
    <w:rsid w:val="61B0835E"/>
    <w:rsid w:val="61BC2E55"/>
    <w:rsid w:val="61BF28E7"/>
    <w:rsid w:val="61CA9ED4"/>
    <w:rsid w:val="61DA152F"/>
    <w:rsid w:val="61DB3E63"/>
    <w:rsid w:val="61F6570C"/>
    <w:rsid w:val="6218D264"/>
    <w:rsid w:val="6271BBA1"/>
    <w:rsid w:val="6293E2FA"/>
    <w:rsid w:val="629927A6"/>
    <w:rsid w:val="62AC6398"/>
    <w:rsid w:val="62B8A699"/>
    <w:rsid w:val="62BB851B"/>
    <w:rsid w:val="62C25C77"/>
    <w:rsid w:val="62D0B642"/>
    <w:rsid w:val="62D36BC2"/>
    <w:rsid w:val="62D60137"/>
    <w:rsid w:val="62DDF9AC"/>
    <w:rsid w:val="630001D9"/>
    <w:rsid w:val="6303049D"/>
    <w:rsid w:val="63030EEC"/>
    <w:rsid w:val="631B361B"/>
    <w:rsid w:val="632240E4"/>
    <w:rsid w:val="633412ED"/>
    <w:rsid w:val="6334878B"/>
    <w:rsid w:val="6339924D"/>
    <w:rsid w:val="63466A15"/>
    <w:rsid w:val="63475D55"/>
    <w:rsid w:val="63695256"/>
    <w:rsid w:val="636C3D3B"/>
    <w:rsid w:val="6381A906"/>
    <w:rsid w:val="638EB8E3"/>
    <w:rsid w:val="63908845"/>
    <w:rsid w:val="63973E09"/>
    <w:rsid w:val="63A288CC"/>
    <w:rsid w:val="63E78EEB"/>
    <w:rsid w:val="63EBECD9"/>
    <w:rsid w:val="640D8C02"/>
    <w:rsid w:val="6438248F"/>
    <w:rsid w:val="64468E3E"/>
    <w:rsid w:val="6448C97C"/>
    <w:rsid w:val="64623BEC"/>
    <w:rsid w:val="647704B5"/>
    <w:rsid w:val="648637A4"/>
    <w:rsid w:val="6499EA5E"/>
    <w:rsid w:val="64A4F2C0"/>
    <w:rsid w:val="64EF423A"/>
    <w:rsid w:val="64F07F64"/>
    <w:rsid w:val="64FE12A6"/>
    <w:rsid w:val="6502C30B"/>
    <w:rsid w:val="6513613B"/>
    <w:rsid w:val="652BD123"/>
    <w:rsid w:val="652F770E"/>
    <w:rsid w:val="6533B9B3"/>
    <w:rsid w:val="6548097F"/>
    <w:rsid w:val="65482344"/>
    <w:rsid w:val="655EDB30"/>
    <w:rsid w:val="657969E6"/>
    <w:rsid w:val="657BC964"/>
    <w:rsid w:val="6582505C"/>
    <w:rsid w:val="658E5E56"/>
    <w:rsid w:val="65BBE2FD"/>
    <w:rsid w:val="65BF5582"/>
    <w:rsid w:val="65DF3DD8"/>
    <w:rsid w:val="65DFB0F2"/>
    <w:rsid w:val="65E89819"/>
    <w:rsid w:val="65F06945"/>
    <w:rsid w:val="6618B260"/>
    <w:rsid w:val="661D11D4"/>
    <w:rsid w:val="66461B37"/>
    <w:rsid w:val="664BAC45"/>
    <w:rsid w:val="665EE90C"/>
    <w:rsid w:val="666913DA"/>
    <w:rsid w:val="666E97EF"/>
    <w:rsid w:val="66782B1D"/>
    <w:rsid w:val="6680DD49"/>
    <w:rsid w:val="6685D6A9"/>
    <w:rsid w:val="66B35DBA"/>
    <w:rsid w:val="66B8D6D8"/>
    <w:rsid w:val="66BFF4B7"/>
    <w:rsid w:val="66DD7893"/>
    <w:rsid w:val="66E76CCB"/>
    <w:rsid w:val="66ED8A67"/>
    <w:rsid w:val="66F791B2"/>
    <w:rsid w:val="66FA63A3"/>
    <w:rsid w:val="67055669"/>
    <w:rsid w:val="67089BB1"/>
    <w:rsid w:val="671919AE"/>
    <w:rsid w:val="673454BC"/>
    <w:rsid w:val="67347BB8"/>
    <w:rsid w:val="6741428E"/>
    <w:rsid w:val="67423057"/>
    <w:rsid w:val="67840478"/>
    <w:rsid w:val="67B1E7C6"/>
    <w:rsid w:val="67BC0618"/>
    <w:rsid w:val="67BC5595"/>
    <w:rsid w:val="67CABCA9"/>
    <w:rsid w:val="67DE5E74"/>
    <w:rsid w:val="67E2E3C0"/>
    <w:rsid w:val="67FC2996"/>
    <w:rsid w:val="67FE780A"/>
    <w:rsid w:val="68184E85"/>
    <w:rsid w:val="682DA11D"/>
    <w:rsid w:val="682FB5E9"/>
    <w:rsid w:val="6836B047"/>
    <w:rsid w:val="684886DF"/>
    <w:rsid w:val="684986FA"/>
    <w:rsid w:val="684A15B1"/>
    <w:rsid w:val="684F8AEE"/>
    <w:rsid w:val="685803CE"/>
    <w:rsid w:val="685CB5D1"/>
    <w:rsid w:val="68796DA0"/>
    <w:rsid w:val="689B9AF7"/>
    <w:rsid w:val="68A81A61"/>
    <w:rsid w:val="68BA0A85"/>
    <w:rsid w:val="68BE7748"/>
    <w:rsid w:val="68D6DD7B"/>
    <w:rsid w:val="68FC9E5F"/>
    <w:rsid w:val="69191E7C"/>
    <w:rsid w:val="69199EC5"/>
    <w:rsid w:val="691ECDFE"/>
    <w:rsid w:val="693CFBF7"/>
    <w:rsid w:val="693DD37D"/>
    <w:rsid w:val="693DFF6D"/>
    <w:rsid w:val="69424885"/>
    <w:rsid w:val="69425715"/>
    <w:rsid w:val="6946775B"/>
    <w:rsid w:val="694B756D"/>
    <w:rsid w:val="6958E76D"/>
    <w:rsid w:val="69633E69"/>
    <w:rsid w:val="6968533D"/>
    <w:rsid w:val="69732AD9"/>
    <w:rsid w:val="6973A030"/>
    <w:rsid w:val="69767497"/>
    <w:rsid w:val="6979C9F7"/>
    <w:rsid w:val="69824C43"/>
    <w:rsid w:val="69836670"/>
    <w:rsid w:val="6997ABA9"/>
    <w:rsid w:val="6997D964"/>
    <w:rsid w:val="69A43139"/>
    <w:rsid w:val="69A755BF"/>
    <w:rsid w:val="69A8649A"/>
    <w:rsid w:val="69E0454E"/>
    <w:rsid w:val="69EC2D62"/>
    <w:rsid w:val="69F4E3E9"/>
    <w:rsid w:val="6A23561A"/>
    <w:rsid w:val="6A25DC34"/>
    <w:rsid w:val="6A369A61"/>
    <w:rsid w:val="6A50C796"/>
    <w:rsid w:val="6A6AF76C"/>
    <w:rsid w:val="6A6E2B35"/>
    <w:rsid w:val="6A791011"/>
    <w:rsid w:val="6A7A49AE"/>
    <w:rsid w:val="6A806F97"/>
    <w:rsid w:val="6A8E387C"/>
    <w:rsid w:val="6AA649B7"/>
    <w:rsid w:val="6AB0B45F"/>
    <w:rsid w:val="6ABDE68C"/>
    <w:rsid w:val="6AD0A777"/>
    <w:rsid w:val="6ADDB1E1"/>
    <w:rsid w:val="6AEA0732"/>
    <w:rsid w:val="6AEFDEEF"/>
    <w:rsid w:val="6B03EBC3"/>
    <w:rsid w:val="6B051C9A"/>
    <w:rsid w:val="6B0FBCC5"/>
    <w:rsid w:val="6B1F454F"/>
    <w:rsid w:val="6B5B2BAA"/>
    <w:rsid w:val="6B64C7FD"/>
    <w:rsid w:val="6B88EEBA"/>
    <w:rsid w:val="6BA053E3"/>
    <w:rsid w:val="6BAA6765"/>
    <w:rsid w:val="6BB5576E"/>
    <w:rsid w:val="6BC9408C"/>
    <w:rsid w:val="6BD5E87D"/>
    <w:rsid w:val="6BD5FBA6"/>
    <w:rsid w:val="6BE6B28C"/>
    <w:rsid w:val="6BEF63F1"/>
    <w:rsid w:val="6BFAC47A"/>
    <w:rsid w:val="6C0BAE92"/>
    <w:rsid w:val="6C13B6A1"/>
    <w:rsid w:val="6C1D2C30"/>
    <w:rsid w:val="6C40A468"/>
    <w:rsid w:val="6C4B47CA"/>
    <w:rsid w:val="6C512294"/>
    <w:rsid w:val="6C75B201"/>
    <w:rsid w:val="6C7726E7"/>
    <w:rsid w:val="6C872EC6"/>
    <w:rsid w:val="6C8F4D9F"/>
    <w:rsid w:val="6CAC3BD0"/>
    <w:rsid w:val="6CFF96C3"/>
    <w:rsid w:val="6D063AF0"/>
    <w:rsid w:val="6D185A7B"/>
    <w:rsid w:val="6D3784F6"/>
    <w:rsid w:val="6D66747E"/>
    <w:rsid w:val="6D6EAE0B"/>
    <w:rsid w:val="6D6F909C"/>
    <w:rsid w:val="6D8854B9"/>
    <w:rsid w:val="6D987496"/>
    <w:rsid w:val="6D9C3D53"/>
    <w:rsid w:val="6DA303A5"/>
    <w:rsid w:val="6DA9632C"/>
    <w:rsid w:val="6DB46E48"/>
    <w:rsid w:val="6DC738C8"/>
    <w:rsid w:val="6DCFC43C"/>
    <w:rsid w:val="6DD1BED8"/>
    <w:rsid w:val="6DF2DF8E"/>
    <w:rsid w:val="6DFCF48F"/>
    <w:rsid w:val="6DFFFAEF"/>
    <w:rsid w:val="6E348E44"/>
    <w:rsid w:val="6E3A66E9"/>
    <w:rsid w:val="6E5EB80A"/>
    <w:rsid w:val="6E695A89"/>
    <w:rsid w:val="6E7BDD11"/>
    <w:rsid w:val="6E882C07"/>
    <w:rsid w:val="6E971E5A"/>
    <w:rsid w:val="6E9DFB82"/>
    <w:rsid w:val="6EAC8EBB"/>
    <w:rsid w:val="6EB68966"/>
    <w:rsid w:val="6EB968CD"/>
    <w:rsid w:val="6EBEAAA2"/>
    <w:rsid w:val="6ED04E35"/>
    <w:rsid w:val="6EDA996F"/>
    <w:rsid w:val="6F0B171D"/>
    <w:rsid w:val="6F43A8D1"/>
    <w:rsid w:val="6F492D0A"/>
    <w:rsid w:val="6F4D1FAB"/>
    <w:rsid w:val="6F542E4D"/>
    <w:rsid w:val="6F598444"/>
    <w:rsid w:val="6F7FF29B"/>
    <w:rsid w:val="6F841AAD"/>
    <w:rsid w:val="6F8F2E1C"/>
    <w:rsid w:val="6FA712F5"/>
    <w:rsid w:val="6FAEB34E"/>
    <w:rsid w:val="6FB004FA"/>
    <w:rsid w:val="6FB63B05"/>
    <w:rsid w:val="6FB7BF27"/>
    <w:rsid w:val="6FD6387F"/>
    <w:rsid w:val="6FD8933E"/>
    <w:rsid w:val="7021B937"/>
    <w:rsid w:val="702D5491"/>
    <w:rsid w:val="702FB7EF"/>
    <w:rsid w:val="704AFEA3"/>
    <w:rsid w:val="705A62CB"/>
    <w:rsid w:val="7064A339"/>
    <w:rsid w:val="70822D17"/>
    <w:rsid w:val="7087D972"/>
    <w:rsid w:val="70890336"/>
    <w:rsid w:val="70891FFC"/>
    <w:rsid w:val="708E4FAE"/>
    <w:rsid w:val="7096F6E7"/>
    <w:rsid w:val="70A68547"/>
    <w:rsid w:val="70C084F8"/>
    <w:rsid w:val="70E157E8"/>
    <w:rsid w:val="70E1F3AD"/>
    <w:rsid w:val="70F04DA6"/>
    <w:rsid w:val="710359BC"/>
    <w:rsid w:val="711EF758"/>
    <w:rsid w:val="712047D7"/>
    <w:rsid w:val="71300859"/>
    <w:rsid w:val="7139E1FE"/>
    <w:rsid w:val="714BB763"/>
    <w:rsid w:val="716011E8"/>
    <w:rsid w:val="7165E475"/>
    <w:rsid w:val="7166102A"/>
    <w:rsid w:val="717067A4"/>
    <w:rsid w:val="7173C54C"/>
    <w:rsid w:val="7173D061"/>
    <w:rsid w:val="7178CB4E"/>
    <w:rsid w:val="718049DB"/>
    <w:rsid w:val="71865A25"/>
    <w:rsid w:val="71920A83"/>
    <w:rsid w:val="71AA7CA3"/>
    <w:rsid w:val="71AB612A"/>
    <w:rsid w:val="71CC956C"/>
    <w:rsid w:val="71D67206"/>
    <w:rsid w:val="71D9EB50"/>
    <w:rsid w:val="71DF48EA"/>
    <w:rsid w:val="720AE080"/>
    <w:rsid w:val="7250141B"/>
    <w:rsid w:val="7256B68C"/>
    <w:rsid w:val="725CB089"/>
    <w:rsid w:val="7266F783"/>
    <w:rsid w:val="726DF4C4"/>
    <w:rsid w:val="7281C736"/>
    <w:rsid w:val="72A93A50"/>
    <w:rsid w:val="72B5AA79"/>
    <w:rsid w:val="72BB2ECC"/>
    <w:rsid w:val="72CAA599"/>
    <w:rsid w:val="72CF3F82"/>
    <w:rsid w:val="72F7056E"/>
    <w:rsid w:val="7301C764"/>
    <w:rsid w:val="7307AD9F"/>
    <w:rsid w:val="7307EBF7"/>
    <w:rsid w:val="73128BE4"/>
    <w:rsid w:val="731D19DE"/>
    <w:rsid w:val="73329C4A"/>
    <w:rsid w:val="734ACF55"/>
    <w:rsid w:val="7360CF67"/>
    <w:rsid w:val="7360EF90"/>
    <w:rsid w:val="736F948E"/>
    <w:rsid w:val="737544C9"/>
    <w:rsid w:val="7394D25E"/>
    <w:rsid w:val="739662E7"/>
    <w:rsid w:val="739D568E"/>
    <w:rsid w:val="739FCF3E"/>
    <w:rsid w:val="73C6760B"/>
    <w:rsid w:val="73DDFF76"/>
    <w:rsid w:val="73E9257A"/>
    <w:rsid w:val="73F19AD1"/>
    <w:rsid w:val="7403ED1E"/>
    <w:rsid w:val="7410401E"/>
    <w:rsid w:val="7410BCDE"/>
    <w:rsid w:val="7417DA80"/>
    <w:rsid w:val="74254551"/>
    <w:rsid w:val="742FE26E"/>
    <w:rsid w:val="7435204E"/>
    <w:rsid w:val="744020BE"/>
    <w:rsid w:val="744149E1"/>
    <w:rsid w:val="74431903"/>
    <w:rsid w:val="7483F088"/>
    <w:rsid w:val="7485391A"/>
    <w:rsid w:val="74A04B74"/>
    <w:rsid w:val="74A28D67"/>
    <w:rsid w:val="74C2CA06"/>
    <w:rsid w:val="74D449C2"/>
    <w:rsid w:val="74F655C7"/>
    <w:rsid w:val="750288D2"/>
    <w:rsid w:val="7509B45F"/>
    <w:rsid w:val="751103D4"/>
    <w:rsid w:val="75132954"/>
    <w:rsid w:val="7516ACC5"/>
    <w:rsid w:val="751A03F1"/>
    <w:rsid w:val="752E7361"/>
    <w:rsid w:val="75311BFA"/>
    <w:rsid w:val="75371F64"/>
    <w:rsid w:val="754883CD"/>
    <w:rsid w:val="755487AF"/>
    <w:rsid w:val="7566819E"/>
    <w:rsid w:val="757A5226"/>
    <w:rsid w:val="75813813"/>
    <w:rsid w:val="758C0FB0"/>
    <w:rsid w:val="758F2B15"/>
    <w:rsid w:val="75A4AE6E"/>
    <w:rsid w:val="75BCB7F4"/>
    <w:rsid w:val="75BD4715"/>
    <w:rsid w:val="75BEBB4E"/>
    <w:rsid w:val="75F0AC8F"/>
    <w:rsid w:val="75FBE34B"/>
    <w:rsid w:val="76178A81"/>
    <w:rsid w:val="762F3430"/>
    <w:rsid w:val="766F17B3"/>
    <w:rsid w:val="7679309C"/>
    <w:rsid w:val="767F7D39"/>
    <w:rsid w:val="76919329"/>
    <w:rsid w:val="76939285"/>
    <w:rsid w:val="76A0670C"/>
    <w:rsid w:val="76AB5057"/>
    <w:rsid w:val="76BE5A5C"/>
    <w:rsid w:val="76E3BCF2"/>
    <w:rsid w:val="76EE471E"/>
    <w:rsid w:val="76F14A79"/>
    <w:rsid w:val="76F818BC"/>
    <w:rsid w:val="770AF308"/>
    <w:rsid w:val="771885D6"/>
    <w:rsid w:val="7724B502"/>
    <w:rsid w:val="7725DBE3"/>
    <w:rsid w:val="7742211C"/>
    <w:rsid w:val="77451244"/>
    <w:rsid w:val="774D30B1"/>
    <w:rsid w:val="774D9127"/>
    <w:rsid w:val="77532504"/>
    <w:rsid w:val="777ED2A2"/>
    <w:rsid w:val="77B3149C"/>
    <w:rsid w:val="77CCC45B"/>
    <w:rsid w:val="77FE4CAE"/>
    <w:rsid w:val="77FF3451"/>
    <w:rsid w:val="7812E48F"/>
    <w:rsid w:val="7817FD54"/>
    <w:rsid w:val="782EF3DC"/>
    <w:rsid w:val="78357C12"/>
    <w:rsid w:val="783F408F"/>
    <w:rsid w:val="784CD450"/>
    <w:rsid w:val="7855021C"/>
    <w:rsid w:val="786595F0"/>
    <w:rsid w:val="78792916"/>
    <w:rsid w:val="787FEF46"/>
    <w:rsid w:val="78B5E4AD"/>
    <w:rsid w:val="78C67A36"/>
    <w:rsid w:val="78CC9F80"/>
    <w:rsid w:val="78D63A4B"/>
    <w:rsid w:val="78FE4459"/>
    <w:rsid w:val="790F1662"/>
    <w:rsid w:val="7910C328"/>
    <w:rsid w:val="791168D1"/>
    <w:rsid w:val="792A43F5"/>
    <w:rsid w:val="792D293F"/>
    <w:rsid w:val="7931CEA1"/>
    <w:rsid w:val="793B5B8E"/>
    <w:rsid w:val="794B3374"/>
    <w:rsid w:val="794F51C2"/>
    <w:rsid w:val="7956CFCF"/>
    <w:rsid w:val="797E0D53"/>
    <w:rsid w:val="7989966C"/>
    <w:rsid w:val="798D8409"/>
    <w:rsid w:val="798F2D0A"/>
    <w:rsid w:val="79A237DB"/>
    <w:rsid w:val="79A43D67"/>
    <w:rsid w:val="79A71702"/>
    <w:rsid w:val="79C073D0"/>
    <w:rsid w:val="79C18385"/>
    <w:rsid w:val="79D3FF13"/>
    <w:rsid w:val="79DC8789"/>
    <w:rsid w:val="79E08772"/>
    <w:rsid w:val="79E98CB6"/>
    <w:rsid w:val="79F09201"/>
    <w:rsid w:val="79FCEB8A"/>
    <w:rsid w:val="7A29E90C"/>
    <w:rsid w:val="7A3092BE"/>
    <w:rsid w:val="7A480457"/>
    <w:rsid w:val="7A4FDD9C"/>
    <w:rsid w:val="7A5A588E"/>
    <w:rsid w:val="7A76C0F2"/>
    <w:rsid w:val="7A871F59"/>
    <w:rsid w:val="7A88FE5F"/>
    <w:rsid w:val="7A8E5E8E"/>
    <w:rsid w:val="7AB3C5CC"/>
    <w:rsid w:val="7ABBC691"/>
    <w:rsid w:val="7AC3D3CD"/>
    <w:rsid w:val="7ACBC3E2"/>
    <w:rsid w:val="7ACD3C17"/>
    <w:rsid w:val="7AE49570"/>
    <w:rsid w:val="7AE6AFC2"/>
    <w:rsid w:val="7B0968CB"/>
    <w:rsid w:val="7B1E4875"/>
    <w:rsid w:val="7B280E96"/>
    <w:rsid w:val="7B2BB057"/>
    <w:rsid w:val="7B4519DB"/>
    <w:rsid w:val="7B48D59F"/>
    <w:rsid w:val="7B6C6033"/>
    <w:rsid w:val="7B7E80B7"/>
    <w:rsid w:val="7B828A23"/>
    <w:rsid w:val="7B90D95E"/>
    <w:rsid w:val="7B9739C7"/>
    <w:rsid w:val="7BC1F978"/>
    <w:rsid w:val="7BC64BDC"/>
    <w:rsid w:val="7BE52F64"/>
    <w:rsid w:val="7BE93341"/>
    <w:rsid w:val="7BEED98F"/>
    <w:rsid w:val="7BFE1047"/>
    <w:rsid w:val="7C1B868C"/>
    <w:rsid w:val="7C1BF06B"/>
    <w:rsid w:val="7C3F0191"/>
    <w:rsid w:val="7C4FD921"/>
    <w:rsid w:val="7C55DF3C"/>
    <w:rsid w:val="7C5D0512"/>
    <w:rsid w:val="7C9671A6"/>
    <w:rsid w:val="7C9EAF95"/>
    <w:rsid w:val="7CA2D111"/>
    <w:rsid w:val="7CA46205"/>
    <w:rsid w:val="7CAC9134"/>
    <w:rsid w:val="7CB159D5"/>
    <w:rsid w:val="7CB3FB55"/>
    <w:rsid w:val="7CBA7818"/>
    <w:rsid w:val="7CD3D6C6"/>
    <w:rsid w:val="7CD51441"/>
    <w:rsid w:val="7CE75E5D"/>
    <w:rsid w:val="7D0148E4"/>
    <w:rsid w:val="7D0A7999"/>
    <w:rsid w:val="7D0B0604"/>
    <w:rsid w:val="7D0B9D2A"/>
    <w:rsid w:val="7D4606F0"/>
    <w:rsid w:val="7D69F6FA"/>
    <w:rsid w:val="7D712832"/>
    <w:rsid w:val="7D783A8C"/>
    <w:rsid w:val="7D7D3235"/>
    <w:rsid w:val="7D950FB0"/>
    <w:rsid w:val="7D991661"/>
    <w:rsid w:val="7D9E97C4"/>
    <w:rsid w:val="7DA16563"/>
    <w:rsid w:val="7DAB09A5"/>
    <w:rsid w:val="7DAD4D31"/>
    <w:rsid w:val="7DD178D1"/>
    <w:rsid w:val="7DE1E009"/>
    <w:rsid w:val="7E09DAEE"/>
    <w:rsid w:val="7E0B08B8"/>
    <w:rsid w:val="7E19CEB5"/>
    <w:rsid w:val="7E24558E"/>
    <w:rsid w:val="7E29B005"/>
    <w:rsid w:val="7E387E0F"/>
    <w:rsid w:val="7E470603"/>
    <w:rsid w:val="7E65E6E1"/>
    <w:rsid w:val="7E673F21"/>
    <w:rsid w:val="7E7CD7FB"/>
    <w:rsid w:val="7E7FB1CC"/>
    <w:rsid w:val="7EA3BD76"/>
    <w:rsid w:val="7EBA2F7A"/>
    <w:rsid w:val="7EC0E377"/>
    <w:rsid w:val="7EC30963"/>
    <w:rsid w:val="7ECF99AD"/>
    <w:rsid w:val="7ED14A32"/>
    <w:rsid w:val="7EE036A6"/>
    <w:rsid w:val="7EE09B65"/>
    <w:rsid w:val="7EE751AB"/>
    <w:rsid w:val="7EF98933"/>
    <w:rsid w:val="7F037A20"/>
    <w:rsid w:val="7F0779D9"/>
    <w:rsid w:val="7F1195C2"/>
    <w:rsid w:val="7F34D17E"/>
    <w:rsid w:val="7F38E853"/>
    <w:rsid w:val="7F3AC93A"/>
    <w:rsid w:val="7F4C326E"/>
    <w:rsid w:val="7F5685B0"/>
    <w:rsid w:val="7F5796A2"/>
    <w:rsid w:val="7F6E4FF9"/>
    <w:rsid w:val="7F89ABA9"/>
    <w:rsid w:val="7F9F8E10"/>
    <w:rsid w:val="7F9FE8C7"/>
    <w:rsid w:val="7FA2F30D"/>
    <w:rsid w:val="7FA3E7C7"/>
    <w:rsid w:val="7FAEB5E7"/>
    <w:rsid w:val="7FB351F0"/>
    <w:rsid w:val="7FB45BDF"/>
    <w:rsid w:val="7FC07B6D"/>
    <w:rsid w:val="7FC1F342"/>
    <w:rsid w:val="7FCE2C6D"/>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29A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tabs>
        <w:tab w:val="clear" w:pos="926"/>
        <w:tab w:val="num" w:pos="360"/>
      </w:tabs>
      <w:ind w:left="360"/>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customStyle="1" w:styleId="normaltextrun">
    <w:name w:val="normaltextrun"/>
    <w:basedOn w:val="DefaultParagraphFont"/>
    <w:rsid w:val="00656976"/>
  </w:style>
  <w:style w:type="character" w:customStyle="1" w:styleId="HeaderChar">
    <w:name w:val="Header Char"/>
    <w:basedOn w:val="DefaultParagraphFont"/>
    <w:link w:val="Header"/>
    <w:uiPriority w:val="99"/>
    <w:rsid w:val="00E75A39"/>
    <w:rPr>
      <w:rFonts w:ascii="Times New Roman" w:hAnsi="Times New Roman" w:cs="Times New Roman"/>
      <w:sz w:val="24"/>
      <w:lang w:val="fr-FR"/>
    </w:rPr>
  </w:style>
  <w:style w:type="character" w:customStyle="1" w:styleId="FooterChar">
    <w:name w:val="Footer Char"/>
    <w:basedOn w:val="DefaultParagraphFont"/>
    <w:link w:val="Footer"/>
    <w:uiPriority w:val="99"/>
    <w:rsid w:val="00E75A3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E75A3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5A39"/>
    <w:pPr>
      <w:spacing w:before="0"/>
      <w:jc w:val="right"/>
    </w:pPr>
    <w:rPr>
      <w:sz w:val="28"/>
    </w:rPr>
  </w:style>
  <w:style w:type="paragraph" w:customStyle="1" w:styleId="FooterSensitivity">
    <w:name w:val="Footer Sensitivity"/>
    <w:basedOn w:val="Normal"/>
    <w:rsid w:val="00E75A3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75A39"/>
    <w:pPr>
      <w:tabs>
        <w:tab w:val="center" w:pos="4535"/>
        <w:tab w:val="right" w:pos="9071"/>
      </w:tabs>
      <w:spacing w:before="0"/>
    </w:pPr>
  </w:style>
  <w:style w:type="paragraph" w:customStyle="1" w:styleId="HeaderLandscape">
    <w:name w:val="HeaderLandscape"/>
    <w:basedOn w:val="Normal"/>
    <w:rsid w:val="00E75A39"/>
    <w:pPr>
      <w:tabs>
        <w:tab w:val="center" w:pos="7285"/>
        <w:tab w:val="right" w:pos="14003"/>
      </w:tabs>
      <w:spacing w:before="0"/>
    </w:pPr>
  </w:style>
  <w:style w:type="paragraph" w:styleId="Footer">
    <w:name w:val="footer"/>
    <w:basedOn w:val="Normal"/>
    <w:link w:val="FooterChar"/>
    <w:uiPriority w:val="99"/>
    <w:unhideWhenUsed/>
    <w:rsid w:val="00E75A3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5A3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62708">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6950232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2800416">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94534052">
      <w:bodyDiv w:val="1"/>
      <w:marLeft w:val="0"/>
      <w:marRight w:val="0"/>
      <w:marTop w:val="0"/>
      <w:marBottom w:val="0"/>
      <w:divBdr>
        <w:top w:val="none" w:sz="0" w:space="0" w:color="auto"/>
        <w:left w:val="none" w:sz="0" w:space="0" w:color="auto"/>
        <w:bottom w:val="none" w:sz="0" w:space="0" w:color="auto"/>
        <w:right w:val="none" w:sz="0" w:space="0" w:color="auto"/>
      </w:divBdr>
    </w:div>
    <w:div w:id="1047488913">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4310089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99480300">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07229329">
      <w:bodyDiv w:val="1"/>
      <w:marLeft w:val="0"/>
      <w:marRight w:val="0"/>
      <w:marTop w:val="0"/>
      <w:marBottom w:val="0"/>
      <w:divBdr>
        <w:top w:val="none" w:sz="0" w:space="0" w:color="auto"/>
        <w:left w:val="none" w:sz="0" w:space="0" w:color="auto"/>
        <w:bottom w:val="none" w:sz="0" w:space="0" w:color="auto"/>
        <w:right w:val="none" w:sz="0" w:space="0" w:color="auto"/>
      </w:divBdr>
    </w:div>
    <w:div w:id="1752310333">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data.europa.eu/eli/C/2025/3968/oj"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Hungary_en" TargetMode="External"/><Relationship Id="rId5" Type="http://schemas.openxmlformats.org/officeDocument/2006/relationships/hyperlink" Target="http://data.europa.eu/eli/C/2025/1707/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C320C-22C0-4E66-BD85-BB6B7FACA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8409</Words>
  <Characters>47932</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56229</CharactersWithSpaces>
  <SharedDoc>false</SharedDoc>
  <HLinks>
    <vt:vector size="24" baseType="variant">
      <vt:variant>
        <vt:i4>851995</vt:i4>
      </vt:variant>
      <vt:variant>
        <vt:i4>9</vt:i4>
      </vt:variant>
      <vt:variant>
        <vt:i4>0</vt:i4>
      </vt:variant>
      <vt:variant>
        <vt:i4>5</vt:i4>
      </vt:variant>
      <vt:variant>
        <vt:lpwstr>http://data.europa.eu/eli/C/2025/3968/oj</vt:lpwstr>
      </vt:variant>
      <vt:variant>
        <vt:lpwstr/>
      </vt:variant>
      <vt:variant>
        <vt:i4>8061020</vt:i4>
      </vt:variant>
      <vt:variant>
        <vt:i4>6</vt:i4>
      </vt:variant>
      <vt:variant>
        <vt:i4>0</vt:i4>
      </vt:variant>
      <vt:variant>
        <vt:i4>5</vt:i4>
      </vt:variant>
      <vt:variant>
        <vt:lpwstr>https://economy-finance.ec.europa.eu/economic-governance-framework/stability-and-growth-pact/corrective-arm-excessive-deficit-procedure/excessive-deficit-procedures-overview/Hungary_en</vt:lpwstr>
      </vt:variant>
      <vt:variant>
        <vt:lpwstr/>
      </vt:variant>
      <vt:variant>
        <vt:i4>589850</vt:i4>
      </vt:variant>
      <vt:variant>
        <vt:i4>3</vt:i4>
      </vt:variant>
      <vt:variant>
        <vt:i4>0</vt:i4>
      </vt:variant>
      <vt:variant>
        <vt:i4>5</vt:i4>
      </vt:variant>
      <vt:variant>
        <vt:lpwstr>http://data.europa.eu/eli/C/2025/1707/oj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2026-06-01T19:24:00Z</dcterms:created>
  <dcterms:modified xsi:type="dcterms:W3CDTF">2026-06-10T14:59:00Z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2026-06-01T19:24:15Z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b1b7117e-2796-4475-8762-587f944cb04b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