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399470" w14:textId="5AC221BF" w:rsidR="008329B0" w:rsidRPr="00C72E06" w:rsidRDefault="001A10DC" w:rsidP="001A10DC">
      <w:pPr>
        <w:pStyle w:val="Pagedecouverture"/>
        <w:rPr>
          <w:noProof/>
        </w:rPr>
      </w:pPr>
      <w:r>
        <w:rPr>
          <w:noProof/>
        </w:rPr>
        <w:pict w14:anchorId="3D9F04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F049F36-2EC4-4A80-A484-F7E647F3F339" style="width:455.25pt;height:330.75pt">
            <v:imagedata r:id="rId8" o:title=""/>
          </v:shape>
        </w:pict>
      </w:r>
    </w:p>
    <w:p w14:paraId="33007091" w14:textId="77777777" w:rsidR="007A46F4" w:rsidRPr="00C72E06" w:rsidRDefault="007A46F4" w:rsidP="007A46F4">
      <w:pPr>
        <w:rPr>
          <w:noProof/>
        </w:rPr>
        <w:sectPr w:rsidR="007A46F4" w:rsidRPr="00C72E06" w:rsidSect="001A10DC">
          <w:footerReference w:type="even" r:id="rId9"/>
          <w:footerReference w:type="default" r:id="rId10"/>
          <w:pgSz w:w="11907" w:h="16839"/>
          <w:pgMar w:top="1134" w:right="1417" w:bottom="1134" w:left="1417" w:header="709" w:footer="709" w:gutter="0"/>
          <w:pgNumType w:start="0"/>
          <w:cols w:space="720"/>
          <w:docGrid w:linePitch="360"/>
        </w:sectPr>
      </w:pPr>
    </w:p>
    <w:p w14:paraId="32EB4963" w14:textId="4A26B89E" w:rsidR="007A46F4" w:rsidRPr="00C72E06" w:rsidRDefault="00846F16" w:rsidP="00846F16">
      <w:pPr>
        <w:pStyle w:val="Statut"/>
        <w:rPr>
          <w:noProof/>
        </w:rPr>
      </w:pPr>
      <w:bookmarkStart w:id="0" w:name="_GoBack"/>
      <w:bookmarkEnd w:id="0"/>
      <w:r w:rsidRPr="00846F16">
        <w:rPr>
          <w:noProof/>
        </w:rPr>
        <w:lastRenderedPageBreak/>
        <w:t>Recomandare de</w:t>
      </w:r>
    </w:p>
    <w:p w14:paraId="076B2539" w14:textId="7778B1CA" w:rsidR="00CA0B25" w:rsidRPr="00C72E06" w:rsidRDefault="00846F16" w:rsidP="00846F16">
      <w:pPr>
        <w:pStyle w:val="Typedudocument"/>
        <w:rPr>
          <w:noProof/>
        </w:rPr>
      </w:pPr>
      <w:r w:rsidRPr="00846F16">
        <w:rPr>
          <w:noProof/>
        </w:rPr>
        <w:t>RECOMANDARE A CONSILIULUI</w:t>
      </w:r>
    </w:p>
    <w:p w14:paraId="347FAF69" w14:textId="5BEE48A8" w:rsidR="007A46F4" w:rsidRPr="00C72E06" w:rsidRDefault="00846F16" w:rsidP="00846F16">
      <w:pPr>
        <w:pStyle w:val="Titreobjet"/>
        <w:rPr>
          <w:noProof/>
        </w:rPr>
      </w:pPr>
      <w:r w:rsidRPr="00846F16">
        <w:rPr>
          <w:noProof/>
        </w:rPr>
        <w:t>privind politicile economice, sociale, de ocupare a forței de muncă, structurale și bugetare ale Maltei</w:t>
      </w:r>
    </w:p>
    <w:p w14:paraId="21790F5C" w14:textId="77777777" w:rsidR="00CA0B25" w:rsidRPr="00C72E06" w:rsidRDefault="6A48A4E9" w:rsidP="65A46200">
      <w:pPr>
        <w:pStyle w:val="Institutionquiagit"/>
        <w:rPr>
          <w:rFonts w:eastAsia="Times New Roman"/>
          <w:noProof/>
          <w:color w:val="000000" w:themeColor="text1"/>
          <w:szCs w:val="24"/>
        </w:rPr>
      </w:pPr>
      <w:r w:rsidRPr="00C72E06">
        <w:rPr>
          <w:noProof/>
          <w:color w:val="000000" w:themeColor="text1"/>
        </w:rPr>
        <w:t>CONSILIUL UNIUNII EUROPENE,</w:t>
      </w:r>
    </w:p>
    <w:p w14:paraId="3C4F0973" w14:textId="77777777" w:rsidR="00CA0B25" w:rsidRPr="00C72E06" w:rsidRDefault="6A48A4E9" w:rsidP="65A46200">
      <w:pPr>
        <w:rPr>
          <w:rFonts w:eastAsia="Times New Roman"/>
          <w:noProof/>
          <w:color w:val="000000" w:themeColor="text1"/>
        </w:rPr>
      </w:pPr>
      <w:r w:rsidRPr="00C72E06">
        <w:rPr>
          <w:noProof/>
          <w:color w:val="000000" w:themeColor="text1"/>
        </w:rPr>
        <w:t>având în vedere Tratatul privind funcționarea Uniunii Europene, în special articolul 121 alineatul (2) și articolul 148 alineatul (4),</w:t>
      </w:r>
    </w:p>
    <w:p w14:paraId="3F2A5020" w14:textId="77777777" w:rsidR="00CA0B25" w:rsidRPr="00C72E06" w:rsidRDefault="6A48A4E9" w:rsidP="65A46200">
      <w:pPr>
        <w:rPr>
          <w:rFonts w:eastAsia="Times New Roman"/>
          <w:noProof/>
          <w:color w:val="000000" w:themeColor="text1"/>
        </w:rPr>
      </w:pPr>
      <w:r w:rsidRPr="00C72E06">
        <w:rPr>
          <w:noProof/>
          <w:color w:val="000000" w:themeColor="text1"/>
        </w:rPr>
        <w:t>având în vedere Regulamentul (UE) 2024/1263</w:t>
      </w:r>
      <w:r w:rsidRPr="00C72E06">
        <w:rPr>
          <w:rFonts w:ascii="Segoe UI" w:hAnsi="Segoe UI"/>
          <w:noProof/>
          <w:color w:val="000000" w:themeColor="text1"/>
          <w:sz w:val="18"/>
        </w:rPr>
        <w:t xml:space="preserve"> </w:t>
      </w:r>
      <w:r w:rsidRPr="00C72E06">
        <w:rPr>
          <w:noProof/>
          <w:color w:val="000000" w:themeColor="text1"/>
        </w:rPr>
        <w:t>al Parlamentului European și al Consiliului din 29 aprilie 2024 privind coordonarea eficientă a politicilor economice și supravegherea bugetară multilaterală și de abrogare a Regulamentului (CE) nr. 1466/97 al Consiliului (</w:t>
      </w:r>
      <w:r w:rsidRPr="00C72E06">
        <w:rPr>
          <w:rStyle w:val="FootnoteReference"/>
          <w:noProof/>
        </w:rPr>
        <w:footnoteReference w:id="2"/>
      </w:r>
      <w:r w:rsidRPr="00C72E06">
        <w:rPr>
          <w:noProof/>
          <w:color w:val="000000" w:themeColor="text1"/>
        </w:rPr>
        <w:t>), în special articolul 3 alineatul (3),</w:t>
      </w:r>
    </w:p>
    <w:p w14:paraId="5550C32D" w14:textId="77777777" w:rsidR="00CA0B25" w:rsidRPr="00C72E06" w:rsidRDefault="6A48A4E9" w:rsidP="65A46200">
      <w:pPr>
        <w:rPr>
          <w:rFonts w:eastAsia="Times New Roman"/>
          <w:noProof/>
          <w:color w:val="000000" w:themeColor="text1"/>
        </w:rPr>
      </w:pPr>
      <w:r w:rsidRPr="00C72E06">
        <w:rPr>
          <w:noProof/>
          <w:color w:val="000000" w:themeColor="text1"/>
        </w:rPr>
        <w:t>având în vedere recomandarea Comisiei Europene,</w:t>
      </w:r>
    </w:p>
    <w:p w14:paraId="165C703D" w14:textId="77777777" w:rsidR="00CA0B25" w:rsidRPr="00C72E06" w:rsidRDefault="6A48A4E9" w:rsidP="65A46200">
      <w:pPr>
        <w:rPr>
          <w:rFonts w:eastAsia="Times New Roman"/>
          <w:noProof/>
          <w:color w:val="000000" w:themeColor="text1"/>
          <w:szCs w:val="24"/>
        </w:rPr>
      </w:pPr>
      <w:r w:rsidRPr="00C72E06">
        <w:rPr>
          <w:noProof/>
          <w:color w:val="000000" w:themeColor="text1"/>
        </w:rPr>
        <w:t>având în vedere rezoluțiile Parlamentului European,</w:t>
      </w:r>
    </w:p>
    <w:p w14:paraId="734A944C" w14:textId="77777777" w:rsidR="00CA0B25" w:rsidRPr="00C72E06" w:rsidRDefault="6A48A4E9" w:rsidP="65A46200">
      <w:pPr>
        <w:rPr>
          <w:rFonts w:eastAsia="Times New Roman"/>
          <w:noProof/>
          <w:color w:val="000000" w:themeColor="text1"/>
          <w:szCs w:val="24"/>
        </w:rPr>
      </w:pPr>
      <w:r w:rsidRPr="00C72E06">
        <w:rPr>
          <w:noProof/>
          <w:color w:val="000000" w:themeColor="text1"/>
        </w:rPr>
        <w:t>având în vedere concluziile Consiliului European,</w:t>
      </w:r>
    </w:p>
    <w:p w14:paraId="0F281409" w14:textId="77777777" w:rsidR="00CA0B25" w:rsidRPr="00C72E06" w:rsidRDefault="6A48A4E9" w:rsidP="65A46200">
      <w:pPr>
        <w:rPr>
          <w:rFonts w:eastAsia="Times New Roman"/>
          <w:noProof/>
          <w:color w:val="000000" w:themeColor="text1"/>
          <w:szCs w:val="24"/>
        </w:rPr>
      </w:pPr>
      <w:r w:rsidRPr="00C72E06">
        <w:rPr>
          <w:noProof/>
          <w:color w:val="000000" w:themeColor="text1"/>
        </w:rPr>
        <w:t>având în vedere avizul Comitetului pentru ocuparea forței de muncă,</w:t>
      </w:r>
    </w:p>
    <w:p w14:paraId="0F954A74" w14:textId="77777777" w:rsidR="00CA0B25" w:rsidRPr="00C72E06" w:rsidRDefault="6A48A4E9" w:rsidP="65A46200">
      <w:pPr>
        <w:rPr>
          <w:rFonts w:eastAsia="Times New Roman"/>
          <w:noProof/>
          <w:color w:val="000000" w:themeColor="text1"/>
          <w:szCs w:val="24"/>
        </w:rPr>
      </w:pPr>
      <w:r w:rsidRPr="00C72E06">
        <w:rPr>
          <w:noProof/>
          <w:color w:val="000000" w:themeColor="text1"/>
        </w:rPr>
        <w:t>având în vedere avizul Comitetului economic și financiar,</w:t>
      </w:r>
    </w:p>
    <w:p w14:paraId="6D560BEB" w14:textId="77777777" w:rsidR="00CA0B25" w:rsidRPr="00C72E06" w:rsidRDefault="6A48A4E9" w:rsidP="65A46200">
      <w:pPr>
        <w:rPr>
          <w:rFonts w:eastAsia="Times New Roman"/>
          <w:noProof/>
          <w:color w:val="000000" w:themeColor="text1"/>
          <w:szCs w:val="24"/>
        </w:rPr>
      </w:pPr>
      <w:r w:rsidRPr="00C72E06">
        <w:rPr>
          <w:noProof/>
          <w:color w:val="000000" w:themeColor="text1"/>
        </w:rPr>
        <w:t>având în vedere avizul Comitetului pentru protecție socială,</w:t>
      </w:r>
    </w:p>
    <w:p w14:paraId="19143707" w14:textId="77777777" w:rsidR="00CA0B25" w:rsidRPr="00C72E06" w:rsidRDefault="6A48A4E9" w:rsidP="65A46200">
      <w:pPr>
        <w:rPr>
          <w:rFonts w:eastAsia="Times New Roman"/>
          <w:noProof/>
          <w:color w:val="000000" w:themeColor="text1"/>
          <w:szCs w:val="24"/>
        </w:rPr>
      </w:pPr>
      <w:r w:rsidRPr="00C72E06">
        <w:rPr>
          <w:noProof/>
          <w:color w:val="000000" w:themeColor="text1"/>
        </w:rPr>
        <w:t>având în vedere avizul Comitetului pentru politică economică,</w:t>
      </w:r>
    </w:p>
    <w:p w14:paraId="378FB660" w14:textId="77777777" w:rsidR="00CA0B25" w:rsidRPr="00C72E06" w:rsidRDefault="6A48A4E9" w:rsidP="65A46200">
      <w:pPr>
        <w:rPr>
          <w:rFonts w:eastAsia="Times New Roman"/>
          <w:noProof/>
          <w:color w:val="000000" w:themeColor="text1"/>
          <w:szCs w:val="24"/>
        </w:rPr>
      </w:pPr>
      <w:r w:rsidRPr="00C72E06">
        <w:rPr>
          <w:noProof/>
          <w:color w:val="000000" w:themeColor="text1"/>
        </w:rPr>
        <w:t>întrucât:</w:t>
      </w:r>
    </w:p>
    <w:p w14:paraId="1F544882" w14:textId="77777777" w:rsidR="00C0697D" w:rsidRPr="00C72E06" w:rsidRDefault="00C0697D" w:rsidP="00DF3923">
      <w:pPr>
        <w:pStyle w:val="ManualConsidrant"/>
        <w:rPr>
          <w:noProof/>
        </w:rPr>
      </w:pPr>
      <w:r>
        <w:rPr>
          <w:noProof/>
        </w:rPr>
        <w:t>(1)</w:t>
      </w:r>
      <w:r>
        <w:rPr>
          <w:noProof/>
        </w:rPr>
        <w:tab/>
      </w:r>
      <w:r w:rsidRPr="00C72E06">
        <w:rPr>
          <w:noProof/>
        </w:rPr>
        <w:t>Regulamentul (UE) 2024/1263 precizează obiectivele cadrului de guvernanță economică, respectiv promovarea unor finanțe publice solide și sustenabile, a unei creșteri durabile și favorabile incluziunii și a rezilienței prin intermediul reformelor și al investițiilor, precum și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7F6E6F93" w14:textId="7811FC20" w:rsidR="00CA0B25" w:rsidRPr="00C72E06" w:rsidRDefault="6A48A4E9" w:rsidP="65A46200">
      <w:pPr>
        <w:pStyle w:val="ManualConsidrant"/>
        <w:rPr>
          <w:rFonts w:eastAsia="Times New Roman"/>
          <w:noProof/>
          <w:color w:val="000000" w:themeColor="text1"/>
        </w:rPr>
      </w:pPr>
      <w:r>
        <w:rPr>
          <w:noProof/>
        </w:rPr>
        <w:t>(2)</w:t>
      </w:r>
      <w:r>
        <w:rPr>
          <w:noProof/>
        </w:rPr>
        <w:tab/>
      </w:r>
      <w:r w:rsidRPr="00C72E06">
        <w:rPr>
          <w:noProof/>
          <w:color w:val="000000" w:themeColor="text1"/>
        </w:rPr>
        <w:t>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Pr="00C72E06">
        <w:rPr>
          <w:rStyle w:val="FootnoteReference"/>
          <w:noProof/>
        </w:rPr>
        <w:footnoteReference w:id="3"/>
      </w:r>
      <w:r w:rsidRPr="00C72E06">
        <w:rPr>
          <w:noProof/>
          <w:color w:val="000000" w:themeColor="text1"/>
        </w:rPr>
        <w:t>). Propunerea urmărește să sporească eficacitatea finanțării din partea Uniunii prin reducerea fragmentării arhitecturii financiare și să sprijine statele membre în coordonarea politicii lor economice, în concordanță cu articolul 175 din TFUE. La 25 noiembrie 2026, Comisia a adoptat un aviz privind proiectul de plan bugetar pe 2025 al Maltei. La aceeași dată, Comisia a adoptat, pe baza Regulamentului (UE) nr. 1176/2011, Raportul privind mecanismul de alertă pentru 2026, în care nu a identificat Malta ca fiind unul dintre statele membre pentru care va fi necesar un bilanț aprofundat. Comisia a adoptat, de asemenea, o recomandare de recomandare a Consiliului privind politica economică a zonei euro, o recomandare de recomandare a Consiliului privind capitalul uman în Uniunea</w:t>
      </w:r>
      <w:r w:rsidR="00342998">
        <w:rPr>
          <w:noProof/>
          <w:color w:val="000000" w:themeColor="text1"/>
        </w:rPr>
        <w:t> </w:t>
      </w:r>
      <w:r w:rsidRPr="00C72E06">
        <w:rPr>
          <w:noProof/>
          <w:color w:val="000000" w:themeColor="text1"/>
        </w:rPr>
        <w:t>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Pr="00C72E06">
        <w:rPr>
          <w:rStyle w:val="FootnoteReference"/>
          <w:rFonts w:eastAsia="Times New Roman"/>
          <w:noProof/>
          <w:color w:val="000000" w:themeColor="text1"/>
        </w:rPr>
        <w:footnoteReference w:id="4"/>
      </w:r>
      <w:r w:rsidRPr="00C72E06">
        <w:rPr>
          <w:noProof/>
          <w:color w:val="000000" w:themeColor="text1"/>
        </w:rPr>
        <w:t xml:space="preserve">) la 21 aprilie 2026 și Raportul comun privind ocuparea forței de muncă și Recomandarea referitoare la capitalul uman la 9 martie 2026. </w:t>
      </w:r>
    </w:p>
    <w:p w14:paraId="4ABB5E20" w14:textId="685219D7" w:rsidR="00CA0B25" w:rsidRPr="00C72E06" w:rsidRDefault="6A48A4E9" w:rsidP="65A46200">
      <w:pPr>
        <w:pStyle w:val="ManualConsidrant"/>
        <w:rPr>
          <w:rFonts w:eastAsia="Times New Roman"/>
          <w:noProof/>
          <w:color w:val="000000" w:themeColor="text1"/>
        </w:rPr>
      </w:pPr>
      <w:r>
        <w:rPr>
          <w:noProof/>
        </w:rPr>
        <w:t>(3)</w:t>
      </w:r>
      <w:r>
        <w:rPr>
          <w:noProof/>
        </w:rPr>
        <w:tab/>
      </w:r>
      <w:r w:rsidRPr="00C72E06">
        <w:rPr>
          <w:noProof/>
          <w:color w:val="000000" w:themeColor="text1"/>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1116D80E" w14:textId="77777777" w:rsidR="00CA0B25" w:rsidRPr="00C72E06" w:rsidRDefault="6A48A4E9" w:rsidP="65A46200">
      <w:pPr>
        <w:pStyle w:val="ManualConsidrant"/>
        <w:rPr>
          <w:rFonts w:eastAsia="Times New Roman"/>
          <w:noProof/>
          <w:color w:val="000000" w:themeColor="text1"/>
        </w:rPr>
      </w:pPr>
      <w:r>
        <w:rPr>
          <w:noProof/>
        </w:rPr>
        <w:t>(4)</w:t>
      </w:r>
      <w:r>
        <w:rPr>
          <w:noProof/>
        </w:rPr>
        <w:tab/>
      </w:r>
      <w:r w:rsidRPr="00C72E06">
        <w:rPr>
          <w:noProof/>
          <w:color w:val="000000" w:themeColor="text1"/>
        </w:rPr>
        <w:t>În 2026, semestrul european pentru coordonarea politicilor economice continuă să se desfășoare în paralel cu etapa finală a punerii în aplicare a Mecanismului de redresare și reziliență (MRR) (</w:t>
      </w:r>
      <w:r w:rsidRPr="00C72E06">
        <w:rPr>
          <w:rStyle w:val="FootnoteReference"/>
          <w:noProof/>
        </w:rPr>
        <w:footnoteReference w:id="5"/>
      </w:r>
      <w:r w:rsidRPr="00C72E06">
        <w:rPr>
          <w:noProof/>
          <w:color w:val="000000" w:themeColor="text1"/>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346B502D" w14:textId="77777777" w:rsidR="00CA0B25" w:rsidRPr="00C72E06" w:rsidRDefault="6A48A4E9" w:rsidP="65A46200">
      <w:pPr>
        <w:pStyle w:val="ManualConsidrant"/>
        <w:rPr>
          <w:rFonts w:eastAsia="Times New Roman"/>
          <w:noProof/>
          <w:color w:val="000000" w:themeColor="text1"/>
        </w:rPr>
      </w:pPr>
      <w:r>
        <w:rPr>
          <w:noProof/>
        </w:rPr>
        <w:t>(5)</w:t>
      </w:r>
      <w:r>
        <w:rPr>
          <w:noProof/>
        </w:rPr>
        <w:tab/>
      </w:r>
      <w:r w:rsidRPr="00C72E06">
        <w:rPr>
          <w:noProof/>
          <w:color w:val="000000" w:themeColor="text1"/>
        </w:rPr>
        <w:t xml:space="preserve">La 3 iunie 2026, Comisia a publicat raportul de țară din 2026 pentru Malta. În acesta, s-au evaluat progresele realizate de Malta în ceea ce privește punerea în aplicare a recomandărilor relevante specifice acestei țări și s-a făcut bilanțul implementării de către Malta a PNRR. Pe baza analizei respective, raportul de țară a identificat cele mai presante provocări cu care se confruntă Malta. De asemenea, raportul de țară a evaluat progresele realizate de Malta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13EFA5F1" w14:textId="52C191D6" w:rsidR="00CA0B25" w:rsidRPr="00C72E06" w:rsidRDefault="00B141C3" w:rsidP="00ED6AC5">
      <w:pPr>
        <w:pStyle w:val="ManualConsidrant"/>
        <w:rPr>
          <w:rFonts w:eastAsia="Times New Roman"/>
          <w:noProof/>
          <w:color w:val="000000" w:themeColor="text1"/>
        </w:rPr>
      </w:pPr>
      <w:r>
        <w:rPr>
          <w:noProof/>
        </w:rPr>
        <w:t>(6)</w:t>
      </w:r>
      <w:r>
        <w:rPr>
          <w:noProof/>
        </w:rPr>
        <w:tab/>
      </w:r>
      <w:r w:rsidRPr="00C72E06">
        <w:rPr>
          <w:noProof/>
        </w:rPr>
        <w:t>La 21 ianuarie 2025, Consiliul a adoptat, pe baza evaluării și a recomandării Comisiei, o recomandare de aprobare a planului bugetar-structural național pe termen mediu al Maltei (</w:t>
      </w:r>
      <w:r w:rsidRPr="00C72E06">
        <w:rPr>
          <w:rStyle w:val="FootnoteReference"/>
          <w:noProof/>
        </w:rPr>
        <w:footnoteReference w:id="6"/>
      </w:r>
      <w:r w:rsidRPr="00C72E06">
        <w:rPr>
          <w:noProof/>
        </w:rPr>
        <w:t>). Planul vizează perioada cuprinsă între 2025 și 2028 și prezintă o ajustare bugetară repartizată pe patru ani. Consiliul a recomandat următoarele rate maxime de creștere a cheltuielilor nete: 6,0 % în 2025, 5,8 % în 2026, 5,8 % în 2027 și 6,1 % în 2028, ceea ce corespunde ratelor maxime de creștere cumulate calculate prin raportare la anul de bază 2023 de 13,8 % în 2025, 20,4 % în 2026, 27,4 % în 2027 și 35,1 % în 2028. Pentru perioada 2025-2027, aceste rate maxime de creștere a cheltuielilor nete coincid cu traiectoria corectivă, conform recomandării formulate de Consiliu în temeiul articolului 126 alineatul (7) din TFUE la 21 ianuarie 2025, cu scopul de a se pune capăt situației de deficit excesiv (</w:t>
      </w:r>
      <w:r w:rsidRPr="00C72E06">
        <w:rPr>
          <w:rStyle w:val="FootnoteReference"/>
          <w:rFonts w:eastAsia="Times New Roman"/>
          <w:noProof/>
        </w:rPr>
        <w:footnoteReference w:id="7"/>
      </w:r>
      <w:r w:rsidRPr="00C72E06">
        <w:rPr>
          <w:noProof/>
        </w:rPr>
        <w:t>). În urma corectării durabile și la timp a deficitului excesiv, la [date], Consiliul a adoptat, la recomandarea Comisiei, o decizie în temeiul articolului 126 alineatul (12) din TFUE (</w:t>
      </w:r>
      <w:r w:rsidRPr="00C72E06">
        <w:rPr>
          <w:rStyle w:val="FootnoteReference"/>
          <w:rFonts w:eastAsia="Times New Roman"/>
          <w:noProof/>
        </w:rPr>
        <w:footnoteReference w:id="8"/>
      </w:r>
      <w:r w:rsidRPr="00C72E06">
        <w:rPr>
          <w:noProof/>
        </w:rPr>
        <w:t>) de abrogare a deciziei sale anterioare de stabilire a existenței unui deficit excesiv (</w:t>
      </w:r>
      <w:r w:rsidRPr="00C72E06">
        <w:rPr>
          <w:rStyle w:val="FootnoteReference"/>
          <w:rFonts w:eastAsia="Times New Roman"/>
          <w:noProof/>
        </w:rPr>
        <w:footnoteReference w:id="9"/>
      </w:r>
      <w:r w:rsidRPr="00C72E06">
        <w:rPr>
          <w:noProof/>
        </w:rPr>
        <w:t xml:space="preserve">). </w:t>
      </w:r>
    </w:p>
    <w:p w14:paraId="6BBDCEFD" w14:textId="77777777" w:rsidR="00336EF1" w:rsidRPr="00C72E06" w:rsidRDefault="00336EF1" w:rsidP="7F3BC69D">
      <w:pPr>
        <w:pStyle w:val="ManualConsidrant"/>
        <w:rPr>
          <w:rFonts w:eastAsia="Times New Roman"/>
          <w:noProof/>
        </w:rPr>
      </w:pPr>
      <w:r>
        <w:rPr>
          <w:noProof/>
        </w:rPr>
        <w:t>(7)</w:t>
      </w:r>
      <w:r>
        <w:rPr>
          <w:noProof/>
        </w:rPr>
        <w:tab/>
      </w:r>
      <w:r w:rsidRPr="00C72E06">
        <w:rPr>
          <w:noProof/>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pentru a sprijini eforturile UE de obținere a unei creșteri rapide și semnificative a cheltuielilor pentru apărare (</w:t>
      </w:r>
      <w:r w:rsidRPr="00C72E06">
        <w:rPr>
          <w:rStyle w:val="FootnoteReference"/>
          <w:noProof/>
        </w:rPr>
        <w:footnoteReference w:id="10"/>
      </w:r>
      <w:r w:rsidRPr="00C72E06">
        <w:rPr>
          <w:noProof/>
        </w:rPr>
        <w:t>), iar această propunere a fost salutată de Consiliul European reunit la 6 martie 2025. Statele membre pot solicita în continuare activarea clauzei derogatorii naționale în orice moment până în 2028, dacă îndeplinesc criteriile stabilite la articolul 26 din Regulamentul (UE) 2024/1263.</w:t>
      </w:r>
    </w:p>
    <w:p w14:paraId="6BBAA1D7" w14:textId="77777777" w:rsidR="00336EF1" w:rsidRPr="00C72E06" w:rsidRDefault="00336EF1" w:rsidP="6D789543">
      <w:pPr>
        <w:pStyle w:val="ManualConsidrant"/>
        <w:rPr>
          <w:noProof/>
        </w:rPr>
      </w:pPr>
      <w:r>
        <w:rPr>
          <w:noProof/>
        </w:rPr>
        <w:t>(8)</w:t>
      </w:r>
      <w:r>
        <w:rPr>
          <w:noProof/>
        </w:rPr>
        <w:tab/>
      </w:r>
      <w:r w:rsidRPr="00C72E06">
        <w:rPr>
          <w:noProof/>
        </w:rPr>
        <w:t>La 30 aprilie, Malta și-a prezentat raportul anual pe 2026 privind progresele înregistrate (</w:t>
      </w:r>
      <w:r w:rsidRPr="00C72E06">
        <w:rPr>
          <w:rStyle w:val="FootnoteReference"/>
          <w:noProof/>
        </w:rPr>
        <w:footnoteReference w:id="11"/>
      </w:r>
      <w:r w:rsidRPr="00C72E06">
        <w:rPr>
          <w:noProof/>
        </w:rPr>
        <w:t>) referitor la respectarea ratelor maxime de creștere recomandate ale cheltuielilor nete și la punerea în aplicare a reformelor și a investițiilor care răspund principalelor provocări identificate în recomandările specifice fiecărei țări din cadrul semestrului european. Raportul anual privind progresele înregistrate reflectă, de asemenea, raportarea bianuală efectuată de Malta cu privire la progresele înregistrate în ceea ce privește implementarea planului său de redresare și reziliență în conformitate cu articolul 27 din Regulamentul (UE) 2021/241. Raportul privind măsurile luate în cadrul procedurii aplicabile deficitelor excesive este integrat în Raportul anual privind progresele înregistrate.</w:t>
      </w:r>
    </w:p>
    <w:p w14:paraId="71DF9E87" w14:textId="77777777" w:rsidR="00336EF1" w:rsidRPr="00C72E06" w:rsidRDefault="00336EF1" w:rsidP="6D789543">
      <w:pPr>
        <w:pStyle w:val="ManualConsidrant"/>
        <w:rPr>
          <w:noProof/>
        </w:rPr>
      </w:pPr>
      <w:r>
        <w:rPr>
          <w:noProof/>
        </w:rPr>
        <w:t>(9)</w:t>
      </w:r>
      <w:r>
        <w:rPr>
          <w:noProof/>
        </w:rPr>
        <w:tab/>
      </w:r>
      <w:r w:rsidRPr="00C72E06">
        <w:rPr>
          <w:noProof/>
        </w:rPr>
        <w:t>Creșterea PIB-ului real în anul 2025 a fost de 4,0 %, iar inflația IAPC a fost de 2,4 %. În previziunile Comisiei din primăvara anului 2026, se estimează că PIB-ul real va crește cu 3,7 % în 2026 și cu 3,6 % în 2027, iar inflația IAPC se va situa la 2,7 % în 2026 și la 2,3 % în 2027.</w:t>
      </w:r>
    </w:p>
    <w:p w14:paraId="2AD190C3" w14:textId="77777777" w:rsidR="00336EF1" w:rsidRPr="00C72E06" w:rsidRDefault="00336EF1" w:rsidP="00336EF1">
      <w:pPr>
        <w:pStyle w:val="ManualConsidrant"/>
        <w:rPr>
          <w:rFonts w:eastAsia="Times New Roman"/>
          <w:noProof/>
          <w:color w:val="000000" w:themeColor="text1"/>
        </w:rPr>
      </w:pPr>
      <w:r>
        <w:rPr>
          <w:noProof/>
        </w:rPr>
        <w:t>(10)</w:t>
      </w:r>
      <w:r>
        <w:rPr>
          <w:noProof/>
        </w:rPr>
        <w:tab/>
      </w:r>
      <w:r w:rsidRPr="00C72E06">
        <w:rPr>
          <w:noProof/>
        </w:rPr>
        <w:t>Pe baza datelor furnizate de Eurostat (</w:t>
      </w:r>
      <w:r w:rsidRPr="00C72E06">
        <w:rPr>
          <w:rStyle w:val="FootnoteReference"/>
          <w:noProof/>
        </w:rPr>
        <w:footnoteReference w:id="12"/>
      </w:r>
      <w:r w:rsidRPr="00C72E06">
        <w:rPr>
          <w:noProof/>
        </w:rPr>
        <w:t xml:space="preserve">), deficitul public al Maltei a scăzut de la 3,4 % din PIB în 2024 la 2,2 % în 2025. Scăderea deficitului în 2025 reflectă o creștere ridicată a veniturilor, inclusiv din impozitarea întreprinderilor și din impozitarea indirectă, determinată în principal de extinderea PIB-ului nominal și a bazelor de impozitare, precum și de veniturile fiscale excepționale semnificative. Pe de altă parte, </w:t>
      </w:r>
      <w:r w:rsidRPr="00C72E06">
        <w:rPr>
          <w:noProof/>
          <w:color w:val="000000" w:themeColor="text1"/>
        </w:rPr>
        <w:t>în pofida nerepetării unui transfer considerabil de capital acordat companiei aeriene naționale în 2024</w:t>
      </w:r>
      <w:r w:rsidRPr="00C72E06">
        <w:rPr>
          <w:noProof/>
        </w:rPr>
        <w:t xml:space="preserve">, cheltuielile publice au continuat să se mărească semnificativ, cu creșteri substanțiale ale masei salariale și ale consumului intermediar la nivelul guvernului, precum și cu o cheltuială cu caracter excepțional care decurge dintr-o hotărâre judecătorească. </w:t>
      </w:r>
      <w:r w:rsidRPr="00C72E06">
        <w:rPr>
          <w:noProof/>
          <w:color w:val="000000" w:themeColor="text1"/>
        </w:rPr>
        <w:t>Pe baza măsurilor de politică cunoscute până la data-limită a prezentei analize, previziunile Comisiei din primăvara anului 2026</w:t>
      </w:r>
      <w:r w:rsidRPr="00C72E06">
        <w:rPr>
          <w:noProof/>
        </w:rPr>
        <w:t xml:space="preserve"> estimează că deficitul va fi de </w:t>
      </w:r>
      <w:r w:rsidRPr="00C72E06">
        <w:rPr>
          <w:noProof/>
          <w:color w:val="000000" w:themeColor="text1"/>
        </w:rPr>
        <w:t>2,2 % din PIB în 2026</w:t>
      </w:r>
      <w:r w:rsidRPr="00C72E06">
        <w:rPr>
          <w:noProof/>
        </w:rPr>
        <w:t xml:space="preserve"> și de </w:t>
      </w:r>
      <w:r w:rsidRPr="00C72E06">
        <w:rPr>
          <w:noProof/>
          <w:color w:val="000000" w:themeColor="text1"/>
        </w:rPr>
        <w:t>2,1 % din PIB în 2027</w:t>
      </w:r>
      <w:r w:rsidRPr="00C72E06">
        <w:rPr>
          <w:noProof/>
        </w:rPr>
        <w:t>.</w:t>
      </w:r>
    </w:p>
    <w:p w14:paraId="44AB5C16" w14:textId="77777777" w:rsidR="00336EF1" w:rsidRPr="00C72E06" w:rsidRDefault="00336EF1" w:rsidP="00336EF1">
      <w:pPr>
        <w:pStyle w:val="ManualConsidrant"/>
        <w:rPr>
          <w:noProof/>
        </w:rPr>
      </w:pPr>
      <w:r>
        <w:rPr>
          <w:noProof/>
        </w:rPr>
        <w:t>(11)</w:t>
      </w:r>
      <w:r>
        <w:rPr>
          <w:noProof/>
        </w:rPr>
        <w:tab/>
      </w:r>
      <w:r w:rsidRPr="00C72E06">
        <w:rPr>
          <w:noProof/>
        </w:rPr>
        <w:t>Pe baza estimărilor Comisiei, orientarea fiscal-bugetară (</w:t>
      </w:r>
      <w:r w:rsidRPr="00C72E06">
        <w:rPr>
          <w:rStyle w:val="FootnoteReference"/>
          <w:rFonts w:eastAsia="Times New Roman"/>
          <w:noProof/>
          <w:lang w:eastAsia="en-GB"/>
        </w:rPr>
        <w:footnoteReference w:id="13"/>
      </w:r>
      <w:r w:rsidRPr="00C72E06">
        <w:rPr>
          <w:noProof/>
        </w:rPr>
        <w:t>), care include atât cheltuielile finanțate la nivel național, cât și cheltuielile finanțate de UE, a fost una contracționistă în 2025, de 0,6 % din PIB. Se preconizează că în 2026 aceasta va rămâne, în linii mari, neutră și că în 2027 va fi contracționistă, de 0,5 % din PIB.</w:t>
      </w:r>
    </w:p>
    <w:p w14:paraId="7CF88A43" w14:textId="77777777" w:rsidR="00336EF1" w:rsidRPr="00C72E06" w:rsidRDefault="00336EF1" w:rsidP="6D789543">
      <w:pPr>
        <w:pStyle w:val="ManualConsidrant"/>
        <w:rPr>
          <w:noProof/>
        </w:rPr>
      </w:pPr>
      <w:r>
        <w:rPr>
          <w:noProof/>
        </w:rPr>
        <w:t>(12)</w:t>
      </w:r>
      <w:r>
        <w:rPr>
          <w:noProof/>
        </w:rPr>
        <w:tab/>
      </w:r>
      <w:r w:rsidRPr="00C72E06">
        <w:rPr>
          <w:noProof/>
        </w:rPr>
        <w:t>Pe baza datelor furnizate de Eurostat (</w:t>
      </w:r>
      <w:r w:rsidRPr="00C72E06">
        <w:rPr>
          <w:rStyle w:val="FootnoteReference"/>
          <w:rFonts w:eastAsia="Times New Roman"/>
          <w:noProof/>
          <w:lang w:eastAsia="en-GB"/>
        </w:rPr>
        <w:footnoteReference w:id="14"/>
      </w:r>
      <w:r w:rsidRPr="00C72E06">
        <w:rPr>
          <w:noProof/>
        </w:rPr>
        <w:t>), deficitul public al Maltei a crescut de la 45,9 % din PIB la sfârșitul anului 2024 la 46,4 % din PIB la sfârșitul anului 2025. Pe baza măsurilor de politică cunoscute la data-limită a prezentei analize, previziunile Comisiei din primăvara anului 2026 estimează că ponderea datoriei în PIB va scădea la 46,2 % până la sfârșitul anului 2026 și va rămâne stabilă la acest nivel până la sfârșitul anului 2027.</w:t>
      </w:r>
    </w:p>
    <w:p w14:paraId="65DD171C" w14:textId="77777777" w:rsidR="00336EF1" w:rsidRPr="00C72E06" w:rsidRDefault="00336EF1" w:rsidP="6D789543">
      <w:pPr>
        <w:pStyle w:val="ManualConsidrant"/>
        <w:rPr>
          <w:noProof/>
        </w:rPr>
      </w:pPr>
      <w:r>
        <w:rPr>
          <w:noProof/>
        </w:rPr>
        <w:t>(13)</w:t>
      </w:r>
      <w:r>
        <w:rPr>
          <w:noProof/>
        </w:rPr>
        <w:tab/>
      </w:r>
      <w:r w:rsidRPr="00C72E06">
        <w:rPr>
          <w:noProof/>
        </w:rPr>
        <w:t>Pe baza datelor furnizate de Eurostat (</w:t>
      </w:r>
      <w:r w:rsidRPr="00C72E06">
        <w:rPr>
          <w:rStyle w:val="FootnoteReference"/>
          <w:noProof/>
          <w:lang w:eastAsia="ja-JP"/>
        </w:rPr>
        <w:footnoteReference w:id="15"/>
      </w:r>
      <w:r w:rsidRPr="00C72E06">
        <w:rPr>
          <w:noProof/>
        </w:rPr>
        <w:t>), cheltuielile publice totale pentru apărare în Malta s-au ridicat la 0,5 % din PIB în 2025. Potrivit previziunilor Comisiei din primăvara anului 2026, se preconizează că acestea vor fi de 0,6 % din PIB în 2026.</w:t>
      </w:r>
    </w:p>
    <w:p w14:paraId="6DCC873A" w14:textId="6704931C" w:rsidR="00336EF1" w:rsidRPr="00C72E06" w:rsidRDefault="00336EF1" w:rsidP="6D789543">
      <w:pPr>
        <w:pStyle w:val="ManualConsidrant"/>
        <w:rPr>
          <w:noProof/>
        </w:rPr>
      </w:pPr>
      <w:r>
        <w:rPr>
          <w:noProof/>
        </w:rPr>
        <w:t>(14)</w:t>
      </w:r>
      <w:r>
        <w:rPr>
          <w:noProof/>
        </w:rPr>
        <w:tab/>
      </w:r>
      <w:bookmarkStart w:id="1" w:name="_Hlk227744188"/>
      <w:r w:rsidRPr="00C72E06">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presupun costuri bugetare mari și sunt ineficiente din punct de vedere social și economic. De la izbucnirea războiului în Orientul Mijlociu în februarie 2026, Malta nu a adoptat măsuri de politică bugetară pentru a atenua impactul prețurilor ridicate la energie asupra gospodăriilor și întreprinderilor (</w:t>
      </w:r>
      <w:r w:rsidRPr="00C72E06">
        <w:rPr>
          <w:rStyle w:val="FootnoteReference"/>
          <w:noProof/>
          <w:lang w:eastAsia="ja-JP"/>
        </w:rPr>
        <w:footnoteReference w:id="16"/>
      </w:r>
      <w:r w:rsidRPr="00C72E06">
        <w:rPr>
          <w:noProof/>
        </w:rPr>
        <w:t>). Cu toate acestea, de la criza energetică din 2022, Malta a înghețat prețurile cu amănuntul la energie electrică și combustibili, acestea înregistrând unele dintre cele mai scăzute niveluri din UE. Potrivit previziunilor Comisiei din primăvara anului 2026, costul bugetar al acestor subvenții netemporare și nespecifice pentru energie va crește de la 0,9 % din PIB în 2025 la aproximativ 1,4 % din PIB în 2026.</w:t>
      </w:r>
      <w:bookmarkEnd w:id="1"/>
    </w:p>
    <w:p w14:paraId="5A6CB826" w14:textId="77777777" w:rsidR="00336EF1" w:rsidRPr="00C72E06" w:rsidRDefault="00336EF1" w:rsidP="6D789543">
      <w:pPr>
        <w:pStyle w:val="ManualConsidrant"/>
        <w:rPr>
          <w:noProof/>
        </w:rPr>
      </w:pPr>
      <w:r>
        <w:rPr>
          <w:noProof/>
        </w:rPr>
        <w:t>(15)</w:t>
      </w:r>
      <w:r>
        <w:rPr>
          <w:noProof/>
        </w:rPr>
        <w:tab/>
      </w:r>
      <w:r w:rsidRPr="00C72E06">
        <w:rPr>
          <w:noProof/>
        </w:rPr>
        <w:t>Pe baza calculelor Comisiei, cheltuielile nete ale Maltei au crescut cu 5,6 % în 2025 și cu 22,2 %, cumulat, în 2024 și 2025. Creșterea cheltuielilor nete în 2025 se situează sub rata maximă de creștere recomandată. Dacă se iau în considerare împreună anii 2024 și 2025, rata cumulată de creștere a cheltuielilor nete depășește rata maximă de creștere recomandată, ceea ce corespunde unei abateri de 2,3 % din PIB în termeni cumulativi.</w:t>
      </w:r>
    </w:p>
    <w:p w14:paraId="17E18238" w14:textId="77777777" w:rsidR="00336EF1" w:rsidRPr="00C72E06" w:rsidRDefault="00336EF1" w:rsidP="00336EF1">
      <w:pPr>
        <w:pStyle w:val="ManualConsidrant"/>
        <w:rPr>
          <w:noProof/>
        </w:rPr>
      </w:pPr>
      <w:r>
        <w:rPr>
          <w:noProof/>
        </w:rPr>
        <w:t>(16)</w:t>
      </w:r>
      <w:r>
        <w:rPr>
          <w:noProof/>
        </w:rPr>
        <w:tab/>
      </w:r>
      <w:r w:rsidRPr="00C72E06">
        <w:rPr>
          <w:noProof/>
        </w:rPr>
        <w:t>Pe baza calculelor Comisiei, se preconizează o creștere a cheltuielilor nete ale Maltei cu 6,1 % în 2026 și cu 29,7 %, cumulat, în 2024, 2025 și 2026. Creșterea preconizată a cheltuielilor nete în 2026 depășește rata maximă de creștere recomandată, ceea ce corespunde unei abateri de 0,1 % din PIB în termeni anuali. Dacă se consideră 2024, 2025 și 2026 împreună, rata cumulată preconizată de creștere a cheltuielilor nete depășește rata maximă de creștere recomandată, corespunzând unei abateri de 2,2 % din PIB în termeni cumulativi.</w:t>
      </w:r>
    </w:p>
    <w:p w14:paraId="414D4DD9" w14:textId="77777777" w:rsidR="00CA0B25" w:rsidRPr="00C72E06" w:rsidRDefault="12B9659F" w:rsidP="00EB4D53">
      <w:pPr>
        <w:pStyle w:val="ManualConsidrant"/>
        <w:rPr>
          <w:rFonts w:eastAsia="Times New Roman"/>
          <w:noProof/>
          <w:color w:val="000000" w:themeColor="text1"/>
        </w:rPr>
      </w:pPr>
      <w:r>
        <w:rPr>
          <w:noProof/>
        </w:rPr>
        <w:t>(17)</w:t>
      </w:r>
      <w:r>
        <w:rPr>
          <w:noProof/>
        </w:rPr>
        <w:tab/>
      </w:r>
      <w:r w:rsidRPr="00C72E06">
        <w:rPr>
          <w:noProof/>
          <w:color w:val="000000" w:themeColor="text1"/>
        </w:rPr>
        <w:t>Reducerea decalajelor fiscale prin îmbunătățirea respectării obligațiilor fiscale, combaterea evitării obligațiilor fiscale și a evaziunii fiscale și combaterea planificării fiscale agresive rămân importante asigurarea unor sisteme fiscale echitabile și eficiente. În Malta, ponderea totală a veniturilor fiscale în PIB este cu mult sub media UE, bazându-se în mare măsură pe impozitarea întreprinderilor. Mixul său fiscal global este limitat, reflectând doar o mică parte din taxele de mediu și absența impozitelor recurente pe proprietate. Având în vedere efectele de propagare ale strategiilor de planificare fiscală agresivă între statele membre, este esențială o acțiune coordonată de completare a legislației UE prin politici naționale ale tuturor statelor membre. Pentru a combate practicile de planificare fiscală agresivă, Malta a luat măsuri aliniate la standardele UE, la orientările OCDE și la obligațiile care îi revin în temeiul cadrului Codului de conduită. Cu toate acestea, până la aplicarea de către Malta a impozitelor reținute la sursă – sau a unor măsuri de protecție echivalente – pe plățile de dobânzi, dividende și redevențe efectuate de societățile cu sediul în Malta în jurisdicții cu impozite zero și cu impozite reduse pentru a garanta că firmele nu își pot transfera profiturile neimpozitate către țări din afara UE, riscul de dublă neimpozitare a acestor profituri rămâne ridicat. În plus, tratamentul acordat întreprinderilor rezidente care nu au domiciliul în Malta prezintă în continuare un risc de dublă neimpozitare atât pentru întreprinderi, cât și pentru persoane fizice.</w:t>
      </w:r>
    </w:p>
    <w:p w14:paraId="4DB05DD1" w14:textId="77777777" w:rsidR="00917A59" w:rsidRPr="00C72E06" w:rsidRDefault="00917A59" w:rsidP="00917A59">
      <w:pPr>
        <w:pStyle w:val="ManualConsidrant"/>
        <w:rPr>
          <w:noProof/>
        </w:rPr>
      </w:pPr>
      <w:r>
        <w:rPr>
          <w:noProof/>
        </w:rPr>
        <w:t>(18)</w:t>
      </w:r>
      <w:r>
        <w:rPr>
          <w:noProof/>
        </w:rPr>
        <w:tab/>
      </w:r>
      <w:r w:rsidRPr="00C72E06">
        <w:rPr>
          <w:noProof/>
        </w:rPr>
        <w:t xml:space="preserve">Sectorul pensiilor suplimentare din Malta are potențial de creștere pentru a sprijini adecvarea veniturilor din pensii și pentru a atenua viitoarele presiuni fiscale generate de îmbătrânirea demografică. Deși sunt disponibile sisteme voluntare de pensii din al doilea și al treilea pilon, participarea rămâne limitată. În schimb, sistemul de pensii al Maltei se bazează în mare măsură pe sistemul primului pilon, care face obiectul unor plafoane care reduc rata medie a prestațiilor la aproximativ 38,3 %, una dintre cele mai scăzute din UE în comparație cu media europeană de 47 %. Consolidarea pensiilor suplimentare poate contribui la îmbunătățirea adecvării veniturilor din pensii și la creșterea sustenabilității finanțelor publice. </w:t>
      </w:r>
    </w:p>
    <w:p w14:paraId="020BE88E" w14:textId="77777777" w:rsidR="00CA0B25" w:rsidRPr="00C72E06" w:rsidRDefault="006933F1" w:rsidP="65A46200">
      <w:pPr>
        <w:pStyle w:val="ManualConsidrant"/>
        <w:rPr>
          <w:rFonts w:eastAsia="Times New Roman"/>
          <w:noProof/>
          <w:color w:val="000000" w:themeColor="text1"/>
        </w:rPr>
      </w:pPr>
      <w:r>
        <w:rPr>
          <w:noProof/>
        </w:rPr>
        <w:t>(19)</w:t>
      </w:r>
      <w:r>
        <w:rPr>
          <w:noProof/>
        </w:rPr>
        <w:tab/>
      </w:r>
      <w:r w:rsidRPr="00C72E06">
        <w:rPr>
          <w:noProof/>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r w:rsidRPr="00C72E06">
        <w:rPr>
          <w:i/>
          <w:noProof/>
          <w:color w:val="000000" w:themeColor="text1"/>
        </w:rPr>
        <w:t>.</w:t>
      </w:r>
      <w:r w:rsidRPr="00C72E06">
        <w:rPr>
          <w:noProof/>
          <w:color w:val="000000" w:themeColor="text1"/>
        </w:rPr>
        <w:t xml:space="preserve"> </w:t>
      </w:r>
    </w:p>
    <w:p w14:paraId="1DE549F5" w14:textId="40F18F86" w:rsidR="001A3143" w:rsidRPr="00C72E06" w:rsidRDefault="26BCEEF4" w:rsidP="00F26EF7">
      <w:pPr>
        <w:pStyle w:val="ManualConsidrant"/>
        <w:rPr>
          <w:rFonts w:eastAsia="Times New Roman"/>
          <w:noProof/>
          <w:color w:val="000000" w:themeColor="text1"/>
        </w:rPr>
      </w:pPr>
      <w:r>
        <w:rPr>
          <w:noProof/>
        </w:rPr>
        <w:t>(20)</w:t>
      </w:r>
      <w:r>
        <w:rPr>
          <w:noProof/>
        </w:rPr>
        <w:tab/>
      </w:r>
      <w:r w:rsidRPr="00C72E06">
        <w:rPr>
          <w:noProof/>
        </w:rPr>
        <w:t>În Malta, punerea în aplicare a programelor politicii de coeziune, care includ sprijin din Fondul european de dezvoltare regională (FEDR),</w:t>
      </w:r>
      <w:r w:rsidR="00342998">
        <w:rPr>
          <w:noProof/>
        </w:rPr>
        <w:t xml:space="preserve"> </w:t>
      </w:r>
      <w:r w:rsidRPr="00C72E06">
        <w:rPr>
          <w:noProof/>
        </w:rPr>
        <w:t>Fondul pentru o tranziție justă (FTJ),</w:t>
      </w:r>
      <w:r w:rsidR="00342998">
        <w:rPr>
          <w:noProof/>
        </w:rPr>
        <w:t xml:space="preserve"> </w:t>
      </w:r>
      <w:r w:rsidRPr="00C72E06">
        <w:rPr>
          <w:noProof/>
        </w:rPr>
        <w:t>Fondul social european Plus (FSE+) și</w:t>
      </w:r>
      <w:r w:rsidR="00342998">
        <w:rPr>
          <w:noProof/>
        </w:rPr>
        <w:t xml:space="preserve"> </w:t>
      </w:r>
      <w:r w:rsidRPr="00C72E06">
        <w:rPr>
          <w:noProof/>
        </w:rPr>
        <w:t>Fondul de coeziune (FC), se situează peste ritmul mediu de la nivelul UE, atât în ceea ce privește selectarea proiectelor, cât și plățile. Este important să se mențină ritmul actual și să se maximizeze impactul investițiilor pe teren. Malta ia deja măsuri în cadrul programelor sale aferente politicii de coeziune pentru a stimula competitivitatea și creșterea economică. Cu toate acestea, unele domenii pot necesita o consolidare suplimentară în ceea ce privește punerea în aplicare, inclusiv cele legate de investițiile în eficiența energetică și în energia din surse regenerabile, de incluziunea socială și de participarea egală pe piața forței de muncă. </w:t>
      </w:r>
      <w:r w:rsidRPr="00C72E06">
        <w:rPr>
          <w:noProof/>
          <w:color w:val="000000" w:themeColor="text1"/>
        </w:rPr>
        <w:t>Este esențial să se asigure implementarea rapidă și eficace a noilor investiții identificate de Malta în evaluarea sa la jumătatea perioadei a fondurilor politicii de coeziune, în special a investițiilor legate de cele cinci priorități prevăzute în Regulamentul privind evaluarea la jumătatea perioadei (</w:t>
      </w:r>
      <w:r w:rsidRPr="00C72E06">
        <w:rPr>
          <w:rStyle w:val="FootnoteReference"/>
          <w:rFonts w:eastAsia="Times New Roman"/>
          <w:noProof/>
          <w:color w:val="000000" w:themeColor="text1"/>
        </w:rPr>
        <w:footnoteReference w:id="17"/>
      </w:r>
      <w:r w:rsidRPr="00C72E06">
        <w:rPr>
          <w:noProof/>
          <w:color w:val="000000" w:themeColor="text1"/>
        </w:rPr>
        <w:t xml:space="preserve">). </w:t>
      </w:r>
    </w:p>
    <w:p w14:paraId="00530298" w14:textId="77777777" w:rsidR="00AB5A93" w:rsidRPr="00C72E06" w:rsidRDefault="00EE3EEA" w:rsidP="00AB5A93">
      <w:pPr>
        <w:pStyle w:val="ManualConsidrant"/>
        <w:rPr>
          <w:rFonts w:eastAsia="Times New Roman"/>
          <w:noProof/>
          <w:color w:val="000000" w:themeColor="text1"/>
        </w:rPr>
      </w:pPr>
      <w:r>
        <w:rPr>
          <w:noProof/>
        </w:rPr>
        <w:t>(21)</w:t>
      </w:r>
      <w:r>
        <w:rPr>
          <w:noProof/>
        </w:rPr>
        <w:tab/>
      </w:r>
      <w:r w:rsidRPr="00C72E06">
        <w:rPr>
          <w:noProof/>
          <w:color w:val="000000" w:themeColor="text1"/>
        </w:rPr>
        <w:t xml:space="preserve">Malta se confruntă cu o serie de provocări legate de cercetare și inovare, atragerea și păstrarea forței de muncă înalt calificate, sistemul de justiție, producția și utilizarea energiei din surse regenerabile, eficiența energetică a clădirilor, congestionarea traficului și mobilitatea durabilă, subvențiile ridicate pentru combustibilii fosili, calitatea educației și a formării și relevanța lor pe piața forței de muncă, necorelarea competențelor și deficitul de competențe, caracterul incluziv al educației și formării, calitatea locurilor de muncă slab calificate, precum și gestionarea deșeurilor și a apei. </w:t>
      </w:r>
    </w:p>
    <w:p w14:paraId="0B972962" w14:textId="77777777" w:rsidR="00AB5A93" w:rsidRPr="00C72E06" w:rsidRDefault="008252C1" w:rsidP="00D5772A">
      <w:pPr>
        <w:pStyle w:val="ManualConsidrant"/>
        <w:rPr>
          <w:noProof/>
        </w:rPr>
      </w:pPr>
      <w:r>
        <w:rPr>
          <w:noProof/>
        </w:rPr>
        <w:t>(22)</w:t>
      </w:r>
      <w:r>
        <w:rPr>
          <w:noProof/>
        </w:rPr>
        <w:tab/>
      </w:r>
      <w:r w:rsidRPr="00C72E06">
        <w:rPr>
          <w:noProof/>
        </w:rPr>
        <w:t>Cercetarea și inovarea continuă să joace un rol minor în economia Maltei, persistența unui nivel scăzut de investiții în cercetare și inovare limitând performanța țării în materie de inovare. Per total, cheltuielile cu cercetarea și dezvoltarea în Malta rămân printre cele mai scăzute din UE (0,54 % din PIB în 2024 față de media UE de 2,24 %), reflectând investițiile limitate atât din sectorul public, cât și din cel privat.</w:t>
      </w:r>
      <w:r w:rsidRPr="00C72E06">
        <w:rPr>
          <w:noProof/>
          <w:color w:val="000000" w:themeColor="text1"/>
        </w:rPr>
        <w:t xml:space="preserve"> </w:t>
      </w:r>
      <w:r w:rsidRPr="00C72E06">
        <w:rPr>
          <w:noProof/>
        </w:rPr>
        <w:t xml:space="preserve">Cheltuielile publice în sectorul cercetării și dezvoltării sunt deosebit de scăzute (0,16 % din PIB în 2024 față de media UE de 0,72 %), </w:t>
      </w:r>
      <w:r w:rsidRPr="00C72E06">
        <w:rPr>
          <w:noProof/>
          <w:shd w:val="clear" w:color="auto" w:fill="FFFFFF" w:themeFill="background1"/>
        </w:rPr>
        <w:t>ceea ce afectează capacitatea instituțiilor de cercetare de a dezvolta capabilități științifice solide</w:t>
      </w:r>
      <w:r w:rsidRPr="00C72E06">
        <w:rPr>
          <w:noProof/>
        </w:rPr>
        <w:t>. O imagine similară se conturează și în ceea ce privește investițiile private, cheltuielile ca procent din PIB rămânând slabe (0,38 % comparativ cu media UE de 1,49 %), cu un grad limitat de utilizare a schemelor de sprijin de către întreprinderi. În general, măsurile-cheie care stimulează atât investițiile publice, cât și pe cele private rămân într-un stadiu incipient, schemele de sprijin public necesită o punere în aplicare mai bine direcționată, iar cooperarea consolidată dintre mediul academic și întreprinderi este esențială pentru a stimula inovarea în materie de produse și servicii.</w:t>
      </w:r>
    </w:p>
    <w:p w14:paraId="411B55DE" w14:textId="62B92E04" w:rsidR="00D5772A" w:rsidRPr="00C72E06" w:rsidRDefault="00D5772A" w:rsidP="00D5772A">
      <w:pPr>
        <w:pStyle w:val="ManualConsidrant"/>
        <w:rPr>
          <w:noProof/>
        </w:rPr>
      </w:pPr>
      <w:r>
        <w:rPr>
          <w:noProof/>
        </w:rPr>
        <w:t>(23)</w:t>
      </w:r>
      <w:r>
        <w:rPr>
          <w:noProof/>
        </w:rPr>
        <w:tab/>
      </w:r>
      <w:r w:rsidRPr="00C72E06">
        <w:rPr>
          <w:noProof/>
        </w:rPr>
        <w:t xml:space="preserve">Trecerea Maltei la o economie cu o productivitate mai ridicată depinde de capacitatea sa de a atrage și de a păstra forță de muncă înalt calificată. Deficitele și neconcordanțele persistente în materie de forță de muncă și de competențe, în special în ceea ce privește ocupațiile cu înaltă calificare și STIM, pot afecta perspectivele de creștere ale Maltei. Deși Malta a luat unele măsuri pentru a atrage și a păstra lucrători cu înaltă calificare, sunt necesare eforturi suplimentare, inclusiv printr-o utilizare mai bine direcționată a migrației calificate pentru a sprijini creșterea în sectoarele cu valoare adăugată ridicată ale economiei sale. Consolidarea utilizării, în politica de dezvoltare economică, a instrumentelor de informații privind competențele și dezvoltarea infrastructurii economice, juridice și sociale pentru a atrage și a păstra talentele pot sprijini adaptarea Maltei la un model de creștere a productivității mai ridicat. </w:t>
      </w:r>
    </w:p>
    <w:p w14:paraId="50B9EF85" w14:textId="30B64178" w:rsidR="00ED351D" w:rsidRPr="00C72E06" w:rsidRDefault="069E6A4A" w:rsidP="00ED351D">
      <w:pPr>
        <w:pStyle w:val="ManualConsidrant"/>
        <w:rPr>
          <w:rFonts w:eastAsia="Times New Roman"/>
          <w:noProof/>
          <w:color w:val="000000" w:themeColor="text1"/>
        </w:rPr>
      </w:pPr>
      <w:r>
        <w:rPr>
          <w:noProof/>
        </w:rPr>
        <w:t>(24)</w:t>
      </w:r>
      <w:r>
        <w:rPr>
          <w:noProof/>
        </w:rPr>
        <w:tab/>
      </w:r>
      <w:r w:rsidRPr="00C72E06">
        <w:rPr>
          <w:noProof/>
          <w:color w:val="000000" w:themeColor="text1"/>
        </w:rPr>
        <w:t xml:space="preserve">Sistemul de justiție continuă să se confrunte cu întârzieri semnificative, timpul necesar pentru pronunțarea hotărârilor judecătorești în cauzele civile și comerciale în primă instanță fiind unul dintre cele mai ridicate din UE. Timpul necesar pentru soluționarea cauzelor de contencios administrativ în primă instanță rămâne cel mai lung din UE. În pofida progreselor înregistrate în ultimii ani, resursele pentru sistemul judiciar rămân un motiv de îngrijorare, existând un deficit de spații și de personal. În special, numărul de judecători pe cap de locuitor este al treilea cel mai scăzut din UE, cu un volum foarte ridicat de cauze civile, comerciale și administrative per judecător. În ciuda progreselor moderate înregistrate în materie de digitalizare, există întârzieri în punerea în aplicare a strategiei naționale privind justiția digitală și persistă lacune critice, funcțiile judiciare de bază lucrând în continuare cu documente pe suport de hârtie. În comparație cu alte state membre, Malta rămâne în urmă în ceea ce privește promovarea soluționării alternative a litigiilor, care poate juca un rol important în reducerea presiunii asupra sistemului de justiție. Revizuirea și îmbunătățirea codurilor de procedură judiciară ar contribui, de asemenea, la accelerarea proceselor. </w:t>
      </w:r>
    </w:p>
    <w:p w14:paraId="08268F9F" w14:textId="77777777" w:rsidR="5586A4F2" w:rsidRPr="00C72E06" w:rsidRDefault="00DB40E7" w:rsidP="00FC1A02">
      <w:pPr>
        <w:pStyle w:val="ManualConsidrant"/>
        <w:rPr>
          <w:noProof/>
        </w:rPr>
      </w:pPr>
      <w:r>
        <w:rPr>
          <w:noProof/>
        </w:rPr>
        <w:t>(25)</w:t>
      </w:r>
      <w:r>
        <w:rPr>
          <w:noProof/>
        </w:rPr>
        <w:tab/>
      </w:r>
      <w:r w:rsidRPr="00C72E06">
        <w:rPr>
          <w:noProof/>
          <w:color w:val="000000" w:themeColor="text1"/>
        </w:rPr>
        <w:t>Ponderea energiei din surse regenerabile în consumul final brut de energie al Maltei (17,2 % în 2024) și în mixul energetic (16,7 % în 2025) rămâne foarte scăzută și cu mult sub media UE. Producția de energie din surse regenerabile provine aproape exclusiv din energia solară, cu o foarte mică parte de biomasă/combustibili din surse regenerabile și nu s-a înregistrat nicio producție de energie eoliană sau hidroelectrică. Malta a anunțat că se preconizează finalizarea, până în 2033, a unui nou parc eolian offshore plutitor, ceea ce ar reprezenta un pas important în creșterea capacității instalate de energie din surse regenerabile. Există posibilitatea de a valorifica în continuare potențialul proiectelor solare și eoliene offshore, precum și de a extinde soluțiile terestre. Intensificarea eforturilor în acest sens ar ajuta Malta să accelereze implementarea energiei din surse regenerabile.</w:t>
      </w:r>
    </w:p>
    <w:p w14:paraId="4A60731E" w14:textId="77777777" w:rsidR="6C5DFB80" w:rsidRPr="00C72E06" w:rsidRDefault="00A2261C" w:rsidP="31C13FAC">
      <w:pPr>
        <w:pStyle w:val="ManualConsidrant"/>
        <w:rPr>
          <w:rFonts w:eastAsia="Times New Roman"/>
          <w:noProof/>
          <w:color w:val="000000" w:themeColor="text1"/>
        </w:rPr>
      </w:pPr>
      <w:r>
        <w:rPr>
          <w:noProof/>
        </w:rPr>
        <w:t>(26)</w:t>
      </w:r>
      <w:r>
        <w:rPr>
          <w:noProof/>
        </w:rPr>
        <w:tab/>
      </w:r>
      <w:r w:rsidRPr="00C72E06">
        <w:rPr>
          <w:noProof/>
          <w:color w:val="000000" w:themeColor="text1"/>
        </w:rPr>
        <w:t>Consumul de energie a crescut în majoritatea sectoarelor din Malta începând din 2019 și, cel mai important, în clădirile rezidențiale, pe fondul unei creșteri accentuate a populației. Luarea de măsuri suplimentare de promovare a modernizării parcului imobiliar ar contribui la abordarea acestei tendințe de creștere.</w:t>
      </w:r>
    </w:p>
    <w:p w14:paraId="712D341E" w14:textId="32BFA00B" w:rsidR="00F366C1" w:rsidRPr="00C72E06" w:rsidRDefault="00DF1A01" w:rsidP="00F366C1">
      <w:pPr>
        <w:pStyle w:val="ManualConsidrant"/>
        <w:rPr>
          <w:rFonts w:eastAsia="Times New Roman"/>
          <w:noProof/>
          <w:color w:val="000000" w:themeColor="text1"/>
        </w:rPr>
      </w:pPr>
      <w:r>
        <w:rPr>
          <w:noProof/>
        </w:rPr>
        <w:t>(27)</w:t>
      </w:r>
      <w:r>
        <w:rPr>
          <w:noProof/>
        </w:rPr>
        <w:tab/>
      </w:r>
      <w:r w:rsidRPr="00C72E06">
        <w:rPr>
          <w:noProof/>
        </w:rPr>
        <w:t>Congestionarea traficului continuă să fie o provocare structurală semnificativă, care afectează în mod negativ durabilitatea mediului, competitivitatea economiei și calitatea vieții cetățenilor. Se preconizează că, în absența unor măsuri de politică suplimentare, costul economic al congestionării traficului va crește la 917 milioane EUR anual până în 2030 (</w:t>
      </w:r>
      <w:r w:rsidRPr="00C72E06">
        <w:rPr>
          <w:rStyle w:val="FootnoteReference"/>
          <w:noProof/>
        </w:rPr>
        <w:footnoteReference w:id="18"/>
      </w:r>
      <w:r w:rsidRPr="00C72E06">
        <w:rPr>
          <w:noProof/>
        </w:rPr>
        <w:t>).</w:t>
      </w:r>
      <w:r w:rsidRPr="00C72E06">
        <w:rPr>
          <w:noProof/>
          <w:color w:val="000000" w:themeColor="text1"/>
        </w:rPr>
        <w:t xml:space="preserve"> În pofida eforturilor de îmbunătățire a sistemului de transport public și de remodelare a mobilității în Malta, măsurile nu au redus încă în mod semnificativ dependența de autoturismele personale. În 2024, 58 % din cetățenii maltezi declarau că nu utilizează niciodată transportul public. Sectorul transporturilor continuă, de asemenea, să fie principala sursă de emisii de gaze cu efect de seră care intră sub incidența Regulamentului privind partajarea eforturilor, generând 48 % din aceste emisii în 2024, ceea ce reprezintă o creștere cu 45 % față de 2005. Această tendință persistă, în pofida faptului că vehiculele cu emisii zero au ajuns la 37,7 % din înmatriculările de autoturisme noi în 2024, o creștere cu 17,4</w:t>
      </w:r>
      <w:r w:rsidR="00342998">
        <w:rPr>
          <w:noProof/>
          <w:color w:val="000000" w:themeColor="text1"/>
        </w:rPr>
        <w:t> </w:t>
      </w:r>
      <w:r w:rsidRPr="00C72E06">
        <w:rPr>
          <w:noProof/>
          <w:color w:val="000000" w:themeColor="text1"/>
        </w:rPr>
        <w:t>puncte procentuale față de anul precedent. În plus, infrastructura malteză de transport rămâne extrem de vulnerabilă la riscurile legate de climă, cu un punctaj al indicelui de vulnerabilitate a transporturilor de 0,42, unul dintre cele mai ridicate din UE. Pentru ca Malta să abordeze congestionarea traficului și creșterea emisiilor generate de transporturi, sunt necesare politici de mobilitate durabilă care să descurajeze utilizarea autoturismelor, inclusiv prin introducerea unor benzi dedicate autobuzelor, prin restricționarea accesului vehiculelor în zonele congestionate și prin limitarea disponibilității parcărilor. În același timp, îmbunătățirea eficienței transportului rutier și maritim, alături de investițiile în mobilitatea durabilă, în special în infrastructura de mobilitate activă, cum ar fi rețelele extinse pentru biciclete și pietoni, precum și în infrastructura de reîncărcare pentru autobuze cu emisii zero și combustibili alternativi, ar asigura trecerea la opțiuni de transport mai durabile și multimodale.</w:t>
      </w:r>
      <w:r w:rsidRPr="00C72E06">
        <w:rPr>
          <w:noProof/>
        </w:rPr>
        <w:t xml:space="preserve"> </w:t>
      </w:r>
      <w:r w:rsidRPr="00C72E06">
        <w:rPr>
          <w:noProof/>
          <w:color w:val="000000" w:themeColor="text1"/>
        </w:rPr>
        <w:t xml:space="preserve">Sunt necesare investiții suplimentare pentru a consolida reziliența infrastructurii de transport la riscurile legate de climă, inclusiv la fenomenele meteorologice extreme. </w:t>
      </w:r>
    </w:p>
    <w:p w14:paraId="6E354427" w14:textId="77777777" w:rsidR="00AD701F" w:rsidRPr="00C72E06" w:rsidRDefault="001B4745" w:rsidP="00AD701F">
      <w:pPr>
        <w:pStyle w:val="ManualConsidrant"/>
        <w:rPr>
          <w:rFonts w:eastAsia="Times New Roman"/>
          <w:noProof/>
          <w:color w:val="000000" w:themeColor="text1"/>
        </w:rPr>
      </w:pPr>
      <w:r>
        <w:rPr>
          <w:noProof/>
        </w:rPr>
        <w:t>(28)</w:t>
      </w:r>
      <w:r>
        <w:rPr>
          <w:noProof/>
        </w:rPr>
        <w:tab/>
      </w:r>
      <w:r w:rsidRPr="00C72E06">
        <w:rPr>
          <w:noProof/>
          <w:color w:val="000000" w:themeColor="text1"/>
        </w:rPr>
        <w:t>Fără o eliminare treptată planificată, subvențiile pentru combustibilii fosili au reprezentat aproximativ 1 % din PIB-ul Maltei în 2024, cu mult peste media UE de 0,32 %. Subvențiile pentru combustibilii fosili descurajează investițiile în energia din surse regenerabile, în eficiența energetică și în electrificarea transporturilor, investiții care ar contribui la îndeplinirea obiectivelor climatice, la consolidarea securității energetice și la promovarea unei mai bune calități a vieții în Malta. În același timp, subvențiile pentru combustibili fosili acordate de Malta reprezintă o povară pentru buget. Ele nu oferă economiei un sprijin eficient din punctul de vedere al costurilor în perioadele în care prețurile la energie sunt ridicate la nivel internațional și nu abordează sărăcia energetică într-un mod specific.</w:t>
      </w:r>
    </w:p>
    <w:p w14:paraId="0C8483AF" w14:textId="77777777" w:rsidR="00C248F4" w:rsidRPr="00C72E06" w:rsidRDefault="00C248F4" w:rsidP="00C248F4">
      <w:pPr>
        <w:pStyle w:val="ManualConsidrant"/>
        <w:rPr>
          <w:rFonts w:eastAsia="Times New Roman"/>
          <w:noProof/>
          <w:color w:val="000000" w:themeColor="text1"/>
        </w:rPr>
      </w:pPr>
      <w:r>
        <w:rPr>
          <w:noProof/>
        </w:rPr>
        <w:t>(29)</w:t>
      </w:r>
      <w:r>
        <w:rPr>
          <w:noProof/>
        </w:rPr>
        <w:tab/>
      </w:r>
      <w:r w:rsidRPr="00C72E06">
        <w:rPr>
          <w:noProof/>
          <w:color w:val="000000" w:themeColor="text1"/>
        </w:rPr>
        <w:t>În Malta, cantitatea de deșeuri generate pe cap de locuitor este una dintre cele mai ridicate din UE, marea majoritate a acestora ajungând în depozitele de deșeuri, ceea ce exercită o presiune considerabilă asupra mediului natural al insulelor. În 2024, generarea de deșeuri municipale a ajuns la 621 kg pe cap de locuitor, unul dintre cele mai ridicate niveluri din UE, în timp ce rata de reciclare a rămas extrem de scăzută, la 16,7 %, cu mult sub media UE de 48 %. Malta a ratat deja obiectivul de reciclare a deșeurilor municipale de 50 % stabilit pentru 2020, iar în prezent riscă să nu atingă obiectivul de 55 % stabilit pentru 2025. În plus, în 2023, rata de depozitare a deșeurilor municipale a fost de 74 %, depășind cu mult media UE de 22 %. Decalajul substanțial dintre rata actuală de depozitare a deșeurilor și obiectivul de 10 % pentru 2035 referitor la depozitarea deșeurilor municipale rămâne o preocupare presantă. În pofida creșterii investițiilor în infrastructura de gestionare a deșeurilor și a introducerii mai multor inițiative de reutilizare și reciclare, măsurile adoptate nu au condus încă la efecte măsurabile asupra performanței în materie de gestionare a deșeurilor. Prin urmare, Malta ar beneficia de pe urma respectării ierarhiei deșeurilor prin acordarea de prioritate prevenirii generării de deșeuri, prin consolidarea reciclării și a practicilor economiei circulare, atât printr-o aplicare mai strictă a legislației naționale existente în materie de deșeuri, cât și prin extinderea infrastructurii de reciclare și reutilizare, accelerând, în același timp, investițiile planificate în instalațiile de prelucrare a deșeurilor pentru a reduce dependența de depozitarea deșeurilor.</w:t>
      </w:r>
    </w:p>
    <w:p w14:paraId="52BC7942" w14:textId="3246E108" w:rsidR="00856969" w:rsidRPr="00C72E06" w:rsidRDefault="00C248F4" w:rsidP="00C248F4">
      <w:pPr>
        <w:pStyle w:val="ManualConsidrant"/>
        <w:rPr>
          <w:rFonts w:eastAsia="Times New Roman"/>
          <w:noProof/>
          <w:color w:val="000000" w:themeColor="text1"/>
        </w:rPr>
      </w:pPr>
      <w:r>
        <w:rPr>
          <w:noProof/>
        </w:rPr>
        <w:t>(30)</w:t>
      </w:r>
      <w:r>
        <w:rPr>
          <w:noProof/>
        </w:rPr>
        <w:tab/>
      </w:r>
      <w:r w:rsidRPr="00C72E06">
        <w:rPr>
          <w:noProof/>
          <w:color w:val="000000" w:themeColor="text1"/>
        </w:rPr>
        <w:t>Malta se confruntă cu un deficit structural de apă, exacerbat de creșterea substanțială a populației, de creșterea temperaturilor și de secetele prelungite, care au redus în mod semnificativ disponibilitatea apei dulci. Această problemă este scoasă în evidență de indicele sezonier de exploatare a apei Plus (WEI+), care a ajuns la 66,7 % în al treilea trimestru al anului 2023, al doilea cel mai ridicat nivel în rândul statelor membre ale UE, ceea ce indică un deficit grav de apă. Cererea ridicată de apă, la originea căreia se află în principal turismul, agricultura, gospodăriile și industria, intensifică și mai mult deficitul. Ca răspuns, Malta a încercat să atenueze aceste presiuni prin intensificarea extracției apelor subterane și a desalinizării apei de mare. Pe lângă deficitul de apă, o problemă persistentă în Malta este și calitatea slabă a apei. După cum s-a subliniat în cel de al treilea plan de management al bazinului hidrografic al Maltei, doar 58 % din corpurile de apă de suprafață (ca număr) au atins o stare ecologică bună sau foarte bună și doar 45 % au atins o stare chimică bună. În ceea ce privește apele subterane, 82 % din corpurile de apă subterană (pe zone) nu au atins o stare cantitativă bună și 100 % nu au atins o stare chimică bună. Principalele presiuni asupra calității apelor de suprafață și a apelor subterane provin din activitățile agricole și din intruziunea salină cauzată de captarea excesivă. În plus, două aglomerări malteze continuă să nu respecte Directiva privind epurarea apelor uzate urbane, din cauza proporției scăzute a gospodăriilor conectate cel puțin la sistemul secundar de epurare a apelor uzate urbane. Pentru a aborda aceste provocări, Malta ar beneficia de pe urma extinderii investițiilor în infrastructura urbană de colectare a apei pluviale și în soluții bazate pe natură, care ar putea reduce riscurile de inundații și ar putea îmbunătăți reîncărcarea apelor subterane. În plus, reglementarea mai strictă a extracției apelor subterane și extinderea capacității de epurare a apelor uzate par a fi necesare pentru a îmbunătăți calitatea apei și pentru a combate poluarea apelor de suprafață și a apelor subterane.</w:t>
      </w:r>
    </w:p>
    <w:p w14:paraId="2384CB05" w14:textId="13243310" w:rsidR="00C248F4" w:rsidRPr="00C72E06" w:rsidRDefault="00856969" w:rsidP="00C248F4">
      <w:pPr>
        <w:pStyle w:val="ManualConsidrant"/>
        <w:rPr>
          <w:rFonts w:eastAsia="Times New Roman"/>
          <w:noProof/>
          <w:color w:val="000000" w:themeColor="text1"/>
        </w:rPr>
      </w:pPr>
      <w:r>
        <w:rPr>
          <w:noProof/>
        </w:rPr>
        <w:t>(31)</w:t>
      </w:r>
      <w:r>
        <w:rPr>
          <w:noProof/>
        </w:rPr>
        <w:tab/>
      </w:r>
      <w:r w:rsidRPr="00C72E06">
        <w:rPr>
          <w:noProof/>
          <w:color w:val="000000" w:themeColor="text1"/>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Maltei în 2026 pot contribui la punerea în aplicare a Recomandării Consiliului referitoare la capitalul uman în Uniune.</w:t>
      </w:r>
    </w:p>
    <w:p w14:paraId="386D43D3" w14:textId="461F3A97" w:rsidR="008E46F2" w:rsidRPr="00C72E06" w:rsidRDefault="007B3732" w:rsidP="008E46F2">
      <w:pPr>
        <w:pStyle w:val="ManualConsidrant"/>
        <w:rPr>
          <w:rFonts w:eastAsia="Times New Roman"/>
          <w:noProof/>
          <w:color w:val="000000" w:themeColor="text1"/>
        </w:rPr>
      </w:pPr>
      <w:r>
        <w:rPr>
          <w:noProof/>
        </w:rPr>
        <w:t>(32)</w:t>
      </w:r>
      <w:r>
        <w:rPr>
          <w:noProof/>
        </w:rPr>
        <w:tab/>
      </w:r>
      <w:r w:rsidRPr="00C72E06">
        <w:rPr>
          <w:noProof/>
        </w:rPr>
        <w:t>Deficitul de competențe și neconcordanțele între cererea și oferta de competențe riscă să submineze piața puternică a forței de muncă din Malta și să împiedice tranziția verde și digitală în această țară. În pofida ratelor foarte ridicate ale locurilor de muncă vacante, persistă lacune critice la nivelul posturilor din domeniul tehnologiei informației și comunicațiilor (TIC), al construcțiilor, al asistenței medicale, al educației și al tranziției verzi, 43 % dintre întreprinderi neavând angajați calificați în materie de ecologie și două treimi raportând o forță de muncă nepregătită. Competențele oferite de sistemul maltez de educație și formare nu țin pasul cu cererea de pe piața forței de muncă, din cauza fragmentării guvernanței competențelor și a capacității de previzionare. Consolidarea instrumentelor de informații privind competențele poate contribui la anticiparea nevoilor pieței forței de muncă și la abordarea neconcordanțelor existente. Absolvenții din domeniile științei, tehnologiei, ingineriei și matematicii (STIM) reprezintă doar 13,8 % din absolvenții de învățământ postliceal, cu mult sub media UE, numărul femeilor fiind chiar și mai mic. În 2023, Malta a înregistrat cea mai scăzută rată de înscriere în învățământul STIM postliceal din UE. Parcursurile de educație și formare profesională (EFP) sunt, de asemenea, deficitare, învățarea la locul de muncă și adoptarea programelor EFP legate de STIM fiind limitate, în special în rândul femeilor. Participarea adulților la activități de învățare rămâne inegală, deoarece doar o mică parte din rezerva mare de adulți slab calificați se implică în activități de formare. Lacunele persistente în materie de competențe de bază agravează și mai mult situația: o treime din tinerii de 15 ani nu au competențe de bază în matematică, lectură și științe și aproximativ jumătate din elevii de 12</w:t>
      </w:r>
      <w:r w:rsidR="00342998">
        <w:rPr>
          <w:noProof/>
        </w:rPr>
        <w:t>­</w:t>
      </w:r>
      <w:r w:rsidRPr="00C72E06">
        <w:rPr>
          <w:noProof/>
        </w:rPr>
        <w:t>13 ani nu au competențe digitale de bază. Deficiențele în ceea ce privește oferta de cadre didactice, dezvoltarea profesională și sprijinul pentru clase din ce în ce mai diverse riscă să limiteze capacitatea sistemului de educație de a îmbunătăți rezultatele învățării. Pentru a aborda aceste aspecte, consolidarea calității educației și formării și creșterea relevanței acestora pe piața forței de muncă, utilizarea instrumentelor de informații privind competențele, formarea cadrelor didactice, EFP la locul de muncă și perfecționarea adulților, în special în domeniile STIM și al tranziției verzi, sunt esențiale pentru a reduce deficitele, pentru a îmbunătăți rezultatele în materie de educație și pentru a alinia competențele la nevoile pieței forței de muncă.</w:t>
      </w:r>
    </w:p>
    <w:p w14:paraId="52CFDAA8" w14:textId="77777777" w:rsidR="008E46F2" w:rsidRPr="00C72E06" w:rsidRDefault="00CE18AB" w:rsidP="008E46F2">
      <w:pPr>
        <w:pStyle w:val="ManualConsidrant"/>
        <w:rPr>
          <w:rFonts w:eastAsia="Times New Roman"/>
          <w:noProof/>
          <w:color w:val="000000" w:themeColor="text1"/>
        </w:rPr>
      </w:pPr>
      <w:r>
        <w:rPr>
          <w:noProof/>
        </w:rPr>
        <w:t>(33)</w:t>
      </w:r>
      <w:r>
        <w:rPr>
          <w:noProof/>
        </w:rPr>
        <w:tab/>
      </w:r>
      <w:r w:rsidRPr="00C72E06">
        <w:rPr>
          <w:noProof/>
          <w:color w:val="000000" w:themeColor="text1"/>
        </w:rPr>
        <w:t>Limitarea caracterului incluziv al educației și formării, care începe încă de la educația timpurie, afectează potențialul persoanelor aflate în situații vulnerabile. Din cauză că nu există suficient personal didactic calificat corespunzător, iar practicile de predare și programele de învățământ sunt ineficace, sistemul nu ține suficient seama de toți copiii, în special de elevii cu handicap. Disparitățile persistente în ceea ce privește rezultatele învățării și ale ocupării forței de muncă legate de mediul socioeconomic și de tipul școlii sugerează că există în continuare provocări semnificative în materie de echitate. În special, rezultatele slabe la învățătură sunt deosebit de răspândite în rândul elevilor care provin din medii socioeconomice defavorizate: 51,5 % au rezultate slabe la citire, 47,7 % la matematică și 46,0 % la științe. În plus, părăsirea timpurie a școlii rămâne deosebit de ridicată în rândul tinerilor cu handicap, în timp ce un număr semnificativ de tineri cu handicap nu sunt încadrați profesional și nu urmează niciun program educațional sau de formare. În ceea ce privește educația și îngrijirea timpurie a copiilor (ECEC), sistemul din Malta condiționează în prezent dreptul la ECEC de activitatea parentală (muncă, educație, formare), mai degrabă decât să îl considere un drept universal sau bazat pe sărăcie. Deși dispozițiile recente s-au extins la unele grupuri de părinți fără loc de muncă, decalajul de participare dintre copiii expuși riscului de sărăcie sau de excluziune socială (AROPE) și cei care nu fac parte din această categorie rămâne foarte mare: procentul copiilor care nu sunt expuși riscului de sărăcie sau de excluziune socială susceptibili să participe la peste 25 de ore de ECEC pe săptămână era de aproape două ori mai mare (48,2 %) decât al copiilor expuși acestui risc (24,9 %). De asemenea, există în continuare preocupări cu privire la calitatea serviciilor de ECEC, întrucât estimările recente sugerează că mai mult de o cincime din personalul de îngrijire a copiilor nu dispune de calificări pedagogice relevante, ceea ce îi poate limita potențialul de a sprijini dezvoltarea timpurie a competențelor, în special pentru grupurile defavorizate. Consolidarea sprijinului specific pentru copiii care provin din medii defavorizate și pentru cei cu nevoi suplimentare, indiferent de locul de muncă sau de nivelul de educație al părinților lor, pare a fi o necesitate.</w:t>
      </w:r>
    </w:p>
    <w:p w14:paraId="0B04332E" w14:textId="77777777" w:rsidR="0061711D" w:rsidRPr="00C72E06" w:rsidRDefault="7F52AE6A" w:rsidP="008E46F2">
      <w:pPr>
        <w:pStyle w:val="ManualConsidrant"/>
        <w:rPr>
          <w:rFonts w:eastAsia="Times New Roman"/>
          <w:noProof/>
          <w:color w:val="000000" w:themeColor="text1"/>
        </w:rPr>
      </w:pPr>
      <w:r>
        <w:rPr>
          <w:noProof/>
        </w:rPr>
        <w:t>(34)</w:t>
      </w:r>
      <w:r>
        <w:rPr>
          <w:noProof/>
        </w:rPr>
        <w:tab/>
      </w:r>
      <w:r w:rsidRPr="00C72E06">
        <w:rPr>
          <w:noProof/>
        </w:rPr>
        <w:t>Calitatea inegală a locurilor de muncă împiedică păstrarea lucrătorilor. Ponderea locurilor de muncă slab remunerate a crescut: peste 10 % dintre lucrători au rămas în locuri de muncă slab remunerate în ultimii patru ani, femeile și resortisanții din țări terțe fiind afectați în mod disproporționat. Malta înregistrează, de asemenea, o pondere relativ ridicată a orelor de lucru atipice (39,1 % dintre lucrători față de 32,6 % în UE). Mai multe sectoare, cum ar fi asistența medicală, se bazează din ce în ce mai mult pe lucrători provenind din țări terțe. Cu toate acestea, resortisanții din țări terțe care ocupă locuri de muncă slab calificate se confruntă adesea cu condiții de muncă mai precare și cu o calitate scăzută pe mai multe planuri: program de lucru prelungit, o fluctuație mai mare a personalului, perspective reduse de avansare în carieră, drepturi limitate în cazul pierderii locului de muncă și condiții mai precare de sănătate și siguranță la locul de muncă. Sărăcia în rândul persoanelor încadrate în muncă este, de asemenea, un fenomen care un impact disproporționat asupra resortisanților din țări terțe (17,3 % față de 5,6 % din populația autohtonă). Capacitatea de inspecție a muncii a crescut, dar rămâne sub standardele Organizației Internaționale a Muncii (OIM), iar sancțiunile pentru încălcări sunt încă relativ scăzute. Abordarea preocupărilor legate de locurile de muncă de calitate, în strânsă cooperare cu partenerii sociali, și stimularea în continuare a inspecției muncii ar putea avea un impact pozitiv asupra fluctuației forței de muncă și asupra ratelor ridicate ale locurilor de muncă vacante.</w:t>
      </w:r>
    </w:p>
    <w:p w14:paraId="3B2C1E83" w14:textId="1C0D6AE4" w:rsidR="365E19AC" w:rsidRPr="00C72E06" w:rsidRDefault="6A48A4E9" w:rsidP="365E19AC">
      <w:pPr>
        <w:pStyle w:val="ManualConsidrant"/>
        <w:rPr>
          <w:rFonts w:eastAsia="Times New Roman"/>
          <w:noProof/>
          <w:color w:val="000000" w:themeColor="text1"/>
        </w:rPr>
      </w:pPr>
      <w:r>
        <w:rPr>
          <w:noProof/>
        </w:rPr>
        <w:t>(35)</w:t>
      </w:r>
      <w:r>
        <w:rPr>
          <w:noProof/>
        </w:rPr>
        <w:tab/>
      </w:r>
      <w:r w:rsidRPr="00C72E06">
        <w:rPr>
          <w:noProof/>
          <w:color w:val="000000" w:themeColor="text1"/>
        </w:rPr>
        <w:t>Având în vedere legăturile strânse dintre economiile statelor membre din zona euro și contribuția lor colectivă la funcționarea uniunii economice și monetare, în 2026 Consiliul a recomandat statelor membre din zona euro să ia măsuri, inclusiv prin intermediul planurilor lor de redresare și reziliență, pentru a pune în aplicare Recomandarea din 2026 privind politica economică a zonei euro. În cazul Maltei, recomandarea 1 contribuie la punerea în aplicare a primei, a celei de a doua și a celei de a treia recomandări privind zona euro, recomandarea 2 contribuie la punerea în aplicare a celei de a patra recomandări privind zona euro, recomandarea</w:t>
      </w:r>
      <w:r w:rsidR="00342998">
        <w:rPr>
          <w:noProof/>
          <w:color w:val="000000" w:themeColor="text1"/>
        </w:rPr>
        <w:t> </w:t>
      </w:r>
      <w:r w:rsidRPr="00C72E06">
        <w:rPr>
          <w:noProof/>
          <w:color w:val="000000" w:themeColor="text1"/>
        </w:rPr>
        <w:t>3 contribuie la punerea în aplicare a celei de a cincea și a celei de a șaptea recomandări privind zona euro, recomandarea 4 contribuie la punerea în aplicare a celei de a șaptea recomandări privind zona euro, iar recomandarea 6 contribuie la punerea în aplicare a celei de a cincea recomandări privind zona euro.</w:t>
      </w:r>
    </w:p>
    <w:p w14:paraId="32D5C08C" w14:textId="77777777" w:rsidR="00CA0B25" w:rsidRPr="00C72E06" w:rsidRDefault="28F6E859" w:rsidP="65A46200">
      <w:pPr>
        <w:pStyle w:val="Formuledadoption"/>
        <w:rPr>
          <w:rFonts w:eastAsia="Times New Roman"/>
          <w:noProof/>
          <w:color w:val="000000" w:themeColor="text1"/>
        </w:rPr>
      </w:pPr>
      <w:r w:rsidRPr="00C72E06">
        <w:rPr>
          <w:noProof/>
          <w:color w:val="000000" w:themeColor="text1"/>
        </w:rPr>
        <w:t>RECOMANDĂ</w:t>
      </w:r>
      <w:r w:rsidRPr="00C72E06">
        <w:rPr>
          <w:noProof/>
        </w:rPr>
        <w:t xml:space="preserve"> </w:t>
      </w:r>
      <w:r w:rsidRPr="00C72E06">
        <w:rPr>
          <w:noProof/>
          <w:color w:val="000000" w:themeColor="text1"/>
        </w:rPr>
        <w:t xml:space="preserve">ca, în 2026 și în 2027, Malta să întreprindă acțiuni astfel încât: </w:t>
      </w:r>
    </w:p>
    <w:p w14:paraId="4D4885B6" w14:textId="763DB1C8" w:rsidR="00CA0B25" w:rsidRPr="00C72E06" w:rsidRDefault="000E7F79" w:rsidP="00DF3923">
      <w:pPr>
        <w:pStyle w:val="ManualNumPar1"/>
        <w:rPr>
          <w:noProof/>
        </w:rPr>
      </w:pPr>
      <w:r>
        <w:rPr>
          <w:noProof/>
        </w:rPr>
        <w:t>1.</w:t>
      </w:r>
      <w:r>
        <w:rPr>
          <w:noProof/>
        </w:rPr>
        <w:tab/>
      </w:r>
      <w:r w:rsidRPr="00C72E06">
        <w:rPr>
          <w:noProof/>
        </w:rPr>
        <w:t>Având în vedere abaterea semnificativă înregistrată în 2025 și abaterea proiectată pentru 2026 de către Comisie față de plafonul recomandat al cheltuielilor nete, să ia măsuri pentru controlul cheltuielilor nete, astfel încât acestea să respecte ratele maxime de creștere recomandate de Consiliu la 21 ianuarie 2025.</w:t>
      </w:r>
      <w:r w:rsidRPr="00C72E06">
        <w:rPr>
          <w:noProof/>
          <w:color w:val="000000" w:themeColor="text1"/>
        </w:rPr>
        <w:t xml:space="preserve"> </w:t>
      </w:r>
      <w:r w:rsidRPr="00C72E06">
        <w:rPr>
          <w:noProof/>
        </w:rPr>
        <w:t>Să consolideze cheltuielile pentru apărare și gradul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asigură compatibilitatea costului lor bugetar cu angajamentele asumate în contextul cadrului bugetar al UE. Să abordeze riscurile rămase în materie de planificare fiscală agresivă, să introducă un impozit reținut la sursă pentru plățile efectuate în străinătate sau măsuri de protecție echivalente și să modifice normele privind întreprinderile care nu sunt domiciliate în Malta.</w:t>
      </w:r>
      <w:r w:rsidRPr="00C72E06">
        <w:rPr>
          <w:noProof/>
          <w:color w:val="000000" w:themeColor="text1"/>
        </w:rPr>
        <w:t xml:space="preserve"> Să promoveze sectorul pensiilor suplimentare, în special prin sisteme de pensii ocupaționale.</w:t>
      </w:r>
    </w:p>
    <w:p w14:paraId="723E8290" w14:textId="2649B26A" w:rsidR="00CA0B25" w:rsidRPr="00C72E06" w:rsidRDefault="5F75F576" w:rsidP="00FB3A85">
      <w:pPr>
        <w:pStyle w:val="ManualNumPar1"/>
        <w:rPr>
          <w:rFonts w:eastAsia="Times New Roman"/>
          <w:noProof/>
          <w:color w:val="000000" w:themeColor="text1"/>
        </w:rPr>
      </w:pPr>
      <w:r>
        <w:rPr>
          <w:noProof/>
        </w:rPr>
        <w:t>2.</w:t>
      </w:r>
      <w:r>
        <w:rPr>
          <w:noProof/>
        </w:rPr>
        <w:tab/>
      </w:r>
      <w:r w:rsidRPr="00C72E06">
        <w:rPr>
          <w:noProof/>
          <w:color w:val="000000" w:themeColor="text1"/>
        </w:rPr>
        <w:t>Să asigure continuitatea reformelor și a investițiilor implementate în cadrul Mecanismului de redresare și reziliență. Să mențină ritmul de implementare în cadrul programelor politicii de coeziune, bazându-se, după caz, pe realocări către prioritățile strategice și pe flexibilitățile prevăzute în evaluarea la jumătatea perioadei a cadrului politicii de coeziune.</w:t>
      </w:r>
    </w:p>
    <w:p w14:paraId="6323BA48" w14:textId="77777777" w:rsidR="03EA8EF4" w:rsidRPr="00C72E06" w:rsidRDefault="00D814C7" w:rsidP="007A46F4">
      <w:pPr>
        <w:pStyle w:val="ManualNumPar1"/>
        <w:rPr>
          <w:rFonts w:eastAsiaTheme="minorEastAsia"/>
          <w:noProof/>
          <w:color w:val="000000" w:themeColor="text1"/>
        </w:rPr>
      </w:pPr>
      <w:r>
        <w:rPr>
          <w:noProof/>
        </w:rPr>
        <w:t>3.</w:t>
      </w:r>
      <w:r>
        <w:rPr>
          <w:noProof/>
        </w:rPr>
        <w:tab/>
      </w:r>
      <w:bookmarkStart w:id="2" w:name="_Hlk228784254"/>
      <w:r w:rsidRPr="00C72E06">
        <w:rPr>
          <w:noProof/>
          <w:color w:val="000000" w:themeColor="text1"/>
        </w:rPr>
        <w:t>Să consolideze cercetarea și inovarea, sporind investițiile publice în cercetare și dezvoltare și stimulând investițiile private în cercetare și dezvoltare, prin scheme de sprijin eficace și prin legături mai puternice între mediul academic și mediul de afaceri. Să consolideze atragerea și păstrarea lucrătorilor cu înaltă calificare. Să îmbunătățească eficiența sistemului de justiție prin soluționarea cauzelor restante și prin reducerea duratei procedurilor</w:t>
      </w:r>
      <w:bookmarkEnd w:id="2"/>
      <w:r w:rsidRPr="00C72E06">
        <w:rPr>
          <w:noProof/>
        </w:rPr>
        <w:t>.</w:t>
      </w:r>
      <w:r w:rsidRPr="00C72E06">
        <w:rPr>
          <w:noProof/>
          <w:color w:val="000000" w:themeColor="text1"/>
        </w:rPr>
        <w:t xml:space="preserve"> </w:t>
      </w:r>
    </w:p>
    <w:p w14:paraId="6CAE529E" w14:textId="77777777" w:rsidR="03EA8EF4" w:rsidRPr="00C72E06" w:rsidRDefault="73CB9F2E" w:rsidP="6D789543">
      <w:pPr>
        <w:pStyle w:val="ManualNumPar1"/>
        <w:rPr>
          <w:rFonts w:eastAsiaTheme="minorEastAsia"/>
          <w:noProof/>
          <w:color w:val="000000" w:themeColor="text1"/>
        </w:rPr>
      </w:pPr>
      <w:r>
        <w:rPr>
          <w:noProof/>
        </w:rPr>
        <w:t>4.</w:t>
      </w:r>
      <w:r>
        <w:rPr>
          <w:noProof/>
        </w:rPr>
        <w:tab/>
      </w:r>
      <w:r w:rsidRPr="00C72E06">
        <w:rPr>
          <w:noProof/>
          <w:color w:val="000000" w:themeColor="text1"/>
        </w:rPr>
        <w:t>Să accelereze producția de energie din surse regenerabile și stocarea acesteia. Să reducă cererea de energie prin îmbunătățirea eficienței energetice a clădirilor. Să abordeze congestionarea traficului și să reducă emisiile generate de transporturi prin descurajarea utilizării autoturismelor, prin îmbunătățirea eficienței transportului public, prin facilitarea multimodalității și prin investiții în infrastructura de mobilitate activă, precum și în infrastructura de transport rezilientă la schimbările climatice. Să elimine treptat subvențiile pentru combustibilii fosili care nu sunt temporare și nu vizează gospodăriile și întreprinderile cele mai vulnerabile.</w:t>
      </w:r>
    </w:p>
    <w:p w14:paraId="76A457E7" w14:textId="77777777" w:rsidR="0008524A" w:rsidRPr="00C72E06" w:rsidRDefault="0008524A" w:rsidP="0008524A">
      <w:pPr>
        <w:pStyle w:val="ManualNumPar1"/>
        <w:rPr>
          <w:noProof/>
        </w:rPr>
      </w:pPr>
      <w:r>
        <w:rPr>
          <w:noProof/>
        </w:rPr>
        <w:t>5.</w:t>
      </w:r>
      <w:r>
        <w:rPr>
          <w:noProof/>
        </w:rPr>
        <w:tab/>
      </w:r>
      <w:r w:rsidRPr="00C72E06">
        <w:rPr>
          <w:noProof/>
        </w:rPr>
        <w:t>Să îmbunătățească gestionarea deșeurilor prin promovarea reciclării și a practicilor economiei circulare, reducând, în același timp, dependența de depozitarea deșeurilor. Să îmbunătățească gestionarea durabilă și calitatea apei prin extinderea colectării și a reutilizării apei, combătând, în același timp, poluarea apelor de suprafață și a apelor subterane.</w:t>
      </w:r>
    </w:p>
    <w:p w14:paraId="19CD3753" w14:textId="77777777" w:rsidR="00CA0B25" w:rsidRPr="00C72E06" w:rsidRDefault="3A9DBA92" w:rsidP="65A46200">
      <w:pPr>
        <w:pStyle w:val="ManualNumPar1"/>
        <w:rPr>
          <w:noProof/>
        </w:rPr>
      </w:pPr>
      <w:r>
        <w:rPr>
          <w:noProof/>
        </w:rPr>
        <w:t>6.</w:t>
      </w:r>
      <w:r>
        <w:rPr>
          <w:noProof/>
        </w:rPr>
        <w:tab/>
      </w:r>
      <w:r w:rsidRPr="00C72E06">
        <w:rPr>
          <w:noProof/>
          <w:color w:val="000000" w:themeColor="text1"/>
        </w:rPr>
        <w:t>Să consolideze calitatea educației și formării și relevanța lor pentru piața forței de muncă pentru a aborda rezultatele educaționale scăzute, precum și deficitul sever de competențe și necorelarea acestora, inclusiv în domeniile STIM, în special prin promovarea competențelor de bază în rândul elevilor, prin formarea inițială și continuă a cadrelor didactice, precum și prin promovarea înscrierii în sistemul de educație și formare profesională și a participării la programe de învățare în rândul adulților pentru persoanele cu slabă calificare. Să consolideze caracterul incluziv al educației și formării, inclusiv prin îmbunătățirea accesului la educație și îngrijire timpurie (ECEC) de înaltă calitate. Să abordeze preocupările legate de calitate în relație cu locurile de muncă slab calificate, inclusiv pentru resortisanții din țări terțe, în special prin consolidarea inspecțiilor la locul de muncă.</w:t>
      </w:r>
    </w:p>
    <w:p w14:paraId="70D02F1C" w14:textId="2C2E99D1" w:rsidR="00CA0B25" w:rsidRPr="00C72E06" w:rsidRDefault="00846F16" w:rsidP="00AF7FC7">
      <w:pPr>
        <w:pStyle w:val="Fait"/>
        <w:rPr>
          <w:noProof/>
        </w:rPr>
      </w:pPr>
      <w:r>
        <w:rPr>
          <w:noProof/>
        </w:rPr>
        <w:t>Adoptată la Bruxelles,</w:t>
      </w:r>
    </w:p>
    <w:p w14:paraId="7DAC3BB4" w14:textId="77777777" w:rsidR="00CA0B25" w:rsidRPr="00C72E06" w:rsidRDefault="6A48A4E9" w:rsidP="00AF7FC7">
      <w:pPr>
        <w:pStyle w:val="Institutionquisigne"/>
        <w:rPr>
          <w:rFonts w:eastAsia="Times New Roman"/>
          <w:iCs/>
          <w:noProof/>
          <w:color w:val="000000" w:themeColor="text1"/>
          <w:szCs w:val="24"/>
        </w:rPr>
      </w:pPr>
      <w:r w:rsidRPr="00C72E06">
        <w:rPr>
          <w:noProof/>
          <w:color w:val="000000" w:themeColor="text1"/>
        </w:rPr>
        <w:t>Pentru Consiliu</w:t>
      </w:r>
    </w:p>
    <w:p w14:paraId="537B7661" w14:textId="77777777" w:rsidR="00CA0B25" w:rsidRPr="00C72E06" w:rsidRDefault="6A48A4E9" w:rsidP="007A46F4">
      <w:pPr>
        <w:pStyle w:val="Personnequisigne"/>
        <w:rPr>
          <w:rFonts w:eastAsia="Times New Roman"/>
          <w:iCs/>
          <w:noProof/>
          <w:color w:val="000000" w:themeColor="text1"/>
          <w:szCs w:val="24"/>
        </w:rPr>
      </w:pPr>
      <w:r w:rsidRPr="00C72E06">
        <w:rPr>
          <w:noProof/>
          <w:color w:val="000000" w:themeColor="text1"/>
        </w:rPr>
        <w:t>Președintele</w:t>
      </w:r>
    </w:p>
    <w:sectPr w:rsidR="00CA0B25" w:rsidRPr="00C72E06" w:rsidSect="001A10DC">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2B75E" w14:textId="77777777" w:rsidR="00404C2A" w:rsidRDefault="00404C2A" w:rsidP="00CA0B25">
      <w:pPr>
        <w:spacing w:before="0" w:after="0"/>
      </w:pPr>
      <w:r>
        <w:separator/>
      </w:r>
    </w:p>
  </w:endnote>
  <w:endnote w:type="continuationSeparator" w:id="0">
    <w:p w14:paraId="0522EBA0" w14:textId="77777777" w:rsidR="00404C2A" w:rsidRDefault="00404C2A" w:rsidP="00CA0B25">
      <w:pPr>
        <w:spacing w:before="0" w:after="0"/>
      </w:pPr>
      <w:r>
        <w:continuationSeparator/>
      </w:r>
    </w:p>
  </w:endnote>
  <w:endnote w:type="continuationNotice" w:id="1">
    <w:p w14:paraId="0F61725C" w14:textId="77777777" w:rsidR="00404C2A" w:rsidRDefault="00404C2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66867" w14:textId="319A6C3D" w:rsidR="001A10DC" w:rsidRPr="001A10DC" w:rsidRDefault="001A10DC" w:rsidP="001A10DC">
    <w:pPr>
      <w:pStyle w:val="Footer"/>
      <w:rPr>
        <w:rFonts w:ascii="Arial" w:hAnsi="Arial" w:cs="Arial"/>
        <w:b/>
        <w:sz w:val="48"/>
      </w:rPr>
    </w:pPr>
    <w:r w:rsidRPr="001A10DC">
      <w:rPr>
        <w:rFonts w:ascii="Arial" w:hAnsi="Arial" w:cs="Arial"/>
        <w:b/>
        <w:sz w:val="48"/>
      </w:rPr>
      <w:t>RO</w:t>
    </w:r>
    <w:r w:rsidRPr="001A10DC">
      <w:rPr>
        <w:rFonts w:ascii="Arial" w:hAnsi="Arial" w:cs="Arial"/>
        <w:b/>
        <w:sz w:val="48"/>
      </w:rPr>
      <w:tab/>
    </w:r>
    <w:r w:rsidRPr="001A10DC">
      <w:rPr>
        <w:rFonts w:ascii="Arial" w:hAnsi="Arial" w:cs="Arial"/>
        <w:b/>
        <w:sz w:val="48"/>
      </w:rPr>
      <w:tab/>
    </w:r>
    <w:r w:rsidRPr="001A10DC">
      <w:tab/>
    </w:r>
    <w:r w:rsidRPr="001A10D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0DC53" w14:textId="72E13783" w:rsidR="001A10DC" w:rsidRPr="001A10DC" w:rsidRDefault="001A10DC" w:rsidP="001A10DC">
    <w:pPr>
      <w:pStyle w:val="Footer"/>
      <w:rPr>
        <w:rFonts w:ascii="Arial" w:hAnsi="Arial" w:cs="Arial"/>
        <w:b/>
        <w:sz w:val="48"/>
      </w:rPr>
    </w:pPr>
    <w:r w:rsidRPr="001A10DC">
      <w:rPr>
        <w:rFonts w:ascii="Arial" w:hAnsi="Arial" w:cs="Arial"/>
        <w:b/>
        <w:sz w:val="48"/>
      </w:rPr>
      <w:t>RO</w:t>
    </w:r>
    <w:r w:rsidRPr="001A10DC">
      <w:rPr>
        <w:rFonts w:ascii="Arial" w:hAnsi="Arial" w:cs="Arial"/>
        <w:b/>
        <w:sz w:val="48"/>
      </w:rPr>
      <w:tab/>
    </w:r>
    <w:r w:rsidRPr="001A10DC">
      <w:rPr>
        <w:rFonts w:ascii="Arial" w:hAnsi="Arial" w:cs="Arial"/>
        <w:b/>
        <w:sz w:val="48"/>
      </w:rPr>
      <w:tab/>
    </w:r>
    <w:r w:rsidRPr="001A10DC">
      <w:tab/>
    </w:r>
    <w:r w:rsidRPr="001A10D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3457E" w14:textId="77777777" w:rsidR="001A10DC" w:rsidRDefault="001A10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54EBE" w14:textId="64E8864A" w:rsidR="001A10DC" w:rsidRPr="001A10DC" w:rsidRDefault="001A10DC" w:rsidP="001A10DC">
    <w:pPr>
      <w:pStyle w:val="Footer"/>
      <w:rPr>
        <w:rFonts w:ascii="Arial" w:hAnsi="Arial" w:cs="Arial"/>
        <w:b/>
        <w:sz w:val="48"/>
      </w:rPr>
    </w:pPr>
    <w:r w:rsidRPr="001A10DC">
      <w:rPr>
        <w:rFonts w:ascii="Arial" w:hAnsi="Arial" w:cs="Arial"/>
        <w:b/>
        <w:sz w:val="48"/>
      </w:rPr>
      <w:t>RO</w:t>
    </w:r>
    <w:r w:rsidRPr="001A10DC">
      <w:rPr>
        <w:rFonts w:ascii="Arial" w:hAnsi="Arial" w:cs="Arial"/>
        <w:b/>
        <w:sz w:val="48"/>
      </w:rPr>
      <w:tab/>
    </w:r>
    <w:r>
      <w:fldChar w:fldCharType="begin"/>
    </w:r>
    <w:r>
      <w:instrText xml:space="preserve"> PAGE  \* MERGEFORMAT </w:instrText>
    </w:r>
    <w:r>
      <w:fldChar w:fldCharType="separate"/>
    </w:r>
    <w:r w:rsidR="00C502DB">
      <w:rPr>
        <w:noProof/>
      </w:rPr>
      <w:t>1</w:t>
    </w:r>
    <w:r>
      <w:fldChar w:fldCharType="end"/>
    </w:r>
    <w:r>
      <w:tab/>
    </w:r>
    <w:r w:rsidRPr="001A10DC">
      <w:tab/>
    </w:r>
    <w:r w:rsidRPr="001A10DC">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76B28" w14:textId="77777777" w:rsidR="001A10DC" w:rsidRDefault="001A10DC" w:rsidP="001A1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B2366" w14:textId="77777777" w:rsidR="00404C2A" w:rsidRDefault="00404C2A" w:rsidP="00CA0B25">
      <w:pPr>
        <w:spacing w:before="0" w:after="0"/>
      </w:pPr>
      <w:r>
        <w:separator/>
      </w:r>
    </w:p>
  </w:footnote>
  <w:footnote w:type="continuationSeparator" w:id="0">
    <w:p w14:paraId="549984CB" w14:textId="77777777" w:rsidR="00404C2A" w:rsidRDefault="00404C2A" w:rsidP="00CA0B25">
      <w:pPr>
        <w:spacing w:before="0" w:after="0"/>
      </w:pPr>
      <w:r>
        <w:continuationSeparator/>
      </w:r>
    </w:p>
  </w:footnote>
  <w:footnote w:type="continuationNotice" w:id="1">
    <w:p w14:paraId="294910CC" w14:textId="77777777" w:rsidR="00404C2A" w:rsidRDefault="00404C2A">
      <w:pPr>
        <w:spacing w:before="0" w:after="0"/>
      </w:pPr>
    </w:p>
  </w:footnote>
  <w:footnote w:id="2">
    <w:p w14:paraId="40B4FC9F" w14:textId="427C3FED" w:rsidR="4FBD0A73" w:rsidRPr="00C72E06" w:rsidRDefault="4FBD0A73" w:rsidP="002E2418">
      <w:pPr>
        <w:pStyle w:val="FootnoteText"/>
        <w:rPr>
          <w:lang w:val="es-ES"/>
        </w:rPr>
      </w:pPr>
      <w:r>
        <w:rPr>
          <w:rStyle w:val="FootnoteReference"/>
        </w:rPr>
        <w:footnoteRef/>
      </w:r>
      <w:r w:rsidRPr="00C72E06">
        <w:rPr>
          <w:lang w:val="es-ES"/>
        </w:rPr>
        <w:tab/>
      </w:r>
      <w:r w:rsidRPr="00C72E06">
        <w:rPr>
          <w:color w:val="000000" w:themeColor="text1"/>
          <w:lang w:val="es-ES"/>
        </w:rPr>
        <w:t>Regulamentul (UE) 2024/1263 al Parlamentului European și al Consiliului din 29 aprilie 2024 privind coordonarea eficientă a politicilor economice și supravegherea bugetară multilaterală și de abrogare a Regulamentului (CE) nr. 1466/97 al Consiliului (JO L, 2024/1263, 30.4.2024, ELI:</w:t>
      </w:r>
      <w:r w:rsidRPr="00C72E06">
        <w:rPr>
          <w:lang w:val="es-ES"/>
        </w:rPr>
        <w:t xml:space="preserve"> </w:t>
      </w:r>
      <w:hyperlink r:id="rId1" w:history="1">
        <w:r w:rsidRPr="00C72E06">
          <w:rPr>
            <w:rStyle w:val="Hyperlink"/>
            <w:lang w:val="es-ES"/>
          </w:rPr>
          <w:t>http://data.europa.eu/eli/reg/2024/1263/oj</w:t>
        </w:r>
      </w:hyperlink>
      <w:r w:rsidRPr="00C72E06">
        <w:rPr>
          <w:lang w:val="es-ES"/>
        </w:rPr>
        <w:t xml:space="preserve">). </w:t>
      </w:r>
    </w:p>
  </w:footnote>
  <w:footnote w:id="3">
    <w:p w14:paraId="7A4C3B9F" w14:textId="3CECB6FE" w:rsidR="0AF9E774" w:rsidRPr="00C72E06" w:rsidRDefault="0AF9E774" w:rsidP="002E2418">
      <w:pPr>
        <w:pStyle w:val="FootnoteText"/>
        <w:rPr>
          <w:lang w:val="es-ES"/>
        </w:rPr>
      </w:pPr>
      <w:r>
        <w:rPr>
          <w:rStyle w:val="FootnoteReference"/>
        </w:rPr>
        <w:footnoteRef/>
      </w:r>
      <w:r w:rsidRPr="00C72E06">
        <w:rPr>
          <w:lang w:val="es-ES"/>
        </w:rPr>
        <w:tab/>
      </w:r>
      <w:r w:rsidRPr="00C72E06">
        <w:rPr>
          <w:color w:val="000000" w:themeColor="text1"/>
          <w:sz w:val="19"/>
          <w:lang w:val="es-ES"/>
        </w:rPr>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r w:rsidRPr="00C72E06">
        <w:rPr>
          <w:lang w:val="es-ES"/>
        </w:rPr>
        <w:t xml:space="preserve"> </w:t>
      </w:r>
    </w:p>
  </w:footnote>
  <w:footnote w:id="4">
    <w:p w14:paraId="59983720" w14:textId="21C6C2D1" w:rsidR="00B93EA4" w:rsidRPr="00C72E06" w:rsidRDefault="00755249" w:rsidP="00BB7701">
      <w:pPr>
        <w:pStyle w:val="FootnoteText"/>
        <w:ind w:left="0" w:firstLine="0"/>
        <w:jc w:val="left"/>
        <w:rPr>
          <w:lang w:val="es-ES"/>
        </w:rPr>
      </w:pPr>
      <w:r>
        <w:rPr>
          <w:rStyle w:val="FootnoteReference"/>
        </w:rPr>
        <w:footnoteRef/>
      </w:r>
      <w:r w:rsidRPr="00C72E06">
        <w:rPr>
          <w:lang w:val="es-ES"/>
        </w:rPr>
        <w:tab/>
        <w:t>JO C, C/2026/2434, 28.4.2026, ELI: </w:t>
      </w:r>
      <w:hyperlink r:id="rId2" w:history="1">
        <w:r w:rsidRPr="00C72E06">
          <w:rPr>
            <w:rStyle w:val="Hyperlink"/>
            <w:lang w:val="es-ES"/>
          </w:rPr>
          <w:t>http://data.europa.eu/eli/C/2026/2434/oj</w:t>
        </w:r>
      </w:hyperlink>
      <w:r w:rsidRPr="00C72E06">
        <w:rPr>
          <w:lang w:val="es-ES"/>
        </w:rPr>
        <w:t>.</w:t>
      </w:r>
    </w:p>
  </w:footnote>
  <w:footnote w:id="5">
    <w:p w14:paraId="3F87A3E9" w14:textId="5FFC053D" w:rsidR="0E0C9D52" w:rsidRPr="00C72E06" w:rsidRDefault="0E0C9D52" w:rsidP="00DA6A2A">
      <w:pPr>
        <w:pStyle w:val="FootnoteText"/>
        <w:rPr>
          <w:lang w:val="es-ES"/>
        </w:rPr>
      </w:pPr>
      <w:r>
        <w:rPr>
          <w:rStyle w:val="FootnoteReference"/>
        </w:rPr>
        <w:footnoteRef/>
      </w:r>
      <w:r w:rsidRPr="00C72E06">
        <w:rPr>
          <w:lang w:val="es-ES"/>
        </w:rPr>
        <w:tab/>
        <w:t xml:space="preserve">Regulamentul (UE) 2021/241 al Parlamentului European și al Consiliului din 12 februarie 2021 de instituire a Mecanismului de redresare și reziliență (JO L 57, 18.2.2021, p. 17, ELI: </w:t>
      </w:r>
      <w:hyperlink r:id="rId3" w:history="1">
        <w:r w:rsidRPr="00C72E06">
          <w:rPr>
            <w:rStyle w:val="Hyperlink"/>
            <w:lang w:val="es-ES"/>
          </w:rPr>
          <w:t>http://data.europa.eu/eli/reg/2021/241/oj</w:t>
        </w:r>
      </w:hyperlink>
      <w:r w:rsidRPr="00C72E06">
        <w:rPr>
          <w:lang w:val="es-ES"/>
        </w:rPr>
        <w:t xml:space="preserve">). </w:t>
      </w:r>
    </w:p>
  </w:footnote>
  <w:footnote w:id="6">
    <w:p w14:paraId="51A800F4" w14:textId="612C9D12" w:rsidR="00B141C3" w:rsidRPr="00C72E06" w:rsidRDefault="00B141C3" w:rsidP="6D789543">
      <w:pPr>
        <w:pStyle w:val="FootnoteText"/>
        <w:ind w:left="709" w:hanging="709"/>
        <w:rPr>
          <w:lang w:val="es-ES"/>
        </w:rPr>
      </w:pPr>
      <w:r>
        <w:rPr>
          <w:rStyle w:val="FootnoteReference"/>
        </w:rPr>
        <w:footnoteRef/>
      </w:r>
      <w:r w:rsidRPr="00C72E06">
        <w:rPr>
          <w:lang w:val="es-ES"/>
        </w:rPr>
        <w:tab/>
        <w:t xml:space="preserve">Recomandarea Consiliului din 21 ianuarie 2025 de aprobare a planului bugetar-structural național pe termen mediu al Maltei (JO C, C/2025/649, 10 februarie 2025, ELI: </w:t>
      </w:r>
      <w:hyperlink r:id="rId4" w:tooltip="Oferă acces la acest document prin identificatorul său uniform de resurse ELI." w:history="1">
        <w:r w:rsidRPr="00C72E06">
          <w:rPr>
            <w:rStyle w:val="Hyperlink"/>
            <w:lang w:val="es-ES"/>
          </w:rPr>
          <w:t>http://data.europa.eu/eli/C/2025/649/oj</w:t>
        </w:r>
      </w:hyperlink>
      <w:r w:rsidRPr="00C72E06">
        <w:rPr>
          <w:lang w:val="es-ES"/>
        </w:rPr>
        <w:t>).</w:t>
      </w:r>
    </w:p>
  </w:footnote>
  <w:footnote w:id="7">
    <w:p w14:paraId="35396C47" w14:textId="08A1909F" w:rsidR="00B141C3" w:rsidRPr="00C72E06" w:rsidRDefault="00B141C3" w:rsidP="6D789543">
      <w:pPr>
        <w:pStyle w:val="FootnoteText"/>
        <w:ind w:left="709" w:hanging="709"/>
        <w:rPr>
          <w:lang w:val="es-ES"/>
        </w:rPr>
      </w:pPr>
      <w:r>
        <w:rPr>
          <w:rStyle w:val="FootnoteReference"/>
        </w:rPr>
        <w:footnoteRef/>
      </w:r>
      <w:r w:rsidRPr="00C72E06">
        <w:rPr>
          <w:lang w:val="es-ES"/>
        </w:rPr>
        <w:tab/>
        <w:t>Recomandare a Consiliului cu scopul de a pune capăt situației de deficit excesiv în Malta, adoptată la 21 ianuarie</w:t>
      </w:r>
      <w:r w:rsidRPr="00C72E06">
        <w:rPr>
          <w:color w:val="000000" w:themeColor="text1"/>
          <w:lang w:val="es-ES"/>
        </w:rPr>
        <w:t xml:space="preserve"> </w:t>
      </w:r>
      <w:r w:rsidRPr="00C72E06">
        <w:rPr>
          <w:lang w:val="es-ES"/>
        </w:rPr>
        <w:t xml:space="preserve">2025. Toate documentele referitoare la procedura aplicabilă deficitelor excesive pentru Malta pot fi consultate la adresa: </w:t>
      </w:r>
      <w:hyperlink r:id="rId5" w:history="1">
        <w:r w:rsidRPr="00C72E06">
          <w:rPr>
            <w:rStyle w:val="Hyperlink"/>
            <w:lang w:val="es-ES"/>
          </w:rPr>
          <w:t>https://economy-finance.ec.europa.eu/economic-governance-framework/stability-and-growth-pact/corrective-arm-excessive-deficit-procedure/excessive-deficit-procedures-overview/Malta_en</w:t>
        </w:r>
      </w:hyperlink>
      <w:r w:rsidRPr="00C72E06">
        <w:rPr>
          <w:lang w:val="es-ES"/>
        </w:rPr>
        <w:t>.</w:t>
      </w:r>
    </w:p>
  </w:footnote>
  <w:footnote w:id="8">
    <w:p w14:paraId="278EBF45" w14:textId="4AAFAB8C" w:rsidR="002D4A25" w:rsidRPr="00C72E06" w:rsidRDefault="002D4A25" w:rsidP="002D4A25">
      <w:pPr>
        <w:pStyle w:val="FootnoteText"/>
        <w:ind w:left="709" w:hanging="709"/>
        <w:rPr>
          <w:lang w:val="es-ES"/>
        </w:rPr>
      </w:pPr>
      <w:r w:rsidRPr="005D19DE">
        <w:rPr>
          <w:rStyle w:val="FootnoteReference"/>
        </w:rPr>
        <w:footnoteRef/>
      </w:r>
      <w:r w:rsidR="005D19DE">
        <w:rPr>
          <w:lang w:val="es-ES"/>
        </w:rPr>
        <w:tab/>
      </w:r>
      <w:r w:rsidRPr="00C72E06">
        <w:rPr>
          <w:lang w:val="es-ES"/>
        </w:rPr>
        <w:t>Decizia (UE) 2026/ [OJ: please insert] a Consiliului din [date] de abrogare a Deciziei 2024/2128 privind existența unui deficit excesiv în Malta</w:t>
      </w:r>
      <w:r w:rsidR="00342998">
        <w:rPr>
          <w:lang w:val="es-ES"/>
        </w:rPr>
        <w:t xml:space="preserve"> </w:t>
      </w:r>
      <w:r w:rsidRPr="00C72E06">
        <w:rPr>
          <w:lang w:val="es-ES"/>
        </w:rPr>
        <w:t>(JO [please insert relevant OJ references]).</w:t>
      </w:r>
    </w:p>
  </w:footnote>
  <w:footnote w:id="9">
    <w:p w14:paraId="188A1E79" w14:textId="0792B0E1" w:rsidR="002D4A25" w:rsidRPr="00C72E06" w:rsidRDefault="002D4A25" w:rsidP="002D4A25">
      <w:pPr>
        <w:pStyle w:val="FootnoteText"/>
        <w:ind w:left="709" w:hanging="709"/>
        <w:rPr>
          <w:lang w:val="es-ES"/>
        </w:rPr>
      </w:pPr>
      <w:r>
        <w:rPr>
          <w:rStyle w:val="FootnoteReference"/>
        </w:rPr>
        <w:footnoteRef/>
      </w:r>
      <w:r w:rsidRPr="00C72E06">
        <w:rPr>
          <w:lang w:val="es-ES"/>
        </w:rPr>
        <w:tab/>
        <w:t xml:space="preserve">Decizia (UE) 2024/2128 a Consiliului din 26 iulie 2024 privind existența unui deficit excesiv în Malta (JO L, 2024/2128, 1.8.2024, ELI: </w:t>
      </w:r>
      <w:hyperlink r:id="rId6" w:history="1">
        <w:r w:rsidRPr="00C72E06">
          <w:rPr>
            <w:rStyle w:val="Hyperlink"/>
            <w:lang w:val="es-ES"/>
          </w:rPr>
          <w:t>http://data.europa.eu/eli/dec/2024/2128/oj</w:t>
        </w:r>
      </w:hyperlink>
      <w:r w:rsidRPr="00C72E06">
        <w:rPr>
          <w:lang w:val="es-ES"/>
        </w:rPr>
        <w:t>.</w:t>
      </w:r>
    </w:p>
  </w:footnote>
  <w:footnote w:id="10">
    <w:p w14:paraId="76FBBF40" w14:textId="69E4A9A2" w:rsidR="00336EF1" w:rsidRPr="00C72E06" w:rsidRDefault="00336EF1" w:rsidP="6D789543">
      <w:pPr>
        <w:pStyle w:val="FootnoteText"/>
        <w:ind w:left="709" w:hanging="709"/>
        <w:rPr>
          <w:lang w:val="es-ES"/>
        </w:rPr>
      </w:pPr>
      <w:r>
        <w:rPr>
          <w:rStyle w:val="FootnoteReference"/>
        </w:rPr>
        <w:footnoteRef/>
      </w:r>
      <w:r w:rsidRPr="00C72E06">
        <w:rPr>
          <w:lang w:val="es-ES"/>
        </w:rPr>
        <w:tab/>
        <w:t>Comunicarea Comisiei intitulată „Integrarea unei creșteri a cheltuielilor pentru apărare în cadrul Pactului de stabilitate și de creștere”, Bruxelles, 19.3.2025, C(2025) 2000 final.</w:t>
      </w:r>
    </w:p>
  </w:footnote>
  <w:footnote w:id="11">
    <w:p w14:paraId="32E4E3D3" w14:textId="7C032606" w:rsidR="00336EF1" w:rsidRPr="00C72E06" w:rsidRDefault="00336EF1" w:rsidP="00BB7701">
      <w:pPr>
        <w:pStyle w:val="FootnoteText"/>
        <w:ind w:left="709" w:hanging="709"/>
        <w:rPr>
          <w:lang w:val="es-ES"/>
        </w:rPr>
      </w:pPr>
      <w:r>
        <w:rPr>
          <w:rStyle w:val="FootnoteReference"/>
        </w:rPr>
        <w:footnoteRef/>
      </w:r>
      <w:r w:rsidRPr="00C72E06">
        <w:rPr>
          <w:lang w:val="es-ES"/>
        </w:rPr>
        <w:tab/>
        <w:t xml:space="preserve">Rapoartele anuale pe 2026 privind progresele înregistrate sunt disponibile la adresa: </w:t>
      </w:r>
      <w:hyperlink r:id="rId7" w:history="1">
        <w:r w:rsidRPr="00C72E06">
          <w:rPr>
            <w:rStyle w:val="Hyperlink"/>
            <w:lang w:val="es-ES"/>
          </w:rPr>
          <w:t>https://economy-finance.ec.europa.eu/economic-and-fiscal-governance/stability-and-growth-pact/preventive-arm/annual-progress-reports_en</w:t>
        </w:r>
      </w:hyperlink>
      <w:r w:rsidRPr="00C72E06">
        <w:rPr>
          <w:lang w:val="es-ES"/>
        </w:rPr>
        <w:t xml:space="preserve">. </w:t>
      </w:r>
    </w:p>
  </w:footnote>
  <w:footnote w:id="12">
    <w:p w14:paraId="1204ECF2" w14:textId="486259D4" w:rsidR="00336EF1" w:rsidRPr="00C72E06" w:rsidRDefault="00336EF1" w:rsidP="6D789543">
      <w:pPr>
        <w:pStyle w:val="FootnoteText"/>
        <w:ind w:left="709" w:hanging="851"/>
        <w:rPr>
          <w:lang w:val="es-ES"/>
        </w:rPr>
      </w:pPr>
      <w:r>
        <w:rPr>
          <w:rStyle w:val="FootnoteReference"/>
        </w:rPr>
        <w:footnoteRef/>
      </w:r>
      <w:r w:rsidRPr="00C72E06">
        <w:rPr>
          <w:lang w:val="es-ES"/>
        </w:rPr>
        <w:tab/>
        <w:t>Euroindicatorii Eurostat, 22 aprilie 2026.</w:t>
      </w:r>
    </w:p>
  </w:footnote>
  <w:footnote w:id="13">
    <w:p w14:paraId="6202CAD7" w14:textId="15C70350" w:rsidR="00336EF1" w:rsidRPr="00C72E06" w:rsidRDefault="00336EF1" w:rsidP="6D789543">
      <w:pPr>
        <w:pStyle w:val="FootnoteText"/>
        <w:ind w:left="709" w:hanging="851"/>
        <w:rPr>
          <w:lang w:val="es-ES"/>
        </w:rPr>
      </w:pPr>
      <w:r>
        <w:rPr>
          <w:rStyle w:val="FootnoteReference"/>
        </w:rPr>
        <w:footnoteRef/>
      </w:r>
      <w:r w:rsidRPr="00C72E06">
        <w:rPr>
          <w:lang w:val="es-ES"/>
        </w:rPr>
        <w:tab/>
        <w:t>Orientarea fiscal-bugetară este definită ca o măsură a variației anuale a poziției bugetare subiacente a administrației publice. Scopul său este să evalueze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4">
    <w:p w14:paraId="202C8C86" w14:textId="5CB6605B" w:rsidR="00336EF1" w:rsidRPr="00C72E06" w:rsidRDefault="00336EF1" w:rsidP="6D789543">
      <w:pPr>
        <w:pStyle w:val="FootnoteText"/>
        <w:ind w:left="709" w:hanging="851"/>
        <w:rPr>
          <w:lang w:val="es-ES"/>
        </w:rPr>
      </w:pPr>
      <w:r>
        <w:rPr>
          <w:rStyle w:val="FootnoteReference"/>
        </w:rPr>
        <w:footnoteRef/>
      </w:r>
      <w:r w:rsidRPr="00C72E06">
        <w:rPr>
          <w:lang w:val="es-ES"/>
        </w:rPr>
        <w:tab/>
        <w:t>Euroindicatorii Eurostat, 22 aprilie 2026.</w:t>
      </w:r>
    </w:p>
  </w:footnote>
  <w:footnote w:id="15">
    <w:p w14:paraId="23CF3FE7" w14:textId="23AD1FEC" w:rsidR="00265D7E" w:rsidRPr="00C72E06" w:rsidRDefault="00336EF1" w:rsidP="00BB7701">
      <w:pPr>
        <w:pStyle w:val="FootnoteText"/>
        <w:ind w:left="709" w:hanging="851"/>
        <w:rPr>
          <w:lang w:val="es-ES"/>
        </w:rPr>
      </w:pPr>
      <w:r>
        <w:rPr>
          <w:rStyle w:val="FootnoteReference"/>
        </w:rPr>
        <w:footnoteRef/>
      </w:r>
      <w:r w:rsidRPr="00C72E06">
        <w:rPr>
          <w:lang w:val="es-ES"/>
        </w:rPr>
        <w:tab/>
        <w:t>Eurostat, Cheltuielile administrațiilor publice în funcție de clasificarea funcțiilor guvernamentale (COFOG).</w:t>
      </w:r>
    </w:p>
  </w:footnote>
  <w:footnote w:id="16">
    <w:p w14:paraId="701AEC04" w14:textId="4F5E9866" w:rsidR="00336EF1" w:rsidRPr="00C72E06" w:rsidRDefault="00336EF1" w:rsidP="00BB7701">
      <w:pPr>
        <w:pStyle w:val="FootnoteText"/>
        <w:ind w:left="709" w:hanging="851"/>
        <w:rPr>
          <w:lang w:val="es-ES"/>
        </w:rPr>
      </w:pPr>
      <w:r>
        <w:rPr>
          <w:rStyle w:val="FootnoteReference"/>
        </w:rPr>
        <w:footnoteRef/>
      </w:r>
      <w:r w:rsidRPr="00C72E06">
        <w:rPr>
          <w:lang w:val="es-ES"/>
        </w:rPr>
        <w:tab/>
        <w:t>Acest lucru reflectă situația de la data-limită a previziunilor Comisiei din primăvara anului 2026 (4</w:t>
      </w:r>
      <w:r w:rsidR="00342998">
        <w:rPr>
          <w:lang w:val="es-ES"/>
        </w:rPr>
        <w:t> </w:t>
      </w:r>
      <w:r w:rsidRPr="00C72E06">
        <w:rPr>
          <w:lang w:val="es-ES"/>
        </w:rPr>
        <w:t>mai</w:t>
      </w:r>
      <w:r w:rsidR="00342998">
        <w:rPr>
          <w:lang w:val="es-ES"/>
        </w:rPr>
        <w:t> </w:t>
      </w:r>
      <w:r w:rsidRPr="00C72E06">
        <w:rPr>
          <w:lang w:val="es-ES"/>
        </w:rPr>
        <w:t>2026).</w:t>
      </w:r>
    </w:p>
  </w:footnote>
  <w:footnote w:id="17">
    <w:p w14:paraId="53DD51D5" w14:textId="10BAAA71" w:rsidR="00C62EB1" w:rsidRPr="00C72E06" w:rsidRDefault="00C62EB1" w:rsidP="00C62EB1">
      <w:pPr>
        <w:pStyle w:val="FootnoteText"/>
        <w:rPr>
          <w:lang w:val="es-ES"/>
        </w:rPr>
      </w:pPr>
      <w:r>
        <w:rPr>
          <w:rStyle w:val="FootnoteReference"/>
        </w:rPr>
        <w:footnoteRef/>
      </w:r>
      <w:r w:rsidRPr="00C72E06">
        <w:rPr>
          <w:lang w:val="es-ES"/>
        </w:rPr>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18">
    <w:p w14:paraId="6C99464C" w14:textId="21986C73" w:rsidR="00E625D3" w:rsidRPr="00805F12" w:rsidRDefault="00E625D3">
      <w:pPr>
        <w:pStyle w:val="FootnoteText"/>
      </w:pPr>
      <w:r>
        <w:rPr>
          <w:rStyle w:val="FootnoteReference"/>
        </w:rPr>
        <w:footnoteRef/>
      </w:r>
      <w:r w:rsidRPr="00C72E06">
        <w:rPr>
          <w:lang w:val="es-ES"/>
        </w:rPr>
        <w:tab/>
        <w:t xml:space="preserve">Ministerul Transporturilor, Infrastructurii și Lucrărilor Publice din Malta, 2026. </w:t>
      </w:r>
      <w:r>
        <w:t xml:space="preserve">Master planul național de transport 2030. </w:t>
      </w:r>
      <w:hyperlink r:id="rId8" w:history="1">
        <w:r>
          <w:rPr>
            <w:rStyle w:val="Hyperlink"/>
          </w:rPr>
          <w:t>https://infrastructure.gov.mt/wp-content/uploads/2026/01/NATIONAL-TRANSPORT-MASTERPLAN-2030.pdf</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6B902" w14:textId="77777777" w:rsidR="001A10DC" w:rsidRDefault="001A1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49616" w14:textId="77777777" w:rsidR="001A10DC" w:rsidRDefault="001A10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s-ES" w:vendorID="64" w:dllVersion="0" w:nlCheck="1" w:checkStyle="0"/>
  <w:activeWritingStyle w:appName="MSWord" w:lang="de-DE"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14: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F049F36-2EC4-4A80-A484-F7E647F3F339"/>
    <w:docVar w:name="LW_COVERPAGE_TYPE" w:val="1"/>
    <w:docVar w:name="LW_CROSSREFERENCE" w:val="{SWD(2026) 218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Maltei"/>
    <w:docVar w:name="LW_TYPE.DOC.CP" w:val="RECOMANDARE A CONSILIULUI"/>
    <w:docVar w:name="LwApiVersions" w:val="LW4CoDe 1.24.5.0; LW 9.2, Build 20251112"/>
  </w:docVars>
  <w:rsids>
    <w:rsidRoot w:val="00CA0B25"/>
    <w:rsid w:val="00000090"/>
    <w:rsid w:val="000003BD"/>
    <w:rsid w:val="000003C7"/>
    <w:rsid w:val="00000508"/>
    <w:rsid w:val="00000572"/>
    <w:rsid w:val="00000648"/>
    <w:rsid w:val="00000850"/>
    <w:rsid w:val="000008FD"/>
    <w:rsid w:val="0000096F"/>
    <w:rsid w:val="000009F9"/>
    <w:rsid w:val="00000A79"/>
    <w:rsid w:val="00000AC5"/>
    <w:rsid w:val="00000BE4"/>
    <w:rsid w:val="00000C11"/>
    <w:rsid w:val="00000E8D"/>
    <w:rsid w:val="00000EB3"/>
    <w:rsid w:val="00000F07"/>
    <w:rsid w:val="00000F13"/>
    <w:rsid w:val="00000F7A"/>
    <w:rsid w:val="0000108A"/>
    <w:rsid w:val="000010AD"/>
    <w:rsid w:val="000010F7"/>
    <w:rsid w:val="0000121B"/>
    <w:rsid w:val="00001306"/>
    <w:rsid w:val="00001400"/>
    <w:rsid w:val="0000142C"/>
    <w:rsid w:val="0000145D"/>
    <w:rsid w:val="0000147A"/>
    <w:rsid w:val="00001489"/>
    <w:rsid w:val="0000153E"/>
    <w:rsid w:val="00001637"/>
    <w:rsid w:val="0000163D"/>
    <w:rsid w:val="000016DA"/>
    <w:rsid w:val="000016F0"/>
    <w:rsid w:val="0000174F"/>
    <w:rsid w:val="00001755"/>
    <w:rsid w:val="000017F0"/>
    <w:rsid w:val="0000189F"/>
    <w:rsid w:val="00001915"/>
    <w:rsid w:val="0000192D"/>
    <w:rsid w:val="000019B2"/>
    <w:rsid w:val="00001C58"/>
    <w:rsid w:val="00001D3B"/>
    <w:rsid w:val="00001E1E"/>
    <w:rsid w:val="00001E89"/>
    <w:rsid w:val="00001FB7"/>
    <w:rsid w:val="00001FFA"/>
    <w:rsid w:val="000020B9"/>
    <w:rsid w:val="000020FE"/>
    <w:rsid w:val="00002175"/>
    <w:rsid w:val="000021DB"/>
    <w:rsid w:val="000021EF"/>
    <w:rsid w:val="00002217"/>
    <w:rsid w:val="0000242E"/>
    <w:rsid w:val="00002497"/>
    <w:rsid w:val="000024F4"/>
    <w:rsid w:val="0000253A"/>
    <w:rsid w:val="0000253F"/>
    <w:rsid w:val="00002582"/>
    <w:rsid w:val="000026E7"/>
    <w:rsid w:val="000026F5"/>
    <w:rsid w:val="000027C3"/>
    <w:rsid w:val="00002811"/>
    <w:rsid w:val="00002822"/>
    <w:rsid w:val="0000296A"/>
    <w:rsid w:val="000029DB"/>
    <w:rsid w:val="00002A2B"/>
    <w:rsid w:val="00002A3B"/>
    <w:rsid w:val="00002AF7"/>
    <w:rsid w:val="00002BB3"/>
    <w:rsid w:val="00002BEF"/>
    <w:rsid w:val="00002C11"/>
    <w:rsid w:val="00002C7F"/>
    <w:rsid w:val="00002C83"/>
    <w:rsid w:val="00002D1E"/>
    <w:rsid w:val="00002D98"/>
    <w:rsid w:val="00002E03"/>
    <w:rsid w:val="00002E33"/>
    <w:rsid w:val="00002EA0"/>
    <w:rsid w:val="00002EE2"/>
    <w:rsid w:val="00002FC5"/>
    <w:rsid w:val="000030D1"/>
    <w:rsid w:val="000030D9"/>
    <w:rsid w:val="0000314C"/>
    <w:rsid w:val="00003164"/>
    <w:rsid w:val="0000321D"/>
    <w:rsid w:val="0000331E"/>
    <w:rsid w:val="00003440"/>
    <w:rsid w:val="00003442"/>
    <w:rsid w:val="000034F0"/>
    <w:rsid w:val="0000357D"/>
    <w:rsid w:val="000035C6"/>
    <w:rsid w:val="000036B9"/>
    <w:rsid w:val="0000370C"/>
    <w:rsid w:val="0000377C"/>
    <w:rsid w:val="000037AF"/>
    <w:rsid w:val="00003909"/>
    <w:rsid w:val="000039D9"/>
    <w:rsid w:val="00003AC9"/>
    <w:rsid w:val="00003C12"/>
    <w:rsid w:val="00003C71"/>
    <w:rsid w:val="00003C74"/>
    <w:rsid w:val="00003D83"/>
    <w:rsid w:val="00003D93"/>
    <w:rsid w:val="00003F4B"/>
    <w:rsid w:val="00003FB7"/>
    <w:rsid w:val="00004077"/>
    <w:rsid w:val="00004081"/>
    <w:rsid w:val="0000409D"/>
    <w:rsid w:val="0000415D"/>
    <w:rsid w:val="0000417E"/>
    <w:rsid w:val="000041BB"/>
    <w:rsid w:val="00004202"/>
    <w:rsid w:val="00004346"/>
    <w:rsid w:val="000043BE"/>
    <w:rsid w:val="00004477"/>
    <w:rsid w:val="000045AA"/>
    <w:rsid w:val="00004679"/>
    <w:rsid w:val="0000469B"/>
    <w:rsid w:val="00004821"/>
    <w:rsid w:val="00004830"/>
    <w:rsid w:val="00004873"/>
    <w:rsid w:val="000048D7"/>
    <w:rsid w:val="000048E6"/>
    <w:rsid w:val="00004A2B"/>
    <w:rsid w:val="00004B21"/>
    <w:rsid w:val="00004B8A"/>
    <w:rsid w:val="00004B97"/>
    <w:rsid w:val="00004C5D"/>
    <w:rsid w:val="00004CC2"/>
    <w:rsid w:val="00004E84"/>
    <w:rsid w:val="00004EC6"/>
    <w:rsid w:val="00004ECA"/>
    <w:rsid w:val="00004F59"/>
    <w:rsid w:val="00005028"/>
    <w:rsid w:val="0000505F"/>
    <w:rsid w:val="000050C4"/>
    <w:rsid w:val="00005157"/>
    <w:rsid w:val="00005191"/>
    <w:rsid w:val="00005224"/>
    <w:rsid w:val="00005245"/>
    <w:rsid w:val="000052C1"/>
    <w:rsid w:val="00005323"/>
    <w:rsid w:val="00005413"/>
    <w:rsid w:val="000054B2"/>
    <w:rsid w:val="00005519"/>
    <w:rsid w:val="000055C5"/>
    <w:rsid w:val="00005775"/>
    <w:rsid w:val="00005929"/>
    <w:rsid w:val="000059D2"/>
    <w:rsid w:val="00005A7D"/>
    <w:rsid w:val="00005BC8"/>
    <w:rsid w:val="00005BD8"/>
    <w:rsid w:val="00005C2D"/>
    <w:rsid w:val="00005CAA"/>
    <w:rsid w:val="00005F19"/>
    <w:rsid w:val="00005FD5"/>
    <w:rsid w:val="0000602C"/>
    <w:rsid w:val="00006074"/>
    <w:rsid w:val="000060FA"/>
    <w:rsid w:val="0000619D"/>
    <w:rsid w:val="000061BC"/>
    <w:rsid w:val="000061EF"/>
    <w:rsid w:val="00006283"/>
    <w:rsid w:val="000063E3"/>
    <w:rsid w:val="000064B3"/>
    <w:rsid w:val="00006579"/>
    <w:rsid w:val="0000657C"/>
    <w:rsid w:val="0000667D"/>
    <w:rsid w:val="0000679F"/>
    <w:rsid w:val="000067C7"/>
    <w:rsid w:val="000067D7"/>
    <w:rsid w:val="0000696A"/>
    <w:rsid w:val="00006A1F"/>
    <w:rsid w:val="00006AFC"/>
    <w:rsid w:val="00006B19"/>
    <w:rsid w:val="00006BA4"/>
    <w:rsid w:val="00006D24"/>
    <w:rsid w:val="00006DB8"/>
    <w:rsid w:val="00006E65"/>
    <w:rsid w:val="00006EB9"/>
    <w:rsid w:val="00006EBD"/>
    <w:rsid w:val="00006F5F"/>
    <w:rsid w:val="00006FB0"/>
    <w:rsid w:val="00006FBB"/>
    <w:rsid w:val="00007034"/>
    <w:rsid w:val="00007120"/>
    <w:rsid w:val="0000715B"/>
    <w:rsid w:val="000071A8"/>
    <w:rsid w:val="000071C8"/>
    <w:rsid w:val="0000722D"/>
    <w:rsid w:val="00007248"/>
    <w:rsid w:val="000073A7"/>
    <w:rsid w:val="0000740E"/>
    <w:rsid w:val="00007460"/>
    <w:rsid w:val="00007503"/>
    <w:rsid w:val="000075DF"/>
    <w:rsid w:val="00007613"/>
    <w:rsid w:val="000076CD"/>
    <w:rsid w:val="000077A1"/>
    <w:rsid w:val="000077D3"/>
    <w:rsid w:val="00007824"/>
    <w:rsid w:val="000078AB"/>
    <w:rsid w:val="0000791D"/>
    <w:rsid w:val="00007923"/>
    <w:rsid w:val="00007A9B"/>
    <w:rsid w:val="00007AAC"/>
    <w:rsid w:val="00007CB1"/>
    <w:rsid w:val="00007CD7"/>
    <w:rsid w:val="00007CF3"/>
    <w:rsid w:val="00007D7D"/>
    <w:rsid w:val="00007D82"/>
    <w:rsid w:val="00007E74"/>
    <w:rsid w:val="00007EA3"/>
    <w:rsid w:val="00007EE6"/>
    <w:rsid w:val="00007FCB"/>
    <w:rsid w:val="00010092"/>
    <w:rsid w:val="000101C0"/>
    <w:rsid w:val="000101D7"/>
    <w:rsid w:val="00010301"/>
    <w:rsid w:val="0001041D"/>
    <w:rsid w:val="00010465"/>
    <w:rsid w:val="0001046B"/>
    <w:rsid w:val="00010481"/>
    <w:rsid w:val="000104C8"/>
    <w:rsid w:val="000104DE"/>
    <w:rsid w:val="000105AC"/>
    <w:rsid w:val="000105D8"/>
    <w:rsid w:val="00010690"/>
    <w:rsid w:val="000106EC"/>
    <w:rsid w:val="00010751"/>
    <w:rsid w:val="00010763"/>
    <w:rsid w:val="0001078C"/>
    <w:rsid w:val="0001079E"/>
    <w:rsid w:val="000107E4"/>
    <w:rsid w:val="000107EE"/>
    <w:rsid w:val="00010858"/>
    <w:rsid w:val="000108F2"/>
    <w:rsid w:val="000109E7"/>
    <w:rsid w:val="00010AA5"/>
    <w:rsid w:val="00010B59"/>
    <w:rsid w:val="00010BAB"/>
    <w:rsid w:val="00010BDD"/>
    <w:rsid w:val="00010BF2"/>
    <w:rsid w:val="00010C46"/>
    <w:rsid w:val="00010C91"/>
    <w:rsid w:val="00010CE9"/>
    <w:rsid w:val="00010D80"/>
    <w:rsid w:val="00010DB7"/>
    <w:rsid w:val="00010E79"/>
    <w:rsid w:val="00010E7B"/>
    <w:rsid w:val="00010EC2"/>
    <w:rsid w:val="00010F01"/>
    <w:rsid w:val="00010F44"/>
    <w:rsid w:val="00010F79"/>
    <w:rsid w:val="00010F9C"/>
    <w:rsid w:val="00011054"/>
    <w:rsid w:val="00011066"/>
    <w:rsid w:val="00011098"/>
    <w:rsid w:val="000110EB"/>
    <w:rsid w:val="0001111F"/>
    <w:rsid w:val="000111BD"/>
    <w:rsid w:val="0001127C"/>
    <w:rsid w:val="0001127F"/>
    <w:rsid w:val="000112E9"/>
    <w:rsid w:val="0001133B"/>
    <w:rsid w:val="000113A7"/>
    <w:rsid w:val="0001147D"/>
    <w:rsid w:val="0001167E"/>
    <w:rsid w:val="000116A5"/>
    <w:rsid w:val="00011714"/>
    <w:rsid w:val="0001179E"/>
    <w:rsid w:val="000118A6"/>
    <w:rsid w:val="000118B0"/>
    <w:rsid w:val="0001198C"/>
    <w:rsid w:val="000119D3"/>
    <w:rsid w:val="00011A54"/>
    <w:rsid w:val="00011A8F"/>
    <w:rsid w:val="00011B33"/>
    <w:rsid w:val="00011B39"/>
    <w:rsid w:val="00011B70"/>
    <w:rsid w:val="00011B80"/>
    <w:rsid w:val="00011C41"/>
    <w:rsid w:val="00011C8D"/>
    <w:rsid w:val="00011C90"/>
    <w:rsid w:val="00011CFB"/>
    <w:rsid w:val="00011D0C"/>
    <w:rsid w:val="00011D46"/>
    <w:rsid w:val="00011DD7"/>
    <w:rsid w:val="00011E10"/>
    <w:rsid w:val="00011E29"/>
    <w:rsid w:val="00011EF2"/>
    <w:rsid w:val="00012072"/>
    <w:rsid w:val="0001207C"/>
    <w:rsid w:val="00012190"/>
    <w:rsid w:val="00012221"/>
    <w:rsid w:val="000122E4"/>
    <w:rsid w:val="00012331"/>
    <w:rsid w:val="000123B0"/>
    <w:rsid w:val="00012406"/>
    <w:rsid w:val="0001240C"/>
    <w:rsid w:val="000124C6"/>
    <w:rsid w:val="000124D2"/>
    <w:rsid w:val="000124EF"/>
    <w:rsid w:val="0001253B"/>
    <w:rsid w:val="00012568"/>
    <w:rsid w:val="00012594"/>
    <w:rsid w:val="000125C2"/>
    <w:rsid w:val="000125FA"/>
    <w:rsid w:val="00012734"/>
    <w:rsid w:val="00012749"/>
    <w:rsid w:val="00012772"/>
    <w:rsid w:val="000127A6"/>
    <w:rsid w:val="000127F7"/>
    <w:rsid w:val="000129C0"/>
    <w:rsid w:val="00012BC9"/>
    <w:rsid w:val="00012BD5"/>
    <w:rsid w:val="00012C36"/>
    <w:rsid w:val="00012C69"/>
    <w:rsid w:val="00012D1B"/>
    <w:rsid w:val="00012D27"/>
    <w:rsid w:val="00012D2E"/>
    <w:rsid w:val="00012D73"/>
    <w:rsid w:val="00012EE3"/>
    <w:rsid w:val="00012F2D"/>
    <w:rsid w:val="00012FB0"/>
    <w:rsid w:val="00012FE0"/>
    <w:rsid w:val="000131A7"/>
    <w:rsid w:val="00013232"/>
    <w:rsid w:val="00013254"/>
    <w:rsid w:val="00013280"/>
    <w:rsid w:val="000132C5"/>
    <w:rsid w:val="0001330B"/>
    <w:rsid w:val="0001334E"/>
    <w:rsid w:val="000133E7"/>
    <w:rsid w:val="0001345A"/>
    <w:rsid w:val="00013488"/>
    <w:rsid w:val="0001362B"/>
    <w:rsid w:val="00013709"/>
    <w:rsid w:val="00013722"/>
    <w:rsid w:val="00013748"/>
    <w:rsid w:val="0001377F"/>
    <w:rsid w:val="000137BA"/>
    <w:rsid w:val="000138C1"/>
    <w:rsid w:val="000138E5"/>
    <w:rsid w:val="0001398C"/>
    <w:rsid w:val="00013AA4"/>
    <w:rsid w:val="00013B00"/>
    <w:rsid w:val="00013B08"/>
    <w:rsid w:val="00013BAD"/>
    <w:rsid w:val="00013C0A"/>
    <w:rsid w:val="00013CA5"/>
    <w:rsid w:val="00013D7A"/>
    <w:rsid w:val="00013DC7"/>
    <w:rsid w:val="00013DE1"/>
    <w:rsid w:val="00013DFF"/>
    <w:rsid w:val="00013EC4"/>
    <w:rsid w:val="00013F0A"/>
    <w:rsid w:val="00013F12"/>
    <w:rsid w:val="00013FFC"/>
    <w:rsid w:val="0001409B"/>
    <w:rsid w:val="00014203"/>
    <w:rsid w:val="0001425B"/>
    <w:rsid w:val="0001428B"/>
    <w:rsid w:val="0001436C"/>
    <w:rsid w:val="00014391"/>
    <w:rsid w:val="000143BB"/>
    <w:rsid w:val="000144AD"/>
    <w:rsid w:val="000144D9"/>
    <w:rsid w:val="000144EC"/>
    <w:rsid w:val="0001450E"/>
    <w:rsid w:val="00014510"/>
    <w:rsid w:val="0001451C"/>
    <w:rsid w:val="0001452D"/>
    <w:rsid w:val="000145AC"/>
    <w:rsid w:val="000145DD"/>
    <w:rsid w:val="00014616"/>
    <w:rsid w:val="0001469F"/>
    <w:rsid w:val="0001472D"/>
    <w:rsid w:val="0001476E"/>
    <w:rsid w:val="000148EE"/>
    <w:rsid w:val="00014914"/>
    <w:rsid w:val="00014A3E"/>
    <w:rsid w:val="00014AFB"/>
    <w:rsid w:val="00014BA4"/>
    <w:rsid w:val="00014C1B"/>
    <w:rsid w:val="00014C2C"/>
    <w:rsid w:val="00014C67"/>
    <w:rsid w:val="00014D68"/>
    <w:rsid w:val="00014D6B"/>
    <w:rsid w:val="00014DDA"/>
    <w:rsid w:val="00014E1E"/>
    <w:rsid w:val="000150EB"/>
    <w:rsid w:val="00015144"/>
    <w:rsid w:val="00015182"/>
    <w:rsid w:val="00015192"/>
    <w:rsid w:val="00015273"/>
    <w:rsid w:val="000154C1"/>
    <w:rsid w:val="00015511"/>
    <w:rsid w:val="00015632"/>
    <w:rsid w:val="00015717"/>
    <w:rsid w:val="000157DC"/>
    <w:rsid w:val="000157F9"/>
    <w:rsid w:val="00015A5E"/>
    <w:rsid w:val="00015AD9"/>
    <w:rsid w:val="00015BAD"/>
    <w:rsid w:val="00015CE8"/>
    <w:rsid w:val="00015D35"/>
    <w:rsid w:val="00015D86"/>
    <w:rsid w:val="00015E4A"/>
    <w:rsid w:val="00015EAC"/>
    <w:rsid w:val="00015EDE"/>
    <w:rsid w:val="000160E6"/>
    <w:rsid w:val="000160FD"/>
    <w:rsid w:val="0001611E"/>
    <w:rsid w:val="0001619B"/>
    <w:rsid w:val="00016264"/>
    <w:rsid w:val="000162DB"/>
    <w:rsid w:val="00016358"/>
    <w:rsid w:val="0001642F"/>
    <w:rsid w:val="000164DC"/>
    <w:rsid w:val="00016513"/>
    <w:rsid w:val="000165A3"/>
    <w:rsid w:val="000165CF"/>
    <w:rsid w:val="00016630"/>
    <w:rsid w:val="00016684"/>
    <w:rsid w:val="000166D4"/>
    <w:rsid w:val="00016701"/>
    <w:rsid w:val="00016775"/>
    <w:rsid w:val="000167E1"/>
    <w:rsid w:val="00016911"/>
    <w:rsid w:val="0001695D"/>
    <w:rsid w:val="00016A1A"/>
    <w:rsid w:val="00016A7B"/>
    <w:rsid w:val="00016AA7"/>
    <w:rsid w:val="00016BB4"/>
    <w:rsid w:val="00016BBE"/>
    <w:rsid w:val="00016BD8"/>
    <w:rsid w:val="00016BDD"/>
    <w:rsid w:val="00016BFB"/>
    <w:rsid w:val="00016C52"/>
    <w:rsid w:val="00016D3D"/>
    <w:rsid w:val="00016EFC"/>
    <w:rsid w:val="00016F0A"/>
    <w:rsid w:val="00016F11"/>
    <w:rsid w:val="00016F20"/>
    <w:rsid w:val="00016F64"/>
    <w:rsid w:val="00016F79"/>
    <w:rsid w:val="00016FE3"/>
    <w:rsid w:val="00016FF1"/>
    <w:rsid w:val="000170B8"/>
    <w:rsid w:val="00017129"/>
    <w:rsid w:val="0001712F"/>
    <w:rsid w:val="000171C5"/>
    <w:rsid w:val="000171DF"/>
    <w:rsid w:val="0001720D"/>
    <w:rsid w:val="00017212"/>
    <w:rsid w:val="0001722B"/>
    <w:rsid w:val="00017398"/>
    <w:rsid w:val="000173BB"/>
    <w:rsid w:val="000173C8"/>
    <w:rsid w:val="00017490"/>
    <w:rsid w:val="000175CB"/>
    <w:rsid w:val="00017774"/>
    <w:rsid w:val="000177B2"/>
    <w:rsid w:val="000179C5"/>
    <w:rsid w:val="000179D6"/>
    <w:rsid w:val="00017A35"/>
    <w:rsid w:val="00017A61"/>
    <w:rsid w:val="00017AAF"/>
    <w:rsid w:val="00017D8B"/>
    <w:rsid w:val="00017E13"/>
    <w:rsid w:val="00017F16"/>
    <w:rsid w:val="00017F46"/>
    <w:rsid w:val="00017F54"/>
    <w:rsid w:val="00017FDA"/>
    <w:rsid w:val="00020189"/>
    <w:rsid w:val="00020265"/>
    <w:rsid w:val="00020347"/>
    <w:rsid w:val="00020496"/>
    <w:rsid w:val="0002049F"/>
    <w:rsid w:val="000204F2"/>
    <w:rsid w:val="0002053D"/>
    <w:rsid w:val="000205A3"/>
    <w:rsid w:val="000205C7"/>
    <w:rsid w:val="0002069D"/>
    <w:rsid w:val="0002089A"/>
    <w:rsid w:val="000208B9"/>
    <w:rsid w:val="000208C5"/>
    <w:rsid w:val="000209D1"/>
    <w:rsid w:val="000209FA"/>
    <w:rsid w:val="000209FC"/>
    <w:rsid w:val="00020AFA"/>
    <w:rsid w:val="00020B21"/>
    <w:rsid w:val="00020B48"/>
    <w:rsid w:val="00020B71"/>
    <w:rsid w:val="00020C17"/>
    <w:rsid w:val="00020D37"/>
    <w:rsid w:val="00020D87"/>
    <w:rsid w:val="00020EC3"/>
    <w:rsid w:val="00020EEB"/>
    <w:rsid w:val="00020F30"/>
    <w:rsid w:val="00020FE8"/>
    <w:rsid w:val="00021100"/>
    <w:rsid w:val="00021106"/>
    <w:rsid w:val="0002110F"/>
    <w:rsid w:val="00021200"/>
    <w:rsid w:val="0002123C"/>
    <w:rsid w:val="0002123F"/>
    <w:rsid w:val="0002124E"/>
    <w:rsid w:val="000212CC"/>
    <w:rsid w:val="000213DC"/>
    <w:rsid w:val="00021448"/>
    <w:rsid w:val="000214B1"/>
    <w:rsid w:val="000214B5"/>
    <w:rsid w:val="000214EB"/>
    <w:rsid w:val="00021532"/>
    <w:rsid w:val="00021593"/>
    <w:rsid w:val="000215F6"/>
    <w:rsid w:val="00021633"/>
    <w:rsid w:val="00021663"/>
    <w:rsid w:val="0002166C"/>
    <w:rsid w:val="000216DB"/>
    <w:rsid w:val="000217FD"/>
    <w:rsid w:val="00021890"/>
    <w:rsid w:val="0002192E"/>
    <w:rsid w:val="00021963"/>
    <w:rsid w:val="000219F0"/>
    <w:rsid w:val="00021A20"/>
    <w:rsid w:val="00021A38"/>
    <w:rsid w:val="00021B19"/>
    <w:rsid w:val="00021B88"/>
    <w:rsid w:val="00021E8E"/>
    <w:rsid w:val="00021FC7"/>
    <w:rsid w:val="00021FDE"/>
    <w:rsid w:val="0002201D"/>
    <w:rsid w:val="0002203D"/>
    <w:rsid w:val="000220BD"/>
    <w:rsid w:val="00022128"/>
    <w:rsid w:val="000221AB"/>
    <w:rsid w:val="000221B5"/>
    <w:rsid w:val="000221CE"/>
    <w:rsid w:val="00022277"/>
    <w:rsid w:val="0002227D"/>
    <w:rsid w:val="00022316"/>
    <w:rsid w:val="000223EC"/>
    <w:rsid w:val="00022427"/>
    <w:rsid w:val="00022448"/>
    <w:rsid w:val="00022469"/>
    <w:rsid w:val="000224EC"/>
    <w:rsid w:val="000224F5"/>
    <w:rsid w:val="000225C4"/>
    <w:rsid w:val="00022605"/>
    <w:rsid w:val="0002269A"/>
    <w:rsid w:val="00022714"/>
    <w:rsid w:val="0002271D"/>
    <w:rsid w:val="0002272E"/>
    <w:rsid w:val="0002279C"/>
    <w:rsid w:val="0002279E"/>
    <w:rsid w:val="000227E7"/>
    <w:rsid w:val="000229A3"/>
    <w:rsid w:val="000229BA"/>
    <w:rsid w:val="00022A46"/>
    <w:rsid w:val="00022AD8"/>
    <w:rsid w:val="00022BDF"/>
    <w:rsid w:val="00022BE3"/>
    <w:rsid w:val="00022CC4"/>
    <w:rsid w:val="00022CE1"/>
    <w:rsid w:val="00022CF3"/>
    <w:rsid w:val="00022D93"/>
    <w:rsid w:val="00022E80"/>
    <w:rsid w:val="00022ED1"/>
    <w:rsid w:val="00022F53"/>
    <w:rsid w:val="0002300E"/>
    <w:rsid w:val="00023029"/>
    <w:rsid w:val="0002306C"/>
    <w:rsid w:val="0002308F"/>
    <w:rsid w:val="00023170"/>
    <w:rsid w:val="0002335A"/>
    <w:rsid w:val="000233FE"/>
    <w:rsid w:val="00023431"/>
    <w:rsid w:val="0002343F"/>
    <w:rsid w:val="000234CF"/>
    <w:rsid w:val="00023696"/>
    <w:rsid w:val="000236D2"/>
    <w:rsid w:val="00023774"/>
    <w:rsid w:val="000238B8"/>
    <w:rsid w:val="00023942"/>
    <w:rsid w:val="00023975"/>
    <w:rsid w:val="00023A3F"/>
    <w:rsid w:val="00023A95"/>
    <w:rsid w:val="00023A9B"/>
    <w:rsid w:val="00023AB0"/>
    <w:rsid w:val="00023BA0"/>
    <w:rsid w:val="00023BCF"/>
    <w:rsid w:val="00023D81"/>
    <w:rsid w:val="00023DA8"/>
    <w:rsid w:val="00023DD5"/>
    <w:rsid w:val="00023E03"/>
    <w:rsid w:val="00023EC9"/>
    <w:rsid w:val="00023F6C"/>
    <w:rsid w:val="0002411D"/>
    <w:rsid w:val="00024138"/>
    <w:rsid w:val="000241F2"/>
    <w:rsid w:val="00024240"/>
    <w:rsid w:val="0002424A"/>
    <w:rsid w:val="000242A7"/>
    <w:rsid w:val="000243BD"/>
    <w:rsid w:val="000244B3"/>
    <w:rsid w:val="000244B8"/>
    <w:rsid w:val="000244C6"/>
    <w:rsid w:val="000244E7"/>
    <w:rsid w:val="0002451E"/>
    <w:rsid w:val="00024558"/>
    <w:rsid w:val="00024579"/>
    <w:rsid w:val="000245C3"/>
    <w:rsid w:val="000245D3"/>
    <w:rsid w:val="000245DD"/>
    <w:rsid w:val="00024694"/>
    <w:rsid w:val="000247B9"/>
    <w:rsid w:val="00024817"/>
    <w:rsid w:val="0002482E"/>
    <w:rsid w:val="00024871"/>
    <w:rsid w:val="0002488A"/>
    <w:rsid w:val="0002497C"/>
    <w:rsid w:val="00024A3E"/>
    <w:rsid w:val="00024B14"/>
    <w:rsid w:val="00024D39"/>
    <w:rsid w:val="00024D7B"/>
    <w:rsid w:val="00024DE6"/>
    <w:rsid w:val="00024E5F"/>
    <w:rsid w:val="00024F66"/>
    <w:rsid w:val="00024FDB"/>
    <w:rsid w:val="00025029"/>
    <w:rsid w:val="00025090"/>
    <w:rsid w:val="00025113"/>
    <w:rsid w:val="00025146"/>
    <w:rsid w:val="000252A6"/>
    <w:rsid w:val="0002531E"/>
    <w:rsid w:val="00025388"/>
    <w:rsid w:val="000253EE"/>
    <w:rsid w:val="0002547C"/>
    <w:rsid w:val="000254B9"/>
    <w:rsid w:val="000254BA"/>
    <w:rsid w:val="000254BF"/>
    <w:rsid w:val="0002553E"/>
    <w:rsid w:val="0002557B"/>
    <w:rsid w:val="000255AD"/>
    <w:rsid w:val="00025630"/>
    <w:rsid w:val="000256A7"/>
    <w:rsid w:val="000256D1"/>
    <w:rsid w:val="000257B5"/>
    <w:rsid w:val="000257D6"/>
    <w:rsid w:val="00025817"/>
    <w:rsid w:val="00025856"/>
    <w:rsid w:val="0002590D"/>
    <w:rsid w:val="00025A46"/>
    <w:rsid w:val="00025A69"/>
    <w:rsid w:val="00025A81"/>
    <w:rsid w:val="00025C37"/>
    <w:rsid w:val="00025C95"/>
    <w:rsid w:val="00025CA0"/>
    <w:rsid w:val="00025D0A"/>
    <w:rsid w:val="00025D53"/>
    <w:rsid w:val="00025D6E"/>
    <w:rsid w:val="00025EAD"/>
    <w:rsid w:val="00025F07"/>
    <w:rsid w:val="00026011"/>
    <w:rsid w:val="00026325"/>
    <w:rsid w:val="000263D7"/>
    <w:rsid w:val="00026413"/>
    <w:rsid w:val="00026521"/>
    <w:rsid w:val="00026691"/>
    <w:rsid w:val="000266E8"/>
    <w:rsid w:val="000266EA"/>
    <w:rsid w:val="000266F5"/>
    <w:rsid w:val="00026743"/>
    <w:rsid w:val="000267C0"/>
    <w:rsid w:val="0002685D"/>
    <w:rsid w:val="000268C1"/>
    <w:rsid w:val="0002695F"/>
    <w:rsid w:val="000269EB"/>
    <w:rsid w:val="000269ED"/>
    <w:rsid w:val="00026A71"/>
    <w:rsid w:val="00026A87"/>
    <w:rsid w:val="00026BB1"/>
    <w:rsid w:val="00026BD4"/>
    <w:rsid w:val="00026CB2"/>
    <w:rsid w:val="00026D07"/>
    <w:rsid w:val="00026D3E"/>
    <w:rsid w:val="00026DDA"/>
    <w:rsid w:val="00026E99"/>
    <w:rsid w:val="00026F2F"/>
    <w:rsid w:val="00027006"/>
    <w:rsid w:val="0002700F"/>
    <w:rsid w:val="00027028"/>
    <w:rsid w:val="0002706F"/>
    <w:rsid w:val="00027181"/>
    <w:rsid w:val="0002724F"/>
    <w:rsid w:val="00027253"/>
    <w:rsid w:val="000272DF"/>
    <w:rsid w:val="00027321"/>
    <w:rsid w:val="0002738B"/>
    <w:rsid w:val="0002743F"/>
    <w:rsid w:val="000276CE"/>
    <w:rsid w:val="0002778C"/>
    <w:rsid w:val="000277DE"/>
    <w:rsid w:val="00027801"/>
    <w:rsid w:val="00027816"/>
    <w:rsid w:val="000278DA"/>
    <w:rsid w:val="00027A05"/>
    <w:rsid w:val="00027A13"/>
    <w:rsid w:val="00027ACC"/>
    <w:rsid w:val="00027B55"/>
    <w:rsid w:val="00027B90"/>
    <w:rsid w:val="00027BC9"/>
    <w:rsid w:val="00027C5E"/>
    <w:rsid w:val="00027C6A"/>
    <w:rsid w:val="00027C7B"/>
    <w:rsid w:val="00027E0E"/>
    <w:rsid w:val="00027F9B"/>
    <w:rsid w:val="00027F9F"/>
    <w:rsid w:val="0003001A"/>
    <w:rsid w:val="00030105"/>
    <w:rsid w:val="00030126"/>
    <w:rsid w:val="00030207"/>
    <w:rsid w:val="0003023E"/>
    <w:rsid w:val="000302A8"/>
    <w:rsid w:val="00030337"/>
    <w:rsid w:val="00030347"/>
    <w:rsid w:val="0003042E"/>
    <w:rsid w:val="000305E3"/>
    <w:rsid w:val="00030603"/>
    <w:rsid w:val="00030615"/>
    <w:rsid w:val="0003062B"/>
    <w:rsid w:val="00030687"/>
    <w:rsid w:val="0003073D"/>
    <w:rsid w:val="00030798"/>
    <w:rsid w:val="000307D0"/>
    <w:rsid w:val="000308FF"/>
    <w:rsid w:val="00030A59"/>
    <w:rsid w:val="00030A7F"/>
    <w:rsid w:val="00030B57"/>
    <w:rsid w:val="00030BE9"/>
    <w:rsid w:val="00030D73"/>
    <w:rsid w:val="00030E75"/>
    <w:rsid w:val="00030F7B"/>
    <w:rsid w:val="00030FE1"/>
    <w:rsid w:val="00030FEC"/>
    <w:rsid w:val="00031032"/>
    <w:rsid w:val="000311A5"/>
    <w:rsid w:val="000311EF"/>
    <w:rsid w:val="00031265"/>
    <w:rsid w:val="000312B2"/>
    <w:rsid w:val="00031302"/>
    <w:rsid w:val="00031322"/>
    <w:rsid w:val="00031472"/>
    <w:rsid w:val="00031492"/>
    <w:rsid w:val="000314C8"/>
    <w:rsid w:val="00031512"/>
    <w:rsid w:val="0003152D"/>
    <w:rsid w:val="000316AF"/>
    <w:rsid w:val="000317A6"/>
    <w:rsid w:val="000317F0"/>
    <w:rsid w:val="00031854"/>
    <w:rsid w:val="000318D2"/>
    <w:rsid w:val="00031950"/>
    <w:rsid w:val="00031969"/>
    <w:rsid w:val="000319CD"/>
    <w:rsid w:val="00031AD6"/>
    <w:rsid w:val="00031C9B"/>
    <w:rsid w:val="00031D0C"/>
    <w:rsid w:val="00031D7F"/>
    <w:rsid w:val="00031DA2"/>
    <w:rsid w:val="00031DFD"/>
    <w:rsid w:val="00031E54"/>
    <w:rsid w:val="00031F1A"/>
    <w:rsid w:val="00031F4A"/>
    <w:rsid w:val="000320A0"/>
    <w:rsid w:val="00032199"/>
    <w:rsid w:val="00032222"/>
    <w:rsid w:val="0003224B"/>
    <w:rsid w:val="00032336"/>
    <w:rsid w:val="000323ED"/>
    <w:rsid w:val="00032618"/>
    <w:rsid w:val="0003261E"/>
    <w:rsid w:val="0003272C"/>
    <w:rsid w:val="00032754"/>
    <w:rsid w:val="000327BD"/>
    <w:rsid w:val="00032A03"/>
    <w:rsid w:val="00032C60"/>
    <w:rsid w:val="00032CDE"/>
    <w:rsid w:val="00032CFA"/>
    <w:rsid w:val="00032DDF"/>
    <w:rsid w:val="00032E28"/>
    <w:rsid w:val="00032EE7"/>
    <w:rsid w:val="00032EED"/>
    <w:rsid w:val="00032F36"/>
    <w:rsid w:val="00032F67"/>
    <w:rsid w:val="00032FE3"/>
    <w:rsid w:val="0003315F"/>
    <w:rsid w:val="0003317A"/>
    <w:rsid w:val="0003317B"/>
    <w:rsid w:val="000331B7"/>
    <w:rsid w:val="00033212"/>
    <w:rsid w:val="00033319"/>
    <w:rsid w:val="000333A0"/>
    <w:rsid w:val="000333A9"/>
    <w:rsid w:val="000333D8"/>
    <w:rsid w:val="00033415"/>
    <w:rsid w:val="000334F9"/>
    <w:rsid w:val="000335CD"/>
    <w:rsid w:val="000336C1"/>
    <w:rsid w:val="000336F4"/>
    <w:rsid w:val="00033737"/>
    <w:rsid w:val="0003374A"/>
    <w:rsid w:val="0003379C"/>
    <w:rsid w:val="0003384D"/>
    <w:rsid w:val="0003385B"/>
    <w:rsid w:val="00033893"/>
    <w:rsid w:val="000338D0"/>
    <w:rsid w:val="00033973"/>
    <w:rsid w:val="00033980"/>
    <w:rsid w:val="00033AB9"/>
    <w:rsid w:val="00033B1B"/>
    <w:rsid w:val="00033C02"/>
    <w:rsid w:val="00033C11"/>
    <w:rsid w:val="00033D2F"/>
    <w:rsid w:val="00033DC6"/>
    <w:rsid w:val="00033DD7"/>
    <w:rsid w:val="00033E16"/>
    <w:rsid w:val="00033ECD"/>
    <w:rsid w:val="0003402E"/>
    <w:rsid w:val="00034058"/>
    <w:rsid w:val="00034138"/>
    <w:rsid w:val="00034173"/>
    <w:rsid w:val="000342DF"/>
    <w:rsid w:val="0003444F"/>
    <w:rsid w:val="000344B8"/>
    <w:rsid w:val="0003450A"/>
    <w:rsid w:val="000345F3"/>
    <w:rsid w:val="0003464F"/>
    <w:rsid w:val="000346EA"/>
    <w:rsid w:val="00034765"/>
    <w:rsid w:val="000347BA"/>
    <w:rsid w:val="000348EB"/>
    <w:rsid w:val="0003493E"/>
    <w:rsid w:val="00034A8D"/>
    <w:rsid w:val="00034ACC"/>
    <w:rsid w:val="00034AEC"/>
    <w:rsid w:val="00034B0A"/>
    <w:rsid w:val="00034B0B"/>
    <w:rsid w:val="00034B26"/>
    <w:rsid w:val="00034B60"/>
    <w:rsid w:val="00034BE8"/>
    <w:rsid w:val="00034C4A"/>
    <w:rsid w:val="00034C98"/>
    <w:rsid w:val="00034CD8"/>
    <w:rsid w:val="00034D4D"/>
    <w:rsid w:val="00034E8D"/>
    <w:rsid w:val="00034EBC"/>
    <w:rsid w:val="00034F09"/>
    <w:rsid w:val="00034F0B"/>
    <w:rsid w:val="00034F45"/>
    <w:rsid w:val="00034F5A"/>
    <w:rsid w:val="000352B3"/>
    <w:rsid w:val="000352D8"/>
    <w:rsid w:val="00035461"/>
    <w:rsid w:val="00035483"/>
    <w:rsid w:val="000354B8"/>
    <w:rsid w:val="00035588"/>
    <w:rsid w:val="000356FC"/>
    <w:rsid w:val="00035701"/>
    <w:rsid w:val="00035713"/>
    <w:rsid w:val="000358C3"/>
    <w:rsid w:val="000359E3"/>
    <w:rsid w:val="00035A3D"/>
    <w:rsid w:val="00035A71"/>
    <w:rsid w:val="00035AE4"/>
    <w:rsid w:val="00035B28"/>
    <w:rsid w:val="00035B72"/>
    <w:rsid w:val="00035E32"/>
    <w:rsid w:val="00035E39"/>
    <w:rsid w:val="00035EC6"/>
    <w:rsid w:val="00035F47"/>
    <w:rsid w:val="00035F7E"/>
    <w:rsid w:val="0003612E"/>
    <w:rsid w:val="00036174"/>
    <w:rsid w:val="00036272"/>
    <w:rsid w:val="00036292"/>
    <w:rsid w:val="000362BB"/>
    <w:rsid w:val="000362C6"/>
    <w:rsid w:val="000362E2"/>
    <w:rsid w:val="00036572"/>
    <w:rsid w:val="000365DD"/>
    <w:rsid w:val="00036637"/>
    <w:rsid w:val="0003677F"/>
    <w:rsid w:val="000367B1"/>
    <w:rsid w:val="0003682C"/>
    <w:rsid w:val="000368AA"/>
    <w:rsid w:val="000368C8"/>
    <w:rsid w:val="00036944"/>
    <w:rsid w:val="00036A54"/>
    <w:rsid w:val="00036AAE"/>
    <w:rsid w:val="00036E11"/>
    <w:rsid w:val="00036E34"/>
    <w:rsid w:val="00036F11"/>
    <w:rsid w:val="00036F54"/>
    <w:rsid w:val="00036F76"/>
    <w:rsid w:val="00037016"/>
    <w:rsid w:val="0003707A"/>
    <w:rsid w:val="000370D1"/>
    <w:rsid w:val="000370D6"/>
    <w:rsid w:val="000370FC"/>
    <w:rsid w:val="000370FE"/>
    <w:rsid w:val="00037210"/>
    <w:rsid w:val="0003729F"/>
    <w:rsid w:val="0003734E"/>
    <w:rsid w:val="00037363"/>
    <w:rsid w:val="000373F9"/>
    <w:rsid w:val="000374B1"/>
    <w:rsid w:val="00037616"/>
    <w:rsid w:val="00037633"/>
    <w:rsid w:val="0003769B"/>
    <w:rsid w:val="00037764"/>
    <w:rsid w:val="0003792E"/>
    <w:rsid w:val="0003793C"/>
    <w:rsid w:val="0003794F"/>
    <w:rsid w:val="00037979"/>
    <w:rsid w:val="00037A5D"/>
    <w:rsid w:val="00037A7C"/>
    <w:rsid w:val="00037AB2"/>
    <w:rsid w:val="00037AEA"/>
    <w:rsid w:val="00037B56"/>
    <w:rsid w:val="00037BA1"/>
    <w:rsid w:val="00037BDA"/>
    <w:rsid w:val="00037BFE"/>
    <w:rsid w:val="00037C04"/>
    <w:rsid w:val="00037C68"/>
    <w:rsid w:val="00037CC9"/>
    <w:rsid w:val="00037CF0"/>
    <w:rsid w:val="00037D1B"/>
    <w:rsid w:val="00037EFA"/>
    <w:rsid w:val="00037F2B"/>
    <w:rsid w:val="00037F8C"/>
    <w:rsid w:val="000386EA"/>
    <w:rsid w:val="00040027"/>
    <w:rsid w:val="0004002D"/>
    <w:rsid w:val="00040031"/>
    <w:rsid w:val="00040067"/>
    <w:rsid w:val="00040175"/>
    <w:rsid w:val="000402BA"/>
    <w:rsid w:val="00040311"/>
    <w:rsid w:val="00040391"/>
    <w:rsid w:val="000403CB"/>
    <w:rsid w:val="00040496"/>
    <w:rsid w:val="00040594"/>
    <w:rsid w:val="000405AE"/>
    <w:rsid w:val="000405B8"/>
    <w:rsid w:val="00040662"/>
    <w:rsid w:val="000406F1"/>
    <w:rsid w:val="0004073F"/>
    <w:rsid w:val="000407AE"/>
    <w:rsid w:val="0004081F"/>
    <w:rsid w:val="00040840"/>
    <w:rsid w:val="00040ADB"/>
    <w:rsid w:val="00040AFC"/>
    <w:rsid w:val="00040B51"/>
    <w:rsid w:val="00040C05"/>
    <w:rsid w:val="00040C82"/>
    <w:rsid w:val="00040D74"/>
    <w:rsid w:val="00040DCE"/>
    <w:rsid w:val="00040E6A"/>
    <w:rsid w:val="00040E93"/>
    <w:rsid w:val="00040F23"/>
    <w:rsid w:val="00040F77"/>
    <w:rsid w:val="00040F99"/>
    <w:rsid w:val="00040FDA"/>
    <w:rsid w:val="00041069"/>
    <w:rsid w:val="0004119B"/>
    <w:rsid w:val="000411B9"/>
    <w:rsid w:val="0004121E"/>
    <w:rsid w:val="0004122E"/>
    <w:rsid w:val="00041243"/>
    <w:rsid w:val="000412E4"/>
    <w:rsid w:val="00041449"/>
    <w:rsid w:val="00041464"/>
    <w:rsid w:val="000414B5"/>
    <w:rsid w:val="000415DD"/>
    <w:rsid w:val="000418B0"/>
    <w:rsid w:val="000418E3"/>
    <w:rsid w:val="00041943"/>
    <w:rsid w:val="000419E2"/>
    <w:rsid w:val="00041A8B"/>
    <w:rsid w:val="00041B2C"/>
    <w:rsid w:val="00041B7D"/>
    <w:rsid w:val="00041BCB"/>
    <w:rsid w:val="00041C72"/>
    <w:rsid w:val="00041C7F"/>
    <w:rsid w:val="00041D88"/>
    <w:rsid w:val="00041D99"/>
    <w:rsid w:val="00041FA5"/>
    <w:rsid w:val="00041FAA"/>
    <w:rsid w:val="00041FB7"/>
    <w:rsid w:val="0004201F"/>
    <w:rsid w:val="00042034"/>
    <w:rsid w:val="00042090"/>
    <w:rsid w:val="000420B7"/>
    <w:rsid w:val="000420F0"/>
    <w:rsid w:val="0004211C"/>
    <w:rsid w:val="0004220C"/>
    <w:rsid w:val="00042286"/>
    <w:rsid w:val="00042335"/>
    <w:rsid w:val="000423FB"/>
    <w:rsid w:val="00042665"/>
    <w:rsid w:val="0004274E"/>
    <w:rsid w:val="00042772"/>
    <w:rsid w:val="000427D8"/>
    <w:rsid w:val="00042818"/>
    <w:rsid w:val="00042822"/>
    <w:rsid w:val="000428F0"/>
    <w:rsid w:val="00042A53"/>
    <w:rsid w:val="00042AE9"/>
    <w:rsid w:val="00042BB4"/>
    <w:rsid w:val="00042BC0"/>
    <w:rsid w:val="00042C3C"/>
    <w:rsid w:val="00042C3F"/>
    <w:rsid w:val="00042C69"/>
    <w:rsid w:val="00042C85"/>
    <w:rsid w:val="00042CA2"/>
    <w:rsid w:val="00042CCA"/>
    <w:rsid w:val="00042D12"/>
    <w:rsid w:val="00042D2A"/>
    <w:rsid w:val="00042D90"/>
    <w:rsid w:val="00042D95"/>
    <w:rsid w:val="00043043"/>
    <w:rsid w:val="00043149"/>
    <w:rsid w:val="000431E7"/>
    <w:rsid w:val="000431ED"/>
    <w:rsid w:val="000431FC"/>
    <w:rsid w:val="00043244"/>
    <w:rsid w:val="0004324C"/>
    <w:rsid w:val="00043303"/>
    <w:rsid w:val="00043364"/>
    <w:rsid w:val="00043397"/>
    <w:rsid w:val="00043470"/>
    <w:rsid w:val="000434EA"/>
    <w:rsid w:val="00043588"/>
    <w:rsid w:val="000435FC"/>
    <w:rsid w:val="00043663"/>
    <w:rsid w:val="000436AA"/>
    <w:rsid w:val="000436B4"/>
    <w:rsid w:val="00043835"/>
    <w:rsid w:val="00043856"/>
    <w:rsid w:val="000438CB"/>
    <w:rsid w:val="00043A6E"/>
    <w:rsid w:val="00043ADD"/>
    <w:rsid w:val="00043B8B"/>
    <w:rsid w:val="00043BB8"/>
    <w:rsid w:val="00043C3F"/>
    <w:rsid w:val="00043CE5"/>
    <w:rsid w:val="00043D2B"/>
    <w:rsid w:val="00043D38"/>
    <w:rsid w:val="00043DBC"/>
    <w:rsid w:val="00043E2C"/>
    <w:rsid w:val="00043E63"/>
    <w:rsid w:val="00043E66"/>
    <w:rsid w:val="00043F4A"/>
    <w:rsid w:val="00043FFF"/>
    <w:rsid w:val="0004401C"/>
    <w:rsid w:val="00044056"/>
    <w:rsid w:val="000440D2"/>
    <w:rsid w:val="00044167"/>
    <w:rsid w:val="0004433E"/>
    <w:rsid w:val="0004444E"/>
    <w:rsid w:val="0004446F"/>
    <w:rsid w:val="00044489"/>
    <w:rsid w:val="0004451D"/>
    <w:rsid w:val="00044523"/>
    <w:rsid w:val="000445CB"/>
    <w:rsid w:val="000446E5"/>
    <w:rsid w:val="0004475D"/>
    <w:rsid w:val="00044764"/>
    <w:rsid w:val="00044971"/>
    <w:rsid w:val="00044986"/>
    <w:rsid w:val="00044A46"/>
    <w:rsid w:val="00044A58"/>
    <w:rsid w:val="00044A82"/>
    <w:rsid w:val="00044AB1"/>
    <w:rsid w:val="00044C1F"/>
    <w:rsid w:val="00044C90"/>
    <w:rsid w:val="00044D19"/>
    <w:rsid w:val="00044D5A"/>
    <w:rsid w:val="00044DF2"/>
    <w:rsid w:val="00044EA7"/>
    <w:rsid w:val="00044EC5"/>
    <w:rsid w:val="00044ED5"/>
    <w:rsid w:val="00044EEF"/>
    <w:rsid w:val="00044F11"/>
    <w:rsid w:val="00044F8E"/>
    <w:rsid w:val="00044FD9"/>
    <w:rsid w:val="00045037"/>
    <w:rsid w:val="0004506E"/>
    <w:rsid w:val="0004514D"/>
    <w:rsid w:val="0004520F"/>
    <w:rsid w:val="0004524E"/>
    <w:rsid w:val="0004529E"/>
    <w:rsid w:val="000452A4"/>
    <w:rsid w:val="00045364"/>
    <w:rsid w:val="00045399"/>
    <w:rsid w:val="000453D1"/>
    <w:rsid w:val="000453FB"/>
    <w:rsid w:val="000454FC"/>
    <w:rsid w:val="00045648"/>
    <w:rsid w:val="00045679"/>
    <w:rsid w:val="000456C2"/>
    <w:rsid w:val="000456E3"/>
    <w:rsid w:val="00045715"/>
    <w:rsid w:val="00045786"/>
    <w:rsid w:val="000457C0"/>
    <w:rsid w:val="000457ED"/>
    <w:rsid w:val="00045872"/>
    <w:rsid w:val="00045896"/>
    <w:rsid w:val="000459F2"/>
    <w:rsid w:val="00045B88"/>
    <w:rsid w:val="00045BAB"/>
    <w:rsid w:val="00045BB2"/>
    <w:rsid w:val="00045E8A"/>
    <w:rsid w:val="00045EA6"/>
    <w:rsid w:val="000460C7"/>
    <w:rsid w:val="000461B7"/>
    <w:rsid w:val="000461D7"/>
    <w:rsid w:val="00046349"/>
    <w:rsid w:val="0004636A"/>
    <w:rsid w:val="000463B9"/>
    <w:rsid w:val="00046491"/>
    <w:rsid w:val="000464CD"/>
    <w:rsid w:val="00046543"/>
    <w:rsid w:val="00046586"/>
    <w:rsid w:val="0004658B"/>
    <w:rsid w:val="00046666"/>
    <w:rsid w:val="00046667"/>
    <w:rsid w:val="0004672A"/>
    <w:rsid w:val="0004674A"/>
    <w:rsid w:val="000468FA"/>
    <w:rsid w:val="00046940"/>
    <w:rsid w:val="00046953"/>
    <w:rsid w:val="00046987"/>
    <w:rsid w:val="00046988"/>
    <w:rsid w:val="000469A7"/>
    <w:rsid w:val="00046A42"/>
    <w:rsid w:val="00046B63"/>
    <w:rsid w:val="00046C7F"/>
    <w:rsid w:val="00046D52"/>
    <w:rsid w:val="00046DA3"/>
    <w:rsid w:val="00046DAE"/>
    <w:rsid w:val="00046DD4"/>
    <w:rsid w:val="00046E5D"/>
    <w:rsid w:val="00046EB6"/>
    <w:rsid w:val="0004700A"/>
    <w:rsid w:val="00047015"/>
    <w:rsid w:val="00047119"/>
    <w:rsid w:val="000471E3"/>
    <w:rsid w:val="000471E9"/>
    <w:rsid w:val="00047245"/>
    <w:rsid w:val="000473AC"/>
    <w:rsid w:val="000473C2"/>
    <w:rsid w:val="000473C4"/>
    <w:rsid w:val="0004745A"/>
    <w:rsid w:val="00047509"/>
    <w:rsid w:val="0004752C"/>
    <w:rsid w:val="0004766F"/>
    <w:rsid w:val="00047670"/>
    <w:rsid w:val="0004781D"/>
    <w:rsid w:val="00047857"/>
    <w:rsid w:val="000478F0"/>
    <w:rsid w:val="00047905"/>
    <w:rsid w:val="00047926"/>
    <w:rsid w:val="00047969"/>
    <w:rsid w:val="00047A0D"/>
    <w:rsid w:val="00047A4B"/>
    <w:rsid w:val="00047AE2"/>
    <w:rsid w:val="00047BFF"/>
    <w:rsid w:val="00047C69"/>
    <w:rsid w:val="00047D5B"/>
    <w:rsid w:val="00047D8B"/>
    <w:rsid w:val="00047DFB"/>
    <w:rsid w:val="00047E3B"/>
    <w:rsid w:val="00047FC7"/>
    <w:rsid w:val="000500BC"/>
    <w:rsid w:val="00050210"/>
    <w:rsid w:val="0005021C"/>
    <w:rsid w:val="000503F0"/>
    <w:rsid w:val="00050539"/>
    <w:rsid w:val="00050558"/>
    <w:rsid w:val="0005070D"/>
    <w:rsid w:val="00050730"/>
    <w:rsid w:val="000507DD"/>
    <w:rsid w:val="0005080B"/>
    <w:rsid w:val="00050869"/>
    <w:rsid w:val="000508C6"/>
    <w:rsid w:val="00050A87"/>
    <w:rsid w:val="00050BC3"/>
    <w:rsid w:val="00050C3C"/>
    <w:rsid w:val="00050C4B"/>
    <w:rsid w:val="00050C65"/>
    <w:rsid w:val="00050C73"/>
    <w:rsid w:val="00050D0A"/>
    <w:rsid w:val="00050D4F"/>
    <w:rsid w:val="00050D62"/>
    <w:rsid w:val="00050D8B"/>
    <w:rsid w:val="00050F59"/>
    <w:rsid w:val="00050F70"/>
    <w:rsid w:val="0005102F"/>
    <w:rsid w:val="00051110"/>
    <w:rsid w:val="0005115A"/>
    <w:rsid w:val="0005130E"/>
    <w:rsid w:val="0005136A"/>
    <w:rsid w:val="00051370"/>
    <w:rsid w:val="00051435"/>
    <w:rsid w:val="0005143A"/>
    <w:rsid w:val="0005144D"/>
    <w:rsid w:val="0005147F"/>
    <w:rsid w:val="000514C2"/>
    <w:rsid w:val="00051505"/>
    <w:rsid w:val="000515BF"/>
    <w:rsid w:val="00051694"/>
    <w:rsid w:val="000516AE"/>
    <w:rsid w:val="00051716"/>
    <w:rsid w:val="00051942"/>
    <w:rsid w:val="000519A6"/>
    <w:rsid w:val="000519B0"/>
    <w:rsid w:val="000519E4"/>
    <w:rsid w:val="00051A49"/>
    <w:rsid w:val="00051AB6"/>
    <w:rsid w:val="00051B16"/>
    <w:rsid w:val="00051B2D"/>
    <w:rsid w:val="00051D34"/>
    <w:rsid w:val="00051DFB"/>
    <w:rsid w:val="00051DFC"/>
    <w:rsid w:val="00051E0B"/>
    <w:rsid w:val="00052101"/>
    <w:rsid w:val="00052154"/>
    <w:rsid w:val="00052189"/>
    <w:rsid w:val="000521FF"/>
    <w:rsid w:val="00052256"/>
    <w:rsid w:val="00052312"/>
    <w:rsid w:val="0005232B"/>
    <w:rsid w:val="00052421"/>
    <w:rsid w:val="00052477"/>
    <w:rsid w:val="000524DD"/>
    <w:rsid w:val="00052597"/>
    <w:rsid w:val="000525DC"/>
    <w:rsid w:val="00052701"/>
    <w:rsid w:val="00052738"/>
    <w:rsid w:val="0005273C"/>
    <w:rsid w:val="000527CB"/>
    <w:rsid w:val="000527E4"/>
    <w:rsid w:val="000528DA"/>
    <w:rsid w:val="00052B1A"/>
    <w:rsid w:val="00052B52"/>
    <w:rsid w:val="00052D21"/>
    <w:rsid w:val="00052D5C"/>
    <w:rsid w:val="00052D6D"/>
    <w:rsid w:val="00052D85"/>
    <w:rsid w:val="00052E53"/>
    <w:rsid w:val="00052F28"/>
    <w:rsid w:val="00052FB4"/>
    <w:rsid w:val="00052FC0"/>
    <w:rsid w:val="00052FF1"/>
    <w:rsid w:val="00053082"/>
    <w:rsid w:val="000530A3"/>
    <w:rsid w:val="00053144"/>
    <w:rsid w:val="0005317C"/>
    <w:rsid w:val="00053273"/>
    <w:rsid w:val="0005327A"/>
    <w:rsid w:val="000532A9"/>
    <w:rsid w:val="00053384"/>
    <w:rsid w:val="00053399"/>
    <w:rsid w:val="000533C0"/>
    <w:rsid w:val="00053425"/>
    <w:rsid w:val="0005343C"/>
    <w:rsid w:val="00053504"/>
    <w:rsid w:val="0005362C"/>
    <w:rsid w:val="0005369D"/>
    <w:rsid w:val="00053794"/>
    <w:rsid w:val="000537A2"/>
    <w:rsid w:val="00053886"/>
    <w:rsid w:val="00053A1C"/>
    <w:rsid w:val="00053A4E"/>
    <w:rsid w:val="00053AD1"/>
    <w:rsid w:val="00053B05"/>
    <w:rsid w:val="00053B15"/>
    <w:rsid w:val="00053B18"/>
    <w:rsid w:val="00053B8E"/>
    <w:rsid w:val="00053BEB"/>
    <w:rsid w:val="00053C12"/>
    <w:rsid w:val="00053C3E"/>
    <w:rsid w:val="00053CC2"/>
    <w:rsid w:val="00053CC6"/>
    <w:rsid w:val="00053CD1"/>
    <w:rsid w:val="00053D10"/>
    <w:rsid w:val="00053EF6"/>
    <w:rsid w:val="00053F32"/>
    <w:rsid w:val="00053F8C"/>
    <w:rsid w:val="0005400F"/>
    <w:rsid w:val="000540B0"/>
    <w:rsid w:val="000540E3"/>
    <w:rsid w:val="000540EC"/>
    <w:rsid w:val="000540F4"/>
    <w:rsid w:val="0005412A"/>
    <w:rsid w:val="00054146"/>
    <w:rsid w:val="0005417C"/>
    <w:rsid w:val="0005419C"/>
    <w:rsid w:val="000541AB"/>
    <w:rsid w:val="00054249"/>
    <w:rsid w:val="00054278"/>
    <w:rsid w:val="00054398"/>
    <w:rsid w:val="00054535"/>
    <w:rsid w:val="00054558"/>
    <w:rsid w:val="0005465D"/>
    <w:rsid w:val="0005470C"/>
    <w:rsid w:val="000548D3"/>
    <w:rsid w:val="00054992"/>
    <w:rsid w:val="000549E9"/>
    <w:rsid w:val="000549F5"/>
    <w:rsid w:val="00054AB1"/>
    <w:rsid w:val="00054C4B"/>
    <w:rsid w:val="00054C7F"/>
    <w:rsid w:val="00054DBB"/>
    <w:rsid w:val="00054E49"/>
    <w:rsid w:val="00054E7E"/>
    <w:rsid w:val="00054FFB"/>
    <w:rsid w:val="0005502E"/>
    <w:rsid w:val="0005505B"/>
    <w:rsid w:val="0005508B"/>
    <w:rsid w:val="000550A2"/>
    <w:rsid w:val="0005514F"/>
    <w:rsid w:val="000551F2"/>
    <w:rsid w:val="0005526C"/>
    <w:rsid w:val="0005527D"/>
    <w:rsid w:val="000552D5"/>
    <w:rsid w:val="0005530F"/>
    <w:rsid w:val="0005536B"/>
    <w:rsid w:val="0005542D"/>
    <w:rsid w:val="00055478"/>
    <w:rsid w:val="000555E9"/>
    <w:rsid w:val="000556D3"/>
    <w:rsid w:val="00055767"/>
    <w:rsid w:val="000557D9"/>
    <w:rsid w:val="00055834"/>
    <w:rsid w:val="0005583B"/>
    <w:rsid w:val="00055889"/>
    <w:rsid w:val="00055A2D"/>
    <w:rsid w:val="00055A36"/>
    <w:rsid w:val="00055B2A"/>
    <w:rsid w:val="00055B33"/>
    <w:rsid w:val="00055BBD"/>
    <w:rsid w:val="00055BC9"/>
    <w:rsid w:val="00055CE0"/>
    <w:rsid w:val="00055D0A"/>
    <w:rsid w:val="00055D27"/>
    <w:rsid w:val="00055D50"/>
    <w:rsid w:val="00055D9A"/>
    <w:rsid w:val="00055E29"/>
    <w:rsid w:val="00055FE3"/>
    <w:rsid w:val="0005601D"/>
    <w:rsid w:val="00056070"/>
    <w:rsid w:val="000560B0"/>
    <w:rsid w:val="000560BA"/>
    <w:rsid w:val="00056136"/>
    <w:rsid w:val="000561B6"/>
    <w:rsid w:val="00056256"/>
    <w:rsid w:val="0005628B"/>
    <w:rsid w:val="000562D5"/>
    <w:rsid w:val="000562E8"/>
    <w:rsid w:val="000563FE"/>
    <w:rsid w:val="00056427"/>
    <w:rsid w:val="00056615"/>
    <w:rsid w:val="000566A4"/>
    <w:rsid w:val="000566BF"/>
    <w:rsid w:val="0005675A"/>
    <w:rsid w:val="0005675B"/>
    <w:rsid w:val="0005684B"/>
    <w:rsid w:val="000568D4"/>
    <w:rsid w:val="00056988"/>
    <w:rsid w:val="00056A4C"/>
    <w:rsid w:val="00056AE0"/>
    <w:rsid w:val="00056BAA"/>
    <w:rsid w:val="00056C34"/>
    <w:rsid w:val="00056C7C"/>
    <w:rsid w:val="00056C98"/>
    <w:rsid w:val="00056D65"/>
    <w:rsid w:val="00056E01"/>
    <w:rsid w:val="00056F6A"/>
    <w:rsid w:val="0005707E"/>
    <w:rsid w:val="00057090"/>
    <w:rsid w:val="000570BC"/>
    <w:rsid w:val="000570C6"/>
    <w:rsid w:val="000570CD"/>
    <w:rsid w:val="00057112"/>
    <w:rsid w:val="000571FA"/>
    <w:rsid w:val="000572ED"/>
    <w:rsid w:val="000573C5"/>
    <w:rsid w:val="0005741A"/>
    <w:rsid w:val="0005745D"/>
    <w:rsid w:val="000574E9"/>
    <w:rsid w:val="0005751F"/>
    <w:rsid w:val="0005752E"/>
    <w:rsid w:val="00057663"/>
    <w:rsid w:val="00057683"/>
    <w:rsid w:val="000576CF"/>
    <w:rsid w:val="0005770F"/>
    <w:rsid w:val="00057757"/>
    <w:rsid w:val="00057778"/>
    <w:rsid w:val="000577EA"/>
    <w:rsid w:val="000578E7"/>
    <w:rsid w:val="00057988"/>
    <w:rsid w:val="000579B1"/>
    <w:rsid w:val="000579C7"/>
    <w:rsid w:val="00057A16"/>
    <w:rsid w:val="00057A36"/>
    <w:rsid w:val="00057AC8"/>
    <w:rsid w:val="00057BB2"/>
    <w:rsid w:val="00057BB4"/>
    <w:rsid w:val="00057D32"/>
    <w:rsid w:val="00057D53"/>
    <w:rsid w:val="00057D77"/>
    <w:rsid w:val="00057D85"/>
    <w:rsid w:val="00057DB1"/>
    <w:rsid w:val="00057E42"/>
    <w:rsid w:val="00057E50"/>
    <w:rsid w:val="00057EDB"/>
    <w:rsid w:val="00057F61"/>
    <w:rsid w:val="00057F8A"/>
    <w:rsid w:val="00060132"/>
    <w:rsid w:val="0006023B"/>
    <w:rsid w:val="00060355"/>
    <w:rsid w:val="00060509"/>
    <w:rsid w:val="0006051D"/>
    <w:rsid w:val="000605EB"/>
    <w:rsid w:val="00060606"/>
    <w:rsid w:val="0006061F"/>
    <w:rsid w:val="000606E1"/>
    <w:rsid w:val="00060787"/>
    <w:rsid w:val="000607A4"/>
    <w:rsid w:val="000607B7"/>
    <w:rsid w:val="000607CA"/>
    <w:rsid w:val="000607F1"/>
    <w:rsid w:val="00060820"/>
    <w:rsid w:val="00060849"/>
    <w:rsid w:val="000608DF"/>
    <w:rsid w:val="00060924"/>
    <w:rsid w:val="000609CA"/>
    <w:rsid w:val="000609FD"/>
    <w:rsid w:val="00060A6A"/>
    <w:rsid w:val="00060AD3"/>
    <w:rsid w:val="00060C6F"/>
    <w:rsid w:val="00060CD3"/>
    <w:rsid w:val="00060D55"/>
    <w:rsid w:val="00060D87"/>
    <w:rsid w:val="00060DB1"/>
    <w:rsid w:val="00060EA4"/>
    <w:rsid w:val="00060F5F"/>
    <w:rsid w:val="00060F65"/>
    <w:rsid w:val="00060FA4"/>
    <w:rsid w:val="00060FEB"/>
    <w:rsid w:val="00061022"/>
    <w:rsid w:val="000610C8"/>
    <w:rsid w:val="000610D8"/>
    <w:rsid w:val="00061147"/>
    <w:rsid w:val="00061182"/>
    <w:rsid w:val="000611FE"/>
    <w:rsid w:val="00061234"/>
    <w:rsid w:val="0006129D"/>
    <w:rsid w:val="000613FD"/>
    <w:rsid w:val="0006146E"/>
    <w:rsid w:val="00061496"/>
    <w:rsid w:val="0006154A"/>
    <w:rsid w:val="00061676"/>
    <w:rsid w:val="000616D1"/>
    <w:rsid w:val="000616F4"/>
    <w:rsid w:val="00061710"/>
    <w:rsid w:val="00061776"/>
    <w:rsid w:val="00061794"/>
    <w:rsid w:val="0006183A"/>
    <w:rsid w:val="00061884"/>
    <w:rsid w:val="00061964"/>
    <w:rsid w:val="00061A48"/>
    <w:rsid w:val="00061A80"/>
    <w:rsid w:val="00061B79"/>
    <w:rsid w:val="00061BBE"/>
    <w:rsid w:val="00061C41"/>
    <w:rsid w:val="00061C5B"/>
    <w:rsid w:val="00061C81"/>
    <w:rsid w:val="00061D25"/>
    <w:rsid w:val="00061F41"/>
    <w:rsid w:val="00061FE8"/>
    <w:rsid w:val="00062092"/>
    <w:rsid w:val="000620D0"/>
    <w:rsid w:val="00062130"/>
    <w:rsid w:val="00062147"/>
    <w:rsid w:val="0006220E"/>
    <w:rsid w:val="00062296"/>
    <w:rsid w:val="000622A3"/>
    <w:rsid w:val="000622A9"/>
    <w:rsid w:val="000622D7"/>
    <w:rsid w:val="00062359"/>
    <w:rsid w:val="00062448"/>
    <w:rsid w:val="0006245F"/>
    <w:rsid w:val="00062587"/>
    <w:rsid w:val="000625CA"/>
    <w:rsid w:val="000625DD"/>
    <w:rsid w:val="00062621"/>
    <w:rsid w:val="00062733"/>
    <w:rsid w:val="00062735"/>
    <w:rsid w:val="00062744"/>
    <w:rsid w:val="00062812"/>
    <w:rsid w:val="00062855"/>
    <w:rsid w:val="000628DB"/>
    <w:rsid w:val="000629B2"/>
    <w:rsid w:val="00062A31"/>
    <w:rsid w:val="00062A4F"/>
    <w:rsid w:val="00062B0F"/>
    <w:rsid w:val="00062BF0"/>
    <w:rsid w:val="00062CEB"/>
    <w:rsid w:val="00062DCF"/>
    <w:rsid w:val="00062E0B"/>
    <w:rsid w:val="00062EA1"/>
    <w:rsid w:val="00062EDD"/>
    <w:rsid w:val="00062EE3"/>
    <w:rsid w:val="00062F77"/>
    <w:rsid w:val="00062FB2"/>
    <w:rsid w:val="00062FD6"/>
    <w:rsid w:val="00063043"/>
    <w:rsid w:val="000631C7"/>
    <w:rsid w:val="000631D5"/>
    <w:rsid w:val="00063304"/>
    <w:rsid w:val="0006332B"/>
    <w:rsid w:val="000633F0"/>
    <w:rsid w:val="0006347D"/>
    <w:rsid w:val="000634F0"/>
    <w:rsid w:val="00063533"/>
    <w:rsid w:val="0006355C"/>
    <w:rsid w:val="000635C5"/>
    <w:rsid w:val="00063639"/>
    <w:rsid w:val="0006371C"/>
    <w:rsid w:val="00063973"/>
    <w:rsid w:val="000639CD"/>
    <w:rsid w:val="00063B3F"/>
    <w:rsid w:val="00063C2C"/>
    <w:rsid w:val="00063CB9"/>
    <w:rsid w:val="00063DA3"/>
    <w:rsid w:val="00063DEA"/>
    <w:rsid w:val="00063E2A"/>
    <w:rsid w:val="00063EF8"/>
    <w:rsid w:val="00063F6A"/>
    <w:rsid w:val="00063F72"/>
    <w:rsid w:val="00063FA2"/>
    <w:rsid w:val="0006406E"/>
    <w:rsid w:val="000640A8"/>
    <w:rsid w:val="00064341"/>
    <w:rsid w:val="0006435B"/>
    <w:rsid w:val="000643A3"/>
    <w:rsid w:val="00064492"/>
    <w:rsid w:val="000644AE"/>
    <w:rsid w:val="000644F8"/>
    <w:rsid w:val="0006455B"/>
    <w:rsid w:val="00064832"/>
    <w:rsid w:val="0006484C"/>
    <w:rsid w:val="0006486E"/>
    <w:rsid w:val="00064887"/>
    <w:rsid w:val="000649BC"/>
    <w:rsid w:val="00064A6F"/>
    <w:rsid w:val="00064B40"/>
    <w:rsid w:val="00064BED"/>
    <w:rsid w:val="00064C82"/>
    <w:rsid w:val="00064C87"/>
    <w:rsid w:val="00064D11"/>
    <w:rsid w:val="00064E43"/>
    <w:rsid w:val="00064E8E"/>
    <w:rsid w:val="00064F5E"/>
    <w:rsid w:val="00064FE8"/>
    <w:rsid w:val="00065015"/>
    <w:rsid w:val="000650D2"/>
    <w:rsid w:val="000650F6"/>
    <w:rsid w:val="00065108"/>
    <w:rsid w:val="0006512E"/>
    <w:rsid w:val="00065136"/>
    <w:rsid w:val="000651C5"/>
    <w:rsid w:val="00065244"/>
    <w:rsid w:val="0006529C"/>
    <w:rsid w:val="000652AC"/>
    <w:rsid w:val="000652D3"/>
    <w:rsid w:val="0006530F"/>
    <w:rsid w:val="00065310"/>
    <w:rsid w:val="00065356"/>
    <w:rsid w:val="00065470"/>
    <w:rsid w:val="0006550B"/>
    <w:rsid w:val="0006554D"/>
    <w:rsid w:val="000655F6"/>
    <w:rsid w:val="000656A5"/>
    <w:rsid w:val="0006572A"/>
    <w:rsid w:val="00065835"/>
    <w:rsid w:val="000658C7"/>
    <w:rsid w:val="00065955"/>
    <w:rsid w:val="00065A32"/>
    <w:rsid w:val="00065A39"/>
    <w:rsid w:val="00065AA2"/>
    <w:rsid w:val="00065AD2"/>
    <w:rsid w:val="00065BBB"/>
    <w:rsid w:val="00065C4E"/>
    <w:rsid w:val="00065C9E"/>
    <w:rsid w:val="00065CCB"/>
    <w:rsid w:val="00065CF3"/>
    <w:rsid w:val="00065D23"/>
    <w:rsid w:val="00065D5D"/>
    <w:rsid w:val="00065D91"/>
    <w:rsid w:val="00065DE7"/>
    <w:rsid w:val="00065E7B"/>
    <w:rsid w:val="00065E7E"/>
    <w:rsid w:val="00065E81"/>
    <w:rsid w:val="00065EFA"/>
    <w:rsid w:val="00065F29"/>
    <w:rsid w:val="00066044"/>
    <w:rsid w:val="000660DC"/>
    <w:rsid w:val="00066126"/>
    <w:rsid w:val="0006614A"/>
    <w:rsid w:val="000661F6"/>
    <w:rsid w:val="00066200"/>
    <w:rsid w:val="0006622D"/>
    <w:rsid w:val="0006639A"/>
    <w:rsid w:val="000663D2"/>
    <w:rsid w:val="0006659F"/>
    <w:rsid w:val="000665A8"/>
    <w:rsid w:val="000665BC"/>
    <w:rsid w:val="0006662C"/>
    <w:rsid w:val="0006676B"/>
    <w:rsid w:val="00066774"/>
    <w:rsid w:val="00066836"/>
    <w:rsid w:val="000668A2"/>
    <w:rsid w:val="00066A6E"/>
    <w:rsid w:val="00066AC0"/>
    <w:rsid w:val="00066B66"/>
    <w:rsid w:val="00066BD7"/>
    <w:rsid w:val="00066C16"/>
    <w:rsid w:val="00066D1E"/>
    <w:rsid w:val="00066D20"/>
    <w:rsid w:val="00066DA9"/>
    <w:rsid w:val="00066E94"/>
    <w:rsid w:val="00066F4B"/>
    <w:rsid w:val="000670B1"/>
    <w:rsid w:val="00067113"/>
    <w:rsid w:val="00067153"/>
    <w:rsid w:val="0006715D"/>
    <w:rsid w:val="0006725B"/>
    <w:rsid w:val="00067299"/>
    <w:rsid w:val="0006729D"/>
    <w:rsid w:val="000672C3"/>
    <w:rsid w:val="0006731F"/>
    <w:rsid w:val="00067327"/>
    <w:rsid w:val="00067410"/>
    <w:rsid w:val="000674EE"/>
    <w:rsid w:val="000674FF"/>
    <w:rsid w:val="0006756A"/>
    <w:rsid w:val="000675FA"/>
    <w:rsid w:val="000676B0"/>
    <w:rsid w:val="0006778A"/>
    <w:rsid w:val="000677D6"/>
    <w:rsid w:val="00067834"/>
    <w:rsid w:val="000678D8"/>
    <w:rsid w:val="00067925"/>
    <w:rsid w:val="000679C8"/>
    <w:rsid w:val="00067A0C"/>
    <w:rsid w:val="00067A28"/>
    <w:rsid w:val="00067B19"/>
    <w:rsid w:val="00067C1C"/>
    <w:rsid w:val="00067C75"/>
    <w:rsid w:val="00067C9D"/>
    <w:rsid w:val="00067D1A"/>
    <w:rsid w:val="00067D89"/>
    <w:rsid w:val="00067DA3"/>
    <w:rsid w:val="00067E0B"/>
    <w:rsid w:val="00067EB9"/>
    <w:rsid w:val="00067F2E"/>
    <w:rsid w:val="00067F64"/>
    <w:rsid w:val="00067FC2"/>
    <w:rsid w:val="00067FDC"/>
    <w:rsid w:val="000700D6"/>
    <w:rsid w:val="00070115"/>
    <w:rsid w:val="00070154"/>
    <w:rsid w:val="0007015C"/>
    <w:rsid w:val="00070186"/>
    <w:rsid w:val="000701AE"/>
    <w:rsid w:val="000702D4"/>
    <w:rsid w:val="00070305"/>
    <w:rsid w:val="000703C8"/>
    <w:rsid w:val="0007045D"/>
    <w:rsid w:val="000704C9"/>
    <w:rsid w:val="00070534"/>
    <w:rsid w:val="00070541"/>
    <w:rsid w:val="000706A2"/>
    <w:rsid w:val="000706B4"/>
    <w:rsid w:val="0007073A"/>
    <w:rsid w:val="000707A5"/>
    <w:rsid w:val="0007086B"/>
    <w:rsid w:val="000708D4"/>
    <w:rsid w:val="000708DE"/>
    <w:rsid w:val="000709C8"/>
    <w:rsid w:val="000709D8"/>
    <w:rsid w:val="00070A87"/>
    <w:rsid w:val="00070B65"/>
    <w:rsid w:val="00070C14"/>
    <w:rsid w:val="00070D46"/>
    <w:rsid w:val="00070DB6"/>
    <w:rsid w:val="00070EFE"/>
    <w:rsid w:val="00070FBC"/>
    <w:rsid w:val="000710C8"/>
    <w:rsid w:val="000710E0"/>
    <w:rsid w:val="00071100"/>
    <w:rsid w:val="0007111F"/>
    <w:rsid w:val="0007118C"/>
    <w:rsid w:val="000711C7"/>
    <w:rsid w:val="00071203"/>
    <w:rsid w:val="0007126E"/>
    <w:rsid w:val="00071325"/>
    <w:rsid w:val="0007132D"/>
    <w:rsid w:val="0007137F"/>
    <w:rsid w:val="000713BE"/>
    <w:rsid w:val="00071413"/>
    <w:rsid w:val="00071526"/>
    <w:rsid w:val="00071610"/>
    <w:rsid w:val="00071701"/>
    <w:rsid w:val="0007176F"/>
    <w:rsid w:val="000717D1"/>
    <w:rsid w:val="00071A6B"/>
    <w:rsid w:val="00071AF6"/>
    <w:rsid w:val="00071BC8"/>
    <w:rsid w:val="00071BFF"/>
    <w:rsid w:val="00071D71"/>
    <w:rsid w:val="00071DDF"/>
    <w:rsid w:val="00071E26"/>
    <w:rsid w:val="00071E30"/>
    <w:rsid w:val="00071E31"/>
    <w:rsid w:val="00071E7A"/>
    <w:rsid w:val="00071E81"/>
    <w:rsid w:val="00071F8B"/>
    <w:rsid w:val="00071FF8"/>
    <w:rsid w:val="0007217F"/>
    <w:rsid w:val="000721A6"/>
    <w:rsid w:val="000721EA"/>
    <w:rsid w:val="00072244"/>
    <w:rsid w:val="00072269"/>
    <w:rsid w:val="0007238C"/>
    <w:rsid w:val="000723A0"/>
    <w:rsid w:val="000723AF"/>
    <w:rsid w:val="00072460"/>
    <w:rsid w:val="00072505"/>
    <w:rsid w:val="00072524"/>
    <w:rsid w:val="00072591"/>
    <w:rsid w:val="00072623"/>
    <w:rsid w:val="0007265E"/>
    <w:rsid w:val="0007267D"/>
    <w:rsid w:val="000727BD"/>
    <w:rsid w:val="00072924"/>
    <w:rsid w:val="0007294B"/>
    <w:rsid w:val="000729D9"/>
    <w:rsid w:val="00072A48"/>
    <w:rsid w:val="00072A8A"/>
    <w:rsid w:val="00072ADA"/>
    <w:rsid w:val="00072C66"/>
    <w:rsid w:val="00072CBB"/>
    <w:rsid w:val="00072CC8"/>
    <w:rsid w:val="00072F29"/>
    <w:rsid w:val="00073223"/>
    <w:rsid w:val="0007337E"/>
    <w:rsid w:val="0007340A"/>
    <w:rsid w:val="00073620"/>
    <w:rsid w:val="000736D8"/>
    <w:rsid w:val="0007371C"/>
    <w:rsid w:val="000737E2"/>
    <w:rsid w:val="000738FE"/>
    <w:rsid w:val="00073A1B"/>
    <w:rsid w:val="00073A2F"/>
    <w:rsid w:val="00073A37"/>
    <w:rsid w:val="00073D7D"/>
    <w:rsid w:val="00073DE1"/>
    <w:rsid w:val="00073DFC"/>
    <w:rsid w:val="00073F87"/>
    <w:rsid w:val="00073F88"/>
    <w:rsid w:val="00073FD8"/>
    <w:rsid w:val="0007405B"/>
    <w:rsid w:val="00074111"/>
    <w:rsid w:val="00074128"/>
    <w:rsid w:val="000741C0"/>
    <w:rsid w:val="000741D1"/>
    <w:rsid w:val="000742A6"/>
    <w:rsid w:val="000742C2"/>
    <w:rsid w:val="00074356"/>
    <w:rsid w:val="0007439C"/>
    <w:rsid w:val="000743C1"/>
    <w:rsid w:val="000745E0"/>
    <w:rsid w:val="000745FD"/>
    <w:rsid w:val="00074619"/>
    <w:rsid w:val="0007468B"/>
    <w:rsid w:val="000746B8"/>
    <w:rsid w:val="000746B9"/>
    <w:rsid w:val="00074747"/>
    <w:rsid w:val="000747E6"/>
    <w:rsid w:val="00074819"/>
    <w:rsid w:val="0007481D"/>
    <w:rsid w:val="000748BE"/>
    <w:rsid w:val="000748FE"/>
    <w:rsid w:val="00074969"/>
    <w:rsid w:val="00074A0C"/>
    <w:rsid w:val="00074B1E"/>
    <w:rsid w:val="00074BD5"/>
    <w:rsid w:val="00074BF3"/>
    <w:rsid w:val="00074BFB"/>
    <w:rsid w:val="00074D76"/>
    <w:rsid w:val="00074DC9"/>
    <w:rsid w:val="00074DE3"/>
    <w:rsid w:val="00074E1E"/>
    <w:rsid w:val="00074E8D"/>
    <w:rsid w:val="00074EF4"/>
    <w:rsid w:val="00074F5F"/>
    <w:rsid w:val="00075057"/>
    <w:rsid w:val="000750AB"/>
    <w:rsid w:val="00075358"/>
    <w:rsid w:val="000754E9"/>
    <w:rsid w:val="000755ED"/>
    <w:rsid w:val="00075615"/>
    <w:rsid w:val="00075665"/>
    <w:rsid w:val="000756ED"/>
    <w:rsid w:val="00075707"/>
    <w:rsid w:val="0007588D"/>
    <w:rsid w:val="000758CA"/>
    <w:rsid w:val="00075920"/>
    <w:rsid w:val="00075A3A"/>
    <w:rsid w:val="00075AE1"/>
    <w:rsid w:val="00075B32"/>
    <w:rsid w:val="00075C16"/>
    <w:rsid w:val="00075C94"/>
    <w:rsid w:val="00075CB5"/>
    <w:rsid w:val="00075CBF"/>
    <w:rsid w:val="00075CCA"/>
    <w:rsid w:val="00075CF0"/>
    <w:rsid w:val="00075DCF"/>
    <w:rsid w:val="00075E0F"/>
    <w:rsid w:val="00075E84"/>
    <w:rsid w:val="00075EE8"/>
    <w:rsid w:val="00075EF7"/>
    <w:rsid w:val="00076020"/>
    <w:rsid w:val="0007609F"/>
    <w:rsid w:val="0007624B"/>
    <w:rsid w:val="00076377"/>
    <w:rsid w:val="000764B5"/>
    <w:rsid w:val="00076502"/>
    <w:rsid w:val="000765E9"/>
    <w:rsid w:val="00076631"/>
    <w:rsid w:val="00076744"/>
    <w:rsid w:val="0007675B"/>
    <w:rsid w:val="00076776"/>
    <w:rsid w:val="0007680E"/>
    <w:rsid w:val="000768C7"/>
    <w:rsid w:val="000768E4"/>
    <w:rsid w:val="000768FF"/>
    <w:rsid w:val="00076949"/>
    <w:rsid w:val="0007696B"/>
    <w:rsid w:val="00076992"/>
    <w:rsid w:val="000769D2"/>
    <w:rsid w:val="00076BED"/>
    <w:rsid w:val="00076D2D"/>
    <w:rsid w:val="00076E62"/>
    <w:rsid w:val="00076F05"/>
    <w:rsid w:val="00076FD1"/>
    <w:rsid w:val="000770A6"/>
    <w:rsid w:val="0007712C"/>
    <w:rsid w:val="000771ED"/>
    <w:rsid w:val="00077247"/>
    <w:rsid w:val="000772F3"/>
    <w:rsid w:val="000773A2"/>
    <w:rsid w:val="000773B1"/>
    <w:rsid w:val="00077493"/>
    <w:rsid w:val="000774AF"/>
    <w:rsid w:val="00077560"/>
    <w:rsid w:val="000775C5"/>
    <w:rsid w:val="00077756"/>
    <w:rsid w:val="0007778B"/>
    <w:rsid w:val="000777A6"/>
    <w:rsid w:val="000777D8"/>
    <w:rsid w:val="000778C9"/>
    <w:rsid w:val="00077955"/>
    <w:rsid w:val="000779FE"/>
    <w:rsid w:val="00077A50"/>
    <w:rsid w:val="00077ACA"/>
    <w:rsid w:val="00077B7D"/>
    <w:rsid w:val="00077B92"/>
    <w:rsid w:val="00077D78"/>
    <w:rsid w:val="00077DE0"/>
    <w:rsid w:val="00077DE6"/>
    <w:rsid w:val="00077E3F"/>
    <w:rsid w:val="00077F63"/>
    <w:rsid w:val="00077F7A"/>
    <w:rsid w:val="00077FBE"/>
    <w:rsid w:val="00080062"/>
    <w:rsid w:val="00080194"/>
    <w:rsid w:val="0008021A"/>
    <w:rsid w:val="00080297"/>
    <w:rsid w:val="000802F8"/>
    <w:rsid w:val="00080373"/>
    <w:rsid w:val="00080376"/>
    <w:rsid w:val="0008046B"/>
    <w:rsid w:val="000804BF"/>
    <w:rsid w:val="00080503"/>
    <w:rsid w:val="0008055C"/>
    <w:rsid w:val="000805F7"/>
    <w:rsid w:val="0008064E"/>
    <w:rsid w:val="000806D3"/>
    <w:rsid w:val="00080784"/>
    <w:rsid w:val="000807F2"/>
    <w:rsid w:val="00080825"/>
    <w:rsid w:val="00080857"/>
    <w:rsid w:val="00080958"/>
    <w:rsid w:val="00080998"/>
    <w:rsid w:val="00080A63"/>
    <w:rsid w:val="00080B0F"/>
    <w:rsid w:val="00080BF2"/>
    <w:rsid w:val="00080C44"/>
    <w:rsid w:val="00080D1B"/>
    <w:rsid w:val="00080DFE"/>
    <w:rsid w:val="00080E9D"/>
    <w:rsid w:val="00080F66"/>
    <w:rsid w:val="00080FD2"/>
    <w:rsid w:val="00080FDB"/>
    <w:rsid w:val="00080FFE"/>
    <w:rsid w:val="0008102A"/>
    <w:rsid w:val="000810DF"/>
    <w:rsid w:val="00081136"/>
    <w:rsid w:val="000811B2"/>
    <w:rsid w:val="0008131C"/>
    <w:rsid w:val="000813D2"/>
    <w:rsid w:val="0008149F"/>
    <w:rsid w:val="000814CD"/>
    <w:rsid w:val="000814D7"/>
    <w:rsid w:val="000815CD"/>
    <w:rsid w:val="000817AE"/>
    <w:rsid w:val="000818FA"/>
    <w:rsid w:val="00081AEA"/>
    <w:rsid w:val="00081B3B"/>
    <w:rsid w:val="00081C1E"/>
    <w:rsid w:val="00081C2B"/>
    <w:rsid w:val="00081C41"/>
    <w:rsid w:val="00081DF5"/>
    <w:rsid w:val="00081E15"/>
    <w:rsid w:val="00081F1E"/>
    <w:rsid w:val="00081FB9"/>
    <w:rsid w:val="00081FD7"/>
    <w:rsid w:val="00082021"/>
    <w:rsid w:val="00082038"/>
    <w:rsid w:val="0008207E"/>
    <w:rsid w:val="000820CD"/>
    <w:rsid w:val="00082228"/>
    <w:rsid w:val="00082233"/>
    <w:rsid w:val="00082286"/>
    <w:rsid w:val="00082287"/>
    <w:rsid w:val="0008236A"/>
    <w:rsid w:val="00082374"/>
    <w:rsid w:val="000824DE"/>
    <w:rsid w:val="000824FE"/>
    <w:rsid w:val="00082518"/>
    <w:rsid w:val="0008254C"/>
    <w:rsid w:val="00082577"/>
    <w:rsid w:val="000825E5"/>
    <w:rsid w:val="00082692"/>
    <w:rsid w:val="00082706"/>
    <w:rsid w:val="000827F3"/>
    <w:rsid w:val="00082900"/>
    <w:rsid w:val="00082967"/>
    <w:rsid w:val="00082B33"/>
    <w:rsid w:val="00082C10"/>
    <w:rsid w:val="00082C4E"/>
    <w:rsid w:val="00082F2F"/>
    <w:rsid w:val="00082F7D"/>
    <w:rsid w:val="00082FDD"/>
    <w:rsid w:val="00082FED"/>
    <w:rsid w:val="00083044"/>
    <w:rsid w:val="0008308F"/>
    <w:rsid w:val="00083093"/>
    <w:rsid w:val="0008312C"/>
    <w:rsid w:val="00083189"/>
    <w:rsid w:val="00083371"/>
    <w:rsid w:val="0008337A"/>
    <w:rsid w:val="00083477"/>
    <w:rsid w:val="000834DA"/>
    <w:rsid w:val="00083530"/>
    <w:rsid w:val="00083655"/>
    <w:rsid w:val="000836B9"/>
    <w:rsid w:val="0008372F"/>
    <w:rsid w:val="0008377D"/>
    <w:rsid w:val="00083790"/>
    <w:rsid w:val="0008386A"/>
    <w:rsid w:val="000839D0"/>
    <w:rsid w:val="00083A6B"/>
    <w:rsid w:val="00083AD0"/>
    <w:rsid w:val="00083B36"/>
    <w:rsid w:val="00083B4A"/>
    <w:rsid w:val="00083BF5"/>
    <w:rsid w:val="00083C3E"/>
    <w:rsid w:val="00083C68"/>
    <w:rsid w:val="00083CA0"/>
    <w:rsid w:val="00083CFC"/>
    <w:rsid w:val="00083D90"/>
    <w:rsid w:val="00083E1A"/>
    <w:rsid w:val="00083E37"/>
    <w:rsid w:val="00083EB3"/>
    <w:rsid w:val="00083EB5"/>
    <w:rsid w:val="0008402F"/>
    <w:rsid w:val="00084043"/>
    <w:rsid w:val="00084215"/>
    <w:rsid w:val="000842FF"/>
    <w:rsid w:val="00084379"/>
    <w:rsid w:val="000843AE"/>
    <w:rsid w:val="000843CF"/>
    <w:rsid w:val="00084402"/>
    <w:rsid w:val="00084488"/>
    <w:rsid w:val="0008449A"/>
    <w:rsid w:val="000844E0"/>
    <w:rsid w:val="000845CC"/>
    <w:rsid w:val="00084630"/>
    <w:rsid w:val="000846D6"/>
    <w:rsid w:val="000846F6"/>
    <w:rsid w:val="0008472A"/>
    <w:rsid w:val="0008475C"/>
    <w:rsid w:val="000847C8"/>
    <w:rsid w:val="00084832"/>
    <w:rsid w:val="00084875"/>
    <w:rsid w:val="000848A1"/>
    <w:rsid w:val="00084940"/>
    <w:rsid w:val="000849AE"/>
    <w:rsid w:val="000849ED"/>
    <w:rsid w:val="00084A34"/>
    <w:rsid w:val="00084A83"/>
    <w:rsid w:val="00084B36"/>
    <w:rsid w:val="00084B43"/>
    <w:rsid w:val="00084BF3"/>
    <w:rsid w:val="00084CC0"/>
    <w:rsid w:val="00084DB1"/>
    <w:rsid w:val="00084E27"/>
    <w:rsid w:val="00085090"/>
    <w:rsid w:val="00085106"/>
    <w:rsid w:val="00085196"/>
    <w:rsid w:val="00085234"/>
    <w:rsid w:val="0008524A"/>
    <w:rsid w:val="0008524B"/>
    <w:rsid w:val="00085273"/>
    <w:rsid w:val="00085290"/>
    <w:rsid w:val="0008535C"/>
    <w:rsid w:val="0008545B"/>
    <w:rsid w:val="000854BE"/>
    <w:rsid w:val="000854D7"/>
    <w:rsid w:val="00085554"/>
    <w:rsid w:val="0008557F"/>
    <w:rsid w:val="000855D7"/>
    <w:rsid w:val="00085638"/>
    <w:rsid w:val="00085716"/>
    <w:rsid w:val="0008575B"/>
    <w:rsid w:val="0008583B"/>
    <w:rsid w:val="000858CB"/>
    <w:rsid w:val="0008591A"/>
    <w:rsid w:val="00085A41"/>
    <w:rsid w:val="00085A51"/>
    <w:rsid w:val="00085AB0"/>
    <w:rsid w:val="00085B80"/>
    <w:rsid w:val="00085BC5"/>
    <w:rsid w:val="00085BE9"/>
    <w:rsid w:val="00085BEF"/>
    <w:rsid w:val="00085CAB"/>
    <w:rsid w:val="00085D4F"/>
    <w:rsid w:val="00085D60"/>
    <w:rsid w:val="00085DDD"/>
    <w:rsid w:val="00085E9A"/>
    <w:rsid w:val="00085F35"/>
    <w:rsid w:val="00085F91"/>
    <w:rsid w:val="00086044"/>
    <w:rsid w:val="00086147"/>
    <w:rsid w:val="000861E3"/>
    <w:rsid w:val="00086332"/>
    <w:rsid w:val="0008637E"/>
    <w:rsid w:val="000863D4"/>
    <w:rsid w:val="00086425"/>
    <w:rsid w:val="00086532"/>
    <w:rsid w:val="000865D9"/>
    <w:rsid w:val="000865E3"/>
    <w:rsid w:val="00086601"/>
    <w:rsid w:val="00086644"/>
    <w:rsid w:val="000866A2"/>
    <w:rsid w:val="000867F7"/>
    <w:rsid w:val="0008686D"/>
    <w:rsid w:val="000868BD"/>
    <w:rsid w:val="0008693E"/>
    <w:rsid w:val="00086962"/>
    <w:rsid w:val="0008696A"/>
    <w:rsid w:val="00086A53"/>
    <w:rsid w:val="00086A9C"/>
    <w:rsid w:val="00086AFF"/>
    <w:rsid w:val="00086B63"/>
    <w:rsid w:val="00086B76"/>
    <w:rsid w:val="00086BDE"/>
    <w:rsid w:val="00086C29"/>
    <w:rsid w:val="00086C42"/>
    <w:rsid w:val="00086E69"/>
    <w:rsid w:val="00086FEA"/>
    <w:rsid w:val="0008700A"/>
    <w:rsid w:val="000871EA"/>
    <w:rsid w:val="00087272"/>
    <w:rsid w:val="000872F9"/>
    <w:rsid w:val="0008730B"/>
    <w:rsid w:val="00087313"/>
    <w:rsid w:val="00087396"/>
    <w:rsid w:val="0008742D"/>
    <w:rsid w:val="00087584"/>
    <w:rsid w:val="0008775B"/>
    <w:rsid w:val="00087761"/>
    <w:rsid w:val="000877C1"/>
    <w:rsid w:val="000877C7"/>
    <w:rsid w:val="000878B1"/>
    <w:rsid w:val="000878B7"/>
    <w:rsid w:val="000878D7"/>
    <w:rsid w:val="00087A45"/>
    <w:rsid w:val="00087A93"/>
    <w:rsid w:val="00087AD9"/>
    <w:rsid w:val="00087B04"/>
    <w:rsid w:val="00087C72"/>
    <w:rsid w:val="00087CA9"/>
    <w:rsid w:val="00087D19"/>
    <w:rsid w:val="00087E13"/>
    <w:rsid w:val="00087ECE"/>
    <w:rsid w:val="0009002E"/>
    <w:rsid w:val="00090112"/>
    <w:rsid w:val="000901F6"/>
    <w:rsid w:val="00090230"/>
    <w:rsid w:val="000902BC"/>
    <w:rsid w:val="0009031D"/>
    <w:rsid w:val="00090476"/>
    <w:rsid w:val="00090495"/>
    <w:rsid w:val="000905D8"/>
    <w:rsid w:val="0009069F"/>
    <w:rsid w:val="00090746"/>
    <w:rsid w:val="0009089B"/>
    <w:rsid w:val="00090912"/>
    <w:rsid w:val="000909D4"/>
    <w:rsid w:val="000909F9"/>
    <w:rsid w:val="00090A73"/>
    <w:rsid w:val="00090AFE"/>
    <w:rsid w:val="00090C85"/>
    <w:rsid w:val="00090D03"/>
    <w:rsid w:val="00090EB2"/>
    <w:rsid w:val="00090F36"/>
    <w:rsid w:val="00090F9D"/>
    <w:rsid w:val="00091066"/>
    <w:rsid w:val="000910DE"/>
    <w:rsid w:val="000910F0"/>
    <w:rsid w:val="0009112E"/>
    <w:rsid w:val="00091149"/>
    <w:rsid w:val="0009125A"/>
    <w:rsid w:val="000913DF"/>
    <w:rsid w:val="00091415"/>
    <w:rsid w:val="00091513"/>
    <w:rsid w:val="000915FC"/>
    <w:rsid w:val="000916A1"/>
    <w:rsid w:val="000916BC"/>
    <w:rsid w:val="00091707"/>
    <w:rsid w:val="00091722"/>
    <w:rsid w:val="00091744"/>
    <w:rsid w:val="00091768"/>
    <w:rsid w:val="0009177A"/>
    <w:rsid w:val="000917DE"/>
    <w:rsid w:val="00091858"/>
    <w:rsid w:val="0009187F"/>
    <w:rsid w:val="00091900"/>
    <w:rsid w:val="00091924"/>
    <w:rsid w:val="00091939"/>
    <w:rsid w:val="00091A19"/>
    <w:rsid w:val="00091A88"/>
    <w:rsid w:val="00091B74"/>
    <w:rsid w:val="00091C05"/>
    <w:rsid w:val="00091C53"/>
    <w:rsid w:val="00091C76"/>
    <w:rsid w:val="00091D9A"/>
    <w:rsid w:val="00091E78"/>
    <w:rsid w:val="00091EAC"/>
    <w:rsid w:val="00091EB6"/>
    <w:rsid w:val="00091F6F"/>
    <w:rsid w:val="0009215A"/>
    <w:rsid w:val="000921FF"/>
    <w:rsid w:val="00092266"/>
    <w:rsid w:val="00092315"/>
    <w:rsid w:val="0009239D"/>
    <w:rsid w:val="000923BB"/>
    <w:rsid w:val="000924C9"/>
    <w:rsid w:val="00092524"/>
    <w:rsid w:val="000925C4"/>
    <w:rsid w:val="00092719"/>
    <w:rsid w:val="0009276B"/>
    <w:rsid w:val="0009276D"/>
    <w:rsid w:val="00092947"/>
    <w:rsid w:val="00092971"/>
    <w:rsid w:val="000929BC"/>
    <w:rsid w:val="00092AA7"/>
    <w:rsid w:val="00092BBE"/>
    <w:rsid w:val="00092C60"/>
    <w:rsid w:val="00092CD6"/>
    <w:rsid w:val="00092DCB"/>
    <w:rsid w:val="00092E46"/>
    <w:rsid w:val="00092EAF"/>
    <w:rsid w:val="00092EC5"/>
    <w:rsid w:val="00092F12"/>
    <w:rsid w:val="00092FFA"/>
    <w:rsid w:val="0009304C"/>
    <w:rsid w:val="00093063"/>
    <w:rsid w:val="000930C9"/>
    <w:rsid w:val="000931E5"/>
    <w:rsid w:val="000932A4"/>
    <w:rsid w:val="000932C7"/>
    <w:rsid w:val="0009330D"/>
    <w:rsid w:val="00093380"/>
    <w:rsid w:val="000933E9"/>
    <w:rsid w:val="00093415"/>
    <w:rsid w:val="0009355D"/>
    <w:rsid w:val="00093658"/>
    <w:rsid w:val="0009366E"/>
    <w:rsid w:val="00093680"/>
    <w:rsid w:val="000936AC"/>
    <w:rsid w:val="000938E5"/>
    <w:rsid w:val="0009392A"/>
    <w:rsid w:val="00093AC0"/>
    <w:rsid w:val="00093B91"/>
    <w:rsid w:val="00093C2F"/>
    <w:rsid w:val="00093CBD"/>
    <w:rsid w:val="00093CDF"/>
    <w:rsid w:val="00093D03"/>
    <w:rsid w:val="00093D13"/>
    <w:rsid w:val="00093D24"/>
    <w:rsid w:val="000940E6"/>
    <w:rsid w:val="000940EE"/>
    <w:rsid w:val="00094294"/>
    <w:rsid w:val="00094378"/>
    <w:rsid w:val="000944D9"/>
    <w:rsid w:val="00094548"/>
    <w:rsid w:val="0009454B"/>
    <w:rsid w:val="0009466F"/>
    <w:rsid w:val="0009469A"/>
    <w:rsid w:val="000947F8"/>
    <w:rsid w:val="00094863"/>
    <w:rsid w:val="000948AB"/>
    <w:rsid w:val="00094AB9"/>
    <w:rsid w:val="00094B10"/>
    <w:rsid w:val="00094C60"/>
    <w:rsid w:val="00094C92"/>
    <w:rsid w:val="00094CE0"/>
    <w:rsid w:val="00094D14"/>
    <w:rsid w:val="00094D55"/>
    <w:rsid w:val="00094DA8"/>
    <w:rsid w:val="00094ECF"/>
    <w:rsid w:val="00095024"/>
    <w:rsid w:val="0009506B"/>
    <w:rsid w:val="00095147"/>
    <w:rsid w:val="00095162"/>
    <w:rsid w:val="00095170"/>
    <w:rsid w:val="000951CE"/>
    <w:rsid w:val="000953D2"/>
    <w:rsid w:val="000953EC"/>
    <w:rsid w:val="0009544D"/>
    <w:rsid w:val="0009544F"/>
    <w:rsid w:val="0009545E"/>
    <w:rsid w:val="00095515"/>
    <w:rsid w:val="00095542"/>
    <w:rsid w:val="00095791"/>
    <w:rsid w:val="000957BE"/>
    <w:rsid w:val="000958A1"/>
    <w:rsid w:val="0009596F"/>
    <w:rsid w:val="00095A6F"/>
    <w:rsid w:val="00095A75"/>
    <w:rsid w:val="00095A88"/>
    <w:rsid w:val="00095AB8"/>
    <w:rsid w:val="00095B28"/>
    <w:rsid w:val="00095B4D"/>
    <w:rsid w:val="00095C37"/>
    <w:rsid w:val="00095EDC"/>
    <w:rsid w:val="00095F26"/>
    <w:rsid w:val="00095FE0"/>
    <w:rsid w:val="0009602D"/>
    <w:rsid w:val="00096136"/>
    <w:rsid w:val="000961CF"/>
    <w:rsid w:val="00096241"/>
    <w:rsid w:val="0009624E"/>
    <w:rsid w:val="00096256"/>
    <w:rsid w:val="000962A2"/>
    <w:rsid w:val="00096324"/>
    <w:rsid w:val="000963F6"/>
    <w:rsid w:val="00096404"/>
    <w:rsid w:val="00096463"/>
    <w:rsid w:val="00096500"/>
    <w:rsid w:val="0009650D"/>
    <w:rsid w:val="000965D2"/>
    <w:rsid w:val="0009661B"/>
    <w:rsid w:val="000967B1"/>
    <w:rsid w:val="00096920"/>
    <w:rsid w:val="00096973"/>
    <w:rsid w:val="0009699C"/>
    <w:rsid w:val="000969A6"/>
    <w:rsid w:val="000969A8"/>
    <w:rsid w:val="000969B3"/>
    <w:rsid w:val="000969C1"/>
    <w:rsid w:val="00096A09"/>
    <w:rsid w:val="00096A44"/>
    <w:rsid w:val="00096A6A"/>
    <w:rsid w:val="00096AE2"/>
    <w:rsid w:val="00096AE7"/>
    <w:rsid w:val="00096C8D"/>
    <w:rsid w:val="00096D28"/>
    <w:rsid w:val="00096D36"/>
    <w:rsid w:val="00096D57"/>
    <w:rsid w:val="00096D64"/>
    <w:rsid w:val="00096DD1"/>
    <w:rsid w:val="00096E71"/>
    <w:rsid w:val="00096EF8"/>
    <w:rsid w:val="0009704D"/>
    <w:rsid w:val="00097051"/>
    <w:rsid w:val="00097104"/>
    <w:rsid w:val="00097194"/>
    <w:rsid w:val="000971EF"/>
    <w:rsid w:val="0009721F"/>
    <w:rsid w:val="00097243"/>
    <w:rsid w:val="00097356"/>
    <w:rsid w:val="000973FD"/>
    <w:rsid w:val="00097432"/>
    <w:rsid w:val="0009749E"/>
    <w:rsid w:val="000974BA"/>
    <w:rsid w:val="000975A1"/>
    <w:rsid w:val="00097714"/>
    <w:rsid w:val="00097748"/>
    <w:rsid w:val="00097767"/>
    <w:rsid w:val="000977EB"/>
    <w:rsid w:val="00097852"/>
    <w:rsid w:val="00097908"/>
    <w:rsid w:val="0009794D"/>
    <w:rsid w:val="0009797B"/>
    <w:rsid w:val="00097998"/>
    <w:rsid w:val="000979F5"/>
    <w:rsid w:val="00097A96"/>
    <w:rsid w:val="00097B03"/>
    <w:rsid w:val="00097B50"/>
    <w:rsid w:val="00097B85"/>
    <w:rsid w:val="00097B96"/>
    <w:rsid w:val="00097BC9"/>
    <w:rsid w:val="00097C24"/>
    <w:rsid w:val="00097C3E"/>
    <w:rsid w:val="00097E44"/>
    <w:rsid w:val="00097F1E"/>
    <w:rsid w:val="00097FB5"/>
    <w:rsid w:val="000A007F"/>
    <w:rsid w:val="000A00A6"/>
    <w:rsid w:val="000A01B5"/>
    <w:rsid w:val="000A023E"/>
    <w:rsid w:val="000A040F"/>
    <w:rsid w:val="000A0537"/>
    <w:rsid w:val="000A0551"/>
    <w:rsid w:val="000A05B7"/>
    <w:rsid w:val="000A06D9"/>
    <w:rsid w:val="000A0726"/>
    <w:rsid w:val="000A07B6"/>
    <w:rsid w:val="000A0865"/>
    <w:rsid w:val="000A08AB"/>
    <w:rsid w:val="000A08F4"/>
    <w:rsid w:val="000A0910"/>
    <w:rsid w:val="000A099A"/>
    <w:rsid w:val="000A09E1"/>
    <w:rsid w:val="000A09F6"/>
    <w:rsid w:val="000A0A4B"/>
    <w:rsid w:val="000A0A67"/>
    <w:rsid w:val="000A0AA5"/>
    <w:rsid w:val="000A0AB1"/>
    <w:rsid w:val="000A0C0A"/>
    <w:rsid w:val="000A0C0E"/>
    <w:rsid w:val="000A0C48"/>
    <w:rsid w:val="000A0CD7"/>
    <w:rsid w:val="000A0D9D"/>
    <w:rsid w:val="000A0DC7"/>
    <w:rsid w:val="000A0E5D"/>
    <w:rsid w:val="000A0F1F"/>
    <w:rsid w:val="000A0F63"/>
    <w:rsid w:val="000A0FCE"/>
    <w:rsid w:val="000A10A3"/>
    <w:rsid w:val="000A10E6"/>
    <w:rsid w:val="000A117E"/>
    <w:rsid w:val="000A1204"/>
    <w:rsid w:val="000A1292"/>
    <w:rsid w:val="000A1346"/>
    <w:rsid w:val="000A13BD"/>
    <w:rsid w:val="000A1458"/>
    <w:rsid w:val="000A1469"/>
    <w:rsid w:val="000A14D8"/>
    <w:rsid w:val="000A1524"/>
    <w:rsid w:val="000A1584"/>
    <w:rsid w:val="000A1664"/>
    <w:rsid w:val="000A1712"/>
    <w:rsid w:val="000A174B"/>
    <w:rsid w:val="000A175E"/>
    <w:rsid w:val="000A1A40"/>
    <w:rsid w:val="000A1A6A"/>
    <w:rsid w:val="000A1AB2"/>
    <w:rsid w:val="000A1AD4"/>
    <w:rsid w:val="000A1AF3"/>
    <w:rsid w:val="000A1B2D"/>
    <w:rsid w:val="000A1B37"/>
    <w:rsid w:val="000A1B79"/>
    <w:rsid w:val="000A1C12"/>
    <w:rsid w:val="000A1CB5"/>
    <w:rsid w:val="000A1D54"/>
    <w:rsid w:val="000A1DE5"/>
    <w:rsid w:val="000A1E85"/>
    <w:rsid w:val="000A1FF7"/>
    <w:rsid w:val="000A20BE"/>
    <w:rsid w:val="000A217A"/>
    <w:rsid w:val="000A229E"/>
    <w:rsid w:val="000A22A4"/>
    <w:rsid w:val="000A2391"/>
    <w:rsid w:val="000A2485"/>
    <w:rsid w:val="000A24A4"/>
    <w:rsid w:val="000A252F"/>
    <w:rsid w:val="000A2562"/>
    <w:rsid w:val="000A2662"/>
    <w:rsid w:val="000A2711"/>
    <w:rsid w:val="000A277C"/>
    <w:rsid w:val="000A2780"/>
    <w:rsid w:val="000A2808"/>
    <w:rsid w:val="000A28AD"/>
    <w:rsid w:val="000A2927"/>
    <w:rsid w:val="000A2943"/>
    <w:rsid w:val="000A2B30"/>
    <w:rsid w:val="000A2C0B"/>
    <w:rsid w:val="000A2D02"/>
    <w:rsid w:val="000A2E25"/>
    <w:rsid w:val="000A2E36"/>
    <w:rsid w:val="000A2F27"/>
    <w:rsid w:val="000A2F5A"/>
    <w:rsid w:val="000A325E"/>
    <w:rsid w:val="000A3289"/>
    <w:rsid w:val="000A328B"/>
    <w:rsid w:val="000A32BF"/>
    <w:rsid w:val="000A32DD"/>
    <w:rsid w:val="000A3388"/>
    <w:rsid w:val="000A33DD"/>
    <w:rsid w:val="000A33EF"/>
    <w:rsid w:val="000A351A"/>
    <w:rsid w:val="000A3528"/>
    <w:rsid w:val="000A355D"/>
    <w:rsid w:val="000A35CA"/>
    <w:rsid w:val="000A35D4"/>
    <w:rsid w:val="000A35F6"/>
    <w:rsid w:val="000A363A"/>
    <w:rsid w:val="000A36BD"/>
    <w:rsid w:val="000A388C"/>
    <w:rsid w:val="000A38A7"/>
    <w:rsid w:val="000A38DF"/>
    <w:rsid w:val="000A38ED"/>
    <w:rsid w:val="000A391A"/>
    <w:rsid w:val="000A3997"/>
    <w:rsid w:val="000A3A32"/>
    <w:rsid w:val="000A3A61"/>
    <w:rsid w:val="000A3A9A"/>
    <w:rsid w:val="000A3B1D"/>
    <w:rsid w:val="000A3B53"/>
    <w:rsid w:val="000A3BBA"/>
    <w:rsid w:val="000A3D21"/>
    <w:rsid w:val="000A3D6F"/>
    <w:rsid w:val="000A3D80"/>
    <w:rsid w:val="000A3E71"/>
    <w:rsid w:val="000A3FAC"/>
    <w:rsid w:val="000A40A8"/>
    <w:rsid w:val="000A40F7"/>
    <w:rsid w:val="000A41D8"/>
    <w:rsid w:val="000A42D3"/>
    <w:rsid w:val="000A43AD"/>
    <w:rsid w:val="000A43EB"/>
    <w:rsid w:val="000A4420"/>
    <w:rsid w:val="000A442D"/>
    <w:rsid w:val="000A4470"/>
    <w:rsid w:val="000A4484"/>
    <w:rsid w:val="000A44BC"/>
    <w:rsid w:val="000A452D"/>
    <w:rsid w:val="000A4532"/>
    <w:rsid w:val="000A4564"/>
    <w:rsid w:val="000A45BD"/>
    <w:rsid w:val="000A461B"/>
    <w:rsid w:val="000A48A6"/>
    <w:rsid w:val="000A48FA"/>
    <w:rsid w:val="000A4929"/>
    <w:rsid w:val="000A4A59"/>
    <w:rsid w:val="000A4A92"/>
    <w:rsid w:val="000A4C35"/>
    <w:rsid w:val="000A4C70"/>
    <w:rsid w:val="000A4D0B"/>
    <w:rsid w:val="000A4D70"/>
    <w:rsid w:val="000A4F08"/>
    <w:rsid w:val="000A4FD6"/>
    <w:rsid w:val="000A500A"/>
    <w:rsid w:val="000A505D"/>
    <w:rsid w:val="000A5162"/>
    <w:rsid w:val="000A51B6"/>
    <w:rsid w:val="000A51B9"/>
    <w:rsid w:val="000A525E"/>
    <w:rsid w:val="000A5283"/>
    <w:rsid w:val="000A5398"/>
    <w:rsid w:val="000A53C2"/>
    <w:rsid w:val="000A547A"/>
    <w:rsid w:val="000A5591"/>
    <w:rsid w:val="000A55A3"/>
    <w:rsid w:val="000A55EF"/>
    <w:rsid w:val="000A5616"/>
    <w:rsid w:val="000A5648"/>
    <w:rsid w:val="000A56DD"/>
    <w:rsid w:val="000A574D"/>
    <w:rsid w:val="000A57D7"/>
    <w:rsid w:val="000A587E"/>
    <w:rsid w:val="000A58C5"/>
    <w:rsid w:val="000A58DA"/>
    <w:rsid w:val="000A5935"/>
    <w:rsid w:val="000A597C"/>
    <w:rsid w:val="000A59D6"/>
    <w:rsid w:val="000A5B4F"/>
    <w:rsid w:val="000A5B53"/>
    <w:rsid w:val="000A5B8B"/>
    <w:rsid w:val="000A5C26"/>
    <w:rsid w:val="000A5C7E"/>
    <w:rsid w:val="000A5C81"/>
    <w:rsid w:val="000A5CA8"/>
    <w:rsid w:val="000A5D6B"/>
    <w:rsid w:val="000A5D86"/>
    <w:rsid w:val="000A5FA4"/>
    <w:rsid w:val="000A6052"/>
    <w:rsid w:val="000A61E3"/>
    <w:rsid w:val="000A6264"/>
    <w:rsid w:val="000A627A"/>
    <w:rsid w:val="000A639C"/>
    <w:rsid w:val="000A65A4"/>
    <w:rsid w:val="000A65D3"/>
    <w:rsid w:val="000A6626"/>
    <w:rsid w:val="000A664C"/>
    <w:rsid w:val="000A6652"/>
    <w:rsid w:val="000A6659"/>
    <w:rsid w:val="000A6718"/>
    <w:rsid w:val="000A671D"/>
    <w:rsid w:val="000A6803"/>
    <w:rsid w:val="000A681F"/>
    <w:rsid w:val="000A6873"/>
    <w:rsid w:val="000A68C6"/>
    <w:rsid w:val="000A691C"/>
    <w:rsid w:val="000A6926"/>
    <w:rsid w:val="000A6AD1"/>
    <w:rsid w:val="000A6B55"/>
    <w:rsid w:val="000A6CEC"/>
    <w:rsid w:val="000A6D13"/>
    <w:rsid w:val="000A6D92"/>
    <w:rsid w:val="000A6D94"/>
    <w:rsid w:val="000A6D9F"/>
    <w:rsid w:val="000A6DB5"/>
    <w:rsid w:val="000A6E4F"/>
    <w:rsid w:val="000A6E55"/>
    <w:rsid w:val="000A6F3F"/>
    <w:rsid w:val="000A70D3"/>
    <w:rsid w:val="000A711D"/>
    <w:rsid w:val="000A71F8"/>
    <w:rsid w:val="000A7213"/>
    <w:rsid w:val="000A7236"/>
    <w:rsid w:val="000A72AC"/>
    <w:rsid w:val="000A7335"/>
    <w:rsid w:val="000A7363"/>
    <w:rsid w:val="000A73CA"/>
    <w:rsid w:val="000A7518"/>
    <w:rsid w:val="000A7538"/>
    <w:rsid w:val="000A75FF"/>
    <w:rsid w:val="000A760C"/>
    <w:rsid w:val="000A7630"/>
    <w:rsid w:val="000A7643"/>
    <w:rsid w:val="000A7661"/>
    <w:rsid w:val="000A76BD"/>
    <w:rsid w:val="000A76BF"/>
    <w:rsid w:val="000A77B9"/>
    <w:rsid w:val="000A77E7"/>
    <w:rsid w:val="000A7801"/>
    <w:rsid w:val="000A7857"/>
    <w:rsid w:val="000A79BE"/>
    <w:rsid w:val="000A7A0A"/>
    <w:rsid w:val="000A7A92"/>
    <w:rsid w:val="000A7AC8"/>
    <w:rsid w:val="000A7B0C"/>
    <w:rsid w:val="000A7B23"/>
    <w:rsid w:val="000A7B27"/>
    <w:rsid w:val="000A7B41"/>
    <w:rsid w:val="000A7B4F"/>
    <w:rsid w:val="000A7D67"/>
    <w:rsid w:val="000A7D76"/>
    <w:rsid w:val="000A7D7A"/>
    <w:rsid w:val="000A7F16"/>
    <w:rsid w:val="000B0030"/>
    <w:rsid w:val="000B00E8"/>
    <w:rsid w:val="000B0197"/>
    <w:rsid w:val="000B01A6"/>
    <w:rsid w:val="000B02E5"/>
    <w:rsid w:val="000B0323"/>
    <w:rsid w:val="000B034F"/>
    <w:rsid w:val="000B035A"/>
    <w:rsid w:val="000B03D7"/>
    <w:rsid w:val="000B0580"/>
    <w:rsid w:val="000B0633"/>
    <w:rsid w:val="000B066B"/>
    <w:rsid w:val="000B06D9"/>
    <w:rsid w:val="000B070F"/>
    <w:rsid w:val="000B07D4"/>
    <w:rsid w:val="000B088D"/>
    <w:rsid w:val="000B0939"/>
    <w:rsid w:val="000B0A80"/>
    <w:rsid w:val="000B0B5D"/>
    <w:rsid w:val="000B0C68"/>
    <w:rsid w:val="000B0DC9"/>
    <w:rsid w:val="000B0DDF"/>
    <w:rsid w:val="000B0DF6"/>
    <w:rsid w:val="000B0E7A"/>
    <w:rsid w:val="000B0EA9"/>
    <w:rsid w:val="000B0EB6"/>
    <w:rsid w:val="000B0EF7"/>
    <w:rsid w:val="000B0F9A"/>
    <w:rsid w:val="000B0FFE"/>
    <w:rsid w:val="000B10B2"/>
    <w:rsid w:val="000B1240"/>
    <w:rsid w:val="000B1293"/>
    <w:rsid w:val="000B135D"/>
    <w:rsid w:val="000B1389"/>
    <w:rsid w:val="000B13B7"/>
    <w:rsid w:val="000B13BA"/>
    <w:rsid w:val="000B13D8"/>
    <w:rsid w:val="000B1430"/>
    <w:rsid w:val="000B1453"/>
    <w:rsid w:val="000B14A9"/>
    <w:rsid w:val="000B14D7"/>
    <w:rsid w:val="000B159F"/>
    <w:rsid w:val="000B15E0"/>
    <w:rsid w:val="000B1604"/>
    <w:rsid w:val="000B1695"/>
    <w:rsid w:val="000B1698"/>
    <w:rsid w:val="000B16A4"/>
    <w:rsid w:val="000B172F"/>
    <w:rsid w:val="000B1755"/>
    <w:rsid w:val="000B17B5"/>
    <w:rsid w:val="000B1844"/>
    <w:rsid w:val="000B18ED"/>
    <w:rsid w:val="000B199D"/>
    <w:rsid w:val="000B1A41"/>
    <w:rsid w:val="000B1A64"/>
    <w:rsid w:val="000B1B8F"/>
    <w:rsid w:val="000B1BF3"/>
    <w:rsid w:val="000B1CB3"/>
    <w:rsid w:val="000B1CE1"/>
    <w:rsid w:val="000B1D3B"/>
    <w:rsid w:val="000B1D4E"/>
    <w:rsid w:val="000B1E71"/>
    <w:rsid w:val="000B1E9A"/>
    <w:rsid w:val="000B1EA6"/>
    <w:rsid w:val="000B1EE9"/>
    <w:rsid w:val="000B1F21"/>
    <w:rsid w:val="000B2026"/>
    <w:rsid w:val="000B2085"/>
    <w:rsid w:val="000B20F6"/>
    <w:rsid w:val="000B219B"/>
    <w:rsid w:val="000B2220"/>
    <w:rsid w:val="000B225E"/>
    <w:rsid w:val="000B22D5"/>
    <w:rsid w:val="000B232C"/>
    <w:rsid w:val="000B2382"/>
    <w:rsid w:val="000B2389"/>
    <w:rsid w:val="000B2390"/>
    <w:rsid w:val="000B24D6"/>
    <w:rsid w:val="000B24E5"/>
    <w:rsid w:val="000B251A"/>
    <w:rsid w:val="000B2590"/>
    <w:rsid w:val="000B25E3"/>
    <w:rsid w:val="000B2606"/>
    <w:rsid w:val="000B26A0"/>
    <w:rsid w:val="000B2707"/>
    <w:rsid w:val="000B27EE"/>
    <w:rsid w:val="000B288E"/>
    <w:rsid w:val="000B2911"/>
    <w:rsid w:val="000B2958"/>
    <w:rsid w:val="000B2A58"/>
    <w:rsid w:val="000B2AEF"/>
    <w:rsid w:val="000B2B9B"/>
    <w:rsid w:val="000B2BE4"/>
    <w:rsid w:val="000B2CFF"/>
    <w:rsid w:val="000B2D03"/>
    <w:rsid w:val="000B2D4B"/>
    <w:rsid w:val="000B2DAD"/>
    <w:rsid w:val="000B2EF5"/>
    <w:rsid w:val="000B2FE1"/>
    <w:rsid w:val="000B308A"/>
    <w:rsid w:val="000B30DD"/>
    <w:rsid w:val="000B3357"/>
    <w:rsid w:val="000B33BC"/>
    <w:rsid w:val="000B3415"/>
    <w:rsid w:val="000B34AA"/>
    <w:rsid w:val="000B3557"/>
    <w:rsid w:val="000B35A8"/>
    <w:rsid w:val="000B35AD"/>
    <w:rsid w:val="000B36E8"/>
    <w:rsid w:val="000B371F"/>
    <w:rsid w:val="000B3728"/>
    <w:rsid w:val="000B3748"/>
    <w:rsid w:val="000B37CB"/>
    <w:rsid w:val="000B3859"/>
    <w:rsid w:val="000B3894"/>
    <w:rsid w:val="000B38F9"/>
    <w:rsid w:val="000B3900"/>
    <w:rsid w:val="000B3938"/>
    <w:rsid w:val="000B394B"/>
    <w:rsid w:val="000B39DE"/>
    <w:rsid w:val="000B3A0E"/>
    <w:rsid w:val="000B3A25"/>
    <w:rsid w:val="000B3B04"/>
    <w:rsid w:val="000B3C1D"/>
    <w:rsid w:val="000B3C6B"/>
    <w:rsid w:val="000B3CA9"/>
    <w:rsid w:val="000B3CEB"/>
    <w:rsid w:val="000B3D53"/>
    <w:rsid w:val="000B3E79"/>
    <w:rsid w:val="000B3EA3"/>
    <w:rsid w:val="000B3EA8"/>
    <w:rsid w:val="000B3F1A"/>
    <w:rsid w:val="000B3F1B"/>
    <w:rsid w:val="000B3FA3"/>
    <w:rsid w:val="000B4046"/>
    <w:rsid w:val="000B4061"/>
    <w:rsid w:val="000B40D9"/>
    <w:rsid w:val="000B433D"/>
    <w:rsid w:val="000B4397"/>
    <w:rsid w:val="000B43AB"/>
    <w:rsid w:val="000B440A"/>
    <w:rsid w:val="000B441F"/>
    <w:rsid w:val="000B44AA"/>
    <w:rsid w:val="000B45B8"/>
    <w:rsid w:val="000B45EE"/>
    <w:rsid w:val="000B4621"/>
    <w:rsid w:val="000B4688"/>
    <w:rsid w:val="000B4738"/>
    <w:rsid w:val="000B4746"/>
    <w:rsid w:val="000B48F2"/>
    <w:rsid w:val="000B4953"/>
    <w:rsid w:val="000B499E"/>
    <w:rsid w:val="000B4BE5"/>
    <w:rsid w:val="000B4C86"/>
    <w:rsid w:val="000B4CDA"/>
    <w:rsid w:val="000B4E84"/>
    <w:rsid w:val="000B4F0E"/>
    <w:rsid w:val="000B5013"/>
    <w:rsid w:val="000B5016"/>
    <w:rsid w:val="000B5134"/>
    <w:rsid w:val="000B515A"/>
    <w:rsid w:val="000B5231"/>
    <w:rsid w:val="000B5234"/>
    <w:rsid w:val="000B527C"/>
    <w:rsid w:val="000B5284"/>
    <w:rsid w:val="000B52E8"/>
    <w:rsid w:val="000B52EB"/>
    <w:rsid w:val="000B5347"/>
    <w:rsid w:val="000B5369"/>
    <w:rsid w:val="000B5402"/>
    <w:rsid w:val="000B540F"/>
    <w:rsid w:val="000B5461"/>
    <w:rsid w:val="000B5474"/>
    <w:rsid w:val="000B54B9"/>
    <w:rsid w:val="000B552B"/>
    <w:rsid w:val="000B5582"/>
    <w:rsid w:val="000B5585"/>
    <w:rsid w:val="000B55B3"/>
    <w:rsid w:val="000B5606"/>
    <w:rsid w:val="000B5678"/>
    <w:rsid w:val="000B579D"/>
    <w:rsid w:val="000B5885"/>
    <w:rsid w:val="000B59C0"/>
    <w:rsid w:val="000B59F5"/>
    <w:rsid w:val="000B5A58"/>
    <w:rsid w:val="000B5B0B"/>
    <w:rsid w:val="000B5BC4"/>
    <w:rsid w:val="000B5BF1"/>
    <w:rsid w:val="000B5C8E"/>
    <w:rsid w:val="000B5C9C"/>
    <w:rsid w:val="000B5D8D"/>
    <w:rsid w:val="000B5DD1"/>
    <w:rsid w:val="000B5E2E"/>
    <w:rsid w:val="000B5ED8"/>
    <w:rsid w:val="000B5FB3"/>
    <w:rsid w:val="000B5FB4"/>
    <w:rsid w:val="000B603C"/>
    <w:rsid w:val="000B608A"/>
    <w:rsid w:val="000B609C"/>
    <w:rsid w:val="000B61C8"/>
    <w:rsid w:val="000B6404"/>
    <w:rsid w:val="000B6444"/>
    <w:rsid w:val="000B64C0"/>
    <w:rsid w:val="000B64F8"/>
    <w:rsid w:val="000B6546"/>
    <w:rsid w:val="000B6592"/>
    <w:rsid w:val="000B6626"/>
    <w:rsid w:val="000B664D"/>
    <w:rsid w:val="000B67E7"/>
    <w:rsid w:val="000B6849"/>
    <w:rsid w:val="000B6868"/>
    <w:rsid w:val="000B68CC"/>
    <w:rsid w:val="000B6946"/>
    <w:rsid w:val="000B6A07"/>
    <w:rsid w:val="000B6A2F"/>
    <w:rsid w:val="000B6AF2"/>
    <w:rsid w:val="000B6B0C"/>
    <w:rsid w:val="000B6BD5"/>
    <w:rsid w:val="000B6C2E"/>
    <w:rsid w:val="000B6CB6"/>
    <w:rsid w:val="000B6D20"/>
    <w:rsid w:val="000B6D7B"/>
    <w:rsid w:val="000B6E90"/>
    <w:rsid w:val="000B6EFA"/>
    <w:rsid w:val="000B6F23"/>
    <w:rsid w:val="000B6F53"/>
    <w:rsid w:val="000B6F7F"/>
    <w:rsid w:val="000B6F88"/>
    <w:rsid w:val="000B6F92"/>
    <w:rsid w:val="000B6F94"/>
    <w:rsid w:val="000B6F9E"/>
    <w:rsid w:val="000B6FDB"/>
    <w:rsid w:val="000B710D"/>
    <w:rsid w:val="000B7128"/>
    <w:rsid w:val="000B7183"/>
    <w:rsid w:val="000B71A0"/>
    <w:rsid w:val="000B71E5"/>
    <w:rsid w:val="000B71E6"/>
    <w:rsid w:val="000B7220"/>
    <w:rsid w:val="000B7238"/>
    <w:rsid w:val="000B7274"/>
    <w:rsid w:val="000B7385"/>
    <w:rsid w:val="000B743A"/>
    <w:rsid w:val="000B75BA"/>
    <w:rsid w:val="000B75D2"/>
    <w:rsid w:val="000B764D"/>
    <w:rsid w:val="000B76D4"/>
    <w:rsid w:val="000B7701"/>
    <w:rsid w:val="000B7724"/>
    <w:rsid w:val="000B7747"/>
    <w:rsid w:val="000B77B8"/>
    <w:rsid w:val="000B77DA"/>
    <w:rsid w:val="000B77F0"/>
    <w:rsid w:val="000B78D6"/>
    <w:rsid w:val="000B790B"/>
    <w:rsid w:val="000B7917"/>
    <w:rsid w:val="000B791C"/>
    <w:rsid w:val="000B79F4"/>
    <w:rsid w:val="000B7A1E"/>
    <w:rsid w:val="000B7A65"/>
    <w:rsid w:val="000B7A7D"/>
    <w:rsid w:val="000B7BD9"/>
    <w:rsid w:val="000B7C96"/>
    <w:rsid w:val="000B7C9D"/>
    <w:rsid w:val="000B7CFB"/>
    <w:rsid w:val="000B7D27"/>
    <w:rsid w:val="000B7D69"/>
    <w:rsid w:val="000B7DBA"/>
    <w:rsid w:val="000B7DC2"/>
    <w:rsid w:val="000C013A"/>
    <w:rsid w:val="000C0171"/>
    <w:rsid w:val="000C0186"/>
    <w:rsid w:val="000C01C9"/>
    <w:rsid w:val="000C022C"/>
    <w:rsid w:val="000C0268"/>
    <w:rsid w:val="000C02B8"/>
    <w:rsid w:val="000C02CE"/>
    <w:rsid w:val="000C0368"/>
    <w:rsid w:val="000C0406"/>
    <w:rsid w:val="000C040D"/>
    <w:rsid w:val="000C044C"/>
    <w:rsid w:val="000C0472"/>
    <w:rsid w:val="000C0494"/>
    <w:rsid w:val="000C05B6"/>
    <w:rsid w:val="000C0622"/>
    <w:rsid w:val="000C0754"/>
    <w:rsid w:val="000C07DE"/>
    <w:rsid w:val="000C0818"/>
    <w:rsid w:val="000C08B5"/>
    <w:rsid w:val="000C08E9"/>
    <w:rsid w:val="000C0919"/>
    <w:rsid w:val="000C09E2"/>
    <w:rsid w:val="000C0ACC"/>
    <w:rsid w:val="000C0B27"/>
    <w:rsid w:val="000C0C56"/>
    <w:rsid w:val="000C0CBF"/>
    <w:rsid w:val="000C0CD1"/>
    <w:rsid w:val="000C0D03"/>
    <w:rsid w:val="000C0D96"/>
    <w:rsid w:val="000C0DEE"/>
    <w:rsid w:val="000C0DFB"/>
    <w:rsid w:val="000C0E1C"/>
    <w:rsid w:val="000C0E70"/>
    <w:rsid w:val="000C0F19"/>
    <w:rsid w:val="000C1025"/>
    <w:rsid w:val="000C1136"/>
    <w:rsid w:val="000C1140"/>
    <w:rsid w:val="000C1180"/>
    <w:rsid w:val="000C11F4"/>
    <w:rsid w:val="000C1262"/>
    <w:rsid w:val="000C12B8"/>
    <w:rsid w:val="000C12CF"/>
    <w:rsid w:val="000C1401"/>
    <w:rsid w:val="000C1411"/>
    <w:rsid w:val="000C141C"/>
    <w:rsid w:val="000C1446"/>
    <w:rsid w:val="000C1456"/>
    <w:rsid w:val="000C15A4"/>
    <w:rsid w:val="000C15CE"/>
    <w:rsid w:val="000C15F7"/>
    <w:rsid w:val="000C1621"/>
    <w:rsid w:val="000C16B5"/>
    <w:rsid w:val="000C17B7"/>
    <w:rsid w:val="000C1849"/>
    <w:rsid w:val="000C184A"/>
    <w:rsid w:val="000C19CA"/>
    <w:rsid w:val="000C1A16"/>
    <w:rsid w:val="000C1A1D"/>
    <w:rsid w:val="000C1AD2"/>
    <w:rsid w:val="000C1B3B"/>
    <w:rsid w:val="000C1B87"/>
    <w:rsid w:val="000C1BD5"/>
    <w:rsid w:val="000C1DB4"/>
    <w:rsid w:val="000C1E9A"/>
    <w:rsid w:val="000C1EE6"/>
    <w:rsid w:val="000C2067"/>
    <w:rsid w:val="000C215D"/>
    <w:rsid w:val="000C217C"/>
    <w:rsid w:val="000C2212"/>
    <w:rsid w:val="000C22E6"/>
    <w:rsid w:val="000C233C"/>
    <w:rsid w:val="000C2430"/>
    <w:rsid w:val="000C2485"/>
    <w:rsid w:val="000C248B"/>
    <w:rsid w:val="000C24AF"/>
    <w:rsid w:val="000C24DE"/>
    <w:rsid w:val="000C2506"/>
    <w:rsid w:val="000C2548"/>
    <w:rsid w:val="000C2611"/>
    <w:rsid w:val="000C2661"/>
    <w:rsid w:val="000C26DC"/>
    <w:rsid w:val="000C2727"/>
    <w:rsid w:val="000C2737"/>
    <w:rsid w:val="000C2785"/>
    <w:rsid w:val="000C27C7"/>
    <w:rsid w:val="000C2866"/>
    <w:rsid w:val="000C288D"/>
    <w:rsid w:val="000C28E0"/>
    <w:rsid w:val="000C2925"/>
    <w:rsid w:val="000C2B3F"/>
    <w:rsid w:val="000C2BB9"/>
    <w:rsid w:val="000C2BBA"/>
    <w:rsid w:val="000C2C19"/>
    <w:rsid w:val="000C2C22"/>
    <w:rsid w:val="000C2C57"/>
    <w:rsid w:val="000C2D1C"/>
    <w:rsid w:val="000C2D7F"/>
    <w:rsid w:val="000C2E1A"/>
    <w:rsid w:val="000C2E1D"/>
    <w:rsid w:val="000C2EDE"/>
    <w:rsid w:val="000C2EE2"/>
    <w:rsid w:val="000C2F33"/>
    <w:rsid w:val="000C2F75"/>
    <w:rsid w:val="000C2F98"/>
    <w:rsid w:val="000C3011"/>
    <w:rsid w:val="000C304C"/>
    <w:rsid w:val="000C3106"/>
    <w:rsid w:val="000C312A"/>
    <w:rsid w:val="000C3201"/>
    <w:rsid w:val="000C334C"/>
    <w:rsid w:val="000C337E"/>
    <w:rsid w:val="000C33A5"/>
    <w:rsid w:val="000C33DF"/>
    <w:rsid w:val="000C341E"/>
    <w:rsid w:val="000C34C6"/>
    <w:rsid w:val="000C3501"/>
    <w:rsid w:val="000C3516"/>
    <w:rsid w:val="000C3555"/>
    <w:rsid w:val="000C358B"/>
    <w:rsid w:val="000C35B8"/>
    <w:rsid w:val="000C361C"/>
    <w:rsid w:val="000C3649"/>
    <w:rsid w:val="000C36DC"/>
    <w:rsid w:val="000C375B"/>
    <w:rsid w:val="000C37B9"/>
    <w:rsid w:val="000C37F0"/>
    <w:rsid w:val="000C3843"/>
    <w:rsid w:val="000C3868"/>
    <w:rsid w:val="000C3A12"/>
    <w:rsid w:val="000C3A4E"/>
    <w:rsid w:val="000C3A93"/>
    <w:rsid w:val="000C3B5F"/>
    <w:rsid w:val="000C3B73"/>
    <w:rsid w:val="000C3BB6"/>
    <w:rsid w:val="000C3C6F"/>
    <w:rsid w:val="000C3CFE"/>
    <w:rsid w:val="000C3D93"/>
    <w:rsid w:val="000C3E3F"/>
    <w:rsid w:val="000C3E63"/>
    <w:rsid w:val="000C3E6E"/>
    <w:rsid w:val="000C3E7D"/>
    <w:rsid w:val="000C3EB5"/>
    <w:rsid w:val="000C3F3B"/>
    <w:rsid w:val="000C3F6F"/>
    <w:rsid w:val="000C3FA3"/>
    <w:rsid w:val="000C3FB5"/>
    <w:rsid w:val="000C4000"/>
    <w:rsid w:val="000C407B"/>
    <w:rsid w:val="000C409F"/>
    <w:rsid w:val="000C419D"/>
    <w:rsid w:val="000C41AA"/>
    <w:rsid w:val="000C4228"/>
    <w:rsid w:val="000C4453"/>
    <w:rsid w:val="000C4519"/>
    <w:rsid w:val="000C4523"/>
    <w:rsid w:val="000C45E9"/>
    <w:rsid w:val="000C4600"/>
    <w:rsid w:val="000C46F3"/>
    <w:rsid w:val="000C473B"/>
    <w:rsid w:val="000C4748"/>
    <w:rsid w:val="000C48FA"/>
    <w:rsid w:val="000C49C4"/>
    <w:rsid w:val="000C49C8"/>
    <w:rsid w:val="000C4AAC"/>
    <w:rsid w:val="000C4B29"/>
    <w:rsid w:val="000C4B36"/>
    <w:rsid w:val="000C4B3A"/>
    <w:rsid w:val="000C4C4E"/>
    <w:rsid w:val="000C4CE8"/>
    <w:rsid w:val="000C4EA3"/>
    <w:rsid w:val="000C4F37"/>
    <w:rsid w:val="000C4F3F"/>
    <w:rsid w:val="000C4F75"/>
    <w:rsid w:val="000C4F9C"/>
    <w:rsid w:val="000C511F"/>
    <w:rsid w:val="000C514D"/>
    <w:rsid w:val="000C517A"/>
    <w:rsid w:val="000C51C4"/>
    <w:rsid w:val="000C51E9"/>
    <w:rsid w:val="000C521C"/>
    <w:rsid w:val="000C52D1"/>
    <w:rsid w:val="000C5346"/>
    <w:rsid w:val="000C535A"/>
    <w:rsid w:val="000C535D"/>
    <w:rsid w:val="000C541E"/>
    <w:rsid w:val="000C5422"/>
    <w:rsid w:val="000C5479"/>
    <w:rsid w:val="000C54F8"/>
    <w:rsid w:val="000C5526"/>
    <w:rsid w:val="000C554E"/>
    <w:rsid w:val="000C55B1"/>
    <w:rsid w:val="000C5627"/>
    <w:rsid w:val="000C56C7"/>
    <w:rsid w:val="000C56ED"/>
    <w:rsid w:val="000C5712"/>
    <w:rsid w:val="000C5728"/>
    <w:rsid w:val="000C5798"/>
    <w:rsid w:val="000C57B4"/>
    <w:rsid w:val="000C57F1"/>
    <w:rsid w:val="000C582E"/>
    <w:rsid w:val="000C597C"/>
    <w:rsid w:val="000C59C8"/>
    <w:rsid w:val="000C59CC"/>
    <w:rsid w:val="000C59D4"/>
    <w:rsid w:val="000C5B11"/>
    <w:rsid w:val="000C5B66"/>
    <w:rsid w:val="000C5B9B"/>
    <w:rsid w:val="000C5C05"/>
    <w:rsid w:val="000C5C1E"/>
    <w:rsid w:val="000C5C7F"/>
    <w:rsid w:val="000C5E2F"/>
    <w:rsid w:val="000C5F01"/>
    <w:rsid w:val="000C5F9A"/>
    <w:rsid w:val="000C6054"/>
    <w:rsid w:val="000C605A"/>
    <w:rsid w:val="000C605F"/>
    <w:rsid w:val="000C6095"/>
    <w:rsid w:val="000C6312"/>
    <w:rsid w:val="000C63DB"/>
    <w:rsid w:val="000C647C"/>
    <w:rsid w:val="000C64FF"/>
    <w:rsid w:val="000C6556"/>
    <w:rsid w:val="000C6636"/>
    <w:rsid w:val="000C67C4"/>
    <w:rsid w:val="000C67CB"/>
    <w:rsid w:val="000C6894"/>
    <w:rsid w:val="000C6941"/>
    <w:rsid w:val="000C6966"/>
    <w:rsid w:val="000C696A"/>
    <w:rsid w:val="000C69B9"/>
    <w:rsid w:val="000C6A5B"/>
    <w:rsid w:val="000C6BBE"/>
    <w:rsid w:val="000C6BF2"/>
    <w:rsid w:val="000C6C48"/>
    <w:rsid w:val="000C6DAF"/>
    <w:rsid w:val="000C6DE5"/>
    <w:rsid w:val="000C6E47"/>
    <w:rsid w:val="000C6E5C"/>
    <w:rsid w:val="000C6E6E"/>
    <w:rsid w:val="000C6F6E"/>
    <w:rsid w:val="000C6FC3"/>
    <w:rsid w:val="000C70E2"/>
    <w:rsid w:val="000C7137"/>
    <w:rsid w:val="000C727D"/>
    <w:rsid w:val="000C72EF"/>
    <w:rsid w:val="000C73A1"/>
    <w:rsid w:val="000C7403"/>
    <w:rsid w:val="000C748D"/>
    <w:rsid w:val="000C759D"/>
    <w:rsid w:val="000C76F0"/>
    <w:rsid w:val="000C7725"/>
    <w:rsid w:val="000C776E"/>
    <w:rsid w:val="000C7801"/>
    <w:rsid w:val="000C7861"/>
    <w:rsid w:val="000C787D"/>
    <w:rsid w:val="000C78B1"/>
    <w:rsid w:val="000C794E"/>
    <w:rsid w:val="000C7993"/>
    <w:rsid w:val="000C7A42"/>
    <w:rsid w:val="000C7A7C"/>
    <w:rsid w:val="000C7B94"/>
    <w:rsid w:val="000C7BB8"/>
    <w:rsid w:val="000C7CFF"/>
    <w:rsid w:val="000C7D0B"/>
    <w:rsid w:val="000C7E88"/>
    <w:rsid w:val="000C7F02"/>
    <w:rsid w:val="000C7FB8"/>
    <w:rsid w:val="000D0097"/>
    <w:rsid w:val="000D00DE"/>
    <w:rsid w:val="000D011D"/>
    <w:rsid w:val="000D0157"/>
    <w:rsid w:val="000D029D"/>
    <w:rsid w:val="000D0314"/>
    <w:rsid w:val="000D0476"/>
    <w:rsid w:val="000D04D7"/>
    <w:rsid w:val="000D052A"/>
    <w:rsid w:val="000D05F1"/>
    <w:rsid w:val="000D05F2"/>
    <w:rsid w:val="000D0623"/>
    <w:rsid w:val="000D064D"/>
    <w:rsid w:val="000D0691"/>
    <w:rsid w:val="000D0757"/>
    <w:rsid w:val="000D07A1"/>
    <w:rsid w:val="000D0844"/>
    <w:rsid w:val="000D0872"/>
    <w:rsid w:val="000D090B"/>
    <w:rsid w:val="000D0925"/>
    <w:rsid w:val="000D0AB7"/>
    <w:rsid w:val="000D0AC5"/>
    <w:rsid w:val="000D0AE2"/>
    <w:rsid w:val="000D0C56"/>
    <w:rsid w:val="000D0D45"/>
    <w:rsid w:val="000D0D6C"/>
    <w:rsid w:val="000D0DA4"/>
    <w:rsid w:val="000D0DDC"/>
    <w:rsid w:val="000D0E7A"/>
    <w:rsid w:val="000D0F87"/>
    <w:rsid w:val="000D0FF5"/>
    <w:rsid w:val="000D1063"/>
    <w:rsid w:val="000D10A3"/>
    <w:rsid w:val="000D1103"/>
    <w:rsid w:val="000D111B"/>
    <w:rsid w:val="000D1143"/>
    <w:rsid w:val="000D118B"/>
    <w:rsid w:val="000D124A"/>
    <w:rsid w:val="000D12AA"/>
    <w:rsid w:val="000D12BB"/>
    <w:rsid w:val="000D12CC"/>
    <w:rsid w:val="000D12DE"/>
    <w:rsid w:val="000D1328"/>
    <w:rsid w:val="000D141D"/>
    <w:rsid w:val="000D1666"/>
    <w:rsid w:val="000D1707"/>
    <w:rsid w:val="000D1741"/>
    <w:rsid w:val="000D1750"/>
    <w:rsid w:val="000D1784"/>
    <w:rsid w:val="000D1831"/>
    <w:rsid w:val="000D1841"/>
    <w:rsid w:val="000D194D"/>
    <w:rsid w:val="000D1AA8"/>
    <w:rsid w:val="000D1AF2"/>
    <w:rsid w:val="000D1AF9"/>
    <w:rsid w:val="000D1B06"/>
    <w:rsid w:val="000D1B6F"/>
    <w:rsid w:val="000D1BE6"/>
    <w:rsid w:val="000D1CD2"/>
    <w:rsid w:val="000D1CF8"/>
    <w:rsid w:val="000D1D03"/>
    <w:rsid w:val="000D1D65"/>
    <w:rsid w:val="000D1EAA"/>
    <w:rsid w:val="000D1F48"/>
    <w:rsid w:val="000D2038"/>
    <w:rsid w:val="000D21CF"/>
    <w:rsid w:val="000D2221"/>
    <w:rsid w:val="000D235C"/>
    <w:rsid w:val="000D235E"/>
    <w:rsid w:val="000D23EA"/>
    <w:rsid w:val="000D2433"/>
    <w:rsid w:val="000D24E7"/>
    <w:rsid w:val="000D2552"/>
    <w:rsid w:val="000D26A0"/>
    <w:rsid w:val="000D272E"/>
    <w:rsid w:val="000D276C"/>
    <w:rsid w:val="000D2777"/>
    <w:rsid w:val="000D27D6"/>
    <w:rsid w:val="000D282F"/>
    <w:rsid w:val="000D2843"/>
    <w:rsid w:val="000D2859"/>
    <w:rsid w:val="000D28BA"/>
    <w:rsid w:val="000D28F7"/>
    <w:rsid w:val="000D2A0B"/>
    <w:rsid w:val="000D2A59"/>
    <w:rsid w:val="000D2AF4"/>
    <w:rsid w:val="000D2B35"/>
    <w:rsid w:val="000D2B67"/>
    <w:rsid w:val="000D2C41"/>
    <w:rsid w:val="000D2CFB"/>
    <w:rsid w:val="000D2D4D"/>
    <w:rsid w:val="000D2E0B"/>
    <w:rsid w:val="000D2EAA"/>
    <w:rsid w:val="000D2FE6"/>
    <w:rsid w:val="000D305E"/>
    <w:rsid w:val="000D30AE"/>
    <w:rsid w:val="000D31AC"/>
    <w:rsid w:val="000D31CB"/>
    <w:rsid w:val="000D3342"/>
    <w:rsid w:val="000D336D"/>
    <w:rsid w:val="000D345C"/>
    <w:rsid w:val="000D34B6"/>
    <w:rsid w:val="000D354A"/>
    <w:rsid w:val="000D3678"/>
    <w:rsid w:val="000D3752"/>
    <w:rsid w:val="000D37B1"/>
    <w:rsid w:val="000D3823"/>
    <w:rsid w:val="000D3887"/>
    <w:rsid w:val="000D3915"/>
    <w:rsid w:val="000D396E"/>
    <w:rsid w:val="000D3A00"/>
    <w:rsid w:val="000D3A54"/>
    <w:rsid w:val="000D3A73"/>
    <w:rsid w:val="000D3A75"/>
    <w:rsid w:val="000D3C5D"/>
    <w:rsid w:val="000D3CD2"/>
    <w:rsid w:val="000D3D19"/>
    <w:rsid w:val="000D3F34"/>
    <w:rsid w:val="000D4008"/>
    <w:rsid w:val="000D400E"/>
    <w:rsid w:val="000D4050"/>
    <w:rsid w:val="000D4082"/>
    <w:rsid w:val="000D4098"/>
    <w:rsid w:val="000D40F0"/>
    <w:rsid w:val="000D40FF"/>
    <w:rsid w:val="000D4148"/>
    <w:rsid w:val="000D4192"/>
    <w:rsid w:val="000D4315"/>
    <w:rsid w:val="000D4453"/>
    <w:rsid w:val="000D44B7"/>
    <w:rsid w:val="000D451A"/>
    <w:rsid w:val="000D4573"/>
    <w:rsid w:val="000D462F"/>
    <w:rsid w:val="000D4668"/>
    <w:rsid w:val="000D473A"/>
    <w:rsid w:val="000D47DD"/>
    <w:rsid w:val="000D488E"/>
    <w:rsid w:val="000D492E"/>
    <w:rsid w:val="000D4A27"/>
    <w:rsid w:val="000D4A94"/>
    <w:rsid w:val="000D4C1B"/>
    <w:rsid w:val="000D4CD4"/>
    <w:rsid w:val="000D4D30"/>
    <w:rsid w:val="000D4D82"/>
    <w:rsid w:val="000D4DA9"/>
    <w:rsid w:val="000D4DAF"/>
    <w:rsid w:val="000D4DFC"/>
    <w:rsid w:val="000D4EC0"/>
    <w:rsid w:val="000D4ECA"/>
    <w:rsid w:val="000D4F2F"/>
    <w:rsid w:val="000D4F40"/>
    <w:rsid w:val="000D4FD4"/>
    <w:rsid w:val="000D5040"/>
    <w:rsid w:val="000D5138"/>
    <w:rsid w:val="000D5197"/>
    <w:rsid w:val="000D51DA"/>
    <w:rsid w:val="000D5257"/>
    <w:rsid w:val="000D5286"/>
    <w:rsid w:val="000D543D"/>
    <w:rsid w:val="000D551A"/>
    <w:rsid w:val="000D55B3"/>
    <w:rsid w:val="000D55CD"/>
    <w:rsid w:val="000D56DA"/>
    <w:rsid w:val="000D58D0"/>
    <w:rsid w:val="000D5984"/>
    <w:rsid w:val="000D5A14"/>
    <w:rsid w:val="000D5A23"/>
    <w:rsid w:val="000D5A40"/>
    <w:rsid w:val="000D5A58"/>
    <w:rsid w:val="000D5A7B"/>
    <w:rsid w:val="000D5AA6"/>
    <w:rsid w:val="000D5AAE"/>
    <w:rsid w:val="000D5B4D"/>
    <w:rsid w:val="000D5C06"/>
    <w:rsid w:val="000D5C11"/>
    <w:rsid w:val="000D5C9A"/>
    <w:rsid w:val="000D5CB7"/>
    <w:rsid w:val="000D5D41"/>
    <w:rsid w:val="000D5DCA"/>
    <w:rsid w:val="000D5E55"/>
    <w:rsid w:val="000D5F59"/>
    <w:rsid w:val="000D5FB0"/>
    <w:rsid w:val="000D607A"/>
    <w:rsid w:val="000D6087"/>
    <w:rsid w:val="000D6095"/>
    <w:rsid w:val="000D6167"/>
    <w:rsid w:val="000D6434"/>
    <w:rsid w:val="000D6603"/>
    <w:rsid w:val="000D662F"/>
    <w:rsid w:val="000D6645"/>
    <w:rsid w:val="000D66BF"/>
    <w:rsid w:val="000D66DF"/>
    <w:rsid w:val="000D69A8"/>
    <w:rsid w:val="000D69CA"/>
    <w:rsid w:val="000D6A24"/>
    <w:rsid w:val="000D6A3D"/>
    <w:rsid w:val="000D6A85"/>
    <w:rsid w:val="000D6B7F"/>
    <w:rsid w:val="000D6BDC"/>
    <w:rsid w:val="000D6E63"/>
    <w:rsid w:val="000D6EB8"/>
    <w:rsid w:val="000D6ED1"/>
    <w:rsid w:val="000D6F85"/>
    <w:rsid w:val="000D6FCE"/>
    <w:rsid w:val="000D6FE6"/>
    <w:rsid w:val="000D7062"/>
    <w:rsid w:val="000D71E1"/>
    <w:rsid w:val="000D7389"/>
    <w:rsid w:val="000D752D"/>
    <w:rsid w:val="000D757A"/>
    <w:rsid w:val="000D7586"/>
    <w:rsid w:val="000D758A"/>
    <w:rsid w:val="000D7666"/>
    <w:rsid w:val="000D774C"/>
    <w:rsid w:val="000D77AA"/>
    <w:rsid w:val="000D7885"/>
    <w:rsid w:val="000D7949"/>
    <w:rsid w:val="000D7A16"/>
    <w:rsid w:val="000D7A46"/>
    <w:rsid w:val="000D7A5C"/>
    <w:rsid w:val="000D7AF9"/>
    <w:rsid w:val="000D7B29"/>
    <w:rsid w:val="000D7BCC"/>
    <w:rsid w:val="000D7C0A"/>
    <w:rsid w:val="000D7C8C"/>
    <w:rsid w:val="000D7CB5"/>
    <w:rsid w:val="000D7E64"/>
    <w:rsid w:val="000D7F00"/>
    <w:rsid w:val="000D7F55"/>
    <w:rsid w:val="000D7FBF"/>
    <w:rsid w:val="000E02E1"/>
    <w:rsid w:val="000E02F7"/>
    <w:rsid w:val="000E03AC"/>
    <w:rsid w:val="000E0409"/>
    <w:rsid w:val="000E04CE"/>
    <w:rsid w:val="000E051A"/>
    <w:rsid w:val="000E05B2"/>
    <w:rsid w:val="000E0647"/>
    <w:rsid w:val="000E0668"/>
    <w:rsid w:val="000E073F"/>
    <w:rsid w:val="000E077C"/>
    <w:rsid w:val="000E0816"/>
    <w:rsid w:val="000E08A9"/>
    <w:rsid w:val="000E08AF"/>
    <w:rsid w:val="000E08F0"/>
    <w:rsid w:val="000E08F6"/>
    <w:rsid w:val="000E0999"/>
    <w:rsid w:val="000E0AD6"/>
    <w:rsid w:val="000E0ADA"/>
    <w:rsid w:val="000E0B34"/>
    <w:rsid w:val="000E0B4D"/>
    <w:rsid w:val="000E0BE4"/>
    <w:rsid w:val="000E0C21"/>
    <w:rsid w:val="000E0CB5"/>
    <w:rsid w:val="000E0CB6"/>
    <w:rsid w:val="000E0D72"/>
    <w:rsid w:val="000E0E19"/>
    <w:rsid w:val="000E0E48"/>
    <w:rsid w:val="000E0E4C"/>
    <w:rsid w:val="000E0EB1"/>
    <w:rsid w:val="000E0F21"/>
    <w:rsid w:val="000E0F41"/>
    <w:rsid w:val="000E0F52"/>
    <w:rsid w:val="000E0FA8"/>
    <w:rsid w:val="000E1007"/>
    <w:rsid w:val="000E11C4"/>
    <w:rsid w:val="000E12B1"/>
    <w:rsid w:val="000E134A"/>
    <w:rsid w:val="000E13EA"/>
    <w:rsid w:val="000E13EC"/>
    <w:rsid w:val="000E1500"/>
    <w:rsid w:val="000E165B"/>
    <w:rsid w:val="000E165F"/>
    <w:rsid w:val="000E17DE"/>
    <w:rsid w:val="000E17F8"/>
    <w:rsid w:val="000E1878"/>
    <w:rsid w:val="000E18C8"/>
    <w:rsid w:val="000E18FA"/>
    <w:rsid w:val="000E195E"/>
    <w:rsid w:val="000E1984"/>
    <w:rsid w:val="000E1A37"/>
    <w:rsid w:val="000E1A4E"/>
    <w:rsid w:val="000E1A54"/>
    <w:rsid w:val="000E1ABF"/>
    <w:rsid w:val="000E1D6D"/>
    <w:rsid w:val="000E1DF0"/>
    <w:rsid w:val="000E1DF7"/>
    <w:rsid w:val="000E1E1E"/>
    <w:rsid w:val="000E1E40"/>
    <w:rsid w:val="000E1E48"/>
    <w:rsid w:val="000E1F6B"/>
    <w:rsid w:val="000E1FB6"/>
    <w:rsid w:val="000E1FCC"/>
    <w:rsid w:val="000E1FDD"/>
    <w:rsid w:val="000E202A"/>
    <w:rsid w:val="000E20F2"/>
    <w:rsid w:val="000E218E"/>
    <w:rsid w:val="000E224E"/>
    <w:rsid w:val="000E2299"/>
    <w:rsid w:val="000E22D4"/>
    <w:rsid w:val="000E22F2"/>
    <w:rsid w:val="000E23A2"/>
    <w:rsid w:val="000E241E"/>
    <w:rsid w:val="000E2466"/>
    <w:rsid w:val="000E260A"/>
    <w:rsid w:val="000E26EC"/>
    <w:rsid w:val="000E26EF"/>
    <w:rsid w:val="000E2710"/>
    <w:rsid w:val="000E2740"/>
    <w:rsid w:val="000E2781"/>
    <w:rsid w:val="000E28FE"/>
    <w:rsid w:val="000E2A13"/>
    <w:rsid w:val="000E2A68"/>
    <w:rsid w:val="000E2AEA"/>
    <w:rsid w:val="000E2C7A"/>
    <w:rsid w:val="000E2CC0"/>
    <w:rsid w:val="000E2D79"/>
    <w:rsid w:val="000E2F3F"/>
    <w:rsid w:val="000E2F6C"/>
    <w:rsid w:val="000E302F"/>
    <w:rsid w:val="000E304E"/>
    <w:rsid w:val="000E3085"/>
    <w:rsid w:val="000E30B0"/>
    <w:rsid w:val="000E3123"/>
    <w:rsid w:val="000E3266"/>
    <w:rsid w:val="000E3273"/>
    <w:rsid w:val="000E32AE"/>
    <w:rsid w:val="000E32AF"/>
    <w:rsid w:val="000E3331"/>
    <w:rsid w:val="000E33D7"/>
    <w:rsid w:val="000E33E0"/>
    <w:rsid w:val="000E344D"/>
    <w:rsid w:val="000E34A9"/>
    <w:rsid w:val="000E34B7"/>
    <w:rsid w:val="000E3500"/>
    <w:rsid w:val="000E3522"/>
    <w:rsid w:val="000E3577"/>
    <w:rsid w:val="000E372B"/>
    <w:rsid w:val="000E375A"/>
    <w:rsid w:val="000E3A14"/>
    <w:rsid w:val="000E3A38"/>
    <w:rsid w:val="000E3B03"/>
    <w:rsid w:val="000E3B12"/>
    <w:rsid w:val="000E3C43"/>
    <w:rsid w:val="000E3C9D"/>
    <w:rsid w:val="000E3CA1"/>
    <w:rsid w:val="000E3CC0"/>
    <w:rsid w:val="000E3CE2"/>
    <w:rsid w:val="000E3D65"/>
    <w:rsid w:val="000E3D6D"/>
    <w:rsid w:val="000E3F28"/>
    <w:rsid w:val="000E3F2C"/>
    <w:rsid w:val="000E3F61"/>
    <w:rsid w:val="000E3FD2"/>
    <w:rsid w:val="000E3FF3"/>
    <w:rsid w:val="000E40C7"/>
    <w:rsid w:val="000E41E2"/>
    <w:rsid w:val="000E42A7"/>
    <w:rsid w:val="000E42EE"/>
    <w:rsid w:val="000E432B"/>
    <w:rsid w:val="000E437E"/>
    <w:rsid w:val="000E445A"/>
    <w:rsid w:val="000E4478"/>
    <w:rsid w:val="000E4567"/>
    <w:rsid w:val="000E4675"/>
    <w:rsid w:val="000E467B"/>
    <w:rsid w:val="000E46AC"/>
    <w:rsid w:val="000E4705"/>
    <w:rsid w:val="000E470A"/>
    <w:rsid w:val="000E4938"/>
    <w:rsid w:val="000E49A4"/>
    <w:rsid w:val="000E4A19"/>
    <w:rsid w:val="000E4A99"/>
    <w:rsid w:val="000E4AEF"/>
    <w:rsid w:val="000E4BC6"/>
    <w:rsid w:val="000E4E2C"/>
    <w:rsid w:val="000E4E6E"/>
    <w:rsid w:val="000E4EA0"/>
    <w:rsid w:val="000E4EB7"/>
    <w:rsid w:val="000E4F71"/>
    <w:rsid w:val="000E515F"/>
    <w:rsid w:val="000E51B3"/>
    <w:rsid w:val="000E51B4"/>
    <w:rsid w:val="000E51DE"/>
    <w:rsid w:val="000E5236"/>
    <w:rsid w:val="000E52C4"/>
    <w:rsid w:val="000E545E"/>
    <w:rsid w:val="000E5495"/>
    <w:rsid w:val="000E5516"/>
    <w:rsid w:val="000E55EF"/>
    <w:rsid w:val="000E57B2"/>
    <w:rsid w:val="000E57E8"/>
    <w:rsid w:val="000E5848"/>
    <w:rsid w:val="000E594A"/>
    <w:rsid w:val="000E59AA"/>
    <w:rsid w:val="000E59C8"/>
    <w:rsid w:val="000E59CA"/>
    <w:rsid w:val="000E5A71"/>
    <w:rsid w:val="000E5A8D"/>
    <w:rsid w:val="000E5C37"/>
    <w:rsid w:val="000E5CDE"/>
    <w:rsid w:val="000E5D0D"/>
    <w:rsid w:val="000E5D3A"/>
    <w:rsid w:val="000E5D4E"/>
    <w:rsid w:val="000E5D89"/>
    <w:rsid w:val="000E5D8F"/>
    <w:rsid w:val="000E5D93"/>
    <w:rsid w:val="000E5ECD"/>
    <w:rsid w:val="000E5EF8"/>
    <w:rsid w:val="000E5F0F"/>
    <w:rsid w:val="000E5F1A"/>
    <w:rsid w:val="000E5FBD"/>
    <w:rsid w:val="000E5FC9"/>
    <w:rsid w:val="000E5FDB"/>
    <w:rsid w:val="000E619C"/>
    <w:rsid w:val="000E631F"/>
    <w:rsid w:val="000E63C3"/>
    <w:rsid w:val="000E6442"/>
    <w:rsid w:val="000E6457"/>
    <w:rsid w:val="000E64DA"/>
    <w:rsid w:val="000E64DC"/>
    <w:rsid w:val="000E6530"/>
    <w:rsid w:val="000E65E5"/>
    <w:rsid w:val="000E6637"/>
    <w:rsid w:val="000E6679"/>
    <w:rsid w:val="000E668B"/>
    <w:rsid w:val="000E669C"/>
    <w:rsid w:val="000E6746"/>
    <w:rsid w:val="000E6776"/>
    <w:rsid w:val="000E6898"/>
    <w:rsid w:val="000E6926"/>
    <w:rsid w:val="000E6A9F"/>
    <w:rsid w:val="000E6C60"/>
    <w:rsid w:val="000E6C72"/>
    <w:rsid w:val="000E6C8B"/>
    <w:rsid w:val="000E6CB4"/>
    <w:rsid w:val="000E6D62"/>
    <w:rsid w:val="000E6E32"/>
    <w:rsid w:val="000E6F8B"/>
    <w:rsid w:val="000E6F94"/>
    <w:rsid w:val="000E6FF7"/>
    <w:rsid w:val="000E7183"/>
    <w:rsid w:val="000E7189"/>
    <w:rsid w:val="000E7193"/>
    <w:rsid w:val="000E720A"/>
    <w:rsid w:val="000E7236"/>
    <w:rsid w:val="000E72E1"/>
    <w:rsid w:val="000E74E7"/>
    <w:rsid w:val="000E75E4"/>
    <w:rsid w:val="000E768D"/>
    <w:rsid w:val="000E76DA"/>
    <w:rsid w:val="000E7808"/>
    <w:rsid w:val="000E7832"/>
    <w:rsid w:val="000E793B"/>
    <w:rsid w:val="000E7953"/>
    <w:rsid w:val="000E795C"/>
    <w:rsid w:val="000E796F"/>
    <w:rsid w:val="000E7B53"/>
    <w:rsid w:val="000E7B98"/>
    <w:rsid w:val="000E7C59"/>
    <w:rsid w:val="000E7CD3"/>
    <w:rsid w:val="000E7D4B"/>
    <w:rsid w:val="000E7D68"/>
    <w:rsid w:val="000E7D9A"/>
    <w:rsid w:val="000E7DAC"/>
    <w:rsid w:val="000E7DCC"/>
    <w:rsid w:val="000E7E5D"/>
    <w:rsid w:val="000E7E86"/>
    <w:rsid w:val="000E7F79"/>
    <w:rsid w:val="000E7F7D"/>
    <w:rsid w:val="000E7F83"/>
    <w:rsid w:val="000ECA4D"/>
    <w:rsid w:val="000F0081"/>
    <w:rsid w:val="000F02A9"/>
    <w:rsid w:val="000F0354"/>
    <w:rsid w:val="000F03A2"/>
    <w:rsid w:val="000F03C4"/>
    <w:rsid w:val="000F03CB"/>
    <w:rsid w:val="000F045D"/>
    <w:rsid w:val="000F0495"/>
    <w:rsid w:val="000F05BF"/>
    <w:rsid w:val="000F05E0"/>
    <w:rsid w:val="000F069D"/>
    <w:rsid w:val="000F06BF"/>
    <w:rsid w:val="000F06DB"/>
    <w:rsid w:val="000F0745"/>
    <w:rsid w:val="000F0770"/>
    <w:rsid w:val="000F07B0"/>
    <w:rsid w:val="000F0804"/>
    <w:rsid w:val="000F0860"/>
    <w:rsid w:val="000F088C"/>
    <w:rsid w:val="000F08D6"/>
    <w:rsid w:val="000F0940"/>
    <w:rsid w:val="000F09B4"/>
    <w:rsid w:val="000F09BA"/>
    <w:rsid w:val="000F0AC9"/>
    <w:rsid w:val="000F0B3F"/>
    <w:rsid w:val="000F0EBD"/>
    <w:rsid w:val="000F0FAD"/>
    <w:rsid w:val="000F102A"/>
    <w:rsid w:val="000F10DC"/>
    <w:rsid w:val="000F1325"/>
    <w:rsid w:val="000F1356"/>
    <w:rsid w:val="000F1372"/>
    <w:rsid w:val="000F1373"/>
    <w:rsid w:val="000F1418"/>
    <w:rsid w:val="000F15FC"/>
    <w:rsid w:val="000F16AE"/>
    <w:rsid w:val="000F1745"/>
    <w:rsid w:val="000F1785"/>
    <w:rsid w:val="000F194C"/>
    <w:rsid w:val="000F195C"/>
    <w:rsid w:val="000F19D2"/>
    <w:rsid w:val="000F1A5B"/>
    <w:rsid w:val="000F1AD7"/>
    <w:rsid w:val="000F1BEF"/>
    <w:rsid w:val="000F1C40"/>
    <w:rsid w:val="000F1C72"/>
    <w:rsid w:val="000F1D07"/>
    <w:rsid w:val="000F1E2A"/>
    <w:rsid w:val="000F1E8E"/>
    <w:rsid w:val="000F1EDE"/>
    <w:rsid w:val="000F1EFE"/>
    <w:rsid w:val="000F1F4C"/>
    <w:rsid w:val="000F1FBB"/>
    <w:rsid w:val="000F203A"/>
    <w:rsid w:val="000F2101"/>
    <w:rsid w:val="000F211B"/>
    <w:rsid w:val="000F213E"/>
    <w:rsid w:val="000F23E2"/>
    <w:rsid w:val="000F2541"/>
    <w:rsid w:val="000F25B6"/>
    <w:rsid w:val="000F25CE"/>
    <w:rsid w:val="000F25E9"/>
    <w:rsid w:val="000F25EF"/>
    <w:rsid w:val="000F2694"/>
    <w:rsid w:val="000F26A4"/>
    <w:rsid w:val="000F28BA"/>
    <w:rsid w:val="000F2959"/>
    <w:rsid w:val="000F2A3C"/>
    <w:rsid w:val="000F2A6B"/>
    <w:rsid w:val="000F2AE3"/>
    <w:rsid w:val="000F2C0C"/>
    <w:rsid w:val="000F2C39"/>
    <w:rsid w:val="000F2C66"/>
    <w:rsid w:val="000F2E41"/>
    <w:rsid w:val="000F2FCE"/>
    <w:rsid w:val="000F3093"/>
    <w:rsid w:val="000F30A3"/>
    <w:rsid w:val="000F3190"/>
    <w:rsid w:val="000F327E"/>
    <w:rsid w:val="000F3290"/>
    <w:rsid w:val="000F32BA"/>
    <w:rsid w:val="000F32E3"/>
    <w:rsid w:val="000F3324"/>
    <w:rsid w:val="000F33D9"/>
    <w:rsid w:val="000F3416"/>
    <w:rsid w:val="000F3461"/>
    <w:rsid w:val="000F3525"/>
    <w:rsid w:val="000F352E"/>
    <w:rsid w:val="000F35A3"/>
    <w:rsid w:val="000F35DF"/>
    <w:rsid w:val="000F3677"/>
    <w:rsid w:val="000F38DE"/>
    <w:rsid w:val="000F3913"/>
    <w:rsid w:val="000F39D8"/>
    <w:rsid w:val="000F3A2D"/>
    <w:rsid w:val="000F3A52"/>
    <w:rsid w:val="000F3B08"/>
    <w:rsid w:val="000F3B58"/>
    <w:rsid w:val="000F3B6D"/>
    <w:rsid w:val="000F3B8F"/>
    <w:rsid w:val="000F3C01"/>
    <w:rsid w:val="000F3C09"/>
    <w:rsid w:val="000F3CC1"/>
    <w:rsid w:val="000F3CC5"/>
    <w:rsid w:val="000F3CF5"/>
    <w:rsid w:val="000F3D76"/>
    <w:rsid w:val="000F3F2D"/>
    <w:rsid w:val="000F423F"/>
    <w:rsid w:val="000F4277"/>
    <w:rsid w:val="000F43DE"/>
    <w:rsid w:val="000F4402"/>
    <w:rsid w:val="000F440A"/>
    <w:rsid w:val="000F4481"/>
    <w:rsid w:val="000F44C9"/>
    <w:rsid w:val="000F4503"/>
    <w:rsid w:val="000F4545"/>
    <w:rsid w:val="000F4621"/>
    <w:rsid w:val="000F4914"/>
    <w:rsid w:val="000F49AC"/>
    <w:rsid w:val="000F49EC"/>
    <w:rsid w:val="000F4A71"/>
    <w:rsid w:val="000F4BD8"/>
    <w:rsid w:val="000F4C4A"/>
    <w:rsid w:val="000F4CBD"/>
    <w:rsid w:val="000F4CBE"/>
    <w:rsid w:val="000F4CEC"/>
    <w:rsid w:val="000F4D68"/>
    <w:rsid w:val="000F4E0F"/>
    <w:rsid w:val="000F4E54"/>
    <w:rsid w:val="000F4EBE"/>
    <w:rsid w:val="000F4FA3"/>
    <w:rsid w:val="000F504A"/>
    <w:rsid w:val="000F511D"/>
    <w:rsid w:val="000F51B4"/>
    <w:rsid w:val="000F51C8"/>
    <w:rsid w:val="000F545A"/>
    <w:rsid w:val="000F546B"/>
    <w:rsid w:val="000F55B4"/>
    <w:rsid w:val="000F564D"/>
    <w:rsid w:val="000F56AE"/>
    <w:rsid w:val="000F5708"/>
    <w:rsid w:val="000F5799"/>
    <w:rsid w:val="000F57B1"/>
    <w:rsid w:val="000F5807"/>
    <w:rsid w:val="000F5884"/>
    <w:rsid w:val="000F5993"/>
    <w:rsid w:val="000F59D8"/>
    <w:rsid w:val="000F59EE"/>
    <w:rsid w:val="000F5A32"/>
    <w:rsid w:val="000F5A93"/>
    <w:rsid w:val="000F5A9C"/>
    <w:rsid w:val="000F5CA4"/>
    <w:rsid w:val="000F5CAA"/>
    <w:rsid w:val="000F5D28"/>
    <w:rsid w:val="000F5D30"/>
    <w:rsid w:val="000F5E08"/>
    <w:rsid w:val="000F5F55"/>
    <w:rsid w:val="000F5F75"/>
    <w:rsid w:val="000F5FA8"/>
    <w:rsid w:val="000F5FC6"/>
    <w:rsid w:val="000F6024"/>
    <w:rsid w:val="000F617B"/>
    <w:rsid w:val="000F61A2"/>
    <w:rsid w:val="000F61AD"/>
    <w:rsid w:val="000F61D2"/>
    <w:rsid w:val="000F6210"/>
    <w:rsid w:val="000F6389"/>
    <w:rsid w:val="000F638B"/>
    <w:rsid w:val="000F63A9"/>
    <w:rsid w:val="000F6482"/>
    <w:rsid w:val="000F64DC"/>
    <w:rsid w:val="000F64F6"/>
    <w:rsid w:val="000F6576"/>
    <w:rsid w:val="000F6582"/>
    <w:rsid w:val="000F6592"/>
    <w:rsid w:val="000F6602"/>
    <w:rsid w:val="000F6661"/>
    <w:rsid w:val="000F66B6"/>
    <w:rsid w:val="000F670A"/>
    <w:rsid w:val="000F6728"/>
    <w:rsid w:val="000F6853"/>
    <w:rsid w:val="000F687E"/>
    <w:rsid w:val="000F6918"/>
    <w:rsid w:val="000F6942"/>
    <w:rsid w:val="000F6953"/>
    <w:rsid w:val="000F69C9"/>
    <w:rsid w:val="000F69D3"/>
    <w:rsid w:val="000F6A60"/>
    <w:rsid w:val="000F6A94"/>
    <w:rsid w:val="000F6B51"/>
    <w:rsid w:val="000F6B87"/>
    <w:rsid w:val="000F6BA0"/>
    <w:rsid w:val="000F6BC1"/>
    <w:rsid w:val="000F6CC5"/>
    <w:rsid w:val="000F6DCC"/>
    <w:rsid w:val="000F6E9A"/>
    <w:rsid w:val="000F7053"/>
    <w:rsid w:val="000F708D"/>
    <w:rsid w:val="000F7122"/>
    <w:rsid w:val="000F712F"/>
    <w:rsid w:val="000F72BE"/>
    <w:rsid w:val="000F72C8"/>
    <w:rsid w:val="000F73FE"/>
    <w:rsid w:val="000F74BC"/>
    <w:rsid w:val="000F74F5"/>
    <w:rsid w:val="000F7541"/>
    <w:rsid w:val="000F7551"/>
    <w:rsid w:val="000F75C5"/>
    <w:rsid w:val="000F77DA"/>
    <w:rsid w:val="000F794E"/>
    <w:rsid w:val="000F7968"/>
    <w:rsid w:val="000F7990"/>
    <w:rsid w:val="000F7A91"/>
    <w:rsid w:val="000F7CDA"/>
    <w:rsid w:val="000F7CDE"/>
    <w:rsid w:val="000F7CFE"/>
    <w:rsid w:val="000F7D0F"/>
    <w:rsid w:val="000F7D7A"/>
    <w:rsid w:val="000F7E18"/>
    <w:rsid w:val="000F7E9F"/>
    <w:rsid w:val="000F7F63"/>
    <w:rsid w:val="00100010"/>
    <w:rsid w:val="00100067"/>
    <w:rsid w:val="00100070"/>
    <w:rsid w:val="001000B5"/>
    <w:rsid w:val="001001E1"/>
    <w:rsid w:val="001001EF"/>
    <w:rsid w:val="0010028C"/>
    <w:rsid w:val="00100370"/>
    <w:rsid w:val="00100475"/>
    <w:rsid w:val="0010048E"/>
    <w:rsid w:val="0010049E"/>
    <w:rsid w:val="001004B8"/>
    <w:rsid w:val="001004F9"/>
    <w:rsid w:val="0010050B"/>
    <w:rsid w:val="0010061D"/>
    <w:rsid w:val="0010062C"/>
    <w:rsid w:val="001006BA"/>
    <w:rsid w:val="001007F1"/>
    <w:rsid w:val="00100866"/>
    <w:rsid w:val="001008CF"/>
    <w:rsid w:val="00100913"/>
    <w:rsid w:val="0010097B"/>
    <w:rsid w:val="001009A6"/>
    <w:rsid w:val="001009FB"/>
    <w:rsid w:val="00100A08"/>
    <w:rsid w:val="00100B46"/>
    <w:rsid w:val="00100B6A"/>
    <w:rsid w:val="00100CCB"/>
    <w:rsid w:val="00100D29"/>
    <w:rsid w:val="00100E4C"/>
    <w:rsid w:val="00100E6E"/>
    <w:rsid w:val="00100E86"/>
    <w:rsid w:val="00100FD2"/>
    <w:rsid w:val="00101000"/>
    <w:rsid w:val="00101055"/>
    <w:rsid w:val="00101057"/>
    <w:rsid w:val="001010B3"/>
    <w:rsid w:val="001010F0"/>
    <w:rsid w:val="00101140"/>
    <w:rsid w:val="0010114C"/>
    <w:rsid w:val="001011C4"/>
    <w:rsid w:val="001012A5"/>
    <w:rsid w:val="001012E5"/>
    <w:rsid w:val="0010136E"/>
    <w:rsid w:val="00101397"/>
    <w:rsid w:val="00101398"/>
    <w:rsid w:val="001013C8"/>
    <w:rsid w:val="00101409"/>
    <w:rsid w:val="00101577"/>
    <w:rsid w:val="001016AD"/>
    <w:rsid w:val="0010174F"/>
    <w:rsid w:val="001017EB"/>
    <w:rsid w:val="001018FB"/>
    <w:rsid w:val="00101931"/>
    <w:rsid w:val="00101958"/>
    <w:rsid w:val="0010195F"/>
    <w:rsid w:val="001019EF"/>
    <w:rsid w:val="001019F3"/>
    <w:rsid w:val="00101A36"/>
    <w:rsid w:val="00101A46"/>
    <w:rsid w:val="00101A9B"/>
    <w:rsid w:val="00101B41"/>
    <w:rsid w:val="00101BD6"/>
    <w:rsid w:val="00101C46"/>
    <w:rsid w:val="00101C91"/>
    <w:rsid w:val="00101CBB"/>
    <w:rsid w:val="00101D08"/>
    <w:rsid w:val="00101D5D"/>
    <w:rsid w:val="00101DB3"/>
    <w:rsid w:val="00101DD1"/>
    <w:rsid w:val="00101DFB"/>
    <w:rsid w:val="00101EA5"/>
    <w:rsid w:val="00101F16"/>
    <w:rsid w:val="00101F97"/>
    <w:rsid w:val="00101FE5"/>
    <w:rsid w:val="00102048"/>
    <w:rsid w:val="0010207F"/>
    <w:rsid w:val="0010208A"/>
    <w:rsid w:val="00102090"/>
    <w:rsid w:val="001020D2"/>
    <w:rsid w:val="001020DB"/>
    <w:rsid w:val="0010219A"/>
    <w:rsid w:val="001021E3"/>
    <w:rsid w:val="0010237F"/>
    <w:rsid w:val="00102398"/>
    <w:rsid w:val="00102414"/>
    <w:rsid w:val="001024B4"/>
    <w:rsid w:val="001024CF"/>
    <w:rsid w:val="00102618"/>
    <w:rsid w:val="0010270C"/>
    <w:rsid w:val="00102770"/>
    <w:rsid w:val="001027EA"/>
    <w:rsid w:val="0010280A"/>
    <w:rsid w:val="00102921"/>
    <w:rsid w:val="0010296E"/>
    <w:rsid w:val="00102A4F"/>
    <w:rsid w:val="00102A80"/>
    <w:rsid w:val="00102ABB"/>
    <w:rsid w:val="00102BBA"/>
    <w:rsid w:val="00102BCF"/>
    <w:rsid w:val="00102CB1"/>
    <w:rsid w:val="00102CEA"/>
    <w:rsid w:val="00102CED"/>
    <w:rsid w:val="00102E50"/>
    <w:rsid w:val="00102E56"/>
    <w:rsid w:val="00102F2E"/>
    <w:rsid w:val="00102F3B"/>
    <w:rsid w:val="00102F6E"/>
    <w:rsid w:val="00102FFA"/>
    <w:rsid w:val="001030C6"/>
    <w:rsid w:val="00103108"/>
    <w:rsid w:val="0010312C"/>
    <w:rsid w:val="00103167"/>
    <w:rsid w:val="0010316F"/>
    <w:rsid w:val="0010322F"/>
    <w:rsid w:val="00103278"/>
    <w:rsid w:val="00103442"/>
    <w:rsid w:val="001034A4"/>
    <w:rsid w:val="0010351A"/>
    <w:rsid w:val="00103860"/>
    <w:rsid w:val="0010389C"/>
    <w:rsid w:val="001038D0"/>
    <w:rsid w:val="00103966"/>
    <w:rsid w:val="00103977"/>
    <w:rsid w:val="001039A6"/>
    <w:rsid w:val="001039F4"/>
    <w:rsid w:val="00103AC5"/>
    <w:rsid w:val="00103C02"/>
    <w:rsid w:val="00103C35"/>
    <w:rsid w:val="00103C5D"/>
    <w:rsid w:val="00103CDC"/>
    <w:rsid w:val="00103D34"/>
    <w:rsid w:val="00103D3E"/>
    <w:rsid w:val="00103D84"/>
    <w:rsid w:val="00103E9A"/>
    <w:rsid w:val="00103F08"/>
    <w:rsid w:val="00103F27"/>
    <w:rsid w:val="00103F64"/>
    <w:rsid w:val="00104028"/>
    <w:rsid w:val="001040A1"/>
    <w:rsid w:val="001040BA"/>
    <w:rsid w:val="0010412B"/>
    <w:rsid w:val="0010414B"/>
    <w:rsid w:val="00104383"/>
    <w:rsid w:val="001043B6"/>
    <w:rsid w:val="001043C8"/>
    <w:rsid w:val="00104588"/>
    <w:rsid w:val="00104617"/>
    <w:rsid w:val="00104775"/>
    <w:rsid w:val="00104902"/>
    <w:rsid w:val="0010490D"/>
    <w:rsid w:val="00104AA7"/>
    <w:rsid w:val="00104AB0"/>
    <w:rsid w:val="00104AEF"/>
    <w:rsid w:val="00104B5F"/>
    <w:rsid w:val="00104B63"/>
    <w:rsid w:val="00104B69"/>
    <w:rsid w:val="00104C5F"/>
    <w:rsid w:val="00104D35"/>
    <w:rsid w:val="00104FBE"/>
    <w:rsid w:val="0010507D"/>
    <w:rsid w:val="001050DF"/>
    <w:rsid w:val="00105103"/>
    <w:rsid w:val="00105120"/>
    <w:rsid w:val="00105153"/>
    <w:rsid w:val="001051E5"/>
    <w:rsid w:val="001052BD"/>
    <w:rsid w:val="001052F7"/>
    <w:rsid w:val="00105330"/>
    <w:rsid w:val="001053B1"/>
    <w:rsid w:val="00105425"/>
    <w:rsid w:val="0010550B"/>
    <w:rsid w:val="0010550E"/>
    <w:rsid w:val="00105531"/>
    <w:rsid w:val="00105532"/>
    <w:rsid w:val="001055A8"/>
    <w:rsid w:val="001056F5"/>
    <w:rsid w:val="00105705"/>
    <w:rsid w:val="00105954"/>
    <w:rsid w:val="00105969"/>
    <w:rsid w:val="00105A1B"/>
    <w:rsid w:val="00105AB9"/>
    <w:rsid w:val="00105ADD"/>
    <w:rsid w:val="00105B0C"/>
    <w:rsid w:val="00105B81"/>
    <w:rsid w:val="00105CB6"/>
    <w:rsid w:val="00105D82"/>
    <w:rsid w:val="00105D95"/>
    <w:rsid w:val="00105EB0"/>
    <w:rsid w:val="00105F1E"/>
    <w:rsid w:val="00105F83"/>
    <w:rsid w:val="00105FC5"/>
    <w:rsid w:val="00106013"/>
    <w:rsid w:val="001060FA"/>
    <w:rsid w:val="00106139"/>
    <w:rsid w:val="00106162"/>
    <w:rsid w:val="001061C2"/>
    <w:rsid w:val="00106233"/>
    <w:rsid w:val="00106260"/>
    <w:rsid w:val="0010628D"/>
    <w:rsid w:val="001062BA"/>
    <w:rsid w:val="00106326"/>
    <w:rsid w:val="001063E5"/>
    <w:rsid w:val="00106477"/>
    <w:rsid w:val="0010662A"/>
    <w:rsid w:val="0010669E"/>
    <w:rsid w:val="001066D8"/>
    <w:rsid w:val="001066EA"/>
    <w:rsid w:val="001067C7"/>
    <w:rsid w:val="001067DE"/>
    <w:rsid w:val="00106809"/>
    <w:rsid w:val="00106932"/>
    <w:rsid w:val="00106A62"/>
    <w:rsid w:val="00106AC0"/>
    <w:rsid w:val="00106ACB"/>
    <w:rsid w:val="00106B5E"/>
    <w:rsid w:val="00106C2B"/>
    <w:rsid w:val="00106D45"/>
    <w:rsid w:val="00106D51"/>
    <w:rsid w:val="00106E15"/>
    <w:rsid w:val="00106EA3"/>
    <w:rsid w:val="00106EC0"/>
    <w:rsid w:val="00106F18"/>
    <w:rsid w:val="00106F79"/>
    <w:rsid w:val="00106FB4"/>
    <w:rsid w:val="00106FD8"/>
    <w:rsid w:val="001071B6"/>
    <w:rsid w:val="0010723A"/>
    <w:rsid w:val="001072A4"/>
    <w:rsid w:val="001072E8"/>
    <w:rsid w:val="00107345"/>
    <w:rsid w:val="00107350"/>
    <w:rsid w:val="0010739D"/>
    <w:rsid w:val="001073A1"/>
    <w:rsid w:val="001073AE"/>
    <w:rsid w:val="001073E3"/>
    <w:rsid w:val="001073F1"/>
    <w:rsid w:val="00107512"/>
    <w:rsid w:val="0010751D"/>
    <w:rsid w:val="0010754D"/>
    <w:rsid w:val="001075E6"/>
    <w:rsid w:val="001076C4"/>
    <w:rsid w:val="001077D2"/>
    <w:rsid w:val="00107882"/>
    <w:rsid w:val="00107901"/>
    <w:rsid w:val="0010799F"/>
    <w:rsid w:val="001079FA"/>
    <w:rsid w:val="00107A92"/>
    <w:rsid w:val="00107ADD"/>
    <w:rsid w:val="00107B40"/>
    <w:rsid w:val="00107BA2"/>
    <w:rsid w:val="00107BC9"/>
    <w:rsid w:val="00107CCB"/>
    <w:rsid w:val="001100BA"/>
    <w:rsid w:val="00110107"/>
    <w:rsid w:val="00110151"/>
    <w:rsid w:val="0011015D"/>
    <w:rsid w:val="00110194"/>
    <w:rsid w:val="001101F1"/>
    <w:rsid w:val="00110213"/>
    <w:rsid w:val="00110278"/>
    <w:rsid w:val="00110353"/>
    <w:rsid w:val="00110399"/>
    <w:rsid w:val="001103DD"/>
    <w:rsid w:val="001103FC"/>
    <w:rsid w:val="001104F3"/>
    <w:rsid w:val="0011053E"/>
    <w:rsid w:val="0011059C"/>
    <w:rsid w:val="00110618"/>
    <w:rsid w:val="0011064B"/>
    <w:rsid w:val="0011066F"/>
    <w:rsid w:val="001106E3"/>
    <w:rsid w:val="001106F6"/>
    <w:rsid w:val="00110707"/>
    <w:rsid w:val="0011072E"/>
    <w:rsid w:val="001107B1"/>
    <w:rsid w:val="001107F5"/>
    <w:rsid w:val="0011087A"/>
    <w:rsid w:val="001108FB"/>
    <w:rsid w:val="0011094D"/>
    <w:rsid w:val="00110A0C"/>
    <w:rsid w:val="00110A30"/>
    <w:rsid w:val="00110A9B"/>
    <w:rsid w:val="00110AD7"/>
    <w:rsid w:val="00110AEA"/>
    <w:rsid w:val="00110B52"/>
    <w:rsid w:val="00110BE2"/>
    <w:rsid w:val="00110CD6"/>
    <w:rsid w:val="00110D74"/>
    <w:rsid w:val="00110D96"/>
    <w:rsid w:val="00110E3E"/>
    <w:rsid w:val="00110E8A"/>
    <w:rsid w:val="00110F0A"/>
    <w:rsid w:val="00110F55"/>
    <w:rsid w:val="00110F65"/>
    <w:rsid w:val="00110FAB"/>
    <w:rsid w:val="00110FC1"/>
    <w:rsid w:val="00110FF8"/>
    <w:rsid w:val="00111021"/>
    <w:rsid w:val="00111048"/>
    <w:rsid w:val="00111094"/>
    <w:rsid w:val="00111095"/>
    <w:rsid w:val="001110FF"/>
    <w:rsid w:val="00111156"/>
    <w:rsid w:val="00111176"/>
    <w:rsid w:val="00111319"/>
    <w:rsid w:val="0011151F"/>
    <w:rsid w:val="0011160F"/>
    <w:rsid w:val="00111678"/>
    <w:rsid w:val="001116A9"/>
    <w:rsid w:val="00111747"/>
    <w:rsid w:val="00111773"/>
    <w:rsid w:val="001117D6"/>
    <w:rsid w:val="0011189C"/>
    <w:rsid w:val="00111A7B"/>
    <w:rsid w:val="00111AF5"/>
    <w:rsid w:val="00111B62"/>
    <w:rsid w:val="00111BBF"/>
    <w:rsid w:val="00111C5B"/>
    <w:rsid w:val="00111D79"/>
    <w:rsid w:val="00111E11"/>
    <w:rsid w:val="00111E4F"/>
    <w:rsid w:val="00111EA5"/>
    <w:rsid w:val="00111F48"/>
    <w:rsid w:val="00111F64"/>
    <w:rsid w:val="0011200A"/>
    <w:rsid w:val="00112054"/>
    <w:rsid w:val="00112186"/>
    <w:rsid w:val="001121B7"/>
    <w:rsid w:val="00112215"/>
    <w:rsid w:val="0011226C"/>
    <w:rsid w:val="0011238C"/>
    <w:rsid w:val="0011256B"/>
    <w:rsid w:val="001125B7"/>
    <w:rsid w:val="00112695"/>
    <w:rsid w:val="001126CC"/>
    <w:rsid w:val="00112770"/>
    <w:rsid w:val="001127C6"/>
    <w:rsid w:val="001127E4"/>
    <w:rsid w:val="00112894"/>
    <w:rsid w:val="001128FC"/>
    <w:rsid w:val="0011295B"/>
    <w:rsid w:val="001129A4"/>
    <w:rsid w:val="001129C8"/>
    <w:rsid w:val="00112A67"/>
    <w:rsid w:val="00112A9C"/>
    <w:rsid w:val="00112C16"/>
    <w:rsid w:val="00112C2B"/>
    <w:rsid w:val="00112C50"/>
    <w:rsid w:val="00112CA8"/>
    <w:rsid w:val="00112CC3"/>
    <w:rsid w:val="00112CD8"/>
    <w:rsid w:val="00112D1F"/>
    <w:rsid w:val="00112EB5"/>
    <w:rsid w:val="00112ECA"/>
    <w:rsid w:val="00112ED1"/>
    <w:rsid w:val="00112ED4"/>
    <w:rsid w:val="00112EE7"/>
    <w:rsid w:val="001130BC"/>
    <w:rsid w:val="0011317C"/>
    <w:rsid w:val="0011322D"/>
    <w:rsid w:val="001132F2"/>
    <w:rsid w:val="001134B9"/>
    <w:rsid w:val="001134D4"/>
    <w:rsid w:val="001134E2"/>
    <w:rsid w:val="001135CE"/>
    <w:rsid w:val="00113737"/>
    <w:rsid w:val="0011377D"/>
    <w:rsid w:val="001138FF"/>
    <w:rsid w:val="001139FB"/>
    <w:rsid w:val="00113A11"/>
    <w:rsid w:val="00113A59"/>
    <w:rsid w:val="00113A78"/>
    <w:rsid w:val="00113ACE"/>
    <w:rsid w:val="00113B7B"/>
    <w:rsid w:val="00113C65"/>
    <w:rsid w:val="00113DC4"/>
    <w:rsid w:val="00113E28"/>
    <w:rsid w:val="00113F52"/>
    <w:rsid w:val="00113F5D"/>
    <w:rsid w:val="00113FA4"/>
    <w:rsid w:val="00113FFA"/>
    <w:rsid w:val="00114022"/>
    <w:rsid w:val="00114025"/>
    <w:rsid w:val="0011409F"/>
    <w:rsid w:val="001140EE"/>
    <w:rsid w:val="00114132"/>
    <w:rsid w:val="0011416C"/>
    <w:rsid w:val="0011418C"/>
    <w:rsid w:val="00114190"/>
    <w:rsid w:val="0011426C"/>
    <w:rsid w:val="001142E7"/>
    <w:rsid w:val="0011439E"/>
    <w:rsid w:val="001143F2"/>
    <w:rsid w:val="00114400"/>
    <w:rsid w:val="00114440"/>
    <w:rsid w:val="001144B7"/>
    <w:rsid w:val="00114515"/>
    <w:rsid w:val="00114549"/>
    <w:rsid w:val="00114565"/>
    <w:rsid w:val="001146FC"/>
    <w:rsid w:val="00114775"/>
    <w:rsid w:val="001148D2"/>
    <w:rsid w:val="00114923"/>
    <w:rsid w:val="00114A18"/>
    <w:rsid w:val="00114A21"/>
    <w:rsid w:val="00114B1D"/>
    <w:rsid w:val="00114BB0"/>
    <w:rsid w:val="00114BD7"/>
    <w:rsid w:val="00114C2A"/>
    <w:rsid w:val="00114C44"/>
    <w:rsid w:val="00114C48"/>
    <w:rsid w:val="00114CAF"/>
    <w:rsid w:val="00114D0A"/>
    <w:rsid w:val="00114DD1"/>
    <w:rsid w:val="00114E37"/>
    <w:rsid w:val="00114EDF"/>
    <w:rsid w:val="00114FDB"/>
    <w:rsid w:val="0011508B"/>
    <w:rsid w:val="0011514C"/>
    <w:rsid w:val="001151B4"/>
    <w:rsid w:val="0011524F"/>
    <w:rsid w:val="00115312"/>
    <w:rsid w:val="001153C4"/>
    <w:rsid w:val="001154F4"/>
    <w:rsid w:val="0011553C"/>
    <w:rsid w:val="0011557A"/>
    <w:rsid w:val="00115682"/>
    <w:rsid w:val="001156F4"/>
    <w:rsid w:val="00115716"/>
    <w:rsid w:val="00115746"/>
    <w:rsid w:val="00115750"/>
    <w:rsid w:val="001157AA"/>
    <w:rsid w:val="001157D0"/>
    <w:rsid w:val="00115930"/>
    <w:rsid w:val="00115970"/>
    <w:rsid w:val="00115C61"/>
    <w:rsid w:val="00115CA7"/>
    <w:rsid w:val="00115CD2"/>
    <w:rsid w:val="00115CF0"/>
    <w:rsid w:val="00115D3C"/>
    <w:rsid w:val="00115D92"/>
    <w:rsid w:val="00115E41"/>
    <w:rsid w:val="00115EE5"/>
    <w:rsid w:val="00115F1F"/>
    <w:rsid w:val="00115F41"/>
    <w:rsid w:val="00115F46"/>
    <w:rsid w:val="00115FA7"/>
    <w:rsid w:val="00116001"/>
    <w:rsid w:val="00116002"/>
    <w:rsid w:val="00116045"/>
    <w:rsid w:val="0011606E"/>
    <w:rsid w:val="001160E4"/>
    <w:rsid w:val="001161D2"/>
    <w:rsid w:val="00116219"/>
    <w:rsid w:val="0011624A"/>
    <w:rsid w:val="001162BE"/>
    <w:rsid w:val="00116401"/>
    <w:rsid w:val="0011641C"/>
    <w:rsid w:val="0011647C"/>
    <w:rsid w:val="00116501"/>
    <w:rsid w:val="001165BC"/>
    <w:rsid w:val="001165D9"/>
    <w:rsid w:val="00116641"/>
    <w:rsid w:val="0011670A"/>
    <w:rsid w:val="0011671A"/>
    <w:rsid w:val="00116755"/>
    <w:rsid w:val="00116768"/>
    <w:rsid w:val="00116816"/>
    <w:rsid w:val="001168AB"/>
    <w:rsid w:val="001168BC"/>
    <w:rsid w:val="00116922"/>
    <w:rsid w:val="00116AB6"/>
    <w:rsid w:val="00116ADE"/>
    <w:rsid w:val="00116BBF"/>
    <w:rsid w:val="00116C98"/>
    <w:rsid w:val="00116D87"/>
    <w:rsid w:val="00116D8A"/>
    <w:rsid w:val="00116DBC"/>
    <w:rsid w:val="00116DD1"/>
    <w:rsid w:val="00116F5E"/>
    <w:rsid w:val="00116F6D"/>
    <w:rsid w:val="0011709F"/>
    <w:rsid w:val="001170C1"/>
    <w:rsid w:val="001170CC"/>
    <w:rsid w:val="001170E2"/>
    <w:rsid w:val="001170F1"/>
    <w:rsid w:val="00117186"/>
    <w:rsid w:val="001171D3"/>
    <w:rsid w:val="00117203"/>
    <w:rsid w:val="0011737F"/>
    <w:rsid w:val="00117393"/>
    <w:rsid w:val="00117523"/>
    <w:rsid w:val="0011760E"/>
    <w:rsid w:val="0011763D"/>
    <w:rsid w:val="001176AA"/>
    <w:rsid w:val="001176AF"/>
    <w:rsid w:val="001177C4"/>
    <w:rsid w:val="00117890"/>
    <w:rsid w:val="00117933"/>
    <w:rsid w:val="00117996"/>
    <w:rsid w:val="001179BD"/>
    <w:rsid w:val="001179C5"/>
    <w:rsid w:val="001179DC"/>
    <w:rsid w:val="00117AA4"/>
    <w:rsid w:val="00117AE2"/>
    <w:rsid w:val="00117B27"/>
    <w:rsid w:val="00117B54"/>
    <w:rsid w:val="00117CBC"/>
    <w:rsid w:val="00117CBF"/>
    <w:rsid w:val="00117EC5"/>
    <w:rsid w:val="00117F2E"/>
    <w:rsid w:val="00117F68"/>
    <w:rsid w:val="00117FA7"/>
    <w:rsid w:val="00120004"/>
    <w:rsid w:val="00120052"/>
    <w:rsid w:val="00120054"/>
    <w:rsid w:val="0012025E"/>
    <w:rsid w:val="001202F2"/>
    <w:rsid w:val="00120351"/>
    <w:rsid w:val="00120360"/>
    <w:rsid w:val="0012043F"/>
    <w:rsid w:val="00120526"/>
    <w:rsid w:val="00120561"/>
    <w:rsid w:val="00120588"/>
    <w:rsid w:val="00120638"/>
    <w:rsid w:val="0012066B"/>
    <w:rsid w:val="001206E5"/>
    <w:rsid w:val="0012070D"/>
    <w:rsid w:val="001207BC"/>
    <w:rsid w:val="001207D6"/>
    <w:rsid w:val="00120884"/>
    <w:rsid w:val="00120A38"/>
    <w:rsid w:val="00120A4B"/>
    <w:rsid w:val="00120AE5"/>
    <w:rsid w:val="00120B1B"/>
    <w:rsid w:val="00120BB2"/>
    <w:rsid w:val="00120D12"/>
    <w:rsid w:val="00120D3A"/>
    <w:rsid w:val="00120D88"/>
    <w:rsid w:val="00120E32"/>
    <w:rsid w:val="00120E45"/>
    <w:rsid w:val="00120EF3"/>
    <w:rsid w:val="00120F15"/>
    <w:rsid w:val="00120FEB"/>
    <w:rsid w:val="00121058"/>
    <w:rsid w:val="00121097"/>
    <w:rsid w:val="001210DD"/>
    <w:rsid w:val="001211EA"/>
    <w:rsid w:val="00121292"/>
    <w:rsid w:val="0012140A"/>
    <w:rsid w:val="0012144B"/>
    <w:rsid w:val="001216D7"/>
    <w:rsid w:val="00121713"/>
    <w:rsid w:val="001217BB"/>
    <w:rsid w:val="0012186C"/>
    <w:rsid w:val="00121982"/>
    <w:rsid w:val="00121A23"/>
    <w:rsid w:val="00121A28"/>
    <w:rsid w:val="00121AAE"/>
    <w:rsid w:val="00121ACC"/>
    <w:rsid w:val="00121B3A"/>
    <w:rsid w:val="00121B9B"/>
    <w:rsid w:val="00121BE7"/>
    <w:rsid w:val="00121C11"/>
    <w:rsid w:val="00121C9F"/>
    <w:rsid w:val="00121CC7"/>
    <w:rsid w:val="00121D2F"/>
    <w:rsid w:val="00121D8E"/>
    <w:rsid w:val="00121D92"/>
    <w:rsid w:val="00121F38"/>
    <w:rsid w:val="00121FD2"/>
    <w:rsid w:val="0012202A"/>
    <w:rsid w:val="00122135"/>
    <w:rsid w:val="001221AE"/>
    <w:rsid w:val="001222B5"/>
    <w:rsid w:val="001222CD"/>
    <w:rsid w:val="001222F7"/>
    <w:rsid w:val="0012238D"/>
    <w:rsid w:val="001224ED"/>
    <w:rsid w:val="0012260D"/>
    <w:rsid w:val="001226D3"/>
    <w:rsid w:val="00122852"/>
    <w:rsid w:val="001228FD"/>
    <w:rsid w:val="001229C6"/>
    <w:rsid w:val="001229DA"/>
    <w:rsid w:val="001229F3"/>
    <w:rsid w:val="00122A1D"/>
    <w:rsid w:val="00122AB9"/>
    <w:rsid w:val="00122BBB"/>
    <w:rsid w:val="00122C4D"/>
    <w:rsid w:val="00122C6A"/>
    <w:rsid w:val="00122D9F"/>
    <w:rsid w:val="00122E57"/>
    <w:rsid w:val="00122F03"/>
    <w:rsid w:val="00122F42"/>
    <w:rsid w:val="00123024"/>
    <w:rsid w:val="001230B2"/>
    <w:rsid w:val="001230B7"/>
    <w:rsid w:val="001230E8"/>
    <w:rsid w:val="0012322A"/>
    <w:rsid w:val="00123231"/>
    <w:rsid w:val="001232BC"/>
    <w:rsid w:val="0012340B"/>
    <w:rsid w:val="001235BC"/>
    <w:rsid w:val="001235C2"/>
    <w:rsid w:val="001235CB"/>
    <w:rsid w:val="0012364D"/>
    <w:rsid w:val="0012374E"/>
    <w:rsid w:val="001237F2"/>
    <w:rsid w:val="00123814"/>
    <w:rsid w:val="0012396F"/>
    <w:rsid w:val="00123A53"/>
    <w:rsid w:val="00123A6C"/>
    <w:rsid w:val="00123AD9"/>
    <w:rsid w:val="00123B8C"/>
    <w:rsid w:val="00123BC0"/>
    <w:rsid w:val="00123CA3"/>
    <w:rsid w:val="00123E8E"/>
    <w:rsid w:val="00123E9C"/>
    <w:rsid w:val="00123EB8"/>
    <w:rsid w:val="00123EC7"/>
    <w:rsid w:val="00123F3A"/>
    <w:rsid w:val="00123F9C"/>
    <w:rsid w:val="0012401C"/>
    <w:rsid w:val="00124199"/>
    <w:rsid w:val="0012422E"/>
    <w:rsid w:val="00124255"/>
    <w:rsid w:val="001242B0"/>
    <w:rsid w:val="00124387"/>
    <w:rsid w:val="0012443B"/>
    <w:rsid w:val="00124470"/>
    <w:rsid w:val="001244B5"/>
    <w:rsid w:val="001244ED"/>
    <w:rsid w:val="00124516"/>
    <w:rsid w:val="0012460E"/>
    <w:rsid w:val="0012464D"/>
    <w:rsid w:val="00124650"/>
    <w:rsid w:val="00124718"/>
    <w:rsid w:val="0012471D"/>
    <w:rsid w:val="00124782"/>
    <w:rsid w:val="0012495D"/>
    <w:rsid w:val="00124B0E"/>
    <w:rsid w:val="00124B73"/>
    <w:rsid w:val="00124B8D"/>
    <w:rsid w:val="00124C06"/>
    <w:rsid w:val="00124D00"/>
    <w:rsid w:val="00124D3B"/>
    <w:rsid w:val="00124DD5"/>
    <w:rsid w:val="00124E55"/>
    <w:rsid w:val="00124E8C"/>
    <w:rsid w:val="00124F29"/>
    <w:rsid w:val="00124F53"/>
    <w:rsid w:val="00124FAF"/>
    <w:rsid w:val="001250A0"/>
    <w:rsid w:val="001251E6"/>
    <w:rsid w:val="00125219"/>
    <w:rsid w:val="00125319"/>
    <w:rsid w:val="00125379"/>
    <w:rsid w:val="0012538E"/>
    <w:rsid w:val="0012542C"/>
    <w:rsid w:val="0012542F"/>
    <w:rsid w:val="00125454"/>
    <w:rsid w:val="0012546A"/>
    <w:rsid w:val="0012554E"/>
    <w:rsid w:val="001256C9"/>
    <w:rsid w:val="0012578D"/>
    <w:rsid w:val="00125965"/>
    <w:rsid w:val="001259D0"/>
    <w:rsid w:val="00125AA9"/>
    <w:rsid w:val="00125B0F"/>
    <w:rsid w:val="00125B20"/>
    <w:rsid w:val="00125C45"/>
    <w:rsid w:val="00125D73"/>
    <w:rsid w:val="00125E4A"/>
    <w:rsid w:val="00125EAF"/>
    <w:rsid w:val="00125EE2"/>
    <w:rsid w:val="00125FFE"/>
    <w:rsid w:val="001260C5"/>
    <w:rsid w:val="00126103"/>
    <w:rsid w:val="00126190"/>
    <w:rsid w:val="00126191"/>
    <w:rsid w:val="0012628F"/>
    <w:rsid w:val="00126343"/>
    <w:rsid w:val="0012635A"/>
    <w:rsid w:val="00126367"/>
    <w:rsid w:val="0012636A"/>
    <w:rsid w:val="001264E0"/>
    <w:rsid w:val="001264EF"/>
    <w:rsid w:val="001265E2"/>
    <w:rsid w:val="00126729"/>
    <w:rsid w:val="00126745"/>
    <w:rsid w:val="00126754"/>
    <w:rsid w:val="00126768"/>
    <w:rsid w:val="0012677A"/>
    <w:rsid w:val="00126786"/>
    <w:rsid w:val="001267AC"/>
    <w:rsid w:val="001267B4"/>
    <w:rsid w:val="001268AC"/>
    <w:rsid w:val="001268E1"/>
    <w:rsid w:val="001268F8"/>
    <w:rsid w:val="0012691B"/>
    <w:rsid w:val="00126971"/>
    <w:rsid w:val="001269FD"/>
    <w:rsid w:val="00126A4B"/>
    <w:rsid w:val="00126AC4"/>
    <w:rsid w:val="00126AD0"/>
    <w:rsid w:val="00126B68"/>
    <w:rsid w:val="00126B88"/>
    <w:rsid w:val="00126C17"/>
    <w:rsid w:val="00126CC4"/>
    <w:rsid w:val="00126CDB"/>
    <w:rsid w:val="00126D02"/>
    <w:rsid w:val="00126D75"/>
    <w:rsid w:val="00126E18"/>
    <w:rsid w:val="00126E7A"/>
    <w:rsid w:val="00126E9D"/>
    <w:rsid w:val="00126ED4"/>
    <w:rsid w:val="00126FE6"/>
    <w:rsid w:val="0012700C"/>
    <w:rsid w:val="0012703B"/>
    <w:rsid w:val="00127044"/>
    <w:rsid w:val="0012718B"/>
    <w:rsid w:val="00127336"/>
    <w:rsid w:val="001273D8"/>
    <w:rsid w:val="001274B6"/>
    <w:rsid w:val="0012764B"/>
    <w:rsid w:val="0012764C"/>
    <w:rsid w:val="00127654"/>
    <w:rsid w:val="001277A4"/>
    <w:rsid w:val="00127818"/>
    <w:rsid w:val="00127843"/>
    <w:rsid w:val="001278F1"/>
    <w:rsid w:val="0012793B"/>
    <w:rsid w:val="0012796E"/>
    <w:rsid w:val="00127AA7"/>
    <w:rsid w:val="00127AD7"/>
    <w:rsid w:val="00127B07"/>
    <w:rsid w:val="00127B68"/>
    <w:rsid w:val="00127BC6"/>
    <w:rsid w:val="00127D35"/>
    <w:rsid w:val="00127DBD"/>
    <w:rsid w:val="00127E16"/>
    <w:rsid w:val="00127E99"/>
    <w:rsid w:val="00127EF2"/>
    <w:rsid w:val="0012FDB7"/>
    <w:rsid w:val="00130098"/>
    <w:rsid w:val="0013009F"/>
    <w:rsid w:val="001301AC"/>
    <w:rsid w:val="00130218"/>
    <w:rsid w:val="00130247"/>
    <w:rsid w:val="00130256"/>
    <w:rsid w:val="0013031F"/>
    <w:rsid w:val="0013032D"/>
    <w:rsid w:val="00130330"/>
    <w:rsid w:val="001303E7"/>
    <w:rsid w:val="0013048E"/>
    <w:rsid w:val="001304B3"/>
    <w:rsid w:val="001304D9"/>
    <w:rsid w:val="001304F5"/>
    <w:rsid w:val="001305D2"/>
    <w:rsid w:val="0013063C"/>
    <w:rsid w:val="00130655"/>
    <w:rsid w:val="001306FE"/>
    <w:rsid w:val="001307F3"/>
    <w:rsid w:val="0013082A"/>
    <w:rsid w:val="00130830"/>
    <w:rsid w:val="001308CF"/>
    <w:rsid w:val="001308E8"/>
    <w:rsid w:val="00130A94"/>
    <w:rsid w:val="00130B63"/>
    <w:rsid w:val="00130CAD"/>
    <w:rsid w:val="00130D9A"/>
    <w:rsid w:val="00130E4E"/>
    <w:rsid w:val="00130E9A"/>
    <w:rsid w:val="00130FE9"/>
    <w:rsid w:val="0013107A"/>
    <w:rsid w:val="001311A2"/>
    <w:rsid w:val="001312E4"/>
    <w:rsid w:val="001313F3"/>
    <w:rsid w:val="001314C2"/>
    <w:rsid w:val="00131549"/>
    <w:rsid w:val="0013166C"/>
    <w:rsid w:val="00131715"/>
    <w:rsid w:val="0013171E"/>
    <w:rsid w:val="00131734"/>
    <w:rsid w:val="00131744"/>
    <w:rsid w:val="00131802"/>
    <w:rsid w:val="00131923"/>
    <w:rsid w:val="00131A60"/>
    <w:rsid w:val="00131C3A"/>
    <w:rsid w:val="00131D15"/>
    <w:rsid w:val="00131D3B"/>
    <w:rsid w:val="00131DD3"/>
    <w:rsid w:val="00131DF3"/>
    <w:rsid w:val="00131E1E"/>
    <w:rsid w:val="00131EBB"/>
    <w:rsid w:val="00131EF5"/>
    <w:rsid w:val="00131F34"/>
    <w:rsid w:val="00131F45"/>
    <w:rsid w:val="0013200E"/>
    <w:rsid w:val="00132119"/>
    <w:rsid w:val="0013213F"/>
    <w:rsid w:val="00132247"/>
    <w:rsid w:val="00132305"/>
    <w:rsid w:val="0013238B"/>
    <w:rsid w:val="00132487"/>
    <w:rsid w:val="0013256C"/>
    <w:rsid w:val="00132637"/>
    <w:rsid w:val="0013265E"/>
    <w:rsid w:val="001326AC"/>
    <w:rsid w:val="00132772"/>
    <w:rsid w:val="0013277C"/>
    <w:rsid w:val="00132810"/>
    <w:rsid w:val="00132814"/>
    <w:rsid w:val="00132909"/>
    <w:rsid w:val="00132936"/>
    <w:rsid w:val="00132969"/>
    <w:rsid w:val="001329A3"/>
    <w:rsid w:val="001329EF"/>
    <w:rsid w:val="00132A6C"/>
    <w:rsid w:val="00132AD7"/>
    <w:rsid w:val="00132B05"/>
    <w:rsid w:val="00132B0A"/>
    <w:rsid w:val="00132B18"/>
    <w:rsid w:val="00132BC7"/>
    <w:rsid w:val="00132BFB"/>
    <w:rsid w:val="00132CB7"/>
    <w:rsid w:val="00132D3A"/>
    <w:rsid w:val="00132D77"/>
    <w:rsid w:val="00132DB4"/>
    <w:rsid w:val="00132DCC"/>
    <w:rsid w:val="00132E80"/>
    <w:rsid w:val="00132F7C"/>
    <w:rsid w:val="00133125"/>
    <w:rsid w:val="00133167"/>
    <w:rsid w:val="00133298"/>
    <w:rsid w:val="001332F1"/>
    <w:rsid w:val="001333C0"/>
    <w:rsid w:val="001333FF"/>
    <w:rsid w:val="00133416"/>
    <w:rsid w:val="00133538"/>
    <w:rsid w:val="001335E2"/>
    <w:rsid w:val="001335FB"/>
    <w:rsid w:val="0013382A"/>
    <w:rsid w:val="001338E1"/>
    <w:rsid w:val="00133A13"/>
    <w:rsid w:val="00133ABE"/>
    <w:rsid w:val="00133B40"/>
    <w:rsid w:val="00133B5A"/>
    <w:rsid w:val="00133C76"/>
    <w:rsid w:val="00133D60"/>
    <w:rsid w:val="00133E39"/>
    <w:rsid w:val="00133F17"/>
    <w:rsid w:val="00134089"/>
    <w:rsid w:val="00134141"/>
    <w:rsid w:val="001341A5"/>
    <w:rsid w:val="001341EF"/>
    <w:rsid w:val="0013422D"/>
    <w:rsid w:val="001342D1"/>
    <w:rsid w:val="0013430D"/>
    <w:rsid w:val="00134338"/>
    <w:rsid w:val="00134431"/>
    <w:rsid w:val="00134441"/>
    <w:rsid w:val="00134488"/>
    <w:rsid w:val="001344B6"/>
    <w:rsid w:val="001344DE"/>
    <w:rsid w:val="0013455E"/>
    <w:rsid w:val="00134579"/>
    <w:rsid w:val="0013464E"/>
    <w:rsid w:val="00134699"/>
    <w:rsid w:val="001346D9"/>
    <w:rsid w:val="00134769"/>
    <w:rsid w:val="00134775"/>
    <w:rsid w:val="001347FA"/>
    <w:rsid w:val="00134816"/>
    <w:rsid w:val="001348B3"/>
    <w:rsid w:val="00134975"/>
    <w:rsid w:val="00134979"/>
    <w:rsid w:val="00134A01"/>
    <w:rsid w:val="00134B86"/>
    <w:rsid w:val="00134C1A"/>
    <w:rsid w:val="00134C21"/>
    <w:rsid w:val="00134C4C"/>
    <w:rsid w:val="00134CB7"/>
    <w:rsid w:val="00134D86"/>
    <w:rsid w:val="00134F0B"/>
    <w:rsid w:val="00134F48"/>
    <w:rsid w:val="00135025"/>
    <w:rsid w:val="001350F7"/>
    <w:rsid w:val="001350FD"/>
    <w:rsid w:val="00135128"/>
    <w:rsid w:val="00135191"/>
    <w:rsid w:val="001352A0"/>
    <w:rsid w:val="0013536D"/>
    <w:rsid w:val="00135370"/>
    <w:rsid w:val="0013540E"/>
    <w:rsid w:val="0013555F"/>
    <w:rsid w:val="00135564"/>
    <w:rsid w:val="001355B3"/>
    <w:rsid w:val="001355B9"/>
    <w:rsid w:val="00135660"/>
    <w:rsid w:val="0013568A"/>
    <w:rsid w:val="00135699"/>
    <w:rsid w:val="001356D0"/>
    <w:rsid w:val="00135712"/>
    <w:rsid w:val="001357B1"/>
    <w:rsid w:val="001357B4"/>
    <w:rsid w:val="001359FE"/>
    <w:rsid w:val="00135A0E"/>
    <w:rsid w:val="00135B1C"/>
    <w:rsid w:val="00135BCC"/>
    <w:rsid w:val="00135C11"/>
    <w:rsid w:val="00135C29"/>
    <w:rsid w:val="00135D3B"/>
    <w:rsid w:val="00135D64"/>
    <w:rsid w:val="00135F10"/>
    <w:rsid w:val="00135F43"/>
    <w:rsid w:val="00135F8D"/>
    <w:rsid w:val="00135FAC"/>
    <w:rsid w:val="00135FB7"/>
    <w:rsid w:val="0013604D"/>
    <w:rsid w:val="00136116"/>
    <w:rsid w:val="00136132"/>
    <w:rsid w:val="00136184"/>
    <w:rsid w:val="001361AC"/>
    <w:rsid w:val="001361EA"/>
    <w:rsid w:val="0013632D"/>
    <w:rsid w:val="00136338"/>
    <w:rsid w:val="001363BB"/>
    <w:rsid w:val="001363F0"/>
    <w:rsid w:val="00136420"/>
    <w:rsid w:val="00136527"/>
    <w:rsid w:val="001365C7"/>
    <w:rsid w:val="001365C8"/>
    <w:rsid w:val="001366A0"/>
    <w:rsid w:val="001366EA"/>
    <w:rsid w:val="0013674B"/>
    <w:rsid w:val="00136753"/>
    <w:rsid w:val="001367B8"/>
    <w:rsid w:val="00136809"/>
    <w:rsid w:val="00136941"/>
    <w:rsid w:val="0013698B"/>
    <w:rsid w:val="0013699D"/>
    <w:rsid w:val="00136AAA"/>
    <w:rsid w:val="00136AC4"/>
    <w:rsid w:val="00136AF6"/>
    <w:rsid w:val="00136DC7"/>
    <w:rsid w:val="00136E81"/>
    <w:rsid w:val="00136E8B"/>
    <w:rsid w:val="00136EC0"/>
    <w:rsid w:val="00136F09"/>
    <w:rsid w:val="00136FDF"/>
    <w:rsid w:val="0013702D"/>
    <w:rsid w:val="0013706A"/>
    <w:rsid w:val="00137177"/>
    <w:rsid w:val="00137205"/>
    <w:rsid w:val="00137288"/>
    <w:rsid w:val="001372BA"/>
    <w:rsid w:val="00137412"/>
    <w:rsid w:val="00137592"/>
    <w:rsid w:val="0013777A"/>
    <w:rsid w:val="0013784B"/>
    <w:rsid w:val="00137977"/>
    <w:rsid w:val="0013797D"/>
    <w:rsid w:val="001379FA"/>
    <w:rsid w:val="00137A26"/>
    <w:rsid w:val="00137B87"/>
    <w:rsid w:val="00137C18"/>
    <w:rsid w:val="00137CCA"/>
    <w:rsid w:val="00137D72"/>
    <w:rsid w:val="00137E38"/>
    <w:rsid w:val="00137E61"/>
    <w:rsid w:val="00140046"/>
    <w:rsid w:val="0014011E"/>
    <w:rsid w:val="00140174"/>
    <w:rsid w:val="001401CF"/>
    <w:rsid w:val="0014026D"/>
    <w:rsid w:val="00140277"/>
    <w:rsid w:val="001403C5"/>
    <w:rsid w:val="001403F4"/>
    <w:rsid w:val="0014046F"/>
    <w:rsid w:val="00140495"/>
    <w:rsid w:val="001405F0"/>
    <w:rsid w:val="00140606"/>
    <w:rsid w:val="001406BB"/>
    <w:rsid w:val="001406D5"/>
    <w:rsid w:val="001406E0"/>
    <w:rsid w:val="0014070D"/>
    <w:rsid w:val="0014071C"/>
    <w:rsid w:val="00140729"/>
    <w:rsid w:val="0014076C"/>
    <w:rsid w:val="0014080D"/>
    <w:rsid w:val="00140861"/>
    <w:rsid w:val="001408BA"/>
    <w:rsid w:val="001409C4"/>
    <w:rsid w:val="001409C7"/>
    <w:rsid w:val="001409F8"/>
    <w:rsid w:val="00140A4B"/>
    <w:rsid w:val="00140ACA"/>
    <w:rsid w:val="00140AEE"/>
    <w:rsid w:val="00140B74"/>
    <w:rsid w:val="00140B85"/>
    <w:rsid w:val="00140CF6"/>
    <w:rsid w:val="00140D67"/>
    <w:rsid w:val="00140E4F"/>
    <w:rsid w:val="00140E8D"/>
    <w:rsid w:val="00140F12"/>
    <w:rsid w:val="00140F2F"/>
    <w:rsid w:val="00140FC2"/>
    <w:rsid w:val="00141045"/>
    <w:rsid w:val="00141082"/>
    <w:rsid w:val="0014108B"/>
    <w:rsid w:val="00141138"/>
    <w:rsid w:val="00141142"/>
    <w:rsid w:val="00141186"/>
    <w:rsid w:val="0014119E"/>
    <w:rsid w:val="001411A8"/>
    <w:rsid w:val="001411D0"/>
    <w:rsid w:val="0014121D"/>
    <w:rsid w:val="00141265"/>
    <w:rsid w:val="001414A7"/>
    <w:rsid w:val="0014152A"/>
    <w:rsid w:val="0014169E"/>
    <w:rsid w:val="00141704"/>
    <w:rsid w:val="0014171C"/>
    <w:rsid w:val="001417DD"/>
    <w:rsid w:val="00141877"/>
    <w:rsid w:val="00141883"/>
    <w:rsid w:val="00141963"/>
    <w:rsid w:val="001419F3"/>
    <w:rsid w:val="00141A48"/>
    <w:rsid w:val="00141A59"/>
    <w:rsid w:val="00141B27"/>
    <w:rsid w:val="00141B43"/>
    <w:rsid w:val="00141B4B"/>
    <w:rsid w:val="00141B7E"/>
    <w:rsid w:val="00141C81"/>
    <w:rsid w:val="00141C9F"/>
    <w:rsid w:val="00141CD8"/>
    <w:rsid w:val="00141CFE"/>
    <w:rsid w:val="00141D75"/>
    <w:rsid w:val="00141E8E"/>
    <w:rsid w:val="00141F7C"/>
    <w:rsid w:val="00142254"/>
    <w:rsid w:val="00142295"/>
    <w:rsid w:val="00142350"/>
    <w:rsid w:val="0014241C"/>
    <w:rsid w:val="00142438"/>
    <w:rsid w:val="0014246B"/>
    <w:rsid w:val="0014260B"/>
    <w:rsid w:val="00142662"/>
    <w:rsid w:val="001426B7"/>
    <w:rsid w:val="0014272D"/>
    <w:rsid w:val="0014277E"/>
    <w:rsid w:val="001427D2"/>
    <w:rsid w:val="001427D3"/>
    <w:rsid w:val="001427EC"/>
    <w:rsid w:val="00142890"/>
    <w:rsid w:val="001429C2"/>
    <w:rsid w:val="00142AAC"/>
    <w:rsid w:val="00142B89"/>
    <w:rsid w:val="00142D4F"/>
    <w:rsid w:val="00142DB4"/>
    <w:rsid w:val="00142E3E"/>
    <w:rsid w:val="00142E80"/>
    <w:rsid w:val="00142EC0"/>
    <w:rsid w:val="00142EE5"/>
    <w:rsid w:val="00143070"/>
    <w:rsid w:val="001430AF"/>
    <w:rsid w:val="0014331A"/>
    <w:rsid w:val="0014336B"/>
    <w:rsid w:val="0014350A"/>
    <w:rsid w:val="001435C6"/>
    <w:rsid w:val="001435F3"/>
    <w:rsid w:val="00143622"/>
    <w:rsid w:val="00143709"/>
    <w:rsid w:val="0014387E"/>
    <w:rsid w:val="00143903"/>
    <w:rsid w:val="001439D6"/>
    <w:rsid w:val="00143A70"/>
    <w:rsid w:val="00143A95"/>
    <w:rsid w:val="00143B54"/>
    <w:rsid w:val="00143BFF"/>
    <w:rsid w:val="00143C04"/>
    <w:rsid w:val="00143D04"/>
    <w:rsid w:val="00143D77"/>
    <w:rsid w:val="00143E56"/>
    <w:rsid w:val="00143E68"/>
    <w:rsid w:val="00143EC3"/>
    <w:rsid w:val="00143F22"/>
    <w:rsid w:val="0014402A"/>
    <w:rsid w:val="001441E0"/>
    <w:rsid w:val="00144449"/>
    <w:rsid w:val="001447F8"/>
    <w:rsid w:val="0014491B"/>
    <w:rsid w:val="001449E3"/>
    <w:rsid w:val="00144A7A"/>
    <w:rsid w:val="00144AA0"/>
    <w:rsid w:val="00144BBC"/>
    <w:rsid w:val="00144C44"/>
    <w:rsid w:val="00144C8D"/>
    <w:rsid w:val="00144C9D"/>
    <w:rsid w:val="00144CA7"/>
    <w:rsid w:val="00144CAC"/>
    <w:rsid w:val="00144CDA"/>
    <w:rsid w:val="00144CFA"/>
    <w:rsid w:val="00144D18"/>
    <w:rsid w:val="00144F6A"/>
    <w:rsid w:val="00145005"/>
    <w:rsid w:val="001450EE"/>
    <w:rsid w:val="00145130"/>
    <w:rsid w:val="00145279"/>
    <w:rsid w:val="001452A4"/>
    <w:rsid w:val="001452BB"/>
    <w:rsid w:val="001452F1"/>
    <w:rsid w:val="001453EE"/>
    <w:rsid w:val="0014541C"/>
    <w:rsid w:val="00145421"/>
    <w:rsid w:val="001454C3"/>
    <w:rsid w:val="001455DC"/>
    <w:rsid w:val="001456D4"/>
    <w:rsid w:val="00145706"/>
    <w:rsid w:val="001457AB"/>
    <w:rsid w:val="0014599A"/>
    <w:rsid w:val="001459D0"/>
    <w:rsid w:val="00145A19"/>
    <w:rsid w:val="00145A4B"/>
    <w:rsid w:val="00145A4E"/>
    <w:rsid w:val="00145AB2"/>
    <w:rsid w:val="00145CA7"/>
    <w:rsid w:val="00145D37"/>
    <w:rsid w:val="00145D85"/>
    <w:rsid w:val="00145EF3"/>
    <w:rsid w:val="00145F6C"/>
    <w:rsid w:val="0014619B"/>
    <w:rsid w:val="0014624C"/>
    <w:rsid w:val="0014628B"/>
    <w:rsid w:val="0014638C"/>
    <w:rsid w:val="001463C9"/>
    <w:rsid w:val="001463F3"/>
    <w:rsid w:val="001464DE"/>
    <w:rsid w:val="00146501"/>
    <w:rsid w:val="0014651F"/>
    <w:rsid w:val="0014653E"/>
    <w:rsid w:val="001465FF"/>
    <w:rsid w:val="0014662B"/>
    <w:rsid w:val="00146890"/>
    <w:rsid w:val="0014696D"/>
    <w:rsid w:val="001469B4"/>
    <w:rsid w:val="001469CB"/>
    <w:rsid w:val="001469CD"/>
    <w:rsid w:val="00146A2B"/>
    <w:rsid w:val="00146A8F"/>
    <w:rsid w:val="00146AD1"/>
    <w:rsid w:val="00146B87"/>
    <w:rsid w:val="00146B90"/>
    <w:rsid w:val="00146B93"/>
    <w:rsid w:val="00146B9B"/>
    <w:rsid w:val="00146BD3"/>
    <w:rsid w:val="00146BF1"/>
    <w:rsid w:val="00146BFF"/>
    <w:rsid w:val="00146C76"/>
    <w:rsid w:val="00146DA8"/>
    <w:rsid w:val="00146E52"/>
    <w:rsid w:val="00146E5C"/>
    <w:rsid w:val="00146EC5"/>
    <w:rsid w:val="00146F31"/>
    <w:rsid w:val="00146F9C"/>
    <w:rsid w:val="00146FD6"/>
    <w:rsid w:val="00147069"/>
    <w:rsid w:val="001471A6"/>
    <w:rsid w:val="0014724B"/>
    <w:rsid w:val="0014727D"/>
    <w:rsid w:val="001472D1"/>
    <w:rsid w:val="001472EF"/>
    <w:rsid w:val="00147370"/>
    <w:rsid w:val="00147385"/>
    <w:rsid w:val="001474B5"/>
    <w:rsid w:val="001474CA"/>
    <w:rsid w:val="00147547"/>
    <w:rsid w:val="00147748"/>
    <w:rsid w:val="001477F1"/>
    <w:rsid w:val="0014782F"/>
    <w:rsid w:val="00147855"/>
    <w:rsid w:val="001478B6"/>
    <w:rsid w:val="001479DD"/>
    <w:rsid w:val="00147A7D"/>
    <w:rsid w:val="00147A8C"/>
    <w:rsid w:val="00147AC9"/>
    <w:rsid w:val="00147AFA"/>
    <w:rsid w:val="00147C42"/>
    <w:rsid w:val="00147C71"/>
    <w:rsid w:val="00147DBD"/>
    <w:rsid w:val="00147DEC"/>
    <w:rsid w:val="00147E09"/>
    <w:rsid w:val="00147E7F"/>
    <w:rsid w:val="00147F54"/>
    <w:rsid w:val="00147FFC"/>
    <w:rsid w:val="001500D3"/>
    <w:rsid w:val="0015017B"/>
    <w:rsid w:val="00150212"/>
    <w:rsid w:val="0015024B"/>
    <w:rsid w:val="00150337"/>
    <w:rsid w:val="0015038C"/>
    <w:rsid w:val="001503BC"/>
    <w:rsid w:val="00150410"/>
    <w:rsid w:val="001504B2"/>
    <w:rsid w:val="00150548"/>
    <w:rsid w:val="0015056F"/>
    <w:rsid w:val="001505C6"/>
    <w:rsid w:val="001506D2"/>
    <w:rsid w:val="001506F5"/>
    <w:rsid w:val="00150708"/>
    <w:rsid w:val="00150720"/>
    <w:rsid w:val="001507E2"/>
    <w:rsid w:val="00150843"/>
    <w:rsid w:val="00150848"/>
    <w:rsid w:val="001508FF"/>
    <w:rsid w:val="0015093D"/>
    <w:rsid w:val="00150A48"/>
    <w:rsid w:val="00150AAF"/>
    <w:rsid w:val="00150CB3"/>
    <w:rsid w:val="00150CB5"/>
    <w:rsid w:val="00150CB9"/>
    <w:rsid w:val="00150CCD"/>
    <w:rsid w:val="00150D00"/>
    <w:rsid w:val="00150D17"/>
    <w:rsid w:val="00150E05"/>
    <w:rsid w:val="00150EB7"/>
    <w:rsid w:val="00151034"/>
    <w:rsid w:val="00151087"/>
    <w:rsid w:val="001510D7"/>
    <w:rsid w:val="001511D4"/>
    <w:rsid w:val="001512EE"/>
    <w:rsid w:val="00151317"/>
    <w:rsid w:val="0015141A"/>
    <w:rsid w:val="001514F5"/>
    <w:rsid w:val="001515DB"/>
    <w:rsid w:val="00151649"/>
    <w:rsid w:val="00151696"/>
    <w:rsid w:val="001516AF"/>
    <w:rsid w:val="001516BB"/>
    <w:rsid w:val="00151755"/>
    <w:rsid w:val="001517ED"/>
    <w:rsid w:val="00151825"/>
    <w:rsid w:val="001518B6"/>
    <w:rsid w:val="00151A02"/>
    <w:rsid w:val="00151A1B"/>
    <w:rsid w:val="00151A27"/>
    <w:rsid w:val="00151A43"/>
    <w:rsid w:val="00151A71"/>
    <w:rsid w:val="00151AA6"/>
    <w:rsid w:val="00151B3C"/>
    <w:rsid w:val="00151BB1"/>
    <w:rsid w:val="00151BB4"/>
    <w:rsid w:val="00151BCE"/>
    <w:rsid w:val="00151C20"/>
    <w:rsid w:val="00151C22"/>
    <w:rsid w:val="00151C2E"/>
    <w:rsid w:val="00151CAC"/>
    <w:rsid w:val="00151CBB"/>
    <w:rsid w:val="00151D22"/>
    <w:rsid w:val="00151D4E"/>
    <w:rsid w:val="00151D6F"/>
    <w:rsid w:val="00151E71"/>
    <w:rsid w:val="00151F04"/>
    <w:rsid w:val="00151F10"/>
    <w:rsid w:val="00151F34"/>
    <w:rsid w:val="00151F5E"/>
    <w:rsid w:val="00151F7E"/>
    <w:rsid w:val="001521A8"/>
    <w:rsid w:val="00152239"/>
    <w:rsid w:val="00152242"/>
    <w:rsid w:val="001522E6"/>
    <w:rsid w:val="0015233C"/>
    <w:rsid w:val="00152374"/>
    <w:rsid w:val="0015241B"/>
    <w:rsid w:val="00152493"/>
    <w:rsid w:val="001525ED"/>
    <w:rsid w:val="00152691"/>
    <w:rsid w:val="0015279F"/>
    <w:rsid w:val="00152894"/>
    <w:rsid w:val="001529D9"/>
    <w:rsid w:val="00152AE6"/>
    <w:rsid w:val="00152AEB"/>
    <w:rsid w:val="00152B52"/>
    <w:rsid w:val="00152C87"/>
    <w:rsid w:val="00152CA7"/>
    <w:rsid w:val="00152E6B"/>
    <w:rsid w:val="00152F7C"/>
    <w:rsid w:val="00152FFB"/>
    <w:rsid w:val="0015314A"/>
    <w:rsid w:val="00153191"/>
    <w:rsid w:val="001531F4"/>
    <w:rsid w:val="001533FE"/>
    <w:rsid w:val="001535B6"/>
    <w:rsid w:val="001535C0"/>
    <w:rsid w:val="001535CC"/>
    <w:rsid w:val="0015361C"/>
    <w:rsid w:val="0015369B"/>
    <w:rsid w:val="001536B6"/>
    <w:rsid w:val="001537CF"/>
    <w:rsid w:val="00153851"/>
    <w:rsid w:val="00153A11"/>
    <w:rsid w:val="00153A67"/>
    <w:rsid w:val="00153B50"/>
    <w:rsid w:val="00153CFB"/>
    <w:rsid w:val="00153D48"/>
    <w:rsid w:val="00153D54"/>
    <w:rsid w:val="00153E92"/>
    <w:rsid w:val="00153F59"/>
    <w:rsid w:val="00153F9C"/>
    <w:rsid w:val="00153FAC"/>
    <w:rsid w:val="00154081"/>
    <w:rsid w:val="0015410A"/>
    <w:rsid w:val="001541E3"/>
    <w:rsid w:val="001541F4"/>
    <w:rsid w:val="00154258"/>
    <w:rsid w:val="00154419"/>
    <w:rsid w:val="001544A1"/>
    <w:rsid w:val="001545D6"/>
    <w:rsid w:val="001545D7"/>
    <w:rsid w:val="001545E0"/>
    <w:rsid w:val="0015470C"/>
    <w:rsid w:val="00154736"/>
    <w:rsid w:val="0015474E"/>
    <w:rsid w:val="0015481C"/>
    <w:rsid w:val="00154881"/>
    <w:rsid w:val="00154998"/>
    <w:rsid w:val="00154AC8"/>
    <w:rsid w:val="00154AF0"/>
    <w:rsid w:val="00154AFF"/>
    <w:rsid w:val="00154BFE"/>
    <w:rsid w:val="00154C5C"/>
    <w:rsid w:val="00154C6F"/>
    <w:rsid w:val="00154C94"/>
    <w:rsid w:val="00154D21"/>
    <w:rsid w:val="00154D5D"/>
    <w:rsid w:val="00154DDA"/>
    <w:rsid w:val="00154DED"/>
    <w:rsid w:val="00154F21"/>
    <w:rsid w:val="0015504F"/>
    <w:rsid w:val="00155126"/>
    <w:rsid w:val="00155135"/>
    <w:rsid w:val="001552E5"/>
    <w:rsid w:val="00155308"/>
    <w:rsid w:val="00155331"/>
    <w:rsid w:val="001553FE"/>
    <w:rsid w:val="001554E1"/>
    <w:rsid w:val="00155556"/>
    <w:rsid w:val="00155589"/>
    <w:rsid w:val="001555DB"/>
    <w:rsid w:val="0015565A"/>
    <w:rsid w:val="00155726"/>
    <w:rsid w:val="00155840"/>
    <w:rsid w:val="001559AE"/>
    <w:rsid w:val="001559CC"/>
    <w:rsid w:val="001559E6"/>
    <w:rsid w:val="00155AFE"/>
    <w:rsid w:val="00155D29"/>
    <w:rsid w:val="00155D3E"/>
    <w:rsid w:val="00155D99"/>
    <w:rsid w:val="00155E3C"/>
    <w:rsid w:val="00155F3B"/>
    <w:rsid w:val="00155F95"/>
    <w:rsid w:val="0015600A"/>
    <w:rsid w:val="00156152"/>
    <w:rsid w:val="001561FB"/>
    <w:rsid w:val="00156285"/>
    <w:rsid w:val="00156390"/>
    <w:rsid w:val="00156399"/>
    <w:rsid w:val="001563FF"/>
    <w:rsid w:val="00156439"/>
    <w:rsid w:val="001564B0"/>
    <w:rsid w:val="0015650D"/>
    <w:rsid w:val="00156526"/>
    <w:rsid w:val="0015659F"/>
    <w:rsid w:val="001565E6"/>
    <w:rsid w:val="001565EE"/>
    <w:rsid w:val="00156796"/>
    <w:rsid w:val="001567D0"/>
    <w:rsid w:val="00156804"/>
    <w:rsid w:val="0015684C"/>
    <w:rsid w:val="00156892"/>
    <w:rsid w:val="001568E1"/>
    <w:rsid w:val="00156936"/>
    <w:rsid w:val="001569A6"/>
    <w:rsid w:val="001569DB"/>
    <w:rsid w:val="00156A72"/>
    <w:rsid w:val="00156A83"/>
    <w:rsid w:val="00156B04"/>
    <w:rsid w:val="00156B70"/>
    <w:rsid w:val="00156B7E"/>
    <w:rsid w:val="00156C86"/>
    <w:rsid w:val="00156D10"/>
    <w:rsid w:val="00156D41"/>
    <w:rsid w:val="00156D4E"/>
    <w:rsid w:val="00156DA6"/>
    <w:rsid w:val="00156DB3"/>
    <w:rsid w:val="00156DE8"/>
    <w:rsid w:val="00156E70"/>
    <w:rsid w:val="00156EAC"/>
    <w:rsid w:val="00156ED1"/>
    <w:rsid w:val="001570CB"/>
    <w:rsid w:val="0015728B"/>
    <w:rsid w:val="00157295"/>
    <w:rsid w:val="00157394"/>
    <w:rsid w:val="001574FA"/>
    <w:rsid w:val="001576E0"/>
    <w:rsid w:val="001576F9"/>
    <w:rsid w:val="00157737"/>
    <w:rsid w:val="00157772"/>
    <w:rsid w:val="00157773"/>
    <w:rsid w:val="001577A6"/>
    <w:rsid w:val="001577FC"/>
    <w:rsid w:val="00157879"/>
    <w:rsid w:val="0015789B"/>
    <w:rsid w:val="001579B6"/>
    <w:rsid w:val="001579D8"/>
    <w:rsid w:val="00157A52"/>
    <w:rsid w:val="00157A83"/>
    <w:rsid w:val="00157A89"/>
    <w:rsid w:val="00157B9D"/>
    <w:rsid w:val="00157BD1"/>
    <w:rsid w:val="00157C25"/>
    <w:rsid w:val="00157C2F"/>
    <w:rsid w:val="00157C5A"/>
    <w:rsid w:val="00157CD0"/>
    <w:rsid w:val="00157D11"/>
    <w:rsid w:val="00157D84"/>
    <w:rsid w:val="00157EF7"/>
    <w:rsid w:val="00157F28"/>
    <w:rsid w:val="001600A3"/>
    <w:rsid w:val="001600D7"/>
    <w:rsid w:val="00160179"/>
    <w:rsid w:val="001601E2"/>
    <w:rsid w:val="0016020A"/>
    <w:rsid w:val="001602BC"/>
    <w:rsid w:val="0016036E"/>
    <w:rsid w:val="00160475"/>
    <w:rsid w:val="0016051E"/>
    <w:rsid w:val="0016055E"/>
    <w:rsid w:val="00160567"/>
    <w:rsid w:val="00160697"/>
    <w:rsid w:val="001607F0"/>
    <w:rsid w:val="0016086A"/>
    <w:rsid w:val="001608A8"/>
    <w:rsid w:val="001608CB"/>
    <w:rsid w:val="0016090E"/>
    <w:rsid w:val="00160957"/>
    <w:rsid w:val="0016098C"/>
    <w:rsid w:val="00160A03"/>
    <w:rsid w:val="00160ACA"/>
    <w:rsid w:val="00160B7A"/>
    <w:rsid w:val="00160B99"/>
    <w:rsid w:val="00160BCA"/>
    <w:rsid w:val="00160C2D"/>
    <w:rsid w:val="00160C6B"/>
    <w:rsid w:val="00160D75"/>
    <w:rsid w:val="00160D7E"/>
    <w:rsid w:val="00160E2D"/>
    <w:rsid w:val="00160E4E"/>
    <w:rsid w:val="00160EF7"/>
    <w:rsid w:val="00160F1C"/>
    <w:rsid w:val="00161007"/>
    <w:rsid w:val="00161103"/>
    <w:rsid w:val="00161146"/>
    <w:rsid w:val="00161285"/>
    <w:rsid w:val="001612F2"/>
    <w:rsid w:val="001612F3"/>
    <w:rsid w:val="00161363"/>
    <w:rsid w:val="001613B2"/>
    <w:rsid w:val="00161435"/>
    <w:rsid w:val="00161488"/>
    <w:rsid w:val="001614CA"/>
    <w:rsid w:val="001615AB"/>
    <w:rsid w:val="00161603"/>
    <w:rsid w:val="001616D5"/>
    <w:rsid w:val="0016173C"/>
    <w:rsid w:val="00161780"/>
    <w:rsid w:val="001617AE"/>
    <w:rsid w:val="00161873"/>
    <w:rsid w:val="00161998"/>
    <w:rsid w:val="00161A0C"/>
    <w:rsid w:val="00161A60"/>
    <w:rsid w:val="00161A83"/>
    <w:rsid w:val="00161AB7"/>
    <w:rsid w:val="00161B41"/>
    <w:rsid w:val="00161B7B"/>
    <w:rsid w:val="00161BC2"/>
    <w:rsid w:val="00161CA4"/>
    <w:rsid w:val="00161E44"/>
    <w:rsid w:val="00161EB9"/>
    <w:rsid w:val="00161F55"/>
    <w:rsid w:val="001620EB"/>
    <w:rsid w:val="0016223B"/>
    <w:rsid w:val="00162312"/>
    <w:rsid w:val="001623A3"/>
    <w:rsid w:val="001623D3"/>
    <w:rsid w:val="001623F9"/>
    <w:rsid w:val="001623FA"/>
    <w:rsid w:val="00162476"/>
    <w:rsid w:val="00162510"/>
    <w:rsid w:val="0016255C"/>
    <w:rsid w:val="001625EF"/>
    <w:rsid w:val="0016261F"/>
    <w:rsid w:val="00162673"/>
    <w:rsid w:val="001626A1"/>
    <w:rsid w:val="00162887"/>
    <w:rsid w:val="001628A2"/>
    <w:rsid w:val="00162970"/>
    <w:rsid w:val="00162995"/>
    <w:rsid w:val="00162B1F"/>
    <w:rsid w:val="00162BDD"/>
    <w:rsid w:val="00162C5A"/>
    <w:rsid w:val="00162CB2"/>
    <w:rsid w:val="00162CDF"/>
    <w:rsid w:val="00162D29"/>
    <w:rsid w:val="00162E54"/>
    <w:rsid w:val="00162E76"/>
    <w:rsid w:val="00162E86"/>
    <w:rsid w:val="00162ED0"/>
    <w:rsid w:val="00162F2C"/>
    <w:rsid w:val="00162FC5"/>
    <w:rsid w:val="00163043"/>
    <w:rsid w:val="00163051"/>
    <w:rsid w:val="0016310D"/>
    <w:rsid w:val="0016327B"/>
    <w:rsid w:val="001632C4"/>
    <w:rsid w:val="001632DD"/>
    <w:rsid w:val="00163411"/>
    <w:rsid w:val="0016343F"/>
    <w:rsid w:val="0016349E"/>
    <w:rsid w:val="001636D9"/>
    <w:rsid w:val="00163741"/>
    <w:rsid w:val="0016385B"/>
    <w:rsid w:val="0016389E"/>
    <w:rsid w:val="001638B3"/>
    <w:rsid w:val="001638DA"/>
    <w:rsid w:val="001638F5"/>
    <w:rsid w:val="00163900"/>
    <w:rsid w:val="00163960"/>
    <w:rsid w:val="001639CE"/>
    <w:rsid w:val="00163A39"/>
    <w:rsid w:val="00163AA9"/>
    <w:rsid w:val="00163AC9"/>
    <w:rsid w:val="00163ADE"/>
    <w:rsid w:val="00163B82"/>
    <w:rsid w:val="00163C26"/>
    <w:rsid w:val="00163C81"/>
    <w:rsid w:val="00163D70"/>
    <w:rsid w:val="00163D8F"/>
    <w:rsid w:val="00163E3A"/>
    <w:rsid w:val="00163ED2"/>
    <w:rsid w:val="00163FA3"/>
    <w:rsid w:val="00164019"/>
    <w:rsid w:val="00164043"/>
    <w:rsid w:val="00164058"/>
    <w:rsid w:val="001640E8"/>
    <w:rsid w:val="00164127"/>
    <w:rsid w:val="00164163"/>
    <w:rsid w:val="0016420C"/>
    <w:rsid w:val="001642C6"/>
    <w:rsid w:val="001642E2"/>
    <w:rsid w:val="001643DB"/>
    <w:rsid w:val="00164421"/>
    <w:rsid w:val="00164526"/>
    <w:rsid w:val="001645A1"/>
    <w:rsid w:val="001645BE"/>
    <w:rsid w:val="001645C5"/>
    <w:rsid w:val="001645FC"/>
    <w:rsid w:val="0016466B"/>
    <w:rsid w:val="001646BF"/>
    <w:rsid w:val="001646E4"/>
    <w:rsid w:val="001646EE"/>
    <w:rsid w:val="001647D5"/>
    <w:rsid w:val="0016483C"/>
    <w:rsid w:val="001648E7"/>
    <w:rsid w:val="0016498C"/>
    <w:rsid w:val="00164994"/>
    <w:rsid w:val="001649B2"/>
    <w:rsid w:val="001649D8"/>
    <w:rsid w:val="001649E3"/>
    <w:rsid w:val="00164AC4"/>
    <w:rsid w:val="00164B17"/>
    <w:rsid w:val="00164B77"/>
    <w:rsid w:val="00164B99"/>
    <w:rsid w:val="00164C5B"/>
    <w:rsid w:val="00164C71"/>
    <w:rsid w:val="00164D0E"/>
    <w:rsid w:val="00164D81"/>
    <w:rsid w:val="00164DBB"/>
    <w:rsid w:val="00164E10"/>
    <w:rsid w:val="00164E96"/>
    <w:rsid w:val="00164EB7"/>
    <w:rsid w:val="00164F26"/>
    <w:rsid w:val="00164F38"/>
    <w:rsid w:val="00165011"/>
    <w:rsid w:val="00165074"/>
    <w:rsid w:val="0016507E"/>
    <w:rsid w:val="001651EB"/>
    <w:rsid w:val="00165266"/>
    <w:rsid w:val="00165537"/>
    <w:rsid w:val="00165552"/>
    <w:rsid w:val="001656B7"/>
    <w:rsid w:val="001656EA"/>
    <w:rsid w:val="00165768"/>
    <w:rsid w:val="00165778"/>
    <w:rsid w:val="00165839"/>
    <w:rsid w:val="0016585B"/>
    <w:rsid w:val="001658BD"/>
    <w:rsid w:val="00165954"/>
    <w:rsid w:val="001659DF"/>
    <w:rsid w:val="001659E4"/>
    <w:rsid w:val="00165A5B"/>
    <w:rsid w:val="00165A5C"/>
    <w:rsid w:val="00165B6F"/>
    <w:rsid w:val="00165B9F"/>
    <w:rsid w:val="00165C76"/>
    <w:rsid w:val="00165C7A"/>
    <w:rsid w:val="00165D2F"/>
    <w:rsid w:val="00165DD4"/>
    <w:rsid w:val="00165DDC"/>
    <w:rsid w:val="00165F93"/>
    <w:rsid w:val="00165FA3"/>
    <w:rsid w:val="00165FAD"/>
    <w:rsid w:val="00166045"/>
    <w:rsid w:val="001660ED"/>
    <w:rsid w:val="001663B5"/>
    <w:rsid w:val="001663EE"/>
    <w:rsid w:val="001664B8"/>
    <w:rsid w:val="0016661A"/>
    <w:rsid w:val="00166636"/>
    <w:rsid w:val="00166649"/>
    <w:rsid w:val="0016664E"/>
    <w:rsid w:val="001666D6"/>
    <w:rsid w:val="00166718"/>
    <w:rsid w:val="0016677B"/>
    <w:rsid w:val="0016677F"/>
    <w:rsid w:val="00166863"/>
    <w:rsid w:val="001668F4"/>
    <w:rsid w:val="0016697E"/>
    <w:rsid w:val="00166A16"/>
    <w:rsid w:val="00166A1B"/>
    <w:rsid w:val="00166A86"/>
    <w:rsid w:val="00166BD9"/>
    <w:rsid w:val="00166C15"/>
    <w:rsid w:val="00166C3E"/>
    <w:rsid w:val="00166C43"/>
    <w:rsid w:val="00166CF4"/>
    <w:rsid w:val="00166F00"/>
    <w:rsid w:val="00166F6C"/>
    <w:rsid w:val="00167061"/>
    <w:rsid w:val="001670B1"/>
    <w:rsid w:val="001670EB"/>
    <w:rsid w:val="001671D4"/>
    <w:rsid w:val="001672E1"/>
    <w:rsid w:val="00167356"/>
    <w:rsid w:val="00167362"/>
    <w:rsid w:val="0016739C"/>
    <w:rsid w:val="00167411"/>
    <w:rsid w:val="001674EC"/>
    <w:rsid w:val="001675E9"/>
    <w:rsid w:val="00167704"/>
    <w:rsid w:val="001677CB"/>
    <w:rsid w:val="00167927"/>
    <w:rsid w:val="00167A72"/>
    <w:rsid w:val="00167AEB"/>
    <w:rsid w:val="00167B1F"/>
    <w:rsid w:val="00167B2F"/>
    <w:rsid w:val="00167C63"/>
    <w:rsid w:val="00167CD4"/>
    <w:rsid w:val="00167D27"/>
    <w:rsid w:val="00170018"/>
    <w:rsid w:val="0017002B"/>
    <w:rsid w:val="00170193"/>
    <w:rsid w:val="001701ED"/>
    <w:rsid w:val="00170200"/>
    <w:rsid w:val="00170228"/>
    <w:rsid w:val="00170274"/>
    <w:rsid w:val="0017029E"/>
    <w:rsid w:val="001703A5"/>
    <w:rsid w:val="001703E0"/>
    <w:rsid w:val="00170407"/>
    <w:rsid w:val="00170468"/>
    <w:rsid w:val="001706A9"/>
    <w:rsid w:val="001706C7"/>
    <w:rsid w:val="00170852"/>
    <w:rsid w:val="001708A7"/>
    <w:rsid w:val="001708B5"/>
    <w:rsid w:val="00170904"/>
    <w:rsid w:val="00170926"/>
    <w:rsid w:val="00170931"/>
    <w:rsid w:val="00170996"/>
    <w:rsid w:val="001709BD"/>
    <w:rsid w:val="00170AB8"/>
    <w:rsid w:val="00170AE4"/>
    <w:rsid w:val="00170C28"/>
    <w:rsid w:val="00170CE1"/>
    <w:rsid w:val="00170D77"/>
    <w:rsid w:val="00170DA3"/>
    <w:rsid w:val="00170DAA"/>
    <w:rsid w:val="00170EA2"/>
    <w:rsid w:val="00170ED7"/>
    <w:rsid w:val="00170EDC"/>
    <w:rsid w:val="00170EFD"/>
    <w:rsid w:val="0017103C"/>
    <w:rsid w:val="001710BF"/>
    <w:rsid w:val="001711AD"/>
    <w:rsid w:val="001712CE"/>
    <w:rsid w:val="00171338"/>
    <w:rsid w:val="00171469"/>
    <w:rsid w:val="00171522"/>
    <w:rsid w:val="00171573"/>
    <w:rsid w:val="001715C7"/>
    <w:rsid w:val="0017164B"/>
    <w:rsid w:val="00171677"/>
    <w:rsid w:val="00171760"/>
    <w:rsid w:val="001717AB"/>
    <w:rsid w:val="00171886"/>
    <w:rsid w:val="00171887"/>
    <w:rsid w:val="0017188F"/>
    <w:rsid w:val="0017194D"/>
    <w:rsid w:val="00171988"/>
    <w:rsid w:val="001719A2"/>
    <w:rsid w:val="00171ADC"/>
    <w:rsid w:val="00171B19"/>
    <w:rsid w:val="00171B4E"/>
    <w:rsid w:val="00171C3B"/>
    <w:rsid w:val="00171C63"/>
    <w:rsid w:val="00171C80"/>
    <w:rsid w:val="00171C84"/>
    <w:rsid w:val="00171CDF"/>
    <w:rsid w:val="00171F6F"/>
    <w:rsid w:val="00172001"/>
    <w:rsid w:val="0017206B"/>
    <w:rsid w:val="00172103"/>
    <w:rsid w:val="001721B7"/>
    <w:rsid w:val="001721BB"/>
    <w:rsid w:val="00172331"/>
    <w:rsid w:val="0017235F"/>
    <w:rsid w:val="00172372"/>
    <w:rsid w:val="0017237C"/>
    <w:rsid w:val="001723A9"/>
    <w:rsid w:val="001723D9"/>
    <w:rsid w:val="0017244F"/>
    <w:rsid w:val="001725F2"/>
    <w:rsid w:val="00172621"/>
    <w:rsid w:val="0017267B"/>
    <w:rsid w:val="0017272A"/>
    <w:rsid w:val="00172756"/>
    <w:rsid w:val="0017281B"/>
    <w:rsid w:val="001728C0"/>
    <w:rsid w:val="00172920"/>
    <w:rsid w:val="00172AB6"/>
    <w:rsid w:val="00172B20"/>
    <w:rsid w:val="00172B9F"/>
    <w:rsid w:val="00172C67"/>
    <w:rsid w:val="00172C76"/>
    <w:rsid w:val="00172D1E"/>
    <w:rsid w:val="00172D6F"/>
    <w:rsid w:val="00172DE9"/>
    <w:rsid w:val="00172E47"/>
    <w:rsid w:val="00172EC9"/>
    <w:rsid w:val="00172F2D"/>
    <w:rsid w:val="00172F6E"/>
    <w:rsid w:val="00172FD6"/>
    <w:rsid w:val="00173146"/>
    <w:rsid w:val="001731C1"/>
    <w:rsid w:val="001731EE"/>
    <w:rsid w:val="00173204"/>
    <w:rsid w:val="0017324D"/>
    <w:rsid w:val="0017327D"/>
    <w:rsid w:val="00173335"/>
    <w:rsid w:val="0017335C"/>
    <w:rsid w:val="001733F1"/>
    <w:rsid w:val="0017344C"/>
    <w:rsid w:val="00173488"/>
    <w:rsid w:val="00173519"/>
    <w:rsid w:val="001735C4"/>
    <w:rsid w:val="00173674"/>
    <w:rsid w:val="001736FB"/>
    <w:rsid w:val="00173732"/>
    <w:rsid w:val="00173760"/>
    <w:rsid w:val="001737B3"/>
    <w:rsid w:val="001738C5"/>
    <w:rsid w:val="001738D6"/>
    <w:rsid w:val="001738ED"/>
    <w:rsid w:val="00173933"/>
    <w:rsid w:val="00173B04"/>
    <w:rsid w:val="00173B58"/>
    <w:rsid w:val="00173BB6"/>
    <w:rsid w:val="00173D26"/>
    <w:rsid w:val="00173E5D"/>
    <w:rsid w:val="00173EEA"/>
    <w:rsid w:val="00173F2F"/>
    <w:rsid w:val="00173FA1"/>
    <w:rsid w:val="00174016"/>
    <w:rsid w:val="00174055"/>
    <w:rsid w:val="00174072"/>
    <w:rsid w:val="0017411C"/>
    <w:rsid w:val="001741B9"/>
    <w:rsid w:val="001741C1"/>
    <w:rsid w:val="001741FD"/>
    <w:rsid w:val="00174275"/>
    <w:rsid w:val="00174324"/>
    <w:rsid w:val="0017445E"/>
    <w:rsid w:val="0017454E"/>
    <w:rsid w:val="0017454F"/>
    <w:rsid w:val="001745D2"/>
    <w:rsid w:val="001746FE"/>
    <w:rsid w:val="001749F6"/>
    <w:rsid w:val="00174A45"/>
    <w:rsid w:val="00174A49"/>
    <w:rsid w:val="00174A61"/>
    <w:rsid w:val="00174A7B"/>
    <w:rsid w:val="00174AC5"/>
    <w:rsid w:val="00174AED"/>
    <w:rsid w:val="00174B1B"/>
    <w:rsid w:val="00174B45"/>
    <w:rsid w:val="00174C5E"/>
    <w:rsid w:val="00174CB4"/>
    <w:rsid w:val="00174E9C"/>
    <w:rsid w:val="00174ED3"/>
    <w:rsid w:val="00174FD3"/>
    <w:rsid w:val="00174FD8"/>
    <w:rsid w:val="00174FDD"/>
    <w:rsid w:val="001750FE"/>
    <w:rsid w:val="001751E1"/>
    <w:rsid w:val="001752B6"/>
    <w:rsid w:val="00175306"/>
    <w:rsid w:val="001753A3"/>
    <w:rsid w:val="00175403"/>
    <w:rsid w:val="001754ED"/>
    <w:rsid w:val="00175520"/>
    <w:rsid w:val="00175671"/>
    <w:rsid w:val="00175817"/>
    <w:rsid w:val="0017581E"/>
    <w:rsid w:val="001758C4"/>
    <w:rsid w:val="001758D5"/>
    <w:rsid w:val="00175A13"/>
    <w:rsid w:val="00175A50"/>
    <w:rsid w:val="00175A85"/>
    <w:rsid w:val="00175BEB"/>
    <w:rsid w:val="00175C04"/>
    <w:rsid w:val="00175C1A"/>
    <w:rsid w:val="00175C38"/>
    <w:rsid w:val="00175D1F"/>
    <w:rsid w:val="00175D4C"/>
    <w:rsid w:val="00175D7B"/>
    <w:rsid w:val="00175D80"/>
    <w:rsid w:val="00175D99"/>
    <w:rsid w:val="00175E23"/>
    <w:rsid w:val="0017610D"/>
    <w:rsid w:val="00176199"/>
    <w:rsid w:val="00176288"/>
    <w:rsid w:val="0017639A"/>
    <w:rsid w:val="0017651B"/>
    <w:rsid w:val="00176573"/>
    <w:rsid w:val="001765E0"/>
    <w:rsid w:val="001766B5"/>
    <w:rsid w:val="00176731"/>
    <w:rsid w:val="001769F3"/>
    <w:rsid w:val="00176C01"/>
    <w:rsid w:val="00176CA0"/>
    <w:rsid w:val="00176DAE"/>
    <w:rsid w:val="00176DDA"/>
    <w:rsid w:val="00176E6F"/>
    <w:rsid w:val="00176EC7"/>
    <w:rsid w:val="00177095"/>
    <w:rsid w:val="00177107"/>
    <w:rsid w:val="0017713D"/>
    <w:rsid w:val="0017717E"/>
    <w:rsid w:val="00177216"/>
    <w:rsid w:val="00177218"/>
    <w:rsid w:val="00177272"/>
    <w:rsid w:val="001772C4"/>
    <w:rsid w:val="001772C9"/>
    <w:rsid w:val="001772DC"/>
    <w:rsid w:val="00177322"/>
    <w:rsid w:val="00177328"/>
    <w:rsid w:val="001774CB"/>
    <w:rsid w:val="0017752E"/>
    <w:rsid w:val="001775B3"/>
    <w:rsid w:val="001775CF"/>
    <w:rsid w:val="0017767D"/>
    <w:rsid w:val="00177704"/>
    <w:rsid w:val="0017778C"/>
    <w:rsid w:val="0017795E"/>
    <w:rsid w:val="00177A8B"/>
    <w:rsid w:val="00177A93"/>
    <w:rsid w:val="00177A96"/>
    <w:rsid w:val="00177A98"/>
    <w:rsid w:val="00177ADD"/>
    <w:rsid w:val="00177BD6"/>
    <w:rsid w:val="00177C76"/>
    <w:rsid w:val="00177D52"/>
    <w:rsid w:val="00177E39"/>
    <w:rsid w:val="00177E90"/>
    <w:rsid w:val="00177EF1"/>
    <w:rsid w:val="00177F93"/>
    <w:rsid w:val="00177FB5"/>
    <w:rsid w:val="00177FFE"/>
    <w:rsid w:val="00180093"/>
    <w:rsid w:val="00180094"/>
    <w:rsid w:val="001800AC"/>
    <w:rsid w:val="001800B2"/>
    <w:rsid w:val="001802CC"/>
    <w:rsid w:val="00180343"/>
    <w:rsid w:val="001803CD"/>
    <w:rsid w:val="00180400"/>
    <w:rsid w:val="0018042E"/>
    <w:rsid w:val="00180460"/>
    <w:rsid w:val="00180482"/>
    <w:rsid w:val="00180560"/>
    <w:rsid w:val="0018059B"/>
    <w:rsid w:val="001805AC"/>
    <w:rsid w:val="00180600"/>
    <w:rsid w:val="00180634"/>
    <w:rsid w:val="001806B4"/>
    <w:rsid w:val="00180762"/>
    <w:rsid w:val="001807E8"/>
    <w:rsid w:val="0018086D"/>
    <w:rsid w:val="00180903"/>
    <w:rsid w:val="00180B20"/>
    <w:rsid w:val="00180D01"/>
    <w:rsid w:val="00180DA6"/>
    <w:rsid w:val="00180EA6"/>
    <w:rsid w:val="00180EC7"/>
    <w:rsid w:val="00181024"/>
    <w:rsid w:val="00181042"/>
    <w:rsid w:val="0018108D"/>
    <w:rsid w:val="001810E7"/>
    <w:rsid w:val="00181106"/>
    <w:rsid w:val="00181151"/>
    <w:rsid w:val="001811B7"/>
    <w:rsid w:val="001811C7"/>
    <w:rsid w:val="001812BC"/>
    <w:rsid w:val="001812BE"/>
    <w:rsid w:val="0018136F"/>
    <w:rsid w:val="001813EC"/>
    <w:rsid w:val="001813F6"/>
    <w:rsid w:val="00181437"/>
    <w:rsid w:val="0018154D"/>
    <w:rsid w:val="001815C0"/>
    <w:rsid w:val="001815C3"/>
    <w:rsid w:val="00181649"/>
    <w:rsid w:val="00181656"/>
    <w:rsid w:val="001816E9"/>
    <w:rsid w:val="00181714"/>
    <w:rsid w:val="00181751"/>
    <w:rsid w:val="00181997"/>
    <w:rsid w:val="001819F9"/>
    <w:rsid w:val="00181A09"/>
    <w:rsid w:val="00181AAA"/>
    <w:rsid w:val="00181B29"/>
    <w:rsid w:val="00181C09"/>
    <w:rsid w:val="00181D10"/>
    <w:rsid w:val="00181D3D"/>
    <w:rsid w:val="00181D7B"/>
    <w:rsid w:val="00181DC4"/>
    <w:rsid w:val="00181E1E"/>
    <w:rsid w:val="00181E70"/>
    <w:rsid w:val="00181E8E"/>
    <w:rsid w:val="00181EEC"/>
    <w:rsid w:val="00181EFC"/>
    <w:rsid w:val="00181F20"/>
    <w:rsid w:val="00181F97"/>
    <w:rsid w:val="00181FD5"/>
    <w:rsid w:val="00182091"/>
    <w:rsid w:val="00182152"/>
    <w:rsid w:val="00182206"/>
    <w:rsid w:val="001822B6"/>
    <w:rsid w:val="00182305"/>
    <w:rsid w:val="00182346"/>
    <w:rsid w:val="00182383"/>
    <w:rsid w:val="0018249C"/>
    <w:rsid w:val="0018250E"/>
    <w:rsid w:val="00182792"/>
    <w:rsid w:val="001827F0"/>
    <w:rsid w:val="00182866"/>
    <w:rsid w:val="0018297F"/>
    <w:rsid w:val="001829E7"/>
    <w:rsid w:val="00182B8D"/>
    <w:rsid w:val="00182BBF"/>
    <w:rsid w:val="00182C17"/>
    <w:rsid w:val="00182CC6"/>
    <w:rsid w:val="00182CFD"/>
    <w:rsid w:val="00182D02"/>
    <w:rsid w:val="00182E5E"/>
    <w:rsid w:val="00182F09"/>
    <w:rsid w:val="00182F87"/>
    <w:rsid w:val="00183091"/>
    <w:rsid w:val="00183151"/>
    <w:rsid w:val="001831F1"/>
    <w:rsid w:val="00183213"/>
    <w:rsid w:val="00183242"/>
    <w:rsid w:val="001832EF"/>
    <w:rsid w:val="0018336E"/>
    <w:rsid w:val="001833DB"/>
    <w:rsid w:val="00183433"/>
    <w:rsid w:val="001836CA"/>
    <w:rsid w:val="00183792"/>
    <w:rsid w:val="001837AA"/>
    <w:rsid w:val="001837C8"/>
    <w:rsid w:val="0018386A"/>
    <w:rsid w:val="00183A8B"/>
    <w:rsid w:val="00183AD0"/>
    <w:rsid w:val="00183B55"/>
    <w:rsid w:val="00183BF5"/>
    <w:rsid w:val="00183DBA"/>
    <w:rsid w:val="00183DF1"/>
    <w:rsid w:val="00183ED0"/>
    <w:rsid w:val="00183F5A"/>
    <w:rsid w:val="00184048"/>
    <w:rsid w:val="001840DB"/>
    <w:rsid w:val="00184148"/>
    <w:rsid w:val="00184152"/>
    <w:rsid w:val="001841B3"/>
    <w:rsid w:val="00184263"/>
    <w:rsid w:val="001842B5"/>
    <w:rsid w:val="001842C1"/>
    <w:rsid w:val="001844EF"/>
    <w:rsid w:val="001844F9"/>
    <w:rsid w:val="00184679"/>
    <w:rsid w:val="001847D9"/>
    <w:rsid w:val="00184804"/>
    <w:rsid w:val="00184809"/>
    <w:rsid w:val="001848E8"/>
    <w:rsid w:val="001849B3"/>
    <w:rsid w:val="001849E2"/>
    <w:rsid w:val="001849FC"/>
    <w:rsid w:val="00184AE1"/>
    <w:rsid w:val="00184C02"/>
    <w:rsid w:val="00184C4B"/>
    <w:rsid w:val="00184CD2"/>
    <w:rsid w:val="00184D4B"/>
    <w:rsid w:val="00184DFB"/>
    <w:rsid w:val="00184DFF"/>
    <w:rsid w:val="00184EDA"/>
    <w:rsid w:val="00184FB7"/>
    <w:rsid w:val="00185046"/>
    <w:rsid w:val="0018504A"/>
    <w:rsid w:val="00185051"/>
    <w:rsid w:val="00185090"/>
    <w:rsid w:val="0018510D"/>
    <w:rsid w:val="001851A9"/>
    <w:rsid w:val="001851AF"/>
    <w:rsid w:val="00185205"/>
    <w:rsid w:val="0018523B"/>
    <w:rsid w:val="0018524A"/>
    <w:rsid w:val="0018525C"/>
    <w:rsid w:val="00185284"/>
    <w:rsid w:val="00185297"/>
    <w:rsid w:val="001853D2"/>
    <w:rsid w:val="001854B5"/>
    <w:rsid w:val="001856E0"/>
    <w:rsid w:val="00185701"/>
    <w:rsid w:val="00185707"/>
    <w:rsid w:val="00185725"/>
    <w:rsid w:val="00185877"/>
    <w:rsid w:val="0018590B"/>
    <w:rsid w:val="00185B1C"/>
    <w:rsid w:val="00185B3F"/>
    <w:rsid w:val="00185C62"/>
    <w:rsid w:val="00185C91"/>
    <w:rsid w:val="00185DF7"/>
    <w:rsid w:val="00185E7A"/>
    <w:rsid w:val="00185E87"/>
    <w:rsid w:val="00185E9E"/>
    <w:rsid w:val="00185F53"/>
    <w:rsid w:val="00186039"/>
    <w:rsid w:val="0018603F"/>
    <w:rsid w:val="00186086"/>
    <w:rsid w:val="001860DE"/>
    <w:rsid w:val="00186108"/>
    <w:rsid w:val="0018615A"/>
    <w:rsid w:val="0018615C"/>
    <w:rsid w:val="0018618C"/>
    <w:rsid w:val="00186331"/>
    <w:rsid w:val="001863CF"/>
    <w:rsid w:val="00186499"/>
    <w:rsid w:val="001864B5"/>
    <w:rsid w:val="00186520"/>
    <w:rsid w:val="001865B5"/>
    <w:rsid w:val="001865F1"/>
    <w:rsid w:val="00186746"/>
    <w:rsid w:val="001867B1"/>
    <w:rsid w:val="001867BD"/>
    <w:rsid w:val="00186817"/>
    <w:rsid w:val="00186847"/>
    <w:rsid w:val="00186937"/>
    <w:rsid w:val="00186983"/>
    <w:rsid w:val="00186ACB"/>
    <w:rsid w:val="00186B9D"/>
    <w:rsid w:val="00186CC7"/>
    <w:rsid w:val="00186DA4"/>
    <w:rsid w:val="00186DE7"/>
    <w:rsid w:val="00186E15"/>
    <w:rsid w:val="00186ED4"/>
    <w:rsid w:val="00186F17"/>
    <w:rsid w:val="00187023"/>
    <w:rsid w:val="001870C6"/>
    <w:rsid w:val="00187100"/>
    <w:rsid w:val="0018712A"/>
    <w:rsid w:val="00187227"/>
    <w:rsid w:val="00187325"/>
    <w:rsid w:val="0018737D"/>
    <w:rsid w:val="0018746B"/>
    <w:rsid w:val="00187528"/>
    <w:rsid w:val="0018758A"/>
    <w:rsid w:val="001875CD"/>
    <w:rsid w:val="001877B2"/>
    <w:rsid w:val="00187849"/>
    <w:rsid w:val="00187877"/>
    <w:rsid w:val="001879B6"/>
    <w:rsid w:val="00187B0A"/>
    <w:rsid w:val="00187B3C"/>
    <w:rsid w:val="00187B6F"/>
    <w:rsid w:val="00187B8D"/>
    <w:rsid w:val="00187CE1"/>
    <w:rsid w:val="00187D9B"/>
    <w:rsid w:val="00187DB3"/>
    <w:rsid w:val="00187E00"/>
    <w:rsid w:val="00187F6B"/>
    <w:rsid w:val="0019008E"/>
    <w:rsid w:val="001900DB"/>
    <w:rsid w:val="001900FD"/>
    <w:rsid w:val="00190187"/>
    <w:rsid w:val="001901BE"/>
    <w:rsid w:val="0019021E"/>
    <w:rsid w:val="001902E9"/>
    <w:rsid w:val="0019045D"/>
    <w:rsid w:val="00190694"/>
    <w:rsid w:val="0019070B"/>
    <w:rsid w:val="0019071C"/>
    <w:rsid w:val="00190750"/>
    <w:rsid w:val="00190772"/>
    <w:rsid w:val="00190777"/>
    <w:rsid w:val="001908E3"/>
    <w:rsid w:val="001908ED"/>
    <w:rsid w:val="0019098E"/>
    <w:rsid w:val="00190A35"/>
    <w:rsid w:val="00190A75"/>
    <w:rsid w:val="00190AAB"/>
    <w:rsid w:val="00190B2B"/>
    <w:rsid w:val="00190BAD"/>
    <w:rsid w:val="00190C4B"/>
    <w:rsid w:val="00190C7D"/>
    <w:rsid w:val="00190C82"/>
    <w:rsid w:val="00190D2C"/>
    <w:rsid w:val="00190D74"/>
    <w:rsid w:val="00190DB7"/>
    <w:rsid w:val="00190DBE"/>
    <w:rsid w:val="00190F6C"/>
    <w:rsid w:val="00190FA9"/>
    <w:rsid w:val="00190FE0"/>
    <w:rsid w:val="00191105"/>
    <w:rsid w:val="00191143"/>
    <w:rsid w:val="0019116E"/>
    <w:rsid w:val="00191223"/>
    <w:rsid w:val="0019128E"/>
    <w:rsid w:val="001912C6"/>
    <w:rsid w:val="00191310"/>
    <w:rsid w:val="00191323"/>
    <w:rsid w:val="00191332"/>
    <w:rsid w:val="00191338"/>
    <w:rsid w:val="001913D6"/>
    <w:rsid w:val="0019154A"/>
    <w:rsid w:val="0019155C"/>
    <w:rsid w:val="0019159E"/>
    <w:rsid w:val="00191846"/>
    <w:rsid w:val="001918B1"/>
    <w:rsid w:val="00191940"/>
    <w:rsid w:val="00191AD6"/>
    <w:rsid w:val="00191B54"/>
    <w:rsid w:val="00191B78"/>
    <w:rsid w:val="00191B7E"/>
    <w:rsid w:val="00191C89"/>
    <w:rsid w:val="00191C9F"/>
    <w:rsid w:val="00191D08"/>
    <w:rsid w:val="00191DE2"/>
    <w:rsid w:val="00191E08"/>
    <w:rsid w:val="00191E5E"/>
    <w:rsid w:val="00191EA9"/>
    <w:rsid w:val="00191ECF"/>
    <w:rsid w:val="00191EF5"/>
    <w:rsid w:val="00191F0B"/>
    <w:rsid w:val="00191F1A"/>
    <w:rsid w:val="00191F78"/>
    <w:rsid w:val="00191FE2"/>
    <w:rsid w:val="0019205A"/>
    <w:rsid w:val="001921A7"/>
    <w:rsid w:val="00192209"/>
    <w:rsid w:val="0019228E"/>
    <w:rsid w:val="001922D7"/>
    <w:rsid w:val="0019236C"/>
    <w:rsid w:val="00192398"/>
    <w:rsid w:val="001924A1"/>
    <w:rsid w:val="001928AF"/>
    <w:rsid w:val="00192A56"/>
    <w:rsid w:val="00192ABB"/>
    <w:rsid w:val="00192B84"/>
    <w:rsid w:val="00192BE1"/>
    <w:rsid w:val="00192CDF"/>
    <w:rsid w:val="00192D0B"/>
    <w:rsid w:val="00192D43"/>
    <w:rsid w:val="00192D89"/>
    <w:rsid w:val="00192EFA"/>
    <w:rsid w:val="001930BD"/>
    <w:rsid w:val="001930EE"/>
    <w:rsid w:val="0019311B"/>
    <w:rsid w:val="001931A0"/>
    <w:rsid w:val="00193233"/>
    <w:rsid w:val="0019324E"/>
    <w:rsid w:val="00193283"/>
    <w:rsid w:val="001932ED"/>
    <w:rsid w:val="00193303"/>
    <w:rsid w:val="00193389"/>
    <w:rsid w:val="00193521"/>
    <w:rsid w:val="00193647"/>
    <w:rsid w:val="00193656"/>
    <w:rsid w:val="00193660"/>
    <w:rsid w:val="001936C4"/>
    <w:rsid w:val="001937ED"/>
    <w:rsid w:val="001939A6"/>
    <w:rsid w:val="00193A30"/>
    <w:rsid w:val="00193A44"/>
    <w:rsid w:val="00193B54"/>
    <w:rsid w:val="00193CB8"/>
    <w:rsid w:val="00193CC7"/>
    <w:rsid w:val="00193E32"/>
    <w:rsid w:val="00193E58"/>
    <w:rsid w:val="00193EAC"/>
    <w:rsid w:val="00193EE9"/>
    <w:rsid w:val="00193FD8"/>
    <w:rsid w:val="001940C4"/>
    <w:rsid w:val="0019416A"/>
    <w:rsid w:val="00194242"/>
    <w:rsid w:val="00194272"/>
    <w:rsid w:val="00194428"/>
    <w:rsid w:val="001944EB"/>
    <w:rsid w:val="0019462F"/>
    <w:rsid w:val="001946CA"/>
    <w:rsid w:val="0019483C"/>
    <w:rsid w:val="00194866"/>
    <w:rsid w:val="0019498D"/>
    <w:rsid w:val="00194B36"/>
    <w:rsid w:val="00194B74"/>
    <w:rsid w:val="00194B75"/>
    <w:rsid w:val="00194C46"/>
    <w:rsid w:val="00194CB7"/>
    <w:rsid w:val="00194D32"/>
    <w:rsid w:val="00194D85"/>
    <w:rsid w:val="00194DAF"/>
    <w:rsid w:val="00194E28"/>
    <w:rsid w:val="00194E7C"/>
    <w:rsid w:val="00194FBD"/>
    <w:rsid w:val="001950DE"/>
    <w:rsid w:val="0019518B"/>
    <w:rsid w:val="0019520E"/>
    <w:rsid w:val="0019527D"/>
    <w:rsid w:val="001952A7"/>
    <w:rsid w:val="00195358"/>
    <w:rsid w:val="001953B5"/>
    <w:rsid w:val="0019541D"/>
    <w:rsid w:val="00195437"/>
    <w:rsid w:val="0019547D"/>
    <w:rsid w:val="00195539"/>
    <w:rsid w:val="00195581"/>
    <w:rsid w:val="00195621"/>
    <w:rsid w:val="0019565B"/>
    <w:rsid w:val="00195687"/>
    <w:rsid w:val="001957A7"/>
    <w:rsid w:val="00195820"/>
    <w:rsid w:val="00195830"/>
    <w:rsid w:val="0019584D"/>
    <w:rsid w:val="001958C0"/>
    <w:rsid w:val="00195919"/>
    <w:rsid w:val="001959FC"/>
    <w:rsid w:val="00195A5F"/>
    <w:rsid w:val="00195A61"/>
    <w:rsid w:val="00195AA9"/>
    <w:rsid w:val="00195BE2"/>
    <w:rsid w:val="00195C28"/>
    <w:rsid w:val="00195C53"/>
    <w:rsid w:val="00195F08"/>
    <w:rsid w:val="00195F71"/>
    <w:rsid w:val="00195F7A"/>
    <w:rsid w:val="00195F9D"/>
    <w:rsid w:val="00195FA7"/>
    <w:rsid w:val="00196003"/>
    <w:rsid w:val="001960ED"/>
    <w:rsid w:val="00196225"/>
    <w:rsid w:val="00196271"/>
    <w:rsid w:val="001962C4"/>
    <w:rsid w:val="0019637C"/>
    <w:rsid w:val="0019644E"/>
    <w:rsid w:val="0019644F"/>
    <w:rsid w:val="001964AD"/>
    <w:rsid w:val="001964F5"/>
    <w:rsid w:val="0019656A"/>
    <w:rsid w:val="0019662B"/>
    <w:rsid w:val="00196653"/>
    <w:rsid w:val="001966CA"/>
    <w:rsid w:val="00196722"/>
    <w:rsid w:val="001967E1"/>
    <w:rsid w:val="00196837"/>
    <w:rsid w:val="00196860"/>
    <w:rsid w:val="001968C8"/>
    <w:rsid w:val="001969AF"/>
    <w:rsid w:val="00196AC0"/>
    <w:rsid w:val="00196C0C"/>
    <w:rsid w:val="00196CA9"/>
    <w:rsid w:val="00196CF3"/>
    <w:rsid w:val="00196E00"/>
    <w:rsid w:val="00196F0D"/>
    <w:rsid w:val="00196F9A"/>
    <w:rsid w:val="00196FB1"/>
    <w:rsid w:val="0019702F"/>
    <w:rsid w:val="001970C0"/>
    <w:rsid w:val="001970DA"/>
    <w:rsid w:val="001970F4"/>
    <w:rsid w:val="00197138"/>
    <w:rsid w:val="001971DF"/>
    <w:rsid w:val="0019723F"/>
    <w:rsid w:val="001972A4"/>
    <w:rsid w:val="00197337"/>
    <w:rsid w:val="001973BE"/>
    <w:rsid w:val="001974E0"/>
    <w:rsid w:val="00197531"/>
    <w:rsid w:val="0019757D"/>
    <w:rsid w:val="001975D2"/>
    <w:rsid w:val="00197633"/>
    <w:rsid w:val="0019763F"/>
    <w:rsid w:val="001976CD"/>
    <w:rsid w:val="001976D4"/>
    <w:rsid w:val="0019770C"/>
    <w:rsid w:val="00197815"/>
    <w:rsid w:val="00197820"/>
    <w:rsid w:val="001978D9"/>
    <w:rsid w:val="001979DB"/>
    <w:rsid w:val="001979EF"/>
    <w:rsid w:val="00197A50"/>
    <w:rsid w:val="00197AEF"/>
    <w:rsid w:val="00197B1C"/>
    <w:rsid w:val="00197BA9"/>
    <w:rsid w:val="00197CD3"/>
    <w:rsid w:val="00197D22"/>
    <w:rsid w:val="00197EDE"/>
    <w:rsid w:val="001A0045"/>
    <w:rsid w:val="001A00BC"/>
    <w:rsid w:val="001A00FE"/>
    <w:rsid w:val="001A0251"/>
    <w:rsid w:val="001A02B5"/>
    <w:rsid w:val="001A02E6"/>
    <w:rsid w:val="001A02FC"/>
    <w:rsid w:val="001A0449"/>
    <w:rsid w:val="001A05C9"/>
    <w:rsid w:val="001A0600"/>
    <w:rsid w:val="001A0659"/>
    <w:rsid w:val="001A0700"/>
    <w:rsid w:val="001A0722"/>
    <w:rsid w:val="001A07BF"/>
    <w:rsid w:val="001A07C0"/>
    <w:rsid w:val="001A07DA"/>
    <w:rsid w:val="001A081E"/>
    <w:rsid w:val="001A085A"/>
    <w:rsid w:val="001A0A08"/>
    <w:rsid w:val="001A0A3A"/>
    <w:rsid w:val="001A0A93"/>
    <w:rsid w:val="001A0ABE"/>
    <w:rsid w:val="001A0C18"/>
    <w:rsid w:val="001A0D7C"/>
    <w:rsid w:val="001A0E3F"/>
    <w:rsid w:val="001A0E5E"/>
    <w:rsid w:val="001A0EF7"/>
    <w:rsid w:val="001A10DC"/>
    <w:rsid w:val="001A114D"/>
    <w:rsid w:val="001A1173"/>
    <w:rsid w:val="001A11C1"/>
    <w:rsid w:val="001A12A2"/>
    <w:rsid w:val="001A13D4"/>
    <w:rsid w:val="001A13F4"/>
    <w:rsid w:val="001A14B3"/>
    <w:rsid w:val="001A14B4"/>
    <w:rsid w:val="001A14DC"/>
    <w:rsid w:val="001A1662"/>
    <w:rsid w:val="001A1676"/>
    <w:rsid w:val="001A182E"/>
    <w:rsid w:val="001A18CF"/>
    <w:rsid w:val="001A1973"/>
    <w:rsid w:val="001A19C0"/>
    <w:rsid w:val="001A19D4"/>
    <w:rsid w:val="001A1A0B"/>
    <w:rsid w:val="001A1A2D"/>
    <w:rsid w:val="001A1AB5"/>
    <w:rsid w:val="001A1AD3"/>
    <w:rsid w:val="001A1BD7"/>
    <w:rsid w:val="001A1BE9"/>
    <w:rsid w:val="001A1C17"/>
    <w:rsid w:val="001A1C92"/>
    <w:rsid w:val="001A1CC9"/>
    <w:rsid w:val="001A1D3C"/>
    <w:rsid w:val="001A1E23"/>
    <w:rsid w:val="001A1ECC"/>
    <w:rsid w:val="001A1F72"/>
    <w:rsid w:val="001A1F7F"/>
    <w:rsid w:val="001A1F8F"/>
    <w:rsid w:val="001A212F"/>
    <w:rsid w:val="001A2161"/>
    <w:rsid w:val="001A2173"/>
    <w:rsid w:val="001A21D0"/>
    <w:rsid w:val="001A2226"/>
    <w:rsid w:val="001A22B7"/>
    <w:rsid w:val="001A2377"/>
    <w:rsid w:val="001A23D3"/>
    <w:rsid w:val="001A2440"/>
    <w:rsid w:val="001A245D"/>
    <w:rsid w:val="001A25A7"/>
    <w:rsid w:val="001A25CF"/>
    <w:rsid w:val="001A2668"/>
    <w:rsid w:val="001A2692"/>
    <w:rsid w:val="001A27A7"/>
    <w:rsid w:val="001A2820"/>
    <w:rsid w:val="001A2843"/>
    <w:rsid w:val="001A28E4"/>
    <w:rsid w:val="001A2A53"/>
    <w:rsid w:val="001A2B13"/>
    <w:rsid w:val="001A2B49"/>
    <w:rsid w:val="001A2C3F"/>
    <w:rsid w:val="001A2CE1"/>
    <w:rsid w:val="001A2D4D"/>
    <w:rsid w:val="001A2DE5"/>
    <w:rsid w:val="001A2F1C"/>
    <w:rsid w:val="001A2F76"/>
    <w:rsid w:val="001A3143"/>
    <w:rsid w:val="001A3285"/>
    <w:rsid w:val="001A3569"/>
    <w:rsid w:val="001A35A3"/>
    <w:rsid w:val="001A36FB"/>
    <w:rsid w:val="001A36FC"/>
    <w:rsid w:val="001A378B"/>
    <w:rsid w:val="001A3823"/>
    <w:rsid w:val="001A39A2"/>
    <w:rsid w:val="001A39D0"/>
    <w:rsid w:val="001A3AF4"/>
    <w:rsid w:val="001A3B38"/>
    <w:rsid w:val="001A3B53"/>
    <w:rsid w:val="001A3CD7"/>
    <w:rsid w:val="001A3D1D"/>
    <w:rsid w:val="001A3D8E"/>
    <w:rsid w:val="001A3DB9"/>
    <w:rsid w:val="001A3E4D"/>
    <w:rsid w:val="001A3EA1"/>
    <w:rsid w:val="001A3F07"/>
    <w:rsid w:val="001A3FCF"/>
    <w:rsid w:val="001A4016"/>
    <w:rsid w:val="001A4035"/>
    <w:rsid w:val="001A4159"/>
    <w:rsid w:val="001A4168"/>
    <w:rsid w:val="001A41B7"/>
    <w:rsid w:val="001A422D"/>
    <w:rsid w:val="001A422E"/>
    <w:rsid w:val="001A42CE"/>
    <w:rsid w:val="001A438C"/>
    <w:rsid w:val="001A4490"/>
    <w:rsid w:val="001A4557"/>
    <w:rsid w:val="001A4561"/>
    <w:rsid w:val="001A4579"/>
    <w:rsid w:val="001A45F8"/>
    <w:rsid w:val="001A4606"/>
    <w:rsid w:val="001A4899"/>
    <w:rsid w:val="001A4A7E"/>
    <w:rsid w:val="001A4AAA"/>
    <w:rsid w:val="001A4B0A"/>
    <w:rsid w:val="001A4C05"/>
    <w:rsid w:val="001A4C5C"/>
    <w:rsid w:val="001A4C6B"/>
    <w:rsid w:val="001A4E29"/>
    <w:rsid w:val="001A4E8B"/>
    <w:rsid w:val="001A4F49"/>
    <w:rsid w:val="001A4F57"/>
    <w:rsid w:val="001A4F5D"/>
    <w:rsid w:val="001A4FBF"/>
    <w:rsid w:val="001A503B"/>
    <w:rsid w:val="001A5113"/>
    <w:rsid w:val="001A5115"/>
    <w:rsid w:val="001A5184"/>
    <w:rsid w:val="001A51A2"/>
    <w:rsid w:val="001A51B9"/>
    <w:rsid w:val="001A527A"/>
    <w:rsid w:val="001A52CA"/>
    <w:rsid w:val="001A5459"/>
    <w:rsid w:val="001A54EF"/>
    <w:rsid w:val="001A5584"/>
    <w:rsid w:val="001A55EF"/>
    <w:rsid w:val="001A56C6"/>
    <w:rsid w:val="001A584D"/>
    <w:rsid w:val="001A589B"/>
    <w:rsid w:val="001A58A2"/>
    <w:rsid w:val="001A5909"/>
    <w:rsid w:val="001A5910"/>
    <w:rsid w:val="001A5976"/>
    <w:rsid w:val="001A59A4"/>
    <w:rsid w:val="001A59C1"/>
    <w:rsid w:val="001A59E0"/>
    <w:rsid w:val="001A5A4B"/>
    <w:rsid w:val="001A5B08"/>
    <w:rsid w:val="001A5B13"/>
    <w:rsid w:val="001A5BC9"/>
    <w:rsid w:val="001A5D25"/>
    <w:rsid w:val="001A5D39"/>
    <w:rsid w:val="001A5ED6"/>
    <w:rsid w:val="001A5FA4"/>
    <w:rsid w:val="001A607F"/>
    <w:rsid w:val="001A62C7"/>
    <w:rsid w:val="001A63DA"/>
    <w:rsid w:val="001A64AD"/>
    <w:rsid w:val="001A66AA"/>
    <w:rsid w:val="001A66F1"/>
    <w:rsid w:val="001A6714"/>
    <w:rsid w:val="001A6741"/>
    <w:rsid w:val="001A678B"/>
    <w:rsid w:val="001A67F4"/>
    <w:rsid w:val="001A67FB"/>
    <w:rsid w:val="001A688E"/>
    <w:rsid w:val="001A68C7"/>
    <w:rsid w:val="001A6920"/>
    <w:rsid w:val="001A693D"/>
    <w:rsid w:val="001A694C"/>
    <w:rsid w:val="001A69C7"/>
    <w:rsid w:val="001A6A0C"/>
    <w:rsid w:val="001A6A67"/>
    <w:rsid w:val="001A6B2F"/>
    <w:rsid w:val="001A6C1F"/>
    <w:rsid w:val="001A6CD6"/>
    <w:rsid w:val="001A6D90"/>
    <w:rsid w:val="001A6E75"/>
    <w:rsid w:val="001A6E7D"/>
    <w:rsid w:val="001A6EA6"/>
    <w:rsid w:val="001A6EAE"/>
    <w:rsid w:val="001A6F01"/>
    <w:rsid w:val="001A6F90"/>
    <w:rsid w:val="001A70B0"/>
    <w:rsid w:val="001A7323"/>
    <w:rsid w:val="001A7361"/>
    <w:rsid w:val="001A739A"/>
    <w:rsid w:val="001A73ED"/>
    <w:rsid w:val="001A7481"/>
    <w:rsid w:val="001A7591"/>
    <w:rsid w:val="001A765D"/>
    <w:rsid w:val="001A77D2"/>
    <w:rsid w:val="001A7844"/>
    <w:rsid w:val="001A78A7"/>
    <w:rsid w:val="001A7901"/>
    <w:rsid w:val="001A7970"/>
    <w:rsid w:val="001A797E"/>
    <w:rsid w:val="001A7A3B"/>
    <w:rsid w:val="001A7B04"/>
    <w:rsid w:val="001A7B14"/>
    <w:rsid w:val="001A7B57"/>
    <w:rsid w:val="001A7BD5"/>
    <w:rsid w:val="001A7C41"/>
    <w:rsid w:val="001A7CDA"/>
    <w:rsid w:val="001A7CF7"/>
    <w:rsid w:val="001A7EA5"/>
    <w:rsid w:val="001A7F5A"/>
    <w:rsid w:val="001A7F68"/>
    <w:rsid w:val="001B0026"/>
    <w:rsid w:val="001B0166"/>
    <w:rsid w:val="001B0171"/>
    <w:rsid w:val="001B0180"/>
    <w:rsid w:val="001B018B"/>
    <w:rsid w:val="001B0196"/>
    <w:rsid w:val="001B01A3"/>
    <w:rsid w:val="001B022F"/>
    <w:rsid w:val="001B0272"/>
    <w:rsid w:val="001B0276"/>
    <w:rsid w:val="001B02B8"/>
    <w:rsid w:val="001B02E5"/>
    <w:rsid w:val="001B035F"/>
    <w:rsid w:val="001B0360"/>
    <w:rsid w:val="001B03BC"/>
    <w:rsid w:val="001B03EF"/>
    <w:rsid w:val="001B049D"/>
    <w:rsid w:val="001B04B0"/>
    <w:rsid w:val="001B04B5"/>
    <w:rsid w:val="001B04C9"/>
    <w:rsid w:val="001B04DC"/>
    <w:rsid w:val="001B0520"/>
    <w:rsid w:val="001B0577"/>
    <w:rsid w:val="001B059C"/>
    <w:rsid w:val="001B05DB"/>
    <w:rsid w:val="001B0649"/>
    <w:rsid w:val="001B0694"/>
    <w:rsid w:val="001B06AE"/>
    <w:rsid w:val="001B06DF"/>
    <w:rsid w:val="001B0712"/>
    <w:rsid w:val="001B09CC"/>
    <w:rsid w:val="001B0A14"/>
    <w:rsid w:val="001B0A49"/>
    <w:rsid w:val="001B0A57"/>
    <w:rsid w:val="001B0AB3"/>
    <w:rsid w:val="001B0AC6"/>
    <w:rsid w:val="001B0C6F"/>
    <w:rsid w:val="001B0CE0"/>
    <w:rsid w:val="001B0D20"/>
    <w:rsid w:val="001B0D87"/>
    <w:rsid w:val="001B0E88"/>
    <w:rsid w:val="001B0F0C"/>
    <w:rsid w:val="001B1023"/>
    <w:rsid w:val="001B1086"/>
    <w:rsid w:val="001B1203"/>
    <w:rsid w:val="001B121E"/>
    <w:rsid w:val="001B12B9"/>
    <w:rsid w:val="001B12DB"/>
    <w:rsid w:val="001B1440"/>
    <w:rsid w:val="001B14CD"/>
    <w:rsid w:val="001B1526"/>
    <w:rsid w:val="001B1545"/>
    <w:rsid w:val="001B1550"/>
    <w:rsid w:val="001B1652"/>
    <w:rsid w:val="001B1773"/>
    <w:rsid w:val="001B18AD"/>
    <w:rsid w:val="001B1925"/>
    <w:rsid w:val="001B193B"/>
    <w:rsid w:val="001B1979"/>
    <w:rsid w:val="001B19DC"/>
    <w:rsid w:val="001B19EE"/>
    <w:rsid w:val="001B1A8D"/>
    <w:rsid w:val="001B1B9C"/>
    <w:rsid w:val="001B1C0B"/>
    <w:rsid w:val="001B1C52"/>
    <w:rsid w:val="001B1C88"/>
    <w:rsid w:val="001B1CCA"/>
    <w:rsid w:val="001B1D7F"/>
    <w:rsid w:val="001B1D96"/>
    <w:rsid w:val="001B1E17"/>
    <w:rsid w:val="001B1E27"/>
    <w:rsid w:val="001B1EA7"/>
    <w:rsid w:val="001B1F32"/>
    <w:rsid w:val="001B202F"/>
    <w:rsid w:val="001B2040"/>
    <w:rsid w:val="001B20E9"/>
    <w:rsid w:val="001B2119"/>
    <w:rsid w:val="001B2188"/>
    <w:rsid w:val="001B21CA"/>
    <w:rsid w:val="001B223C"/>
    <w:rsid w:val="001B22CB"/>
    <w:rsid w:val="001B230C"/>
    <w:rsid w:val="001B2432"/>
    <w:rsid w:val="001B2468"/>
    <w:rsid w:val="001B248B"/>
    <w:rsid w:val="001B24DC"/>
    <w:rsid w:val="001B2516"/>
    <w:rsid w:val="001B2525"/>
    <w:rsid w:val="001B2551"/>
    <w:rsid w:val="001B25AD"/>
    <w:rsid w:val="001B25BB"/>
    <w:rsid w:val="001B25EA"/>
    <w:rsid w:val="001B26CD"/>
    <w:rsid w:val="001B271C"/>
    <w:rsid w:val="001B27BC"/>
    <w:rsid w:val="001B27C4"/>
    <w:rsid w:val="001B2868"/>
    <w:rsid w:val="001B290F"/>
    <w:rsid w:val="001B2943"/>
    <w:rsid w:val="001B2956"/>
    <w:rsid w:val="001B2BE5"/>
    <w:rsid w:val="001B2C33"/>
    <w:rsid w:val="001B2C9C"/>
    <w:rsid w:val="001B2E72"/>
    <w:rsid w:val="001B2F12"/>
    <w:rsid w:val="001B303C"/>
    <w:rsid w:val="001B307D"/>
    <w:rsid w:val="001B3233"/>
    <w:rsid w:val="001B32A2"/>
    <w:rsid w:val="001B330D"/>
    <w:rsid w:val="001B3382"/>
    <w:rsid w:val="001B341A"/>
    <w:rsid w:val="001B3483"/>
    <w:rsid w:val="001B36A5"/>
    <w:rsid w:val="001B36BB"/>
    <w:rsid w:val="001B3726"/>
    <w:rsid w:val="001B379B"/>
    <w:rsid w:val="001B3869"/>
    <w:rsid w:val="001B38B2"/>
    <w:rsid w:val="001B38B9"/>
    <w:rsid w:val="001B3A07"/>
    <w:rsid w:val="001B3A64"/>
    <w:rsid w:val="001B3A8A"/>
    <w:rsid w:val="001B3AA9"/>
    <w:rsid w:val="001B3AF7"/>
    <w:rsid w:val="001B3BB6"/>
    <w:rsid w:val="001B3C29"/>
    <w:rsid w:val="001B3D21"/>
    <w:rsid w:val="001B3D53"/>
    <w:rsid w:val="001B3D82"/>
    <w:rsid w:val="001B3DD7"/>
    <w:rsid w:val="001B3E93"/>
    <w:rsid w:val="001B3ED3"/>
    <w:rsid w:val="001B401B"/>
    <w:rsid w:val="001B4081"/>
    <w:rsid w:val="001B40E5"/>
    <w:rsid w:val="001B4186"/>
    <w:rsid w:val="001B4263"/>
    <w:rsid w:val="001B427A"/>
    <w:rsid w:val="001B4474"/>
    <w:rsid w:val="001B448E"/>
    <w:rsid w:val="001B4569"/>
    <w:rsid w:val="001B45C6"/>
    <w:rsid w:val="001B45D7"/>
    <w:rsid w:val="001B45DF"/>
    <w:rsid w:val="001B4620"/>
    <w:rsid w:val="001B466D"/>
    <w:rsid w:val="001B4745"/>
    <w:rsid w:val="001B4818"/>
    <w:rsid w:val="001B482D"/>
    <w:rsid w:val="001B48BA"/>
    <w:rsid w:val="001B4A56"/>
    <w:rsid w:val="001B4ACF"/>
    <w:rsid w:val="001B4E9F"/>
    <w:rsid w:val="001B4F20"/>
    <w:rsid w:val="001B4F2E"/>
    <w:rsid w:val="001B4F65"/>
    <w:rsid w:val="001B4FCA"/>
    <w:rsid w:val="001B5013"/>
    <w:rsid w:val="001B503F"/>
    <w:rsid w:val="001B5180"/>
    <w:rsid w:val="001B5190"/>
    <w:rsid w:val="001B51CC"/>
    <w:rsid w:val="001B51DC"/>
    <w:rsid w:val="001B51DF"/>
    <w:rsid w:val="001B5262"/>
    <w:rsid w:val="001B533A"/>
    <w:rsid w:val="001B5345"/>
    <w:rsid w:val="001B5449"/>
    <w:rsid w:val="001B5512"/>
    <w:rsid w:val="001B57B6"/>
    <w:rsid w:val="001B57F0"/>
    <w:rsid w:val="001B584E"/>
    <w:rsid w:val="001B59F8"/>
    <w:rsid w:val="001B5A0A"/>
    <w:rsid w:val="001B5A17"/>
    <w:rsid w:val="001B5A54"/>
    <w:rsid w:val="001B5A74"/>
    <w:rsid w:val="001B5AE7"/>
    <w:rsid w:val="001B5BC9"/>
    <w:rsid w:val="001B5DC9"/>
    <w:rsid w:val="001B5ECC"/>
    <w:rsid w:val="001B5ED3"/>
    <w:rsid w:val="001B5F2F"/>
    <w:rsid w:val="001B5F5F"/>
    <w:rsid w:val="001B5F98"/>
    <w:rsid w:val="001B6075"/>
    <w:rsid w:val="001B60FC"/>
    <w:rsid w:val="001B6209"/>
    <w:rsid w:val="001B629D"/>
    <w:rsid w:val="001B63FC"/>
    <w:rsid w:val="001B64AA"/>
    <w:rsid w:val="001B64EB"/>
    <w:rsid w:val="001B658B"/>
    <w:rsid w:val="001B68D1"/>
    <w:rsid w:val="001B69A4"/>
    <w:rsid w:val="001B6A76"/>
    <w:rsid w:val="001B6C1C"/>
    <w:rsid w:val="001B6CAD"/>
    <w:rsid w:val="001B6D64"/>
    <w:rsid w:val="001B6DAA"/>
    <w:rsid w:val="001B6EC0"/>
    <w:rsid w:val="001B7110"/>
    <w:rsid w:val="001B7111"/>
    <w:rsid w:val="001B717B"/>
    <w:rsid w:val="001B7267"/>
    <w:rsid w:val="001B7277"/>
    <w:rsid w:val="001B7336"/>
    <w:rsid w:val="001B737A"/>
    <w:rsid w:val="001B73E7"/>
    <w:rsid w:val="001B7444"/>
    <w:rsid w:val="001B747E"/>
    <w:rsid w:val="001B755C"/>
    <w:rsid w:val="001B75C6"/>
    <w:rsid w:val="001B75D9"/>
    <w:rsid w:val="001B7637"/>
    <w:rsid w:val="001B763E"/>
    <w:rsid w:val="001B7754"/>
    <w:rsid w:val="001B799F"/>
    <w:rsid w:val="001B79E4"/>
    <w:rsid w:val="001B7A3C"/>
    <w:rsid w:val="001B7A50"/>
    <w:rsid w:val="001B7B31"/>
    <w:rsid w:val="001B7BCE"/>
    <w:rsid w:val="001B7C05"/>
    <w:rsid w:val="001B7C72"/>
    <w:rsid w:val="001B7CA4"/>
    <w:rsid w:val="001B7CB2"/>
    <w:rsid w:val="001B7CB4"/>
    <w:rsid w:val="001B7CC8"/>
    <w:rsid w:val="001B7E80"/>
    <w:rsid w:val="001B7EC2"/>
    <w:rsid w:val="001B7F68"/>
    <w:rsid w:val="001B7F9C"/>
    <w:rsid w:val="001B7FED"/>
    <w:rsid w:val="001C01CE"/>
    <w:rsid w:val="001C02AC"/>
    <w:rsid w:val="001C03C9"/>
    <w:rsid w:val="001C042C"/>
    <w:rsid w:val="001C048F"/>
    <w:rsid w:val="001C04C8"/>
    <w:rsid w:val="001C0586"/>
    <w:rsid w:val="001C05AE"/>
    <w:rsid w:val="001C05FB"/>
    <w:rsid w:val="001C0716"/>
    <w:rsid w:val="001C077B"/>
    <w:rsid w:val="001C0781"/>
    <w:rsid w:val="001C0793"/>
    <w:rsid w:val="001C0797"/>
    <w:rsid w:val="001C07BF"/>
    <w:rsid w:val="001C0896"/>
    <w:rsid w:val="001C0931"/>
    <w:rsid w:val="001C0981"/>
    <w:rsid w:val="001C098B"/>
    <w:rsid w:val="001C0A34"/>
    <w:rsid w:val="001C0A3E"/>
    <w:rsid w:val="001C0B27"/>
    <w:rsid w:val="001C0B6B"/>
    <w:rsid w:val="001C0BC2"/>
    <w:rsid w:val="001C0BD6"/>
    <w:rsid w:val="001C0BD9"/>
    <w:rsid w:val="001C0C3B"/>
    <w:rsid w:val="001C0C76"/>
    <w:rsid w:val="001C0E18"/>
    <w:rsid w:val="001C0E58"/>
    <w:rsid w:val="001C0EDA"/>
    <w:rsid w:val="001C0F40"/>
    <w:rsid w:val="001C0F9C"/>
    <w:rsid w:val="001C1000"/>
    <w:rsid w:val="001C107E"/>
    <w:rsid w:val="001C10B2"/>
    <w:rsid w:val="001C10C0"/>
    <w:rsid w:val="001C1147"/>
    <w:rsid w:val="001C11B1"/>
    <w:rsid w:val="001C1225"/>
    <w:rsid w:val="001C138A"/>
    <w:rsid w:val="001C148C"/>
    <w:rsid w:val="001C14C9"/>
    <w:rsid w:val="001C14DB"/>
    <w:rsid w:val="001C152C"/>
    <w:rsid w:val="001C1600"/>
    <w:rsid w:val="001C162B"/>
    <w:rsid w:val="001C1667"/>
    <w:rsid w:val="001C1680"/>
    <w:rsid w:val="001C1689"/>
    <w:rsid w:val="001C1698"/>
    <w:rsid w:val="001C183D"/>
    <w:rsid w:val="001C1862"/>
    <w:rsid w:val="001C188E"/>
    <w:rsid w:val="001C18AA"/>
    <w:rsid w:val="001C18AE"/>
    <w:rsid w:val="001C1A06"/>
    <w:rsid w:val="001C1A2C"/>
    <w:rsid w:val="001C1B10"/>
    <w:rsid w:val="001C1B71"/>
    <w:rsid w:val="001C1C23"/>
    <w:rsid w:val="001C1CA6"/>
    <w:rsid w:val="001C1D11"/>
    <w:rsid w:val="001C1DB3"/>
    <w:rsid w:val="001C1E30"/>
    <w:rsid w:val="001C1E32"/>
    <w:rsid w:val="001C1E99"/>
    <w:rsid w:val="001C1F57"/>
    <w:rsid w:val="001C1F6E"/>
    <w:rsid w:val="001C1F84"/>
    <w:rsid w:val="001C20E6"/>
    <w:rsid w:val="001C210B"/>
    <w:rsid w:val="001C212C"/>
    <w:rsid w:val="001C2163"/>
    <w:rsid w:val="001C2261"/>
    <w:rsid w:val="001C22D3"/>
    <w:rsid w:val="001C231E"/>
    <w:rsid w:val="001C2349"/>
    <w:rsid w:val="001C23C5"/>
    <w:rsid w:val="001C23D9"/>
    <w:rsid w:val="001C2460"/>
    <w:rsid w:val="001C2586"/>
    <w:rsid w:val="001C26EB"/>
    <w:rsid w:val="001C2755"/>
    <w:rsid w:val="001C276E"/>
    <w:rsid w:val="001C27AE"/>
    <w:rsid w:val="001C27B3"/>
    <w:rsid w:val="001C27C6"/>
    <w:rsid w:val="001C2800"/>
    <w:rsid w:val="001C2920"/>
    <w:rsid w:val="001C295F"/>
    <w:rsid w:val="001C29C3"/>
    <w:rsid w:val="001C2A51"/>
    <w:rsid w:val="001C2A93"/>
    <w:rsid w:val="001C2AE0"/>
    <w:rsid w:val="001C2BFA"/>
    <w:rsid w:val="001C2D1C"/>
    <w:rsid w:val="001C2DF7"/>
    <w:rsid w:val="001C2E1F"/>
    <w:rsid w:val="001C2E43"/>
    <w:rsid w:val="001C2E44"/>
    <w:rsid w:val="001C2E91"/>
    <w:rsid w:val="001C2EAB"/>
    <w:rsid w:val="001C2F2C"/>
    <w:rsid w:val="001C2F3C"/>
    <w:rsid w:val="001C2FAB"/>
    <w:rsid w:val="001C32C3"/>
    <w:rsid w:val="001C32CD"/>
    <w:rsid w:val="001C32F4"/>
    <w:rsid w:val="001C3344"/>
    <w:rsid w:val="001C35A7"/>
    <w:rsid w:val="001C35A9"/>
    <w:rsid w:val="001C35AB"/>
    <w:rsid w:val="001C35BD"/>
    <w:rsid w:val="001C35F6"/>
    <w:rsid w:val="001C37D7"/>
    <w:rsid w:val="001C380A"/>
    <w:rsid w:val="001C3901"/>
    <w:rsid w:val="001C3936"/>
    <w:rsid w:val="001C3A27"/>
    <w:rsid w:val="001C3A34"/>
    <w:rsid w:val="001C3A7B"/>
    <w:rsid w:val="001C3BB9"/>
    <w:rsid w:val="001C3BC4"/>
    <w:rsid w:val="001C3C69"/>
    <w:rsid w:val="001C3CE8"/>
    <w:rsid w:val="001C3D38"/>
    <w:rsid w:val="001C3E7B"/>
    <w:rsid w:val="001C3F2E"/>
    <w:rsid w:val="001C3FA1"/>
    <w:rsid w:val="001C4041"/>
    <w:rsid w:val="001C4052"/>
    <w:rsid w:val="001C42BD"/>
    <w:rsid w:val="001C42D3"/>
    <w:rsid w:val="001C436C"/>
    <w:rsid w:val="001C4480"/>
    <w:rsid w:val="001C4488"/>
    <w:rsid w:val="001C44A0"/>
    <w:rsid w:val="001C44E0"/>
    <w:rsid w:val="001C44F4"/>
    <w:rsid w:val="001C4530"/>
    <w:rsid w:val="001C4555"/>
    <w:rsid w:val="001C45D4"/>
    <w:rsid w:val="001C45F0"/>
    <w:rsid w:val="001C4628"/>
    <w:rsid w:val="001C469D"/>
    <w:rsid w:val="001C46EA"/>
    <w:rsid w:val="001C4723"/>
    <w:rsid w:val="001C4858"/>
    <w:rsid w:val="001C48B7"/>
    <w:rsid w:val="001C48C2"/>
    <w:rsid w:val="001C48D0"/>
    <w:rsid w:val="001C4910"/>
    <w:rsid w:val="001C493A"/>
    <w:rsid w:val="001C498D"/>
    <w:rsid w:val="001C4ADD"/>
    <w:rsid w:val="001C4BEA"/>
    <w:rsid w:val="001C4BF4"/>
    <w:rsid w:val="001C4C2D"/>
    <w:rsid w:val="001C4CD0"/>
    <w:rsid w:val="001C4D0C"/>
    <w:rsid w:val="001C4E7D"/>
    <w:rsid w:val="001C4F69"/>
    <w:rsid w:val="001C4FB4"/>
    <w:rsid w:val="001C5082"/>
    <w:rsid w:val="001C5085"/>
    <w:rsid w:val="001C50F4"/>
    <w:rsid w:val="001C51F7"/>
    <w:rsid w:val="001C5291"/>
    <w:rsid w:val="001C52EA"/>
    <w:rsid w:val="001C53A0"/>
    <w:rsid w:val="001C545F"/>
    <w:rsid w:val="001C54CF"/>
    <w:rsid w:val="001C54D2"/>
    <w:rsid w:val="001C5567"/>
    <w:rsid w:val="001C5690"/>
    <w:rsid w:val="001C57D2"/>
    <w:rsid w:val="001C57D8"/>
    <w:rsid w:val="001C57DD"/>
    <w:rsid w:val="001C586C"/>
    <w:rsid w:val="001C587D"/>
    <w:rsid w:val="001C5A86"/>
    <w:rsid w:val="001C5ACE"/>
    <w:rsid w:val="001C5B50"/>
    <w:rsid w:val="001C5B7E"/>
    <w:rsid w:val="001C5C79"/>
    <w:rsid w:val="001C5C8A"/>
    <w:rsid w:val="001C5E81"/>
    <w:rsid w:val="001C5EB2"/>
    <w:rsid w:val="001C5F84"/>
    <w:rsid w:val="001C6059"/>
    <w:rsid w:val="001C6097"/>
    <w:rsid w:val="001C60F8"/>
    <w:rsid w:val="001C6138"/>
    <w:rsid w:val="001C61D7"/>
    <w:rsid w:val="001C621A"/>
    <w:rsid w:val="001C64B4"/>
    <w:rsid w:val="001C6598"/>
    <w:rsid w:val="001C660D"/>
    <w:rsid w:val="001C6731"/>
    <w:rsid w:val="001C6804"/>
    <w:rsid w:val="001C6820"/>
    <w:rsid w:val="001C68C0"/>
    <w:rsid w:val="001C690B"/>
    <w:rsid w:val="001C6912"/>
    <w:rsid w:val="001C6979"/>
    <w:rsid w:val="001C6AA0"/>
    <w:rsid w:val="001C6BEF"/>
    <w:rsid w:val="001C6C00"/>
    <w:rsid w:val="001C6C20"/>
    <w:rsid w:val="001C6E60"/>
    <w:rsid w:val="001C6EF1"/>
    <w:rsid w:val="001C6EF5"/>
    <w:rsid w:val="001C705F"/>
    <w:rsid w:val="001C70A7"/>
    <w:rsid w:val="001C70AF"/>
    <w:rsid w:val="001C70DF"/>
    <w:rsid w:val="001C7110"/>
    <w:rsid w:val="001C7197"/>
    <w:rsid w:val="001C729C"/>
    <w:rsid w:val="001C740D"/>
    <w:rsid w:val="001C746F"/>
    <w:rsid w:val="001C7478"/>
    <w:rsid w:val="001C7555"/>
    <w:rsid w:val="001C7557"/>
    <w:rsid w:val="001C7558"/>
    <w:rsid w:val="001C75FE"/>
    <w:rsid w:val="001C763D"/>
    <w:rsid w:val="001C76D8"/>
    <w:rsid w:val="001C774F"/>
    <w:rsid w:val="001C77BE"/>
    <w:rsid w:val="001C77CF"/>
    <w:rsid w:val="001C78F9"/>
    <w:rsid w:val="001C7AB5"/>
    <w:rsid w:val="001C7B84"/>
    <w:rsid w:val="001C7B9A"/>
    <w:rsid w:val="001C7C5F"/>
    <w:rsid w:val="001C7D90"/>
    <w:rsid w:val="001C7EEE"/>
    <w:rsid w:val="001C7F02"/>
    <w:rsid w:val="001C7F52"/>
    <w:rsid w:val="001C7F7E"/>
    <w:rsid w:val="001C7FD9"/>
    <w:rsid w:val="001D007D"/>
    <w:rsid w:val="001D007E"/>
    <w:rsid w:val="001D012C"/>
    <w:rsid w:val="001D013A"/>
    <w:rsid w:val="001D016C"/>
    <w:rsid w:val="001D018C"/>
    <w:rsid w:val="001D01E6"/>
    <w:rsid w:val="001D024C"/>
    <w:rsid w:val="001D04B9"/>
    <w:rsid w:val="001D04DE"/>
    <w:rsid w:val="001D0513"/>
    <w:rsid w:val="001D05E1"/>
    <w:rsid w:val="001D061C"/>
    <w:rsid w:val="001D061F"/>
    <w:rsid w:val="001D06A3"/>
    <w:rsid w:val="001D0716"/>
    <w:rsid w:val="001D07F7"/>
    <w:rsid w:val="001D0862"/>
    <w:rsid w:val="001D088A"/>
    <w:rsid w:val="001D088C"/>
    <w:rsid w:val="001D08A0"/>
    <w:rsid w:val="001D0908"/>
    <w:rsid w:val="001D0998"/>
    <w:rsid w:val="001D0BCD"/>
    <w:rsid w:val="001D0BEA"/>
    <w:rsid w:val="001D0CA8"/>
    <w:rsid w:val="001D0CAD"/>
    <w:rsid w:val="001D0CBC"/>
    <w:rsid w:val="001D0D29"/>
    <w:rsid w:val="001D0E81"/>
    <w:rsid w:val="001D0E98"/>
    <w:rsid w:val="001D0F2B"/>
    <w:rsid w:val="001D0F92"/>
    <w:rsid w:val="001D0FE2"/>
    <w:rsid w:val="001D0FEB"/>
    <w:rsid w:val="001D114D"/>
    <w:rsid w:val="001D116D"/>
    <w:rsid w:val="001D1254"/>
    <w:rsid w:val="001D1452"/>
    <w:rsid w:val="001D14FB"/>
    <w:rsid w:val="001D15C4"/>
    <w:rsid w:val="001D161F"/>
    <w:rsid w:val="001D199D"/>
    <w:rsid w:val="001D1A92"/>
    <w:rsid w:val="001D1B2C"/>
    <w:rsid w:val="001D1B43"/>
    <w:rsid w:val="001D1BA1"/>
    <w:rsid w:val="001D1BFA"/>
    <w:rsid w:val="001D1C31"/>
    <w:rsid w:val="001D1CF8"/>
    <w:rsid w:val="001D1DD9"/>
    <w:rsid w:val="001D1E02"/>
    <w:rsid w:val="001D1F5D"/>
    <w:rsid w:val="001D1FAF"/>
    <w:rsid w:val="001D1FB3"/>
    <w:rsid w:val="001D2094"/>
    <w:rsid w:val="001D20C5"/>
    <w:rsid w:val="001D214B"/>
    <w:rsid w:val="001D2173"/>
    <w:rsid w:val="001D228D"/>
    <w:rsid w:val="001D23C1"/>
    <w:rsid w:val="001D23C4"/>
    <w:rsid w:val="001D244F"/>
    <w:rsid w:val="001D2524"/>
    <w:rsid w:val="001D2631"/>
    <w:rsid w:val="001D277B"/>
    <w:rsid w:val="001D2804"/>
    <w:rsid w:val="001D287D"/>
    <w:rsid w:val="001D28B5"/>
    <w:rsid w:val="001D2996"/>
    <w:rsid w:val="001D2A2C"/>
    <w:rsid w:val="001D2A4B"/>
    <w:rsid w:val="001D2AFE"/>
    <w:rsid w:val="001D2C7E"/>
    <w:rsid w:val="001D2C8C"/>
    <w:rsid w:val="001D2D80"/>
    <w:rsid w:val="001D2E14"/>
    <w:rsid w:val="001D2E99"/>
    <w:rsid w:val="001D2F58"/>
    <w:rsid w:val="001D2FCD"/>
    <w:rsid w:val="001D30A8"/>
    <w:rsid w:val="001D30C2"/>
    <w:rsid w:val="001D3112"/>
    <w:rsid w:val="001D3162"/>
    <w:rsid w:val="001D31FF"/>
    <w:rsid w:val="001D3203"/>
    <w:rsid w:val="001D322F"/>
    <w:rsid w:val="001D32B2"/>
    <w:rsid w:val="001D3313"/>
    <w:rsid w:val="001D343F"/>
    <w:rsid w:val="001D346D"/>
    <w:rsid w:val="001D34DD"/>
    <w:rsid w:val="001D34EB"/>
    <w:rsid w:val="001D3503"/>
    <w:rsid w:val="001D350E"/>
    <w:rsid w:val="001D358A"/>
    <w:rsid w:val="001D35BC"/>
    <w:rsid w:val="001D35D7"/>
    <w:rsid w:val="001D360C"/>
    <w:rsid w:val="001D3632"/>
    <w:rsid w:val="001D3661"/>
    <w:rsid w:val="001D3896"/>
    <w:rsid w:val="001D38B1"/>
    <w:rsid w:val="001D3A02"/>
    <w:rsid w:val="001D3A31"/>
    <w:rsid w:val="001D3A68"/>
    <w:rsid w:val="001D3B2A"/>
    <w:rsid w:val="001D3B7E"/>
    <w:rsid w:val="001D3CD4"/>
    <w:rsid w:val="001D3D2A"/>
    <w:rsid w:val="001D3DAE"/>
    <w:rsid w:val="001D3E51"/>
    <w:rsid w:val="001D3E75"/>
    <w:rsid w:val="001D3E80"/>
    <w:rsid w:val="001D3EA1"/>
    <w:rsid w:val="001D3F56"/>
    <w:rsid w:val="001D3FD4"/>
    <w:rsid w:val="001D4006"/>
    <w:rsid w:val="001D4011"/>
    <w:rsid w:val="001D4058"/>
    <w:rsid w:val="001D4072"/>
    <w:rsid w:val="001D40C3"/>
    <w:rsid w:val="001D40ED"/>
    <w:rsid w:val="001D40F6"/>
    <w:rsid w:val="001D4119"/>
    <w:rsid w:val="001D417C"/>
    <w:rsid w:val="001D41D1"/>
    <w:rsid w:val="001D41F6"/>
    <w:rsid w:val="001D422A"/>
    <w:rsid w:val="001D42AB"/>
    <w:rsid w:val="001D432B"/>
    <w:rsid w:val="001D434F"/>
    <w:rsid w:val="001D4362"/>
    <w:rsid w:val="001D4429"/>
    <w:rsid w:val="001D443D"/>
    <w:rsid w:val="001D4477"/>
    <w:rsid w:val="001D44ED"/>
    <w:rsid w:val="001D456C"/>
    <w:rsid w:val="001D4674"/>
    <w:rsid w:val="001D4882"/>
    <w:rsid w:val="001D491A"/>
    <w:rsid w:val="001D4A9C"/>
    <w:rsid w:val="001D4B17"/>
    <w:rsid w:val="001D4C3A"/>
    <w:rsid w:val="001D4C3F"/>
    <w:rsid w:val="001D4C4B"/>
    <w:rsid w:val="001D4C6B"/>
    <w:rsid w:val="001D4CA2"/>
    <w:rsid w:val="001D4CC9"/>
    <w:rsid w:val="001D4D1E"/>
    <w:rsid w:val="001D4E7D"/>
    <w:rsid w:val="001D4EA8"/>
    <w:rsid w:val="001D4EDA"/>
    <w:rsid w:val="001D4F1B"/>
    <w:rsid w:val="001D4FE2"/>
    <w:rsid w:val="001D5008"/>
    <w:rsid w:val="001D5030"/>
    <w:rsid w:val="001D5038"/>
    <w:rsid w:val="001D508F"/>
    <w:rsid w:val="001D50BF"/>
    <w:rsid w:val="001D511B"/>
    <w:rsid w:val="001D516B"/>
    <w:rsid w:val="001D5191"/>
    <w:rsid w:val="001D5202"/>
    <w:rsid w:val="001D5266"/>
    <w:rsid w:val="001D54B0"/>
    <w:rsid w:val="001D550C"/>
    <w:rsid w:val="001D5570"/>
    <w:rsid w:val="001D5780"/>
    <w:rsid w:val="001D5805"/>
    <w:rsid w:val="001D584E"/>
    <w:rsid w:val="001D5865"/>
    <w:rsid w:val="001D5868"/>
    <w:rsid w:val="001D586A"/>
    <w:rsid w:val="001D5904"/>
    <w:rsid w:val="001D590B"/>
    <w:rsid w:val="001D59CB"/>
    <w:rsid w:val="001D5A5F"/>
    <w:rsid w:val="001D5AA0"/>
    <w:rsid w:val="001D5AE0"/>
    <w:rsid w:val="001D5AF8"/>
    <w:rsid w:val="001D5B1E"/>
    <w:rsid w:val="001D5BAC"/>
    <w:rsid w:val="001D5C13"/>
    <w:rsid w:val="001D5C17"/>
    <w:rsid w:val="001D5D4D"/>
    <w:rsid w:val="001D5E50"/>
    <w:rsid w:val="001D5F0B"/>
    <w:rsid w:val="001D5F31"/>
    <w:rsid w:val="001D5F45"/>
    <w:rsid w:val="001D5FA9"/>
    <w:rsid w:val="001D5FE0"/>
    <w:rsid w:val="001D6080"/>
    <w:rsid w:val="001D60F2"/>
    <w:rsid w:val="001D6135"/>
    <w:rsid w:val="001D6138"/>
    <w:rsid w:val="001D625D"/>
    <w:rsid w:val="001D6330"/>
    <w:rsid w:val="001D634C"/>
    <w:rsid w:val="001D64EF"/>
    <w:rsid w:val="001D6560"/>
    <w:rsid w:val="001D6585"/>
    <w:rsid w:val="001D658B"/>
    <w:rsid w:val="001D65B4"/>
    <w:rsid w:val="001D675D"/>
    <w:rsid w:val="001D6797"/>
    <w:rsid w:val="001D67F8"/>
    <w:rsid w:val="001D67FF"/>
    <w:rsid w:val="001D6848"/>
    <w:rsid w:val="001D688C"/>
    <w:rsid w:val="001D69AD"/>
    <w:rsid w:val="001D69C1"/>
    <w:rsid w:val="001D6B1B"/>
    <w:rsid w:val="001D6B4F"/>
    <w:rsid w:val="001D6E2E"/>
    <w:rsid w:val="001D6E89"/>
    <w:rsid w:val="001D6EAB"/>
    <w:rsid w:val="001D6FB0"/>
    <w:rsid w:val="001D72EC"/>
    <w:rsid w:val="001D73B5"/>
    <w:rsid w:val="001D73F7"/>
    <w:rsid w:val="001D7445"/>
    <w:rsid w:val="001D7466"/>
    <w:rsid w:val="001D7486"/>
    <w:rsid w:val="001D74A0"/>
    <w:rsid w:val="001D75CC"/>
    <w:rsid w:val="001D7608"/>
    <w:rsid w:val="001D76A9"/>
    <w:rsid w:val="001D771C"/>
    <w:rsid w:val="001D7826"/>
    <w:rsid w:val="001D790F"/>
    <w:rsid w:val="001D795C"/>
    <w:rsid w:val="001D79D5"/>
    <w:rsid w:val="001D7B3C"/>
    <w:rsid w:val="001D7BA9"/>
    <w:rsid w:val="001D7DE5"/>
    <w:rsid w:val="001E0013"/>
    <w:rsid w:val="001E0062"/>
    <w:rsid w:val="001E006A"/>
    <w:rsid w:val="001E01EE"/>
    <w:rsid w:val="001E022F"/>
    <w:rsid w:val="001E0287"/>
    <w:rsid w:val="001E0295"/>
    <w:rsid w:val="001E039F"/>
    <w:rsid w:val="001E053B"/>
    <w:rsid w:val="001E05CD"/>
    <w:rsid w:val="001E06C3"/>
    <w:rsid w:val="001E07A3"/>
    <w:rsid w:val="001E0804"/>
    <w:rsid w:val="001E08E4"/>
    <w:rsid w:val="001E09AC"/>
    <w:rsid w:val="001E0A01"/>
    <w:rsid w:val="001E0A50"/>
    <w:rsid w:val="001E0A52"/>
    <w:rsid w:val="001E0AAC"/>
    <w:rsid w:val="001E0BEA"/>
    <w:rsid w:val="001E0C59"/>
    <w:rsid w:val="001E0D5C"/>
    <w:rsid w:val="001E0E8D"/>
    <w:rsid w:val="001E0E9E"/>
    <w:rsid w:val="001E0F06"/>
    <w:rsid w:val="001E0FBB"/>
    <w:rsid w:val="001E1082"/>
    <w:rsid w:val="001E10B5"/>
    <w:rsid w:val="001E10EE"/>
    <w:rsid w:val="001E11DE"/>
    <w:rsid w:val="001E1254"/>
    <w:rsid w:val="001E1310"/>
    <w:rsid w:val="001E1327"/>
    <w:rsid w:val="001E1352"/>
    <w:rsid w:val="001E13B9"/>
    <w:rsid w:val="001E13C0"/>
    <w:rsid w:val="001E14E0"/>
    <w:rsid w:val="001E154C"/>
    <w:rsid w:val="001E155C"/>
    <w:rsid w:val="001E1580"/>
    <w:rsid w:val="001E15E3"/>
    <w:rsid w:val="001E1652"/>
    <w:rsid w:val="001E1690"/>
    <w:rsid w:val="001E16A6"/>
    <w:rsid w:val="001E1803"/>
    <w:rsid w:val="001E18DC"/>
    <w:rsid w:val="001E1925"/>
    <w:rsid w:val="001E19A0"/>
    <w:rsid w:val="001E1A16"/>
    <w:rsid w:val="001E1A82"/>
    <w:rsid w:val="001E1AFF"/>
    <w:rsid w:val="001E1B64"/>
    <w:rsid w:val="001E1C31"/>
    <w:rsid w:val="001E1C60"/>
    <w:rsid w:val="001E1C62"/>
    <w:rsid w:val="001E1C84"/>
    <w:rsid w:val="001E1D8E"/>
    <w:rsid w:val="001E1EAD"/>
    <w:rsid w:val="001E1ECD"/>
    <w:rsid w:val="001E1EF5"/>
    <w:rsid w:val="001E2027"/>
    <w:rsid w:val="001E20AE"/>
    <w:rsid w:val="001E20B1"/>
    <w:rsid w:val="001E2216"/>
    <w:rsid w:val="001E22F2"/>
    <w:rsid w:val="001E241F"/>
    <w:rsid w:val="001E24D6"/>
    <w:rsid w:val="001E24E5"/>
    <w:rsid w:val="001E255D"/>
    <w:rsid w:val="001E256D"/>
    <w:rsid w:val="001E268C"/>
    <w:rsid w:val="001E27BC"/>
    <w:rsid w:val="001E284A"/>
    <w:rsid w:val="001E2852"/>
    <w:rsid w:val="001E2878"/>
    <w:rsid w:val="001E28AD"/>
    <w:rsid w:val="001E292A"/>
    <w:rsid w:val="001E299C"/>
    <w:rsid w:val="001E29C5"/>
    <w:rsid w:val="001E29D2"/>
    <w:rsid w:val="001E2A38"/>
    <w:rsid w:val="001E2A40"/>
    <w:rsid w:val="001E2A7B"/>
    <w:rsid w:val="001E2AFE"/>
    <w:rsid w:val="001E2BCD"/>
    <w:rsid w:val="001E2C3D"/>
    <w:rsid w:val="001E2C6D"/>
    <w:rsid w:val="001E2C96"/>
    <w:rsid w:val="001E2CE7"/>
    <w:rsid w:val="001E2D8A"/>
    <w:rsid w:val="001E2DCE"/>
    <w:rsid w:val="001E2DD5"/>
    <w:rsid w:val="001E2DE5"/>
    <w:rsid w:val="001E2EE0"/>
    <w:rsid w:val="001E2FD1"/>
    <w:rsid w:val="001E3000"/>
    <w:rsid w:val="001E3026"/>
    <w:rsid w:val="001E32FB"/>
    <w:rsid w:val="001E3396"/>
    <w:rsid w:val="001E3497"/>
    <w:rsid w:val="001E35D1"/>
    <w:rsid w:val="001E3648"/>
    <w:rsid w:val="001E366E"/>
    <w:rsid w:val="001E3671"/>
    <w:rsid w:val="001E3727"/>
    <w:rsid w:val="001E3730"/>
    <w:rsid w:val="001E3868"/>
    <w:rsid w:val="001E38DA"/>
    <w:rsid w:val="001E39A4"/>
    <w:rsid w:val="001E39F5"/>
    <w:rsid w:val="001E3A5A"/>
    <w:rsid w:val="001E3C71"/>
    <w:rsid w:val="001E3C77"/>
    <w:rsid w:val="001E3D6B"/>
    <w:rsid w:val="001E3E77"/>
    <w:rsid w:val="001E3EC2"/>
    <w:rsid w:val="001E3F19"/>
    <w:rsid w:val="001E3F52"/>
    <w:rsid w:val="001E3FB0"/>
    <w:rsid w:val="001E4098"/>
    <w:rsid w:val="001E40CB"/>
    <w:rsid w:val="001E40E8"/>
    <w:rsid w:val="001E415F"/>
    <w:rsid w:val="001E41F8"/>
    <w:rsid w:val="001E4357"/>
    <w:rsid w:val="001E43BC"/>
    <w:rsid w:val="001E449E"/>
    <w:rsid w:val="001E44C6"/>
    <w:rsid w:val="001E452A"/>
    <w:rsid w:val="001E475C"/>
    <w:rsid w:val="001E485D"/>
    <w:rsid w:val="001E48F0"/>
    <w:rsid w:val="001E4A59"/>
    <w:rsid w:val="001E4A5F"/>
    <w:rsid w:val="001E4A9E"/>
    <w:rsid w:val="001E4B00"/>
    <w:rsid w:val="001E4B14"/>
    <w:rsid w:val="001E4BA4"/>
    <w:rsid w:val="001E4BDE"/>
    <w:rsid w:val="001E4BE8"/>
    <w:rsid w:val="001E4C84"/>
    <w:rsid w:val="001E4D89"/>
    <w:rsid w:val="001E4DF5"/>
    <w:rsid w:val="001E4E7D"/>
    <w:rsid w:val="001E4EA9"/>
    <w:rsid w:val="001E4EEE"/>
    <w:rsid w:val="001E510D"/>
    <w:rsid w:val="001E5125"/>
    <w:rsid w:val="001E5139"/>
    <w:rsid w:val="001E5218"/>
    <w:rsid w:val="001E5224"/>
    <w:rsid w:val="001E526B"/>
    <w:rsid w:val="001E52B9"/>
    <w:rsid w:val="001E52E0"/>
    <w:rsid w:val="001E52E4"/>
    <w:rsid w:val="001E557A"/>
    <w:rsid w:val="001E55F6"/>
    <w:rsid w:val="001E5604"/>
    <w:rsid w:val="001E571C"/>
    <w:rsid w:val="001E5728"/>
    <w:rsid w:val="001E572A"/>
    <w:rsid w:val="001E578B"/>
    <w:rsid w:val="001E5824"/>
    <w:rsid w:val="001E58B1"/>
    <w:rsid w:val="001E58CA"/>
    <w:rsid w:val="001E5AED"/>
    <w:rsid w:val="001E5B53"/>
    <w:rsid w:val="001E5BAB"/>
    <w:rsid w:val="001E5C01"/>
    <w:rsid w:val="001E6000"/>
    <w:rsid w:val="001E60BA"/>
    <w:rsid w:val="001E60DC"/>
    <w:rsid w:val="001E6131"/>
    <w:rsid w:val="001E61E1"/>
    <w:rsid w:val="001E625A"/>
    <w:rsid w:val="001E62AF"/>
    <w:rsid w:val="001E630A"/>
    <w:rsid w:val="001E63C6"/>
    <w:rsid w:val="001E64A9"/>
    <w:rsid w:val="001E6526"/>
    <w:rsid w:val="001E659B"/>
    <w:rsid w:val="001E6670"/>
    <w:rsid w:val="001E6690"/>
    <w:rsid w:val="001E672F"/>
    <w:rsid w:val="001E6733"/>
    <w:rsid w:val="001E6834"/>
    <w:rsid w:val="001E68D9"/>
    <w:rsid w:val="001E68E8"/>
    <w:rsid w:val="001E6990"/>
    <w:rsid w:val="001E6B34"/>
    <w:rsid w:val="001E6B57"/>
    <w:rsid w:val="001E6C88"/>
    <w:rsid w:val="001E6D2A"/>
    <w:rsid w:val="001E6D35"/>
    <w:rsid w:val="001E6F08"/>
    <w:rsid w:val="001E6F19"/>
    <w:rsid w:val="001E6F44"/>
    <w:rsid w:val="001E6F8B"/>
    <w:rsid w:val="001E705B"/>
    <w:rsid w:val="001E7128"/>
    <w:rsid w:val="001E71F2"/>
    <w:rsid w:val="001E72A8"/>
    <w:rsid w:val="001E72AC"/>
    <w:rsid w:val="001E7329"/>
    <w:rsid w:val="001E73BB"/>
    <w:rsid w:val="001E73F1"/>
    <w:rsid w:val="001E7496"/>
    <w:rsid w:val="001E75FF"/>
    <w:rsid w:val="001E7605"/>
    <w:rsid w:val="001E7607"/>
    <w:rsid w:val="001E771B"/>
    <w:rsid w:val="001E7832"/>
    <w:rsid w:val="001E7854"/>
    <w:rsid w:val="001E788D"/>
    <w:rsid w:val="001E794D"/>
    <w:rsid w:val="001E7A16"/>
    <w:rsid w:val="001E7AD5"/>
    <w:rsid w:val="001E7B25"/>
    <w:rsid w:val="001E7B34"/>
    <w:rsid w:val="001E7BF1"/>
    <w:rsid w:val="001E7C6A"/>
    <w:rsid w:val="001E7C97"/>
    <w:rsid w:val="001E7D3C"/>
    <w:rsid w:val="001E7D78"/>
    <w:rsid w:val="001E7D89"/>
    <w:rsid w:val="001E7E08"/>
    <w:rsid w:val="001E7F24"/>
    <w:rsid w:val="001E7F39"/>
    <w:rsid w:val="001E7FA0"/>
    <w:rsid w:val="001F0022"/>
    <w:rsid w:val="001F00D6"/>
    <w:rsid w:val="001F0188"/>
    <w:rsid w:val="001F0231"/>
    <w:rsid w:val="001F02A4"/>
    <w:rsid w:val="001F02E0"/>
    <w:rsid w:val="001F0357"/>
    <w:rsid w:val="001F040C"/>
    <w:rsid w:val="001F044F"/>
    <w:rsid w:val="001F04AC"/>
    <w:rsid w:val="001F0504"/>
    <w:rsid w:val="001F0601"/>
    <w:rsid w:val="001F06CD"/>
    <w:rsid w:val="001F072D"/>
    <w:rsid w:val="001F0744"/>
    <w:rsid w:val="001F0756"/>
    <w:rsid w:val="001F0911"/>
    <w:rsid w:val="001F0943"/>
    <w:rsid w:val="001F0B46"/>
    <w:rsid w:val="001F0B89"/>
    <w:rsid w:val="001F0BD4"/>
    <w:rsid w:val="001F0C58"/>
    <w:rsid w:val="001F0C80"/>
    <w:rsid w:val="001F0CC0"/>
    <w:rsid w:val="001F0D59"/>
    <w:rsid w:val="001F0E2B"/>
    <w:rsid w:val="001F0EC9"/>
    <w:rsid w:val="001F103A"/>
    <w:rsid w:val="001F11A0"/>
    <w:rsid w:val="001F1269"/>
    <w:rsid w:val="001F1285"/>
    <w:rsid w:val="001F12A8"/>
    <w:rsid w:val="001F1377"/>
    <w:rsid w:val="001F14B2"/>
    <w:rsid w:val="001F1597"/>
    <w:rsid w:val="001F15DE"/>
    <w:rsid w:val="001F1756"/>
    <w:rsid w:val="001F177E"/>
    <w:rsid w:val="001F1785"/>
    <w:rsid w:val="001F1857"/>
    <w:rsid w:val="001F1862"/>
    <w:rsid w:val="001F18BA"/>
    <w:rsid w:val="001F195B"/>
    <w:rsid w:val="001F1991"/>
    <w:rsid w:val="001F19A5"/>
    <w:rsid w:val="001F1B47"/>
    <w:rsid w:val="001F1BBF"/>
    <w:rsid w:val="001F1C3F"/>
    <w:rsid w:val="001F1C83"/>
    <w:rsid w:val="001F1CBB"/>
    <w:rsid w:val="001F1DE7"/>
    <w:rsid w:val="001F1F66"/>
    <w:rsid w:val="001F1F9F"/>
    <w:rsid w:val="001F20CA"/>
    <w:rsid w:val="001F20F9"/>
    <w:rsid w:val="001F21A7"/>
    <w:rsid w:val="001F2475"/>
    <w:rsid w:val="001F25C6"/>
    <w:rsid w:val="001F2708"/>
    <w:rsid w:val="001F2766"/>
    <w:rsid w:val="001F2791"/>
    <w:rsid w:val="001F27D1"/>
    <w:rsid w:val="001F29A0"/>
    <w:rsid w:val="001F2A8D"/>
    <w:rsid w:val="001F2B2F"/>
    <w:rsid w:val="001F2C2F"/>
    <w:rsid w:val="001F2CBF"/>
    <w:rsid w:val="001F2D43"/>
    <w:rsid w:val="001F2DF7"/>
    <w:rsid w:val="001F2E02"/>
    <w:rsid w:val="001F2E26"/>
    <w:rsid w:val="001F2EAC"/>
    <w:rsid w:val="001F2EF9"/>
    <w:rsid w:val="001F305B"/>
    <w:rsid w:val="001F3078"/>
    <w:rsid w:val="001F30C6"/>
    <w:rsid w:val="001F31DC"/>
    <w:rsid w:val="001F3210"/>
    <w:rsid w:val="001F330B"/>
    <w:rsid w:val="001F338F"/>
    <w:rsid w:val="001F3421"/>
    <w:rsid w:val="001F3810"/>
    <w:rsid w:val="001F3875"/>
    <w:rsid w:val="001F3883"/>
    <w:rsid w:val="001F38FD"/>
    <w:rsid w:val="001F391A"/>
    <w:rsid w:val="001F395E"/>
    <w:rsid w:val="001F3998"/>
    <w:rsid w:val="001F3A35"/>
    <w:rsid w:val="001F3A3D"/>
    <w:rsid w:val="001F3B4C"/>
    <w:rsid w:val="001F3B82"/>
    <w:rsid w:val="001F3C69"/>
    <w:rsid w:val="001F3CAF"/>
    <w:rsid w:val="001F3D3E"/>
    <w:rsid w:val="001F3E0F"/>
    <w:rsid w:val="001F3F3C"/>
    <w:rsid w:val="001F3F4D"/>
    <w:rsid w:val="001F3FAE"/>
    <w:rsid w:val="001F40A7"/>
    <w:rsid w:val="001F4120"/>
    <w:rsid w:val="001F416B"/>
    <w:rsid w:val="001F41C5"/>
    <w:rsid w:val="001F421B"/>
    <w:rsid w:val="001F4262"/>
    <w:rsid w:val="001F42E2"/>
    <w:rsid w:val="001F4318"/>
    <w:rsid w:val="001F4345"/>
    <w:rsid w:val="001F4377"/>
    <w:rsid w:val="001F43C7"/>
    <w:rsid w:val="001F448E"/>
    <w:rsid w:val="001F45B7"/>
    <w:rsid w:val="001F4665"/>
    <w:rsid w:val="001F46B6"/>
    <w:rsid w:val="001F46E2"/>
    <w:rsid w:val="001F47AE"/>
    <w:rsid w:val="001F486E"/>
    <w:rsid w:val="001F48B2"/>
    <w:rsid w:val="001F490A"/>
    <w:rsid w:val="001F496E"/>
    <w:rsid w:val="001F4A3C"/>
    <w:rsid w:val="001F4B0E"/>
    <w:rsid w:val="001F4B18"/>
    <w:rsid w:val="001F4C6E"/>
    <w:rsid w:val="001F4D60"/>
    <w:rsid w:val="001F4D90"/>
    <w:rsid w:val="001F4DC7"/>
    <w:rsid w:val="001F4E69"/>
    <w:rsid w:val="001F4F0E"/>
    <w:rsid w:val="001F4F2E"/>
    <w:rsid w:val="001F5018"/>
    <w:rsid w:val="001F5049"/>
    <w:rsid w:val="001F5154"/>
    <w:rsid w:val="001F52A2"/>
    <w:rsid w:val="001F54A1"/>
    <w:rsid w:val="001F558D"/>
    <w:rsid w:val="001F559B"/>
    <w:rsid w:val="001F55FA"/>
    <w:rsid w:val="001F5626"/>
    <w:rsid w:val="001F565F"/>
    <w:rsid w:val="001F568E"/>
    <w:rsid w:val="001F57EB"/>
    <w:rsid w:val="001F583D"/>
    <w:rsid w:val="001F585D"/>
    <w:rsid w:val="001F5A12"/>
    <w:rsid w:val="001F5BF5"/>
    <w:rsid w:val="001F5E40"/>
    <w:rsid w:val="001F5F64"/>
    <w:rsid w:val="001F6129"/>
    <w:rsid w:val="001F61A1"/>
    <w:rsid w:val="001F61C0"/>
    <w:rsid w:val="001F62D3"/>
    <w:rsid w:val="001F636B"/>
    <w:rsid w:val="001F63CD"/>
    <w:rsid w:val="001F6419"/>
    <w:rsid w:val="001F64A9"/>
    <w:rsid w:val="001F6523"/>
    <w:rsid w:val="001F6529"/>
    <w:rsid w:val="001F664C"/>
    <w:rsid w:val="001F6668"/>
    <w:rsid w:val="001F6678"/>
    <w:rsid w:val="001F66DD"/>
    <w:rsid w:val="001F674B"/>
    <w:rsid w:val="001F674E"/>
    <w:rsid w:val="001F67D6"/>
    <w:rsid w:val="001F6897"/>
    <w:rsid w:val="001F6984"/>
    <w:rsid w:val="001F698B"/>
    <w:rsid w:val="001F6A10"/>
    <w:rsid w:val="001F6B2D"/>
    <w:rsid w:val="001F6B60"/>
    <w:rsid w:val="001F6B92"/>
    <w:rsid w:val="001F6BC9"/>
    <w:rsid w:val="001F6C33"/>
    <w:rsid w:val="001F6C6D"/>
    <w:rsid w:val="001F6CBA"/>
    <w:rsid w:val="001F6CF5"/>
    <w:rsid w:val="001F6D03"/>
    <w:rsid w:val="001F6DDE"/>
    <w:rsid w:val="001F6E41"/>
    <w:rsid w:val="001F6E8B"/>
    <w:rsid w:val="001F6E9E"/>
    <w:rsid w:val="001F6EE2"/>
    <w:rsid w:val="001F6F4C"/>
    <w:rsid w:val="001F7013"/>
    <w:rsid w:val="001F70B0"/>
    <w:rsid w:val="001F71BC"/>
    <w:rsid w:val="001F71DC"/>
    <w:rsid w:val="001F721F"/>
    <w:rsid w:val="001F725B"/>
    <w:rsid w:val="001F7342"/>
    <w:rsid w:val="001F73EF"/>
    <w:rsid w:val="001F743C"/>
    <w:rsid w:val="001F7545"/>
    <w:rsid w:val="001F76CB"/>
    <w:rsid w:val="001F7764"/>
    <w:rsid w:val="001F7770"/>
    <w:rsid w:val="001F77AC"/>
    <w:rsid w:val="001F77C2"/>
    <w:rsid w:val="001F7865"/>
    <w:rsid w:val="001F7A39"/>
    <w:rsid w:val="001F7A43"/>
    <w:rsid w:val="001F7A4D"/>
    <w:rsid w:val="001F7A5A"/>
    <w:rsid w:val="001F7D62"/>
    <w:rsid w:val="001F7D82"/>
    <w:rsid w:val="001F7D8C"/>
    <w:rsid w:val="001F7DCF"/>
    <w:rsid w:val="001F7E9F"/>
    <w:rsid w:val="001F7F0C"/>
    <w:rsid w:val="001F7F0E"/>
    <w:rsid w:val="00200008"/>
    <w:rsid w:val="002000B9"/>
    <w:rsid w:val="002000CD"/>
    <w:rsid w:val="00200115"/>
    <w:rsid w:val="00200224"/>
    <w:rsid w:val="00200262"/>
    <w:rsid w:val="00200264"/>
    <w:rsid w:val="00200316"/>
    <w:rsid w:val="002003A7"/>
    <w:rsid w:val="00200432"/>
    <w:rsid w:val="0020048C"/>
    <w:rsid w:val="00200501"/>
    <w:rsid w:val="00200526"/>
    <w:rsid w:val="0020052A"/>
    <w:rsid w:val="0020053D"/>
    <w:rsid w:val="00200675"/>
    <w:rsid w:val="002006AA"/>
    <w:rsid w:val="002006B7"/>
    <w:rsid w:val="0020079E"/>
    <w:rsid w:val="002008CC"/>
    <w:rsid w:val="002009FC"/>
    <w:rsid w:val="00200A5D"/>
    <w:rsid w:val="00200B0C"/>
    <w:rsid w:val="00200B41"/>
    <w:rsid w:val="00200C2D"/>
    <w:rsid w:val="00200C5D"/>
    <w:rsid w:val="00200C91"/>
    <w:rsid w:val="00200CF9"/>
    <w:rsid w:val="00200CFD"/>
    <w:rsid w:val="00200E2A"/>
    <w:rsid w:val="00200F97"/>
    <w:rsid w:val="00200FF4"/>
    <w:rsid w:val="00201034"/>
    <w:rsid w:val="0020104C"/>
    <w:rsid w:val="00201081"/>
    <w:rsid w:val="00201200"/>
    <w:rsid w:val="0020126F"/>
    <w:rsid w:val="0020134B"/>
    <w:rsid w:val="00201368"/>
    <w:rsid w:val="00201439"/>
    <w:rsid w:val="00201588"/>
    <w:rsid w:val="0020165E"/>
    <w:rsid w:val="002016FF"/>
    <w:rsid w:val="00201705"/>
    <w:rsid w:val="00201746"/>
    <w:rsid w:val="002017B3"/>
    <w:rsid w:val="002017EE"/>
    <w:rsid w:val="00201836"/>
    <w:rsid w:val="0020190D"/>
    <w:rsid w:val="00201976"/>
    <w:rsid w:val="002019AD"/>
    <w:rsid w:val="002019C3"/>
    <w:rsid w:val="002019F8"/>
    <w:rsid w:val="002019F9"/>
    <w:rsid w:val="00201A66"/>
    <w:rsid w:val="00201A71"/>
    <w:rsid w:val="00201BD3"/>
    <w:rsid w:val="00201C05"/>
    <w:rsid w:val="00201ECA"/>
    <w:rsid w:val="00201ED7"/>
    <w:rsid w:val="00201F42"/>
    <w:rsid w:val="00201FB1"/>
    <w:rsid w:val="0020211C"/>
    <w:rsid w:val="0020226C"/>
    <w:rsid w:val="002022E4"/>
    <w:rsid w:val="00202340"/>
    <w:rsid w:val="002023AB"/>
    <w:rsid w:val="00202418"/>
    <w:rsid w:val="00202449"/>
    <w:rsid w:val="002025CC"/>
    <w:rsid w:val="002025F9"/>
    <w:rsid w:val="0020276A"/>
    <w:rsid w:val="002027C1"/>
    <w:rsid w:val="00202848"/>
    <w:rsid w:val="0020285C"/>
    <w:rsid w:val="00202861"/>
    <w:rsid w:val="00202880"/>
    <w:rsid w:val="002028C8"/>
    <w:rsid w:val="002028E2"/>
    <w:rsid w:val="00202A54"/>
    <w:rsid w:val="00202AEE"/>
    <w:rsid w:val="00202B22"/>
    <w:rsid w:val="00202BFD"/>
    <w:rsid w:val="00202C12"/>
    <w:rsid w:val="00202C8F"/>
    <w:rsid w:val="00202DE7"/>
    <w:rsid w:val="00202E0B"/>
    <w:rsid w:val="00203136"/>
    <w:rsid w:val="002031B5"/>
    <w:rsid w:val="002031C6"/>
    <w:rsid w:val="002031E9"/>
    <w:rsid w:val="0020320D"/>
    <w:rsid w:val="002032B1"/>
    <w:rsid w:val="002032B2"/>
    <w:rsid w:val="0020337D"/>
    <w:rsid w:val="00203390"/>
    <w:rsid w:val="002033EF"/>
    <w:rsid w:val="00203415"/>
    <w:rsid w:val="00203443"/>
    <w:rsid w:val="00203471"/>
    <w:rsid w:val="00203500"/>
    <w:rsid w:val="0020356A"/>
    <w:rsid w:val="002037CB"/>
    <w:rsid w:val="00203874"/>
    <w:rsid w:val="002038CC"/>
    <w:rsid w:val="0020393B"/>
    <w:rsid w:val="002039BE"/>
    <w:rsid w:val="00203A3F"/>
    <w:rsid w:val="00203A9E"/>
    <w:rsid w:val="00203B96"/>
    <w:rsid w:val="00203BE4"/>
    <w:rsid w:val="00203CF9"/>
    <w:rsid w:val="00203DCB"/>
    <w:rsid w:val="00203DF8"/>
    <w:rsid w:val="00203F02"/>
    <w:rsid w:val="00203F67"/>
    <w:rsid w:val="00203FB7"/>
    <w:rsid w:val="00203FCC"/>
    <w:rsid w:val="0020400C"/>
    <w:rsid w:val="002040BE"/>
    <w:rsid w:val="00204283"/>
    <w:rsid w:val="00204379"/>
    <w:rsid w:val="00204399"/>
    <w:rsid w:val="0020445D"/>
    <w:rsid w:val="002044A4"/>
    <w:rsid w:val="0020456C"/>
    <w:rsid w:val="002045C3"/>
    <w:rsid w:val="002045E4"/>
    <w:rsid w:val="0020466C"/>
    <w:rsid w:val="002046AA"/>
    <w:rsid w:val="002046B2"/>
    <w:rsid w:val="002046CE"/>
    <w:rsid w:val="00204768"/>
    <w:rsid w:val="002047A6"/>
    <w:rsid w:val="002047F6"/>
    <w:rsid w:val="00204806"/>
    <w:rsid w:val="002048F1"/>
    <w:rsid w:val="002049D8"/>
    <w:rsid w:val="00204A4A"/>
    <w:rsid w:val="00204AA6"/>
    <w:rsid w:val="00204BAE"/>
    <w:rsid w:val="00204BFE"/>
    <w:rsid w:val="00204CE0"/>
    <w:rsid w:val="00204D35"/>
    <w:rsid w:val="00204D5B"/>
    <w:rsid w:val="00204DCD"/>
    <w:rsid w:val="00204DFF"/>
    <w:rsid w:val="00204E1F"/>
    <w:rsid w:val="00204E2F"/>
    <w:rsid w:val="00204E65"/>
    <w:rsid w:val="00204EDA"/>
    <w:rsid w:val="00204F72"/>
    <w:rsid w:val="00204F9D"/>
    <w:rsid w:val="00204FBC"/>
    <w:rsid w:val="00205022"/>
    <w:rsid w:val="00205043"/>
    <w:rsid w:val="00205059"/>
    <w:rsid w:val="00205081"/>
    <w:rsid w:val="002050E2"/>
    <w:rsid w:val="002052A1"/>
    <w:rsid w:val="00205347"/>
    <w:rsid w:val="0020550C"/>
    <w:rsid w:val="00205523"/>
    <w:rsid w:val="00205528"/>
    <w:rsid w:val="00205598"/>
    <w:rsid w:val="002055FF"/>
    <w:rsid w:val="00205753"/>
    <w:rsid w:val="00205758"/>
    <w:rsid w:val="0020578F"/>
    <w:rsid w:val="002057A1"/>
    <w:rsid w:val="00205847"/>
    <w:rsid w:val="002058CE"/>
    <w:rsid w:val="0020596F"/>
    <w:rsid w:val="00205AC3"/>
    <w:rsid w:val="00205B59"/>
    <w:rsid w:val="00205B93"/>
    <w:rsid w:val="00205BE0"/>
    <w:rsid w:val="00205BE2"/>
    <w:rsid w:val="00205CB9"/>
    <w:rsid w:val="00205CCA"/>
    <w:rsid w:val="00205ED5"/>
    <w:rsid w:val="00205EE8"/>
    <w:rsid w:val="00205F65"/>
    <w:rsid w:val="00206031"/>
    <w:rsid w:val="00206085"/>
    <w:rsid w:val="0020610B"/>
    <w:rsid w:val="002061D5"/>
    <w:rsid w:val="0020628A"/>
    <w:rsid w:val="002062D9"/>
    <w:rsid w:val="002063C6"/>
    <w:rsid w:val="002063F9"/>
    <w:rsid w:val="0020642F"/>
    <w:rsid w:val="002065EC"/>
    <w:rsid w:val="00206704"/>
    <w:rsid w:val="00206859"/>
    <w:rsid w:val="00206860"/>
    <w:rsid w:val="00206873"/>
    <w:rsid w:val="00206943"/>
    <w:rsid w:val="00206974"/>
    <w:rsid w:val="002069A8"/>
    <w:rsid w:val="002069EA"/>
    <w:rsid w:val="00206B11"/>
    <w:rsid w:val="00206B1C"/>
    <w:rsid w:val="00206B1D"/>
    <w:rsid w:val="00206B22"/>
    <w:rsid w:val="00206B2D"/>
    <w:rsid w:val="00206B89"/>
    <w:rsid w:val="00206D47"/>
    <w:rsid w:val="00206D71"/>
    <w:rsid w:val="00206D84"/>
    <w:rsid w:val="00206E13"/>
    <w:rsid w:val="00206E31"/>
    <w:rsid w:val="00206E3B"/>
    <w:rsid w:val="00206EB2"/>
    <w:rsid w:val="00206EC1"/>
    <w:rsid w:val="00206EDA"/>
    <w:rsid w:val="00206F10"/>
    <w:rsid w:val="00206F1E"/>
    <w:rsid w:val="00206F5B"/>
    <w:rsid w:val="0020706B"/>
    <w:rsid w:val="002070F2"/>
    <w:rsid w:val="002070F6"/>
    <w:rsid w:val="00207190"/>
    <w:rsid w:val="002071D2"/>
    <w:rsid w:val="002071DD"/>
    <w:rsid w:val="00207248"/>
    <w:rsid w:val="002073B1"/>
    <w:rsid w:val="00207470"/>
    <w:rsid w:val="002074D9"/>
    <w:rsid w:val="002076F8"/>
    <w:rsid w:val="0020772F"/>
    <w:rsid w:val="00207756"/>
    <w:rsid w:val="0020778F"/>
    <w:rsid w:val="002077D2"/>
    <w:rsid w:val="002077D3"/>
    <w:rsid w:val="002077DC"/>
    <w:rsid w:val="0020782B"/>
    <w:rsid w:val="0020794D"/>
    <w:rsid w:val="00207991"/>
    <w:rsid w:val="00207A02"/>
    <w:rsid w:val="00207A67"/>
    <w:rsid w:val="00207ABF"/>
    <w:rsid w:val="00207AE6"/>
    <w:rsid w:val="00207B11"/>
    <w:rsid w:val="00207B17"/>
    <w:rsid w:val="00207B94"/>
    <w:rsid w:val="00207BAE"/>
    <w:rsid w:val="00207C18"/>
    <w:rsid w:val="00207C39"/>
    <w:rsid w:val="00207CD7"/>
    <w:rsid w:val="00207D77"/>
    <w:rsid w:val="00207EA6"/>
    <w:rsid w:val="00207EE1"/>
    <w:rsid w:val="00207EF5"/>
    <w:rsid w:val="00207F12"/>
    <w:rsid w:val="00207F44"/>
    <w:rsid w:val="002100D2"/>
    <w:rsid w:val="00210103"/>
    <w:rsid w:val="00210196"/>
    <w:rsid w:val="002101A1"/>
    <w:rsid w:val="00210212"/>
    <w:rsid w:val="00210269"/>
    <w:rsid w:val="002102C1"/>
    <w:rsid w:val="00210334"/>
    <w:rsid w:val="0021035E"/>
    <w:rsid w:val="0021047D"/>
    <w:rsid w:val="002104EF"/>
    <w:rsid w:val="002104FC"/>
    <w:rsid w:val="00210502"/>
    <w:rsid w:val="00210536"/>
    <w:rsid w:val="00210568"/>
    <w:rsid w:val="002105A7"/>
    <w:rsid w:val="002106C9"/>
    <w:rsid w:val="002106CD"/>
    <w:rsid w:val="002106DD"/>
    <w:rsid w:val="00210700"/>
    <w:rsid w:val="00210796"/>
    <w:rsid w:val="002107B1"/>
    <w:rsid w:val="002107B2"/>
    <w:rsid w:val="002108AC"/>
    <w:rsid w:val="002108CD"/>
    <w:rsid w:val="00210928"/>
    <w:rsid w:val="002109E3"/>
    <w:rsid w:val="00210A44"/>
    <w:rsid w:val="00210A49"/>
    <w:rsid w:val="00210A81"/>
    <w:rsid w:val="00210A86"/>
    <w:rsid w:val="00210AE3"/>
    <w:rsid w:val="00210AE8"/>
    <w:rsid w:val="00210B78"/>
    <w:rsid w:val="00210CD6"/>
    <w:rsid w:val="00210D0C"/>
    <w:rsid w:val="00210D97"/>
    <w:rsid w:val="00210DB4"/>
    <w:rsid w:val="00210DD5"/>
    <w:rsid w:val="00210E02"/>
    <w:rsid w:val="00210FA1"/>
    <w:rsid w:val="00211042"/>
    <w:rsid w:val="00211052"/>
    <w:rsid w:val="0021105C"/>
    <w:rsid w:val="00211078"/>
    <w:rsid w:val="002110DC"/>
    <w:rsid w:val="00211182"/>
    <w:rsid w:val="00211260"/>
    <w:rsid w:val="00211294"/>
    <w:rsid w:val="0021138C"/>
    <w:rsid w:val="00211390"/>
    <w:rsid w:val="0021144D"/>
    <w:rsid w:val="00211512"/>
    <w:rsid w:val="00211553"/>
    <w:rsid w:val="0021159C"/>
    <w:rsid w:val="00211696"/>
    <w:rsid w:val="002116AE"/>
    <w:rsid w:val="00211855"/>
    <w:rsid w:val="0021189B"/>
    <w:rsid w:val="002118F2"/>
    <w:rsid w:val="00211939"/>
    <w:rsid w:val="00211A72"/>
    <w:rsid w:val="00211A98"/>
    <w:rsid w:val="00211BE2"/>
    <w:rsid w:val="00211BF6"/>
    <w:rsid w:val="00211C88"/>
    <w:rsid w:val="00211CEE"/>
    <w:rsid w:val="00211CFD"/>
    <w:rsid w:val="00211D07"/>
    <w:rsid w:val="00211D79"/>
    <w:rsid w:val="00211DF3"/>
    <w:rsid w:val="00211E32"/>
    <w:rsid w:val="00211E5C"/>
    <w:rsid w:val="00211EE8"/>
    <w:rsid w:val="00211F2A"/>
    <w:rsid w:val="00212078"/>
    <w:rsid w:val="0021210E"/>
    <w:rsid w:val="002123B4"/>
    <w:rsid w:val="00212479"/>
    <w:rsid w:val="002125A9"/>
    <w:rsid w:val="002125D2"/>
    <w:rsid w:val="0021263F"/>
    <w:rsid w:val="0021276F"/>
    <w:rsid w:val="00212955"/>
    <w:rsid w:val="00212957"/>
    <w:rsid w:val="002129CD"/>
    <w:rsid w:val="002129EF"/>
    <w:rsid w:val="00212A32"/>
    <w:rsid w:val="00212A7F"/>
    <w:rsid w:val="00212AA1"/>
    <w:rsid w:val="00212ABA"/>
    <w:rsid w:val="00212AD2"/>
    <w:rsid w:val="00212BC0"/>
    <w:rsid w:val="00212D71"/>
    <w:rsid w:val="00212E07"/>
    <w:rsid w:val="00212EE7"/>
    <w:rsid w:val="00212F37"/>
    <w:rsid w:val="0021307F"/>
    <w:rsid w:val="0021309B"/>
    <w:rsid w:val="00213136"/>
    <w:rsid w:val="0021313F"/>
    <w:rsid w:val="002131EB"/>
    <w:rsid w:val="00213251"/>
    <w:rsid w:val="0021332D"/>
    <w:rsid w:val="002133B3"/>
    <w:rsid w:val="002133C5"/>
    <w:rsid w:val="002133F0"/>
    <w:rsid w:val="002133F4"/>
    <w:rsid w:val="002134A6"/>
    <w:rsid w:val="0021355C"/>
    <w:rsid w:val="0021362D"/>
    <w:rsid w:val="0021369B"/>
    <w:rsid w:val="002136AB"/>
    <w:rsid w:val="002136AF"/>
    <w:rsid w:val="00213777"/>
    <w:rsid w:val="002137DD"/>
    <w:rsid w:val="002137E1"/>
    <w:rsid w:val="00213872"/>
    <w:rsid w:val="00213892"/>
    <w:rsid w:val="00213910"/>
    <w:rsid w:val="002139FA"/>
    <w:rsid w:val="00213A5E"/>
    <w:rsid w:val="00213BC5"/>
    <w:rsid w:val="00213C08"/>
    <w:rsid w:val="00213C3F"/>
    <w:rsid w:val="00213C56"/>
    <w:rsid w:val="00213C60"/>
    <w:rsid w:val="00213CAA"/>
    <w:rsid w:val="00213CD4"/>
    <w:rsid w:val="00213CDE"/>
    <w:rsid w:val="00213D43"/>
    <w:rsid w:val="00213EBE"/>
    <w:rsid w:val="00213EC9"/>
    <w:rsid w:val="00213F1A"/>
    <w:rsid w:val="00213FA2"/>
    <w:rsid w:val="002140CF"/>
    <w:rsid w:val="00214170"/>
    <w:rsid w:val="0021419D"/>
    <w:rsid w:val="002141DA"/>
    <w:rsid w:val="002142E4"/>
    <w:rsid w:val="00214409"/>
    <w:rsid w:val="00214563"/>
    <w:rsid w:val="002146BA"/>
    <w:rsid w:val="0021479D"/>
    <w:rsid w:val="002148A9"/>
    <w:rsid w:val="00214938"/>
    <w:rsid w:val="0021493B"/>
    <w:rsid w:val="00214A02"/>
    <w:rsid w:val="00214A4D"/>
    <w:rsid w:val="00214A6F"/>
    <w:rsid w:val="00214AC6"/>
    <w:rsid w:val="00214B85"/>
    <w:rsid w:val="00214CEA"/>
    <w:rsid w:val="00214D99"/>
    <w:rsid w:val="00214DCE"/>
    <w:rsid w:val="00214E56"/>
    <w:rsid w:val="00214E5B"/>
    <w:rsid w:val="00215044"/>
    <w:rsid w:val="00215179"/>
    <w:rsid w:val="0021521C"/>
    <w:rsid w:val="0021523A"/>
    <w:rsid w:val="0021524D"/>
    <w:rsid w:val="00215266"/>
    <w:rsid w:val="002152F1"/>
    <w:rsid w:val="002154FD"/>
    <w:rsid w:val="0021551B"/>
    <w:rsid w:val="002155D2"/>
    <w:rsid w:val="00215629"/>
    <w:rsid w:val="002156A1"/>
    <w:rsid w:val="002156EB"/>
    <w:rsid w:val="002157A3"/>
    <w:rsid w:val="0021582B"/>
    <w:rsid w:val="0021598A"/>
    <w:rsid w:val="00215A1A"/>
    <w:rsid w:val="00215B18"/>
    <w:rsid w:val="00215B4D"/>
    <w:rsid w:val="00215B81"/>
    <w:rsid w:val="00215B8D"/>
    <w:rsid w:val="00215C69"/>
    <w:rsid w:val="00215CB7"/>
    <w:rsid w:val="00215E1D"/>
    <w:rsid w:val="00215EBD"/>
    <w:rsid w:val="00215ED0"/>
    <w:rsid w:val="00215ED1"/>
    <w:rsid w:val="00215FCB"/>
    <w:rsid w:val="00215FE9"/>
    <w:rsid w:val="0021602B"/>
    <w:rsid w:val="00216055"/>
    <w:rsid w:val="00216125"/>
    <w:rsid w:val="00216152"/>
    <w:rsid w:val="00216170"/>
    <w:rsid w:val="0021619B"/>
    <w:rsid w:val="0021619E"/>
    <w:rsid w:val="00216208"/>
    <w:rsid w:val="0021620D"/>
    <w:rsid w:val="0021621B"/>
    <w:rsid w:val="002162B8"/>
    <w:rsid w:val="00216359"/>
    <w:rsid w:val="002163CD"/>
    <w:rsid w:val="002163E7"/>
    <w:rsid w:val="00216475"/>
    <w:rsid w:val="0021656F"/>
    <w:rsid w:val="002165EC"/>
    <w:rsid w:val="00216682"/>
    <w:rsid w:val="002166DF"/>
    <w:rsid w:val="0021674F"/>
    <w:rsid w:val="00216860"/>
    <w:rsid w:val="00216A10"/>
    <w:rsid w:val="00216A76"/>
    <w:rsid w:val="00216AEA"/>
    <w:rsid w:val="00216B61"/>
    <w:rsid w:val="00216B7A"/>
    <w:rsid w:val="00216CF4"/>
    <w:rsid w:val="00216E23"/>
    <w:rsid w:val="00216E84"/>
    <w:rsid w:val="00216F0C"/>
    <w:rsid w:val="00216F8B"/>
    <w:rsid w:val="002170AE"/>
    <w:rsid w:val="00217260"/>
    <w:rsid w:val="002172C5"/>
    <w:rsid w:val="00217327"/>
    <w:rsid w:val="002173E3"/>
    <w:rsid w:val="00217467"/>
    <w:rsid w:val="00217470"/>
    <w:rsid w:val="00217573"/>
    <w:rsid w:val="00217654"/>
    <w:rsid w:val="002176CC"/>
    <w:rsid w:val="002176DF"/>
    <w:rsid w:val="002176E0"/>
    <w:rsid w:val="00217791"/>
    <w:rsid w:val="00217865"/>
    <w:rsid w:val="002178F3"/>
    <w:rsid w:val="00217928"/>
    <w:rsid w:val="0021795E"/>
    <w:rsid w:val="00217982"/>
    <w:rsid w:val="002179A5"/>
    <w:rsid w:val="002179B4"/>
    <w:rsid w:val="00217A6C"/>
    <w:rsid w:val="00217AF3"/>
    <w:rsid w:val="00217B51"/>
    <w:rsid w:val="00217BD5"/>
    <w:rsid w:val="00217BF5"/>
    <w:rsid w:val="00217D5D"/>
    <w:rsid w:val="00217D92"/>
    <w:rsid w:val="00217E0C"/>
    <w:rsid w:val="00217EB4"/>
    <w:rsid w:val="00220189"/>
    <w:rsid w:val="002201A3"/>
    <w:rsid w:val="00220250"/>
    <w:rsid w:val="00220280"/>
    <w:rsid w:val="002202F2"/>
    <w:rsid w:val="00220338"/>
    <w:rsid w:val="00220533"/>
    <w:rsid w:val="0022055F"/>
    <w:rsid w:val="00220561"/>
    <w:rsid w:val="00220574"/>
    <w:rsid w:val="00220595"/>
    <w:rsid w:val="0022074E"/>
    <w:rsid w:val="00220760"/>
    <w:rsid w:val="002207B7"/>
    <w:rsid w:val="0022086E"/>
    <w:rsid w:val="002208F4"/>
    <w:rsid w:val="0022098E"/>
    <w:rsid w:val="002209AB"/>
    <w:rsid w:val="00220A5F"/>
    <w:rsid w:val="00220AA7"/>
    <w:rsid w:val="00220C56"/>
    <w:rsid w:val="00220CAE"/>
    <w:rsid w:val="00220CDE"/>
    <w:rsid w:val="00220D87"/>
    <w:rsid w:val="00220DB1"/>
    <w:rsid w:val="00220F40"/>
    <w:rsid w:val="00220F80"/>
    <w:rsid w:val="0022111F"/>
    <w:rsid w:val="00221177"/>
    <w:rsid w:val="0022129E"/>
    <w:rsid w:val="002212ED"/>
    <w:rsid w:val="0022131A"/>
    <w:rsid w:val="00221360"/>
    <w:rsid w:val="0022137B"/>
    <w:rsid w:val="0022152D"/>
    <w:rsid w:val="002215AC"/>
    <w:rsid w:val="00221754"/>
    <w:rsid w:val="0022175C"/>
    <w:rsid w:val="00221771"/>
    <w:rsid w:val="0022177B"/>
    <w:rsid w:val="00221853"/>
    <w:rsid w:val="00221A02"/>
    <w:rsid w:val="00221A1A"/>
    <w:rsid w:val="00221A2E"/>
    <w:rsid w:val="00221C53"/>
    <w:rsid w:val="00221D19"/>
    <w:rsid w:val="00221E25"/>
    <w:rsid w:val="00221EC0"/>
    <w:rsid w:val="00221F73"/>
    <w:rsid w:val="00221FF5"/>
    <w:rsid w:val="00222054"/>
    <w:rsid w:val="0022210B"/>
    <w:rsid w:val="00222194"/>
    <w:rsid w:val="002221E8"/>
    <w:rsid w:val="0022222C"/>
    <w:rsid w:val="0022228E"/>
    <w:rsid w:val="002222F8"/>
    <w:rsid w:val="00222374"/>
    <w:rsid w:val="0022237E"/>
    <w:rsid w:val="00222396"/>
    <w:rsid w:val="002223AA"/>
    <w:rsid w:val="00222408"/>
    <w:rsid w:val="002224F5"/>
    <w:rsid w:val="002225BA"/>
    <w:rsid w:val="002226A2"/>
    <w:rsid w:val="002226BD"/>
    <w:rsid w:val="0022285B"/>
    <w:rsid w:val="002228D9"/>
    <w:rsid w:val="002228E7"/>
    <w:rsid w:val="00222908"/>
    <w:rsid w:val="002229D9"/>
    <w:rsid w:val="00222A3A"/>
    <w:rsid w:val="00222A43"/>
    <w:rsid w:val="00222AB6"/>
    <w:rsid w:val="00222AEB"/>
    <w:rsid w:val="00222AF1"/>
    <w:rsid w:val="00222B31"/>
    <w:rsid w:val="00222B3F"/>
    <w:rsid w:val="00222B5E"/>
    <w:rsid w:val="00222B65"/>
    <w:rsid w:val="00222BE7"/>
    <w:rsid w:val="00222D1C"/>
    <w:rsid w:val="00222E71"/>
    <w:rsid w:val="00222EDC"/>
    <w:rsid w:val="00222F02"/>
    <w:rsid w:val="0022301D"/>
    <w:rsid w:val="002230A2"/>
    <w:rsid w:val="002230FF"/>
    <w:rsid w:val="0022315E"/>
    <w:rsid w:val="0022318F"/>
    <w:rsid w:val="002231B0"/>
    <w:rsid w:val="002231BE"/>
    <w:rsid w:val="002231DC"/>
    <w:rsid w:val="0022320F"/>
    <w:rsid w:val="002232DD"/>
    <w:rsid w:val="00223317"/>
    <w:rsid w:val="00223328"/>
    <w:rsid w:val="0022332B"/>
    <w:rsid w:val="002233DF"/>
    <w:rsid w:val="0022341E"/>
    <w:rsid w:val="0022358A"/>
    <w:rsid w:val="0022360B"/>
    <w:rsid w:val="0022368E"/>
    <w:rsid w:val="002236AA"/>
    <w:rsid w:val="0022380A"/>
    <w:rsid w:val="00223842"/>
    <w:rsid w:val="0022388F"/>
    <w:rsid w:val="00223915"/>
    <w:rsid w:val="00223994"/>
    <w:rsid w:val="002239AF"/>
    <w:rsid w:val="002239E8"/>
    <w:rsid w:val="00223A8B"/>
    <w:rsid w:val="00223AD2"/>
    <w:rsid w:val="00223B78"/>
    <w:rsid w:val="00223B7A"/>
    <w:rsid w:val="00223C55"/>
    <w:rsid w:val="00223CA0"/>
    <w:rsid w:val="00223DA6"/>
    <w:rsid w:val="00223F68"/>
    <w:rsid w:val="00223F99"/>
    <w:rsid w:val="00224044"/>
    <w:rsid w:val="00224162"/>
    <w:rsid w:val="002242C8"/>
    <w:rsid w:val="002242CA"/>
    <w:rsid w:val="002242D9"/>
    <w:rsid w:val="002243B1"/>
    <w:rsid w:val="00224497"/>
    <w:rsid w:val="00224727"/>
    <w:rsid w:val="0022482D"/>
    <w:rsid w:val="0022499E"/>
    <w:rsid w:val="00224A07"/>
    <w:rsid w:val="00224AAA"/>
    <w:rsid w:val="00224B39"/>
    <w:rsid w:val="00224B47"/>
    <w:rsid w:val="00224C0A"/>
    <w:rsid w:val="00224CE5"/>
    <w:rsid w:val="00224DBE"/>
    <w:rsid w:val="00224E4E"/>
    <w:rsid w:val="00224E7A"/>
    <w:rsid w:val="00224F13"/>
    <w:rsid w:val="00224FBE"/>
    <w:rsid w:val="00224FE5"/>
    <w:rsid w:val="0022501E"/>
    <w:rsid w:val="002250FC"/>
    <w:rsid w:val="002251E6"/>
    <w:rsid w:val="0022520D"/>
    <w:rsid w:val="0022522D"/>
    <w:rsid w:val="002252E9"/>
    <w:rsid w:val="0022534F"/>
    <w:rsid w:val="00225384"/>
    <w:rsid w:val="00225509"/>
    <w:rsid w:val="0022550B"/>
    <w:rsid w:val="0022562D"/>
    <w:rsid w:val="00225693"/>
    <w:rsid w:val="002256EF"/>
    <w:rsid w:val="002257B6"/>
    <w:rsid w:val="0022587C"/>
    <w:rsid w:val="00225892"/>
    <w:rsid w:val="00225935"/>
    <w:rsid w:val="00225938"/>
    <w:rsid w:val="00225964"/>
    <w:rsid w:val="002259E1"/>
    <w:rsid w:val="002259F2"/>
    <w:rsid w:val="00225A1A"/>
    <w:rsid w:val="00225BAA"/>
    <w:rsid w:val="00225C27"/>
    <w:rsid w:val="00225C40"/>
    <w:rsid w:val="00225C4C"/>
    <w:rsid w:val="00225D8B"/>
    <w:rsid w:val="00225E00"/>
    <w:rsid w:val="00225E6E"/>
    <w:rsid w:val="00225E75"/>
    <w:rsid w:val="00225F10"/>
    <w:rsid w:val="00226066"/>
    <w:rsid w:val="00226081"/>
    <w:rsid w:val="002260BD"/>
    <w:rsid w:val="00226172"/>
    <w:rsid w:val="00226179"/>
    <w:rsid w:val="00226319"/>
    <w:rsid w:val="0022632F"/>
    <w:rsid w:val="002263AB"/>
    <w:rsid w:val="0022648B"/>
    <w:rsid w:val="002264DC"/>
    <w:rsid w:val="00226509"/>
    <w:rsid w:val="0022655B"/>
    <w:rsid w:val="002265E5"/>
    <w:rsid w:val="002266A0"/>
    <w:rsid w:val="002267D6"/>
    <w:rsid w:val="00226804"/>
    <w:rsid w:val="002268BE"/>
    <w:rsid w:val="0022690D"/>
    <w:rsid w:val="002269E0"/>
    <w:rsid w:val="00226A15"/>
    <w:rsid w:val="00226A6B"/>
    <w:rsid w:val="00226A78"/>
    <w:rsid w:val="00226A7E"/>
    <w:rsid w:val="00226AC3"/>
    <w:rsid w:val="00226B42"/>
    <w:rsid w:val="00226C35"/>
    <w:rsid w:val="00226C4C"/>
    <w:rsid w:val="00226D1A"/>
    <w:rsid w:val="00226EA4"/>
    <w:rsid w:val="00226ED9"/>
    <w:rsid w:val="00226F47"/>
    <w:rsid w:val="00226F5D"/>
    <w:rsid w:val="00226FED"/>
    <w:rsid w:val="002270F4"/>
    <w:rsid w:val="0022715E"/>
    <w:rsid w:val="002271CA"/>
    <w:rsid w:val="00227273"/>
    <w:rsid w:val="0022737D"/>
    <w:rsid w:val="002274C4"/>
    <w:rsid w:val="002274D7"/>
    <w:rsid w:val="002274E3"/>
    <w:rsid w:val="00227546"/>
    <w:rsid w:val="00227559"/>
    <w:rsid w:val="00227581"/>
    <w:rsid w:val="002275A0"/>
    <w:rsid w:val="0022762F"/>
    <w:rsid w:val="0022768D"/>
    <w:rsid w:val="00227806"/>
    <w:rsid w:val="0022780A"/>
    <w:rsid w:val="002278AC"/>
    <w:rsid w:val="00227A01"/>
    <w:rsid w:val="00227B6E"/>
    <w:rsid w:val="00227B96"/>
    <w:rsid w:val="00227BA8"/>
    <w:rsid w:val="00227C9A"/>
    <w:rsid w:val="00227D9D"/>
    <w:rsid w:val="00227DF3"/>
    <w:rsid w:val="00227F03"/>
    <w:rsid w:val="00227F1C"/>
    <w:rsid w:val="00227F25"/>
    <w:rsid w:val="00227FD1"/>
    <w:rsid w:val="00230187"/>
    <w:rsid w:val="002301CC"/>
    <w:rsid w:val="002301EF"/>
    <w:rsid w:val="0023022E"/>
    <w:rsid w:val="00230307"/>
    <w:rsid w:val="00230368"/>
    <w:rsid w:val="002303CF"/>
    <w:rsid w:val="002303F8"/>
    <w:rsid w:val="0023049F"/>
    <w:rsid w:val="002304F4"/>
    <w:rsid w:val="00230555"/>
    <w:rsid w:val="002305F2"/>
    <w:rsid w:val="0023064F"/>
    <w:rsid w:val="00230674"/>
    <w:rsid w:val="002306BE"/>
    <w:rsid w:val="00230731"/>
    <w:rsid w:val="0023073D"/>
    <w:rsid w:val="002307A3"/>
    <w:rsid w:val="002307C4"/>
    <w:rsid w:val="00230843"/>
    <w:rsid w:val="002308A0"/>
    <w:rsid w:val="00230921"/>
    <w:rsid w:val="0023098A"/>
    <w:rsid w:val="0023099F"/>
    <w:rsid w:val="00230A58"/>
    <w:rsid w:val="00230A8E"/>
    <w:rsid w:val="00230A9C"/>
    <w:rsid w:val="00230AA4"/>
    <w:rsid w:val="00230AF6"/>
    <w:rsid w:val="00230AFF"/>
    <w:rsid w:val="00230BED"/>
    <w:rsid w:val="00230BFE"/>
    <w:rsid w:val="00230C9B"/>
    <w:rsid w:val="00230CC4"/>
    <w:rsid w:val="00230D35"/>
    <w:rsid w:val="00230DDD"/>
    <w:rsid w:val="00230E3F"/>
    <w:rsid w:val="00230EBF"/>
    <w:rsid w:val="00230F7E"/>
    <w:rsid w:val="00230FC7"/>
    <w:rsid w:val="00231063"/>
    <w:rsid w:val="0023106F"/>
    <w:rsid w:val="00231103"/>
    <w:rsid w:val="0023123D"/>
    <w:rsid w:val="00231285"/>
    <w:rsid w:val="002312FA"/>
    <w:rsid w:val="0023141B"/>
    <w:rsid w:val="00231490"/>
    <w:rsid w:val="00231494"/>
    <w:rsid w:val="002314C5"/>
    <w:rsid w:val="00231516"/>
    <w:rsid w:val="00231627"/>
    <w:rsid w:val="00231631"/>
    <w:rsid w:val="002316D9"/>
    <w:rsid w:val="0023176F"/>
    <w:rsid w:val="00231770"/>
    <w:rsid w:val="00231AAE"/>
    <w:rsid w:val="00231AC4"/>
    <w:rsid w:val="00231B36"/>
    <w:rsid w:val="00231B9D"/>
    <w:rsid w:val="00231C0C"/>
    <w:rsid w:val="00231C0F"/>
    <w:rsid w:val="00231C40"/>
    <w:rsid w:val="00231C9B"/>
    <w:rsid w:val="00231D4A"/>
    <w:rsid w:val="00231D4F"/>
    <w:rsid w:val="00231E07"/>
    <w:rsid w:val="00231E66"/>
    <w:rsid w:val="00231E8A"/>
    <w:rsid w:val="00231EB5"/>
    <w:rsid w:val="00231F0A"/>
    <w:rsid w:val="00231F64"/>
    <w:rsid w:val="00231F8D"/>
    <w:rsid w:val="00231FCC"/>
    <w:rsid w:val="002321EF"/>
    <w:rsid w:val="00232271"/>
    <w:rsid w:val="00232296"/>
    <w:rsid w:val="0023238E"/>
    <w:rsid w:val="002323A7"/>
    <w:rsid w:val="002323D8"/>
    <w:rsid w:val="002326E8"/>
    <w:rsid w:val="002326F8"/>
    <w:rsid w:val="00232717"/>
    <w:rsid w:val="0023273D"/>
    <w:rsid w:val="00232770"/>
    <w:rsid w:val="00232811"/>
    <w:rsid w:val="00232818"/>
    <w:rsid w:val="002328B5"/>
    <w:rsid w:val="002328C8"/>
    <w:rsid w:val="00232A45"/>
    <w:rsid w:val="00232ACF"/>
    <w:rsid w:val="00232AD1"/>
    <w:rsid w:val="00232B8A"/>
    <w:rsid w:val="00232BB6"/>
    <w:rsid w:val="00232BF2"/>
    <w:rsid w:val="00232D14"/>
    <w:rsid w:val="00232EA5"/>
    <w:rsid w:val="00232EDB"/>
    <w:rsid w:val="00232F72"/>
    <w:rsid w:val="00232FD5"/>
    <w:rsid w:val="00233032"/>
    <w:rsid w:val="00233035"/>
    <w:rsid w:val="002330F2"/>
    <w:rsid w:val="00233154"/>
    <w:rsid w:val="002331E0"/>
    <w:rsid w:val="00233233"/>
    <w:rsid w:val="0023329F"/>
    <w:rsid w:val="00233355"/>
    <w:rsid w:val="00233455"/>
    <w:rsid w:val="00233488"/>
    <w:rsid w:val="002334C8"/>
    <w:rsid w:val="00233519"/>
    <w:rsid w:val="00233562"/>
    <w:rsid w:val="002335AE"/>
    <w:rsid w:val="0023366D"/>
    <w:rsid w:val="002336D7"/>
    <w:rsid w:val="00233746"/>
    <w:rsid w:val="002337DA"/>
    <w:rsid w:val="00233875"/>
    <w:rsid w:val="00233953"/>
    <w:rsid w:val="002339A5"/>
    <w:rsid w:val="002339D6"/>
    <w:rsid w:val="00233A29"/>
    <w:rsid w:val="00233A3A"/>
    <w:rsid w:val="00233A5E"/>
    <w:rsid w:val="00233AAB"/>
    <w:rsid w:val="00233BF9"/>
    <w:rsid w:val="00233C23"/>
    <w:rsid w:val="00233E51"/>
    <w:rsid w:val="00233F07"/>
    <w:rsid w:val="00233F33"/>
    <w:rsid w:val="002340EF"/>
    <w:rsid w:val="00234150"/>
    <w:rsid w:val="002341A0"/>
    <w:rsid w:val="0023432E"/>
    <w:rsid w:val="0023461E"/>
    <w:rsid w:val="002346EC"/>
    <w:rsid w:val="0023472C"/>
    <w:rsid w:val="00234774"/>
    <w:rsid w:val="002347A1"/>
    <w:rsid w:val="002347E1"/>
    <w:rsid w:val="0023483E"/>
    <w:rsid w:val="0023484B"/>
    <w:rsid w:val="0023492F"/>
    <w:rsid w:val="00234A1E"/>
    <w:rsid w:val="00234A59"/>
    <w:rsid w:val="00234AD4"/>
    <w:rsid w:val="00234AD9"/>
    <w:rsid w:val="00234B5B"/>
    <w:rsid w:val="00234D00"/>
    <w:rsid w:val="00234D78"/>
    <w:rsid w:val="00234E0B"/>
    <w:rsid w:val="00234F41"/>
    <w:rsid w:val="00234F70"/>
    <w:rsid w:val="002350B3"/>
    <w:rsid w:val="002350F2"/>
    <w:rsid w:val="002351EE"/>
    <w:rsid w:val="00235270"/>
    <w:rsid w:val="0023529D"/>
    <w:rsid w:val="002354F8"/>
    <w:rsid w:val="00235501"/>
    <w:rsid w:val="00235692"/>
    <w:rsid w:val="002356CD"/>
    <w:rsid w:val="002356DE"/>
    <w:rsid w:val="0023577F"/>
    <w:rsid w:val="0023578C"/>
    <w:rsid w:val="002357D6"/>
    <w:rsid w:val="0023580F"/>
    <w:rsid w:val="0023587C"/>
    <w:rsid w:val="002358BA"/>
    <w:rsid w:val="002358C6"/>
    <w:rsid w:val="00235950"/>
    <w:rsid w:val="002359AB"/>
    <w:rsid w:val="00235A12"/>
    <w:rsid w:val="00235A24"/>
    <w:rsid w:val="00235A88"/>
    <w:rsid w:val="00235B5A"/>
    <w:rsid w:val="00235B98"/>
    <w:rsid w:val="00235E9B"/>
    <w:rsid w:val="00235EA1"/>
    <w:rsid w:val="00235ED8"/>
    <w:rsid w:val="00235F4B"/>
    <w:rsid w:val="00235F8D"/>
    <w:rsid w:val="00235FBD"/>
    <w:rsid w:val="00236005"/>
    <w:rsid w:val="0023602D"/>
    <w:rsid w:val="00236085"/>
    <w:rsid w:val="00236246"/>
    <w:rsid w:val="00236266"/>
    <w:rsid w:val="0023627A"/>
    <w:rsid w:val="0023629B"/>
    <w:rsid w:val="002362E2"/>
    <w:rsid w:val="00236434"/>
    <w:rsid w:val="0023650C"/>
    <w:rsid w:val="0023651E"/>
    <w:rsid w:val="00236710"/>
    <w:rsid w:val="00236728"/>
    <w:rsid w:val="0023672A"/>
    <w:rsid w:val="002367ED"/>
    <w:rsid w:val="002367F5"/>
    <w:rsid w:val="002367FA"/>
    <w:rsid w:val="002368CD"/>
    <w:rsid w:val="002368DF"/>
    <w:rsid w:val="00236977"/>
    <w:rsid w:val="00236981"/>
    <w:rsid w:val="00236B7A"/>
    <w:rsid w:val="00236B92"/>
    <w:rsid w:val="00236C06"/>
    <w:rsid w:val="00236C2C"/>
    <w:rsid w:val="00236C67"/>
    <w:rsid w:val="00236C7B"/>
    <w:rsid w:val="00236D3B"/>
    <w:rsid w:val="00236DFE"/>
    <w:rsid w:val="00236F67"/>
    <w:rsid w:val="00236FB7"/>
    <w:rsid w:val="00237046"/>
    <w:rsid w:val="002370E0"/>
    <w:rsid w:val="00237167"/>
    <w:rsid w:val="0023723C"/>
    <w:rsid w:val="002372AF"/>
    <w:rsid w:val="00237377"/>
    <w:rsid w:val="002373B7"/>
    <w:rsid w:val="00237400"/>
    <w:rsid w:val="00237416"/>
    <w:rsid w:val="00237417"/>
    <w:rsid w:val="00237436"/>
    <w:rsid w:val="00237479"/>
    <w:rsid w:val="00237484"/>
    <w:rsid w:val="002375F4"/>
    <w:rsid w:val="002376A3"/>
    <w:rsid w:val="002376B4"/>
    <w:rsid w:val="0023795A"/>
    <w:rsid w:val="00237974"/>
    <w:rsid w:val="00237999"/>
    <w:rsid w:val="002379C9"/>
    <w:rsid w:val="00237A1A"/>
    <w:rsid w:val="00237A28"/>
    <w:rsid w:val="00237B3E"/>
    <w:rsid w:val="00237C07"/>
    <w:rsid w:val="00237C4C"/>
    <w:rsid w:val="00237C6C"/>
    <w:rsid w:val="00237C9B"/>
    <w:rsid w:val="00237CBC"/>
    <w:rsid w:val="00237D03"/>
    <w:rsid w:val="00237D53"/>
    <w:rsid w:val="00237DB2"/>
    <w:rsid w:val="00237DBA"/>
    <w:rsid w:val="00237DBE"/>
    <w:rsid w:val="00237E33"/>
    <w:rsid w:val="00237E6E"/>
    <w:rsid w:val="00237EEB"/>
    <w:rsid w:val="00237FB1"/>
    <w:rsid w:val="0024020F"/>
    <w:rsid w:val="002404A8"/>
    <w:rsid w:val="002405E7"/>
    <w:rsid w:val="00240692"/>
    <w:rsid w:val="00240807"/>
    <w:rsid w:val="002408F5"/>
    <w:rsid w:val="002409E3"/>
    <w:rsid w:val="00240C4C"/>
    <w:rsid w:val="00240C64"/>
    <w:rsid w:val="00240CEE"/>
    <w:rsid w:val="00240D8E"/>
    <w:rsid w:val="00240E39"/>
    <w:rsid w:val="00240E5C"/>
    <w:rsid w:val="00240EB3"/>
    <w:rsid w:val="00240ECF"/>
    <w:rsid w:val="00240ED6"/>
    <w:rsid w:val="00240EE9"/>
    <w:rsid w:val="00240F15"/>
    <w:rsid w:val="00240F9F"/>
    <w:rsid w:val="002411B3"/>
    <w:rsid w:val="00241211"/>
    <w:rsid w:val="00241241"/>
    <w:rsid w:val="002412A8"/>
    <w:rsid w:val="002415FF"/>
    <w:rsid w:val="00241754"/>
    <w:rsid w:val="0024177A"/>
    <w:rsid w:val="00241856"/>
    <w:rsid w:val="0024187E"/>
    <w:rsid w:val="00241891"/>
    <w:rsid w:val="00241A9F"/>
    <w:rsid w:val="00241B09"/>
    <w:rsid w:val="00241BC6"/>
    <w:rsid w:val="00241C06"/>
    <w:rsid w:val="00241C82"/>
    <w:rsid w:val="00241D1E"/>
    <w:rsid w:val="00241D4E"/>
    <w:rsid w:val="00241E99"/>
    <w:rsid w:val="00242054"/>
    <w:rsid w:val="00242093"/>
    <w:rsid w:val="002420DF"/>
    <w:rsid w:val="00242198"/>
    <w:rsid w:val="002421D4"/>
    <w:rsid w:val="002421F7"/>
    <w:rsid w:val="002421FF"/>
    <w:rsid w:val="00242319"/>
    <w:rsid w:val="0024249A"/>
    <w:rsid w:val="002424B2"/>
    <w:rsid w:val="00242546"/>
    <w:rsid w:val="0024255E"/>
    <w:rsid w:val="002425B5"/>
    <w:rsid w:val="002426CA"/>
    <w:rsid w:val="002426F4"/>
    <w:rsid w:val="00242758"/>
    <w:rsid w:val="0024276B"/>
    <w:rsid w:val="0024280E"/>
    <w:rsid w:val="002428F0"/>
    <w:rsid w:val="00242998"/>
    <w:rsid w:val="00242A06"/>
    <w:rsid w:val="00242AF6"/>
    <w:rsid w:val="00242B46"/>
    <w:rsid w:val="00242B59"/>
    <w:rsid w:val="00242D10"/>
    <w:rsid w:val="00242D6D"/>
    <w:rsid w:val="00242EBB"/>
    <w:rsid w:val="00243035"/>
    <w:rsid w:val="0024303F"/>
    <w:rsid w:val="002430BC"/>
    <w:rsid w:val="002430E1"/>
    <w:rsid w:val="00243104"/>
    <w:rsid w:val="00243145"/>
    <w:rsid w:val="002431A0"/>
    <w:rsid w:val="00243223"/>
    <w:rsid w:val="002432E8"/>
    <w:rsid w:val="002432ED"/>
    <w:rsid w:val="0024334A"/>
    <w:rsid w:val="00243365"/>
    <w:rsid w:val="0024336C"/>
    <w:rsid w:val="00243469"/>
    <w:rsid w:val="00243485"/>
    <w:rsid w:val="002434D5"/>
    <w:rsid w:val="00243571"/>
    <w:rsid w:val="0024357C"/>
    <w:rsid w:val="002435C0"/>
    <w:rsid w:val="00243646"/>
    <w:rsid w:val="00243659"/>
    <w:rsid w:val="00243817"/>
    <w:rsid w:val="0024384D"/>
    <w:rsid w:val="002438AA"/>
    <w:rsid w:val="002438E9"/>
    <w:rsid w:val="002439F0"/>
    <w:rsid w:val="00243A78"/>
    <w:rsid w:val="00243AC3"/>
    <w:rsid w:val="00243B02"/>
    <w:rsid w:val="00243B6C"/>
    <w:rsid w:val="00243D40"/>
    <w:rsid w:val="00243D58"/>
    <w:rsid w:val="00243E32"/>
    <w:rsid w:val="00243E35"/>
    <w:rsid w:val="00243ED7"/>
    <w:rsid w:val="00243EEF"/>
    <w:rsid w:val="00243F38"/>
    <w:rsid w:val="00243F86"/>
    <w:rsid w:val="002441D9"/>
    <w:rsid w:val="00244203"/>
    <w:rsid w:val="00244208"/>
    <w:rsid w:val="00244538"/>
    <w:rsid w:val="002445CF"/>
    <w:rsid w:val="0024489F"/>
    <w:rsid w:val="002448AE"/>
    <w:rsid w:val="00244AAF"/>
    <w:rsid w:val="00244B0C"/>
    <w:rsid w:val="00244BFA"/>
    <w:rsid w:val="00244CE2"/>
    <w:rsid w:val="00244D18"/>
    <w:rsid w:val="00244D40"/>
    <w:rsid w:val="00244D53"/>
    <w:rsid w:val="00244D7E"/>
    <w:rsid w:val="00244E10"/>
    <w:rsid w:val="00244E93"/>
    <w:rsid w:val="00244EF6"/>
    <w:rsid w:val="00244EFD"/>
    <w:rsid w:val="00244F20"/>
    <w:rsid w:val="00244F67"/>
    <w:rsid w:val="00244FBA"/>
    <w:rsid w:val="002450F9"/>
    <w:rsid w:val="0024515E"/>
    <w:rsid w:val="0024519E"/>
    <w:rsid w:val="00245373"/>
    <w:rsid w:val="0024539B"/>
    <w:rsid w:val="002453F3"/>
    <w:rsid w:val="0024553E"/>
    <w:rsid w:val="00245575"/>
    <w:rsid w:val="002455FA"/>
    <w:rsid w:val="002456D1"/>
    <w:rsid w:val="002456E1"/>
    <w:rsid w:val="002456E6"/>
    <w:rsid w:val="0024574A"/>
    <w:rsid w:val="002457BB"/>
    <w:rsid w:val="002457FC"/>
    <w:rsid w:val="0024585C"/>
    <w:rsid w:val="00245882"/>
    <w:rsid w:val="002458C7"/>
    <w:rsid w:val="002458EA"/>
    <w:rsid w:val="00245927"/>
    <w:rsid w:val="00245985"/>
    <w:rsid w:val="00245A19"/>
    <w:rsid w:val="00245AF7"/>
    <w:rsid w:val="00245C9E"/>
    <w:rsid w:val="00245CA1"/>
    <w:rsid w:val="00245CC5"/>
    <w:rsid w:val="00245DEC"/>
    <w:rsid w:val="00245EC9"/>
    <w:rsid w:val="00245FDB"/>
    <w:rsid w:val="002460B3"/>
    <w:rsid w:val="002460B4"/>
    <w:rsid w:val="0024614C"/>
    <w:rsid w:val="00246197"/>
    <w:rsid w:val="002461DC"/>
    <w:rsid w:val="00246304"/>
    <w:rsid w:val="0024643F"/>
    <w:rsid w:val="0024644A"/>
    <w:rsid w:val="00246467"/>
    <w:rsid w:val="00246650"/>
    <w:rsid w:val="00246674"/>
    <w:rsid w:val="002466DB"/>
    <w:rsid w:val="002466EC"/>
    <w:rsid w:val="00246778"/>
    <w:rsid w:val="0024679E"/>
    <w:rsid w:val="002467D4"/>
    <w:rsid w:val="002468D8"/>
    <w:rsid w:val="00246959"/>
    <w:rsid w:val="00246AF4"/>
    <w:rsid w:val="00246C61"/>
    <w:rsid w:val="00246D06"/>
    <w:rsid w:val="00246D8A"/>
    <w:rsid w:val="00246DB9"/>
    <w:rsid w:val="00246E04"/>
    <w:rsid w:val="00246F37"/>
    <w:rsid w:val="00246F38"/>
    <w:rsid w:val="00246FE9"/>
    <w:rsid w:val="00247040"/>
    <w:rsid w:val="002470E6"/>
    <w:rsid w:val="0024713B"/>
    <w:rsid w:val="0024714F"/>
    <w:rsid w:val="0024716B"/>
    <w:rsid w:val="002471A3"/>
    <w:rsid w:val="0024733B"/>
    <w:rsid w:val="0024739A"/>
    <w:rsid w:val="002473C1"/>
    <w:rsid w:val="0024758A"/>
    <w:rsid w:val="0024762A"/>
    <w:rsid w:val="0024777B"/>
    <w:rsid w:val="002477E8"/>
    <w:rsid w:val="00247914"/>
    <w:rsid w:val="0024796F"/>
    <w:rsid w:val="00247A2E"/>
    <w:rsid w:val="00247A6C"/>
    <w:rsid w:val="00247B48"/>
    <w:rsid w:val="00247C3D"/>
    <w:rsid w:val="00247C48"/>
    <w:rsid w:val="00247C93"/>
    <w:rsid w:val="00247CAB"/>
    <w:rsid w:val="00247D73"/>
    <w:rsid w:val="00247DCD"/>
    <w:rsid w:val="00247F1B"/>
    <w:rsid w:val="00250014"/>
    <w:rsid w:val="002500DB"/>
    <w:rsid w:val="00250102"/>
    <w:rsid w:val="002502CB"/>
    <w:rsid w:val="002502DA"/>
    <w:rsid w:val="002502DC"/>
    <w:rsid w:val="002502E3"/>
    <w:rsid w:val="0025038B"/>
    <w:rsid w:val="00250390"/>
    <w:rsid w:val="00250448"/>
    <w:rsid w:val="002504C2"/>
    <w:rsid w:val="002504E0"/>
    <w:rsid w:val="0025054F"/>
    <w:rsid w:val="002505BC"/>
    <w:rsid w:val="0025062A"/>
    <w:rsid w:val="002506B0"/>
    <w:rsid w:val="00250756"/>
    <w:rsid w:val="00250783"/>
    <w:rsid w:val="002507B1"/>
    <w:rsid w:val="00250854"/>
    <w:rsid w:val="0025091A"/>
    <w:rsid w:val="00250A61"/>
    <w:rsid w:val="00250C14"/>
    <w:rsid w:val="00250C36"/>
    <w:rsid w:val="00250CC9"/>
    <w:rsid w:val="00250DEF"/>
    <w:rsid w:val="00250E97"/>
    <w:rsid w:val="00250EE4"/>
    <w:rsid w:val="00250EF6"/>
    <w:rsid w:val="00250F6A"/>
    <w:rsid w:val="00250F96"/>
    <w:rsid w:val="00250FF4"/>
    <w:rsid w:val="002511A3"/>
    <w:rsid w:val="00251210"/>
    <w:rsid w:val="00251305"/>
    <w:rsid w:val="0025136D"/>
    <w:rsid w:val="00251386"/>
    <w:rsid w:val="002513D4"/>
    <w:rsid w:val="00251424"/>
    <w:rsid w:val="00251447"/>
    <w:rsid w:val="00251452"/>
    <w:rsid w:val="00251506"/>
    <w:rsid w:val="0025153F"/>
    <w:rsid w:val="00251543"/>
    <w:rsid w:val="0025158F"/>
    <w:rsid w:val="00251628"/>
    <w:rsid w:val="0025166C"/>
    <w:rsid w:val="0025179E"/>
    <w:rsid w:val="002517FB"/>
    <w:rsid w:val="00251821"/>
    <w:rsid w:val="0025196E"/>
    <w:rsid w:val="002519D8"/>
    <w:rsid w:val="00251AB6"/>
    <w:rsid w:val="00251AE3"/>
    <w:rsid w:val="00251AE7"/>
    <w:rsid w:val="00251DB3"/>
    <w:rsid w:val="00251DCA"/>
    <w:rsid w:val="00251E9B"/>
    <w:rsid w:val="00251F08"/>
    <w:rsid w:val="00251F14"/>
    <w:rsid w:val="00251F3D"/>
    <w:rsid w:val="002521CA"/>
    <w:rsid w:val="00252259"/>
    <w:rsid w:val="002522F9"/>
    <w:rsid w:val="00252315"/>
    <w:rsid w:val="0025234C"/>
    <w:rsid w:val="00252378"/>
    <w:rsid w:val="00252441"/>
    <w:rsid w:val="002525EC"/>
    <w:rsid w:val="00252632"/>
    <w:rsid w:val="0025275F"/>
    <w:rsid w:val="002529CE"/>
    <w:rsid w:val="00252A76"/>
    <w:rsid w:val="00252A83"/>
    <w:rsid w:val="00252B3A"/>
    <w:rsid w:val="00252BE6"/>
    <w:rsid w:val="00252C48"/>
    <w:rsid w:val="0025306E"/>
    <w:rsid w:val="00253121"/>
    <w:rsid w:val="0025315E"/>
    <w:rsid w:val="0025322B"/>
    <w:rsid w:val="0025322D"/>
    <w:rsid w:val="00253278"/>
    <w:rsid w:val="00253350"/>
    <w:rsid w:val="00253444"/>
    <w:rsid w:val="0025360D"/>
    <w:rsid w:val="00253617"/>
    <w:rsid w:val="002537E0"/>
    <w:rsid w:val="00253908"/>
    <w:rsid w:val="0025392D"/>
    <w:rsid w:val="00253953"/>
    <w:rsid w:val="00253AA7"/>
    <w:rsid w:val="00253AD4"/>
    <w:rsid w:val="00253AFC"/>
    <w:rsid w:val="00253C5F"/>
    <w:rsid w:val="00253D81"/>
    <w:rsid w:val="00253E01"/>
    <w:rsid w:val="00253FB3"/>
    <w:rsid w:val="00253FE6"/>
    <w:rsid w:val="00254050"/>
    <w:rsid w:val="0025409F"/>
    <w:rsid w:val="00254213"/>
    <w:rsid w:val="002542BC"/>
    <w:rsid w:val="002542F7"/>
    <w:rsid w:val="00254315"/>
    <w:rsid w:val="00254328"/>
    <w:rsid w:val="002543B0"/>
    <w:rsid w:val="00254422"/>
    <w:rsid w:val="0025455D"/>
    <w:rsid w:val="0025462A"/>
    <w:rsid w:val="00254709"/>
    <w:rsid w:val="00254713"/>
    <w:rsid w:val="0025479D"/>
    <w:rsid w:val="00254876"/>
    <w:rsid w:val="002548B9"/>
    <w:rsid w:val="0025493E"/>
    <w:rsid w:val="00254A0A"/>
    <w:rsid w:val="00254B15"/>
    <w:rsid w:val="00254B67"/>
    <w:rsid w:val="00254B98"/>
    <w:rsid w:val="00254BC7"/>
    <w:rsid w:val="00254CDF"/>
    <w:rsid w:val="00254D06"/>
    <w:rsid w:val="00254E92"/>
    <w:rsid w:val="0025501B"/>
    <w:rsid w:val="002551B0"/>
    <w:rsid w:val="002551B9"/>
    <w:rsid w:val="0025520D"/>
    <w:rsid w:val="002552AF"/>
    <w:rsid w:val="0025537B"/>
    <w:rsid w:val="0025539A"/>
    <w:rsid w:val="002553DD"/>
    <w:rsid w:val="00255449"/>
    <w:rsid w:val="00255562"/>
    <w:rsid w:val="00255570"/>
    <w:rsid w:val="002555AF"/>
    <w:rsid w:val="0025568D"/>
    <w:rsid w:val="00255750"/>
    <w:rsid w:val="0025576D"/>
    <w:rsid w:val="00255819"/>
    <w:rsid w:val="00255943"/>
    <w:rsid w:val="00255971"/>
    <w:rsid w:val="002559E9"/>
    <w:rsid w:val="00255A22"/>
    <w:rsid w:val="00255A23"/>
    <w:rsid w:val="00255A25"/>
    <w:rsid w:val="00255A2F"/>
    <w:rsid w:val="00255B3E"/>
    <w:rsid w:val="00255B63"/>
    <w:rsid w:val="00255B96"/>
    <w:rsid w:val="00255BFB"/>
    <w:rsid w:val="00255C18"/>
    <w:rsid w:val="00255CEB"/>
    <w:rsid w:val="00255DFC"/>
    <w:rsid w:val="00255E15"/>
    <w:rsid w:val="00255E19"/>
    <w:rsid w:val="00255E40"/>
    <w:rsid w:val="00255FA9"/>
    <w:rsid w:val="00255FD9"/>
    <w:rsid w:val="002560E8"/>
    <w:rsid w:val="00256148"/>
    <w:rsid w:val="002561B3"/>
    <w:rsid w:val="002561D1"/>
    <w:rsid w:val="002561EE"/>
    <w:rsid w:val="00256232"/>
    <w:rsid w:val="002562A5"/>
    <w:rsid w:val="0025631B"/>
    <w:rsid w:val="0025635A"/>
    <w:rsid w:val="00256395"/>
    <w:rsid w:val="002563AC"/>
    <w:rsid w:val="00256400"/>
    <w:rsid w:val="00256484"/>
    <w:rsid w:val="0025650F"/>
    <w:rsid w:val="00256513"/>
    <w:rsid w:val="00256533"/>
    <w:rsid w:val="00256576"/>
    <w:rsid w:val="002566E8"/>
    <w:rsid w:val="00256747"/>
    <w:rsid w:val="002567F5"/>
    <w:rsid w:val="00256955"/>
    <w:rsid w:val="00256A09"/>
    <w:rsid w:val="00256A0B"/>
    <w:rsid w:val="00256ADD"/>
    <w:rsid w:val="00256B2D"/>
    <w:rsid w:val="00256BE2"/>
    <w:rsid w:val="00256C2B"/>
    <w:rsid w:val="00256C3F"/>
    <w:rsid w:val="00256C45"/>
    <w:rsid w:val="00256C56"/>
    <w:rsid w:val="00256D12"/>
    <w:rsid w:val="00256D7B"/>
    <w:rsid w:val="00256E2E"/>
    <w:rsid w:val="00256E9C"/>
    <w:rsid w:val="00256EC2"/>
    <w:rsid w:val="00256F81"/>
    <w:rsid w:val="00257004"/>
    <w:rsid w:val="00257021"/>
    <w:rsid w:val="002570F1"/>
    <w:rsid w:val="0025714C"/>
    <w:rsid w:val="00257194"/>
    <w:rsid w:val="002571A7"/>
    <w:rsid w:val="002571C9"/>
    <w:rsid w:val="00257215"/>
    <w:rsid w:val="00257231"/>
    <w:rsid w:val="002572B0"/>
    <w:rsid w:val="002572DE"/>
    <w:rsid w:val="002573F7"/>
    <w:rsid w:val="002574BE"/>
    <w:rsid w:val="00257524"/>
    <w:rsid w:val="00257878"/>
    <w:rsid w:val="002578DA"/>
    <w:rsid w:val="002578F1"/>
    <w:rsid w:val="0025794B"/>
    <w:rsid w:val="0025795F"/>
    <w:rsid w:val="00257A31"/>
    <w:rsid w:val="00257A7A"/>
    <w:rsid w:val="00257ADC"/>
    <w:rsid w:val="00257B02"/>
    <w:rsid w:val="00257B16"/>
    <w:rsid w:val="00257B38"/>
    <w:rsid w:val="00257B96"/>
    <w:rsid w:val="00257C29"/>
    <w:rsid w:val="00257C38"/>
    <w:rsid w:val="00257C51"/>
    <w:rsid w:val="00257DE0"/>
    <w:rsid w:val="00257E46"/>
    <w:rsid w:val="00257E91"/>
    <w:rsid w:val="00257EFA"/>
    <w:rsid w:val="00257F35"/>
    <w:rsid w:val="00257F3D"/>
    <w:rsid w:val="00257F44"/>
    <w:rsid w:val="00257F6F"/>
    <w:rsid w:val="00257F75"/>
    <w:rsid w:val="00257FC7"/>
    <w:rsid w:val="00260008"/>
    <w:rsid w:val="00260015"/>
    <w:rsid w:val="0026003D"/>
    <w:rsid w:val="00260059"/>
    <w:rsid w:val="0026010A"/>
    <w:rsid w:val="00260148"/>
    <w:rsid w:val="00260176"/>
    <w:rsid w:val="00260193"/>
    <w:rsid w:val="002601AE"/>
    <w:rsid w:val="002601C5"/>
    <w:rsid w:val="002601FF"/>
    <w:rsid w:val="002602D5"/>
    <w:rsid w:val="0026030F"/>
    <w:rsid w:val="0026033C"/>
    <w:rsid w:val="002604E3"/>
    <w:rsid w:val="002604ED"/>
    <w:rsid w:val="002605B2"/>
    <w:rsid w:val="00260678"/>
    <w:rsid w:val="0026069D"/>
    <w:rsid w:val="002606D2"/>
    <w:rsid w:val="00260750"/>
    <w:rsid w:val="0026081C"/>
    <w:rsid w:val="00260A48"/>
    <w:rsid w:val="00260AD2"/>
    <w:rsid w:val="00260B31"/>
    <w:rsid w:val="00260C08"/>
    <w:rsid w:val="00260C54"/>
    <w:rsid w:val="00260CB6"/>
    <w:rsid w:val="00260D0C"/>
    <w:rsid w:val="00260D2F"/>
    <w:rsid w:val="00260D70"/>
    <w:rsid w:val="00260DB4"/>
    <w:rsid w:val="00260DFF"/>
    <w:rsid w:val="00260E99"/>
    <w:rsid w:val="00260F3B"/>
    <w:rsid w:val="00260F4B"/>
    <w:rsid w:val="00261022"/>
    <w:rsid w:val="0026106A"/>
    <w:rsid w:val="002611A5"/>
    <w:rsid w:val="002611AE"/>
    <w:rsid w:val="002611FE"/>
    <w:rsid w:val="00261265"/>
    <w:rsid w:val="00261294"/>
    <w:rsid w:val="002612C5"/>
    <w:rsid w:val="00261333"/>
    <w:rsid w:val="00261356"/>
    <w:rsid w:val="00261420"/>
    <w:rsid w:val="0026145E"/>
    <w:rsid w:val="002614A9"/>
    <w:rsid w:val="002614EF"/>
    <w:rsid w:val="00261584"/>
    <w:rsid w:val="002615C1"/>
    <w:rsid w:val="00261754"/>
    <w:rsid w:val="00261763"/>
    <w:rsid w:val="0026177C"/>
    <w:rsid w:val="00261791"/>
    <w:rsid w:val="002618C1"/>
    <w:rsid w:val="00261956"/>
    <w:rsid w:val="00261963"/>
    <w:rsid w:val="00261978"/>
    <w:rsid w:val="00261A05"/>
    <w:rsid w:val="00261A3F"/>
    <w:rsid w:val="00261A4B"/>
    <w:rsid w:val="00261AEC"/>
    <w:rsid w:val="00261B65"/>
    <w:rsid w:val="00261BA1"/>
    <w:rsid w:val="00261C34"/>
    <w:rsid w:val="00261D76"/>
    <w:rsid w:val="00261DC3"/>
    <w:rsid w:val="00261EB7"/>
    <w:rsid w:val="00261EFB"/>
    <w:rsid w:val="00261F9B"/>
    <w:rsid w:val="00261FB9"/>
    <w:rsid w:val="00262064"/>
    <w:rsid w:val="00262099"/>
    <w:rsid w:val="002620D2"/>
    <w:rsid w:val="00262102"/>
    <w:rsid w:val="0026215D"/>
    <w:rsid w:val="00262178"/>
    <w:rsid w:val="002621A8"/>
    <w:rsid w:val="00262510"/>
    <w:rsid w:val="00262540"/>
    <w:rsid w:val="0026258B"/>
    <w:rsid w:val="00262597"/>
    <w:rsid w:val="002625C0"/>
    <w:rsid w:val="00262852"/>
    <w:rsid w:val="00262942"/>
    <w:rsid w:val="00262966"/>
    <w:rsid w:val="00262A0F"/>
    <w:rsid w:val="00262A44"/>
    <w:rsid w:val="00262A84"/>
    <w:rsid w:val="00262AD9"/>
    <w:rsid w:val="00262AEB"/>
    <w:rsid w:val="00262B67"/>
    <w:rsid w:val="00262C72"/>
    <w:rsid w:val="00262C7A"/>
    <w:rsid w:val="00262C84"/>
    <w:rsid w:val="00262CB8"/>
    <w:rsid w:val="00262D53"/>
    <w:rsid w:val="00262DEC"/>
    <w:rsid w:val="00262E1A"/>
    <w:rsid w:val="00262E54"/>
    <w:rsid w:val="00262E63"/>
    <w:rsid w:val="00262E89"/>
    <w:rsid w:val="00262E8B"/>
    <w:rsid w:val="00262F31"/>
    <w:rsid w:val="00263174"/>
    <w:rsid w:val="0026317B"/>
    <w:rsid w:val="0026325E"/>
    <w:rsid w:val="002632DB"/>
    <w:rsid w:val="002632DC"/>
    <w:rsid w:val="002632EE"/>
    <w:rsid w:val="002632FE"/>
    <w:rsid w:val="002633FD"/>
    <w:rsid w:val="00263450"/>
    <w:rsid w:val="0026357A"/>
    <w:rsid w:val="00263625"/>
    <w:rsid w:val="0026370B"/>
    <w:rsid w:val="0026370C"/>
    <w:rsid w:val="00263782"/>
    <w:rsid w:val="002637F2"/>
    <w:rsid w:val="00263B1E"/>
    <w:rsid w:val="00263BD5"/>
    <w:rsid w:val="00263BF4"/>
    <w:rsid w:val="00263D11"/>
    <w:rsid w:val="00263D90"/>
    <w:rsid w:val="00263DC2"/>
    <w:rsid w:val="00263DC7"/>
    <w:rsid w:val="00263E0D"/>
    <w:rsid w:val="00263E2A"/>
    <w:rsid w:val="00263FA4"/>
    <w:rsid w:val="00263FF9"/>
    <w:rsid w:val="00264006"/>
    <w:rsid w:val="002640BE"/>
    <w:rsid w:val="00264104"/>
    <w:rsid w:val="002641A6"/>
    <w:rsid w:val="002641AF"/>
    <w:rsid w:val="0026424A"/>
    <w:rsid w:val="0026425E"/>
    <w:rsid w:val="0026429E"/>
    <w:rsid w:val="002642C0"/>
    <w:rsid w:val="00264383"/>
    <w:rsid w:val="002643ED"/>
    <w:rsid w:val="002644AE"/>
    <w:rsid w:val="002644D7"/>
    <w:rsid w:val="002644EA"/>
    <w:rsid w:val="00264587"/>
    <w:rsid w:val="002645BD"/>
    <w:rsid w:val="0026469D"/>
    <w:rsid w:val="002646EE"/>
    <w:rsid w:val="00264733"/>
    <w:rsid w:val="00264877"/>
    <w:rsid w:val="00264893"/>
    <w:rsid w:val="002648E1"/>
    <w:rsid w:val="002648F1"/>
    <w:rsid w:val="002649C0"/>
    <w:rsid w:val="002649D6"/>
    <w:rsid w:val="002649ED"/>
    <w:rsid w:val="00264A08"/>
    <w:rsid w:val="00264AC0"/>
    <w:rsid w:val="00264C17"/>
    <w:rsid w:val="00264C28"/>
    <w:rsid w:val="00264C47"/>
    <w:rsid w:val="00264C60"/>
    <w:rsid w:val="00264D06"/>
    <w:rsid w:val="00264D58"/>
    <w:rsid w:val="00264E6F"/>
    <w:rsid w:val="00264E86"/>
    <w:rsid w:val="00264ECD"/>
    <w:rsid w:val="00264EDD"/>
    <w:rsid w:val="00264F73"/>
    <w:rsid w:val="00265080"/>
    <w:rsid w:val="002650A4"/>
    <w:rsid w:val="00265108"/>
    <w:rsid w:val="00265300"/>
    <w:rsid w:val="00265364"/>
    <w:rsid w:val="002653C9"/>
    <w:rsid w:val="002653E6"/>
    <w:rsid w:val="00265452"/>
    <w:rsid w:val="00265501"/>
    <w:rsid w:val="0026553A"/>
    <w:rsid w:val="00265590"/>
    <w:rsid w:val="002655ED"/>
    <w:rsid w:val="002657C9"/>
    <w:rsid w:val="002657CF"/>
    <w:rsid w:val="00265815"/>
    <w:rsid w:val="002658C8"/>
    <w:rsid w:val="00265A67"/>
    <w:rsid w:val="00265A77"/>
    <w:rsid w:val="00265B1A"/>
    <w:rsid w:val="00265B24"/>
    <w:rsid w:val="00265C68"/>
    <w:rsid w:val="00265C92"/>
    <w:rsid w:val="00265CBE"/>
    <w:rsid w:val="00265D20"/>
    <w:rsid w:val="00265D56"/>
    <w:rsid w:val="00265D66"/>
    <w:rsid w:val="00265D7E"/>
    <w:rsid w:val="00265EBB"/>
    <w:rsid w:val="00265F6B"/>
    <w:rsid w:val="00265F75"/>
    <w:rsid w:val="0026601F"/>
    <w:rsid w:val="0026604E"/>
    <w:rsid w:val="002660F6"/>
    <w:rsid w:val="002660FC"/>
    <w:rsid w:val="00266251"/>
    <w:rsid w:val="002662AD"/>
    <w:rsid w:val="002663AF"/>
    <w:rsid w:val="002663DB"/>
    <w:rsid w:val="002663FE"/>
    <w:rsid w:val="00266469"/>
    <w:rsid w:val="002664B2"/>
    <w:rsid w:val="00266763"/>
    <w:rsid w:val="002667B8"/>
    <w:rsid w:val="0026680E"/>
    <w:rsid w:val="002668B5"/>
    <w:rsid w:val="00266936"/>
    <w:rsid w:val="002669CE"/>
    <w:rsid w:val="00266AF6"/>
    <w:rsid w:val="00266B14"/>
    <w:rsid w:val="00266C8E"/>
    <w:rsid w:val="00266D1E"/>
    <w:rsid w:val="00266DFD"/>
    <w:rsid w:val="00266E25"/>
    <w:rsid w:val="00266E85"/>
    <w:rsid w:val="00266EAD"/>
    <w:rsid w:val="00266F09"/>
    <w:rsid w:val="00266F61"/>
    <w:rsid w:val="00266F79"/>
    <w:rsid w:val="002671DB"/>
    <w:rsid w:val="002672C1"/>
    <w:rsid w:val="002672CF"/>
    <w:rsid w:val="0026730E"/>
    <w:rsid w:val="0026754B"/>
    <w:rsid w:val="0026757F"/>
    <w:rsid w:val="002675B3"/>
    <w:rsid w:val="00267644"/>
    <w:rsid w:val="0026764C"/>
    <w:rsid w:val="002676E4"/>
    <w:rsid w:val="00267771"/>
    <w:rsid w:val="00267772"/>
    <w:rsid w:val="00267822"/>
    <w:rsid w:val="00267989"/>
    <w:rsid w:val="00267B98"/>
    <w:rsid w:val="00267C64"/>
    <w:rsid w:val="00267CA1"/>
    <w:rsid w:val="00267CAA"/>
    <w:rsid w:val="00267CD8"/>
    <w:rsid w:val="00267D9A"/>
    <w:rsid w:val="00267DAF"/>
    <w:rsid w:val="00267DB9"/>
    <w:rsid w:val="00267E62"/>
    <w:rsid w:val="00267E9B"/>
    <w:rsid w:val="00267EE9"/>
    <w:rsid w:val="00267F60"/>
    <w:rsid w:val="00267FD3"/>
    <w:rsid w:val="00267FE0"/>
    <w:rsid w:val="00267FE8"/>
    <w:rsid w:val="002700F0"/>
    <w:rsid w:val="0027010F"/>
    <w:rsid w:val="0027012B"/>
    <w:rsid w:val="002704C3"/>
    <w:rsid w:val="002704F1"/>
    <w:rsid w:val="0027066C"/>
    <w:rsid w:val="002706E4"/>
    <w:rsid w:val="002707B4"/>
    <w:rsid w:val="002707D3"/>
    <w:rsid w:val="00270831"/>
    <w:rsid w:val="00270A0C"/>
    <w:rsid w:val="00270A79"/>
    <w:rsid w:val="00270AD8"/>
    <w:rsid w:val="00270B16"/>
    <w:rsid w:val="00270B5F"/>
    <w:rsid w:val="00270BF9"/>
    <w:rsid w:val="00270BFE"/>
    <w:rsid w:val="00270C7B"/>
    <w:rsid w:val="00270C88"/>
    <w:rsid w:val="00270EF9"/>
    <w:rsid w:val="00270F2F"/>
    <w:rsid w:val="00270F86"/>
    <w:rsid w:val="002710B8"/>
    <w:rsid w:val="0027115B"/>
    <w:rsid w:val="00271207"/>
    <w:rsid w:val="0027120B"/>
    <w:rsid w:val="002712BB"/>
    <w:rsid w:val="002712E2"/>
    <w:rsid w:val="00271335"/>
    <w:rsid w:val="00271359"/>
    <w:rsid w:val="00271422"/>
    <w:rsid w:val="00271583"/>
    <w:rsid w:val="00271592"/>
    <w:rsid w:val="0027160E"/>
    <w:rsid w:val="00271624"/>
    <w:rsid w:val="00271679"/>
    <w:rsid w:val="002716F6"/>
    <w:rsid w:val="0027170C"/>
    <w:rsid w:val="00271771"/>
    <w:rsid w:val="0027179D"/>
    <w:rsid w:val="002717F5"/>
    <w:rsid w:val="002717FD"/>
    <w:rsid w:val="0027190A"/>
    <w:rsid w:val="002719DB"/>
    <w:rsid w:val="00271A7B"/>
    <w:rsid w:val="00271B04"/>
    <w:rsid w:val="00271BBF"/>
    <w:rsid w:val="00271BCD"/>
    <w:rsid w:val="00271C67"/>
    <w:rsid w:val="00271CD9"/>
    <w:rsid w:val="00271DE2"/>
    <w:rsid w:val="00271E6F"/>
    <w:rsid w:val="00271E7A"/>
    <w:rsid w:val="00271F8F"/>
    <w:rsid w:val="00271FB9"/>
    <w:rsid w:val="00271FCB"/>
    <w:rsid w:val="002720C3"/>
    <w:rsid w:val="00272113"/>
    <w:rsid w:val="00272142"/>
    <w:rsid w:val="00272209"/>
    <w:rsid w:val="00272211"/>
    <w:rsid w:val="00272354"/>
    <w:rsid w:val="00272409"/>
    <w:rsid w:val="002724E5"/>
    <w:rsid w:val="0027264E"/>
    <w:rsid w:val="002726D8"/>
    <w:rsid w:val="00272737"/>
    <w:rsid w:val="002727AC"/>
    <w:rsid w:val="00272963"/>
    <w:rsid w:val="00272972"/>
    <w:rsid w:val="00272A0B"/>
    <w:rsid w:val="00272A6E"/>
    <w:rsid w:val="00272ACD"/>
    <w:rsid w:val="00272BCF"/>
    <w:rsid w:val="00272BF9"/>
    <w:rsid w:val="00272C4C"/>
    <w:rsid w:val="00272CE6"/>
    <w:rsid w:val="00272D79"/>
    <w:rsid w:val="00272D94"/>
    <w:rsid w:val="00273070"/>
    <w:rsid w:val="002730B1"/>
    <w:rsid w:val="00273126"/>
    <w:rsid w:val="0027324B"/>
    <w:rsid w:val="0027324F"/>
    <w:rsid w:val="002732C8"/>
    <w:rsid w:val="002732F2"/>
    <w:rsid w:val="0027332C"/>
    <w:rsid w:val="00273451"/>
    <w:rsid w:val="002734A4"/>
    <w:rsid w:val="0027352E"/>
    <w:rsid w:val="00273652"/>
    <w:rsid w:val="0027369C"/>
    <w:rsid w:val="00273843"/>
    <w:rsid w:val="002738B7"/>
    <w:rsid w:val="002738F4"/>
    <w:rsid w:val="00273A09"/>
    <w:rsid w:val="00273A14"/>
    <w:rsid w:val="00273AA9"/>
    <w:rsid w:val="00273BF5"/>
    <w:rsid w:val="00273CBA"/>
    <w:rsid w:val="00273D42"/>
    <w:rsid w:val="00273DB1"/>
    <w:rsid w:val="00273E18"/>
    <w:rsid w:val="00273E54"/>
    <w:rsid w:val="00273F40"/>
    <w:rsid w:val="00274139"/>
    <w:rsid w:val="00274227"/>
    <w:rsid w:val="00274236"/>
    <w:rsid w:val="00274267"/>
    <w:rsid w:val="002742E9"/>
    <w:rsid w:val="00274303"/>
    <w:rsid w:val="002743D9"/>
    <w:rsid w:val="00274441"/>
    <w:rsid w:val="0027457E"/>
    <w:rsid w:val="0027457F"/>
    <w:rsid w:val="002745B2"/>
    <w:rsid w:val="002745F8"/>
    <w:rsid w:val="00274612"/>
    <w:rsid w:val="00274653"/>
    <w:rsid w:val="002746C8"/>
    <w:rsid w:val="00274799"/>
    <w:rsid w:val="002747A2"/>
    <w:rsid w:val="002747FD"/>
    <w:rsid w:val="00274836"/>
    <w:rsid w:val="0027486E"/>
    <w:rsid w:val="00274885"/>
    <w:rsid w:val="0027495E"/>
    <w:rsid w:val="00274980"/>
    <w:rsid w:val="00274A0D"/>
    <w:rsid w:val="00274A44"/>
    <w:rsid w:val="00274A71"/>
    <w:rsid w:val="00274A75"/>
    <w:rsid w:val="00274B0F"/>
    <w:rsid w:val="00274B5A"/>
    <w:rsid w:val="00274BCB"/>
    <w:rsid w:val="00274C02"/>
    <w:rsid w:val="00274C29"/>
    <w:rsid w:val="00274CB4"/>
    <w:rsid w:val="00274CC0"/>
    <w:rsid w:val="00274EB9"/>
    <w:rsid w:val="00274EC9"/>
    <w:rsid w:val="00274EFC"/>
    <w:rsid w:val="00274F54"/>
    <w:rsid w:val="00274F72"/>
    <w:rsid w:val="00274FB0"/>
    <w:rsid w:val="00274FEB"/>
    <w:rsid w:val="00275167"/>
    <w:rsid w:val="0027523C"/>
    <w:rsid w:val="002752BA"/>
    <w:rsid w:val="00275396"/>
    <w:rsid w:val="00275474"/>
    <w:rsid w:val="0027557E"/>
    <w:rsid w:val="002755BD"/>
    <w:rsid w:val="00275602"/>
    <w:rsid w:val="00275632"/>
    <w:rsid w:val="002756FB"/>
    <w:rsid w:val="00275762"/>
    <w:rsid w:val="00275865"/>
    <w:rsid w:val="0027589C"/>
    <w:rsid w:val="002758CD"/>
    <w:rsid w:val="00275930"/>
    <w:rsid w:val="002759A2"/>
    <w:rsid w:val="00275A05"/>
    <w:rsid w:val="00275B20"/>
    <w:rsid w:val="00275C01"/>
    <w:rsid w:val="00275D42"/>
    <w:rsid w:val="00275D4D"/>
    <w:rsid w:val="00275D9D"/>
    <w:rsid w:val="00275E99"/>
    <w:rsid w:val="00275F81"/>
    <w:rsid w:val="0027609E"/>
    <w:rsid w:val="0027610E"/>
    <w:rsid w:val="0027612E"/>
    <w:rsid w:val="0027616F"/>
    <w:rsid w:val="0027619C"/>
    <w:rsid w:val="002761C5"/>
    <w:rsid w:val="002762C1"/>
    <w:rsid w:val="002762D1"/>
    <w:rsid w:val="0027636B"/>
    <w:rsid w:val="0027641A"/>
    <w:rsid w:val="00276547"/>
    <w:rsid w:val="002765AC"/>
    <w:rsid w:val="002766E6"/>
    <w:rsid w:val="00276876"/>
    <w:rsid w:val="00276928"/>
    <w:rsid w:val="002769F8"/>
    <w:rsid w:val="00276AE2"/>
    <w:rsid w:val="00276C7D"/>
    <w:rsid w:val="00276CC9"/>
    <w:rsid w:val="00276D4F"/>
    <w:rsid w:val="00276D5D"/>
    <w:rsid w:val="00276D62"/>
    <w:rsid w:val="00276D6E"/>
    <w:rsid w:val="00276E89"/>
    <w:rsid w:val="00276EC7"/>
    <w:rsid w:val="00276EDC"/>
    <w:rsid w:val="00276F83"/>
    <w:rsid w:val="00277063"/>
    <w:rsid w:val="0027706A"/>
    <w:rsid w:val="0027707E"/>
    <w:rsid w:val="00277098"/>
    <w:rsid w:val="00277179"/>
    <w:rsid w:val="00277203"/>
    <w:rsid w:val="00277230"/>
    <w:rsid w:val="0027724A"/>
    <w:rsid w:val="00277267"/>
    <w:rsid w:val="00277332"/>
    <w:rsid w:val="00277335"/>
    <w:rsid w:val="00277414"/>
    <w:rsid w:val="00277505"/>
    <w:rsid w:val="002775A9"/>
    <w:rsid w:val="0027768F"/>
    <w:rsid w:val="00277781"/>
    <w:rsid w:val="002777A2"/>
    <w:rsid w:val="002777CA"/>
    <w:rsid w:val="002777DB"/>
    <w:rsid w:val="002778DA"/>
    <w:rsid w:val="00277924"/>
    <w:rsid w:val="00277969"/>
    <w:rsid w:val="002779DD"/>
    <w:rsid w:val="00277AE3"/>
    <w:rsid w:val="00277B57"/>
    <w:rsid w:val="00277B5F"/>
    <w:rsid w:val="00277BF7"/>
    <w:rsid w:val="00277D04"/>
    <w:rsid w:val="00277D0E"/>
    <w:rsid w:val="00277DB3"/>
    <w:rsid w:val="00277DDD"/>
    <w:rsid w:val="00277EBE"/>
    <w:rsid w:val="00277F41"/>
    <w:rsid w:val="00280019"/>
    <w:rsid w:val="00280088"/>
    <w:rsid w:val="00280093"/>
    <w:rsid w:val="002800E7"/>
    <w:rsid w:val="0028018C"/>
    <w:rsid w:val="00280286"/>
    <w:rsid w:val="0028028E"/>
    <w:rsid w:val="00280381"/>
    <w:rsid w:val="002803A5"/>
    <w:rsid w:val="00280457"/>
    <w:rsid w:val="002804E8"/>
    <w:rsid w:val="0028055D"/>
    <w:rsid w:val="00280610"/>
    <w:rsid w:val="0028070E"/>
    <w:rsid w:val="0028078A"/>
    <w:rsid w:val="002807B5"/>
    <w:rsid w:val="0028087E"/>
    <w:rsid w:val="002808F8"/>
    <w:rsid w:val="00280B4D"/>
    <w:rsid w:val="00280BC8"/>
    <w:rsid w:val="00280D3A"/>
    <w:rsid w:val="00280E29"/>
    <w:rsid w:val="00280E75"/>
    <w:rsid w:val="00280EC4"/>
    <w:rsid w:val="00280ECD"/>
    <w:rsid w:val="00280F2C"/>
    <w:rsid w:val="00280F6D"/>
    <w:rsid w:val="00280F71"/>
    <w:rsid w:val="00281002"/>
    <w:rsid w:val="00281011"/>
    <w:rsid w:val="0028105E"/>
    <w:rsid w:val="0028107A"/>
    <w:rsid w:val="002811AC"/>
    <w:rsid w:val="00281296"/>
    <w:rsid w:val="0028129C"/>
    <w:rsid w:val="002812BA"/>
    <w:rsid w:val="002813F8"/>
    <w:rsid w:val="002814D1"/>
    <w:rsid w:val="002814E2"/>
    <w:rsid w:val="00281504"/>
    <w:rsid w:val="00281590"/>
    <w:rsid w:val="002815F9"/>
    <w:rsid w:val="002816E9"/>
    <w:rsid w:val="00281714"/>
    <w:rsid w:val="0028185E"/>
    <w:rsid w:val="00281A1C"/>
    <w:rsid w:val="00281CBE"/>
    <w:rsid w:val="00281D91"/>
    <w:rsid w:val="00281DC6"/>
    <w:rsid w:val="00281FDE"/>
    <w:rsid w:val="002820F5"/>
    <w:rsid w:val="00282185"/>
    <w:rsid w:val="0028218A"/>
    <w:rsid w:val="002821F7"/>
    <w:rsid w:val="0028239F"/>
    <w:rsid w:val="002823D5"/>
    <w:rsid w:val="002823FA"/>
    <w:rsid w:val="0028245B"/>
    <w:rsid w:val="0028246C"/>
    <w:rsid w:val="00282506"/>
    <w:rsid w:val="00282650"/>
    <w:rsid w:val="0028267A"/>
    <w:rsid w:val="00282761"/>
    <w:rsid w:val="00282796"/>
    <w:rsid w:val="00282835"/>
    <w:rsid w:val="00282860"/>
    <w:rsid w:val="00282865"/>
    <w:rsid w:val="00282938"/>
    <w:rsid w:val="0028298F"/>
    <w:rsid w:val="00282994"/>
    <w:rsid w:val="002829C4"/>
    <w:rsid w:val="00282A6B"/>
    <w:rsid w:val="00282AEA"/>
    <w:rsid w:val="00282CA5"/>
    <w:rsid w:val="00282DCE"/>
    <w:rsid w:val="00282E25"/>
    <w:rsid w:val="00282EFE"/>
    <w:rsid w:val="00282F64"/>
    <w:rsid w:val="00282F6F"/>
    <w:rsid w:val="00282F77"/>
    <w:rsid w:val="00283037"/>
    <w:rsid w:val="00283042"/>
    <w:rsid w:val="00283217"/>
    <w:rsid w:val="002832AD"/>
    <w:rsid w:val="00283367"/>
    <w:rsid w:val="002834E6"/>
    <w:rsid w:val="002835FB"/>
    <w:rsid w:val="0028362A"/>
    <w:rsid w:val="0028366D"/>
    <w:rsid w:val="00283681"/>
    <w:rsid w:val="0028368C"/>
    <w:rsid w:val="00283806"/>
    <w:rsid w:val="00283BF5"/>
    <w:rsid w:val="00283CDA"/>
    <w:rsid w:val="00283D50"/>
    <w:rsid w:val="00283E0E"/>
    <w:rsid w:val="00283E9B"/>
    <w:rsid w:val="00283E9F"/>
    <w:rsid w:val="00283F48"/>
    <w:rsid w:val="00284002"/>
    <w:rsid w:val="00284141"/>
    <w:rsid w:val="00284154"/>
    <w:rsid w:val="00284194"/>
    <w:rsid w:val="002841B9"/>
    <w:rsid w:val="00284283"/>
    <w:rsid w:val="002842DF"/>
    <w:rsid w:val="00284340"/>
    <w:rsid w:val="002843A1"/>
    <w:rsid w:val="002843F4"/>
    <w:rsid w:val="00284508"/>
    <w:rsid w:val="00284513"/>
    <w:rsid w:val="002845F1"/>
    <w:rsid w:val="002847D4"/>
    <w:rsid w:val="0028491A"/>
    <w:rsid w:val="002849A3"/>
    <w:rsid w:val="00284A18"/>
    <w:rsid w:val="00284A2C"/>
    <w:rsid w:val="00284ABC"/>
    <w:rsid w:val="00284B19"/>
    <w:rsid w:val="00284C47"/>
    <w:rsid w:val="00284D1F"/>
    <w:rsid w:val="00284E0D"/>
    <w:rsid w:val="00284E63"/>
    <w:rsid w:val="00284EB7"/>
    <w:rsid w:val="00284F03"/>
    <w:rsid w:val="00284F85"/>
    <w:rsid w:val="00284FC6"/>
    <w:rsid w:val="00285089"/>
    <w:rsid w:val="002850A7"/>
    <w:rsid w:val="002850BF"/>
    <w:rsid w:val="002850C3"/>
    <w:rsid w:val="002850E5"/>
    <w:rsid w:val="00285142"/>
    <w:rsid w:val="002851E1"/>
    <w:rsid w:val="002851F3"/>
    <w:rsid w:val="00285231"/>
    <w:rsid w:val="002852AC"/>
    <w:rsid w:val="00285457"/>
    <w:rsid w:val="002854D0"/>
    <w:rsid w:val="00285646"/>
    <w:rsid w:val="00285886"/>
    <w:rsid w:val="002858BD"/>
    <w:rsid w:val="002858E8"/>
    <w:rsid w:val="00285909"/>
    <w:rsid w:val="00285A6A"/>
    <w:rsid w:val="00285AC1"/>
    <w:rsid w:val="00285B03"/>
    <w:rsid w:val="00285B44"/>
    <w:rsid w:val="00285B5C"/>
    <w:rsid w:val="00285C92"/>
    <w:rsid w:val="00285CCE"/>
    <w:rsid w:val="00285CD4"/>
    <w:rsid w:val="00285DAE"/>
    <w:rsid w:val="00285DC2"/>
    <w:rsid w:val="00285E24"/>
    <w:rsid w:val="00285E60"/>
    <w:rsid w:val="00285E76"/>
    <w:rsid w:val="00285EA0"/>
    <w:rsid w:val="00285EAC"/>
    <w:rsid w:val="00285F6C"/>
    <w:rsid w:val="00285FB7"/>
    <w:rsid w:val="00286020"/>
    <w:rsid w:val="00286058"/>
    <w:rsid w:val="00286087"/>
    <w:rsid w:val="002860BC"/>
    <w:rsid w:val="00286268"/>
    <w:rsid w:val="002862D0"/>
    <w:rsid w:val="0028639F"/>
    <w:rsid w:val="002863BF"/>
    <w:rsid w:val="00286437"/>
    <w:rsid w:val="002864EB"/>
    <w:rsid w:val="00286544"/>
    <w:rsid w:val="0028679C"/>
    <w:rsid w:val="002867A4"/>
    <w:rsid w:val="002868CC"/>
    <w:rsid w:val="002868DD"/>
    <w:rsid w:val="0028695A"/>
    <w:rsid w:val="00286A73"/>
    <w:rsid w:val="00286AB4"/>
    <w:rsid w:val="00286AC9"/>
    <w:rsid w:val="00286ADA"/>
    <w:rsid w:val="00286AF7"/>
    <w:rsid w:val="00286AFC"/>
    <w:rsid w:val="00286BA3"/>
    <w:rsid w:val="00286C63"/>
    <w:rsid w:val="00286C72"/>
    <w:rsid w:val="00286D50"/>
    <w:rsid w:val="00286F02"/>
    <w:rsid w:val="00286F24"/>
    <w:rsid w:val="00286F81"/>
    <w:rsid w:val="00287123"/>
    <w:rsid w:val="0028715A"/>
    <w:rsid w:val="002871AF"/>
    <w:rsid w:val="002871ED"/>
    <w:rsid w:val="00287212"/>
    <w:rsid w:val="00287306"/>
    <w:rsid w:val="002873AB"/>
    <w:rsid w:val="002873E4"/>
    <w:rsid w:val="002874D1"/>
    <w:rsid w:val="002874EE"/>
    <w:rsid w:val="0028750E"/>
    <w:rsid w:val="002876CF"/>
    <w:rsid w:val="002877E6"/>
    <w:rsid w:val="00287923"/>
    <w:rsid w:val="002879DF"/>
    <w:rsid w:val="00287AF3"/>
    <w:rsid w:val="00287C85"/>
    <w:rsid w:val="00287D55"/>
    <w:rsid w:val="00287E78"/>
    <w:rsid w:val="00287EDB"/>
    <w:rsid w:val="00287F08"/>
    <w:rsid w:val="00287F1F"/>
    <w:rsid w:val="0029006B"/>
    <w:rsid w:val="002900AD"/>
    <w:rsid w:val="002900E7"/>
    <w:rsid w:val="0029012D"/>
    <w:rsid w:val="00290150"/>
    <w:rsid w:val="00290346"/>
    <w:rsid w:val="0029034D"/>
    <w:rsid w:val="0029036D"/>
    <w:rsid w:val="002903D9"/>
    <w:rsid w:val="00290435"/>
    <w:rsid w:val="002904C8"/>
    <w:rsid w:val="002904E0"/>
    <w:rsid w:val="0029061E"/>
    <w:rsid w:val="0029065D"/>
    <w:rsid w:val="00290674"/>
    <w:rsid w:val="00290775"/>
    <w:rsid w:val="002907CC"/>
    <w:rsid w:val="0029086C"/>
    <w:rsid w:val="002909EB"/>
    <w:rsid w:val="002909F2"/>
    <w:rsid w:val="00290A64"/>
    <w:rsid w:val="00290A9B"/>
    <w:rsid w:val="00290AB3"/>
    <w:rsid w:val="00290AFA"/>
    <w:rsid w:val="00290B16"/>
    <w:rsid w:val="00290B30"/>
    <w:rsid w:val="00290B58"/>
    <w:rsid w:val="00290B74"/>
    <w:rsid w:val="00290B98"/>
    <w:rsid w:val="00290BD4"/>
    <w:rsid w:val="00290C0E"/>
    <w:rsid w:val="00290C8F"/>
    <w:rsid w:val="00290CCD"/>
    <w:rsid w:val="00290D15"/>
    <w:rsid w:val="00290D5D"/>
    <w:rsid w:val="00290DE2"/>
    <w:rsid w:val="00290E36"/>
    <w:rsid w:val="00290E6E"/>
    <w:rsid w:val="00291031"/>
    <w:rsid w:val="0029110E"/>
    <w:rsid w:val="00291151"/>
    <w:rsid w:val="0029118D"/>
    <w:rsid w:val="00291256"/>
    <w:rsid w:val="002912E0"/>
    <w:rsid w:val="002913ED"/>
    <w:rsid w:val="00291422"/>
    <w:rsid w:val="00291493"/>
    <w:rsid w:val="0029160F"/>
    <w:rsid w:val="002916A6"/>
    <w:rsid w:val="00291918"/>
    <w:rsid w:val="0029195E"/>
    <w:rsid w:val="002919F4"/>
    <w:rsid w:val="00291A1B"/>
    <w:rsid w:val="00291ABE"/>
    <w:rsid w:val="00291B24"/>
    <w:rsid w:val="00291C42"/>
    <w:rsid w:val="00291CBA"/>
    <w:rsid w:val="00291D48"/>
    <w:rsid w:val="00291D99"/>
    <w:rsid w:val="00291DFC"/>
    <w:rsid w:val="00291E2C"/>
    <w:rsid w:val="00291EBD"/>
    <w:rsid w:val="00291ED2"/>
    <w:rsid w:val="00291F0B"/>
    <w:rsid w:val="00291FE0"/>
    <w:rsid w:val="00291FF0"/>
    <w:rsid w:val="002920B0"/>
    <w:rsid w:val="0029230D"/>
    <w:rsid w:val="00292336"/>
    <w:rsid w:val="002923FF"/>
    <w:rsid w:val="00292482"/>
    <w:rsid w:val="002924AB"/>
    <w:rsid w:val="002924AF"/>
    <w:rsid w:val="00292516"/>
    <w:rsid w:val="00292559"/>
    <w:rsid w:val="0029256B"/>
    <w:rsid w:val="00292685"/>
    <w:rsid w:val="002926BC"/>
    <w:rsid w:val="0029285C"/>
    <w:rsid w:val="00292922"/>
    <w:rsid w:val="0029295E"/>
    <w:rsid w:val="0029297D"/>
    <w:rsid w:val="00292A8B"/>
    <w:rsid w:val="00292AF7"/>
    <w:rsid w:val="00292B48"/>
    <w:rsid w:val="00292B6A"/>
    <w:rsid w:val="00292B78"/>
    <w:rsid w:val="00292BB3"/>
    <w:rsid w:val="00292BCE"/>
    <w:rsid w:val="00292C93"/>
    <w:rsid w:val="00292CA0"/>
    <w:rsid w:val="00292DE9"/>
    <w:rsid w:val="00292E04"/>
    <w:rsid w:val="00292EA7"/>
    <w:rsid w:val="00292EDB"/>
    <w:rsid w:val="00292FAC"/>
    <w:rsid w:val="00292FCA"/>
    <w:rsid w:val="0029309F"/>
    <w:rsid w:val="002930D1"/>
    <w:rsid w:val="0029314D"/>
    <w:rsid w:val="002931AA"/>
    <w:rsid w:val="00293263"/>
    <w:rsid w:val="002932C1"/>
    <w:rsid w:val="00293405"/>
    <w:rsid w:val="00293419"/>
    <w:rsid w:val="00293422"/>
    <w:rsid w:val="00293617"/>
    <w:rsid w:val="00293731"/>
    <w:rsid w:val="00293850"/>
    <w:rsid w:val="002938B5"/>
    <w:rsid w:val="002938CD"/>
    <w:rsid w:val="00293995"/>
    <w:rsid w:val="00293A29"/>
    <w:rsid w:val="00293AE6"/>
    <w:rsid w:val="00293B1A"/>
    <w:rsid w:val="00293B7F"/>
    <w:rsid w:val="00293B84"/>
    <w:rsid w:val="00293BC9"/>
    <w:rsid w:val="00293C95"/>
    <w:rsid w:val="00293D77"/>
    <w:rsid w:val="00293DA6"/>
    <w:rsid w:val="00293DED"/>
    <w:rsid w:val="00293E0F"/>
    <w:rsid w:val="00293E75"/>
    <w:rsid w:val="00293ED8"/>
    <w:rsid w:val="00293EEC"/>
    <w:rsid w:val="00293F13"/>
    <w:rsid w:val="002940CE"/>
    <w:rsid w:val="00294113"/>
    <w:rsid w:val="00294150"/>
    <w:rsid w:val="002941B4"/>
    <w:rsid w:val="0029426A"/>
    <w:rsid w:val="002942E8"/>
    <w:rsid w:val="002942F9"/>
    <w:rsid w:val="002944B4"/>
    <w:rsid w:val="00294592"/>
    <w:rsid w:val="0029465F"/>
    <w:rsid w:val="002946B1"/>
    <w:rsid w:val="0029475D"/>
    <w:rsid w:val="002947A3"/>
    <w:rsid w:val="0029483E"/>
    <w:rsid w:val="00294848"/>
    <w:rsid w:val="002948E5"/>
    <w:rsid w:val="00294906"/>
    <w:rsid w:val="0029490D"/>
    <w:rsid w:val="00294910"/>
    <w:rsid w:val="00294965"/>
    <w:rsid w:val="0029498F"/>
    <w:rsid w:val="002949E8"/>
    <w:rsid w:val="00294A2B"/>
    <w:rsid w:val="00294A98"/>
    <w:rsid w:val="00294ACD"/>
    <w:rsid w:val="00294B84"/>
    <w:rsid w:val="00294C13"/>
    <w:rsid w:val="00294C3A"/>
    <w:rsid w:val="00294C40"/>
    <w:rsid w:val="00294C66"/>
    <w:rsid w:val="00294C6C"/>
    <w:rsid w:val="00294CB1"/>
    <w:rsid w:val="00294E0A"/>
    <w:rsid w:val="00294E13"/>
    <w:rsid w:val="00294E21"/>
    <w:rsid w:val="00294EF2"/>
    <w:rsid w:val="00294F5C"/>
    <w:rsid w:val="00295099"/>
    <w:rsid w:val="002950FC"/>
    <w:rsid w:val="00295126"/>
    <w:rsid w:val="00295184"/>
    <w:rsid w:val="002951D3"/>
    <w:rsid w:val="00295217"/>
    <w:rsid w:val="00295222"/>
    <w:rsid w:val="00295247"/>
    <w:rsid w:val="0029530B"/>
    <w:rsid w:val="00295312"/>
    <w:rsid w:val="00295325"/>
    <w:rsid w:val="00295367"/>
    <w:rsid w:val="0029542F"/>
    <w:rsid w:val="00295448"/>
    <w:rsid w:val="0029548F"/>
    <w:rsid w:val="002955A6"/>
    <w:rsid w:val="00295682"/>
    <w:rsid w:val="00295836"/>
    <w:rsid w:val="002959D5"/>
    <w:rsid w:val="002959F3"/>
    <w:rsid w:val="00295A66"/>
    <w:rsid w:val="00295ADC"/>
    <w:rsid w:val="00295C17"/>
    <w:rsid w:val="00295CEA"/>
    <w:rsid w:val="00295CF6"/>
    <w:rsid w:val="00295E01"/>
    <w:rsid w:val="00295E66"/>
    <w:rsid w:val="00295EB9"/>
    <w:rsid w:val="00296054"/>
    <w:rsid w:val="0029612C"/>
    <w:rsid w:val="0029618A"/>
    <w:rsid w:val="00296233"/>
    <w:rsid w:val="00296321"/>
    <w:rsid w:val="002963D7"/>
    <w:rsid w:val="00296469"/>
    <w:rsid w:val="002965A1"/>
    <w:rsid w:val="002965C1"/>
    <w:rsid w:val="00296612"/>
    <w:rsid w:val="002968F6"/>
    <w:rsid w:val="0029696A"/>
    <w:rsid w:val="00296ADF"/>
    <w:rsid w:val="00296B03"/>
    <w:rsid w:val="00296B11"/>
    <w:rsid w:val="00296C2A"/>
    <w:rsid w:val="00296D26"/>
    <w:rsid w:val="00296D5C"/>
    <w:rsid w:val="00296E0F"/>
    <w:rsid w:val="00296E79"/>
    <w:rsid w:val="00296EE3"/>
    <w:rsid w:val="00296F45"/>
    <w:rsid w:val="00296F7C"/>
    <w:rsid w:val="00296FBE"/>
    <w:rsid w:val="00297093"/>
    <w:rsid w:val="002970DE"/>
    <w:rsid w:val="002972FE"/>
    <w:rsid w:val="00297419"/>
    <w:rsid w:val="0029747F"/>
    <w:rsid w:val="002974DE"/>
    <w:rsid w:val="00297536"/>
    <w:rsid w:val="002976E2"/>
    <w:rsid w:val="00297779"/>
    <w:rsid w:val="002977EE"/>
    <w:rsid w:val="00297890"/>
    <w:rsid w:val="002978DF"/>
    <w:rsid w:val="00297A3A"/>
    <w:rsid w:val="00297B49"/>
    <w:rsid w:val="00297B7F"/>
    <w:rsid w:val="00297BEE"/>
    <w:rsid w:val="00297C0E"/>
    <w:rsid w:val="00297C1E"/>
    <w:rsid w:val="00297C36"/>
    <w:rsid w:val="00297CF1"/>
    <w:rsid w:val="00297D9B"/>
    <w:rsid w:val="00297E8A"/>
    <w:rsid w:val="00297EC7"/>
    <w:rsid w:val="00297F97"/>
    <w:rsid w:val="002A0011"/>
    <w:rsid w:val="002A007B"/>
    <w:rsid w:val="002A00D9"/>
    <w:rsid w:val="002A010B"/>
    <w:rsid w:val="002A0174"/>
    <w:rsid w:val="002A01B7"/>
    <w:rsid w:val="002A01D2"/>
    <w:rsid w:val="002A022F"/>
    <w:rsid w:val="002A0249"/>
    <w:rsid w:val="002A0283"/>
    <w:rsid w:val="002A0310"/>
    <w:rsid w:val="002A0328"/>
    <w:rsid w:val="002A0338"/>
    <w:rsid w:val="002A0388"/>
    <w:rsid w:val="002A03ED"/>
    <w:rsid w:val="002A03F2"/>
    <w:rsid w:val="002A0424"/>
    <w:rsid w:val="002A0490"/>
    <w:rsid w:val="002A04C4"/>
    <w:rsid w:val="002A06DD"/>
    <w:rsid w:val="002A06FE"/>
    <w:rsid w:val="002A0748"/>
    <w:rsid w:val="002A0772"/>
    <w:rsid w:val="002A078E"/>
    <w:rsid w:val="002A0875"/>
    <w:rsid w:val="002A087E"/>
    <w:rsid w:val="002A09FD"/>
    <w:rsid w:val="002A0A36"/>
    <w:rsid w:val="002A0B73"/>
    <w:rsid w:val="002A0B8E"/>
    <w:rsid w:val="002A0BA5"/>
    <w:rsid w:val="002A0C24"/>
    <w:rsid w:val="002A0D3A"/>
    <w:rsid w:val="002A0D79"/>
    <w:rsid w:val="002A0E6E"/>
    <w:rsid w:val="002A0EAD"/>
    <w:rsid w:val="002A1011"/>
    <w:rsid w:val="002A11F7"/>
    <w:rsid w:val="002A12A1"/>
    <w:rsid w:val="002A12C1"/>
    <w:rsid w:val="002A1324"/>
    <w:rsid w:val="002A15B9"/>
    <w:rsid w:val="002A1688"/>
    <w:rsid w:val="002A1830"/>
    <w:rsid w:val="002A1857"/>
    <w:rsid w:val="002A1A62"/>
    <w:rsid w:val="002A1BBD"/>
    <w:rsid w:val="002A1C3C"/>
    <w:rsid w:val="002A1C4C"/>
    <w:rsid w:val="002A1C9E"/>
    <w:rsid w:val="002A1D90"/>
    <w:rsid w:val="002A1D99"/>
    <w:rsid w:val="002A1ED2"/>
    <w:rsid w:val="002A1EEC"/>
    <w:rsid w:val="002A1F23"/>
    <w:rsid w:val="002A1FF6"/>
    <w:rsid w:val="002A201B"/>
    <w:rsid w:val="002A20FB"/>
    <w:rsid w:val="002A2127"/>
    <w:rsid w:val="002A2299"/>
    <w:rsid w:val="002A232F"/>
    <w:rsid w:val="002A238D"/>
    <w:rsid w:val="002A23A1"/>
    <w:rsid w:val="002A2519"/>
    <w:rsid w:val="002A2638"/>
    <w:rsid w:val="002A26EC"/>
    <w:rsid w:val="002A276F"/>
    <w:rsid w:val="002A284A"/>
    <w:rsid w:val="002A29C6"/>
    <w:rsid w:val="002A29D9"/>
    <w:rsid w:val="002A2A52"/>
    <w:rsid w:val="002A2B09"/>
    <w:rsid w:val="002A2B7F"/>
    <w:rsid w:val="002A2D2D"/>
    <w:rsid w:val="002A2DBA"/>
    <w:rsid w:val="002A2DBF"/>
    <w:rsid w:val="002A2DEF"/>
    <w:rsid w:val="002A2E94"/>
    <w:rsid w:val="002A2FD7"/>
    <w:rsid w:val="002A3062"/>
    <w:rsid w:val="002A323A"/>
    <w:rsid w:val="002A32AE"/>
    <w:rsid w:val="002A3316"/>
    <w:rsid w:val="002A340F"/>
    <w:rsid w:val="002A3425"/>
    <w:rsid w:val="002A342C"/>
    <w:rsid w:val="002A3553"/>
    <w:rsid w:val="002A35DC"/>
    <w:rsid w:val="002A363E"/>
    <w:rsid w:val="002A36AF"/>
    <w:rsid w:val="002A36F6"/>
    <w:rsid w:val="002A3739"/>
    <w:rsid w:val="002A3887"/>
    <w:rsid w:val="002A39A3"/>
    <w:rsid w:val="002A3A54"/>
    <w:rsid w:val="002A3BC8"/>
    <w:rsid w:val="002A3C8E"/>
    <w:rsid w:val="002A3D93"/>
    <w:rsid w:val="002A3E3B"/>
    <w:rsid w:val="002A3EA2"/>
    <w:rsid w:val="002A3F2B"/>
    <w:rsid w:val="002A3FEC"/>
    <w:rsid w:val="002A40DE"/>
    <w:rsid w:val="002A40F9"/>
    <w:rsid w:val="002A414A"/>
    <w:rsid w:val="002A416B"/>
    <w:rsid w:val="002A419F"/>
    <w:rsid w:val="002A4261"/>
    <w:rsid w:val="002A426E"/>
    <w:rsid w:val="002A427A"/>
    <w:rsid w:val="002A4284"/>
    <w:rsid w:val="002A42AB"/>
    <w:rsid w:val="002A4356"/>
    <w:rsid w:val="002A44B7"/>
    <w:rsid w:val="002A454D"/>
    <w:rsid w:val="002A4552"/>
    <w:rsid w:val="002A45FC"/>
    <w:rsid w:val="002A4633"/>
    <w:rsid w:val="002A4644"/>
    <w:rsid w:val="002A477C"/>
    <w:rsid w:val="002A4786"/>
    <w:rsid w:val="002A47C0"/>
    <w:rsid w:val="002A4871"/>
    <w:rsid w:val="002A4899"/>
    <w:rsid w:val="002A494C"/>
    <w:rsid w:val="002A4950"/>
    <w:rsid w:val="002A49EB"/>
    <w:rsid w:val="002A49FC"/>
    <w:rsid w:val="002A4A25"/>
    <w:rsid w:val="002A4A50"/>
    <w:rsid w:val="002A4A8F"/>
    <w:rsid w:val="002A4C8E"/>
    <w:rsid w:val="002A4D30"/>
    <w:rsid w:val="002A4E21"/>
    <w:rsid w:val="002A4E77"/>
    <w:rsid w:val="002A5064"/>
    <w:rsid w:val="002A5139"/>
    <w:rsid w:val="002A51DA"/>
    <w:rsid w:val="002A51E3"/>
    <w:rsid w:val="002A5233"/>
    <w:rsid w:val="002A5249"/>
    <w:rsid w:val="002A52A3"/>
    <w:rsid w:val="002A5388"/>
    <w:rsid w:val="002A53F0"/>
    <w:rsid w:val="002A544B"/>
    <w:rsid w:val="002A5521"/>
    <w:rsid w:val="002A56B2"/>
    <w:rsid w:val="002A574A"/>
    <w:rsid w:val="002A5786"/>
    <w:rsid w:val="002A58B8"/>
    <w:rsid w:val="002A592A"/>
    <w:rsid w:val="002A5A3F"/>
    <w:rsid w:val="002A5A6D"/>
    <w:rsid w:val="002A5B45"/>
    <w:rsid w:val="002A5B53"/>
    <w:rsid w:val="002A5C62"/>
    <w:rsid w:val="002A5C8D"/>
    <w:rsid w:val="002A5D22"/>
    <w:rsid w:val="002A5E72"/>
    <w:rsid w:val="002A5F1F"/>
    <w:rsid w:val="002A5F4B"/>
    <w:rsid w:val="002A5F8E"/>
    <w:rsid w:val="002A6025"/>
    <w:rsid w:val="002A6098"/>
    <w:rsid w:val="002A618C"/>
    <w:rsid w:val="002A622C"/>
    <w:rsid w:val="002A62EF"/>
    <w:rsid w:val="002A632B"/>
    <w:rsid w:val="002A638B"/>
    <w:rsid w:val="002A63A5"/>
    <w:rsid w:val="002A6446"/>
    <w:rsid w:val="002A64A7"/>
    <w:rsid w:val="002A650B"/>
    <w:rsid w:val="002A65AB"/>
    <w:rsid w:val="002A65BA"/>
    <w:rsid w:val="002A65F4"/>
    <w:rsid w:val="002A6662"/>
    <w:rsid w:val="002A666F"/>
    <w:rsid w:val="002A6689"/>
    <w:rsid w:val="002A66EC"/>
    <w:rsid w:val="002A672D"/>
    <w:rsid w:val="002A6A5F"/>
    <w:rsid w:val="002A6ACC"/>
    <w:rsid w:val="002A6B0F"/>
    <w:rsid w:val="002A6B1E"/>
    <w:rsid w:val="002A6B53"/>
    <w:rsid w:val="002A6B54"/>
    <w:rsid w:val="002A6BC0"/>
    <w:rsid w:val="002A6E24"/>
    <w:rsid w:val="002A6E89"/>
    <w:rsid w:val="002A6E90"/>
    <w:rsid w:val="002A6EB7"/>
    <w:rsid w:val="002A70CA"/>
    <w:rsid w:val="002A70F2"/>
    <w:rsid w:val="002A711E"/>
    <w:rsid w:val="002A71A8"/>
    <w:rsid w:val="002A72C5"/>
    <w:rsid w:val="002A7353"/>
    <w:rsid w:val="002A73A3"/>
    <w:rsid w:val="002A73F6"/>
    <w:rsid w:val="002A7431"/>
    <w:rsid w:val="002A7478"/>
    <w:rsid w:val="002A7507"/>
    <w:rsid w:val="002A75D8"/>
    <w:rsid w:val="002A770B"/>
    <w:rsid w:val="002A7771"/>
    <w:rsid w:val="002A779B"/>
    <w:rsid w:val="002A7B21"/>
    <w:rsid w:val="002A7B4E"/>
    <w:rsid w:val="002A7B51"/>
    <w:rsid w:val="002A7C8A"/>
    <w:rsid w:val="002A7D13"/>
    <w:rsid w:val="002A7D38"/>
    <w:rsid w:val="002A7DCF"/>
    <w:rsid w:val="002A7EDB"/>
    <w:rsid w:val="002A7EEB"/>
    <w:rsid w:val="002B00E2"/>
    <w:rsid w:val="002B0139"/>
    <w:rsid w:val="002B01B5"/>
    <w:rsid w:val="002B0234"/>
    <w:rsid w:val="002B034B"/>
    <w:rsid w:val="002B0524"/>
    <w:rsid w:val="002B0533"/>
    <w:rsid w:val="002B0554"/>
    <w:rsid w:val="002B06D3"/>
    <w:rsid w:val="002B06F2"/>
    <w:rsid w:val="002B0730"/>
    <w:rsid w:val="002B0756"/>
    <w:rsid w:val="002B0765"/>
    <w:rsid w:val="002B077C"/>
    <w:rsid w:val="002B0796"/>
    <w:rsid w:val="002B0882"/>
    <w:rsid w:val="002B08A0"/>
    <w:rsid w:val="002B0925"/>
    <w:rsid w:val="002B095B"/>
    <w:rsid w:val="002B09DC"/>
    <w:rsid w:val="002B0BD2"/>
    <w:rsid w:val="002B0C5B"/>
    <w:rsid w:val="002B0C78"/>
    <w:rsid w:val="002B0DDB"/>
    <w:rsid w:val="002B0DFD"/>
    <w:rsid w:val="002B0EFA"/>
    <w:rsid w:val="002B0F58"/>
    <w:rsid w:val="002B10D3"/>
    <w:rsid w:val="002B10DB"/>
    <w:rsid w:val="002B10E5"/>
    <w:rsid w:val="002B1104"/>
    <w:rsid w:val="002B1131"/>
    <w:rsid w:val="002B11AD"/>
    <w:rsid w:val="002B126C"/>
    <w:rsid w:val="002B136B"/>
    <w:rsid w:val="002B136D"/>
    <w:rsid w:val="002B13B2"/>
    <w:rsid w:val="002B153A"/>
    <w:rsid w:val="002B1544"/>
    <w:rsid w:val="002B1547"/>
    <w:rsid w:val="002B166C"/>
    <w:rsid w:val="002B1705"/>
    <w:rsid w:val="002B17AA"/>
    <w:rsid w:val="002B17DC"/>
    <w:rsid w:val="002B17E7"/>
    <w:rsid w:val="002B17F2"/>
    <w:rsid w:val="002B187C"/>
    <w:rsid w:val="002B18B3"/>
    <w:rsid w:val="002B1995"/>
    <w:rsid w:val="002B19B1"/>
    <w:rsid w:val="002B1B45"/>
    <w:rsid w:val="002B1B88"/>
    <w:rsid w:val="002B1BD1"/>
    <w:rsid w:val="002B1BF9"/>
    <w:rsid w:val="002B1C3F"/>
    <w:rsid w:val="002B1C88"/>
    <w:rsid w:val="002B1D48"/>
    <w:rsid w:val="002B1E57"/>
    <w:rsid w:val="002B1E63"/>
    <w:rsid w:val="002B1E71"/>
    <w:rsid w:val="002B1E85"/>
    <w:rsid w:val="002B1EB5"/>
    <w:rsid w:val="002B1EB8"/>
    <w:rsid w:val="002B1F7D"/>
    <w:rsid w:val="002B1FD2"/>
    <w:rsid w:val="002B2073"/>
    <w:rsid w:val="002B20B8"/>
    <w:rsid w:val="002B2244"/>
    <w:rsid w:val="002B2319"/>
    <w:rsid w:val="002B2325"/>
    <w:rsid w:val="002B2396"/>
    <w:rsid w:val="002B247F"/>
    <w:rsid w:val="002B25D0"/>
    <w:rsid w:val="002B25E6"/>
    <w:rsid w:val="002B25FF"/>
    <w:rsid w:val="002B27CC"/>
    <w:rsid w:val="002B27CF"/>
    <w:rsid w:val="002B27D8"/>
    <w:rsid w:val="002B285B"/>
    <w:rsid w:val="002B2916"/>
    <w:rsid w:val="002B291A"/>
    <w:rsid w:val="002B2988"/>
    <w:rsid w:val="002B2A1D"/>
    <w:rsid w:val="002B2A71"/>
    <w:rsid w:val="002B2B10"/>
    <w:rsid w:val="002B2C73"/>
    <w:rsid w:val="002B2CC2"/>
    <w:rsid w:val="002B2CF2"/>
    <w:rsid w:val="002B2CFB"/>
    <w:rsid w:val="002B2DCF"/>
    <w:rsid w:val="002B2EF8"/>
    <w:rsid w:val="002B315B"/>
    <w:rsid w:val="002B3211"/>
    <w:rsid w:val="002B328D"/>
    <w:rsid w:val="002B340B"/>
    <w:rsid w:val="002B3468"/>
    <w:rsid w:val="002B3501"/>
    <w:rsid w:val="002B35DC"/>
    <w:rsid w:val="002B363F"/>
    <w:rsid w:val="002B3646"/>
    <w:rsid w:val="002B372E"/>
    <w:rsid w:val="002B37AF"/>
    <w:rsid w:val="002B3810"/>
    <w:rsid w:val="002B38F6"/>
    <w:rsid w:val="002B3965"/>
    <w:rsid w:val="002B396A"/>
    <w:rsid w:val="002B3997"/>
    <w:rsid w:val="002B399D"/>
    <w:rsid w:val="002B3A2E"/>
    <w:rsid w:val="002B3AB8"/>
    <w:rsid w:val="002B3B4B"/>
    <w:rsid w:val="002B3B77"/>
    <w:rsid w:val="002B3BD2"/>
    <w:rsid w:val="002B3C1C"/>
    <w:rsid w:val="002B3CD7"/>
    <w:rsid w:val="002B3D28"/>
    <w:rsid w:val="002B3E43"/>
    <w:rsid w:val="002B3F02"/>
    <w:rsid w:val="002B3F5E"/>
    <w:rsid w:val="002B3FD4"/>
    <w:rsid w:val="002B40BA"/>
    <w:rsid w:val="002B41E5"/>
    <w:rsid w:val="002B4216"/>
    <w:rsid w:val="002B429A"/>
    <w:rsid w:val="002B42AA"/>
    <w:rsid w:val="002B42E0"/>
    <w:rsid w:val="002B4396"/>
    <w:rsid w:val="002B4399"/>
    <w:rsid w:val="002B4477"/>
    <w:rsid w:val="002B4551"/>
    <w:rsid w:val="002B45A4"/>
    <w:rsid w:val="002B465D"/>
    <w:rsid w:val="002B46CC"/>
    <w:rsid w:val="002B4737"/>
    <w:rsid w:val="002B48AE"/>
    <w:rsid w:val="002B4977"/>
    <w:rsid w:val="002B49A3"/>
    <w:rsid w:val="002B4ABB"/>
    <w:rsid w:val="002B4BAA"/>
    <w:rsid w:val="002B4BCC"/>
    <w:rsid w:val="002B4D2C"/>
    <w:rsid w:val="002B4E9E"/>
    <w:rsid w:val="002B502D"/>
    <w:rsid w:val="002B50B5"/>
    <w:rsid w:val="002B5189"/>
    <w:rsid w:val="002B518F"/>
    <w:rsid w:val="002B5193"/>
    <w:rsid w:val="002B5298"/>
    <w:rsid w:val="002B52C2"/>
    <w:rsid w:val="002B5328"/>
    <w:rsid w:val="002B5353"/>
    <w:rsid w:val="002B5379"/>
    <w:rsid w:val="002B53D1"/>
    <w:rsid w:val="002B53E3"/>
    <w:rsid w:val="002B5400"/>
    <w:rsid w:val="002B54E7"/>
    <w:rsid w:val="002B5565"/>
    <w:rsid w:val="002B579A"/>
    <w:rsid w:val="002B57BC"/>
    <w:rsid w:val="002B57C2"/>
    <w:rsid w:val="002B5805"/>
    <w:rsid w:val="002B5A22"/>
    <w:rsid w:val="002B5A93"/>
    <w:rsid w:val="002B5B51"/>
    <w:rsid w:val="002B5B8B"/>
    <w:rsid w:val="002B5C94"/>
    <w:rsid w:val="002B5C96"/>
    <w:rsid w:val="002B5CD8"/>
    <w:rsid w:val="002B5D5C"/>
    <w:rsid w:val="002B5E06"/>
    <w:rsid w:val="002B5E61"/>
    <w:rsid w:val="002B5EEF"/>
    <w:rsid w:val="002B6008"/>
    <w:rsid w:val="002B60AD"/>
    <w:rsid w:val="002B60B9"/>
    <w:rsid w:val="002B6142"/>
    <w:rsid w:val="002B61F7"/>
    <w:rsid w:val="002B628F"/>
    <w:rsid w:val="002B635A"/>
    <w:rsid w:val="002B63C3"/>
    <w:rsid w:val="002B6408"/>
    <w:rsid w:val="002B646D"/>
    <w:rsid w:val="002B64A2"/>
    <w:rsid w:val="002B6587"/>
    <w:rsid w:val="002B65E7"/>
    <w:rsid w:val="002B6627"/>
    <w:rsid w:val="002B66A8"/>
    <w:rsid w:val="002B66D6"/>
    <w:rsid w:val="002B67BF"/>
    <w:rsid w:val="002B67CD"/>
    <w:rsid w:val="002B6807"/>
    <w:rsid w:val="002B6862"/>
    <w:rsid w:val="002B68A8"/>
    <w:rsid w:val="002B68D6"/>
    <w:rsid w:val="002B6A7B"/>
    <w:rsid w:val="002B6A84"/>
    <w:rsid w:val="002B6B0B"/>
    <w:rsid w:val="002B6BF1"/>
    <w:rsid w:val="002B6C8A"/>
    <w:rsid w:val="002B6CF1"/>
    <w:rsid w:val="002B6D02"/>
    <w:rsid w:val="002B6D8B"/>
    <w:rsid w:val="002B6DA4"/>
    <w:rsid w:val="002B6EF9"/>
    <w:rsid w:val="002B6F04"/>
    <w:rsid w:val="002B6F87"/>
    <w:rsid w:val="002B6FE3"/>
    <w:rsid w:val="002B70E6"/>
    <w:rsid w:val="002B712D"/>
    <w:rsid w:val="002B716C"/>
    <w:rsid w:val="002B71DA"/>
    <w:rsid w:val="002B7325"/>
    <w:rsid w:val="002B7376"/>
    <w:rsid w:val="002B73D4"/>
    <w:rsid w:val="002B740C"/>
    <w:rsid w:val="002B749F"/>
    <w:rsid w:val="002B74BC"/>
    <w:rsid w:val="002B74EC"/>
    <w:rsid w:val="002B74F6"/>
    <w:rsid w:val="002B757F"/>
    <w:rsid w:val="002B75B9"/>
    <w:rsid w:val="002B7707"/>
    <w:rsid w:val="002B7745"/>
    <w:rsid w:val="002B7780"/>
    <w:rsid w:val="002B7808"/>
    <w:rsid w:val="002B7841"/>
    <w:rsid w:val="002B785C"/>
    <w:rsid w:val="002B7895"/>
    <w:rsid w:val="002B78B4"/>
    <w:rsid w:val="002B7A29"/>
    <w:rsid w:val="002B7ACD"/>
    <w:rsid w:val="002B7B93"/>
    <w:rsid w:val="002B7BBF"/>
    <w:rsid w:val="002B7BCC"/>
    <w:rsid w:val="002B7C84"/>
    <w:rsid w:val="002B7E96"/>
    <w:rsid w:val="002B7EE5"/>
    <w:rsid w:val="002B7EEB"/>
    <w:rsid w:val="002B7F45"/>
    <w:rsid w:val="002C00E4"/>
    <w:rsid w:val="002C0158"/>
    <w:rsid w:val="002C0246"/>
    <w:rsid w:val="002C03E9"/>
    <w:rsid w:val="002C03FD"/>
    <w:rsid w:val="002C041A"/>
    <w:rsid w:val="002C04DD"/>
    <w:rsid w:val="002C058C"/>
    <w:rsid w:val="002C06B7"/>
    <w:rsid w:val="002C06C5"/>
    <w:rsid w:val="002C070D"/>
    <w:rsid w:val="002C0793"/>
    <w:rsid w:val="002C0990"/>
    <w:rsid w:val="002C0AC9"/>
    <w:rsid w:val="002C0BB6"/>
    <w:rsid w:val="002C0C97"/>
    <w:rsid w:val="002C0DE1"/>
    <w:rsid w:val="002C0E66"/>
    <w:rsid w:val="002C0F1D"/>
    <w:rsid w:val="002C0FDF"/>
    <w:rsid w:val="002C102D"/>
    <w:rsid w:val="002C103A"/>
    <w:rsid w:val="002C10A9"/>
    <w:rsid w:val="002C1189"/>
    <w:rsid w:val="002C12C8"/>
    <w:rsid w:val="002C1314"/>
    <w:rsid w:val="002C132E"/>
    <w:rsid w:val="002C1335"/>
    <w:rsid w:val="002C1444"/>
    <w:rsid w:val="002C15D2"/>
    <w:rsid w:val="002C1610"/>
    <w:rsid w:val="002C16E8"/>
    <w:rsid w:val="002C173C"/>
    <w:rsid w:val="002C18C3"/>
    <w:rsid w:val="002C18E0"/>
    <w:rsid w:val="002C1A84"/>
    <w:rsid w:val="002C1A88"/>
    <w:rsid w:val="002C1ABC"/>
    <w:rsid w:val="002C1AF1"/>
    <w:rsid w:val="002C1B50"/>
    <w:rsid w:val="002C1C95"/>
    <w:rsid w:val="002C1CA2"/>
    <w:rsid w:val="002C1CF4"/>
    <w:rsid w:val="002C1DB4"/>
    <w:rsid w:val="002C1E01"/>
    <w:rsid w:val="002C1E29"/>
    <w:rsid w:val="002C1E84"/>
    <w:rsid w:val="002C1EC0"/>
    <w:rsid w:val="002C1F5D"/>
    <w:rsid w:val="002C1FD6"/>
    <w:rsid w:val="002C201D"/>
    <w:rsid w:val="002C206B"/>
    <w:rsid w:val="002C215F"/>
    <w:rsid w:val="002C2240"/>
    <w:rsid w:val="002C2297"/>
    <w:rsid w:val="002C2348"/>
    <w:rsid w:val="002C2360"/>
    <w:rsid w:val="002C238A"/>
    <w:rsid w:val="002C24C1"/>
    <w:rsid w:val="002C2588"/>
    <w:rsid w:val="002C2653"/>
    <w:rsid w:val="002C27BC"/>
    <w:rsid w:val="002C28A6"/>
    <w:rsid w:val="002C29BA"/>
    <w:rsid w:val="002C2A1B"/>
    <w:rsid w:val="002C2AEF"/>
    <w:rsid w:val="002C2B68"/>
    <w:rsid w:val="002C2B6C"/>
    <w:rsid w:val="002C2BD7"/>
    <w:rsid w:val="002C2C0B"/>
    <w:rsid w:val="002C2C21"/>
    <w:rsid w:val="002C2C35"/>
    <w:rsid w:val="002C2C4D"/>
    <w:rsid w:val="002C2C86"/>
    <w:rsid w:val="002C2C9D"/>
    <w:rsid w:val="002C2D0F"/>
    <w:rsid w:val="002C2D1E"/>
    <w:rsid w:val="002C2D45"/>
    <w:rsid w:val="002C2D69"/>
    <w:rsid w:val="002C2E9E"/>
    <w:rsid w:val="002C2EDB"/>
    <w:rsid w:val="002C2F89"/>
    <w:rsid w:val="002C31DC"/>
    <w:rsid w:val="002C321E"/>
    <w:rsid w:val="002C336A"/>
    <w:rsid w:val="002C3399"/>
    <w:rsid w:val="002C3479"/>
    <w:rsid w:val="002C35D8"/>
    <w:rsid w:val="002C35E7"/>
    <w:rsid w:val="002C36F4"/>
    <w:rsid w:val="002C3854"/>
    <w:rsid w:val="002C3869"/>
    <w:rsid w:val="002C38CB"/>
    <w:rsid w:val="002C3A94"/>
    <w:rsid w:val="002C3AC8"/>
    <w:rsid w:val="002C3B72"/>
    <w:rsid w:val="002C3B82"/>
    <w:rsid w:val="002C3C46"/>
    <w:rsid w:val="002C3C64"/>
    <w:rsid w:val="002C3D51"/>
    <w:rsid w:val="002C3F7A"/>
    <w:rsid w:val="002C40AD"/>
    <w:rsid w:val="002C4123"/>
    <w:rsid w:val="002C41BE"/>
    <w:rsid w:val="002C41D8"/>
    <w:rsid w:val="002C4256"/>
    <w:rsid w:val="002C42D2"/>
    <w:rsid w:val="002C434A"/>
    <w:rsid w:val="002C4491"/>
    <w:rsid w:val="002C4492"/>
    <w:rsid w:val="002C44B2"/>
    <w:rsid w:val="002C46BA"/>
    <w:rsid w:val="002C470E"/>
    <w:rsid w:val="002C481E"/>
    <w:rsid w:val="002C48B2"/>
    <w:rsid w:val="002C48B6"/>
    <w:rsid w:val="002C4940"/>
    <w:rsid w:val="002C495A"/>
    <w:rsid w:val="002C49B1"/>
    <w:rsid w:val="002C49E3"/>
    <w:rsid w:val="002C49EF"/>
    <w:rsid w:val="002C4A86"/>
    <w:rsid w:val="002C4B1B"/>
    <w:rsid w:val="002C4BAD"/>
    <w:rsid w:val="002C4C2F"/>
    <w:rsid w:val="002C4C34"/>
    <w:rsid w:val="002C4D10"/>
    <w:rsid w:val="002C4EF9"/>
    <w:rsid w:val="002C503E"/>
    <w:rsid w:val="002C5123"/>
    <w:rsid w:val="002C52DA"/>
    <w:rsid w:val="002C5322"/>
    <w:rsid w:val="002C532D"/>
    <w:rsid w:val="002C5388"/>
    <w:rsid w:val="002C54C0"/>
    <w:rsid w:val="002C54FB"/>
    <w:rsid w:val="002C5533"/>
    <w:rsid w:val="002C55D7"/>
    <w:rsid w:val="002C5669"/>
    <w:rsid w:val="002C56D8"/>
    <w:rsid w:val="002C5701"/>
    <w:rsid w:val="002C581D"/>
    <w:rsid w:val="002C5857"/>
    <w:rsid w:val="002C58D0"/>
    <w:rsid w:val="002C5917"/>
    <w:rsid w:val="002C5953"/>
    <w:rsid w:val="002C596C"/>
    <w:rsid w:val="002C5BB6"/>
    <w:rsid w:val="002C5BF3"/>
    <w:rsid w:val="002C5CFE"/>
    <w:rsid w:val="002C5DD4"/>
    <w:rsid w:val="002C5EE5"/>
    <w:rsid w:val="002C5EEE"/>
    <w:rsid w:val="002C5FB1"/>
    <w:rsid w:val="002C60A4"/>
    <w:rsid w:val="002C60EF"/>
    <w:rsid w:val="002C6231"/>
    <w:rsid w:val="002C625C"/>
    <w:rsid w:val="002C6352"/>
    <w:rsid w:val="002C6360"/>
    <w:rsid w:val="002C6366"/>
    <w:rsid w:val="002C638D"/>
    <w:rsid w:val="002C645E"/>
    <w:rsid w:val="002C649E"/>
    <w:rsid w:val="002C64CA"/>
    <w:rsid w:val="002C650D"/>
    <w:rsid w:val="002C65D6"/>
    <w:rsid w:val="002C6609"/>
    <w:rsid w:val="002C676E"/>
    <w:rsid w:val="002C6810"/>
    <w:rsid w:val="002C6815"/>
    <w:rsid w:val="002C6821"/>
    <w:rsid w:val="002C691B"/>
    <w:rsid w:val="002C692C"/>
    <w:rsid w:val="002C6A0D"/>
    <w:rsid w:val="002C6A74"/>
    <w:rsid w:val="002C6B32"/>
    <w:rsid w:val="002C6C30"/>
    <w:rsid w:val="002C6C38"/>
    <w:rsid w:val="002C6CF2"/>
    <w:rsid w:val="002C6D59"/>
    <w:rsid w:val="002C6D5F"/>
    <w:rsid w:val="002C6D69"/>
    <w:rsid w:val="002C6E6A"/>
    <w:rsid w:val="002C6F14"/>
    <w:rsid w:val="002C6F32"/>
    <w:rsid w:val="002C6F9F"/>
    <w:rsid w:val="002C6FA0"/>
    <w:rsid w:val="002C7005"/>
    <w:rsid w:val="002C703B"/>
    <w:rsid w:val="002C7041"/>
    <w:rsid w:val="002C708E"/>
    <w:rsid w:val="002C70CD"/>
    <w:rsid w:val="002C71AE"/>
    <w:rsid w:val="002C7260"/>
    <w:rsid w:val="002C7315"/>
    <w:rsid w:val="002C7347"/>
    <w:rsid w:val="002C7390"/>
    <w:rsid w:val="002C73B0"/>
    <w:rsid w:val="002C73D2"/>
    <w:rsid w:val="002C743C"/>
    <w:rsid w:val="002C747E"/>
    <w:rsid w:val="002C7589"/>
    <w:rsid w:val="002C75F5"/>
    <w:rsid w:val="002C7602"/>
    <w:rsid w:val="002C7620"/>
    <w:rsid w:val="002C7669"/>
    <w:rsid w:val="002C76AC"/>
    <w:rsid w:val="002C7838"/>
    <w:rsid w:val="002C7844"/>
    <w:rsid w:val="002C7956"/>
    <w:rsid w:val="002C7A76"/>
    <w:rsid w:val="002C7B00"/>
    <w:rsid w:val="002C7B38"/>
    <w:rsid w:val="002C7C08"/>
    <w:rsid w:val="002C7C75"/>
    <w:rsid w:val="002C7CAD"/>
    <w:rsid w:val="002C7D4D"/>
    <w:rsid w:val="002C7D90"/>
    <w:rsid w:val="002C7E04"/>
    <w:rsid w:val="002C7F44"/>
    <w:rsid w:val="002C7F98"/>
    <w:rsid w:val="002D001A"/>
    <w:rsid w:val="002D0034"/>
    <w:rsid w:val="002D0062"/>
    <w:rsid w:val="002D006D"/>
    <w:rsid w:val="002D0124"/>
    <w:rsid w:val="002D018D"/>
    <w:rsid w:val="002D01B3"/>
    <w:rsid w:val="002D024F"/>
    <w:rsid w:val="002D02D9"/>
    <w:rsid w:val="002D02EF"/>
    <w:rsid w:val="002D02FB"/>
    <w:rsid w:val="002D031E"/>
    <w:rsid w:val="002D0330"/>
    <w:rsid w:val="002D0404"/>
    <w:rsid w:val="002D0441"/>
    <w:rsid w:val="002D04A1"/>
    <w:rsid w:val="002D04FD"/>
    <w:rsid w:val="002D063A"/>
    <w:rsid w:val="002D06B5"/>
    <w:rsid w:val="002D07BE"/>
    <w:rsid w:val="002D08A5"/>
    <w:rsid w:val="002D0906"/>
    <w:rsid w:val="002D098F"/>
    <w:rsid w:val="002D0A48"/>
    <w:rsid w:val="002D0A5A"/>
    <w:rsid w:val="002D0AA2"/>
    <w:rsid w:val="002D0BEF"/>
    <w:rsid w:val="002D0C00"/>
    <w:rsid w:val="002D0CB7"/>
    <w:rsid w:val="002D0D1F"/>
    <w:rsid w:val="002D0D5C"/>
    <w:rsid w:val="002D0DB7"/>
    <w:rsid w:val="002D0DC3"/>
    <w:rsid w:val="002D0F23"/>
    <w:rsid w:val="002D0F5D"/>
    <w:rsid w:val="002D0FFE"/>
    <w:rsid w:val="002D104F"/>
    <w:rsid w:val="002D10CE"/>
    <w:rsid w:val="002D1141"/>
    <w:rsid w:val="002D11C1"/>
    <w:rsid w:val="002D121E"/>
    <w:rsid w:val="002D1283"/>
    <w:rsid w:val="002D1290"/>
    <w:rsid w:val="002D12A9"/>
    <w:rsid w:val="002D134C"/>
    <w:rsid w:val="002D135B"/>
    <w:rsid w:val="002D139D"/>
    <w:rsid w:val="002D13BE"/>
    <w:rsid w:val="002D1410"/>
    <w:rsid w:val="002D14F1"/>
    <w:rsid w:val="002D15B5"/>
    <w:rsid w:val="002D15D2"/>
    <w:rsid w:val="002D1634"/>
    <w:rsid w:val="002D1650"/>
    <w:rsid w:val="002D1677"/>
    <w:rsid w:val="002D16A3"/>
    <w:rsid w:val="002D16F1"/>
    <w:rsid w:val="002D19FC"/>
    <w:rsid w:val="002D1A91"/>
    <w:rsid w:val="002D1AB6"/>
    <w:rsid w:val="002D1B99"/>
    <w:rsid w:val="002D1BA7"/>
    <w:rsid w:val="002D1C5B"/>
    <w:rsid w:val="002D1CA8"/>
    <w:rsid w:val="002D1D71"/>
    <w:rsid w:val="002D1E74"/>
    <w:rsid w:val="002D1F0D"/>
    <w:rsid w:val="002D1F88"/>
    <w:rsid w:val="002D1FA6"/>
    <w:rsid w:val="002D2058"/>
    <w:rsid w:val="002D20A2"/>
    <w:rsid w:val="002D20D6"/>
    <w:rsid w:val="002D2143"/>
    <w:rsid w:val="002D2166"/>
    <w:rsid w:val="002D2181"/>
    <w:rsid w:val="002D21F4"/>
    <w:rsid w:val="002D21F9"/>
    <w:rsid w:val="002D2329"/>
    <w:rsid w:val="002D2378"/>
    <w:rsid w:val="002D23CE"/>
    <w:rsid w:val="002D2403"/>
    <w:rsid w:val="002D24EB"/>
    <w:rsid w:val="002D251C"/>
    <w:rsid w:val="002D2614"/>
    <w:rsid w:val="002D2645"/>
    <w:rsid w:val="002D2708"/>
    <w:rsid w:val="002D2760"/>
    <w:rsid w:val="002D278F"/>
    <w:rsid w:val="002D2796"/>
    <w:rsid w:val="002D27AB"/>
    <w:rsid w:val="002D28B4"/>
    <w:rsid w:val="002D2901"/>
    <w:rsid w:val="002D2A0F"/>
    <w:rsid w:val="002D2AB5"/>
    <w:rsid w:val="002D2ACB"/>
    <w:rsid w:val="002D2B98"/>
    <w:rsid w:val="002D2C3C"/>
    <w:rsid w:val="002D2C41"/>
    <w:rsid w:val="002D2CC2"/>
    <w:rsid w:val="002D2CD3"/>
    <w:rsid w:val="002D2D51"/>
    <w:rsid w:val="002D2D7A"/>
    <w:rsid w:val="002D2D9E"/>
    <w:rsid w:val="002D2DC9"/>
    <w:rsid w:val="002D2E0A"/>
    <w:rsid w:val="002D2E5B"/>
    <w:rsid w:val="002D2E71"/>
    <w:rsid w:val="002D2EB1"/>
    <w:rsid w:val="002D2F4B"/>
    <w:rsid w:val="002D3030"/>
    <w:rsid w:val="002D308F"/>
    <w:rsid w:val="002D30A7"/>
    <w:rsid w:val="002D3121"/>
    <w:rsid w:val="002D3130"/>
    <w:rsid w:val="002D314F"/>
    <w:rsid w:val="002D3321"/>
    <w:rsid w:val="002D343D"/>
    <w:rsid w:val="002D356D"/>
    <w:rsid w:val="002D3576"/>
    <w:rsid w:val="002D3617"/>
    <w:rsid w:val="002D38C9"/>
    <w:rsid w:val="002D3A0E"/>
    <w:rsid w:val="002D3A19"/>
    <w:rsid w:val="002D3CB6"/>
    <w:rsid w:val="002D3F0A"/>
    <w:rsid w:val="002D4116"/>
    <w:rsid w:val="002D419E"/>
    <w:rsid w:val="002D41B5"/>
    <w:rsid w:val="002D4211"/>
    <w:rsid w:val="002D42E4"/>
    <w:rsid w:val="002D437C"/>
    <w:rsid w:val="002D4565"/>
    <w:rsid w:val="002D45D6"/>
    <w:rsid w:val="002D4606"/>
    <w:rsid w:val="002D463C"/>
    <w:rsid w:val="002D4661"/>
    <w:rsid w:val="002D4867"/>
    <w:rsid w:val="002D489D"/>
    <w:rsid w:val="002D48F8"/>
    <w:rsid w:val="002D492E"/>
    <w:rsid w:val="002D4966"/>
    <w:rsid w:val="002D497B"/>
    <w:rsid w:val="002D4A25"/>
    <w:rsid w:val="002D4A2F"/>
    <w:rsid w:val="002D4A86"/>
    <w:rsid w:val="002D4A9B"/>
    <w:rsid w:val="002D4AFA"/>
    <w:rsid w:val="002D4AFC"/>
    <w:rsid w:val="002D4C1E"/>
    <w:rsid w:val="002D4D1F"/>
    <w:rsid w:val="002D4DC4"/>
    <w:rsid w:val="002D4ED4"/>
    <w:rsid w:val="002D4ED7"/>
    <w:rsid w:val="002D4F29"/>
    <w:rsid w:val="002D4F46"/>
    <w:rsid w:val="002D4F88"/>
    <w:rsid w:val="002D504A"/>
    <w:rsid w:val="002D5072"/>
    <w:rsid w:val="002D51D7"/>
    <w:rsid w:val="002D526D"/>
    <w:rsid w:val="002D528F"/>
    <w:rsid w:val="002D5309"/>
    <w:rsid w:val="002D5372"/>
    <w:rsid w:val="002D5404"/>
    <w:rsid w:val="002D5452"/>
    <w:rsid w:val="002D5515"/>
    <w:rsid w:val="002D565B"/>
    <w:rsid w:val="002D56A5"/>
    <w:rsid w:val="002D56B5"/>
    <w:rsid w:val="002D56C6"/>
    <w:rsid w:val="002D5813"/>
    <w:rsid w:val="002D5845"/>
    <w:rsid w:val="002D58F8"/>
    <w:rsid w:val="002D5BD3"/>
    <w:rsid w:val="002D5C12"/>
    <w:rsid w:val="002D5C6A"/>
    <w:rsid w:val="002D5E6E"/>
    <w:rsid w:val="002D5EE1"/>
    <w:rsid w:val="002D5F1F"/>
    <w:rsid w:val="002D604B"/>
    <w:rsid w:val="002D60D5"/>
    <w:rsid w:val="002D6169"/>
    <w:rsid w:val="002D624C"/>
    <w:rsid w:val="002D625E"/>
    <w:rsid w:val="002D630E"/>
    <w:rsid w:val="002D634B"/>
    <w:rsid w:val="002D6479"/>
    <w:rsid w:val="002D648F"/>
    <w:rsid w:val="002D64DC"/>
    <w:rsid w:val="002D66B7"/>
    <w:rsid w:val="002D675E"/>
    <w:rsid w:val="002D695C"/>
    <w:rsid w:val="002D69E4"/>
    <w:rsid w:val="002D6A7A"/>
    <w:rsid w:val="002D6AB2"/>
    <w:rsid w:val="002D6B78"/>
    <w:rsid w:val="002D6DAF"/>
    <w:rsid w:val="002D6EA5"/>
    <w:rsid w:val="002D7000"/>
    <w:rsid w:val="002D7081"/>
    <w:rsid w:val="002D7167"/>
    <w:rsid w:val="002D71C9"/>
    <w:rsid w:val="002D71D2"/>
    <w:rsid w:val="002D71E5"/>
    <w:rsid w:val="002D7204"/>
    <w:rsid w:val="002D72E5"/>
    <w:rsid w:val="002D7363"/>
    <w:rsid w:val="002D7395"/>
    <w:rsid w:val="002D7407"/>
    <w:rsid w:val="002D749F"/>
    <w:rsid w:val="002D74D3"/>
    <w:rsid w:val="002D74F4"/>
    <w:rsid w:val="002D75D8"/>
    <w:rsid w:val="002D7658"/>
    <w:rsid w:val="002D7687"/>
    <w:rsid w:val="002D7730"/>
    <w:rsid w:val="002D77C3"/>
    <w:rsid w:val="002D7AE6"/>
    <w:rsid w:val="002D7AEE"/>
    <w:rsid w:val="002D7AEF"/>
    <w:rsid w:val="002D7B16"/>
    <w:rsid w:val="002D7B54"/>
    <w:rsid w:val="002D7B7F"/>
    <w:rsid w:val="002D7D13"/>
    <w:rsid w:val="002D7D6E"/>
    <w:rsid w:val="002D7E60"/>
    <w:rsid w:val="002D7E8F"/>
    <w:rsid w:val="002E0146"/>
    <w:rsid w:val="002E0198"/>
    <w:rsid w:val="002E01A1"/>
    <w:rsid w:val="002E02C1"/>
    <w:rsid w:val="002E03FB"/>
    <w:rsid w:val="002E049F"/>
    <w:rsid w:val="002E0532"/>
    <w:rsid w:val="002E05FF"/>
    <w:rsid w:val="002E06B7"/>
    <w:rsid w:val="002E06B9"/>
    <w:rsid w:val="002E0719"/>
    <w:rsid w:val="002E0766"/>
    <w:rsid w:val="002E0874"/>
    <w:rsid w:val="002E094C"/>
    <w:rsid w:val="002E096F"/>
    <w:rsid w:val="002E0BF5"/>
    <w:rsid w:val="002E0CDC"/>
    <w:rsid w:val="002E0DF8"/>
    <w:rsid w:val="002E0FF1"/>
    <w:rsid w:val="002E103B"/>
    <w:rsid w:val="002E10DC"/>
    <w:rsid w:val="002E10FF"/>
    <w:rsid w:val="002E112A"/>
    <w:rsid w:val="002E116B"/>
    <w:rsid w:val="002E11D5"/>
    <w:rsid w:val="002E11DE"/>
    <w:rsid w:val="002E12DF"/>
    <w:rsid w:val="002E13CC"/>
    <w:rsid w:val="002E145F"/>
    <w:rsid w:val="002E151B"/>
    <w:rsid w:val="002E15BF"/>
    <w:rsid w:val="002E162A"/>
    <w:rsid w:val="002E1696"/>
    <w:rsid w:val="002E1734"/>
    <w:rsid w:val="002E1771"/>
    <w:rsid w:val="002E17BA"/>
    <w:rsid w:val="002E17D7"/>
    <w:rsid w:val="002E18DC"/>
    <w:rsid w:val="002E1949"/>
    <w:rsid w:val="002E1B62"/>
    <w:rsid w:val="002E1B85"/>
    <w:rsid w:val="002E1C38"/>
    <w:rsid w:val="002E1D4D"/>
    <w:rsid w:val="002E1D57"/>
    <w:rsid w:val="002E1DD2"/>
    <w:rsid w:val="002E1FE4"/>
    <w:rsid w:val="002E1FFC"/>
    <w:rsid w:val="002E20E3"/>
    <w:rsid w:val="002E21E5"/>
    <w:rsid w:val="002E22B0"/>
    <w:rsid w:val="002E22B3"/>
    <w:rsid w:val="002E22BA"/>
    <w:rsid w:val="002E23A6"/>
    <w:rsid w:val="002E2418"/>
    <w:rsid w:val="002E252B"/>
    <w:rsid w:val="002E2570"/>
    <w:rsid w:val="002E2679"/>
    <w:rsid w:val="002E2813"/>
    <w:rsid w:val="002E296A"/>
    <w:rsid w:val="002E29A1"/>
    <w:rsid w:val="002E29CA"/>
    <w:rsid w:val="002E2ABD"/>
    <w:rsid w:val="002E2B13"/>
    <w:rsid w:val="002E2CC9"/>
    <w:rsid w:val="002E2CF8"/>
    <w:rsid w:val="002E2D59"/>
    <w:rsid w:val="002E2DC4"/>
    <w:rsid w:val="002E2DE4"/>
    <w:rsid w:val="002E2E7E"/>
    <w:rsid w:val="002E2E90"/>
    <w:rsid w:val="002E3016"/>
    <w:rsid w:val="002E3023"/>
    <w:rsid w:val="002E306A"/>
    <w:rsid w:val="002E308A"/>
    <w:rsid w:val="002E30AA"/>
    <w:rsid w:val="002E30BB"/>
    <w:rsid w:val="002E30F0"/>
    <w:rsid w:val="002E323E"/>
    <w:rsid w:val="002E33BB"/>
    <w:rsid w:val="002E343B"/>
    <w:rsid w:val="002E3444"/>
    <w:rsid w:val="002E3510"/>
    <w:rsid w:val="002E373F"/>
    <w:rsid w:val="002E3797"/>
    <w:rsid w:val="002E3849"/>
    <w:rsid w:val="002E3890"/>
    <w:rsid w:val="002E395B"/>
    <w:rsid w:val="002E39CA"/>
    <w:rsid w:val="002E3A85"/>
    <w:rsid w:val="002E3ACC"/>
    <w:rsid w:val="002E3AE4"/>
    <w:rsid w:val="002E3BA6"/>
    <w:rsid w:val="002E3BD5"/>
    <w:rsid w:val="002E3BE2"/>
    <w:rsid w:val="002E3C15"/>
    <w:rsid w:val="002E3C91"/>
    <w:rsid w:val="002E3DA8"/>
    <w:rsid w:val="002E3E5F"/>
    <w:rsid w:val="002E3E94"/>
    <w:rsid w:val="002E3F00"/>
    <w:rsid w:val="002E3FC9"/>
    <w:rsid w:val="002E3FDA"/>
    <w:rsid w:val="002E40A5"/>
    <w:rsid w:val="002E40CA"/>
    <w:rsid w:val="002E40DF"/>
    <w:rsid w:val="002E413E"/>
    <w:rsid w:val="002E415C"/>
    <w:rsid w:val="002E41C3"/>
    <w:rsid w:val="002E4450"/>
    <w:rsid w:val="002E4476"/>
    <w:rsid w:val="002E451D"/>
    <w:rsid w:val="002E4570"/>
    <w:rsid w:val="002E4585"/>
    <w:rsid w:val="002E459F"/>
    <w:rsid w:val="002E45B7"/>
    <w:rsid w:val="002E45C5"/>
    <w:rsid w:val="002E462B"/>
    <w:rsid w:val="002E4635"/>
    <w:rsid w:val="002E46A5"/>
    <w:rsid w:val="002E47B1"/>
    <w:rsid w:val="002E4850"/>
    <w:rsid w:val="002E4878"/>
    <w:rsid w:val="002E48B8"/>
    <w:rsid w:val="002E4A7A"/>
    <w:rsid w:val="002E4B5A"/>
    <w:rsid w:val="002E4C27"/>
    <w:rsid w:val="002E4C7D"/>
    <w:rsid w:val="002E4CD5"/>
    <w:rsid w:val="002E4D3A"/>
    <w:rsid w:val="002E4D80"/>
    <w:rsid w:val="002E4DDD"/>
    <w:rsid w:val="002E4E4F"/>
    <w:rsid w:val="002E4EA3"/>
    <w:rsid w:val="002E4ECC"/>
    <w:rsid w:val="002E4F5A"/>
    <w:rsid w:val="002E4FA9"/>
    <w:rsid w:val="002E4FF0"/>
    <w:rsid w:val="002E50BF"/>
    <w:rsid w:val="002E510F"/>
    <w:rsid w:val="002E513B"/>
    <w:rsid w:val="002E5142"/>
    <w:rsid w:val="002E5181"/>
    <w:rsid w:val="002E519D"/>
    <w:rsid w:val="002E5226"/>
    <w:rsid w:val="002E5230"/>
    <w:rsid w:val="002E5277"/>
    <w:rsid w:val="002E5278"/>
    <w:rsid w:val="002E528E"/>
    <w:rsid w:val="002E52AE"/>
    <w:rsid w:val="002E5421"/>
    <w:rsid w:val="002E5620"/>
    <w:rsid w:val="002E562B"/>
    <w:rsid w:val="002E56D6"/>
    <w:rsid w:val="002E56E0"/>
    <w:rsid w:val="002E57C3"/>
    <w:rsid w:val="002E59CE"/>
    <w:rsid w:val="002E5A33"/>
    <w:rsid w:val="002E5AB3"/>
    <w:rsid w:val="002E5B2E"/>
    <w:rsid w:val="002E5C57"/>
    <w:rsid w:val="002E5C5D"/>
    <w:rsid w:val="002E5C8E"/>
    <w:rsid w:val="002E5CBE"/>
    <w:rsid w:val="002E5D98"/>
    <w:rsid w:val="002E5E37"/>
    <w:rsid w:val="002E5E93"/>
    <w:rsid w:val="002E6045"/>
    <w:rsid w:val="002E60B4"/>
    <w:rsid w:val="002E613A"/>
    <w:rsid w:val="002E6240"/>
    <w:rsid w:val="002E6364"/>
    <w:rsid w:val="002E6441"/>
    <w:rsid w:val="002E64D5"/>
    <w:rsid w:val="002E65AB"/>
    <w:rsid w:val="002E65F8"/>
    <w:rsid w:val="002E6611"/>
    <w:rsid w:val="002E661A"/>
    <w:rsid w:val="002E6695"/>
    <w:rsid w:val="002E66CF"/>
    <w:rsid w:val="002E6743"/>
    <w:rsid w:val="002E67F6"/>
    <w:rsid w:val="002E67FF"/>
    <w:rsid w:val="002E69E1"/>
    <w:rsid w:val="002E6A45"/>
    <w:rsid w:val="002E6AF5"/>
    <w:rsid w:val="002E6B30"/>
    <w:rsid w:val="002E6C39"/>
    <w:rsid w:val="002E6EB7"/>
    <w:rsid w:val="002E6FDB"/>
    <w:rsid w:val="002E7069"/>
    <w:rsid w:val="002E7083"/>
    <w:rsid w:val="002E70AE"/>
    <w:rsid w:val="002E70DE"/>
    <w:rsid w:val="002E719B"/>
    <w:rsid w:val="002E71BD"/>
    <w:rsid w:val="002E729E"/>
    <w:rsid w:val="002E73D1"/>
    <w:rsid w:val="002E742C"/>
    <w:rsid w:val="002E7452"/>
    <w:rsid w:val="002E74D3"/>
    <w:rsid w:val="002E7539"/>
    <w:rsid w:val="002E75BA"/>
    <w:rsid w:val="002E7663"/>
    <w:rsid w:val="002E77BF"/>
    <w:rsid w:val="002E788C"/>
    <w:rsid w:val="002E7897"/>
    <w:rsid w:val="002E7957"/>
    <w:rsid w:val="002E7A19"/>
    <w:rsid w:val="002E7AE9"/>
    <w:rsid w:val="002E7C16"/>
    <w:rsid w:val="002E7D02"/>
    <w:rsid w:val="002E7D43"/>
    <w:rsid w:val="002E7DA4"/>
    <w:rsid w:val="002E7DBF"/>
    <w:rsid w:val="002E7DC1"/>
    <w:rsid w:val="002E7DE1"/>
    <w:rsid w:val="002E7E53"/>
    <w:rsid w:val="002E7E9E"/>
    <w:rsid w:val="002E7ED0"/>
    <w:rsid w:val="002E7F9B"/>
    <w:rsid w:val="002F000B"/>
    <w:rsid w:val="002F00A5"/>
    <w:rsid w:val="002F00E2"/>
    <w:rsid w:val="002F00EE"/>
    <w:rsid w:val="002F0163"/>
    <w:rsid w:val="002F0183"/>
    <w:rsid w:val="002F0271"/>
    <w:rsid w:val="002F0336"/>
    <w:rsid w:val="002F035E"/>
    <w:rsid w:val="002F03E5"/>
    <w:rsid w:val="002F041F"/>
    <w:rsid w:val="002F04AA"/>
    <w:rsid w:val="002F0520"/>
    <w:rsid w:val="002F056D"/>
    <w:rsid w:val="002F0619"/>
    <w:rsid w:val="002F0636"/>
    <w:rsid w:val="002F065D"/>
    <w:rsid w:val="002F0684"/>
    <w:rsid w:val="002F06EC"/>
    <w:rsid w:val="002F080C"/>
    <w:rsid w:val="002F084E"/>
    <w:rsid w:val="002F0ABE"/>
    <w:rsid w:val="002F0BDA"/>
    <w:rsid w:val="002F0BF8"/>
    <w:rsid w:val="002F0CCF"/>
    <w:rsid w:val="002F0CE1"/>
    <w:rsid w:val="002F0D73"/>
    <w:rsid w:val="002F0D91"/>
    <w:rsid w:val="002F0E05"/>
    <w:rsid w:val="002F0E52"/>
    <w:rsid w:val="002F0E7C"/>
    <w:rsid w:val="002F0F43"/>
    <w:rsid w:val="002F0FE6"/>
    <w:rsid w:val="002F1003"/>
    <w:rsid w:val="002F10B6"/>
    <w:rsid w:val="002F1156"/>
    <w:rsid w:val="002F11AE"/>
    <w:rsid w:val="002F11BC"/>
    <w:rsid w:val="002F11BD"/>
    <w:rsid w:val="002F1216"/>
    <w:rsid w:val="002F121C"/>
    <w:rsid w:val="002F1325"/>
    <w:rsid w:val="002F1360"/>
    <w:rsid w:val="002F1399"/>
    <w:rsid w:val="002F144D"/>
    <w:rsid w:val="002F14CA"/>
    <w:rsid w:val="002F14FB"/>
    <w:rsid w:val="002F1643"/>
    <w:rsid w:val="002F16A1"/>
    <w:rsid w:val="002F17B8"/>
    <w:rsid w:val="002F17C8"/>
    <w:rsid w:val="002F185E"/>
    <w:rsid w:val="002F1864"/>
    <w:rsid w:val="002F18BD"/>
    <w:rsid w:val="002F1910"/>
    <w:rsid w:val="002F1929"/>
    <w:rsid w:val="002F1945"/>
    <w:rsid w:val="002F1A10"/>
    <w:rsid w:val="002F1A3E"/>
    <w:rsid w:val="002F1A68"/>
    <w:rsid w:val="002F1AAF"/>
    <w:rsid w:val="002F1B43"/>
    <w:rsid w:val="002F1B7D"/>
    <w:rsid w:val="002F1C2C"/>
    <w:rsid w:val="002F1CC4"/>
    <w:rsid w:val="002F1D0C"/>
    <w:rsid w:val="002F1D56"/>
    <w:rsid w:val="002F1DF6"/>
    <w:rsid w:val="002F1EE9"/>
    <w:rsid w:val="002F1EFD"/>
    <w:rsid w:val="002F1FC5"/>
    <w:rsid w:val="002F2014"/>
    <w:rsid w:val="002F208D"/>
    <w:rsid w:val="002F20BB"/>
    <w:rsid w:val="002F215E"/>
    <w:rsid w:val="002F216E"/>
    <w:rsid w:val="002F2173"/>
    <w:rsid w:val="002F2188"/>
    <w:rsid w:val="002F2236"/>
    <w:rsid w:val="002F22BB"/>
    <w:rsid w:val="002F231C"/>
    <w:rsid w:val="002F23E9"/>
    <w:rsid w:val="002F2420"/>
    <w:rsid w:val="002F2506"/>
    <w:rsid w:val="002F25E7"/>
    <w:rsid w:val="002F267F"/>
    <w:rsid w:val="002F2859"/>
    <w:rsid w:val="002F28B9"/>
    <w:rsid w:val="002F28C0"/>
    <w:rsid w:val="002F2973"/>
    <w:rsid w:val="002F299F"/>
    <w:rsid w:val="002F29DB"/>
    <w:rsid w:val="002F2A9E"/>
    <w:rsid w:val="002F2B23"/>
    <w:rsid w:val="002F2B9C"/>
    <w:rsid w:val="002F2BCF"/>
    <w:rsid w:val="002F2C7A"/>
    <w:rsid w:val="002F2C7C"/>
    <w:rsid w:val="002F2D5F"/>
    <w:rsid w:val="002F2DF7"/>
    <w:rsid w:val="002F2DFE"/>
    <w:rsid w:val="002F2E49"/>
    <w:rsid w:val="002F301E"/>
    <w:rsid w:val="002F3034"/>
    <w:rsid w:val="002F310B"/>
    <w:rsid w:val="002F31F7"/>
    <w:rsid w:val="002F324C"/>
    <w:rsid w:val="002F32F1"/>
    <w:rsid w:val="002F3355"/>
    <w:rsid w:val="002F3480"/>
    <w:rsid w:val="002F34E6"/>
    <w:rsid w:val="002F3521"/>
    <w:rsid w:val="002F36C1"/>
    <w:rsid w:val="002F36F9"/>
    <w:rsid w:val="002F371F"/>
    <w:rsid w:val="002F3722"/>
    <w:rsid w:val="002F37BE"/>
    <w:rsid w:val="002F3860"/>
    <w:rsid w:val="002F393C"/>
    <w:rsid w:val="002F395A"/>
    <w:rsid w:val="002F39C3"/>
    <w:rsid w:val="002F3A43"/>
    <w:rsid w:val="002F3A63"/>
    <w:rsid w:val="002F3AC8"/>
    <w:rsid w:val="002F3ACC"/>
    <w:rsid w:val="002F3B48"/>
    <w:rsid w:val="002F3B67"/>
    <w:rsid w:val="002F3BC5"/>
    <w:rsid w:val="002F3BEF"/>
    <w:rsid w:val="002F3D20"/>
    <w:rsid w:val="002F3D64"/>
    <w:rsid w:val="002F3DAD"/>
    <w:rsid w:val="002F3E41"/>
    <w:rsid w:val="002F3E43"/>
    <w:rsid w:val="002F3EE0"/>
    <w:rsid w:val="002F3F29"/>
    <w:rsid w:val="002F3FCC"/>
    <w:rsid w:val="002F426F"/>
    <w:rsid w:val="002F4363"/>
    <w:rsid w:val="002F4365"/>
    <w:rsid w:val="002F446E"/>
    <w:rsid w:val="002F44DE"/>
    <w:rsid w:val="002F4525"/>
    <w:rsid w:val="002F456C"/>
    <w:rsid w:val="002F4587"/>
    <w:rsid w:val="002F458B"/>
    <w:rsid w:val="002F4636"/>
    <w:rsid w:val="002F4637"/>
    <w:rsid w:val="002F4765"/>
    <w:rsid w:val="002F477E"/>
    <w:rsid w:val="002F47A5"/>
    <w:rsid w:val="002F48D4"/>
    <w:rsid w:val="002F4922"/>
    <w:rsid w:val="002F49D0"/>
    <w:rsid w:val="002F4A25"/>
    <w:rsid w:val="002F4AD1"/>
    <w:rsid w:val="002F4AF8"/>
    <w:rsid w:val="002F4B4E"/>
    <w:rsid w:val="002F4B53"/>
    <w:rsid w:val="002F4CC3"/>
    <w:rsid w:val="002F4CE3"/>
    <w:rsid w:val="002F4D24"/>
    <w:rsid w:val="002F4D45"/>
    <w:rsid w:val="002F4D6D"/>
    <w:rsid w:val="002F4D86"/>
    <w:rsid w:val="002F4DB1"/>
    <w:rsid w:val="002F4E43"/>
    <w:rsid w:val="002F4EE2"/>
    <w:rsid w:val="002F4F0F"/>
    <w:rsid w:val="002F4F5B"/>
    <w:rsid w:val="002F4FF4"/>
    <w:rsid w:val="002F5043"/>
    <w:rsid w:val="002F50BF"/>
    <w:rsid w:val="002F50CA"/>
    <w:rsid w:val="002F5140"/>
    <w:rsid w:val="002F517D"/>
    <w:rsid w:val="002F51FD"/>
    <w:rsid w:val="002F52BB"/>
    <w:rsid w:val="002F53E0"/>
    <w:rsid w:val="002F5452"/>
    <w:rsid w:val="002F548B"/>
    <w:rsid w:val="002F553F"/>
    <w:rsid w:val="002F577E"/>
    <w:rsid w:val="002F579D"/>
    <w:rsid w:val="002F5813"/>
    <w:rsid w:val="002F58C3"/>
    <w:rsid w:val="002F59B7"/>
    <w:rsid w:val="002F59C0"/>
    <w:rsid w:val="002F59C4"/>
    <w:rsid w:val="002F59E6"/>
    <w:rsid w:val="002F5A81"/>
    <w:rsid w:val="002F5ADB"/>
    <w:rsid w:val="002F5AF0"/>
    <w:rsid w:val="002F5AF7"/>
    <w:rsid w:val="002F5B0C"/>
    <w:rsid w:val="002F5B93"/>
    <w:rsid w:val="002F5C5C"/>
    <w:rsid w:val="002F5C67"/>
    <w:rsid w:val="002F5C7F"/>
    <w:rsid w:val="002F5CB7"/>
    <w:rsid w:val="002F5CDD"/>
    <w:rsid w:val="002F5EAC"/>
    <w:rsid w:val="002F5F2E"/>
    <w:rsid w:val="002F5F33"/>
    <w:rsid w:val="002F5FAC"/>
    <w:rsid w:val="002F612B"/>
    <w:rsid w:val="002F61CA"/>
    <w:rsid w:val="002F6259"/>
    <w:rsid w:val="002F6303"/>
    <w:rsid w:val="002F647F"/>
    <w:rsid w:val="002F651F"/>
    <w:rsid w:val="002F6579"/>
    <w:rsid w:val="002F6700"/>
    <w:rsid w:val="002F67E1"/>
    <w:rsid w:val="002F67EB"/>
    <w:rsid w:val="002F6918"/>
    <w:rsid w:val="002F6944"/>
    <w:rsid w:val="002F69E9"/>
    <w:rsid w:val="002F6A2E"/>
    <w:rsid w:val="002F6A6A"/>
    <w:rsid w:val="002F6BBF"/>
    <w:rsid w:val="002F6BC0"/>
    <w:rsid w:val="002F6C37"/>
    <w:rsid w:val="002F6C96"/>
    <w:rsid w:val="002F6CD1"/>
    <w:rsid w:val="002F6D08"/>
    <w:rsid w:val="002F6D39"/>
    <w:rsid w:val="002F6E48"/>
    <w:rsid w:val="002F6E54"/>
    <w:rsid w:val="002F6FA3"/>
    <w:rsid w:val="002F7152"/>
    <w:rsid w:val="002F7217"/>
    <w:rsid w:val="002F732D"/>
    <w:rsid w:val="002F73BB"/>
    <w:rsid w:val="002F73C6"/>
    <w:rsid w:val="002F73D9"/>
    <w:rsid w:val="002F746C"/>
    <w:rsid w:val="002F748D"/>
    <w:rsid w:val="002F74A5"/>
    <w:rsid w:val="002F74BA"/>
    <w:rsid w:val="002F74FB"/>
    <w:rsid w:val="002F751A"/>
    <w:rsid w:val="002F75F0"/>
    <w:rsid w:val="002F7600"/>
    <w:rsid w:val="002F7780"/>
    <w:rsid w:val="002F7851"/>
    <w:rsid w:val="002F786A"/>
    <w:rsid w:val="002F78CD"/>
    <w:rsid w:val="002F78D3"/>
    <w:rsid w:val="002F794D"/>
    <w:rsid w:val="002F7961"/>
    <w:rsid w:val="002F7A45"/>
    <w:rsid w:val="002F7A62"/>
    <w:rsid w:val="002F7BD4"/>
    <w:rsid w:val="002F7C1F"/>
    <w:rsid w:val="002F7F66"/>
    <w:rsid w:val="002F7F83"/>
    <w:rsid w:val="002F7FE0"/>
    <w:rsid w:val="003000E6"/>
    <w:rsid w:val="00300160"/>
    <w:rsid w:val="003001E0"/>
    <w:rsid w:val="00300276"/>
    <w:rsid w:val="003002A3"/>
    <w:rsid w:val="00300300"/>
    <w:rsid w:val="00300384"/>
    <w:rsid w:val="003003B0"/>
    <w:rsid w:val="003003B7"/>
    <w:rsid w:val="0030046B"/>
    <w:rsid w:val="0030049B"/>
    <w:rsid w:val="003004D6"/>
    <w:rsid w:val="003004E4"/>
    <w:rsid w:val="003004E6"/>
    <w:rsid w:val="00300576"/>
    <w:rsid w:val="003005A2"/>
    <w:rsid w:val="003005EC"/>
    <w:rsid w:val="003005F0"/>
    <w:rsid w:val="00300629"/>
    <w:rsid w:val="0030062B"/>
    <w:rsid w:val="003006CA"/>
    <w:rsid w:val="0030078C"/>
    <w:rsid w:val="003007C1"/>
    <w:rsid w:val="003009DC"/>
    <w:rsid w:val="00300A09"/>
    <w:rsid w:val="00300A25"/>
    <w:rsid w:val="00300A8F"/>
    <w:rsid w:val="00300AE4"/>
    <w:rsid w:val="00300B85"/>
    <w:rsid w:val="00300BCD"/>
    <w:rsid w:val="00300C67"/>
    <w:rsid w:val="00300CA9"/>
    <w:rsid w:val="00300CAB"/>
    <w:rsid w:val="00300CCB"/>
    <w:rsid w:val="00300D2D"/>
    <w:rsid w:val="00300D9E"/>
    <w:rsid w:val="00300D9F"/>
    <w:rsid w:val="00300DD2"/>
    <w:rsid w:val="00300ED7"/>
    <w:rsid w:val="00301025"/>
    <w:rsid w:val="00301042"/>
    <w:rsid w:val="00301098"/>
    <w:rsid w:val="003010B1"/>
    <w:rsid w:val="003010B7"/>
    <w:rsid w:val="003010C0"/>
    <w:rsid w:val="003010D5"/>
    <w:rsid w:val="0030112D"/>
    <w:rsid w:val="00301269"/>
    <w:rsid w:val="00301348"/>
    <w:rsid w:val="003013B3"/>
    <w:rsid w:val="00301559"/>
    <w:rsid w:val="0030155E"/>
    <w:rsid w:val="0030158B"/>
    <w:rsid w:val="0030164C"/>
    <w:rsid w:val="00301650"/>
    <w:rsid w:val="00301692"/>
    <w:rsid w:val="0030171C"/>
    <w:rsid w:val="00301792"/>
    <w:rsid w:val="00301821"/>
    <w:rsid w:val="00301952"/>
    <w:rsid w:val="00301960"/>
    <w:rsid w:val="0030199D"/>
    <w:rsid w:val="00301A1E"/>
    <w:rsid w:val="00301AAC"/>
    <w:rsid w:val="00301B03"/>
    <w:rsid w:val="00301B40"/>
    <w:rsid w:val="00301B66"/>
    <w:rsid w:val="00301C9B"/>
    <w:rsid w:val="00301D0F"/>
    <w:rsid w:val="00301D64"/>
    <w:rsid w:val="00301D71"/>
    <w:rsid w:val="00301E18"/>
    <w:rsid w:val="00301E40"/>
    <w:rsid w:val="00301E4B"/>
    <w:rsid w:val="00301E74"/>
    <w:rsid w:val="00301E99"/>
    <w:rsid w:val="00301F0E"/>
    <w:rsid w:val="00301F5B"/>
    <w:rsid w:val="00301F81"/>
    <w:rsid w:val="00301FC3"/>
    <w:rsid w:val="00302052"/>
    <w:rsid w:val="003020D9"/>
    <w:rsid w:val="003021D2"/>
    <w:rsid w:val="00302226"/>
    <w:rsid w:val="0030229B"/>
    <w:rsid w:val="0030229E"/>
    <w:rsid w:val="003022C6"/>
    <w:rsid w:val="003023AD"/>
    <w:rsid w:val="00302412"/>
    <w:rsid w:val="0030258B"/>
    <w:rsid w:val="00302621"/>
    <w:rsid w:val="003026B4"/>
    <w:rsid w:val="0030275D"/>
    <w:rsid w:val="00302841"/>
    <w:rsid w:val="003028F9"/>
    <w:rsid w:val="00302986"/>
    <w:rsid w:val="00302A38"/>
    <w:rsid w:val="00302B50"/>
    <w:rsid w:val="00302DDE"/>
    <w:rsid w:val="00302E53"/>
    <w:rsid w:val="00303002"/>
    <w:rsid w:val="003030B5"/>
    <w:rsid w:val="0030317E"/>
    <w:rsid w:val="00303315"/>
    <w:rsid w:val="0030350E"/>
    <w:rsid w:val="00303679"/>
    <w:rsid w:val="00303684"/>
    <w:rsid w:val="003036EA"/>
    <w:rsid w:val="00303910"/>
    <w:rsid w:val="00303965"/>
    <w:rsid w:val="00303998"/>
    <w:rsid w:val="00303A77"/>
    <w:rsid w:val="00303B58"/>
    <w:rsid w:val="00303B69"/>
    <w:rsid w:val="00303C0D"/>
    <w:rsid w:val="00303C82"/>
    <w:rsid w:val="00303C8A"/>
    <w:rsid w:val="00303CCD"/>
    <w:rsid w:val="00303CD2"/>
    <w:rsid w:val="00303D01"/>
    <w:rsid w:val="00303D6A"/>
    <w:rsid w:val="00303E4D"/>
    <w:rsid w:val="00303EDA"/>
    <w:rsid w:val="0030414B"/>
    <w:rsid w:val="00304176"/>
    <w:rsid w:val="003042F0"/>
    <w:rsid w:val="00304354"/>
    <w:rsid w:val="003043CA"/>
    <w:rsid w:val="003044AF"/>
    <w:rsid w:val="00304527"/>
    <w:rsid w:val="0030453A"/>
    <w:rsid w:val="003045A7"/>
    <w:rsid w:val="0030470F"/>
    <w:rsid w:val="00304732"/>
    <w:rsid w:val="0030475E"/>
    <w:rsid w:val="0030487A"/>
    <w:rsid w:val="003048C1"/>
    <w:rsid w:val="003048F3"/>
    <w:rsid w:val="00304A36"/>
    <w:rsid w:val="00304A48"/>
    <w:rsid w:val="00304A8B"/>
    <w:rsid w:val="00304ACA"/>
    <w:rsid w:val="00304B4D"/>
    <w:rsid w:val="00304BFE"/>
    <w:rsid w:val="00304C1B"/>
    <w:rsid w:val="00304CF2"/>
    <w:rsid w:val="00304D07"/>
    <w:rsid w:val="00304DBD"/>
    <w:rsid w:val="00304DCE"/>
    <w:rsid w:val="00304E1B"/>
    <w:rsid w:val="00304F0F"/>
    <w:rsid w:val="00304F56"/>
    <w:rsid w:val="0030504F"/>
    <w:rsid w:val="00305068"/>
    <w:rsid w:val="00305075"/>
    <w:rsid w:val="003051CD"/>
    <w:rsid w:val="003051D3"/>
    <w:rsid w:val="0030525B"/>
    <w:rsid w:val="0030527C"/>
    <w:rsid w:val="00305307"/>
    <w:rsid w:val="003053F3"/>
    <w:rsid w:val="00305475"/>
    <w:rsid w:val="0030548A"/>
    <w:rsid w:val="003054DF"/>
    <w:rsid w:val="00305556"/>
    <w:rsid w:val="0030563A"/>
    <w:rsid w:val="003056F0"/>
    <w:rsid w:val="0030570E"/>
    <w:rsid w:val="00305726"/>
    <w:rsid w:val="003057A3"/>
    <w:rsid w:val="003058CF"/>
    <w:rsid w:val="003059BB"/>
    <w:rsid w:val="00305A1B"/>
    <w:rsid w:val="00305A26"/>
    <w:rsid w:val="00305A4E"/>
    <w:rsid w:val="00305B09"/>
    <w:rsid w:val="00305B10"/>
    <w:rsid w:val="00305BD5"/>
    <w:rsid w:val="00305D6A"/>
    <w:rsid w:val="00305E4D"/>
    <w:rsid w:val="00305EC0"/>
    <w:rsid w:val="00305FC7"/>
    <w:rsid w:val="00305FD4"/>
    <w:rsid w:val="00305FD8"/>
    <w:rsid w:val="0030606C"/>
    <w:rsid w:val="00306076"/>
    <w:rsid w:val="0030607D"/>
    <w:rsid w:val="0030618F"/>
    <w:rsid w:val="00306268"/>
    <w:rsid w:val="003062FD"/>
    <w:rsid w:val="0030633C"/>
    <w:rsid w:val="003064C8"/>
    <w:rsid w:val="003064CE"/>
    <w:rsid w:val="00306628"/>
    <w:rsid w:val="003066A4"/>
    <w:rsid w:val="003067D7"/>
    <w:rsid w:val="00306818"/>
    <w:rsid w:val="00306849"/>
    <w:rsid w:val="0030685F"/>
    <w:rsid w:val="003068D2"/>
    <w:rsid w:val="0030691C"/>
    <w:rsid w:val="00306931"/>
    <w:rsid w:val="00306A23"/>
    <w:rsid w:val="00306B09"/>
    <w:rsid w:val="00306C7B"/>
    <w:rsid w:val="00306CCD"/>
    <w:rsid w:val="00306DBD"/>
    <w:rsid w:val="00306DEF"/>
    <w:rsid w:val="00306E8A"/>
    <w:rsid w:val="00306EE6"/>
    <w:rsid w:val="00306F90"/>
    <w:rsid w:val="003070D0"/>
    <w:rsid w:val="00307186"/>
    <w:rsid w:val="00307192"/>
    <w:rsid w:val="003071DD"/>
    <w:rsid w:val="00307253"/>
    <w:rsid w:val="00307267"/>
    <w:rsid w:val="00307286"/>
    <w:rsid w:val="003072C5"/>
    <w:rsid w:val="00307319"/>
    <w:rsid w:val="00307359"/>
    <w:rsid w:val="00307393"/>
    <w:rsid w:val="00307445"/>
    <w:rsid w:val="00307475"/>
    <w:rsid w:val="0030753E"/>
    <w:rsid w:val="003075F2"/>
    <w:rsid w:val="00307643"/>
    <w:rsid w:val="00307707"/>
    <w:rsid w:val="00307767"/>
    <w:rsid w:val="0030778D"/>
    <w:rsid w:val="003077CD"/>
    <w:rsid w:val="003078B1"/>
    <w:rsid w:val="00307A55"/>
    <w:rsid w:val="00307C3E"/>
    <w:rsid w:val="00307CEC"/>
    <w:rsid w:val="00307D93"/>
    <w:rsid w:val="00307DCF"/>
    <w:rsid w:val="00307EA3"/>
    <w:rsid w:val="00307F12"/>
    <w:rsid w:val="00307FF2"/>
    <w:rsid w:val="003100E9"/>
    <w:rsid w:val="00310169"/>
    <w:rsid w:val="003101BB"/>
    <w:rsid w:val="003101C4"/>
    <w:rsid w:val="00310236"/>
    <w:rsid w:val="00310261"/>
    <w:rsid w:val="00310277"/>
    <w:rsid w:val="00310452"/>
    <w:rsid w:val="00310584"/>
    <w:rsid w:val="0031059E"/>
    <w:rsid w:val="003105EE"/>
    <w:rsid w:val="00310707"/>
    <w:rsid w:val="0031072C"/>
    <w:rsid w:val="0031075C"/>
    <w:rsid w:val="003107C4"/>
    <w:rsid w:val="003107EA"/>
    <w:rsid w:val="003107FD"/>
    <w:rsid w:val="003108C4"/>
    <w:rsid w:val="00310918"/>
    <w:rsid w:val="00310954"/>
    <w:rsid w:val="003109B5"/>
    <w:rsid w:val="003109F0"/>
    <w:rsid w:val="00310A21"/>
    <w:rsid w:val="00310A57"/>
    <w:rsid w:val="00310A67"/>
    <w:rsid w:val="00310ACB"/>
    <w:rsid w:val="00310AF3"/>
    <w:rsid w:val="00310B22"/>
    <w:rsid w:val="00310BAA"/>
    <w:rsid w:val="00310BD1"/>
    <w:rsid w:val="00310BEC"/>
    <w:rsid w:val="00310CEF"/>
    <w:rsid w:val="0031101A"/>
    <w:rsid w:val="003111CD"/>
    <w:rsid w:val="00311251"/>
    <w:rsid w:val="003112C6"/>
    <w:rsid w:val="00311343"/>
    <w:rsid w:val="0031136B"/>
    <w:rsid w:val="003113FB"/>
    <w:rsid w:val="00311404"/>
    <w:rsid w:val="0031147C"/>
    <w:rsid w:val="003114B9"/>
    <w:rsid w:val="00311511"/>
    <w:rsid w:val="00311535"/>
    <w:rsid w:val="00311599"/>
    <w:rsid w:val="0031169F"/>
    <w:rsid w:val="003116C5"/>
    <w:rsid w:val="0031174D"/>
    <w:rsid w:val="0031181E"/>
    <w:rsid w:val="0031183C"/>
    <w:rsid w:val="00311879"/>
    <w:rsid w:val="003118C2"/>
    <w:rsid w:val="003118F4"/>
    <w:rsid w:val="003119FA"/>
    <w:rsid w:val="00311A2B"/>
    <w:rsid w:val="00311A3C"/>
    <w:rsid w:val="00311A8A"/>
    <w:rsid w:val="00311AB0"/>
    <w:rsid w:val="00311ABC"/>
    <w:rsid w:val="00311AF4"/>
    <w:rsid w:val="00311AFF"/>
    <w:rsid w:val="00311B09"/>
    <w:rsid w:val="00311B24"/>
    <w:rsid w:val="00311B59"/>
    <w:rsid w:val="00311B80"/>
    <w:rsid w:val="00311B90"/>
    <w:rsid w:val="00311CFC"/>
    <w:rsid w:val="00311E1D"/>
    <w:rsid w:val="00311EE6"/>
    <w:rsid w:val="00312070"/>
    <w:rsid w:val="003120E5"/>
    <w:rsid w:val="0031220A"/>
    <w:rsid w:val="00312469"/>
    <w:rsid w:val="003124B1"/>
    <w:rsid w:val="003124BA"/>
    <w:rsid w:val="00312505"/>
    <w:rsid w:val="00312571"/>
    <w:rsid w:val="00312922"/>
    <w:rsid w:val="0031299E"/>
    <w:rsid w:val="003129D6"/>
    <w:rsid w:val="003129FF"/>
    <w:rsid w:val="00312A2A"/>
    <w:rsid w:val="00312A51"/>
    <w:rsid w:val="00312A6C"/>
    <w:rsid w:val="00312C50"/>
    <w:rsid w:val="00312E0E"/>
    <w:rsid w:val="00312EAA"/>
    <w:rsid w:val="00312ED4"/>
    <w:rsid w:val="00312F11"/>
    <w:rsid w:val="00312F4A"/>
    <w:rsid w:val="00312F6F"/>
    <w:rsid w:val="00313097"/>
    <w:rsid w:val="00313145"/>
    <w:rsid w:val="0031317B"/>
    <w:rsid w:val="003131A3"/>
    <w:rsid w:val="003131F4"/>
    <w:rsid w:val="003132B5"/>
    <w:rsid w:val="0031331C"/>
    <w:rsid w:val="0031332C"/>
    <w:rsid w:val="003133BC"/>
    <w:rsid w:val="00313459"/>
    <w:rsid w:val="00313485"/>
    <w:rsid w:val="003134B8"/>
    <w:rsid w:val="003135FC"/>
    <w:rsid w:val="00313694"/>
    <w:rsid w:val="003136DF"/>
    <w:rsid w:val="0031380B"/>
    <w:rsid w:val="00313846"/>
    <w:rsid w:val="003138CA"/>
    <w:rsid w:val="00313B88"/>
    <w:rsid w:val="00313B90"/>
    <w:rsid w:val="00313C3E"/>
    <w:rsid w:val="00313C4A"/>
    <w:rsid w:val="00313C93"/>
    <w:rsid w:val="00313CFB"/>
    <w:rsid w:val="00313DAF"/>
    <w:rsid w:val="00313DD1"/>
    <w:rsid w:val="00313E6F"/>
    <w:rsid w:val="00313EAA"/>
    <w:rsid w:val="00313FC2"/>
    <w:rsid w:val="003140C6"/>
    <w:rsid w:val="003140F6"/>
    <w:rsid w:val="003140FB"/>
    <w:rsid w:val="00314123"/>
    <w:rsid w:val="003141DF"/>
    <w:rsid w:val="003141F0"/>
    <w:rsid w:val="00314210"/>
    <w:rsid w:val="00314222"/>
    <w:rsid w:val="00314333"/>
    <w:rsid w:val="0031435E"/>
    <w:rsid w:val="00314460"/>
    <w:rsid w:val="003144C8"/>
    <w:rsid w:val="00314615"/>
    <w:rsid w:val="0031461F"/>
    <w:rsid w:val="00314709"/>
    <w:rsid w:val="003147C4"/>
    <w:rsid w:val="003147CB"/>
    <w:rsid w:val="003147EA"/>
    <w:rsid w:val="00314812"/>
    <w:rsid w:val="0031485F"/>
    <w:rsid w:val="003148A8"/>
    <w:rsid w:val="0031491F"/>
    <w:rsid w:val="003149AE"/>
    <w:rsid w:val="00314A07"/>
    <w:rsid w:val="00314A86"/>
    <w:rsid w:val="00314A8C"/>
    <w:rsid w:val="00314B93"/>
    <w:rsid w:val="00314BEA"/>
    <w:rsid w:val="00314C72"/>
    <w:rsid w:val="00314D4E"/>
    <w:rsid w:val="00314D62"/>
    <w:rsid w:val="00314E0E"/>
    <w:rsid w:val="00314FC9"/>
    <w:rsid w:val="00315065"/>
    <w:rsid w:val="0031508F"/>
    <w:rsid w:val="003150A9"/>
    <w:rsid w:val="003150DC"/>
    <w:rsid w:val="0031515B"/>
    <w:rsid w:val="0031517A"/>
    <w:rsid w:val="003152F2"/>
    <w:rsid w:val="003153DD"/>
    <w:rsid w:val="00315475"/>
    <w:rsid w:val="003155F8"/>
    <w:rsid w:val="0031560A"/>
    <w:rsid w:val="0031568C"/>
    <w:rsid w:val="00315698"/>
    <w:rsid w:val="003156B5"/>
    <w:rsid w:val="0031573F"/>
    <w:rsid w:val="0031575E"/>
    <w:rsid w:val="00315766"/>
    <w:rsid w:val="0031576C"/>
    <w:rsid w:val="00315778"/>
    <w:rsid w:val="0031585A"/>
    <w:rsid w:val="003158A5"/>
    <w:rsid w:val="003159BD"/>
    <w:rsid w:val="003159F3"/>
    <w:rsid w:val="00315AAB"/>
    <w:rsid w:val="00315BEE"/>
    <w:rsid w:val="00315CDF"/>
    <w:rsid w:val="00315CE4"/>
    <w:rsid w:val="00315EB2"/>
    <w:rsid w:val="00315F49"/>
    <w:rsid w:val="0031605D"/>
    <w:rsid w:val="00316075"/>
    <w:rsid w:val="00316091"/>
    <w:rsid w:val="003161AD"/>
    <w:rsid w:val="0031624D"/>
    <w:rsid w:val="00316278"/>
    <w:rsid w:val="003162A9"/>
    <w:rsid w:val="003162DF"/>
    <w:rsid w:val="0031645C"/>
    <w:rsid w:val="0031646B"/>
    <w:rsid w:val="00316530"/>
    <w:rsid w:val="00316536"/>
    <w:rsid w:val="00316575"/>
    <w:rsid w:val="00316582"/>
    <w:rsid w:val="003165E5"/>
    <w:rsid w:val="003166B1"/>
    <w:rsid w:val="00316737"/>
    <w:rsid w:val="00316779"/>
    <w:rsid w:val="00316781"/>
    <w:rsid w:val="00316855"/>
    <w:rsid w:val="0031686A"/>
    <w:rsid w:val="003168A6"/>
    <w:rsid w:val="00316BAF"/>
    <w:rsid w:val="00316C30"/>
    <w:rsid w:val="00316CD0"/>
    <w:rsid w:val="00316D4F"/>
    <w:rsid w:val="00316DD8"/>
    <w:rsid w:val="00316E47"/>
    <w:rsid w:val="00316EAB"/>
    <w:rsid w:val="00316F71"/>
    <w:rsid w:val="00316FD8"/>
    <w:rsid w:val="00317035"/>
    <w:rsid w:val="00317140"/>
    <w:rsid w:val="00317212"/>
    <w:rsid w:val="00317220"/>
    <w:rsid w:val="0031727B"/>
    <w:rsid w:val="003172E1"/>
    <w:rsid w:val="003173E1"/>
    <w:rsid w:val="0031743B"/>
    <w:rsid w:val="003174C6"/>
    <w:rsid w:val="0031760A"/>
    <w:rsid w:val="00317662"/>
    <w:rsid w:val="0031769D"/>
    <w:rsid w:val="003176FF"/>
    <w:rsid w:val="0031773C"/>
    <w:rsid w:val="00317836"/>
    <w:rsid w:val="0031785E"/>
    <w:rsid w:val="00317897"/>
    <w:rsid w:val="003178AC"/>
    <w:rsid w:val="003178EF"/>
    <w:rsid w:val="003178FA"/>
    <w:rsid w:val="003179A2"/>
    <w:rsid w:val="003179FE"/>
    <w:rsid w:val="00317A72"/>
    <w:rsid w:val="00317AFB"/>
    <w:rsid w:val="00317B45"/>
    <w:rsid w:val="00317BB1"/>
    <w:rsid w:val="00317BC3"/>
    <w:rsid w:val="00317C09"/>
    <w:rsid w:val="00317C18"/>
    <w:rsid w:val="00317C37"/>
    <w:rsid w:val="00317C5D"/>
    <w:rsid w:val="00317C9E"/>
    <w:rsid w:val="00317CB4"/>
    <w:rsid w:val="00317CB6"/>
    <w:rsid w:val="00317CE5"/>
    <w:rsid w:val="00317CFF"/>
    <w:rsid w:val="00317DA5"/>
    <w:rsid w:val="00317DAA"/>
    <w:rsid w:val="00317E2F"/>
    <w:rsid w:val="00317EC3"/>
    <w:rsid w:val="00317EEE"/>
    <w:rsid w:val="00317F31"/>
    <w:rsid w:val="00317F6C"/>
    <w:rsid w:val="00317FA0"/>
    <w:rsid w:val="00317FCE"/>
    <w:rsid w:val="00317FD7"/>
    <w:rsid w:val="00320014"/>
    <w:rsid w:val="00320076"/>
    <w:rsid w:val="0032008D"/>
    <w:rsid w:val="0032015C"/>
    <w:rsid w:val="00320248"/>
    <w:rsid w:val="003202E0"/>
    <w:rsid w:val="003202EC"/>
    <w:rsid w:val="003202F7"/>
    <w:rsid w:val="003203AC"/>
    <w:rsid w:val="003203E4"/>
    <w:rsid w:val="0032056F"/>
    <w:rsid w:val="003205DF"/>
    <w:rsid w:val="003206E8"/>
    <w:rsid w:val="00320837"/>
    <w:rsid w:val="0032083C"/>
    <w:rsid w:val="00320A50"/>
    <w:rsid w:val="00320B5B"/>
    <w:rsid w:val="00320D4F"/>
    <w:rsid w:val="00320D67"/>
    <w:rsid w:val="00320EB1"/>
    <w:rsid w:val="00320FB0"/>
    <w:rsid w:val="00320FFE"/>
    <w:rsid w:val="003210F5"/>
    <w:rsid w:val="003212F0"/>
    <w:rsid w:val="0032149E"/>
    <w:rsid w:val="00321588"/>
    <w:rsid w:val="003215A1"/>
    <w:rsid w:val="003215C6"/>
    <w:rsid w:val="003215CD"/>
    <w:rsid w:val="00321777"/>
    <w:rsid w:val="003217F7"/>
    <w:rsid w:val="00321824"/>
    <w:rsid w:val="00321AB2"/>
    <w:rsid w:val="00321BCD"/>
    <w:rsid w:val="00321BDD"/>
    <w:rsid w:val="00321C9D"/>
    <w:rsid w:val="00321D68"/>
    <w:rsid w:val="00321D7E"/>
    <w:rsid w:val="00321D99"/>
    <w:rsid w:val="00321DBF"/>
    <w:rsid w:val="00321E1A"/>
    <w:rsid w:val="00321E77"/>
    <w:rsid w:val="00321E95"/>
    <w:rsid w:val="00321F30"/>
    <w:rsid w:val="00321F6D"/>
    <w:rsid w:val="00321FE6"/>
    <w:rsid w:val="00322268"/>
    <w:rsid w:val="003222BD"/>
    <w:rsid w:val="003223E0"/>
    <w:rsid w:val="00322440"/>
    <w:rsid w:val="00322452"/>
    <w:rsid w:val="0032245B"/>
    <w:rsid w:val="0032245C"/>
    <w:rsid w:val="003224E1"/>
    <w:rsid w:val="00322540"/>
    <w:rsid w:val="003225D7"/>
    <w:rsid w:val="00322712"/>
    <w:rsid w:val="00322755"/>
    <w:rsid w:val="0032295C"/>
    <w:rsid w:val="003229E1"/>
    <w:rsid w:val="00322A39"/>
    <w:rsid w:val="00322B11"/>
    <w:rsid w:val="00322B88"/>
    <w:rsid w:val="00322CAB"/>
    <w:rsid w:val="00322CD6"/>
    <w:rsid w:val="00322D57"/>
    <w:rsid w:val="00322DE1"/>
    <w:rsid w:val="00322DEB"/>
    <w:rsid w:val="00322E19"/>
    <w:rsid w:val="00322E37"/>
    <w:rsid w:val="00322E7F"/>
    <w:rsid w:val="00322EA5"/>
    <w:rsid w:val="00322EEC"/>
    <w:rsid w:val="00322F53"/>
    <w:rsid w:val="00322FBF"/>
    <w:rsid w:val="003230BA"/>
    <w:rsid w:val="00323176"/>
    <w:rsid w:val="003231DA"/>
    <w:rsid w:val="00323252"/>
    <w:rsid w:val="0032328D"/>
    <w:rsid w:val="003232B9"/>
    <w:rsid w:val="0032335D"/>
    <w:rsid w:val="00323404"/>
    <w:rsid w:val="0032347D"/>
    <w:rsid w:val="003234CB"/>
    <w:rsid w:val="0032360D"/>
    <w:rsid w:val="00323636"/>
    <w:rsid w:val="0032372F"/>
    <w:rsid w:val="00323746"/>
    <w:rsid w:val="0032375E"/>
    <w:rsid w:val="003237BE"/>
    <w:rsid w:val="00323818"/>
    <w:rsid w:val="00323873"/>
    <w:rsid w:val="0032396D"/>
    <w:rsid w:val="00323A83"/>
    <w:rsid w:val="00323A97"/>
    <w:rsid w:val="00323AE8"/>
    <w:rsid w:val="00323B97"/>
    <w:rsid w:val="00323C08"/>
    <w:rsid w:val="00323C35"/>
    <w:rsid w:val="00323CC1"/>
    <w:rsid w:val="00323D65"/>
    <w:rsid w:val="00323E6D"/>
    <w:rsid w:val="00323E8D"/>
    <w:rsid w:val="00323EB2"/>
    <w:rsid w:val="00323FF6"/>
    <w:rsid w:val="00324045"/>
    <w:rsid w:val="00324263"/>
    <w:rsid w:val="00324386"/>
    <w:rsid w:val="0032465C"/>
    <w:rsid w:val="00324660"/>
    <w:rsid w:val="00324727"/>
    <w:rsid w:val="0032486B"/>
    <w:rsid w:val="00324924"/>
    <w:rsid w:val="003249C3"/>
    <w:rsid w:val="003249D3"/>
    <w:rsid w:val="00324A08"/>
    <w:rsid w:val="00324A97"/>
    <w:rsid w:val="00324AB6"/>
    <w:rsid w:val="00324BCB"/>
    <w:rsid w:val="00324D7F"/>
    <w:rsid w:val="00324D8D"/>
    <w:rsid w:val="00324E59"/>
    <w:rsid w:val="00324F63"/>
    <w:rsid w:val="00325061"/>
    <w:rsid w:val="003252B5"/>
    <w:rsid w:val="00325306"/>
    <w:rsid w:val="00325466"/>
    <w:rsid w:val="003254CE"/>
    <w:rsid w:val="00325676"/>
    <w:rsid w:val="00325798"/>
    <w:rsid w:val="00325875"/>
    <w:rsid w:val="00325945"/>
    <w:rsid w:val="00325A32"/>
    <w:rsid w:val="00325C56"/>
    <w:rsid w:val="00325D3B"/>
    <w:rsid w:val="00325DC8"/>
    <w:rsid w:val="00325DCB"/>
    <w:rsid w:val="00325E4A"/>
    <w:rsid w:val="00325E9E"/>
    <w:rsid w:val="00325F06"/>
    <w:rsid w:val="00325F2A"/>
    <w:rsid w:val="00325FA8"/>
    <w:rsid w:val="003260C8"/>
    <w:rsid w:val="0032615B"/>
    <w:rsid w:val="003262E2"/>
    <w:rsid w:val="0032632C"/>
    <w:rsid w:val="0032634A"/>
    <w:rsid w:val="00326425"/>
    <w:rsid w:val="0032643B"/>
    <w:rsid w:val="003264DA"/>
    <w:rsid w:val="003265E8"/>
    <w:rsid w:val="003265E9"/>
    <w:rsid w:val="00326680"/>
    <w:rsid w:val="003266B6"/>
    <w:rsid w:val="0032679D"/>
    <w:rsid w:val="00326887"/>
    <w:rsid w:val="0032692E"/>
    <w:rsid w:val="0032693A"/>
    <w:rsid w:val="00326941"/>
    <w:rsid w:val="0032694C"/>
    <w:rsid w:val="0032699D"/>
    <w:rsid w:val="003269F8"/>
    <w:rsid w:val="00326A64"/>
    <w:rsid w:val="00326AD6"/>
    <w:rsid w:val="00326CE9"/>
    <w:rsid w:val="00326CED"/>
    <w:rsid w:val="00326E7A"/>
    <w:rsid w:val="00326E7C"/>
    <w:rsid w:val="00326F26"/>
    <w:rsid w:val="00326F87"/>
    <w:rsid w:val="00326FA8"/>
    <w:rsid w:val="00327081"/>
    <w:rsid w:val="00327150"/>
    <w:rsid w:val="00327183"/>
    <w:rsid w:val="003271E2"/>
    <w:rsid w:val="003272BC"/>
    <w:rsid w:val="00327429"/>
    <w:rsid w:val="0032747D"/>
    <w:rsid w:val="00327499"/>
    <w:rsid w:val="003275B0"/>
    <w:rsid w:val="003275B4"/>
    <w:rsid w:val="003275BB"/>
    <w:rsid w:val="003275CA"/>
    <w:rsid w:val="003275F3"/>
    <w:rsid w:val="00327706"/>
    <w:rsid w:val="00327AEC"/>
    <w:rsid w:val="00327B91"/>
    <w:rsid w:val="00327BAF"/>
    <w:rsid w:val="00327C4B"/>
    <w:rsid w:val="00327C75"/>
    <w:rsid w:val="00327C83"/>
    <w:rsid w:val="00327D4D"/>
    <w:rsid w:val="00327D68"/>
    <w:rsid w:val="00327FF2"/>
    <w:rsid w:val="00330017"/>
    <w:rsid w:val="00330110"/>
    <w:rsid w:val="003301BC"/>
    <w:rsid w:val="003301D3"/>
    <w:rsid w:val="0033020B"/>
    <w:rsid w:val="00330220"/>
    <w:rsid w:val="00330282"/>
    <w:rsid w:val="003302B1"/>
    <w:rsid w:val="003302DA"/>
    <w:rsid w:val="003303A5"/>
    <w:rsid w:val="00330463"/>
    <w:rsid w:val="00330612"/>
    <w:rsid w:val="00330689"/>
    <w:rsid w:val="003306D3"/>
    <w:rsid w:val="00330718"/>
    <w:rsid w:val="0033074D"/>
    <w:rsid w:val="0033079B"/>
    <w:rsid w:val="003307E4"/>
    <w:rsid w:val="00330896"/>
    <w:rsid w:val="003308CF"/>
    <w:rsid w:val="0033091B"/>
    <w:rsid w:val="00330969"/>
    <w:rsid w:val="00330A64"/>
    <w:rsid w:val="00330A84"/>
    <w:rsid w:val="00330B60"/>
    <w:rsid w:val="00330C12"/>
    <w:rsid w:val="00330D82"/>
    <w:rsid w:val="00330D8F"/>
    <w:rsid w:val="00330E19"/>
    <w:rsid w:val="00330EC3"/>
    <w:rsid w:val="00330FC9"/>
    <w:rsid w:val="003310D7"/>
    <w:rsid w:val="003312B4"/>
    <w:rsid w:val="00331319"/>
    <w:rsid w:val="0033142D"/>
    <w:rsid w:val="00331477"/>
    <w:rsid w:val="00331516"/>
    <w:rsid w:val="00331517"/>
    <w:rsid w:val="00331533"/>
    <w:rsid w:val="00331595"/>
    <w:rsid w:val="00331597"/>
    <w:rsid w:val="003315C3"/>
    <w:rsid w:val="003315CE"/>
    <w:rsid w:val="00331618"/>
    <w:rsid w:val="0033166E"/>
    <w:rsid w:val="003316BD"/>
    <w:rsid w:val="00331728"/>
    <w:rsid w:val="003317B9"/>
    <w:rsid w:val="003317C8"/>
    <w:rsid w:val="00331A7D"/>
    <w:rsid w:val="00331AE5"/>
    <w:rsid w:val="00331B42"/>
    <w:rsid w:val="00331C81"/>
    <w:rsid w:val="0033200E"/>
    <w:rsid w:val="003320BC"/>
    <w:rsid w:val="0033221E"/>
    <w:rsid w:val="00332354"/>
    <w:rsid w:val="00332470"/>
    <w:rsid w:val="003324CE"/>
    <w:rsid w:val="00332585"/>
    <w:rsid w:val="00332654"/>
    <w:rsid w:val="003326BB"/>
    <w:rsid w:val="0033270D"/>
    <w:rsid w:val="0033285B"/>
    <w:rsid w:val="00332881"/>
    <w:rsid w:val="00332939"/>
    <w:rsid w:val="00332945"/>
    <w:rsid w:val="003329B0"/>
    <w:rsid w:val="003329C2"/>
    <w:rsid w:val="00332A8A"/>
    <w:rsid w:val="00332ADA"/>
    <w:rsid w:val="00332AED"/>
    <w:rsid w:val="00332B33"/>
    <w:rsid w:val="00332B85"/>
    <w:rsid w:val="00332C56"/>
    <w:rsid w:val="00332E4E"/>
    <w:rsid w:val="00332FC5"/>
    <w:rsid w:val="00333089"/>
    <w:rsid w:val="0033308C"/>
    <w:rsid w:val="0033311B"/>
    <w:rsid w:val="003331A8"/>
    <w:rsid w:val="003331C8"/>
    <w:rsid w:val="003331D2"/>
    <w:rsid w:val="00333211"/>
    <w:rsid w:val="0033324B"/>
    <w:rsid w:val="0033346F"/>
    <w:rsid w:val="003334D6"/>
    <w:rsid w:val="003335C0"/>
    <w:rsid w:val="003335C9"/>
    <w:rsid w:val="00333619"/>
    <w:rsid w:val="0033364E"/>
    <w:rsid w:val="00333709"/>
    <w:rsid w:val="003337C6"/>
    <w:rsid w:val="003337DF"/>
    <w:rsid w:val="00333883"/>
    <w:rsid w:val="003338EF"/>
    <w:rsid w:val="00333949"/>
    <w:rsid w:val="00333AF1"/>
    <w:rsid w:val="00333B3A"/>
    <w:rsid w:val="00333B48"/>
    <w:rsid w:val="00333B5B"/>
    <w:rsid w:val="00333B5D"/>
    <w:rsid w:val="00333C36"/>
    <w:rsid w:val="00333C86"/>
    <w:rsid w:val="00333D43"/>
    <w:rsid w:val="00333DCA"/>
    <w:rsid w:val="00333E66"/>
    <w:rsid w:val="00333E8A"/>
    <w:rsid w:val="00333EDC"/>
    <w:rsid w:val="00333F5B"/>
    <w:rsid w:val="00333F6A"/>
    <w:rsid w:val="00334035"/>
    <w:rsid w:val="003340C8"/>
    <w:rsid w:val="00334195"/>
    <w:rsid w:val="0033419C"/>
    <w:rsid w:val="003341B6"/>
    <w:rsid w:val="00334231"/>
    <w:rsid w:val="003342AC"/>
    <w:rsid w:val="003342E9"/>
    <w:rsid w:val="0033446F"/>
    <w:rsid w:val="003344B0"/>
    <w:rsid w:val="003344B5"/>
    <w:rsid w:val="00334542"/>
    <w:rsid w:val="003345F9"/>
    <w:rsid w:val="00334605"/>
    <w:rsid w:val="0033461B"/>
    <w:rsid w:val="00334697"/>
    <w:rsid w:val="003346A7"/>
    <w:rsid w:val="003346CA"/>
    <w:rsid w:val="00334740"/>
    <w:rsid w:val="003347BB"/>
    <w:rsid w:val="0033486C"/>
    <w:rsid w:val="003348D4"/>
    <w:rsid w:val="00334911"/>
    <w:rsid w:val="0033496C"/>
    <w:rsid w:val="00334AA0"/>
    <w:rsid w:val="00334AC5"/>
    <w:rsid w:val="00334AEF"/>
    <w:rsid w:val="00334B19"/>
    <w:rsid w:val="00334B1C"/>
    <w:rsid w:val="00334B73"/>
    <w:rsid w:val="00334C76"/>
    <w:rsid w:val="00334CC9"/>
    <w:rsid w:val="00334DCA"/>
    <w:rsid w:val="00334DDA"/>
    <w:rsid w:val="00334E92"/>
    <w:rsid w:val="00334F41"/>
    <w:rsid w:val="00334FFA"/>
    <w:rsid w:val="0033507C"/>
    <w:rsid w:val="00335087"/>
    <w:rsid w:val="00335175"/>
    <w:rsid w:val="00335186"/>
    <w:rsid w:val="003351B8"/>
    <w:rsid w:val="003351E6"/>
    <w:rsid w:val="00335323"/>
    <w:rsid w:val="0033533D"/>
    <w:rsid w:val="0033539B"/>
    <w:rsid w:val="003353E9"/>
    <w:rsid w:val="00335678"/>
    <w:rsid w:val="00335717"/>
    <w:rsid w:val="00335728"/>
    <w:rsid w:val="003357E2"/>
    <w:rsid w:val="0033582F"/>
    <w:rsid w:val="0033584B"/>
    <w:rsid w:val="00335856"/>
    <w:rsid w:val="00335A91"/>
    <w:rsid w:val="00335AC5"/>
    <w:rsid w:val="00335ACF"/>
    <w:rsid w:val="00335CF3"/>
    <w:rsid w:val="00335D8F"/>
    <w:rsid w:val="00335D97"/>
    <w:rsid w:val="00335F60"/>
    <w:rsid w:val="00335FD7"/>
    <w:rsid w:val="003360B1"/>
    <w:rsid w:val="003360C8"/>
    <w:rsid w:val="00336140"/>
    <w:rsid w:val="0033617B"/>
    <w:rsid w:val="00336205"/>
    <w:rsid w:val="0033627B"/>
    <w:rsid w:val="003362B2"/>
    <w:rsid w:val="003362BC"/>
    <w:rsid w:val="00336339"/>
    <w:rsid w:val="0033634D"/>
    <w:rsid w:val="003363E0"/>
    <w:rsid w:val="003363E7"/>
    <w:rsid w:val="003364DF"/>
    <w:rsid w:val="003365CF"/>
    <w:rsid w:val="00336701"/>
    <w:rsid w:val="00336719"/>
    <w:rsid w:val="00336740"/>
    <w:rsid w:val="003368C1"/>
    <w:rsid w:val="0033691A"/>
    <w:rsid w:val="003369B7"/>
    <w:rsid w:val="003369DC"/>
    <w:rsid w:val="00336A04"/>
    <w:rsid w:val="00336B33"/>
    <w:rsid w:val="00336B69"/>
    <w:rsid w:val="00336C6A"/>
    <w:rsid w:val="00336D94"/>
    <w:rsid w:val="00336DE0"/>
    <w:rsid w:val="00336E6A"/>
    <w:rsid w:val="00336E94"/>
    <w:rsid w:val="00336EC4"/>
    <w:rsid w:val="00336ED3"/>
    <w:rsid w:val="00336EE1"/>
    <w:rsid w:val="00336EF1"/>
    <w:rsid w:val="00336FB7"/>
    <w:rsid w:val="00336FC8"/>
    <w:rsid w:val="00337018"/>
    <w:rsid w:val="003370F0"/>
    <w:rsid w:val="003371AC"/>
    <w:rsid w:val="003371B2"/>
    <w:rsid w:val="003372A5"/>
    <w:rsid w:val="00337372"/>
    <w:rsid w:val="003373D1"/>
    <w:rsid w:val="003373D8"/>
    <w:rsid w:val="0033745C"/>
    <w:rsid w:val="003374AB"/>
    <w:rsid w:val="003374AE"/>
    <w:rsid w:val="003374BA"/>
    <w:rsid w:val="00337594"/>
    <w:rsid w:val="003375AE"/>
    <w:rsid w:val="00337628"/>
    <w:rsid w:val="003376A7"/>
    <w:rsid w:val="003376BF"/>
    <w:rsid w:val="0033771D"/>
    <w:rsid w:val="00337788"/>
    <w:rsid w:val="0033782E"/>
    <w:rsid w:val="00337853"/>
    <w:rsid w:val="00337901"/>
    <w:rsid w:val="003379C5"/>
    <w:rsid w:val="003379FF"/>
    <w:rsid w:val="00337A4B"/>
    <w:rsid w:val="00337A4C"/>
    <w:rsid w:val="00337A56"/>
    <w:rsid w:val="00337B4A"/>
    <w:rsid w:val="00337B4B"/>
    <w:rsid w:val="00337C68"/>
    <w:rsid w:val="00337C6F"/>
    <w:rsid w:val="00337CCC"/>
    <w:rsid w:val="00337CF9"/>
    <w:rsid w:val="00337D2A"/>
    <w:rsid w:val="00337D2E"/>
    <w:rsid w:val="00337DD2"/>
    <w:rsid w:val="00337DD9"/>
    <w:rsid w:val="00337DE7"/>
    <w:rsid w:val="00337E7E"/>
    <w:rsid w:val="00337EC9"/>
    <w:rsid w:val="00337F8A"/>
    <w:rsid w:val="0034004C"/>
    <w:rsid w:val="003400D7"/>
    <w:rsid w:val="00340154"/>
    <w:rsid w:val="0034020C"/>
    <w:rsid w:val="0034025B"/>
    <w:rsid w:val="00340425"/>
    <w:rsid w:val="0034042D"/>
    <w:rsid w:val="003404C2"/>
    <w:rsid w:val="003404E7"/>
    <w:rsid w:val="00340549"/>
    <w:rsid w:val="00340566"/>
    <w:rsid w:val="003405F5"/>
    <w:rsid w:val="0034062A"/>
    <w:rsid w:val="0034067C"/>
    <w:rsid w:val="00340752"/>
    <w:rsid w:val="003407ED"/>
    <w:rsid w:val="00340801"/>
    <w:rsid w:val="0034097C"/>
    <w:rsid w:val="003409AF"/>
    <w:rsid w:val="00340A20"/>
    <w:rsid w:val="00340AA8"/>
    <w:rsid w:val="00340C64"/>
    <w:rsid w:val="00340C96"/>
    <w:rsid w:val="00340CE7"/>
    <w:rsid w:val="00340DB6"/>
    <w:rsid w:val="00340E24"/>
    <w:rsid w:val="00340EC6"/>
    <w:rsid w:val="00340F9F"/>
    <w:rsid w:val="00341086"/>
    <w:rsid w:val="003410A8"/>
    <w:rsid w:val="00341119"/>
    <w:rsid w:val="0034112D"/>
    <w:rsid w:val="00341148"/>
    <w:rsid w:val="00341264"/>
    <w:rsid w:val="0034126F"/>
    <w:rsid w:val="003413BD"/>
    <w:rsid w:val="003413CD"/>
    <w:rsid w:val="003415EF"/>
    <w:rsid w:val="0034167D"/>
    <w:rsid w:val="00341687"/>
    <w:rsid w:val="00341722"/>
    <w:rsid w:val="00341763"/>
    <w:rsid w:val="00341813"/>
    <w:rsid w:val="003418DE"/>
    <w:rsid w:val="003419A5"/>
    <w:rsid w:val="003419AF"/>
    <w:rsid w:val="00341A0C"/>
    <w:rsid w:val="00341A5D"/>
    <w:rsid w:val="00341B38"/>
    <w:rsid w:val="00341B9E"/>
    <w:rsid w:val="00341C40"/>
    <w:rsid w:val="00341C45"/>
    <w:rsid w:val="00341DBD"/>
    <w:rsid w:val="00341E88"/>
    <w:rsid w:val="00341FFA"/>
    <w:rsid w:val="00342008"/>
    <w:rsid w:val="00342047"/>
    <w:rsid w:val="003421DD"/>
    <w:rsid w:val="003422B8"/>
    <w:rsid w:val="003422D2"/>
    <w:rsid w:val="00342345"/>
    <w:rsid w:val="0034238E"/>
    <w:rsid w:val="00342427"/>
    <w:rsid w:val="00342433"/>
    <w:rsid w:val="00342462"/>
    <w:rsid w:val="00342466"/>
    <w:rsid w:val="00342568"/>
    <w:rsid w:val="00342717"/>
    <w:rsid w:val="00342752"/>
    <w:rsid w:val="003427BB"/>
    <w:rsid w:val="00342807"/>
    <w:rsid w:val="00342838"/>
    <w:rsid w:val="00342950"/>
    <w:rsid w:val="00342959"/>
    <w:rsid w:val="00342998"/>
    <w:rsid w:val="003429C0"/>
    <w:rsid w:val="00342A1D"/>
    <w:rsid w:val="00342B63"/>
    <w:rsid w:val="00342BB4"/>
    <w:rsid w:val="00342BBE"/>
    <w:rsid w:val="00342C0C"/>
    <w:rsid w:val="00342CDB"/>
    <w:rsid w:val="00342DEE"/>
    <w:rsid w:val="00342E80"/>
    <w:rsid w:val="00342EAC"/>
    <w:rsid w:val="00343092"/>
    <w:rsid w:val="00343445"/>
    <w:rsid w:val="00343456"/>
    <w:rsid w:val="003434D0"/>
    <w:rsid w:val="0034350E"/>
    <w:rsid w:val="00343520"/>
    <w:rsid w:val="00343563"/>
    <w:rsid w:val="003435BF"/>
    <w:rsid w:val="00343679"/>
    <w:rsid w:val="0034372B"/>
    <w:rsid w:val="00343891"/>
    <w:rsid w:val="003438BE"/>
    <w:rsid w:val="003438C0"/>
    <w:rsid w:val="00343A15"/>
    <w:rsid w:val="00343AA1"/>
    <w:rsid w:val="00343ADB"/>
    <w:rsid w:val="00343AF8"/>
    <w:rsid w:val="00343BAC"/>
    <w:rsid w:val="00343C6A"/>
    <w:rsid w:val="00343CB8"/>
    <w:rsid w:val="00343DB2"/>
    <w:rsid w:val="00343E2F"/>
    <w:rsid w:val="00343F8A"/>
    <w:rsid w:val="00343FC6"/>
    <w:rsid w:val="00343FEF"/>
    <w:rsid w:val="00344144"/>
    <w:rsid w:val="00344250"/>
    <w:rsid w:val="00344277"/>
    <w:rsid w:val="0034428B"/>
    <w:rsid w:val="003442EC"/>
    <w:rsid w:val="00344358"/>
    <w:rsid w:val="00344382"/>
    <w:rsid w:val="0034443B"/>
    <w:rsid w:val="00344461"/>
    <w:rsid w:val="003444BE"/>
    <w:rsid w:val="003444F6"/>
    <w:rsid w:val="003444F7"/>
    <w:rsid w:val="003447C3"/>
    <w:rsid w:val="00344872"/>
    <w:rsid w:val="003448E7"/>
    <w:rsid w:val="0034490C"/>
    <w:rsid w:val="00344960"/>
    <w:rsid w:val="00344972"/>
    <w:rsid w:val="00344A40"/>
    <w:rsid w:val="00344BBB"/>
    <w:rsid w:val="00344C19"/>
    <w:rsid w:val="00344C45"/>
    <w:rsid w:val="00344CB9"/>
    <w:rsid w:val="00344CFD"/>
    <w:rsid w:val="00344D76"/>
    <w:rsid w:val="00344D93"/>
    <w:rsid w:val="00344F27"/>
    <w:rsid w:val="00345096"/>
    <w:rsid w:val="00345188"/>
    <w:rsid w:val="00345367"/>
    <w:rsid w:val="00345378"/>
    <w:rsid w:val="0034537A"/>
    <w:rsid w:val="003453C4"/>
    <w:rsid w:val="0034549F"/>
    <w:rsid w:val="00345543"/>
    <w:rsid w:val="003455AA"/>
    <w:rsid w:val="003455E6"/>
    <w:rsid w:val="003455EC"/>
    <w:rsid w:val="00345708"/>
    <w:rsid w:val="0034572B"/>
    <w:rsid w:val="0034577F"/>
    <w:rsid w:val="003457B4"/>
    <w:rsid w:val="0034586E"/>
    <w:rsid w:val="003458C8"/>
    <w:rsid w:val="00345A44"/>
    <w:rsid w:val="00345B93"/>
    <w:rsid w:val="00345CC7"/>
    <w:rsid w:val="00345D56"/>
    <w:rsid w:val="00345DE0"/>
    <w:rsid w:val="00345DF0"/>
    <w:rsid w:val="00345E30"/>
    <w:rsid w:val="00345ED2"/>
    <w:rsid w:val="00345ED7"/>
    <w:rsid w:val="00345F22"/>
    <w:rsid w:val="00346002"/>
    <w:rsid w:val="0034600D"/>
    <w:rsid w:val="003461C3"/>
    <w:rsid w:val="003461DF"/>
    <w:rsid w:val="00346218"/>
    <w:rsid w:val="00346257"/>
    <w:rsid w:val="0034627E"/>
    <w:rsid w:val="0034629C"/>
    <w:rsid w:val="003463DD"/>
    <w:rsid w:val="0034644E"/>
    <w:rsid w:val="003464B8"/>
    <w:rsid w:val="003464BE"/>
    <w:rsid w:val="00346599"/>
    <w:rsid w:val="003466D1"/>
    <w:rsid w:val="0034680C"/>
    <w:rsid w:val="0034685A"/>
    <w:rsid w:val="0034685B"/>
    <w:rsid w:val="003468A2"/>
    <w:rsid w:val="003468B9"/>
    <w:rsid w:val="00346996"/>
    <w:rsid w:val="003469F4"/>
    <w:rsid w:val="00346C12"/>
    <w:rsid w:val="00346C6A"/>
    <w:rsid w:val="00346DBA"/>
    <w:rsid w:val="00346EB8"/>
    <w:rsid w:val="00346F86"/>
    <w:rsid w:val="00346FA6"/>
    <w:rsid w:val="003470E8"/>
    <w:rsid w:val="00347108"/>
    <w:rsid w:val="00347193"/>
    <w:rsid w:val="003471AA"/>
    <w:rsid w:val="00347229"/>
    <w:rsid w:val="0034729E"/>
    <w:rsid w:val="003472D9"/>
    <w:rsid w:val="0034732F"/>
    <w:rsid w:val="0034759D"/>
    <w:rsid w:val="00347615"/>
    <w:rsid w:val="0034765B"/>
    <w:rsid w:val="0034771F"/>
    <w:rsid w:val="003477D2"/>
    <w:rsid w:val="003477E4"/>
    <w:rsid w:val="0034781B"/>
    <w:rsid w:val="003478A4"/>
    <w:rsid w:val="00347AC7"/>
    <w:rsid w:val="00347C68"/>
    <w:rsid w:val="00347CD1"/>
    <w:rsid w:val="00347DA4"/>
    <w:rsid w:val="00347EA4"/>
    <w:rsid w:val="00347EB6"/>
    <w:rsid w:val="00347F4F"/>
    <w:rsid w:val="00350090"/>
    <w:rsid w:val="00350138"/>
    <w:rsid w:val="0035013A"/>
    <w:rsid w:val="0035019E"/>
    <w:rsid w:val="003501D2"/>
    <w:rsid w:val="003502D0"/>
    <w:rsid w:val="003502EC"/>
    <w:rsid w:val="00350354"/>
    <w:rsid w:val="0035037F"/>
    <w:rsid w:val="00350470"/>
    <w:rsid w:val="003504AC"/>
    <w:rsid w:val="00350653"/>
    <w:rsid w:val="00350738"/>
    <w:rsid w:val="00350777"/>
    <w:rsid w:val="003507F1"/>
    <w:rsid w:val="003508A4"/>
    <w:rsid w:val="003509CF"/>
    <w:rsid w:val="003509E1"/>
    <w:rsid w:val="00350A1A"/>
    <w:rsid w:val="00350C7C"/>
    <w:rsid w:val="00350CB7"/>
    <w:rsid w:val="00350D87"/>
    <w:rsid w:val="00350DF9"/>
    <w:rsid w:val="00350F09"/>
    <w:rsid w:val="00350F13"/>
    <w:rsid w:val="00350F8D"/>
    <w:rsid w:val="00350FD1"/>
    <w:rsid w:val="0035113D"/>
    <w:rsid w:val="00351200"/>
    <w:rsid w:val="0035120D"/>
    <w:rsid w:val="0035123F"/>
    <w:rsid w:val="003512AA"/>
    <w:rsid w:val="003512DC"/>
    <w:rsid w:val="00351314"/>
    <w:rsid w:val="00351381"/>
    <w:rsid w:val="003513D4"/>
    <w:rsid w:val="0035149C"/>
    <w:rsid w:val="00351543"/>
    <w:rsid w:val="00351568"/>
    <w:rsid w:val="0035157E"/>
    <w:rsid w:val="003515AC"/>
    <w:rsid w:val="0035165A"/>
    <w:rsid w:val="0035169C"/>
    <w:rsid w:val="0035183C"/>
    <w:rsid w:val="003518AD"/>
    <w:rsid w:val="003519A1"/>
    <w:rsid w:val="00351A19"/>
    <w:rsid w:val="00351A7B"/>
    <w:rsid w:val="00351AD7"/>
    <w:rsid w:val="00351B49"/>
    <w:rsid w:val="00351C5A"/>
    <w:rsid w:val="00351C9B"/>
    <w:rsid w:val="00351CCA"/>
    <w:rsid w:val="00351CCD"/>
    <w:rsid w:val="00351CFC"/>
    <w:rsid w:val="00351D5F"/>
    <w:rsid w:val="00351DAF"/>
    <w:rsid w:val="00351DC1"/>
    <w:rsid w:val="00351E63"/>
    <w:rsid w:val="00351EA2"/>
    <w:rsid w:val="00351EC0"/>
    <w:rsid w:val="00351FE5"/>
    <w:rsid w:val="00352025"/>
    <w:rsid w:val="0035202E"/>
    <w:rsid w:val="00352039"/>
    <w:rsid w:val="00352096"/>
    <w:rsid w:val="003520E2"/>
    <w:rsid w:val="00352111"/>
    <w:rsid w:val="003521C1"/>
    <w:rsid w:val="00352273"/>
    <w:rsid w:val="00352318"/>
    <w:rsid w:val="00352324"/>
    <w:rsid w:val="00352351"/>
    <w:rsid w:val="00352356"/>
    <w:rsid w:val="0035237D"/>
    <w:rsid w:val="003523E7"/>
    <w:rsid w:val="0035249C"/>
    <w:rsid w:val="003524C7"/>
    <w:rsid w:val="00352506"/>
    <w:rsid w:val="00352616"/>
    <w:rsid w:val="0035262C"/>
    <w:rsid w:val="003526B1"/>
    <w:rsid w:val="003526C8"/>
    <w:rsid w:val="003526EC"/>
    <w:rsid w:val="0035274E"/>
    <w:rsid w:val="00352798"/>
    <w:rsid w:val="003527DA"/>
    <w:rsid w:val="00352807"/>
    <w:rsid w:val="00352866"/>
    <w:rsid w:val="003529C1"/>
    <w:rsid w:val="00352A38"/>
    <w:rsid w:val="00352A76"/>
    <w:rsid w:val="00352A9F"/>
    <w:rsid w:val="00352B19"/>
    <w:rsid w:val="00352B8E"/>
    <w:rsid w:val="00352C91"/>
    <w:rsid w:val="00352E61"/>
    <w:rsid w:val="00352ECD"/>
    <w:rsid w:val="00352F54"/>
    <w:rsid w:val="00352F70"/>
    <w:rsid w:val="00352F7F"/>
    <w:rsid w:val="00353066"/>
    <w:rsid w:val="003530F9"/>
    <w:rsid w:val="00353128"/>
    <w:rsid w:val="003531AB"/>
    <w:rsid w:val="0035330F"/>
    <w:rsid w:val="0035332E"/>
    <w:rsid w:val="00353341"/>
    <w:rsid w:val="00353501"/>
    <w:rsid w:val="00353519"/>
    <w:rsid w:val="00353575"/>
    <w:rsid w:val="00353655"/>
    <w:rsid w:val="0035366D"/>
    <w:rsid w:val="003536DF"/>
    <w:rsid w:val="0035377B"/>
    <w:rsid w:val="0035377F"/>
    <w:rsid w:val="00353786"/>
    <w:rsid w:val="003538E3"/>
    <w:rsid w:val="003538FD"/>
    <w:rsid w:val="00353947"/>
    <w:rsid w:val="003539FB"/>
    <w:rsid w:val="00353A5E"/>
    <w:rsid w:val="00353B6C"/>
    <w:rsid w:val="00353C35"/>
    <w:rsid w:val="00353CE3"/>
    <w:rsid w:val="00353D06"/>
    <w:rsid w:val="00353D25"/>
    <w:rsid w:val="00353EFA"/>
    <w:rsid w:val="00353F68"/>
    <w:rsid w:val="00353FBB"/>
    <w:rsid w:val="0035400A"/>
    <w:rsid w:val="00354031"/>
    <w:rsid w:val="0035406C"/>
    <w:rsid w:val="003540B2"/>
    <w:rsid w:val="00354110"/>
    <w:rsid w:val="00354115"/>
    <w:rsid w:val="00354174"/>
    <w:rsid w:val="003541A5"/>
    <w:rsid w:val="0035428E"/>
    <w:rsid w:val="003543DE"/>
    <w:rsid w:val="00354455"/>
    <w:rsid w:val="003544C2"/>
    <w:rsid w:val="003544E9"/>
    <w:rsid w:val="003546CF"/>
    <w:rsid w:val="003547F2"/>
    <w:rsid w:val="00354820"/>
    <w:rsid w:val="00354842"/>
    <w:rsid w:val="00354855"/>
    <w:rsid w:val="0035493E"/>
    <w:rsid w:val="00354955"/>
    <w:rsid w:val="0035498A"/>
    <w:rsid w:val="003549EB"/>
    <w:rsid w:val="00354B4D"/>
    <w:rsid w:val="00354B4E"/>
    <w:rsid w:val="00354B64"/>
    <w:rsid w:val="00354BB7"/>
    <w:rsid w:val="00354CBF"/>
    <w:rsid w:val="00354D04"/>
    <w:rsid w:val="00354E85"/>
    <w:rsid w:val="00354E8D"/>
    <w:rsid w:val="00354EB3"/>
    <w:rsid w:val="00354F0A"/>
    <w:rsid w:val="00354F28"/>
    <w:rsid w:val="00354FAA"/>
    <w:rsid w:val="00355023"/>
    <w:rsid w:val="00355055"/>
    <w:rsid w:val="00355069"/>
    <w:rsid w:val="003550CC"/>
    <w:rsid w:val="0035513C"/>
    <w:rsid w:val="003551A4"/>
    <w:rsid w:val="00355284"/>
    <w:rsid w:val="0035529E"/>
    <w:rsid w:val="003552D4"/>
    <w:rsid w:val="0035530E"/>
    <w:rsid w:val="00355353"/>
    <w:rsid w:val="0035538C"/>
    <w:rsid w:val="003553D8"/>
    <w:rsid w:val="0035542F"/>
    <w:rsid w:val="003554A4"/>
    <w:rsid w:val="003554B0"/>
    <w:rsid w:val="00355556"/>
    <w:rsid w:val="003555FD"/>
    <w:rsid w:val="00355604"/>
    <w:rsid w:val="0035580C"/>
    <w:rsid w:val="00355833"/>
    <w:rsid w:val="00355840"/>
    <w:rsid w:val="00355889"/>
    <w:rsid w:val="00355994"/>
    <w:rsid w:val="003559E2"/>
    <w:rsid w:val="00355AB4"/>
    <w:rsid w:val="00355B34"/>
    <w:rsid w:val="00355B56"/>
    <w:rsid w:val="00355B5B"/>
    <w:rsid w:val="00355B82"/>
    <w:rsid w:val="00355C38"/>
    <w:rsid w:val="00355CD3"/>
    <w:rsid w:val="00355CEC"/>
    <w:rsid w:val="00355D03"/>
    <w:rsid w:val="00355D32"/>
    <w:rsid w:val="00355D4E"/>
    <w:rsid w:val="00355DC2"/>
    <w:rsid w:val="00355DCB"/>
    <w:rsid w:val="00355DD8"/>
    <w:rsid w:val="00355E13"/>
    <w:rsid w:val="00355E8C"/>
    <w:rsid w:val="00355EFB"/>
    <w:rsid w:val="00355F9E"/>
    <w:rsid w:val="00355FBC"/>
    <w:rsid w:val="00355FEA"/>
    <w:rsid w:val="003560D0"/>
    <w:rsid w:val="003560DC"/>
    <w:rsid w:val="00356179"/>
    <w:rsid w:val="003562AE"/>
    <w:rsid w:val="003563E8"/>
    <w:rsid w:val="00356449"/>
    <w:rsid w:val="0035646F"/>
    <w:rsid w:val="00356593"/>
    <w:rsid w:val="003565EC"/>
    <w:rsid w:val="00356637"/>
    <w:rsid w:val="00356700"/>
    <w:rsid w:val="0035670C"/>
    <w:rsid w:val="003567A2"/>
    <w:rsid w:val="003567C3"/>
    <w:rsid w:val="003568D8"/>
    <w:rsid w:val="0035696F"/>
    <w:rsid w:val="003569C4"/>
    <w:rsid w:val="00356A4E"/>
    <w:rsid w:val="00356A90"/>
    <w:rsid w:val="00356BEB"/>
    <w:rsid w:val="00356D1C"/>
    <w:rsid w:val="00356E9A"/>
    <w:rsid w:val="00356EBA"/>
    <w:rsid w:val="00356EF9"/>
    <w:rsid w:val="00357039"/>
    <w:rsid w:val="00357101"/>
    <w:rsid w:val="0035710E"/>
    <w:rsid w:val="0035713C"/>
    <w:rsid w:val="00357239"/>
    <w:rsid w:val="00357265"/>
    <w:rsid w:val="00357299"/>
    <w:rsid w:val="003572F4"/>
    <w:rsid w:val="00357454"/>
    <w:rsid w:val="00357467"/>
    <w:rsid w:val="00357485"/>
    <w:rsid w:val="00357587"/>
    <w:rsid w:val="003575CD"/>
    <w:rsid w:val="003576BC"/>
    <w:rsid w:val="0035777E"/>
    <w:rsid w:val="003578ED"/>
    <w:rsid w:val="00357921"/>
    <w:rsid w:val="00357931"/>
    <w:rsid w:val="003579A1"/>
    <w:rsid w:val="00357B56"/>
    <w:rsid w:val="00357BE9"/>
    <w:rsid w:val="00357C65"/>
    <w:rsid w:val="00357DAA"/>
    <w:rsid w:val="00357DB0"/>
    <w:rsid w:val="00357DFE"/>
    <w:rsid w:val="003600CB"/>
    <w:rsid w:val="003600FB"/>
    <w:rsid w:val="00360152"/>
    <w:rsid w:val="00360175"/>
    <w:rsid w:val="003601C7"/>
    <w:rsid w:val="00360575"/>
    <w:rsid w:val="00360608"/>
    <w:rsid w:val="003607A6"/>
    <w:rsid w:val="003608C3"/>
    <w:rsid w:val="00360930"/>
    <w:rsid w:val="00360AB0"/>
    <w:rsid w:val="00360AF8"/>
    <w:rsid w:val="00360B17"/>
    <w:rsid w:val="00360C11"/>
    <w:rsid w:val="00360C55"/>
    <w:rsid w:val="00360C7D"/>
    <w:rsid w:val="00360D62"/>
    <w:rsid w:val="00361038"/>
    <w:rsid w:val="003610A8"/>
    <w:rsid w:val="00361157"/>
    <w:rsid w:val="003611D5"/>
    <w:rsid w:val="003611FF"/>
    <w:rsid w:val="00361224"/>
    <w:rsid w:val="0036123E"/>
    <w:rsid w:val="003612A6"/>
    <w:rsid w:val="003614F5"/>
    <w:rsid w:val="00361523"/>
    <w:rsid w:val="00361553"/>
    <w:rsid w:val="00361586"/>
    <w:rsid w:val="003615E3"/>
    <w:rsid w:val="00361654"/>
    <w:rsid w:val="00361750"/>
    <w:rsid w:val="003617D5"/>
    <w:rsid w:val="003618A4"/>
    <w:rsid w:val="003618D9"/>
    <w:rsid w:val="0036191A"/>
    <w:rsid w:val="003619AB"/>
    <w:rsid w:val="00361A78"/>
    <w:rsid w:val="00361AB1"/>
    <w:rsid w:val="00361BC1"/>
    <w:rsid w:val="00361BF3"/>
    <w:rsid w:val="00361C86"/>
    <w:rsid w:val="00361CAB"/>
    <w:rsid w:val="00361DAD"/>
    <w:rsid w:val="00361DDC"/>
    <w:rsid w:val="00361DDE"/>
    <w:rsid w:val="00361E7F"/>
    <w:rsid w:val="00361E8E"/>
    <w:rsid w:val="00361F0B"/>
    <w:rsid w:val="00361F1F"/>
    <w:rsid w:val="00361F5F"/>
    <w:rsid w:val="00361F8E"/>
    <w:rsid w:val="00361FBE"/>
    <w:rsid w:val="003620B8"/>
    <w:rsid w:val="0036211A"/>
    <w:rsid w:val="00362146"/>
    <w:rsid w:val="00362170"/>
    <w:rsid w:val="0036218F"/>
    <w:rsid w:val="003621F2"/>
    <w:rsid w:val="00362237"/>
    <w:rsid w:val="003622C4"/>
    <w:rsid w:val="003622EC"/>
    <w:rsid w:val="00362402"/>
    <w:rsid w:val="00362443"/>
    <w:rsid w:val="003624A8"/>
    <w:rsid w:val="003624C6"/>
    <w:rsid w:val="003625E5"/>
    <w:rsid w:val="00362648"/>
    <w:rsid w:val="00362657"/>
    <w:rsid w:val="003627D9"/>
    <w:rsid w:val="00362834"/>
    <w:rsid w:val="00362842"/>
    <w:rsid w:val="00362849"/>
    <w:rsid w:val="003628B9"/>
    <w:rsid w:val="00362B9A"/>
    <w:rsid w:val="00362BD7"/>
    <w:rsid w:val="00362C39"/>
    <w:rsid w:val="00362C8B"/>
    <w:rsid w:val="00362DE4"/>
    <w:rsid w:val="00362EC3"/>
    <w:rsid w:val="00362ED5"/>
    <w:rsid w:val="00362F5F"/>
    <w:rsid w:val="00363050"/>
    <w:rsid w:val="003630DF"/>
    <w:rsid w:val="00363253"/>
    <w:rsid w:val="0036326E"/>
    <w:rsid w:val="00363390"/>
    <w:rsid w:val="003634BE"/>
    <w:rsid w:val="003634DB"/>
    <w:rsid w:val="0036351B"/>
    <w:rsid w:val="003635C8"/>
    <w:rsid w:val="003635F7"/>
    <w:rsid w:val="0036364C"/>
    <w:rsid w:val="00363698"/>
    <w:rsid w:val="003636C2"/>
    <w:rsid w:val="00363702"/>
    <w:rsid w:val="00363785"/>
    <w:rsid w:val="0036385B"/>
    <w:rsid w:val="003638A7"/>
    <w:rsid w:val="003638AF"/>
    <w:rsid w:val="0036392C"/>
    <w:rsid w:val="0036396A"/>
    <w:rsid w:val="003639C1"/>
    <w:rsid w:val="00363A34"/>
    <w:rsid w:val="00363A4B"/>
    <w:rsid w:val="00363AF9"/>
    <w:rsid w:val="00363C66"/>
    <w:rsid w:val="00363CEE"/>
    <w:rsid w:val="00363D5F"/>
    <w:rsid w:val="00363DC4"/>
    <w:rsid w:val="00363E8A"/>
    <w:rsid w:val="00363ECD"/>
    <w:rsid w:val="00363ED7"/>
    <w:rsid w:val="00363FC7"/>
    <w:rsid w:val="00363FF5"/>
    <w:rsid w:val="0036414D"/>
    <w:rsid w:val="003641BE"/>
    <w:rsid w:val="0036421F"/>
    <w:rsid w:val="003642BD"/>
    <w:rsid w:val="003642C0"/>
    <w:rsid w:val="00364355"/>
    <w:rsid w:val="003644BC"/>
    <w:rsid w:val="003644CB"/>
    <w:rsid w:val="003644F4"/>
    <w:rsid w:val="003646A2"/>
    <w:rsid w:val="00364769"/>
    <w:rsid w:val="003647C4"/>
    <w:rsid w:val="00364817"/>
    <w:rsid w:val="0036482D"/>
    <w:rsid w:val="003648A4"/>
    <w:rsid w:val="003648B2"/>
    <w:rsid w:val="003648EB"/>
    <w:rsid w:val="00364A34"/>
    <w:rsid w:val="00364AA9"/>
    <w:rsid w:val="00364CA6"/>
    <w:rsid w:val="00364CCE"/>
    <w:rsid w:val="00364CEF"/>
    <w:rsid w:val="00364DB6"/>
    <w:rsid w:val="00364DC0"/>
    <w:rsid w:val="00364DEE"/>
    <w:rsid w:val="00364E95"/>
    <w:rsid w:val="00364EC9"/>
    <w:rsid w:val="00364FA6"/>
    <w:rsid w:val="003650C1"/>
    <w:rsid w:val="003650D6"/>
    <w:rsid w:val="00365130"/>
    <w:rsid w:val="00365185"/>
    <w:rsid w:val="003651DD"/>
    <w:rsid w:val="003651E2"/>
    <w:rsid w:val="003651E9"/>
    <w:rsid w:val="00365296"/>
    <w:rsid w:val="003652B7"/>
    <w:rsid w:val="003652C7"/>
    <w:rsid w:val="0036538D"/>
    <w:rsid w:val="003653EB"/>
    <w:rsid w:val="003654D3"/>
    <w:rsid w:val="0036554B"/>
    <w:rsid w:val="00365577"/>
    <w:rsid w:val="003656CC"/>
    <w:rsid w:val="00365714"/>
    <w:rsid w:val="003657A2"/>
    <w:rsid w:val="003657C0"/>
    <w:rsid w:val="003657EB"/>
    <w:rsid w:val="00365837"/>
    <w:rsid w:val="00365A59"/>
    <w:rsid w:val="00365A96"/>
    <w:rsid w:val="00365A9A"/>
    <w:rsid w:val="00365D56"/>
    <w:rsid w:val="00365DA8"/>
    <w:rsid w:val="00365DFA"/>
    <w:rsid w:val="00365DFC"/>
    <w:rsid w:val="00365F46"/>
    <w:rsid w:val="0036600B"/>
    <w:rsid w:val="00366050"/>
    <w:rsid w:val="003660AE"/>
    <w:rsid w:val="003660B7"/>
    <w:rsid w:val="00366247"/>
    <w:rsid w:val="00366287"/>
    <w:rsid w:val="0036639E"/>
    <w:rsid w:val="00366471"/>
    <w:rsid w:val="003664D5"/>
    <w:rsid w:val="0036653C"/>
    <w:rsid w:val="0036655E"/>
    <w:rsid w:val="00366595"/>
    <w:rsid w:val="003665CB"/>
    <w:rsid w:val="00366672"/>
    <w:rsid w:val="003666CC"/>
    <w:rsid w:val="0036672C"/>
    <w:rsid w:val="003667EE"/>
    <w:rsid w:val="00366853"/>
    <w:rsid w:val="00366888"/>
    <w:rsid w:val="003668BE"/>
    <w:rsid w:val="00366986"/>
    <w:rsid w:val="00366A3A"/>
    <w:rsid w:val="00366AB6"/>
    <w:rsid w:val="00366AD0"/>
    <w:rsid w:val="00366BA2"/>
    <w:rsid w:val="00366C99"/>
    <w:rsid w:val="00366CB4"/>
    <w:rsid w:val="00366E91"/>
    <w:rsid w:val="00366EAE"/>
    <w:rsid w:val="00366F02"/>
    <w:rsid w:val="0036705F"/>
    <w:rsid w:val="003670BD"/>
    <w:rsid w:val="00367151"/>
    <w:rsid w:val="00367215"/>
    <w:rsid w:val="0036725D"/>
    <w:rsid w:val="00367272"/>
    <w:rsid w:val="003672A6"/>
    <w:rsid w:val="0036733C"/>
    <w:rsid w:val="0036735D"/>
    <w:rsid w:val="00367374"/>
    <w:rsid w:val="00367496"/>
    <w:rsid w:val="00367549"/>
    <w:rsid w:val="003675C2"/>
    <w:rsid w:val="003677B2"/>
    <w:rsid w:val="00367829"/>
    <w:rsid w:val="003678A5"/>
    <w:rsid w:val="00367A0C"/>
    <w:rsid w:val="00367A9B"/>
    <w:rsid w:val="00367C73"/>
    <w:rsid w:val="00367CA6"/>
    <w:rsid w:val="00367DEB"/>
    <w:rsid w:val="00367E8A"/>
    <w:rsid w:val="00367FA7"/>
    <w:rsid w:val="00370146"/>
    <w:rsid w:val="00370159"/>
    <w:rsid w:val="00370222"/>
    <w:rsid w:val="0037027D"/>
    <w:rsid w:val="003702C5"/>
    <w:rsid w:val="003702E7"/>
    <w:rsid w:val="0037038F"/>
    <w:rsid w:val="00370516"/>
    <w:rsid w:val="00370567"/>
    <w:rsid w:val="00370687"/>
    <w:rsid w:val="0037070E"/>
    <w:rsid w:val="0037074A"/>
    <w:rsid w:val="00370779"/>
    <w:rsid w:val="0037079A"/>
    <w:rsid w:val="003707DF"/>
    <w:rsid w:val="003707E8"/>
    <w:rsid w:val="00370836"/>
    <w:rsid w:val="00370851"/>
    <w:rsid w:val="0037085B"/>
    <w:rsid w:val="00370971"/>
    <w:rsid w:val="00370B42"/>
    <w:rsid w:val="00370BA4"/>
    <w:rsid w:val="00370BB6"/>
    <w:rsid w:val="00370C41"/>
    <w:rsid w:val="00370E09"/>
    <w:rsid w:val="00370EC3"/>
    <w:rsid w:val="00370EFB"/>
    <w:rsid w:val="00371023"/>
    <w:rsid w:val="003710F1"/>
    <w:rsid w:val="00371169"/>
    <w:rsid w:val="00371179"/>
    <w:rsid w:val="00371220"/>
    <w:rsid w:val="00371281"/>
    <w:rsid w:val="00371406"/>
    <w:rsid w:val="00371412"/>
    <w:rsid w:val="00371508"/>
    <w:rsid w:val="003715BE"/>
    <w:rsid w:val="0037163A"/>
    <w:rsid w:val="003716F7"/>
    <w:rsid w:val="00371746"/>
    <w:rsid w:val="00371993"/>
    <w:rsid w:val="00371B8C"/>
    <w:rsid w:val="00371BF8"/>
    <w:rsid w:val="00371BFF"/>
    <w:rsid w:val="00371CCC"/>
    <w:rsid w:val="00371CEF"/>
    <w:rsid w:val="00371CF5"/>
    <w:rsid w:val="00371D07"/>
    <w:rsid w:val="00371D36"/>
    <w:rsid w:val="00371ED7"/>
    <w:rsid w:val="00371F65"/>
    <w:rsid w:val="003720AC"/>
    <w:rsid w:val="0037211E"/>
    <w:rsid w:val="00372182"/>
    <w:rsid w:val="003721E2"/>
    <w:rsid w:val="00372391"/>
    <w:rsid w:val="003723B5"/>
    <w:rsid w:val="0037255A"/>
    <w:rsid w:val="0037259E"/>
    <w:rsid w:val="003725E4"/>
    <w:rsid w:val="003726AD"/>
    <w:rsid w:val="003726FE"/>
    <w:rsid w:val="00372734"/>
    <w:rsid w:val="003727FC"/>
    <w:rsid w:val="00372802"/>
    <w:rsid w:val="0037289A"/>
    <w:rsid w:val="00372925"/>
    <w:rsid w:val="00372B11"/>
    <w:rsid w:val="00372C23"/>
    <w:rsid w:val="00372CDF"/>
    <w:rsid w:val="00372D09"/>
    <w:rsid w:val="00372D20"/>
    <w:rsid w:val="00372D49"/>
    <w:rsid w:val="00372D55"/>
    <w:rsid w:val="00372D85"/>
    <w:rsid w:val="00372DE8"/>
    <w:rsid w:val="00372E17"/>
    <w:rsid w:val="00372E47"/>
    <w:rsid w:val="00372E63"/>
    <w:rsid w:val="00372EA7"/>
    <w:rsid w:val="00372EBC"/>
    <w:rsid w:val="00372F00"/>
    <w:rsid w:val="00372F1E"/>
    <w:rsid w:val="00372F2E"/>
    <w:rsid w:val="00372FB7"/>
    <w:rsid w:val="00373019"/>
    <w:rsid w:val="00373160"/>
    <w:rsid w:val="00373186"/>
    <w:rsid w:val="003731EA"/>
    <w:rsid w:val="003732B6"/>
    <w:rsid w:val="003732BB"/>
    <w:rsid w:val="003732FA"/>
    <w:rsid w:val="00373387"/>
    <w:rsid w:val="003733ED"/>
    <w:rsid w:val="00373497"/>
    <w:rsid w:val="00373526"/>
    <w:rsid w:val="003735C2"/>
    <w:rsid w:val="003736BA"/>
    <w:rsid w:val="0037372B"/>
    <w:rsid w:val="00373868"/>
    <w:rsid w:val="003739E8"/>
    <w:rsid w:val="00373A4A"/>
    <w:rsid w:val="00373A70"/>
    <w:rsid w:val="00373AF1"/>
    <w:rsid w:val="00373C21"/>
    <w:rsid w:val="00373C79"/>
    <w:rsid w:val="00373DF7"/>
    <w:rsid w:val="00373E41"/>
    <w:rsid w:val="00374167"/>
    <w:rsid w:val="00374209"/>
    <w:rsid w:val="003742E1"/>
    <w:rsid w:val="003742F9"/>
    <w:rsid w:val="00374317"/>
    <w:rsid w:val="003743D7"/>
    <w:rsid w:val="00374460"/>
    <w:rsid w:val="003744AF"/>
    <w:rsid w:val="0037450E"/>
    <w:rsid w:val="0037460F"/>
    <w:rsid w:val="00374612"/>
    <w:rsid w:val="0037467F"/>
    <w:rsid w:val="00374873"/>
    <w:rsid w:val="00374883"/>
    <w:rsid w:val="003749D1"/>
    <w:rsid w:val="00374A0C"/>
    <w:rsid w:val="00374A55"/>
    <w:rsid w:val="00374AD5"/>
    <w:rsid w:val="00374B82"/>
    <w:rsid w:val="00374CBD"/>
    <w:rsid w:val="00374D22"/>
    <w:rsid w:val="00374DB2"/>
    <w:rsid w:val="00374DB8"/>
    <w:rsid w:val="00374E72"/>
    <w:rsid w:val="00374E88"/>
    <w:rsid w:val="00374F57"/>
    <w:rsid w:val="00375052"/>
    <w:rsid w:val="0037509D"/>
    <w:rsid w:val="003750A8"/>
    <w:rsid w:val="00375379"/>
    <w:rsid w:val="003753FE"/>
    <w:rsid w:val="0037566B"/>
    <w:rsid w:val="0037569C"/>
    <w:rsid w:val="003757D3"/>
    <w:rsid w:val="003758B4"/>
    <w:rsid w:val="00375C0C"/>
    <w:rsid w:val="00375C2D"/>
    <w:rsid w:val="00375C45"/>
    <w:rsid w:val="00375D16"/>
    <w:rsid w:val="00375D23"/>
    <w:rsid w:val="00375DD6"/>
    <w:rsid w:val="00375E5B"/>
    <w:rsid w:val="00375E78"/>
    <w:rsid w:val="00375EC7"/>
    <w:rsid w:val="00375EE4"/>
    <w:rsid w:val="00375F36"/>
    <w:rsid w:val="00375F5B"/>
    <w:rsid w:val="003762CE"/>
    <w:rsid w:val="003762DD"/>
    <w:rsid w:val="0037640C"/>
    <w:rsid w:val="0037641E"/>
    <w:rsid w:val="00376519"/>
    <w:rsid w:val="0037651B"/>
    <w:rsid w:val="00376613"/>
    <w:rsid w:val="00376622"/>
    <w:rsid w:val="0037666A"/>
    <w:rsid w:val="0037666B"/>
    <w:rsid w:val="0037670A"/>
    <w:rsid w:val="00376711"/>
    <w:rsid w:val="00376790"/>
    <w:rsid w:val="00376798"/>
    <w:rsid w:val="0037691E"/>
    <w:rsid w:val="00376923"/>
    <w:rsid w:val="003769BC"/>
    <w:rsid w:val="00376A4E"/>
    <w:rsid w:val="00376AA5"/>
    <w:rsid w:val="00376ACA"/>
    <w:rsid w:val="00376B16"/>
    <w:rsid w:val="00376B6F"/>
    <w:rsid w:val="00376BE3"/>
    <w:rsid w:val="00376BFD"/>
    <w:rsid w:val="00376CEC"/>
    <w:rsid w:val="00376DA2"/>
    <w:rsid w:val="00376DDB"/>
    <w:rsid w:val="00376FEF"/>
    <w:rsid w:val="00377054"/>
    <w:rsid w:val="003770FE"/>
    <w:rsid w:val="0037717A"/>
    <w:rsid w:val="003771AA"/>
    <w:rsid w:val="00377419"/>
    <w:rsid w:val="00377420"/>
    <w:rsid w:val="00377530"/>
    <w:rsid w:val="00377663"/>
    <w:rsid w:val="00377878"/>
    <w:rsid w:val="00377959"/>
    <w:rsid w:val="00377A51"/>
    <w:rsid w:val="00377A66"/>
    <w:rsid w:val="00377AFE"/>
    <w:rsid w:val="00377B61"/>
    <w:rsid w:val="00377BBA"/>
    <w:rsid w:val="00377BC6"/>
    <w:rsid w:val="00377C37"/>
    <w:rsid w:val="00377C7A"/>
    <w:rsid w:val="00377D5F"/>
    <w:rsid w:val="00377DDC"/>
    <w:rsid w:val="00377E5E"/>
    <w:rsid w:val="00377E93"/>
    <w:rsid w:val="00377F62"/>
    <w:rsid w:val="00377FA6"/>
    <w:rsid w:val="00377FBA"/>
    <w:rsid w:val="0038005D"/>
    <w:rsid w:val="00380095"/>
    <w:rsid w:val="003800ED"/>
    <w:rsid w:val="00380103"/>
    <w:rsid w:val="00380188"/>
    <w:rsid w:val="00380217"/>
    <w:rsid w:val="00380244"/>
    <w:rsid w:val="003802B7"/>
    <w:rsid w:val="00380394"/>
    <w:rsid w:val="00380419"/>
    <w:rsid w:val="00380423"/>
    <w:rsid w:val="00380441"/>
    <w:rsid w:val="00380449"/>
    <w:rsid w:val="0038045A"/>
    <w:rsid w:val="003804A0"/>
    <w:rsid w:val="00380542"/>
    <w:rsid w:val="003805BC"/>
    <w:rsid w:val="003806B0"/>
    <w:rsid w:val="003806ED"/>
    <w:rsid w:val="0038075D"/>
    <w:rsid w:val="00380769"/>
    <w:rsid w:val="003807E7"/>
    <w:rsid w:val="0038082F"/>
    <w:rsid w:val="00380877"/>
    <w:rsid w:val="003808A3"/>
    <w:rsid w:val="003808BC"/>
    <w:rsid w:val="00380929"/>
    <w:rsid w:val="0038097F"/>
    <w:rsid w:val="00380A46"/>
    <w:rsid w:val="00380AC4"/>
    <w:rsid w:val="00380B0E"/>
    <w:rsid w:val="00380B2C"/>
    <w:rsid w:val="00380B65"/>
    <w:rsid w:val="00380CEC"/>
    <w:rsid w:val="00380D2A"/>
    <w:rsid w:val="00380DA2"/>
    <w:rsid w:val="00380DCF"/>
    <w:rsid w:val="00380DE4"/>
    <w:rsid w:val="00380F4F"/>
    <w:rsid w:val="00380F99"/>
    <w:rsid w:val="00380FAC"/>
    <w:rsid w:val="00380FDB"/>
    <w:rsid w:val="00380FE5"/>
    <w:rsid w:val="00381013"/>
    <w:rsid w:val="00381050"/>
    <w:rsid w:val="00381063"/>
    <w:rsid w:val="00381100"/>
    <w:rsid w:val="003811B3"/>
    <w:rsid w:val="003811CE"/>
    <w:rsid w:val="003811D0"/>
    <w:rsid w:val="00381274"/>
    <w:rsid w:val="003812E9"/>
    <w:rsid w:val="0038136A"/>
    <w:rsid w:val="003813A8"/>
    <w:rsid w:val="003813E1"/>
    <w:rsid w:val="00381625"/>
    <w:rsid w:val="00381629"/>
    <w:rsid w:val="003816B3"/>
    <w:rsid w:val="00381876"/>
    <w:rsid w:val="00381881"/>
    <w:rsid w:val="003819E1"/>
    <w:rsid w:val="00381A6D"/>
    <w:rsid w:val="00381ABD"/>
    <w:rsid w:val="00381BD5"/>
    <w:rsid w:val="00381C64"/>
    <w:rsid w:val="00381D7B"/>
    <w:rsid w:val="00381DEC"/>
    <w:rsid w:val="00381E52"/>
    <w:rsid w:val="00381F37"/>
    <w:rsid w:val="00381F99"/>
    <w:rsid w:val="00382084"/>
    <w:rsid w:val="003820AC"/>
    <w:rsid w:val="003820CD"/>
    <w:rsid w:val="00382102"/>
    <w:rsid w:val="00382191"/>
    <w:rsid w:val="003821EC"/>
    <w:rsid w:val="00382269"/>
    <w:rsid w:val="00382293"/>
    <w:rsid w:val="00382329"/>
    <w:rsid w:val="0038234B"/>
    <w:rsid w:val="003823BF"/>
    <w:rsid w:val="00382410"/>
    <w:rsid w:val="003825AD"/>
    <w:rsid w:val="003825EC"/>
    <w:rsid w:val="00382621"/>
    <w:rsid w:val="00382650"/>
    <w:rsid w:val="0038266F"/>
    <w:rsid w:val="00382677"/>
    <w:rsid w:val="003827AB"/>
    <w:rsid w:val="003827D4"/>
    <w:rsid w:val="003827ED"/>
    <w:rsid w:val="0038298C"/>
    <w:rsid w:val="003829DC"/>
    <w:rsid w:val="003829FF"/>
    <w:rsid w:val="00382AF5"/>
    <w:rsid w:val="00382B6E"/>
    <w:rsid w:val="00382BA4"/>
    <w:rsid w:val="00382C28"/>
    <w:rsid w:val="00382D31"/>
    <w:rsid w:val="00382D33"/>
    <w:rsid w:val="00382D54"/>
    <w:rsid w:val="00382D5A"/>
    <w:rsid w:val="00382DC6"/>
    <w:rsid w:val="00382E7C"/>
    <w:rsid w:val="00382ECF"/>
    <w:rsid w:val="00382F0B"/>
    <w:rsid w:val="00383011"/>
    <w:rsid w:val="00383030"/>
    <w:rsid w:val="0038304E"/>
    <w:rsid w:val="003831FE"/>
    <w:rsid w:val="00383261"/>
    <w:rsid w:val="003832B8"/>
    <w:rsid w:val="003833D1"/>
    <w:rsid w:val="003836C9"/>
    <w:rsid w:val="003837B5"/>
    <w:rsid w:val="003838E0"/>
    <w:rsid w:val="00383921"/>
    <w:rsid w:val="00383970"/>
    <w:rsid w:val="00383993"/>
    <w:rsid w:val="00383994"/>
    <w:rsid w:val="003839FD"/>
    <w:rsid w:val="00383AC2"/>
    <w:rsid w:val="00383B5B"/>
    <w:rsid w:val="00383BC2"/>
    <w:rsid w:val="00383D12"/>
    <w:rsid w:val="00383D3C"/>
    <w:rsid w:val="00383D7D"/>
    <w:rsid w:val="00383E1F"/>
    <w:rsid w:val="00383E5A"/>
    <w:rsid w:val="00383EAE"/>
    <w:rsid w:val="0038404B"/>
    <w:rsid w:val="0038406C"/>
    <w:rsid w:val="003841F7"/>
    <w:rsid w:val="00384261"/>
    <w:rsid w:val="00384282"/>
    <w:rsid w:val="00384294"/>
    <w:rsid w:val="003843FF"/>
    <w:rsid w:val="003844D0"/>
    <w:rsid w:val="003845F5"/>
    <w:rsid w:val="003845FC"/>
    <w:rsid w:val="00384662"/>
    <w:rsid w:val="003846D8"/>
    <w:rsid w:val="0038478C"/>
    <w:rsid w:val="0038478F"/>
    <w:rsid w:val="003847EB"/>
    <w:rsid w:val="0038488D"/>
    <w:rsid w:val="003848ED"/>
    <w:rsid w:val="00384908"/>
    <w:rsid w:val="00384931"/>
    <w:rsid w:val="0038494E"/>
    <w:rsid w:val="00384965"/>
    <w:rsid w:val="0038496E"/>
    <w:rsid w:val="00384AFC"/>
    <w:rsid w:val="00384B1E"/>
    <w:rsid w:val="00384B4B"/>
    <w:rsid w:val="00384B73"/>
    <w:rsid w:val="00384C52"/>
    <w:rsid w:val="00384CA3"/>
    <w:rsid w:val="00384E71"/>
    <w:rsid w:val="00384EC0"/>
    <w:rsid w:val="00384F8C"/>
    <w:rsid w:val="003851AB"/>
    <w:rsid w:val="00385304"/>
    <w:rsid w:val="00385306"/>
    <w:rsid w:val="00385334"/>
    <w:rsid w:val="00385380"/>
    <w:rsid w:val="003853BC"/>
    <w:rsid w:val="00385468"/>
    <w:rsid w:val="00385653"/>
    <w:rsid w:val="003857EC"/>
    <w:rsid w:val="003857F7"/>
    <w:rsid w:val="0038580C"/>
    <w:rsid w:val="0038580D"/>
    <w:rsid w:val="003858B1"/>
    <w:rsid w:val="003858C9"/>
    <w:rsid w:val="00385957"/>
    <w:rsid w:val="003859E0"/>
    <w:rsid w:val="003859EA"/>
    <w:rsid w:val="00385A90"/>
    <w:rsid w:val="00385BCF"/>
    <w:rsid w:val="00385BF8"/>
    <w:rsid w:val="00385C11"/>
    <w:rsid w:val="00385C4A"/>
    <w:rsid w:val="00385D73"/>
    <w:rsid w:val="00385DE4"/>
    <w:rsid w:val="00385DF4"/>
    <w:rsid w:val="00385E52"/>
    <w:rsid w:val="00385E6E"/>
    <w:rsid w:val="00385E80"/>
    <w:rsid w:val="00385E99"/>
    <w:rsid w:val="00385FD5"/>
    <w:rsid w:val="00385FEE"/>
    <w:rsid w:val="00386072"/>
    <w:rsid w:val="0038613F"/>
    <w:rsid w:val="00386322"/>
    <w:rsid w:val="00386380"/>
    <w:rsid w:val="0038639B"/>
    <w:rsid w:val="003863CF"/>
    <w:rsid w:val="003863F7"/>
    <w:rsid w:val="0038643B"/>
    <w:rsid w:val="00386455"/>
    <w:rsid w:val="0038647F"/>
    <w:rsid w:val="00386571"/>
    <w:rsid w:val="00386678"/>
    <w:rsid w:val="003866AE"/>
    <w:rsid w:val="00386801"/>
    <w:rsid w:val="00386834"/>
    <w:rsid w:val="0038696B"/>
    <w:rsid w:val="003869F6"/>
    <w:rsid w:val="00386A0F"/>
    <w:rsid w:val="00386AA1"/>
    <w:rsid w:val="00386ACA"/>
    <w:rsid w:val="00386BC0"/>
    <w:rsid w:val="00386BCB"/>
    <w:rsid w:val="00386CA3"/>
    <w:rsid w:val="00386DD5"/>
    <w:rsid w:val="00386DF0"/>
    <w:rsid w:val="00386E71"/>
    <w:rsid w:val="00386EC5"/>
    <w:rsid w:val="00386F10"/>
    <w:rsid w:val="00387010"/>
    <w:rsid w:val="00387198"/>
    <w:rsid w:val="003871E6"/>
    <w:rsid w:val="0038721A"/>
    <w:rsid w:val="003872E2"/>
    <w:rsid w:val="003872FD"/>
    <w:rsid w:val="00387345"/>
    <w:rsid w:val="00387360"/>
    <w:rsid w:val="003873D1"/>
    <w:rsid w:val="00387575"/>
    <w:rsid w:val="003875EB"/>
    <w:rsid w:val="0038774D"/>
    <w:rsid w:val="00387812"/>
    <w:rsid w:val="00387863"/>
    <w:rsid w:val="003878CB"/>
    <w:rsid w:val="0038790E"/>
    <w:rsid w:val="00387914"/>
    <w:rsid w:val="00387A35"/>
    <w:rsid w:val="00387A71"/>
    <w:rsid w:val="00387A89"/>
    <w:rsid w:val="00387BAE"/>
    <w:rsid w:val="00387BB5"/>
    <w:rsid w:val="00387BC0"/>
    <w:rsid w:val="00387D27"/>
    <w:rsid w:val="00387F6C"/>
    <w:rsid w:val="00387FB3"/>
    <w:rsid w:val="003900C9"/>
    <w:rsid w:val="0039014E"/>
    <w:rsid w:val="003901DF"/>
    <w:rsid w:val="00390267"/>
    <w:rsid w:val="003902E1"/>
    <w:rsid w:val="003902FD"/>
    <w:rsid w:val="00390447"/>
    <w:rsid w:val="003904D9"/>
    <w:rsid w:val="003904F1"/>
    <w:rsid w:val="00390757"/>
    <w:rsid w:val="003907C9"/>
    <w:rsid w:val="0039083D"/>
    <w:rsid w:val="003908A1"/>
    <w:rsid w:val="00390911"/>
    <w:rsid w:val="0039095B"/>
    <w:rsid w:val="00390A1B"/>
    <w:rsid w:val="00390ACC"/>
    <w:rsid w:val="00390B0A"/>
    <w:rsid w:val="00390BA4"/>
    <w:rsid w:val="00390D24"/>
    <w:rsid w:val="00390D2F"/>
    <w:rsid w:val="00390D65"/>
    <w:rsid w:val="00390E10"/>
    <w:rsid w:val="00390F56"/>
    <w:rsid w:val="00390F5C"/>
    <w:rsid w:val="00390FB3"/>
    <w:rsid w:val="00390FBD"/>
    <w:rsid w:val="00390FFF"/>
    <w:rsid w:val="0039110D"/>
    <w:rsid w:val="003911CD"/>
    <w:rsid w:val="00391233"/>
    <w:rsid w:val="00391353"/>
    <w:rsid w:val="00391583"/>
    <w:rsid w:val="00391590"/>
    <w:rsid w:val="00391671"/>
    <w:rsid w:val="00391798"/>
    <w:rsid w:val="00391857"/>
    <w:rsid w:val="0039188B"/>
    <w:rsid w:val="003918C4"/>
    <w:rsid w:val="0039199C"/>
    <w:rsid w:val="003919E6"/>
    <w:rsid w:val="00391AF6"/>
    <w:rsid w:val="00391B3D"/>
    <w:rsid w:val="00391C09"/>
    <w:rsid w:val="00391C68"/>
    <w:rsid w:val="00391C93"/>
    <w:rsid w:val="00391CC8"/>
    <w:rsid w:val="00391DEA"/>
    <w:rsid w:val="00391EEA"/>
    <w:rsid w:val="0039204E"/>
    <w:rsid w:val="00392098"/>
    <w:rsid w:val="00392139"/>
    <w:rsid w:val="0039220C"/>
    <w:rsid w:val="003923B5"/>
    <w:rsid w:val="003923BA"/>
    <w:rsid w:val="00392441"/>
    <w:rsid w:val="003924A5"/>
    <w:rsid w:val="0039252A"/>
    <w:rsid w:val="0039254B"/>
    <w:rsid w:val="00392605"/>
    <w:rsid w:val="0039261B"/>
    <w:rsid w:val="00392641"/>
    <w:rsid w:val="003927FF"/>
    <w:rsid w:val="00392807"/>
    <w:rsid w:val="00392949"/>
    <w:rsid w:val="0039299A"/>
    <w:rsid w:val="00392A2C"/>
    <w:rsid w:val="00392A84"/>
    <w:rsid w:val="00392AA9"/>
    <w:rsid w:val="00392AC3"/>
    <w:rsid w:val="00392B03"/>
    <w:rsid w:val="00392B07"/>
    <w:rsid w:val="00392D18"/>
    <w:rsid w:val="00392D30"/>
    <w:rsid w:val="00393055"/>
    <w:rsid w:val="003931E9"/>
    <w:rsid w:val="0039330C"/>
    <w:rsid w:val="003933C4"/>
    <w:rsid w:val="00393405"/>
    <w:rsid w:val="00393409"/>
    <w:rsid w:val="00393426"/>
    <w:rsid w:val="00393497"/>
    <w:rsid w:val="003934CE"/>
    <w:rsid w:val="003934FE"/>
    <w:rsid w:val="00393597"/>
    <w:rsid w:val="003935A6"/>
    <w:rsid w:val="003935B1"/>
    <w:rsid w:val="003935FF"/>
    <w:rsid w:val="00393697"/>
    <w:rsid w:val="003936E6"/>
    <w:rsid w:val="00393746"/>
    <w:rsid w:val="003938A7"/>
    <w:rsid w:val="00393992"/>
    <w:rsid w:val="00393A61"/>
    <w:rsid w:val="00393B01"/>
    <w:rsid w:val="00393B05"/>
    <w:rsid w:val="00393B20"/>
    <w:rsid w:val="00393B57"/>
    <w:rsid w:val="00393B84"/>
    <w:rsid w:val="00393C09"/>
    <w:rsid w:val="00393CC8"/>
    <w:rsid w:val="00393CF4"/>
    <w:rsid w:val="00393D4E"/>
    <w:rsid w:val="00393D97"/>
    <w:rsid w:val="00393DAD"/>
    <w:rsid w:val="00393DDE"/>
    <w:rsid w:val="00393F1F"/>
    <w:rsid w:val="00393FED"/>
    <w:rsid w:val="0039400E"/>
    <w:rsid w:val="00394052"/>
    <w:rsid w:val="0039410A"/>
    <w:rsid w:val="00394194"/>
    <w:rsid w:val="003941DA"/>
    <w:rsid w:val="00394228"/>
    <w:rsid w:val="00394256"/>
    <w:rsid w:val="00394290"/>
    <w:rsid w:val="003942AA"/>
    <w:rsid w:val="00394372"/>
    <w:rsid w:val="00394461"/>
    <w:rsid w:val="003944A3"/>
    <w:rsid w:val="003944FB"/>
    <w:rsid w:val="0039452D"/>
    <w:rsid w:val="00394625"/>
    <w:rsid w:val="0039464F"/>
    <w:rsid w:val="003946BA"/>
    <w:rsid w:val="003946F1"/>
    <w:rsid w:val="00394729"/>
    <w:rsid w:val="003947E3"/>
    <w:rsid w:val="0039480A"/>
    <w:rsid w:val="00394857"/>
    <w:rsid w:val="003948C5"/>
    <w:rsid w:val="00394B5C"/>
    <w:rsid w:val="00394B95"/>
    <w:rsid w:val="00394C52"/>
    <w:rsid w:val="00394C69"/>
    <w:rsid w:val="00394CA0"/>
    <w:rsid w:val="00394D8B"/>
    <w:rsid w:val="00394EB8"/>
    <w:rsid w:val="00394FE3"/>
    <w:rsid w:val="00395093"/>
    <w:rsid w:val="0039516D"/>
    <w:rsid w:val="003952D7"/>
    <w:rsid w:val="00395377"/>
    <w:rsid w:val="003953C8"/>
    <w:rsid w:val="00395406"/>
    <w:rsid w:val="0039545C"/>
    <w:rsid w:val="00395523"/>
    <w:rsid w:val="00395622"/>
    <w:rsid w:val="00395745"/>
    <w:rsid w:val="0039574B"/>
    <w:rsid w:val="00395757"/>
    <w:rsid w:val="00395A6C"/>
    <w:rsid w:val="00395AA8"/>
    <w:rsid w:val="00395E25"/>
    <w:rsid w:val="00395E2B"/>
    <w:rsid w:val="00395E87"/>
    <w:rsid w:val="00395ECF"/>
    <w:rsid w:val="00395FD6"/>
    <w:rsid w:val="00396028"/>
    <w:rsid w:val="0039605C"/>
    <w:rsid w:val="00396138"/>
    <w:rsid w:val="0039616A"/>
    <w:rsid w:val="00396197"/>
    <w:rsid w:val="0039619A"/>
    <w:rsid w:val="00396217"/>
    <w:rsid w:val="003962B5"/>
    <w:rsid w:val="003962E1"/>
    <w:rsid w:val="003962F9"/>
    <w:rsid w:val="0039631B"/>
    <w:rsid w:val="0039634C"/>
    <w:rsid w:val="00396388"/>
    <w:rsid w:val="003963E0"/>
    <w:rsid w:val="003963EF"/>
    <w:rsid w:val="0039642E"/>
    <w:rsid w:val="003964DB"/>
    <w:rsid w:val="00396648"/>
    <w:rsid w:val="003966AF"/>
    <w:rsid w:val="0039672D"/>
    <w:rsid w:val="003967C9"/>
    <w:rsid w:val="0039683B"/>
    <w:rsid w:val="0039696A"/>
    <w:rsid w:val="00396ACD"/>
    <w:rsid w:val="00396AF6"/>
    <w:rsid w:val="00396B09"/>
    <w:rsid w:val="00396BB3"/>
    <w:rsid w:val="00396C84"/>
    <w:rsid w:val="00396CE7"/>
    <w:rsid w:val="00396EA8"/>
    <w:rsid w:val="00396EDB"/>
    <w:rsid w:val="00397019"/>
    <w:rsid w:val="00397043"/>
    <w:rsid w:val="00397049"/>
    <w:rsid w:val="0039704B"/>
    <w:rsid w:val="003970F3"/>
    <w:rsid w:val="00397108"/>
    <w:rsid w:val="00397162"/>
    <w:rsid w:val="00397198"/>
    <w:rsid w:val="003971A3"/>
    <w:rsid w:val="003971FC"/>
    <w:rsid w:val="00397226"/>
    <w:rsid w:val="00397287"/>
    <w:rsid w:val="003972E5"/>
    <w:rsid w:val="00397318"/>
    <w:rsid w:val="00397319"/>
    <w:rsid w:val="00397326"/>
    <w:rsid w:val="00397451"/>
    <w:rsid w:val="00397506"/>
    <w:rsid w:val="0039780D"/>
    <w:rsid w:val="003978C0"/>
    <w:rsid w:val="003978C8"/>
    <w:rsid w:val="00397961"/>
    <w:rsid w:val="00397972"/>
    <w:rsid w:val="0039797E"/>
    <w:rsid w:val="00397A14"/>
    <w:rsid w:val="00397A23"/>
    <w:rsid w:val="00397AF2"/>
    <w:rsid w:val="00397B6A"/>
    <w:rsid w:val="00397B84"/>
    <w:rsid w:val="00397B99"/>
    <w:rsid w:val="00397BE0"/>
    <w:rsid w:val="00397C12"/>
    <w:rsid w:val="00397C25"/>
    <w:rsid w:val="00397C5D"/>
    <w:rsid w:val="00397C60"/>
    <w:rsid w:val="00397D21"/>
    <w:rsid w:val="00397E72"/>
    <w:rsid w:val="003A0037"/>
    <w:rsid w:val="003A00A7"/>
    <w:rsid w:val="003A00C2"/>
    <w:rsid w:val="003A0217"/>
    <w:rsid w:val="003A0226"/>
    <w:rsid w:val="003A025D"/>
    <w:rsid w:val="003A03B9"/>
    <w:rsid w:val="003A03E2"/>
    <w:rsid w:val="003A042F"/>
    <w:rsid w:val="003A04CC"/>
    <w:rsid w:val="003A04EF"/>
    <w:rsid w:val="003A0641"/>
    <w:rsid w:val="003A0726"/>
    <w:rsid w:val="003A07A1"/>
    <w:rsid w:val="003A084F"/>
    <w:rsid w:val="003A085E"/>
    <w:rsid w:val="003A0891"/>
    <w:rsid w:val="003A0914"/>
    <w:rsid w:val="003A0965"/>
    <w:rsid w:val="003A096E"/>
    <w:rsid w:val="003A09BD"/>
    <w:rsid w:val="003A0A7E"/>
    <w:rsid w:val="003A0B31"/>
    <w:rsid w:val="003A0B5C"/>
    <w:rsid w:val="003A0B7C"/>
    <w:rsid w:val="003A0C39"/>
    <w:rsid w:val="003A0C76"/>
    <w:rsid w:val="003A0CCB"/>
    <w:rsid w:val="003A0E6E"/>
    <w:rsid w:val="003A0F89"/>
    <w:rsid w:val="003A100F"/>
    <w:rsid w:val="003A105F"/>
    <w:rsid w:val="003A1123"/>
    <w:rsid w:val="003A11B8"/>
    <w:rsid w:val="003A11C5"/>
    <w:rsid w:val="003A11D6"/>
    <w:rsid w:val="003A1224"/>
    <w:rsid w:val="003A129D"/>
    <w:rsid w:val="003A12D6"/>
    <w:rsid w:val="003A1302"/>
    <w:rsid w:val="003A1367"/>
    <w:rsid w:val="003A14BC"/>
    <w:rsid w:val="003A1533"/>
    <w:rsid w:val="003A1645"/>
    <w:rsid w:val="003A164C"/>
    <w:rsid w:val="003A17E1"/>
    <w:rsid w:val="003A185D"/>
    <w:rsid w:val="003A18B6"/>
    <w:rsid w:val="003A1903"/>
    <w:rsid w:val="003A196C"/>
    <w:rsid w:val="003A19BE"/>
    <w:rsid w:val="003A1A2C"/>
    <w:rsid w:val="003A1AA4"/>
    <w:rsid w:val="003A1AEB"/>
    <w:rsid w:val="003A1AEC"/>
    <w:rsid w:val="003A1AFA"/>
    <w:rsid w:val="003A1BA4"/>
    <w:rsid w:val="003A1BB7"/>
    <w:rsid w:val="003A1C27"/>
    <w:rsid w:val="003A1C4A"/>
    <w:rsid w:val="003A1C85"/>
    <w:rsid w:val="003A1CCD"/>
    <w:rsid w:val="003A1D8B"/>
    <w:rsid w:val="003A1E01"/>
    <w:rsid w:val="003A1FDD"/>
    <w:rsid w:val="003A2137"/>
    <w:rsid w:val="003A2291"/>
    <w:rsid w:val="003A22A5"/>
    <w:rsid w:val="003A247B"/>
    <w:rsid w:val="003A248C"/>
    <w:rsid w:val="003A24FB"/>
    <w:rsid w:val="003A2567"/>
    <w:rsid w:val="003A25A6"/>
    <w:rsid w:val="003A25FD"/>
    <w:rsid w:val="003A2670"/>
    <w:rsid w:val="003A275E"/>
    <w:rsid w:val="003A27A9"/>
    <w:rsid w:val="003A285C"/>
    <w:rsid w:val="003A285F"/>
    <w:rsid w:val="003A28A0"/>
    <w:rsid w:val="003A28D2"/>
    <w:rsid w:val="003A28F1"/>
    <w:rsid w:val="003A290D"/>
    <w:rsid w:val="003A299A"/>
    <w:rsid w:val="003A29FC"/>
    <w:rsid w:val="003A2A0E"/>
    <w:rsid w:val="003A2AF0"/>
    <w:rsid w:val="003A2CB4"/>
    <w:rsid w:val="003A2CC5"/>
    <w:rsid w:val="003A2CFB"/>
    <w:rsid w:val="003A2D2D"/>
    <w:rsid w:val="003A2D56"/>
    <w:rsid w:val="003A2D5A"/>
    <w:rsid w:val="003A2F30"/>
    <w:rsid w:val="003A2F34"/>
    <w:rsid w:val="003A2F6F"/>
    <w:rsid w:val="003A30E3"/>
    <w:rsid w:val="003A317B"/>
    <w:rsid w:val="003A31A8"/>
    <w:rsid w:val="003A31EB"/>
    <w:rsid w:val="003A32F0"/>
    <w:rsid w:val="003A3323"/>
    <w:rsid w:val="003A3421"/>
    <w:rsid w:val="003A343B"/>
    <w:rsid w:val="003A34DD"/>
    <w:rsid w:val="003A3716"/>
    <w:rsid w:val="003A386F"/>
    <w:rsid w:val="003A38D1"/>
    <w:rsid w:val="003A3934"/>
    <w:rsid w:val="003A3968"/>
    <w:rsid w:val="003A3A37"/>
    <w:rsid w:val="003A3BE2"/>
    <w:rsid w:val="003A3C46"/>
    <w:rsid w:val="003A3D83"/>
    <w:rsid w:val="003A3DD8"/>
    <w:rsid w:val="003A3E56"/>
    <w:rsid w:val="003A3E79"/>
    <w:rsid w:val="003A3F61"/>
    <w:rsid w:val="003A4041"/>
    <w:rsid w:val="003A40BF"/>
    <w:rsid w:val="003A40D3"/>
    <w:rsid w:val="003A413D"/>
    <w:rsid w:val="003A4143"/>
    <w:rsid w:val="003A416C"/>
    <w:rsid w:val="003A440D"/>
    <w:rsid w:val="003A4480"/>
    <w:rsid w:val="003A44FD"/>
    <w:rsid w:val="003A4535"/>
    <w:rsid w:val="003A45F7"/>
    <w:rsid w:val="003A4603"/>
    <w:rsid w:val="003A462D"/>
    <w:rsid w:val="003A467D"/>
    <w:rsid w:val="003A46E4"/>
    <w:rsid w:val="003A470C"/>
    <w:rsid w:val="003A4784"/>
    <w:rsid w:val="003A47EE"/>
    <w:rsid w:val="003A4828"/>
    <w:rsid w:val="003A482D"/>
    <w:rsid w:val="003A485D"/>
    <w:rsid w:val="003A48D6"/>
    <w:rsid w:val="003A492F"/>
    <w:rsid w:val="003A4A36"/>
    <w:rsid w:val="003A4A4C"/>
    <w:rsid w:val="003A4AB6"/>
    <w:rsid w:val="003A4BD9"/>
    <w:rsid w:val="003A4C0F"/>
    <w:rsid w:val="003A4C80"/>
    <w:rsid w:val="003A4CA6"/>
    <w:rsid w:val="003A4CE5"/>
    <w:rsid w:val="003A4D0A"/>
    <w:rsid w:val="003A4D7E"/>
    <w:rsid w:val="003A4E7D"/>
    <w:rsid w:val="003A4F3E"/>
    <w:rsid w:val="003A4F5A"/>
    <w:rsid w:val="003A4F75"/>
    <w:rsid w:val="003A4FBB"/>
    <w:rsid w:val="003A4FBE"/>
    <w:rsid w:val="003A5133"/>
    <w:rsid w:val="003A51E7"/>
    <w:rsid w:val="003A52EB"/>
    <w:rsid w:val="003A533A"/>
    <w:rsid w:val="003A542D"/>
    <w:rsid w:val="003A5432"/>
    <w:rsid w:val="003A548A"/>
    <w:rsid w:val="003A5506"/>
    <w:rsid w:val="003A5566"/>
    <w:rsid w:val="003A5584"/>
    <w:rsid w:val="003A5650"/>
    <w:rsid w:val="003A56B4"/>
    <w:rsid w:val="003A5728"/>
    <w:rsid w:val="003A5989"/>
    <w:rsid w:val="003A59B0"/>
    <w:rsid w:val="003A59C6"/>
    <w:rsid w:val="003A5AF1"/>
    <w:rsid w:val="003A5C74"/>
    <w:rsid w:val="003A5CD0"/>
    <w:rsid w:val="003A5DC2"/>
    <w:rsid w:val="003A5E27"/>
    <w:rsid w:val="003A5E7A"/>
    <w:rsid w:val="003A5FA4"/>
    <w:rsid w:val="003A5FE2"/>
    <w:rsid w:val="003A6028"/>
    <w:rsid w:val="003A6069"/>
    <w:rsid w:val="003A6079"/>
    <w:rsid w:val="003A61AC"/>
    <w:rsid w:val="003A61F2"/>
    <w:rsid w:val="003A6210"/>
    <w:rsid w:val="003A625E"/>
    <w:rsid w:val="003A62AE"/>
    <w:rsid w:val="003A630F"/>
    <w:rsid w:val="003A63BE"/>
    <w:rsid w:val="003A651D"/>
    <w:rsid w:val="003A65A1"/>
    <w:rsid w:val="003A66BC"/>
    <w:rsid w:val="003A6728"/>
    <w:rsid w:val="003A6759"/>
    <w:rsid w:val="003A691D"/>
    <w:rsid w:val="003A6A8A"/>
    <w:rsid w:val="003A6AEC"/>
    <w:rsid w:val="003A6D65"/>
    <w:rsid w:val="003A6EA0"/>
    <w:rsid w:val="003A6ECE"/>
    <w:rsid w:val="003A6F23"/>
    <w:rsid w:val="003A7016"/>
    <w:rsid w:val="003A7132"/>
    <w:rsid w:val="003A7277"/>
    <w:rsid w:val="003A729C"/>
    <w:rsid w:val="003A72C8"/>
    <w:rsid w:val="003A7506"/>
    <w:rsid w:val="003A75BA"/>
    <w:rsid w:val="003A7657"/>
    <w:rsid w:val="003A7866"/>
    <w:rsid w:val="003A78BF"/>
    <w:rsid w:val="003A79A1"/>
    <w:rsid w:val="003A7B6B"/>
    <w:rsid w:val="003A7B70"/>
    <w:rsid w:val="003A7C34"/>
    <w:rsid w:val="003A7E50"/>
    <w:rsid w:val="003A7F1D"/>
    <w:rsid w:val="003A7FD7"/>
    <w:rsid w:val="003B0026"/>
    <w:rsid w:val="003B0141"/>
    <w:rsid w:val="003B0146"/>
    <w:rsid w:val="003B02DD"/>
    <w:rsid w:val="003B0451"/>
    <w:rsid w:val="003B04D7"/>
    <w:rsid w:val="003B0504"/>
    <w:rsid w:val="003B0525"/>
    <w:rsid w:val="003B058B"/>
    <w:rsid w:val="003B05DC"/>
    <w:rsid w:val="003B060C"/>
    <w:rsid w:val="003B0641"/>
    <w:rsid w:val="003B065B"/>
    <w:rsid w:val="003B0750"/>
    <w:rsid w:val="003B0779"/>
    <w:rsid w:val="003B07F7"/>
    <w:rsid w:val="003B0886"/>
    <w:rsid w:val="003B0932"/>
    <w:rsid w:val="003B0946"/>
    <w:rsid w:val="003B0989"/>
    <w:rsid w:val="003B09C5"/>
    <w:rsid w:val="003B0A60"/>
    <w:rsid w:val="003B0A72"/>
    <w:rsid w:val="003B0A78"/>
    <w:rsid w:val="003B0AB0"/>
    <w:rsid w:val="003B0ABE"/>
    <w:rsid w:val="003B0AC2"/>
    <w:rsid w:val="003B0B23"/>
    <w:rsid w:val="003B0B44"/>
    <w:rsid w:val="003B0BEB"/>
    <w:rsid w:val="003B0C59"/>
    <w:rsid w:val="003B0C99"/>
    <w:rsid w:val="003B0E74"/>
    <w:rsid w:val="003B0E8A"/>
    <w:rsid w:val="003B0EA3"/>
    <w:rsid w:val="003B0F49"/>
    <w:rsid w:val="003B0FB9"/>
    <w:rsid w:val="003B0FFA"/>
    <w:rsid w:val="003B1066"/>
    <w:rsid w:val="003B10A9"/>
    <w:rsid w:val="003B11CA"/>
    <w:rsid w:val="003B12DD"/>
    <w:rsid w:val="003B12FE"/>
    <w:rsid w:val="003B1321"/>
    <w:rsid w:val="003B1322"/>
    <w:rsid w:val="003B1328"/>
    <w:rsid w:val="003B1339"/>
    <w:rsid w:val="003B136B"/>
    <w:rsid w:val="003B140D"/>
    <w:rsid w:val="003B14A8"/>
    <w:rsid w:val="003B1507"/>
    <w:rsid w:val="003B15B2"/>
    <w:rsid w:val="003B16CA"/>
    <w:rsid w:val="003B1706"/>
    <w:rsid w:val="003B1725"/>
    <w:rsid w:val="003B174B"/>
    <w:rsid w:val="003B17DC"/>
    <w:rsid w:val="003B17E5"/>
    <w:rsid w:val="003B180C"/>
    <w:rsid w:val="003B18A9"/>
    <w:rsid w:val="003B194F"/>
    <w:rsid w:val="003B1979"/>
    <w:rsid w:val="003B1A4F"/>
    <w:rsid w:val="003B1AD7"/>
    <w:rsid w:val="003B1B0F"/>
    <w:rsid w:val="003B1B89"/>
    <w:rsid w:val="003B1CD5"/>
    <w:rsid w:val="003B1E34"/>
    <w:rsid w:val="003B1E88"/>
    <w:rsid w:val="003B1F83"/>
    <w:rsid w:val="003B1F86"/>
    <w:rsid w:val="003B1FF8"/>
    <w:rsid w:val="003B2012"/>
    <w:rsid w:val="003B20AF"/>
    <w:rsid w:val="003B20D7"/>
    <w:rsid w:val="003B216D"/>
    <w:rsid w:val="003B21C9"/>
    <w:rsid w:val="003B21DF"/>
    <w:rsid w:val="003B2249"/>
    <w:rsid w:val="003B2252"/>
    <w:rsid w:val="003B2284"/>
    <w:rsid w:val="003B22C6"/>
    <w:rsid w:val="003B2372"/>
    <w:rsid w:val="003B2374"/>
    <w:rsid w:val="003B242C"/>
    <w:rsid w:val="003B253F"/>
    <w:rsid w:val="003B2585"/>
    <w:rsid w:val="003B25A2"/>
    <w:rsid w:val="003B25B3"/>
    <w:rsid w:val="003B25C7"/>
    <w:rsid w:val="003B2607"/>
    <w:rsid w:val="003B26D6"/>
    <w:rsid w:val="003B2888"/>
    <w:rsid w:val="003B28D0"/>
    <w:rsid w:val="003B292C"/>
    <w:rsid w:val="003B29D1"/>
    <w:rsid w:val="003B2A97"/>
    <w:rsid w:val="003B2B90"/>
    <w:rsid w:val="003B2C70"/>
    <w:rsid w:val="003B2D40"/>
    <w:rsid w:val="003B2E5D"/>
    <w:rsid w:val="003B2E8F"/>
    <w:rsid w:val="003B2F0E"/>
    <w:rsid w:val="003B2F1B"/>
    <w:rsid w:val="003B2FE6"/>
    <w:rsid w:val="003B3019"/>
    <w:rsid w:val="003B312B"/>
    <w:rsid w:val="003B3158"/>
    <w:rsid w:val="003B3214"/>
    <w:rsid w:val="003B3217"/>
    <w:rsid w:val="003B340C"/>
    <w:rsid w:val="003B34B3"/>
    <w:rsid w:val="003B34D9"/>
    <w:rsid w:val="003B34FD"/>
    <w:rsid w:val="003B35A8"/>
    <w:rsid w:val="003B3604"/>
    <w:rsid w:val="003B3676"/>
    <w:rsid w:val="003B36C8"/>
    <w:rsid w:val="003B3765"/>
    <w:rsid w:val="003B38D8"/>
    <w:rsid w:val="003B3932"/>
    <w:rsid w:val="003B393C"/>
    <w:rsid w:val="003B393E"/>
    <w:rsid w:val="003B39FE"/>
    <w:rsid w:val="003B3A0F"/>
    <w:rsid w:val="003B3A30"/>
    <w:rsid w:val="003B3B02"/>
    <w:rsid w:val="003B3B2C"/>
    <w:rsid w:val="003B3C9F"/>
    <w:rsid w:val="003B3E11"/>
    <w:rsid w:val="003B3E4A"/>
    <w:rsid w:val="003B3F35"/>
    <w:rsid w:val="003B3FFA"/>
    <w:rsid w:val="003B4077"/>
    <w:rsid w:val="003B40F9"/>
    <w:rsid w:val="003B41CD"/>
    <w:rsid w:val="003B41F6"/>
    <w:rsid w:val="003B42E9"/>
    <w:rsid w:val="003B43CF"/>
    <w:rsid w:val="003B443C"/>
    <w:rsid w:val="003B445D"/>
    <w:rsid w:val="003B457F"/>
    <w:rsid w:val="003B45B4"/>
    <w:rsid w:val="003B45E7"/>
    <w:rsid w:val="003B482F"/>
    <w:rsid w:val="003B486A"/>
    <w:rsid w:val="003B48CC"/>
    <w:rsid w:val="003B49C3"/>
    <w:rsid w:val="003B4A45"/>
    <w:rsid w:val="003B4AD4"/>
    <w:rsid w:val="003B4B03"/>
    <w:rsid w:val="003B4B44"/>
    <w:rsid w:val="003B4BC2"/>
    <w:rsid w:val="003B4BCD"/>
    <w:rsid w:val="003B4C06"/>
    <w:rsid w:val="003B4C32"/>
    <w:rsid w:val="003B4C5B"/>
    <w:rsid w:val="003B4E12"/>
    <w:rsid w:val="003B4F11"/>
    <w:rsid w:val="003B4F6D"/>
    <w:rsid w:val="003B5119"/>
    <w:rsid w:val="003B5145"/>
    <w:rsid w:val="003B5219"/>
    <w:rsid w:val="003B523F"/>
    <w:rsid w:val="003B52D6"/>
    <w:rsid w:val="003B531B"/>
    <w:rsid w:val="003B5419"/>
    <w:rsid w:val="003B5426"/>
    <w:rsid w:val="003B55C3"/>
    <w:rsid w:val="003B56D6"/>
    <w:rsid w:val="003B5737"/>
    <w:rsid w:val="003B5763"/>
    <w:rsid w:val="003B57D9"/>
    <w:rsid w:val="003B5A04"/>
    <w:rsid w:val="003B5A1D"/>
    <w:rsid w:val="003B5C3F"/>
    <w:rsid w:val="003B5C54"/>
    <w:rsid w:val="003B5CC3"/>
    <w:rsid w:val="003B5CDC"/>
    <w:rsid w:val="003B5CE8"/>
    <w:rsid w:val="003B5DCF"/>
    <w:rsid w:val="003B5EAA"/>
    <w:rsid w:val="003B5F0F"/>
    <w:rsid w:val="003B5F1D"/>
    <w:rsid w:val="003B5FF3"/>
    <w:rsid w:val="003B6013"/>
    <w:rsid w:val="003B6031"/>
    <w:rsid w:val="003B60FE"/>
    <w:rsid w:val="003B616F"/>
    <w:rsid w:val="003B6230"/>
    <w:rsid w:val="003B623A"/>
    <w:rsid w:val="003B629A"/>
    <w:rsid w:val="003B62EA"/>
    <w:rsid w:val="003B64D6"/>
    <w:rsid w:val="003B65B6"/>
    <w:rsid w:val="003B6663"/>
    <w:rsid w:val="003B6693"/>
    <w:rsid w:val="003B66F9"/>
    <w:rsid w:val="003B672A"/>
    <w:rsid w:val="003B6750"/>
    <w:rsid w:val="003B6797"/>
    <w:rsid w:val="003B68FA"/>
    <w:rsid w:val="003B692F"/>
    <w:rsid w:val="003B6935"/>
    <w:rsid w:val="003B697C"/>
    <w:rsid w:val="003B6A11"/>
    <w:rsid w:val="003B6A8E"/>
    <w:rsid w:val="003B6B5B"/>
    <w:rsid w:val="003B6BB3"/>
    <w:rsid w:val="003B6C54"/>
    <w:rsid w:val="003B6C96"/>
    <w:rsid w:val="003B6CEE"/>
    <w:rsid w:val="003B6D5D"/>
    <w:rsid w:val="003B6D9E"/>
    <w:rsid w:val="003B6E5B"/>
    <w:rsid w:val="003B6F06"/>
    <w:rsid w:val="003B7050"/>
    <w:rsid w:val="003B70B4"/>
    <w:rsid w:val="003B70CB"/>
    <w:rsid w:val="003B71E5"/>
    <w:rsid w:val="003B72B8"/>
    <w:rsid w:val="003B72E6"/>
    <w:rsid w:val="003B7419"/>
    <w:rsid w:val="003B743E"/>
    <w:rsid w:val="003B76F5"/>
    <w:rsid w:val="003B77A4"/>
    <w:rsid w:val="003B77C5"/>
    <w:rsid w:val="003B7875"/>
    <w:rsid w:val="003B788D"/>
    <w:rsid w:val="003B78D9"/>
    <w:rsid w:val="003B7937"/>
    <w:rsid w:val="003B7972"/>
    <w:rsid w:val="003B7976"/>
    <w:rsid w:val="003B79CA"/>
    <w:rsid w:val="003B7A8D"/>
    <w:rsid w:val="003B7ACF"/>
    <w:rsid w:val="003B7AEC"/>
    <w:rsid w:val="003B7AF1"/>
    <w:rsid w:val="003B7B57"/>
    <w:rsid w:val="003B7B5C"/>
    <w:rsid w:val="003B7CBF"/>
    <w:rsid w:val="003B7CD0"/>
    <w:rsid w:val="003B7CE5"/>
    <w:rsid w:val="003B7D20"/>
    <w:rsid w:val="003B7D61"/>
    <w:rsid w:val="003B7D87"/>
    <w:rsid w:val="003B7DAD"/>
    <w:rsid w:val="003B7DAF"/>
    <w:rsid w:val="003B7E42"/>
    <w:rsid w:val="003B7F08"/>
    <w:rsid w:val="003B7F74"/>
    <w:rsid w:val="003B7FBA"/>
    <w:rsid w:val="003B7FE0"/>
    <w:rsid w:val="003C008B"/>
    <w:rsid w:val="003C00AD"/>
    <w:rsid w:val="003C0156"/>
    <w:rsid w:val="003C01CE"/>
    <w:rsid w:val="003C02C3"/>
    <w:rsid w:val="003C02DF"/>
    <w:rsid w:val="003C0312"/>
    <w:rsid w:val="003C0377"/>
    <w:rsid w:val="003C0452"/>
    <w:rsid w:val="003C0486"/>
    <w:rsid w:val="003C04C4"/>
    <w:rsid w:val="003C0648"/>
    <w:rsid w:val="003C0746"/>
    <w:rsid w:val="003C0800"/>
    <w:rsid w:val="003C08DF"/>
    <w:rsid w:val="003C09B6"/>
    <w:rsid w:val="003C0A00"/>
    <w:rsid w:val="003C0A07"/>
    <w:rsid w:val="003C0B0F"/>
    <w:rsid w:val="003C0B4E"/>
    <w:rsid w:val="003C0B89"/>
    <w:rsid w:val="003C1004"/>
    <w:rsid w:val="003C1066"/>
    <w:rsid w:val="003C10BD"/>
    <w:rsid w:val="003C1142"/>
    <w:rsid w:val="003C114F"/>
    <w:rsid w:val="003C1382"/>
    <w:rsid w:val="003C13EA"/>
    <w:rsid w:val="003C1496"/>
    <w:rsid w:val="003C149A"/>
    <w:rsid w:val="003C14DC"/>
    <w:rsid w:val="003C1571"/>
    <w:rsid w:val="003C161D"/>
    <w:rsid w:val="003C16B3"/>
    <w:rsid w:val="003C16CB"/>
    <w:rsid w:val="003C1702"/>
    <w:rsid w:val="003C1705"/>
    <w:rsid w:val="003C1734"/>
    <w:rsid w:val="003C1827"/>
    <w:rsid w:val="003C185A"/>
    <w:rsid w:val="003C1863"/>
    <w:rsid w:val="003C187D"/>
    <w:rsid w:val="003C193C"/>
    <w:rsid w:val="003C197B"/>
    <w:rsid w:val="003C1B09"/>
    <w:rsid w:val="003C1BE7"/>
    <w:rsid w:val="003C1C55"/>
    <w:rsid w:val="003C1D7B"/>
    <w:rsid w:val="003C1DE7"/>
    <w:rsid w:val="003C1E26"/>
    <w:rsid w:val="003C1E4F"/>
    <w:rsid w:val="003C1E6A"/>
    <w:rsid w:val="003C1EF4"/>
    <w:rsid w:val="003C2030"/>
    <w:rsid w:val="003C228B"/>
    <w:rsid w:val="003C2448"/>
    <w:rsid w:val="003C2508"/>
    <w:rsid w:val="003C255F"/>
    <w:rsid w:val="003C2600"/>
    <w:rsid w:val="003C2774"/>
    <w:rsid w:val="003C2778"/>
    <w:rsid w:val="003C27AC"/>
    <w:rsid w:val="003C282A"/>
    <w:rsid w:val="003C28C4"/>
    <w:rsid w:val="003C28E5"/>
    <w:rsid w:val="003C2904"/>
    <w:rsid w:val="003C29FE"/>
    <w:rsid w:val="003C2A3A"/>
    <w:rsid w:val="003C2A5F"/>
    <w:rsid w:val="003C2AF5"/>
    <w:rsid w:val="003C2AFA"/>
    <w:rsid w:val="003C2B2D"/>
    <w:rsid w:val="003C2B81"/>
    <w:rsid w:val="003C2C00"/>
    <w:rsid w:val="003C2D79"/>
    <w:rsid w:val="003C2D8A"/>
    <w:rsid w:val="003C2F54"/>
    <w:rsid w:val="003C2F94"/>
    <w:rsid w:val="003C2F9F"/>
    <w:rsid w:val="003C2FD6"/>
    <w:rsid w:val="003C30CC"/>
    <w:rsid w:val="003C30F8"/>
    <w:rsid w:val="003C3132"/>
    <w:rsid w:val="003C3234"/>
    <w:rsid w:val="003C3291"/>
    <w:rsid w:val="003C3454"/>
    <w:rsid w:val="003C3470"/>
    <w:rsid w:val="003C34D7"/>
    <w:rsid w:val="003C34F9"/>
    <w:rsid w:val="003C3538"/>
    <w:rsid w:val="003C35A9"/>
    <w:rsid w:val="003C35B5"/>
    <w:rsid w:val="003C3626"/>
    <w:rsid w:val="003C36BB"/>
    <w:rsid w:val="003C36E4"/>
    <w:rsid w:val="003C3750"/>
    <w:rsid w:val="003C37DD"/>
    <w:rsid w:val="003C3872"/>
    <w:rsid w:val="003C38A3"/>
    <w:rsid w:val="003C39A3"/>
    <w:rsid w:val="003C3AB3"/>
    <w:rsid w:val="003C3ADE"/>
    <w:rsid w:val="003C3ADF"/>
    <w:rsid w:val="003C3AF9"/>
    <w:rsid w:val="003C3B53"/>
    <w:rsid w:val="003C3BF3"/>
    <w:rsid w:val="003C3D1C"/>
    <w:rsid w:val="003C3DAA"/>
    <w:rsid w:val="003C3DB9"/>
    <w:rsid w:val="003C3DFC"/>
    <w:rsid w:val="003C3E35"/>
    <w:rsid w:val="003C3F79"/>
    <w:rsid w:val="003C3F87"/>
    <w:rsid w:val="003C3FCC"/>
    <w:rsid w:val="003C4052"/>
    <w:rsid w:val="003C40CD"/>
    <w:rsid w:val="003C40E0"/>
    <w:rsid w:val="003C40FD"/>
    <w:rsid w:val="003C418C"/>
    <w:rsid w:val="003C4274"/>
    <w:rsid w:val="003C436A"/>
    <w:rsid w:val="003C43FF"/>
    <w:rsid w:val="003C44C2"/>
    <w:rsid w:val="003C44DB"/>
    <w:rsid w:val="003C45AA"/>
    <w:rsid w:val="003C45DD"/>
    <w:rsid w:val="003C463A"/>
    <w:rsid w:val="003C4811"/>
    <w:rsid w:val="003C48DB"/>
    <w:rsid w:val="003C499E"/>
    <w:rsid w:val="003C49AB"/>
    <w:rsid w:val="003C49C4"/>
    <w:rsid w:val="003C4A46"/>
    <w:rsid w:val="003C4A48"/>
    <w:rsid w:val="003C4A8F"/>
    <w:rsid w:val="003C4ABF"/>
    <w:rsid w:val="003C4B21"/>
    <w:rsid w:val="003C4B57"/>
    <w:rsid w:val="003C4B72"/>
    <w:rsid w:val="003C4B7F"/>
    <w:rsid w:val="003C4BD1"/>
    <w:rsid w:val="003C4D77"/>
    <w:rsid w:val="003C4DE7"/>
    <w:rsid w:val="003C4E07"/>
    <w:rsid w:val="003C4E35"/>
    <w:rsid w:val="003C4F25"/>
    <w:rsid w:val="003C4FE5"/>
    <w:rsid w:val="003C5032"/>
    <w:rsid w:val="003C50A1"/>
    <w:rsid w:val="003C5100"/>
    <w:rsid w:val="003C5219"/>
    <w:rsid w:val="003C5325"/>
    <w:rsid w:val="003C5347"/>
    <w:rsid w:val="003C549A"/>
    <w:rsid w:val="003C54C2"/>
    <w:rsid w:val="003C55CC"/>
    <w:rsid w:val="003C55E3"/>
    <w:rsid w:val="003C5746"/>
    <w:rsid w:val="003C57D5"/>
    <w:rsid w:val="003C5909"/>
    <w:rsid w:val="003C590A"/>
    <w:rsid w:val="003C5947"/>
    <w:rsid w:val="003C599C"/>
    <w:rsid w:val="003C59F5"/>
    <w:rsid w:val="003C5B1F"/>
    <w:rsid w:val="003C5B6E"/>
    <w:rsid w:val="003C5B9E"/>
    <w:rsid w:val="003C5BD9"/>
    <w:rsid w:val="003C5BEE"/>
    <w:rsid w:val="003C5C8F"/>
    <w:rsid w:val="003C5CB2"/>
    <w:rsid w:val="003C5D29"/>
    <w:rsid w:val="003C5DDE"/>
    <w:rsid w:val="003C5DFD"/>
    <w:rsid w:val="003C5E1D"/>
    <w:rsid w:val="003C5E41"/>
    <w:rsid w:val="003C5E9E"/>
    <w:rsid w:val="003C5EBB"/>
    <w:rsid w:val="003C5ECF"/>
    <w:rsid w:val="003C5EEE"/>
    <w:rsid w:val="003C5EF9"/>
    <w:rsid w:val="003C5FF9"/>
    <w:rsid w:val="003C6007"/>
    <w:rsid w:val="003C6055"/>
    <w:rsid w:val="003C6060"/>
    <w:rsid w:val="003C6066"/>
    <w:rsid w:val="003C60E4"/>
    <w:rsid w:val="003C6130"/>
    <w:rsid w:val="003C618B"/>
    <w:rsid w:val="003C61C3"/>
    <w:rsid w:val="003C61D1"/>
    <w:rsid w:val="003C625D"/>
    <w:rsid w:val="003C6289"/>
    <w:rsid w:val="003C628C"/>
    <w:rsid w:val="003C6353"/>
    <w:rsid w:val="003C6405"/>
    <w:rsid w:val="003C6469"/>
    <w:rsid w:val="003C6539"/>
    <w:rsid w:val="003C658D"/>
    <w:rsid w:val="003C660D"/>
    <w:rsid w:val="003C66B1"/>
    <w:rsid w:val="003C66F1"/>
    <w:rsid w:val="003C6738"/>
    <w:rsid w:val="003C682F"/>
    <w:rsid w:val="003C6891"/>
    <w:rsid w:val="003C68C2"/>
    <w:rsid w:val="003C694E"/>
    <w:rsid w:val="003C6A05"/>
    <w:rsid w:val="003C6A0D"/>
    <w:rsid w:val="003C6A20"/>
    <w:rsid w:val="003C6A23"/>
    <w:rsid w:val="003C6B98"/>
    <w:rsid w:val="003C6BFA"/>
    <w:rsid w:val="003C6D46"/>
    <w:rsid w:val="003C6D63"/>
    <w:rsid w:val="003C6DB4"/>
    <w:rsid w:val="003C6DD1"/>
    <w:rsid w:val="003C6DE8"/>
    <w:rsid w:val="003C6E0D"/>
    <w:rsid w:val="003C6E54"/>
    <w:rsid w:val="003C6EE2"/>
    <w:rsid w:val="003C6EEA"/>
    <w:rsid w:val="003C6F40"/>
    <w:rsid w:val="003C6F59"/>
    <w:rsid w:val="003C6FFB"/>
    <w:rsid w:val="003C703D"/>
    <w:rsid w:val="003C705B"/>
    <w:rsid w:val="003C70AD"/>
    <w:rsid w:val="003C71D2"/>
    <w:rsid w:val="003C72A8"/>
    <w:rsid w:val="003C72D5"/>
    <w:rsid w:val="003C7324"/>
    <w:rsid w:val="003C732C"/>
    <w:rsid w:val="003C73A1"/>
    <w:rsid w:val="003C74E8"/>
    <w:rsid w:val="003C7519"/>
    <w:rsid w:val="003C7523"/>
    <w:rsid w:val="003C75C1"/>
    <w:rsid w:val="003C765A"/>
    <w:rsid w:val="003C7743"/>
    <w:rsid w:val="003C7793"/>
    <w:rsid w:val="003C7919"/>
    <w:rsid w:val="003C7A61"/>
    <w:rsid w:val="003C7B24"/>
    <w:rsid w:val="003C7B25"/>
    <w:rsid w:val="003C7B9C"/>
    <w:rsid w:val="003C7C9B"/>
    <w:rsid w:val="003C7E04"/>
    <w:rsid w:val="003C7F63"/>
    <w:rsid w:val="003C7FC9"/>
    <w:rsid w:val="003D00BC"/>
    <w:rsid w:val="003D0159"/>
    <w:rsid w:val="003D01F4"/>
    <w:rsid w:val="003D0208"/>
    <w:rsid w:val="003D0216"/>
    <w:rsid w:val="003D029A"/>
    <w:rsid w:val="003D0517"/>
    <w:rsid w:val="003D055C"/>
    <w:rsid w:val="003D05F9"/>
    <w:rsid w:val="003D0631"/>
    <w:rsid w:val="003D06E6"/>
    <w:rsid w:val="003D070A"/>
    <w:rsid w:val="003D077D"/>
    <w:rsid w:val="003D080C"/>
    <w:rsid w:val="003D0915"/>
    <w:rsid w:val="003D0924"/>
    <w:rsid w:val="003D093D"/>
    <w:rsid w:val="003D0975"/>
    <w:rsid w:val="003D09FA"/>
    <w:rsid w:val="003D0ABF"/>
    <w:rsid w:val="003D0B10"/>
    <w:rsid w:val="003D0B14"/>
    <w:rsid w:val="003D0B33"/>
    <w:rsid w:val="003D0B94"/>
    <w:rsid w:val="003D0D6B"/>
    <w:rsid w:val="003D0D9D"/>
    <w:rsid w:val="003D0E4B"/>
    <w:rsid w:val="003D0F81"/>
    <w:rsid w:val="003D0FCC"/>
    <w:rsid w:val="003D1093"/>
    <w:rsid w:val="003D114F"/>
    <w:rsid w:val="003D1161"/>
    <w:rsid w:val="003D11AE"/>
    <w:rsid w:val="003D11DC"/>
    <w:rsid w:val="003D1268"/>
    <w:rsid w:val="003D1270"/>
    <w:rsid w:val="003D131B"/>
    <w:rsid w:val="003D13B5"/>
    <w:rsid w:val="003D1498"/>
    <w:rsid w:val="003D14F1"/>
    <w:rsid w:val="003D1514"/>
    <w:rsid w:val="003D152C"/>
    <w:rsid w:val="003D1556"/>
    <w:rsid w:val="003D15E1"/>
    <w:rsid w:val="003D16B0"/>
    <w:rsid w:val="003D176C"/>
    <w:rsid w:val="003D1781"/>
    <w:rsid w:val="003D178E"/>
    <w:rsid w:val="003D179E"/>
    <w:rsid w:val="003D189C"/>
    <w:rsid w:val="003D1919"/>
    <w:rsid w:val="003D1A13"/>
    <w:rsid w:val="003D1A3F"/>
    <w:rsid w:val="003D1ABB"/>
    <w:rsid w:val="003D1ADD"/>
    <w:rsid w:val="003D1B55"/>
    <w:rsid w:val="003D1B7B"/>
    <w:rsid w:val="003D1B7D"/>
    <w:rsid w:val="003D1C14"/>
    <w:rsid w:val="003D1DAF"/>
    <w:rsid w:val="003D1EB3"/>
    <w:rsid w:val="003D1F84"/>
    <w:rsid w:val="003D2043"/>
    <w:rsid w:val="003D2265"/>
    <w:rsid w:val="003D22E0"/>
    <w:rsid w:val="003D237E"/>
    <w:rsid w:val="003D2443"/>
    <w:rsid w:val="003D2532"/>
    <w:rsid w:val="003D2556"/>
    <w:rsid w:val="003D2572"/>
    <w:rsid w:val="003D2674"/>
    <w:rsid w:val="003D26C3"/>
    <w:rsid w:val="003D2814"/>
    <w:rsid w:val="003D2829"/>
    <w:rsid w:val="003D287E"/>
    <w:rsid w:val="003D28BC"/>
    <w:rsid w:val="003D2965"/>
    <w:rsid w:val="003D296D"/>
    <w:rsid w:val="003D2989"/>
    <w:rsid w:val="003D29AB"/>
    <w:rsid w:val="003D29D6"/>
    <w:rsid w:val="003D2A9E"/>
    <w:rsid w:val="003D2BAD"/>
    <w:rsid w:val="003D2C8D"/>
    <w:rsid w:val="003D2C9C"/>
    <w:rsid w:val="003D2D50"/>
    <w:rsid w:val="003D2E3D"/>
    <w:rsid w:val="003D2E42"/>
    <w:rsid w:val="003D2E88"/>
    <w:rsid w:val="003D2F1A"/>
    <w:rsid w:val="003D30B9"/>
    <w:rsid w:val="003D3178"/>
    <w:rsid w:val="003D31CD"/>
    <w:rsid w:val="003D31F4"/>
    <w:rsid w:val="003D3381"/>
    <w:rsid w:val="003D33B7"/>
    <w:rsid w:val="003D34BD"/>
    <w:rsid w:val="003D34DE"/>
    <w:rsid w:val="003D350C"/>
    <w:rsid w:val="003D35E4"/>
    <w:rsid w:val="003D36A1"/>
    <w:rsid w:val="003D3873"/>
    <w:rsid w:val="003D389E"/>
    <w:rsid w:val="003D3939"/>
    <w:rsid w:val="003D3945"/>
    <w:rsid w:val="003D39D5"/>
    <w:rsid w:val="003D3A70"/>
    <w:rsid w:val="003D3C5F"/>
    <w:rsid w:val="003D3C76"/>
    <w:rsid w:val="003D3D58"/>
    <w:rsid w:val="003D3F92"/>
    <w:rsid w:val="003D415D"/>
    <w:rsid w:val="003D4168"/>
    <w:rsid w:val="003D4187"/>
    <w:rsid w:val="003D4190"/>
    <w:rsid w:val="003D419B"/>
    <w:rsid w:val="003D42CD"/>
    <w:rsid w:val="003D42E2"/>
    <w:rsid w:val="003D444D"/>
    <w:rsid w:val="003D463F"/>
    <w:rsid w:val="003D4672"/>
    <w:rsid w:val="003D46A8"/>
    <w:rsid w:val="003D4702"/>
    <w:rsid w:val="003D476E"/>
    <w:rsid w:val="003D4837"/>
    <w:rsid w:val="003D484D"/>
    <w:rsid w:val="003D48AA"/>
    <w:rsid w:val="003D4919"/>
    <w:rsid w:val="003D49B0"/>
    <w:rsid w:val="003D4A9B"/>
    <w:rsid w:val="003D4B58"/>
    <w:rsid w:val="003D4B8C"/>
    <w:rsid w:val="003D4BD0"/>
    <w:rsid w:val="003D4C33"/>
    <w:rsid w:val="003D4C59"/>
    <w:rsid w:val="003D4CDC"/>
    <w:rsid w:val="003D4EEF"/>
    <w:rsid w:val="003D4F02"/>
    <w:rsid w:val="003D4F06"/>
    <w:rsid w:val="003D4F78"/>
    <w:rsid w:val="003D4F84"/>
    <w:rsid w:val="003D4F96"/>
    <w:rsid w:val="003D4FC7"/>
    <w:rsid w:val="003D5049"/>
    <w:rsid w:val="003D512E"/>
    <w:rsid w:val="003D5174"/>
    <w:rsid w:val="003D5179"/>
    <w:rsid w:val="003D517C"/>
    <w:rsid w:val="003D5190"/>
    <w:rsid w:val="003D52CB"/>
    <w:rsid w:val="003D5507"/>
    <w:rsid w:val="003D550C"/>
    <w:rsid w:val="003D5524"/>
    <w:rsid w:val="003D562A"/>
    <w:rsid w:val="003D563A"/>
    <w:rsid w:val="003D575A"/>
    <w:rsid w:val="003D5768"/>
    <w:rsid w:val="003D5781"/>
    <w:rsid w:val="003D579D"/>
    <w:rsid w:val="003D57D8"/>
    <w:rsid w:val="003D5859"/>
    <w:rsid w:val="003D58C6"/>
    <w:rsid w:val="003D597A"/>
    <w:rsid w:val="003D5A74"/>
    <w:rsid w:val="003D5B88"/>
    <w:rsid w:val="003D5BF0"/>
    <w:rsid w:val="003D5CC7"/>
    <w:rsid w:val="003D5D4C"/>
    <w:rsid w:val="003D5D55"/>
    <w:rsid w:val="003D5D64"/>
    <w:rsid w:val="003D5E42"/>
    <w:rsid w:val="003D5EA2"/>
    <w:rsid w:val="003D5EFD"/>
    <w:rsid w:val="003D5F08"/>
    <w:rsid w:val="003D5F78"/>
    <w:rsid w:val="003D604F"/>
    <w:rsid w:val="003D60C1"/>
    <w:rsid w:val="003D60FB"/>
    <w:rsid w:val="003D6125"/>
    <w:rsid w:val="003D6233"/>
    <w:rsid w:val="003D6302"/>
    <w:rsid w:val="003D6316"/>
    <w:rsid w:val="003D6376"/>
    <w:rsid w:val="003D63A8"/>
    <w:rsid w:val="003D6401"/>
    <w:rsid w:val="003D64AA"/>
    <w:rsid w:val="003D6516"/>
    <w:rsid w:val="003D6631"/>
    <w:rsid w:val="003D6662"/>
    <w:rsid w:val="003D6755"/>
    <w:rsid w:val="003D686A"/>
    <w:rsid w:val="003D688D"/>
    <w:rsid w:val="003D6953"/>
    <w:rsid w:val="003D6A11"/>
    <w:rsid w:val="003D6A6D"/>
    <w:rsid w:val="003D6B78"/>
    <w:rsid w:val="003D6BF9"/>
    <w:rsid w:val="003D6D2E"/>
    <w:rsid w:val="003D6E50"/>
    <w:rsid w:val="003D6EA5"/>
    <w:rsid w:val="003D6EEB"/>
    <w:rsid w:val="003D6F5E"/>
    <w:rsid w:val="003D6F7D"/>
    <w:rsid w:val="003D7005"/>
    <w:rsid w:val="003D7112"/>
    <w:rsid w:val="003D7165"/>
    <w:rsid w:val="003D71AF"/>
    <w:rsid w:val="003D723E"/>
    <w:rsid w:val="003D73D2"/>
    <w:rsid w:val="003D73F1"/>
    <w:rsid w:val="003D743D"/>
    <w:rsid w:val="003D7441"/>
    <w:rsid w:val="003D7453"/>
    <w:rsid w:val="003D74F2"/>
    <w:rsid w:val="003D7556"/>
    <w:rsid w:val="003D756C"/>
    <w:rsid w:val="003D764C"/>
    <w:rsid w:val="003D7670"/>
    <w:rsid w:val="003D76E2"/>
    <w:rsid w:val="003D7783"/>
    <w:rsid w:val="003D79B9"/>
    <w:rsid w:val="003D79C0"/>
    <w:rsid w:val="003D79C6"/>
    <w:rsid w:val="003D7A09"/>
    <w:rsid w:val="003D7A26"/>
    <w:rsid w:val="003D7AE7"/>
    <w:rsid w:val="003D7B57"/>
    <w:rsid w:val="003D7B59"/>
    <w:rsid w:val="003D7BD4"/>
    <w:rsid w:val="003D7C97"/>
    <w:rsid w:val="003D7CBF"/>
    <w:rsid w:val="003D7E91"/>
    <w:rsid w:val="003D7EBF"/>
    <w:rsid w:val="003D7F72"/>
    <w:rsid w:val="003E0006"/>
    <w:rsid w:val="003E00C0"/>
    <w:rsid w:val="003E011F"/>
    <w:rsid w:val="003E015F"/>
    <w:rsid w:val="003E01F4"/>
    <w:rsid w:val="003E0239"/>
    <w:rsid w:val="003E03B3"/>
    <w:rsid w:val="003E043D"/>
    <w:rsid w:val="003E047F"/>
    <w:rsid w:val="003E0529"/>
    <w:rsid w:val="003E056E"/>
    <w:rsid w:val="003E0761"/>
    <w:rsid w:val="003E07C8"/>
    <w:rsid w:val="003E07F4"/>
    <w:rsid w:val="003E083D"/>
    <w:rsid w:val="003E090E"/>
    <w:rsid w:val="003E096E"/>
    <w:rsid w:val="003E09A9"/>
    <w:rsid w:val="003E0A0F"/>
    <w:rsid w:val="003E0BCD"/>
    <w:rsid w:val="003E0BE0"/>
    <w:rsid w:val="003E0C19"/>
    <w:rsid w:val="003E10B1"/>
    <w:rsid w:val="003E1327"/>
    <w:rsid w:val="003E138D"/>
    <w:rsid w:val="003E1417"/>
    <w:rsid w:val="003E1469"/>
    <w:rsid w:val="003E155C"/>
    <w:rsid w:val="003E1590"/>
    <w:rsid w:val="003E1687"/>
    <w:rsid w:val="003E1806"/>
    <w:rsid w:val="003E18A2"/>
    <w:rsid w:val="003E1A69"/>
    <w:rsid w:val="003E1BD8"/>
    <w:rsid w:val="003E1CF7"/>
    <w:rsid w:val="003E1F57"/>
    <w:rsid w:val="003E1F6D"/>
    <w:rsid w:val="003E1F9C"/>
    <w:rsid w:val="003E1FFB"/>
    <w:rsid w:val="003E20D7"/>
    <w:rsid w:val="003E20E4"/>
    <w:rsid w:val="003E2149"/>
    <w:rsid w:val="003E2426"/>
    <w:rsid w:val="003E24AE"/>
    <w:rsid w:val="003E276A"/>
    <w:rsid w:val="003E2805"/>
    <w:rsid w:val="003E280E"/>
    <w:rsid w:val="003E2990"/>
    <w:rsid w:val="003E29AB"/>
    <w:rsid w:val="003E2A59"/>
    <w:rsid w:val="003E2AC5"/>
    <w:rsid w:val="003E2AF7"/>
    <w:rsid w:val="003E2B57"/>
    <w:rsid w:val="003E2BD4"/>
    <w:rsid w:val="003E2D02"/>
    <w:rsid w:val="003E2D18"/>
    <w:rsid w:val="003E2D1F"/>
    <w:rsid w:val="003E2EA8"/>
    <w:rsid w:val="003E2F03"/>
    <w:rsid w:val="003E2F0B"/>
    <w:rsid w:val="003E2F54"/>
    <w:rsid w:val="003E2F71"/>
    <w:rsid w:val="003E2FCD"/>
    <w:rsid w:val="003E3057"/>
    <w:rsid w:val="003E307B"/>
    <w:rsid w:val="003E30A3"/>
    <w:rsid w:val="003E3108"/>
    <w:rsid w:val="003E3264"/>
    <w:rsid w:val="003E326A"/>
    <w:rsid w:val="003E32A3"/>
    <w:rsid w:val="003E32AB"/>
    <w:rsid w:val="003E33B7"/>
    <w:rsid w:val="003E33B8"/>
    <w:rsid w:val="003E33FC"/>
    <w:rsid w:val="003E362A"/>
    <w:rsid w:val="003E3698"/>
    <w:rsid w:val="003E377A"/>
    <w:rsid w:val="003E38AD"/>
    <w:rsid w:val="003E393F"/>
    <w:rsid w:val="003E39D7"/>
    <w:rsid w:val="003E3A92"/>
    <w:rsid w:val="003E3AA7"/>
    <w:rsid w:val="003E3AFE"/>
    <w:rsid w:val="003E3B44"/>
    <w:rsid w:val="003E3CC0"/>
    <w:rsid w:val="003E3E51"/>
    <w:rsid w:val="003E3EB2"/>
    <w:rsid w:val="003E4010"/>
    <w:rsid w:val="003E4057"/>
    <w:rsid w:val="003E41A4"/>
    <w:rsid w:val="003E4213"/>
    <w:rsid w:val="003E435D"/>
    <w:rsid w:val="003E4486"/>
    <w:rsid w:val="003E448D"/>
    <w:rsid w:val="003E44B3"/>
    <w:rsid w:val="003E454B"/>
    <w:rsid w:val="003E4580"/>
    <w:rsid w:val="003E45A1"/>
    <w:rsid w:val="003E4626"/>
    <w:rsid w:val="003E4636"/>
    <w:rsid w:val="003E46D5"/>
    <w:rsid w:val="003E4705"/>
    <w:rsid w:val="003E483E"/>
    <w:rsid w:val="003E498D"/>
    <w:rsid w:val="003E4BAD"/>
    <w:rsid w:val="003E4BB9"/>
    <w:rsid w:val="003E4CBC"/>
    <w:rsid w:val="003E4E65"/>
    <w:rsid w:val="003E4EBC"/>
    <w:rsid w:val="003E4EED"/>
    <w:rsid w:val="003E4F5E"/>
    <w:rsid w:val="003E4F83"/>
    <w:rsid w:val="003E5134"/>
    <w:rsid w:val="003E5147"/>
    <w:rsid w:val="003E51B8"/>
    <w:rsid w:val="003E51D4"/>
    <w:rsid w:val="003E52A5"/>
    <w:rsid w:val="003E52A8"/>
    <w:rsid w:val="003E52FF"/>
    <w:rsid w:val="003E53C2"/>
    <w:rsid w:val="003E5460"/>
    <w:rsid w:val="003E5529"/>
    <w:rsid w:val="003E55E4"/>
    <w:rsid w:val="003E55EA"/>
    <w:rsid w:val="003E5669"/>
    <w:rsid w:val="003E5679"/>
    <w:rsid w:val="003E578E"/>
    <w:rsid w:val="003E57A2"/>
    <w:rsid w:val="003E57BF"/>
    <w:rsid w:val="003E57ED"/>
    <w:rsid w:val="003E57F6"/>
    <w:rsid w:val="003E5837"/>
    <w:rsid w:val="003E5920"/>
    <w:rsid w:val="003E596F"/>
    <w:rsid w:val="003E5998"/>
    <w:rsid w:val="003E59D5"/>
    <w:rsid w:val="003E5AD7"/>
    <w:rsid w:val="003E5AE5"/>
    <w:rsid w:val="003E5D22"/>
    <w:rsid w:val="003E5D8A"/>
    <w:rsid w:val="003E5F56"/>
    <w:rsid w:val="003E5FA1"/>
    <w:rsid w:val="003E5FD3"/>
    <w:rsid w:val="003E60B8"/>
    <w:rsid w:val="003E6118"/>
    <w:rsid w:val="003E620B"/>
    <w:rsid w:val="003E6225"/>
    <w:rsid w:val="003E6291"/>
    <w:rsid w:val="003E6441"/>
    <w:rsid w:val="003E64CD"/>
    <w:rsid w:val="003E64EB"/>
    <w:rsid w:val="003E6539"/>
    <w:rsid w:val="003E658F"/>
    <w:rsid w:val="003E65EE"/>
    <w:rsid w:val="003E6621"/>
    <w:rsid w:val="003E66E0"/>
    <w:rsid w:val="003E6730"/>
    <w:rsid w:val="003E6752"/>
    <w:rsid w:val="003E6753"/>
    <w:rsid w:val="003E6782"/>
    <w:rsid w:val="003E6923"/>
    <w:rsid w:val="003E692D"/>
    <w:rsid w:val="003E6982"/>
    <w:rsid w:val="003E69B3"/>
    <w:rsid w:val="003E69F5"/>
    <w:rsid w:val="003E69FC"/>
    <w:rsid w:val="003E6A2E"/>
    <w:rsid w:val="003E6A46"/>
    <w:rsid w:val="003E6AFD"/>
    <w:rsid w:val="003E6B03"/>
    <w:rsid w:val="003E6B7B"/>
    <w:rsid w:val="003E6BBF"/>
    <w:rsid w:val="003E6BCC"/>
    <w:rsid w:val="003E6C30"/>
    <w:rsid w:val="003E6C51"/>
    <w:rsid w:val="003E6C8A"/>
    <w:rsid w:val="003E6DB8"/>
    <w:rsid w:val="003E6E1E"/>
    <w:rsid w:val="003E6E52"/>
    <w:rsid w:val="003E6E90"/>
    <w:rsid w:val="003E6EF9"/>
    <w:rsid w:val="003E6F6B"/>
    <w:rsid w:val="003E7037"/>
    <w:rsid w:val="003E7093"/>
    <w:rsid w:val="003E718A"/>
    <w:rsid w:val="003E71C8"/>
    <w:rsid w:val="003E71FC"/>
    <w:rsid w:val="003E7335"/>
    <w:rsid w:val="003E7440"/>
    <w:rsid w:val="003E7475"/>
    <w:rsid w:val="003E74D9"/>
    <w:rsid w:val="003E7522"/>
    <w:rsid w:val="003E757C"/>
    <w:rsid w:val="003E75E2"/>
    <w:rsid w:val="003E75F3"/>
    <w:rsid w:val="003E7668"/>
    <w:rsid w:val="003E7766"/>
    <w:rsid w:val="003E77B0"/>
    <w:rsid w:val="003E77C4"/>
    <w:rsid w:val="003E77CE"/>
    <w:rsid w:val="003E77F5"/>
    <w:rsid w:val="003E7817"/>
    <w:rsid w:val="003E7858"/>
    <w:rsid w:val="003E791A"/>
    <w:rsid w:val="003E7A94"/>
    <w:rsid w:val="003E7A9A"/>
    <w:rsid w:val="003E7B71"/>
    <w:rsid w:val="003E7CDD"/>
    <w:rsid w:val="003E7D4F"/>
    <w:rsid w:val="003E7D91"/>
    <w:rsid w:val="003E7D99"/>
    <w:rsid w:val="003E7E48"/>
    <w:rsid w:val="003E7EC7"/>
    <w:rsid w:val="003F0048"/>
    <w:rsid w:val="003F0069"/>
    <w:rsid w:val="003F009E"/>
    <w:rsid w:val="003F015F"/>
    <w:rsid w:val="003F0194"/>
    <w:rsid w:val="003F01CD"/>
    <w:rsid w:val="003F0231"/>
    <w:rsid w:val="003F0362"/>
    <w:rsid w:val="003F0367"/>
    <w:rsid w:val="003F03CF"/>
    <w:rsid w:val="003F0457"/>
    <w:rsid w:val="003F045E"/>
    <w:rsid w:val="003F0503"/>
    <w:rsid w:val="003F0511"/>
    <w:rsid w:val="003F0545"/>
    <w:rsid w:val="003F0555"/>
    <w:rsid w:val="003F05C5"/>
    <w:rsid w:val="003F061A"/>
    <w:rsid w:val="003F06ED"/>
    <w:rsid w:val="003F072F"/>
    <w:rsid w:val="003F0783"/>
    <w:rsid w:val="003F07DD"/>
    <w:rsid w:val="003F07F9"/>
    <w:rsid w:val="003F08C7"/>
    <w:rsid w:val="003F0944"/>
    <w:rsid w:val="003F0A42"/>
    <w:rsid w:val="003F0B93"/>
    <w:rsid w:val="003F0B9C"/>
    <w:rsid w:val="003F0D62"/>
    <w:rsid w:val="003F0EDA"/>
    <w:rsid w:val="003F0F20"/>
    <w:rsid w:val="003F0F53"/>
    <w:rsid w:val="003F1081"/>
    <w:rsid w:val="003F10F5"/>
    <w:rsid w:val="003F110A"/>
    <w:rsid w:val="003F1271"/>
    <w:rsid w:val="003F128C"/>
    <w:rsid w:val="003F12D4"/>
    <w:rsid w:val="003F1356"/>
    <w:rsid w:val="003F13C0"/>
    <w:rsid w:val="003F13E6"/>
    <w:rsid w:val="003F143C"/>
    <w:rsid w:val="003F1444"/>
    <w:rsid w:val="003F14A0"/>
    <w:rsid w:val="003F14AC"/>
    <w:rsid w:val="003F15AA"/>
    <w:rsid w:val="003F15F4"/>
    <w:rsid w:val="003F1631"/>
    <w:rsid w:val="003F177E"/>
    <w:rsid w:val="003F182E"/>
    <w:rsid w:val="003F1986"/>
    <w:rsid w:val="003F1A07"/>
    <w:rsid w:val="003F1B02"/>
    <w:rsid w:val="003F1B41"/>
    <w:rsid w:val="003F1B4C"/>
    <w:rsid w:val="003F1B7A"/>
    <w:rsid w:val="003F1BB5"/>
    <w:rsid w:val="003F1C73"/>
    <w:rsid w:val="003F1DE1"/>
    <w:rsid w:val="003F2090"/>
    <w:rsid w:val="003F2297"/>
    <w:rsid w:val="003F236C"/>
    <w:rsid w:val="003F239C"/>
    <w:rsid w:val="003F24A1"/>
    <w:rsid w:val="003F24ED"/>
    <w:rsid w:val="003F25A6"/>
    <w:rsid w:val="003F25FA"/>
    <w:rsid w:val="003F26AD"/>
    <w:rsid w:val="003F26C0"/>
    <w:rsid w:val="003F26E5"/>
    <w:rsid w:val="003F2729"/>
    <w:rsid w:val="003F27A3"/>
    <w:rsid w:val="003F2918"/>
    <w:rsid w:val="003F29BD"/>
    <w:rsid w:val="003F29D8"/>
    <w:rsid w:val="003F2A41"/>
    <w:rsid w:val="003F2A6D"/>
    <w:rsid w:val="003F2AAA"/>
    <w:rsid w:val="003F2ABC"/>
    <w:rsid w:val="003F2AC2"/>
    <w:rsid w:val="003F2AD9"/>
    <w:rsid w:val="003F2B2C"/>
    <w:rsid w:val="003F2B5C"/>
    <w:rsid w:val="003F2BED"/>
    <w:rsid w:val="003F2C0F"/>
    <w:rsid w:val="003F2C91"/>
    <w:rsid w:val="003F2D4D"/>
    <w:rsid w:val="003F2E89"/>
    <w:rsid w:val="003F2ED7"/>
    <w:rsid w:val="003F2EE1"/>
    <w:rsid w:val="003F2F65"/>
    <w:rsid w:val="003F30B1"/>
    <w:rsid w:val="003F31BF"/>
    <w:rsid w:val="003F35D5"/>
    <w:rsid w:val="003F36FC"/>
    <w:rsid w:val="003F3750"/>
    <w:rsid w:val="003F37B9"/>
    <w:rsid w:val="003F3865"/>
    <w:rsid w:val="003F38B0"/>
    <w:rsid w:val="003F392C"/>
    <w:rsid w:val="003F3947"/>
    <w:rsid w:val="003F3979"/>
    <w:rsid w:val="003F3A9A"/>
    <w:rsid w:val="003F3BE3"/>
    <w:rsid w:val="003F3BE8"/>
    <w:rsid w:val="003F3C27"/>
    <w:rsid w:val="003F3C65"/>
    <w:rsid w:val="003F3C77"/>
    <w:rsid w:val="003F3C82"/>
    <w:rsid w:val="003F3D30"/>
    <w:rsid w:val="003F3DA5"/>
    <w:rsid w:val="003F3E07"/>
    <w:rsid w:val="003F3EC9"/>
    <w:rsid w:val="003F3EDB"/>
    <w:rsid w:val="003F3F13"/>
    <w:rsid w:val="003F3F1B"/>
    <w:rsid w:val="003F3FC4"/>
    <w:rsid w:val="003F3FE0"/>
    <w:rsid w:val="003F402B"/>
    <w:rsid w:val="003F404E"/>
    <w:rsid w:val="003F4075"/>
    <w:rsid w:val="003F40E2"/>
    <w:rsid w:val="003F4120"/>
    <w:rsid w:val="003F418C"/>
    <w:rsid w:val="003F423E"/>
    <w:rsid w:val="003F4298"/>
    <w:rsid w:val="003F431A"/>
    <w:rsid w:val="003F43F1"/>
    <w:rsid w:val="003F4404"/>
    <w:rsid w:val="003F44C4"/>
    <w:rsid w:val="003F450F"/>
    <w:rsid w:val="003F4554"/>
    <w:rsid w:val="003F45B2"/>
    <w:rsid w:val="003F469E"/>
    <w:rsid w:val="003F46D5"/>
    <w:rsid w:val="003F4750"/>
    <w:rsid w:val="003F4771"/>
    <w:rsid w:val="003F47BE"/>
    <w:rsid w:val="003F47F9"/>
    <w:rsid w:val="003F4820"/>
    <w:rsid w:val="003F4872"/>
    <w:rsid w:val="003F489F"/>
    <w:rsid w:val="003F48F5"/>
    <w:rsid w:val="003F4902"/>
    <w:rsid w:val="003F499D"/>
    <w:rsid w:val="003F4A1B"/>
    <w:rsid w:val="003F4AA3"/>
    <w:rsid w:val="003F4B5C"/>
    <w:rsid w:val="003F4C48"/>
    <w:rsid w:val="003F4C77"/>
    <w:rsid w:val="003F4CFC"/>
    <w:rsid w:val="003F4D0C"/>
    <w:rsid w:val="003F4D68"/>
    <w:rsid w:val="003F4E57"/>
    <w:rsid w:val="003F4F48"/>
    <w:rsid w:val="003F4FC3"/>
    <w:rsid w:val="003F5099"/>
    <w:rsid w:val="003F50EE"/>
    <w:rsid w:val="003F50F5"/>
    <w:rsid w:val="003F5118"/>
    <w:rsid w:val="003F5249"/>
    <w:rsid w:val="003F52D1"/>
    <w:rsid w:val="003F5377"/>
    <w:rsid w:val="003F5398"/>
    <w:rsid w:val="003F5403"/>
    <w:rsid w:val="003F543C"/>
    <w:rsid w:val="003F55C4"/>
    <w:rsid w:val="003F564D"/>
    <w:rsid w:val="003F581C"/>
    <w:rsid w:val="003F5B5D"/>
    <w:rsid w:val="003F5C17"/>
    <w:rsid w:val="003F5CA8"/>
    <w:rsid w:val="003F5D30"/>
    <w:rsid w:val="003F5D32"/>
    <w:rsid w:val="003F5D5E"/>
    <w:rsid w:val="003F5E32"/>
    <w:rsid w:val="003F5E95"/>
    <w:rsid w:val="003F61B2"/>
    <w:rsid w:val="003F61B3"/>
    <w:rsid w:val="003F6219"/>
    <w:rsid w:val="003F630B"/>
    <w:rsid w:val="003F6356"/>
    <w:rsid w:val="003F63A5"/>
    <w:rsid w:val="003F647A"/>
    <w:rsid w:val="003F650D"/>
    <w:rsid w:val="003F65E1"/>
    <w:rsid w:val="003F682F"/>
    <w:rsid w:val="003F684A"/>
    <w:rsid w:val="003F68EB"/>
    <w:rsid w:val="003F696F"/>
    <w:rsid w:val="003F6980"/>
    <w:rsid w:val="003F6A17"/>
    <w:rsid w:val="003F6BBB"/>
    <w:rsid w:val="003F6C4A"/>
    <w:rsid w:val="003F6C91"/>
    <w:rsid w:val="003F6D3C"/>
    <w:rsid w:val="003F6E9A"/>
    <w:rsid w:val="003F6ED6"/>
    <w:rsid w:val="003F6FC6"/>
    <w:rsid w:val="003F7149"/>
    <w:rsid w:val="003F71DC"/>
    <w:rsid w:val="003F73AB"/>
    <w:rsid w:val="003F742C"/>
    <w:rsid w:val="003F744F"/>
    <w:rsid w:val="003F74A4"/>
    <w:rsid w:val="003F7506"/>
    <w:rsid w:val="003F75E4"/>
    <w:rsid w:val="003F7634"/>
    <w:rsid w:val="003F769F"/>
    <w:rsid w:val="003F775C"/>
    <w:rsid w:val="003F780E"/>
    <w:rsid w:val="003F7866"/>
    <w:rsid w:val="003F7A0E"/>
    <w:rsid w:val="003F7A55"/>
    <w:rsid w:val="003F7AAB"/>
    <w:rsid w:val="003F7AAE"/>
    <w:rsid w:val="003F7AD8"/>
    <w:rsid w:val="003F7AFA"/>
    <w:rsid w:val="003F7AFD"/>
    <w:rsid w:val="003F7B43"/>
    <w:rsid w:val="003F7B4B"/>
    <w:rsid w:val="003F7B7C"/>
    <w:rsid w:val="003F7BA0"/>
    <w:rsid w:val="003F7C2B"/>
    <w:rsid w:val="003F7CFE"/>
    <w:rsid w:val="003F7DA1"/>
    <w:rsid w:val="003F7DD0"/>
    <w:rsid w:val="003F7E61"/>
    <w:rsid w:val="003F7EB5"/>
    <w:rsid w:val="003F7F41"/>
    <w:rsid w:val="003F7FAE"/>
    <w:rsid w:val="004000DB"/>
    <w:rsid w:val="004001E9"/>
    <w:rsid w:val="00400218"/>
    <w:rsid w:val="00400375"/>
    <w:rsid w:val="004003B5"/>
    <w:rsid w:val="0040050E"/>
    <w:rsid w:val="00400648"/>
    <w:rsid w:val="0040065C"/>
    <w:rsid w:val="0040081C"/>
    <w:rsid w:val="00400888"/>
    <w:rsid w:val="00400954"/>
    <w:rsid w:val="004009A7"/>
    <w:rsid w:val="00400A26"/>
    <w:rsid w:val="00400A84"/>
    <w:rsid w:val="00400A8B"/>
    <w:rsid w:val="00400B82"/>
    <w:rsid w:val="00400BA7"/>
    <w:rsid w:val="00400BBA"/>
    <w:rsid w:val="00400C1D"/>
    <w:rsid w:val="00400CF2"/>
    <w:rsid w:val="00400D35"/>
    <w:rsid w:val="00400E1C"/>
    <w:rsid w:val="00400E3E"/>
    <w:rsid w:val="00400F55"/>
    <w:rsid w:val="00400FC6"/>
    <w:rsid w:val="004010CE"/>
    <w:rsid w:val="00401165"/>
    <w:rsid w:val="0040116A"/>
    <w:rsid w:val="004011B9"/>
    <w:rsid w:val="004011E3"/>
    <w:rsid w:val="00401246"/>
    <w:rsid w:val="004012D1"/>
    <w:rsid w:val="004012ED"/>
    <w:rsid w:val="00401370"/>
    <w:rsid w:val="00401459"/>
    <w:rsid w:val="004014E3"/>
    <w:rsid w:val="004014F3"/>
    <w:rsid w:val="00401500"/>
    <w:rsid w:val="00401519"/>
    <w:rsid w:val="00401595"/>
    <w:rsid w:val="004015C7"/>
    <w:rsid w:val="00401669"/>
    <w:rsid w:val="0040172D"/>
    <w:rsid w:val="0040189C"/>
    <w:rsid w:val="004018A3"/>
    <w:rsid w:val="0040192E"/>
    <w:rsid w:val="00401953"/>
    <w:rsid w:val="004019ED"/>
    <w:rsid w:val="00401B3A"/>
    <w:rsid w:val="00401C48"/>
    <w:rsid w:val="00401D86"/>
    <w:rsid w:val="00401DD0"/>
    <w:rsid w:val="00401E14"/>
    <w:rsid w:val="00401E4A"/>
    <w:rsid w:val="00401E4C"/>
    <w:rsid w:val="00401EFA"/>
    <w:rsid w:val="00401F13"/>
    <w:rsid w:val="004020CE"/>
    <w:rsid w:val="00402160"/>
    <w:rsid w:val="004021CC"/>
    <w:rsid w:val="0040247D"/>
    <w:rsid w:val="004024A8"/>
    <w:rsid w:val="00402566"/>
    <w:rsid w:val="00402628"/>
    <w:rsid w:val="004027B2"/>
    <w:rsid w:val="004027F4"/>
    <w:rsid w:val="0040287F"/>
    <w:rsid w:val="004028D5"/>
    <w:rsid w:val="00402965"/>
    <w:rsid w:val="00402A25"/>
    <w:rsid w:val="00402AB6"/>
    <w:rsid w:val="00402B05"/>
    <w:rsid w:val="00402B19"/>
    <w:rsid w:val="00402B78"/>
    <w:rsid w:val="00402C75"/>
    <w:rsid w:val="00402C7A"/>
    <w:rsid w:val="00402DB9"/>
    <w:rsid w:val="00402E0D"/>
    <w:rsid w:val="00402E14"/>
    <w:rsid w:val="00402E90"/>
    <w:rsid w:val="00402FAB"/>
    <w:rsid w:val="00403137"/>
    <w:rsid w:val="004031E0"/>
    <w:rsid w:val="00403246"/>
    <w:rsid w:val="00403296"/>
    <w:rsid w:val="004032B3"/>
    <w:rsid w:val="004033E7"/>
    <w:rsid w:val="004034B4"/>
    <w:rsid w:val="0040353B"/>
    <w:rsid w:val="004035BA"/>
    <w:rsid w:val="00403611"/>
    <w:rsid w:val="0040368C"/>
    <w:rsid w:val="004036D6"/>
    <w:rsid w:val="0040384F"/>
    <w:rsid w:val="00403884"/>
    <w:rsid w:val="0040391C"/>
    <w:rsid w:val="0040399B"/>
    <w:rsid w:val="00403C56"/>
    <w:rsid w:val="00403CDF"/>
    <w:rsid w:val="00403D46"/>
    <w:rsid w:val="00403DBB"/>
    <w:rsid w:val="00403DD5"/>
    <w:rsid w:val="00403DEF"/>
    <w:rsid w:val="00403DF4"/>
    <w:rsid w:val="00403F2A"/>
    <w:rsid w:val="00403F39"/>
    <w:rsid w:val="00403F86"/>
    <w:rsid w:val="00404016"/>
    <w:rsid w:val="00404063"/>
    <w:rsid w:val="004040B2"/>
    <w:rsid w:val="0040417F"/>
    <w:rsid w:val="004041E5"/>
    <w:rsid w:val="00404231"/>
    <w:rsid w:val="0040428E"/>
    <w:rsid w:val="00404292"/>
    <w:rsid w:val="00404417"/>
    <w:rsid w:val="0040445E"/>
    <w:rsid w:val="004044BB"/>
    <w:rsid w:val="0040452F"/>
    <w:rsid w:val="00404777"/>
    <w:rsid w:val="004047D5"/>
    <w:rsid w:val="004047DF"/>
    <w:rsid w:val="004047F9"/>
    <w:rsid w:val="00404841"/>
    <w:rsid w:val="004048AF"/>
    <w:rsid w:val="00404935"/>
    <w:rsid w:val="0040494B"/>
    <w:rsid w:val="00404A32"/>
    <w:rsid w:val="00404B2F"/>
    <w:rsid w:val="00404B95"/>
    <w:rsid w:val="00404BB8"/>
    <w:rsid w:val="00404C13"/>
    <w:rsid w:val="00404C2A"/>
    <w:rsid w:val="00404C9D"/>
    <w:rsid w:val="00404D45"/>
    <w:rsid w:val="00404D5A"/>
    <w:rsid w:val="00404E5F"/>
    <w:rsid w:val="00404ED7"/>
    <w:rsid w:val="00404F2E"/>
    <w:rsid w:val="00404F74"/>
    <w:rsid w:val="00404F83"/>
    <w:rsid w:val="0040504D"/>
    <w:rsid w:val="00405150"/>
    <w:rsid w:val="0040525F"/>
    <w:rsid w:val="0040528A"/>
    <w:rsid w:val="00405291"/>
    <w:rsid w:val="004052D8"/>
    <w:rsid w:val="004053B1"/>
    <w:rsid w:val="004053C2"/>
    <w:rsid w:val="004054EE"/>
    <w:rsid w:val="004055AF"/>
    <w:rsid w:val="0040566C"/>
    <w:rsid w:val="004056B3"/>
    <w:rsid w:val="004057A3"/>
    <w:rsid w:val="00405811"/>
    <w:rsid w:val="0040584F"/>
    <w:rsid w:val="00405873"/>
    <w:rsid w:val="0040588B"/>
    <w:rsid w:val="00405923"/>
    <w:rsid w:val="004059E8"/>
    <w:rsid w:val="00405A83"/>
    <w:rsid w:val="00405B2E"/>
    <w:rsid w:val="00405BA8"/>
    <w:rsid w:val="00405BE8"/>
    <w:rsid w:val="00405C59"/>
    <w:rsid w:val="00405CD1"/>
    <w:rsid w:val="00405DE6"/>
    <w:rsid w:val="00405DFD"/>
    <w:rsid w:val="00405FB0"/>
    <w:rsid w:val="00405FF7"/>
    <w:rsid w:val="00406049"/>
    <w:rsid w:val="0040604F"/>
    <w:rsid w:val="00406091"/>
    <w:rsid w:val="004060B2"/>
    <w:rsid w:val="004060CD"/>
    <w:rsid w:val="0040611A"/>
    <w:rsid w:val="00406140"/>
    <w:rsid w:val="004062A8"/>
    <w:rsid w:val="004062F9"/>
    <w:rsid w:val="00406343"/>
    <w:rsid w:val="004063E4"/>
    <w:rsid w:val="0040643D"/>
    <w:rsid w:val="00406466"/>
    <w:rsid w:val="004064E3"/>
    <w:rsid w:val="00406521"/>
    <w:rsid w:val="0040654D"/>
    <w:rsid w:val="00406588"/>
    <w:rsid w:val="00406623"/>
    <w:rsid w:val="004066FA"/>
    <w:rsid w:val="004067D5"/>
    <w:rsid w:val="00406900"/>
    <w:rsid w:val="0040692E"/>
    <w:rsid w:val="00406A10"/>
    <w:rsid w:val="00406A63"/>
    <w:rsid w:val="00406A8F"/>
    <w:rsid w:val="00406AC3"/>
    <w:rsid w:val="00406B95"/>
    <w:rsid w:val="00406C5F"/>
    <w:rsid w:val="00406C79"/>
    <w:rsid w:val="00406D28"/>
    <w:rsid w:val="00406DFF"/>
    <w:rsid w:val="00406E02"/>
    <w:rsid w:val="00406E2C"/>
    <w:rsid w:val="00406EC9"/>
    <w:rsid w:val="00406FF1"/>
    <w:rsid w:val="00407023"/>
    <w:rsid w:val="00407073"/>
    <w:rsid w:val="004070C4"/>
    <w:rsid w:val="004070CD"/>
    <w:rsid w:val="00407106"/>
    <w:rsid w:val="00407138"/>
    <w:rsid w:val="004071A4"/>
    <w:rsid w:val="004073FD"/>
    <w:rsid w:val="004074A1"/>
    <w:rsid w:val="0040761C"/>
    <w:rsid w:val="00407659"/>
    <w:rsid w:val="00407676"/>
    <w:rsid w:val="004076BA"/>
    <w:rsid w:val="0040774B"/>
    <w:rsid w:val="00407761"/>
    <w:rsid w:val="004077B1"/>
    <w:rsid w:val="004077E6"/>
    <w:rsid w:val="004078B0"/>
    <w:rsid w:val="004078F3"/>
    <w:rsid w:val="00407948"/>
    <w:rsid w:val="004079BB"/>
    <w:rsid w:val="00407A64"/>
    <w:rsid w:val="00407C72"/>
    <w:rsid w:val="00407CB1"/>
    <w:rsid w:val="00407CFD"/>
    <w:rsid w:val="00407D31"/>
    <w:rsid w:val="00407D3B"/>
    <w:rsid w:val="00407D72"/>
    <w:rsid w:val="00407DF6"/>
    <w:rsid w:val="00407E61"/>
    <w:rsid w:val="00407ECB"/>
    <w:rsid w:val="00407EEC"/>
    <w:rsid w:val="00407F18"/>
    <w:rsid w:val="00407F1C"/>
    <w:rsid w:val="00407F39"/>
    <w:rsid w:val="00407F60"/>
    <w:rsid w:val="004102D6"/>
    <w:rsid w:val="00410322"/>
    <w:rsid w:val="00410328"/>
    <w:rsid w:val="0041034A"/>
    <w:rsid w:val="00410382"/>
    <w:rsid w:val="00410384"/>
    <w:rsid w:val="004103F1"/>
    <w:rsid w:val="00410483"/>
    <w:rsid w:val="00410537"/>
    <w:rsid w:val="004105E1"/>
    <w:rsid w:val="0041082B"/>
    <w:rsid w:val="00410842"/>
    <w:rsid w:val="00410855"/>
    <w:rsid w:val="00410890"/>
    <w:rsid w:val="00410895"/>
    <w:rsid w:val="004109FD"/>
    <w:rsid w:val="00410A92"/>
    <w:rsid w:val="00410AB1"/>
    <w:rsid w:val="00410BB7"/>
    <w:rsid w:val="00410BF2"/>
    <w:rsid w:val="00410C59"/>
    <w:rsid w:val="00410C7D"/>
    <w:rsid w:val="00410CFE"/>
    <w:rsid w:val="00410D70"/>
    <w:rsid w:val="00410DEA"/>
    <w:rsid w:val="00410E48"/>
    <w:rsid w:val="00410E6B"/>
    <w:rsid w:val="00410E9F"/>
    <w:rsid w:val="00410F08"/>
    <w:rsid w:val="004110F4"/>
    <w:rsid w:val="0041110F"/>
    <w:rsid w:val="004111ED"/>
    <w:rsid w:val="00411218"/>
    <w:rsid w:val="00411332"/>
    <w:rsid w:val="00411361"/>
    <w:rsid w:val="0041136F"/>
    <w:rsid w:val="0041141F"/>
    <w:rsid w:val="00411421"/>
    <w:rsid w:val="004114E7"/>
    <w:rsid w:val="004115B5"/>
    <w:rsid w:val="0041176D"/>
    <w:rsid w:val="00411781"/>
    <w:rsid w:val="004117C4"/>
    <w:rsid w:val="004117DA"/>
    <w:rsid w:val="00411840"/>
    <w:rsid w:val="0041185D"/>
    <w:rsid w:val="00411A29"/>
    <w:rsid w:val="00411B11"/>
    <w:rsid w:val="00411B35"/>
    <w:rsid w:val="00411BA9"/>
    <w:rsid w:val="00411BAD"/>
    <w:rsid w:val="00411C77"/>
    <w:rsid w:val="00411CCA"/>
    <w:rsid w:val="00411D1A"/>
    <w:rsid w:val="00411D27"/>
    <w:rsid w:val="00411D34"/>
    <w:rsid w:val="00411DCA"/>
    <w:rsid w:val="00411E2F"/>
    <w:rsid w:val="00411EC4"/>
    <w:rsid w:val="00411FC3"/>
    <w:rsid w:val="00412128"/>
    <w:rsid w:val="0041219C"/>
    <w:rsid w:val="0041222D"/>
    <w:rsid w:val="004122B2"/>
    <w:rsid w:val="0041234A"/>
    <w:rsid w:val="00412353"/>
    <w:rsid w:val="004123DF"/>
    <w:rsid w:val="00412424"/>
    <w:rsid w:val="00412577"/>
    <w:rsid w:val="004125DB"/>
    <w:rsid w:val="0041264D"/>
    <w:rsid w:val="004127A5"/>
    <w:rsid w:val="004127B4"/>
    <w:rsid w:val="004127F9"/>
    <w:rsid w:val="004128C5"/>
    <w:rsid w:val="00412AD9"/>
    <w:rsid w:val="00412B86"/>
    <w:rsid w:val="00412D26"/>
    <w:rsid w:val="00412D8C"/>
    <w:rsid w:val="00412DA3"/>
    <w:rsid w:val="00412E46"/>
    <w:rsid w:val="00412E53"/>
    <w:rsid w:val="00412FB6"/>
    <w:rsid w:val="00413054"/>
    <w:rsid w:val="0041309C"/>
    <w:rsid w:val="00413109"/>
    <w:rsid w:val="00413125"/>
    <w:rsid w:val="00413127"/>
    <w:rsid w:val="0041313C"/>
    <w:rsid w:val="00413166"/>
    <w:rsid w:val="0041321D"/>
    <w:rsid w:val="00413248"/>
    <w:rsid w:val="00413356"/>
    <w:rsid w:val="00413381"/>
    <w:rsid w:val="004133B5"/>
    <w:rsid w:val="004133C6"/>
    <w:rsid w:val="00413412"/>
    <w:rsid w:val="00413476"/>
    <w:rsid w:val="00413518"/>
    <w:rsid w:val="0041352C"/>
    <w:rsid w:val="0041360B"/>
    <w:rsid w:val="004137F8"/>
    <w:rsid w:val="004137F9"/>
    <w:rsid w:val="00413824"/>
    <w:rsid w:val="00413849"/>
    <w:rsid w:val="0041384C"/>
    <w:rsid w:val="00413867"/>
    <w:rsid w:val="00413877"/>
    <w:rsid w:val="004138C9"/>
    <w:rsid w:val="004138EF"/>
    <w:rsid w:val="0041398A"/>
    <w:rsid w:val="00413A0B"/>
    <w:rsid w:val="00413A22"/>
    <w:rsid w:val="00413A63"/>
    <w:rsid w:val="00413B94"/>
    <w:rsid w:val="00413C58"/>
    <w:rsid w:val="00413D65"/>
    <w:rsid w:val="00413DCC"/>
    <w:rsid w:val="00413DE4"/>
    <w:rsid w:val="00413E33"/>
    <w:rsid w:val="00413E74"/>
    <w:rsid w:val="00413EAF"/>
    <w:rsid w:val="004140C6"/>
    <w:rsid w:val="0041414F"/>
    <w:rsid w:val="00414163"/>
    <w:rsid w:val="004141CC"/>
    <w:rsid w:val="004141D1"/>
    <w:rsid w:val="00414438"/>
    <w:rsid w:val="00414492"/>
    <w:rsid w:val="00414551"/>
    <w:rsid w:val="00414718"/>
    <w:rsid w:val="00414768"/>
    <w:rsid w:val="004147C4"/>
    <w:rsid w:val="00414804"/>
    <w:rsid w:val="0041490D"/>
    <w:rsid w:val="00414930"/>
    <w:rsid w:val="00414956"/>
    <w:rsid w:val="0041497F"/>
    <w:rsid w:val="004149D4"/>
    <w:rsid w:val="00414ABD"/>
    <w:rsid w:val="00414AC2"/>
    <w:rsid w:val="00414AE2"/>
    <w:rsid w:val="00414B90"/>
    <w:rsid w:val="00414C51"/>
    <w:rsid w:val="00414C62"/>
    <w:rsid w:val="00414CA3"/>
    <w:rsid w:val="00414DB6"/>
    <w:rsid w:val="00414DF1"/>
    <w:rsid w:val="00414E63"/>
    <w:rsid w:val="00414E96"/>
    <w:rsid w:val="00414EAA"/>
    <w:rsid w:val="00414F4B"/>
    <w:rsid w:val="00414F69"/>
    <w:rsid w:val="0041500C"/>
    <w:rsid w:val="0041504B"/>
    <w:rsid w:val="004150C0"/>
    <w:rsid w:val="004150DD"/>
    <w:rsid w:val="00415149"/>
    <w:rsid w:val="0041515B"/>
    <w:rsid w:val="0041520D"/>
    <w:rsid w:val="0041522E"/>
    <w:rsid w:val="00415292"/>
    <w:rsid w:val="004154C0"/>
    <w:rsid w:val="004154FC"/>
    <w:rsid w:val="00415578"/>
    <w:rsid w:val="00415622"/>
    <w:rsid w:val="00415661"/>
    <w:rsid w:val="00415702"/>
    <w:rsid w:val="004157BC"/>
    <w:rsid w:val="004157BD"/>
    <w:rsid w:val="004157D5"/>
    <w:rsid w:val="004157EA"/>
    <w:rsid w:val="00415832"/>
    <w:rsid w:val="00415933"/>
    <w:rsid w:val="00415943"/>
    <w:rsid w:val="00415A0B"/>
    <w:rsid w:val="00415A54"/>
    <w:rsid w:val="00415A5A"/>
    <w:rsid w:val="00415A97"/>
    <w:rsid w:val="00415BD5"/>
    <w:rsid w:val="00415C6E"/>
    <w:rsid w:val="00415C90"/>
    <w:rsid w:val="00415CCF"/>
    <w:rsid w:val="00415CE0"/>
    <w:rsid w:val="00415E4D"/>
    <w:rsid w:val="00415FB3"/>
    <w:rsid w:val="00415FF8"/>
    <w:rsid w:val="0041606F"/>
    <w:rsid w:val="00416129"/>
    <w:rsid w:val="004161AC"/>
    <w:rsid w:val="004161CD"/>
    <w:rsid w:val="0041628E"/>
    <w:rsid w:val="004162BC"/>
    <w:rsid w:val="00416335"/>
    <w:rsid w:val="004163D4"/>
    <w:rsid w:val="00416441"/>
    <w:rsid w:val="0041651A"/>
    <w:rsid w:val="00416694"/>
    <w:rsid w:val="004167D3"/>
    <w:rsid w:val="004167E0"/>
    <w:rsid w:val="00416819"/>
    <w:rsid w:val="00416971"/>
    <w:rsid w:val="00416A64"/>
    <w:rsid w:val="00416A7E"/>
    <w:rsid w:val="00416A89"/>
    <w:rsid w:val="00416BEE"/>
    <w:rsid w:val="00416DB8"/>
    <w:rsid w:val="00416E45"/>
    <w:rsid w:val="00416ECB"/>
    <w:rsid w:val="00416EF7"/>
    <w:rsid w:val="00416F25"/>
    <w:rsid w:val="00417004"/>
    <w:rsid w:val="004170A3"/>
    <w:rsid w:val="004170AB"/>
    <w:rsid w:val="004170B4"/>
    <w:rsid w:val="004170BA"/>
    <w:rsid w:val="00417129"/>
    <w:rsid w:val="0041713A"/>
    <w:rsid w:val="004171B2"/>
    <w:rsid w:val="004171D3"/>
    <w:rsid w:val="0041720A"/>
    <w:rsid w:val="0041728F"/>
    <w:rsid w:val="00417431"/>
    <w:rsid w:val="004175D1"/>
    <w:rsid w:val="00417624"/>
    <w:rsid w:val="00417684"/>
    <w:rsid w:val="00417692"/>
    <w:rsid w:val="0041771C"/>
    <w:rsid w:val="00417736"/>
    <w:rsid w:val="004177A7"/>
    <w:rsid w:val="004177B6"/>
    <w:rsid w:val="00417826"/>
    <w:rsid w:val="00417853"/>
    <w:rsid w:val="00417890"/>
    <w:rsid w:val="00417975"/>
    <w:rsid w:val="004179D1"/>
    <w:rsid w:val="004179F7"/>
    <w:rsid w:val="00417A13"/>
    <w:rsid w:val="00417A82"/>
    <w:rsid w:val="00417AD6"/>
    <w:rsid w:val="00417B35"/>
    <w:rsid w:val="00417B57"/>
    <w:rsid w:val="00417B80"/>
    <w:rsid w:val="00417BEF"/>
    <w:rsid w:val="00417C53"/>
    <w:rsid w:val="00417C85"/>
    <w:rsid w:val="00417D18"/>
    <w:rsid w:val="00417DB0"/>
    <w:rsid w:val="00417DC4"/>
    <w:rsid w:val="00417DFF"/>
    <w:rsid w:val="00417E04"/>
    <w:rsid w:val="00417F15"/>
    <w:rsid w:val="00417FA3"/>
    <w:rsid w:val="00417FB9"/>
    <w:rsid w:val="0042006C"/>
    <w:rsid w:val="00420178"/>
    <w:rsid w:val="0042017B"/>
    <w:rsid w:val="0042026E"/>
    <w:rsid w:val="004202F2"/>
    <w:rsid w:val="0042047A"/>
    <w:rsid w:val="00420487"/>
    <w:rsid w:val="004204B2"/>
    <w:rsid w:val="004204D5"/>
    <w:rsid w:val="004204E3"/>
    <w:rsid w:val="004205B4"/>
    <w:rsid w:val="0042066C"/>
    <w:rsid w:val="0042072B"/>
    <w:rsid w:val="00420735"/>
    <w:rsid w:val="00420782"/>
    <w:rsid w:val="0042085C"/>
    <w:rsid w:val="0042085D"/>
    <w:rsid w:val="004208FE"/>
    <w:rsid w:val="0042095A"/>
    <w:rsid w:val="00420980"/>
    <w:rsid w:val="00420A53"/>
    <w:rsid w:val="00420ABB"/>
    <w:rsid w:val="00420AF7"/>
    <w:rsid w:val="00420B12"/>
    <w:rsid w:val="00420B36"/>
    <w:rsid w:val="00420CE7"/>
    <w:rsid w:val="00420D27"/>
    <w:rsid w:val="00420D6E"/>
    <w:rsid w:val="00420D84"/>
    <w:rsid w:val="00420FD3"/>
    <w:rsid w:val="0042102A"/>
    <w:rsid w:val="00421083"/>
    <w:rsid w:val="00421149"/>
    <w:rsid w:val="004212E8"/>
    <w:rsid w:val="0042132B"/>
    <w:rsid w:val="0042136A"/>
    <w:rsid w:val="004213F8"/>
    <w:rsid w:val="0042140F"/>
    <w:rsid w:val="00421425"/>
    <w:rsid w:val="00421519"/>
    <w:rsid w:val="0042166F"/>
    <w:rsid w:val="004217A1"/>
    <w:rsid w:val="004218E1"/>
    <w:rsid w:val="00421902"/>
    <w:rsid w:val="0042191E"/>
    <w:rsid w:val="00421979"/>
    <w:rsid w:val="00421A99"/>
    <w:rsid w:val="00421AF7"/>
    <w:rsid w:val="00421B2F"/>
    <w:rsid w:val="00421B8B"/>
    <w:rsid w:val="00421BCC"/>
    <w:rsid w:val="00421BCF"/>
    <w:rsid w:val="00421C89"/>
    <w:rsid w:val="00421C99"/>
    <w:rsid w:val="00421D02"/>
    <w:rsid w:val="00421D53"/>
    <w:rsid w:val="00421D79"/>
    <w:rsid w:val="00421DE9"/>
    <w:rsid w:val="00421FBE"/>
    <w:rsid w:val="0042205A"/>
    <w:rsid w:val="00422096"/>
    <w:rsid w:val="004221F9"/>
    <w:rsid w:val="004222D3"/>
    <w:rsid w:val="0042232F"/>
    <w:rsid w:val="00422334"/>
    <w:rsid w:val="00422370"/>
    <w:rsid w:val="004223EB"/>
    <w:rsid w:val="0042249B"/>
    <w:rsid w:val="00422549"/>
    <w:rsid w:val="004226C3"/>
    <w:rsid w:val="004226ED"/>
    <w:rsid w:val="00422730"/>
    <w:rsid w:val="0042273B"/>
    <w:rsid w:val="00422866"/>
    <w:rsid w:val="00422920"/>
    <w:rsid w:val="0042296B"/>
    <w:rsid w:val="004229C9"/>
    <w:rsid w:val="00422A14"/>
    <w:rsid w:val="00422A5D"/>
    <w:rsid w:val="00422AFC"/>
    <w:rsid w:val="00422BB4"/>
    <w:rsid w:val="00422BD9"/>
    <w:rsid w:val="00422BE6"/>
    <w:rsid w:val="00422C48"/>
    <w:rsid w:val="00422CAA"/>
    <w:rsid w:val="00422CC6"/>
    <w:rsid w:val="00422D90"/>
    <w:rsid w:val="00422E22"/>
    <w:rsid w:val="00422F0D"/>
    <w:rsid w:val="00422F0F"/>
    <w:rsid w:val="00422F75"/>
    <w:rsid w:val="004230AD"/>
    <w:rsid w:val="004230DA"/>
    <w:rsid w:val="004231A1"/>
    <w:rsid w:val="004231D7"/>
    <w:rsid w:val="004232F1"/>
    <w:rsid w:val="0042334F"/>
    <w:rsid w:val="00423372"/>
    <w:rsid w:val="004234BF"/>
    <w:rsid w:val="0042353D"/>
    <w:rsid w:val="00423544"/>
    <w:rsid w:val="004236DD"/>
    <w:rsid w:val="00423970"/>
    <w:rsid w:val="004239CC"/>
    <w:rsid w:val="00423A34"/>
    <w:rsid w:val="00423A41"/>
    <w:rsid w:val="00423A50"/>
    <w:rsid w:val="00423C5A"/>
    <w:rsid w:val="00423C8B"/>
    <w:rsid w:val="00423CB7"/>
    <w:rsid w:val="00423E62"/>
    <w:rsid w:val="00423E73"/>
    <w:rsid w:val="00423ED4"/>
    <w:rsid w:val="00423F09"/>
    <w:rsid w:val="00423F7E"/>
    <w:rsid w:val="00423FC2"/>
    <w:rsid w:val="0042412C"/>
    <w:rsid w:val="00424170"/>
    <w:rsid w:val="004241DD"/>
    <w:rsid w:val="00424252"/>
    <w:rsid w:val="004242B5"/>
    <w:rsid w:val="004242DF"/>
    <w:rsid w:val="004244E6"/>
    <w:rsid w:val="00424583"/>
    <w:rsid w:val="0042473E"/>
    <w:rsid w:val="004248AF"/>
    <w:rsid w:val="004248F6"/>
    <w:rsid w:val="0042494D"/>
    <w:rsid w:val="004249A7"/>
    <w:rsid w:val="004249BC"/>
    <w:rsid w:val="00424ADD"/>
    <w:rsid w:val="00424AF9"/>
    <w:rsid w:val="00424B9B"/>
    <w:rsid w:val="00424D8A"/>
    <w:rsid w:val="00424D9D"/>
    <w:rsid w:val="00424DA6"/>
    <w:rsid w:val="00424E75"/>
    <w:rsid w:val="00424E84"/>
    <w:rsid w:val="00424F66"/>
    <w:rsid w:val="00425028"/>
    <w:rsid w:val="004253DC"/>
    <w:rsid w:val="00425494"/>
    <w:rsid w:val="004254A1"/>
    <w:rsid w:val="00425626"/>
    <w:rsid w:val="004256B2"/>
    <w:rsid w:val="004256E0"/>
    <w:rsid w:val="004258A6"/>
    <w:rsid w:val="004258BA"/>
    <w:rsid w:val="004258DD"/>
    <w:rsid w:val="0042594C"/>
    <w:rsid w:val="00425959"/>
    <w:rsid w:val="0042598E"/>
    <w:rsid w:val="004259ED"/>
    <w:rsid w:val="00425A4D"/>
    <w:rsid w:val="00425A8A"/>
    <w:rsid w:val="00425B1E"/>
    <w:rsid w:val="00425BEF"/>
    <w:rsid w:val="00425C5C"/>
    <w:rsid w:val="00425C62"/>
    <w:rsid w:val="00425C9F"/>
    <w:rsid w:val="00425CE0"/>
    <w:rsid w:val="00425CFB"/>
    <w:rsid w:val="00425D23"/>
    <w:rsid w:val="00425D6E"/>
    <w:rsid w:val="00425DA8"/>
    <w:rsid w:val="00425DB1"/>
    <w:rsid w:val="00425E76"/>
    <w:rsid w:val="00425ECC"/>
    <w:rsid w:val="00425F68"/>
    <w:rsid w:val="00425FA6"/>
    <w:rsid w:val="00425FEE"/>
    <w:rsid w:val="0042602B"/>
    <w:rsid w:val="004260B7"/>
    <w:rsid w:val="0042610E"/>
    <w:rsid w:val="004263BD"/>
    <w:rsid w:val="0042641D"/>
    <w:rsid w:val="0042642F"/>
    <w:rsid w:val="004264BE"/>
    <w:rsid w:val="00426561"/>
    <w:rsid w:val="00426601"/>
    <w:rsid w:val="00426652"/>
    <w:rsid w:val="0042666D"/>
    <w:rsid w:val="00426775"/>
    <w:rsid w:val="00426841"/>
    <w:rsid w:val="004268B8"/>
    <w:rsid w:val="004268FF"/>
    <w:rsid w:val="00426A81"/>
    <w:rsid w:val="00426AAE"/>
    <w:rsid w:val="00426B4F"/>
    <w:rsid w:val="00426B86"/>
    <w:rsid w:val="00426BA3"/>
    <w:rsid w:val="00426D00"/>
    <w:rsid w:val="00426D28"/>
    <w:rsid w:val="00426D79"/>
    <w:rsid w:val="00426D9D"/>
    <w:rsid w:val="00426EF1"/>
    <w:rsid w:val="00426F28"/>
    <w:rsid w:val="00426F29"/>
    <w:rsid w:val="00426F2B"/>
    <w:rsid w:val="00427006"/>
    <w:rsid w:val="00427052"/>
    <w:rsid w:val="0042707B"/>
    <w:rsid w:val="0042708E"/>
    <w:rsid w:val="004271D3"/>
    <w:rsid w:val="004271DB"/>
    <w:rsid w:val="00427373"/>
    <w:rsid w:val="004273CB"/>
    <w:rsid w:val="0042740E"/>
    <w:rsid w:val="00427446"/>
    <w:rsid w:val="004275AD"/>
    <w:rsid w:val="00427609"/>
    <w:rsid w:val="0042770B"/>
    <w:rsid w:val="00427779"/>
    <w:rsid w:val="00427885"/>
    <w:rsid w:val="0042799A"/>
    <w:rsid w:val="004279A2"/>
    <w:rsid w:val="00427A7F"/>
    <w:rsid w:val="00427B2F"/>
    <w:rsid w:val="00427D70"/>
    <w:rsid w:val="00427D74"/>
    <w:rsid w:val="00427DD3"/>
    <w:rsid w:val="00427EE0"/>
    <w:rsid w:val="00427FB4"/>
    <w:rsid w:val="00427FC4"/>
    <w:rsid w:val="00427FF6"/>
    <w:rsid w:val="00430198"/>
    <w:rsid w:val="004303D5"/>
    <w:rsid w:val="0043047E"/>
    <w:rsid w:val="00430491"/>
    <w:rsid w:val="004304A3"/>
    <w:rsid w:val="004304BD"/>
    <w:rsid w:val="0043054A"/>
    <w:rsid w:val="00430576"/>
    <w:rsid w:val="004306B8"/>
    <w:rsid w:val="004307AB"/>
    <w:rsid w:val="004307B0"/>
    <w:rsid w:val="004307E6"/>
    <w:rsid w:val="004307FD"/>
    <w:rsid w:val="00430819"/>
    <w:rsid w:val="004308EB"/>
    <w:rsid w:val="004308ED"/>
    <w:rsid w:val="004309AD"/>
    <w:rsid w:val="00430BBB"/>
    <w:rsid w:val="00430BF8"/>
    <w:rsid w:val="00430C1F"/>
    <w:rsid w:val="00430CB1"/>
    <w:rsid w:val="00430DEB"/>
    <w:rsid w:val="00430DF9"/>
    <w:rsid w:val="00430E07"/>
    <w:rsid w:val="00430EB7"/>
    <w:rsid w:val="00430FC1"/>
    <w:rsid w:val="00431008"/>
    <w:rsid w:val="0043108E"/>
    <w:rsid w:val="004310A7"/>
    <w:rsid w:val="004311D8"/>
    <w:rsid w:val="00431261"/>
    <w:rsid w:val="004312DF"/>
    <w:rsid w:val="00431328"/>
    <w:rsid w:val="00431390"/>
    <w:rsid w:val="00431448"/>
    <w:rsid w:val="0043146F"/>
    <w:rsid w:val="004314A3"/>
    <w:rsid w:val="004314BA"/>
    <w:rsid w:val="0043150E"/>
    <w:rsid w:val="00431521"/>
    <w:rsid w:val="00431641"/>
    <w:rsid w:val="0043174C"/>
    <w:rsid w:val="00431799"/>
    <w:rsid w:val="00431818"/>
    <w:rsid w:val="00431A3C"/>
    <w:rsid w:val="00431B73"/>
    <w:rsid w:val="00431BC7"/>
    <w:rsid w:val="00431BFC"/>
    <w:rsid w:val="00431C80"/>
    <w:rsid w:val="00431CD5"/>
    <w:rsid w:val="00431D25"/>
    <w:rsid w:val="00431D36"/>
    <w:rsid w:val="00431DF0"/>
    <w:rsid w:val="00431EB9"/>
    <w:rsid w:val="00432054"/>
    <w:rsid w:val="00432146"/>
    <w:rsid w:val="004321D8"/>
    <w:rsid w:val="00432361"/>
    <w:rsid w:val="004324B8"/>
    <w:rsid w:val="0043254E"/>
    <w:rsid w:val="00432595"/>
    <w:rsid w:val="00432700"/>
    <w:rsid w:val="00432757"/>
    <w:rsid w:val="0043280E"/>
    <w:rsid w:val="00432854"/>
    <w:rsid w:val="00432887"/>
    <w:rsid w:val="00432962"/>
    <w:rsid w:val="00432984"/>
    <w:rsid w:val="00432A7E"/>
    <w:rsid w:val="00432B0A"/>
    <w:rsid w:val="00432B46"/>
    <w:rsid w:val="00432C2F"/>
    <w:rsid w:val="00432C56"/>
    <w:rsid w:val="00432D18"/>
    <w:rsid w:val="00432D4A"/>
    <w:rsid w:val="00432DEF"/>
    <w:rsid w:val="00432EE8"/>
    <w:rsid w:val="00432F09"/>
    <w:rsid w:val="004331D0"/>
    <w:rsid w:val="0043320D"/>
    <w:rsid w:val="00433278"/>
    <w:rsid w:val="004334EA"/>
    <w:rsid w:val="00433653"/>
    <w:rsid w:val="004336C9"/>
    <w:rsid w:val="00433777"/>
    <w:rsid w:val="00433865"/>
    <w:rsid w:val="004338B8"/>
    <w:rsid w:val="00433A6C"/>
    <w:rsid w:val="00433AA1"/>
    <w:rsid w:val="00433AD2"/>
    <w:rsid w:val="00433BFC"/>
    <w:rsid w:val="00433BFE"/>
    <w:rsid w:val="00433C88"/>
    <w:rsid w:val="00433D27"/>
    <w:rsid w:val="00433D34"/>
    <w:rsid w:val="00433D90"/>
    <w:rsid w:val="00433DA1"/>
    <w:rsid w:val="00433EF2"/>
    <w:rsid w:val="00433F58"/>
    <w:rsid w:val="00433F5C"/>
    <w:rsid w:val="00433F93"/>
    <w:rsid w:val="00433FF9"/>
    <w:rsid w:val="00434019"/>
    <w:rsid w:val="00434073"/>
    <w:rsid w:val="00434136"/>
    <w:rsid w:val="004341A9"/>
    <w:rsid w:val="0043428B"/>
    <w:rsid w:val="00434337"/>
    <w:rsid w:val="00434342"/>
    <w:rsid w:val="00434347"/>
    <w:rsid w:val="00434349"/>
    <w:rsid w:val="00434372"/>
    <w:rsid w:val="004343C7"/>
    <w:rsid w:val="00434409"/>
    <w:rsid w:val="00434472"/>
    <w:rsid w:val="004344A9"/>
    <w:rsid w:val="004344C5"/>
    <w:rsid w:val="004345CE"/>
    <w:rsid w:val="004345E5"/>
    <w:rsid w:val="0043463C"/>
    <w:rsid w:val="00434786"/>
    <w:rsid w:val="0043478C"/>
    <w:rsid w:val="004347F3"/>
    <w:rsid w:val="00434877"/>
    <w:rsid w:val="00434887"/>
    <w:rsid w:val="004348BE"/>
    <w:rsid w:val="00434980"/>
    <w:rsid w:val="004349D2"/>
    <w:rsid w:val="004349F6"/>
    <w:rsid w:val="00434A13"/>
    <w:rsid w:val="00434A1B"/>
    <w:rsid w:val="00434AF6"/>
    <w:rsid w:val="00434B41"/>
    <w:rsid w:val="00434B8E"/>
    <w:rsid w:val="00434B9B"/>
    <w:rsid w:val="00434BED"/>
    <w:rsid w:val="00434C48"/>
    <w:rsid w:val="00434C96"/>
    <w:rsid w:val="00434D3F"/>
    <w:rsid w:val="00434D4B"/>
    <w:rsid w:val="00434D89"/>
    <w:rsid w:val="00434DF0"/>
    <w:rsid w:val="00434F3C"/>
    <w:rsid w:val="00434F4B"/>
    <w:rsid w:val="00434FE6"/>
    <w:rsid w:val="00435043"/>
    <w:rsid w:val="004350B2"/>
    <w:rsid w:val="004350D0"/>
    <w:rsid w:val="00435173"/>
    <w:rsid w:val="004351D0"/>
    <w:rsid w:val="004352B7"/>
    <w:rsid w:val="004352F7"/>
    <w:rsid w:val="00435361"/>
    <w:rsid w:val="00435375"/>
    <w:rsid w:val="004353D0"/>
    <w:rsid w:val="00435400"/>
    <w:rsid w:val="00435538"/>
    <w:rsid w:val="00435583"/>
    <w:rsid w:val="0043569A"/>
    <w:rsid w:val="004357A3"/>
    <w:rsid w:val="004359B4"/>
    <w:rsid w:val="00435A4E"/>
    <w:rsid w:val="00435B16"/>
    <w:rsid w:val="00435B37"/>
    <w:rsid w:val="00435C95"/>
    <w:rsid w:val="00435CAE"/>
    <w:rsid w:val="00435CBA"/>
    <w:rsid w:val="00435E14"/>
    <w:rsid w:val="00435E79"/>
    <w:rsid w:val="00435F06"/>
    <w:rsid w:val="00435FE2"/>
    <w:rsid w:val="004360C6"/>
    <w:rsid w:val="004360EF"/>
    <w:rsid w:val="00436137"/>
    <w:rsid w:val="00436367"/>
    <w:rsid w:val="00436391"/>
    <w:rsid w:val="0043639B"/>
    <w:rsid w:val="004365ED"/>
    <w:rsid w:val="0043662F"/>
    <w:rsid w:val="0043666E"/>
    <w:rsid w:val="00436679"/>
    <w:rsid w:val="004366B5"/>
    <w:rsid w:val="0043670D"/>
    <w:rsid w:val="00436850"/>
    <w:rsid w:val="004369F1"/>
    <w:rsid w:val="00436A7C"/>
    <w:rsid w:val="00436B0A"/>
    <w:rsid w:val="00436B47"/>
    <w:rsid w:val="00436BEA"/>
    <w:rsid w:val="00436C14"/>
    <w:rsid w:val="00436C5C"/>
    <w:rsid w:val="00436CE0"/>
    <w:rsid w:val="00436DEE"/>
    <w:rsid w:val="00436EC5"/>
    <w:rsid w:val="00436FE2"/>
    <w:rsid w:val="00436FED"/>
    <w:rsid w:val="0043705A"/>
    <w:rsid w:val="004371C1"/>
    <w:rsid w:val="004371CC"/>
    <w:rsid w:val="00437374"/>
    <w:rsid w:val="00437376"/>
    <w:rsid w:val="00437504"/>
    <w:rsid w:val="004375DC"/>
    <w:rsid w:val="0043760A"/>
    <w:rsid w:val="0043768E"/>
    <w:rsid w:val="00437695"/>
    <w:rsid w:val="0043787F"/>
    <w:rsid w:val="0043789B"/>
    <w:rsid w:val="004378C2"/>
    <w:rsid w:val="00437920"/>
    <w:rsid w:val="004379C7"/>
    <w:rsid w:val="00437A8E"/>
    <w:rsid w:val="00437AA5"/>
    <w:rsid w:val="00437AE3"/>
    <w:rsid w:val="00437B05"/>
    <w:rsid w:val="00437B99"/>
    <w:rsid w:val="00437C83"/>
    <w:rsid w:val="00437C9F"/>
    <w:rsid w:val="00437DA3"/>
    <w:rsid w:val="00437DAD"/>
    <w:rsid w:val="00437E5C"/>
    <w:rsid w:val="00437F37"/>
    <w:rsid w:val="00437F90"/>
    <w:rsid w:val="0044010D"/>
    <w:rsid w:val="004401FF"/>
    <w:rsid w:val="0044032E"/>
    <w:rsid w:val="0044044D"/>
    <w:rsid w:val="004404CE"/>
    <w:rsid w:val="00440537"/>
    <w:rsid w:val="00440642"/>
    <w:rsid w:val="00440886"/>
    <w:rsid w:val="0044089F"/>
    <w:rsid w:val="004408FA"/>
    <w:rsid w:val="0044090D"/>
    <w:rsid w:val="0044094D"/>
    <w:rsid w:val="00440A3D"/>
    <w:rsid w:val="00440A3E"/>
    <w:rsid w:val="00440B32"/>
    <w:rsid w:val="00440B96"/>
    <w:rsid w:val="00440BA4"/>
    <w:rsid w:val="00440C26"/>
    <w:rsid w:val="00440C27"/>
    <w:rsid w:val="00440CF9"/>
    <w:rsid w:val="00440D84"/>
    <w:rsid w:val="00440D8F"/>
    <w:rsid w:val="00440EC9"/>
    <w:rsid w:val="00440EDB"/>
    <w:rsid w:val="00440F65"/>
    <w:rsid w:val="00440FC6"/>
    <w:rsid w:val="00441036"/>
    <w:rsid w:val="0044106A"/>
    <w:rsid w:val="00441307"/>
    <w:rsid w:val="0044143C"/>
    <w:rsid w:val="00441460"/>
    <w:rsid w:val="0044149D"/>
    <w:rsid w:val="00441576"/>
    <w:rsid w:val="004415E6"/>
    <w:rsid w:val="0044161C"/>
    <w:rsid w:val="00441789"/>
    <w:rsid w:val="00441799"/>
    <w:rsid w:val="00441857"/>
    <w:rsid w:val="004418A3"/>
    <w:rsid w:val="004418A5"/>
    <w:rsid w:val="00441908"/>
    <w:rsid w:val="0044190D"/>
    <w:rsid w:val="00441A32"/>
    <w:rsid w:val="00441D3E"/>
    <w:rsid w:val="00441D53"/>
    <w:rsid w:val="00441DF2"/>
    <w:rsid w:val="00441E5F"/>
    <w:rsid w:val="00441E66"/>
    <w:rsid w:val="00441EB5"/>
    <w:rsid w:val="00441F2F"/>
    <w:rsid w:val="0044207A"/>
    <w:rsid w:val="004420B1"/>
    <w:rsid w:val="0044210C"/>
    <w:rsid w:val="00442203"/>
    <w:rsid w:val="00442230"/>
    <w:rsid w:val="00442235"/>
    <w:rsid w:val="004422FC"/>
    <w:rsid w:val="004423BD"/>
    <w:rsid w:val="004423BE"/>
    <w:rsid w:val="004423F3"/>
    <w:rsid w:val="004423F6"/>
    <w:rsid w:val="00442437"/>
    <w:rsid w:val="00442441"/>
    <w:rsid w:val="0044248C"/>
    <w:rsid w:val="004424E1"/>
    <w:rsid w:val="0044253B"/>
    <w:rsid w:val="0044257C"/>
    <w:rsid w:val="00442590"/>
    <w:rsid w:val="0044262F"/>
    <w:rsid w:val="00442805"/>
    <w:rsid w:val="00442858"/>
    <w:rsid w:val="00442871"/>
    <w:rsid w:val="004428B7"/>
    <w:rsid w:val="00442A42"/>
    <w:rsid w:val="00442AE9"/>
    <w:rsid w:val="00442B1B"/>
    <w:rsid w:val="00442B3C"/>
    <w:rsid w:val="00442C50"/>
    <w:rsid w:val="00442CA2"/>
    <w:rsid w:val="00442DFE"/>
    <w:rsid w:val="00442E20"/>
    <w:rsid w:val="00442EEF"/>
    <w:rsid w:val="00442EF4"/>
    <w:rsid w:val="00442FBE"/>
    <w:rsid w:val="00443122"/>
    <w:rsid w:val="0044320C"/>
    <w:rsid w:val="004432A9"/>
    <w:rsid w:val="004432AA"/>
    <w:rsid w:val="0044335C"/>
    <w:rsid w:val="004433DF"/>
    <w:rsid w:val="004433FD"/>
    <w:rsid w:val="00443463"/>
    <w:rsid w:val="004434BB"/>
    <w:rsid w:val="00443543"/>
    <w:rsid w:val="004435AB"/>
    <w:rsid w:val="004435AF"/>
    <w:rsid w:val="004435C2"/>
    <w:rsid w:val="004435E0"/>
    <w:rsid w:val="00443625"/>
    <w:rsid w:val="004436BA"/>
    <w:rsid w:val="004437A7"/>
    <w:rsid w:val="00443835"/>
    <w:rsid w:val="004438AB"/>
    <w:rsid w:val="0044390D"/>
    <w:rsid w:val="00443A7F"/>
    <w:rsid w:val="00443B02"/>
    <w:rsid w:val="00443BE1"/>
    <w:rsid w:val="00443C09"/>
    <w:rsid w:val="00443D06"/>
    <w:rsid w:val="00443FC5"/>
    <w:rsid w:val="004440DA"/>
    <w:rsid w:val="004440DE"/>
    <w:rsid w:val="004441CB"/>
    <w:rsid w:val="00444246"/>
    <w:rsid w:val="00444265"/>
    <w:rsid w:val="0044426D"/>
    <w:rsid w:val="004442D5"/>
    <w:rsid w:val="0044433B"/>
    <w:rsid w:val="0044436B"/>
    <w:rsid w:val="00444425"/>
    <w:rsid w:val="004444A9"/>
    <w:rsid w:val="004444F8"/>
    <w:rsid w:val="00444504"/>
    <w:rsid w:val="0044452A"/>
    <w:rsid w:val="004445A0"/>
    <w:rsid w:val="004445D5"/>
    <w:rsid w:val="0044465E"/>
    <w:rsid w:val="004446F7"/>
    <w:rsid w:val="0044474C"/>
    <w:rsid w:val="00444878"/>
    <w:rsid w:val="004448A5"/>
    <w:rsid w:val="004448C5"/>
    <w:rsid w:val="004448CE"/>
    <w:rsid w:val="00444907"/>
    <w:rsid w:val="0044497B"/>
    <w:rsid w:val="00444A70"/>
    <w:rsid w:val="00444ADE"/>
    <w:rsid w:val="00444B5A"/>
    <w:rsid w:val="00444BBF"/>
    <w:rsid w:val="00444C07"/>
    <w:rsid w:val="00444CCA"/>
    <w:rsid w:val="00444CCB"/>
    <w:rsid w:val="00444CDB"/>
    <w:rsid w:val="00444E9C"/>
    <w:rsid w:val="00444FBD"/>
    <w:rsid w:val="004450B3"/>
    <w:rsid w:val="00445114"/>
    <w:rsid w:val="00445234"/>
    <w:rsid w:val="0044531C"/>
    <w:rsid w:val="00445379"/>
    <w:rsid w:val="004453DD"/>
    <w:rsid w:val="0044546B"/>
    <w:rsid w:val="004454C5"/>
    <w:rsid w:val="00445516"/>
    <w:rsid w:val="00445581"/>
    <w:rsid w:val="00445647"/>
    <w:rsid w:val="004456D2"/>
    <w:rsid w:val="00445701"/>
    <w:rsid w:val="0044570B"/>
    <w:rsid w:val="00445800"/>
    <w:rsid w:val="00445948"/>
    <w:rsid w:val="00445A02"/>
    <w:rsid w:val="00445A44"/>
    <w:rsid w:val="00445A49"/>
    <w:rsid w:val="00445A9A"/>
    <w:rsid w:val="00445AA7"/>
    <w:rsid w:val="00445B45"/>
    <w:rsid w:val="00445BDB"/>
    <w:rsid w:val="00445C83"/>
    <w:rsid w:val="00445D00"/>
    <w:rsid w:val="00445D4A"/>
    <w:rsid w:val="00445D9D"/>
    <w:rsid w:val="00445DF4"/>
    <w:rsid w:val="00445E4D"/>
    <w:rsid w:val="00445E6E"/>
    <w:rsid w:val="00445EF5"/>
    <w:rsid w:val="00445F27"/>
    <w:rsid w:val="00445F38"/>
    <w:rsid w:val="00445F49"/>
    <w:rsid w:val="00445F4F"/>
    <w:rsid w:val="00445F60"/>
    <w:rsid w:val="00445F78"/>
    <w:rsid w:val="00446007"/>
    <w:rsid w:val="00446024"/>
    <w:rsid w:val="00446040"/>
    <w:rsid w:val="0044608E"/>
    <w:rsid w:val="004460BE"/>
    <w:rsid w:val="004461F1"/>
    <w:rsid w:val="00446422"/>
    <w:rsid w:val="004464EB"/>
    <w:rsid w:val="00446582"/>
    <w:rsid w:val="0044658C"/>
    <w:rsid w:val="00446690"/>
    <w:rsid w:val="004466D0"/>
    <w:rsid w:val="00446845"/>
    <w:rsid w:val="00446879"/>
    <w:rsid w:val="004468D2"/>
    <w:rsid w:val="00446910"/>
    <w:rsid w:val="0044696C"/>
    <w:rsid w:val="00446996"/>
    <w:rsid w:val="00446B1F"/>
    <w:rsid w:val="00446BB8"/>
    <w:rsid w:val="00446D40"/>
    <w:rsid w:val="00446D6E"/>
    <w:rsid w:val="00446D72"/>
    <w:rsid w:val="00446DD3"/>
    <w:rsid w:val="00446E29"/>
    <w:rsid w:val="00446E9E"/>
    <w:rsid w:val="00447075"/>
    <w:rsid w:val="004470BF"/>
    <w:rsid w:val="00447161"/>
    <w:rsid w:val="0044727D"/>
    <w:rsid w:val="004472E2"/>
    <w:rsid w:val="004473F8"/>
    <w:rsid w:val="00447425"/>
    <w:rsid w:val="00447427"/>
    <w:rsid w:val="004474A2"/>
    <w:rsid w:val="004474B3"/>
    <w:rsid w:val="004475C4"/>
    <w:rsid w:val="004475FC"/>
    <w:rsid w:val="00447606"/>
    <w:rsid w:val="00447622"/>
    <w:rsid w:val="00447673"/>
    <w:rsid w:val="0044770F"/>
    <w:rsid w:val="0044777F"/>
    <w:rsid w:val="004478C0"/>
    <w:rsid w:val="0044793D"/>
    <w:rsid w:val="0044796E"/>
    <w:rsid w:val="00447A6C"/>
    <w:rsid w:val="00447AD0"/>
    <w:rsid w:val="00447C42"/>
    <w:rsid w:val="00447C97"/>
    <w:rsid w:val="00447D56"/>
    <w:rsid w:val="00447DC2"/>
    <w:rsid w:val="00447F39"/>
    <w:rsid w:val="00447FB4"/>
    <w:rsid w:val="00447FBD"/>
    <w:rsid w:val="004500F7"/>
    <w:rsid w:val="0045016D"/>
    <w:rsid w:val="00450205"/>
    <w:rsid w:val="00450277"/>
    <w:rsid w:val="004502D6"/>
    <w:rsid w:val="00450360"/>
    <w:rsid w:val="004504B8"/>
    <w:rsid w:val="004506AC"/>
    <w:rsid w:val="00450717"/>
    <w:rsid w:val="0045076A"/>
    <w:rsid w:val="00450818"/>
    <w:rsid w:val="0045090C"/>
    <w:rsid w:val="00450937"/>
    <w:rsid w:val="0045098F"/>
    <w:rsid w:val="00450995"/>
    <w:rsid w:val="00450B57"/>
    <w:rsid w:val="00450CDB"/>
    <w:rsid w:val="00450E9C"/>
    <w:rsid w:val="00450EF7"/>
    <w:rsid w:val="00450F1A"/>
    <w:rsid w:val="00450F6D"/>
    <w:rsid w:val="00450FD3"/>
    <w:rsid w:val="00451131"/>
    <w:rsid w:val="00451188"/>
    <w:rsid w:val="004511DF"/>
    <w:rsid w:val="00451251"/>
    <w:rsid w:val="0045132A"/>
    <w:rsid w:val="0045138B"/>
    <w:rsid w:val="004513FA"/>
    <w:rsid w:val="00451404"/>
    <w:rsid w:val="00451473"/>
    <w:rsid w:val="004514E0"/>
    <w:rsid w:val="0045152F"/>
    <w:rsid w:val="00451589"/>
    <w:rsid w:val="004515D6"/>
    <w:rsid w:val="00451675"/>
    <w:rsid w:val="00451678"/>
    <w:rsid w:val="004516E6"/>
    <w:rsid w:val="004517F4"/>
    <w:rsid w:val="00451890"/>
    <w:rsid w:val="004518B8"/>
    <w:rsid w:val="00451911"/>
    <w:rsid w:val="00451914"/>
    <w:rsid w:val="00451948"/>
    <w:rsid w:val="00451A37"/>
    <w:rsid w:val="00451A43"/>
    <w:rsid w:val="00451B0E"/>
    <w:rsid w:val="00451B30"/>
    <w:rsid w:val="00451B66"/>
    <w:rsid w:val="00451C14"/>
    <w:rsid w:val="00451C37"/>
    <w:rsid w:val="00451ECA"/>
    <w:rsid w:val="00451EEB"/>
    <w:rsid w:val="00451F14"/>
    <w:rsid w:val="00452002"/>
    <w:rsid w:val="00452035"/>
    <w:rsid w:val="00452042"/>
    <w:rsid w:val="004520D6"/>
    <w:rsid w:val="004520F5"/>
    <w:rsid w:val="004522A6"/>
    <w:rsid w:val="004522BC"/>
    <w:rsid w:val="004522CE"/>
    <w:rsid w:val="00452357"/>
    <w:rsid w:val="004523ED"/>
    <w:rsid w:val="004524DB"/>
    <w:rsid w:val="0045254B"/>
    <w:rsid w:val="004525BE"/>
    <w:rsid w:val="004525FD"/>
    <w:rsid w:val="004526DC"/>
    <w:rsid w:val="0045275C"/>
    <w:rsid w:val="004529D4"/>
    <w:rsid w:val="00452A35"/>
    <w:rsid w:val="00452A39"/>
    <w:rsid w:val="00452AB5"/>
    <w:rsid w:val="00452ADC"/>
    <w:rsid w:val="00452B98"/>
    <w:rsid w:val="00452BB3"/>
    <w:rsid w:val="00452BDB"/>
    <w:rsid w:val="00452C28"/>
    <w:rsid w:val="00452C4F"/>
    <w:rsid w:val="00452D03"/>
    <w:rsid w:val="00452D40"/>
    <w:rsid w:val="00452D6A"/>
    <w:rsid w:val="00452D93"/>
    <w:rsid w:val="00452ECF"/>
    <w:rsid w:val="00452F59"/>
    <w:rsid w:val="00452F76"/>
    <w:rsid w:val="00452F99"/>
    <w:rsid w:val="00453025"/>
    <w:rsid w:val="00453131"/>
    <w:rsid w:val="00453172"/>
    <w:rsid w:val="00453173"/>
    <w:rsid w:val="0045318A"/>
    <w:rsid w:val="00453299"/>
    <w:rsid w:val="00453322"/>
    <w:rsid w:val="0045332E"/>
    <w:rsid w:val="00453399"/>
    <w:rsid w:val="00453486"/>
    <w:rsid w:val="004534B2"/>
    <w:rsid w:val="00453527"/>
    <w:rsid w:val="00453563"/>
    <w:rsid w:val="004535F0"/>
    <w:rsid w:val="0045369B"/>
    <w:rsid w:val="004536C3"/>
    <w:rsid w:val="00453711"/>
    <w:rsid w:val="004537FF"/>
    <w:rsid w:val="00453AC7"/>
    <w:rsid w:val="00453BDD"/>
    <w:rsid w:val="00453C3F"/>
    <w:rsid w:val="00453E12"/>
    <w:rsid w:val="00453E1F"/>
    <w:rsid w:val="00453E20"/>
    <w:rsid w:val="00453E71"/>
    <w:rsid w:val="00453E76"/>
    <w:rsid w:val="00453EB9"/>
    <w:rsid w:val="00453FC1"/>
    <w:rsid w:val="00453FC9"/>
    <w:rsid w:val="004540D5"/>
    <w:rsid w:val="00454194"/>
    <w:rsid w:val="004542BA"/>
    <w:rsid w:val="00454342"/>
    <w:rsid w:val="00454365"/>
    <w:rsid w:val="004543A8"/>
    <w:rsid w:val="004543AB"/>
    <w:rsid w:val="004543C0"/>
    <w:rsid w:val="0045443F"/>
    <w:rsid w:val="0045456C"/>
    <w:rsid w:val="00454580"/>
    <w:rsid w:val="004545A4"/>
    <w:rsid w:val="004545CF"/>
    <w:rsid w:val="00454616"/>
    <w:rsid w:val="004546A5"/>
    <w:rsid w:val="004546DD"/>
    <w:rsid w:val="004546F9"/>
    <w:rsid w:val="0045473D"/>
    <w:rsid w:val="00454785"/>
    <w:rsid w:val="00454816"/>
    <w:rsid w:val="0045482B"/>
    <w:rsid w:val="004548F6"/>
    <w:rsid w:val="0045493C"/>
    <w:rsid w:val="00454A50"/>
    <w:rsid w:val="00454C64"/>
    <w:rsid w:val="00454C8F"/>
    <w:rsid w:val="00454DA3"/>
    <w:rsid w:val="00454DDE"/>
    <w:rsid w:val="004550A7"/>
    <w:rsid w:val="004550BB"/>
    <w:rsid w:val="004550C9"/>
    <w:rsid w:val="0045511D"/>
    <w:rsid w:val="004551B0"/>
    <w:rsid w:val="00455205"/>
    <w:rsid w:val="00455216"/>
    <w:rsid w:val="0045524A"/>
    <w:rsid w:val="004553C8"/>
    <w:rsid w:val="004555D3"/>
    <w:rsid w:val="004555E4"/>
    <w:rsid w:val="0045561B"/>
    <w:rsid w:val="00455668"/>
    <w:rsid w:val="004556CC"/>
    <w:rsid w:val="00455772"/>
    <w:rsid w:val="00455893"/>
    <w:rsid w:val="004558F1"/>
    <w:rsid w:val="00455974"/>
    <w:rsid w:val="00455A69"/>
    <w:rsid w:val="00455B13"/>
    <w:rsid w:val="00455B41"/>
    <w:rsid w:val="00455B59"/>
    <w:rsid w:val="00455C32"/>
    <w:rsid w:val="00455CA8"/>
    <w:rsid w:val="00455CC2"/>
    <w:rsid w:val="00455DD8"/>
    <w:rsid w:val="00455E55"/>
    <w:rsid w:val="004560A8"/>
    <w:rsid w:val="0045614F"/>
    <w:rsid w:val="00456222"/>
    <w:rsid w:val="00456283"/>
    <w:rsid w:val="004562AF"/>
    <w:rsid w:val="00456408"/>
    <w:rsid w:val="00456425"/>
    <w:rsid w:val="00456488"/>
    <w:rsid w:val="00456535"/>
    <w:rsid w:val="00456555"/>
    <w:rsid w:val="0045657B"/>
    <w:rsid w:val="00456594"/>
    <w:rsid w:val="0045669B"/>
    <w:rsid w:val="004567F0"/>
    <w:rsid w:val="00456935"/>
    <w:rsid w:val="004569E1"/>
    <w:rsid w:val="00456A38"/>
    <w:rsid w:val="00456AC6"/>
    <w:rsid w:val="00456C19"/>
    <w:rsid w:val="00456C68"/>
    <w:rsid w:val="00456C6B"/>
    <w:rsid w:val="00456CD4"/>
    <w:rsid w:val="00456DA5"/>
    <w:rsid w:val="00456EBD"/>
    <w:rsid w:val="00456F10"/>
    <w:rsid w:val="00456FC5"/>
    <w:rsid w:val="00457051"/>
    <w:rsid w:val="004570DD"/>
    <w:rsid w:val="004570FC"/>
    <w:rsid w:val="00457182"/>
    <w:rsid w:val="004571DF"/>
    <w:rsid w:val="004571FA"/>
    <w:rsid w:val="004573C3"/>
    <w:rsid w:val="004573CC"/>
    <w:rsid w:val="00457496"/>
    <w:rsid w:val="00457501"/>
    <w:rsid w:val="00457545"/>
    <w:rsid w:val="004575A6"/>
    <w:rsid w:val="004575A8"/>
    <w:rsid w:val="004575C8"/>
    <w:rsid w:val="00457622"/>
    <w:rsid w:val="00457765"/>
    <w:rsid w:val="004578AF"/>
    <w:rsid w:val="004578B5"/>
    <w:rsid w:val="004578EB"/>
    <w:rsid w:val="004579A2"/>
    <w:rsid w:val="00457A20"/>
    <w:rsid w:val="00457BFB"/>
    <w:rsid w:val="00457CB6"/>
    <w:rsid w:val="00457CC2"/>
    <w:rsid w:val="00457E00"/>
    <w:rsid w:val="00457F64"/>
    <w:rsid w:val="0046000A"/>
    <w:rsid w:val="00460042"/>
    <w:rsid w:val="00460088"/>
    <w:rsid w:val="004600B2"/>
    <w:rsid w:val="0046011A"/>
    <w:rsid w:val="004601CF"/>
    <w:rsid w:val="0046020C"/>
    <w:rsid w:val="004602CD"/>
    <w:rsid w:val="0046047C"/>
    <w:rsid w:val="0046049C"/>
    <w:rsid w:val="0046050A"/>
    <w:rsid w:val="00460531"/>
    <w:rsid w:val="004605C4"/>
    <w:rsid w:val="0046060B"/>
    <w:rsid w:val="00460649"/>
    <w:rsid w:val="004606BD"/>
    <w:rsid w:val="00460731"/>
    <w:rsid w:val="00460796"/>
    <w:rsid w:val="004607DC"/>
    <w:rsid w:val="00460962"/>
    <w:rsid w:val="004609CA"/>
    <w:rsid w:val="00460A49"/>
    <w:rsid w:val="00460B0A"/>
    <w:rsid w:val="00460B40"/>
    <w:rsid w:val="00460B50"/>
    <w:rsid w:val="00460B51"/>
    <w:rsid w:val="00460B99"/>
    <w:rsid w:val="00460BD7"/>
    <w:rsid w:val="00460BF4"/>
    <w:rsid w:val="00460BF5"/>
    <w:rsid w:val="00460C7B"/>
    <w:rsid w:val="00460E20"/>
    <w:rsid w:val="00460E52"/>
    <w:rsid w:val="00460F0D"/>
    <w:rsid w:val="00460F6F"/>
    <w:rsid w:val="00460F97"/>
    <w:rsid w:val="0046100F"/>
    <w:rsid w:val="0046108D"/>
    <w:rsid w:val="0046117F"/>
    <w:rsid w:val="00461214"/>
    <w:rsid w:val="00461263"/>
    <w:rsid w:val="004612D6"/>
    <w:rsid w:val="00461318"/>
    <w:rsid w:val="00461421"/>
    <w:rsid w:val="00461555"/>
    <w:rsid w:val="004615D0"/>
    <w:rsid w:val="0046160B"/>
    <w:rsid w:val="0046161D"/>
    <w:rsid w:val="0046168E"/>
    <w:rsid w:val="004616ED"/>
    <w:rsid w:val="004617A4"/>
    <w:rsid w:val="00461821"/>
    <w:rsid w:val="00461828"/>
    <w:rsid w:val="00461884"/>
    <w:rsid w:val="004618CB"/>
    <w:rsid w:val="0046195A"/>
    <w:rsid w:val="004619AD"/>
    <w:rsid w:val="00461A42"/>
    <w:rsid w:val="00461A57"/>
    <w:rsid w:val="00461B00"/>
    <w:rsid w:val="00461BD0"/>
    <w:rsid w:val="00461C47"/>
    <w:rsid w:val="00461C79"/>
    <w:rsid w:val="00461CE9"/>
    <w:rsid w:val="00461D3E"/>
    <w:rsid w:val="00461D4D"/>
    <w:rsid w:val="00461D73"/>
    <w:rsid w:val="00461DAD"/>
    <w:rsid w:val="00461DED"/>
    <w:rsid w:val="00461DF8"/>
    <w:rsid w:val="00461F87"/>
    <w:rsid w:val="00461FCF"/>
    <w:rsid w:val="0046200A"/>
    <w:rsid w:val="004620A2"/>
    <w:rsid w:val="004620AF"/>
    <w:rsid w:val="004621F0"/>
    <w:rsid w:val="0046220E"/>
    <w:rsid w:val="00462221"/>
    <w:rsid w:val="004623C6"/>
    <w:rsid w:val="00462492"/>
    <w:rsid w:val="004624BB"/>
    <w:rsid w:val="0046253E"/>
    <w:rsid w:val="00462625"/>
    <w:rsid w:val="004626A7"/>
    <w:rsid w:val="00462798"/>
    <w:rsid w:val="004627C3"/>
    <w:rsid w:val="004627E2"/>
    <w:rsid w:val="00462815"/>
    <w:rsid w:val="0046282A"/>
    <w:rsid w:val="00462861"/>
    <w:rsid w:val="0046286D"/>
    <w:rsid w:val="00462911"/>
    <w:rsid w:val="0046295E"/>
    <w:rsid w:val="00462A7B"/>
    <w:rsid w:val="00462A7F"/>
    <w:rsid w:val="00462BAA"/>
    <w:rsid w:val="00462D03"/>
    <w:rsid w:val="00462D6E"/>
    <w:rsid w:val="00462D87"/>
    <w:rsid w:val="00462E30"/>
    <w:rsid w:val="00462EFA"/>
    <w:rsid w:val="00462F45"/>
    <w:rsid w:val="0046313B"/>
    <w:rsid w:val="00463242"/>
    <w:rsid w:val="00463398"/>
    <w:rsid w:val="004633A5"/>
    <w:rsid w:val="004633DA"/>
    <w:rsid w:val="004633EA"/>
    <w:rsid w:val="00463517"/>
    <w:rsid w:val="00463668"/>
    <w:rsid w:val="0046376C"/>
    <w:rsid w:val="00463772"/>
    <w:rsid w:val="0046381E"/>
    <w:rsid w:val="00463A30"/>
    <w:rsid w:val="00463A3C"/>
    <w:rsid w:val="00463A57"/>
    <w:rsid w:val="00463D5B"/>
    <w:rsid w:val="00463D96"/>
    <w:rsid w:val="00464159"/>
    <w:rsid w:val="00464182"/>
    <w:rsid w:val="004641CB"/>
    <w:rsid w:val="004643FF"/>
    <w:rsid w:val="004644E5"/>
    <w:rsid w:val="0046452D"/>
    <w:rsid w:val="00464569"/>
    <w:rsid w:val="00464574"/>
    <w:rsid w:val="00464667"/>
    <w:rsid w:val="004647D7"/>
    <w:rsid w:val="004648AB"/>
    <w:rsid w:val="004648B4"/>
    <w:rsid w:val="004649D6"/>
    <w:rsid w:val="00464A67"/>
    <w:rsid w:val="00464A97"/>
    <w:rsid w:val="00464B2B"/>
    <w:rsid w:val="00464DA2"/>
    <w:rsid w:val="00464E0D"/>
    <w:rsid w:val="00464E4F"/>
    <w:rsid w:val="00464E7D"/>
    <w:rsid w:val="00464F16"/>
    <w:rsid w:val="00464F34"/>
    <w:rsid w:val="00464FEA"/>
    <w:rsid w:val="00465064"/>
    <w:rsid w:val="00465126"/>
    <w:rsid w:val="00465130"/>
    <w:rsid w:val="0046513D"/>
    <w:rsid w:val="004651CF"/>
    <w:rsid w:val="004651EE"/>
    <w:rsid w:val="00465200"/>
    <w:rsid w:val="004652DB"/>
    <w:rsid w:val="00465370"/>
    <w:rsid w:val="0046541C"/>
    <w:rsid w:val="00465584"/>
    <w:rsid w:val="0046558B"/>
    <w:rsid w:val="004656E0"/>
    <w:rsid w:val="004656EA"/>
    <w:rsid w:val="0046572E"/>
    <w:rsid w:val="00465754"/>
    <w:rsid w:val="00465803"/>
    <w:rsid w:val="0046581B"/>
    <w:rsid w:val="00465961"/>
    <w:rsid w:val="00465A16"/>
    <w:rsid w:val="00465A50"/>
    <w:rsid w:val="00465AD8"/>
    <w:rsid w:val="00465BFD"/>
    <w:rsid w:val="00465C12"/>
    <w:rsid w:val="00465CF0"/>
    <w:rsid w:val="00465E7A"/>
    <w:rsid w:val="00465E99"/>
    <w:rsid w:val="00465EF1"/>
    <w:rsid w:val="00465FDB"/>
    <w:rsid w:val="00465FE2"/>
    <w:rsid w:val="00466018"/>
    <w:rsid w:val="0046603E"/>
    <w:rsid w:val="00466075"/>
    <w:rsid w:val="004660F4"/>
    <w:rsid w:val="00466125"/>
    <w:rsid w:val="00466184"/>
    <w:rsid w:val="00466208"/>
    <w:rsid w:val="00466213"/>
    <w:rsid w:val="00466242"/>
    <w:rsid w:val="0046628B"/>
    <w:rsid w:val="0046628E"/>
    <w:rsid w:val="00466296"/>
    <w:rsid w:val="004662A6"/>
    <w:rsid w:val="004662A9"/>
    <w:rsid w:val="004662F4"/>
    <w:rsid w:val="0046636D"/>
    <w:rsid w:val="00466444"/>
    <w:rsid w:val="0046663E"/>
    <w:rsid w:val="004666D5"/>
    <w:rsid w:val="004666D8"/>
    <w:rsid w:val="0046670A"/>
    <w:rsid w:val="004667FF"/>
    <w:rsid w:val="004668ED"/>
    <w:rsid w:val="00466A10"/>
    <w:rsid w:val="00466B55"/>
    <w:rsid w:val="00466B64"/>
    <w:rsid w:val="00466B8F"/>
    <w:rsid w:val="00466BEF"/>
    <w:rsid w:val="00466C17"/>
    <w:rsid w:val="00466CA2"/>
    <w:rsid w:val="00466CE9"/>
    <w:rsid w:val="00466D4B"/>
    <w:rsid w:val="00466DCF"/>
    <w:rsid w:val="00466ED7"/>
    <w:rsid w:val="00467017"/>
    <w:rsid w:val="0046701B"/>
    <w:rsid w:val="00467090"/>
    <w:rsid w:val="004670BA"/>
    <w:rsid w:val="004670F5"/>
    <w:rsid w:val="004671A9"/>
    <w:rsid w:val="0046724B"/>
    <w:rsid w:val="0046727C"/>
    <w:rsid w:val="004672FD"/>
    <w:rsid w:val="00467320"/>
    <w:rsid w:val="00467489"/>
    <w:rsid w:val="0046749D"/>
    <w:rsid w:val="004674C1"/>
    <w:rsid w:val="00467500"/>
    <w:rsid w:val="00467517"/>
    <w:rsid w:val="00467519"/>
    <w:rsid w:val="00467579"/>
    <w:rsid w:val="00467609"/>
    <w:rsid w:val="0046762D"/>
    <w:rsid w:val="0046770C"/>
    <w:rsid w:val="00467711"/>
    <w:rsid w:val="00467873"/>
    <w:rsid w:val="0046789A"/>
    <w:rsid w:val="004678CC"/>
    <w:rsid w:val="0046791F"/>
    <w:rsid w:val="0046798A"/>
    <w:rsid w:val="00467B74"/>
    <w:rsid w:val="00467BCD"/>
    <w:rsid w:val="00467C09"/>
    <w:rsid w:val="00467C17"/>
    <w:rsid w:val="00467DE5"/>
    <w:rsid w:val="00467E49"/>
    <w:rsid w:val="00467F63"/>
    <w:rsid w:val="00467FD2"/>
    <w:rsid w:val="00470070"/>
    <w:rsid w:val="00470089"/>
    <w:rsid w:val="00470380"/>
    <w:rsid w:val="00470445"/>
    <w:rsid w:val="0047046C"/>
    <w:rsid w:val="004705E8"/>
    <w:rsid w:val="00470715"/>
    <w:rsid w:val="0047077B"/>
    <w:rsid w:val="004707D4"/>
    <w:rsid w:val="004708C0"/>
    <w:rsid w:val="004709CD"/>
    <w:rsid w:val="004709CF"/>
    <w:rsid w:val="004709F6"/>
    <w:rsid w:val="00470A01"/>
    <w:rsid w:val="00470A55"/>
    <w:rsid w:val="00470A9E"/>
    <w:rsid w:val="00470AEA"/>
    <w:rsid w:val="00470CE6"/>
    <w:rsid w:val="00470DDE"/>
    <w:rsid w:val="00470E74"/>
    <w:rsid w:val="00470F58"/>
    <w:rsid w:val="00470FA7"/>
    <w:rsid w:val="00470FF1"/>
    <w:rsid w:val="00471018"/>
    <w:rsid w:val="004710FC"/>
    <w:rsid w:val="0047112E"/>
    <w:rsid w:val="0047114A"/>
    <w:rsid w:val="0047119D"/>
    <w:rsid w:val="004711AF"/>
    <w:rsid w:val="004711BA"/>
    <w:rsid w:val="00471331"/>
    <w:rsid w:val="00471377"/>
    <w:rsid w:val="00471425"/>
    <w:rsid w:val="004714E5"/>
    <w:rsid w:val="004715BD"/>
    <w:rsid w:val="0047160C"/>
    <w:rsid w:val="004716E3"/>
    <w:rsid w:val="00471745"/>
    <w:rsid w:val="00471755"/>
    <w:rsid w:val="004717F6"/>
    <w:rsid w:val="0047181C"/>
    <w:rsid w:val="00471AA8"/>
    <w:rsid w:val="00471B6D"/>
    <w:rsid w:val="00471C3B"/>
    <w:rsid w:val="00471CBE"/>
    <w:rsid w:val="00471D01"/>
    <w:rsid w:val="00471D64"/>
    <w:rsid w:val="00471E35"/>
    <w:rsid w:val="00471EB5"/>
    <w:rsid w:val="00471F14"/>
    <w:rsid w:val="00471F8D"/>
    <w:rsid w:val="00472060"/>
    <w:rsid w:val="0047210D"/>
    <w:rsid w:val="00472193"/>
    <w:rsid w:val="0047230D"/>
    <w:rsid w:val="0047232C"/>
    <w:rsid w:val="0047257F"/>
    <w:rsid w:val="00472678"/>
    <w:rsid w:val="004726AB"/>
    <w:rsid w:val="004727BC"/>
    <w:rsid w:val="004727D6"/>
    <w:rsid w:val="004727DE"/>
    <w:rsid w:val="0047281C"/>
    <w:rsid w:val="0047289B"/>
    <w:rsid w:val="00472A93"/>
    <w:rsid w:val="00472B28"/>
    <w:rsid w:val="00472B96"/>
    <w:rsid w:val="00472C9E"/>
    <w:rsid w:val="00472E08"/>
    <w:rsid w:val="00472F49"/>
    <w:rsid w:val="00472F4E"/>
    <w:rsid w:val="00472FEC"/>
    <w:rsid w:val="00473013"/>
    <w:rsid w:val="00473104"/>
    <w:rsid w:val="004731DF"/>
    <w:rsid w:val="00473255"/>
    <w:rsid w:val="004732B2"/>
    <w:rsid w:val="004732F8"/>
    <w:rsid w:val="00473358"/>
    <w:rsid w:val="00473487"/>
    <w:rsid w:val="0047362C"/>
    <w:rsid w:val="00473657"/>
    <w:rsid w:val="00473665"/>
    <w:rsid w:val="00473692"/>
    <w:rsid w:val="0047387A"/>
    <w:rsid w:val="0047389B"/>
    <w:rsid w:val="004738EA"/>
    <w:rsid w:val="00473A06"/>
    <w:rsid w:val="00473B4E"/>
    <w:rsid w:val="00473C7E"/>
    <w:rsid w:val="00473CA3"/>
    <w:rsid w:val="00473CCD"/>
    <w:rsid w:val="00473D52"/>
    <w:rsid w:val="00473D7E"/>
    <w:rsid w:val="00473FF8"/>
    <w:rsid w:val="00474091"/>
    <w:rsid w:val="004741B2"/>
    <w:rsid w:val="004741C1"/>
    <w:rsid w:val="00474268"/>
    <w:rsid w:val="00474279"/>
    <w:rsid w:val="0047429E"/>
    <w:rsid w:val="004742A9"/>
    <w:rsid w:val="004742E6"/>
    <w:rsid w:val="004743FF"/>
    <w:rsid w:val="004744AB"/>
    <w:rsid w:val="004745D1"/>
    <w:rsid w:val="00474612"/>
    <w:rsid w:val="0047462B"/>
    <w:rsid w:val="0047468B"/>
    <w:rsid w:val="004746A8"/>
    <w:rsid w:val="00474750"/>
    <w:rsid w:val="004749E3"/>
    <w:rsid w:val="004749F7"/>
    <w:rsid w:val="004749FF"/>
    <w:rsid w:val="00474ADE"/>
    <w:rsid w:val="00474B96"/>
    <w:rsid w:val="00474BD0"/>
    <w:rsid w:val="00474C81"/>
    <w:rsid w:val="00474C8A"/>
    <w:rsid w:val="00474C90"/>
    <w:rsid w:val="00474D61"/>
    <w:rsid w:val="00474DDB"/>
    <w:rsid w:val="00474EB7"/>
    <w:rsid w:val="00474F8A"/>
    <w:rsid w:val="00474FA0"/>
    <w:rsid w:val="00475040"/>
    <w:rsid w:val="004750A8"/>
    <w:rsid w:val="004750F2"/>
    <w:rsid w:val="00475205"/>
    <w:rsid w:val="00475248"/>
    <w:rsid w:val="004752B1"/>
    <w:rsid w:val="00475480"/>
    <w:rsid w:val="004754A4"/>
    <w:rsid w:val="004754F4"/>
    <w:rsid w:val="004754F6"/>
    <w:rsid w:val="00475562"/>
    <w:rsid w:val="00475574"/>
    <w:rsid w:val="004755A9"/>
    <w:rsid w:val="004755AC"/>
    <w:rsid w:val="0047564F"/>
    <w:rsid w:val="00475709"/>
    <w:rsid w:val="004757C9"/>
    <w:rsid w:val="00475828"/>
    <w:rsid w:val="00475871"/>
    <w:rsid w:val="0047588C"/>
    <w:rsid w:val="0047599E"/>
    <w:rsid w:val="004759E0"/>
    <w:rsid w:val="00475A84"/>
    <w:rsid w:val="00475A98"/>
    <w:rsid w:val="00475B6E"/>
    <w:rsid w:val="00475B7F"/>
    <w:rsid w:val="00475CC9"/>
    <w:rsid w:val="00475DF9"/>
    <w:rsid w:val="00475E21"/>
    <w:rsid w:val="00475EA0"/>
    <w:rsid w:val="00475EA6"/>
    <w:rsid w:val="00475FD7"/>
    <w:rsid w:val="00475FFD"/>
    <w:rsid w:val="00476007"/>
    <w:rsid w:val="0047608D"/>
    <w:rsid w:val="00476142"/>
    <w:rsid w:val="00476245"/>
    <w:rsid w:val="0047627B"/>
    <w:rsid w:val="004762A8"/>
    <w:rsid w:val="004762F2"/>
    <w:rsid w:val="00476309"/>
    <w:rsid w:val="00476324"/>
    <w:rsid w:val="00476474"/>
    <w:rsid w:val="00476524"/>
    <w:rsid w:val="0047655C"/>
    <w:rsid w:val="004765DD"/>
    <w:rsid w:val="00476668"/>
    <w:rsid w:val="0047678A"/>
    <w:rsid w:val="004767F7"/>
    <w:rsid w:val="00476867"/>
    <w:rsid w:val="00476897"/>
    <w:rsid w:val="004768E7"/>
    <w:rsid w:val="0047690A"/>
    <w:rsid w:val="00476973"/>
    <w:rsid w:val="00476BC5"/>
    <w:rsid w:val="00476C2C"/>
    <w:rsid w:val="00476D80"/>
    <w:rsid w:val="00476E0B"/>
    <w:rsid w:val="00476F1F"/>
    <w:rsid w:val="00476F27"/>
    <w:rsid w:val="00476F3D"/>
    <w:rsid w:val="00476FD6"/>
    <w:rsid w:val="0047705E"/>
    <w:rsid w:val="00477178"/>
    <w:rsid w:val="0047726F"/>
    <w:rsid w:val="0047745A"/>
    <w:rsid w:val="0047746A"/>
    <w:rsid w:val="004774D8"/>
    <w:rsid w:val="004774F3"/>
    <w:rsid w:val="0047751D"/>
    <w:rsid w:val="00477537"/>
    <w:rsid w:val="00477595"/>
    <w:rsid w:val="004775B9"/>
    <w:rsid w:val="004775D5"/>
    <w:rsid w:val="004775E9"/>
    <w:rsid w:val="004776AF"/>
    <w:rsid w:val="004776B8"/>
    <w:rsid w:val="004776CD"/>
    <w:rsid w:val="00477852"/>
    <w:rsid w:val="004778A9"/>
    <w:rsid w:val="004778C4"/>
    <w:rsid w:val="0047795E"/>
    <w:rsid w:val="00477AEC"/>
    <w:rsid w:val="00477BC0"/>
    <w:rsid w:val="00477C40"/>
    <w:rsid w:val="00477C4C"/>
    <w:rsid w:val="00477D5D"/>
    <w:rsid w:val="00477EEE"/>
    <w:rsid w:val="00477FCA"/>
    <w:rsid w:val="00480004"/>
    <w:rsid w:val="004800A6"/>
    <w:rsid w:val="004800ED"/>
    <w:rsid w:val="004801F1"/>
    <w:rsid w:val="00480223"/>
    <w:rsid w:val="00480224"/>
    <w:rsid w:val="004802E5"/>
    <w:rsid w:val="004802F2"/>
    <w:rsid w:val="0048031A"/>
    <w:rsid w:val="00480492"/>
    <w:rsid w:val="0048055B"/>
    <w:rsid w:val="004805D6"/>
    <w:rsid w:val="004806F0"/>
    <w:rsid w:val="004807E0"/>
    <w:rsid w:val="00480923"/>
    <w:rsid w:val="0048096F"/>
    <w:rsid w:val="00480979"/>
    <w:rsid w:val="00480C3A"/>
    <w:rsid w:val="00480D54"/>
    <w:rsid w:val="00480E3F"/>
    <w:rsid w:val="00480E92"/>
    <w:rsid w:val="00480EF0"/>
    <w:rsid w:val="00480FCC"/>
    <w:rsid w:val="00480FEB"/>
    <w:rsid w:val="004810B6"/>
    <w:rsid w:val="004811D5"/>
    <w:rsid w:val="004811EE"/>
    <w:rsid w:val="0048133D"/>
    <w:rsid w:val="00481365"/>
    <w:rsid w:val="00481383"/>
    <w:rsid w:val="00481397"/>
    <w:rsid w:val="004814AF"/>
    <w:rsid w:val="0048166E"/>
    <w:rsid w:val="004816D5"/>
    <w:rsid w:val="00481731"/>
    <w:rsid w:val="0048173B"/>
    <w:rsid w:val="004817BE"/>
    <w:rsid w:val="004817CF"/>
    <w:rsid w:val="004817F2"/>
    <w:rsid w:val="00481875"/>
    <w:rsid w:val="004818AA"/>
    <w:rsid w:val="004818EC"/>
    <w:rsid w:val="004818FA"/>
    <w:rsid w:val="0048193D"/>
    <w:rsid w:val="00481982"/>
    <w:rsid w:val="004819A0"/>
    <w:rsid w:val="004819B1"/>
    <w:rsid w:val="00481A2E"/>
    <w:rsid w:val="00481A64"/>
    <w:rsid w:val="00481A79"/>
    <w:rsid w:val="00481C27"/>
    <w:rsid w:val="00481CD3"/>
    <w:rsid w:val="00481D71"/>
    <w:rsid w:val="00481E42"/>
    <w:rsid w:val="00481F9C"/>
    <w:rsid w:val="00481FA8"/>
    <w:rsid w:val="00482011"/>
    <w:rsid w:val="00482018"/>
    <w:rsid w:val="00482020"/>
    <w:rsid w:val="0048208E"/>
    <w:rsid w:val="00482126"/>
    <w:rsid w:val="004823B1"/>
    <w:rsid w:val="00482416"/>
    <w:rsid w:val="004824C1"/>
    <w:rsid w:val="0048259E"/>
    <w:rsid w:val="00482743"/>
    <w:rsid w:val="00482774"/>
    <w:rsid w:val="004827E3"/>
    <w:rsid w:val="00482848"/>
    <w:rsid w:val="00482864"/>
    <w:rsid w:val="0048286B"/>
    <w:rsid w:val="0048287F"/>
    <w:rsid w:val="004828AE"/>
    <w:rsid w:val="004828DB"/>
    <w:rsid w:val="0048295A"/>
    <w:rsid w:val="00482A24"/>
    <w:rsid w:val="00482BBE"/>
    <w:rsid w:val="00482CB6"/>
    <w:rsid w:val="00482DE7"/>
    <w:rsid w:val="00482E8D"/>
    <w:rsid w:val="00482E98"/>
    <w:rsid w:val="00482EDF"/>
    <w:rsid w:val="00482F84"/>
    <w:rsid w:val="00483097"/>
    <w:rsid w:val="00483130"/>
    <w:rsid w:val="00483183"/>
    <w:rsid w:val="004831DC"/>
    <w:rsid w:val="004832CE"/>
    <w:rsid w:val="00483348"/>
    <w:rsid w:val="0048334D"/>
    <w:rsid w:val="00483354"/>
    <w:rsid w:val="00483366"/>
    <w:rsid w:val="004834DF"/>
    <w:rsid w:val="00483529"/>
    <w:rsid w:val="0048363D"/>
    <w:rsid w:val="00483736"/>
    <w:rsid w:val="004838C6"/>
    <w:rsid w:val="00483948"/>
    <w:rsid w:val="004839BE"/>
    <w:rsid w:val="004839CB"/>
    <w:rsid w:val="00483B33"/>
    <w:rsid w:val="00483B56"/>
    <w:rsid w:val="00483B6F"/>
    <w:rsid w:val="00483BB6"/>
    <w:rsid w:val="00483C20"/>
    <w:rsid w:val="00483C71"/>
    <w:rsid w:val="00483CBB"/>
    <w:rsid w:val="00483E5A"/>
    <w:rsid w:val="00483F31"/>
    <w:rsid w:val="00483FC0"/>
    <w:rsid w:val="0048403A"/>
    <w:rsid w:val="004840F4"/>
    <w:rsid w:val="00484194"/>
    <w:rsid w:val="0048425D"/>
    <w:rsid w:val="00484288"/>
    <w:rsid w:val="0048440F"/>
    <w:rsid w:val="0048455B"/>
    <w:rsid w:val="004845A5"/>
    <w:rsid w:val="0048461D"/>
    <w:rsid w:val="00484716"/>
    <w:rsid w:val="00484738"/>
    <w:rsid w:val="00484816"/>
    <w:rsid w:val="00484819"/>
    <w:rsid w:val="0048487B"/>
    <w:rsid w:val="004849A5"/>
    <w:rsid w:val="00484B76"/>
    <w:rsid w:val="00484C3E"/>
    <w:rsid w:val="00484CA6"/>
    <w:rsid w:val="00484CEF"/>
    <w:rsid w:val="00484D92"/>
    <w:rsid w:val="00484E0A"/>
    <w:rsid w:val="00484E5E"/>
    <w:rsid w:val="00484ED1"/>
    <w:rsid w:val="00484FFA"/>
    <w:rsid w:val="0048507C"/>
    <w:rsid w:val="004850ED"/>
    <w:rsid w:val="00485150"/>
    <w:rsid w:val="00485168"/>
    <w:rsid w:val="0048526E"/>
    <w:rsid w:val="0048526F"/>
    <w:rsid w:val="004852F3"/>
    <w:rsid w:val="0048534D"/>
    <w:rsid w:val="00485353"/>
    <w:rsid w:val="004853AC"/>
    <w:rsid w:val="004853DF"/>
    <w:rsid w:val="004853F0"/>
    <w:rsid w:val="00485457"/>
    <w:rsid w:val="004855B0"/>
    <w:rsid w:val="004855B5"/>
    <w:rsid w:val="004858FA"/>
    <w:rsid w:val="0048593B"/>
    <w:rsid w:val="004859DD"/>
    <w:rsid w:val="00485A86"/>
    <w:rsid w:val="00485B10"/>
    <w:rsid w:val="00485B13"/>
    <w:rsid w:val="00485B9A"/>
    <w:rsid w:val="00485BD5"/>
    <w:rsid w:val="00485DB1"/>
    <w:rsid w:val="00485DBF"/>
    <w:rsid w:val="00485DC7"/>
    <w:rsid w:val="00485E4B"/>
    <w:rsid w:val="00485EC0"/>
    <w:rsid w:val="00485EE3"/>
    <w:rsid w:val="00485EF3"/>
    <w:rsid w:val="00485F0D"/>
    <w:rsid w:val="00485FCD"/>
    <w:rsid w:val="00485FD7"/>
    <w:rsid w:val="00486075"/>
    <w:rsid w:val="00486166"/>
    <w:rsid w:val="00486195"/>
    <w:rsid w:val="004861AA"/>
    <w:rsid w:val="004861B7"/>
    <w:rsid w:val="004861BF"/>
    <w:rsid w:val="00486356"/>
    <w:rsid w:val="00486357"/>
    <w:rsid w:val="004863A8"/>
    <w:rsid w:val="004863D3"/>
    <w:rsid w:val="00486451"/>
    <w:rsid w:val="004864DA"/>
    <w:rsid w:val="004865E0"/>
    <w:rsid w:val="00486651"/>
    <w:rsid w:val="004866D3"/>
    <w:rsid w:val="00486746"/>
    <w:rsid w:val="004867D4"/>
    <w:rsid w:val="00486844"/>
    <w:rsid w:val="004868AA"/>
    <w:rsid w:val="00486B54"/>
    <w:rsid w:val="00486BFF"/>
    <w:rsid w:val="00486C3C"/>
    <w:rsid w:val="00486CA1"/>
    <w:rsid w:val="00486D7B"/>
    <w:rsid w:val="00486D88"/>
    <w:rsid w:val="00486DD9"/>
    <w:rsid w:val="00486DF5"/>
    <w:rsid w:val="00486E39"/>
    <w:rsid w:val="00486E65"/>
    <w:rsid w:val="00486E7D"/>
    <w:rsid w:val="0048717F"/>
    <w:rsid w:val="004871A0"/>
    <w:rsid w:val="004871A2"/>
    <w:rsid w:val="004872AB"/>
    <w:rsid w:val="0048730D"/>
    <w:rsid w:val="0048731A"/>
    <w:rsid w:val="00487327"/>
    <w:rsid w:val="00487384"/>
    <w:rsid w:val="00487456"/>
    <w:rsid w:val="004874F1"/>
    <w:rsid w:val="00487519"/>
    <w:rsid w:val="0048757A"/>
    <w:rsid w:val="004875EF"/>
    <w:rsid w:val="004875F2"/>
    <w:rsid w:val="0048766F"/>
    <w:rsid w:val="00487671"/>
    <w:rsid w:val="004876AE"/>
    <w:rsid w:val="004876E4"/>
    <w:rsid w:val="004877B8"/>
    <w:rsid w:val="004877DB"/>
    <w:rsid w:val="00487804"/>
    <w:rsid w:val="0048783B"/>
    <w:rsid w:val="0048783D"/>
    <w:rsid w:val="00487850"/>
    <w:rsid w:val="0048789C"/>
    <w:rsid w:val="004878FA"/>
    <w:rsid w:val="004879B8"/>
    <w:rsid w:val="00487A07"/>
    <w:rsid w:val="00487A7D"/>
    <w:rsid w:val="00487B4B"/>
    <w:rsid w:val="00487B8F"/>
    <w:rsid w:val="00487C22"/>
    <w:rsid w:val="00487CB1"/>
    <w:rsid w:val="00487D08"/>
    <w:rsid w:val="00487D51"/>
    <w:rsid w:val="00487DEA"/>
    <w:rsid w:val="00487E55"/>
    <w:rsid w:val="00487FD1"/>
    <w:rsid w:val="00487FF5"/>
    <w:rsid w:val="004901AF"/>
    <w:rsid w:val="004901EB"/>
    <w:rsid w:val="0049020C"/>
    <w:rsid w:val="00490280"/>
    <w:rsid w:val="00490310"/>
    <w:rsid w:val="0049037C"/>
    <w:rsid w:val="00490397"/>
    <w:rsid w:val="00490469"/>
    <w:rsid w:val="00490485"/>
    <w:rsid w:val="00490504"/>
    <w:rsid w:val="0049052D"/>
    <w:rsid w:val="0049055E"/>
    <w:rsid w:val="00490573"/>
    <w:rsid w:val="004905C5"/>
    <w:rsid w:val="004907B1"/>
    <w:rsid w:val="00490807"/>
    <w:rsid w:val="00490AFF"/>
    <w:rsid w:val="00490B42"/>
    <w:rsid w:val="00490B58"/>
    <w:rsid w:val="00490BF6"/>
    <w:rsid w:val="00490CED"/>
    <w:rsid w:val="00490D84"/>
    <w:rsid w:val="00490FC0"/>
    <w:rsid w:val="00491127"/>
    <w:rsid w:val="0049120A"/>
    <w:rsid w:val="004912BF"/>
    <w:rsid w:val="004913BB"/>
    <w:rsid w:val="00491412"/>
    <w:rsid w:val="00491425"/>
    <w:rsid w:val="00491435"/>
    <w:rsid w:val="00491563"/>
    <w:rsid w:val="004915FC"/>
    <w:rsid w:val="0049163A"/>
    <w:rsid w:val="004916D7"/>
    <w:rsid w:val="00491717"/>
    <w:rsid w:val="004917DF"/>
    <w:rsid w:val="0049188B"/>
    <w:rsid w:val="00491892"/>
    <w:rsid w:val="004918BA"/>
    <w:rsid w:val="00491989"/>
    <w:rsid w:val="00491A5C"/>
    <w:rsid w:val="00491A8C"/>
    <w:rsid w:val="00491A9B"/>
    <w:rsid w:val="00491B08"/>
    <w:rsid w:val="00491BB7"/>
    <w:rsid w:val="00491E53"/>
    <w:rsid w:val="00491EFB"/>
    <w:rsid w:val="00491F05"/>
    <w:rsid w:val="00491F27"/>
    <w:rsid w:val="00491F38"/>
    <w:rsid w:val="00491FD2"/>
    <w:rsid w:val="0049210B"/>
    <w:rsid w:val="0049215E"/>
    <w:rsid w:val="004921C6"/>
    <w:rsid w:val="00492294"/>
    <w:rsid w:val="004922A3"/>
    <w:rsid w:val="004922C8"/>
    <w:rsid w:val="0049235E"/>
    <w:rsid w:val="00492369"/>
    <w:rsid w:val="0049236A"/>
    <w:rsid w:val="0049237B"/>
    <w:rsid w:val="00492396"/>
    <w:rsid w:val="004924AF"/>
    <w:rsid w:val="004924B8"/>
    <w:rsid w:val="004925C9"/>
    <w:rsid w:val="004925CB"/>
    <w:rsid w:val="00492602"/>
    <w:rsid w:val="004926A6"/>
    <w:rsid w:val="0049271E"/>
    <w:rsid w:val="00492739"/>
    <w:rsid w:val="00492740"/>
    <w:rsid w:val="0049274B"/>
    <w:rsid w:val="004927C1"/>
    <w:rsid w:val="004927EA"/>
    <w:rsid w:val="00492891"/>
    <w:rsid w:val="004928ED"/>
    <w:rsid w:val="00492956"/>
    <w:rsid w:val="00492AB3"/>
    <w:rsid w:val="00492BAB"/>
    <w:rsid w:val="00492C74"/>
    <w:rsid w:val="00492CAC"/>
    <w:rsid w:val="00492CB6"/>
    <w:rsid w:val="00492D02"/>
    <w:rsid w:val="00492D8F"/>
    <w:rsid w:val="00492E85"/>
    <w:rsid w:val="00492EDF"/>
    <w:rsid w:val="00493080"/>
    <w:rsid w:val="0049313B"/>
    <w:rsid w:val="00493164"/>
    <w:rsid w:val="00493191"/>
    <w:rsid w:val="00493194"/>
    <w:rsid w:val="0049327F"/>
    <w:rsid w:val="00493326"/>
    <w:rsid w:val="004933EF"/>
    <w:rsid w:val="00493456"/>
    <w:rsid w:val="004934B3"/>
    <w:rsid w:val="004934DC"/>
    <w:rsid w:val="004935A1"/>
    <w:rsid w:val="00493625"/>
    <w:rsid w:val="00493680"/>
    <w:rsid w:val="00493688"/>
    <w:rsid w:val="0049370D"/>
    <w:rsid w:val="0049373C"/>
    <w:rsid w:val="0049377B"/>
    <w:rsid w:val="0049382A"/>
    <w:rsid w:val="00493842"/>
    <w:rsid w:val="004938B4"/>
    <w:rsid w:val="0049397F"/>
    <w:rsid w:val="004939D9"/>
    <w:rsid w:val="00493AD6"/>
    <w:rsid w:val="00493AEC"/>
    <w:rsid w:val="00493B03"/>
    <w:rsid w:val="00493B4F"/>
    <w:rsid w:val="00493B52"/>
    <w:rsid w:val="00493BA1"/>
    <w:rsid w:val="00493D8E"/>
    <w:rsid w:val="00493DB1"/>
    <w:rsid w:val="00493E6D"/>
    <w:rsid w:val="00493ED1"/>
    <w:rsid w:val="00493F32"/>
    <w:rsid w:val="00493FB9"/>
    <w:rsid w:val="00493FE1"/>
    <w:rsid w:val="00494099"/>
    <w:rsid w:val="004940CB"/>
    <w:rsid w:val="004940CF"/>
    <w:rsid w:val="004940D0"/>
    <w:rsid w:val="00494144"/>
    <w:rsid w:val="0049429E"/>
    <w:rsid w:val="00494344"/>
    <w:rsid w:val="0049435B"/>
    <w:rsid w:val="0049447B"/>
    <w:rsid w:val="0049449D"/>
    <w:rsid w:val="004944D3"/>
    <w:rsid w:val="00494505"/>
    <w:rsid w:val="0049454D"/>
    <w:rsid w:val="00494596"/>
    <w:rsid w:val="00494599"/>
    <w:rsid w:val="0049462F"/>
    <w:rsid w:val="00494746"/>
    <w:rsid w:val="00494780"/>
    <w:rsid w:val="004947E2"/>
    <w:rsid w:val="00494815"/>
    <w:rsid w:val="00494836"/>
    <w:rsid w:val="00494896"/>
    <w:rsid w:val="004948AD"/>
    <w:rsid w:val="004948E2"/>
    <w:rsid w:val="00494B31"/>
    <w:rsid w:val="00494BC1"/>
    <w:rsid w:val="00494C8E"/>
    <w:rsid w:val="00494CB6"/>
    <w:rsid w:val="00494DAD"/>
    <w:rsid w:val="00494DD2"/>
    <w:rsid w:val="00494F75"/>
    <w:rsid w:val="00494FD5"/>
    <w:rsid w:val="00495070"/>
    <w:rsid w:val="004950CE"/>
    <w:rsid w:val="0049516B"/>
    <w:rsid w:val="00495215"/>
    <w:rsid w:val="004952CC"/>
    <w:rsid w:val="004953B5"/>
    <w:rsid w:val="00495442"/>
    <w:rsid w:val="00495491"/>
    <w:rsid w:val="004954D1"/>
    <w:rsid w:val="004955AA"/>
    <w:rsid w:val="00495674"/>
    <w:rsid w:val="00495822"/>
    <w:rsid w:val="00495840"/>
    <w:rsid w:val="0049591D"/>
    <w:rsid w:val="004959DD"/>
    <w:rsid w:val="00495AE6"/>
    <w:rsid w:val="00495B29"/>
    <w:rsid w:val="00495B64"/>
    <w:rsid w:val="00495BBB"/>
    <w:rsid w:val="00495D69"/>
    <w:rsid w:val="00495D73"/>
    <w:rsid w:val="00495D8C"/>
    <w:rsid w:val="00495DEB"/>
    <w:rsid w:val="00495E1C"/>
    <w:rsid w:val="00495E29"/>
    <w:rsid w:val="00495E2C"/>
    <w:rsid w:val="00495ECB"/>
    <w:rsid w:val="00495F5C"/>
    <w:rsid w:val="00496036"/>
    <w:rsid w:val="00496060"/>
    <w:rsid w:val="004960E4"/>
    <w:rsid w:val="004960EA"/>
    <w:rsid w:val="004961B6"/>
    <w:rsid w:val="004961CC"/>
    <w:rsid w:val="00496202"/>
    <w:rsid w:val="00496241"/>
    <w:rsid w:val="00496350"/>
    <w:rsid w:val="004963E1"/>
    <w:rsid w:val="004964ED"/>
    <w:rsid w:val="00496593"/>
    <w:rsid w:val="004965D2"/>
    <w:rsid w:val="004965D4"/>
    <w:rsid w:val="00496665"/>
    <w:rsid w:val="00496760"/>
    <w:rsid w:val="004968AC"/>
    <w:rsid w:val="00496AA3"/>
    <w:rsid w:val="00496C03"/>
    <w:rsid w:val="00496C94"/>
    <w:rsid w:val="00496D0C"/>
    <w:rsid w:val="00496D8C"/>
    <w:rsid w:val="00496DD4"/>
    <w:rsid w:val="00496DD9"/>
    <w:rsid w:val="00496DE6"/>
    <w:rsid w:val="00496E1F"/>
    <w:rsid w:val="00496E43"/>
    <w:rsid w:val="00496F0D"/>
    <w:rsid w:val="00496FB4"/>
    <w:rsid w:val="00496FB5"/>
    <w:rsid w:val="00496FE1"/>
    <w:rsid w:val="004970AE"/>
    <w:rsid w:val="004971BF"/>
    <w:rsid w:val="0049722E"/>
    <w:rsid w:val="00497271"/>
    <w:rsid w:val="0049735B"/>
    <w:rsid w:val="00497495"/>
    <w:rsid w:val="004974C1"/>
    <w:rsid w:val="0049754E"/>
    <w:rsid w:val="00497595"/>
    <w:rsid w:val="00497616"/>
    <w:rsid w:val="00497682"/>
    <w:rsid w:val="0049779E"/>
    <w:rsid w:val="004977B3"/>
    <w:rsid w:val="00497897"/>
    <w:rsid w:val="0049797C"/>
    <w:rsid w:val="004979A7"/>
    <w:rsid w:val="004979B3"/>
    <w:rsid w:val="00497B3C"/>
    <w:rsid w:val="00497CF1"/>
    <w:rsid w:val="00497D3A"/>
    <w:rsid w:val="00497E5C"/>
    <w:rsid w:val="00497FF6"/>
    <w:rsid w:val="004A0267"/>
    <w:rsid w:val="004A028A"/>
    <w:rsid w:val="004A04C4"/>
    <w:rsid w:val="004A04CA"/>
    <w:rsid w:val="004A0523"/>
    <w:rsid w:val="004A059D"/>
    <w:rsid w:val="004A0605"/>
    <w:rsid w:val="004A066C"/>
    <w:rsid w:val="004A0688"/>
    <w:rsid w:val="004A068F"/>
    <w:rsid w:val="004A06A3"/>
    <w:rsid w:val="004A06CA"/>
    <w:rsid w:val="004A0752"/>
    <w:rsid w:val="004A07E3"/>
    <w:rsid w:val="004A0860"/>
    <w:rsid w:val="004A09A8"/>
    <w:rsid w:val="004A09D9"/>
    <w:rsid w:val="004A09E1"/>
    <w:rsid w:val="004A0AE5"/>
    <w:rsid w:val="004A0B67"/>
    <w:rsid w:val="004A0B97"/>
    <w:rsid w:val="004A0C69"/>
    <w:rsid w:val="004A0CF9"/>
    <w:rsid w:val="004A0D64"/>
    <w:rsid w:val="004A0DF1"/>
    <w:rsid w:val="004A0E18"/>
    <w:rsid w:val="004A0E51"/>
    <w:rsid w:val="004A0E80"/>
    <w:rsid w:val="004A0F5A"/>
    <w:rsid w:val="004A0F72"/>
    <w:rsid w:val="004A1022"/>
    <w:rsid w:val="004A10D4"/>
    <w:rsid w:val="004A10F8"/>
    <w:rsid w:val="004A112A"/>
    <w:rsid w:val="004A117A"/>
    <w:rsid w:val="004A11B9"/>
    <w:rsid w:val="004A11F9"/>
    <w:rsid w:val="004A11FE"/>
    <w:rsid w:val="004A1248"/>
    <w:rsid w:val="004A1271"/>
    <w:rsid w:val="004A12DF"/>
    <w:rsid w:val="004A1311"/>
    <w:rsid w:val="004A1336"/>
    <w:rsid w:val="004A14EC"/>
    <w:rsid w:val="004A1553"/>
    <w:rsid w:val="004A15A9"/>
    <w:rsid w:val="004A17B1"/>
    <w:rsid w:val="004A17FB"/>
    <w:rsid w:val="004A187C"/>
    <w:rsid w:val="004A19E3"/>
    <w:rsid w:val="004A1AB5"/>
    <w:rsid w:val="004A1C1D"/>
    <w:rsid w:val="004A1C3E"/>
    <w:rsid w:val="004A1CE1"/>
    <w:rsid w:val="004A1E89"/>
    <w:rsid w:val="004A1F2D"/>
    <w:rsid w:val="004A1FB6"/>
    <w:rsid w:val="004A1FCD"/>
    <w:rsid w:val="004A205C"/>
    <w:rsid w:val="004A2134"/>
    <w:rsid w:val="004A223D"/>
    <w:rsid w:val="004A224E"/>
    <w:rsid w:val="004A2380"/>
    <w:rsid w:val="004A249E"/>
    <w:rsid w:val="004A24B4"/>
    <w:rsid w:val="004A2532"/>
    <w:rsid w:val="004A272F"/>
    <w:rsid w:val="004A27F9"/>
    <w:rsid w:val="004A2808"/>
    <w:rsid w:val="004A29E1"/>
    <w:rsid w:val="004A2A5C"/>
    <w:rsid w:val="004A2AA6"/>
    <w:rsid w:val="004A2AD5"/>
    <w:rsid w:val="004A2B46"/>
    <w:rsid w:val="004A2BC8"/>
    <w:rsid w:val="004A2DB6"/>
    <w:rsid w:val="004A2E4E"/>
    <w:rsid w:val="004A2F02"/>
    <w:rsid w:val="004A2FE1"/>
    <w:rsid w:val="004A3000"/>
    <w:rsid w:val="004A3018"/>
    <w:rsid w:val="004A3050"/>
    <w:rsid w:val="004A308A"/>
    <w:rsid w:val="004A3131"/>
    <w:rsid w:val="004A3191"/>
    <w:rsid w:val="004A332C"/>
    <w:rsid w:val="004A36B0"/>
    <w:rsid w:val="004A36E1"/>
    <w:rsid w:val="004A3717"/>
    <w:rsid w:val="004A3827"/>
    <w:rsid w:val="004A3895"/>
    <w:rsid w:val="004A38A8"/>
    <w:rsid w:val="004A38E6"/>
    <w:rsid w:val="004A3924"/>
    <w:rsid w:val="004A3940"/>
    <w:rsid w:val="004A3A14"/>
    <w:rsid w:val="004A3AD5"/>
    <w:rsid w:val="004A3B4B"/>
    <w:rsid w:val="004A3BB0"/>
    <w:rsid w:val="004A3C7D"/>
    <w:rsid w:val="004A3CED"/>
    <w:rsid w:val="004A3D11"/>
    <w:rsid w:val="004A3D37"/>
    <w:rsid w:val="004A3D43"/>
    <w:rsid w:val="004A3D5D"/>
    <w:rsid w:val="004A3D7E"/>
    <w:rsid w:val="004A3E19"/>
    <w:rsid w:val="004A402B"/>
    <w:rsid w:val="004A40DA"/>
    <w:rsid w:val="004A419A"/>
    <w:rsid w:val="004A424A"/>
    <w:rsid w:val="004A42AA"/>
    <w:rsid w:val="004A433D"/>
    <w:rsid w:val="004A438D"/>
    <w:rsid w:val="004A43D4"/>
    <w:rsid w:val="004A446F"/>
    <w:rsid w:val="004A4504"/>
    <w:rsid w:val="004A458D"/>
    <w:rsid w:val="004A4656"/>
    <w:rsid w:val="004A47E3"/>
    <w:rsid w:val="004A4884"/>
    <w:rsid w:val="004A4889"/>
    <w:rsid w:val="004A4914"/>
    <w:rsid w:val="004A49D1"/>
    <w:rsid w:val="004A49F1"/>
    <w:rsid w:val="004A49F2"/>
    <w:rsid w:val="004A4A11"/>
    <w:rsid w:val="004A4A1A"/>
    <w:rsid w:val="004A4A37"/>
    <w:rsid w:val="004A4A73"/>
    <w:rsid w:val="004A4B83"/>
    <w:rsid w:val="004A4B89"/>
    <w:rsid w:val="004A4BD6"/>
    <w:rsid w:val="004A4BF8"/>
    <w:rsid w:val="004A4C04"/>
    <w:rsid w:val="004A4C39"/>
    <w:rsid w:val="004A4C3D"/>
    <w:rsid w:val="004A4CFF"/>
    <w:rsid w:val="004A4D42"/>
    <w:rsid w:val="004A4D7E"/>
    <w:rsid w:val="004A4DD4"/>
    <w:rsid w:val="004A4F72"/>
    <w:rsid w:val="004A4F9A"/>
    <w:rsid w:val="004A50AF"/>
    <w:rsid w:val="004A50D7"/>
    <w:rsid w:val="004A5143"/>
    <w:rsid w:val="004A5145"/>
    <w:rsid w:val="004A5153"/>
    <w:rsid w:val="004A525F"/>
    <w:rsid w:val="004A53FB"/>
    <w:rsid w:val="004A5450"/>
    <w:rsid w:val="004A54DE"/>
    <w:rsid w:val="004A54EB"/>
    <w:rsid w:val="004A5545"/>
    <w:rsid w:val="004A5600"/>
    <w:rsid w:val="004A570B"/>
    <w:rsid w:val="004A57A4"/>
    <w:rsid w:val="004A57EE"/>
    <w:rsid w:val="004A58E3"/>
    <w:rsid w:val="004A5A6D"/>
    <w:rsid w:val="004A5B90"/>
    <w:rsid w:val="004A5B9C"/>
    <w:rsid w:val="004A5C55"/>
    <w:rsid w:val="004A5CAD"/>
    <w:rsid w:val="004A5CC8"/>
    <w:rsid w:val="004A5D46"/>
    <w:rsid w:val="004A5F64"/>
    <w:rsid w:val="004A6135"/>
    <w:rsid w:val="004A61AF"/>
    <w:rsid w:val="004A624D"/>
    <w:rsid w:val="004A638B"/>
    <w:rsid w:val="004A642C"/>
    <w:rsid w:val="004A6479"/>
    <w:rsid w:val="004A64E7"/>
    <w:rsid w:val="004A6570"/>
    <w:rsid w:val="004A6622"/>
    <w:rsid w:val="004A6678"/>
    <w:rsid w:val="004A66B6"/>
    <w:rsid w:val="004A6792"/>
    <w:rsid w:val="004A67F7"/>
    <w:rsid w:val="004A682E"/>
    <w:rsid w:val="004A6859"/>
    <w:rsid w:val="004A6939"/>
    <w:rsid w:val="004A6A10"/>
    <w:rsid w:val="004A6A37"/>
    <w:rsid w:val="004A6B53"/>
    <w:rsid w:val="004A6B8B"/>
    <w:rsid w:val="004A6C0B"/>
    <w:rsid w:val="004A6C14"/>
    <w:rsid w:val="004A6CB7"/>
    <w:rsid w:val="004A6CE9"/>
    <w:rsid w:val="004A6D5D"/>
    <w:rsid w:val="004A6EA6"/>
    <w:rsid w:val="004A6EBB"/>
    <w:rsid w:val="004A6F0F"/>
    <w:rsid w:val="004A7012"/>
    <w:rsid w:val="004A707B"/>
    <w:rsid w:val="004A7086"/>
    <w:rsid w:val="004A7098"/>
    <w:rsid w:val="004A7124"/>
    <w:rsid w:val="004A7128"/>
    <w:rsid w:val="004A7164"/>
    <w:rsid w:val="004A71F7"/>
    <w:rsid w:val="004A72A1"/>
    <w:rsid w:val="004A72E2"/>
    <w:rsid w:val="004A73C5"/>
    <w:rsid w:val="004A73E9"/>
    <w:rsid w:val="004A744E"/>
    <w:rsid w:val="004A75BC"/>
    <w:rsid w:val="004A7624"/>
    <w:rsid w:val="004A7729"/>
    <w:rsid w:val="004A7740"/>
    <w:rsid w:val="004A7859"/>
    <w:rsid w:val="004A78ED"/>
    <w:rsid w:val="004A7900"/>
    <w:rsid w:val="004A7A44"/>
    <w:rsid w:val="004A7B43"/>
    <w:rsid w:val="004A7B90"/>
    <w:rsid w:val="004A7B92"/>
    <w:rsid w:val="004A7BAE"/>
    <w:rsid w:val="004A7BFB"/>
    <w:rsid w:val="004A7CB8"/>
    <w:rsid w:val="004A7DD7"/>
    <w:rsid w:val="004A7FE2"/>
    <w:rsid w:val="004B012E"/>
    <w:rsid w:val="004B027E"/>
    <w:rsid w:val="004B02A1"/>
    <w:rsid w:val="004B02E7"/>
    <w:rsid w:val="004B03AD"/>
    <w:rsid w:val="004B0461"/>
    <w:rsid w:val="004B04C4"/>
    <w:rsid w:val="004B0558"/>
    <w:rsid w:val="004B0564"/>
    <w:rsid w:val="004B0576"/>
    <w:rsid w:val="004B059B"/>
    <w:rsid w:val="004B072D"/>
    <w:rsid w:val="004B07B8"/>
    <w:rsid w:val="004B090F"/>
    <w:rsid w:val="004B0955"/>
    <w:rsid w:val="004B0958"/>
    <w:rsid w:val="004B0965"/>
    <w:rsid w:val="004B098F"/>
    <w:rsid w:val="004B09C0"/>
    <w:rsid w:val="004B0A24"/>
    <w:rsid w:val="004B0B66"/>
    <w:rsid w:val="004B0B82"/>
    <w:rsid w:val="004B0CDD"/>
    <w:rsid w:val="004B0D50"/>
    <w:rsid w:val="004B0DF8"/>
    <w:rsid w:val="004B0FAD"/>
    <w:rsid w:val="004B104E"/>
    <w:rsid w:val="004B1086"/>
    <w:rsid w:val="004B10D4"/>
    <w:rsid w:val="004B1167"/>
    <w:rsid w:val="004B1180"/>
    <w:rsid w:val="004B11EA"/>
    <w:rsid w:val="004B11F7"/>
    <w:rsid w:val="004B1294"/>
    <w:rsid w:val="004B1345"/>
    <w:rsid w:val="004B1427"/>
    <w:rsid w:val="004B142C"/>
    <w:rsid w:val="004B1461"/>
    <w:rsid w:val="004B148C"/>
    <w:rsid w:val="004B15E0"/>
    <w:rsid w:val="004B1623"/>
    <w:rsid w:val="004B1634"/>
    <w:rsid w:val="004B18CA"/>
    <w:rsid w:val="004B1926"/>
    <w:rsid w:val="004B1991"/>
    <w:rsid w:val="004B1B4E"/>
    <w:rsid w:val="004B1B9F"/>
    <w:rsid w:val="004B1C2F"/>
    <w:rsid w:val="004B1C94"/>
    <w:rsid w:val="004B1C97"/>
    <w:rsid w:val="004B1D22"/>
    <w:rsid w:val="004B1D8B"/>
    <w:rsid w:val="004B1D93"/>
    <w:rsid w:val="004B1F41"/>
    <w:rsid w:val="004B1F9C"/>
    <w:rsid w:val="004B1FC9"/>
    <w:rsid w:val="004B204B"/>
    <w:rsid w:val="004B214D"/>
    <w:rsid w:val="004B222D"/>
    <w:rsid w:val="004B2274"/>
    <w:rsid w:val="004B23A6"/>
    <w:rsid w:val="004B244C"/>
    <w:rsid w:val="004B2510"/>
    <w:rsid w:val="004B25C3"/>
    <w:rsid w:val="004B260D"/>
    <w:rsid w:val="004B264D"/>
    <w:rsid w:val="004B2665"/>
    <w:rsid w:val="004B275F"/>
    <w:rsid w:val="004B27B7"/>
    <w:rsid w:val="004B2806"/>
    <w:rsid w:val="004B28E6"/>
    <w:rsid w:val="004B29BA"/>
    <w:rsid w:val="004B29C7"/>
    <w:rsid w:val="004B2A47"/>
    <w:rsid w:val="004B2B41"/>
    <w:rsid w:val="004B2B66"/>
    <w:rsid w:val="004B2CE4"/>
    <w:rsid w:val="004B2D22"/>
    <w:rsid w:val="004B2D9B"/>
    <w:rsid w:val="004B2DA1"/>
    <w:rsid w:val="004B2DD8"/>
    <w:rsid w:val="004B2DF8"/>
    <w:rsid w:val="004B2EB2"/>
    <w:rsid w:val="004B2F81"/>
    <w:rsid w:val="004B2F98"/>
    <w:rsid w:val="004B301A"/>
    <w:rsid w:val="004B30E8"/>
    <w:rsid w:val="004B3161"/>
    <w:rsid w:val="004B320D"/>
    <w:rsid w:val="004B3238"/>
    <w:rsid w:val="004B327C"/>
    <w:rsid w:val="004B3287"/>
    <w:rsid w:val="004B32AD"/>
    <w:rsid w:val="004B3369"/>
    <w:rsid w:val="004B3394"/>
    <w:rsid w:val="004B33D6"/>
    <w:rsid w:val="004B33EA"/>
    <w:rsid w:val="004B34BD"/>
    <w:rsid w:val="004B3507"/>
    <w:rsid w:val="004B350D"/>
    <w:rsid w:val="004B35A1"/>
    <w:rsid w:val="004B36CD"/>
    <w:rsid w:val="004B371A"/>
    <w:rsid w:val="004B374D"/>
    <w:rsid w:val="004B3776"/>
    <w:rsid w:val="004B38B5"/>
    <w:rsid w:val="004B38CB"/>
    <w:rsid w:val="004B396F"/>
    <w:rsid w:val="004B3A35"/>
    <w:rsid w:val="004B3A57"/>
    <w:rsid w:val="004B3ABA"/>
    <w:rsid w:val="004B3AD8"/>
    <w:rsid w:val="004B3B87"/>
    <w:rsid w:val="004B3C1C"/>
    <w:rsid w:val="004B3D18"/>
    <w:rsid w:val="004B3DF5"/>
    <w:rsid w:val="004B3E35"/>
    <w:rsid w:val="004B3FF6"/>
    <w:rsid w:val="004B400C"/>
    <w:rsid w:val="004B406D"/>
    <w:rsid w:val="004B4133"/>
    <w:rsid w:val="004B4173"/>
    <w:rsid w:val="004B4253"/>
    <w:rsid w:val="004B4331"/>
    <w:rsid w:val="004B4361"/>
    <w:rsid w:val="004B442B"/>
    <w:rsid w:val="004B4459"/>
    <w:rsid w:val="004B44CE"/>
    <w:rsid w:val="004B4535"/>
    <w:rsid w:val="004B4608"/>
    <w:rsid w:val="004B464F"/>
    <w:rsid w:val="004B4684"/>
    <w:rsid w:val="004B4760"/>
    <w:rsid w:val="004B47B2"/>
    <w:rsid w:val="004B4985"/>
    <w:rsid w:val="004B49E3"/>
    <w:rsid w:val="004B4A11"/>
    <w:rsid w:val="004B4BC3"/>
    <w:rsid w:val="004B4CF7"/>
    <w:rsid w:val="004B4EB4"/>
    <w:rsid w:val="004B4F29"/>
    <w:rsid w:val="004B5013"/>
    <w:rsid w:val="004B5265"/>
    <w:rsid w:val="004B5283"/>
    <w:rsid w:val="004B52B4"/>
    <w:rsid w:val="004B52C2"/>
    <w:rsid w:val="004B5338"/>
    <w:rsid w:val="004B5498"/>
    <w:rsid w:val="004B5513"/>
    <w:rsid w:val="004B55D4"/>
    <w:rsid w:val="004B5622"/>
    <w:rsid w:val="004B5643"/>
    <w:rsid w:val="004B567C"/>
    <w:rsid w:val="004B571F"/>
    <w:rsid w:val="004B5841"/>
    <w:rsid w:val="004B589D"/>
    <w:rsid w:val="004B58BF"/>
    <w:rsid w:val="004B58C4"/>
    <w:rsid w:val="004B58EE"/>
    <w:rsid w:val="004B5AB7"/>
    <w:rsid w:val="004B5B3B"/>
    <w:rsid w:val="004B5B47"/>
    <w:rsid w:val="004B5C14"/>
    <w:rsid w:val="004B5CAA"/>
    <w:rsid w:val="004B5D09"/>
    <w:rsid w:val="004B5D95"/>
    <w:rsid w:val="004B5E35"/>
    <w:rsid w:val="004B5E44"/>
    <w:rsid w:val="004B5ED5"/>
    <w:rsid w:val="004B5EF0"/>
    <w:rsid w:val="004B5F9D"/>
    <w:rsid w:val="004B5FCF"/>
    <w:rsid w:val="004B606B"/>
    <w:rsid w:val="004B610B"/>
    <w:rsid w:val="004B6128"/>
    <w:rsid w:val="004B620A"/>
    <w:rsid w:val="004B630A"/>
    <w:rsid w:val="004B6419"/>
    <w:rsid w:val="004B6469"/>
    <w:rsid w:val="004B64C8"/>
    <w:rsid w:val="004B6569"/>
    <w:rsid w:val="004B6814"/>
    <w:rsid w:val="004B6985"/>
    <w:rsid w:val="004B69AD"/>
    <w:rsid w:val="004B6A2A"/>
    <w:rsid w:val="004B6A7D"/>
    <w:rsid w:val="004B6A9E"/>
    <w:rsid w:val="004B6ABE"/>
    <w:rsid w:val="004B6B11"/>
    <w:rsid w:val="004B6C19"/>
    <w:rsid w:val="004B6D7B"/>
    <w:rsid w:val="004B6D8D"/>
    <w:rsid w:val="004B6EBA"/>
    <w:rsid w:val="004B6EF0"/>
    <w:rsid w:val="004B7003"/>
    <w:rsid w:val="004B7026"/>
    <w:rsid w:val="004B70A7"/>
    <w:rsid w:val="004B70F0"/>
    <w:rsid w:val="004B70FF"/>
    <w:rsid w:val="004B7198"/>
    <w:rsid w:val="004B731E"/>
    <w:rsid w:val="004B7324"/>
    <w:rsid w:val="004B7353"/>
    <w:rsid w:val="004B7364"/>
    <w:rsid w:val="004B73FD"/>
    <w:rsid w:val="004B744B"/>
    <w:rsid w:val="004B756E"/>
    <w:rsid w:val="004B759D"/>
    <w:rsid w:val="004B76FA"/>
    <w:rsid w:val="004B7778"/>
    <w:rsid w:val="004B781A"/>
    <w:rsid w:val="004B78F3"/>
    <w:rsid w:val="004B7915"/>
    <w:rsid w:val="004B7977"/>
    <w:rsid w:val="004B797F"/>
    <w:rsid w:val="004B79FF"/>
    <w:rsid w:val="004B7A37"/>
    <w:rsid w:val="004B7B62"/>
    <w:rsid w:val="004B7BAE"/>
    <w:rsid w:val="004B7C0C"/>
    <w:rsid w:val="004B7C59"/>
    <w:rsid w:val="004B7D3E"/>
    <w:rsid w:val="004B7D72"/>
    <w:rsid w:val="004B7E1D"/>
    <w:rsid w:val="004B7E7A"/>
    <w:rsid w:val="004B7F74"/>
    <w:rsid w:val="004C000A"/>
    <w:rsid w:val="004C00BF"/>
    <w:rsid w:val="004C00D7"/>
    <w:rsid w:val="004C0180"/>
    <w:rsid w:val="004C01C3"/>
    <w:rsid w:val="004C0462"/>
    <w:rsid w:val="004C0491"/>
    <w:rsid w:val="004C04C6"/>
    <w:rsid w:val="004C04DB"/>
    <w:rsid w:val="004C04F0"/>
    <w:rsid w:val="004C05ED"/>
    <w:rsid w:val="004C0614"/>
    <w:rsid w:val="004C061C"/>
    <w:rsid w:val="004C0651"/>
    <w:rsid w:val="004C067B"/>
    <w:rsid w:val="004C06C4"/>
    <w:rsid w:val="004C07C9"/>
    <w:rsid w:val="004C095B"/>
    <w:rsid w:val="004C097E"/>
    <w:rsid w:val="004C098B"/>
    <w:rsid w:val="004C0A11"/>
    <w:rsid w:val="004C0A1A"/>
    <w:rsid w:val="004C0A49"/>
    <w:rsid w:val="004C0B08"/>
    <w:rsid w:val="004C0C2F"/>
    <w:rsid w:val="004C0C47"/>
    <w:rsid w:val="004C0CD4"/>
    <w:rsid w:val="004C0CFE"/>
    <w:rsid w:val="004C0DAC"/>
    <w:rsid w:val="004C0E29"/>
    <w:rsid w:val="004C0E50"/>
    <w:rsid w:val="004C0E53"/>
    <w:rsid w:val="004C0E84"/>
    <w:rsid w:val="004C0EF9"/>
    <w:rsid w:val="004C0F76"/>
    <w:rsid w:val="004C0F87"/>
    <w:rsid w:val="004C0FA7"/>
    <w:rsid w:val="004C0FA8"/>
    <w:rsid w:val="004C102D"/>
    <w:rsid w:val="004C1039"/>
    <w:rsid w:val="004C106F"/>
    <w:rsid w:val="004C1088"/>
    <w:rsid w:val="004C10B9"/>
    <w:rsid w:val="004C10E5"/>
    <w:rsid w:val="004C10F1"/>
    <w:rsid w:val="004C1161"/>
    <w:rsid w:val="004C1212"/>
    <w:rsid w:val="004C121D"/>
    <w:rsid w:val="004C129F"/>
    <w:rsid w:val="004C132A"/>
    <w:rsid w:val="004C1376"/>
    <w:rsid w:val="004C137E"/>
    <w:rsid w:val="004C155A"/>
    <w:rsid w:val="004C1602"/>
    <w:rsid w:val="004C1617"/>
    <w:rsid w:val="004C167C"/>
    <w:rsid w:val="004C17B9"/>
    <w:rsid w:val="004C1809"/>
    <w:rsid w:val="004C189F"/>
    <w:rsid w:val="004C18A2"/>
    <w:rsid w:val="004C18B6"/>
    <w:rsid w:val="004C195B"/>
    <w:rsid w:val="004C19D5"/>
    <w:rsid w:val="004C1A06"/>
    <w:rsid w:val="004C1ACB"/>
    <w:rsid w:val="004C1ACF"/>
    <w:rsid w:val="004C1B09"/>
    <w:rsid w:val="004C1B55"/>
    <w:rsid w:val="004C1B57"/>
    <w:rsid w:val="004C1BBC"/>
    <w:rsid w:val="004C1C31"/>
    <w:rsid w:val="004C1CCA"/>
    <w:rsid w:val="004C1DB1"/>
    <w:rsid w:val="004C1E19"/>
    <w:rsid w:val="004C1E1D"/>
    <w:rsid w:val="004C1F29"/>
    <w:rsid w:val="004C1F87"/>
    <w:rsid w:val="004C215A"/>
    <w:rsid w:val="004C21F6"/>
    <w:rsid w:val="004C2275"/>
    <w:rsid w:val="004C229D"/>
    <w:rsid w:val="004C237B"/>
    <w:rsid w:val="004C240D"/>
    <w:rsid w:val="004C2425"/>
    <w:rsid w:val="004C242F"/>
    <w:rsid w:val="004C246E"/>
    <w:rsid w:val="004C248D"/>
    <w:rsid w:val="004C24BB"/>
    <w:rsid w:val="004C256C"/>
    <w:rsid w:val="004C25C9"/>
    <w:rsid w:val="004C28D0"/>
    <w:rsid w:val="004C298E"/>
    <w:rsid w:val="004C2A85"/>
    <w:rsid w:val="004C2AC6"/>
    <w:rsid w:val="004C2B8F"/>
    <w:rsid w:val="004C2C36"/>
    <w:rsid w:val="004C2CCC"/>
    <w:rsid w:val="004C2D02"/>
    <w:rsid w:val="004C2DBC"/>
    <w:rsid w:val="004C2FA0"/>
    <w:rsid w:val="004C3049"/>
    <w:rsid w:val="004C306D"/>
    <w:rsid w:val="004C30CE"/>
    <w:rsid w:val="004C30EB"/>
    <w:rsid w:val="004C3255"/>
    <w:rsid w:val="004C33AC"/>
    <w:rsid w:val="004C34B9"/>
    <w:rsid w:val="004C358A"/>
    <w:rsid w:val="004C359C"/>
    <w:rsid w:val="004C36C3"/>
    <w:rsid w:val="004C3834"/>
    <w:rsid w:val="004C3836"/>
    <w:rsid w:val="004C3887"/>
    <w:rsid w:val="004C397D"/>
    <w:rsid w:val="004C3A01"/>
    <w:rsid w:val="004C3A3D"/>
    <w:rsid w:val="004C3A41"/>
    <w:rsid w:val="004C3ABA"/>
    <w:rsid w:val="004C3B26"/>
    <w:rsid w:val="004C3B87"/>
    <w:rsid w:val="004C3BDC"/>
    <w:rsid w:val="004C3BEF"/>
    <w:rsid w:val="004C3C2F"/>
    <w:rsid w:val="004C3CBB"/>
    <w:rsid w:val="004C3CEA"/>
    <w:rsid w:val="004C3D4F"/>
    <w:rsid w:val="004C3DEC"/>
    <w:rsid w:val="004C3F91"/>
    <w:rsid w:val="004C3FA0"/>
    <w:rsid w:val="004C3FF7"/>
    <w:rsid w:val="004C413F"/>
    <w:rsid w:val="004C4223"/>
    <w:rsid w:val="004C43C2"/>
    <w:rsid w:val="004C43F9"/>
    <w:rsid w:val="004C441E"/>
    <w:rsid w:val="004C4643"/>
    <w:rsid w:val="004C467A"/>
    <w:rsid w:val="004C48E6"/>
    <w:rsid w:val="004C48EF"/>
    <w:rsid w:val="004C4923"/>
    <w:rsid w:val="004C493A"/>
    <w:rsid w:val="004C4976"/>
    <w:rsid w:val="004C49A9"/>
    <w:rsid w:val="004C4A1A"/>
    <w:rsid w:val="004C4A31"/>
    <w:rsid w:val="004C4A79"/>
    <w:rsid w:val="004C4ABB"/>
    <w:rsid w:val="004C4B40"/>
    <w:rsid w:val="004C4BAC"/>
    <w:rsid w:val="004C4BD7"/>
    <w:rsid w:val="004C4CFE"/>
    <w:rsid w:val="004C4DD3"/>
    <w:rsid w:val="004C4E11"/>
    <w:rsid w:val="004C4E3F"/>
    <w:rsid w:val="004C4E6E"/>
    <w:rsid w:val="004C4EA1"/>
    <w:rsid w:val="004C4EBC"/>
    <w:rsid w:val="004C4FDE"/>
    <w:rsid w:val="004C5060"/>
    <w:rsid w:val="004C51B3"/>
    <w:rsid w:val="004C51DA"/>
    <w:rsid w:val="004C51F6"/>
    <w:rsid w:val="004C52B5"/>
    <w:rsid w:val="004C5320"/>
    <w:rsid w:val="004C53D7"/>
    <w:rsid w:val="004C54AA"/>
    <w:rsid w:val="004C54DC"/>
    <w:rsid w:val="004C5523"/>
    <w:rsid w:val="004C55D8"/>
    <w:rsid w:val="004C55E5"/>
    <w:rsid w:val="004C567F"/>
    <w:rsid w:val="004C5696"/>
    <w:rsid w:val="004C56B5"/>
    <w:rsid w:val="004C5813"/>
    <w:rsid w:val="004C5861"/>
    <w:rsid w:val="004C5888"/>
    <w:rsid w:val="004C5903"/>
    <w:rsid w:val="004C5925"/>
    <w:rsid w:val="004C59D8"/>
    <w:rsid w:val="004C5A43"/>
    <w:rsid w:val="004C5A48"/>
    <w:rsid w:val="004C5A7A"/>
    <w:rsid w:val="004C5AAF"/>
    <w:rsid w:val="004C5AFB"/>
    <w:rsid w:val="004C5B66"/>
    <w:rsid w:val="004C5BCC"/>
    <w:rsid w:val="004C5C91"/>
    <w:rsid w:val="004C5CC5"/>
    <w:rsid w:val="004C5CF2"/>
    <w:rsid w:val="004C5CFC"/>
    <w:rsid w:val="004C5D57"/>
    <w:rsid w:val="004C5D9A"/>
    <w:rsid w:val="004C5EE9"/>
    <w:rsid w:val="004C5FD7"/>
    <w:rsid w:val="004C6023"/>
    <w:rsid w:val="004C604A"/>
    <w:rsid w:val="004C606F"/>
    <w:rsid w:val="004C6161"/>
    <w:rsid w:val="004C6205"/>
    <w:rsid w:val="004C6229"/>
    <w:rsid w:val="004C6231"/>
    <w:rsid w:val="004C629E"/>
    <w:rsid w:val="004C63ED"/>
    <w:rsid w:val="004C64A9"/>
    <w:rsid w:val="004C6580"/>
    <w:rsid w:val="004C65AC"/>
    <w:rsid w:val="004C6634"/>
    <w:rsid w:val="004C6677"/>
    <w:rsid w:val="004C673B"/>
    <w:rsid w:val="004C67CB"/>
    <w:rsid w:val="004C694A"/>
    <w:rsid w:val="004C6958"/>
    <w:rsid w:val="004C6967"/>
    <w:rsid w:val="004C6975"/>
    <w:rsid w:val="004C6AF6"/>
    <w:rsid w:val="004C6B05"/>
    <w:rsid w:val="004C6C03"/>
    <w:rsid w:val="004C6C92"/>
    <w:rsid w:val="004C6D4B"/>
    <w:rsid w:val="004C6E07"/>
    <w:rsid w:val="004C6E5A"/>
    <w:rsid w:val="004C6E5E"/>
    <w:rsid w:val="004C7006"/>
    <w:rsid w:val="004C704F"/>
    <w:rsid w:val="004C709B"/>
    <w:rsid w:val="004C7112"/>
    <w:rsid w:val="004C71AD"/>
    <w:rsid w:val="004C71E8"/>
    <w:rsid w:val="004C71FB"/>
    <w:rsid w:val="004C7224"/>
    <w:rsid w:val="004C73B5"/>
    <w:rsid w:val="004C752F"/>
    <w:rsid w:val="004C7608"/>
    <w:rsid w:val="004C76FB"/>
    <w:rsid w:val="004C7727"/>
    <w:rsid w:val="004C776A"/>
    <w:rsid w:val="004C7784"/>
    <w:rsid w:val="004C7939"/>
    <w:rsid w:val="004C79CF"/>
    <w:rsid w:val="004C7B02"/>
    <w:rsid w:val="004C7D83"/>
    <w:rsid w:val="004C7DB7"/>
    <w:rsid w:val="004C7DCB"/>
    <w:rsid w:val="004C7E3A"/>
    <w:rsid w:val="004C7E90"/>
    <w:rsid w:val="004C7F2E"/>
    <w:rsid w:val="004C7FAC"/>
    <w:rsid w:val="004D002D"/>
    <w:rsid w:val="004D00EE"/>
    <w:rsid w:val="004D016C"/>
    <w:rsid w:val="004D0186"/>
    <w:rsid w:val="004D0221"/>
    <w:rsid w:val="004D024E"/>
    <w:rsid w:val="004D0289"/>
    <w:rsid w:val="004D0363"/>
    <w:rsid w:val="004D03A8"/>
    <w:rsid w:val="004D05AF"/>
    <w:rsid w:val="004D05B0"/>
    <w:rsid w:val="004D05B6"/>
    <w:rsid w:val="004D05BE"/>
    <w:rsid w:val="004D07B7"/>
    <w:rsid w:val="004D0894"/>
    <w:rsid w:val="004D0957"/>
    <w:rsid w:val="004D0977"/>
    <w:rsid w:val="004D09A9"/>
    <w:rsid w:val="004D09DD"/>
    <w:rsid w:val="004D0A19"/>
    <w:rsid w:val="004D0A23"/>
    <w:rsid w:val="004D0A7E"/>
    <w:rsid w:val="004D0B0D"/>
    <w:rsid w:val="004D0B8C"/>
    <w:rsid w:val="004D0BAB"/>
    <w:rsid w:val="004D0D89"/>
    <w:rsid w:val="004D0E12"/>
    <w:rsid w:val="004D0ED2"/>
    <w:rsid w:val="004D0EFD"/>
    <w:rsid w:val="004D0FD3"/>
    <w:rsid w:val="004D1042"/>
    <w:rsid w:val="004D1066"/>
    <w:rsid w:val="004D1250"/>
    <w:rsid w:val="004D1351"/>
    <w:rsid w:val="004D1377"/>
    <w:rsid w:val="004D140C"/>
    <w:rsid w:val="004D14C8"/>
    <w:rsid w:val="004D150F"/>
    <w:rsid w:val="004D1578"/>
    <w:rsid w:val="004D15B4"/>
    <w:rsid w:val="004D15B5"/>
    <w:rsid w:val="004D15EF"/>
    <w:rsid w:val="004D1611"/>
    <w:rsid w:val="004D1701"/>
    <w:rsid w:val="004D171E"/>
    <w:rsid w:val="004D1755"/>
    <w:rsid w:val="004D179E"/>
    <w:rsid w:val="004D17E1"/>
    <w:rsid w:val="004D1833"/>
    <w:rsid w:val="004D18C2"/>
    <w:rsid w:val="004D197D"/>
    <w:rsid w:val="004D19A5"/>
    <w:rsid w:val="004D1A0A"/>
    <w:rsid w:val="004D1A5A"/>
    <w:rsid w:val="004D1A83"/>
    <w:rsid w:val="004D1ACB"/>
    <w:rsid w:val="004D1AD5"/>
    <w:rsid w:val="004D1AF6"/>
    <w:rsid w:val="004D1BFA"/>
    <w:rsid w:val="004D1C7F"/>
    <w:rsid w:val="004D1C9E"/>
    <w:rsid w:val="004D1D95"/>
    <w:rsid w:val="004D1E4C"/>
    <w:rsid w:val="004D1EC1"/>
    <w:rsid w:val="004D1F14"/>
    <w:rsid w:val="004D1FD8"/>
    <w:rsid w:val="004D200B"/>
    <w:rsid w:val="004D21A9"/>
    <w:rsid w:val="004D2202"/>
    <w:rsid w:val="004D248F"/>
    <w:rsid w:val="004D2518"/>
    <w:rsid w:val="004D253E"/>
    <w:rsid w:val="004D254C"/>
    <w:rsid w:val="004D25B2"/>
    <w:rsid w:val="004D269E"/>
    <w:rsid w:val="004D26B6"/>
    <w:rsid w:val="004D26C4"/>
    <w:rsid w:val="004D26E6"/>
    <w:rsid w:val="004D277C"/>
    <w:rsid w:val="004D27E4"/>
    <w:rsid w:val="004D282C"/>
    <w:rsid w:val="004D28E5"/>
    <w:rsid w:val="004D2B06"/>
    <w:rsid w:val="004D2B08"/>
    <w:rsid w:val="004D2B43"/>
    <w:rsid w:val="004D2B5F"/>
    <w:rsid w:val="004D2B71"/>
    <w:rsid w:val="004D2B95"/>
    <w:rsid w:val="004D2CE3"/>
    <w:rsid w:val="004D2CEA"/>
    <w:rsid w:val="004D2D77"/>
    <w:rsid w:val="004D2D88"/>
    <w:rsid w:val="004D2E57"/>
    <w:rsid w:val="004D2E71"/>
    <w:rsid w:val="004D2ED7"/>
    <w:rsid w:val="004D2EF6"/>
    <w:rsid w:val="004D2FC6"/>
    <w:rsid w:val="004D2FCD"/>
    <w:rsid w:val="004D3085"/>
    <w:rsid w:val="004D3103"/>
    <w:rsid w:val="004D3146"/>
    <w:rsid w:val="004D3189"/>
    <w:rsid w:val="004D328D"/>
    <w:rsid w:val="004D3444"/>
    <w:rsid w:val="004D34D2"/>
    <w:rsid w:val="004D34FC"/>
    <w:rsid w:val="004D3533"/>
    <w:rsid w:val="004D3540"/>
    <w:rsid w:val="004D35AB"/>
    <w:rsid w:val="004D3658"/>
    <w:rsid w:val="004D36D3"/>
    <w:rsid w:val="004D3722"/>
    <w:rsid w:val="004D3741"/>
    <w:rsid w:val="004D378F"/>
    <w:rsid w:val="004D3821"/>
    <w:rsid w:val="004D3848"/>
    <w:rsid w:val="004D3A2F"/>
    <w:rsid w:val="004D3A6A"/>
    <w:rsid w:val="004D3A79"/>
    <w:rsid w:val="004D3AC1"/>
    <w:rsid w:val="004D3B58"/>
    <w:rsid w:val="004D3BF2"/>
    <w:rsid w:val="004D3C0D"/>
    <w:rsid w:val="004D3C1F"/>
    <w:rsid w:val="004D3C58"/>
    <w:rsid w:val="004D3D03"/>
    <w:rsid w:val="004D3D5A"/>
    <w:rsid w:val="004D3EF9"/>
    <w:rsid w:val="004D3FD8"/>
    <w:rsid w:val="004D3FD9"/>
    <w:rsid w:val="004D4008"/>
    <w:rsid w:val="004D4063"/>
    <w:rsid w:val="004D4104"/>
    <w:rsid w:val="004D4114"/>
    <w:rsid w:val="004D4123"/>
    <w:rsid w:val="004D4178"/>
    <w:rsid w:val="004D41BB"/>
    <w:rsid w:val="004D41D9"/>
    <w:rsid w:val="004D4231"/>
    <w:rsid w:val="004D425E"/>
    <w:rsid w:val="004D4339"/>
    <w:rsid w:val="004D442E"/>
    <w:rsid w:val="004D44B2"/>
    <w:rsid w:val="004D44C4"/>
    <w:rsid w:val="004D44CF"/>
    <w:rsid w:val="004D44D5"/>
    <w:rsid w:val="004D44FE"/>
    <w:rsid w:val="004D451E"/>
    <w:rsid w:val="004D4578"/>
    <w:rsid w:val="004D46EA"/>
    <w:rsid w:val="004D471F"/>
    <w:rsid w:val="004D4731"/>
    <w:rsid w:val="004D479B"/>
    <w:rsid w:val="004D47CE"/>
    <w:rsid w:val="004D484A"/>
    <w:rsid w:val="004D48DB"/>
    <w:rsid w:val="004D48F0"/>
    <w:rsid w:val="004D4962"/>
    <w:rsid w:val="004D49D0"/>
    <w:rsid w:val="004D49E2"/>
    <w:rsid w:val="004D4BE8"/>
    <w:rsid w:val="004D4C0A"/>
    <w:rsid w:val="004D4D36"/>
    <w:rsid w:val="004D4D4E"/>
    <w:rsid w:val="004D4DC6"/>
    <w:rsid w:val="004D4E30"/>
    <w:rsid w:val="004D4F1D"/>
    <w:rsid w:val="004D4FB3"/>
    <w:rsid w:val="004D4FB4"/>
    <w:rsid w:val="004D4FE1"/>
    <w:rsid w:val="004D529C"/>
    <w:rsid w:val="004D53AB"/>
    <w:rsid w:val="004D53F5"/>
    <w:rsid w:val="004D541A"/>
    <w:rsid w:val="004D547F"/>
    <w:rsid w:val="004D548D"/>
    <w:rsid w:val="004D54C7"/>
    <w:rsid w:val="004D564A"/>
    <w:rsid w:val="004D568E"/>
    <w:rsid w:val="004D5693"/>
    <w:rsid w:val="004D57FD"/>
    <w:rsid w:val="004D582F"/>
    <w:rsid w:val="004D586A"/>
    <w:rsid w:val="004D58A5"/>
    <w:rsid w:val="004D5913"/>
    <w:rsid w:val="004D5A8B"/>
    <w:rsid w:val="004D5BF9"/>
    <w:rsid w:val="004D5CD8"/>
    <w:rsid w:val="004D5CEF"/>
    <w:rsid w:val="004D5E20"/>
    <w:rsid w:val="004D5E2A"/>
    <w:rsid w:val="004D5EBE"/>
    <w:rsid w:val="004D5F24"/>
    <w:rsid w:val="004D5F2F"/>
    <w:rsid w:val="004D5F3F"/>
    <w:rsid w:val="004D5FEE"/>
    <w:rsid w:val="004D6172"/>
    <w:rsid w:val="004D633F"/>
    <w:rsid w:val="004D634C"/>
    <w:rsid w:val="004D63E7"/>
    <w:rsid w:val="004D6435"/>
    <w:rsid w:val="004D646B"/>
    <w:rsid w:val="004D64FB"/>
    <w:rsid w:val="004D6503"/>
    <w:rsid w:val="004D65AF"/>
    <w:rsid w:val="004D65BB"/>
    <w:rsid w:val="004D662F"/>
    <w:rsid w:val="004D66C7"/>
    <w:rsid w:val="004D6707"/>
    <w:rsid w:val="004D673F"/>
    <w:rsid w:val="004D67C7"/>
    <w:rsid w:val="004D684C"/>
    <w:rsid w:val="004D69E9"/>
    <w:rsid w:val="004D6A21"/>
    <w:rsid w:val="004D6A30"/>
    <w:rsid w:val="004D6A31"/>
    <w:rsid w:val="004D6B0E"/>
    <w:rsid w:val="004D6C49"/>
    <w:rsid w:val="004D6C5A"/>
    <w:rsid w:val="004D6CE8"/>
    <w:rsid w:val="004D6D20"/>
    <w:rsid w:val="004D6F1D"/>
    <w:rsid w:val="004D7001"/>
    <w:rsid w:val="004D7038"/>
    <w:rsid w:val="004D7086"/>
    <w:rsid w:val="004D70B0"/>
    <w:rsid w:val="004D70B7"/>
    <w:rsid w:val="004D70DE"/>
    <w:rsid w:val="004D7120"/>
    <w:rsid w:val="004D725D"/>
    <w:rsid w:val="004D72A8"/>
    <w:rsid w:val="004D7434"/>
    <w:rsid w:val="004D7435"/>
    <w:rsid w:val="004D75BC"/>
    <w:rsid w:val="004D7682"/>
    <w:rsid w:val="004D76B8"/>
    <w:rsid w:val="004D7753"/>
    <w:rsid w:val="004D7757"/>
    <w:rsid w:val="004D7787"/>
    <w:rsid w:val="004D77EE"/>
    <w:rsid w:val="004D780D"/>
    <w:rsid w:val="004D78BA"/>
    <w:rsid w:val="004D78CE"/>
    <w:rsid w:val="004D790C"/>
    <w:rsid w:val="004D7A51"/>
    <w:rsid w:val="004D7AFE"/>
    <w:rsid w:val="004D7BB0"/>
    <w:rsid w:val="004D7BC5"/>
    <w:rsid w:val="004D7BED"/>
    <w:rsid w:val="004D7C25"/>
    <w:rsid w:val="004D7D3A"/>
    <w:rsid w:val="004D7DE3"/>
    <w:rsid w:val="004D7E39"/>
    <w:rsid w:val="004D7F2A"/>
    <w:rsid w:val="004D7F4D"/>
    <w:rsid w:val="004D7F90"/>
    <w:rsid w:val="004E004A"/>
    <w:rsid w:val="004E0116"/>
    <w:rsid w:val="004E01F2"/>
    <w:rsid w:val="004E0234"/>
    <w:rsid w:val="004E0247"/>
    <w:rsid w:val="004E0279"/>
    <w:rsid w:val="004E03BE"/>
    <w:rsid w:val="004E03E7"/>
    <w:rsid w:val="004E03EC"/>
    <w:rsid w:val="004E0412"/>
    <w:rsid w:val="004E0484"/>
    <w:rsid w:val="004E0519"/>
    <w:rsid w:val="004E0539"/>
    <w:rsid w:val="004E06CA"/>
    <w:rsid w:val="004E06D3"/>
    <w:rsid w:val="004E06F8"/>
    <w:rsid w:val="004E0700"/>
    <w:rsid w:val="004E0725"/>
    <w:rsid w:val="004E0758"/>
    <w:rsid w:val="004E08B3"/>
    <w:rsid w:val="004E08E5"/>
    <w:rsid w:val="004E091A"/>
    <w:rsid w:val="004E09BC"/>
    <w:rsid w:val="004E09E2"/>
    <w:rsid w:val="004E0A89"/>
    <w:rsid w:val="004E0ADE"/>
    <w:rsid w:val="004E0B09"/>
    <w:rsid w:val="004E0B46"/>
    <w:rsid w:val="004E0B4D"/>
    <w:rsid w:val="004E0B5F"/>
    <w:rsid w:val="004E0B75"/>
    <w:rsid w:val="004E0B8B"/>
    <w:rsid w:val="004E0C16"/>
    <w:rsid w:val="004E0C1B"/>
    <w:rsid w:val="004E0CEA"/>
    <w:rsid w:val="004E0D85"/>
    <w:rsid w:val="004E0DB6"/>
    <w:rsid w:val="004E0E5D"/>
    <w:rsid w:val="004E0E89"/>
    <w:rsid w:val="004E0FE0"/>
    <w:rsid w:val="004E104F"/>
    <w:rsid w:val="004E1074"/>
    <w:rsid w:val="004E1093"/>
    <w:rsid w:val="004E10AE"/>
    <w:rsid w:val="004E10D5"/>
    <w:rsid w:val="004E10F3"/>
    <w:rsid w:val="004E1188"/>
    <w:rsid w:val="004E11CA"/>
    <w:rsid w:val="004E1312"/>
    <w:rsid w:val="004E136D"/>
    <w:rsid w:val="004E13AC"/>
    <w:rsid w:val="004E141C"/>
    <w:rsid w:val="004E142B"/>
    <w:rsid w:val="004E1529"/>
    <w:rsid w:val="004E1542"/>
    <w:rsid w:val="004E15AC"/>
    <w:rsid w:val="004E1719"/>
    <w:rsid w:val="004E171A"/>
    <w:rsid w:val="004E17D1"/>
    <w:rsid w:val="004E1860"/>
    <w:rsid w:val="004E18A9"/>
    <w:rsid w:val="004E199A"/>
    <w:rsid w:val="004E19DA"/>
    <w:rsid w:val="004E19F9"/>
    <w:rsid w:val="004E1AC7"/>
    <w:rsid w:val="004E1B54"/>
    <w:rsid w:val="004E1B5B"/>
    <w:rsid w:val="004E1B5D"/>
    <w:rsid w:val="004E1BC9"/>
    <w:rsid w:val="004E1D7A"/>
    <w:rsid w:val="004E1DFB"/>
    <w:rsid w:val="004E1E1A"/>
    <w:rsid w:val="004E1E75"/>
    <w:rsid w:val="004E1FBF"/>
    <w:rsid w:val="004E208B"/>
    <w:rsid w:val="004E20B5"/>
    <w:rsid w:val="004E2187"/>
    <w:rsid w:val="004E220D"/>
    <w:rsid w:val="004E2227"/>
    <w:rsid w:val="004E2289"/>
    <w:rsid w:val="004E229D"/>
    <w:rsid w:val="004E22A8"/>
    <w:rsid w:val="004E2317"/>
    <w:rsid w:val="004E23A9"/>
    <w:rsid w:val="004E24D0"/>
    <w:rsid w:val="004E24EB"/>
    <w:rsid w:val="004E2649"/>
    <w:rsid w:val="004E2864"/>
    <w:rsid w:val="004E297B"/>
    <w:rsid w:val="004E29A5"/>
    <w:rsid w:val="004E2A0E"/>
    <w:rsid w:val="004E2A94"/>
    <w:rsid w:val="004E2B83"/>
    <w:rsid w:val="004E2DB8"/>
    <w:rsid w:val="004E2DEA"/>
    <w:rsid w:val="004E2E0E"/>
    <w:rsid w:val="004E2F28"/>
    <w:rsid w:val="004E2FB4"/>
    <w:rsid w:val="004E2FD4"/>
    <w:rsid w:val="004E3145"/>
    <w:rsid w:val="004E3163"/>
    <w:rsid w:val="004E316F"/>
    <w:rsid w:val="004E3170"/>
    <w:rsid w:val="004E31BB"/>
    <w:rsid w:val="004E329F"/>
    <w:rsid w:val="004E33F5"/>
    <w:rsid w:val="004E3472"/>
    <w:rsid w:val="004E34A0"/>
    <w:rsid w:val="004E35BF"/>
    <w:rsid w:val="004E35EA"/>
    <w:rsid w:val="004E35F8"/>
    <w:rsid w:val="004E368B"/>
    <w:rsid w:val="004E370E"/>
    <w:rsid w:val="004E37B0"/>
    <w:rsid w:val="004E37CF"/>
    <w:rsid w:val="004E38D4"/>
    <w:rsid w:val="004E3971"/>
    <w:rsid w:val="004E3BD8"/>
    <w:rsid w:val="004E3C09"/>
    <w:rsid w:val="004E3CB3"/>
    <w:rsid w:val="004E3CC9"/>
    <w:rsid w:val="004E3E07"/>
    <w:rsid w:val="004E3E6B"/>
    <w:rsid w:val="004E3F24"/>
    <w:rsid w:val="004E3F96"/>
    <w:rsid w:val="004E4011"/>
    <w:rsid w:val="004E41A3"/>
    <w:rsid w:val="004E42C4"/>
    <w:rsid w:val="004E4337"/>
    <w:rsid w:val="004E4353"/>
    <w:rsid w:val="004E4361"/>
    <w:rsid w:val="004E43C4"/>
    <w:rsid w:val="004E44C2"/>
    <w:rsid w:val="004E4564"/>
    <w:rsid w:val="004E4632"/>
    <w:rsid w:val="004E46B2"/>
    <w:rsid w:val="004E46E5"/>
    <w:rsid w:val="004E4718"/>
    <w:rsid w:val="004E47D5"/>
    <w:rsid w:val="004E483F"/>
    <w:rsid w:val="004E48A1"/>
    <w:rsid w:val="004E48DA"/>
    <w:rsid w:val="004E48E1"/>
    <w:rsid w:val="004E498D"/>
    <w:rsid w:val="004E4A14"/>
    <w:rsid w:val="004E4A62"/>
    <w:rsid w:val="004E4B21"/>
    <w:rsid w:val="004E4CC8"/>
    <w:rsid w:val="004E4D6C"/>
    <w:rsid w:val="004E4DBF"/>
    <w:rsid w:val="004E4E38"/>
    <w:rsid w:val="004E4FA3"/>
    <w:rsid w:val="004E502F"/>
    <w:rsid w:val="004E5170"/>
    <w:rsid w:val="004E51E9"/>
    <w:rsid w:val="004E5378"/>
    <w:rsid w:val="004E53C8"/>
    <w:rsid w:val="004E546A"/>
    <w:rsid w:val="004E54F8"/>
    <w:rsid w:val="004E5528"/>
    <w:rsid w:val="004E5540"/>
    <w:rsid w:val="004E559E"/>
    <w:rsid w:val="004E5689"/>
    <w:rsid w:val="004E56AC"/>
    <w:rsid w:val="004E5712"/>
    <w:rsid w:val="004E5763"/>
    <w:rsid w:val="004E5930"/>
    <w:rsid w:val="004E59CC"/>
    <w:rsid w:val="004E5A09"/>
    <w:rsid w:val="004E5A18"/>
    <w:rsid w:val="004E5ABA"/>
    <w:rsid w:val="004E5ADD"/>
    <w:rsid w:val="004E5B1A"/>
    <w:rsid w:val="004E5C43"/>
    <w:rsid w:val="004E5D71"/>
    <w:rsid w:val="004E5D9B"/>
    <w:rsid w:val="004E5F74"/>
    <w:rsid w:val="004E5FAE"/>
    <w:rsid w:val="004E5FDA"/>
    <w:rsid w:val="004E605E"/>
    <w:rsid w:val="004E60CB"/>
    <w:rsid w:val="004E62B9"/>
    <w:rsid w:val="004E6337"/>
    <w:rsid w:val="004E633B"/>
    <w:rsid w:val="004E6485"/>
    <w:rsid w:val="004E6588"/>
    <w:rsid w:val="004E65AF"/>
    <w:rsid w:val="004E65DD"/>
    <w:rsid w:val="004E65F8"/>
    <w:rsid w:val="004E6600"/>
    <w:rsid w:val="004E67B7"/>
    <w:rsid w:val="004E6868"/>
    <w:rsid w:val="004E6893"/>
    <w:rsid w:val="004E689F"/>
    <w:rsid w:val="004E68BB"/>
    <w:rsid w:val="004E6A5F"/>
    <w:rsid w:val="004E6A84"/>
    <w:rsid w:val="004E6A9E"/>
    <w:rsid w:val="004E6AC2"/>
    <w:rsid w:val="004E6AFD"/>
    <w:rsid w:val="004E6CA7"/>
    <w:rsid w:val="004E6D9E"/>
    <w:rsid w:val="004E6E1B"/>
    <w:rsid w:val="004E703B"/>
    <w:rsid w:val="004E709E"/>
    <w:rsid w:val="004E70F8"/>
    <w:rsid w:val="004E717B"/>
    <w:rsid w:val="004E71E9"/>
    <w:rsid w:val="004E7217"/>
    <w:rsid w:val="004E72EF"/>
    <w:rsid w:val="004E7458"/>
    <w:rsid w:val="004E7623"/>
    <w:rsid w:val="004E764A"/>
    <w:rsid w:val="004E7719"/>
    <w:rsid w:val="004E771D"/>
    <w:rsid w:val="004E7824"/>
    <w:rsid w:val="004E78D8"/>
    <w:rsid w:val="004E7956"/>
    <w:rsid w:val="004E7959"/>
    <w:rsid w:val="004E7A81"/>
    <w:rsid w:val="004E7AB3"/>
    <w:rsid w:val="004E7B4D"/>
    <w:rsid w:val="004E7C1B"/>
    <w:rsid w:val="004E7C7A"/>
    <w:rsid w:val="004E7D02"/>
    <w:rsid w:val="004E7D44"/>
    <w:rsid w:val="004E7E57"/>
    <w:rsid w:val="004E7F3B"/>
    <w:rsid w:val="004F003B"/>
    <w:rsid w:val="004F006D"/>
    <w:rsid w:val="004F01D0"/>
    <w:rsid w:val="004F022A"/>
    <w:rsid w:val="004F02D7"/>
    <w:rsid w:val="004F03B5"/>
    <w:rsid w:val="004F03CD"/>
    <w:rsid w:val="004F042B"/>
    <w:rsid w:val="004F0681"/>
    <w:rsid w:val="004F06D1"/>
    <w:rsid w:val="004F0790"/>
    <w:rsid w:val="004F0903"/>
    <w:rsid w:val="004F0934"/>
    <w:rsid w:val="004F0978"/>
    <w:rsid w:val="004F0A07"/>
    <w:rsid w:val="004F0A74"/>
    <w:rsid w:val="004F0ACE"/>
    <w:rsid w:val="004F0B1C"/>
    <w:rsid w:val="004F0B22"/>
    <w:rsid w:val="004F0B98"/>
    <w:rsid w:val="004F0C2C"/>
    <w:rsid w:val="004F0D67"/>
    <w:rsid w:val="004F0F60"/>
    <w:rsid w:val="004F0FB5"/>
    <w:rsid w:val="004F0FF5"/>
    <w:rsid w:val="004F10FC"/>
    <w:rsid w:val="004F1150"/>
    <w:rsid w:val="004F115A"/>
    <w:rsid w:val="004F11D4"/>
    <w:rsid w:val="004F1220"/>
    <w:rsid w:val="004F1267"/>
    <w:rsid w:val="004F1347"/>
    <w:rsid w:val="004F1352"/>
    <w:rsid w:val="004F13B9"/>
    <w:rsid w:val="004F143B"/>
    <w:rsid w:val="004F1480"/>
    <w:rsid w:val="004F1483"/>
    <w:rsid w:val="004F155C"/>
    <w:rsid w:val="004F1672"/>
    <w:rsid w:val="004F1704"/>
    <w:rsid w:val="004F1793"/>
    <w:rsid w:val="004F1869"/>
    <w:rsid w:val="004F186E"/>
    <w:rsid w:val="004F1991"/>
    <w:rsid w:val="004F1A94"/>
    <w:rsid w:val="004F1A98"/>
    <w:rsid w:val="004F1ABC"/>
    <w:rsid w:val="004F1AD4"/>
    <w:rsid w:val="004F1B2D"/>
    <w:rsid w:val="004F1BA1"/>
    <w:rsid w:val="004F1BC6"/>
    <w:rsid w:val="004F1CF3"/>
    <w:rsid w:val="004F1CFD"/>
    <w:rsid w:val="004F1D87"/>
    <w:rsid w:val="004F1DEE"/>
    <w:rsid w:val="004F1EA8"/>
    <w:rsid w:val="004F2081"/>
    <w:rsid w:val="004F20F8"/>
    <w:rsid w:val="004F21B6"/>
    <w:rsid w:val="004F229E"/>
    <w:rsid w:val="004F22F7"/>
    <w:rsid w:val="004F232B"/>
    <w:rsid w:val="004F232E"/>
    <w:rsid w:val="004F23CC"/>
    <w:rsid w:val="004F2457"/>
    <w:rsid w:val="004F245D"/>
    <w:rsid w:val="004F2514"/>
    <w:rsid w:val="004F25E5"/>
    <w:rsid w:val="004F25FB"/>
    <w:rsid w:val="004F266C"/>
    <w:rsid w:val="004F26CA"/>
    <w:rsid w:val="004F2729"/>
    <w:rsid w:val="004F2765"/>
    <w:rsid w:val="004F2787"/>
    <w:rsid w:val="004F27F0"/>
    <w:rsid w:val="004F28A9"/>
    <w:rsid w:val="004F28C4"/>
    <w:rsid w:val="004F2941"/>
    <w:rsid w:val="004F2985"/>
    <w:rsid w:val="004F29E2"/>
    <w:rsid w:val="004F29F3"/>
    <w:rsid w:val="004F29FC"/>
    <w:rsid w:val="004F2A12"/>
    <w:rsid w:val="004F2A67"/>
    <w:rsid w:val="004F2AA3"/>
    <w:rsid w:val="004F2B2C"/>
    <w:rsid w:val="004F2B45"/>
    <w:rsid w:val="004F2C28"/>
    <w:rsid w:val="004F2C72"/>
    <w:rsid w:val="004F2D0B"/>
    <w:rsid w:val="004F2E58"/>
    <w:rsid w:val="004F2EF2"/>
    <w:rsid w:val="004F2F11"/>
    <w:rsid w:val="004F2F18"/>
    <w:rsid w:val="004F2F1F"/>
    <w:rsid w:val="004F2F84"/>
    <w:rsid w:val="004F2FC8"/>
    <w:rsid w:val="004F2FEC"/>
    <w:rsid w:val="004F2FF4"/>
    <w:rsid w:val="004F3069"/>
    <w:rsid w:val="004F3087"/>
    <w:rsid w:val="004F3126"/>
    <w:rsid w:val="004F3181"/>
    <w:rsid w:val="004F3216"/>
    <w:rsid w:val="004F3246"/>
    <w:rsid w:val="004F32FD"/>
    <w:rsid w:val="004F33B8"/>
    <w:rsid w:val="004F345F"/>
    <w:rsid w:val="004F34D0"/>
    <w:rsid w:val="004F35F9"/>
    <w:rsid w:val="004F366B"/>
    <w:rsid w:val="004F36EE"/>
    <w:rsid w:val="004F3745"/>
    <w:rsid w:val="004F3817"/>
    <w:rsid w:val="004F39D2"/>
    <w:rsid w:val="004F3BB1"/>
    <w:rsid w:val="004F3C59"/>
    <w:rsid w:val="004F3D83"/>
    <w:rsid w:val="004F3DFF"/>
    <w:rsid w:val="004F3F08"/>
    <w:rsid w:val="004F3F0B"/>
    <w:rsid w:val="004F3FB6"/>
    <w:rsid w:val="004F402E"/>
    <w:rsid w:val="004F40BF"/>
    <w:rsid w:val="004F40C2"/>
    <w:rsid w:val="004F40CC"/>
    <w:rsid w:val="004F40D7"/>
    <w:rsid w:val="004F413A"/>
    <w:rsid w:val="004F4174"/>
    <w:rsid w:val="004F429D"/>
    <w:rsid w:val="004F42D8"/>
    <w:rsid w:val="004F42E8"/>
    <w:rsid w:val="004F43A8"/>
    <w:rsid w:val="004F445E"/>
    <w:rsid w:val="004F47EC"/>
    <w:rsid w:val="004F47ED"/>
    <w:rsid w:val="004F4828"/>
    <w:rsid w:val="004F4882"/>
    <w:rsid w:val="004F48C2"/>
    <w:rsid w:val="004F4A51"/>
    <w:rsid w:val="004F4AB4"/>
    <w:rsid w:val="004F4AE4"/>
    <w:rsid w:val="004F4AEB"/>
    <w:rsid w:val="004F4C24"/>
    <w:rsid w:val="004F4C76"/>
    <w:rsid w:val="004F4CB2"/>
    <w:rsid w:val="004F4CB3"/>
    <w:rsid w:val="004F4D28"/>
    <w:rsid w:val="004F4D78"/>
    <w:rsid w:val="004F4DD9"/>
    <w:rsid w:val="004F4E60"/>
    <w:rsid w:val="004F4E9D"/>
    <w:rsid w:val="004F4EC6"/>
    <w:rsid w:val="004F4F08"/>
    <w:rsid w:val="004F4F58"/>
    <w:rsid w:val="004F4F92"/>
    <w:rsid w:val="004F4FE6"/>
    <w:rsid w:val="004F500E"/>
    <w:rsid w:val="004F5149"/>
    <w:rsid w:val="004F531F"/>
    <w:rsid w:val="004F5427"/>
    <w:rsid w:val="004F5502"/>
    <w:rsid w:val="004F557D"/>
    <w:rsid w:val="004F55F6"/>
    <w:rsid w:val="004F5627"/>
    <w:rsid w:val="004F56C0"/>
    <w:rsid w:val="004F56C8"/>
    <w:rsid w:val="004F5719"/>
    <w:rsid w:val="004F571C"/>
    <w:rsid w:val="004F573B"/>
    <w:rsid w:val="004F5792"/>
    <w:rsid w:val="004F579C"/>
    <w:rsid w:val="004F57DA"/>
    <w:rsid w:val="004F580E"/>
    <w:rsid w:val="004F58A1"/>
    <w:rsid w:val="004F58C9"/>
    <w:rsid w:val="004F5A54"/>
    <w:rsid w:val="004F5AAE"/>
    <w:rsid w:val="004F5AD9"/>
    <w:rsid w:val="004F5AFC"/>
    <w:rsid w:val="004F5B5B"/>
    <w:rsid w:val="004F5B75"/>
    <w:rsid w:val="004F5C44"/>
    <w:rsid w:val="004F5C56"/>
    <w:rsid w:val="004F5CA6"/>
    <w:rsid w:val="004F5CC0"/>
    <w:rsid w:val="004F5CEA"/>
    <w:rsid w:val="004F5D10"/>
    <w:rsid w:val="004F5D22"/>
    <w:rsid w:val="004F5E47"/>
    <w:rsid w:val="004F5E94"/>
    <w:rsid w:val="004F5EBD"/>
    <w:rsid w:val="004F5EEB"/>
    <w:rsid w:val="004F5F01"/>
    <w:rsid w:val="004F5FBA"/>
    <w:rsid w:val="004F606A"/>
    <w:rsid w:val="004F60A5"/>
    <w:rsid w:val="004F60B0"/>
    <w:rsid w:val="004F60F1"/>
    <w:rsid w:val="004F6100"/>
    <w:rsid w:val="004F618C"/>
    <w:rsid w:val="004F61EC"/>
    <w:rsid w:val="004F623E"/>
    <w:rsid w:val="004F62D6"/>
    <w:rsid w:val="004F632E"/>
    <w:rsid w:val="004F63AE"/>
    <w:rsid w:val="004F6439"/>
    <w:rsid w:val="004F6455"/>
    <w:rsid w:val="004F6465"/>
    <w:rsid w:val="004F647D"/>
    <w:rsid w:val="004F64FA"/>
    <w:rsid w:val="004F652F"/>
    <w:rsid w:val="004F656E"/>
    <w:rsid w:val="004F6607"/>
    <w:rsid w:val="004F660C"/>
    <w:rsid w:val="004F670A"/>
    <w:rsid w:val="004F6784"/>
    <w:rsid w:val="004F679B"/>
    <w:rsid w:val="004F680B"/>
    <w:rsid w:val="004F680F"/>
    <w:rsid w:val="004F686A"/>
    <w:rsid w:val="004F68B0"/>
    <w:rsid w:val="004F6968"/>
    <w:rsid w:val="004F698E"/>
    <w:rsid w:val="004F6A60"/>
    <w:rsid w:val="004F6C0C"/>
    <w:rsid w:val="004F6C20"/>
    <w:rsid w:val="004F6C21"/>
    <w:rsid w:val="004F6C9D"/>
    <w:rsid w:val="004F6D48"/>
    <w:rsid w:val="004F6EC7"/>
    <w:rsid w:val="004F6FB9"/>
    <w:rsid w:val="004F6FD3"/>
    <w:rsid w:val="004F706D"/>
    <w:rsid w:val="004F714F"/>
    <w:rsid w:val="004F727A"/>
    <w:rsid w:val="004F72C0"/>
    <w:rsid w:val="004F7464"/>
    <w:rsid w:val="004F747E"/>
    <w:rsid w:val="004F7480"/>
    <w:rsid w:val="004F74BA"/>
    <w:rsid w:val="004F7512"/>
    <w:rsid w:val="004F75C2"/>
    <w:rsid w:val="004F75F7"/>
    <w:rsid w:val="004F761D"/>
    <w:rsid w:val="004F7632"/>
    <w:rsid w:val="004F769E"/>
    <w:rsid w:val="004F76A5"/>
    <w:rsid w:val="004F76E8"/>
    <w:rsid w:val="004F771E"/>
    <w:rsid w:val="004F77D1"/>
    <w:rsid w:val="004F79C2"/>
    <w:rsid w:val="004F7B35"/>
    <w:rsid w:val="004F7BC6"/>
    <w:rsid w:val="004F7BEA"/>
    <w:rsid w:val="004F7D04"/>
    <w:rsid w:val="004F7D9A"/>
    <w:rsid w:val="004F7DE8"/>
    <w:rsid w:val="004F7E2C"/>
    <w:rsid w:val="004F7E40"/>
    <w:rsid w:val="004F7EC5"/>
    <w:rsid w:val="004F7F53"/>
    <w:rsid w:val="004F7FD6"/>
    <w:rsid w:val="004F7FE3"/>
    <w:rsid w:val="0050005C"/>
    <w:rsid w:val="005000CE"/>
    <w:rsid w:val="00500114"/>
    <w:rsid w:val="0050014B"/>
    <w:rsid w:val="0050017F"/>
    <w:rsid w:val="005001C6"/>
    <w:rsid w:val="00500276"/>
    <w:rsid w:val="005002EB"/>
    <w:rsid w:val="00500369"/>
    <w:rsid w:val="005003EF"/>
    <w:rsid w:val="00500400"/>
    <w:rsid w:val="00500407"/>
    <w:rsid w:val="005004BC"/>
    <w:rsid w:val="0050059A"/>
    <w:rsid w:val="005005D3"/>
    <w:rsid w:val="00500634"/>
    <w:rsid w:val="00500705"/>
    <w:rsid w:val="0050096D"/>
    <w:rsid w:val="005009A8"/>
    <w:rsid w:val="00500ADA"/>
    <w:rsid w:val="00500ADB"/>
    <w:rsid w:val="00500B6E"/>
    <w:rsid w:val="00500BC0"/>
    <w:rsid w:val="00500D0F"/>
    <w:rsid w:val="00500DFB"/>
    <w:rsid w:val="00500F41"/>
    <w:rsid w:val="00500F59"/>
    <w:rsid w:val="00500FAB"/>
    <w:rsid w:val="00501017"/>
    <w:rsid w:val="00501049"/>
    <w:rsid w:val="00501071"/>
    <w:rsid w:val="005012A9"/>
    <w:rsid w:val="005012BA"/>
    <w:rsid w:val="00501361"/>
    <w:rsid w:val="00501373"/>
    <w:rsid w:val="0050137B"/>
    <w:rsid w:val="005013DE"/>
    <w:rsid w:val="005015AD"/>
    <w:rsid w:val="005016F9"/>
    <w:rsid w:val="00501721"/>
    <w:rsid w:val="0050176E"/>
    <w:rsid w:val="00501829"/>
    <w:rsid w:val="00501835"/>
    <w:rsid w:val="00501A2A"/>
    <w:rsid w:val="00501A8B"/>
    <w:rsid w:val="00501BE8"/>
    <w:rsid w:val="00501D68"/>
    <w:rsid w:val="00501D8E"/>
    <w:rsid w:val="00501DA0"/>
    <w:rsid w:val="00501E25"/>
    <w:rsid w:val="00501E44"/>
    <w:rsid w:val="00501EEE"/>
    <w:rsid w:val="00501F38"/>
    <w:rsid w:val="00501F6E"/>
    <w:rsid w:val="00501FE7"/>
    <w:rsid w:val="00502019"/>
    <w:rsid w:val="0050208F"/>
    <w:rsid w:val="00502160"/>
    <w:rsid w:val="0050218A"/>
    <w:rsid w:val="0050219C"/>
    <w:rsid w:val="005021AD"/>
    <w:rsid w:val="00502205"/>
    <w:rsid w:val="005022E5"/>
    <w:rsid w:val="00502426"/>
    <w:rsid w:val="0050243A"/>
    <w:rsid w:val="00502553"/>
    <w:rsid w:val="0050273E"/>
    <w:rsid w:val="00502807"/>
    <w:rsid w:val="00502890"/>
    <w:rsid w:val="005028AA"/>
    <w:rsid w:val="005028B5"/>
    <w:rsid w:val="00502921"/>
    <w:rsid w:val="0050295B"/>
    <w:rsid w:val="00502A1F"/>
    <w:rsid w:val="00502C08"/>
    <w:rsid w:val="00502D9B"/>
    <w:rsid w:val="00502E14"/>
    <w:rsid w:val="00502E3A"/>
    <w:rsid w:val="00502F79"/>
    <w:rsid w:val="00502F83"/>
    <w:rsid w:val="00502FA5"/>
    <w:rsid w:val="00503009"/>
    <w:rsid w:val="00503147"/>
    <w:rsid w:val="0050314B"/>
    <w:rsid w:val="0050316D"/>
    <w:rsid w:val="005031C8"/>
    <w:rsid w:val="005031CC"/>
    <w:rsid w:val="005031CF"/>
    <w:rsid w:val="00503240"/>
    <w:rsid w:val="00503285"/>
    <w:rsid w:val="0050328B"/>
    <w:rsid w:val="0050328D"/>
    <w:rsid w:val="00503327"/>
    <w:rsid w:val="0050333C"/>
    <w:rsid w:val="00503362"/>
    <w:rsid w:val="0050339C"/>
    <w:rsid w:val="005033A0"/>
    <w:rsid w:val="00503589"/>
    <w:rsid w:val="00503656"/>
    <w:rsid w:val="005036A0"/>
    <w:rsid w:val="00503722"/>
    <w:rsid w:val="00503773"/>
    <w:rsid w:val="005037C2"/>
    <w:rsid w:val="005037D6"/>
    <w:rsid w:val="0050383A"/>
    <w:rsid w:val="005038D1"/>
    <w:rsid w:val="005038EB"/>
    <w:rsid w:val="005038F5"/>
    <w:rsid w:val="00503924"/>
    <w:rsid w:val="00503945"/>
    <w:rsid w:val="00503971"/>
    <w:rsid w:val="0050397E"/>
    <w:rsid w:val="00503A12"/>
    <w:rsid w:val="00503A5B"/>
    <w:rsid w:val="00503A77"/>
    <w:rsid w:val="00503A8D"/>
    <w:rsid w:val="00503BBD"/>
    <w:rsid w:val="00503BCA"/>
    <w:rsid w:val="00503C8B"/>
    <w:rsid w:val="00503CE1"/>
    <w:rsid w:val="00503D51"/>
    <w:rsid w:val="00503D8C"/>
    <w:rsid w:val="00503DD3"/>
    <w:rsid w:val="00503F2A"/>
    <w:rsid w:val="005040C9"/>
    <w:rsid w:val="005040CE"/>
    <w:rsid w:val="0050410A"/>
    <w:rsid w:val="005041D5"/>
    <w:rsid w:val="005041DE"/>
    <w:rsid w:val="00504304"/>
    <w:rsid w:val="00504310"/>
    <w:rsid w:val="00504330"/>
    <w:rsid w:val="005043B8"/>
    <w:rsid w:val="005043E5"/>
    <w:rsid w:val="005044A4"/>
    <w:rsid w:val="005044CE"/>
    <w:rsid w:val="0050451F"/>
    <w:rsid w:val="0050459B"/>
    <w:rsid w:val="0050466E"/>
    <w:rsid w:val="00504711"/>
    <w:rsid w:val="005047F8"/>
    <w:rsid w:val="005048B8"/>
    <w:rsid w:val="005048BA"/>
    <w:rsid w:val="00504B81"/>
    <w:rsid w:val="00504C03"/>
    <w:rsid w:val="00504CC6"/>
    <w:rsid w:val="00504CFD"/>
    <w:rsid w:val="00504DBC"/>
    <w:rsid w:val="00504DC9"/>
    <w:rsid w:val="00504E3D"/>
    <w:rsid w:val="00504EB5"/>
    <w:rsid w:val="00505076"/>
    <w:rsid w:val="005050C5"/>
    <w:rsid w:val="005050E5"/>
    <w:rsid w:val="005051C6"/>
    <w:rsid w:val="005051E1"/>
    <w:rsid w:val="005051E2"/>
    <w:rsid w:val="0050526F"/>
    <w:rsid w:val="00505374"/>
    <w:rsid w:val="005053DE"/>
    <w:rsid w:val="00505573"/>
    <w:rsid w:val="005055AD"/>
    <w:rsid w:val="00505682"/>
    <w:rsid w:val="00505691"/>
    <w:rsid w:val="005056FD"/>
    <w:rsid w:val="00505924"/>
    <w:rsid w:val="005059AB"/>
    <w:rsid w:val="00505A12"/>
    <w:rsid w:val="00505A44"/>
    <w:rsid w:val="00505A72"/>
    <w:rsid w:val="00505A77"/>
    <w:rsid w:val="00505AAD"/>
    <w:rsid w:val="00505B13"/>
    <w:rsid w:val="00505B46"/>
    <w:rsid w:val="00505BDC"/>
    <w:rsid w:val="00505C39"/>
    <w:rsid w:val="00505C7B"/>
    <w:rsid w:val="00505D40"/>
    <w:rsid w:val="00505D91"/>
    <w:rsid w:val="00505DD9"/>
    <w:rsid w:val="00505E39"/>
    <w:rsid w:val="00505EB3"/>
    <w:rsid w:val="00506002"/>
    <w:rsid w:val="0050603B"/>
    <w:rsid w:val="0050603E"/>
    <w:rsid w:val="005060DA"/>
    <w:rsid w:val="005061E1"/>
    <w:rsid w:val="005062D2"/>
    <w:rsid w:val="0050630B"/>
    <w:rsid w:val="005063E1"/>
    <w:rsid w:val="0050644C"/>
    <w:rsid w:val="0050646B"/>
    <w:rsid w:val="00506502"/>
    <w:rsid w:val="0050653E"/>
    <w:rsid w:val="0050680C"/>
    <w:rsid w:val="005068C5"/>
    <w:rsid w:val="00506A49"/>
    <w:rsid w:val="00506B1B"/>
    <w:rsid w:val="00506B87"/>
    <w:rsid w:val="00506C43"/>
    <w:rsid w:val="00506C99"/>
    <w:rsid w:val="00506D15"/>
    <w:rsid w:val="00506D2C"/>
    <w:rsid w:val="00506F24"/>
    <w:rsid w:val="00506FF7"/>
    <w:rsid w:val="0050706E"/>
    <w:rsid w:val="0050707C"/>
    <w:rsid w:val="005070B6"/>
    <w:rsid w:val="005070D3"/>
    <w:rsid w:val="00507235"/>
    <w:rsid w:val="00507244"/>
    <w:rsid w:val="00507290"/>
    <w:rsid w:val="005072EE"/>
    <w:rsid w:val="00507381"/>
    <w:rsid w:val="00507402"/>
    <w:rsid w:val="00507472"/>
    <w:rsid w:val="00507551"/>
    <w:rsid w:val="005076A8"/>
    <w:rsid w:val="005076AE"/>
    <w:rsid w:val="00507747"/>
    <w:rsid w:val="00507753"/>
    <w:rsid w:val="00507759"/>
    <w:rsid w:val="0050775C"/>
    <w:rsid w:val="00507766"/>
    <w:rsid w:val="0050777D"/>
    <w:rsid w:val="00507788"/>
    <w:rsid w:val="005077D3"/>
    <w:rsid w:val="00507829"/>
    <w:rsid w:val="00507899"/>
    <w:rsid w:val="005079CD"/>
    <w:rsid w:val="00507AAD"/>
    <w:rsid w:val="00507C2E"/>
    <w:rsid w:val="00507C6E"/>
    <w:rsid w:val="00507D3C"/>
    <w:rsid w:val="00507DDB"/>
    <w:rsid w:val="00507E04"/>
    <w:rsid w:val="00507EE0"/>
    <w:rsid w:val="00507F24"/>
    <w:rsid w:val="00507F61"/>
    <w:rsid w:val="00507F6A"/>
    <w:rsid w:val="00507F7A"/>
    <w:rsid w:val="00507F99"/>
    <w:rsid w:val="00507FBD"/>
    <w:rsid w:val="00507FBE"/>
    <w:rsid w:val="00510054"/>
    <w:rsid w:val="00510134"/>
    <w:rsid w:val="0051015A"/>
    <w:rsid w:val="005101E3"/>
    <w:rsid w:val="005101F5"/>
    <w:rsid w:val="005102A0"/>
    <w:rsid w:val="00510314"/>
    <w:rsid w:val="0051038E"/>
    <w:rsid w:val="00510425"/>
    <w:rsid w:val="00510489"/>
    <w:rsid w:val="005104B4"/>
    <w:rsid w:val="005104E2"/>
    <w:rsid w:val="00510547"/>
    <w:rsid w:val="0051056D"/>
    <w:rsid w:val="005105B0"/>
    <w:rsid w:val="005106D9"/>
    <w:rsid w:val="00510751"/>
    <w:rsid w:val="0051082D"/>
    <w:rsid w:val="005108AA"/>
    <w:rsid w:val="00510A14"/>
    <w:rsid w:val="00510B6A"/>
    <w:rsid w:val="00510B74"/>
    <w:rsid w:val="00510CBB"/>
    <w:rsid w:val="00510F11"/>
    <w:rsid w:val="00510F32"/>
    <w:rsid w:val="00510FEE"/>
    <w:rsid w:val="00511032"/>
    <w:rsid w:val="00511081"/>
    <w:rsid w:val="005111BB"/>
    <w:rsid w:val="0051127C"/>
    <w:rsid w:val="00511281"/>
    <w:rsid w:val="005112E4"/>
    <w:rsid w:val="005112FF"/>
    <w:rsid w:val="0051130A"/>
    <w:rsid w:val="0051133B"/>
    <w:rsid w:val="005113E4"/>
    <w:rsid w:val="00511410"/>
    <w:rsid w:val="00511581"/>
    <w:rsid w:val="00511777"/>
    <w:rsid w:val="005117C9"/>
    <w:rsid w:val="005117F3"/>
    <w:rsid w:val="005117F4"/>
    <w:rsid w:val="00511819"/>
    <w:rsid w:val="005118EB"/>
    <w:rsid w:val="00511932"/>
    <w:rsid w:val="00511948"/>
    <w:rsid w:val="00511A29"/>
    <w:rsid w:val="00511B12"/>
    <w:rsid w:val="00511B91"/>
    <w:rsid w:val="00511C71"/>
    <w:rsid w:val="00511D5A"/>
    <w:rsid w:val="00511DB6"/>
    <w:rsid w:val="00511E2D"/>
    <w:rsid w:val="00511E83"/>
    <w:rsid w:val="00511F24"/>
    <w:rsid w:val="00511F96"/>
    <w:rsid w:val="00511FA2"/>
    <w:rsid w:val="00512039"/>
    <w:rsid w:val="00512095"/>
    <w:rsid w:val="00512107"/>
    <w:rsid w:val="00512370"/>
    <w:rsid w:val="005123F4"/>
    <w:rsid w:val="00512426"/>
    <w:rsid w:val="005125A6"/>
    <w:rsid w:val="00512625"/>
    <w:rsid w:val="00512822"/>
    <w:rsid w:val="005128BA"/>
    <w:rsid w:val="0051294B"/>
    <w:rsid w:val="00512A24"/>
    <w:rsid w:val="00512AC8"/>
    <w:rsid w:val="00512B60"/>
    <w:rsid w:val="00512B78"/>
    <w:rsid w:val="00512BD6"/>
    <w:rsid w:val="00512BF2"/>
    <w:rsid w:val="00512C0D"/>
    <w:rsid w:val="00512C58"/>
    <w:rsid w:val="00512CF2"/>
    <w:rsid w:val="00512E56"/>
    <w:rsid w:val="00512EB0"/>
    <w:rsid w:val="00512F8C"/>
    <w:rsid w:val="00512FF7"/>
    <w:rsid w:val="00513020"/>
    <w:rsid w:val="00513115"/>
    <w:rsid w:val="005131A7"/>
    <w:rsid w:val="005131C7"/>
    <w:rsid w:val="005131C8"/>
    <w:rsid w:val="00513239"/>
    <w:rsid w:val="00513258"/>
    <w:rsid w:val="0051325A"/>
    <w:rsid w:val="005133A6"/>
    <w:rsid w:val="0051342D"/>
    <w:rsid w:val="00513639"/>
    <w:rsid w:val="005136C6"/>
    <w:rsid w:val="005136E9"/>
    <w:rsid w:val="005138A7"/>
    <w:rsid w:val="0051395A"/>
    <w:rsid w:val="005139CC"/>
    <w:rsid w:val="00513A0E"/>
    <w:rsid w:val="00513ACD"/>
    <w:rsid w:val="00513B3F"/>
    <w:rsid w:val="00513C2D"/>
    <w:rsid w:val="00513C66"/>
    <w:rsid w:val="00513CDF"/>
    <w:rsid w:val="00513DE6"/>
    <w:rsid w:val="00513EA2"/>
    <w:rsid w:val="00513EB9"/>
    <w:rsid w:val="00513F12"/>
    <w:rsid w:val="00513F60"/>
    <w:rsid w:val="00513F7F"/>
    <w:rsid w:val="00513FFC"/>
    <w:rsid w:val="005142E8"/>
    <w:rsid w:val="00514329"/>
    <w:rsid w:val="0051438F"/>
    <w:rsid w:val="00514393"/>
    <w:rsid w:val="0051439C"/>
    <w:rsid w:val="005143CC"/>
    <w:rsid w:val="00514577"/>
    <w:rsid w:val="0051460D"/>
    <w:rsid w:val="00514775"/>
    <w:rsid w:val="005148EA"/>
    <w:rsid w:val="00514940"/>
    <w:rsid w:val="0051498E"/>
    <w:rsid w:val="00514A0F"/>
    <w:rsid w:val="00514ABA"/>
    <w:rsid w:val="00514B12"/>
    <w:rsid w:val="00514B18"/>
    <w:rsid w:val="00514B8C"/>
    <w:rsid w:val="00514C03"/>
    <w:rsid w:val="00514C83"/>
    <w:rsid w:val="00514C8E"/>
    <w:rsid w:val="00514D14"/>
    <w:rsid w:val="00514D2E"/>
    <w:rsid w:val="00514E0A"/>
    <w:rsid w:val="00514E35"/>
    <w:rsid w:val="00514EAB"/>
    <w:rsid w:val="00514ECC"/>
    <w:rsid w:val="00514F2D"/>
    <w:rsid w:val="00514FDE"/>
    <w:rsid w:val="00515127"/>
    <w:rsid w:val="005151E5"/>
    <w:rsid w:val="00515361"/>
    <w:rsid w:val="005153EC"/>
    <w:rsid w:val="00515438"/>
    <w:rsid w:val="00515499"/>
    <w:rsid w:val="0051549A"/>
    <w:rsid w:val="0051551F"/>
    <w:rsid w:val="00515666"/>
    <w:rsid w:val="00515689"/>
    <w:rsid w:val="00515704"/>
    <w:rsid w:val="00515722"/>
    <w:rsid w:val="00515839"/>
    <w:rsid w:val="005158B3"/>
    <w:rsid w:val="0051590F"/>
    <w:rsid w:val="00515923"/>
    <w:rsid w:val="0051592A"/>
    <w:rsid w:val="0051594F"/>
    <w:rsid w:val="00515962"/>
    <w:rsid w:val="005159AF"/>
    <w:rsid w:val="005159F5"/>
    <w:rsid w:val="00515B33"/>
    <w:rsid w:val="00515B85"/>
    <w:rsid w:val="00515BC9"/>
    <w:rsid w:val="00515C0A"/>
    <w:rsid w:val="00515C53"/>
    <w:rsid w:val="00515C59"/>
    <w:rsid w:val="00515C9D"/>
    <w:rsid w:val="00515DBA"/>
    <w:rsid w:val="00515E55"/>
    <w:rsid w:val="00515FD5"/>
    <w:rsid w:val="00515FFD"/>
    <w:rsid w:val="0051605E"/>
    <w:rsid w:val="00516099"/>
    <w:rsid w:val="0051610A"/>
    <w:rsid w:val="0051617B"/>
    <w:rsid w:val="005161D2"/>
    <w:rsid w:val="00516208"/>
    <w:rsid w:val="005163E6"/>
    <w:rsid w:val="00516429"/>
    <w:rsid w:val="005164AC"/>
    <w:rsid w:val="005164DA"/>
    <w:rsid w:val="005164E4"/>
    <w:rsid w:val="0051652D"/>
    <w:rsid w:val="00516547"/>
    <w:rsid w:val="005165E7"/>
    <w:rsid w:val="00516614"/>
    <w:rsid w:val="0051662C"/>
    <w:rsid w:val="005166B0"/>
    <w:rsid w:val="005166E0"/>
    <w:rsid w:val="005166F9"/>
    <w:rsid w:val="0051672B"/>
    <w:rsid w:val="00516754"/>
    <w:rsid w:val="005167FC"/>
    <w:rsid w:val="00516834"/>
    <w:rsid w:val="00516921"/>
    <w:rsid w:val="00516925"/>
    <w:rsid w:val="00516940"/>
    <w:rsid w:val="0051697A"/>
    <w:rsid w:val="00516997"/>
    <w:rsid w:val="00516A67"/>
    <w:rsid w:val="00516A98"/>
    <w:rsid w:val="00516B8F"/>
    <w:rsid w:val="00516C44"/>
    <w:rsid w:val="00516C94"/>
    <w:rsid w:val="00516CB9"/>
    <w:rsid w:val="00516D4D"/>
    <w:rsid w:val="00516DBC"/>
    <w:rsid w:val="00516DBF"/>
    <w:rsid w:val="00516E34"/>
    <w:rsid w:val="00516F5D"/>
    <w:rsid w:val="00516F6B"/>
    <w:rsid w:val="00516F9D"/>
    <w:rsid w:val="005170B8"/>
    <w:rsid w:val="005170C6"/>
    <w:rsid w:val="00517205"/>
    <w:rsid w:val="00517222"/>
    <w:rsid w:val="0051723F"/>
    <w:rsid w:val="0051732D"/>
    <w:rsid w:val="00517337"/>
    <w:rsid w:val="0051753A"/>
    <w:rsid w:val="00517542"/>
    <w:rsid w:val="0051760F"/>
    <w:rsid w:val="00517615"/>
    <w:rsid w:val="00517626"/>
    <w:rsid w:val="0051764E"/>
    <w:rsid w:val="005176C7"/>
    <w:rsid w:val="005176DA"/>
    <w:rsid w:val="005177BE"/>
    <w:rsid w:val="0051783C"/>
    <w:rsid w:val="0051791E"/>
    <w:rsid w:val="00517AB4"/>
    <w:rsid w:val="00517ADA"/>
    <w:rsid w:val="00517BE7"/>
    <w:rsid w:val="00517C34"/>
    <w:rsid w:val="00517CE8"/>
    <w:rsid w:val="00517D48"/>
    <w:rsid w:val="00517D50"/>
    <w:rsid w:val="00517D9D"/>
    <w:rsid w:val="00517ED2"/>
    <w:rsid w:val="00517FC5"/>
    <w:rsid w:val="005202B2"/>
    <w:rsid w:val="005202E6"/>
    <w:rsid w:val="0052030B"/>
    <w:rsid w:val="00520327"/>
    <w:rsid w:val="00520340"/>
    <w:rsid w:val="005203A9"/>
    <w:rsid w:val="005203B9"/>
    <w:rsid w:val="00520514"/>
    <w:rsid w:val="00520586"/>
    <w:rsid w:val="005206D1"/>
    <w:rsid w:val="005206E0"/>
    <w:rsid w:val="00520852"/>
    <w:rsid w:val="00520AAF"/>
    <w:rsid w:val="00520AE1"/>
    <w:rsid w:val="00520B12"/>
    <w:rsid w:val="00520B7B"/>
    <w:rsid w:val="00520BAC"/>
    <w:rsid w:val="00520BCA"/>
    <w:rsid w:val="00520C9A"/>
    <w:rsid w:val="00520D61"/>
    <w:rsid w:val="00520D96"/>
    <w:rsid w:val="00520DA3"/>
    <w:rsid w:val="00520FA0"/>
    <w:rsid w:val="00521032"/>
    <w:rsid w:val="00521038"/>
    <w:rsid w:val="00521089"/>
    <w:rsid w:val="005210D0"/>
    <w:rsid w:val="005210FC"/>
    <w:rsid w:val="0052111A"/>
    <w:rsid w:val="00521237"/>
    <w:rsid w:val="00521244"/>
    <w:rsid w:val="00521246"/>
    <w:rsid w:val="00521271"/>
    <w:rsid w:val="00521362"/>
    <w:rsid w:val="00521404"/>
    <w:rsid w:val="00521436"/>
    <w:rsid w:val="00521437"/>
    <w:rsid w:val="0052153E"/>
    <w:rsid w:val="00521558"/>
    <w:rsid w:val="005215BC"/>
    <w:rsid w:val="005215EE"/>
    <w:rsid w:val="00521627"/>
    <w:rsid w:val="0052164D"/>
    <w:rsid w:val="005216EC"/>
    <w:rsid w:val="0052182D"/>
    <w:rsid w:val="0052182F"/>
    <w:rsid w:val="005218DD"/>
    <w:rsid w:val="00521909"/>
    <w:rsid w:val="00521947"/>
    <w:rsid w:val="005219E0"/>
    <w:rsid w:val="00521A83"/>
    <w:rsid w:val="00521AA8"/>
    <w:rsid w:val="00521C8B"/>
    <w:rsid w:val="00521D33"/>
    <w:rsid w:val="00521F26"/>
    <w:rsid w:val="005221D7"/>
    <w:rsid w:val="0052223A"/>
    <w:rsid w:val="0052228B"/>
    <w:rsid w:val="00522387"/>
    <w:rsid w:val="005223D0"/>
    <w:rsid w:val="0052240B"/>
    <w:rsid w:val="00522491"/>
    <w:rsid w:val="005224CE"/>
    <w:rsid w:val="005226D4"/>
    <w:rsid w:val="005227C8"/>
    <w:rsid w:val="00522836"/>
    <w:rsid w:val="005228E7"/>
    <w:rsid w:val="00522905"/>
    <w:rsid w:val="0052297F"/>
    <w:rsid w:val="00522A87"/>
    <w:rsid w:val="00522AA9"/>
    <w:rsid w:val="00522AF6"/>
    <w:rsid w:val="00522B76"/>
    <w:rsid w:val="00522BD7"/>
    <w:rsid w:val="00522BEB"/>
    <w:rsid w:val="00522BF2"/>
    <w:rsid w:val="00522C22"/>
    <w:rsid w:val="00522CF8"/>
    <w:rsid w:val="00522D43"/>
    <w:rsid w:val="00522D80"/>
    <w:rsid w:val="00522E34"/>
    <w:rsid w:val="00522E85"/>
    <w:rsid w:val="005230B6"/>
    <w:rsid w:val="00523132"/>
    <w:rsid w:val="00523182"/>
    <w:rsid w:val="00523214"/>
    <w:rsid w:val="0052327C"/>
    <w:rsid w:val="005232C0"/>
    <w:rsid w:val="005232E2"/>
    <w:rsid w:val="0052333A"/>
    <w:rsid w:val="005233EC"/>
    <w:rsid w:val="005234A9"/>
    <w:rsid w:val="005234C2"/>
    <w:rsid w:val="00523552"/>
    <w:rsid w:val="0052357C"/>
    <w:rsid w:val="00523594"/>
    <w:rsid w:val="0052364B"/>
    <w:rsid w:val="00523662"/>
    <w:rsid w:val="0052370E"/>
    <w:rsid w:val="005237D1"/>
    <w:rsid w:val="005238F3"/>
    <w:rsid w:val="00523909"/>
    <w:rsid w:val="00523919"/>
    <w:rsid w:val="00523940"/>
    <w:rsid w:val="005239BF"/>
    <w:rsid w:val="00523B6C"/>
    <w:rsid w:val="00523BB4"/>
    <w:rsid w:val="00523BF3"/>
    <w:rsid w:val="00523BFB"/>
    <w:rsid w:val="00523C16"/>
    <w:rsid w:val="00523C2D"/>
    <w:rsid w:val="00523C8C"/>
    <w:rsid w:val="00523CCD"/>
    <w:rsid w:val="00523CFC"/>
    <w:rsid w:val="00523E60"/>
    <w:rsid w:val="00523FB6"/>
    <w:rsid w:val="00523FF6"/>
    <w:rsid w:val="00524040"/>
    <w:rsid w:val="0052409B"/>
    <w:rsid w:val="005240C8"/>
    <w:rsid w:val="005240D1"/>
    <w:rsid w:val="005241FD"/>
    <w:rsid w:val="00524216"/>
    <w:rsid w:val="00524329"/>
    <w:rsid w:val="0052437E"/>
    <w:rsid w:val="0052438B"/>
    <w:rsid w:val="005243FC"/>
    <w:rsid w:val="0052445A"/>
    <w:rsid w:val="00524624"/>
    <w:rsid w:val="005246E8"/>
    <w:rsid w:val="0052478D"/>
    <w:rsid w:val="005247CF"/>
    <w:rsid w:val="00524809"/>
    <w:rsid w:val="00524822"/>
    <w:rsid w:val="00524867"/>
    <w:rsid w:val="00524874"/>
    <w:rsid w:val="005249D9"/>
    <w:rsid w:val="00524B8E"/>
    <w:rsid w:val="00524C56"/>
    <w:rsid w:val="00524C8F"/>
    <w:rsid w:val="00524CCE"/>
    <w:rsid w:val="00524CEA"/>
    <w:rsid w:val="00524CFB"/>
    <w:rsid w:val="00524D74"/>
    <w:rsid w:val="00524D86"/>
    <w:rsid w:val="00524DB1"/>
    <w:rsid w:val="00524DFF"/>
    <w:rsid w:val="00524EC4"/>
    <w:rsid w:val="00524EC6"/>
    <w:rsid w:val="00524F6E"/>
    <w:rsid w:val="00524F9B"/>
    <w:rsid w:val="00525084"/>
    <w:rsid w:val="0052511E"/>
    <w:rsid w:val="00525213"/>
    <w:rsid w:val="005252BA"/>
    <w:rsid w:val="005252FF"/>
    <w:rsid w:val="00525378"/>
    <w:rsid w:val="005253A1"/>
    <w:rsid w:val="005253BC"/>
    <w:rsid w:val="005253C4"/>
    <w:rsid w:val="0052541C"/>
    <w:rsid w:val="005254C4"/>
    <w:rsid w:val="005254D0"/>
    <w:rsid w:val="00525550"/>
    <w:rsid w:val="00525565"/>
    <w:rsid w:val="005256A0"/>
    <w:rsid w:val="0052573C"/>
    <w:rsid w:val="005257F8"/>
    <w:rsid w:val="0052588D"/>
    <w:rsid w:val="00525956"/>
    <w:rsid w:val="00525ACF"/>
    <w:rsid w:val="00525AD3"/>
    <w:rsid w:val="00525BE2"/>
    <w:rsid w:val="00525C23"/>
    <w:rsid w:val="00525C65"/>
    <w:rsid w:val="00525C8B"/>
    <w:rsid w:val="00525C8F"/>
    <w:rsid w:val="00525E14"/>
    <w:rsid w:val="00526010"/>
    <w:rsid w:val="0052602E"/>
    <w:rsid w:val="00526232"/>
    <w:rsid w:val="005262B5"/>
    <w:rsid w:val="005262D2"/>
    <w:rsid w:val="0052632F"/>
    <w:rsid w:val="00526399"/>
    <w:rsid w:val="00526402"/>
    <w:rsid w:val="0052656B"/>
    <w:rsid w:val="005266A5"/>
    <w:rsid w:val="005266CF"/>
    <w:rsid w:val="00526700"/>
    <w:rsid w:val="0052670B"/>
    <w:rsid w:val="00526717"/>
    <w:rsid w:val="00526764"/>
    <w:rsid w:val="00526838"/>
    <w:rsid w:val="005268A6"/>
    <w:rsid w:val="005268C4"/>
    <w:rsid w:val="005268E5"/>
    <w:rsid w:val="00526964"/>
    <w:rsid w:val="0052698C"/>
    <w:rsid w:val="0052699A"/>
    <w:rsid w:val="005269CB"/>
    <w:rsid w:val="005269E9"/>
    <w:rsid w:val="00526A2A"/>
    <w:rsid w:val="00526A6B"/>
    <w:rsid w:val="00526AE6"/>
    <w:rsid w:val="00526AFB"/>
    <w:rsid w:val="00526BD6"/>
    <w:rsid w:val="00526BF5"/>
    <w:rsid w:val="00526C6C"/>
    <w:rsid w:val="00526CCD"/>
    <w:rsid w:val="00526D0A"/>
    <w:rsid w:val="00526D55"/>
    <w:rsid w:val="00526D88"/>
    <w:rsid w:val="00526F40"/>
    <w:rsid w:val="00526F50"/>
    <w:rsid w:val="00526F96"/>
    <w:rsid w:val="00526FB5"/>
    <w:rsid w:val="00527009"/>
    <w:rsid w:val="00527092"/>
    <w:rsid w:val="00527215"/>
    <w:rsid w:val="0052729B"/>
    <w:rsid w:val="005272D7"/>
    <w:rsid w:val="00527319"/>
    <w:rsid w:val="005273B5"/>
    <w:rsid w:val="00527402"/>
    <w:rsid w:val="00527445"/>
    <w:rsid w:val="00527492"/>
    <w:rsid w:val="0052758B"/>
    <w:rsid w:val="005275EA"/>
    <w:rsid w:val="00527715"/>
    <w:rsid w:val="00527716"/>
    <w:rsid w:val="00527726"/>
    <w:rsid w:val="00527737"/>
    <w:rsid w:val="0052781E"/>
    <w:rsid w:val="0052784A"/>
    <w:rsid w:val="00527852"/>
    <w:rsid w:val="00527869"/>
    <w:rsid w:val="00527870"/>
    <w:rsid w:val="0052789E"/>
    <w:rsid w:val="005278A7"/>
    <w:rsid w:val="005278E5"/>
    <w:rsid w:val="005279CF"/>
    <w:rsid w:val="005279D4"/>
    <w:rsid w:val="005279E3"/>
    <w:rsid w:val="00527ABF"/>
    <w:rsid w:val="00527ACB"/>
    <w:rsid w:val="00527B22"/>
    <w:rsid w:val="00527BAE"/>
    <w:rsid w:val="00527C41"/>
    <w:rsid w:val="00527C7D"/>
    <w:rsid w:val="00527CFB"/>
    <w:rsid w:val="00527E51"/>
    <w:rsid w:val="00527E65"/>
    <w:rsid w:val="0053001E"/>
    <w:rsid w:val="005300C1"/>
    <w:rsid w:val="00530112"/>
    <w:rsid w:val="0053014D"/>
    <w:rsid w:val="0053022D"/>
    <w:rsid w:val="0053023D"/>
    <w:rsid w:val="005302A5"/>
    <w:rsid w:val="0053037E"/>
    <w:rsid w:val="00530388"/>
    <w:rsid w:val="00530453"/>
    <w:rsid w:val="0053049E"/>
    <w:rsid w:val="00530536"/>
    <w:rsid w:val="00530575"/>
    <w:rsid w:val="00530708"/>
    <w:rsid w:val="00530837"/>
    <w:rsid w:val="00530844"/>
    <w:rsid w:val="00530992"/>
    <w:rsid w:val="005309C3"/>
    <w:rsid w:val="00530A92"/>
    <w:rsid w:val="00530AA9"/>
    <w:rsid w:val="00530ACE"/>
    <w:rsid w:val="00530AEE"/>
    <w:rsid w:val="00530BC3"/>
    <w:rsid w:val="00530C7B"/>
    <w:rsid w:val="00530C9A"/>
    <w:rsid w:val="00530D7B"/>
    <w:rsid w:val="00530DCA"/>
    <w:rsid w:val="00530DDF"/>
    <w:rsid w:val="00530E48"/>
    <w:rsid w:val="00530E5A"/>
    <w:rsid w:val="00530F4E"/>
    <w:rsid w:val="0053105C"/>
    <w:rsid w:val="005310C4"/>
    <w:rsid w:val="005310F2"/>
    <w:rsid w:val="00531262"/>
    <w:rsid w:val="0053128F"/>
    <w:rsid w:val="0053129A"/>
    <w:rsid w:val="005312FB"/>
    <w:rsid w:val="0053130D"/>
    <w:rsid w:val="00531337"/>
    <w:rsid w:val="00531417"/>
    <w:rsid w:val="00531436"/>
    <w:rsid w:val="0053144A"/>
    <w:rsid w:val="005314B2"/>
    <w:rsid w:val="0053152C"/>
    <w:rsid w:val="005315F6"/>
    <w:rsid w:val="0053178A"/>
    <w:rsid w:val="00531884"/>
    <w:rsid w:val="005319D8"/>
    <w:rsid w:val="00531A02"/>
    <w:rsid w:val="00531A3F"/>
    <w:rsid w:val="00531A68"/>
    <w:rsid w:val="00531A99"/>
    <w:rsid w:val="00531AEA"/>
    <w:rsid w:val="00531B2B"/>
    <w:rsid w:val="00531BC7"/>
    <w:rsid w:val="00531C78"/>
    <w:rsid w:val="00531CC7"/>
    <w:rsid w:val="00531E38"/>
    <w:rsid w:val="00531E40"/>
    <w:rsid w:val="00531EC4"/>
    <w:rsid w:val="00531F18"/>
    <w:rsid w:val="00531F89"/>
    <w:rsid w:val="00532025"/>
    <w:rsid w:val="00532122"/>
    <w:rsid w:val="00532163"/>
    <w:rsid w:val="005322A8"/>
    <w:rsid w:val="00532361"/>
    <w:rsid w:val="0053241E"/>
    <w:rsid w:val="0053256B"/>
    <w:rsid w:val="005325D5"/>
    <w:rsid w:val="00532619"/>
    <w:rsid w:val="0053274E"/>
    <w:rsid w:val="00532756"/>
    <w:rsid w:val="0053275F"/>
    <w:rsid w:val="00532778"/>
    <w:rsid w:val="00532948"/>
    <w:rsid w:val="0053294D"/>
    <w:rsid w:val="00532956"/>
    <w:rsid w:val="0053298F"/>
    <w:rsid w:val="005329B5"/>
    <w:rsid w:val="00532AF9"/>
    <w:rsid w:val="00532AFC"/>
    <w:rsid w:val="00532B7E"/>
    <w:rsid w:val="00532BCA"/>
    <w:rsid w:val="00532C03"/>
    <w:rsid w:val="00532C6B"/>
    <w:rsid w:val="00532CA5"/>
    <w:rsid w:val="00532CAA"/>
    <w:rsid w:val="00532D60"/>
    <w:rsid w:val="00532D82"/>
    <w:rsid w:val="00532DB0"/>
    <w:rsid w:val="00532F36"/>
    <w:rsid w:val="0053303D"/>
    <w:rsid w:val="0053307A"/>
    <w:rsid w:val="005330B0"/>
    <w:rsid w:val="00533146"/>
    <w:rsid w:val="005332C2"/>
    <w:rsid w:val="005333BE"/>
    <w:rsid w:val="0053340A"/>
    <w:rsid w:val="00533518"/>
    <w:rsid w:val="0053353A"/>
    <w:rsid w:val="0053354A"/>
    <w:rsid w:val="0053363C"/>
    <w:rsid w:val="00533647"/>
    <w:rsid w:val="005336DD"/>
    <w:rsid w:val="005337A0"/>
    <w:rsid w:val="005337C8"/>
    <w:rsid w:val="0053382E"/>
    <w:rsid w:val="00533858"/>
    <w:rsid w:val="00533886"/>
    <w:rsid w:val="005338A8"/>
    <w:rsid w:val="005338BD"/>
    <w:rsid w:val="005338D1"/>
    <w:rsid w:val="00533A12"/>
    <w:rsid w:val="00533A2A"/>
    <w:rsid w:val="00533A74"/>
    <w:rsid w:val="00533AA4"/>
    <w:rsid w:val="00533B69"/>
    <w:rsid w:val="00533CDC"/>
    <w:rsid w:val="00533D9C"/>
    <w:rsid w:val="00533DAF"/>
    <w:rsid w:val="00533F89"/>
    <w:rsid w:val="00534114"/>
    <w:rsid w:val="0053419B"/>
    <w:rsid w:val="00534294"/>
    <w:rsid w:val="005342C2"/>
    <w:rsid w:val="00534378"/>
    <w:rsid w:val="0053438E"/>
    <w:rsid w:val="00534400"/>
    <w:rsid w:val="00534449"/>
    <w:rsid w:val="005344C8"/>
    <w:rsid w:val="00534535"/>
    <w:rsid w:val="00534648"/>
    <w:rsid w:val="00534675"/>
    <w:rsid w:val="0053482C"/>
    <w:rsid w:val="0053485D"/>
    <w:rsid w:val="005348C6"/>
    <w:rsid w:val="00534964"/>
    <w:rsid w:val="00534A00"/>
    <w:rsid w:val="00534AF7"/>
    <w:rsid w:val="00534B89"/>
    <w:rsid w:val="00534CAC"/>
    <w:rsid w:val="00534DB8"/>
    <w:rsid w:val="00534E84"/>
    <w:rsid w:val="00534EB0"/>
    <w:rsid w:val="00534F96"/>
    <w:rsid w:val="00534FD5"/>
    <w:rsid w:val="00535052"/>
    <w:rsid w:val="005350A4"/>
    <w:rsid w:val="005350A7"/>
    <w:rsid w:val="005350B3"/>
    <w:rsid w:val="00535105"/>
    <w:rsid w:val="005351A7"/>
    <w:rsid w:val="0053521B"/>
    <w:rsid w:val="0053521E"/>
    <w:rsid w:val="005354B3"/>
    <w:rsid w:val="0053561F"/>
    <w:rsid w:val="00535639"/>
    <w:rsid w:val="00535761"/>
    <w:rsid w:val="005357E5"/>
    <w:rsid w:val="005357F0"/>
    <w:rsid w:val="005358F3"/>
    <w:rsid w:val="00535B08"/>
    <w:rsid w:val="00535B3D"/>
    <w:rsid w:val="00535BFF"/>
    <w:rsid w:val="00535C75"/>
    <w:rsid w:val="00535C9C"/>
    <w:rsid w:val="00535CDA"/>
    <w:rsid w:val="00535E70"/>
    <w:rsid w:val="00535F65"/>
    <w:rsid w:val="00535FB5"/>
    <w:rsid w:val="00535FE4"/>
    <w:rsid w:val="00536079"/>
    <w:rsid w:val="0053611E"/>
    <w:rsid w:val="00536133"/>
    <w:rsid w:val="00536142"/>
    <w:rsid w:val="00536222"/>
    <w:rsid w:val="0053633F"/>
    <w:rsid w:val="00536374"/>
    <w:rsid w:val="0053643A"/>
    <w:rsid w:val="0053649C"/>
    <w:rsid w:val="005365E5"/>
    <w:rsid w:val="005366F4"/>
    <w:rsid w:val="00536752"/>
    <w:rsid w:val="005367DD"/>
    <w:rsid w:val="00536961"/>
    <w:rsid w:val="00536990"/>
    <w:rsid w:val="005369C6"/>
    <w:rsid w:val="00536ABB"/>
    <w:rsid w:val="00536AC5"/>
    <w:rsid w:val="00536B0C"/>
    <w:rsid w:val="00536BA2"/>
    <w:rsid w:val="00536BBF"/>
    <w:rsid w:val="00536C54"/>
    <w:rsid w:val="00536CE0"/>
    <w:rsid w:val="00536D06"/>
    <w:rsid w:val="00536D0A"/>
    <w:rsid w:val="00536D65"/>
    <w:rsid w:val="00536F6F"/>
    <w:rsid w:val="00537175"/>
    <w:rsid w:val="0053718E"/>
    <w:rsid w:val="005371B6"/>
    <w:rsid w:val="005371E1"/>
    <w:rsid w:val="00537223"/>
    <w:rsid w:val="0053726E"/>
    <w:rsid w:val="005372A4"/>
    <w:rsid w:val="0053739F"/>
    <w:rsid w:val="00537484"/>
    <w:rsid w:val="005374BE"/>
    <w:rsid w:val="0053751B"/>
    <w:rsid w:val="00537538"/>
    <w:rsid w:val="00537544"/>
    <w:rsid w:val="0053754E"/>
    <w:rsid w:val="005375F6"/>
    <w:rsid w:val="00537717"/>
    <w:rsid w:val="00537730"/>
    <w:rsid w:val="00537788"/>
    <w:rsid w:val="005377B1"/>
    <w:rsid w:val="005378BC"/>
    <w:rsid w:val="00537999"/>
    <w:rsid w:val="00537C44"/>
    <w:rsid w:val="00537D4E"/>
    <w:rsid w:val="00537D65"/>
    <w:rsid w:val="00537DC3"/>
    <w:rsid w:val="00537DD8"/>
    <w:rsid w:val="00537E51"/>
    <w:rsid w:val="00537FC3"/>
    <w:rsid w:val="00540080"/>
    <w:rsid w:val="00540141"/>
    <w:rsid w:val="005401D7"/>
    <w:rsid w:val="0054024D"/>
    <w:rsid w:val="00540270"/>
    <w:rsid w:val="005402CE"/>
    <w:rsid w:val="00540440"/>
    <w:rsid w:val="005404A7"/>
    <w:rsid w:val="00540592"/>
    <w:rsid w:val="005405B1"/>
    <w:rsid w:val="005405F3"/>
    <w:rsid w:val="0054062F"/>
    <w:rsid w:val="00540654"/>
    <w:rsid w:val="005406D3"/>
    <w:rsid w:val="005406E3"/>
    <w:rsid w:val="005407BB"/>
    <w:rsid w:val="005407EA"/>
    <w:rsid w:val="005407EE"/>
    <w:rsid w:val="00540889"/>
    <w:rsid w:val="005408CD"/>
    <w:rsid w:val="00540946"/>
    <w:rsid w:val="00540BA6"/>
    <w:rsid w:val="00540C1E"/>
    <w:rsid w:val="00540C48"/>
    <w:rsid w:val="00540D24"/>
    <w:rsid w:val="00540D9C"/>
    <w:rsid w:val="00540FB4"/>
    <w:rsid w:val="00540FD0"/>
    <w:rsid w:val="00541013"/>
    <w:rsid w:val="005410E4"/>
    <w:rsid w:val="0054111C"/>
    <w:rsid w:val="0054116A"/>
    <w:rsid w:val="005411B4"/>
    <w:rsid w:val="00541210"/>
    <w:rsid w:val="0054126F"/>
    <w:rsid w:val="00541316"/>
    <w:rsid w:val="005413B9"/>
    <w:rsid w:val="0054148B"/>
    <w:rsid w:val="00541510"/>
    <w:rsid w:val="00541573"/>
    <w:rsid w:val="00541632"/>
    <w:rsid w:val="00541672"/>
    <w:rsid w:val="005416DB"/>
    <w:rsid w:val="0054172A"/>
    <w:rsid w:val="0054178F"/>
    <w:rsid w:val="005417DB"/>
    <w:rsid w:val="00541833"/>
    <w:rsid w:val="00541923"/>
    <w:rsid w:val="0054199D"/>
    <w:rsid w:val="005419C3"/>
    <w:rsid w:val="00541ADB"/>
    <w:rsid w:val="00541C6D"/>
    <w:rsid w:val="00541D36"/>
    <w:rsid w:val="00541D5C"/>
    <w:rsid w:val="00541F5F"/>
    <w:rsid w:val="00541FF9"/>
    <w:rsid w:val="0054209B"/>
    <w:rsid w:val="005420D8"/>
    <w:rsid w:val="0054210C"/>
    <w:rsid w:val="005421A6"/>
    <w:rsid w:val="0054234E"/>
    <w:rsid w:val="00542482"/>
    <w:rsid w:val="00542487"/>
    <w:rsid w:val="005424E8"/>
    <w:rsid w:val="00542536"/>
    <w:rsid w:val="0054255C"/>
    <w:rsid w:val="00542846"/>
    <w:rsid w:val="005428A7"/>
    <w:rsid w:val="005428DB"/>
    <w:rsid w:val="005428EB"/>
    <w:rsid w:val="00542968"/>
    <w:rsid w:val="00542996"/>
    <w:rsid w:val="005429BF"/>
    <w:rsid w:val="00542C5F"/>
    <w:rsid w:val="00542CCC"/>
    <w:rsid w:val="00542CD6"/>
    <w:rsid w:val="00542CD8"/>
    <w:rsid w:val="00542D1F"/>
    <w:rsid w:val="00542E8C"/>
    <w:rsid w:val="00542F06"/>
    <w:rsid w:val="00542F0D"/>
    <w:rsid w:val="0054306B"/>
    <w:rsid w:val="00543232"/>
    <w:rsid w:val="0054323B"/>
    <w:rsid w:val="0054336C"/>
    <w:rsid w:val="00543399"/>
    <w:rsid w:val="0054340B"/>
    <w:rsid w:val="0054340C"/>
    <w:rsid w:val="00543410"/>
    <w:rsid w:val="005434B9"/>
    <w:rsid w:val="005434E1"/>
    <w:rsid w:val="0054352C"/>
    <w:rsid w:val="005435EE"/>
    <w:rsid w:val="0054360C"/>
    <w:rsid w:val="00543730"/>
    <w:rsid w:val="00543787"/>
    <w:rsid w:val="005437E6"/>
    <w:rsid w:val="0054390E"/>
    <w:rsid w:val="00543932"/>
    <w:rsid w:val="0054394C"/>
    <w:rsid w:val="005439D6"/>
    <w:rsid w:val="00543A4D"/>
    <w:rsid w:val="00543AA6"/>
    <w:rsid w:val="00543D86"/>
    <w:rsid w:val="00543E33"/>
    <w:rsid w:val="00543F49"/>
    <w:rsid w:val="0054401A"/>
    <w:rsid w:val="00544255"/>
    <w:rsid w:val="00544302"/>
    <w:rsid w:val="0054446B"/>
    <w:rsid w:val="0054448B"/>
    <w:rsid w:val="0054458C"/>
    <w:rsid w:val="005445BC"/>
    <w:rsid w:val="0054479C"/>
    <w:rsid w:val="005447C8"/>
    <w:rsid w:val="005447FE"/>
    <w:rsid w:val="00544801"/>
    <w:rsid w:val="00544840"/>
    <w:rsid w:val="00544877"/>
    <w:rsid w:val="005448C7"/>
    <w:rsid w:val="00544969"/>
    <w:rsid w:val="00544A89"/>
    <w:rsid w:val="00544A8C"/>
    <w:rsid w:val="00544B51"/>
    <w:rsid w:val="00544BC8"/>
    <w:rsid w:val="00544C79"/>
    <w:rsid w:val="00544CBD"/>
    <w:rsid w:val="00544E60"/>
    <w:rsid w:val="00544F6B"/>
    <w:rsid w:val="00544FB5"/>
    <w:rsid w:val="00544FDB"/>
    <w:rsid w:val="0054509F"/>
    <w:rsid w:val="00545203"/>
    <w:rsid w:val="00545214"/>
    <w:rsid w:val="0054531C"/>
    <w:rsid w:val="005453CE"/>
    <w:rsid w:val="005453ED"/>
    <w:rsid w:val="00545494"/>
    <w:rsid w:val="005454A9"/>
    <w:rsid w:val="005454EB"/>
    <w:rsid w:val="0054557E"/>
    <w:rsid w:val="005455A9"/>
    <w:rsid w:val="00545638"/>
    <w:rsid w:val="005456E5"/>
    <w:rsid w:val="005456F8"/>
    <w:rsid w:val="00545727"/>
    <w:rsid w:val="00545739"/>
    <w:rsid w:val="00545816"/>
    <w:rsid w:val="005458F6"/>
    <w:rsid w:val="00545980"/>
    <w:rsid w:val="005459B8"/>
    <w:rsid w:val="00545AA3"/>
    <w:rsid w:val="00545B44"/>
    <w:rsid w:val="00545B87"/>
    <w:rsid w:val="00545CAC"/>
    <w:rsid w:val="00545DFA"/>
    <w:rsid w:val="00545DFC"/>
    <w:rsid w:val="00545E84"/>
    <w:rsid w:val="00545EC1"/>
    <w:rsid w:val="00545F1C"/>
    <w:rsid w:val="00546040"/>
    <w:rsid w:val="00546056"/>
    <w:rsid w:val="0054608A"/>
    <w:rsid w:val="005460F6"/>
    <w:rsid w:val="00546149"/>
    <w:rsid w:val="0054618D"/>
    <w:rsid w:val="005461FA"/>
    <w:rsid w:val="005461FD"/>
    <w:rsid w:val="00546239"/>
    <w:rsid w:val="00546332"/>
    <w:rsid w:val="00546387"/>
    <w:rsid w:val="005463B6"/>
    <w:rsid w:val="005463E5"/>
    <w:rsid w:val="00546494"/>
    <w:rsid w:val="00546513"/>
    <w:rsid w:val="005465B8"/>
    <w:rsid w:val="005465CA"/>
    <w:rsid w:val="00546602"/>
    <w:rsid w:val="005466B4"/>
    <w:rsid w:val="00546760"/>
    <w:rsid w:val="005467E2"/>
    <w:rsid w:val="005468E4"/>
    <w:rsid w:val="0054694D"/>
    <w:rsid w:val="0054694F"/>
    <w:rsid w:val="0054695C"/>
    <w:rsid w:val="005469C0"/>
    <w:rsid w:val="005469EE"/>
    <w:rsid w:val="00546AB0"/>
    <w:rsid w:val="00546AEF"/>
    <w:rsid w:val="00546B2B"/>
    <w:rsid w:val="00546B46"/>
    <w:rsid w:val="00546B61"/>
    <w:rsid w:val="00546B70"/>
    <w:rsid w:val="00546BB7"/>
    <w:rsid w:val="00546BC8"/>
    <w:rsid w:val="00546C6E"/>
    <w:rsid w:val="00546D70"/>
    <w:rsid w:val="00546E3F"/>
    <w:rsid w:val="00546EC3"/>
    <w:rsid w:val="00546F9C"/>
    <w:rsid w:val="00546FAA"/>
    <w:rsid w:val="00547015"/>
    <w:rsid w:val="0054702D"/>
    <w:rsid w:val="005470C9"/>
    <w:rsid w:val="005470F1"/>
    <w:rsid w:val="005470FA"/>
    <w:rsid w:val="00547147"/>
    <w:rsid w:val="005471A1"/>
    <w:rsid w:val="005471A3"/>
    <w:rsid w:val="005471DB"/>
    <w:rsid w:val="005472A2"/>
    <w:rsid w:val="005472E6"/>
    <w:rsid w:val="005472E7"/>
    <w:rsid w:val="0054736E"/>
    <w:rsid w:val="005474A7"/>
    <w:rsid w:val="00547510"/>
    <w:rsid w:val="00547525"/>
    <w:rsid w:val="0054755A"/>
    <w:rsid w:val="005475C5"/>
    <w:rsid w:val="0054766E"/>
    <w:rsid w:val="00547707"/>
    <w:rsid w:val="0054771A"/>
    <w:rsid w:val="0054776F"/>
    <w:rsid w:val="005477DA"/>
    <w:rsid w:val="0054788B"/>
    <w:rsid w:val="0054799E"/>
    <w:rsid w:val="00547A33"/>
    <w:rsid w:val="00547A5E"/>
    <w:rsid w:val="00547BD0"/>
    <w:rsid w:val="00547BE2"/>
    <w:rsid w:val="00547CB4"/>
    <w:rsid w:val="00547D5E"/>
    <w:rsid w:val="00547E55"/>
    <w:rsid w:val="00547F14"/>
    <w:rsid w:val="00547F46"/>
    <w:rsid w:val="00547F9D"/>
    <w:rsid w:val="00550211"/>
    <w:rsid w:val="0055029A"/>
    <w:rsid w:val="005502F7"/>
    <w:rsid w:val="005503A9"/>
    <w:rsid w:val="005503B7"/>
    <w:rsid w:val="00550430"/>
    <w:rsid w:val="00550496"/>
    <w:rsid w:val="00550576"/>
    <w:rsid w:val="005505FC"/>
    <w:rsid w:val="00550607"/>
    <w:rsid w:val="00550652"/>
    <w:rsid w:val="00550669"/>
    <w:rsid w:val="00550817"/>
    <w:rsid w:val="0055083F"/>
    <w:rsid w:val="005508DF"/>
    <w:rsid w:val="00550A57"/>
    <w:rsid w:val="00550AC3"/>
    <w:rsid w:val="00550BE5"/>
    <w:rsid w:val="00550BE8"/>
    <w:rsid w:val="00551027"/>
    <w:rsid w:val="00551124"/>
    <w:rsid w:val="00551255"/>
    <w:rsid w:val="0055129C"/>
    <w:rsid w:val="005512AD"/>
    <w:rsid w:val="005512DC"/>
    <w:rsid w:val="00551335"/>
    <w:rsid w:val="00551353"/>
    <w:rsid w:val="00551411"/>
    <w:rsid w:val="0055142C"/>
    <w:rsid w:val="0055162A"/>
    <w:rsid w:val="005518C3"/>
    <w:rsid w:val="0055193E"/>
    <w:rsid w:val="00551948"/>
    <w:rsid w:val="005519F2"/>
    <w:rsid w:val="00551A4B"/>
    <w:rsid w:val="00551A7E"/>
    <w:rsid w:val="00551C29"/>
    <w:rsid w:val="00551C6D"/>
    <w:rsid w:val="00551C8B"/>
    <w:rsid w:val="00551CB4"/>
    <w:rsid w:val="00551CCF"/>
    <w:rsid w:val="00551D85"/>
    <w:rsid w:val="00551EE0"/>
    <w:rsid w:val="00551EE2"/>
    <w:rsid w:val="00551EE9"/>
    <w:rsid w:val="00551F53"/>
    <w:rsid w:val="00551FB4"/>
    <w:rsid w:val="0055209A"/>
    <w:rsid w:val="00552101"/>
    <w:rsid w:val="00552109"/>
    <w:rsid w:val="005521BD"/>
    <w:rsid w:val="00552205"/>
    <w:rsid w:val="00552252"/>
    <w:rsid w:val="00552298"/>
    <w:rsid w:val="005522CD"/>
    <w:rsid w:val="005522EF"/>
    <w:rsid w:val="005524F4"/>
    <w:rsid w:val="0055251E"/>
    <w:rsid w:val="00552686"/>
    <w:rsid w:val="00552744"/>
    <w:rsid w:val="00552747"/>
    <w:rsid w:val="005527DC"/>
    <w:rsid w:val="00552815"/>
    <w:rsid w:val="00552846"/>
    <w:rsid w:val="005528B1"/>
    <w:rsid w:val="005528F0"/>
    <w:rsid w:val="00552902"/>
    <w:rsid w:val="0055297D"/>
    <w:rsid w:val="005529C3"/>
    <w:rsid w:val="00552AA5"/>
    <w:rsid w:val="00552ADE"/>
    <w:rsid w:val="00552BD1"/>
    <w:rsid w:val="00552C50"/>
    <w:rsid w:val="00552C58"/>
    <w:rsid w:val="00552E33"/>
    <w:rsid w:val="00552E84"/>
    <w:rsid w:val="00552FDF"/>
    <w:rsid w:val="005530B2"/>
    <w:rsid w:val="005530FD"/>
    <w:rsid w:val="00553361"/>
    <w:rsid w:val="00553426"/>
    <w:rsid w:val="00553488"/>
    <w:rsid w:val="005535F8"/>
    <w:rsid w:val="00553662"/>
    <w:rsid w:val="00553672"/>
    <w:rsid w:val="005536FF"/>
    <w:rsid w:val="00553727"/>
    <w:rsid w:val="0055378C"/>
    <w:rsid w:val="005537F2"/>
    <w:rsid w:val="0055387F"/>
    <w:rsid w:val="0055390C"/>
    <w:rsid w:val="00553958"/>
    <w:rsid w:val="0055399D"/>
    <w:rsid w:val="00553BB0"/>
    <w:rsid w:val="00553C26"/>
    <w:rsid w:val="00553C46"/>
    <w:rsid w:val="00553C8E"/>
    <w:rsid w:val="00553DAF"/>
    <w:rsid w:val="00553DDE"/>
    <w:rsid w:val="00553E2C"/>
    <w:rsid w:val="00553E65"/>
    <w:rsid w:val="00553EFC"/>
    <w:rsid w:val="00553F6A"/>
    <w:rsid w:val="00553F88"/>
    <w:rsid w:val="00553FAF"/>
    <w:rsid w:val="00554043"/>
    <w:rsid w:val="005540CE"/>
    <w:rsid w:val="00554103"/>
    <w:rsid w:val="0055414D"/>
    <w:rsid w:val="00554216"/>
    <w:rsid w:val="0055424E"/>
    <w:rsid w:val="00554312"/>
    <w:rsid w:val="00554320"/>
    <w:rsid w:val="005543B5"/>
    <w:rsid w:val="005543BF"/>
    <w:rsid w:val="0055451A"/>
    <w:rsid w:val="00554690"/>
    <w:rsid w:val="0055478E"/>
    <w:rsid w:val="005547FD"/>
    <w:rsid w:val="00554806"/>
    <w:rsid w:val="00554920"/>
    <w:rsid w:val="005549EE"/>
    <w:rsid w:val="00554A01"/>
    <w:rsid w:val="00554B17"/>
    <w:rsid w:val="00554BA3"/>
    <w:rsid w:val="00554C53"/>
    <w:rsid w:val="00554C58"/>
    <w:rsid w:val="00554CD2"/>
    <w:rsid w:val="00554DBD"/>
    <w:rsid w:val="00554E19"/>
    <w:rsid w:val="00554E64"/>
    <w:rsid w:val="00554FF9"/>
    <w:rsid w:val="00555007"/>
    <w:rsid w:val="00555010"/>
    <w:rsid w:val="00555017"/>
    <w:rsid w:val="0055505D"/>
    <w:rsid w:val="00555064"/>
    <w:rsid w:val="00555083"/>
    <w:rsid w:val="005550F2"/>
    <w:rsid w:val="00555131"/>
    <w:rsid w:val="0055529C"/>
    <w:rsid w:val="00555425"/>
    <w:rsid w:val="005554AA"/>
    <w:rsid w:val="005554C7"/>
    <w:rsid w:val="005555DB"/>
    <w:rsid w:val="005556BD"/>
    <w:rsid w:val="005556F5"/>
    <w:rsid w:val="0055583D"/>
    <w:rsid w:val="00555880"/>
    <w:rsid w:val="005559F3"/>
    <w:rsid w:val="00555A1C"/>
    <w:rsid w:val="00555A67"/>
    <w:rsid w:val="00555B6A"/>
    <w:rsid w:val="00555BDA"/>
    <w:rsid w:val="00555BE6"/>
    <w:rsid w:val="00555C7F"/>
    <w:rsid w:val="00555C8E"/>
    <w:rsid w:val="00555D44"/>
    <w:rsid w:val="00555D74"/>
    <w:rsid w:val="00555D79"/>
    <w:rsid w:val="00555DBF"/>
    <w:rsid w:val="00555E6E"/>
    <w:rsid w:val="00555F82"/>
    <w:rsid w:val="00556039"/>
    <w:rsid w:val="00556043"/>
    <w:rsid w:val="005560B8"/>
    <w:rsid w:val="0055614F"/>
    <w:rsid w:val="005561D9"/>
    <w:rsid w:val="00556211"/>
    <w:rsid w:val="005563BB"/>
    <w:rsid w:val="0055641D"/>
    <w:rsid w:val="00556469"/>
    <w:rsid w:val="00556485"/>
    <w:rsid w:val="00556556"/>
    <w:rsid w:val="00556563"/>
    <w:rsid w:val="005565C6"/>
    <w:rsid w:val="005565D0"/>
    <w:rsid w:val="00556609"/>
    <w:rsid w:val="005566A5"/>
    <w:rsid w:val="005566D3"/>
    <w:rsid w:val="005566FD"/>
    <w:rsid w:val="00556745"/>
    <w:rsid w:val="0055679C"/>
    <w:rsid w:val="005568D4"/>
    <w:rsid w:val="00556951"/>
    <w:rsid w:val="00556962"/>
    <w:rsid w:val="005569B5"/>
    <w:rsid w:val="00556A3D"/>
    <w:rsid w:val="00556AB7"/>
    <w:rsid w:val="00556BD6"/>
    <w:rsid w:val="00556D67"/>
    <w:rsid w:val="00556E5C"/>
    <w:rsid w:val="0055701F"/>
    <w:rsid w:val="0055705B"/>
    <w:rsid w:val="005570A1"/>
    <w:rsid w:val="005570D0"/>
    <w:rsid w:val="005571B2"/>
    <w:rsid w:val="0055723D"/>
    <w:rsid w:val="0055725F"/>
    <w:rsid w:val="00557288"/>
    <w:rsid w:val="005573B1"/>
    <w:rsid w:val="005573C7"/>
    <w:rsid w:val="005573FC"/>
    <w:rsid w:val="00557480"/>
    <w:rsid w:val="005576C3"/>
    <w:rsid w:val="00557728"/>
    <w:rsid w:val="00557774"/>
    <w:rsid w:val="00557776"/>
    <w:rsid w:val="005578BB"/>
    <w:rsid w:val="005578E6"/>
    <w:rsid w:val="0055790F"/>
    <w:rsid w:val="0055795A"/>
    <w:rsid w:val="00557CA6"/>
    <w:rsid w:val="00557D2A"/>
    <w:rsid w:val="00557DBA"/>
    <w:rsid w:val="00557DD7"/>
    <w:rsid w:val="00557DF1"/>
    <w:rsid w:val="00557E20"/>
    <w:rsid w:val="00557E66"/>
    <w:rsid w:val="00557E9F"/>
    <w:rsid w:val="00557EF8"/>
    <w:rsid w:val="00557FD3"/>
    <w:rsid w:val="00557FE2"/>
    <w:rsid w:val="0055E061"/>
    <w:rsid w:val="00560063"/>
    <w:rsid w:val="005600A0"/>
    <w:rsid w:val="005600A7"/>
    <w:rsid w:val="005600DB"/>
    <w:rsid w:val="0056013F"/>
    <w:rsid w:val="0056017D"/>
    <w:rsid w:val="005601DE"/>
    <w:rsid w:val="00560408"/>
    <w:rsid w:val="0056043E"/>
    <w:rsid w:val="0056045F"/>
    <w:rsid w:val="00560491"/>
    <w:rsid w:val="005605B9"/>
    <w:rsid w:val="00560618"/>
    <w:rsid w:val="0056065C"/>
    <w:rsid w:val="0056073F"/>
    <w:rsid w:val="005607DC"/>
    <w:rsid w:val="005607EC"/>
    <w:rsid w:val="005607F1"/>
    <w:rsid w:val="00560800"/>
    <w:rsid w:val="00560876"/>
    <w:rsid w:val="00560899"/>
    <w:rsid w:val="005608B2"/>
    <w:rsid w:val="005608D4"/>
    <w:rsid w:val="0056091A"/>
    <w:rsid w:val="00560933"/>
    <w:rsid w:val="005609AD"/>
    <w:rsid w:val="00560A12"/>
    <w:rsid w:val="00560A7D"/>
    <w:rsid w:val="00560AF5"/>
    <w:rsid w:val="00560B16"/>
    <w:rsid w:val="00560B64"/>
    <w:rsid w:val="00560C20"/>
    <w:rsid w:val="00560C5C"/>
    <w:rsid w:val="00560CCB"/>
    <w:rsid w:val="00560CF4"/>
    <w:rsid w:val="00560D2F"/>
    <w:rsid w:val="00560DC2"/>
    <w:rsid w:val="00560DF7"/>
    <w:rsid w:val="00560E02"/>
    <w:rsid w:val="00560F12"/>
    <w:rsid w:val="00561029"/>
    <w:rsid w:val="0056104D"/>
    <w:rsid w:val="005610CE"/>
    <w:rsid w:val="005610F9"/>
    <w:rsid w:val="00561135"/>
    <w:rsid w:val="00561162"/>
    <w:rsid w:val="005611D2"/>
    <w:rsid w:val="00561348"/>
    <w:rsid w:val="00561372"/>
    <w:rsid w:val="005613FE"/>
    <w:rsid w:val="00561408"/>
    <w:rsid w:val="005614E3"/>
    <w:rsid w:val="0056155A"/>
    <w:rsid w:val="005615CF"/>
    <w:rsid w:val="00561722"/>
    <w:rsid w:val="005618C6"/>
    <w:rsid w:val="005618C8"/>
    <w:rsid w:val="0056194E"/>
    <w:rsid w:val="005619A0"/>
    <w:rsid w:val="005619EF"/>
    <w:rsid w:val="00561BFD"/>
    <w:rsid w:val="00561CA2"/>
    <w:rsid w:val="00561CCB"/>
    <w:rsid w:val="00561D5F"/>
    <w:rsid w:val="00561D95"/>
    <w:rsid w:val="00561D9D"/>
    <w:rsid w:val="00561E71"/>
    <w:rsid w:val="00561F81"/>
    <w:rsid w:val="00561FA8"/>
    <w:rsid w:val="00561FEF"/>
    <w:rsid w:val="0056208B"/>
    <w:rsid w:val="005620B9"/>
    <w:rsid w:val="0056214E"/>
    <w:rsid w:val="0056219E"/>
    <w:rsid w:val="0056239C"/>
    <w:rsid w:val="005623D1"/>
    <w:rsid w:val="00562437"/>
    <w:rsid w:val="0056246F"/>
    <w:rsid w:val="0056257B"/>
    <w:rsid w:val="00562610"/>
    <w:rsid w:val="0056269B"/>
    <w:rsid w:val="0056273D"/>
    <w:rsid w:val="005627D6"/>
    <w:rsid w:val="005627E1"/>
    <w:rsid w:val="00562800"/>
    <w:rsid w:val="00562A42"/>
    <w:rsid w:val="00562B2E"/>
    <w:rsid w:val="00562B3C"/>
    <w:rsid w:val="00562B97"/>
    <w:rsid w:val="00562BD1"/>
    <w:rsid w:val="00562C2D"/>
    <w:rsid w:val="00562C3C"/>
    <w:rsid w:val="00562C3F"/>
    <w:rsid w:val="00562C95"/>
    <w:rsid w:val="00562D4F"/>
    <w:rsid w:val="00562D93"/>
    <w:rsid w:val="00562E48"/>
    <w:rsid w:val="00562E9B"/>
    <w:rsid w:val="00562EC1"/>
    <w:rsid w:val="00562F3F"/>
    <w:rsid w:val="00562FDD"/>
    <w:rsid w:val="00563072"/>
    <w:rsid w:val="0056307D"/>
    <w:rsid w:val="00563117"/>
    <w:rsid w:val="0056311F"/>
    <w:rsid w:val="00563198"/>
    <w:rsid w:val="00563231"/>
    <w:rsid w:val="0056332F"/>
    <w:rsid w:val="00563379"/>
    <w:rsid w:val="00563382"/>
    <w:rsid w:val="005633F3"/>
    <w:rsid w:val="005634BC"/>
    <w:rsid w:val="005635B9"/>
    <w:rsid w:val="005636F3"/>
    <w:rsid w:val="00563817"/>
    <w:rsid w:val="00563837"/>
    <w:rsid w:val="005638E1"/>
    <w:rsid w:val="005638E4"/>
    <w:rsid w:val="0056392E"/>
    <w:rsid w:val="005639AA"/>
    <w:rsid w:val="005639C4"/>
    <w:rsid w:val="005639E5"/>
    <w:rsid w:val="00563A00"/>
    <w:rsid w:val="00563A07"/>
    <w:rsid w:val="00563A0E"/>
    <w:rsid w:val="00563C0C"/>
    <w:rsid w:val="00563C28"/>
    <w:rsid w:val="00563D5B"/>
    <w:rsid w:val="00563D6C"/>
    <w:rsid w:val="00563DEF"/>
    <w:rsid w:val="00563F32"/>
    <w:rsid w:val="00563F81"/>
    <w:rsid w:val="00564108"/>
    <w:rsid w:val="005641D0"/>
    <w:rsid w:val="00564214"/>
    <w:rsid w:val="00564318"/>
    <w:rsid w:val="0056432C"/>
    <w:rsid w:val="0056439C"/>
    <w:rsid w:val="00564505"/>
    <w:rsid w:val="0056467C"/>
    <w:rsid w:val="0056468C"/>
    <w:rsid w:val="00564712"/>
    <w:rsid w:val="0056473D"/>
    <w:rsid w:val="005647B3"/>
    <w:rsid w:val="005647EA"/>
    <w:rsid w:val="005647F2"/>
    <w:rsid w:val="005647F6"/>
    <w:rsid w:val="00564821"/>
    <w:rsid w:val="00564831"/>
    <w:rsid w:val="0056493F"/>
    <w:rsid w:val="00564940"/>
    <w:rsid w:val="0056496C"/>
    <w:rsid w:val="00564A64"/>
    <w:rsid w:val="00564A99"/>
    <w:rsid w:val="00564C21"/>
    <w:rsid w:val="00564C6D"/>
    <w:rsid w:val="00564C91"/>
    <w:rsid w:val="00564D50"/>
    <w:rsid w:val="00564D7A"/>
    <w:rsid w:val="00564DB4"/>
    <w:rsid w:val="00564E0E"/>
    <w:rsid w:val="00564E88"/>
    <w:rsid w:val="00564E92"/>
    <w:rsid w:val="00564FB5"/>
    <w:rsid w:val="00564FDB"/>
    <w:rsid w:val="005652BD"/>
    <w:rsid w:val="005652C4"/>
    <w:rsid w:val="00565394"/>
    <w:rsid w:val="0056545D"/>
    <w:rsid w:val="00565509"/>
    <w:rsid w:val="005655AE"/>
    <w:rsid w:val="005656EF"/>
    <w:rsid w:val="00565856"/>
    <w:rsid w:val="005659B2"/>
    <w:rsid w:val="00565A06"/>
    <w:rsid w:val="00565B2A"/>
    <w:rsid w:val="00565B93"/>
    <w:rsid w:val="00565C13"/>
    <w:rsid w:val="00565CDC"/>
    <w:rsid w:val="00565E7F"/>
    <w:rsid w:val="0056607B"/>
    <w:rsid w:val="00566137"/>
    <w:rsid w:val="005661CC"/>
    <w:rsid w:val="0056620E"/>
    <w:rsid w:val="0056622E"/>
    <w:rsid w:val="00566250"/>
    <w:rsid w:val="005662F1"/>
    <w:rsid w:val="00566366"/>
    <w:rsid w:val="0056638F"/>
    <w:rsid w:val="005663FA"/>
    <w:rsid w:val="00566410"/>
    <w:rsid w:val="00566544"/>
    <w:rsid w:val="0056660D"/>
    <w:rsid w:val="0056666C"/>
    <w:rsid w:val="005666B2"/>
    <w:rsid w:val="0056671F"/>
    <w:rsid w:val="0056698A"/>
    <w:rsid w:val="005669CD"/>
    <w:rsid w:val="00566A5B"/>
    <w:rsid w:val="00566ACF"/>
    <w:rsid w:val="00566B5E"/>
    <w:rsid w:val="00566C42"/>
    <w:rsid w:val="00566CF6"/>
    <w:rsid w:val="00566EAC"/>
    <w:rsid w:val="00566F05"/>
    <w:rsid w:val="00567017"/>
    <w:rsid w:val="00567022"/>
    <w:rsid w:val="00567072"/>
    <w:rsid w:val="0056713B"/>
    <w:rsid w:val="00567189"/>
    <w:rsid w:val="005672D8"/>
    <w:rsid w:val="00567356"/>
    <w:rsid w:val="00567367"/>
    <w:rsid w:val="00567424"/>
    <w:rsid w:val="00567460"/>
    <w:rsid w:val="0056769A"/>
    <w:rsid w:val="00567786"/>
    <w:rsid w:val="005677B6"/>
    <w:rsid w:val="005678A4"/>
    <w:rsid w:val="00567905"/>
    <w:rsid w:val="005679CA"/>
    <w:rsid w:val="005679D7"/>
    <w:rsid w:val="00567A2A"/>
    <w:rsid w:val="00567A52"/>
    <w:rsid w:val="00567B5B"/>
    <w:rsid w:val="00567BD5"/>
    <w:rsid w:val="00567C31"/>
    <w:rsid w:val="00567C64"/>
    <w:rsid w:val="00567C91"/>
    <w:rsid w:val="00567D60"/>
    <w:rsid w:val="00567D85"/>
    <w:rsid w:val="00567F09"/>
    <w:rsid w:val="005700F0"/>
    <w:rsid w:val="00570123"/>
    <w:rsid w:val="00570125"/>
    <w:rsid w:val="0057013B"/>
    <w:rsid w:val="005701EB"/>
    <w:rsid w:val="005701F5"/>
    <w:rsid w:val="00570251"/>
    <w:rsid w:val="005702BE"/>
    <w:rsid w:val="00570336"/>
    <w:rsid w:val="00570343"/>
    <w:rsid w:val="005703C2"/>
    <w:rsid w:val="005703C9"/>
    <w:rsid w:val="005703FE"/>
    <w:rsid w:val="00570413"/>
    <w:rsid w:val="00570476"/>
    <w:rsid w:val="0057048E"/>
    <w:rsid w:val="005704BA"/>
    <w:rsid w:val="00570566"/>
    <w:rsid w:val="0057058C"/>
    <w:rsid w:val="0057059C"/>
    <w:rsid w:val="00570602"/>
    <w:rsid w:val="00570703"/>
    <w:rsid w:val="00570724"/>
    <w:rsid w:val="00570755"/>
    <w:rsid w:val="0057079A"/>
    <w:rsid w:val="005707F1"/>
    <w:rsid w:val="0057082B"/>
    <w:rsid w:val="00570907"/>
    <w:rsid w:val="00570931"/>
    <w:rsid w:val="00570957"/>
    <w:rsid w:val="0057095E"/>
    <w:rsid w:val="005709B5"/>
    <w:rsid w:val="005709BE"/>
    <w:rsid w:val="005709D9"/>
    <w:rsid w:val="00570A39"/>
    <w:rsid w:val="00570A96"/>
    <w:rsid w:val="00570AE7"/>
    <w:rsid w:val="00570B00"/>
    <w:rsid w:val="00570B89"/>
    <w:rsid w:val="00570BEE"/>
    <w:rsid w:val="00570C02"/>
    <w:rsid w:val="00570C06"/>
    <w:rsid w:val="00570CFB"/>
    <w:rsid w:val="00570DD0"/>
    <w:rsid w:val="00570E12"/>
    <w:rsid w:val="00570E6A"/>
    <w:rsid w:val="00570E87"/>
    <w:rsid w:val="00570E8F"/>
    <w:rsid w:val="00570EE7"/>
    <w:rsid w:val="00570F70"/>
    <w:rsid w:val="00570FA4"/>
    <w:rsid w:val="00571000"/>
    <w:rsid w:val="00571005"/>
    <w:rsid w:val="00571132"/>
    <w:rsid w:val="0057117D"/>
    <w:rsid w:val="0057118D"/>
    <w:rsid w:val="005711AC"/>
    <w:rsid w:val="005711F3"/>
    <w:rsid w:val="005712DC"/>
    <w:rsid w:val="005714E4"/>
    <w:rsid w:val="0057163F"/>
    <w:rsid w:val="00571655"/>
    <w:rsid w:val="0057169E"/>
    <w:rsid w:val="005716C0"/>
    <w:rsid w:val="0057170B"/>
    <w:rsid w:val="005718EA"/>
    <w:rsid w:val="005719AB"/>
    <w:rsid w:val="00571A10"/>
    <w:rsid w:val="00571A23"/>
    <w:rsid w:val="00571A6B"/>
    <w:rsid w:val="00571BA1"/>
    <w:rsid w:val="00571BCC"/>
    <w:rsid w:val="00571BCE"/>
    <w:rsid w:val="00571C8A"/>
    <w:rsid w:val="00571D43"/>
    <w:rsid w:val="00571D4D"/>
    <w:rsid w:val="00571DEC"/>
    <w:rsid w:val="00571E30"/>
    <w:rsid w:val="00571EA7"/>
    <w:rsid w:val="0057202F"/>
    <w:rsid w:val="0057213C"/>
    <w:rsid w:val="00572206"/>
    <w:rsid w:val="0057222A"/>
    <w:rsid w:val="0057226B"/>
    <w:rsid w:val="0057238E"/>
    <w:rsid w:val="00572391"/>
    <w:rsid w:val="0057251C"/>
    <w:rsid w:val="0057252D"/>
    <w:rsid w:val="0057253C"/>
    <w:rsid w:val="005725F0"/>
    <w:rsid w:val="0057261C"/>
    <w:rsid w:val="0057262A"/>
    <w:rsid w:val="00572689"/>
    <w:rsid w:val="005727FF"/>
    <w:rsid w:val="00572954"/>
    <w:rsid w:val="005729F0"/>
    <w:rsid w:val="00572A1B"/>
    <w:rsid w:val="00572A2D"/>
    <w:rsid w:val="00572A63"/>
    <w:rsid w:val="00572AAD"/>
    <w:rsid w:val="00572B18"/>
    <w:rsid w:val="00572B47"/>
    <w:rsid w:val="00572C2C"/>
    <w:rsid w:val="00572CC6"/>
    <w:rsid w:val="00572DF5"/>
    <w:rsid w:val="00572E58"/>
    <w:rsid w:val="00572F8D"/>
    <w:rsid w:val="00572FAA"/>
    <w:rsid w:val="00573362"/>
    <w:rsid w:val="005733A1"/>
    <w:rsid w:val="005733B5"/>
    <w:rsid w:val="005734DB"/>
    <w:rsid w:val="00573682"/>
    <w:rsid w:val="00573769"/>
    <w:rsid w:val="005737F8"/>
    <w:rsid w:val="00573929"/>
    <w:rsid w:val="00573956"/>
    <w:rsid w:val="00573A1B"/>
    <w:rsid w:val="00573A2E"/>
    <w:rsid w:val="00573B14"/>
    <w:rsid w:val="00573B1F"/>
    <w:rsid w:val="00573B2C"/>
    <w:rsid w:val="00573BA0"/>
    <w:rsid w:val="00573CE9"/>
    <w:rsid w:val="00573D48"/>
    <w:rsid w:val="00573E6B"/>
    <w:rsid w:val="00573F6E"/>
    <w:rsid w:val="0057407D"/>
    <w:rsid w:val="005742E0"/>
    <w:rsid w:val="005742F5"/>
    <w:rsid w:val="0057443D"/>
    <w:rsid w:val="005745C3"/>
    <w:rsid w:val="005745F9"/>
    <w:rsid w:val="00574610"/>
    <w:rsid w:val="0057470B"/>
    <w:rsid w:val="005747EC"/>
    <w:rsid w:val="0057481B"/>
    <w:rsid w:val="00574A27"/>
    <w:rsid w:val="00574A4E"/>
    <w:rsid w:val="00574B44"/>
    <w:rsid w:val="00574B4E"/>
    <w:rsid w:val="00574B50"/>
    <w:rsid w:val="00574B55"/>
    <w:rsid w:val="00574BB4"/>
    <w:rsid w:val="00574C2A"/>
    <w:rsid w:val="00574CC4"/>
    <w:rsid w:val="00574E2A"/>
    <w:rsid w:val="005750D3"/>
    <w:rsid w:val="00575137"/>
    <w:rsid w:val="005752AF"/>
    <w:rsid w:val="005752B0"/>
    <w:rsid w:val="005752EE"/>
    <w:rsid w:val="005753A9"/>
    <w:rsid w:val="005753FE"/>
    <w:rsid w:val="005755D5"/>
    <w:rsid w:val="005755DF"/>
    <w:rsid w:val="00575660"/>
    <w:rsid w:val="005756BD"/>
    <w:rsid w:val="005756FD"/>
    <w:rsid w:val="00575791"/>
    <w:rsid w:val="00575792"/>
    <w:rsid w:val="005757C4"/>
    <w:rsid w:val="005757F5"/>
    <w:rsid w:val="00575823"/>
    <w:rsid w:val="005758CA"/>
    <w:rsid w:val="0057590E"/>
    <w:rsid w:val="0057597D"/>
    <w:rsid w:val="0057598C"/>
    <w:rsid w:val="00575B60"/>
    <w:rsid w:val="00575D94"/>
    <w:rsid w:val="00575DC9"/>
    <w:rsid w:val="00575DEF"/>
    <w:rsid w:val="00575E82"/>
    <w:rsid w:val="00575EA1"/>
    <w:rsid w:val="00575ECA"/>
    <w:rsid w:val="00575F83"/>
    <w:rsid w:val="00575FA3"/>
    <w:rsid w:val="00576040"/>
    <w:rsid w:val="005761CF"/>
    <w:rsid w:val="0057632B"/>
    <w:rsid w:val="00576348"/>
    <w:rsid w:val="00576359"/>
    <w:rsid w:val="00576384"/>
    <w:rsid w:val="00576392"/>
    <w:rsid w:val="005763AD"/>
    <w:rsid w:val="0057649F"/>
    <w:rsid w:val="0057651A"/>
    <w:rsid w:val="00576579"/>
    <w:rsid w:val="00576751"/>
    <w:rsid w:val="00576777"/>
    <w:rsid w:val="0057678B"/>
    <w:rsid w:val="0057689A"/>
    <w:rsid w:val="005768AC"/>
    <w:rsid w:val="005769FD"/>
    <w:rsid w:val="00576AD5"/>
    <w:rsid w:val="00576BFC"/>
    <w:rsid w:val="00576C02"/>
    <w:rsid w:val="00576C85"/>
    <w:rsid w:val="00576CCA"/>
    <w:rsid w:val="00576CCB"/>
    <w:rsid w:val="00576DB6"/>
    <w:rsid w:val="00576FA2"/>
    <w:rsid w:val="00576FA9"/>
    <w:rsid w:val="00576FE2"/>
    <w:rsid w:val="00576FF2"/>
    <w:rsid w:val="00577108"/>
    <w:rsid w:val="0057710D"/>
    <w:rsid w:val="0057720F"/>
    <w:rsid w:val="0057721D"/>
    <w:rsid w:val="005772D9"/>
    <w:rsid w:val="005772DA"/>
    <w:rsid w:val="00577408"/>
    <w:rsid w:val="005774E2"/>
    <w:rsid w:val="00577538"/>
    <w:rsid w:val="005777EF"/>
    <w:rsid w:val="00577888"/>
    <w:rsid w:val="005778AF"/>
    <w:rsid w:val="005778D8"/>
    <w:rsid w:val="005778E3"/>
    <w:rsid w:val="005778EA"/>
    <w:rsid w:val="00577977"/>
    <w:rsid w:val="005779F7"/>
    <w:rsid w:val="00577A06"/>
    <w:rsid w:val="00577AD9"/>
    <w:rsid w:val="00577B0A"/>
    <w:rsid w:val="00577B85"/>
    <w:rsid w:val="00577BEB"/>
    <w:rsid w:val="00577C12"/>
    <w:rsid w:val="00577C80"/>
    <w:rsid w:val="00577CA9"/>
    <w:rsid w:val="00577F22"/>
    <w:rsid w:val="00577F45"/>
    <w:rsid w:val="00577F78"/>
    <w:rsid w:val="00580079"/>
    <w:rsid w:val="0058009C"/>
    <w:rsid w:val="005800B1"/>
    <w:rsid w:val="00580144"/>
    <w:rsid w:val="00580201"/>
    <w:rsid w:val="005802AF"/>
    <w:rsid w:val="005802CD"/>
    <w:rsid w:val="005802E9"/>
    <w:rsid w:val="005803A5"/>
    <w:rsid w:val="00580533"/>
    <w:rsid w:val="00580592"/>
    <w:rsid w:val="00580693"/>
    <w:rsid w:val="005806AE"/>
    <w:rsid w:val="00580718"/>
    <w:rsid w:val="00580846"/>
    <w:rsid w:val="0058084A"/>
    <w:rsid w:val="005808D7"/>
    <w:rsid w:val="005808EF"/>
    <w:rsid w:val="0058095A"/>
    <w:rsid w:val="00580963"/>
    <w:rsid w:val="005809F1"/>
    <w:rsid w:val="00580A30"/>
    <w:rsid w:val="00580A6A"/>
    <w:rsid w:val="00580AE3"/>
    <w:rsid w:val="00580B38"/>
    <w:rsid w:val="00580BA4"/>
    <w:rsid w:val="00580CB7"/>
    <w:rsid w:val="00580CEE"/>
    <w:rsid w:val="00580E28"/>
    <w:rsid w:val="00580F35"/>
    <w:rsid w:val="00581009"/>
    <w:rsid w:val="005810C4"/>
    <w:rsid w:val="005810CF"/>
    <w:rsid w:val="005810F5"/>
    <w:rsid w:val="00581142"/>
    <w:rsid w:val="0058126C"/>
    <w:rsid w:val="0058143E"/>
    <w:rsid w:val="005814C4"/>
    <w:rsid w:val="005814CD"/>
    <w:rsid w:val="005814D0"/>
    <w:rsid w:val="00581545"/>
    <w:rsid w:val="005815A2"/>
    <w:rsid w:val="005816A8"/>
    <w:rsid w:val="005816B5"/>
    <w:rsid w:val="005816C1"/>
    <w:rsid w:val="005817C1"/>
    <w:rsid w:val="005817E2"/>
    <w:rsid w:val="00581A06"/>
    <w:rsid w:val="00581A42"/>
    <w:rsid w:val="00581B4A"/>
    <w:rsid w:val="00581B54"/>
    <w:rsid w:val="00581B77"/>
    <w:rsid w:val="00581C18"/>
    <w:rsid w:val="00581CE2"/>
    <w:rsid w:val="00581CE8"/>
    <w:rsid w:val="00581D3C"/>
    <w:rsid w:val="00581DED"/>
    <w:rsid w:val="00581E0B"/>
    <w:rsid w:val="00581EAA"/>
    <w:rsid w:val="00581F92"/>
    <w:rsid w:val="00581F9A"/>
    <w:rsid w:val="00581FFA"/>
    <w:rsid w:val="00582020"/>
    <w:rsid w:val="00582048"/>
    <w:rsid w:val="005821D3"/>
    <w:rsid w:val="00582225"/>
    <w:rsid w:val="0058251D"/>
    <w:rsid w:val="00582545"/>
    <w:rsid w:val="0058256A"/>
    <w:rsid w:val="005825A5"/>
    <w:rsid w:val="00582607"/>
    <w:rsid w:val="005826E1"/>
    <w:rsid w:val="00582759"/>
    <w:rsid w:val="005827D2"/>
    <w:rsid w:val="00582810"/>
    <w:rsid w:val="0058282D"/>
    <w:rsid w:val="0058286B"/>
    <w:rsid w:val="005829C2"/>
    <w:rsid w:val="00582A35"/>
    <w:rsid w:val="00582A68"/>
    <w:rsid w:val="00582A82"/>
    <w:rsid w:val="00582BE6"/>
    <w:rsid w:val="00582CE2"/>
    <w:rsid w:val="00582D25"/>
    <w:rsid w:val="00582D95"/>
    <w:rsid w:val="00582E04"/>
    <w:rsid w:val="00582EE0"/>
    <w:rsid w:val="00582F17"/>
    <w:rsid w:val="0058303B"/>
    <w:rsid w:val="00583067"/>
    <w:rsid w:val="00583326"/>
    <w:rsid w:val="0058344C"/>
    <w:rsid w:val="00583464"/>
    <w:rsid w:val="00583483"/>
    <w:rsid w:val="00583548"/>
    <w:rsid w:val="005835A6"/>
    <w:rsid w:val="005835EF"/>
    <w:rsid w:val="0058362A"/>
    <w:rsid w:val="00583636"/>
    <w:rsid w:val="00583799"/>
    <w:rsid w:val="005837A0"/>
    <w:rsid w:val="005837DC"/>
    <w:rsid w:val="005839D7"/>
    <w:rsid w:val="00583A1C"/>
    <w:rsid w:val="00583A36"/>
    <w:rsid w:val="00583B49"/>
    <w:rsid w:val="00583B71"/>
    <w:rsid w:val="00583B86"/>
    <w:rsid w:val="00583B99"/>
    <w:rsid w:val="00583EC8"/>
    <w:rsid w:val="00583EF4"/>
    <w:rsid w:val="00583EF5"/>
    <w:rsid w:val="00583F44"/>
    <w:rsid w:val="00584077"/>
    <w:rsid w:val="0058415E"/>
    <w:rsid w:val="0058424B"/>
    <w:rsid w:val="005842B6"/>
    <w:rsid w:val="005842C9"/>
    <w:rsid w:val="0058435F"/>
    <w:rsid w:val="005844DF"/>
    <w:rsid w:val="00584543"/>
    <w:rsid w:val="00584708"/>
    <w:rsid w:val="0058473F"/>
    <w:rsid w:val="005847BC"/>
    <w:rsid w:val="005847D5"/>
    <w:rsid w:val="005848CD"/>
    <w:rsid w:val="005848E2"/>
    <w:rsid w:val="0058492F"/>
    <w:rsid w:val="00584A76"/>
    <w:rsid w:val="00584A86"/>
    <w:rsid w:val="00584BFA"/>
    <w:rsid w:val="00584C33"/>
    <w:rsid w:val="00584CF1"/>
    <w:rsid w:val="00584D34"/>
    <w:rsid w:val="00584D4A"/>
    <w:rsid w:val="00584D71"/>
    <w:rsid w:val="00584DEC"/>
    <w:rsid w:val="00584E2A"/>
    <w:rsid w:val="00584EF3"/>
    <w:rsid w:val="00585043"/>
    <w:rsid w:val="0058506A"/>
    <w:rsid w:val="0058509E"/>
    <w:rsid w:val="0058514F"/>
    <w:rsid w:val="00585163"/>
    <w:rsid w:val="005851B7"/>
    <w:rsid w:val="00585222"/>
    <w:rsid w:val="0058525E"/>
    <w:rsid w:val="005852FC"/>
    <w:rsid w:val="00585481"/>
    <w:rsid w:val="005854A7"/>
    <w:rsid w:val="00585589"/>
    <w:rsid w:val="0058558D"/>
    <w:rsid w:val="005855BF"/>
    <w:rsid w:val="005855D3"/>
    <w:rsid w:val="0058566D"/>
    <w:rsid w:val="005856CF"/>
    <w:rsid w:val="005856DA"/>
    <w:rsid w:val="005857FE"/>
    <w:rsid w:val="00585835"/>
    <w:rsid w:val="00585870"/>
    <w:rsid w:val="005858AE"/>
    <w:rsid w:val="00585901"/>
    <w:rsid w:val="005859B6"/>
    <w:rsid w:val="00585A8E"/>
    <w:rsid w:val="00585A9C"/>
    <w:rsid w:val="00585AB9"/>
    <w:rsid w:val="00585AEF"/>
    <w:rsid w:val="00585B06"/>
    <w:rsid w:val="00585B12"/>
    <w:rsid w:val="00585B1C"/>
    <w:rsid w:val="00585BAF"/>
    <w:rsid w:val="00585BB8"/>
    <w:rsid w:val="00585C8A"/>
    <w:rsid w:val="00585DEA"/>
    <w:rsid w:val="00585E53"/>
    <w:rsid w:val="00585F4C"/>
    <w:rsid w:val="00585FAC"/>
    <w:rsid w:val="005861C3"/>
    <w:rsid w:val="0058623E"/>
    <w:rsid w:val="005862BF"/>
    <w:rsid w:val="00586304"/>
    <w:rsid w:val="0058636B"/>
    <w:rsid w:val="00586399"/>
    <w:rsid w:val="0058641D"/>
    <w:rsid w:val="0058643C"/>
    <w:rsid w:val="00586489"/>
    <w:rsid w:val="005864BB"/>
    <w:rsid w:val="005864CA"/>
    <w:rsid w:val="00586599"/>
    <w:rsid w:val="005865F0"/>
    <w:rsid w:val="00586697"/>
    <w:rsid w:val="005866E8"/>
    <w:rsid w:val="005866EC"/>
    <w:rsid w:val="00586716"/>
    <w:rsid w:val="0058678B"/>
    <w:rsid w:val="00586983"/>
    <w:rsid w:val="00586A9F"/>
    <w:rsid w:val="00586B75"/>
    <w:rsid w:val="00586D18"/>
    <w:rsid w:val="00586E99"/>
    <w:rsid w:val="00586EEA"/>
    <w:rsid w:val="00586F3E"/>
    <w:rsid w:val="00586FE4"/>
    <w:rsid w:val="005870AE"/>
    <w:rsid w:val="005870E1"/>
    <w:rsid w:val="0058719B"/>
    <w:rsid w:val="005871AE"/>
    <w:rsid w:val="005871B9"/>
    <w:rsid w:val="005872D1"/>
    <w:rsid w:val="0058731E"/>
    <w:rsid w:val="005873E5"/>
    <w:rsid w:val="005873E7"/>
    <w:rsid w:val="005873F6"/>
    <w:rsid w:val="00587401"/>
    <w:rsid w:val="00587471"/>
    <w:rsid w:val="0058748B"/>
    <w:rsid w:val="00587552"/>
    <w:rsid w:val="005875EE"/>
    <w:rsid w:val="00587628"/>
    <w:rsid w:val="00587738"/>
    <w:rsid w:val="00587797"/>
    <w:rsid w:val="0058780D"/>
    <w:rsid w:val="00587880"/>
    <w:rsid w:val="00587889"/>
    <w:rsid w:val="005878E2"/>
    <w:rsid w:val="0058795F"/>
    <w:rsid w:val="00587A68"/>
    <w:rsid w:val="00587A88"/>
    <w:rsid w:val="00587B1B"/>
    <w:rsid w:val="00587BE3"/>
    <w:rsid w:val="00587C50"/>
    <w:rsid w:val="00587D1B"/>
    <w:rsid w:val="00587D60"/>
    <w:rsid w:val="00587D94"/>
    <w:rsid w:val="00587D96"/>
    <w:rsid w:val="00587D9E"/>
    <w:rsid w:val="00587DDB"/>
    <w:rsid w:val="00587EFD"/>
    <w:rsid w:val="00587F38"/>
    <w:rsid w:val="00587FFA"/>
    <w:rsid w:val="0059003D"/>
    <w:rsid w:val="005900C9"/>
    <w:rsid w:val="005900D8"/>
    <w:rsid w:val="005901E9"/>
    <w:rsid w:val="00590236"/>
    <w:rsid w:val="00590286"/>
    <w:rsid w:val="0059029B"/>
    <w:rsid w:val="0059034B"/>
    <w:rsid w:val="005903B1"/>
    <w:rsid w:val="00590683"/>
    <w:rsid w:val="0059072D"/>
    <w:rsid w:val="005907DB"/>
    <w:rsid w:val="00590898"/>
    <w:rsid w:val="005908AE"/>
    <w:rsid w:val="005908E6"/>
    <w:rsid w:val="0059092B"/>
    <w:rsid w:val="00590A79"/>
    <w:rsid w:val="00590B01"/>
    <w:rsid w:val="00590C06"/>
    <w:rsid w:val="00590C69"/>
    <w:rsid w:val="00590C99"/>
    <w:rsid w:val="00590CBE"/>
    <w:rsid w:val="00590D97"/>
    <w:rsid w:val="00590DAF"/>
    <w:rsid w:val="00590E46"/>
    <w:rsid w:val="005910D9"/>
    <w:rsid w:val="005910F9"/>
    <w:rsid w:val="0059112A"/>
    <w:rsid w:val="0059122A"/>
    <w:rsid w:val="00591271"/>
    <w:rsid w:val="00591299"/>
    <w:rsid w:val="005912AF"/>
    <w:rsid w:val="00591371"/>
    <w:rsid w:val="00591391"/>
    <w:rsid w:val="00591491"/>
    <w:rsid w:val="005914FA"/>
    <w:rsid w:val="00591516"/>
    <w:rsid w:val="00591587"/>
    <w:rsid w:val="00591681"/>
    <w:rsid w:val="005917B8"/>
    <w:rsid w:val="00591879"/>
    <w:rsid w:val="005919F3"/>
    <w:rsid w:val="00591B18"/>
    <w:rsid w:val="00591B96"/>
    <w:rsid w:val="00591BB8"/>
    <w:rsid w:val="00591C2E"/>
    <w:rsid w:val="00591D2D"/>
    <w:rsid w:val="00591D72"/>
    <w:rsid w:val="00591D98"/>
    <w:rsid w:val="00591E55"/>
    <w:rsid w:val="00591E5D"/>
    <w:rsid w:val="00591E92"/>
    <w:rsid w:val="00591EE9"/>
    <w:rsid w:val="00591F29"/>
    <w:rsid w:val="0059205E"/>
    <w:rsid w:val="00592095"/>
    <w:rsid w:val="005920E0"/>
    <w:rsid w:val="005920E8"/>
    <w:rsid w:val="0059213E"/>
    <w:rsid w:val="0059229C"/>
    <w:rsid w:val="00592346"/>
    <w:rsid w:val="005923E2"/>
    <w:rsid w:val="005923FC"/>
    <w:rsid w:val="0059244D"/>
    <w:rsid w:val="005924FD"/>
    <w:rsid w:val="005925E1"/>
    <w:rsid w:val="005927C7"/>
    <w:rsid w:val="0059280C"/>
    <w:rsid w:val="005928CC"/>
    <w:rsid w:val="0059299F"/>
    <w:rsid w:val="00592A2A"/>
    <w:rsid w:val="00592A82"/>
    <w:rsid w:val="00592ABB"/>
    <w:rsid w:val="00592BB0"/>
    <w:rsid w:val="00592BB1"/>
    <w:rsid w:val="00592C0A"/>
    <w:rsid w:val="00592CB8"/>
    <w:rsid w:val="00592D91"/>
    <w:rsid w:val="00592DD8"/>
    <w:rsid w:val="00592E57"/>
    <w:rsid w:val="00592E63"/>
    <w:rsid w:val="00592EA2"/>
    <w:rsid w:val="00592FBE"/>
    <w:rsid w:val="00593128"/>
    <w:rsid w:val="0059317A"/>
    <w:rsid w:val="0059320D"/>
    <w:rsid w:val="005932BF"/>
    <w:rsid w:val="00593323"/>
    <w:rsid w:val="00593455"/>
    <w:rsid w:val="00593499"/>
    <w:rsid w:val="005934DB"/>
    <w:rsid w:val="0059350E"/>
    <w:rsid w:val="0059354F"/>
    <w:rsid w:val="005935CB"/>
    <w:rsid w:val="005935EF"/>
    <w:rsid w:val="00593661"/>
    <w:rsid w:val="0059373E"/>
    <w:rsid w:val="005939A3"/>
    <w:rsid w:val="00593A46"/>
    <w:rsid w:val="00593A4D"/>
    <w:rsid w:val="00593A96"/>
    <w:rsid w:val="00593B0A"/>
    <w:rsid w:val="00593C26"/>
    <w:rsid w:val="00593C5B"/>
    <w:rsid w:val="00593D1A"/>
    <w:rsid w:val="00593D27"/>
    <w:rsid w:val="00593D88"/>
    <w:rsid w:val="00593EBA"/>
    <w:rsid w:val="00593EC3"/>
    <w:rsid w:val="00593F25"/>
    <w:rsid w:val="00594221"/>
    <w:rsid w:val="00594315"/>
    <w:rsid w:val="00594316"/>
    <w:rsid w:val="00594327"/>
    <w:rsid w:val="005943C2"/>
    <w:rsid w:val="005943D4"/>
    <w:rsid w:val="00594492"/>
    <w:rsid w:val="00594500"/>
    <w:rsid w:val="00594525"/>
    <w:rsid w:val="00594540"/>
    <w:rsid w:val="00594620"/>
    <w:rsid w:val="0059468F"/>
    <w:rsid w:val="00594698"/>
    <w:rsid w:val="005946B3"/>
    <w:rsid w:val="00594708"/>
    <w:rsid w:val="00594739"/>
    <w:rsid w:val="00594777"/>
    <w:rsid w:val="0059479D"/>
    <w:rsid w:val="005947A2"/>
    <w:rsid w:val="005948A7"/>
    <w:rsid w:val="005948AF"/>
    <w:rsid w:val="005948BC"/>
    <w:rsid w:val="005949D4"/>
    <w:rsid w:val="00594C56"/>
    <w:rsid w:val="00594CA0"/>
    <w:rsid w:val="00594DDE"/>
    <w:rsid w:val="00594F91"/>
    <w:rsid w:val="00594FE4"/>
    <w:rsid w:val="00595072"/>
    <w:rsid w:val="0059513F"/>
    <w:rsid w:val="00595246"/>
    <w:rsid w:val="00595379"/>
    <w:rsid w:val="005953DF"/>
    <w:rsid w:val="00595421"/>
    <w:rsid w:val="00595485"/>
    <w:rsid w:val="005954D9"/>
    <w:rsid w:val="0059550C"/>
    <w:rsid w:val="00595540"/>
    <w:rsid w:val="0059559B"/>
    <w:rsid w:val="0059562D"/>
    <w:rsid w:val="00595696"/>
    <w:rsid w:val="005956A1"/>
    <w:rsid w:val="005957EA"/>
    <w:rsid w:val="00595845"/>
    <w:rsid w:val="0059588D"/>
    <w:rsid w:val="005959B2"/>
    <w:rsid w:val="00595A55"/>
    <w:rsid w:val="00595AC3"/>
    <w:rsid w:val="00595BF1"/>
    <w:rsid w:val="00595E20"/>
    <w:rsid w:val="00595F5C"/>
    <w:rsid w:val="00595F7B"/>
    <w:rsid w:val="00595F8F"/>
    <w:rsid w:val="00595FA9"/>
    <w:rsid w:val="00596099"/>
    <w:rsid w:val="005960DC"/>
    <w:rsid w:val="00596134"/>
    <w:rsid w:val="00596138"/>
    <w:rsid w:val="005961F9"/>
    <w:rsid w:val="0059626F"/>
    <w:rsid w:val="00596288"/>
    <w:rsid w:val="0059642B"/>
    <w:rsid w:val="0059642D"/>
    <w:rsid w:val="0059642E"/>
    <w:rsid w:val="005964B0"/>
    <w:rsid w:val="005964F7"/>
    <w:rsid w:val="00596538"/>
    <w:rsid w:val="00596544"/>
    <w:rsid w:val="00596617"/>
    <w:rsid w:val="0059667D"/>
    <w:rsid w:val="00596784"/>
    <w:rsid w:val="00596793"/>
    <w:rsid w:val="005967AD"/>
    <w:rsid w:val="005967B1"/>
    <w:rsid w:val="0059689A"/>
    <w:rsid w:val="005968D8"/>
    <w:rsid w:val="00596912"/>
    <w:rsid w:val="00596991"/>
    <w:rsid w:val="00596992"/>
    <w:rsid w:val="00596995"/>
    <w:rsid w:val="00596A03"/>
    <w:rsid w:val="00596A2A"/>
    <w:rsid w:val="00596A44"/>
    <w:rsid w:val="00596A4B"/>
    <w:rsid w:val="00596AEE"/>
    <w:rsid w:val="00596B2F"/>
    <w:rsid w:val="00596CCB"/>
    <w:rsid w:val="00596CD2"/>
    <w:rsid w:val="00596D1D"/>
    <w:rsid w:val="00596D86"/>
    <w:rsid w:val="00596E10"/>
    <w:rsid w:val="00596E57"/>
    <w:rsid w:val="00596E6B"/>
    <w:rsid w:val="00596E6C"/>
    <w:rsid w:val="00596FD4"/>
    <w:rsid w:val="00597054"/>
    <w:rsid w:val="0059709D"/>
    <w:rsid w:val="005970A3"/>
    <w:rsid w:val="00597114"/>
    <w:rsid w:val="0059713F"/>
    <w:rsid w:val="005971CB"/>
    <w:rsid w:val="00597250"/>
    <w:rsid w:val="00597296"/>
    <w:rsid w:val="00597442"/>
    <w:rsid w:val="00597551"/>
    <w:rsid w:val="005975B3"/>
    <w:rsid w:val="00597636"/>
    <w:rsid w:val="00597657"/>
    <w:rsid w:val="005976B5"/>
    <w:rsid w:val="005976CA"/>
    <w:rsid w:val="0059774E"/>
    <w:rsid w:val="005977BF"/>
    <w:rsid w:val="005977D0"/>
    <w:rsid w:val="0059788A"/>
    <w:rsid w:val="0059790B"/>
    <w:rsid w:val="005979D4"/>
    <w:rsid w:val="00597A26"/>
    <w:rsid w:val="00597A2A"/>
    <w:rsid w:val="00597A7B"/>
    <w:rsid w:val="00597B41"/>
    <w:rsid w:val="00597B4D"/>
    <w:rsid w:val="00597B65"/>
    <w:rsid w:val="00597B9F"/>
    <w:rsid w:val="00597BBC"/>
    <w:rsid w:val="00597CB2"/>
    <w:rsid w:val="00597EB9"/>
    <w:rsid w:val="00597F67"/>
    <w:rsid w:val="00597F84"/>
    <w:rsid w:val="005A006A"/>
    <w:rsid w:val="005A008D"/>
    <w:rsid w:val="005A00A3"/>
    <w:rsid w:val="005A00B6"/>
    <w:rsid w:val="005A019A"/>
    <w:rsid w:val="005A02B8"/>
    <w:rsid w:val="005A0301"/>
    <w:rsid w:val="005A030A"/>
    <w:rsid w:val="005A032D"/>
    <w:rsid w:val="005A033F"/>
    <w:rsid w:val="005A0393"/>
    <w:rsid w:val="005A0436"/>
    <w:rsid w:val="005A045E"/>
    <w:rsid w:val="005A0535"/>
    <w:rsid w:val="005A05A2"/>
    <w:rsid w:val="005A0670"/>
    <w:rsid w:val="005A075B"/>
    <w:rsid w:val="005A07C9"/>
    <w:rsid w:val="005A0881"/>
    <w:rsid w:val="005A08CF"/>
    <w:rsid w:val="005A093B"/>
    <w:rsid w:val="005A09D6"/>
    <w:rsid w:val="005A0A43"/>
    <w:rsid w:val="005A0A4E"/>
    <w:rsid w:val="005A0B13"/>
    <w:rsid w:val="005A0BE3"/>
    <w:rsid w:val="005A0C7B"/>
    <w:rsid w:val="005A0C9A"/>
    <w:rsid w:val="005A0CAA"/>
    <w:rsid w:val="005A0D13"/>
    <w:rsid w:val="005A0D50"/>
    <w:rsid w:val="005A0D95"/>
    <w:rsid w:val="005A0DBB"/>
    <w:rsid w:val="005A0E1A"/>
    <w:rsid w:val="005A1003"/>
    <w:rsid w:val="005A1011"/>
    <w:rsid w:val="005A1077"/>
    <w:rsid w:val="005A1106"/>
    <w:rsid w:val="005A1165"/>
    <w:rsid w:val="005A1387"/>
    <w:rsid w:val="005A14E3"/>
    <w:rsid w:val="005A155C"/>
    <w:rsid w:val="005A1641"/>
    <w:rsid w:val="005A1672"/>
    <w:rsid w:val="005A176D"/>
    <w:rsid w:val="005A193A"/>
    <w:rsid w:val="005A194A"/>
    <w:rsid w:val="005A1958"/>
    <w:rsid w:val="005A19B9"/>
    <w:rsid w:val="005A1B5C"/>
    <w:rsid w:val="005A1BAC"/>
    <w:rsid w:val="005A1BF8"/>
    <w:rsid w:val="005A1C71"/>
    <w:rsid w:val="005A1E7D"/>
    <w:rsid w:val="005A2160"/>
    <w:rsid w:val="005A2203"/>
    <w:rsid w:val="005A22E2"/>
    <w:rsid w:val="005A2313"/>
    <w:rsid w:val="005A2355"/>
    <w:rsid w:val="005A238A"/>
    <w:rsid w:val="005A239C"/>
    <w:rsid w:val="005A23F1"/>
    <w:rsid w:val="005A23F6"/>
    <w:rsid w:val="005A2463"/>
    <w:rsid w:val="005A246C"/>
    <w:rsid w:val="005A255D"/>
    <w:rsid w:val="005A2582"/>
    <w:rsid w:val="005A2631"/>
    <w:rsid w:val="005A265F"/>
    <w:rsid w:val="005A2706"/>
    <w:rsid w:val="005A2730"/>
    <w:rsid w:val="005A28DF"/>
    <w:rsid w:val="005A2976"/>
    <w:rsid w:val="005A29D9"/>
    <w:rsid w:val="005A29E3"/>
    <w:rsid w:val="005A2A2E"/>
    <w:rsid w:val="005A2A49"/>
    <w:rsid w:val="005A2AFF"/>
    <w:rsid w:val="005A2B5B"/>
    <w:rsid w:val="005A2C63"/>
    <w:rsid w:val="005A2C6E"/>
    <w:rsid w:val="005A2CDF"/>
    <w:rsid w:val="005A2D7F"/>
    <w:rsid w:val="005A2F0E"/>
    <w:rsid w:val="005A3152"/>
    <w:rsid w:val="005A3198"/>
    <w:rsid w:val="005A330C"/>
    <w:rsid w:val="005A3483"/>
    <w:rsid w:val="005A34A8"/>
    <w:rsid w:val="005A350E"/>
    <w:rsid w:val="005A355A"/>
    <w:rsid w:val="005A372B"/>
    <w:rsid w:val="005A3730"/>
    <w:rsid w:val="005A374C"/>
    <w:rsid w:val="005A37A3"/>
    <w:rsid w:val="005A37A6"/>
    <w:rsid w:val="005A3822"/>
    <w:rsid w:val="005A3852"/>
    <w:rsid w:val="005A391B"/>
    <w:rsid w:val="005A3960"/>
    <w:rsid w:val="005A3988"/>
    <w:rsid w:val="005A39E2"/>
    <w:rsid w:val="005A39F3"/>
    <w:rsid w:val="005A3A3F"/>
    <w:rsid w:val="005A3A5E"/>
    <w:rsid w:val="005A3A6F"/>
    <w:rsid w:val="005A3B49"/>
    <w:rsid w:val="005A3BA2"/>
    <w:rsid w:val="005A3D66"/>
    <w:rsid w:val="005A3EBF"/>
    <w:rsid w:val="005A3FDB"/>
    <w:rsid w:val="005A436F"/>
    <w:rsid w:val="005A43C3"/>
    <w:rsid w:val="005A44DB"/>
    <w:rsid w:val="005A44F1"/>
    <w:rsid w:val="005A44FD"/>
    <w:rsid w:val="005A4540"/>
    <w:rsid w:val="005A457F"/>
    <w:rsid w:val="005A45B7"/>
    <w:rsid w:val="005A45FC"/>
    <w:rsid w:val="005A465E"/>
    <w:rsid w:val="005A46B7"/>
    <w:rsid w:val="005A46C5"/>
    <w:rsid w:val="005A4841"/>
    <w:rsid w:val="005A4B18"/>
    <w:rsid w:val="005A4BE9"/>
    <w:rsid w:val="005A4C0A"/>
    <w:rsid w:val="005A4C21"/>
    <w:rsid w:val="005A4C2F"/>
    <w:rsid w:val="005A4C5C"/>
    <w:rsid w:val="005A4D01"/>
    <w:rsid w:val="005A4EAC"/>
    <w:rsid w:val="005A4ED0"/>
    <w:rsid w:val="005A5045"/>
    <w:rsid w:val="005A5113"/>
    <w:rsid w:val="005A520D"/>
    <w:rsid w:val="005A5286"/>
    <w:rsid w:val="005A52FD"/>
    <w:rsid w:val="005A53B4"/>
    <w:rsid w:val="005A53E1"/>
    <w:rsid w:val="005A53E8"/>
    <w:rsid w:val="005A542D"/>
    <w:rsid w:val="005A5570"/>
    <w:rsid w:val="005A562E"/>
    <w:rsid w:val="005A562F"/>
    <w:rsid w:val="005A5722"/>
    <w:rsid w:val="005A573D"/>
    <w:rsid w:val="005A5769"/>
    <w:rsid w:val="005A583D"/>
    <w:rsid w:val="005A5890"/>
    <w:rsid w:val="005A5914"/>
    <w:rsid w:val="005A5954"/>
    <w:rsid w:val="005A5A31"/>
    <w:rsid w:val="005A5ABC"/>
    <w:rsid w:val="005A5B24"/>
    <w:rsid w:val="005A5B48"/>
    <w:rsid w:val="005A5B5A"/>
    <w:rsid w:val="005A5BC4"/>
    <w:rsid w:val="005A5DCF"/>
    <w:rsid w:val="005A5E40"/>
    <w:rsid w:val="005A5E70"/>
    <w:rsid w:val="005A601E"/>
    <w:rsid w:val="005A602D"/>
    <w:rsid w:val="005A60D0"/>
    <w:rsid w:val="005A612E"/>
    <w:rsid w:val="005A6142"/>
    <w:rsid w:val="005A6177"/>
    <w:rsid w:val="005A6190"/>
    <w:rsid w:val="005A620E"/>
    <w:rsid w:val="005A635E"/>
    <w:rsid w:val="005A6361"/>
    <w:rsid w:val="005A63C7"/>
    <w:rsid w:val="005A641A"/>
    <w:rsid w:val="005A6478"/>
    <w:rsid w:val="005A649C"/>
    <w:rsid w:val="005A64EB"/>
    <w:rsid w:val="005A65A1"/>
    <w:rsid w:val="005A65BD"/>
    <w:rsid w:val="005A6621"/>
    <w:rsid w:val="005A6717"/>
    <w:rsid w:val="005A676C"/>
    <w:rsid w:val="005A67B2"/>
    <w:rsid w:val="005A680C"/>
    <w:rsid w:val="005A68AC"/>
    <w:rsid w:val="005A6918"/>
    <w:rsid w:val="005A696C"/>
    <w:rsid w:val="005A697D"/>
    <w:rsid w:val="005A699F"/>
    <w:rsid w:val="005A6A39"/>
    <w:rsid w:val="005A6ABB"/>
    <w:rsid w:val="005A6AD2"/>
    <w:rsid w:val="005A6ADD"/>
    <w:rsid w:val="005A6B55"/>
    <w:rsid w:val="005A6B9D"/>
    <w:rsid w:val="005A6BFF"/>
    <w:rsid w:val="005A6C00"/>
    <w:rsid w:val="005A6CB9"/>
    <w:rsid w:val="005A6CCA"/>
    <w:rsid w:val="005A6D39"/>
    <w:rsid w:val="005A6D46"/>
    <w:rsid w:val="005A6D63"/>
    <w:rsid w:val="005A6DC0"/>
    <w:rsid w:val="005A6ED5"/>
    <w:rsid w:val="005A6FD6"/>
    <w:rsid w:val="005A7079"/>
    <w:rsid w:val="005A70DC"/>
    <w:rsid w:val="005A7217"/>
    <w:rsid w:val="005A721C"/>
    <w:rsid w:val="005A724E"/>
    <w:rsid w:val="005A7288"/>
    <w:rsid w:val="005A7332"/>
    <w:rsid w:val="005A734E"/>
    <w:rsid w:val="005A7389"/>
    <w:rsid w:val="005A739E"/>
    <w:rsid w:val="005A73B5"/>
    <w:rsid w:val="005A73D2"/>
    <w:rsid w:val="005A747D"/>
    <w:rsid w:val="005A751D"/>
    <w:rsid w:val="005A755C"/>
    <w:rsid w:val="005A75AD"/>
    <w:rsid w:val="005A7722"/>
    <w:rsid w:val="005A78F3"/>
    <w:rsid w:val="005A79B6"/>
    <w:rsid w:val="005A7A00"/>
    <w:rsid w:val="005A7ACF"/>
    <w:rsid w:val="005A7B02"/>
    <w:rsid w:val="005A7BF4"/>
    <w:rsid w:val="005A7C0C"/>
    <w:rsid w:val="005A7C80"/>
    <w:rsid w:val="005A7D29"/>
    <w:rsid w:val="005A7DAE"/>
    <w:rsid w:val="005A7DCB"/>
    <w:rsid w:val="005A7DE8"/>
    <w:rsid w:val="005A7E4E"/>
    <w:rsid w:val="005A7E87"/>
    <w:rsid w:val="005A7EE8"/>
    <w:rsid w:val="005A7FB6"/>
    <w:rsid w:val="005B00B2"/>
    <w:rsid w:val="005B00DD"/>
    <w:rsid w:val="005B0153"/>
    <w:rsid w:val="005B01FA"/>
    <w:rsid w:val="005B0278"/>
    <w:rsid w:val="005B03DB"/>
    <w:rsid w:val="005B03EE"/>
    <w:rsid w:val="005B04E0"/>
    <w:rsid w:val="005B05F6"/>
    <w:rsid w:val="005B060C"/>
    <w:rsid w:val="005B06E2"/>
    <w:rsid w:val="005B0781"/>
    <w:rsid w:val="005B0799"/>
    <w:rsid w:val="005B0866"/>
    <w:rsid w:val="005B08DC"/>
    <w:rsid w:val="005B098B"/>
    <w:rsid w:val="005B0A2A"/>
    <w:rsid w:val="005B0B53"/>
    <w:rsid w:val="005B0BAB"/>
    <w:rsid w:val="005B0BB8"/>
    <w:rsid w:val="005B0C96"/>
    <w:rsid w:val="005B0C9D"/>
    <w:rsid w:val="005B0D54"/>
    <w:rsid w:val="005B0D67"/>
    <w:rsid w:val="005B0D7B"/>
    <w:rsid w:val="005B0E43"/>
    <w:rsid w:val="005B0EA6"/>
    <w:rsid w:val="005B0FEE"/>
    <w:rsid w:val="005B1051"/>
    <w:rsid w:val="005B1144"/>
    <w:rsid w:val="005B136D"/>
    <w:rsid w:val="005B1377"/>
    <w:rsid w:val="005B13FF"/>
    <w:rsid w:val="005B14BA"/>
    <w:rsid w:val="005B14EB"/>
    <w:rsid w:val="005B1503"/>
    <w:rsid w:val="005B1611"/>
    <w:rsid w:val="005B1829"/>
    <w:rsid w:val="005B1974"/>
    <w:rsid w:val="005B19BC"/>
    <w:rsid w:val="005B19D4"/>
    <w:rsid w:val="005B1ABA"/>
    <w:rsid w:val="005B1AF1"/>
    <w:rsid w:val="005B1BD7"/>
    <w:rsid w:val="005B1C33"/>
    <w:rsid w:val="005B1CAA"/>
    <w:rsid w:val="005B1CDB"/>
    <w:rsid w:val="005B1D10"/>
    <w:rsid w:val="005B1E5A"/>
    <w:rsid w:val="005B1EA5"/>
    <w:rsid w:val="005B1F1A"/>
    <w:rsid w:val="005B1F71"/>
    <w:rsid w:val="005B1F72"/>
    <w:rsid w:val="005B1F95"/>
    <w:rsid w:val="005B20E7"/>
    <w:rsid w:val="005B2122"/>
    <w:rsid w:val="005B2131"/>
    <w:rsid w:val="005B2156"/>
    <w:rsid w:val="005B2219"/>
    <w:rsid w:val="005B2318"/>
    <w:rsid w:val="005B244F"/>
    <w:rsid w:val="005B24F5"/>
    <w:rsid w:val="005B25B2"/>
    <w:rsid w:val="005B26A0"/>
    <w:rsid w:val="005B26B9"/>
    <w:rsid w:val="005B26C0"/>
    <w:rsid w:val="005B26F1"/>
    <w:rsid w:val="005B294C"/>
    <w:rsid w:val="005B2983"/>
    <w:rsid w:val="005B2A86"/>
    <w:rsid w:val="005B2A8B"/>
    <w:rsid w:val="005B2AB7"/>
    <w:rsid w:val="005B2AE4"/>
    <w:rsid w:val="005B2B63"/>
    <w:rsid w:val="005B2B9E"/>
    <w:rsid w:val="005B2C09"/>
    <w:rsid w:val="005B2C28"/>
    <w:rsid w:val="005B2D32"/>
    <w:rsid w:val="005B2DB9"/>
    <w:rsid w:val="005B2E66"/>
    <w:rsid w:val="005B2E8C"/>
    <w:rsid w:val="005B2EA3"/>
    <w:rsid w:val="005B2F95"/>
    <w:rsid w:val="005B2FC7"/>
    <w:rsid w:val="005B2FCB"/>
    <w:rsid w:val="005B3065"/>
    <w:rsid w:val="005B3080"/>
    <w:rsid w:val="005B309C"/>
    <w:rsid w:val="005B3124"/>
    <w:rsid w:val="005B32CF"/>
    <w:rsid w:val="005B331B"/>
    <w:rsid w:val="005B336A"/>
    <w:rsid w:val="005B3457"/>
    <w:rsid w:val="005B34E7"/>
    <w:rsid w:val="005B3509"/>
    <w:rsid w:val="005B3568"/>
    <w:rsid w:val="005B3613"/>
    <w:rsid w:val="005B3681"/>
    <w:rsid w:val="005B370D"/>
    <w:rsid w:val="005B3723"/>
    <w:rsid w:val="005B3759"/>
    <w:rsid w:val="005B37EC"/>
    <w:rsid w:val="005B38F0"/>
    <w:rsid w:val="005B39FB"/>
    <w:rsid w:val="005B3BE6"/>
    <w:rsid w:val="005B3D69"/>
    <w:rsid w:val="005B3DAD"/>
    <w:rsid w:val="005B3DC8"/>
    <w:rsid w:val="005B3DF6"/>
    <w:rsid w:val="005B3E58"/>
    <w:rsid w:val="005B3EE5"/>
    <w:rsid w:val="005B3EF5"/>
    <w:rsid w:val="005B3FFC"/>
    <w:rsid w:val="005B4038"/>
    <w:rsid w:val="005B403E"/>
    <w:rsid w:val="005B411C"/>
    <w:rsid w:val="005B4220"/>
    <w:rsid w:val="005B423F"/>
    <w:rsid w:val="005B42DC"/>
    <w:rsid w:val="005B43A9"/>
    <w:rsid w:val="005B4420"/>
    <w:rsid w:val="005B4459"/>
    <w:rsid w:val="005B4529"/>
    <w:rsid w:val="005B4536"/>
    <w:rsid w:val="005B4565"/>
    <w:rsid w:val="005B4604"/>
    <w:rsid w:val="005B4663"/>
    <w:rsid w:val="005B47AE"/>
    <w:rsid w:val="005B4893"/>
    <w:rsid w:val="005B4894"/>
    <w:rsid w:val="005B4A4C"/>
    <w:rsid w:val="005B4AE9"/>
    <w:rsid w:val="005B4BF6"/>
    <w:rsid w:val="005B4CC7"/>
    <w:rsid w:val="005B4D0E"/>
    <w:rsid w:val="005B4DDE"/>
    <w:rsid w:val="005B4EBD"/>
    <w:rsid w:val="005B4EDF"/>
    <w:rsid w:val="005B4FFB"/>
    <w:rsid w:val="005B5027"/>
    <w:rsid w:val="005B507D"/>
    <w:rsid w:val="005B51BC"/>
    <w:rsid w:val="005B51DD"/>
    <w:rsid w:val="005B52D7"/>
    <w:rsid w:val="005B5314"/>
    <w:rsid w:val="005B53AA"/>
    <w:rsid w:val="005B54E5"/>
    <w:rsid w:val="005B552C"/>
    <w:rsid w:val="005B557F"/>
    <w:rsid w:val="005B55A8"/>
    <w:rsid w:val="005B567F"/>
    <w:rsid w:val="005B56BB"/>
    <w:rsid w:val="005B5855"/>
    <w:rsid w:val="005B5879"/>
    <w:rsid w:val="005B587C"/>
    <w:rsid w:val="005B5905"/>
    <w:rsid w:val="005B590B"/>
    <w:rsid w:val="005B5972"/>
    <w:rsid w:val="005B5BC5"/>
    <w:rsid w:val="005B5DE4"/>
    <w:rsid w:val="005B5F74"/>
    <w:rsid w:val="005B5F7F"/>
    <w:rsid w:val="005B5FA6"/>
    <w:rsid w:val="005B5FE8"/>
    <w:rsid w:val="005B6044"/>
    <w:rsid w:val="005B60E6"/>
    <w:rsid w:val="005B60EA"/>
    <w:rsid w:val="005B61C4"/>
    <w:rsid w:val="005B625D"/>
    <w:rsid w:val="005B6284"/>
    <w:rsid w:val="005B6373"/>
    <w:rsid w:val="005B637B"/>
    <w:rsid w:val="005B647B"/>
    <w:rsid w:val="005B6492"/>
    <w:rsid w:val="005B64E8"/>
    <w:rsid w:val="005B655A"/>
    <w:rsid w:val="005B65D9"/>
    <w:rsid w:val="005B68F6"/>
    <w:rsid w:val="005B6948"/>
    <w:rsid w:val="005B69B3"/>
    <w:rsid w:val="005B6AE8"/>
    <w:rsid w:val="005B6BCD"/>
    <w:rsid w:val="005B6C26"/>
    <w:rsid w:val="005B6C39"/>
    <w:rsid w:val="005B6CED"/>
    <w:rsid w:val="005B6D3C"/>
    <w:rsid w:val="005B6D59"/>
    <w:rsid w:val="005B6D88"/>
    <w:rsid w:val="005B70E2"/>
    <w:rsid w:val="005B7131"/>
    <w:rsid w:val="005B7374"/>
    <w:rsid w:val="005B762E"/>
    <w:rsid w:val="005B763B"/>
    <w:rsid w:val="005B765C"/>
    <w:rsid w:val="005B7728"/>
    <w:rsid w:val="005B778F"/>
    <w:rsid w:val="005B7833"/>
    <w:rsid w:val="005B7881"/>
    <w:rsid w:val="005B7972"/>
    <w:rsid w:val="005B7A34"/>
    <w:rsid w:val="005B7AA3"/>
    <w:rsid w:val="005B7BCB"/>
    <w:rsid w:val="005B7D2D"/>
    <w:rsid w:val="005B7E79"/>
    <w:rsid w:val="005B7EB3"/>
    <w:rsid w:val="005B7EF7"/>
    <w:rsid w:val="005B7F00"/>
    <w:rsid w:val="005B7F13"/>
    <w:rsid w:val="005B7F31"/>
    <w:rsid w:val="005B7F91"/>
    <w:rsid w:val="005B7FDF"/>
    <w:rsid w:val="005C0090"/>
    <w:rsid w:val="005C00AD"/>
    <w:rsid w:val="005C00BE"/>
    <w:rsid w:val="005C0182"/>
    <w:rsid w:val="005C02C6"/>
    <w:rsid w:val="005C0336"/>
    <w:rsid w:val="005C03A5"/>
    <w:rsid w:val="005C03AC"/>
    <w:rsid w:val="005C0505"/>
    <w:rsid w:val="005C05D6"/>
    <w:rsid w:val="005C0663"/>
    <w:rsid w:val="005C06C5"/>
    <w:rsid w:val="005C06E3"/>
    <w:rsid w:val="005C0807"/>
    <w:rsid w:val="005C0867"/>
    <w:rsid w:val="005C0884"/>
    <w:rsid w:val="005C08AD"/>
    <w:rsid w:val="005C08C1"/>
    <w:rsid w:val="005C08FF"/>
    <w:rsid w:val="005C0A37"/>
    <w:rsid w:val="005C0BB2"/>
    <w:rsid w:val="005C0CBB"/>
    <w:rsid w:val="005C0D6F"/>
    <w:rsid w:val="005C0E7D"/>
    <w:rsid w:val="005C0EA5"/>
    <w:rsid w:val="005C0F36"/>
    <w:rsid w:val="005C11B6"/>
    <w:rsid w:val="005C11E1"/>
    <w:rsid w:val="005C1287"/>
    <w:rsid w:val="005C13D5"/>
    <w:rsid w:val="005C1422"/>
    <w:rsid w:val="005C1492"/>
    <w:rsid w:val="005C1524"/>
    <w:rsid w:val="005C15BF"/>
    <w:rsid w:val="005C1637"/>
    <w:rsid w:val="005C1643"/>
    <w:rsid w:val="005C16A0"/>
    <w:rsid w:val="005C174A"/>
    <w:rsid w:val="005C176C"/>
    <w:rsid w:val="005C1860"/>
    <w:rsid w:val="005C1956"/>
    <w:rsid w:val="005C19F1"/>
    <w:rsid w:val="005C1A04"/>
    <w:rsid w:val="005C1B70"/>
    <w:rsid w:val="005C1B83"/>
    <w:rsid w:val="005C1BAD"/>
    <w:rsid w:val="005C1C10"/>
    <w:rsid w:val="005C1C4A"/>
    <w:rsid w:val="005C1C84"/>
    <w:rsid w:val="005C1CB7"/>
    <w:rsid w:val="005C1D10"/>
    <w:rsid w:val="005C1D9E"/>
    <w:rsid w:val="005C1DA7"/>
    <w:rsid w:val="005C1DCF"/>
    <w:rsid w:val="005C1E14"/>
    <w:rsid w:val="005C1E58"/>
    <w:rsid w:val="005C2120"/>
    <w:rsid w:val="005C2340"/>
    <w:rsid w:val="005C2392"/>
    <w:rsid w:val="005C241D"/>
    <w:rsid w:val="005C25FE"/>
    <w:rsid w:val="005C26B6"/>
    <w:rsid w:val="005C2743"/>
    <w:rsid w:val="005C278C"/>
    <w:rsid w:val="005C2813"/>
    <w:rsid w:val="005C2820"/>
    <w:rsid w:val="005C2861"/>
    <w:rsid w:val="005C28A6"/>
    <w:rsid w:val="005C291F"/>
    <w:rsid w:val="005C294E"/>
    <w:rsid w:val="005C29B4"/>
    <w:rsid w:val="005C29CF"/>
    <w:rsid w:val="005C2A53"/>
    <w:rsid w:val="005C2A78"/>
    <w:rsid w:val="005C2B0F"/>
    <w:rsid w:val="005C2B17"/>
    <w:rsid w:val="005C2B1E"/>
    <w:rsid w:val="005C2B98"/>
    <w:rsid w:val="005C2C25"/>
    <w:rsid w:val="005C2D73"/>
    <w:rsid w:val="005C2DD4"/>
    <w:rsid w:val="005C2E4D"/>
    <w:rsid w:val="005C2E69"/>
    <w:rsid w:val="005C2F29"/>
    <w:rsid w:val="005C2F8C"/>
    <w:rsid w:val="005C2FFB"/>
    <w:rsid w:val="005C305E"/>
    <w:rsid w:val="005C323C"/>
    <w:rsid w:val="005C3343"/>
    <w:rsid w:val="005C33C1"/>
    <w:rsid w:val="005C33DB"/>
    <w:rsid w:val="005C3486"/>
    <w:rsid w:val="005C35A3"/>
    <w:rsid w:val="005C3674"/>
    <w:rsid w:val="005C36AC"/>
    <w:rsid w:val="005C36C5"/>
    <w:rsid w:val="005C3744"/>
    <w:rsid w:val="005C376A"/>
    <w:rsid w:val="005C3781"/>
    <w:rsid w:val="005C37D0"/>
    <w:rsid w:val="005C38A9"/>
    <w:rsid w:val="005C38BC"/>
    <w:rsid w:val="005C3997"/>
    <w:rsid w:val="005C3A42"/>
    <w:rsid w:val="005C3A70"/>
    <w:rsid w:val="005C3B01"/>
    <w:rsid w:val="005C3B20"/>
    <w:rsid w:val="005C3B76"/>
    <w:rsid w:val="005C3C68"/>
    <w:rsid w:val="005C3C82"/>
    <w:rsid w:val="005C3DCD"/>
    <w:rsid w:val="005C3E3E"/>
    <w:rsid w:val="005C3E8E"/>
    <w:rsid w:val="005C3F1B"/>
    <w:rsid w:val="005C3F22"/>
    <w:rsid w:val="005C401C"/>
    <w:rsid w:val="005C4056"/>
    <w:rsid w:val="005C405C"/>
    <w:rsid w:val="005C4162"/>
    <w:rsid w:val="005C4317"/>
    <w:rsid w:val="005C433F"/>
    <w:rsid w:val="005C4500"/>
    <w:rsid w:val="005C4625"/>
    <w:rsid w:val="005C472B"/>
    <w:rsid w:val="005C474D"/>
    <w:rsid w:val="005C474F"/>
    <w:rsid w:val="005C4765"/>
    <w:rsid w:val="005C47E4"/>
    <w:rsid w:val="005C47FE"/>
    <w:rsid w:val="005C48E1"/>
    <w:rsid w:val="005C4A3D"/>
    <w:rsid w:val="005C4B7F"/>
    <w:rsid w:val="005C4BB4"/>
    <w:rsid w:val="005C4BE9"/>
    <w:rsid w:val="005C4BEC"/>
    <w:rsid w:val="005C4C9E"/>
    <w:rsid w:val="005C4D6F"/>
    <w:rsid w:val="005C4E3A"/>
    <w:rsid w:val="005C4E5E"/>
    <w:rsid w:val="005C4F5F"/>
    <w:rsid w:val="005C5083"/>
    <w:rsid w:val="005C50E0"/>
    <w:rsid w:val="005C51D3"/>
    <w:rsid w:val="005C529D"/>
    <w:rsid w:val="005C52BD"/>
    <w:rsid w:val="005C537A"/>
    <w:rsid w:val="005C5443"/>
    <w:rsid w:val="005C54D2"/>
    <w:rsid w:val="005C54E7"/>
    <w:rsid w:val="005C55E2"/>
    <w:rsid w:val="005C564B"/>
    <w:rsid w:val="005C574E"/>
    <w:rsid w:val="005C58F0"/>
    <w:rsid w:val="005C58F5"/>
    <w:rsid w:val="005C592E"/>
    <w:rsid w:val="005C5990"/>
    <w:rsid w:val="005C59FD"/>
    <w:rsid w:val="005C5A15"/>
    <w:rsid w:val="005C5A2C"/>
    <w:rsid w:val="005C5A5A"/>
    <w:rsid w:val="005C5AAE"/>
    <w:rsid w:val="005C5AB6"/>
    <w:rsid w:val="005C5AC6"/>
    <w:rsid w:val="005C5AD6"/>
    <w:rsid w:val="005C5B49"/>
    <w:rsid w:val="005C5B8A"/>
    <w:rsid w:val="005C5BA7"/>
    <w:rsid w:val="005C5BAA"/>
    <w:rsid w:val="005C5BF4"/>
    <w:rsid w:val="005C5C2D"/>
    <w:rsid w:val="005C5C4B"/>
    <w:rsid w:val="005C5CA5"/>
    <w:rsid w:val="005C5CFE"/>
    <w:rsid w:val="005C5E4C"/>
    <w:rsid w:val="005C5EA3"/>
    <w:rsid w:val="005C5F4F"/>
    <w:rsid w:val="005C5FB0"/>
    <w:rsid w:val="005C600A"/>
    <w:rsid w:val="005C6027"/>
    <w:rsid w:val="005C60F4"/>
    <w:rsid w:val="005C611C"/>
    <w:rsid w:val="005C6196"/>
    <w:rsid w:val="005C61C6"/>
    <w:rsid w:val="005C61E3"/>
    <w:rsid w:val="005C6408"/>
    <w:rsid w:val="005C6459"/>
    <w:rsid w:val="005C64AC"/>
    <w:rsid w:val="005C6541"/>
    <w:rsid w:val="005C6560"/>
    <w:rsid w:val="005C6570"/>
    <w:rsid w:val="005C65A4"/>
    <w:rsid w:val="005C65B4"/>
    <w:rsid w:val="005C66A6"/>
    <w:rsid w:val="005C66E4"/>
    <w:rsid w:val="005C6716"/>
    <w:rsid w:val="005C671B"/>
    <w:rsid w:val="005C678D"/>
    <w:rsid w:val="005C6790"/>
    <w:rsid w:val="005C6834"/>
    <w:rsid w:val="005C6868"/>
    <w:rsid w:val="005C6871"/>
    <w:rsid w:val="005C68A9"/>
    <w:rsid w:val="005C68B1"/>
    <w:rsid w:val="005C68D0"/>
    <w:rsid w:val="005C68E3"/>
    <w:rsid w:val="005C68EE"/>
    <w:rsid w:val="005C68FC"/>
    <w:rsid w:val="005C6924"/>
    <w:rsid w:val="005C694D"/>
    <w:rsid w:val="005C6A02"/>
    <w:rsid w:val="005C6A8C"/>
    <w:rsid w:val="005C6AD2"/>
    <w:rsid w:val="005C6BAD"/>
    <w:rsid w:val="005C6C45"/>
    <w:rsid w:val="005C6C60"/>
    <w:rsid w:val="005C6C63"/>
    <w:rsid w:val="005C6CF9"/>
    <w:rsid w:val="005C6D4F"/>
    <w:rsid w:val="005C6EFB"/>
    <w:rsid w:val="005C70C8"/>
    <w:rsid w:val="005C70E6"/>
    <w:rsid w:val="005C72F5"/>
    <w:rsid w:val="005C73D5"/>
    <w:rsid w:val="005C7457"/>
    <w:rsid w:val="005C7478"/>
    <w:rsid w:val="005C74A0"/>
    <w:rsid w:val="005C74D5"/>
    <w:rsid w:val="005C7634"/>
    <w:rsid w:val="005C763E"/>
    <w:rsid w:val="005C768D"/>
    <w:rsid w:val="005C76AD"/>
    <w:rsid w:val="005C76D6"/>
    <w:rsid w:val="005C78E3"/>
    <w:rsid w:val="005C79F4"/>
    <w:rsid w:val="005C7A87"/>
    <w:rsid w:val="005C7AF0"/>
    <w:rsid w:val="005C7B1D"/>
    <w:rsid w:val="005C7BD5"/>
    <w:rsid w:val="005C7C04"/>
    <w:rsid w:val="005C7C5D"/>
    <w:rsid w:val="005C7C93"/>
    <w:rsid w:val="005C7C9D"/>
    <w:rsid w:val="005C7CCB"/>
    <w:rsid w:val="005C7D53"/>
    <w:rsid w:val="005C7EDF"/>
    <w:rsid w:val="005C7EE8"/>
    <w:rsid w:val="005C7FBF"/>
    <w:rsid w:val="005D014D"/>
    <w:rsid w:val="005D015C"/>
    <w:rsid w:val="005D0168"/>
    <w:rsid w:val="005D0190"/>
    <w:rsid w:val="005D0199"/>
    <w:rsid w:val="005D01B5"/>
    <w:rsid w:val="005D034E"/>
    <w:rsid w:val="005D03B7"/>
    <w:rsid w:val="005D0440"/>
    <w:rsid w:val="005D04AF"/>
    <w:rsid w:val="005D050B"/>
    <w:rsid w:val="005D05BF"/>
    <w:rsid w:val="005D0655"/>
    <w:rsid w:val="005D06E6"/>
    <w:rsid w:val="005D07BA"/>
    <w:rsid w:val="005D0885"/>
    <w:rsid w:val="005D08D1"/>
    <w:rsid w:val="005D0AEA"/>
    <w:rsid w:val="005D0B44"/>
    <w:rsid w:val="005D0B4C"/>
    <w:rsid w:val="005D0B89"/>
    <w:rsid w:val="005D0BAF"/>
    <w:rsid w:val="005D0D03"/>
    <w:rsid w:val="005D1091"/>
    <w:rsid w:val="005D10A2"/>
    <w:rsid w:val="005D10B5"/>
    <w:rsid w:val="005D1123"/>
    <w:rsid w:val="005D1129"/>
    <w:rsid w:val="005D1155"/>
    <w:rsid w:val="005D116F"/>
    <w:rsid w:val="005D118D"/>
    <w:rsid w:val="005D1209"/>
    <w:rsid w:val="005D127A"/>
    <w:rsid w:val="005D12C6"/>
    <w:rsid w:val="005D1311"/>
    <w:rsid w:val="005D13C4"/>
    <w:rsid w:val="005D149D"/>
    <w:rsid w:val="005D14EE"/>
    <w:rsid w:val="005D14EF"/>
    <w:rsid w:val="005D1540"/>
    <w:rsid w:val="005D184F"/>
    <w:rsid w:val="005D1889"/>
    <w:rsid w:val="005D19DE"/>
    <w:rsid w:val="005D1A7E"/>
    <w:rsid w:val="005D1A80"/>
    <w:rsid w:val="005D1AA6"/>
    <w:rsid w:val="005D1AE7"/>
    <w:rsid w:val="005D1B22"/>
    <w:rsid w:val="005D1CEA"/>
    <w:rsid w:val="005D1CF3"/>
    <w:rsid w:val="005D1D59"/>
    <w:rsid w:val="005D1DFC"/>
    <w:rsid w:val="005D1E44"/>
    <w:rsid w:val="005D1E8E"/>
    <w:rsid w:val="005D1F7A"/>
    <w:rsid w:val="005D1FBC"/>
    <w:rsid w:val="005D2019"/>
    <w:rsid w:val="005D2054"/>
    <w:rsid w:val="005D2082"/>
    <w:rsid w:val="005D213A"/>
    <w:rsid w:val="005D22B1"/>
    <w:rsid w:val="005D2400"/>
    <w:rsid w:val="005D2417"/>
    <w:rsid w:val="005D2449"/>
    <w:rsid w:val="005D25E1"/>
    <w:rsid w:val="005D25EB"/>
    <w:rsid w:val="005D263F"/>
    <w:rsid w:val="005D26B1"/>
    <w:rsid w:val="005D2713"/>
    <w:rsid w:val="005D2748"/>
    <w:rsid w:val="005D27BB"/>
    <w:rsid w:val="005D27BC"/>
    <w:rsid w:val="005D27D9"/>
    <w:rsid w:val="005D27F4"/>
    <w:rsid w:val="005D28A6"/>
    <w:rsid w:val="005D2933"/>
    <w:rsid w:val="005D2954"/>
    <w:rsid w:val="005D29E3"/>
    <w:rsid w:val="005D2A36"/>
    <w:rsid w:val="005D2AB4"/>
    <w:rsid w:val="005D2BD3"/>
    <w:rsid w:val="005D2DB0"/>
    <w:rsid w:val="005D2ECB"/>
    <w:rsid w:val="005D2F45"/>
    <w:rsid w:val="005D3019"/>
    <w:rsid w:val="005D30E5"/>
    <w:rsid w:val="005D3108"/>
    <w:rsid w:val="005D3124"/>
    <w:rsid w:val="005D31A1"/>
    <w:rsid w:val="005D31C0"/>
    <w:rsid w:val="005D31C2"/>
    <w:rsid w:val="005D3384"/>
    <w:rsid w:val="005D33C3"/>
    <w:rsid w:val="005D33D3"/>
    <w:rsid w:val="005D33E6"/>
    <w:rsid w:val="005D35FC"/>
    <w:rsid w:val="005D3629"/>
    <w:rsid w:val="005D36AF"/>
    <w:rsid w:val="005D3707"/>
    <w:rsid w:val="005D3746"/>
    <w:rsid w:val="005D37EB"/>
    <w:rsid w:val="005D381A"/>
    <w:rsid w:val="005D390A"/>
    <w:rsid w:val="005D39C8"/>
    <w:rsid w:val="005D3AAD"/>
    <w:rsid w:val="005D3BD9"/>
    <w:rsid w:val="005D3BE1"/>
    <w:rsid w:val="005D3BFC"/>
    <w:rsid w:val="005D3D19"/>
    <w:rsid w:val="005D3E67"/>
    <w:rsid w:val="005D3EA5"/>
    <w:rsid w:val="005D3F6D"/>
    <w:rsid w:val="005D4193"/>
    <w:rsid w:val="005D433D"/>
    <w:rsid w:val="005D4392"/>
    <w:rsid w:val="005D43CB"/>
    <w:rsid w:val="005D4469"/>
    <w:rsid w:val="005D44EE"/>
    <w:rsid w:val="005D451D"/>
    <w:rsid w:val="005D4661"/>
    <w:rsid w:val="005D4743"/>
    <w:rsid w:val="005D4792"/>
    <w:rsid w:val="005D47C4"/>
    <w:rsid w:val="005D47D6"/>
    <w:rsid w:val="005D4858"/>
    <w:rsid w:val="005D49BF"/>
    <w:rsid w:val="005D4A2C"/>
    <w:rsid w:val="005D4A9F"/>
    <w:rsid w:val="005D4AD7"/>
    <w:rsid w:val="005D4ADC"/>
    <w:rsid w:val="005D4B00"/>
    <w:rsid w:val="005D4D33"/>
    <w:rsid w:val="005D4D60"/>
    <w:rsid w:val="005D4E0C"/>
    <w:rsid w:val="005D4E15"/>
    <w:rsid w:val="005D4E35"/>
    <w:rsid w:val="005D4E73"/>
    <w:rsid w:val="005D4E8A"/>
    <w:rsid w:val="005D4ED8"/>
    <w:rsid w:val="005D4EE4"/>
    <w:rsid w:val="005D4F40"/>
    <w:rsid w:val="005D4FD3"/>
    <w:rsid w:val="005D5043"/>
    <w:rsid w:val="005D53E5"/>
    <w:rsid w:val="005D53F4"/>
    <w:rsid w:val="005D540C"/>
    <w:rsid w:val="005D5432"/>
    <w:rsid w:val="005D5503"/>
    <w:rsid w:val="005D5506"/>
    <w:rsid w:val="005D5592"/>
    <w:rsid w:val="005D5597"/>
    <w:rsid w:val="005D55B3"/>
    <w:rsid w:val="005D55BA"/>
    <w:rsid w:val="005D5674"/>
    <w:rsid w:val="005D56A7"/>
    <w:rsid w:val="005D574B"/>
    <w:rsid w:val="005D57C6"/>
    <w:rsid w:val="005D57EA"/>
    <w:rsid w:val="005D5850"/>
    <w:rsid w:val="005D592D"/>
    <w:rsid w:val="005D5B19"/>
    <w:rsid w:val="005D5B33"/>
    <w:rsid w:val="005D5C1A"/>
    <w:rsid w:val="005D5C29"/>
    <w:rsid w:val="005D5C79"/>
    <w:rsid w:val="005D5C9A"/>
    <w:rsid w:val="005D5CCC"/>
    <w:rsid w:val="005D5D06"/>
    <w:rsid w:val="005D5D58"/>
    <w:rsid w:val="005D5D64"/>
    <w:rsid w:val="005D5E4A"/>
    <w:rsid w:val="005D5E4D"/>
    <w:rsid w:val="005D5ED2"/>
    <w:rsid w:val="005D5F4E"/>
    <w:rsid w:val="005D5F6C"/>
    <w:rsid w:val="005D613D"/>
    <w:rsid w:val="005D6207"/>
    <w:rsid w:val="005D638E"/>
    <w:rsid w:val="005D639A"/>
    <w:rsid w:val="005D6450"/>
    <w:rsid w:val="005D6451"/>
    <w:rsid w:val="005D64A7"/>
    <w:rsid w:val="005D64EB"/>
    <w:rsid w:val="005D65BB"/>
    <w:rsid w:val="005D676D"/>
    <w:rsid w:val="005D678C"/>
    <w:rsid w:val="005D6868"/>
    <w:rsid w:val="005D688C"/>
    <w:rsid w:val="005D68C1"/>
    <w:rsid w:val="005D68CA"/>
    <w:rsid w:val="005D6AAA"/>
    <w:rsid w:val="005D6D4F"/>
    <w:rsid w:val="005D6D96"/>
    <w:rsid w:val="005D6E28"/>
    <w:rsid w:val="005D702F"/>
    <w:rsid w:val="005D7031"/>
    <w:rsid w:val="005D7092"/>
    <w:rsid w:val="005D7145"/>
    <w:rsid w:val="005D7173"/>
    <w:rsid w:val="005D7184"/>
    <w:rsid w:val="005D7209"/>
    <w:rsid w:val="005D7225"/>
    <w:rsid w:val="005D7238"/>
    <w:rsid w:val="005D729E"/>
    <w:rsid w:val="005D740E"/>
    <w:rsid w:val="005D74CF"/>
    <w:rsid w:val="005D7548"/>
    <w:rsid w:val="005D759C"/>
    <w:rsid w:val="005D763C"/>
    <w:rsid w:val="005D764A"/>
    <w:rsid w:val="005D7653"/>
    <w:rsid w:val="005D76EF"/>
    <w:rsid w:val="005D772D"/>
    <w:rsid w:val="005D77DB"/>
    <w:rsid w:val="005D7847"/>
    <w:rsid w:val="005D794D"/>
    <w:rsid w:val="005D7A11"/>
    <w:rsid w:val="005D7AD8"/>
    <w:rsid w:val="005D7AE0"/>
    <w:rsid w:val="005D7AEF"/>
    <w:rsid w:val="005D7BE0"/>
    <w:rsid w:val="005D7D86"/>
    <w:rsid w:val="005D7E03"/>
    <w:rsid w:val="005D7E95"/>
    <w:rsid w:val="005D7F69"/>
    <w:rsid w:val="005E0142"/>
    <w:rsid w:val="005E0144"/>
    <w:rsid w:val="005E0160"/>
    <w:rsid w:val="005E01D2"/>
    <w:rsid w:val="005E01EA"/>
    <w:rsid w:val="005E0239"/>
    <w:rsid w:val="005E0322"/>
    <w:rsid w:val="005E0389"/>
    <w:rsid w:val="005E0421"/>
    <w:rsid w:val="005E0427"/>
    <w:rsid w:val="005E0434"/>
    <w:rsid w:val="005E05CB"/>
    <w:rsid w:val="005E0646"/>
    <w:rsid w:val="005E064F"/>
    <w:rsid w:val="005E067E"/>
    <w:rsid w:val="005E0726"/>
    <w:rsid w:val="005E07F6"/>
    <w:rsid w:val="005E0841"/>
    <w:rsid w:val="005E084E"/>
    <w:rsid w:val="005E0861"/>
    <w:rsid w:val="005E0B4E"/>
    <w:rsid w:val="005E0BE4"/>
    <w:rsid w:val="005E0C81"/>
    <w:rsid w:val="005E0DBF"/>
    <w:rsid w:val="005E0E76"/>
    <w:rsid w:val="005E0E7F"/>
    <w:rsid w:val="005E0EF5"/>
    <w:rsid w:val="005E1001"/>
    <w:rsid w:val="005E116C"/>
    <w:rsid w:val="005E11BC"/>
    <w:rsid w:val="005E1428"/>
    <w:rsid w:val="005E1590"/>
    <w:rsid w:val="005E15A4"/>
    <w:rsid w:val="005E1626"/>
    <w:rsid w:val="005E1740"/>
    <w:rsid w:val="005E174E"/>
    <w:rsid w:val="005E1786"/>
    <w:rsid w:val="005E17DB"/>
    <w:rsid w:val="005E187D"/>
    <w:rsid w:val="005E18CC"/>
    <w:rsid w:val="005E190B"/>
    <w:rsid w:val="005E190C"/>
    <w:rsid w:val="005E1977"/>
    <w:rsid w:val="005E1A24"/>
    <w:rsid w:val="005E1BFC"/>
    <w:rsid w:val="005E1C74"/>
    <w:rsid w:val="005E1CA9"/>
    <w:rsid w:val="005E1CC0"/>
    <w:rsid w:val="005E1D39"/>
    <w:rsid w:val="005E1E16"/>
    <w:rsid w:val="005E1E9B"/>
    <w:rsid w:val="005E2115"/>
    <w:rsid w:val="005E22A2"/>
    <w:rsid w:val="005E22C2"/>
    <w:rsid w:val="005E235A"/>
    <w:rsid w:val="005E2444"/>
    <w:rsid w:val="005E247C"/>
    <w:rsid w:val="005E24DD"/>
    <w:rsid w:val="005E2585"/>
    <w:rsid w:val="005E264B"/>
    <w:rsid w:val="005E27DD"/>
    <w:rsid w:val="005E2818"/>
    <w:rsid w:val="005E2961"/>
    <w:rsid w:val="005E2966"/>
    <w:rsid w:val="005E2967"/>
    <w:rsid w:val="005E29B2"/>
    <w:rsid w:val="005E2A9C"/>
    <w:rsid w:val="005E2B36"/>
    <w:rsid w:val="005E2B3A"/>
    <w:rsid w:val="005E2BD5"/>
    <w:rsid w:val="005E2C5E"/>
    <w:rsid w:val="005E2DA9"/>
    <w:rsid w:val="005E2DCF"/>
    <w:rsid w:val="005E2EDF"/>
    <w:rsid w:val="005E3047"/>
    <w:rsid w:val="005E3054"/>
    <w:rsid w:val="005E305F"/>
    <w:rsid w:val="005E30BF"/>
    <w:rsid w:val="005E30E5"/>
    <w:rsid w:val="005E3105"/>
    <w:rsid w:val="005E3178"/>
    <w:rsid w:val="005E327B"/>
    <w:rsid w:val="005E336B"/>
    <w:rsid w:val="005E33C1"/>
    <w:rsid w:val="005E34A3"/>
    <w:rsid w:val="005E36B4"/>
    <w:rsid w:val="005E36C2"/>
    <w:rsid w:val="005E3747"/>
    <w:rsid w:val="005E37AF"/>
    <w:rsid w:val="005E38EE"/>
    <w:rsid w:val="005E3A9A"/>
    <w:rsid w:val="005E3AE0"/>
    <w:rsid w:val="005E3B46"/>
    <w:rsid w:val="005E3B8D"/>
    <w:rsid w:val="005E3CA6"/>
    <w:rsid w:val="005E3D49"/>
    <w:rsid w:val="005E3D6E"/>
    <w:rsid w:val="005E3D87"/>
    <w:rsid w:val="005E3DB8"/>
    <w:rsid w:val="005E3DC1"/>
    <w:rsid w:val="005E3DF0"/>
    <w:rsid w:val="005E3E2B"/>
    <w:rsid w:val="005E3E38"/>
    <w:rsid w:val="005E3ECF"/>
    <w:rsid w:val="005E3EE7"/>
    <w:rsid w:val="005E40E8"/>
    <w:rsid w:val="005E415F"/>
    <w:rsid w:val="005E4160"/>
    <w:rsid w:val="005E41F4"/>
    <w:rsid w:val="005E424C"/>
    <w:rsid w:val="005E42C6"/>
    <w:rsid w:val="005E4387"/>
    <w:rsid w:val="005E43DE"/>
    <w:rsid w:val="005E440B"/>
    <w:rsid w:val="005E4449"/>
    <w:rsid w:val="005E44AB"/>
    <w:rsid w:val="005E44F0"/>
    <w:rsid w:val="005E450D"/>
    <w:rsid w:val="005E45D5"/>
    <w:rsid w:val="005E463A"/>
    <w:rsid w:val="005E467A"/>
    <w:rsid w:val="005E4685"/>
    <w:rsid w:val="005E4707"/>
    <w:rsid w:val="005E4713"/>
    <w:rsid w:val="005E477F"/>
    <w:rsid w:val="005E47E2"/>
    <w:rsid w:val="005E4861"/>
    <w:rsid w:val="005E4865"/>
    <w:rsid w:val="005E4888"/>
    <w:rsid w:val="005E4948"/>
    <w:rsid w:val="005E495D"/>
    <w:rsid w:val="005E4A21"/>
    <w:rsid w:val="005E4AC9"/>
    <w:rsid w:val="005E4B4C"/>
    <w:rsid w:val="005E4BC7"/>
    <w:rsid w:val="005E4C0B"/>
    <w:rsid w:val="005E4C8D"/>
    <w:rsid w:val="005E4D1A"/>
    <w:rsid w:val="005E4D6F"/>
    <w:rsid w:val="005E4E09"/>
    <w:rsid w:val="005E5159"/>
    <w:rsid w:val="005E515C"/>
    <w:rsid w:val="005E51DC"/>
    <w:rsid w:val="005E53A7"/>
    <w:rsid w:val="005E53BC"/>
    <w:rsid w:val="005E54BD"/>
    <w:rsid w:val="005E54C3"/>
    <w:rsid w:val="005E559E"/>
    <w:rsid w:val="005E55AC"/>
    <w:rsid w:val="005E55C5"/>
    <w:rsid w:val="005E56B3"/>
    <w:rsid w:val="005E56D1"/>
    <w:rsid w:val="005E57B0"/>
    <w:rsid w:val="005E5853"/>
    <w:rsid w:val="005E589D"/>
    <w:rsid w:val="005E5939"/>
    <w:rsid w:val="005E593C"/>
    <w:rsid w:val="005E5A09"/>
    <w:rsid w:val="005E5A3F"/>
    <w:rsid w:val="005E5B74"/>
    <w:rsid w:val="005E5BA5"/>
    <w:rsid w:val="005E5BBD"/>
    <w:rsid w:val="005E5BBF"/>
    <w:rsid w:val="005E5C26"/>
    <w:rsid w:val="005E5D2A"/>
    <w:rsid w:val="005E5D56"/>
    <w:rsid w:val="005E5DC8"/>
    <w:rsid w:val="005E5DE4"/>
    <w:rsid w:val="005E5F58"/>
    <w:rsid w:val="005E5FBE"/>
    <w:rsid w:val="005E5FD7"/>
    <w:rsid w:val="005E60E7"/>
    <w:rsid w:val="005E6155"/>
    <w:rsid w:val="005E61C9"/>
    <w:rsid w:val="005E62E6"/>
    <w:rsid w:val="005E6308"/>
    <w:rsid w:val="005E6322"/>
    <w:rsid w:val="005E632E"/>
    <w:rsid w:val="005E6381"/>
    <w:rsid w:val="005E63A8"/>
    <w:rsid w:val="005E6418"/>
    <w:rsid w:val="005E658C"/>
    <w:rsid w:val="005E6676"/>
    <w:rsid w:val="005E66B6"/>
    <w:rsid w:val="005E676D"/>
    <w:rsid w:val="005E680D"/>
    <w:rsid w:val="005E683D"/>
    <w:rsid w:val="005E6855"/>
    <w:rsid w:val="005E68CD"/>
    <w:rsid w:val="005E6971"/>
    <w:rsid w:val="005E6985"/>
    <w:rsid w:val="005E6989"/>
    <w:rsid w:val="005E69A1"/>
    <w:rsid w:val="005E6A4F"/>
    <w:rsid w:val="005E6A5B"/>
    <w:rsid w:val="005E6B4D"/>
    <w:rsid w:val="005E6BBA"/>
    <w:rsid w:val="005E6BBB"/>
    <w:rsid w:val="005E6BD7"/>
    <w:rsid w:val="005E6C72"/>
    <w:rsid w:val="005E6CCB"/>
    <w:rsid w:val="005E6CEC"/>
    <w:rsid w:val="005E6D30"/>
    <w:rsid w:val="005E6D93"/>
    <w:rsid w:val="005E6DAB"/>
    <w:rsid w:val="005E6DE5"/>
    <w:rsid w:val="005E6E17"/>
    <w:rsid w:val="005E6E59"/>
    <w:rsid w:val="005E6EBB"/>
    <w:rsid w:val="005E6F9F"/>
    <w:rsid w:val="005E706D"/>
    <w:rsid w:val="005E708A"/>
    <w:rsid w:val="005E725E"/>
    <w:rsid w:val="005E72CC"/>
    <w:rsid w:val="005E731E"/>
    <w:rsid w:val="005E7337"/>
    <w:rsid w:val="005E737A"/>
    <w:rsid w:val="005E7410"/>
    <w:rsid w:val="005E74E7"/>
    <w:rsid w:val="005E7585"/>
    <w:rsid w:val="005E766F"/>
    <w:rsid w:val="005E768A"/>
    <w:rsid w:val="005E771F"/>
    <w:rsid w:val="005E77CD"/>
    <w:rsid w:val="005E7939"/>
    <w:rsid w:val="005E7A64"/>
    <w:rsid w:val="005E7A9F"/>
    <w:rsid w:val="005E7AE3"/>
    <w:rsid w:val="005E7B19"/>
    <w:rsid w:val="005E7B4E"/>
    <w:rsid w:val="005E7BF1"/>
    <w:rsid w:val="005E7C76"/>
    <w:rsid w:val="005E7D2F"/>
    <w:rsid w:val="005E7D51"/>
    <w:rsid w:val="005E7DE4"/>
    <w:rsid w:val="005E7E80"/>
    <w:rsid w:val="005E7EA1"/>
    <w:rsid w:val="005E7F15"/>
    <w:rsid w:val="005F011D"/>
    <w:rsid w:val="005F014E"/>
    <w:rsid w:val="005F021E"/>
    <w:rsid w:val="005F022E"/>
    <w:rsid w:val="005F0266"/>
    <w:rsid w:val="005F035F"/>
    <w:rsid w:val="005F03C7"/>
    <w:rsid w:val="005F03D4"/>
    <w:rsid w:val="005F044C"/>
    <w:rsid w:val="005F047F"/>
    <w:rsid w:val="005F05B4"/>
    <w:rsid w:val="005F05E6"/>
    <w:rsid w:val="005F06EE"/>
    <w:rsid w:val="005F07AA"/>
    <w:rsid w:val="005F07BB"/>
    <w:rsid w:val="005F08C9"/>
    <w:rsid w:val="005F092C"/>
    <w:rsid w:val="005F0933"/>
    <w:rsid w:val="005F09C2"/>
    <w:rsid w:val="005F09E7"/>
    <w:rsid w:val="005F0C45"/>
    <w:rsid w:val="005F0CA7"/>
    <w:rsid w:val="005F0D1C"/>
    <w:rsid w:val="005F0E40"/>
    <w:rsid w:val="005F0E5C"/>
    <w:rsid w:val="005F0FFC"/>
    <w:rsid w:val="005F104E"/>
    <w:rsid w:val="005F10FC"/>
    <w:rsid w:val="005F1206"/>
    <w:rsid w:val="005F1310"/>
    <w:rsid w:val="005F1457"/>
    <w:rsid w:val="005F149F"/>
    <w:rsid w:val="005F155F"/>
    <w:rsid w:val="005F159A"/>
    <w:rsid w:val="005F16DE"/>
    <w:rsid w:val="005F1706"/>
    <w:rsid w:val="005F172B"/>
    <w:rsid w:val="005F17E2"/>
    <w:rsid w:val="005F1860"/>
    <w:rsid w:val="005F18E0"/>
    <w:rsid w:val="005F1945"/>
    <w:rsid w:val="005F1A52"/>
    <w:rsid w:val="005F1ADD"/>
    <w:rsid w:val="005F1BC7"/>
    <w:rsid w:val="005F1C72"/>
    <w:rsid w:val="005F1D10"/>
    <w:rsid w:val="005F1DC0"/>
    <w:rsid w:val="005F1DC2"/>
    <w:rsid w:val="005F1F4B"/>
    <w:rsid w:val="005F1FF0"/>
    <w:rsid w:val="005F1FF3"/>
    <w:rsid w:val="005F20A2"/>
    <w:rsid w:val="005F20C6"/>
    <w:rsid w:val="005F2127"/>
    <w:rsid w:val="005F2179"/>
    <w:rsid w:val="005F2258"/>
    <w:rsid w:val="005F2326"/>
    <w:rsid w:val="005F2436"/>
    <w:rsid w:val="005F2509"/>
    <w:rsid w:val="005F2587"/>
    <w:rsid w:val="005F2609"/>
    <w:rsid w:val="005F26D4"/>
    <w:rsid w:val="005F26EA"/>
    <w:rsid w:val="005F26F0"/>
    <w:rsid w:val="005F2727"/>
    <w:rsid w:val="005F2738"/>
    <w:rsid w:val="005F273D"/>
    <w:rsid w:val="005F2766"/>
    <w:rsid w:val="005F2809"/>
    <w:rsid w:val="005F29B4"/>
    <w:rsid w:val="005F2A3D"/>
    <w:rsid w:val="005F2B06"/>
    <w:rsid w:val="005F2B8B"/>
    <w:rsid w:val="005F2BC2"/>
    <w:rsid w:val="005F2C1C"/>
    <w:rsid w:val="005F2CE8"/>
    <w:rsid w:val="005F2E6B"/>
    <w:rsid w:val="005F2EF5"/>
    <w:rsid w:val="005F2FC4"/>
    <w:rsid w:val="005F2FD0"/>
    <w:rsid w:val="005F2FE7"/>
    <w:rsid w:val="005F30D0"/>
    <w:rsid w:val="005F3141"/>
    <w:rsid w:val="005F331E"/>
    <w:rsid w:val="005F33DF"/>
    <w:rsid w:val="005F3433"/>
    <w:rsid w:val="005F365A"/>
    <w:rsid w:val="005F3681"/>
    <w:rsid w:val="005F36EA"/>
    <w:rsid w:val="005F371D"/>
    <w:rsid w:val="005F37DB"/>
    <w:rsid w:val="005F3895"/>
    <w:rsid w:val="005F3896"/>
    <w:rsid w:val="005F390B"/>
    <w:rsid w:val="005F3931"/>
    <w:rsid w:val="005F3966"/>
    <w:rsid w:val="005F3A63"/>
    <w:rsid w:val="005F3AB3"/>
    <w:rsid w:val="005F3B73"/>
    <w:rsid w:val="005F3CD0"/>
    <w:rsid w:val="005F3D2E"/>
    <w:rsid w:val="005F3E24"/>
    <w:rsid w:val="005F3E8D"/>
    <w:rsid w:val="005F3EA4"/>
    <w:rsid w:val="005F3EC5"/>
    <w:rsid w:val="005F3F37"/>
    <w:rsid w:val="005F400B"/>
    <w:rsid w:val="005F4020"/>
    <w:rsid w:val="005F4029"/>
    <w:rsid w:val="005F409E"/>
    <w:rsid w:val="005F420A"/>
    <w:rsid w:val="005F4285"/>
    <w:rsid w:val="005F42CC"/>
    <w:rsid w:val="005F431E"/>
    <w:rsid w:val="005F435E"/>
    <w:rsid w:val="005F43CC"/>
    <w:rsid w:val="005F449F"/>
    <w:rsid w:val="005F44C3"/>
    <w:rsid w:val="005F45A2"/>
    <w:rsid w:val="005F45C6"/>
    <w:rsid w:val="005F45C8"/>
    <w:rsid w:val="005F45D5"/>
    <w:rsid w:val="005F48D4"/>
    <w:rsid w:val="005F48EE"/>
    <w:rsid w:val="005F4900"/>
    <w:rsid w:val="005F4902"/>
    <w:rsid w:val="005F490E"/>
    <w:rsid w:val="005F4A4B"/>
    <w:rsid w:val="005F4A9A"/>
    <w:rsid w:val="005F4A9C"/>
    <w:rsid w:val="005F4ABC"/>
    <w:rsid w:val="005F4B63"/>
    <w:rsid w:val="005F4D0B"/>
    <w:rsid w:val="005F4D7D"/>
    <w:rsid w:val="005F4FA5"/>
    <w:rsid w:val="005F503E"/>
    <w:rsid w:val="005F511E"/>
    <w:rsid w:val="005F5224"/>
    <w:rsid w:val="005F528D"/>
    <w:rsid w:val="005F536B"/>
    <w:rsid w:val="005F5448"/>
    <w:rsid w:val="005F547D"/>
    <w:rsid w:val="005F54BF"/>
    <w:rsid w:val="005F54CE"/>
    <w:rsid w:val="005F55D0"/>
    <w:rsid w:val="005F5624"/>
    <w:rsid w:val="005F5756"/>
    <w:rsid w:val="005F5886"/>
    <w:rsid w:val="005F5923"/>
    <w:rsid w:val="005F593D"/>
    <w:rsid w:val="005F5ACB"/>
    <w:rsid w:val="005F5B39"/>
    <w:rsid w:val="005F5B84"/>
    <w:rsid w:val="005F5B8C"/>
    <w:rsid w:val="005F5BF6"/>
    <w:rsid w:val="005F5C14"/>
    <w:rsid w:val="005F5D18"/>
    <w:rsid w:val="005F5D36"/>
    <w:rsid w:val="005F5D6E"/>
    <w:rsid w:val="005F5D8E"/>
    <w:rsid w:val="005F5DE7"/>
    <w:rsid w:val="005F5E4E"/>
    <w:rsid w:val="005F5E93"/>
    <w:rsid w:val="005F5EC4"/>
    <w:rsid w:val="005F5EDB"/>
    <w:rsid w:val="005F5FD8"/>
    <w:rsid w:val="005F600D"/>
    <w:rsid w:val="005F6080"/>
    <w:rsid w:val="005F60CC"/>
    <w:rsid w:val="005F6147"/>
    <w:rsid w:val="005F61F0"/>
    <w:rsid w:val="005F621F"/>
    <w:rsid w:val="005F6224"/>
    <w:rsid w:val="005F635C"/>
    <w:rsid w:val="005F638D"/>
    <w:rsid w:val="005F63C7"/>
    <w:rsid w:val="005F63DA"/>
    <w:rsid w:val="005F64E0"/>
    <w:rsid w:val="005F6515"/>
    <w:rsid w:val="005F65BC"/>
    <w:rsid w:val="005F66A4"/>
    <w:rsid w:val="005F674A"/>
    <w:rsid w:val="005F6764"/>
    <w:rsid w:val="005F67A5"/>
    <w:rsid w:val="005F67B0"/>
    <w:rsid w:val="005F6831"/>
    <w:rsid w:val="005F68B2"/>
    <w:rsid w:val="005F6939"/>
    <w:rsid w:val="005F699A"/>
    <w:rsid w:val="005F69AF"/>
    <w:rsid w:val="005F6A7A"/>
    <w:rsid w:val="005F6AF9"/>
    <w:rsid w:val="005F6B04"/>
    <w:rsid w:val="005F6B0B"/>
    <w:rsid w:val="005F6B93"/>
    <w:rsid w:val="005F6C83"/>
    <w:rsid w:val="005F6D31"/>
    <w:rsid w:val="005F6D82"/>
    <w:rsid w:val="005F6DF0"/>
    <w:rsid w:val="005F6EAB"/>
    <w:rsid w:val="005F6F7E"/>
    <w:rsid w:val="005F6FA5"/>
    <w:rsid w:val="005F70D6"/>
    <w:rsid w:val="005F7170"/>
    <w:rsid w:val="005F71B5"/>
    <w:rsid w:val="005F71D7"/>
    <w:rsid w:val="005F737E"/>
    <w:rsid w:val="005F73E7"/>
    <w:rsid w:val="005F740B"/>
    <w:rsid w:val="005F7557"/>
    <w:rsid w:val="005F755A"/>
    <w:rsid w:val="005F7594"/>
    <w:rsid w:val="005F75D6"/>
    <w:rsid w:val="005F7628"/>
    <w:rsid w:val="005F76B9"/>
    <w:rsid w:val="005F7745"/>
    <w:rsid w:val="005F779F"/>
    <w:rsid w:val="005F77B2"/>
    <w:rsid w:val="005F7829"/>
    <w:rsid w:val="005F7857"/>
    <w:rsid w:val="005F7873"/>
    <w:rsid w:val="005F788B"/>
    <w:rsid w:val="005F78AF"/>
    <w:rsid w:val="005F79E9"/>
    <w:rsid w:val="005F7A87"/>
    <w:rsid w:val="005F7AAB"/>
    <w:rsid w:val="005F7B57"/>
    <w:rsid w:val="005F7BB3"/>
    <w:rsid w:val="005F7C78"/>
    <w:rsid w:val="005F7CC5"/>
    <w:rsid w:val="005F7D37"/>
    <w:rsid w:val="005F7E0A"/>
    <w:rsid w:val="005F7ED4"/>
    <w:rsid w:val="005F7EF4"/>
    <w:rsid w:val="005F7F3F"/>
    <w:rsid w:val="005F7F46"/>
    <w:rsid w:val="005F7FDC"/>
    <w:rsid w:val="00600004"/>
    <w:rsid w:val="0060013F"/>
    <w:rsid w:val="0060019C"/>
    <w:rsid w:val="0060026C"/>
    <w:rsid w:val="0060028E"/>
    <w:rsid w:val="006003FD"/>
    <w:rsid w:val="006004CC"/>
    <w:rsid w:val="006004D0"/>
    <w:rsid w:val="006004E6"/>
    <w:rsid w:val="0060052E"/>
    <w:rsid w:val="006005E9"/>
    <w:rsid w:val="00600698"/>
    <w:rsid w:val="00600785"/>
    <w:rsid w:val="00600799"/>
    <w:rsid w:val="0060085F"/>
    <w:rsid w:val="00600876"/>
    <w:rsid w:val="006008D2"/>
    <w:rsid w:val="006009FB"/>
    <w:rsid w:val="00600A44"/>
    <w:rsid w:val="00600B2C"/>
    <w:rsid w:val="00600B4D"/>
    <w:rsid w:val="00600E5B"/>
    <w:rsid w:val="00600ED6"/>
    <w:rsid w:val="00600F67"/>
    <w:rsid w:val="00600F93"/>
    <w:rsid w:val="00601083"/>
    <w:rsid w:val="006010D6"/>
    <w:rsid w:val="00601253"/>
    <w:rsid w:val="0060129C"/>
    <w:rsid w:val="006012C5"/>
    <w:rsid w:val="00601342"/>
    <w:rsid w:val="00601363"/>
    <w:rsid w:val="006013B6"/>
    <w:rsid w:val="00601524"/>
    <w:rsid w:val="006015CF"/>
    <w:rsid w:val="00601837"/>
    <w:rsid w:val="006018B6"/>
    <w:rsid w:val="00601974"/>
    <w:rsid w:val="00601AE7"/>
    <w:rsid w:val="00601B20"/>
    <w:rsid w:val="00601C44"/>
    <w:rsid w:val="00601D1B"/>
    <w:rsid w:val="00601DD7"/>
    <w:rsid w:val="00601E6A"/>
    <w:rsid w:val="00601E7B"/>
    <w:rsid w:val="00601EFD"/>
    <w:rsid w:val="00601F03"/>
    <w:rsid w:val="00601FD7"/>
    <w:rsid w:val="0060215C"/>
    <w:rsid w:val="00602259"/>
    <w:rsid w:val="006022D5"/>
    <w:rsid w:val="00602308"/>
    <w:rsid w:val="00602326"/>
    <w:rsid w:val="00602447"/>
    <w:rsid w:val="0060253F"/>
    <w:rsid w:val="0060263E"/>
    <w:rsid w:val="00602655"/>
    <w:rsid w:val="006027B7"/>
    <w:rsid w:val="0060286C"/>
    <w:rsid w:val="0060297E"/>
    <w:rsid w:val="00602AFD"/>
    <w:rsid w:val="00602BC5"/>
    <w:rsid w:val="00602C0B"/>
    <w:rsid w:val="00602D08"/>
    <w:rsid w:val="00602DA4"/>
    <w:rsid w:val="00602E36"/>
    <w:rsid w:val="00602E72"/>
    <w:rsid w:val="00602F9A"/>
    <w:rsid w:val="00602FD6"/>
    <w:rsid w:val="00603028"/>
    <w:rsid w:val="0060312B"/>
    <w:rsid w:val="00603185"/>
    <w:rsid w:val="006031A4"/>
    <w:rsid w:val="0060324F"/>
    <w:rsid w:val="00603286"/>
    <w:rsid w:val="006032A5"/>
    <w:rsid w:val="006032C2"/>
    <w:rsid w:val="0060333A"/>
    <w:rsid w:val="006033F0"/>
    <w:rsid w:val="006033FF"/>
    <w:rsid w:val="006034A8"/>
    <w:rsid w:val="006034B1"/>
    <w:rsid w:val="006034D3"/>
    <w:rsid w:val="006035EF"/>
    <w:rsid w:val="0060365E"/>
    <w:rsid w:val="00603738"/>
    <w:rsid w:val="00603739"/>
    <w:rsid w:val="00603848"/>
    <w:rsid w:val="006038FC"/>
    <w:rsid w:val="006039A5"/>
    <w:rsid w:val="00603A57"/>
    <w:rsid w:val="00603A82"/>
    <w:rsid w:val="00603B08"/>
    <w:rsid w:val="00603C67"/>
    <w:rsid w:val="00603E2B"/>
    <w:rsid w:val="00603E73"/>
    <w:rsid w:val="00603E8B"/>
    <w:rsid w:val="00604067"/>
    <w:rsid w:val="0060407F"/>
    <w:rsid w:val="0060413B"/>
    <w:rsid w:val="0060422F"/>
    <w:rsid w:val="00604259"/>
    <w:rsid w:val="0060427F"/>
    <w:rsid w:val="006042D8"/>
    <w:rsid w:val="0060431B"/>
    <w:rsid w:val="0060433E"/>
    <w:rsid w:val="006043C3"/>
    <w:rsid w:val="006044B6"/>
    <w:rsid w:val="00604504"/>
    <w:rsid w:val="00604667"/>
    <w:rsid w:val="0060474A"/>
    <w:rsid w:val="00604781"/>
    <w:rsid w:val="0060483C"/>
    <w:rsid w:val="006048B3"/>
    <w:rsid w:val="00604999"/>
    <w:rsid w:val="006049CB"/>
    <w:rsid w:val="00604B03"/>
    <w:rsid w:val="00604BBB"/>
    <w:rsid w:val="00604C01"/>
    <w:rsid w:val="00604C7C"/>
    <w:rsid w:val="00604CD9"/>
    <w:rsid w:val="00604D76"/>
    <w:rsid w:val="00604E31"/>
    <w:rsid w:val="00604F6D"/>
    <w:rsid w:val="00604FCD"/>
    <w:rsid w:val="00605005"/>
    <w:rsid w:val="0060514D"/>
    <w:rsid w:val="00605170"/>
    <w:rsid w:val="0060526F"/>
    <w:rsid w:val="0060527F"/>
    <w:rsid w:val="006052C9"/>
    <w:rsid w:val="0060539E"/>
    <w:rsid w:val="006056B8"/>
    <w:rsid w:val="006056BA"/>
    <w:rsid w:val="0060579A"/>
    <w:rsid w:val="00605870"/>
    <w:rsid w:val="0060589D"/>
    <w:rsid w:val="00605CBB"/>
    <w:rsid w:val="00605CCD"/>
    <w:rsid w:val="00605CCE"/>
    <w:rsid w:val="00605D5F"/>
    <w:rsid w:val="00605F4B"/>
    <w:rsid w:val="00605F67"/>
    <w:rsid w:val="00605FD7"/>
    <w:rsid w:val="00606008"/>
    <w:rsid w:val="0060600D"/>
    <w:rsid w:val="00606057"/>
    <w:rsid w:val="006060B2"/>
    <w:rsid w:val="00606137"/>
    <w:rsid w:val="00606314"/>
    <w:rsid w:val="006064AC"/>
    <w:rsid w:val="00606501"/>
    <w:rsid w:val="0060652E"/>
    <w:rsid w:val="0060652F"/>
    <w:rsid w:val="006065CB"/>
    <w:rsid w:val="006065E8"/>
    <w:rsid w:val="006067A9"/>
    <w:rsid w:val="00606852"/>
    <w:rsid w:val="0060689A"/>
    <w:rsid w:val="0060689E"/>
    <w:rsid w:val="00606924"/>
    <w:rsid w:val="00606A05"/>
    <w:rsid w:val="00606A28"/>
    <w:rsid w:val="00606A35"/>
    <w:rsid w:val="00606A4F"/>
    <w:rsid w:val="00606BAA"/>
    <w:rsid w:val="00606BC0"/>
    <w:rsid w:val="00606BE3"/>
    <w:rsid w:val="00606C3D"/>
    <w:rsid w:val="00606C71"/>
    <w:rsid w:val="00606CC8"/>
    <w:rsid w:val="00606DEB"/>
    <w:rsid w:val="00606F0E"/>
    <w:rsid w:val="00606F20"/>
    <w:rsid w:val="00606F9A"/>
    <w:rsid w:val="00607004"/>
    <w:rsid w:val="006070E1"/>
    <w:rsid w:val="00607120"/>
    <w:rsid w:val="00607128"/>
    <w:rsid w:val="00607385"/>
    <w:rsid w:val="0060746A"/>
    <w:rsid w:val="006074C1"/>
    <w:rsid w:val="00607596"/>
    <w:rsid w:val="006075E1"/>
    <w:rsid w:val="0060777F"/>
    <w:rsid w:val="0060778A"/>
    <w:rsid w:val="006077F8"/>
    <w:rsid w:val="00607878"/>
    <w:rsid w:val="00607889"/>
    <w:rsid w:val="00607903"/>
    <w:rsid w:val="0060794D"/>
    <w:rsid w:val="00607990"/>
    <w:rsid w:val="00607A64"/>
    <w:rsid w:val="00607A99"/>
    <w:rsid w:val="00607BC7"/>
    <w:rsid w:val="00607D15"/>
    <w:rsid w:val="00607DC0"/>
    <w:rsid w:val="00607DCA"/>
    <w:rsid w:val="00607DD7"/>
    <w:rsid w:val="00607FAB"/>
    <w:rsid w:val="006101BB"/>
    <w:rsid w:val="006101C9"/>
    <w:rsid w:val="006101F9"/>
    <w:rsid w:val="0061025B"/>
    <w:rsid w:val="006103EA"/>
    <w:rsid w:val="0061042F"/>
    <w:rsid w:val="00610559"/>
    <w:rsid w:val="00610614"/>
    <w:rsid w:val="0061072B"/>
    <w:rsid w:val="00610872"/>
    <w:rsid w:val="0061087C"/>
    <w:rsid w:val="006108E2"/>
    <w:rsid w:val="006108F9"/>
    <w:rsid w:val="0061094A"/>
    <w:rsid w:val="00610950"/>
    <w:rsid w:val="00610981"/>
    <w:rsid w:val="00610AA5"/>
    <w:rsid w:val="00610AA6"/>
    <w:rsid w:val="00610AAB"/>
    <w:rsid w:val="00610C1C"/>
    <w:rsid w:val="00610C60"/>
    <w:rsid w:val="00610C6A"/>
    <w:rsid w:val="00610DAA"/>
    <w:rsid w:val="00610DF4"/>
    <w:rsid w:val="00610EE1"/>
    <w:rsid w:val="00610FDB"/>
    <w:rsid w:val="00611051"/>
    <w:rsid w:val="00611062"/>
    <w:rsid w:val="00611142"/>
    <w:rsid w:val="00611183"/>
    <w:rsid w:val="00611207"/>
    <w:rsid w:val="00611235"/>
    <w:rsid w:val="00611253"/>
    <w:rsid w:val="0061128C"/>
    <w:rsid w:val="0061136A"/>
    <w:rsid w:val="006113DF"/>
    <w:rsid w:val="0061146C"/>
    <w:rsid w:val="0061146F"/>
    <w:rsid w:val="006114A7"/>
    <w:rsid w:val="006114FE"/>
    <w:rsid w:val="00611605"/>
    <w:rsid w:val="00611661"/>
    <w:rsid w:val="006116AF"/>
    <w:rsid w:val="006116B9"/>
    <w:rsid w:val="006116EA"/>
    <w:rsid w:val="0061176C"/>
    <w:rsid w:val="00611833"/>
    <w:rsid w:val="0061187F"/>
    <w:rsid w:val="006118D5"/>
    <w:rsid w:val="0061194D"/>
    <w:rsid w:val="00611A24"/>
    <w:rsid w:val="00611B4F"/>
    <w:rsid w:val="00611C17"/>
    <w:rsid w:val="00611C51"/>
    <w:rsid w:val="00611C93"/>
    <w:rsid w:val="00611D76"/>
    <w:rsid w:val="00611DCF"/>
    <w:rsid w:val="00611DD0"/>
    <w:rsid w:val="00611E0A"/>
    <w:rsid w:val="00611E2C"/>
    <w:rsid w:val="00611E4B"/>
    <w:rsid w:val="00611E5D"/>
    <w:rsid w:val="00611E98"/>
    <w:rsid w:val="00611FE6"/>
    <w:rsid w:val="00612009"/>
    <w:rsid w:val="0061200B"/>
    <w:rsid w:val="006121AC"/>
    <w:rsid w:val="006121AD"/>
    <w:rsid w:val="006122AA"/>
    <w:rsid w:val="00612378"/>
    <w:rsid w:val="0061241C"/>
    <w:rsid w:val="00612465"/>
    <w:rsid w:val="0061249E"/>
    <w:rsid w:val="006124C7"/>
    <w:rsid w:val="0061256B"/>
    <w:rsid w:val="0061258E"/>
    <w:rsid w:val="006125A9"/>
    <w:rsid w:val="0061260E"/>
    <w:rsid w:val="00612636"/>
    <w:rsid w:val="0061274B"/>
    <w:rsid w:val="006128DE"/>
    <w:rsid w:val="00612B10"/>
    <w:rsid w:val="00612C77"/>
    <w:rsid w:val="00612CC0"/>
    <w:rsid w:val="00612CC8"/>
    <w:rsid w:val="00612DF8"/>
    <w:rsid w:val="00612F03"/>
    <w:rsid w:val="00612FC8"/>
    <w:rsid w:val="00613012"/>
    <w:rsid w:val="0061304B"/>
    <w:rsid w:val="0061316C"/>
    <w:rsid w:val="0061317F"/>
    <w:rsid w:val="0061324B"/>
    <w:rsid w:val="0061327F"/>
    <w:rsid w:val="006132D3"/>
    <w:rsid w:val="006132FE"/>
    <w:rsid w:val="006133B2"/>
    <w:rsid w:val="0061344A"/>
    <w:rsid w:val="006134E4"/>
    <w:rsid w:val="006135BE"/>
    <w:rsid w:val="0061370B"/>
    <w:rsid w:val="006139B6"/>
    <w:rsid w:val="006139D6"/>
    <w:rsid w:val="00613AF1"/>
    <w:rsid w:val="00613C00"/>
    <w:rsid w:val="00613C6A"/>
    <w:rsid w:val="00613C79"/>
    <w:rsid w:val="00613CB4"/>
    <w:rsid w:val="00613CC7"/>
    <w:rsid w:val="00613CCA"/>
    <w:rsid w:val="00613D61"/>
    <w:rsid w:val="00613F47"/>
    <w:rsid w:val="00613FA7"/>
    <w:rsid w:val="006140FB"/>
    <w:rsid w:val="00614107"/>
    <w:rsid w:val="006141D6"/>
    <w:rsid w:val="006141ED"/>
    <w:rsid w:val="0061421D"/>
    <w:rsid w:val="0061436F"/>
    <w:rsid w:val="00614396"/>
    <w:rsid w:val="006143AA"/>
    <w:rsid w:val="0061451F"/>
    <w:rsid w:val="006145B3"/>
    <w:rsid w:val="006146D8"/>
    <w:rsid w:val="00614745"/>
    <w:rsid w:val="0061487C"/>
    <w:rsid w:val="0061487E"/>
    <w:rsid w:val="0061490D"/>
    <w:rsid w:val="006149D1"/>
    <w:rsid w:val="00614A19"/>
    <w:rsid w:val="00614AB5"/>
    <w:rsid w:val="00614B17"/>
    <w:rsid w:val="00614BC2"/>
    <w:rsid w:val="00614DD5"/>
    <w:rsid w:val="00614ED9"/>
    <w:rsid w:val="00614EF2"/>
    <w:rsid w:val="00614F4B"/>
    <w:rsid w:val="006150E5"/>
    <w:rsid w:val="006150F4"/>
    <w:rsid w:val="006150FA"/>
    <w:rsid w:val="00615133"/>
    <w:rsid w:val="00615215"/>
    <w:rsid w:val="006152D8"/>
    <w:rsid w:val="006152E1"/>
    <w:rsid w:val="00615334"/>
    <w:rsid w:val="0061539B"/>
    <w:rsid w:val="00615478"/>
    <w:rsid w:val="006155A3"/>
    <w:rsid w:val="0061568F"/>
    <w:rsid w:val="006156FC"/>
    <w:rsid w:val="00615733"/>
    <w:rsid w:val="006157FD"/>
    <w:rsid w:val="00615881"/>
    <w:rsid w:val="0061590C"/>
    <w:rsid w:val="006159AF"/>
    <w:rsid w:val="00615A68"/>
    <w:rsid w:val="00615A8D"/>
    <w:rsid w:val="00615BBF"/>
    <w:rsid w:val="00615C02"/>
    <w:rsid w:val="00615F16"/>
    <w:rsid w:val="00616025"/>
    <w:rsid w:val="0061603D"/>
    <w:rsid w:val="00616050"/>
    <w:rsid w:val="00616058"/>
    <w:rsid w:val="00616059"/>
    <w:rsid w:val="006160CF"/>
    <w:rsid w:val="00616112"/>
    <w:rsid w:val="00616123"/>
    <w:rsid w:val="0061615C"/>
    <w:rsid w:val="00616168"/>
    <w:rsid w:val="006161BD"/>
    <w:rsid w:val="006161BF"/>
    <w:rsid w:val="006161EC"/>
    <w:rsid w:val="006161F9"/>
    <w:rsid w:val="00616264"/>
    <w:rsid w:val="00616302"/>
    <w:rsid w:val="006163C0"/>
    <w:rsid w:val="0061644B"/>
    <w:rsid w:val="00616455"/>
    <w:rsid w:val="00616511"/>
    <w:rsid w:val="006165B3"/>
    <w:rsid w:val="0061668F"/>
    <w:rsid w:val="006166D8"/>
    <w:rsid w:val="006166EF"/>
    <w:rsid w:val="0061678D"/>
    <w:rsid w:val="00616847"/>
    <w:rsid w:val="006168A0"/>
    <w:rsid w:val="00616AC4"/>
    <w:rsid w:val="00616B6E"/>
    <w:rsid w:val="00616B91"/>
    <w:rsid w:val="00616BA2"/>
    <w:rsid w:val="00616CA0"/>
    <w:rsid w:val="00616CB2"/>
    <w:rsid w:val="00616E09"/>
    <w:rsid w:val="0061711D"/>
    <w:rsid w:val="00617209"/>
    <w:rsid w:val="00617240"/>
    <w:rsid w:val="00617369"/>
    <w:rsid w:val="0061736B"/>
    <w:rsid w:val="00617405"/>
    <w:rsid w:val="00617413"/>
    <w:rsid w:val="0061741A"/>
    <w:rsid w:val="0061753A"/>
    <w:rsid w:val="006175BB"/>
    <w:rsid w:val="0061761E"/>
    <w:rsid w:val="0061763D"/>
    <w:rsid w:val="00617755"/>
    <w:rsid w:val="00617A87"/>
    <w:rsid w:val="00617B44"/>
    <w:rsid w:val="00617BC2"/>
    <w:rsid w:val="00617C44"/>
    <w:rsid w:val="00617CC3"/>
    <w:rsid w:val="00617D79"/>
    <w:rsid w:val="00617DE8"/>
    <w:rsid w:val="00617E40"/>
    <w:rsid w:val="00617E71"/>
    <w:rsid w:val="00617F0D"/>
    <w:rsid w:val="0062002B"/>
    <w:rsid w:val="00620073"/>
    <w:rsid w:val="006201F6"/>
    <w:rsid w:val="006202BF"/>
    <w:rsid w:val="00620458"/>
    <w:rsid w:val="006204F2"/>
    <w:rsid w:val="0062050B"/>
    <w:rsid w:val="006205DB"/>
    <w:rsid w:val="0062062F"/>
    <w:rsid w:val="006206F3"/>
    <w:rsid w:val="00620710"/>
    <w:rsid w:val="00620A41"/>
    <w:rsid w:val="00620B4F"/>
    <w:rsid w:val="00620B82"/>
    <w:rsid w:val="00620CE0"/>
    <w:rsid w:val="00620DA4"/>
    <w:rsid w:val="00620DD8"/>
    <w:rsid w:val="00620E03"/>
    <w:rsid w:val="00621170"/>
    <w:rsid w:val="006211AB"/>
    <w:rsid w:val="006211F1"/>
    <w:rsid w:val="006212B8"/>
    <w:rsid w:val="006212E4"/>
    <w:rsid w:val="00621368"/>
    <w:rsid w:val="006213A3"/>
    <w:rsid w:val="0062140C"/>
    <w:rsid w:val="00621414"/>
    <w:rsid w:val="00621482"/>
    <w:rsid w:val="00621496"/>
    <w:rsid w:val="00621657"/>
    <w:rsid w:val="006216BF"/>
    <w:rsid w:val="006216C2"/>
    <w:rsid w:val="006216FC"/>
    <w:rsid w:val="0062170D"/>
    <w:rsid w:val="006217C7"/>
    <w:rsid w:val="006218B9"/>
    <w:rsid w:val="00621B06"/>
    <w:rsid w:val="00621BEB"/>
    <w:rsid w:val="00621C4A"/>
    <w:rsid w:val="00621CDE"/>
    <w:rsid w:val="00621D06"/>
    <w:rsid w:val="00621F6B"/>
    <w:rsid w:val="00621F81"/>
    <w:rsid w:val="00621FC2"/>
    <w:rsid w:val="00621FC5"/>
    <w:rsid w:val="00621FFD"/>
    <w:rsid w:val="0062200B"/>
    <w:rsid w:val="00622046"/>
    <w:rsid w:val="00622048"/>
    <w:rsid w:val="00622102"/>
    <w:rsid w:val="00622223"/>
    <w:rsid w:val="006222B1"/>
    <w:rsid w:val="00622334"/>
    <w:rsid w:val="0062241F"/>
    <w:rsid w:val="00622445"/>
    <w:rsid w:val="0062254E"/>
    <w:rsid w:val="006225A0"/>
    <w:rsid w:val="006226F5"/>
    <w:rsid w:val="006227BD"/>
    <w:rsid w:val="0062290D"/>
    <w:rsid w:val="00622917"/>
    <w:rsid w:val="00622A20"/>
    <w:rsid w:val="00622ACD"/>
    <w:rsid w:val="00622AE5"/>
    <w:rsid w:val="00622B83"/>
    <w:rsid w:val="00622B84"/>
    <w:rsid w:val="00622BEB"/>
    <w:rsid w:val="00622C0B"/>
    <w:rsid w:val="00622D15"/>
    <w:rsid w:val="00622D88"/>
    <w:rsid w:val="00622DE1"/>
    <w:rsid w:val="00622E6F"/>
    <w:rsid w:val="00622F47"/>
    <w:rsid w:val="00622FA3"/>
    <w:rsid w:val="00623056"/>
    <w:rsid w:val="00623078"/>
    <w:rsid w:val="00623080"/>
    <w:rsid w:val="00623142"/>
    <w:rsid w:val="0062314D"/>
    <w:rsid w:val="006231D4"/>
    <w:rsid w:val="006231EA"/>
    <w:rsid w:val="00623206"/>
    <w:rsid w:val="00623286"/>
    <w:rsid w:val="0062360B"/>
    <w:rsid w:val="00623634"/>
    <w:rsid w:val="00623730"/>
    <w:rsid w:val="006237C7"/>
    <w:rsid w:val="00623869"/>
    <w:rsid w:val="00623912"/>
    <w:rsid w:val="00623919"/>
    <w:rsid w:val="0062391B"/>
    <w:rsid w:val="00623BEB"/>
    <w:rsid w:val="00623C04"/>
    <w:rsid w:val="00623D3F"/>
    <w:rsid w:val="00623D7F"/>
    <w:rsid w:val="00623D96"/>
    <w:rsid w:val="00623F9D"/>
    <w:rsid w:val="00623FC2"/>
    <w:rsid w:val="00623FE8"/>
    <w:rsid w:val="00623FF5"/>
    <w:rsid w:val="006240D8"/>
    <w:rsid w:val="006240FF"/>
    <w:rsid w:val="0062417E"/>
    <w:rsid w:val="0062420A"/>
    <w:rsid w:val="00624328"/>
    <w:rsid w:val="00624393"/>
    <w:rsid w:val="006243F0"/>
    <w:rsid w:val="006244A1"/>
    <w:rsid w:val="00624507"/>
    <w:rsid w:val="00624512"/>
    <w:rsid w:val="006245D5"/>
    <w:rsid w:val="006245E4"/>
    <w:rsid w:val="00624783"/>
    <w:rsid w:val="006247B8"/>
    <w:rsid w:val="00624AB7"/>
    <w:rsid w:val="00624BDE"/>
    <w:rsid w:val="00624CEA"/>
    <w:rsid w:val="00624D69"/>
    <w:rsid w:val="00624E3E"/>
    <w:rsid w:val="00624F6E"/>
    <w:rsid w:val="00624FB6"/>
    <w:rsid w:val="0062502F"/>
    <w:rsid w:val="00625045"/>
    <w:rsid w:val="00625127"/>
    <w:rsid w:val="00625158"/>
    <w:rsid w:val="00625163"/>
    <w:rsid w:val="0062517E"/>
    <w:rsid w:val="006251A4"/>
    <w:rsid w:val="006251B2"/>
    <w:rsid w:val="00625243"/>
    <w:rsid w:val="00625364"/>
    <w:rsid w:val="006254AD"/>
    <w:rsid w:val="006254FC"/>
    <w:rsid w:val="0062559D"/>
    <w:rsid w:val="006255A4"/>
    <w:rsid w:val="006256D0"/>
    <w:rsid w:val="006257BF"/>
    <w:rsid w:val="006257E7"/>
    <w:rsid w:val="00625919"/>
    <w:rsid w:val="006259AF"/>
    <w:rsid w:val="006259DD"/>
    <w:rsid w:val="00625AF2"/>
    <w:rsid w:val="00625B75"/>
    <w:rsid w:val="00625C5F"/>
    <w:rsid w:val="00625C8E"/>
    <w:rsid w:val="00625D1E"/>
    <w:rsid w:val="00625D7C"/>
    <w:rsid w:val="00625ED1"/>
    <w:rsid w:val="00625F00"/>
    <w:rsid w:val="00626181"/>
    <w:rsid w:val="0062619F"/>
    <w:rsid w:val="006261BD"/>
    <w:rsid w:val="00626273"/>
    <w:rsid w:val="006262F6"/>
    <w:rsid w:val="006262F7"/>
    <w:rsid w:val="00626382"/>
    <w:rsid w:val="00626400"/>
    <w:rsid w:val="006264A7"/>
    <w:rsid w:val="00626523"/>
    <w:rsid w:val="00626568"/>
    <w:rsid w:val="00626573"/>
    <w:rsid w:val="00626697"/>
    <w:rsid w:val="006266C4"/>
    <w:rsid w:val="006266F4"/>
    <w:rsid w:val="0062675B"/>
    <w:rsid w:val="00626771"/>
    <w:rsid w:val="0062678F"/>
    <w:rsid w:val="006267F0"/>
    <w:rsid w:val="00626887"/>
    <w:rsid w:val="006268F4"/>
    <w:rsid w:val="006269A6"/>
    <w:rsid w:val="00626ADA"/>
    <w:rsid w:val="00626B90"/>
    <w:rsid w:val="00626C86"/>
    <w:rsid w:val="00626D95"/>
    <w:rsid w:val="00626E8B"/>
    <w:rsid w:val="00626F53"/>
    <w:rsid w:val="006270CE"/>
    <w:rsid w:val="0062714B"/>
    <w:rsid w:val="0062716B"/>
    <w:rsid w:val="006271AF"/>
    <w:rsid w:val="006271D9"/>
    <w:rsid w:val="0062733E"/>
    <w:rsid w:val="006273B3"/>
    <w:rsid w:val="0062746E"/>
    <w:rsid w:val="00627483"/>
    <w:rsid w:val="00627494"/>
    <w:rsid w:val="00627508"/>
    <w:rsid w:val="006275FF"/>
    <w:rsid w:val="00627675"/>
    <w:rsid w:val="00627748"/>
    <w:rsid w:val="006277C1"/>
    <w:rsid w:val="00627831"/>
    <w:rsid w:val="006278C7"/>
    <w:rsid w:val="0062795E"/>
    <w:rsid w:val="00627A7B"/>
    <w:rsid w:val="00627A94"/>
    <w:rsid w:val="00627B05"/>
    <w:rsid w:val="00627BBC"/>
    <w:rsid w:val="00627C81"/>
    <w:rsid w:val="00627D4B"/>
    <w:rsid w:val="00627D60"/>
    <w:rsid w:val="00627DAA"/>
    <w:rsid w:val="00627DBA"/>
    <w:rsid w:val="00627E26"/>
    <w:rsid w:val="00627E4F"/>
    <w:rsid w:val="00627EC0"/>
    <w:rsid w:val="00627EEF"/>
    <w:rsid w:val="00627EF2"/>
    <w:rsid w:val="00627F88"/>
    <w:rsid w:val="00627FC1"/>
    <w:rsid w:val="00627FF3"/>
    <w:rsid w:val="00630065"/>
    <w:rsid w:val="0063009F"/>
    <w:rsid w:val="006300DA"/>
    <w:rsid w:val="0063015C"/>
    <w:rsid w:val="00630383"/>
    <w:rsid w:val="00630388"/>
    <w:rsid w:val="006303E3"/>
    <w:rsid w:val="006303F7"/>
    <w:rsid w:val="00630484"/>
    <w:rsid w:val="00630503"/>
    <w:rsid w:val="00630636"/>
    <w:rsid w:val="00630666"/>
    <w:rsid w:val="006306AF"/>
    <w:rsid w:val="006306CE"/>
    <w:rsid w:val="00630935"/>
    <w:rsid w:val="006309AD"/>
    <w:rsid w:val="006309CF"/>
    <w:rsid w:val="006309FC"/>
    <w:rsid w:val="00630A94"/>
    <w:rsid w:val="00630AFF"/>
    <w:rsid w:val="00630BFD"/>
    <w:rsid w:val="00630CB6"/>
    <w:rsid w:val="00630CF0"/>
    <w:rsid w:val="00630E44"/>
    <w:rsid w:val="00630F34"/>
    <w:rsid w:val="00630F8C"/>
    <w:rsid w:val="00630FC3"/>
    <w:rsid w:val="00630FDD"/>
    <w:rsid w:val="0063100A"/>
    <w:rsid w:val="0063100B"/>
    <w:rsid w:val="0063115E"/>
    <w:rsid w:val="00631167"/>
    <w:rsid w:val="0063124C"/>
    <w:rsid w:val="006312A1"/>
    <w:rsid w:val="00631388"/>
    <w:rsid w:val="006313F8"/>
    <w:rsid w:val="006313FC"/>
    <w:rsid w:val="0063147C"/>
    <w:rsid w:val="006314E9"/>
    <w:rsid w:val="00631503"/>
    <w:rsid w:val="00631764"/>
    <w:rsid w:val="006317A9"/>
    <w:rsid w:val="006317BC"/>
    <w:rsid w:val="006318A7"/>
    <w:rsid w:val="0063190D"/>
    <w:rsid w:val="00631947"/>
    <w:rsid w:val="006319BF"/>
    <w:rsid w:val="00631AA9"/>
    <w:rsid w:val="00631AC2"/>
    <w:rsid w:val="00631B4A"/>
    <w:rsid w:val="00631C2D"/>
    <w:rsid w:val="00631E92"/>
    <w:rsid w:val="00631EF1"/>
    <w:rsid w:val="00631F3B"/>
    <w:rsid w:val="00631F6E"/>
    <w:rsid w:val="00631FD7"/>
    <w:rsid w:val="00631FF7"/>
    <w:rsid w:val="006320B2"/>
    <w:rsid w:val="00632101"/>
    <w:rsid w:val="0063216F"/>
    <w:rsid w:val="006321FA"/>
    <w:rsid w:val="00632203"/>
    <w:rsid w:val="00632336"/>
    <w:rsid w:val="0063236F"/>
    <w:rsid w:val="00632377"/>
    <w:rsid w:val="006323D0"/>
    <w:rsid w:val="006324D5"/>
    <w:rsid w:val="0063252A"/>
    <w:rsid w:val="0063256B"/>
    <w:rsid w:val="00632611"/>
    <w:rsid w:val="006327BA"/>
    <w:rsid w:val="006327D4"/>
    <w:rsid w:val="00632823"/>
    <w:rsid w:val="0063287A"/>
    <w:rsid w:val="006328AC"/>
    <w:rsid w:val="00632A52"/>
    <w:rsid w:val="00632B60"/>
    <w:rsid w:val="00632E37"/>
    <w:rsid w:val="00632EE3"/>
    <w:rsid w:val="00632EE9"/>
    <w:rsid w:val="00632EF0"/>
    <w:rsid w:val="00632F38"/>
    <w:rsid w:val="00632FFF"/>
    <w:rsid w:val="006331A0"/>
    <w:rsid w:val="0063321A"/>
    <w:rsid w:val="00633230"/>
    <w:rsid w:val="006332C3"/>
    <w:rsid w:val="0063333A"/>
    <w:rsid w:val="0063340E"/>
    <w:rsid w:val="00633509"/>
    <w:rsid w:val="00633532"/>
    <w:rsid w:val="0063357F"/>
    <w:rsid w:val="0063361A"/>
    <w:rsid w:val="00633628"/>
    <w:rsid w:val="0063367E"/>
    <w:rsid w:val="006336C1"/>
    <w:rsid w:val="00633976"/>
    <w:rsid w:val="006339D4"/>
    <w:rsid w:val="00633B37"/>
    <w:rsid w:val="00633B5C"/>
    <w:rsid w:val="00633C82"/>
    <w:rsid w:val="00633DAB"/>
    <w:rsid w:val="00633E94"/>
    <w:rsid w:val="00633EB9"/>
    <w:rsid w:val="00633FA1"/>
    <w:rsid w:val="00633FB3"/>
    <w:rsid w:val="0063404B"/>
    <w:rsid w:val="0063406B"/>
    <w:rsid w:val="006340A7"/>
    <w:rsid w:val="00634104"/>
    <w:rsid w:val="0063415E"/>
    <w:rsid w:val="0063429B"/>
    <w:rsid w:val="0063431D"/>
    <w:rsid w:val="0063434E"/>
    <w:rsid w:val="00634391"/>
    <w:rsid w:val="006343DB"/>
    <w:rsid w:val="00634525"/>
    <w:rsid w:val="0063457C"/>
    <w:rsid w:val="006345F0"/>
    <w:rsid w:val="00634602"/>
    <w:rsid w:val="00634682"/>
    <w:rsid w:val="00634706"/>
    <w:rsid w:val="0063471B"/>
    <w:rsid w:val="00634A34"/>
    <w:rsid w:val="00634A7D"/>
    <w:rsid w:val="00634B0B"/>
    <w:rsid w:val="00634B2A"/>
    <w:rsid w:val="00634B53"/>
    <w:rsid w:val="00634B55"/>
    <w:rsid w:val="00634B9D"/>
    <w:rsid w:val="00634BD1"/>
    <w:rsid w:val="00634C22"/>
    <w:rsid w:val="00634DB8"/>
    <w:rsid w:val="00634DF8"/>
    <w:rsid w:val="00634E8D"/>
    <w:rsid w:val="00634EDF"/>
    <w:rsid w:val="00634F10"/>
    <w:rsid w:val="0063506C"/>
    <w:rsid w:val="006350CA"/>
    <w:rsid w:val="0063522B"/>
    <w:rsid w:val="00635398"/>
    <w:rsid w:val="006354BA"/>
    <w:rsid w:val="00635500"/>
    <w:rsid w:val="00635565"/>
    <w:rsid w:val="00635593"/>
    <w:rsid w:val="006356C8"/>
    <w:rsid w:val="006357A6"/>
    <w:rsid w:val="006358C6"/>
    <w:rsid w:val="006359DE"/>
    <w:rsid w:val="00635C1A"/>
    <w:rsid w:val="00635CCF"/>
    <w:rsid w:val="00635CDE"/>
    <w:rsid w:val="00635CFD"/>
    <w:rsid w:val="00635D38"/>
    <w:rsid w:val="00635EFF"/>
    <w:rsid w:val="00635F12"/>
    <w:rsid w:val="00635FC9"/>
    <w:rsid w:val="0063606A"/>
    <w:rsid w:val="00636145"/>
    <w:rsid w:val="00636147"/>
    <w:rsid w:val="006362AD"/>
    <w:rsid w:val="006362F2"/>
    <w:rsid w:val="006363E0"/>
    <w:rsid w:val="0063645D"/>
    <w:rsid w:val="00636517"/>
    <w:rsid w:val="006365A0"/>
    <w:rsid w:val="006366BD"/>
    <w:rsid w:val="0063670B"/>
    <w:rsid w:val="00636713"/>
    <w:rsid w:val="00636749"/>
    <w:rsid w:val="006367E8"/>
    <w:rsid w:val="00636899"/>
    <w:rsid w:val="006368F0"/>
    <w:rsid w:val="0063691F"/>
    <w:rsid w:val="00636940"/>
    <w:rsid w:val="0063699F"/>
    <w:rsid w:val="006369D1"/>
    <w:rsid w:val="006369F5"/>
    <w:rsid w:val="006369FD"/>
    <w:rsid w:val="00636A98"/>
    <w:rsid w:val="00636BE3"/>
    <w:rsid w:val="00636CEE"/>
    <w:rsid w:val="00636D3A"/>
    <w:rsid w:val="00636DD1"/>
    <w:rsid w:val="00636DDD"/>
    <w:rsid w:val="00636EB9"/>
    <w:rsid w:val="00636F0B"/>
    <w:rsid w:val="00636F0D"/>
    <w:rsid w:val="00636F93"/>
    <w:rsid w:val="00637019"/>
    <w:rsid w:val="0063706E"/>
    <w:rsid w:val="00637092"/>
    <w:rsid w:val="006370B5"/>
    <w:rsid w:val="006370B7"/>
    <w:rsid w:val="0063717C"/>
    <w:rsid w:val="006371A1"/>
    <w:rsid w:val="006371FB"/>
    <w:rsid w:val="00637219"/>
    <w:rsid w:val="0063723F"/>
    <w:rsid w:val="00637264"/>
    <w:rsid w:val="0063735D"/>
    <w:rsid w:val="006373FA"/>
    <w:rsid w:val="00637505"/>
    <w:rsid w:val="0063759D"/>
    <w:rsid w:val="0063767E"/>
    <w:rsid w:val="006376B0"/>
    <w:rsid w:val="0063780A"/>
    <w:rsid w:val="00637816"/>
    <w:rsid w:val="00637880"/>
    <w:rsid w:val="00637897"/>
    <w:rsid w:val="0063789C"/>
    <w:rsid w:val="006378F6"/>
    <w:rsid w:val="0063798D"/>
    <w:rsid w:val="00637A12"/>
    <w:rsid w:val="00637ACB"/>
    <w:rsid w:val="00637B5C"/>
    <w:rsid w:val="00637C38"/>
    <w:rsid w:val="00637CB2"/>
    <w:rsid w:val="00637CC6"/>
    <w:rsid w:val="00637D17"/>
    <w:rsid w:val="00637D81"/>
    <w:rsid w:val="00637EF5"/>
    <w:rsid w:val="00637F03"/>
    <w:rsid w:val="00637F77"/>
    <w:rsid w:val="00637F8D"/>
    <w:rsid w:val="00640002"/>
    <w:rsid w:val="006400EA"/>
    <w:rsid w:val="00640239"/>
    <w:rsid w:val="006402E3"/>
    <w:rsid w:val="00640363"/>
    <w:rsid w:val="006403CE"/>
    <w:rsid w:val="006403F6"/>
    <w:rsid w:val="00640544"/>
    <w:rsid w:val="0064075E"/>
    <w:rsid w:val="0064081F"/>
    <w:rsid w:val="00640863"/>
    <w:rsid w:val="0064088B"/>
    <w:rsid w:val="0064090C"/>
    <w:rsid w:val="00640AB5"/>
    <w:rsid w:val="00640AC9"/>
    <w:rsid w:val="00640AE6"/>
    <w:rsid w:val="00640AEF"/>
    <w:rsid w:val="00640BDF"/>
    <w:rsid w:val="00640C8F"/>
    <w:rsid w:val="00640DC6"/>
    <w:rsid w:val="00640DF0"/>
    <w:rsid w:val="00640E0C"/>
    <w:rsid w:val="00640E20"/>
    <w:rsid w:val="00640E4E"/>
    <w:rsid w:val="00640E69"/>
    <w:rsid w:val="00640E7F"/>
    <w:rsid w:val="00640FE8"/>
    <w:rsid w:val="006410BC"/>
    <w:rsid w:val="00641134"/>
    <w:rsid w:val="00641199"/>
    <w:rsid w:val="006411DF"/>
    <w:rsid w:val="006411E1"/>
    <w:rsid w:val="00641240"/>
    <w:rsid w:val="0064132F"/>
    <w:rsid w:val="00641382"/>
    <w:rsid w:val="006413AA"/>
    <w:rsid w:val="00641455"/>
    <w:rsid w:val="00641553"/>
    <w:rsid w:val="006415DA"/>
    <w:rsid w:val="006416E9"/>
    <w:rsid w:val="00641710"/>
    <w:rsid w:val="00641794"/>
    <w:rsid w:val="006417E1"/>
    <w:rsid w:val="006417E4"/>
    <w:rsid w:val="00641930"/>
    <w:rsid w:val="00641A09"/>
    <w:rsid w:val="00641A2D"/>
    <w:rsid w:val="00641AAF"/>
    <w:rsid w:val="00641AB9"/>
    <w:rsid w:val="00641BA3"/>
    <w:rsid w:val="00641C20"/>
    <w:rsid w:val="00641D3F"/>
    <w:rsid w:val="00641E39"/>
    <w:rsid w:val="00641E5A"/>
    <w:rsid w:val="00641F7D"/>
    <w:rsid w:val="00641F87"/>
    <w:rsid w:val="00642040"/>
    <w:rsid w:val="00642111"/>
    <w:rsid w:val="00642178"/>
    <w:rsid w:val="006423B4"/>
    <w:rsid w:val="006423DD"/>
    <w:rsid w:val="00642459"/>
    <w:rsid w:val="006424C6"/>
    <w:rsid w:val="0064252C"/>
    <w:rsid w:val="0064259E"/>
    <w:rsid w:val="006425ED"/>
    <w:rsid w:val="00642643"/>
    <w:rsid w:val="006426A4"/>
    <w:rsid w:val="00642842"/>
    <w:rsid w:val="00642884"/>
    <w:rsid w:val="00642945"/>
    <w:rsid w:val="00642969"/>
    <w:rsid w:val="00642986"/>
    <w:rsid w:val="00642A1B"/>
    <w:rsid w:val="00642A64"/>
    <w:rsid w:val="00642AC9"/>
    <w:rsid w:val="00642B16"/>
    <w:rsid w:val="00642B46"/>
    <w:rsid w:val="00642BD8"/>
    <w:rsid w:val="00642D4D"/>
    <w:rsid w:val="00642DA4"/>
    <w:rsid w:val="00642FA8"/>
    <w:rsid w:val="0064307C"/>
    <w:rsid w:val="00643097"/>
    <w:rsid w:val="006430EA"/>
    <w:rsid w:val="00643288"/>
    <w:rsid w:val="00643334"/>
    <w:rsid w:val="00643395"/>
    <w:rsid w:val="006433A0"/>
    <w:rsid w:val="006433BA"/>
    <w:rsid w:val="00643464"/>
    <w:rsid w:val="00643547"/>
    <w:rsid w:val="0064354E"/>
    <w:rsid w:val="006435DE"/>
    <w:rsid w:val="00643686"/>
    <w:rsid w:val="006436BE"/>
    <w:rsid w:val="006436D2"/>
    <w:rsid w:val="006436EC"/>
    <w:rsid w:val="006437EB"/>
    <w:rsid w:val="006437ED"/>
    <w:rsid w:val="0064383C"/>
    <w:rsid w:val="0064385D"/>
    <w:rsid w:val="0064389C"/>
    <w:rsid w:val="0064389D"/>
    <w:rsid w:val="006438AA"/>
    <w:rsid w:val="00643995"/>
    <w:rsid w:val="00643A75"/>
    <w:rsid w:val="00643B0E"/>
    <w:rsid w:val="00643B97"/>
    <w:rsid w:val="00643BED"/>
    <w:rsid w:val="00643C7B"/>
    <w:rsid w:val="00643C7F"/>
    <w:rsid w:val="00643D53"/>
    <w:rsid w:val="00643E03"/>
    <w:rsid w:val="00643E86"/>
    <w:rsid w:val="00643ED7"/>
    <w:rsid w:val="00644128"/>
    <w:rsid w:val="0064422B"/>
    <w:rsid w:val="0064439A"/>
    <w:rsid w:val="00644476"/>
    <w:rsid w:val="006444D2"/>
    <w:rsid w:val="00644682"/>
    <w:rsid w:val="0064469C"/>
    <w:rsid w:val="006447A4"/>
    <w:rsid w:val="0064488A"/>
    <w:rsid w:val="006449CD"/>
    <w:rsid w:val="00644AC2"/>
    <w:rsid w:val="00644B1D"/>
    <w:rsid w:val="00644B5B"/>
    <w:rsid w:val="00644B92"/>
    <w:rsid w:val="00644BE9"/>
    <w:rsid w:val="00644C4B"/>
    <w:rsid w:val="00644C7C"/>
    <w:rsid w:val="00644DA6"/>
    <w:rsid w:val="00644DE2"/>
    <w:rsid w:val="00644E97"/>
    <w:rsid w:val="00644F4F"/>
    <w:rsid w:val="00644FC7"/>
    <w:rsid w:val="0064519C"/>
    <w:rsid w:val="006451E9"/>
    <w:rsid w:val="006452E7"/>
    <w:rsid w:val="00645365"/>
    <w:rsid w:val="00645470"/>
    <w:rsid w:val="0064549D"/>
    <w:rsid w:val="006454C9"/>
    <w:rsid w:val="00645543"/>
    <w:rsid w:val="00645581"/>
    <w:rsid w:val="006455C5"/>
    <w:rsid w:val="006457E5"/>
    <w:rsid w:val="0064589B"/>
    <w:rsid w:val="006458F8"/>
    <w:rsid w:val="00645A55"/>
    <w:rsid w:val="00645A73"/>
    <w:rsid w:val="00645A82"/>
    <w:rsid w:val="00645AF2"/>
    <w:rsid w:val="00645B6C"/>
    <w:rsid w:val="00645C23"/>
    <w:rsid w:val="00645C98"/>
    <w:rsid w:val="00645D49"/>
    <w:rsid w:val="00645D7E"/>
    <w:rsid w:val="00645DAD"/>
    <w:rsid w:val="00645DB4"/>
    <w:rsid w:val="00645DC7"/>
    <w:rsid w:val="00645E3C"/>
    <w:rsid w:val="00645F19"/>
    <w:rsid w:val="00646027"/>
    <w:rsid w:val="00646132"/>
    <w:rsid w:val="00646179"/>
    <w:rsid w:val="0064620E"/>
    <w:rsid w:val="00646304"/>
    <w:rsid w:val="0064633C"/>
    <w:rsid w:val="00646346"/>
    <w:rsid w:val="00646386"/>
    <w:rsid w:val="00646413"/>
    <w:rsid w:val="0064648D"/>
    <w:rsid w:val="006464C5"/>
    <w:rsid w:val="00646517"/>
    <w:rsid w:val="0064665C"/>
    <w:rsid w:val="00646771"/>
    <w:rsid w:val="006467A3"/>
    <w:rsid w:val="006467AB"/>
    <w:rsid w:val="00646862"/>
    <w:rsid w:val="00646994"/>
    <w:rsid w:val="00646AC5"/>
    <w:rsid w:val="00646AFE"/>
    <w:rsid w:val="00646B32"/>
    <w:rsid w:val="00646B39"/>
    <w:rsid w:val="00646CC7"/>
    <w:rsid w:val="00646EBC"/>
    <w:rsid w:val="00646ECC"/>
    <w:rsid w:val="00646F0C"/>
    <w:rsid w:val="00646F3E"/>
    <w:rsid w:val="0064702E"/>
    <w:rsid w:val="0064703D"/>
    <w:rsid w:val="0064703F"/>
    <w:rsid w:val="0064720A"/>
    <w:rsid w:val="0064722F"/>
    <w:rsid w:val="006472A3"/>
    <w:rsid w:val="0064747E"/>
    <w:rsid w:val="006474D2"/>
    <w:rsid w:val="00647544"/>
    <w:rsid w:val="0064761B"/>
    <w:rsid w:val="00647667"/>
    <w:rsid w:val="00647685"/>
    <w:rsid w:val="0064770A"/>
    <w:rsid w:val="006477E7"/>
    <w:rsid w:val="00647824"/>
    <w:rsid w:val="00647849"/>
    <w:rsid w:val="00647856"/>
    <w:rsid w:val="00647893"/>
    <w:rsid w:val="006478AF"/>
    <w:rsid w:val="006478D0"/>
    <w:rsid w:val="00647923"/>
    <w:rsid w:val="0064798A"/>
    <w:rsid w:val="00647A12"/>
    <w:rsid w:val="00647A2C"/>
    <w:rsid w:val="00647A58"/>
    <w:rsid w:val="00647A66"/>
    <w:rsid w:val="00647AC5"/>
    <w:rsid w:val="00647B04"/>
    <w:rsid w:val="00647D68"/>
    <w:rsid w:val="00647E02"/>
    <w:rsid w:val="00647E2A"/>
    <w:rsid w:val="00647EE3"/>
    <w:rsid w:val="00647F8D"/>
    <w:rsid w:val="00647FC3"/>
    <w:rsid w:val="0065006F"/>
    <w:rsid w:val="006500E4"/>
    <w:rsid w:val="00650102"/>
    <w:rsid w:val="00650378"/>
    <w:rsid w:val="006503BA"/>
    <w:rsid w:val="006504DA"/>
    <w:rsid w:val="00650528"/>
    <w:rsid w:val="00650548"/>
    <w:rsid w:val="0065054A"/>
    <w:rsid w:val="00650629"/>
    <w:rsid w:val="00650637"/>
    <w:rsid w:val="006507B0"/>
    <w:rsid w:val="00650845"/>
    <w:rsid w:val="0065084E"/>
    <w:rsid w:val="00650896"/>
    <w:rsid w:val="006508AC"/>
    <w:rsid w:val="006509A4"/>
    <w:rsid w:val="00650A12"/>
    <w:rsid w:val="00650A52"/>
    <w:rsid w:val="00650AF0"/>
    <w:rsid w:val="00650B6B"/>
    <w:rsid w:val="00650BF7"/>
    <w:rsid w:val="00650BFF"/>
    <w:rsid w:val="00650C46"/>
    <w:rsid w:val="00650DB1"/>
    <w:rsid w:val="00650E41"/>
    <w:rsid w:val="00650EA1"/>
    <w:rsid w:val="00650EBE"/>
    <w:rsid w:val="0065106E"/>
    <w:rsid w:val="006510BD"/>
    <w:rsid w:val="006511A1"/>
    <w:rsid w:val="006512A9"/>
    <w:rsid w:val="0065137F"/>
    <w:rsid w:val="00651489"/>
    <w:rsid w:val="006514E7"/>
    <w:rsid w:val="006515BA"/>
    <w:rsid w:val="006516C0"/>
    <w:rsid w:val="006516D2"/>
    <w:rsid w:val="00651784"/>
    <w:rsid w:val="006517D3"/>
    <w:rsid w:val="00651930"/>
    <w:rsid w:val="00651958"/>
    <w:rsid w:val="006519C6"/>
    <w:rsid w:val="006519E6"/>
    <w:rsid w:val="00651A44"/>
    <w:rsid w:val="00651A48"/>
    <w:rsid w:val="00651AEF"/>
    <w:rsid w:val="00651B6E"/>
    <w:rsid w:val="00651BD3"/>
    <w:rsid w:val="00651C1F"/>
    <w:rsid w:val="00651C4A"/>
    <w:rsid w:val="00651C81"/>
    <w:rsid w:val="00651CAD"/>
    <w:rsid w:val="00651D30"/>
    <w:rsid w:val="00651DB2"/>
    <w:rsid w:val="00651E07"/>
    <w:rsid w:val="00651EA0"/>
    <w:rsid w:val="00651EC2"/>
    <w:rsid w:val="00651F6A"/>
    <w:rsid w:val="00651FA8"/>
    <w:rsid w:val="00652114"/>
    <w:rsid w:val="006521D8"/>
    <w:rsid w:val="006522DB"/>
    <w:rsid w:val="00652372"/>
    <w:rsid w:val="006523CD"/>
    <w:rsid w:val="0065246A"/>
    <w:rsid w:val="006524B1"/>
    <w:rsid w:val="006524FD"/>
    <w:rsid w:val="00652585"/>
    <w:rsid w:val="00652667"/>
    <w:rsid w:val="00652757"/>
    <w:rsid w:val="00652796"/>
    <w:rsid w:val="006527FE"/>
    <w:rsid w:val="00652855"/>
    <w:rsid w:val="006528CD"/>
    <w:rsid w:val="006529C8"/>
    <w:rsid w:val="006529EF"/>
    <w:rsid w:val="00652A24"/>
    <w:rsid w:val="00652A84"/>
    <w:rsid w:val="00652B6C"/>
    <w:rsid w:val="00652C1C"/>
    <w:rsid w:val="00652C96"/>
    <w:rsid w:val="00652CC6"/>
    <w:rsid w:val="00652DEB"/>
    <w:rsid w:val="00652F1E"/>
    <w:rsid w:val="00652F56"/>
    <w:rsid w:val="0065306B"/>
    <w:rsid w:val="006530F6"/>
    <w:rsid w:val="006532E5"/>
    <w:rsid w:val="006532F3"/>
    <w:rsid w:val="0065330D"/>
    <w:rsid w:val="0065341F"/>
    <w:rsid w:val="00653629"/>
    <w:rsid w:val="00653694"/>
    <w:rsid w:val="006537B0"/>
    <w:rsid w:val="006537F3"/>
    <w:rsid w:val="00653812"/>
    <w:rsid w:val="0065389B"/>
    <w:rsid w:val="00653993"/>
    <w:rsid w:val="0065399B"/>
    <w:rsid w:val="00653A56"/>
    <w:rsid w:val="00653A5D"/>
    <w:rsid w:val="00653A76"/>
    <w:rsid w:val="00653B24"/>
    <w:rsid w:val="00653B33"/>
    <w:rsid w:val="00653B72"/>
    <w:rsid w:val="00653C12"/>
    <w:rsid w:val="00653DA5"/>
    <w:rsid w:val="00653ED5"/>
    <w:rsid w:val="00653F0E"/>
    <w:rsid w:val="00653FCB"/>
    <w:rsid w:val="00654062"/>
    <w:rsid w:val="00654148"/>
    <w:rsid w:val="00654172"/>
    <w:rsid w:val="0065424A"/>
    <w:rsid w:val="0065426A"/>
    <w:rsid w:val="006542B6"/>
    <w:rsid w:val="006545D4"/>
    <w:rsid w:val="00654612"/>
    <w:rsid w:val="00654648"/>
    <w:rsid w:val="0065466F"/>
    <w:rsid w:val="00654697"/>
    <w:rsid w:val="006546A6"/>
    <w:rsid w:val="006546E5"/>
    <w:rsid w:val="00654739"/>
    <w:rsid w:val="00654809"/>
    <w:rsid w:val="00654883"/>
    <w:rsid w:val="00654974"/>
    <w:rsid w:val="006549A7"/>
    <w:rsid w:val="00654A39"/>
    <w:rsid w:val="00654AAA"/>
    <w:rsid w:val="00654B97"/>
    <w:rsid w:val="00654BF9"/>
    <w:rsid w:val="00654C5B"/>
    <w:rsid w:val="00654C6A"/>
    <w:rsid w:val="00654C7E"/>
    <w:rsid w:val="00654D5F"/>
    <w:rsid w:val="00654E48"/>
    <w:rsid w:val="00654E58"/>
    <w:rsid w:val="00654EB0"/>
    <w:rsid w:val="00654ED8"/>
    <w:rsid w:val="00654F28"/>
    <w:rsid w:val="0065504A"/>
    <w:rsid w:val="00655063"/>
    <w:rsid w:val="0065507A"/>
    <w:rsid w:val="0065512D"/>
    <w:rsid w:val="00655198"/>
    <w:rsid w:val="006552EA"/>
    <w:rsid w:val="00655452"/>
    <w:rsid w:val="00655513"/>
    <w:rsid w:val="00655565"/>
    <w:rsid w:val="0065558D"/>
    <w:rsid w:val="006555C1"/>
    <w:rsid w:val="0065560D"/>
    <w:rsid w:val="00655696"/>
    <w:rsid w:val="00655715"/>
    <w:rsid w:val="0065578E"/>
    <w:rsid w:val="006557A1"/>
    <w:rsid w:val="00655842"/>
    <w:rsid w:val="0065584E"/>
    <w:rsid w:val="0065594C"/>
    <w:rsid w:val="00655B14"/>
    <w:rsid w:val="00655BDB"/>
    <w:rsid w:val="00655C16"/>
    <w:rsid w:val="00655C96"/>
    <w:rsid w:val="00655CFA"/>
    <w:rsid w:val="00655D9E"/>
    <w:rsid w:val="00655E11"/>
    <w:rsid w:val="00655E2F"/>
    <w:rsid w:val="00655E4F"/>
    <w:rsid w:val="00655EEB"/>
    <w:rsid w:val="00655F06"/>
    <w:rsid w:val="006560B0"/>
    <w:rsid w:val="006560E2"/>
    <w:rsid w:val="00656158"/>
    <w:rsid w:val="00656183"/>
    <w:rsid w:val="006561A8"/>
    <w:rsid w:val="006561B8"/>
    <w:rsid w:val="006561E1"/>
    <w:rsid w:val="00656216"/>
    <w:rsid w:val="00656261"/>
    <w:rsid w:val="006562C6"/>
    <w:rsid w:val="0065631F"/>
    <w:rsid w:val="006563D0"/>
    <w:rsid w:val="0065647D"/>
    <w:rsid w:val="006564AA"/>
    <w:rsid w:val="00656589"/>
    <w:rsid w:val="006565F0"/>
    <w:rsid w:val="0065671B"/>
    <w:rsid w:val="006567B9"/>
    <w:rsid w:val="00656852"/>
    <w:rsid w:val="00656861"/>
    <w:rsid w:val="006568AD"/>
    <w:rsid w:val="00656977"/>
    <w:rsid w:val="00656B3E"/>
    <w:rsid w:val="00656B47"/>
    <w:rsid w:val="00656C0A"/>
    <w:rsid w:val="00656C3A"/>
    <w:rsid w:val="00656C96"/>
    <w:rsid w:val="00656D6A"/>
    <w:rsid w:val="00656F41"/>
    <w:rsid w:val="00657040"/>
    <w:rsid w:val="00657109"/>
    <w:rsid w:val="0065710D"/>
    <w:rsid w:val="0065711A"/>
    <w:rsid w:val="0065712E"/>
    <w:rsid w:val="00657317"/>
    <w:rsid w:val="006574A3"/>
    <w:rsid w:val="0065753B"/>
    <w:rsid w:val="0065757A"/>
    <w:rsid w:val="00657594"/>
    <w:rsid w:val="006575E7"/>
    <w:rsid w:val="00657665"/>
    <w:rsid w:val="0065766E"/>
    <w:rsid w:val="006576B9"/>
    <w:rsid w:val="00657772"/>
    <w:rsid w:val="00657776"/>
    <w:rsid w:val="00657780"/>
    <w:rsid w:val="00657871"/>
    <w:rsid w:val="0065787A"/>
    <w:rsid w:val="00657887"/>
    <w:rsid w:val="006578F7"/>
    <w:rsid w:val="00657983"/>
    <w:rsid w:val="00657989"/>
    <w:rsid w:val="0065799B"/>
    <w:rsid w:val="006579B1"/>
    <w:rsid w:val="006579FB"/>
    <w:rsid w:val="00657A05"/>
    <w:rsid w:val="00657A2C"/>
    <w:rsid w:val="00657B2C"/>
    <w:rsid w:val="00657B6B"/>
    <w:rsid w:val="00657CB5"/>
    <w:rsid w:val="00657D70"/>
    <w:rsid w:val="00657D7C"/>
    <w:rsid w:val="00657DD3"/>
    <w:rsid w:val="00657E07"/>
    <w:rsid w:val="00657E5F"/>
    <w:rsid w:val="00657E78"/>
    <w:rsid w:val="00657ED3"/>
    <w:rsid w:val="00657F4D"/>
    <w:rsid w:val="00660114"/>
    <w:rsid w:val="0066015F"/>
    <w:rsid w:val="006601A0"/>
    <w:rsid w:val="0066029F"/>
    <w:rsid w:val="006602CC"/>
    <w:rsid w:val="006602EA"/>
    <w:rsid w:val="0066037D"/>
    <w:rsid w:val="00660387"/>
    <w:rsid w:val="0066045B"/>
    <w:rsid w:val="00660482"/>
    <w:rsid w:val="006604B4"/>
    <w:rsid w:val="00660513"/>
    <w:rsid w:val="00660524"/>
    <w:rsid w:val="006606C0"/>
    <w:rsid w:val="00660700"/>
    <w:rsid w:val="00660749"/>
    <w:rsid w:val="00660764"/>
    <w:rsid w:val="00660857"/>
    <w:rsid w:val="0066086F"/>
    <w:rsid w:val="0066095D"/>
    <w:rsid w:val="006609C6"/>
    <w:rsid w:val="006609E9"/>
    <w:rsid w:val="00660BFF"/>
    <w:rsid w:val="00660C0C"/>
    <w:rsid w:val="00660C60"/>
    <w:rsid w:val="00660D4C"/>
    <w:rsid w:val="00660D53"/>
    <w:rsid w:val="00660DC7"/>
    <w:rsid w:val="00660F26"/>
    <w:rsid w:val="00660F67"/>
    <w:rsid w:val="00661066"/>
    <w:rsid w:val="00661085"/>
    <w:rsid w:val="006610BB"/>
    <w:rsid w:val="00661177"/>
    <w:rsid w:val="006611C0"/>
    <w:rsid w:val="006611DB"/>
    <w:rsid w:val="00661254"/>
    <w:rsid w:val="0066129E"/>
    <w:rsid w:val="00661325"/>
    <w:rsid w:val="00661374"/>
    <w:rsid w:val="0066150D"/>
    <w:rsid w:val="00661516"/>
    <w:rsid w:val="0066151B"/>
    <w:rsid w:val="0066151E"/>
    <w:rsid w:val="0066161C"/>
    <w:rsid w:val="0066165A"/>
    <w:rsid w:val="00661696"/>
    <w:rsid w:val="00661798"/>
    <w:rsid w:val="0066183C"/>
    <w:rsid w:val="006619AA"/>
    <w:rsid w:val="006619BE"/>
    <w:rsid w:val="006619C1"/>
    <w:rsid w:val="006619C8"/>
    <w:rsid w:val="006619C9"/>
    <w:rsid w:val="006619DB"/>
    <w:rsid w:val="00661ACB"/>
    <w:rsid w:val="00661AF6"/>
    <w:rsid w:val="00661C03"/>
    <w:rsid w:val="00661C37"/>
    <w:rsid w:val="00661CC3"/>
    <w:rsid w:val="00661D70"/>
    <w:rsid w:val="00661ED7"/>
    <w:rsid w:val="00661F0D"/>
    <w:rsid w:val="00661FEF"/>
    <w:rsid w:val="00662046"/>
    <w:rsid w:val="00662076"/>
    <w:rsid w:val="006620AF"/>
    <w:rsid w:val="006620BC"/>
    <w:rsid w:val="006620D2"/>
    <w:rsid w:val="00662161"/>
    <w:rsid w:val="00662218"/>
    <w:rsid w:val="00662295"/>
    <w:rsid w:val="00662304"/>
    <w:rsid w:val="0066230D"/>
    <w:rsid w:val="006623D0"/>
    <w:rsid w:val="00662477"/>
    <w:rsid w:val="00662621"/>
    <w:rsid w:val="0066262A"/>
    <w:rsid w:val="006626B9"/>
    <w:rsid w:val="006626BF"/>
    <w:rsid w:val="00662779"/>
    <w:rsid w:val="00662868"/>
    <w:rsid w:val="006628A0"/>
    <w:rsid w:val="00662A0C"/>
    <w:rsid w:val="00662B9E"/>
    <w:rsid w:val="00662C0B"/>
    <w:rsid w:val="00662DA1"/>
    <w:rsid w:val="00662DBB"/>
    <w:rsid w:val="00662E47"/>
    <w:rsid w:val="00662F55"/>
    <w:rsid w:val="00662FAB"/>
    <w:rsid w:val="0066300D"/>
    <w:rsid w:val="0066305E"/>
    <w:rsid w:val="006630AC"/>
    <w:rsid w:val="006630C4"/>
    <w:rsid w:val="006630EA"/>
    <w:rsid w:val="0066312E"/>
    <w:rsid w:val="0066314F"/>
    <w:rsid w:val="00663337"/>
    <w:rsid w:val="0066350C"/>
    <w:rsid w:val="006636A6"/>
    <w:rsid w:val="006636A9"/>
    <w:rsid w:val="00663724"/>
    <w:rsid w:val="006638F2"/>
    <w:rsid w:val="00663A2A"/>
    <w:rsid w:val="00663A9C"/>
    <w:rsid w:val="00663AAD"/>
    <w:rsid w:val="00663BD2"/>
    <w:rsid w:val="00663C1C"/>
    <w:rsid w:val="00663D69"/>
    <w:rsid w:val="00663D77"/>
    <w:rsid w:val="00663DD0"/>
    <w:rsid w:val="00663E57"/>
    <w:rsid w:val="00663F03"/>
    <w:rsid w:val="00663F33"/>
    <w:rsid w:val="00663FC5"/>
    <w:rsid w:val="00664146"/>
    <w:rsid w:val="0066437F"/>
    <w:rsid w:val="00664385"/>
    <w:rsid w:val="006643B4"/>
    <w:rsid w:val="0066445F"/>
    <w:rsid w:val="006644E9"/>
    <w:rsid w:val="00664529"/>
    <w:rsid w:val="00664541"/>
    <w:rsid w:val="006645B9"/>
    <w:rsid w:val="006645E5"/>
    <w:rsid w:val="006645F1"/>
    <w:rsid w:val="0066467E"/>
    <w:rsid w:val="0066468C"/>
    <w:rsid w:val="006648CB"/>
    <w:rsid w:val="0066490E"/>
    <w:rsid w:val="006649A8"/>
    <w:rsid w:val="006649FA"/>
    <w:rsid w:val="00664B79"/>
    <w:rsid w:val="00664BE9"/>
    <w:rsid w:val="00664C14"/>
    <w:rsid w:val="00664C80"/>
    <w:rsid w:val="00664C94"/>
    <w:rsid w:val="00664DAF"/>
    <w:rsid w:val="00664DF4"/>
    <w:rsid w:val="00664E4E"/>
    <w:rsid w:val="00664E69"/>
    <w:rsid w:val="00664E6B"/>
    <w:rsid w:val="00664EC0"/>
    <w:rsid w:val="00664F2C"/>
    <w:rsid w:val="00664F81"/>
    <w:rsid w:val="0066505A"/>
    <w:rsid w:val="00665125"/>
    <w:rsid w:val="00665151"/>
    <w:rsid w:val="0066519F"/>
    <w:rsid w:val="00665347"/>
    <w:rsid w:val="006654AB"/>
    <w:rsid w:val="006657C3"/>
    <w:rsid w:val="006657D7"/>
    <w:rsid w:val="006657F5"/>
    <w:rsid w:val="00665824"/>
    <w:rsid w:val="00665828"/>
    <w:rsid w:val="00665876"/>
    <w:rsid w:val="006658DF"/>
    <w:rsid w:val="00665918"/>
    <w:rsid w:val="0066593F"/>
    <w:rsid w:val="006659D2"/>
    <w:rsid w:val="00665A75"/>
    <w:rsid w:val="00665B16"/>
    <w:rsid w:val="00665B8C"/>
    <w:rsid w:val="00665B9B"/>
    <w:rsid w:val="00665BA2"/>
    <w:rsid w:val="00665BE5"/>
    <w:rsid w:val="00665D87"/>
    <w:rsid w:val="00665F6E"/>
    <w:rsid w:val="00665FB0"/>
    <w:rsid w:val="00666063"/>
    <w:rsid w:val="0066617E"/>
    <w:rsid w:val="006662A0"/>
    <w:rsid w:val="00666312"/>
    <w:rsid w:val="006663CF"/>
    <w:rsid w:val="00666443"/>
    <w:rsid w:val="006664A7"/>
    <w:rsid w:val="00666594"/>
    <w:rsid w:val="00666651"/>
    <w:rsid w:val="0066668A"/>
    <w:rsid w:val="0066676F"/>
    <w:rsid w:val="006667AC"/>
    <w:rsid w:val="006667F9"/>
    <w:rsid w:val="006668A9"/>
    <w:rsid w:val="006668B0"/>
    <w:rsid w:val="00666AEF"/>
    <w:rsid w:val="00666B29"/>
    <w:rsid w:val="00666B64"/>
    <w:rsid w:val="00666CE0"/>
    <w:rsid w:val="00666D22"/>
    <w:rsid w:val="00666F3D"/>
    <w:rsid w:val="00666F72"/>
    <w:rsid w:val="00666F7E"/>
    <w:rsid w:val="00666FA2"/>
    <w:rsid w:val="00666FFC"/>
    <w:rsid w:val="00667049"/>
    <w:rsid w:val="006670A7"/>
    <w:rsid w:val="00667220"/>
    <w:rsid w:val="00667282"/>
    <w:rsid w:val="00667335"/>
    <w:rsid w:val="00667425"/>
    <w:rsid w:val="00667447"/>
    <w:rsid w:val="0066745C"/>
    <w:rsid w:val="006674F4"/>
    <w:rsid w:val="00667556"/>
    <w:rsid w:val="0066760D"/>
    <w:rsid w:val="0066766A"/>
    <w:rsid w:val="0066778B"/>
    <w:rsid w:val="006677E2"/>
    <w:rsid w:val="00667819"/>
    <w:rsid w:val="0066785D"/>
    <w:rsid w:val="006678D6"/>
    <w:rsid w:val="0066792C"/>
    <w:rsid w:val="00667A0B"/>
    <w:rsid w:val="00667B0A"/>
    <w:rsid w:val="00667B5A"/>
    <w:rsid w:val="00667B92"/>
    <w:rsid w:val="00667C25"/>
    <w:rsid w:val="00667D17"/>
    <w:rsid w:val="00667D4B"/>
    <w:rsid w:val="00667D60"/>
    <w:rsid w:val="00667E01"/>
    <w:rsid w:val="00667E65"/>
    <w:rsid w:val="00667F3B"/>
    <w:rsid w:val="00667F8D"/>
    <w:rsid w:val="00670005"/>
    <w:rsid w:val="00670033"/>
    <w:rsid w:val="00670155"/>
    <w:rsid w:val="006701F6"/>
    <w:rsid w:val="00670213"/>
    <w:rsid w:val="0067025A"/>
    <w:rsid w:val="00670298"/>
    <w:rsid w:val="006702B9"/>
    <w:rsid w:val="0067030B"/>
    <w:rsid w:val="00670427"/>
    <w:rsid w:val="00670455"/>
    <w:rsid w:val="00670467"/>
    <w:rsid w:val="0067053C"/>
    <w:rsid w:val="006705B7"/>
    <w:rsid w:val="006705CA"/>
    <w:rsid w:val="006705DC"/>
    <w:rsid w:val="006705DF"/>
    <w:rsid w:val="00670743"/>
    <w:rsid w:val="00670769"/>
    <w:rsid w:val="00670780"/>
    <w:rsid w:val="006707A0"/>
    <w:rsid w:val="0067091C"/>
    <w:rsid w:val="006709D3"/>
    <w:rsid w:val="00670A76"/>
    <w:rsid w:val="00670B00"/>
    <w:rsid w:val="00670B3E"/>
    <w:rsid w:val="00670C51"/>
    <w:rsid w:val="00670C52"/>
    <w:rsid w:val="00670D37"/>
    <w:rsid w:val="00670EAE"/>
    <w:rsid w:val="00670FD3"/>
    <w:rsid w:val="006710B6"/>
    <w:rsid w:val="00671216"/>
    <w:rsid w:val="0067129B"/>
    <w:rsid w:val="006712EC"/>
    <w:rsid w:val="00671314"/>
    <w:rsid w:val="006714C5"/>
    <w:rsid w:val="006715B8"/>
    <w:rsid w:val="0067165F"/>
    <w:rsid w:val="0067166F"/>
    <w:rsid w:val="00671787"/>
    <w:rsid w:val="006717D2"/>
    <w:rsid w:val="00671816"/>
    <w:rsid w:val="0067185A"/>
    <w:rsid w:val="00671870"/>
    <w:rsid w:val="0067191E"/>
    <w:rsid w:val="00671A31"/>
    <w:rsid w:val="00671A89"/>
    <w:rsid w:val="00671AAD"/>
    <w:rsid w:val="00671B41"/>
    <w:rsid w:val="00671CBB"/>
    <w:rsid w:val="00671D3E"/>
    <w:rsid w:val="00671D8A"/>
    <w:rsid w:val="00671DC7"/>
    <w:rsid w:val="00671F90"/>
    <w:rsid w:val="00671FDB"/>
    <w:rsid w:val="006720A7"/>
    <w:rsid w:val="006720B2"/>
    <w:rsid w:val="00672235"/>
    <w:rsid w:val="0067227A"/>
    <w:rsid w:val="006722B1"/>
    <w:rsid w:val="006722BD"/>
    <w:rsid w:val="00672389"/>
    <w:rsid w:val="0067239F"/>
    <w:rsid w:val="00672411"/>
    <w:rsid w:val="006724AC"/>
    <w:rsid w:val="006724BD"/>
    <w:rsid w:val="00672543"/>
    <w:rsid w:val="00672597"/>
    <w:rsid w:val="00672621"/>
    <w:rsid w:val="006726B8"/>
    <w:rsid w:val="00672723"/>
    <w:rsid w:val="00672843"/>
    <w:rsid w:val="00672913"/>
    <w:rsid w:val="0067291F"/>
    <w:rsid w:val="00672920"/>
    <w:rsid w:val="00672A02"/>
    <w:rsid w:val="00672AE8"/>
    <w:rsid w:val="00672BF2"/>
    <w:rsid w:val="00672C7C"/>
    <w:rsid w:val="00672D6F"/>
    <w:rsid w:val="00672E2B"/>
    <w:rsid w:val="00672E9A"/>
    <w:rsid w:val="00672EF6"/>
    <w:rsid w:val="00672F3D"/>
    <w:rsid w:val="006730E1"/>
    <w:rsid w:val="00673105"/>
    <w:rsid w:val="00673151"/>
    <w:rsid w:val="006731D3"/>
    <w:rsid w:val="0067323A"/>
    <w:rsid w:val="006732CC"/>
    <w:rsid w:val="00673494"/>
    <w:rsid w:val="0067351D"/>
    <w:rsid w:val="006735C8"/>
    <w:rsid w:val="006735C9"/>
    <w:rsid w:val="006736B8"/>
    <w:rsid w:val="006737AD"/>
    <w:rsid w:val="00673826"/>
    <w:rsid w:val="0067385B"/>
    <w:rsid w:val="006738F7"/>
    <w:rsid w:val="0067392C"/>
    <w:rsid w:val="00673980"/>
    <w:rsid w:val="00673998"/>
    <w:rsid w:val="006739F8"/>
    <w:rsid w:val="00673A55"/>
    <w:rsid w:val="00673AA7"/>
    <w:rsid w:val="00673AAC"/>
    <w:rsid w:val="00673AF8"/>
    <w:rsid w:val="00673B73"/>
    <w:rsid w:val="00673BA0"/>
    <w:rsid w:val="00673BC9"/>
    <w:rsid w:val="00673BE6"/>
    <w:rsid w:val="00673BF4"/>
    <w:rsid w:val="00673C77"/>
    <w:rsid w:val="00673C87"/>
    <w:rsid w:val="00673CAA"/>
    <w:rsid w:val="00673CF2"/>
    <w:rsid w:val="00673E7F"/>
    <w:rsid w:val="00673EC0"/>
    <w:rsid w:val="00673EDA"/>
    <w:rsid w:val="0067401B"/>
    <w:rsid w:val="0067404A"/>
    <w:rsid w:val="00674173"/>
    <w:rsid w:val="006741AF"/>
    <w:rsid w:val="006741DE"/>
    <w:rsid w:val="00674382"/>
    <w:rsid w:val="0067440F"/>
    <w:rsid w:val="006744B7"/>
    <w:rsid w:val="006744C7"/>
    <w:rsid w:val="006744F4"/>
    <w:rsid w:val="00674500"/>
    <w:rsid w:val="00674517"/>
    <w:rsid w:val="006745BD"/>
    <w:rsid w:val="00674670"/>
    <w:rsid w:val="00674714"/>
    <w:rsid w:val="006747A3"/>
    <w:rsid w:val="0067484D"/>
    <w:rsid w:val="006748C3"/>
    <w:rsid w:val="0067490D"/>
    <w:rsid w:val="0067494C"/>
    <w:rsid w:val="0067498A"/>
    <w:rsid w:val="006749B1"/>
    <w:rsid w:val="00674A79"/>
    <w:rsid w:val="00674AB9"/>
    <w:rsid w:val="00674C8B"/>
    <w:rsid w:val="00674CCC"/>
    <w:rsid w:val="00674D03"/>
    <w:rsid w:val="00674D20"/>
    <w:rsid w:val="00674DC2"/>
    <w:rsid w:val="00674FE6"/>
    <w:rsid w:val="0067502C"/>
    <w:rsid w:val="006750C6"/>
    <w:rsid w:val="006750E1"/>
    <w:rsid w:val="006750EF"/>
    <w:rsid w:val="006751CD"/>
    <w:rsid w:val="00675292"/>
    <w:rsid w:val="00675374"/>
    <w:rsid w:val="00675421"/>
    <w:rsid w:val="00675438"/>
    <w:rsid w:val="0067545F"/>
    <w:rsid w:val="0067547A"/>
    <w:rsid w:val="0067552C"/>
    <w:rsid w:val="0067553A"/>
    <w:rsid w:val="006755BA"/>
    <w:rsid w:val="006756F6"/>
    <w:rsid w:val="00675705"/>
    <w:rsid w:val="0067571E"/>
    <w:rsid w:val="00675775"/>
    <w:rsid w:val="0067591C"/>
    <w:rsid w:val="00675ACF"/>
    <w:rsid w:val="00675B9C"/>
    <w:rsid w:val="00675BEE"/>
    <w:rsid w:val="00675C17"/>
    <w:rsid w:val="00675CFD"/>
    <w:rsid w:val="00675EC9"/>
    <w:rsid w:val="006760FC"/>
    <w:rsid w:val="00676134"/>
    <w:rsid w:val="0067614C"/>
    <w:rsid w:val="0067614D"/>
    <w:rsid w:val="0067642B"/>
    <w:rsid w:val="00676471"/>
    <w:rsid w:val="006764AC"/>
    <w:rsid w:val="006764C4"/>
    <w:rsid w:val="006764DD"/>
    <w:rsid w:val="00676699"/>
    <w:rsid w:val="0067669A"/>
    <w:rsid w:val="00676738"/>
    <w:rsid w:val="00676778"/>
    <w:rsid w:val="00676811"/>
    <w:rsid w:val="0067696C"/>
    <w:rsid w:val="006769F4"/>
    <w:rsid w:val="00676A8D"/>
    <w:rsid w:val="00676A94"/>
    <w:rsid w:val="00676B23"/>
    <w:rsid w:val="00676B3E"/>
    <w:rsid w:val="00676B67"/>
    <w:rsid w:val="00676C10"/>
    <w:rsid w:val="00676C42"/>
    <w:rsid w:val="00676C47"/>
    <w:rsid w:val="00676CA8"/>
    <w:rsid w:val="00676CF8"/>
    <w:rsid w:val="00676D13"/>
    <w:rsid w:val="00676D2D"/>
    <w:rsid w:val="00676DFD"/>
    <w:rsid w:val="00676E5C"/>
    <w:rsid w:val="00676EFB"/>
    <w:rsid w:val="00676F1B"/>
    <w:rsid w:val="00677018"/>
    <w:rsid w:val="00677054"/>
    <w:rsid w:val="006770B6"/>
    <w:rsid w:val="006770D5"/>
    <w:rsid w:val="00677108"/>
    <w:rsid w:val="00677433"/>
    <w:rsid w:val="0067746E"/>
    <w:rsid w:val="0067747A"/>
    <w:rsid w:val="00677499"/>
    <w:rsid w:val="006775ED"/>
    <w:rsid w:val="006776D6"/>
    <w:rsid w:val="00677710"/>
    <w:rsid w:val="00677769"/>
    <w:rsid w:val="006777BE"/>
    <w:rsid w:val="006779E7"/>
    <w:rsid w:val="00677A74"/>
    <w:rsid w:val="00677AD6"/>
    <w:rsid w:val="00677B5F"/>
    <w:rsid w:val="00677BB4"/>
    <w:rsid w:val="00677C09"/>
    <w:rsid w:val="00677C1E"/>
    <w:rsid w:val="00677C3F"/>
    <w:rsid w:val="00677D8F"/>
    <w:rsid w:val="00677E8D"/>
    <w:rsid w:val="00677F6B"/>
    <w:rsid w:val="00677F7E"/>
    <w:rsid w:val="00677FF4"/>
    <w:rsid w:val="0068007F"/>
    <w:rsid w:val="006800B5"/>
    <w:rsid w:val="0068010C"/>
    <w:rsid w:val="0068017E"/>
    <w:rsid w:val="0068023D"/>
    <w:rsid w:val="0068026D"/>
    <w:rsid w:val="0068034A"/>
    <w:rsid w:val="0068035B"/>
    <w:rsid w:val="006803B5"/>
    <w:rsid w:val="006804E5"/>
    <w:rsid w:val="006804ED"/>
    <w:rsid w:val="00680512"/>
    <w:rsid w:val="0068054D"/>
    <w:rsid w:val="00680582"/>
    <w:rsid w:val="00680812"/>
    <w:rsid w:val="0068089B"/>
    <w:rsid w:val="00680920"/>
    <w:rsid w:val="00680975"/>
    <w:rsid w:val="006809BF"/>
    <w:rsid w:val="00680C68"/>
    <w:rsid w:val="00680D50"/>
    <w:rsid w:val="00680E51"/>
    <w:rsid w:val="00680E5F"/>
    <w:rsid w:val="00680F86"/>
    <w:rsid w:val="00680FA2"/>
    <w:rsid w:val="0068112A"/>
    <w:rsid w:val="00681239"/>
    <w:rsid w:val="00681262"/>
    <w:rsid w:val="006812FF"/>
    <w:rsid w:val="0068130A"/>
    <w:rsid w:val="006813C0"/>
    <w:rsid w:val="006813D2"/>
    <w:rsid w:val="0068141C"/>
    <w:rsid w:val="006815D8"/>
    <w:rsid w:val="00681741"/>
    <w:rsid w:val="0068177C"/>
    <w:rsid w:val="0068192A"/>
    <w:rsid w:val="00681A22"/>
    <w:rsid w:val="00681A48"/>
    <w:rsid w:val="00681A7D"/>
    <w:rsid w:val="00681ACD"/>
    <w:rsid w:val="00681BBB"/>
    <w:rsid w:val="00681C1B"/>
    <w:rsid w:val="00681C36"/>
    <w:rsid w:val="00681CF3"/>
    <w:rsid w:val="00681F02"/>
    <w:rsid w:val="00681FF5"/>
    <w:rsid w:val="006820A1"/>
    <w:rsid w:val="006820D3"/>
    <w:rsid w:val="006820F9"/>
    <w:rsid w:val="0068220A"/>
    <w:rsid w:val="00682219"/>
    <w:rsid w:val="0068229E"/>
    <w:rsid w:val="00682362"/>
    <w:rsid w:val="00682394"/>
    <w:rsid w:val="006823D6"/>
    <w:rsid w:val="0068249C"/>
    <w:rsid w:val="00682580"/>
    <w:rsid w:val="0068258A"/>
    <w:rsid w:val="006825DC"/>
    <w:rsid w:val="006825F1"/>
    <w:rsid w:val="00682652"/>
    <w:rsid w:val="006826A7"/>
    <w:rsid w:val="006827C0"/>
    <w:rsid w:val="006827C2"/>
    <w:rsid w:val="00682831"/>
    <w:rsid w:val="006828DE"/>
    <w:rsid w:val="00682988"/>
    <w:rsid w:val="00682995"/>
    <w:rsid w:val="00682A3E"/>
    <w:rsid w:val="00682AE2"/>
    <w:rsid w:val="00682B01"/>
    <w:rsid w:val="00682B95"/>
    <w:rsid w:val="00682B9E"/>
    <w:rsid w:val="00682C01"/>
    <w:rsid w:val="00682C0B"/>
    <w:rsid w:val="00682C2A"/>
    <w:rsid w:val="00682CD0"/>
    <w:rsid w:val="00682D09"/>
    <w:rsid w:val="00682D26"/>
    <w:rsid w:val="00682D3D"/>
    <w:rsid w:val="00682DBD"/>
    <w:rsid w:val="00682ECB"/>
    <w:rsid w:val="00682F1A"/>
    <w:rsid w:val="00682F1C"/>
    <w:rsid w:val="0068303B"/>
    <w:rsid w:val="00683053"/>
    <w:rsid w:val="006830B9"/>
    <w:rsid w:val="006830DD"/>
    <w:rsid w:val="006830F9"/>
    <w:rsid w:val="00683187"/>
    <w:rsid w:val="006831D8"/>
    <w:rsid w:val="006831FB"/>
    <w:rsid w:val="006834D0"/>
    <w:rsid w:val="006834FB"/>
    <w:rsid w:val="00683550"/>
    <w:rsid w:val="0068359A"/>
    <w:rsid w:val="006835C0"/>
    <w:rsid w:val="006838D8"/>
    <w:rsid w:val="00683902"/>
    <w:rsid w:val="00683920"/>
    <w:rsid w:val="00683A21"/>
    <w:rsid w:val="00683A4E"/>
    <w:rsid w:val="00683ACF"/>
    <w:rsid w:val="00683B47"/>
    <w:rsid w:val="00683D4A"/>
    <w:rsid w:val="00683D7A"/>
    <w:rsid w:val="00683E6F"/>
    <w:rsid w:val="00683F64"/>
    <w:rsid w:val="00683F9A"/>
    <w:rsid w:val="00683FEA"/>
    <w:rsid w:val="00684020"/>
    <w:rsid w:val="00684044"/>
    <w:rsid w:val="006840A7"/>
    <w:rsid w:val="006841F3"/>
    <w:rsid w:val="0068420A"/>
    <w:rsid w:val="00684288"/>
    <w:rsid w:val="006842DB"/>
    <w:rsid w:val="00684418"/>
    <w:rsid w:val="00684528"/>
    <w:rsid w:val="006845B7"/>
    <w:rsid w:val="006845F7"/>
    <w:rsid w:val="00684713"/>
    <w:rsid w:val="006847AB"/>
    <w:rsid w:val="0068487F"/>
    <w:rsid w:val="006848BF"/>
    <w:rsid w:val="006848FA"/>
    <w:rsid w:val="00684998"/>
    <w:rsid w:val="006849B6"/>
    <w:rsid w:val="006849ED"/>
    <w:rsid w:val="00684A43"/>
    <w:rsid w:val="00684AAC"/>
    <w:rsid w:val="00684AC0"/>
    <w:rsid w:val="00684B44"/>
    <w:rsid w:val="00684BBD"/>
    <w:rsid w:val="00684D99"/>
    <w:rsid w:val="00684DBA"/>
    <w:rsid w:val="00684E5F"/>
    <w:rsid w:val="00685083"/>
    <w:rsid w:val="006851E1"/>
    <w:rsid w:val="006852C1"/>
    <w:rsid w:val="006853F9"/>
    <w:rsid w:val="00685505"/>
    <w:rsid w:val="0068556A"/>
    <w:rsid w:val="00685649"/>
    <w:rsid w:val="00685743"/>
    <w:rsid w:val="00685753"/>
    <w:rsid w:val="00685781"/>
    <w:rsid w:val="0068578C"/>
    <w:rsid w:val="00685A31"/>
    <w:rsid w:val="00685A6B"/>
    <w:rsid w:val="00685AAE"/>
    <w:rsid w:val="00685AB9"/>
    <w:rsid w:val="00685AC7"/>
    <w:rsid w:val="00685C11"/>
    <w:rsid w:val="00685CF4"/>
    <w:rsid w:val="00685CFE"/>
    <w:rsid w:val="00685D5F"/>
    <w:rsid w:val="00685D89"/>
    <w:rsid w:val="00685E13"/>
    <w:rsid w:val="00685F8F"/>
    <w:rsid w:val="00686006"/>
    <w:rsid w:val="006860DC"/>
    <w:rsid w:val="0068613B"/>
    <w:rsid w:val="00686208"/>
    <w:rsid w:val="006862B7"/>
    <w:rsid w:val="0068631A"/>
    <w:rsid w:val="00686414"/>
    <w:rsid w:val="00686420"/>
    <w:rsid w:val="00686447"/>
    <w:rsid w:val="006864BB"/>
    <w:rsid w:val="00686524"/>
    <w:rsid w:val="006865B7"/>
    <w:rsid w:val="0068664E"/>
    <w:rsid w:val="0068667B"/>
    <w:rsid w:val="0068695F"/>
    <w:rsid w:val="00686A0D"/>
    <w:rsid w:val="00686AC4"/>
    <w:rsid w:val="00686B6E"/>
    <w:rsid w:val="00686BAF"/>
    <w:rsid w:val="00686BF0"/>
    <w:rsid w:val="00686C7B"/>
    <w:rsid w:val="00686D80"/>
    <w:rsid w:val="00686E86"/>
    <w:rsid w:val="00686EDA"/>
    <w:rsid w:val="00686EFA"/>
    <w:rsid w:val="00686FD6"/>
    <w:rsid w:val="00687115"/>
    <w:rsid w:val="00687123"/>
    <w:rsid w:val="00687179"/>
    <w:rsid w:val="0068719D"/>
    <w:rsid w:val="006873CE"/>
    <w:rsid w:val="006874EC"/>
    <w:rsid w:val="0068753B"/>
    <w:rsid w:val="00687657"/>
    <w:rsid w:val="006877BD"/>
    <w:rsid w:val="00687892"/>
    <w:rsid w:val="0068792E"/>
    <w:rsid w:val="00687982"/>
    <w:rsid w:val="00687AB9"/>
    <w:rsid w:val="00687AC8"/>
    <w:rsid w:val="00687BF1"/>
    <w:rsid w:val="00687C81"/>
    <w:rsid w:val="00687DE0"/>
    <w:rsid w:val="00687E72"/>
    <w:rsid w:val="00687ECD"/>
    <w:rsid w:val="00687F0E"/>
    <w:rsid w:val="00687F7A"/>
    <w:rsid w:val="00687F81"/>
    <w:rsid w:val="00690016"/>
    <w:rsid w:val="00690075"/>
    <w:rsid w:val="0069011F"/>
    <w:rsid w:val="0069013A"/>
    <w:rsid w:val="0069014A"/>
    <w:rsid w:val="006901C0"/>
    <w:rsid w:val="006901D4"/>
    <w:rsid w:val="00690221"/>
    <w:rsid w:val="00690263"/>
    <w:rsid w:val="006902CF"/>
    <w:rsid w:val="006903D3"/>
    <w:rsid w:val="006903DF"/>
    <w:rsid w:val="00690494"/>
    <w:rsid w:val="00690555"/>
    <w:rsid w:val="006905F8"/>
    <w:rsid w:val="006906F0"/>
    <w:rsid w:val="00690770"/>
    <w:rsid w:val="00690780"/>
    <w:rsid w:val="0069082D"/>
    <w:rsid w:val="006908AF"/>
    <w:rsid w:val="006908B6"/>
    <w:rsid w:val="006908C2"/>
    <w:rsid w:val="0069094D"/>
    <w:rsid w:val="00690A2C"/>
    <w:rsid w:val="00690A6B"/>
    <w:rsid w:val="00690AB5"/>
    <w:rsid w:val="00690ACF"/>
    <w:rsid w:val="00690AD3"/>
    <w:rsid w:val="00690B8B"/>
    <w:rsid w:val="00690CE6"/>
    <w:rsid w:val="00690DA7"/>
    <w:rsid w:val="00690E2B"/>
    <w:rsid w:val="00690E42"/>
    <w:rsid w:val="00690F8E"/>
    <w:rsid w:val="00691014"/>
    <w:rsid w:val="00691116"/>
    <w:rsid w:val="00691117"/>
    <w:rsid w:val="00691206"/>
    <w:rsid w:val="00691296"/>
    <w:rsid w:val="006912E1"/>
    <w:rsid w:val="006912F1"/>
    <w:rsid w:val="00691385"/>
    <w:rsid w:val="0069139A"/>
    <w:rsid w:val="006914FF"/>
    <w:rsid w:val="00691566"/>
    <w:rsid w:val="00691584"/>
    <w:rsid w:val="006915F4"/>
    <w:rsid w:val="0069160C"/>
    <w:rsid w:val="006916F3"/>
    <w:rsid w:val="006916FE"/>
    <w:rsid w:val="006918FA"/>
    <w:rsid w:val="006919E0"/>
    <w:rsid w:val="00691A27"/>
    <w:rsid w:val="00691A3C"/>
    <w:rsid w:val="00691AAB"/>
    <w:rsid w:val="00691AD8"/>
    <w:rsid w:val="00691B03"/>
    <w:rsid w:val="00691B49"/>
    <w:rsid w:val="00691CFD"/>
    <w:rsid w:val="00691E2B"/>
    <w:rsid w:val="00691E58"/>
    <w:rsid w:val="00691F4C"/>
    <w:rsid w:val="00691F9C"/>
    <w:rsid w:val="00691FCA"/>
    <w:rsid w:val="00692168"/>
    <w:rsid w:val="006922FD"/>
    <w:rsid w:val="00692327"/>
    <w:rsid w:val="00692364"/>
    <w:rsid w:val="006923F1"/>
    <w:rsid w:val="0069247E"/>
    <w:rsid w:val="00692480"/>
    <w:rsid w:val="0069251C"/>
    <w:rsid w:val="00692540"/>
    <w:rsid w:val="006926E3"/>
    <w:rsid w:val="00692732"/>
    <w:rsid w:val="006927E5"/>
    <w:rsid w:val="0069286C"/>
    <w:rsid w:val="0069291D"/>
    <w:rsid w:val="00692933"/>
    <w:rsid w:val="00692A3C"/>
    <w:rsid w:val="00692A3D"/>
    <w:rsid w:val="00692A7F"/>
    <w:rsid w:val="00692A9E"/>
    <w:rsid w:val="00692ABC"/>
    <w:rsid w:val="00692AD9"/>
    <w:rsid w:val="00692B52"/>
    <w:rsid w:val="00692BE3"/>
    <w:rsid w:val="00692CF1"/>
    <w:rsid w:val="00692E46"/>
    <w:rsid w:val="00692F00"/>
    <w:rsid w:val="00692F18"/>
    <w:rsid w:val="00693075"/>
    <w:rsid w:val="0069309E"/>
    <w:rsid w:val="006931F3"/>
    <w:rsid w:val="0069322B"/>
    <w:rsid w:val="00693234"/>
    <w:rsid w:val="0069325D"/>
    <w:rsid w:val="006932AE"/>
    <w:rsid w:val="006932FE"/>
    <w:rsid w:val="0069335D"/>
    <w:rsid w:val="0069335E"/>
    <w:rsid w:val="006933E1"/>
    <w:rsid w:val="006933F1"/>
    <w:rsid w:val="00693508"/>
    <w:rsid w:val="00693518"/>
    <w:rsid w:val="0069355D"/>
    <w:rsid w:val="00693578"/>
    <w:rsid w:val="006935D6"/>
    <w:rsid w:val="006936DE"/>
    <w:rsid w:val="006937D3"/>
    <w:rsid w:val="006938B3"/>
    <w:rsid w:val="006938CD"/>
    <w:rsid w:val="00693915"/>
    <w:rsid w:val="006939D8"/>
    <w:rsid w:val="00693A04"/>
    <w:rsid w:val="00693A25"/>
    <w:rsid w:val="00693A57"/>
    <w:rsid w:val="00693A5D"/>
    <w:rsid w:val="00693A76"/>
    <w:rsid w:val="00693A8E"/>
    <w:rsid w:val="00693B07"/>
    <w:rsid w:val="00693B1E"/>
    <w:rsid w:val="00693B2D"/>
    <w:rsid w:val="00693CC7"/>
    <w:rsid w:val="00693CE2"/>
    <w:rsid w:val="00693D35"/>
    <w:rsid w:val="00693DAA"/>
    <w:rsid w:val="00693F72"/>
    <w:rsid w:val="00694090"/>
    <w:rsid w:val="006940B4"/>
    <w:rsid w:val="0069425A"/>
    <w:rsid w:val="0069432B"/>
    <w:rsid w:val="006943AF"/>
    <w:rsid w:val="0069444E"/>
    <w:rsid w:val="00694593"/>
    <w:rsid w:val="006946A5"/>
    <w:rsid w:val="00694700"/>
    <w:rsid w:val="00694769"/>
    <w:rsid w:val="006947CB"/>
    <w:rsid w:val="006947DE"/>
    <w:rsid w:val="006947DF"/>
    <w:rsid w:val="00694850"/>
    <w:rsid w:val="00694851"/>
    <w:rsid w:val="0069491B"/>
    <w:rsid w:val="00694A75"/>
    <w:rsid w:val="00694C36"/>
    <w:rsid w:val="00694C3A"/>
    <w:rsid w:val="00694CF1"/>
    <w:rsid w:val="00694D22"/>
    <w:rsid w:val="00694DB2"/>
    <w:rsid w:val="00694ECC"/>
    <w:rsid w:val="00694F23"/>
    <w:rsid w:val="00694FC0"/>
    <w:rsid w:val="0069510D"/>
    <w:rsid w:val="006952DE"/>
    <w:rsid w:val="00695368"/>
    <w:rsid w:val="00695371"/>
    <w:rsid w:val="006953C2"/>
    <w:rsid w:val="006954E9"/>
    <w:rsid w:val="0069558C"/>
    <w:rsid w:val="006955ED"/>
    <w:rsid w:val="006956A9"/>
    <w:rsid w:val="00695763"/>
    <w:rsid w:val="00695786"/>
    <w:rsid w:val="006957B3"/>
    <w:rsid w:val="006957F9"/>
    <w:rsid w:val="006957FF"/>
    <w:rsid w:val="0069585B"/>
    <w:rsid w:val="006958B6"/>
    <w:rsid w:val="0069593A"/>
    <w:rsid w:val="00695AB5"/>
    <w:rsid w:val="00695B46"/>
    <w:rsid w:val="00695C4D"/>
    <w:rsid w:val="00695C62"/>
    <w:rsid w:val="00695C9A"/>
    <w:rsid w:val="00695D09"/>
    <w:rsid w:val="00695EB4"/>
    <w:rsid w:val="00695F03"/>
    <w:rsid w:val="00695F4D"/>
    <w:rsid w:val="0069611C"/>
    <w:rsid w:val="0069619F"/>
    <w:rsid w:val="006962A4"/>
    <w:rsid w:val="0069640A"/>
    <w:rsid w:val="00696441"/>
    <w:rsid w:val="006964ED"/>
    <w:rsid w:val="00696553"/>
    <w:rsid w:val="0069658B"/>
    <w:rsid w:val="006965FC"/>
    <w:rsid w:val="0069663F"/>
    <w:rsid w:val="00696675"/>
    <w:rsid w:val="00696676"/>
    <w:rsid w:val="0069668C"/>
    <w:rsid w:val="0069681A"/>
    <w:rsid w:val="0069693D"/>
    <w:rsid w:val="00696A11"/>
    <w:rsid w:val="00696A33"/>
    <w:rsid w:val="00696AD9"/>
    <w:rsid w:val="00696AE1"/>
    <w:rsid w:val="00696AE8"/>
    <w:rsid w:val="00696B5C"/>
    <w:rsid w:val="00696B8F"/>
    <w:rsid w:val="00696D73"/>
    <w:rsid w:val="00696E90"/>
    <w:rsid w:val="00696F74"/>
    <w:rsid w:val="00696F78"/>
    <w:rsid w:val="00696F7C"/>
    <w:rsid w:val="00696FA2"/>
    <w:rsid w:val="00697067"/>
    <w:rsid w:val="006970AE"/>
    <w:rsid w:val="0069713D"/>
    <w:rsid w:val="0069713E"/>
    <w:rsid w:val="00697185"/>
    <w:rsid w:val="006971F7"/>
    <w:rsid w:val="00697234"/>
    <w:rsid w:val="0069723E"/>
    <w:rsid w:val="006972E9"/>
    <w:rsid w:val="00697344"/>
    <w:rsid w:val="0069737C"/>
    <w:rsid w:val="00697386"/>
    <w:rsid w:val="00697452"/>
    <w:rsid w:val="006976A8"/>
    <w:rsid w:val="00697831"/>
    <w:rsid w:val="0069787B"/>
    <w:rsid w:val="00697909"/>
    <w:rsid w:val="00697953"/>
    <w:rsid w:val="006979D2"/>
    <w:rsid w:val="00697A53"/>
    <w:rsid w:val="00697BDC"/>
    <w:rsid w:val="00697BF2"/>
    <w:rsid w:val="00697C0E"/>
    <w:rsid w:val="00697C8E"/>
    <w:rsid w:val="00697C93"/>
    <w:rsid w:val="00697CB5"/>
    <w:rsid w:val="00697CC9"/>
    <w:rsid w:val="00697D36"/>
    <w:rsid w:val="00697D40"/>
    <w:rsid w:val="00697DC2"/>
    <w:rsid w:val="00697DFC"/>
    <w:rsid w:val="00697E78"/>
    <w:rsid w:val="00697E95"/>
    <w:rsid w:val="006A0025"/>
    <w:rsid w:val="006A00C7"/>
    <w:rsid w:val="006A02A0"/>
    <w:rsid w:val="006A0316"/>
    <w:rsid w:val="006A036A"/>
    <w:rsid w:val="006A059F"/>
    <w:rsid w:val="006A05EC"/>
    <w:rsid w:val="006A06ED"/>
    <w:rsid w:val="006A084B"/>
    <w:rsid w:val="006A08B9"/>
    <w:rsid w:val="006A08C4"/>
    <w:rsid w:val="006A091A"/>
    <w:rsid w:val="006A0930"/>
    <w:rsid w:val="006A0AC6"/>
    <w:rsid w:val="006A0B54"/>
    <w:rsid w:val="006A0BCE"/>
    <w:rsid w:val="006A0BE0"/>
    <w:rsid w:val="006A0BED"/>
    <w:rsid w:val="006A0CE0"/>
    <w:rsid w:val="006A0D13"/>
    <w:rsid w:val="006A0D57"/>
    <w:rsid w:val="006A0EDB"/>
    <w:rsid w:val="006A0F06"/>
    <w:rsid w:val="006A0F1F"/>
    <w:rsid w:val="006A1030"/>
    <w:rsid w:val="006A10CF"/>
    <w:rsid w:val="006A1198"/>
    <w:rsid w:val="006A1256"/>
    <w:rsid w:val="006A128F"/>
    <w:rsid w:val="006A129B"/>
    <w:rsid w:val="006A12E8"/>
    <w:rsid w:val="006A1318"/>
    <w:rsid w:val="006A13C0"/>
    <w:rsid w:val="006A14ED"/>
    <w:rsid w:val="006A15DA"/>
    <w:rsid w:val="006A1640"/>
    <w:rsid w:val="006A16A9"/>
    <w:rsid w:val="006A16EC"/>
    <w:rsid w:val="006A1708"/>
    <w:rsid w:val="006A1783"/>
    <w:rsid w:val="006A185D"/>
    <w:rsid w:val="006A191C"/>
    <w:rsid w:val="006A1947"/>
    <w:rsid w:val="006A19CB"/>
    <w:rsid w:val="006A1A15"/>
    <w:rsid w:val="006A1A32"/>
    <w:rsid w:val="006A1A43"/>
    <w:rsid w:val="006A1AA6"/>
    <w:rsid w:val="006A1ADA"/>
    <w:rsid w:val="006A1B99"/>
    <w:rsid w:val="006A1C67"/>
    <w:rsid w:val="006A1C7F"/>
    <w:rsid w:val="006A1CAF"/>
    <w:rsid w:val="006A1CF0"/>
    <w:rsid w:val="006A1DD1"/>
    <w:rsid w:val="006A1E60"/>
    <w:rsid w:val="006A1EC2"/>
    <w:rsid w:val="006A1EDD"/>
    <w:rsid w:val="006A1F8C"/>
    <w:rsid w:val="006A1F9D"/>
    <w:rsid w:val="006A202F"/>
    <w:rsid w:val="006A2055"/>
    <w:rsid w:val="006A20CB"/>
    <w:rsid w:val="006A2129"/>
    <w:rsid w:val="006A21B8"/>
    <w:rsid w:val="006A225B"/>
    <w:rsid w:val="006A22B2"/>
    <w:rsid w:val="006A22C9"/>
    <w:rsid w:val="006A22F4"/>
    <w:rsid w:val="006A22F6"/>
    <w:rsid w:val="006A23B9"/>
    <w:rsid w:val="006A25D5"/>
    <w:rsid w:val="006A26F8"/>
    <w:rsid w:val="006A270E"/>
    <w:rsid w:val="006A2765"/>
    <w:rsid w:val="006A2768"/>
    <w:rsid w:val="006A276A"/>
    <w:rsid w:val="006A27CB"/>
    <w:rsid w:val="006A27E3"/>
    <w:rsid w:val="006A2809"/>
    <w:rsid w:val="006A283D"/>
    <w:rsid w:val="006A286D"/>
    <w:rsid w:val="006A287B"/>
    <w:rsid w:val="006A28E9"/>
    <w:rsid w:val="006A2948"/>
    <w:rsid w:val="006A2AFF"/>
    <w:rsid w:val="006A2B59"/>
    <w:rsid w:val="006A2BCA"/>
    <w:rsid w:val="006A2BEA"/>
    <w:rsid w:val="006A2D57"/>
    <w:rsid w:val="006A2FA3"/>
    <w:rsid w:val="006A3010"/>
    <w:rsid w:val="006A3013"/>
    <w:rsid w:val="006A30D1"/>
    <w:rsid w:val="006A310A"/>
    <w:rsid w:val="006A31A0"/>
    <w:rsid w:val="006A31CA"/>
    <w:rsid w:val="006A3278"/>
    <w:rsid w:val="006A339D"/>
    <w:rsid w:val="006A33BE"/>
    <w:rsid w:val="006A343E"/>
    <w:rsid w:val="006A346E"/>
    <w:rsid w:val="006A34C4"/>
    <w:rsid w:val="006A3515"/>
    <w:rsid w:val="006A3593"/>
    <w:rsid w:val="006A3605"/>
    <w:rsid w:val="006A367C"/>
    <w:rsid w:val="006A36DD"/>
    <w:rsid w:val="006A3897"/>
    <w:rsid w:val="006A38D5"/>
    <w:rsid w:val="006A39E2"/>
    <w:rsid w:val="006A39F4"/>
    <w:rsid w:val="006A3A97"/>
    <w:rsid w:val="006A3AB5"/>
    <w:rsid w:val="006A3ABF"/>
    <w:rsid w:val="006A3AE9"/>
    <w:rsid w:val="006A3C07"/>
    <w:rsid w:val="006A3CD0"/>
    <w:rsid w:val="006A3CFD"/>
    <w:rsid w:val="006A3D22"/>
    <w:rsid w:val="006A3DBD"/>
    <w:rsid w:val="006A3E2A"/>
    <w:rsid w:val="006A3E5A"/>
    <w:rsid w:val="006A412C"/>
    <w:rsid w:val="006A4178"/>
    <w:rsid w:val="006A41A8"/>
    <w:rsid w:val="006A4210"/>
    <w:rsid w:val="006A4234"/>
    <w:rsid w:val="006A433B"/>
    <w:rsid w:val="006A43BB"/>
    <w:rsid w:val="006A44B3"/>
    <w:rsid w:val="006A4690"/>
    <w:rsid w:val="006A46E3"/>
    <w:rsid w:val="006A470E"/>
    <w:rsid w:val="006A47C3"/>
    <w:rsid w:val="006A47D3"/>
    <w:rsid w:val="006A482F"/>
    <w:rsid w:val="006A4853"/>
    <w:rsid w:val="006A489E"/>
    <w:rsid w:val="006A48BE"/>
    <w:rsid w:val="006A48EE"/>
    <w:rsid w:val="006A497E"/>
    <w:rsid w:val="006A4B1D"/>
    <w:rsid w:val="006A4B7A"/>
    <w:rsid w:val="006A4BB0"/>
    <w:rsid w:val="006A4C1E"/>
    <w:rsid w:val="006A4C63"/>
    <w:rsid w:val="006A4CFE"/>
    <w:rsid w:val="006A4DED"/>
    <w:rsid w:val="006A4E03"/>
    <w:rsid w:val="006A4E4E"/>
    <w:rsid w:val="006A4EC0"/>
    <w:rsid w:val="006A5083"/>
    <w:rsid w:val="006A5096"/>
    <w:rsid w:val="006A50DA"/>
    <w:rsid w:val="006A50EE"/>
    <w:rsid w:val="006A51F5"/>
    <w:rsid w:val="006A5308"/>
    <w:rsid w:val="006A534F"/>
    <w:rsid w:val="006A539D"/>
    <w:rsid w:val="006A539F"/>
    <w:rsid w:val="006A541D"/>
    <w:rsid w:val="006A5485"/>
    <w:rsid w:val="006A54A2"/>
    <w:rsid w:val="006A55F0"/>
    <w:rsid w:val="006A56DD"/>
    <w:rsid w:val="006A5735"/>
    <w:rsid w:val="006A5794"/>
    <w:rsid w:val="006A57EB"/>
    <w:rsid w:val="006A581D"/>
    <w:rsid w:val="006A5830"/>
    <w:rsid w:val="006A5850"/>
    <w:rsid w:val="006A5A70"/>
    <w:rsid w:val="006A5A88"/>
    <w:rsid w:val="006A5B6E"/>
    <w:rsid w:val="006A5BF1"/>
    <w:rsid w:val="006A5CE9"/>
    <w:rsid w:val="006A5D3F"/>
    <w:rsid w:val="006A5D55"/>
    <w:rsid w:val="006A5D84"/>
    <w:rsid w:val="006A5DEF"/>
    <w:rsid w:val="006A5E9E"/>
    <w:rsid w:val="006A5EB0"/>
    <w:rsid w:val="006A5F1F"/>
    <w:rsid w:val="006A6008"/>
    <w:rsid w:val="006A6065"/>
    <w:rsid w:val="006A609B"/>
    <w:rsid w:val="006A60F8"/>
    <w:rsid w:val="006A60FB"/>
    <w:rsid w:val="006A613A"/>
    <w:rsid w:val="006A61CB"/>
    <w:rsid w:val="006A623A"/>
    <w:rsid w:val="006A6284"/>
    <w:rsid w:val="006A638B"/>
    <w:rsid w:val="006A6442"/>
    <w:rsid w:val="006A6488"/>
    <w:rsid w:val="006A64D6"/>
    <w:rsid w:val="006A6508"/>
    <w:rsid w:val="006A6694"/>
    <w:rsid w:val="006A6732"/>
    <w:rsid w:val="006A6762"/>
    <w:rsid w:val="006A67A9"/>
    <w:rsid w:val="006A67F3"/>
    <w:rsid w:val="006A6858"/>
    <w:rsid w:val="006A6911"/>
    <w:rsid w:val="006A6963"/>
    <w:rsid w:val="006A6979"/>
    <w:rsid w:val="006A6A4E"/>
    <w:rsid w:val="006A6B7A"/>
    <w:rsid w:val="006A6BD4"/>
    <w:rsid w:val="006A6C09"/>
    <w:rsid w:val="006A6C7C"/>
    <w:rsid w:val="006A6CF6"/>
    <w:rsid w:val="006A6DF5"/>
    <w:rsid w:val="006A6E9C"/>
    <w:rsid w:val="006A6F0F"/>
    <w:rsid w:val="006A6F1D"/>
    <w:rsid w:val="006A6FAB"/>
    <w:rsid w:val="006A7010"/>
    <w:rsid w:val="006A708F"/>
    <w:rsid w:val="006A70B3"/>
    <w:rsid w:val="006A712E"/>
    <w:rsid w:val="006A719F"/>
    <w:rsid w:val="006A71B1"/>
    <w:rsid w:val="006A721A"/>
    <w:rsid w:val="006A726B"/>
    <w:rsid w:val="006A72A1"/>
    <w:rsid w:val="006A739B"/>
    <w:rsid w:val="006A7558"/>
    <w:rsid w:val="006A757D"/>
    <w:rsid w:val="006A7582"/>
    <w:rsid w:val="006A7590"/>
    <w:rsid w:val="006A75CA"/>
    <w:rsid w:val="006A763A"/>
    <w:rsid w:val="006A76A7"/>
    <w:rsid w:val="006A76C4"/>
    <w:rsid w:val="006A76EC"/>
    <w:rsid w:val="006A79EE"/>
    <w:rsid w:val="006A7B06"/>
    <w:rsid w:val="006A7BB3"/>
    <w:rsid w:val="006A7C8B"/>
    <w:rsid w:val="006A7D47"/>
    <w:rsid w:val="006A7D6B"/>
    <w:rsid w:val="006A7D7C"/>
    <w:rsid w:val="006A7DC6"/>
    <w:rsid w:val="006A7E6C"/>
    <w:rsid w:val="006A7E7E"/>
    <w:rsid w:val="006A7EF4"/>
    <w:rsid w:val="006A7F17"/>
    <w:rsid w:val="006A7F28"/>
    <w:rsid w:val="006A7F6B"/>
    <w:rsid w:val="006A7F8C"/>
    <w:rsid w:val="006A7F9C"/>
    <w:rsid w:val="006B0078"/>
    <w:rsid w:val="006B008F"/>
    <w:rsid w:val="006B01C1"/>
    <w:rsid w:val="006B021E"/>
    <w:rsid w:val="006B021F"/>
    <w:rsid w:val="006B0278"/>
    <w:rsid w:val="006B0285"/>
    <w:rsid w:val="006B038F"/>
    <w:rsid w:val="006B03C3"/>
    <w:rsid w:val="006B03DF"/>
    <w:rsid w:val="006B03E8"/>
    <w:rsid w:val="006B04B5"/>
    <w:rsid w:val="006B0680"/>
    <w:rsid w:val="006B0778"/>
    <w:rsid w:val="006B077C"/>
    <w:rsid w:val="006B0823"/>
    <w:rsid w:val="006B0843"/>
    <w:rsid w:val="006B0908"/>
    <w:rsid w:val="006B092F"/>
    <w:rsid w:val="006B0940"/>
    <w:rsid w:val="006B0A11"/>
    <w:rsid w:val="006B0ADC"/>
    <w:rsid w:val="006B0C94"/>
    <w:rsid w:val="006B0CBB"/>
    <w:rsid w:val="006B0DCA"/>
    <w:rsid w:val="006B0E02"/>
    <w:rsid w:val="006B0EEC"/>
    <w:rsid w:val="006B0F5F"/>
    <w:rsid w:val="006B0F84"/>
    <w:rsid w:val="006B106C"/>
    <w:rsid w:val="006B10DC"/>
    <w:rsid w:val="006B1101"/>
    <w:rsid w:val="006B116E"/>
    <w:rsid w:val="006B1181"/>
    <w:rsid w:val="006B11DA"/>
    <w:rsid w:val="006B11DB"/>
    <w:rsid w:val="006B1211"/>
    <w:rsid w:val="006B1269"/>
    <w:rsid w:val="006B12EF"/>
    <w:rsid w:val="006B13ED"/>
    <w:rsid w:val="006B145E"/>
    <w:rsid w:val="006B14B4"/>
    <w:rsid w:val="006B14FA"/>
    <w:rsid w:val="006B1565"/>
    <w:rsid w:val="006B15B5"/>
    <w:rsid w:val="006B15DD"/>
    <w:rsid w:val="006B1607"/>
    <w:rsid w:val="006B1700"/>
    <w:rsid w:val="006B172B"/>
    <w:rsid w:val="006B175B"/>
    <w:rsid w:val="006B17D3"/>
    <w:rsid w:val="006B183F"/>
    <w:rsid w:val="006B1929"/>
    <w:rsid w:val="006B1B6C"/>
    <w:rsid w:val="006B1BC2"/>
    <w:rsid w:val="006B1BD3"/>
    <w:rsid w:val="006B1BE2"/>
    <w:rsid w:val="006B1BF4"/>
    <w:rsid w:val="006B1DB1"/>
    <w:rsid w:val="006B1E60"/>
    <w:rsid w:val="006B1FE3"/>
    <w:rsid w:val="006B202B"/>
    <w:rsid w:val="006B219A"/>
    <w:rsid w:val="006B21A7"/>
    <w:rsid w:val="006B234B"/>
    <w:rsid w:val="006B25FF"/>
    <w:rsid w:val="006B2710"/>
    <w:rsid w:val="006B27A8"/>
    <w:rsid w:val="006B27BA"/>
    <w:rsid w:val="006B29C2"/>
    <w:rsid w:val="006B2A4E"/>
    <w:rsid w:val="006B2A63"/>
    <w:rsid w:val="006B2B95"/>
    <w:rsid w:val="006B2BED"/>
    <w:rsid w:val="006B2C0E"/>
    <w:rsid w:val="006B2C90"/>
    <w:rsid w:val="006B2CB5"/>
    <w:rsid w:val="006B2DA5"/>
    <w:rsid w:val="006B2E3E"/>
    <w:rsid w:val="006B2F8E"/>
    <w:rsid w:val="006B309A"/>
    <w:rsid w:val="006B3108"/>
    <w:rsid w:val="006B3140"/>
    <w:rsid w:val="006B317C"/>
    <w:rsid w:val="006B31BB"/>
    <w:rsid w:val="006B31F4"/>
    <w:rsid w:val="006B3338"/>
    <w:rsid w:val="006B3365"/>
    <w:rsid w:val="006B34A9"/>
    <w:rsid w:val="006B35A2"/>
    <w:rsid w:val="006B35CF"/>
    <w:rsid w:val="006B3646"/>
    <w:rsid w:val="006B36AB"/>
    <w:rsid w:val="006B36C2"/>
    <w:rsid w:val="006B3790"/>
    <w:rsid w:val="006B37FB"/>
    <w:rsid w:val="006B3833"/>
    <w:rsid w:val="006B3862"/>
    <w:rsid w:val="006B391E"/>
    <w:rsid w:val="006B393B"/>
    <w:rsid w:val="006B3A2A"/>
    <w:rsid w:val="006B3A3A"/>
    <w:rsid w:val="006B3B10"/>
    <w:rsid w:val="006B3B32"/>
    <w:rsid w:val="006B3B5C"/>
    <w:rsid w:val="006B3BB0"/>
    <w:rsid w:val="006B3D77"/>
    <w:rsid w:val="006B3D78"/>
    <w:rsid w:val="006B3DAE"/>
    <w:rsid w:val="006B3EB4"/>
    <w:rsid w:val="006B4156"/>
    <w:rsid w:val="006B4200"/>
    <w:rsid w:val="006B4264"/>
    <w:rsid w:val="006B42A0"/>
    <w:rsid w:val="006B4371"/>
    <w:rsid w:val="006B4407"/>
    <w:rsid w:val="006B4415"/>
    <w:rsid w:val="006B4530"/>
    <w:rsid w:val="006B453F"/>
    <w:rsid w:val="006B4587"/>
    <w:rsid w:val="006B4681"/>
    <w:rsid w:val="006B4693"/>
    <w:rsid w:val="006B4701"/>
    <w:rsid w:val="006B4712"/>
    <w:rsid w:val="006B4755"/>
    <w:rsid w:val="006B47E4"/>
    <w:rsid w:val="006B4810"/>
    <w:rsid w:val="006B48C2"/>
    <w:rsid w:val="006B494B"/>
    <w:rsid w:val="006B4971"/>
    <w:rsid w:val="006B4A08"/>
    <w:rsid w:val="006B4AAC"/>
    <w:rsid w:val="006B4B94"/>
    <w:rsid w:val="006B4C42"/>
    <w:rsid w:val="006B4C6A"/>
    <w:rsid w:val="006B4DDE"/>
    <w:rsid w:val="006B4F7E"/>
    <w:rsid w:val="006B4FB7"/>
    <w:rsid w:val="006B50A5"/>
    <w:rsid w:val="006B5144"/>
    <w:rsid w:val="006B52A4"/>
    <w:rsid w:val="006B52E5"/>
    <w:rsid w:val="006B52F0"/>
    <w:rsid w:val="006B545D"/>
    <w:rsid w:val="006B5503"/>
    <w:rsid w:val="006B5558"/>
    <w:rsid w:val="006B557C"/>
    <w:rsid w:val="006B559B"/>
    <w:rsid w:val="006B55CA"/>
    <w:rsid w:val="006B55F5"/>
    <w:rsid w:val="006B5682"/>
    <w:rsid w:val="006B5700"/>
    <w:rsid w:val="006B5703"/>
    <w:rsid w:val="006B57AF"/>
    <w:rsid w:val="006B5970"/>
    <w:rsid w:val="006B598E"/>
    <w:rsid w:val="006B5A10"/>
    <w:rsid w:val="006B5A15"/>
    <w:rsid w:val="006B5B38"/>
    <w:rsid w:val="006B5CAD"/>
    <w:rsid w:val="006B5E8A"/>
    <w:rsid w:val="006B5F6D"/>
    <w:rsid w:val="006B5FC9"/>
    <w:rsid w:val="006B6018"/>
    <w:rsid w:val="006B60A3"/>
    <w:rsid w:val="006B60AD"/>
    <w:rsid w:val="006B6183"/>
    <w:rsid w:val="006B6223"/>
    <w:rsid w:val="006B6278"/>
    <w:rsid w:val="006B6395"/>
    <w:rsid w:val="006B6420"/>
    <w:rsid w:val="006B6422"/>
    <w:rsid w:val="006B64CE"/>
    <w:rsid w:val="006B6532"/>
    <w:rsid w:val="006B6565"/>
    <w:rsid w:val="006B656F"/>
    <w:rsid w:val="006B65F3"/>
    <w:rsid w:val="006B66D3"/>
    <w:rsid w:val="006B67BF"/>
    <w:rsid w:val="006B67ED"/>
    <w:rsid w:val="006B6830"/>
    <w:rsid w:val="006B68EE"/>
    <w:rsid w:val="006B6940"/>
    <w:rsid w:val="006B6950"/>
    <w:rsid w:val="006B695A"/>
    <w:rsid w:val="006B69A4"/>
    <w:rsid w:val="006B69B4"/>
    <w:rsid w:val="006B69E7"/>
    <w:rsid w:val="006B6A29"/>
    <w:rsid w:val="006B6ADC"/>
    <w:rsid w:val="006B6BC1"/>
    <w:rsid w:val="006B6C6E"/>
    <w:rsid w:val="006B6DA6"/>
    <w:rsid w:val="006B6DE1"/>
    <w:rsid w:val="006B6EB5"/>
    <w:rsid w:val="006B7051"/>
    <w:rsid w:val="006B71EA"/>
    <w:rsid w:val="006B7247"/>
    <w:rsid w:val="006B7276"/>
    <w:rsid w:val="006B730C"/>
    <w:rsid w:val="006B7314"/>
    <w:rsid w:val="006B7356"/>
    <w:rsid w:val="006B736F"/>
    <w:rsid w:val="006B7374"/>
    <w:rsid w:val="006B73C8"/>
    <w:rsid w:val="006B742E"/>
    <w:rsid w:val="006B74A8"/>
    <w:rsid w:val="006B74E7"/>
    <w:rsid w:val="006B75FD"/>
    <w:rsid w:val="006B7613"/>
    <w:rsid w:val="006B7744"/>
    <w:rsid w:val="006B7A31"/>
    <w:rsid w:val="006B7A43"/>
    <w:rsid w:val="006B7A53"/>
    <w:rsid w:val="006B7B74"/>
    <w:rsid w:val="006B7C33"/>
    <w:rsid w:val="006B7C9A"/>
    <w:rsid w:val="006B7DB9"/>
    <w:rsid w:val="006B7ED9"/>
    <w:rsid w:val="006B7F01"/>
    <w:rsid w:val="006B7F3A"/>
    <w:rsid w:val="006C00C8"/>
    <w:rsid w:val="006C00D6"/>
    <w:rsid w:val="006C0100"/>
    <w:rsid w:val="006C01CC"/>
    <w:rsid w:val="006C01F1"/>
    <w:rsid w:val="006C0203"/>
    <w:rsid w:val="006C0279"/>
    <w:rsid w:val="006C02C1"/>
    <w:rsid w:val="006C02CF"/>
    <w:rsid w:val="006C0311"/>
    <w:rsid w:val="006C05A8"/>
    <w:rsid w:val="006C061B"/>
    <w:rsid w:val="006C06FD"/>
    <w:rsid w:val="006C0805"/>
    <w:rsid w:val="006C0875"/>
    <w:rsid w:val="006C08B1"/>
    <w:rsid w:val="006C08F4"/>
    <w:rsid w:val="006C08FC"/>
    <w:rsid w:val="006C0904"/>
    <w:rsid w:val="006C09C8"/>
    <w:rsid w:val="006C0AB3"/>
    <w:rsid w:val="006C0BE7"/>
    <w:rsid w:val="006C0C53"/>
    <w:rsid w:val="006C0CDE"/>
    <w:rsid w:val="006C0CF1"/>
    <w:rsid w:val="006C0DBC"/>
    <w:rsid w:val="006C0EF3"/>
    <w:rsid w:val="006C0FB9"/>
    <w:rsid w:val="006C0FBE"/>
    <w:rsid w:val="006C1071"/>
    <w:rsid w:val="006C113C"/>
    <w:rsid w:val="006C1258"/>
    <w:rsid w:val="006C1364"/>
    <w:rsid w:val="006C13D8"/>
    <w:rsid w:val="006C142A"/>
    <w:rsid w:val="006C1442"/>
    <w:rsid w:val="006C14A0"/>
    <w:rsid w:val="006C1651"/>
    <w:rsid w:val="006C171D"/>
    <w:rsid w:val="006C1836"/>
    <w:rsid w:val="006C1B85"/>
    <w:rsid w:val="006C1BE7"/>
    <w:rsid w:val="006C1C01"/>
    <w:rsid w:val="006C1DDA"/>
    <w:rsid w:val="006C1E10"/>
    <w:rsid w:val="006C1E6E"/>
    <w:rsid w:val="006C1EA4"/>
    <w:rsid w:val="006C1F4C"/>
    <w:rsid w:val="006C1F7A"/>
    <w:rsid w:val="006C1F94"/>
    <w:rsid w:val="006C1F9C"/>
    <w:rsid w:val="006C20E2"/>
    <w:rsid w:val="006C232A"/>
    <w:rsid w:val="006C2393"/>
    <w:rsid w:val="006C2524"/>
    <w:rsid w:val="006C2543"/>
    <w:rsid w:val="006C25A9"/>
    <w:rsid w:val="006C2680"/>
    <w:rsid w:val="006C26C0"/>
    <w:rsid w:val="006C26E7"/>
    <w:rsid w:val="006C26F4"/>
    <w:rsid w:val="006C272D"/>
    <w:rsid w:val="006C278D"/>
    <w:rsid w:val="006C2824"/>
    <w:rsid w:val="006C2A63"/>
    <w:rsid w:val="006C2AA5"/>
    <w:rsid w:val="006C2B35"/>
    <w:rsid w:val="006C2B50"/>
    <w:rsid w:val="006C2BD4"/>
    <w:rsid w:val="006C2CB8"/>
    <w:rsid w:val="006C2CC1"/>
    <w:rsid w:val="006C2CEC"/>
    <w:rsid w:val="006C2DB9"/>
    <w:rsid w:val="006C2DC6"/>
    <w:rsid w:val="006C2E66"/>
    <w:rsid w:val="006C2F08"/>
    <w:rsid w:val="006C2F29"/>
    <w:rsid w:val="006C32CE"/>
    <w:rsid w:val="006C33E6"/>
    <w:rsid w:val="006C34A2"/>
    <w:rsid w:val="006C35C3"/>
    <w:rsid w:val="006C372F"/>
    <w:rsid w:val="006C383D"/>
    <w:rsid w:val="006C3903"/>
    <w:rsid w:val="006C39B7"/>
    <w:rsid w:val="006C39C3"/>
    <w:rsid w:val="006C3A5D"/>
    <w:rsid w:val="006C3AC3"/>
    <w:rsid w:val="006C3BDA"/>
    <w:rsid w:val="006C3CB9"/>
    <w:rsid w:val="006C3D05"/>
    <w:rsid w:val="006C3E4A"/>
    <w:rsid w:val="006C3E66"/>
    <w:rsid w:val="006C3E6D"/>
    <w:rsid w:val="006C3EF0"/>
    <w:rsid w:val="006C40D7"/>
    <w:rsid w:val="006C40DE"/>
    <w:rsid w:val="006C4186"/>
    <w:rsid w:val="006C41B9"/>
    <w:rsid w:val="006C4200"/>
    <w:rsid w:val="006C42F8"/>
    <w:rsid w:val="006C4304"/>
    <w:rsid w:val="006C435D"/>
    <w:rsid w:val="006C441B"/>
    <w:rsid w:val="006C4440"/>
    <w:rsid w:val="006C4474"/>
    <w:rsid w:val="006C4502"/>
    <w:rsid w:val="006C4506"/>
    <w:rsid w:val="006C4545"/>
    <w:rsid w:val="006C4584"/>
    <w:rsid w:val="006C45A0"/>
    <w:rsid w:val="006C45A4"/>
    <w:rsid w:val="006C488D"/>
    <w:rsid w:val="006C489D"/>
    <w:rsid w:val="006C49C4"/>
    <w:rsid w:val="006C4C20"/>
    <w:rsid w:val="006C4CAC"/>
    <w:rsid w:val="006C4E32"/>
    <w:rsid w:val="006C4EB3"/>
    <w:rsid w:val="006C4F28"/>
    <w:rsid w:val="006C4F4C"/>
    <w:rsid w:val="006C503D"/>
    <w:rsid w:val="006C504A"/>
    <w:rsid w:val="006C5083"/>
    <w:rsid w:val="006C509C"/>
    <w:rsid w:val="006C50B5"/>
    <w:rsid w:val="006C5175"/>
    <w:rsid w:val="006C521A"/>
    <w:rsid w:val="006C533C"/>
    <w:rsid w:val="006C538F"/>
    <w:rsid w:val="006C53A4"/>
    <w:rsid w:val="006C53C7"/>
    <w:rsid w:val="006C5421"/>
    <w:rsid w:val="006C5428"/>
    <w:rsid w:val="006C5544"/>
    <w:rsid w:val="006C55EA"/>
    <w:rsid w:val="006C55F3"/>
    <w:rsid w:val="006C568F"/>
    <w:rsid w:val="006C5744"/>
    <w:rsid w:val="006C574C"/>
    <w:rsid w:val="006C5799"/>
    <w:rsid w:val="006C57C5"/>
    <w:rsid w:val="006C57D4"/>
    <w:rsid w:val="006C5970"/>
    <w:rsid w:val="006C599B"/>
    <w:rsid w:val="006C599F"/>
    <w:rsid w:val="006C59FB"/>
    <w:rsid w:val="006C5A5A"/>
    <w:rsid w:val="006C5B5C"/>
    <w:rsid w:val="006C5B78"/>
    <w:rsid w:val="006C5C3A"/>
    <w:rsid w:val="006C5CA1"/>
    <w:rsid w:val="006C5D60"/>
    <w:rsid w:val="006C5E37"/>
    <w:rsid w:val="006C5E69"/>
    <w:rsid w:val="006C5E6D"/>
    <w:rsid w:val="006C5EA4"/>
    <w:rsid w:val="006C5EE9"/>
    <w:rsid w:val="006C5EF0"/>
    <w:rsid w:val="006C5FA5"/>
    <w:rsid w:val="006C6292"/>
    <w:rsid w:val="006C62BD"/>
    <w:rsid w:val="006C6371"/>
    <w:rsid w:val="006C6474"/>
    <w:rsid w:val="006C64BD"/>
    <w:rsid w:val="006C64E0"/>
    <w:rsid w:val="006C6642"/>
    <w:rsid w:val="006C66C5"/>
    <w:rsid w:val="006C6741"/>
    <w:rsid w:val="006C68C6"/>
    <w:rsid w:val="006C6A16"/>
    <w:rsid w:val="006C6B3F"/>
    <w:rsid w:val="006C6B40"/>
    <w:rsid w:val="006C6BD9"/>
    <w:rsid w:val="006C6D2C"/>
    <w:rsid w:val="006C6D31"/>
    <w:rsid w:val="006C6D91"/>
    <w:rsid w:val="006C6DBF"/>
    <w:rsid w:val="006C6FF1"/>
    <w:rsid w:val="006C7080"/>
    <w:rsid w:val="006C7123"/>
    <w:rsid w:val="006C71DF"/>
    <w:rsid w:val="006C728F"/>
    <w:rsid w:val="006C7299"/>
    <w:rsid w:val="006C73F2"/>
    <w:rsid w:val="006C747C"/>
    <w:rsid w:val="006C7574"/>
    <w:rsid w:val="006C75C3"/>
    <w:rsid w:val="006C7634"/>
    <w:rsid w:val="006C76BF"/>
    <w:rsid w:val="006C7759"/>
    <w:rsid w:val="006C77DB"/>
    <w:rsid w:val="006C785F"/>
    <w:rsid w:val="006C7907"/>
    <w:rsid w:val="006C79AF"/>
    <w:rsid w:val="006C79B5"/>
    <w:rsid w:val="006C79C7"/>
    <w:rsid w:val="006C7A94"/>
    <w:rsid w:val="006C7AAB"/>
    <w:rsid w:val="006C7ADF"/>
    <w:rsid w:val="006C7C32"/>
    <w:rsid w:val="006C7CEF"/>
    <w:rsid w:val="006C7CFA"/>
    <w:rsid w:val="006C7D7B"/>
    <w:rsid w:val="006C7DBD"/>
    <w:rsid w:val="006C7E1D"/>
    <w:rsid w:val="006C7E92"/>
    <w:rsid w:val="006C7EEA"/>
    <w:rsid w:val="006C7F77"/>
    <w:rsid w:val="006C7FBA"/>
    <w:rsid w:val="006C7FC0"/>
    <w:rsid w:val="006C7FE0"/>
    <w:rsid w:val="006D009D"/>
    <w:rsid w:val="006D014F"/>
    <w:rsid w:val="006D01EB"/>
    <w:rsid w:val="006D0375"/>
    <w:rsid w:val="006D04D8"/>
    <w:rsid w:val="006D0524"/>
    <w:rsid w:val="006D0553"/>
    <w:rsid w:val="006D079F"/>
    <w:rsid w:val="006D08A0"/>
    <w:rsid w:val="006D08C6"/>
    <w:rsid w:val="006D0B7D"/>
    <w:rsid w:val="006D0BA3"/>
    <w:rsid w:val="006D0BB9"/>
    <w:rsid w:val="006D0BE2"/>
    <w:rsid w:val="006D0C25"/>
    <w:rsid w:val="006D0C2C"/>
    <w:rsid w:val="006D0CEE"/>
    <w:rsid w:val="006D0D19"/>
    <w:rsid w:val="006D0DB3"/>
    <w:rsid w:val="006D0E08"/>
    <w:rsid w:val="006D0EAD"/>
    <w:rsid w:val="006D0EC0"/>
    <w:rsid w:val="006D0FC8"/>
    <w:rsid w:val="006D1018"/>
    <w:rsid w:val="006D1084"/>
    <w:rsid w:val="006D1087"/>
    <w:rsid w:val="006D10BB"/>
    <w:rsid w:val="006D1103"/>
    <w:rsid w:val="006D11AD"/>
    <w:rsid w:val="006D11EB"/>
    <w:rsid w:val="006D1293"/>
    <w:rsid w:val="006D12DA"/>
    <w:rsid w:val="006D1449"/>
    <w:rsid w:val="006D15FD"/>
    <w:rsid w:val="006D16A0"/>
    <w:rsid w:val="006D16F5"/>
    <w:rsid w:val="006D1719"/>
    <w:rsid w:val="006D1773"/>
    <w:rsid w:val="006D177B"/>
    <w:rsid w:val="006D181A"/>
    <w:rsid w:val="006D185C"/>
    <w:rsid w:val="006D18D0"/>
    <w:rsid w:val="006D1900"/>
    <w:rsid w:val="006D1928"/>
    <w:rsid w:val="006D1932"/>
    <w:rsid w:val="006D1A1E"/>
    <w:rsid w:val="006D1A46"/>
    <w:rsid w:val="006D1A88"/>
    <w:rsid w:val="006D1B81"/>
    <w:rsid w:val="006D1B82"/>
    <w:rsid w:val="006D1BC6"/>
    <w:rsid w:val="006D1BCD"/>
    <w:rsid w:val="006D1C83"/>
    <w:rsid w:val="006D1CFE"/>
    <w:rsid w:val="006D1D20"/>
    <w:rsid w:val="006D1DC9"/>
    <w:rsid w:val="006D1E23"/>
    <w:rsid w:val="006D1EC9"/>
    <w:rsid w:val="006D1EF2"/>
    <w:rsid w:val="006D1F3E"/>
    <w:rsid w:val="006D1F7B"/>
    <w:rsid w:val="006D2014"/>
    <w:rsid w:val="006D202F"/>
    <w:rsid w:val="006D209D"/>
    <w:rsid w:val="006D20A3"/>
    <w:rsid w:val="006D20D9"/>
    <w:rsid w:val="006D20DC"/>
    <w:rsid w:val="006D2105"/>
    <w:rsid w:val="006D2282"/>
    <w:rsid w:val="006D22C0"/>
    <w:rsid w:val="006D2466"/>
    <w:rsid w:val="006D247C"/>
    <w:rsid w:val="006D255D"/>
    <w:rsid w:val="006D26C2"/>
    <w:rsid w:val="006D2796"/>
    <w:rsid w:val="006D288B"/>
    <w:rsid w:val="006D28F7"/>
    <w:rsid w:val="006D297A"/>
    <w:rsid w:val="006D29AB"/>
    <w:rsid w:val="006D29C9"/>
    <w:rsid w:val="006D29E5"/>
    <w:rsid w:val="006D29E9"/>
    <w:rsid w:val="006D2A2D"/>
    <w:rsid w:val="006D2AFC"/>
    <w:rsid w:val="006D2BE3"/>
    <w:rsid w:val="006D2C8D"/>
    <w:rsid w:val="006D2CFD"/>
    <w:rsid w:val="006D2DCE"/>
    <w:rsid w:val="006D2E73"/>
    <w:rsid w:val="006D2F98"/>
    <w:rsid w:val="006D2FCE"/>
    <w:rsid w:val="006D2FE5"/>
    <w:rsid w:val="006D3034"/>
    <w:rsid w:val="006D30E2"/>
    <w:rsid w:val="006D30E9"/>
    <w:rsid w:val="006D3196"/>
    <w:rsid w:val="006D3282"/>
    <w:rsid w:val="006D329A"/>
    <w:rsid w:val="006D3456"/>
    <w:rsid w:val="006D3488"/>
    <w:rsid w:val="006D3499"/>
    <w:rsid w:val="006D354A"/>
    <w:rsid w:val="006D3558"/>
    <w:rsid w:val="006D3571"/>
    <w:rsid w:val="006D35FF"/>
    <w:rsid w:val="006D3612"/>
    <w:rsid w:val="006D36E3"/>
    <w:rsid w:val="006D379F"/>
    <w:rsid w:val="006D3A31"/>
    <w:rsid w:val="006D3B1B"/>
    <w:rsid w:val="006D3B55"/>
    <w:rsid w:val="006D3B84"/>
    <w:rsid w:val="006D3C7F"/>
    <w:rsid w:val="006D3C8F"/>
    <w:rsid w:val="006D3D40"/>
    <w:rsid w:val="006D3D52"/>
    <w:rsid w:val="006D3D93"/>
    <w:rsid w:val="006D3DDC"/>
    <w:rsid w:val="006D3E1A"/>
    <w:rsid w:val="006D3E78"/>
    <w:rsid w:val="006D3E86"/>
    <w:rsid w:val="006D3F60"/>
    <w:rsid w:val="006D3FCC"/>
    <w:rsid w:val="006D3FF5"/>
    <w:rsid w:val="006D4011"/>
    <w:rsid w:val="006D409F"/>
    <w:rsid w:val="006D4149"/>
    <w:rsid w:val="006D41BC"/>
    <w:rsid w:val="006D41C0"/>
    <w:rsid w:val="006D423C"/>
    <w:rsid w:val="006D42D1"/>
    <w:rsid w:val="006D4376"/>
    <w:rsid w:val="006D43D9"/>
    <w:rsid w:val="006D43E4"/>
    <w:rsid w:val="006D4450"/>
    <w:rsid w:val="006D447C"/>
    <w:rsid w:val="006D451F"/>
    <w:rsid w:val="006D4594"/>
    <w:rsid w:val="006D4753"/>
    <w:rsid w:val="006D47BE"/>
    <w:rsid w:val="006D47DE"/>
    <w:rsid w:val="006D4813"/>
    <w:rsid w:val="006D48C9"/>
    <w:rsid w:val="006D4A59"/>
    <w:rsid w:val="006D4D06"/>
    <w:rsid w:val="006D4D31"/>
    <w:rsid w:val="006D4DE9"/>
    <w:rsid w:val="006D4FAD"/>
    <w:rsid w:val="006D4FEA"/>
    <w:rsid w:val="006D50F7"/>
    <w:rsid w:val="006D5153"/>
    <w:rsid w:val="006D5182"/>
    <w:rsid w:val="006D5273"/>
    <w:rsid w:val="006D5314"/>
    <w:rsid w:val="006D53AA"/>
    <w:rsid w:val="006D53D0"/>
    <w:rsid w:val="006D5419"/>
    <w:rsid w:val="006D5431"/>
    <w:rsid w:val="006D54B6"/>
    <w:rsid w:val="006D5514"/>
    <w:rsid w:val="006D55A2"/>
    <w:rsid w:val="006D565E"/>
    <w:rsid w:val="006D56A5"/>
    <w:rsid w:val="006D56E2"/>
    <w:rsid w:val="006D5704"/>
    <w:rsid w:val="006D583C"/>
    <w:rsid w:val="006D58C1"/>
    <w:rsid w:val="006D595D"/>
    <w:rsid w:val="006D59EF"/>
    <w:rsid w:val="006D5B9E"/>
    <w:rsid w:val="006D5C83"/>
    <w:rsid w:val="006D5C88"/>
    <w:rsid w:val="006D5CA6"/>
    <w:rsid w:val="006D5CC7"/>
    <w:rsid w:val="006D5CD1"/>
    <w:rsid w:val="006D5CDE"/>
    <w:rsid w:val="006D5CF4"/>
    <w:rsid w:val="006D5D0C"/>
    <w:rsid w:val="006D5DD6"/>
    <w:rsid w:val="006D5EE9"/>
    <w:rsid w:val="006D5F04"/>
    <w:rsid w:val="006D5F2D"/>
    <w:rsid w:val="006D5F34"/>
    <w:rsid w:val="006D5F68"/>
    <w:rsid w:val="006D5F8A"/>
    <w:rsid w:val="006D609F"/>
    <w:rsid w:val="006D60F9"/>
    <w:rsid w:val="006D621C"/>
    <w:rsid w:val="006D62D9"/>
    <w:rsid w:val="006D63FF"/>
    <w:rsid w:val="006D6409"/>
    <w:rsid w:val="006D641E"/>
    <w:rsid w:val="006D642C"/>
    <w:rsid w:val="006D64D9"/>
    <w:rsid w:val="006D65AB"/>
    <w:rsid w:val="006D660C"/>
    <w:rsid w:val="006D663F"/>
    <w:rsid w:val="006D66D3"/>
    <w:rsid w:val="006D66EA"/>
    <w:rsid w:val="006D671F"/>
    <w:rsid w:val="006D674E"/>
    <w:rsid w:val="006D67B6"/>
    <w:rsid w:val="006D67F1"/>
    <w:rsid w:val="006D67F8"/>
    <w:rsid w:val="006D6876"/>
    <w:rsid w:val="006D6887"/>
    <w:rsid w:val="006D6907"/>
    <w:rsid w:val="006D6938"/>
    <w:rsid w:val="006D69C2"/>
    <w:rsid w:val="006D6A02"/>
    <w:rsid w:val="006D6A05"/>
    <w:rsid w:val="006D6A2B"/>
    <w:rsid w:val="006D6B03"/>
    <w:rsid w:val="006D6B14"/>
    <w:rsid w:val="006D6B1D"/>
    <w:rsid w:val="006D6B2F"/>
    <w:rsid w:val="006D6B48"/>
    <w:rsid w:val="006D6BDC"/>
    <w:rsid w:val="006D6D1D"/>
    <w:rsid w:val="006D6D95"/>
    <w:rsid w:val="006D6DF8"/>
    <w:rsid w:val="006D6EC1"/>
    <w:rsid w:val="006D6FC7"/>
    <w:rsid w:val="006D7007"/>
    <w:rsid w:val="006D70ED"/>
    <w:rsid w:val="006D70F4"/>
    <w:rsid w:val="006D70F7"/>
    <w:rsid w:val="006D7117"/>
    <w:rsid w:val="006D7142"/>
    <w:rsid w:val="006D7181"/>
    <w:rsid w:val="006D71C3"/>
    <w:rsid w:val="006D7326"/>
    <w:rsid w:val="006D758F"/>
    <w:rsid w:val="006D76A0"/>
    <w:rsid w:val="006D76DC"/>
    <w:rsid w:val="006D7745"/>
    <w:rsid w:val="006D77B5"/>
    <w:rsid w:val="006D7851"/>
    <w:rsid w:val="006D786A"/>
    <w:rsid w:val="006D7982"/>
    <w:rsid w:val="006D79EF"/>
    <w:rsid w:val="006D7A3F"/>
    <w:rsid w:val="006D7B67"/>
    <w:rsid w:val="006D7B6A"/>
    <w:rsid w:val="006D7BDF"/>
    <w:rsid w:val="006D7C29"/>
    <w:rsid w:val="006D7CC4"/>
    <w:rsid w:val="006D7CCD"/>
    <w:rsid w:val="006D7D51"/>
    <w:rsid w:val="006D7FA0"/>
    <w:rsid w:val="006D7FBB"/>
    <w:rsid w:val="006D7FDC"/>
    <w:rsid w:val="006E007F"/>
    <w:rsid w:val="006E010C"/>
    <w:rsid w:val="006E0128"/>
    <w:rsid w:val="006E0234"/>
    <w:rsid w:val="006E0295"/>
    <w:rsid w:val="006E029D"/>
    <w:rsid w:val="006E02CC"/>
    <w:rsid w:val="006E0416"/>
    <w:rsid w:val="006E0443"/>
    <w:rsid w:val="006E0467"/>
    <w:rsid w:val="006E0502"/>
    <w:rsid w:val="006E074E"/>
    <w:rsid w:val="006E0795"/>
    <w:rsid w:val="006E07BE"/>
    <w:rsid w:val="006E07D5"/>
    <w:rsid w:val="006E07F7"/>
    <w:rsid w:val="006E0849"/>
    <w:rsid w:val="006E08B3"/>
    <w:rsid w:val="006E08EE"/>
    <w:rsid w:val="006E0943"/>
    <w:rsid w:val="006E0993"/>
    <w:rsid w:val="006E0A30"/>
    <w:rsid w:val="006E0A79"/>
    <w:rsid w:val="006E0AE0"/>
    <w:rsid w:val="006E0B08"/>
    <w:rsid w:val="006E0BDC"/>
    <w:rsid w:val="006E0C6B"/>
    <w:rsid w:val="006E0C98"/>
    <w:rsid w:val="006E0CAD"/>
    <w:rsid w:val="006E0D24"/>
    <w:rsid w:val="006E0D50"/>
    <w:rsid w:val="006E0DB6"/>
    <w:rsid w:val="006E0E4F"/>
    <w:rsid w:val="006E0ED5"/>
    <w:rsid w:val="006E0F9C"/>
    <w:rsid w:val="006E11EA"/>
    <w:rsid w:val="006E1253"/>
    <w:rsid w:val="006E1272"/>
    <w:rsid w:val="006E12D6"/>
    <w:rsid w:val="006E135A"/>
    <w:rsid w:val="006E13B9"/>
    <w:rsid w:val="006E141D"/>
    <w:rsid w:val="006E14BF"/>
    <w:rsid w:val="006E14C1"/>
    <w:rsid w:val="006E14D0"/>
    <w:rsid w:val="006E15F1"/>
    <w:rsid w:val="006E168E"/>
    <w:rsid w:val="006E1710"/>
    <w:rsid w:val="006E171E"/>
    <w:rsid w:val="006E17BE"/>
    <w:rsid w:val="006E18BA"/>
    <w:rsid w:val="006E18C1"/>
    <w:rsid w:val="006E18C4"/>
    <w:rsid w:val="006E18D5"/>
    <w:rsid w:val="006E1948"/>
    <w:rsid w:val="006E19CE"/>
    <w:rsid w:val="006E1AD4"/>
    <w:rsid w:val="006E1B26"/>
    <w:rsid w:val="006E1B62"/>
    <w:rsid w:val="006E1C2C"/>
    <w:rsid w:val="006E1CD7"/>
    <w:rsid w:val="006E1D3E"/>
    <w:rsid w:val="006E1DA7"/>
    <w:rsid w:val="006E1E70"/>
    <w:rsid w:val="006E1E8C"/>
    <w:rsid w:val="006E1E8E"/>
    <w:rsid w:val="006E1EA6"/>
    <w:rsid w:val="006E1EFF"/>
    <w:rsid w:val="006E1F91"/>
    <w:rsid w:val="006E1FD7"/>
    <w:rsid w:val="006E20A2"/>
    <w:rsid w:val="006E2186"/>
    <w:rsid w:val="006E2198"/>
    <w:rsid w:val="006E2458"/>
    <w:rsid w:val="006E24DD"/>
    <w:rsid w:val="006E2582"/>
    <w:rsid w:val="006E2699"/>
    <w:rsid w:val="006E2774"/>
    <w:rsid w:val="006E277C"/>
    <w:rsid w:val="006E2875"/>
    <w:rsid w:val="006E28CB"/>
    <w:rsid w:val="006E291B"/>
    <w:rsid w:val="006E2961"/>
    <w:rsid w:val="006E298B"/>
    <w:rsid w:val="006E29CA"/>
    <w:rsid w:val="006E2A9E"/>
    <w:rsid w:val="006E2AB0"/>
    <w:rsid w:val="006E2BA3"/>
    <w:rsid w:val="006E2C3A"/>
    <w:rsid w:val="006E2C66"/>
    <w:rsid w:val="006E2CBF"/>
    <w:rsid w:val="006E2D1C"/>
    <w:rsid w:val="006E2DB2"/>
    <w:rsid w:val="006E2E3A"/>
    <w:rsid w:val="006E2E89"/>
    <w:rsid w:val="006E2EF4"/>
    <w:rsid w:val="006E2F21"/>
    <w:rsid w:val="006E2F38"/>
    <w:rsid w:val="006E2F3D"/>
    <w:rsid w:val="006E30F2"/>
    <w:rsid w:val="006E31C3"/>
    <w:rsid w:val="006E31D0"/>
    <w:rsid w:val="006E3286"/>
    <w:rsid w:val="006E33CA"/>
    <w:rsid w:val="006E33EF"/>
    <w:rsid w:val="006E3588"/>
    <w:rsid w:val="006E35AC"/>
    <w:rsid w:val="006E360C"/>
    <w:rsid w:val="006E3611"/>
    <w:rsid w:val="006E3646"/>
    <w:rsid w:val="006E36F2"/>
    <w:rsid w:val="006E3743"/>
    <w:rsid w:val="006E376B"/>
    <w:rsid w:val="006E3770"/>
    <w:rsid w:val="006E3A0E"/>
    <w:rsid w:val="006E3BF0"/>
    <w:rsid w:val="006E3C15"/>
    <w:rsid w:val="006E3C71"/>
    <w:rsid w:val="006E3D6B"/>
    <w:rsid w:val="006E3E58"/>
    <w:rsid w:val="006E3F62"/>
    <w:rsid w:val="006E40F2"/>
    <w:rsid w:val="006E40F9"/>
    <w:rsid w:val="006E4100"/>
    <w:rsid w:val="006E411F"/>
    <w:rsid w:val="006E4189"/>
    <w:rsid w:val="006E4249"/>
    <w:rsid w:val="006E436F"/>
    <w:rsid w:val="006E43F1"/>
    <w:rsid w:val="006E45A6"/>
    <w:rsid w:val="006E4602"/>
    <w:rsid w:val="006E46AB"/>
    <w:rsid w:val="006E46D3"/>
    <w:rsid w:val="006E4714"/>
    <w:rsid w:val="006E47F5"/>
    <w:rsid w:val="006E483C"/>
    <w:rsid w:val="006E488B"/>
    <w:rsid w:val="006E4950"/>
    <w:rsid w:val="006E49F0"/>
    <w:rsid w:val="006E4A80"/>
    <w:rsid w:val="006E4AC8"/>
    <w:rsid w:val="006E4BE6"/>
    <w:rsid w:val="006E4C59"/>
    <w:rsid w:val="006E4D78"/>
    <w:rsid w:val="006E4DAB"/>
    <w:rsid w:val="006E4DC2"/>
    <w:rsid w:val="006E509E"/>
    <w:rsid w:val="006E511D"/>
    <w:rsid w:val="006E517F"/>
    <w:rsid w:val="006E51EC"/>
    <w:rsid w:val="006E52B9"/>
    <w:rsid w:val="006E5303"/>
    <w:rsid w:val="006E53FB"/>
    <w:rsid w:val="006E5512"/>
    <w:rsid w:val="006E5588"/>
    <w:rsid w:val="006E55F6"/>
    <w:rsid w:val="006E5616"/>
    <w:rsid w:val="006E5644"/>
    <w:rsid w:val="006E5662"/>
    <w:rsid w:val="006E5771"/>
    <w:rsid w:val="006E5912"/>
    <w:rsid w:val="006E5A19"/>
    <w:rsid w:val="006E5A61"/>
    <w:rsid w:val="006E5AAF"/>
    <w:rsid w:val="006E5AFE"/>
    <w:rsid w:val="006E5C18"/>
    <w:rsid w:val="006E5C25"/>
    <w:rsid w:val="006E5C4C"/>
    <w:rsid w:val="006E5C62"/>
    <w:rsid w:val="006E5D0D"/>
    <w:rsid w:val="006E5D3F"/>
    <w:rsid w:val="006E5E30"/>
    <w:rsid w:val="006E5EF6"/>
    <w:rsid w:val="006E5F91"/>
    <w:rsid w:val="006E603F"/>
    <w:rsid w:val="006E6084"/>
    <w:rsid w:val="006E60A2"/>
    <w:rsid w:val="006E6193"/>
    <w:rsid w:val="006E64A4"/>
    <w:rsid w:val="006E657C"/>
    <w:rsid w:val="006E65A5"/>
    <w:rsid w:val="006E6618"/>
    <w:rsid w:val="006E669E"/>
    <w:rsid w:val="006E66A9"/>
    <w:rsid w:val="006E670F"/>
    <w:rsid w:val="006E6772"/>
    <w:rsid w:val="006E679E"/>
    <w:rsid w:val="006E681E"/>
    <w:rsid w:val="006E689D"/>
    <w:rsid w:val="006E68FA"/>
    <w:rsid w:val="006E693B"/>
    <w:rsid w:val="006E6A03"/>
    <w:rsid w:val="006E6AAC"/>
    <w:rsid w:val="006E6B1B"/>
    <w:rsid w:val="006E6BAE"/>
    <w:rsid w:val="006E6C54"/>
    <w:rsid w:val="006E6CC1"/>
    <w:rsid w:val="006E6D25"/>
    <w:rsid w:val="006E6DC7"/>
    <w:rsid w:val="006E6EC5"/>
    <w:rsid w:val="006E703A"/>
    <w:rsid w:val="006E70A7"/>
    <w:rsid w:val="006E70FE"/>
    <w:rsid w:val="006E7180"/>
    <w:rsid w:val="006E71CF"/>
    <w:rsid w:val="006E7266"/>
    <w:rsid w:val="006E72EE"/>
    <w:rsid w:val="006E7359"/>
    <w:rsid w:val="006E736C"/>
    <w:rsid w:val="006E746D"/>
    <w:rsid w:val="006E7488"/>
    <w:rsid w:val="006E74B4"/>
    <w:rsid w:val="006E74E9"/>
    <w:rsid w:val="006E74FF"/>
    <w:rsid w:val="006E7516"/>
    <w:rsid w:val="006E7534"/>
    <w:rsid w:val="006E7577"/>
    <w:rsid w:val="006E75EA"/>
    <w:rsid w:val="006E75F4"/>
    <w:rsid w:val="006E76BD"/>
    <w:rsid w:val="006E76EA"/>
    <w:rsid w:val="006E7739"/>
    <w:rsid w:val="006E7745"/>
    <w:rsid w:val="006E7750"/>
    <w:rsid w:val="006E7751"/>
    <w:rsid w:val="006E7754"/>
    <w:rsid w:val="006E77FA"/>
    <w:rsid w:val="006E787A"/>
    <w:rsid w:val="006E787D"/>
    <w:rsid w:val="006E788A"/>
    <w:rsid w:val="006E7973"/>
    <w:rsid w:val="006E79EC"/>
    <w:rsid w:val="006E7A2F"/>
    <w:rsid w:val="006E7A36"/>
    <w:rsid w:val="006E7AFD"/>
    <w:rsid w:val="006E7B07"/>
    <w:rsid w:val="006E7BD6"/>
    <w:rsid w:val="006E7C14"/>
    <w:rsid w:val="006E7C16"/>
    <w:rsid w:val="006E7D84"/>
    <w:rsid w:val="006F000B"/>
    <w:rsid w:val="006F016B"/>
    <w:rsid w:val="006F01FE"/>
    <w:rsid w:val="006F0218"/>
    <w:rsid w:val="006F0248"/>
    <w:rsid w:val="006F02CD"/>
    <w:rsid w:val="006F032B"/>
    <w:rsid w:val="006F0412"/>
    <w:rsid w:val="006F0413"/>
    <w:rsid w:val="006F0421"/>
    <w:rsid w:val="006F04AA"/>
    <w:rsid w:val="006F04D8"/>
    <w:rsid w:val="006F054E"/>
    <w:rsid w:val="006F0590"/>
    <w:rsid w:val="006F0600"/>
    <w:rsid w:val="006F062B"/>
    <w:rsid w:val="006F075D"/>
    <w:rsid w:val="006F0779"/>
    <w:rsid w:val="006F08E4"/>
    <w:rsid w:val="006F0905"/>
    <w:rsid w:val="006F0965"/>
    <w:rsid w:val="006F097C"/>
    <w:rsid w:val="006F0980"/>
    <w:rsid w:val="006F0A89"/>
    <w:rsid w:val="006F0AD1"/>
    <w:rsid w:val="006F0AF1"/>
    <w:rsid w:val="006F0B1E"/>
    <w:rsid w:val="006F0B51"/>
    <w:rsid w:val="006F0B95"/>
    <w:rsid w:val="006F0C4B"/>
    <w:rsid w:val="006F0CD3"/>
    <w:rsid w:val="006F0DAB"/>
    <w:rsid w:val="006F0DBB"/>
    <w:rsid w:val="006F0E80"/>
    <w:rsid w:val="006F0EBD"/>
    <w:rsid w:val="006F0F39"/>
    <w:rsid w:val="006F0F3E"/>
    <w:rsid w:val="006F1035"/>
    <w:rsid w:val="006F117C"/>
    <w:rsid w:val="006F11DD"/>
    <w:rsid w:val="006F1298"/>
    <w:rsid w:val="006F135A"/>
    <w:rsid w:val="006F1510"/>
    <w:rsid w:val="006F160E"/>
    <w:rsid w:val="006F1670"/>
    <w:rsid w:val="006F167B"/>
    <w:rsid w:val="006F17E0"/>
    <w:rsid w:val="006F1902"/>
    <w:rsid w:val="006F1981"/>
    <w:rsid w:val="006F1989"/>
    <w:rsid w:val="006F19C1"/>
    <w:rsid w:val="006F19C8"/>
    <w:rsid w:val="006F1A47"/>
    <w:rsid w:val="006F1AA6"/>
    <w:rsid w:val="006F1B58"/>
    <w:rsid w:val="006F1BBC"/>
    <w:rsid w:val="006F1CDA"/>
    <w:rsid w:val="006F1D3B"/>
    <w:rsid w:val="006F1DA1"/>
    <w:rsid w:val="006F1DAF"/>
    <w:rsid w:val="006F1E27"/>
    <w:rsid w:val="006F1E9A"/>
    <w:rsid w:val="006F1EA4"/>
    <w:rsid w:val="006F1EED"/>
    <w:rsid w:val="006F1FB9"/>
    <w:rsid w:val="006F201B"/>
    <w:rsid w:val="006F20CB"/>
    <w:rsid w:val="006F2162"/>
    <w:rsid w:val="006F2312"/>
    <w:rsid w:val="006F2333"/>
    <w:rsid w:val="006F2337"/>
    <w:rsid w:val="006F2389"/>
    <w:rsid w:val="006F23BD"/>
    <w:rsid w:val="006F24E3"/>
    <w:rsid w:val="006F2501"/>
    <w:rsid w:val="006F27A6"/>
    <w:rsid w:val="006F27D5"/>
    <w:rsid w:val="006F2815"/>
    <w:rsid w:val="006F289A"/>
    <w:rsid w:val="006F297E"/>
    <w:rsid w:val="006F2A9B"/>
    <w:rsid w:val="006F2B69"/>
    <w:rsid w:val="006F2B70"/>
    <w:rsid w:val="006F2B8B"/>
    <w:rsid w:val="006F2BC6"/>
    <w:rsid w:val="006F2C06"/>
    <w:rsid w:val="006F2C22"/>
    <w:rsid w:val="006F2CBA"/>
    <w:rsid w:val="006F2E0C"/>
    <w:rsid w:val="006F2F5F"/>
    <w:rsid w:val="006F3033"/>
    <w:rsid w:val="006F30A5"/>
    <w:rsid w:val="006F3100"/>
    <w:rsid w:val="006F31AF"/>
    <w:rsid w:val="006F3230"/>
    <w:rsid w:val="006F323F"/>
    <w:rsid w:val="006F33C7"/>
    <w:rsid w:val="006F341E"/>
    <w:rsid w:val="006F3506"/>
    <w:rsid w:val="006F351B"/>
    <w:rsid w:val="006F355A"/>
    <w:rsid w:val="006F363E"/>
    <w:rsid w:val="006F36F6"/>
    <w:rsid w:val="006F370C"/>
    <w:rsid w:val="006F372C"/>
    <w:rsid w:val="006F37C6"/>
    <w:rsid w:val="006F37DD"/>
    <w:rsid w:val="006F3823"/>
    <w:rsid w:val="006F38C2"/>
    <w:rsid w:val="006F390A"/>
    <w:rsid w:val="006F399D"/>
    <w:rsid w:val="006F3AF9"/>
    <w:rsid w:val="006F3B86"/>
    <w:rsid w:val="006F3BD7"/>
    <w:rsid w:val="006F3C39"/>
    <w:rsid w:val="006F3C6F"/>
    <w:rsid w:val="006F3CFB"/>
    <w:rsid w:val="006F3D43"/>
    <w:rsid w:val="006F3E81"/>
    <w:rsid w:val="006F3E82"/>
    <w:rsid w:val="006F3EC6"/>
    <w:rsid w:val="006F3F16"/>
    <w:rsid w:val="006F3F52"/>
    <w:rsid w:val="006F3F9B"/>
    <w:rsid w:val="006F40C5"/>
    <w:rsid w:val="006F418C"/>
    <w:rsid w:val="006F41BD"/>
    <w:rsid w:val="006F4234"/>
    <w:rsid w:val="006F4254"/>
    <w:rsid w:val="006F42F8"/>
    <w:rsid w:val="006F42FA"/>
    <w:rsid w:val="006F4421"/>
    <w:rsid w:val="006F4449"/>
    <w:rsid w:val="006F4454"/>
    <w:rsid w:val="006F448D"/>
    <w:rsid w:val="006F45E0"/>
    <w:rsid w:val="006F4636"/>
    <w:rsid w:val="006F49BE"/>
    <w:rsid w:val="006F4A83"/>
    <w:rsid w:val="006F4A86"/>
    <w:rsid w:val="006F4B40"/>
    <w:rsid w:val="006F4B85"/>
    <w:rsid w:val="006F4C7A"/>
    <w:rsid w:val="006F4D67"/>
    <w:rsid w:val="006F4DA9"/>
    <w:rsid w:val="006F4F21"/>
    <w:rsid w:val="006F4F95"/>
    <w:rsid w:val="006F4FAF"/>
    <w:rsid w:val="006F4FD7"/>
    <w:rsid w:val="006F505F"/>
    <w:rsid w:val="006F5189"/>
    <w:rsid w:val="006F5250"/>
    <w:rsid w:val="006F527D"/>
    <w:rsid w:val="006F5350"/>
    <w:rsid w:val="006F53A9"/>
    <w:rsid w:val="006F5528"/>
    <w:rsid w:val="006F5543"/>
    <w:rsid w:val="006F555F"/>
    <w:rsid w:val="006F557B"/>
    <w:rsid w:val="006F55B4"/>
    <w:rsid w:val="006F55C1"/>
    <w:rsid w:val="006F5820"/>
    <w:rsid w:val="006F5840"/>
    <w:rsid w:val="006F596A"/>
    <w:rsid w:val="006F5985"/>
    <w:rsid w:val="006F59F6"/>
    <w:rsid w:val="006F5AA4"/>
    <w:rsid w:val="006F5B40"/>
    <w:rsid w:val="006F5B70"/>
    <w:rsid w:val="006F5BB1"/>
    <w:rsid w:val="006F5C39"/>
    <w:rsid w:val="006F5CB1"/>
    <w:rsid w:val="006F5D3A"/>
    <w:rsid w:val="006F5DBF"/>
    <w:rsid w:val="006F5E74"/>
    <w:rsid w:val="006F5E81"/>
    <w:rsid w:val="006F61B8"/>
    <w:rsid w:val="006F61FB"/>
    <w:rsid w:val="006F6218"/>
    <w:rsid w:val="006F626E"/>
    <w:rsid w:val="006F62B7"/>
    <w:rsid w:val="006F63C9"/>
    <w:rsid w:val="006F6499"/>
    <w:rsid w:val="006F64AC"/>
    <w:rsid w:val="006F654E"/>
    <w:rsid w:val="006F6616"/>
    <w:rsid w:val="006F666F"/>
    <w:rsid w:val="006F6671"/>
    <w:rsid w:val="006F674F"/>
    <w:rsid w:val="006F6757"/>
    <w:rsid w:val="006F67A3"/>
    <w:rsid w:val="006F67A4"/>
    <w:rsid w:val="006F67AA"/>
    <w:rsid w:val="006F68EF"/>
    <w:rsid w:val="006F6A2E"/>
    <w:rsid w:val="006F6A74"/>
    <w:rsid w:val="006F6B1D"/>
    <w:rsid w:val="006F6B70"/>
    <w:rsid w:val="006F6CF1"/>
    <w:rsid w:val="006F6D4C"/>
    <w:rsid w:val="006F6EA0"/>
    <w:rsid w:val="006F6EEC"/>
    <w:rsid w:val="006F6FED"/>
    <w:rsid w:val="006F7100"/>
    <w:rsid w:val="006F713E"/>
    <w:rsid w:val="006F72D2"/>
    <w:rsid w:val="006F7300"/>
    <w:rsid w:val="006F7407"/>
    <w:rsid w:val="006F743C"/>
    <w:rsid w:val="006F748E"/>
    <w:rsid w:val="006F750C"/>
    <w:rsid w:val="006F7559"/>
    <w:rsid w:val="006F7572"/>
    <w:rsid w:val="006F7583"/>
    <w:rsid w:val="006F77FE"/>
    <w:rsid w:val="006F787B"/>
    <w:rsid w:val="006F79DE"/>
    <w:rsid w:val="006F7A25"/>
    <w:rsid w:val="006F7A8B"/>
    <w:rsid w:val="006F7ACC"/>
    <w:rsid w:val="006F7B6A"/>
    <w:rsid w:val="006F7C9C"/>
    <w:rsid w:val="006F7CB8"/>
    <w:rsid w:val="006F7D0E"/>
    <w:rsid w:val="006F7D66"/>
    <w:rsid w:val="006F7DA3"/>
    <w:rsid w:val="006F7E70"/>
    <w:rsid w:val="006F7EFE"/>
    <w:rsid w:val="006F7FA6"/>
    <w:rsid w:val="00700052"/>
    <w:rsid w:val="007000A8"/>
    <w:rsid w:val="00700139"/>
    <w:rsid w:val="00700166"/>
    <w:rsid w:val="007001A0"/>
    <w:rsid w:val="007001B8"/>
    <w:rsid w:val="007001CE"/>
    <w:rsid w:val="007001E9"/>
    <w:rsid w:val="00700256"/>
    <w:rsid w:val="007002DB"/>
    <w:rsid w:val="00700332"/>
    <w:rsid w:val="00700450"/>
    <w:rsid w:val="007004A0"/>
    <w:rsid w:val="007004C2"/>
    <w:rsid w:val="00700542"/>
    <w:rsid w:val="0070055B"/>
    <w:rsid w:val="007005D6"/>
    <w:rsid w:val="00700706"/>
    <w:rsid w:val="0070077E"/>
    <w:rsid w:val="007007B7"/>
    <w:rsid w:val="007007DE"/>
    <w:rsid w:val="007007F9"/>
    <w:rsid w:val="00700804"/>
    <w:rsid w:val="0070080C"/>
    <w:rsid w:val="00700898"/>
    <w:rsid w:val="007008F7"/>
    <w:rsid w:val="00700947"/>
    <w:rsid w:val="00700A3F"/>
    <w:rsid w:val="00700A59"/>
    <w:rsid w:val="00700B07"/>
    <w:rsid w:val="00700D22"/>
    <w:rsid w:val="00700D90"/>
    <w:rsid w:val="00700E33"/>
    <w:rsid w:val="00700E56"/>
    <w:rsid w:val="00700F1C"/>
    <w:rsid w:val="00700F6B"/>
    <w:rsid w:val="00700FB7"/>
    <w:rsid w:val="00701011"/>
    <w:rsid w:val="00701075"/>
    <w:rsid w:val="00701117"/>
    <w:rsid w:val="00701180"/>
    <w:rsid w:val="0070118D"/>
    <w:rsid w:val="007012E3"/>
    <w:rsid w:val="00701357"/>
    <w:rsid w:val="00701428"/>
    <w:rsid w:val="00701473"/>
    <w:rsid w:val="0070147A"/>
    <w:rsid w:val="00701499"/>
    <w:rsid w:val="0070150C"/>
    <w:rsid w:val="00701699"/>
    <w:rsid w:val="00701746"/>
    <w:rsid w:val="0070178F"/>
    <w:rsid w:val="007017C3"/>
    <w:rsid w:val="0070187B"/>
    <w:rsid w:val="0070197D"/>
    <w:rsid w:val="00701A1C"/>
    <w:rsid w:val="00701A62"/>
    <w:rsid w:val="00701BEB"/>
    <w:rsid w:val="00701C62"/>
    <w:rsid w:val="00701D27"/>
    <w:rsid w:val="00701D4A"/>
    <w:rsid w:val="00701DB9"/>
    <w:rsid w:val="00701DD8"/>
    <w:rsid w:val="00701E9A"/>
    <w:rsid w:val="00702026"/>
    <w:rsid w:val="00702065"/>
    <w:rsid w:val="00702068"/>
    <w:rsid w:val="00702093"/>
    <w:rsid w:val="007020AB"/>
    <w:rsid w:val="00702220"/>
    <w:rsid w:val="007022E7"/>
    <w:rsid w:val="0070234F"/>
    <w:rsid w:val="007023AC"/>
    <w:rsid w:val="00702406"/>
    <w:rsid w:val="0070241F"/>
    <w:rsid w:val="0070254C"/>
    <w:rsid w:val="0070257F"/>
    <w:rsid w:val="007025D4"/>
    <w:rsid w:val="007026AB"/>
    <w:rsid w:val="007026C0"/>
    <w:rsid w:val="007026CD"/>
    <w:rsid w:val="0070284B"/>
    <w:rsid w:val="0070287C"/>
    <w:rsid w:val="007028B4"/>
    <w:rsid w:val="0070297F"/>
    <w:rsid w:val="007029A9"/>
    <w:rsid w:val="00702A02"/>
    <w:rsid w:val="00702AA2"/>
    <w:rsid w:val="00702AF7"/>
    <w:rsid w:val="00702B3A"/>
    <w:rsid w:val="00702B60"/>
    <w:rsid w:val="00702B95"/>
    <w:rsid w:val="00702C02"/>
    <w:rsid w:val="00702C84"/>
    <w:rsid w:val="00702D3E"/>
    <w:rsid w:val="00702D65"/>
    <w:rsid w:val="00702F32"/>
    <w:rsid w:val="00702F53"/>
    <w:rsid w:val="007030BD"/>
    <w:rsid w:val="007031FD"/>
    <w:rsid w:val="00703226"/>
    <w:rsid w:val="00703262"/>
    <w:rsid w:val="00703291"/>
    <w:rsid w:val="007033E2"/>
    <w:rsid w:val="007033E8"/>
    <w:rsid w:val="0070342C"/>
    <w:rsid w:val="00703439"/>
    <w:rsid w:val="00703481"/>
    <w:rsid w:val="00703534"/>
    <w:rsid w:val="007035DC"/>
    <w:rsid w:val="007035E8"/>
    <w:rsid w:val="0070361E"/>
    <w:rsid w:val="007036EB"/>
    <w:rsid w:val="00703736"/>
    <w:rsid w:val="0070377A"/>
    <w:rsid w:val="0070384D"/>
    <w:rsid w:val="00703867"/>
    <w:rsid w:val="00703879"/>
    <w:rsid w:val="0070388F"/>
    <w:rsid w:val="007038E9"/>
    <w:rsid w:val="007038F8"/>
    <w:rsid w:val="00703A3E"/>
    <w:rsid w:val="00703A4B"/>
    <w:rsid w:val="00703AFD"/>
    <w:rsid w:val="00703B26"/>
    <w:rsid w:val="00703B47"/>
    <w:rsid w:val="00703BF1"/>
    <w:rsid w:val="00703D21"/>
    <w:rsid w:val="00703DC4"/>
    <w:rsid w:val="00703DD3"/>
    <w:rsid w:val="00703E3F"/>
    <w:rsid w:val="00703F30"/>
    <w:rsid w:val="00704047"/>
    <w:rsid w:val="00704098"/>
    <w:rsid w:val="00704417"/>
    <w:rsid w:val="007044E8"/>
    <w:rsid w:val="007046FC"/>
    <w:rsid w:val="007048D3"/>
    <w:rsid w:val="007048F8"/>
    <w:rsid w:val="00704996"/>
    <w:rsid w:val="007049E3"/>
    <w:rsid w:val="00704A4A"/>
    <w:rsid w:val="00704A82"/>
    <w:rsid w:val="00704AE1"/>
    <w:rsid w:val="00704B3C"/>
    <w:rsid w:val="00704B58"/>
    <w:rsid w:val="00704B95"/>
    <w:rsid w:val="00704BEB"/>
    <w:rsid w:val="00704D6D"/>
    <w:rsid w:val="00704E58"/>
    <w:rsid w:val="00704FAB"/>
    <w:rsid w:val="00705033"/>
    <w:rsid w:val="00705072"/>
    <w:rsid w:val="007050A7"/>
    <w:rsid w:val="0070517F"/>
    <w:rsid w:val="007051B7"/>
    <w:rsid w:val="00705526"/>
    <w:rsid w:val="00705560"/>
    <w:rsid w:val="0070557D"/>
    <w:rsid w:val="00705682"/>
    <w:rsid w:val="007056FA"/>
    <w:rsid w:val="00705743"/>
    <w:rsid w:val="007057DB"/>
    <w:rsid w:val="0070588E"/>
    <w:rsid w:val="007059E3"/>
    <w:rsid w:val="00705ACC"/>
    <w:rsid w:val="00705BA4"/>
    <w:rsid w:val="00705BDB"/>
    <w:rsid w:val="00705C2D"/>
    <w:rsid w:val="00705D53"/>
    <w:rsid w:val="00705D5B"/>
    <w:rsid w:val="00705D96"/>
    <w:rsid w:val="00705E82"/>
    <w:rsid w:val="00705E8A"/>
    <w:rsid w:val="00705F04"/>
    <w:rsid w:val="00705F70"/>
    <w:rsid w:val="00705FC9"/>
    <w:rsid w:val="007060E1"/>
    <w:rsid w:val="00706127"/>
    <w:rsid w:val="0070613D"/>
    <w:rsid w:val="00706196"/>
    <w:rsid w:val="007061FF"/>
    <w:rsid w:val="0070623D"/>
    <w:rsid w:val="00706247"/>
    <w:rsid w:val="00706283"/>
    <w:rsid w:val="00706295"/>
    <w:rsid w:val="007062FF"/>
    <w:rsid w:val="007063B9"/>
    <w:rsid w:val="0070640B"/>
    <w:rsid w:val="007065A8"/>
    <w:rsid w:val="007065F8"/>
    <w:rsid w:val="007065FE"/>
    <w:rsid w:val="00706658"/>
    <w:rsid w:val="00706676"/>
    <w:rsid w:val="0070697D"/>
    <w:rsid w:val="00706AA5"/>
    <w:rsid w:val="00706AFE"/>
    <w:rsid w:val="00706BBB"/>
    <w:rsid w:val="00706C4A"/>
    <w:rsid w:val="00706C93"/>
    <w:rsid w:val="00706D88"/>
    <w:rsid w:val="00706E8B"/>
    <w:rsid w:val="00706FCA"/>
    <w:rsid w:val="00707004"/>
    <w:rsid w:val="007070AE"/>
    <w:rsid w:val="00707191"/>
    <w:rsid w:val="007071A0"/>
    <w:rsid w:val="00707226"/>
    <w:rsid w:val="007072B4"/>
    <w:rsid w:val="007072E2"/>
    <w:rsid w:val="00707305"/>
    <w:rsid w:val="0070741E"/>
    <w:rsid w:val="007074D9"/>
    <w:rsid w:val="007077A9"/>
    <w:rsid w:val="007077BE"/>
    <w:rsid w:val="007077E1"/>
    <w:rsid w:val="007077E4"/>
    <w:rsid w:val="00707852"/>
    <w:rsid w:val="00707889"/>
    <w:rsid w:val="007078C1"/>
    <w:rsid w:val="00707A4D"/>
    <w:rsid w:val="00707A7F"/>
    <w:rsid w:val="00707A82"/>
    <w:rsid w:val="00707A8E"/>
    <w:rsid w:val="00707ACB"/>
    <w:rsid w:val="00707AD9"/>
    <w:rsid w:val="00707C0A"/>
    <w:rsid w:val="00707CA8"/>
    <w:rsid w:val="00707D71"/>
    <w:rsid w:val="00707ED1"/>
    <w:rsid w:val="007100B0"/>
    <w:rsid w:val="0071015D"/>
    <w:rsid w:val="00710183"/>
    <w:rsid w:val="007101A7"/>
    <w:rsid w:val="00710210"/>
    <w:rsid w:val="007102B1"/>
    <w:rsid w:val="007102C8"/>
    <w:rsid w:val="00710304"/>
    <w:rsid w:val="00710381"/>
    <w:rsid w:val="007103BA"/>
    <w:rsid w:val="007103E5"/>
    <w:rsid w:val="00710460"/>
    <w:rsid w:val="00710495"/>
    <w:rsid w:val="007104AB"/>
    <w:rsid w:val="00710513"/>
    <w:rsid w:val="00710567"/>
    <w:rsid w:val="00710569"/>
    <w:rsid w:val="0071060E"/>
    <w:rsid w:val="00710711"/>
    <w:rsid w:val="0071077C"/>
    <w:rsid w:val="00710780"/>
    <w:rsid w:val="007107F9"/>
    <w:rsid w:val="00710861"/>
    <w:rsid w:val="0071087E"/>
    <w:rsid w:val="007108C0"/>
    <w:rsid w:val="0071094F"/>
    <w:rsid w:val="00710956"/>
    <w:rsid w:val="00710A07"/>
    <w:rsid w:val="00710A46"/>
    <w:rsid w:val="00710AA5"/>
    <w:rsid w:val="00710B03"/>
    <w:rsid w:val="00710B68"/>
    <w:rsid w:val="00710BFD"/>
    <w:rsid w:val="00710DCE"/>
    <w:rsid w:val="00710DD9"/>
    <w:rsid w:val="00710DE1"/>
    <w:rsid w:val="00710E6A"/>
    <w:rsid w:val="00710E89"/>
    <w:rsid w:val="00710EA2"/>
    <w:rsid w:val="00710F21"/>
    <w:rsid w:val="007110C3"/>
    <w:rsid w:val="007110D2"/>
    <w:rsid w:val="007110D9"/>
    <w:rsid w:val="007111B2"/>
    <w:rsid w:val="007111DB"/>
    <w:rsid w:val="00711201"/>
    <w:rsid w:val="00711275"/>
    <w:rsid w:val="00711354"/>
    <w:rsid w:val="00711397"/>
    <w:rsid w:val="00711456"/>
    <w:rsid w:val="007114AA"/>
    <w:rsid w:val="00711592"/>
    <w:rsid w:val="007116A3"/>
    <w:rsid w:val="007118B5"/>
    <w:rsid w:val="00711965"/>
    <w:rsid w:val="007119A2"/>
    <w:rsid w:val="00711ACF"/>
    <w:rsid w:val="00711B0D"/>
    <w:rsid w:val="00711B39"/>
    <w:rsid w:val="00711B7C"/>
    <w:rsid w:val="00711B81"/>
    <w:rsid w:val="00711C55"/>
    <w:rsid w:val="00711C9B"/>
    <w:rsid w:val="00711CA1"/>
    <w:rsid w:val="00711CA7"/>
    <w:rsid w:val="00711CDE"/>
    <w:rsid w:val="00711E43"/>
    <w:rsid w:val="00711E66"/>
    <w:rsid w:val="00711E75"/>
    <w:rsid w:val="00711F35"/>
    <w:rsid w:val="00711F52"/>
    <w:rsid w:val="00711F78"/>
    <w:rsid w:val="0071226D"/>
    <w:rsid w:val="0071227A"/>
    <w:rsid w:val="0071228E"/>
    <w:rsid w:val="0071239A"/>
    <w:rsid w:val="007123A1"/>
    <w:rsid w:val="00712402"/>
    <w:rsid w:val="00712515"/>
    <w:rsid w:val="007125C2"/>
    <w:rsid w:val="00712776"/>
    <w:rsid w:val="007127CF"/>
    <w:rsid w:val="00712AC2"/>
    <w:rsid w:val="00712AE6"/>
    <w:rsid w:val="00712AEC"/>
    <w:rsid w:val="00712B91"/>
    <w:rsid w:val="00712CAD"/>
    <w:rsid w:val="00712CF8"/>
    <w:rsid w:val="00712D88"/>
    <w:rsid w:val="00712EC8"/>
    <w:rsid w:val="00712EDD"/>
    <w:rsid w:val="00712FF0"/>
    <w:rsid w:val="0071301F"/>
    <w:rsid w:val="0071307D"/>
    <w:rsid w:val="0071311C"/>
    <w:rsid w:val="00713126"/>
    <w:rsid w:val="00713163"/>
    <w:rsid w:val="0071318B"/>
    <w:rsid w:val="007131A6"/>
    <w:rsid w:val="007131BE"/>
    <w:rsid w:val="007131DD"/>
    <w:rsid w:val="00713225"/>
    <w:rsid w:val="0071323D"/>
    <w:rsid w:val="00713326"/>
    <w:rsid w:val="007133F7"/>
    <w:rsid w:val="00713412"/>
    <w:rsid w:val="007134B8"/>
    <w:rsid w:val="007134F2"/>
    <w:rsid w:val="007134F5"/>
    <w:rsid w:val="007135D2"/>
    <w:rsid w:val="00713620"/>
    <w:rsid w:val="00713683"/>
    <w:rsid w:val="00713687"/>
    <w:rsid w:val="007136F6"/>
    <w:rsid w:val="00713750"/>
    <w:rsid w:val="00713787"/>
    <w:rsid w:val="007137E7"/>
    <w:rsid w:val="007137F4"/>
    <w:rsid w:val="007138AD"/>
    <w:rsid w:val="007138B2"/>
    <w:rsid w:val="007138D2"/>
    <w:rsid w:val="00713B54"/>
    <w:rsid w:val="00713BAB"/>
    <w:rsid w:val="00713BD2"/>
    <w:rsid w:val="00713D09"/>
    <w:rsid w:val="00713E4F"/>
    <w:rsid w:val="00713FB3"/>
    <w:rsid w:val="00714096"/>
    <w:rsid w:val="0071410A"/>
    <w:rsid w:val="0071419C"/>
    <w:rsid w:val="007141CA"/>
    <w:rsid w:val="0071435D"/>
    <w:rsid w:val="00714361"/>
    <w:rsid w:val="007143A7"/>
    <w:rsid w:val="007143D6"/>
    <w:rsid w:val="007143FF"/>
    <w:rsid w:val="0071444A"/>
    <w:rsid w:val="0071445A"/>
    <w:rsid w:val="0071449C"/>
    <w:rsid w:val="00714517"/>
    <w:rsid w:val="00714673"/>
    <w:rsid w:val="00714682"/>
    <w:rsid w:val="0071477D"/>
    <w:rsid w:val="00714791"/>
    <w:rsid w:val="007147AA"/>
    <w:rsid w:val="007147CA"/>
    <w:rsid w:val="007147E9"/>
    <w:rsid w:val="007147F0"/>
    <w:rsid w:val="0071480E"/>
    <w:rsid w:val="007148C1"/>
    <w:rsid w:val="007148E5"/>
    <w:rsid w:val="0071492E"/>
    <w:rsid w:val="00714970"/>
    <w:rsid w:val="007149EC"/>
    <w:rsid w:val="00714A6C"/>
    <w:rsid w:val="00714B38"/>
    <w:rsid w:val="00714B51"/>
    <w:rsid w:val="00714BD1"/>
    <w:rsid w:val="00714C25"/>
    <w:rsid w:val="00714C47"/>
    <w:rsid w:val="00714DA0"/>
    <w:rsid w:val="00714DBB"/>
    <w:rsid w:val="00714E18"/>
    <w:rsid w:val="00714F20"/>
    <w:rsid w:val="00715047"/>
    <w:rsid w:val="0071505D"/>
    <w:rsid w:val="00715084"/>
    <w:rsid w:val="00715115"/>
    <w:rsid w:val="007151D6"/>
    <w:rsid w:val="00715207"/>
    <w:rsid w:val="00715221"/>
    <w:rsid w:val="0071522C"/>
    <w:rsid w:val="0071525E"/>
    <w:rsid w:val="007152EE"/>
    <w:rsid w:val="00715303"/>
    <w:rsid w:val="007153AC"/>
    <w:rsid w:val="007153DA"/>
    <w:rsid w:val="007154C6"/>
    <w:rsid w:val="007154EB"/>
    <w:rsid w:val="007154F8"/>
    <w:rsid w:val="0071559F"/>
    <w:rsid w:val="007155DB"/>
    <w:rsid w:val="00715784"/>
    <w:rsid w:val="00715971"/>
    <w:rsid w:val="00715CFB"/>
    <w:rsid w:val="00715DA0"/>
    <w:rsid w:val="00715DC9"/>
    <w:rsid w:val="00715EF9"/>
    <w:rsid w:val="00715F20"/>
    <w:rsid w:val="00715F72"/>
    <w:rsid w:val="00716083"/>
    <w:rsid w:val="007160A2"/>
    <w:rsid w:val="0071613E"/>
    <w:rsid w:val="007161C2"/>
    <w:rsid w:val="0071620D"/>
    <w:rsid w:val="0071626E"/>
    <w:rsid w:val="007162AA"/>
    <w:rsid w:val="00716448"/>
    <w:rsid w:val="007164AA"/>
    <w:rsid w:val="007164E1"/>
    <w:rsid w:val="0071655C"/>
    <w:rsid w:val="0071656C"/>
    <w:rsid w:val="00716584"/>
    <w:rsid w:val="007165B5"/>
    <w:rsid w:val="007166E1"/>
    <w:rsid w:val="00716700"/>
    <w:rsid w:val="00716852"/>
    <w:rsid w:val="00716854"/>
    <w:rsid w:val="007168C3"/>
    <w:rsid w:val="00716931"/>
    <w:rsid w:val="007169C6"/>
    <w:rsid w:val="00716A31"/>
    <w:rsid w:val="00716A4D"/>
    <w:rsid w:val="00716B38"/>
    <w:rsid w:val="00716B5D"/>
    <w:rsid w:val="00716C19"/>
    <w:rsid w:val="00716CA2"/>
    <w:rsid w:val="00716E08"/>
    <w:rsid w:val="00716EC2"/>
    <w:rsid w:val="00716FB7"/>
    <w:rsid w:val="00717005"/>
    <w:rsid w:val="007170DF"/>
    <w:rsid w:val="007171C7"/>
    <w:rsid w:val="007172C5"/>
    <w:rsid w:val="007173FD"/>
    <w:rsid w:val="00717436"/>
    <w:rsid w:val="00717469"/>
    <w:rsid w:val="00717474"/>
    <w:rsid w:val="00717551"/>
    <w:rsid w:val="00717567"/>
    <w:rsid w:val="007176A7"/>
    <w:rsid w:val="00717898"/>
    <w:rsid w:val="00717909"/>
    <w:rsid w:val="007179C4"/>
    <w:rsid w:val="007179E2"/>
    <w:rsid w:val="00717A82"/>
    <w:rsid w:val="00717BA1"/>
    <w:rsid w:val="00717C1C"/>
    <w:rsid w:val="00717CD0"/>
    <w:rsid w:val="00717CD3"/>
    <w:rsid w:val="00717CDA"/>
    <w:rsid w:val="00717CF2"/>
    <w:rsid w:val="00717D1D"/>
    <w:rsid w:val="00717D1F"/>
    <w:rsid w:val="00717D9A"/>
    <w:rsid w:val="00717DF9"/>
    <w:rsid w:val="00717E08"/>
    <w:rsid w:val="00717EB1"/>
    <w:rsid w:val="00717ECD"/>
    <w:rsid w:val="00717F19"/>
    <w:rsid w:val="00717FA5"/>
    <w:rsid w:val="00720269"/>
    <w:rsid w:val="00720297"/>
    <w:rsid w:val="0072039E"/>
    <w:rsid w:val="00720460"/>
    <w:rsid w:val="0072046B"/>
    <w:rsid w:val="007204B5"/>
    <w:rsid w:val="007204F5"/>
    <w:rsid w:val="00720515"/>
    <w:rsid w:val="007206A9"/>
    <w:rsid w:val="007206B9"/>
    <w:rsid w:val="007206D1"/>
    <w:rsid w:val="007206E0"/>
    <w:rsid w:val="007206F4"/>
    <w:rsid w:val="007207BF"/>
    <w:rsid w:val="0072084B"/>
    <w:rsid w:val="00720886"/>
    <w:rsid w:val="00720934"/>
    <w:rsid w:val="00720B13"/>
    <w:rsid w:val="00720C51"/>
    <w:rsid w:val="00720CE7"/>
    <w:rsid w:val="00720FE8"/>
    <w:rsid w:val="0072106E"/>
    <w:rsid w:val="00721254"/>
    <w:rsid w:val="00721337"/>
    <w:rsid w:val="0072146D"/>
    <w:rsid w:val="0072148D"/>
    <w:rsid w:val="0072154E"/>
    <w:rsid w:val="00721623"/>
    <w:rsid w:val="00721851"/>
    <w:rsid w:val="007218C5"/>
    <w:rsid w:val="00721AB7"/>
    <w:rsid w:val="00721B4D"/>
    <w:rsid w:val="00721B89"/>
    <w:rsid w:val="00721C95"/>
    <w:rsid w:val="00721CBB"/>
    <w:rsid w:val="00721DDD"/>
    <w:rsid w:val="00721E1F"/>
    <w:rsid w:val="00721EBE"/>
    <w:rsid w:val="00721EFB"/>
    <w:rsid w:val="00721F11"/>
    <w:rsid w:val="0072207A"/>
    <w:rsid w:val="00722083"/>
    <w:rsid w:val="00722231"/>
    <w:rsid w:val="007224EC"/>
    <w:rsid w:val="00722561"/>
    <w:rsid w:val="007225A4"/>
    <w:rsid w:val="007225CD"/>
    <w:rsid w:val="00722659"/>
    <w:rsid w:val="00722783"/>
    <w:rsid w:val="00722854"/>
    <w:rsid w:val="007228B4"/>
    <w:rsid w:val="007228EC"/>
    <w:rsid w:val="00722907"/>
    <w:rsid w:val="00722A05"/>
    <w:rsid w:val="00722B2A"/>
    <w:rsid w:val="00722B57"/>
    <w:rsid w:val="00722C84"/>
    <w:rsid w:val="00722CEE"/>
    <w:rsid w:val="00722CEF"/>
    <w:rsid w:val="00722D66"/>
    <w:rsid w:val="00722DDF"/>
    <w:rsid w:val="00722E40"/>
    <w:rsid w:val="00722F47"/>
    <w:rsid w:val="00722FC8"/>
    <w:rsid w:val="00723027"/>
    <w:rsid w:val="0072302F"/>
    <w:rsid w:val="0072303E"/>
    <w:rsid w:val="0072308D"/>
    <w:rsid w:val="0072319A"/>
    <w:rsid w:val="007231A3"/>
    <w:rsid w:val="0072330D"/>
    <w:rsid w:val="007233A7"/>
    <w:rsid w:val="007233C3"/>
    <w:rsid w:val="007233C4"/>
    <w:rsid w:val="007233E7"/>
    <w:rsid w:val="0072342C"/>
    <w:rsid w:val="00723488"/>
    <w:rsid w:val="007234D4"/>
    <w:rsid w:val="007234E4"/>
    <w:rsid w:val="0072350D"/>
    <w:rsid w:val="00723884"/>
    <w:rsid w:val="007238A6"/>
    <w:rsid w:val="00723A8E"/>
    <w:rsid w:val="00723AE4"/>
    <w:rsid w:val="00723B70"/>
    <w:rsid w:val="00723BAA"/>
    <w:rsid w:val="00723BAF"/>
    <w:rsid w:val="00723BF3"/>
    <w:rsid w:val="00723C1B"/>
    <w:rsid w:val="00723C3F"/>
    <w:rsid w:val="00723C6B"/>
    <w:rsid w:val="00723CD5"/>
    <w:rsid w:val="00723E94"/>
    <w:rsid w:val="0072402C"/>
    <w:rsid w:val="00724052"/>
    <w:rsid w:val="007240E5"/>
    <w:rsid w:val="0072411D"/>
    <w:rsid w:val="00724185"/>
    <w:rsid w:val="0072418F"/>
    <w:rsid w:val="007241D7"/>
    <w:rsid w:val="007242F7"/>
    <w:rsid w:val="0072432F"/>
    <w:rsid w:val="0072434B"/>
    <w:rsid w:val="0072435C"/>
    <w:rsid w:val="00724404"/>
    <w:rsid w:val="0072443E"/>
    <w:rsid w:val="00724462"/>
    <w:rsid w:val="0072470E"/>
    <w:rsid w:val="00724741"/>
    <w:rsid w:val="00724765"/>
    <w:rsid w:val="00724798"/>
    <w:rsid w:val="00724806"/>
    <w:rsid w:val="007248AE"/>
    <w:rsid w:val="007248CC"/>
    <w:rsid w:val="00724948"/>
    <w:rsid w:val="007249BE"/>
    <w:rsid w:val="007249CB"/>
    <w:rsid w:val="00724A36"/>
    <w:rsid w:val="00724A95"/>
    <w:rsid w:val="00724AEC"/>
    <w:rsid w:val="00724B65"/>
    <w:rsid w:val="00724B9E"/>
    <w:rsid w:val="00724C6E"/>
    <w:rsid w:val="00724C89"/>
    <w:rsid w:val="00724CBE"/>
    <w:rsid w:val="00724D42"/>
    <w:rsid w:val="00724D7B"/>
    <w:rsid w:val="00724DF2"/>
    <w:rsid w:val="00724E0B"/>
    <w:rsid w:val="00724F42"/>
    <w:rsid w:val="00724F47"/>
    <w:rsid w:val="0072505C"/>
    <w:rsid w:val="0072508E"/>
    <w:rsid w:val="007250E3"/>
    <w:rsid w:val="00725182"/>
    <w:rsid w:val="007251D7"/>
    <w:rsid w:val="0072524F"/>
    <w:rsid w:val="00725277"/>
    <w:rsid w:val="0072530F"/>
    <w:rsid w:val="007253F8"/>
    <w:rsid w:val="0072560F"/>
    <w:rsid w:val="00725682"/>
    <w:rsid w:val="00725698"/>
    <w:rsid w:val="0072577A"/>
    <w:rsid w:val="00725787"/>
    <w:rsid w:val="0072583A"/>
    <w:rsid w:val="00725856"/>
    <w:rsid w:val="0072586F"/>
    <w:rsid w:val="007258A8"/>
    <w:rsid w:val="00725B04"/>
    <w:rsid w:val="00725B09"/>
    <w:rsid w:val="00725B42"/>
    <w:rsid w:val="00725B6E"/>
    <w:rsid w:val="00725BAE"/>
    <w:rsid w:val="00725CDD"/>
    <w:rsid w:val="00725D5D"/>
    <w:rsid w:val="00725DEB"/>
    <w:rsid w:val="00725E7D"/>
    <w:rsid w:val="00725F6C"/>
    <w:rsid w:val="00725F71"/>
    <w:rsid w:val="00725FFB"/>
    <w:rsid w:val="0072608C"/>
    <w:rsid w:val="007260ED"/>
    <w:rsid w:val="007260F1"/>
    <w:rsid w:val="00726209"/>
    <w:rsid w:val="007262CB"/>
    <w:rsid w:val="007262F6"/>
    <w:rsid w:val="0072632B"/>
    <w:rsid w:val="00726402"/>
    <w:rsid w:val="007264C5"/>
    <w:rsid w:val="00726523"/>
    <w:rsid w:val="00726600"/>
    <w:rsid w:val="00726722"/>
    <w:rsid w:val="007267A0"/>
    <w:rsid w:val="007267A6"/>
    <w:rsid w:val="007267BF"/>
    <w:rsid w:val="007267F0"/>
    <w:rsid w:val="00726848"/>
    <w:rsid w:val="0072685A"/>
    <w:rsid w:val="00726932"/>
    <w:rsid w:val="0072693C"/>
    <w:rsid w:val="00726A01"/>
    <w:rsid w:val="00726A73"/>
    <w:rsid w:val="00726B25"/>
    <w:rsid w:val="00726B47"/>
    <w:rsid w:val="00726DC7"/>
    <w:rsid w:val="00726DEA"/>
    <w:rsid w:val="00726ECE"/>
    <w:rsid w:val="007270D1"/>
    <w:rsid w:val="007270E3"/>
    <w:rsid w:val="0072716E"/>
    <w:rsid w:val="0072717C"/>
    <w:rsid w:val="007271AD"/>
    <w:rsid w:val="007271DB"/>
    <w:rsid w:val="00727266"/>
    <w:rsid w:val="0072729F"/>
    <w:rsid w:val="007272E6"/>
    <w:rsid w:val="007272F3"/>
    <w:rsid w:val="00727381"/>
    <w:rsid w:val="007273BA"/>
    <w:rsid w:val="0072749E"/>
    <w:rsid w:val="00727513"/>
    <w:rsid w:val="0072760F"/>
    <w:rsid w:val="007277BE"/>
    <w:rsid w:val="00727827"/>
    <w:rsid w:val="00727871"/>
    <w:rsid w:val="007278C2"/>
    <w:rsid w:val="00727965"/>
    <w:rsid w:val="007279AD"/>
    <w:rsid w:val="00727A05"/>
    <w:rsid w:val="00727A89"/>
    <w:rsid w:val="00727B54"/>
    <w:rsid w:val="00727B75"/>
    <w:rsid w:val="00727BCB"/>
    <w:rsid w:val="00727BE3"/>
    <w:rsid w:val="00727BF2"/>
    <w:rsid w:val="00727C69"/>
    <w:rsid w:val="00727C72"/>
    <w:rsid w:val="00727C92"/>
    <w:rsid w:val="00727DB1"/>
    <w:rsid w:val="00727E7B"/>
    <w:rsid w:val="00727E8D"/>
    <w:rsid w:val="00727EDC"/>
    <w:rsid w:val="00730033"/>
    <w:rsid w:val="00730120"/>
    <w:rsid w:val="00730147"/>
    <w:rsid w:val="0073014B"/>
    <w:rsid w:val="00730248"/>
    <w:rsid w:val="00730299"/>
    <w:rsid w:val="007302CC"/>
    <w:rsid w:val="00730350"/>
    <w:rsid w:val="00730385"/>
    <w:rsid w:val="0073040D"/>
    <w:rsid w:val="00730464"/>
    <w:rsid w:val="00730580"/>
    <w:rsid w:val="00730637"/>
    <w:rsid w:val="00730754"/>
    <w:rsid w:val="0073079B"/>
    <w:rsid w:val="007307D1"/>
    <w:rsid w:val="007307ED"/>
    <w:rsid w:val="0073085A"/>
    <w:rsid w:val="00730928"/>
    <w:rsid w:val="007309BA"/>
    <w:rsid w:val="00730A4F"/>
    <w:rsid w:val="00730AA4"/>
    <w:rsid w:val="00730B0E"/>
    <w:rsid w:val="00730B1E"/>
    <w:rsid w:val="00730B52"/>
    <w:rsid w:val="00730BC8"/>
    <w:rsid w:val="00730CCE"/>
    <w:rsid w:val="00730D44"/>
    <w:rsid w:val="00730D59"/>
    <w:rsid w:val="00730D60"/>
    <w:rsid w:val="00730E91"/>
    <w:rsid w:val="00730E97"/>
    <w:rsid w:val="00730FA7"/>
    <w:rsid w:val="0073100D"/>
    <w:rsid w:val="0073105C"/>
    <w:rsid w:val="007310C7"/>
    <w:rsid w:val="00731116"/>
    <w:rsid w:val="0073116E"/>
    <w:rsid w:val="00731197"/>
    <w:rsid w:val="00731228"/>
    <w:rsid w:val="0073145D"/>
    <w:rsid w:val="007314CA"/>
    <w:rsid w:val="00731536"/>
    <w:rsid w:val="00731539"/>
    <w:rsid w:val="007315DE"/>
    <w:rsid w:val="0073161A"/>
    <w:rsid w:val="0073177E"/>
    <w:rsid w:val="007317E4"/>
    <w:rsid w:val="00731886"/>
    <w:rsid w:val="00731A5D"/>
    <w:rsid w:val="00731B3E"/>
    <w:rsid w:val="00731BD5"/>
    <w:rsid w:val="00731C65"/>
    <w:rsid w:val="00731CB8"/>
    <w:rsid w:val="00731CB9"/>
    <w:rsid w:val="00731D2F"/>
    <w:rsid w:val="00731E0F"/>
    <w:rsid w:val="00731E47"/>
    <w:rsid w:val="00731ECA"/>
    <w:rsid w:val="00731FF9"/>
    <w:rsid w:val="00732092"/>
    <w:rsid w:val="007320D0"/>
    <w:rsid w:val="007320EF"/>
    <w:rsid w:val="00732264"/>
    <w:rsid w:val="00732273"/>
    <w:rsid w:val="00732287"/>
    <w:rsid w:val="00732352"/>
    <w:rsid w:val="00732473"/>
    <w:rsid w:val="007325CE"/>
    <w:rsid w:val="00732682"/>
    <w:rsid w:val="007326AA"/>
    <w:rsid w:val="007327B5"/>
    <w:rsid w:val="0073280D"/>
    <w:rsid w:val="0073286D"/>
    <w:rsid w:val="0073288E"/>
    <w:rsid w:val="007328CD"/>
    <w:rsid w:val="00732915"/>
    <w:rsid w:val="00732947"/>
    <w:rsid w:val="00732AC3"/>
    <w:rsid w:val="00732AF4"/>
    <w:rsid w:val="00732AFC"/>
    <w:rsid w:val="00732BFD"/>
    <w:rsid w:val="00732CFD"/>
    <w:rsid w:val="00732D1B"/>
    <w:rsid w:val="00732E92"/>
    <w:rsid w:val="00732EE2"/>
    <w:rsid w:val="0073309D"/>
    <w:rsid w:val="0073316F"/>
    <w:rsid w:val="007331D4"/>
    <w:rsid w:val="007332DD"/>
    <w:rsid w:val="0073330B"/>
    <w:rsid w:val="00733323"/>
    <w:rsid w:val="00733344"/>
    <w:rsid w:val="0073341D"/>
    <w:rsid w:val="0073352A"/>
    <w:rsid w:val="00733571"/>
    <w:rsid w:val="00733621"/>
    <w:rsid w:val="007336BC"/>
    <w:rsid w:val="0073370D"/>
    <w:rsid w:val="0073372E"/>
    <w:rsid w:val="00733732"/>
    <w:rsid w:val="0073379E"/>
    <w:rsid w:val="00733801"/>
    <w:rsid w:val="00733876"/>
    <w:rsid w:val="00733908"/>
    <w:rsid w:val="00733932"/>
    <w:rsid w:val="0073394E"/>
    <w:rsid w:val="007339F3"/>
    <w:rsid w:val="00733A91"/>
    <w:rsid w:val="00733C2E"/>
    <w:rsid w:val="00733C44"/>
    <w:rsid w:val="00733C7F"/>
    <w:rsid w:val="00733D42"/>
    <w:rsid w:val="00733D50"/>
    <w:rsid w:val="00733DBC"/>
    <w:rsid w:val="00733DE0"/>
    <w:rsid w:val="00733E14"/>
    <w:rsid w:val="00733E74"/>
    <w:rsid w:val="00733F78"/>
    <w:rsid w:val="00733FDA"/>
    <w:rsid w:val="00734090"/>
    <w:rsid w:val="00734125"/>
    <w:rsid w:val="00734179"/>
    <w:rsid w:val="00734284"/>
    <w:rsid w:val="007343CF"/>
    <w:rsid w:val="00734472"/>
    <w:rsid w:val="00734521"/>
    <w:rsid w:val="007345A7"/>
    <w:rsid w:val="0073464C"/>
    <w:rsid w:val="007346FA"/>
    <w:rsid w:val="0073472F"/>
    <w:rsid w:val="00734763"/>
    <w:rsid w:val="00734852"/>
    <w:rsid w:val="007348B6"/>
    <w:rsid w:val="007348D7"/>
    <w:rsid w:val="00734987"/>
    <w:rsid w:val="007349C2"/>
    <w:rsid w:val="00734C27"/>
    <w:rsid w:val="00734CC6"/>
    <w:rsid w:val="00734CFA"/>
    <w:rsid w:val="00734D7B"/>
    <w:rsid w:val="00734E40"/>
    <w:rsid w:val="00734EF6"/>
    <w:rsid w:val="00734F37"/>
    <w:rsid w:val="00734F56"/>
    <w:rsid w:val="00734F82"/>
    <w:rsid w:val="00734FE6"/>
    <w:rsid w:val="00735054"/>
    <w:rsid w:val="00735140"/>
    <w:rsid w:val="0073518F"/>
    <w:rsid w:val="007351AF"/>
    <w:rsid w:val="00735306"/>
    <w:rsid w:val="00735323"/>
    <w:rsid w:val="00735390"/>
    <w:rsid w:val="0073542F"/>
    <w:rsid w:val="00735456"/>
    <w:rsid w:val="007354C4"/>
    <w:rsid w:val="0073552A"/>
    <w:rsid w:val="0073568B"/>
    <w:rsid w:val="0073576F"/>
    <w:rsid w:val="00735795"/>
    <w:rsid w:val="007357FE"/>
    <w:rsid w:val="0073582B"/>
    <w:rsid w:val="00735835"/>
    <w:rsid w:val="00735896"/>
    <w:rsid w:val="007358C3"/>
    <w:rsid w:val="00735911"/>
    <w:rsid w:val="00735934"/>
    <w:rsid w:val="00735969"/>
    <w:rsid w:val="00735982"/>
    <w:rsid w:val="007359EC"/>
    <w:rsid w:val="00735A3D"/>
    <w:rsid w:val="00735A5E"/>
    <w:rsid w:val="00735A9F"/>
    <w:rsid w:val="00735AC8"/>
    <w:rsid w:val="00735AD5"/>
    <w:rsid w:val="00735B80"/>
    <w:rsid w:val="00735C00"/>
    <w:rsid w:val="00735CC2"/>
    <w:rsid w:val="00735D90"/>
    <w:rsid w:val="00735E5A"/>
    <w:rsid w:val="00735E9E"/>
    <w:rsid w:val="00735EBF"/>
    <w:rsid w:val="00735F0B"/>
    <w:rsid w:val="00735F9E"/>
    <w:rsid w:val="007360DA"/>
    <w:rsid w:val="0073622E"/>
    <w:rsid w:val="00736246"/>
    <w:rsid w:val="007362D9"/>
    <w:rsid w:val="007362E3"/>
    <w:rsid w:val="0073637B"/>
    <w:rsid w:val="007363A3"/>
    <w:rsid w:val="007363AA"/>
    <w:rsid w:val="0073640B"/>
    <w:rsid w:val="0073645F"/>
    <w:rsid w:val="007364B5"/>
    <w:rsid w:val="00736501"/>
    <w:rsid w:val="0073651B"/>
    <w:rsid w:val="0073656C"/>
    <w:rsid w:val="0073662D"/>
    <w:rsid w:val="0073686F"/>
    <w:rsid w:val="0073689A"/>
    <w:rsid w:val="00736AFE"/>
    <w:rsid w:val="00736B28"/>
    <w:rsid w:val="00736B8C"/>
    <w:rsid w:val="00736BFB"/>
    <w:rsid w:val="00736C9F"/>
    <w:rsid w:val="00736CFA"/>
    <w:rsid w:val="00736E43"/>
    <w:rsid w:val="00736E47"/>
    <w:rsid w:val="00736EB2"/>
    <w:rsid w:val="00737051"/>
    <w:rsid w:val="007370CB"/>
    <w:rsid w:val="007370CD"/>
    <w:rsid w:val="007371A5"/>
    <w:rsid w:val="007371AB"/>
    <w:rsid w:val="00737212"/>
    <w:rsid w:val="007372B1"/>
    <w:rsid w:val="0073736D"/>
    <w:rsid w:val="0073746D"/>
    <w:rsid w:val="00737485"/>
    <w:rsid w:val="007374F7"/>
    <w:rsid w:val="007375EB"/>
    <w:rsid w:val="00737634"/>
    <w:rsid w:val="007376A3"/>
    <w:rsid w:val="00737728"/>
    <w:rsid w:val="00737738"/>
    <w:rsid w:val="00737764"/>
    <w:rsid w:val="00737841"/>
    <w:rsid w:val="0073784A"/>
    <w:rsid w:val="00737856"/>
    <w:rsid w:val="007378BF"/>
    <w:rsid w:val="007379A0"/>
    <w:rsid w:val="007379A9"/>
    <w:rsid w:val="00737B49"/>
    <w:rsid w:val="00737BCF"/>
    <w:rsid w:val="00737CFA"/>
    <w:rsid w:val="00737D70"/>
    <w:rsid w:val="00737E0F"/>
    <w:rsid w:val="00737E55"/>
    <w:rsid w:val="00737E90"/>
    <w:rsid w:val="00737EC7"/>
    <w:rsid w:val="00737EE8"/>
    <w:rsid w:val="00737EF2"/>
    <w:rsid w:val="00737FC3"/>
    <w:rsid w:val="00737FCA"/>
    <w:rsid w:val="0073F4D4"/>
    <w:rsid w:val="007400F4"/>
    <w:rsid w:val="007400F7"/>
    <w:rsid w:val="00740176"/>
    <w:rsid w:val="0074019F"/>
    <w:rsid w:val="007401A8"/>
    <w:rsid w:val="007401EE"/>
    <w:rsid w:val="0074030E"/>
    <w:rsid w:val="0074050A"/>
    <w:rsid w:val="0074057D"/>
    <w:rsid w:val="0074062B"/>
    <w:rsid w:val="007406AE"/>
    <w:rsid w:val="007406E4"/>
    <w:rsid w:val="0074070A"/>
    <w:rsid w:val="00740722"/>
    <w:rsid w:val="0074078A"/>
    <w:rsid w:val="00740845"/>
    <w:rsid w:val="0074096D"/>
    <w:rsid w:val="00740A48"/>
    <w:rsid w:val="00740A9A"/>
    <w:rsid w:val="00740B4E"/>
    <w:rsid w:val="00740BF3"/>
    <w:rsid w:val="00740C6E"/>
    <w:rsid w:val="00740CDA"/>
    <w:rsid w:val="00740CDF"/>
    <w:rsid w:val="00740D26"/>
    <w:rsid w:val="00740E12"/>
    <w:rsid w:val="00740E4D"/>
    <w:rsid w:val="00741056"/>
    <w:rsid w:val="007410CC"/>
    <w:rsid w:val="00741198"/>
    <w:rsid w:val="007411DA"/>
    <w:rsid w:val="0074128B"/>
    <w:rsid w:val="007412E3"/>
    <w:rsid w:val="00741391"/>
    <w:rsid w:val="0074145F"/>
    <w:rsid w:val="007414C1"/>
    <w:rsid w:val="007414D3"/>
    <w:rsid w:val="0074150D"/>
    <w:rsid w:val="00741552"/>
    <w:rsid w:val="0074158F"/>
    <w:rsid w:val="00741603"/>
    <w:rsid w:val="007417A8"/>
    <w:rsid w:val="00741ADC"/>
    <w:rsid w:val="00741ADD"/>
    <w:rsid w:val="00741C31"/>
    <w:rsid w:val="00741CD8"/>
    <w:rsid w:val="00741DAE"/>
    <w:rsid w:val="00741DD4"/>
    <w:rsid w:val="00741DFF"/>
    <w:rsid w:val="00741E02"/>
    <w:rsid w:val="00741E11"/>
    <w:rsid w:val="00741E5D"/>
    <w:rsid w:val="00741EBF"/>
    <w:rsid w:val="00742031"/>
    <w:rsid w:val="00742049"/>
    <w:rsid w:val="0074206C"/>
    <w:rsid w:val="007420E5"/>
    <w:rsid w:val="00742252"/>
    <w:rsid w:val="0074228D"/>
    <w:rsid w:val="007422A5"/>
    <w:rsid w:val="00742453"/>
    <w:rsid w:val="007426CE"/>
    <w:rsid w:val="00742742"/>
    <w:rsid w:val="007427A3"/>
    <w:rsid w:val="007427D1"/>
    <w:rsid w:val="007428D2"/>
    <w:rsid w:val="007428D6"/>
    <w:rsid w:val="007428FC"/>
    <w:rsid w:val="0074293B"/>
    <w:rsid w:val="007429EF"/>
    <w:rsid w:val="00742A19"/>
    <w:rsid w:val="00742A23"/>
    <w:rsid w:val="00742AAE"/>
    <w:rsid w:val="00742AE4"/>
    <w:rsid w:val="00742B00"/>
    <w:rsid w:val="00742B08"/>
    <w:rsid w:val="00742B31"/>
    <w:rsid w:val="00742BB0"/>
    <w:rsid w:val="00742CA4"/>
    <w:rsid w:val="00742CFC"/>
    <w:rsid w:val="00742E44"/>
    <w:rsid w:val="00742E47"/>
    <w:rsid w:val="00742ED7"/>
    <w:rsid w:val="00742F0F"/>
    <w:rsid w:val="00742F74"/>
    <w:rsid w:val="00742FC0"/>
    <w:rsid w:val="00743138"/>
    <w:rsid w:val="00743195"/>
    <w:rsid w:val="00743280"/>
    <w:rsid w:val="007432E2"/>
    <w:rsid w:val="00743368"/>
    <w:rsid w:val="0074353A"/>
    <w:rsid w:val="0074355C"/>
    <w:rsid w:val="00743756"/>
    <w:rsid w:val="00743782"/>
    <w:rsid w:val="00743783"/>
    <w:rsid w:val="007437B2"/>
    <w:rsid w:val="007437BD"/>
    <w:rsid w:val="00743854"/>
    <w:rsid w:val="007438A7"/>
    <w:rsid w:val="007438EA"/>
    <w:rsid w:val="0074397F"/>
    <w:rsid w:val="00743A6B"/>
    <w:rsid w:val="00743BE7"/>
    <w:rsid w:val="00743CA2"/>
    <w:rsid w:val="00743EAB"/>
    <w:rsid w:val="00743FEC"/>
    <w:rsid w:val="00744057"/>
    <w:rsid w:val="00744096"/>
    <w:rsid w:val="007440FA"/>
    <w:rsid w:val="00744170"/>
    <w:rsid w:val="007441F1"/>
    <w:rsid w:val="007441F5"/>
    <w:rsid w:val="007442AE"/>
    <w:rsid w:val="00744388"/>
    <w:rsid w:val="007443D4"/>
    <w:rsid w:val="007444B1"/>
    <w:rsid w:val="0074451A"/>
    <w:rsid w:val="0074457E"/>
    <w:rsid w:val="0074459A"/>
    <w:rsid w:val="007446C3"/>
    <w:rsid w:val="00744740"/>
    <w:rsid w:val="00744755"/>
    <w:rsid w:val="007447EF"/>
    <w:rsid w:val="0074499A"/>
    <w:rsid w:val="00744A96"/>
    <w:rsid w:val="00744B0A"/>
    <w:rsid w:val="00744BEC"/>
    <w:rsid w:val="00744C34"/>
    <w:rsid w:val="00744D08"/>
    <w:rsid w:val="00744EEC"/>
    <w:rsid w:val="00744F06"/>
    <w:rsid w:val="0074500D"/>
    <w:rsid w:val="00745030"/>
    <w:rsid w:val="00745067"/>
    <w:rsid w:val="00745128"/>
    <w:rsid w:val="0074516A"/>
    <w:rsid w:val="00745259"/>
    <w:rsid w:val="007452DA"/>
    <w:rsid w:val="00745329"/>
    <w:rsid w:val="00745395"/>
    <w:rsid w:val="007453FB"/>
    <w:rsid w:val="00745402"/>
    <w:rsid w:val="0074542B"/>
    <w:rsid w:val="007454B0"/>
    <w:rsid w:val="00745533"/>
    <w:rsid w:val="00745573"/>
    <w:rsid w:val="007455B5"/>
    <w:rsid w:val="00745687"/>
    <w:rsid w:val="007456E4"/>
    <w:rsid w:val="00745783"/>
    <w:rsid w:val="007457D8"/>
    <w:rsid w:val="0074584D"/>
    <w:rsid w:val="0074586D"/>
    <w:rsid w:val="0074587E"/>
    <w:rsid w:val="00745BB0"/>
    <w:rsid w:val="00745C3F"/>
    <w:rsid w:val="00745C60"/>
    <w:rsid w:val="00745CC4"/>
    <w:rsid w:val="00745D50"/>
    <w:rsid w:val="00745E61"/>
    <w:rsid w:val="00745EB0"/>
    <w:rsid w:val="00745EE0"/>
    <w:rsid w:val="00745EEC"/>
    <w:rsid w:val="00745FF4"/>
    <w:rsid w:val="00746077"/>
    <w:rsid w:val="007461EE"/>
    <w:rsid w:val="007462D6"/>
    <w:rsid w:val="007464AC"/>
    <w:rsid w:val="007464EE"/>
    <w:rsid w:val="00746535"/>
    <w:rsid w:val="0074655C"/>
    <w:rsid w:val="007466AE"/>
    <w:rsid w:val="007466EF"/>
    <w:rsid w:val="0074672A"/>
    <w:rsid w:val="0074674C"/>
    <w:rsid w:val="00746754"/>
    <w:rsid w:val="007468A4"/>
    <w:rsid w:val="00746902"/>
    <w:rsid w:val="0074690C"/>
    <w:rsid w:val="0074695B"/>
    <w:rsid w:val="00746A8C"/>
    <w:rsid w:val="00746B0C"/>
    <w:rsid w:val="00746B53"/>
    <w:rsid w:val="00746B99"/>
    <w:rsid w:val="00746C39"/>
    <w:rsid w:val="00746C48"/>
    <w:rsid w:val="00746C96"/>
    <w:rsid w:val="00746D02"/>
    <w:rsid w:val="00746E60"/>
    <w:rsid w:val="00746F04"/>
    <w:rsid w:val="00746F5B"/>
    <w:rsid w:val="0074705C"/>
    <w:rsid w:val="0074706B"/>
    <w:rsid w:val="0074706E"/>
    <w:rsid w:val="007472C8"/>
    <w:rsid w:val="007472FC"/>
    <w:rsid w:val="0074732B"/>
    <w:rsid w:val="007473AC"/>
    <w:rsid w:val="007474F5"/>
    <w:rsid w:val="007475DA"/>
    <w:rsid w:val="007475F4"/>
    <w:rsid w:val="00747667"/>
    <w:rsid w:val="00747755"/>
    <w:rsid w:val="00747784"/>
    <w:rsid w:val="00747805"/>
    <w:rsid w:val="007478DD"/>
    <w:rsid w:val="0074793A"/>
    <w:rsid w:val="0074799F"/>
    <w:rsid w:val="007479E9"/>
    <w:rsid w:val="00747B69"/>
    <w:rsid w:val="00747C46"/>
    <w:rsid w:val="00747C7C"/>
    <w:rsid w:val="00747CE0"/>
    <w:rsid w:val="00747CE3"/>
    <w:rsid w:val="00747D07"/>
    <w:rsid w:val="00747E58"/>
    <w:rsid w:val="00747F10"/>
    <w:rsid w:val="00747F2B"/>
    <w:rsid w:val="00747F86"/>
    <w:rsid w:val="0075001B"/>
    <w:rsid w:val="00750068"/>
    <w:rsid w:val="00750080"/>
    <w:rsid w:val="00750201"/>
    <w:rsid w:val="007502CD"/>
    <w:rsid w:val="007503A6"/>
    <w:rsid w:val="0075040C"/>
    <w:rsid w:val="0075043E"/>
    <w:rsid w:val="0075046D"/>
    <w:rsid w:val="00750535"/>
    <w:rsid w:val="0075061E"/>
    <w:rsid w:val="007506F1"/>
    <w:rsid w:val="0075073F"/>
    <w:rsid w:val="0075082A"/>
    <w:rsid w:val="00750858"/>
    <w:rsid w:val="0075091B"/>
    <w:rsid w:val="00750B76"/>
    <w:rsid w:val="00750E5E"/>
    <w:rsid w:val="00750FC8"/>
    <w:rsid w:val="0075105B"/>
    <w:rsid w:val="007510E7"/>
    <w:rsid w:val="00751140"/>
    <w:rsid w:val="00751201"/>
    <w:rsid w:val="00751226"/>
    <w:rsid w:val="0075123E"/>
    <w:rsid w:val="007512B7"/>
    <w:rsid w:val="00751352"/>
    <w:rsid w:val="00751383"/>
    <w:rsid w:val="007513A3"/>
    <w:rsid w:val="007515C9"/>
    <w:rsid w:val="007515E7"/>
    <w:rsid w:val="007516E3"/>
    <w:rsid w:val="007516F9"/>
    <w:rsid w:val="007517DB"/>
    <w:rsid w:val="00751897"/>
    <w:rsid w:val="007519E7"/>
    <w:rsid w:val="00751A02"/>
    <w:rsid w:val="00751A5F"/>
    <w:rsid w:val="00751AB8"/>
    <w:rsid w:val="00751ABE"/>
    <w:rsid w:val="00751B15"/>
    <w:rsid w:val="00751B1A"/>
    <w:rsid w:val="00751B61"/>
    <w:rsid w:val="00751BDA"/>
    <w:rsid w:val="00751CC1"/>
    <w:rsid w:val="00751E0B"/>
    <w:rsid w:val="00751E3C"/>
    <w:rsid w:val="00751E45"/>
    <w:rsid w:val="00751F05"/>
    <w:rsid w:val="0075205F"/>
    <w:rsid w:val="00752169"/>
    <w:rsid w:val="00752181"/>
    <w:rsid w:val="007521EB"/>
    <w:rsid w:val="007522DF"/>
    <w:rsid w:val="0075245B"/>
    <w:rsid w:val="0075256E"/>
    <w:rsid w:val="00752604"/>
    <w:rsid w:val="00752776"/>
    <w:rsid w:val="00752777"/>
    <w:rsid w:val="00752778"/>
    <w:rsid w:val="007527CE"/>
    <w:rsid w:val="0075280D"/>
    <w:rsid w:val="00752879"/>
    <w:rsid w:val="0075289B"/>
    <w:rsid w:val="007529F4"/>
    <w:rsid w:val="00752A19"/>
    <w:rsid w:val="00752A43"/>
    <w:rsid w:val="00752A50"/>
    <w:rsid w:val="00752A58"/>
    <w:rsid w:val="00752B03"/>
    <w:rsid w:val="00752B4C"/>
    <w:rsid w:val="00752B6A"/>
    <w:rsid w:val="00752C1F"/>
    <w:rsid w:val="00752C90"/>
    <w:rsid w:val="00752D95"/>
    <w:rsid w:val="00752DCF"/>
    <w:rsid w:val="00752F5B"/>
    <w:rsid w:val="00752FA1"/>
    <w:rsid w:val="00752FCD"/>
    <w:rsid w:val="00753045"/>
    <w:rsid w:val="00753164"/>
    <w:rsid w:val="007531C7"/>
    <w:rsid w:val="0075327C"/>
    <w:rsid w:val="00753294"/>
    <w:rsid w:val="007532CA"/>
    <w:rsid w:val="007532F6"/>
    <w:rsid w:val="00753303"/>
    <w:rsid w:val="0075331D"/>
    <w:rsid w:val="00753337"/>
    <w:rsid w:val="0075336E"/>
    <w:rsid w:val="00753413"/>
    <w:rsid w:val="0075358F"/>
    <w:rsid w:val="00753608"/>
    <w:rsid w:val="0075368F"/>
    <w:rsid w:val="0075371A"/>
    <w:rsid w:val="00753737"/>
    <w:rsid w:val="00753764"/>
    <w:rsid w:val="00753790"/>
    <w:rsid w:val="007537C8"/>
    <w:rsid w:val="007537E0"/>
    <w:rsid w:val="007538BC"/>
    <w:rsid w:val="007538FD"/>
    <w:rsid w:val="0075390C"/>
    <w:rsid w:val="00753A35"/>
    <w:rsid w:val="00753ACA"/>
    <w:rsid w:val="00753BEA"/>
    <w:rsid w:val="00753C24"/>
    <w:rsid w:val="00753CC5"/>
    <w:rsid w:val="00753D28"/>
    <w:rsid w:val="00753D31"/>
    <w:rsid w:val="00753D4C"/>
    <w:rsid w:val="00753DA4"/>
    <w:rsid w:val="00753E2F"/>
    <w:rsid w:val="00753F18"/>
    <w:rsid w:val="007540A5"/>
    <w:rsid w:val="007540FB"/>
    <w:rsid w:val="0075414A"/>
    <w:rsid w:val="00754407"/>
    <w:rsid w:val="00754449"/>
    <w:rsid w:val="007544BC"/>
    <w:rsid w:val="007544E7"/>
    <w:rsid w:val="00754531"/>
    <w:rsid w:val="00754587"/>
    <w:rsid w:val="00754605"/>
    <w:rsid w:val="007546FD"/>
    <w:rsid w:val="00754711"/>
    <w:rsid w:val="007547B9"/>
    <w:rsid w:val="007547F7"/>
    <w:rsid w:val="007547F9"/>
    <w:rsid w:val="00754863"/>
    <w:rsid w:val="0075489C"/>
    <w:rsid w:val="007548DA"/>
    <w:rsid w:val="00754919"/>
    <w:rsid w:val="00754968"/>
    <w:rsid w:val="00754973"/>
    <w:rsid w:val="00754C33"/>
    <w:rsid w:val="00754C4E"/>
    <w:rsid w:val="00754D7E"/>
    <w:rsid w:val="00754ED4"/>
    <w:rsid w:val="00754EE8"/>
    <w:rsid w:val="00754F07"/>
    <w:rsid w:val="007550D2"/>
    <w:rsid w:val="007550FE"/>
    <w:rsid w:val="00755249"/>
    <w:rsid w:val="007552EE"/>
    <w:rsid w:val="00755326"/>
    <w:rsid w:val="007553D9"/>
    <w:rsid w:val="007553DD"/>
    <w:rsid w:val="0075544C"/>
    <w:rsid w:val="00755460"/>
    <w:rsid w:val="007554A3"/>
    <w:rsid w:val="00755522"/>
    <w:rsid w:val="00755594"/>
    <w:rsid w:val="007555C4"/>
    <w:rsid w:val="007555D8"/>
    <w:rsid w:val="0075561F"/>
    <w:rsid w:val="0075565C"/>
    <w:rsid w:val="007556A3"/>
    <w:rsid w:val="007558FB"/>
    <w:rsid w:val="00755982"/>
    <w:rsid w:val="007559D9"/>
    <w:rsid w:val="00755C05"/>
    <w:rsid w:val="00755C5A"/>
    <w:rsid w:val="00755C82"/>
    <w:rsid w:val="00755CFD"/>
    <w:rsid w:val="00755D05"/>
    <w:rsid w:val="00755D07"/>
    <w:rsid w:val="00755D5D"/>
    <w:rsid w:val="00755E09"/>
    <w:rsid w:val="00755EC8"/>
    <w:rsid w:val="00755F1B"/>
    <w:rsid w:val="00755F7C"/>
    <w:rsid w:val="00755FF6"/>
    <w:rsid w:val="00756031"/>
    <w:rsid w:val="00756033"/>
    <w:rsid w:val="007560FC"/>
    <w:rsid w:val="00756257"/>
    <w:rsid w:val="00756262"/>
    <w:rsid w:val="0075626A"/>
    <w:rsid w:val="0075626D"/>
    <w:rsid w:val="00756300"/>
    <w:rsid w:val="0075636F"/>
    <w:rsid w:val="007564F6"/>
    <w:rsid w:val="00756593"/>
    <w:rsid w:val="00756598"/>
    <w:rsid w:val="007565B5"/>
    <w:rsid w:val="0075660E"/>
    <w:rsid w:val="00756656"/>
    <w:rsid w:val="0075665E"/>
    <w:rsid w:val="007566CF"/>
    <w:rsid w:val="007567B8"/>
    <w:rsid w:val="00756874"/>
    <w:rsid w:val="007569A4"/>
    <w:rsid w:val="00756B25"/>
    <w:rsid w:val="00756B40"/>
    <w:rsid w:val="00756BD5"/>
    <w:rsid w:val="00756C7C"/>
    <w:rsid w:val="00756C87"/>
    <w:rsid w:val="00756D26"/>
    <w:rsid w:val="00756EAE"/>
    <w:rsid w:val="00756F36"/>
    <w:rsid w:val="00756FC2"/>
    <w:rsid w:val="0075713C"/>
    <w:rsid w:val="00757141"/>
    <w:rsid w:val="00757223"/>
    <w:rsid w:val="0075725F"/>
    <w:rsid w:val="00757284"/>
    <w:rsid w:val="00757303"/>
    <w:rsid w:val="00757366"/>
    <w:rsid w:val="0075736F"/>
    <w:rsid w:val="0075744C"/>
    <w:rsid w:val="00757476"/>
    <w:rsid w:val="00757539"/>
    <w:rsid w:val="007575EB"/>
    <w:rsid w:val="00757621"/>
    <w:rsid w:val="00757782"/>
    <w:rsid w:val="0075784C"/>
    <w:rsid w:val="007578F0"/>
    <w:rsid w:val="007578FE"/>
    <w:rsid w:val="007579CB"/>
    <w:rsid w:val="00757AC4"/>
    <w:rsid w:val="00757B10"/>
    <w:rsid w:val="00757B11"/>
    <w:rsid w:val="00757B5F"/>
    <w:rsid w:val="00757CA8"/>
    <w:rsid w:val="00757D93"/>
    <w:rsid w:val="00757DFC"/>
    <w:rsid w:val="00757E28"/>
    <w:rsid w:val="00757E36"/>
    <w:rsid w:val="00757E6E"/>
    <w:rsid w:val="00757F7E"/>
    <w:rsid w:val="007600E0"/>
    <w:rsid w:val="00760100"/>
    <w:rsid w:val="0076027C"/>
    <w:rsid w:val="00760307"/>
    <w:rsid w:val="00760331"/>
    <w:rsid w:val="00760554"/>
    <w:rsid w:val="0076066C"/>
    <w:rsid w:val="00760680"/>
    <w:rsid w:val="00760704"/>
    <w:rsid w:val="007607B2"/>
    <w:rsid w:val="00760870"/>
    <w:rsid w:val="007608DA"/>
    <w:rsid w:val="00760901"/>
    <w:rsid w:val="00760957"/>
    <w:rsid w:val="00760A48"/>
    <w:rsid w:val="00760ADE"/>
    <w:rsid w:val="00760BE8"/>
    <w:rsid w:val="00760CAA"/>
    <w:rsid w:val="00760D3F"/>
    <w:rsid w:val="00760F09"/>
    <w:rsid w:val="00760F0E"/>
    <w:rsid w:val="00760F4F"/>
    <w:rsid w:val="00761103"/>
    <w:rsid w:val="00761115"/>
    <w:rsid w:val="0076122C"/>
    <w:rsid w:val="0076125E"/>
    <w:rsid w:val="0076130D"/>
    <w:rsid w:val="0076137C"/>
    <w:rsid w:val="0076142E"/>
    <w:rsid w:val="00761574"/>
    <w:rsid w:val="0076162F"/>
    <w:rsid w:val="00761647"/>
    <w:rsid w:val="00761650"/>
    <w:rsid w:val="00761732"/>
    <w:rsid w:val="00761748"/>
    <w:rsid w:val="007617D7"/>
    <w:rsid w:val="007617DB"/>
    <w:rsid w:val="007619BF"/>
    <w:rsid w:val="007619D6"/>
    <w:rsid w:val="00761ADA"/>
    <w:rsid w:val="00761C94"/>
    <w:rsid w:val="00761CA8"/>
    <w:rsid w:val="00761CEE"/>
    <w:rsid w:val="00761CEF"/>
    <w:rsid w:val="00761ED5"/>
    <w:rsid w:val="00761ED8"/>
    <w:rsid w:val="00762023"/>
    <w:rsid w:val="007620CD"/>
    <w:rsid w:val="00762140"/>
    <w:rsid w:val="0076221C"/>
    <w:rsid w:val="00762221"/>
    <w:rsid w:val="00762229"/>
    <w:rsid w:val="00762283"/>
    <w:rsid w:val="00762317"/>
    <w:rsid w:val="00762389"/>
    <w:rsid w:val="0076238B"/>
    <w:rsid w:val="007623A6"/>
    <w:rsid w:val="0076252D"/>
    <w:rsid w:val="00762720"/>
    <w:rsid w:val="0076272F"/>
    <w:rsid w:val="0076274C"/>
    <w:rsid w:val="00762916"/>
    <w:rsid w:val="00762924"/>
    <w:rsid w:val="007629E3"/>
    <w:rsid w:val="007629F9"/>
    <w:rsid w:val="00762A6A"/>
    <w:rsid w:val="00762AE1"/>
    <w:rsid w:val="00762AE8"/>
    <w:rsid w:val="00762C4F"/>
    <w:rsid w:val="00762E04"/>
    <w:rsid w:val="00762EDC"/>
    <w:rsid w:val="00762F17"/>
    <w:rsid w:val="0076301E"/>
    <w:rsid w:val="007630E0"/>
    <w:rsid w:val="00763174"/>
    <w:rsid w:val="007631AC"/>
    <w:rsid w:val="00763217"/>
    <w:rsid w:val="0076322E"/>
    <w:rsid w:val="00763238"/>
    <w:rsid w:val="00763267"/>
    <w:rsid w:val="007632D1"/>
    <w:rsid w:val="007632FC"/>
    <w:rsid w:val="007633F1"/>
    <w:rsid w:val="00763415"/>
    <w:rsid w:val="00763564"/>
    <w:rsid w:val="007635AA"/>
    <w:rsid w:val="0076361A"/>
    <w:rsid w:val="00763668"/>
    <w:rsid w:val="007636D3"/>
    <w:rsid w:val="007637BC"/>
    <w:rsid w:val="007637D3"/>
    <w:rsid w:val="0076387D"/>
    <w:rsid w:val="00763882"/>
    <w:rsid w:val="007638DB"/>
    <w:rsid w:val="007638E8"/>
    <w:rsid w:val="007638F2"/>
    <w:rsid w:val="0076398B"/>
    <w:rsid w:val="007639C9"/>
    <w:rsid w:val="00763A0A"/>
    <w:rsid w:val="00763C6E"/>
    <w:rsid w:val="00763D05"/>
    <w:rsid w:val="00763D0A"/>
    <w:rsid w:val="00763DB3"/>
    <w:rsid w:val="00763DEC"/>
    <w:rsid w:val="00763ECE"/>
    <w:rsid w:val="00763F0D"/>
    <w:rsid w:val="0076404E"/>
    <w:rsid w:val="00764085"/>
    <w:rsid w:val="007640BF"/>
    <w:rsid w:val="007640CE"/>
    <w:rsid w:val="00764120"/>
    <w:rsid w:val="00764162"/>
    <w:rsid w:val="00764170"/>
    <w:rsid w:val="007641EB"/>
    <w:rsid w:val="00764217"/>
    <w:rsid w:val="00764225"/>
    <w:rsid w:val="007642C7"/>
    <w:rsid w:val="00764318"/>
    <w:rsid w:val="00764357"/>
    <w:rsid w:val="007643B4"/>
    <w:rsid w:val="007643DE"/>
    <w:rsid w:val="0076440D"/>
    <w:rsid w:val="007644A1"/>
    <w:rsid w:val="00764603"/>
    <w:rsid w:val="00764644"/>
    <w:rsid w:val="00764706"/>
    <w:rsid w:val="00764714"/>
    <w:rsid w:val="007647A0"/>
    <w:rsid w:val="00764827"/>
    <w:rsid w:val="00764ABB"/>
    <w:rsid w:val="00764AC3"/>
    <w:rsid w:val="00764AC4"/>
    <w:rsid w:val="00764AD4"/>
    <w:rsid w:val="00764AD6"/>
    <w:rsid w:val="00764B04"/>
    <w:rsid w:val="00764B36"/>
    <w:rsid w:val="00764B98"/>
    <w:rsid w:val="00764CF5"/>
    <w:rsid w:val="00764D57"/>
    <w:rsid w:val="00764D64"/>
    <w:rsid w:val="00764D7A"/>
    <w:rsid w:val="00764DEE"/>
    <w:rsid w:val="00764EBC"/>
    <w:rsid w:val="00764F8B"/>
    <w:rsid w:val="007651CB"/>
    <w:rsid w:val="007651D7"/>
    <w:rsid w:val="007651E6"/>
    <w:rsid w:val="0076521B"/>
    <w:rsid w:val="007652A4"/>
    <w:rsid w:val="007652F7"/>
    <w:rsid w:val="00765337"/>
    <w:rsid w:val="00765352"/>
    <w:rsid w:val="00765414"/>
    <w:rsid w:val="0076559E"/>
    <w:rsid w:val="00765615"/>
    <w:rsid w:val="007656A1"/>
    <w:rsid w:val="00765726"/>
    <w:rsid w:val="00765789"/>
    <w:rsid w:val="007657BD"/>
    <w:rsid w:val="0076585B"/>
    <w:rsid w:val="0076587F"/>
    <w:rsid w:val="00765895"/>
    <w:rsid w:val="007658BE"/>
    <w:rsid w:val="007658FB"/>
    <w:rsid w:val="0076594A"/>
    <w:rsid w:val="0076599B"/>
    <w:rsid w:val="00765BDB"/>
    <w:rsid w:val="00765CCE"/>
    <w:rsid w:val="00765CDF"/>
    <w:rsid w:val="00765E12"/>
    <w:rsid w:val="00765F0D"/>
    <w:rsid w:val="00765F56"/>
    <w:rsid w:val="00765FA7"/>
    <w:rsid w:val="00765FDC"/>
    <w:rsid w:val="0076600D"/>
    <w:rsid w:val="00766022"/>
    <w:rsid w:val="007660B5"/>
    <w:rsid w:val="0076630C"/>
    <w:rsid w:val="00766345"/>
    <w:rsid w:val="0076635B"/>
    <w:rsid w:val="0076637B"/>
    <w:rsid w:val="007663B2"/>
    <w:rsid w:val="007663B9"/>
    <w:rsid w:val="00766415"/>
    <w:rsid w:val="007664B9"/>
    <w:rsid w:val="007664FB"/>
    <w:rsid w:val="0076650C"/>
    <w:rsid w:val="0076658B"/>
    <w:rsid w:val="007665CC"/>
    <w:rsid w:val="007665E7"/>
    <w:rsid w:val="00766670"/>
    <w:rsid w:val="00766776"/>
    <w:rsid w:val="0076677C"/>
    <w:rsid w:val="00766A22"/>
    <w:rsid w:val="00766B44"/>
    <w:rsid w:val="00766B58"/>
    <w:rsid w:val="00766BCD"/>
    <w:rsid w:val="00766BCE"/>
    <w:rsid w:val="00766C43"/>
    <w:rsid w:val="00766C4C"/>
    <w:rsid w:val="00766C9C"/>
    <w:rsid w:val="00766CB3"/>
    <w:rsid w:val="00766CD8"/>
    <w:rsid w:val="00766EAF"/>
    <w:rsid w:val="00766EDF"/>
    <w:rsid w:val="00766F53"/>
    <w:rsid w:val="00766FAE"/>
    <w:rsid w:val="00766FDE"/>
    <w:rsid w:val="0076702D"/>
    <w:rsid w:val="00767063"/>
    <w:rsid w:val="007670F8"/>
    <w:rsid w:val="007670FF"/>
    <w:rsid w:val="007672C2"/>
    <w:rsid w:val="007672C9"/>
    <w:rsid w:val="007672CE"/>
    <w:rsid w:val="007672EB"/>
    <w:rsid w:val="00767405"/>
    <w:rsid w:val="007674BC"/>
    <w:rsid w:val="0076758B"/>
    <w:rsid w:val="0076758E"/>
    <w:rsid w:val="00767594"/>
    <w:rsid w:val="00767616"/>
    <w:rsid w:val="00767662"/>
    <w:rsid w:val="00767769"/>
    <w:rsid w:val="007677B8"/>
    <w:rsid w:val="00767893"/>
    <w:rsid w:val="007678F3"/>
    <w:rsid w:val="007679C3"/>
    <w:rsid w:val="007679C7"/>
    <w:rsid w:val="00767A0D"/>
    <w:rsid w:val="00767C3A"/>
    <w:rsid w:val="00767CD9"/>
    <w:rsid w:val="00767D27"/>
    <w:rsid w:val="00767D3F"/>
    <w:rsid w:val="00767DA2"/>
    <w:rsid w:val="00767F54"/>
    <w:rsid w:val="0077001F"/>
    <w:rsid w:val="00770117"/>
    <w:rsid w:val="00770163"/>
    <w:rsid w:val="007701A8"/>
    <w:rsid w:val="007701D8"/>
    <w:rsid w:val="0077026E"/>
    <w:rsid w:val="007703F5"/>
    <w:rsid w:val="00770402"/>
    <w:rsid w:val="00770595"/>
    <w:rsid w:val="007705B9"/>
    <w:rsid w:val="007705DB"/>
    <w:rsid w:val="00770845"/>
    <w:rsid w:val="007708C1"/>
    <w:rsid w:val="00770A53"/>
    <w:rsid w:val="00770A9E"/>
    <w:rsid w:val="00770C52"/>
    <w:rsid w:val="00770C91"/>
    <w:rsid w:val="00770CC3"/>
    <w:rsid w:val="00770CD4"/>
    <w:rsid w:val="00770D6F"/>
    <w:rsid w:val="00770E44"/>
    <w:rsid w:val="00770EFA"/>
    <w:rsid w:val="00770F98"/>
    <w:rsid w:val="007710B4"/>
    <w:rsid w:val="007710B5"/>
    <w:rsid w:val="007710EC"/>
    <w:rsid w:val="00771213"/>
    <w:rsid w:val="007712FB"/>
    <w:rsid w:val="00771306"/>
    <w:rsid w:val="007714F8"/>
    <w:rsid w:val="00771585"/>
    <w:rsid w:val="007715AC"/>
    <w:rsid w:val="00771649"/>
    <w:rsid w:val="007716C8"/>
    <w:rsid w:val="00771708"/>
    <w:rsid w:val="00771731"/>
    <w:rsid w:val="00771776"/>
    <w:rsid w:val="00771796"/>
    <w:rsid w:val="007717BE"/>
    <w:rsid w:val="007717F6"/>
    <w:rsid w:val="00771823"/>
    <w:rsid w:val="00771824"/>
    <w:rsid w:val="00771940"/>
    <w:rsid w:val="007719B2"/>
    <w:rsid w:val="00771A1A"/>
    <w:rsid w:val="00771A97"/>
    <w:rsid w:val="00771AA2"/>
    <w:rsid w:val="00771AB1"/>
    <w:rsid w:val="00771BC0"/>
    <w:rsid w:val="00771BC8"/>
    <w:rsid w:val="00771CDE"/>
    <w:rsid w:val="00771CF8"/>
    <w:rsid w:val="00771D38"/>
    <w:rsid w:val="00771DCE"/>
    <w:rsid w:val="00771EFB"/>
    <w:rsid w:val="00771F02"/>
    <w:rsid w:val="00771FB3"/>
    <w:rsid w:val="007721A4"/>
    <w:rsid w:val="007721AC"/>
    <w:rsid w:val="007721E5"/>
    <w:rsid w:val="007721F1"/>
    <w:rsid w:val="007723AC"/>
    <w:rsid w:val="007723B2"/>
    <w:rsid w:val="007723B5"/>
    <w:rsid w:val="0077242D"/>
    <w:rsid w:val="0077252F"/>
    <w:rsid w:val="00772577"/>
    <w:rsid w:val="00772591"/>
    <w:rsid w:val="007726DA"/>
    <w:rsid w:val="00772742"/>
    <w:rsid w:val="00772795"/>
    <w:rsid w:val="00772899"/>
    <w:rsid w:val="00772A39"/>
    <w:rsid w:val="00772AC1"/>
    <w:rsid w:val="00772AEB"/>
    <w:rsid w:val="00772AF3"/>
    <w:rsid w:val="00772AF6"/>
    <w:rsid w:val="00772BBD"/>
    <w:rsid w:val="00772BC7"/>
    <w:rsid w:val="00772C29"/>
    <w:rsid w:val="00772C8E"/>
    <w:rsid w:val="00772CEA"/>
    <w:rsid w:val="00772D1A"/>
    <w:rsid w:val="00772D30"/>
    <w:rsid w:val="00772F6D"/>
    <w:rsid w:val="00772FCA"/>
    <w:rsid w:val="00772FD2"/>
    <w:rsid w:val="00772FE5"/>
    <w:rsid w:val="00773055"/>
    <w:rsid w:val="0077312E"/>
    <w:rsid w:val="0077316B"/>
    <w:rsid w:val="0077322C"/>
    <w:rsid w:val="007732AB"/>
    <w:rsid w:val="007732C4"/>
    <w:rsid w:val="00773361"/>
    <w:rsid w:val="00773365"/>
    <w:rsid w:val="007733AB"/>
    <w:rsid w:val="007734D9"/>
    <w:rsid w:val="007735E9"/>
    <w:rsid w:val="007735FC"/>
    <w:rsid w:val="00773675"/>
    <w:rsid w:val="007736EA"/>
    <w:rsid w:val="00773804"/>
    <w:rsid w:val="00773846"/>
    <w:rsid w:val="0077386A"/>
    <w:rsid w:val="00773877"/>
    <w:rsid w:val="0077390B"/>
    <w:rsid w:val="007739D6"/>
    <w:rsid w:val="00773BCF"/>
    <w:rsid w:val="00773C2F"/>
    <w:rsid w:val="00773C96"/>
    <w:rsid w:val="00773DC7"/>
    <w:rsid w:val="00773F88"/>
    <w:rsid w:val="00773F92"/>
    <w:rsid w:val="00774095"/>
    <w:rsid w:val="00774124"/>
    <w:rsid w:val="00774205"/>
    <w:rsid w:val="00774225"/>
    <w:rsid w:val="00774373"/>
    <w:rsid w:val="00774410"/>
    <w:rsid w:val="00774426"/>
    <w:rsid w:val="0077449F"/>
    <w:rsid w:val="00774515"/>
    <w:rsid w:val="00774569"/>
    <w:rsid w:val="007747CE"/>
    <w:rsid w:val="00774900"/>
    <w:rsid w:val="0077494B"/>
    <w:rsid w:val="0077494E"/>
    <w:rsid w:val="00774AED"/>
    <w:rsid w:val="00774BE2"/>
    <w:rsid w:val="00774C0E"/>
    <w:rsid w:val="00774C4C"/>
    <w:rsid w:val="00774CDE"/>
    <w:rsid w:val="00774D37"/>
    <w:rsid w:val="00774DCB"/>
    <w:rsid w:val="00774F02"/>
    <w:rsid w:val="00774F40"/>
    <w:rsid w:val="00774FE0"/>
    <w:rsid w:val="0077503E"/>
    <w:rsid w:val="00775046"/>
    <w:rsid w:val="00775057"/>
    <w:rsid w:val="007751E7"/>
    <w:rsid w:val="00775243"/>
    <w:rsid w:val="00775245"/>
    <w:rsid w:val="007752E1"/>
    <w:rsid w:val="00775313"/>
    <w:rsid w:val="007753A9"/>
    <w:rsid w:val="00775497"/>
    <w:rsid w:val="00775522"/>
    <w:rsid w:val="00775575"/>
    <w:rsid w:val="00775596"/>
    <w:rsid w:val="00775617"/>
    <w:rsid w:val="00775671"/>
    <w:rsid w:val="00775717"/>
    <w:rsid w:val="0077580A"/>
    <w:rsid w:val="00775889"/>
    <w:rsid w:val="00775892"/>
    <w:rsid w:val="007758EA"/>
    <w:rsid w:val="0077598A"/>
    <w:rsid w:val="00775993"/>
    <w:rsid w:val="00775B91"/>
    <w:rsid w:val="00775CE6"/>
    <w:rsid w:val="00775CFA"/>
    <w:rsid w:val="00775D8B"/>
    <w:rsid w:val="00775DC1"/>
    <w:rsid w:val="00775DFB"/>
    <w:rsid w:val="00775E08"/>
    <w:rsid w:val="00775FDB"/>
    <w:rsid w:val="00776041"/>
    <w:rsid w:val="00776090"/>
    <w:rsid w:val="007760DB"/>
    <w:rsid w:val="00776128"/>
    <w:rsid w:val="0077620F"/>
    <w:rsid w:val="007762A4"/>
    <w:rsid w:val="007762A7"/>
    <w:rsid w:val="0077635B"/>
    <w:rsid w:val="00776383"/>
    <w:rsid w:val="0077641A"/>
    <w:rsid w:val="00776432"/>
    <w:rsid w:val="0077651B"/>
    <w:rsid w:val="0077652C"/>
    <w:rsid w:val="00776556"/>
    <w:rsid w:val="007765C2"/>
    <w:rsid w:val="007765EA"/>
    <w:rsid w:val="0077662B"/>
    <w:rsid w:val="00776705"/>
    <w:rsid w:val="007767AF"/>
    <w:rsid w:val="007767C7"/>
    <w:rsid w:val="00776833"/>
    <w:rsid w:val="00776857"/>
    <w:rsid w:val="0077687D"/>
    <w:rsid w:val="00776922"/>
    <w:rsid w:val="00776999"/>
    <w:rsid w:val="00776A53"/>
    <w:rsid w:val="00776A5C"/>
    <w:rsid w:val="00776AC6"/>
    <w:rsid w:val="00776B0D"/>
    <w:rsid w:val="00776B29"/>
    <w:rsid w:val="00776C2D"/>
    <w:rsid w:val="00776C48"/>
    <w:rsid w:val="00776C8A"/>
    <w:rsid w:val="00776CD6"/>
    <w:rsid w:val="00776CDC"/>
    <w:rsid w:val="00776D4C"/>
    <w:rsid w:val="00776DB8"/>
    <w:rsid w:val="00776E7E"/>
    <w:rsid w:val="00776F08"/>
    <w:rsid w:val="00776FAC"/>
    <w:rsid w:val="00776FC6"/>
    <w:rsid w:val="0077723A"/>
    <w:rsid w:val="0077724D"/>
    <w:rsid w:val="007772F6"/>
    <w:rsid w:val="0077735C"/>
    <w:rsid w:val="00777443"/>
    <w:rsid w:val="00777469"/>
    <w:rsid w:val="00777549"/>
    <w:rsid w:val="00777560"/>
    <w:rsid w:val="007775EF"/>
    <w:rsid w:val="0077762B"/>
    <w:rsid w:val="0077771A"/>
    <w:rsid w:val="00777735"/>
    <w:rsid w:val="00777780"/>
    <w:rsid w:val="007777B6"/>
    <w:rsid w:val="007777FA"/>
    <w:rsid w:val="007778C2"/>
    <w:rsid w:val="00777927"/>
    <w:rsid w:val="00777963"/>
    <w:rsid w:val="00777BA8"/>
    <w:rsid w:val="00777BE3"/>
    <w:rsid w:val="00777CD9"/>
    <w:rsid w:val="00777D2C"/>
    <w:rsid w:val="00777DA7"/>
    <w:rsid w:val="00777E5B"/>
    <w:rsid w:val="00777E9D"/>
    <w:rsid w:val="00777EDC"/>
    <w:rsid w:val="00777F78"/>
    <w:rsid w:val="00777FC2"/>
    <w:rsid w:val="0078000C"/>
    <w:rsid w:val="007800A8"/>
    <w:rsid w:val="007800C8"/>
    <w:rsid w:val="00780137"/>
    <w:rsid w:val="007801C3"/>
    <w:rsid w:val="0078021E"/>
    <w:rsid w:val="00780230"/>
    <w:rsid w:val="007802C4"/>
    <w:rsid w:val="007804A7"/>
    <w:rsid w:val="00780527"/>
    <w:rsid w:val="0078058C"/>
    <w:rsid w:val="007805CF"/>
    <w:rsid w:val="0078061D"/>
    <w:rsid w:val="00780626"/>
    <w:rsid w:val="0078069F"/>
    <w:rsid w:val="00780704"/>
    <w:rsid w:val="0078072B"/>
    <w:rsid w:val="007808F0"/>
    <w:rsid w:val="007808F8"/>
    <w:rsid w:val="00780910"/>
    <w:rsid w:val="0078098A"/>
    <w:rsid w:val="00780BEF"/>
    <w:rsid w:val="00780C4E"/>
    <w:rsid w:val="00780CC6"/>
    <w:rsid w:val="00780D46"/>
    <w:rsid w:val="00780DBC"/>
    <w:rsid w:val="00780E5A"/>
    <w:rsid w:val="00780F48"/>
    <w:rsid w:val="0078108E"/>
    <w:rsid w:val="00781166"/>
    <w:rsid w:val="00781254"/>
    <w:rsid w:val="00781325"/>
    <w:rsid w:val="00781469"/>
    <w:rsid w:val="00781501"/>
    <w:rsid w:val="0078154D"/>
    <w:rsid w:val="00781646"/>
    <w:rsid w:val="00781754"/>
    <w:rsid w:val="00781771"/>
    <w:rsid w:val="00781819"/>
    <w:rsid w:val="00781888"/>
    <w:rsid w:val="007818AE"/>
    <w:rsid w:val="007818B3"/>
    <w:rsid w:val="007818CF"/>
    <w:rsid w:val="00781A11"/>
    <w:rsid w:val="00781A1C"/>
    <w:rsid w:val="00781A26"/>
    <w:rsid w:val="00781AE9"/>
    <w:rsid w:val="00781B0C"/>
    <w:rsid w:val="00781B25"/>
    <w:rsid w:val="00781B62"/>
    <w:rsid w:val="00781C21"/>
    <w:rsid w:val="00781C39"/>
    <w:rsid w:val="00781DB4"/>
    <w:rsid w:val="00781DBF"/>
    <w:rsid w:val="00781DC4"/>
    <w:rsid w:val="00781DC8"/>
    <w:rsid w:val="00781ED8"/>
    <w:rsid w:val="00781EEA"/>
    <w:rsid w:val="00781EF6"/>
    <w:rsid w:val="00781F5B"/>
    <w:rsid w:val="00781F67"/>
    <w:rsid w:val="00781FA1"/>
    <w:rsid w:val="0078203B"/>
    <w:rsid w:val="0078203C"/>
    <w:rsid w:val="007820FB"/>
    <w:rsid w:val="00782179"/>
    <w:rsid w:val="0078226B"/>
    <w:rsid w:val="007822EF"/>
    <w:rsid w:val="007822F6"/>
    <w:rsid w:val="00782302"/>
    <w:rsid w:val="0078246A"/>
    <w:rsid w:val="007824BE"/>
    <w:rsid w:val="007824C5"/>
    <w:rsid w:val="007824DE"/>
    <w:rsid w:val="007824ED"/>
    <w:rsid w:val="00782564"/>
    <w:rsid w:val="007825A7"/>
    <w:rsid w:val="007825F2"/>
    <w:rsid w:val="00782662"/>
    <w:rsid w:val="00782719"/>
    <w:rsid w:val="0078283B"/>
    <w:rsid w:val="0078292E"/>
    <w:rsid w:val="00782A2F"/>
    <w:rsid w:val="00782A7A"/>
    <w:rsid w:val="00782A8C"/>
    <w:rsid w:val="00782AC5"/>
    <w:rsid w:val="00782B39"/>
    <w:rsid w:val="00782C0D"/>
    <w:rsid w:val="00782C64"/>
    <w:rsid w:val="00782CAC"/>
    <w:rsid w:val="00782D8B"/>
    <w:rsid w:val="00782DB7"/>
    <w:rsid w:val="00782EA7"/>
    <w:rsid w:val="00782EAB"/>
    <w:rsid w:val="00782ED9"/>
    <w:rsid w:val="00782EEB"/>
    <w:rsid w:val="00782F92"/>
    <w:rsid w:val="00783336"/>
    <w:rsid w:val="0078346F"/>
    <w:rsid w:val="0078350C"/>
    <w:rsid w:val="00783536"/>
    <w:rsid w:val="007835A9"/>
    <w:rsid w:val="007835D7"/>
    <w:rsid w:val="007835E0"/>
    <w:rsid w:val="0078370F"/>
    <w:rsid w:val="00783813"/>
    <w:rsid w:val="00783856"/>
    <w:rsid w:val="0078385C"/>
    <w:rsid w:val="0078387C"/>
    <w:rsid w:val="007838BC"/>
    <w:rsid w:val="00783904"/>
    <w:rsid w:val="00783907"/>
    <w:rsid w:val="00783989"/>
    <w:rsid w:val="00783A05"/>
    <w:rsid w:val="00783A2B"/>
    <w:rsid w:val="00783AAB"/>
    <w:rsid w:val="00783B08"/>
    <w:rsid w:val="00783B56"/>
    <w:rsid w:val="00783B7E"/>
    <w:rsid w:val="00783C9B"/>
    <w:rsid w:val="00783D14"/>
    <w:rsid w:val="00783D1D"/>
    <w:rsid w:val="00783D31"/>
    <w:rsid w:val="00783D3E"/>
    <w:rsid w:val="00783D4F"/>
    <w:rsid w:val="00783D6E"/>
    <w:rsid w:val="00783DDF"/>
    <w:rsid w:val="00783F0C"/>
    <w:rsid w:val="00784065"/>
    <w:rsid w:val="007840B8"/>
    <w:rsid w:val="007841C9"/>
    <w:rsid w:val="007841D7"/>
    <w:rsid w:val="007842B3"/>
    <w:rsid w:val="007842D2"/>
    <w:rsid w:val="007842D6"/>
    <w:rsid w:val="00784321"/>
    <w:rsid w:val="00784336"/>
    <w:rsid w:val="00784339"/>
    <w:rsid w:val="007844D9"/>
    <w:rsid w:val="00784532"/>
    <w:rsid w:val="00784556"/>
    <w:rsid w:val="0078455F"/>
    <w:rsid w:val="0078464A"/>
    <w:rsid w:val="00784676"/>
    <w:rsid w:val="007846F3"/>
    <w:rsid w:val="00784766"/>
    <w:rsid w:val="007847FD"/>
    <w:rsid w:val="00784851"/>
    <w:rsid w:val="007849AE"/>
    <w:rsid w:val="00784C32"/>
    <w:rsid w:val="00784C35"/>
    <w:rsid w:val="00784E22"/>
    <w:rsid w:val="007850F5"/>
    <w:rsid w:val="0078517C"/>
    <w:rsid w:val="007851B1"/>
    <w:rsid w:val="0078521C"/>
    <w:rsid w:val="0078523C"/>
    <w:rsid w:val="0078527E"/>
    <w:rsid w:val="00785297"/>
    <w:rsid w:val="00785396"/>
    <w:rsid w:val="007853CE"/>
    <w:rsid w:val="007853F9"/>
    <w:rsid w:val="00785459"/>
    <w:rsid w:val="007854CF"/>
    <w:rsid w:val="00785603"/>
    <w:rsid w:val="007856D3"/>
    <w:rsid w:val="00785844"/>
    <w:rsid w:val="0078585B"/>
    <w:rsid w:val="0078588C"/>
    <w:rsid w:val="007859F3"/>
    <w:rsid w:val="00785A07"/>
    <w:rsid w:val="00785A0B"/>
    <w:rsid w:val="00785AAE"/>
    <w:rsid w:val="00785C21"/>
    <w:rsid w:val="00785C38"/>
    <w:rsid w:val="00785D90"/>
    <w:rsid w:val="00785DCD"/>
    <w:rsid w:val="00785F73"/>
    <w:rsid w:val="00785FF7"/>
    <w:rsid w:val="0078601C"/>
    <w:rsid w:val="007861C0"/>
    <w:rsid w:val="00786250"/>
    <w:rsid w:val="00786325"/>
    <w:rsid w:val="00786366"/>
    <w:rsid w:val="00786412"/>
    <w:rsid w:val="00786499"/>
    <w:rsid w:val="007864EC"/>
    <w:rsid w:val="0078652F"/>
    <w:rsid w:val="0078656D"/>
    <w:rsid w:val="00786672"/>
    <w:rsid w:val="007866A2"/>
    <w:rsid w:val="00786703"/>
    <w:rsid w:val="007868CD"/>
    <w:rsid w:val="00786A4A"/>
    <w:rsid w:val="00786AA6"/>
    <w:rsid w:val="00786BF3"/>
    <w:rsid w:val="00786C8B"/>
    <w:rsid w:val="00786CEC"/>
    <w:rsid w:val="00786D05"/>
    <w:rsid w:val="00786D2F"/>
    <w:rsid w:val="00786D65"/>
    <w:rsid w:val="00786DC4"/>
    <w:rsid w:val="00786DE2"/>
    <w:rsid w:val="00786EEE"/>
    <w:rsid w:val="00786F12"/>
    <w:rsid w:val="00786F13"/>
    <w:rsid w:val="00786F31"/>
    <w:rsid w:val="00786F59"/>
    <w:rsid w:val="00786F85"/>
    <w:rsid w:val="00786FB7"/>
    <w:rsid w:val="00786FC3"/>
    <w:rsid w:val="00786FEA"/>
    <w:rsid w:val="007871E0"/>
    <w:rsid w:val="00787250"/>
    <w:rsid w:val="0078727B"/>
    <w:rsid w:val="007872B0"/>
    <w:rsid w:val="007872CE"/>
    <w:rsid w:val="0078732B"/>
    <w:rsid w:val="00787452"/>
    <w:rsid w:val="0078757A"/>
    <w:rsid w:val="0078761F"/>
    <w:rsid w:val="00787649"/>
    <w:rsid w:val="00787692"/>
    <w:rsid w:val="00787843"/>
    <w:rsid w:val="007878F5"/>
    <w:rsid w:val="00787918"/>
    <w:rsid w:val="0078792E"/>
    <w:rsid w:val="00787947"/>
    <w:rsid w:val="00787978"/>
    <w:rsid w:val="00787AC5"/>
    <w:rsid w:val="00787B4D"/>
    <w:rsid w:val="00787CCD"/>
    <w:rsid w:val="00787CD2"/>
    <w:rsid w:val="00787D1B"/>
    <w:rsid w:val="00787DFD"/>
    <w:rsid w:val="00787EC2"/>
    <w:rsid w:val="00787F30"/>
    <w:rsid w:val="00787FD6"/>
    <w:rsid w:val="00787FE4"/>
    <w:rsid w:val="00790075"/>
    <w:rsid w:val="0079010D"/>
    <w:rsid w:val="007901C9"/>
    <w:rsid w:val="007901D0"/>
    <w:rsid w:val="00790274"/>
    <w:rsid w:val="00790332"/>
    <w:rsid w:val="00790476"/>
    <w:rsid w:val="00790485"/>
    <w:rsid w:val="007906B9"/>
    <w:rsid w:val="00790704"/>
    <w:rsid w:val="007907E1"/>
    <w:rsid w:val="007907F2"/>
    <w:rsid w:val="0079083E"/>
    <w:rsid w:val="00790A26"/>
    <w:rsid w:val="00790A6D"/>
    <w:rsid w:val="00790B03"/>
    <w:rsid w:val="00790D43"/>
    <w:rsid w:val="00790F4F"/>
    <w:rsid w:val="00790FE0"/>
    <w:rsid w:val="007910D0"/>
    <w:rsid w:val="00791172"/>
    <w:rsid w:val="007911B0"/>
    <w:rsid w:val="007911F3"/>
    <w:rsid w:val="007911F7"/>
    <w:rsid w:val="00791296"/>
    <w:rsid w:val="007912B3"/>
    <w:rsid w:val="00791307"/>
    <w:rsid w:val="0079130E"/>
    <w:rsid w:val="0079134E"/>
    <w:rsid w:val="007913C1"/>
    <w:rsid w:val="0079144B"/>
    <w:rsid w:val="0079146E"/>
    <w:rsid w:val="0079155A"/>
    <w:rsid w:val="0079161F"/>
    <w:rsid w:val="00791626"/>
    <w:rsid w:val="00791653"/>
    <w:rsid w:val="00791775"/>
    <w:rsid w:val="0079178F"/>
    <w:rsid w:val="00791854"/>
    <w:rsid w:val="00791936"/>
    <w:rsid w:val="007919CF"/>
    <w:rsid w:val="00791A88"/>
    <w:rsid w:val="00791B73"/>
    <w:rsid w:val="00791B8B"/>
    <w:rsid w:val="00791C0C"/>
    <w:rsid w:val="00791C20"/>
    <w:rsid w:val="00791DCA"/>
    <w:rsid w:val="00791E13"/>
    <w:rsid w:val="00791E40"/>
    <w:rsid w:val="00791F15"/>
    <w:rsid w:val="00791F88"/>
    <w:rsid w:val="00791FBA"/>
    <w:rsid w:val="00791FBD"/>
    <w:rsid w:val="0079200D"/>
    <w:rsid w:val="0079201E"/>
    <w:rsid w:val="00792095"/>
    <w:rsid w:val="0079217B"/>
    <w:rsid w:val="007921E8"/>
    <w:rsid w:val="00792227"/>
    <w:rsid w:val="007922C0"/>
    <w:rsid w:val="00792311"/>
    <w:rsid w:val="00792315"/>
    <w:rsid w:val="00792344"/>
    <w:rsid w:val="0079238F"/>
    <w:rsid w:val="007925B1"/>
    <w:rsid w:val="007925B7"/>
    <w:rsid w:val="0079260D"/>
    <w:rsid w:val="007927DE"/>
    <w:rsid w:val="00792873"/>
    <w:rsid w:val="007928AE"/>
    <w:rsid w:val="007928E4"/>
    <w:rsid w:val="007928F7"/>
    <w:rsid w:val="00792992"/>
    <w:rsid w:val="007929CC"/>
    <w:rsid w:val="007929E8"/>
    <w:rsid w:val="007929ED"/>
    <w:rsid w:val="00792A22"/>
    <w:rsid w:val="00792B5E"/>
    <w:rsid w:val="00792BE3"/>
    <w:rsid w:val="00792C3F"/>
    <w:rsid w:val="00792D1A"/>
    <w:rsid w:val="00792D2B"/>
    <w:rsid w:val="00792E50"/>
    <w:rsid w:val="00792F21"/>
    <w:rsid w:val="00792F6C"/>
    <w:rsid w:val="0079300B"/>
    <w:rsid w:val="0079303D"/>
    <w:rsid w:val="007930FC"/>
    <w:rsid w:val="0079311F"/>
    <w:rsid w:val="00793195"/>
    <w:rsid w:val="007932B6"/>
    <w:rsid w:val="007932F3"/>
    <w:rsid w:val="0079332E"/>
    <w:rsid w:val="00793399"/>
    <w:rsid w:val="0079342D"/>
    <w:rsid w:val="00793430"/>
    <w:rsid w:val="007935CB"/>
    <w:rsid w:val="00793738"/>
    <w:rsid w:val="00793745"/>
    <w:rsid w:val="007937A6"/>
    <w:rsid w:val="007937C8"/>
    <w:rsid w:val="0079385C"/>
    <w:rsid w:val="00793977"/>
    <w:rsid w:val="00793A2A"/>
    <w:rsid w:val="00793A9A"/>
    <w:rsid w:val="00793AE8"/>
    <w:rsid w:val="00793C8F"/>
    <w:rsid w:val="00793C93"/>
    <w:rsid w:val="00793CDC"/>
    <w:rsid w:val="00793CE3"/>
    <w:rsid w:val="00793D7F"/>
    <w:rsid w:val="00793DCE"/>
    <w:rsid w:val="00793E11"/>
    <w:rsid w:val="00793E26"/>
    <w:rsid w:val="00793E33"/>
    <w:rsid w:val="00793E7D"/>
    <w:rsid w:val="00793E8A"/>
    <w:rsid w:val="00793EF5"/>
    <w:rsid w:val="00793F9C"/>
    <w:rsid w:val="00793FDF"/>
    <w:rsid w:val="007940AE"/>
    <w:rsid w:val="00794118"/>
    <w:rsid w:val="00794334"/>
    <w:rsid w:val="0079433B"/>
    <w:rsid w:val="007943C1"/>
    <w:rsid w:val="007943DD"/>
    <w:rsid w:val="0079445D"/>
    <w:rsid w:val="0079448B"/>
    <w:rsid w:val="00794560"/>
    <w:rsid w:val="007945A7"/>
    <w:rsid w:val="007945B0"/>
    <w:rsid w:val="007946ED"/>
    <w:rsid w:val="007947CC"/>
    <w:rsid w:val="007947CF"/>
    <w:rsid w:val="007948AA"/>
    <w:rsid w:val="00794A91"/>
    <w:rsid w:val="00794C03"/>
    <w:rsid w:val="00794D67"/>
    <w:rsid w:val="00794DE1"/>
    <w:rsid w:val="00794EB3"/>
    <w:rsid w:val="00794ED9"/>
    <w:rsid w:val="00794EE0"/>
    <w:rsid w:val="00794F5F"/>
    <w:rsid w:val="00794F86"/>
    <w:rsid w:val="00794FAA"/>
    <w:rsid w:val="00794FCD"/>
    <w:rsid w:val="0079505C"/>
    <w:rsid w:val="00795238"/>
    <w:rsid w:val="00795381"/>
    <w:rsid w:val="007953D9"/>
    <w:rsid w:val="0079548C"/>
    <w:rsid w:val="0079554B"/>
    <w:rsid w:val="007957BC"/>
    <w:rsid w:val="00795801"/>
    <w:rsid w:val="00795854"/>
    <w:rsid w:val="00795887"/>
    <w:rsid w:val="00795B68"/>
    <w:rsid w:val="00795B96"/>
    <w:rsid w:val="00795D0B"/>
    <w:rsid w:val="00795E16"/>
    <w:rsid w:val="00795FDC"/>
    <w:rsid w:val="00796023"/>
    <w:rsid w:val="00796090"/>
    <w:rsid w:val="007961B5"/>
    <w:rsid w:val="00796305"/>
    <w:rsid w:val="00796457"/>
    <w:rsid w:val="007964A7"/>
    <w:rsid w:val="0079651E"/>
    <w:rsid w:val="0079654E"/>
    <w:rsid w:val="0079666C"/>
    <w:rsid w:val="00796689"/>
    <w:rsid w:val="00796743"/>
    <w:rsid w:val="0079676A"/>
    <w:rsid w:val="0079687B"/>
    <w:rsid w:val="00796906"/>
    <w:rsid w:val="00796A0F"/>
    <w:rsid w:val="00796AFE"/>
    <w:rsid w:val="00796B24"/>
    <w:rsid w:val="00796BE3"/>
    <w:rsid w:val="00796C56"/>
    <w:rsid w:val="00796DA7"/>
    <w:rsid w:val="00796E0E"/>
    <w:rsid w:val="00796E26"/>
    <w:rsid w:val="00796E48"/>
    <w:rsid w:val="00796E6D"/>
    <w:rsid w:val="00796E6E"/>
    <w:rsid w:val="00796FA7"/>
    <w:rsid w:val="00796FCB"/>
    <w:rsid w:val="0079701C"/>
    <w:rsid w:val="00797020"/>
    <w:rsid w:val="0079703A"/>
    <w:rsid w:val="0079704E"/>
    <w:rsid w:val="007970B7"/>
    <w:rsid w:val="00797160"/>
    <w:rsid w:val="0079719F"/>
    <w:rsid w:val="007972E7"/>
    <w:rsid w:val="0079731F"/>
    <w:rsid w:val="0079736A"/>
    <w:rsid w:val="0079737B"/>
    <w:rsid w:val="007973E3"/>
    <w:rsid w:val="007973F0"/>
    <w:rsid w:val="0079745D"/>
    <w:rsid w:val="0079760F"/>
    <w:rsid w:val="007976EF"/>
    <w:rsid w:val="0079778C"/>
    <w:rsid w:val="0079783D"/>
    <w:rsid w:val="00797849"/>
    <w:rsid w:val="0079785F"/>
    <w:rsid w:val="007978DF"/>
    <w:rsid w:val="0079798F"/>
    <w:rsid w:val="007979D9"/>
    <w:rsid w:val="00797A32"/>
    <w:rsid w:val="00797A57"/>
    <w:rsid w:val="00797ACA"/>
    <w:rsid w:val="00797AD6"/>
    <w:rsid w:val="00797C13"/>
    <w:rsid w:val="00797C4F"/>
    <w:rsid w:val="00797C8A"/>
    <w:rsid w:val="00797DB5"/>
    <w:rsid w:val="00797E64"/>
    <w:rsid w:val="00797EFE"/>
    <w:rsid w:val="00797FF3"/>
    <w:rsid w:val="007A000A"/>
    <w:rsid w:val="007A00C9"/>
    <w:rsid w:val="007A00FC"/>
    <w:rsid w:val="007A011C"/>
    <w:rsid w:val="007A015D"/>
    <w:rsid w:val="007A0180"/>
    <w:rsid w:val="007A0197"/>
    <w:rsid w:val="007A01E2"/>
    <w:rsid w:val="007A0267"/>
    <w:rsid w:val="007A0348"/>
    <w:rsid w:val="007A034F"/>
    <w:rsid w:val="007A0391"/>
    <w:rsid w:val="007A03AD"/>
    <w:rsid w:val="007A03E6"/>
    <w:rsid w:val="007A0402"/>
    <w:rsid w:val="007A0411"/>
    <w:rsid w:val="007A0414"/>
    <w:rsid w:val="007A0422"/>
    <w:rsid w:val="007A045E"/>
    <w:rsid w:val="007A0605"/>
    <w:rsid w:val="007A06CE"/>
    <w:rsid w:val="007A0763"/>
    <w:rsid w:val="007A078B"/>
    <w:rsid w:val="007A079D"/>
    <w:rsid w:val="007A0833"/>
    <w:rsid w:val="007A083B"/>
    <w:rsid w:val="007A083D"/>
    <w:rsid w:val="007A08B7"/>
    <w:rsid w:val="007A08D2"/>
    <w:rsid w:val="007A08DE"/>
    <w:rsid w:val="007A0908"/>
    <w:rsid w:val="007A0922"/>
    <w:rsid w:val="007A09AC"/>
    <w:rsid w:val="007A0A11"/>
    <w:rsid w:val="007A0ACD"/>
    <w:rsid w:val="007A0B26"/>
    <w:rsid w:val="007A0BBB"/>
    <w:rsid w:val="007A0C48"/>
    <w:rsid w:val="007A0C53"/>
    <w:rsid w:val="007A0CBF"/>
    <w:rsid w:val="007A0CDF"/>
    <w:rsid w:val="007A0D8B"/>
    <w:rsid w:val="007A0F39"/>
    <w:rsid w:val="007A0FCF"/>
    <w:rsid w:val="007A10E9"/>
    <w:rsid w:val="007A1168"/>
    <w:rsid w:val="007A1181"/>
    <w:rsid w:val="007A11A0"/>
    <w:rsid w:val="007A12EC"/>
    <w:rsid w:val="007A13F8"/>
    <w:rsid w:val="007A141F"/>
    <w:rsid w:val="007A14AE"/>
    <w:rsid w:val="007A153C"/>
    <w:rsid w:val="007A1589"/>
    <w:rsid w:val="007A159F"/>
    <w:rsid w:val="007A1636"/>
    <w:rsid w:val="007A16AC"/>
    <w:rsid w:val="007A1749"/>
    <w:rsid w:val="007A1849"/>
    <w:rsid w:val="007A18B6"/>
    <w:rsid w:val="007A18FA"/>
    <w:rsid w:val="007A1919"/>
    <w:rsid w:val="007A19A7"/>
    <w:rsid w:val="007A1A28"/>
    <w:rsid w:val="007A1A5D"/>
    <w:rsid w:val="007A1AEC"/>
    <w:rsid w:val="007A1B8D"/>
    <w:rsid w:val="007A1BCE"/>
    <w:rsid w:val="007A1D0E"/>
    <w:rsid w:val="007A1D77"/>
    <w:rsid w:val="007A1E17"/>
    <w:rsid w:val="007A1E60"/>
    <w:rsid w:val="007A1E91"/>
    <w:rsid w:val="007A1ED7"/>
    <w:rsid w:val="007A1F10"/>
    <w:rsid w:val="007A1F18"/>
    <w:rsid w:val="007A208C"/>
    <w:rsid w:val="007A213E"/>
    <w:rsid w:val="007A215D"/>
    <w:rsid w:val="007A2165"/>
    <w:rsid w:val="007A2298"/>
    <w:rsid w:val="007A231B"/>
    <w:rsid w:val="007A2327"/>
    <w:rsid w:val="007A2368"/>
    <w:rsid w:val="007A2377"/>
    <w:rsid w:val="007A23CA"/>
    <w:rsid w:val="007A257E"/>
    <w:rsid w:val="007A25FF"/>
    <w:rsid w:val="007A26AA"/>
    <w:rsid w:val="007A2764"/>
    <w:rsid w:val="007A27E9"/>
    <w:rsid w:val="007A2848"/>
    <w:rsid w:val="007A2894"/>
    <w:rsid w:val="007A2961"/>
    <w:rsid w:val="007A299A"/>
    <w:rsid w:val="007A2A47"/>
    <w:rsid w:val="007A2A91"/>
    <w:rsid w:val="007A2A9F"/>
    <w:rsid w:val="007A2C8C"/>
    <w:rsid w:val="007A2CD3"/>
    <w:rsid w:val="007A2D92"/>
    <w:rsid w:val="007A2DAB"/>
    <w:rsid w:val="007A2DAC"/>
    <w:rsid w:val="007A2E5C"/>
    <w:rsid w:val="007A2E88"/>
    <w:rsid w:val="007A2E94"/>
    <w:rsid w:val="007A2F3B"/>
    <w:rsid w:val="007A2FDA"/>
    <w:rsid w:val="007A303A"/>
    <w:rsid w:val="007A305F"/>
    <w:rsid w:val="007A306C"/>
    <w:rsid w:val="007A309F"/>
    <w:rsid w:val="007A30C8"/>
    <w:rsid w:val="007A313F"/>
    <w:rsid w:val="007A31F6"/>
    <w:rsid w:val="007A326E"/>
    <w:rsid w:val="007A328B"/>
    <w:rsid w:val="007A32B3"/>
    <w:rsid w:val="007A32B6"/>
    <w:rsid w:val="007A3395"/>
    <w:rsid w:val="007A33BA"/>
    <w:rsid w:val="007A33F2"/>
    <w:rsid w:val="007A340B"/>
    <w:rsid w:val="007A342E"/>
    <w:rsid w:val="007A348E"/>
    <w:rsid w:val="007A349B"/>
    <w:rsid w:val="007A3564"/>
    <w:rsid w:val="007A3697"/>
    <w:rsid w:val="007A3699"/>
    <w:rsid w:val="007A369F"/>
    <w:rsid w:val="007A3708"/>
    <w:rsid w:val="007A3757"/>
    <w:rsid w:val="007A378A"/>
    <w:rsid w:val="007A380D"/>
    <w:rsid w:val="007A3844"/>
    <w:rsid w:val="007A38B7"/>
    <w:rsid w:val="007A3936"/>
    <w:rsid w:val="007A3CE2"/>
    <w:rsid w:val="007A3DCF"/>
    <w:rsid w:val="007A3E17"/>
    <w:rsid w:val="007A3FCD"/>
    <w:rsid w:val="007A4018"/>
    <w:rsid w:val="007A4040"/>
    <w:rsid w:val="007A404D"/>
    <w:rsid w:val="007A4098"/>
    <w:rsid w:val="007A416C"/>
    <w:rsid w:val="007A424A"/>
    <w:rsid w:val="007A4265"/>
    <w:rsid w:val="007A430F"/>
    <w:rsid w:val="007A4343"/>
    <w:rsid w:val="007A4404"/>
    <w:rsid w:val="007A4480"/>
    <w:rsid w:val="007A44E1"/>
    <w:rsid w:val="007A46F4"/>
    <w:rsid w:val="007A4715"/>
    <w:rsid w:val="007A4721"/>
    <w:rsid w:val="007A47FC"/>
    <w:rsid w:val="007A4933"/>
    <w:rsid w:val="007A4942"/>
    <w:rsid w:val="007A49BA"/>
    <w:rsid w:val="007A49F9"/>
    <w:rsid w:val="007A4A3C"/>
    <w:rsid w:val="007A4A50"/>
    <w:rsid w:val="007A4B6F"/>
    <w:rsid w:val="007A4C02"/>
    <w:rsid w:val="007A4C46"/>
    <w:rsid w:val="007A4CBC"/>
    <w:rsid w:val="007A4DBB"/>
    <w:rsid w:val="007A4DEE"/>
    <w:rsid w:val="007A4F09"/>
    <w:rsid w:val="007A4F9B"/>
    <w:rsid w:val="007A4FE1"/>
    <w:rsid w:val="007A5000"/>
    <w:rsid w:val="007A5121"/>
    <w:rsid w:val="007A5178"/>
    <w:rsid w:val="007A51B6"/>
    <w:rsid w:val="007A51F0"/>
    <w:rsid w:val="007A5212"/>
    <w:rsid w:val="007A527E"/>
    <w:rsid w:val="007A5303"/>
    <w:rsid w:val="007A535C"/>
    <w:rsid w:val="007A53D7"/>
    <w:rsid w:val="007A5448"/>
    <w:rsid w:val="007A5462"/>
    <w:rsid w:val="007A5467"/>
    <w:rsid w:val="007A55A8"/>
    <w:rsid w:val="007A5653"/>
    <w:rsid w:val="007A565B"/>
    <w:rsid w:val="007A56C7"/>
    <w:rsid w:val="007A571F"/>
    <w:rsid w:val="007A5744"/>
    <w:rsid w:val="007A589E"/>
    <w:rsid w:val="007A58CD"/>
    <w:rsid w:val="007A5925"/>
    <w:rsid w:val="007A599A"/>
    <w:rsid w:val="007A599E"/>
    <w:rsid w:val="007A59BA"/>
    <w:rsid w:val="007A5A0C"/>
    <w:rsid w:val="007A5A3F"/>
    <w:rsid w:val="007A5C33"/>
    <w:rsid w:val="007A5C4B"/>
    <w:rsid w:val="007A5C6E"/>
    <w:rsid w:val="007A5D58"/>
    <w:rsid w:val="007A5E2A"/>
    <w:rsid w:val="007A5F15"/>
    <w:rsid w:val="007A6004"/>
    <w:rsid w:val="007A6062"/>
    <w:rsid w:val="007A6143"/>
    <w:rsid w:val="007A629A"/>
    <w:rsid w:val="007A6362"/>
    <w:rsid w:val="007A6363"/>
    <w:rsid w:val="007A639B"/>
    <w:rsid w:val="007A63E8"/>
    <w:rsid w:val="007A64B5"/>
    <w:rsid w:val="007A6512"/>
    <w:rsid w:val="007A6754"/>
    <w:rsid w:val="007A6863"/>
    <w:rsid w:val="007A6874"/>
    <w:rsid w:val="007A6894"/>
    <w:rsid w:val="007A68C2"/>
    <w:rsid w:val="007A6900"/>
    <w:rsid w:val="007A6921"/>
    <w:rsid w:val="007A6947"/>
    <w:rsid w:val="007A69E0"/>
    <w:rsid w:val="007A6AA5"/>
    <w:rsid w:val="007A6AE7"/>
    <w:rsid w:val="007A6B29"/>
    <w:rsid w:val="007A6B92"/>
    <w:rsid w:val="007A6CB7"/>
    <w:rsid w:val="007A6CDB"/>
    <w:rsid w:val="007A6E21"/>
    <w:rsid w:val="007A6E68"/>
    <w:rsid w:val="007A718A"/>
    <w:rsid w:val="007A71DF"/>
    <w:rsid w:val="007A727C"/>
    <w:rsid w:val="007A72C9"/>
    <w:rsid w:val="007A7341"/>
    <w:rsid w:val="007A7401"/>
    <w:rsid w:val="007A74BD"/>
    <w:rsid w:val="007A760B"/>
    <w:rsid w:val="007A7637"/>
    <w:rsid w:val="007A76F9"/>
    <w:rsid w:val="007A7847"/>
    <w:rsid w:val="007A7849"/>
    <w:rsid w:val="007A78C2"/>
    <w:rsid w:val="007A7945"/>
    <w:rsid w:val="007A7953"/>
    <w:rsid w:val="007A7977"/>
    <w:rsid w:val="007A7ABB"/>
    <w:rsid w:val="007A7B13"/>
    <w:rsid w:val="007A7BA2"/>
    <w:rsid w:val="007A7BA5"/>
    <w:rsid w:val="007A7BD6"/>
    <w:rsid w:val="007A7C06"/>
    <w:rsid w:val="007A7C49"/>
    <w:rsid w:val="007A7C4D"/>
    <w:rsid w:val="007A7CD5"/>
    <w:rsid w:val="007A7D03"/>
    <w:rsid w:val="007A7D33"/>
    <w:rsid w:val="007A7D6F"/>
    <w:rsid w:val="007A7DEA"/>
    <w:rsid w:val="007A7E23"/>
    <w:rsid w:val="007A7E3A"/>
    <w:rsid w:val="007A7E7B"/>
    <w:rsid w:val="007A7F5C"/>
    <w:rsid w:val="007B00A8"/>
    <w:rsid w:val="007B016A"/>
    <w:rsid w:val="007B01D6"/>
    <w:rsid w:val="007B0270"/>
    <w:rsid w:val="007B02D1"/>
    <w:rsid w:val="007B0313"/>
    <w:rsid w:val="007B037E"/>
    <w:rsid w:val="007B0493"/>
    <w:rsid w:val="007B049A"/>
    <w:rsid w:val="007B04B3"/>
    <w:rsid w:val="007B0556"/>
    <w:rsid w:val="007B05FC"/>
    <w:rsid w:val="007B0640"/>
    <w:rsid w:val="007B0725"/>
    <w:rsid w:val="007B078C"/>
    <w:rsid w:val="007B0794"/>
    <w:rsid w:val="007B08CA"/>
    <w:rsid w:val="007B0B0E"/>
    <w:rsid w:val="007B0B30"/>
    <w:rsid w:val="007B0C06"/>
    <w:rsid w:val="007B0CAB"/>
    <w:rsid w:val="007B0D56"/>
    <w:rsid w:val="007B0D8F"/>
    <w:rsid w:val="007B0DF1"/>
    <w:rsid w:val="007B0F5F"/>
    <w:rsid w:val="007B112C"/>
    <w:rsid w:val="007B11D2"/>
    <w:rsid w:val="007B11EB"/>
    <w:rsid w:val="007B11FB"/>
    <w:rsid w:val="007B120F"/>
    <w:rsid w:val="007B1237"/>
    <w:rsid w:val="007B126C"/>
    <w:rsid w:val="007B12D3"/>
    <w:rsid w:val="007B14D2"/>
    <w:rsid w:val="007B164A"/>
    <w:rsid w:val="007B165F"/>
    <w:rsid w:val="007B16EB"/>
    <w:rsid w:val="007B18B4"/>
    <w:rsid w:val="007B18DE"/>
    <w:rsid w:val="007B1A0C"/>
    <w:rsid w:val="007B1B20"/>
    <w:rsid w:val="007B1B55"/>
    <w:rsid w:val="007B1B9E"/>
    <w:rsid w:val="007B1BA7"/>
    <w:rsid w:val="007B1CCF"/>
    <w:rsid w:val="007B1DBD"/>
    <w:rsid w:val="007B1E18"/>
    <w:rsid w:val="007B1F85"/>
    <w:rsid w:val="007B2064"/>
    <w:rsid w:val="007B208E"/>
    <w:rsid w:val="007B20F8"/>
    <w:rsid w:val="007B2127"/>
    <w:rsid w:val="007B2134"/>
    <w:rsid w:val="007B2197"/>
    <w:rsid w:val="007B2207"/>
    <w:rsid w:val="007B22C5"/>
    <w:rsid w:val="007B22EA"/>
    <w:rsid w:val="007B23D9"/>
    <w:rsid w:val="007B2464"/>
    <w:rsid w:val="007B25F6"/>
    <w:rsid w:val="007B261B"/>
    <w:rsid w:val="007B2675"/>
    <w:rsid w:val="007B28D4"/>
    <w:rsid w:val="007B291E"/>
    <w:rsid w:val="007B2987"/>
    <w:rsid w:val="007B298F"/>
    <w:rsid w:val="007B299C"/>
    <w:rsid w:val="007B2A35"/>
    <w:rsid w:val="007B2AD6"/>
    <w:rsid w:val="007B2B89"/>
    <w:rsid w:val="007B2BAD"/>
    <w:rsid w:val="007B2BFA"/>
    <w:rsid w:val="007B2CA1"/>
    <w:rsid w:val="007B2DA0"/>
    <w:rsid w:val="007B2DA8"/>
    <w:rsid w:val="007B2DBD"/>
    <w:rsid w:val="007B2E5A"/>
    <w:rsid w:val="007B2F0A"/>
    <w:rsid w:val="007B2F79"/>
    <w:rsid w:val="007B2F7D"/>
    <w:rsid w:val="007B2FC8"/>
    <w:rsid w:val="007B305E"/>
    <w:rsid w:val="007B316E"/>
    <w:rsid w:val="007B31E9"/>
    <w:rsid w:val="007B32F3"/>
    <w:rsid w:val="007B332C"/>
    <w:rsid w:val="007B342A"/>
    <w:rsid w:val="007B347D"/>
    <w:rsid w:val="007B348C"/>
    <w:rsid w:val="007B34AC"/>
    <w:rsid w:val="007B34B1"/>
    <w:rsid w:val="007B36F0"/>
    <w:rsid w:val="007B370E"/>
    <w:rsid w:val="007B3732"/>
    <w:rsid w:val="007B377B"/>
    <w:rsid w:val="007B37E4"/>
    <w:rsid w:val="007B37F7"/>
    <w:rsid w:val="007B38A5"/>
    <w:rsid w:val="007B38B2"/>
    <w:rsid w:val="007B390F"/>
    <w:rsid w:val="007B3957"/>
    <w:rsid w:val="007B3A27"/>
    <w:rsid w:val="007B3B1B"/>
    <w:rsid w:val="007B3BE8"/>
    <w:rsid w:val="007B3D03"/>
    <w:rsid w:val="007B3F75"/>
    <w:rsid w:val="007B3F8F"/>
    <w:rsid w:val="007B3FE4"/>
    <w:rsid w:val="007B408A"/>
    <w:rsid w:val="007B414F"/>
    <w:rsid w:val="007B4153"/>
    <w:rsid w:val="007B434D"/>
    <w:rsid w:val="007B436D"/>
    <w:rsid w:val="007B43BE"/>
    <w:rsid w:val="007B43C3"/>
    <w:rsid w:val="007B444F"/>
    <w:rsid w:val="007B44F0"/>
    <w:rsid w:val="007B4604"/>
    <w:rsid w:val="007B4646"/>
    <w:rsid w:val="007B464D"/>
    <w:rsid w:val="007B4671"/>
    <w:rsid w:val="007B46A1"/>
    <w:rsid w:val="007B46D0"/>
    <w:rsid w:val="007B478D"/>
    <w:rsid w:val="007B47DD"/>
    <w:rsid w:val="007B47F8"/>
    <w:rsid w:val="007B4818"/>
    <w:rsid w:val="007B4A01"/>
    <w:rsid w:val="007B4A2C"/>
    <w:rsid w:val="007B4A53"/>
    <w:rsid w:val="007B4AF0"/>
    <w:rsid w:val="007B4B61"/>
    <w:rsid w:val="007B4B8F"/>
    <w:rsid w:val="007B4BE3"/>
    <w:rsid w:val="007B4D12"/>
    <w:rsid w:val="007B4DAD"/>
    <w:rsid w:val="007B4DD0"/>
    <w:rsid w:val="007B4E26"/>
    <w:rsid w:val="007B4E8C"/>
    <w:rsid w:val="007B4EC6"/>
    <w:rsid w:val="007B4F0C"/>
    <w:rsid w:val="007B4F8C"/>
    <w:rsid w:val="007B5078"/>
    <w:rsid w:val="007B513B"/>
    <w:rsid w:val="007B515A"/>
    <w:rsid w:val="007B519F"/>
    <w:rsid w:val="007B5228"/>
    <w:rsid w:val="007B5388"/>
    <w:rsid w:val="007B5472"/>
    <w:rsid w:val="007B54D9"/>
    <w:rsid w:val="007B54F0"/>
    <w:rsid w:val="007B5523"/>
    <w:rsid w:val="007B5651"/>
    <w:rsid w:val="007B5728"/>
    <w:rsid w:val="007B576E"/>
    <w:rsid w:val="007B579F"/>
    <w:rsid w:val="007B5836"/>
    <w:rsid w:val="007B5851"/>
    <w:rsid w:val="007B58DB"/>
    <w:rsid w:val="007B5AB4"/>
    <w:rsid w:val="007B5AE5"/>
    <w:rsid w:val="007B5B8D"/>
    <w:rsid w:val="007B5BF0"/>
    <w:rsid w:val="007B5C1A"/>
    <w:rsid w:val="007B5D40"/>
    <w:rsid w:val="007B5DBF"/>
    <w:rsid w:val="007B5F41"/>
    <w:rsid w:val="007B5FD1"/>
    <w:rsid w:val="007B6193"/>
    <w:rsid w:val="007B61FB"/>
    <w:rsid w:val="007B6250"/>
    <w:rsid w:val="007B630C"/>
    <w:rsid w:val="007B6355"/>
    <w:rsid w:val="007B63A7"/>
    <w:rsid w:val="007B650C"/>
    <w:rsid w:val="007B67A9"/>
    <w:rsid w:val="007B67FC"/>
    <w:rsid w:val="007B6842"/>
    <w:rsid w:val="007B6883"/>
    <w:rsid w:val="007B69E4"/>
    <w:rsid w:val="007B6A25"/>
    <w:rsid w:val="007B6A32"/>
    <w:rsid w:val="007B6A52"/>
    <w:rsid w:val="007B6B57"/>
    <w:rsid w:val="007B6B58"/>
    <w:rsid w:val="007B6B72"/>
    <w:rsid w:val="007B6B96"/>
    <w:rsid w:val="007B6D59"/>
    <w:rsid w:val="007B6D60"/>
    <w:rsid w:val="007B6DA8"/>
    <w:rsid w:val="007B6ED2"/>
    <w:rsid w:val="007B6F01"/>
    <w:rsid w:val="007B6F27"/>
    <w:rsid w:val="007B6F67"/>
    <w:rsid w:val="007B6F6B"/>
    <w:rsid w:val="007B6F78"/>
    <w:rsid w:val="007B702A"/>
    <w:rsid w:val="007B7048"/>
    <w:rsid w:val="007B70F0"/>
    <w:rsid w:val="007B7149"/>
    <w:rsid w:val="007B7268"/>
    <w:rsid w:val="007B7305"/>
    <w:rsid w:val="007B74FC"/>
    <w:rsid w:val="007B7504"/>
    <w:rsid w:val="007B754E"/>
    <w:rsid w:val="007B7666"/>
    <w:rsid w:val="007B76D1"/>
    <w:rsid w:val="007B76DA"/>
    <w:rsid w:val="007B7750"/>
    <w:rsid w:val="007B7765"/>
    <w:rsid w:val="007B779A"/>
    <w:rsid w:val="007B784D"/>
    <w:rsid w:val="007B7A04"/>
    <w:rsid w:val="007B7A86"/>
    <w:rsid w:val="007B7A97"/>
    <w:rsid w:val="007B7AC2"/>
    <w:rsid w:val="007B7AD0"/>
    <w:rsid w:val="007B7B12"/>
    <w:rsid w:val="007B7CB0"/>
    <w:rsid w:val="007B7ECF"/>
    <w:rsid w:val="007B7ED5"/>
    <w:rsid w:val="007B7F00"/>
    <w:rsid w:val="007B7F13"/>
    <w:rsid w:val="007BFA21"/>
    <w:rsid w:val="007C001E"/>
    <w:rsid w:val="007C0028"/>
    <w:rsid w:val="007C00DD"/>
    <w:rsid w:val="007C0195"/>
    <w:rsid w:val="007C0198"/>
    <w:rsid w:val="007C0199"/>
    <w:rsid w:val="007C01E8"/>
    <w:rsid w:val="007C028E"/>
    <w:rsid w:val="007C0398"/>
    <w:rsid w:val="007C04FE"/>
    <w:rsid w:val="007C0592"/>
    <w:rsid w:val="007C05D2"/>
    <w:rsid w:val="007C067D"/>
    <w:rsid w:val="007C06F5"/>
    <w:rsid w:val="007C0718"/>
    <w:rsid w:val="007C07B8"/>
    <w:rsid w:val="007C07FB"/>
    <w:rsid w:val="007C08E9"/>
    <w:rsid w:val="007C0981"/>
    <w:rsid w:val="007C0A37"/>
    <w:rsid w:val="007C0A46"/>
    <w:rsid w:val="007C0BEE"/>
    <w:rsid w:val="007C0DB4"/>
    <w:rsid w:val="007C0DBF"/>
    <w:rsid w:val="007C0E18"/>
    <w:rsid w:val="007C0EEF"/>
    <w:rsid w:val="007C0F67"/>
    <w:rsid w:val="007C0FE8"/>
    <w:rsid w:val="007C101C"/>
    <w:rsid w:val="007C10C7"/>
    <w:rsid w:val="007C10CF"/>
    <w:rsid w:val="007C111B"/>
    <w:rsid w:val="007C114B"/>
    <w:rsid w:val="007C116C"/>
    <w:rsid w:val="007C11FB"/>
    <w:rsid w:val="007C1253"/>
    <w:rsid w:val="007C1348"/>
    <w:rsid w:val="007C1394"/>
    <w:rsid w:val="007C15E9"/>
    <w:rsid w:val="007C160C"/>
    <w:rsid w:val="007C1680"/>
    <w:rsid w:val="007C1755"/>
    <w:rsid w:val="007C1763"/>
    <w:rsid w:val="007C1775"/>
    <w:rsid w:val="007C181D"/>
    <w:rsid w:val="007C182A"/>
    <w:rsid w:val="007C1898"/>
    <w:rsid w:val="007C193F"/>
    <w:rsid w:val="007C19B0"/>
    <w:rsid w:val="007C19C9"/>
    <w:rsid w:val="007C1A12"/>
    <w:rsid w:val="007C1AEA"/>
    <w:rsid w:val="007C1B39"/>
    <w:rsid w:val="007C1B46"/>
    <w:rsid w:val="007C1BBC"/>
    <w:rsid w:val="007C1BE4"/>
    <w:rsid w:val="007C1BF6"/>
    <w:rsid w:val="007C1C21"/>
    <w:rsid w:val="007C1C45"/>
    <w:rsid w:val="007C1CC9"/>
    <w:rsid w:val="007C1D43"/>
    <w:rsid w:val="007C1DFC"/>
    <w:rsid w:val="007C1E40"/>
    <w:rsid w:val="007C1E90"/>
    <w:rsid w:val="007C1EFB"/>
    <w:rsid w:val="007C1F22"/>
    <w:rsid w:val="007C1FA7"/>
    <w:rsid w:val="007C1FB2"/>
    <w:rsid w:val="007C20BB"/>
    <w:rsid w:val="007C211F"/>
    <w:rsid w:val="007C2224"/>
    <w:rsid w:val="007C2290"/>
    <w:rsid w:val="007C235F"/>
    <w:rsid w:val="007C23EF"/>
    <w:rsid w:val="007C2417"/>
    <w:rsid w:val="007C24E4"/>
    <w:rsid w:val="007C266C"/>
    <w:rsid w:val="007C2693"/>
    <w:rsid w:val="007C2808"/>
    <w:rsid w:val="007C2961"/>
    <w:rsid w:val="007C2A5E"/>
    <w:rsid w:val="007C2BBA"/>
    <w:rsid w:val="007C2C82"/>
    <w:rsid w:val="007C2C9D"/>
    <w:rsid w:val="007C2D65"/>
    <w:rsid w:val="007C2D7C"/>
    <w:rsid w:val="007C2D85"/>
    <w:rsid w:val="007C2DBF"/>
    <w:rsid w:val="007C2E2B"/>
    <w:rsid w:val="007C2EC3"/>
    <w:rsid w:val="007C2F4A"/>
    <w:rsid w:val="007C2FB0"/>
    <w:rsid w:val="007C30E8"/>
    <w:rsid w:val="007C30EB"/>
    <w:rsid w:val="007C30FE"/>
    <w:rsid w:val="007C3212"/>
    <w:rsid w:val="007C335F"/>
    <w:rsid w:val="007C336C"/>
    <w:rsid w:val="007C3396"/>
    <w:rsid w:val="007C3495"/>
    <w:rsid w:val="007C34DE"/>
    <w:rsid w:val="007C35DE"/>
    <w:rsid w:val="007C35DF"/>
    <w:rsid w:val="007C35F7"/>
    <w:rsid w:val="007C3623"/>
    <w:rsid w:val="007C3651"/>
    <w:rsid w:val="007C36EF"/>
    <w:rsid w:val="007C3788"/>
    <w:rsid w:val="007C3790"/>
    <w:rsid w:val="007C383A"/>
    <w:rsid w:val="007C38D7"/>
    <w:rsid w:val="007C3953"/>
    <w:rsid w:val="007C3A0B"/>
    <w:rsid w:val="007C3A13"/>
    <w:rsid w:val="007C3A5B"/>
    <w:rsid w:val="007C3A86"/>
    <w:rsid w:val="007C3B75"/>
    <w:rsid w:val="007C3CEA"/>
    <w:rsid w:val="007C3D9E"/>
    <w:rsid w:val="007C3EF7"/>
    <w:rsid w:val="007C3FD3"/>
    <w:rsid w:val="007C4140"/>
    <w:rsid w:val="007C4144"/>
    <w:rsid w:val="007C414C"/>
    <w:rsid w:val="007C4159"/>
    <w:rsid w:val="007C4325"/>
    <w:rsid w:val="007C4344"/>
    <w:rsid w:val="007C4372"/>
    <w:rsid w:val="007C43AF"/>
    <w:rsid w:val="007C45B2"/>
    <w:rsid w:val="007C4600"/>
    <w:rsid w:val="007C4640"/>
    <w:rsid w:val="007C465A"/>
    <w:rsid w:val="007C466B"/>
    <w:rsid w:val="007C46A8"/>
    <w:rsid w:val="007C46DF"/>
    <w:rsid w:val="007C46F3"/>
    <w:rsid w:val="007C4745"/>
    <w:rsid w:val="007C47B8"/>
    <w:rsid w:val="007C49B3"/>
    <w:rsid w:val="007C49C2"/>
    <w:rsid w:val="007C4A16"/>
    <w:rsid w:val="007C4A4C"/>
    <w:rsid w:val="007C4ACE"/>
    <w:rsid w:val="007C4B83"/>
    <w:rsid w:val="007C4BD9"/>
    <w:rsid w:val="007C4C5A"/>
    <w:rsid w:val="007C4C9D"/>
    <w:rsid w:val="007C4CF5"/>
    <w:rsid w:val="007C4D55"/>
    <w:rsid w:val="007C4D83"/>
    <w:rsid w:val="007C4DC1"/>
    <w:rsid w:val="007C4DCF"/>
    <w:rsid w:val="007C4DD4"/>
    <w:rsid w:val="007C4E1C"/>
    <w:rsid w:val="007C4E44"/>
    <w:rsid w:val="007C4FBE"/>
    <w:rsid w:val="007C514E"/>
    <w:rsid w:val="007C51B4"/>
    <w:rsid w:val="007C51F7"/>
    <w:rsid w:val="007C5216"/>
    <w:rsid w:val="007C5241"/>
    <w:rsid w:val="007C5276"/>
    <w:rsid w:val="007C52EE"/>
    <w:rsid w:val="007C532A"/>
    <w:rsid w:val="007C53CF"/>
    <w:rsid w:val="007C54AE"/>
    <w:rsid w:val="007C557B"/>
    <w:rsid w:val="007C563B"/>
    <w:rsid w:val="007C5681"/>
    <w:rsid w:val="007C56C8"/>
    <w:rsid w:val="007C5788"/>
    <w:rsid w:val="007C58E4"/>
    <w:rsid w:val="007C5941"/>
    <w:rsid w:val="007C59AE"/>
    <w:rsid w:val="007C59E0"/>
    <w:rsid w:val="007C5AE9"/>
    <w:rsid w:val="007C5B04"/>
    <w:rsid w:val="007C5B24"/>
    <w:rsid w:val="007C5B7F"/>
    <w:rsid w:val="007C5BC8"/>
    <w:rsid w:val="007C5BF9"/>
    <w:rsid w:val="007C5C9C"/>
    <w:rsid w:val="007C5CA1"/>
    <w:rsid w:val="007C5D09"/>
    <w:rsid w:val="007C5D1F"/>
    <w:rsid w:val="007C5E23"/>
    <w:rsid w:val="007C5E4D"/>
    <w:rsid w:val="007C5E81"/>
    <w:rsid w:val="007C5E9B"/>
    <w:rsid w:val="007C5EBC"/>
    <w:rsid w:val="007C5F1A"/>
    <w:rsid w:val="007C5F38"/>
    <w:rsid w:val="007C5F3B"/>
    <w:rsid w:val="007C6086"/>
    <w:rsid w:val="007C609A"/>
    <w:rsid w:val="007C61A1"/>
    <w:rsid w:val="007C620B"/>
    <w:rsid w:val="007C6232"/>
    <w:rsid w:val="007C623D"/>
    <w:rsid w:val="007C6299"/>
    <w:rsid w:val="007C6321"/>
    <w:rsid w:val="007C6343"/>
    <w:rsid w:val="007C63F7"/>
    <w:rsid w:val="007C6450"/>
    <w:rsid w:val="007C64F0"/>
    <w:rsid w:val="007C65D1"/>
    <w:rsid w:val="007C6712"/>
    <w:rsid w:val="007C6724"/>
    <w:rsid w:val="007C6798"/>
    <w:rsid w:val="007C67C5"/>
    <w:rsid w:val="007C6859"/>
    <w:rsid w:val="007C6916"/>
    <w:rsid w:val="007C69D2"/>
    <w:rsid w:val="007C6A2C"/>
    <w:rsid w:val="007C6A6B"/>
    <w:rsid w:val="007C6A77"/>
    <w:rsid w:val="007C6ACA"/>
    <w:rsid w:val="007C6B19"/>
    <w:rsid w:val="007C6B5C"/>
    <w:rsid w:val="007C6BE1"/>
    <w:rsid w:val="007C6C1E"/>
    <w:rsid w:val="007C6C39"/>
    <w:rsid w:val="007C6C42"/>
    <w:rsid w:val="007C6C54"/>
    <w:rsid w:val="007C6C84"/>
    <w:rsid w:val="007C6D0D"/>
    <w:rsid w:val="007C6D30"/>
    <w:rsid w:val="007C6D76"/>
    <w:rsid w:val="007C6DAB"/>
    <w:rsid w:val="007C6DBE"/>
    <w:rsid w:val="007C70C7"/>
    <w:rsid w:val="007C70EE"/>
    <w:rsid w:val="007C7177"/>
    <w:rsid w:val="007C71C8"/>
    <w:rsid w:val="007C72CB"/>
    <w:rsid w:val="007C737E"/>
    <w:rsid w:val="007C74D6"/>
    <w:rsid w:val="007C75DA"/>
    <w:rsid w:val="007C75E9"/>
    <w:rsid w:val="007C77F0"/>
    <w:rsid w:val="007C7823"/>
    <w:rsid w:val="007C7980"/>
    <w:rsid w:val="007C798C"/>
    <w:rsid w:val="007C79C8"/>
    <w:rsid w:val="007C79FD"/>
    <w:rsid w:val="007C7B64"/>
    <w:rsid w:val="007C7B86"/>
    <w:rsid w:val="007C7BB9"/>
    <w:rsid w:val="007C7C98"/>
    <w:rsid w:val="007C7D5C"/>
    <w:rsid w:val="007C7DC5"/>
    <w:rsid w:val="007C7F60"/>
    <w:rsid w:val="007D0035"/>
    <w:rsid w:val="007D0052"/>
    <w:rsid w:val="007D01A8"/>
    <w:rsid w:val="007D01B6"/>
    <w:rsid w:val="007D01D6"/>
    <w:rsid w:val="007D022B"/>
    <w:rsid w:val="007D0291"/>
    <w:rsid w:val="007D03AD"/>
    <w:rsid w:val="007D0450"/>
    <w:rsid w:val="007D0466"/>
    <w:rsid w:val="007D04A5"/>
    <w:rsid w:val="007D04A8"/>
    <w:rsid w:val="007D04CC"/>
    <w:rsid w:val="007D0560"/>
    <w:rsid w:val="007D0617"/>
    <w:rsid w:val="007D07A2"/>
    <w:rsid w:val="007D082A"/>
    <w:rsid w:val="007D0842"/>
    <w:rsid w:val="007D0861"/>
    <w:rsid w:val="007D0882"/>
    <w:rsid w:val="007D08DD"/>
    <w:rsid w:val="007D09C7"/>
    <w:rsid w:val="007D0A05"/>
    <w:rsid w:val="007D0A7B"/>
    <w:rsid w:val="007D0A8D"/>
    <w:rsid w:val="007D0B3C"/>
    <w:rsid w:val="007D0C01"/>
    <w:rsid w:val="007D0C16"/>
    <w:rsid w:val="007D0DE5"/>
    <w:rsid w:val="007D0DE6"/>
    <w:rsid w:val="007D0E45"/>
    <w:rsid w:val="007D0EB8"/>
    <w:rsid w:val="007D1007"/>
    <w:rsid w:val="007D1029"/>
    <w:rsid w:val="007D1056"/>
    <w:rsid w:val="007D10EC"/>
    <w:rsid w:val="007D10F7"/>
    <w:rsid w:val="007D11EB"/>
    <w:rsid w:val="007D1279"/>
    <w:rsid w:val="007D1294"/>
    <w:rsid w:val="007D1387"/>
    <w:rsid w:val="007D13FA"/>
    <w:rsid w:val="007D1427"/>
    <w:rsid w:val="007D14A8"/>
    <w:rsid w:val="007D15DD"/>
    <w:rsid w:val="007D1680"/>
    <w:rsid w:val="007D16D9"/>
    <w:rsid w:val="007D18BB"/>
    <w:rsid w:val="007D19F7"/>
    <w:rsid w:val="007D1A69"/>
    <w:rsid w:val="007D1A76"/>
    <w:rsid w:val="007D1AAE"/>
    <w:rsid w:val="007D1AE5"/>
    <w:rsid w:val="007D1B9D"/>
    <w:rsid w:val="007D1BFF"/>
    <w:rsid w:val="007D1C69"/>
    <w:rsid w:val="007D1CA8"/>
    <w:rsid w:val="007D1D0E"/>
    <w:rsid w:val="007D1D11"/>
    <w:rsid w:val="007D1D78"/>
    <w:rsid w:val="007D1D80"/>
    <w:rsid w:val="007D1DBE"/>
    <w:rsid w:val="007D1F0C"/>
    <w:rsid w:val="007D1F7A"/>
    <w:rsid w:val="007D203C"/>
    <w:rsid w:val="007D20F2"/>
    <w:rsid w:val="007D20F6"/>
    <w:rsid w:val="007D21F5"/>
    <w:rsid w:val="007D2237"/>
    <w:rsid w:val="007D2266"/>
    <w:rsid w:val="007D2337"/>
    <w:rsid w:val="007D23B7"/>
    <w:rsid w:val="007D244A"/>
    <w:rsid w:val="007D2451"/>
    <w:rsid w:val="007D2460"/>
    <w:rsid w:val="007D252C"/>
    <w:rsid w:val="007D25D5"/>
    <w:rsid w:val="007D2626"/>
    <w:rsid w:val="007D262D"/>
    <w:rsid w:val="007D28C5"/>
    <w:rsid w:val="007D28E3"/>
    <w:rsid w:val="007D2A14"/>
    <w:rsid w:val="007D2A80"/>
    <w:rsid w:val="007D2B16"/>
    <w:rsid w:val="007D2BD8"/>
    <w:rsid w:val="007D2D40"/>
    <w:rsid w:val="007D2D91"/>
    <w:rsid w:val="007D2DF2"/>
    <w:rsid w:val="007D2E17"/>
    <w:rsid w:val="007D2EA8"/>
    <w:rsid w:val="007D2F90"/>
    <w:rsid w:val="007D2FCA"/>
    <w:rsid w:val="007D30B8"/>
    <w:rsid w:val="007D30BC"/>
    <w:rsid w:val="007D30EA"/>
    <w:rsid w:val="007D3159"/>
    <w:rsid w:val="007D31BD"/>
    <w:rsid w:val="007D3236"/>
    <w:rsid w:val="007D32E5"/>
    <w:rsid w:val="007D3341"/>
    <w:rsid w:val="007D335C"/>
    <w:rsid w:val="007D34C5"/>
    <w:rsid w:val="007D34F3"/>
    <w:rsid w:val="007D3585"/>
    <w:rsid w:val="007D35A9"/>
    <w:rsid w:val="007D369D"/>
    <w:rsid w:val="007D36B7"/>
    <w:rsid w:val="007D36BB"/>
    <w:rsid w:val="007D37DF"/>
    <w:rsid w:val="007D3812"/>
    <w:rsid w:val="007D3874"/>
    <w:rsid w:val="007D3921"/>
    <w:rsid w:val="007D392A"/>
    <w:rsid w:val="007D3936"/>
    <w:rsid w:val="007D3954"/>
    <w:rsid w:val="007D3B1C"/>
    <w:rsid w:val="007D3B38"/>
    <w:rsid w:val="007D3D0A"/>
    <w:rsid w:val="007D3D5C"/>
    <w:rsid w:val="007D3DEA"/>
    <w:rsid w:val="007D3F64"/>
    <w:rsid w:val="007D3F8A"/>
    <w:rsid w:val="007D4004"/>
    <w:rsid w:val="007D4050"/>
    <w:rsid w:val="007D408F"/>
    <w:rsid w:val="007D40C3"/>
    <w:rsid w:val="007D40CA"/>
    <w:rsid w:val="007D421B"/>
    <w:rsid w:val="007D421D"/>
    <w:rsid w:val="007D4276"/>
    <w:rsid w:val="007D429D"/>
    <w:rsid w:val="007D4440"/>
    <w:rsid w:val="007D4462"/>
    <w:rsid w:val="007D465D"/>
    <w:rsid w:val="007D466C"/>
    <w:rsid w:val="007D46B1"/>
    <w:rsid w:val="007D4743"/>
    <w:rsid w:val="007D47F1"/>
    <w:rsid w:val="007D48A5"/>
    <w:rsid w:val="007D48D0"/>
    <w:rsid w:val="007D48E1"/>
    <w:rsid w:val="007D49BD"/>
    <w:rsid w:val="007D4A13"/>
    <w:rsid w:val="007D4AC6"/>
    <w:rsid w:val="007D4BB3"/>
    <w:rsid w:val="007D4C05"/>
    <w:rsid w:val="007D4DEF"/>
    <w:rsid w:val="007D4E40"/>
    <w:rsid w:val="007D4E68"/>
    <w:rsid w:val="007D5032"/>
    <w:rsid w:val="007D50CF"/>
    <w:rsid w:val="007D50D9"/>
    <w:rsid w:val="007D50E7"/>
    <w:rsid w:val="007D51D3"/>
    <w:rsid w:val="007D524A"/>
    <w:rsid w:val="007D5290"/>
    <w:rsid w:val="007D5311"/>
    <w:rsid w:val="007D5345"/>
    <w:rsid w:val="007D53CA"/>
    <w:rsid w:val="007D5417"/>
    <w:rsid w:val="007D54AF"/>
    <w:rsid w:val="007D5613"/>
    <w:rsid w:val="007D5623"/>
    <w:rsid w:val="007D5661"/>
    <w:rsid w:val="007D58AF"/>
    <w:rsid w:val="007D5944"/>
    <w:rsid w:val="007D5979"/>
    <w:rsid w:val="007D5A65"/>
    <w:rsid w:val="007D5B17"/>
    <w:rsid w:val="007D5C9E"/>
    <w:rsid w:val="007D5D30"/>
    <w:rsid w:val="007D5D3E"/>
    <w:rsid w:val="007D5D57"/>
    <w:rsid w:val="007D5D7C"/>
    <w:rsid w:val="007D5E2F"/>
    <w:rsid w:val="007D5E33"/>
    <w:rsid w:val="007D5EA6"/>
    <w:rsid w:val="007D5EEB"/>
    <w:rsid w:val="007D5EF4"/>
    <w:rsid w:val="007D5F41"/>
    <w:rsid w:val="007D5F5A"/>
    <w:rsid w:val="007D5FBC"/>
    <w:rsid w:val="007D60CF"/>
    <w:rsid w:val="007D6159"/>
    <w:rsid w:val="007D61A9"/>
    <w:rsid w:val="007D61C1"/>
    <w:rsid w:val="007D61D2"/>
    <w:rsid w:val="007D622A"/>
    <w:rsid w:val="007D6288"/>
    <w:rsid w:val="007D6306"/>
    <w:rsid w:val="007D63EA"/>
    <w:rsid w:val="007D649F"/>
    <w:rsid w:val="007D64B8"/>
    <w:rsid w:val="007D6646"/>
    <w:rsid w:val="007D6750"/>
    <w:rsid w:val="007D67C9"/>
    <w:rsid w:val="007D6908"/>
    <w:rsid w:val="007D6910"/>
    <w:rsid w:val="007D6B1D"/>
    <w:rsid w:val="007D6B94"/>
    <w:rsid w:val="007D6BDB"/>
    <w:rsid w:val="007D6C4A"/>
    <w:rsid w:val="007D6C59"/>
    <w:rsid w:val="007D6D21"/>
    <w:rsid w:val="007D6DD7"/>
    <w:rsid w:val="007D6E06"/>
    <w:rsid w:val="007D6EE1"/>
    <w:rsid w:val="007D6F26"/>
    <w:rsid w:val="007D70F2"/>
    <w:rsid w:val="007D7164"/>
    <w:rsid w:val="007D7252"/>
    <w:rsid w:val="007D73A5"/>
    <w:rsid w:val="007D73B6"/>
    <w:rsid w:val="007D7440"/>
    <w:rsid w:val="007D7484"/>
    <w:rsid w:val="007D764C"/>
    <w:rsid w:val="007D7701"/>
    <w:rsid w:val="007D7792"/>
    <w:rsid w:val="007D77A2"/>
    <w:rsid w:val="007D77B9"/>
    <w:rsid w:val="007D77ED"/>
    <w:rsid w:val="007D785B"/>
    <w:rsid w:val="007D78EB"/>
    <w:rsid w:val="007D78ED"/>
    <w:rsid w:val="007D7A50"/>
    <w:rsid w:val="007D7B8F"/>
    <w:rsid w:val="007D7BB5"/>
    <w:rsid w:val="007D7C65"/>
    <w:rsid w:val="007D7D1D"/>
    <w:rsid w:val="007D7D81"/>
    <w:rsid w:val="007D7DD5"/>
    <w:rsid w:val="007D7E05"/>
    <w:rsid w:val="007D7E0B"/>
    <w:rsid w:val="007D7E24"/>
    <w:rsid w:val="007E010B"/>
    <w:rsid w:val="007E0117"/>
    <w:rsid w:val="007E014D"/>
    <w:rsid w:val="007E0152"/>
    <w:rsid w:val="007E0168"/>
    <w:rsid w:val="007E01EA"/>
    <w:rsid w:val="007E020F"/>
    <w:rsid w:val="007E023B"/>
    <w:rsid w:val="007E025B"/>
    <w:rsid w:val="007E02AF"/>
    <w:rsid w:val="007E02F2"/>
    <w:rsid w:val="007E0315"/>
    <w:rsid w:val="007E035D"/>
    <w:rsid w:val="007E046C"/>
    <w:rsid w:val="007E05C9"/>
    <w:rsid w:val="007E05E4"/>
    <w:rsid w:val="007E06C0"/>
    <w:rsid w:val="007E0730"/>
    <w:rsid w:val="007E08EA"/>
    <w:rsid w:val="007E0915"/>
    <w:rsid w:val="007E0A30"/>
    <w:rsid w:val="007E0ACE"/>
    <w:rsid w:val="007E0AF7"/>
    <w:rsid w:val="007E0B02"/>
    <w:rsid w:val="007E0B20"/>
    <w:rsid w:val="007E0B3C"/>
    <w:rsid w:val="007E0C09"/>
    <w:rsid w:val="007E0C61"/>
    <w:rsid w:val="007E0CA8"/>
    <w:rsid w:val="007E0CCD"/>
    <w:rsid w:val="007E0D71"/>
    <w:rsid w:val="007E0DCB"/>
    <w:rsid w:val="007E0E0A"/>
    <w:rsid w:val="007E0E41"/>
    <w:rsid w:val="007E0E66"/>
    <w:rsid w:val="007E0E84"/>
    <w:rsid w:val="007E0F2D"/>
    <w:rsid w:val="007E10DC"/>
    <w:rsid w:val="007E111D"/>
    <w:rsid w:val="007E118C"/>
    <w:rsid w:val="007E11BD"/>
    <w:rsid w:val="007E1265"/>
    <w:rsid w:val="007E127A"/>
    <w:rsid w:val="007E1319"/>
    <w:rsid w:val="007E1363"/>
    <w:rsid w:val="007E13AF"/>
    <w:rsid w:val="007E13C9"/>
    <w:rsid w:val="007E1467"/>
    <w:rsid w:val="007E1557"/>
    <w:rsid w:val="007E1599"/>
    <w:rsid w:val="007E15B7"/>
    <w:rsid w:val="007E1683"/>
    <w:rsid w:val="007E16C5"/>
    <w:rsid w:val="007E17B1"/>
    <w:rsid w:val="007E1847"/>
    <w:rsid w:val="007E1899"/>
    <w:rsid w:val="007E18A9"/>
    <w:rsid w:val="007E1995"/>
    <w:rsid w:val="007E1997"/>
    <w:rsid w:val="007E1A53"/>
    <w:rsid w:val="007E1AF2"/>
    <w:rsid w:val="007E1B78"/>
    <w:rsid w:val="007E1C64"/>
    <w:rsid w:val="007E1C83"/>
    <w:rsid w:val="007E1CB8"/>
    <w:rsid w:val="007E1CCF"/>
    <w:rsid w:val="007E1D00"/>
    <w:rsid w:val="007E1D95"/>
    <w:rsid w:val="007E1EBA"/>
    <w:rsid w:val="007E1EFE"/>
    <w:rsid w:val="007E1F4F"/>
    <w:rsid w:val="007E1F96"/>
    <w:rsid w:val="007E2022"/>
    <w:rsid w:val="007E2053"/>
    <w:rsid w:val="007E2191"/>
    <w:rsid w:val="007E21DD"/>
    <w:rsid w:val="007E2217"/>
    <w:rsid w:val="007E2249"/>
    <w:rsid w:val="007E227F"/>
    <w:rsid w:val="007E23CE"/>
    <w:rsid w:val="007E2410"/>
    <w:rsid w:val="007E2413"/>
    <w:rsid w:val="007E2463"/>
    <w:rsid w:val="007E2492"/>
    <w:rsid w:val="007E251C"/>
    <w:rsid w:val="007E2674"/>
    <w:rsid w:val="007E267C"/>
    <w:rsid w:val="007E282A"/>
    <w:rsid w:val="007E2A82"/>
    <w:rsid w:val="007E2BCF"/>
    <w:rsid w:val="007E2BF6"/>
    <w:rsid w:val="007E2CBA"/>
    <w:rsid w:val="007E2F59"/>
    <w:rsid w:val="007E2F7C"/>
    <w:rsid w:val="007E2F7F"/>
    <w:rsid w:val="007E2F9F"/>
    <w:rsid w:val="007E306B"/>
    <w:rsid w:val="007E307C"/>
    <w:rsid w:val="007E30C1"/>
    <w:rsid w:val="007E30CA"/>
    <w:rsid w:val="007E3130"/>
    <w:rsid w:val="007E3198"/>
    <w:rsid w:val="007E3266"/>
    <w:rsid w:val="007E3287"/>
    <w:rsid w:val="007E337E"/>
    <w:rsid w:val="007E3541"/>
    <w:rsid w:val="007E35D4"/>
    <w:rsid w:val="007E37DA"/>
    <w:rsid w:val="007E387A"/>
    <w:rsid w:val="007E3900"/>
    <w:rsid w:val="007E3AFA"/>
    <w:rsid w:val="007E3B3F"/>
    <w:rsid w:val="007E3B7B"/>
    <w:rsid w:val="007E3C2B"/>
    <w:rsid w:val="007E3C9D"/>
    <w:rsid w:val="007E3D32"/>
    <w:rsid w:val="007E3D42"/>
    <w:rsid w:val="007E3D6C"/>
    <w:rsid w:val="007E3DA0"/>
    <w:rsid w:val="007E3DAD"/>
    <w:rsid w:val="007E3E10"/>
    <w:rsid w:val="007E3E53"/>
    <w:rsid w:val="007E3F4B"/>
    <w:rsid w:val="007E4091"/>
    <w:rsid w:val="007E40A0"/>
    <w:rsid w:val="007E40D6"/>
    <w:rsid w:val="007E40FD"/>
    <w:rsid w:val="007E418A"/>
    <w:rsid w:val="007E4254"/>
    <w:rsid w:val="007E431D"/>
    <w:rsid w:val="007E4456"/>
    <w:rsid w:val="007E447C"/>
    <w:rsid w:val="007E453B"/>
    <w:rsid w:val="007E4646"/>
    <w:rsid w:val="007E46A1"/>
    <w:rsid w:val="007E46B2"/>
    <w:rsid w:val="007E4734"/>
    <w:rsid w:val="007E474E"/>
    <w:rsid w:val="007E478A"/>
    <w:rsid w:val="007E47CA"/>
    <w:rsid w:val="007E47CF"/>
    <w:rsid w:val="007E482B"/>
    <w:rsid w:val="007E48AE"/>
    <w:rsid w:val="007E494F"/>
    <w:rsid w:val="007E498E"/>
    <w:rsid w:val="007E4A53"/>
    <w:rsid w:val="007E4A64"/>
    <w:rsid w:val="007E4AEB"/>
    <w:rsid w:val="007E4B00"/>
    <w:rsid w:val="007E4B1B"/>
    <w:rsid w:val="007E4B24"/>
    <w:rsid w:val="007E4B34"/>
    <w:rsid w:val="007E4C26"/>
    <w:rsid w:val="007E4C27"/>
    <w:rsid w:val="007E4D0E"/>
    <w:rsid w:val="007E4D15"/>
    <w:rsid w:val="007E4D5E"/>
    <w:rsid w:val="007E4DDD"/>
    <w:rsid w:val="007E4DEE"/>
    <w:rsid w:val="007E4E0C"/>
    <w:rsid w:val="007E4E32"/>
    <w:rsid w:val="007E4F1D"/>
    <w:rsid w:val="007E4F9C"/>
    <w:rsid w:val="007E5007"/>
    <w:rsid w:val="007E501F"/>
    <w:rsid w:val="007E5043"/>
    <w:rsid w:val="007E50AB"/>
    <w:rsid w:val="007E50B6"/>
    <w:rsid w:val="007E5248"/>
    <w:rsid w:val="007E52F9"/>
    <w:rsid w:val="007E5309"/>
    <w:rsid w:val="007E538D"/>
    <w:rsid w:val="007E5405"/>
    <w:rsid w:val="007E54F0"/>
    <w:rsid w:val="007E554F"/>
    <w:rsid w:val="007E55F5"/>
    <w:rsid w:val="007E564A"/>
    <w:rsid w:val="007E56AC"/>
    <w:rsid w:val="007E5765"/>
    <w:rsid w:val="007E57E1"/>
    <w:rsid w:val="007E57F8"/>
    <w:rsid w:val="007E5818"/>
    <w:rsid w:val="007E592D"/>
    <w:rsid w:val="007E595C"/>
    <w:rsid w:val="007E5985"/>
    <w:rsid w:val="007E59CE"/>
    <w:rsid w:val="007E5B46"/>
    <w:rsid w:val="007E5CAA"/>
    <w:rsid w:val="007E5CAE"/>
    <w:rsid w:val="007E5CE5"/>
    <w:rsid w:val="007E5D50"/>
    <w:rsid w:val="007E5DDA"/>
    <w:rsid w:val="007E5DFE"/>
    <w:rsid w:val="007E5E8C"/>
    <w:rsid w:val="007E5E9D"/>
    <w:rsid w:val="007E5EF9"/>
    <w:rsid w:val="007E5F3F"/>
    <w:rsid w:val="007E5FD5"/>
    <w:rsid w:val="007E6073"/>
    <w:rsid w:val="007E60F3"/>
    <w:rsid w:val="007E6232"/>
    <w:rsid w:val="007E6286"/>
    <w:rsid w:val="007E62D8"/>
    <w:rsid w:val="007E637F"/>
    <w:rsid w:val="007E63B0"/>
    <w:rsid w:val="007E6447"/>
    <w:rsid w:val="007E6489"/>
    <w:rsid w:val="007E6572"/>
    <w:rsid w:val="007E6594"/>
    <w:rsid w:val="007E65D0"/>
    <w:rsid w:val="007E65D5"/>
    <w:rsid w:val="007E6687"/>
    <w:rsid w:val="007E66D2"/>
    <w:rsid w:val="007E66DD"/>
    <w:rsid w:val="007E6701"/>
    <w:rsid w:val="007E670C"/>
    <w:rsid w:val="007E677F"/>
    <w:rsid w:val="007E6820"/>
    <w:rsid w:val="007E6875"/>
    <w:rsid w:val="007E68EF"/>
    <w:rsid w:val="007E6961"/>
    <w:rsid w:val="007E6976"/>
    <w:rsid w:val="007E699D"/>
    <w:rsid w:val="007E6A99"/>
    <w:rsid w:val="007E6ACE"/>
    <w:rsid w:val="007E6B06"/>
    <w:rsid w:val="007E6B76"/>
    <w:rsid w:val="007E6B8F"/>
    <w:rsid w:val="007E6BAA"/>
    <w:rsid w:val="007E6C1E"/>
    <w:rsid w:val="007E6E57"/>
    <w:rsid w:val="007E6E79"/>
    <w:rsid w:val="007E6F2D"/>
    <w:rsid w:val="007E710A"/>
    <w:rsid w:val="007E7126"/>
    <w:rsid w:val="007E7134"/>
    <w:rsid w:val="007E71A7"/>
    <w:rsid w:val="007E71B0"/>
    <w:rsid w:val="007E727A"/>
    <w:rsid w:val="007E7413"/>
    <w:rsid w:val="007E7432"/>
    <w:rsid w:val="007E7511"/>
    <w:rsid w:val="007E751A"/>
    <w:rsid w:val="007E7531"/>
    <w:rsid w:val="007E75A7"/>
    <w:rsid w:val="007E75C7"/>
    <w:rsid w:val="007E76D5"/>
    <w:rsid w:val="007E774A"/>
    <w:rsid w:val="007E77B8"/>
    <w:rsid w:val="007E78D5"/>
    <w:rsid w:val="007E78DD"/>
    <w:rsid w:val="007E78FF"/>
    <w:rsid w:val="007E7A8B"/>
    <w:rsid w:val="007E7A97"/>
    <w:rsid w:val="007E7B01"/>
    <w:rsid w:val="007E7B4D"/>
    <w:rsid w:val="007E7B83"/>
    <w:rsid w:val="007E7BA1"/>
    <w:rsid w:val="007E7BC0"/>
    <w:rsid w:val="007E7BE6"/>
    <w:rsid w:val="007E7C05"/>
    <w:rsid w:val="007E7C7B"/>
    <w:rsid w:val="007E7CC6"/>
    <w:rsid w:val="007E7CF3"/>
    <w:rsid w:val="007E7D3A"/>
    <w:rsid w:val="007E7DF1"/>
    <w:rsid w:val="007E7E03"/>
    <w:rsid w:val="007E7E10"/>
    <w:rsid w:val="007E7E4B"/>
    <w:rsid w:val="007E7E9E"/>
    <w:rsid w:val="007E7F7E"/>
    <w:rsid w:val="007E7FEF"/>
    <w:rsid w:val="007F0035"/>
    <w:rsid w:val="007F006D"/>
    <w:rsid w:val="007F007F"/>
    <w:rsid w:val="007F00AC"/>
    <w:rsid w:val="007F00F5"/>
    <w:rsid w:val="007F022B"/>
    <w:rsid w:val="007F0255"/>
    <w:rsid w:val="007F0354"/>
    <w:rsid w:val="007F038C"/>
    <w:rsid w:val="007F050C"/>
    <w:rsid w:val="007F06C8"/>
    <w:rsid w:val="007F06F8"/>
    <w:rsid w:val="007F0745"/>
    <w:rsid w:val="007F074E"/>
    <w:rsid w:val="007F07D4"/>
    <w:rsid w:val="007F0843"/>
    <w:rsid w:val="007F088B"/>
    <w:rsid w:val="007F0B0B"/>
    <w:rsid w:val="007F0B17"/>
    <w:rsid w:val="007F0BDD"/>
    <w:rsid w:val="007F0BE2"/>
    <w:rsid w:val="007F0BE3"/>
    <w:rsid w:val="007F0BFF"/>
    <w:rsid w:val="007F0C53"/>
    <w:rsid w:val="007F0CAB"/>
    <w:rsid w:val="007F0CB6"/>
    <w:rsid w:val="007F0CE5"/>
    <w:rsid w:val="007F0D1D"/>
    <w:rsid w:val="007F0E5D"/>
    <w:rsid w:val="007F0E91"/>
    <w:rsid w:val="007F0E95"/>
    <w:rsid w:val="007F0EED"/>
    <w:rsid w:val="007F0F54"/>
    <w:rsid w:val="007F0F9F"/>
    <w:rsid w:val="007F0FC5"/>
    <w:rsid w:val="007F100E"/>
    <w:rsid w:val="007F102A"/>
    <w:rsid w:val="007F109B"/>
    <w:rsid w:val="007F10AC"/>
    <w:rsid w:val="007F10D1"/>
    <w:rsid w:val="007F11BE"/>
    <w:rsid w:val="007F1235"/>
    <w:rsid w:val="007F135D"/>
    <w:rsid w:val="007F137E"/>
    <w:rsid w:val="007F13AE"/>
    <w:rsid w:val="007F1573"/>
    <w:rsid w:val="007F17C0"/>
    <w:rsid w:val="007F17ED"/>
    <w:rsid w:val="007F1934"/>
    <w:rsid w:val="007F1960"/>
    <w:rsid w:val="007F19ED"/>
    <w:rsid w:val="007F1A20"/>
    <w:rsid w:val="007F1A76"/>
    <w:rsid w:val="007F1ADB"/>
    <w:rsid w:val="007F1C81"/>
    <w:rsid w:val="007F1CB6"/>
    <w:rsid w:val="007F1CBD"/>
    <w:rsid w:val="007F1D6F"/>
    <w:rsid w:val="007F1E14"/>
    <w:rsid w:val="007F1EC1"/>
    <w:rsid w:val="007F1EEE"/>
    <w:rsid w:val="007F1F26"/>
    <w:rsid w:val="007F1F99"/>
    <w:rsid w:val="007F1FBC"/>
    <w:rsid w:val="007F2048"/>
    <w:rsid w:val="007F20D2"/>
    <w:rsid w:val="007F2211"/>
    <w:rsid w:val="007F2239"/>
    <w:rsid w:val="007F22CF"/>
    <w:rsid w:val="007F235B"/>
    <w:rsid w:val="007F23B4"/>
    <w:rsid w:val="007F2434"/>
    <w:rsid w:val="007F243D"/>
    <w:rsid w:val="007F24C4"/>
    <w:rsid w:val="007F2542"/>
    <w:rsid w:val="007F25E4"/>
    <w:rsid w:val="007F26E5"/>
    <w:rsid w:val="007F2786"/>
    <w:rsid w:val="007F27EE"/>
    <w:rsid w:val="007F28B5"/>
    <w:rsid w:val="007F2983"/>
    <w:rsid w:val="007F2B6D"/>
    <w:rsid w:val="007F2C04"/>
    <w:rsid w:val="007F2C5A"/>
    <w:rsid w:val="007F2C67"/>
    <w:rsid w:val="007F2CC7"/>
    <w:rsid w:val="007F2CD3"/>
    <w:rsid w:val="007F2CE6"/>
    <w:rsid w:val="007F2D4A"/>
    <w:rsid w:val="007F2DCE"/>
    <w:rsid w:val="007F2E0F"/>
    <w:rsid w:val="007F2E96"/>
    <w:rsid w:val="007F2ECE"/>
    <w:rsid w:val="007F305E"/>
    <w:rsid w:val="007F30B1"/>
    <w:rsid w:val="007F3104"/>
    <w:rsid w:val="007F32C3"/>
    <w:rsid w:val="007F32D7"/>
    <w:rsid w:val="007F32E2"/>
    <w:rsid w:val="007F3318"/>
    <w:rsid w:val="007F3371"/>
    <w:rsid w:val="007F3400"/>
    <w:rsid w:val="007F359B"/>
    <w:rsid w:val="007F35BF"/>
    <w:rsid w:val="007F35CB"/>
    <w:rsid w:val="007F3631"/>
    <w:rsid w:val="007F36E8"/>
    <w:rsid w:val="007F387B"/>
    <w:rsid w:val="007F38C6"/>
    <w:rsid w:val="007F391B"/>
    <w:rsid w:val="007F3A0C"/>
    <w:rsid w:val="007F3A68"/>
    <w:rsid w:val="007F3D15"/>
    <w:rsid w:val="007F3D1B"/>
    <w:rsid w:val="007F3DDC"/>
    <w:rsid w:val="007F3E20"/>
    <w:rsid w:val="007F3E3D"/>
    <w:rsid w:val="007F3F76"/>
    <w:rsid w:val="007F40C5"/>
    <w:rsid w:val="007F42D0"/>
    <w:rsid w:val="007F430C"/>
    <w:rsid w:val="007F4383"/>
    <w:rsid w:val="007F4402"/>
    <w:rsid w:val="007F44B1"/>
    <w:rsid w:val="007F44C6"/>
    <w:rsid w:val="007F44D3"/>
    <w:rsid w:val="007F46D2"/>
    <w:rsid w:val="007F477D"/>
    <w:rsid w:val="007F47B5"/>
    <w:rsid w:val="007F47CE"/>
    <w:rsid w:val="007F490F"/>
    <w:rsid w:val="007F4946"/>
    <w:rsid w:val="007F49DC"/>
    <w:rsid w:val="007F4AE5"/>
    <w:rsid w:val="007F4B36"/>
    <w:rsid w:val="007F4B3E"/>
    <w:rsid w:val="007F4BC8"/>
    <w:rsid w:val="007F4C12"/>
    <w:rsid w:val="007F4C2D"/>
    <w:rsid w:val="007F4C90"/>
    <w:rsid w:val="007F4D86"/>
    <w:rsid w:val="007F4DEB"/>
    <w:rsid w:val="007F4EC2"/>
    <w:rsid w:val="007F4EE0"/>
    <w:rsid w:val="007F4F0D"/>
    <w:rsid w:val="007F4FAF"/>
    <w:rsid w:val="007F4FEC"/>
    <w:rsid w:val="007F5165"/>
    <w:rsid w:val="007F5189"/>
    <w:rsid w:val="007F51F8"/>
    <w:rsid w:val="007F5257"/>
    <w:rsid w:val="007F52BF"/>
    <w:rsid w:val="007F52F2"/>
    <w:rsid w:val="007F53AA"/>
    <w:rsid w:val="007F5441"/>
    <w:rsid w:val="007F549E"/>
    <w:rsid w:val="007F54EB"/>
    <w:rsid w:val="007F559B"/>
    <w:rsid w:val="007F55A5"/>
    <w:rsid w:val="007F564D"/>
    <w:rsid w:val="007F5678"/>
    <w:rsid w:val="007F5702"/>
    <w:rsid w:val="007F571F"/>
    <w:rsid w:val="007F586B"/>
    <w:rsid w:val="007F5911"/>
    <w:rsid w:val="007F5962"/>
    <w:rsid w:val="007F59B6"/>
    <w:rsid w:val="007F5A40"/>
    <w:rsid w:val="007F5A98"/>
    <w:rsid w:val="007F5AAE"/>
    <w:rsid w:val="007F5BD5"/>
    <w:rsid w:val="007F5BE3"/>
    <w:rsid w:val="007F5D0E"/>
    <w:rsid w:val="007F5D1B"/>
    <w:rsid w:val="007F5EAB"/>
    <w:rsid w:val="007F5ECB"/>
    <w:rsid w:val="007F5EEB"/>
    <w:rsid w:val="007F5F75"/>
    <w:rsid w:val="007F5F83"/>
    <w:rsid w:val="007F5F8D"/>
    <w:rsid w:val="007F6003"/>
    <w:rsid w:val="007F6142"/>
    <w:rsid w:val="007F61AE"/>
    <w:rsid w:val="007F6233"/>
    <w:rsid w:val="007F6240"/>
    <w:rsid w:val="007F6330"/>
    <w:rsid w:val="007F6377"/>
    <w:rsid w:val="007F6447"/>
    <w:rsid w:val="007F6474"/>
    <w:rsid w:val="007F64CA"/>
    <w:rsid w:val="007F6558"/>
    <w:rsid w:val="007F66F2"/>
    <w:rsid w:val="007F67EE"/>
    <w:rsid w:val="007F68E6"/>
    <w:rsid w:val="007F6A3C"/>
    <w:rsid w:val="007F6C56"/>
    <w:rsid w:val="007F6C88"/>
    <w:rsid w:val="007F6D16"/>
    <w:rsid w:val="007F6D79"/>
    <w:rsid w:val="007F6DA8"/>
    <w:rsid w:val="007F6E18"/>
    <w:rsid w:val="007F6E3F"/>
    <w:rsid w:val="007F6E7B"/>
    <w:rsid w:val="007F6EC7"/>
    <w:rsid w:val="007F6F80"/>
    <w:rsid w:val="007F7156"/>
    <w:rsid w:val="007F723B"/>
    <w:rsid w:val="007F72E9"/>
    <w:rsid w:val="007F7348"/>
    <w:rsid w:val="007F7427"/>
    <w:rsid w:val="007F756B"/>
    <w:rsid w:val="007F7599"/>
    <w:rsid w:val="007F75CF"/>
    <w:rsid w:val="007F766F"/>
    <w:rsid w:val="007F76D4"/>
    <w:rsid w:val="007F771A"/>
    <w:rsid w:val="007F77CE"/>
    <w:rsid w:val="007F7963"/>
    <w:rsid w:val="007F7A58"/>
    <w:rsid w:val="007F7AE0"/>
    <w:rsid w:val="007F7AE9"/>
    <w:rsid w:val="007F7AF2"/>
    <w:rsid w:val="007F7B61"/>
    <w:rsid w:val="007F7BC2"/>
    <w:rsid w:val="007F7C2A"/>
    <w:rsid w:val="007F7D80"/>
    <w:rsid w:val="007F7E65"/>
    <w:rsid w:val="007F7E66"/>
    <w:rsid w:val="007F7EC6"/>
    <w:rsid w:val="007F7F00"/>
    <w:rsid w:val="00800099"/>
    <w:rsid w:val="00800114"/>
    <w:rsid w:val="00800116"/>
    <w:rsid w:val="0080013F"/>
    <w:rsid w:val="00800184"/>
    <w:rsid w:val="008001F4"/>
    <w:rsid w:val="00800281"/>
    <w:rsid w:val="00800355"/>
    <w:rsid w:val="00800390"/>
    <w:rsid w:val="008004C7"/>
    <w:rsid w:val="00800516"/>
    <w:rsid w:val="008005AC"/>
    <w:rsid w:val="0080066F"/>
    <w:rsid w:val="00800787"/>
    <w:rsid w:val="0080093F"/>
    <w:rsid w:val="00800945"/>
    <w:rsid w:val="00800951"/>
    <w:rsid w:val="008009C3"/>
    <w:rsid w:val="008009F2"/>
    <w:rsid w:val="008009F5"/>
    <w:rsid w:val="00800B7E"/>
    <w:rsid w:val="00800BB9"/>
    <w:rsid w:val="00800C34"/>
    <w:rsid w:val="00800C61"/>
    <w:rsid w:val="00800C8D"/>
    <w:rsid w:val="00800DCB"/>
    <w:rsid w:val="00800E19"/>
    <w:rsid w:val="00800EF6"/>
    <w:rsid w:val="00800F49"/>
    <w:rsid w:val="00800F9C"/>
    <w:rsid w:val="00801155"/>
    <w:rsid w:val="008011B9"/>
    <w:rsid w:val="008011FD"/>
    <w:rsid w:val="00801207"/>
    <w:rsid w:val="00801247"/>
    <w:rsid w:val="0080124B"/>
    <w:rsid w:val="00801387"/>
    <w:rsid w:val="008013DD"/>
    <w:rsid w:val="0080140A"/>
    <w:rsid w:val="00801515"/>
    <w:rsid w:val="0080154A"/>
    <w:rsid w:val="00801557"/>
    <w:rsid w:val="008016A0"/>
    <w:rsid w:val="008016B8"/>
    <w:rsid w:val="008017C0"/>
    <w:rsid w:val="008017D1"/>
    <w:rsid w:val="008017E0"/>
    <w:rsid w:val="0080183E"/>
    <w:rsid w:val="0080193C"/>
    <w:rsid w:val="00801970"/>
    <w:rsid w:val="00801977"/>
    <w:rsid w:val="00801A2D"/>
    <w:rsid w:val="00801C2D"/>
    <w:rsid w:val="00801CC7"/>
    <w:rsid w:val="00801F97"/>
    <w:rsid w:val="00801FE2"/>
    <w:rsid w:val="0080200F"/>
    <w:rsid w:val="00802052"/>
    <w:rsid w:val="008020CD"/>
    <w:rsid w:val="0080215B"/>
    <w:rsid w:val="00802241"/>
    <w:rsid w:val="008022A4"/>
    <w:rsid w:val="0080232F"/>
    <w:rsid w:val="00802389"/>
    <w:rsid w:val="008023A4"/>
    <w:rsid w:val="0080242A"/>
    <w:rsid w:val="00802507"/>
    <w:rsid w:val="00802516"/>
    <w:rsid w:val="0080255E"/>
    <w:rsid w:val="008025B3"/>
    <w:rsid w:val="008026C5"/>
    <w:rsid w:val="008026D4"/>
    <w:rsid w:val="00802760"/>
    <w:rsid w:val="0080292C"/>
    <w:rsid w:val="0080299F"/>
    <w:rsid w:val="00802A36"/>
    <w:rsid w:val="00802A3D"/>
    <w:rsid w:val="00802AD6"/>
    <w:rsid w:val="00802C25"/>
    <w:rsid w:val="00802C50"/>
    <w:rsid w:val="00802CC1"/>
    <w:rsid w:val="00802CDA"/>
    <w:rsid w:val="00802CDE"/>
    <w:rsid w:val="00802D27"/>
    <w:rsid w:val="00802D85"/>
    <w:rsid w:val="00802DD8"/>
    <w:rsid w:val="00802E14"/>
    <w:rsid w:val="00802EBE"/>
    <w:rsid w:val="00802EE2"/>
    <w:rsid w:val="00802F92"/>
    <w:rsid w:val="00802FC2"/>
    <w:rsid w:val="0080305D"/>
    <w:rsid w:val="00803070"/>
    <w:rsid w:val="008030E3"/>
    <w:rsid w:val="008030E8"/>
    <w:rsid w:val="0080329E"/>
    <w:rsid w:val="008032AF"/>
    <w:rsid w:val="00803367"/>
    <w:rsid w:val="00803386"/>
    <w:rsid w:val="008033DD"/>
    <w:rsid w:val="00803421"/>
    <w:rsid w:val="008034D5"/>
    <w:rsid w:val="00803667"/>
    <w:rsid w:val="0080379E"/>
    <w:rsid w:val="008037ED"/>
    <w:rsid w:val="00803925"/>
    <w:rsid w:val="00803985"/>
    <w:rsid w:val="00803A53"/>
    <w:rsid w:val="00803AEE"/>
    <w:rsid w:val="00803B54"/>
    <w:rsid w:val="00803C2D"/>
    <w:rsid w:val="00803C33"/>
    <w:rsid w:val="00803C91"/>
    <w:rsid w:val="00803EFA"/>
    <w:rsid w:val="00803FA7"/>
    <w:rsid w:val="00803FEE"/>
    <w:rsid w:val="00804069"/>
    <w:rsid w:val="00804123"/>
    <w:rsid w:val="00804168"/>
    <w:rsid w:val="00804176"/>
    <w:rsid w:val="00804271"/>
    <w:rsid w:val="008042AA"/>
    <w:rsid w:val="008042BD"/>
    <w:rsid w:val="008042E3"/>
    <w:rsid w:val="00804384"/>
    <w:rsid w:val="0080450F"/>
    <w:rsid w:val="0080453D"/>
    <w:rsid w:val="008046A3"/>
    <w:rsid w:val="00804736"/>
    <w:rsid w:val="00804797"/>
    <w:rsid w:val="008048D8"/>
    <w:rsid w:val="00804957"/>
    <w:rsid w:val="008049E7"/>
    <w:rsid w:val="00804A04"/>
    <w:rsid w:val="00804ADB"/>
    <w:rsid w:val="00804AE8"/>
    <w:rsid w:val="00804B24"/>
    <w:rsid w:val="00804C56"/>
    <w:rsid w:val="00804D50"/>
    <w:rsid w:val="00804D75"/>
    <w:rsid w:val="00804DCF"/>
    <w:rsid w:val="00804EC4"/>
    <w:rsid w:val="00805025"/>
    <w:rsid w:val="008051A5"/>
    <w:rsid w:val="0080527D"/>
    <w:rsid w:val="008052AE"/>
    <w:rsid w:val="0080537C"/>
    <w:rsid w:val="0080543D"/>
    <w:rsid w:val="00805459"/>
    <w:rsid w:val="008054BE"/>
    <w:rsid w:val="00805546"/>
    <w:rsid w:val="0080555B"/>
    <w:rsid w:val="0080558A"/>
    <w:rsid w:val="0080559C"/>
    <w:rsid w:val="008055BB"/>
    <w:rsid w:val="0080569A"/>
    <w:rsid w:val="0080577A"/>
    <w:rsid w:val="0080581E"/>
    <w:rsid w:val="00805823"/>
    <w:rsid w:val="00805877"/>
    <w:rsid w:val="008058CF"/>
    <w:rsid w:val="00805A60"/>
    <w:rsid w:val="00805A77"/>
    <w:rsid w:val="00805A79"/>
    <w:rsid w:val="00805AB5"/>
    <w:rsid w:val="00805AC9"/>
    <w:rsid w:val="00805AF8"/>
    <w:rsid w:val="00805B46"/>
    <w:rsid w:val="00805BDB"/>
    <w:rsid w:val="00805C5C"/>
    <w:rsid w:val="00805E4A"/>
    <w:rsid w:val="00805E4B"/>
    <w:rsid w:val="00805F12"/>
    <w:rsid w:val="00805F77"/>
    <w:rsid w:val="00805F8B"/>
    <w:rsid w:val="00805FB7"/>
    <w:rsid w:val="00805FF6"/>
    <w:rsid w:val="00806029"/>
    <w:rsid w:val="00806050"/>
    <w:rsid w:val="008060C0"/>
    <w:rsid w:val="0080616C"/>
    <w:rsid w:val="00806193"/>
    <w:rsid w:val="00806194"/>
    <w:rsid w:val="00806217"/>
    <w:rsid w:val="0080623A"/>
    <w:rsid w:val="008062D9"/>
    <w:rsid w:val="00806514"/>
    <w:rsid w:val="00806620"/>
    <w:rsid w:val="00806666"/>
    <w:rsid w:val="008067A5"/>
    <w:rsid w:val="008067F9"/>
    <w:rsid w:val="008067FB"/>
    <w:rsid w:val="0080687A"/>
    <w:rsid w:val="00806888"/>
    <w:rsid w:val="00806932"/>
    <w:rsid w:val="00806AAC"/>
    <w:rsid w:val="00806AF8"/>
    <w:rsid w:val="00806B5B"/>
    <w:rsid w:val="00806B66"/>
    <w:rsid w:val="00806BC1"/>
    <w:rsid w:val="00806C31"/>
    <w:rsid w:val="00806CD3"/>
    <w:rsid w:val="00806F7D"/>
    <w:rsid w:val="00807025"/>
    <w:rsid w:val="00807040"/>
    <w:rsid w:val="008070E3"/>
    <w:rsid w:val="008070EB"/>
    <w:rsid w:val="0080715C"/>
    <w:rsid w:val="00807223"/>
    <w:rsid w:val="00807273"/>
    <w:rsid w:val="0080738B"/>
    <w:rsid w:val="0080743C"/>
    <w:rsid w:val="008075AA"/>
    <w:rsid w:val="00807631"/>
    <w:rsid w:val="00807702"/>
    <w:rsid w:val="0080770D"/>
    <w:rsid w:val="008077E4"/>
    <w:rsid w:val="008078EA"/>
    <w:rsid w:val="0080792F"/>
    <w:rsid w:val="0080796C"/>
    <w:rsid w:val="008079AD"/>
    <w:rsid w:val="008079B7"/>
    <w:rsid w:val="008079F7"/>
    <w:rsid w:val="00807A34"/>
    <w:rsid w:val="00807B21"/>
    <w:rsid w:val="00807BC8"/>
    <w:rsid w:val="00807BCF"/>
    <w:rsid w:val="00807CD9"/>
    <w:rsid w:val="00807CE7"/>
    <w:rsid w:val="00807D83"/>
    <w:rsid w:val="00807F64"/>
    <w:rsid w:val="00807FA0"/>
    <w:rsid w:val="00810150"/>
    <w:rsid w:val="008101CE"/>
    <w:rsid w:val="008101D4"/>
    <w:rsid w:val="008102CB"/>
    <w:rsid w:val="0081041D"/>
    <w:rsid w:val="008104DC"/>
    <w:rsid w:val="00810788"/>
    <w:rsid w:val="008107AC"/>
    <w:rsid w:val="008107CA"/>
    <w:rsid w:val="008108F5"/>
    <w:rsid w:val="00810999"/>
    <w:rsid w:val="008109A4"/>
    <w:rsid w:val="00810A63"/>
    <w:rsid w:val="00810AF9"/>
    <w:rsid w:val="00810B6C"/>
    <w:rsid w:val="00810BAB"/>
    <w:rsid w:val="00810C20"/>
    <w:rsid w:val="00810C6E"/>
    <w:rsid w:val="00810E0E"/>
    <w:rsid w:val="00810EF6"/>
    <w:rsid w:val="00811038"/>
    <w:rsid w:val="00811075"/>
    <w:rsid w:val="0081107B"/>
    <w:rsid w:val="0081108F"/>
    <w:rsid w:val="0081114E"/>
    <w:rsid w:val="008111E7"/>
    <w:rsid w:val="0081127F"/>
    <w:rsid w:val="00811293"/>
    <w:rsid w:val="00811335"/>
    <w:rsid w:val="0081166B"/>
    <w:rsid w:val="008116A9"/>
    <w:rsid w:val="00811736"/>
    <w:rsid w:val="00811753"/>
    <w:rsid w:val="00811805"/>
    <w:rsid w:val="0081183F"/>
    <w:rsid w:val="00811877"/>
    <w:rsid w:val="00811923"/>
    <w:rsid w:val="0081198B"/>
    <w:rsid w:val="008119B6"/>
    <w:rsid w:val="00811A44"/>
    <w:rsid w:val="00811A58"/>
    <w:rsid w:val="00811ABF"/>
    <w:rsid w:val="00811ACC"/>
    <w:rsid w:val="00811ADB"/>
    <w:rsid w:val="00811B76"/>
    <w:rsid w:val="00811CB2"/>
    <w:rsid w:val="00811D53"/>
    <w:rsid w:val="00811D92"/>
    <w:rsid w:val="00811DF4"/>
    <w:rsid w:val="00811FD0"/>
    <w:rsid w:val="00812050"/>
    <w:rsid w:val="00812127"/>
    <w:rsid w:val="00812228"/>
    <w:rsid w:val="008122E2"/>
    <w:rsid w:val="0081247D"/>
    <w:rsid w:val="0081249E"/>
    <w:rsid w:val="008124D4"/>
    <w:rsid w:val="00812528"/>
    <w:rsid w:val="008125C4"/>
    <w:rsid w:val="0081260C"/>
    <w:rsid w:val="0081264F"/>
    <w:rsid w:val="008126B6"/>
    <w:rsid w:val="008126DA"/>
    <w:rsid w:val="00812708"/>
    <w:rsid w:val="0081277D"/>
    <w:rsid w:val="0081284B"/>
    <w:rsid w:val="0081284D"/>
    <w:rsid w:val="0081296D"/>
    <w:rsid w:val="00812984"/>
    <w:rsid w:val="00812A6B"/>
    <w:rsid w:val="00812A99"/>
    <w:rsid w:val="00812B07"/>
    <w:rsid w:val="00812B83"/>
    <w:rsid w:val="00812BA2"/>
    <w:rsid w:val="00812BF0"/>
    <w:rsid w:val="00812C69"/>
    <w:rsid w:val="00812CA6"/>
    <w:rsid w:val="00812D37"/>
    <w:rsid w:val="00812D8C"/>
    <w:rsid w:val="00812DE7"/>
    <w:rsid w:val="00812ED6"/>
    <w:rsid w:val="00812F01"/>
    <w:rsid w:val="00812F03"/>
    <w:rsid w:val="00812FA4"/>
    <w:rsid w:val="00812FC4"/>
    <w:rsid w:val="008130FE"/>
    <w:rsid w:val="00813123"/>
    <w:rsid w:val="00813181"/>
    <w:rsid w:val="0081321F"/>
    <w:rsid w:val="0081322D"/>
    <w:rsid w:val="00813258"/>
    <w:rsid w:val="008133D5"/>
    <w:rsid w:val="008134DA"/>
    <w:rsid w:val="0081354C"/>
    <w:rsid w:val="008136E6"/>
    <w:rsid w:val="00813794"/>
    <w:rsid w:val="008137E4"/>
    <w:rsid w:val="0081383E"/>
    <w:rsid w:val="0081387B"/>
    <w:rsid w:val="0081395B"/>
    <w:rsid w:val="008139C8"/>
    <w:rsid w:val="008139E7"/>
    <w:rsid w:val="00813A4A"/>
    <w:rsid w:val="00813A7D"/>
    <w:rsid w:val="00813B0F"/>
    <w:rsid w:val="00813C16"/>
    <w:rsid w:val="00813C70"/>
    <w:rsid w:val="00813DA3"/>
    <w:rsid w:val="00813DAA"/>
    <w:rsid w:val="00813EBE"/>
    <w:rsid w:val="0081404D"/>
    <w:rsid w:val="00814088"/>
    <w:rsid w:val="008140F3"/>
    <w:rsid w:val="00814144"/>
    <w:rsid w:val="008141E8"/>
    <w:rsid w:val="00814260"/>
    <w:rsid w:val="00814310"/>
    <w:rsid w:val="008144A6"/>
    <w:rsid w:val="00814585"/>
    <w:rsid w:val="00814678"/>
    <w:rsid w:val="008146E8"/>
    <w:rsid w:val="00814722"/>
    <w:rsid w:val="00814762"/>
    <w:rsid w:val="00814837"/>
    <w:rsid w:val="00814946"/>
    <w:rsid w:val="0081494D"/>
    <w:rsid w:val="008149E8"/>
    <w:rsid w:val="00814A88"/>
    <w:rsid w:val="00814B35"/>
    <w:rsid w:val="00814B9E"/>
    <w:rsid w:val="00814CE5"/>
    <w:rsid w:val="00814DB9"/>
    <w:rsid w:val="00814ED5"/>
    <w:rsid w:val="00814FA9"/>
    <w:rsid w:val="00814FAA"/>
    <w:rsid w:val="00815013"/>
    <w:rsid w:val="0081507C"/>
    <w:rsid w:val="008150C5"/>
    <w:rsid w:val="0081519C"/>
    <w:rsid w:val="008151B2"/>
    <w:rsid w:val="008151ED"/>
    <w:rsid w:val="00815314"/>
    <w:rsid w:val="0081536F"/>
    <w:rsid w:val="00815415"/>
    <w:rsid w:val="008154CC"/>
    <w:rsid w:val="0081561F"/>
    <w:rsid w:val="00815632"/>
    <w:rsid w:val="00815774"/>
    <w:rsid w:val="00815787"/>
    <w:rsid w:val="008157B7"/>
    <w:rsid w:val="00815878"/>
    <w:rsid w:val="008158D2"/>
    <w:rsid w:val="00815931"/>
    <w:rsid w:val="00815952"/>
    <w:rsid w:val="00815A81"/>
    <w:rsid w:val="00815B39"/>
    <w:rsid w:val="00815B3A"/>
    <w:rsid w:val="00815B43"/>
    <w:rsid w:val="00815BE2"/>
    <w:rsid w:val="00815BEA"/>
    <w:rsid w:val="00815D9A"/>
    <w:rsid w:val="00815DE7"/>
    <w:rsid w:val="00815E44"/>
    <w:rsid w:val="00815E94"/>
    <w:rsid w:val="00815F4A"/>
    <w:rsid w:val="00815F8F"/>
    <w:rsid w:val="00815F97"/>
    <w:rsid w:val="00815FD7"/>
    <w:rsid w:val="00816005"/>
    <w:rsid w:val="0081608D"/>
    <w:rsid w:val="00816155"/>
    <w:rsid w:val="00816180"/>
    <w:rsid w:val="008161CB"/>
    <w:rsid w:val="00816200"/>
    <w:rsid w:val="00816307"/>
    <w:rsid w:val="00816324"/>
    <w:rsid w:val="00816333"/>
    <w:rsid w:val="008163E7"/>
    <w:rsid w:val="00816448"/>
    <w:rsid w:val="0081644D"/>
    <w:rsid w:val="00816517"/>
    <w:rsid w:val="00816629"/>
    <w:rsid w:val="0081663B"/>
    <w:rsid w:val="0081663D"/>
    <w:rsid w:val="00816660"/>
    <w:rsid w:val="008166D4"/>
    <w:rsid w:val="0081672F"/>
    <w:rsid w:val="008167CF"/>
    <w:rsid w:val="008168D8"/>
    <w:rsid w:val="008168DE"/>
    <w:rsid w:val="00816929"/>
    <w:rsid w:val="00816A3E"/>
    <w:rsid w:val="00816B32"/>
    <w:rsid w:val="00816B3B"/>
    <w:rsid w:val="00816B57"/>
    <w:rsid w:val="00816BCC"/>
    <w:rsid w:val="00816CA1"/>
    <w:rsid w:val="00816D0E"/>
    <w:rsid w:val="00816DAD"/>
    <w:rsid w:val="00816E94"/>
    <w:rsid w:val="00816FD2"/>
    <w:rsid w:val="00817118"/>
    <w:rsid w:val="008171C2"/>
    <w:rsid w:val="0081729B"/>
    <w:rsid w:val="008172A8"/>
    <w:rsid w:val="008173A8"/>
    <w:rsid w:val="00817406"/>
    <w:rsid w:val="008174C1"/>
    <w:rsid w:val="008174D6"/>
    <w:rsid w:val="008175A2"/>
    <w:rsid w:val="00817712"/>
    <w:rsid w:val="00817757"/>
    <w:rsid w:val="00817771"/>
    <w:rsid w:val="00817ABD"/>
    <w:rsid w:val="00817C01"/>
    <w:rsid w:val="00817C57"/>
    <w:rsid w:val="00817C9F"/>
    <w:rsid w:val="00817CF1"/>
    <w:rsid w:val="00817DB3"/>
    <w:rsid w:val="00817E79"/>
    <w:rsid w:val="00817F38"/>
    <w:rsid w:val="00820067"/>
    <w:rsid w:val="008200BE"/>
    <w:rsid w:val="00820135"/>
    <w:rsid w:val="0082020E"/>
    <w:rsid w:val="0082025A"/>
    <w:rsid w:val="008202FC"/>
    <w:rsid w:val="008203F5"/>
    <w:rsid w:val="0082044F"/>
    <w:rsid w:val="0082045B"/>
    <w:rsid w:val="0082059B"/>
    <w:rsid w:val="0082065A"/>
    <w:rsid w:val="00820699"/>
    <w:rsid w:val="00820711"/>
    <w:rsid w:val="008207A4"/>
    <w:rsid w:val="008207C8"/>
    <w:rsid w:val="00820828"/>
    <w:rsid w:val="0082083F"/>
    <w:rsid w:val="00820850"/>
    <w:rsid w:val="00820A02"/>
    <w:rsid w:val="00820A39"/>
    <w:rsid w:val="00820AB2"/>
    <w:rsid w:val="00820AB3"/>
    <w:rsid w:val="00820BBA"/>
    <w:rsid w:val="00820C6B"/>
    <w:rsid w:val="00820CC3"/>
    <w:rsid w:val="00820D03"/>
    <w:rsid w:val="00820DFB"/>
    <w:rsid w:val="00820DFD"/>
    <w:rsid w:val="00820ED7"/>
    <w:rsid w:val="00820EE8"/>
    <w:rsid w:val="00820FF3"/>
    <w:rsid w:val="008210BE"/>
    <w:rsid w:val="008211A6"/>
    <w:rsid w:val="0082124C"/>
    <w:rsid w:val="00821260"/>
    <w:rsid w:val="0082131F"/>
    <w:rsid w:val="008213EF"/>
    <w:rsid w:val="00821414"/>
    <w:rsid w:val="0082145D"/>
    <w:rsid w:val="008214F5"/>
    <w:rsid w:val="00821534"/>
    <w:rsid w:val="0082156C"/>
    <w:rsid w:val="008215F0"/>
    <w:rsid w:val="0082165D"/>
    <w:rsid w:val="008217D9"/>
    <w:rsid w:val="008217F9"/>
    <w:rsid w:val="008218DD"/>
    <w:rsid w:val="0082193B"/>
    <w:rsid w:val="008219BD"/>
    <w:rsid w:val="008219E9"/>
    <w:rsid w:val="00821A6F"/>
    <w:rsid w:val="00821AF6"/>
    <w:rsid w:val="00821B4A"/>
    <w:rsid w:val="00821BB7"/>
    <w:rsid w:val="00821BFB"/>
    <w:rsid w:val="00821C0B"/>
    <w:rsid w:val="00821C3C"/>
    <w:rsid w:val="00821C80"/>
    <w:rsid w:val="00821CF7"/>
    <w:rsid w:val="00821D04"/>
    <w:rsid w:val="00821D5A"/>
    <w:rsid w:val="00821E40"/>
    <w:rsid w:val="00821EDB"/>
    <w:rsid w:val="00822099"/>
    <w:rsid w:val="008220C6"/>
    <w:rsid w:val="00822128"/>
    <w:rsid w:val="00822189"/>
    <w:rsid w:val="00822263"/>
    <w:rsid w:val="008222F5"/>
    <w:rsid w:val="00822377"/>
    <w:rsid w:val="00822389"/>
    <w:rsid w:val="008226C9"/>
    <w:rsid w:val="00822778"/>
    <w:rsid w:val="00822903"/>
    <w:rsid w:val="0082292B"/>
    <w:rsid w:val="00822A3F"/>
    <w:rsid w:val="00822B60"/>
    <w:rsid w:val="00822B65"/>
    <w:rsid w:val="00822C04"/>
    <w:rsid w:val="00822C25"/>
    <w:rsid w:val="00822C3E"/>
    <w:rsid w:val="00822C85"/>
    <w:rsid w:val="00822CD4"/>
    <w:rsid w:val="00822D84"/>
    <w:rsid w:val="00822DB4"/>
    <w:rsid w:val="00822E94"/>
    <w:rsid w:val="00822EAC"/>
    <w:rsid w:val="00822EB7"/>
    <w:rsid w:val="00822F7B"/>
    <w:rsid w:val="00822F81"/>
    <w:rsid w:val="0082308F"/>
    <w:rsid w:val="00823094"/>
    <w:rsid w:val="00823176"/>
    <w:rsid w:val="00823188"/>
    <w:rsid w:val="0082320E"/>
    <w:rsid w:val="00823368"/>
    <w:rsid w:val="008233C8"/>
    <w:rsid w:val="0082345A"/>
    <w:rsid w:val="00823558"/>
    <w:rsid w:val="00823570"/>
    <w:rsid w:val="0082365B"/>
    <w:rsid w:val="008236CD"/>
    <w:rsid w:val="0082379B"/>
    <w:rsid w:val="00823853"/>
    <w:rsid w:val="00823894"/>
    <w:rsid w:val="00823916"/>
    <w:rsid w:val="0082399C"/>
    <w:rsid w:val="00823B19"/>
    <w:rsid w:val="00823B6F"/>
    <w:rsid w:val="00823BC1"/>
    <w:rsid w:val="00823CCB"/>
    <w:rsid w:val="00823CEE"/>
    <w:rsid w:val="00823D11"/>
    <w:rsid w:val="00823D6D"/>
    <w:rsid w:val="0082413A"/>
    <w:rsid w:val="008241B1"/>
    <w:rsid w:val="0082422D"/>
    <w:rsid w:val="0082425C"/>
    <w:rsid w:val="008242D7"/>
    <w:rsid w:val="008242D9"/>
    <w:rsid w:val="008242F5"/>
    <w:rsid w:val="0082435A"/>
    <w:rsid w:val="008243D9"/>
    <w:rsid w:val="0082469E"/>
    <w:rsid w:val="008246BC"/>
    <w:rsid w:val="008246FA"/>
    <w:rsid w:val="00824724"/>
    <w:rsid w:val="00824751"/>
    <w:rsid w:val="008247A9"/>
    <w:rsid w:val="0082480F"/>
    <w:rsid w:val="0082486D"/>
    <w:rsid w:val="00824901"/>
    <w:rsid w:val="008249C2"/>
    <w:rsid w:val="00824A55"/>
    <w:rsid w:val="00824AAF"/>
    <w:rsid w:val="00824AE5"/>
    <w:rsid w:val="00824C12"/>
    <w:rsid w:val="00824C65"/>
    <w:rsid w:val="00824CD7"/>
    <w:rsid w:val="00824DCA"/>
    <w:rsid w:val="00824DD4"/>
    <w:rsid w:val="00824E4F"/>
    <w:rsid w:val="00824FC8"/>
    <w:rsid w:val="00825235"/>
    <w:rsid w:val="00825242"/>
    <w:rsid w:val="008252C1"/>
    <w:rsid w:val="008252E9"/>
    <w:rsid w:val="008253B3"/>
    <w:rsid w:val="008253D3"/>
    <w:rsid w:val="00825472"/>
    <w:rsid w:val="00825506"/>
    <w:rsid w:val="0082550A"/>
    <w:rsid w:val="0082554C"/>
    <w:rsid w:val="0082556B"/>
    <w:rsid w:val="008255F1"/>
    <w:rsid w:val="0082568C"/>
    <w:rsid w:val="00825834"/>
    <w:rsid w:val="00825873"/>
    <w:rsid w:val="00825897"/>
    <w:rsid w:val="0082593D"/>
    <w:rsid w:val="00825A66"/>
    <w:rsid w:val="00825AEE"/>
    <w:rsid w:val="00825B2D"/>
    <w:rsid w:val="00825BE4"/>
    <w:rsid w:val="00825C4C"/>
    <w:rsid w:val="00825C61"/>
    <w:rsid w:val="00825D61"/>
    <w:rsid w:val="00825EBF"/>
    <w:rsid w:val="00826007"/>
    <w:rsid w:val="0082609C"/>
    <w:rsid w:val="008260BB"/>
    <w:rsid w:val="00826170"/>
    <w:rsid w:val="0082618B"/>
    <w:rsid w:val="00826206"/>
    <w:rsid w:val="00826220"/>
    <w:rsid w:val="00826225"/>
    <w:rsid w:val="0082626D"/>
    <w:rsid w:val="008262AE"/>
    <w:rsid w:val="008262D3"/>
    <w:rsid w:val="008262D8"/>
    <w:rsid w:val="00826374"/>
    <w:rsid w:val="008263AB"/>
    <w:rsid w:val="00826412"/>
    <w:rsid w:val="0082641A"/>
    <w:rsid w:val="0082649A"/>
    <w:rsid w:val="008265E4"/>
    <w:rsid w:val="00826689"/>
    <w:rsid w:val="0082668D"/>
    <w:rsid w:val="008266CF"/>
    <w:rsid w:val="0082671F"/>
    <w:rsid w:val="00826869"/>
    <w:rsid w:val="0082695C"/>
    <w:rsid w:val="00826A21"/>
    <w:rsid w:val="00826A2F"/>
    <w:rsid w:val="00826AB0"/>
    <w:rsid w:val="00826B0B"/>
    <w:rsid w:val="00826C1C"/>
    <w:rsid w:val="00826C7B"/>
    <w:rsid w:val="00826D58"/>
    <w:rsid w:val="00826D5B"/>
    <w:rsid w:val="00826D70"/>
    <w:rsid w:val="00826D88"/>
    <w:rsid w:val="00826E0C"/>
    <w:rsid w:val="00826F08"/>
    <w:rsid w:val="00826F0B"/>
    <w:rsid w:val="00826F85"/>
    <w:rsid w:val="00827122"/>
    <w:rsid w:val="00827196"/>
    <w:rsid w:val="008271AA"/>
    <w:rsid w:val="008271AD"/>
    <w:rsid w:val="00827410"/>
    <w:rsid w:val="00827455"/>
    <w:rsid w:val="0082748D"/>
    <w:rsid w:val="0082764F"/>
    <w:rsid w:val="00827891"/>
    <w:rsid w:val="008278D9"/>
    <w:rsid w:val="00827977"/>
    <w:rsid w:val="00827988"/>
    <w:rsid w:val="008279CF"/>
    <w:rsid w:val="00827A85"/>
    <w:rsid w:val="00827C78"/>
    <w:rsid w:val="00827DA0"/>
    <w:rsid w:val="00827E24"/>
    <w:rsid w:val="00827EDC"/>
    <w:rsid w:val="00827EF4"/>
    <w:rsid w:val="00827FBC"/>
    <w:rsid w:val="00827FF4"/>
    <w:rsid w:val="00830017"/>
    <w:rsid w:val="0083002F"/>
    <w:rsid w:val="008300A6"/>
    <w:rsid w:val="008300CF"/>
    <w:rsid w:val="0083015B"/>
    <w:rsid w:val="00830219"/>
    <w:rsid w:val="00830293"/>
    <w:rsid w:val="00830372"/>
    <w:rsid w:val="008304EA"/>
    <w:rsid w:val="0083058A"/>
    <w:rsid w:val="008305F6"/>
    <w:rsid w:val="00830615"/>
    <w:rsid w:val="008306EE"/>
    <w:rsid w:val="00830757"/>
    <w:rsid w:val="008307BA"/>
    <w:rsid w:val="00830849"/>
    <w:rsid w:val="008309A3"/>
    <w:rsid w:val="00830A42"/>
    <w:rsid w:val="00830AD6"/>
    <w:rsid w:val="00830C05"/>
    <w:rsid w:val="00830C06"/>
    <w:rsid w:val="00830D12"/>
    <w:rsid w:val="00830D17"/>
    <w:rsid w:val="00830D21"/>
    <w:rsid w:val="00830DCB"/>
    <w:rsid w:val="00830F15"/>
    <w:rsid w:val="00830F24"/>
    <w:rsid w:val="00830FB2"/>
    <w:rsid w:val="008310A5"/>
    <w:rsid w:val="008310BE"/>
    <w:rsid w:val="00831177"/>
    <w:rsid w:val="0083118D"/>
    <w:rsid w:val="008311CA"/>
    <w:rsid w:val="008311D9"/>
    <w:rsid w:val="00831230"/>
    <w:rsid w:val="008312E6"/>
    <w:rsid w:val="008312EE"/>
    <w:rsid w:val="0083130A"/>
    <w:rsid w:val="0083135F"/>
    <w:rsid w:val="008313BF"/>
    <w:rsid w:val="00831497"/>
    <w:rsid w:val="008314C1"/>
    <w:rsid w:val="008316E2"/>
    <w:rsid w:val="008317F2"/>
    <w:rsid w:val="00831807"/>
    <w:rsid w:val="008319CB"/>
    <w:rsid w:val="008319FB"/>
    <w:rsid w:val="00831ADE"/>
    <w:rsid w:val="00831B05"/>
    <w:rsid w:val="00831B07"/>
    <w:rsid w:val="00831B52"/>
    <w:rsid w:val="00831BB5"/>
    <w:rsid w:val="00831CA2"/>
    <w:rsid w:val="00831CBA"/>
    <w:rsid w:val="00831CCA"/>
    <w:rsid w:val="00831D09"/>
    <w:rsid w:val="00831D44"/>
    <w:rsid w:val="00831DBA"/>
    <w:rsid w:val="00831EBF"/>
    <w:rsid w:val="00831F52"/>
    <w:rsid w:val="00832062"/>
    <w:rsid w:val="00832070"/>
    <w:rsid w:val="008320AA"/>
    <w:rsid w:val="008320AB"/>
    <w:rsid w:val="008320D9"/>
    <w:rsid w:val="00832177"/>
    <w:rsid w:val="0083221C"/>
    <w:rsid w:val="0083224B"/>
    <w:rsid w:val="0083240E"/>
    <w:rsid w:val="0083244C"/>
    <w:rsid w:val="0083246F"/>
    <w:rsid w:val="00832519"/>
    <w:rsid w:val="0083252B"/>
    <w:rsid w:val="008327C3"/>
    <w:rsid w:val="00832838"/>
    <w:rsid w:val="0083284F"/>
    <w:rsid w:val="008329B0"/>
    <w:rsid w:val="00832B8C"/>
    <w:rsid w:val="00832BCF"/>
    <w:rsid w:val="00832C0E"/>
    <w:rsid w:val="00832C65"/>
    <w:rsid w:val="00832D28"/>
    <w:rsid w:val="00832D4F"/>
    <w:rsid w:val="00832D70"/>
    <w:rsid w:val="00832DDB"/>
    <w:rsid w:val="00832E29"/>
    <w:rsid w:val="00832E42"/>
    <w:rsid w:val="00832E67"/>
    <w:rsid w:val="00832E7E"/>
    <w:rsid w:val="00832E84"/>
    <w:rsid w:val="00832F55"/>
    <w:rsid w:val="00832F5F"/>
    <w:rsid w:val="008330CF"/>
    <w:rsid w:val="008331CE"/>
    <w:rsid w:val="00833348"/>
    <w:rsid w:val="008333F5"/>
    <w:rsid w:val="00833435"/>
    <w:rsid w:val="00833451"/>
    <w:rsid w:val="00833535"/>
    <w:rsid w:val="0083354F"/>
    <w:rsid w:val="0083355E"/>
    <w:rsid w:val="0083356C"/>
    <w:rsid w:val="00833597"/>
    <w:rsid w:val="0083363A"/>
    <w:rsid w:val="008337C1"/>
    <w:rsid w:val="008338D1"/>
    <w:rsid w:val="00833911"/>
    <w:rsid w:val="0083393C"/>
    <w:rsid w:val="008339E4"/>
    <w:rsid w:val="00833A0D"/>
    <w:rsid w:val="00833AFF"/>
    <w:rsid w:val="00833B9A"/>
    <w:rsid w:val="00833CDA"/>
    <w:rsid w:val="00833D45"/>
    <w:rsid w:val="00833DCE"/>
    <w:rsid w:val="00833E02"/>
    <w:rsid w:val="00834052"/>
    <w:rsid w:val="00834067"/>
    <w:rsid w:val="0083409C"/>
    <w:rsid w:val="0083417C"/>
    <w:rsid w:val="008341AC"/>
    <w:rsid w:val="00834228"/>
    <w:rsid w:val="00834266"/>
    <w:rsid w:val="008343C5"/>
    <w:rsid w:val="008343D2"/>
    <w:rsid w:val="008344CC"/>
    <w:rsid w:val="00834569"/>
    <w:rsid w:val="008346DC"/>
    <w:rsid w:val="00834751"/>
    <w:rsid w:val="008347D7"/>
    <w:rsid w:val="00834871"/>
    <w:rsid w:val="00834A61"/>
    <w:rsid w:val="00834A6B"/>
    <w:rsid w:val="00834AA0"/>
    <w:rsid w:val="00834C29"/>
    <w:rsid w:val="00834CB5"/>
    <w:rsid w:val="00834CDB"/>
    <w:rsid w:val="00834D8E"/>
    <w:rsid w:val="00834E44"/>
    <w:rsid w:val="00835032"/>
    <w:rsid w:val="00835034"/>
    <w:rsid w:val="00835050"/>
    <w:rsid w:val="0083508F"/>
    <w:rsid w:val="008350AC"/>
    <w:rsid w:val="008350CF"/>
    <w:rsid w:val="0083515F"/>
    <w:rsid w:val="008351B4"/>
    <w:rsid w:val="008352AA"/>
    <w:rsid w:val="00835382"/>
    <w:rsid w:val="00835388"/>
    <w:rsid w:val="00835434"/>
    <w:rsid w:val="0083559B"/>
    <w:rsid w:val="008356A7"/>
    <w:rsid w:val="0083582F"/>
    <w:rsid w:val="0083589B"/>
    <w:rsid w:val="00835982"/>
    <w:rsid w:val="008359A8"/>
    <w:rsid w:val="00835A6C"/>
    <w:rsid w:val="00835B89"/>
    <w:rsid w:val="00835BA9"/>
    <w:rsid w:val="00835C0E"/>
    <w:rsid w:val="00835C86"/>
    <w:rsid w:val="00835EEC"/>
    <w:rsid w:val="00835F17"/>
    <w:rsid w:val="00835F68"/>
    <w:rsid w:val="00835FEC"/>
    <w:rsid w:val="008362BA"/>
    <w:rsid w:val="00836344"/>
    <w:rsid w:val="0083636D"/>
    <w:rsid w:val="0083638F"/>
    <w:rsid w:val="008363C1"/>
    <w:rsid w:val="008363C7"/>
    <w:rsid w:val="00836425"/>
    <w:rsid w:val="008364EF"/>
    <w:rsid w:val="00836536"/>
    <w:rsid w:val="008365A1"/>
    <w:rsid w:val="008365CA"/>
    <w:rsid w:val="008365FC"/>
    <w:rsid w:val="00836612"/>
    <w:rsid w:val="0083662A"/>
    <w:rsid w:val="008366C8"/>
    <w:rsid w:val="0083679A"/>
    <w:rsid w:val="008368C0"/>
    <w:rsid w:val="00836905"/>
    <w:rsid w:val="0083693E"/>
    <w:rsid w:val="008369B4"/>
    <w:rsid w:val="008369CC"/>
    <w:rsid w:val="00836A28"/>
    <w:rsid w:val="00836A4F"/>
    <w:rsid w:val="00836AE8"/>
    <w:rsid w:val="00836AFD"/>
    <w:rsid w:val="00836CF2"/>
    <w:rsid w:val="00836D3C"/>
    <w:rsid w:val="00836D54"/>
    <w:rsid w:val="00836D8A"/>
    <w:rsid w:val="00836EEA"/>
    <w:rsid w:val="00836F0E"/>
    <w:rsid w:val="00836FCA"/>
    <w:rsid w:val="00837109"/>
    <w:rsid w:val="00837197"/>
    <w:rsid w:val="00837269"/>
    <w:rsid w:val="00837271"/>
    <w:rsid w:val="00837294"/>
    <w:rsid w:val="00837451"/>
    <w:rsid w:val="00837465"/>
    <w:rsid w:val="00837475"/>
    <w:rsid w:val="0083747D"/>
    <w:rsid w:val="00837482"/>
    <w:rsid w:val="008374DE"/>
    <w:rsid w:val="008375EA"/>
    <w:rsid w:val="00837864"/>
    <w:rsid w:val="0083794C"/>
    <w:rsid w:val="00837978"/>
    <w:rsid w:val="0083797C"/>
    <w:rsid w:val="00837993"/>
    <w:rsid w:val="00837A37"/>
    <w:rsid w:val="00837A9D"/>
    <w:rsid w:val="00837ABB"/>
    <w:rsid w:val="00837AD8"/>
    <w:rsid w:val="00837C53"/>
    <w:rsid w:val="00837CA8"/>
    <w:rsid w:val="00837DA0"/>
    <w:rsid w:val="00837E77"/>
    <w:rsid w:val="00837EDB"/>
    <w:rsid w:val="00837F1A"/>
    <w:rsid w:val="00840188"/>
    <w:rsid w:val="0084023C"/>
    <w:rsid w:val="00840247"/>
    <w:rsid w:val="00840298"/>
    <w:rsid w:val="00840325"/>
    <w:rsid w:val="00840359"/>
    <w:rsid w:val="008405AF"/>
    <w:rsid w:val="008405D6"/>
    <w:rsid w:val="0084061A"/>
    <w:rsid w:val="00840836"/>
    <w:rsid w:val="008408BE"/>
    <w:rsid w:val="00840981"/>
    <w:rsid w:val="00840996"/>
    <w:rsid w:val="008409E6"/>
    <w:rsid w:val="00840A00"/>
    <w:rsid w:val="00840A38"/>
    <w:rsid w:val="00840BDE"/>
    <w:rsid w:val="00840C40"/>
    <w:rsid w:val="00840D0F"/>
    <w:rsid w:val="00840EAA"/>
    <w:rsid w:val="00840EC6"/>
    <w:rsid w:val="00840F43"/>
    <w:rsid w:val="00840F6D"/>
    <w:rsid w:val="008412A2"/>
    <w:rsid w:val="008412DA"/>
    <w:rsid w:val="00841388"/>
    <w:rsid w:val="008413C0"/>
    <w:rsid w:val="00841438"/>
    <w:rsid w:val="00841482"/>
    <w:rsid w:val="008414A0"/>
    <w:rsid w:val="00841595"/>
    <w:rsid w:val="008416B3"/>
    <w:rsid w:val="008416C0"/>
    <w:rsid w:val="00841752"/>
    <w:rsid w:val="00841862"/>
    <w:rsid w:val="00841938"/>
    <w:rsid w:val="0084196A"/>
    <w:rsid w:val="00841A68"/>
    <w:rsid w:val="00841AA0"/>
    <w:rsid w:val="00841B06"/>
    <w:rsid w:val="00841B47"/>
    <w:rsid w:val="00841B74"/>
    <w:rsid w:val="00841BF9"/>
    <w:rsid w:val="00841C6F"/>
    <w:rsid w:val="00841D5E"/>
    <w:rsid w:val="00841D9D"/>
    <w:rsid w:val="00841E84"/>
    <w:rsid w:val="00841E88"/>
    <w:rsid w:val="00841F9F"/>
    <w:rsid w:val="00842025"/>
    <w:rsid w:val="00842043"/>
    <w:rsid w:val="0084213C"/>
    <w:rsid w:val="00842192"/>
    <w:rsid w:val="008421B5"/>
    <w:rsid w:val="008421D4"/>
    <w:rsid w:val="008421E5"/>
    <w:rsid w:val="00842312"/>
    <w:rsid w:val="00842487"/>
    <w:rsid w:val="008424DA"/>
    <w:rsid w:val="008424DE"/>
    <w:rsid w:val="00842565"/>
    <w:rsid w:val="00842571"/>
    <w:rsid w:val="00842724"/>
    <w:rsid w:val="0084277A"/>
    <w:rsid w:val="008427A8"/>
    <w:rsid w:val="0084292C"/>
    <w:rsid w:val="00842934"/>
    <w:rsid w:val="00842A5D"/>
    <w:rsid w:val="00842B83"/>
    <w:rsid w:val="00842C17"/>
    <w:rsid w:val="00842C49"/>
    <w:rsid w:val="00842C4C"/>
    <w:rsid w:val="00842CDB"/>
    <w:rsid w:val="00842DAA"/>
    <w:rsid w:val="00842DF9"/>
    <w:rsid w:val="00842EA7"/>
    <w:rsid w:val="00842FAC"/>
    <w:rsid w:val="00842FC1"/>
    <w:rsid w:val="00843112"/>
    <w:rsid w:val="00843151"/>
    <w:rsid w:val="0084322D"/>
    <w:rsid w:val="008432C2"/>
    <w:rsid w:val="008432EE"/>
    <w:rsid w:val="0084334B"/>
    <w:rsid w:val="00843405"/>
    <w:rsid w:val="00843417"/>
    <w:rsid w:val="00843525"/>
    <w:rsid w:val="008435D7"/>
    <w:rsid w:val="008437E3"/>
    <w:rsid w:val="00843827"/>
    <w:rsid w:val="00843830"/>
    <w:rsid w:val="0084383B"/>
    <w:rsid w:val="00843859"/>
    <w:rsid w:val="008438B5"/>
    <w:rsid w:val="008438E6"/>
    <w:rsid w:val="008438FE"/>
    <w:rsid w:val="0084390B"/>
    <w:rsid w:val="00843A1D"/>
    <w:rsid w:val="00843AA4"/>
    <w:rsid w:val="00843AF0"/>
    <w:rsid w:val="00843C27"/>
    <w:rsid w:val="00843CB2"/>
    <w:rsid w:val="00843CD2"/>
    <w:rsid w:val="00843DA3"/>
    <w:rsid w:val="00843F59"/>
    <w:rsid w:val="00843F81"/>
    <w:rsid w:val="00843FDE"/>
    <w:rsid w:val="00844128"/>
    <w:rsid w:val="0084418F"/>
    <w:rsid w:val="0084419C"/>
    <w:rsid w:val="0084420A"/>
    <w:rsid w:val="00844232"/>
    <w:rsid w:val="00844306"/>
    <w:rsid w:val="0084439B"/>
    <w:rsid w:val="008444BF"/>
    <w:rsid w:val="0084459E"/>
    <w:rsid w:val="0084467A"/>
    <w:rsid w:val="008446F5"/>
    <w:rsid w:val="00844714"/>
    <w:rsid w:val="00844739"/>
    <w:rsid w:val="008447A0"/>
    <w:rsid w:val="008448EA"/>
    <w:rsid w:val="00844948"/>
    <w:rsid w:val="00844A14"/>
    <w:rsid w:val="00844A9E"/>
    <w:rsid w:val="00844AD8"/>
    <w:rsid w:val="00844AFA"/>
    <w:rsid w:val="00844B1F"/>
    <w:rsid w:val="00844C0E"/>
    <w:rsid w:val="00844C39"/>
    <w:rsid w:val="00844D25"/>
    <w:rsid w:val="00844D95"/>
    <w:rsid w:val="00844E9D"/>
    <w:rsid w:val="00844EE5"/>
    <w:rsid w:val="00844F1A"/>
    <w:rsid w:val="00844F3D"/>
    <w:rsid w:val="00844F5D"/>
    <w:rsid w:val="00844FB3"/>
    <w:rsid w:val="00845039"/>
    <w:rsid w:val="0084507C"/>
    <w:rsid w:val="00845083"/>
    <w:rsid w:val="0084513F"/>
    <w:rsid w:val="0084531B"/>
    <w:rsid w:val="0084535C"/>
    <w:rsid w:val="00845382"/>
    <w:rsid w:val="008453E4"/>
    <w:rsid w:val="0084540C"/>
    <w:rsid w:val="00845455"/>
    <w:rsid w:val="008454A6"/>
    <w:rsid w:val="00845507"/>
    <w:rsid w:val="00845572"/>
    <w:rsid w:val="00845590"/>
    <w:rsid w:val="008455E9"/>
    <w:rsid w:val="00845718"/>
    <w:rsid w:val="00845820"/>
    <w:rsid w:val="00845858"/>
    <w:rsid w:val="00845945"/>
    <w:rsid w:val="00845A2C"/>
    <w:rsid w:val="00845A9A"/>
    <w:rsid w:val="00845BC4"/>
    <w:rsid w:val="00845D99"/>
    <w:rsid w:val="00845DFC"/>
    <w:rsid w:val="00845E20"/>
    <w:rsid w:val="00845E47"/>
    <w:rsid w:val="00845F1B"/>
    <w:rsid w:val="00845F59"/>
    <w:rsid w:val="00845F87"/>
    <w:rsid w:val="008460B9"/>
    <w:rsid w:val="008460DC"/>
    <w:rsid w:val="00846372"/>
    <w:rsid w:val="008464E6"/>
    <w:rsid w:val="0084650D"/>
    <w:rsid w:val="0084668C"/>
    <w:rsid w:val="00846783"/>
    <w:rsid w:val="00846842"/>
    <w:rsid w:val="008468A0"/>
    <w:rsid w:val="008469C2"/>
    <w:rsid w:val="00846A1D"/>
    <w:rsid w:val="00846A92"/>
    <w:rsid w:val="00846ADC"/>
    <w:rsid w:val="00846C41"/>
    <w:rsid w:val="00846CDE"/>
    <w:rsid w:val="00846D2D"/>
    <w:rsid w:val="00846DA8"/>
    <w:rsid w:val="00846E13"/>
    <w:rsid w:val="00846EAA"/>
    <w:rsid w:val="00846EC3"/>
    <w:rsid w:val="00846EF0"/>
    <w:rsid w:val="00846F16"/>
    <w:rsid w:val="00846F72"/>
    <w:rsid w:val="00846F74"/>
    <w:rsid w:val="00846F7F"/>
    <w:rsid w:val="00846FCE"/>
    <w:rsid w:val="00847029"/>
    <w:rsid w:val="00847076"/>
    <w:rsid w:val="008470E9"/>
    <w:rsid w:val="00847347"/>
    <w:rsid w:val="008474AA"/>
    <w:rsid w:val="008475BD"/>
    <w:rsid w:val="008476AD"/>
    <w:rsid w:val="00847774"/>
    <w:rsid w:val="008477F1"/>
    <w:rsid w:val="00847825"/>
    <w:rsid w:val="0084785C"/>
    <w:rsid w:val="008478CE"/>
    <w:rsid w:val="008479C7"/>
    <w:rsid w:val="008479CE"/>
    <w:rsid w:val="008479F5"/>
    <w:rsid w:val="00847A45"/>
    <w:rsid w:val="00847B32"/>
    <w:rsid w:val="00847BE3"/>
    <w:rsid w:val="00847CD7"/>
    <w:rsid w:val="00847E0B"/>
    <w:rsid w:val="00847E1A"/>
    <w:rsid w:val="00847E96"/>
    <w:rsid w:val="00847ED4"/>
    <w:rsid w:val="00847F1C"/>
    <w:rsid w:val="00847FB4"/>
    <w:rsid w:val="0085002E"/>
    <w:rsid w:val="0085008C"/>
    <w:rsid w:val="008500E9"/>
    <w:rsid w:val="008500F1"/>
    <w:rsid w:val="0085010F"/>
    <w:rsid w:val="008501B4"/>
    <w:rsid w:val="0085028C"/>
    <w:rsid w:val="00850513"/>
    <w:rsid w:val="00850553"/>
    <w:rsid w:val="00850564"/>
    <w:rsid w:val="008505BF"/>
    <w:rsid w:val="0085060A"/>
    <w:rsid w:val="0085062B"/>
    <w:rsid w:val="00850781"/>
    <w:rsid w:val="00850842"/>
    <w:rsid w:val="00850864"/>
    <w:rsid w:val="0085086C"/>
    <w:rsid w:val="00850958"/>
    <w:rsid w:val="0085099B"/>
    <w:rsid w:val="00850A3E"/>
    <w:rsid w:val="00850A56"/>
    <w:rsid w:val="00850AED"/>
    <w:rsid w:val="00850AFF"/>
    <w:rsid w:val="00850B23"/>
    <w:rsid w:val="00850B3C"/>
    <w:rsid w:val="00850B8E"/>
    <w:rsid w:val="00850C0A"/>
    <w:rsid w:val="00850DDD"/>
    <w:rsid w:val="00850EBE"/>
    <w:rsid w:val="00850F28"/>
    <w:rsid w:val="00850F9D"/>
    <w:rsid w:val="00851036"/>
    <w:rsid w:val="0085109D"/>
    <w:rsid w:val="008510BD"/>
    <w:rsid w:val="00851102"/>
    <w:rsid w:val="008511E5"/>
    <w:rsid w:val="00851220"/>
    <w:rsid w:val="008512D0"/>
    <w:rsid w:val="008512FE"/>
    <w:rsid w:val="00851332"/>
    <w:rsid w:val="008513D3"/>
    <w:rsid w:val="00851485"/>
    <w:rsid w:val="008514FE"/>
    <w:rsid w:val="00851570"/>
    <w:rsid w:val="00851649"/>
    <w:rsid w:val="00851668"/>
    <w:rsid w:val="00851743"/>
    <w:rsid w:val="00851782"/>
    <w:rsid w:val="008518E7"/>
    <w:rsid w:val="0085191A"/>
    <w:rsid w:val="00851A0A"/>
    <w:rsid w:val="00851A2C"/>
    <w:rsid w:val="00851A4E"/>
    <w:rsid w:val="00851A91"/>
    <w:rsid w:val="00851C2E"/>
    <w:rsid w:val="00851CC3"/>
    <w:rsid w:val="00851D73"/>
    <w:rsid w:val="00851DE0"/>
    <w:rsid w:val="00851EB0"/>
    <w:rsid w:val="00851F20"/>
    <w:rsid w:val="00852082"/>
    <w:rsid w:val="0085216B"/>
    <w:rsid w:val="00852177"/>
    <w:rsid w:val="00852356"/>
    <w:rsid w:val="0085250D"/>
    <w:rsid w:val="00852538"/>
    <w:rsid w:val="00852614"/>
    <w:rsid w:val="00852656"/>
    <w:rsid w:val="00852662"/>
    <w:rsid w:val="0085276E"/>
    <w:rsid w:val="0085278F"/>
    <w:rsid w:val="0085286A"/>
    <w:rsid w:val="008528D5"/>
    <w:rsid w:val="00852992"/>
    <w:rsid w:val="008529C5"/>
    <w:rsid w:val="00852BA3"/>
    <w:rsid w:val="00852C65"/>
    <w:rsid w:val="00852CD4"/>
    <w:rsid w:val="00852D4C"/>
    <w:rsid w:val="00852E1F"/>
    <w:rsid w:val="00852ECF"/>
    <w:rsid w:val="00852EF7"/>
    <w:rsid w:val="00852F20"/>
    <w:rsid w:val="00852F24"/>
    <w:rsid w:val="00852F30"/>
    <w:rsid w:val="00853063"/>
    <w:rsid w:val="0085313D"/>
    <w:rsid w:val="008532E8"/>
    <w:rsid w:val="008532F9"/>
    <w:rsid w:val="0085334A"/>
    <w:rsid w:val="008533CF"/>
    <w:rsid w:val="008534DE"/>
    <w:rsid w:val="0085369F"/>
    <w:rsid w:val="0085392C"/>
    <w:rsid w:val="008539E5"/>
    <w:rsid w:val="008539F8"/>
    <w:rsid w:val="00853A8B"/>
    <w:rsid w:val="00853C0A"/>
    <w:rsid w:val="00853CAD"/>
    <w:rsid w:val="00853CB2"/>
    <w:rsid w:val="00853CC6"/>
    <w:rsid w:val="00853CEE"/>
    <w:rsid w:val="00853CFB"/>
    <w:rsid w:val="00853D2D"/>
    <w:rsid w:val="00853D40"/>
    <w:rsid w:val="00853E38"/>
    <w:rsid w:val="00853F93"/>
    <w:rsid w:val="00854172"/>
    <w:rsid w:val="0085421F"/>
    <w:rsid w:val="00854470"/>
    <w:rsid w:val="008544B6"/>
    <w:rsid w:val="008545A0"/>
    <w:rsid w:val="00854639"/>
    <w:rsid w:val="008546C6"/>
    <w:rsid w:val="00854730"/>
    <w:rsid w:val="008547B0"/>
    <w:rsid w:val="008547FB"/>
    <w:rsid w:val="0085487A"/>
    <w:rsid w:val="00854891"/>
    <w:rsid w:val="00854898"/>
    <w:rsid w:val="008548C6"/>
    <w:rsid w:val="008548CA"/>
    <w:rsid w:val="00854956"/>
    <w:rsid w:val="00854990"/>
    <w:rsid w:val="00854A2B"/>
    <w:rsid w:val="00854B2B"/>
    <w:rsid w:val="00854B41"/>
    <w:rsid w:val="00854CD7"/>
    <w:rsid w:val="00854D07"/>
    <w:rsid w:val="00854D6C"/>
    <w:rsid w:val="00854D83"/>
    <w:rsid w:val="00854E77"/>
    <w:rsid w:val="00854EC3"/>
    <w:rsid w:val="0085508F"/>
    <w:rsid w:val="008552D8"/>
    <w:rsid w:val="0085531C"/>
    <w:rsid w:val="00855324"/>
    <w:rsid w:val="0085535A"/>
    <w:rsid w:val="00855370"/>
    <w:rsid w:val="008553B3"/>
    <w:rsid w:val="00855580"/>
    <w:rsid w:val="0085561E"/>
    <w:rsid w:val="008556DE"/>
    <w:rsid w:val="00855771"/>
    <w:rsid w:val="00855794"/>
    <w:rsid w:val="008558A4"/>
    <w:rsid w:val="008558D6"/>
    <w:rsid w:val="008558E1"/>
    <w:rsid w:val="008559A6"/>
    <w:rsid w:val="00855AE9"/>
    <w:rsid w:val="00855CCF"/>
    <w:rsid w:val="00855CEF"/>
    <w:rsid w:val="00855D33"/>
    <w:rsid w:val="00855D97"/>
    <w:rsid w:val="00855DD1"/>
    <w:rsid w:val="00855DDA"/>
    <w:rsid w:val="00855DE2"/>
    <w:rsid w:val="00855E07"/>
    <w:rsid w:val="00855EE7"/>
    <w:rsid w:val="00855EF3"/>
    <w:rsid w:val="00855F2C"/>
    <w:rsid w:val="00855FE1"/>
    <w:rsid w:val="008560CB"/>
    <w:rsid w:val="00856216"/>
    <w:rsid w:val="0085623A"/>
    <w:rsid w:val="00856280"/>
    <w:rsid w:val="00856545"/>
    <w:rsid w:val="0085655B"/>
    <w:rsid w:val="00856826"/>
    <w:rsid w:val="0085686C"/>
    <w:rsid w:val="00856922"/>
    <w:rsid w:val="00856969"/>
    <w:rsid w:val="00856978"/>
    <w:rsid w:val="00856ABD"/>
    <w:rsid w:val="00856AF5"/>
    <w:rsid w:val="00856B30"/>
    <w:rsid w:val="00856B47"/>
    <w:rsid w:val="00856C51"/>
    <w:rsid w:val="00856C58"/>
    <w:rsid w:val="00856D45"/>
    <w:rsid w:val="00856E17"/>
    <w:rsid w:val="00856E28"/>
    <w:rsid w:val="00856EF0"/>
    <w:rsid w:val="00856F01"/>
    <w:rsid w:val="00857020"/>
    <w:rsid w:val="0085703A"/>
    <w:rsid w:val="0085704F"/>
    <w:rsid w:val="00857054"/>
    <w:rsid w:val="00857089"/>
    <w:rsid w:val="00857164"/>
    <w:rsid w:val="0085716A"/>
    <w:rsid w:val="0085717B"/>
    <w:rsid w:val="008572C7"/>
    <w:rsid w:val="008572E0"/>
    <w:rsid w:val="00857386"/>
    <w:rsid w:val="00857393"/>
    <w:rsid w:val="00857408"/>
    <w:rsid w:val="0085741F"/>
    <w:rsid w:val="00857459"/>
    <w:rsid w:val="00857467"/>
    <w:rsid w:val="00857508"/>
    <w:rsid w:val="00857557"/>
    <w:rsid w:val="00857564"/>
    <w:rsid w:val="008576FB"/>
    <w:rsid w:val="0085773F"/>
    <w:rsid w:val="0085774A"/>
    <w:rsid w:val="00857792"/>
    <w:rsid w:val="0085786F"/>
    <w:rsid w:val="0085789C"/>
    <w:rsid w:val="00857967"/>
    <w:rsid w:val="00857A00"/>
    <w:rsid w:val="00857A7B"/>
    <w:rsid w:val="00857B9B"/>
    <w:rsid w:val="00857BC8"/>
    <w:rsid w:val="00857BDE"/>
    <w:rsid w:val="00857BEE"/>
    <w:rsid w:val="00857C3A"/>
    <w:rsid w:val="00857C69"/>
    <w:rsid w:val="00857CB5"/>
    <w:rsid w:val="00857D72"/>
    <w:rsid w:val="00857E1C"/>
    <w:rsid w:val="00857EA6"/>
    <w:rsid w:val="00857EB7"/>
    <w:rsid w:val="00857EF4"/>
    <w:rsid w:val="00857F92"/>
    <w:rsid w:val="00857FDF"/>
    <w:rsid w:val="008600C3"/>
    <w:rsid w:val="00860137"/>
    <w:rsid w:val="0086019C"/>
    <w:rsid w:val="008601FC"/>
    <w:rsid w:val="00860313"/>
    <w:rsid w:val="00860365"/>
    <w:rsid w:val="00860400"/>
    <w:rsid w:val="00860418"/>
    <w:rsid w:val="008604D5"/>
    <w:rsid w:val="0086064B"/>
    <w:rsid w:val="008606C9"/>
    <w:rsid w:val="008606E1"/>
    <w:rsid w:val="0086072D"/>
    <w:rsid w:val="00860760"/>
    <w:rsid w:val="008607D2"/>
    <w:rsid w:val="008608BE"/>
    <w:rsid w:val="00860938"/>
    <w:rsid w:val="00860952"/>
    <w:rsid w:val="0086098F"/>
    <w:rsid w:val="00860A41"/>
    <w:rsid w:val="00860B53"/>
    <w:rsid w:val="00860B6C"/>
    <w:rsid w:val="00860B8D"/>
    <w:rsid w:val="00860C46"/>
    <w:rsid w:val="00860C8D"/>
    <w:rsid w:val="00860CB8"/>
    <w:rsid w:val="00860CC4"/>
    <w:rsid w:val="00860CDF"/>
    <w:rsid w:val="00860D21"/>
    <w:rsid w:val="00860E30"/>
    <w:rsid w:val="00860EFC"/>
    <w:rsid w:val="00860F0F"/>
    <w:rsid w:val="00860F33"/>
    <w:rsid w:val="00860F89"/>
    <w:rsid w:val="00861045"/>
    <w:rsid w:val="008610B9"/>
    <w:rsid w:val="008610CC"/>
    <w:rsid w:val="008610F3"/>
    <w:rsid w:val="008611BD"/>
    <w:rsid w:val="0086126F"/>
    <w:rsid w:val="008612A7"/>
    <w:rsid w:val="00861388"/>
    <w:rsid w:val="0086153B"/>
    <w:rsid w:val="00861603"/>
    <w:rsid w:val="00861655"/>
    <w:rsid w:val="008616BD"/>
    <w:rsid w:val="0086171A"/>
    <w:rsid w:val="00861721"/>
    <w:rsid w:val="00861724"/>
    <w:rsid w:val="00861746"/>
    <w:rsid w:val="00861758"/>
    <w:rsid w:val="008617C4"/>
    <w:rsid w:val="00861892"/>
    <w:rsid w:val="008618F3"/>
    <w:rsid w:val="00861927"/>
    <w:rsid w:val="00861942"/>
    <w:rsid w:val="00861983"/>
    <w:rsid w:val="0086199C"/>
    <w:rsid w:val="00861A1E"/>
    <w:rsid w:val="00861B18"/>
    <w:rsid w:val="00861B5E"/>
    <w:rsid w:val="00861C23"/>
    <w:rsid w:val="00861D15"/>
    <w:rsid w:val="00861E01"/>
    <w:rsid w:val="00861F21"/>
    <w:rsid w:val="008620EB"/>
    <w:rsid w:val="00862103"/>
    <w:rsid w:val="00862150"/>
    <w:rsid w:val="00862257"/>
    <w:rsid w:val="008622C9"/>
    <w:rsid w:val="008622D0"/>
    <w:rsid w:val="00862323"/>
    <w:rsid w:val="0086236C"/>
    <w:rsid w:val="0086236E"/>
    <w:rsid w:val="008623F3"/>
    <w:rsid w:val="008624D3"/>
    <w:rsid w:val="00862552"/>
    <w:rsid w:val="0086255E"/>
    <w:rsid w:val="008625EC"/>
    <w:rsid w:val="008626A3"/>
    <w:rsid w:val="008626AF"/>
    <w:rsid w:val="0086287B"/>
    <w:rsid w:val="008628AF"/>
    <w:rsid w:val="00862A51"/>
    <w:rsid w:val="00862A9D"/>
    <w:rsid w:val="00862B44"/>
    <w:rsid w:val="00862B86"/>
    <w:rsid w:val="00862B96"/>
    <w:rsid w:val="00862D23"/>
    <w:rsid w:val="00862E02"/>
    <w:rsid w:val="00862F34"/>
    <w:rsid w:val="008630B2"/>
    <w:rsid w:val="0086315D"/>
    <w:rsid w:val="008631B7"/>
    <w:rsid w:val="008632D5"/>
    <w:rsid w:val="008632D9"/>
    <w:rsid w:val="00863311"/>
    <w:rsid w:val="00863329"/>
    <w:rsid w:val="00863354"/>
    <w:rsid w:val="00863397"/>
    <w:rsid w:val="00863492"/>
    <w:rsid w:val="00863536"/>
    <w:rsid w:val="00863686"/>
    <w:rsid w:val="00863723"/>
    <w:rsid w:val="008638D3"/>
    <w:rsid w:val="008638D8"/>
    <w:rsid w:val="00863A4C"/>
    <w:rsid w:val="00863A7C"/>
    <w:rsid w:val="00863AA4"/>
    <w:rsid w:val="00863AEB"/>
    <w:rsid w:val="00863B65"/>
    <w:rsid w:val="00863BF4"/>
    <w:rsid w:val="00863C40"/>
    <w:rsid w:val="00863C52"/>
    <w:rsid w:val="00863D8D"/>
    <w:rsid w:val="00863E82"/>
    <w:rsid w:val="00863EB7"/>
    <w:rsid w:val="00863EC4"/>
    <w:rsid w:val="00863F05"/>
    <w:rsid w:val="00863F1E"/>
    <w:rsid w:val="00863FA2"/>
    <w:rsid w:val="008640F9"/>
    <w:rsid w:val="00864142"/>
    <w:rsid w:val="0086415B"/>
    <w:rsid w:val="00864174"/>
    <w:rsid w:val="0086425F"/>
    <w:rsid w:val="00864263"/>
    <w:rsid w:val="00864270"/>
    <w:rsid w:val="008642A4"/>
    <w:rsid w:val="008643BF"/>
    <w:rsid w:val="008643C8"/>
    <w:rsid w:val="0086442D"/>
    <w:rsid w:val="00864480"/>
    <w:rsid w:val="008644A7"/>
    <w:rsid w:val="008644C0"/>
    <w:rsid w:val="00864511"/>
    <w:rsid w:val="00864610"/>
    <w:rsid w:val="00864628"/>
    <w:rsid w:val="0086466F"/>
    <w:rsid w:val="008647F5"/>
    <w:rsid w:val="008647FE"/>
    <w:rsid w:val="0086490F"/>
    <w:rsid w:val="008649BB"/>
    <w:rsid w:val="00864A20"/>
    <w:rsid w:val="00864A58"/>
    <w:rsid w:val="00864B0E"/>
    <w:rsid w:val="00864D0B"/>
    <w:rsid w:val="00864D4D"/>
    <w:rsid w:val="00864D50"/>
    <w:rsid w:val="00864D89"/>
    <w:rsid w:val="00864DCC"/>
    <w:rsid w:val="00864E0F"/>
    <w:rsid w:val="00864E61"/>
    <w:rsid w:val="00864F3D"/>
    <w:rsid w:val="00864FAA"/>
    <w:rsid w:val="008651C2"/>
    <w:rsid w:val="00865282"/>
    <w:rsid w:val="008652A9"/>
    <w:rsid w:val="008652C9"/>
    <w:rsid w:val="008653BE"/>
    <w:rsid w:val="0086545F"/>
    <w:rsid w:val="00865477"/>
    <w:rsid w:val="008654AA"/>
    <w:rsid w:val="00865509"/>
    <w:rsid w:val="00865520"/>
    <w:rsid w:val="0086572D"/>
    <w:rsid w:val="008657B3"/>
    <w:rsid w:val="0086586A"/>
    <w:rsid w:val="008658C8"/>
    <w:rsid w:val="00865A73"/>
    <w:rsid w:val="00865AA6"/>
    <w:rsid w:val="00865AC1"/>
    <w:rsid w:val="00865B29"/>
    <w:rsid w:val="00865E04"/>
    <w:rsid w:val="00865EF2"/>
    <w:rsid w:val="00865FEF"/>
    <w:rsid w:val="00866022"/>
    <w:rsid w:val="00866069"/>
    <w:rsid w:val="00866105"/>
    <w:rsid w:val="0086610A"/>
    <w:rsid w:val="00866143"/>
    <w:rsid w:val="00866159"/>
    <w:rsid w:val="00866169"/>
    <w:rsid w:val="008661D9"/>
    <w:rsid w:val="00866222"/>
    <w:rsid w:val="008662AA"/>
    <w:rsid w:val="008662D5"/>
    <w:rsid w:val="00866320"/>
    <w:rsid w:val="0086637A"/>
    <w:rsid w:val="008663DD"/>
    <w:rsid w:val="0086658F"/>
    <w:rsid w:val="008665B1"/>
    <w:rsid w:val="008665FC"/>
    <w:rsid w:val="00866721"/>
    <w:rsid w:val="00866798"/>
    <w:rsid w:val="008667A0"/>
    <w:rsid w:val="0086686D"/>
    <w:rsid w:val="0086687F"/>
    <w:rsid w:val="008668B8"/>
    <w:rsid w:val="00866B6E"/>
    <w:rsid w:val="00866C6B"/>
    <w:rsid w:val="00866CF2"/>
    <w:rsid w:val="00866E0D"/>
    <w:rsid w:val="008670D4"/>
    <w:rsid w:val="0086714B"/>
    <w:rsid w:val="00867259"/>
    <w:rsid w:val="008672A5"/>
    <w:rsid w:val="008672D5"/>
    <w:rsid w:val="00867353"/>
    <w:rsid w:val="0086737C"/>
    <w:rsid w:val="008673E6"/>
    <w:rsid w:val="0086742B"/>
    <w:rsid w:val="00867470"/>
    <w:rsid w:val="00867474"/>
    <w:rsid w:val="00867543"/>
    <w:rsid w:val="0086755F"/>
    <w:rsid w:val="0086758D"/>
    <w:rsid w:val="0086759B"/>
    <w:rsid w:val="008676D8"/>
    <w:rsid w:val="00867712"/>
    <w:rsid w:val="0086775C"/>
    <w:rsid w:val="008677DE"/>
    <w:rsid w:val="00867819"/>
    <w:rsid w:val="00867829"/>
    <w:rsid w:val="008678A3"/>
    <w:rsid w:val="008678A8"/>
    <w:rsid w:val="00867948"/>
    <w:rsid w:val="008679EF"/>
    <w:rsid w:val="00867AC0"/>
    <w:rsid w:val="00867ADF"/>
    <w:rsid w:val="00867AEA"/>
    <w:rsid w:val="00867B25"/>
    <w:rsid w:val="00867BA0"/>
    <w:rsid w:val="00867BCC"/>
    <w:rsid w:val="00867BE7"/>
    <w:rsid w:val="00867C63"/>
    <w:rsid w:val="00867D02"/>
    <w:rsid w:val="00867D06"/>
    <w:rsid w:val="00867D13"/>
    <w:rsid w:val="00867D78"/>
    <w:rsid w:val="00867EED"/>
    <w:rsid w:val="00867F31"/>
    <w:rsid w:val="00867FA7"/>
    <w:rsid w:val="0087008B"/>
    <w:rsid w:val="00870115"/>
    <w:rsid w:val="008701A8"/>
    <w:rsid w:val="008701C3"/>
    <w:rsid w:val="0087027D"/>
    <w:rsid w:val="0087035E"/>
    <w:rsid w:val="00870397"/>
    <w:rsid w:val="00870580"/>
    <w:rsid w:val="00870613"/>
    <w:rsid w:val="00870709"/>
    <w:rsid w:val="008707C6"/>
    <w:rsid w:val="00870816"/>
    <w:rsid w:val="00870831"/>
    <w:rsid w:val="00870A15"/>
    <w:rsid w:val="00870A27"/>
    <w:rsid w:val="00870A7F"/>
    <w:rsid w:val="00870BAE"/>
    <w:rsid w:val="00870BCB"/>
    <w:rsid w:val="00870BD0"/>
    <w:rsid w:val="00870C8B"/>
    <w:rsid w:val="00870CA6"/>
    <w:rsid w:val="00870CA8"/>
    <w:rsid w:val="00870ED0"/>
    <w:rsid w:val="00870EF9"/>
    <w:rsid w:val="00870F72"/>
    <w:rsid w:val="00870F97"/>
    <w:rsid w:val="00870FB1"/>
    <w:rsid w:val="00870FFD"/>
    <w:rsid w:val="00871043"/>
    <w:rsid w:val="00871072"/>
    <w:rsid w:val="0087107A"/>
    <w:rsid w:val="00871088"/>
    <w:rsid w:val="00871104"/>
    <w:rsid w:val="008711FE"/>
    <w:rsid w:val="0087127D"/>
    <w:rsid w:val="0087128C"/>
    <w:rsid w:val="00871375"/>
    <w:rsid w:val="00871399"/>
    <w:rsid w:val="008713AF"/>
    <w:rsid w:val="008713CE"/>
    <w:rsid w:val="0087140C"/>
    <w:rsid w:val="008714EA"/>
    <w:rsid w:val="0087151B"/>
    <w:rsid w:val="00871526"/>
    <w:rsid w:val="00871540"/>
    <w:rsid w:val="008715EC"/>
    <w:rsid w:val="008716D6"/>
    <w:rsid w:val="008716F1"/>
    <w:rsid w:val="0087177E"/>
    <w:rsid w:val="0087178E"/>
    <w:rsid w:val="00871791"/>
    <w:rsid w:val="008717A5"/>
    <w:rsid w:val="008717C7"/>
    <w:rsid w:val="00871815"/>
    <w:rsid w:val="00871831"/>
    <w:rsid w:val="008719E9"/>
    <w:rsid w:val="008719ED"/>
    <w:rsid w:val="00871A3B"/>
    <w:rsid w:val="00871A65"/>
    <w:rsid w:val="00871B6E"/>
    <w:rsid w:val="00871B9A"/>
    <w:rsid w:val="00871C2B"/>
    <w:rsid w:val="00871CF9"/>
    <w:rsid w:val="00871D57"/>
    <w:rsid w:val="00871E52"/>
    <w:rsid w:val="00871E79"/>
    <w:rsid w:val="00871EA4"/>
    <w:rsid w:val="00871F5E"/>
    <w:rsid w:val="00872016"/>
    <w:rsid w:val="008720A3"/>
    <w:rsid w:val="008720E6"/>
    <w:rsid w:val="00872153"/>
    <w:rsid w:val="008722F6"/>
    <w:rsid w:val="00872318"/>
    <w:rsid w:val="0087231A"/>
    <w:rsid w:val="008723FC"/>
    <w:rsid w:val="00872406"/>
    <w:rsid w:val="00872413"/>
    <w:rsid w:val="008724D0"/>
    <w:rsid w:val="00872527"/>
    <w:rsid w:val="0087262D"/>
    <w:rsid w:val="0087263A"/>
    <w:rsid w:val="0087269B"/>
    <w:rsid w:val="008726A4"/>
    <w:rsid w:val="008726D3"/>
    <w:rsid w:val="008726EF"/>
    <w:rsid w:val="00872744"/>
    <w:rsid w:val="0087276C"/>
    <w:rsid w:val="008727E6"/>
    <w:rsid w:val="0087282B"/>
    <w:rsid w:val="00872832"/>
    <w:rsid w:val="0087283F"/>
    <w:rsid w:val="008728EA"/>
    <w:rsid w:val="00872A95"/>
    <w:rsid w:val="00872AF7"/>
    <w:rsid w:val="00872B4F"/>
    <w:rsid w:val="00872BAB"/>
    <w:rsid w:val="00872BE7"/>
    <w:rsid w:val="00872C1B"/>
    <w:rsid w:val="00872CC3"/>
    <w:rsid w:val="00872D26"/>
    <w:rsid w:val="00872D5E"/>
    <w:rsid w:val="00872D6C"/>
    <w:rsid w:val="00872D95"/>
    <w:rsid w:val="00872E6A"/>
    <w:rsid w:val="00872EC3"/>
    <w:rsid w:val="0087302D"/>
    <w:rsid w:val="008730CC"/>
    <w:rsid w:val="008730D3"/>
    <w:rsid w:val="008730F1"/>
    <w:rsid w:val="008730FA"/>
    <w:rsid w:val="008731E2"/>
    <w:rsid w:val="00873222"/>
    <w:rsid w:val="00873254"/>
    <w:rsid w:val="008732EC"/>
    <w:rsid w:val="008733BF"/>
    <w:rsid w:val="008733F7"/>
    <w:rsid w:val="00873476"/>
    <w:rsid w:val="0087349E"/>
    <w:rsid w:val="008734B6"/>
    <w:rsid w:val="0087351C"/>
    <w:rsid w:val="00873532"/>
    <w:rsid w:val="008735C0"/>
    <w:rsid w:val="0087366A"/>
    <w:rsid w:val="00873670"/>
    <w:rsid w:val="0087373D"/>
    <w:rsid w:val="00873779"/>
    <w:rsid w:val="00873795"/>
    <w:rsid w:val="008737CA"/>
    <w:rsid w:val="008737E2"/>
    <w:rsid w:val="00873840"/>
    <w:rsid w:val="008739FD"/>
    <w:rsid w:val="00873A64"/>
    <w:rsid w:val="00873AF6"/>
    <w:rsid w:val="00873B94"/>
    <w:rsid w:val="00873BBD"/>
    <w:rsid w:val="00873BE7"/>
    <w:rsid w:val="00873CC8"/>
    <w:rsid w:val="00873D5E"/>
    <w:rsid w:val="00873D80"/>
    <w:rsid w:val="00873DAC"/>
    <w:rsid w:val="00873DCE"/>
    <w:rsid w:val="00873DE7"/>
    <w:rsid w:val="00873E84"/>
    <w:rsid w:val="00873F32"/>
    <w:rsid w:val="0087401E"/>
    <w:rsid w:val="00874119"/>
    <w:rsid w:val="0087411B"/>
    <w:rsid w:val="008741A5"/>
    <w:rsid w:val="00874214"/>
    <w:rsid w:val="008743B6"/>
    <w:rsid w:val="008744CE"/>
    <w:rsid w:val="00874533"/>
    <w:rsid w:val="008745AC"/>
    <w:rsid w:val="008745E0"/>
    <w:rsid w:val="008745E6"/>
    <w:rsid w:val="008745F5"/>
    <w:rsid w:val="0087466C"/>
    <w:rsid w:val="00874847"/>
    <w:rsid w:val="008748B3"/>
    <w:rsid w:val="0087495E"/>
    <w:rsid w:val="00874A7C"/>
    <w:rsid w:val="00874A8F"/>
    <w:rsid w:val="00874B0B"/>
    <w:rsid w:val="00874C3C"/>
    <w:rsid w:val="00874CDC"/>
    <w:rsid w:val="00874D6D"/>
    <w:rsid w:val="00874DF6"/>
    <w:rsid w:val="00874F08"/>
    <w:rsid w:val="00874F3D"/>
    <w:rsid w:val="00874F3E"/>
    <w:rsid w:val="00874F5A"/>
    <w:rsid w:val="00874FD4"/>
    <w:rsid w:val="00874FEA"/>
    <w:rsid w:val="00875054"/>
    <w:rsid w:val="008750CB"/>
    <w:rsid w:val="008751A9"/>
    <w:rsid w:val="008752A2"/>
    <w:rsid w:val="008752E0"/>
    <w:rsid w:val="00875314"/>
    <w:rsid w:val="008753A9"/>
    <w:rsid w:val="008753B3"/>
    <w:rsid w:val="00875431"/>
    <w:rsid w:val="0087543C"/>
    <w:rsid w:val="00875485"/>
    <w:rsid w:val="008754BA"/>
    <w:rsid w:val="008756D1"/>
    <w:rsid w:val="00875821"/>
    <w:rsid w:val="008758C5"/>
    <w:rsid w:val="008758C8"/>
    <w:rsid w:val="00875934"/>
    <w:rsid w:val="00875A24"/>
    <w:rsid w:val="00875B21"/>
    <w:rsid w:val="00875B5A"/>
    <w:rsid w:val="00875B9E"/>
    <w:rsid w:val="00875D59"/>
    <w:rsid w:val="00875DED"/>
    <w:rsid w:val="00875E17"/>
    <w:rsid w:val="00875E6E"/>
    <w:rsid w:val="00875EB5"/>
    <w:rsid w:val="00875F1A"/>
    <w:rsid w:val="00875F6A"/>
    <w:rsid w:val="0087602E"/>
    <w:rsid w:val="00876032"/>
    <w:rsid w:val="00876098"/>
    <w:rsid w:val="0087612E"/>
    <w:rsid w:val="008761B5"/>
    <w:rsid w:val="00876205"/>
    <w:rsid w:val="008762F8"/>
    <w:rsid w:val="008762FD"/>
    <w:rsid w:val="008763C2"/>
    <w:rsid w:val="008763FD"/>
    <w:rsid w:val="008765E0"/>
    <w:rsid w:val="008765FD"/>
    <w:rsid w:val="00876750"/>
    <w:rsid w:val="00876783"/>
    <w:rsid w:val="008767C4"/>
    <w:rsid w:val="0087690C"/>
    <w:rsid w:val="00876991"/>
    <w:rsid w:val="008769C4"/>
    <w:rsid w:val="00876B03"/>
    <w:rsid w:val="00876B76"/>
    <w:rsid w:val="00876B95"/>
    <w:rsid w:val="00876C44"/>
    <w:rsid w:val="00876C62"/>
    <w:rsid w:val="00876CAF"/>
    <w:rsid w:val="00876D4E"/>
    <w:rsid w:val="00876D70"/>
    <w:rsid w:val="00876D71"/>
    <w:rsid w:val="00876DA0"/>
    <w:rsid w:val="00876E30"/>
    <w:rsid w:val="00876E3A"/>
    <w:rsid w:val="00876E57"/>
    <w:rsid w:val="00876ECF"/>
    <w:rsid w:val="00876F0B"/>
    <w:rsid w:val="00876F9A"/>
    <w:rsid w:val="00877018"/>
    <w:rsid w:val="0087708B"/>
    <w:rsid w:val="008770C3"/>
    <w:rsid w:val="008770FF"/>
    <w:rsid w:val="0087717F"/>
    <w:rsid w:val="008772B2"/>
    <w:rsid w:val="00877308"/>
    <w:rsid w:val="0087737E"/>
    <w:rsid w:val="00877387"/>
    <w:rsid w:val="008773DA"/>
    <w:rsid w:val="008773E6"/>
    <w:rsid w:val="008773FA"/>
    <w:rsid w:val="0087740F"/>
    <w:rsid w:val="0087755D"/>
    <w:rsid w:val="008776A4"/>
    <w:rsid w:val="00877760"/>
    <w:rsid w:val="00877763"/>
    <w:rsid w:val="00877838"/>
    <w:rsid w:val="0087784E"/>
    <w:rsid w:val="008778CD"/>
    <w:rsid w:val="008779C2"/>
    <w:rsid w:val="00877AF8"/>
    <w:rsid w:val="00877AFD"/>
    <w:rsid w:val="00877B40"/>
    <w:rsid w:val="00877B80"/>
    <w:rsid w:val="00877BA7"/>
    <w:rsid w:val="00877BE0"/>
    <w:rsid w:val="00877C29"/>
    <w:rsid w:val="00877C41"/>
    <w:rsid w:val="00877C59"/>
    <w:rsid w:val="00877CA7"/>
    <w:rsid w:val="00877CB5"/>
    <w:rsid w:val="00877CF0"/>
    <w:rsid w:val="00877DF4"/>
    <w:rsid w:val="00877E20"/>
    <w:rsid w:val="00877E7C"/>
    <w:rsid w:val="00877EDF"/>
    <w:rsid w:val="00877F27"/>
    <w:rsid w:val="00877F9C"/>
    <w:rsid w:val="00877FD5"/>
    <w:rsid w:val="0088000F"/>
    <w:rsid w:val="00880051"/>
    <w:rsid w:val="008800F7"/>
    <w:rsid w:val="008801AD"/>
    <w:rsid w:val="0088027A"/>
    <w:rsid w:val="00880361"/>
    <w:rsid w:val="008803EB"/>
    <w:rsid w:val="0088046C"/>
    <w:rsid w:val="0088048D"/>
    <w:rsid w:val="0088067E"/>
    <w:rsid w:val="0088068E"/>
    <w:rsid w:val="0088077B"/>
    <w:rsid w:val="0088085F"/>
    <w:rsid w:val="008808CC"/>
    <w:rsid w:val="008809F5"/>
    <w:rsid w:val="00880A97"/>
    <w:rsid w:val="00880AD0"/>
    <w:rsid w:val="00880C0A"/>
    <w:rsid w:val="00880C42"/>
    <w:rsid w:val="00880C5A"/>
    <w:rsid w:val="00880CE0"/>
    <w:rsid w:val="00880D0F"/>
    <w:rsid w:val="00880D5A"/>
    <w:rsid w:val="00880D75"/>
    <w:rsid w:val="00880E5F"/>
    <w:rsid w:val="00880FBD"/>
    <w:rsid w:val="0088100D"/>
    <w:rsid w:val="0088108E"/>
    <w:rsid w:val="008810BB"/>
    <w:rsid w:val="00881156"/>
    <w:rsid w:val="0088137C"/>
    <w:rsid w:val="00881404"/>
    <w:rsid w:val="0088144D"/>
    <w:rsid w:val="00881593"/>
    <w:rsid w:val="008815BD"/>
    <w:rsid w:val="00881609"/>
    <w:rsid w:val="00881671"/>
    <w:rsid w:val="0088182E"/>
    <w:rsid w:val="008818F0"/>
    <w:rsid w:val="00881930"/>
    <w:rsid w:val="00881978"/>
    <w:rsid w:val="0088198F"/>
    <w:rsid w:val="00881A04"/>
    <w:rsid w:val="00881A61"/>
    <w:rsid w:val="00881B14"/>
    <w:rsid w:val="00881BAF"/>
    <w:rsid w:val="00881E5E"/>
    <w:rsid w:val="00882015"/>
    <w:rsid w:val="00882024"/>
    <w:rsid w:val="00882064"/>
    <w:rsid w:val="00882097"/>
    <w:rsid w:val="008820B1"/>
    <w:rsid w:val="00882125"/>
    <w:rsid w:val="00882186"/>
    <w:rsid w:val="008821BB"/>
    <w:rsid w:val="00882366"/>
    <w:rsid w:val="00882494"/>
    <w:rsid w:val="008824EC"/>
    <w:rsid w:val="00882592"/>
    <w:rsid w:val="008826F5"/>
    <w:rsid w:val="00882796"/>
    <w:rsid w:val="008827C2"/>
    <w:rsid w:val="008827DC"/>
    <w:rsid w:val="00882838"/>
    <w:rsid w:val="0088288C"/>
    <w:rsid w:val="008828A4"/>
    <w:rsid w:val="008828DF"/>
    <w:rsid w:val="008828EF"/>
    <w:rsid w:val="008828F9"/>
    <w:rsid w:val="00882A8D"/>
    <w:rsid w:val="00882AF7"/>
    <w:rsid w:val="00882B84"/>
    <w:rsid w:val="00882BA5"/>
    <w:rsid w:val="00882CDC"/>
    <w:rsid w:val="00882DAA"/>
    <w:rsid w:val="00882E20"/>
    <w:rsid w:val="00882E3F"/>
    <w:rsid w:val="00882E67"/>
    <w:rsid w:val="00882EB3"/>
    <w:rsid w:val="00882FC1"/>
    <w:rsid w:val="00882FD4"/>
    <w:rsid w:val="00883266"/>
    <w:rsid w:val="008832FD"/>
    <w:rsid w:val="0088333C"/>
    <w:rsid w:val="00883473"/>
    <w:rsid w:val="008834D0"/>
    <w:rsid w:val="00883526"/>
    <w:rsid w:val="008835E8"/>
    <w:rsid w:val="00883697"/>
    <w:rsid w:val="008836FD"/>
    <w:rsid w:val="0088372A"/>
    <w:rsid w:val="008837D5"/>
    <w:rsid w:val="008838FC"/>
    <w:rsid w:val="00883968"/>
    <w:rsid w:val="008839B7"/>
    <w:rsid w:val="00883AB0"/>
    <w:rsid w:val="00883B2C"/>
    <w:rsid w:val="00883B52"/>
    <w:rsid w:val="00883B59"/>
    <w:rsid w:val="00883B86"/>
    <w:rsid w:val="00883BBA"/>
    <w:rsid w:val="00883CA3"/>
    <w:rsid w:val="00883CD8"/>
    <w:rsid w:val="00883D76"/>
    <w:rsid w:val="00883DD4"/>
    <w:rsid w:val="00883E22"/>
    <w:rsid w:val="00883EAE"/>
    <w:rsid w:val="00883F1E"/>
    <w:rsid w:val="00883FDA"/>
    <w:rsid w:val="00884079"/>
    <w:rsid w:val="0088409C"/>
    <w:rsid w:val="008840F3"/>
    <w:rsid w:val="0088426D"/>
    <w:rsid w:val="00884294"/>
    <w:rsid w:val="00884319"/>
    <w:rsid w:val="00884416"/>
    <w:rsid w:val="00884442"/>
    <w:rsid w:val="00884450"/>
    <w:rsid w:val="00884563"/>
    <w:rsid w:val="008845C0"/>
    <w:rsid w:val="00884735"/>
    <w:rsid w:val="00884957"/>
    <w:rsid w:val="00884985"/>
    <w:rsid w:val="008849B0"/>
    <w:rsid w:val="008849BC"/>
    <w:rsid w:val="00884AB4"/>
    <w:rsid w:val="00884B59"/>
    <w:rsid w:val="00884B93"/>
    <w:rsid w:val="00884B9F"/>
    <w:rsid w:val="00884C86"/>
    <w:rsid w:val="00884CE0"/>
    <w:rsid w:val="00884CF9"/>
    <w:rsid w:val="00884DA1"/>
    <w:rsid w:val="00884EDC"/>
    <w:rsid w:val="00884F4C"/>
    <w:rsid w:val="00884F59"/>
    <w:rsid w:val="00885052"/>
    <w:rsid w:val="00885142"/>
    <w:rsid w:val="00885164"/>
    <w:rsid w:val="0088522C"/>
    <w:rsid w:val="00885354"/>
    <w:rsid w:val="008853A7"/>
    <w:rsid w:val="00885514"/>
    <w:rsid w:val="0088556A"/>
    <w:rsid w:val="00885688"/>
    <w:rsid w:val="00885885"/>
    <w:rsid w:val="00885887"/>
    <w:rsid w:val="00885898"/>
    <w:rsid w:val="008858A5"/>
    <w:rsid w:val="008858ED"/>
    <w:rsid w:val="00885935"/>
    <w:rsid w:val="00885A90"/>
    <w:rsid w:val="00885ADC"/>
    <w:rsid w:val="00885AF2"/>
    <w:rsid w:val="00885C0C"/>
    <w:rsid w:val="00885C6C"/>
    <w:rsid w:val="00885CDE"/>
    <w:rsid w:val="00885CF6"/>
    <w:rsid w:val="00885D90"/>
    <w:rsid w:val="00885E43"/>
    <w:rsid w:val="00885FE3"/>
    <w:rsid w:val="00886015"/>
    <w:rsid w:val="0088602B"/>
    <w:rsid w:val="00886087"/>
    <w:rsid w:val="008860EC"/>
    <w:rsid w:val="0088620B"/>
    <w:rsid w:val="00886384"/>
    <w:rsid w:val="008863BA"/>
    <w:rsid w:val="008864A2"/>
    <w:rsid w:val="00886582"/>
    <w:rsid w:val="00886583"/>
    <w:rsid w:val="008866F8"/>
    <w:rsid w:val="008866FA"/>
    <w:rsid w:val="008867D5"/>
    <w:rsid w:val="008868F4"/>
    <w:rsid w:val="00886A01"/>
    <w:rsid w:val="00886A18"/>
    <w:rsid w:val="00886AD8"/>
    <w:rsid w:val="00886BAF"/>
    <w:rsid w:val="00886D0F"/>
    <w:rsid w:val="00886D1D"/>
    <w:rsid w:val="00886F8B"/>
    <w:rsid w:val="0088706E"/>
    <w:rsid w:val="008871BA"/>
    <w:rsid w:val="008872AD"/>
    <w:rsid w:val="00887340"/>
    <w:rsid w:val="0088734E"/>
    <w:rsid w:val="008873A3"/>
    <w:rsid w:val="0088744B"/>
    <w:rsid w:val="0088745E"/>
    <w:rsid w:val="008875E7"/>
    <w:rsid w:val="00887615"/>
    <w:rsid w:val="00887664"/>
    <w:rsid w:val="0088770A"/>
    <w:rsid w:val="00887713"/>
    <w:rsid w:val="00887779"/>
    <w:rsid w:val="00887838"/>
    <w:rsid w:val="00887895"/>
    <w:rsid w:val="00887953"/>
    <w:rsid w:val="008879EC"/>
    <w:rsid w:val="00887A46"/>
    <w:rsid w:val="00887A5E"/>
    <w:rsid w:val="00887C24"/>
    <w:rsid w:val="00887C28"/>
    <w:rsid w:val="00887C81"/>
    <w:rsid w:val="00887D04"/>
    <w:rsid w:val="00887D35"/>
    <w:rsid w:val="00887ED4"/>
    <w:rsid w:val="0089008F"/>
    <w:rsid w:val="008900A9"/>
    <w:rsid w:val="0089010E"/>
    <w:rsid w:val="0089025B"/>
    <w:rsid w:val="008902C0"/>
    <w:rsid w:val="00890434"/>
    <w:rsid w:val="008904CF"/>
    <w:rsid w:val="00890534"/>
    <w:rsid w:val="00890552"/>
    <w:rsid w:val="00890596"/>
    <w:rsid w:val="00890602"/>
    <w:rsid w:val="00890611"/>
    <w:rsid w:val="0089071C"/>
    <w:rsid w:val="008907F1"/>
    <w:rsid w:val="00890899"/>
    <w:rsid w:val="00890945"/>
    <w:rsid w:val="008909BB"/>
    <w:rsid w:val="00890A04"/>
    <w:rsid w:val="00890A35"/>
    <w:rsid w:val="00890A5F"/>
    <w:rsid w:val="00890ABF"/>
    <w:rsid w:val="00890B34"/>
    <w:rsid w:val="00890B5B"/>
    <w:rsid w:val="00890B9D"/>
    <w:rsid w:val="00890DC2"/>
    <w:rsid w:val="00890DD0"/>
    <w:rsid w:val="00890DD7"/>
    <w:rsid w:val="00890DFA"/>
    <w:rsid w:val="00890E6F"/>
    <w:rsid w:val="00890F7B"/>
    <w:rsid w:val="0089103D"/>
    <w:rsid w:val="00891071"/>
    <w:rsid w:val="008911AB"/>
    <w:rsid w:val="008913BE"/>
    <w:rsid w:val="00891507"/>
    <w:rsid w:val="00891552"/>
    <w:rsid w:val="00891599"/>
    <w:rsid w:val="00891738"/>
    <w:rsid w:val="0089173D"/>
    <w:rsid w:val="00891780"/>
    <w:rsid w:val="0089185D"/>
    <w:rsid w:val="0089193E"/>
    <w:rsid w:val="008919B7"/>
    <w:rsid w:val="00891AE1"/>
    <w:rsid w:val="00891BC4"/>
    <w:rsid w:val="00891C2E"/>
    <w:rsid w:val="00891C76"/>
    <w:rsid w:val="00891C81"/>
    <w:rsid w:val="00891CBD"/>
    <w:rsid w:val="00891E49"/>
    <w:rsid w:val="00891EAB"/>
    <w:rsid w:val="00891F66"/>
    <w:rsid w:val="00892079"/>
    <w:rsid w:val="00892128"/>
    <w:rsid w:val="008921C5"/>
    <w:rsid w:val="00892216"/>
    <w:rsid w:val="0089224C"/>
    <w:rsid w:val="008922E3"/>
    <w:rsid w:val="00892332"/>
    <w:rsid w:val="00892382"/>
    <w:rsid w:val="00892453"/>
    <w:rsid w:val="00892514"/>
    <w:rsid w:val="00892563"/>
    <w:rsid w:val="00892570"/>
    <w:rsid w:val="008925E8"/>
    <w:rsid w:val="00892684"/>
    <w:rsid w:val="00892709"/>
    <w:rsid w:val="0089271C"/>
    <w:rsid w:val="0089282F"/>
    <w:rsid w:val="008928E3"/>
    <w:rsid w:val="0089290E"/>
    <w:rsid w:val="00892997"/>
    <w:rsid w:val="00892A19"/>
    <w:rsid w:val="00892AB2"/>
    <w:rsid w:val="00892AFC"/>
    <w:rsid w:val="00892B00"/>
    <w:rsid w:val="00892B12"/>
    <w:rsid w:val="00892B19"/>
    <w:rsid w:val="00892B61"/>
    <w:rsid w:val="00892B72"/>
    <w:rsid w:val="00892B91"/>
    <w:rsid w:val="00892BE2"/>
    <w:rsid w:val="00892BFA"/>
    <w:rsid w:val="00892C90"/>
    <w:rsid w:val="00892D1A"/>
    <w:rsid w:val="00892D21"/>
    <w:rsid w:val="00892E39"/>
    <w:rsid w:val="00892E41"/>
    <w:rsid w:val="00892E5B"/>
    <w:rsid w:val="00892E84"/>
    <w:rsid w:val="00892EBC"/>
    <w:rsid w:val="00892F38"/>
    <w:rsid w:val="00892FDD"/>
    <w:rsid w:val="0089301A"/>
    <w:rsid w:val="00893028"/>
    <w:rsid w:val="0089305C"/>
    <w:rsid w:val="008930BC"/>
    <w:rsid w:val="00893176"/>
    <w:rsid w:val="008931CD"/>
    <w:rsid w:val="00893215"/>
    <w:rsid w:val="008932F2"/>
    <w:rsid w:val="00893364"/>
    <w:rsid w:val="0089340A"/>
    <w:rsid w:val="0089345D"/>
    <w:rsid w:val="008934B9"/>
    <w:rsid w:val="008937D7"/>
    <w:rsid w:val="00893836"/>
    <w:rsid w:val="0089383E"/>
    <w:rsid w:val="008939AC"/>
    <w:rsid w:val="00893AD2"/>
    <w:rsid w:val="00893AF3"/>
    <w:rsid w:val="00893BE5"/>
    <w:rsid w:val="00893C8A"/>
    <w:rsid w:val="00893C9A"/>
    <w:rsid w:val="00893D03"/>
    <w:rsid w:val="00893D38"/>
    <w:rsid w:val="00893D4F"/>
    <w:rsid w:val="00893DB4"/>
    <w:rsid w:val="00893E3B"/>
    <w:rsid w:val="00893EF9"/>
    <w:rsid w:val="00893F16"/>
    <w:rsid w:val="00893F73"/>
    <w:rsid w:val="00893FFA"/>
    <w:rsid w:val="008941B7"/>
    <w:rsid w:val="008942CE"/>
    <w:rsid w:val="00894380"/>
    <w:rsid w:val="00894382"/>
    <w:rsid w:val="0089438C"/>
    <w:rsid w:val="00894432"/>
    <w:rsid w:val="008944B0"/>
    <w:rsid w:val="00894504"/>
    <w:rsid w:val="00894581"/>
    <w:rsid w:val="008945D0"/>
    <w:rsid w:val="0089465F"/>
    <w:rsid w:val="00894701"/>
    <w:rsid w:val="0089487D"/>
    <w:rsid w:val="0089489C"/>
    <w:rsid w:val="0089498D"/>
    <w:rsid w:val="00894AAC"/>
    <w:rsid w:val="00894AE5"/>
    <w:rsid w:val="00894C67"/>
    <w:rsid w:val="00894D9E"/>
    <w:rsid w:val="00894DE5"/>
    <w:rsid w:val="00894E69"/>
    <w:rsid w:val="00894EB8"/>
    <w:rsid w:val="00894F72"/>
    <w:rsid w:val="00894F9B"/>
    <w:rsid w:val="0089505F"/>
    <w:rsid w:val="00895088"/>
    <w:rsid w:val="008950D6"/>
    <w:rsid w:val="008950FC"/>
    <w:rsid w:val="0089511C"/>
    <w:rsid w:val="008951CE"/>
    <w:rsid w:val="00895229"/>
    <w:rsid w:val="00895293"/>
    <w:rsid w:val="00895379"/>
    <w:rsid w:val="0089548A"/>
    <w:rsid w:val="008954E2"/>
    <w:rsid w:val="00895695"/>
    <w:rsid w:val="00895714"/>
    <w:rsid w:val="008957D4"/>
    <w:rsid w:val="00895889"/>
    <w:rsid w:val="00895B88"/>
    <w:rsid w:val="00895DAB"/>
    <w:rsid w:val="00895DEE"/>
    <w:rsid w:val="00895DFF"/>
    <w:rsid w:val="00895F13"/>
    <w:rsid w:val="008960A3"/>
    <w:rsid w:val="00896125"/>
    <w:rsid w:val="00896184"/>
    <w:rsid w:val="008961C2"/>
    <w:rsid w:val="00896307"/>
    <w:rsid w:val="00896324"/>
    <w:rsid w:val="008965E0"/>
    <w:rsid w:val="008965EE"/>
    <w:rsid w:val="008966DE"/>
    <w:rsid w:val="0089677E"/>
    <w:rsid w:val="00896884"/>
    <w:rsid w:val="00896887"/>
    <w:rsid w:val="008968BA"/>
    <w:rsid w:val="00896975"/>
    <w:rsid w:val="008969CF"/>
    <w:rsid w:val="00896A3E"/>
    <w:rsid w:val="00896A62"/>
    <w:rsid w:val="00896AE3"/>
    <w:rsid w:val="00896B4C"/>
    <w:rsid w:val="00896C0E"/>
    <w:rsid w:val="00896C2C"/>
    <w:rsid w:val="00896C8E"/>
    <w:rsid w:val="00896D2A"/>
    <w:rsid w:val="00896EED"/>
    <w:rsid w:val="00896F99"/>
    <w:rsid w:val="00896FA6"/>
    <w:rsid w:val="00896FB1"/>
    <w:rsid w:val="00897065"/>
    <w:rsid w:val="00897156"/>
    <w:rsid w:val="008972C2"/>
    <w:rsid w:val="0089731E"/>
    <w:rsid w:val="00897340"/>
    <w:rsid w:val="008973EC"/>
    <w:rsid w:val="00897407"/>
    <w:rsid w:val="008974B3"/>
    <w:rsid w:val="008974C6"/>
    <w:rsid w:val="008975CA"/>
    <w:rsid w:val="00897617"/>
    <w:rsid w:val="0089770C"/>
    <w:rsid w:val="0089773C"/>
    <w:rsid w:val="008977BE"/>
    <w:rsid w:val="0089784E"/>
    <w:rsid w:val="00897861"/>
    <w:rsid w:val="00897913"/>
    <w:rsid w:val="00897A05"/>
    <w:rsid w:val="00897A32"/>
    <w:rsid w:val="00897A35"/>
    <w:rsid w:val="00897A56"/>
    <w:rsid w:val="00897AA1"/>
    <w:rsid w:val="00897BD7"/>
    <w:rsid w:val="00897D01"/>
    <w:rsid w:val="00897D41"/>
    <w:rsid w:val="00897D7D"/>
    <w:rsid w:val="00897DD9"/>
    <w:rsid w:val="00897FD9"/>
    <w:rsid w:val="008A009D"/>
    <w:rsid w:val="008A00A3"/>
    <w:rsid w:val="008A00AD"/>
    <w:rsid w:val="008A00D8"/>
    <w:rsid w:val="008A0315"/>
    <w:rsid w:val="008A0323"/>
    <w:rsid w:val="008A034F"/>
    <w:rsid w:val="008A0362"/>
    <w:rsid w:val="008A03D5"/>
    <w:rsid w:val="008A048D"/>
    <w:rsid w:val="008A0762"/>
    <w:rsid w:val="008A07FB"/>
    <w:rsid w:val="008A07FF"/>
    <w:rsid w:val="008A0858"/>
    <w:rsid w:val="008A0876"/>
    <w:rsid w:val="008A0AB6"/>
    <w:rsid w:val="008A0B41"/>
    <w:rsid w:val="008A0C8A"/>
    <w:rsid w:val="008A0CCE"/>
    <w:rsid w:val="008A0CD8"/>
    <w:rsid w:val="008A0D03"/>
    <w:rsid w:val="008A0DBC"/>
    <w:rsid w:val="008A0F5E"/>
    <w:rsid w:val="008A1050"/>
    <w:rsid w:val="008A1221"/>
    <w:rsid w:val="008A1289"/>
    <w:rsid w:val="008A12CA"/>
    <w:rsid w:val="008A12D7"/>
    <w:rsid w:val="008A132E"/>
    <w:rsid w:val="008A1395"/>
    <w:rsid w:val="008A14F9"/>
    <w:rsid w:val="008A1704"/>
    <w:rsid w:val="008A170F"/>
    <w:rsid w:val="008A175F"/>
    <w:rsid w:val="008A1795"/>
    <w:rsid w:val="008A17D7"/>
    <w:rsid w:val="008A1848"/>
    <w:rsid w:val="008A187C"/>
    <w:rsid w:val="008A18C4"/>
    <w:rsid w:val="008A1A57"/>
    <w:rsid w:val="008A1A58"/>
    <w:rsid w:val="008A1AE3"/>
    <w:rsid w:val="008A1B0A"/>
    <w:rsid w:val="008A1C69"/>
    <w:rsid w:val="008A1C78"/>
    <w:rsid w:val="008A1CF7"/>
    <w:rsid w:val="008A1E14"/>
    <w:rsid w:val="008A1E60"/>
    <w:rsid w:val="008A1F06"/>
    <w:rsid w:val="008A200C"/>
    <w:rsid w:val="008A204E"/>
    <w:rsid w:val="008A207B"/>
    <w:rsid w:val="008A20A4"/>
    <w:rsid w:val="008A20E7"/>
    <w:rsid w:val="008A21EC"/>
    <w:rsid w:val="008A2360"/>
    <w:rsid w:val="008A23B7"/>
    <w:rsid w:val="008A23FF"/>
    <w:rsid w:val="008A24BC"/>
    <w:rsid w:val="008A24D2"/>
    <w:rsid w:val="008A2680"/>
    <w:rsid w:val="008A26C8"/>
    <w:rsid w:val="008A271D"/>
    <w:rsid w:val="008A2724"/>
    <w:rsid w:val="008A27AD"/>
    <w:rsid w:val="008A27DD"/>
    <w:rsid w:val="008A27F8"/>
    <w:rsid w:val="008A286D"/>
    <w:rsid w:val="008A2AAC"/>
    <w:rsid w:val="008A2ACA"/>
    <w:rsid w:val="008A2C1C"/>
    <w:rsid w:val="008A2C5F"/>
    <w:rsid w:val="008A2CC1"/>
    <w:rsid w:val="008A2CE3"/>
    <w:rsid w:val="008A2D58"/>
    <w:rsid w:val="008A2D73"/>
    <w:rsid w:val="008A2DB6"/>
    <w:rsid w:val="008A2E63"/>
    <w:rsid w:val="008A2E95"/>
    <w:rsid w:val="008A2FA2"/>
    <w:rsid w:val="008A305B"/>
    <w:rsid w:val="008A30DD"/>
    <w:rsid w:val="008A3170"/>
    <w:rsid w:val="008A327C"/>
    <w:rsid w:val="008A32A5"/>
    <w:rsid w:val="008A32C5"/>
    <w:rsid w:val="008A3326"/>
    <w:rsid w:val="008A3333"/>
    <w:rsid w:val="008A335E"/>
    <w:rsid w:val="008A3439"/>
    <w:rsid w:val="008A3549"/>
    <w:rsid w:val="008A3562"/>
    <w:rsid w:val="008A35B3"/>
    <w:rsid w:val="008A35FF"/>
    <w:rsid w:val="008A3673"/>
    <w:rsid w:val="008A368C"/>
    <w:rsid w:val="008A3823"/>
    <w:rsid w:val="008A3923"/>
    <w:rsid w:val="008A3929"/>
    <w:rsid w:val="008A3931"/>
    <w:rsid w:val="008A3969"/>
    <w:rsid w:val="008A3A7B"/>
    <w:rsid w:val="008A3A95"/>
    <w:rsid w:val="008A3B0A"/>
    <w:rsid w:val="008A3C08"/>
    <w:rsid w:val="008A3CA2"/>
    <w:rsid w:val="008A3D5D"/>
    <w:rsid w:val="008A3D5E"/>
    <w:rsid w:val="008A3E68"/>
    <w:rsid w:val="008A3EE6"/>
    <w:rsid w:val="008A3FBB"/>
    <w:rsid w:val="008A4014"/>
    <w:rsid w:val="008A4069"/>
    <w:rsid w:val="008A40E7"/>
    <w:rsid w:val="008A4187"/>
    <w:rsid w:val="008A4213"/>
    <w:rsid w:val="008A42CB"/>
    <w:rsid w:val="008A431E"/>
    <w:rsid w:val="008A432D"/>
    <w:rsid w:val="008A433D"/>
    <w:rsid w:val="008A434D"/>
    <w:rsid w:val="008A4553"/>
    <w:rsid w:val="008A455C"/>
    <w:rsid w:val="008A45D6"/>
    <w:rsid w:val="008A45F5"/>
    <w:rsid w:val="008A4634"/>
    <w:rsid w:val="008A48F9"/>
    <w:rsid w:val="008A48FF"/>
    <w:rsid w:val="008A4969"/>
    <w:rsid w:val="008A49E3"/>
    <w:rsid w:val="008A49F0"/>
    <w:rsid w:val="008A4AD5"/>
    <w:rsid w:val="008A4AE8"/>
    <w:rsid w:val="008A4AFC"/>
    <w:rsid w:val="008A4B17"/>
    <w:rsid w:val="008A4B66"/>
    <w:rsid w:val="008A4C33"/>
    <w:rsid w:val="008A4DB8"/>
    <w:rsid w:val="008A4E11"/>
    <w:rsid w:val="008A4EE3"/>
    <w:rsid w:val="008A4F2A"/>
    <w:rsid w:val="008A507E"/>
    <w:rsid w:val="008A50CC"/>
    <w:rsid w:val="008A50DD"/>
    <w:rsid w:val="008A5152"/>
    <w:rsid w:val="008A516D"/>
    <w:rsid w:val="008A5373"/>
    <w:rsid w:val="008A5420"/>
    <w:rsid w:val="008A543C"/>
    <w:rsid w:val="008A5465"/>
    <w:rsid w:val="008A54ED"/>
    <w:rsid w:val="008A5556"/>
    <w:rsid w:val="008A5560"/>
    <w:rsid w:val="008A56E4"/>
    <w:rsid w:val="008A57E8"/>
    <w:rsid w:val="008A585A"/>
    <w:rsid w:val="008A5868"/>
    <w:rsid w:val="008A5899"/>
    <w:rsid w:val="008A5915"/>
    <w:rsid w:val="008A591D"/>
    <w:rsid w:val="008A599C"/>
    <w:rsid w:val="008A59AC"/>
    <w:rsid w:val="008A59E9"/>
    <w:rsid w:val="008A5AA2"/>
    <w:rsid w:val="008A5B65"/>
    <w:rsid w:val="008A5D4C"/>
    <w:rsid w:val="008A5D51"/>
    <w:rsid w:val="008A5D8A"/>
    <w:rsid w:val="008A5F1E"/>
    <w:rsid w:val="008A5F63"/>
    <w:rsid w:val="008A5F8B"/>
    <w:rsid w:val="008A5F8E"/>
    <w:rsid w:val="008A5FD3"/>
    <w:rsid w:val="008A6099"/>
    <w:rsid w:val="008A60C7"/>
    <w:rsid w:val="008A6103"/>
    <w:rsid w:val="008A6112"/>
    <w:rsid w:val="008A6191"/>
    <w:rsid w:val="008A619D"/>
    <w:rsid w:val="008A621E"/>
    <w:rsid w:val="008A6313"/>
    <w:rsid w:val="008A6338"/>
    <w:rsid w:val="008A636D"/>
    <w:rsid w:val="008A6454"/>
    <w:rsid w:val="008A64E0"/>
    <w:rsid w:val="008A64E7"/>
    <w:rsid w:val="008A6560"/>
    <w:rsid w:val="008A658F"/>
    <w:rsid w:val="008A663F"/>
    <w:rsid w:val="008A6673"/>
    <w:rsid w:val="008A6695"/>
    <w:rsid w:val="008A66C8"/>
    <w:rsid w:val="008A66EF"/>
    <w:rsid w:val="008A676B"/>
    <w:rsid w:val="008A68B5"/>
    <w:rsid w:val="008A68E5"/>
    <w:rsid w:val="008A693B"/>
    <w:rsid w:val="008A6995"/>
    <w:rsid w:val="008A69A7"/>
    <w:rsid w:val="008A69BC"/>
    <w:rsid w:val="008A69F9"/>
    <w:rsid w:val="008A6B99"/>
    <w:rsid w:val="008A6B9B"/>
    <w:rsid w:val="008A6BC6"/>
    <w:rsid w:val="008A6CB5"/>
    <w:rsid w:val="008A6D56"/>
    <w:rsid w:val="008A6D99"/>
    <w:rsid w:val="008A6E73"/>
    <w:rsid w:val="008A7106"/>
    <w:rsid w:val="008A714E"/>
    <w:rsid w:val="008A716C"/>
    <w:rsid w:val="008A7213"/>
    <w:rsid w:val="008A7223"/>
    <w:rsid w:val="008A7342"/>
    <w:rsid w:val="008A739D"/>
    <w:rsid w:val="008A7521"/>
    <w:rsid w:val="008A75F3"/>
    <w:rsid w:val="008A760D"/>
    <w:rsid w:val="008A7699"/>
    <w:rsid w:val="008A773A"/>
    <w:rsid w:val="008A77EE"/>
    <w:rsid w:val="008A784D"/>
    <w:rsid w:val="008A7881"/>
    <w:rsid w:val="008A78A6"/>
    <w:rsid w:val="008A78E4"/>
    <w:rsid w:val="008A7A38"/>
    <w:rsid w:val="008A7ACC"/>
    <w:rsid w:val="008A7B99"/>
    <w:rsid w:val="008A7BAA"/>
    <w:rsid w:val="008A7C2F"/>
    <w:rsid w:val="008A7CB2"/>
    <w:rsid w:val="008A7CD0"/>
    <w:rsid w:val="008A7E4A"/>
    <w:rsid w:val="008A7F08"/>
    <w:rsid w:val="008A7F32"/>
    <w:rsid w:val="008A7FF7"/>
    <w:rsid w:val="008B0002"/>
    <w:rsid w:val="008B00A1"/>
    <w:rsid w:val="008B021B"/>
    <w:rsid w:val="008B0291"/>
    <w:rsid w:val="008B02CB"/>
    <w:rsid w:val="008B033C"/>
    <w:rsid w:val="008B0356"/>
    <w:rsid w:val="008B0390"/>
    <w:rsid w:val="008B046A"/>
    <w:rsid w:val="008B0512"/>
    <w:rsid w:val="008B0595"/>
    <w:rsid w:val="008B05DB"/>
    <w:rsid w:val="008B05E6"/>
    <w:rsid w:val="008B0810"/>
    <w:rsid w:val="008B088E"/>
    <w:rsid w:val="008B08EE"/>
    <w:rsid w:val="008B0926"/>
    <w:rsid w:val="008B0956"/>
    <w:rsid w:val="008B0970"/>
    <w:rsid w:val="008B0983"/>
    <w:rsid w:val="008B09A9"/>
    <w:rsid w:val="008B09DC"/>
    <w:rsid w:val="008B0A49"/>
    <w:rsid w:val="008B0B05"/>
    <w:rsid w:val="008B0CAA"/>
    <w:rsid w:val="008B0CB4"/>
    <w:rsid w:val="008B0F2A"/>
    <w:rsid w:val="008B0F31"/>
    <w:rsid w:val="008B0FA6"/>
    <w:rsid w:val="008B0FAB"/>
    <w:rsid w:val="008B0FE5"/>
    <w:rsid w:val="008B10D1"/>
    <w:rsid w:val="008B11C9"/>
    <w:rsid w:val="008B11E0"/>
    <w:rsid w:val="008B120B"/>
    <w:rsid w:val="008B1218"/>
    <w:rsid w:val="008B1294"/>
    <w:rsid w:val="008B13A2"/>
    <w:rsid w:val="008B13D7"/>
    <w:rsid w:val="008B1430"/>
    <w:rsid w:val="008B1474"/>
    <w:rsid w:val="008B149B"/>
    <w:rsid w:val="008B189C"/>
    <w:rsid w:val="008B18AE"/>
    <w:rsid w:val="008B192A"/>
    <w:rsid w:val="008B195C"/>
    <w:rsid w:val="008B1975"/>
    <w:rsid w:val="008B19B6"/>
    <w:rsid w:val="008B19DE"/>
    <w:rsid w:val="008B1A0D"/>
    <w:rsid w:val="008B1A1E"/>
    <w:rsid w:val="008B1A40"/>
    <w:rsid w:val="008B1A59"/>
    <w:rsid w:val="008B1A81"/>
    <w:rsid w:val="008B1A84"/>
    <w:rsid w:val="008B1BA3"/>
    <w:rsid w:val="008B1BD2"/>
    <w:rsid w:val="008B1CBA"/>
    <w:rsid w:val="008B1D6B"/>
    <w:rsid w:val="008B1D72"/>
    <w:rsid w:val="008B1DAC"/>
    <w:rsid w:val="008B1DE9"/>
    <w:rsid w:val="008B1ECF"/>
    <w:rsid w:val="008B1F28"/>
    <w:rsid w:val="008B1F29"/>
    <w:rsid w:val="008B1FE1"/>
    <w:rsid w:val="008B209E"/>
    <w:rsid w:val="008B20B9"/>
    <w:rsid w:val="008B2231"/>
    <w:rsid w:val="008B22AC"/>
    <w:rsid w:val="008B243D"/>
    <w:rsid w:val="008B249A"/>
    <w:rsid w:val="008B2618"/>
    <w:rsid w:val="008B265F"/>
    <w:rsid w:val="008B27AF"/>
    <w:rsid w:val="008B27D9"/>
    <w:rsid w:val="008B27E1"/>
    <w:rsid w:val="008B2819"/>
    <w:rsid w:val="008B2829"/>
    <w:rsid w:val="008B2876"/>
    <w:rsid w:val="008B29C4"/>
    <w:rsid w:val="008B2ABC"/>
    <w:rsid w:val="008B2B59"/>
    <w:rsid w:val="008B2BEA"/>
    <w:rsid w:val="008B2D30"/>
    <w:rsid w:val="008B2DEA"/>
    <w:rsid w:val="008B2F14"/>
    <w:rsid w:val="008B2FF5"/>
    <w:rsid w:val="008B31AB"/>
    <w:rsid w:val="008B322F"/>
    <w:rsid w:val="008B3232"/>
    <w:rsid w:val="008B32A1"/>
    <w:rsid w:val="008B3541"/>
    <w:rsid w:val="008B3694"/>
    <w:rsid w:val="008B377D"/>
    <w:rsid w:val="008B38F0"/>
    <w:rsid w:val="008B391E"/>
    <w:rsid w:val="008B3931"/>
    <w:rsid w:val="008B3986"/>
    <w:rsid w:val="008B3A08"/>
    <w:rsid w:val="008B3A7C"/>
    <w:rsid w:val="008B3B17"/>
    <w:rsid w:val="008B3BD3"/>
    <w:rsid w:val="008B3BF0"/>
    <w:rsid w:val="008B3C2E"/>
    <w:rsid w:val="008B3C76"/>
    <w:rsid w:val="008B3DA4"/>
    <w:rsid w:val="008B3F72"/>
    <w:rsid w:val="008B408A"/>
    <w:rsid w:val="008B412C"/>
    <w:rsid w:val="008B41CA"/>
    <w:rsid w:val="008B42B8"/>
    <w:rsid w:val="008B4308"/>
    <w:rsid w:val="008B444E"/>
    <w:rsid w:val="008B44F4"/>
    <w:rsid w:val="008B46CC"/>
    <w:rsid w:val="008B4790"/>
    <w:rsid w:val="008B4818"/>
    <w:rsid w:val="008B48B6"/>
    <w:rsid w:val="008B4A63"/>
    <w:rsid w:val="008B4AC8"/>
    <w:rsid w:val="008B4AF4"/>
    <w:rsid w:val="008B4B16"/>
    <w:rsid w:val="008B4B5F"/>
    <w:rsid w:val="008B4B74"/>
    <w:rsid w:val="008B4C2D"/>
    <w:rsid w:val="008B4C65"/>
    <w:rsid w:val="008B4C67"/>
    <w:rsid w:val="008B4C7C"/>
    <w:rsid w:val="008B4D8E"/>
    <w:rsid w:val="008B4DB9"/>
    <w:rsid w:val="008B4E55"/>
    <w:rsid w:val="008B4EEF"/>
    <w:rsid w:val="008B4F64"/>
    <w:rsid w:val="008B4F74"/>
    <w:rsid w:val="008B508D"/>
    <w:rsid w:val="008B5098"/>
    <w:rsid w:val="008B5102"/>
    <w:rsid w:val="008B5105"/>
    <w:rsid w:val="008B5153"/>
    <w:rsid w:val="008B51A5"/>
    <w:rsid w:val="008B5210"/>
    <w:rsid w:val="008B524F"/>
    <w:rsid w:val="008B5277"/>
    <w:rsid w:val="008B534C"/>
    <w:rsid w:val="008B538D"/>
    <w:rsid w:val="008B5465"/>
    <w:rsid w:val="008B55A8"/>
    <w:rsid w:val="008B565D"/>
    <w:rsid w:val="008B56BE"/>
    <w:rsid w:val="008B573E"/>
    <w:rsid w:val="008B58E6"/>
    <w:rsid w:val="008B5921"/>
    <w:rsid w:val="008B5941"/>
    <w:rsid w:val="008B5971"/>
    <w:rsid w:val="008B597F"/>
    <w:rsid w:val="008B59AD"/>
    <w:rsid w:val="008B5A33"/>
    <w:rsid w:val="008B5B92"/>
    <w:rsid w:val="008B5BE2"/>
    <w:rsid w:val="008B5BF7"/>
    <w:rsid w:val="008B5C8E"/>
    <w:rsid w:val="008B5DEA"/>
    <w:rsid w:val="008B5E22"/>
    <w:rsid w:val="008B5E66"/>
    <w:rsid w:val="008B5EDD"/>
    <w:rsid w:val="008B5F10"/>
    <w:rsid w:val="008B5F87"/>
    <w:rsid w:val="008B5F9C"/>
    <w:rsid w:val="008B5FDA"/>
    <w:rsid w:val="008B608D"/>
    <w:rsid w:val="008B6193"/>
    <w:rsid w:val="008B61A5"/>
    <w:rsid w:val="008B63AD"/>
    <w:rsid w:val="008B63F1"/>
    <w:rsid w:val="008B6468"/>
    <w:rsid w:val="008B649D"/>
    <w:rsid w:val="008B66C6"/>
    <w:rsid w:val="008B677D"/>
    <w:rsid w:val="008B677F"/>
    <w:rsid w:val="008B67B2"/>
    <w:rsid w:val="008B67F7"/>
    <w:rsid w:val="008B67FD"/>
    <w:rsid w:val="008B69C0"/>
    <w:rsid w:val="008B6A2F"/>
    <w:rsid w:val="008B6A35"/>
    <w:rsid w:val="008B6B29"/>
    <w:rsid w:val="008B6B70"/>
    <w:rsid w:val="008B6C33"/>
    <w:rsid w:val="008B6C34"/>
    <w:rsid w:val="008B6C76"/>
    <w:rsid w:val="008B6D1C"/>
    <w:rsid w:val="008B6EBE"/>
    <w:rsid w:val="008B6F32"/>
    <w:rsid w:val="008B6FAB"/>
    <w:rsid w:val="008B6FBD"/>
    <w:rsid w:val="008B71D8"/>
    <w:rsid w:val="008B71DB"/>
    <w:rsid w:val="008B721F"/>
    <w:rsid w:val="008B724B"/>
    <w:rsid w:val="008B7258"/>
    <w:rsid w:val="008B7463"/>
    <w:rsid w:val="008B7516"/>
    <w:rsid w:val="008B7533"/>
    <w:rsid w:val="008B75E7"/>
    <w:rsid w:val="008B76DF"/>
    <w:rsid w:val="008B77F6"/>
    <w:rsid w:val="008B786F"/>
    <w:rsid w:val="008B7898"/>
    <w:rsid w:val="008B78B7"/>
    <w:rsid w:val="008B78F9"/>
    <w:rsid w:val="008B7977"/>
    <w:rsid w:val="008B7984"/>
    <w:rsid w:val="008B7989"/>
    <w:rsid w:val="008B79E0"/>
    <w:rsid w:val="008B7B93"/>
    <w:rsid w:val="008B7B9D"/>
    <w:rsid w:val="008B7DDA"/>
    <w:rsid w:val="008B7EF8"/>
    <w:rsid w:val="008B7F0B"/>
    <w:rsid w:val="008B7F41"/>
    <w:rsid w:val="008B7F49"/>
    <w:rsid w:val="008B7F69"/>
    <w:rsid w:val="008B7F8D"/>
    <w:rsid w:val="008C004E"/>
    <w:rsid w:val="008C00A5"/>
    <w:rsid w:val="008C00CA"/>
    <w:rsid w:val="008C0119"/>
    <w:rsid w:val="008C0169"/>
    <w:rsid w:val="008C01B1"/>
    <w:rsid w:val="008C0331"/>
    <w:rsid w:val="008C03D0"/>
    <w:rsid w:val="008C0442"/>
    <w:rsid w:val="008C0539"/>
    <w:rsid w:val="008C0598"/>
    <w:rsid w:val="008C06F7"/>
    <w:rsid w:val="008C0759"/>
    <w:rsid w:val="008C07BC"/>
    <w:rsid w:val="008C07E7"/>
    <w:rsid w:val="008C0887"/>
    <w:rsid w:val="008C0A94"/>
    <w:rsid w:val="008C0BC5"/>
    <w:rsid w:val="008C0BD9"/>
    <w:rsid w:val="008C0BFA"/>
    <w:rsid w:val="008C0CBE"/>
    <w:rsid w:val="008C0D0A"/>
    <w:rsid w:val="008C0D7F"/>
    <w:rsid w:val="008C0DD3"/>
    <w:rsid w:val="008C0E07"/>
    <w:rsid w:val="008C0EA4"/>
    <w:rsid w:val="008C0EB2"/>
    <w:rsid w:val="008C0EFE"/>
    <w:rsid w:val="008C0F8B"/>
    <w:rsid w:val="008C0FD4"/>
    <w:rsid w:val="008C105C"/>
    <w:rsid w:val="008C115A"/>
    <w:rsid w:val="008C118C"/>
    <w:rsid w:val="008C119D"/>
    <w:rsid w:val="008C1432"/>
    <w:rsid w:val="008C144E"/>
    <w:rsid w:val="008C1526"/>
    <w:rsid w:val="008C1755"/>
    <w:rsid w:val="008C1821"/>
    <w:rsid w:val="008C1834"/>
    <w:rsid w:val="008C18B7"/>
    <w:rsid w:val="008C18C0"/>
    <w:rsid w:val="008C191D"/>
    <w:rsid w:val="008C1A44"/>
    <w:rsid w:val="008C1B0F"/>
    <w:rsid w:val="008C1C84"/>
    <w:rsid w:val="008C1D63"/>
    <w:rsid w:val="008C1EC5"/>
    <w:rsid w:val="008C1F00"/>
    <w:rsid w:val="008C1F1E"/>
    <w:rsid w:val="008C1F85"/>
    <w:rsid w:val="008C1FA7"/>
    <w:rsid w:val="008C1FB7"/>
    <w:rsid w:val="008C20F7"/>
    <w:rsid w:val="008C2199"/>
    <w:rsid w:val="008C22F7"/>
    <w:rsid w:val="008C22FF"/>
    <w:rsid w:val="008C2383"/>
    <w:rsid w:val="008C23A3"/>
    <w:rsid w:val="008C23AA"/>
    <w:rsid w:val="008C24EB"/>
    <w:rsid w:val="008C25D3"/>
    <w:rsid w:val="008C2616"/>
    <w:rsid w:val="008C2631"/>
    <w:rsid w:val="008C265E"/>
    <w:rsid w:val="008C268E"/>
    <w:rsid w:val="008C275B"/>
    <w:rsid w:val="008C28C2"/>
    <w:rsid w:val="008C28D8"/>
    <w:rsid w:val="008C28DC"/>
    <w:rsid w:val="008C2A01"/>
    <w:rsid w:val="008C2B04"/>
    <w:rsid w:val="008C2B1B"/>
    <w:rsid w:val="008C2B4A"/>
    <w:rsid w:val="008C2BAD"/>
    <w:rsid w:val="008C2C21"/>
    <w:rsid w:val="008C2CD2"/>
    <w:rsid w:val="008C2CE5"/>
    <w:rsid w:val="008C2D26"/>
    <w:rsid w:val="008C2D2B"/>
    <w:rsid w:val="008C2D5B"/>
    <w:rsid w:val="008C2D79"/>
    <w:rsid w:val="008C2D96"/>
    <w:rsid w:val="008C2E75"/>
    <w:rsid w:val="008C2F7E"/>
    <w:rsid w:val="008C30B1"/>
    <w:rsid w:val="008C316D"/>
    <w:rsid w:val="008C319E"/>
    <w:rsid w:val="008C31BF"/>
    <w:rsid w:val="008C3300"/>
    <w:rsid w:val="008C3347"/>
    <w:rsid w:val="008C33B1"/>
    <w:rsid w:val="008C3407"/>
    <w:rsid w:val="008C3415"/>
    <w:rsid w:val="008C347C"/>
    <w:rsid w:val="008C34C5"/>
    <w:rsid w:val="008C366C"/>
    <w:rsid w:val="008C3672"/>
    <w:rsid w:val="008C3704"/>
    <w:rsid w:val="008C3705"/>
    <w:rsid w:val="008C373C"/>
    <w:rsid w:val="008C378B"/>
    <w:rsid w:val="008C37A5"/>
    <w:rsid w:val="008C37C6"/>
    <w:rsid w:val="008C37D3"/>
    <w:rsid w:val="008C389D"/>
    <w:rsid w:val="008C3A63"/>
    <w:rsid w:val="008C3ADD"/>
    <w:rsid w:val="008C3B34"/>
    <w:rsid w:val="008C3BB3"/>
    <w:rsid w:val="008C3BE4"/>
    <w:rsid w:val="008C3C47"/>
    <w:rsid w:val="008C3CEB"/>
    <w:rsid w:val="008C3F5B"/>
    <w:rsid w:val="008C403D"/>
    <w:rsid w:val="008C404E"/>
    <w:rsid w:val="008C4051"/>
    <w:rsid w:val="008C4065"/>
    <w:rsid w:val="008C4174"/>
    <w:rsid w:val="008C4373"/>
    <w:rsid w:val="008C43C1"/>
    <w:rsid w:val="008C4450"/>
    <w:rsid w:val="008C45CC"/>
    <w:rsid w:val="008C463E"/>
    <w:rsid w:val="008C471F"/>
    <w:rsid w:val="008C4742"/>
    <w:rsid w:val="008C4771"/>
    <w:rsid w:val="008C47EE"/>
    <w:rsid w:val="008C48D9"/>
    <w:rsid w:val="008C4907"/>
    <w:rsid w:val="008C4976"/>
    <w:rsid w:val="008C4A65"/>
    <w:rsid w:val="008C4ACA"/>
    <w:rsid w:val="008C4B1E"/>
    <w:rsid w:val="008C4B24"/>
    <w:rsid w:val="008C4BA8"/>
    <w:rsid w:val="008C4C57"/>
    <w:rsid w:val="008C4C7D"/>
    <w:rsid w:val="008C4DE9"/>
    <w:rsid w:val="008C4DFB"/>
    <w:rsid w:val="008C4E47"/>
    <w:rsid w:val="008C4E49"/>
    <w:rsid w:val="008C4E58"/>
    <w:rsid w:val="008C4EDE"/>
    <w:rsid w:val="008C4FA7"/>
    <w:rsid w:val="008C503A"/>
    <w:rsid w:val="008C50D3"/>
    <w:rsid w:val="008C5197"/>
    <w:rsid w:val="008C51F5"/>
    <w:rsid w:val="008C522C"/>
    <w:rsid w:val="008C527B"/>
    <w:rsid w:val="008C52A4"/>
    <w:rsid w:val="008C5321"/>
    <w:rsid w:val="008C5361"/>
    <w:rsid w:val="008C541C"/>
    <w:rsid w:val="008C5442"/>
    <w:rsid w:val="008C5485"/>
    <w:rsid w:val="008C551B"/>
    <w:rsid w:val="008C5590"/>
    <w:rsid w:val="008C5669"/>
    <w:rsid w:val="008C5723"/>
    <w:rsid w:val="008C576B"/>
    <w:rsid w:val="008C57C5"/>
    <w:rsid w:val="008C5856"/>
    <w:rsid w:val="008C58CE"/>
    <w:rsid w:val="008C590D"/>
    <w:rsid w:val="008C59D8"/>
    <w:rsid w:val="008C59FB"/>
    <w:rsid w:val="008C5A04"/>
    <w:rsid w:val="008C5A1E"/>
    <w:rsid w:val="008C5AB1"/>
    <w:rsid w:val="008C5D0F"/>
    <w:rsid w:val="008C5D4C"/>
    <w:rsid w:val="008C5E4E"/>
    <w:rsid w:val="008C5FEF"/>
    <w:rsid w:val="008C610C"/>
    <w:rsid w:val="008C6184"/>
    <w:rsid w:val="008C6366"/>
    <w:rsid w:val="008C63B6"/>
    <w:rsid w:val="008C6416"/>
    <w:rsid w:val="008C644A"/>
    <w:rsid w:val="008C645F"/>
    <w:rsid w:val="008C64F3"/>
    <w:rsid w:val="008C650B"/>
    <w:rsid w:val="008C663B"/>
    <w:rsid w:val="008C66C4"/>
    <w:rsid w:val="008C672D"/>
    <w:rsid w:val="008C675D"/>
    <w:rsid w:val="008C67C2"/>
    <w:rsid w:val="008C6800"/>
    <w:rsid w:val="008C6828"/>
    <w:rsid w:val="008C688F"/>
    <w:rsid w:val="008C68C4"/>
    <w:rsid w:val="008C68D4"/>
    <w:rsid w:val="008C694B"/>
    <w:rsid w:val="008C6A60"/>
    <w:rsid w:val="008C6AAD"/>
    <w:rsid w:val="008C6C90"/>
    <w:rsid w:val="008C6D33"/>
    <w:rsid w:val="008C6FBC"/>
    <w:rsid w:val="008C7008"/>
    <w:rsid w:val="008C7014"/>
    <w:rsid w:val="008C70EA"/>
    <w:rsid w:val="008C7213"/>
    <w:rsid w:val="008C726F"/>
    <w:rsid w:val="008C7369"/>
    <w:rsid w:val="008C739D"/>
    <w:rsid w:val="008C7431"/>
    <w:rsid w:val="008C744D"/>
    <w:rsid w:val="008C74CC"/>
    <w:rsid w:val="008C7578"/>
    <w:rsid w:val="008C7605"/>
    <w:rsid w:val="008C7614"/>
    <w:rsid w:val="008C7637"/>
    <w:rsid w:val="008C773C"/>
    <w:rsid w:val="008C78B2"/>
    <w:rsid w:val="008C7941"/>
    <w:rsid w:val="008C7960"/>
    <w:rsid w:val="008C79A6"/>
    <w:rsid w:val="008C7A5C"/>
    <w:rsid w:val="008C7ABE"/>
    <w:rsid w:val="008C7B24"/>
    <w:rsid w:val="008C7B2A"/>
    <w:rsid w:val="008C7D94"/>
    <w:rsid w:val="008C7E04"/>
    <w:rsid w:val="008C7E75"/>
    <w:rsid w:val="008C7E9B"/>
    <w:rsid w:val="008C7EE9"/>
    <w:rsid w:val="008C7F81"/>
    <w:rsid w:val="008D0005"/>
    <w:rsid w:val="008D0065"/>
    <w:rsid w:val="008D0068"/>
    <w:rsid w:val="008D022C"/>
    <w:rsid w:val="008D0249"/>
    <w:rsid w:val="008D0316"/>
    <w:rsid w:val="008D03E2"/>
    <w:rsid w:val="008D0408"/>
    <w:rsid w:val="008D0409"/>
    <w:rsid w:val="008D04CF"/>
    <w:rsid w:val="008D0556"/>
    <w:rsid w:val="008D0581"/>
    <w:rsid w:val="008D05A6"/>
    <w:rsid w:val="008D064F"/>
    <w:rsid w:val="008D0655"/>
    <w:rsid w:val="008D0692"/>
    <w:rsid w:val="008D06C8"/>
    <w:rsid w:val="008D0927"/>
    <w:rsid w:val="008D0942"/>
    <w:rsid w:val="008D0B63"/>
    <w:rsid w:val="008D0B8E"/>
    <w:rsid w:val="008D0C25"/>
    <w:rsid w:val="008D0C70"/>
    <w:rsid w:val="008D0CB9"/>
    <w:rsid w:val="008D0CF0"/>
    <w:rsid w:val="008D0D2F"/>
    <w:rsid w:val="008D0E1E"/>
    <w:rsid w:val="008D0E7B"/>
    <w:rsid w:val="008D0EEF"/>
    <w:rsid w:val="008D0F1D"/>
    <w:rsid w:val="008D0F53"/>
    <w:rsid w:val="008D102B"/>
    <w:rsid w:val="008D1040"/>
    <w:rsid w:val="008D10C9"/>
    <w:rsid w:val="008D1119"/>
    <w:rsid w:val="008D1130"/>
    <w:rsid w:val="008D121B"/>
    <w:rsid w:val="008D125C"/>
    <w:rsid w:val="008D1270"/>
    <w:rsid w:val="008D128F"/>
    <w:rsid w:val="008D12F3"/>
    <w:rsid w:val="008D130F"/>
    <w:rsid w:val="008D139C"/>
    <w:rsid w:val="008D13CB"/>
    <w:rsid w:val="008D140F"/>
    <w:rsid w:val="008D141C"/>
    <w:rsid w:val="008D14FE"/>
    <w:rsid w:val="008D1543"/>
    <w:rsid w:val="008D1596"/>
    <w:rsid w:val="008D161B"/>
    <w:rsid w:val="008D1643"/>
    <w:rsid w:val="008D169E"/>
    <w:rsid w:val="008D16BC"/>
    <w:rsid w:val="008D16BD"/>
    <w:rsid w:val="008D16F1"/>
    <w:rsid w:val="008D175A"/>
    <w:rsid w:val="008D1952"/>
    <w:rsid w:val="008D199B"/>
    <w:rsid w:val="008D19AC"/>
    <w:rsid w:val="008D19F9"/>
    <w:rsid w:val="008D1A2C"/>
    <w:rsid w:val="008D1A2F"/>
    <w:rsid w:val="008D1A5F"/>
    <w:rsid w:val="008D1A64"/>
    <w:rsid w:val="008D1CB1"/>
    <w:rsid w:val="008D1D67"/>
    <w:rsid w:val="008D1DB9"/>
    <w:rsid w:val="008D1EF7"/>
    <w:rsid w:val="008D1F66"/>
    <w:rsid w:val="008D1FF3"/>
    <w:rsid w:val="008D1FFF"/>
    <w:rsid w:val="008D2024"/>
    <w:rsid w:val="008D205B"/>
    <w:rsid w:val="008D20D9"/>
    <w:rsid w:val="008D2150"/>
    <w:rsid w:val="008D21C5"/>
    <w:rsid w:val="008D2223"/>
    <w:rsid w:val="008D223D"/>
    <w:rsid w:val="008D2285"/>
    <w:rsid w:val="008D2335"/>
    <w:rsid w:val="008D2359"/>
    <w:rsid w:val="008D2415"/>
    <w:rsid w:val="008D249B"/>
    <w:rsid w:val="008D2535"/>
    <w:rsid w:val="008D2563"/>
    <w:rsid w:val="008D26A5"/>
    <w:rsid w:val="008D26A9"/>
    <w:rsid w:val="008D2843"/>
    <w:rsid w:val="008D2884"/>
    <w:rsid w:val="008D2933"/>
    <w:rsid w:val="008D29EC"/>
    <w:rsid w:val="008D2A83"/>
    <w:rsid w:val="008D2AC0"/>
    <w:rsid w:val="008D2AD0"/>
    <w:rsid w:val="008D2B0E"/>
    <w:rsid w:val="008D2B59"/>
    <w:rsid w:val="008D2BD7"/>
    <w:rsid w:val="008D2C52"/>
    <w:rsid w:val="008D2C61"/>
    <w:rsid w:val="008D2CA7"/>
    <w:rsid w:val="008D2CD4"/>
    <w:rsid w:val="008D2D19"/>
    <w:rsid w:val="008D2D1A"/>
    <w:rsid w:val="008D2D58"/>
    <w:rsid w:val="008D2DE0"/>
    <w:rsid w:val="008D2EA2"/>
    <w:rsid w:val="008D2EB4"/>
    <w:rsid w:val="008D2ED1"/>
    <w:rsid w:val="008D2EFA"/>
    <w:rsid w:val="008D2F46"/>
    <w:rsid w:val="008D3059"/>
    <w:rsid w:val="008D309D"/>
    <w:rsid w:val="008D30DF"/>
    <w:rsid w:val="008D3135"/>
    <w:rsid w:val="008D314A"/>
    <w:rsid w:val="008D322D"/>
    <w:rsid w:val="008D3256"/>
    <w:rsid w:val="008D3291"/>
    <w:rsid w:val="008D33D4"/>
    <w:rsid w:val="008D3434"/>
    <w:rsid w:val="008D34F5"/>
    <w:rsid w:val="008D3528"/>
    <w:rsid w:val="008D36A2"/>
    <w:rsid w:val="008D3704"/>
    <w:rsid w:val="008D379C"/>
    <w:rsid w:val="008D37B2"/>
    <w:rsid w:val="008D37E5"/>
    <w:rsid w:val="008D3894"/>
    <w:rsid w:val="008D3947"/>
    <w:rsid w:val="008D3A85"/>
    <w:rsid w:val="008D3BA2"/>
    <w:rsid w:val="008D3BFE"/>
    <w:rsid w:val="008D3D12"/>
    <w:rsid w:val="008D3E7E"/>
    <w:rsid w:val="008D3E8C"/>
    <w:rsid w:val="008D3EA5"/>
    <w:rsid w:val="008D3ECE"/>
    <w:rsid w:val="008D3EEB"/>
    <w:rsid w:val="008D3F73"/>
    <w:rsid w:val="008D3FD4"/>
    <w:rsid w:val="008D4069"/>
    <w:rsid w:val="008D4091"/>
    <w:rsid w:val="008D40A8"/>
    <w:rsid w:val="008D4174"/>
    <w:rsid w:val="008D41B9"/>
    <w:rsid w:val="008D4462"/>
    <w:rsid w:val="008D44BD"/>
    <w:rsid w:val="008D4548"/>
    <w:rsid w:val="008D45A1"/>
    <w:rsid w:val="008D4635"/>
    <w:rsid w:val="008D4650"/>
    <w:rsid w:val="008D46A5"/>
    <w:rsid w:val="008D47CF"/>
    <w:rsid w:val="008D482A"/>
    <w:rsid w:val="008D48BC"/>
    <w:rsid w:val="008D48CD"/>
    <w:rsid w:val="008D4936"/>
    <w:rsid w:val="008D4A3F"/>
    <w:rsid w:val="008D4A48"/>
    <w:rsid w:val="008D4A77"/>
    <w:rsid w:val="008D4A8B"/>
    <w:rsid w:val="008D4A9F"/>
    <w:rsid w:val="008D4B59"/>
    <w:rsid w:val="008D4BA3"/>
    <w:rsid w:val="008D4BA4"/>
    <w:rsid w:val="008D4C38"/>
    <w:rsid w:val="008D4C41"/>
    <w:rsid w:val="008D4CC3"/>
    <w:rsid w:val="008D4CD4"/>
    <w:rsid w:val="008D4CEE"/>
    <w:rsid w:val="008D4D01"/>
    <w:rsid w:val="008D4D48"/>
    <w:rsid w:val="008D4DB6"/>
    <w:rsid w:val="008D4DF9"/>
    <w:rsid w:val="008D4E13"/>
    <w:rsid w:val="008D4EBB"/>
    <w:rsid w:val="008D4FF8"/>
    <w:rsid w:val="008D5026"/>
    <w:rsid w:val="008D5229"/>
    <w:rsid w:val="008D5374"/>
    <w:rsid w:val="008D537B"/>
    <w:rsid w:val="008D5421"/>
    <w:rsid w:val="008D5595"/>
    <w:rsid w:val="008D5691"/>
    <w:rsid w:val="008D5751"/>
    <w:rsid w:val="008D5899"/>
    <w:rsid w:val="008D59B5"/>
    <w:rsid w:val="008D59EC"/>
    <w:rsid w:val="008D5B5E"/>
    <w:rsid w:val="008D5B80"/>
    <w:rsid w:val="008D5BFD"/>
    <w:rsid w:val="008D5CB7"/>
    <w:rsid w:val="008D5CC5"/>
    <w:rsid w:val="008D5CE0"/>
    <w:rsid w:val="008D5D5D"/>
    <w:rsid w:val="008D5DC0"/>
    <w:rsid w:val="008D5E71"/>
    <w:rsid w:val="008D5EEC"/>
    <w:rsid w:val="008D5F57"/>
    <w:rsid w:val="008D5F58"/>
    <w:rsid w:val="008D5F9C"/>
    <w:rsid w:val="008D5FD2"/>
    <w:rsid w:val="008D5FEB"/>
    <w:rsid w:val="008D601C"/>
    <w:rsid w:val="008D613B"/>
    <w:rsid w:val="008D61AC"/>
    <w:rsid w:val="008D620D"/>
    <w:rsid w:val="008D6261"/>
    <w:rsid w:val="008D62DB"/>
    <w:rsid w:val="008D633C"/>
    <w:rsid w:val="008D634F"/>
    <w:rsid w:val="008D6537"/>
    <w:rsid w:val="008D673D"/>
    <w:rsid w:val="008D673E"/>
    <w:rsid w:val="008D6769"/>
    <w:rsid w:val="008D687B"/>
    <w:rsid w:val="008D690F"/>
    <w:rsid w:val="008D695A"/>
    <w:rsid w:val="008D69FC"/>
    <w:rsid w:val="008D6A11"/>
    <w:rsid w:val="008D6AA4"/>
    <w:rsid w:val="008D6AF8"/>
    <w:rsid w:val="008D6D17"/>
    <w:rsid w:val="008D6D5E"/>
    <w:rsid w:val="008D6DE6"/>
    <w:rsid w:val="008D6ED3"/>
    <w:rsid w:val="008D6F01"/>
    <w:rsid w:val="008D6F48"/>
    <w:rsid w:val="008D7077"/>
    <w:rsid w:val="008D70A4"/>
    <w:rsid w:val="008D70CF"/>
    <w:rsid w:val="008D7206"/>
    <w:rsid w:val="008D724C"/>
    <w:rsid w:val="008D728F"/>
    <w:rsid w:val="008D72A0"/>
    <w:rsid w:val="008D7395"/>
    <w:rsid w:val="008D73D7"/>
    <w:rsid w:val="008D740F"/>
    <w:rsid w:val="008D75EA"/>
    <w:rsid w:val="008D770A"/>
    <w:rsid w:val="008D77CC"/>
    <w:rsid w:val="008D77D6"/>
    <w:rsid w:val="008D7801"/>
    <w:rsid w:val="008D7858"/>
    <w:rsid w:val="008D78AD"/>
    <w:rsid w:val="008D793E"/>
    <w:rsid w:val="008D79D7"/>
    <w:rsid w:val="008D79E4"/>
    <w:rsid w:val="008D7A12"/>
    <w:rsid w:val="008D7BF4"/>
    <w:rsid w:val="008D7C77"/>
    <w:rsid w:val="008D7C88"/>
    <w:rsid w:val="008D7D22"/>
    <w:rsid w:val="008D7D99"/>
    <w:rsid w:val="008D7DED"/>
    <w:rsid w:val="008D7FE9"/>
    <w:rsid w:val="008E0032"/>
    <w:rsid w:val="008E0047"/>
    <w:rsid w:val="008E0109"/>
    <w:rsid w:val="008E010B"/>
    <w:rsid w:val="008E016D"/>
    <w:rsid w:val="008E02D9"/>
    <w:rsid w:val="008E0309"/>
    <w:rsid w:val="008E03AD"/>
    <w:rsid w:val="008E0413"/>
    <w:rsid w:val="008E0597"/>
    <w:rsid w:val="008E05F1"/>
    <w:rsid w:val="008E062E"/>
    <w:rsid w:val="008E0645"/>
    <w:rsid w:val="008E0726"/>
    <w:rsid w:val="008E0835"/>
    <w:rsid w:val="008E0880"/>
    <w:rsid w:val="008E08A7"/>
    <w:rsid w:val="008E091B"/>
    <w:rsid w:val="008E0962"/>
    <w:rsid w:val="008E096D"/>
    <w:rsid w:val="008E099A"/>
    <w:rsid w:val="008E0B00"/>
    <w:rsid w:val="008E0B01"/>
    <w:rsid w:val="008E0B3A"/>
    <w:rsid w:val="008E0B6F"/>
    <w:rsid w:val="008E0BBD"/>
    <w:rsid w:val="008E0BE4"/>
    <w:rsid w:val="008E0C4F"/>
    <w:rsid w:val="008E0CC1"/>
    <w:rsid w:val="008E0CD3"/>
    <w:rsid w:val="008E0D8B"/>
    <w:rsid w:val="008E0D8F"/>
    <w:rsid w:val="008E0DE1"/>
    <w:rsid w:val="008E0EAF"/>
    <w:rsid w:val="008E0EB6"/>
    <w:rsid w:val="008E0FA4"/>
    <w:rsid w:val="008E1018"/>
    <w:rsid w:val="008E107C"/>
    <w:rsid w:val="008E1195"/>
    <w:rsid w:val="008E1200"/>
    <w:rsid w:val="008E1225"/>
    <w:rsid w:val="008E122F"/>
    <w:rsid w:val="008E12AE"/>
    <w:rsid w:val="008E132E"/>
    <w:rsid w:val="008E13B2"/>
    <w:rsid w:val="008E13B7"/>
    <w:rsid w:val="008E13D0"/>
    <w:rsid w:val="008E146A"/>
    <w:rsid w:val="008E14FE"/>
    <w:rsid w:val="008E15EF"/>
    <w:rsid w:val="008E16BC"/>
    <w:rsid w:val="008E171C"/>
    <w:rsid w:val="008E1775"/>
    <w:rsid w:val="008E17CD"/>
    <w:rsid w:val="008E1982"/>
    <w:rsid w:val="008E1B13"/>
    <w:rsid w:val="008E1B1B"/>
    <w:rsid w:val="008E1C86"/>
    <w:rsid w:val="008E1CC6"/>
    <w:rsid w:val="008E1D74"/>
    <w:rsid w:val="008E1DE2"/>
    <w:rsid w:val="008E1E46"/>
    <w:rsid w:val="008E1E56"/>
    <w:rsid w:val="008E1F10"/>
    <w:rsid w:val="008E1FFE"/>
    <w:rsid w:val="008E20DD"/>
    <w:rsid w:val="008E21F0"/>
    <w:rsid w:val="008E230D"/>
    <w:rsid w:val="008E2347"/>
    <w:rsid w:val="008E2359"/>
    <w:rsid w:val="008E23B8"/>
    <w:rsid w:val="008E2417"/>
    <w:rsid w:val="008E2435"/>
    <w:rsid w:val="008E2499"/>
    <w:rsid w:val="008E24A6"/>
    <w:rsid w:val="008E24F3"/>
    <w:rsid w:val="008E2536"/>
    <w:rsid w:val="008E2556"/>
    <w:rsid w:val="008E262C"/>
    <w:rsid w:val="008E2694"/>
    <w:rsid w:val="008E26AD"/>
    <w:rsid w:val="008E271F"/>
    <w:rsid w:val="008E27CB"/>
    <w:rsid w:val="008E282B"/>
    <w:rsid w:val="008E28B1"/>
    <w:rsid w:val="008E2990"/>
    <w:rsid w:val="008E2A8B"/>
    <w:rsid w:val="008E2B7F"/>
    <w:rsid w:val="008E2C37"/>
    <w:rsid w:val="008E2C4E"/>
    <w:rsid w:val="008E2EB5"/>
    <w:rsid w:val="008E2F77"/>
    <w:rsid w:val="008E2FDF"/>
    <w:rsid w:val="008E3048"/>
    <w:rsid w:val="008E306B"/>
    <w:rsid w:val="008E31AB"/>
    <w:rsid w:val="008E31F8"/>
    <w:rsid w:val="008E325E"/>
    <w:rsid w:val="008E3276"/>
    <w:rsid w:val="008E3340"/>
    <w:rsid w:val="008E339C"/>
    <w:rsid w:val="008E33FC"/>
    <w:rsid w:val="008E34D8"/>
    <w:rsid w:val="008E35DB"/>
    <w:rsid w:val="008E3681"/>
    <w:rsid w:val="008E37CD"/>
    <w:rsid w:val="008E37E7"/>
    <w:rsid w:val="008E37F1"/>
    <w:rsid w:val="008E3862"/>
    <w:rsid w:val="008E3902"/>
    <w:rsid w:val="008E3980"/>
    <w:rsid w:val="008E3995"/>
    <w:rsid w:val="008E3A27"/>
    <w:rsid w:val="008E3BCF"/>
    <w:rsid w:val="008E3BDC"/>
    <w:rsid w:val="008E3E71"/>
    <w:rsid w:val="008E3EC7"/>
    <w:rsid w:val="008E3EE4"/>
    <w:rsid w:val="008E3F04"/>
    <w:rsid w:val="008E405A"/>
    <w:rsid w:val="008E4117"/>
    <w:rsid w:val="008E417C"/>
    <w:rsid w:val="008E4353"/>
    <w:rsid w:val="008E436F"/>
    <w:rsid w:val="008E452A"/>
    <w:rsid w:val="008E4538"/>
    <w:rsid w:val="008E461A"/>
    <w:rsid w:val="008E46F2"/>
    <w:rsid w:val="008E4717"/>
    <w:rsid w:val="008E476B"/>
    <w:rsid w:val="008E4811"/>
    <w:rsid w:val="008E48DE"/>
    <w:rsid w:val="008E48E7"/>
    <w:rsid w:val="008E49CF"/>
    <w:rsid w:val="008E4AA7"/>
    <w:rsid w:val="008E4B64"/>
    <w:rsid w:val="008E4B65"/>
    <w:rsid w:val="008E4C9B"/>
    <w:rsid w:val="008E4D83"/>
    <w:rsid w:val="008E4DEF"/>
    <w:rsid w:val="008E4E4A"/>
    <w:rsid w:val="008E4E96"/>
    <w:rsid w:val="008E4F67"/>
    <w:rsid w:val="008E4FA8"/>
    <w:rsid w:val="008E4FE6"/>
    <w:rsid w:val="008E5097"/>
    <w:rsid w:val="008E5206"/>
    <w:rsid w:val="008E5235"/>
    <w:rsid w:val="008E5239"/>
    <w:rsid w:val="008E54F2"/>
    <w:rsid w:val="008E5509"/>
    <w:rsid w:val="008E555B"/>
    <w:rsid w:val="008E5573"/>
    <w:rsid w:val="008E559C"/>
    <w:rsid w:val="008E5689"/>
    <w:rsid w:val="008E56E3"/>
    <w:rsid w:val="008E57B1"/>
    <w:rsid w:val="008E57D0"/>
    <w:rsid w:val="008E5809"/>
    <w:rsid w:val="008E589F"/>
    <w:rsid w:val="008E5971"/>
    <w:rsid w:val="008E5B0E"/>
    <w:rsid w:val="008E5B87"/>
    <w:rsid w:val="008E5BA6"/>
    <w:rsid w:val="008E5C27"/>
    <w:rsid w:val="008E5C81"/>
    <w:rsid w:val="008E5CA3"/>
    <w:rsid w:val="008E5CBC"/>
    <w:rsid w:val="008E5CBD"/>
    <w:rsid w:val="008E5CC8"/>
    <w:rsid w:val="008E5D1F"/>
    <w:rsid w:val="008E5E07"/>
    <w:rsid w:val="008E5EC1"/>
    <w:rsid w:val="008E5F01"/>
    <w:rsid w:val="008E5FDD"/>
    <w:rsid w:val="008E5FFA"/>
    <w:rsid w:val="008E6077"/>
    <w:rsid w:val="008E6088"/>
    <w:rsid w:val="008E60F9"/>
    <w:rsid w:val="008E6116"/>
    <w:rsid w:val="008E63C9"/>
    <w:rsid w:val="008E6515"/>
    <w:rsid w:val="008E6570"/>
    <w:rsid w:val="008E65D7"/>
    <w:rsid w:val="008E668C"/>
    <w:rsid w:val="008E66F1"/>
    <w:rsid w:val="008E6711"/>
    <w:rsid w:val="008E67B7"/>
    <w:rsid w:val="008E680D"/>
    <w:rsid w:val="008E684F"/>
    <w:rsid w:val="008E69C5"/>
    <w:rsid w:val="008E6B7A"/>
    <w:rsid w:val="008E6B9D"/>
    <w:rsid w:val="008E6C00"/>
    <w:rsid w:val="008E6D8A"/>
    <w:rsid w:val="008E6DA7"/>
    <w:rsid w:val="008E6E3C"/>
    <w:rsid w:val="008E6E53"/>
    <w:rsid w:val="008E6E9F"/>
    <w:rsid w:val="008E6EA5"/>
    <w:rsid w:val="008E6EA6"/>
    <w:rsid w:val="008E6F26"/>
    <w:rsid w:val="008E6F98"/>
    <w:rsid w:val="008E708B"/>
    <w:rsid w:val="008E70D9"/>
    <w:rsid w:val="008E70FE"/>
    <w:rsid w:val="008E724D"/>
    <w:rsid w:val="008E72CF"/>
    <w:rsid w:val="008E7325"/>
    <w:rsid w:val="008E7327"/>
    <w:rsid w:val="008E73B3"/>
    <w:rsid w:val="008E74BB"/>
    <w:rsid w:val="008E76E7"/>
    <w:rsid w:val="008E77FB"/>
    <w:rsid w:val="008E7826"/>
    <w:rsid w:val="008E782B"/>
    <w:rsid w:val="008E78A3"/>
    <w:rsid w:val="008E7946"/>
    <w:rsid w:val="008E79D5"/>
    <w:rsid w:val="008E7AF8"/>
    <w:rsid w:val="008E7C63"/>
    <w:rsid w:val="008E7CA7"/>
    <w:rsid w:val="008E7CF1"/>
    <w:rsid w:val="008E7D52"/>
    <w:rsid w:val="008E7DC8"/>
    <w:rsid w:val="008E7E49"/>
    <w:rsid w:val="008E7F5C"/>
    <w:rsid w:val="008F000B"/>
    <w:rsid w:val="008F00BB"/>
    <w:rsid w:val="008F00D0"/>
    <w:rsid w:val="008F00DC"/>
    <w:rsid w:val="008F012A"/>
    <w:rsid w:val="008F014E"/>
    <w:rsid w:val="008F02CD"/>
    <w:rsid w:val="008F02E3"/>
    <w:rsid w:val="008F03DA"/>
    <w:rsid w:val="008F0402"/>
    <w:rsid w:val="008F0440"/>
    <w:rsid w:val="008F044A"/>
    <w:rsid w:val="008F046A"/>
    <w:rsid w:val="008F055F"/>
    <w:rsid w:val="008F059F"/>
    <w:rsid w:val="008F068D"/>
    <w:rsid w:val="008F06AB"/>
    <w:rsid w:val="008F06D4"/>
    <w:rsid w:val="008F0754"/>
    <w:rsid w:val="008F0896"/>
    <w:rsid w:val="008F0904"/>
    <w:rsid w:val="008F09F4"/>
    <w:rsid w:val="008F0A08"/>
    <w:rsid w:val="008F0A38"/>
    <w:rsid w:val="008F0B6D"/>
    <w:rsid w:val="008F0C28"/>
    <w:rsid w:val="008F0C88"/>
    <w:rsid w:val="008F0DA5"/>
    <w:rsid w:val="008F0E23"/>
    <w:rsid w:val="008F0EEB"/>
    <w:rsid w:val="008F0F2B"/>
    <w:rsid w:val="008F0F61"/>
    <w:rsid w:val="008F101B"/>
    <w:rsid w:val="008F113A"/>
    <w:rsid w:val="008F1227"/>
    <w:rsid w:val="008F1370"/>
    <w:rsid w:val="008F13BE"/>
    <w:rsid w:val="008F13D4"/>
    <w:rsid w:val="008F13D8"/>
    <w:rsid w:val="008F13FE"/>
    <w:rsid w:val="008F141D"/>
    <w:rsid w:val="008F1507"/>
    <w:rsid w:val="008F1624"/>
    <w:rsid w:val="008F198C"/>
    <w:rsid w:val="008F1A99"/>
    <w:rsid w:val="008F1ABC"/>
    <w:rsid w:val="008F1B2C"/>
    <w:rsid w:val="008F1D43"/>
    <w:rsid w:val="008F1DEF"/>
    <w:rsid w:val="008F1F41"/>
    <w:rsid w:val="008F2023"/>
    <w:rsid w:val="008F2039"/>
    <w:rsid w:val="008F20A9"/>
    <w:rsid w:val="008F228F"/>
    <w:rsid w:val="008F22FB"/>
    <w:rsid w:val="008F23DC"/>
    <w:rsid w:val="008F240F"/>
    <w:rsid w:val="008F241B"/>
    <w:rsid w:val="008F249C"/>
    <w:rsid w:val="008F2584"/>
    <w:rsid w:val="008F259D"/>
    <w:rsid w:val="008F25E4"/>
    <w:rsid w:val="008F260F"/>
    <w:rsid w:val="008F26CD"/>
    <w:rsid w:val="008F26FB"/>
    <w:rsid w:val="008F275D"/>
    <w:rsid w:val="008F27C2"/>
    <w:rsid w:val="008F280A"/>
    <w:rsid w:val="008F2A62"/>
    <w:rsid w:val="008F2C25"/>
    <w:rsid w:val="008F2C85"/>
    <w:rsid w:val="008F2D02"/>
    <w:rsid w:val="008F2DB2"/>
    <w:rsid w:val="008F2E66"/>
    <w:rsid w:val="008F2E7B"/>
    <w:rsid w:val="008F2E87"/>
    <w:rsid w:val="008F2F17"/>
    <w:rsid w:val="008F2FB8"/>
    <w:rsid w:val="008F2FE3"/>
    <w:rsid w:val="008F313C"/>
    <w:rsid w:val="008F31E1"/>
    <w:rsid w:val="008F32FD"/>
    <w:rsid w:val="008F33A1"/>
    <w:rsid w:val="008F34A5"/>
    <w:rsid w:val="008F34CD"/>
    <w:rsid w:val="008F351D"/>
    <w:rsid w:val="008F357D"/>
    <w:rsid w:val="008F3634"/>
    <w:rsid w:val="008F36E8"/>
    <w:rsid w:val="008F3709"/>
    <w:rsid w:val="008F37FD"/>
    <w:rsid w:val="008F38DA"/>
    <w:rsid w:val="008F39DA"/>
    <w:rsid w:val="008F3B2D"/>
    <w:rsid w:val="008F3B2E"/>
    <w:rsid w:val="008F3B4A"/>
    <w:rsid w:val="008F3BE4"/>
    <w:rsid w:val="008F3C3A"/>
    <w:rsid w:val="008F3D09"/>
    <w:rsid w:val="008F3DD8"/>
    <w:rsid w:val="008F3DE7"/>
    <w:rsid w:val="008F3F4A"/>
    <w:rsid w:val="008F3F83"/>
    <w:rsid w:val="008F4008"/>
    <w:rsid w:val="008F4020"/>
    <w:rsid w:val="008F40B1"/>
    <w:rsid w:val="008F42A6"/>
    <w:rsid w:val="008F42B3"/>
    <w:rsid w:val="008F4352"/>
    <w:rsid w:val="008F44DD"/>
    <w:rsid w:val="008F4524"/>
    <w:rsid w:val="008F454D"/>
    <w:rsid w:val="008F4575"/>
    <w:rsid w:val="008F458E"/>
    <w:rsid w:val="008F45E5"/>
    <w:rsid w:val="008F461B"/>
    <w:rsid w:val="008F462D"/>
    <w:rsid w:val="008F46FC"/>
    <w:rsid w:val="008F4730"/>
    <w:rsid w:val="008F4740"/>
    <w:rsid w:val="008F4777"/>
    <w:rsid w:val="008F47E8"/>
    <w:rsid w:val="008F481E"/>
    <w:rsid w:val="008F4821"/>
    <w:rsid w:val="008F487D"/>
    <w:rsid w:val="008F48B0"/>
    <w:rsid w:val="008F49BE"/>
    <w:rsid w:val="008F4A16"/>
    <w:rsid w:val="008F4AF7"/>
    <w:rsid w:val="008F4B2B"/>
    <w:rsid w:val="008F4B95"/>
    <w:rsid w:val="008F4B99"/>
    <w:rsid w:val="008F4C4D"/>
    <w:rsid w:val="008F4CD5"/>
    <w:rsid w:val="008F4D83"/>
    <w:rsid w:val="008F4E49"/>
    <w:rsid w:val="008F4F0A"/>
    <w:rsid w:val="008F4F52"/>
    <w:rsid w:val="008F4F55"/>
    <w:rsid w:val="008F4FA6"/>
    <w:rsid w:val="008F5026"/>
    <w:rsid w:val="008F502E"/>
    <w:rsid w:val="008F507A"/>
    <w:rsid w:val="008F50B1"/>
    <w:rsid w:val="008F50ED"/>
    <w:rsid w:val="008F51CC"/>
    <w:rsid w:val="008F52A9"/>
    <w:rsid w:val="008F5332"/>
    <w:rsid w:val="008F53A7"/>
    <w:rsid w:val="008F543E"/>
    <w:rsid w:val="008F54B6"/>
    <w:rsid w:val="008F5509"/>
    <w:rsid w:val="008F558C"/>
    <w:rsid w:val="008F55C0"/>
    <w:rsid w:val="008F57EE"/>
    <w:rsid w:val="008F5846"/>
    <w:rsid w:val="008F587E"/>
    <w:rsid w:val="008F595B"/>
    <w:rsid w:val="008F5985"/>
    <w:rsid w:val="008F598F"/>
    <w:rsid w:val="008F5A9C"/>
    <w:rsid w:val="008F5AE2"/>
    <w:rsid w:val="008F5AF4"/>
    <w:rsid w:val="008F5B9E"/>
    <w:rsid w:val="008F5BBB"/>
    <w:rsid w:val="008F5C4A"/>
    <w:rsid w:val="008F5C51"/>
    <w:rsid w:val="008F5E6F"/>
    <w:rsid w:val="008F5E93"/>
    <w:rsid w:val="008F5E9E"/>
    <w:rsid w:val="008F5EB0"/>
    <w:rsid w:val="008F5EFD"/>
    <w:rsid w:val="008F60C4"/>
    <w:rsid w:val="008F60D9"/>
    <w:rsid w:val="008F6252"/>
    <w:rsid w:val="008F6395"/>
    <w:rsid w:val="008F6448"/>
    <w:rsid w:val="008F654D"/>
    <w:rsid w:val="008F6568"/>
    <w:rsid w:val="008F65FE"/>
    <w:rsid w:val="008F6683"/>
    <w:rsid w:val="008F6686"/>
    <w:rsid w:val="008F679C"/>
    <w:rsid w:val="008F67A1"/>
    <w:rsid w:val="008F67D4"/>
    <w:rsid w:val="008F68A2"/>
    <w:rsid w:val="008F6B15"/>
    <w:rsid w:val="008F6BB0"/>
    <w:rsid w:val="008F6C85"/>
    <w:rsid w:val="008F6CA6"/>
    <w:rsid w:val="008F6CE6"/>
    <w:rsid w:val="008F6D12"/>
    <w:rsid w:val="008F6D4A"/>
    <w:rsid w:val="008F7027"/>
    <w:rsid w:val="008F7077"/>
    <w:rsid w:val="008F7093"/>
    <w:rsid w:val="008F7173"/>
    <w:rsid w:val="008F71EC"/>
    <w:rsid w:val="008F72A4"/>
    <w:rsid w:val="008F741A"/>
    <w:rsid w:val="008F74B6"/>
    <w:rsid w:val="008F74C4"/>
    <w:rsid w:val="008F7508"/>
    <w:rsid w:val="008F75EA"/>
    <w:rsid w:val="008F7789"/>
    <w:rsid w:val="008F77EE"/>
    <w:rsid w:val="008F7871"/>
    <w:rsid w:val="008F787C"/>
    <w:rsid w:val="008F78C3"/>
    <w:rsid w:val="008F7934"/>
    <w:rsid w:val="008F79B0"/>
    <w:rsid w:val="008F79C5"/>
    <w:rsid w:val="008F7A14"/>
    <w:rsid w:val="008F7A25"/>
    <w:rsid w:val="008F7A76"/>
    <w:rsid w:val="008F7AD4"/>
    <w:rsid w:val="008F7D17"/>
    <w:rsid w:val="008F7DAB"/>
    <w:rsid w:val="008F7F46"/>
    <w:rsid w:val="0090009B"/>
    <w:rsid w:val="0090017A"/>
    <w:rsid w:val="009001BF"/>
    <w:rsid w:val="009001DB"/>
    <w:rsid w:val="00900257"/>
    <w:rsid w:val="0090026B"/>
    <w:rsid w:val="009003E4"/>
    <w:rsid w:val="009005E7"/>
    <w:rsid w:val="00900601"/>
    <w:rsid w:val="0090063E"/>
    <w:rsid w:val="009006D1"/>
    <w:rsid w:val="0090071C"/>
    <w:rsid w:val="0090074E"/>
    <w:rsid w:val="0090077B"/>
    <w:rsid w:val="009007C0"/>
    <w:rsid w:val="00900870"/>
    <w:rsid w:val="009008F2"/>
    <w:rsid w:val="009008FB"/>
    <w:rsid w:val="009009A1"/>
    <w:rsid w:val="00900A4E"/>
    <w:rsid w:val="00900A59"/>
    <w:rsid w:val="00900AE8"/>
    <w:rsid w:val="00900B0A"/>
    <w:rsid w:val="00900C32"/>
    <w:rsid w:val="00900C7C"/>
    <w:rsid w:val="00900DEF"/>
    <w:rsid w:val="00900E09"/>
    <w:rsid w:val="00900FA0"/>
    <w:rsid w:val="00900FDE"/>
    <w:rsid w:val="0090117D"/>
    <w:rsid w:val="009011DA"/>
    <w:rsid w:val="00901252"/>
    <w:rsid w:val="00901257"/>
    <w:rsid w:val="00901273"/>
    <w:rsid w:val="00901397"/>
    <w:rsid w:val="00901431"/>
    <w:rsid w:val="00901487"/>
    <w:rsid w:val="009014CF"/>
    <w:rsid w:val="009015CD"/>
    <w:rsid w:val="009015DF"/>
    <w:rsid w:val="009015F3"/>
    <w:rsid w:val="00901658"/>
    <w:rsid w:val="0090166E"/>
    <w:rsid w:val="00901697"/>
    <w:rsid w:val="00901701"/>
    <w:rsid w:val="0090171B"/>
    <w:rsid w:val="0090180A"/>
    <w:rsid w:val="00901827"/>
    <w:rsid w:val="009018DA"/>
    <w:rsid w:val="00901949"/>
    <w:rsid w:val="00901979"/>
    <w:rsid w:val="00901BE5"/>
    <w:rsid w:val="00901DB6"/>
    <w:rsid w:val="00901E7E"/>
    <w:rsid w:val="00901F38"/>
    <w:rsid w:val="00901F4A"/>
    <w:rsid w:val="00901F96"/>
    <w:rsid w:val="00902097"/>
    <w:rsid w:val="009020F8"/>
    <w:rsid w:val="009022FB"/>
    <w:rsid w:val="009023EE"/>
    <w:rsid w:val="00902404"/>
    <w:rsid w:val="00902523"/>
    <w:rsid w:val="0090253F"/>
    <w:rsid w:val="00902548"/>
    <w:rsid w:val="00902560"/>
    <w:rsid w:val="00902612"/>
    <w:rsid w:val="00902779"/>
    <w:rsid w:val="00902799"/>
    <w:rsid w:val="00902925"/>
    <w:rsid w:val="00902A28"/>
    <w:rsid w:val="00902AC9"/>
    <w:rsid w:val="00902B9F"/>
    <w:rsid w:val="00902BE2"/>
    <w:rsid w:val="00902C4C"/>
    <w:rsid w:val="00902C7D"/>
    <w:rsid w:val="00902C8A"/>
    <w:rsid w:val="00902E2D"/>
    <w:rsid w:val="00902EE0"/>
    <w:rsid w:val="00902EFA"/>
    <w:rsid w:val="00902F2B"/>
    <w:rsid w:val="00902FC6"/>
    <w:rsid w:val="00903040"/>
    <w:rsid w:val="0090304C"/>
    <w:rsid w:val="00903067"/>
    <w:rsid w:val="009030CC"/>
    <w:rsid w:val="00903139"/>
    <w:rsid w:val="009031E8"/>
    <w:rsid w:val="00903221"/>
    <w:rsid w:val="0090337A"/>
    <w:rsid w:val="009033A1"/>
    <w:rsid w:val="009033B9"/>
    <w:rsid w:val="00903422"/>
    <w:rsid w:val="00903468"/>
    <w:rsid w:val="0090347A"/>
    <w:rsid w:val="00903579"/>
    <w:rsid w:val="009035EB"/>
    <w:rsid w:val="0090361A"/>
    <w:rsid w:val="00903681"/>
    <w:rsid w:val="009036BE"/>
    <w:rsid w:val="009036E3"/>
    <w:rsid w:val="00903782"/>
    <w:rsid w:val="0090378C"/>
    <w:rsid w:val="00903990"/>
    <w:rsid w:val="00903A3A"/>
    <w:rsid w:val="00903AFA"/>
    <w:rsid w:val="00903AFB"/>
    <w:rsid w:val="00903B2F"/>
    <w:rsid w:val="00903B57"/>
    <w:rsid w:val="00903BFE"/>
    <w:rsid w:val="00903C49"/>
    <w:rsid w:val="00904043"/>
    <w:rsid w:val="0090409A"/>
    <w:rsid w:val="00904270"/>
    <w:rsid w:val="00904405"/>
    <w:rsid w:val="0090451A"/>
    <w:rsid w:val="009045F8"/>
    <w:rsid w:val="00904661"/>
    <w:rsid w:val="00904820"/>
    <w:rsid w:val="0090482F"/>
    <w:rsid w:val="00904872"/>
    <w:rsid w:val="00904976"/>
    <w:rsid w:val="009049A3"/>
    <w:rsid w:val="00904A25"/>
    <w:rsid w:val="00904A50"/>
    <w:rsid w:val="00904A71"/>
    <w:rsid w:val="00904ABE"/>
    <w:rsid w:val="00904B14"/>
    <w:rsid w:val="00904BBA"/>
    <w:rsid w:val="00904C0C"/>
    <w:rsid w:val="00904C5E"/>
    <w:rsid w:val="00904D69"/>
    <w:rsid w:val="00904D7A"/>
    <w:rsid w:val="00904E68"/>
    <w:rsid w:val="00904E85"/>
    <w:rsid w:val="00904F06"/>
    <w:rsid w:val="00904F2C"/>
    <w:rsid w:val="00904F44"/>
    <w:rsid w:val="00904F49"/>
    <w:rsid w:val="00905043"/>
    <w:rsid w:val="009050C5"/>
    <w:rsid w:val="00905110"/>
    <w:rsid w:val="00905176"/>
    <w:rsid w:val="00905178"/>
    <w:rsid w:val="00905195"/>
    <w:rsid w:val="009051DB"/>
    <w:rsid w:val="0090537C"/>
    <w:rsid w:val="0090549F"/>
    <w:rsid w:val="009054D1"/>
    <w:rsid w:val="0090552F"/>
    <w:rsid w:val="009055EB"/>
    <w:rsid w:val="009057D6"/>
    <w:rsid w:val="009057FA"/>
    <w:rsid w:val="00905812"/>
    <w:rsid w:val="00905858"/>
    <w:rsid w:val="0090588D"/>
    <w:rsid w:val="009059EB"/>
    <w:rsid w:val="009059F6"/>
    <w:rsid w:val="009059F9"/>
    <w:rsid w:val="00905A48"/>
    <w:rsid w:val="00905A52"/>
    <w:rsid w:val="00905A89"/>
    <w:rsid w:val="00905A9D"/>
    <w:rsid w:val="00905B52"/>
    <w:rsid w:val="00905B57"/>
    <w:rsid w:val="00905BFE"/>
    <w:rsid w:val="00905D13"/>
    <w:rsid w:val="00905D17"/>
    <w:rsid w:val="00905D2C"/>
    <w:rsid w:val="00905D5D"/>
    <w:rsid w:val="00905D73"/>
    <w:rsid w:val="00905F77"/>
    <w:rsid w:val="00905F7F"/>
    <w:rsid w:val="0090602D"/>
    <w:rsid w:val="00906086"/>
    <w:rsid w:val="009060CF"/>
    <w:rsid w:val="00906154"/>
    <w:rsid w:val="009061AF"/>
    <w:rsid w:val="009062A7"/>
    <w:rsid w:val="00906344"/>
    <w:rsid w:val="00906359"/>
    <w:rsid w:val="0090635B"/>
    <w:rsid w:val="0090638B"/>
    <w:rsid w:val="009063DB"/>
    <w:rsid w:val="009064FD"/>
    <w:rsid w:val="00906500"/>
    <w:rsid w:val="00906579"/>
    <w:rsid w:val="00906604"/>
    <w:rsid w:val="009068E1"/>
    <w:rsid w:val="0090694C"/>
    <w:rsid w:val="009069DE"/>
    <w:rsid w:val="00906AC9"/>
    <w:rsid w:val="00906C65"/>
    <w:rsid w:val="00906CAD"/>
    <w:rsid w:val="00906D85"/>
    <w:rsid w:val="00906DC8"/>
    <w:rsid w:val="00906EAA"/>
    <w:rsid w:val="00906EBF"/>
    <w:rsid w:val="00906EC6"/>
    <w:rsid w:val="00907154"/>
    <w:rsid w:val="009071A1"/>
    <w:rsid w:val="00907221"/>
    <w:rsid w:val="0090725A"/>
    <w:rsid w:val="00907268"/>
    <w:rsid w:val="009072A3"/>
    <w:rsid w:val="009072D7"/>
    <w:rsid w:val="00907346"/>
    <w:rsid w:val="009073A3"/>
    <w:rsid w:val="009073AB"/>
    <w:rsid w:val="00907476"/>
    <w:rsid w:val="0090749E"/>
    <w:rsid w:val="009074B5"/>
    <w:rsid w:val="009075C3"/>
    <w:rsid w:val="00907672"/>
    <w:rsid w:val="009076C8"/>
    <w:rsid w:val="00907711"/>
    <w:rsid w:val="00907731"/>
    <w:rsid w:val="00907801"/>
    <w:rsid w:val="009079A0"/>
    <w:rsid w:val="009079AA"/>
    <w:rsid w:val="009079D1"/>
    <w:rsid w:val="00907A5E"/>
    <w:rsid w:val="00907C56"/>
    <w:rsid w:val="00907CA7"/>
    <w:rsid w:val="00907CB2"/>
    <w:rsid w:val="00907EE7"/>
    <w:rsid w:val="0091016D"/>
    <w:rsid w:val="009101DA"/>
    <w:rsid w:val="00910228"/>
    <w:rsid w:val="009103F0"/>
    <w:rsid w:val="00910406"/>
    <w:rsid w:val="009104A0"/>
    <w:rsid w:val="00910535"/>
    <w:rsid w:val="0091053C"/>
    <w:rsid w:val="0091055F"/>
    <w:rsid w:val="00910575"/>
    <w:rsid w:val="00910644"/>
    <w:rsid w:val="0091070A"/>
    <w:rsid w:val="009107AD"/>
    <w:rsid w:val="0091088A"/>
    <w:rsid w:val="009108B1"/>
    <w:rsid w:val="00910B9E"/>
    <w:rsid w:val="00910CAD"/>
    <w:rsid w:val="00910D89"/>
    <w:rsid w:val="00910DFE"/>
    <w:rsid w:val="00910F26"/>
    <w:rsid w:val="00910F5C"/>
    <w:rsid w:val="00910FA8"/>
    <w:rsid w:val="00911173"/>
    <w:rsid w:val="009111D7"/>
    <w:rsid w:val="009112A8"/>
    <w:rsid w:val="009112B8"/>
    <w:rsid w:val="009112DB"/>
    <w:rsid w:val="0091136E"/>
    <w:rsid w:val="0091139B"/>
    <w:rsid w:val="009113AD"/>
    <w:rsid w:val="00911584"/>
    <w:rsid w:val="0091164D"/>
    <w:rsid w:val="009116FB"/>
    <w:rsid w:val="0091184A"/>
    <w:rsid w:val="0091192C"/>
    <w:rsid w:val="00911946"/>
    <w:rsid w:val="0091194E"/>
    <w:rsid w:val="009119A2"/>
    <w:rsid w:val="009119CE"/>
    <w:rsid w:val="00911A44"/>
    <w:rsid w:val="00911AAA"/>
    <w:rsid w:val="00911C19"/>
    <w:rsid w:val="00911D0E"/>
    <w:rsid w:val="00911D1B"/>
    <w:rsid w:val="00911D96"/>
    <w:rsid w:val="00911DC6"/>
    <w:rsid w:val="00911E65"/>
    <w:rsid w:val="00911EB7"/>
    <w:rsid w:val="00911ECA"/>
    <w:rsid w:val="00911FAC"/>
    <w:rsid w:val="009120BF"/>
    <w:rsid w:val="0091211D"/>
    <w:rsid w:val="009121C3"/>
    <w:rsid w:val="00912249"/>
    <w:rsid w:val="009122AA"/>
    <w:rsid w:val="00912376"/>
    <w:rsid w:val="00912435"/>
    <w:rsid w:val="00912498"/>
    <w:rsid w:val="0091250D"/>
    <w:rsid w:val="00912522"/>
    <w:rsid w:val="009125A5"/>
    <w:rsid w:val="009126CF"/>
    <w:rsid w:val="00912749"/>
    <w:rsid w:val="00912805"/>
    <w:rsid w:val="00912899"/>
    <w:rsid w:val="009128A0"/>
    <w:rsid w:val="009129CE"/>
    <w:rsid w:val="00912A94"/>
    <w:rsid w:val="00912AFA"/>
    <w:rsid w:val="00912B54"/>
    <w:rsid w:val="00912C34"/>
    <w:rsid w:val="00912D0D"/>
    <w:rsid w:val="00912D64"/>
    <w:rsid w:val="00912E37"/>
    <w:rsid w:val="00912E86"/>
    <w:rsid w:val="00912E92"/>
    <w:rsid w:val="00912EE4"/>
    <w:rsid w:val="00913043"/>
    <w:rsid w:val="00913073"/>
    <w:rsid w:val="00913074"/>
    <w:rsid w:val="009130B2"/>
    <w:rsid w:val="00913215"/>
    <w:rsid w:val="00913236"/>
    <w:rsid w:val="00913249"/>
    <w:rsid w:val="009132F6"/>
    <w:rsid w:val="0091330D"/>
    <w:rsid w:val="00913311"/>
    <w:rsid w:val="0091338C"/>
    <w:rsid w:val="0091339F"/>
    <w:rsid w:val="0091340F"/>
    <w:rsid w:val="00913423"/>
    <w:rsid w:val="00913425"/>
    <w:rsid w:val="00913467"/>
    <w:rsid w:val="009134A0"/>
    <w:rsid w:val="00913628"/>
    <w:rsid w:val="009136CB"/>
    <w:rsid w:val="0091376C"/>
    <w:rsid w:val="009137B1"/>
    <w:rsid w:val="009137F9"/>
    <w:rsid w:val="00913858"/>
    <w:rsid w:val="0091388A"/>
    <w:rsid w:val="009138B8"/>
    <w:rsid w:val="009138BB"/>
    <w:rsid w:val="00913988"/>
    <w:rsid w:val="009139FA"/>
    <w:rsid w:val="00913A68"/>
    <w:rsid w:val="00913A6C"/>
    <w:rsid w:val="00913D16"/>
    <w:rsid w:val="00913D33"/>
    <w:rsid w:val="00913E68"/>
    <w:rsid w:val="00913EDB"/>
    <w:rsid w:val="00913EF0"/>
    <w:rsid w:val="00913F51"/>
    <w:rsid w:val="00913FB0"/>
    <w:rsid w:val="00914026"/>
    <w:rsid w:val="0091402E"/>
    <w:rsid w:val="00914088"/>
    <w:rsid w:val="009140EB"/>
    <w:rsid w:val="00914205"/>
    <w:rsid w:val="009142A2"/>
    <w:rsid w:val="009142C2"/>
    <w:rsid w:val="0091439A"/>
    <w:rsid w:val="009143E6"/>
    <w:rsid w:val="009144EC"/>
    <w:rsid w:val="00914500"/>
    <w:rsid w:val="009145CD"/>
    <w:rsid w:val="0091463F"/>
    <w:rsid w:val="00914867"/>
    <w:rsid w:val="00914900"/>
    <w:rsid w:val="00914902"/>
    <w:rsid w:val="009149AA"/>
    <w:rsid w:val="009149E6"/>
    <w:rsid w:val="00914A58"/>
    <w:rsid w:val="00914A72"/>
    <w:rsid w:val="00914A83"/>
    <w:rsid w:val="00914AB4"/>
    <w:rsid w:val="00914B15"/>
    <w:rsid w:val="00914B1C"/>
    <w:rsid w:val="00914B6E"/>
    <w:rsid w:val="00914B8C"/>
    <w:rsid w:val="00914BBD"/>
    <w:rsid w:val="00914BC7"/>
    <w:rsid w:val="00914C3B"/>
    <w:rsid w:val="00914CB2"/>
    <w:rsid w:val="00914D31"/>
    <w:rsid w:val="00914DB5"/>
    <w:rsid w:val="00914FDC"/>
    <w:rsid w:val="009150AC"/>
    <w:rsid w:val="009150D6"/>
    <w:rsid w:val="0091518D"/>
    <w:rsid w:val="009151B3"/>
    <w:rsid w:val="0091536E"/>
    <w:rsid w:val="00915481"/>
    <w:rsid w:val="009154BD"/>
    <w:rsid w:val="009154E3"/>
    <w:rsid w:val="00915678"/>
    <w:rsid w:val="0091567D"/>
    <w:rsid w:val="0091571E"/>
    <w:rsid w:val="00915723"/>
    <w:rsid w:val="00915728"/>
    <w:rsid w:val="009157E9"/>
    <w:rsid w:val="00915808"/>
    <w:rsid w:val="00915826"/>
    <w:rsid w:val="00915945"/>
    <w:rsid w:val="0091594C"/>
    <w:rsid w:val="00915ADC"/>
    <w:rsid w:val="00915B4C"/>
    <w:rsid w:val="00915F0F"/>
    <w:rsid w:val="00915F6A"/>
    <w:rsid w:val="00916063"/>
    <w:rsid w:val="009160EA"/>
    <w:rsid w:val="0091616B"/>
    <w:rsid w:val="00916240"/>
    <w:rsid w:val="00916292"/>
    <w:rsid w:val="009162DF"/>
    <w:rsid w:val="00916347"/>
    <w:rsid w:val="00916435"/>
    <w:rsid w:val="009164D3"/>
    <w:rsid w:val="00916570"/>
    <w:rsid w:val="00916575"/>
    <w:rsid w:val="00916627"/>
    <w:rsid w:val="0091668D"/>
    <w:rsid w:val="00916725"/>
    <w:rsid w:val="0091689A"/>
    <w:rsid w:val="00916937"/>
    <w:rsid w:val="00916964"/>
    <w:rsid w:val="00916A9B"/>
    <w:rsid w:val="00916BD6"/>
    <w:rsid w:val="00916BE6"/>
    <w:rsid w:val="00916CD8"/>
    <w:rsid w:val="00916D43"/>
    <w:rsid w:val="00916D84"/>
    <w:rsid w:val="00916E6C"/>
    <w:rsid w:val="00916F4E"/>
    <w:rsid w:val="00916F7E"/>
    <w:rsid w:val="0091714F"/>
    <w:rsid w:val="0091715F"/>
    <w:rsid w:val="0091721D"/>
    <w:rsid w:val="00917235"/>
    <w:rsid w:val="00917293"/>
    <w:rsid w:val="00917304"/>
    <w:rsid w:val="00917351"/>
    <w:rsid w:val="0091740F"/>
    <w:rsid w:val="009174A5"/>
    <w:rsid w:val="0091753A"/>
    <w:rsid w:val="009175F9"/>
    <w:rsid w:val="0091760C"/>
    <w:rsid w:val="0091775D"/>
    <w:rsid w:val="00917893"/>
    <w:rsid w:val="009178CA"/>
    <w:rsid w:val="00917A39"/>
    <w:rsid w:val="00917A59"/>
    <w:rsid w:val="00917A63"/>
    <w:rsid w:val="00917B02"/>
    <w:rsid w:val="00917B05"/>
    <w:rsid w:val="00917C6F"/>
    <w:rsid w:val="00917F46"/>
    <w:rsid w:val="00917FFD"/>
    <w:rsid w:val="009200D9"/>
    <w:rsid w:val="00920167"/>
    <w:rsid w:val="009202BD"/>
    <w:rsid w:val="009202DE"/>
    <w:rsid w:val="009203A5"/>
    <w:rsid w:val="0092042F"/>
    <w:rsid w:val="00920458"/>
    <w:rsid w:val="009204A2"/>
    <w:rsid w:val="00920873"/>
    <w:rsid w:val="009208AA"/>
    <w:rsid w:val="009208D5"/>
    <w:rsid w:val="0092096E"/>
    <w:rsid w:val="00920AF6"/>
    <w:rsid w:val="00920BCD"/>
    <w:rsid w:val="00920C4B"/>
    <w:rsid w:val="00920C89"/>
    <w:rsid w:val="00920D88"/>
    <w:rsid w:val="00920F4A"/>
    <w:rsid w:val="00920F8E"/>
    <w:rsid w:val="00921079"/>
    <w:rsid w:val="0092109A"/>
    <w:rsid w:val="0092120C"/>
    <w:rsid w:val="00921260"/>
    <w:rsid w:val="009212E1"/>
    <w:rsid w:val="00921315"/>
    <w:rsid w:val="00921369"/>
    <w:rsid w:val="00921428"/>
    <w:rsid w:val="00921496"/>
    <w:rsid w:val="0092156A"/>
    <w:rsid w:val="0092163C"/>
    <w:rsid w:val="009217B7"/>
    <w:rsid w:val="009217FD"/>
    <w:rsid w:val="009218D6"/>
    <w:rsid w:val="009218DD"/>
    <w:rsid w:val="0092190A"/>
    <w:rsid w:val="00921AFF"/>
    <w:rsid w:val="00921B1E"/>
    <w:rsid w:val="00921C18"/>
    <w:rsid w:val="00921C77"/>
    <w:rsid w:val="00921CF4"/>
    <w:rsid w:val="00921FD2"/>
    <w:rsid w:val="00922124"/>
    <w:rsid w:val="00922132"/>
    <w:rsid w:val="009221C9"/>
    <w:rsid w:val="009221DE"/>
    <w:rsid w:val="0092221D"/>
    <w:rsid w:val="0092223B"/>
    <w:rsid w:val="0092227A"/>
    <w:rsid w:val="009222F7"/>
    <w:rsid w:val="009222F9"/>
    <w:rsid w:val="00922359"/>
    <w:rsid w:val="009225AD"/>
    <w:rsid w:val="009225BD"/>
    <w:rsid w:val="00922609"/>
    <w:rsid w:val="00922684"/>
    <w:rsid w:val="00922811"/>
    <w:rsid w:val="009228C6"/>
    <w:rsid w:val="0092291A"/>
    <w:rsid w:val="009229C2"/>
    <w:rsid w:val="00922A1E"/>
    <w:rsid w:val="00922B6B"/>
    <w:rsid w:val="00922BCC"/>
    <w:rsid w:val="00922BEA"/>
    <w:rsid w:val="00922CBC"/>
    <w:rsid w:val="00922CD9"/>
    <w:rsid w:val="00922CE8"/>
    <w:rsid w:val="00922DE7"/>
    <w:rsid w:val="00922E27"/>
    <w:rsid w:val="00922E8E"/>
    <w:rsid w:val="00922EBE"/>
    <w:rsid w:val="00923070"/>
    <w:rsid w:val="0092320E"/>
    <w:rsid w:val="009232B0"/>
    <w:rsid w:val="009232F0"/>
    <w:rsid w:val="009233DB"/>
    <w:rsid w:val="009233F1"/>
    <w:rsid w:val="009233F7"/>
    <w:rsid w:val="00923408"/>
    <w:rsid w:val="009234A0"/>
    <w:rsid w:val="0092366B"/>
    <w:rsid w:val="00923701"/>
    <w:rsid w:val="0092374B"/>
    <w:rsid w:val="00923790"/>
    <w:rsid w:val="0092383C"/>
    <w:rsid w:val="00923920"/>
    <w:rsid w:val="00923972"/>
    <w:rsid w:val="009239C4"/>
    <w:rsid w:val="009239E4"/>
    <w:rsid w:val="00923A37"/>
    <w:rsid w:val="00923A4A"/>
    <w:rsid w:val="00923AAA"/>
    <w:rsid w:val="00923B74"/>
    <w:rsid w:val="00923BD3"/>
    <w:rsid w:val="00923D6A"/>
    <w:rsid w:val="00923E5F"/>
    <w:rsid w:val="00923E8D"/>
    <w:rsid w:val="00924091"/>
    <w:rsid w:val="00924099"/>
    <w:rsid w:val="00924236"/>
    <w:rsid w:val="009242B0"/>
    <w:rsid w:val="00924342"/>
    <w:rsid w:val="009243B0"/>
    <w:rsid w:val="009243BE"/>
    <w:rsid w:val="00924432"/>
    <w:rsid w:val="00924436"/>
    <w:rsid w:val="00924498"/>
    <w:rsid w:val="0092449C"/>
    <w:rsid w:val="00924543"/>
    <w:rsid w:val="00924578"/>
    <w:rsid w:val="009245D5"/>
    <w:rsid w:val="009245F4"/>
    <w:rsid w:val="009245F7"/>
    <w:rsid w:val="00924616"/>
    <w:rsid w:val="00924697"/>
    <w:rsid w:val="009246AE"/>
    <w:rsid w:val="009246F8"/>
    <w:rsid w:val="0092486A"/>
    <w:rsid w:val="009248A0"/>
    <w:rsid w:val="009248B7"/>
    <w:rsid w:val="009249E1"/>
    <w:rsid w:val="00924A08"/>
    <w:rsid w:val="00924A82"/>
    <w:rsid w:val="00924AC7"/>
    <w:rsid w:val="00924B2A"/>
    <w:rsid w:val="00924B33"/>
    <w:rsid w:val="00924B49"/>
    <w:rsid w:val="00924B67"/>
    <w:rsid w:val="00924BE0"/>
    <w:rsid w:val="00924CD7"/>
    <w:rsid w:val="00924CED"/>
    <w:rsid w:val="00924D1E"/>
    <w:rsid w:val="00924D36"/>
    <w:rsid w:val="00924D97"/>
    <w:rsid w:val="00924E44"/>
    <w:rsid w:val="00924F3F"/>
    <w:rsid w:val="00924F96"/>
    <w:rsid w:val="009250A3"/>
    <w:rsid w:val="00925122"/>
    <w:rsid w:val="0092514E"/>
    <w:rsid w:val="009251A7"/>
    <w:rsid w:val="0092521A"/>
    <w:rsid w:val="009252B8"/>
    <w:rsid w:val="009252BC"/>
    <w:rsid w:val="0092538B"/>
    <w:rsid w:val="0092540B"/>
    <w:rsid w:val="009254B2"/>
    <w:rsid w:val="00925518"/>
    <w:rsid w:val="00925575"/>
    <w:rsid w:val="0092559E"/>
    <w:rsid w:val="009255C7"/>
    <w:rsid w:val="0092561B"/>
    <w:rsid w:val="009256B1"/>
    <w:rsid w:val="009256CC"/>
    <w:rsid w:val="00925816"/>
    <w:rsid w:val="0092591E"/>
    <w:rsid w:val="009259B8"/>
    <w:rsid w:val="009259CD"/>
    <w:rsid w:val="009259E4"/>
    <w:rsid w:val="00925B37"/>
    <w:rsid w:val="00925CDB"/>
    <w:rsid w:val="00925D23"/>
    <w:rsid w:val="00925D7E"/>
    <w:rsid w:val="00925E22"/>
    <w:rsid w:val="00925E2D"/>
    <w:rsid w:val="00925EF9"/>
    <w:rsid w:val="009260C9"/>
    <w:rsid w:val="00926178"/>
    <w:rsid w:val="00926183"/>
    <w:rsid w:val="009261C4"/>
    <w:rsid w:val="009261E9"/>
    <w:rsid w:val="009262BB"/>
    <w:rsid w:val="0092635F"/>
    <w:rsid w:val="00926367"/>
    <w:rsid w:val="0092641F"/>
    <w:rsid w:val="0092643A"/>
    <w:rsid w:val="009264EE"/>
    <w:rsid w:val="00926501"/>
    <w:rsid w:val="0092653F"/>
    <w:rsid w:val="00926657"/>
    <w:rsid w:val="009266F7"/>
    <w:rsid w:val="00926832"/>
    <w:rsid w:val="0092688C"/>
    <w:rsid w:val="009268B5"/>
    <w:rsid w:val="00926907"/>
    <w:rsid w:val="00926950"/>
    <w:rsid w:val="00926C0D"/>
    <w:rsid w:val="00926C35"/>
    <w:rsid w:val="00926C3A"/>
    <w:rsid w:val="00926C67"/>
    <w:rsid w:val="00926CA9"/>
    <w:rsid w:val="00926CB1"/>
    <w:rsid w:val="00926DC5"/>
    <w:rsid w:val="00926E9D"/>
    <w:rsid w:val="00926EE4"/>
    <w:rsid w:val="00926F4D"/>
    <w:rsid w:val="00926F91"/>
    <w:rsid w:val="00927008"/>
    <w:rsid w:val="00927040"/>
    <w:rsid w:val="009270A1"/>
    <w:rsid w:val="0092711C"/>
    <w:rsid w:val="0092720F"/>
    <w:rsid w:val="00927245"/>
    <w:rsid w:val="00927345"/>
    <w:rsid w:val="0092736A"/>
    <w:rsid w:val="009273B0"/>
    <w:rsid w:val="009273F6"/>
    <w:rsid w:val="0092752A"/>
    <w:rsid w:val="009275A8"/>
    <w:rsid w:val="0092772C"/>
    <w:rsid w:val="0092772E"/>
    <w:rsid w:val="009277CC"/>
    <w:rsid w:val="00927845"/>
    <w:rsid w:val="0092786C"/>
    <w:rsid w:val="009278D7"/>
    <w:rsid w:val="00927972"/>
    <w:rsid w:val="00927A0A"/>
    <w:rsid w:val="00927A2D"/>
    <w:rsid w:val="00927A46"/>
    <w:rsid w:val="00927ACD"/>
    <w:rsid w:val="00927AE7"/>
    <w:rsid w:val="00927B22"/>
    <w:rsid w:val="00927B6D"/>
    <w:rsid w:val="00927B76"/>
    <w:rsid w:val="00927C84"/>
    <w:rsid w:val="00927CA1"/>
    <w:rsid w:val="00927D44"/>
    <w:rsid w:val="00927E09"/>
    <w:rsid w:val="00927F51"/>
    <w:rsid w:val="00927F75"/>
    <w:rsid w:val="00927FA0"/>
    <w:rsid w:val="0093013D"/>
    <w:rsid w:val="009301CA"/>
    <w:rsid w:val="00930200"/>
    <w:rsid w:val="00930214"/>
    <w:rsid w:val="00930340"/>
    <w:rsid w:val="0093044D"/>
    <w:rsid w:val="00930473"/>
    <w:rsid w:val="00930660"/>
    <w:rsid w:val="009306E5"/>
    <w:rsid w:val="009306E9"/>
    <w:rsid w:val="0093072D"/>
    <w:rsid w:val="00930751"/>
    <w:rsid w:val="00930848"/>
    <w:rsid w:val="0093084C"/>
    <w:rsid w:val="009308B4"/>
    <w:rsid w:val="00930A14"/>
    <w:rsid w:val="00930A2F"/>
    <w:rsid w:val="00930A5C"/>
    <w:rsid w:val="00930B57"/>
    <w:rsid w:val="00930B93"/>
    <w:rsid w:val="00930C19"/>
    <w:rsid w:val="00930C73"/>
    <w:rsid w:val="00930D01"/>
    <w:rsid w:val="00930DA7"/>
    <w:rsid w:val="00930E20"/>
    <w:rsid w:val="00930E6F"/>
    <w:rsid w:val="009310AC"/>
    <w:rsid w:val="009310E9"/>
    <w:rsid w:val="00931116"/>
    <w:rsid w:val="00931168"/>
    <w:rsid w:val="00931294"/>
    <w:rsid w:val="0093129D"/>
    <w:rsid w:val="00931386"/>
    <w:rsid w:val="00931390"/>
    <w:rsid w:val="009313A6"/>
    <w:rsid w:val="00931512"/>
    <w:rsid w:val="00931528"/>
    <w:rsid w:val="009315BF"/>
    <w:rsid w:val="009315EA"/>
    <w:rsid w:val="0093167A"/>
    <w:rsid w:val="009316C1"/>
    <w:rsid w:val="00931745"/>
    <w:rsid w:val="009317E2"/>
    <w:rsid w:val="00931856"/>
    <w:rsid w:val="009318EB"/>
    <w:rsid w:val="009318F6"/>
    <w:rsid w:val="00931905"/>
    <w:rsid w:val="00931946"/>
    <w:rsid w:val="00931B00"/>
    <w:rsid w:val="00931B0C"/>
    <w:rsid w:val="00931BB5"/>
    <w:rsid w:val="00931BE9"/>
    <w:rsid w:val="00931C54"/>
    <w:rsid w:val="00931CC2"/>
    <w:rsid w:val="00931D8C"/>
    <w:rsid w:val="00931D96"/>
    <w:rsid w:val="00931DFC"/>
    <w:rsid w:val="00931DFD"/>
    <w:rsid w:val="00931E12"/>
    <w:rsid w:val="00931EA6"/>
    <w:rsid w:val="00931FEE"/>
    <w:rsid w:val="00931FF5"/>
    <w:rsid w:val="00932050"/>
    <w:rsid w:val="00932058"/>
    <w:rsid w:val="0093209F"/>
    <w:rsid w:val="009320F7"/>
    <w:rsid w:val="0093213E"/>
    <w:rsid w:val="009321A4"/>
    <w:rsid w:val="009321C2"/>
    <w:rsid w:val="009322A0"/>
    <w:rsid w:val="00932381"/>
    <w:rsid w:val="009323D0"/>
    <w:rsid w:val="00932407"/>
    <w:rsid w:val="00932601"/>
    <w:rsid w:val="009326F5"/>
    <w:rsid w:val="009327D3"/>
    <w:rsid w:val="009328E2"/>
    <w:rsid w:val="009328F2"/>
    <w:rsid w:val="0093295E"/>
    <w:rsid w:val="00932A4A"/>
    <w:rsid w:val="00932A80"/>
    <w:rsid w:val="00932A9D"/>
    <w:rsid w:val="00932B26"/>
    <w:rsid w:val="00932C06"/>
    <w:rsid w:val="00932C33"/>
    <w:rsid w:val="00932CBD"/>
    <w:rsid w:val="00932CC3"/>
    <w:rsid w:val="00932CFA"/>
    <w:rsid w:val="00932D68"/>
    <w:rsid w:val="00932D7D"/>
    <w:rsid w:val="00932E46"/>
    <w:rsid w:val="00932F47"/>
    <w:rsid w:val="00932FAA"/>
    <w:rsid w:val="009330A9"/>
    <w:rsid w:val="00933148"/>
    <w:rsid w:val="00933159"/>
    <w:rsid w:val="009331C1"/>
    <w:rsid w:val="0093326E"/>
    <w:rsid w:val="009333A3"/>
    <w:rsid w:val="00933482"/>
    <w:rsid w:val="009334BD"/>
    <w:rsid w:val="00933504"/>
    <w:rsid w:val="0093352A"/>
    <w:rsid w:val="009335D4"/>
    <w:rsid w:val="009335F9"/>
    <w:rsid w:val="009337F0"/>
    <w:rsid w:val="00933809"/>
    <w:rsid w:val="00933835"/>
    <w:rsid w:val="0093386C"/>
    <w:rsid w:val="0093389B"/>
    <w:rsid w:val="009338FF"/>
    <w:rsid w:val="009339B0"/>
    <w:rsid w:val="00933A18"/>
    <w:rsid w:val="00933A9C"/>
    <w:rsid w:val="00933B1F"/>
    <w:rsid w:val="00933BAB"/>
    <w:rsid w:val="00933BB2"/>
    <w:rsid w:val="00933BBC"/>
    <w:rsid w:val="00933BD0"/>
    <w:rsid w:val="00933BD7"/>
    <w:rsid w:val="00933C75"/>
    <w:rsid w:val="00933CBD"/>
    <w:rsid w:val="00933D5D"/>
    <w:rsid w:val="00933E24"/>
    <w:rsid w:val="00933E9D"/>
    <w:rsid w:val="00933F59"/>
    <w:rsid w:val="00933FE9"/>
    <w:rsid w:val="0093406F"/>
    <w:rsid w:val="00934077"/>
    <w:rsid w:val="0093409A"/>
    <w:rsid w:val="0093409D"/>
    <w:rsid w:val="00934176"/>
    <w:rsid w:val="00934223"/>
    <w:rsid w:val="009342F9"/>
    <w:rsid w:val="00934455"/>
    <w:rsid w:val="009344B9"/>
    <w:rsid w:val="009346EB"/>
    <w:rsid w:val="0093496A"/>
    <w:rsid w:val="00934A28"/>
    <w:rsid w:val="00934A64"/>
    <w:rsid w:val="00934A92"/>
    <w:rsid w:val="00934C1A"/>
    <w:rsid w:val="00934C4B"/>
    <w:rsid w:val="00934C5B"/>
    <w:rsid w:val="00934CAC"/>
    <w:rsid w:val="00934D07"/>
    <w:rsid w:val="00934D82"/>
    <w:rsid w:val="00934D8E"/>
    <w:rsid w:val="00934DC3"/>
    <w:rsid w:val="00934F0A"/>
    <w:rsid w:val="00934F32"/>
    <w:rsid w:val="00934F77"/>
    <w:rsid w:val="00934FEC"/>
    <w:rsid w:val="00934FFA"/>
    <w:rsid w:val="00935005"/>
    <w:rsid w:val="00935021"/>
    <w:rsid w:val="00935028"/>
    <w:rsid w:val="00935089"/>
    <w:rsid w:val="009350BA"/>
    <w:rsid w:val="009350FC"/>
    <w:rsid w:val="0093512B"/>
    <w:rsid w:val="009351D6"/>
    <w:rsid w:val="009352DD"/>
    <w:rsid w:val="00935382"/>
    <w:rsid w:val="00935391"/>
    <w:rsid w:val="009354AA"/>
    <w:rsid w:val="009356C1"/>
    <w:rsid w:val="0093573E"/>
    <w:rsid w:val="00935762"/>
    <w:rsid w:val="00935779"/>
    <w:rsid w:val="009358AE"/>
    <w:rsid w:val="00935976"/>
    <w:rsid w:val="00935A2F"/>
    <w:rsid w:val="00935AAF"/>
    <w:rsid w:val="00935AB4"/>
    <w:rsid w:val="00935B3D"/>
    <w:rsid w:val="00935D0F"/>
    <w:rsid w:val="00935EC6"/>
    <w:rsid w:val="00935EDD"/>
    <w:rsid w:val="00935F2D"/>
    <w:rsid w:val="00935FBD"/>
    <w:rsid w:val="00936072"/>
    <w:rsid w:val="00936149"/>
    <w:rsid w:val="0093621F"/>
    <w:rsid w:val="009362F8"/>
    <w:rsid w:val="00936328"/>
    <w:rsid w:val="00936422"/>
    <w:rsid w:val="009364A2"/>
    <w:rsid w:val="00936537"/>
    <w:rsid w:val="00936562"/>
    <w:rsid w:val="009365D2"/>
    <w:rsid w:val="00936729"/>
    <w:rsid w:val="00936738"/>
    <w:rsid w:val="009367C5"/>
    <w:rsid w:val="00936954"/>
    <w:rsid w:val="009369D6"/>
    <w:rsid w:val="00936C0C"/>
    <w:rsid w:val="00936D23"/>
    <w:rsid w:val="00936D4F"/>
    <w:rsid w:val="00936EA8"/>
    <w:rsid w:val="00936FDC"/>
    <w:rsid w:val="00937101"/>
    <w:rsid w:val="0093710A"/>
    <w:rsid w:val="009371AF"/>
    <w:rsid w:val="00937260"/>
    <w:rsid w:val="00937346"/>
    <w:rsid w:val="009374DE"/>
    <w:rsid w:val="00937658"/>
    <w:rsid w:val="00937716"/>
    <w:rsid w:val="009377C3"/>
    <w:rsid w:val="009377EA"/>
    <w:rsid w:val="00937849"/>
    <w:rsid w:val="00937854"/>
    <w:rsid w:val="0093785E"/>
    <w:rsid w:val="009378A3"/>
    <w:rsid w:val="009378BE"/>
    <w:rsid w:val="009378CF"/>
    <w:rsid w:val="00937936"/>
    <w:rsid w:val="0093795C"/>
    <w:rsid w:val="00937A33"/>
    <w:rsid w:val="00937A75"/>
    <w:rsid w:val="00937AD8"/>
    <w:rsid w:val="00937B7F"/>
    <w:rsid w:val="00937BAE"/>
    <w:rsid w:val="00937C05"/>
    <w:rsid w:val="00937CFF"/>
    <w:rsid w:val="00937D4D"/>
    <w:rsid w:val="00937EFC"/>
    <w:rsid w:val="00937F15"/>
    <w:rsid w:val="00937F3B"/>
    <w:rsid w:val="00937F69"/>
    <w:rsid w:val="00940009"/>
    <w:rsid w:val="009400B9"/>
    <w:rsid w:val="009401F3"/>
    <w:rsid w:val="00940203"/>
    <w:rsid w:val="009403AD"/>
    <w:rsid w:val="0094046D"/>
    <w:rsid w:val="009405A3"/>
    <w:rsid w:val="009405EA"/>
    <w:rsid w:val="0094063B"/>
    <w:rsid w:val="009406E6"/>
    <w:rsid w:val="00940731"/>
    <w:rsid w:val="0094075B"/>
    <w:rsid w:val="00940863"/>
    <w:rsid w:val="009408D5"/>
    <w:rsid w:val="00940971"/>
    <w:rsid w:val="0094097C"/>
    <w:rsid w:val="00940A70"/>
    <w:rsid w:val="00940AF0"/>
    <w:rsid w:val="00940B18"/>
    <w:rsid w:val="00940C25"/>
    <w:rsid w:val="00940E10"/>
    <w:rsid w:val="00940E2E"/>
    <w:rsid w:val="00940E62"/>
    <w:rsid w:val="00940F00"/>
    <w:rsid w:val="00940F22"/>
    <w:rsid w:val="009410A5"/>
    <w:rsid w:val="009410F3"/>
    <w:rsid w:val="00941150"/>
    <w:rsid w:val="00941200"/>
    <w:rsid w:val="00941264"/>
    <w:rsid w:val="0094130D"/>
    <w:rsid w:val="00941524"/>
    <w:rsid w:val="0094152D"/>
    <w:rsid w:val="009415B0"/>
    <w:rsid w:val="009415EF"/>
    <w:rsid w:val="00941695"/>
    <w:rsid w:val="009416A1"/>
    <w:rsid w:val="009416E5"/>
    <w:rsid w:val="0094172A"/>
    <w:rsid w:val="0094174F"/>
    <w:rsid w:val="009417A9"/>
    <w:rsid w:val="0094192F"/>
    <w:rsid w:val="009419DA"/>
    <w:rsid w:val="009419FF"/>
    <w:rsid w:val="00941A42"/>
    <w:rsid w:val="00941A56"/>
    <w:rsid w:val="00941AAB"/>
    <w:rsid w:val="00941BA8"/>
    <w:rsid w:val="00941C67"/>
    <w:rsid w:val="00941D36"/>
    <w:rsid w:val="00941D37"/>
    <w:rsid w:val="00941D87"/>
    <w:rsid w:val="00941DCB"/>
    <w:rsid w:val="00941DEC"/>
    <w:rsid w:val="00941E2F"/>
    <w:rsid w:val="00941E69"/>
    <w:rsid w:val="00941EAC"/>
    <w:rsid w:val="00941ECA"/>
    <w:rsid w:val="00942073"/>
    <w:rsid w:val="009420C2"/>
    <w:rsid w:val="009421F4"/>
    <w:rsid w:val="0094235B"/>
    <w:rsid w:val="0094245C"/>
    <w:rsid w:val="009426B4"/>
    <w:rsid w:val="009426F1"/>
    <w:rsid w:val="009427D3"/>
    <w:rsid w:val="0094283E"/>
    <w:rsid w:val="009428CB"/>
    <w:rsid w:val="00942904"/>
    <w:rsid w:val="00942AB6"/>
    <w:rsid w:val="00942BB0"/>
    <w:rsid w:val="00942BB9"/>
    <w:rsid w:val="00942BE2"/>
    <w:rsid w:val="00942C06"/>
    <w:rsid w:val="00942C4D"/>
    <w:rsid w:val="00942DD5"/>
    <w:rsid w:val="00942E8C"/>
    <w:rsid w:val="00942F19"/>
    <w:rsid w:val="0094302A"/>
    <w:rsid w:val="00943182"/>
    <w:rsid w:val="00943255"/>
    <w:rsid w:val="009432DF"/>
    <w:rsid w:val="009433B1"/>
    <w:rsid w:val="00943420"/>
    <w:rsid w:val="009435EA"/>
    <w:rsid w:val="00943658"/>
    <w:rsid w:val="0094369D"/>
    <w:rsid w:val="009436CB"/>
    <w:rsid w:val="00943707"/>
    <w:rsid w:val="0094378A"/>
    <w:rsid w:val="009437FB"/>
    <w:rsid w:val="00943823"/>
    <w:rsid w:val="00943833"/>
    <w:rsid w:val="00943839"/>
    <w:rsid w:val="0094384B"/>
    <w:rsid w:val="009438AD"/>
    <w:rsid w:val="00943A1A"/>
    <w:rsid w:val="00943A7C"/>
    <w:rsid w:val="00943B57"/>
    <w:rsid w:val="00943B61"/>
    <w:rsid w:val="00943BED"/>
    <w:rsid w:val="00943C2A"/>
    <w:rsid w:val="00943C35"/>
    <w:rsid w:val="00943D3E"/>
    <w:rsid w:val="00943DE0"/>
    <w:rsid w:val="00943E38"/>
    <w:rsid w:val="00943EAD"/>
    <w:rsid w:val="00943F69"/>
    <w:rsid w:val="00943FAC"/>
    <w:rsid w:val="00943FCA"/>
    <w:rsid w:val="00943FCC"/>
    <w:rsid w:val="00944050"/>
    <w:rsid w:val="0094411C"/>
    <w:rsid w:val="00944186"/>
    <w:rsid w:val="009441F0"/>
    <w:rsid w:val="009442DD"/>
    <w:rsid w:val="0094430C"/>
    <w:rsid w:val="009444D9"/>
    <w:rsid w:val="009444EC"/>
    <w:rsid w:val="009444F3"/>
    <w:rsid w:val="009445B2"/>
    <w:rsid w:val="0094464A"/>
    <w:rsid w:val="009446F2"/>
    <w:rsid w:val="009449D2"/>
    <w:rsid w:val="00944AB4"/>
    <w:rsid w:val="00944B93"/>
    <w:rsid w:val="00944BDD"/>
    <w:rsid w:val="00944C05"/>
    <w:rsid w:val="00944C71"/>
    <w:rsid w:val="00944CA7"/>
    <w:rsid w:val="00944CE4"/>
    <w:rsid w:val="00944D09"/>
    <w:rsid w:val="00944D49"/>
    <w:rsid w:val="00944E29"/>
    <w:rsid w:val="00944FA7"/>
    <w:rsid w:val="00944FE1"/>
    <w:rsid w:val="00945068"/>
    <w:rsid w:val="00945113"/>
    <w:rsid w:val="0094511A"/>
    <w:rsid w:val="0094512B"/>
    <w:rsid w:val="00945142"/>
    <w:rsid w:val="00945168"/>
    <w:rsid w:val="00945175"/>
    <w:rsid w:val="009453B5"/>
    <w:rsid w:val="00945450"/>
    <w:rsid w:val="009454BE"/>
    <w:rsid w:val="009455FA"/>
    <w:rsid w:val="0094574C"/>
    <w:rsid w:val="0094575C"/>
    <w:rsid w:val="00945767"/>
    <w:rsid w:val="009457A2"/>
    <w:rsid w:val="009457C0"/>
    <w:rsid w:val="009457EB"/>
    <w:rsid w:val="0094588E"/>
    <w:rsid w:val="0094589A"/>
    <w:rsid w:val="009458BB"/>
    <w:rsid w:val="00945919"/>
    <w:rsid w:val="00945A2A"/>
    <w:rsid w:val="00945A51"/>
    <w:rsid w:val="00945ABB"/>
    <w:rsid w:val="00945AD5"/>
    <w:rsid w:val="00945C2E"/>
    <w:rsid w:val="00945CCC"/>
    <w:rsid w:val="00945D12"/>
    <w:rsid w:val="00945DFC"/>
    <w:rsid w:val="00945ECA"/>
    <w:rsid w:val="00945F4E"/>
    <w:rsid w:val="009461AE"/>
    <w:rsid w:val="00946212"/>
    <w:rsid w:val="009462A9"/>
    <w:rsid w:val="00946392"/>
    <w:rsid w:val="00946406"/>
    <w:rsid w:val="00946455"/>
    <w:rsid w:val="00946479"/>
    <w:rsid w:val="009464AF"/>
    <w:rsid w:val="00946533"/>
    <w:rsid w:val="009465BC"/>
    <w:rsid w:val="00946636"/>
    <w:rsid w:val="0094673B"/>
    <w:rsid w:val="00946752"/>
    <w:rsid w:val="00946852"/>
    <w:rsid w:val="00946864"/>
    <w:rsid w:val="00946876"/>
    <w:rsid w:val="0094693E"/>
    <w:rsid w:val="00946979"/>
    <w:rsid w:val="009469D0"/>
    <w:rsid w:val="00946AEB"/>
    <w:rsid w:val="00946B6F"/>
    <w:rsid w:val="00946C39"/>
    <w:rsid w:val="00946C62"/>
    <w:rsid w:val="00946CBC"/>
    <w:rsid w:val="00946D73"/>
    <w:rsid w:val="00946FB3"/>
    <w:rsid w:val="00947102"/>
    <w:rsid w:val="00947116"/>
    <w:rsid w:val="00947159"/>
    <w:rsid w:val="00947162"/>
    <w:rsid w:val="00947271"/>
    <w:rsid w:val="009472D5"/>
    <w:rsid w:val="00947333"/>
    <w:rsid w:val="00947339"/>
    <w:rsid w:val="0094744A"/>
    <w:rsid w:val="00947609"/>
    <w:rsid w:val="0094763B"/>
    <w:rsid w:val="009476D5"/>
    <w:rsid w:val="009477A2"/>
    <w:rsid w:val="0094780D"/>
    <w:rsid w:val="0094792B"/>
    <w:rsid w:val="00947A09"/>
    <w:rsid w:val="00947A40"/>
    <w:rsid w:val="00947A6E"/>
    <w:rsid w:val="00947A98"/>
    <w:rsid w:val="00947C31"/>
    <w:rsid w:val="00947CF5"/>
    <w:rsid w:val="00947D42"/>
    <w:rsid w:val="00947D7F"/>
    <w:rsid w:val="00947EC8"/>
    <w:rsid w:val="00947ECE"/>
    <w:rsid w:val="00947ED2"/>
    <w:rsid w:val="00950186"/>
    <w:rsid w:val="0095019B"/>
    <w:rsid w:val="0095026A"/>
    <w:rsid w:val="009502BE"/>
    <w:rsid w:val="009502BF"/>
    <w:rsid w:val="00950308"/>
    <w:rsid w:val="00950333"/>
    <w:rsid w:val="00950426"/>
    <w:rsid w:val="009504CC"/>
    <w:rsid w:val="00950568"/>
    <w:rsid w:val="009505A5"/>
    <w:rsid w:val="00950602"/>
    <w:rsid w:val="009506DE"/>
    <w:rsid w:val="00950805"/>
    <w:rsid w:val="00950853"/>
    <w:rsid w:val="009508E4"/>
    <w:rsid w:val="0095097A"/>
    <w:rsid w:val="0095097F"/>
    <w:rsid w:val="00950989"/>
    <w:rsid w:val="00950AAD"/>
    <w:rsid w:val="00950B4B"/>
    <w:rsid w:val="00950BE2"/>
    <w:rsid w:val="00950D35"/>
    <w:rsid w:val="00950D6C"/>
    <w:rsid w:val="00950DD1"/>
    <w:rsid w:val="00950E16"/>
    <w:rsid w:val="00950E43"/>
    <w:rsid w:val="00950E5A"/>
    <w:rsid w:val="00950F9D"/>
    <w:rsid w:val="009510C1"/>
    <w:rsid w:val="00951104"/>
    <w:rsid w:val="0095110F"/>
    <w:rsid w:val="00951273"/>
    <w:rsid w:val="009512BC"/>
    <w:rsid w:val="00951321"/>
    <w:rsid w:val="0095135D"/>
    <w:rsid w:val="0095142D"/>
    <w:rsid w:val="009514EE"/>
    <w:rsid w:val="00951502"/>
    <w:rsid w:val="0095158D"/>
    <w:rsid w:val="0095158E"/>
    <w:rsid w:val="009515FA"/>
    <w:rsid w:val="0095168C"/>
    <w:rsid w:val="009516A8"/>
    <w:rsid w:val="00951719"/>
    <w:rsid w:val="009517C3"/>
    <w:rsid w:val="009517EF"/>
    <w:rsid w:val="00951804"/>
    <w:rsid w:val="00951A27"/>
    <w:rsid w:val="00951A86"/>
    <w:rsid w:val="00951A90"/>
    <w:rsid w:val="00951B22"/>
    <w:rsid w:val="00951B3D"/>
    <w:rsid w:val="00951C88"/>
    <w:rsid w:val="00951E90"/>
    <w:rsid w:val="00951E9F"/>
    <w:rsid w:val="00951EAB"/>
    <w:rsid w:val="009520E1"/>
    <w:rsid w:val="009520F6"/>
    <w:rsid w:val="00952154"/>
    <w:rsid w:val="0095217F"/>
    <w:rsid w:val="009522AB"/>
    <w:rsid w:val="009523D2"/>
    <w:rsid w:val="009523E0"/>
    <w:rsid w:val="00952462"/>
    <w:rsid w:val="00952491"/>
    <w:rsid w:val="009524F3"/>
    <w:rsid w:val="009525C0"/>
    <w:rsid w:val="009526F8"/>
    <w:rsid w:val="00952770"/>
    <w:rsid w:val="00952879"/>
    <w:rsid w:val="00952887"/>
    <w:rsid w:val="009528D4"/>
    <w:rsid w:val="009528FF"/>
    <w:rsid w:val="009529D7"/>
    <w:rsid w:val="00952A57"/>
    <w:rsid w:val="00952C1E"/>
    <w:rsid w:val="00952D1E"/>
    <w:rsid w:val="00952E22"/>
    <w:rsid w:val="00952E3B"/>
    <w:rsid w:val="00952F7E"/>
    <w:rsid w:val="00953072"/>
    <w:rsid w:val="0095309D"/>
    <w:rsid w:val="00953199"/>
    <w:rsid w:val="009531BA"/>
    <w:rsid w:val="009531E2"/>
    <w:rsid w:val="00953241"/>
    <w:rsid w:val="0095328B"/>
    <w:rsid w:val="009532F5"/>
    <w:rsid w:val="0095338A"/>
    <w:rsid w:val="009533AE"/>
    <w:rsid w:val="0095344F"/>
    <w:rsid w:val="0095374D"/>
    <w:rsid w:val="0095378A"/>
    <w:rsid w:val="009537BD"/>
    <w:rsid w:val="009538E0"/>
    <w:rsid w:val="009539DE"/>
    <w:rsid w:val="009539EF"/>
    <w:rsid w:val="00953A8E"/>
    <w:rsid w:val="00953AF1"/>
    <w:rsid w:val="00953BBA"/>
    <w:rsid w:val="00953C93"/>
    <w:rsid w:val="00953D06"/>
    <w:rsid w:val="00953DE8"/>
    <w:rsid w:val="00953E8F"/>
    <w:rsid w:val="00954036"/>
    <w:rsid w:val="009540A2"/>
    <w:rsid w:val="0095416C"/>
    <w:rsid w:val="009541FC"/>
    <w:rsid w:val="00954200"/>
    <w:rsid w:val="0095426F"/>
    <w:rsid w:val="009542B2"/>
    <w:rsid w:val="00954397"/>
    <w:rsid w:val="009543A3"/>
    <w:rsid w:val="009543CE"/>
    <w:rsid w:val="00954425"/>
    <w:rsid w:val="0095445B"/>
    <w:rsid w:val="0095445F"/>
    <w:rsid w:val="0095448B"/>
    <w:rsid w:val="009544D1"/>
    <w:rsid w:val="009545F6"/>
    <w:rsid w:val="0095469F"/>
    <w:rsid w:val="009546AD"/>
    <w:rsid w:val="009546C9"/>
    <w:rsid w:val="0095499A"/>
    <w:rsid w:val="00954AA6"/>
    <w:rsid w:val="00954B41"/>
    <w:rsid w:val="00954B9B"/>
    <w:rsid w:val="00954C62"/>
    <w:rsid w:val="00954ED6"/>
    <w:rsid w:val="00954F7B"/>
    <w:rsid w:val="00954F8E"/>
    <w:rsid w:val="00955032"/>
    <w:rsid w:val="0095504A"/>
    <w:rsid w:val="00955056"/>
    <w:rsid w:val="009550B9"/>
    <w:rsid w:val="009552C7"/>
    <w:rsid w:val="009552DC"/>
    <w:rsid w:val="009553BF"/>
    <w:rsid w:val="00955425"/>
    <w:rsid w:val="00955778"/>
    <w:rsid w:val="009557F9"/>
    <w:rsid w:val="00955916"/>
    <w:rsid w:val="00955AA5"/>
    <w:rsid w:val="00955B85"/>
    <w:rsid w:val="00955B92"/>
    <w:rsid w:val="00955BEF"/>
    <w:rsid w:val="00955C70"/>
    <w:rsid w:val="00955C7E"/>
    <w:rsid w:val="00955CAA"/>
    <w:rsid w:val="00955CB1"/>
    <w:rsid w:val="00955CB6"/>
    <w:rsid w:val="00955D0C"/>
    <w:rsid w:val="00955D2F"/>
    <w:rsid w:val="00955DC6"/>
    <w:rsid w:val="00955E45"/>
    <w:rsid w:val="00955EDF"/>
    <w:rsid w:val="00955F06"/>
    <w:rsid w:val="00955FCA"/>
    <w:rsid w:val="00956013"/>
    <w:rsid w:val="00956141"/>
    <w:rsid w:val="00956259"/>
    <w:rsid w:val="009562C3"/>
    <w:rsid w:val="009562F8"/>
    <w:rsid w:val="00956305"/>
    <w:rsid w:val="009563B4"/>
    <w:rsid w:val="009564E2"/>
    <w:rsid w:val="0095654B"/>
    <w:rsid w:val="009565BA"/>
    <w:rsid w:val="009565C0"/>
    <w:rsid w:val="009565F3"/>
    <w:rsid w:val="00956719"/>
    <w:rsid w:val="009567BB"/>
    <w:rsid w:val="0095695E"/>
    <w:rsid w:val="0095697A"/>
    <w:rsid w:val="00956980"/>
    <w:rsid w:val="00956A98"/>
    <w:rsid w:val="00956D7D"/>
    <w:rsid w:val="00956DA9"/>
    <w:rsid w:val="00956DCC"/>
    <w:rsid w:val="00956E07"/>
    <w:rsid w:val="00956EAD"/>
    <w:rsid w:val="00956EB2"/>
    <w:rsid w:val="00956F31"/>
    <w:rsid w:val="00956F95"/>
    <w:rsid w:val="00956FFC"/>
    <w:rsid w:val="00957032"/>
    <w:rsid w:val="00957073"/>
    <w:rsid w:val="009570A8"/>
    <w:rsid w:val="009570D9"/>
    <w:rsid w:val="00957117"/>
    <w:rsid w:val="009571B3"/>
    <w:rsid w:val="00957328"/>
    <w:rsid w:val="00957429"/>
    <w:rsid w:val="00957436"/>
    <w:rsid w:val="0095757A"/>
    <w:rsid w:val="0095762B"/>
    <w:rsid w:val="00957670"/>
    <w:rsid w:val="009576E6"/>
    <w:rsid w:val="0095775A"/>
    <w:rsid w:val="00957833"/>
    <w:rsid w:val="009578BC"/>
    <w:rsid w:val="009579BE"/>
    <w:rsid w:val="009579E9"/>
    <w:rsid w:val="00957B94"/>
    <w:rsid w:val="00957BB7"/>
    <w:rsid w:val="00957CBC"/>
    <w:rsid w:val="00957CCC"/>
    <w:rsid w:val="00957D10"/>
    <w:rsid w:val="00957D8D"/>
    <w:rsid w:val="00957E5D"/>
    <w:rsid w:val="00957EB3"/>
    <w:rsid w:val="00957ED5"/>
    <w:rsid w:val="00957FAE"/>
    <w:rsid w:val="009600C2"/>
    <w:rsid w:val="009600C9"/>
    <w:rsid w:val="009600F4"/>
    <w:rsid w:val="0096017F"/>
    <w:rsid w:val="00960193"/>
    <w:rsid w:val="0096020C"/>
    <w:rsid w:val="00960281"/>
    <w:rsid w:val="009602B1"/>
    <w:rsid w:val="009602F4"/>
    <w:rsid w:val="00960518"/>
    <w:rsid w:val="009605E6"/>
    <w:rsid w:val="00960690"/>
    <w:rsid w:val="009606D4"/>
    <w:rsid w:val="00960810"/>
    <w:rsid w:val="00960A87"/>
    <w:rsid w:val="00960AA5"/>
    <w:rsid w:val="00960AA7"/>
    <w:rsid w:val="00960AAD"/>
    <w:rsid w:val="00960B3C"/>
    <w:rsid w:val="00960B6F"/>
    <w:rsid w:val="00960C21"/>
    <w:rsid w:val="00960C33"/>
    <w:rsid w:val="00960DFA"/>
    <w:rsid w:val="00960E67"/>
    <w:rsid w:val="00961020"/>
    <w:rsid w:val="009610B4"/>
    <w:rsid w:val="00961119"/>
    <w:rsid w:val="0096111F"/>
    <w:rsid w:val="009611CC"/>
    <w:rsid w:val="0096132B"/>
    <w:rsid w:val="00961400"/>
    <w:rsid w:val="009615A0"/>
    <w:rsid w:val="009615B4"/>
    <w:rsid w:val="00961632"/>
    <w:rsid w:val="0096163D"/>
    <w:rsid w:val="00961668"/>
    <w:rsid w:val="009616B2"/>
    <w:rsid w:val="009616DC"/>
    <w:rsid w:val="009616E9"/>
    <w:rsid w:val="009617CA"/>
    <w:rsid w:val="009618D3"/>
    <w:rsid w:val="0096196D"/>
    <w:rsid w:val="009619CE"/>
    <w:rsid w:val="00961ADE"/>
    <w:rsid w:val="00961B0A"/>
    <w:rsid w:val="00961C42"/>
    <w:rsid w:val="00961C9E"/>
    <w:rsid w:val="00961CB2"/>
    <w:rsid w:val="00961DC3"/>
    <w:rsid w:val="00961E13"/>
    <w:rsid w:val="00961E57"/>
    <w:rsid w:val="00961E95"/>
    <w:rsid w:val="00961F20"/>
    <w:rsid w:val="00962049"/>
    <w:rsid w:val="0096208D"/>
    <w:rsid w:val="0096218C"/>
    <w:rsid w:val="0096218E"/>
    <w:rsid w:val="009621B1"/>
    <w:rsid w:val="0096223D"/>
    <w:rsid w:val="00962328"/>
    <w:rsid w:val="00962397"/>
    <w:rsid w:val="009624F0"/>
    <w:rsid w:val="009625E5"/>
    <w:rsid w:val="009625F8"/>
    <w:rsid w:val="00962655"/>
    <w:rsid w:val="009626EB"/>
    <w:rsid w:val="00962962"/>
    <w:rsid w:val="009629E4"/>
    <w:rsid w:val="009629F2"/>
    <w:rsid w:val="00962A2C"/>
    <w:rsid w:val="00962B03"/>
    <w:rsid w:val="00962B56"/>
    <w:rsid w:val="00962B9C"/>
    <w:rsid w:val="00962CA1"/>
    <w:rsid w:val="00962D7E"/>
    <w:rsid w:val="00962DE2"/>
    <w:rsid w:val="00962E1E"/>
    <w:rsid w:val="00962E2B"/>
    <w:rsid w:val="00962F11"/>
    <w:rsid w:val="00962F45"/>
    <w:rsid w:val="00962F87"/>
    <w:rsid w:val="00962F8F"/>
    <w:rsid w:val="00963035"/>
    <w:rsid w:val="009631D7"/>
    <w:rsid w:val="009632DC"/>
    <w:rsid w:val="00963332"/>
    <w:rsid w:val="00963337"/>
    <w:rsid w:val="00963388"/>
    <w:rsid w:val="00963397"/>
    <w:rsid w:val="009633D0"/>
    <w:rsid w:val="009633EF"/>
    <w:rsid w:val="009634C9"/>
    <w:rsid w:val="00963548"/>
    <w:rsid w:val="009635A4"/>
    <w:rsid w:val="009635F6"/>
    <w:rsid w:val="00963669"/>
    <w:rsid w:val="00963729"/>
    <w:rsid w:val="00963798"/>
    <w:rsid w:val="0096387B"/>
    <w:rsid w:val="009638D2"/>
    <w:rsid w:val="009638E8"/>
    <w:rsid w:val="00963A3E"/>
    <w:rsid w:val="00963A91"/>
    <w:rsid w:val="00963B2A"/>
    <w:rsid w:val="00963B58"/>
    <w:rsid w:val="00963DA0"/>
    <w:rsid w:val="00963E54"/>
    <w:rsid w:val="00963F6D"/>
    <w:rsid w:val="00963FAE"/>
    <w:rsid w:val="00964037"/>
    <w:rsid w:val="00964039"/>
    <w:rsid w:val="00964066"/>
    <w:rsid w:val="009640CA"/>
    <w:rsid w:val="009640E6"/>
    <w:rsid w:val="00964153"/>
    <w:rsid w:val="009642CC"/>
    <w:rsid w:val="009643B7"/>
    <w:rsid w:val="00964434"/>
    <w:rsid w:val="00964575"/>
    <w:rsid w:val="0096457F"/>
    <w:rsid w:val="009645B0"/>
    <w:rsid w:val="00964784"/>
    <w:rsid w:val="00964934"/>
    <w:rsid w:val="00964A3A"/>
    <w:rsid w:val="00964A3B"/>
    <w:rsid w:val="00964C60"/>
    <w:rsid w:val="00964C79"/>
    <w:rsid w:val="00964D69"/>
    <w:rsid w:val="00964E21"/>
    <w:rsid w:val="00964E6C"/>
    <w:rsid w:val="00964EB4"/>
    <w:rsid w:val="00964FDD"/>
    <w:rsid w:val="0096508E"/>
    <w:rsid w:val="00965112"/>
    <w:rsid w:val="00965160"/>
    <w:rsid w:val="00965227"/>
    <w:rsid w:val="009652B0"/>
    <w:rsid w:val="0096541B"/>
    <w:rsid w:val="00965441"/>
    <w:rsid w:val="00965494"/>
    <w:rsid w:val="009655F2"/>
    <w:rsid w:val="00965661"/>
    <w:rsid w:val="0096568A"/>
    <w:rsid w:val="009657CB"/>
    <w:rsid w:val="0096580A"/>
    <w:rsid w:val="0096581D"/>
    <w:rsid w:val="009658AC"/>
    <w:rsid w:val="0096590C"/>
    <w:rsid w:val="00965955"/>
    <w:rsid w:val="00965977"/>
    <w:rsid w:val="00965AE7"/>
    <w:rsid w:val="00965B21"/>
    <w:rsid w:val="00965BEF"/>
    <w:rsid w:val="00965C8C"/>
    <w:rsid w:val="00965D50"/>
    <w:rsid w:val="00965DE5"/>
    <w:rsid w:val="00965EC3"/>
    <w:rsid w:val="00965FBB"/>
    <w:rsid w:val="00966074"/>
    <w:rsid w:val="0096611B"/>
    <w:rsid w:val="00966143"/>
    <w:rsid w:val="0096619A"/>
    <w:rsid w:val="009661A3"/>
    <w:rsid w:val="009661C1"/>
    <w:rsid w:val="00966201"/>
    <w:rsid w:val="00966224"/>
    <w:rsid w:val="00966227"/>
    <w:rsid w:val="009662C2"/>
    <w:rsid w:val="00966369"/>
    <w:rsid w:val="009663B5"/>
    <w:rsid w:val="00966404"/>
    <w:rsid w:val="00966428"/>
    <w:rsid w:val="009664DA"/>
    <w:rsid w:val="009664E7"/>
    <w:rsid w:val="0096657B"/>
    <w:rsid w:val="00966598"/>
    <w:rsid w:val="009665AA"/>
    <w:rsid w:val="009665E9"/>
    <w:rsid w:val="009665FE"/>
    <w:rsid w:val="009666D7"/>
    <w:rsid w:val="00966837"/>
    <w:rsid w:val="009668AD"/>
    <w:rsid w:val="00966928"/>
    <w:rsid w:val="00966944"/>
    <w:rsid w:val="009669A9"/>
    <w:rsid w:val="009669E5"/>
    <w:rsid w:val="00966A77"/>
    <w:rsid w:val="00966B9E"/>
    <w:rsid w:val="00966BDF"/>
    <w:rsid w:val="00966CF8"/>
    <w:rsid w:val="00966EBB"/>
    <w:rsid w:val="00966EC6"/>
    <w:rsid w:val="00966EF8"/>
    <w:rsid w:val="00966F36"/>
    <w:rsid w:val="00966FF7"/>
    <w:rsid w:val="0096712E"/>
    <w:rsid w:val="0096716D"/>
    <w:rsid w:val="00967190"/>
    <w:rsid w:val="0096719D"/>
    <w:rsid w:val="00967228"/>
    <w:rsid w:val="00967236"/>
    <w:rsid w:val="009672F9"/>
    <w:rsid w:val="0096736B"/>
    <w:rsid w:val="0096741F"/>
    <w:rsid w:val="009674C1"/>
    <w:rsid w:val="00967705"/>
    <w:rsid w:val="0096771C"/>
    <w:rsid w:val="0096773B"/>
    <w:rsid w:val="009677C8"/>
    <w:rsid w:val="00967A02"/>
    <w:rsid w:val="00967A74"/>
    <w:rsid w:val="00967AB7"/>
    <w:rsid w:val="00967B93"/>
    <w:rsid w:val="00967BA7"/>
    <w:rsid w:val="00967BDC"/>
    <w:rsid w:val="00967C4F"/>
    <w:rsid w:val="00967CD5"/>
    <w:rsid w:val="00967D50"/>
    <w:rsid w:val="00967DA0"/>
    <w:rsid w:val="00967DB4"/>
    <w:rsid w:val="00967DFE"/>
    <w:rsid w:val="00967EBD"/>
    <w:rsid w:val="00967F2F"/>
    <w:rsid w:val="00967F60"/>
    <w:rsid w:val="0097009F"/>
    <w:rsid w:val="009700B4"/>
    <w:rsid w:val="009701B5"/>
    <w:rsid w:val="0097028E"/>
    <w:rsid w:val="0097039A"/>
    <w:rsid w:val="009703B2"/>
    <w:rsid w:val="00970636"/>
    <w:rsid w:val="00970644"/>
    <w:rsid w:val="0097078B"/>
    <w:rsid w:val="00970B51"/>
    <w:rsid w:val="00970B92"/>
    <w:rsid w:val="00970BA4"/>
    <w:rsid w:val="00970BBB"/>
    <w:rsid w:val="00970C61"/>
    <w:rsid w:val="00970CFE"/>
    <w:rsid w:val="00970D4F"/>
    <w:rsid w:val="00970E54"/>
    <w:rsid w:val="00970F33"/>
    <w:rsid w:val="00970FC6"/>
    <w:rsid w:val="00971059"/>
    <w:rsid w:val="009710A0"/>
    <w:rsid w:val="009710A7"/>
    <w:rsid w:val="009711A2"/>
    <w:rsid w:val="009711C1"/>
    <w:rsid w:val="00971276"/>
    <w:rsid w:val="00971331"/>
    <w:rsid w:val="00971399"/>
    <w:rsid w:val="009713A4"/>
    <w:rsid w:val="00971473"/>
    <w:rsid w:val="00971516"/>
    <w:rsid w:val="0097162F"/>
    <w:rsid w:val="00971641"/>
    <w:rsid w:val="009717BA"/>
    <w:rsid w:val="009717DC"/>
    <w:rsid w:val="009717EE"/>
    <w:rsid w:val="00971941"/>
    <w:rsid w:val="0097198A"/>
    <w:rsid w:val="00971A12"/>
    <w:rsid w:val="00971A16"/>
    <w:rsid w:val="00971CD5"/>
    <w:rsid w:val="00971CEF"/>
    <w:rsid w:val="00971E01"/>
    <w:rsid w:val="00971E5E"/>
    <w:rsid w:val="00971EC8"/>
    <w:rsid w:val="0097203A"/>
    <w:rsid w:val="009720FF"/>
    <w:rsid w:val="0097225D"/>
    <w:rsid w:val="0097229B"/>
    <w:rsid w:val="009722FD"/>
    <w:rsid w:val="0097231F"/>
    <w:rsid w:val="00972391"/>
    <w:rsid w:val="00972445"/>
    <w:rsid w:val="00972489"/>
    <w:rsid w:val="00972491"/>
    <w:rsid w:val="009725E1"/>
    <w:rsid w:val="00972603"/>
    <w:rsid w:val="0097261E"/>
    <w:rsid w:val="009727E7"/>
    <w:rsid w:val="0097290D"/>
    <w:rsid w:val="00972958"/>
    <w:rsid w:val="009729AF"/>
    <w:rsid w:val="00972A07"/>
    <w:rsid w:val="00972A14"/>
    <w:rsid w:val="00972A56"/>
    <w:rsid w:val="00972B80"/>
    <w:rsid w:val="00972C33"/>
    <w:rsid w:val="00972CB9"/>
    <w:rsid w:val="00972CFB"/>
    <w:rsid w:val="00972D85"/>
    <w:rsid w:val="00972E19"/>
    <w:rsid w:val="00972E45"/>
    <w:rsid w:val="00972E4E"/>
    <w:rsid w:val="00972E54"/>
    <w:rsid w:val="00972E9C"/>
    <w:rsid w:val="00972ECF"/>
    <w:rsid w:val="0097308E"/>
    <w:rsid w:val="0097311E"/>
    <w:rsid w:val="009731C8"/>
    <w:rsid w:val="00973317"/>
    <w:rsid w:val="00973398"/>
    <w:rsid w:val="0097354A"/>
    <w:rsid w:val="009736F1"/>
    <w:rsid w:val="00973779"/>
    <w:rsid w:val="00973798"/>
    <w:rsid w:val="009738F0"/>
    <w:rsid w:val="00973976"/>
    <w:rsid w:val="00973A1F"/>
    <w:rsid w:val="00973AC1"/>
    <w:rsid w:val="00973B1C"/>
    <w:rsid w:val="00973B9B"/>
    <w:rsid w:val="00973BA1"/>
    <w:rsid w:val="00973BD1"/>
    <w:rsid w:val="00973C24"/>
    <w:rsid w:val="00973D29"/>
    <w:rsid w:val="00973D76"/>
    <w:rsid w:val="00973ECE"/>
    <w:rsid w:val="00973F2C"/>
    <w:rsid w:val="00973F75"/>
    <w:rsid w:val="00974043"/>
    <w:rsid w:val="00974063"/>
    <w:rsid w:val="00974183"/>
    <w:rsid w:val="00974205"/>
    <w:rsid w:val="009742C6"/>
    <w:rsid w:val="009743AF"/>
    <w:rsid w:val="00974437"/>
    <w:rsid w:val="00974446"/>
    <w:rsid w:val="0097447C"/>
    <w:rsid w:val="009745BF"/>
    <w:rsid w:val="00974772"/>
    <w:rsid w:val="00974774"/>
    <w:rsid w:val="00974856"/>
    <w:rsid w:val="009748BD"/>
    <w:rsid w:val="00974904"/>
    <w:rsid w:val="00974920"/>
    <w:rsid w:val="00974A21"/>
    <w:rsid w:val="00974A2E"/>
    <w:rsid w:val="00974AC8"/>
    <w:rsid w:val="00974B3A"/>
    <w:rsid w:val="00974B6A"/>
    <w:rsid w:val="00974C9E"/>
    <w:rsid w:val="00974D82"/>
    <w:rsid w:val="00974DC3"/>
    <w:rsid w:val="00974DC7"/>
    <w:rsid w:val="00974DEA"/>
    <w:rsid w:val="00974E25"/>
    <w:rsid w:val="00974E75"/>
    <w:rsid w:val="00974E8C"/>
    <w:rsid w:val="00974FFC"/>
    <w:rsid w:val="009750BA"/>
    <w:rsid w:val="00975149"/>
    <w:rsid w:val="00975181"/>
    <w:rsid w:val="0097522A"/>
    <w:rsid w:val="009752F8"/>
    <w:rsid w:val="00975404"/>
    <w:rsid w:val="009755E4"/>
    <w:rsid w:val="00975757"/>
    <w:rsid w:val="0097577A"/>
    <w:rsid w:val="009757BB"/>
    <w:rsid w:val="009759D6"/>
    <w:rsid w:val="00975B58"/>
    <w:rsid w:val="00975BB3"/>
    <w:rsid w:val="00975C22"/>
    <w:rsid w:val="00975C3E"/>
    <w:rsid w:val="00975C42"/>
    <w:rsid w:val="00975CAE"/>
    <w:rsid w:val="00975D1D"/>
    <w:rsid w:val="00975EC6"/>
    <w:rsid w:val="00975F7C"/>
    <w:rsid w:val="0097617D"/>
    <w:rsid w:val="009761C2"/>
    <w:rsid w:val="0097621E"/>
    <w:rsid w:val="0097624F"/>
    <w:rsid w:val="009762C0"/>
    <w:rsid w:val="0097639B"/>
    <w:rsid w:val="00976444"/>
    <w:rsid w:val="00976484"/>
    <w:rsid w:val="009764B3"/>
    <w:rsid w:val="00976735"/>
    <w:rsid w:val="00976771"/>
    <w:rsid w:val="0097677E"/>
    <w:rsid w:val="0097687C"/>
    <w:rsid w:val="009768D6"/>
    <w:rsid w:val="009768F4"/>
    <w:rsid w:val="0097694C"/>
    <w:rsid w:val="00976973"/>
    <w:rsid w:val="00976A39"/>
    <w:rsid w:val="00976AAD"/>
    <w:rsid w:val="00976BD6"/>
    <w:rsid w:val="00976BD9"/>
    <w:rsid w:val="00976E81"/>
    <w:rsid w:val="00976EB2"/>
    <w:rsid w:val="00976EEA"/>
    <w:rsid w:val="00976EF8"/>
    <w:rsid w:val="00976EFA"/>
    <w:rsid w:val="00976EFF"/>
    <w:rsid w:val="00976F2A"/>
    <w:rsid w:val="00976F69"/>
    <w:rsid w:val="00976FB3"/>
    <w:rsid w:val="009770C2"/>
    <w:rsid w:val="00977162"/>
    <w:rsid w:val="009771F4"/>
    <w:rsid w:val="009772B6"/>
    <w:rsid w:val="009772BD"/>
    <w:rsid w:val="009773A7"/>
    <w:rsid w:val="0097741C"/>
    <w:rsid w:val="00977494"/>
    <w:rsid w:val="00977534"/>
    <w:rsid w:val="009775B2"/>
    <w:rsid w:val="009777B7"/>
    <w:rsid w:val="00977938"/>
    <w:rsid w:val="00977973"/>
    <w:rsid w:val="00977996"/>
    <w:rsid w:val="00977B72"/>
    <w:rsid w:val="00977B82"/>
    <w:rsid w:val="00977C8F"/>
    <w:rsid w:val="00977CDC"/>
    <w:rsid w:val="00977DD4"/>
    <w:rsid w:val="00977E03"/>
    <w:rsid w:val="00977E21"/>
    <w:rsid w:val="00977E2E"/>
    <w:rsid w:val="00977E52"/>
    <w:rsid w:val="00977EC0"/>
    <w:rsid w:val="00977EDA"/>
    <w:rsid w:val="0098008B"/>
    <w:rsid w:val="0098024F"/>
    <w:rsid w:val="009803C3"/>
    <w:rsid w:val="0098046F"/>
    <w:rsid w:val="009804F4"/>
    <w:rsid w:val="00980586"/>
    <w:rsid w:val="00980713"/>
    <w:rsid w:val="00980756"/>
    <w:rsid w:val="00980811"/>
    <w:rsid w:val="009808DF"/>
    <w:rsid w:val="00980A80"/>
    <w:rsid w:val="00980ABC"/>
    <w:rsid w:val="00980BA1"/>
    <w:rsid w:val="00980C03"/>
    <w:rsid w:val="00980DD4"/>
    <w:rsid w:val="00980EBA"/>
    <w:rsid w:val="00980EC3"/>
    <w:rsid w:val="00980EE1"/>
    <w:rsid w:val="00980F5D"/>
    <w:rsid w:val="00981118"/>
    <w:rsid w:val="009811B5"/>
    <w:rsid w:val="0098122B"/>
    <w:rsid w:val="00981425"/>
    <w:rsid w:val="009815B9"/>
    <w:rsid w:val="00981643"/>
    <w:rsid w:val="00981665"/>
    <w:rsid w:val="00981753"/>
    <w:rsid w:val="00981780"/>
    <w:rsid w:val="00981915"/>
    <w:rsid w:val="00981AC3"/>
    <w:rsid w:val="00981AE2"/>
    <w:rsid w:val="00981B1D"/>
    <w:rsid w:val="00981C15"/>
    <w:rsid w:val="00981C5E"/>
    <w:rsid w:val="00981C68"/>
    <w:rsid w:val="00981CF1"/>
    <w:rsid w:val="00981D6D"/>
    <w:rsid w:val="00981D7B"/>
    <w:rsid w:val="00981F78"/>
    <w:rsid w:val="00981FAF"/>
    <w:rsid w:val="00982073"/>
    <w:rsid w:val="0098207A"/>
    <w:rsid w:val="00982110"/>
    <w:rsid w:val="009821D4"/>
    <w:rsid w:val="009821DA"/>
    <w:rsid w:val="00982273"/>
    <w:rsid w:val="00982375"/>
    <w:rsid w:val="009823A6"/>
    <w:rsid w:val="009823C5"/>
    <w:rsid w:val="00982404"/>
    <w:rsid w:val="00982405"/>
    <w:rsid w:val="00982492"/>
    <w:rsid w:val="00982511"/>
    <w:rsid w:val="00982554"/>
    <w:rsid w:val="00982555"/>
    <w:rsid w:val="009825CD"/>
    <w:rsid w:val="009825E0"/>
    <w:rsid w:val="009826BE"/>
    <w:rsid w:val="00982773"/>
    <w:rsid w:val="009827DD"/>
    <w:rsid w:val="009829B2"/>
    <w:rsid w:val="00982A9F"/>
    <w:rsid w:val="00982ABC"/>
    <w:rsid w:val="00982B7A"/>
    <w:rsid w:val="00982BB9"/>
    <w:rsid w:val="00982BCB"/>
    <w:rsid w:val="00982C2B"/>
    <w:rsid w:val="00982C60"/>
    <w:rsid w:val="00982D25"/>
    <w:rsid w:val="00982D75"/>
    <w:rsid w:val="00982DE3"/>
    <w:rsid w:val="00982E39"/>
    <w:rsid w:val="00982EC6"/>
    <w:rsid w:val="00982EC8"/>
    <w:rsid w:val="00982EDB"/>
    <w:rsid w:val="00982EF7"/>
    <w:rsid w:val="00982F09"/>
    <w:rsid w:val="00982F16"/>
    <w:rsid w:val="00982F65"/>
    <w:rsid w:val="00982F6A"/>
    <w:rsid w:val="00982FB1"/>
    <w:rsid w:val="009830F9"/>
    <w:rsid w:val="00983108"/>
    <w:rsid w:val="0098318B"/>
    <w:rsid w:val="00983271"/>
    <w:rsid w:val="00983287"/>
    <w:rsid w:val="009832A7"/>
    <w:rsid w:val="0098330F"/>
    <w:rsid w:val="00983373"/>
    <w:rsid w:val="00983374"/>
    <w:rsid w:val="009833EA"/>
    <w:rsid w:val="0098359A"/>
    <w:rsid w:val="0098359F"/>
    <w:rsid w:val="009835BB"/>
    <w:rsid w:val="009835F0"/>
    <w:rsid w:val="0098377C"/>
    <w:rsid w:val="00983A84"/>
    <w:rsid w:val="00983ADC"/>
    <w:rsid w:val="00983BF3"/>
    <w:rsid w:val="00983C32"/>
    <w:rsid w:val="00983C55"/>
    <w:rsid w:val="00983E24"/>
    <w:rsid w:val="00984023"/>
    <w:rsid w:val="00984068"/>
    <w:rsid w:val="00984099"/>
    <w:rsid w:val="009840C5"/>
    <w:rsid w:val="009841F9"/>
    <w:rsid w:val="0098424C"/>
    <w:rsid w:val="00984264"/>
    <w:rsid w:val="00984334"/>
    <w:rsid w:val="0098434E"/>
    <w:rsid w:val="009843D5"/>
    <w:rsid w:val="009843D6"/>
    <w:rsid w:val="00984419"/>
    <w:rsid w:val="00984446"/>
    <w:rsid w:val="009844B2"/>
    <w:rsid w:val="0098452C"/>
    <w:rsid w:val="00984592"/>
    <w:rsid w:val="009845C4"/>
    <w:rsid w:val="00984805"/>
    <w:rsid w:val="00984825"/>
    <w:rsid w:val="0098498A"/>
    <w:rsid w:val="0098498B"/>
    <w:rsid w:val="009849D7"/>
    <w:rsid w:val="009849D9"/>
    <w:rsid w:val="00984AC0"/>
    <w:rsid w:val="00984B13"/>
    <w:rsid w:val="00984BFA"/>
    <w:rsid w:val="00984D24"/>
    <w:rsid w:val="00984D83"/>
    <w:rsid w:val="00984E1C"/>
    <w:rsid w:val="00984EAD"/>
    <w:rsid w:val="00984EF9"/>
    <w:rsid w:val="00985044"/>
    <w:rsid w:val="00985257"/>
    <w:rsid w:val="00985279"/>
    <w:rsid w:val="00985295"/>
    <w:rsid w:val="009852B3"/>
    <w:rsid w:val="00985311"/>
    <w:rsid w:val="00985386"/>
    <w:rsid w:val="009853B4"/>
    <w:rsid w:val="00985479"/>
    <w:rsid w:val="00985495"/>
    <w:rsid w:val="00985582"/>
    <w:rsid w:val="00985605"/>
    <w:rsid w:val="0098568C"/>
    <w:rsid w:val="009857D4"/>
    <w:rsid w:val="009857FD"/>
    <w:rsid w:val="00985817"/>
    <w:rsid w:val="00985855"/>
    <w:rsid w:val="0098589C"/>
    <w:rsid w:val="0098592E"/>
    <w:rsid w:val="009859A5"/>
    <w:rsid w:val="009859AB"/>
    <w:rsid w:val="009859C0"/>
    <w:rsid w:val="009859C5"/>
    <w:rsid w:val="009859E8"/>
    <w:rsid w:val="00985A11"/>
    <w:rsid w:val="00985B50"/>
    <w:rsid w:val="00985BB8"/>
    <w:rsid w:val="00985BFE"/>
    <w:rsid w:val="00985C0B"/>
    <w:rsid w:val="00985C5A"/>
    <w:rsid w:val="00985C64"/>
    <w:rsid w:val="00985C99"/>
    <w:rsid w:val="00985CB9"/>
    <w:rsid w:val="00985CD2"/>
    <w:rsid w:val="00985CDA"/>
    <w:rsid w:val="00985CDF"/>
    <w:rsid w:val="00986032"/>
    <w:rsid w:val="00986054"/>
    <w:rsid w:val="009860BD"/>
    <w:rsid w:val="009860BF"/>
    <w:rsid w:val="0098621B"/>
    <w:rsid w:val="00986262"/>
    <w:rsid w:val="009862B0"/>
    <w:rsid w:val="009862DE"/>
    <w:rsid w:val="009863F4"/>
    <w:rsid w:val="00986473"/>
    <w:rsid w:val="00986556"/>
    <w:rsid w:val="00986627"/>
    <w:rsid w:val="0098662A"/>
    <w:rsid w:val="0098668F"/>
    <w:rsid w:val="009866CF"/>
    <w:rsid w:val="009867FE"/>
    <w:rsid w:val="00986878"/>
    <w:rsid w:val="0098696C"/>
    <w:rsid w:val="00986AC7"/>
    <w:rsid w:val="00986ADE"/>
    <w:rsid w:val="00986AF0"/>
    <w:rsid w:val="00986B0C"/>
    <w:rsid w:val="00986C43"/>
    <w:rsid w:val="00986C86"/>
    <w:rsid w:val="00986DA9"/>
    <w:rsid w:val="00986E43"/>
    <w:rsid w:val="00986FB2"/>
    <w:rsid w:val="00986FC5"/>
    <w:rsid w:val="009871A0"/>
    <w:rsid w:val="00987241"/>
    <w:rsid w:val="00987258"/>
    <w:rsid w:val="0098728B"/>
    <w:rsid w:val="009872A1"/>
    <w:rsid w:val="009872FC"/>
    <w:rsid w:val="009873E9"/>
    <w:rsid w:val="0098747E"/>
    <w:rsid w:val="00987493"/>
    <w:rsid w:val="0098751D"/>
    <w:rsid w:val="00987609"/>
    <w:rsid w:val="0098760C"/>
    <w:rsid w:val="0098764C"/>
    <w:rsid w:val="0098767F"/>
    <w:rsid w:val="009877B7"/>
    <w:rsid w:val="009878B5"/>
    <w:rsid w:val="009879E0"/>
    <w:rsid w:val="00987A5F"/>
    <w:rsid w:val="00987ADD"/>
    <w:rsid w:val="00987BA9"/>
    <w:rsid w:val="00987C11"/>
    <w:rsid w:val="00987E21"/>
    <w:rsid w:val="00987E3F"/>
    <w:rsid w:val="00987FA0"/>
    <w:rsid w:val="00987FC1"/>
    <w:rsid w:val="009900D0"/>
    <w:rsid w:val="0099019E"/>
    <w:rsid w:val="0099023B"/>
    <w:rsid w:val="00990337"/>
    <w:rsid w:val="009903CD"/>
    <w:rsid w:val="00990416"/>
    <w:rsid w:val="0099044C"/>
    <w:rsid w:val="00990522"/>
    <w:rsid w:val="009905CF"/>
    <w:rsid w:val="00990600"/>
    <w:rsid w:val="00990623"/>
    <w:rsid w:val="0099067E"/>
    <w:rsid w:val="00990684"/>
    <w:rsid w:val="009906AE"/>
    <w:rsid w:val="009906D0"/>
    <w:rsid w:val="009906ED"/>
    <w:rsid w:val="00990750"/>
    <w:rsid w:val="009907A5"/>
    <w:rsid w:val="00990833"/>
    <w:rsid w:val="009908B9"/>
    <w:rsid w:val="009908CD"/>
    <w:rsid w:val="00990912"/>
    <w:rsid w:val="0099091B"/>
    <w:rsid w:val="00990949"/>
    <w:rsid w:val="00990A27"/>
    <w:rsid w:val="00990A37"/>
    <w:rsid w:val="00990B32"/>
    <w:rsid w:val="00990BE0"/>
    <w:rsid w:val="00990C7F"/>
    <w:rsid w:val="00990CEF"/>
    <w:rsid w:val="00990DBB"/>
    <w:rsid w:val="00990DC3"/>
    <w:rsid w:val="00990F56"/>
    <w:rsid w:val="00990F74"/>
    <w:rsid w:val="00991020"/>
    <w:rsid w:val="0099110B"/>
    <w:rsid w:val="009912B0"/>
    <w:rsid w:val="009913AE"/>
    <w:rsid w:val="009913E9"/>
    <w:rsid w:val="0099152B"/>
    <w:rsid w:val="0099152F"/>
    <w:rsid w:val="00991598"/>
    <w:rsid w:val="009915B4"/>
    <w:rsid w:val="0099162B"/>
    <w:rsid w:val="00991718"/>
    <w:rsid w:val="00991730"/>
    <w:rsid w:val="00991731"/>
    <w:rsid w:val="009917D9"/>
    <w:rsid w:val="009917FF"/>
    <w:rsid w:val="009918D6"/>
    <w:rsid w:val="00991937"/>
    <w:rsid w:val="00991954"/>
    <w:rsid w:val="00991AFE"/>
    <w:rsid w:val="00991B21"/>
    <w:rsid w:val="00991CD3"/>
    <w:rsid w:val="00991CF6"/>
    <w:rsid w:val="00991CFA"/>
    <w:rsid w:val="00991E04"/>
    <w:rsid w:val="00991E5C"/>
    <w:rsid w:val="00991EB9"/>
    <w:rsid w:val="00991ED5"/>
    <w:rsid w:val="00991ED7"/>
    <w:rsid w:val="00991EE7"/>
    <w:rsid w:val="00991EF5"/>
    <w:rsid w:val="00991F09"/>
    <w:rsid w:val="00992070"/>
    <w:rsid w:val="009920B7"/>
    <w:rsid w:val="009921D0"/>
    <w:rsid w:val="009922C4"/>
    <w:rsid w:val="009922E5"/>
    <w:rsid w:val="00992450"/>
    <w:rsid w:val="00992472"/>
    <w:rsid w:val="0099249F"/>
    <w:rsid w:val="00992564"/>
    <w:rsid w:val="00992579"/>
    <w:rsid w:val="00992629"/>
    <w:rsid w:val="009926D7"/>
    <w:rsid w:val="009926E0"/>
    <w:rsid w:val="009926FE"/>
    <w:rsid w:val="0099270A"/>
    <w:rsid w:val="0099271B"/>
    <w:rsid w:val="00992893"/>
    <w:rsid w:val="0099296E"/>
    <w:rsid w:val="00992A6A"/>
    <w:rsid w:val="00992B83"/>
    <w:rsid w:val="00992B87"/>
    <w:rsid w:val="00992CC1"/>
    <w:rsid w:val="00992DDF"/>
    <w:rsid w:val="00992E1E"/>
    <w:rsid w:val="00992E77"/>
    <w:rsid w:val="00992EBC"/>
    <w:rsid w:val="00992F57"/>
    <w:rsid w:val="00992F70"/>
    <w:rsid w:val="00992F92"/>
    <w:rsid w:val="00992FEF"/>
    <w:rsid w:val="00993078"/>
    <w:rsid w:val="009930AB"/>
    <w:rsid w:val="00993262"/>
    <w:rsid w:val="009932A5"/>
    <w:rsid w:val="009932D3"/>
    <w:rsid w:val="00993417"/>
    <w:rsid w:val="00993489"/>
    <w:rsid w:val="00993511"/>
    <w:rsid w:val="00993528"/>
    <w:rsid w:val="0099352A"/>
    <w:rsid w:val="009935C6"/>
    <w:rsid w:val="009935FC"/>
    <w:rsid w:val="009935FE"/>
    <w:rsid w:val="00993672"/>
    <w:rsid w:val="0099374C"/>
    <w:rsid w:val="009937DA"/>
    <w:rsid w:val="00993810"/>
    <w:rsid w:val="0099387C"/>
    <w:rsid w:val="009938CC"/>
    <w:rsid w:val="00993904"/>
    <w:rsid w:val="00993957"/>
    <w:rsid w:val="009939D7"/>
    <w:rsid w:val="00993A4B"/>
    <w:rsid w:val="00993AA4"/>
    <w:rsid w:val="00993AFC"/>
    <w:rsid w:val="00993BC5"/>
    <w:rsid w:val="00993BF6"/>
    <w:rsid w:val="00993C68"/>
    <w:rsid w:val="00993D05"/>
    <w:rsid w:val="00993D81"/>
    <w:rsid w:val="00993ECD"/>
    <w:rsid w:val="00993F8F"/>
    <w:rsid w:val="0099407D"/>
    <w:rsid w:val="0099407E"/>
    <w:rsid w:val="009941E3"/>
    <w:rsid w:val="009942C9"/>
    <w:rsid w:val="00994325"/>
    <w:rsid w:val="009943C6"/>
    <w:rsid w:val="00994597"/>
    <w:rsid w:val="009945EB"/>
    <w:rsid w:val="00994618"/>
    <w:rsid w:val="00994671"/>
    <w:rsid w:val="00994757"/>
    <w:rsid w:val="0099480F"/>
    <w:rsid w:val="0099494B"/>
    <w:rsid w:val="00994A1B"/>
    <w:rsid w:val="00994A55"/>
    <w:rsid w:val="00994AEB"/>
    <w:rsid w:val="00994B46"/>
    <w:rsid w:val="00994B8C"/>
    <w:rsid w:val="00994D38"/>
    <w:rsid w:val="00994E38"/>
    <w:rsid w:val="00994E96"/>
    <w:rsid w:val="00994FD6"/>
    <w:rsid w:val="00994FE9"/>
    <w:rsid w:val="00995015"/>
    <w:rsid w:val="009950FB"/>
    <w:rsid w:val="00995164"/>
    <w:rsid w:val="009951B0"/>
    <w:rsid w:val="00995258"/>
    <w:rsid w:val="00995287"/>
    <w:rsid w:val="0099528B"/>
    <w:rsid w:val="009952E6"/>
    <w:rsid w:val="009953FD"/>
    <w:rsid w:val="00995406"/>
    <w:rsid w:val="00995531"/>
    <w:rsid w:val="00995561"/>
    <w:rsid w:val="0099562F"/>
    <w:rsid w:val="009957C5"/>
    <w:rsid w:val="0099594D"/>
    <w:rsid w:val="009959AF"/>
    <w:rsid w:val="009959C7"/>
    <w:rsid w:val="009959F1"/>
    <w:rsid w:val="00995A0A"/>
    <w:rsid w:val="00995A5F"/>
    <w:rsid w:val="00995AC1"/>
    <w:rsid w:val="00995B99"/>
    <w:rsid w:val="00995C4A"/>
    <w:rsid w:val="00995CA2"/>
    <w:rsid w:val="00995D0C"/>
    <w:rsid w:val="00995DAE"/>
    <w:rsid w:val="00995E06"/>
    <w:rsid w:val="00995F45"/>
    <w:rsid w:val="00995FB5"/>
    <w:rsid w:val="00996099"/>
    <w:rsid w:val="009960A9"/>
    <w:rsid w:val="009960B0"/>
    <w:rsid w:val="009960E4"/>
    <w:rsid w:val="00996116"/>
    <w:rsid w:val="0099618A"/>
    <w:rsid w:val="00996209"/>
    <w:rsid w:val="0099624D"/>
    <w:rsid w:val="00996266"/>
    <w:rsid w:val="00996267"/>
    <w:rsid w:val="009962D0"/>
    <w:rsid w:val="009962D4"/>
    <w:rsid w:val="009963C6"/>
    <w:rsid w:val="0099648A"/>
    <w:rsid w:val="009964D9"/>
    <w:rsid w:val="009965BF"/>
    <w:rsid w:val="00996629"/>
    <w:rsid w:val="00996655"/>
    <w:rsid w:val="009966F3"/>
    <w:rsid w:val="00996732"/>
    <w:rsid w:val="009967A3"/>
    <w:rsid w:val="00996820"/>
    <w:rsid w:val="00996831"/>
    <w:rsid w:val="0099691B"/>
    <w:rsid w:val="00996A5B"/>
    <w:rsid w:val="00996B24"/>
    <w:rsid w:val="00996BE3"/>
    <w:rsid w:val="00996C60"/>
    <w:rsid w:val="00996D24"/>
    <w:rsid w:val="00996DF1"/>
    <w:rsid w:val="00996E98"/>
    <w:rsid w:val="00996F13"/>
    <w:rsid w:val="00997272"/>
    <w:rsid w:val="00997287"/>
    <w:rsid w:val="009972F2"/>
    <w:rsid w:val="009972FC"/>
    <w:rsid w:val="00997326"/>
    <w:rsid w:val="00997392"/>
    <w:rsid w:val="009973C6"/>
    <w:rsid w:val="0099746B"/>
    <w:rsid w:val="009974F8"/>
    <w:rsid w:val="00997503"/>
    <w:rsid w:val="009975FD"/>
    <w:rsid w:val="009976B2"/>
    <w:rsid w:val="009976E6"/>
    <w:rsid w:val="0099771F"/>
    <w:rsid w:val="0099776C"/>
    <w:rsid w:val="00997783"/>
    <w:rsid w:val="009977BC"/>
    <w:rsid w:val="00997862"/>
    <w:rsid w:val="00997875"/>
    <w:rsid w:val="00997962"/>
    <w:rsid w:val="0099796E"/>
    <w:rsid w:val="009979AC"/>
    <w:rsid w:val="009979BB"/>
    <w:rsid w:val="00997B26"/>
    <w:rsid w:val="00997B82"/>
    <w:rsid w:val="00997BA4"/>
    <w:rsid w:val="00997BAC"/>
    <w:rsid w:val="00997D5F"/>
    <w:rsid w:val="00997E32"/>
    <w:rsid w:val="00997E93"/>
    <w:rsid w:val="00997ED7"/>
    <w:rsid w:val="00997F38"/>
    <w:rsid w:val="00997FD1"/>
    <w:rsid w:val="009A0046"/>
    <w:rsid w:val="009A00CE"/>
    <w:rsid w:val="009A0176"/>
    <w:rsid w:val="009A01F2"/>
    <w:rsid w:val="009A021E"/>
    <w:rsid w:val="009A0227"/>
    <w:rsid w:val="009A0354"/>
    <w:rsid w:val="009A039E"/>
    <w:rsid w:val="009A040D"/>
    <w:rsid w:val="009A04AC"/>
    <w:rsid w:val="009A06A3"/>
    <w:rsid w:val="009A0B81"/>
    <w:rsid w:val="009A0CA0"/>
    <w:rsid w:val="009A0E28"/>
    <w:rsid w:val="009A0E6E"/>
    <w:rsid w:val="009A0E76"/>
    <w:rsid w:val="009A0ED9"/>
    <w:rsid w:val="009A0F68"/>
    <w:rsid w:val="009A0FC3"/>
    <w:rsid w:val="009A0FFB"/>
    <w:rsid w:val="009A10D1"/>
    <w:rsid w:val="009A111E"/>
    <w:rsid w:val="009A126E"/>
    <w:rsid w:val="009A12E8"/>
    <w:rsid w:val="009A1385"/>
    <w:rsid w:val="009A1454"/>
    <w:rsid w:val="009A1485"/>
    <w:rsid w:val="009A1555"/>
    <w:rsid w:val="009A15C7"/>
    <w:rsid w:val="009A15FA"/>
    <w:rsid w:val="009A1625"/>
    <w:rsid w:val="009A168B"/>
    <w:rsid w:val="009A16CE"/>
    <w:rsid w:val="009A16E5"/>
    <w:rsid w:val="009A1772"/>
    <w:rsid w:val="009A17AD"/>
    <w:rsid w:val="009A17FF"/>
    <w:rsid w:val="009A1807"/>
    <w:rsid w:val="009A1967"/>
    <w:rsid w:val="009A196E"/>
    <w:rsid w:val="009A19B1"/>
    <w:rsid w:val="009A19D6"/>
    <w:rsid w:val="009A1A7E"/>
    <w:rsid w:val="009A1AA8"/>
    <w:rsid w:val="009A1AEC"/>
    <w:rsid w:val="009A1BE0"/>
    <w:rsid w:val="009A1D32"/>
    <w:rsid w:val="009A1D74"/>
    <w:rsid w:val="009A1E0D"/>
    <w:rsid w:val="009A1F2D"/>
    <w:rsid w:val="009A1FFC"/>
    <w:rsid w:val="009A2021"/>
    <w:rsid w:val="009A205A"/>
    <w:rsid w:val="009A206C"/>
    <w:rsid w:val="009A2086"/>
    <w:rsid w:val="009A2109"/>
    <w:rsid w:val="009A2111"/>
    <w:rsid w:val="009A2156"/>
    <w:rsid w:val="009A2176"/>
    <w:rsid w:val="009A222F"/>
    <w:rsid w:val="009A2249"/>
    <w:rsid w:val="009A2256"/>
    <w:rsid w:val="009A22F1"/>
    <w:rsid w:val="009A230B"/>
    <w:rsid w:val="009A2357"/>
    <w:rsid w:val="009A237A"/>
    <w:rsid w:val="009A237E"/>
    <w:rsid w:val="009A2400"/>
    <w:rsid w:val="009A257A"/>
    <w:rsid w:val="009A259F"/>
    <w:rsid w:val="009A260B"/>
    <w:rsid w:val="009A26DA"/>
    <w:rsid w:val="009A2717"/>
    <w:rsid w:val="009A27AB"/>
    <w:rsid w:val="009A2804"/>
    <w:rsid w:val="009A2899"/>
    <w:rsid w:val="009A289F"/>
    <w:rsid w:val="009A2940"/>
    <w:rsid w:val="009A297C"/>
    <w:rsid w:val="009A2985"/>
    <w:rsid w:val="009A299F"/>
    <w:rsid w:val="009A29CC"/>
    <w:rsid w:val="009A29F5"/>
    <w:rsid w:val="009A2A66"/>
    <w:rsid w:val="009A2A89"/>
    <w:rsid w:val="009A2A9F"/>
    <w:rsid w:val="009A2B4D"/>
    <w:rsid w:val="009A2C00"/>
    <w:rsid w:val="009A2C66"/>
    <w:rsid w:val="009A2C9A"/>
    <w:rsid w:val="009A2CC6"/>
    <w:rsid w:val="009A2D1F"/>
    <w:rsid w:val="009A2D2B"/>
    <w:rsid w:val="009A2F93"/>
    <w:rsid w:val="009A3020"/>
    <w:rsid w:val="009A3093"/>
    <w:rsid w:val="009A30DE"/>
    <w:rsid w:val="009A32E3"/>
    <w:rsid w:val="009A32FB"/>
    <w:rsid w:val="009A331C"/>
    <w:rsid w:val="009A33EF"/>
    <w:rsid w:val="009A3457"/>
    <w:rsid w:val="009A3481"/>
    <w:rsid w:val="009A34B8"/>
    <w:rsid w:val="009A34EA"/>
    <w:rsid w:val="009A359D"/>
    <w:rsid w:val="009A366C"/>
    <w:rsid w:val="009A369A"/>
    <w:rsid w:val="009A371F"/>
    <w:rsid w:val="009A3769"/>
    <w:rsid w:val="009A37F1"/>
    <w:rsid w:val="009A3900"/>
    <w:rsid w:val="009A3A09"/>
    <w:rsid w:val="009A3ACB"/>
    <w:rsid w:val="009A3B12"/>
    <w:rsid w:val="009A3B97"/>
    <w:rsid w:val="009A3BB1"/>
    <w:rsid w:val="009A3CC4"/>
    <w:rsid w:val="009A3D13"/>
    <w:rsid w:val="009A3DED"/>
    <w:rsid w:val="009A3E8F"/>
    <w:rsid w:val="009A3EA7"/>
    <w:rsid w:val="009A3EE1"/>
    <w:rsid w:val="009A3F2A"/>
    <w:rsid w:val="009A3FAC"/>
    <w:rsid w:val="009A4076"/>
    <w:rsid w:val="009A411A"/>
    <w:rsid w:val="009A411B"/>
    <w:rsid w:val="009A4135"/>
    <w:rsid w:val="009A4183"/>
    <w:rsid w:val="009A423B"/>
    <w:rsid w:val="009A423D"/>
    <w:rsid w:val="009A428B"/>
    <w:rsid w:val="009A429B"/>
    <w:rsid w:val="009A42BA"/>
    <w:rsid w:val="009A432D"/>
    <w:rsid w:val="009A4419"/>
    <w:rsid w:val="009A4434"/>
    <w:rsid w:val="009A44A2"/>
    <w:rsid w:val="009A451D"/>
    <w:rsid w:val="009A4524"/>
    <w:rsid w:val="009A45AE"/>
    <w:rsid w:val="009A4608"/>
    <w:rsid w:val="009A475A"/>
    <w:rsid w:val="009A4849"/>
    <w:rsid w:val="009A4890"/>
    <w:rsid w:val="009A48D4"/>
    <w:rsid w:val="009A490D"/>
    <w:rsid w:val="009A49B5"/>
    <w:rsid w:val="009A4A8D"/>
    <w:rsid w:val="009A4AE3"/>
    <w:rsid w:val="009A4C05"/>
    <w:rsid w:val="009A4C22"/>
    <w:rsid w:val="009A4D48"/>
    <w:rsid w:val="009A4E98"/>
    <w:rsid w:val="009A4EFD"/>
    <w:rsid w:val="009A4F3C"/>
    <w:rsid w:val="009A4F79"/>
    <w:rsid w:val="009A4FE2"/>
    <w:rsid w:val="009A50D6"/>
    <w:rsid w:val="009A51F1"/>
    <w:rsid w:val="009A5217"/>
    <w:rsid w:val="009A5220"/>
    <w:rsid w:val="009A52A4"/>
    <w:rsid w:val="009A52BE"/>
    <w:rsid w:val="009A5334"/>
    <w:rsid w:val="009A5353"/>
    <w:rsid w:val="009A53A7"/>
    <w:rsid w:val="009A5449"/>
    <w:rsid w:val="009A54D7"/>
    <w:rsid w:val="009A5528"/>
    <w:rsid w:val="009A55C5"/>
    <w:rsid w:val="009A560C"/>
    <w:rsid w:val="009A561F"/>
    <w:rsid w:val="009A56A6"/>
    <w:rsid w:val="009A56C8"/>
    <w:rsid w:val="009A5707"/>
    <w:rsid w:val="009A5834"/>
    <w:rsid w:val="009A5927"/>
    <w:rsid w:val="009A592A"/>
    <w:rsid w:val="009A5A44"/>
    <w:rsid w:val="009A5A87"/>
    <w:rsid w:val="009A5B4E"/>
    <w:rsid w:val="009A5BA4"/>
    <w:rsid w:val="009A5BD3"/>
    <w:rsid w:val="009A5BF0"/>
    <w:rsid w:val="009A5D78"/>
    <w:rsid w:val="009A5DF5"/>
    <w:rsid w:val="009A5E04"/>
    <w:rsid w:val="009A5FBD"/>
    <w:rsid w:val="009A6021"/>
    <w:rsid w:val="009A6197"/>
    <w:rsid w:val="009A621C"/>
    <w:rsid w:val="009A6296"/>
    <w:rsid w:val="009A6377"/>
    <w:rsid w:val="009A640A"/>
    <w:rsid w:val="009A64E1"/>
    <w:rsid w:val="009A6716"/>
    <w:rsid w:val="009A671A"/>
    <w:rsid w:val="009A6723"/>
    <w:rsid w:val="009A687E"/>
    <w:rsid w:val="009A695B"/>
    <w:rsid w:val="009A696D"/>
    <w:rsid w:val="009A6987"/>
    <w:rsid w:val="009A69B4"/>
    <w:rsid w:val="009A69C2"/>
    <w:rsid w:val="009A6B70"/>
    <w:rsid w:val="009A6C08"/>
    <w:rsid w:val="009A6C75"/>
    <w:rsid w:val="009A6C99"/>
    <w:rsid w:val="009A6C9D"/>
    <w:rsid w:val="009A6CA9"/>
    <w:rsid w:val="009A6CF0"/>
    <w:rsid w:val="009A6E5B"/>
    <w:rsid w:val="009A6E7A"/>
    <w:rsid w:val="009A712D"/>
    <w:rsid w:val="009A7196"/>
    <w:rsid w:val="009A7237"/>
    <w:rsid w:val="009A7346"/>
    <w:rsid w:val="009A73AD"/>
    <w:rsid w:val="009A757D"/>
    <w:rsid w:val="009A763A"/>
    <w:rsid w:val="009A76D2"/>
    <w:rsid w:val="009A77DF"/>
    <w:rsid w:val="009A7889"/>
    <w:rsid w:val="009A79BE"/>
    <w:rsid w:val="009A7B40"/>
    <w:rsid w:val="009A7C09"/>
    <w:rsid w:val="009A7C57"/>
    <w:rsid w:val="009A7CDD"/>
    <w:rsid w:val="009A7CFF"/>
    <w:rsid w:val="009A7D45"/>
    <w:rsid w:val="009A7D85"/>
    <w:rsid w:val="009A7DCC"/>
    <w:rsid w:val="009A7E8B"/>
    <w:rsid w:val="009A7F3E"/>
    <w:rsid w:val="009B0074"/>
    <w:rsid w:val="009B0146"/>
    <w:rsid w:val="009B0180"/>
    <w:rsid w:val="009B0248"/>
    <w:rsid w:val="009B03A3"/>
    <w:rsid w:val="009B03F2"/>
    <w:rsid w:val="009B0444"/>
    <w:rsid w:val="009B05B2"/>
    <w:rsid w:val="009B05EB"/>
    <w:rsid w:val="009B06AE"/>
    <w:rsid w:val="009B06CB"/>
    <w:rsid w:val="009B072B"/>
    <w:rsid w:val="009B0742"/>
    <w:rsid w:val="009B07C7"/>
    <w:rsid w:val="009B07F0"/>
    <w:rsid w:val="009B0800"/>
    <w:rsid w:val="009B0843"/>
    <w:rsid w:val="009B093B"/>
    <w:rsid w:val="009B0A0F"/>
    <w:rsid w:val="009B0C59"/>
    <w:rsid w:val="009B0C92"/>
    <w:rsid w:val="009B0CD3"/>
    <w:rsid w:val="009B0CF4"/>
    <w:rsid w:val="009B0E8A"/>
    <w:rsid w:val="009B0EA3"/>
    <w:rsid w:val="009B0F0F"/>
    <w:rsid w:val="009B0F38"/>
    <w:rsid w:val="009B100B"/>
    <w:rsid w:val="009B106D"/>
    <w:rsid w:val="009B10BC"/>
    <w:rsid w:val="009B10D0"/>
    <w:rsid w:val="009B1209"/>
    <w:rsid w:val="009B1215"/>
    <w:rsid w:val="009B1231"/>
    <w:rsid w:val="009B12D8"/>
    <w:rsid w:val="009B1350"/>
    <w:rsid w:val="009B137F"/>
    <w:rsid w:val="009B1380"/>
    <w:rsid w:val="009B13AC"/>
    <w:rsid w:val="009B13E0"/>
    <w:rsid w:val="009B14F5"/>
    <w:rsid w:val="009B1572"/>
    <w:rsid w:val="009B15D1"/>
    <w:rsid w:val="009B1629"/>
    <w:rsid w:val="009B1645"/>
    <w:rsid w:val="009B172C"/>
    <w:rsid w:val="009B1738"/>
    <w:rsid w:val="009B1785"/>
    <w:rsid w:val="009B1864"/>
    <w:rsid w:val="009B18B7"/>
    <w:rsid w:val="009B18F2"/>
    <w:rsid w:val="009B1B5E"/>
    <w:rsid w:val="009B1B82"/>
    <w:rsid w:val="009B1BAE"/>
    <w:rsid w:val="009B1C5E"/>
    <w:rsid w:val="009B1D68"/>
    <w:rsid w:val="009B1D8C"/>
    <w:rsid w:val="009B1DD7"/>
    <w:rsid w:val="009B1E72"/>
    <w:rsid w:val="009B1FAE"/>
    <w:rsid w:val="009B1FF1"/>
    <w:rsid w:val="009B2018"/>
    <w:rsid w:val="009B2049"/>
    <w:rsid w:val="009B20B7"/>
    <w:rsid w:val="009B2112"/>
    <w:rsid w:val="009B218C"/>
    <w:rsid w:val="009B2284"/>
    <w:rsid w:val="009B23C6"/>
    <w:rsid w:val="009B24A6"/>
    <w:rsid w:val="009B254D"/>
    <w:rsid w:val="009B2576"/>
    <w:rsid w:val="009B2583"/>
    <w:rsid w:val="009B2635"/>
    <w:rsid w:val="009B26C7"/>
    <w:rsid w:val="009B2735"/>
    <w:rsid w:val="009B274F"/>
    <w:rsid w:val="009B2776"/>
    <w:rsid w:val="009B280B"/>
    <w:rsid w:val="009B284C"/>
    <w:rsid w:val="009B28B0"/>
    <w:rsid w:val="009B28DD"/>
    <w:rsid w:val="009B2976"/>
    <w:rsid w:val="009B2A5D"/>
    <w:rsid w:val="009B2B26"/>
    <w:rsid w:val="009B2B37"/>
    <w:rsid w:val="009B2B93"/>
    <w:rsid w:val="009B2BB2"/>
    <w:rsid w:val="009B2CF0"/>
    <w:rsid w:val="009B2D2C"/>
    <w:rsid w:val="009B2D7B"/>
    <w:rsid w:val="009B2E5A"/>
    <w:rsid w:val="009B2F03"/>
    <w:rsid w:val="009B3091"/>
    <w:rsid w:val="009B3118"/>
    <w:rsid w:val="009B319B"/>
    <w:rsid w:val="009B327C"/>
    <w:rsid w:val="009B329E"/>
    <w:rsid w:val="009B32C5"/>
    <w:rsid w:val="009B3305"/>
    <w:rsid w:val="009B3353"/>
    <w:rsid w:val="009B34E3"/>
    <w:rsid w:val="009B352F"/>
    <w:rsid w:val="009B35FB"/>
    <w:rsid w:val="009B362F"/>
    <w:rsid w:val="009B3739"/>
    <w:rsid w:val="009B3A1A"/>
    <w:rsid w:val="009B3A38"/>
    <w:rsid w:val="009B3AB0"/>
    <w:rsid w:val="009B3BAE"/>
    <w:rsid w:val="009B3CD8"/>
    <w:rsid w:val="009B3CFE"/>
    <w:rsid w:val="009B3DF2"/>
    <w:rsid w:val="009B3EF1"/>
    <w:rsid w:val="009B3F12"/>
    <w:rsid w:val="009B3F15"/>
    <w:rsid w:val="009B3F38"/>
    <w:rsid w:val="009B3FAF"/>
    <w:rsid w:val="009B3FD2"/>
    <w:rsid w:val="009B40D2"/>
    <w:rsid w:val="009B414B"/>
    <w:rsid w:val="009B41DE"/>
    <w:rsid w:val="009B4227"/>
    <w:rsid w:val="009B424A"/>
    <w:rsid w:val="009B42B8"/>
    <w:rsid w:val="009B42DB"/>
    <w:rsid w:val="009B4494"/>
    <w:rsid w:val="009B45B4"/>
    <w:rsid w:val="009B4652"/>
    <w:rsid w:val="009B4664"/>
    <w:rsid w:val="009B4689"/>
    <w:rsid w:val="009B46D0"/>
    <w:rsid w:val="009B46ED"/>
    <w:rsid w:val="009B4838"/>
    <w:rsid w:val="009B49AD"/>
    <w:rsid w:val="009B4A60"/>
    <w:rsid w:val="009B4AC8"/>
    <w:rsid w:val="009B4AE9"/>
    <w:rsid w:val="009B4B13"/>
    <w:rsid w:val="009B4B61"/>
    <w:rsid w:val="009B4D5A"/>
    <w:rsid w:val="009B4DB1"/>
    <w:rsid w:val="009B4DCA"/>
    <w:rsid w:val="009B4E96"/>
    <w:rsid w:val="009B4F1D"/>
    <w:rsid w:val="009B5084"/>
    <w:rsid w:val="009B50CF"/>
    <w:rsid w:val="009B50FC"/>
    <w:rsid w:val="009B5113"/>
    <w:rsid w:val="009B5347"/>
    <w:rsid w:val="009B536B"/>
    <w:rsid w:val="009B5375"/>
    <w:rsid w:val="009B53AA"/>
    <w:rsid w:val="009B547A"/>
    <w:rsid w:val="009B5482"/>
    <w:rsid w:val="009B558B"/>
    <w:rsid w:val="009B55A1"/>
    <w:rsid w:val="009B5624"/>
    <w:rsid w:val="009B5662"/>
    <w:rsid w:val="009B56AF"/>
    <w:rsid w:val="009B56B8"/>
    <w:rsid w:val="009B56D1"/>
    <w:rsid w:val="009B56EC"/>
    <w:rsid w:val="009B5825"/>
    <w:rsid w:val="009B5857"/>
    <w:rsid w:val="009B58FE"/>
    <w:rsid w:val="009B5956"/>
    <w:rsid w:val="009B598B"/>
    <w:rsid w:val="009B5A53"/>
    <w:rsid w:val="009B5AF2"/>
    <w:rsid w:val="009B5B16"/>
    <w:rsid w:val="009B5BC7"/>
    <w:rsid w:val="009B5BDA"/>
    <w:rsid w:val="009B5C20"/>
    <w:rsid w:val="009B5C36"/>
    <w:rsid w:val="009B5C5A"/>
    <w:rsid w:val="009B5CCF"/>
    <w:rsid w:val="009B5D5F"/>
    <w:rsid w:val="009B5D72"/>
    <w:rsid w:val="009B5EBA"/>
    <w:rsid w:val="009B5EBE"/>
    <w:rsid w:val="009B5ED7"/>
    <w:rsid w:val="009B5F1E"/>
    <w:rsid w:val="009B5F28"/>
    <w:rsid w:val="009B5F30"/>
    <w:rsid w:val="009B5F67"/>
    <w:rsid w:val="009B5F6F"/>
    <w:rsid w:val="009B5FFC"/>
    <w:rsid w:val="009B6007"/>
    <w:rsid w:val="009B615E"/>
    <w:rsid w:val="009B61D7"/>
    <w:rsid w:val="009B6276"/>
    <w:rsid w:val="009B62EB"/>
    <w:rsid w:val="009B6507"/>
    <w:rsid w:val="009B65A9"/>
    <w:rsid w:val="009B660A"/>
    <w:rsid w:val="009B6639"/>
    <w:rsid w:val="009B6666"/>
    <w:rsid w:val="009B67EB"/>
    <w:rsid w:val="009B683E"/>
    <w:rsid w:val="009B6867"/>
    <w:rsid w:val="009B6953"/>
    <w:rsid w:val="009B69C7"/>
    <w:rsid w:val="009B6A30"/>
    <w:rsid w:val="009B6A48"/>
    <w:rsid w:val="009B6B64"/>
    <w:rsid w:val="009B6CE7"/>
    <w:rsid w:val="009B6F86"/>
    <w:rsid w:val="009B6F9C"/>
    <w:rsid w:val="009B7097"/>
    <w:rsid w:val="009B714B"/>
    <w:rsid w:val="009B719D"/>
    <w:rsid w:val="009B71DC"/>
    <w:rsid w:val="009B7208"/>
    <w:rsid w:val="009B7365"/>
    <w:rsid w:val="009B7426"/>
    <w:rsid w:val="009B746A"/>
    <w:rsid w:val="009B74CD"/>
    <w:rsid w:val="009B74CE"/>
    <w:rsid w:val="009B7504"/>
    <w:rsid w:val="009B7533"/>
    <w:rsid w:val="009B76D3"/>
    <w:rsid w:val="009B7739"/>
    <w:rsid w:val="009B776E"/>
    <w:rsid w:val="009B7877"/>
    <w:rsid w:val="009B7A0A"/>
    <w:rsid w:val="009B7A32"/>
    <w:rsid w:val="009B7A33"/>
    <w:rsid w:val="009B7AC3"/>
    <w:rsid w:val="009B7AD8"/>
    <w:rsid w:val="009B7B24"/>
    <w:rsid w:val="009B7C2D"/>
    <w:rsid w:val="009B7DE2"/>
    <w:rsid w:val="009B7E8F"/>
    <w:rsid w:val="009B7ED3"/>
    <w:rsid w:val="009B7EDC"/>
    <w:rsid w:val="009B7FE5"/>
    <w:rsid w:val="009C0023"/>
    <w:rsid w:val="009C011A"/>
    <w:rsid w:val="009C01CE"/>
    <w:rsid w:val="009C01E9"/>
    <w:rsid w:val="009C0236"/>
    <w:rsid w:val="009C0266"/>
    <w:rsid w:val="009C026D"/>
    <w:rsid w:val="009C047A"/>
    <w:rsid w:val="009C04AC"/>
    <w:rsid w:val="009C04C7"/>
    <w:rsid w:val="009C0580"/>
    <w:rsid w:val="009C0666"/>
    <w:rsid w:val="009C06F5"/>
    <w:rsid w:val="009C0798"/>
    <w:rsid w:val="009C081F"/>
    <w:rsid w:val="009C0879"/>
    <w:rsid w:val="009C0937"/>
    <w:rsid w:val="009C093D"/>
    <w:rsid w:val="009C098C"/>
    <w:rsid w:val="009C09D4"/>
    <w:rsid w:val="009C0A25"/>
    <w:rsid w:val="009C0B59"/>
    <w:rsid w:val="009C0B93"/>
    <w:rsid w:val="009C0BAF"/>
    <w:rsid w:val="009C0C66"/>
    <w:rsid w:val="009C0D3D"/>
    <w:rsid w:val="009C0DA7"/>
    <w:rsid w:val="009C0DE0"/>
    <w:rsid w:val="009C0E6D"/>
    <w:rsid w:val="009C0EAE"/>
    <w:rsid w:val="009C0F01"/>
    <w:rsid w:val="009C0F15"/>
    <w:rsid w:val="009C0F97"/>
    <w:rsid w:val="009C0FEC"/>
    <w:rsid w:val="009C1072"/>
    <w:rsid w:val="009C1073"/>
    <w:rsid w:val="009C1088"/>
    <w:rsid w:val="009C113D"/>
    <w:rsid w:val="009C1239"/>
    <w:rsid w:val="009C1240"/>
    <w:rsid w:val="009C13EF"/>
    <w:rsid w:val="009C1474"/>
    <w:rsid w:val="009C14CD"/>
    <w:rsid w:val="009C15B8"/>
    <w:rsid w:val="009C1612"/>
    <w:rsid w:val="009C16B3"/>
    <w:rsid w:val="009C16F8"/>
    <w:rsid w:val="009C1707"/>
    <w:rsid w:val="009C17E6"/>
    <w:rsid w:val="009C17F5"/>
    <w:rsid w:val="009C17F9"/>
    <w:rsid w:val="009C18C0"/>
    <w:rsid w:val="009C1910"/>
    <w:rsid w:val="009C1A83"/>
    <w:rsid w:val="009C1A90"/>
    <w:rsid w:val="009C1B18"/>
    <w:rsid w:val="009C1C4C"/>
    <w:rsid w:val="009C1CBC"/>
    <w:rsid w:val="009C1CF1"/>
    <w:rsid w:val="009C1D04"/>
    <w:rsid w:val="009C1E86"/>
    <w:rsid w:val="009C1F1C"/>
    <w:rsid w:val="009C20E2"/>
    <w:rsid w:val="009C2133"/>
    <w:rsid w:val="009C2193"/>
    <w:rsid w:val="009C21BA"/>
    <w:rsid w:val="009C21C1"/>
    <w:rsid w:val="009C22B9"/>
    <w:rsid w:val="009C23A5"/>
    <w:rsid w:val="009C23AB"/>
    <w:rsid w:val="009C24BE"/>
    <w:rsid w:val="009C24F0"/>
    <w:rsid w:val="009C25B1"/>
    <w:rsid w:val="009C2619"/>
    <w:rsid w:val="009C2645"/>
    <w:rsid w:val="009C2649"/>
    <w:rsid w:val="009C2729"/>
    <w:rsid w:val="009C287E"/>
    <w:rsid w:val="009C294E"/>
    <w:rsid w:val="009C295B"/>
    <w:rsid w:val="009C2C71"/>
    <w:rsid w:val="009C2E11"/>
    <w:rsid w:val="009C2E43"/>
    <w:rsid w:val="009C2E4D"/>
    <w:rsid w:val="009C2F4F"/>
    <w:rsid w:val="009C303F"/>
    <w:rsid w:val="009C30A0"/>
    <w:rsid w:val="009C30B9"/>
    <w:rsid w:val="009C3123"/>
    <w:rsid w:val="009C3355"/>
    <w:rsid w:val="009C3372"/>
    <w:rsid w:val="009C33B6"/>
    <w:rsid w:val="009C33F7"/>
    <w:rsid w:val="009C352E"/>
    <w:rsid w:val="009C35DD"/>
    <w:rsid w:val="009C3639"/>
    <w:rsid w:val="009C36AE"/>
    <w:rsid w:val="009C37D8"/>
    <w:rsid w:val="009C3853"/>
    <w:rsid w:val="009C3876"/>
    <w:rsid w:val="009C3890"/>
    <w:rsid w:val="009C38E4"/>
    <w:rsid w:val="009C3982"/>
    <w:rsid w:val="009C3A63"/>
    <w:rsid w:val="009C3ADB"/>
    <w:rsid w:val="009C3B55"/>
    <w:rsid w:val="009C3C67"/>
    <w:rsid w:val="009C3D76"/>
    <w:rsid w:val="009C3E12"/>
    <w:rsid w:val="009C3E31"/>
    <w:rsid w:val="009C3EB5"/>
    <w:rsid w:val="009C406D"/>
    <w:rsid w:val="009C4089"/>
    <w:rsid w:val="009C40A1"/>
    <w:rsid w:val="009C40C0"/>
    <w:rsid w:val="009C419B"/>
    <w:rsid w:val="009C41EB"/>
    <w:rsid w:val="009C428C"/>
    <w:rsid w:val="009C4297"/>
    <w:rsid w:val="009C4359"/>
    <w:rsid w:val="009C44CA"/>
    <w:rsid w:val="009C450F"/>
    <w:rsid w:val="009C45A7"/>
    <w:rsid w:val="009C45AF"/>
    <w:rsid w:val="009C45DB"/>
    <w:rsid w:val="009C4638"/>
    <w:rsid w:val="009C46B0"/>
    <w:rsid w:val="009C474A"/>
    <w:rsid w:val="009C47E2"/>
    <w:rsid w:val="009C47F2"/>
    <w:rsid w:val="009C49CE"/>
    <w:rsid w:val="009C4ABA"/>
    <w:rsid w:val="009C4B06"/>
    <w:rsid w:val="009C4B7A"/>
    <w:rsid w:val="009C4C14"/>
    <w:rsid w:val="009C4C94"/>
    <w:rsid w:val="009C4CD9"/>
    <w:rsid w:val="009C4CFB"/>
    <w:rsid w:val="009C4E1F"/>
    <w:rsid w:val="009C4ECF"/>
    <w:rsid w:val="009C4EF1"/>
    <w:rsid w:val="009C4F57"/>
    <w:rsid w:val="009C4FC9"/>
    <w:rsid w:val="009C50B1"/>
    <w:rsid w:val="009C5159"/>
    <w:rsid w:val="009C5181"/>
    <w:rsid w:val="009C518B"/>
    <w:rsid w:val="009C51DC"/>
    <w:rsid w:val="009C52D6"/>
    <w:rsid w:val="009C53B9"/>
    <w:rsid w:val="009C53C6"/>
    <w:rsid w:val="009C545D"/>
    <w:rsid w:val="009C551F"/>
    <w:rsid w:val="009C56A4"/>
    <w:rsid w:val="009C56C7"/>
    <w:rsid w:val="009C56CF"/>
    <w:rsid w:val="009C5718"/>
    <w:rsid w:val="009C5790"/>
    <w:rsid w:val="009C57AE"/>
    <w:rsid w:val="009C57F1"/>
    <w:rsid w:val="009C57F8"/>
    <w:rsid w:val="009C5947"/>
    <w:rsid w:val="009C59B6"/>
    <w:rsid w:val="009C5A33"/>
    <w:rsid w:val="009C5A54"/>
    <w:rsid w:val="009C5C0A"/>
    <w:rsid w:val="009C5C24"/>
    <w:rsid w:val="009C5C89"/>
    <w:rsid w:val="009C5D30"/>
    <w:rsid w:val="009C5D71"/>
    <w:rsid w:val="009C5D87"/>
    <w:rsid w:val="009C5DC9"/>
    <w:rsid w:val="009C625F"/>
    <w:rsid w:val="009C62A7"/>
    <w:rsid w:val="009C638A"/>
    <w:rsid w:val="009C63EA"/>
    <w:rsid w:val="009C6465"/>
    <w:rsid w:val="009C64F5"/>
    <w:rsid w:val="009C64F6"/>
    <w:rsid w:val="009C6539"/>
    <w:rsid w:val="009C65EC"/>
    <w:rsid w:val="009C673F"/>
    <w:rsid w:val="009C6882"/>
    <w:rsid w:val="009C697A"/>
    <w:rsid w:val="009C69DF"/>
    <w:rsid w:val="009C69F5"/>
    <w:rsid w:val="009C6AAF"/>
    <w:rsid w:val="009C6C12"/>
    <w:rsid w:val="009C6D33"/>
    <w:rsid w:val="009C6D39"/>
    <w:rsid w:val="009C6D4E"/>
    <w:rsid w:val="009C6DBE"/>
    <w:rsid w:val="009C6E4F"/>
    <w:rsid w:val="009C6E5C"/>
    <w:rsid w:val="009C6E69"/>
    <w:rsid w:val="009C6F29"/>
    <w:rsid w:val="009C6FC6"/>
    <w:rsid w:val="009C70AA"/>
    <w:rsid w:val="009C71B9"/>
    <w:rsid w:val="009C72BC"/>
    <w:rsid w:val="009C7373"/>
    <w:rsid w:val="009C74A4"/>
    <w:rsid w:val="009C74EC"/>
    <w:rsid w:val="009C753E"/>
    <w:rsid w:val="009C7540"/>
    <w:rsid w:val="009C7662"/>
    <w:rsid w:val="009C76E4"/>
    <w:rsid w:val="009C7738"/>
    <w:rsid w:val="009C7858"/>
    <w:rsid w:val="009C7875"/>
    <w:rsid w:val="009C7877"/>
    <w:rsid w:val="009C7916"/>
    <w:rsid w:val="009C7934"/>
    <w:rsid w:val="009C7997"/>
    <w:rsid w:val="009C79ED"/>
    <w:rsid w:val="009C7BC1"/>
    <w:rsid w:val="009C7CBF"/>
    <w:rsid w:val="009C7D19"/>
    <w:rsid w:val="009C7D4D"/>
    <w:rsid w:val="009C7D5C"/>
    <w:rsid w:val="009C7E3D"/>
    <w:rsid w:val="009C7E8D"/>
    <w:rsid w:val="009C7F81"/>
    <w:rsid w:val="009C7FBE"/>
    <w:rsid w:val="009C7FC0"/>
    <w:rsid w:val="009D000C"/>
    <w:rsid w:val="009D003D"/>
    <w:rsid w:val="009D0280"/>
    <w:rsid w:val="009D02A1"/>
    <w:rsid w:val="009D02D0"/>
    <w:rsid w:val="009D0346"/>
    <w:rsid w:val="009D0443"/>
    <w:rsid w:val="009D044D"/>
    <w:rsid w:val="009D0457"/>
    <w:rsid w:val="009D0532"/>
    <w:rsid w:val="009D056F"/>
    <w:rsid w:val="009D05EE"/>
    <w:rsid w:val="009D0684"/>
    <w:rsid w:val="009D06F9"/>
    <w:rsid w:val="009D070A"/>
    <w:rsid w:val="009D073B"/>
    <w:rsid w:val="009D0803"/>
    <w:rsid w:val="009D080D"/>
    <w:rsid w:val="009D09F8"/>
    <w:rsid w:val="009D0C50"/>
    <w:rsid w:val="009D0C7D"/>
    <w:rsid w:val="009D0CA9"/>
    <w:rsid w:val="009D0CB9"/>
    <w:rsid w:val="009D0DC9"/>
    <w:rsid w:val="009D0F6C"/>
    <w:rsid w:val="009D117D"/>
    <w:rsid w:val="009D117E"/>
    <w:rsid w:val="009D1247"/>
    <w:rsid w:val="009D1269"/>
    <w:rsid w:val="009D1270"/>
    <w:rsid w:val="009D128C"/>
    <w:rsid w:val="009D12AA"/>
    <w:rsid w:val="009D15A1"/>
    <w:rsid w:val="009D15CF"/>
    <w:rsid w:val="009D15F2"/>
    <w:rsid w:val="009D1630"/>
    <w:rsid w:val="009D1657"/>
    <w:rsid w:val="009D16F4"/>
    <w:rsid w:val="009D172B"/>
    <w:rsid w:val="009D17A0"/>
    <w:rsid w:val="009D17C3"/>
    <w:rsid w:val="009D18EE"/>
    <w:rsid w:val="009D193D"/>
    <w:rsid w:val="009D1A13"/>
    <w:rsid w:val="009D1A7F"/>
    <w:rsid w:val="009D1AA5"/>
    <w:rsid w:val="009D1AA8"/>
    <w:rsid w:val="009D1AD1"/>
    <w:rsid w:val="009D1B07"/>
    <w:rsid w:val="009D1B9F"/>
    <w:rsid w:val="009D1BED"/>
    <w:rsid w:val="009D1CB0"/>
    <w:rsid w:val="009D1D3C"/>
    <w:rsid w:val="009D1DEF"/>
    <w:rsid w:val="009D1EC7"/>
    <w:rsid w:val="009D1ECC"/>
    <w:rsid w:val="009D1F25"/>
    <w:rsid w:val="009D1F76"/>
    <w:rsid w:val="009D1FA3"/>
    <w:rsid w:val="009D1FAF"/>
    <w:rsid w:val="009D1FBD"/>
    <w:rsid w:val="009D201F"/>
    <w:rsid w:val="009D20AC"/>
    <w:rsid w:val="009D212F"/>
    <w:rsid w:val="009D213B"/>
    <w:rsid w:val="009D2144"/>
    <w:rsid w:val="009D2173"/>
    <w:rsid w:val="009D2184"/>
    <w:rsid w:val="009D2237"/>
    <w:rsid w:val="009D223B"/>
    <w:rsid w:val="009D22FB"/>
    <w:rsid w:val="009D2364"/>
    <w:rsid w:val="009D2368"/>
    <w:rsid w:val="009D2372"/>
    <w:rsid w:val="009D2378"/>
    <w:rsid w:val="009D23E2"/>
    <w:rsid w:val="009D24A9"/>
    <w:rsid w:val="009D24B7"/>
    <w:rsid w:val="009D25B8"/>
    <w:rsid w:val="009D25F0"/>
    <w:rsid w:val="009D2665"/>
    <w:rsid w:val="009D2683"/>
    <w:rsid w:val="009D26AA"/>
    <w:rsid w:val="009D26DB"/>
    <w:rsid w:val="009D2916"/>
    <w:rsid w:val="009D29AF"/>
    <w:rsid w:val="009D2A2E"/>
    <w:rsid w:val="009D2A50"/>
    <w:rsid w:val="009D2B20"/>
    <w:rsid w:val="009D2B54"/>
    <w:rsid w:val="009D2BA0"/>
    <w:rsid w:val="009D2BA2"/>
    <w:rsid w:val="009D2C06"/>
    <w:rsid w:val="009D2C33"/>
    <w:rsid w:val="009D2C4D"/>
    <w:rsid w:val="009D2CD3"/>
    <w:rsid w:val="009D2D0D"/>
    <w:rsid w:val="009D2E94"/>
    <w:rsid w:val="009D2F8B"/>
    <w:rsid w:val="009D300D"/>
    <w:rsid w:val="009D317A"/>
    <w:rsid w:val="009D3197"/>
    <w:rsid w:val="009D31D3"/>
    <w:rsid w:val="009D3209"/>
    <w:rsid w:val="009D324F"/>
    <w:rsid w:val="009D32C4"/>
    <w:rsid w:val="009D3398"/>
    <w:rsid w:val="009D33FA"/>
    <w:rsid w:val="009D3445"/>
    <w:rsid w:val="009D34B1"/>
    <w:rsid w:val="009D3591"/>
    <w:rsid w:val="009D3644"/>
    <w:rsid w:val="009D36D2"/>
    <w:rsid w:val="009D370C"/>
    <w:rsid w:val="009D372B"/>
    <w:rsid w:val="009D37D4"/>
    <w:rsid w:val="009D388E"/>
    <w:rsid w:val="009D396A"/>
    <w:rsid w:val="009D3AA1"/>
    <w:rsid w:val="009D3AB7"/>
    <w:rsid w:val="009D3AF8"/>
    <w:rsid w:val="009D3DF0"/>
    <w:rsid w:val="009D3E1D"/>
    <w:rsid w:val="009D3E43"/>
    <w:rsid w:val="009D3E84"/>
    <w:rsid w:val="009D3FE0"/>
    <w:rsid w:val="009D4026"/>
    <w:rsid w:val="009D404A"/>
    <w:rsid w:val="009D409A"/>
    <w:rsid w:val="009D40F6"/>
    <w:rsid w:val="009D410D"/>
    <w:rsid w:val="009D4115"/>
    <w:rsid w:val="009D412F"/>
    <w:rsid w:val="009D4194"/>
    <w:rsid w:val="009D4200"/>
    <w:rsid w:val="009D421F"/>
    <w:rsid w:val="009D4328"/>
    <w:rsid w:val="009D4341"/>
    <w:rsid w:val="009D4397"/>
    <w:rsid w:val="009D444E"/>
    <w:rsid w:val="009D46B7"/>
    <w:rsid w:val="009D46E8"/>
    <w:rsid w:val="009D499B"/>
    <w:rsid w:val="009D49D3"/>
    <w:rsid w:val="009D49FA"/>
    <w:rsid w:val="009D4A19"/>
    <w:rsid w:val="009D4B40"/>
    <w:rsid w:val="009D4CA2"/>
    <w:rsid w:val="009D4CCC"/>
    <w:rsid w:val="009D4D0F"/>
    <w:rsid w:val="009D4E26"/>
    <w:rsid w:val="009D4E41"/>
    <w:rsid w:val="009D4E49"/>
    <w:rsid w:val="009D4E57"/>
    <w:rsid w:val="009D4EA3"/>
    <w:rsid w:val="009D4EAC"/>
    <w:rsid w:val="009D4FC5"/>
    <w:rsid w:val="009D5070"/>
    <w:rsid w:val="009D5159"/>
    <w:rsid w:val="009D5427"/>
    <w:rsid w:val="009D547F"/>
    <w:rsid w:val="009D5572"/>
    <w:rsid w:val="009D55CA"/>
    <w:rsid w:val="009D5627"/>
    <w:rsid w:val="009D563C"/>
    <w:rsid w:val="009D5756"/>
    <w:rsid w:val="009D5759"/>
    <w:rsid w:val="009D57E8"/>
    <w:rsid w:val="009D584E"/>
    <w:rsid w:val="009D5870"/>
    <w:rsid w:val="009D589E"/>
    <w:rsid w:val="009D5906"/>
    <w:rsid w:val="009D592A"/>
    <w:rsid w:val="009D593F"/>
    <w:rsid w:val="009D5A09"/>
    <w:rsid w:val="009D5B2A"/>
    <w:rsid w:val="009D5BD3"/>
    <w:rsid w:val="009D5C1B"/>
    <w:rsid w:val="009D5C26"/>
    <w:rsid w:val="009D5C4C"/>
    <w:rsid w:val="009D5CE5"/>
    <w:rsid w:val="009D5CEA"/>
    <w:rsid w:val="009D5D06"/>
    <w:rsid w:val="009D5D24"/>
    <w:rsid w:val="009D5DCB"/>
    <w:rsid w:val="009D5DEA"/>
    <w:rsid w:val="009D6009"/>
    <w:rsid w:val="009D6057"/>
    <w:rsid w:val="009D605B"/>
    <w:rsid w:val="009D6115"/>
    <w:rsid w:val="009D611E"/>
    <w:rsid w:val="009D6294"/>
    <w:rsid w:val="009D62C7"/>
    <w:rsid w:val="009D63DA"/>
    <w:rsid w:val="009D6412"/>
    <w:rsid w:val="009D6413"/>
    <w:rsid w:val="009D647A"/>
    <w:rsid w:val="009D65A1"/>
    <w:rsid w:val="009D65BD"/>
    <w:rsid w:val="009D65F0"/>
    <w:rsid w:val="009D6649"/>
    <w:rsid w:val="009D67C2"/>
    <w:rsid w:val="009D6843"/>
    <w:rsid w:val="009D6887"/>
    <w:rsid w:val="009D697C"/>
    <w:rsid w:val="009D69AC"/>
    <w:rsid w:val="009D6A53"/>
    <w:rsid w:val="009D6AA8"/>
    <w:rsid w:val="009D6AC0"/>
    <w:rsid w:val="009D6B17"/>
    <w:rsid w:val="009D6B2C"/>
    <w:rsid w:val="009D6B98"/>
    <w:rsid w:val="009D6BBA"/>
    <w:rsid w:val="009D6BBB"/>
    <w:rsid w:val="009D6BBE"/>
    <w:rsid w:val="009D6C1A"/>
    <w:rsid w:val="009D6C57"/>
    <w:rsid w:val="009D6C75"/>
    <w:rsid w:val="009D6CD4"/>
    <w:rsid w:val="009D6D5E"/>
    <w:rsid w:val="009D6D75"/>
    <w:rsid w:val="009D6E56"/>
    <w:rsid w:val="009D6F2F"/>
    <w:rsid w:val="009D6F6C"/>
    <w:rsid w:val="009D703A"/>
    <w:rsid w:val="009D7178"/>
    <w:rsid w:val="009D71FA"/>
    <w:rsid w:val="009D725B"/>
    <w:rsid w:val="009D7270"/>
    <w:rsid w:val="009D72CC"/>
    <w:rsid w:val="009D7312"/>
    <w:rsid w:val="009D7319"/>
    <w:rsid w:val="009D7321"/>
    <w:rsid w:val="009D73BD"/>
    <w:rsid w:val="009D73DD"/>
    <w:rsid w:val="009D73E9"/>
    <w:rsid w:val="009D7400"/>
    <w:rsid w:val="009D7409"/>
    <w:rsid w:val="009D7444"/>
    <w:rsid w:val="009D7472"/>
    <w:rsid w:val="009D74FA"/>
    <w:rsid w:val="009D76CD"/>
    <w:rsid w:val="009D779C"/>
    <w:rsid w:val="009D7873"/>
    <w:rsid w:val="009D7897"/>
    <w:rsid w:val="009D7A31"/>
    <w:rsid w:val="009D7AE5"/>
    <w:rsid w:val="009D7B71"/>
    <w:rsid w:val="009D7D97"/>
    <w:rsid w:val="009D7F85"/>
    <w:rsid w:val="009D7FE1"/>
    <w:rsid w:val="009E00FD"/>
    <w:rsid w:val="009E0182"/>
    <w:rsid w:val="009E0201"/>
    <w:rsid w:val="009E0235"/>
    <w:rsid w:val="009E02F1"/>
    <w:rsid w:val="009E0347"/>
    <w:rsid w:val="009E0517"/>
    <w:rsid w:val="009E0766"/>
    <w:rsid w:val="009E0796"/>
    <w:rsid w:val="009E07F6"/>
    <w:rsid w:val="009E082A"/>
    <w:rsid w:val="009E0875"/>
    <w:rsid w:val="009E0878"/>
    <w:rsid w:val="009E0909"/>
    <w:rsid w:val="009E092B"/>
    <w:rsid w:val="009E09B3"/>
    <w:rsid w:val="009E09D3"/>
    <w:rsid w:val="009E0A36"/>
    <w:rsid w:val="009E0AAF"/>
    <w:rsid w:val="009E0B72"/>
    <w:rsid w:val="009E0D90"/>
    <w:rsid w:val="009E0DA4"/>
    <w:rsid w:val="009E0F14"/>
    <w:rsid w:val="009E0F49"/>
    <w:rsid w:val="009E11D7"/>
    <w:rsid w:val="009E1238"/>
    <w:rsid w:val="009E12B5"/>
    <w:rsid w:val="009E131B"/>
    <w:rsid w:val="009E1338"/>
    <w:rsid w:val="009E13AC"/>
    <w:rsid w:val="009E13AF"/>
    <w:rsid w:val="009E13FE"/>
    <w:rsid w:val="009E14D1"/>
    <w:rsid w:val="009E1589"/>
    <w:rsid w:val="009E16D2"/>
    <w:rsid w:val="009E16E1"/>
    <w:rsid w:val="009E16F0"/>
    <w:rsid w:val="009E17ED"/>
    <w:rsid w:val="009E1822"/>
    <w:rsid w:val="009E18B5"/>
    <w:rsid w:val="009E1A30"/>
    <w:rsid w:val="009E1A5C"/>
    <w:rsid w:val="009E1A5F"/>
    <w:rsid w:val="009E1A8D"/>
    <w:rsid w:val="009E1AE6"/>
    <w:rsid w:val="009E1B7C"/>
    <w:rsid w:val="009E1B83"/>
    <w:rsid w:val="009E1BB6"/>
    <w:rsid w:val="009E1BFB"/>
    <w:rsid w:val="009E1CA0"/>
    <w:rsid w:val="009E1DAD"/>
    <w:rsid w:val="009E1E3D"/>
    <w:rsid w:val="009E1EB3"/>
    <w:rsid w:val="009E1EB7"/>
    <w:rsid w:val="009E1F33"/>
    <w:rsid w:val="009E1F4C"/>
    <w:rsid w:val="009E1FBE"/>
    <w:rsid w:val="009E20A5"/>
    <w:rsid w:val="009E2134"/>
    <w:rsid w:val="009E2168"/>
    <w:rsid w:val="009E2289"/>
    <w:rsid w:val="009E2588"/>
    <w:rsid w:val="009E26D0"/>
    <w:rsid w:val="009E27C3"/>
    <w:rsid w:val="009E2849"/>
    <w:rsid w:val="009E28C7"/>
    <w:rsid w:val="009E28CD"/>
    <w:rsid w:val="009E29B8"/>
    <w:rsid w:val="009E2A93"/>
    <w:rsid w:val="009E2B06"/>
    <w:rsid w:val="009E2B79"/>
    <w:rsid w:val="009E2B9C"/>
    <w:rsid w:val="009E2C90"/>
    <w:rsid w:val="009E2CA0"/>
    <w:rsid w:val="009E2CE4"/>
    <w:rsid w:val="009E2EDF"/>
    <w:rsid w:val="009E2F0A"/>
    <w:rsid w:val="009E2F1E"/>
    <w:rsid w:val="009E2FDA"/>
    <w:rsid w:val="009E2FE4"/>
    <w:rsid w:val="009E30AA"/>
    <w:rsid w:val="009E319D"/>
    <w:rsid w:val="009E31B0"/>
    <w:rsid w:val="009E3200"/>
    <w:rsid w:val="009E3264"/>
    <w:rsid w:val="009E32C3"/>
    <w:rsid w:val="009E33F4"/>
    <w:rsid w:val="009E3455"/>
    <w:rsid w:val="009E3468"/>
    <w:rsid w:val="009E3493"/>
    <w:rsid w:val="009E361E"/>
    <w:rsid w:val="009E36A6"/>
    <w:rsid w:val="009E36B4"/>
    <w:rsid w:val="009E36F5"/>
    <w:rsid w:val="009E3737"/>
    <w:rsid w:val="009E37CE"/>
    <w:rsid w:val="009E380B"/>
    <w:rsid w:val="009E3861"/>
    <w:rsid w:val="009E38E0"/>
    <w:rsid w:val="009E38EF"/>
    <w:rsid w:val="009E392D"/>
    <w:rsid w:val="009E3940"/>
    <w:rsid w:val="009E397E"/>
    <w:rsid w:val="009E3A16"/>
    <w:rsid w:val="009E3C38"/>
    <w:rsid w:val="009E3CDD"/>
    <w:rsid w:val="009E3D17"/>
    <w:rsid w:val="009E3E0B"/>
    <w:rsid w:val="009E3E14"/>
    <w:rsid w:val="009E3EB7"/>
    <w:rsid w:val="009E3F16"/>
    <w:rsid w:val="009E40A3"/>
    <w:rsid w:val="009E411B"/>
    <w:rsid w:val="009E415D"/>
    <w:rsid w:val="009E41EF"/>
    <w:rsid w:val="009E423D"/>
    <w:rsid w:val="009E4241"/>
    <w:rsid w:val="009E4285"/>
    <w:rsid w:val="009E42EC"/>
    <w:rsid w:val="009E44F1"/>
    <w:rsid w:val="009E44F8"/>
    <w:rsid w:val="009E4609"/>
    <w:rsid w:val="009E466E"/>
    <w:rsid w:val="009E468A"/>
    <w:rsid w:val="009E4694"/>
    <w:rsid w:val="009E46EB"/>
    <w:rsid w:val="009E46FE"/>
    <w:rsid w:val="009E470F"/>
    <w:rsid w:val="009E4764"/>
    <w:rsid w:val="009E4897"/>
    <w:rsid w:val="009E48A8"/>
    <w:rsid w:val="009E498C"/>
    <w:rsid w:val="009E49E2"/>
    <w:rsid w:val="009E4AD4"/>
    <w:rsid w:val="009E4B3B"/>
    <w:rsid w:val="009E4B9F"/>
    <w:rsid w:val="009E4D02"/>
    <w:rsid w:val="009E4D5D"/>
    <w:rsid w:val="009E4D7D"/>
    <w:rsid w:val="009E4D8D"/>
    <w:rsid w:val="009E4DB8"/>
    <w:rsid w:val="009E4DFA"/>
    <w:rsid w:val="009E4E92"/>
    <w:rsid w:val="009E4F48"/>
    <w:rsid w:val="009E4F6F"/>
    <w:rsid w:val="009E4FC4"/>
    <w:rsid w:val="009E4FEC"/>
    <w:rsid w:val="009E4FF7"/>
    <w:rsid w:val="009E5021"/>
    <w:rsid w:val="009E506E"/>
    <w:rsid w:val="009E50CA"/>
    <w:rsid w:val="009E511A"/>
    <w:rsid w:val="009E51F8"/>
    <w:rsid w:val="009E5212"/>
    <w:rsid w:val="009E521C"/>
    <w:rsid w:val="009E5272"/>
    <w:rsid w:val="009E5372"/>
    <w:rsid w:val="009E5473"/>
    <w:rsid w:val="009E54EC"/>
    <w:rsid w:val="009E550B"/>
    <w:rsid w:val="009E5539"/>
    <w:rsid w:val="009E56FD"/>
    <w:rsid w:val="009E574A"/>
    <w:rsid w:val="009E574E"/>
    <w:rsid w:val="009E5842"/>
    <w:rsid w:val="009E5896"/>
    <w:rsid w:val="009E58B5"/>
    <w:rsid w:val="009E58DD"/>
    <w:rsid w:val="009E5A4C"/>
    <w:rsid w:val="009E5B48"/>
    <w:rsid w:val="009E5C02"/>
    <w:rsid w:val="009E5C9C"/>
    <w:rsid w:val="009E5D19"/>
    <w:rsid w:val="009E5D37"/>
    <w:rsid w:val="009E5E34"/>
    <w:rsid w:val="009E5EBE"/>
    <w:rsid w:val="009E5FB7"/>
    <w:rsid w:val="009E6017"/>
    <w:rsid w:val="009E6078"/>
    <w:rsid w:val="009E615A"/>
    <w:rsid w:val="009E6205"/>
    <w:rsid w:val="009E6279"/>
    <w:rsid w:val="009E627E"/>
    <w:rsid w:val="009E62AC"/>
    <w:rsid w:val="009E6430"/>
    <w:rsid w:val="009E6463"/>
    <w:rsid w:val="009E64B8"/>
    <w:rsid w:val="009E64D9"/>
    <w:rsid w:val="009E6516"/>
    <w:rsid w:val="009E651E"/>
    <w:rsid w:val="009E6562"/>
    <w:rsid w:val="009E65E1"/>
    <w:rsid w:val="009E6689"/>
    <w:rsid w:val="009E6743"/>
    <w:rsid w:val="009E69B6"/>
    <w:rsid w:val="009E69E4"/>
    <w:rsid w:val="009E6B32"/>
    <w:rsid w:val="009E6B53"/>
    <w:rsid w:val="009E6B9B"/>
    <w:rsid w:val="009E6BBA"/>
    <w:rsid w:val="009E6BC5"/>
    <w:rsid w:val="009E6BF8"/>
    <w:rsid w:val="009E6CC0"/>
    <w:rsid w:val="009E6D0C"/>
    <w:rsid w:val="009E6D64"/>
    <w:rsid w:val="009E6DD9"/>
    <w:rsid w:val="009E6E0A"/>
    <w:rsid w:val="009E6F67"/>
    <w:rsid w:val="009E6F88"/>
    <w:rsid w:val="009E7009"/>
    <w:rsid w:val="009E705E"/>
    <w:rsid w:val="009E706C"/>
    <w:rsid w:val="009E70FD"/>
    <w:rsid w:val="009E7117"/>
    <w:rsid w:val="009E719A"/>
    <w:rsid w:val="009E71B1"/>
    <w:rsid w:val="009E71C9"/>
    <w:rsid w:val="009E722E"/>
    <w:rsid w:val="009E7234"/>
    <w:rsid w:val="009E72C0"/>
    <w:rsid w:val="009E7311"/>
    <w:rsid w:val="009E74C1"/>
    <w:rsid w:val="009E75A9"/>
    <w:rsid w:val="009E7683"/>
    <w:rsid w:val="009E7786"/>
    <w:rsid w:val="009E779B"/>
    <w:rsid w:val="009E7810"/>
    <w:rsid w:val="009E789F"/>
    <w:rsid w:val="009E7955"/>
    <w:rsid w:val="009E796C"/>
    <w:rsid w:val="009E798C"/>
    <w:rsid w:val="009E7A75"/>
    <w:rsid w:val="009E7AC7"/>
    <w:rsid w:val="009E7AE3"/>
    <w:rsid w:val="009E7B66"/>
    <w:rsid w:val="009E7B6F"/>
    <w:rsid w:val="009E7C03"/>
    <w:rsid w:val="009E7C6C"/>
    <w:rsid w:val="009E7CF6"/>
    <w:rsid w:val="009E7D07"/>
    <w:rsid w:val="009E7D56"/>
    <w:rsid w:val="009E7D8F"/>
    <w:rsid w:val="009E7DC9"/>
    <w:rsid w:val="009E7E8B"/>
    <w:rsid w:val="009E7F2C"/>
    <w:rsid w:val="009F00CF"/>
    <w:rsid w:val="009F01B9"/>
    <w:rsid w:val="009F01FB"/>
    <w:rsid w:val="009F0219"/>
    <w:rsid w:val="009F0272"/>
    <w:rsid w:val="009F03FF"/>
    <w:rsid w:val="009F042A"/>
    <w:rsid w:val="009F0471"/>
    <w:rsid w:val="009F04E3"/>
    <w:rsid w:val="009F05F2"/>
    <w:rsid w:val="009F05FC"/>
    <w:rsid w:val="009F0604"/>
    <w:rsid w:val="009F06AB"/>
    <w:rsid w:val="009F082F"/>
    <w:rsid w:val="009F0845"/>
    <w:rsid w:val="009F088E"/>
    <w:rsid w:val="009F0974"/>
    <w:rsid w:val="009F0A4B"/>
    <w:rsid w:val="009F0B52"/>
    <w:rsid w:val="009F0BA4"/>
    <w:rsid w:val="009F0BF8"/>
    <w:rsid w:val="009F0CAD"/>
    <w:rsid w:val="009F0CC2"/>
    <w:rsid w:val="009F0CFB"/>
    <w:rsid w:val="009F0D69"/>
    <w:rsid w:val="009F0E02"/>
    <w:rsid w:val="009F0E45"/>
    <w:rsid w:val="009F0F4D"/>
    <w:rsid w:val="009F107B"/>
    <w:rsid w:val="009F113A"/>
    <w:rsid w:val="009F1188"/>
    <w:rsid w:val="009F1238"/>
    <w:rsid w:val="009F1264"/>
    <w:rsid w:val="009F12E5"/>
    <w:rsid w:val="009F136B"/>
    <w:rsid w:val="009F1379"/>
    <w:rsid w:val="009F1415"/>
    <w:rsid w:val="009F1424"/>
    <w:rsid w:val="009F1478"/>
    <w:rsid w:val="009F1494"/>
    <w:rsid w:val="009F15BA"/>
    <w:rsid w:val="009F15D2"/>
    <w:rsid w:val="009F168A"/>
    <w:rsid w:val="009F170E"/>
    <w:rsid w:val="009F1782"/>
    <w:rsid w:val="009F1798"/>
    <w:rsid w:val="009F1839"/>
    <w:rsid w:val="009F1980"/>
    <w:rsid w:val="009F1988"/>
    <w:rsid w:val="009F19DC"/>
    <w:rsid w:val="009F1A30"/>
    <w:rsid w:val="009F1B03"/>
    <w:rsid w:val="009F1B7D"/>
    <w:rsid w:val="009F1CAB"/>
    <w:rsid w:val="009F1CFC"/>
    <w:rsid w:val="009F1D61"/>
    <w:rsid w:val="009F1DCD"/>
    <w:rsid w:val="009F1E05"/>
    <w:rsid w:val="009F1E16"/>
    <w:rsid w:val="009F1E7D"/>
    <w:rsid w:val="009F1E96"/>
    <w:rsid w:val="009F1ED2"/>
    <w:rsid w:val="009F1F6E"/>
    <w:rsid w:val="009F201D"/>
    <w:rsid w:val="009F208C"/>
    <w:rsid w:val="009F21C3"/>
    <w:rsid w:val="009F2426"/>
    <w:rsid w:val="009F2596"/>
    <w:rsid w:val="009F2725"/>
    <w:rsid w:val="009F28BD"/>
    <w:rsid w:val="009F28CB"/>
    <w:rsid w:val="009F2AB8"/>
    <w:rsid w:val="009F2ABD"/>
    <w:rsid w:val="009F2AF6"/>
    <w:rsid w:val="009F2B02"/>
    <w:rsid w:val="009F2C78"/>
    <w:rsid w:val="009F2CDD"/>
    <w:rsid w:val="009F2D62"/>
    <w:rsid w:val="009F2D90"/>
    <w:rsid w:val="009F2DD4"/>
    <w:rsid w:val="009F2E83"/>
    <w:rsid w:val="009F2EFE"/>
    <w:rsid w:val="009F321D"/>
    <w:rsid w:val="009F325F"/>
    <w:rsid w:val="009F3266"/>
    <w:rsid w:val="009F3277"/>
    <w:rsid w:val="009F32C2"/>
    <w:rsid w:val="009F32DA"/>
    <w:rsid w:val="009F3402"/>
    <w:rsid w:val="009F3494"/>
    <w:rsid w:val="009F363B"/>
    <w:rsid w:val="009F3857"/>
    <w:rsid w:val="009F3858"/>
    <w:rsid w:val="009F393F"/>
    <w:rsid w:val="009F395E"/>
    <w:rsid w:val="009F395F"/>
    <w:rsid w:val="009F3981"/>
    <w:rsid w:val="009F39DA"/>
    <w:rsid w:val="009F3A47"/>
    <w:rsid w:val="009F3A7B"/>
    <w:rsid w:val="009F3B80"/>
    <w:rsid w:val="009F3BFA"/>
    <w:rsid w:val="009F3C00"/>
    <w:rsid w:val="009F3D17"/>
    <w:rsid w:val="009F3D39"/>
    <w:rsid w:val="009F3E2E"/>
    <w:rsid w:val="009F3EA9"/>
    <w:rsid w:val="009F3F79"/>
    <w:rsid w:val="009F3FAE"/>
    <w:rsid w:val="009F401E"/>
    <w:rsid w:val="009F4068"/>
    <w:rsid w:val="009F429F"/>
    <w:rsid w:val="009F42BC"/>
    <w:rsid w:val="009F43EB"/>
    <w:rsid w:val="009F4466"/>
    <w:rsid w:val="009F4496"/>
    <w:rsid w:val="009F44D4"/>
    <w:rsid w:val="009F4582"/>
    <w:rsid w:val="009F45CD"/>
    <w:rsid w:val="009F46A6"/>
    <w:rsid w:val="009F47AA"/>
    <w:rsid w:val="009F47D6"/>
    <w:rsid w:val="009F489F"/>
    <w:rsid w:val="009F4952"/>
    <w:rsid w:val="009F4992"/>
    <w:rsid w:val="009F4A08"/>
    <w:rsid w:val="009F4A8C"/>
    <w:rsid w:val="009F4B1D"/>
    <w:rsid w:val="009F4B5A"/>
    <w:rsid w:val="009F4BAA"/>
    <w:rsid w:val="009F4DF2"/>
    <w:rsid w:val="009F4E00"/>
    <w:rsid w:val="009F4E2D"/>
    <w:rsid w:val="009F4E5C"/>
    <w:rsid w:val="009F4EB9"/>
    <w:rsid w:val="009F4EC1"/>
    <w:rsid w:val="009F4ECD"/>
    <w:rsid w:val="009F4EE1"/>
    <w:rsid w:val="009F4EE6"/>
    <w:rsid w:val="009F4F6F"/>
    <w:rsid w:val="009F4FFF"/>
    <w:rsid w:val="009F51B8"/>
    <w:rsid w:val="009F5219"/>
    <w:rsid w:val="009F5228"/>
    <w:rsid w:val="009F525E"/>
    <w:rsid w:val="009F52E4"/>
    <w:rsid w:val="009F533E"/>
    <w:rsid w:val="009F53BD"/>
    <w:rsid w:val="009F54E7"/>
    <w:rsid w:val="009F556F"/>
    <w:rsid w:val="009F56AD"/>
    <w:rsid w:val="009F56EA"/>
    <w:rsid w:val="009F57DF"/>
    <w:rsid w:val="009F58AB"/>
    <w:rsid w:val="009F58CD"/>
    <w:rsid w:val="009F58D2"/>
    <w:rsid w:val="009F58FE"/>
    <w:rsid w:val="009F5A39"/>
    <w:rsid w:val="009F5A77"/>
    <w:rsid w:val="009F5AA6"/>
    <w:rsid w:val="009F5AD3"/>
    <w:rsid w:val="009F5B83"/>
    <w:rsid w:val="009F5B8B"/>
    <w:rsid w:val="009F5CAB"/>
    <w:rsid w:val="009F5F27"/>
    <w:rsid w:val="009F600D"/>
    <w:rsid w:val="009F6030"/>
    <w:rsid w:val="009F6067"/>
    <w:rsid w:val="009F611D"/>
    <w:rsid w:val="009F612F"/>
    <w:rsid w:val="009F620C"/>
    <w:rsid w:val="009F6330"/>
    <w:rsid w:val="009F63CE"/>
    <w:rsid w:val="009F650D"/>
    <w:rsid w:val="009F6553"/>
    <w:rsid w:val="009F656E"/>
    <w:rsid w:val="009F662C"/>
    <w:rsid w:val="009F67E5"/>
    <w:rsid w:val="009F6B62"/>
    <w:rsid w:val="009F6BFE"/>
    <w:rsid w:val="009F6C32"/>
    <w:rsid w:val="009F6D30"/>
    <w:rsid w:val="009F6DAF"/>
    <w:rsid w:val="009F6ECF"/>
    <w:rsid w:val="009F6F6F"/>
    <w:rsid w:val="009F7060"/>
    <w:rsid w:val="009F71DC"/>
    <w:rsid w:val="009F7259"/>
    <w:rsid w:val="009F7282"/>
    <w:rsid w:val="009F729E"/>
    <w:rsid w:val="009F7304"/>
    <w:rsid w:val="009F75B4"/>
    <w:rsid w:val="009F75D7"/>
    <w:rsid w:val="009F7604"/>
    <w:rsid w:val="009F77A5"/>
    <w:rsid w:val="009F77D3"/>
    <w:rsid w:val="009F781B"/>
    <w:rsid w:val="009F7849"/>
    <w:rsid w:val="009F7904"/>
    <w:rsid w:val="009F7969"/>
    <w:rsid w:val="009F79B8"/>
    <w:rsid w:val="009F7A45"/>
    <w:rsid w:val="009F7AFD"/>
    <w:rsid w:val="009F7B5E"/>
    <w:rsid w:val="009F7B67"/>
    <w:rsid w:val="009F7CEC"/>
    <w:rsid w:val="009F7E1B"/>
    <w:rsid w:val="009F7E3F"/>
    <w:rsid w:val="009F7E5D"/>
    <w:rsid w:val="009F7E99"/>
    <w:rsid w:val="009F7F1F"/>
    <w:rsid w:val="009F7F48"/>
    <w:rsid w:val="009F7FD8"/>
    <w:rsid w:val="009FB573"/>
    <w:rsid w:val="00A00089"/>
    <w:rsid w:val="00A000AD"/>
    <w:rsid w:val="00A00143"/>
    <w:rsid w:val="00A00177"/>
    <w:rsid w:val="00A0020F"/>
    <w:rsid w:val="00A00234"/>
    <w:rsid w:val="00A0029F"/>
    <w:rsid w:val="00A0040E"/>
    <w:rsid w:val="00A00463"/>
    <w:rsid w:val="00A004A8"/>
    <w:rsid w:val="00A006B5"/>
    <w:rsid w:val="00A0070A"/>
    <w:rsid w:val="00A0076E"/>
    <w:rsid w:val="00A00802"/>
    <w:rsid w:val="00A00856"/>
    <w:rsid w:val="00A00863"/>
    <w:rsid w:val="00A0094A"/>
    <w:rsid w:val="00A00ACB"/>
    <w:rsid w:val="00A00AE9"/>
    <w:rsid w:val="00A00CD4"/>
    <w:rsid w:val="00A00CEA"/>
    <w:rsid w:val="00A00DBD"/>
    <w:rsid w:val="00A00DBE"/>
    <w:rsid w:val="00A00E0F"/>
    <w:rsid w:val="00A00E18"/>
    <w:rsid w:val="00A00E1C"/>
    <w:rsid w:val="00A00EC0"/>
    <w:rsid w:val="00A00ECC"/>
    <w:rsid w:val="00A00ED3"/>
    <w:rsid w:val="00A00EDF"/>
    <w:rsid w:val="00A00F54"/>
    <w:rsid w:val="00A00FE0"/>
    <w:rsid w:val="00A01210"/>
    <w:rsid w:val="00A01311"/>
    <w:rsid w:val="00A0137A"/>
    <w:rsid w:val="00A013B0"/>
    <w:rsid w:val="00A0142F"/>
    <w:rsid w:val="00A014AA"/>
    <w:rsid w:val="00A01577"/>
    <w:rsid w:val="00A016E4"/>
    <w:rsid w:val="00A01775"/>
    <w:rsid w:val="00A01788"/>
    <w:rsid w:val="00A0178F"/>
    <w:rsid w:val="00A017EC"/>
    <w:rsid w:val="00A01832"/>
    <w:rsid w:val="00A01867"/>
    <w:rsid w:val="00A018C5"/>
    <w:rsid w:val="00A01A16"/>
    <w:rsid w:val="00A01C22"/>
    <w:rsid w:val="00A01CA7"/>
    <w:rsid w:val="00A01F2A"/>
    <w:rsid w:val="00A020CD"/>
    <w:rsid w:val="00A0218F"/>
    <w:rsid w:val="00A0224F"/>
    <w:rsid w:val="00A0236B"/>
    <w:rsid w:val="00A023D5"/>
    <w:rsid w:val="00A023FF"/>
    <w:rsid w:val="00A02443"/>
    <w:rsid w:val="00A024C2"/>
    <w:rsid w:val="00A026C0"/>
    <w:rsid w:val="00A02712"/>
    <w:rsid w:val="00A02842"/>
    <w:rsid w:val="00A028EE"/>
    <w:rsid w:val="00A028F3"/>
    <w:rsid w:val="00A0292B"/>
    <w:rsid w:val="00A02B22"/>
    <w:rsid w:val="00A02B8F"/>
    <w:rsid w:val="00A02BFF"/>
    <w:rsid w:val="00A02C8C"/>
    <w:rsid w:val="00A02D9A"/>
    <w:rsid w:val="00A02E2D"/>
    <w:rsid w:val="00A02EA2"/>
    <w:rsid w:val="00A02EFD"/>
    <w:rsid w:val="00A02F61"/>
    <w:rsid w:val="00A02F76"/>
    <w:rsid w:val="00A02FA7"/>
    <w:rsid w:val="00A0303A"/>
    <w:rsid w:val="00A030AB"/>
    <w:rsid w:val="00A0316E"/>
    <w:rsid w:val="00A031EA"/>
    <w:rsid w:val="00A03225"/>
    <w:rsid w:val="00A0325C"/>
    <w:rsid w:val="00A032C6"/>
    <w:rsid w:val="00A03323"/>
    <w:rsid w:val="00A03343"/>
    <w:rsid w:val="00A0336C"/>
    <w:rsid w:val="00A03439"/>
    <w:rsid w:val="00A03472"/>
    <w:rsid w:val="00A034A0"/>
    <w:rsid w:val="00A034C0"/>
    <w:rsid w:val="00A03568"/>
    <w:rsid w:val="00A03615"/>
    <w:rsid w:val="00A0362B"/>
    <w:rsid w:val="00A0367C"/>
    <w:rsid w:val="00A0369A"/>
    <w:rsid w:val="00A036D7"/>
    <w:rsid w:val="00A03877"/>
    <w:rsid w:val="00A0394E"/>
    <w:rsid w:val="00A039D4"/>
    <w:rsid w:val="00A039D6"/>
    <w:rsid w:val="00A03AE1"/>
    <w:rsid w:val="00A03D5B"/>
    <w:rsid w:val="00A03D73"/>
    <w:rsid w:val="00A03DC9"/>
    <w:rsid w:val="00A03EB0"/>
    <w:rsid w:val="00A03EBE"/>
    <w:rsid w:val="00A04057"/>
    <w:rsid w:val="00A040CE"/>
    <w:rsid w:val="00A040DC"/>
    <w:rsid w:val="00A0415E"/>
    <w:rsid w:val="00A041FC"/>
    <w:rsid w:val="00A0429A"/>
    <w:rsid w:val="00A042B7"/>
    <w:rsid w:val="00A044B5"/>
    <w:rsid w:val="00A0460D"/>
    <w:rsid w:val="00A0467E"/>
    <w:rsid w:val="00A04722"/>
    <w:rsid w:val="00A04725"/>
    <w:rsid w:val="00A04853"/>
    <w:rsid w:val="00A04874"/>
    <w:rsid w:val="00A04886"/>
    <w:rsid w:val="00A04916"/>
    <w:rsid w:val="00A0493B"/>
    <w:rsid w:val="00A049D4"/>
    <w:rsid w:val="00A04A09"/>
    <w:rsid w:val="00A04AF7"/>
    <w:rsid w:val="00A04B3D"/>
    <w:rsid w:val="00A04B46"/>
    <w:rsid w:val="00A04B73"/>
    <w:rsid w:val="00A04B79"/>
    <w:rsid w:val="00A04BAE"/>
    <w:rsid w:val="00A04C9D"/>
    <w:rsid w:val="00A04D17"/>
    <w:rsid w:val="00A04D36"/>
    <w:rsid w:val="00A04DA7"/>
    <w:rsid w:val="00A04E8E"/>
    <w:rsid w:val="00A04ED6"/>
    <w:rsid w:val="00A04F2B"/>
    <w:rsid w:val="00A04F6D"/>
    <w:rsid w:val="00A04F7D"/>
    <w:rsid w:val="00A04FD3"/>
    <w:rsid w:val="00A05027"/>
    <w:rsid w:val="00A050D9"/>
    <w:rsid w:val="00A0515D"/>
    <w:rsid w:val="00A051EF"/>
    <w:rsid w:val="00A051FF"/>
    <w:rsid w:val="00A05371"/>
    <w:rsid w:val="00A053B6"/>
    <w:rsid w:val="00A053DB"/>
    <w:rsid w:val="00A05425"/>
    <w:rsid w:val="00A05462"/>
    <w:rsid w:val="00A0546E"/>
    <w:rsid w:val="00A054AF"/>
    <w:rsid w:val="00A055BB"/>
    <w:rsid w:val="00A05627"/>
    <w:rsid w:val="00A05675"/>
    <w:rsid w:val="00A056E1"/>
    <w:rsid w:val="00A057DE"/>
    <w:rsid w:val="00A05877"/>
    <w:rsid w:val="00A058B7"/>
    <w:rsid w:val="00A05930"/>
    <w:rsid w:val="00A0594B"/>
    <w:rsid w:val="00A0595F"/>
    <w:rsid w:val="00A059DA"/>
    <w:rsid w:val="00A05A01"/>
    <w:rsid w:val="00A05A32"/>
    <w:rsid w:val="00A05ABB"/>
    <w:rsid w:val="00A05B04"/>
    <w:rsid w:val="00A05B2E"/>
    <w:rsid w:val="00A05B3B"/>
    <w:rsid w:val="00A05C14"/>
    <w:rsid w:val="00A05EE2"/>
    <w:rsid w:val="00A05EF6"/>
    <w:rsid w:val="00A0603B"/>
    <w:rsid w:val="00A0608F"/>
    <w:rsid w:val="00A0619F"/>
    <w:rsid w:val="00A062F3"/>
    <w:rsid w:val="00A0639B"/>
    <w:rsid w:val="00A063D2"/>
    <w:rsid w:val="00A06408"/>
    <w:rsid w:val="00A06436"/>
    <w:rsid w:val="00A064BE"/>
    <w:rsid w:val="00A064CE"/>
    <w:rsid w:val="00A06593"/>
    <w:rsid w:val="00A0660C"/>
    <w:rsid w:val="00A066BE"/>
    <w:rsid w:val="00A0675C"/>
    <w:rsid w:val="00A0677D"/>
    <w:rsid w:val="00A067F4"/>
    <w:rsid w:val="00A06B37"/>
    <w:rsid w:val="00A06B7A"/>
    <w:rsid w:val="00A06CA4"/>
    <w:rsid w:val="00A06CC4"/>
    <w:rsid w:val="00A06D68"/>
    <w:rsid w:val="00A06E23"/>
    <w:rsid w:val="00A06E77"/>
    <w:rsid w:val="00A06FBC"/>
    <w:rsid w:val="00A07023"/>
    <w:rsid w:val="00A070DA"/>
    <w:rsid w:val="00A0710F"/>
    <w:rsid w:val="00A0722A"/>
    <w:rsid w:val="00A0722B"/>
    <w:rsid w:val="00A0727D"/>
    <w:rsid w:val="00A072AF"/>
    <w:rsid w:val="00A07341"/>
    <w:rsid w:val="00A07361"/>
    <w:rsid w:val="00A073A1"/>
    <w:rsid w:val="00A073D9"/>
    <w:rsid w:val="00A07470"/>
    <w:rsid w:val="00A0754B"/>
    <w:rsid w:val="00A0758E"/>
    <w:rsid w:val="00A075B8"/>
    <w:rsid w:val="00A07600"/>
    <w:rsid w:val="00A0763A"/>
    <w:rsid w:val="00A076A9"/>
    <w:rsid w:val="00A077CA"/>
    <w:rsid w:val="00A07835"/>
    <w:rsid w:val="00A07885"/>
    <w:rsid w:val="00A079DE"/>
    <w:rsid w:val="00A07A23"/>
    <w:rsid w:val="00A07ADB"/>
    <w:rsid w:val="00A07B0D"/>
    <w:rsid w:val="00A07B15"/>
    <w:rsid w:val="00A07C10"/>
    <w:rsid w:val="00A07C64"/>
    <w:rsid w:val="00A07C8B"/>
    <w:rsid w:val="00A07D79"/>
    <w:rsid w:val="00A07F5E"/>
    <w:rsid w:val="00A07FF0"/>
    <w:rsid w:val="00A10094"/>
    <w:rsid w:val="00A101A6"/>
    <w:rsid w:val="00A1020A"/>
    <w:rsid w:val="00A1025F"/>
    <w:rsid w:val="00A102BC"/>
    <w:rsid w:val="00A104B6"/>
    <w:rsid w:val="00A104BC"/>
    <w:rsid w:val="00A104D4"/>
    <w:rsid w:val="00A105B2"/>
    <w:rsid w:val="00A1062B"/>
    <w:rsid w:val="00A10648"/>
    <w:rsid w:val="00A10667"/>
    <w:rsid w:val="00A10A9E"/>
    <w:rsid w:val="00A10B52"/>
    <w:rsid w:val="00A10C0E"/>
    <w:rsid w:val="00A10C58"/>
    <w:rsid w:val="00A10D1E"/>
    <w:rsid w:val="00A10E24"/>
    <w:rsid w:val="00A10F84"/>
    <w:rsid w:val="00A1101A"/>
    <w:rsid w:val="00A11160"/>
    <w:rsid w:val="00A111A6"/>
    <w:rsid w:val="00A112E1"/>
    <w:rsid w:val="00A11558"/>
    <w:rsid w:val="00A11667"/>
    <w:rsid w:val="00A11675"/>
    <w:rsid w:val="00A11692"/>
    <w:rsid w:val="00A117BD"/>
    <w:rsid w:val="00A117F4"/>
    <w:rsid w:val="00A1183D"/>
    <w:rsid w:val="00A11881"/>
    <w:rsid w:val="00A119F4"/>
    <w:rsid w:val="00A11A09"/>
    <w:rsid w:val="00A11A16"/>
    <w:rsid w:val="00A11A7B"/>
    <w:rsid w:val="00A11AA1"/>
    <w:rsid w:val="00A11AA7"/>
    <w:rsid w:val="00A11B19"/>
    <w:rsid w:val="00A11BBD"/>
    <w:rsid w:val="00A11BF6"/>
    <w:rsid w:val="00A11D5E"/>
    <w:rsid w:val="00A11D90"/>
    <w:rsid w:val="00A11DED"/>
    <w:rsid w:val="00A11E4D"/>
    <w:rsid w:val="00A11E51"/>
    <w:rsid w:val="00A11E6A"/>
    <w:rsid w:val="00A11E6D"/>
    <w:rsid w:val="00A11EE6"/>
    <w:rsid w:val="00A11F53"/>
    <w:rsid w:val="00A11FB6"/>
    <w:rsid w:val="00A11FCA"/>
    <w:rsid w:val="00A1201C"/>
    <w:rsid w:val="00A1212E"/>
    <w:rsid w:val="00A121DB"/>
    <w:rsid w:val="00A12270"/>
    <w:rsid w:val="00A1243F"/>
    <w:rsid w:val="00A12513"/>
    <w:rsid w:val="00A12525"/>
    <w:rsid w:val="00A12565"/>
    <w:rsid w:val="00A125D6"/>
    <w:rsid w:val="00A1269B"/>
    <w:rsid w:val="00A126BB"/>
    <w:rsid w:val="00A126F1"/>
    <w:rsid w:val="00A12822"/>
    <w:rsid w:val="00A12861"/>
    <w:rsid w:val="00A128A1"/>
    <w:rsid w:val="00A128F8"/>
    <w:rsid w:val="00A12BAF"/>
    <w:rsid w:val="00A12C9C"/>
    <w:rsid w:val="00A12ECA"/>
    <w:rsid w:val="00A12F96"/>
    <w:rsid w:val="00A12FC0"/>
    <w:rsid w:val="00A12FCF"/>
    <w:rsid w:val="00A12FFB"/>
    <w:rsid w:val="00A13073"/>
    <w:rsid w:val="00A1316F"/>
    <w:rsid w:val="00A1317A"/>
    <w:rsid w:val="00A13181"/>
    <w:rsid w:val="00A131B8"/>
    <w:rsid w:val="00A13282"/>
    <w:rsid w:val="00A1335A"/>
    <w:rsid w:val="00A13363"/>
    <w:rsid w:val="00A13385"/>
    <w:rsid w:val="00A133A2"/>
    <w:rsid w:val="00A13523"/>
    <w:rsid w:val="00A13579"/>
    <w:rsid w:val="00A13586"/>
    <w:rsid w:val="00A135A4"/>
    <w:rsid w:val="00A13694"/>
    <w:rsid w:val="00A137A7"/>
    <w:rsid w:val="00A1389D"/>
    <w:rsid w:val="00A138E4"/>
    <w:rsid w:val="00A139DC"/>
    <w:rsid w:val="00A13B4C"/>
    <w:rsid w:val="00A13BA7"/>
    <w:rsid w:val="00A13CF9"/>
    <w:rsid w:val="00A13D13"/>
    <w:rsid w:val="00A13DED"/>
    <w:rsid w:val="00A13E06"/>
    <w:rsid w:val="00A13F68"/>
    <w:rsid w:val="00A13F6C"/>
    <w:rsid w:val="00A13FCE"/>
    <w:rsid w:val="00A140CE"/>
    <w:rsid w:val="00A141F5"/>
    <w:rsid w:val="00A1424B"/>
    <w:rsid w:val="00A14262"/>
    <w:rsid w:val="00A14426"/>
    <w:rsid w:val="00A14442"/>
    <w:rsid w:val="00A144EE"/>
    <w:rsid w:val="00A144F3"/>
    <w:rsid w:val="00A1450B"/>
    <w:rsid w:val="00A146CF"/>
    <w:rsid w:val="00A146D8"/>
    <w:rsid w:val="00A1472C"/>
    <w:rsid w:val="00A1473A"/>
    <w:rsid w:val="00A14796"/>
    <w:rsid w:val="00A147E0"/>
    <w:rsid w:val="00A148AC"/>
    <w:rsid w:val="00A149CD"/>
    <w:rsid w:val="00A14A69"/>
    <w:rsid w:val="00A14A96"/>
    <w:rsid w:val="00A14B58"/>
    <w:rsid w:val="00A14B70"/>
    <w:rsid w:val="00A14DB3"/>
    <w:rsid w:val="00A14DE0"/>
    <w:rsid w:val="00A14E2E"/>
    <w:rsid w:val="00A14E61"/>
    <w:rsid w:val="00A14E7B"/>
    <w:rsid w:val="00A14E84"/>
    <w:rsid w:val="00A14E86"/>
    <w:rsid w:val="00A14F2F"/>
    <w:rsid w:val="00A15078"/>
    <w:rsid w:val="00A150AE"/>
    <w:rsid w:val="00A15224"/>
    <w:rsid w:val="00A15234"/>
    <w:rsid w:val="00A1529D"/>
    <w:rsid w:val="00A15324"/>
    <w:rsid w:val="00A15331"/>
    <w:rsid w:val="00A153CB"/>
    <w:rsid w:val="00A15493"/>
    <w:rsid w:val="00A15494"/>
    <w:rsid w:val="00A154A9"/>
    <w:rsid w:val="00A1571E"/>
    <w:rsid w:val="00A157E8"/>
    <w:rsid w:val="00A15805"/>
    <w:rsid w:val="00A158F9"/>
    <w:rsid w:val="00A159D2"/>
    <w:rsid w:val="00A15AC8"/>
    <w:rsid w:val="00A15BD5"/>
    <w:rsid w:val="00A15BE1"/>
    <w:rsid w:val="00A15CE8"/>
    <w:rsid w:val="00A15DFC"/>
    <w:rsid w:val="00A15EEB"/>
    <w:rsid w:val="00A15F74"/>
    <w:rsid w:val="00A16087"/>
    <w:rsid w:val="00A160B3"/>
    <w:rsid w:val="00A16185"/>
    <w:rsid w:val="00A16192"/>
    <w:rsid w:val="00A16226"/>
    <w:rsid w:val="00A16235"/>
    <w:rsid w:val="00A162BF"/>
    <w:rsid w:val="00A16311"/>
    <w:rsid w:val="00A16399"/>
    <w:rsid w:val="00A163AC"/>
    <w:rsid w:val="00A163C8"/>
    <w:rsid w:val="00A16450"/>
    <w:rsid w:val="00A164E9"/>
    <w:rsid w:val="00A16507"/>
    <w:rsid w:val="00A16528"/>
    <w:rsid w:val="00A16573"/>
    <w:rsid w:val="00A16577"/>
    <w:rsid w:val="00A16639"/>
    <w:rsid w:val="00A16731"/>
    <w:rsid w:val="00A167F2"/>
    <w:rsid w:val="00A1686D"/>
    <w:rsid w:val="00A16907"/>
    <w:rsid w:val="00A16957"/>
    <w:rsid w:val="00A169E7"/>
    <w:rsid w:val="00A169FB"/>
    <w:rsid w:val="00A16A1B"/>
    <w:rsid w:val="00A16AC4"/>
    <w:rsid w:val="00A16BCD"/>
    <w:rsid w:val="00A16BF4"/>
    <w:rsid w:val="00A16C26"/>
    <w:rsid w:val="00A16C3C"/>
    <w:rsid w:val="00A16D03"/>
    <w:rsid w:val="00A16D9F"/>
    <w:rsid w:val="00A16DDC"/>
    <w:rsid w:val="00A16DE4"/>
    <w:rsid w:val="00A16E34"/>
    <w:rsid w:val="00A16E58"/>
    <w:rsid w:val="00A16E82"/>
    <w:rsid w:val="00A16F43"/>
    <w:rsid w:val="00A1714E"/>
    <w:rsid w:val="00A17202"/>
    <w:rsid w:val="00A1721B"/>
    <w:rsid w:val="00A17307"/>
    <w:rsid w:val="00A17335"/>
    <w:rsid w:val="00A17399"/>
    <w:rsid w:val="00A173D9"/>
    <w:rsid w:val="00A17538"/>
    <w:rsid w:val="00A175A4"/>
    <w:rsid w:val="00A175F9"/>
    <w:rsid w:val="00A1763C"/>
    <w:rsid w:val="00A176D9"/>
    <w:rsid w:val="00A177A5"/>
    <w:rsid w:val="00A177FC"/>
    <w:rsid w:val="00A1782C"/>
    <w:rsid w:val="00A17883"/>
    <w:rsid w:val="00A1788D"/>
    <w:rsid w:val="00A178B1"/>
    <w:rsid w:val="00A178BE"/>
    <w:rsid w:val="00A178D2"/>
    <w:rsid w:val="00A17B35"/>
    <w:rsid w:val="00A17C23"/>
    <w:rsid w:val="00A17C2A"/>
    <w:rsid w:val="00A17CB7"/>
    <w:rsid w:val="00A17D74"/>
    <w:rsid w:val="00A17D8C"/>
    <w:rsid w:val="00A17F66"/>
    <w:rsid w:val="00A17FB3"/>
    <w:rsid w:val="00A20016"/>
    <w:rsid w:val="00A2005A"/>
    <w:rsid w:val="00A2005E"/>
    <w:rsid w:val="00A200BC"/>
    <w:rsid w:val="00A20141"/>
    <w:rsid w:val="00A2020A"/>
    <w:rsid w:val="00A2025E"/>
    <w:rsid w:val="00A2031B"/>
    <w:rsid w:val="00A20360"/>
    <w:rsid w:val="00A203C7"/>
    <w:rsid w:val="00A203F3"/>
    <w:rsid w:val="00A20435"/>
    <w:rsid w:val="00A2045C"/>
    <w:rsid w:val="00A20488"/>
    <w:rsid w:val="00A2049F"/>
    <w:rsid w:val="00A2055E"/>
    <w:rsid w:val="00A20613"/>
    <w:rsid w:val="00A20631"/>
    <w:rsid w:val="00A20692"/>
    <w:rsid w:val="00A2071D"/>
    <w:rsid w:val="00A207BA"/>
    <w:rsid w:val="00A207F7"/>
    <w:rsid w:val="00A2086C"/>
    <w:rsid w:val="00A208BE"/>
    <w:rsid w:val="00A20943"/>
    <w:rsid w:val="00A20945"/>
    <w:rsid w:val="00A20A90"/>
    <w:rsid w:val="00A20AEC"/>
    <w:rsid w:val="00A20BEB"/>
    <w:rsid w:val="00A20C56"/>
    <w:rsid w:val="00A20C86"/>
    <w:rsid w:val="00A20CDB"/>
    <w:rsid w:val="00A20D03"/>
    <w:rsid w:val="00A20D28"/>
    <w:rsid w:val="00A20E70"/>
    <w:rsid w:val="00A20F20"/>
    <w:rsid w:val="00A20F54"/>
    <w:rsid w:val="00A20FDB"/>
    <w:rsid w:val="00A20FF2"/>
    <w:rsid w:val="00A21044"/>
    <w:rsid w:val="00A2109E"/>
    <w:rsid w:val="00A210F1"/>
    <w:rsid w:val="00A2125C"/>
    <w:rsid w:val="00A21292"/>
    <w:rsid w:val="00A2129B"/>
    <w:rsid w:val="00A21388"/>
    <w:rsid w:val="00A213C2"/>
    <w:rsid w:val="00A21406"/>
    <w:rsid w:val="00A215FC"/>
    <w:rsid w:val="00A217C3"/>
    <w:rsid w:val="00A217FD"/>
    <w:rsid w:val="00A21883"/>
    <w:rsid w:val="00A21886"/>
    <w:rsid w:val="00A219CD"/>
    <w:rsid w:val="00A21A56"/>
    <w:rsid w:val="00A21AE0"/>
    <w:rsid w:val="00A21B02"/>
    <w:rsid w:val="00A21BF9"/>
    <w:rsid w:val="00A21C0F"/>
    <w:rsid w:val="00A21D5E"/>
    <w:rsid w:val="00A21D73"/>
    <w:rsid w:val="00A21D91"/>
    <w:rsid w:val="00A21DC4"/>
    <w:rsid w:val="00A21F70"/>
    <w:rsid w:val="00A21FAC"/>
    <w:rsid w:val="00A22057"/>
    <w:rsid w:val="00A2215E"/>
    <w:rsid w:val="00A2217A"/>
    <w:rsid w:val="00A221E4"/>
    <w:rsid w:val="00A222A8"/>
    <w:rsid w:val="00A22307"/>
    <w:rsid w:val="00A2236A"/>
    <w:rsid w:val="00A22445"/>
    <w:rsid w:val="00A22481"/>
    <w:rsid w:val="00A224C9"/>
    <w:rsid w:val="00A2252B"/>
    <w:rsid w:val="00A2261C"/>
    <w:rsid w:val="00A22760"/>
    <w:rsid w:val="00A22776"/>
    <w:rsid w:val="00A22783"/>
    <w:rsid w:val="00A227A7"/>
    <w:rsid w:val="00A2280D"/>
    <w:rsid w:val="00A22884"/>
    <w:rsid w:val="00A22947"/>
    <w:rsid w:val="00A2298D"/>
    <w:rsid w:val="00A22A08"/>
    <w:rsid w:val="00A22A72"/>
    <w:rsid w:val="00A22AE0"/>
    <w:rsid w:val="00A22BC5"/>
    <w:rsid w:val="00A22C2C"/>
    <w:rsid w:val="00A22C9E"/>
    <w:rsid w:val="00A22CAA"/>
    <w:rsid w:val="00A22CDE"/>
    <w:rsid w:val="00A22E49"/>
    <w:rsid w:val="00A22E4A"/>
    <w:rsid w:val="00A22F0A"/>
    <w:rsid w:val="00A22F43"/>
    <w:rsid w:val="00A22F48"/>
    <w:rsid w:val="00A22FD5"/>
    <w:rsid w:val="00A23061"/>
    <w:rsid w:val="00A230B2"/>
    <w:rsid w:val="00A230B7"/>
    <w:rsid w:val="00A230C9"/>
    <w:rsid w:val="00A230DD"/>
    <w:rsid w:val="00A2318F"/>
    <w:rsid w:val="00A23246"/>
    <w:rsid w:val="00A2327D"/>
    <w:rsid w:val="00A2327F"/>
    <w:rsid w:val="00A23280"/>
    <w:rsid w:val="00A23468"/>
    <w:rsid w:val="00A23550"/>
    <w:rsid w:val="00A235E7"/>
    <w:rsid w:val="00A23691"/>
    <w:rsid w:val="00A236DE"/>
    <w:rsid w:val="00A23741"/>
    <w:rsid w:val="00A2378A"/>
    <w:rsid w:val="00A237D0"/>
    <w:rsid w:val="00A23913"/>
    <w:rsid w:val="00A23914"/>
    <w:rsid w:val="00A2399B"/>
    <w:rsid w:val="00A239C0"/>
    <w:rsid w:val="00A239C7"/>
    <w:rsid w:val="00A239D4"/>
    <w:rsid w:val="00A23A27"/>
    <w:rsid w:val="00A23A63"/>
    <w:rsid w:val="00A23B19"/>
    <w:rsid w:val="00A23B58"/>
    <w:rsid w:val="00A23B86"/>
    <w:rsid w:val="00A23D89"/>
    <w:rsid w:val="00A23E3E"/>
    <w:rsid w:val="00A23F0F"/>
    <w:rsid w:val="00A23F89"/>
    <w:rsid w:val="00A24131"/>
    <w:rsid w:val="00A241BB"/>
    <w:rsid w:val="00A241FB"/>
    <w:rsid w:val="00A242B2"/>
    <w:rsid w:val="00A244D7"/>
    <w:rsid w:val="00A2451A"/>
    <w:rsid w:val="00A24681"/>
    <w:rsid w:val="00A24684"/>
    <w:rsid w:val="00A24770"/>
    <w:rsid w:val="00A2478E"/>
    <w:rsid w:val="00A247BD"/>
    <w:rsid w:val="00A247DA"/>
    <w:rsid w:val="00A24809"/>
    <w:rsid w:val="00A248E8"/>
    <w:rsid w:val="00A24967"/>
    <w:rsid w:val="00A249D3"/>
    <w:rsid w:val="00A24B9A"/>
    <w:rsid w:val="00A24D23"/>
    <w:rsid w:val="00A24D5E"/>
    <w:rsid w:val="00A24E03"/>
    <w:rsid w:val="00A24F14"/>
    <w:rsid w:val="00A24F36"/>
    <w:rsid w:val="00A25002"/>
    <w:rsid w:val="00A25007"/>
    <w:rsid w:val="00A250F8"/>
    <w:rsid w:val="00A25105"/>
    <w:rsid w:val="00A25293"/>
    <w:rsid w:val="00A252AD"/>
    <w:rsid w:val="00A25328"/>
    <w:rsid w:val="00A254DC"/>
    <w:rsid w:val="00A2551B"/>
    <w:rsid w:val="00A25530"/>
    <w:rsid w:val="00A255E9"/>
    <w:rsid w:val="00A256F7"/>
    <w:rsid w:val="00A2574F"/>
    <w:rsid w:val="00A25780"/>
    <w:rsid w:val="00A25791"/>
    <w:rsid w:val="00A257A7"/>
    <w:rsid w:val="00A25856"/>
    <w:rsid w:val="00A25881"/>
    <w:rsid w:val="00A258F3"/>
    <w:rsid w:val="00A25956"/>
    <w:rsid w:val="00A2597C"/>
    <w:rsid w:val="00A259FA"/>
    <w:rsid w:val="00A25AB0"/>
    <w:rsid w:val="00A25B5E"/>
    <w:rsid w:val="00A25C56"/>
    <w:rsid w:val="00A25CCD"/>
    <w:rsid w:val="00A25E21"/>
    <w:rsid w:val="00A25E51"/>
    <w:rsid w:val="00A25E52"/>
    <w:rsid w:val="00A25E65"/>
    <w:rsid w:val="00A25E83"/>
    <w:rsid w:val="00A26090"/>
    <w:rsid w:val="00A260B2"/>
    <w:rsid w:val="00A2616B"/>
    <w:rsid w:val="00A262AF"/>
    <w:rsid w:val="00A2632D"/>
    <w:rsid w:val="00A2638E"/>
    <w:rsid w:val="00A2640F"/>
    <w:rsid w:val="00A26412"/>
    <w:rsid w:val="00A2643A"/>
    <w:rsid w:val="00A26456"/>
    <w:rsid w:val="00A264C4"/>
    <w:rsid w:val="00A26512"/>
    <w:rsid w:val="00A26670"/>
    <w:rsid w:val="00A267DA"/>
    <w:rsid w:val="00A26827"/>
    <w:rsid w:val="00A26899"/>
    <w:rsid w:val="00A26A08"/>
    <w:rsid w:val="00A26A09"/>
    <w:rsid w:val="00A26A6B"/>
    <w:rsid w:val="00A26ABF"/>
    <w:rsid w:val="00A26BFC"/>
    <w:rsid w:val="00A26BFE"/>
    <w:rsid w:val="00A26C00"/>
    <w:rsid w:val="00A26C26"/>
    <w:rsid w:val="00A26C98"/>
    <w:rsid w:val="00A26CD4"/>
    <w:rsid w:val="00A26D60"/>
    <w:rsid w:val="00A26D71"/>
    <w:rsid w:val="00A26D86"/>
    <w:rsid w:val="00A26DA6"/>
    <w:rsid w:val="00A26E6F"/>
    <w:rsid w:val="00A26E79"/>
    <w:rsid w:val="00A26E99"/>
    <w:rsid w:val="00A26FB8"/>
    <w:rsid w:val="00A2717C"/>
    <w:rsid w:val="00A271FC"/>
    <w:rsid w:val="00A271FD"/>
    <w:rsid w:val="00A2732C"/>
    <w:rsid w:val="00A27565"/>
    <w:rsid w:val="00A275BE"/>
    <w:rsid w:val="00A276BF"/>
    <w:rsid w:val="00A27715"/>
    <w:rsid w:val="00A27891"/>
    <w:rsid w:val="00A2796B"/>
    <w:rsid w:val="00A27A96"/>
    <w:rsid w:val="00A27AA5"/>
    <w:rsid w:val="00A27ABF"/>
    <w:rsid w:val="00A27B00"/>
    <w:rsid w:val="00A27B16"/>
    <w:rsid w:val="00A27B79"/>
    <w:rsid w:val="00A27C7D"/>
    <w:rsid w:val="00A27CEC"/>
    <w:rsid w:val="00A27D3B"/>
    <w:rsid w:val="00A27E2C"/>
    <w:rsid w:val="00A27ED1"/>
    <w:rsid w:val="00A27ED7"/>
    <w:rsid w:val="00A27FEE"/>
    <w:rsid w:val="00A3001F"/>
    <w:rsid w:val="00A300B2"/>
    <w:rsid w:val="00A30176"/>
    <w:rsid w:val="00A301AC"/>
    <w:rsid w:val="00A30210"/>
    <w:rsid w:val="00A3024E"/>
    <w:rsid w:val="00A30297"/>
    <w:rsid w:val="00A30299"/>
    <w:rsid w:val="00A302ED"/>
    <w:rsid w:val="00A30318"/>
    <w:rsid w:val="00A30444"/>
    <w:rsid w:val="00A30456"/>
    <w:rsid w:val="00A304EB"/>
    <w:rsid w:val="00A30526"/>
    <w:rsid w:val="00A30528"/>
    <w:rsid w:val="00A30571"/>
    <w:rsid w:val="00A305F9"/>
    <w:rsid w:val="00A30606"/>
    <w:rsid w:val="00A30789"/>
    <w:rsid w:val="00A30955"/>
    <w:rsid w:val="00A309EF"/>
    <w:rsid w:val="00A30C3F"/>
    <w:rsid w:val="00A30C67"/>
    <w:rsid w:val="00A30C8A"/>
    <w:rsid w:val="00A30CAC"/>
    <w:rsid w:val="00A30CB3"/>
    <w:rsid w:val="00A30CC4"/>
    <w:rsid w:val="00A30D6E"/>
    <w:rsid w:val="00A30EA7"/>
    <w:rsid w:val="00A30ED7"/>
    <w:rsid w:val="00A30F6E"/>
    <w:rsid w:val="00A30FE6"/>
    <w:rsid w:val="00A31053"/>
    <w:rsid w:val="00A3122C"/>
    <w:rsid w:val="00A3122F"/>
    <w:rsid w:val="00A31283"/>
    <w:rsid w:val="00A31327"/>
    <w:rsid w:val="00A31330"/>
    <w:rsid w:val="00A313D9"/>
    <w:rsid w:val="00A3142E"/>
    <w:rsid w:val="00A31475"/>
    <w:rsid w:val="00A3147E"/>
    <w:rsid w:val="00A315EE"/>
    <w:rsid w:val="00A31634"/>
    <w:rsid w:val="00A31668"/>
    <w:rsid w:val="00A316FC"/>
    <w:rsid w:val="00A31731"/>
    <w:rsid w:val="00A3174C"/>
    <w:rsid w:val="00A3179C"/>
    <w:rsid w:val="00A3188D"/>
    <w:rsid w:val="00A31897"/>
    <w:rsid w:val="00A31A53"/>
    <w:rsid w:val="00A31ACF"/>
    <w:rsid w:val="00A31B70"/>
    <w:rsid w:val="00A31BCA"/>
    <w:rsid w:val="00A31C08"/>
    <w:rsid w:val="00A31C22"/>
    <w:rsid w:val="00A31C23"/>
    <w:rsid w:val="00A31C29"/>
    <w:rsid w:val="00A31C8D"/>
    <w:rsid w:val="00A31CA4"/>
    <w:rsid w:val="00A31CAC"/>
    <w:rsid w:val="00A31D0E"/>
    <w:rsid w:val="00A31D0F"/>
    <w:rsid w:val="00A31EBB"/>
    <w:rsid w:val="00A31EDB"/>
    <w:rsid w:val="00A31FEC"/>
    <w:rsid w:val="00A32032"/>
    <w:rsid w:val="00A32097"/>
    <w:rsid w:val="00A3215E"/>
    <w:rsid w:val="00A321DC"/>
    <w:rsid w:val="00A3223E"/>
    <w:rsid w:val="00A322AC"/>
    <w:rsid w:val="00A3234E"/>
    <w:rsid w:val="00A32448"/>
    <w:rsid w:val="00A3244A"/>
    <w:rsid w:val="00A324B7"/>
    <w:rsid w:val="00A324CD"/>
    <w:rsid w:val="00A3252D"/>
    <w:rsid w:val="00A32560"/>
    <w:rsid w:val="00A325EF"/>
    <w:rsid w:val="00A32619"/>
    <w:rsid w:val="00A32674"/>
    <w:rsid w:val="00A32689"/>
    <w:rsid w:val="00A32756"/>
    <w:rsid w:val="00A32831"/>
    <w:rsid w:val="00A32875"/>
    <w:rsid w:val="00A3296F"/>
    <w:rsid w:val="00A329B4"/>
    <w:rsid w:val="00A329E5"/>
    <w:rsid w:val="00A32AE3"/>
    <w:rsid w:val="00A32AF8"/>
    <w:rsid w:val="00A32C0C"/>
    <w:rsid w:val="00A32C1D"/>
    <w:rsid w:val="00A32C7C"/>
    <w:rsid w:val="00A32CCE"/>
    <w:rsid w:val="00A32D25"/>
    <w:rsid w:val="00A32D6B"/>
    <w:rsid w:val="00A32DB4"/>
    <w:rsid w:val="00A32EC9"/>
    <w:rsid w:val="00A32F35"/>
    <w:rsid w:val="00A32FED"/>
    <w:rsid w:val="00A32FEF"/>
    <w:rsid w:val="00A3300D"/>
    <w:rsid w:val="00A3307F"/>
    <w:rsid w:val="00A331CE"/>
    <w:rsid w:val="00A33372"/>
    <w:rsid w:val="00A333AB"/>
    <w:rsid w:val="00A33425"/>
    <w:rsid w:val="00A33467"/>
    <w:rsid w:val="00A334E2"/>
    <w:rsid w:val="00A33596"/>
    <w:rsid w:val="00A33597"/>
    <w:rsid w:val="00A335E2"/>
    <w:rsid w:val="00A336C9"/>
    <w:rsid w:val="00A3375B"/>
    <w:rsid w:val="00A337BA"/>
    <w:rsid w:val="00A337C4"/>
    <w:rsid w:val="00A337F3"/>
    <w:rsid w:val="00A33893"/>
    <w:rsid w:val="00A338AE"/>
    <w:rsid w:val="00A338FD"/>
    <w:rsid w:val="00A3393A"/>
    <w:rsid w:val="00A339C2"/>
    <w:rsid w:val="00A33A48"/>
    <w:rsid w:val="00A33A61"/>
    <w:rsid w:val="00A33B4A"/>
    <w:rsid w:val="00A33CED"/>
    <w:rsid w:val="00A33D50"/>
    <w:rsid w:val="00A33D57"/>
    <w:rsid w:val="00A33D9C"/>
    <w:rsid w:val="00A33E19"/>
    <w:rsid w:val="00A33E85"/>
    <w:rsid w:val="00A33EB7"/>
    <w:rsid w:val="00A33EDF"/>
    <w:rsid w:val="00A33F36"/>
    <w:rsid w:val="00A33F95"/>
    <w:rsid w:val="00A33FAC"/>
    <w:rsid w:val="00A33FDB"/>
    <w:rsid w:val="00A33FE0"/>
    <w:rsid w:val="00A34043"/>
    <w:rsid w:val="00A340BE"/>
    <w:rsid w:val="00A34101"/>
    <w:rsid w:val="00A3416B"/>
    <w:rsid w:val="00A342D7"/>
    <w:rsid w:val="00A3435A"/>
    <w:rsid w:val="00A34388"/>
    <w:rsid w:val="00A343F6"/>
    <w:rsid w:val="00A34508"/>
    <w:rsid w:val="00A34561"/>
    <w:rsid w:val="00A345FD"/>
    <w:rsid w:val="00A34615"/>
    <w:rsid w:val="00A3477E"/>
    <w:rsid w:val="00A34883"/>
    <w:rsid w:val="00A348BF"/>
    <w:rsid w:val="00A3491A"/>
    <w:rsid w:val="00A349A2"/>
    <w:rsid w:val="00A34A1C"/>
    <w:rsid w:val="00A34AEB"/>
    <w:rsid w:val="00A34B43"/>
    <w:rsid w:val="00A34CA0"/>
    <w:rsid w:val="00A34CE8"/>
    <w:rsid w:val="00A34D38"/>
    <w:rsid w:val="00A34DBE"/>
    <w:rsid w:val="00A34DD4"/>
    <w:rsid w:val="00A34E5B"/>
    <w:rsid w:val="00A34E96"/>
    <w:rsid w:val="00A34F3C"/>
    <w:rsid w:val="00A34F8A"/>
    <w:rsid w:val="00A3504C"/>
    <w:rsid w:val="00A3510D"/>
    <w:rsid w:val="00A3510E"/>
    <w:rsid w:val="00A351E9"/>
    <w:rsid w:val="00A351FE"/>
    <w:rsid w:val="00A3523E"/>
    <w:rsid w:val="00A352CD"/>
    <w:rsid w:val="00A35528"/>
    <w:rsid w:val="00A3558A"/>
    <w:rsid w:val="00A355AB"/>
    <w:rsid w:val="00A35628"/>
    <w:rsid w:val="00A35648"/>
    <w:rsid w:val="00A35654"/>
    <w:rsid w:val="00A35690"/>
    <w:rsid w:val="00A35795"/>
    <w:rsid w:val="00A3579C"/>
    <w:rsid w:val="00A357C1"/>
    <w:rsid w:val="00A358BD"/>
    <w:rsid w:val="00A358F3"/>
    <w:rsid w:val="00A35966"/>
    <w:rsid w:val="00A35985"/>
    <w:rsid w:val="00A359C0"/>
    <w:rsid w:val="00A35A09"/>
    <w:rsid w:val="00A35A14"/>
    <w:rsid w:val="00A35B21"/>
    <w:rsid w:val="00A35B43"/>
    <w:rsid w:val="00A35B76"/>
    <w:rsid w:val="00A35C10"/>
    <w:rsid w:val="00A35CD3"/>
    <w:rsid w:val="00A35CFF"/>
    <w:rsid w:val="00A35D8C"/>
    <w:rsid w:val="00A35E48"/>
    <w:rsid w:val="00A35EB3"/>
    <w:rsid w:val="00A35F94"/>
    <w:rsid w:val="00A35FD5"/>
    <w:rsid w:val="00A35FF2"/>
    <w:rsid w:val="00A3602A"/>
    <w:rsid w:val="00A3619F"/>
    <w:rsid w:val="00A361BB"/>
    <w:rsid w:val="00A36232"/>
    <w:rsid w:val="00A36295"/>
    <w:rsid w:val="00A3629E"/>
    <w:rsid w:val="00A363BD"/>
    <w:rsid w:val="00A364B7"/>
    <w:rsid w:val="00A364BC"/>
    <w:rsid w:val="00A365E2"/>
    <w:rsid w:val="00A36631"/>
    <w:rsid w:val="00A36683"/>
    <w:rsid w:val="00A36730"/>
    <w:rsid w:val="00A3677A"/>
    <w:rsid w:val="00A36860"/>
    <w:rsid w:val="00A36911"/>
    <w:rsid w:val="00A36923"/>
    <w:rsid w:val="00A36AB2"/>
    <w:rsid w:val="00A36AEE"/>
    <w:rsid w:val="00A36B7F"/>
    <w:rsid w:val="00A36B8D"/>
    <w:rsid w:val="00A36B9C"/>
    <w:rsid w:val="00A36C0B"/>
    <w:rsid w:val="00A36C3C"/>
    <w:rsid w:val="00A36C45"/>
    <w:rsid w:val="00A36CD2"/>
    <w:rsid w:val="00A36CF3"/>
    <w:rsid w:val="00A36E11"/>
    <w:rsid w:val="00A36E13"/>
    <w:rsid w:val="00A36EA1"/>
    <w:rsid w:val="00A36F9E"/>
    <w:rsid w:val="00A3717B"/>
    <w:rsid w:val="00A371E3"/>
    <w:rsid w:val="00A371FB"/>
    <w:rsid w:val="00A37411"/>
    <w:rsid w:val="00A3742B"/>
    <w:rsid w:val="00A3755A"/>
    <w:rsid w:val="00A375E2"/>
    <w:rsid w:val="00A37690"/>
    <w:rsid w:val="00A376AE"/>
    <w:rsid w:val="00A376ED"/>
    <w:rsid w:val="00A37704"/>
    <w:rsid w:val="00A37747"/>
    <w:rsid w:val="00A37752"/>
    <w:rsid w:val="00A378B7"/>
    <w:rsid w:val="00A378C8"/>
    <w:rsid w:val="00A37909"/>
    <w:rsid w:val="00A37AC9"/>
    <w:rsid w:val="00A37B0C"/>
    <w:rsid w:val="00A37BA5"/>
    <w:rsid w:val="00A37BAE"/>
    <w:rsid w:val="00A37BC1"/>
    <w:rsid w:val="00A37CD4"/>
    <w:rsid w:val="00A37DBA"/>
    <w:rsid w:val="00A37E6A"/>
    <w:rsid w:val="00A37EFD"/>
    <w:rsid w:val="00A37F33"/>
    <w:rsid w:val="00A40221"/>
    <w:rsid w:val="00A402A1"/>
    <w:rsid w:val="00A402D7"/>
    <w:rsid w:val="00A40322"/>
    <w:rsid w:val="00A4037F"/>
    <w:rsid w:val="00A40402"/>
    <w:rsid w:val="00A4063F"/>
    <w:rsid w:val="00A406A7"/>
    <w:rsid w:val="00A406B7"/>
    <w:rsid w:val="00A406DE"/>
    <w:rsid w:val="00A40771"/>
    <w:rsid w:val="00A407B6"/>
    <w:rsid w:val="00A408F6"/>
    <w:rsid w:val="00A40954"/>
    <w:rsid w:val="00A409FE"/>
    <w:rsid w:val="00A40ADF"/>
    <w:rsid w:val="00A40B26"/>
    <w:rsid w:val="00A40BAC"/>
    <w:rsid w:val="00A40C8F"/>
    <w:rsid w:val="00A40D76"/>
    <w:rsid w:val="00A40E2D"/>
    <w:rsid w:val="00A41075"/>
    <w:rsid w:val="00A410E5"/>
    <w:rsid w:val="00A4118A"/>
    <w:rsid w:val="00A41239"/>
    <w:rsid w:val="00A41352"/>
    <w:rsid w:val="00A41356"/>
    <w:rsid w:val="00A41392"/>
    <w:rsid w:val="00A413D6"/>
    <w:rsid w:val="00A413DF"/>
    <w:rsid w:val="00A4142E"/>
    <w:rsid w:val="00A414BD"/>
    <w:rsid w:val="00A414FD"/>
    <w:rsid w:val="00A41510"/>
    <w:rsid w:val="00A41557"/>
    <w:rsid w:val="00A41592"/>
    <w:rsid w:val="00A415DD"/>
    <w:rsid w:val="00A4165E"/>
    <w:rsid w:val="00A417A8"/>
    <w:rsid w:val="00A41819"/>
    <w:rsid w:val="00A419CE"/>
    <w:rsid w:val="00A41A88"/>
    <w:rsid w:val="00A41B78"/>
    <w:rsid w:val="00A41CA1"/>
    <w:rsid w:val="00A41D0A"/>
    <w:rsid w:val="00A41E37"/>
    <w:rsid w:val="00A41E69"/>
    <w:rsid w:val="00A41E75"/>
    <w:rsid w:val="00A41E91"/>
    <w:rsid w:val="00A41EC7"/>
    <w:rsid w:val="00A41EF7"/>
    <w:rsid w:val="00A41F0B"/>
    <w:rsid w:val="00A41FD8"/>
    <w:rsid w:val="00A42135"/>
    <w:rsid w:val="00A421A5"/>
    <w:rsid w:val="00A421AF"/>
    <w:rsid w:val="00A421D5"/>
    <w:rsid w:val="00A421F4"/>
    <w:rsid w:val="00A42259"/>
    <w:rsid w:val="00A42277"/>
    <w:rsid w:val="00A42352"/>
    <w:rsid w:val="00A424C7"/>
    <w:rsid w:val="00A424D4"/>
    <w:rsid w:val="00A424E3"/>
    <w:rsid w:val="00A42570"/>
    <w:rsid w:val="00A42686"/>
    <w:rsid w:val="00A426F9"/>
    <w:rsid w:val="00A42759"/>
    <w:rsid w:val="00A427A0"/>
    <w:rsid w:val="00A427D1"/>
    <w:rsid w:val="00A42899"/>
    <w:rsid w:val="00A428AC"/>
    <w:rsid w:val="00A42932"/>
    <w:rsid w:val="00A42A7D"/>
    <w:rsid w:val="00A42B49"/>
    <w:rsid w:val="00A42BA4"/>
    <w:rsid w:val="00A42BAB"/>
    <w:rsid w:val="00A42C2A"/>
    <w:rsid w:val="00A42D78"/>
    <w:rsid w:val="00A42EE1"/>
    <w:rsid w:val="00A42F84"/>
    <w:rsid w:val="00A431A9"/>
    <w:rsid w:val="00A43248"/>
    <w:rsid w:val="00A432BE"/>
    <w:rsid w:val="00A432CC"/>
    <w:rsid w:val="00A4353E"/>
    <w:rsid w:val="00A43677"/>
    <w:rsid w:val="00A436D7"/>
    <w:rsid w:val="00A4371D"/>
    <w:rsid w:val="00A437BA"/>
    <w:rsid w:val="00A438BA"/>
    <w:rsid w:val="00A438E5"/>
    <w:rsid w:val="00A439CB"/>
    <w:rsid w:val="00A43A9B"/>
    <w:rsid w:val="00A43AFD"/>
    <w:rsid w:val="00A43B66"/>
    <w:rsid w:val="00A43D93"/>
    <w:rsid w:val="00A43F45"/>
    <w:rsid w:val="00A44060"/>
    <w:rsid w:val="00A44088"/>
    <w:rsid w:val="00A440DD"/>
    <w:rsid w:val="00A44232"/>
    <w:rsid w:val="00A44270"/>
    <w:rsid w:val="00A44402"/>
    <w:rsid w:val="00A445F4"/>
    <w:rsid w:val="00A445F5"/>
    <w:rsid w:val="00A44788"/>
    <w:rsid w:val="00A4479A"/>
    <w:rsid w:val="00A4482E"/>
    <w:rsid w:val="00A4486D"/>
    <w:rsid w:val="00A449C3"/>
    <w:rsid w:val="00A44A00"/>
    <w:rsid w:val="00A44A7D"/>
    <w:rsid w:val="00A44AA6"/>
    <w:rsid w:val="00A44AC5"/>
    <w:rsid w:val="00A44B2E"/>
    <w:rsid w:val="00A44BA8"/>
    <w:rsid w:val="00A44C6C"/>
    <w:rsid w:val="00A44D2E"/>
    <w:rsid w:val="00A44E13"/>
    <w:rsid w:val="00A44FC5"/>
    <w:rsid w:val="00A4501C"/>
    <w:rsid w:val="00A45065"/>
    <w:rsid w:val="00A45072"/>
    <w:rsid w:val="00A4511C"/>
    <w:rsid w:val="00A4512B"/>
    <w:rsid w:val="00A45153"/>
    <w:rsid w:val="00A451D1"/>
    <w:rsid w:val="00A452C5"/>
    <w:rsid w:val="00A4538C"/>
    <w:rsid w:val="00A453A2"/>
    <w:rsid w:val="00A4545F"/>
    <w:rsid w:val="00A454C0"/>
    <w:rsid w:val="00A45519"/>
    <w:rsid w:val="00A45572"/>
    <w:rsid w:val="00A45577"/>
    <w:rsid w:val="00A45596"/>
    <w:rsid w:val="00A4562D"/>
    <w:rsid w:val="00A456DC"/>
    <w:rsid w:val="00A45712"/>
    <w:rsid w:val="00A4578E"/>
    <w:rsid w:val="00A457B0"/>
    <w:rsid w:val="00A45815"/>
    <w:rsid w:val="00A4584A"/>
    <w:rsid w:val="00A458B8"/>
    <w:rsid w:val="00A458D2"/>
    <w:rsid w:val="00A458EB"/>
    <w:rsid w:val="00A45A21"/>
    <w:rsid w:val="00A45AB6"/>
    <w:rsid w:val="00A45BAF"/>
    <w:rsid w:val="00A45C59"/>
    <w:rsid w:val="00A45C67"/>
    <w:rsid w:val="00A45C8B"/>
    <w:rsid w:val="00A45C8C"/>
    <w:rsid w:val="00A45CE3"/>
    <w:rsid w:val="00A45CE6"/>
    <w:rsid w:val="00A45D3B"/>
    <w:rsid w:val="00A45F7A"/>
    <w:rsid w:val="00A4614E"/>
    <w:rsid w:val="00A46159"/>
    <w:rsid w:val="00A462C3"/>
    <w:rsid w:val="00A462CF"/>
    <w:rsid w:val="00A462D8"/>
    <w:rsid w:val="00A462E0"/>
    <w:rsid w:val="00A46402"/>
    <w:rsid w:val="00A4648F"/>
    <w:rsid w:val="00A46577"/>
    <w:rsid w:val="00A466B5"/>
    <w:rsid w:val="00A466CB"/>
    <w:rsid w:val="00A466D8"/>
    <w:rsid w:val="00A4682C"/>
    <w:rsid w:val="00A4692F"/>
    <w:rsid w:val="00A46953"/>
    <w:rsid w:val="00A469E0"/>
    <w:rsid w:val="00A46A9F"/>
    <w:rsid w:val="00A46B5B"/>
    <w:rsid w:val="00A46BC9"/>
    <w:rsid w:val="00A46BF3"/>
    <w:rsid w:val="00A46C6C"/>
    <w:rsid w:val="00A46CD1"/>
    <w:rsid w:val="00A46CD2"/>
    <w:rsid w:val="00A46D07"/>
    <w:rsid w:val="00A46E09"/>
    <w:rsid w:val="00A46E49"/>
    <w:rsid w:val="00A46EB1"/>
    <w:rsid w:val="00A46ECF"/>
    <w:rsid w:val="00A46EEA"/>
    <w:rsid w:val="00A46EF2"/>
    <w:rsid w:val="00A46FB0"/>
    <w:rsid w:val="00A46FB6"/>
    <w:rsid w:val="00A46FB7"/>
    <w:rsid w:val="00A47072"/>
    <w:rsid w:val="00A470BD"/>
    <w:rsid w:val="00A4713C"/>
    <w:rsid w:val="00A47178"/>
    <w:rsid w:val="00A4735D"/>
    <w:rsid w:val="00A47378"/>
    <w:rsid w:val="00A473D7"/>
    <w:rsid w:val="00A4740C"/>
    <w:rsid w:val="00A4744F"/>
    <w:rsid w:val="00A474C6"/>
    <w:rsid w:val="00A474F4"/>
    <w:rsid w:val="00A4755D"/>
    <w:rsid w:val="00A475D1"/>
    <w:rsid w:val="00A4767A"/>
    <w:rsid w:val="00A47888"/>
    <w:rsid w:val="00A479FD"/>
    <w:rsid w:val="00A47A0C"/>
    <w:rsid w:val="00A47A3F"/>
    <w:rsid w:val="00A47B7E"/>
    <w:rsid w:val="00A47B80"/>
    <w:rsid w:val="00A47C16"/>
    <w:rsid w:val="00A47D37"/>
    <w:rsid w:val="00A47D3B"/>
    <w:rsid w:val="00A47DD2"/>
    <w:rsid w:val="00A47E17"/>
    <w:rsid w:val="00A47E43"/>
    <w:rsid w:val="00A47ED9"/>
    <w:rsid w:val="00A5013E"/>
    <w:rsid w:val="00A50395"/>
    <w:rsid w:val="00A50425"/>
    <w:rsid w:val="00A5048E"/>
    <w:rsid w:val="00A504AA"/>
    <w:rsid w:val="00A504D6"/>
    <w:rsid w:val="00A50656"/>
    <w:rsid w:val="00A506A2"/>
    <w:rsid w:val="00A50716"/>
    <w:rsid w:val="00A5072B"/>
    <w:rsid w:val="00A50758"/>
    <w:rsid w:val="00A508C6"/>
    <w:rsid w:val="00A50ADC"/>
    <w:rsid w:val="00A50C79"/>
    <w:rsid w:val="00A50CBA"/>
    <w:rsid w:val="00A50EB1"/>
    <w:rsid w:val="00A50EFA"/>
    <w:rsid w:val="00A50F16"/>
    <w:rsid w:val="00A50F23"/>
    <w:rsid w:val="00A50F6D"/>
    <w:rsid w:val="00A50F7F"/>
    <w:rsid w:val="00A50F94"/>
    <w:rsid w:val="00A51010"/>
    <w:rsid w:val="00A51019"/>
    <w:rsid w:val="00A5102D"/>
    <w:rsid w:val="00A51158"/>
    <w:rsid w:val="00A51159"/>
    <w:rsid w:val="00A511BB"/>
    <w:rsid w:val="00A511FD"/>
    <w:rsid w:val="00A512A2"/>
    <w:rsid w:val="00A51311"/>
    <w:rsid w:val="00A51397"/>
    <w:rsid w:val="00A51503"/>
    <w:rsid w:val="00A5160A"/>
    <w:rsid w:val="00A516C8"/>
    <w:rsid w:val="00A5179F"/>
    <w:rsid w:val="00A518B4"/>
    <w:rsid w:val="00A51A7A"/>
    <w:rsid w:val="00A51BA7"/>
    <w:rsid w:val="00A51C0A"/>
    <w:rsid w:val="00A51C68"/>
    <w:rsid w:val="00A51CF0"/>
    <w:rsid w:val="00A51D0D"/>
    <w:rsid w:val="00A51DCF"/>
    <w:rsid w:val="00A51F68"/>
    <w:rsid w:val="00A5201A"/>
    <w:rsid w:val="00A5206E"/>
    <w:rsid w:val="00A5207E"/>
    <w:rsid w:val="00A520B4"/>
    <w:rsid w:val="00A52226"/>
    <w:rsid w:val="00A52233"/>
    <w:rsid w:val="00A52270"/>
    <w:rsid w:val="00A522AD"/>
    <w:rsid w:val="00A522BE"/>
    <w:rsid w:val="00A522F1"/>
    <w:rsid w:val="00A52303"/>
    <w:rsid w:val="00A52408"/>
    <w:rsid w:val="00A52420"/>
    <w:rsid w:val="00A525A1"/>
    <w:rsid w:val="00A525B4"/>
    <w:rsid w:val="00A52679"/>
    <w:rsid w:val="00A52686"/>
    <w:rsid w:val="00A5280D"/>
    <w:rsid w:val="00A52868"/>
    <w:rsid w:val="00A52893"/>
    <w:rsid w:val="00A52899"/>
    <w:rsid w:val="00A52981"/>
    <w:rsid w:val="00A529CA"/>
    <w:rsid w:val="00A529F5"/>
    <w:rsid w:val="00A52A31"/>
    <w:rsid w:val="00A52A47"/>
    <w:rsid w:val="00A52AC5"/>
    <w:rsid w:val="00A52B8D"/>
    <w:rsid w:val="00A52C02"/>
    <w:rsid w:val="00A52C45"/>
    <w:rsid w:val="00A52C7F"/>
    <w:rsid w:val="00A52CB8"/>
    <w:rsid w:val="00A52D6C"/>
    <w:rsid w:val="00A52E4E"/>
    <w:rsid w:val="00A52EC6"/>
    <w:rsid w:val="00A52F3A"/>
    <w:rsid w:val="00A52F62"/>
    <w:rsid w:val="00A52FD6"/>
    <w:rsid w:val="00A52FED"/>
    <w:rsid w:val="00A53042"/>
    <w:rsid w:val="00A53146"/>
    <w:rsid w:val="00A5337E"/>
    <w:rsid w:val="00A53465"/>
    <w:rsid w:val="00A5351E"/>
    <w:rsid w:val="00A53568"/>
    <w:rsid w:val="00A5360B"/>
    <w:rsid w:val="00A536D6"/>
    <w:rsid w:val="00A537F8"/>
    <w:rsid w:val="00A5388C"/>
    <w:rsid w:val="00A5397C"/>
    <w:rsid w:val="00A53A01"/>
    <w:rsid w:val="00A53B73"/>
    <w:rsid w:val="00A53C5C"/>
    <w:rsid w:val="00A53CAF"/>
    <w:rsid w:val="00A53CD9"/>
    <w:rsid w:val="00A53CFF"/>
    <w:rsid w:val="00A53D1E"/>
    <w:rsid w:val="00A53DA3"/>
    <w:rsid w:val="00A53DC3"/>
    <w:rsid w:val="00A53DF1"/>
    <w:rsid w:val="00A53E29"/>
    <w:rsid w:val="00A53E93"/>
    <w:rsid w:val="00A53F84"/>
    <w:rsid w:val="00A53FA9"/>
    <w:rsid w:val="00A53FB0"/>
    <w:rsid w:val="00A5404F"/>
    <w:rsid w:val="00A540ED"/>
    <w:rsid w:val="00A5417D"/>
    <w:rsid w:val="00A54207"/>
    <w:rsid w:val="00A5440A"/>
    <w:rsid w:val="00A544BE"/>
    <w:rsid w:val="00A544F6"/>
    <w:rsid w:val="00A5454A"/>
    <w:rsid w:val="00A54567"/>
    <w:rsid w:val="00A545AF"/>
    <w:rsid w:val="00A545B3"/>
    <w:rsid w:val="00A54680"/>
    <w:rsid w:val="00A548A4"/>
    <w:rsid w:val="00A54946"/>
    <w:rsid w:val="00A54A05"/>
    <w:rsid w:val="00A54BCC"/>
    <w:rsid w:val="00A54C47"/>
    <w:rsid w:val="00A54C78"/>
    <w:rsid w:val="00A54CA5"/>
    <w:rsid w:val="00A54CCC"/>
    <w:rsid w:val="00A54CDB"/>
    <w:rsid w:val="00A54D36"/>
    <w:rsid w:val="00A54D70"/>
    <w:rsid w:val="00A54D86"/>
    <w:rsid w:val="00A54DC6"/>
    <w:rsid w:val="00A54E0C"/>
    <w:rsid w:val="00A54FD8"/>
    <w:rsid w:val="00A55078"/>
    <w:rsid w:val="00A55124"/>
    <w:rsid w:val="00A5512C"/>
    <w:rsid w:val="00A5515F"/>
    <w:rsid w:val="00A551C2"/>
    <w:rsid w:val="00A551F6"/>
    <w:rsid w:val="00A5522C"/>
    <w:rsid w:val="00A55235"/>
    <w:rsid w:val="00A55257"/>
    <w:rsid w:val="00A5537D"/>
    <w:rsid w:val="00A55382"/>
    <w:rsid w:val="00A553DF"/>
    <w:rsid w:val="00A55434"/>
    <w:rsid w:val="00A55539"/>
    <w:rsid w:val="00A5559E"/>
    <w:rsid w:val="00A555A0"/>
    <w:rsid w:val="00A555BD"/>
    <w:rsid w:val="00A557A9"/>
    <w:rsid w:val="00A5583A"/>
    <w:rsid w:val="00A558CD"/>
    <w:rsid w:val="00A55945"/>
    <w:rsid w:val="00A559AC"/>
    <w:rsid w:val="00A559AD"/>
    <w:rsid w:val="00A559C4"/>
    <w:rsid w:val="00A55A00"/>
    <w:rsid w:val="00A55A43"/>
    <w:rsid w:val="00A55B98"/>
    <w:rsid w:val="00A55CF9"/>
    <w:rsid w:val="00A55F08"/>
    <w:rsid w:val="00A55F85"/>
    <w:rsid w:val="00A56027"/>
    <w:rsid w:val="00A5608A"/>
    <w:rsid w:val="00A56093"/>
    <w:rsid w:val="00A560F2"/>
    <w:rsid w:val="00A561AF"/>
    <w:rsid w:val="00A562A1"/>
    <w:rsid w:val="00A562F5"/>
    <w:rsid w:val="00A56320"/>
    <w:rsid w:val="00A56361"/>
    <w:rsid w:val="00A563FC"/>
    <w:rsid w:val="00A564D8"/>
    <w:rsid w:val="00A565C7"/>
    <w:rsid w:val="00A56600"/>
    <w:rsid w:val="00A56632"/>
    <w:rsid w:val="00A56658"/>
    <w:rsid w:val="00A56690"/>
    <w:rsid w:val="00A567ED"/>
    <w:rsid w:val="00A56830"/>
    <w:rsid w:val="00A568F2"/>
    <w:rsid w:val="00A56976"/>
    <w:rsid w:val="00A569C0"/>
    <w:rsid w:val="00A56C6E"/>
    <w:rsid w:val="00A56CAB"/>
    <w:rsid w:val="00A56D1D"/>
    <w:rsid w:val="00A56D7D"/>
    <w:rsid w:val="00A56E46"/>
    <w:rsid w:val="00A56E61"/>
    <w:rsid w:val="00A56E89"/>
    <w:rsid w:val="00A56E9D"/>
    <w:rsid w:val="00A56F2C"/>
    <w:rsid w:val="00A56F50"/>
    <w:rsid w:val="00A5719D"/>
    <w:rsid w:val="00A5732F"/>
    <w:rsid w:val="00A5742A"/>
    <w:rsid w:val="00A57436"/>
    <w:rsid w:val="00A5772C"/>
    <w:rsid w:val="00A577F3"/>
    <w:rsid w:val="00A5788B"/>
    <w:rsid w:val="00A578B5"/>
    <w:rsid w:val="00A578F5"/>
    <w:rsid w:val="00A579C0"/>
    <w:rsid w:val="00A57AF3"/>
    <w:rsid w:val="00A57AF7"/>
    <w:rsid w:val="00A57BF5"/>
    <w:rsid w:val="00A57C03"/>
    <w:rsid w:val="00A57CFD"/>
    <w:rsid w:val="00A57D7E"/>
    <w:rsid w:val="00A57DF3"/>
    <w:rsid w:val="00A57EDE"/>
    <w:rsid w:val="00A60043"/>
    <w:rsid w:val="00A6012C"/>
    <w:rsid w:val="00A60154"/>
    <w:rsid w:val="00A60164"/>
    <w:rsid w:val="00A60509"/>
    <w:rsid w:val="00A60573"/>
    <w:rsid w:val="00A606B1"/>
    <w:rsid w:val="00A606F1"/>
    <w:rsid w:val="00A60721"/>
    <w:rsid w:val="00A60774"/>
    <w:rsid w:val="00A6081A"/>
    <w:rsid w:val="00A6085F"/>
    <w:rsid w:val="00A60876"/>
    <w:rsid w:val="00A608B6"/>
    <w:rsid w:val="00A608FB"/>
    <w:rsid w:val="00A60A79"/>
    <w:rsid w:val="00A60A80"/>
    <w:rsid w:val="00A60A83"/>
    <w:rsid w:val="00A60AAA"/>
    <w:rsid w:val="00A60B7B"/>
    <w:rsid w:val="00A60BD8"/>
    <w:rsid w:val="00A60D06"/>
    <w:rsid w:val="00A60D52"/>
    <w:rsid w:val="00A60DA7"/>
    <w:rsid w:val="00A60DB2"/>
    <w:rsid w:val="00A60E4D"/>
    <w:rsid w:val="00A61008"/>
    <w:rsid w:val="00A612A5"/>
    <w:rsid w:val="00A613C2"/>
    <w:rsid w:val="00A61456"/>
    <w:rsid w:val="00A6152D"/>
    <w:rsid w:val="00A615EF"/>
    <w:rsid w:val="00A61699"/>
    <w:rsid w:val="00A616A1"/>
    <w:rsid w:val="00A616D3"/>
    <w:rsid w:val="00A616EF"/>
    <w:rsid w:val="00A61712"/>
    <w:rsid w:val="00A61808"/>
    <w:rsid w:val="00A61A09"/>
    <w:rsid w:val="00A61A54"/>
    <w:rsid w:val="00A61B4D"/>
    <w:rsid w:val="00A61BAA"/>
    <w:rsid w:val="00A61CDB"/>
    <w:rsid w:val="00A61EF7"/>
    <w:rsid w:val="00A61F2D"/>
    <w:rsid w:val="00A61FB2"/>
    <w:rsid w:val="00A6203B"/>
    <w:rsid w:val="00A62045"/>
    <w:rsid w:val="00A6205A"/>
    <w:rsid w:val="00A6209C"/>
    <w:rsid w:val="00A62187"/>
    <w:rsid w:val="00A622DE"/>
    <w:rsid w:val="00A622FF"/>
    <w:rsid w:val="00A62394"/>
    <w:rsid w:val="00A6239F"/>
    <w:rsid w:val="00A623AA"/>
    <w:rsid w:val="00A62437"/>
    <w:rsid w:val="00A62479"/>
    <w:rsid w:val="00A624DC"/>
    <w:rsid w:val="00A625C5"/>
    <w:rsid w:val="00A626FA"/>
    <w:rsid w:val="00A6273B"/>
    <w:rsid w:val="00A627FB"/>
    <w:rsid w:val="00A6285F"/>
    <w:rsid w:val="00A6291F"/>
    <w:rsid w:val="00A6295A"/>
    <w:rsid w:val="00A629CB"/>
    <w:rsid w:val="00A62B87"/>
    <w:rsid w:val="00A62C14"/>
    <w:rsid w:val="00A62D3C"/>
    <w:rsid w:val="00A62D72"/>
    <w:rsid w:val="00A62DD2"/>
    <w:rsid w:val="00A62EB9"/>
    <w:rsid w:val="00A62F45"/>
    <w:rsid w:val="00A62F50"/>
    <w:rsid w:val="00A63004"/>
    <w:rsid w:val="00A630A0"/>
    <w:rsid w:val="00A630BF"/>
    <w:rsid w:val="00A630E2"/>
    <w:rsid w:val="00A6312A"/>
    <w:rsid w:val="00A63133"/>
    <w:rsid w:val="00A6322E"/>
    <w:rsid w:val="00A633D2"/>
    <w:rsid w:val="00A63431"/>
    <w:rsid w:val="00A63455"/>
    <w:rsid w:val="00A63462"/>
    <w:rsid w:val="00A63493"/>
    <w:rsid w:val="00A634D9"/>
    <w:rsid w:val="00A63558"/>
    <w:rsid w:val="00A63592"/>
    <w:rsid w:val="00A635AD"/>
    <w:rsid w:val="00A635F4"/>
    <w:rsid w:val="00A63612"/>
    <w:rsid w:val="00A63649"/>
    <w:rsid w:val="00A636B3"/>
    <w:rsid w:val="00A636D7"/>
    <w:rsid w:val="00A636DD"/>
    <w:rsid w:val="00A63886"/>
    <w:rsid w:val="00A63951"/>
    <w:rsid w:val="00A63B77"/>
    <w:rsid w:val="00A63C65"/>
    <w:rsid w:val="00A63D7F"/>
    <w:rsid w:val="00A63E0A"/>
    <w:rsid w:val="00A63F4B"/>
    <w:rsid w:val="00A63FE6"/>
    <w:rsid w:val="00A640A6"/>
    <w:rsid w:val="00A64100"/>
    <w:rsid w:val="00A64134"/>
    <w:rsid w:val="00A64137"/>
    <w:rsid w:val="00A6413A"/>
    <w:rsid w:val="00A6413C"/>
    <w:rsid w:val="00A641F8"/>
    <w:rsid w:val="00A642A4"/>
    <w:rsid w:val="00A642A6"/>
    <w:rsid w:val="00A642EB"/>
    <w:rsid w:val="00A64353"/>
    <w:rsid w:val="00A64356"/>
    <w:rsid w:val="00A643CA"/>
    <w:rsid w:val="00A643F8"/>
    <w:rsid w:val="00A64465"/>
    <w:rsid w:val="00A644AF"/>
    <w:rsid w:val="00A645D0"/>
    <w:rsid w:val="00A6480B"/>
    <w:rsid w:val="00A64893"/>
    <w:rsid w:val="00A648A1"/>
    <w:rsid w:val="00A648F7"/>
    <w:rsid w:val="00A6499C"/>
    <w:rsid w:val="00A649D4"/>
    <w:rsid w:val="00A64B8D"/>
    <w:rsid w:val="00A64BE1"/>
    <w:rsid w:val="00A64CEE"/>
    <w:rsid w:val="00A64D55"/>
    <w:rsid w:val="00A64D6E"/>
    <w:rsid w:val="00A64DA9"/>
    <w:rsid w:val="00A64E41"/>
    <w:rsid w:val="00A64E66"/>
    <w:rsid w:val="00A64F15"/>
    <w:rsid w:val="00A64F50"/>
    <w:rsid w:val="00A65063"/>
    <w:rsid w:val="00A6511F"/>
    <w:rsid w:val="00A651CC"/>
    <w:rsid w:val="00A651DD"/>
    <w:rsid w:val="00A65213"/>
    <w:rsid w:val="00A65255"/>
    <w:rsid w:val="00A652CD"/>
    <w:rsid w:val="00A65365"/>
    <w:rsid w:val="00A653A1"/>
    <w:rsid w:val="00A65595"/>
    <w:rsid w:val="00A655FF"/>
    <w:rsid w:val="00A65684"/>
    <w:rsid w:val="00A656E4"/>
    <w:rsid w:val="00A65715"/>
    <w:rsid w:val="00A6575C"/>
    <w:rsid w:val="00A657B3"/>
    <w:rsid w:val="00A6585D"/>
    <w:rsid w:val="00A65867"/>
    <w:rsid w:val="00A65931"/>
    <w:rsid w:val="00A6595D"/>
    <w:rsid w:val="00A65982"/>
    <w:rsid w:val="00A659A0"/>
    <w:rsid w:val="00A65AA2"/>
    <w:rsid w:val="00A65AF9"/>
    <w:rsid w:val="00A65B25"/>
    <w:rsid w:val="00A65C26"/>
    <w:rsid w:val="00A65C28"/>
    <w:rsid w:val="00A65D50"/>
    <w:rsid w:val="00A65D55"/>
    <w:rsid w:val="00A65D8F"/>
    <w:rsid w:val="00A65DA0"/>
    <w:rsid w:val="00A65E56"/>
    <w:rsid w:val="00A66033"/>
    <w:rsid w:val="00A66063"/>
    <w:rsid w:val="00A660BC"/>
    <w:rsid w:val="00A6613D"/>
    <w:rsid w:val="00A6623D"/>
    <w:rsid w:val="00A662F4"/>
    <w:rsid w:val="00A66427"/>
    <w:rsid w:val="00A66451"/>
    <w:rsid w:val="00A66453"/>
    <w:rsid w:val="00A664B6"/>
    <w:rsid w:val="00A664B8"/>
    <w:rsid w:val="00A664F0"/>
    <w:rsid w:val="00A6650F"/>
    <w:rsid w:val="00A6665A"/>
    <w:rsid w:val="00A66703"/>
    <w:rsid w:val="00A66705"/>
    <w:rsid w:val="00A6671A"/>
    <w:rsid w:val="00A66772"/>
    <w:rsid w:val="00A66882"/>
    <w:rsid w:val="00A668AE"/>
    <w:rsid w:val="00A668DA"/>
    <w:rsid w:val="00A669C3"/>
    <w:rsid w:val="00A669F7"/>
    <w:rsid w:val="00A66AE8"/>
    <w:rsid w:val="00A66AFC"/>
    <w:rsid w:val="00A66B41"/>
    <w:rsid w:val="00A66B66"/>
    <w:rsid w:val="00A66C32"/>
    <w:rsid w:val="00A66C8E"/>
    <w:rsid w:val="00A66D04"/>
    <w:rsid w:val="00A66D1E"/>
    <w:rsid w:val="00A66D3C"/>
    <w:rsid w:val="00A67099"/>
    <w:rsid w:val="00A67104"/>
    <w:rsid w:val="00A6719B"/>
    <w:rsid w:val="00A6728A"/>
    <w:rsid w:val="00A672B2"/>
    <w:rsid w:val="00A674A6"/>
    <w:rsid w:val="00A6767C"/>
    <w:rsid w:val="00A67712"/>
    <w:rsid w:val="00A67793"/>
    <w:rsid w:val="00A6795A"/>
    <w:rsid w:val="00A679DB"/>
    <w:rsid w:val="00A67AAE"/>
    <w:rsid w:val="00A67AC0"/>
    <w:rsid w:val="00A67B6F"/>
    <w:rsid w:val="00A67C88"/>
    <w:rsid w:val="00A67C89"/>
    <w:rsid w:val="00A67CF9"/>
    <w:rsid w:val="00A67E05"/>
    <w:rsid w:val="00A70060"/>
    <w:rsid w:val="00A70221"/>
    <w:rsid w:val="00A70252"/>
    <w:rsid w:val="00A702E5"/>
    <w:rsid w:val="00A703A7"/>
    <w:rsid w:val="00A70489"/>
    <w:rsid w:val="00A70570"/>
    <w:rsid w:val="00A70595"/>
    <w:rsid w:val="00A705EC"/>
    <w:rsid w:val="00A70750"/>
    <w:rsid w:val="00A70781"/>
    <w:rsid w:val="00A707CB"/>
    <w:rsid w:val="00A70803"/>
    <w:rsid w:val="00A708CE"/>
    <w:rsid w:val="00A708D7"/>
    <w:rsid w:val="00A708D8"/>
    <w:rsid w:val="00A70903"/>
    <w:rsid w:val="00A70A68"/>
    <w:rsid w:val="00A70AFB"/>
    <w:rsid w:val="00A70B7F"/>
    <w:rsid w:val="00A70D15"/>
    <w:rsid w:val="00A70D53"/>
    <w:rsid w:val="00A70DD3"/>
    <w:rsid w:val="00A70F20"/>
    <w:rsid w:val="00A70FEC"/>
    <w:rsid w:val="00A71007"/>
    <w:rsid w:val="00A71095"/>
    <w:rsid w:val="00A710E8"/>
    <w:rsid w:val="00A71162"/>
    <w:rsid w:val="00A7126E"/>
    <w:rsid w:val="00A71332"/>
    <w:rsid w:val="00A7140A"/>
    <w:rsid w:val="00A714D5"/>
    <w:rsid w:val="00A7164A"/>
    <w:rsid w:val="00A71650"/>
    <w:rsid w:val="00A71723"/>
    <w:rsid w:val="00A7176E"/>
    <w:rsid w:val="00A717AB"/>
    <w:rsid w:val="00A71831"/>
    <w:rsid w:val="00A71855"/>
    <w:rsid w:val="00A71857"/>
    <w:rsid w:val="00A718AF"/>
    <w:rsid w:val="00A718B6"/>
    <w:rsid w:val="00A7192F"/>
    <w:rsid w:val="00A719DD"/>
    <w:rsid w:val="00A719EE"/>
    <w:rsid w:val="00A71ACF"/>
    <w:rsid w:val="00A71AD5"/>
    <w:rsid w:val="00A71B34"/>
    <w:rsid w:val="00A71BBE"/>
    <w:rsid w:val="00A71CA0"/>
    <w:rsid w:val="00A71CCD"/>
    <w:rsid w:val="00A71D95"/>
    <w:rsid w:val="00A71DD9"/>
    <w:rsid w:val="00A71EF8"/>
    <w:rsid w:val="00A7207A"/>
    <w:rsid w:val="00A720B8"/>
    <w:rsid w:val="00A720D4"/>
    <w:rsid w:val="00A72485"/>
    <w:rsid w:val="00A72498"/>
    <w:rsid w:val="00A724E1"/>
    <w:rsid w:val="00A72561"/>
    <w:rsid w:val="00A7260E"/>
    <w:rsid w:val="00A72871"/>
    <w:rsid w:val="00A72887"/>
    <w:rsid w:val="00A72925"/>
    <w:rsid w:val="00A729C0"/>
    <w:rsid w:val="00A729E7"/>
    <w:rsid w:val="00A729F6"/>
    <w:rsid w:val="00A72A39"/>
    <w:rsid w:val="00A72ADA"/>
    <w:rsid w:val="00A72C70"/>
    <w:rsid w:val="00A72C7B"/>
    <w:rsid w:val="00A72CF8"/>
    <w:rsid w:val="00A72D72"/>
    <w:rsid w:val="00A72E4F"/>
    <w:rsid w:val="00A72E59"/>
    <w:rsid w:val="00A72FC0"/>
    <w:rsid w:val="00A7316B"/>
    <w:rsid w:val="00A731B5"/>
    <w:rsid w:val="00A731B7"/>
    <w:rsid w:val="00A7320F"/>
    <w:rsid w:val="00A73243"/>
    <w:rsid w:val="00A73291"/>
    <w:rsid w:val="00A7333D"/>
    <w:rsid w:val="00A73343"/>
    <w:rsid w:val="00A733F7"/>
    <w:rsid w:val="00A73505"/>
    <w:rsid w:val="00A73644"/>
    <w:rsid w:val="00A736D6"/>
    <w:rsid w:val="00A73734"/>
    <w:rsid w:val="00A7380F"/>
    <w:rsid w:val="00A738F1"/>
    <w:rsid w:val="00A73941"/>
    <w:rsid w:val="00A7394E"/>
    <w:rsid w:val="00A73AAD"/>
    <w:rsid w:val="00A73AEB"/>
    <w:rsid w:val="00A73B33"/>
    <w:rsid w:val="00A73B68"/>
    <w:rsid w:val="00A73B97"/>
    <w:rsid w:val="00A73BA1"/>
    <w:rsid w:val="00A73BC1"/>
    <w:rsid w:val="00A73D44"/>
    <w:rsid w:val="00A73DAA"/>
    <w:rsid w:val="00A73DB6"/>
    <w:rsid w:val="00A73DF3"/>
    <w:rsid w:val="00A73E3C"/>
    <w:rsid w:val="00A7405A"/>
    <w:rsid w:val="00A7412B"/>
    <w:rsid w:val="00A7414B"/>
    <w:rsid w:val="00A74157"/>
    <w:rsid w:val="00A741F2"/>
    <w:rsid w:val="00A7430A"/>
    <w:rsid w:val="00A74355"/>
    <w:rsid w:val="00A7437E"/>
    <w:rsid w:val="00A7438A"/>
    <w:rsid w:val="00A743B7"/>
    <w:rsid w:val="00A743C3"/>
    <w:rsid w:val="00A74406"/>
    <w:rsid w:val="00A744CB"/>
    <w:rsid w:val="00A744F7"/>
    <w:rsid w:val="00A745C1"/>
    <w:rsid w:val="00A745CD"/>
    <w:rsid w:val="00A745DE"/>
    <w:rsid w:val="00A74603"/>
    <w:rsid w:val="00A746EE"/>
    <w:rsid w:val="00A74720"/>
    <w:rsid w:val="00A7477F"/>
    <w:rsid w:val="00A74791"/>
    <w:rsid w:val="00A747DF"/>
    <w:rsid w:val="00A74817"/>
    <w:rsid w:val="00A74838"/>
    <w:rsid w:val="00A748A8"/>
    <w:rsid w:val="00A748BE"/>
    <w:rsid w:val="00A748DD"/>
    <w:rsid w:val="00A74904"/>
    <w:rsid w:val="00A7496B"/>
    <w:rsid w:val="00A74995"/>
    <w:rsid w:val="00A7499A"/>
    <w:rsid w:val="00A749E7"/>
    <w:rsid w:val="00A74A44"/>
    <w:rsid w:val="00A74A7A"/>
    <w:rsid w:val="00A74AF4"/>
    <w:rsid w:val="00A74B3E"/>
    <w:rsid w:val="00A74B68"/>
    <w:rsid w:val="00A74B86"/>
    <w:rsid w:val="00A74BA4"/>
    <w:rsid w:val="00A74C6C"/>
    <w:rsid w:val="00A74CCD"/>
    <w:rsid w:val="00A74CCE"/>
    <w:rsid w:val="00A74D9B"/>
    <w:rsid w:val="00A74E70"/>
    <w:rsid w:val="00A74E8B"/>
    <w:rsid w:val="00A74ED6"/>
    <w:rsid w:val="00A74F37"/>
    <w:rsid w:val="00A74F6E"/>
    <w:rsid w:val="00A74F73"/>
    <w:rsid w:val="00A74FD8"/>
    <w:rsid w:val="00A750F5"/>
    <w:rsid w:val="00A7510C"/>
    <w:rsid w:val="00A75255"/>
    <w:rsid w:val="00A7530A"/>
    <w:rsid w:val="00A753A1"/>
    <w:rsid w:val="00A753BF"/>
    <w:rsid w:val="00A753C2"/>
    <w:rsid w:val="00A754B4"/>
    <w:rsid w:val="00A75519"/>
    <w:rsid w:val="00A7557D"/>
    <w:rsid w:val="00A75589"/>
    <w:rsid w:val="00A755D1"/>
    <w:rsid w:val="00A75851"/>
    <w:rsid w:val="00A75906"/>
    <w:rsid w:val="00A75921"/>
    <w:rsid w:val="00A75985"/>
    <w:rsid w:val="00A759A5"/>
    <w:rsid w:val="00A759B3"/>
    <w:rsid w:val="00A75A49"/>
    <w:rsid w:val="00A75A9E"/>
    <w:rsid w:val="00A75AC0"/>
    <w:rsid w:val="00A75ADC"/>
    <w:rsid w:val="00A75BB5"/>
    <w:rsid w:val="00A75BE6"/>
    <w:rsid w:val="00A75EE9"/>
    <w:rsid w:val="00A75F61"/>
    <w:rsid w:val="00A75F70"/>
    <w:rsid w:val="00A76013"/>
    <w:rsid w:val="00A7603C"/>
    <w:rsid w:val="00A76041"/>
    <w:rsid w:val="00A76052"/>
    <w:rsid w:val="00A76073"/>
    <w:rsid w:val="00A76152"/>
    <w:rsid w:val="00A76168"/>
    <w:rsid w:val="00A76225"/>
    <w:rsid w:val="00A76234"/>
    <w:rsid w:val="00A7625A"/>
    <w:rsid w:val="00A762D6"/>
    <w:rsid w:val="00A762ED"/>
    <w:rsid w:val="00A76311"/>
    <w:rsid w:val="00A7645E"/>
    <w:rsid w:val="00A7657E"/>
    <w:rsid w:val="00A7662B"/>
    <w:rsid w:val="00A7671F"/>
    <w:rsid w:val="00A7673E"/>
    <w:rsid w:val="00A76759"/>
    <w:rsid w:val="00A7677B"/>
    <w:rsid w:val="00A7680D"/>
    <w:rsid w:val="00A7699A"/>
    <w:rsid w:val="00A76A1D"/>
    <w:rsid w:val="00A76A44"/>
    <w:rsid w:val="00A76B75"/>
    <w:rsid w:val="00A76C1E"/>
    <w:rsid w:val="00A76C6F"/>
    <w:rsid w:val="00A76CC4"/>
    <w:rsid w:val="00A76D82"/>
    <w:rsid w:val="00A76E48"/>
    <w:rsid w:val="00A76E76"/>
    <w:rsid w:val="00A76F3E"/>
    <w:rsid w:val="00A77106"/>
    <w:rsid w:val="00A7718B"/>
    <w:rsid w:val="00A772FE"/>
    <w:rsid w:val="00A773D3"/>
    <w:rsid w:val="00A774AE"/>
    <w:rsid w:val="00A774CC"/>
    <w:rsid w:val="00A774E9"/>
    <w:rsid w:val="00A77531"/>
    <w:rsid w:val="00A7758F"/>
    <w:rsid w:val="00A77782"/>
    <w:rsid w:val="00A777A6"/>
    <w:rsid w:val="00A77809"/>
    <w:rsid w:val="00A77896"/>
    <w:rsid w:val="00A77898"/>
    <w:rsid w:val="00A778EE"/>
    <w:rsid w:val="00A77960"/>
    <w:rsid w:val="00A779BB"/>
    <w:rsid w:val="00A779CD"/>
    <w:rsid w:val="00A779DF"/>
    <w:rsid w:val="00A77A26"/>
    <w:rsid w:val="00A77AF1"/>
    <w:rsid w:val="00A77C14"/>
    <w:rsid w:val="00A77C8C"/>
    <w:rsid w:val="00A77D17"/>
    <w:rsid w:val="00A77FCB"/>
    <w:rsid w:val="00A80086"/>
    <w:rsid w:val="00A8012F"/>
    <w:rsid w:val="00A802CD"/>
    <w:rsid w:val="00A80309"/>
    <w:rsid w:val="00A8038D"/>
    <w:rsid w:val="00A804B5"/>
    <w:rsid w:val="00A804B6"/>
    <w:rsid w:val="00A804B7"/>
    <w:rsid w:val="00A805D4"/>
    <w:rsid w:val="00A806DF"/>
    <w:rsid w:val="00A8075D"/>
    <w:rsid w:val="00A8079D"/>
    <w:rsid w:val="00A807C6"/>
    <w:rsid w:val="00A8082B"/>
    <w:rsid w:val="00A80971"/>
    <w:rsid w:val="00A809C2"/>
    <w:rsid w:val="00A80A2E"/>
    <w:rsid w:val="00A80A3F"/>
    <w:rsid w:val="00A80B20"/>
    <w:rsid w:val="00A80B31"/>
    <w:rsid w:val="00A80B95"/>
    <w:rsid w:val="00A80BC9"/>
    <w:rsid w:val="00A80C1B"/>
    <w:rsid w:val="00A80C5E"/>
    <w:rsid w:val="00A80C79"/>
    <w:rsid w:val="00A80D11"/>
    <w:rsid w:val="00A80D26"/>
    <w:rsid w:val="00A80EAA"/>
    <w:rsid w:val="00A80FA5"/>
    <w:rsid w:val="00A80FB1"/>
    <w:rsid w:val="00A80FF7"/>
    <w:rsid w:val="00A81150"/>
    <w:rsid w:val="00A81193"/>
    <w:rsid w:val="00A8122C"/>
    <w:rsid w:val="00A81261"/>
    <w:rsid w:val="00A81317"/>
    <w:rsid w:val="00A814A6"/>
    <w:rsid w:val="00A81563"/>
    <w:rsid w:val="00A81576"/>
    <w:rsid w:val="00A815AF"/>
    <w:rsid w:val="00A815F6"/>
    <w:rsid w:val="00A81698"/>
    <w:rsid w:val="00A8173F"/>
    <w:rsid w:val="00A81742"/>
    <w:rsid w:val="00A81786"/>
    <w:rsid w:val="00A817E6"/>
    <w:rsid w:val="00A819FC"/>
    <w:rsid w:val="00A81A10"/>
    <w:rsid w:val="00A81A72"/>
    <w:rsid w:val="00A81A9E"/>
    <w:rsid w:val="00A81AAE"/>
    <w:rsid w:val="00A81B92"/>
    <w:rsid w:val="00A81BDE"/>
    <w:rsid w:val="00A81C04"/>
    <w:rsid w:val="00A81C5D"/>
    <w:rsid w:val="00A81CBD"/>
    <w:rsid w:val="00A81D25"/>
    <w:rsid w:val="00A81E5B"/>
    <w:rsid w:val="00A81E81"/>
    <w:rsid w:val="00A81EC3"/>
    <w:rsid w:val="00A82066"/>
    <w:rsid w:val="00A8208D"/>
    <w:rsid w:val="00A820EF"/>
    <w:rsid w:val="00A820FA"/>
    <w:rsid w:val="00A821BE"/>
    <w:rsid w:val="00A8220A"/>
    <w:rsid w:val="00A8223F"/>
    <w:rsid w:val="00A8230A"/>
    <w:rsid w:val="00A82352"/>
    <w:rsid w:val="00A823D6"/>
    <w:rsid w:val="00A8255E"/>
    <w:rsid w:val="00A82592"/>
    <w:rsid w:val="00A8263B"/>
    <w:rsid w:val="00A82694"/>
    <w:rsid w:val="00A8271C"/>
    <w:rsid w:val="00A827B6"/>
    <w:rsid w:val="00A827FD"/>
    <w:rsid w:val="00A82A52"/>
    <w:rsid w:val="00A82A58"/>
    <w:rsid w:val="00A82A9F"/>
    <w:rsid w:val="00A82AB3"/>
    <w:rsid w:val="00A82AB8"/>
    <w:rsid w:val="00A82B97"/>
    <w:rsid w:val="00A82BF8"/>
    <w:rsid w:val="00A82C3E"/>
    <w:rsid w:val="00A82C4A"/>
    <w:rsid w:val="00A82C91"/>
    <w:rsid w:val="00A82D9E"/>
    <w:rsid w:val="00A82E2A"/>
    <w:rsid w:val="00A82E68"/>
    <w:rsid w:val="00A82FBA"/>
    <w:rsid w:val="00A830B3"/>
    <w:rsid w:val="00A8313A"/>
    <w:rsid w:val="00A83149"/>
    <w:rsid w:val="00A8317C"/>
    <w:rsid w:val="00A8318A"/>
    <w:rsid w:val="00A83203"/>
    <w:rsid w:val="00A8325C"/>
    <w:rsid w:val="00A83385"/>
    <w:rsid w:val="00A833FD"/>
    <w:rsid w:val="00A833FF"/>
    <w:rsid w:val="00A8342B"/>
    <w:rsid w:val="00A8359C"/>
    <w:rsid w:val="00A835C4"/>
    <w:rsid w:val="00A83604"/>
    <w:rsid w:val="00A83659"/>
    <w:rsid w:val="00A83664"/>
    <w:rsid w:val="00A836BE"/>
    <w:rsid w:val="00A83786"/>
    <w:rsid w:val="00A8380F"/>
    <w:rsid w:val="00A83923"/>
    <w:rsid w:val="00A83943"/>
    <w:rsid w:val="00A8394D"/>
    <w:rsid w:val="00A8396A"/>
    <w:rsid w:val="00A8396D"/>
    <w:rsid w:val="00A8399D"/>
    <w:rsid w:val="00A83ADC"/>
    <w:rsid w:val="00A83B23"/>
    <w:rsid w:val="00A83B71"/>
    <w:rsid w:val="00A83BAB"/>
    <w:rsid w:val="00A83C47"/>
    <w:rsid w:val="00A83D58"/>
    <w:rsid w:val="00A83E5C"/>
    <w:rsid w:val="00A83E6D"/>
    <w:rsid w:val="00A83FD8"/>
    <w:rsid w:val="00A83FF3"/>
    <w:rsid w:val="00A84014"/>
    <w:rsid w:val="00A84018"/>
    <w:rsid w:val="00A8409B"/>
    <w:rsid w:val="00A840BD"/>
    <w:rsid w:val="00A840DB"/>
    <w:rsid w:val="00A8410D"/>
    <w:rsid w:val="00A8421E"/>
    <w:rsid w:val="00A84287"/>
    <w:rsid w:val="00A842FA"/>
    <w:rsid w:val="00A843D8"/>
    <w:rsid w:val="00A845A3"/>
    <w:rsid w:val="00A845B4"/>
    <w:rsid w:val="00A84613"/>
    <w:rsid w:val="00A84636"/>
    <w:rsid w:val="00A84690"/>
    <w:rsid w:val="00A846D8"/>
    <w:rsid w:val="00A8476E"/>
    <w:rsid w:val="00A8477D"/>
    <w:rsid w:val="00A8480F"/>
    <w:rsid w:val="00A84865"/>
    <w:rsid w:val="00A84B62"/>
    <w:rsid w:val="00A84C07"/>
    <w:rsid w:val="00A84C0C"/>
    <w:rsid w:val="00A84DE1"/>
    <w:rsid w:val="00A84E07"/>
    <w:rsid w:val="00A84E98"/>
    <w:rsid w:val="00A85018"/>
    <w:rsid w:val="00A8502C"/>
    <w:rsid w:val="00A85178"/>
    <w:rsid w:val="00A852AB"/>
    <w:rsid w:val="00A852EC"/>
    <w:rsid w:val="00A85329"/>
    <w:rsid w:val="00A85348"/>
    <w:rsid w:val="00A8535A"/>
    <w:rsid w:val="00A853F6"/>
    <w:rsid w:val="00A85400"/>
    <w:rsid w:val="00A85403"/>
    <w:rsid w:val="00A85618"/>
    <w:rsid w:val="00A8566C"/>
    <w:rsid w:val="00A85698"/>
    <w:rsid w:val="00A856C7"/>
    <w:rsid w:val="00A8587D"/>
    <w:rsid w:val="00A858AE"/>
    <w:rsid w:val="00A859AC"/>
    <w:rsid w:val="00A85B31"/>
    <w:rsid w:val="00A85D9C"/>
    <w:rsid w:val="00A85D9E"/>
    <w:rsid w:val="00A85DA9"/>
    <w:rsid w:val="00A85DCA"/>
    <w:rsid w:val="00A85DD9"/>
    <w:rsid w:val="00A85DF1"/>
    <w:rsid w:val="00A85E49"/>
    <w:rsid w:val="00A85E5D"/>
    <w:rsid w:val="00A85FC9"/>
    <w:rsid w:val="00A86035"/>
    <w:rsid w:val="00A86067"/>
    <w:rsid w:val="00A8643A"/>
    <w:rsid w:val="00A8645C"/>
    <w:rsid w:val="00A864E9"/>
    <w:rsid w:val="00A86596"/>
    <w:rsid w:val="00A86623"/>
    <w:rsid w:val="00A86674"/>
    <w:rsid w:val="00A86688"/>
    <w:rsid w:val="00A866E0"/>
    <w:rsid w:val="00A86738"/>
    <w:rsid w:val="00A869AF"/>
    <w:rsid w:val="00A869B8"/>
    <w:rsid w:val="00A86A60"/>
    <w:rsid w:val="00A86B15"/>
    <w:rsid w:val="00A86B7F"/>
    <w:rsid w:val="00A86BD0"/>
    <w:rsid w:val="00A86BD8"/>
    <w:rsid w:val="00A86BDE"/>
    <w:rsid w:val="00A86CA1"/>
    <w:rsid w:val="00A86D04"/>
    <w:rsid w:val="00A87094"/>
    <w:rsid w:val="00A870AA"/>
    <w:rsid w:val="00A8713C"/>
    <w:rsid w:val="00A87271"/>
    <w:rsid w:val="00A872B7"/>
    <w:rsid w:val="00A872E5"/>
    <w:rsid w:val="00A8731D"/>
    <w:rsid w:val="00A873F7"/>
    <w:rsid w:val="00A874D9"/>
    <w:rsid w:val="00A87556"/>
    <w:rsid w:val="00A876E3"/>
    <w:rsid w:val="00A87719"/>
    <w:rsid w:val="00A8787E"/>
    <w:rsid w:val="00A878A5"/>
    <w:rsid w:val="00A878BF"/>
    <w:rsid w:val="00A87950"/>
    <w:rsid w:val="00A879B3"/>
    <w:rsid w:val="00A87A32"/>
    <w:rsid w:val="00A87A51"/>
    <w:rsid w:val="00A87A85"/>
    <w:rsid w:val="00A87A91"/>
    <w:rsid w:val="00A87AE2"/>
    <w:rsid w:val="00A87B90"/>
    <w:rsid w:val="00A87BEB"/>
    <w:rsid w:val="00A87BF3"/>
    <w:rsid w:val="00A87C18"/>
    <w:rsid w:val="00A87C5E"/>
    <w:rsid w:val="00A87E55"/>
    <w:rsid w:val="00A87FFC"/>
    <w:rsid w:val="00A90048"/>
    <w:rsid w:val="00A9009C"/>
    <w:rsid w:val="00A90132"/>
    <w:rsid w:val="00A90136"/>
    <w:rsid w:val="00A90153"/>
    <w:rsid w:val="00A90243"/>
    <w:rsid w:val="00A90276"/>
    <w:rsid w:val="00A9028E"/>
    <w:rsid w:val="00A90310"/>
    <w:rsid w:val="00A9031E"/>
    <w:rsid w:val="00A9035F"/>
    <w:rsid w:val="00A903A2"/>
    <w:rsid w:val="00A9052C"/>
    <w:rsid w:val="00A90597"/>
    <w:rsid w:val="00A9066D"/>
    <w:rsid w:val="00A906A3"/>
    <w:rsid w:val="00A906B9"/>
    <w:rsid w:val="00A9071D"/>
    <w:rsid w:val="00A907AB"/>
    <w:rsid w:val="00A907CE"/>
    <w:rsid w:val="00A908AB"/>
    <w:rsid w:val="00A909DC"/>
    <w:rsid w:val="00A909E0"/>
    <w:rsid w:val="00A90A30"/>
    <w:rsid w:val="00A90BA6"/>
    <w:rsid w:val="00A90BD1"/>
    <w:rsid w:val="00A90C1E"/>
    <w:rsid w:val="00A90C2A"/>
    <w:rsid w:val="00A90C70"/>
    <w:rsid w:val="00A90CB0"/>
    <w:rsid w:val="00A90CDB"/>
    <w:rsid w:val="00A90D1F"/>
    <w:rsid w:val="00A90DA2"/>
    <w:rsid w:val="00A90EE5"/>
    <w:rsid w:val="00A90F0C"/>
    <w:rsid w:val="00A90F70"/>
    <w:rsid w:val="00A91029"/>
    <w:rsid w:val="00A9110E"/>
    <w:rsid w:val="00A91127"/>
    <w:rsid w:val="00A91184"/>
    <w:rsid w:val="00A911A5"/>
    <w:rsid w:val="00A911C4"/>
    <w:rsid w:val="00A911F2"/>
    <w:rsid w:val="00A912DE"/>
    <w:rsid w:val="00A9137E"/>
    <w:rsid w:val="00A913A6"/>
    <w:rsid w:val="00A913CE"/>
    <w:rsid w:val="00A91429"/>
    <w:rsid w:val="00A9144E"/>
    <w:rsid w:val="00A9158B"/>
    <w:rsid w:val="00A915CA"/>
    <w:rsid w:val="00A91742"/>
    <w:rsid w:val="00A91802"/>
    <w:rsid w:val="00A91915"/>
    <w:rsid w:val="00A91930"/>
    <w:rsid w:val="00A91936"/>
    <w:rsid w:val="00A91944"/>
    <w:rsid w:val="00A91983"/>
    <w:rsid w:val="00A919B7"/>
    <w:rsid w:val="00A91A12"/>
    <w:rsid w:val="00A91A67"/>
    <w:rsid w:val="00A91A83"/>
    <w:rsid w:val="00A91AFC"/>
    <w:rsid w:val="00A91BA8"/>
    <w:rsid w:val="00A91C52"/>
    <w:rsid w:val="00A91C55"/>
    <w:rsid w:val="00A91D2F"/>
    <w:rsid w:val="00A91D77"/>
    <w:rsid w:val="00A91E47"/>
    <w:rsid w:val="00A91FCB"/>
    <w:rsid w:val="00A9204B"/>
    <w:rsid w:val="00A9207E"/>
    <w:rsid w:val="00A921D1"/>
    <w:rsid w:val="00A9231A"/>
    <w:rsid w:val="00A92336"/>
    <w:rsid w:val="00A9234C"/>
    <w:rsid w:val="00A923A9"/>
    <w:rsid w:val="00A92444"/>
    <w:rsid w:val="00A9249C"/>
    <w:rsid w:val="00A924F1"/>
    <w:rsid w:val="00A9251B"/>
    <w:rsid w:val="00A92616"/>
    <w:rsid w:val="00A926CD"/>
    <w:rsid w:val="00A926F6"/>
    <w:rsid w:val="00A9275A"/>
    <w:rsid w:val="00A927FF"/>
    <w:rsid w:val="00A92858"/>
    <w:rsid w:val="00A928FA"/>
    <w:rsid w:val="00A92920"/>
    <w:rsid w:val="00A929E9"/>
    <w:rsid w:val="00A92AF5"/>
    <w:rsid w:val="00A92B38"/>
    <w:rsid w:val="00A92B5E"/>
    <w:rsid w:val="00A92B68"/>
    <w:rsid w:val="00A92C03"/>
    <w:rsid w:val="00A92D6C"/>
    <w:rsid w:val="00A92DC7"/>
    <w:rsid w:val="00A92DFB"/>
    <w:rsid w:val="00A92EE5"/>
    <w:rsid w:val="00A92FD3"/>
    <w:rsid w:val="00A92FEC"/>
    <w:rsid w:val="00A930A6"/>
    <w:rsid w:val="00A93129"/>
    <w:rsid w:val="00A93210"/>
    <w:rsid w:val="00A932DB"/>
    <w:rsid w:val="00A93325"/>
    <w:rsid w:val="00A934C8"/>
    <w:rsid w:val="00A93513"/>
    <w:rsid w:val="00A9352E"/>
    <w:rsid w:val="00A93765"/>
    <w:rsid w:val="00A9391D"/>
    <w:rsid w:val="00A939B7"/>
    <w:rsid w:val="00A93A1C"/>
    <w:rsid w:val="00A93A66"/>
    <w:rsid w:val="00A93A96"/>
    <w:rsid w:val="00A93ABF"/>
    <w:rsid w:val="00A93AF7"/>
    <w:rsid w:val="00A93BA0"/>
    <w:rsid w:val="00A93C57"/>
    <w:rsid w:val="00A93CC5"/>
    <w:rsid w:val="00A93CCB"/>
    <w:rsid w:val="00A93D31"/>
    <w:rsid w:val="00A93D56"/>
    <w:rsid w:val="00A93EAD"/>
    <w:rsid w:val="00A93EEF"/>
    <w:rsid w:val="00A93FAF"/>
    <w:rsid w:val="00A93FE3"/>
    <w:rsid w:val="00A93FE8"/>
    <w:rsid w:val="00A93FFE"/>
    <w:rsid w:val="00A9401C"/>
    <w:rsid w:val="00A940ED"/>
    <w:rsid w:val="00A9413F"/>
    <w:rsid w:val="00A94159"/>
    <w:rsid w:val="00A941F5"/>
    <w:rsid w:val="00A94218"/>
    <w:rsid w:val="00A942FE"/>
    <w:rsid w:val="00A943CC"/>
    <w:rsid w:val="00A94460"/>
    <w:rsid w:val="00A94463"/>
    <w:rsid w:val="00A944AB"/>
    <w:rsid w:val="00A94511"/>
    <w:rsid w:val="00A94608"/>
    <w:rsid w:val="00A946AE"/>
    <w:rsid w:val="00A946F3"/>
    <w:rsid w:val="00A9478F"/>
    <w:rsid w:val="00A947D7"/>
    <w:rsid w:val="00A94A42"/>
    <w:rsid w:val="00A94A5E"/>
    <w:rsid w:val="00A94B22"/>
    <w:rsid w:val="00A94B25"/>
    <w:rsid w:val="00A94B7A"/>
    <w:rsid w:val="00A94C9B"/>
    <w:rsid w:val="00A94D4A"/>
    <w:rsid w:val="00A94DA9"/>
    <w:rsid w:val="00A94DD7"/>
    <w:rsid w:val="00A94E8F"/>
    <w:rsid w:val="00A94F13"/>
    <w:rsid w:val="00A94F1A"/>
    <w:rsid w:val="00A94F60"/>
    <w:rsid w:val="00A94FC9"/>
    <w:rsid w:val="00A94FDF"/>
    <w:rsid w:val="00A95075"/>
    <w:rsid w:val="00A9510C"/>
    <w:rsid w:val="00A95130"/>
    <w:rsid w:val="00A95154"/>
    <w:rsid w:val="00A95182"/>
    <w:rsid w:val="00A951A0"/>
    <w:rsid w:val="00A95224"/>
    <w:rsid w:val="00A9528F"/>
    <w:rsid w:val="00A953F6"/>
    <w:rsid w:val="00A95428"/>
    <w:rsid w:val="00A954B2"/>
    <w:rsid w:val="00A954B3"/>
    <w:rsid w:val="00A954E5"/>
    <w:rsid w:val="00A95569"/>
    <w:rsid w:val="00A9558B"/>
    <w:rsid w:val="00A955C8"/>
    <w:rsid w:val="00A955D6"/>
    <w:rsid w:val="00A95649"/>
    <w:rsid w:val="00A95658"/>
    <w:rsid w:val="00A95777"/>
    <w:rsid w:val="00A958E1"/>
    <w:rsid w:val="00A958F0"/>
    <w:rsid w:val="00A958F5"/>
    <w:rsid w:val="00A95964"/>
    <w:rsid w:val="00A95979"/>
    <w:rsid w:val="00A959B6"/>
    <w:rsid w:val="00A95B31"/>
    <w:rsid w:val="00A95B32"/>
    <w:rsid w:val="00A95C34"/>
    <w:rsid w:val="00A95C72"/>
    <w:rsid w:val="00A95CC9"/>
    <w:rsid w:val="00A95F25"/>
    <w:rsid w:val="00A9610A"/>
    <w:rsid w:val="00A96142"/>
    <w:rsid w:val="00A9614C"/>
    <w:rsid w:val="00A9618B"/>
    <w:rsid w:val="00A962CD"/>
    <w:rsid w:val="00A96321"/>
    <w:rsid w:val="00A964BB"/>
    <w:rsid w:val="00A964D5"/>
    <w:rsid w:val="00A965C1"/>
    <w:rsid w:val="00A965DA"/>
    <w:rsid w:val="00A96703"/>
    <w:rsid w:val="00A968A0"/>
    <w:rsid w:val="00A968A5"/>
    <w:rsid w:val="00A9695F"/>
    <w:rsid w:val="00A9698B"/>
    <w:rsid w:val="00A969F6"/>
    <w:rsid w:val="00A96AB4"/>
    <w:rsid w:val="00A96AB6"/>
    <w:rsid w:val="00A96AD3"/>
    <w:rsid w:val="00A96B4A"/>
    <w:rsid w:val="00A96BFE"/>
    <w:rsid w:val="00A96C30"/>
    <w:rsid w:val="00A96C6D"/>
    <w:rsid w:val="00A96CEC"/>
    <w:rsid w:val="00A96D3B"/>
    <w:rsid w:val="00A96E8A"/>
    <w:rsid w:val="00A96ED5"/>
    <w:rsid w:val="00A96F54"/>
    <w:rsid w:val="00A96F84"/>
    <w:rsid w:val="00A97177"/>
    <w:rsid w:val="00A97295"/>
    <w:rsid w:val="00A972C4"/>
    <w:rsid w:val="00A9733A"/>
    <w:rsid w:val="00A97519"/>
    <w:rsid w:val="00A97543"/>
    <w:rsid w:val="00A976D9"/>
    <w:rsid w:val="00A97794"/>
    <w:rsid w:val="00A97921"/>
    <w:rsid w:val="00A97930"/>
    <w:rsid w:val="00A97936"/>
    <w:rsid w:val="00A9794C"/>
    <w:rsid w:val="00A97A4D"/>
    <w:rsid w:val="00A97A8F"/>
    <w:rsid w:val="00A97AF0"/>
    <w:rsid w:val="00A97B5D"/>
    <w:rsid w:val="00A97C25"/>
    <w:rsid w:val="00A97C73"/>
    <w:rsid w:val="00A97F73"/>
    <w:rsid w:val="00AA00B4"/>
    <w:rsid w:val="00AA00D4"/>
    <w:rsid w:val="00AA012C"/>
    <w:rsid w:val="00AA01BC"/>
    <w:rsid w:val="00AA01E1"/>
    <w:rsid w:val="00AA0241"/>
    <w:rsid w:val="00AA031D"/>
    <w:rsid w:val="00AA032B"/>
    <w:rsid w:val="00AA0337"/>
    <w:rsid w:val="00AA03AF"/>
    <w:rsid w:val="00AA03FE"/>
    <w:rsid w:val="00AA0440"/>
    <w:rsid w:val="00AA0473"/>
    <w:rsid w:val="00AA0536"/>
    <w:rsid w:val="00AA0547"/>
    <w:rsid w:val="00AA0592"/>
    <w:rsid w:val="00AA0633"/>
    <w:rsid w:val="00AA07CC"/>
    <w:rsid w:val="00AA0815"/>
    <w:rsid w:val="00AA085F"/>
    <w:rsid w:val="00AA08A0"/>
    <w:rsid w:val="00AA0907"/>
    <w:rsid w:val="00AA0956"/>
    <w:rsid w:val="00AA0AD4"/>
    <w:rsid w:val="00AA0B33"/>
    <w:rsid w:val="00AA0B5B"/>
    <w:rsid w:val="00AA0C69"/>
    <w:rsid w:val="00AA0DC7"/>
    <w:rsid w:val="00AA0E29"/>
    <w:rsid w:val="00AA0E7C"/>
    <w:rsid w:val="00AA103C"/>
    <w:rsid w:val="00AA1059"/>
    <w:rsid w:val="00AA113D"/>
    <w:rsid w:val="00AA113F"/>
    <w:rsid w:val="00AA1235"/>
    <w:rsid w:val="00AA124B"/>
    <w:rsid w:val="00AA12BE"/>
    <w:rsid w:val="00AA143A"/>
    <w:rsid w:val="00AA1444"/>
    <w:rsid w:val="00AA146D"/>
    <w:rsid w:val="00AA15E2"/>
    <w:rsid w:val="00AA1616"/>
    <w:rsid w:val="00AA177D"/>
    <w:rsid w:val="00AA17DB"/>
    <w:rsid w:val="00AA182A"/>
    <w:rsid w:val="00AA1842"/>
    <w:rsid w:val="00AA18B3"/>
    <w:rsid w:val="00AA18F9"/>
    <w:rsid w:val="00AA1942"/>
    <w:rsid w:val="00AA196F"/>
    <w:rsid w:val="00AA19CE"/>
    <w:rsid w:val="00AA19E3"/>
    <w:rsid w:val="00AA1A72"/>
    <w:rsid w:val="00AA1AE2"/>
    <w:rsid w:val="00AA1AEA"/>
    <w:rsid w:val="00AA1B04"/>
    <w:rsid w:val="00AA1B2A"/>
    <w:rsid w:val="00AA1B8E"/>
    <w:rsid w:val="00AA1C2F"/>
    <w:rsid w:val="00AA1C94"/>
    <w:rsid w:val="00AA1CEA"/>
    <w:rsid w:val="00AA1D05"/>
    <w:rsid w:val="00AA1DD2"/>
    <w:rsid w:val="00AA1E16"/>
    <w:rsid w:val="00AA1E25"/>
    <w:rsid w:val="00AA1F5C"/>
    <w:rsid w:val="00AA1FAA"/>
    <w:rsid w:val="00AA1FD7"/>
    <w:rsid w:val="00AA1FE4"/>
    <w:rsid w:val="00AA203C"/>
    <w:rsid w:val="00AA2087"/>
    <w:rsid w:val="00AA2131"/>
    <w:rsid w:val="00AA2135"/>
    <w:rsid w:val="00AA23D4"/>
    <w:rsid w:val="00AA23EE"/>
    <w:rsid w:val="00AA2414"/>
    <w:rsid w:val="00AA2452"/>
    <w:rsid w:val="00AA2472"/>
    <w:rsid w:val="00AA24FE"/>
    <w:rsid w:val="00AA2517"/>
    <w:rsid w:val="00AA2589"/>
    <w:rsid w:val="00AA25CD"/>
    <w:rsid w:val="00AA2659"/>
    <w:rsid w:val="00AA2695"/>
    <w:rsid w:val="00AA26DD"/>
    <w:rsid w:val="00AA26E2"/>
    <w:rsid w:val="00AA2790"/>
    <w:rsid w:val="00AA29B4"/>
    <w:rsid w:val="00AA2B14"/>
    <w:rsid w:val="00AA2C28"/>
    <w:rsid w:val="00AA2CAD"/>
    <w:rsid w:val="00AA2D15"/>
    <w:rsid w:val="00AA2D71"/>
    <w:rsid w:val="00AA2F27"/>
    <w:rsid w:val="00AA2F82"/>
    <w:rsid w:val="00AA3192"/>
    <w:rsid w:val="00AA31EF"/>
    <w:rsid w:val="00AA326F"/>
    <w:rsid w:val="00AA327F"/>
    <w:rsid w:val="00AA328A"/>
    <w:rsid w:val="00AA32B2"/>
    <w:rsid w:val="00AA32BD"/>
    <w:rsid w:val="00AA3326"/>
    <w:rsid w:val="00AA34A0"/>
    <w:rsid w:val="00AA34E1"/>
    <w:rsid w:val="00AA366C"/>
    <w:rsid w:val="00AA3718"/>
    <w:rsid w:val="00AA371B"/>
    <w:rsid w:val="00AA3725"/>
    <w:rsid w:val="00AA38A4"/>
    <w:rsid w:val="00AA3903"/>
    <w:rsid w:val="00AA3910"/>
    <w:rsid w:val="00AA3938"/>
    <w:rsid w:val="00AA3990"/>
    <w:rsid w:val="00AA3A43"/>
    <w:rsid w:val="00AA3A85"/>
    <w:rsid w:val="00AA3B10"/>
    <w:rsid w:val="00AA3B6F"/>
    <w:rsid w:val="00AA3B74"/>
    <w:rsid w:val="00AA3C1B"/>
    <w:rsid w:val="00AA3D2F"/>
    <w:rsid w:val="00AA3D3C"/>
    <w:rsid w:val="00AA3DE4"/>
    <w:rsid w:val="00AA3E0A"/>
    <w:rsid w:val="00AA3E64"/>
    <w:rsid w:val="00AA3E71"/>
    <w:rsid w:val="00AA3E7D"/>
    <w:rsid w:val="00AA3E8F"/>
    <w:rsid w:val="00AA3F6B"/>
    <w:rsid w:val="00AA3F8A"/>
    <w:rsid w:val="00AA3FCE"/>
    <w:rsid w:val="00AA3FD5"/>
    <w:rsid w:val="00AA3FE2"/>
    <w:rsid w:val="00AA4039"/>
    <w:rsid w:val="00AA408C"/>
    <w:rsid w:val="00AA419D"/>
    <w:rsid w:val="00AA4241"/>
    <w:rsid w:val="00AA4247"/>
    <w:rsid w:val="00AA4350"/>
    <w:rsid w:val="00AA43B4"/>
    <w:rsid w:val="00AA46B3"/>
    <w:rsid w:val="00AA46D1"/>
    <w:rsid w:val="00AA46EB"/>
    <w:rsid w:val="00AA4707"/>
    <w:rsid w:val="00AA47B4"/>
    <w:rsid w:val="00AA4862"/>
    <w:rsid w:val="00AA493E"/>
    <w:rsid w:val="00AA49B0"/>
    <w:rsid w:val="00AA4B14"/>
    <w:rsid w:val="00AA4BA3"/>
    <w:rsid w:val="00AA4CF8"/>
    <w:rsid w:val="00AA4E99"/>
    <w:rsid w:val="00AA4F10"/>
    <w:rsid w:val="00AA4F6C"/>
    <w:rsid w:val="00AA4F86"/>
    <w:rsid w:val="00AA508D"/>
    <w:rsid w:val="00AA518E"/>
    <w:rsid w:val="00AA51E8"/>
    <w:rsid w:val="00AA51FC"/>
    <w:rsid w:val="00AA5284"/>
    <w:rsid w:val="00AA52BB"/>
    <w:rsid w:val="00AA52C3"/>
    <w:rsid w:val="00AA531D"/>
    <w:rsid w:val="00AA53D3"/>
    <w:rsid w:val="00AA54EB"/>
    <w:rsid w:val="00AA5510"/>
    <w:rsid w:val="00AA557E"/>
    <w:rsid w:val="00AA55BF"/>
    <w:rsid w:val="00AA5653"/>
    <w:rsid w:val="00AA5672"/>
    <w:rsid w:val="00AA57BB"/>
    <w:rsid w:val="00AA57C9"/>
    <w:rsid w:val="00AA57EC"/>
    <w:rsid w:val="00AA582A"/>
    <w:rsid w:val="00AA5A79"/>
    <w:rsid w:val="00AA5AB6"/>
    <w:rsid w:val="00AA5B41"/>
    <w:rsid w:val="00AA5C86"/>
    <w:rsid w:val="00AA5D50"/>
    <w:rsid w:val="00AA5D77"/>
    <w:rsid w:val="00AA5EF8"/>
    <w:rsid w:val="00AA5F71"/>
    <w:rsid w:val="00AA5FC0"/>
    <w:rsid w:val="00AA60D8"/>
    <w:rsid w:val="00AA61B8"/>
    <w:rsid w:val="00AA61C6"/>
    <w:rsid w:val="00AA61FB"/>
    <w:rsid w:val="00AA6291"/>
    <w:rsid w:val="00AA636A"/>
    <w:rsid w:val="00AA638C"/>
    <w:rsid w:val="00AA6570"/>
    <w:rsid w:val="00AA65AA"/>
    <w:rsid w:val="00AA65C5"/>
    <w:rsid w:val="00AA6623"/>
    <w:rsid w:val="00AA6690"/>
    <w:rsid w:val="00AA66A1"/>
    <w:rsid w:val="00AA66BE"/>
    <w:rsid w:val="00AA66F6"/>
    <w:rsid w:val="00AA6749"/>
    <w:rsid w:val="00AA68B3"/>
    <w:rsid w:val="00AA691F"/>
    <w:rsid w:val="00AA6950"/>
    <w:rsid w:val="00AA69A6"/>
    <w:rsid w:val="00AA6A06"/>
    <w:rsid w:val="00AA6A84"/>
    <w:rsid w:val="00AA6B5C"/>
    <w:rsid w:val="00AA6B7A"/>
    <w:rsid w:val="00AA6BF0"/>
    <w:rsid w:val="00AA6ECE"/>
    <w:rsid w:val="00AA6FD9"/>
    <w:rsid w:val="00AA70B2"/>
    <w:rsid w:val="00AA7219"/>
    <w:rsid w:val="00AA723A"/>
    <w:rsid w:val="00AA72FE"/>
    <w:rsid w:val="00AA7353"/>
    <w:rsid w:val="00AA7417"/>
    <w:rsid w:val="00AA7453"/>
    <w:rsid w:val="00AA746B"/>
    <w:rsid w:val="00AA7511"/>
    <w:rsid w:val="00AA757A"/>
    <w:rsid w:val="00AA7595"/>
    <w:rsid w:val="00AA75C5"/>
    <w:rsid w:val="00AA75E8"/>
    <w:rsid w:val="00AA76D8"/>
    <w:rsid w:val="00AA76EE"/>
    <w:rsid w:val="00AA77BF"/>
    <w:rsid w:val="00AA781C"/>
    <w:rsid w:val="00AA787B"/>
    <w:rsid w:val="00AA79A3"/>
    <w:rsid w:val="00AA7A86"/>
    <w:rsid w:val="00AA7AAD"/>
    <w:rsid w:val="00AA7BF5"/>
    <w:rsid w:val="00AA7CBB"/>
    <w:rsid w:val="00AA7D80"/>
    <w:rsid w:val="00AA7E1D"/>
    <w:rsid w:val="00AA7FF7"/>
    <w:rsid w:val="00AA7FFB"/>
    <w:rsid w:val="00AB0002"/>
    <w:rsid w:val="00AB0056"/>
    <w:rsid w:val="00AB00DB"/>
    <w:rsid w:val="00AB010D"/>
    <w:rsid w:val="00AB0125"/>
    <w:rsid w:val="00AB015C"/>
    <w:rsid w:val="00AB02A7"/>
    <w:rsid w:val="00AB042D"/>
    <w:rsid w:val="00AB05D6"/>
    <w:rsid w:val="00AB0612"/>
    <w:rsid w:val="00AB066D"/>
    <w:rsid w:val="00AB06F6"/>
    <w:rsid w:val="00AB0782"/>
    <w:rsid w:val="00AB078D"/>
    <w:rsid w:val="00AB07AA"/>
    <w:rsid w:val="00AB07AC"/>
    <w:rsid w:val="00AB07F8"/>
    <w:rsid w:val="00AB0978"/>
    <w:rsid w:val="00AB0A3A"/>
    <w:rsid w:val="00AB0AEB"/>
    <w:rsid w:val="00AB0AF4"/>
    <w:rsid w:val="00AB0AFE"/>
    <w:rsid w:val="00AB0B3A"/>
    <w:rsid w:val="00AB0B70"/>
    <w:rsid w:val="00AB0BA0"/>
    <w:rsid w:val="00AB0BD0"/>
    <w:rsid w:val="00AB0D7C"/>
    <w:rsid w:val="00AB0E09"/>
    <w:rsid w:val="00AB1059"/>
    <w:rsid w:val="00AB10A1"/>
    <w:rsid w:val="00AB112A"/>
    <w:rsid w:val="00AB11B5"/>
    <w:rsid w:val="00AB1285"/>
    <w:rsid w:val="00AB13D7"/>
    <w:rsid w:val="00AB143C"/>
    <w:rsid w:val="00AB1656"/>
    <w:rsid w:val="00AB16F6"/>
    <w:rsid w:val="00AB172F"/>
    <w:rsid w:val="00AB17A1"/>
    <w:rsid w:val="00AB17AC"/>
    <w:rsid w:val="00AB1819"/>
    <w:rsid w:val="00AB186A"/>
    <w:rsid w:val="00AB187A"/>
    <w:rsid w:val="00AB19F3"/>
    <w:rsid w:val="00AB1A7A"/>
    <w:rsid w:val="00AB1AD5"/>
    <w:rsid w:val="00AB1CE0"/>
    <w:rsid w:val="00AB1D91"/>
    <w:rsid w:val="00AB1E21"/>
    <w:rsid w:val="00AB1E3C"/>
    <w:rsid w:val="00AB209C"/>
    <w:rsid w:val="00AB218A"/>
    <w:rsid w:val="00AB21EC"/>
    <w:rsid w:val="00AB22A5"/>
    <w:rsid w:val="00AB2391"/>
    <w:rsid w:val="00AB2423"/>
    <w:rsid w:val="00AB2438"/>
    <w:rsid w:val="00AB24B0"/>
    <w:rsid w:val="00AB24F7"/>
    <w:rsid w:val="00AB2502"/>
    <w:rsid w:val="00AB256D"/>
    <w:rsid w:val="00AB2579"/>
    <w:rsid w:val="00AB279E"/>
    <w:rsid w:val="00AB281A"/>
    <w:rsid w:val="00AB28CA"/>
    <w:rsid w:val="00AB291B"/>
    <w:rsid w:val="00AB297C"/>
    <w:rsid w:val="00AB2983"/>
    <w:rsid w:val="00AB2AD3"/>
    <w:rsid w:val="00AB2AD9"/>
    <w:rsid w:val="00AB2C47"/>
    <w:rsid w:val="00AB2CA3"/>
    <w:rsid w:val="00AB2CF5"/>
    <w:rsid w:val="00AB2D0D"/>
    <w:rsid w:val="00AB2F1B"/>
    <w:rsid w:val="00AB300C"/>
    <w:rsid w:val="00AB300F"/>
    <w:rsid w:val="00AB302E"/>
    <w:rsid w:val="00AB309A"/>
    <w:rsid w:val="00AB30EA"/>
    <w:rsid w:val="00AB3221"/>
    <w:rsid w:val="00AB3245"/>
    <w:rsid w:val="00AB324A"/>
    <w:rsid w:val="00AB32C8"/>
    <w:rsid w:val="00AB35A8"/>
    <w:rsid w:val="00AB363A"/>
    <w:rsid w:val="00AB3647"/>
    <w:rsid w:val="00AB37D3"/>
    <w:rsid w:val="00AB386D"/>
    <w:rsid w:val="00AB390A"/>
    <w:rsid w:val="00AB3A38"/>
    <w:rsid w:val="00AB3A99"/>
    <w:rsid w:val="00AB3B66"/>
    <w:rsid w:val="00AB3CB7"/>
    <w:rsid w:val="00AB3E02"/>
    <w:rsid w:val="00AB3E4C"/>
    <w:rsid w:val="00AB3E4E"/>
    <w:rsid w:val="00AB3E5D"/>
    <w:rsid w:val="00AB4046"/>
    <w:rsid w:val="00AB427B"/>
    <w:rsid w:val="00AB4392"/>
    <w:rsid w:val="00AB43A5"/>
    <w:rsid w:val="00AB43B2"/>
    <w:rsid w:val="00AB4431"/>
    <w:rsid w:val="00AB44CF"/>
    <w:rsid w:val="00AB4582"/>
    <w:rsid w:val="00AB46D8"/>
    <w:rsid w:val="00AB46FD"/>
    <w:rsid w:val="00AB48BE"/>
    <w:rsid w:val="00AB49A6"/>
    <w:rsid w:val="00AB49A7"/>
    <w:rsid w:val="00AB4A7C"/>
    <w:rsid w:val="00AB4B44"/>
    <w:rsid w:val="00AB4DA1"/>
    <w:rsid w:val="00AB4DEC"/>
    <w:rsid w:val="00AB4E0F"/>
    <w:rsid w:val="00AB505D"/>
    <w:rsid w:val="00AB513B"/>
    <w:rsid w:val="00AB524F"/>
    <w:rsid w:val="00AB52F7"/>
    <w:rsid w:val="00AB5405"/>
    <w:rsid w:val="00AB541A"/>
    <w:rsid w:val="00AB549E"/>
    <w:rsid w:val="00AB555C"/>
    <w:rsid w:val="00AB55A9"/>
    <w:rsid w:val="00AB55B7"/>
    <w:rsid w:val="00AB5640"/>
    <w:rsid w:val="00AB56F2"/>
    <w:rsid w:val="00AB574A"/>
    <w:rsid w:val="00AB577C"/>
    <w:rsid w:val="00AB57D5"/>
    <w:rsid w:val="00AB5970"/>
    <w:rsid w:val="00AB59DD"/>
    <w:rsid w:val="00AB5A4F"/>
    <w:rsid w:val="00AB5A93"/>
    <w:rsid w:val="00AB5AF7"/>
    <w:rsid w:val="00AB5B07"/>
    <w:rsid w:val="00AB5BCC"/>
    <w:rsid w:val="00AB5C27"/>
    <w:rsid w:val="00AB5CD3"/>
    <w:rsid w:val="00AB5D93"/>
    <w:rsid w:val="00AB5E16"/>
    <w:rsid w:val="00AB5E51"/>
    <w:rsid w:val="00AB5E52"/>
    <w:rsid w:val="00AB5E62"/>
    <w:rsid w:val="00AB5E74"/>
    <w:rsid w:val="00AB5E9A"/>
    <w:rsid w:val="00AB6141"/>
    <w:rsid w:val="00AB61D6"/>
    <w:rsid w:val="00AB627B"/>
    <w:rsid w:val="00AB6283"/>
    <w:rsid w:val="00AB62EE"/>
    <w:rsid w:val="00AB6339"/>
    <w:rsid w:val="00AB6351"/>
    <w:rsid w:val="00AB64DA"/>
    <w:rsid w:val="00AB6505"/>
    <w:rsid w:val="00AB652D"/>
    <w:rsid w:val="00AB65BC"/>
    <w:rsid w:val="00AB660E"/>
    <w:rsid w:val="00AB6710"/>
    <w:rsid w:val="00AB680F"/>
    <w:rsid w:val="00AB6844"/>
    <w:rsid w:val="00AB68D3"/>
    <w:rsid w:val="00AB690E"/>
    <w:rsid w:val="00AB6929"/>
    <w:rsid w:val="00AB6A70"/>
    <w:rsid w:val="00AB6ADA"/>
    <w:rsid w:val="00AB6AE8"/>
    <w:rsid w:val="00AB6B29"/>
    <w:rsid w:val="00AB6C31"/>
    <w:rsid w:val="00AB6C78"/>
    <w:rsid w:val="00AB6D3F"/>
    <w:rsid w:val="00AB6D52"/>
    <w:rsid w:val="00AB6EDB"/>
    <w:rsid w:val="00AB6F39"/>
    <w:rsid w:val="00AB6F77"/>
    <w:rsid w:val="00AB7017"/>
    <w:rsid w:val="00AB703E"/>
    <w:rsid w:val="00AB70EE"/>
    <w:rsid w:val="00AB7105"/>
    <w:rsid w:val="00AB711A"/>
    <w:rsid w:val="00AB7318"/>
    <w:rsid w:val="00AB745E"/>
    <w:rsid w:val="00AB74CC"/>
    <w:rsid w:val="00AB751F"/>
    <w:rsid w:val="00AB762C"/>
    <w:rsid w:val="00AB7669"/>
    <w:rsid w:val="00AB7794"/>
    <w:rsid w:val="00AB7866"/>
    <w:rsid w:val="00AB793B"/>
    <w:rsid w:val="00AB7A1C"/>
    <w:rsid w:val="00AB7AA4"/>
    <w:rsid w:val="00AB7AA6"/>
    <w:rsid w:val="00AB7B0F"/>
    <w:rsid w:val="00AB7B43"/>
    <w:rsid w:val="00AB7B7C"/>
    <w:rsid w:val="00AB7BB1"/>
    <w:rsid w:val="00AB7BCF"/>
    <w:rsid w:val="00AB7BDB"/>
    <w:rsid w:val="00AB7C77"/>
    <w:rsid w:val="00AB7D3C"/>
    <w:rsid w:val="00AB7DE8"/>
    <w:rsid w:val="00AB7EBB"/>
    <w:rsid w:val="00AB7EC8"/>
    <w:rsid w:val="00AB7F79"/>
    <w:rsid w:val="00AB7F84"/>
    <w:rsid w:val="00AC0073"/>
    <w:rsid w:val="00AC00B6"/>
    <w:rsid w:val="00AC00E5"/>
    <w:rsid w:val="00AC00F7"/>
    <w:rsid w:val="00AC011B"/>
    <w:rsid w:val="00AC018F"/>
    <w:rsid w:val="00AC01F5"/>
    <w:rsid w:val="00AC0245"/>
    <w:rsid w:val="00AC0286"/>
    <w:rsid w:val="00AC0299"/>
    <w:rsid w:val="00AC0348"/>
    <w:rsid w:val="00AC0392"/>
    <w:rsid w:val="00AC03E1"/>
    <w:rsid w:val="00AC0585"/>
    <w:rsid w:val="00AC0860"/>
    <w:rsid w:val="00AC0946"/>
    <w:rsid w:val="00AC095B"/>
    <w:rsid w:val="00AC09FF"/>
    <w:rsid w:val="00AC0A3F"/>
    <w:rsid w:val="00AC0BA0"/>
    <w:rsid w:val="00AC0BED"/>
    <w:rsid w:val="00AC0C64"/>
    <w:rsid w:val="00AC0D4C"/>
    <w:rsid w:val="00AC0D64"/>
    <w:rsid w:val="00AC0DC3"/>
    <w:rsid w:val="00AC0E01"/>
    <w:rsid w:val="00AC1073"/>
    <w:rsid w:val="00AC10A8"/>
    <w:rsid w:val="00AC10BF"/>
    <w:rsid w:val="00AC121C"/>
    <w:rsid w:val="00AC1251"/>
    <w:rsid w:val="00AC12A8"/>
    <w:rsid w:val="00AC12FC"/>
    <w:rsid w:val="00AC1351"/>
    <w:rsid w:val="00AC1552"/>
    <w:rsid w:val="00AC1622"/>
    <w:rsid w:val="00AC165E"/>
    <w:rsid w:val="00AC16EF"/>
    <w:rsid w:val="00AC1704"/>
    <w:rsid w:val="00AC1708"/>
    <w:rsid w:val="00AC175D"/>
    <w:rsid w:val="00AC18C8"/>
    <w:rsid w:val="00AC1925"/>
    <w:rsid w:val="00AC1954"/>
    <w:rsid w:val="00AC1A30"/>
    <w:rsid w:val="00AC1A9A"/>
    <w:rsid w:val="00AC1ADC"/>
    <w:rsid w:val="00AC1BC8"/>
    <w:rsid w:val="00AC1C09"/>
    <w:rsid w:val="00AC1D1A"/>
    <w:rsid w:val="00AC1E7E"/>
    <w:rsid w:val="00AC1F3B"/>
    <w:rsid w:val="00AC202E"/>
    <w:rsid w:val="00AC2039"/>
    <w:rsid w:val="00AC2079"/>
    <w:rsid w:val="00AC211F"/>
    <w:rsid w:val="00AC246F"/>
    <w:rsid w:val="00AC25AB"/>
    <w:rsid w:val="00AC25B4"/>
    <w:rsid w:val="00AC265F"/>
    <w:rsid w:val="00AC26A9"/>
    <w:rsid w:val="00AC26F0"/>
    <w:rsid w:val="00AC2701"/>
    <w:rsid w:val="00AC275D"/>
    <w:rsid w:val="00AC2778"/>
    <w:rsid w:val="00AC2AFE"/>
    <w:rsid w:val="00AC2B53"/>
    <w:rsid w:val="00AC2C8D"/>
    <w:rsid w:val="00AC2D54"/>
    <w:rsid w:val="00AC2E8A"/>
    <w:rsid w:val="00AC2EAA"/>
    <w:rsid w:val="00AC2F66"/>
    <w:rsid w:val="00AC2F7E"/>
    <w:rsid w:val="00AC2FE8"/>
    <w:rsid w:val="00AC2FF7"/>
    <w:rsid w:val="00AC3022"/>
    <w:rsid w:val="00AC321B"/>
    <w:rsid w:val="00AC3268"/>
    <w:rsid w:val="00AC32AE"/>
    <w:rsid w:val="00AC336C"/>
    <w:rsid w:val="00AC337B"/>
    <w:rsid w:val="00AC338D"/>
    <w:rsid w:val="00AC33A9"/>
    <w:rsid w:val="00AC3476"/>
    <w:rsid w:val="00AC348C"/>
    <w:rsid w:val="00AC3531"/>
    <w:rsid w:val="00AC359E"/>
    <w:rsid w:val="00AC35BA"/>
    <w:rsid w:val="00AC36D3"/>
    <w:rsid w:val="00AC370D"/>
    <w:rsid w:val="00AC374D"/>
    <w:rsid w:val="00AC3784"/>
    <w:rsid w:val="00AC37D7"/>
    <w:rsid w:val="00AC37F7"/>
    <w:rsid w:val="00AC3833"/>
    <w:rsid w:val="00AC3862"/>
    <w:rsid w:val="00AC3890"/>
    <w:rsid w:val="00AC3897"/>
    <w:rsid w:val="00AC38FD"/>
    <w:rsid w:val="00AC39C4"/>
    <w:rsid w:val="00AC3ABF"/>
    <w:rsid w:val="00AC3AD2"/>
    <w:rsid w:val="00AC3B6F"/>
    <w:rsid w:val="00AC3C5A"/>
    <w:rsid w:val="00AC3C8B"/>
    <w:rsid w:val="00AC3D6A"/>
    <w:rsid w:val="00AC3D79"/>
    <w:rsid w:val="00AC3D85"/>
    <w:rsid w:val="00AC3DEC"/>
    <w:rsid w:val="00AC3F5B"/>
    <w:rsid w:val="00AC3F9B"/>
    <w:rsid w:val="00AC3FCB"/>
    <w:rsid w:val="00AC4060"/>
    <w:rsid w:val="00AC4103"/>
    <w:rsid w:val="00AC41A1"/>
    <w:rsid w:val="00AC41A9"/>
    <w:rsid w:val="00AC4322"/>
    <w:rsid w:val="00AC4395"/>
    <w:rsid w:val="00AC43FE"/>
    <w:rsid w:val="00AC457D"/>
    <w:rsid w:val="00AC45C4"/>
    <w:rsid w:val="00AC460F"/>
    <w:rsid w:val="00AC46BC"/>
    <w:rsid w:val="00AC4727"/>
    <w:rsid w:val="00AC4746"/>
    <w:rsid w:val="00AC481B"/>
    <w:rsid w:val="00AC4886"/>
    <w:rsid w:val="00AC495D"/>
    <w:rsid w:val="00AC4A0B"/>
    <w:rsid w:val="00AC4A30"/>
    <w:rsid w:val="00AC4B4E"/>
    <w:rsid w:val="00AC4B8E"/>
    <w:rsid w:val="00AC4BBA"/>
    <w:rsid w:val="00AC4C91"/>
    <w:rsid w:val="00AC4CCC"/>
    <w:rsid w:val="00AC4E19"/>
    <w:rsid w:val="00AC4EAE"/>
    <w:rsid w:val="00AC4ECB"/>
    <w:rsid w:val="00AC4F90"/>
    <w:rsid w:val="00AC50DE"/>
    <w:rsid w:val="00AC50F8"/>
    <w:rsid w:val="00AC51AF"/>
    <w:rsid w:val="00AC51BA"/>
    <w:rsid w:val="00AC53A3"/>
    <w:rsid w:val="00AC5425"/>
    <w:rsid w:val="00AC5429"/>
    <w:rsid w:val="00AC5497"/>
    <w:rsid w:val="00AC54D0"/>
    <w:rsid w:val="00AC5590"/>
    <w:rsid w:val="00AC5728"/>
    <w:rsid w:val="00AC572D"/>
    <w:rsid w:val="00AC577D"/>
    <w:rsid w:val="00AC5794"/>
    <w:rsid w:val="00AC57DB"/>
    <w:rsid w:val="00AC59AB"/>
    <w:rsid w:val="00AC5A39"/>
    <w:rsid w:val="00AC5A3A"/>
    <w:rsid w:val="00AC5A7D"/>
    <w:rsid w:val="00AC5B3B"/>
    <w:rsid w:val="00AC5B4C"/>
    <w:rsid w:val="00AC5C5F"/>
    <w:rsid w:val="00AC5E98"/>
    <w:rsid w:val="00AC5EFE"/>
    <w:rsid w:val="00AC60F1"/>
    <w:rsid w:val="00AC60FD"/>
    <w:rsid w:val="00AC60FF"/>
    <w:rsid w:val="00AC6126"/>
    <w:rsid w:val="00AC6181"/>
    <w:rsid w:val="00AC6292"/>
    <w:rsid w:val="00AC62BB"/>
    <w:rsid w:val="00AC62C5"/>
    <w:rsid w:val="00AC6372"/>
    <w:rsid w:val="00AC6453"/>
    <w:rsid w:val="00AC6486"/>
    <w:rsid w:val="00AC64C4"/>
    <w:rsid w:val="00AC659A"/>
    <w:rsid w:val="00AC660A"/>
    <w:rsid w:val="00AC666D"/>
    <w:rsid w:val="00AC6673"/>
    <w:rsid w:val="00AC6861"/>
    <w:rsid w:val="00AC6886"/>
    <w:rsid w:val="00AC68A2"/>
    <w:rsid w:val="00AC695D"/>
    <w:rsid w:val="00AC69E4"/>
    <w:rsid w:val="00AC6BB1"/>
    <w:rsid w:val="00AC6CC3"/>
    <w:rsid w:val="00AC6D4D"/>
    <w:rsid w:val="00AC6D55"/>
    <w:rsid w:val="00AC6DCA"/>
    <w:rsid w:val="00AC6DF9"/>
    <w:rsid w:val="00AC6E01"/>
    <w:rsid w:val="00AC6E10"/>
    <w:rsid w:val="00AC6E6D"/>
    <w:rsid w:val="00AC6E8E"/>
    <w:rsid w:val="00AC6EBA"/>
    <w:rsid w:val="00AC6F05"/>
    <w:rsid w:val="00AC6FB4"/>
    <w:rsid w:val="00AC7012"/>
    <w:rsid w:val="00AC7025"/>
    <w:rsid w:val="00AC7040"/>
    <w:rsid w:val="00AC7060"/>
    <w:rsid w:val="00AC7147"/>
    <w:rsid w:val="00AC7214"/>
    <w:rsid w:val="00AC7240"/>
    <w:rsid w:val="00AC7267"/>
    <w:rsid w:val="00AC73DB"/>
    <w:rsid w:val="00AC73F2"/>
    <w:rsid w:val="00AC73F9"/>
    <w:rsid w:val="00AC7442"/>
    <w:rsid w:val="00AC7532"/>
    <w:rsid w:val="00AC7547"/>
    <w:rsid w:val="00AC75D2"/>
    <w:rsid w:val="00AC76A3"/>
    <w:rsid w:val="00AC76D8"/>
    <w:rsid w:val="00AC77CA"/>
    <w:rsid w:val="00AC77D4"/>
    <w:rsid w:val="00AC78B0"/>
    <w:rsid w:val="00AC78F6"/>
    <w:rsid w:val="00AC79FC"/>
    <w:rsid w:val="00AC7A13"/>
    <w:rsid w:val="00AC7B5C"/>
    <w:rsid w:val="00AC7BBF"/>
    <w:rsid w:val="00AC7C05"/>
    <w:rsid w:val="00AC7C0A"/>
    <w:rsid w:val="00AC7C53"/>
    <w:rsid w:val="00AC7CFC"/>
    <w:rsid w:val="00AC7D15"/>
    <w:rsid w:val="00AC7D9D"/>
    <w:rsid w:val="00AC7E4E"/>
    <w:rsid w:val="00AC7E55"/>
    <w:rsid w:val="00AC7F4F"/>
    <w:rsid w:val="00AD0062"/>
    <w:rsid w:val="00AD007F"/>
    <w:rsid w:val="00AD00A4"/>
    <w:rsid w:val="00AD00E2"/>
    <w:rsid w:val="00AD0102"/>
    <w:rsid w:val="00AD011C"/>
    <w:rsid w:val="00AD0170"/>
    <w:rsid w:val="00AD01E6"/>
    <w:rsid w:val="00AD0212"/>
    <w:rsid w:val="00AD0295"/>
    <w:rsid w:val="00AD02B1"/>
    <w:rsid w:val="00AD02DC"/>
    <w:rsid w:val="00AD03D9"/>
    <w:rsid w:val="00AD044C"/>
    <w:rsid w:val="00AD054C"/>
    <w:rsid w:val="00AD0553"/>
    <w:rsid w:val="00AD0585"/>
    <w:rsid w:val="00AD059C"/>
    <w:rsid w:val="00AD05AD"/>
    <w:rsid w:val="00AD0640"/>
    <w:rsid w:val="00AD0672"/>
    <w:rsid w:val="00AD067A"/>
    <w:rsid w:val="00AD0712"/>
    <w:rsid w:val="00AD073F"/>
    <w:rsid w:val="00AD080D"/>
    <w:rsid w:val="00AD0814"/>
    <w:rsid w:val="00AD097D"/>
    <w:rsid w:val="00AD09CD"/>
    <w:rsid w:val="00AD0A49"/>
    <w:rsid w:val="00AD0ACF"/>
    <w:rsid w:val="00AD0AED"/>
    <w:rsid w:val="00AD0BAF"/>
    <w:rsid w:val="00AD0D1B"/>
    <w:rsid w:val="00AD0D1F"/>
    <w:rsid w:val="00AD0D5C"/>
    <w:rsid w:val="00AD0E4A"/>
    <w:rsid w:val="00AD0EA7"/>
    <w:rsid w:val="00AD0F1F"/>
    <w:rsid w:val="00AD1108"/>
    <w:rsid w:val="00AD11BD"/>
    <w:rsid w:val="00AD1339"/>
    <w:rsid w:val="00AD134A"/>
    <w:rsid w:val="00AD13CB"/>
    <w:rsid w:val="00AD13E6"/>
    <w:rsid w:val="00AD1436"/>
    <w:rsid w:val="00AD146C"/>
    <w:rsid w:val="00AD1485"/>
    <w:rsid w:val="00AD153E"/>
    <w:rsid w:val="00AD1563"/>
    <w:rsid w:val="00AD1599"/>
    <w:rsid w:val="00AD15D9"/>
    <w:rsid w:val="00AD162B"/>
    <w:rsid w:val="00AD1649"/>
    <w:rsid w:val="00AD16AE"/>
    <w:rsid w:val="00AD1731"/>
    <w:rsid w:val="00AD1770"/>
    <w:rsid w:val="00AD1801"/>
    <w:rsid w:val="00AD182D"/>
    <w:rsid w:val="00AD1893"/>
    <w:rsid w:val="00AD18E9"/>
    <w:rsid w:val="00AD1990"/>
    <w:rsid w:val="00AD1A0A"/>
    <w:rsid w:val="00AD1B36"/>
    <w:rsid w:val="00AD1BF2"/>
    <w:rsid w:val="00AD1C70"/>
    <w:rsid w:val="00AD1D1E"/>
    <w:rsid w:val="00AD1D75"/>
    <w:rsid w:val="00AD1F1D"/>
    <w:rsid w:val="00AD1F65"/>
    <w:rsid w:val="00AD2094"/>
    <w:rsid w:val="00AD2171"/>
    <w:rsid w:val="00AD22B5"/>
    <w:rsid w:val="00AD2314"/>
    <w:rsid w:val="00AD24AB"/>
    <w:rsid w:val="00AD256B"/>
    <w:rsid w:val="00AD2688"/>
    <w:rsid w:val="00AD2726"/>
    <w:rsid w:val="00AD2795"/>
    <w:rsid w:val="00AD290E"/>
    <w:rsid w:val="00AD2938"/>
    <w:rsid w:val="00AD2961"/>
    <w:rsid w:val="00AD29B8"/>
    <w:rsid w:val="00AD29FB"/>
    <w:rsid w:val="00AD29FC"/>
    <w:rsid w:val="00AD2A0B"/>
    <w:rsid w:val="00AD2A18"/>
    <w:rsid w:val="00AD2A62"/>
    <w:rsid w:val="00AD2A77"/>
    <w:rsid w:val="00AD2B0A"/>
    <w:rsid w:val="00AD2C03"/>
    <w:rsid w:val="00AD2D7E"/>
    <w:rsid w:val="00AD2DF9"/>
    <w:rsid w:val="00AD2E68"/>
    <w:rsid w:val="00AD2F3A"/>
    <w:rsid w:val="00AD2F43"/>
    <w:rsid w:val="00AD2F9D"/>
    <w:rsid w:val="00AD301B"/>
    <w:rsid w:val="00AD3048"/>
    <w:rsid w:val="00AD30DB"/>
    <w:rsid w:val="00AD3288"/>
    <w:rsid w:val="00AD32AA"/>
    <w:rsid w:val="00AD333F"/>
    <w:rsid w:val="00AD336D"/>
    <w:rsid w:val="00AD33E1"/>
    <w:rsid w:val="00AD34B6"/>
    <w:rsid w:val="00AD34B7"/>
    <w:rsid w:val="00AD357E"/>
    <w:rsid w:val="00AD35E4"/>
    <w:rsid w:val="00AD36ED"/>
    <w:rsid w:val="00AD3735"/>
    <w:rsid w:val="00AD37AA"/>
    <w:rsid w:val="00AD399C"/>
    <w:rsid w:val="00AD39A4"/>
    <w:rsid w:val="00AD39BD"/>
    <w:rsid w:val="00AD3A79"/>
    <w:rsid w:val="00AD3BE4"/>
    <w:rsid w:val="00AD3C3A"/>
    <w:rsid w:val="00AD3D64"/>
    <w:rsid w:val="00AD3FB5"/>
    <w:rsid w:val="00AD409E"/>
    <w:rsid w:val="00AD41D1"/>
    <w:rsid w:val="00AD41D3"/>
    <w:rsid w:val="00AD425D"/>
    <w:rsid w:val="00AD42C9"/>
    <w:rsid w:val="00AD439F"/>
    <w:rsid w:val="00AD4495"/>
    <w:rsid w:val="00AD4520"/>
    <w:rsid w:val="00AD45AC"/>
    <w:rsid w:val="00AD472F"/>
    <w:rsid w:val="00AD4741"/>
    <w:rsid w:val="00AD4814"/>
    <w:rsid w:val="00AD4849"/>
    <w:rsid w:val="00AD4BA2"/>
    <w:rsid w:val="00AD4BA3"/>
    <w:rsid w:val="00AD4BB7"/>
    <w:rsid w:val="00AD4CBF"/>
    <w:rsid w:val="00AD4DA0"/>
    <w:rsid w:val="00AD4E2E"/>
    <w:rsid w:val="00AD4E3A"/>
    <w:rsid w:val="00AD4FCD"/>
    <w:rsid w:val="00AD5003"/>
    <w:rsid w:val="00AD5025"/>
    <w:rsid w:val="00AD5067"/>
    <w:rsid w:val="00AD5162"/>
    <w:rsid w:val="00AD5224"/>
    <w:rsid w:val="00AD5255"/>
    <w:rsid w:val="00AD52CF"/>
    <w:rsid w:val="00AD5304"/>
    <w:rsid w:val="00AD5351"/>
    <w:rsid w:val="00AD5359"/>
    <w:rsid w:val="00AD552E"/>
    <w:rsid w:val="00AD5611"/>
    <w:rsid w:val="00AD56CA"/>
    <w:rsid w:val="00AD5750"/>
    <w:rsid w:val="00AD5779"/>
    <w:rsid w:val="00AD5812"/>
    <w:rsid w:val="00AD5ACE"/>
    <w:rsid w:val="00AD5AD9"/>
    <w:rsid w:val="00AD5B1C"/>
    <w:rsid w:val="00AD5B5B"/>
    <w:rsid w:val="00AD5BB1"/>
    <w:rsid w:val="00AD5C30"/>
    <w:rsid w:val="00AD5D08"/>
    <w:rsid w:val="00AD5D36"/>
    <w:rsid w:val="00AD5DEB"/>
    <w:rsid w:val="00AD5F17"/>
    <w:rsid w:val="00AD5F82"/>
    <w:rsid w:val="00AD5F9D"/>
    <w:rsid w:val="00AD5FA4"/>
    <w:rsid w:val="00AD5FE0"/>
    <w:rsid w:val="00AD60D5"/>
    <w:rsid w:val="00AD62A7"/>
    <w:rsid w:val="00AD63EE"/>
    <w:rsid w:val="00AD6418"/>
    <w:rsid w:val="00AD64E3"/>
    <w:rsid w:val="00AD65EF"/>
    <w:rsid w:val="00AD6688"/>
    <w:rsid w:val="00AD66E7"/>
    <w:rsid w:val="00AD675D"/>
    <w:rsid w:val="00AD67A8"/>
    <w:rsid w:val="00AD681F"/>
    <w:rsid w:val="00AD6850"/>
    <w:rsid w:val="00AD6863"/>
    <w:rsid w:val="00AD6967"/>
    <w:rsid w:val="00AD6AC6"/>
    <w:rsid w:val="00AD6BF0"/>
    <w:rsid w:val="00AD6CB5"/>
    <w:rsid w:val="00AD6D77"/>
    <w:rsid w:val="00AD6EEC"/>
    <w:rsid w:val="00AD6EF8"/>
    <w:rsid w:val="00AD6F29"/>
    <w:rsid w:val="00AD6F2A"/>
    <w:rsid w:val="00AD6F5D"/>
    <w:rsid w:val="00AD6FA7"/>
    <w:rsid w:val="00AD6FF9"/>
    <w:rsid w:val="00AD701F"/>
    <w:rsid w:val="00AD708F"/>
    <w:rsid w:val="00AD712E"/>
    <w:rsid w:val="00AD7206"/>
    <w:rsid w:val="00AD72A6"/>
    <w:rsid w:val="00AD734B"/>
    <w:rsid w:val="00AD7508"/>
    <w:rsid w:val="00AD7510"/>
    <w:rsid w:val="00AD7575"/>
    <w:rsid w:val="00AD7699"/>
    <w:rsid w:val="00AD76CE"/>
    <w:rsid w:val="00AD7826"/>
    <w:rsid w:val="00AD782E"/>
    <w:rsid w:val="00AD785A"/>
    <w:rsid w:val="00AD791F"/>
    <w:rsid w:val="00AD793F"/>
    <w:rsid w:val="00AD796D"/>
    <w:rsid w:val="00AD79CD"/>
    <w:rsid w:val="00AD7A34"/>
    <w:rsid w:val="00AD7A77"/>
    <w:rsid w:val="00AD7AE1"/>
    <w:rsid w:val="00AD7BDC"/>
    <w:rsid w:val="00AD7BF5"/>
    <w:rsid w:val="00AD7CE6"/>
    <w:rsid w:val="00AD7DA4"/>
    <w:rsid w:val="00AD7E55"/>
    <w:rsid w:val="00AD7E5C"/>
    <w:rsid w:val="00AD7E6E"/>
    <w:rsid w:val="00AD7FCE"/>
    <w:rsid w:val="00AE021F"/>
    <w:rsid w:val="00AE0279"/>
    <w:rsid w:val="00AE029C"/>
    <w:rsid w:val="00AE029D"/>
    <w:rsid w:val="00AE0380"/>
    <w:rsid w:val="00AE03FB"/>
    <w:rsid w:val="00AE0423"/>
    <w:rsid w:val="00AE04F6"/>
    <w:rsid w:val="00AE05B2"/>
    <w:rsid w:val="00AE05D0"/>
    <w:rsid w:val="00AE068F"/>
    <w:rsid w:val="00AE0705"/>
    <w:rsid w:val="00AE0871"/>
    <w:rsid w:val="00AE0918"/>
    <w:rsid w:val="00AE0ABB"/>
    <w:rsid w:val="00AE0AFF"/>
    <w:rsid w:val="00AE0C18"/>
    <w:rsid w:val="00AE0C7E"/>
    <w:rsid w:val="00AE0DCF"/>
    <w:rsid w:val="00AE0EE0"/>
    <w:rsid w:val="00AE103C"/>
    <w:rsid w:val="00AE1053"/>
    <w:rsid w:val="00AE108D"/>
    <w:rsid w:val="00AE10F5"/>
    <w:rsid w:val="00AE110F"/>
    <w:rsid w:val="00AE1151"/>
    <w:rsid w:val="00AE11D0"/>
    <w:rsid w:val="00AE11DD"/>
    <w:rsid w:val="00AE1385"/>
    <w:rsid w:val="00AE140A"/>
    <w:rsid w:val="00AE1428"/>
    <w:rsid w:val="00AE14CB"/>
    <w:rsid w:val="00AE1663"/>
    <w:rsid w:val="00AE1742"/>
    <w:rsid w:val="00AE17B7"/>
    <w:rsid w:val="00AE1825"/>
    <w:rsid w:val="00AE1871"/>
    <w:rsid w:val="00AE1876"/>
    <w:rsid w:val="00AE1B92"/>
    <w:rsid w:val="00AE1CE9"/>
    <w:rsid w:val="00AE1E99"/>
    <w:rsid w:val="00AE1F02"/>
    <w:rsid w:val="00AE1FD1"/>
    <w:rsid w:val="00AE200C"/>
    <w:rsid w:val="00AE209D"/>
    <w:rsid w:val="00AE20B4"/>
    <w:rsid w:val="00AE20C9"/>
    <w:rsid w:val="00AE21B8"/>
    <w:rsid w:val="00AE2232"/>
    <w:rsid w:val="00AE22FE"/>
    <w:rsid w:val="00AE2302"/>
    <w:rsid w:val="00AE2597"/>
    <w:rsid w:val="00AE2639"/>
    <w:rsid w:val="00AE2710"/>
    <w:rsid w:val="00AE278F"/>
    <w:rsid w:val="00AE27EA"/>
    <w:rsid w:val="00AE2962"/>
    <w:rsid w:val="00AE29F9"/>
    <w:rsid w:val="00AE2A5C"/>
    <w:rsid w:val="00AE2B5A"/>
    <w:rsid w:val="00AE2B73"/>
    <w:rsid w:val="00AE2BAF"/>
    <w:rsid w:val="00AE2D9B"/>
    <w:rsid w:val="00AE2DAF"/>
    <w:rsid w:val="00AE2E40"/>
    <w:rsid w:val="00AE2E57"/>
    <w:rsid w:val="00AE2E85"/>
    <w:rsid w:val="00AE2ED9"/>
    <w:rsid w:val="00AE2EFD"/>
    <w:rsid w:val="00AE2F3C"/>
    <w:rsid w:val="00AE2F42"/>
    <w:rsid w:val="00AE312F"/>
    <w:rsid w:val="00AE3161"/>
    <w:rsid w:val="00AE31A4"/>
    <w:rsid w:val="00AE31E0"/>
    <w:rsid w:val="00AE32EA"/>
    <w:rsid w:val="00AE33C3"/>
    <w:rsid w:val="00AE34F4"/>
    <w:rsid w:val="00AE3500"/>
    <w:rsid w:val="00AE3550"/>
    <w:rsid w:val="00AE3661"/>
    <w:rsid w:val="00AE369D"/>
    <w:rsid w:val="00AE36C8"/>
    <w:rsid w:val="00AE3747"/>
    <w:rsid w:val="00AE3754"/>
    <w:rsid w:val="00AE37D2"/>
    <w:rsid w:val="00AE37DC"/>
    <w:rsid w:val="00AE383B"/>
    <w:rsid w:val="00AE38F0"/>
    <w:rsid w:val="00AE394F"/>
    <w:rsid w:val="00AE39AA"/>
    <w:rsid w:val="00AE3B29"/>
    <w:rsid w:val="00AE3B36"/>
    <w:rsid w:val="00AE3B9B"/>
    <w:rsid w:val="00AE3BF0"/>
    <w:rsid w:val="00AE3BFA"/>
    <w:rsid w:val="00AE3CEA"/>
    <w:rsid w:val="00AE3D17"/>
    <w:rsid w:val="00AE3D95"/>
    <w:rsid w:val="00AE3D9D"/>
    <w:rsid w:val="00AE3E03"/>
    <w:rsid w:val="00AE3E27"/>
    <w:rsid w:val="00AE3EA8"/>
    <w:rsid w:val="00AE3EC4"/>
    <w:rsid w:val="00AE3F9C"/>
    <w:rsid w:val="00AE3FE6"/>
    <w:rsid w:val="00AE407B"/>
    <w:rsid w:val="00AE4091"/>
    <w:rsid w:val="00AE40B8"/>
    <w:rsid w:val="00AE41AD"/>
    <w:rsid w:val="00AE41D2"/>
    <w:rsid w:val="00AE41E3"/>
    <w:rsid w:val="00AE4303"/>
    <w:rsid w:val="00AE441E"/>
    <w:rsid w:val="00AE444B"/>
    <w:rsid w:val="00AE445E"/>
    <w:rsid w:val="00AE448E"/>
    <w:rsid w:val="00AE44A6"/>
    <w:rsid w:val="00AE457E"/>
    <w:rsid w:val="00AE4691"/>
    <w:rsid w:val="00AE4693"/>
    <w:rsid w:val="00AE46AB"/>
    <w:rsid w:val="00AE4795"/>
    <w:rsid w:val="00AE47DC"/>
    <w:rsid w:val="00AE47E6"/>
    <w:rsid w:val="00AE482D"/>
    <w:rsid w:val="00AE4835"/>
    <w:rsid w:val="00AE4872"/>
    <w:rsid w:val="00AE4942"/>
    <w:rsid w:val="00AE49BA"/>
    <w:rsid w:val="00AE4A2D"/>
    <w:rsid w:val="00AE4A4C"/>
    <w:rsid w:val="00AE4B2E"/>
    <w:rsid w:val="00AE4B78"/>
    <w:rsid w:val="00AE4D5A"/>
    <w:rsid w:val="00AE4D84"/>
    <w:rsid w:val="00AE4DB3"/>
    <w:rsid w:val="00AE4DE2"/>
    <w:rsid w:val="00AE4EA8"/>
    <w:rsid w:val="00AE4FFA"/>
    <w:rsid w:val="00AE5047"/>
    <w:rsid w:val="00AE51E2"/>
    <w:rsid w:val="00AE520C"/>
    <w:rsid w:val="00AE5270"/>
    <w:rsid w:val="00AE5289"/>
    <w:rsid w:val="00AE52C4"/>
    <w:rsid w:val="00AE5375"/>
    <w:rsid w:val="00AE537D"/>
    <w:rsid w:val="00AE5587"/>
    <w:rsid w:val="00AE5608"/>
    <w:rsid w:val="00AE57B1"/>
    <w:rsid w:val="00AE5846"/>
    <w:rsid w:val="00AE58A2"/>
    <w:rsid w:val="00AE58A8"/>
    <w:rsid w:val="00AE590A"/>
    <w:rsid w:val="00AE599B"/>
    <w:rsid w:val="00AE5A9D"/>
    <w:rsid w:val="00AE5AD8"/>
    <w:rsid w:val="00AE5AF4"/>
    <w:rsid w:val="00AE5B71"/>
    <w:rsid w:val="00AE5B75"/>
    <w:rsid w:val="00AE5C04"/>
    <w:rsid w:val="00AE5C1F"/>
    <w:rsid w:val="00AE5C51"/>
    <w:rsid w:val="00AE5DAA"/>
    <w:rsid w:val="00AE5E7F"/>
    <w:rsid w:val="00AE5E84"/>
    <w:rsid w:val="00AE5F04"/>
    <w:rsid w:val="00AE5FB4"/>
    <w:rsid w:val="00AE5FB6"/>
    <w:rsid w:val="00AE5FD0"/>
    <w:rsid w:val="00AE60FE"/>
    <w:rsid w:val="00AE6169"/>
    <w:rsid w:val="00AE61D0"/>
    <w:rsid w:val="00AE61DD"/>
    <w:rsid w:val="00AE6267"/>
    <w:rsid w:val="00AE6281"/>
    <w:rsid w:val="00AE62F1"/>
    <w:rsid w:val="00AE635C"/>
    <w:rsid w:val="00AE6364"/>
    <w:rsid w:val="00AE6381"/>
    <w:rsid w:val="00AE63C4"/>
    <w:rsid w:val="00AE6408"/>
    <w:rsid w:val="00AE6425"/>
    <w:rsid w:val="00AE64DC"/>
    <w:rsid w:val="00AE6587"/>
    <w:rsid w:val="00AE65F4"/>
    <w:rsid w:val="00AE6646"/>
    <w:rsid w:val="00AE6657"/>
    <w:rsid w:val="00AE665C"/>
    <w:rsid w:val="00AE6736"/>
    <w:rsid w:val="00AE67C0"/>
    <w:rsid w:val="00AE6825"/>
    <w:rsid w:val="00AE6848"/>
    <w:rsid w:val="00AE68A4"/>
    <w:rsid w:val="00AE6A17"/>
    <w:rsid w:val="00AE6B71"/>
    <w:rsid w:val="00AE6BE6"/>
    <w:rsid w:val="00AE6C03"/>
    <w:rsid w:val="00AE6C1C"/>
    <w:rsid w:val="00AE6C93"/>
    <w:rsid w:val="00AE6CB7"/>
    <w:rsid w:val="00AE6CCF"/>
    <w:rsid w:val="00AE6D09"/>
    <w:rsid w:val="00AE6D79"/>
    <w:rsid w:val="00AE6D9E"/>
    <w:rsid w:val="00AE6E29"/>
    <w:rsid w:val="00AE6E39"/>
    <w:rsid w:val="00AE6E52"/>
    <w:rsid w:val="00AE6EDE"/>
    <w:rsid w:val="00AE6F3B"/>
    <w:rsid w:val="00AE6F84"/>
    <w:rsid w:val="00AE6FB9"/>
    <w:rsid w:val="00AE7007"/>
    <w:rsid w:val="00AE7012"/>
    <w:rsid w:val="00AE70A0"/>
    <w:rsid w:val="00AE71E0"/>
    <w:rsid w:val="00AE71FC"/>
    <w:rsid w:val="00AE7267"/>
    <w:rsid w:val="00AE72BA"/>
    <w:rsid w:val="00AE7342"/>
    <w:rsid w:val="00AE73A6"/>
    <w:rsid w:val="00AE73F6"/>
    <w:rsid w:val="00AE7434"/>
    <w:rsid w:val="00AE7486"/>
    <w:rsid w:val="00AE7498"/>
    <w:rsid w:val="00AE7521"/>
    <w:rsid w:val="00AE754F"/>
    <w:rsid w:val="00AE7552"/>
    <w:rsid w:val="00AE7637"/>
    <w:rsid w:val="00AE76E4"/>
    <w:rsid w:val="00AE78A2"/>
    <w:rsid w:val="00AE7B0A"/>
    <w:rsid w:val="00AE7B70"/>
    <w:rsid w:val="00AE7BB0"/>
    <w:rsid w:val="00AE7D90"/>
    <w:rsid w:val="00AE7DC6"/>
    <w:rsid w:val="00AE7DCF"/>
    <w:rsid w:val="00AE7E2E"/>
    <w:rsid w:val="00AE7E7C"/>
    <w:rsid w:val="00AE7ECD"/>
    <w:rsid w:val="00AE7F27"/>
    <w:rsid w:val="00AF000D"/>
    <w:rsid w:val="00AF009C"/>
    <w:rsid w:val="00AF00FF"/>
    <w:rsid w:val="00AF010E"/>
    <w:rsid w:val="00AF023E"/>
    <w:rsid w:val="00AF02C9"/>
    <w:rsid w:val="00AF02EF"/>
    <w:rsid w:val="00AF03B7"/>
    <w:rsid w:val="00AF03BF"/>
    <w:rsid w:val="00AF03DE"/>
    <w:rsid w:val="00AF03E2"/>
    <w:rsid w:val="00AF0475"/>
    <w:rsid w:val="00AF0503"/>
    <w:rsid w:val="00AF05B8"/>
    <w:rsid w:val="00AF0644"/>
    <w:rsid w:val="00AF0651"/>
    <w:rsid w:val="00AF068D"/>
    <w:rsid w:val="00AF07AB"/>
    <w:rsid w:val="00AF07D0"/>
    <w:rsid w:val="00AF07D3"/>
    <w:rsid w:val="00AF07F1"/>
    <w:rsid w:val="00AF0836"/>
    <w:rsid w:val="00AF0882"/>
    <w:rsid w:val="00AF0893"/>
    <w:rsid w:val="00AF09DA"/>
    <w:rsid w:val="00AF0AF6"/>
    <w:rsid w:val="00AF0B29"/>
    <w:rsid w:val="00AF0C6D"/>
    <w:rsid w:val="00AF0CC9"/>
    <w:rsid w:val="00AF0D9F"/>
    <w:rsid w:val="00AF0DAA"/>
    <w:rsid w:val="00AF0DC6"/>
    <w:rsid w:val="00AF0F1B"/>
    <w:rsid w:val="00AF0F79"/>
    <w:rsid w:val="00AF0F99"/>
    <w:rsid w:val="00AF10BF"/>
    <w:rsid w:val="00AF10F3"/>
    <w:rsid w:val="00AF1120"/>
    <w:rsid w:val="00AF1142"/>
    <w:rsid w:val="00AF1170"/>
    <w:rsid w:val="00AF11FE"/>
    <w:rsid w:val="00AF13D0"/>
    <w:rsid w:val="00AF1478"/>
    <w:rsid w:val="00AF1585"/>
    <w:rsid w:val="00AF1606"/>
    <w:rsid w:val="00AF1742"/>
    <w:rsid w:val="00AF174C"/>
    <w:rsid w:val="00AF18DE"/>
    <w:rsid w:val="00AF1905"/>
    <w:rsid w:val="00AF19E5"/>
    <w:rsid w:val="00AF1A04"/>
    <w:rsid w:val="00AF1A2E"/>
    <w:rsid w:val="00AF1B95"/>
    <w:rsid w:val="00AF1C12"/>
    <w:rsid w:val="00AF1C25"/>
    <w:rsid w:val="00AF1DAA"/>
    <w:rsid w:val="00AF1E09"/>
    <w:rsid w:val="00AF1F2D"/>
    <w:rsid w:val="00AF1F38"/>
    <w:rsid w:val="00AF20FA"/>
    <w:rsid w:val="00AF2160"/>
    <w:rsid w:val="00AF21C5"/>
    <w:rsid w:val="00AF223E"/>
    <w:rsid w:val="00AF2244"/>
    <w:rsid w:val="00AF227C"/>
    <w:rsid w:val="00AF23C1"/>
    <w:rsid w:val="00AF23C7"/>
    <w:rsid w:val="00AF2438"/>
    <w:rsid w:val="00AF247F"/>
    <w:rsid w:val="00AF24AE"/>
    <w:rsid w:val="00AF24C5"/>
    <w:rsid w:val="00AF24ED"/>
    <w:rsid w:val="00AF255A"/>
    <w:rsid w:val="00AF2599"/>
    <w:rsid w:val="00AF259E"/>
    <w:rsid w:val="00AF25D1"/>
    <w:rsid w:val="00AF25E3"/>
    <w:rsid w:val="00AF25F3"/>
    <w:rsid w:val="00AF2601"/>
    <w:rsid w:val="00AF2677"/>
    <w:rsid w:val="00AF26BF"/>
    <w:rsid w:val="00AF26DF"/>
    <w:rsid w:val="00AF2790"/>
    <w:rsid w:val="00AF2824"/>
    <w:rsid w:val="00AF28A5"/>
    <w:rsid w:val="00AF28BA"/>
    <w:rsid w:val="00AF28C3"/>
    <w:rsid w:val="00AF28EA"/>
    <w:rsid w:val="00AF2A07"/>
    <w:rsid w:val="00AF2A9A"/>
    <w:rsid w:val="00AF2ADE"/>
    <w:rsid w:val="00AF2BB9"/>
    <w:rsid w:val="00AF2BFA"/>
    <w:rsid w:val="00AF2C72"/>
    <w:rsid w:val="00AF2E22"/>
    <w:rsid w:val="00AF2E33"/>
    <w:rsid w:val="00AF2E59"/>
    <w:rsid w:val="00AF2E6B"/>
    <w:rsid w:val="00AF2EF4"/>
    <w:rsid w:val="00AF3020"/>
    <w:rsid w:val="00AF3025"/>
    <w:rsid w:val="00AF3032"/>
    <w:rsid w:val="00AF3044"/>
    <w:rsid w:val="00AF30B8"/>
    <w:rsid w:val="00AF3175"/>
    <w:rsid w:val="00AF322C"/>
    <w:rsid w:val="00AF3256"/>
    <w:rsid w:val="00AF3356"/>
    <w:rsid w:val="00AF33BB"/>
    <w:rsid w:val="00AF340C"/>
    <w:rsid w:val="00AF346C"/>
    <w:rsid w:val="00AF3474"/>
    <w:rsid w:val="00AF35E6"/>
    <w:rsid w:val="00AF35F0"/>
    <w:rsid w:val="00AF380E"/>
    <w:rsid w:val="00AF3857"/>
    <w:rsid w:val="00AF38B5"/>
    <w:rsid w:val="00AF38C8"/>
    <w:rsid w:val="00AF38D9"/>
    <w:rsid w:val="00AF3966"/>
    <w:rsid w:val="00AF398C"/>
    <w:rsid w:val="00AF39B1"/>
    <w:rsid w:val="00AF39E4"/>
    <w:rsid w:val="00AF39F4"/>
    <w:rsid w:val="00AF3A1E"/>
    <w:rsid w:val="00AF3A7C"/>
    <w:rsid w:val="00AF3A89"/>
    <w:rsid w:val="00AF3B95"/>
    <w:rsid w:val="00AF3BD7"/>
    <w:rsid w:val="00AF3C42"/>
    <w:rsid w:val="00AF3CBC"/>
    <w:rsid w:val="00AF3CF3"/>
    <w:rsid w:val="00AF3DA4"/>
    <w:rsid w:val="00AF3F24"/>
    <w:rsid w:val="00AF4041"/>
    <w:rsid w:val="00AF40C5"/>
    <w:rsid w:val="00AF40C7"/>
    <w:rsid w:val="00AF4125"/>
    <w:rsid w:val="00AF416F"/>
    <w:rsid w:val="00AF41A8"/>
    <w:rsid w:val="00AF422C"/>
    <w:rsid w:val="00AF4316"/>
    <w:rsid w:val="00AF4364"/>
    <w:rsid w:val="00AF4388"/>
    <w:rsid w:val="00AF44EF"/>
    <w:rsid w:val="00AF4528"/>
    <w:rsid w:val="00AF463D"/>
    <w:rsid w:val="00AF464E"/>
    <w:rsid w:val="00AF475C"/>
    <w:rsid w:val="00AF479B"/>
    <w:rsid w:val="00AF47CA"/>
    <w:rsid w:val="00AF47FE"/>
    <w:rsid w:val="00AF4826"/>
    <w:rsid w:val="00AF48BD"/>
    <w:rsid w:val="00AF48DC"/>
    <w:rsid w:val="00AF4A8A"/>
    <w:rsid w:val="00AF4B36"/>
    <w:rsid w:val="00AF4BB6"/>
    <w:rsid w:val="00AF4C6B"/>
    <w:rsid w:val="00AF4C78"/>
    <w:rsid w:val="00AF4D6A"/>
    <w:rsid w:val="00AF4DEE"/>
    <w:rsid w:val="00AF4E25"/>
    <w:rsid w:val="00AF4E2A"/>
    <w:rsid w:val="00AF4EC2"/>
    <w:rsid w:val="00AF4ECC"/>
    <w:rsid w:val="00AF4F3D"/>
    <w:rsid w:val="00AF4F60"/>
    <w:rsid w:val="00AF50E9"/>
    <w:rsid w:val="00AF5145"/>
    <w:rsid w:val="00AF51E1"/>
    <w:rsid w:val="00AF52EB"/>
    <w:rsid w:val="00AF54BE"/>
    <w:rsid w:val="00AF54C4"/>
    <w:rsid w:val="00AF54E6"/>
    <w:rsid w:val="00AF5542"/>
    <w:rsid w:val="00AF555D"/>
    <w:rsid w:val="00AF5617"/>
    <w:rsid w:val="00AF5743"/>
    <w:rsid w:val="00AF57BD"/>
    <w:rsid w:val="00AF57D9"/>
    <w:rsid w:val="00AF580E"/>
    <w:rsid w:val="00AF5833"/>
    <w:rsid w:val="00AF5863"/>
    <w:rsid w:val="00AF588C"/>
    <w:rsid w:val="00AF59D7"/>
    <w:rsid w:val="00AF5B36"/>
    <w:rsid w:val="00AF5BA6"/>
    <w:rsid w:val="00AF5BAD"/>
    <w:rsid w:val="00AF5CAD"/>
    <w:rsid w:val="00AF5CB5"/>
    <w:rsid w:val="00AF5CD5"/>
    <w:rsid w:val="00AF5CE0"/>
    <w:rsid w:val="00AF5D73"/>
    <w:rsid w:val="00AF5D9F"/>
    <w:rsid w:val="00AF5DD2"/>
    <w:rsid w:val="00AF5E76"/>
    <w:rsid w:val="00AF5EA9"/>
    <w:rsid w:val="00AF6034"/>
    <w:rsid w:val="00AF60D9"/>
    <w:rsid w:val="00AF60DF"/>
    <w:rsid w:val="00AF60FF"/>
    <w:rsid w:val="00AF6336"/>
    <w:rsid w:val="00AF6380"/>
    <w:rsid w:val="00AF6486"/>
    <w:rsid w:val="00AF64F9"/>
    <w:rsid w:val="00AF6534"/>
    <w:rsid w:val="00AF6558"/>
    <w:rsid w:val="00AF6603"/>
    <w:rsid w:val="00AF6639"/>
    <w:rsid w:val="00AF66C9"/>
    <w:rsid w:val="00AF6732"/>
    <w:rsid w:val="00AF6779"/>
    <w:rsid w:val="00AF683F"/>
    <w:rsid w:val="00AF689F"/>
    <w:rsid w:val="00AF690F"/>
    <w:rsid w:val="00AF6969"/>
    <w:rsid w:val="00AF69AB"/>
    <w:rsid w:val="00AF69C8"/>
    <w:rsid w:val="00AF69CC"/>
    <w:rsid w:val="00AF6AD3"/>
    <w:rsid w:val="00AF6B44"/>
    <w:rsid w:val="00AF6C74"/>
    <w:rsid w:val="00AF6CC5"/>
    <w:rsid w:val="00AF6D78"/>
    <w:rsid w:val="00AF6FF8"/>
    <w:rsid w:val="00AF720A"/>
    <w:rsid w:val="00AF726E"/>
    <w:rsid w:val="00AF72C1"/>
    <w:rsid w:val="00AF7307"/>
    <w:rsid w:val="00AF74B3"/>
    <w:rsid w:val="00AF74DA"/>
    <w:rsid w:val="00AF7503"/>
    <w:rsid w:val="00AF7697"/>
    <w:rsid w:val="00AF76B9"/>
    <w:rsid w:val="00AF7701"/>
    <w:rsid w:val="00AF7740"/>
    <w:rsid w:val="00AF7752"/>
    <w:rsid w:val="00AF77F1"/>
    <w:rsid w:val="00AF7A30"/>
    <w:rsid w:val="00AF7A52"/>
    <w:rsid w:val="00AF7A5D"/>
    <w:rsid w:val="00AF7A88"/>
    <w:rsid w:val="00AF7AA8"/>
    <w:rsid w:val="00AF7B02"/>
    <w:rsid w:val="00AF7B26"/>
    <w:rsid w:val="00AF7B91"/>
    <w:rsid w:val="00AF7BB6"/>
    <w:rsid w:val="00AF7C6D"/>
    <w:rsid w:val="00AF7FC7"/>
    <w:rsid w:val="00AF7FE1"/>
    <w:rsid w:val="00B00068"/>
    <w:rsid w:val="00B000B3"/>
    <w:rsid w:val="00B000D7"/>
    <w:rsid w:val="00B000F0"/>
    <w:rsid w:val="00B00124"/>
    <w:rsid w:val="00B0015A"/>
    <w:rsid w:val="00B00166"/>
    <w:rsid w:val="00B0017A"/>
    <w:rsid w:val="00B001A5"/>
    <w:rsid w:val="00B00225"/>
    <w:rsid w:val="00B002BF"/>
    <w:rsid w:val="00B002D1"/>
    <w:rsid w:val="00B00367"/>
    <w:rsid w:val="00B003B5"/>
    <w:rsid w:val="00B00426"/>
    <w:rsid w:val="00B004B3"/>
    <w:rsid w:val="00B0058E"/>
    <w:rsid w:val="00B005A4"/>
    <w:rsid w:val="00B005B6"/>
    <w:rsid w:val="00B0067F"/>
    <w:rsid w:val="00B006F8"/>
    <w:rsid w:val="00B006FD"/>
    <w:rsid w:val="00B007D3"/>
    <w:rsid w:val="00B0085C"/>
    <w:rsid w:val="00B00923"/>
    <w:rsid w:val="00B00940"/>
    <w:rsid w:val="00B00954"/>
    <w:rsid w:val="00B00977"/>
    <w:rsid w:val="00B009B8"/>
    <w:rsid w:val="00B009C4"/>
    <w:rsid w:val="00B00A8C"/>
    <w:rsid w:val="00B00AAC"/>
    <w:rsid w:val="00B00AB8"/>
    <w:rsid w:val="00B00C59"/>
    <w:rsid w:val="00B00D2F"/>
    <w:rsid w:val="00B00DBB"/>
    <w:rsid w:val="00B00DC5"/>
    <w:rsid w:val="00B00E3D"/>
    <w:rsid w:val="00B00F09"/>
    <w:rsid w:val="00B00F7A"/>
    <w:rsid w:val="00B00F93"/>
    <w:rsid w:val="00B0108A"/>
    <w:rsid w:val="00B010DA"/>
    <w:rsid w:val="00B0110A"/>
    <w:rsid w:val="00B0117C"/>
    <w:rsid w:val="00B011D6"/>
    <w:rsid w:val="00B011E7"/>
    <w:rsid w:val="00B01246"/>
    <w:rsid w:val="00B01289"/>
    <w:rsid w:val="00B012AC"/>
    <w:rsid w:val="00B01320"/>
    <w:rsid w:val="00B014A0"/>
    <w:rsid w:val="00B0161C"/>
    <w:rsid w:val="00B01620"/>
    <w:rsid w:val="00B0163B"/>
    <w:rsid w:val="00B0167C"/>
    <w:rsid w:val="00B017C0"/>
    <w:rsid w:val="00B0184D"/>
    <w:rsid w:val="00B0188B"/>
    <w:rsid w:val="00B01893"/>
    <w:rsid w:val="00B01897"/>
    <w:rsid w:val="00B0191A"/>
    <w:rsid w:val="00B01977"/>
    <w:rsid w:val="00B019A5"/>
    <w:rsid w:val="00B019E0"/>
    <w:rsid w:val="00B01A02"/>
    <w:rsid w:val="00B01A8A"/>
    <w:rsid w:val="00B01B10"/>
    <w:rsid w:val="00B01B59"/>
    <w:rsid w:val="00B01B80"/>
    <w:rsid w:val="00B01BC7"/>
    <w:rsid w:val="00B01CB0"/>
    <w:rsid w:val="00B01D05"/>
    <w:rsid w:val="00B01D26"/>
    <w:rsid w:val="00B01DCA"/>
    <w:rsid w:val="00B01E28"/>
    <w:rsid w:val="00B01E3B"/>
    <w:rsid w:val="00B01FCF"/>
    <w:rsid w:val="00B0202B"/>
    <w:rsid w:val="00B02187"/>
    <w:rsid w:val="00B02393"/>
    <w:rsid w:val="00B0243D"/>
    <w:rsid w:val="00B0249B"/>
    <w:rsid w:val="00B024DF"/>
    <w:rsid w:val="00B02503"/>
    <w:rsid w:val="00B025CB"/>
    <w:rsid w:val="00B025DE"/>
    <w:rsid w:val="00B026AA"/>
    <w:rsid w:val="00B0272C"/>
    <w:rsid w:val="00B0274D"/>
    <w:rsid w:val="00B02783"/>
    <w:rsid w:val="00B02829"/>
    <w:rsid w:val="00B028A7"/>
    <w:rsid w:val="00B028B6"/>
    <w:rsid w:val="00B02912"/>
    <w:rsid w:val="00B02934"/>
    <w:rsid w:val="00B0297F"/>
    <w:rsid w:val="00B029B9"/>
    <w:rsid w:val="00B02A03"/>
    <w:rsid w:val="00B02A33"/>
    <w:rsid w:val="00B02AEE"/>
    <w:rsid w:val="00B02B79"/>
    <w:rsid w:val="00B02CEC"/>
    <w:rsid w:val="00B02D3A"/>
    <w:rsid w:val="00B02E2C"/>
    <w:rsid w:val="00B02E72"/>
    <w:rsid w:val="00B02E7F"/>
    <w:rsid w:val="00B02EA2"/>
    <w:rsid w:val="00B02EA9"/>
    <w:rsid w:val="00B02EB4"/>
    <w:rsid w:val="00B02EDF"/>
    <w:rsid w:val="00B02F26"/>
    <w:rsid w:val="00B02F69"/>
    <w:rsid w:val="00B02FF5"/>
    <w:rsid w:val="00B03082"/>
    <w:rsid w:val="00B03084"/>
    <w:rsid w:val="00B030A7"/>
    <w:rsid w:val="00B0315E"/>
    <w:rsid w:val="00B0319C"/>
    <w:rsid w:val="00B0319F"/>
    <w:rsid w:val="00B031CD"/>
    <w:rsid w:val="00B031DE"/>
    <w:rsid w:val="00B032DC"/>
    <w:rsid w:val="00B03316"/>
    <w:rsid w:val="00B03425"/>
    <w:rsid w:val="00B03431"/>
    <w:rsid w:val="00B03606"/>
    <w:rsid w:val="00B03679"/>
    <w:rsid w:val="00B03693"/>
    <w:rsid w:val="00B0371D"/>
    <w:rsid w:val="00B0376D"/>
    <w:rsid w:val="00B037A8"/>
    <w:rsid w:val="00B037BC"/>
    <w:rsid w:val="00B037F5"/>
    <w:rsid w:val="00B03A65"/>
    <w:rsid w:val="00B03B19"/>
    <w:rsid w:val="00B03B52"/>
    <w:rsid w:val="00B03BAC"/>
    <w:rsid w:val="00B03C4E"/>
    <w:rsid w:val="00B03CD1"/>
    <w:rsid w:val="00B03CF6"/>
    <w:rsid w:val="00B03D24"/>
    <w:rsid w:val="00B03D46"/>
    <w:rsid w:val="00B03E4B"/>
    <w:rsid w:val="00B03E53"/>
    <w:rsid w:val="00B040A7"/>
    <w:rsid w:val="00B0417B"/>
    <w:rsid w:val="00B04223"/>
    <w:rsid w:val="00B04258"/>
    <w:rsid w:val="00B0430E"/>
    <w:rsid w:val="00B04359"/>
    <w:rsid w:val="00B043CD"/>
    <w:rsid w:val="00B043E1"/>
    <w:rsid w:val="00B04419"/>
    <w:rsid w:val="00B04465"/>
    <w:rsid w:val="00B04475"/>
    <w:rsid w:val="00B04481"/>
    <w:rsid w:val="00B04533"/>
    <w:rsid w:val="00B045A3"/>
    <w:rsid w:val="00B045DB"/>
    <w:rsid w:val="00B0481F"/>
    <w:rsid w:val="00B04842"/>
    <w:rsid w:val="00B048DE"/>
    <w:rsid w:val="00B0495C"/>
    <w:rsid w:val="00B04A91"/>
    <w:rsid w:val="00B04AEF"/>
    <w:rsid w:val="00B04B17"/>
    <w:rsid w:val="00B04BCA"/>
    <w:rsid w:val="00B04C9F"/>
    <w:rsid w:val="00B04EC4"/>
    <w:rsid w:val="00B04F40"/>
    <w:rsid w:val="00B04F49"/>
    <w:rsid w:val="00B04F5E"/>
    <w:rsid w:val="00B04F86"/>
    <w:rsid w:val="00B04FED"/>
    <w:rsid w:val="00B05067"/>
    <w:rsid w:val="00B051AA"/>
    <w:rsid w:val="00B0536F"/>
    <w:rsid w:val="00B05413"/>
    <w:rsid w:val="00B054A7"/>
    <w:rsid w:val="00B054D2"/>
    <w:rsid w:val="00B0559B"/>
    <w:rsid w:val="00B05636"/>
    <w:rsid w:val="00B056C6"/>
    <w:rsid w:val="00B0574F"/>
    <w:rsid w:val="00B05792"/>
    <w:rsid w:val="00B05798"/>
    <w:rsid w:val="00B05862"/>
    <w:rsid w:val="00B058CE"/>
    <w:rsid w:val="00B058F0"/>
    <w:rsid w:val="00B05954"/>
    <w:rsid w:val="00B059A8"/>
    <w:rsid w:val="00B059CF"/>
    <w:rsid w:val="00B05B25"/>
    <w:rsid w:val="00B05B2C"/>
    <w:rsid w:val="00B05D0C"/>
    <w:rsid w:val="00B05D17"/>
    <w:rsid w:val="00B05D1C"/>
    <w:rsid w:val="00B05E19"/>
    <w:rsid w:val="00B05E66"/>
    <w:rsid w:val="00B05ECA"/>
    <w:rsid w:val="00B05F1D"/>
    <w:rsid w:val="00B06057"/>
    <w:rsid w:val="00B0606A"/>
    <w:rsid w:val="00B06082"/>
    <w:rsid w:val="00B060D3"/>
    <w:rsid w:val="00B06107"/>
    <w:rsid w:val="00B062D4"/>
    <w:rsid w:val="00B06369"/>
    <w:rsid w:val="00B0637C"/>
    <w:rsid w:val="00B06449"/>
    <w:rsid w:val="00B064A9"/>
    <w:rsid w:val="00B064B5"/>
    <w:rsid w:val="00B064C6"/>
    <w:rsid w:val="00B06643"/>
    <w:rsid w:val="00B067B3"/>
    <w:rsid w:val="00B067D5"/>
    <w:rsid w:val="00B06874"/>
    <w:rsid w:val="00B06A18"/>
    <w:rsid w:val="00B06A35"/>
    <w:rsid w:val="00B06A4B"/>
    <w:rsid w:val="00B06BD8"/>
    <w:rsid w:val="00B06D5B"/>
    <w:rsid w:val="00B06DF4"/>
    <w:rsid w:val="00B06E10"/>
    <w:rsid w:val="00B06E48"/>
    <w:rsid w:val="00B06EC9"/>
    <w:rsid w:val="00B06ED1"/>
    <w:rsid w:val="00B06F4D"/>
    <w:rsid w:val="00B06FEB"/>
    <w:rsid w:val="00B070E0"/>
    <w:rsid w:val="00B07109"/>
    <w:rsid w:val="00B07110"/>
    <w:rsid w:val="00B07165"/>
    <w:rsid w:val="00B071FE"/>
    <w:rsid w:val="00B07208"/>
    <w:rsid w:val="00B07346"/>
    <w:rsid w:val="00B07367"/>
    <w:rsid w:val="00B0736B"/>
    <w:rsid w:val="00B07430"/>
    <w:rsid w:val="00B074AD"/>
    <w:rsid w:val="00B0755C"/>
    <w:rsid w:val="00B07580"/>
    <w:rsid w:val="00B07732"/>
    <w:rsid w:val="00B0774B"/>
    <w:rsid w:val="00B0777B"/>
    <w:rsid w:val="00B07857"/>
    <w:rsid w:val="00B07A07"/>
    <w:rsid w:val="00B07AE5"/>
    <w:rsid w:val="00B07AF5"/>
    <w:rsid w:val="00B07B2F"/>
    <w:rsid w:val="00B07B76"/>
    <w:rsid w:val="00B07BE6"/>
    <w:rsid w:val="00B07C18"/>
    <w:rsid w:val="00B07C1A"/>
    <w:rsid w:val="00B07C65"/>
    <w:rsid w:val="00B07CB4"/>
    <w:rsid w:val="00B07CD0"/>
    <w:rsid w:val="00B07E5A"/>
    <w:rsid w:val="00B07FA5"/>
    <w:rsid w:val="00B07FD7"/>
    <w:rsid w:val="00B07FFE"/>
    <w:rsid w:val="00B10054"/>
    <w:rsid w:val="00B10075"/>
    <w:rsid w:val="00B100F6"/>
    <w:rsid w:val="00B10103"/>
    <w:rsid w:val="00B10195"/>
    <w:rsid w:val="00B10197"/>
    <w:rsid w:val="00B1028A"/>
    <w:rsid w:val="00B1028C"/>
    <w:rsid w:val="00B102B2"/>
    <w:rsid w:val="00B1030F"/>
    <w:rsid w:val="00B103A5"/>
    <w:rsid w:val="00B10442"/>
    <w:rsid w:val="00B105A8"/>
    <w:rsid w:val="00B106C2"/>
    <w:rsid w:val="00B108F3"/>
    <w:rsid w:val="00B10A1D"/>
    <w:rsid w:val="00B10A5C"/>
    <w:rsid w:val="00B10A9E"/>
    <w:rsid w:val="00B10AD2"/>
    <w:rsid w:val="00B10BEB"/>
    <w:rsid w:val="00B10C48"/>
    <w:rsid w:val="00B10C87"/>
    <w:rsid w:val="00B10C88"/>
    <w:rsid w:val="00B10CFA"/>
    <w:rsid w:val="00B10D30"/>
    <w:rsid w:val="00B10DB7"/>
    <w:rsid w:val="00B10DE8"/>
    <w:rsid w:val="00B10F27"/>
    <w:rsid w:val="00B10F37"/>
    <w:rsid w:val="00B1107F"/>
    <w:rsid w:val="00B111F3"/>
    <w:rsid w:val="00B111F9"/>
    <w:rsid w:val="00B11279"/>
    <w:rsid w:val="00B11342"/>
    <w:rsid w:val="00B11349"/>
    <w:rsid w:val="00B1147E"/>
    <w:rsid w:val="00B1149F"/>
    <w:rsid w:val="00B11554"/>
    <w:rsid w:val="00B11558"/>
    <w:rsid w:val="00B11582"/>
    <w:rsid w:val="00B115CF"/>
    <w:rsid w:val="00B11664"/>
    <w:rsid w:val="00B11680"/>
    <w:rsid w:val="00B11691"/>
    <w:rsid w:val="00B116AB"/>
    <w:rsid w:val="00B116C9"/>
    <w:rsid w:val="00B11738"/>
    <w:rsid w:val="00B117DD"/>
    <w:rsid w:val="00B119D7"/>
    <w:rsid w:val="00B11A9C"/>
    <w:rsid w:val="00B11C25"/>
    <w:rsid w:val="00B11CAE"/>
    <w:rsid w:val="00B11D57"/>
    <w:rsid w:val="00B11DCB"/>
    <w:rsid w:val="00B11E57"/>
    <w:rsid w:val="00B11F91"/>
    <w:rsid w:val="00B12026"/>
    <w:rsid w:val="00B120A0"/>
    <w:rsid w:val="00B121B2"/>
    <w:rsid w:val="00B1221D"/>
    <w:rsid w:val="00B1223E"/>
    <w:rsid w:val="00B1226E"/>
    <w:rsid w:val="00B1229F"/>
    <w:rsid w:val="00B122F0"/>
    <w:rsid w:val="00B12379"/>
    <w:rsid w:val="00B124AD"/>
    <w:rsid w:val="00B1271C"/>
    <w:rsid w:val="00B12825"/>
    <w:rsid w:val="00B12838"/>
    <w:rsid w:val="00B1296E"/>
    <w:rsid w:val="00B12993"/>
    <w:rsid w:val="00B12B17"/>
    <w:rsid w:val="00B12B91"/>
    <w:rsid w:val="00B12C12"/>
    <w:rsid w:val="00B12CFF"/>
    <w:rsid w:val="00B12D4A"/>
    <w:rsid w:val="00B12D69"/>
    <w:rsid w:val="00B12D6F"/>
    <w:rsid w:val="00B12E09"/>
    <w:rsid w:val="00B12E2B"/>
    <w:rsid w:val="00B12EFF"/>
    <w:rsid w:val="00B12F4F"/>
    <w:rsid w:val="00B130B3"/>
    <w:rsid w:val="00B131A6"/>
    <w:rsid w:val="00B132F6"/>
    <w:rsid w:val="00B13416"/>
    <w:rsid w:val="00B1347A"/>
    <w:rsid w:val="00B1349F"/>
    <w:rsid w:val="00B13508"/>
    <w:rsid w:val="00B13525"/>
    <w:rsid w:val="00B13542"/>
    <w:rsid w:val="00B135E9"/>
    <w:rsid w:val="00B137DC"/>
    <w:rsid w:val="00B137FB"/>
    <w:rsid w:val="00B1389D"/>
    <w:rsid w:val="00B13A2F"/>
    <w:rsid w:val="00B13B5F"/>
    <w:rsid w:val="00B13BC5"/>
    <w:rsid w:val="00B13C09"/>
    <w:rsid w:val="00B13C2D"/>
    <w:rsid w:val="00B13D80"/>
    <w:rsid w:val="00B13D8A"/>
    <w:rsid w:val="00B13DC0"/>
    <w:rsid w:val="00B13DF3"/>
    <w:rsid w:val="00B13E5F"/>
    <w:rsid w:val="00B13E85"/>
    <w:rsid w:val="00B13EB6"/>
    <w:rsid w:val="00B13EEF"/>
    <w:rsid w:val="00B13F0E"/>
    <w:rsid w:val="00B13F1A"/>
    <w:rsid w:val="00B13F25"/>
    <w:rsid w:val="00B13F98"/>
    <w:rsid w:val="00B13FE5"/>
    <w:rsid w:val="00B1410E"/>
    <w:rsid w:val="00B14167"/>
    <w:rsid w:val="00B141C3"/>
    <w:rsid w:val="00B1421F"/>
    <w:rsid w:val="00B1430C"/>
    <w:rsid w:val="00B14398"/>
    <w:rsid w:val="00B143D3"/>
    <w:rsid w:val="00B14452"/>
    <w:rsid w:val="00B144D3"/>
    <w:rsid w:val="00B14612"/>
    <w:rsid w:val="00B14663"/>
    <w:rsid w:val="00B14704"/>
    <w:rsid w:val="00B1475B"/>
    <w:rsid w:val="00B147C3"/>
    <w:rsid w:val="00B147F0"/>
    <w:rsid w:val="00B1480C"/>
    <w:rsid w:val="00B148B0"/>
    <w:rsid w:val="00B1494A"/>
    <w:rsid w:val="00B14A47"/>
    <w:rsid w:val="00B14A7B"/>
    <w:rsid w:val="00B14A7E"/>
    <w:rsid w:val="00B14A9A"/>
    <w:rsid w:val="00B14B3A"/>
    <w:rsid w:val="00B14CBD"/>
    <w:rsid w:val="00B14CD8"/>
    <w:rsid w:val="00B14D98"/>
    <w:rsid w:val="00B14E33"/>
    <w:rsid w:val="00B14EF2"/>
    <w:rsid w:val="00B14F44"/>
    <w:rsid w:val="00B1539F"/>
    <w:rsid w:val="00B1543D"/>
    <w:rsid w:val="00B1564E"/>
    <w:rsid w:val="00B156B3"/>
    <w:rsid w:val="00B156C0"/>
    <w:rsid w:val="00B156D8"/>
    <w:rsid w:val="00B156DF"/>
    <w:rsid w:val="00B158A8"/>
    <w:rsid w:val="00B1592A"/>
    <w:rsid w:val="00B15992"/>
    <w:rsid w:val="00B15B30"/>
    <w:rsid w:val="00B15B37"/>
    <w:rsid w:val="00B15C03"/>
    <w:rsid w:val="00B15C27"/>
    <w:rsid w:val="00B15C73"/>
    <w:rsid w:val="00B15CAB"/>
    <w:rsid w:val="00B15DC2"/>
    <w:rsid w:val="00B15DFF"/>
    <w:rsid w:val="00B15E35"/>
    <w:rsid w:val="00B15F6B"/>
    <w:rsid w:val="00B15F96"/>
    <w:rsid w:val="00B160A3"/>
    <w:rsid w:val="00B160AE"/>
    <w:rsid w:val="00B160DA"/>
    <w:rsid w:val="00B1610D"/>
    <w:rsid w:val="00B1616C"/>
    <w:rsid w:val="00B161CE"/>
    <w:rsid w:val="00B162C1"/>
    <w:rsid w:val="00B16360"/>
    <w:rsid w:val="00B16477"/>
    <w:rsid w:val="00B164B9"/>
    <w:rsid w:val="00B164F7"/>
    <w:rsid w:val="00B16574"/>
    <w:rsid w:val="00B16579"/>
    <w:rsid w:val="00B1666D"/>
    <w:rsid w:val="00B16698"/>
    <w:rsid w:val="00B16854"/>
    <w:rsid w:val="00B16879"/>
    <w:rsid w:val="00B168AC"/>
    <w:rsid w:val="00B168BD"/>
    <w:rsid w:val="00B16A7C"/>
    <w:rsid w:val="00B16A8C"/>
    <w:rsid w:val="00B16B4B"/>
    <w:rsid w:val="00B16B50"/>
    <w:rsid w:val="00B16BBD"/>
    <w:rsid w:val="00B16C18"/>
    <w:rsid w:val="00B16CBD"/>
    <w:rsid w:val="00B16DAE"/>
    <w:rsid w:val="00B16DC4"/>
    <w:rsid w:val="00B16E7F"/>
    <w:rsid w:val="00B16ECE"/>
    <w:rsid w:val="00B16EEC"/>
    <w:rsid w:val="00B1707A"/>
    <w:rsid w:val="00B1723C"/>
    <w:rsid w:val="00B172AF"/>
    <w:rsid w:val="00B172F5"/>
    <w:rsid w:val="00B17385"/>
    <w:rsid w:val="00B173B5"/>
    <w:rsid w:val="00B173DB"/>
    <w:rsid w:val="00B174E6"/>
    <w:rsid w:val="00B17513"/>
    <w:rsid w:val="00B175C7"/>
    <w:rsid w:val="00B17645"/>
    <w:rsid w:val="00B176BD"/>
    <w:rsid w:val="00B176E8"/>
    <w:rsid w:val="00B17777"/>
    <w:rsid w:val="00B177BE"/>
    <w:rsid w:val="00B177C2"/>
    <w:rsid w:val="00B177C9"/>
    <w:rsid w:val="00B179E5"/>
    <w:rsid w:val="00B17A66"/>
    <w:rsid w:val="00B17AD9"/>
    <w:rsid w:val="00B17C2F"/>
    <w:rsid w:val="00B17C8F"/>
    <w:rsid w:val="00B17DC0"/>
    <w:rsid w:val="00B17DF2"/>
    <w:rsid w:val="00B17EEE"/>
    <w:rsid w:val="00B17F10"/>
    <w:rsid w:val="00B17FA0"/>
    <w:rsid w:val="00B2002E"/>
    <w:rsid w:val="00B20148"/>
    <w:rsid w:val="00B201EE"/>
    <w:rsid w:val="00B20257"/>
    <w:rsid w:val="00B2025A"/>
    <w:rsid w:val="00B20291"/>
    <w:rsid w:val="00B203A9"/>
    <w:rsid w:val="00B203EA"/>
    <w:rsid w:val="00B204F6"/>
    <w:rsid w:val="00B204F7"/>
    <w:rsid w:val="00B2058E"/>
    <w:rsid w:val="00B20611"/>
    <w:rsid w:val="00B2069F"/>
    <w:rsid w:val="00B206A4"/>
    <w:rsid w:val="00B207CC"/>
    <w:rsid w:val="00B207D4"/>
    <w:rsid w:val="00B20876"/>
    <w:rsid w:val="00B20884"/>
    <w:rsid w:val="00B208FB"/>
    <w:rsid w:val="00B20992"/>
    <w:rsid w:val="00B20ABB"/>
    <w:rsid w:val="00B20AED"/>
    <w:rsid w:val="00B20BBD"/>
    <w:rsid w:val="00B20C75"/>
    <w:rsid w:val="00B20D7E"/>
    <w:rsid w:val="00B20DBC"/>
    <w:rsid w:val="00B20F0D"/>
    <w:rsid w:val="00B20F33"/>
    <w:rsid w:val="00B20FD0"/>
    <w:rsid w:val="00B2129E"/>
    <w:rsid w:val="00B21329"/>
    <w:rsid w:val="00B21367"/>
    <w:rsid w:val="00B2138C"/>
    <w:rsid w:val="00B2141B"/>
    <w:rsid w:val="00B2145F"/>
    <w:rsid w:val="00B214B1"/>
    <w:rsid w:val="00B214C2"/>
    <w:rsid w:val="00B2153D"/>
    <w:rsid w:val="00B2155C"/>
    <w:rsid w:val="00B21596"/>
    <w:rsid w:val="00B21773"/>
    <w:rsid w:val="00B2179D"/>
    <w:rsid w:val="00B21825"/>
    <w:rsid w:val="00B21996"/>
    <w:rsid w:val="00B219F4"/>
    <w:rsid w:val="00B21A92"/>
    <w:rsid w:val="00B21B53"/>
    <w:rsid w:val="00B21D4A"/>
    <w:rsid w:val="00B21D78"/>
    <w:rsid w:val="00B21DC3"/>
    <w:rsid w:val="00B21E37"/>
    <w:rsid w:val="00B21E7E"/>
    <w:rsid w:val="00B21F02"/>
    <w:rsid w:val="00B21F14"/>
    <w:rsid w:val="00B22012"/>
    <w:rsid w:val="00B22188"/>
    <w:rsid w:val="00B221E8"/>
    <w:rsid w:val="00B2223B"/>
    <w:rsid w:val="00B22298"/>
    <w:rsid w:val="00B222F4"/>
    <w:rsid w:val="00B223AA"/>
    <w:rsid w:val="00B22406"/>
    <w:rsid w:val="00B22446"/>
    <w:rsid w:val="00B22529"/>
    <w:rsid w:val="00B2252A"/>
    <w:rsid w:val="00B22544"/>
    <w:rsid w:val="00B22722"/>
    <w:rsid w:val="00B227AF"/>
    <w:rsid w:val="00B227FC"/>
    <w:rsid w:val="00B228BA"/>
    <w:rsid w:val="00B228D6"/>
    <w:rsid w:val="00B228F1"/>
    <w:rsid w:val="00B229ED"/>
    <w:rsid w:val="00B22A45"/>
    <w:rsid w:val="00B22A7C"/>
    <w:rsid w:val="00B22A81"/>
    <w:rsid w:val="00B22A85"/>
    <w:rsid w:val="00B22AB5"/>
    <w:rsid w:val="00B22B3D"/>
    <w:rsid w:val="00B22D77"/>
    <w:rsid w:val="00B22E9D"/>
    <w:rsid w:val="00B22F22"/>
    <w:rsid w:val="00B23093"/>
    <w:rsid w:val="00B230B1"/>
    <w:rsid w:val="00B230F1"/>
    <w:rsid w:val="00B2313F"/>
    <w:rsid w:val="00B23292"/>
    <w:rsid w:val="00B232AC"/>
    <w:rsid w:val="00B232FE"/>
    <w:rsid w:val="00B23308"/>
    <w:rsid w:val="00B23379"/>
    <w:rsid w:val="00B233E4"/>
    <w:rsid w:val="00B23524"/>
    <w:rsid w:val="00B23531"/>
    <w:rsid w:val="00B23537"/>
    <w:rsid w:val="00B2357F"/>
    <w:rsid w:val="00B236E9"/>
    <w:rsid w:val="00B2372E"/>
    <w:rsid w:val="00B237BC"/>
    <w:rsid w:val="00B237C5"/>
    <w:rsid w:val="00B23951"/>
    <w:rsid w:val="00B23971"/>
    <w:rsid w:val="00B239B0"/>
    <w:rsid w:val="00B23A32"/>
    <w:rsid w:val="00B23A69"/>
    <w:rsid w:val="00B23ACC"/>
    <w:rsid w:val="00B23AEF"/>
    <w:rsid w:val="00B23B4B"/>
    <w:rsid w:val="00B23BCD"/>
    <w:rsid w:val="00B23C1D"/>
    <w:rsid w:val="00B23CC4"/>
    <w:rsid w:val="00B23E08"/>
    <w:rsid w:val="00B24117"/>
    <w:rsid w:val="00B2411D"/>
    <w:rsid w:val="00B2423B"/>
    <w:rsid w:val="00B24242"/>
    <w:rsid w:val="00B242B9"/>
    <w:rsid w:val="00B24314"/>
    <w:rsid w:val="00B2432E"/>
    <w:rsid w:val="00B24358"/>
    <w:rsid w:val="00B2437E"/>
    <w:rsid w:val="00B243B3"/>
    <w:rsid w:val="00B24401"/>
    <w:rsid w:val="00B2448E"/>
    <w:rsid w:val="00B2458B"/>
    <w:rsid w:val="00B24703"/>
    <w:rsid w:val="00B2473C"/>
    <w:rsid w:val="00B2476E"/>
    <w:rsid w:val="00B247D3"/>
    <w:rsid w:val="00B24878"/>
    <w:rsid w:val="00B248BB"/>
    <w:rsid w:val="00B24969"/>
    <w:rsid w:val="00B2498B"/>
    <w:rsid w:val="00B249E2"/>
    <w:rsid w:val="00B249FD"/>
    <w:rsid w:val="00B24ACC"/>
    <w:rsid w:val="00B24B29"/>
    <w:rsid w:val="00B24B3D"/>
    <w:rsid w:val="00B24BC1"/>
    <w:rsid w:val="00B24C0A"/>
    <w:rsid w:val="00B24C46"/>
    <w:rsid w:val="00B24CFB"/>
    <w:rsid w:val="00B24D18"/>
    <w:rsid w:val="00B24F4F"/>
    <w:rsid w:val="00B24F57"/>
    <w:rsid w:val="00B24FBA"/>
    <w:rsid w:val="00B24FF4"/>
    <w:rsid w:val="00B2510D"/>
    <w:rsid w:val="00B25128"/>
    <w:rsid w:val="00B25225"/>
    <w:rsid w:val="00B25261"/>
    <w:rsid w:val="00B252E1"/>
    <w:rsid w:val="00B2530B"/>
    <w:rsid w:val="00B25373"/>
    <w:rsid w:val="00B2538C"/>
    <w:rsid w:val="00B25394"/>
    <w:rsid w:val="00B255C4"/>
    <w:rsid w:val="00B2564B"/>
    <w:rsid w:val="00B25653"/>
    <w:rsid w:val="00B25794"/>
    <w:rsid w:val="00B257AC"/>
    <w:rsid w:val="00B257C6"/>
    <w:rsid w:val="00B258DC"/>
    <w:rsid w:val="00B258EE"/>
    <w:rsid w:val="00B25913"/>
    <w:rsid w:val="00B25919"/>
    <w:rsid w:val="00B25979"/>
    <w:rsid w:val="00B25C94"/>
    <w:rsid w:val="00B25CC5"/>
    <w:rsid w:val="00B25CEE"/>
    <w:rsid w:val="00B25E18"/>
    <w:rsid w:val="00B25E51"/>
    <w:rsid w:val="00B2602F"/>
    <w:rsid w:val="00B26126"/>
    <w:rsid w:val="00B26179"/>
    <w:rsid w:val="00B26189"/>
    <w:rsid w:val="00B26247"/>
    <w:rsid w:val="00B2629C"/>
    <w:rsid w:val="00B263D7"/>
    <w:rsid w:val="00B26462"/>
    <w:rsid w:val="00B26514"/>
    <w:rsid w:val="00B26568"/>
    <w:rsid w:val="00B265F0"/>
    <w:rsid w:val="00B266F3"/>
    <w:rsid w:val="00B26717"/>
    <w:rsid w:val="00B26778"/>
    <w:rsid w:val="00B26779"/>
    <w:rsid w:val="00B26787"/>
    <w:rsid w:val="00B267F2"/>
    <w:rsid w:val="00B2680A"/>
    <w:rsid w:val="00B2680E"/>
    <w:rsid w:val="00B26893"/>
    <w:rsid w:val="00B268A7"/>
    <w:rsid w:val="00B268BB"/>
    <w:rsid w:val="00B268D3"/>
    <w:rsid w:val="00B268E7"/>
    <w:rsid w:val="00B26A15"/>
    <w:rsid w:val="00B26A20"/>
    <w:rsid w:val="00B26A67"/>
    <w:rsid w:val="00B26BEB"/>
    <w:rsid w:val="00B26C8C"/>
    <w:rsid w:val="00B26D93"/>
    <w:rsid w:val="00B26EE1"/>
    <w:rsid w:val="00B26EF0"/>
    <w:rsid w:val="00B26EF3"/>
    <w:rsid w:val="00B26F34"/>
    <w:rsid w:val="00B26F3F"/>
    <w:rsid w:val="00B2701F"/>
    <w:rsid w:val="00B2709D"/>
    <w:rsid w:val="00B2710A"/>
    <w:rsid w:val="00B271C1"/>
    <w:rsid w:val="00B2723E"/>
    <w:rsid w:val="00B272E1"/>
    <w:rsid w:val="00B273AA"/>
    <w:rsid w:val="00B2749E"/>
    <w:rsid w:val="00B27501"/>
    <w:rsid w:val="00B275F6"/>
    <w:rsid w:val="00B275F8"/>
    <w:rsid w:val="00B27612"/>
    <w:rsid w:val="00B276BD"/>
    <w:rsid w:val="00B276D0"/>
    <w:rsid w:val="00B276FC"/>
    <w:rsid w:val="00B27746"/>
    <w:rsid w:val="00B27753"/>
    <w:rsid w:val="00B2776F"/>
    <w:rsid w:val="00B277C0"/>
    <w:rsid w:val="00B278B9"/>
    <w:rsid w:val="00B278EF"/>
    <w:rsid w:val="00B2793D"/>
    <w:rsid w:val="00B27948"/>
    <w:rsid w:val="00B2799C"/>
    <w:rsid w:val="00B27A89"/>
    <w:rsid w:val="00B27B52"/>
    <w:rsid w:val="00B27D0C"/>
    <w:rsid w:val="00B27D4D"/>
    <w:rsid w:val="00B27DB6"/>
    <w:rsid w:val="00B27F75"/>
    <w:rsid w:val="00B27FD0"/>
    <w:rsid w:val="00B3005C"/>
    <w:rsid w:val="00B301CA"/>
    <w:rsid w:val="00B3032D"/>
    <w:rsid w:val="00B3032E"/>
    <w:rsid w:val="00B30357"/>
    <w:rsid w:val="00B30388"/>
    <w:rsid w:val="00B3040D"/>
    <w:rsid w:val="00B30423"/>
    <w:rsid w:val="00B30467"/>
    <w:rsid w:val="00B304D4"/>
    <w:rsid w:val="00B3052F"/>
    <w:rsid w:val="00B30568"/>
    <w:rsid w:val="00B3058D"/>
    <w:rsid w:val="00B305A2"/>
    <w:rsid w:val="00B306CF"/>
    <w:rsid w:val="00B30715"/>
    <w:rsid w:val="00B30783"/>
    <w:rsid w:val="00B307DB"/>
    <w:rsid w:val="00B307FD"/>
    <w:rsid w:val="00B30919"/>
    <w:rsid w:val="00B309FA"/>
    <w:rsid w:val="00B30A2B"/>
    <w:rsid w:val="00B30B3E"/>
    <w:rsid w:val="00B30C8E"/>
    <w:rsid w:val="00B30CCF"/>
    <w:rsid w:val="00B30D61"/>
    <w:rsid w:val="00B30F37"/>
    <w:rsid w:val="00B30FA4"/>
    <w:rsid w:val="00B30FE0"/>
    <w:rsid w:val="00B311BE"/>
    <w:rsid w:val="00B31345"/>
    <w:rsid w:val="00B3143C"/>
    <w:rsid w:val="00B314A3"/>
    <w:rsid w:val="00B314B9"/>
    <w:rsid w:val="00B314CC"/>
    <w:rsid w:val="00B314FB"/>
    <w:rsid w:val="00B31558"/>
    <w:rsid w:val="00B315F5"/>
    <w:rsid w:val="00B31609"/>
    <w:rsid w:val="00B316AD"/>
    <w:rsid w:val="00B31779"/>
    <w:rsid w:val="00B318AF"/>
    <w:rsid w:val="00B31A36"/>
    <w:rsid w:val="00B31ABD"/>
    <w:rsid w:val="00B31AD1"/>
    <w:rsid w:val="00B31AD9"/>
    <w:rsid w:val="00B31BBB"/>
    <w:rsid w:val="00B31CBE"/>
    <w:rsid w:val="00B31D1B"/>
    <w:rsid w:val="00B31E8E"/>
    <w:rsid w:val="00B31ECC"/>
    <w:rsid w:val="00B31F4C"/>
    <w:rsid w:val="00B31F93"/>
    <w:rsid w:val="00B31FFE"/>
    <w:rsid w:val="00B32090"/>
    <w:rsid w:val="00B320AB"/>
    <w:rsid w:val="00B3213B"/>
    <w:rsid w:val="00B32181"/>
    <w:rsid w:val="00B321C9"/>
    <w:rsid w:val="00B322E7"/>
    <w:rsid w:val="00B32333"/>
    <w:rsid w:val="00B3239F"/>
    <w:rsid w:val="00B323F6"/>
    <w:rsid w:val="00B323FC"/>
    <w:rsid w:val="00B32492"/>
    <w:rsid w:val="00B324E0"/>
    <w:rsid w:val="00B324E5"/>
    <w:rsid w:val="00B3250C"/>
    <w:rsid w:val="00B325BA"/>
    <w:rsid w:val="00B32638"/>
    <w:rsid w:val="00B32832"/>
    <w:rsid w:val="00B328E8"/>
    <w:rsid w:val="00B32A0F"/>
    <w:rsid w:val="00B32A5F"/>
    <w:rsid w:val="00B32B30"/>
    <w:rsid w:val="00B32BB3"/>
    <w:rsid w:val="00B32C1A"/>
    <w:rsid w:val="00B32C20"/>
    <w:rsid w:val="00B32CEC"/>
    <w:rsid w:val="00B32CFB"/>
    <w:rsid w:val="00B32D62"/>
    <w:rsid w:val="00B32DAF"/>
    <w:rsid w:val="00B32E39"/>
    <w:rsid w:val="00B32F01"/>
    <w:rsid w:val="00B3301E"/>
    <w:rsid w:val="00B33184"/>
    <w:rsid w:val="00B33193"/>
    <w:rsid w:val="00B332EE"/>
    <w:rsid w:val="00B33325"/>
    <w:rsid w:val="00B33374"/>
    <w:rsid w:val="00B33477"/>
    <w:rsid w:val="00B334B2"/>
    <w:rsid w:val="00B334D8"/>
    <w:rsid w:val="00B335DF"/>
    <w:rsid w:val="00B33606"/>
    <w:rsid w:val="00B33836"/>
    <w:rsid w:val="00B3386B"/>
    <w:rsid w:val="00B33879"/>
    <w:rsid w:val="00B338B3"/>
    <w:rsid w:val="00B339C5"/>
    <w:rsid w:val="00B33A95"/>
    <w:rsid w:val="00B33B4F"/>
    <w:rsid w:val="00B33B85"/>
    <w:rsid w:val="00B33C58"/>
    <w:rsid w:val="00B33C81"/>
    <w:rsid w:val="00B33CD1"/>
    <w:rsid w:val="00B33DBB"/>
    <w:rsid w:val="00B33DE1"/>
    <w:rsid w:val="00B33E19"/>
    <w:rsid w:val="00B34003"/>
    <w:rsid w:val="00B34014"/>
    <w:rsid w:val="00B34063"/>
    <w:rsid w:val="00B34112"/>
    <w:rsid w:val="00B341BD"/>
    <w:rsid w:val="00B34204"/>
    <w:rsid w:val="00B3426E"/>
    <w:rsid w:val="00B3429A"/>
    <w:rsid w:val="00B34322"/>
    <w:rsid w:val="00B3439E"/>
    <w:rsid w:val="00B34403"/>
    <w:rsid w:val="00B34482"/>
    <w:rsid w:val="00B344CE"/>
    <w:rsid w:val="00B344E0"/>
    <w:rsid w:val="00B3450D"/>
    <w:rsid w:val="00B3459C"/>
    <w:rsid w:val="00B34688"/>
    <w:rsid w:val="00B34859"/>
    <w:rsid w:val="00B348CF"/>
    <w:rsid w:val="00B348F9"/>
    <w:rsid w:val="00B349DA"/>
    <w:rsid w:val="00B34A8C"/>
    <w:rsid w:val="00B34A9C"/>
    <w:rsid w:val="00B34A9D"/>
    <w:rsid w:val="00B34ACE"/>
    <w:rsid w:val="00B34ADD"/>
    <w:rsid w:val="00B34AF7"/>
    <w:rsid w:val="00B34D3B"/>
    <w:rsid w:val="00B34DAD"/>
    <w:rsid w:val="00B34E92"/>
    <w:rsid w:val="00B34EB2"/>
    <w:rsid w:val="00B34FEA"/>
    <w:rsid w:val="00B350A4"/>
    <w:rsid w:val="00B350FC"/>
    <w:rsid w:val="00B35193"/>
    <w:rsid w:val="00B351CD"/>
    <w:rsid w:val="00B35215"/>
    <w:rsid w:val="00B35250"/>
    <w:rsid w:val="00B35272"/>
    <w:rsid w:val="00B35281"/>
    <w:rsid w:val="00B352EA"/>
    <w:rsid w:val="00B35351"/>
    <w:rsid w:val="00B353A0"/>
    <w:rsid w:val="00B353A4"/>
    <w:rsid w:val="00B3555F"/>
    <w:rsid w:val="00B35595"/>
    <w:rsid w:val="00B355CB"/>
    <w:rsid w:val="00B35860"/>
    <w:rsid w:val="00B35869"/>
    <w:rsid w:val="00B358F7"/>
    <w:rsid w:val="00B3590D"/>
    <w:rsid w:val="00B3593A"/>
    <w:rsid w:val="00B359C6"/>
    <w:rsid w:val="00B35A11"/>
    <w:rsid w:val="00B35A94"/>
    <w:rsid w:val="00B35BB7"/>
    <w:rsid w:val="00B35BD3"/>
    <w:rsid w:val="00B35BFD"/>
    <w:rsid w:val="00B35C1E"/>
    <w:rsid w:val="00B35C88"/>
    <w:rsid w:val="00B35C92"/>
    <w:rsid w:val="00B35DF1"/>
    <w:rsid w:val="00B35E13"/>
    <w:rsid w:val="00B35EB3"/>
    <w:rsid w:val="00B35EDF"/>
    <w:rsid w:val="00B35F3D"/>
    <w:rsid w:val="00B36087"/>
    <w:rsid w:val="00B36363"/>
    <w:rsid w:val="00B3640A"/>
    <w:rsid w:val="00B3647C"/>
    <w:rsid w:val="00B36515"/>
    <w:rsid w:val="00B36524"/>
    <w:rsid w:val="00B36551"/>
    <w:rsid w:val="00B3667B"/>
    <w:rsid w:val="00B366A3"/>
    <w:rsid w:val="00B366DF"/>
    <w:rsid w:val="00B368AD"/>
    <w:rsid w:val="00B369D9"/>
    <w:rsid w:val="00B369DB"/>
    <w:rsid w:val="00B36AA5"/>
    <w:rsid w:val="00B36AFE"/>
    <w:rsid w:val="00B36B0A"/>
    <w:rsid w:val="00B36BA6"/>
    <w:rsid w:val="00B36BDD"/>
    <w:rsid w:val="00B36D14"/>
    <w:rsid w:val="00B36D5C"/>
    <w:rsid w:val="00B36D5D"/>
    <w:rsid w:val="00B36DF2"/>
    <w:rsid w:val="00B36E39"/>
    <w:rsid w:val="00B37093"/>
    <w:rsid w:val="00B37198"/>
    <w:rsid w:val="00B371EE"/>
    <w:rsid w:val="00B371EF"/>
    <w:rsid w:val="00B37349"/>
    <w:rsid w:val="00B3744A"/>
    <w:rsid w:val="00B375F6"/>
    <w:rsid w:val="00B3767F"/>
    <w:rsid w:val="00B376FE"/>
    <w:rsid w:val="00B37784"/>
    <w:rsid w:val="00B3789D"/>
    <w:rsid w:val="00B378A1"/>
    <w:rsid w:val="00B378D8"/>
    <w:rsid w:val="00B379DC"/>
    <w:rsid w:val="00B379E1"/>
    <w:rsid w:val="00B37A37"/>
    <w:rsid w:val="00B37A42"/>
    <w:rsid w:val="00B37B1A"/>
    <w:rsid w:val="00B37B8B"/>
    <w:rsid w:val="00B37C08"/>
    <w:rsid w:val="00B37C85"/>
    <w:rsid w:val="00B37CEC"/>
    <w:rsid w:val="00B37D3F"/>
    <w:rsid w:val="00B37D6A"/>
    <w:rsid w:val="00B37E6F"/>
    <w:rsid w:val="00B37EEA"/>
    <w:rsid w:val="00B37FF6"/>
    <w:rsid w:val="00B37FF8"/>
    <w:rsid w:val="00B40059"/>
    <w:rsid w:val="00B4017B"/>
    <w:rsid w:val="00B40190"/>
    <w:rsid w:val="00B401B8"/>
    <w:rsid w:val="00B402E7"/>
    <w:rsid w:val="00B40323"/>
    <w:rsid w:val="00B4033C"/>
    <w:rsid w:val="00B4034E"/>
    <w:rsid w:val="00B4039E"/>
    <w:rsid w:val="00B403E5"/>
    <w:rsid w:val="00B40405"/>
    <w:rsid w:val="00B404C8"/>
    <w:rsid w:val="00B40500"/>
    <w:rsid w:val="00B40570"/>
    <w:rsid w:val="00B40595"/>
    <w:rsid w:val="00B40634"/>
    <w:rsid w:val="00B40828"/>
    <w:rsid w:val="00B408BE"/>
    <w:rsid w:val="00B40909"/>
    <w:rsid w:val="00B40942"/>
    <w:rsid w:val="00B40978"/>
    <w:rsid w:val="00B40983"/>
    <w:rsid w:val="00B409DB"/>
    <w:rsid w:val="00B40AB5"/>
    <w:rsid w:val="00B40B39"/>
    <w:rsid w:val="00B40B9C"/>
    <w:rsid w:val="00B40CA6"/>
    <w:rsid w:val="00B40CEB"/>
    <w:rsid w:val="00B40D1F"/>
    <w:rsid w:val="00B40DF9"/>
    <w:rsid w:val="00B40EB1"/>
    <w:rsid w:val="00B40FE4"/>
    <w:rsid w:val="00B410B5"/>
    <w:rsid w:val="00B4115B"/>
    <w:rsid w:val="00B41221"/>
    <w:rsid w:val="00B4149F"/>
    <w:rsid w:val="00B41539"/>
    <w:rsid w:val="00B4159B"/>
    <w:rsid w:val="00B415B0"/>
    <w:rsid w:val="00B416CF"/>
    <w:rsid w:val="00B41788"/>
    <w:rsid w:val="00B417AB"/>
    <w:rsid w:val="00B4181F"/>
    <w:rsid w:val="00B41879"/>
    <w:rsid w:val="00B418A4"/>
    <w:rsid w:val="00B41977"/>
    <w:rsid w:val="00B419C5"/>
    <w:rsid w:val="00B41B3C"/>
    <w:rsid w:val="00B41BC6"/>
    <w:rsid w:val="00B41C02"/>
    <w:rsid w:val="00B41C3F"/>
    <w:rsid w:val="00B41D7E"/>
    <w:rsid w:val="00B41F19"/>
    <w:rsid w:val="00B41FB3"/>
    <w:rsid w:val="00B41FF5"/>
    <w:rsid w:val="00B42015"/>
    <w:rsid w:val="00B42077"/>
    <w:rsid w:val="00B420D4"/>
    <w:rsid w:val="00B420F6"/>
    <w:rsid w:val="00B42128"/>
    <w:rsid w:val="00B421BE"/>
    <w:rsid w:val="00B42232"/>
    <w:rsid w:val="00B422A7"/>
    <w:rsid w:val="00B422DC"/>
    <w:rsid w:val="00B42434"/>
    <w:rsid w:val="00B42523"/>
    <w:rsid w:val="00B426A4"/>
    <w:rsid w:val="00B42767"/>
    <w:rsid w:val="00B42770"/>
    <w:rsid w:val="00B4285C"/>
    <w:rsid w:val="00B4294E"/>
    <w:rsid w:val="00B42956"/>
    <w:rsid w:val="00B429A6"/>
    <w:rsid w:val="00B429E2"/>
    <w:rsid w:val="00B42A86"/>
    <w:rsid w:val="00B42B58"/>
    <w:rsid w:val="00B42B6D"/>
    <w:rsid w:val="00B42C84"/>
    <w:rsid w:val="00B42E29"/>
    <w:rsid w:val="00B42E46"/>
    <w:rsid w:val="00B42E50"/>
    <w:rsid w:val="00B42E5C"/>
    <w:rsid w:val="00B42E6D"/>
    <w:rsid w:val="00B43085"/>
    <w:rsid w:val="00B430A9"/>
    <w:rsid w:val="00B4313D"/>
    <w:rsid w:val="00B43162"/>
    <w:rsid w:val="00B431CF"/>
    <w:rsid w:val="00B4333C"/>
    <w:rsid w:val="00B43474"/>
    <w:rsid w:val="00B4355E"/>
    <w:rsid w:val="00B43578"/>
    <w:rsid w:val="00B435CE"/>
    <w:rsid w:val="00B43675"/>
    <w:rsid w:val="00B43676"/>
    <w:rsid w:val="00B4375A"/>
    <w:rsid w:val="00B43781"/>
    <w:rsid w:val="00B437AC"/>
    <w:rsid w:val="00B4384F"/>
    <w:rsid w:val="00B438A9"/>
    <w:rsid w:val="00B4390E"/>
    <w:rsid w:val="00B4391A"/>
    <w:rsid w:val="00B43928"/>
    <w:rsid w:val="00B4395B"/>
    <w:rsid w:val="00B439A7"/>
    <w:rsid w:val="00B439EE"/>
    <w:rsid w:val="00B43ABF"/>
    <w:rsid w:val="00B43ADD"/>
    <w:rsid w:val="00B43D1C"/>
    <w:rsid w:val="00B43D57"/>
    <w:rsid w:val="00B43E56"/>
    <w:rsid w:val="00B440EB"/>
    <w:rsid w:val="00B4413B"/>
    <w:rsid w:val="00B441DA"/>
    <w:rsid w:val="00B441DE"/>
    <w:rsid w:val="00B44250"/>
    <w:rsid w:val="00B44282"/>
    <w:rsid w:val="00B44327"/>
    <w:rsid w:val="00B44376"/>
    <w:rsid w:val="00B44432"/>
    <w:rsid w:val="00B4446F"/>
    <w:rsid w:val="00B444D2"/>
    <w:rsid w:val="00B44715"/>
    <w:rsid w:val="00B4475C"/>
    <w:rsid w:val="00B44839"/>
    <w:rsid w:val="00B44840"/>
    <w:rsid w:val="00B4486E"/>
    <w:rsid w:val="00B449CC"/>
    <w:rsid w:val="00B44AA6"/>
    <w:rsid w:val="00B44ACE"/>
    <w:rsid w:val="00B44B46"/>
    <w:rsid w:val="00B44B9F"/>
    <w:rsid w:val="00B44BD5"/>
    <w:rsid w:val="00B44C52"/>
    <w:rsid w:val="00B44D6C"/>
    <w:rsid w:val="00B44D7C"/>
    <w:rsid w:val="00B44D8F"/>
    <w:rsid w:val="00B44DBE"/>
    <w:rsid w:val="00B44EC2"/>
    <w:rsid w:val="00B44ED8"/>
    <w:rsid w:val="00B44F7E"/>
    <w:rsid w:val="00B450AE"/>
    <w:rsid w:val="00B4520A"/>
    <w:rsid w:val="00B4523D"/>
    <w:rsid w:val="00B45247"/>
    <w:rsid w:val="00B45361"/>
    <w:rsid w:val="00B453BE"/>
    <w:rsid w:val="00B45420"/>
    <w:rsid w:val="00B45485"/>
    <w:rsid w:val="00B45672"/>
    <w:rsid w:val="00B45952"/>
    <w:rsid w:val="00B45A98"/>
    <w:rsid w:val="00B45B29"/>
    <w:rsid w:val="00B45B6A"/>
    <w:rsid w:val="00B45B9F"/>
    <w:rsid w:val="00B45E24"/>
    <w:rsid w:val="00B45EA0"/>
    <w:rsid w:val="00B45FBB"/>
    <w:rsid w:val="00B46019"/>
    <w:rsid w:val="00B46142"/>
    <w:rsid w:val="00B461A0"/>
    <w:rsid w:val="00B46242"/>
    <w:rsid w:val="00B46380"/>
    <w:rsid w:val="00B46484"/>
    <w:rsid w:val="00B46510"/>
    <w:rsid w:val="00B46577"/>
    <w:rsid w:val="00B465C3"/>
    <w:rsid w:val="00B46600"/>
    <w:rsid w:val="00B46618"/>
    <w:rsid w:val="00B466EC"/>
    <w:rsid w:val="00B46877"/>
    <w:rsid w:val="00B4688E"/>
    <w:rsid w:val="00B46970"/>
    <w:rsid w:val="00B469C0"/>
    <w:rsid w:val="00B469ED"/>
    <w:rsid w:val="00B46A29"/>
    <w:rsid w:val="00B46B5B"/>
    <w:rsid w:val="00B46C47"/>
    <w:rsid w:val="00B46C78"/>
    <w:rsid w:val="00B46C8E"/>
    <w:rsid w:val="00B46CE2"/>
    <w:rsid w:val="00B46CEA"/>
    <w:rsid w:val="00B46DA5"/>
    <w:rsid w:val="00B46E76"/>
    <w:rsid w:val="00B46F4B"/>
    <w:rsid w:val="00B4700B"/>
    <w:rsid w:val="00B471AD"/>
    <w:rsid w:val="00B47289"/>
    <w:rsid w:val="00B472D9"/>
    <w:rsid w:val="00B4754D"/>
    <w:rsid w:val="00B4760A"/>
    <w:rsid w:val="00B476E9"/>
    <w:rsid w:val="00B47813"/>
    <w:rsid w:val="00B47823"/>
    <w:rsid w:val="00B4785F"/>
    <w:rsid w:val="00B4788C"/>
    <w:rsid w:val="00B478C4"/>
    <w:rsid w:val="00B4794B"/>
    <w:rsid w:val="00B47A33"/>
    <w:rsid w:val="00B47A5D"/>
    <w:rsid w:val="00B47A77"/>
    <w:rsid w:val="00B47E26"/>
    <w:rsid w:val="00B47FA2"/>
    <w:rsid w:val="00B47FAA"/>
    <w:rsid w:val="00B47FFE"/>
    <w:rsid w:val="00B500A1"/>
    <w:rsid w:val="00B500D2"/>
    <w:rsid w:val="00B50128"/>
    <w:rsid w:val="00B5017A"/>
    <w:rsid w:val="00B5028E"/>
    <w:rsid w:val="00B502C6"/>
    <w:rsid w:val="00B503CC"/>
    <w:rsid w:val="00B5050C"/>
    <w:rsid w:val="00B506E9"/>
    <w:rsid w:val="00B5075C"/>
    <w:rsid w:val="00B5088F"/>
    <w:rsid w:val="00B509FD"/>
    <w:rsid w:val="00B50A3F"/>
    <w:rsid w:val="00B50A5B"/>
    <w:rsid w:val="00B50A5F"/>
    <w:rsid w:val="00B50AA3"/>
    <w:rsid w:val="00B50B73"/>
    <w:rsid w:val="00B50BFE"/>
    <w:rsid w:val="00B50C33"/>
    <w:rsid w:val="00B50C5E"/>
    <w:rsid w:val="00B50DDD"/>
    <w:rsid w:val="00B50E9B"/>
    <w:rsid w:val="00B50EAF"/>
    <w:rsid w:val="00B50F2E"/>
    <w:rsid w:val="00B50F34"/>
    <w:rsid w:val="00B50FF4"/>
    <w:rsid w:val="00B50FF9"/>
    <w:rsid w:val="00B5111C"/>
    <w:rsid w:val="00B5120A"/>
    <w:rsid w:val="00B51212"/>
    <w:rsid w:val="00B51273"/>
    <w:rsid w:val="00B51328"/>
    <w:rsid w:val="00B513E1"/>
    <w:rsid w:val="00B51402"/>
    <w:rsid w:val="00B51473"/>
    <w:rsid w:val="00B5152E"/>
    <w:rsid w:val="00B515C7"/>
    <w:rsid w:val="00B515ED"/>
    <w:rsid w:val="00B515FB"/>
    <w:rsid w:val="00B5161F"/>
    <w:rsid w:val="00B516BE"/>
    <w:rsid w:val="00B51723"/>
    <w:rsid w:val="00B51752"/>
    <w:rsid w:val="00B51769"/>
    <w:rsid w:val="00B51872"/>
    <w:rsid w:val="00B518A7"/>
    <w:rsid w:val="00B518D3"/>
    <w:rsid w:val="00B51B45"/>
    <w:rsid w:val="00B51BC8"/>
    <w:rsid w:val="00B51C4B"/>
    <w:rsid w:val="00B51D40"/>
    <w:rsid w:val="00B51D56"/>
    <w:rsid w:val="00B51D72"/>
    <w:rsid w:val="00B51DBC"/>
    <w:rsid w:val="00B51E5D"/>
    <w:rsid w:val="00B51EFF"/>
    <w:rsid w:val="00B51F2C"/>
    <w:rsid w:val="00B51F95"/>
    <w:rsid w:val="00B52015"/>
    <w:rsid w:val="00B52086"/>
    <w:rsid w:val="00B520D7"/>
    <w:rsid w:val="00B520FB"/>
    <w:rsid w:val="00B52147"/>
    <w:rsid w:val="00B52160"/>
    <w:rsid w:val="00B522B3"/>
    <w:rsid w:val="00B522B6"/>
    <w:rsid w:val="00B523E7"/>
    <w:rsid w:val="00B52449"/>
    <w:rsid w:val="00B5256A"/>
    <w:rsid w:val="00B5258E"/>
    <w:rsid w:val="00B525B8"/>
    <w:rsid w:val="00B5261C"/>
    <w:rsid w:val="00B5266C"/>
    <w:rsid w:val="00B5266D"/>
    <w:rsid w:val="00B5268A"/>
    <w:rsid w:val="00B527EA"/>
    <w:rsid w:val="00B52905"/>
    <w:rsid w:val="00B52918"/>
    <w:rsid w:val="00B529F8"/>
    <w:rsid w:val="00B52A42"/>
    <w:rsid w:val="00B52BAD"/>
    <w:rsid w:val="00B52BD2"/>
    <w:rsid w:val="00B52BFB"/>
    <w:rsid w:val="00B52C41"/>
    <w:rsid w:val="00B52CBB"/>
    <w:rsid w:val="00B52D6B"/>
    <w:rsid w:val="00B52DDD"/>
    <w:rsid w:val="00B52DFA"/>
    <w:rsid w:val="00B52EF9"/>
    <w:rsid w:val="00B52F5B"/>
    <w:rsid w:val="00B5313C"/>
    <w:rsid w:val="00B532A4"/>
    <w:rsid w:val="00B5332E"/>
    <w:rsid w:val="00B53397"/>
    <w:rsid w:val="00B53401"/>
    <w:rsid w:val="00B53462"/>
    <w:rsid w:val="00B53465"/>
    <w:rsid w:val="00B53486"/>
    <w:rsid w:val="00B534EC"/>
    <w:rsid w:val="00B53504"/>
    <w:rsid w:val="00B53566"/>
    <w:rsid w:val="00B53686"/>
    <w:rsid w:val="00B53764"/>
    <w:rsid w:val="00B5379F"/>
    <w:rsid w:val="00B537A1"/>
    <w:rsid w:val="00B53830"/>
    <w:rsid w:val="00B53892"/>
    <w:rsid w:val="00B538C5"/>
    <w:rsid w:val="00B538E5"/>
    <w:rsid w:val="00B53A36"/>
    <w:rsid w:val="00B53A4B"/>
    <w:rsid w:val="00B53AB2"/>
    <w:rsid w:val="00B53B67"/>
    <w:rsid w:val="00B53DA2"/>
    <w:rsid w:val="00B53DF0"/>
    <w:rsid w:val="00B53E93"/>
    <w:rsid w:val="00B53EBE"/>
    <w:rsid w:val="00B5419B"/>
    <w:rsid w:val="00B5420F"/>
    <w:rsid w:val="00B54279"/>
    <w:rsid w:val="00B542BA"/>
    <w:rsid w:val="00B543CD"/>
    <w:rsid w:val="00B543CF"/>
    <w:rsid w:val="00B544B1"/>
    <w:rsid w:val="00B5466B"/>
    <w:rsid w:val="00B54728"/>
    <w:rsid w:val="00B54867"/>
    <w:rsid w:val="00B548D8"/>
    <w:rsid w:val="00B5493E"/>
    <w:rsid w:val="00B54A98"/>
    <w:rsid w:val="00B54ADC"/>
    <w:rsid w:val="00B54AFA"/>
    <w:rsid w:val="00B54B5E"/>
    <w:rsid w:val="00B54B66"/>
    <w:rsid w:val="00B54BC2"/>
    <w:rsid w:val="00B54D8D"/>
    <w:rsid w:val="00B54DE6"/>
    <w:rsid w:val="00B54EE2"/>
    <w:rsid w:val="00B54F22"/>
    <w:rsid w:val="00B5500D"/>
    <w:rsid w:val="00B550AF"/>
    <w:rsid w:val="00B55107"/>
    <w:rsid w:val="00B55169"/>
    <w:rsid w:val="00B551C8"/>
    <w:rsid w:val="00B551DF"/>
    <w:rsid w:val="00B551E5"/>
    <w:rsid w:val="00B55276"/>
    <w:rsid w:val="00B552BB"/>
    <w:rsid w:val="00B552D0"/>
    <w:rsid w:val="00B55327"/>
    <w:rsid w:val="00B553A4"/>
    <w:rsid w:val="00B553D3"/>
    <w:rsid w:val="00B55431"/>
    <w:rsid w:val="00B55470"/>
    <w:rsid w:val="00B555B4"/>
    <w:rsid w:val="00B555BF"/>
    <w:rsid w:val="00B555E2"/>
    <w:rsid w:val="00B5560B"/>
    <w:rsid w:val="00B55667"/>
    <w:rsid w:val="00B556D0"/>
    <w:rsid w:val="00B55744"/>
    <w:rsid w:val="00B55794"/>
    <w:rsid w:val="00B55822"/>
    <w:rsid w:val="00B55853"/>
    <w:rsid w:val="00B55899"/>
    <w:rsid w:val="00B55A59"/>
    <w:rsid w:val="00B55AC6"/>
    <w:rsid w:val="00B55AED"/>
    <w:rsid w:val="00B55B2E"/>
    <w:rsid w:val="00B55B7E"/>
    <w:rsid w:val="00B55BFA"/>
    <w:rsid w:val="00B55C2E"/>
    <w:rsid w:val="00B55C3D"/>
    <w:rsid w:val="00B55CF2"/>
    <w:rsid w:val="00B55D1C"/>
    <w:rsid w:val="00B55DCD"/>
    <w:rsid w:val="00B55E1C"/>
    <w:rsid w:val="00B55ED8"/>
    <w:rsid w:val="00B55EED"/>
    <w:rsid w:val="00B55EF3"/>
    <w:rsid w:val="00B55F89"/>
    <w:rsid w:val="00B55F95"/>
    <w:rsid w:val="00B56067"/>
    <w:rsid w:val="00B561FA"/>
    <w:rsid w:val="00B5622C"/>
    <w:rsid w:val="00B56247"/>
    <w:rsid w:val="00B562C1"/>
    <w:rsid w:val="00B5631F"/>
    <w:rsid w:val="00B564A6"/>
    <w:rsid w:val="00B56561"/>
    <w:rsid w:val="00B56622"/>
    <w:rsid w:val="00B566E0"/>
    <w:rsid w:val="00B56703"/>
    <w:rsid w:val="00B5674E"/>
    <w:rsid w:val="00B56872"/>
    <w:rsid w:val="00B5688F"/>
    <w:rsid w:val="00B5692F"/>
    <w:rsid w:val="00B56A11"/>
    <w:rsid w:val="00B56A7F"/>
    <w:rsid w:val="00B56AAC"/>
    <w:rsid w:val="00B56C1F"/>
    <w:rsid w:val="00B56C86"/>
    <w:rsid w:val="00B56D3F"/>
    <w:rsid w:val="00B56E81"/>
    <w:rsid w:val="00B56E8F"/>
    <w:rsid w:val="00B56EBC"/>
    <w:rsid w:val="00B56EF5"/>
    <w:rsid w:val="00B56F74"/>
    <w:rsid w:val="00B56F91"/>
    <w:rsid w:val="00B5702C"/>
    <w:rsid w:val="00B571AD"/>
    <w:rsid w:val="00B571E8"/>
    <w:rsid w:val="00B57261"/>
    <w:rsid w:val="00B5727B"/>
    <w:rsid w:val="00B57311"/>
    <w:rsid w:val="00B57364"/>
    <w:rsid w:val="00B57452"/>
    <w:rsid w:val="00B57470"/>
    <w:rsid w:val="00B574C5"/>
    <w:rsid w:val="00B57564"/>
    <w:rsid w:val="00B575CF"/>
    <w:rsid w:val="00B576E7"/>
    <w:rsid w:val="00B577C2"/>
    <w:rsid w:val="00B57801"/>
    <w:rsid w:val="00B57990"/>
    <w:rsid w:val="00B579CF"/>
    <w:rsid w:val="00B57B66"/>
    <w:rsid w:val="00B57BA4"/>
    <w:rsid w:val="00B57C36"/>
    <w:rsid w:val="00B57CFA"/>
    <w:rsid w:val="00B57D03"/>
    <w:rsid w:val="00B57D9A"/>
    <w:rsid w:val="00B57E54"/>
    <w:rsid w:val="00B57F5C"/>
    <w:rsid w:val="00B57F90"/>
    <w:rsid w:val="00B6011A"/>
    <w:rsid w:val="00B60154"/>
    <w:rsid w:val="00B601F7"/>
    <w:rsid w:val="00B6020C"/>
    <w:rsid w:val="00B60220"/>
    <w:rsid w:val="00B6029C"/>
    <w:rsid w:val="00B60321"/>
    <w:rsid w:val="00B6038F"/>
    <w:rsid w:val="00B603C7"/>
    <w:rsid w:val="00B60650"/>
    <w:rsid w:val="00B606BB"/>
    <w:rsid w:val="00B607E3"/>
    <w:rsid w:val="00B6081E"/>
    <w:rsid w:val="00B6083D"/>
    <w:rsid w:val="00B6086D"/>
    <w:rsid w:val="00B608E5"/>
    <w:rsid w:val="00B60A58"/>
    <w:rsid w:val="00B60BB8"/>
    <w:rsid w:val="00B60C87"/>
    <w:rsid w:val="00B60C99"/>
    <w:rsid w:val="00B60CEC"/>
    <w:rsid w:val="00B611DC"/>
    <w:rsid w:val="00B61200"/>
    <w:rsid w:val="00B6125B"/>
    <w:rsid w:val="00B612D8"/>
    <w:rsid w:val="00B612FD"/>
    <w:rsid w:val="00B6133A"/>
    <w:rsid w:val="00B61363"/>
    <w:rsid w:val="00B61465"/>
    <w:rsid w:val="00B614CA"/>
    <w:rsid w:val="00B61533"/>
    <w:rsid w:val="00B6168E"/>
    <w:rsid w:val="00B6173B"/>
    <w:rsid w:val="00B618B8"/>
    <w:rsid w:val="00B61974"/>
    <w:rsid w:val="00B61A12"/>
    <w:rsid w:val="00B61A2A"/>
    <w:rsid w:val="00B61B20"/>
    <w:rsid w:val="00B61B6E"/>
    <w:rsid w:val="00B61B85"/>
    <w:rsid w:val="00B61BEE"/>
    <w:rsid w:val="00B61C14"/>
    <w:rsid w:val="00B61C4C"/>
    <w:rsid w:val="00B61CD0"/>
    <w:rsid w:val="00B61D08"/>
    <w:rsid w:val="00B61D79"/>
    <w:rsid w:val="00B61D93"/>
    <w:rsid w:val="00B61DA0"/>
    <w:rsid w:val="00B61DB7"/>
    <w:rsid w:val="00B61F42"/>
    <w:rsid w:val="00B62096"/>
    <w:rsid w:val="00B620C8"/>
    <w:rsid w:val="00B620D4"/>
    <w:rsid w:val="00B620F1"/>
    <w:rsid w:val="00B6216F"/>
    <w:rsid w:val="00B621A8"/>
    <w:rsid w:val="00B62206"/>
    <w:rsid w:val="00B62239"/>
    <w:rsid w:val="00B6224B"/>
    <w:rsid w:val="00B6230B"/>
    <w:rsid w:val="00B62349"/>
    <w:rsid w:val="00B6246F"/>
    <w:rsid w:val="00B624FA"/>
    <w:rsid w:val="00B6262C"/>
    <w:rsid w:val="00B6265F"/>
    <w:rsid w:val="00B626F6"/>
    <w:rsid w:val="00B62818"/>
    <w:rsid w:val="00B62819"/>
    <w:rsid w:val="00B62A5B"/>
    <w:rsid w:val="00B62AC7"/>
    <w:rsid w:val="00B62C1B"/>
    <w:rsid w:val="00B62DA3"/>
    <w:rsid w:val="00B62DE2"/>
    <w:rsid w:val="00B63205"/>
    <w:rsid w:val="00B632BA"/>
    <w:rsid w:val="00B63355"/>
    <w:rsid w:val="00B6339E"/>
    <w:rsid w:val="00B633AB"/>
    <w:rsid w:val="00B6340E"/>
    <w:rsid w:val="00B63428"/>
    <w:rsid w:val="00B63446"/>
    <w:rsid w:val="00B634E2"/>
    <w:rsid w:val="00B63513"/>
    <w:rsid w:val="00B6351D"/>
    <w:rsid w:val="00B63672"/>
    <w:rsid w:val="00B636FB"/>
    <w:rsid w:val="00B6384B"/>
    <w:rsid w:val="00B63864"/>
    <w:rsid w:val="00B63871"/>
    <w:rsid w:val="00B638DD"/>
    <w:rsid w:val="00B63958"/>
    <w:rsid w:val="00B6396B"/>
    <w:rsid w:val="00B6399C"/>
    <w:rsid w:val="00B63A7D"/>
    <w:rsid w:val="00B63B86"/>
    <w:rsid w:val="00B63BEA"/>
    <w:rsid w:val="00B63C14"/>
    <w:rsid w:val="00B63C16"/>
    <w:rsid w:val="00B63CB2"/>
    <w:rsid w:val="00B63D15"/>
    <w:rsid w:val="00B63DD0"/>
    <w:rsid w:val="00B63DD7"/>
    <w:rsid w:val="00B63DDA"/>
    <w:rsid w:val="00B63E62"/>
    <w:rsid w:val="00B63EC7"/>
    <w:rsid w:val="00B63ECB"/>
    <w:rsid w:val="00B63EF4"/>
    <w:rsid w:val="00B63EF5"/>
    <w:rsid w:val="00B63F1A"/>
    <w:rsid w:val="00B63F69"/>
    <w:rsid w:val="00B63F7A"/>
    <w:rsid w:val="00B63FDD"/>
    <w:rsid w:val="00B64041"/>
    <w:rsid w:val="00B640B1"/>
    <w:rsid w:val="00B640DA"/>
    <w:rsid w:val="00B6419D"/>
    <w:rsid w:val="00B642B4"/>
    <w:rsid w:val="00B643A3"/>
    <w:rsid w:val="00B64494"/>
    <w:rsid w:val="00B644A0"/>
    <w:rsid w:val="00B64556"/>
    <w:rsid w:val="00B64585"/>
    <w:rsid w:val="00B645F4"/>
    <w:rsid w:val="00B64601"/>
    <w:rsid w:val="00B64630"/>
    <w:rsid w:val="00B64668"/>
    <w:rsid w:val="00B64698"/>
    <w:rsid w:val="00B647D3"/>
    <w:rsid w:val="00B647F1"/>
    <w:rsid w:val="00B64865"/>
    <w:rsid w:val="00B64882"/>
    <w:rsid w:val="00B648AC"/>
    <w:rsid w:val="00B64CA0"/>
    <w:rsid w:val="00B64CA3"/>
    <w:rsid w:val="00B64CB4"/>
    <w:rsid w:val="00B64D8F"/>
    <w:rsid w:val="00B64D91"/>
    <w:rsid w:val="00B64DAD"/>
    <w:rsid w:val="00B64E1E"/>
    <w:rsid w:val="00B64E2D"/>
    <w:rsid w:val="00B64EA1"/>
    <w:rsid w:val="00B64F24"/>
    <w:rsid w:val="00B64F6C"/>
    <w:rsid w:val="00B65097"/>
    <w:rsid w:val="00B650D2"/>
    <w:rsid w:val="00B650D3"/>
    <w:rsid w:val="00B65121"/>
    <w:rsid w:val="00B651C6"/>
    <w:rsid w:val="00B6521D"/>
    <w:rsid w:val="00B652E4"/>
    <w:rsid w:val="00B652E9"/>
    <w:rsid w:val="00B65313"/>
    <w:rsid w:val="00B6540F"/>
    <w:rsid w:val="00B65429"/>
    <w:rsid w:val="00B654EB"/>
    <w:rsid w:val="00B655DC"/>
    <w:rsid w:val="00B65609"/>
    <w:rsid w:val="00B6562D"/>
    <w:rsid w:val="00B65657"/>
    <w:rsid w:val="00B656AF"/>
    <w:rsid w:val="00B656B7"/>
    <w:rsid w:val="00B656DE"/>
    <w:rsid w:val="00B65744"/>
    <w:rsid w:val="00B657F1"/>
    <w:rsid w:val="00B658DC"/>
    <w:rsid w:val="00B65927"/>
    <w:rsid w:val="00B65992"/>
    <w:rsid w:val="00B659D6"/>
    <w:rsid w:val="00B65A4C"/>
    <w:rsid w:val="00B65B12"/>
    <w:rsid w:val="00B65B29"/>
    <w:rsid w:val="00B65B61"/>
    <w:rsid w:val="00B65C30"/>
    <w:rsid w:val="00B65C36"/>
    <w:rsid w:val="00B65D3C"/>
    <w:rsid w:val="00B65D7A"/>
    <w:rsid w:val="00B65E30"/>
    <w:rsid w:val="00B65F77"/>
    <w:rsid w:val="00B660CB"/>
    <w:rsid w:val="00B66162"/>
    <w:rsid w:val="00B661E9"/>
    <w:rsid w:val="00B6628C"/>
    <w:rsid w:val="00B662BF"/>
    <w:rsid w:val="00B66300"/>
    <w:rsid w:val="00B66312"/>
    <w:rsid w:val="00B6637B"/>
    <w:rsid w:val="00B66435"/>
    <w:rsid w:val="00B66529"/>
    <w:rsid w:val="00B667E5"/>
    <w:rsid w:val="00B66859"/>
    <w:rsid w:val="00B66898"/>
    <w:rsid w:val="00B66947"/>
    <w:rsid w:val="00B6699F"/>
    <w:rsid w:val="00B669B9"/>
    <w:rsid w:val="00B669C5"/>
    <w:rsid w:val="00B669FE"/>
    <w:rsid w:val="00B66A10"/>
    <w:rsid w:val="00B66A44"/>
    <w:rsid w:val="00B66CE0"/>
    <w:rsid w:val="00B66CF4"/>
    <w:rsid w:val="00B66EFE"/>
    <w:rsid w:val="00B66F00"/>
    <w:rsid w:val="00B6705A"/>
    <w:rsid w:val="00B6709E"/>
    <w:rsid w:val="00B670BD"/>
    <w:rsid w:val="00B670C3"/>
    <w:rsid w:val="00B670CF"/>
    <w:rsid w:val="00B6712B"/>
    <w:rsid w:val="00B671CB"/>
    <w:rsid w:val="00B67205"/>
    <w:rsid w:val="00B67260"/>
    <w:rsid w:val="00B67266"/>
    <w:rsid w:val="00B673DF"/>
    <w:rsid w:val="00B6745D"/>
    <w:rsid w:val="00B67749"/>
    <w:rsid w:val="00B6781E"/>
    <w:rsid w:val="00B67821"/>
    <w:rsid w:val="00B6782A"/>
    <w:rsid w:val="00B67887"/>
    <w:rsid w:val="00B67977"/>
    <w:rsid w:val="00B679A4"/>
    <w:rsid w:val="00B679BF"/>
    <w:rsid w:val="00B679D8"/>
    <w:rsid w:val="00B67A5D"/>
    <w:rsid w:val="00B67A7C"/>
    <w:rsid w:val="00B67A94"/>
    <w:rsid w:val="00B67AB9"/>
    <w:rsid w:val="00B67B20"/>
    <w:rsid w:val="00B67C96"/>
    <w:rsid w:val="00B67DEB"/>
    <w:rsid w:val="00B67E27"/>
    <w:rsid w:val="00B67EC5"/>
    <w:rsid w:val="00B67EFA"/>
    <w:rsid w:val="00B67F49"/>
    <w:rsid w:val="00B67F91"/>
    <w:rsid w:val="00B70068"/>
    <w:rsid w:val="00B70323"/>
    <w:rsid w:val="00B703C3"/>
    <w:rsid w:val="00B703F4"/>
    <w:rsid w:val="00B704C5"/>
    <w:rsid w:val="00B704FB"/>
    <w:rsid w:val="00B705D7"/>
    <w:rsid w:val="00B7060C"/>
    <w:rsid w:val="00B7069A"/>
    <w:rsid w:val="00B7069B"/>
    <w:rsid w:val="00B7075D"/>
    <w:rsid w:val="00B707B9"/>
    <w:rsid w:val="00B707D4"/>
    <w:rsid w:val="00B70B29"/>
    <w:rsid w:val="00B70B59"/>
    <w:rsid w:val="00B70B8A"/>
    <w:rsid w:val="00B70C0E"/>
    <w:rsid w:val="00B70CFE"/>
    <w:rsid w:val="00B70D5D"/>
    <w:rsid w:val="00B70DCA"/>
    <w:rsid w:val="00B70E21"/>
    <w:rsid w:val="00B70E35"/>
    <w:rsid w:val="00B70E89"/>
    <w:rsid w:val="00B70EC0"/>
    <w:rsid w:val="00B70F36"/>
    <w:rsid w:val="00B70F8D"/>
    <w:rsid w:val="00B70FF2"/>
    <w:rsid w:val="00B71035"/>
    <w:rsid w:val="00B71059"/>
    <w:rsid w:val="00B710BD"/>
    <w:rsid w:val="00B712FC"/>
    <w:rsid w:val="00B71312"/>
    <w:rsid w:val="00B7133D"/>
    <w:rsid w:val="00B713C5"/>
    <w:rsid w:val="00B713F0"/>
    <w:rsid w:val="00B71491"/>
    <w:rsid w:val="00B71499"/>
    <w:rsid w:val="00B7150A"/>
    <w:rsid w:val="00B715BB"/>
    <w:rsid w:val="00B715C3"/>
    <w:rsid w:val="00B715F8"/>
    <w:rsid w:val="00B71680"/>
    <w:rsid w:val="00B716D6"/>
    <w:rsid w:val="00B71704"/>
    <w:rsid w:val="00B718CF"/>
    <w:rsid w:val="00B719E2"/>
    <w:rsid w:val="00B71AA3"/>
    <w:rsid w:val="00B71ADD"/>
    <w:rsid w:val="00B71B4A"/>
    <w:rsid w:val="00B71B63"/>
    <w:rsid w:val="00B71B8D"/>
    <w:rsid w:val="00B71BDF"/>
    <w:rsid w:val="00B71C44"/>
    <w:rsid w:val="00B71CB9"/>
    <w:rsid w:val="00B71CC8"/>
    <w:rsid w:val="00B71D52"/>
    <w:rsid w:val="00B71DF4"/>
    <w:rsid w:val="00B71EC7"/>
    <w:rsid w:val="00B71F93"/>
    <w:rsid w:val="00B71FC4"/>
    <w:rsid w:val="00B721F8"/>
    <w:rsid w:val="00B7223B"/>
    <w:rsid w:val="00B72241"/>
    <w:rsid w:val="00B72292"/>
    <w:rsid w:val="00B722E8"/>
    <w:rsid w:val="00B72357"/>
    <w:rsid w:val="00B723B6"/>
    <w:rsid w:val="00B72510"/>
    <w:rsid w:val="00B725BA"/>
    <w:rsid w:val="00B725CC"/>
    <w:rsid w:val="00B72743"/>
    <w:rsid w:val="00B7274D"/>
    <w:rsid w:val="00B7284A"/>
    <w:rsid w:val="00B728EC"/>
    <w:rsid w:val="00B72958"/>
    <w:rsid w:val="00B72ABD"/>
    <w:rsid w:val="00B72BDD"/>
    <w:rsid w:val="00B72C1D"/>
    <w:rsid w:val="00B72C2C"/>
    <w:rsid w:val="00B72C4B"/>
    <w:rsid w:val="00B72CD0"/>
    <w:rsid w:val="00B72D28"/>
    <w:rsid w:val="00B72D91"/>
    <w:rsid w:val="00B72DE6"/>
    <w:rsid w:val="00B72ED1"/>
    <w:rsid w:val="00B72F09"/>
    <w:rsid w:val="00B730D7"/>
    <w:rsid w:val="00B731A7"/>
    <w:rsid w:val="00B7320D"/>
    <w:rsid w:val="00B73268"/>
    <w:rsid w:val="00B732D2"/>
    <w:rsid w:val="00B73514"/>
    <w:rsid w:val="00B7352F"/>
    <w:rsid w:val="00B7355D"/>
    <w:rsid w:val="00B735D1"/>
    <w:rsid w:val="00B73609"/>
    <w:rsid w:val="00B73772"/>
    <w:rsid w:val="00B737D4"/>
    <w:rsid w:val="00B7380D"/>
    <w:rsid w:val="00B73901"/>
    <w:rsid w:val="00B73903"/>
    <w:rsid w:val="00B73AC4"/>
    <w:rsid w:val="00B73BF2"/>
    <w:rsid w:val="00B73C04"/>
    <w:rsid w:val="00B73C4B"/>
    <w:rsid w:val="00B73DFE"/>
    <w:rsid w:val="00B73E30"/>
    <w:rsid w:val="00B73EDC"/>
    <w:rsid w:val="00B73EE7"/>
    <w:rsid w:val="00B73F14"/>
    <w:rsid w:val="00B74058"/>
    <w:rsid w:val="00B7416E"/>
    <w:rsid w:val="00B74198"/>
    <w:rsid w:val="00B741AE"/>
    <w:rsid w:val="00B741E1"/>
    <w:rsid w:val="00B74208"/>
    <w:rsid w:val="00B74222"/>
    <w:rsid w:val="00B74253"/>
    <w:rsid w:val="00B742C9"/>
    <w:rsid w:val="00B742F9"/>
    <w:rsid w:val="00B74340"/>
    <w:rsid w:val="00B74400"/>
    <w:rsid w:val="00B744E0"/>
    <w:rsid w:val="00B74628"/>
    <w:rsid w:val="00B7470D"/>
    <w:rsid w:val="00B74744"/>
    <w:rsid w:val="00B747C2"/>
    <w:rsid w:val="00B7486E"/>
    <w:rsid w:val="00B74A57"/>
    <w:rsid w:val="00B74AC3"/>
    <w:rsid w:val="00B74BBB"/>
    <w:rsid w:val="00B74D5D"/>
    <w:rsid w:val="00B74D6C"/>
    <w:rsid w:val="00B74E80"/>
    <w:rsid w:val="00B74EB8"/>
    <w:rsid w:val="00B75103"/>
    <w:rsid w:val="00B75148"/>
    <w:rsid w:val="00B751B6"/>
    <w:rsid w:val="00B7521E"/>
    <w:rsid w:val="00B75370"/>
    <w:rsid w:val="00B75382"/>
    <w:rsid w:val="00B754C7"/>
    <w:rsid w:val="00B755E1"/>
    <w:rsid w:val="00B75644"/>
    <w:rsid w:val="00B75779"/>
    <w:rsid w:val="00B7578F"/>
    <w:rsid w:val="00B75844"/>
    <w:rsid w:val="00B7589B"/>
    <w:rsid w:val="00B758F4"/>
    <w:rsid w:val="00B75928"/>
    <w:rsid w:val="00B75989"/>
    <w:rsid w:val="00B759B8"/>
    <w:rsid w:val="00B75A9E"/>
    <w:rsid w:val="00B75AD7"/>
    <w:rsid w:val="00B75AFB"/>
    <w:rsid w:val="00B75B0B"/>
    <w:rsid w:val="00B75B63"/>
    <w:rsid w:val="00B75B64"/>
    <w:rsid w:val="00B75BA8"/>
    <w:rsid w:val="00B75BCD"/>
    <w:rsid w:val="00B75C8A"/>
    <w:rsid w:val="00B75D0C"/>
    <w:rsid w:val="00B75D68"/>
    <w:rsid w:val="00B75D8F"/>
    <w:rsid w:val="00B75E07"/>
    <w:rsid w:val="00B75E1D"/>
    <w:rsid w:val="00B75E56"/>
    <w:rsid w:val="00B75F07"/>
    <w:rsid w:val="00B75FDC"/>
    <w:rsid w:val="00B75FE8"/>
    <w:rsid w:val="00B76138"/>
    <w:rsid w:val="00B76144"/>
    <w:rsid w:val="00B76178"/>
    <w:rsid w:val="00B7620F"/>
    <w:rsid w:val="00B764C5"/>
    <w:rsid w:val="00B76548"/>
    <w:rsid w:val="00B765EA"/>
    <w:rsid w:val="00B76691"/>
    <w:rsid w:val="00B76714"/>
    <w:rsid w:val="00B76734"/>
    <w:rsid w:val="00B76767"/>
    <w:rsid w:val="00B768A8"/>
    <w:rsid w:val="00B769B2"/>
    <w:rsid w:val="00B769FC"/>
    <w:rsid w:val="00B76A55"/>
    <w:rsid w:val="00B76BBA"/>
    <w:rsid w:val="00B76BED"/>
    <w:rsid w:val="00B76C1F"/>
    <w:rsid w:val="00B76D26"/>
    <w:rsid w:val="00B76D4C"/>
    <w:rsid w:val="00B76D72"/>
    <w:rsid w:val="00B76ECD"/>
    <w:rsid w:val="00B76F19"/>
    <w:rsid w:val="00B76F46"/>
    <w:rsid w:val="00B76F77"/>
    <w:rsid w:val="00B76FE3"/>
    <w:rsid w:val="00B77036"/>
    <w:rsid w:val="00B77056"/>
    <w:rsid w:val="00B7707B"/>
    <w:rsid w:val="00B77094"/>
    <w:rsid w:val="00B770DD"/>
    <w:rsid w:val="00B7712A"/>
    <w:rsid w:val="00B77255"/>
    <w:rsid w:val="00B7729A"/>
    <w:rsid w:val="00B772C7"/>
    <w:rsid w:val="00B7740A"/>
    <w:rsid w:val="00B7744E"/>
    <w:rsid w:val="00B774AB"/>
    <w:rsid w:val="00B77585"/>
    <w:rsid w:val="00B775A2"/>
    <w:rsid w:val="00B775C2"/>
    <w:rsid w:val="00B7773C"/>
    <w:rsid w:val="00B77771"/>
    <w:rsid w:val="00B7783B"/>
    <w:rsid w:val="00B7786E"/>
    <w:rsid w:val="00B778EB"/>
    <w:rsid w:val="00B778F2"/>
    <w:rsid w:val="00B7797F"/>
    <w:rsid w:val="00B779D9"/>
    <w:rsid w:val="00B779FF"/>
    <w:rsid w:val="00B77A02"/>
    <w:rsid w:val="00B77A26"/>
    <w:rsid w:val="00B77A32"/>
    <w:rsid w:val="00B77BDA"/>
    <w:rsid w:val="00B77D14"/>
    <w:rsid w:val="00B77D99"/>
    <w:rsid w:val="00B77DE2"/>
    <w:rsid w:val="00B77E4B"/>
    <w:rsid w:val="00B77EA3"/>
    <w:rsid w:val="00B77F07"/>
    <w:rsid w:val="00B77F1C"/>
    <w:rsid w:val="00B77FB9"/>
    <w:rsid w:val="00B77FD9"/>
    <w:rsid w:val="00B80028"/>
    <w:rsid w:val="00B80037"/>
    <w:rsid w:val="00B80066"/>
    <w:rsid w:val="00B800B9"/>
    <w:rsid w:val="00B8013F"/>
    <w:rsid w:val="00B80256"/>
    <w:rsid w:val="00B80291"/>
    <w:rsid w:val="00B80358"/>
    <w:rsid w:val="00B8036C"/>
    <w:rsid w:val="00B804A8"/>
    <w:rsid w:val="00B80527"/>
    <w:rsid w:val="00B805B6"/>
    <w:rsid w:val="00B806F6"/>
    <w:rsid w:val="00B80735"/>
    <w:rsid w:val="00B80892"/>
    <w:rsid w:val="00B80940"/>
    <w:rsid w:val="00B80B8A"/>
    <w:rsid w:val="00B80C05"/>
    <w:rsid w:val="00B80D68"/>
    <w:rsid w:val="00B80DC9"/>
    <w:rsid w:val="00B80E7A"/>
    <w:rsid w:val="00B80ED0"/>
    <w:rsid w:val="00B80FEA"/>
    <w:rsid w:val="00B81057"/>
    <w:rsid w:val="00B810AB"/>
    <w:rsid w:val="00B810B9"/>
    <w:rsid w:val="00B81104"/>
    <w:rsid w:val="00B8115C"/>
    <w:rsid w:val="00B8116B"/>
    <w:rsid w:val="00B8117E"/>
    <w:rsid w:val="00B811A3"/>
    <w:rsid w:val="00B811C7"/>
    <w:rsid w:val="00B81275"/>
    <w:rsid w:val="00B812B1"/>
    <w:rsid w:val="00B8130A"/>
    <w:rsid w:val="00B8132B"/>
    <w:rsid w:val="00B813E5"/>
    <w:rsid w:val="00B8141E"/>
    <w:rsid w:val="00B81678"/>
    <w:rsid w:val="00B8170E"/>
    <w:rsid w:val="00B8172B"/>
    <w:rsid w:val="00B81769"/>
    <w:rsid w:val="00B817C0"/>
    <w:rsid w:val="00B81876"/>
    <w:rsid w:val="00B81970"/>
    <w:rsid w:val="00B81A11"/>
    <w:rsid w:val="00B81AD9"/>
    <w:rsid w:val="00B81BC9"/>
    <w:rsid w:val="00B81BF0"/>
    <w:rsid w:val="00B81C40"/>
    <w:rsid w:val="00B81C83"/>
    <w:rsid w:val="00B81D42"/>
    <w:rsid w:val="00B81DF2"/>
    <w:rsid w:val="00B81ED2"/>
    <w:rsid w:val="00B81EF3"/>
    <w:rsid w:val="00B81F83"/>
    <w:rsid w:val="00B81F96"/>
    <w:rsid w:val="00B81FFF"/>
    <w:rsid w:val="00B82004"/>
    <w:rsid w:val="00B8201C"/>
    <w:rsid w:val="00B820AD"/>
    <w:rsid w:val="00B820BF"/>
    <w:rsid w:val="00B82150"/>
    <w:rsid w:val="00B82323"/>
    <w:rsid w:val="00B82585"/>
    <w:rsid w:val="00B825FC"/>
    <w:rsid w:val="00B82620"/>
    <w:rsid w:val="00B8271B"/>
    <w:rsid w:val="00B82829"/>
    <w:rsid w:val="00B8283F"/>
    <w:rsid w:val="00B8288E"/>
    <w:rsid w:val="00B8289F"/>
    <w:rsid w:val="00B828F5"/>
    <w:rsid w:val="00B82901"/>
    <w:rsid w:val="00B829DF"/>
    <w:rsid w:val="00B82AF4"/>
    <w:rsid w:val="00B82B4B"/>
    <w:rsid w:val="00B82B5A"/>
    <w:rsid w:val="00B82B83"/>
    <w:rsid w:val="00B82C01"/>
    <w:rsid w:val="00B82C40"/>
    <w:rsid w:val="00B82CE2"/>
    <w:rsid w:val="00B82D43"/>
    <w:rsid w:val="00B82DA7"/>
    <w:rsid w:val="00B82E54"/>
    <w:rsid w:val="00B82F3B"/>
    <w:rsid w:val="00B82F3E"/>
    <w:rsid w:val="00B831B7"/>
    <w:rsid w:val="00B831D0"/>
    <w:rsid w:val="00B83367"/>
    <w:rsid w:val="00B83396"/>
    <w:rsid w:val="00B83431"/>
    <w:rsid w:val="00B8347B"/>
    <w:rsid w:val="00B8351D"/>
    <w:rsid w:val="00B83686"/>
    <w:rsid w:val="00B836F7"/>
    <w:rsid w:val="00B8378B"/>
    <w:rsid w:val="00B8393B"/>
    <w:rsid w:val="00B83B2E"/>
    <w:rsid w:val="00B83B50"/>
    <w:rsid w:val="00B83CF6"/>
    <w:rsid w:val="00B83D11"/>
    <w:rsid w:val="00B83D1B"/>
    <w:rsid w:val="00B83D44"/>
    <w:rsid w:val="00B83D63"/>
    <w:rsid w:val="00B83DCD"/>
    <w:rsid w:val="00B83DD6"/>
    <w:rsid w:val="00B83E0A"/>
    <w:rsid w:val="00B83F38"/>
    <w:rsid w:val="00B84170"/>
    <w:rsid w:val="00B841A9"/>
    <w:rsid w:val="00B84257"/>
    <w:rsid w:val="00B84310"/>
    <w:rsid w:val="00B84436"/>
    <w:rsid w:val="00B8448E"/>
    <w:rsid w:val="00B844BF"/>
    <w:rsid w:val="00B844DE"/>
    <w:rsid w:val="00B8456C"/>
    <w:rsid w:val="00B847C9"/>
    <w:rsid w:val="00B84874"/>
    <w:rsid w:val="00B8490C"/>
    <w:rsid w:val="00B8495C"/>
    <w:rsid w:val="00B8497C"/>
    <w:rsid w:val="00B84996"/>
    <w:rsid w:val="00B849D6"/>
    <w:rsid w:val="00B84A20"/>
    <w:rsid w:val="00B84A9C"/>
    <w:rsid w:val="00B84AAC"/>
    <w:rsid w:val="00B84ABE"/>
    <w:rsid w:val="00B84ACC"/>
    <w:rsid w:val="00B84AEF"/>
    <w:rsid w:val="00B84AFC"/>
    <w:rsid w:val="00B84B89"/>
    <w:rsid w:val="00B84C96"/>
    <w:rsid w:val="00B84C98"/>
    <w:rsid w:val="00B84CA5"/>
    <w:rsid w:val="00B84CA7"/>
    <w:rsid w:val="00B84CB3"/>
    <w:rsid w:val="00B84CC8"/>
    <w:rsid w:val="00B84CD1"/>
    <w:rsid w:val="00B84D1F"/>
    <w:rsid w:val="00B84EAE"/>
    <w:rsid w:val="00B84F2D"/>
    <w:rsid w:val="00B84F43"/>
    <w:rsid w:val="00B84F87"/>
    <w:rsid w:val="00B84FD8"/>
    <w:rsid w:val="00B85009"/>
    <w:rsid w:val="00B8509D"/>
    <w:rsid w:val="00B850AA"/>
    <w:rsid w:val="00B85261"/>
    <w:rsid w:val="00B85370"/>
    <w:rsid w:val="00B85380"/>
    <w:rsid w:val="00B85490"/>
    <w:rsid w:val="00B857E8"/>
    <w:rsid w:val="00B85807"/>
    <w:rsid w:val="00B85877"/>
    <w:rsid w:val="00B858A3"/>
    <w:rsid w:val="00B85900"/>
    <w:rsid w:val="00B8597D"/>
    <w:rsid w:val="00B859DE"/>
    <w:rsid w:val="00B85A69"/>
    <w:rsid w:val="00B85B24"/>
    <w:rsid w:val="00B85BEB"/>
    <w:rsid w:val="00B85C0F"/>
    <w:rsid w:val="00B85C2D"/>
    <w:rsid w:val="00B85CD4"/>
    <w:rsid w:val="00B85F52"/>
    <w:rsid w:val="00B85FF2"/>
    <w:rsid w:val="00B8604E"/>
    <w:rsid w:val="00B86058"/>
    <w:rsid w:val="00B8605A"/>
    <w:rsid w:val="00B860DE"/>
    <w:rsid w:val="00B861D4"/>
    <w:rsid w:val="00B861F0"/>
    <w:rsid w:val="00B862D8"/>
    <w:rsid w:val="00B862D9"/>
    <w:rsid w:val="00B863B0"/>
    <w:rsid w:val="00B8646E"/>
    <w:rsid w:val="00B8659C"/>
    <w:rsid w:val="00B865AE"/>
    <w:rsid w:val="00B86609"/>
    <w:rsid w:val="00B866BE"/>
    <w:rsid w:val="00B8670A"/>
    <w:rsid w:val="00B8671B"/>
    <w:rsid w:val="00B86772"/>
    <w:rsid w:val="00B8680E"/>
    <w:rsid w:val="00B868A3"/>
    <w:rsid w:val="00B868B6"/>
    <w:rsid w:val="00B868D6"/>
    <w:rsid w:val="00B86941"/>
    <w:rsid w:val="00B8696D"/>
    <w:rsid w:val="00B86A58"/>
    <w:rsid w:val="00B86B52"/>
    <w:rsid w:val="00B86B94"/>
    <w:rsid w:val="00B86C69"/>
    <w:rsid w:val="00B86D59"/>
    <w:rsid w:val="00B86DF6"/>
    <w:rsid w:val="00B86E42"/>
    <w:rsid w:val="00B86E7D"/>
    <w:rsid w:val="00B87045"/>
    <w:rsid w:val="00B87063"/>
    <w:rsid w:val="00B87198"/>
    <w:rsid w:val="00B87244"/>
    <w:rsid w:val="00B87352"/>
    <w:rsid w:val="00B873C8"/>
    <w:rsid w:val="00B875B7"/>
    <w:rsid w:val="00B875C5"/>
    <w:rsid w:val="00B87616"/>
    <w:rsid w:val="00B8768C"/>
    <w:rsid w:val="00B87760"/>
    <w:rsid w:val="00B8776C"/>
    <w:rsid w:val="00B87828"/>
    <w:rsid w:val="00B8792A"/>
    <w:rsid w:val="00B87A09"/>
    <w:rsid w:val="00B87A3E"/>
    <w:rsid w:val="00B87AE8"/>
    <w:rsid w:val="00B87AF3"/>
    <w:rsid w:val="00B87B0B"/>
    <w:rsid w:val="00B87B63"/>
    <w:rsid w:val="00B87B65"/>
    <w:rsid w:val="00B87B6E"/>
    <w:rsid w:val="00B87B78"/>
    <w:rsid w:val="00B87C62"/>
    <w:rsid w:val="00B87D36"/>
    <w:rsid w:val="00B87D5A"/>
    <w:rsid w:val="00B87DF9"/>
    <w:rsid w:val="00B87E9A"/>
    <w:rsid w:val="00B87F15"/>
    <w:rsid w:val="00B87F89"/>
    <w:rsid w:val="00B87FB4"/>
    <w:rsid w:val="00B9005A"/>
    <w:rsid w:val="00B9007A"/>
    <w:rsid w:val="00B9012D"/>
    <w:rsid w:val="00B90345"/>
    <w:rsid w:val="00B90408"/>
    <w:rsid w:val="00B90452"/>
    <w:rsid w:val="00B90493"/>
    <w:rsid w:val="00B90494"/>
    <w:rsid w:val="00B9053F"/>
    <w:rsid w:val="00B905B9"/>
    <w:rsid w:val="00B905DC"/>
    <w:rsid w:val="00B905E8"/>
    <w:rsid w:val="00B907BD"/>
    <w:rsid w:val="00B90834"/>
    <w:rsid w:val="00B90922"/>
    <w:rsid w:val="00B90941"/>
    <w:rsid w:val="00B9097D"/>
    <w:rsid w:val="00B90999"/>
    <w:rsid w:val="00B90B95"/>
    <w:rsid w:val="00B90BEE"/>
    <w:rsid w:val="00B90C31"/>
    <w:rsid w:val="00B90C62"/>
    <w:rsid w:val="00B90CA5"/>
    <w:rsid w:val="00B90DF9"/>
    <w:rsid w:val="00B90E2E"/>
    <w:rsid w:val="00B90E55"/>
    <w:rsid w:val="00B90E96"/>
    <w:rsid w:val="00B90ED3"/>
    <w:rsid w:val="00B90FA0"/>
    <w:rsid w:val="00B9108B"/>
    <w:rsid w:val="00B9109A"/>
    <w:rsid w:val="00B9109B"/>
    <w:rsid w:val="00B910A8"/>
    <w:rsid w:val="00B91149"/>
    <w:rsid w:val="00B9138A"/>
    <w:rsid w:val="00B91403"/>
    <w:rsid w:val="00B9146F"/>
    <w:rsid w:val="00B9149E"/>
    <w:rsid w:val="00B91512"/>
    <w:rsid w:val="00B916B9"/>
    <w:rsid w:val="00B916D1"/>
    <w:rsid w:val="00B91808"/>
    <w:rsid w:val="00B9181A"/>
    <w:rsid w:val="00B91826"/>
    <w:rsid w:val="00B918DB"/>
    <w:rsid w:val="00B91933"/>
    <w:rsid w:val="00B91A3A"/>
    <w:rsid w:val="00B91A3C"/>
    <w:rsid w:val="00B91AA7"/>
    <w:rsid w:val="00B91ABE"/>
    <w:rsid w:val="00B91BB1"/>
    <w:rsid w:val="00B91C69"/>
    <w:rsid w:val="00B91C94"/>
    <w:rsid w:val="00B91C9F"/>
    <w:rsid w:val="00B91D13"/>
    <w:rsid w:val="00B91D69"/>
    <w:rsid w:val="00B91D6F"/>
    <w:rsid w:val="00B91D87"/>
    <w:rsid w:val="00B91E09"/>
    <w:rsid w:val="00B91FAD"/>
    <w:rsid w:val="00B91FE0"/>
    <w:rsid w:val="00B91FEF"/>
    <w:rsid w:val="00B92059"/>
    <w:rsid w:val="00B92139"/>
    <w:rsid w:val="00B9215D"/>
    <w:rsid w:val="00B92188"/>
    <w:rsid w:val="00B922C1"/>
    <w:rsid w:val="00B92319"/>
    <w:rsid w:val="00B923AD"/>
    <w:rsid w:val="00B9245A"/>
    <w:rsid w:val="00B924BE"/>
    <w:rsid w:val="00B9270D"/>
    <w:rsid w:val="00B9271A"/>
    <w:rsid w:val="00B927C1"/>
    <w:rsid w:val="00B9284F"/>
    <w:rsid w:val="00B92870"/>
    <w:rsid w:val="00B92944"/>
    <w:rsid w:val="00B92A6B"/>
    <w:rsid w:val="00B92BB6"/>
    <w:rsid w:val="00B92C26"/>
    <w:rsid w:val="00B92CB2"/>
    <w:rsid w:val="00B92DFF"/>
    <w:rsid w:val="00B92E32"/>
    <w:rsid w:val="00B92E33"/>
    <w:rsid w:val="00B92E47"/>
    <w:rsid w:val="00B92F01"/>
    <w:rsid w:val="00B92F43"/>
    <w:rsid w:val="00B93088"/>
    <w:rsid w:val="00B9312E"/>
    <w:rsid w:val="00B93149"/>
    <w:rsid w:val="00B9314D"/>
    <w:rsid w:val="00B931B9"/>
    <w:rsid w:val="00B9321F"/>
    <w:rsid w:val="00B932BF"/>
    <w:rsid w:val="00B9336F"/>
    <w:rsid w:val="00B934B2"/>
    <w:rsid w:val="00B934CE"/>
    <w:rsid w:val="00B93530"/>
    <w:rsid w:val="00B9356C"/>
    <w:rsid w:val="00B93654"/>
    <w:rsid w:val="00B9367A"/>
    <w:rsid w:val="00B936A2"/>
    <w:rsid w:val="00B9375F"/>
    <w:rsid w:val="00B93789"/>
    <w:rsid w:val="00B937AD"/>
    <w:rsid w:val="00B9381D"/>
    <w:rsid w:val="00B939A4"/>
    <w:rsid w:val="00B939C4"/>
    <w:rsid w:val="00B939E4"/>
    <w:rsid w:val="00B93A21"/>
    <w:rsid w:val="00B93A69"/>
    <w:rsid w:val="00B93BE1"/>
    <w:rsid w:val="00B93C25"/>
    <w:rsid w:val="00B93C45"/>
    <w:rsid w:val="00B93C61"/>
    <w:rsid w:val="00B93C7E"/>
    <w:rsid w:val="00B93C89"/>
    <w:rsid w:val="00B93D43"/>
    <w:rsid w:val="00B93E05"/>
    <w:rsid w:val="00B93E29"/>
    <w:rsid w:val="00B93EA4"/>
    <w:rsid w:val="00B93EC3"/>
    <w:rsid w:val="00B93ED2"/>
    <w:rsid w:val="00B93F98"/>
    <w:rsid w:val="00B93FE8"/>
    <w:rsid w:val="00B93FF8"/>
    <w:rsid w:val="00B9400B"/>
    <w:rsid w:val="00B94158"/>
    <w:rsid w:val="00B94319"/>
    <w:rsid w:val="00B9432C"/>
    <w:rsid w:val="00B9433B"/>
    <w:rsid w:val="00B9445F"/>
    <w:rsid w:val="00B945B6"/>
    <w:rsid w:val="00B945FA"/>
    <w:rsid w:val="00B94632"/>
    <w:rsid w:val="00B94830"/>
    <w:rsid w:val="00B94937"/>
    <w:rsid w:val="00B94952"/>
    <w:rsid w:val="00B949B0"/>
    <w:rsid w:val="00B949B4"/>
    <w:rsid w:val="00B949E6"/>
    <w:rsid w:val="00B94A9B"/>
    <w:rsid w:val="00B94AB3"/>
    <w:rsid w:val="00B94B34"/>
    <w:rsid w:val="00B94B81"/>
    <w:rsid w:val="00B94C9B"/>
    <w:rsid w:val="00B94CE2"/>
    <w:rsid w:val="00B94D85"/>
    <w:rsid w:val="00B94DDF"/>
    <w:rsid w:val="00B94E9A"/>
    <w:rsid w:val="00B950BF"/>
    <w:rsid w:val="00B950DC"/>
    <w:rsid w:val="00B9516F"/>
    <w:rsid w:val="00B95244"/>
    <w:rsid w:val="00B9528F"/>
    <w:rsid w:val="00B953BB"/>
    <w:rsid w:val="00B953D5"/>
    <w:rsid w:val="00B95447"/>
    <w:rsid w:val="00B9553B"/>
    <w:rsid w:val="00B95589"/>
    <w:rsid w:val="00B9577F"/>
    <w:rsid w:val="00B957AB"/>
    <w:rsid w:val="00B957DB"/>
    <w:rsid w:val="00B9586C"/>
    <w:rsid w:val="00B95896"/>
    <w:rsid w:val="00B95A17"/>
    <w:rsid w:val="00B95A9F"/>
    <w:rsid w:val="00B95C03"/>
    <w:rsid w:val="00B95C49"/>
    <w:rsid w:val="00B95C77"/>
    <w:rsid w:val="00B95CB0"/>
    <w:rsid w:val="00B95D27"/>
    <w:rsid w:val="00B95DB3"/>
    <w:rsid w:val="00B95F01"/>
    <w:rsid w:val="00B95F85"/>
    <w:rsid w:val="00B9600C"/>
    <w:rsid w:val="00B96019"/>
    <w:rsid w:val="00B9603C"/>
    <w:rsid w:val="00B9606D"/>
    <w:rsid w:val="00B96092"/>
    <w:rsid w:val="00B9619D"/>
    <w:rsid w:val="00B9631F"/>
    <w:rsid w:val="00B96377"/>
    <w:rsid w:val="00B96445"/>
    <w:rsid w:val="00B964CF"/>
    <w:rsid w:val="00B96550"/>
    <w:rsid w:val="00B965EA"/>
    <w:rsid w:val="00B966A5"/>
    <w:rsid w:val="00B96815"/>
    <w:rsid w:val="00B96A7A"/>
    <w:rsid w:val="00B96A94"/>
    <w:rsid w:val="00B96AC9"/>
    <w:rsid w:val="00B96C6F"/>
    <w:rsid w:val="00B96EAD"/>
    <w:rsid w:val="00B96F1A"/>
    <w:rsid w:val="00B970C0"/>
    <w:rsid w:val="00B970DA"/>
    <w:rsid w:val="00B9711D"/>
    <w:rsid w:val="00B9730E"/>
    <w:rsid w:val="00B9748A"/>
    <w:rsid w:val="00B9749A"/>
    <w:rsid w:val="00B974F9"/>
    <w:rsid w:val="00B97698"/>
    <w:rsid w:val="00B976A3"/>
    <w:rsid w:val="00B976F0"/>
    <w:rsid w:val="00B976FE"/>
    <w:rsid w:val="00B97722"/>
    <w:rsid w:val="00B9772F"/>
    <w:rsid w:val="00B9777A"/>
    <w:rsid w:val="00B97811"/>
    <w:rsid w:val="00B97842"/>
    <w:rsid w:val="00B978CF"/>
    <w:rsid w:val="00B978DF"/>
    <w:rsid w:val="00B97924"/>
    <w:rsid w:val="00B97A02"/>
    <w:rsid w:val="00B97A14"/>
    <w:rsid w:val="00B97B6F"/>
    <w:rsid w:val="00B97B82"/>
    <w:rsid w:val="00B97BDD"/>
    <w:rsid w:val="00B97C21"/>
    <w:rsid w:val="00B97C2B"/>
    <w:rsid w:val="00B97E60"/>
    <w:rsid w:val="00B97F00"/>
    <w:rsid w:val="00B97F30"/>
    <w:rsid w:val="00B97F52"/>
    <w:rsid w:val="00B97F58"/>
    <w:rsid w:val="00B97FA3"/>
    <w:rsid w:val="00B97FA4"/>
    <w:rsid w:val="00B97FF5"/>
    <w:rsid w:val="00BA0074"/>
    <w:rsid w:val="00BA00B7"/>
    <w:rsid w:val="00BA0131"/>
    <w:rsid w:val="00BA0230"/>
    <w:rsid w:val="00BA0286"/>
    <w:rsid w:val="00BA0309"/>
    <w:rsid w:val="00BA0360"/>
    <w:rsid w:val="00BA050C"/>
    <w:rsid w:val="00BA0533"/>
    <w:rsid w:val="00BA057E"/>
    <w:rsid w:val="00BA06B4"/>
    <w:rsid w:val="00BA0721"/>
    <w:rsid w:val="00BA07A6"/>
    <w:rsid w:val="00BA0832"/>
    <w:rsid w:val="00BA086A"/>
    <w:rsid w:val="00BA08C3"/>
    <w:rsid w:val="00BA0903"/>
    <w:rsid w:val="00BA0972"/>
    <w:rsid w:val="00BA09BA"/>
    <w:rsid w:val="00BA0A88"/>
    <w:rsid w:val="00BA0B10"/>
    <w:rsid w:val="00BA0BC2"/>
    <w:rsid w:val="00BA0D63"/>
    <w:rsid w:val="00BA0E9A"/>
    <w:rsid w:val="00BA0F79"/>
    <w:rsid w:val="00BA1054"/>
    <w:rsid w:val="00BA1113"/>
    <w:rsid w:val="00BA1215"/>
    <w:rsid w:val="00BA1221"/>
    <w:rsid w:val="00BA125F"/>
    <w:rsid w:val="00BA129E"/>
    <w:rsid w:val="00BA12B2"/>
    <w:rsid w:val="00BA12C7"/>
    <w:rsid w:val="00BA1307"/>
    <w:rsid w:val="00BA131C"/>
    <w:rsid w:val="00BA1337"/>
    <w:rsid w:val="00BA1382"/>
    <w:rsid w:val="00BA13A3"/>
    <w:rsid w:val="00BA140B"/>
    <w:rsid w:val="00BA1440"/>
    <w:rsid w:val="00BA1448"/>
    <w:rsid w:val="00BA145E"/>
    <w:rsid w:val="00BA14A0"/>
    <w:rsid w:val="00BA14EF"/>
    <w:rsid w:val="00BA15A6"/>
    <w:rsid w:val="00BA161E"/>
    <w:rsid w:val="00BA1726"/>
    <w:rsid w:val="00BA179E"/>
    <w:rsid w:val="00BA18C9"/>
    <w:rsid w:val="00BA192B"/>
    <w:rsid w:val="00BA1951"/>
    <w:rsid w:val="00BA19A8"/>
    <w:rsid w:val="00BA1A0E"/>
    <w:rsid w:val="00BA1A2B"/>
    <w:rsid w:val="00BA1A71"/>
    <w:rsid w:val="00BA1B27"/>
    <w:rsid w:val="00BA1B3D"/>
    <w:rsid w:val="00BA1B4E"/>
    <w:rsid w:val="00BA1B65"/>
    <w:rsid w:val="00BA1B73"/>
    <w:rsid w:val="00BA1B91"/>
    <w:rsid w:val="00BA1C1E"/>
    <w:rsid w:val="00BA1CC1"/>
    <w:rsid w:val="00BA1D8E"/>
    <w:rsid w:val="00BA1DAC"/>
    <w:rsid w:val="00BA1E3C"/>
    <w:rsid w:val="00BA1E84"/>
    <w:rsid w:val="00BA1FAE"/>
    <w:rsid w:val="00BA1FDB"/>
    <w:rsid w:val="00BA206B"/>
    <w:rsid w:val="00BA210F"/>
    <w:rsid w:val="00BA2267"/>
    <w:rsid w:val="00BA234F"/>
    <w:rsid w:val="00BA2366"/>
    <w:rsid w:val="00BA242F"/>
    <w:rsid w:val="00BA247E"/>
    <w:rsid w:val="00BA270C"/>
    <w:rsid w:val="00BA2764"/>
    <w:rsid w:val="00BA27AF"/>
    <w:rsid w:val="00BA28D1"/>
    <w:rsid w:val="00BA28EA"/>
    <w:rsid w:val="00BA2915"/>
    <w:rsid w:val="00BA2989"/>
    <w:rsid w:val="00BA29B5"/>
    <w:rsid w:val="00BA2B67"/>
    <w:rsid w:val="00BA2CAA"/>
    <w:rsid w:val="00BA2DF8"/>
    <w:rsid w:val="00BA2EAE"/>
    <w:rsid w:val="00BA2ECD"/>
    <w:rsid w:val="00BA2FF8"/>
    <w:rsid w:val="00BA30A9"/>
    <w:rsid w:val="00BA30D5"/>
    <w:rsid w:val="00BA3121"/>
    <w:rsid w:val="00BA318B"/>
    <w:rsid w:val="00BA3304"/>
    <w:rsid w:val="00BA3316"/>
    <w:rsid w:val="00BA3445"/>
    <w:rsid w:val="00BA356F"/>
    <w:rsid w:val="00BA3670"/>
    <w:rsid w:val="00BA3677"/>
    <w:rsid w:val="00BA36A8"/>
    <w:rsid w:val="00BA36E7"/>
    <w:rsid w:val="00BA377C"/>
    <w:rsid w:val="00BA37E2"/>
    <w:rsid w:val="00BA3903"/>
    <w:rsid w:val="00BA393C"/>
    <w:rsid w:val="00BA39F7"/>
    <w:rsid w:val="00BA3B55"/>
    <w:rsid w:val="00BA3CA0"/>
    <w:rsid w:val="00BA3DAA"/>
    <w:rsid w:val="00BA3DF0"/>
    <w:rsid w:val="00BA3E08"/>
    <w:rsid w:val="00BA3F29"/>
    <w:rsid w:val="00BA3FB1"/>
    <w:rsid w:val="00BA3FBF"/>
    <w:rsid w:val="00BA4082"/>
    <w:rsid w:val="00BA417D"/>
    <w:rsid w:val="00BA41AB"/>
    <w:rsid w:val="00BA42D9"/>
    <w:rsid w:val="00BA4468"/>
    <w:rsid w:val="00BA45D0"/>
    <w:rsid w:val="00BA46B8"/>
    <w:rsid w:val="00BA46BC"/>
    <w:rsid w:val="00BA46DB"/>
    <w:rsid w:val="00BA47DA"/>
    <w:rsid w:val="00BA493C"/>
    <w:rsid w:val="00BA4999"/>
    <w:rsid w:val="00BA49FE"/>
    <w:rsid w:val="00BA4AB8"/>
    <w:rsid w:val="00BA4B00"/>
    <w:rsid w:val="00BA4B38"/>
    <w:rsid w:val="00BA4B79"/>
    <w:rsid w:val="00BA4BBC"/>
    <w:rsid w:val="00BA4BF1"/>
    <w:rsid w:val="00BA4D05"/>
    <w:rsid w:val="00BA4D51"/>
    <w:rsid w:val="00BA4D87"/>
    <w:rsid w:val="00BA4F49"/>
    <w:rsid w:val="00BA4F54"/>
    <w:rsid w:val="00BA50E6"/>
    <w:rsid w:val="00BA50EB"/>
    <w:rsid w:val="00BA50F0"/>
    <w:rsid w:val="00BA5106"/>
    <w:rsid w:val="00BA510B"/>
    <w:rsid w:val="00BA520C"/>
    <w:rsid w:val="00BA5297"/>
    <w:rsid w:val="00BA52D2"/>
    <w:rsid w:val="00BA5391"/>
    <w:rsid w:val="00BA54A3"/>
    <w:rsid w:val="00BA551C"/>
    <w:rsid w:val="00BA55AC"/>
    <w:rsid w:val="00BA5645"/>
    <w:rsid w:val="00BA565F"/>
    <w:rsid w:val="00BA5673"/>
    <w:rsid w:val="00BA5739"/>
    <w:rsid w:val="00BA592E"/>
    <w:rsid w:val="00BA5931"/>
    <w:rsid w:val="00BA59CF"/>
    <w:rsid w:val="00BA5B88"/>
    <w:rsid w:val="00BA5BF1"/>
    <w:rsid w:val="00BA5C55"/>
    <w:rsid w:val="00BA5D4E"/>
    <w:rsid w:val="00BA5E10"/>
    <w:rsid w:val="00BA5E5D"/>
    <w:rsid w:val="00BA5FC9"/>
    <w:rsid w:val="00BA610C"/>
    <w:rsid w:val="00BA6456"/>
    <w:rsid w:val="00BA6520"/>
    <w:rsid w:val="00BA65B9"/>
    <w:rsid w:val="00BA665C"/>
    <w:rsid w:val="00BA66CB"/>
    <w:rsid w:val="00BA68EC"/>
    <w:rsid w:val="00BA6926"/>
    <w:rsid w:val="00BA6A4C"/>
    <w:rsid w:val="00BA6A99"/>
    <w:rsid w:val="00BA6B49"/>
    <w:rsid w:val="00BA6B50"/>
    <w:rsid w:val="00BA6B7E"/>
    <w:rsid w:val="00BA6CE6"/>
    <w:rsid w:val="00BA6D8C"/>
    <w:rsid w:val="00BA6DAF"/>
    <w:rsid w:val="00BA6E72"/>
    <w:rsid w:val="00BA6EF1"/>
    <w:rsid w:val="00BA6F29"/>
    <w:rsid w:val="00BA6FE1"/>
    <w:rsid w:val="00BA700E"/>
    <w:rsid w:val="00BA70B8"/>
    <w:rsid w:val="00BA70E2"/>
    <w:rsid w:val="00BA71DD"/>
    <w:rsid w:val="00BA724A"/>
    <w:rsid w:val="00BA7333"/>
    <w:rsid w:val="00BA73FF"/>
    <w:rsid w:val="00BA74A9"/>
    <w:rsid w:val="00BA74F5"/>
    <w:rsid w:val="00BA753D"/>
    <w:rsid w:val="00BA76AE"/>
    <w:rsid w:val="00BA76D1"/>
    <w:rsid w:val="00BA7772"/>
    <w:rsid w:val="00BA7792"/>
    <w:rsid w:val="00BA78E6"/>
    <w:rsid w:val="00BA795B"/>
    <w:rsid w:val="00BA7975"/>
    <w:rsid w:val="00BA7A26"/>
    <w:rsid w:val="00BA7A6A"/>
    <w:rsid w:val="00BA7A8C"/>
    <w:rsid w:val="00BA7C29"/>
    <w:rsid w:val="00BA7C62"/>
    <w:rsid w:val="00BA7C90"/>
    <w:rsid w:val="00BA7D34"/>
    <w:rsid w:val="00BA7D71"/>
    <w:rsid w:val="00BA7E21"/>
    <w:rsid w:val="00BA7E68"/>
    <w:rsid w:val="00BB0087"/>
    <w:rsid w:val="00BB00AD"/>
    <w:rsid w:val="00BB00DE"/>
    <w:rsid w:val="00BB01DC"/>
    <w:rsid w:val="00BB0207"/>
    <w:rsid w:val="00BB02A9"/>
    <w:rsid w:val="00BB0349"/>
    <w:rsid w:val="00BB0499"/>
    <w:rsid w:val="00BB0611"/>
    <w:rsid w:val="00BB0660"/>
    <w:rsid w:val="00BB06B1"/>
    <w:rsid w:val="00BB070E"/>
    <w:rsid w:val="00BB0905"/>
    <w:rsid w:val="00BB0912"/>
    <w:rsid w:val="00BB097C"/>
    <w:rsid w:val="00BB09CD"/>
    <w:rsid w:val="00BB0A83"/>
    <w:rsid w:val="00BB0B0F"/>
    <w:rsid w:val="00BB0B57"/>
    <w:rsid w:val="00BB0C23"/>
    <w:rsid w:val="00BB0C63"/>
    <w:rsid w:val="00BB0C6D"/>
    <w:rsid w:val="00BB0D88"/>
    <w:rsid w:val="00BB0D9E"/>
    <w:rsid w:val="00BB0F3B"/>
    <w:rsid w:val="00BB1051"/>
    <w:rsid w:val="00BB1096"/>
    <w:rsid w:val="00BB10E3"/>
    <w:rsid w:val="00BB1274"/>
    <w:rsid w:val="00BB1355"/>
    <w:rsid w:val="00BB13E1"/>
    <w:rsid w:val="00BB13F9"/>
    <w:rsid w:val="00BB145A"/>
    <w:rsid w:val="00BB14AE"/>
    <w:rsid w:val="00BB156F"/>
    <w:rsid w:val="00BB1596"/>
    <w:rsid w:val="00BB15C7"/>
    <w:rsid w:val="00BB15CD"/>
    <w:rsid w:val="00BB1612"/>
    <w:rsid w:val="00BB171F"/>
    <w:rsid w:val="00BB17B7"/>
    <w:rsid w:val="00BB1890"/>
    <w:rsid w:val="00BB19A0"/>
    <w:rsid w:val="00BB1A4F"/>
    <w:rsid w:val="00BB1A91"/>
    <w:rsid w:val="00BB1BEC"/>
    <w:rsid w:val="00BB1CA3"/>
    <w:rsid w:val="00BB1D13"/>
    <w:rsid w:val="00BB1D93"/>
    <w:rsid w:val="00BB1EE0"/>
    <w:rsid w:val="00BB1F5F"/>
    <w:rsid w:val="00BB1F68"/>
    <w:rsid w:val="00BB2014"/>
    <w:rsid w:val="00BB20BD"/>
    <w:rsid w:val="00BB219E"/>
    <w:rsid w:val="00BB21BD"/>
    <w:rsid w:val="00BB21F0"/>
    <w:rsid w:val="00BB2270"/>
    <w:rsid w:val="00BB22C3"/>
    <w:rsid w:val="00BB23C5"/>
    <w:rsid w:val="00BB2692"/>
    <w:rsid w:val="00BB27AB"/>
    <w:rsid w:val="00BB28DD"/>
    <w:rsid w:val="00BB291A"/>
    <w:rsid w:val="00BB295D"/>
    <w:rsid w:val="00BB2964"/>
    <w:rsid w:val="00BB29F8"/>
    <w:rsid w:val="00BB2A91"/>
    <w:rsid w:val="00BB2BE8"/>
    <w:rsid w:val="00BB2C23"/>
    <w:rsid w:val="00BB2D49"/>
    <w:rsid w:val="00BB2E09"/>
    <w:rsid w:val="00BB2E84"/>
    <w:rsid w:val="00BB2EC3"/>
    <w:rsid w:val="00BB2EC8"/>
    <w:rsid w:val="00BB2F58"/>
    <w:rsid w:val="00BB2F7D"/>
    <w:rsid w:val="00BB2F80"/>
    <w:rsid w:val="00BB30F3"/>
    <w:rsid w:val="00BB31F1"/>
    <w:rsid w:val="00BB3263"/>
    <w:rsid w:val="00BB33DD"/>
    <w:rsid w:val="00BB34F7"/>
    <w:rsid w:val="00BB355B"/>
    <w:rsid w:val="00BB3574"/>
    <w:rsid w:val="00BB358C"/>
    <w:rsid w:val="00BB35D2"/>
    <w:rsid w:val="00BB364B"/>
    <w:rsid w:val="00BB36C6"/>
    <w:rsid w:val="00BB3707"/>
    <w:rsid w:val="00BB371F"/>
    <w:rsid w:val="00BB37E7"/>
    <w:rsid w:val="00BB38D9"/>
    <w:rsid w:val="00BB3946"/>
    <w:rsid w:val="00BB3A9E"/>
    <w:rsid w:val="00BB3C6F"/>
    <w:rsid w:val="00BB3CA2"/>
    <w:rsid w:val="00BB3CD1"/>
    <w:rsid w:val="00BB3CE2"/>
    <w:rsid w:val="00BB3D28"/>
    <w:rsid w:val="00BB3D7F"/>
    <w:rsid w:val="00BB3DDD"/>
    <w:rsid w:val="00BB3E20"/>
    <w:rsid w:val="00BB4105"/>
    <w:rsid w:val="00BB417C"/>
    <w:rsid w:val="00BB4356"/>
    <w:rsid w:val="00BB43C9"/>
    <w:rsid w:val="00BB442E"/>
    <w:rsid w:val="00BB445C"/>
    <w:rsid w:val="00BB4489"/>
    <w:rsid w:val="00BB44EF"/>
    <w:rsid w:val="00BB47C2"/>
    <w:rsid w:val="00BB484C"/>
    <w:rsid w:val="00BB4869"/>
    <w:rsid w:val="00BB48AD"/>
    <w:rsid w:val="00BB48FC"/>
    <w:rsid w:val="00BB4AD7"/>
    <w:rsid w:val="00BB4B68"/>
    <w:rsid w:val="00BB4BA8"/>
    <w:rsid w:val="00BB4BBA"/>
    <w:rsid w:val="00BB4BF8"/>
    <w:rsid w:val="00BB4D03"/>
    <w:rsid w:val="00BB4F5D"/>
    <w:rsid w:val="00BB4F9E"/>
    <w:rsid w:val="00BB4FAC"/>
    <w:rsid w:val="00BB5031"/>
    <w:rsid w:val="00BB5164"/>
    <w:rsid w:val="00BB51DB"/>
    <w:rsid w:val="00BB5211"/>
    <w:rsid w:val="00BB5528"/>
    <w:rsid w:val="00BB55B3"/>
    <w:rsid w:val="00BB55CB"/>
    <w:rsid w:val="00BB5639"/>
    <w:rsid w:val="00BB56A2"/>
    <w:rsid w:val="00BB56D2"/>
    <w:rsid w:val="00BB5743"/>
    <w:rsid w:val="00BB5831"/>
    <w:rsid w:val="00BB5833"/>
    <w:rsid w:val="00BB58D8"/>
    <w:rsid w:val="00BB5983"/>
    <w:rsid w:val="00BB5992"/>
    <w:rsid w:val="00BB599E"/>
    <w:rsid w:val="00BB5A64"/>
    <w:rsid w:val="00BB5A8E"/>
    <w:rsid w:val="00BB5A9E"/>
    <w:rsid w:val="00BB5B7E"/>
    <w:rsid w:val="00BB5BC8"/>
    <w:rsid w:val="00BB5C38"/>
    <w:rsid w:val="00BB5CC3"/>
    <w:rsid w:val="00BB5D26"/>
    <w:rsid w:val="00BB5D47"/>
    <w:rsid w:val="00BB5D63"/>
    <w:rsid w:val="00BB5DB2"/>
    <w:rsid w:val="00BB5DCC"/>
    <w:rsid w:val="00BB5DFD"/>
    <w:rsid w:val="00BB5E5B"/>
    <w:rsid w:val="00BB5E7F"/>
    <w:rsid w:val="00BB5EAB"/>
    <w:rsid w:val="00BB5F88"/>
    <w:rsid w:val="00BB5FF3"/>
    <w:rsid w:val="00BB6043"/>
    <w:rsid w:val="00BB60E0"/>
    <w:rsid w:val="00BB6105"/>
    <w:rsid w:val="00BB6129"/>
    <w:rsid w:val="00BB6181"/>
    <w:rsid w:val="00BB61C6"/>
    <w:rsid w:val="00BB6287"/>
    <w:rsid w:val="00BB632A"/>
    <w:rsid w:val="00BB6420"/>
    <w:rsid w:val="00BB649C"/>
    <w:rsid w:val="00BB653F"/>
    <w:rsid w:val="00BB6689"/>
    <w:rsid w:val="00BB6756"/>
    <w:rsid w:val="00BB6883"/>
    <w:rsid w:val="00BB68B0"/>
    <w:rsid w:val="00BB68FD"/>
    <w:rsid w:val="00BB6971"/>
    <w:rsid w:val="00BB6A47"/>
    <w:rsid w:val="00BB6AF7"/>
    <w:rsid w:val="00BB6B53"/>
    <w:rsid w:val="00BB6C62"/>
    <w:rsid w:val="00BB6C96"/>
    <w:rsid w:val="00BB6CF4"/>
    <w:rsid w:val="00BB6D54"/>
    <w:rsid w:val="00BB6D7A"/>
    <w:rsid w:val="00BB6E1F"/>
    <w:rsid w:val="00BB6E3F"/>
    <w:rsid w:val="00BB6E9D"/>
    <w:rsid w:val="00BB6EE3"/>
    <w:rsid w:val="00BB6F37"/>
    <w:rsid w:val="00BB7070"/>
    <w:rsid w:val="00BB72BE"/>
    <w:rsid w:val="00BB7367"/>
    <w:rsid w:val="00BB7373"/>
    <w:rsid w:val="00BB73F0"/>
    <w:rsid w:val="00BB7442"/>
    <w:rsid w:val="00BB7600"/>
    <w:rsid w:val="00BB768B"/>
    <w:rsid w:val="00BB7701"/>
    <w:rsid w:val="00BB7720"/>
    <w:rsid w:val="00BB77F1"/>
    <w:rsid w:val="00BB7862"/>
    <w:rsid w:val="00BB7935"/>
    <w:rsid w:val="00BB79D6"/>
    <w:rsid w:val="00BB7A21"/>
    <w:rsid w:val="00BB7A43"/>
    <w:rsid w:val="00BB7B1E"/>
    <w:rsid w:val="00BB7C3A"/>
    <w:rsid w:val="00BB7C4C"/>
    <w:rsid w:val="00BB7CDB"/>
    <w:rsid w:val="00BB7E89"/>
    <w:rsid w:val="00BB7F4F"/>
    <w:rsid w:val="00BC0044"/>
    <w:rsid w:val="00BC004B"/>
    <w:rsid w:val="00BC00C6"/>
    <w:rsid w:val="00BC00D9"/>
    <w:rsid w:val="00BC01A2"/>
    <w:rsid w:val="00BC0228"/>
    <w:rsid w:val="00BC0291"/>
    <w:rsid w:val="00BC02B8"/>
    <w:rsid w:val="00BC031B"/>
    <w:rsid w:val="00BC03BA"/>
    <w:rsid w:val="00BC03D7"/>
    <w:rsid w:val="00BC049F"/>
    <w:rsid w:val="00BC0560"/>
    <w:rsid w:val="00BC05AD"/>
    <w:rsid w:val="00BC05BC"/>
    <w:rsid w:val="00BC0620"/>
    <w:rsid w:val="00BC0705"/>
    <w:rsid w:val="00BC075E"/>
    <w:rsid w:val="00BC08A6"/>
    <w:rsid w:val="00BC08E0"/>
    <w:rsid w:val="00BC090F"/>
    <w:rsid w:val="00BC0946"/>
    <w:rsid w:val="00BC094D"/>
    <w:rsid w:val="00BC0B29"/>
    <w:rsid w:val="00BC0B7F"/>
    <w:rsid w:val="00BC0CD6"/>
    <w:rsid w:val="00BC0CDC"/>
    <w:rsid w:val="00BC0D35"/>
    <w:rsid w:val="00BC0EE7"/>
    <w:rsid w:val="00BC0FC4"/>
    <w:rsid w:val="00BC109C"/>
    <w:rsid w:val="00BC10F7"/>
    <w:rsid w:val="00BC11A5"/>
    <w:rsid w:val="00BC11EB"/>
    <w:rsid w:val="00BC12DB"/>
    <w:rsid w:val="00BC1388"/>
    <w:rsid w:val="00BC138E"/>
    <w:rsid w:val="00BC1392"/>
    <w:rsid w:val="00BC14C3"/>
    <w:rsid w:val="00BC158B"/>
    <w:rsid w:val="00BC1665"/>
    <w:rsid w:val="00BC16F6"/>
    <w:rsid w:val="00BC18D0"/>
    <w:rsid w:val="00BC1B00"/>
    <w:rsid w:val="00BC1B1F"/>
    <w:rsid w:val="00BC1D07"/>
    <w:rsid w:val="00BC1D40"/>
    <w:rsid w:val="00BC1DD3"/>
    <w:rsid w:val="00BC1E1D"/>
    <w:rsid w:val="00BC1F65"/>
    <w:rsid w:val="00BC1F7D"/>
    <w:rsid w:val="00BC1FC7"/>
    <w:rsid w:val="00BC206B"/>
    <w:rsid w:val="00BC209C"/>
    <w:rsid w:val="00BC20EB"/>
    <w:rsid w:val="00BC21EF"/>
    <w:rsid w:val="00BC2203"/>
    <w:rsid w:val="00BC2205"/>
    <w:rsid w:val="00BC221A"/>
    <w:rsid w:val="00BC2550"/>
    <w:rsid w:val="00BC259F"/>
    <w:rsid w:val="00BC25D1"/>
    <w:rsid w:val="00BC2798"/>
    <w:rsid w:val="00BC2839"/>
    <w:rsid w:val="00BC28D1"/>
    <w:rsid w:val="00BC2913"/>
    <w:rsid w:val="00BC29A3"/>
    <w:rsid w:val="00BC2BBB"/>
    <w:rsid w:val="00BC2BF1"/>
    <w:rsid w:val="00BC2BF3"/>
    <w:rsid w:val="00BC2C13"/>
    <w:rsid w:val="00BC2C32"/>
    <w:rsid w:val="00BC2C57"/>
    <w:rsid w:val="00BC2CAF"/>
    <w:rsid w:val="00BC2EFA"/>
    <w:rsid w:val="00BC3006"/>
    <w:rsid w:val="00BC3019"/>
    <w:rsid w:val="00BC3185"/>
    <w:rsid w:val="00BC31E9"/>
    <w:rsid w:val="00BC333A"/>
    <w:rsid w:val="00BC334B"/>
    <w:rsid w:val="00BC3378"/>
    <w:rsid w:val="00BC3402"/>
    <w:rsid w:val="00BC347C"/>
    <w:rsid w:val="00BC34EF"/>
    <w:rsid w:val="00BC34F8"/>
    <w:rsid w:val="00BC35D6"/>
    <w:rsid w:val="00BC35D7"/>
    <w:rsid w:val="00BC36E4"/>
    <w:rsid w:val="00BC3714"/>
    <w:rsid w:val="00BC371C"/>
    <w:rsid w:val="00BC377E"/>
    <w:rsid w:val="00BC37E6"/>
    <w:rsid w:val="00BC37FE"/>
    <w:rsid w:val="00BC3817"/>
    <w:rsid w:val="00BC3842"/>
    <w:rsid w:val="00BC3849"/>
    <w:rsid w:val="00BC395B"/>
    <w:rsid w:val="00BC39CE"/>
    <w:rsid w:val="00BC3AB6"/>
    <w:rsid w:val="00BC3C02"/>
    <w:rsid w:val="00BC3C05"/>
    <w:rsid w:val="00BC3C72"/>
    <w:rsid w:val="00BC3CD3"/>
    <w:rsid w:val="00BC3DF4"/>
    <w:rsid w:val="00BC3E80"/>
    <w:rsid w:val="00BC3EE9"/>
    <w:rsid w:val="00BC3F30"/>
    <w:rsid w:val="00BC3F4E"/>
    <w:rsid w:val="00BC3F68"/>
    <w:rsid w:val="00BC4067"/>
    <w:rsid w:val="00BC410C"/>
    <w:rsid w:val="00BC4117"/>
    <w:rsid w:val="00BC4119"/>
    <w:rsid w:val="00BC418F"/>
    <w:rsid w:val="00BC41BF"/>
    <w:rsid w:val="00BC41E1"/>
    <w:rsid w:val="00BC4298"/>
    <w:rsid w:val="00BC42EC"/>
    <w:rsid w:val="00BC4327"/>
    <w:rsid w:val="00BC4467"/>
    <w:rsid w:val="00BC4609"/>
    <w:rsid w:val="00BC46D7"/>
    <w:rsid w:val="00BC4751"/>
    <w:rsid w:val="00BC4760"/>
    <w:rsid w:val="00BC4774"/>
    <w:rsid w:val="00BC47CE"/>
    <w:rsid w:val="00BC47D1"/>
    <w:rsid w:val="00BC47DE"/>
    <w:rsid w:val="00BC48D0"/>
    <w:rsid w:val="00BC4940"/>
    <w:rsid w:val="00BC49C1"/>
    <w:rsid w:val="00BC49C3"/>
    <w:rsid w:val="00BC4A55"/>
    <w:rsid w:val="00BC4A7F"/>
    <w:rsid w:val="00BC4AF7"/>
    <w:rsid w:val="00BC4B11"/>
    <w:rsid w:val="00BC4BF3"/>
    <w:rsid w:val="00BC4CB0"/>
    <w:rsid w:val="00BC4D3C"/>
    <w:rsid w:val="00BC4F04"/>
    <w:rsid w:val="00BC4FA6"/>
    <w:rsid w:val="00BC5092"/>
    <w:rsid w:val="00BC50FA"/>
    <w:rsid w:val="00BC51D9"/>
    <w:rsid w:val="00BC5301"/>
    <w:rsid w:val="00BC53B2"/>
    <w:rsid w:val="00BC5411"/>
    <w:rsid w:val="00BC5479"/>
    <w:rsid w:val="00BC547D"/>
    <w:rsid w:val="00BC54E7"/>
    <w:rsid w:val="00BC55A9"/>
    <w:rsid w:val="00BC55AA"/>
    <w:rsid w:val="00BC5609"/>
    <w:rsid w:val="00BC5617"/>
    <w:rsid w:val="00BC566E"/>
    <w:rsid w:val="00BC56DC"/>
    <w:rsid w:val="00BC5705"/>
    <w:rsid w:val="00BC570F"/>
    <w:rsid w:val="00BC5720"/>
    <w:rsid w:val="00BC5723"/>
    <w:rsid w:val="00BC57A9"/>
    <w:rsid w:val="00BC57F5"/>
    <w:rsid w:val="00BC5842"/>
    <w:rsid w:val="00BC5883"/>
    <w:rsid w:val="00BC588D"/>
    <w:rsid w:val="00BC59BF"/>
    <w:rsid w:val="00BC5BA6"/>
    <w:rsid w:val="00BC5C31"/>
    <w:rsid w:val="00BC5C76"/>
    <w:rsid w:val="00BC5EAC"/>
    <w:rsid w:val="00BC5F0B"/>
    <w:rsid w:val="00BC5F33"/>
    <w:rsid w:val="00BC5FB0"/>
    <w:rsid w:val="00BC5FF3"/>
    <w:rsid w:val="00BC5FFE"/>
    <w:rsid w:val="00BC6087"/>
    <w:rsid w:val="00BC60FA"/>
    <w:rsid w:val="00BC613B"/>
    <w:rsid w:val="00BC61F0"/>
    <w:rsid w:val="00BC6220"/>
    <w:rsid w:val="00BC62B3"/>
    <w:rsid w:val="00BC631A"/>
    <w:rsid w:val="00BC6378"/>
    <w:rsid w:val="00BC64FE"/>
    <w:rsid w:val="00BC65DA"/>
    <w:rsid w:val="00BC662C"/>
    <w:rsid w:val="00BC6740"/>
    <w:rsid w:val="00BC6759"/>
    <w:rsid w:val="00BC6882"/>
    <w:rsid w:val="00BC68DD"/>
    <w:rsid w:val="00BC6911"/>
    <w:rsid w:val="00BC6995"/>
    <w:rsid w:val="00BC6A65"/>
    <w:rsid w:val="00BC6AB6"/>
    <w:rsid w:val="00BC6ACC"/>
    <w:rsid w:val="00BC6BDE"/>
    <w:rsid w:val="00BC6C16"/>
    <w:rsid w:val="00BC6C86"/>
    <w:rsid w:val="00BC6F3D"/>
    <w:rsid w:val="00BC7143"/>
    <w:rsid w:val="00BC72A8"/>
    <w:rsid w:val="00BC72BC"/>
    <w:rsid w:val="00BC730E"/>
    <w:rsid w:val="00BC7310"/>
    <w:rsid w:val="00BC73A5"/>
    <w:rsid w:val="00BC7637"/>
    <w:rsid w:val="00BC770C"/>
    <w:rsid w:val="00BC774E"/>
    <w:rsid w:val="00BC7762"/>
    <w:rsid w:val="00BC7766"/>
    <w:rsid w:val="00BC77B3"/>
    <w:rsid w:val="00BC79F9"/>
    <w:rsid w:val="00BC7A25"/>
    <w:rsid w:val="00BC7B1D"/>
    <w:rsid w:val="00BC7C51"/>
    <w:rsid w:val="00BC7C8D"/>
    <w:rsid w:val="00BC7D74"/>
    <w:rsid w:val="00BC7D92"/>
    <w:rsid w:val="00BC7E2C"/>
    <w:rsid w:val="00BC7EC3"/>
    <w:rsid w:val="00BC7F22"/>
    <w:rsid w:val="00BC7F95"/>
    <w:rsid w:val="00BD00D7"/>
    <w:rsid w:val="00BD0299"/>
    <w:rsid w:val="00BD0447"/>
    <w:rsid w:val="00BD045A"/>
    <w:rsid w:val="00BD0461"/>
    <w:rsid w:val="00BD048F"/>
    <w:rsid w:val="00BD05E6"/>
    <w:rsid w:val="00BD05EE"/>
    <w:rsid w:val="00BD072F"/>
    <w:rsid w:val="00BD08CE"/>
    <w:rsid w:val="00BD08DD"/>
    <w:rsid w:val="00BD099E"/>
    <w:rsid w:val="00BD09D3"/>
    <w:rsid w:val="00BD0B25"/>
    <w:rsid w:val="00BD0B65"/>
    <w:rsid w:val="00BD0BEE"/>
    <w:rsid w:val="00BD0C1C"/>
    <w:rsid w:val="00BD0C21"/>
    <w:rsid w:val="00BD0C9B"/>
    <w:rsid w:val="00BD0C9D"/>
    <w:rsid w:val="00BD0CBC"/>
    <w:rsid w:val="00BD0D29"/>
    <w:rsid w:val="00BD0D90"/>
    <w:rsid w:val="00BD0DE0"/>
    <w:rsid w:val="00BD0E80"/>
    <w:rsid w:val="00BD0F9C"/>
    <w:rsid w:val="00BD0FDD"/>
    <w:rsid w:val="00BD0FE2"/>
    <w:rsid w:val="00BD0FEE"/>
    <w:rsid w:val="00BD1010"/>
    <w:rsid w:val="00BD103A"/>
    <w:rsid w:val="00BD104A"/>
    <w:rsid w:val="00BD10C6"/>
    <w:rsid w:val="00BD10DC"/>
    <w:rsid w:val="00BD1102"/>
    <w:rsid w:val="00BD1182"/>
    <w:rsid w:val="00BD11BD"/>
    <w:rsid w:val="00BD11C5"/>
    <w:rsid w:val="00BD1200"/>
    <w:rsid w:val="00BD122C"/>
    <w:rsid w:val="00BD127D"/>
    <w:rsid w:val="00BD13BF"/>
    <w:rsid w:val="00BD15EC"/>
    <w:rsid w:val="00BD163A"/>
    <w:rsid w:val="00BD166B"/>
    <w:rsid w:val="00BD1695"/>
    <w:rsid w:val="00BD16E8"/>
    <w:rsid w:val="00BD1736"/>
    <w:rsid w:val="00BD17B0"/>
    <w:rsid w:val="00BD17C5"/>
    <w:rsid w:val="00BD18FE"/>
    <w:rsid w:val="00BD1901"/>
    <w:rsid w:val="00BD1908"/>
    <w:rsid w:val="00BD1979"/>
    <w:rsid w:val="00BD1BA2"/>
    <w:rsid w:val="00BD1BAF"/>
    <w:rsid w:val="00BD1BBB"/>
    <w:rsid w:val="00BD1BDB"/>
    <w:rsid w:val="00BD1BE5"/>
    <w:rsid w:val="00BD1BE7"/>
    <w:rsid w:val="00BD1C0E"/>
    <w:rsid w:val="00BD1CE4"/>
    <w:rsid w:val="00BD1DB9"/>
    <w:rsid w:val="00BD1DC8"/>
    <w:rsid w:val="00BD1E14"/>
    <w:rsid w:val="00BD1E39"/>
    <w:rsid w:val="00BD1F77"/>
    <w:rsid w:val="00BD1FD7"/>
    <w:rsid w:val="00BD200D"/>
    <w:rsid w:val="00BD21A6"/>
    <w:rsid w:val="00BD22B6"/>
    <w:rsid w:val="00BD2386"/>
    <w:rsid w:val="00BD2388"/>
    <w:rsid w:val="00BD238F"/>
    <w:rsid w:val="00BD23B5"/>
    <w:rsid w:val="00BD241E"/>
    <w:rsid w:val="00BD2482"/>
    <w:rsid w:val="00BD2547"/>
    <w:rsid w:val="00BD2585"/>
    <w:rsid w:val="00BD25CE"/>
    <w:rsid w:val="00BD260F"/>
    <w:rsid w:val="00BD264C"/>
    <w:rsid w:val="00BD26DB"/>
    <w:rsid w:val="00BD26E2"/>
    <w:rsid w:val="00BD26F8"/>
    <w:rsid w:val="00BD26F9"/>
    <w:rsid w:val="00BD271F"/>
    <w:rsid w:val="00BD27B9"/>
    <w:rsid w:val="00BD2841"/>
    <w:rsid w:val="00BD28D0"/>
    <w:rsid w:val="00BD2905"/>
    <w:rsid w:val="00BD291A"/>
    <w:rsid w:val="00BD2A56"/>
    <w:rsid w:val="00BD2A71"/>
    <w:rsid w:val="00BD2B69"/>
    <w:rsid w:val="00BD2C2F"/>
    <w:rsid w:val="00BD2CAD"/>
    <w:rsid w:val="00BD2D9B"/>
    <w:rsid w:val="00BD2DD3"/>
    <w:rsid w:val="00BD2E3C"/>
    <w:rsid w:val="00BD2ED2"/>
    <w:rsid w:val="00BD2F0F"/>
    <w:rsid w:val="00BD2F4B"/>
    <w:rsid w:val="00BD3209"/>
    <w:rsid w:val="00BD32CE"/>
    <w:rsid w:val="00BD32D8"/>
    <w:rsid w:val="00BD3303"/>
    <w:rsid w:val="00BD3358"/>
    <w:rsid w:val="00BD33CD"/>
    <w:rsid w:val="00BD33EE"/>
    <w:rsid w:val="00BD3421"/>
    <w:rsid w:val="00BD35F3"/>
    <w:rsid w:val="00BD37A6"/>
    <w:rsid w:val="00BD394A"/>
    <w:rsid w:val="00BD3974"/>
    <w:rsid w:val="00BD3A26"/>
    <w:rsid w:val="00BD3C3C"/>
    <w:rsid w:val="00BD3C64"/>
    <w:rsid w:val="00BD3CED"/>
    <w:rsid w:val="00BD3DAC"/>
    <w:rsid w:val="00BD3E0C"/>
    <w:rsid w:val="00BD3E54"/>
    <w:rsid w:val="00BD401D"/>
    <w:rsid w:val="00BD40D9"/>
    <w:rsid w:val="00BD40FE"/>
    <w:rsid w:val="00BD41E3"/>
    <w:rsid w:val="00BD426A"/>
    <w:rsid w:val="00BD431A"/>
    <w:rsid w:val="00BD443A"/>
    <w:rsid w:val="00BD466D"/>
    <w:rsid w:val="00BD46BD"/>
    <w:rsid w:val="00BD498C"/>
    <w:rsid w:val="00BD4991"/>
    <w:rsid w:val="00BD4A16"/>
    <w:rsid w:val="00BD4A29"/>
    <w:rsid w:val="00BD4B18"/>
    <w:rsid w:val="00BD4C85"/>
    <w:rsid w:val="00BD4D13"/>
    <w:rsid w:val="00BD4EEB"/>
    <w:rsid w:val="00BD4FA5"/>
    <w:rsid w:val="00BD4FAE"/>
    <w:rsid w:val="00BD4FB2"/>
    <w:rsid w:val="00BD5083"/>
    <w:rsid w:val="00BD5200"/>
    <w:rsid w:val="00BD5218"/>
    <w:rsid w:val="00BD522F"/>
    <w:rsid w:val="00BD52A0"/>
    <w:rsid w:val="00BD52C0"/>
    <w:rsid w:val="00BD5352"/>
    <w:rsid w:val="00BD5471"/>
    <w:rsid w:val="00BD5493"/>
    <w:rsid w:val="00BD54E7"/>
    <w:rsid w:val="00BD5565"/>
    <w:rsid w:val="00BD55AB"/>
    <w:rsid w:val="00BD5672"/>
    <w:rsid w:val="00BD56BA"/>
    <w:rsid w:val="00BD56EA"/>
    <w:rsid w:val="00BD5747"/>
    <w:rsid w:val="00BD5769"/>
    <w:rsid w:val="00BD5933"/>
    <w:rsid w:val="00BD5965"/>
    <w:rsid w:val="00BD59B5"/>
    <w:rsid w:val="00BD5B4A"/>
    <w:rsid w:val="00BD5B78"/>
    <w:rsid w:val="00BD5B7E"/>
    <w:rsid w:val="00BD5D45"/>
    <w:rsid w:val="00BD5DD4"/>
    <w:rsid w:val="00BD5E40"/>
    <w:rsid w:val="00BD5F10"/>
    <w:rsid w:val="00BD600C"/>
    <w:rsid w:val="00BD6091"/>
    <w:rsid w:val="00BD6168"/>
    <w:rsid w:val="00BD61BC"/>
    <w:rsid w:val="00BD61EE"/>
    <w:rsid w:val="00BD624A"/>
    <w:rsid w:val="00BD6261"/>
    <w:rsid w:val="00BD62F0"/>
    <w:rsid w:val="00BD6452"/>
    <w:rsid w:val="00BD6555"/>
    <w:rsid w:val="00BD658F"/>
    <w:rsid w:val="00BD65C4"/>
    <w:rsid w:val="00BD6752"/>
    <w:rsid w:val="00BD6770"/>
    <w:rsid w:val="00BD6778"/>
    <w:rsid w:val="00BD6892"/>
    <w:rsid w:val="00BD6972"/>
    <w:rsid w:val="00BD6AC1"/>
    <w:rsid w:val="00BD6B04"/>
    <w:rsid w:val="00BD6B86"/>
    <w:rsid w:val="00BD6B97"/>
    <w:rsid w:val="00BD6B9F"/>
    <w:rsid w:val="00BD6BE5"/>
    <w:rsid w:val="00BD6C6F"/>
    <w:rsid w:val="00BD6CC3"/>
    <w:rsid w:val="00BD6CD9"/>
    <w:rsid w:val="00BD6D21"/>
    <w:rsid w:val="00BD6DD3"/>
    <w:rsid w:val="00BD6E7A"/>
    <w:rsid w:val="00BD6F48"/>
    <w:rsid w:val="00BD6FA8"/>
    <w:rsid w:val="00BD6FC8"/>
    <w:rsid w:val="00BD6FF4"/>
    <w:rsid w:val="00BD708C"/>
    <w:rsid w:val="00BD714F"/>
    <w:rsid w:val="00BD72CA"/>
    <w:rsid w:val="00BD72D1"/>
    <w:rsid w:val="00BD730C"/>
    <w:rsid w:val="00BD738E"/>
    <w:rsid w:val="00BD73EE"/>
    <w:rsid w:val="00BD740D"/>
    <w:rsid w:val="00BD74B6"/>
    <w:rsid w:val="00BD7563"/>
    <w:rsid w:val="00BD7595"/>
    <w:rsid w:val="00BD760E"/>
    <w:rsid w:val="00BD7670"/>
    <w:rsid w:val="00BD768D"/>
    <w:rsid w:val="00BD76EE"/>
    <w:rsid w:val="00BD775A"/>
    <w:rsid w:val="00BD77A9"/>
    <w:rsid w:val="00BD7879"/>
    <w:rsid w:val="00BD78FE"/>
    <w:rsid w:val="00BD7964"/>
    <w:rsid w:val="00BD79E8"/>
    <w:rsid w:val="00BD7A44"/>
    <w:rsid w:val="00BD7B38"/>
    <w:rsid w:val="00BD7BAD"/>
    <w:rsid w:val="00BD7C77"/>
    <w:rsid w:val="00BD7DA8"/>
    <w:rsid w:val="00BD7DE3"/>
    <w:rsid w:val="00BD7E81"/>
    <w:rsid w:val="00BD7EF6"/>
    <w:rsid w:val="00BD7F0C"/>
    <w:rsid w:val="00BE0008"/>
    <w:rsid w:val="00BE011D"/>
    <w:rsid w:val="00BE01C6"/>
    <w:rsid w:val="00BE01E2"/>
    <w:rsid w:val="00BE0216"/>
    <w:rsid w:val="00BE02E4"/>
    <w:rsid w:val="00BE035B"/>
    <w:rsid w:val="00BE038C"/>
    <w:rsid w:val="00BE03F1"/>
    <w:rsid w:val="00BE050E"/>
    <w:rsid w:val="00BE068E"/>
    <w:rsid w:val="00BE069D"/>
    <w:rsid w:val="00BE06D6"/>
    <w:rsid w:val="00BE0739"/>
    <w:rsid w:val="00BE07EF"/>
    <w:rsid w:val="00BE087C"/>
    <w:rsid w:val="00BE0887"/>
    <w:rsid w:val="00BE08AA"/>
    <w:rsid w:val="00BE095F"/>
    <w:rsid w:val="00BE0992"/>
    <w:rsid w:val="00BE09AC"/>
    <w:rsid w:val="00BE09B1"/>
    <w:rsid w:val="00BE0AB4"/>
    <w:rsid w:val="00BE0BCB"/>
    <w:rsid w:val="00BE0BDB"/>
    <w:rsid w:val="00BE0C1E"/>
    <w:rsid w:val="00BE0C8F"/>
    <w:rsid w:val="00BE0DC9"/>
    <w:rsid w:val="00BE0E06"/>
    <w:rsid w:val="00BE0E14"/>
    <w:rsid w:val="00BE0E32"/>
    <w:rsid w:val="00BE0F05"/>
    <w:rsid w:val="00BE1098"/>
    <w:rsid w:val="00BE1211"/>
    <w:rsid w:val="00BE124C"/>
    <w:rsid w:val="00BE12D7"/>
    <w:rsid w:val="00BE12F8"/>
    <w:rsid w:val="00BE1321"/>
    <w:rsid w:val="00BE1385"/>
    <w:rsid w:val="00BE13E4"/>
    <w:rsid w:val="00BE14E3"/>
    <w:rsid w:val="00BE1518"/>
    <w:rsid w:val="00BE159C"/>
    <w:rsid w:val="00BE16A7"/>
    <w:rsid w:val="00BE16DF"/>
    <w:rsid w:val="00BE1721"/>
    <w:rsid w:val="00BE17B1"/>
    <w:rsid w:val="00BE17B6"/>
    <w:rsid w:val="00BE1812"/>
    <w:rsid w:val="00BE1938"/>
    <w:rsid w:val="00BE19C5"/>
    <w:rsid w:val="00BE19EA"/>
    <w:rsid w:val="00BE1A25"/>
    <w:rsid w:val="00BE1A6B"/>
    <w:rsid w:val="00BE1B26"/>
    <w:rsid w:val="00BE1B56"/>
    <w:rsid w:val="00BE1BA6"/>
    <w:rsid w:val="00BE1C84"/>
    <w:rsid w:val="00BE1C99"/>
    <w:rsid w:val="00BE1CF5"/>
    <w:rsid w:val="00BE1CF7"/>
    <w:rsid w:val="00BE1E68"/>
    <w:rsid w:val="00BE1FF8"/>
    <w:rsid w:val="00BE2061"/>
    <w:rsid w:val="00BE21D8"/>
    <w:rsid w:val="00BE224E"/>
    <w:rsid w:val="00BE237F"/>
    <w:rsid w:val="00BE23D0"/>
    <w:rsid w:val="00BE2457"/>
    <w:rsid w:val="00BE2559"/>
    <w:rsid w:val="00BE25AA"/>
    <w:rsid w:val="00BE25C4"/>
    <w:rsid w:val="00BE26B4"/>
    <w:rsid w:val="00BE270F"/>
    <w:rsid w:val="00BE2712"/>
    <w:rsid w:val="00BE28A4"/>
    <w:rsid w:val="00BE28EC"/>
    <w:rsid w:val="00BE2939"/>
    <w:rsid w:val="00BE293A"/>
    <w:rsid w:val="00BE2972"/>
    <w:rsid w:val="00BE2A28"/>
    <w:rsid w:val="00BE2A9A"/>
    <w:rsid w:val="00BE2C25"/>
    <w:rsid w:val="00BE2C98"/>
    <w:rsid w:val="00BE2E2B"/>
    <w:rsid w:val="00BE2E41"/>
    <w:rsid w:val="00BE2E76"/>
    <w:rsid w:val="00BE2E8D"/>
    <w:rsid w:val="00BE2F0E"/>
    <w:rsid w:val="00BE2F39"/>
    <w:rsid w:val="00BE2F82"/>
    <w:rsid w:val="00BE2FD7"/>
    <w:rsid w:val="00BE30E7"/>
    <w:rsid w:val="00BE3101"/>
    <w:rsid w:val="00BE3161"/>
    <w:rsid w:val="00BE3219"/>
    <w:rsid w:val="00BE3257"/>
    <w:rsid w:val="00BE331E"/>
    <w:rsid w:val="00BE33B5"/>
    <w:rsid w:val="00BE33B8"/>
    <w:rsid w:val="00BE33F0"/>
    <w:rsid w:val="00BE348A"/>
    <w:rsid w:val="00BE3653"/>
    <w:rsid w:val="00BE3772"/>
    <w:rsid w:val="00BE37C0"/>
    <w:rsid w:val="00BE37EB"/>
    <w:rsid w:val="00BE38C7"/>
    <w:rsid w:val="00BE3984"/>
    <w:rsid w:val="00BE3A79"/>
    <w:rsid w:val="00BE3AD6"/>
    <w:rsid w:val="00BE3B8A"/>
    <w:rsid w:val="00BE3BEB"/>
    <w:rsid w:val="00BE3C65"/>
    <w:rsid w:val="00BE3C81"/>
    <w:rsid w:val="00BE3C96"/>
    <w:rsid w:val="00BE3DD0"/>
    <w:rsid w:val="00BE3ED1"/>
    <w:rsid w:val="00BE3F1B"/>
    <w:rsid w:val="00BE4016"/>
    <w:rsid w:val="00BE4018"/>
    <w:rsid w:val="00BE4053"/>
    <w:rsid w:val="00BE408D"/>
    <w:rsid w:val="00BE4130"/>
    <w:rsid w:val="00BE41AF"/>
    <w:rsid w:val="00BE41C0"/>
    <w:rsid w:val="00BE41F8"/>
    <w:rsid w:val="00BE42F4"/>
    <w:rsid w:val="00BE4307"/>
    <w:rsid w:val="00BE43DD"/>
    <w:rsid w:val="00BE43F0"/>
    <w:rsid w:val="00BE4426"/>
    <w:rsid w:val="00BE4461"/>
    <w:rsid w:val="00BE4482"/>
    <w:rsid w:val="00BE44F3"/>
    <w:rsid w:val="00BE4507"/>
    <w:rsid w:val="00BE451F"/>
    <w:rsid w:val="00BE459F"/>
    <w:rsid w:val="00BE460E"/>
    <w:rsid w:val="00BE4618"/>
    <w:rsid w:val="00BE472A"/>
    <w:rsid w:val="00BE47A0"/>
    <w:rsid w:val="00BE47A8"/>
    <w:rsid w:val="00BE47EF"/>
    <w:rsid w:val="00BE4912"/>
    <w:rsid w:val="00BE49A6"/>
    <w:rsid w:val="00BE49DE"/>
    <w:rsid w:val="00BE4ADC"/>
    <w:rsid w:val="00BE4B75"/>
    <w:rsid w:val="00BE4B87"/>
    <w:rsid w:val="00BE4B89"/>
    <w:rsid w:val="00BE4C1E"/>
    <w:rsid w:val="00BE4D5A"/>
    <w:rsid w:val="00BE4E69"/>
    <w:rsid w:val="00BE4EAC"/>
    <w:rsid w:val="00BE4F13"/>
    <w:rsid w:val="00BE4F1A"/>
    <w:rsid w:val="00BE4FBE"/>
    <w:rsid w:val="00BE4FE9"/>
    <w:rsid w:val="00BE525E"/>
    <w:rsid w:val="00BE5296"/>
    <w:rsid w:val="00BE53C2"/>
    <w:rsid w:val="00BE543A"/>
    <w:rsid w:val="00BE5459"/>
    <w:rsid w:val="00BE5531"/>
    <w:rsid w:val="00BE5545"/>
    <w:rsid w:val="00BE56BD"/>
    <w:rsid w:val="00BE56DB"/>
    <w:rsid w:val="00BE5736"/>
    <w:rsid w:val="00BE5793"/>
    <w:rsid w:val="00BE5796"/>
    <w:rsid w:val="00BE57C3"/>
    <w:rsid w:val="00BE57EE"/>
    <w:rsid w:val="00BE5868"/>
    <w:rsid w:val="00BE58A1"/>
    <w:rsid w:val="00BE58C5"/>
    <w:rsid w:val="00BE5912"/>
    <w:rsid w:val="00BE599B"/>
    <w:rsid w:val="00BE59C7"/>
    <w:rsid w:val="00BE5ABB"/>
    <w:rsid w:val="00BE5ACA"/>
    <w:rsid w:val="00BE5ADA"/>
    <w:rsid w:val="00BE5AF6"/>
    <w:rsid w:val="00BE5B3F"/>
    <w:rsid w:val="00BE5B67"/>
    <w:rsid w:val="00BE5B6B"/>
    <w:rsid w:val="00BE5D29"/>
    <w:rsid w:val="00BE5D87"/>
    <w:rsid w:val="00BE5DC0"/>
    <w:rsid w:val="00BE5E71"/>
    <w:rsid w:val="00BE5E72"/>
    <w:rsid w:val="00BE5E78"/>
    <w:rsid w:val="00BE5EA1"/>
    <w:rsid w:val="00BE5F1C"/>
    <w:rsid w:val="00BE5F41"/>
    <w:rsid w:val="00BE5FD0"/>
    <w:rsid w:val="00BE5FF4"/>
    <w:rsid w:val="00BE60B3"/>
    <w:rsid w:val="00BE6148"/>
    <w:rsid w:val="00BE625D"/>
    <w:rsid w:val="00BE6282"/>
    <w:rsid w:val="00BE629D"/>
    <w:rsid w:val="00BE6332"/>
    <w:rsid w:val="00BE651D"/>
    <w:rsid w:val="00BE6583"/>
    <w:rsid w:val="00BE661A"/>
    <w:rsid w:val="00BE661B"/>
    <w:rsid w:val="00BE6643"/>
    <w:rsid w:val="00BE664F"/>
    <w:rsid w:val="00BE66F5"/>
    <w:rsid w:val="00BE6783"/>
    <w:rsid w:val="00BE6796"/>
    <w:rsid w:val="00BE67B5"/>
    <w:rsid w:val="00BE6825"/>
    <w:rsid w:val="00BE693B"/>
    <w:rsid w:val="00BE6AC6"/>
    <w:rsid w:val="00BE6AC9"/>
    <w:rsid w:val="00BE6B0C"/>
    <w:rsid w:val="00BE6B36"/>
    <w:rsid w:val="00BE6B39"/>
    <w:rsid w:val="00BE6B4F"/>
    <w:rsid w:val="00BE6B96"/>
    <w:rsid w:val="00BE6CA1"/>
    <w:rsid w:val="00BE6D1B"/>
    <w:rsid w:val="00BE6DCD"/>
    <w:rsid w:val="00BE6E91"/>
    <w:rsid w:val="00BE6FBB"/>
    <w:rsid w:val="00BE7179"/>
    <w:rsid w:val="00BE722D"/>
    <w:rsid w:val="00BE72C2"/>
    <w:rsid w:val="00BE731B"/>
    <w:rsid w:val="00BE739A"/>
    <w:rsid w:val="00BE73BD"/>
    <w:rsid w:val="00BE7453"/>
    <w:rsid w:val="00BE74AC"/>
    <w:rsid w:val="00BE75D8"/>
    <w:rsid w:val="00BE7655"/>
    <w:rsid w:val="00BE765C"/>
    <w:rsid w:val="00BE765F"/>
    <w:rsid w:val="00BE76AF"/>
    <w:rsid w:val="00BE77EB"/>
    <w:rsid w:val="00BE7981"/>
    <w:rsid w:val="00BE79A8"/>
    <w:rsid w:val="00BE7A3C"/>
    <w:rsid w:val="00BE7A92"/>
    <w:rsid w:val="00BE7B22"/>
    <w:rsid w:val="00BE7BD6"/>
    <w:rsid w:val="00BE7C0C"/>
    <w:rsid w:val="00BE7D68"/>
    <w:rsid w:val="00BE7DC8"/>
    <w:rsid w:val="00BE7E9A"/>
    <w:rsid w:val="00BE7FE8"/>
    <w:rsid w:val="00BF0044"/>
    <w:rsid w:val="00BF006A"/>
    <w:rsid w:val="00BF00F5"/>
    <w:rsid w:val="00BF0118"/>
    <w:rsid w:val="00BF0156"/>
    <w:rsid w:val="00BF02D1"/>
    <w:rsid w:val="00BF040D"/>
    <w:rsid w:val="00BF054A"/>
    <w:rsid w:val="00BF05E8"/>
    <w:rsid w:val="00BF0606"/>
    <w:rsid w:val="00BF06A3"/>
    <w:rsid w:val="00BF06A5"/>
    <w:rsid w:val="00BF06BC"/>
    <w:rsid w:val="00BF0703"/>
    <w:rsid w:val="00BF0848"/>
    <w:rsid w:val="00BF09B2"/>
    <w:rsid w:val="00BF0A00"/>
    <w:rsid w:val="00BF0A28"/>
    <w:rsid w:val="00BF0A5F"/>
    <w:rsid w:val="00BF0B4A"/>
    <w:rsid w:val="00BF0B59"/>
    <w:rsid w:val="00BF0BB3"/>
    <w:rsid w:val="00BF0C38"/>
    <w:rsid w:val="00BF0C44"/>
    <w:rsid w:val="00BF0CBA"/>
    <w:rsid w:val="00BF0CF6"/>
    <w:rsid w:val="00BF0D8B"/>
    <w:rsid w:val="00BF0DE1"/>
    <w:rsid w:val="00BF0FE7"/>
    <w:rsid w:val="00BF1075"/>
    <w:rsid w:val="00BF107E"/>
    <w:rsid w:val="00BF1199"/>
    <w:rsid w:val="00BF1223"/>
    <w:rsid w:val="00BF123F"/>
    <w:rsid w:val="00BF12D5"/>
    <w:rsid w:val="00BF1516"/>
    <w:rsid w:val="00BF1527"/>
    <w:rsid w:val="00BF1632"/>
    <w:rsid w:val="00BF1641"/>
    <w:rsid w:val="00BF16D2"/>
    <w:rsid w:val="00BF16EB"/>
    <w:rsid w:val="00BF16FE"/>
    <w:rsid w:val="00BF171E"/>
    <w:rsid w:val="00BF1765"/>
    <w:rsid w:val="00BF1782"/>
    <w:rsid w:val="00BF186E"/>
    <w:rsid w:val="00BF18C9"/>
    <w:rsid w:val="00BF19CD"/>
    <w:rsid w:val="00BF1A0C"/>
    <w:rsid w:val="00BF1A30"/>
    <w:rsid w:val="00BF1ABE"/>
    <w:rsid w:val="00BF1B00"/>
    <w:rsid w:val="00BF1B0A"/>
    <w:rsid w:val="00BF1B70"/>
    <w:rsid w:val="00BF1C5E"/>
    <w:rsid w:val="00BF1F7A"/>
    <w:rsid w:val="00BF2033"/>
    <w:rsid w:val="00BF20B2"/>
    <w:rsid w:val="00BF2142"/>
    <w:rsid w:val="00BF2252"/>
    <w:rsid w:val="00BF22C6"/>
    <w:rsid w:val="00BF2320"/>
    <w:rsid w:val="00BF2381"/>
    <w:rsid w:val="00BF2410"/>
    <w:rsid w:val="00BF244F"/>
    <w:rsid w:val="00BF24B2"/>
    <w:rsid w:val="00BF252D"/>
    <w:rsid w:val="00BF2685"/>
    <w:rsid w:val="00BF268E"/>
    <w:rsid w:val="00BF26C1"/>
    <w:rsid w:val="00BF27FC"/>
    <w:rsid w:val="00BF2897"/>
    <w:rsid w:val="00BF2AFA"/>
    <w:rsid w:val="00BF2C41"/>
    <w:rsid w:val="00BF2C4E"/>
    <w:rsid w:val="00BF2C6E"/>
    <w:rsid w:val="00BF2D71"/>
    <w:rsid w:val="00BF2DF4"/>
    <w:rsid w:val="00BF2FA3"/>
    <w:rsid w:val="00BF2FF6"/>
    <w:rsid w:val="00BF3041"/>
    <w:rsid w:val="00BF307A"/>
    <w:rsid w:val="00BF3144"/>
    <w:rsid w:val="00BF3158"/>
    <w:rsid w:val="00BF3159"/>
    <w:rsid w:val="00BF317C"/>
    <w:rsid w:val="00BF326A"/>
    <w:rsid w:val="00BF32A4"/>
    <w:rsid w:val="00BF32B7"/>
    <w:rsid w:val="00BF32C4"/>
    <w:rsid w:val="00BF344D"/>
    <w:rsid w:val="00BF34E7"/>
    <w:rsid w:val="00BF35D6"/>
    <w:rsid w:val="00BF361B"/>
    <w:rsid w:val="00BF3714"/>
    <w:rsid w:val="00BF3751"/>
    <w:rsid w:val="00BF3756"/>
    <w:rsid w:val="00BF37A4"/>
    <w:rsid w:val="00BF37CB"/>
    <w:rsid w:val="00BF37DA"/>
    <w:rsid w:val="00BF3879"/>
    <w:rsid w:val="00BF39A7"/>
    <w:rsid w:val="00BF3A12"/>
    <w:rsid w:val="00BF3A44"/>
    <w:rsid w:val="00BF3A52"/>
    <w:rsid w:val="00BF3B6A"/>
    <w:rsid w:val="00BF3C26"/>
    <w:rsid w:val="00BF3C8D"/>
    <w:rsid w:val="00BF3CB4"/>
    <w:rsid w:val="00BF3D72"/>
    <w:rsid w:val="00BF3E13"/>
    <w:rsid w:val="00BF3F9A"/>
    <w:rsid w:val="00BF3FE7"/>
    <w:rsid w:val="00BF400A"/>
    <w:rsid w:val="00BF407C"/>
    <w:rsid w:val="00BF40C7"/>
    <w:rsid w:val="00BF40F8"/>
    <w:rsid w:val="00BF412A"/>
    <w:rsid w:val="00BF41D2"/>
    <w:rsid w:val="00BF422F"/>
    <w:rsid w:val="00BF4232"/>
    <w:rsid w:val="00BF42A8"/>
    <w:rsid w:val="00BF4357"/>
    <w:rsid w:val="00BF4378"/>
    <w:rsid w:val="00BF444D"/>
    <w:rsid w:val="00BF445C"/>
    <w:rsid w:val="00BF458C"/>
    <w:rsid w:val="00BF459D"/>
    <w:rsid w:val="00BF4677"/>
    <w:rsid w:val="00BF46A1"/>
    <w:rsid w:val="00BF4767"/>
    <w:rsid w:val="00BF4785"/>
    <w:rsid w:val="00BF4862"/>
    <w:rsid w:val="00BF48D4"/>
    <w:rsid w:val="00BF48FE"/>
    <w:rsid w:val="00BF4A3F"/>
    <w:rsid w:val="00BF4B24"/>
    <w:rsid w:val="00BF4BA9"/>
    <w:rsid w:val="00BF4C98"/>
    <w:rsid w:val="00BF4CAF"/>
    <w:rsid w:val="00BF4DB5"/>
    <w:rsid w:val="00BF4DBE"/>
    <w:rsid w:val="00BF4DCF"/>
    <w:rsid w:val="00BF4F51"/>
    <w:rsid w:val="00BF4F57"/>
    <w:rsid w:val="00BF4F86"/>
    <w:rsid w:val="00BF5060"/>
    <w:rsid w:val="00BF514C"/>
    <w:rsid w:val="00BF51DE"/>
    <w:rsid w:val="00BF5206"/>
    <w:rsid w:val="00BF52C5"/>
    <w:rsid w:val="00BF53EF"/>
    <w:rsid w:val="00BF5457"/>
    <w:rsid w:val="00BF5562"/>
    <w:rsid w:val="00BF562B"/>
    <w:rsid w:val="00BF5671"/>
    <w:rsid w:val="00BF5676"/>
    <w:rsid w:val="00BF56EE"/>
    <w:rsid w:val="00BF5737"/>
    <w:rsid w:val="00BF5788"/>
    <w:rsid w:val="00BF585D"/>
    <w:rsid w:val="00BF5886"/>
    <w:rsid w:val="00BF58C1"/>
    <w:rsid w:val="00BF58C9"/>
    <w:rsid w:val="00BF5913"/>
    <w:rsid w:val="00BF5922"/>
    <w:rsid w:val="00BF5AA4"/>
    <w:rsid w:val="00BF5B6C"/>
    <w:rsid w:val="00BF5C09"/>
    <w:rsid w:val="00BF5C75"/>
    <w:rsid w:val="00BF5C82"/>
    <w:rsid w:val="00BF5CA7"/>
    <w:rsid w:val="00BF5D1E"/>
    <w:rsid w:val="00BF5D22"/>
    <w:rsid w:val="00BF5D70"/>
    <w:rsid w:val="00BF5EF7"/>
    <w:rsid w:val="00BF5F0D"/>
    <w:rsid w:val="00BF5F5F"/>
    <w:rsid w:val="00BF5FDE"/>
    <w:rsid w:val="00BF6100"/>
    <w:rsid w:val="00BF612C"/>
    <w:rsid w:val="00BF6191"/>
    <w:rsid w:val="00BF620C"/>
    <w:rsid w:val="00BF622A"/>
    <w:rsid w:val="00BF627C"/>
    <w:rsid w:val="00BF6313"/>
    <w:rsid w:val="00BF6346"/>
    <w:rsid w:val="00BF63EC"/>
    <w:rsid w:val="00BF6423"/>
    <w:rsid w:val="00BF6477"/>
    <w:rsid w:val="00BF647A"/>
    <w:rsid w:val="00BF6556"/>
    <w:rsid w:val="00BF65A9"/>
    <w:rsid w:val="00BF65B8"/>
    <w:rsid w:val="00BF6713"/>
    <w:rsid w:val="00BF67C0"/>
    <w:rsid w:val="00BF67DD"/>
    <w:rsid w:val="00BF6895"/>
    <w:rsid w:val="00BF699A"/>
    <w:rsid w:val="00BF69FD"/>
    <w:rsid w:val="00BF6A23"/>
    <w:rsid w:val="00BF6A70"/>
    <w:rsid w:val="00BF6A9E"/>
    <w:rsid w:val="00BF6C03"/>
    <w:rsid w:val="00BF6C08"/>
    <w:rsid w:val="00BF6C20"/>
    <w:rsid w:val="00BF6C57"/>
    <w:rsid w:val="00BF6C6C"/>
    <w:rsid w:val="00BF6D26"/>
    <w:rsid w:val="00BF6DDA"/>
    <w:rsid w:val="00BF6DE9"/>
    <w:rsid w:val="00BF6E84"/>
    <w:rsid w:val="00BF6EBF"/>
    <w:rsid w:val="00BF6EF5"/>
    <w:rsid w:val="00BF6F51"/>
    <w:rsid w:val="00BF6F9B"/>
    <w:rsid w:val="00BF709D"/>
    <w:rsid w:val="00BF70AD"/>
    <w:rsid w:val="00BF7206"/>
    <w:rsid w:val="00BF72DC"/>
    <w:rsid w:val="00BF7314"/>
    <w:rsid w:val="00BF7391"/>
    <w:rsid w:val="00BF73C8"/>
    <w:rsid w:val="00BF7414"/>
    <w:rsid w:val="00BF7536"/>
    <w:rsid w:val="00BF765C"/>
    <w:rsid w:val="00BF7746"/>
    <w:rsid w:val="00BF7747"/>
    <w:rsid w:val="00BF77F1"/>
    <w:rsid w:val="00BF7808"/>
    <w:rsid w:val="00BF79BE"/>
    <w:rsid w:val="00BF7A0C"/>
    <w:rsid w:val="00BF7A86"/>
    <w:rsid w:val="00BF7A9E"/>
    <w:rsid w:val="00BF7ABB"/>
    <w:rsid w:val="00BF7AEA"/>
    <w:rsid w:val="00BF7AF3"/>
    <w:rsid w:val="00BF7B7F"/>
    <w:rsid w:val="00BF7B8D"/>
    <w:rsid w:val="00BF7C01"/>
    <w:rsid w:val="00BF7D04"/>
    <w:rsid w:val="00BF7D8A"/>
    <w:rsid w:val="00BF7DA7"/>
    <w:rsid w:val="00BF7DC4"/>
    <w:rsid w:val="00BF7DDD"/>
    <w:rsid w:val="00BF7E87"/>
    <w:rsid w:val="00BF7F47"/>
    <w:rsid w:val="00C00004"/>
    <w:rsid w:val="00C0003F"/>
    <w:rsid w:val="00C000C5"/>
    <w:rsid w:val="00C00150"/>
    <w:rsid w:val="00C0019A"/>
    <w:rsid w:val="00C0031E"/>
    <w:rsid w:val="00C0032E"/>
    <w:rsid w:val="00C00346"/>
    <w:rsid w:val="00C00347"/>
    <w:rsid w:val="00C003B1"/>
    <w:rsid w:val="00C004A3"/>
    <w:rsid w:val="00C00632"/>
    <w:rsid w:val="00C0063E"/>
    <w:rsid w:val="00C006FE"/>
    <w:rsid w:val="00C0075F"/>
    <w:rsid w:val="00C00775"/>
    <w:rsid w:val="00C007AD"/>
    <w:rsid w:val="00C007DB"/>
    <w:rsid w:val="00C0087A"/>
    <w:rsid w:val="00C00898"/>
    <w:rsid w:val="00C008C9"/>
    <w:rsid w:val="00C008EA"/>
    <w:rsid w:val="00C00978"/>
    <w:rsid w:val="00C00994"/>
    <w:rsid w:val="00C00B22"/>
    <w:rsid w:val="00C00B2F"/>
    <w:rsid w:val="00C00BA8"/>
    <w:rsid w:val="00C00D89"/>
    <w:rsid w:val="00C00DF3"/>
    <w:rsid w:val="00C00FEF"/>
    <w:rsid w:val="00C0107D"/>
    <w:rsid w:val="00C0117D"/>
    <w:rsid w:val="00C01270"/>
    <w:rsid w:val="00C012F4"/>
    <w:rsid w:val="00C0132E"/>
    <w:rsid w:val="00C01398"/>
    <w:rsid w:val="00C014B2"/>
    <w:rsid w:val="00C01500"/>
    <w:rsid w:val="00C01657"/>
    <w:rsid w:val="00C016E4"/>
    <w:rsid w:val="00C01708"/>
    <w:rsid w:val="00C017D1"/>
    <w:rsid w:val="00C01826"/>
    <w:rsid w:val="00C0187D"/>
    <w:rsid w:val="00C018F7"/>
    <w:rsid w:val="00C01A2B"/>
    <w:rsid w:val="00C01AE1"/>
    <w:rsid w:val="00C01B90"/>
    <w:rsid w:val="00C01B9E"/>
    <w:rsid w:val="00C01BAF"/>
    <w:rsid w:val="00C01C05"/>
    <w:rsid w:val="00C01C54"/>
    <w:rsid w:val="00C01CE1"/>
    <w:rsid w:val="00C01EC2"/>
    <w:rsid w:val="00C0209B"/>
    <w:rsid w:val="00C0209E"/>
    <w:rsid w:val="00C02142"/>
    <w:rsid w:val="00C02151"/>
    <w:rsid w:val="00C0215D"/>
    <w:rsid w:val="00C021E8"/>
    <w:rsid w:val="00C02265"/>
    <w:rsid w:val="00C0227E"/>
    <w:rsid w:val="00C02294"/>
    <w:rsid w:val="00C02329"/>
    <w:rsid w:val="00C02336"/>
    <w:rsid w:val="00C02499"/>
    <w:rsid w:val="00C024F0"/>
    <w:rsid w:val="00C0251E"/>
    <w:rsid w:val="00C0251F"/>
    <w:rsid w:val="00C025E3"/>
    <w:rsid w:val="00C025FC"/>
    <w:rsid w:val="00C02629"/>
    <w:rsid w:val="00C026A3"/>
    <w:rsid w:val="00C027F4"/>
    <w:rsid w:val="00C02920"/>
    <w:rsid w:val="00C02A2E"/>
    <w:rsid w:val="00C02A54"/>
    <w:rsid w:val="00C02AA7"/>
    <w:rsid w:val="00C02C17"/>
    <w:rsid w:val="00C02C7B"/>
    <w:rsid w:val="00C02CC3"/>
    <w:rsid w:val="00C02D15"/>
    <w:rsid w:val="00C02DC9"/>
    <w:rsid w:val="00C02DF8"/>
    <w:rsid w:val="00C02E1C"/>
    <w:rsid w:val="00C02E66"/>
    <w:rsid w:val="00C02EB7"/>
    <w:rsid w:val="00C02FD1"/>
    <w:rsid w:val="00C0317F"/>
    <w:rsid w:val="00C03181"/>
    <w:rsid w:val="00C0320C"/>
    <w:rsid w:val="00C0323C"/>
    <w:rsid w:val="00C0324B"/>
    <w:rsid w:val="00C03281"/>
    <w:rsid w:val="00C03357"/>
    <w:rsid w:val="00C03466"/>
    <w:rsid w:val="00C03567"/>
    <w:rsid w:val="00C035A0"/>
    <w:rsid w:val="00C035A5"/>
    <w:rsid w:val="00C036CD"/>
    <w:rsid w:val="00C036D3"/>
    <w:rsid w:val="00C03727"/>
    <w:rsid w:val="00C0374C"/>
    <w:rsid w:val="00C03775"/>
    <w:rsid w:val="00C0379D"/>
    <w:rsid w:val="00C037C3"/>
    <w:rsid w:val="00C03815"/>
    <w:rsid w:val="00C0382F"/>
    <w:rsid w:val="00C03842"/>
    <w:rsid w:val="00C03872"/>
    <w:rsid w:val="00C038A0"/>
    <w:rsid w:val="00C03944"/>
    <w:rsid w:val="00C03991"/>
    <w:rsid w:val="00C039A9"/>
    <w:rsid w:val="00C03D78"/>
    <w:rsid w:val="00C03E6E"/>
    <w:rsid w:val="00C03EB4"/>
    <w:rsid w:val="00C03FEF"/>
    <w:rsid w:val="00C03FF5"/>
    <w:rsid w:val="00C04036"/>
    <w:rsid w:val="00C040C9"/>
    <w:rsid w:val="00C040D1"/>
    <w:rsid w:val="00C04176"/>
    <w:rsid w:val="00C0421B"/>
    <w:rsid w:val="00C04282"/>
    <w:rsid w:val="00C042FD"/>
    <w:rsid w:val="00C0436C"/>
    <w:rsid w:val="00C0437E"/>
    <w:rsid w:val="00C04385"/>
    <w:rsid w:val="00C043AF"/>
    <w:rsid w:val="00C043F7"/>
    <w:rsid w:val="00C0445F"/>
    <w:rsid w:val="00C0447B"/>
    <w:rsid w:val="00C04499"/>
    <w:rsid w:val="00C044CB"/>
    <w:rsid w:val="00C044ED"/>
    <w:rsid w:val="00C0457F"/>
    <w:rsid w:val="00C045C7"/>
    <w:rsid w:val="00C04612"/>
    <w:rsid w:val="00C0469C"/>
    <w:rsid w:val="00C046A4"/>
    <w:rsid w:val="00C046D6"/>
    <w:rsid w:val="00C04737"/>
    <w:rsid w:val="00C047D6"/>
    <w:rsid w:val="00C047E7"/>
    <w:rsid w:val="00C04837"/>
    <w:rsid w:val="00C0487A"/>
    <w:rsid w:val="00C0489A"/>
    <w:rsid w:val="00C048F3"/>
    <w:rsid w:val="00C04A03"/>
    <w:rsid w:val="00C04AB1"/>
    <w:rsid w:val="00C04B34"/>
    <w:rsid w:val="00C04B8E"/>
    <w:rsid w:val="00C04C5D"/>
    <w:rsid w:val="00C04D39"/>
    <w:rsid w:val="00C04F0D"/>
    <w:rsid w:val="00C04F76"/>
    <w:rsid w:val="00C04FAF"/>
    <w:rsid w:val="00C04FB5"/>
    <w:rsid w:val="00C04FFD"/>
    <w:rsid w:val="00C050E4"/>
    <w:rsid w:val="00C0516B"/>
    <w:rsid w:val="00C05211"/>
    <w:rsid w:val="00C0530D"/>
    <w:rsid w:val="00C053EF"/>
    <w:rsid w:val="00C053F4"/>
    <w:rsid w:val="00C0541A"/>
    <w:rsid w:val="00C0541B"/>
    <w:rsid w:val="00C05534"/>
    <w:rsid w:val="00C05574"/>
    <w:rsid w:val="00C05597"/>
    <w:rsid w:val="00C055E3"/>
    <w:rsid w:val="00C0569D"/>
    <w:rsid w:val="00C056A3"/>
    <w:rsid w:val="00C056C3"/>
    <w:rsid w:val="00C056E5"/>
    <w:rsid w:val="00C058B4"/>
    <w:rsid w:val="00C058CF"/>
    <w:rsid w:val="00C058D2"/>
    <w:rsid w:val="00C058F1"/>
    <w:rsid w:val="00C05929"/>
    <w:rsid w:val="00C05932"/>
    <w:rsid w:val="00C059BC"/>
    <w:rsid w:val="00C05A01"/>
    <w:rsid w:val="00C05AC2"/>
    <w:rsid w:val="00C05B3B"/>
    <w:rsid w:val="00C05B7F"/>
    <w:rsid w:val="00C05BCF"/>
    <w:rsid w:val="00C05C69"/>
    <w:rsid w:val="00C05C9A"/>
    <w:rsid w:val="00C05CB5"/>
    <w:rsid w:val="00C05DA8"/>
    <w:rsid w:val="00C05E62"/>
    <w:rsid w:val="00C05E69"/>
    <w:rsid w:val="00C05E72"/>
    <w:rsid w:val="00C05EB9"/>
    <w:rsid w:val="00C05F43"/>
    <w:rsid w:val="00C05FF7"/>
    <w:rsid w:val="00C0613E"/>
    <w:rsid w:val="00C0617A"/>
    <w:rsid w:val="00C06196"/>
    <w:rsid w:val="00C061C4"/>
    <w:rsid w:val="00C062C4"/>
    <w:rsid w:val="00C06311"/>
    <w:rsid w:val="00C06363"/>
    <w:rsid w:val="00C06379"/>
    <w:rsid w:val="00C063D4"/>
    <w:rsid w:val="00C063D8"/>
    <w:rsid w:val="00C0640B"/>
    <w:rsid w:val="00C06475"/>
    <w:rsid w:val="00C064A4"/>
    <w:rsid w:val="00C0655B"/>
    <w:rsid w:val="00C066CA"/>
    <w:rsid w:val="00C067AB"/>
    <w:rsid w:val="00C068E1"/>
    <w:rsid w:val="00C06951"/>
    <w:rsid w:val="00C0697D"/>
    <w:rsid w:val="00C069E9"/>
    <w:rsid w:val="00C069FB"/>
    <w:rsid w:val="00C069FD"/>
    <w:rsid w:val="00C06A53"/>
    <w:rsid w:val="00C06BA9"/>
    <w:rsid w:val="00C06BC1"/>
    <w:rsid w:val="00C06C7A"/>
    <w:rsid w:val="00C06CB8"/>
    <w:rsid w:val="00C06CBB"/>
    <w:rsid w:val="00C06DCC"/>
    <w:rsid w:val="00C06E07"/>
    <w:rsid w:val="00C06EF1"/>
    <w:rsid w:val="00C06F39"/>
    <w:rsid w:val="00C06FB3"/>
    <w:rsid w:val="00C07036"/>
    <w:rsid w:val="00C0724D"/>
    <w:rsid w:val="00C0747C"/>
    <w:rsid w:val="00C0757F"/>
    <w:rsid w:val="00C07639"/>
    <w:rsid w:val="00C07641"/>
    <w:rsid w:val="00C07672"/>
    <w:rsid w:val="00C07786"/>
    <w:rsid w:val="00C07877"/>
    <w:rsid w:val="00C078D4"/>
    <w:rsid w:val="00C078E7"/>
    <w:rsid w:val="00C07997"/>
    <w:rsid w:val="00C07A68"/>
    <w:rsid w:val="00C07A6E"/>
    <w:rsid w:val="00C07B1A"/>
    <w:rsid w:val="00C07B5B"/>
    <w:rsid w:val="00C07BC0"/>
    <w:rsid w:val="00C07DA1"/>
    <w:rsid w:val="00C07ED3"/>
    <w:rsid w:val="00C07EEF"/>
    <w:rsid w:val="00C07F36"/>
    <w:rsid w:val="00C07F3D"/>
    <w:rsid w:val="00C07F5C"/>
    <w:rsid w:val="00C10052"/>
    <w:rsid w:val="00C10114"/>
    <w:rsid w:val="00C10213"/>
    <w:rsid w:val="00C102A2"/>
    <w:rsid w:val="00C102B5"/>
    <w:rsid w:val="00C103FC"/>
    <w:rsid w:val="00C10422"/>
    <w:rsid w:val="00C10439"/>
    <w:rsid w:val="00C10448"/>
    <w:rsid w:val="00C10515"/>
    <w:rsid w:val="00C10546"/>
    <w:rsid w:val="00C10549"/>
    <w:rsid w:val="00C1075D"/>
    <w:rsid w:val="00C107BB"/>
    <w:rsid w:val="00C10893"/>
    <w:rsid w:val="00C10898"/>
    <w:rsid w:val="00C108CA"/>
    <w:rsid w:val="00C109ED"/>
    <w:rsid w:val="00C10A67"/>
    <w:rsid w:val="00C10A9D"/>
    <w:rsid w:val="00C10B84"/>
    <w:rsid w:val="00C10BB4"/>
    <w:rsid w:val="00C10C28"/>
    <w:rsid w:val="00C10C3C"/>
    <w:rsid w:val="00C10CB7"/>
    <w:rsid w:val="00C10D43"/>
    <w:rsid w:val="00C10DA5"/>
    <w:rsid w:val="00C10E12"/>
    <w:rsid w:val="00C10EE3"/>
    <w:rsid w:val="00C10F93"/>
    <w:rsid w:val="00C1117B"/>
    <w:rsid w:val="00C11261"/>
    <w:rsid w:val="00C113E0"/>
    <w:rsid w:val="00C1141F"/>
    <w:rsid w:val="00C1154F"/>
    <w:rsid w:val="00C11562"/>
    <w:rsid w:val="00C117DC"/>
    <w:rsid w:val="00C11957"/>
    <w:rsid w:val="00C11A96"/>
    <w:rsid w:val="00C11AC6"/>
    <w:rsid w:val="00C11C01"/>
    <w:rsid w:val="00C11C84"/>
    <w:rsid w:val="00C11CD7"/>
    <w:rsid w:val="00C11DAF"/>
    <w:rsid w:val="00C11DF2"/>
    <w:rsid w:val="00C11E13"/>
    <w:rsid w:val="00C11E50"/>
    <w:rsid w:val="00C11F45"/>
    <w:rsid w:val="00C12143"/>
    <w:rsid w:val="00C12260"/>
    <w:rsid w:val="00C122D6"/>
    <w:rsid w:val="00C12301"/>
    <w:rsid w:val="00C1231A"/>
    <w:rsid w:val="00C1239B"/>
    <w:rsid w:val="00C1242F"/>
    <w:rsid w:val="00C124DD"/>
    <w:rsid w:val="00C124F3"/>
    <w:rsid w:val="00C124F4"/>
    <w:rsid w:val="00C12571"/>
    <w:rsid w:val="00C12580"/>
    <w:rsid w:val="00C126B1"/>
    <w:rsid w:val="00C12795"/>
    <w:rsid w:val="00C1294C"/>
    <w:rsid w:val="00C1299A"/>
    <w:rsid w:val="00C129FD"/>
    <w:rsid w:val="00C12A35"/>
    <w:rsid w:val="00C12AB8"/>
    <w:rsid w:val="00C12C25"/>
    <w:rsid w:val="00C12C6B"/>
    <w:rsid w:val="00C12C89"/>
    <w:rsid w:val="00C12CC5"/>
    <w:rsid w:val="00C12D33"/>
    <w:rsid w:val="00C12E53"/>
    <w:rsid w:val="00C12EDA"/>
    <w:rsid w:val="00C12F96"/>
    <w:rsid w:val="00C130BA"/>
    <w:rsid w:val="00C1311A"/>
    <w:rsid w:val="00C1315B"/>
    <w:rsid w:val="00C1327B"/>
    <w:rsid w:val="00C13347"/>
    <w:rsid w:val="00C1341B"/>
    <w:rsid w:val="00C1341D"/>
    <w:rsid w:val="00C134D0"/>
    <w:rsid w:val="00C134FE"/>
    <w:rsid w:val="00C13570"/>
    <w:rsid w:val="00C13602"/>
    <w:rsid w:val="00C136A6"/>
    <w:rsid w:val="00C136CB"/>
    <w:rsid w:val="00C13751"/>
    <w:rsid w:val="00C1376A"/>
    <w:rsid w:val="00C1377D"/>
    <w:rsid w:val="00C137DA"/>
    <w:rsid w:val="00C138E2"/>
    <w:rsid w:val="00C13A47"/>
    <w:rsid w:val="00C13BCF"/>
    <w:rsid w:val="00C13C61"/>
    <w:rsid w:val="00C13EA4"/>
    <w:rsid w:val="00C13EAD"/>
    <w:rsid w:val="00C13EF6"/>
    <w:rsid w:val="00C13F08"/>
    <w:rsid w:val="00C13FB6"/>
    <w:rsid w:val="00C13FF7"/>
    <w:rsid w:val="00C1408F"/>
    <w:rsid w:val="00C14134"/>
    <w:rsid w:val="00C14165"/>
    <w:rsid w:val="00C141DB"/>
    <w:rsid w:val="00C1425B"/>
    <w:rsid w:val="00C14471"/>
    <w:rsid w:val="00C14476"/>
    <w:rsid w:val="00C14498"/>
    <w:rsid w:val="00C14553"/>
    <w:rsid w:val="00C145CA"/>
    <w:rsid w:val="00C146BC"/>
    <w:rsid w:val="00C14790"/>
    <w:rsid w:val="00C147A5"/>
    <w:rsid w:val="00C147CF"/>
    <w:rsid w:val="00C14883"/>
    <w:rsid w:val="00C14917"/>
    <w:rsid w:val="00C1497E"/>
    <w:rsid w:val="00C14A42"/>
    <w:rsid w:val="00C14B32"/>
    <w:rsid w:val="00C14BF8"/>
    <w:rsid w:val="00C14C49"/>
    <w:rsid w:val="00C14DA2"/>
    <w:rsid w:val="00C14E13"/>
    <w:rsid w:val="00C14E2B"/>
    <w:rsid w:val="00C14F12"/>
    <w:rsid w:val="00C14F51"/>
    <w:rsid w:val="00C15033"/>
    <w:rsid w:val="00C150DC"/>
    <w:rsid w:val="00C1517D"/>
    <w:rsid w:val="00C15190"/>
    <w:rsid w:val="00C151B2"/>
    <w:rsid w:val="00C15206"/>
    <w:rsid w:val="00C15208"/>
    <w:rsid w:val="00C15225"/>
    <w:rsid w:val="00C15231"/>
    <w:rsid w:val="00C15253"/>
    <w:rsid w:val="00C152AF"/>
    <w:rsid w:val="00C154C6"/>
    <w:rsid w:val="00C154D0"/>
    <w:rsid w:val="00C15754"/>
    <w:rsid w:val="00C15764"/>
    <w:rsid w:val="00C15843"/>
    <w:rsid w:val="00C15869"/>
    <w:rsid w:val="00C158C6"/>
    <w:rsid w:val="00C15940"/>
    <w:rsid w:val="00C15984"/>
    <w:rsid w:val="00C159F0"/>
    <w:rsid w:val="00C15A2D"/>
    <w:rsid w:val="00C15A50"/>
    <w:rsid w:val="00C15BC0"/>
    <w:rsid w:val="00C15BF1"/>
    <w:rsid w:val="00C15C22"/>
    <w:rsid w:val="00C15C88"/>
    <w:rsid w:val="00C15CCB"/>
    <w:rsid w:val="00C15EDB"/>
    <w:rsid w:val="00C15F6F"/>
    <w:rsid w:val="00C15F73"/>
    <w:rsid w:val="00C15FD8"/>
    <w:rsid w:val="00C16050"/>
    <w:rsid w:val="00C160AC"/>
    <w:rsid w:val="00C160CB"/>
    <w:rsid w:val="00C16130"/>
    <w:rsid w:val="00C16143"/>
    <w:rsid w:val="00C1623F"/>
    <w:rsid w:val="00C1631B"/>
    <w:rsid w:val="00C16346"/>
    <w:rsid w:val="00C16412"/>
    <w:rsid w:val="00C1651B"/>
    <w:rsid w:val="00C16546"/>
    <w:rsid w:val="00C165CA"/>
    <w:rsid w:val="00C165E7"/>
    <w:rsid w:val="00C165FF"/>
    <w:rsid w:val="00C1662E"/>
    <w:rsid w:val="00C1663D"/>
    <w:rsid w:val="00C166D2"/>
    <w:rsid w:val="00C1670A"/>
    <w:rsid w:val="00C16748"/>
    <w:rsid w:val="00C167B9"/>
    <w:rsid w:val="00C167F6"/>
    <w:rsid w:val="00C16837"/>
    <w:rsid w:val="00C16845"/>
    <w:rsid w:val="00C16973"/>
    <w:rsid w:val="00C16974"/>
    <w:rsid w:val="00C169F1"/>
    <w:rsid w:val="00C16AE5"/>
    <w:rsid w:val="00C16B7B"/>
    <w:rsid w:val="00C16BDD"/>
    <w:rsid w:val="00C16C00"/>
    <w:rsid w:val="00C16C82"/>
    <w:rsid w:val="00C16C9D"/>
    <w:rsid w:val="00C16E13"/>
    <w:rsid w:val="00C16E49"/>
    <w:rsid w:val="00C16E83"/>
    <w:rsid w:val="00C16EFD"/>
    <w:rsid w:val="00C16F63"/>
    <w:rsid w:val="00C16F67"/>
    <w:rsid w:val="00C16FBA"/>
    <w:rsid w:val="00C17052"/>
    <w:rsid w:val="00C17099"/>
    <w:rsid w:val="00C170B3"/>
    <w:rsid w:val="00C1719E"/>
    <w:rsid w:val="00C17249"/>
    <w:rsid w:val="00C17268"/>
    <w:rsid w:val="00C173A6"/>
    <w:rsid w:val="00C17402"/>
    <w:rsid w:val="00C17449"/>
    <w:rsid w:val="00C1745C"/>
    <w:rsid w:val="00C1745F"/>
    <w:rsid w:val="00C17538"/>
    <w:rsid w:val="00C176DA"/>
    <w:rsid w:val="00C17772"/>
    <w:rsid w:val="00C17885"/>
    <w:rsid w:val="00C178BB"/>
    <w:rsid w:val="00C1796B"/>
    <w:rsid w:val="00C17A79"/>
    <w:rsid w:val="00C17B47"/>
    <w:rsid w:val="00C17B79"/>
    <w:rsid w:val="00C17C57"/>
    <w:rsid w:val="00C17C9B"/>
    <w:rsid w:val="00C17CF3"/>
    <w:rsid w:val="00C17EE4"/>
    <w:rsid w:val="00C17F90"/>
    <w:rsid w:val="00C17FAB"/>
    <w:rsid w:val="00C17FC9"/>
    <w:rsid w:val="00C2004B"/>
    <w:rsid w:val="00C20079"/>
    <w:rsid w:val="00C20081"/>
    <w:rsid w:val="00C200B3"/>
    <w:rsid w:val="00C200C6"/>
    <w:rsid w:val="00C202ED"/>
    <w:rsid w:val="00C20369"/>
    <w:rsid w:val="00C20512"/>
    <w:rsid w:val="00C205FA"/>
    <w:rsid w:val="00C20600"/>
    <w:rsid w:val="00C20655"/>
    <w:rsid w:val="00C20668"/>
    <w:rsid w:val="00C206A6"/>
    <w:rsid w:val="00C206ED"/>
    <w:rsid w:val="00C206F6"/>
    <w:rsid w:val="00C20768"/>
    <w:rsid w:val="00C20788"/>
    <w:rsid w:val="00C207BE"/>
    <w:rsid w:val="00C2081C"/>
    <w:rsid w:val="00C20889"/>
    <w:rsid w:val="00C208C5"/>
    <w:rsid w:val="00C208CF"/>
    <w:rsid w:val="00C20971"/>
    <w:rsid w:val="00C20AB0"/>
    <w:rsid w:val="00C20ABA"/>
    <w:rsid w:val="00C20AE3"/>
    <w:rsid w:val="00C20C8D"/>
    <w:rsid w:val="00C20D18"/>
    <w:rsid w:val="00C20F83"/>
    <w:rsid w:val="00C21099"/>
    <w:rsid w:val="00C21138"/>
    <w:rsid w:val="00C2113C"/>
    <w:rsid w:val="00C211F1"/>
    <w:rsid w:val="00C2126F"/>
    <w:rsid w:val="00C212F4"/>
    <w:rsid w:val="00C2135C"/>
    <w:rsid w:val="00C21396"/>
    <w:rsid w:val="00C213C5"/>
    <w:rsid w:val="00C21487"/>
    <w:rsid w:val="00C214D8"/>
    <w:rsid w:val="00C21586"/>
    <w:rsid w:val="00C216B6"/>
    <w:rsid w:val="00C216D6"/>
    <w:rsid w:val="00C2170E"/>
    <w:rsid w:val="00C2177F"/>
    <w:rsid w:val="00C217A6"/>
    <w:rsid w:val="00C217C9"/>
    <w:rsid w:val="00C218FC"/>
    <w:rsid w:val="00C21965"/>
    <w:rsid w:val="00C2199B"/>
    <w:rsid w:val="00C21A48"/>
    <w:rsid w:val="00C21B38"/>
    <w:rsid w:val="00C21B7F"/>
    <w:rsid w:val="00C21B93"/>
    <w:rsid w:val="00C21BAC"/>
    <w:rsid w:val="00C21C34"/>
    <w:rsid w:val="00C21C44"/>
    <w:rsid w:val="00C21D02"/>
    <w:rsid w:val="00C21D49"/>
    <w:rsid w:val="00C21DC3"/>
    <w:rsid w:val="00C21F78"/>
    <w:rsid w:val="00C21FA6"/>
    <w:rsid w:val="00C2209C"/>
    <w:rsid w:val="00C22201"/>
    <w:rsid w:val="00C22296"/>
    <w:rsid w:val="00C222B3"/>
    <w:rsid w:val="00C222DD"/>
    <w:rsid w:val="00C22450"/>
    <w:rsid w:val="00C22488"/>
    <w:rsid w:val="00C224D4"/>
    <w:rsid w:val="00C22697"/>
    <w:rsid w:val="00C227FE"/>
    <w:rsid w:val="00C2284D"/>
    <w:rsid w:val="00C2285E"/>
    <w:rsid w:val="00C228BC"/>
    <w:rsid w:val="00C228E7"/>
    <w:rsid w:val="00C228FD"/>
    <w:rsid w:val="00C22909"/>
    <w:rsid w:val="00C229FA"/>
    <w:rsid w:val="00C22A48"/>
    <w:rsid w:val="00C22AEC"/>
    <w:rsid w:val="00C22B32"/>
    <w:rsid w:val="00C22B44"/>
    <w:rsid w:val="00C22BA0"/>
    <w:rsid w:val="00C22BDF"/>
    <w:rsid w:val="00C22C71"/>
    <w:rsid w:val="00C22CB5"/>
    <w:rsid w:val="00C22DED"/>
    <w:rsid w:val="00C22DFA"/>
    <w:rsid w:val="00C22E1F"/>
    <w:rsid w:val="00C22F69"/>
    <w:rsid w:val="00C23088"/>
    <w:rsid w:val="00C2316F"/>
    <w:rsid w:val="00C23376"/>
    <w:rsid w:val="00C23426"/>
    <w:rsid w:val="00C2344F"/>
    <w:rsid w:val="00C2346B"/>
    <w:rsid w:val="00C234B3"/>
    <w:rsid w:val="00C23541"/>
    <w:rsid w:val="00C2360D"/>
    <w:rsid w:val="00C2367A"/>
    <w:rsid w:val="00C236AE"/>
    <w:rsid w:val="00C2371B"/>
    <w:rsid w:val="00C23746"/>
    <w:rsid w:val="00C237BE"/>
    <w:rsid w:val="00C2385E"/>
    <w:rsid w:val="00C239B4"/>
    <w:rsid w:val="00C23AD6"/>
    <w:rsid w:val="00C23AF3"/>
    <w:rsid w:val="00C23B30"/>
    <w:rsid w:val="00C23B72"/>
    <w:rsid w:val="00C23CA1"/>
    <w:rsid w:val="00C23CBF"/>
    <w:rsid w:val="00C23D19"/>
    <w:rsid w:val="00C23D71"/>
    <w:rsid w:val="00C23E33"/>
    <w:rsid w:val="00C23ECA"/>
    <w:rsid w:val="00C23EEC"/>
    <w:rsid w:val="00C23FB1"/>
    <w:rsid w:val="00C23FDD"/>
    <w:rsid w:val="00C241B7"/>
    <w:rsid w:val="00C241D4"/>
    <w:rsid w:val="00C24205"/>
    <w:rsid w:val="00C24250"/>
    <w:rsid w:val="00C242B1"/>
    <w:rsid w:val="00C24318"/>
    <w:rsid w:val="00C24397"/>
    <w:rsid w:val="00C24631"/>
    <w:rsid w:val="00C24671"/>
    <w:rsid w:val="00C246AE"/>
    <w:rsid w:val="00C246EE"/>
    <w:rsid w:val="00C247C2"/>
    <w:rsid w:val="00C24836"/>
    <w:rsid w:val="00C248F4"/>
    <w:rsid w:val="00C24978"/>
    <w:rsid w:val="00C249C2"/>
    <w:rsid w:val="00C24A1B"/>
    <w:rsid w:val="00C24A85"/>
    <w:rsid w:val="00C24AC4"/>
    <w:rsid w:val="00C24AF7"/>
    <w:rsid w:val="00C24BDF"/>
    <w:rsid w:val="00C24BFF"/>
    <w:rsid w:val="00C24C3F"/>
    <w:rsid w:val="00C24D3F"/>
    <w:rsid w:val="00C24D91"/>
    <w:rsid w:val="00C24DEA"/>
    <w:rsid w:val="00C24DFD"/>
    <w:rsid w:val="00C24EAE"/>
    <w:rsid w:val="00C24EE2"/>
    <w:rsid w:val="00C24FB7"/>
    <w:rsid w:val="00C24FEF"/>
    <w:rsid w:val="00C25160"/>
    <w:rsid w:val="00C2518E"/>
    <w:rsid w:val="00C25218"/>
    <w:rsid w:val="00C25226"/>
    <w:rsid w:val="00C25268"/>
    <w:rsid w:val="00C25301"/>
    <w:rsid w:val="00C25359"/>
    <w:rsid w:val="00C25375"/>
    <w:rsid w:val="00C2540D"/>
    <w:rsid w:val="00C25453"/>
    <w:rsid w:val="00C2547A"/>
    <w:rsid w:val="00C2549D"/>
    <w:rsid w:val="00C254F0"/>
    <w:rsid w:val="00C2552B"/>
    <w:rsid w:val="00C25677"/>
    <w:rsid w:val="00C25684"/>
    <w:rsid w:val="00C257AC"/>
    <w:rsid w:val="00C25824"/>
    <w:rsid w:val="00C25908"/>
    <w:rsid w:val="00C25971"/>
    <w:rsid w:val="00C25A69"/>
    <w:rsid w:val="00C25B05"/>
    <w:rsid w:val="00C25B83"/>
    <w:rsid w:val="00C25BB1"/>
    <w:rsid w:val="00C25C8F"/>
    <w:rsid w:val="00C25D2C"/>
    <w:rsid w:val="00C25DC3"/>
    <w:rsid w:val="00C25DE9"/>
    <w:rsid w:val="00C25E3C"/>
    <w:rsid w:val="00C25E4A"/>
    <w:rsid w:val="00C25F32"/>
    <w:rsid w:val="00C26026"/>
    <w:rsid w:val="00C260A2"/>
    <w:rsid w:val="00C260CA"/>
    <w:rsid w:val="00C2611F"/>
    <w:rsid w:val="00C2619A"/>
    <w:rsid w:val="00C26298"/>
    <w:rsid w:val="00C26392"/>
    <w:rsid w:val="00C263FC"/>
    <w:rsid w:val="00C26547"/>
    <w:rsid w:val="00C2673E"/>
    <w:rsid w:val="00C2677E"/>
    <w:rsid w:val="00C267B8"/>
    <w:rsid w:val="00C267C0"/>
    <w:rsid w:val="00C267DD"/>
    <w:rsid w:val="00C268EC"/>
    <w:rsid w:val="00C26917"/>
    <w:rsid w:val="00C26B17"/>
    <w:rsid w:val="00C26BA5"/>
    <w:rsid w:val="00C26E25"/>
    <w:rsid w:val="00C26E3B"/>
    <w:rsid w:val="00C26F38"/>
    <w:rsid w:val="00C27022"/>
    <w:rsid w:val="00C27085"/>
    <w:rsid w:val="00C2718F"/>
    <w:rsid w:val="00C272AA"/>
    <w:rsid w:val="00C272AB"/>
    <w:rsid w:val="00C272BB"/>
    <w:rsid w:val="00C27347"/>
    <w:rsid w:val="00C274C4"/>
    <w:rsid w:val="00C27525"/>
    <w:rsid w:val="00C27567"/>
    <w:rsid w:val="00C2756D"/>
    <w:rsid w:val="00C275E0"/>
    <w:rsid w:val="00C2761C"/>
    <w:rsid w:val="00C2763E"/>
    <w:rsid w:val="00C27661"/>
    <w:rsid w:val="00C276B1"/>
    <w:rsid w:val="00C2773A"/>
    <w:rsid w:val="00C27776"/>
    <w:rsid w:val="00C278FF"/>
    <w:rsid w:val="00C2793B"/>
    <w:rsid w:val="00C27BDF"/>
    <w:rsid w:val="00C27C85"/>
    <w:rsid w:val="00C27F3F"/>
    <w:rsid w:val="00C27F41"/>
    <w:rsid w:val="00C3007A"/>
    <w:rsid w:val="00C300A4"/>
    <w:rsid w:val="00C30136"/>
    <w:rsid w:val="00C30138"/>
    <w:rsid w:val="00C30150"/>
    <w:rsid w:val="00C30202"/>
    <w:rsid w:val="00C30221"/>
    <w:rsid w:val="00C30245"/>
    <w:rsid w:val="00C30297"/>
    <w:rsid w:val="00C302DF"/>
    <w:rsid w:val="00C302FD"/>
    <w:rsid w:val="00C30528"/>
    <w:rsid w:val="00C305B9"/>
    <w:rsid w:val="00C30660"/>
    <w:rsid w:val="00C30665"/>
    <w:rsid w:val="00C30688"/>
    <w:rsid w:val="00C306C8"/>
    <w:rsid w:val="00C306E6"/>
    <w:rsid w:val="00C3084F"/>
    <w:rsid w:val="00C3088B"/>
    <w:rsid w:val="00C30930"/>
    <w:rsid w:val="00C309C5"/>
    <w:rsid w:val="00C309E6"/>
    <w:rsid w:val="00C30AFF"/>
    <w:rsid w:val="00C30B46"/>
    <w:rsid w:val="00C30B6E"/>
    <w:rsid w:val="00C30BE3"/>
    <w:rsid w:val="00C30C4F"/>
    <w:rsid w:val="00C30C63"/>
    <w:rsid w:val="00C30C67"/>
    <w:rsid w:val="00C30D76"/>
    <w:rsid w:val="00C30DCD"/>
    <w:rsid w:val="00C30E25"/>
    <w:rsid w:val="00C30E3C"/>
    <w:rsid w:val="00C30E59"/>
    <w:rsid w:val="00C30F7A"/>
    <w:rsid w:val="00C31025"/>
    <w:rsid w:val="00C31035"/>
    <w:rsid w:val="00C310D6"/>
    <w:rsid w:val="00C3111F"/>
    <w:rsid w:val="00C311BA"/>
    <w:rsid w:val="00C311D3"/>
    <w:rsid w:val="00C31250"/>
    <w:rsid w:val="00C3125D"/>
    <w:rsid w:val="00C3130F"/>
    <w:rsid w:val="00C313D5"/>
    <w:rsid w:val="00C314A8"/>
    <w:rsid w:val="00C314D7"/>
    <w:rsid w:val="00C314E2"/>
    <w:rsid w:val="00C314E9"/>
    <w:rsid w:val="00C31546"/>
    <w:rsid w:val="00C315BF"/>
    <w:rsid w:val="00C31613"/>
    <w:rsid w:val="00C31670"/>
    <w:rsid w:val="00C317BB"/>
    <w:rsid w:val="00C317CC"/>
    <w:rsid w:val="00C31BC1"/>
    <w:rsid w:val="00C31C4B"/>
    <w:rsid w:val="00C31D2E"/>
    <w:rsid w:val="00C31E7A"/>
    <w:rsid w:val="00C31EF5"/>
    <w:rsid w:val="00C31EF7"/>
    <w:rsid w:val="00C31F68"/>
    <w:rsid w:val="00C31FDD"/>
    <w:rsid w:val="00C32051"/>
    <w:rsid w:val="00C32251"/>
    <w:rsid w:val="00C322AB"/>
    <w:rsid w:val="00C322C8"/>
    <w:rsid w:val="00C322CC"/>
    <w:rsid w:val="00C32364"/>
    <w:rsid w:val="00C32442"/>
    <w:rsid w:val="00C32523"/>
    <w:rsid w:val="00C32540"/>
    <w:rsid w:val="00C32590"/>
    <w:rsid w:val="00C325F1"/>
    <w:rsid w:val="00C32699"/>
    <w:rsid w:val="00C326D0"/>
    <w:rsid w:val="00C32701"/>
    <w:rsid w:val="00C32772"/>
    <w:rsid w:val="00C327B0"/>
    <w:rsid w:val="00C32839"/>
    <w:rsid w:val="00C32945"/>
    <w:rsid w:val="00C32952"/>
    <w:rsid w:val="00C32988"/>
    <w:rsid w:val="00C32A0D"/>
    <w:rsid w:val="00C32A31"/>
    <w:rsid w:val="00C32BEB"/>
    <w:rsid w:val="00C32CED"/>
    <w:rsid w:val="00C32CF1"/>
    <w:rsid w:val="00C32D57"/>
    <w:rsid w:val="00C32D6A"/>
    <w:rsid w:val="00C32DA3"/>
    <w:rsid w:val="00C32DC8"/>
    <w:rsid w:val="00C33008"/>
    <w:rsid w:val="00C330F7"/>
    <w:rsid w:val="00C331CE"/>
    <w:rsid w:val="00C3324A"/>
    <w:rsid w:val="00C3327C"/>
    <w:rsid w:val="00C3327E"/>
    <w:rsid w:val="00C33295"/>
    <w:rsid w:val="00C33374"/>
    <w:rsid w:val="00C333C9"/>
    <w:rsid w:val="00C3343A"/>
    <w:rsid w:val="00C33527"/>
    <w:rsid w:val="00C335B6"/>
    <w:rsid w:val="00C335CD"/>
    <w:rsid w:val="00C3365E"/>
    <w:rsid w:val="00C336B5"/>
    <w:rsid w:val="00C336C5"/>
    <w:rsid w:val="00C3378D"/>
    <w:rsid w:val="00C3387C"/>
    <w:rsid w:val="00C33890"/>
    <w:rsid w:val="00C338E3"/>
    <w:rsid w:val="00C3396F"/>
    <w:rsid w:val="00C33AA2"/>
    <w:rsid w:val="00C33ABE"/>
    <w:rsid w:val="00C33B26"/>
    <w:rsid w:val="00C33B37"/>
    <w:rsid w:val="00C33C4C"/>
    <w:rsid w:val="00C33C73"/>
    <w:rsid w:val="00C33D1B"/>
    <w:rsid w:val="00C33D51"/>
    <w:rsid w:val="00C33E18"/>
    <w:rsid w:val="00C33E1D"/>
    <w:rsid w:val="00C3405E"/>
    <w:rsid w:val="00C340BC"/>
    <w:rsid w:val="00C3412A"/>
    <w:rsid w:val="00C341B6"/>
    <w:rsid w:val="00C3422B"/>
    <w:rsid w:val="00C342E8"/>
    <w:rsid w:val="00C34379"/>
    <w:rsid w:val="00C343AA"/>
    <w:rsid w:val="00C34451"/>
    <w:rsid w:val="00C3459F"/>
    <w:rsid w:val="00C34653"/>
    <w:rsid w:val="00C3476A"/>
    <w:rsid w:val="00C347FE"/>
    <w:rsid w:val="00C349B1"/>
    <w:rsid w:val="00C34C10"/>
    <w:rsid w:val="00C34C4E"/>
    <w:rsid w:val="00C34C7A"/>
    <w:rsid w:val="00C34D3A"/>
    <w:rsid w:val="00C34D44"/>
    <w:rsid w:val="00C34F0D"/>
    <w:rsid w:val="00C350A0"/>
    <w:rsid w:val="00C35108"/>
    <w:rsid w:val="00C3510B"/>
    <w:rsid w:val="00C35126"/>
    <w:rsid w:val="00C351C8"/>
    <w:rsid w:val="00C352AA"/>
    <w:rsid w:val="00C352B4"/>
    <w:rsid w:val="00C354B6"/>
    <w:rsid w:val="00C355A3"/>
    <w:rsid w:val="00C355ED"/>
    <w:rsid w:val="00C35607"/>
    <w:rsid w:val="00C3563A"/>
    <w:rsid w:val="00C3568B"/>
    <w:rsid w:val="00C356A8"/>
    <w:rsid w:val="00C35761"/>
    <w:rsid w:val="00C357DC"/>
    <w:rsid w:val="00C35828"/>
    <w:rsid w:val="00C3595A"/>
    <w:rsid w:val="00C35974"/>
    <w:rsid w:val="00C359A6"/>
    <w:rsid w:val="00C35C25"/>
    <w:rsid w:val="00C35CB6"/>
    <w:rsid w:val="00C35D0B"/>
    <w:rsid w:val="00C35D0C"/>
    <w:rsid w:val="00C35DAA"/>
    <w:rsid w:val="00C35DC3"/>
    <w:rsid w:val="00C35DD6"/>
    <w:rsid w:val="00C35FDE"/>
    <w:rsid w:val="00C3601F"/>
    <w:rsid w:val="00C36079"/>
    <w:rsid w:val="00C3611E"/>
    <w:rsid w:val="00C361F3"/>
    <w:rsid w:val="00C361FF"/>
    <w:rsid w:val="00C36225"/>
    <w:rsid w:val="00C3628B"/>
    <w:rsid w:val="00C362A4"/>
    <w:rsid w:val="00C362C0"/>
    <w:rsid w:val="00C362C9"/>
    <w:rsid w:val="00C362CD"/>
    <w:rsid w:val="00C3642E"/>
    <w:rsid w:val="00C3645C"/>
    <w:rsid w:val="00C36461"/>
    <w:rsid w:val="00C36512"/>
    <w:rsid w:val="00C36553"/>
    <w:rsid w:val="00C3657A"/>
    <w:rsid w:val="00C3659F"/>
    <w:rsid w:val="00C365A2"/>
    <w:rsid w:val="00C3666A"/>
    <w:rsid w:val="00C367C4"/>
    <w:rsid w:val="00C367F9"/>
    <w:rsid w:val="00C36854"/>
    <w:rsid w:val="00C3691D"/>
    <w:rsid w:val="00C369E7"/>
    <w:rsid w:val="00C36A29"/>
    <w:rsid w:val="00C36B5F"/>
    <w:rsid w:val="00C36BFC"/>
    <w:rsid w:val="00C36CFF"/>
    <w:rsid w:val="00C36DAB"/>
    <w:rsid w:val="00C36E43"/>
    <w:rsid w:val="00C36F80"/>
    <w:rsid w:val="00C37125"/>
    <w:rsid w:val="00C371AF"/>
    <w:rsid w:val="00C37213"/>
    <w:rsid w:val="00C3731F"/>
    <w:rsid w:val="00C37441"/>
    <w:rsid w:val="00C374FD"/>
    <w:rsid w:val="00C37516"/>
    <w:rsid w:val="00C3751A"/>
    <w:rsid w:val="00C37529"/>
    <w:rsid w:val="00C3757F"/>
    <w:rsid w:val="00C375DB"/>
    <w:rsid w:val="00C376E5"/>
    <w:rsid w:val="00C3774F"/>
    <w:rsid w:val="00C377C0"/>
    <w:rsid w:val="00C379E2"/>
    <w:rsid w:val="00C37B36"/>
    <w:rsid w:val="00C37CFD"/>
    <w:rsid w:val="00C37EF6"/>
    <w:rsid w:val="00C37FFE"/>
    <w:rsid w:val="00C40098"/>
    <w:rsid w:val="00C4010B"/>
    <w:rsid w:val="00C40149"/>
    <w:rsid w:val="00C402A8"/>
    <w:rsid w:val="00C402B7"/>
    <w:rsid w:val="00C402DD"/>
    <w:rsid w:val="00C4031B"/>
    <w:rsid w:val="00C403C6"/>
    <w:rsid w:val="00C403F7"/>
    <w:rsid w:val="00C40417"/>
    <w:rsid w:val="00C40429"/>
    <w:rsid w:val="00C4058E"/>
    <w:rsid w:val="00C406C7"/>
    <w:rsid w:val="00C40843"/>
    <w:rsid w:val="00C408A9"/>
    <w:rsid w:val="00C409C8"/>
    <w:rsid w:val="00C40ABC"/>
    <w:rsid w:val="00C40B2B"/>
    <w:rsid w:val="00C40D54"/>
    <w:rsid w:val="00C40D84"/>
    <w:rsid w:val="00C40DEA"/>
    <w:rsid w:val="00C40F26"/>
    <w:rsid w:val="00C40F4F"/>
    <w:rsid w:val="00C40FB0"/>
    <w:rsid w:val="00C41083"/>
    <w:rsid w:val="00C410F5"/>
    <w:rsid w:val="00C4110B"/>
    <w:rsid w:val="00C41234"/>
    <w:rsid w:val="00C4127F"/>
    <w:rsid w:val="00C41282"/>
    <w:rsid w:val="00C4135A"/>
    <w:rsid w:val="00C4135D"/>
    <w:rsid w:val="00C4136D"/>
    <w:rsid w:val="00C413C2"/>
    <w:rsid w:val="00C4141C"/>
    <w:rsid w:val="00C41433"/>
    <w:rsid w:val="00C414E3"/>
    <w:rsid w:val="00C41557"/>
    <w:rsid w:val="00C41663"/>
    <w:rsid w:val="00C41686"/>
    <w:rsid w:val="00C41751"/>
    <w:rsid w:val="00C417D1"/>
    <w:rsid w:val="00C41831"/>
    <w:rsid w:val="00C41881"/>
    <w:rsid w:val="00C418E9"/>
    <w:rsid w:val="00C418ED"/>
    <w:rsid w:val="00C41949"/>
    <w:rsid w:val="00C419E0"/>
    <w:rsid w:val="00C419E2"/>
    <w:rsid w:val="00C41A06"/>
    <w:rsid w:val="00C41A12"/>
    <w:rsid w:val="00C41A19"/>
    <w:rsid w:val="00C41AAE"/>
    <w:rsid w:val="00C41AD5"/>
    <w:rsid w:val="00C41AE3"/>
    <w:rsid w:val="00C41AF9"/>
    <w:rsid w:val="00C41C03"/>
    <w:rsid w:val="00C41C67"/>
    <w:rsid w:val="00C41D06"/>
    <w:rsid w:val="00C41D4C"/>
    <w:rsid w:val="00C41DEE"/>
    <w:rsid w:val="00C41E22"/>
    <w:rsid w:val="00C41E31"/>
    <w:rsid w:val="00C41EC7"/>
    <w:rsid w:val="00C41EEC"/>
    <w:rsid w:val="00C41EF0"/>
    <w:rsid w:val="00C41F1B"/>
    <w:rsid w:val="00C41F3C"/>
    <w:rsid w:val="00C41FA1"/>
    <w:rsid w:val="00C41FF0"/>
    <w:rsid w:val="00C4210B"/>
    <w:rsid w:val="00C4213B"/>
    <w:rsid w:val="00C421CB"/>
    <w:rsid w:val="00C421D4"/>
    <w:rsid w:val="00C421D6"/>
    <w:rsid w:val="00C4221A"/>
    <w:rsid w:val="00C42246"/>
    <w:rsid w:val="00C42257"/>
    <w:rsid w:val="00C422EA"/>
    <w:rsid w:val="00C42379"/>
    <w:rsid w:val="00C42393"/>
    <w:rsid w:val="00C4240D"/>
    <w:rsid w:val="00C42416"/>
    <w:rsid w:val="00C4241B"/>
    <w:rsid w:val="00C42447"/>
    <w:rsid w:val="00C424C7"/>
    <w:rsid w:val="00C42727"/>
    <w:rsid w:val="00C42758"/>
    <w:rsid w:val="00C427B1"/>
    <w:rsid w:val="00C427D8"/>
    <w:rsid w:val="00C4285F"/>
    <w:rsid w:val="00C428CA"/>
    <w:rsid w:val="00C428FD"/>
    <w:rsid w:val="00C429A0"/>
    <w:rsid w:val="00C429DE"/>
    <w:rsid w:val="00C429E2"/>
    <w:rsid w:val="00C429E9"/>
    <w:rsid w:val="00C42A44"/>
    <w:rsid w:val="00C42B86"/>
    <w:rsid w:val="00C42BBD"/>
    <w:rsid w:val="00C42CDB"/>
    <w:rsid w:val="00C42CE2"/>
    <w:rsid w:val="00C42D0F"/>
    <w:rsid w:val="00C42D63"/>
    <w:rsid w:val="00C42DCF"/>
    <w:rsid w:val="00C42E5B"/>
    <w:rsid w:val="00C42EA3"/>
    <w:rsid w:val="00C43137"/>
    <w:rsid w:val="00C43156"/>
    <w:rsid w:val="00C43172"/>
    <w:rsid w:val="00C43185"/>
    <w:rsid w:val="00C432B2"/>
    <w:rsid w:val="00C432C4"/>
    <w:rsid w:val="00C432E8"/>
    <w:rsid w:val="00C43314"/>
    <w:rsid w:val="00C43460"/>
    <w:rsid w:val="00C4347F"/>
    <w:rsid w:val="00C43560"/>
    <w:rsid w:val="00C43576"/>
    <w:rsid w:val="00C43613"/>
    <w:rsid w:val="00C4370D"/>
    <w:rsid w:val="00C437B8"/>
    <w:rsid w:val="00C437C7"/>
    <w:rsid w:val="00C437CF"/>
    <w:rsid w:val="00C437F7"/>
    <w:rsid w:val="00C43821"/>
    <w:rsid w:val="00C4387B"/>
    <w:rsid w:val="00C4388D"/>
    <w:rsid w:val="00C43894"/>
    <w:rsid w:val="00C4390E"/>
    <w:rsid w:val="00C43994"/>
    <w:rsid w:val="00C43AC6"/>
    <w:rsid w:val="00C43AF2"/>
    <w:rsid w:val="00C43BB8"/>
    <w:rsid w:val="00C43C7B"/>
    <w:rsid w:val="00C43D02"/>
    <w:rsid w:val="00C43D39"/>
    <w:rsid w:val="00C43D6C"/>
    <w:rsid w:val="00C43E3A"/>
    <w:rsid w:val="00C43E3B"/>
    <w:rsid w:val="00C43E79"/>
    <w:rsid w:val="00C43EFF"/>
    <w:rsid w:val="00C43F21"/>
    <w:rsid w:val="00C43FC2"/>
    <w:rsid w:val="00C440B0"/>
    <w:rsid w:val="00C44107"/>
    <w:rsid w:val="00C44108"/>
    <w:rsid w:val="00C44228"/>
    <w:rsid w:val="00C442B1"/>
    <w:rsid w:val="00C442BE"/>
    <w:rsid w:val="00C4449F"/>
    <w:rsid w:val="00C445BA"/>
    <w:rsid w:val="00C445CB"/>
    <w:rsid w:val="00C44633"/>
    <w:rsid w:val="00C446E6"/>
    <w:rsid w:val="00C447C2"/>
    <w:rsid w:val="00C447D2"/>
    <w:rsid w:val="00C448A4"/>
    <w:rsid w:val="00C448B9"/>
    <w:rsid w:val="00C448BA"/>
    <w:rsid w:val="00C448BF"/>
    <w:rsid w:val="00C4496B"/>
    <w:rsid w:val="00C4499B"/>
    <w:rsid w:val="00C449F3"/>
    <w:rsid w:val="00C44B29"/>
    <w:rsid w:val="00C44B73"/>
    <w:rsid w:val="00C44C72"/>
    <w:rsid w:val="00C44CBA"/>
    <w:rsid w:val="00C44CBD"/>
    <w:rsid w:val="00C44E1C"/>
    <w:rsid w:val="00C44E2A"/>
    <w:rsid w:val="00C44EA9"/>
    <w:rsid w:val="00C44EFD"/>
    <w:rsid w:val="00C44F8E"/>
    <w:rsid w:val="00C45056"/>
    <w:rsid w:val="00C450DB"/>
    <w:rsid w:val="00C4511E"/>
    <w:rsid w:val="00C451B5"/>
    <w:rsid w:val="00C451E8"/>
    <w:rsid w:val="00C451F7"/>
    <w:rsid w:val="00C45296"/>
    <w:rsid w:val="00C4536C"/>
    <w:rsid w:val="00C4538D"/>
    <w:rsid w:val="00C453BB"/>
    <w:rsid w:val="00C4550C"/>
    <w:rsid w:val="00C455BA"/>
    <w:rsid w:val="00C455D0"/>
    <w:rsid w:val="00C455EB"/>
    <w:rsid w:val="00C45605"/>
    <w:rsid w:val="00C4566D"/>
    <w:rsid w:val="00C456DF"/>
    <w:rsid w:val="00C45709"/>
    <w:rsid w:val="00C45764"/>
    <w:rsid w:val="00C4577F"/>
    <w:rsid w:val="00C458CE"/>
    <w:rsid w:val="00C458D7"/>
    <w:rsid w:val="00C4597D"/>
    <w:rsid w:val="00C45A01"/>
    <w:rsid w:val="00C45A1A"/>
    <w:rsid w:val="00C45A4F"/>
    <w:rsid w:val="00C45A54"/>
    <w:rsid w:val="00C45A61"/>
    <w:rsid w:val="00C45A88"/>
    <w:rsid w:val="00C45A90"/>
    <w:rsid w:val="00C45AB6"/>
    <w:rsid w:val="00C45B61"/>
    <w:rsid w:val="00C45B7C"/>
    <w:rsid w:val="00C45B99"/>
    <w:rsid w:val="00C45BA7"/>
    <w:rsid w:val="00C45BD8"/>
    <w:rsid w:val="00C45C62"/>
    <w:rsid w:val="00C45CD6"/>
    <w:rsid w:val="00C45D71"/>
    <w:rsid w:val="00C45DEF"/>
    <w:rsid w:val="00C45E13"/>
    <w:rsid w:val="00C45ECA"/>
    <w:rsid w:val="00C45EEF"/>
    <w:rsid w:val="00C45F74"/>
    <w:rsid w:val="00C45F88"/>
    <w:rsid w:val="00C4606C"/>
    <w:rsid w:val="00C46161"/>
    <w:rsid w:val="00C4621D"/>
    <w:rsid w:val="00C4623A"/>
    <w:rsid w:val="00C46384"/>
    <w:rsid w:val="00C463C0"/>
    <w:rsid w:val="00C46581"/>
    <w:rsid w:val="00C46649"/>
    <w:rsid w:val="00C4666A"/>
    <w:rsid w:val="00C4669F"/>
    <w:rsid w:val="00C466C8"/>
    <w:rsid w:val="00C466F9"/>
    <w:rsid w:val="00C466FE"/>
    <w:rsid w:val="00C46725"/>
    <w:rsid w:val="00C467D2"/>
    <w:rsid w:val="00C46856"/>
    <w:rsid w:val="00C468C7"/>
    <w:rsid w:val="00C468FD"/>
    <w:rsid w:val="00C46919"/>
    <w:rsid w:val="00C46A1D"/>
    <w:rsid w:val="00C46A68"/>
    <w:rsid w:val="00C46AB0"/>
    <w:rsid w:val="00C46C87"/>
    <w:rsid w:val="00C46DBD"/>
    <w:rsid w:val="00C46DFC"/>
    <w:rsid w:val="00C47063"/>
    <w:rsid w:val="00C470BA"/>
    <w:rsid w:val="00C4716E"/>
    <w:rsid w:val="00C4717C"/>
    <w:rsid w:val="00C47337"/>
    <w:rsid w:val="00C4736F"/>
    <w:rsid w:val="00C473B5"/>
    <w:rsid w:val="00C47445"/>
    <w:rsid w:val="00C4746C"/>
    <w:rsid w:val="00C475E7"/>
    <w:rsid w:val="00C47764"/>
    <w:rsid w:val="00C477D1"/>
    <w:rsid w:val="00C47A0C"/>
    <w:rsid w:val="00C47A7A"/>
    <w:rsid w:val="00C47B75"/>
    <w:rsid w:val="00C47C7F"/>
    <w:rsid w:val="00C47CE2"/>
    <w:rsid w:val="00C47D0E"/>
    <w:rsid w:val="00C47D5C"/>
    <w:rsid w:val="00C47D6D"/>
    <w:rsid w:val="00C47D82"/>
    <w:rsid w:val="00C47DA2"/>
    <w:rsid w:val="00C47DBB"/>
    <w:rsid w:val="00C47E46"/>
    <w:rsid w:val="00C47ED5"/>
    <w:rsid w:val="00C47F57"/>
    <w:rsid w:val="00C47F69"/>
    <w:rsid w:val="00C5001E"/>
    <w:rsid w:val="00C50079"/>
    <w:rsid w:val="00C500DD"/>
    <w:rsid w:val="00C502DB"/>
    <w:rsid w:val="00C5045A"/>
    <w:rsid w:val="00C50466"/>
    <w:rsid w:val="00C5047C"/>
    <w:rsid w:val="00C5048B"/>
    <w:rsid w:val="00C504FF"/>
    <w:rsid w:val="00C505D2"/>
    <w:rsid w:val="00C508EE"/>
    <w:rsid w:val="00C50ACF"/>
    <w:rsid w:val="00C50B3E"/>
    <w:rsid w:val="00C50BDA"/>
    <w:rsid w:val="00C50D4F"/>
    <w:rsid w:val="00C50D5F"/>
    <w:rsid w:val="00C50E75"/>
    <w:rsid w:val="00C50E77"/>
    <w:rsid w:val="00C50EE4"/>
    <w:rsid w:val="00C50F70"/>
    <w:rsid w:val="00C50FF3"/>
    <w:rsid w:val="00C5101D"/>
    <w:rsid w:val="00C51078"/>
    <w:rsid w:val="00C51104"/>
    <w:rsid w:val="00C5114D"/>
    <w:rsid w:val="00C5122B"/>
    <w:rsid w:val="00C5123E"/>
    <w:rsid w:val="00C51252"/>
    <w:rsid w:val="00C512CA"/>
    <w:rsid w:val="00C51302"/>
    <w:rsid w:val="00C51378"/>
    <w:rsid w:val="00C513C3"/>
    <w:rsid w:val="00C513D9"/>
    <w:rsid w:val="00C5143E"/>
    <w:rsid w:val="00C514C1"/>
    <w:rsid w:val="00C5157E"/>
    <w:rsid w:val="00C515B2"/>
    <w:rsid w:val="00C5161A"/>
    <w:rsid w:val="00C5174E"/>
    <w:rsid w:val="00C517B0"/>
    <w:rsid w:val="00C517C6"/>
    <w:rsid w:val="00C517F7"/>
    <w:rsid w:val="00C518B9"/>
    <w:rsid w:val="00C51920"/>
    <w:rsid w:val="00C519A3"/>
    <w:rsid w:val="00C51A0F"/>
    <w:rsid w:val="00C51B06"/>
    <w:rsid w:val="00C51B3E"/>
    <w:rsid w:val="00C51B78"/>
    <w:rsid w:val="00C51B83"/>
    <w:rsid w:val="00C51BA6"/>
    <w:rsid w:val="00C51C04"/>
    <w:rsid w:val="00C51C28"/>
    <w:rsid w:val="00C51C5C"/>
    <w:rsid w:val="00C51CE8"/>
    <w:rsid w:val="00C51D16"/>
    <w:rsid w:val="00C51D38"/>
    <w:rsid w:val="00C51D8F"/>
    <w:rsid w:val="00C51DAE"/>
    <w:rsid w:val="00C51E24"/>
    <w:rsid w:val="00C51F17"/>
    <w:rsid w:val="00C51F93"/>
    <w:rsid w:val="00C51F98"/>
    <w:rsid w:val="00C51FC3"/>
    <w:rsid w:val="00C52171"/>
    <w:rsid w:val="00C521CE"/>
    <w:rsid w:val="00C52215"/>
    <w:rsid w:val="00C522FC"/>
    <w:rsid w:val="00C526A6"/>
    <w:rsid w:val="00C527CA"/>
    <w:rsid w:val="00C528E0"/>
    <w:rsid w:val="00C528E6"/>
    <w:rsid w:val="00C528EF"/>
    <w:rsid w:val="00C52944"/>
    <w:rsid w:val="00C52A26"/>
    <w:rsid w:val="00C52AEB"/>
    <w:rsid w:val="00C52B62"/>
    <w:rsid w:val="00C52B71"/>
    <w:rsid w:val="00C52CFB"/>
    <w:rsid w:val="00C52D1B"/>
    <w:rsid w:val="00C52D77"/>
    <w:rsid w:val="00C52DAB"/>
    <w:rsid w:val="00C52DE3"/>
    <w:rsid w:val="00C52FC7"/>
    <w:rsid w:val="00C5308C"/>
    <w:rsid w:val="00C53179"/>
    <w:rsid w:val="00C53185"/>
    <w:rsid w:val="00C53298"/>
    <w:rsid w:val="00C532A3"/>
    <w:rsid w:val="00C53332"/>
    <w:rsid w:val="00C5335F"/>
    <w:rsid w:val="00C533BA"/>
    <w:rsid w:val="00C53466"/>
    <w:rsid w:val="00C534E6"/>
    <w:rsid w:val="00C5351D"/>
    <w:rsid w:val="00C5364B"/>
    <w:rsid w:val="00C5367D"/>
    <w:rsid w:val="00C53741"/>
    <w:rsid w:val="00C53781"/>
    <w:rsid w:val="00C53864"/>
    <w:rsid w:val="00C53908"/>
    <w:rsid w:val="00C53A3D"/>
    <w:rsid w:val="00C53B98"/>
    <w:rsid w:val="00C53CA4"/>
    <w:rsid w:val="00C53D15"/>
    <w:rsid w:val="00C53D77"/>
    <w:rsid w:val="00C53E33"/>
    <w:rsid w:val="00C53F68"/>
    <w:rsid w:val="00C53FEF"/>
    <w:rsid w:val="00C54066"/>
    <w:rsid w:val="00C54071"/>
    <w:rsid w:val="00C54151"/>
    <w:rsid w:val="00C54231"/>
    <w:rsid w:val="00C543B5"/>
    <w:rsid w:val="00C5447C"/>
    <w:rsid w:val="00C544AF"/>
    <w:rsid w:val="00C54582"/>
    <w:rsid w:val="00C54685"/>
    <w:rsid w:val="00C546C4"/>
    <w:rsid w:val="00C548B6"/>
    <w:rsid w:val="00C5498C"/>
    <w:rsid w:val="00C54A97"/>
    <w:rsid w:val="00C54B59"/>
    <w:rsid w:val="00C54BF3"/>
    <w:rsid w:val="00C54D5C"/>
    <w:rsid w:val="00C54D60"/>
    <w:rsid w:val="00C54D67"/>
    <w:rsid w:val="00C54D78"/>
    <w:rsid w:val="00C54DA4"/>
    <w:rsid w:val="00C54E7E"/>
    <w:rsid w:val="00C54EAE"/>
    <w:rsid w:val="00C54EFD"/>
    <w:rsid w:val="00C54F97"/>
    <w:rsid w:val="00C54FD3"/>
    <w:rsid w:val="00C55092"/>
    <w:rsid w:val="00C55095"/>
    <w:rsid w:val="00C5512D"/>
    <w:rsid w:val="00C5519B"/>
    <w:rsid w:val="00C551DC"/>
    <w:rsid w:val="00C552F2"/>
    <w:rsid w:val="00C55342"/>
    <w:rsid w:val="00C5541C"/>
    <w:rsid w:val="00C554B5"/>
    <w:rsid w:val="00C55567"/>
    <w:rsid w:val="00C556D0"/>
    <w:rsid w:val="00C558B5"/>
    <w:rsid w:val="00C55998"/>
    <w:rsid w:val="00C55D0D"/>
    <w:rsid w:val="00C55D16"/>
    <w:rsid w:val="00C55D8E"/>
    <w:rsid w:val="00C55E05"/>
    <w:rsid w:val="00C55E6E"/>
    <w:rsid w:val="00C55F1D"/>
    <w:rsid w:val="00C55F68"/>
    <w:rsid w:val="00C55F90"/>
    <w:rsid w:val="00C560ED"/>
    <w:rsid w:val="00C562E2"/>
    <w:rsid w:val="00C5639E"/>
    <w:rsid w:val="00C56445"/>
    <w:rsid w:val="00C5656B"/>
    <w:rsid w:val="00C56584"/>
    <w:rsid w:val="00C56639"/>
    <w:rsid w:val="00C5674D"/>
    <w:rsid w:val="00C5678C"/>
    <w:rsid w:val="00C56847"/>
    <w:rsid w:val="00C56944"/>
    <w:rsid w:val="00C56A32"/>
    <w:rsid w:val="00C56A86"/>
    <w:rsid w:val="00C56A98"/>
    <w:rsid w:val="00C56ABA"/>
    <w:rsid w:val="00C56ADC"/>
    <w:rsid w:val="00C56B3D"/>
    <w:rsid w:val="00C56B45"/>
    <w:rsid w:val="00C56C73"/>
    <w:rsid w:val="00C56E62"/>
    <w:rsid w:val="00C57018"/>
    <w:rsid w:val="00C57022"/>
    <w:rsid w:val="00C57291"/>
    <w:rsid w:val="00C57298"/>
    <w:rsid w:val="00C572B3"/>
    <w:rsid w:val="00C57328"/>
    <w:rsid w:val="00C574E9"/>
    <w:rsid w:val="00C57596"/>
    <w:rsid w:val="00C576C2"/>
    <w:rsid w:val="00C5785D"/>
    <w:rsid w:val="00C578DB"/>
    <w:rsid w:val="00C578E9"/>
    <w:rsid w:val="00C57996"/>
    <w:rsid w:val="00C579B1"/>
    <w:rsid w:val="00C57B86"/>
    <w:rsid w:val="00C57C01"/>
    <w:rsid w:val="00C57C3B"/>
    <w:rsid w:val="00C57C62"/>
    <w:rsid w:val="00C57CBD"/>
    <w:rsid w:val="00C57CEE"/>
    <w:rsid w:val="00C57D48"/>
    <w:rsid w:val="00C57D80"/>
    <w:rsid w:val="00C57E58"/>
    <w:rsid w:val="00C57EC7"/>
    <w:rsid w:val="00C6009B"/>
    <w:rsid w:val="00C601C9"/>
    <w:rsid w:val="00C60352"/>
    <w:rsid w:val="00C60354"/>
    <w:rsid w:val="00C6036A"/>
    <w:rsid w:val="00C6037F"/>
    <w:rsid w:val="00C603B7"/>
    <w:rsid w:val="00C603EB"/>
    <w:rsid w:val="00C6046C"/>
    <w:rsid w:val="00C60642"/>
    <w:rsid w:val="00C606D4"/>
    <w:rsid w:val="00C60753"/>
    <w:rsid w:val="00C609F0"/>
    <w:rsid w:val="00C609F8"/>
    <w:rsid w:val="00C60A01"/>
    <w:rsid w:val="00C60A96"/>
    <w:rsid w:val="00C60AE2"/>
    <w:rsid w:val="00C60D33"/>
    <w:rsid w:val="00C60D74"/>
    <w:rsid w:val="00C60DD3"/>
    <w:rsid w:val="00C60DE2"/>
    <w:rsid w:val="00C60E29"/>
    <w:rsid w:val="00C60E82"/>
    <w:rsid w:val="00C610C1"/>
    <w:rsid w:val="00C611B6"/>
    <w:rsid w:val="00C61246"/>
    <w:rsid w:val="00C6127A"/>
    <w:rsid w:val="00C612BC"/>
    <w:rsid w:val="00C61304"/>
    <w:rsid w:val="00C6136B"/>
    <w:rsid w:val="00C614E1"/>
    <w:rsid w:val="00C615A8"/>
    <w:rsid w:val="00C6164E"/>
    <w:rsid w:val="00C616C3"/>
    <w:rsid w:val="00C616EC"/>
    <w:rsid w:val="00C6170B"/>
    <w:rsid w:val="00C617A3"/>
    <w:rsid w:val="00C6180F"/>
    <w:rsid w:val="00C618A7"/>
    <w:rsid w:val="00C618DA"/>
    <w:rsid w:val="00C6198F"/>
    <w:rsid w:val="00C61998"/>
    <w:rsid w:val="00C61A44"/>
    <w:rsid w:val="00C61A46"/>
    <w:rsid w:val="00C61AED"/>
    <w:rsid w:val="00C61B43"/>
    <w:rsid w:val="00C61C0C"/>
    <w:rsid w:val="00C61CC6"/>
    <w:rsid w:val="00C61D18"/>
    <w:rsid w:val="00C61DFB"/>
    <w:rsid w:val="00C61E0E"/>
    <w:rsid w:val="00C61E3C"/>
    <w:rsid w:val="00C61E76"/>
    <w:rsid w:val="00C61F00"/>
    <w:rsid w:val="00C62068"/>
    <w:rsid w:val="00C62085"/>
    <w:rsid w:val="00C6208E"/>
    <w:rsid w:val="00C6216B"/>
    <w:rsid w:val="00C62175"/>
    <w:rsid w:val="00C6226E"/>
    <w:rsid w:val="00C622A2"/>
    <w:rsid w:val="00C623DC"/>
    <w:rsid w:val="00C62421"/>
    <w:rsid w:val="00C62422"/>
    <w:rsid w:val="00C6242F"/>
    <w:rsid w:val="00C62446"/>
    <w:rsid w:val="00C6254F"/>
    <w:rsid w:val="00C62611"/>
    <w:rsid w:val="00C62682"/>
    <w:rsid w:val="00C62753"/>
    <w:rsid w:val="00C62757"/>
    <w:rsid w:val="00C62793"/>
    <w:rsid w:val="00C62A64"/>
    <w:rsid w:val="00C62AF5"/>
    <w:rsid w:val="00C62B27"/>
    <w:rsid w:val="00C62C0D"/>
    <w:rsid w:val="00C62C34"/>
    <w:rsid w:val="00C62D88"/>
    <w:rsid w:val="00C62DE1"/>
    <w:rsid w:val="00C62E10"/>
    <w:rsid w:val="00C62EB1"/>
    <w:rsid w:val="00C62FE3"/>
    <w:rsid w:val="00C63007"/>
    <w:rsid w:val="00C631DF"/>
    <w:rsid w:val="00C632F4"/>
    <w:rsid w:val="00C634B5"/>
    <w:rsid w:val="00C63706"/>
    <w:rsid w:val="00C63741"/>
    <w:rsid w:val="00C63815"/>
    <w:rsid w:val="00C63891"/>
    <w:rsid w:val="00C638B4"/>
    <w:rsid w:val="00C63989"/>
    <w:rsid w:val="00C63A16"/>
    <w:rsid w:val="00C63A63"/>
    <w:rsid w:val="00C63A6A"/>
    <w:rsid w:val="00C63AE8"/>
    <w:rsid w:val="00C63AF8"/>
    <w:rsid w:val="00C63B65"/>
    <w:rsid w:val="00C63BE3"/>
    <w:rsid w:val="00C63C44"/>
    <w:rsid w:val="00C63C81"/>
    <w:rsid w:val="00C63CDE"/>
    <w:rsid w:val="00C63D67"/>
    <w:rsid w:val="00C63DF5"/>
    <w:rsid w:val="00C63E2C"/>
    <w:rsid w:val="00C63E2E"/>
    <w:rsid w:val="00C640E4"/>
    <w:rsid w:val="00C64264"/>
    <w:rsid w:val="00C64268"/>
    <w:rsid w:val="00C643EA"/>
    <w:rsid w:val="00C644AF"/>
    <w:rsid w:val="00C64566"/>
    <w:rsid w:val="00C64602"/>
    <w:rsid w:val="00C646B8"/>
    <w:rsid w:val="00C64852"/>
    <w:rsid w:val="00C6493E"/>
    <w:rsid w:val="00C64954"/>
    <w:rsid w:val="00C649A1"/>
    <w:rsid w:val="00C64A0E"/>
    <w:rsid w:val="00C64C2D"/>
    <w:rsid w:val="00C64D82"/>
    <w:rsid w:val="00C64E68"/>
    <w:rsid w:val="00C64E96"/>
    <w:rsid w:val="00C64EA4"/>
    <w:rsid w:val="00C64EE4"/>
    <w:rsid w:val="00C64EEF"/>
    <w:rsid w:val="00C64F8C"/>
    <w:rsid w:val="00C6500C"/>
    <w:rsid w:val="00C651FB"/>
    <w:rsid w:val="00C653DC"/>
    <w:rsid w:val="00C6547C"/>
    <w:rsid w:val="00C654CB"/>
    <w:rsid w:val="00C65644"/>
    <w:rsid w:val="00C656BB"/>
    <w:rsid w:val="00C6578C"/>
    <w:rsid w:val="00C65819"/>
    <w:rsid w:val="00C65889"/>
    <w:rsid w:val="00C658D1"/>
    <w:rsid w:val="00C65958"/>
    <w:rsid w:val="00C65980"/>
    <w:rsid w:val="00C659CD"/>
    <w:rsid w:val="00C65B07"/>
    <w:rsid w:val="00C65B21"/>
    <w:rsid w:val="00C65B97"/>
    <w:rsid w:val="00C65BC9"/>
    <w:rsid w:val="00C65C31"/>
    <w:rsid w:val="00C65D5A"/>
    <w:rsid w:val="00C65E05"/>
    <w:rsid w:val="00C65E78"/>
    <w:rsid w:val="00C65E93"/>
    <w:rsid w:val="00C65EC0"/>
    <w:rsid w:val="00C65F2A"/>
    <w:rsid w:val="00C65F5D"/>
    <w:rsid w:val="00C66040"/>
    <w:rsid w:val="00C661B6"/>
    <w:rsid w:val="00C661CD"/>
    <w:rsid w:val="00C661CF"/>
    <w:rsid w:val="00C661F8"/>
    <w:rsid w:val="00C662E6"/>
    <w:rsid w:val="00C66301"/>
    <w:rsid w:val="00C6633C"/>
    <w:rsid w:val="00C663C1"/>
    <w:rsid w:val="00C6645D"/>
    <w:rsid w:val="00C664C7"/>
    <w:rsid w:val="00C66531"/>
    <w:rsid w:val="00C6677A"/>
    <w:rsid w:val="00C66782"/>
    <w:rsid w:val="00C667F5"/>
    <w:rsid w:val="00C668F3"/>
    <w:rsid w:val="00C66AF4"/>
    <w:rsid w:val="00C66B37"/>
    <w:rsid w:val="00C66BA3"/>
    <w:rsid w:val="00C66C6C"/>
    <w:rsid w:val="00C66C8E"/>
    <w:rsid w:val="00C66C92"/>
    <w:rsid w:val="00C66CB1"/>
    <w:rsid w:val="00C66D9D"/>
    <w:rsid w:val="00C66E0F"/>
    <w:rsid w:val="00C66E1D"/>
    <w:rsid w:val="00C66ED6"/>
    <w:rsid w:val="00C66F1E"/>
    <w:rsid w:val="00C66FAD"/>
    <w:rsid w:val="00C67080"/>
    <w:rsid w:val="00C670E4"/>
    <w:rsid w:val="00C6728A"/>
    <w:rsid w:val="00C67391"/>
    <w:rsid w:val="00C67439"/>
    <w:rsid w:val="00C674A2"/>
    <w:rsid w:val="00C67500"/>
    <w:rsid w:val="00C675F0"/>
    <w:rsid w:val="00C67636"/>
    <w:rsid w:val="00C6768A"/>
    <w:rsid w:val="00C67731"/>
    <w:rsid w:val="00C67767"/>
    <w:rsid w:val="00C677A6"/>
    <w:rsid w:val="00C6790C"/>
    <w:rsid w:val="00C6796F"/>
    <w:rsid w:val="00C67BB2"/>
    <w:rsid w:val="00C67C4F"/>
    <w:rsid w:val="00C67CE6"/>
    <w:rsid w:val="00C67D34"/>
    <w:rsid w:val="00C67DD0"/>
    <w:rsid w:val="00C67E22"/>
    <w:rsid w:val="00C67F08"/>
    <w:rsid w:val="00C67FA7"/>
    <w:rsid w:val="00C67FB2"/>
    <w:rsid w:val="00C7000F"/>
    <w:rsid w:val="00C70012"/>
    <w:rsid w:val="00C70077"/>
    <w:rsid w:val="00C700C5"/>
    <w:rsid w:val="00C700D2"/>
    <w:rsid w:val="00C70306"/>
    <w:rsid w:val="00C703BB"/>
    <w:rsid w:val="00C703EC"/>
    <w:rsid w:val="00C703F6"/>
    <w:rsid w:val="00C70440"/>
    <w:rsid w:val="00C70460"/>
    <w:rsid w:val="00C7049F"/>
    <w:rsid w:val="00C70517"/>
    <w:rsid w:val="00C7069E"/>
    <w:rsid w:val="00C706C0"/>
    <w:rsid w:val="00C70796"/>
    <w:rsid w:val="00C70A54"/>
    <w:rsid w:val="00C70A5B"/>
    <w:rsid w:val="00C70AD8"/>
    <w:rsid w:val="00C70B33"/>
    <w:rsid w:val="00C70C09"/>
    <w:rsid w:val="00C70C8A"/>
    <w:rsid w:val="00C70CD0"/>
    <w:rsid w:val="00C70ED2"/>
    <w:rsid w:val="00C70ED7"/>
    <w:rsid w:val="00C70EE5"/>
    <w:rsid w:val="00C71027"/>
    <w:rsid w:val="00C710F8"/>
    <w:rsid w:val="00C7113A"/>
    <w:rsid w:val="00C712DA"/>
    <w:rsid w:val="00C71427"/>
    <w:rsid w:val="00C71472"/>
    <w:rsid w:val="00C714FB"/>
    <w:rsid w:val="00C715E5"/>
    <w:rsid w:val="00C715FE"/>
    <w:rsid w:val="00C7163E"/>
    <w:rsid w:val="00C716C2"/>
    <w:rsid w:val="00C716DD"/>
    <w:rsid w:val="00C7172F"/>
    <w:rsid w:val="00C71755"/>
    <w:rsid w:val="00C718D4"/>
    <w:rsid w:val="00C7190A"/>
    <w:rsid w:val="00C719C0"/>
    <w:rsid w:val="00C719E0"/>
    <w:rsid w:val="00C71A91"/>
    <w:rsid w:val="00C71B2B"/>
    <w:rsid w:val="00C71CD9"/>
    <w:rsid w:val="00C71DD9"/>
    <w:rsid w:val="00C71DDF"/>
    <w:rsid w:val="00C71E26"/>
    <w:rsid w:val="00C71E5E"/>
    <w:rsid w:val="00C71E7B"/>
    <w:rsid w:val="00C71EE8"/>
    <w:rsid w:val="00C71EFC"/>
    <w:rsid w:val="00C71F0D"/>
    <w:rsid w:val="00C72009"/>
    <w:rsid w:val="00C72068"/>
    <w:rsid w:val="00C72073"/>
    <w:rsid w:val="00C721FF"/>
    <w:rsid w:val="00C72202"/>
    <w:rsid w:val="00C7226D"/>
    <w:rsid w:val="00C722F1"/>
    <w:rsid w:val="00C72315"/>
    <w:rsid w:val="00C72378"/>
    <w:rsid w:val="00C72506"/>
    <w:rsid w:val="00C725B6"/>
    <w:rsid w:val="00C72610"/>
    <w:rsid w:val="00C7263E"/>
    <w:rsid w:val="00C72640"/>
    <w:rsid w:val="00C727E5"/>
    <w:rsid w:val="00C727F3"/>
    <w:rsid w:val="00C72919"/>
    <w:rsid w:val="00C72AD2"/>
    <w:rsid w:val="00C72BBB"/>
    <w:rsid w:val="00C72BBD"/>
    <w:rsid w:val="00C72BE8"/>
    <w:rsid w:val="00C72C62"/>
    <w:rsid w:val="00C72D26"/>
    <w:rsid w:val="00C72D8F"/>
    <w:rsid w:val="00C72DB3"/>
    <w:rsid w:val="00C72E06"/>
    <w:rsid w:val="00C72E29"/>
    <w:rsid w:val="00C72EF5"/>
    <w:rsid w:val="00C72F36"/>
    <w:rsid w:val="00C73015"/>
    <w:rsid w:val="00C73043"/>
    <w:rsid w:val="00C73089"/>
    <w:rsid w:val="00C73152"/>
    <w:rsid w:val="00C7325B"/>
    <w:rsid w:val="00C732C2"/>
    <w:rsid w:val="00C732FA"/>
    <w:rsid w:val="00C7330F"/>
    <w:rsid w:val="00C73327"/>
    <w:rsid w:val="00C7332A"/>
    <w:rsid w:val="00C734F3"/>
    <w:rsid w:val="00C73515"/>
    <w:rsid w:val="00C73534"/>
    <w:rsid w:val="00C73623"/>
    <w:rsid w:val="00C7363C"/>
    <w:rsid w:val="00C73641"/>
    <w:rsid w:val="00C73871"/>
    <w:rsid w:val="00C73872"/>
    <w:rsid w:val="00C73A5C"/>
    <w:rsid w:val="00C73ACF"/>
    <w:rsid w:val="00C73BBF"/>
    <w:rsid w:val="00C73BCE"/>
    <w:rsid w:val="00C73D23"/>
    <w:rsid w:val="00C73DB9"/>
    <w:rsid w:val="00C73E1E"/>
    <w:rsid w:val="00C73ED7"/>
    <w:rsid w:val="00C73EF6"/>
    <w:rsid w:val="00C73F98"/>
    <w:rsid w:val="00C73FBC"/>
    <w:rsid w:val="00C74014"/>
    <w:rsid w:val="00C740A6"/>
    <w:rsid w:val="00C740DD"/>
    <w:rsid w:val="00C74255"/>
    <w:rsid w:val="00C7425C"/>
    <w:rsid w:val="00C742AE"/>
    <w:rsid w:val="00C7435C"/>
    <w:rsid w:val="00C7440E"/>
    <w:rsid w:val="00C7450F"/>
    <w:rsid w:val="00C745BE"/>
    <w:rsid w:val="00C74829"/>
    <w:rsid w:val="00C74A1E"/>
    <w:rsid w:val="00C74A69"/>
    <w:rsid w:val="00C74B3B"/>
    <w:rsid w:val="00C74B44"/>
    <w:rsid w:val="00C74B70"/>
    <w:rsid w:val="00C74BF7"/>
    <w:rsid w:val="00C74C13"/>
    <w:rsid w:val="00C74C5F"/>
    <w:rsid w:val="00C74C94"/>
    <w:rsid w:val="00C74D57"/>
    <w:rsid w:val="00C74DE4"/>
    <w:rsid w:val="00C74E5A"/>
    <w:rsid w:val="00C74E9A"/>
    <w:rsid w:val="00C74F2C"/>
    <w:rsid w:val="00C74FE6"/>
    <w:rsid w:val="00C75073"/>
    <w:rsid w:val="00C751A9"/>
    <w:rsid w:val="00C75228"/>
    <w:rsid w:val="00C7523D"/>
    <w:rsid w:val="00C7527D"/>
    <w:rsid w:val="00C752DD"/>
    <w:rsid w:val="00C752E7"/>
    <w:rsid w:val="00C75310"/>
    <w:rsid w:val="00C753E2"/>
    <w:rsid w:val="00C754D6"/>
    <w:rsid w:val="00C7564A"/>
    <w:rsid w:val="00C7567A"/>
    <w:rsid w:val="00C756DD"/>
    <w:rsid w:val="00C756E1"/>
    <w:rsid w:val="00C756E8"/>
    <w:rsid w:val="00C756F2"/>
    <w:rsid w:val="00C756FA"/>
    <w:rsid w:val="00C757B9"/>
    <w:rsid w:val="00C75880"/>
    <w:rsid w:val="00C7588A"/>
    <w:rsid w:val="00C75901"/>
    <w:rsid w:val="00C7592F"/>
    <w:rsid w:val="00C75997"/>
    <w:rsid w:val="00C75A1D"/>
    <w:rsid w:val="00C75A58"/>
    <w:rsid w:val="00C75AE1"/>
    <w:rsid w:val="00C75B08"/>
    <w:rsid w:val="00C75B87"/>
    <w:rsid w:val="00C75C0E"/>
    <w:rsid w:val="00C75D2E"/>
    <w:rsid w:val="00C75D5F"/>
    <w:rsid w:val="00C75D99"/>
    <w:rsid w:val="00C75D9A"/>
    <w:rsid w:val="00C75DA4"/>
    <w:rsid w:val="00C75E8F"/>
    <w:rsid w:val="00C75F13"/>
    <w:rsid w:val="00C76032"/>
    <w:rsid w:val="00C76185"/>
    <w:rsid w:val="00C76214"/>
    <w:rsid w:val="00C76237"/>
    <w:rsid w:val="00C76273"/>
    <w:rsid w:val="00C762BD"/>
    <w:rsid w:val="00C762F3"/>
    <w:rsid w:val="00C76332"/>
    <w:rsid w:val="00C76387"/>
    <w:rsid w:val="00C763E5"/>
    <w:rsid w:val="00C76419"/>
    <w:rsid w:val="00C76439"/>
    <w:rsid w:val="00C7644C"/>
    <w:rsid w:val="00C766E6"/>
    <w:rsid w:val="00C766F5"/>
    <w:rsid w:val="00C76790"/>
    <w:rsid w:val="00C767B1"/>
    <w:rsid w:val="00C767B4"/>
    <w:rsid w:val="00C767D4"/>
    <w:rsid w:val="00C76868"/>
    <w:rsid w:val="00C76A7D"/>
    <w:rsid w:val="00C76AC6"/>
    <w:rsid w:val="00C76B2F"/>
    <w:rsid w:val="00C76B77"/>
    <w:rsid w:val="00C76BF0"/>
    <w:rsid w:val="00C76CA6"/>
    <w:rsid w:val="00C76CA7"/>
    <w:rsid w:val="00C76D5C"/>
    <w:rsid w:val="00C76D8F"/>
    <w:rsid w:val="00C76E0C"/>
    <w:rsid w:val="00C76E11"/>
    <w:rsid w:val="00C76E13"/>
    <w:rsid w:val="00C76ED2"/>
    <w:rsid w:val="00C77047"/>
    <w:rsid w:val="00C77096"/>
    <w:rsid w:val="00C770C9"/>
    <w:rsid w:val="00C77126"/>
    <w:rsid w:val="00C7717C"/>
    <w:rsid w:val="00C771B5"/>
    <w:rsid w:val="00C77383"/>
    <w:rsid w:val="00C774DD"/>
    <w:rsid w:val="00C774F9"/>
    <w:rsid w:val="00C7753E"/>
    <w:rsid w:val="00C77559"/>
    <w:rsid w:val="00C77578"/>
    <w:rsid w:val="00C77627"/>
    <w:rsid w:val="00C77667"/>
    <w:rsid w:val="00C77760"/>
    <w:rsid w:val="00C77912"/>
    <w:rsid w:val="00C77925"/>
    <w:rsid w:val="00C7793A"/>
    <w:rsid w:val="00C779AB"/>
    <w:rsid w:val="00C779B5"/>
    <w:rsid w:val="00C779B6"/>
    <w:rsid w:val="00C779C0"/>
    <w:rsid w:val="00C77A57"/>
    <w:rsid w:val="00C77BA1"/>
    <w:rsid w:val="00C77BCF"/>
    <w:rsid w:val="00C77C03"/>
    <w:rsid w:val="00C77C38"/>
    <w:rsid w:val="00C77CCE"/>
    <w:rsid w:val="00C77D44"/>
    <w:rsid w:val="00C77D6F"/>
    <w:rsid w:val="00C77E36"/>
    <w:rsid w:val="00C77E6E"/>
    <w:rsid w:val="00C77FC5"/>
    <w:rsid w:val="00C7FC7E"/>
    <w:rsid w:val="00C80108"/>
    <w:rsid w:val="00C80226"/>
    <w:rsid w:val="00C802AD"/>
    <w:rsid w:val="00C80378"/>
    <w:rsid w:val="00C8046A"/>
    <w:rsid w:val="00C804E2"/>
    <w:rsid w:val="00C80540"/>
    <w:rsid w:val="00C80606"/>
    <w:rsid w:val="00C8066B"/>
    <w:rsid w:val="00C80773"/>
    <w:rsid w:val="00C80849"/>
    <w:rsid w:val="00C808D8"/>
    <w:rsid w:val="00C80914"/>
    <w:rsid w:val="00C80989"/>
    <w:rsid w:val="00C80B01"/>
    <w:rsid w:val="00C80BBE"/>
    <w:rsid w:val="00C80C09"/>
    <w:rsid w:val="00C80C45"/>
    <w:rsid w:val="00C80CD4"/>
    <w:rsid w:val="00C80D5D"/>
    <w:rsid w:val="00C80DCA"/>
    <w:rsid w:val="00C80EC0"/>
    <w:rsid w:val="00C80ECB"/>
    <w:rsid w:val="00C80EF0"/>
    <w:rsid w:val="00C81011"/>
    <w:rsid w:val="00C81172"/>
    <w:rsid w:val="00C811A8"/>
    <w:rsid w:val="00C812F4"/>
    <w:rsid w:val="00C812FB"/>
    <w:rsid w:val="00C81304"/>
    <w:rsid w:val="00C813D0"/>
    <w:rsid w:val="00C8143F"/>
    <w:rsid w:val="00C8147C"/>
    <w:rsid w:val="00C81484"/>
    <w:rsid w:val="00C816C2"/>
    <w:rsid w:val="00C8183F"/>
    <w:rsid w:val="00C81843"/>
    <w:rsid w:val="00C819B7"/>
    <w:rsid w:val="00C81A01"/>
    <w:rsid w:val="00C81B0D"/>
    <w:rsid w:val="00C81D0F"/>
    <w:rsid w:val="00C81D83"/>
    <w:rsid w:val="00C81E1B"/>
    <w:rsid w:val="00C81EEA"/>
    <w:rsid w:val="00C81EF1"/>
    <w:rsid w:val="00C81F5E"/>
    <w:rsid w:val="00C8209E"/>
    <w:rsid w:val="00C8218B"/>
    <w:rsid w:val="00C8220F"/>
    <w:rsid w:val="00C82242"/>
    <w:rsid w:val="00C82268"/>
    <w:rsid w:val="00C8227F"/>
    <w:rsid w:val="00C82324"/>
    <w:rsid w:val="00C8233A"/>
    <w:rsid w:val="00C823E8"/>
    <w:rsid w:val="00C8245F"/>
    <w:rsid w:val="00C824B0"/>
    <w:rsid w:val="00C82517"/>
    <w:rsid w:val="00C82519"/>
    <w:rsid w:val="00C826AA"/>
    <w:rsid w:val="00C826D7"/>
    <w:rsid w:val="00C826FA"/>
    <w:rsid w:val="00C82821"/>
    <w:rsid w:val="00C828E9"/>
    <w:rsid w:val="00C829B3"/>
    <w:rsid w:val="00C82A17"/>
    <w:rsid w:val="00C82A82"/>
    <w:rsid w:val="00C82ABE"/>
    <w:rsid w:val="00C82B07"/>
    <w:rsid w:val="00C82B2A"/>
    <w:rsid w:val="00C82BAA"/>
    <w:rsid w:val="00C82BC1"/>
    <w:rsid w:val="00C82C6C"/>
    <w:rsid w:val="00C82C71"/>
    <w:rsid w:val="00C82CA1"/>
    <w:rsid w:val="00C82CDE"/>
    <w:rsid w:val="00C82D37"/>
    <w:rsid w:val="00C82D51"/>
    <w:rsid w:val="00C82D8C"/>
    <w:rsid w:val="00C82E17"/>
    <w:rsid w:val="00C82EDC"/>
    <w:rsid w:val="00C82EED"/>
    <w:rsid w:val="00C82F6B"/>
    <w:rsid w:val="00C82F8A"/>
    <w:rsid w:val="00C82F9A"/>
    <w:rsid w:val="00C8306C"/>
    <w:rsid w:val="00C830AB"/>
    <w:rsid w:val="00C830EE"/>
    <w:rsid w:val="00C83120"/>
    <w:rsid w:val="00C83136"/>
    <w:rsid w:val="00C831C7"/>
    <w:rsid w:val="00C8329C"/>
    <w:rsid w:val="00C832F2"/>
    <w:rsid w:val="00C8339F"/>
    <w:rsid w:val="00C8351A"/>
    <w:rsid w:val="00C8358E"/>
    <w:rsid w:val="00C8364C"/>
    <w:rsid w:val="00C83651"/>
    <w:rsid w:val="00C83670"/>
    <w:rsid w:val="00C836D1"/>
    <w:rsid w:val="00C8372F"/>
    <w:rsid w:val="00C8375D"/>
    <w:rsid w:val="00C83850"/>
    <w:rsid w:val="00C83905"/>
    <w:rsid w:val="00C83937"/>
    <w:rsid w:val="00C8395D"/>
    <w:rsid w:val="00C83BD0"/>
    <w:rsid w:val="00C83C67"/>
    <w:rsid w:val="00C83CD9"/>
    <w:rsid w:val="00C83D27"/>
    <w:rsid w:val="00C83D2E"/>
    <w:rsid w:val="00C83E04"/>
    <w:rsid w:val="00C83EDB"/>
    <w:rsid w:val="00C8402C"/>
    <w:rsid w:val="00C840ED"/>
    <w:rsid w:val="00C84129"/>
    <w:rsid w:val="00C84133"/>
    <w:rsid w:val="00C84140"/>
    <w:rsid w:val="00C841D8"/>
    <w:rsid w:val="00C84200"/>
    <w:rsid w:val="00C8425A"/>
    <w:rsid w:val="00C8436E"/>
    <w:rsid w:val="00C843BD"/>
    <w:rsid w:val="00C843E8"/>
    <w:rsid w:val="00C84430"/>
    <w:rsid w:val="00C8446D"/>
    <w:rsid w:val="00C844C0"/>
    <w:rsid w:val="00C8460F"/>
    <w:rsid w:val="00C84656"/>
    <w:rsid w:val="00C8478D"/>
    <w:rsid w:val="00C847B2"/>
    <w:rsid w:val="00C848EB"/>
    <w:rsid w:val="00C849A7"/>
    <w:rsid w:val="00C849D3"/>
    <w:rsid w:val="00C84B1E"/>
    <w:rsid w:val="00C84CFD"/>
    <w:rsid w:val="00C84CFF"/>
    <w:rsid w:val="00C84F46"/>
    <w:rsid w:val="00C84FAC"/>
    <w:rsid w:val="00C84FB3"/>
    <w:rsid w:val="00C84FB5"/>
    <w:rsid w:val="00C85010"/>
    <w:rsid w:val="00C851E9"/>
    <w:rsid w:val="00C8522B"/>
    <w:rsid w:val="00C8524C"/>
    <w:rsid w:val="00C852CD"/>
    <w:rsid w:val="00C8540D"/>
    <w:rsid w:val="00C855A5"/>
    <w:rsid w:val="00C8566B"/>
    <w:rsid w:val="00C856C7"/>
    <w:rsid w:val="00C85806"/>
    <w:rsid w:val="00C85854"/>
    <w:rsid w:val="00C85888"/>
    <w:rsid w:val="00C858BC"/>
    <w:rsid w:val="00C858EF"/>
    <w:rsid w:val="00C85B44"/>
    <w:rsid w:val="00C85C1E"/>
    <w:rsid w:val="00C85CC2"/>
    <w:rsid w:val="00C8607F"/>
    <w:rsid w:val="00C86082"/>
    <w:rsid w:val="00C860D1"/>
    <w:rsid w:val="00C86265"/>
    <w:rsid w:val="00C862C8"/>
    <w:rsid w:val="00C8636C"/>
    <w:rsid w:val="00C863C4"/>
    <w:rsid w:val="00C863CA"/>
    <w:rsid w:val="00C86473"/>
    <w:rsid w:val="00C86558"/>
    <w:rsid w:val="00C86571"/>
    <w:rsid w:val="00C868B5"/>
    <w:rsid w:val="00C8694A"/>
    <w:rsid w:val="00C869E6"/>
    <w:rsid w:val="00C86A64"/>
    <w:rsid w:val="00C86BA3"/>
    <w:rsid w:val="00C86BB7"/>
    <w:rsid w:val="00C86BCC"/>
    <w:rsid w:val="00C86CA2"/>
    <w:rsid w:val="00C86D3C"/>
    <w:rsid w:val="00C86D55"/>
    <w:rsid w:val="00C86DE5"/>
    <w:rsid w:val="00C86E41"/>
    <w:rsid w:val="00C86E64"/>
    <w:rsid w:val="00C86E88"/>
    <w:rsid w:val="00C86F19"/>
    <w:rsid w:val="00C86FDB"/>
    <w:rsid w:val="00C86FEA"/>
    <w:rsid w:val="00C8710E"/>
    <w:rsid w:val="00C87192"/>
    <w:rsid w:val="00C872B6"/>
    <w:rsid w:val="00C8735C"/>
    <w:rsid w:val="00C873CF"/>
    <w:rsid w:val="00C8742A"/>
    <w:rsid w:val="00C87571"/>
    <w:rsid w:val="00C87582"/>
    <w:rsid w:val="00C875B3"/>
    <w:rsid w:val="00C8770F"/>
    <w:rsid w:val="00C877CF"/>
    <w:rsid w:val="00C878A2"/>
    <w:rsid w:val="00C879DC"/>
    <w:rsid w:val="00C87B16"/>
    <w:rsid w:val="00C87BF6"/>
    <w:rsid w:val="00C87D6F"/>
    <w:rsid w:val="00C87DA0"/>
    <w:rsid w:val="00C87DDA"/>
    <w:rsid w:val="00C87E4D"/>
    <w:rsid w:val="00C87EF5"/>
    <w:rsid w:val="00C87EF8"/>
    <w:rsid w:val="00C87F31"/>
    <w:rsid w:val="00C87FE5"/>
    <w:rsid w:val="00C9005F"/>
    <w:rsid w:val="00C900D7"/>
    <w:rsid w:val="00C9025C"/>
    <w:rsid w:val="00C90260"/>
    <w:rsid w:val="00C90305"/>
    <w:rsid w:val="00C90367"/>
    <w:rsid w:val="00C90404"/>
    <w:rsid w:val="00C90418"/>
    <w:rsid w:val="00C9049B"/>
    <w:rsid w:val="00C904C1"/>
    <w:rsid w:val="00C90543"/>
    <w:rsid w:val="00C90558"/>
    <w:rsid w:val="00C905AF"/>
    <w:rsid w:val="00C9064C"/>
    <w:rsid w:val="00C90734"/>
    <w:rsid w:val="00C9079E"/>
    <w:rsid w:val="00C907B9"/>
    <w:rsid w:val="00C9096C"/>
    <w:rsid w:val="00C90A1E"/>
    <w:rsid w:val="00C90A34"/>
    <w:rsid w:val="00C90A5E"/>
    <w:rsid w:val="00C90AA1"/>
    <w:rsid w:val="00C90B24"/>
    <w:rsid w:val="00C90B35"/>
    <w:rsid w:val="00C90B93"/>
    <w:rsid w:val="00C90BF7"/>
    <w:rsid w:val="00C90C52"/>
    <w:rsid w:val="00C90E39"/>
    <w:rsid w:val="00C90E5A"/>
    <w:rsid w:val="00C91185"/>
    <w:rsid w:val="00C911AD"/>
    <w:rsid w:val="00C911F8"/>
    <w:rsid w:val="00C9134C"/>
    <w:rsid w:val="00C913ED"/>
    <w:rsid w:val="00C91479"/>
    <w:rsid w:val="00C91495"/>
    <w:rsid w:val="00C91519"/>
    <w:rsid w:val="00C91573"/>
    <w:rsid w:val="00C915B4"/>
    <w:rsid w:val="00C9163D"/>
    <w:rsid w:val="00C91865"/>
    <w:rsid w:val="00C91A3D"/>
    <w:rsid w:val="00C91ADD"/>
    <w:rsid w:val="00C91B0D"/>
    <w:rsid w:val="00C91B1E"/>
    <w:rsid w:val="00C91B79"/>
    <w:rsid w:val="00C91B7E"/>
    <w:rsid w:val="00C91C5A"/>
    <w:rsid w:val="00C91C77"/>
    <w:rsid w:val="00C91CD6"/>
    <w:rsid w:val="00C91D94"/>
    <w:rsid w:val="00C91DB2"/>
    <w:rsid w:val="00C91E97"/>
    <w:rsid w:val="00C91E9A"/>
    <w:rsid w:val="00C91F23"/>
    <w:rsid w:val="00C920ED"/>
    <w:rsid w:val="00C9212C"/>
    <w:rsid w:val="00C9220A"/>
    <w:rsid w:val="00C92296"/>
    <w:rsid w:val="00C92325"/>
    <w:rsid w:val="00C9248A"/>
    <w:rsid w:val="00C9250A"/>
    <w:rsid w:val="00C927AF"/>
    <w:rsid w:val="00C927B7"/>
    <w:rsid w:val="00C92868"/>
    <w:rsid w:val="00C92897"/>
    <w:rsid w:val="00C928C7"/>
    <w:rsid w:val="00C9297D"/>
    <w:rsid w:val="00C929E0"/>
    <w:rsid w:val="00C92A76"/>
    <w:rsid w:val="00C92B9D"/>
    <w:rsid w:val="00C92C97"/>
    <w:rsid w:val="00C92D30"/>
    <w:rsid w:val="00C92E3B"/>
    <w:rsid w:val="00C92EB0"/>
    <w:rsid w:val="00C92ED2"/>
    <w:rsid w:val="00C92F1B"/>
    <w:rsid w:val="00C92F41"/>
    <w:rsid w:val="00C92FB4"/>
    <w:rsid w:val="00C93020"/>
    <w:rsid w:val="00C93063"/>
    <w:rsid w:val="00C930F7"/>
    <w:rsid w:val="00C93189"/>
    <w:rsid w:val="00C931BB"/>
    <w:rsid w:val="00C9325B"/>
    <w:rsid w:val="00C9328C"/>
    <w:rsid w:val="00C932A1"/>
    <w:rsid w:val="00C932E8"/>
    <w:rsid w:val="00C933AF"/>
    <w:rsid w:val="00C93435"/>
    <w:rsid w:val="00C934C9"/>
    <w:rsid w:val="00C934CF"/>
    <w:rsid w:val="00C93538"/>
    <w:rsid w:val="00C9354F"/>
    <w:rsid w:val="00C935B0"/>
    <w:rsid w:val="00C935EC"/>
    <w:rsid w:val="00C93611"/>
    <w:rsid w:val="00C9361D"/>
    <w:rsid w:val="00C93721"/>
    <w:rsid w:val="00C93793"/>
    <w:rsid w:val="00C9380C"/>
    <w:rsid w:val="00C9382E"/>
    <w:rsid w:val="00C93A68"/>
    <w:rsid w:val="00C93A74"/>
    <w:rsid w:val="00C93B08"/>
    <w:rsid w:val="00C93B41"/>
    <w:rsid w:val="00C93C47"/>
    <w:rsid w:val="00C93C8D"/>
    <w:rsid w:val="00C93CCC"/>
    <w:rsid w:val="00C93CDF"/>
    <w:rsid w:val="00C93D3C"/>
    <w:rsid w:val="00C9400E"/>
    <w:rsid w:val="00C94028"/>
    <w:rsid w:val="00C9410D"/>
    <w:rsid w:val="00C942C5"/>
    <w:rsid w:val="00C942D9"/>
    <w:rsid w:val="00C94318"/>
    <w:rsid w:val="00C9457B"/>
    <w:rsid w:val="00C9459C"/>
    <w:rsid w:val="00C945A6"/>
    <w:rsid w:val="00C946AD"/>
    <w:rsid w:val="00C946F2"/>
    <w:rsid w:val="00C948D9"/>
    <w:rsid w:val="00C94951"/>
    <w:rsid w:val="00C94A4C"/>
    <w:rsid w:val="00C94ABB"/>
    <w:rsid w:val="00C94B5E"/>
    <w:rsid w:val="00C94CBD"/>
    <w:rsid w:val="00C94D60"/>
    <w:rsid w:val="00C94DEA"/>
    <w:rsid w:val="00C94EAB"/>
    <w:rsid w:val="00C94F53"/>
    <w:rsid w:val="00C94F68"/>
    <w:rsid w:val="00C9508B"/>
    <w:rsid w:val="00C950BE"/>
    <w:rsid w:val="00C951FA"/>
    <w:rsid w:val="00C95220"/>
    <w:rsid w:val="00C95223"/>
    <w:rsid w:val="00C95295"/>
    <w:rsid w:val="00C95297"/>
    <w:rsid w:val="00C95321"/>
    <w:rsid w:val="00C95355"/>
    <w:rsid w:val="00C9540C"/>
    <w:rsid w:val="00C954A3"/>
    <w:rsid w:val="00C9555A"/>
    <w:rsid w:val="00C95566"/>
    <w:rsid w:val="00C955FB"/>
    <w:rsid w:val="00C95701"/>
    <w:rsid w:val="00C957B8"/>
    <w:rsid w:val="00C957D0"/>
    <w:rsid w:val="00C95811"/>
    <w:rsid w:val="00C95824"/>
    <w:rsid w:val="00C9584B"/>
    <w:rsid w:val="00C95859"/>
    <w:rsid w:val="00C9585A"/>
    <w:rsid w:val="00C95898"/>
    <w:rsid w:val="00C95938"/>
    <w:rsid w:val="00C959FF"/>
    <w:rsid w:val="00C95A00"/>
    <w:rsid w:val="00C95A13"/>
    <w:rsid w:val="00C95A2F"/>
    <w:rsid w:val="00C95BBC"/>
    <w:rsid w:val="00C95BCD"/>
    <w:rsid w:val="00C95BDB"/>
    <w:rsid w:val="00C95C24"/>
    <w:rsid w:val="00C95E4E"/>
    <w:rsid w:val="00C95EAB"/>
    <w:rsid w:val="00C95FE0"/>
    <w:rsid w:val="00C96093"/>
    <w:rsid w:val="00C9619B"/>
    <w:rsid w:val="00C96221"/>
    <w:rsid w:val="00C96395"/>
    <w:rsid w:val="00C963CE"/>
    <w:rsid w:val="00C9640B"/>
    <w:rsid w:val="00C96481"/>
    <w:rsid w:val="00C964CB"/>
    <w:rsid w:val="00C96554"/>
    <w:rsid w:val="00C9657E"/>
    <w:rsid w:val="00C96599"/>
    <w:rsid w:val="00C9668C"/>
    <w:rsid w:val="00C966BB"/>
    <w:rsid w:val="00C9674D"/>
    <w:rsid w:val="00C96806"/>
    <w:rsid w:val="00C9684C"/>
    <w:rsid w:val="00C96A37"/>
    <w:rsid w:val="00C96B09"/>
    <w:rsid w:val="00C96B16"/>
    <w:rsid w:val="00C96C1A"/>
    <w:rsid w:val="00C96C5C"/>
    <w:rsid w:val="00C96C6C"/>
    <w:rsid w:val="00C96D58"/>
    <w:rsid w:val="00C96D9E"/>
    <w:rsid w:val="00C96DBF"/>
    <w:rsid w:val="00C96DDD"/>
    <w:rsid w:val="00C96E7F"/>
    <w:rsid w:val="00C96EB6"/>
    <w:rsid w:val="00C96EF8"/>
    <w:rsid w:val="00C96FE8"/>
    <w:rsid w:val="00C96FEF"/>
    <w:rsid w:val="00C97116"/>
    <w:rsid w:val="00C9714A"/>
    <w:rsid w:val="00C9716A"/>
    <w:rsid w:val="00C971FD"/>
    <w:rsid w:val="00C9724A"/>
    <w:rsid w:val="00C9724C"/>
    <w:rsid w:val="00C97270"/>
    <w:rsid w:val="00C9727E"/>
    <w:rsid w:val="00C9732C"/>
    <w:rsid w:val="00C973C1"/>
    <w:rsid w:val="00C973ED"/>
    <w:rsid w:val="00C97461"/>
    <w:rsid w:val="00C97534"/>
    <w:rsid w:val="00C9755E"/>
    <w:rsid w:val="00C975C3"/>
    <w:rsid w:val="00C97624"/>
    <w:rsid w:val="00C97644"/>
    <w:rsid w:val="00C976C3"/>
    <w:rsid w:val="00C9777D"/>
    <w:rsid w:val="00C97796"/>
    <w:rsid w:val="00C978F1"/>
    <w:rsid w:val="00C9793C"/>
    <w:rsid w:val="00C979F5"/>
    <w:rsid w:val="00C97A4A"/>
    <w:rsid w:val="00C97A51"/>
    <w:rsid w:val="00C97ACE"/>
    <w:rsid w:val="00C97B35"/>
    <w:rsid w:val="00C97C39"/>
    <w:rsid w:val="00C97CB1"/>
    <w:rsid w:val="00C97CEE"/>
    <w:rsid w:val="00C97E12"/>
    <w:rsid w:val="00C97E1D"/>
    <w:rsid w:val="00C97E27"/>
    <w:rsid w:val="00C97F4F"/>
    <w:rsid w:val="00C97F59"/>
    <w:rsid w:val="00CA0035"/>
    <w:rsid w:val="00CA0082"/>
    <w:rsid w:val="00CA00AD"/>
    <w:rsid w:val="00CA00B9"/>
    <w:rsid w:val="00CA0133"/>
    <w:rsid w:val="00CA029B"/>
    <w:rsid w:val="00CA02DF"/>
    <w:rsid w:val="00CA02E9"/>
    <w:rsid w:val="00CA0344"/>
    <w:rsid w:val="00CA035E"/>
    <w:rsid w:val="00CA0369"/>
    <w:rsid w:val="00CA03E9"/>
    <w:rsid w:val="00CA0408"/>
    <w:rsid w:val="00CA0456"/>
    <w:rsid w:val="00CA0546"/>
    <w:rsid w:val="00CA0561"/>
    <w:rsid w:val="00CA059D"/>
    <w:rsid w:val="00CA0687"/>
    <w:rsid w:val="00CA0757"/>
    <w:rsid w:val="00CA088D"/>
    <w:rsid w:val="00CA0A2C"/>
    <w:rsid w:val="00CA0A67"/>
    <w:rsid w:val="00CA0B25"/>
    <w:rsid w:val="00CA0C24"/>
    <w:rsid w:val="00CA0C8D"/>
    <w:rsid w:val="00CA0D26"/>
    <w:rsid w:val="00CA0D59"/>
    <w:rsid w:val="00CA0DB3"/>
    <w:rsid w:val="00CA0F56"/>
    <w:rsid w:val="00CA0F75"/>
    <w:rsid w:val="00CA0FE3"/>
    <w:rsid w:val="00CA1027"/>
    <w:rsid w:val="00CA105F"/>
    <w:rsid w:val="00CA10C3"/>
    <w:rsid w:val="00CA1148"/>
    <w:rsid w:val="00CA1182"/>
    <w:rsid w:val="00CA1222"/>
    <w:rsid w:val="00CA128D"/>
    <w:rsid w:val="00CA1380"/>
    <w:rsid w:val="00CA14AF"/>
    <w:rsid w:val="00CA14F5"/>
    <w:rsid w:val="00CA151B"/>
    <w:rsid w:val="00CA1590"/>
    <w:rsid w:val="00CA15DE"/>
    <w:rsid w:val="00CA1621"/>
    <w:rsid w:val="00CA16A8"/>
    <w:rsid w:val="00CA16BD"/>
    <w:rsid w:val="00CA1731"/>
    <w:rsid w:val="00CA17E6"/>
    <w:rsid w:val="00CA1955"/>
    <w:rsid w:val="00CA195B"/>
    <w:rsid w:val="00CA19D4"/>
    <w:rsid w:val="00CA19E4"/>
    <w:rsid w:val="00CA1A15"/>
    <w:rsid w:val="00CA1AB2"/>
    <w:rsid w:val="00CA1CD8"/>
    <w:rsid w:val="00CA1CE8"/>
    <w:rsid w:val="00CA1DA9"/>
    <w:rsid w:val="00CA1DB9"/>
    <w:rsid w:val="00CA1DFA"/>
    <w:rsid w:val="00CA1EA9"/>
    <w:rsid w:val="00CA1EC7"/>
    <w:rsid w:val="00CA1ECA"/>
    <w:rsid w:val="00CA1F04"/>
    <w:rsid w:val="00CA1F13"/>
    <w:rsid w:val="00CA1F1E"/>
    <w:rsid w:val="00CA1F4E"/>
    <w:rsid w:val="00CA1FB0"/>
    <w:rsid w:val="00CA1FB9"/>
    <w:rsid w:val="00CA200E"/>
    <w:rsid w:val="00CA2275"/>
    <w:rsid w:val="00CA24BA"/>
    <w:rsid w:val="00CA24F8"/>
    <w:rsid w:val="00CA2569"/>
    <w:rsid w:val="00CA2595"/>
    <w:rsid w:val="00CA2776"/>
    <w:rsid w:val="00CA27C3"/>
    <w:rsid w:val="00CA28E0"/>
    <w:rsid w:val="00CA2905"/>
    <w:rsid w:val="00CA2A8E"/>
    <w:rsid w:val="00CA2AA3"/>
    <w:rsid w:val="00CA2AAD"/>
    <w:rsid w:val="00CA2AC3"/>
    <w:rsid w:val="00CA2B14"/>
    <w:rsid w:val="00CA2B5A"/>
    <w:rsid w:val="00CA2C3F"/>
    <w:rsid w:val="00CA2D7A"/>
    <w:rsid w:val="00CA2F82"/>
    <w:rsid w:val="00CA2FCF"/>
    <w:rsid w:val="00CA312B"/>
    <w:rsid w:val="00CA3249"/>
    <w:rsid w:val="00CA3294"/>
    <w:rsid w:val="00CA3539"/>
    <w:rsid w:val="00CA3557"/>
    <w:rsid w:val="00CA35B0"/>
    <w:rsid w:val="00CA361B"/>
    <w:rsid w:val="00CA36FB"/>
    <w:rsid w:val="00CA386E"/>
    <w:rsid w:val="00CA3872"/>
    <w:rsid w:val="00CA39C3"/>
    <w:rsid w:val="00CA39DA"/>
    <w:rsid w:val="00CA3C7D"/>
    <w:rsid w:val="00CA3D52"/>
    <w:rsid w:val="00CA3EE2"/>
    <w:rsid w:val="00CA3F51"/>
    <w:rsid w:val="00CA3F5B"/>
    <w:rsid w:val="00CA3F76"/>
    <w:rsid w:val="00CA41A6"/>
    <w:rsid w:val="00CA41E9"/>
    <w:rsid w:val="00CA41FA"/>
    <w:rsid w:val="00CA4234"/>
    <w:rsid w:val="00CA42A3"/>
    <w:rsid w:val="00CA43D0"/>
    <w:rsid w:val="00CA44CC"/>
    <w:rsid w:val="00CA4523"/>
    <w:rsid w:val="00CA452C"/>
    <w:rsid w:val="00CA4564"/>
    <w:rsid w:val="00CA45E9"/>
    <w:rsid w:val="00CA45ED"/>
    <w:rsid w:val="00CA4606"/>
    <w:rsid w:val="00CA4616"/>
    <w:rsid w:val="00CA461D"/>
    <w:rsid w:val="00CA462C"/>
    <w:rsid w:val="00CA462F"/>
    <w:rsid w:val="00CA4714"/>
    <w:rsid w:val="00CA474A"/>
    <w:rsid w:val="00CA476B"/>
    <w:rsid w:val="00CA485B"/>
    <w:rsid w:val="00CA48DD"/>
    <w:rsid w:val="00CA4901"/>
    <w:rsid w:val="00CA499B"/>
    <w:rsid w:val="00CA4B7C"/>
    <w:rsid w:val="00CA4BBF"/>
    <w:rsid w:val="00CA4BC7"/>
    <w:rsid w:val="00CA4C05"/>
    <w:rsid w:val="00CA4D13"/>
    <w:rsid w:val="00CA4D72"/>
    <w:rsid w:val="00CA4DAE"/>
    <w:rsid w:val="00CA4DB1"/>
    <w:rsid w:val="00CA4E05"/>
    <w:rsid w:val="00CA4FC4"/>
    <w:rsid w:val="00CA4FCA"/>
    <w:rsid w:val="00CA5026"/>
    <w:rsid w:val="00CA5096"/>
    <w:rsid w:val="00CA519B"/>
    <w:rsid w:val="00CA51B1"/>
    <w:rsid w:val="00CA51B3"/>
    <w:rsid w:val="00CA51C1"/>
    <w:rsid w:val="00CA523B"/>
    <w:rsid w:val="00CA52FD"/>
    <w:rsid w:val="00CA54CD"/>
    <w:rsid w:val="00CA54E1"/>
    <w:rsid w:val="00CA551F"/>
    <w:rsid w:val="00CA5559"/>
    <w:rsid w:val="00CA564D"/>
    <w:rsid w:val="00CA56FD"/>
    <w:rsid w:val="00CA5812"/>
    <w:rsid w:val="00CA582E"/>
    <w:rsid w:val="00CA5831"/>
    <w:rsid w:val="00CA5869"/>
    <w:rsid w:val="00CA58E7"/>
    <w:rsid w:val="00CA590C"/>
    <w:rsid w:val="00CA5920"/>
    <w:rsid w:val="00CA5979"/>
    <w:rsid w:val="00CA599B"/>
    <w:rsid w:val="00CA5A37"/>
    <w:rsid w:val="00CA5A44"/>
    <w:rsid w:val="00CA5A52"/>
    <w:rsid w:val="00CA5AD7"/>
    <w:rsid w:val="00CA5BE4"/>
    <w:rsid w:val="00CA5CD8"/>
    <w:rsid w:val="00CA5CF9"/>
    <w:rsid w:val="00CA5DB2"/>
    <w:rsid w:val="00CA5F7E"/>
    <w:rsid w:val="00CA609B"/>
    <w:rsid w:val="00CA6259"/>
    <w:rsid w:val="00CA6303"/>
    <w:rsid w:val="00CA6312"/>
    <w:rsid w:val="00CA632B"/>
    <w:rsid w:val="00CA63C4"/>
    <w:rsid w:val="00CA63DD"/>
    <w:rsid w:val="00CA641A"/>
    <w:rsid w:val="00CA653D"/>
    <w:rsid w:val="00CA6545"/>
    <w:rsid w:val="00CA65CC"/>
    <w:rsid w:val="00CA6626"/>
    <w:rsid w:val="00CA6643"/>
    <w:rsid w:val="00CA6676"/>
    <w:rsid w:val="00CA6697"/>
    <w:rsid w:val="00CA66BC"/>
    <w:rsid w:val="00CA67BD"/>
    <w:rsid w:val="00CA686D"/>
    <w:rsid w:val="00CA6965"/>
    <w:rsid w:val="00CA6969"/>
    <w:rsid w:val="00CA6998"/>
    <w:rsid w:val="00CA69DE"/>
    <w:rsid w:val="00CA69F2"/>
    <w:rsid w:val="00CA6A3E"/>
    <w:rsid w:val="00CA6ACC"/>
    <w:rsid w:val="00CA6B52"/>
    <w:rsid w:val="00CA6D57"/>
    <w:rsid w:val="00CA6E2C"/>
    <w:rsid w:val="00CA6E2F"/>
    <w:rsid w:val="00CA6E5C"/>
    <w:rsid w:val="00CA6E72"/>
    <w:rsid w:val="00CA6F96"/>
    <w:rsid w:val="00CA6FD6"/>
    <w:rsid w:val="00CA70E4"/>
    <w:rsid w:val="00CA7105"/>
    <w:rsid w:val="00CA710C"/>
    <w:rsid w:val="00CA71E2"/>
    <w:rsid w:val="00CA7203"/>
    <w:rsid w:val="00CA721B"/>
    <w:rsid w:val="00CA725C"/>
    <w:rsid w:val="00CA7298"/>
    <w:rsid w:val="00CA72CC"/>
    <w:rsid w:val="00CA72E6"/>
    <w:rsid w:val="00CA7343"/>
    <w:rsid w:val="00CA73AB"/>
    <w:rsid w:val="00CA74E8"/>
    <w:rsid w:val="00CA752B"/>
    <w:rsid w:val="00CA7664"/>
    <w:rsid w:val="00CA78A1"/>
    <w:rsid w:val="00CA796A"/>
    <w:rsid w:val="00CA79C6"/>
    <w:rsid w:val="00CA79CE"/>
    <w:rsid w:val="00CA7A7B"/>
    <w:rsid w:val="00CA7AEA"/>
    <w:rsid w:val="00CA7B52"/>
    <w:rsid w:val="00CA7B71"/>
    <w:rsid w:val="00CA7BB1"/>
    <w:rsid w:val="00CA7C08"/>
    <w:rsid w:val="00CA7C15"/>
    <w:rsid w:val="00CA7C25"/>
    <w:rsid w:val="00CA7D01"/>
    <w:rsid w:val="00CA7D25"/>
    <w:rsid w:val="00CA7D8B"/>
    <w:rsid w:val="00CA7DE5"/>
    <w:rsid w:val="00CA7E1A"/>
    <w:rsid w:val="00CA7E68"/>
    <w:rsid w:val="00CA7F28"/>
    <w:rsid w:val="00CA7F3D"/>
    <w:rsid w:val="00CB002E"/>
    <w:rsid w:val="00CB0035"/>
    <w:rsid w:val="00CB00CD"/>
    <w:rsid w:val="00CB00EE"/>
    <w:rsid w:val="00CB014A"/>
    <w:rsid w:val="00CB0157"/>
    <w:rsid w:val="00CB0170"/>
    <w:rsid w:val="00CB01B4"/>
    <w:rsid w:val="00CB01E5"/>
    <w:rsid w:val="00CB02D6"/>
    <w:rsid w:val="00CB035A"/>
    <w:rsid w:val="00CB037F"/>
    <w:rsid w:val="00CB04E5"/>
    <w:rsid w:val="00CB0553"/>
    <w:rsid w:val="00CB06E8"/>
    <w:rsid w:val="00CB0715"/>
    <w:rsid w:val="00CB07F3"/>
    <w:rsid w:val="00CB07F6"/>
    <w:rsid w:val="00CB07FF"/>
    <w:rsid w:val="00CB0991"/>
    <w:rsid w:val="00CB09C4"/>
    <w:rsid w:val="00CB09CA"/>
    <w:rsid w:val="00CB09E7"/>
    <w:rsid w:val="00CB0A90"/>
    <w:rsid w:val="00CB0CED"/>
    <w:rsid w:val="00CB0D18"/>
    <w:rsid w:val="00CB0DDA"/>
    <w:rsid w:val="00CB0EAD"/>
    <w:rsid w:val="00CB0F8C"/>
    <w:rsid w:val="00CB113E"/>
    <w:rsid w:val="00CB11C5"/>
    <w:rsid w:val="00CB1263"/>
    <w:rsid w:val="00CB1353"/>
    <w:rsid w:val="00CB13B7"/>
    <w:rsid w:val="00CB1600"/>
    <w:rsid w:val="00CB16FE"/>
    <w:rsid w:val="00CB1736"/>
    <w:rsid w:val="00CB175A"/>
    <w:rsid w:val="00CB177B"/>
    <w:rsid w:val="00CB17C3"/>
    <w:rsid w:val="00CB1988"/>
    <w:rsid w:val="00CB1A08"/>
    <w:rsid w:val="00CB1AC9"/>
    <w:rsid w:val="00CB1C2F"/>
    <w:rsid w:val="00CB1D6C"/>
    <w:rsid w:val="00CB1E02"/>
    <w:rsid w:val="00CB1FCF"/>
    <w:rsid w:val="00CB200B"/>
    <w:rsid w:val="00CB204B"/>
    <w:rsid w:val="00CB204F"/>
    <w:rsid w:val="00CB2076"/>
    <w:rsid w:val="00CB20B8"/>
    <w:rsid w:val="00CB210D"/>
    <w:rsid w:val="00CB2263"/>
    <w:rsid w:val="00CB238A"/>
    <w:rsid w:val="00CB238C"/>
    <w:rsid w:val="00CB23C9"/>
    <w:rsid w:val="00CB2424"/>
    <w:rsid w:val="00CB2550"/>
    <w:rsid w:val="00CB265B"/>
    <w:rsid w:val="00CB2749"/>
    <w:rsid w:val="00CB2761"/>
    <w:rsid w:val="00CB27BF"/>
    <w:rsid w:val="00CB283A"/>
    <w:rsid w:val="00CB2875"/>
    <w:rsid w:val="00CB2916"/>
    <w:rsid w:val="00CB292C"/>
    <w:rsid w:val="00CB2B10"/>
    <w:rsid w:val="00CB2B32"/>
    <w:rsid w:val="00CB2C24"/>
    <w:rsid w:val="00CB2C5A"/>
    <w:rsid w:val="00CB2C82"/>
    <w:rsid w:val="00CB2D8A"/>
    <w:rsid w:val="00CB2D94"/>
    <w:rsid w:val="00CB2F2F"/>
    <w:rsid w:val="00CB2F4B"/>
    <w:rsid w:val="00CB31C9"/>
    <w:rsid w:val="00CB3248"/>
    <w:rsid w:val="00CB325A"/>
    <w:rsid w:val="00CB328C"/>
    <w:rsid w:val="00CB335D"/>
    <w:rsid w:val="00CB33D0"/>
    <w:rsid w:val="00CB34B1"/>
    <w:rsid w:val="00CB34C8"/>
    <w:rsid w:val="00CB3572"/>
    <w:rsid w:val="00CB3606"/>
    <w:rsid w:val="00CB3612"/>
    <w:rsid w:val="00CB3638"/>
    <w:rsid w:val="00CB363F"/>
    <w:rsid w:val="00CB366A"/>
    <w:rsid w:val="00CB368C"/>
    <w:rsid w:val="00CB36BB"/>
    <w:rsid w:val="00CB378C"/>
    <w:rsid w:val="00CB38DC"/>
    <w:rsid w:val="00CB38EA"/>
    <w:rsid w:val="00CB39D4"/>
    <w:rsid w:val="00CB3A50"/>
    <w:rsid w:val="00CB3A66"/>
    <w:rsid w:val="00CB3AD7"/>
    <w:rsid w:val="00CB3CDC"/>
    <w:rsid w:val="00CB3D2D"/>
    <w:rsid w:val="00CB3DA8"/>
    <w:rsid w:val="00CB3E92"/>
    <w:rsid w:val="00CB3EFB"/>
    <w:rsid w:val="00CB3FA0"/>
    <w:rsid w:val="00CB4132"/>
    <w:rsid w:val="00CB4203"/>
    <w:rsid w:val="00CB429F"/>
    <w:rsid w:val="00CB42CE"/>
    <w:rsid w:val="00CB431A"/>
    <w:rsid w:val="00CB431F"/>
    <w:rsid w:val="00CB433E"/>
    <w:rsid w:val="00CB4369"/>
    <w:rsid w:val="00CB4473"/>
    <w:rsid w:val="00CB4528"/>
    <w:rsid w:val="00CB4538"/>
    <w:rsid w:val="00CB457E"/>
    <w:rsid w:val="00CB46CB"/>
    <w:rsid w:val="00CB46D4"/>
    <w:rsid w:val="00CB4724"/>
    <w:rsid w:val="00CB47D6"/>
    <w:rsid w:val="00CB4869"/>
    <w:rsid w:val="00CB48BF"/>
    <w:rsid w:val="00CB4A9B"/>
    <w:rsid w:val="00CB4B00"/>
    <w:rsid w:val="00CB4B42"/>
    <w:rsid w:val="00CB4BB4"/>
    <w:rsid w:val="00CB4BB6"/>
    <w:rsid w:val="00CB4CF3"/>
    <w:rsid w:val="00CB4D65"/>
    <w:rsid w:val="00CB4DA9"/>
    <w:rsid w:val="00CB4DBA"/>
    <w:rsid w:val="00CB4DBD"/>
    <w:rsid w:val="00CB4DF7"/>
    <w:rsid w:val="00CB4FA6"/>
    <w:rsid w:val="00CB4FE0"/>
    <w:rsid w:val="00CB4FF5"/>
    <w:rsid w:val="00CB5060"/>
    <w:rsid w:val="00CB50D3"/>
    <w:rsid w:val="00CB5112"/>
    <w:rsid w:val="00CB5147"/>
    <w:rsid w:val="00CB5204"/>
    <w:rsid w:val="00CB5286"/>
    <w:rsid w:val="00CB52B1"/>
    <w:rsid w:val="00CB52C2"/>
    <w:rsid w:val="00CB5362"/>
    <w:rsid w:val="00CB5460"/>
    <w:rsid w:val="00CB549A"/>
    <w:rsid w:val="00CB5506"/>
    <w:rsid w:val="00CB5609"/>
    <w:rsid w:val="00CB5676"/>
    <w:rsid w:val="00CB56A7"/>
    <w:rsid w:val="00CB56BA"/>
    <w:rsid w:val="00CB5704"/>
    <w:rsid w:val="00CB570B"/>
    <w:rsid w:val="00CB57BC"/>
    <w:rsid w:val="00CB57CE"/>
    <w:rsid w:val="00CB5807"/>
    <w:rsid w:val="00CB5886"/>
    <w:rsid w:val="00CB5898"/>
    <w:rsid w:val="00CB5985"/>
    <w:rsid w:val="00CB5A16"/>
    <w:rsid w:val="00CB5B4D"/>
    <w:rsid w:val="00CB5BC5"/>
    <w:rsid w:val="00CB5C25"/>
    <w:rsid w:val="00CB5C61"/>
    <w:rsid w:val="00CB5CDA"/>
    <w:rsid w:val="00CB5D84"/>
    <w:rsid w:val="00CB5D8D"/>
    <w:rsid w:val="00CB5DB8"/>
    <w:rsid w:val="00CB5E37"/>
    <w:rsid w:val="00CB5E39"/>
    <w:rsid w:val="00CB5E55"/>
    <w:rsid w:val="00CB5E5D"/>
    <w:rsid w:val="00CB5EB6"/>
    <w:rsid w:val="00CB5FD4"/>
    <w:rsid w:val="00CB60AE"/>
    <w:rsid w:val="00CB60C7"/>
    <w:rsid w:val="00CB60F8"/>
    <w:rsid w:val="00CB611F"/>
    <w:rsid w:val="00CB61F1"/>
    <w:rsid w:val="00CB6306"/>
    <w:rsid w:val="00CB6318"/>
    <w:rsid w:val="00CB63C2"/>
    <w:rsid w:val="00CB643E"/>
    <w:rsid w:val="00CB64B5"/>
    <w:rsid w:val="00CB6549"/>
    <w:rsid w:val="00CB66BA"/>
    <w:rsid w:val="00CB66DD"/>
    <w:rsid w:val="00CB6735"/>
    <w:rsid w:val="00CB676F"/>
    <w:rsid w:val="00CB67C1"/>
    <w:rsid w:val="00CB67FB"/>
    <w:rsid w:val="00CB680A"/>
    <w:rsid w:val="00CB689E"/>
    <w:rsid w:val="00CB68E3"/>
    <w:rsid w:val="00CB6963"/>
    <w:rsid w:val="00CB6997"/>
    <w:rsid w:val="00CB6A09"/>
    <w:rsid w:val="00CB6AC1"/>
    <w:rsid w:val="00CB6B0D"/>
    <w:rsid w:val="00CB6B73"/>
    <w:rsid w:val="00CB6B82"/>
    <w:rsid w:val="00CB6B87"/>
    <w:rsid w:val="00CB6B9E"/>
    <w:rsid w:val="00CB6BDC"/>
    <w:rsid w:val="00CB6DA7"/>
    <w:rsid w:val="00CB6EB7"/>
    <w:rsid w:val="00CB6EF7"/>
    <w:rsid w:val="00CB6FA7"/>
    <w:rsid w:val="00CB7022"/>
    <w:rsid w:val="00CB706D"/>
    <w:rsid w:val="00CB712D"/>
    <w:rsid w:val="00CB71D0"/>
    <w:rsid w:val="00CB71DD"/>
    <w:rsid w:val="00CB71F1"/>
    <w:rsid w:val="00CB7375"/>
    <w:rsid w:val="00CB738F"/>
    <w:rsid w:val="00CB74AB"/>
    <w:rsid w:val="00CB74E5"/>
    <w:rsid w:val="00CB751B"/>
    <w:rsid w:val="00CB7720"/>
    <w:rsid w:val="00CB7782"/>
    <w:rsid w:val="00CB77CF"/>
    <w:rsid w:val="00CB783B"/>
    <w:rsid w:val="00CB783D"/>
    <w:rsid w:val="00CB794D"/>
    <w:rsid w:val="00CB79DD"/>
    <w:rsid w:val="00CB7A45"/>
    <w:rsid w:val="00CB7ADA"/>
    <w:rsid w:val="00CB7B4D"/>
    <w:rsid w:val="00CB7B57"/>
    <w:rsid w:val="00CB7B5B"/>
    <w:rsid w:val="00CB7B71"/>
    <w:rsid w:val="00CB7BD3"/>
    <w:rsid w:val="00CB7BF5"/>
    <w:rsid w:val="00CB7C7B"/>
    <w:rsid w:val="00CB7E9C"/>
    <w:rsid w:val="00CB7ECE"/>
    <w:rsid w:val="00CB7F0E"/>
    <w:rsid w:val="00CB7F41"/>
    <w:rsid w:val="00CC00C4"/>
    <w:rsid w:val="00CC01D2"/>
    <w:rsid w:val="00CC028C"/>
    <w:rsid w:val="00CC0328"/>
    <w:rsid w:val="00CC03F8"/>
    <w:rsid w:val="00CC042E"/>
    <w:rsid w:val="00CC045B"/>
    <w:rsid w:val="00CC046B"/>
    <w:rsid w:val="00CC047C"/>
    <w:rsid w:val="00CC0538"/>
    <w:rsid w:val="00CC0586"/>
    <w:rsid w:val="00CC064B"/>
    <w:rsid w:val="00CC0755"/>
    <w:rsid w:val="00CC09A6"/>
    <w:rsid w:val="00CC0A17"/>
    <w:rsid w:val="00CC0A68"/>
    <w:rsid w:val="00CC0A8C"/>
    <w:rsid w:val="00CC0B0D"/>
    <w:rsid w:val="00CC0BA4"/>
    <w:rsid w:val="00CC0BDB"/>
    <w:rsid w:val="00CC0BE7"/>
    <w:rsid w:val="00CC0CA5"/>
    <w:rsid w:val="00CC0CEF"/>
    <w:rsid w:val="00CC0D8D"/>
    <w:rsid w:val="00CC0DC4"/>
    <w:rsid w:val="00CC0EEE"/>
    <w:rsid w:val="00CC0F8A"/>
    <w:rsid w:val="00CC108C"/>
    <w:rsid w:val="00CC124F"/>
    <w:rsid w:val="00CC1258"/>
    <w:rsid w:val="00CC12CF"/>
    <w:rsid w:val="00CC141F"/>
    <w:rsid w:val="00CC160E"/>
    <w:rsid w:val="00CC160F"/>
    <w:rsid w:val="00CC17C4"/>
    <w:rsid w:val="00CC18C1"/>
    <w:rsid w:val="00CC18D5"/>
    <w:rsid w:val="00CC1948"/>
    <w:rsid w:val="00CC1949"/>
    <w:rsid w:val="00CC19B4"/>
    <w:rsid w:val="00CC19BF"/>
    <w:rsid w:val="00CC1AD2"/>
    <w:rsid w:val="00CC1B53"/>
    <w:rsid w:val="00CC1BAF"/>
    <w:rsid w:val="00CC1BF6"/>
    <w:rsid w:val="00CC1C09"/>
    <w:rsid w:val="00CC1CC8"/>
    <w:rsid w:val="00CC1DC2"/>
    <w:rsid w:val="00CC1E18"/>
    <w:rsid w:val="00CC1E6F"/>
    <w:rsid w:val="00CC1E73"/>
    <w:rsid w:val="00CC1E77"/>
    <w:rsid w:val="00CC1F60"/>
    <w:rsid w:val="00CC1FFD"/>
    <w:rsid w:val="00CC203E"/>
    <w:rsid w:val="00CC211A"/>
    <w:rsid w:val="00CC217D"/>
    <w:rsid w:val="00CC222C"/>
    <w:rsid w:val="00CC22F2"/>
    <w:rsid w:val="00CC22F7"/>
    <w:rsid w:val="00CC2457"/>
    <w:rsid w:val="00CC2477"/>
    <w:rsid w:val="00CC249C"/>
    <w:rsid w:val="00CC2590"/>
    <w:rsid w:val="00CC259F"/>
    <w:rsid w:val="00CC25A6"/>
    <w:rsid w:val="00CC266A"/>
    <w:rsid w:val="00CC267E"/>
    <w:rsid w:val="00CC280E"/>
    <w:rsid w:val="00CC2A01"/>
    <w:rsid w:val="00CC2A26"/>
    <w:rsid w:val="00CC2A4A"/>
    <w:rsid w:val="00CC2ABB"/>
    <w:rsid w:val="00CC2AFD"/>
    <w:rsid w:val="00CC2B8B"/>
    <w:rsid w:val="00CC2B91"/>
    <w:rsid w:val="00CC2D05"/>
    <w:rsid w:val="00CC2DA5"/>
    <w:rsid w:val="00CC2E32"/>
    <w:rsid w:val="00CC2E8A"/>
    <w:rsid w:val="00CC2EDD"/>
    <w:rsid w:val="00CC2FBD"/>
    <w:rsid w:val="00CC3013"/>
    <w:rsid w:val="00CC3348"/>
    <w:rsid w:val="00CC3365"/>
    <w:rsid w:val="00CC34AB"/>
    <w:rsid w:val="00CC3527"/>
    <w:rsid w:val="00CC35AA"/>
    <w:rsid w:val="00CC35AF"/>
    <w:rsid w:val="00CC35F1"/>
    <w:rsid w:val="00CC363B"/>
    <w:rsid w:val="00CC3670"/>
    <w:rsid w:val="00CC3693"/>
    <w:rsid w:val="00CC3729"/>
    <w:rsid w:val="00CC372D"/>
    <w:rsid w:val="00CC37F5"/>
    <w:rsid w:val="00CC37FF"/>
    <w:rsid w:val="00CC3820"/>
    <w:rsid w:val="00CC38FC"/>
    <w:rsid w:val="00CC3903"/>
    <w:rsid w:val="00CC3A5C"/>
    <w:rsid w:val="00CC3A77"/>
    <w:rsid w:val="00CC3ADF"/>
    <w:rsid w:val="00CC3C05"/>
    <w:rsid w:val="00CC3D0B"/>
    <w:rsid w:val="00CC3D72"/>
    <w:rsid w:val="00CC3E3F"/>
    <w:rsid w:val="00CC3E72"/>
    <w:rsid w:val="00CC3F19"/>
    <w:rsid w:val="00CC3FA2"/>
    <w:rsid w:val="00CC3FC3"/>
    <w:rsid w:val="00CC4125"/>
    <w:rsid w:val="00CC41EB"/>
    <w:rsid w:val="00CC42BC"/>
    <w:rsid w:val="00CC42E1"/>
    <w:rsid w:val="00CC435C"/>
    <w:rsid w:val="00CC43FF"/>
    <w:rsid w:val="00CC440E"/>
    <w:rsid w:val="00CC4451"/>
    <w:rsid w:val="00CC44DF"/>
    <w:rsid w:val="00CC4511"/>
    <w:rsid w:val="00CC45C7"/>
    <w:rsid w:val="00CC46C5"/>
    <w:rsid w:val="00CC46E9"/>
    <w:rsid w:val="00CC4700"/>
    <w:rsid w:val="00CC47D9"/>
    <w:rsid w:val="00CC48D1"/>
    <w:rsid w:val="00CC4A49"/>
    <w:rsid w:val="00CC4AED"/>
    <w:rsid w:val="00CC4B5B"/>
    <w:rsid w:val="00CC4B5C"/>
    <w:rsid w:val="00CC4BA5"/>
    <w:rsid w:val="00CC4C31"/>
    <w:rsid w:val="00CC4C7B"/>
    <w:rsid w:val="00CC4C97"/>
    <w:rsid w:val="00CC4CBF"/>
    <w:rsid w:val="00CC4CEF"/>
    <w:rsid w:val="00CC4D9F"/>
    <w:rsid w:val="00CC4EDE"/>
    <w:rsid w:val="00CC4FC0"/>
    <w:rsid w:val="00CC5044"/>
    <w:rsid w:val="00CC509E"/>
    <w:rsid w:val="00CC50C4"/>
    <w:rsid w:val="00CC5259"/>
    <w:rsid w:val="00CC5299"/>
    <w:rsid w:val="00CC5359"/>
    <w:rsid w:val="00CC552A"/>
    <w:rsid w:val="00CC5595"/>
    <w:rsid w:val="00CC560A"/>
    <w:rsid w:val="00CC56B0"/>
    <w:rsid w:val="00CC56F4"/>
    <w:rsid w:val="00CC57B3"/>
    <w:rsid w:val="00CC5921"/>
    <w:rsid w:val="00CC5933"/>
    <w:rsid w:val="00CC59D8"/>
    <w:rsid w:val="00CC5AAD"/>
    <w:rsid w:val="00CC5B1D"/>
    <w:rsid w:val="00CC5B1E"/>
    <w:rsid w:val="00CC5C58"/>
    <w:rsid w:val="00CC5ECF"/>
    <w:rsid w:val="00CC5F00"/>
    <w:rsid w:val="00CC5F10"/>
    <w:rsid w:val="00CC6008"/>
    <w:rsid w:val="00CC6030"/>
    <w:rsid w:val="00CC606C"/>
    <w:rsid w:val="00CC6252"/>
    <w:rsid w:val="00CC62AF"/>
    <w:rsid w:val="00CC636E"/>
    <w:rsid w:val="00CC63AA"/>
    <w:rsid w:val="00CC6480"/>
    <w:rsid w:val="00CC6592"/>
    <w:rsid w:val="00CC67C3"/>
    <w:rsid w:val="00CC6849"/>
    <w:rsid w:val="00CC685A"/>
    <w:rsid w:val="00CC68C3"/>
    <w:rsid w:val="00CC695D"/>
    <w:rsid w:val="00CC6985"/>
    <w:rsid w:val="00CC6A05"/>
    <w:rsid w:val="00CC6A25"/>
    <w:rsid w:val="00CC6A4D"/>
    <w:rsid w:val="00CC6AD1"/>
    <w:rsid w:val="00CC6AE0"/>
    <w:rsid w:val="00CC6B32"/>
    <w:rsid w:val="00CC6B82"/>
    <w:rsid w:val="00CC6C40"/>
    <w:rsid w:val="00CC6CB7"/>
    <w:rsid w:val="00CC6D1B"/>
    <w:rsid w:val="00CC6D52"/>
    <w:rsid w:val="00CC6D79"/>
    <w:rsid w:val="00CC6DA5"/>
    <w:rsid w:val="00CC6EB2"/>
    <w:rsid w:val="00CC6FB3"/>
    <w:rsid w:val="00CC7028"/>
    <w:rsid w:val="00CC7149"/>
    <w:rsid w:val="00CC722C"/>
    <w:rsid w:val="00CC730D"/>
    <w:rsid w:val="00CC737C"/>
    <w:rsid w:val="00CC73C6"/>
    <w:rsid w:val="00CC73F3"/>
    <w:rsid w:val="00CC7449"/>
    <w:rsid w:val="00CC74A8"/>
    <w:rsid w:val="00CC75E3"/>
    <w:rsid w:val="00CC7601"/>
    <w:rsid w:val="00CC7739"/>
    <w:rsid w:val="00CC7749"/>
    <w:rsid w:val="00CC7912"/>
    <w:rsid w:val="00CC7962"/>
    <w:rsid w:val="00CC79A1"/>
    <w:rsid w:val="00CC7AA5"/>
    <w:rsid w:val="00CC7AF8"/>
    <w:rsid w:val="00CC7BC8"/>
    <w:rsid w:val="00CC7CAE"/>
    <w:rsid w:val="00CC7D52"/>
    <w:rsid w:val="00CC7D7F"/>
    <w:rsid w:val="00CC7D8F"/>
    <w:rsid w:val="00CC7E7A"/>
    <w:rsid w:val="00CC7EAF"/>
    <w:rsid w:val="00CC7EC9"/>
    <w:rsid w:val="00CC7F03"/>
    <w:rsid w:val="00CC7F04"/>
    <w:rsid w:val="00CC7FCC"/>
    <w:rsid w:val="00CD002C"/>
    <w:rsid w:val="00CD00AD"/>
    <w:rsid w:val="00CD0101"/>
    <w:rsid w:val="00CD016C"/>
    <w:rsid w:val="00CD02BF"/>
    <w:rsid w:val="00CD03E6"/>
    <w:rsid w:val="00CD0531"/>
    <w:rsid w:val="00CD05BC"/>
    <w:rsid w:val="00CD0615"/>
    <w:rsid w:val="00CD06FD"/>
    <w:rsid w:val="00CD071F"/>
    <w:rsid w:val="00CD0732"/>
    <w:rsid w:val="00CD084E"/>
    <w:rsid w:val="00CD0873"/>
    <w:rsid w:val="00CD0904"/>
    <w:rsid w:val="00CD093A"/>
    <w:rsid w:val="00CD0B97"/>
    <w:rsid w:val="00CD0BB4"/>
    <w:rsid w:val="00CD0BEF"/>
    <w:rsid w:val="00CD0C4B"/>
    <w:rsid w:val="00CD0C6C"/>
    <w:rsid w:val="00CD0C8C"/>
    <w:rsid w:val="00CD0D6B"/>
    <w:rsid w:val="00CD0DC5"/>
    <w:rsid w:val="00CD0F50"/>
    <w:rsid w:val="00CD103A"/>
    <w:rsid w:val="00CD1072"/>
    <w:rsid w:val="00CD10BA"/>
    <w:rsid w:val="00CD10F2"/>
    <w:rsid w:val="00CD1153"/>
    <w:rsid w:val="00CD11FC"/>
    <w:rsid w:val="00CD1220"/>
    <w:rsid w:val="00CD12C0"/>
    <w:rsid w:val="00CD12C2"/>
    <w:rsid w:val="00CD1324"/>
    <w:rsid w:val="00CD133B"/>
    <w:rsid w:val="00CD135A"/>
    <w:rsid w:val="00CD1414"/>
    <w:rsid w:val="00CD1452"/>
    <w:rsid w:val="00CD14B0"/>
    <w:rsid w:val="00CD15A2"/>
    <w:rsid w:val="00CD15DF"/>
    <w:rsid w:val="00CD169C"/>
    <w:rsid w:val="00CD1742"/>
    <w:rsid w:val="00CD19EA"/>
    <w:rsid w:val="00CD1AA6"/>
    <w:rsid w:val="00CD1AF9"/>
    <w:rsid w:val="00CD1C0F"/>
    <w:rsid w:val="00CD1C41"/>
    <w:rsid w:val="00CD1C8C"/>
    <w:rsid w:val="00CD1D20"/>
    <w:rsid w:val="00CD1E45"/>
    <w:rsid w:val="00CD1FBB"/>
    <w:rsid w:val="00CD2007"/>
    <w:rsid w:val="00CD206D"/>
    <w:rsid w:val="00CD2112"/>
    <w:rsid w:val="00CD21C2"/>
    <w:rsid w:val="00CD21C6"/>
    <w:rsid w:val="00CD21E6"/>
    <w:rsid w:val="00CD2316"/>
    <w:rsid w:val="00CD238E"/>
    <w:rsid w:val="00CD2442"/>
    <w:rsid w:val="00CD2459"/>
    <w:rsid w:val="00CD24D9"/>
    <w:rsid w:val="00CD24E0"/>
    <w:rsid w:val="00CD2525"/>
    <w:rsid w:val="00CD25FF"/>
    <w:rsid w:val="00CD2611"/>
    <w:rsid w:val="00CD2652"/>
    <w:rsid w:val="00CD27FC"/>
    <w:rsid w:val="00CD2851"/>
    <w:rsid w:val="00CD2864"/>
    <w:rsid w:val="00CD2866"/>
    <w:rsid w:val="00CD28B0"/>
    <w:rsid w:val="00CD292F"/>
    <w:rsid w:val="00CD299E"/>
    <w:rsid w:val="00CD2A64"/>
    <w:rsid w:val="00CD2A69"/>
    <w:rsid w:val="00CD2A6C"/>
    <w:rsid w:val="00CD2B8D"/>
    <w:rsid w:val="00CD2BD5"/>
    <w:rsid w:val="00CD2BFB"/>
    <w:rsid w:val="00CD2C59"/>
    <w:rsid w:val="00CD2D87"/>
    <w:rsid w:val="00CD2E16"/>
    <w:rsid w:val="00CD2E1F"/>
    <w:rsid w:val="00CD2E60"/>
    <w:rsid w:val="00CD2E91"/>
    <w:rsid w:val="00CD2EE4"/>
    <w:rsid w:val="00CD2F04"/>
    <w:rsid w:val="00CD2F47"/>
    <w:rsid w:val="00CD2FC7"/>
    <w:rsid w:val="00CD30B0"/>
    <w:rsid w:val="00CD31F5"/>
    <w:rsid w:val="00CD322B"/>
    <w:rsid w:val="00CD3238"/>
    <w:rsid w:val="00CD330D"/>
    <w:rsid w:val="00CD3415"/>
    <w:rsid w:val="00CD3426"/>
    <w:rsid w:val="00CD34D4"/>
    <w:rsid w:val="00CD3567"/>
    <w:rsid w:val="00CD3602"/>
    <w:rsid w:val="00CD3612"/>
    <w:rsid w:val="00CD36C0"/>
    <w:rsid w:val="00CD3705"/>
    <w:rsid w:val="00CD373C"/>
    <w:rsid w:val="00CD3807"/>
    <w:rsid w:val="00CD3813"/>
    <w:rsid w:val="00CD386E"/>
    <w:rsid w:val="00CD3908"/>
    <w:rsid w:val="00CD3925"/>
    <w:rsid w:val="00CD39B0"/>
    <w:rsid w:val="00CD39B2"/>
    <w:rsid w:val="00CD3AC6"/>
    <w:rsid w:val="00CD3B2C"/>
    <w:rsid w:val="00CD3C3E"/>
    <w:rsid w:val="00CD3C5A"/>
    <w:rsid w:val="00CD3D4B"/>
    <w:rsid w:val="00CD3D77"/>
    <w:rsid w:val="00CD3D85"/>
    <w:rsid w:val="00CD3DC2"/>
    <w:rsid w:val="00CD3DEE"/>
    <w:rsid w:val="00CD3E99"/>
    <w:rsid w:val="00CD3EB3"/>
    <w:rsid w:val="00CD3EBE"/>
    <w:rsid w:val="00CD3FA3"/>
    <w:rsid w:val="00CD402D"/>
    <w:rsid w:val="00CD404C"/>
    <w:rsid w:val="00CD40E2"/>
    <w:rsid w:val="00CD4142"/>
    <w:rsid w:val="00CD4162"/>
    <w:rsid w:val="00CD41D1"/>
    <w:rsid w:val="00CD428B"/>
    <w:rsid w:val="00CD43F5"/>
    <w:rsid w:val="00CD4476"/>
    <w:rsid w:val="00CD44AF"/>
    <w:rsid w:val="00CD44BC"/>
    <w:rsid w:val="00CD460A"/>
    <w:rsid w:val="00CD4612"/>
    <w:rsid w:val="00CD46BE"/>
    <w:rsid w:val="00CD470A"/>
    <w:rsid w:val="00CD4923"/>
    <w:rsid w:val="00CD4925"/>
    <w:rsid w:val="00CD495B"/>
    <w:rsid w:val="00CD49A5"/>
    <w:rsid w:val="00CD49FF"/>
    <w:rsid w:val="00CD4A16"/>
    <w:rsid w:val="00CD4ADE"/>
    <w:rsid w:val="00CD4B1E"/>
    <w:rsid w:val="00CD4B34"/>
    <w:rsid w:val="00CD4BA0"/>
    <w:rsid w:val="00CD4C04"/>
    <w:rsid w:val="00CD4C0F"/>
    <w:rsid w:val="00CD4C7B"/>
    <w:rsid w:val="00CD4CFE"/>
    <w:rsid w:val="00CD4D9E"/>
    <w:rsid w:val="00CD4EED"/>
    <w:rsid w:val="00CD5003"/>
    <w:rsid w:val="00CD506F"/>
    <w:rsid w:val="00CD51A3"/>
    <w:rsid w:val="00CD51C4"/>
    <w:rsid w:val="00CD5273"/>
    <w:rsid w:val="00CD5282"/>
    <w:rsid w:val="00CD53FF"/>
    <w:rsid w:val="00CD546D"/>
    <w:rsid w:val="00CD5549"/>
    <w:rsid w:val="00CD5754"/>
    <w:rsid w:val="00CD5806"/>
    <w:rsid w:val="00CD5989"/>
    <w:rsid w:val="00CD5A5D"/>
    <w:rsid w:val="00CD5A6A"/>
    <w:rsid w:val="00CD5B5F"/>
    <w:rsid w:val="00CD5B92"/>
    <w:rsid w:val="00CD5BBE"/>
    <w:rsid w:val="00CD5BCE"/>
    <w:rsid w:val="00CD5C11"/>
    <w:rsid w:val="00CD5C44"/>
    <w:rsid w:val="00CD5D2F"/>
    <w:rsid w:val="00CD5D6F"/>
    <w:rsid w:val="00CD5F06"/>
    <w:rsid w:val="00CD5F09"/>
    <w:rsid w:val="00CD5F0E"/>
    <w:rsid w:val="00CD5F1E"/>
    <w:rsid w:val="00CD5F3C"/>
    <w:rsid w:val="00CD5F90"/>
    <w:rsid w:val="00CD600B"/>
    <w:rsid w:val="00CD6090"/>
    <w:rsid w:val="00CD60E1"/>
    <w:rsid w:val="00CD610C"/>
    <w:rsid w:val="00CD61A0"/>
    <w:rsid w:val="00CD621F"/>
    <w:rsid w:val="00CD63A9"/>
    <w:rsid w:val="00CD6490"/>
    <w:rsid w:val="00CD6549"/>
    <w:rsid w:val="00CD6578"/>
    <w:rsid w:val="00CD667E"/>
    <w:rsid w:val="00CD66D2"/>
    <w:rsid w:val="00CD6878"/>
    <w:rsid w:val="00CD688B"/>
    <w:rsid w:val="00CD68E9"/>
    <w:rsid w:val="00CD6911"/>
    <w:rsid w:val="00CD6941"/>
    <w:rsid w:val="00CD696E"/>
    <w:rsid w:val="00CD69AC"/>
    <w:rsid w:val="00CD6A5E"/>
    <w:rsid w:val="00CD6AC6"/>
    <w:rsid w:val="00CD6B3B"/>
    <w:rsid w:val="00CD6BA9"/>
    <w:rsid w:val="00CD6BAA"/>
    <w:rsid w:val="00CD6C85"/>
    <w:rsid w:val="00CD6DCB"/>
    <w:rsid w:val="00CD6DEE"/>
    <w:rsid w:val="00CD6EDD"/>
    <w:rsid w:val="00CD6F00"/>
    <w:rsid w:val="00CD6F1E"/>
    <w:rsid w:val="00CD6F6D"/>
    <w:rsid w:val="00CD7057"/>
    <w:rsid w:val="00CD7075"/>
    <w:rsid w:val="00CD7120"/>
    <w:rsid w:val="00CD712E"/>
    <w:rsid w:val="00CD715D"/>
    <w:rsid w:val="00CD7215"/>
    <w:rsid w:val="00CD72E1"/>
    <w:rsid w:val="00CD72EC"/>
    <w:rsid w:val="00CD734F"/>
    <w:rsid w:val="00CD73A5"/>
    <w:rsid w:val="00CD7416"/>
    <w:rsid w:val="00CD74B7"/>
    <w:rsid w:val="00CD74C5"/>
    <w:rsid w:val="00CD759B"/>
    <w:rsid w:val="00CD75B7"/>
    <w:rsid w:val="00CD768E"/>
    <w:rsid w:val="00CD76BC"/>
    <w:rsid w:val="00CD76E6"/>
    <w:rsid w:val="00CD7706"/>
    <w:rsid w:val="00CD77C5"/>
    <w:rsid w:val="00CD78DD"/>
    <w:rsid w:val="00CD7911"/>
    <w:rsid w:val="00CD7914"/>
    <w:rsid w:val="00CD79AF"/>
    <w:rsid w:val="00CD7A50"/>
    <w:rsid w:val="00CD7AD8"/>
    <w:rsid w:val="00CD7B18"/>
    <w:rsid w:val="00CD7C99"/>
    <w:rsid w:val="00CD7CF3"/>
    <w:rsid w:val="00CD7D2F"/>
    <w:rsid w:val="00CD7D76"/>
    <w:rsid w:val="00CD7E22"/>
    <w:rsid w:val="00CD7EF0"/>
    <w:rsid w:val="00CD7F61"/>
    <w:rsid w:val="00CD7F6C"/>
    <w:rsid w:val="00CD7F8B"/>
    <w:rsid w:val="00CE0004"/>
    <w:rsid w:val="00CE0171"/>
    <w:rsid w:val="00CE0227"/>
    <w:rsid w:val="00CE0255"/>
    <w:rsid w:val="00CE0279"/>
    <w:rsid w:val="00CE02D3"/>
    <w:rsid w:val="00CE0464"/>
    <w:rsid w:val="00CE0571"/>
    <w:rsid w:val="00CE05AC"/>
    <w:rsid w:val="00CE05B3"/>
    <w:rsid w:val="00CE067C"/>
    <w:rsid w:val="00CE0686"/>
    <w:rsid w:val="00CE0705"/>
    <w:rsid w:val="00CE08CC"/>
    <w:rsid w:val="00CE08F4"/>
    <w:rsid w:val="00CE0935"/>
    <w:rsid w:val="00CE0979"/>
    <w:rsid w:val="00CE09A7"/>
    <w:rsid w:val="00CE09E0"/>
    <w:rsid w:val="00CE0A27"/>
    <w:rsid w:val="00CE0A75"/>
    <w:rsid w:val="00CE0D1F"/>
    <w:rsid w:val="00CE0D56"/>
    <w:rsid w:val="00CE0E2B"/>
    <w:rsid w:val="00CE0E6F"/>
    <w:rsid w:val="00CE0E86"/>
    <w:rsid w:val="00CE0F49"/>
    <w:rsid w:val="00CE1006"/>
    <w:rsid w:val="00CE10CE"/>
    <w:rsid w:val="00CE111C"/>
    <w:rsid w:val="00CE1196"/>
    <w:rsid w:val="00CE128C"/>
    <w:rsid w:val="00CE12E8"/>
    <w:rsid w:val="00CE1366"/>
    <w:rsid w:val="00CE1374"/>
    <w:rsid w:val="00CE13C4"/>
    <w:rsid w:val="00CE13EE"/>
    <w:rsid w:val="00CE14CB"/>
    <w:rsid w:val="00CE14F0"/>
    <w:rsid w:val="00CE1507"/>
    <w:rsid w:val="00CE1568"/>
    <w:rsid w:val="00CE15A1"/>
    <w:rsid w:val="00CE15B5"/>
    <w:rsid w:val="00CE15DF"/>
    <w:rsid w:val="00CE16CD"/>
    <w:rsid w:val="00CE1719"/>
    <w:rsid w:val="00CE1836"/>
    <w:rsid w:val="00CE1851"/>
    <w:rsid w:val="00CE18AB"/>
    <w:rsid w:val="00CE1920"/>
    <w:rsid w:val="00CE1AFC"/>
    <w:rsid w:val="00CE1B6B"/>
    <w:rsid w:val="00CE1BB5"/>
    <w:rsid w:val="00CE1CB8"/>
    <w:rsid w:val="00CE1D83"/>
    <w:rsid w:val="00CE1D93"/>
    <w:rsid w:val="00CE1EF9"/>
    <w:rsid w:val="00CE1F45"/>
    <w:rsid w:val="00CE1F8F"/>
    <w:rsid w:val="00CE1FEB"/>
    <w:rsid w:val="00CE2067"/>
    <w:rsid w:val="00CE210D"/>
    <w:rsid w:val="00CE2118"/>
    <w:rsid w:val="00CE21F6"/>
    <w:rsid w:val="00CE2230"/>
    <w:rsid w:val="00CE2356"/>
    <w:rsid w:val="00CE2398"/>
    <w:rsid w:val="00CE23AC"/>
    <w:rsid w:val="00CE2487"/>
    <w:rsid w:val="00CE263E"/>
    <w:rsid w:val="00CE290E"/>
    <w:rsid w:val="00CE2910"/>
    <w:rsid w:val="00CE299B"/>
    <w:rsid w:val="00CE29B7"/>
    <w:rsid w:val="00CE29E9"/>
    <w:rsid w:val="00CE2AFF"/>
    <w:rsid w:val="00CE2B0C"/>
    <w:rsid w:val="00CE2B9D"/>
    <w:rsid w:val="00CE2D7E"/>
    <w:rsid w:val="00CE2EC4"/>
    <w:rsid w:val="00CE2EF3"/>
    <w:rsid w:val="00CE2FE8"/>
    <w:rsid w:val="00CE3094"/>
    <w:rsid w:val="00CE30ED"/>
    <w:rsid w:val="00CE3165"/>
    <w:rsid w:val="00CE316F"/>
    <w:rsid w:val="00CE3194"/>
    <w:rsid w:val="00CE3279"/>
    <w:rsid w:val="00CE3292"/>
    <w:rsid w:val="00CE33B6"/>
    <w:rsid w:val="00CE33CA"/>
    <w:rsid w:val="00CE3410"/>
    <w:rsid w:val="00CE345C"/>
    <w:rsid w:val="00CE3463"/>
    <w:rsid w:val="00CE34DC"/>
    <w:rsid w:val="00CE34E9"/>
    <w:rsid w:val="00CE355A"/>
    <w:rsid w:val="00CE35C4"/>
    <w:rsid w:val="00CE36D9"/>
    <w:rsid w:val="00CE36F7"/>
    <w:rsid w:val="00CE384F"/>
    <w:rsid w:val="00CE3890"/>
    <w:rsid w:val="00CE398E"/>
    <w:rsid w:val="00CE39BD"/>
    <w:rsid w:val="00CE3A4A"/>
    <w:rsid w:val="00CE3A85"/>
    <w:rsid w:val="00CE3AC4"/>
    <w:rsid w:val="00CE3BCF"/>
    <w:rsid w:val="00CE3C4A"/>
    <w:rsid w:val="00CE3C9B"/>
    <w:rsid w:val="00CE3D63"/>
    <w:rsid w:val="00CE3DB2"/>
    <w:rsid w:val="00CE3E0B"/>
    <w:rsid w:val="00CE3E6B"/>
    <w:rsid w:val="00CE3EA4"/>
    <w:rsid w:val="00CE3EDC"/>
    <w:rsid w:val="00CE3F38"/>
    <w:rsid w:val="00CE3FE8"/>
    <w:rsid w:val="00CE403E"/>
    <w:rsid w:val="00CE4158"/>
    <w:rsid w:val="00CE420C"/>
    <w:rsid w:val="00CE426D"/>
    <w:rsid w:val="00CE444F"/>
    <w:rsid w:val="00CE448E"/>
    <w:rsid w:val="00CE449D"/>
    <w:rsid w:val="00CE4546"/>
    <w:rsid w:val="00CE459B"/>
    <w:rsid w:val="00CE4715"/>
    <w:rsid w:val="00CE4725"/>
    <w:rsid w:val="00CE4737"/>
    <w:rsid w:val="00CE4822"/>
    <w:rsid w:val="00CE48C6"/>
    <w:rsid w:val="00CE48EC"/>
    <w:rsid w:val="00CE491B"/>
    <w:rsid w:val="00CE493A"/>
    <w:rsid w:val="00CE4AB4"/>
    <w:rsid w:val="00CE4B4A"/>
    <w:rsid w:val="00CE4BF4"/>
    <w:rsid w:val="00CE4C4C"/>
    <w:rsid w:val="00CE4CA5"/>
    <w:rsid w:val="00CE4D6A"/>
    <w:rsid w:val="00CE4DAF"/>
    <w:rsid w:val="00CE4F15"/>
    <w:rsid w:val="00CE4F73"/>
    <w:rsid w:val="00CE5102"/>
    <w:rsid w:val="00CE520E"/>
    <w:rsid w:val="00CE52BA"/>
    <w:rsid w:val="00CE53AD"/>
    <w:rsid w:val="00CE5488"/>
    <w:rsid w:val="00CE54BF"/>
    <w:rsid w:val="00CE553D"/>
    <w:rsid w:val="00CE55AD"/>
    <w:rsid w:val="00CE57BA"/>
    <w:rsid w:val="00CE57CF"/>
    <w:rsid w:val="00CE57D6"/>
    <w:rsid w:val="00CE57E8"/>
    <w:rsid w:val="00CE58C7"/>
    <w:rsid w:val="00CE5A01"/>
    <w:rsid w:val="00CE5A43"/>
    <w:rsid w:val="00CE5A74"/>
    <w:rsid w:val="00CE5A97"/>
    <w:rsid w:val="00CE5B55"/>
    <w:rsid w:val="00CE5B9D"/>
    <w:rsid w:val="00CE5BD1"/>
    <w:rsid w:val="00CE5BF9"/>
    <w:rsid w:val="00CE5C09"/>
    <w:rsid w:val="00CE5C2E"/>
    <w:rsid w:val="00CE5D16"/>
    <w:rsid w:val="00CE5D56"/>
    <w:rsid w:val="00CE5DCA"/>
    <w:rsid w:val="00CE5DEA"/>
    <w:rsid w:val="00CE5E1A"/>
    <w:rsid w:val="00CE5E1B"/>
    <w:rsid w:val="00CE5E49"/>
    <w:rsid w:val="00CE5E54"/>
    <w:rsid w:val="00CE5EF6"/>
    <w:rsid w:val="00CE605A"/>
    <w:rsid w:val="00CE60A2"/>
    <w:rsid w:val="00CE618A"/>
    <w:rsid w:val="00CE6216"/>
    <w:rsid w:val="00CE6298"/>
    <w:rsid w:val="00CE62AC"/>
    <w:rsid w:val="00CE6392"/>
    <w:rsid w:val="00CE6548"/>
    <w:rsid w:val="00CE655E"/>
    <w:rsid w:val="00CE65EC"/>
    <w:rsid w:val="00CE6718"/>
    <w:rsid w:val="00CE6895"/>
    <w:rsid w:val="00CE6982"/>
    <w:rsid w:val="00CE6A02"/>
    <w:rsid w:val="00CE6B97"/>
    <w:rsid w:val="00CE6D1A"/>
    <w:rsid w:val="00CE6D35"/>
    <w:rsid w:val="00CE6D99"/>
    <w:rsid w:val="00CE6D9F"/>
    <w:rsid w:val="00CE708F"/>
    <w:rsid w:val="00CE70B7"/>
    <w:rsid w:val="00CE71AA"/>
    <w:rsid w:val="00CE7267"/>
    <w:rsid w:val="00CE72A2"/>
    <w:rsid w:val="00CE72C2"/>
    <w:rsid w:val="00CE7314"/>
    <w:rsid w:val="00CE7422"/>
    <w:rsid w:val="00CE7432"/>
    <w:rsid w:val="00CE7493"/>
    <w:rsid w:val="00CE74A5"/>
    <w:rsid w:val="00CE756D"/>
    <w:rsid w:val="00CE75AD"/>
    <w:rsid w:val="00CE75D2"/>
    <w:rsid w:val="00CE7642"/>
    <w:rsid w:val="00CE7779"/>
    <w:rsid w:val="00CE7891"/>
    <w:rsid w:val="00CE790C"/>
    <w:rsid w:val="00CE7948"/>
    <w:rsid w:val="00CE794C"/>
    <w:rsid w:val="00CE79C3"/>
    <w:rsid w:val="00CE7A66"/>
    <w:rsid w:val="00CE7B61"/>
    <w:rsid w:val="00CE7BB2"/>
    <w:rsid w:val="00CE7BDD"/>
    <w:rsid w:val="00CE7C14"/>
    <w:rsid w:val="00CE7D94"/>
    <w:rsid w:val="00CE7DCD"/>
    <w:rsid w:val="00CE7DD0"/>
    <w:rsid w:val="00CE7E06"/>
    <w:rsid w:val="00CE7E69"/>
    <w:rsid w:val="00CE7E83"/>
    <w:rsid w:val="00CE7ED0"/>
    <w:rsid w:val="00CF0023"/>
    <w:rsid w:val="00CF0042"/>
    <w:rsid w:val="00CF0123"/>
    <w:rsid w:val="00CF0124"/>
    <w:rsid w:val="00CF0502"/>
    <w:rsid w:val="00CF0552"/>
    <w:rsid w:val="00CF0568"/>
    <w:rsid w:val="00CF05A8"/>
    <w:rsid w:val="00CF05C6"/>
    <w:rsid w:val="00CF0631"/>
    <w:rsid w:val="00CF0640"/>
    <w:rsid w:val="00CF06BF"/>
    <w:rsid w:val="00CF06C3"/>
    <w:rsid w:val="00CF0815"/>
    <w:rsid w:val="00CF0863"/>
    <w:rsid w:val="00CF089E"/>
    <w:rsid w:val="00CF08A9"/>
    <w:rsid w:val="00CF09BA"/>
    <w:rsid w:val="00CF0A23"/>
    <w:rsid w:val="00CF0A45"/>
    <w:rsid w:val="00CF0A8B"/>
    <w:rsid w:val="00CF0B31"/>
    <w:rsid w:val="00CF0C6F"/>
    <w:rsid w:val="00CF0C7F"/>
    <w:rsid w:val="00CF0D97"/>
    <w:rsid w:val="00CF0E27"/>
    <w:rsid w:val="00CF0E44"/>
    <w:rsid w:val="00CF0F56"/>
    <w:rsid w:val="00CF0F7F"/>
    <w:rsid w:val="00CF0FBA"/>
    <w:rsid w:val="00CF102F"/>
    <w:rsid w:val="00CF1107"/>
    <w:rsid w:val="00CF1120"/>
    <w:rsid w:val="00CF113A"/>
    <w:rsid w:val="00CF1254"/>
    <w:rsid w:val="00CF1296"/>
    <w:rsid w:val="00CF13A2"/>
    <w:rsid w:val="00CF13B5"/>
    <w:rsid w:val="00CF13C6"/>
    <w:rsid w:val="00CF13FA"/>
    <w:rsid w:val="00CF142A"/>
    <w:rsid w:val="00CF14DE"/>
    <w:rsid w:val="00CF152E"/>
    <w:rsid w:val="00CF186D"/>
    <w:rsid w:val="00CF1982"/>
    <w:rsid w:val="00CF19D1"/>
    <w:rsid w:val="00CF19F3"/>
    <w:rsid w:val="00CF1A9F"/>
    <w:rsid w:val="00CF1AAD"/>
    <w:rsid w:val="00CF1BAE"/>
    <w:rsid w:val="00CF1CA4"/>
    <w:rsid w:val="00CF1CED"/>
    <w:rsid w:val="00CF1D0F"/>
    <w:rsid w:val="00CF1E54"/>
    <w:rsid w:val="00CF1F11"/>
    <w:rsid w:val="00CF1F2A"/>
    <w:rsid w:val="00CF201D"/>
    <w:rsid w:val="00CF2080"/>
    <w:rsid w:val="00CF213C"/>
    <w:rsid w:val="00CF21F8"/>
    <w:rsid w:val="00CF2289"/>
    <w:rsid w:val="00CF22F3"/>
    <w:rsid w:val="00CF23A3"/>
    <w:rsid w:val="00CF23D1"/>
    <w:rsid w:val="00CF2530"/>
    <w:rsid w:val="00CF259C"/>
    <w:rsid w:val="00CF2613"/>
    <w:rsid w:val="00CF2681"/>
    <w:rsid w:val="00CF273D"/>
    <w:rsid w:val="00CF279A"/>
    <w:rsid w:val="00CF27E6"/>
    <w:rsid w:val="00CF27F1"/>
    <w:rsid w:val="00CF2824"/>
    <w:rsid w:val="00CF286B"/>
    <w:rsid w:val="00CF2893"/>
    <w:rsid w:val="00CF28F7"/>
    <w:rsid w:val="00CF29B8"/>
    <w:rsid w:val="00CF29F9"/>
    <w:rsid w:val="00CF2A0B"/>
    <w:rsid w:val="00CF2A41"/>
    <w:rsid w:val="00CF2AFE"/>
    <w:rsid w:val="00CF2BC6"/>
    <w:rsid w:val="00CF2C3A"/>
    <w:rsid w:val="00CF2CF0"/>
    <w:rsid w:val="00CF2D2A"/>
    <w:rsid w:val="00CF2E6A"/>
    <w:rsid w:val="00CF2EDB"/>
    <w:rsid w:val="00CF2F30"/>
    <w:rsid w:val="00CF2F9F"/>
    <w:rsid w:val="00CF2FA0"/>
    <w:rsid w:val="00CF304C"/>
    <w:rsid w:val="00CF3107"/>
    <w:rsid w:val="00CF3109"/>
    <w:rsid w:val="00CF313D"/>
    <w:rsid w:val="00CF319D"/>
    <w:rsid w:val="00CF31DC"/>
    <w:rsid w:val="00CF3285"/>
    <w:rsid w:val="00CF3326"/>
    <w:rsid w:val="00CF3344"/>
    <w:rsid w:val="00CF3346"/>
    <w:rsid w:val="00CF33A8"/>
    <w:rsid w:val="00CF3586"/>
    <w:rsid w:val="00CF36C3"/>
    <w:rsid w:val="00CF386E"/>
    <w:rsid w:val="00CF3A55"/>
    <w:rsid w:val="00CF3AB0"/>
    <w:rsid w:val="00CF3B29"/>
    <w:rsid w:val="00CF3B69"/>
    <w:rsid w:val="00CF3B73"/>
    <w:rsid w:val="00CF3D00"/>
    <w:rsid w:val="00CF3D8F"/>
    <w:rsid w:val="00CF3DF4"/>
    <w:rsid w:val="00CF3E78"/>
    <w:rsid w:val="00CF3EC2"/>
    <w:rsid w:val="00CF3ED3"/>
    <w:rsid w:val="00CF3F3E"/>
    <w:rsid w:val="00CF40EB"/>
    <w:rsid w:val="00CF4146"/>
    <w:rsid w:val="00CF4260"/>
    <w:rsid w:val="00CF42C3"/>
    <w:rsid w:val="00CF42E2"/>
    <w:rsid w:val="00CF440D"/>
    <w:rsid w:val="00CF4579"/>
    <w:rsid w:val="00CF45AB"/>
    <w:rsid w:val="00CF45D4"/>
    <w:rsid w:val="00CF4650"/>
    <w:rsid w:val="00CF4651"/>
    <w:rsid w:val="00CF46E0"/>
    <w:rsid w:val="00CF46EC"/>
    <w:rsid w:val="00CF472B"/>
    <w:rsid w:val="00CF47FA"/>
    <w:rsid w:val="00CF480B"/>
    <w:rsid w:val="00CF48ED"/>
    <w:rsid w:val="00CF490B"/>
    <w:rsid w:val="00CF493D"/>
    <w:rsid w:val="00CF497D"/>
    <w:rsid w:val="00CF4985"/>
    <w:rsid w:val="00CF49C1"/>
    <w:rsid w:val="00CF4AC3"/>
    <w:rsid w:val="00CF4B86"/>
    <w:rsid w:val="00CF4C2A"/>
    <w:rsid w:val="00CF4D77"/>
    <w:rsid w:val="00CF4E1B"/>
    <w:rsid w:val="00CF4EB1"/>
    <w:rsid w:val="00CF4F56"/>
    <w:rsid w:val="00CF4F72"/>
    <w:rsid w:val="00CF4F97"/>
    <w:rsid w:val="00CF4FD7"/>
    <w:rsid w:val="00CF5219"/>
    <w:rsid w:val="00CF5470"/>
    <w:rsid w:val="00CF54C0"/>
    <w:rsid w:val="00CF553D"/>
    <w:rsid w:val="00CF5859"/>
    <w:rsid w:val="00CF5873"/>
    <w:rsid w:val="00CF5887"/>
    <w:rsid w:val="00CF5978"/>
    <w:rsid w:val="00CF5B5D"/>
    <w:rsid w:val="00CF5C07"/>
    <w:rsid w:val="00CF5C65"/>
    <w:rsid w:val="00CF5C69"/>
    <w:rsid w:val="00CF5C77"/>
    <w:rsid w:val="00CF5CEF"/>
    <w:rsid w:val="00CF5D76"/>
    <w:rsid w:val="00CF5DAB"/>
    <w:rsid w:val="00CF5DDD"/>
    <w:rsid w:val="00CF5E88"/>
    <w:rsid w:val="00CF5ECC"/>
    <w:rsid w:val="00CF5EE9"/>
    <w:rsid w:val="00CF5F04"/>
    <w:rsid w:val="00CF5FA3"/>
    <w:rsid w:val="00CF5FD7"/>
    <w:rsid w:val="00CF5FFE"/>
    <w:rsid w:val="00CF627C"/>
    <w:rsid w:val="00CF6290"/>
    <w:rsid w:val="00CF62EA"/>
    <w:rsid w:val="00CF6384"/>
    <w:rsid w:val="00CF6395"/>
    <w:rsid w:val="00CF6477"/>
    <w:rsid w:val="00CF6492"/>
    <w:rsid w:val="00CF64F7"/>
    <w:rsid w:val="00CF68A3"/>
    <w:rsid w:val="00CF68C4"/>
    <w:rsid w:val="00CF69D7"/>
    <w:rsid w:val="00CF6A09"/>
    <w:rsid w:val="00CF6A5E"/>
    <w:rsid w:val="00CF6B03"/>
    <w:rsid w:val="00CF6B6C"/>
    <w:rsid w:val="00CF6B76"/>
    <w:rsid w:val="00CF6B9C"/>
    <w:rsid w:val="00CF6C24"/>
    <w:rsid w:val="00CF6C9B"/>
    <w:rsid w:val="00CF6CA4"/>
    <w:rsid w:val="00CF6D3D"/>
    <w:rsid w:val="00CF6D98"/>
    <w:rsid w:val="00CF6DBC"/>
    <w:rsid w:val="00CF6DED"/>
    <w:rsid w:val="00CF6DF3"/>
    <w:rsid w:val="00CF6E08"/>
    <w:rsid w:val="00CF6E71"/>
    <w:rsid w:val="00CF6ED3"/>
    <w:rsid w:val="00CF6EF2"/>
    <w:rsid w:val="00CF6EFE"/>
    <w:rsid w:val="00CF6F7F"/>
    <w:rsid w:val="00CF6F8D"/>
    <w:rsid w:val="00CF6F91"/>
    <w:rsid w:val="00CF6FA5"/>
    <w:rsid w:val="00CF7097"/>
    <w:rsid w:val="00CF7151"/>
    <w:rsid w:val="00CF7172"/>
    <w:rsid w:val="00CF72D3"/>
    <w:rsid w:val="00CF72EA"/>
    <w:rsid w:val="00CF72FE"/>
    <w:rsid w:val="00CF74F4"/>
    <w:rsid w:val="00CF7536"/>
    <w:rsid w:val="00CF756E"/>
    <w:rsid w:val="00CF75BB"/>
    <w:rsid w:val="00CF7630"/>
    <w:rsid w:val="00CF7653"/>
    <w:rsid w:val="00CF76FB"/>
    <w:rsid w:val="00CF7787"/>
    <w:rsid w:val="00CF7A24"/>
    <w:rsid w:val="00CF7A68"/>
    <w:rsid w:val="00CF7AA1"/>
    <w:rsid w:val="00CF7AFA"/>
    <w:rsid w:val="00CF7B1D"/>
    <w:rsid w:val="00CF7B64"/>
    <w:rsid w:val="00CF7D7D"/>
    <w:rsid w:val="00CF7D9F"/>
    <w:rsid w:val="00CF7E88"/>
    <w:rsid w:val="00D0024E"/>
    <w:rsid w:val="00D00314"/>
    <w:rsid w:val="00D003D7"/>
    <w:rsid w:val="00D00481"/>
    <w:rsid w:val="00D0049A"/>
    <w:rsid w:val="00D004BE"/>
    <w:rsid w:val="00D004F0"/>
    <w:rsid w:val="00D0059D"/>
    <w:rsid w:val="00D005C2"/>
    <w:rsid w:val="00D00680"/>
    <w:rsid w:val="00D006BC"/>
    <w:rsid w:val="00D00728"/>
    <w:rsid w:val="00D007B8"/>
    <w:rsid w:val="00D007DE"/>
    <w:rsid w:val="00D00936"/>
    <w:rsid w:val="00D00A50"/>
    <w:rsid w:val="00D00B79"/>
    <w:rsid w:val="00D00B97"/>
    <w:rsid w:val="00D00BA4"/>
    <w:rsid w:val="00D00D7C"/>
    <w:rsid w:val="00D00E4A"/>
    <w:rsid w:val="00D00E51"/>
    <w:rsid w:val="00D00EA4"/>
    <w:rsid w:val="00D00F39"/>
    <w:rsid w:val="00D00F3B"/>
    <w:rsid w:val="00D01026"/>
    <w:rsid w:val="00D010A3"/>
    <w:rsid w:val="00D010BF"/>
    <w:rsid w:val="00D0112C"/>
    <w:rsid w:val="00D01184"/>
    <w:rsid w:val="00D01300"/>
    <w:rsid w:val="00D013F8"/>
    <w:rsid w:val="00D01440"/>
    <w:rsid w:val="00D0149E"/>
    <w:rsid w:val="00D014F3"/>
    <w:rsid w:val="00D01507"/>
    <w:rsid w:val="00D01678"/>
    <w:rsid w:val="00D016CB"/>
    <w:rsid w:val="00D016ED"/>
    <w:rsid w:val="00D01722"/>
    <w:rsid w:val="00D0172B"/>
    <w:rsid w:val="00D017B6"/>
    <w:rsid w:val="00D017D2"/>
    <w:rsid w:val="00D017F4"/>
    <w:rsid w:val="00D019B6"/>
    <w:rsid w:val="00D019F1"/>
    <w:rsid w:val="00D01A60"/>
    <w:rsid w:val="00D01AAA"/>
    <w:rsid w:val="00D01B16"/>
    <w:rsid w:val="00D01C0A"/>
    <w:rsid w:val="00D01C64"/>
    <w:rsid w:val="00D01C98"/>
    <w:rsid w:val="00D01CA4"/>
    <w:rsid w:val="00D01E41"/>
    <w:rsid w:val="00D01E6C"/>
    <w:rsid w:val="00D01EFA"/>
    <w:rsid w:val="00D01F2F"/>
    <w:rsid w:val="00D01F39"/>
    <w:rsid w:val="00D01F67"/>
    <w:rsid w:val="00D02069"/>
    <w:rsid w:val="00D021A0"/>
    <w:rsid w:val="00D023AD"/>
    <w:rsid w:val="00D02475"/>
    <w:rsid w:val="00D024AA"/>
    <w:rsid w:val="00D024D8"/>
    <w:rsid w:val="00D025A1"/>
    <w:rsid w:val="00D02626"/>
    <w:rsid w:val="00D02638"/>
    <w:rsid w:val="00D0264B"/>
    <w:rsid w:val="00D026EB"/>
    <w:rsid w:val="00D02747"/>
    <w:rsid w:val="00D027C6"/>
    <w:rsid w:val="00D0287F"/>
    <w:rsid w:val="00D028E6"/>
    <w:rsid w:val="00D02941"/>
    <w:rsid w:val="00D029BE"/>
    <w:rsid w:val="00D02A4C"/>
    <w:rsid w:val="00D02A94"/>
    <w:rsid w:val="00D02AF9"/>
    <w:rsid w:val="00D02B94"/>
    <w:rsid w:val="00D02BFA"/>
    <w:rsid w:val="00D02C11"/>
    <w:rsid w:val="00D02DB6"/>
    <w:rsid w:val="00D02E68"/>
    <w:rsid w:val="00D02EDA"/>
    <w:rsid w:val="00D02EE2"/>
    <w:rsid w:val="00D02F38"/>
    <w:rsid w:val="00D0305D"/>
    <w:rsid w:val="00D03087"/>
    <w:rsid w:val="00D030F0"/>
    <w:rsid w:val="00D03352"/>
    <w:rsid w:val="00D0346C"/>
    <w:rsid w:val="00D034A8"/>
    <w:rsid w:val="00D0357C"/>
    <w:rsid w:val="00D0358B"/>
    <w:rsid w:val="00D03685"/>
    <w:rsid w:val="00D0371D"/>
    <w:rsid w:val="00D0374C"/>
    <w:rsid w:val="00D03863"/>
    <w:rsid w:val="00D039A9"/>
    <w:rsid w:val="00D03AF0"/>
    <w:rsid w:val="00D03B1D"/>
    <w:rsid w:val="00D03B9C"/>
    <w:rsid w:val="00D03C2A"/>
    <w:rsid w:val="00D03C43"/>
    <w:rsid w:val="00D03E3B"/>
    <w:rsid w:val="00D04069"/>
    <w:rsid w:val="00D04086"/>
    <w:rsid w:val="00D040E6"/>
    <w:rsid w:val="00D040FA"/>
    <w:rsid w:val="00D0411D"/>
    <w:rsid w:val="00D04177"/>
    <w:rsid w:val="00D041E2"/>
    <w:rsid w:val="00D04277"/>
    <w:rsid w:val="00D04303"/>
    <w:rsid w:val="00D043E6"/>
    <w:rsid w:val="00D044D0"/>
    <w:rsid w:val="00D044D6"/>
    <w:rsid w:val="00D045B2"/>
    <w:rsid w:val="00D0468A"/>
    <w:rsid w:val="00D0470B"/>
    <w:rsid w:val="00D047D1"/>
    <w:rsid w:val="00D049C5"/>
    <w:rsid w:val="00D049EF"/>
    <w:rsid w:val="00D04A11"/>
    <w:rsid w:val="00D04AF7"/>
    <w:rsid w:val="00D04C9F"/>
    <w:rsid w:val="00D04CA9"/>
    <w:rsid w:val="00D04D59"/>
    <w:rsid w:val="00D04D7B"/>
    <w:rsid w:val="00D04E07"/>
    <w:rsid w:val="00D04E22"/>
    <w:rsid w:val="00D04E49"/>
    <w:rsid w:val="00D04E55"/>
    <w:rsid w:val="00D04EA6"/>
    <w:rsid w:val="00D04EDB"/>
    <w:rsid w:val="00D04F32"/>
    <w:rsid w:val="00D05089"/>
    <w:rsid w:val="00D0508C"/>
    <w:rsid w:val="00D050C7"/>
    <w:rsid w:val="00D05221"/>
    <w:rsid w:val="00D0530F"/>
    <w:rsid w:val="00D0531A"/>
    <w:rsid w:val="00D0533C"/>
    <w:rsid w:val="00D05372"/>
    <w:rsid w:val="00D053C5"/>
    <w:rsid w:val="00D053F0"/>
    <w:rsid w:val="00D053F3"/>
    <w:rsid w:val="00D05520"/>
    <w:rsid w:val="00D056E7"/>
    <w:rsid w:val="00D0576D"/>
    <w:rsid w:val="00D057E8"/>
    <w:rsid w:val="00D05936"/>
    <w:rsid w:val="00D05A5D"/>
    <w:rsid w:val="00D05A95"/>
    <w:rsid w:val="00D05ACA"/>
    <w:rsid w:val="00D05B45"/>
    <w:rsid w:val="00D05B9D"/>
    <w:rsid w:val="00D05BEA"/>
    <w:rsid w:val="00D05C89"/>
    <w:rsid w:val="00D05CC1"/>
    <w:rsid w:val="00D05D7F"/>
    <w:rsid w:val="00D05DC3"/>
    <w:rsid w:val="00D05E48"/>
    <w:rsid w:val="00D05E81"/>
    <w:rsid w:val="00D05E83"/>
    <w:rsid w:val="00D05EEB"/>
    <w:rsid w:val="00D05F1B"/>
    <w:rsid w:val="00D0624F"/>
    <w:rsid w:val="00D06403"/>
    <w:rsid w:val="00D06427"/>
    <w:rsid w:val="00D0645C"/>
    <w:rsid w:val="00D0654F"/>
    <w:rsid w:val="00D06595"/>
    <w:rsid w:val="00D06645"/>
    <w:rsid w:val="00D06784"/>
    <w:rsid w:val="00D06798"/>
    <w:rsid w:val="00D06906"/>
    <w:rsid w:val="00D0697C"/>
    <w:rsid w:val="00D069B2"/>
    <w:rsid w:val="00D06A3B"/>
    <w:rsid w:val="00D06AAC"/>
    <w:rsid w:val="00D06B5A"/>
    <w:rsid w:val="00D06BC3"/>
    <w:rsid w:val="00D06C61"/>
    <w:rsid w:val="00D06CEB"/>
    <w:rsid w:val="00D06D50"/>
    <w:rsid w:val="00D06F99"/>
    <w:rsid w:val="00D06FDF"/>
    <w:rsid w:val="00D07137"/>
    <w:rsid w:val="00D07185"/>
    <w:rsid w:val="00D07296"/>
    <w:rsid w:val="00D072D7"/>
    <w:rsid w:val="00D07302"/>
    <w:rsid w:val="00D0733C"/>
    <w:rsid w:val="00D07408"/>
    <w:rsid w:val="00D07472"/>
    <w:rsid w:val="00D0754A"/>
    <w:rsid w:val="00D07552"/>
    <w:rsid w:val="00D076AA"/>
    <w:rsid w:val="00D076DB"/>
    <w:rsid w:val="00D077A4"/>
    <w:rsid w:val="00D07837"/>
    <w:rsid w:val="00D0788F"/>
    <w:rsid w:val="00D07892"/>
    <w:rsid w:val="00D07977"/>
    <w:rsid w:val="00D079F6"/>
    <w:rsid w:val="00D07B12"/>
    <w:rsid w:val="00D07B44"/>
    <w:rsid w:val="00D07B4A"/>
    <w:rsid w:val="00D07C1E"/>
    <w:rsid w:val="00D07C24"/>
    <w:rsid w:val="00D07CA9"/>
    <w:rsid w:val="00D07CE1"/>
    <w:rsid w:val="00D07CE5"/>
    <w:rsid w:val="00D07D21"/>
    <w:rsid w:val="00D07D2B"/>
    <w:rsid w:val="00D07D90"/>
    <w:rsid w:val="00D07DD2"/>
    <w:rsid w:val="00D07DE4"/>
    <w:rsid w:val="00D07DFA"/>
    <w:rsid w:val="00D07E4D"/>
    <w:rsid w:val="00D07E6F"/>
    <w:rsid w:val="00D07EB5"/>
    <w:rsid w:val="00D1003C"/>
    <w:rsid w:val="00D10056"/>
    <w:rsid w:val="00D10082"/>
    <w:rsid w:val="00D100C6"/>
    <w:rsid w:val="00D100F1"/>
    <w:rsid w:val="00D10108"/>
    <w:rsid w:val="00D10132"/>
    <w:rsid w:val="00D10169"/>
    <w:rsid w:val="00D10184"/>
    <w:rsid w:val="00D101D0"/>
    <w:rsid w:val="00D10231"/>
    <w:rsid w:val="00D10267"/>
    <w:rsid w:val="00D1034C"/>
    <w:rsid w:val="00D10420"/>
    <w:rsid w:val="00D10493"/>
    <w:rsid w:val="00D105EB"/>
    <w:rsid w:val="00D10681"/>
    <w:rsid w:val="00D106AC"/>
    <w:rsid w:val="00D10954"/>
    <w:rsid w:val="00D10A14"/>
    <w:rsid w:val="00D10A28"/>
    <w:rsid w:val="00D10A3C"/>
    <w:rsid w:val="00D10B5F"/>
    <w:rsid w:val="00D10B77"/>
    <w:rsid w:val="00D10CA3"/>
    <w:rsid w:val="00D10EF5"/>
    <w:rsid w:val="00D10FA9"/>
    <w:rsid w:val="00D11026"/>
    <w:rsid w:val="00D11078"/>
    <w:rsid w:val="00D11106"/>
    <w:rsid w:val="00D1117C"/>
    <w:rsid w:val="00D111A6"/>
    <w:rsid w:val="00D111A8"/>
    <w:rsid w:val="00D111EE"/>
    <w:rsid w:val="00D1128D"/>
    <w:rsid w:val="00D11477"/>
    <w:rsid w:val="00D1148E"/>
    <w:rsid w:val="00D11550"/>
    <w:rsid w:val="00D11626"/>
    <w:rsid w:val="00D1198C"/>
    <w:rsid w:val="00D119D6"/>
    <w:rsid w:val="00D11ADE"/>
    <w:rsid w:val="00D11AFB"/>
    <w:rsid w:val="00D11BE4"/>
    <w:rsid w:val="00D11C69"/>
    <w:rsid w:val="00D11C7C"/>
    <w:rsid w:val="00D11DE2"/>
    <w:rsid w:val="00D11E73"/>
    <w:rsid w:val="00D11E78"/>
    <w:rsid w:val="00D11F04"/>
    <w:rsid w:val="00D11F63"/>
    <w:rsid w:val="00D120A6"/>
    <w:rsid w:val="00D120B3"/>
    <w:rsid w:val="00D12122"/>
    <w:rsid w:val="00D12171"/>
    <w:rsid w:val="00D12222"/>
    <w:rsid w:val="00D124A8"/>
    <w:rsid w:val="00D1251A"/>
    <w:rsid w:val="00D12576"/>
    <w:rsid w:val="00D12614"/>
    <w:rsid w:val="00D128DA"/>
    <w:rsid w:val="00D12949"/>
    <w:rsid w:val="00D129BE"/>
    <w:rsid w:val="00D12AD3"/>
    <w:rsid w:val="00D12B85"/>
    <w:rsid w:val="00D12C7A"/>
    <w:rsid w:val="00D12C7C"/>
    <w:rsid w:val="00D12CF2"/>
    <w:rsid w:val="00D12D2F"/>
    <w:rsid w:val="00D12D8E"/>
    <w:rsid w:val="00D12E0C"/>
    <w:rsid w:val="00D12F8F"/>
    <w:rsid w:val="00D1300E"/>
    <w:rsid w:val="00D1307E"/>
    <w:rsid w:val="00D130C8"/>
    <w:rsid w:val="00D13163"/>
    <w:rsid w:val="00D131E3"/>
    <w:rsid w:val="00D132B0"/>
    <w:rsid w:val="00D132E3"/>
    <w:rsid w:val="00D13399"/>
    <w:rsid w:val="00D134A2"/>
    <w:rsid w:val="00D1375B"/>
    <w:rsid w:val="00D13796"/>
    <w:rsid w:val="00D137E7"/>
    <w:rsid w:val="00D13A5E"/>
    <w:rsid w:val="00D13A6A"/>
    <w:rsid w:val="00D13A77"/>
    <w:rsid w:val="00D13B4C"/>
    <w:rsid w:val="00D13BBF"/>
    <w:rsid w:val="00D13D45"/>
    <w:rsid w:val="00D13D7C"/>
    <w:rsid w:val="00D13DF0"/>
    <w:rsid w:val="00D13DFB"/>
    <w:rsid w:val="00D13ECE"/>
    <w:rsid w:val="00D13ED9"/>
    <w:rsid w:val="00D1405F"/>
    <w:rsid w:val="00D14080"/>
    <w:rsid w:val="00D140B3"/>
    <w:rsid w:val="00D140F5"/>
    <w:rsid w:val="00D14156"/>
    <w:rsid w:val="00D141A0"/>
    <w:rsid w:val="00D141A9"/>
    <w:rsid w:val="00D1425A"/>
    <w:rsid w:val="00D1437F"/>
    <w:rsid w:val="00D143C4"/>
    <w:rsid w:val="00D14413"/>
    <w:rsid w:val="00D14483"/>
    <w:rsid w:val="00D144AF"/>
    <w:rsid w:val="00D14505"/>
    <w:rsid w:val="00D145E4"/>
    <w:rsid w:val="00D146C4"/>
    <w:rsid w:val="00D146F5"/>
    <w:rsid w:val="00D14782"/>
    <w:rsid w:val="00D1488C"/>
    <w:rsid w:val="00D1491D"/>
    <w:rsid w:val="00D1496C"/>
    <w:rsid w:val="00D14AC1"/>
    <w:rsid w:val="00D14ADE"/>
    <w:rsid w:val="00D14AEB"/>
    <w:rsid w:val="00D14BBA"/>
    <w:rsid w:val="00D14BD6"/>
    <w:rsid w:val="00D14C98"/>
    <w:rsid w:val="00D14D01"/>
    <w:rsid w:val="00D14E28"/>
    <w:rsid w:val="00D14F20"/>
    <w:rsid w:val="00D14F5A"/>
    <w:rsid w:val="00D14FF6"/>
    <w:rsid w:val="00D15010"/>
    <w:rsid w:val="00D150A0"/>
    <w:rsid w:val="00D150CC"/>
    <w:rsid w:val="00D151A2"/>
    <w:rsid w:val="00D151D9"/>
    <w:rsid w:val="00D152CD"/>
    <w:rsid w:val="00D1534A"/>
    <w:rsid w:val="00D15356"/>
    <w:rsid w:val="00D15363"/>
    <w:rsid w:val="00D15422"/>
    <w:rsid w:val="00D154DE"/>
    <w:rsid w:val="00D154FC"/>
    <w:rsid w:val="00D15540"/>
    <w:rsid w:val="00D15583"/>
    <w:rsid w:val="00D1564F"/>
    <w:rsid w:val="00D157B8"/>
    <w:rsid w:val="00D1580E"/>
    <w:rsid w:val="00D15880"/>
    <w:rsid w:val="00D158A1"/>
    <w:rsid w:val="00D158A7"/>
    <w:rsid w:val="00D158BD"/>
    <w:rsid w:val="00D15906"/>
    <w:rsid w:val="00D1598A"/>
    <w:rsid w:val="00D15A32"/>
    <w:rsid w:val="00D15A57"/>
    <w:rsid w:val="00D15AA4"/>
    <w:rsid w:val="00D15B54"/>
    <w:rsid w:val="00D15C39"/>
    <w:rsid w:val="00D15C61"/>
    <w:rsid w:val="00D15C84"/>
    <w:rsid w:val="00D15D9B"/>
    <w:rsid w:val="00D15DCD"/>
    <w:rsid w:val="00D15E72"/>
    <w:rsid w:val="00D15ECE"/>
    <w:rsid w:val="00D15F3E"/>
    <w:rsid w:val="00D15F4A"/>
    <w:rsid w:val="00D15F58"/>
    <w:rsid w:val="00D15F83"/>
    <w:rsid w:val="00D1602F"/>
    <w:rsid w:val="00D16110"/>
    <w:rsid w:val="00D16186"/>
    <w:rsid w:val="00D16311"/>
    <w:rsid w:val="00D163FD"/>
    <w:rsid w:val="00D1647A"/>
    <w:rsid w:val="00D165F8"/>
    <w:rsid w:val="00D165FF"/>
    <w:rsid w:val="00D1679E"/>
    <w:rsid w:val="00D167DC"/>
    <w:rsid w:val="00D16893"/>
    <w:rsid w:val="00D16919"/>
    <w:rsid w:val="00D169AC"/>
    <w:rsid w:val="00D169DA"/>
    <w:rsid w:val="00D169EF"/>
    <w:rsid w:val="00D16A50"/>
    <w:rsid w:val="00D16A5A"/>
    <w:rsid w:val="00D16BB0"/>
    <w:rsid w:val="00D16C54"/>
    <w:rsid w:val="00D16CAF"/>
    <w:rsid w:val="00D16FBC"/>
    <w:rsid w:val="00D16FF1"/>
    <w:rsid w:val="00D17028"/>
    <w:rsid w:val="00D17079"/>
    <w:rsid w:val="00D170C0"/>
    <w:rsid w:val="00D170D6"/>
    <w:rsid w:val="00D17169"/>
    <w:rsid w:val="00D1719A"/>
    <w:rsid w:val="00D17293"/>
    <w:rsid w:val="00D172C7"/>
    <w:rsid w:val="00D17406"/>
    <w:rsid w:val="00D174AA"/>
    <w:rsid w:val="00D175AA"/>
    <w:rsid w:val="00D1761E"/>
    <w:rsid w:val="00D1762C"/>
    <w:rsid w:val="00D17645"/>
    <w:rsid w:val="00D176B2"/>
    <w:rsid w:val="00D177C7"/>
    <w:rsid w:val="00D17824"/>
    <w:rsid w:val="00D17864"/>
    <w:rsid w:val="00D17892"/>
    <w:rsid w:val="00D178CA"/>
    <w:rsid w:val="00D17996"/>
    <w:rsid w:val="00D17AEE"/>
    <w:rsid w:val="00D17B0C"/>
    <w:rsid w:val="00D17B68"/>
    <w:rsid w:val="00D17B6C"/>
    <w:rsid w:val="00D17B84"/>
    <w:rsid w:val="00D17C05"/>
    <w:rsid w:val="00D17D42"/>
    <w:rsid w:val="00D17D47"/>
    <w:rsid w:val="00D17DAB"/>
    <w:rsid w:val="00D17E00"/>
    <w:rsid w:val="00D17EA3"/>
    <w:rsid w:val="00D17F9A"/>
    <w:rsid w:val="00D20022"/>
    <w:rsid w:val="00D20056"/>
    <w:rsid w:val="00D200D5"/>
    <w:rsid w:val="00D20166"/>
    <w:rsid w:val="00D201D9"/>
    <w:rsid w:val="00D202CF"/>
    <w:rsid w:val="00D20318"/>
    <w:rsid w:val="00D20435"/>
    <w:rsid w:val="00D204F0"/>
    <w:rsid w:val="00D205EF"/>
    <w:rsid w:val="00D206B1"/>
    <w:rsid w:val="00D206FA"/>
    <w:rsid w:val="00D20706"/>
    <w:rsid w:val="00D20767"/>
    <w:rsid w:val="00D2076D"/>
    <w:rsid w:val="00D20809"/>
    <w:rsid w:val="00D20896"/>
    <w:rsid w:val="00D208F4"/>
    <w:rsid w:val="00D208FC"/>
    <w:rsid w:val="00D20954"/>
    <w:rsid w:val="00D20A33"/>
    <w:rsid w:val="00D20A49"/>
    <w:rsid w:val="00D20B7E"/>
    <w:rsid w:val="00D20C16"/>
    <w:rsid w:val="00D20D18"/>
    <w:rsid w:val="00D20D47"/>
    <w:rsid w:val="00D20DAC"/>
    <w:rsid w:val="00D20DC4"/>
    <w:rsid w:val="00D20DCB"/>
    <w:rsid w:val="00D20DE7"/>
    <w:rsid w:val="00D20ECA"/>
    <w:rsid w:val="00D20EDF"/>
    <w:rsid w:val="00D2105B"/>
    <w:rsid w:val="00D2109F"/>
    <w:rsid w:val="00D210C5"/>
    <w:rsid w:val="00D210FC"/>
    <w:rsid w:val="00D211DE"/>
    <w:rsid w:val="00D2128C"/>
    <w:rsid w:val="00D214A0"/>
    <w:rsid w:val="00D21556"/>
    <w:rsid w:val="00D21557"/>
    <w:rsid w:val="00D2159B"/>
    <w:rsid w:val="00D215C5"/>
    <w:rsid w:val="00D21856"/>
    <w:rsid w:val="00D2187E"/>
    <w:rsid w:val="00D218AD"/>
    <w:rsid w:val="00D218BC"/>
    <w:rsid w:val="00D2198E"/>
    <w:rsid w:val="00D21B50"/>
    <w:rsid w:val="00D21B7D"/>
    <w:rsid w:val="00D21C8B"/>
    <w:rsid w:val="00D21CEE"/>
    <w:rsid w:val="00D21D35"/>
    <w:rsid w:val="00D21D47"/>
    <w:rsid w:val="00D21D48"/>
    <w:rsid w:val="00D21DED"/>
    <w:rsid w:val="00D21E48"/>
    <w:rsid w:val="00D21E7B"/>
    <w:rsid w:val="00D21F88"/>
    <w:rsid w:val="00D21FCB"/>
    <w:rsid w:val="00D2202C"/>
    <w:rsid w:val="00D221CB"/>
    <w:rsid w:val="00D221D2"/>
    <w:rsid w:val="00D2229B"/>
    <w:rsid w:val="00D222D5"/>
    <w:rsid w:val="00D22306"/>
    <w:rsid w:val="00D22382"/>
    <w:rsid w:val="00D22388"/>
    <w:rsid w:val="00D22444"/>
    <w:rsid w:val="00D22467"/>
    <w:rsid w:val="00D224DA"/>
    <w:rsid w:val="00D22532"/>
    <w:rsid w:val="00D22580"/>
    <w:rsid w:val="00D22596"/>
    <w:rsid w:val="00D22621"/>
    <w:rsid w:val="00D22754"/>
    <w:rsid w:val="00D2280C"/>
    <w:rsid w:val="00D22811"/>
    <w:rsid w:val="00D2287C"/>
    <w:rsid w:val="00D22AAE"/>
    <w:rsid w:val="00D22B3D"/>
    <w:rsid w:val="00D22B51"/>
    <w:rsid w:val="00D22B88"/>
    <w:rsid w:val="00D22BBA"/>
    <w:rsid w:val="00D22C7F"/>
    <w:rsid w:val="00D22CAB"/>
    <w:rsid w:val="00D22D6F"/>
    <w:rsid w:val="00D22DC1"/>
    <w:rsid w:val="00D22E71"/>
    <w:rsid w:val="00D22E9A"/>
    <w:rsid w:val="00D22EFD"/>
    <w:rsid w:val="00D23028"/>
    <w:rsid w:val="00D23095"/>
    <w:rsid w:val="00D23159"/>
    <w:rsid w:val="00D23182"/>
    <w:rsid w:val="00D231DC"/>
    <w:rsid w:val="00D232B0"/>
    <w:rsid w:val="00D23314"/>
    <w:rsid w:val="00D23327"/>
    <w:rsid w:val="00D23349"/>
    <w:rsid w:val="00D233F3"/>
    <w:rsid w:val="00D2350B"/>
    <w:rsid w:val="00D23624"/>
    <w:rsid w:val="00D236A5"/>
    <w:rsid w:val="00D23700"/>
    <w:rsid w:val="00D23705"/>
    <w:rsid w:val="00D2371A"/>
    <w:rsid w:val="00D2380A"/>
    <w:rsid w:val="00D23889"/>
    <w:rsid w:val="00D23899"/>
    <w:rsid w:val="00D23919"/>
    <w:rsid w:val="00D239F0"/>
    <w:rsid w:val="00D239F9"/>
    <w:rsid w:val="00D23A5B"/>
    <w:rsid w:val="00D23B35"/>
    <w:rsid w:val="00D23B9D"/>
    <w:rsid w:val="00D23D06"/>
    <w:rsid w:val="00D23D60"/>
    <w:rsid w:val="00D23E0B"/>
    <w:rsid w:val="00D23EB3"/>
    <w:rsid w:val="00D23EF1"/>
    <w:rsid w:val="00D23F26"/>
    <w:rsid w:val="00D23FAA"/>
    <w:rsid w:val="00D23FC6"/>
    <w:rsid w:val="00D2401B"/>
    <w:rsid w:val="00D24063"/>
    <w:rsid w:val="00D24081"/>
    <w:rsid w:val="00D240FA"/>
    <w:rsid w:val="00D241B7"/>
    <w:rsid w:val="00D24221"/>
    <w:rsid w:val="00D24296"/>
    <w:rsid w:val="00D242EC"/>
    <w:rsid w:val="00D24326"/>
    <w:rsid w:val="00D2437F"/>
    <w:rsid w:val="00D245A0"/>
    <w:rsid w:val="00D24615"/>
    <w:rsid w:val="00D2474C"/>
    <w:rsid w:val="00D247C5"/>
    <w:rsid w:val="00D248BD"/>
    <w:rsid w:val="00D24A38"/>
    <w:rsid w:val="00D24B8B"/>
    <w:rsid w:val="00D24B8E"/>
    <w:rsid w:val="00D24C7D"/>
    <w:rsid w:val="00D24CA0"/>
    <w:rsid w:val="00D24CDF"/>
    <w:rsid w:val="00D24CED"/>
    <w:rsid w:val="00D24D4E"/>
    <w:rsid w:val="00D24DAD"/>
    <w:rsid w:val="00D24E59"/>
    <w:rsid w:val="00D2503A"/>
    <w:rsid w:val="00D2504B"/>
    <w:rsid w:val="00D250A6"/>
    <w:rsid w:val="00D251C9"/>
    <w:rsid w:val="00D25288"/>
    <w:rsid w:val="00D252F6"/>
    <w:rsid w:val="00D252FC"/>
    <w:rsid w:val="00D253D0"/>
    <w:rsid w:val="00D254DA"/>
    <w:rsid w:val="00D2558A"/>
    <w:rsid w:val="00D2567B"/>
    <w:rsid w:val="00D256E3"/>
    <w:rsid w:val="00D2579E"/>
    <w:rsid w:val="00D2584F"/>
    <w:rsid w:val="00D25870"/>
    <w:rsid w:val="00D2593B"/>
    <w:rsid w:val="00D259D0"/>
    <w:rsid w:val="00D259D5"/>
    <w:rsid w:val="00D25A20"/>
    <w:rsid w:val="00D25A39"/>
    <w:rsid w:val="00D25A56"/>
    <w:rsid w:val="00D25A88"/>
    <w:rsid w:val="00D25B09"/>
    <w:rsid w:val="00D25B71"/>
    <w:rsid w:val="00D25B75"/>
    <w:rsid w:val="00D25CE6"/>
    <w:rsid w:val="00D25DB8"/>
    <w:rsid w:val="00D25E91"/>
    <w:rsid w:val="00D25ED4"/>
    <w:rsid w:val="00D26081"/>
    <w:rsid w:val="00D26094"/>
    <w:rsid w:val="00D260BA"/>
    <w:rsid w:val="00D261D6"/>
    <w:rsid w:val="00D26236"/>
    <w:rsid w:val="00D2624D"/>
    <w:rsid w:val="00D26277"/>
    <w:rsid w:val="00D262A8"/>
    <w:rsid w:val="00D26314"/>
    <w:rsid w:val="00D26463"/>
    <w:rsid w:val="00D26524"/>
    <w:rsid w:val="00D265BE"/>
    <w:rsid w:val="00D2666E"/>
    <w:rsid w:val="00D2667B"/>
    <w:rsid w:val="00D26696"/>
    <w:rsid w:val="00D266A9"/>
    <w:rsid w:val="00D26723"/>
    <w:rsid w:val="00D26879"/>
    <w:rsid w:val="00D268BC"/>
    <w:rsid w:val="00D26901"/>
    <w:rsid w:val="00D269A1"/>
    <w:rsid w:val="00D26A66"/>
    <w:rsid w:val="00D26A6F"/>
    <w:rsid w:val="00D26B0C"/>
    <w:rsid w:val="00D26B5A"/>
    <w:rsid w:val="00D26BAF"/>
    <w:rsid w:val="00D26CF1"/>
    <w:rsid w:val="00D26CF7"/>
    <w:rsid w:val="00D26D05"/>
    <w:rsid w:val="00D27082"/>
    <w:rsid w:val="00D27083"/>
    <w:rsid w:val="00D270B7"/>
    <w:rsid w:val="00D270C3"/>
    <w:rsid w:val="00D270EB"/>
    <w:rsid w:val="00D270FA"/>
    <w:rsid w:val="00D27125"/>
    <w:rsid w:val="00D2712F"/>
    <w:rsid w:val="00D2715D"/>
    <w:rsid w:val="00D271E3"/>
    <w:rsid w:val="00D271E6"/>
    <w:rsid w:val="00D272BF"/>
    <w:rsid w:val="00D272E7"/>
    <w:rsid w:val="00D27326"/>
    <w:rsid w:val="00D27337"/>
    <w:rsid w:val="00D273EC"/>
    <w:rsid w:val="00D2743A"/>
    <w:rsid w:val="00D2743B"/>
    <w:rsid w:val="00D27459"/>
    <w:rsid w:val="00D274B1"/>
    <w:rsid w:val="00D274EA"/>
    <w:rsid w:val="00D27523"/>
    <w:rsid w:val="00D2759A"/>
    <w:rsid w:val="00D27674"/>
    <w:rsid w:val="00D27693"/>
    <w:rsid w:val="00D2778E"/>
    <w:rsid w:val="00D277EE"/>
    <w:rsid w:val="00D27872"/>
    <w:rsid w:val="00D27B6C"/>
    <w:rsid w:val="00D27B79"/>
    <w:rsid w:val="00D27B90"/>
    <w:rsid w:val="00D27CFB"/>
    <w:rsid w:val="00D27D19"/>
    <w:rsid w:val="00D27D1A"/>
    <w:rsid w:val="00D27D65"/>
    <w:rsid w:val="00D27EFD"/>
    <w:rsid w:val="00D27F06"/>
    <w:rsid w:val="00D30000"/>
    <w:rsid w:val="00D30148"/>
    <w:rsid w:val="00D30159"/>
    <w:rsid w:val="00D301F0"/>
    <w:rsid w:val="00D30292"/>
    <w:rsid w:val="00D30384"/>
    <w:rsid w:val="00D303B8"/>
    <w:rsid w:val="00D303C0"/>
    <w:rsid w:val="00D30452"/>
    <w:rsid w:val="00D3048B"/>
    <w:rsid w:val="00D30498"/>
    <w:rsid w:val="00D3051B"/>
    <w:rsid w:val="00D305E7"/>
    <w:rsid w:val="00D3065F"/>
    <w:rsid w:val="00D30771"/>
    <w:rsid w:val="00D30781"/>
    <w:rsid w:val="00D3081B"/>
    <w:rsid w:val="00D3088E"/>
    <w:rsid w:val="00D308E7"/>
    <w:rsid w:val="00D308F3"/>
    <w:rsid w:val="00D3092B"/>
    <w:rsid w:val="00D3093E"/>
    <w:rsid w:val="00D30957"/>
    <w:rsid w:val="00D30A18"/>
    <w:rsid w:val="00D30A23"/>
    <w:rsid w:val="00D30ACB"/>
    <w:rsid w:val="00D30BD3"/>
    <w:rsid w:val="00D30C77"/>
    <w:rsid w:val="00D30D31"/>
    <w:rsid w:val="00D30D56"/>
    <w:rsid w:val="00D30F0C"/>
    <w:rsid w:val="00D3102E"/>
    <w:rsid w:val="00D3105D"/>
    <w:rsid w:val="00D31078"/>
    <w:rsid w:val="00D310CA"/>
    <w:rsid w:val="00D311E7"/>
    <w:rsid w:val="00D3123E"/>
    <w:rsid w:val="00D31277"/>
    <w:rsid w:val="00D31288"/>
    <w:rsid w:val="00D312A7"/>
    <w:rsid w:val="00D312E6"/>
    <w:rsid w:val="00D313DF"/>
    <w:rsid w:val="00D313E4"/>
    <w:rsid w:val="00D3141C"/>
    <w:rsid w:val="00D31444"/>
    <w:rsid w:val="00D31451"/>
    <w:rsid w:val="00D31594"/>
    <w:rsid w:val="00D315B0"/>
    <w:rsid w:val="00D316FB"/>
    <w:rsid w:val="00D31705"/>
    <w:rsid w:val="00D31723"/>
    <w:rsid w:val="00D317AF"/>
    <w:rsid w:val="00D318F7"/>
    <w:rsid w:val="00D31A27"/>
    <w:rsid w:val="00D31A2B"/>
    <w:rsid w:val="00D31B1F"/>
    <w:rsid w:val="00D31B2A"/>
    <w:rsid w:val="00D31B2C"/>
    <w:rsid w:val="00D31C79"/>
    <w:rsid w:val="00D31D3E"/>
    <w:rsid w:val="00D31D56"/>
    <w:rsid w:val="00D31E09"/>
    <w:rsid w:val="00D31E95"/>
    <w:rsid w:val="00D3200A"/>
    <w:rsid w:val="00D32046"/>
    <w:rsid w:val="00D3217A"/>
    <w:rsid w:val="00D32353"/>
    <w:rsid w:val="00D32386"/>
    <w:rsid w:val="00D32413"/>
    <w:rsid w:val="00D32435"/>
    <w:rsid w:val="00D3243A"/>
    <w:rsid w:val="00D32456"/>
    <w:rsid w:val="00D325A0"/>
    <w:rsid w:val="00D325AF"/>
    <w:rsid w:val="00D32649"/>
    <w:rsid w:val="00D326D3"/>
    <w:rsid w:val="00D327E7"/>
    <w:rsid w:val="00D3290C"/>
    <w:rsid w:val="00D32946"/>
    <w:rsid w:val="00D32968"/>
    <w:rsid w:val="00D32ADE"/>
    <w:rsid w:val="00D32B35"/>
    <w:rsid w:val="00D32B3D"/>
    <w:rsid w:val="00D32B8D"/>
    <w:rsid w:val="00D32B94"/>
    <w:rsid w:val="00D32BE3"/>
    <w:rsid w:val="00D32C0F"/>
    <w:rsid w:val="00D32C89"/>
    <w:rsid w:val="00D32CE9"/>
    <w:rsid w:val="00D32D71"/>
    <w:rsid w:val="00D32DD1"/>
    <w:rsid w:val="00D32DE7"/>
    <w:rsid w:val="00D32FA2"/>
    <w:rsid w:val="00D33057"/>
    <w:rsid w:val="00D3315B"/>
    <w:rsid w:val="00D33191"/>
    <w:rsid w:val="00D33196"/>
    <w:rsid w:val="00D331E5"/>
    <w:rsid w:val="00D331F4"/>
    <w:rsid w:val="00D3320A"/>
    <w:rsid w:val="00D332F9"/>
    <w:rsid w:val="00D333BF"/>
    <w:rsid w:val="00D33471"/>
    <w:rsid w:val="00D334F4"/>
    <w:rsid w:val="00D3363B"/>
    <w:rsid w:val="00D33649"/>
    <w:rsid w:val="00D338E2"/>
    <w:rsid w:val="00D3392A"/>
    <w:rsid w:val="00D33958"/>
    <w:rsid w:val="00D339A5"/>
    <w:rsid w:val="00D339D0"/>
    <w:rsid w:val="00D33A0D"/>
    <w:rsid w:val="00D33AF3"/>
    <w:rsid w:val="00D33B10"/>
    <w:rsid w:val="00D33B40"/>
    <w:rsid w:val="00D33BB7"/>
    <w:rsid w:val="00D33CFD"/>
    <w:rsid w:val="00D33D0F"/>
    <w:rsid w:val="00D33DB4"/>
    <w:rsid w:val="00D33FCC"/>
    <w:rsid w:val="00D34099"/>
    <w:rsid w:val="00D340E4"/>
    <w:rsid w:val="00D34136"/>
    <w:rsid w:val="00D34188"/>
    <w:rsid w:val="00D3429B"/>
    <w:rsid w:val="00D3446E"/>
    <w:rsid w:val="00D34483"/>
    <w:rsid w:val="00D3455D"/>
    <w:rsid w:val="00D34579"/>
    <w:rsid w:val="00D3469F"/>
    <w:rsid w:val="00D34772"/>
    <w:rsid w:val="00D347CC"/>
    <w:rsid w:val="00D3491F"/>
    <w:rsid w:val="00D34985"/>
    <w:rsid w:val="00D3498B"/>
    <w:rsid w:val="00D349C9"/>
    <w:rsid w:val="00D349E5"/>
    <w:rsid w:val="00D34A38"/>
    <w:rsid w:val="00D34AB8"/>
    <w:rsid w:val="00D34AF4"/>
    <w:rsid w:val="00D34B28"/>
    <w:rsid w:val="00D34B7A"/>
    <w:rsid w:val="00D34BF7"/>
    <w:rsid w:val="00D34BFA"/>
    <w:rsid w:val="00D34D9E"/>
    <w:rsid w:val="00D34DE6"/>
    <w:rsid w:val="00D34EB8"/>
    <w:rsid w:val="00D3501F"/>
    <w:rsid w:val="00D35026"/>
    <w:rsid w:val="00D350D6"/>
    <w:rsid w:val="00D3513F"/>
    <w:rsid w:val="00D3517C"/>
    <w:rsid w:val="00D351EC"/>
    <w:rsid w:val="00D3528F"/>
    <w:rsid w:val="00D35295"/>
    <w:rsid w:val="00D352AA"/>
    <w:rsid w:val="00D35460"/>
    <w:rsid w:val="00D3552E"/>
    <w:rsid w:val="00D355E3"/>
    <w:rsid w:val="00D3566B"/>
    <w:rsid w:val="00D35717"/>
    <w:rsid w:val="00D35758"/>
    <w:rsid w:val="00D35889"/>
    <w:rsid w:val="00D35974"/>
    <w:rsid w:val="00D35992"/>
    <w:rsid w:val="00D359EF"/>
    <w:rsid w:val="00D35A40"/>
    <w:rsid w:val="00D35AA8"/>
    <w:rsid w:val="00D35AD5"/>
    <w:rsid w:val="00D35B1F"/>
    <w:rsid w:val="00D35B55"/>
    <w:rsid w:val="00D35BA4"/>
    <w:rsid w:val="00D35BE5"/>
    <w:rsid w:val="00D35D62"/>
    <w:rsid w:val="00D35D6E"/>
    <w:rsid w:val="00D35DAA"/>
    <w:rsid w:val="00D35DC8"/>
    <w:rsid w:val="00D35DCD"/>
    <w:rsid w:val="00D35E20"/>
    <w:rsid w:val="00D35ED9"/>
    <w:rsid w:val="00D35F02"/>
    <w:rsid w:val="00D36073"/>
    <w:rsid w:val="00D3609A"/>
    <w:rsid w:val="00D36253"/>
    <w:rsid w:val="00D36280"/>
    <w:rsid w:val="00D3656B"/>
    <w:rsid w:val="00D36587"/>
    <w:rsid w:val="00D365F5"/>
    <w:rsid w:val="00D36688"/>
    <w:rsid w:val="00D367A5"/>
    <w:rsid w:val="00D367DA"/>
    <w:rsid w:val="00D369EA"/>
    <w:rsid w:val="00D36AF0"/>
    <w:rsid w:val="00D36B15"/>
    <w:rsid w:val="00D36BFF"/>
    <w:rsid w:val="00D36C96"/>
    <w:rsid w:val="00D36CAE"/>
    <w:rsid w:val="00D36CE1"/>
    <w:rsid w:val="00D36D49"/>
    <w:rsid w:val="00D36D53"/>
    <w:rsid w:val="00D36EEF"/>
    <w:rsid w:val="00D36FBE"/>
    <w:rsid w:val="00D37053"/>
    <w:rsid w:val="00D37080"/>
    <w:rsid w:val="00D370A0"/>
    <w:rsid w:val="00D3713F"/>
    <w:rsid w:val="00D37159"/>
    <w:rsid w:val="00D372D2"/>
    <w:rsid w:val="00D372FD"/>
    <w:rsid w:val="00D3730E"/>
    <w:rsid w:val="00D37411"/>
    <w:rsid w:val="00D375C0"/>
    <w:rsid w:val="00D376CC"/>
    <w:rsid w:val="00D37828"/>
    <w:rsid w:val="00D37967"/>
    <w:rsid w:val="00D379E1"/>
    <w:rsid w:val="00D37A9E"/>
    <w:rsid w:val="00D37B10"/>
    <w:rsid w:val="00D37B6F"/>
    <w:rsid w:val="00D37D5B"/>
    <w:rsid w:val="00D37E42"/>
    <w:rsid w:val="00D37E50"/>
    <w:rsid w:val="00D37FED"/>
    <w:rsid w:val="00D4005E"/>
    <w:rsid w:val="00D400E7"/>
    <w:rsid w:val="00D40144"/>
    <w:rsid w:val="00D401E1"/>
    <w:rsid w:val="00D4026B"/>
    <w:rsid w:val="00D4048E"/>
    <w:rsid w:val="00D4049B"/>
    <w:rsid w:val="00D40637"/>
    <w:rsid w:val="00D406D7"/>
    <w:rsid w:val="00D407B0"/>
    <w:rsid w:val="00D407EF"/>
    <w:rsid w:val="00D40868"/>
    <w:rsid w:val="00D4097D"/>
    <w:rsid w:val="00D409B7"/>
    <w:rsid w:val="00D409BF"/>
    <w:rsid w:val="00D40BA4"/>
    <w:rsid w:val="00D40BB5"/>
    <w:rsid w:val="00D40C42"/>
    <w:rsid w:val="00D40C4E"/>
    <w:rsid w:val="00D40CC8"/>
    <w:rsid w:val="00D40CDC"/>
    <w:rsid w:val="00D40D1D"/>
    <w:rsid w:val="00D40EF0"/>
    <w:rsid w:val="00D4101A"/>
    <w:rsid w:val="00D410E4"/>
    <w:rsid w:val="00D411C9"/>
    <w:rsid w:val="00D41234"/>
    <w:rsid w:val="00D41317"/>
    <w:rsid w:val="00D4134D"/>
    <w:rsid w:val="00D414DD"/>
    <w:rsid w:val="00D41503"/>
    <w:rsid w:val="00D41522"/>
    <w:rsid w:val="00D4155F"/>
    <w:rsid w:val="00D4156C"/>
    <w:rsid w:val="00D41577"/>
    <w:rsid w:val="00D41766"/>
    <w:rsid w:val="00D417C6"/>
    <w:rsid w:val="00D4183C"/>
    <w:rsid w:val="00D41955"/>
    <w:rsid w:val="00D419E1"/>
    <w:rsid w:val="00D41A64"/>
    <w:rsid w:val="00D41B5F"/>
    <w:rsid w:val="00D41B85"/>
    <w:rsid w:val="00D41C09"/>
    <w:rsid w:val="00D41C21"/>
    <w:rsid w:val="00D41D68"/>
    <w:rsid w:val="00D41DDA"/>
    <w:rsid w:val="00D41E89"/>
    <w:rsid w:val="00D41EF1"/>
    <w:rsid w:val="00D41F18"/>
    <w:rsid w:val="00D41F5E"/>
    <w:rsid w:val="00D4201A"/>
    <w:rsid w:val="00D4202D"/>
    <w:rsid w:val="00D42053"/>
    <w:rsid w:val="00D422B7"/>
    <w:rsid w:val="00D422B8"/>
    <w:rsid w:val="00D422FB"/>
    <w:rsid w:val="00D42327"/>
    <w:rsid w:val="00D42499"/>
    <w:rsid w:val="00D424EF"/>
    <w:rsid w:val="00D42670"/>
    <w:rsid w:val="00D426C0"/>
    <w:rsid w:val="00D4280C"/>
    <w:rsid w:val="00D42841"/>
    <w:rsid w:val="00D42932"/>
    <w:rsid w:val="00D4294F"/>
    <w:rsid w:val="00D42A5B"/>
    <w:rsid w:val="00D42B83"/>
    <w:rsid w:val="00D42BF6"/>
    <w:rsid w:val="00D42C57"/>
    <w:rsid w:val="00D42C97"/>
    <w:rsid w:val="00D42CF7"/>
    <w:rsid w:val="00D42D09"/>
    <w:rsid w:val="00D42D3F"/>
    <w:rsid w:val="00D43103"/>
    <w:rsid w:val="00D43297"/>
    <w:rsid w:val="00D43326"/>
    <w:rsid w:val="00D433C2"/>
    <w:rsid w:val="00D433CD"/>
    <w:rsid w:val="00D434BB"/>
    <w:rsid w:val="00D434DD"/>
    <w:rsid w:val="00D434E6"/>
    <w:rsid w:val="00D436E1"/>
    <w:rsid w:val="00D43782"/>
    <w:rsid w:val="00D437B6"/>
    <w:rsid w:val="00D437D0"/>
    <w:rsid w:val="00D43945"/>
    <w:rsid w:val="00D439AB"/>
    <w:rsid w:val="00D439DC"/>
    <w:rsid w:val="00D43B4A"/>
    <w:rsid w:val="00D43BEB"/>
    <w:rsid w:val="00D43C1E"/>
    <w:rsid w:val="00D43C4E"/>
    <w:rsid w:val="00D43C5B"/>
    <w:rsid w:val="00D43C6E"/>
    <w:rsid w:val="00D43CAE"/>
    <w:rsid w:val="00D43D0C"/>
    <w:rsid w:val="00D43D1F"/>
    <w:rsid w:val="00D43DEB"/>
    <w:rsid w:val="00D43E83"/>
    <w:rsid w:val="00D44028"/>
    <w:rsid w:val="00D4402D"/>
    <w:rsid w:val="00D440DF"/>
    <w:rsid w:val="00D441B7"/>
    <w:rsid w:val="00D4428E"/>
    <w:rsid w:val="00D44307"/>
    <w:rsid w:val="00D443F2"/>
    <w:rsid w:val="00D4452F"/>
    <w:rsid w:val="00D445A3"/>
    <w:rsid w:val="00D445CB"/>
    <w:rsid w:val="00D44617"/>
    <w:rsid w:val="00D44642"/>
    <w:rsid w:val="00D446CE"/>
    <w:rsid w:val="00D44746"/>
    <w:rsid w:val="00D44785"/>
    <w:rsid w:val="00D447B4"/>
    <w:rsid w:val="00D447CA"/>
    <w:rsid w:val="00D4499E"/>
    <w:rsid w:val="00D449A9"/>
    <w:rsid w:val="00D449B0"/>
    <w:rsid w:val="00D449F1"/>
    <w:rsid w:val="00D44A2C"/>
    <w:rsid w:val="00D44BA2"/>
    <w:rsid w:val="00D44BE4"/>
    <w:rsid w:val="00D44BE5"/>
    <w:rsid w:val="00D44C79"/>
    <w:rsid w:val="00D44C8C"/>
    <w:rsid w:val="00D44DAA"/>
    <w:rsid w:val="00D44DAC"/>
    <w:rsid w:val="00D44F90"/>
    <w:rsid w:val="00D44FF6"/>
    <w:rsid w:val="00D4503E"/>
    <w:rsid w:val="00D45082"/>
    <w:rsid w:val="00D451CE"/>
    <w:rsid w:val="00D45282"/>
    <w:rsid w:val="00D4537C"/>
    <w:rsid w:val="00D453F7"/>
    <w:rsid w:val="00D4541D"/>
    <w:rsid w:val="00D45462"/>
    <w:rsid w:val="00D4547B"/>
    <w:rsid w:val="00D45526"/>
    <w:rsid w:val="00D455A3"/>
    <w:rsid w:val="00D455CE"/>
    <w:rsid w:val="00D455CF"/>
    <w:rsid w:val="00D455FA"/>
    <w:rsid w:val="00D45603"/>
    <w:rsid w:val="00D45710"/>
    <w:rsid w:val="00D45760"/>
    <w:rsid w:val="00D4576A"/>
    <w:rsid w:val="00D45785"/>
    <w:rsid w:val="00D458C0"/>
    <w:rsid w:val="00D4593C"/>
    <w:rsid w:val="00D4597F"/>
    <w:rsid w:val="00D45A76"/>
    <w:rsid w:val="00D45AAD"/>
    <w:rsid w:val="00D45B19"/>
    <w:rsid w:val="00D45B8E"/>
    <w:rsid w:val="00D45B93"/>
    <w:rsid w:val="00D45BA8"/>
    <w:rsid w:val="00D45BF7"/>
    <w:rsid w:val="00D45DB4"/>
    <w:rsid w:val="00D45DE6"/>
    <w:rsid w:val="00D45F87"/>
    <w:rsid w:val="00D46047"/>
    <w:rsid w:val="00D4616F"/>
    <w:rsid w:val="00D46180"/>
    <w:rsid w:val="00D4632C"/>
    <w:rsid w:val="00D463F1"/>
    <w:rsid w:val="00D46408"/>
    <w:rsid w:val="00D4649E"/>
    <w:rsid w:val="00D465FE"/>
    <w:rsid w:val="00D46719"/>
    <w:rsid w:val="00D469F3"/>
    <w:rsid w:val="00D46B8B"/>
    <w:rsid w:val="00D46CF0"/>
    <w:rsid w:val="00D46D36"/>
    <w:rsid w:val="00D46D81"/>
    <w:rsid w:val="00D46E71"/>
    <w:rsid w:val="00D46EA6"/>
    <w:rsid w:val="00D46EB9"/>
    <w:rsid w:val="00D46F7B"/>
    <w:rsid w:val="00D46FD6"/>
    <w:rsid w:val="00D470B9"/>
    <w:rsid w:val="00D47141"/>
    <w:rsid w:val="00D47334"/>
    <w:rsid w:val="00D473A9"/>
    <w:rsid w:val="00D4742C"/>
    <w:rsid w:val="00D47432"/>
    <w:rsid w:val="00D47435"/>
    <w:rsid w:val="00D4744D"/>
    <w:rsid w:val="00D4748B"/>
    <w:rsid w:val="00D474AF"/>
    <w:rsid w:val="00D4761D"/>
    <w:rsid w:val="00D4762B"/>
    <w:rsid w:val="00D47654"/>
    <w:rsid w:val="00D47679"/>
    <w:rsid w:val="00D4768E"/>
    <w:rsid w:val="00D4774D"/>
    <w:rsid w:val="00D47760"/>
    <w:rsid w:val="00D477AE"/>
    <w:rsid w:val="00D47818"/>
    <w:rsid w:val="00D47838"/>
    <w:rsid w:val="00D4795C"/>
    <w:rsid w:val="00D47A97"/>
    <w:rsid w:val="00D47BC6"/>
    <w:rsid w:val="00D47C7E"/>
    <w:rsid w:val="00D47CB3"/>
    <w:rsid w:val="00D47D14"/>
    <w:rsid w:val="00D47D29"/>
    <w:rsid w:val="00D500F2"/>
    <w:rsid w:val="00D50172"/>
    <w:rsid w:val="00D502F1"/>
    <w:rsid w:val="00D50339"/>
    <w:rsid w:val="00D50367"/>
    <w:rsid w:val="00D50371"/>
    <w:rsid w:val="00D5053D"/>
    <w:rsid w:val="00D50542"/>
    <w:rsid w:val="00D50598"/>
    <w:rsid w:val="00D50620"/>
    <w:rsid w:val="00D508BA"/>
    <w:rsid w:val="00D50AAA"/>
    <w:rsid w:val="00D50B04"/>
    <w:rsid w:val="00D50BA4"/>
    <w:rsid w:val="00D50BDD"/>
    <w:rsid w:val="00D50C86"/>
    <w:rsid w:val="00D50CA9"/>
    <w:rsid w:val="00D50CE5"/>
    <w:rsid w:val="00D50D58"/>
    <w:rsid w:val="00D50E7C"/>
    <w:rsid w:val="00D50ED0"/>
    <w:rsid w:val="00D5100C"/>
    <w:rsid w:val="00D51177"/>
    <w:rsid w:val="00D51259"/>
    <w:rsid w:val="00D512BB"/>
    <w:rsid w:val="00D512DE"/>
    <w:rsid w:val="00D51375"/>
    <w:rsid w:val="00D513A6"/>
    <w:rsid w:val="00D5147B"/>
    <w:rsid w:val="00D5149B"/>
    <w:rsid w:val="00D514D3"/>
    <w:rsid w:val="00D515EF"/>
    <w:rsid w:val="00D516AD"/>
    <w:rsid w:val="00D516BB"/>
    <w:rsid w:val="00D516CC"/>
    <w:rsid w:val="00D516FB"/>
    <w:rsid w:val="00D517C1"/>
    <w:rsid w:val="00D517C7"/>
    <w:rsid w:val="00D517DF"/>
    <w:rsid w:val="00D517FA"/>
    <w:rsid w:val="00D51825"/>
    <w:rsid w:val="00D518E9"/>
    <w:rsid w:val="00D51A59"/>
    <w:rsid w:val="00D51ADC"/>
    <w:rsid w:val="00D51B83"/>
    <w:rsid w:val="00D51B97"/>
    <w:rsid w:val="00D51BAE"/>
    <w:rsid w:val="00D51C96"/>
    <w:rsid w:val="00D51CDF"/>
    <w:rsid w:val="00D51DA4"/>
    <w:rsid w:val="00D51EB6"/>
    <w:rsid w:val="00D5221C"/>
    <w:rsid w:val="00D52341"/>
    <w:rsid w:val="00D52358"/>
    <w:rsid w:val="00D52391"/>
    <w:rsid w:val="00D523B6"/>
    <w:rsid w:val="00D523BB"/>
    <w:rsid w:val="00D52427"/>
    <w:rsid w:val="00D525E3"/>
    <w:rsid w:val="00D52606"/>
    <w:rsid w:val="00D526CB"/>
    <w:rsid w:val="00D52716"/>
    <w:rsid w:val="00D527F6"/>
    <w:rsid w:val="00D5281E"/>
    <w:rsid w:val="00D52830"/>
    <w:rsid w:val="00D52A45"/>
    <w:rsid w:val="00D52A79"/>
    <w:rsid w:val="00D52BDE"/>
    <w:rsid w:val="00D52C1F"/>
    <w:rsid w:val="00D52C3F"/>
    <w:rsid w:val="00D52C74"/>
    <w:rsid w:val="00D52D5C"/>
    <w:rsid w:val="00D52E1E"/>
    <w:rsid w:val="00D52E6E"/>
    <w:rsid w:val="00D52EB0"/>
    <w:rsid w:val="00D52FE0"/>
    <w:rsid w:val="00D53096"/>
    <w:rsid w:val="00D531D4"/>
    <w:rsid w:val="00D53308"/>
    <w:rsid w:val="00D53310"/>
    <w:rsid w:val="00D53404"/>
    <w:rsid w:val="00D53477"/>
    <w:rsid w:val="00D53500"/>
    <w:rsid w:val="00D535B7"/>
    <w:rsid w:val="00D53632"/>
    <w:rsid w:val="00D53651"/>
    <w:rsid w:val="00D5370A"/>
    <w:rsid w:val="00D537AB"/>
    <w:rsid w:val="00D537AF"/>
    <w:rsid w:val="00D538F1"/>
    <w:rsid w:val="00D53A5B"/>
    <w:rsid w:val="00D53B00"/>
    <w:rsid w:val="00D53B82"/>
    <w:rsid w:val="00D53C57"/>
    <w:rsid w:val="00D53CE7"/>
    <w:rsid w:val="00D53D99"/>
    <w:rsid w:val="00D53DE1"/>
    <w:rsid w:val="00D53DF2"/>
    <w:rsid w:val="00D53E10"/>
    <w:rsid w:val="00D53E1D"/>
    <w:rsid w:val="00D53FA4"/>
    <w:rsid w:val="00D53FA9"/>
    <w:rsid w:val="00D53FC9"/>
    <w:rsid w:val="00D540C4"/>
    <w:rsid w:val="00D541B8"/>
    <w:rsid w:val="00D54275"/>
    <w:rsid w:val="00D5429D"/>
    <w:rsid w:val="00D542A5"/>
    <w:rsid w:val="00D542AE"/>
    <w:rsid w:val="00D542F3"/>
    <w:rsid w:val="00D542F9"/>
    <w:rsid w:val="00D5432C"/>
    <w:rsid w:val="00D543E5"/>
    <w:rsid w:val="00D54473"/>
    <w:rsid w:val="00D544A0"/>
    <w:rsid w:val="00D545B9"/>
    <w:rsid w:val="00D5469E"/>
    <w:rsid w:val="00D54710"/>
    <w:rsid w:val="00D54771"/>
    <w:rsid w:val="00D5479C"/>
    <w:rsid w:val="00D548AC"/>
    <w:rsid w:val="00D54900"/>
    <w:rsid w:val="00D54966"/>
    <w:rsid w:val="00D549D6"/>
    <w:rsid w:val="00D54AC1"/>
    <w:rsid w:val="00D54C96"/>
    <w:rsid w:val="00D54CBB"/>
    <w:rsid w:val="00D54DCA"/>
    <w:rsid w:val="00D54FD0"/>
    <w:rsid w:val="00D55009"/>
    <w:rsid w:val="00D55043"/>
    <w:rsid w:val="00D5518D"/>
    <w:rsid w:val="00D551B1"/>
    <w:rsid w:val="00D55296"/>
    <w:rsid w:val="00D553EF"/>
    <w:rsid w:val="00D5546D"/>
    <w:rsid w:val="00D5552E"/>
    <w:rsid w:val="00D5557E"/>
    <w:rsid w:val="00D55588"/>
    <w:rsid w:val="00D556B1"/>
    <w:rsid w:val="00D55792"/>
    <w:rsid w:val="00D557FB"/>
    <w:rsid w:val="00D55847"/>
    <w:rsid w:val="00D55891"/>
    <w:rsid w:val="00D55955"/>
    <w:rsid w:val="00D559B1"/>
    <w:rsid w:val="00D55B38"/>
    <w:rsid w:val="00D55B52"/>
    <w:rsid w:val="00D55C64"/>
    <w:rsid w:val="00D55C9A"/>
    <w:rsid w:val="00D55CBD"/>
    <w:rsid w:val="00D55DA7"/>
    <w:rsid w:val="00D55DC5"/>
    <w:rsid w:val="00D55E39"/>
    <w:rsid w:val="00D55EF4"/>
    <w:rsid w:val="00D55F25"/>
    <w:rsid w:val="00D55F6D"/>
    <w:rsid w:val="00D56034"/>
    <w:rsid w:val="00D56172"/>
    <w:rsid w:val="00D561C6"/>
    <w:rsid w:val="00D56205"/>
    <w:rsid w:val="00D5642B"/>
    <w:rsid w:val="00D5650D"/>
    <w:rsid w:val="00D5656F"/>
    <w:rsid w:val="00D5665D"/>
    <w:rsid w:val="00D5667D"/>
    <w:rsid w:val="00D5667E"/>
    <w:rsid w:val="00D56700"/>
    <w:rsid w:val="00D5677C"/>
    <w:rsid w:val="00D567E2"/>
    <w:rsid w:val="00D5682E"/>
    <w:rsid w:val="00D569DE"/>
    <w:rsid w:val="00D569F9"/>
    <w:rsid w:val="00D56AE1"/>
    <w:rsid w:val="00D56B1C"/>
    <w:rsid w:val="00D56BB1"/>
    <w:rsid w:val="00D56BEF"/>
    <w:rsid w:val="00D56CA4"/>
    <w:rsid w:val="00D56D75"/>
    <w:rsid w:val="00D56D82"/>
    <w:rsid w:val="00D56E3F"/>
    <w:rsid w:val="00D56EF8"/>
    <w:rsid w:val="00D56F05"/>
    <w:rsid w:val="00D56F3E"/>
    <w:rsid w:val="00D56F6B"/>
    <w:rsid w:val="00D56F96"/>
    <w:rsid w:val="00D56FBC"/>
    <w:rsid w:val="00D5700E"/>
    <w:rsid w:val="00D570BE"/>
    <w:rsid w:val="00D570C1"/>
    <w:rsid w:val="00D570EE"/>
    <w:rsid w:val="00D57199"/>
    <w:rsid w:val="00D57237"/>
    <w:rsid w:val="00D5728D"/>
    <w:rsid w:val="00D572A7"/>
    <w:rsid w:val="00D57332"/>
    <w:rsid w:val="00D57379"/>
    <w:rsid w:val="00D5737E"/>
    <w:rsid w:val="00D5748D"/>
    <w:rsid w:val="00D5753D"/>
    <w:rsid w:val="00D575D0"/>
    <w:rsid w:val="00D575E6"/>
    <w:rsid w:val="00D5772A"/>
    <w:rsid w:val="00D57762"/>
    <w:rsid w:val="00D57786"/>
    <w:rsid w:val="00D577A3"/>
    <w:rsid w:val="00D5784B"/>
    <w:rsid w:val="00D578B9"/>
    <w:rsid w:val="00D578DA"/>
    <w:rsid w:val="00D57904"/>
    <w:rsid w:val="00D57A43"/>
    <w:rsid w:val="00D57A52"/>
    <w:rsid w:val="00D57AB1"/>
    <w:rsid w:val="00D57B96"/>
    <w:rsid w:val="00D57BE9"/>
    <w:rsid w:val="00D57BF5"/>
    <w:rsid w:val="00D57C2C"/>
    <w:rsid w:val="00D57E13"/>
    <w:rsid w:val="00D57E27"/>
    <w:rsid w:val="00D57E3C"/>
    <w:rsid w:val="00D57F0F"/>
    <w:rsid w:val="00D57F20"/>
    <w:rsid w:val="00D57FCF"/>
    <w:rsid w:val="00D60050"/>
    <w:rsid w:val="00D600AD"/>
    <w:rsid w:val="00D60144"/>
    <w:rsid w:val="00D60147"/>
    <w:rsid w:val="00D6016B"/>
    <w:rsid w:val="00D601C9"/>
    <w:rsid w:val="00D604C9"/>
    <w:rsid w:val="00D604DA"/>
    <w:rsid w:val="00D604E6"/>
    <w:rsid w:val="00D604F1"/>
    <w:rsid w:val="00D605CB"/>
    <w:rsid w:val="00D60632"/>
    <w:rsid w:val="00D60945"/>
    <w:rsid w:val="00D60975"/>
    <w:rsid w:val="00D609C3"/>
    <w:rsid w:val="00D609C9"/>
    <w:rsid w:val="00D60AD5"/>
    <w:rsid w:val="00D60B0E"/>
    <w:rsid w:val="00D60B38"/>
    <w:rsid w:val="00D60B7E"/>
    <w:rsid w:val="00D60BC7"/>
    <w:rsid w:val="00D60C94"/>
    <w:rsid w:val="00D60CF8"/>
    <w:rsid w:val="00D60D0B"/>
    <w:rsid w:val="00D60D79"/>
    <w:rsid w:val="00D60DD3"/>
    <w:rsid w:val="00D60DDD"/>
    <w:rsid w:val="00D60E95"/>
    <w:rsid w:val="00D60ED4"/>
    <w:rsid w:val="00D60F50"/>
    <w:rsid w:val="00D60FDC"/>
    <w:rsid w:val="00D610F7"/>
    <w:rsid w:val="00D61127"/>
    <w:rsid w:val="00D61155"/>
    <w:rsid w:val="00D611A0"/>
    <w:rsid w:val="00D61206"/>
    <w:rsid w:val="00D61246"/>
    <w:rsid w:val="00D612DB"/>
    <w:rsid w:val="00D6160C"/>
    <w:rsid w:val="00D61819"/>
    <w:rsid w:val="00D6192A"/>
    <w:rsid w:val="00D6193B"/>
    <w:rsid w:val="00D61996"/>
    <w:rsid w:val="00D61A8B"/>
    <w:rsid w:val="00D61AC2"/>
    <w:rsid w:val="00D61B0A"/>
    <w:rsid w:val="00D61B19"/>
    <w:rsid w:val="00D61C07"/>
    <w:rsid w:val="00D61D13"/>
    <w:rsid w:val="00D61D6E"/>
    <w:rsid w:val="00D61E21"/>
    <w:rsid w:val="00D61EBC"/>
    <w:rsid w:val="00D62034"/>
    <w:rsid w:val="00D62040"/>
    <w:rsid w:val="00D6209C"/>
    <w:rsid w:val="00D620BE"/>
    <w:rsid w:val="00D620D0"/>
    <w:rsid w:val="00D62135"/>
    <w:rsid w:val="00D622E5"/>
    <w:rsid w:val="00D623F5"/>
    <w:rsid w:val="00D62420"/>
    <w:rsid w:val="00D62447"/>
    <w:rsid w:val="00D62460"/>
    <w:rsid w:val="00D6246A"/>
    <w:rsid w:val="00D62585"/>
    <w:rsid w:val="00D62587"/>
    <w:rsid w:val="00D6259C"/>
    <w:rsid w:val="00D625D0"/>
    <w:rsid w:val="00D62721"/>
    <w:rsid w:val="00D62765"/>
    <w:rsid w:val="00D62775"/>
    <w:rsid w:val="00D627A6"/>
    <w:rsid w:val="00D6284A"/>
    <w:rsid w:val="00D62A7F"/>
    <w:rsid w:val="00D62A96"/>
    <w:rsid w:val="00D62AA4"/>
    <w:rsid w:val="00D62CFE"/>
    <w:rsid w:val="00D62D7C"/>
    <w:rsid w:val="00D62D81"/>
    <w:rsid w:val="00D62DA2"/>
    <w:rsid w:val="00D62EDF"/>
    <w:rsid w:val="00D62F5B"/>
    <w:rsid w:val="00D62F75"/>
    <w:rsid w:val="00D6309A"/>
    <w:rsid w:val="00D630D4"/>
    <w:rsid w:val="00D63114"/>
    <w:rsid w:val="00D63129"/>
    <w:rsid w:val="00D631A2"/>
    <w:rsid w:val="00D6330F"/>
    <w:rsid w:val="00D63345"/>
    <w:rsid w:val="00D6337D"/>
    <w:rsid w:val="00D6345C"/>
    <w:rsid w:val="00D635D1"/>
    <w:rsid w:val="00D6370C"/>
    <w:rsid w:val="00D63876"/>
    <w:rsid w:val="00D639CE"/>
    <w:rsid w:val="00D639D3"/>
    <w:rsid w:val="00D63AAE"/>
    <w:rsid w:val="00D63B3C"/>
    <w:rsid w:val="00D63B5A"/>
    <w:rsid w:val="00D63C64"/>
    <w:rsid w:val="00D63D68"/>
    <w:rsid w:val="00D63D84"/>
    <w:rsid w:val="00D63E05"/>
    <w:rsid w:val="00D63EBC"/>
    <w:rsid w:val="00D63EE3"/>
    <w:rsid w:val="00D63F5A"/>
    <w:rsid w:val="00D64036"/>
    <w:rsid w:val="00D6403E"/>
    <w:rsid w:val="00D641AC"/>
    <w:rsid w:val="00D641B9"/>
    <w:rsid w:val="00D641DF"/>
    <w:rsid w:val="00D6421E"/>
    <w:rsid w:val="00D6426E"/>
    <w:rsid w:val="00D643CC"/>
    <w:rsid w:val="00D64488"/>
    <w:rsid w:val="00D644E1"/>
    <w:rsid w:val="00D644F4"/>
    <w:rsid w:val="00D64572"/>
    <w:rsid w:val="00D64670"/>
    <w:rsid w:val="00D64750"/>
    <w:rsid w:val="00D647C7"/>
    <w:rsid w:val="00D6487F"/>
    <w:rsid w:val="00D6498D"/>
    <w:rsid w:val="00D64AED"/>
    <w:rsid w:val="00D64B09"/>
    <w:rsid w:val="00D64BEC"/>
    <w:rsid w:val="00D64C1F"/>
    <w:rsid w:val="00D64E39"/>
    <w:rsid w:val="00D64E3A"/>
    <w:rsid w:val="00D64ED3"/>
    <w:rsid w:val="00D64F82"/>
    <w:rsid w:val="00D64FEB"/>
    <w:rsid w:val="00D65048"/>
    <w:rsid w:val="00D6505E"/>
    <w:rsid w:val="00D65136"/>
    <w:rsid w:val="00D651A2"/>
    <w:rsid w:val="00D651C4"/>
    <w:rsid w:val="00D651CC"/>
    <w:rsid w:val="00D65355"/>
    <w:rsid w:val="00D653B7"/>
    <w:rsid w:val="00D65514"/>
    <w:rsid w:val="00D655A3"/>
    <w:rsid w:val="00D65748"/>
    <w:rsid w:val="00D6577E"/>
    <w:rsid w:val="00D65922"/>
    <w:rsid w:val="00D6599B"/>
    <w:rsid w:val="00D65A1D"/>
    <w:rsid w:val="00D65A9C"/>
    <w:rsid w:val="00D65AE8"/>
    <w:rsid w:val="00D65C08"/>
    <w:rsid w:val="00D65D07"/>
    <w:rsid w:val="00D65D8C"/>
    <w:rsid w:val="00D65DE2"/>
    <w:rsid w:val="00D65E8E"/>
    <w:rsid w:val="00D65EBE"/>
    <w:rsid w:val="00D65FA3"/>
    <w:rsid w:val="00D6601F"/>
    <w:rsid w:val="00D662E4"/>
    <w:rsid w:val="00D66383"/>
    <w:rsid w:val="00D663D5"/>
    <w:rsid w:val="00D66469"/>
    <w:rsid w:val="00D664F5"/>
    <w:rsid w:val="00D66568"/>
    <w:rsid w:val="00D66650"/>
    <w:rsid w:val="00D666D7"/>
    <w:rsid w:val="00D666DA"/>
    <w:rsid w:val="00D66776"/>
    <w:rsid w:val="00D66905"/>
    <w:rsid w:val="00D6690B"/>
    <w:rsid w:val="00D66919"/>
    <w:rsid w:val="00D66A66"/>
    <w:rsid w:val="00D66AEC"/>
    <w:rsid w:val="00D66B9D"/>
    <w:rsid w:val="00D66BB6"/>
    <w:rsid w:val="00D66D59"/>
    <w:rsid w:val="00D66D68"/>
    <w:rsid w:val="00D66EAE"/>
    <w:rsid w:val="00D66EB9"/>
    <w:rsid w:val="00D66ED1"/>
    <w:rsid w:val="00D66F19"/>
    <w:rsid w:val="00D670CA"/>
    <w:rsid w:val="00D670CF"/>
    <w:rsid w:val="00D6720B"/>
    <w:rsid w:val="00D67216"/>
    <w:rsid w:val="00D67285"/>
    <w:rsid w:val="00D672A0"/>
    <w:rsid w:val="00D672D5"/>
    <w:rsid w:val="00D673FB"/>
    <w:rsid w:val="00D67646"/>
    <w:rsid w:val="00D676B4"/>
    <w:rsid w:val="00D67787"/>
    <w:rsid w:val="00D67839"/>
    <w:rsid w:val="00D67844"/>
    <w:rsid w:val="00D67863"/>
    <w:rsid w:val="00D678BE"/>
    <w:rsid w:val="00D6793D"/>
    <w:rsid w:val="00D679DE"/>
    <w:rsid w:val="00D67A1D"/>
    <w:rsid w:val="00D67ADE"/>
    <w:rsid w:val="00D67CB4"/>
    <w:rsid w:val="00D67D4D"/>
    <w:rsid w:val="00D67DFF"/>
    <w:rsid w:val="00D67F2C"/>
    <w:rsid w:val="00D67F95"/>
    <w:rsid w:val="00D70085"/>
    <w:rsid w:val="00D700A1"/>
    <w:rsid w:val="00D701A7"/>
    <w:rsid w:val="00D701AA"/>
    <w:rsid w:val="00D7029A"/>
    <w:rsid w:val="00D70331"/>
    <w:rsid w:val="00D7040D"/>
    <w:rsid w:val="00D70463"/>
    <w:rsid w:val="00D7046C"/>
    <w:rsid w:val="00D70485"/>
    <w:rsid w:val="00D70533"/>
    <w:rsid w:val="00D705B5"/>
    <w:rsid w:val="00D705CA"/>
    <w:rsid w:val="00D70622"/>
    <w:rsid w:val="00D70680"/>
    <w:rsid w:val="00D706DE"/>
    <w:rsid w:val="00D706E4"/>
    <w:rsid w:val="00D70704"/>
    <w:rsid w:val="00D707F2"/>
    <w:rsid w:val="00D7084A"/>
    <w:rsid w:val="00D70949"/>
    <w:rsid w:val="00D709F8"/>
    <w:rsid w:val="00D70A46"/>
    <w:rsid w:val="00D70AC5"/>
    <w:rsid w:val="00D70B04"/>
    <w:rsid w:val="00D70B30"/>
    <w:rsid w:val="00D70D2D"/>
    <w:rsid w:val="00D70E43"/>
    <w:rsid w:val="00D70E61"/>
    <w:rsid w:val="00D70F9E"/>
    <w:rsid w:val="00D712C6"/>
    <w:rsid w:val="00D71412"/>
    <w:rsid w:val="00D714E4"/>
    <w:rsid w:val="00D71560"/>
    <w:rsid w:val="00D716DD"/>
    <w:rsid w:val="00D7172E"/>
    <w:rsid w:val="00D717DF"/>
    <w:rsid w:val="00D717FB"/>
    <w:rsid w:val="00D7184C"/>
    <w:rsid w:val="00D71927"/>
    <w:rsid w:val="00D719EF"/>
    <w:rsid w:val="00D719F0"/>
    <w:rsid w:val="00D71A23"/>
    <w:rsid w:val="00D71A75"/>
    <w:rsid w:val="00D71B8D"/>
    <w:rsid w:val="00D71B97"/>
    <w:rsid w:val="00D71BAF"/>
    <w:rsid w:val="00D71BE3"/>
    <w:rsid w:val="00D71CA8"/>
    <w:rsid w:val="00D71D62"/>
    <w:rsid w:val="00D71EAC"/>
    <w:rsid w:val="00D71ED2"/>
    <w:rsid w:val="00D71F24"/>
    <w:rsid w:val="00D722B0"/>
    <w:rsid w:val="00D72403"/>
    <w:rsid w:val="00D724A3"/>
    <w:rsid w:val="00D7259C"/>
    <w:rsid w:val="00D725BE"/>
    <w:rsid w:val="00D72643"/>
    <w:rsid w:val="00D72782"/>
    <w:rsid w:val="00D72826"/>
    <w:rsid w:val="00D72867"/>
    <w:rsid w:val="00D72926"/>
    <w:rsid w:val="00D72984"/>
    <w:rsid w:val="00D72A9F"/>
    <w:rsid w:val="00D72B24"/>
    <w:rsid w:val="00D72C55"/>
    <w:rsid w:val="00D72CDD"/>
    <w:rsid w:val="00D72D3D"/>
    <w:rsid w:val="00D72DEA"/>
    <w:rsid w:val="00D72EC1"/>
    <w:rsid w:val="00D72F00"/>
    <w:rsid w:val="00D72F6B"/>
    <w:rsid w:val="00D72FB3"/>
    <w:rsid w:val="00D72FD8"/>
    <w:rsid w:val="00D7309C"/>
    <w:rsid w:val="00D730D4"/>
    <w:rsid w:val="00D73101"/>
    <w:rsid w:val="00D7314B"/>
    <w:rsid w:val="00D731B5"/>
    <w:rsid w:val="00D73332"/>
    <w:rsid w:val="00D73391"/>
    <w:rsid w:val="00D733CF"/>
    <w:rsid w:val="00D7343E"/>
    <w:rsid w:val="00D7344E"/>
    <w:rsid w:val="00D7348B"/>
    <w:rsid w:val="00D734DB"/>
    <w:rsid w:val="00D7356C"/>
    <w:rsid w:val="00D73587"/>
    <w:rsid w:val="00D735A3"/>
    <w:rsid w:val="00D735B5"/>
    <w:rsid w:val="00D735BD"/>
    <w:rsid w:val="00D736E6"/>
    <w:rsid w:val="00D73790"/>
    <w:rsid w:val="00D7384C"/>
    <w:rsid w:val="00D73997"/>
    <w:rsid w:val="00D73A8A"/>
    <w:rsid w:val="00D73C44"/>
    <w:rsid w:val="00D73C46"/>
    <w:rsid w:val="00D73D02"/>
    <w:rsid w:val="00D73D58"/>
    <w:rsid w:val="00D73D85"/>
    <w:rsid w:val="00D73ED3"/>
    <w:rsid w:val="00D73F31"/>
    <w:rsid w:val="00D73FE4"/>
    <w:rsid w:val="00D74008"/>
    <w:rsid w:val="00D74173"/>
    <w:rsid w:val="00D74193"/>
    <w:rsid w:val="00D7421C"/>
    <w:rsid w:val="00D7421E"/>
    <w:rsid w:val="00D7427C"/>
    <w:rsid w:val="00D742FB"/>
    <w:rsid w:val="00D74379"/>
    <w:rsid w:val="00D7441A"/>
    <w:rsid w:val="00D74562"/>
    <w:rsid w:val="00D745D7"/>
    <w:rsid w:val="00D7464D"/>
    <w:rsid w:val="00D74764"/>
    <w:rsid w:val="00D74789"/>
    <w:rsid w:val="00D74809"/>
    <w:rsid w:val="00D7480C"/>
    <w:rsid w:val="00D74828"/>
    <w:rsid w:val="00D74883"/>
    <w:rsid w:val="00D74896"/>
    <w:rsid w:val="00D748CE"/>
    <w:rsid w:val="00D74939"/>
    <w:rsid w:val="00D7493A"/>
    <w:rsid w:val="00D74961"/>
    <w:rsid w:val="00D74A1C"/>
    <w:rsid w:val="00D74BAC"/>
    <w:rsid w:val="00D74BD5"/>
    <w:rsid w:val="00D74DBD"/>
    <w:rsid w:val="00D74DD0"/>
    <w:rsid w:val="00D75205"/>
    <w:rsid w:val="00D7526E"/>
    <w:rsid w:val="00D7528A"/>
    <w:rsid w:val="00D752C1"/>
    <w:rsid w:val="00D753AD"/>
    <w:rsid w:val="00D75404"/>
    <w:rsid w:val="00D75444"/>
    <w:rsid w:val="00D75467"/>
    <w:rsid w:val="00D75487"/>
    <w:rsid w:val="00D755A7"/>
    <w:rsid w:val="00D75661"/>
    <w:rsid w:val="00D75694"/>
    <w:rsid w:val="00D756C6"/>
    <w:rsid w:val="00D756F1"/>
    <w:rsid w:val="00D75759"/>
    <w:rsid w:val="00D7579B"/>
    <w:rsid w:val="00D7582A"/>
    <w:rsid w:val="00D7595A"/>
    <w:rsid w:val="00D759A0"/>
    <w:rsid w:val="00D75A12"/>
    <w:rsid w:val="00D75A35"/>
    <w:rsid w:val="00D75A79"/>
    <w:rsid w:val="00D75B02"/>
    <w:rsid w:val="00D75B34"/>
    <w:rsid w:val="00D75B4E"/>
    <w:rsid w:val="00D75B58"/>
    <w:rsid w:val="00D75C1A"/>
    <w:rsid w:val="00D75C5F"/>
    <w:rsid w:val="00D75CE1"/>
    <w:rsid w:val="00D75CEF"/>
    <w:rsid w:val="00D75E6C"/>
    <w:rsid w:val="00D75EE2"/>
    <w:rsid w:val="00D75F5C"/>
    <w:rsid w:val="00D75F95"/>
    <w:rsid w:val="00D76039"/>
    <w:rsid w:val="00D76092"/>
    <w:rsid w:val="00D76095"/>
    <w:rsid w:val="00D76129"/>
    <w:rsid w:val="00D76144"/>
    <w:rsid w:val="00D76226"/>
    <w:rsid w:val="00D7624B"/>
    <w:rsid w:val="00D7626C"/>
    <w:rsid w:val="00D7635F"/>
    <w:rsid w:val="00D76395"/>
    <w:rsid w:val="00D763B8"/>
    <w:rsid w:val="00D76490"/>
    <w:rsid w:val="00D764D5"/>
    <w:rsid w:val="00D76526"/>
    <w:rsid w:val="00D765EA"/>
    <w:rsid w:val="00D76605"/>
    <w:rsid w:val="00D7661A"/>
    <w:rsid w:val="00D7664D"/>
    <w:rsid w:val="00D7666F"/>
    <w:rsid w:val="00D7672B"/>
    <w:rsid w:val="00D767A4"/>
    <w:rsid w:val="00D767F2"/>
    <w:rsid w:val="00D767FB"/>
    <w:rsid w:val="00D767FC"/>
    <w:rsid w:val="00D7682B"/>
    <w:rsid w:val="00D76873"/>
    <w:rsid w:val="00D76982"/>
    <w:rsid w:val="00D7698F"/>
    <w:rsid w:val="00D769C3"/>
    <w:rsid w:val="00D769D8"/>
    <w:rsid w:val="00D769DF"/>
    <w:rsid w:val="00D76AA4"/>
    <w:rsid w:val="00D76B68"/>
    <w:rsid w:val="00D76B82"/>
    <w:rsid w:val="00D76C1C"/>
    <w:rsid w:val="00D76C29"/>
    <w:rsid w:val="00D76C34"/>
    <w:rsid w:val="00D76C8B"/>
    <w:rsid w:val="00D76CBD"/>
    <w:rsid w:val="00D76D05"/>
    <w:rsid w:val="00D76D42"/>
    <w:rsid w:val="00D76DAC"/>
    <w:rsid w:val="00D76E5B"/>
    <w:rsid w:val="00D76ECB"/>
    <w:rsid w:val="00D76FB9"/>
    <w:rsid w:val="00D7711C"/>
    <w:rsid w:val="00D77135"/>
    <w:rsid w:val="00D771F4"/>
    <w:rsid w:val="00D77531"/>
    <w:rsid w:val="00D77590"/>
    <w:rsid w:val="00D775D3"/>
    <w:rsid w:val="00D775DE"/>
    <w:rsid w:val="00D7786A"/>
    <w:rsid w:val="00D7787A"/>
    <w:rsid w:val="00D77977"/>
    <w:rsid w:val="00D77979"/>
    <w:rsid w:val="00D77993"/>
    <w:rsid w:val="00D77A02"/>
    <w:rsid w:val="00D77A3A"/>
    <w:rsid w:val="00D77A58"/>
    <w:rsid w:val="00D77A70"/>
    <w:rsid w:val="00D77AC9"/>
    <w:rsid w:val="00D77B1D"/>
    <w:rsid w:val="00D77C7A"/>
    <w:rsid w:val="00D77E71"/>
    <w:rsid w:val="00D77EC5"/>
    <w:rsid w:val="00D8007C"/>
    <w:rsid w:val="00D801D4"/>
    <w:rsid w:val="00D80580"/>
    <w:rsid w:val="00D80597"/>
    <w:rsid w:val="00D8066F"/>
    <w:rsid w:val="00D806C4"/>
    <w:rsid w:val="00D806E8"/>
    <w:rsid w:val="00D8081A"/>
    <w:rsid w:val="00D80828"/>
    <w:rsid w:val="00D8085C"/>
    <w:rsid w:val="00D80888"/>
    <w:rsid w:val="00D808BA"/>
    <w:rsid w:val="00D808C6"/>
    <w:rsid w:val="00D8091C"/>
    <w:rsid w:val="00D80A15"/>
    <w:rsid w:val="00D80A2A"/>
    <w:rsid w:val="00D80AD9"/>
    <w:rsid w:val="00D80AE1"/>
    <w:rsid w:val="00D80AE5"/>
    <w:rsid w:val="00D80BA3"/>
    <w:rsid w:val="00D80C40"/>
    <w:rsid w:val="00D80C66"/>
    <w:rsid w:val="00D80C6F"/>
    <w:rsid w:val="00D80CF0"/>
    <w:rsid w:val="00D80D8C"/>
    <w:rsid w:val="00D80E4C"/>
    <w:rsid w:val="00D80FC6"/>
    <w:rsid w:val="00D81007"/>
    <w:rsid w:val="00D8114A"/>
    <w:rsid w:val="00D8115D"/>
    <w:rsid w:val="00D8117F"/>
    <w:rsid w:val="00D8121C"/>
    <w:rsid w:val="00D81227"/>
    <w:rsid w:val="00D81283"/>
    <w:rsid w:val="00D81351"/>
    <w:rsid w:val="00D81396"/>
    <w:rsid w:val="00D81415"/>
    <w:rsid w:val="00D814C7"/>
    <w:rsid w:val="00D814DD"/>
    <w:rsid w:val="00D8150A"/>
    <w:rsid w:val="00D8151E"/>
    <w:rsid w:val="00D8154F"/>
    <w:rsid w:val="00D8157F"/>
    <w:rsid w:val="00D81616"/>
    <w:rsid w:val="00D81655"/>
    <w:rsid w:val="00D816DB"/>
    <w:rsid w:val="00D816DD"/>
    <w:rsid w:val="00D81708"/>
    <w:rsid w:val="00D8173F"/>
    <w:rsid w:val="00D81865"/>
    <w:rsid w:val="00D818BB"/>
    <w:rsid w:val="00D819D9"/>
    <w:rsid w:val="00D81B68"/>
    <w:rsid w:val="00D81C32"/>
    <w:rsid w:val="00D81DB0"/>
    <w:rsid w:val="00D81DC0"/>
    <w:rsid w:val="00D81E0C"/>
    <w:rsid w:val="00D81FF0"/>
    <w:rsid w:val="00D8200D"/>
    <w:rsid w:val="00D8201A"/>
    <w:rsid w:val="00D8201D"/>
    <w:rsid w:val="00D82034"/>
    <w:rsid w:val="00D82056"/>
    <w:rsid w:val="00D820EB"/>
    <w:rsid w:val="00D820FC"/>
    <w:rsid w:val="00D8216C"/>
    <w:rsid w:val="00D82189"/>
    <w:rsid w:val="00D8222A"/>
    <w:rsid w:val="00D82273"/>
    <w:rsid w:val="00D82274"/>
    <w:rsid w:val="00D822C8"/>
    <w:rsid w:val="00D82313"/>
    <w:rsid w:val="00D8237D"/>
    <w:rsid w:val="00D82517"/>
    <w:rsid w:val="00D8251A"/>
    <w:rsid w:val="00D8252E"/>
    <w:rsid w:val="00D825C5"/>
    <w:rsid w:val="00D8260A"/>
    <w:rsid w:val="00D82861"/>
    <w:rsid w:val="00D828E8"/>
    <w:rsid w:val="00D8298D"/>
    <w:rsid w:val="00D829A7"/>
    <w:rsid w:val="00D829B9"/>
    <w:rsid w:val="00D82A54"/>
    <w:rsid w:val="00D82AD7"/>
    <w:rsid w:val="00D82C1E"/>
    <w:rsid w:val="00D82C23"/>
    <w:rsid w:val="00D82CA4"/>
    <w:rsid w:val="00D82DD9"/>
    <w:rsid w:val="00D82F11"/>
    <w:rsid w:val="00D82F19"/>
    <w:rsid w:val="00D82F92"/>
    <w:rsid w:val="00D82FFA"/>
    <w:rsid w:val="00D83012"/>
    <w:rsid w:val="00D830F3"/>
    <w:rsid w:val="00D83110"/>
    <w:rsid w:val="00D83131"/>
    <w:rsid w:val="00D831E9"/>
    <w:rsid w:val="00D83238"/>
    <w:rsid w:val="00D8327F"/>
    <w:rsid w:val="00D83300"/>
    <w:rsid w:val="00D8330F"/>
    <w:rsid w:val="00D83329"/>
    <w:rsid w:val="00D83446"/>
    <w:rsid w:val="00D835B9"/>
    <w:rsid w:val="00D836E0"/>
    <w:rsid w:val="00D83712"/>
    <w:rsid w:val="00D839BB"/>
    <w:rsid w:val="00D839CA"/>
    <w:rsid w:val="00D83A3E"/>
    <w:rsid w:val="00D83BD8"/>
    <w:rsid w:val="00D83BE5"/>
    <w:rsid w:val="00D83BFD"/>
    <w:rsid w:val="00D83C62"/>
    <w:rsid w:val="00D83C9C"/>
    <w:rsid w:val="00D83D3A"/>
    <w:rsid w:val="00D83DB1"/>
    <w:rsid w:val="00D83DB8"/>
    <w:rsid w:val="00D83E61"/>
    <w:rsid w:val="00D83E72"/>
    <w:rsid w:val="00D83EE9"/>
    <w:rsid w:val="00D83F88"/>
    <w:rsid w:val="00D84220"/>
    <w:rsid w:val="00D8436A"/>
    <w:rsid w:val="00D84486"/>
    <w:rsid w:val="00D84761"/>
    <w:rsid w:val="00D847C2"/>
    <w:rsid w:val="00D84817"/>
    <w:rsid w:val="00D848A1"/>
    <w:rsid w:val="00D8491D"/>
    <w:rsid w:val="00D84966"/>
    <w:rsid w:val="00D84971"/>
    <w:rsid w:val="00D84A91"/>
    <w:rsid w:val="00D84ABA"/>
    <w:rsid w:val="00D84B64"/>
    <w:rsid w:val="00D84B6C"/>
    <w:rsid w:val="00D84C5A"/>
    <w:rsid w:val="00D84D04"/>
    <w:rsid w:val="00D84DAE"/>
    <w:rsid w:val="00D84DD1"/>
    <w:rsid w:val="00D84E2D"/>
    <w:rsid w:val="00D850D4"/>
    <w:rsid w:val="00D850E4"/>
    <w:rsid w:val="00D8531E"/>
    <w:rsid w:val="00D85465"/>
    <w:rsid w:val="00D8552E"/>
    <w:rsid w:val="00D855BD"/>
    <w:rsid w:val="00D855E6"/>
    <w:rsid w:val="00D85618"/>
    <w:rsid w:val="00D85628"/>
    <w:rsid w:val="00D8562F"/>
    <w:rsid w:val="00D856AF"/>
    <w:rsid w:val="00D85998"/>
    <w:rsid w:val="00D859DA"/>
    <w:rsid w:val="00D85A00"/>
    <w:rsid w:val="00D85A70"/>
    <w:rsid w:val="00D85CE5"/>
    <w:rsid w:val="00D85D20"/>
    <w:rsid w:val="00D85D2C"/>
    <w:rsid w:val="00D85D82"/>
    <w:rsid w:val="00D85E15"/>
    <w:rsid w:val="00D85E67"/>
    <w:rsid w:val="00D85E9A"/>
    <w:rsid w:val="00D85F00"/>
    <w:rsid w:val="00D8614C"/>
    <w:rsid w:val="00D86201"/>
    <w:rsid w:val="00D86268"/>
    <w:rsid w:val="00D86304"/>
    <w:rsid w:val="00D86319"/>
    <w:rsid w:val="00D86395"/>
    <w:rsid w:val="00D86402"/>
    <w:rsid w:val="00D86572"/>
    <w:rsid w:val="00D86647"/>
    <w:rsid w:val="00D8669A"/>
    <w:rsid w:val="00D86836"/>
    <w:rsid w:val="00D8693B"/>
    <w:rsid w:val="00D8696D"/>
    <w:rsid w:val="00D869EA"/>
    <w:rsid w:val="00D86A0A"/>
    <w:rsid w:val="00D86D1A"/>
    <w:rsid w:val="00D86ECC"/>
    <w:rsid w:val="00D86F02"/>
    <w:rsid w:val="00D86F46"/>
    <w:rsid w:val="00D86FC6"/>
    <w:rsid w:val="00D87022"/>
    <w:rsid w:val="00D8708C"/>
    <w:rsid w:val="00D87186"/>
    <w:rsid w:val="00D87198"/>
    <w:rsid w:val="00D87282"/>
    <w:rsid w:val="00D8732A"/>
    <w:rsid w:val="00D873B3"/>
    <w:rsid w:val="00D87476"/>
    <w:rsid w:val="00D87495"/>
    <w:rsid w:val="00D874C6"/>
    <w:rsid w:val="00D874D2"/>
    <w:rsid w:val="00D87573"/>
    <w:rsid w:val="00D875AF"/>
    <w:rsid w:val="00D87605"/>
    <w:rsid w:val="00D8762C"/>
    <w:rsid w:val="00D87669"/>
    <w:rsid w:val="00D876B6"/>
    <w:rsid w:val="00D87710"/>
    <w:rsid w:val="00D87767"/>
    <w:rsid w:val="00D87976"/>
    <w:rsid w:val="00D879CF"/>
    <w:rsid w:val="00D879E8"/>
    <w:rsid w:val="00D87A29"/>
    <w:rsid w:val="00D87A66"/>
    <w:rsid w:val="00D87B53"/>
    <w:rsid w:val="00D87BDC"/>
    <w:rsid w:val="00D87C72"/>
    <w:rsid w:val="00D87C7B"/>
    <w:rsid w:val="00D87CC3"/>
    <w:rsid w:val="00D87D4F"/>
    <w:rsid w:val="00D87DB7"/>
    <w:rsid w:val="00D87DD1"/>
    <w:rsid w:val="00D87DF8"/>
    <w:rsid w:val="00D87E20"/>
    <w:rsid w:val="00D87E26"/>
    <w:rsid w:val="00D87E2B"/>
    <w:rsid w:val="00D87EC6"/>
    <w:rsid w:val="00D87EFB"/>
    <w:rsid w:val="00D87F06"/>
    <w:rsid w:val="00D87F8F"/>
    <w:rsid w:val="00D87FC6"/>
    <w:rsid w:val="00D904DB"/>
    <w:rsid w:val="00D904FA"/>
    <w:rsid w:val="00D905B5"/>
    <w:rsid w:val="00D90667"/>
    <w:rsid w:val="00D90750"/>
    <w:rsid w:val="00D9075D"/>
    <w:rsid w:val="00D9083F"/>
    <w:rsid w:val="00D90945"/>
    <w:rsid w:val="00D9094F"/>
    <w:rsid w:val="00D90A0D"/>
    <w:rsid w:val="00D90AB9"/>
    <w:rsid w:val="00D90B0A"/>
    <w:rsid w:val="00D90B49"/>
    <w:rsid w:val="00D90C10"/>
    <w:rsid w:val="00D90C5A"/>
    <w:rsid w:val="00D90C96"/>
    <w:rsid w:val="00D90DA6"/>
    <w:rsid w:val="00D90DCB"/>
    <w:rsid w:val="00D90ED1"/>
    <w:rsid w:val="00D90ED2"/>
    <w:rsid w:val="00D90F0E"/>
    <w:rsid w:val="00D90F31"/>
    <w:rsid w:val="00D90FD2"/>
    <w:rsid w:val="00D9104B"/>
    <w:rsid w:val="00D9105B"/>
    <w:rsid w:val="00D9106D"/>
    <w:rsid w:val="00D91092"/>
    <w:rsid w:val="00D91157"/>
    <w:rsid w:val="00D9117A"/>
    <w:rsid w:val="00D911DF"/>
    <w:rsid w:val="00D91289"/>
    <w:rsid w:val="00D912CD"/>
    <w:rsid w:val="00D912D2"/>
    <w:rsid w:val="00D912E4"/>
    <w:rsid w:val="00D914E6"/>
    <w:rsid w:val="00D91514"/>
    <w:rsid w:val="00D9158A"/>
    <w:rsid w:val="00D91610"/>
    <w:rsid w:val="00D91613"/>
    <w:rsid w:val="00D9165F"/>
    <w:rsid w:val="00D9171B"/>
    <w:rsid w:val="00D91792"/>
    <w:rsid w:val="00D9179F"/>
    <w:rsid w:val="00D917B0"/>
    <w:rsid w:val="00D91891"/>
    <w:rsid w:val="00D919A4"/>
    <w:rsid w:val="00D91A50"/>
    <w:rsid w:val="00D91B12"/>
    <w:rsid w:val="00D91BD5"/>
    <w:rsid w:val="00D91C31"/>
    <w:rsid w:val="00D91C5E"/>
    <w:rsid w:val="00D91D05"/>
    <w:rsid w:val="00D91F1B"/>
    <w:rsid w:val="00D91FA7"/>
    <w:rsid w:val="00D92121"/>
    <w:rsid w:val="00D921C0"/>
    <w:rsid w:val="00D92224"/>
    <w:rsid w:val="00D9225F"/>
    <w:rsid w:val="00D92331"/>
    <w:rsid w:val="00D923CD"/>
    <w:rsid w:val="00D923F8"/>
    <w:rsid w:val="00D924D5"/>
    <w:rsid w:val="00D9250F"/>
    <w:rsid w:val="00D925B4"/>
    <w:rsid w:val="00D9271D"/>
    <w:rsid w:val="00D92783"/>
    <w:rsid w:val="00D9279D"/>
    <w:rsid w:val="00D927AD"/>
    <w:rsid w:val="00D929BD"/>
    <w:rsid w:val="00D92A93"/>
    <w:rsid w:val="00D92B50"/>
    <w:rsid w:val="00D92B7F"/>
    <w:rsid w:val="00D92C55"/>
    <w:rsid w:val="00D92C8D"/>
    <w:rsid w:val="00D92CB0"/>
    <w:rsid w:val="00D92D45"/>
    <w:rsid w:val="00D92DCE"/>
    <w:rsid w:val="00D92DFD"/>
    <w:rsid w:val="00D92E5F"/>
    <w:rsid w:val="00D92F68"/>
    <w:rsid w:val="00D92F95"/>
    <w:rsid w:val="00D92FD4"/>
    <w:rsid w:val="00D930A8"/>
    <w:rsid w:val="00D93150"/>
    <w:rsid w:val="00D93189"/>
    <w:rsid w:val="00D931F5"/>
    <w:rsid w:val="00D93202"/>
    <w:rsid w:val="00D93310"/>
    <w:rsid w:val="00D9336F"/>
    <w:rsid w:val="00D93533"/>
    <w:rsid w:val="00D935BB"/>
    <w:rsid w:val="00D935CF"/>
    <w:rsid w:val="00D9361E"/>
    <w:rsid w:val="00D936C8"/>
    <w:rsid w:val="00D9375F"/>
    <w:rsid w:val="00D9378E"/>
    <w:rsid w:val="00D93865"/>
    <w:rsid w:val="00D939A8"/>
    <w:rsid w:val="00D93A6C"/>
    <w:rsid w:val="00D93B2B"/>
    <w:rsid w:val="00D93D5D"/>
    <w:rsid w:val="00D93DA2"/>
    <w:rsid w:val="00D93EB8"/>
    <w:rsid w:val="00D93F27"/>
    <w:rsid w:val="00D93F5D"/>
    <w:rsid w:val="00D93F61"/>
    <w:rsid w:val="00D93F7A"/>
    <w:rsid w:val="00D93FC7"/>
    <w:rsid w:val="00D94070"/>
    <w:rsid w:val="00D9419A"/>
    <w:rsid w:val="00D941C8"/>
    <w:rsid w:val="00D94286"/>
    <w:rsid w:val="00D94298"/>
    <w:rsid w:val="00D943E7"/>
    <w:rsid w:val="00D944B4"/>
    <w:rsid w:val="00D944E4"/>
    <w:rsid w:val="00D944EA"/>
    <w:rsid w:val="00D9454F"/>
    <w:rsid w:val="00D945C9"/>
    <w:rsid w:val="00D945E2"/>
    <w:rsid w:val="00D94710"/>
    <w:rsid w:val="00D947D0"/>
    <w:rsid w:val="00D949E6"/>
    <w:rsid w:val="00D94AB6"/>
    <w:rsid w:val="00D94B51"/>
    <w:rsid w:val="00D94BD0"/>
    <w:rsid w:val="00D94C35"/>
    <w:rsid w:val="00D94C4C"/>
    <w:rsid w:val="00D94CBC"/>
    <w:rsid w:val="00D94CD1"/>
    <w:rsid w:val="00D94D08"/>
    <w:rsid w:val="00D94D14"/>
    <w:rsid w:val="00D94E81"/>
    <w:rsid w:val="00D94EBF"/>
    <w:rsid w:val="00D95024"/>
    <w:rsid w:val="00D95034"/>
    <w:rsid w:val="00D9504A"/>
    <w:rsid w:val="00D95126"/>
    <w:rsid w:val="00D95160"/>
    <w:rsid w:val="00D951E2"/>
    <w:rsid w:val="00D95284"/>
    <w:rsid w:val="00D952A0"/>
    <w:rsid w:val="00D952F5"/>
    <w:rsid w:val="00D95309"/>
    <w:rsid w:val="00D9533A"/>
    <w:rsid w:val="00D95399"/>
    <w:rsid w:val="00D95427"/>
    <w:rsid w:val="00D95454"/>
    <w:rsid w:val="00D95522"/>
    <w:rsid w:val="00D9557D"/>
    <w:rsid w:val="00D95680"/>
    <w:rsid w:val="00D95785"/>
    <w:rsid w:val="00D95813"/>
    <w:rsid w:val="00D95824"/>
    <w:rsid w:val="00D9585B"/>
    <w:rsid w:val="00D95AAD"/>
    <w:rsid w:val="00D95ABB"/>
    <w:rsid w:val="00D95CF7"/>
    <w:rsid w:val="00D95D56"/>
    <w:rsid w:val="00D95E65"/>
    <w:rsid w:val="00D95E85"/>
    <w:rsid w:val="00D95E8B"/>
    <w:rsid w:val="00D95E9F"/>
    <w:rsid w:val="00D95F04"/>
    <w:rsid w:val="00D9601F"/>
    <w:rsid w:val="00D9604A"/>
    <w:rsid w:val="00D96161"/>
    <w:rsid w:val="00D9618A"/>
    <w:rsid w:val="00D961A7"/>
    <w:rsid w:val="00D962AF"/>
    <w:rsid w:val="00D96348"/>
    <w:rsid w:val="00D9654A"/>
    <w:rsid w:val="00D965B1"/>
    <w:rsid w:val="00D96689"/>
    <w:rsid w:val="00D966A3"/>
    <w:rsid w:val="00D96754"/>
    <w:rsid w:val="00D96838"/>
    <w:rsid w:val="00D9683F"/>
    <w:rsid w:val="00D96880"/>
    <w:rsid w:val="00D96AA9"/>
    <w:rsid w:val="00D96AAD"/>
    <w:rsid w:val="00D96AFC"/>
    <w:rsid w:val="00D96B14"/>
    <w:rsid w:val="00D96C10"/>
    <w:rsid w:val="00D96CA4"/>
    <w:rsid w:val="00D96CED"/>
    <w:rsid w:val="00D96E54"/>
    <w:rsid w:val="00D96F8F"/>
    <w:rsid w:val="00D96FFF"/>
    <w:rsid w:val="00D97066"/>
    <w:rsid w:val="00D970B7"/>
    <w:rsid w:val="00D970EC"/>
    <w:rsid w:val="00D9711D"/>
    <w:rsid w:val="00D9713F"/>
    <w:rsid w:val="00D97197"/>
    <w:rsid w:val="00D971C6"/>
    <w:rsid w:val="00D971FA"/>
    <w:rsid w:val="00D97352"/>
    <w:rsid w:val="00D9745A"/>
    <w:rsid w:val="00D9752B"/>
    <w:rsid w:val="00D9759C"/>
    <w:rsid w:val="00D975B1"/>
    <w:rsid w:val="00D975FB"/>
    <w:rsid w:val="00D9775D"/>
    <w:rsid w:val="00D97AAC"/>
    <w:rsid w:val="00D97AF6"/>
    <w:rsid w:val="00D97BBE"/>
    <w:rsid w:val="00D97C55"/>
    <w:rsid w:val="00D97E30"/>
    <w:rsid w:val="00D97F49"/>
    <w:rsid w:val="00D97F74"/>
    <w:rsid w:val="00D97FFC"/>
    <w:rsid w:val="00DA0048"/>
    <w:rsid w:val="00DA004F"/>
    <w:rsid w:val="00DA00A0"/>
    <w:rsid w:val="00DA0182"/>
    <w:rsid w:val="00DA0278"/>
    <w:rsid w:val="00DA02E6"/>
    <w:rsid w:val="00DA02F3"/>
    <w:rsid w:val="00DA0422"/>
    <w:rsid w:val="00DA045B"/>
    <w:rsid w:val="00DA0468"/>
    <w:rsid w:val="00DA04B2"/>
    <w:rsid w:val="00DA04BE"/>
    <w:rsid w:val="00DA04F2"/>
    <w:rsid w:val="00DA04F7"/>
    <w:rsid w:val="00DA052A"/>
    <w:rsid w:val="00DA0583"/>
    <w:rsid w:val="00DA061B"/>
    <w:rsid w:val="00DA0648"/>
    <w:rsid w:val="00DA0656"/>
    <w:rsid w:val="00DA0663"/>
    <w:rsid w:val="00DA07B5"/>
    <w:rsid w:val="00DA07FD"/>
    <w:rsid w:val="00DA086A"/>
    <w:rsid w:val="00DA0946"/>
    <w:rsid w:val="00DA0A0D"/>
    <w:rsid w:val="00DA0AE6"/>
    <w:rsid w:val="00DA0B34"/>
    <w:rsid w:val="00DA0B60"/>
    <w:rsid w:val="00DA0B6E"/>
    <w:rsid w:val="00DA0C8E"/>
    <w:rsid w:val="00DA0CC0"/>
    <w:rsid w:val="00DA0CFA"/>
    <w:rsid w:val="00DA0D4E"/>
    <w:rsid w:val="00DA0DA4"/>
    <w:rsid w:val="00DA0E2A"/>
    <w:rsid w:val="00DA0EF8"/>
    <w:rsid w:val="00DA0F0B"/>
    <w:rsid w:val="00DA0F1C"/>
    <w:rsid w:val="00DA0F6B"/>
    <w:rsid w:val="00DA0FD1"/>
    <w:rsid w:val="00DA1134"/>
    <w:rsid w:val="00DA115C"/>
    <w:rsid w:val="00DA11E5"/>
    <w:rsid w:val="00DA11E6"/>
    <w:rsid w:val="00DA131D"/>
    <w:rsid w:val="00DA146E"/>
    <w:rsid w:val="00DA1576"/>
    <w:rsid w:val="00DA16C2"/>
    <w:rsid w:val="00DA16D9"/>
    <w:rsid w:val="00DA1778"/>
    <w:rsid w:val="00DA1784"/>
    <w:rsid w:val="00DA192F"/>
    <w:rsid w:val="00DA1AE3"/>
    <w:rsid w:val="00DA1B04"/>
    <w:rsid w:val="00DA1B57"/>
    <w:rsid w:val="00DA1BB9"/>
    <w:rsid w:val="00DA1C90"/>
    <w:rsid w:val="00DA1CA9"/>
    <w:rsid w:val="00DA1D21"/>
    <w:rsid w:val="00DA1D2A"/>
    <w:rsid w:val="00DA1D58"/>
    <w:rsid w:val="00DA1DB8"/>
    <w:rsid w:val="00DA1FB7"/>
    <w:rsid w:val="00DA203C"/>
    <w:rsid w:val="00DA214A"/>
    <w:rsid w:val="00DA21D8"/>
    <w:rsid w:val="00DA2208"/>
    <w:rsid w:val="00DA22C4"/>
    <w:rsid w:val="00DA22F0"/>
    <w:rsid w:val="00DA2323"/>
    <w:rsid w:val="00DA232C"/>
    <w:rsid w:val="00DA23FF"/>
    <w:rsid w:val="00DA2458"/>
    <w:rsid w:val="00DA25FC"/>
    <w:rsid w:val="00DA2609"/>
    <w:rsid w:val="00DA26EA"/>
    <w:rsid w:val="00DA2906"/>
    <w:rsid w:val="00DA2A02"/>
    <w:rsid w:val="00DA2ACC"/>
    <w:rsid w:val="00DA2AD4"/>
    <w:rsid w:val="00DA2BA8"/>
    <w:rsid w:val="00DA2BFF"/>
    <w:rsid w:val="00DA2C27"/>
    <w:rsid w:val="00DA2C86"/>
    <w:rsid w:val="00DA2CD0"/>
    <w:rsid w:val="00DA2F0E"/>
    <w:rsid w:val="00DA2FF3"/>
    <w:rsid w:val="00DA30EE"/>
    <w:rsid w:val="00DA3150"/>
    <w:rsid w:val="00DA3318"/>
    <w:rsid w:val="00DA33B7"/>
    <w:rsid w:val="00DA347C"/>
    <w:rsid w:val="00DA3506"/>
    <w:rsid w:val="00DA3522"/>
    <w:rsid w:val="00DA3523"/>
    <w:rsid w:val="00DA3584"/>
    <w:rsid w:val="00DA36F5"/>
    <w:rsid w:val="00DA3734"/>
    <w:rsid w:val="00DA3740"/>
    <w:rsid w:val="00DA37A6"/>
    <w:rsid w:val="00DA37C5"/>
    <w:rsid w:val="00DA3807"/>
    <w:rsid w:val="00DA38BF"/>
    <w:rsid w:val="00DA3916"/>
    <w:rsid w:val="00DA39AC"/>
    <w:rsid w:val="00DA3A01"/>
    <w:rsid w:val="00DA3BE1"/>
    <w:rsid w:val="00DA3C4F"/>
    <w:rsid w:val="00DA3CA2"/>
    <w:rsid w:val="00DA3CC7"/>
    <w:rsid w:val="00DA3D93"/>
    <w:rsid w:val="00DA3DC5"/>
    <w:rsid w:val="00DA3DE5"/>
    <w:rsid w:val="00DA3ED8"/>
    <w:rsid w:val="00DA3EF0"/>
    <w:rsid w:val="00DA404F"/>
    <w:rsid w:val="00DA4055"/>
    <w:rsid w:val="00DA40C7"/>
    <w:rsid w:val="00DA4144"/>
    <w:rsid w:val="00DA4292"/>
    <w:rsid w:val="00DA42CD"/>
    <w:rsid w:val="00DA4312"/>
    <w:rsid w:val="00DA4429"/>
    <w:rsid w:val="00DA44E7"/>
    <w:rsid w:val="00DA46CC"/>
    <w:rsid w:val="00DA476A"/>
    <w:rsid w:val="00DA48FC"/>
    <w:rsid w:val="00DA4919"/>
    <w:rsid w:val="00DA49AC"/>
    <w:rsid w:val="00DA4A42"/>
    <w:rsid w:val="00DA4AD9"/>
    <w:rsid w:val="00DA4B73"/>
    <w:rsid w:val="00DA4BCF"/>
    <w:rsid w:val="00DA4C49"/>
    <w:rsid w:val="00DA4CC3"/>
    <w:rsid w:val="00DA4CD9"/>
    <w:rsid w:val="00DA4D9A"/>
    <w:rsid w:val="00DA4DBE"/>
    <w:rsid w:val="00DA4F42"/>
    <w:rsid w:val="00DA501B"/>
    <w:rsid w:val="00DA5020"/>
    <w:rsid w:val="00DA5091"/>
    <w:rsid w:val="00DA50DF"/>
    <w:rsid w:val="00DA5166"/>
    <w:rsid w:val="00DA525C"/>
    <w:rsid w:val="00DA53A3"/>
    <w:rsid w:val="00DA53AD"/>
    <w:rsid w:val="00DA552B"/>
    <w:rsid w:val="00DA55BE"/>
    <w:rsid w:val="00DA563E"/>
    <w:rsid w:val="00DA564E"/>
    <w:rsid w:val="00DA5713"/>
    <w:rsid w:val="00DA595F"/>
    <w:rsid w:val="00DA59BA"/>
    <w:rsid w:val="00DA59FB"/>
    <w:rsid w:val="00DA5A6F"/>
    <w:rsid w:val="00DA5A76"/>
    <w:rsid w:val="00DA5A8C"/>
    <w:rsid w:val="00DA5BA7"/>
    <w:rsid w:val="00DA5BD3"/>
    <w:rsid w:val="00DA5D3F"/>
    <w:rsid w:val="00DA5DC2"/>
    <w:rsid w:val="00DA5DCC"/>
    <w:rsid w:val="00DA5E04"/>
    <w:rsid w:val="00DA5E80"/>
    <w:rsid w:val="00DA5EC8"/>
    <w:rsid w:val="00DA5ED2"/>
    <w:rsid w:val="00DA5F71"/>
    <w:rsid w:val="00DA6085"/>
    <w:rsid w:val="00DA60A1"/>
    <w:rsid w:val="00DA6224"/>
    <w:rsid w:val="00DA6293"/>
    <w:rsid w:val="00DA62A4"/>
    <w:rsid w:val="00DA62A7"/>
    <w:rsid w:val="00DA633A"/>
    <w:rsid w:val="00DA6385"/>
    <w:rsid w:val="00DA63BF"/>
    <w:rsid w:val="00DA63FD"/>
    <w:rsid w:val="00DA6411"/>
    <w:rsid w:val="00DA647E"/>
    <w:rsid w:val="00DA64D3"/>
    <w:rsid w:val="00DA66BE"/>
    <w:rsid w:val="00DA676C"/>
    <w:rsid w:val="00DA6918"/>
    <w:rsid w:val="00DA6924"/>
    <w:rsid w:val="00DA69D4"/>
    <w:rsid w:val="00DA6A2A"/>
    <w:rsid w:val="00DA6AB4"/>
    <w:rsid w:val="00DA6BA2"/>
    <w:rsid w:val="00DA6BA7"/>
    <w:rsid w:val="00DA6C5F"/>
    <w:rsid w:val="00DA6C88"/>
    <w:rsid w:val="00DA6D37"/>
    <w:rsid w:val="00DA6DB9"/>
    <w:rsid w:val="00DA6DC8"/>
    <w:rsid w:val="00DA6E9D"/>
    <w:rsid w:val="00DA6F6C"/>
    <w:rsid w:val="00DA70A2"/>
    <w:rsid w:val="00DA712B"/>
    <w:rsid w:val="00DA717A"/>
    <w:rsid w:val="00DA7311"/>
    <w:rsid w:val="00DA7542"/>
    <w:rsid w:val="00DA7555"/>
    <w:rsid w:val="00DA75B7"/>
    <w:rsid w:val="00DA75FA"/>
    <w:rsid w:val="00DA7641"/>
    <w:rsid w:val="00DA766A"/>
    <w:rsid w:val="00DA76EE"/>
    <w:rsid w:val="00DA7789"/>
    <w:rsid w:val="00DA778C"/>
    <w:rsid w:val="00DA7793"/>
    <w:rsid w:val="00DA77C5"/>
    <w:rsid w:val="00DA77DF"/>
    <w:rsid w:val="00DA784E"/>
    <w:rsid w:val="00DA78B9"/>
    <w:rsid w:val="00DA78C8"/>
    <w:rsid w:val="00DA78CC"/>
    <w:rsid w:val="00DA7947"/>
    <w:rsid w:val="00DA7A14"/>
    <w:rsid w:val="00DA7A53"/>
    <w:rsid w:val="00DA7A68"/>
    <w:rsid w:val="00DA7C36"/>
    <w:rsid w:val="00DA7D5F"/>
    <w:rsid w:val="00DA7DD4"/>
    <w:rsid w:val="00DA7E31"/>
    <w:rsid w:val="00DA7E41"/>
    <w:rsid w:val="00DA7F0C"/>
    <w:rsid w:val="00DA7F20"/>
    <w:rsid w:val="00DA7F23"/>
    <w:rsid w:val="00DA7F37"/>
    <w:rsid w:val="00DA7F79"/>
    <w:rsid w:val="00DA7FC8"/>
    <w:rsid w:val="00DA7FEE"/>
    <w:rsid w:val="00DB0052"/>
    <w:rsid w:val="00DB0078"/>
    <w:rsid w:val="00DB0103"/>
    <w:rsid w:val="00DB0205"/>
    <w:rsid w:val="00DB028F"/>
    <w:rsid w:val="00DB03C5"/>
    <w:rsid w:val="00DB055C"/>
    <w:rsid w:val="00DB05D8"/>
    <w:rsid w:val="00DB0793"/>
    <w:rsid w:val="00DB0829"/>
    <w:rsid w:val="00DB0853"/>
    <w:rsid w:val="00DB089B"/>
    <w:rsid w:val="00DB093D"/>
    <w:rsid w:val="00DB09C0"/>
    <w:rsid w:val="00DB0A74"/>
    <w:rsid w:val="00DB0AEA"/>
    <w:rsid w:val="00DB0AEF"/>
    <w:rsid w:val="00DB0B03"/>
    <w:rsid w:val="00DB0B8E"/>
    <w:rsid w:val="00DB0C42"/>
    <w:rsid w:val="00DB0CD2"/>
    <w:rsid w:val="00DB0E05"/>
    <w:rsid w:val="00DB0ED0"/>
    <w:rsid w:val="00DB0F51"/>
    <w:rsid w:val="00DB1101"/>
    <w:rsid w:val="00DB1140"/>
    <w:rsid w:val="00DB116D"/>
    <w:rsid w:val="00DB1253"/>
    <w:rsid w:val="00DB1289"/>
    <w:rsid w:val="00DB13FE"/>
    <w:rsid w:val="00DB14E0"/>
    <w:rsid w:val="00DB14E7"/>
    <w:rsid w:val="00DB156B"/>
    <w:rsid w:val="00DB15FF"/>
    <w:rsid w:val="00DB1604"/>
    <w:rsid w:val="00DB16CA"/>
    <w:rsid w:val="00DB1742"/>
    <w:rsid w:val="00DB1886"/>
    <w:rsid w:val="00DB1933"/>
    <w:rsid w:val="00DB1961"/>
    <w:rsid w:val="00DB1ACD"/>
    <w:rsid w:val="00DB1B21"/>
    <w:rsid w:val="00DB1B50"/>
    <w:rsid w:val="00DB1BE0"/>
    <w:rsid w:val="00DB1C94"/>
    <w:rsid w:val="00DB1CDB"/>
    <w:rsid w:val="00DB1EBE"/>
    <w:rsid w:val="00DB1F85"/>
    <w:rsid w:val="00DB2001"/>
    <w:rsid w:val="00DB2103"/>
    <w:rsid w:val="00DB210F"/>
    <w:rsid w:val="00DB214F"/>
    <w:rsid w:val="00DB2153"/>
    <w:rsid w:val="00DB2162"/>
    <w:rsid w:val="00DB220E"/>
    <w:rsid w:val="00DB2214"/>
    <w:rsid w:val="00DB22B9"/>
    <w:rsid w:val="00DB23D8"/>
    <w:rsid w:val="00DB23D9"/>
    <w:rsid w:val="00DB2587"/>
    <w:rsid w:val="00DB27A1"/>
    <w:rsid w:val="00DB2831"/>
    <w:rsid w:val="00DB29EE"/>
    <w:rsid w:val="00DB29F0"/>
    <w:rsid w:val="00DB2ABC"/>
    <w:rsid w:val="00DB2AC8"/>
    <w:rsid w:val="00DB2B86"/>
    <w:rsid w:val="00DB2CA0"/>
    <w:rsid w:val="00DB2D40"/>
    <w:rsid w:val="00DB2D7D"/>
    <w:rsid w:val="00DB2EA1"/>
    <w:rsid w:val="00DB3066"/>
    <w:rsid w:val="00DB3079"/>
    <w:rsid w:val="00DB3105"/>
    <w:rsid w:val="00DB319B"/>
    <w:rsid w:val="00DB322A"/>
    <w:rsid w:val="00DB3271"/>
    <w:rsid w:val="00DB329F"/>
    <w:rsid w:val="00DB32FA"/>
    <w:rsid w:val="00DB339A"/>
    <w:rsid w:val="00DB34B4"/>
    <w:rsid w:val="00DB34DC"/>
    <w:rsid w:val="00DB34DF"/>
    <w:rsid w:val="00DB3504"/>
    <w:rsid w:val="00DB35A0"/>
    <w:rsid w:val="00DB35A2"/>
    <w:rsid w:val="00DB36AF"/>
    <w:rsid w:val="00DB37FE"/>
    <w:rsid w:val="00DB381E"/>
    <w:rsid w:val="00DB385C"/>
    <w:rsid w:val="00DB391F"/>
    <w:rsid w:val="00DB39B9"/>
    <w:rsid w:val="00DB3ADC"/>
    <w:rsid w:val="00DB3AFF"/>
    <w:rsid w:val="00DB3CAA"/>
    <w:rsid w:val="00DB3CCB"/>
    <w:rsid w:val="00DB3CDC"/>
    <w:rsid w:val="00DB3CF3"/>
    <w:rsid w:val="00DB3D91"/>
    <w:rsid w:val="00DB3EA7"/>
    <w:rsid w:val="00DB3F9A"/>
    <w:rsid w:val="00DB3FA8"/>
    <w:rsid w:val="00DB3FDD"/>
    <w:rsid w:val="00DB402B"/>
    <w:rsid w:val="00DB404C"/>
    <w:rsid w:val="00DB409B"/>
    <w:rsid w:val="00DB40A9"/>
    <w:rsid w:val="00DB40C3"/>
    <w:rsid w:val="00DB40E7"/>
    <w:rsid w:val="00DB41E7"/>
    <w:rsid w:val="00DB41F4"/>
    <w:rsid w:val="00DB41F9"/>
    <w:rsid w:val="00DB4238"/>
    <w:rsid w:val="00DB434A"/>
    <w:rsid w:val="00DB4386"/>
    <w:rsid w:val="00DB438C"/>
    <w:rsid w:val="00DB43CF"/>
    <w:rsid w:val="00DB4460"/>
    <w:rsid w:val="00DB44C3"/>
    <w:rsid w:val="00DB4718"/>
    <w:rsid w:val="00DB47B7"/>
    <w:rsid w:val="00DB480C"/>
    <w:rsid w:val="00DB487D"/>
    <w:rsid w:val="00DB48CE"/>
    <w:rsid w:val="00DB48F2"/>
    <w:rsid w:val="00DB48F5"/>
    <w:rsid w:val="00DB4911"/>
    <w:rsid w:val="00DB491C"/>
    <w:rsid w:val="00DB493B"/>
    <w:rsid w:val="00DB4A52"/>
    <w:rsid w:val="00DB4A66"/>
    <w:rsid w:val="00DB4ADD"/>
    <w:rsid w:val="00DB4B20"/>
    <w:rsid w:val="00DB4B63"/>
    <w:rsid w:val="00DB4C97"/>
    <w:rsid w:val="00DB4D2E"/>
    <w:rsid w:val="00DB4EC9"/>
    <w:rsid w:val="00DB4F2F"/>
    <w:rsid w:val="00DB4F6B"/>
    <w:rsid w:val="00DB5056"/>
    <w:rsid w:val="00DB50F3"/>
    <w:rsid w:val="00DB5159"/>
    <w:rsid w:val="00DB5283"/>
    <w:rsid w:val="00DB52A2"/>
    <w:rsid w:val="00DB5407"/>
    <w:rsid w:val="00DB54B5"/>
    <w:rsid w:val="00DB54E2"/>
    <w:rsid w:val="00DB56B0"/>
    <w:rsid w:val="00DB5777"/>
    <w:rsid w:val="00DB57C1"/>
    <w:rsid w:val="00DB5931"/>
    <w:rsid w:val="00DB593D"/>
    <w:rsid w:val="00DB5ADE"/>
    <w:rsid w:val="00DB5B66"/>
    <w:rsid w:val="00DB5BAE"/>
    <w:rsid w:val="00DB5D7A"/>
    <w:rsid w:val="00DB5DC0"/>
    <w:rsid w:val="00DB5DF1"/>
    <w:rsid w:val="00DB5E4C"/>
    <w:rsid w:val="00DB5E8D"/>
    <w:rsid w:val="00DB5F98"/>
    <w:rsid w:val="00DB605A"/>
    <w:rsid w:val="00DB6164"/>
    <w:rsid w:val="00DB61B6"/>
    <w:rsid w:val="00DB6242"/>
    <w:rsid w:val="00DB6281"/>
    <w:rsid w:val="00DB62D8"/>
    <w:rsid w:val="00DB6418"/>
    <w:rsid w:val="00DB6436"/>
    <w:rsid w:val="00DB6485"/>
    <w:rsid w:val="00DB650C"/>
    <w:rsid w:val="00DB654A"/>
    <w:rsid w:val="00DB65BC"/>
    <w:rsid w:val="00DB65CE"/>
    <w:rsid w:val="00DB65F9"/>
    <w:rsid w:val="00DB666D"/>
    <w:rsid w:val="00DB6697"/>
    <w:rsid w:val="00DB6709"/>
    <w:rsid w:val="00DB68DA"/>
    <w:rsid w:val="00DB695B"/>
    <w:rsid w:val="00DB69A2"/>
    <w:rsid w:val="00DB6B0E"/>
    <w:rsid w:val="00DB6B31"/>
    <w:rsid w:val="00DB6B93"/>
    <w:rsid w:val="00DB6BF8"/>
    <w:rsid w:val="00DB6C1D"/>
    <w:rsid w:val="00DB6D67"/>
    <w:rsid w:val="00DB6ED0"/>
    <w:rsid w:val="00DB6F19"/>
    <w:rsid w:val="00DB6F26"/>
    <w:rsid w:val="00DB6FE1"/>
    <w:rsid w:val="00DB7058"/>
    <w:rsid w:val="00DB711E"/>
    <w:rsid w:val="00DB718A"/>
    <w:rsid w:val="00DB719A"/>
    <w:rsid w:val="00DB71AF"/>
    <w:rsid w:val="00DB71DF"/>
    <w:rsid w:val="00DB7429"/>
    <w:rsid w:val="00DB74EF"/>
    <w:rsid w:val="00DB7508"/>
    <w:rsid w:val="00DB7547"/>
    <w:rsid w:val="00DB7554"/>
    <w:rsid w:val="00DB7692"/>
    <w:rsid w:val="00DB76C5"/>
    <w:rsid w:val="00DB76F9"/>
    <w:rsid w:val="00DB773E"/>
    <w:rsid w:val="00DB7791"/>
    <w:rsid w:val="00DB788B"/>
    <w:rsid w:val="00DB7A65"/>
    <w:rsid w:val="00DB7A88"/>
    <w:rsid w:val="00DB7AA0"/>
    <w:rsid w:val="00DB7B0D"/>
    <w:rsid w:val="00DB7B84"/>
    <w:rsid w:val="00DB7BD0"/>
    <w:rsid w:val="00DB7C1C"/>
    <w:rsid w:val="00DB7C8A"/>
    <w:rsid w:val="00DB7D04"/>
    <w:rsid w:val="00DB7D6E"/>
    <w:rsid w:val="00DB7DEB"/>
    <w:rsid w:val="00DB7EAB"/>
    <w:rsid w:val="00DB7EB0"/>
    <w:rsid w:val="00DB7F39"/>
    <w:rsid w:val="00DB7F46"/>
    <w:rsid w:val="00DB7F71"/>
    <w:rsid w:val="00DC00E8"/>
    <w:rsid w:val="00DC0162"/>
    <w:rsid w:val="00DC01EA"/>
    <w:rsid w:val="00DC0338"/>
    <w:rsid w:val="00DC034B"/>
    <w:rsid w:val="00DC03C8"/>
    <w:rsid w:val="00DC0403"/>
    <w:rsid w:val="00DC0418"/>
    <w:rsid w:val="00DC0423"/>
    <w:rsid w:val="00DC0593"/>
    <w:rsid w:val="00DC0632"/>
    <w:rsid w:val="00DC06A4"/>
    <w:rsid w:val="00DC0745"/>
    <w:rsid w:val="00DC079A"/>
    <w:rsid w:val="00DC0841"/>
    <w:rsid w:val="00DC09D6"/>
    <w:rsid w:val="00DC09F6"/>
    <w:rsid w:val="00DC09FD"/>
    <w:rsid w:val="00DC0A6D"/>
    <w:rsid w:val="00DC0AA5"/>
    <w:rsid w:val="00DC0AFE"/>
    <w:rsid w:val="00DC0B03"/>
    <w:rsid w:val="00DC0B2E"/>
    <w:rsid w:val="00DC0B39"/>
    <w:rsid w:val="00DC0C07"/>
    <w:rsid w:val="00DC0D31"/>
    <w:rsid w:val="00DC0DA9"/>
    <w:rsid w:val="00DC0DD9"/>
    <w:rsid w:val="00DC0DFF"/>
    <w:rsid w:val="00DC0E5C"/>
    <w:rsid w:val="00DC0E7F"/>
    <w:rsid w:val="00DC0EB0"/>
    <w:rsid w:val="00DC1133"/>
    <w:rsid w:val="00DC11E8"/>
    <w:rsid w:val="00DC11EB"/>
    <w:rsid w:val="00DC1281"/>
    <w:rsid w:val="00DC12F0"/>
    <w:rsid w:val="00DC1476"/>
    <w:rsid w:val="00DC14A9"/>
    <w:rsid w:val="00DC14E9"/>
    <w:rsid w:val="00DC15D8"/>
    <w:rsid w:val="00DC1615"/>
    <w:rsid w:val="00DC176D"/>
    <w:rsid w:val="00DC178F"/>
    <w:rsid w:val="00DC184F"/>
    <w:rsid w:val="00DC18FA"/>
    <w:rsid w:val="00DC193A"/>
    <w:rsid w:val="00DC1942"/>
    <w:rsid w:val="00DC1A31"/>
    <w:rsid w:val="00DC1B08"/>
    <w:rsid w:val="00DC1C10"/>
    <w:rsid w:val="00DC1C4C"/>
    <w:rsid w:val="00DC1CD2"/>
    <w:rsid w:val="00DC1D8F"/>
    <w:rsid w:val="00DC1DF4"/>
    <w:rsid w:val="00DC1F29"/>
    <w:rsid w:val="00DC1F98"/>
    <w:rsid w:val="00DC1FA2"/>
    <w:rsid w:val="00DC2048"/>
    <w:rsid w:val="00DC2077"/>
    <w:rsid w:val="00DC209B"/>
    <w:rsid w:val="00DC20E9"/>
    <w:rsid w:val="00DC20EA"/>
    <w:rsid w:val="00DC2109"/>
    <w:rsid w:val="00DC214A"/>
    <w:rsid w:val="00DC21BE"/>
    <w:rsid w:val="00DC22FA"/>
    <w:rsid w:val="00DC2308"/>
    <w:rsid w:val="00DC2493"/>
    <w:rsid w:val="00DC24BD"/>
    <w:rsid w:val="00DC251C"/>
    <w:rsid w:val="00DC25CE"/>
    <w:rsid w:val="00DC25CF"/>
    <w:rsid w:val="00DC2661"/>
    <w:rsid w:val="00DC26B8"/>
    <w:rsid w:val="00DC26D7"/>
    <w:rsid w:val="00DC2727"/>
    <w:rsid w:val="00DC2763"/>
    <w:rsid w:val="00DC27D7"/>
    <w:rsid w:val="00DC28D5"/>
    <w:rsid w:val="00DC292F"/>
    <w:rsid w:val="00DC2A1B"/>
    <w:rsid w:val="00DC2AC1"/>
    <w:rsid w:val="00DC2C2A"/>
    <w:rsid w:val="00DC2C32"/>
    <w:rsid w:val="00DC2D3A"/>
    <w:rsid w:val="00DC2D65"/>
    <w:rsid w:val="00DC2D89"/>
    <w:rsid w:val="00DC2E24"/>
    <w:rsid w:val="00DC2EF4"/>
    <w:rsid w:val="00DC2F30"/>
    <w:rsid w:val="00DC2F7C"/>
    <w:rsid w:val="00DC2F83"/>
    <w:rsid w:val="00DC2FFA"/>
    <w:rsid w:val="00DC30A7"/>
    <w:rsid w:val="00DC3186"/>
    <w:rsid w:val="00DC31AF"/>
    <w:rsid w:val="00DC342F"/>
    <w:rsid w:val="00DC34CD"/>
    <w:rsid w:val="00DC34F7"/>
    <w:rsid w:val="00DC36AA"/>
    <w:rsid w:val="00DC36AD"/>
    <w:rsid w:val="00DC36DE"/>
    <w:rsid w:val="00DC3749"/>
    <w:rsid w:val="00DC3769"/>
    <w:rsid w:val="00DC3771"/>
    <w:rsid w:val="00DC37CE"/>
    <w:rsid w:val="00DC3804"/>
    <w:rsid w:val="00DC3831"/>
    <w:rsid w:val="00DC38A1"/>
    <w:rsid w:val="00DC38D1"/>
    <w:rsid w:val="00DC38D3"/>
    <w:rsid w:val="00DC393C"/>
    <w:rsid w:val="00DC3A02"/>
    <w:rsid w:val="00DC3A8A"/>
    <w:rsid w:val="00DC3AC9"/>
    <w:rsid w:val="00DC3ACA"/>
    <w:rsid w:val="00DC3B20"/>
    <w:rsid w:val="00DC3B21"/>
    <w:rsid w:val="00DC3BC8"/>
    <w:rsid w:val="00DC3C44"/>
    <w:rsid w:val="00DC3C68"/>
    <w:rsid w:val="00DC3D52"/>
    <w:rsid w:val="00DC3FB2"/>
    <w:rsid w:val="00DC4082"/>
    <w:rsid w:val="00DC40A5"/>
    <w:rsid w:val="00DC41B2"/>
    <w:rsid w:val="00DC42DF"/>
    <w:rsid w:val="00DC4374"/>
    <w:rsid w:val="00DC445C"/>
    <w:rsid w:val="00DC4583"/>
    <w:rsid w:val="00DC4679"/>
    <w:rsid w:val="00DC469D"/>
    <w:rsid w:val="00DC46E7"/>
    <w:rsid w:val="00DC4707"/>
    <w:rsid w:val="00DC47B4"/>
    <w:rsid w:val="00DC49C5"/>
    <w:rsid w:val="00DC49D5"/>
    <w:rsid w:val="00DC49EE"/>
    <w:rsid w:val="00DC4A0A"/>
    <w:rsid w:val="00DC4D99"/>
    <w:rsid w:val="00DC4DA8"/>
    <w:rsid w:val="00DC4DCD"/>
    <w:rsid w:val="00DC4FEC"/>
    <w:rsid w:val="00DC500F"/>
    <w:rsid w:val="00DC50CA"/>
    <w:rsid w:val="00DC5184"/>
    <w:rsid w:val="00DC5319"/>
    <w:rsid w:val="00DC5421"/>
    <w:rsid w:val="00DC54A5"/>
    <w:rsid w:val="00DC54AB"/>
    <w:rsid w:val="00DC5563"/>
    <w:rsid w:val="00DC55D9"/>
    <w:rsid w:val="00DC5603"/>
    <w:rsid w:val="00DC56F2"/>
    <w:rsid w:val="00DC58AD"/>
    <w:rsid w:val="00DC5902"/>
    <w:rsid w:val="00DC5AD5"/>
    <w:rsid w:val="00DC5AEA"/>
    <w:rsid w:val="00DC5B72"/>
    <w:rsid w:val="00DC5BAE"/>
    <w:rsid w:val="00DC5D4F"/>
    <w:rsid w:val="00DC5D95"/>
    <w:rsid w:val="00DC5DE8"/>
    <w:rsid w:val="00DC5ED4"/>
    <w:rsid w:val="00DC5EEE"/>
    <w:rsid w:val="00DC5F7B"/>
    <w:rsid w:val="00DC6032"/>
    <w:rsid w:val="00DC6078"/>
    <w:rsid w:val="00DC60CB"/>
    <w:rsid w:val="00DC612B"/>
    <w:rsid w:val="00DC63F1"/>
    <w:rsid w:val="00DC65CD"/>
    <w:rsid w:val="00DC65F7"/>
    <w:rsid w:val="00DC6614"/>
    <w:rsid w:val="00DC6675"/>
    <w:rsid w:val="00DC6695"/>
    <w:rsid w:val="00DC6742"/>
    <w:rsid w:val="00DC6923"/>
    <w:rsid w:val="00DC6AB4"/>
    <w:rsid w:val="00DC6B04"/>
    <w:rsid w:val="00DC6B44"/>
    <w:rsid w:val="00DC6B7A"/>
    <w:rsid w:val="00DC6BB7"/>
    <w:rsid w:val="00DC6C02"/>
    <w:rsid w:val="00DC6C63"/>
    <w:rsid w:val="00DC6C87"/>
    <w:rsid w:val="00DC6CC0"/>
    <w:rsid w:val="00DC6CD0"/>
    <w:rsid w:val="00DC6CE8"/>
    <w:rsid w:val="00DC6D11"/>
    <w:rsid w:val="00DC6DC2"/>
    <w:rsid w:val="00DC6E13"/>
    <w:rsid w:val="00DC6E88"/>
    <w:rsid w:val="00DC6F06"/>
    <w:rsid w:val="00DC6F74"/>
    <w:rsid w:val="00DC6F8C"/>
    <w:rsid w:val="00DC6FAA"/>
    <w:rsid w:val="00DC7152"/>
    <w:rsid w:val="00DC72AA"/>
    <w:rsid w:val="00DC72AB"/>
    <w:rsid w:val="00DC72D0"/>
    <w:rsid w:val="00DC72F2"/>
    <w:rsid w:val="00DC7328"/>
    <w:rsid w:val="00DC738F"/>
    <w:rsid w:val="00DC74FC"/>
    <w:rsid w:val="00DC751A"/>
    <w:rsid w:val="00DC7661"/>
    <w:rsid w:val="00DC7774"/>
    <w:rsid w:val="00DC793C"/>
    <w:rsid w:val="00DC795D"/>
    <w:rsid w:val="00DC79C7"/>
    <w:rsid w:val="00DC79E6"/>
    <w:rsid w:val="00DC79F5"/>
    <w:rsid w:val="00DC7A60"/>
    <w:rsid w:val="00DC7AA2"/>
    <w:rsid w:val="00DC7B4F"/>
    <w:rsid w:val="00DC7B5B"/>
    <w:rsid w:val="00DC7C2B"/>
    <w:rsid w:val="00DC7C65"/>
    <w:rsid w:val="00DC7C6B"/>
    <w:rsid w:val="00DC7C9B"/>
    <w:rsid w:val="00DC7D37"/>
    <w:rsid w:val="00DC7D74"/>
    <w:rsid w:val="00DC7DB5"/>
    <w:rsid w:val="00DC7DF0"/>
    <w:rsid w:val="00DC7E00"/>
    <w:rsid w:val="00DC7E1E"/>
    <w:rsid w:val="00DC7E62"/>
    <w:rsid w:val="00DC7F1D"/>
    <w:rsid w:val="00DC7FC8"/>
    <w:rsid w:val="00DD00AA"/>
    <w:rsid w:val="00DD00BC"/>
    <w:rsid w:val="00DD0100"/>
    <w:rsid w:val="00DD020E"/>
    <w:rsid w:val="00DD0276"/>
    <w:rsid w:val="00DD02B5"/>
    <w:rsid w:val="00DD02BC"/>
    <w:rsid w:val="00DD0373"/>
    <w:rsid w:val="00DD0554"/>
    <w:rsid w:val="00DD05AD"/>
    <w:rsid w:val="00DD05B6"/>
    <w:rsid w:val="00DD05E9"/>
    <w:rsid w:val="00DD061A"/>
    <w:rsid w:val="00DD0753"/>
    <w:rsid w:val="00DD0791"/>
    <w:rsid w:val="00DD07E5"/>
    <w:rsid w:val="00DD08F4"/>
    <w:rsid w:val="00DD0A1D"/>
    <w:rsid w:val="00DD0A63"/>
    <w:rsid w:val="00DD0B04"/>
    <w:rsid w:val="00DD0B0C"/>
    <w:rsid w:val="00DD0B16"/>
    <w:rsid w:val="00DD0BCD"/>
    <w:rsid w:val="00DD0C54"/>
    <w:rsid w:val="00DD0C64"/>
    <w:rsid w:val="00DD0C89"/>
    <w:rsid w:val="00DD0CC6"/>
    <w:rsid w:val="00DD0D8E"/>
    <w:rsid w:val="00DD0D99"/>
    <w:rsid w:val="00DD0D9D"/>
    <w:rsid w:val="00DD0E11"/>
    <w:rsid w:val="00DD0EDA"/>
    <w:rsid w:val="00DD0F4D"/>
    <w:rsid w:val="00DD0FF4"/>
    <w:rsid w:val="00DD13F8"/>
    <w:rsid w:val="00DD144C"/>
    <w:rsid w:val="00DD145C"/>
    <w:rsid w:val="00DD1464"/>
    <w:rsid w:val="00DD14AB"/>
    <w:rsid w:val="00DD14C7"/>
    <w:rsid w:val="00DD14E0"/>
    <w:rsid w:val="00DD15C4"/>
    <w:rsid w:val="00DD160A"/>
    <w:rsid w:val="00DD1634"/>
    <w:rsid w:val="00DD1711"/>
    <w:rsid w:val="00DD1918"/>
    <w:rsid w:val="00DD1BB8"/>
    <w:rsid w:val="00DD1C58"/>
    <w:rsid w:val="00DD1D3A"/>
    <w:rsid w:val="00DD1D3E"/>
    <w:rsid w:val="00DD1EBF"/>
    <w:rsid w:val="00DD1F36"/>
    <w:rsid w:val="00DD2028"/>
    <w:rsid w:val="00DD2038"/>
    <w:rsid w:val="00DD2130"/>
    <w:rsid w:val="00DD2194"/>
    <w:rsid w:val="00DD21ED"/>
    <w:rsid w:val="00DD2205"/>
    <w:rsid w:val="00DD22C3"/>
    <w:rsid w:val="00DD22DB"/>
    <w:rsid w:val="00DD2337"/>
    <w:rsid w:val="00DD2352"/>
    <w:rsid w:val="00DD23A4"/>
    <w:rsid w:val="00DD247B"/>
    <w:rsid w:val="00DD2667"/>
    <w:rsid w:val="00DD26A6"/>
    <w:rsid w:val="00DD26ED"/>
    <w:rsid w:val="00DD273B"/>
    <w:rsid w:val="00DD278E"/>
    <w:rsid w:val="00DD284C"/>
    <w:rsid w:val="00DD2965"/>
    <w:rsid w:val="00DD2A90"/>
    <w:rsid w:val="00DD2AFC"/>
    <w:rsid w:val="00DD2B46"/>
    <w:rsid w:val="00DD2BE2"/>
    <w:rsid w:val="00DD2C62"/>
    <w:rsid w:val="00DD2D4E"/>
    <w:rsid w:val="00DD2D6A"/>
    <w:rsid w:val="00DD2D79"/>
    <w:rsid w:val="00DD2FC7"/>
    <w:rsid w:val="00DD3076"/>
    <w:rsid w:val="00DD3094"/>
    <w:rsid w:val="00DD30F7"/>
    <w:rsid w:val="00DD31AD"/>
    <w:rsid w:val="00DD346F"/>
    <w:rsid w:val="00DD34AA"/>
    <w:rsid w:val="00DD34BE"/>
    <w:rsid w:val="00DD35DA"/>
    <w:rsid w:val="00DD364F"/>
    <w:rsid w:val="00DD3751"/>
    <w:rsid w:val="00DD377D"/>
    <w:rsid w:val="00DD37CA"/>
    <w:rsid w:val="00DD38C7"/>
    <w:rsid w:val="00DD3920"/>
    <w:rsid w:val="00DD399D"/>
    <w:rsid w:val="00DD3A3D"/>
    <w:rsid w:val="00DD3A5D"/>
    <w:rsid w:val="00DD3AA0"/>
    <w:rsid w:val="00DD3D9B"/>
    <w:rsid w:val="00DD3E00"/>
    <w:rsid w:val="00DD3EF4"/>
    <w:rsid w:val="00DD3FBF"/>
    <w:rsid w:val="00DD401D"/>
    <w:rsid w:val="00DD40AF"/>
    <w:rsid w:val="00DD4104"/>
    <w:rsid w:val="00DD4118"/>
    <w:rsid w:val="00DD4226"/>
    <w:rsid w:val="00DD422F"/>
    <w:rsid w:val="00DD4243"/>
    <w:rsid w:val="00DD424D"/>
    <w:rsid w:val="00DD42F7"/>
    <w:rsid w:val="00DD4335"/>
    <w:rsid w:val="00DD4339"/>
    <w:rsid w:val="00DD433E"/>
    <w:rsid w:val="00DD434C"/>
    <w:rsid w:val="00DD43B8"/>
    <w:rsid w:val="00DD4415"/>
    <w:rsid w:val="00DD451F"/>
    <w:rsid w:val="00DD4544"/>
    <w:rsid w:val="00DD4560"/>
    <w:rsid w:val="00DD459B"/>
    <w:rsid w:val="00DD4640"/>
    <w:rsid w:val="00DD4822"/>
    <w:rsid w:val="00DD48C4"/>
    <w:rsid w:val="00DD4904"/>
    <w:rsid w:val="00DD4A18"/>
    <w:rsid w:val="00DD4AD6"/>
    <w:rsid w:val="00DD4B39"/>
    <w:rsid w:val="00DD4B81"/>
    <w:rsid w:val="00DD4BF3"/>
    <w:rsid w:val="00DD4C92"/>
    <w:rsid w:val="00DD4E37"/>
    <w:rsid w:val="00DD4EFC"/>
    <w:rsid w:val="00DD4F46"/>
    <w:rsid w:val="00DD4FF6"/>
    <w:rsid w:val="00DD50B3"/>
    <w:rsid w:val="00DD51C2"/>
    <w:rsid w:val="00DD5238"/>
    <w:rsid w:val="00DD5242"/>
    <w:rsid w:val="00DD52EC"/>
    <w:rsid w:val="00DD5343"/>
    <w:rsid w:val="00DD55DD"/>
    <w:rsid w:val="00DD5844"/>
    <w:rsid w:val="00DD59C9"/>
    <w:rsid w:val="00DD5ABF"/>
    <w:rsid w:val="00DD5BD3"/>
    <w:rsid w:val="00DD5C8E"/>
    <w:rsid w:val="00DD5D6D"/>
    <w:rsid w:val="00DD5DAA"/>
    <w:rsid w:val="00DD5DC3"/>
    <w:rsid w:val="00DD5E81"/>
    <w:rsid w:val="00DD5EA1"/>
    <w:rsid w:val="00DD5FE9"/>
    <w:rsid w:val="00DD60DB"/>
    <w:rsid w:val="00DD619B"/>
    <w:rsid w:val="00DD61A7"/>
    <w:rsid w:val="00DD6300"/>
    <w:rsid w:val="00DD6340"/>
    <w:rsid w:val="00DD63A5"/>
    <w:rsid w:val="00DD645D"/>
    <w:rsid w:val="00DD6464"/>
    <w:rsid w:val="00DD6524"/>
    <w:rsid w:val="00DD6632"/>
    <w:rsid w:val="00DD6637"/>
    <w:rsid w:val="00DD6759"/>
    <w:rsid w:val="00DD681F"/>
    <w:rsid w:val="00DD6867"/>
    <w:rsid w:val="00DD6949"/>
    <w:rsid w:val="00DD6964"/>
    <w:rsid w:val="00DD696A"/>
    <w:rsid w:val="00DD6995"/>
    <w:rsid w:val="00DD6A2F"/>
    <w:rsid w:val="00DD6A6C"/>
    <w:rsid w:val="00DD6B1E"/>
    <w:rsid w:val="00DD6BAF"/>
    <w:rsid w:val="00DD6BEB"/>
    <w:rsid w:val="00DD6C04"/>
    <w:rsid w:val="00DD6C8F"/>
    <w:rsid w:val="00DD6D76"/>
    <w:rsid w:val="00DD6E4D"/>
    <w:rsid w:val="00DD6E97"/>
    <w:rsid w:val="00DD6EC4"/>
    <w:rsid w:val="00DD6F14"/>
    <w:rsid w:val="00DD6F1B"/>
    <w:rsid w:val="00DD6F46"/>
    <w:rsid w:val="00DD6F7B"/>
    <w:rsid w:val="00DD6FAC"/>
    <w:rsid w:val="00DD6FBF"/>
    <w:rsid w:val="00DD713E"/>
    <w:rsid w:val="00DD715C"/>
    <w:rsid w:val="00DD720E"/>
    <w:rsid w:val="00DD7239"/>
    <w:rsid w:val="00DD72AD"/>
    <w:rsid w:val="00DD738C"/>
    <w:rsid w:val="00DD74A8"/>
    <w:rsid w:val="00DD74FF"/>
    <w:rsid w:val="00DD7544"/>
    <w:rsid w:val="00DD75A9"/>
    <w:rsid w:val="00DD75DF"/>
    <w:rsid w:val="00DD7656"/>
    <w:rsid w:val="00DD777B"/>
    <w:rsid w:val="00DD7789"/>
    <w:rsid w:val="00DD7816"/>
    <w:rsid w:val="00DD783A"/>
    <w:rsid w:val="00DD7912"/>
    <w:rsid w:val="00DD791F"/>
    <w:rsid w:val="00DD7A16"/>
    <w:rsid w:val="00DD7A1D"/>
    <w:rsid w:val="00DD7AF5"/>
    <w:rsid w:val="00DD7AF9"/>
    <w:rsid w:val="00DD7B0D"/>
    <w:rsid w:val="00DD7CA5"/>
    <w:rsid w:val="00DD7D1A"/>
    <w:rsid w:val="00DD7D8F"/>
    <w:rsid w:val="00DD7DAA"/>
    <w:rsid w:val="00DD7DAB"/>
    <w:rsid w:val="00DD7E0D"/>
    <w:rsid w:val="00DD7E27"/>
    <w:rsid w:val="00DD7E88"/>
    <w:rsid w:val="00DD7EAF"/>
    <w:rsid w:val="00DD7F22"/>
    <w:rsid w:val="00DE006A"/>
    <w:rsid w:val="00DE00B4"/>
    <w:rsid w:val="00DE00DD"/>
    <w:rsid w:val="00DE0121"/>
    <w:rsid w:val="00DE0206"/>
    <w:rsid w:val="00DE0371"/>
    <w:rsid w:val="00DE0420"/>
    <w:rsid w:val="00DE04D1"/>
    <w:rsid w:val="00DE04F4"/>
    <w:rsid w:val="00DE0660"/>
    <w:rsid w:val="00DE0951"/>
    <w:rsid w:val="00DE095C"/>
    <w:rsid w:val="00DE0A01"/>
    <w:rsid w:val="00DE0A43"/>
    <w:rsid w:val="00DE0B0B"/>
    <w:rsid w:val="00DE0B6B"/>
    <w:rsid w:val="00DE0B70"/>
    <w:rsid w:val="00DE0CB8"/>
    <w:rsid w:val="00DE0CD2"/>
    <w:rsid w:val="00DE0E4A"/>
    <w:rsid w:val="00DE0F12"/>
    <w:rsid w:val="00DE0FB2"/>
    <w:rsid w:val="00DE107F"/>
    <w:rsid w:val="00DE1090"/>
    <w:rsid w:val="00DE1273"/>
    <w:rsid w:val="00DE1277"/>
    <w:rsid w:val="00DE130E"/>
    <w:rsid w:val="00DE1546"/>
    <w:rsid w:val="00DE1659"/>
    <w:rsid w:val="00DE1880"/>
    <w:rsid w:val="00DE19CF"/>
    <w:rsid w:val="00DE19D3"/>
    <w:rsid w:val="00DE1AEF"/>
    <w:rsid w:val="00DE1CAA"/>
    <w:rsid w:val="00DE1DEC"/>
    <w:rsid w:val="00DE1E04"/>
    <w:rsid w:val="00DE1F3D"/>
    <w:rsid w:val="00DE1F4D"/>
    <w:rsid w:val="00DE1F63"/>
    <w:rsid w:val="00DE1F89"/>
    <w:rsid w:val="00DE1FC7"/>
    <w:rsid w:val="00DE1FC8"/>
    <w:rsid w:val="00DE1FDB"/>
    <w:rsid w:val="00DE20DA"/>
    <w:rsid w:val="00DE213F"/>
    <w:rsid w:val="00DE21A1"/>
    <w:rsid w:val="00DE21B8"/>
    <w:rsid w:val="00DE2406"/>
    <w:rsid w:val="00DE2417"/>
    <w:rsid w:val="00DE2426"/>
    <w:rsid w:val="00DE24F6"/>
    <w:rsid w:val="00DE254D"/>
    <w:rsid w:val="00DE25F2"/>
    <w:rsid w:val="00DE260A"/>
    <w:rsid w:val="00DE266B"/>
    <w:rsid w:val="00DE2785"/>
    <w:rsid w:val="00DE2939"/>
    <w:rsid w:val="00DE2988"/>
    <w:rsid w:val="00DE2995"/>
    <w:rsid w:val="00DE29ED"/>
    <w:rsid w:val="00DE29F6"/>
    <w:rsid w:val="00DE2A0D"/>
    <w:rsid w:val="00DE2A42"/>
    <w:rsid w:val="00DE2A43"/>
    <w:rsid w:val="00DE2A57"/>
    <w:rsid w:val="00DE2A73"/>
    <w:rsid w:val="00DE2B48"/>
    <w:rsid w:val="00DE2BEA"/>
    <w:rsid w:val="00DE2C52"/>
    <w:rsid w:val="00DE2C5C"/>
    <w:rsid w:val="00DE2CA9"/>
    <w:rsid w:val="00DE2CAF"/>
    <w:rsid w:val="00DE2CBE"/>
    <w:rsid w:val="00DE2CCB"/>
    <w:rsid w:val="00DE2D10"/>
    <w:rsid w:val="00DE2E8D"/>
    <w:rsid w:val="00DE2F8A"/>
    <w:rsid w:val="00DE2FCA"/>
    <w:rsid w:val="00DE3104"/>
    <w:rsid w:val="00DE3142"/>
    <w:rsid w:val="00DE3375"/>
    <w:rsid w:val="00DE33D3"/>
    <w:rsid w:val="00DE33F0"/>
    <w:rsid w:val="00DE341C"/>
    <w:rsid w:val="00DE346B"/>
    <w:rsid w:val="00DE34BD"/>
    <w:rsid w:val="00DE3559"/>
    <w:rsid w:val="00DE36A5"/>
    <w:rsid w:val="00DE36F6"/>
    <w:rsid w:val="00DE396A"/>
    <w:rsid w:val="00DE396C"/>
    <w:rsid w:val="00DE39D3"/>
    <w:rsid w:val="00DE3B17"/>
    <w:rsid w:val="00DE3BC7"/>
    <w:rsid w:val="00DE3CA4"/>
    <w:rsid w:val="00DE3CCB"/>
    <w:rsid w:val="00DE3CD9"/>
    <w:rsid w:val="00DE3DDA"/>
    <w:rsid w:val="00DE3EBA"/>
    <w:rsid w:val="00DE3EFC"/>
    <w:rsid w:val="00DE40B7"/>
    <w:rsid w:val="00DE40C3"/>
    <w:rsid w:val="00DE40F5"/>
    <w:rsid w:val="00DE4140"/>
    <w:rsid w:val="00DE427C"/>
    <w:rsid w:val="00DE427D"/>
    <w:rsid w:val="00DE42DC"/>
    <w:rsid w:val="00DE42FE"/>
    <w:rsid w:val="00DE4377"/>
    <w:rsid w:val="00DE43AA"/>
    <w:rsid w:val="00DE43BD"/>
    <w:rsid w:val="00DE454C"/>
    <w:rsid w:val="00DE454E"/>
    <w:rsid w:val="00DE455E"/>
    <w:rsid w:val="00DE4619"/>
    <w:rsid w:val="00DE46E4"/>
    <w:rsid w:val="00DE4846"/>
    <w:rsid w:val="00DE4907"/>
    <w:rsid w:val="00DE4929"/>
    <w:rsid w:val="00DE4932"/>
    <w:rsid w:val="00DE4A78"/>
    <w:rsid w:val="00DE4ACF"/>
    <w:rsid w:val="00DE4B9C"/>
    <w:rsid w:val="00DE4BA1"/>
    <w:rsid w:val="00DE4C6D"/>
    <w:rsid w:val="00DE4D46"/>
    <w:rsid w:val="00DE4D64"/>
    <w:rsid w:val="00DE4E1A"/>
    <w:rsid w:val="00DE4ECB"/>
    <w:rsid w:val="00DE5229"/>
    <w:rsid w:val="00DE52C9"/>
    <w:rsid w:val="00DE5326"/>
    <w:rsid w:val="00DE5331"/>
    <w:rsid w:val="00DE5357"/>
    <w:rsid w:val="00DE537C"/>
    <w:rsid w:val="00DE54FE"/>
    <w:rsid w:val="00DE557A"/>
    <w:rsid w:val="00DE55B0"/>
    <w:rsid w:val="00DE55D0"/>
    <w:rsid w:val="00DE55F2"/>
    <w:rsid w:val="00DE5625"/>
    <w:rsid w:val="00DE5651"/>
    <w:rsid w:val="00DE56BA"/>
    <w:rsid w:val="00DE57F8"/>
    <w:rsid w:val="00DE57FD"/>
    <w:rsid w:val="00DE5821"/>
    <w:rsid w:val="00DE5831"/>
    <w:rsid w:val="00DE58D6"/>
    <w:rsid w:val="00DE593C"/>
    <w:rsid w:val="00DE5997"/>
    <w:rsid w:val="00DE5A8E"/>
    <w:rsid w:val="00DE5B47"/>
    <w:rsid w:val="00DE5CE4"/>
    <w:rsid w:val="00DE5D29"/>
    <w:rsid w:val="00DE5D77"/>
    <w:rsid w:val="00DE5D8A"/>
    <w:rsid w:val="00DE5EDC"/>
    <w:rsid w:val="00DE5F5B"/>
    <w:rsid w:val="00DE5F82"/>
    <w:rsid w:val="00DE602A"/>
    <w:rsid w:val="00DE6039"/>
    <w:rsid w:val="00DE6047"/>
    <w:rsid w:val="00DE60E7"/>
    <w:rsid w:val="00DE6102"/>
    <w:rsid w:val="00DE617A"/>
    <w:rsid w:val="00DE6249"/>
    <w:rsid w:val="00DE6252"/>
    <w:rsid w:val="00DE62C2"/>
    <w:rsid w:val="00DE62DF"/>
    <w:rsid w:val="00DE6307"/>
    <w:rsid w:val="00DE6492"/>
    <w:rsid w:val="00DE64B5"/>
    <w:rsid w:val="00DE64DA"/>
    <w:rsid w:val="00DE64E7"/>
    <w:rsid w:val="00DE64F8"/>
    <w:rsid w:val="00DE66FC"/>
    <w:rsid w:val="00DE6711"/>
    <w:rsid w:val="00DE67D4"/>
    <w:rsid w:val="00DE6A99"/>
    <w:rsid w:val="00DE6AB1"/>
    <w:rsid w:val="00DE6BE0"/>
    <w:rsid w:val="00DE6C08"/>
    <w:rsid w:val="00DE6D55"/>
    <w:rsid w:val="00DE6DBD"/>
    <w:rsid w:val="00DE6E4E"/>
    <w:rsid w:val="00DE6E66"/>
    <w:rsid w:val="00DE6ED2"/>
    <w:rsid w:val="00DE6EF4"/>
    <w:rsid w:val="00DE7078"/>
    <w:rsid w:val="00DE7154"/>
    <w:rsid w:val="00DE72FD"/>
    <w:rsid w:val="00DE731E"/>
    <w:rsid w:val="00DE7366"/>
    <w:rsid w:val="00DE73A2"/>
    <w:rsid w:val="00DE73EF"/>
    <w:rsid w:val="00DE743E"/>
    <w:rsid w:val="00DE7584"/>
    <w:rsid w:val="00DE75EE"/>
    <w:rsid w:val="00DE75EF"/>
    <w:rsid w:val="00DE7709"/>
    <w:rsid w:val="00DE78DB"/>
    <w:rsid w:val="00DE78F2"/>
    <w:rsid w:val="00DE7990"/>
    <w:rsid w:val="00DE7A5F"/>
    <w:rsid w:val="00DE7A97"/>
    <w:rsid w:val="00DE7AB1"/>
    <w:rsid w:val="00DE7C23"/>
    <w:rsid w:val="00DE7C6B"/>
    <w:rsid w:val="00DE7CAB"/>
    <w:rsid w:val="00DE7D0E"/>
    <w:rsid w:val="00DE7D79"/>
    <w:rsid w:val="00DE7E06"/>
    <w:rsid w:val="00DE7E31"/>
    <w:rsid w:val="00DE7E87"/>
    <w:rsid w:val="00DE7F43"/>
    <w:rsid w:val="00DF00B6"/>
    <w:rsid w:val="00DF00E7"/>
    <w:rsid w:val="00DF0161"/>
    <w:rsid w:val="00DF0340"/>
    <w:rsid w:val="00DF035D"/>
    <w:rsid w:val="00DF0386"/>
    <w:rsid w:val="00DF03FD"/>
    <w:rsid w:val="00DF049F"/>
    <w:rsid w:val="00DF050E"/>
    <w:rsid w:val="00DF05AB"/>
    <w:rsid w:val="00DF05D5"/>
    <w:rsid w:val="00DF0615"/>
    <w:rsid w:val="00DF0617"/>
    <w:rsid w:val="00DF0679"/>
    <w:rsid w:val="00DF067E"/>
    <w:rsid w:val="00DF070D"/>
    <w:rsid w:val="00DF08B1"/>
    <w:rsid w:val="00DF08DC"/>
    <w:rsid w:val="00DF0991"/>
    <w:rsid w:val="00DF0A20"/>
    <w:rsid w:val="00DF0AF5"/>
    <w:rsid w:val="00DF0C28"/>
    <w:rsid w:val="00DF0C5C"/>
    <w:rsid w:val="00DF0D63"/>
    <w:rsid w:val="00DF0E08"/>
    <w:rsid w:val="00DF0EA9"/>
    <w:rsid w:val="00DF0F31"/>
    <w:rsid w:val="00DF112C"/>
    <w:rsid w:val="00DF12A3"/>
    <w:rsid w:val="00DF1316"/>
    <w:rsid w:val="00DF131C"/>
    <w:rsid w:val="00DF1397"/>
    <w:rsid w:val="00DF1411"/>
    <w:rsid w:val="00DF1495"/>
    <w:rsid w:val="00DF1534"/>
    <w:rsid w:val="00DF16F6"/>
    <w:rsid w:val="00DF175F"/>
    <w:rsid w:val="00DF1890"/>
    <w:rsid w:val="00DF1919"/>
    <w:rsid w:val="00DF19DD"/>
    <w:rsid w:val="00DF1A01"/>
    <w:rsid w:val="00DF1A6C"/>
    <w:rsid w:val="00DF1AB2"/>
    <w:rsid w:val="00DF1ADB"/>
    <w:rsid w:val="00DF1B13"/>
    <w:rsid w:val="00DF1B15"/>
    <w:rsid w:val="00DF1B54"/>
    <w:rsid w:val="00DF1B7C"/>
    <w:rsid w:val="00DF1C32"/>
    <w:rsid w:val="00DF1C49"/>
    <w:rsid w:val="00DF1C98"/>
    <w:rsid w:val="00DF1CCA"/>
    <w:rsid w:val="00DF1CD4"/>
    <w:rsid w:val="00DF1D4E"/>
    <w:rsid w:val="00DF1D60"/>
    <w:rsid w:val="00DF1DE3"/>
    <w:rsid w:val="00DF1E55"/>
    <w:rsid w:val="00DF1EB8"/>
    <w:rsid w:val="00DF1F12"/>
    <w:rsid w:val="00DF1F4F"/>
    <w:rsid w:val="00DF2068"/>
    <w:rsid w:val="00DF22C8"/>
    <w:rsid w:val="00DF22D7"/>
    <w:rsid w:val="00DF22E4"/>
    <w:rsid w:val="00DF232F"/>
    <w:rsid w:val="00DF236E"/>
    <w:rsid w:val="00DF23CF"/>
    <w:rsid w:val="00DF23ED"/>
    <w:rsid w:val="00DF260E"/>
    <w:rsid w:val="00DF2656"/>
    <w:rsid w:val="00DF268D"/>
    <w:rsid w:val="00DF280C"/>
    <w:rsid w:val="00DF280F"/>
    <w:rsid w:val="00DF288A"/>
    <w:rsid w:val="00DF295E"/>
    <w:rsid w:val="00DF29C8"/>
    <w:rsid w:val="00DF29D4"/>
    <w:rsid w:val="00DF2A53"/>
    <w:rsid w:val="00DF2AD0"/>
    <w:rsid w:val="00DF2AD1"/>
    <w:rsid w:val="00DF2B7C"/>
    <w:rsid w:val="00DF2D5C"/>
    <w:rsid w:val="00DF2D80"/>
    <w:rsid w:val="00DF2E35"/>
    <w:rsid w:val="00DF2FAB"/>
    <w:rsid w:val="00DF2FD6"/>
    <w:rsid w:val="00DF3035"/>
    <w:rsid w:val="00DF3065"/>
    <w:rsid w:val="00DF30CA"/>
    <w:rsid w:val="00DF32FC"/>
    <w:rsid w:val="00DF33FA"/>
    <w:rsid w:val="00DF3409"/>
    <w:rsid w:val="00DF35DF"/>
    <w:rsid w:val="00DF362A"/>
    <w:rsid w:val="00DF3650"/>
    <w:rsid w:val="00DF36F6"/>
    <w:rsid w:val="00DF370F"/>
    <w:rsid w:val="00DF3717"/>
    <w:rsid w:val="00DF37EA"/>
    <w:rsid w:val="00DF38CA"/>
    <w:rsid w:val="00DF390C"/>
    <w:rsid w:val="00DF3923"/>
    <w:rsid w:val="00DF399E"/>
    <w:rsid w:val="00DF39E1"/>
    <w:rsid w:val="00DF3A63"/>
    <w:rsid w:val="00DF3A76"/>
    <w:rsid w:val="00DF3AE8"/>
    <w:rsid w:val="00DF3B90"/>
    <w:rsid w:val="00DF3CA7"/>
    <w:rsid w:val="00DF3D15"/>
    <w:rsid w:val="00DF3DF6"/>
    <w:rsid w:val="00DF3E0E"/>
    <w:rsid w:val="00DF3E48"/>
    <w:rsid w:val="00DF402B"/>
    <w:rsid w:val="00DF406F"/>
    <w:rsid w:val="00DF41E0"/>
    <w:rsid w:val="00DF42B2"/>
    <w:rsid w:val="00DF43BA"/>
    <w:rsid w:val="00DF43D6"/>
    <w:rsid w:val="00DF4446"/>
    <w:rsid w:val="00DF44DB"/>
    <w:rsid w:val="00DF45BE"/>
    <w:rsid w:val="00DF4696"/>
    <w:rsid w:val="00DF46A3"/>
    <w:rsid w:val="00DF46DD"/>
    <w:rsid w:val="00DF47EF"/>
    <w:rsid w:val="00DF4864"/>
    <w:rsid w:val="00DF48D4"/>
    <w:rsid w:val="00DF4971"/>
    <w:rsid w:val="00DF4A20"/>
    <w:rsid w:val="00DF4A4F"/>
    <w:rsid w:val="00DF4A51"/>
    <w:rsid w:val="00DF4AC0"/>
    <w:rsid w:val="00DF4AEF"/>
    <w:rsid w:val="00DF4B69"/>
    <w:rsid w:val="00DF4C48"/>
    <w:rsid w:val="00DF4E7C"/>
    <w:rsid w:val="00DF4E97"/>
    <w:rsid w:val="00DF4EA4"/>
    <w:rsid w:val="00DF5000"/>
    <w:rsid w:val="00DF50BF"/>
    <w:rsid w:val="00DF5123"/>
    <w:rsid w:val="00DF5231"/>
    <w:rsid w:val="00DF525F"/>
    <w:rsid w:val="00DF5376"/>
    <w:rsid w:val="00DF53C9"/>
    <w:rsid w:val="00DF54A7"/>
    <w:rsid w:val="00DF552C"/>
    <w:rsid w:val="00DF554B"/>
    <w:rsid w:val="00DF559E"/>
    <w:rsid w:val="00DF5612"/>
    <w:rsid w:val="00DF5728"/>
    <w:rsid w:val="00DF5768"/>
    <w:rsid w:val="00DF5809"/>
    <w:rsid w:val="00DF580A"/>
    <w:rsid w:val="00DF582B"/>
    <w:rsid w:val="00DF58AE"/>
    <w:rsid w:val="00DF58EA"/>
    <w:rsid w:val="00DF5910"/>
    <w:rsid w:val="00DF5997"/>
    <w:rsid w:val="00DF5A58"/>
    <w:rsid w:val="00DF5D04"/>
    <w:rsid w:val="00DF5D5F"/>
    <w:rsid w:val="00DF5F18"/>
    <w:rsid w:val="00DF601F"/>
    <w:rsid w:val="00DF60E1"/>
    <w:rsid w:val="00DF625A"/>
    <w:rsid w:val="00DF627A"/>
    <w:rsid w:val="00DF6289"/>
    <w:rsid w:val="00DF62B9"/>
    <w:rsid w:val="00DF639E"/>
    <w:rsid w:val="00DF64CB"/>
    <w:rsid w:val="00DF655B"/>
    <w:rsid w:val="00DF6562"/>
    <w:rsid w:val="00DF6582"/>
    <w:rsid w:val="00DF67E2"/>
    <w:rsid w:val="00DF680B"/>
    <w:rsid w:val="00DF6838"/>
    <w:rsid w:val="00DF68D9"/>
    <w:rsid w:val="00DF6922"/>
    <w:rsid w:val="00DF6A66"/>
    <w:rsid w:val="00DF6AE2"/>
    <w:rsid w:val="00DF6AE6"/>
    <w:rsid w:val="00DF6B47"/>
    <w:rsid w:val="00DF6BF9"/>
    <w:rsid w:val="00DF6D0A"/>
    <w:rsid w:val="00DF6D12"/>
    <w:rsid w:val="00DF6D1E"/>
    <w:rsid w:val="00DF6DF0"/>
    <w:rsid w:val="00DF6E1C"/>
    <w:rsid w:val="00DF6E94"/>
    <w:rsid w:val="00DF6F64"/>
    <w:rsid w:val="00DF70B8"/>
    <w:rsid w:val="00DF70F1"/>
    <w:rsid w:val="00DF70F7"/>
    <w:rsid w:val="00DF720B"/>
    <w:rsid w:val="00DF72B3"/>
    <w:rsid w:val="00DF7349"/>
    <w:rsid w:val="00DF735F"/>
    <w:rsid w:val="00DF73FB"/>
    <w:rsid w:val="00DF777A"/>
    <w:rsid w:val="00DF7852"/>
    <w:rsid w:val="00DF78A5"/>
    <w:rsid w:val="00DF78B9"/>
    <w:rsid w:val="00DF78E8"/>
    <w:rsid w:val="00DF78FB"/>
    <w:rsid w:val="00DF79F6"/>
    <w:rsid w:val="00DF7A07"/>
    <w:rsid w:val="00DF7A7C"/>
    <w:rsid w:val="00DF7B0C"/>
    <w:rsid w:val="00DF7B25"/>
    <w:rsid w:val="00DF7B95"/>
    <w:rsid w:val="00DF7BD9"/>
    <w:rsid w:val="00DF7C2E"/>
    <w:rsid w:val="00DF7D03"/>
    <w:rsid w:val="00DF7D7A"/>
    <w:rsid w:val="00DF7E10"/>
    <w:rsid w:val="00DF7E2E"/>
    <w:rsid w:val="00DF7E74"/>
    <w:rsid w:val="00DF7F40"/>
    <w:rsid w:val="00DF7FF5"/>
    <w:rsid w:val="00E0009F"/>
    <w:rsid w:val="00E0010D"/>
    <w:rsid w:val="00E0011C"/>
    <w:rsid w:val="00E001B3"/>
    <w:rsid w:val="00E0023B"/>
    <w:rsid w:val="00E00251"/>
    <w:rsid w:val="00E0025D"/>
    <w:rsid w:val="00E00288"/>
    <w:rsid w:val="00E0028A"/>
    <w:rsid w:val="00E002B4"/>
    <w:rsid w:val="00E002BF"/>
    <w:rsid w:val="00E00352"/>
    <w:rsid w:val="00E004AD"/>
    <w:rsid w:val="00E004B0"/>
    <w:rsid w:val="00E00641"/>
    <w:rsid w:val="00E00681"/>
    <w:rsid w:val="00E00759"/>
    <w:rsid w:val="00E00779"/>
    <w:rsid w:val="00E0083F"/>
    <w:rsid w:val="00E00849"/>
    <w:rsid w:val="00E008F1"/>
    <w:rsid w:val="00E00975"/>
    <w:rsid w:val="00E00991"/>
    <w:rsid w:val="00E0099E"/>
    <w:rsid w:val="00E009CD"/>
    <w:rsid w:val="00E00A29"/>
    <w:rsid w:val="00E00A2F"/>
    <w:rsid w:val="00E00A80"/>
    <w:rsid w:val="00E00A83"/>
    <w:rsid w:val="00E00AFA"/>
    <w:rsid w:val="00E00BDB"/>
    <w:rsid w:val="00E00BFB"/>
    <w:rsid w:val="00E00CD3"/>
    <w:rsid w:val="00E00DF0"/>
    <w:rsid w:val="00E0109E"/>
    <w:rsid w:val="00E010F2"/>
    <w:rsid w:val="00E01135"/>
    <w:rsid w:val="00E0113A"/>
    <w:rsid w:val="00E011BD"/>
    <w:rsid w:val="00E011E1"/>
    <w:rsid w:val="00E01282"/>
    <w:rsid w:val="00E013B9"/>
    <w:rsid w:val="00E013D5"/>
    <w:rsid w:val="00E01413"/>
    <w:rsid w:val="00E0144A"/>
    <w:rsid w:val="00E014A6"/>
    <w:rsid w:val="00E014E4"/>
    <w:rsid w:val="00E01508"/>
    <w:rsid w:val="00E0150A"/>
    <w:rsid w:val="00E01668"/>
    <w:rsid w:val="00E0171C"/>
    <w:rsid w:val="00E01775"/>
    <w:rsid w:val="00E017ED"/>
    <w:rsid w:val="00E018F3"/>
    <w:rsid w:val="00E0192E"/>
    <w:rsid w:val="00E01A58"/>
    <w:rsid w:val="00E01AA5"/>
    <w:rsid w:val="00E01ACF"/>
    <w:rsid w:val="00E01B3C"/>
    <w:rsid w:val="00E01B4A"/>
    <w:rsid w:val="00E01D14"/>
    <w:rsid w:val="00E01D32"/>
    <w:rsid w:val="00E01DB8"/>
    <w:rsid w:val="00E01E9B"/>
    <w:rsid w:val="00E01FDF"/>
    <w:rsid w:val="00E02058"/>
    <w:rsid w:val="00E0206F"/>
    <w:rsid w:val="00E02150"/>
    <w:rsid w:val="00E021D1"/>
    <w:rsid w:val="00E021EC"/>
    <w:rsid w:val="00E02230"/>
    <w:rsid w:val="00E023B4"/>
    <w:rsid w:val="00E02466"/>
    <w:rsid w:val="00E02469"/>
    <w:rsid w:val="00E02481"/>
    <w:rsid w:val="00E024A4"/>
    <w:rsid w:val="00E024EC"/>
    <w:rsid w:val="00E02530"/>
    <w:rsid w:val="00E02596"/>
    <w:rsid w:val="00E025D0"/>
    <w:rsid w:val="00E02643"/>
    <w:rsid w:val="00E0268C"/>
    <w:rsid w:val="00E026D2"/>
    <w:rsid w:val="00E026D4"/>
    <w:rsid w:val="00E026F7"/>
    <w:rsid w:val="00E02706"/>
    <w:rsid w:val="00E02740"/>
    <w:rsid w:val="00E02747"/>
    <w:rsid w:val="00E0280D"/>
    <w:rsid w:val="00E02861"/>
    <w:rsid w:val="00E02884"/>
    <w:rsid w:val="00E02886"/>
    <w:rsid w:val="00E02966"/>
    <w:rsid w:val="00E029E6"/>
    <w:rsid w:val="00E02A1E"/>
    <w:rsid w:val="00E02A58"/>
    <w:rsid w:val="00E02AE8"/>
    <w:rsid w:val="00E02BFD"/>
    <w:rsid w:val="00E02C2D"/>
    <w:rsid w:val="00E02C42"/>
    <w:rsid w:val="00E02C7E"/>
    <w:rsid w:val="00E02E95"/>
    <w:rsid w:val="00E0310F"/>
    <w:rsid w:val="00E031A5"/>
    <w:rsid w:val="00E031FC"/>
    <w:rsid w:val="00E03243"/>
    <w:rsid w:val="00E032D4"/>
    <w:rsid w:val="00E032FC"/>
    <w:rsid w:val="00E0336C"/>
    <w:rsid w:val="00E03478"/>
    <w:rsid w:val="00E0347A"/>
    <w:rsid w:val="00E03501"/>
    <w:rsid w:val="00E03504"/>
    <w:rsid w:val="00E0357B"/>
    <w:rsid w:val="00E035EB"/>
    <w:rsid w:val="00E0374E"/>
    <w:rsid w:val="00E038AF"/>
    <w:rsid w:val="00E038CD"/>
    <w:rsid w:val="00E0393E"/>
    <w:rsid w:val="00E03A81"/>
    <w:rsid w:val="00E03AE2"/>
    <w:rsid w:val="00E03B14"/>
    <w:rsid w:val="00E03B74"/>
    <w:rsid w:val="00E03C6F"/>
    <w:rsid w:val="00E03C7A"/>
    <w:rsid w:val="00E03CE2"/>
    <w:rsid w:val="00E03D34"/>
    <w:rsid w:val="00E03D71"/>
    <w:rsid w:val="00E03DBF"/>
    <w:rsid w:val="00E03E70"/>
    <w:rsid w:val="00E03ED8"/>
    <w:rsid w:val="00E03FD5"/>
    <w:rsid w:val="00E03FD8"/>
    <w:rsid w:val="00E03FD9"/>
    <w:rsid w:val="00E03FFF"/>
    <w:rsid w:val="00E040DA"/>
    <w:rsid w:val="00E04226"/>
    <w:rsid w:val="00E04357"/>
    <w:rsid w:val="00E043D6"/>
    <w:rsid w:val="00E044AC"/>
    <w:rsid w:val="00E044DE"/>
    <w:rsid w:val="00E0464B"/>
    <w:rsid w:val="00E04904"/>
    <w:rsid w:val="00E04AFD"/>
    <w:rsid w:val="00E04B20"/>
    <w:rsid w:val="00E04B94"/>
    <w:rsid w:val="00E04C10"/>
    <w:rsid w:val="00E04C12"/>
    <w:rsid w:val="00E04C41"/>
    <w:rsid w:val="00E04CE6"/>
    <w:rsid w:val="00E04D41"/>
    <w:rsid w:val="00E04D77"/>
    <w:rsid w:val="00E04DF5"/>
    <w:rsid w:val="00E04E14"/>
    <w:rsid w:val="00E04F2F"/>
    <w:rsid w:val="00E05057"/>
    <w:rsid w:val="00E050B0"/>
    <w:rsid w:val="00E0520A"/>
    <w:rsid w:val="00E052C9"/>
    <w:rsid w:val="00E053B4"/>
    <w:rsid w:val="00E0540C"/>
    <w:rsid w:val="00E05412"/>
    <w:rsid w:val="00E0543B"/>
    <w:rsid w:val="00E054E7"/>
    <w:rsid w:val="00E054EC"/>
    <w:rsid w:val="00E05704"/>
    <w:rsid w:val="00E057D5"/>
    <w:rsid w:val="00E058D5"/>
    <w:rsid w:val="00E0598F"/>
    <w:rsid w:val="00E059D2"/>
    <w:rsid w:val="00E059F4"/>
    <w:rsid w:val="00E05A39"/>
    <w:rsid w:val="00E05A94"/>
    <w:rsid w:val="00E05B1F"/>
    <w:rsid w:val="00E05B80"/>
    <w:rsid w:val="00E05C6E"/>
    <w:rsid w:val="00E05CB7"/>
    <w:rsid w:val="00E05D24"/>
    <w:rsid w:val="00E05DC0"/>
    <w:rsid w:val="00E05F5C"/>
    <w:rsid w:val="00E06061"/>
    <w:rsid w:val="00E06069"/>
    <w:rsid w:val="00E06221"/>
    <w:rsid w:val="00E06224"/>
    <w:rsid w:val="00E06246"/>
    <w:rsid w:val="00E06268"/>
    <w:rsid w:val="00E0630D"/>
    <w:rsid w:val="00E0640D"/>
    <w:rsid w:val="00E06422"/>
    <w:rsid w:val="00E06427"/>
    <w:rsid w:val="00E0649F"/>
    <w:rsid w:val="00E065A5"/>
    <w:rsid w:val="00E06792"/>
    <w:rsid w:val="00E0688D"/>
    <w:rsid w:val="00E068B1"/>
    <w:rsid w:val="00E068E4"/>
    <w:rsid w:val="00E06962"/>
    <w:rsid w:val="00E0697D"/>
    <w:rsid w:val="00E06A07"/>
    <w:rsid w:val="00E06A3C"/>
    <w:rsid w:val="00E06A9F"/>
    <w:rsid w:val="00E06BBA"/>
    <w:rsid w:val="00E06C42"/>
    <w:rsid w:val="00E06CC4"/>
    <w:rsid w:val="00E06DC4"/>
    <w:rsid w:val="00E06EBA"/>
    <w:rsid w:val="00E06ED2"/>
    <w:rsid w:val="00E06F6E"/>
    <w:rsid w:val="00E07235"/>
    <w:rsid w:val="00E0723D"/>
    <w:rsid w:val="00E072DA"/>
    <w:rsid w:val="00E07300"/>
    <w:rsid w:val="00E074AE"/>
    <w:rsid w:val="00E0780C"/>
    <w:rsid w:val="00E07814"/>
    <w:rsid w:val="00E078A2"/>
    <w:rsid w:val="00E078C4"/>
    <w:rsid w:val="00E078F2"/>
    <w:rsid w:val="00E07944"/>
    <w:rsid w:val="00E07A0D"/>
    <w:rsid w:val="00E07A39"/>
    <w:rsid w:val="00E07A77"/>
    <w:rsid w:val="00E07B3F"/>
    <w:rsid w:val="00E07B63"/>
    <w:rsid w:val="00E07B68"/>
    <w:rsid w:val="00E07C28"/>
    <w:rsid w:val="00E07C39"/>
    <w:rsid w:val="00E07C4D"/>
    <w:rsid w:val="00E07C5F"/>
    <w:rsid w:val="00E07CA3"/>
    <w:rsid w:val="00E07D50"/>
    <w:rsid w:val="00E07DEA"/>
    <w:rsid w:val="00E07E4C"/>
    <w:rsid w:val="00E07E79"/>
    <w:rsid w:val="00E07EF1"/>
    <w:rsid w:val="00E07FEA"/>
    <w:rsid w:val="00E10010"/>
    <w:rsid w:val="00E100AE"/>
    <w:rsid w:val="00E10162"/>
    <w:rsid w:val="00E10308"/>
    <w:rsid w:val="00E1033D"/>
    <w:rsid w:val="00E10364"/>
    <w:rsid w:val="00E10435"/>
    <w:rsid w:val="00E104BA"/>
    <w:rsid w:val="00E10503"/>
    <w:rsid w:val="00E10549"/>
    <w:rsid w:val="00E1070C"/>
    <w:rsid w:val="00E1077C"/>
    <w:rsid w:val="00E10827"/>
    <w:rsid w:val="00E10901"/>
    <w:rsid w:val="00E10930"/>
    <w:rsid w:val="00E10A1B"/>
    <w:rsid w:val="00E10AC0"/>
    <w:rsid w:val="00E10B0F"/>
    <w:rsid w:val="00E10BA9"/>
    <w:rsid w:val="00E10BAC"/>
    <w:rsid w:val="00E10BD4"/>
    <w:rsid w:val="00E10CD7"/>
    <w:rsid w:val="00E10D2E"/>
    <w:rsid w:val="00E10D47"/>
    <w:rsid w:val="00E10D99"/>
    <w:rsid w:val="00E10DB9"/>
    <w:rsid w:val="00E10DEF"/>
    <w:rsid w:val="00E10F19"/>
    <w:rsid w:val="00E10FE5"/>
    <w:rsid w:val="00E110B0"/>
    <w:rsid w:val="00E11140"/>
    <w:rsid w:val="00E11156"/>
    <w:rsid w:val="00E112D9"/>
    <w:rsid w:val="00E112E8"/>
    <w:rsid w:val="00E11316"/>
    <w:rsid w:val="00E1131E"/>
    <w:rsid w:val="00E113B3"/>
    <w:rsid w:val="00E11439"/>
    <w:rsid w:val="00E115EA"/>
    <w:rsid w:val="00E1169B"/>
    <w:rsid w:val="00E11876"/>
    <w:rsid w:val="00E118C2"/>
    <w:rsid w:val="00E11928"/>
    <w:rsid w:val="00E1197F"/>
    <w:rsid w:val="00E1199A"/>
    <w:rsid w:val="00E11AC2"/>
    <w:rsid w:val="00E11ED2"/>
    <w:rsid w:val="00E11FDF"/>
    <w:rsid w:val="00E12112"/>
    <w:rsid w:val="00E12198"/>
    <w:rsid w:val="00E121C7"/>
    <w:rsid w:val="00E121DC"/>
    <w:rsid w:val="00E121FB"/>
    <w:rsid w:val="00E123AB"/>
    <w:rsid w:val="00E124E8"/>
    <w:rsid w:val="00E124FA"/>
    <w:rsid w:val="00E1260A"/>
    <w:rsid w:val="00E126EA"/>
    <w:rsid w:val="00E12716"/>
    <w:rsid w:val="00E1271D"/>
    <w:rsid w:val="00E12792"/>
    <w:rsid w:val="00E127CE"/>
    <w:rsid w:val="00E12827"/>
    <w:rsid w:val="00E12938"/>
    <w:rsid w:val="00E1299D"/>
    <w:rsid w:val="00E12A60"/>
    <w:rsid w:val="00E12A94"/>
    <w:rsid w:val="00E12B97"/>
    <w:rsid w:val="00E12BD7"/>
    <w:rsid w:val="00E12BF6"/>
    <w:rsid w:val="00E12D2C"/>
    <w:rsid w:val="00E12DB9"/>
    <w:rsid w:val="00E12E4E"/>
    <w:rsid w:val="00E12E87"/>
    <w:rsid w:val="00E12F0A"/>
    <w:rsid w:val="00E12F19"/>
    <w:rsid w:val="00E12F44"/>
    <w:rsid w:val="00E12FE7"/>
    <w:rsid w:val="00E12FEE"/>
    <w:rsid w:val="00E130A1"/>
    <w:rsid w:val="00E130DE"/>
    <w:rsid w:val="00E13178"/>
    <w:rsid w:val="00E133AE"/>
    <w:rsid w:val="00E134B3"/>
    <w:rsid w:val="00E134BE"/>
    <w:rsid w:val="00E134D2"/>
    <w:rsid w:val="00E13508"/>
    <w:rsid w:val="00E13581"/>
    <w:rsid w:val="00E1358A"/>
    <w:rsid w:val="00E13613"/>
    <w:rsid w:val="00E13680"/>
    <w:rsid w:val="00E136B6"/>
    <w:rsid w:val="00E138A5"/>
    <w:rsid w:val="00E1392B"/>
    <w:rsid w:val="00E13AD8"/>
    <w:rsid w:val="00E13AD9"/>
    <w:rsid w:val="00E13D9F"/>
    <w:rsid w:val="00E13DEB"/>
    <w:rsid w:val="00E13E0F"/>
    <w:rsid w:val="00E13ECB"/>
    <w:rsid w:val="00E13F02"/>
    <w:rsid w:val="00E13F49"/>
    <w:rsid w:val="00E13F79"/>
    <w:rsid w:val="00E1403E"/>
    <w:rsid w:val="00E1410B"/>
    <w:rsid w:val="00E1411A"/>
    <w:rsid w:val="00E14245"/>
    <w:rsid w:val="00E14368"/>
    <w:rsid w:val="00E1437C"/>
    <w:rsid w:val="00E143FC"/>
    <w:rsid w:val="00E14414"/>
    <w:rsid w:val="00E14443"/>
    <w:rsid w:val="00E14556"/>
    <w:rsid w:val="00E14626"/>
    <w:rsid w:val="00E14682"/>
    <w:rsid w:val="00E146D5"/>
    <w:rsid w:val="00E14726"/>
    <w:rsid w:val="00E147F1"/>
    <w:rsid w:val="00E14907"/>
    <w:rsid w:val="00E14951"/>
    <w:rsid w:val="00E14A06"/>
    <w:rsid w:val="00E14A3B"/>
    <w:rsid w:val="00E14B7A"/>
    <w:rsid w:val="00E14BAD"/>
    <w:rsid w:val="00E14BF8"/>
    <w:rsid w:val="00E14BFA"/>
    <w:rsid w:val="00E14C06"/>
    <w:rsid w:val="00E14C33"/>
    <w:rsid w:val="00E14E6E"/>
    <w:rsid w:val="00E14EBC"/>
    <w:rsid w:val="00E14FF7"/>
    <w:rsid w:val="00E1505E"/>
    <w:rsid w:val="00E15098"/>
    <w:rsid w:val="00E150C4"/>
    <w:rsid w:val="00E15187"/>
    <w:rsid w:val="00E151A7"/>
    <w:rsid w:val="00E1525F"/>
    <w:rsid w:val="00E1535E"/>
    <w:rsid w:val="00E153EE"/>
    <w:rsid w:val="00E154A3"/>
    <w:rsid w:val="00E154A4"/>
    <w:rsid w:val="00E154B4"/>
    <w:rsid w:val="00E154F8"/>
    <w:rsid w:val="00E15504"/>
    <w:rsid w:val="00E15541"/>
    <w:rsid w:val="00E15634"/>
    <w:rsid w:val="00E156E7"/>
    <w:rsid w:val="00E157D5"/>
    <w:rsid w:val="00E15866"/>
    <w:rsid w:val="00E15895"/>
    <w:rsid w:val="00E15899"/>
    <w:rsid w:val="00E15930"/>
    <w:rsid w:val="00E1594B"/>
    <w:rsid w:val="00E159DA"/>
    <w:rsid w:val="00E15AE0"/>
    <w:rsid w:val="00E15B29"/>
    <w:rsid w:val="00E15CD5"/>
    <w:rsid w:val="00E15D8C"/>
    <w:rsid w:val="00E15DB5"/>
    <w:rsid w:val="00E15DEB"/>
    <w:rsid w:val="00E15EAE"/>
    <w:rsid w:val="00E15F80"/>
    <w:rsid w:val="00E15F98"/>
    <w:rsid w:val="00E15FF5"/>
    <w:rsid w:val="00E160BA"/>
    <w:rsid w:val="00E16391"/>
    <w:rsid w:val="00E16436"/>
    <w:rsid w:val="00E16471"/>
    <w:rsid w:val="00E1651F"/>
    <w:rsid w:val="00E16617"/>
    <w:rsid w:val="00E16640"/>
    <w:rsid w:val="00E16643"/>
    <w:rsid w:val="00E16669"/>
    <w:rsid w:val="00E167DB"/>
    <w:rsid w:val="00E1686D"/>
    <w:rsid w:val="00E168FC"/>
    <w:rsid w:val="00E16912"/>
    <w:rsid w:val="00E169D3"/>
    <w:rsid w:val="00E169F3"/>
    <w:rsid w:val="00E169FE"/>
    <w:rsid w:val="00E16B1F"/>
    <w:rsid w:val="00E16B2E"/>
    <w:rsid w:val="00E16C7D"/>
    <w:rsid w:val="00E16CD4"/>
    <w:rsid w:val="00E16CF5"/>
    <w:rsid w:val="00E16EF9"/>
    <w:rsid w:val="00E16F6C"/>
    <w:rsid w:val="00E17019"/>
    <w:rsid w:val="00E170C7"/>
    <w:rsid w:val="00E170DF"/>
    <w:rsid w:val="00E170F1"/>
    <w:rsid w:val="00E171A0"/>
    <w:rsid w:val="00E171AF"/>
    <w:rsid w:val="00E171DF"/>
    <w:rsid w:val="00E173B6"/>
    <w:rsid w:val="00E17449"/>
    <w:rsid w:val="00E1758E"/>
    <w:rsid w:val="00E1766F"/>
    <w:rsid w:val="00E17724"/>
    <w:rsid w:val="00E1773C"/>
    <w:rsid w:val="00E17741"/>
    <w:rsid w:val="00E17767"/>
    <w:rsid w:val="00E1785C"/>
    <w:rsid w:val="00E178B0"/>
    <w:rsid w:val="00E178C3"/>
    <w:rsid w:val="00E178C6"/>
    <w:rsid w:val="00E1792E"/>
    <w:rsid w:val="00E17939"/>
    <w:rsid w:val="00E17953"/>
    <w:rsid w:val="00E179A3"/>
    <w:rsid w:val="00E179F9"/>
    <w:rsid w:val="00E17B8D"/>
    <w:rsid w:val="00E17B98"/>
    <w:rsid w:val="00E17BB3"/>
    <w:rsid w:val="00E17CCC"/>
    <w:rsid w:val="00E17D2A"/>
    <w:rsid w:val="00E17DB8"/>
    <w:rsid w:val="00E17DC6"/>
    <w:rsid w:val="00E17DFB"/>
    <w:rsid w:val="00E17E0B"/>
    <w:rsid w:val="00E17E18"/>
    <w:rsid w:val="00E17EC6"/>
    <w:rsid w:val="00E2007F"/>
    <w:rsid w:val="00E20190"/>
    <w:rsid w:val="00E201C1"/>
    <w:rsid w:val="00E201E6"/>
    <w:rsid w:val="00E20297"/>
    <w:rsid w:val="00E203EC"/>
    <w:rsid w:val="00E2045E"/>
    <w:rsid w:val="00E204C6"/>
    <w:rsid w:val="00E205F8"/>
    <w:rsid w:val="00E2065A"/>
    <w:rsid w:val="00E20744"/>
    <w:rsid w:val="00E20761"/>
    <w:rsid w:val="00E20A08"/>
    <w:rsid w:val="00E20A83"/>
    <w:rsid w:val="00E20B12"/>
    <w:rsid w:val="00E20B3A"/>
    <w:rsid w:val="00E20CAD"/>
    <w:rsid w:val="00E20CBA"/>
    <w:rsid w:val="00E20CFE"/>
    <w:rsid w:val="00E20F2F"/>
    <w:rsid w:val="00E20F68"/>
    <w:rsid w:val="00E20FA0"/>
    <w:rsid w:val="00E20FB3"/>
    <w:rsid w:val="00E210AF"/>
    <w:rsid w:val="00E210D3"/>
    <w:rsid w:val="00E21158"/>
    <w:rsid w:val="00E212D5"/>
    <w:rsid w:val="00E213D2"/>
    <w:rsid w:val="00E2141C"/>
    <w:rsid w:val="00E21479"/>
    <w:rsid w:val="00E2151E"/>
    <w:rsid w:val="00E21544"/>
    <w:rsid w:val="00E21623"/>
    <w:rsid w:val="00E2167C"/>
    <w:rsid w:val="00E216C3"/>
    <w:rsid w:val="00E216DB"/>
    <w:rsid w:val="00E216F0"/>
    <w:rsid w:val="00E21726"/>
    <w:rsid w:val="00E21732"/>
    <w:rsid w:val="00E21797"/>
    <w:rsid w:val="00E217C3"/>
    <w:rsid w:val="00E218B5"/>
    <w:rsid w:val="00E218C2"/>
    <w:rsid w:val="00E218E4"/>
    <w:rsid w:val="00E21A1F"/>
    <w:rsid w:val="00E21A49"/>
    <w:rsid w:val="00E21AED"/>
    <w:rsid w:val="00E21B20"/>
    <w:rsid w:val="00E21BB1"/>
    <w:rsid w:val="00E21CA9"/>
    <w:rsid w:val="00E21D89"/>
    <w:rsid w:val="00E21DE2"/>
    <w:rsid w:val="00E21DF7"/>
    <w:rsid w:val="00E21EA3"/>
    <w:rsid w:val="00E21EAA"/>
    <w:rsid w:val="00E21F1E"/>
    <w:rsid w:val="00E21F47"/>
    <w:rsid w:val="00E21FF5"/>
    <w:rsid w:val="00E22043"/>
    <w:rsid w:val="00E22187"/>
    <w:rsid w:val="00E2219C"/>
    <w:rsid w:val="00E22241"/>
    <w:rsid w:val="00E22283"/>
    <w:rsid w:val="00E22495"/>
    <w:rsid w:val="00E22527"/>
    <w:rsid w:val="00E22572"/>
    <w:rsid w:val="00E22674"/>
    <w:rsid w:val="00E226DE"/>
    <w:rsid w:val="00E226F2"/>
    <w:rsid w:val="00E226FE"/>
    <w:rsid w:val="00E22709"/>
    <w:rsid w:val="00E22758"/>
    <w:rsid w:val="00E22768"/>
    <w:rsid w:val="00E228AA"/>
    <w:rsid w:val="00E228E5"/>
    <w:rsid w:val="00E229C7"/>
    <w:rsid w:val="00E22A35"/>
    <w:rsid w:val="00E22A55"/>
    <w:rsid w:val="00E22D6B"/>
    <w:rsid w:val="00E22DFC"/>
    <w:rsid w:val="00E22E35"/>
    <w:rsid w:val="00E23122"/>
    <w:rsid w:val="00E23153"/>
    <w:rsid w:val="00E23172"/>
    <w:rsid w:val="00E231CF"/>
    <w:rsid w:val="00E231DF"/>
    <w:rsid w:val="00E23200"/>
    <w:rsid w:val="00E2332F"/>
    <w:rsid w:val="00E23341"/>
    <w:rsid w:val="00E23347"/>
    <w:rsid w:val="00E2349C"/>
    <w:rsid w:val="00E23629"/>
    <w:rsid w:val="00E236B9"/>
    <w:rsid w:val="00E236BC"/>
    <w:rsid w:val="00E2375D"/>
    <w:rsid w:val="00E23896"/>
    <w:rsid w:val="00E238D2"/>
    <w:rsid w:val="00E23976"/>
    <w:rsid w:val="00E23A2E"/>
    <w:rsid w:val="00E23B3A"/>
    <w:rsid w:val="00E23D1B"/>
    <w:rsid w:val="00E23D71"/>
    <w:rsid w:val="00E23DC6"/>
    <w:rsid w:val="00E23DD7"/>
    <w:rsid w:val="00E23DFD"/>
    <w:rsid w:val="00E23E09"/>
    <w:rsid w:val="00E23E16"/>
    <w:rsid w:val="00E23E5D"/>
    <w:rsid w:val="00E24087"/>
    <w:rsid w:val="00E240BB"/>
    <w:rsid w:val="00E24162"/>
    <w:rsid w:val="00E241AC"/>
    <w:rsid w:val="00E241D9"/>
    <w:rsid w:val="00E242AE"/>
    <w:rsid w:val="00E24333"/>
    <w:rsid w:val="00E24379"/>
    <w:rsid w:val="00E243B2"/>
    <w:rsid w:val="00E243BC"/>
    <w:rsid w:val="00E2457F"/>
    <w:rsid w:val="00E24626"/>
    <w:rsid w:val="00E246F1"/>
    <w:rsid w:val="00E2470E"/>
    <w:rsid w:val="00E24788"/>
    <w:rsid w:val="00E24820"/>
    <w:rsid w:val="00E2487C"/>
    <w:rsid w:val="00E24998"/>
    <w:rsid w:val="00E249A3"/>
    <w:rsid w:val="00E249A5"/>
    <w:rsid w:val="00E24AAF"/>
    <w:rsid w:val="00E24B11"/>
    <w:rsid w:val="00E24C4C"/>
    <w:rsid w:val="00E24D03"/>
    <w:rsid w:val="00E24D17"/>
    <w:rsid w:val="00E24D7B"/>
    <w:rsid w:val="00E24DF8"/>
    <w:rsid w:val="00E24ECB"/>
    <w:rsid w:val="00E24F01"/>
    <w:rsid w:val="00E24F41"/>
    <w:rsid w:val="00E24FD2"/>
    <w:rsid w:val="00E24FDB"/>
    <w:rsid w:val="00E24FFA"/>
    <w:rsid w:val="00E25049"/>
    <w:rsid w:val="00E250BB"/>
    <w:rsid w:val="00E250D3"/>
    <w:rsid w:val="00E25130"/>
    <w:rsid w:val="00E251EA"/>
    <w:rsid w:val="00E254CA"/>
    <w:rsid w:val="00E254D1"/>
    <w:rsid w:val="00E25548"/>
    <w:rsid w:val="00E25601"/>
    <w:rsid w:val="00E2562E"/>
    <w:rsid w:val="00E25675"/>
    <w:rsid w:val="00E256B4"/>
    <w:rsid w:val="00E256BF"/>
    <w:rsid w:val="00E2574F"/>
    <w:rsid w:val="00E25875"/>
    <w:rsid w:val="00E258D0"/>
    <w:rsid w:val="00E25A04"/>
    <w:rsid w:val="00E25C2A"/>
    <w:rsid w:val="00E25CCF"/>
    <w:rsid w:val="00E25D31"/>
    <w:rsid w:val="00E25D84"/>
    <w:rsid w:val="00E25D9F"/>
    <w:rsid w:val="00E25DC7"/>
    <w:rsid w:val="00E25E73"/>
    <w:rsid w:val="00E25E82"/>
    <w:rsid w:val="00E25E8A"/>
    <w:rsid w:val="00E25F81"/>
    <w:rsid w:val="00E26035"/>
    <w:rsid w:val="00E26067"/>
    <w:rsid w:val="00E26170"/>
    <w:rsid w:val="00E2622B"/>
    <w:rsid w:val="00E26275"/>
    <w:rsid w:val="00E262ED"/>
    <w:rsid w:val="00E263B7"/>
    <w:rsid w:val="00E263D8"/>
    <w:rsid w:val="00E26413"/>
    <w:rsid w:val="00E26485"/>
    <w:rsid w:val="00E264B2"/>
    <w:rsid w:val="00E26511"/>
    <w:rsid w:val="00E26545"/>
    <w:rsid w:val="00E26631"/>
    <w:rsid w:val="00E26773"/>
    <w:rsid w:val="00E2687F"/>
    <w:rsid w:val="00E26914"/>
    <w:rsid w:val="00E26B9B"/>
    <w:rsid w:val="00E26CBC"/>
    <w:rsid w:val="00E26D11"/>
    <w:rsid w:val="00E26D73"/>
    <w:rsid w:val="00E26D94"/>
    <w:rsid w:val="00E26E67"/>
    <w:rsid w:val="00E26F38"/>
    <w:rsid w:val="00E26F48"/>
    <w:rsid w:val="00E2711F"/>
    <w:rsid w:val="00E2712E"/>
    <w:rsid w:val="00E273E0"/>
    <w:rsid w:val="00E273FE"/>
    <w:rsid w:val="00E27402"/>
    <w:rsid w:val="00E27427"/>
    <w:rsid w:val="00E27468"/>
    <w:rsid w:val="00E274A5"/>
    <w:rsid w:val="00E27530"/>
    <w:rsid w:val="00E27561"/>
    <w:rsid w:val="00E27593"/>
    <w:rsid w:val="00E276D3"/>
    <w:rsid w:val="00E277A5"/>
    <w:rsid w:val="00E27A26"/>
    <w:rsid w:val="00E27ABD"/>
    <w:rsid w:val="00E27B32"/>
    <w:rsid w:val="00E27CD7"/>
    <w:rsid w:val="00E27D08"/>
    <w:rsid w:val="00E27DC0"/>
    <w:rsid w:val="00E27E9F"/>
    <w:rsid w:val="00E27EBB"/>
    <w:rsid w:val="00E300AE"/>
    <w:rsid w:val="00E3012C"/>
    <w:rsid w:val="00E30181"/>
    <w:rsid w:val="00E301B9"/>
    <w:rsid w:val="00E30219"/>
    <w:rsid w:val="00E302BB"/>
    <w:rsid w:val="00E303E3"/>
    <w:rsid w:val="00E30423"/>
    <w:rsid w:val="00E3046E"/>
    <w:rsid w:val="00E3051D"/>
    <w:rsid w:val="00E3053F"/>
    <w:rsid w:val="00E305AA"/>
    <w:rsid w:val="00E305ED"/>
    <w:rsid w:val="00E305F8"/>
    <w:rsid w:val="00E30677"/>
    <w:rsid w:val="00E30696"/>
    <w:rsid w:val="00E306E3"/>
    <w:rsid w:val="00E307CB"/>
    <w:rsid w:val="00E309CC"/>
    <w:rsid w:val="00E309D1"/>
    <w:rsid w:val="00E30A08"/>
    <w:rsid w:val="00E30A48"/>
    <w:rsid w:val="00E30A77"/>
    <w:rsid w:val="00E30A9B"/>
    <w:rsid w:val="00E30AAA"/>
    <w:rsid w:val="00E30AFA"/>
    <w:rsid w:val="00E30B20"/>
    <w:rsid w:val="00E30B6B"/>
    <w:rsid w:val="00E30B92"/>
    <w:rsid w:val="00E30B9A"/>
    <w:rsid w:val="00E30BAD"/>
    <w:rsid w:val="00E30C2B"/>
    <w:rsid w:val="00E30C58"/>
    <w:rsid w:val="00E30C71"/>
    <w:rsid w:val="00E30C83"/>
    <w:rsid w:val="00E30CBF"/>
    <w:rsid w:val="00E30DB3"/>
    <w:rsid w:val="00E30E2C"/>
    <w:rsid w:val="00E30F53"/>
    <w:rsid w:val="00E30F80"/>
    <w:rsid w:val="00E3112D"/>
    <w:rsid w:val="00E31161"/>
    <w:rsid w:val="00E3119D"/>
    <w:rsid w:val="00E311F4"/>
    <w:rsid w:val="00E31238"/>
    <w:rsid w:val="00E31250"/>
    <w:rsid w:val="00E31330"/>
    <w:rsid w:val="00E31351"/>
    <w:rsid w:val="00E31371"/>
    <w:rsid w:val="00E313BC"/>
    <w:rsid w:val="00E316B5"/>
    <w:rsid w:val="00E317DB"/>
    <w:rsid w:val="00E31876"/>
    <w:rsid w:val="00E31934"/>
    <w:rsid w:val="00E3195C"/>
    <w:rsid w:val="00E31B08"/>
    <w:rsid w:val="00E31B29"/>
    <w:rsid w:val="00E31BDD"/>
    <w:rsid w:val="00E31C8D"/>
    <w:rsid w:val="00E31CBF"/>
    <w:rsid w:val="00E31CDD"/>
    <w:rsid w:val="00E31D28"/>
    <w:rsid w:val="00E31D81"/>
    <w:rsid w:val="00E31F37"/>
    <w:rsid w:val="00E31F42"/>
    <w:rsid w:val="00E31F5E"/>
    <w:rsid w:val="00E31F86"/>
    <w:rsid w:val="00E32087"/>
    <w:rsid w:val="00E32170"/>
    <w:rsid w:val="00E321C2"/>
    <w:rsid w:val="00E321C9"/>
    <w:rsid w:val="00E32261"/>
    <w:rsid w:val="00E322EF"/>
    <w:rsid w:val="00E323AC"/>
    <w:rsid w:val="00E3243F"/>
    <w:rsid w:val="00E324E4"/>
    <w:rsid w:val="00E32564"/>
    <w:rsid w:val="00E325A2"/>
    <w:rsid w:val="00E3260C"/>
    <w:rsid w:val="00E32622"/>
    <w:rsid w:val="00E32658"/>
    <w:rsid w:val="00E32732"/>
    <w:rsid w:val="00E32735"/>
    <w:rsid w:val="00E32763"/>
    <w:rsid w:val="00E32812"/>
    <w:rsid w:val="00E32975"/>
    <w:rsid w:val="00E32978"/>
    <w:rsid w:val="00E32BE2"/>
    <w:rsid w:val="00E32C0D"/>
    <w:rsid w:val="00E32C28"/>
    <w:rsid w:val="00E32C34"/>
    <w:rsid w:val="00E32E29"/>
    <w:rsid w:val="00E32E3A"/>
    <w:rsid w:val="00E32E6A"/>
    <w:rsid w:val="00E32FAE"/>
    <w:rsid w:val="00E3310A"/>
    <w:rsid w:val="00E331A0"/>
    <w:rsid w:val="00E3322C"/>
    <w:rsid w:val="00E3339D"/>
    <w:rsid w:val="00E33400"/>
    <w:rsid w:val="00E3344E"/>
    <w:rsid w:val="00E334A6"/>
    <w:rsid w:val="00E33575"/>
    <w:rsid w:val="00E33815"/>
    <w:rsid w:val="00E33830"/>
    <w:rsid w:val="00E338BB"/>
    <w:rsid w:val="00E338DB"/>
    <w:rsid w:val="00E338E9"/>
    <w:rsid w:val="00E33907"/>
    <w:rsid w:val="00E33930"/>
    <w:rsid w:val="00E3396B"/>
    <w:rsid w:val="00E339B1"/>
    <w:rsid w:val="00E339E2"/>
    <w:rsid w:val="00E33A0D"/>
    <w:rsid w:val="00E33A1B"/>
    <w:rsid w:val="00E33A4E"/>
    <w:rsid w:val="00E33A9F"/>
    <w:rsid w:val="00E33B3C"/>
    <w:rsid w:val="00E33B7F"/>
    <w:rsid w:val="00E33BE9"/>
    <w:rsid w:val="00E33BEB"/>
    <w:rsid w:val="00E33C9F"/>
    <w:rsid w:val="00E33DC7"/>
    <w:rsid w:val="00E33E43"/>
    <w:rsid w:val="00E33F64"/>
    <w:rsid w:val="00E33F8E"/>
    <w:rsid w:val="00E340DD"/>
    <w:rsid w:val="00E3410D"/>
    <w:rsid w:val="00E3424C"/>
    <w:rsid w:val="00E3428C"/>
    <w:rsid w:val="00E3448E"/>
    <w:rsid w:val="00E344A4"/>
    <w:rsid w:val="00E34530"/>
    <w:rsid w:val="00E34534"/>
    <w:rsid w:val="00E345B9"/>
    <w:rsid w:val="00E34612"/>
    <w:rsid w:val="00E34629"/>
    <w:rsid w:val="00E34656"/>
    <w:rsid w:val="00E3467A"/>
    <w:rsid w:val="00E348C2"/>
    <w:rsid w:val="00E34917"/>
    <w:rsid w:val="00E34958"/>
    <w:rsid w:val="00E349CC"/>
    <w:rsid w:val="00E34A10"/>
    <w:rsid w:val="00E34A41"/>
    <w:rsid w:val="00E34A49"/>
    <w:rsid w:val="00E34A4F"/>
    <w:rsid w:val="00E34A5A"/>
    <w:rsid w:val="00E34A99"/>
    <w:rsid w:val="00E34B04"/>
    <w:rsid w:val="00E34B36"/>
    <w:rsid w:val="00E34B5B"/>
    <w:rsid w:val="00E34B62"/>
    <w:rsid w:val="00E34C0B"/>
    <w:rsid w:val="00E34C88"/>
    <w:rsid w:val="00E34E4B"/>
    <w:rsid w:val="00E34EC6"/>
    <w:rsid w:val="00E34F10"/>
    <w:rsid w:val="00E34FFC"/>
    <w:rsid w:val="00E3504F"/>
    <w:rsid w:val="00E35055"/>
    <w:rsid w:val="00E3510B"/>
    <w:rsid w:val="00E3515D"/>
    <w:rsid w:val="00E351A2"/>
    <w:rsid w:val="00E351BD"/>
    <w:rsid w:val="00E35278"/>
    <w:rsid w:val="00E352CF"/>
    <w:rsid w:val="00E352DE"/>
    <w:rsid w:val="00E3543C"/>
    <w:rsid w:val="00E3543F"/>
    <w:rsid w:val="00E35466"/>
    <w:rsid w:val="00E3547A"/>
    <w:rsid w:val="00E354E8"/>
    <w:rsid w:val="00E3558D"/>
    <w:rsid w:val="00E3571D"/>
    <w:rsid w:val="00E35827"/>
    <w:rsid w:val="00E358D5"/>
    <w:rsid w:val="00E359AD"/>
    <w:rsid w:val="00E359E8"/>
    <w:rsid w:val="00E35A1F"/>
    <w:rsid w:val="00E35A20"/>
    <w:rsid w:val="00E35A9E"/>
    <w:rsid w:val="00E35B70"/>
    <w:rsid w:val="00E35BF1"/>
    <w:rsid w:val="00E35CC9"/>
    <w:rsid w:val="00E35D60"/>
    <w:rsid w:val="00E35D62"/>
    <w:rsid w:val="00E35D89"/>
    <w:rsid w:val="00E35E40"/>
    <w:rsid w:val="00E35E42"/>
    <w:rsid w:val="00E35E5B"/>
    <w:rsid w:val="00E35F21"/>
    <w:rsid w:val="00E35F5F"/>
    <w:rsid w:val="00E3603D"/>
    <w:rsid w:val="00E36044"/>
    <w:rsid w:val="00E36078"/>
    <w:rsid w:val="00E360D8"/>
    <w:rsid w:val="00E36154"/>
    <w:rsid w:val="00E361FE"/>
    <w:rsid w:val="00E36218"/>
    <w:rsid w:val="00E3622F"/>
    <w:rsid w:val="00E3629D"/>
    <w:rsid w:val="00E362AF"/>
    <w:rsid w:val="00E3630E"/>
    <w:rsid w:val="00E3655C"/>
    <w:rsid w:val="00E36607"/>
    <w:rsid w:val="00E36673"/>
    <w:rsid w:val="00E36794"/>
    <w:rsid w:val="00E36902"/>
    <w:rsid w:val="00E369C1"/>
    <w:rsid w:val="00E36A02"/>
    <w:rsid w:val="00E36B77"/>
    <w:rsid w:val="00E36B95"/>
    <w:rsid w:val="00E36CCC"/>
    <w:rsid w:val="00E36DEC"/>
    <w:rsid w:val="00E36EA5"/>
    <w:rsid w:val="00E36EAA"/>
    <w:rsid w:val="00E36F28"/>
    <w:rsid w:val="00E36F5B"/>
    <w:rsid w:val="00E37048"/>
    <w:rsid w:val="00E3704F"/>
    <w:rsid w:val="00E37076"/>
    <w:rsid w:val="00E37113"/>
    <w:rsid w:val="00E371EC"/>
    <w:rsid w:val="00E37238"/>
    <w:rsid w:val="00E3727A"/>
    <w:rsid w:val="00E3732F"/>
    <w:rsid w:val="00E37454"/>
    <w:rsid w:val="00E374C6"/>
    <w:rsid w:val="00E37500"/>
    <w:rsid w:val="00E3755D"/>
    <w:rsid w:val="00E37578"/>
    <w:rsid w:val="00E37634"/>
    <w:rsid w:val="00E37654"/>
    <w:rsid w:val="00E376BA"/>
    <w:rsid w:val="00E37767"/>
    <w:rsid w:val="00E377ED"/>
    <w:rsid w:val="00E377F1"/>
    <w:rsid w:val="00E37905"/>
    <w:rsid w:val="00E37974"/>
    <w:rsid w:val="00E37997"/>
    <w:rsid w:val="00E37A44"/>
    <w:rsid w:val="00E37AB4"/>
    <w:rsid w:val="00E37AD6"/>
    <w:rsid w:val="00E37B15"/>
    <w:rsid w:val="00E37C0D"/>
    <w:rsid w:val="00E37C89"/>
    <w:rsid w:val="00E37CC8"/>
    <w:rsid w:val="00E37E5C"/>
    <w:rsid w:val="00E37E6F"/>
    <w:rsid w:val="00E37F26"/>
    <w:rsid w:val="00E37F6D"/>
    <w:rsid w:val="00E40049"/>
    <w:rsid w:val="00E4007C"/>
    <w:rsid w:val="00E40154"/>
    <w:rsid w:val="00E4033C"/>
    <w:rsid w:val="00E40391"/>
    <w:rsid w:val="00E4050A"/>
    <w:rsid w:val="00E40546"/>
    <w:rsid w:val="00E405EB"/>
    <w:rsid w:val="00E406F2"/>
    <w:rsid w:val="00E4097E"/>
    <w:rsid w:val="00E40A4E"/>
    <w:rsid w:val="00E40C02"/>
    <w:rsid w:val="00E40D0A"/>
    <w:rsid w:val="00E40D1B"/>
    <w:rsid w:val="00E40EB6"/>
    <w:rsid w:val="00E40FB0"/>
    <w:rsid w:val="00E40FD7"/>
    <w:rsid w:val="00E40FF0"/>
    <w:rsid w:val="00E41067"/>
    <w:rsid w:val="00E410F6"/>
    <w:rsid w:val="00E41138"/>
    <w:rsid w:val="00E4130D"/>
    <w:rsid w:val="00E41360"/>
    <w:rsid w:val="00E4138E"/>
    <w:rsid w:val="00E4146F"/>
    <w:rsid w:val="00E414AE"/>
    <w:rsid w:val="00E415F9"/>
    <w:rsid w:val="00E41603"/>
    <w:rsid w:val="00E41649"/>
    <w:rsid w:val="00E416D2"/>
    <w:rsid w:val="00E41740"/>
    <w:rsid w:val="00E41775"/>
    <w:rsid w:val="00E4180A"/>
    <w:rsid w:val="00E4190B"/>
    <w:rsid w:val="00E41955"/>
    <w:rsid w:val="00E41B25"/>
    <w:rsid w:val="00E41B71"/>
    <w:rsid w:val="00E41BB1"/>
    <w:rsid w:val="00E41BDB"/>
    <w:rsid w:val="00E41C05"/>
    <w:rsid w:val="00E41C10"/>
    <w:rsid w:val="00E41C42"/>
    <w:rsid w:val="00E41C5F"/>
    <w:rsid w:val="00E41CAB"/>
    <w:rsid w:val="00E41E98"/>
    <w:rsid w:val="00E41EAB"/>
    <w:rsid w:val="00E41FD9"/>
    <w:rsid w:val="00E42010"/>
    <w:rsid w:val="00E42044"/>
    <w:rsid w:val="00E420C8"/>
    <w:rsid w:val="00E42129"/>
    <w:rsid w:val="00E42134"/>
    <w:rsid w:val="00E42189"/>
    <w:rsid w:val="00E42318"/>
    <w:rsid w:val="00E4246D"/>
    <w:rsid w:val="00E4247E"/>
    <w:rsid w:val="00E424D8"/>
    <w:rsid w:val="00E4257E"/>
    <w:rsid w:val="00E425EF"/>
    <w:rsid w:val="00E428F6"/>
    <w:rsid w:val="00E4296D"/>
    <w:rsid w:val="00E429E4"/>
    <w:rsid w:val="00E42AD3"/>
    <w:rsid w:val="00E42B35"/>
    <w:rsid w:val="00E42B7D"/>
    <w:rsid w:val="00E42D21"/>
    <w:rsid w:val="00E42D73"/>
    <w:rsid w:val="00E42E83"/>
    <w:rsid w:val="00E42E8F"/>
    <w:rsid w:val="00E42F01"/>
    <w:rsid w:val="00E42F24"/>
    <w:rsid w:val="00E42F6E"/>
    <w:rsid w:val="00E42F6F"/>
    <w:rsid w:val="00E42F89"/>
    <w:rsid w:val="00E42FAC"/>
    <w:rsid w:val="00E42FB3"/>
    <w:rsid w:val="00E43065"/>
    <w:rsid w:val="00E430D3"/>
    <w:rsid w:val="00E4313A"/>
    <w:rsid w:val="00E43162"/>
    <w:rsid w:val="00E43183"/>
    <w:rsid w:val="00E431A0"/>
    <w:rsid w:val="00E43220"/>
    <w:rsid w:val="00E432B4"/>
    <w:rsid w:val="00E43339"/>
    <w:rsid w:val="00E43524"/>
    <w:rsid w:val="00E4353F"/>
    <w:rsid w:val="00E43543"/>
    <w:rsid w:val="00E43682"/>
    <w:rsid w:val="00E436BE"/>
    <w:rsid w:val="00E4374D"/>
    <w:rsid w:val="00E4378C"/>
    <w:rsid w:val="00E4380B"/>
    <w:rsid w:val="00E43824"/>
    <w:rsid w:val="00E4389C"/>
    <w:rsid w:val="00E43934"/>
    <w:rsid w:val="00E4394B"/>
    <w:rsid w:val="00E4396C"/>
    <w:rsid w:val="00E43A08"/>
    <w:rsid w:val="00E43AEC"/>
    <w:rsid w:val="00E43B2F"/>
    <w:rsid w:val="00E43B69"/>
    <w:rsid w:val="00E43B9D"/>
    <w:rsid w:val="00E43BCD"/>
    <w:rsid w:val="00E43C16"/>
    <w:rsid w:val="00E43C72"/>
    <w:rsid w:val="00E43D4E"/>
    <w:rsid w:val="00E43D74"/>
    <w:rsid w:val="00E43D83"/>
    <w:rsid w:val="00E43DDF"/>
    <w:rsid w:val="00E43E88"/>
    <w:rsid w:val="00E43E8A"/>
    <w:rsid w:val="00E43E90"/>
    <w:rsid w:val="00E43FE1"/>
    <w:rsid w:val="00E4416A"/>
    <w:rsid w:val="00E44194"/>
    <w:rsid w:val="00E441DE"/>
    <w:rsid w:val="00E44253"/>
    <w:rsid w:val="00E44258"/>
    <w:rsid w:val="00E44277"/>
    <w:rsid w:val="00E443CE"/>
    <w:rsid w:val="00E44548"/>
    <w:rsid w:val="00E445B7"/>
    <w:rsid w:val="00E445E5"/>
    <w:rsid w:val="00E4467B"/>
    <w:rsid w:val="00E44689"/>
    <w:rsid w:val="00E44750"/>
    <w:rsid w:val="00E447A0"/>
    <w:rsid w:val="00E447AE"/>
    <w:rsid w:val="00E44845"/>
    <w:rsid w:val="00E448F8"/>
    <w:rsid w:val="00E44970"/>
    <w:rsid w:val="00E4498D"/>
    <w:rsid w:val="00E449A3"/>
    <w:rsid w:val="00E449FE"/>
    <w:rsid w:val="00E44A1A"/>
    <w:rsid w:val="00E44AA2"/>
    <w:rsid w:val="00E44ACC"/>
    <w:rsid w:val="00E44ACD"/>
    <w:rsid w:val="00E44B41"/>
    <w:rsid w:val="00E44C4F"/>
    <w:rsid w:val="00E44C6F"/>
    <w:rsid w:val="00E44CEA"/>
    <w:rsid w:val="00E44CEB"/>
    <w:rsid w:val="00E44CFC"/>
    <w:rsid w:val="00E44D91"/>
    <w:rsid w:val="00E44DF0"/>
    <w:rsid w:val="00E44E62"/>
    <w:rsid w:val="00E44E6A"/>
    <w:rsid w:val="00E44EBE"/>
    <w:rsid w:val="00E44F59"/>
    <w:rsid w:val="00E44F75"/>
    <w:rsid w:val="00E44FC1"/>
    <w:rsid w:val="00E45030"/>
    <w:rsid w:val="00E45133"/>
    <w:rsid w:val="00E4513D"/>
    <w:rsid w:val="00E45273"/>
    <w:rsid w:val="00E452AF"/>
    <w:rsid w:val="00E452E3"/>
    <w:rsid w:val="00E45302"/>
    <w:rsid w:val="00E4537B"/>
    <w:rsid w:val="00E453B5"/>
    <w:rsid w:val="00E45459"/>
    <w:rsid w:val="00E454F2"/>
    <w:rsid w:val="00E45528"/>
    <w:rsid w:val="00E45576"/>
    <w:rsid w:val="00E4564B"/>
    <w:rsid w:val="00E45685"/>
    <w:rsid w:val="00E45765"/>
    <w:rsid w:val="00E4584E"/>
    <w:rsid w:val="00E459CD"/>
    <w:rsid w:val="00E459F2"/>
    <w:rsid w:val="00E45A0C"/>
    <w:rsid w:val="00E45C0F"/>
    <w:rsid w:val="00E45E85"/>
    <w:rsid w:val="00E45ED3"/>
    <w:rsid w:val="00E45F45"/>
    <w:rsid w:val="00E45FAD"/>
    <w:rsid w:val="00E45FC9"/>
    <w:rsid w:val="00E46071"/>
    <w:rsid w:val="00E46075"/>
    <w:rsid w:val="00E460BA"/>
    <w:rsid w:val="00E4611C"/>
    <w:rsid w:val="00E4634D"/>
    <w:rsid w:val="00E46417"/>
    <w:rsid w:val="00E464F8"/>
    <w:rsid w:val="00E46516"/>
    <w:rsid w:val="00E4655D"/>
    <w:rsid w:val="00E466F6"/>
    <w:rsid w:val="00E467F3"/>
    <w:rsid w:val="00E4687C"/>
    <w:rsid w:val="00E468F4"/>
    <w:rsid w:val="00E468F6"/>
    <w:rsid w:val="00E46943"/>
    <w:rsid w:val="00E46B12"/>
    <w:rsid w:val="00E46B98"/>
    <w:rsid w:val="00E46CD7"/>
    <w:rsid w:val="00E46E08"/>
    <w:rsid w:val="00E46E6B"/>
    <w:rsid w:val="00E46EEB"/>
    <w:rsid w:val="00E471FA"/>
    <w:rsid w:val="00E4728C"/>
    <w:rsid w:val="00E47401"/>
    <w:rsid w:val="00E474B7"/>
    <w:rsid w:val="00E475A4"/>
    <w:rsid w:val="00E476A5"/>
    <w:rsid w:val="00E476E8"/>
    <w:rsid w:val="00E4770C"/>
    <w:rsid w:val="00E47710"/>
    <w:rsid w:val="00E4775C"/>
    <w:rsid w:val="00E4782F"/>
    <w:rsid w:val="00E47902"/>
    <w:rsid w:val="00E47926"/>
    <w:rsid w:val="00E47941"/>
    <w:rsid w:val="00E47A74"/>
    <w:rsid w:val="00E47CF5"/>
    <w:rsid w:val="00E47D48"/>
    <w:rsid w:val="00E47D5D"/>
    <w:rsid w:val="00E47DCE"/>
    <w:rsid w:val="00E47E61"/>
    <w:rsid w:val="00E47E8D"/>
    <w:rsid w:val="00E50012"/>
    <w:rsid w:val="00E50026"/>
    <w:rsid w:val="00E5013D"/>
    <w:rsid w:val="00E50160"/>
    <w:rsid w:val="00E5016E"/>
    <w:rsid w:val="00E50220"/>
    <w:rsid w:val="00E5023E"/>
    <w:rsid w:val="00E50319"/>
    <w:rsid w:val="00E50344"/>
    <w:rsid w:val="00E5037F"/>
    <w:rsid w:val="00E503F2"/>
    <w:rsid w:val="00E504C6"/>
    <w:rsid w:val="00E50534"/>
    <w:rsid w:val="00E5054D"/>
    <w:rsid w:val="00E505B7"/>
    <w:rsid w:val="00E505CE"/>
    <w:rsid w:val="00E505F6"/>
    <w:rsid w:val="00E5065C"/>
    <w:rsid w:val="00E507EA"/>
    <w:rsid w:val="00E50945"/>
    <w:rsid w:val="00E50946"/>
    <w:rsid w:val="00E50949"/>
    <w:rsid w:val="00E50983"/>
    <w:rsid w:val="00E5099D"/>
    <w:rsid w:val="00E50B39"/>
    <w:rsid w:val="00E50DC7"/>
    <w:rsid w:val="00E50DE7"/>
    <w:rsid w:val="00E50F06"/>
    <w:rsid w:val="00E50FD1"/>
    <w:rsid w:val="00E5100B"/>
    <w:rsid w:val="00E5106D"/>
    <w:rsid w:val="00E5122B"/>
    <w:rsid w:val="00E512DA"/>
    <w:rsid w:val="00E51326"/>
    <w:rsid w:val="00E5147A"/>
    <w:rsid w:val="00E515ED"/>
    <w:rsid w:val="00E51622"/>
    <w:rsid w:val="00E51759"/>
    <w:rsid w:val="00E517EA"/>
    <w:rsid w:val="00E518DE"/>
    <w:rsid w:val="00E518F1"/>
    <w:rsid w:val="00E5192B"/>
    <w:rsid w:val="00E519BC"/>
    <w:rsid w:val="00E519E0"/>
    <w:rsid w:val="00E51A37"/>
    <w:rsid w:val="00E51AE3"/>
    <w:rsid w:val="00E51B05"/>
    <w:rsid w:val="00E51B96"/>
    <w:rsid w:val="00E51BD8"/>
    <w:rsid w:val="00E51C7F"/>
    <w:rsid w:val="00E51DBD"/>
    <w:rsid w:val="00E51EE3"/>
    <w:rsid w:val="00E521DA"/>
    <w:rsid w:val="00E522B5"/>
    <w:rsid w:val="00E522C8"/>
    <w:rsid w:val="00E522D7"/>
    <w:rsid w:val="00E52300"/>
    <w:rsid w:val="00E523FC"/>
    <w:rsid w:val="00E524B2"/>
    <w:rsid w:val="00E524E0"/>
    <w:rsid w:val="00E528ED"/>
    <w:rsid w:val="00E5294A"/>
    <w:rsid w:val="00E52988"/>
    <w:rsid w:val="00E5299E"/>
    <w:rsid w:val="00E52A1A"/>
    <w:rsid w:val="00E52A39"/>
    <w:rsid w:val="00E52A40"/>
    <w:rsid w:val="00E52B5C"/>
    <w:rsid w:val="00E52B9D"/>
    <w:rsid w:val="00E52BC8"/>
    <w:rsid w:val="00E52C6F"/>
    <w:rsid w:val="00E52CC6"/>
    <w:rsid w:val="00E52D35"/>
    <w:rsid w:val="00E52DE4"/>
    <w:rsid w:val="00E52E49"/>
    <w:rsid w:val="00E52E9D"/>
    <w:rsid w:val="00E52EA4"/>
    <w:rsid w:val="00E52EE2"/>
    <w:rsid w:val="00E52F61"/>
    <w:rsid w:val="00E52F6F"/>
    <w:rsid w:val="00E5302E"/>
    <w:rsid w:val="00E53039"/>
    <w:rsid w:val="00E5305F"/>
    <w:rsid w:val="00E5310C"/>
    <w:rsid w:val="00E534A0"/>
    <w:rsid w:val="00E5354A"/>
    <w:rsid w:val="00E53551"/>
    <w:rsid w:val="00E535B6"/>
    <w:rsid w:val="00E536B0"/>
    <w:rsid w:val="00E53754"/>
    <w:rsid w:val="00E5379D"/>
    <w:rsid w:val="00E53858"/>
    <w:rsid w:val="00E5389B"/>
    <w:rsid w:val="00E538BF"/>
    <w:rsid w:val="00E5392E"/>
    <w:rsid w:val="00E5397B"/>
    <w:rsid w:val="00E53A2A"/>
    <w:rsid w:val="00E53B65"/>
    <w:rsid w:val="00E53BFB"/>
    <w:rsid w:val="00E53BFF"/>
    <w:rsid w:val="00E53C51"/>
    <w:rsid w:val="00E53C76"/>
    <w:rsid w:val="00E53C93"/>
    <w:rsid w:val="00E53CCB"/>
    <w:rsid w:val="00E53CF3"/>
    <w:rsid w:val="00E53CF6"/>
    <w:rsid w:val="00E54000"/>
    <w:rsid w:val="00E5402D"/>
    <w:rsid w:val="00E5412D"/>
    <w:rsid w:val="00E5413F"/>
    <w:rsid w:val="00E54180"/>
    <w:rsid w:val="00E541BA"/>
    <w:rsid w:val="00E54264"/>
    <w:rsid w:val="00E542D3"/>
    <w:rsid w:val="00E54322"/>
    <w:rsid w:val="00E54329"/>
    <w:rsid w:val="00E5432F"/>
    <w:rsid w:val="00E54361"/>
    <w:rsid w:val="00E54399"/>
    <w:rsid w:val="00E543AE"/>
    <w:rsid w:val="00E543F3"/>
    <w:rsid w:val="00E5440A"/>
    <w:rsid w:val="00E5442A"/>
    <w:rsid w:val="00E5449C"/>
    <w:rsid w:val="00E544D7"/>
    <w:rsid w:val="00E5460E"/>
    <w:rsid w:val="00E54672"/>
    <w:rsid w:val="00E5467A"/>
    <w:rsid w:val="00E5468C"/>
    <w:rsid w:val="00E546D9"/>
    <w:rsid w:val="00E549CF"/>
    <w:rsid w:val="00E54AA3"/>
    <w:rsid w:val="00E54AEE"/>
    <w:rsid w:val="00E54B06"/>
    <w:rsid w:val="00E54B30"/>
    <w:rsid w:val="00E54BF6"/>
    <w:rsid w:val="00E54C37"/>
    <w:rsid w:val="00E54C4D"/>
    <w:rsid w:val="00E54CA4"/>
    <w:rsid w:val="00E54D25"/>
    <w:rsid w:val="00E54D85"/>
    <w:rsid w:val="00E54DD8"/>
    <w:rsid w:val="00E54E78"/>
    <w:rsid w:val="00E55065"/>
    <w:rsid w:val="00E55100"/>
    <w:rsid w:val="00E55148"/>
    <w:rsid w:val="00E55338"/>
    <w:rsid w:val="00E554A4"/>
    <w:rsid w:val="00E55585"/>
    <w:rsid w:val="00E555C3"/>
    <w:rsid w:val="00E55868"/>
    <w:rsid w:val="00E55885"/>
    <w:rsid w:val="00E5593F"/>
    <w:rsid w:val="00E5594B"/>
    <w:rsid w:val="00E559DE"/>
    <w:rsid w:val="00E55A6B"/>
    <w:rsid w:val="00E55AB7"/>
    <w:rsid w:val="00E55B9A"/>
    <w:rsid w:val="00E55BA0"/>
    <w:rsid w:val="00E55BAF"/>
    <w:rsid w:val="00E55C2D"/>
    <w:rsid w:val="00E55C68"/>
    <w:rsid w:val="00E55C6C"/>
    <w:rsid w:val="00E55DFA"/>
    <w:rsid w:val="00E55E1E"/>
    <w:rsid w:val="00E55E65"/>
    <w:rsid w:val="00E55F51"/>
    <w:rsid w:val="00E56065"/>
    <w:rsid w:val="00E561D3"/>
    <w:rsid w:val="00E56217"/>
    <w:rsid w:val="00E5626C"/>
    <w:rsid w:val="00E562AF"/>
    <w:rsid w:val="00E563C3"/>
    <w:rsid w:val="00E564EC"/>
    <w:rsid w:val="00E565A2"/>
    <w:rsid w:val="00E565BD"/>
    <w:rsid w:val="00E565F9"/>
    <w:rsid w:val="00E566BF"/>
    <w:rsid w:val="00E5670B"/>
    <w:rsid w:val="00E56796"/>
    <w:rsid w:val="00E568D0"/>
    <w:rsid w:val="00E56900"/>
    <w:rsid w:val="00E569E3"/>
    <w:rsid w:val="00E56A06"/>
    <w:rsid w:val="00E56A0D"/>
    <w:rsid w:val="00E56A28"/>
    <w:rsid w:val="00E56A4E"/>
    <w:rsid w:val="00E56B81"/>
    <w:rsid w:val="00E56C70"/>
    <w:rsid w:val="00E56D5A"/>
    <w:rsid w:val="00E56D98"/>
    <w:rsid w:val="00E56DCF"/>
    <w:rsid w:val="00E56E2C"/>
    <w:rsid w:val="00E56E4D"/>
    <w:rsid w:val="00E56F1A"/>
    <w:rsid w:val="00E56F1E"/>
    <w:rsid w:val="00E56F61"/>
    <w:rsid w:val="00E56F9D"/>
    <w:rsid w:val="00E57124"/>
    <w:rsid w:val="00E5720D"/>
    <w:rsid w:val="00E57270"/>
    <w:rsid w:val="00E57305"/>
    <w:rsid w:val="00E5733E"/>
    <w:rsid w:val="00E57392"/>
    <w:rsid w:val="00E573AB"/>
    <w:rsid w:val="00E5744D"/>
    <w:rsid w:val="00E57547"/>
    <w:rsid w:val="00E578B9"/>
    <w:rsid w:val="00E578D9"/>
    <w:rsid w:val="00E579A5"/>
    <w:rsid w:val="00E57A22"/>
    <w:rsid w:val="00E57B07"/>
    <w:rsid w:val="00E57B4E"/>
    <w:rsid w:val="00E57D1E"/>
    <w:rsid w:val="00E57D49"/>
    <w:rsid w:val="00E57EAC"/>
    <w:rsid w:val="00E602F8"/>
    <w:rsid w:val="00E60311"/>
    <w:rsid w:val="00E60339"/>
    <w:rsid w:val="00E60342"/>
    <w:rsid w:val="00E6043B"/>
    <w:rsid w:val="00E604AE"/>
    <w:rsid w:val="00E605CD"/>
    <w:rsid w:val="00E605E7"/>
    <w:rsid w:val="00E6060E"/>
    <w:rsid w:val="00E609B1"/>
    <w:rsid w:val="00E60A5B"/>
    <w:rsid w:val="00E60A80"/>
    <w:rsid w:val="00E60ABE"/>
    <w:rsid w:val="00E60AD4"/>
    <w:rsid w:val="00E60B0E"/>
    <w:rsid w:val="00E60B85"/>
    <w:rsid w:val="00E60B97"/>
    <w:rsid w:val="00E60BE0"/>
    <w:rsid w:val="00E60C34"/>
    <w:rsid w:val="00E60CAD"/>
    <w:rsid w:val="00E60DE6"/>
    <w:rsid w:val="00E60E63"/>
    <w:rsid w:val="00E60E78"/>
    <w:rsid w:val="00E60ECF"/>
    <w:rsid w:val="00E60EE9"/>
    <w:rsid w:val="00E61028"/>
    <w:rsid w:val="00E61076"/>
    <w:rsid w:val="00E61095"/>
    <w:rsid w:val="00E611B3"/>
    <w:rsid w:val="00E6133B"/>
    <w:rsid w:val="00E6135F"/>
    <w:rsid w:val="00E61432"/>
    <w:rsid w:val="00E61456"/>
    <w:rsid w:val="00E61578"/>
    <w:rsid w:val="00E6157A"/>
    <w:rsid w:val="00E615B5"/>
    <w:rsid w:val="00E615DA"/>
    <w:rsid w:val="00E615E4"/>
    <w:rsid w:val="00E615F1"/>
    <w:rsid w:val="00E615F5"/>
    <w:rsid w:val="00E61606"/>
    <w:rsid w:val="00E617ED"/>
    <w:rsid w:val="00E61A27"/>
    <w:rsid w:val="00E61A8D"/>
    <w:rsid w:val="00E61AB5"/>
    <w:rsid w:val="00E61AFD"/>
    <w:rsid w:val="00E61B2C"/>
    <w:rsid w:val="00E61DB3"/>
    <w:rsid w:val="00E61DD3"/>
    <w:rsid w:val="00E61EC3"/>
    <w:rsid w:val="00E61F13"/>
    <w:rsid w:val="00E61F24"/>
    <w:rsid w:val="00E620AF"/>
    <w:rsid w:val="00E620C5"/>
    <w:rsid w:val="00E62201"/>
    <w:rsid w:val="00E62239"/>
    <w:rsid w:val="00E6230C"/>
    <w:rsid w:val="00E6231C"/>
    <w:rsid w:val="00E6236C"/>
    <w:rsid w:val="00E6243F"/>
    <w:rsid w:val="00E624CD"/>
    <w:rsid w:val="00E6254D"/>
    <w:rsid w:val="00E625D3"/>
    <w:rsid w:val="00E625EA"/>
    <w:rsid w:val="00E625FB"/>
    <w:rsid w:val="00E62637"/>
    <w:rsid w:val="00E627AF"/>
    <w:rsid w:val="00E627F7"/>
    <w:rsid w:val="00E62829"/>
    <w:rsid w:val="00E62918"/>
    <w:rsid w:val="00E629E7"/>
    <w:rsid w:val="00E62A7E"/>
    <w:rsid w:val="00E62A9B"/>
    <w:rsid w:val="00E62AD8"/>
    <w:rsid w:val="00E62AF1"/>
    <w:rsid w:val="00E62B40"/>
    <w:rsid w:val="00E62B95"/>
    <w:rsid w:val="00E62BD6"/>
    <w:rsid w:val="00E62C2F"/>
    <w:rsid w:val="00E62D45"/>
    <w:rsid w:val="00E62DC5"/>
    <w:rsid w:val="00E62DDE"/>
    <w:rsid w:val="00E62F02"/>
    <w:rsid w:val="00E62F55"/>
    <w:rsid w:val="00E62F9D"/>
    <w:rsid w:val="00E62FBC"/>
    <w:rsid w:val="00E63047"/>
    <w:rsid w:val="00E6311D"/>
    <w:rsid w:val="00E6319E"/>
    <w:rsid w:val="00E6320F"/>
    <w:rsid w:val="00E632B0"/>
    <w:rsid w:val="00E632CB"/>
    <w:rsid w:val="00E632CD"/>
    <w:rsid w:val="00E63422"/>
    <w:rsid w:val="00E63445"/>
    <w:rsid w:val="00E6347C"/>
    <w:rsid w:val="00E634E1"/>
    <w:rsid w:val="00E63552"/>
    <w:rsid w:val="00E63613"/>
    <w:rsid w:val="00E6373E"/>
    <w:rsid w:val="00E63989"/>
    <w:rsid w:val="00E63A12"/>
    <w:rsid w:val="00E63A86"/>
    <w:rsid w:val="00E63B2F"/>
    <w:rsid w:val="00E63BD8"/>
    <w:rsid w:val="00E63C70"/>
    <w:rsid w:val="00E63C93"/>
    <w:rsid w:val="00E63D8E"/>
    <w:rsid w:val="00E63E97"/>
    <w:rsid w:val="00E63EE6"/>
    <w:rsid w:val="00E64137"/>
    <w:rsid w:val="00E642FD"/>
    <w:rsid w:val="00E6439E"/>
    <w:rsid w:val="00E644E3"/>
    <w:rsid w:val="00E645C5"/>
    <w:rsid w:val="00E645EB"/>
    <w:rsid w:val="00E647DB"/>
    <w:rsid w:val="00E64878"/>
    <w:rsid w:val="00E648D7"/>
    <w:rsid w:val="00E64A0D"/>
    <w:rsid w:val="00E64A47"/>
    <w:rsid w:val="00E64AD0"/>
    <w:rsid w:val="00E64AD7"/>
    <w:rsid w:val="00E64C56"/>
    <w:rsid w:val="00E64DA7"/>
    <w:rsid w:val="00E64EB5"/>
    <w:rsid w:val="00E64EBF"/>
    <w:rsid w:val="00E64EFE"/>
    <w:rsid w:val="00E64FB2"/>
    <w:rsid w:val="00E6500E"/>
    <w:rsid w:val="00E6501B"/>
    <w:rsid w:val="00E65049"/>
    <w:rsid w:val="00E65169"/>
    <w:rsid w:val="00E651F4"/>
    <w:rsid w:val="00E653C7"/>
    <w:rsid w:val="00E65418"/>
    <w:rsid w:val="00E65446"/>
    <w:rsid w:val="00E6555C"/>
    <w:rsid w:val="00E6570E"/>
    <w:rsid w:val="00E6573B"/>
    <w:rsid w:val="00E65749"/>
    <w:rsid w:val="00E65778"/>
    <w:rsid w:val="00E6577B"/>
    <w:rsid w:val="00E65786"/>
    <w:rsid w:val="00E657E6"/>
    <w:rsid w:val="00E658A2"/>
    <w:rsid w:val="00E65A39"/>
    <w:rsid w:val="00E65A41"/>
    <w:rsid w:val="00E65A79"/>
    <w:rsid w:val="00E65B7E"/>
    <w:rsid w:val="00E65BD6"/>
    <w:rsid w:val="00E65BFE"/>
    <w:rsid w:val="00E65C05"/>
    <w:rsid w:val="00E65C0A"/>
    <w:rsid w:val="00E65C2F"/>
    <w:rsid w:val="00E65CAC"/>
    <w:rsid w:val="00E65E0A"/>
    <w:rsid w:val="00E65E6E"/>
    <w:rsid w:val="00E65EEB"/>
    <w:rsid w:val="00E6600B"/>
    <w:rsid w:val="00E660D2"/>
    <w:rsid w:val="00E6613B"/>
    <w:rsid w:val="00E6614B"/>
    <w:rsid w:val="00E6614F"/>
    <w:rsid w:val="00E66181"/>
    <w:rsid w:val="00E662CE"/>
    <w:rsid w:val="00E662E2"/>
    <w:rsid w:val="00E6635F"/>
    <w:rsid w:val="00E663A6"/>
    <w:rsid w:val="00E663B7"/>
    <w:rsid w:val="00E663CF"/>
    <w:rsid w:val="00E663DF"/>
    <w:rsid w:val="00E6653A"/>
    <w:rsid w:val="00E665D8"/>
    <w:rsid w:val="00E665E0"/>
    <w:rsid w:val="00E66725"/>
    <w:rsid w:val="00E66788"/>
    <w:rsid w:val="00E667A1"/>
    <w:rsid w:val="00E668C7"/>
    <w:rsid w:val="00E668C9"/>
    <w:rsid w:val="00E66A52"/>
    <w:rsid w:val="00E66A86"/>
    <w:rsid w:val="00E66ACA"/>
    <w:rsid w:val="00E66C81"/>
    <w:rsid w:val="00E66DA2"/>
    <w:rsid w:val="00E66E15"/>
    <w:rsid w:val="00E66F48"/>
    <w:rsid w:val="00E66F4B"/>
    <w:rsid w:val="00E66FDC"/>
    <w:rsid w:val="00E66FDF"/>
    <w:rsid w:val="00E67205"/>
    <w:rsid w:val="00E67337"/>
    <w:rsid w:val="00E6734D"/>
    <w:rsid w:val="00E67365"/>
    <w:rsid w:val="00E6742B"/>
    <w:rsid w:val="00E6742C"/>
    <w:rsid w:val="00E67461"/>
    <w:rsid w:val="00E67467"/>
    <w:rsid w:val="00E675F4"/>
    <w:rsid w:val="00E6761D"/>
    <w:rsid w:val="00E67640"/>
    <w:rsid w:val="00E6769A"/>
    <w:rsid w:val="00E67701"/>
    <w:rsid w:val="00E677BF"/>
    <w:rsid w:val="00E67847"/>
    <w:rsid w:val="00E678B0"/>
    <w:rsid w:val="00E67924"/>
    <w:rsid w:val="00E679E6"/>
    <w:rsid w:val="00E67A9E"/>
    <w:rsid w:val="00E67B59"/>
    <w:rsid w:val="00E67CA1"/>
    <w:rsid w:val="00E67D1E"/>
    <w:rsid w:val="00E67E1F"/>
    <w:rsid w:val="00E67E74"/>
    <w:rsid w:val="00E67F9E"/>
    <w:rsid w:val="00E70267"/>
    <w:rsid w:val="00E70268"/>
    <w:rsid w:val="00E702C0"/>
    <w:rsid w:val="00E702FC"/>
    <w:rsid w:val="00E702FF"/>
    <w:rsid w:val="00E7033E"/>
    <w:rsid w:val="00E7036F"/>
    <w:rsid w:val="00E7037D"/>
    <w:rsid w:val="00E703B7"/>
    <w:rsid w:val="00E703FF"/>
    <w:rsid w:val="00E704E1"/>
    <w:rsid w:val="00E706EA"/>
    <w:rsid w:val="00E708C3"/>
    <w:rsid w:val="00E7092F"/>
    <w:rsid w:val="00E70963"/>
    <w:rsid w:val="00E70977"/>
    <w:rsid w:val="00E70980"/>
    <w:rsid w:val="00E709B9"/>
    <w:rsid w:val="00E70A1B"/>
    <w:rsid w:val="00E70AC6"/>
    <w:rsid w:val="00E70BCB"/>
    <w:rsid w:val="00E70C8C"/>
    <w:rsid w:val="00E70CCB"/>
    <w:rsid w:val="00E70D59"/>
    <w:rsid w:val="00E70E1A"/>
    <w:rsid w:val="00E70F55"/>
    <w:rsid w:val="00E70F70"/>
    <w:rsid w:val="00E70F79"/>
    <w:rsid w:val="00E71085"/>
    <w:rsid w:val="00E710FF"/>
    <w:rsid w:val="00E7133A"/>
    <w:rsid w:val="00E7138D"/>
    <w:rsid w:val="00E713CB"/>
    <w:rsid w:val="00E71483"/>
    <w:rsid w:val="00E7158C"/>
    <w:rsid w:val="00E716C6"/>
    <w:rsid w:val="00E717E4"/>
    <w:rsid w:val="00E71832"/>
    <w:rsid w:val="00E7188D"/>
    <w:rsid w:val="00E718F1"/>
    <w:rsid w:val="00E71915"/>
    <w:rsid w:val="00E7197C"/>
    <w:rsid w:val="00E719CF"/>
    <w:rsid w:val="00E71A4E"/>
    <w:rsid w:val="00E71C17"/>
    <w:rsid w:val="00E71C1F"/>
    <w:rsid w:val="00E71C6E"/>
    <w:rsid w:val="00E71DC4"/>
    <w:rsid w:val="00E71EA3"/>
    <w:rsid w:val="00E71ECC"/>
    <w:rsid w:val="00E71F9D"/>
    <w:rsid w:val="00E71FF6"/>
    <w:rsid w:val="00E7200D"/>
    <w:rsid w:val="00E72053"/>
    <w:rsid w:val="00E7207F"/>
    <w:rsid w:val="00E721D0"/>
    <w:rsid w:val="00E72300"/>
    <w:rsid w:val="00E724BA"/>
    <w:rsid w:val="00E725C2"/>
    <w:rsid w:val="00E7263B"/>
    <w:rsid w:val="00E726C0"/>
    <w:rsid w:val="00E72743"/>
    <w:rsid w:val="00E7276B"/>
    <w:rsid w:val="00E727DF"/>
    <w:rsid w:val="00E727E8"/>
    <w:rsid w:val="00E72882"/>
    <w:rsid w:val="00E72895"/>
    <w:rsid w:val="00E728FF"/>
    <w:rsid w:val="00E72A6B"/>
    <w:rsid w:val="00E72A83"/>
    <w:rsid w:val="00E72AFF"/>
    <w:rsid w:val="00E72B4D"/>
    <w:rsid w:val="00E72E39"/>
    <w:rsid w:val="00E72E6F"/>
    <w:rsid w:val="00E72ECC"/>
    <w:rsid w:val="00E72F2E"/>
    <w:rsid w:val="00E73083"/>
    <w:rsid w:val="00E730D7"/>
    <w:rsid w:val="00E731B3"/>
    <w:rsid w:val="00E7322D"/>
    <w:rsid w:val="00E7323A"/>
    <w:rsid w:val="00E73253"/>
    <w:rsid w:val="00E732F0"/>
    <w:rsid w:val="00E73388"/>
    <w:rsid w:val="00E733BF"/>
    <w:rsid w:val="00E7346F"/>
    <w:rsid w:val="00E7349F"/>
    <w:rsid w:val="00E734FC"/>
    <w:rsid w:val="00E735A0"/>
    <w:rsid w:val="00E73602"/>
    <w:rsid w:val="00E73673"/>
    <w:rsid w:val="00E7368F"/>
    <w:rsid w:val="00E736AF"/>
    <w:rsid w:val="00E736B9"/>
    <w:rsid w:val="00E73724"/>
    <w:rsid w:val="00E73729"/>
    <w:rsid w:val="00E73846"/>
    <w:rsid w:val="00E7387A"/>
    <w:rsid w:val="00E73885"/>
    <w:rsid w:val="00E7391B"/>
    <w:rsid w:val="00E73989"/>
    <w:rsid w:val="00E73A7E"/>
    <w:rsid w:val="00E73A8C"/>
    <w:rsid w:val="00E73AE5"/>
    <w:rsid w:val="00E73AF1"/>
    <w:rsid w:val="00E73B21"/>
    <w:rsid w:val="00E73BC0"/>
    <w:rsid w:val="00E73BE3"/>
    <w:rsid w:val="00E73BF2"/>
    <w:rsid w:val="00E73C51"/>
    <w:rsid w:val="00E73CD7"/>
    <w:rsid w:val="00E73CE9"/>
    <w:rsid w:val="00E73E33"/>
    <w:rsid w:val="00E73F72"/>
    <w:rsid w:val="00E74006"/>
    <w:rsid w:val="00E7416C"/>
    <w:rsid w:val="00E741CD"/>
    <w:rsid w:val="00E743B1"/>
    <w:rsid w:val="00E744B7"/>
    <w:rsid w:val="00E744BD"/>
    <w:rsid w:val="00E7450E"/>
    <w:rsid w:val="00E745DE"/>
    <w:rsid w:val="00E7467C"/>
    <w:rsid w:val="00E74687"/>
    <w:rsid w:val="00E746E5"/>
    <w:rsid w:val="00E74749"/>
    <w:rsid w:val="00E74864"/>
    <w:rsid w:val="00E748E4"/>
    <w:rsid w:val="00E7490E"/>
    <w:rsid w:val="00E7498B"/>
    <w:rsid w:val="00E74A7C"/>
    <w:rsid w:val="00E74B61"/>
    <w:rsid w:val="00E74BEA"/>
    <w:rsid w:val="00E74CC5"/>
    <w:rsid w:val="00E74D2C"/>
    <w:rsid w:val="00E74E0D"/>
    <w:rsid w:val="00E74EA0"/>
    <w:rsid w:val="00E74EEC"/>
    <w:rsid w:val="00E75203"/>
    <w:rsid w:val="00E75267"/>
    <w:rsid w:val="00E75368"/>
    <w:rsid w:val="00E75438"/>
    <w:rsid w:val="00E75468"/>
    <w:rsid w:val="00E754AF"/>
    <w:rsid w:val="00E7554B"/>
    <w:rsid w:val="00E75593"/>
    <w:rsid w:val="00E755D2"/>
    <w:rsid w:val="00E756B6"/>
    <w:rsid w:val="00E756BF"/>
    <w:rsid w:val="00E756C1"/>
    <w:rsid w:val="00E756DA"/>
    <w:rsid w:val="00E75744"/>
    <w:rsid w:val="00E757C9"/>
    <w:rsid w:val="00E75889"/>
    <w:rsid w:val="00E758AD"/>
    <w:rsid w:val="00E75907"/>
    <w:rsid w:val="00E75A92"/>
    <w:rsid w:val="00E75ABD"/>
    <w:rsid w:val="00E75AF7"/>
    <w:rsid w:val="00E75B1E"/>
    <w:rsid w:val="00E75BD2"/>
    <w:rsid w:val="00E75D99"/>
    <w:rsid w:val="00E75DAC"/>
    <w:rsid w:val="00E75E81"/>
    <w:rsid w:val="00E75ECA"/>
    <w:rsid w:val="00E75F20"/>
    <w:rsid w:val="00E75F32"/>
    <w:rsid w:val="00E75F42"/>
    <w:rsid w:val="00E75F95"/>
    <w:rsid w:val="00E75FE8"/>
    <w:rsid w:val="00E7601B"/>
    <w:rsid w:val="00E7615C"/>
    <w:rsid w:val="00E761AF"/>
    <w:rsid w:val="00E76212"/>
    <w:rsid w:val="00E766C5"/>
    <w:rsid w:val="00E766CA"/>
    <w:rsid w:val="00E76742"/>
    <w:rsid w:val="00E76768"/>
    <w:rsid w:val="00E767C5"/>
    <w:rsid w:val="00E76945"/>
    <w:rsid w:val="00E769FF"/>
    <w:rsid w:val="00E76A65"/>
    <w:rsid w:val="00E76ADA"/>
    <w:rsid w:val="00E76ADE"/>
    <w:rsid w:val="00E76B22"/>
    <w:rsid w:val="00E76BC9"/>
    <w:rsid w:val="00E76C52"/>
    <w:rsid w:val="00E76CD6"/>
    <w:rsid w:val="00E76CD7"/>
    <w:rsid w:val="00E76D2C"/>
    <w:rsid w:val="00E76D52"/>
    <w:rsid w:val="00E76D97"/>
    <w:rsid w:val="00E76DAC"/>
    <w:rsid w:val="00E76E11"/>
    <w:rsid w:val="00E76E19"/>
    <w:rsid w:val="00E76E6A"/>
    <w:rsid w:val="00E76E8F"/>
    <w:rsid w:val="00E76ECC"/>
    <w:rsid w:val="00E76F07"/>
    <w:rsid w:val="00E76FF2"/>
    <w:rsid w:val="00E7715D"/>
    <w:rsid w:val="00E77259"/>
    <w:rsid w:val="00E77268"/>
    <w:rsid w:val="00E772DD"/>
    <w:rsid w:val="00E772FF"/>
    <w:rsid w:val="00E77480"/>
    <w:rsid w:val="00E77521"/>
    <w:rsid w:val="00E77536"/>
    <w:rsid w:val="00E7755B"/>
    <w:rsid w:val="00E77580"/>
    <w:rsid w:val="00E7765D"/>
    <w:rsid w:val="00E77674"/>
    <w:rsid w:val="00E776A1"/>
    <w:rsid w:val="00E778B9"/>
    <w:rsid w:val="00E77995"/>
    <w:rsid w:val="00E779E1"/>
    <w:rsid w:val="00E77AC2"/>
    <w:rsid w:val="00E77B45"/>
    <w:rsid w:val="00E77C6C"/>
    <w:rsid w:val="00E77C9C"/>
    <w:rsid w:val="00E77CD8"/>
    <w:rsid w:val="00E77CDB"/>
    <w:rsid w:val="00E77D63"/>
    <w:rsid w:val="00E77D68"/>
    <w:rsid w:val="00E77E99"/>
    <w:rsid w:val="00E77EFD"/>
    <w:rsid w:val="00E77F0E"/>
    <w:rsid w:val="00E77F45"/>
    <w:rsid w:val="00E77FA2"/>
    <w:rsid w:val="00E8003A"/>
    <w:rsid w:val="00E80086"/>
    <w:rsid w:val="00E801F1"/>
    <w:rsid w:val="00E8032B"/>
    <w:rsid w:val="00E80342"/>
    <w:rsid w:val="00E80440"/>
    <w:rsid w:val="00E8044E"/>
    <w:rsid w:val="00E8046E"/>
    <w:rsid w:val="00E80542"/>
    <w:rsid w:val="00E805E6"/>
    <w:rsid w:val="00E806DC"/>
    <w:rsid w:val="00E8078D"/>
    <w:rsid w:val="00E807BC"/>
    <w:rsid w:val="00E807EF"/>
    <w:rsid w:val="00E80850"/>
    <w:rsid w:val="00E808A4"/>
    <w:rsid w:val="00E8093D"/>
    <w:rsid w:val="00E80967"/>
    <w:rsid w:val="00E8096C"/>
    <w:rsid w:val="00E809C2"/>
    <w:rsid w:val="00E80B15"/>
    <w:rsid w:val="00E80BF8"/>
    <w:rsid w:val="00E80C54"/>
    <w:rsid w:val="00E80C68"/>
    <w:rsid w:val="00E80C6A"/>
    <w:rsid w:val="00E80C83"/>
    <w:rsid w:val="00E80CC6"/>
    <w:rsid w:val="00E80D56"/>
    <w:rsid w:val="00E80D95"/>
    <w:rsid w:val="00E80DD4"/>
    <w:rsid w:val="00E80E4C"/>
    <w:rsid w:val="00E80EA5"/>
    <w:rsid w:val="00E80EC3"/>
    <w:rsid w:val="00E80F0C"/>
    <w:rsid w:val="00E80F25"/>
    <w:rsid w:val="00E80FB6"/>
    <w:rsid w:val="00E8100E"/>
    <w:rsid w:val="00E813CC"/>
    <w:rsid w:val="00E813E8"/>
    <w:rsid w:val="00E8145C"/>
    <w:rsid w:val="00E814F7"/>
    <w:rsid w:val="00E8158E"/>
    <w:rsid w:val="00E8159B"/>
    <w:rsid w:val="00E81611"/>
    <w:rsid w:val="00E8165E"/>
    <w:rsid w:val="00E81695"/>
    <w:rsid w:val="00E816B3"/>
    <w:rsid w:val="00E81764"/>
    <w:rsid w:val="00E8177F"/>
    <w:rsid w:val="00E81793"/>
    <w:rsid w:val="00E817DF"/>
    <w:rsid w:val="00E81817"/>
    <w:rsid w:val="00E81867"/>
    <w:rsid w:val="00E81933"/>
    <w:rsid w:val="00E81945"/>
    <w:rsid w:val="00E81A62"/>
    <w:rsid w:val="00E81AA2"/>
    <w:rsid w:val="00E81B0A"/>
    <w:rsid w:val="00E81B28"/>
    <w:rsid w:val="00E81D6A"/>
    <w:rsid w:val="00E81D7F"/>
    <w:rsid w:val="00E81ED1"/>
    <w:rsid w:val="00E8202F"/>
    <w:rsid w:val="00E8206C"/>
    <w:rsid w:val="00E8206D"/>
    <w:rsid w:val="00E82117"/>
    <w:rsid w:val="00E822EA"/>
    <w:rsid w:val="00E82320"/>
    <w:rsid w:val="00E82324"/>
    <w:rsid w:val="00E8234D"/>
    <w:rsid w:val="00E823AE"/>
    <w:rsid w:val="00E823B2"/>
    <w:rsid w:val="00E82411"/>
    <w:rsid w:val="00E82465"/>
    <w:rsid w:val="00E8254E"/>
    <w:rsid w:val="00E8256C"/>
    <w:rsid w:val="00E825DC"/>
    <w:rsid w:val="00E825FC"/>
    <w:rsid w:val="00E82642"/>
    <w:rsid w:val="00E8268D"/>
    <w:rsid w:val="00E826E2"/>
    <w:rsid w:val="00E827CC"/>
    <w:rsid w:val="00E827D4"/>
    <w:rsid w:val="00E82803"/>
    <w:rsid w:val="00E828F7"/>
    <w:rsid w:val="00E82953"/>
    <w:rsid w:val="00E82A1F"/>
    <w:rsid w:val="00E82A5C"/>
    <w:rsid w:val="00E82AC1"/>
    <w:rsid w:val="00E82BD6"/>
    <w:rsid w:val="00E82BE9"/>
    <w:rsid w:val="00E82C4A"/>
    <w:rsid w:val="00E82D58"/>
    <w:rsid w:val="00E82D5A"/>
    <w:rsid w:val="00E82D5E"/>
    <w:rsid w:val="00E82E05"/>
    <w:rsid w:val="00E82E39"/>
    <w:rsid w:val="00E82EEB"/>
    <w:rsid w:val="00E82EEF"/>
    <w:rsid w:val="00E82F52"/>
    <w:rsid w:val="00E83046"/>
    <w:rsid w:val="00E8307E"/>
    <w:rsid w:val="00E83227"/>
    <w:rsid w:val="00E8325F"/>
    <w:rsid w:val="00E8331A"/>
    <w:rsid w:val="00E833CC"/>
    <w:rsid w:val="00E834A5"/>
    <w:rsid w:val="00E834BC"/>
    <w:rsid w:val="00E83560"/>
    <w:rsid w:val="00E835C7"/>
    <w:rsid w:val="00E835D1"/>
    <w:rsid w:val="00E83656"/>
    <w:rsid w:val="00E8368D"/>
    <w:rsid w:val="00E836BD"/>
    <w:rsid w:val="00E83789"/>
    <w:rsid w:val="00E837E0"/>
    <w:rsid w:val="00E837F8"/>
    <w:rsid w:val="00E83825"/>
    <w:rsid w:val="00E838A3"/>
    <w:rsid w:val="00E83929"/>
    <w:rsid w:val="00E83949"/>
    <w:rsid w:val="00E839E9"/>
    <w:rsid w:val="00E83AEF"/>
    <w:rsid w:val="00E83B24"/>
    <w:rsid w:val="00E83BB1"/>
    <w:rsid w:val="00E83BD0"/>
    <w:rsid w:val="00E83BF5"/>
    <w:rsid w:val="00E83BF9"/>
    <w:rsid w:val="00E83C04"/>
    <w:rsid w:val="00E83D01"/>
    <w:rsid w:val="00E83DAD"/>
    <w:rsid w:val="00E83F78"/>
    <w:rsid w:val="00E83FD4"/>
    <w:rsid w:val="00E840CD"/>
    <w:rsid w:val="00E840DA"/>
    <w:rsid w:val="00E84357"/>
    <w:rsid w:val="00E84370"/>
    <w:rsid w:val="00E84428"/>
    <w:rsid w:val="00E8445C"/>
    <w:rsid w:val="00E844C8"/>
    <w:rsid w:val="00E84656"/>
    <w:rsid w:val="00E84661"/>
    <w:rsid w:val="00E846A6"/>
    <w:rsid w:val="00E847B5"/>
    <w:rsid w:val="00E84823"/>
    <w:rsid w:val="00E8490E"/>
    <w:rsid w:val="00E84AA1"/>
    <w:rsid w:val="00E84B3F"/>
    <w:rsid w:val="00E84C10"/>
    <w:rsid w:val="00E84CB1"/>
    <w:rsid w:val="00E84D62"/>
    <w:rsid w:val="00E84E02"/>
    <w:rsid w:val="00E84E54"/>
    <w:rsid w:val="00E84E5B"/>
    <w:rsid w:val="00E84ED6"/>
    <w:rsid w:val="00E8507D"/>
    <w:rsid w:val="00E850BB"/>
    <w:rsid w:val="00E85132"/>
    <w:rsid w:val="00E851F7"/>
    <w:rsid w:val="00E85291"/>
    <w:rsid w:val="00E854BC"/>
    <w:rsid w:val="00E854FD"/>
    <w:rsid w:val="00E85518"/>
    <w:rsid w:val="00E855A9"/>
    <w:rsid w:val="00E856EE"/>
    <w:rsid w:val="00E856FA"/>
    <w:rsid w:val="00E85771"/>
    <w:rsid w:val="00E857E8"/>
    <w:rsid w:val="00E85833"/>
    <w:rsid w:val="00E8584E"/>
    <w:rsid w:val="00E858E5"/>
    <w:rsid w:val="00E859A3"/>
    <w:rsid w:val="00E859C1"/>
    <w:rsid w:val="00E85A2D"/>
    <w:rsid w:val="00E85B00"/>
    <w:rsid w:val="00E85B6A"/>
    <w:rsid w:val="00E85B74"/>
    <w:rsid w:val="00E85C42"/>
    <w:rsid w:val="00E85C9D"/>
    <w:rsid w:val="00E85D60"/>
    <w:rsid w:val="00E85E73"/>
    <w:rsid w:val="00E85EE0"/>
    <w:rsid w:val="00E85F5A"/>
    <w:rsid w:val="00E85FFB"/>
    <w:rsid w:val="00E86069"/>
    <w:rsid w:val="00E860A1"/>
    <w:rsid w:val="00E860A3"/>
    <w:rsid w:val="00E860BB"/>
    <w:rsid w:val="00E860C3"/>
    <w:rsid w:val="00E860E3"/>
    <w:rsid w:val="00E86123"/>
    <w:rsid w:val="00E8613A"/>
    <w:rsid w:val="00E86269"/>
    <w:rsid w:val="00E863E3"/>
    <w:rsid w:val="00E863FD"/>
    <w:rsid w:val="00E86431"/>
    <w:rsid w:val="00E86466"/>
    <w:rsid w:val="00E8650C"/>
    <w:rsid w:val="00E86574"/>
    <w:rsid w:val="00E865B9"/>
    <w:rsid w:val="00E866B2"/>
    <w:rsid w:val="00E86870"/>
    <w:rsid w:val="00E86889"/>
    <w:rsid w:val="00E868D2"/>
    <w:rsid w:val="00E8691F"/>
    <w:rsid w:val="00E869B5"/>
    <w:rsid w:val="00E86AA9"/>
    <w:rsid w:val="00E86ACB"/>
    <w:rsid w:val="00E86B1E"/>
    <w:rsid w:val="00E86B7D"/>
    <w:rsid w:val="00E86C94"/>
    <w:rsid w:val="00E86CA2"/>
    <w:rsid w:val="00E86D7B"/>
    <w:rsid w:val="00E86DCE"/>
    <w:rsid w:val="00E86F8B"/>
    <w:rsid w:val="00E86FEC"/>
    <w:rsid w:val="00E87078"/>
    <w:rsid w:val="00E87184"/>
    <w:rsid w:val="00E871CA"/>
    <w:rsid w:val="00E87403"/>
    <w:rsid w:val="00E874A3"/>
    <w:rsid w:val="00E8755F"/>
    <w:rsid w:val="00E8764B"/>
    <w:rsid w:val="00E876CD"/>
    <w:rsid w:val="00E87778"/>
    <w:rsid w:val="00E87880"/>
    <w:rsid w:val="00E87887"/>
    <w:rsid w:val="00E878DA"/>
    <w:rsid w:val="00E87996"/>
    <w:rsid w:val="00E879A4"/>
    <w:rsid w:val="00E87C5D"/>
    <w:rsid w:val="00E87C9E"/>
    <w:rsid w:val="00E87CA5"/>
    <w:rsid w:val="00E87DA4"/>
    <w:rsid w:val="00E87E95"/>
    <w:rsid w:val="00E87ED3"/>
    <w:rsid w:val="00E87EEC"/>
    <w:rsid w:val="00E87F38"/>
    <w:rsid w:val="00E9009D"/>
    <w:rsid w:val="00E900A4"/>
    <w:rsid w:val="00E90179"/>
    <w:rsid w:val="00E9036D"/>
    <w:rsid w:val="00E904C7"/>
    <w:rsid w:val="00E905EA"/>
    <w:rsid w:val="00E905F5"/>
    <w:rsid w:val="00E90762"/>
    <w:rsid w:val="00E90A29"/>
    <w:rsid w:val="00E90B25"/>
    <w:rsid w:val="00E90BDA"/>
    <w:rsid w:val="00E90C0F"/>
    <w:rsid w:val="00E90D63"/>
    <w:rsid w:val="00E90DAB"/>
    <w:rsid w:val="00E90DD0"/>
    <w:rsid w:val="00E90E25"/>
    <w:rsid w:val="00E90E69"/>
    <w:rsid w:val="00E90E7A"/>
    <w:rsid w:val="00E90E8C"/>
    <w:rsid w:val="00E90F41"/>
    <w:rsid w:val="00E91051"/>
    <w:rsid w:val="00E910ED"/>
    <w:rsid w:val="00E9117D"/>
    <w:rsid w:val="00E91182"/>
    <w:rsid w:val="00E91260"/>
    <w:rsid w:val="00E9127E"/>
    <w:rsid w:val="00E912AF"/>
    <w:rsid w:val="00E9134F"/>
    <w:rsid w:val="00E91391"/>
    <w:rsid w:val="00E91452"/>
    <w:rsid w:val="00E91472"/>
    <w:rsid w:val="00E91627"/>
    <w:rsid w:val="00E91648"/>
    <w:rsid w:val="00E9164C"/>
    <w:rsid w:val="00E9165B"/>
    <w:rsid w:val="00E9166E"/>
    <w:rsid w:val="00E916FE"/>
    <w:rsid w:val="00E917CA"/>
    <w:rsid w:val="00E917D7"/>
    <w:rsid w:val="00E918B9"/>
    <w:rsid w:val="00E918DC"/>
    <w:rsid w:val="00E91938"/>
    <w:rsid w:val="00E91945"/>
    <w:rsid w:val="00E91950"/>
    <w:rsid w:val="00E9195A"/>
    <w:rsid w:val="00E919C2"/>
    <w:rsid w:val="00E91AF2"/>
    <w:rsid w:val="00E91B1C"/>
    <w:rsid w:val="00E91B69"/>
    <w:rsid w:val="00E91BEC"/>
    <w:rsid w:val="00E91C20"/>
    <w:rsid w:val="00E91E9E"/>
    <w:rsid w:val="00E91F29"/>
    <w:rsid w:val="00E91F40"/>
    <w:rsid w:val="00E9205D"/>
    <w:rsid w:val="00E920F4"/>
    <w:rsid w:val="00E9216D"/>
    <w:rsid w:val="00E92186"/>
    <w:rsid w:val="00E9220F"/>
    <w:rsid w:val="00E92230"/>
    <w:rsid w:val="00E92281"/>
    <w:rsid w:val="00E9229A"/>
    <w:rsid w:val="00E92379"/>
    <w:rsid w:val="00E9248D"/>
    <w:rsid w:val="00E924A8"/>
    <w:rsid w:val="00E924B7"/>
    <w:rsid w:val="00E92500"/>
    <w:rsid w:val="00E9250A"/>
    <w:rsid w:val="00E92566"/>
    <w:rsid w:val="00E92573"/>
    <w:rsid w:val="00E92615"/>
    <w:rsid w:val="00E926D9"/>
    <w:rsid w:val="00E92714"/>
    <w:rsid w:val="00E92744"/>
    <w:rsid w:val="00E927B4"/>
    <w:rsid w:val="00E92821"/>
    <w:rsid w:val="00E9282D"/>
    <w:rsid w:val="00E9296E"/>
    <w:rsid w:val="00E92A40"/>
    <w:rsid w:val="00E92A85"/>
    <w:rsid w:val="00E92A91"/>
    <w:rsid w:val="00E92C89"/>
    <w:rsid w:val="00E92D0F"/>
    <w:rsid w:val="00E92D6F"/>
    <w:rsid w:val="00E92DD7"/>
    <w:rsid w:val="00E92EED"/>
    <w:rsid w:val="00E92F0E"/>
    <w:rsid w:val="00E930A5"/>
    <w:rsid w:val="00E930B9"/>
    <w:rsid w:val="00E9310D"/>
    <w:rsid w:val="00E9324B"/>
    <w:rsid w:val="00E932B8"/>
    <w:rsid w:val="00E932C9"/>
    <w:rsid w:val="00E933E7"/>
    <w:rsid w:val="00E933EA"/>
    <w:rsid w:val="00E934B7"/>
    <w:rsid w:val="00E934D9"/>
    <w:rsid w:val="00E935C9"/>
    <w:rsid w:val="00E936A8"/>
    <w:rsid w:val="00E936CC"/>
    <w:rsid w:val="00E93780"/>
    <w:rsid w:val="00E93869"/>
    <w:rsid w:val="00E93AD0"/>
    <w:rsid w:val="00E93BD9"/>
    <w:rsid w:val="00E93BF1"/>
    <w:rsid w:val="00E93CF8"/>
    <w:rsid w:val="00E93D12"/>
    <w:rsid w:val="00E93DD6"/>
    <w:rsid w:val="00E93DE8"/>
    <w:rsid w:val="00E93E89"/>
    <w:rsid w:val="00E93E8D"/>
    <w:rsid w:val="00E93EEF"/>
    <w:rsid w:val="00E93F4E"/>
    <w:rsid w:val="00E93FAA"/>
    <w:rsid w:val="00E94055"/>
    <w:rsid w:val="00E94068"/>
    <w:rsid w:val="00E940E4"/>
    <w:rsid w:val="00E940EB"/>
    <w:rsid w:val="00E941EB"/>
    <w:rsid w:val="00E942D1"/>
    <w:rsid w:val="00E942D8"/>
    <w:rsid w:val="00E94483"/>
    <w:rsid w:val="00E9460F"/>
    <w:rsid w:val="00E9466F"/>
    <w:rsid w:val="00E94942"/>
    <w:rsid w:val="00E94996"/>
    <w:rsid w:val="00E94B1E"/>
    <w:rsid w:val="00E94B3F"/>
    <w:rsid w:val="00E94B6E"/>
    <w:rsid w:val="00E94B87"/>
    <w:rsid w:val="00E94C1F"/>
    <w:rsid w:val="00E94C4E"/>
    <w:rsid w:val="00E94CD9"/>
    <w:rsid w:val="00E94D87"/>
    <w:rsid w:val="00E94E0A"/>
    <w:rsid w:val="00E94E31"/>
    <w:rsid w:val="00E94E58"/>
    <w:rsid w:val="00E94EC9"/>
    <w:rsid w:val="00E94ED1"/>
    <w:rsid w:val="00E94F14"/>
    <w:rsid w:val="00E94F5B"/>
    <w:rsid w:val="00E94FB6"/>
    <w:rsid w:val="00E9508A"/>
    <w:rsid w:val="00E95144"/>
    <w:rsid w:val="00E9525D"/>
    <w:rsid w:val="00E9525E"/>
    <w:rsid w:val="00E95300"/>
    <w:rsid w:val="00E95415"/>
    <w:rsid w:val="00E954DC"/>
    <w:rsid w:val="00E9556F"/>
    <w:rsid w:val="00E956DA"/>
    <w:rsid w:val="00E956E2"/>
    <w:rsid w:val="00E957FC"/>
    <w:rsid w:val="00E95932"/>
    <w:rsid w:val="00E9595F"/>
    <w:rsid w:val="00E95A74"/>
    <w:rsid w:val="00E95A96"/>
    <w:rsid w:val="00E95B0A"/>
    <w:rsid w:val="00E95B0E"/>
    <w:rsid w:val="00E95B58"/>
    <w:rsid w:val="00E95B81"/>
    <w:rsid w:val="00E95B87"/>
    <w:rsid w:val="00E95BEE"/>
    <w:rsid w:val="00E95CD7"/>
    <w:rsid w:val="00E95E04"/>
    <w:rsid w:val="00E95E58"/>
    <w:rsid w:val="00E95EAC"/>
    <w:rsid w:val="00E95F5F"/>
    <w:rsid w:val="00E95F77"/>
    <w:rsid w:val="00E95FE9"/>
    <w:rsid w:val="00E9601A"/>
    <w:rsid w:val="00E960E6"/>
    <w:rsid w:val="00E960F1"/>
    <w:rsid w:val="00E9638D"/>
    <w:rsid w:val="00E9639C"/>
    <w:rsid w:val="00E9642B"/>
    <w:rsid w:val="00E96492"/>
    <w:rsid w:val="00E965C0"/>
    <w:rsid w:val="00E965CB"/>
    <w:rsid w:val="00E96682"/>
    <w:rsid w:val="00E96695"/>
    <w:rsid w:val="00E966BD"/>
    <w:rsid w:val="00E96796"/>
    <w:rsid w:val="00E9680D"/>
    <w:rsid w:val="00E968A4"/>
    <w:rsid w:val="00E96983"/>
    <w:rsid w:val="00E96A56"/>
    <w:rsid w:val="00E96A83"/>
    <w:rsid w:val="00E96B70"/>
    <w:rsid w:val="00E96B88"/>
    <w:rsid w:val="00E96B90"/>
    <w:rsid w:val="00E96BA9"/>
    <w:rsid w:val="00E96CCE"/>
    <w:rsid w:val="00E96D69"/>
    <w:rsid w:val="00E96DFA"/>
    <w:rsid w:val="00E96EBC"/>
    <w:rsid w:val="00E96EDD"/>
    <w:rsid w:val="00E96FAE"/>
    <w:rsid w:val="00E96FBF"/>
    <w:rsid w:val="00E96FC9"/>
    <w:rsid w:val="00E9703D"/>
    <w:rsid w:val="00E97064"/>
    <w:rsid w:val="00E9708A"/>
    <w:rsid w:val="00E9709D"/>
    <w:rsid w:val="00E971C3"/>
    <w:rsid w:val="00E971E6"/>
    <w:rsid w:val="00E97250"/>
    <w:rsid w:val="00E97256"/>
    <w:rsid w:val="00E9725B"/>
    <w:rsid w:val="00E97309"/>
    <w:rsid w:val="00E9730B"/>
    <w:rsid w:val="00E97370"/>
    <w:rsid w:val="00E97390"/>
    <w:rsid w:val="00E973DD"/>
    <w:rsid w:val="00E973F6"/>
    <w:rsid w:val="00E9740B"/>
    <w:rsid w:val="00E9741E"/>
    <w:rsid w:val="00E97496"/>
    <w:rsid w:val="00E974E4"/>
    <w:rsid w:val="00E9756D"/>
    <w:rsid w:val="00E975C0"/>
    <w:rsid w:val="00E97629"/>
    <w:rsid w:val="00E9767B"/>
    <w:rsid w:val="00E97692"/>
    <w:rsid w:val="00E97695"/>
    <w:rsid w:val="00E97796"/>
    <w:rsid w:val="00E977B3"/>
    <w:rsid w:val="00E97862"/>
    <w:rsid w:val="00E978AC"/>
    <w:rsid w:val="00E978EE"/>
    <w:rsid w:val="00E97912"/>
    <w:rsid w:val="00E9797A"/>
    <w:rsid w:val="00E979AB"/>
    <w:rsid w:val="00E979B6"/>
    <w:rsid w:val="00E97A38"/>
    <w:rsid w:val="00E97AB7"/>
    <w:rsid w:val="00E97AC0"/>
    <w:rsid w:val="00E97AC6"/>
    <w:rsid w:val="00E97B29"/>
    <w:rsid w:val="00E97CA6"/>
    <w:rsid w:val="00E97D20"/>
    <w:rsid w:val="00E97E34"/>
    <w:rsid w:val="00E97E3B"/>
    <w:rsid w:val="00E97EE1"/>
    <w:rsid w:val="00E97F75"/>
    <w:rsid w:val="00E97FC7"/>
    <w:rsid w:val="00EA01ED"/>
    <w:rsid w:val="00EA0275"/>
    <w:rsid w:val="00EA027B"/>
    <w:rsid w:val="00EA0349"/>
    <w:rsid w:val="00EA03BB"/>
    <w:rsid w:val="00EA03EF"/>
    <w:rsid w:val="00EA0462"/>
    <w:rsid w:val="00EA0472"/>
    <w:rsid w:val="00EA0517"/>
    <w:rsid w:val="00EA05CE"/>
    <w:rsid w:val="00EA0659"/>
    <w:rsid w:val="00EA0668"/>
    <w:rsid w:val="00EA077E"/>
    <w:rsid w:val="00EA079F"/>
    <w:rsid w:val="00EA0897"/>
    <w:rsid w:val="00EA08F9"/>
    <w:rsid w:val="00EA0913"/>
    <w:rsid w:val="00EA09EB"/>
    <w:rsid w:val="00EA0A89"/>
    <w:rsid w:val="00EA0A9C"/>
    <w:rsid w:val="00EA0D21"/>
    <w:rsid w:val="00EA0D4B"/>
    <w:rsid w:val="00EA0E70"/>
    <w:rsid w:val="00EA0F56"/>
    <w:rsid w:val="00EA0FD6"/>
    <w:rsid w:val="00EA10CA"/>
    <w:rsid w:val="00EA10DB"/>
    <w:rsid w:val="00EA10E2"/>
    <w:rsid w:val="00EA115F"/>
    <w:rsid w:val="00EA1197"/>
    <w:rsid w:val="00EA11B2"/>
    <w:rsid w:val="00EA11E0"/>
    <w:rsid w:val="00EA128C"/>
    <w:rsid w:val="00EA1345"/>
    <w:rsid w:val="00EA13A3"/>
    <w:rsid w:val="00EA13D5"/>
    <w:rsid w:val="00EA1414"/>
    <w:rsid w:val="00EA1416"/>
    <w:rsid w:val="00EA1459"/>
    <w:rsid w:val="00EA150C"/>
    <w:rsid w:val="00EA1558"/>
    <w:rsid w:val="00EA16AC"/>
    <w:rsid w:val="00EA177E"/>
    <w:rsid w:val="00EA178D"/>
    <w:rsid w:val="00EA185F"/>
    <w:rsid w:val="00EA195E"/>
    <w:rsid w:val="00EA1A73"/>
    <w:rsid w:val="00EA1B19"/>
    <w:rsid w:val="00EA1B21"/>
    <w:rsid w:val="00EA1C50"/>
    <w:rsid w:val="00EA1C8C"/>
    <w:rsid w:val="00EA1D8F"/>
    <w:rsid w:val="00EA1E48"/>
    <w:rsid w:val="00EA1E4C"/>
    <w:rsid w:val="00EA1E53"/>
    <w:rsid w:val="00EA1E60"/>
    <w:rsid w:val="00EA1EA7"/>
    <w:rsid w:val="00EA1F43"/>
    <w:rsid w:val="00EA1FD2"/>
    <w:rsid w:val="00EA1FF2"/>
    <w:rsid w:val="00EA2081"/>
    <w:rsid w:val="00EA20BA"/>
    <w:rsid w:val="00EA20DD"/>
    <w:rsid w:val="00EA2168"/>
    <w:rsid w:val="00EA21A7"/>
    <w:rsid w:val="00EA222D"/>
    <w:rsid w:val="00EA224F"/>
    <w:rsid w:val="00EA2259"/>
    <w:rsid w:val="00EA22F4"/>
    <w:rsid w:val="00EA2392"/>
    <w:rsid w:val="00EA2394"/>
    <w:rsid w:val="00EA2432"/>
    <w:rsid w:val="00EA247E"/>
    <w:rsid w:val="00EA26D6"/>
    <w:rsid w:val="00EA2743"/>
    <w:rsid w:val="00EA27A8"/>
    <w:rsid w:val="00EA288A"/>
    <w:rsid w:val="00EA29EB"/>
    <w:rsid w:val="00EA2A4D"/>
    <w:rsid w:val="00EA2ACC"/>
    <w:rsid w:val="00EA2B63"/>
    <w:rsid w:val="00EA2BB3"/>
    <w:rsid w:val="00EA2C43"/>
    <w:rsid w:val="00EA2D9B"/>
    <w:rsid w:val="00EA2F26"/>
    <w:rsid w:val="00EA2F2D"/>
    <w:rsid w:val="00EA2FD2"/>
    <w:rsid w:val="00EA2FE5"/>
    <w:rsid w:val="00EA3064"/>
    <w:rsid w:val="00EA323C"/>
    <w:rsid w:val="00EA3244"/>
    <w:rsid w:val="00EA324B"/>
    <w:rsid w:val="00EA3317"/>
    <w:rsid w:val="00EA33C7"/>
    <w:rsid w:val="00EA3404"/>
    <w:rsid w:val="00EA36DA"/>
    <w:rsid w:val="00EA37C8"/>
    <w:rsid w:val="00EA37F5"/>
    <w:rsid w:val="00EA3832"/>
    <w:rsid w:val="00EA3879"/>
    <w:rsid w:val="00EA397A"/>
    <w:rsid w:val="00EA399B"/>
    <w:rsid w:val="00EA39A1"/>
    <w:rsid w:val="00EA3A86"/>
    <w:rsid w:val="00EA3A96"/>
    <w:rsid w:val="00EA3AA6"/>
    <w:rsid w:val="00EA3B20"/>
    <w:rsid w:val="00EA3B4C"/>
    <w:rsid w:val="00EA3BF9"/>
    <w:rsid w:val="00EA3C8A"/>
    <w:rsid w:val="00EA3CEF"/>
    <w:rsid w:val="00EA3E17"/>
    <w:rsid w:val="00EA3E1E"/>
    <w:rsid w:val="00EA3F95"/>
    <w:rsid w:val="00EA3FC3"/>
    <w:rsid w:val="00EA3FF5"/>
    <w:rsid w:val="00EA4056"/>
    <w:rsid w:val="00EA4117"/>
    <w:rsid w:val="00EA4145"/>
    <w:rsid w:val="00EA414B"/>
    <w:rsid w:val="00EA41E3"/>
    <w:rsid w:val="00EA42A6"/>
    <w:rsid w:val="00EA42AE"/>
    <w:rsid w:val="00EA43C2"/>
    <w:rsid w:val="00EA445D"/>
    <w:rsid w:val="00EA4478"/>
    <w:rsid w:val="00EA44DE"/>
    <w:rsid w:val="00EA4519"/>
    <w:rsid w:val="00EA464B"/>
    <w:rsid w:val="00EA464C"/>
    <w:rsid w:val="00EA467D"/>
    <w:rsid w:val="00EA474D"/>
    <w:rsid w:val="00EA4846"/>
    <w:rsid w:val="00EA48B6"/>
    <w:rsid w:val="00EA4919"/>
    <w:rsid w:val="00EA496E"/>
    <w:rsid w:val="00EA49BB"/>
    <w:rsid w:val="00EA4B2E"/>
    <w:rsid w:val="00EA4B32"/>
    <w:rsid w:val="00EA4B79"/>
    <w:rsid w:val="00EA4C70"/>
    <w:rsid w:val="00EA4C86"/>
    <w:rsid w:val="00EA4D56"/>
    <w:rsid w:val="00EA4D7E"/>
    <w:rsid w:val="00EA4FBB"/>
    <w:rsid w:val="00EA4FD4"/>
    <w:rsid w:val="00EA4FF7"/>
    <w:rsid w:val="00EA5063"/>
    <w:rsid w:val="00EA5116"/>
    <w:rsid w:val="00EA5208"/>
    <w:rsid w:val="00EA527A"/>
    <w:rsid w:val="00EA52B2"/>
    <w:rsid w:val="00EA53E5"/>
    <w:rsid w:val="00EA53E7"/>
    <w:rsid w:val="00EA5405"/>
    <w:rsid w:val="00EA5457"/>
    <w:rsid w:val="00EA5471"/>
    <w:rsid w:val="00EA54A0"/>
    <w:rsid w:val="00EA5570"/>
    <w:rsid w:val="00EA5652"/>
    <w:rsid w:val="00EA572A"/>
    <w:rsid w:val="00EA57BC"/>
    <w:rsid w:val="00EA5875"/>
    <w:rsid w:val="00EA58F6"/>
    <w:rsid w:val="00EA5A0D"/>
    <w:rsid w:val="00EA5BF1"/>
    <w:rsid w:val="00EA5BFB"/>
    <w:rsid w:val="00EA5C1A"/>
    <w:rsid w:val="00EA5DDA"/>
    <w:rsid w:val="00EA5E80"/>
    <w:rsid w:val="00EA5F7B"/>
    <w:rsid w:val="00EA5FF6"/>
    <w:rsid w:val="00EA60A9"/>
    <w:rsid w:val="00EA60EB"/>
    <w:rsid w:val="00EA6217"/>
    <w:rsid w:val="00EA63C2"/>
    <w:rsid w:val="00EA63F6"/>
    <w:rsid w:val="00EA64B0"/>
    <w:rsid w:val="00EA6680"/>
    <w:rsid w:val="00EA6696"/>
    <w:rsid w:val="00EA66AE"/>
    <w:rsid w:val="00EA66B3"/>
    <w:rsid w:val="00EA66B7"/>
    <w:rsid w:val="00EA6728"/>
    <w:rsid w:val="00EA67BA"/>
    <w:rsid w:val="00EA6830"/>
    <w:rsid w:val="00EA6845"/>
    <w:rsid w:val="00EA68AA"/>
    <w:rsid w:val="00EA68CE"/>
    <w:rsid w:val="00EA6901"/>
    <w:rsid w:val="00EA698B"/>
    <w:rsid w:val="00EA6A64"/>
    <w:rsid w:val="00EA6ADF"/>
    <w:rsid w:val="00EA6C76"/>
    <w:rsid w:val="00EA6CB3"/>
    <w:rsid w:val="00EA6D41"/>
    <w:rsid w:val="00EA6D7D"/>
    <w:rsid w:val="00EA6E99"/>
    <w:rsid w:val="00EA6F3B"/>
    <w:rsid w:val="00EA6FA4"/>
    <w:rsid w:val="00EA6FEB"/>
    <w:rsid w:val="00EA7099"/>
    <w:rsid w:val="00EA70A2"/>
    <w:rsid w:val="00EA71D2"/>
    <w:rsid w:val="00EA71E1"/>
    <w:rsid w:val="00EA71F4"/>
    <w:rsid w:val="00EA723A"/>
    <w:rsid w:val="00EA7307"/>
    <w:rsid w:val="00EA7377"/>
    <w:rsid w:val="00EA73ED"/>
    <w:rsid w:val="00EA73F1"/>
    <w:rsid w:val="00EA7414"/>
    <w:rsid w:val="00EA7457"/>
    <w:rsid w:val="00EA74A4"/>
    <w:rsid w:val="00EA7516"/>
    <w:rsid w:val="00EA773A"/>
    <w:rsid w:val="00EA77A4"/>
    <w:rsid w:val="00EA77D8"/>
    <w:rsid w:val="00EA780A"/>
    <w:rsid w:val="00EA786F"/>
    <w:rsid w:val="00EA7879"/>
    <w:rsid w:val="00EA7A96"/>
    <w:rsid w:val="00EA7AC3"/>
    <w:rsid w:val="00EA7ACB"/>
    <w:rsid w:val="00EA7AE6"/>
    <w:rsid w:val="00EA7B55"/>
    <w:rsid w:val="00EA7B74"/>
    <w:rsid w:val="00EA7BD6"/>
    <w:rsid w:val="00EA7C0B"/>
    <w:rsid w:val="00EA7C29"/>
    <w:rsid w:val="00EA7D2C"/>
    <w:rsid w:val="00EA7DA2"/>
    <w:rsid w:val="00EA7DCB"/>
    <w:rsid w:val="00EA7E92"/>
    <w:rsid w:val="00EA7E9A"/>
    <w:rsid w:val="00EA7F0C"/>
    <w:rsid w:val="00EA7FA5"/>
    <w:rsid w:val="00EB01A8"/>
    <w:rsid w:val="00EB0222"/>
    <w:rsid w:val="00EB02CF"/>
    <w:rsid w:val="00EB0321"/>
    <w:rsid w:val="00EB04FC"/>
    <w:rsid w:val="00EB0574"/>
    <w:rsid w:val="00EB0586"/>
    <w:rsid w:val="00EB0602"/>
    <w:rsid w:val="00EB06BD"/>
    <w:rsid w:val="00EB0746"/>
    <w:rsid w:val="00EB0780"/>
    <w:rsid w:val="00EB07D5"/>
    <w:rsid w:val="00EB081E"/>
    <w:rsid w:val="00EB0869"/>
    <w:rsid w:val="00EB0878"/>
    <w:rsid w:val="00EB08AD"/>
    <w:rsid w:val="00EB08DC"/>
    <w:rsid w:val="00EB092E"/>
    <w:rsid w:val="00EB093E"/>
    <w:rsid w:val="00EB095C"/>
    <w:rsid w:val="00EB098D"/>
    <w:rsid w:val="00EB09D7"/>
    <w:rsid w:val="00EB0A2D"/>
    <w:rsid w:val="00EB0B0E"/>
    <w:rsid w:val="00EB0B0F"/>
    <w:rsid w:val="00EB0C85"/>
    <w:rsid w:val="00EB0E75"/>
    <w:rsid w:val="00EB0FA6"/>
    <w:rsid w:val="00EB1008"/>
    <w:rsid w:val="00EB101C"/>
    <w:rsid w:val="00EB10C0"/>
    <w:rsid w:val="00EB10FE"/>
    <w:rsid w:val="00EB10FF"/>
    <w:rsid w:val="00EB1147"/>
    <w:rsid w:val="00EB114C"/>
    <w:rsid w:val="00EB1270"/>
    <w:rsid w:val="00EB1279"/>
    <w:rsid w:val="00EB127E"/>
    <w:rsid w:val="00EB135D"/>
    <w:rsid w:val="00EB14D4"/>
    <w:rsid w:val="00EB14F2"/>
    <w:rsid w:val="00EB1580"/>
    <w:rsid w:val="00EB15F2"/>
    <w:rsid w:val="00EB1707"/>
    <w:rsid w:val="00EB17F5"/>
    <w:rsid w:val="00EB1806"/>
    <w:rsid w:val="00EB1ACA"/>
    <w:rsid w:val="00EB1ACB"/>
    <w:rsid w:val="00EB1B6E"/>
    <w:rsid w:val="00EB1B93"/>
    <w:rsid w:val="00EB1C46"/>
    <w:rsid w:val="00EB1CD2"/>
    <w:rsid w:val="00EB1D76"/>
    <w:rsid w:val="00EB1E4B"/>
    <w:rsid w:val="00EB1E8D"/>
    <w:rsid w:val="00EB2201"/>
    <w:rsid w:val="00EB22B9"/>
    <w:rsid w:val="00EB2355"/>
    <w:rsid w:val="00EB2357"/>
    <w:rsid w:val="00EB2374"/>
    <w:rsid w:val="00EB2519"/>
    <w:rsid w:val="00EB2589"/>
    <w:rsid w:val="00EB25A0"/>
    <w:rsid w:val="00EB265F"/>
    <w:rsid w:val="00EB26C3"/>
    <w:rsid w:val="00EB2773"/>
    <w:rsid w:val="00EB280F"/>
    <w:rsid w:val="00EB281A"/>
    <w:rsid w:val="00EB2864"/>
    <w:rsid w:val="00EB288E"/>
    <w:rsid w:val="00EB28A2"/>
    <w:rsid w:val="00EB2967"/>
    <w:rsid w:val="00EB29D2"/>
    <w:rsid w:val="00EB2A59"/>
    <w:rsid w:val="00EB2A81"/>
    <w:rsid w:val="00EB2AAD"/>
    <w:rsid w:val="00EB2B52"/>
    <w:rsid w:val="00EB2B80"/>
    <w:rsid w:val="00EB2C6E"/>
    <w:rsid w:val="00EB2CEF"/>
    <w:rsid w:val="00EB2CFB"/>
    <w:rsid w:val="00EB2DCE"/>
    <w:rsid w:val="00EB2E54"/>
    <w:rsid w:val="00EB2F36"/>
    <w:rsid w:val="00EB2FAE"/>
    <w:rsid w:val="00EB3051"/>
    <w:rsid w:val="00EB311B"/>
    <w:rsid w:val="00EB3133"/>
    <w:rsid w:val="00EB31D0"/>
    <w:rsid w:val="00EB3216"/>
    <w:rsid w:val="00EB32A0"/>
    <w:rsid w:val="00EB32EB"/>
    <w:rsid w:val="00EB3340"/>
    <w:rsid w:val="00EB3342"/>
    <w:rsid w:val="00EB3441"/>
    <w:rsid w:val="00EB3456"/>
    <w:rsid w:val="00EB3635"/>
    <w:rsid w:val="00EB3668"/>
    <w:rsid w:val="00EB36DC"/>
    <w:rsid w:val="00EB3773"/>
    <w:rsid w:val="00EB3776"/>
    <w:rsid w:val="00EB37BD"/>
    <w:rsid w:val="00EB37C9"/>
    <w:rsid w:val="00EB37DF"/>
    <w:rsid w:val="00EB3960"/>
    <w:rsid w:val="00EB3A56"/>
    <w:rsid w:val="00EB3A67"/>
    <w:rsid w:val="00EB3A9F"/>
    <w:rsid w:val="00EB3C83"/>
    <w:rsid w:val="00EB3D09"/>
    <w:rsid w:val="00EB3DD2"/>
    <w:rsid w:val="00EB3F2E"/>
    <w:rsid w:val="00EB3FA5"/>
    <w:rsid w:val="00EB4161"/>
    <w:rsid w:val="00EB4205"/>
    <w:rsid w:val="00EB429E"/>
    <w:rsid w:val="00EB42CA"/>
    <w:rsid w:val="00EB452A"/>
    <w:rsid w:val="00EB4559"/>
    <w:rsid w:val="00EB45CE"/>
    <w:rsid w:val="00EB464F"/>
    <w:rsid w:val="00EB46B5"/>
    <w:rsid w:val="00EB46B9"/>
    <w:rsid w:val="00EB476C"/>
    <w:rsid w:val="00EB4788"/>
    <w:rsid w:val="00EB480C"/>
    <w:rsid w:val="00EB48C5"/>
    <w:rsid w:val="00EB4908"/>
    <w:rsid w:val="00EB4926"/>
    <w:rsid w:val="00EB4A03"/>
    <w:rsid w:val="00EB4A47"/>
    <w:rsid w:val="00EB4AC9"/>
    <w:rsid w:val="00EB4B0E"/>
    <w:rsid w:val="00EB4BE2"/>
    <w:rsid w:val="00EB4C10"/>
    <w:rsid w:val="00EB4D53"/>
    <w:rsid w:val="00EB4DC7"/>
    <w:rsid w:val="00EB4DDD"/>
    <w:rsid w:val="00EB4E3E"/>
    <w:rsid w:val="00EB4FEF"/>
    <w:rsid w:val="00EB5043"/>
    <w:rsid w:val="00EB507F"/>
    <w:rsid w:val="00EB5081"/>
    <w:rsid w:val="00EB5106"/>
    <w:rsid w:val="00EB5118"/>
    <w:rsid w:val="00EB513E"/>
    <w:rsid w:val="00EB51C0"/>
    <w:rsid w:val="00EB51DD"/>
    <w:rsid w:val="00EB52FF"/>
    <w:rsid w:val="00EB5323"/>
    <w:rsid w:val="00EB547E"/>
    <w:rsid w:val="00EB54EB"/>
    <w:rsid w:val="00EB555B"/>
    <w:rsid w:val="00EB55F6"/>
    <w:rsid w:val="00EB55F8"/>
    <w:rsid w:val="00EB5609"/>
    <w:rsid w:val="00EB563E"/>
    <w:rsid w:val="00EB56F8"/>
    <w:rsid w:val="00EB5736"/>
    <w:rsid w:val="00EB5767"/>
    <w:rsid w:val="00EB58A6"/>
    <w:rsid w:val="00EB5903"/>
    <w:rsid w:val="00EB5980"/>
    <w:rsid w:val="00EB5A84"/>
    <w:rsid w:val="00EB5AD4"/>
    <w:rsid w:val="00EB5B50"/>
    <w:rsid w:val="00EB5BA4"/>
    <w:rsid w:val="00EB5BB3"/>
    <w:rsid w:val="00EB5C93"/>
    <w:rsid w:val="00EB5CB8"/>
    <w:rsid w:val="00EB5D61"/>
    <w:rsid w:val="00EB5F12"/>
    <w:rsid w:val="00EB5F6F"/>
    <w:rsid w:val="00EB603B"/>
    <w:rsid w:val="00EB6041"/>
    <w:rsid w:val="00EB6055"/>
    <w:rsid w:val="00EB60AE"/>
    <w:rsid w:val="00EB61CE"/>
    <w:rsid w:val="00EB630D"/>
    <w:rsid w:val="00EB6333"/>
    <w:rsid w:val="00EB63A2"/>
    <w:rsid w:val="00EB6511"/>
    <w:rsid w:val="00EB6557"/>
    <w:rsid w:val="00EB65DD"/>
    <w:rsid w:val="00EB6627"/>
    <w:rsid w:val="00EB6758"/>
    <w:rsid w:val="00EB67BB"/>
    <w:rsid w:val="00EB68EB"/>
    <w:rsid w:val="00EB694C"/>
    <w:rsid w:val="00EB6B09"/>
    <w:rsid w:val="00EB6C3B"/>
    <w:rsid w:val="00EB6C3C"/>
    <w:rsid w:val="00EB6C71"/>
    <w:rsid w:val="00EB6DC1"/>
    <w:rsid w:val="00EB6E4D"/>
    <w:rsid w:val="00EB6F1E"/>
    <w:rsid w:val="00EB6F63"/>
    <w:rsid w:val="00EB70DC"/>
    <w:rsid w:val="00EB7104"/>
    <w:rsid w:val="00EB7155"/>
    <w:rsid w:val="00EB7193"/>
    <w:rsid w:val="00EB72E7"/>
    <w:rsid w:val="00EB73BE"/>
    <w:rsid w:val="00EB7503"/>
    <w:rsid w:val="00EB76F5"/>
    <w:rsid w:val="00EB7963"/>
    <w:rsid w:val="00EB7A38"/>
    <w:rsid w:val="00EB7B50"/>
    <w:rsid w:val="00EB7B55"/>
    <w:rsid w:val="00EB7B89"/>
    <w:rsid w:val="00EB7C25"/>
    <w:rsid w:val="00EB7CC9"/>
    <w:rsid w:val="00EB7D82"/>
    <w:rsid w:val="00EB7D95"/>
    <w:rsid w:val="00EB7DEC"/>
    <w:rsid w:val="00EB7E33"/>
    <w:rsid w:val="00EB7F7D"/>
    <w:rsid w:val="00EB7F93"/>
    <w:rsid w:val="00EC0198"/>
    <w:rsid w:val="00EC0253"/>
    <w:rsid w:val="00EC02B5"/>
    <w:rsid w:val="00EC02F4"/>
    <w:rsid w:val="00EC032C"/>
    <w:rsid w:val="00EC0374"/>
    <w:rsid w:val="00EC03A9"/>
    <w:rsid w:val="00EC0402"/>
    <w:rsid w:val="00EC044E"/>
    <w:rsid w:val="00EC0493"/>
    <w:rsid w:val="00EC050B"/>
    <w:rsid w:val="00EC0514"/>
    <w:rsid w:val="00EC057D"/>
    <w:rsid w:val="00EC0601"/>
    <w:rsid w:val="00EC0674"/>
    <w:rsid w:val="00EC0697"/>
    <w:rsid w:val="00EC06CB"/>
    <w:rsid w:val="00EC07B3"/>
    <w:rsid w:val="00EC081F"/>
    <w:rsid w:val="00EC0842"/>
    <w:rsid w:val="00EC0889"/>
    <w:rsid w:val="00EC08AD"/>
    <w:rsid w:val="00EC09E0"/>
    <w:rsid w:val="00EC09FD"/>
    <w:rsid w:val="00EC0A8D"/>
    <w:rsid w:val="00EC0ADF"/>
    <w:rsid w:val="00EC0AF2"/>
    <w:rsid w:val="00EC0BD3"/>
    <w:rsid w:val="00EC0C8C"/>
    <w:rsid w:val="00EC0CF9"/>
    <w:rsid w:val="00EC0DF9"/>
    <w:rsid w:val="00EC0EAA"/>
    <w:rsid w:val="00EC0F07"/>
    <w:rsid w:val="00EC0F4B"/>
    <w:rsid w:val="00EC0FD3"/>
    <w:rsid w:val="00EC0FD6"/>
    <w:rsid w:val="00EC0FF0"/>
    <w:rsid w:val="00EC0FF5"/>
    <w:rsid w:val="00EC1065"/>
    <w:rsid w:val="00EC11A5"/>
    <w:rsid w:val="00EC12CD"/>
    <w:rsid w:val="00EC1360"/>
    <w:rsid w:val="00EC1451"/>
    <w:rsid w:val="00EC147A"/>
    <w:rsid w:val="00EC149E"/>
    <w:rsid w:val="00EC14BC"/>
    <w:rsid w:val="00EC1563"/>
    <w:rsid w:val="00EC1649"/>
    <w:rsid w:val="00EC16C6"/>
    <w:rsid w:val="00EC172B"/>
    <w:rsid w:val="00EC18B5"/>
    <w:rsid w:val="00EC191A"/>
    <w:rsid w:val="00EC19D3"/>
    <w:rsid w:val="00EC1BDF"/>
    <w:rsid w:val="00EC1CFC"/>
    <w:rsid w:val="00EC1D58"/>
    <w:rsid w:val="00EC1D85"/>
    <w:rsid w:val="00EC1E62"/>
    <w:rsid w:val="00EC2069"/>
    <w:rsid w:val="00EC207A"/>
    <w:rsid w:val="00EC20F7"/>
    <w:rsid w:val="00EC2230"/>
    <w:rsid w:val="00EC246B"/>
    <w:rsid w:val="00EC24F3"/>
    <w:rsid w:val="00EC250A"/>
    <w:rsid w:val="00EC2603"/>
    <w:rsid w:val="00EC267D"/>
    <w:rsid w:val="00EC26D3"/>
    <w:rsid w:val="00EC26D6"/>
    <w:rsid w:val="00EC276F"/>
    <w:rsid w:val="00EC27AB"/>
    <w:rsid w:val="00EC27EA"/>
    <w:rsid w:val="00EC27F8"/>
    <w:rsid w:val="00EC2A2B"/>
    <w:rsid w:val="00EC2A76"/>
    <w:rsid w:val="00EC2B36"/>
    <w:rsid w:val="00EC2B5F"/>
    <w:rsid w:val="00EC2BA6"/>
    <w:rsid w:val="00EC2C17"/>
    <w:rsid w:val="00EC2D1A"/>
    <w:rsid w:val="00EC2D5C"/>
    <w:rsid w:val="00EC2DF8"/>
    <w:rsid w:val="00EC2E41"/>
    <w:rsid w:val="00EC2FCE"/>
    <w:rsid w:val="00EC3008"/>
    <w:rsid w:val="00EC3081"/>
    <w:rsid w:val="00EC3093"/>
    <w:rsid w:val="00EC30D1"/>
    <w:rsid w:val="00EC30D8"/>
    <w:rsid w:val="00EC3100"/>
    <w:rsid w:val="00EC3143"/>
    <w:rsid w:val="00EC326B"/>
    <w:rsid w:val="00EC32A4"/>
    <w:rsid w:val="00EC32D0"/>
    <w:rsid w:val="00EC3321"/>
    <w:rsid w:val="00EC3366"/>
    <w:rsid w:val="00EC337A"/>
    <w:rsid w:val="00EC340E"/>
    <w:rsid w:val="00EC34B6"/>
    <w:rsid w:val="00EC3698"/>
    <w:rsid w:val="00EC3760"/>
    <w:rsid w:val="00EC3793"/>
    <w:rsid w:val="00EC379B"/>
    <w:rsid w:val="00EC3805"/>
    <w:rsid w:val="00EC3886"/>
    <w:rsid w:val="00EC39BC"/>
    <w:rsid w:val="00EC39DC"/>
    <w:rsid w:val="00EC3AF4"/>
    <w:rsid w:val="00EC3B3B"/>
    <w:rsid w:val="00EC3B94"/>
    <w:rsid w:val="00EC3C35"/>
    <w:rsid w:val="00EC3CDD"/>
    <w:rsid w:val="00EC3D0B"/>
    <w:rsid w:val="00EC3E6F"/>
    <w:rsid w:val="00EC3EE5"/>
    <w:rsid w:val="00EC4077"/>
    <w:rsid w:val="00EC4083"/>
    <w:rsid w:val="00EC40A8"/>
    <w:rsid w:val="00EC40E0"/>
    <w:rsid w:val="00EC41DA"/>
    <w:rsid w:val="00EC41FE"/>
    <w:rsid w:val="00EC43EC"/>
    <w:rsid w:val="00EC4457"/>
    <w:rsid w:val="00EC4644"/>
    <w:rsid w:val="00EC4678"/>
    <w:rsid w:val="00EC4692"/>
    <w:rsid w:val="00EC4788"/>
    <w:rsid w:val="00EC4857"/>
    <w:rsid w:val="00EC487B"/>
    <w:rsid w:val="00EC487C"/>
    <w:rsid w:val="00EC49BF"/>
    <w:rsid w:val="00EC4A11"/>
    <w:rsid w:val="00EC4A64"/>
    <w:rsid w:val="00EC4A76"/>
    <w:rsid w:val="00EC4A92"/>
    <w:rsid w:val="00EC4ADA"/>
    <w:rsid w:val="00EC4AFA"/>
    <w:rsid w:val="00EC4AFD"/>
    <w:rsid w:val="00EC4BCF"/>
    <w:rsid w:val="00EC4CFF"/>
    <w:rsid w:val="00EC4D07"/>
    <w:rsid w:val="00EC4DE9"/>
    <w:rsid w:val="00EC4E7C"/>
    <w:rsid w:val="00EC4FA1"/>
    <w:rsid w:val="00EC5091"/>
    <w:rsid w:val="00EC50F5"/>
    <w:rsid w:val="00EC51DB"/>
    <w:rsid w:val="00EC5267"/>
    <w:rsid w:val="00EC5289"/>
    <w:rsid w:val="00EC5305"/>
    <w:rsid w:val="00EC5414"/>
    <w:rsid w:val="00EC54EC"/>
    <w:rsid w:val="00EC556C"/>
    <w:rsid w:val="00EC5596"/>
    <w:rsid w:val="00EC567C"/>
    <w:rsid w:val="00EC56CA"/>
    <w:rsid w:val="00EC572F"/>
    <w:rsid w:val="00EC575F"/>
    <w:rsid w:val="00EC578A"/>
    <w:rsid w:val="00EC58D1"/>
    <w:rsid w:val="00EC58FF"/>
    <w:rsid w:val="00EC590A"/>
    <w:rsid w:val="00EC591C"/>
    <w:rsid w:val="00EC598C"/>
    <w:rsid w:val="00EC59B4"/>
    <w:rsid w:val="00EC5B15"/>
    <w:rsid w:val="00EC5C80"/>
    <w:rsid w:val="00EC5C81"/>
    <w:rsid w:val="00EC5D12"/>
    <w:rsid w:val="00EC5E3A"/>
    <w:rsid w:val="00EC5E67"/>
    <w:rsid w:val="00EC5E7A"/>
    <w:rsid w:val="00EC5E7E"/>
    <w:rsid w:val="00EC5F86"/>
    <w:rsid w:val="00EC5F8C"/>
    <w:rsid w:val="00EC5FFB"/>
    <w:rsid w:val="00EC617E"/>
    <w:rsid w:val="00EC6183"/>
    <w:rsid w:val="00EC6205"/>
    <w:rsid w:val="00EC6234"/>
    <w:rsid w:val="00EC6370"/>
    <w:rsid w:val="00EC6435"/>
    <w:rsid w:val="00EC6446"/>
    <w:rsid w:val="00EC6492"/>
    <w:rsid w:val="00EC6507"/>
    <w:rsid w:val="00EC6525"/>
    <w:rsid w:val="00EC6563"/>
    <w:rsid w:val="00EC6621"/>
    <w:rsid w:val="00EC676B"/>
    <w:rsid w:val="00EC67D4"/>
    <w:rsid w:val="00EC67F2"/>
    <w:rsid w:val="00EC682F"/>
    <w:rsid w:val="00EC694D"/>
    <w:rsid w:val="00EC6984"/>
    <w:rsid w:val="00EC69D6"/>
    <w:rsid w:val="00EC6A44"/>
    <w:rsid w:val="00EC6A7E"/>
    <w:rsid w:val="00EC6AEB"/>
    <w:rsid w:val="00EC6B25"/>
    <w:rsid w:val="00EC6B2B"/>
    <w:rsid w:val="00EC6C0F"/>
    <w:rsid w:val="00EC6C89"/>
    <w:rsid w:val="00EC6CF0"/>
    <w:rsid w:val="00EC6D54"/>
    <w:rsid w:val="00EC6D66"/>
    <w:rsid w:val="00EC6DF1"/>
    <w:rsid w:val="00EC6EA5"/>
    <w:rsid w:val="00EC6EE1"/>
    <w:rsid w:val="00EC6EF7"/>
    <w:rsid w:val="00EC6F1E"/>
    <w:rsid w:val="00EC6F57"/>
    <w:rsid w:val="00EC6F5B"/>
    <w:rsid w:val="00EC7125"/>
    <w:rsid w:val="00EC721C"/>
    <w:rsid w:val="00EC723A"/>
    <w:rsid w:val="00EC725E"/>
    <w:rsid w:val="00EC74AE"/>
    <w:rsid w:val="00EC74C8"/>
    <w:rsid w:val="00EC75AB"/>
    <w:rsid w:val="00EC75F4"/>
    <w:rsid w:val="00EC76E3"/>
    <w:rsid w:val="00EC7798"/>
    <w:rsid w:val="00EC779D"/>
    <w:rsid w:val="00EC77F4"/>
    <w:rsid w:val="00EC7844"/>
    <w:rsid w:val="00EC7A22"/>
    <w:rsid w:val="00EC7A67"/>
    <w:rsid w:val="00EC7AA6"/>
    <w:rsid w:val="00EC7AB4"/>
    <w:rsid w:val="00EC7B0C"/>
    <w:rsid w:val="00EC7BA2"/>
    <w:rsid w:val="00EC7CC6"/>
    <w:rsid w:val="00EC7CD7"/>
    <w:rsid w:val="00EC7D50"/>
    <w:rsid w:val="00EC7DED"/>
    <w:rsid w:val="00EC7DFF"/>
    <w:rsid w:val="00EC7E63"/>
    <w:rsid w:val="00EC7E90"/>
    <w:rsid w:val="00EC7F02"/>
    <w:rsid w:val="00ED0012"/>
    <w:rsid w:val="00ED0032"/>
    <w:rsid w:val="00ED021E"/>
    <w:rsid w:val="00ED028E"/>
    <w:rsid w:val="00ED029C"/>
    <w:rsid w:val="00ED02DE"/>
    <w:rsid w:val="00ED031D"/>
    <w:rsid w:val="00ED058B"/>
    <w:rsid w:val="00ED05B6"/>
    <w:rsid w:val="00ED06F7"/>
    <w:rsid w:val="00ED071D"/>
    <w:rsid w:val="00ED0793"/>
    <w:rsid w:val="00ED08EF"/>
    <w:rsid w:val="00ED094E"/>
    <w:rsid w:val="00ED097F"/>
    <w:rsid w:val="00ED099C"/>
    <w:rsid w:val="00ED09C5"/>
    <w:rsid w:val="00ED0A61"/>
    <w:rsid w:val="00ED0ADD"/>
    <w:rsid w:val="00ED0B54"/>
    <w:rsid w:val="00ED0CA3"/>
    <w:rsid w:val="00ED0CD6"/>
    <w:rsid w:val="00ED0E3B"/>
    <w:rsid w:val="00ED0F24"/>
    <w:rsid w:val="00ED0F42"/>
    <w:rsid w:val="00ED1016"/>
    <w:rsid w:val="00ED1078"/>
    <w:rsid w:val="00ED10C4"/>
    <w:rsid w:val="00ED1103"/>
    <w:rsid w:val="00ED1280"/>
    <w:rsid w:val="00ED12D5"/>
    <w:rsid w:val="00ED1473"/>
    <w:rsid w:val="00ED149D"/>
    <w:rsid w:val="00ED16A8"/>
    <w:rsid w:val="00ED16EF"/>
    <w:rsid w:val="00ED1736"/>
    <w:rsid w:val="00ED1888"/>
    <w:rsid w:val="00ED1938"/>
    <w:rsid w:val="00ED1A67"/>
    <w:rsid w:val="00ED1AA2"/>
    <w:rsid w:val="00ED1B04"/>
    <w:rsid w:val="00ED1B15"/>
    <w:rsid w:val="00ED1BAF"/>
    <w:rsid w:val="00ED1BF1"/>
    <w:rsid w:val="00ED1C24"/>
    <w:rsid w:val="00ED1C34"/>
    <w:rsid w:val="00ED1C65"/>
    <w:rsid w:val="00ED1D03"/>
    <w:rsid w:val="00ED1DA0"/>
    <w:rsid w:val="00ED1E28"/>
    <w:rsid w:val="00ED1F04"/>
    <w:rsid w:val="00ED1F93"/>
    <w:rsid w:val="00ED2053"/>
    <w:rsid w:val="00ED207C"/>
    <w:rsid w:val="00ED20C6"/>
    <w:rsid w:val="00ED20CF"/>
    <w:rsid w:val="00ED20E9"/>
    <w:rsid w:val="00ED21A3"/>
    <w:rsid w:val="00ED2202"/>
    <w:rsid w:val="00ED2237"/>
    <w:rsid w:val="00ED2356"/>
    <w:rsid w:val="00ED2398"/>
    <w:rsid w:val="00ED23EE"/>
    <w:rsid w:val="00ED23FA"/>
    <w:rsid w:val="00ED249F"/>
    <w:rsid w:val="00ED2582"/>
    <w:rsid w:val="00ED25F6"/>
    <w:rsid w:val="00ED25FB"/>
    <w:rsid w:val="00ED2631"/>
    <w:rsid w:val="00ED2634"/>
    <w:rsid w:val="00ED2707"/>
    <w:rsid w:val="00ED272E"/>
    <w:rsid w:val="00ED27A2"/>
    <w:rsid w:val="00ED27B8"/>
    <w:rsid w:val="00ED27EE"/>
    <w:rsid w:val="00ED2918"/>
    <w:rsid w:val="00ED295F"/>
    <w:rsid w:val="00ED2A3F"/>
    <w:rsid w:val="00ED2ADB"/>
    <w:rsid w:val="00ED2B5C"/>
    <w:rsid w:val="00ED2BCC"/>
    <w:rsid w:val="00ED2C29"/>
    <w:rsid w:val="00ED2D84"/>
    <w:rsid w:val="00ED2DC9"/>
    <w:rsid w:val="00ED2E28"/>
    <w:rsid w:val="00ED2E4C"/>
    <w:rsid w:val="00ED2E57"/>
    <w:rsid w:val="00ED2EF4"/>
    <w:rsid w:val="00ED2F3E"/>
    <w:rsid w:val="00ED2F67"/>
    <w:rsid w:val="00ED2FB5"/>
    <w:rsid w:val="00ED2FCE"/>
    <w:rsid w:val="00ED304E"/>
    <w:rsid w:val="00ED30B1"/>
    <w:rsid w:val="00ED30CF"/>
    <w:rsid w:val="00ED3259"/>
    <w:rsid w:val="00ED32C0"/>
    <w:rsid w:val="00ED331B"/>
    <w:rsid w:val="00ED335F"/>
    <w:rsid w:val="00ED338C"/>
    <w:rsid w:val="00ED340A"/>
    <w:rsid w:val="00ED34D0"/>
    <w:rsid w:val="00ED351D"/>
    <w:rsid w:val="00ED3563"/>
    <w:rsid w:val="00ED3593"/>
    <w:rsid w:val="00ED35B6"/>
    <w:rsid w:val="00ED360E"/>
    <w:rsid w:val="00ED364A"/>
    <w:rsid w:val="00ED3650"/>
    <w:rsid w:val="00ED3658"/>
    <w:rsid w:val="00ED3868"/>
    <w:rsid w:val="00ED38BD"/>
    <w:rsid w:val="00ED38EF"/>
    <w:rsid w:val="00ED3921"/>
    <w:rsid w:val="00ED3960"/>
    <w:rsid w:val="00ED39A7"/>
    <w:rsid w:val="00ED3A0B"/>
    <w:rsid w:val="00ED3A82"/>
    <w:rsid w:val="00ED3B3D"/>
    <w:rsid w:val="00ED3BFE"/>
    <w:rsid w:val="00ED3C7E"/>
    <w:rsid w:val="00ED3CBB"/>
    <w:rsid w:val="00ED3CBD"/>
    <w:rsid w:val="00ED3D04"/>
    <w:rsid w:val="00ED3D4F"/>
    <w:rsid w:val="00ED3FCA"/>
    <w:rsid w:val="00ED405A"/>
    <w:rsid w:val="00ED40A1"/>
    <w:rsid w:val="00ED41BB"/>
    <w:rsid w:val="00ED41C0"/>
    <w:rsid w:val="00ED4493"/>
    <w:rsid w:val="00ED45B5"/>
    <w:rsid w:val="00ED45CD"/>
    <w:rsid w:val="00ED45F2"/>
    <w:rsid w:val="00ED4729"/>
    <w:rsid w:val="00ED479C"/>
    <w:rsid w:val="00ED4828"/>
    <w:rsid w:val="00ED4892"/>
    <w:rsid w:val="00ED490E"/>
    <w:rsid w:val="00ED49B1"/>
    <w:rsid w:val="00ED4A18"/>
    <w:rsid w:val="00ED4A4E"/>
    <w:rsid w:val="00ED4A78"/>
    <w:rsid w:val="00ED4A88"/>
    <w:rsid w:val="00ED4A9B"/>
    <w:rsid w:val="00ED4AA6"/>
    <w:rsid w:val="00ED4C17"/>
    <w:rsid w:val="00ED4C3F"/>
    <w:rsid w:val="00ED4CA8"/>
    <w:rsid w:val="00ED4CD1"/>
    <w:rsid w:val="00ED4D7F"/>
    <w:rsid w:val="00ED4D92"/>
    <w:rsid w:val="00ED4D9E"/>
    <w:rsid w:val="00ED4DBE"/>
    <w:rsid w:val="00ED4DC0"/>
    <w:rsid w:val="00ED4E9E"/>
    <w:rsid w:val="00ED4EE3"/>
    <w:rsid w:val="00ED4FC6"/>
    <w:rsid w:val="00ED5042"/>
    <w:rsid w:val="00ED5118"/>
    <w:rsid w:val="00ED518F"/>
    <w:rsid w:val="00ED51AA"/>
    <w:rsid w:val="00ED51B3"/>
    <w:rsid w:val="00ED51E7"/>
    <w:rsid w:val="00ED5266"/>
    <w:rsid w:val="00ED5343"/>
    <w:rsid w:val="00ED543E"/>
    <w:rsid w:val="00ED5466"/>
    <w:rsid w:val="00ED548E"/>
    <w:rsid w:val="00ED549B"/>
    <w:rsid w:val="00ED54D7"/>
    <w:rsid w:val="00ED58F7"/>
    <w:rsid w:val="00ED593D"/>
    <w:rsid w:val="00ED5943"/>
    <w:rsid w:val="00ED597E"/>
    <w:rsid w:val="00ED59CF"/>
    <w:rsid w:val="00ED5A52"/>
    <w:rsid w:val="00ED5A88"/>
    <w:rsid w:val="00ED5B44"/>
    <w:rsid w:val="00ED5B64"/>
    <w:rsid w:val="00ED5BDC"/>
    <w:rsid w:val="00ED5C58"/>
    <w:rsid w:val="00ED5C9A"/>
    <w:rsid w:val="00ED5D19"/>
    <w:rsid w:val="00ED5D93"/>
    <w:rsid w:val="00ED5E45"/>
    <w:rsid w:val="00ED5E9F"/>
    <w:rsid w:val="00ED5F03"/>
    <w:rsid w:val="00ED5F36"/>
    <w:rsid w:val="00ED5F71"/>
    <w:rsid w:val="00ED632D"/>
    <w:rsid w:val="00ED643A"/>
    <w:rsid w:val="00ED6475"/>
    <w:rsid w:val="00ED6499"/>
    <w:rsid w:val="00ED6598"/>
    <w:rsid w:val="00ED65DF"/>
    <w:rsid w:val="00ED661E"/>
    <w:rsid w:val="00ED673E"/>
    <w:rsid w:val="00ED67A1"/>
    <w:rsid w:val="00ED6837"/>
    <w:rsid w:val="00ED68B1"/>
    <w:rsid w:val="00ED68FC"/>
    <w:rsid w:val="00ED694C"/>
    <w:rsid w:val="00ED69BC"/>
    <w:rsid w:val="00ED6A78"/>
    <w:rsid w:val="00ED6AC5"/>
    <w:rsid w:val="00ED6B24"/>
    <w:rsid w:val="00ED6BDC"/>
    <w:rsid w:val="00ED6CE8"/>
    <w:rsid w:val="00ED6D16"/>
    <w:rsid w:val="00ED6DD6"/>
    <w:rsid w:val="00ED6E07"/>
    <w:rsid w:val="00ED6E11"/>
    <w:rsid w:val="00ED6F86"/>
    <w:rsid w:val="00ED6F8F"/>
    <w:rsid w:val="00ED704D"/>
    <w:rsid w:val="00ED704F"/>
    <w:rsid w:val="00ED7148"/>
    <w:rsid w:val="00ED7167"/>
    <w:rsid w:val="00ED7307"/>
    <w:rsid w:val="00ED7353"/>
    <w:rsid w:val="00ED737B"/>
    <w:rsid w:val="00ED740C"/>
    <w:rsid w:val="00ED7441"/>
    <w:rsid w:val="00ED748C"/>
    <w:rsid w:val="00ED74B3"/>
    <w:rsid w:val="00ED754C"/>
    <w:rsid w:val="00ED7736"/>
    <w:rsid w:val="00ED7739"/>
    <w:rsid w:val="00ED773B"/>
    <w:rsid w:val="00ED7864"/>
    <w:rsid w:val="00ED791C"/>
    <w:rsid w:val="00ED7943"/>
    <w:rsid w:val="00ED7988"/>
    <w:rsid w:val="00ED799B"/>
    <w:rsid w:val="00ED7A34"/>
    <w:rsid w:val="00ED7A87"/>
    <w:rsid w:val="00ED7A89"/>
    <w:rsid w:val="00ED7B18"/>
    <w:rsid w:val="00ED7B8A"/>
    <w:rsid w:val="00ED7C07"/>
    <w:rsid w:val="00ED7C7B"/>
    <w:rsid w:val="00ED7D64"/>
    <w:rsid w:val="00ED7D95"/>
    <w:rsid w:val="00ED7E1E"/>
    <w:rsid w:val="00ED7E2E"/>
    <w:rsid w:val="00ED7E44"/>
    <w:rsid w:val="00ED7E50"/>
    <w:rsid w:val="00ED7F5F"/>
    <w:rsid w:val="00ED7FA6"/>
    <w:rsid w:val="00ED877A"/>
    <w:rsid w:val="00EE006D"/>
    <w:rsid w:val="00EE0185"/>
    <w:rsid w:val="00EE034D"/>
    <w:rsid w:val="00EE0386"/>
    <w:rsid w:val="00EE03BB"/>
    <w:rsid w:val="00EE04B6"/>
    <w:rsid w:val="00EE04C0"/>
    <w:rsid w:val="00EE055E"/>
    <w:rsid w:val="00EE05E2"/>
    <w:rsid w:val="00EE0638"/>
    <w:rsid w:val="00EE0642"/>
    <w:rsid w:val="00EE06E4"/>
    <w:rsid w:val="00EE0751"/>
    <w:rsid w:val="00EE07DE"/>
    <w:rsid w:val="00EE0A08"/>
    <w:rsid w:val="00EE0A50"/>
    <w:rsid w:val="00EE0A6C"/>
    <w:rsid w:val="00EE0A71"/>
    <w:rsid w:val="00EE0B64"/>
    <w:rsid w:val="00EE0B68"/>
    <w:rsid w:val="00EE0BDA"/>
    <w:rsid w:val="00EE0CCF"/>
    <w:rsid w:val="00EE0DA8"/>
    <w:rsid w:val="00EE0DAA"/>
    <w:rsid w:val="00EE0E08"/>
    <w:rsid w:val="00EE0F2B"/>
    <w:rsid w:val="00EE0FA7"/>
    <w:rsid w:val="00EE0FAC"/>
    <w:rsid w:val="00EE0FE9"/>
    <w:rsid w:val="00EE1002"/>
    <w:rsid w:val="00EE100F"/>
    <w:rsid w:val="00EE10CE"/>
    <w:rsid w:val="00EE10EE"/>
    <w:rsid w:val="00EE1116"/>
    <w:rsid w:val="00EE1118"/>
    <w:rsid w:val="00EE1241"/>
    <w:rsid w:val="00EE1251"/>
    <w:rsid w:val="00EE137D"/>
    <w:rsid w:val="00EE139A"/>
    <w:rsid w:val="00EE13AE"/>
    <w:rsid w:val="00EE13BC"/>
    <w:rsid w:val="00EE13F6"/>
    <w:rsid w:val="00EE140B"/>
    <w:rsid w:val="00EE1465"/>
    <w:rsid w:val="00EE14CC"/>
    <w:rsid w:val="00EE14D9"/>
    <w:rsid w:val="00EE15C5"/>
    <w:rsid w:val="00EE1652"/>
    <w:rsid w:val="00EE165E"/>
    <w:rsid w:val="00EE1692"/>
    <w:rsid w:val="00EE1694"/>
    <w:rsid w:val="00EE1729"/>
    <w:rsid w:val="00EE17F8"/>
    <w:rsid w:val="00EE185D"/>
    <w:rsid w:val="00EE1884"/>
    <w:rsid w:val="00EE18B3"/>
    <w:rsid w:val="00EE18E8"/>
    <w:rsid w:val="00EE1B1D"/>
    <w:rsid w:val="00EE1B42"/>
    <w:rsid w:val="00EE1B45"/>
    <w:rsid w:val="00EE1BA1"/>
    <w:rsid w:val="00EE1BD9"/>
    <w:rsid w:val="00EE1DAF"/>
    <w:rsid w:val="00EE1DCE"/>
    <w:rsid w:val="00EE2054"/>
    <w:rsid w:val="00EE207C"/>
    <w:rsid w:val="00EE2180"/>
    <w:rsid w:val="00EE2183"/>
    <w:rsid w:val="00EE21B4"/>
    <w:rsid w:val="00EE22B1"/>
    <w:rsid w:val="00EE22BE"/>
    <w:rsid w:val="00EE237B"/>
    <w:rsid w:val="00EE2426"/>
    <w:rsid w:val="00EE242B"/>
    <w:rsid w:val="00EE245B"/>
    <w:rsid w:val="00EE2471"/>
    <w:rsid w:val="00EE2537"/>
    <w:rsid w:val="00EE2561"/>
    <w:rsid w:val="00EE2697"/>
    <w:rsid w:val="00EE26F4"/>
    <w:rsid w:val="00EE270A"/>
    <w:rsid w:val="00EE274F"/>
    <w:rsid w:val="00EE2783"/>
    <w:rsid w:val="00EE27E8"/>
    <w:rsid w:val="00EE280D"/>
    <w:rsid w:val="00EE2939"/>
    <w:rsid w:val="00EE2986"/>
    <w:rsid w:val="00EE29EC"/>
    <w:rsid w:val="00EE2A8C"/>
    <w:rsid w:val="00EE2B03"/>
    <w:rsid w:val="00EE2B3B"/>
    <w:rsid w:val="00EE2B4B"/>
    <w:rsid w:val="00EE2B5B"/>
    <w:rsid w:val="00EE2BEB"/>
    <w:rsid w:val="00EE2C33"/>
    <w:rsid w:val="00EE2C93"/>
    <w:rsid w:val="00EE2CCE"/>
    <w:rsid w:val="00EE2D6E"/>
    <w:rsid w:val="00EE2E17"/>
    <w:rsid w:val="00EE2E77"/>
    <w:rsid w:val="00EE2F67"/>
    <w:rsid w:val="00EE2FC0"/>
    <w:rsid w:val="00EE3073"/>
    <w:rsid w:val="00EE316F"/>
    <w:rsid w:val="00EE31AA"/>
    <w:rsid w:val="00EE31CD"/>
    <w:rsid w:val="00EE321A"/>
    <w:rsid w:val="00EE3267"/>
    <w:rsid w:val="00EE326D"/>
    <w:rsid w:val="00EE32F4"/>
    <w:rsid w:val="00EE334D"/>
    <w:rsid w:val="00EE3389"/>
    <w:rsid w:val="00EE33EC"/>
    <w:rsid w:val="00EE347A"/>
    <w:rsid w:val="00EE3502"/>
    <w:rsid w:val="00EE356A"/>
    <w:rsid w:val="00EE3625"/>
    <w:rsid w:val="00EE3637"/>
    <w:rsid w:val="00EE3640"/>
    <w:rsid w:val="00EE3664"/>
    <w:rsid w:val="00EE36F2"/>
    <w:rsid w:val="00EE37B4"/>
    <w:rsid w:val="00EE37E5"/>
    <w:rsid w:val="00EE387F"/>
    <w:rsid w:val="00EE38AB"/>
    <w:rsid w:val="00EE3A5A"/>
    <w:rsid w:val="00EE3B6D"/>
    <w:rsid w:val="00EE3B79"/>
    <w:rsid w:val="00EE3B91"/>
    <w:rsid w:val="00EE3C70"/>
    <w:rsid w:val="00EE3C7D"/>
    <w:rsid w:val="00EE3CEC"/>
    <w:rsid w:val="00EE3D35"/>
    <w:rsid w:val="00EE3D3A"/>
    <w:rsid w:val="00EE3D43"/>
    <w:rsid w:val="00EE3DF0"/>
    <w:rsid w:val="00EE3E42"/>
    <w:rsid w:val="00EE3EEA"/>
    <w:rsid w:val="00EE3EFB"/>
    <w:rsid w:val="00EE3FA5"/>
    <w:rsid w:val="00EE3FE3"/>
    <w:rsid w:val="00EE3FEF"/>
    <w:rsid w:val="00EE401B"/>
    <w:rsid w:val="00EE4127"/>
    <w:rsid w:val="00EE43BF"/>
    <w:rsid w:val="00EE4434"/>
    <w:rsid w:val="00EE447E"/>
    <w:rsid w:val="00EE44D9"/>
    <w:rsid w:val="00EE459D"/>
    <w:rsid w:val="00EE4669"/>
    <w:rsid w:val="00EE4727"/>
    <w:rsid w:val="00EE478D"/>
    <w:rsid w:val="00EE4842"/>
    <w:rsid w:val="00EE4938"/>
    <w:rsid w:val="00EE4954"/>
    <w:rsid w:val="00EE4A37"/>
    <w:rsid w:val="00EE4A5E"/>
    <w:rsid w:val="00EE4A93"/>
    <w:rsid w:val="00EE4AF2"/>
    <w:rsid w:val="00EE4C8A"/>
    <w:rsid w:val="00EE4DE6"/>
    <w:rsid w:val="00EE4E06"/>
    <w:rsid w:val="00EE50B2"/>
    <w:rsid w:val="00EE5191"/>
    <w:rsid w:val="00EE51A2"/>
    <w:rsid w:val="00EE5316"/>
    <w:rsid w:val="00EE53CD"/>
    <w:rsid w:val="00EE542A"/>
    <w:rsid w:val="00EE5543"/>
    <w:rsid w:val="00EE5650"/>
    <w:rsid w:val="00EE5661"/>
    <w:rsid w:val="00EE5716"/>
    <w:rsid w:val="00EE578A"/>
    <w:rsid w:val="00EE57BF"/>
    <w:rsid w:val="00EE583C"/>
    <w:rsid w:val="00EE58A4"/>
    <w:rsid w:val="00EE58CD"/>
    <w:rsid w:val="00EE58F6"/>
    <w:rsid w:val="00EE595E"/>
    <w:rsid w:val="00EE5A36"/>
    <w:rsid w:val="00EE5A80"/>
    <w:rsid w:val="00EE5BA4"/>
    <w:rsid w:val="00EE5C1A"/>
    <w:rsid w:val="00EE5C5D"/>
    <w:rsid w:val="00EE5C6E"/>
    <w:rsid w:val="00EE5E08"/>
    <w:rsid w:val="00EE5E41"/>
    <w:rsid w:val="00EE5F57"/>
    <w:rsid w:val="00EE5FF5"/>
    <w:rsid w:val="00EE60B6"/>
    <w:rsid w:val="00EE614B"/>
    <w:rsid w:val="00EE61CD"/>
    <w:rsid w:val="00EE621A"/>
    <w:rsid w:val="00EE627E"/>
    <w:rsid w:val="00EE629E"/>
    <w:rsid w:val="00EE62EA"/>
    <w:rsid w:val="00EE6372"/>
    <w:rsid w:val="00EE639A"/>
    <w:rsid w:val="00EE63D7"/>
    <w:rsid w:val="00EE6407"/>
    <w:rsid w:val="00EE6511"/>
    <w:rsid w:val="00EE6597"/>
    <w:rsid w:val="00EE6691"/>
    <w:rsid w:val="00EE66E4"/>
    <w:rsid w:val="00EE6717"/>
    <w:rsid w:val="00EE6735"/>
    <w:rsid w:val="00EE67A7"/>
    <w:rsid w:val="00EE6855"/>
    <w:rsid w:val="00EE68C3"/>
    <w:rsid w:val="00EE69C6"/>
    <w:rsid w:val="00EE6B57"/>
    <w:rsid w:val="00EE6BA9"/>
    <w:rsid w:val="00EE6BD0"/>
    <w:rsid w:val="00EE6C08"/>
    <w:rsid w:val="00EE6C9D"/>
    <w:rsid w:val="00EE6CEE"/>
    <w:rsid w:val="00EE6D2E"/>
    <w:rsid w:val="00EE6E12"/>
    <w:rsid w:val="00EE6E1A"/>
    <w:rsid w:val="00EE6E33"/>
    <w:rsid w:val="00EE6EA0"/>
    <w:rsid w:val="00EE6F6E"/>
    <w:rsid w:val="00EE6FF2"/>
    <w:rsid w:val="00EE700B"/>
    <w:rsid w:val="00EE7116"/>
    <w:rsid w:val="00EE7119"/>
    <w:rsid w:val="00EE71C2"/>
    <w:rsid w:val="00EE7203"/>
    <w:rsid w:val="00EE7225"/>
    <w:rsid w:val="00EE7263"/>
    <w:rsid w:val="00EE7415"/>
    <w:rsid w:val="00EE7431"/>
    <w:rsid w:val="00EE757E"/>
    <w:rsid w:val="00EE75EE"/>
    <w:rsid w:val="00EE75FE"/>
    <w:rsid w:val="00EE7761"/>
    <w:rsid w:val="00EE77ED"/>
    <w:rsid w:val="00EE780F"/>
    <w:rsid w:val="00EE7813"/>
    <w:rsid w:val="00EE781C"/>
    <w:rsid w:val="00EE78CC"/>
    <w:rsid w:val="00EE7900"/>
    <w:rsid w:val="00EE792B"/>
    <w:rsid w:val="00EE798A"/>
    <w:rsid w:val="00EE79A8"/>
    <w:rsid w:val="00EE7A3C"/>
    <w:rsid w:val="00EE7A66"/>
    <w:rsid w:val="00EE7A67"/>
    <w:rsid w:val="00EE7A8F"/>
    <w:rsid w:val="00EE7AA7"/>
    <w:rsid w:val="00EE7AFE"/>
    <w:rsid w:val="00EE7B65"/>
    <w:rsid w:val="00EE7BFC"/>
    <w:rsid w:val="00EE7C38"/>
    <w:rsid w:val="00EE7C6E"/>
    <w:rsid w:val="00EE7D56"/>
    <w:rsid w:val="00EE7FAF"/>
    <w:rsid w:val="00EF00A1"/>
    <w:rsid w:val="00EF00B6"/>
    <w:rsid w:val="00EF013A"/>
    <w:rsid w:val="00EF0223"/>
    <w:rsid w:val="00EF0286"/>
    <w:rsid w:val="00EF0309"/>
    <w:rsid w:val="00EF03FA"/>
    <w:rsid w:val="00EF04BC"/>
    <w:rsid w:val="00EF04E7"/>
    <w:rsid w:val="00EF05CC"/>
    <w:rsid w:val="00EF0701"/>
    <w:rsid w:val="00EF071C"/>
    <w:rsid w:val="00EF0761"/>
    <w:rsid w:val="00EF0806"/>
    <w:rsid w:val="00EF080A"/>
    <w:rsid w:val="00EF080C"/>
    <w:rsid w:val="00EF09FD"/>
    <w:rsid w:val="00EF0A26"/>
    <w:rsid w:val="00EF0A56"/>
    <w:rsid w:val="00EF0ADD"/>
    <w:rsid w:val="00EF0BEC"/>
    <w:rsid w:val="00EF0CBB"/>
    <w:rsid w:val="00EF0D70"/>
    <w:rsid w:val="00EF0D71"/>
    <w:rsid w:val="00EF0D77"/>
    <w:rsid w:val="00EF0EEA"/>
    <w:rsid w:val="00EF0FA5"/>
    <w:rsid w:val="00EF0FCF"/>
    <w:rsid w:val="00EF100D"/>
    <w:rsid w:val="00EF1094"/>
    <w:rsid w:val="00EF1097"/>
    <w:rsid w:val="00EF10D3"/>
    <w:rsid w:val="00EF1121"/>
    <w:rsid w:val="00EF1168"/>
    <w:rsid w:val="00EF1182"/>
    <w:rsid w:val="00EF119A"/>
    <w:rsid w:val="00EF11B1"/>
    <w:rsid w:val="00EF12D1"/>
    <w:rsid w:val="00EF1362"/>
    <w:rsid w:val="00EF1404"/>
    <w:rsid w:val="00EF1482"/>
    <w:rsid w:val="00EF148C"/>
    <w:rsid w:val="00EF14C6"/>
    <w:rsid w:val="00EF1679"/>
    <w:rsid w:val="00EF1684"/>
    <w:rsid w:val="00EF16C4"/>
    <w:rsid w:val="00EF1701"/>
    <w:rsid w:val="00EF17D8"/>
    <w:rsid w:val="00EF188F"/>
    <w:rsid w:val="00EF18AC"/>
    <w:rsid w:val="00EF18BF"/>
    <w:rsid w:val="00EF1960"/>
    <w:rsid w:val="00EF19B6"/>
    <w:rsid w:val="00EF19BC"/>
    <w:rsid w:val="00EF1A63"/>
    <w:rsid w:val="00EF1B23"/>
    <w:rsid w:val="00EF1B35"/>
    <w:rsid w:val="00EF1C91"/>
    <w:rsid w:val="00EF1DA8"/>
    <w:rsid w:val="00EF1DC4"/>
    <w:rsid w:val="00EF1E15"/>
    <w:rsid w:val="00EF1EB1"/>
    <w:rsid w:val="00EF1ED0"/>
    <w:rsid w:val="00EF2005"/>
    <w:rsid w:val="00EF2113"/>
    <w:rsid w:val="00EF2166"/>
    <w:rsid w:val="00EF217D"/>
    <w:rsid w:val="00EF21C5"/>
    <w:rsid w:val="00EF227C"/>
    <w:rsid w:val="00EF22B1"/>
    <w:rsid w:val="00EF2318"/>
    <w:rsid w:val="00EF236E"/>
    <w:rsid w:val="00EF24EB"/>
    <w:rsid w:val="00EF2604"/>
    <w:rsid w:val="00EF2606"/>
    <w:rsid w:val="00EF2613"/>
    <w:rsid w:val="00EF26A7"/>
    <w:rsid w:val="00EF273C"/>
    <w:rsid w:val="00EF280A"/>
    <w:rsid w:val="00EF2843"/>
    <w:rsid w:val="00EF2897"/>
    <w:rsid w:val="00EF28EC"/>
    <w:rsid w:val="00EF296B"/>
    <w:rsid w:val="00EF2A04"/>
    <w:rsid w:val="00EF2B90"/>
    <w:rsid w:val="00EF2BCA"/>
    <w:rsid w:val="00EF2BD0"/>
    <w:rsid w:val="00EF2C3F"/>
    <w:rsid w:val="00EF2CDF"/>
    <w:rsid w:val="00EF2D4F"/>
    <w:rsid w:val="00EF2DAB"/>
    <w:rsid w:val="00EF2E06"/>
    <w:rsid w:val="00EF2E3B"/>
    <w:rsid w:val="00EF3015"/>
    <w:rsid w:val="00EF3250"/>
    <w:rsid w:val="00EF32EE"/>
    <w:rsid w:val="00EF33FA"/>
    <w:rsid w:val="00EF343C"/>
    <w:rsid w:val="00EF35C7"/>
    <w:rsid w:val="00EF3896"/>
    <w:rsid w:val="00EF38F0"/>
    <w:rsid w:val="00EF395C"/>
    <w:rsid w:val="00EF3A6A"/>
    <w:rsid w:val="00EF3ABE"/>
    <w:rsid w:val="00EF3B1F"/>
    <w:rsid w:val="00EF3F75"/>
    <w:rsid w:val="00EF4076"/>
    <w:rsid w:val="00EF40BB"/>
    <w:rsid w:val="00EF4198"/>
    <w:rsid w:val="00EF41DB"/>
    <w:rsid w:val="00EF4237"/>
    <w:rsid w:val="00EF42D4"/>
    <w:rsid w:val="00EF42DC"/>
    <w:rsid w:val="00EF4354"/>
    <w:rsid w:val="00EF43C4"/>
    <w:rsid w:val="00EF44A0"/>
    <w:rsid w:val="00EF451B"/>
    <w:rsid w:val="00EF458D"/>
    <w:rsid w:val="00EF4598"/>
    <w:rsid w:val="00EF459B"/>
    <w:rsid w:val="00EF45B7"/>
    <w:rsid w:val="00EF4632"/>
    <w:rsid w:val="00EF4735"/>
    <w:rsid w:val="00EF47B0"/>
    <w:rsid w:val="00EF47D5"/>
    <w:rsid w:val="00EF4821"/>
    <w:rsid w:val="00EF4903"/>
    <w:rsid w:val="00EF4938"/>
    <w:rsid w:val="00EF4973"/>
    <w:rsid w:val="00EF4AFB"/>
    <w:rsid w:val="00EF4C03"/>
    <w:rsid w:val="00EF4C54"/>
    <w:rsid w:val="00EF4CCD"/>
    <w:rsid w:val="00EF4CF8"/>
    <w:rsid w:val="00EF4DB7"/>
    <w:rsid w:val="00EF4DE3"/>
    <w:rsid w:val="00EF4ED1"/>
    <w:rsid w:val="00EF4F12"/>
    <w:rsid w:val="00EF4F70"/>
    <w:rsid w:val="00EF5069"/>
    <w:rsid w:val="00EF50C3"/>
    <w:rsid w:val="00EF50EF"/>
    <w:rsid w:val="00EF5124"/>
    <w:rsid w:val="00EF5193"/>
    <w:rsid w:val="00EF51A3"/>
    <w:rsid w:val="00EF51EA"/>
    <w:rsid w:val="00EF5242"/>
    <w:rsid w:val="00EF5270"/>
    <w:rsid w:val="00EF5308"/>
    <w:rsid w:val="00EF5335"/>
    <w:rsid w:val="00EF5352"/>
    <w:rsid w:val="00EF540A"/>
    <w:rsid w:val="00EF5433"/>
    <w:rsid w:val="00EF546B"/>
    <w:rsid w:val="00EF5483"/>
    <w:rsid w:val="00EF5557"/>
    <w:rsid w:val="00EF555D"/>
    <w:rsid w:val="00EF55A3"/>
    <w:rsid w:val="00EF55B5"/>
    <w:rsid w:val="00EF55CF"/>
    <w:rsid w:val="00EF565C"/>
    <w:rsid w:val="00EF5677"/>
    <w:rsid w:val="00EF5750"/>
    <w:rsid w:val="00EF57F0"/>
    <w:rsid w:val="00EF587B"/>
    <w:rsid w:val="00EF5896"/>
    <w:rsid w:val="00EF593C"/>
    <w:rsid w:val="00EF595D"/>
    <w:rsid w:val="00EF597D"/>
    <w:rsid w:val="00EF5A04"/>
    <w:rsid w:val="00EF5A1A"/>
    <w:rsid w:val="00EF5B05"/>
    <w:rsid w:val="00EF5B58"/>
    <w:rsid w:val="00EF5B9B"/>
    <w:rsid w:val="00EF5BB6"/>
    <w:rsid w:val="00EF5BEF"/>
    <w:rsid w:val="00EF5C5F"/>
    <w:rsid w:val="00EF5CE9"/>
    <w:rsid w:val="00EF5D9A"/>
    <w:rsid w:val="00EF5DBC"/>
    <w:rsid w:val="00EF5F70"/>
    <w:rsid w:val="00EF5FE9"/>
    <w:rsid w:val="00EF61B8"/>
    <w:rsid w:val="00EF6252"/>
    <w:rsid w:val="00EF62DA"/>
    <w:rsid w:val="00EF63E2"/>
    <w:rsid w:val="00EF64D9"/>
    <w:rsid w:val="00EF6511"/>
    <w:rsid w:val="00EF6517"/>
    <w:rsid w:val="00EF65DE"/>
    <w:rsid w:val="00EF65FF"/>
    <w:rsid w:val="00EF6693"/>
    <w:rsid w:val="00EF66D1"/>
    <w:rsid w:val="00EF6827"/>
    <w:rsid w:val="00EF682D"/>
    <w:rsid w:val="00EF6853"/>
    <w:rsid w:val="00EF6880"/>
    <w:rsid w:val="00EF6881"/>
    <w:rsid w:val="00EF68DB"/>
    <w:rsid w:val="00EF6908"/>
    <w:rsid w:val="00EF6971"/>
    <w:rsid w:val="00EF69CB"/>
    <w:rsid w:val="00EF6A0E"/>
    <w:rsid w:val="00EF6A58"/>
    <w:rsid w:val="00EF6B03"/>
    <w:rsid w:val="00EF6B90"/>
    <w:rsid w:val="00EF6BA6"/>
    <w:rsid w:val="00EF6C11"/>
    <w:rsid w:val="00EF6D78"/>
    <w:rsid w:val="00EF6EFC"/>
    <w:rsid w:val="00EF6F31"/>
    <w:rsid w:val="00EF6FC1"/>
    <w:rsid w:val="00EF711D"/>
    <w:rsid w:val="00EF7400"/>
    <w:rsid w:val="00EF745A"/>
    <w:rsid w:val="00EF74B9"/>
    <w:rsid w:val="00EF763D"/>
    <w:rsid w:val="00EF7676"/>
    <w:rsid w:val="00EF76B2"/>
    <w:rsid w:val="00EF76D2"/>
    <w:rsid w:val="00EF777E"/>
    <w:rsid w:val="00EF7815"/>
    <w:rsid w:val="00EF7831"/>
    <w:rsid w:val="00EF7B2B"/>
    <w:rsid w:val="00EF7B41"/>
    <w:rsid w:val="00EF7CC0"/>
    <w:rsid w:val="00EF7D17"/>
    <w:rsid w:val="00EF7D21"/>
    <w:rsid w:val="00EF7DAE"/>
    <w:rsid w:val="00EF7DBD"/>
    <w:rsid w:val="00EF7DD4"/>
    <w:rsid w:val="00EF7E06"/>
    <w:rsid w:val="00EF7E97"/>
    <w:rsid w:val="00EF7F57"/>
    <w:rsid w:val="00F00072"/>
    <w:rsid w:val="00F0008E"/>
    <w:rsid w:val="00F00100"/>
    <w:rsid w:val="00F00104"/>
    <w:rsid w:val="00F00140"/>
    <w:rsid w:val="00F00324"/>
    <w:rsid w:val="00F00350"/>
    <w:rsid w:val="00F003FB"/>
    <w:rsid w:val="00F00431"/>
    <w:rsid w:val="00F004DD"/>
    <w:rsid w:val="00F00501"/>
    <w:rsid w:val="00F00686"/>
    <w:rsid w:val="00F0068F"/>
    <w:rsid w:val="00F006B5"/>
    <w:rsid w:val="00F0072F"/>
    <w:rsid w:val="00F00734"/>
    <w:rsid w:val="00F007D2"/>
    <w:rsid w:val="00F007E8"/>
    <w:rsid w:val="00F008B8"/>
    <w:rsid w:val="00F0090B"/>
    <w:rsid w:val="00F00941"/>
    <w:rsid w:val="00F009B9"/>
    <w:rsid w:val="00F00AB5"/>
    <w:rsid w:val="00F00CBB"/>
    <w:rsid w:val="00F00D55"/>
    <w:rsid w:val="00F00DA1"/>
    <w:rsid w:val="00F00F2E"/>
    <w:rsid w:val="00F00F37"/>
    <w:rsid w:val="00F00FEF"/>
    <w:rsid w:val="00F0101E"/>
    <w:rsid w:val="00F01039"/>
    <w:rsid w:val="00F01047"/>
    <w:rsid w:val="00F010BD"/>
    <w:rsid w:val="00F0116C"/>
    <w:rsid w:val="00F011CB"/>
    <w:rsid w:val="00F011D7"/>
    <w:rsid w:val="00F01201"/>
    <w:rsid w:val="00F0121B"/>
    <w:rsid w:val="00F012AE"/>
    <w:rsid w:val="00F012D9"/>
    <w:rsid w:val="00F012F3"/>
    <w:rsid w:val="00F01327"/>
    <w:rsid w:val="00F0132B"/>
    <w:rsid w:val="00F0141F"/>
    <w:rsid w:val="00F0143C"/>
    <w:rsid w:val="00F01465"/>
    <w:rsid w:val="00F01483"/>
    <w:rsid w:val="00F0149E"/>
    <w:rsid w:val="00F014D9"/>
    <w:rsid w:val="00F0162F"/>
    <w:rsid w:val="00F01671"/>
    <w:rsid w:val="00F0172A"/>
    <w:rsid w:val="00F0174A"/>
    <w:rsid w:val="00F017B6"/>
    <w:rsid w:val="00F01816"/>
    <w:rsid w:val="00F018A0"/>
    <w:rsid w:val="00F018AA"/>
    <w:rsid w:val="00F018D1"/>
    <w:rsid w:val="00F01963"/>
    <w:rsid w:val="00F019DF"/>
    <w:rsid w:val="00F019E7"/>
    <w:rsid w:val="00F01A29"/>
    <w:rsid w:val="00F01A7F"/>
    <w:rsid w:val="00F01B8D"/>
    <w:rsid w:val="00F01C5C"/>
    <w:rsid w:val="00F01C69"/>
    <w:rsid w:val="00F01C7B"/>
    <w:rsid w:val="00F01DAC"/>
    <w:rsid w:val="00F01E4D"/>
    <w:rsid w:val="00F01E57"/>
    <w:rsid w:val="00F01E80"/>
    <w:rsid w:val="00F01EB3"/>
    <w:rsid w:val="00F01F04"/>
    <w:rsid w:val="00F01F05"/>
    <w:rsid w:val="00F01F0F"/>
    <w:rsid w:val="00F02065"/>
    <w:rsid w:val="00F02122"/>
    <w:rsid w:val="00F0214F"/>
    <w:rsid w:val="00F02159"/>
    <w:rsid w:val="00F02193"/>
    <w:rsid w:val="00F021ED"/>
    <w:rsid w:val="00F022EC"/>
    <w:rsid w:val="00F02360"/>
    <w:rsid w:val="00F023CC"/>
    <w:rsid w:val="00F02477"/>
    <w:rsid w:val="00F0247F"/>
    <w:rsid w:val="00F024A9"/>
    <w:rsid w:val="00F0251B"/>
    <w:rsid w:val="00F02645"/>
    <w:rsid w:val="00F026C0"/>
    <w:rsid w:val="00F02723"/>
    <w:rsid w:val="00F0277F"/>
    <w:rsid w:val="00F0288D"/>
    <w:rsid w:val="00F028BA"/>
    <w:rsid w:val="00F02908"/>
    <w:rsid w:val="00F029BA"/>
    <w:rsid w:val="00F02AA8"/>
    <w:rsid w:val="00F02AED"/>
    <w:rsid w:val="00F02B72"/>
    <w:rsid w:val="00F02BBD"/>
    <w:rsid w:val="00F02C65"/>
    <w:rsid w:val="00F02C6B"/>
    <w:rsid w:val="00F02D72"/>
    <w:rsid w:val="00F02F28"/>
    <w:rsid w:val="00F02F86"/>
    <w:rsid w:val="00F02F8B"/>
    <w:rsid w:val="00F02F90"/>
    <w:rsid w:val="00F02F9A"/>
    <w:rsid w:val="00F03024"/>
    <w:rsid w:val="00F03055"/>
    <w:rsid w:val="00F03070"/>
    <w:rsid w:val="00F0307C"/>
    <w:rsid w:val="00F03091"/>
    <w:rsid w:val="00F030E3"/>
    <w:rsid w:val="00F0311C"/>
    <w:rsid w:val="00F0316D"/>
    <w:rsid w:val="00F03335"/>
    <w:rsid w:val="00F033B7"/>
    <w:rsid w:val="00F03413"/>
    <w:rsid w:val="00F0349A"/>
    <w:rsid w:val="00F034A0"/>
    <w:rsid w:val="00F034B7"/>
    <w:rsid w:val="00F03531"/>
    <w:rsid w:val="00F0363F"/>
    <w:rsid w:val="00F03722"/>
    <w:rsid w:val="00F03740"/>
    <w:rsid w:val="00F0374D"/>
    <w:rsid w:val="00F03759"/>
    <w:rsid w:val="00F0378E"/>
    <w:rsid w:val="00F0383A"/>
    <w:rsid w:val="00F0383E"/>
    <w:rsid w:val="00F039EC"/>
    <w:rsid w:val="00F03A80"/>
    <w:rsid w:val="00F03AA4"/>
    <w:rsid w:val="00F03B38"/>
    <w:rsid w:val="00F03BC9"/>
    <w:rsid w:val="00F03BF5"/>
    <w:rsid w:val="00F03CBB"/>
    <w:rsid w:val="00F03EBA"/>
    <w:rsid w:val="00F03F3B"/>
    <w:rsid w:val="00F03FB2"/>
    <w:rsid w:val="00F03FEE"/>
    <w:rsid w:val="00F03FF9"/>
    <w:rsid w:val="00F0401C"/>
    <w:rsid w:val="00F04202"/>
    <w:rsid w:val="00F04249"/>
    <w:rsid w:val="00F0438B"/>
    <w:rsid w:val="00F044AF"/>
    <w:rsid w:val="00F044E5"/>
    <w:rsid w:val="00F04572"/>
    <w:rsid w:val="00F045DB"/>
    <w:rsid w:val="00F04605"/>
    <w:rsid w:val="00F0462F"/>
    <w:rsid w:val="00F04687"/>
    <w:rsid w:val="00F04708"/>
    <w:rsid w:val="00F047DE"/>
    <w:rsid w:val="00F047EF"/>
    <w:rsid w:val="00F048A4"/>
    <w:rsid w:val="00F048AD"/>
    <w:rsid w:val="00F0497F"/>
    <w:rsid w:val="00F04A70"/>
    <w:rsid w:val="00F04A9D"/>
    <w:rsid w:val="00F04BE8"/>
    <w:rsid w:val="00F04C06"/>
    <w:rsid w:val="00F04C11"/>
    <w:rsid w:val="00F04C8A"/>
    <w:rsid w:val="00F04D04"/>
    <w:rsid w:val="00F04D29"/>
    <w:rsid w:val="00F04DA8"/>
    <w:rsid w:val="00F04DFB"/>
    <w:rsid w:val="00F04F68"/>
    <w:rsid w:val="00F04FA6"/>
    <w:rsid w:val="00F04FEA"/>
    <w:rsid w:val="00F05002"/>
    <w:rsid w:val="00F05007"/>
    <w:rsid w:val="00F05120"/>
    <w:rsid w:val="00F051EB"/>
    <w:rsid w:val="00F05350"/>
    <w:rsid w:val="00F05618"/>
    <w:rsid w:val="00F0571F"/>
    <w:rsid w:val="00F05748"/>
    <w:rsid w:val="00F05784"/>
    <w:rsid w:val="00F057FA"/>
    <w:rsid w:val="00F058C2"/>
    <w:rsid w:val="00F058F7"/>
    <w:rsid w:val="00F0594E"/>
    <w:rsid w:val="00F05958"/>
    <w:rsid w:val="00F059B4"/>
    <w:rsid w:val="00F05A47"/>
    <w:rsid w:val="00F05AD1"/>
    <w:rsid w:val="00F05B90"/>
    <w:rsid w:val="00F05BBC"/>
    <w:rsid w:val="00F05C51"/>
    <w:rsid w:val="00F05DD4"/>
    <w:rsid w:val="00F05DD9"/>
    <w:rsid w:val="00F05EBF"/>
    <w:rsid w:val="00F06154"/>
    <w:rsid w:val="00F0622C"/>
    <w:rsid w:val="00F062B5"/>
    <w:rsid w:val="00F062EF"/>
    <w:rsid w:val="00F0631C"/>
    <w:rsid w:val="00F06364"/>
    <w:rsid w:val="00F06369"/>
    <w:rsid w:val="00F064DA"/>
    <w:rsid w:val="00F0667E"/>
    <w:rsid w:val="00F06705"/>
    <w:rsid w:val="00F06718"/>
    <w:rsid w:val="00F067ED"/>
    <w:rsid w:val="00F06894"/>
    <w:rsid w:val="00F06AAA"/>
    <w:rsid w:val="00F06B02"/>
    <w:rsid w:val="00F06B7C"/>
    <w:rsid w:val="00F06B9B"/>
    <w:rsid w:val="00F06D45"/>
    <w:rsid w:val="00F06DDB"/>
    <w:rsid w:val="00F06E5E"/>
    <w:rsid w:val="00F06F19"/>
    <w:rsid w:val="00F06F9F"/>
    <w:rsid w:val="00F06FA3"/>
    <w:rsid w:val="00F06FDF"/>
    <w:rsid w:val="00F07018"/>
    <w:rsid w:val="00F0707E"/>
    <w:rsid w:val="00F070B2"/>
    <w:rsid w:val="00F070C8"/>
    <w:rsid w:val="00F072A8"/>
    <w:rsid w:val="00F0739C"/>
    <w:rsid w:val="00F07484"/>
    <w:rsid w:val="00F074F4"/>
    <w:rsid w:val="00F075A6"/>
    <w:rsid w:val="00F075C4"/>
    <w:rsid w:val="00F075CC"/>
    <w:rsid w:val="00F0765B"/>
    <w:rsid w:val="00F076A6"/>
    <w:rsid w:val="00F076F2"/>
    <w:rsid w:val="00F07752"/>
    <w:rsid w:val="00F07787"/>
    <w:rsid w:val="00F077BD"/>
    <w:rsid w:val="00F0786C"/>
    <w:rsid w:val="00F07999"/>
    <w:rsid w:val="00F079CE"/>
    <w:rsid w:val="00F07A4F"/>
    <w:rsid w:val="00F07A75"/>
    <w:rsid w:val="00F07B19"/>
    <w:rsid w:val="00F07B5B"/>
    <w:rsid w:val="00F07C6F"/>
    <w:rsid w:val="00F07C81"/>
    <w:rsid w:val="00F07C84"/>
    <w:rsid w:val="00F07CA4"/>
    <w:rsid w:val="00F07E6F"/>
    <w:rsid w:val="00F07EA3"/>
    <w:rsid w:val="00F07EBD"/>
    <w:rsid w:val="00F07EF6"/>
    <w:rsid w:val="00F07F6A"/>
    <w:rsid w:val="00F07F8D"/>
    <w:rsid w:val="00F10082"/>
    <w:rsid w:val="00F10128"/>
    <w:rsid w:val="00F1013A"/>
    <w:rsid w:val="00F10161"/>
    <w:rsid w:val="00F101B0"/>
    <w:rsid w:val="00F1026C"/>
    <w:rsid w:val="00F102B3"/>
    <w:rsid w:val="00F10302"/>
    <w:rsid w:val="00F103B0"/>
    <w:rsid w:val="00F1046E"/>
    <w:rsid w:val="00F104A1"/>
    <w:rsid w:val="00F105C5"/>
    <w:rsid w:val="00F10626"/>
    <w:rsid w:val="00F10651"/>
    <w:rsid w:val="00F106A2"/>
    <w:rsid w:val="00F10720"/>
    <w:rsid w:val="00F1072C"/>
    <w:rsid w:val="00F10738"/>
    <w:rsid w:val="00F10845"/>
    <w:rsid w:val="00F1084A"/>
    <w:rsid w:val="00F108D9"/>
    <w:rsid w:val="00F108FD"/>
    <w:rsid w:val="00F10999"/>
    <w:rsid w:val="00F109AD"/>
    <w:rsid w:val="00F109C7"/>
    <w:rsid w:val="00F10A39"/>
    <w:rsid w:val="00F10B05"/>
    <w:rsid w:val="00F10B73"/>
    <w:rsid w:val="00F10BB8"/>
    <w:rsid w:val="00F10BDD"/>
    <w:rsid w:val="00F10D1E"/>
    <w:rsid w:val="00F10E12"/>
    <w:rsid w:val="00F10E3E"/>
    <w:rsid w:val="00F10E4C"/>
    <w:rsid w:val="00F10F0F"/>
    <w:rsid w:val="00F10F48"/>
    <w:rsid w:val="00F10F57"/>
    <w:rsid w:val="00F10FDB"/>
    <w:rsid w:val="00F11084"/>
    <w:rsid w:val="00F11088"/>
    <w:rsid w:val="00F110A5"/>
    <w:rsid w:val="00F11186"/>
    <w:rsid w:val="00F111D0"/>
    <w:rsid w:val="00F111D3"/>
    <w:rsid w:val="00F11341"/>
    <w:rsid w:val="00F1146C"/>
    <w:rsid w:val="00F115B8"/>
    <w:rsid w:val="00F115E4"/>
    <w:rsid w:val="00F1169E"/>
    <w:rsid w:val="00F116A3"/>
    <w:rsid w:val="00F117A6"/>
    <w:rsid w:val="00F117AA"/>
    <w:rsid w:val="00F1189C"/>
    <w:rsid w:val="00F1194B"/>
    <w:rsid w:val="00F119B7"/>
    <w:rsid w:val="00F119F2"/>
    <w:rsid w:val="00F11A32"/>
    <w:rsid w:val="00F11A57"/>
    <w:rsid w:val="00F11A88"/>
    <w:rsid w:val="00F11CE8"/>
    <w:rsid w:val="00F11CEB"/>
    <w:rsid w:val="00F11D71"/>
    <w:rsid w:val="00F11D79"/>
    <w:rsid w:val="00F11DC6"/>
    <w:rsid w:val="00F11DF0"/>
    <w:rsid w:val="00F11E5D"/>
    <w:rsid w:val="00F11F95"/>
    <w:rsid w:val="00F12189"/>
    <w:rsid w:val="00F1228D"/>
    <w:rsid w:val="00F1240E"/>
    <w:rsid w:val="00F1252F"/>
    <w:rsid w:val="00F12558"/>
    <w:rsid w:val="00F125EB"/>
    <w:rsid w:val="00F12629"/>
    <w:rsid w:val="00F126A6"/>
    <w:rsid w:val="00F126B8"/>
    <w:rsid w:val="00F12B90"/>
    <w:rsid w:val="00F12D74"/>
    <w:rsid w:val="00F12DF0"/>
    <w:rsid w:val="00F12E32"/>
    <w:rsid w:val="00F12E6D"/>
    <w:rsid w:val="00F12F0D"/>
    <w:rsid w:val="00F13118"/>
    <w:rsid w:val="00F1311B"/>
    <w:rsid w:val="00F13172"/>
    <w:rsid w:val="00F131AF"/>
    <w:rsid w:val="00F131CC"/>
    <w:rsid w:val="00F13251"/>
    <w:rsid w:val="00F1328D"/>
    <w:rsid w:val="00F132A8"/>
    <w:rsid w:val="00F1337D"/>
    <w:rsid w:val="00F133AF"/>
    <w:rsid w:val="00F13452"/>
    <w:rsid w:val="00F134AD"/>
    <w:rsid w:val="00F1350A"/>
    <w:rsid w:val="00F13593"/>
    <w:rsid w:val="00F136AC"/>
    <w:rsid w:val="00F13763"/>
    <w:rsid w:val="00F13861"/>
    <w:rsid w:val="00F138E1"/>
    <w:rsid w:val="00F13939"/>
    <w:rsid w:val="00F139A2"/>
    <w:rsid w:val="00F13ABB"/>
    <w:rsid w:val="00F13AF1"/>
    <w:rsid w:val="00F13B10"/>
    <w:rsid w:val="00F13B72"/>
    <w:rsid w:val="00F13DC6"/>
    <w:rsid w:val="00F13E3A"/>
    <w:rsid w:val="00F13EA5"/>
    <w:rsid w:val="00F13EAA"/>
    <w:rsid w:val="00F13F7C"/>
    <w:rsid w:val="00F14042"/>
    <w:rsid w:val="00F14230"/>
    <w:rsid w:val="00F1443D"/>
    <w:rsid w:val="00F144CE"/>
    <w:rsid w:val="00F144E8"/>
    <w:rsid w:val="00F144EF"/>
    <w:rsid w:val="00F1454E"/>
    <w:rsid w:val="00F145D8"/>
    <w:rsid w:val="00F14707"/>
    <w:rsid w:val="00F14923"/>
    <w:rsid w:val="00F14B09"/>
    <w:rsid w:val="00F14CE4"/>
    <w:rsid w:val="00F14E30"/>
    <w:rsid w:val="00F14E5E"/>
    <w:rsid w:val="00F14E82"/>
    <w:rsid w:val="00F14EBF"/>
    <w:rsid w:val="00F14F3E"/>
    <w:rsid w:val="00F1508C"/>
    <w:rsid w:val="00F150D0"/>
    <w:rsid w:val="00F15117"/>
    <w:rsid w:val="00F15177"/>
    <w:rsid w:val="00F15218"/>
    <w:rsid w:val="00F15252"/>
    <w:rsid w:val="00F15282"/>
    <w:rsid w:val="00F152AB"/>
    <w:rsid w:val="00F1531E"/>
    <w:rsid w:val="00F15357"/>
    <w:rsid w:val="00F1539B"/>
    <w:rsid w:val="00F153A1"/>
    <w:rsid w:val="00F15453"/>
    <w:rsid w:val="00F1547D"/>
    <w:rsid w:val="00F15493"/>
    <w:rsid w:val="00F154EA"/>
    <w:rsid w:val="00F15549"/>
    <w:rsid w:val="00F1555A"/>
    <w:rsid w:val="00F155D3"/>
    <w:rsid w:val="00F15699"/>
    <w:rsid w:val="00F1577C"/>
    <w:rsid w:val="00F15787"/>
    <w:rsid w:val="00F157C2"/>
    <w:rsid w:val="00F157D1"/>
    <w:rsid w:val="00F158BD"/>
    <w:rsid w:val="00F15B9A"/>
    <w:rsid w:val="00F15C1A"/>
    <w:rsid w:val="00F15C57"/>
    <w:rsid w:val="00F15C78"/>
    <w:rsid w:val="00F15CB8"/>
    <w:rsid w:val="00F15D4D"/>
    <w:rsid w:val="00F15D51"/>
    <w:rsid w:val="00F15D76"/>
    <w:rsid w:val="00F15DCA"/>
    <w:rsid w:val="00F15EA4"/>
    <w:rsid w:val="00F15F37"/>
    <w:rsid w:val="00F15F62"/>
    <w:rsid w:val="00F15FAE"/>
    <w:rsid w:val="00F15FF5"/>
    <w:rsid w:val="00F160BB"/>
    <w:rsid w:val="00F166FA"/>
    <w:rsid w:val="00F16739"/>
    <w:rsid w:val="00F1699E"/>
    <w:rsid w:val="00F169CE"/>
    <w:rsid w:val="00F16ADF"/>
    <w:rsid w:val="00F16B2B"/>
    <w:rsid w:val="00F16B32"/>
    <w:rsid w:val="00F16B39"/>
    <w:rsid w:val="00F16B7A"/>
    <w:rsid w:val="00F16BB4"/>
    <w:rsid w:val="00F16D18"/>
    <w:rsid w:val="00F16E0D"/>
    <w:rsid w:val="00F16EF8"/>
    <w:rsid w:val="00F16F30"/>
    <w:rsid w:val="00F16F8B"/>
    <w:rsid w:val="00F16FC9"/>
    <w:rsid w:val="00F17019"/>
    <w:rsid w:val="00F17101"/>
    <w:rsid w:val="00F1711B"/>
    <w:rsid w:val="00F17184"/>
    <w:rsid w:val="00F171B1"/>
    <w:rsid w:val="00F171EE"/>
    <w:rsid w:val="00F17271"/>
    <w:rsid w:val="00F1733E"/>
    <w:rsid w:val="00F17396"/>
    <w:rsid w:val="00F1745B"/>
    <w:rsid w:val="00F17461"/>
    <w:rsid w:val="00F17482"/>
    <w:rsid w:val="00F17490"/>
    <w:rsid w:val="00F1749F"/>
    <w:rsid w:val="00F1757E"/>
    <w:rsid w:val="00F175F7"/>
    <w:rsid w:val="00F1765A"/>
    <w:rsid w:val="00F17783"/>
    <w:rsid w:val="00F178C9"/>
    <w:rsid w:val="00F178D0"/>
    <w:rsid w:val="00F17C52"/>
    <w:rsid w:val="00F17C69"/>
    <w:rsid w:val="00F17CB2"/>
    <w:rsid w:val="00F17CBF"/>
    <w:rsid w:val="00F17D64"/>
    <w:rsid w:val="00F17DAF"/>
    <w:rsid w:val="00F17E02"/>
    <w:rsid w:val="00F17F41"/>
    <w:rsid w:val="00F17F61"/>
    <w:rsid w:val="00F200E7"/>
    <w:rsid w:val="00F2013B"/>
    <w:rsid w:val="00F202AB"/>
    <w:rsid w:val="00F202C2"/>
    <w:rsid w:val="00F20311"/>
    <w:rsid w:val="00F2033B"/>
    <w:rsid w:val="00F2035A"/>
    <w:rsid w:val="00F20394"/>
    <w:rsid w:val="00F20411"/>
    <w:rsid w:val="00F20490"/>
    <w:rsid w:val="00F204D2"/>
    <w:rsid w:val="00F2050D"/>
    <w:rsid w:val="00F20527"/>
    <w:rsid w:val="00F20556"/>
    <w:rsid w:val="00F2055A"/>
    <w:rsid w:val="00F20599"/>
    <w:rsid w:val="00F2059F"/>
    <w:rsid w:val="00F206BF"/>
    <w:rsid w:val="00F20704"/>
    <w:rsid w:val="00F20714"/>
    <w:rsid w:val="00F20767"/>
    <w:rsid w:val="00F207B5"/>
    <w:rsid w:val="00F207C5"/>
    <w:rsid w:val="00F20835"/>
    <w:rsid w:val="00F2084C"/>
    <w:rsid w:val="00F208A4"/>
    <w:rsid w:val="00F208F4"/>
    <w:rsid w:val="00F2096A"/>
    <w:rsid w:val="00F20A9D"/>
    <w:rsid w:val="00F20AAA"/>
    <w:rsid w:val="00F20B20"/>
    <w:rsid w:val="00F20B24"/>
    <w:rsid w:val="00F20BBB"/>
    <w:rsid w:val="00F20C6C"/>
    <w:rsid w:val="00F20C9D"/>
    <w:rsid w:val="00F20EAA"/>
    <w:rsid w:val="00F20EB5"/>
    <w:rsid w:val="00F2107A"/>
    <w:rsid w:val="00F2108E"/>
    <w:rsid w:val="00F211C7"/>
    <w:rsid w:val="00F211CE"/>
    <w:rsid w:val="00F21204"/>
    <w:rsid w:val="00F21256"/>
    <w:rsid w:val="00F212D9"/>
    <w:rsid w:val="00F2133A"/>
    <w:rsid w:val="00F213BE"/>
    <w:rsid w:val="00F213D7"/>
    <w:rsid w:val="00F213F8"/>
    <w:rsid w:val="00F21458"/>
    <w:rsid w:val="00F21531"/>
    <w:rsid w:val="00F21608"/>
    <w:rsid w:val="00F2177B"/>
    <w:rsid w:val="00F217C9"/>
    <w:rsid w:val="00F21841"/>
    <w:rsid w:val="00F21895"/>
    <w:rsid w:val="00F21897"/>
    <w:rsid w:val="00F218EF"/>
    <w:rsid w:val="00F21945"/>
    <w:rsid w:val="00F21949"/>
    <w:rsid w:val="00F2196B"/>
    <w:rsid w:val="00F21A13"/>
    <w:rsid w:val="00F21A2C"/>
    <w:rsid w:val="00F21A73"/>
    <w:rsid w:val="00F21A91"/>
    <w:rsid w:val="00F21A95"/>
    <w:rsid w:val="00F21B0F"/>
    <w:rsid w:val="00F21B1E"/>
    <w:rsid w:val="00F21C68"/>
    <w:rsid w:val="00F21CF0"/>
    <w:rsid w:val="00F21D20"/>
    <w:rsid w:val="00F21D4B"/>
    <w:rsid w:val="00F21DBC"/>
    <w:rsid w:val="00F21DC1"/>
    <w:rsid w:val="00F21E3F"/>
    <w:rsid w:val="00F21EF0"/>
    <w:rsid w:val="00F2200C"/>
    <w:rsid w:val="00F220B8"/>
    <w:rsid w:val="00F2213E"/>
    <w:rsid w:val="00F22141"/>
    <w:rsid w:val="00F22163"/>
    <w:rsid w:val="00F22199"/>
    <w:rsid w:val="00F222DA"/>
    <w:rsid w:val="00F22367"/>
    <w:rsid w:val="00F223CF"/>
    <w:rsid w:val="00F2245F"/>
    <w:rsid w:val="00F224BF"/>
    <w:rsid w:val="00F2253D"/>
    <w:rsid w:val="00F22572"/>
    <w:rsid w:val="00F22626"/>
    <w:rsid w:val="00F2266F"/>
    <w:rsid w:val="00F226E7"/>
    <w:rsid w:val="00F22713"/>
    <w:rsid w:val="00F2272D"/>
    <w:rsid w:val="00F2280D"/>
    <w:rsid w:val="00F22844"/>
    <w:rsid w:val="00F22A25"/>
    <w:rsid w:val="00F22AA0"/>
    <w:rsid w:val="00F22B3E"/>
    <w:rsid w:val="00F22B79"/>
    <w:rsid w:val="00F22BA9"/>
    <w:rsid w:val="00F22BC7"/>
    <w:rsid w:val="00F22C6B"/>
    <w:rsid w:val="00F22CC0"/>
    <w:rsid w:val="00F22E87"/>
    <w:rsid w:val="00F22EEB"/>
    <w:rsid w:val="00F22EFE"/>
    <w:rsid w:val="00F22FD5"/>
    <w:rsid w:val="00F23032"/>
    <w:rsid w:val="00F2317C"/>
    <w:rsid w:val="00F232F7"/>
    <w:rsid w:val="00F23357"/>
    <w:rsid w:val="00F23373"/>
    <w:rsid w:val="00F233E9"/>
    <w:rsid w:val="00F23635"/>
    <w:rsid w:val="00F23660"/>
    <w:rsid w:val="00F23685"/>
    <w:rsid w:val="00F23700"/>
    <w:rsid w:val="00F2375E"/>
    <w:rsid w:val="00F237A5"/>
    <w:rsid w:val="00F23876"/>
    <w:rsid w:val="00F23A90"/>
    <w:rsid w:val="00F23ABE"/>
    <w:rsid w:val="00F23B0A"/>
    <w:rsid w:val="00F23B68"/>
    <w:rsid w:val="00F23BC2"/>
    <w:rsid w:val="00F23C53"/>
    <w:rsid w:val="00F23C67"/>
    <w:rsid w:val="00F23D4C"/>
    <w:rsid w:val="00F23D6B"/>
    <w:rsid w:val="00F23EFC"/>
    <w:rsid w:val="00F23F17"/>
    <w:rsid w:val="00F23F87"/>
    <w:rsid w:val="00F23FF8"/>
    <w:rsid w:val="00F24056"/>
    <w:rsid w:val="00F24062"/>
    <w:rsid w:val="00F240F0"/>
    <w:rsid w:val="00F240FA"/>
    <w:rsid w:val="00F242CA"/>
    <w:rsid w:val="00F24355"/>
    <w:rsid w:val="00F24414"/>
    <w:rsid w:val="00F24415"/>
    <w:rsid w:val="00F2441F"/>
    <w:rsid w:val="00F24463"/>
    <w:rsid w:val="00F24488"/>
    <w:rsid w:val="00F24574"/>
    <w:rsid w:val="00F24603"/>
    <w:rsid w:val="00F24626"/>
    <w:rsid w:val="00F24627"/>
    <w:rsid w:val="00F2462C"/>
    <w:rsid w:val="00F246C2"/>
    <w:rsid w:val="00F2473F"/>
    <w:rsid w:val="00F2476A"/>
    <w:rsid w:val="00F248F9"/>
    <w:rsid w:val="00F248FD"/>
    <w:rsid w:val="00F249EB"/>
    <w:rsid w:val="00F24A7C"/>
    <w:rsid w:val="00F24A7E"/>
    <w:rsid w:val="00F24AA8"/>
    <w:rsid w:val="00F24ADE"/>
    <w:rsid w:val="00F24B17"/>
    <w:rsid w:val="00F24B4F"/>
    <w:rsid w:val="00F24BBD"/>
    <w:rsid w:val="00F24C76"/>
    <w:rsid w:val="00F24D43"/>
    <w:rsid w:val="00F24D68"/>
    <w:rsid w:val="00F24E46"/>
    <w:rsid w:val="00F24E61"/>
    <w:rsid w:val="00F24E75"/>
    <w:rsid w:val="00F24EAD"/>
    <w:rsid w:val="00F2501C"/>
    <w:rsid w:val="00F2515D"/>
    <w:rsid w:val="00F25173"/>
    <w:rsid w:val="00F25178"/>
    <w:rsid w:val="00F25193"/>
    <w:rsid w:val="00F25269"/>
    <w:rsid w:val="00F25278"/>
    <w:rsid w:val="00F252DC"/>
    <w:rsid w:val="00F253AF"/>
    <w:rsid w:val="00F25433"/>
    <w:rsid w:val="00F254C5"/>
    <w:rsid w:val="00F2560A"/>
    <w:rsid w:val="00F256CA"/>
    <w:rsid w:val="00F25729"/>
    <w:rsid w:val="00F25798"/>
    <w:rsid w:val="00F2589F"/>
    <w:rsid w:val="00F258A4"/>
    <w:rsid w:val="00F259BB"/>
    <w:rsid w:val="00F25A6F"/>
    <w:rsid w:val="00F25BEE"/>
    <w:rsid w:val="00F25CA8"/>
    <w:rsid w:val="00F25D90"/>
    <w:rsid w:val="00F25E5C"/>
    <w:rsid w:val="00F25E98"/>
    <w:rsid w:val="00F25F8E"/>
    <w:rsid w:val="00F25FA0"/>
    <w:rsid w:val="00F25FCE"/>
    <w:rsid w:val="00F26024"/>
    <w:rsid w:val="00F260A2"/>
    <w:rsid w:val="00F26107"/>
    <w:rsid w:val="00F26154"/>
    <w:rsid w:val="00F2616A"/>
    <w:rsid w:val="00F26198"/>
    <w:rsid w:val="00F2626D"/>
    <w:rsid w:val="00F262C2"/>
    <w:rsid w:val="00F26342"/>
    <w:rsid w:val="00F2636C"/>
    <w:rsid w:val="00F263FC"/>
    <w:rsid w:val="00F2640C"/>
    <w:rsid w:val="00F2642C"/>
    <w:rsid w:val="00F2645D"/>
    <w:rsid w:val="00F26469"/>
    <w:rsid w:val="00F26514"/>
    <w:rsid w:val="00F26653"/>
    <w:rsid w:val="00F266F8"/>
    <w:rsid w:val="00F26781"/>
    <w:rsid w:val="00F26839"/>
    <w:rsid w:val="00F268AF"/>
    <w:rsid w:val="00F268CB"/>
    <w:rsid w:val="00F2692E"/>
    <w:rsid w:val="00F2696D"/>
    <w:rsid w:val="00F26970"/>
    <w:rsid w:val="00F269B8"/>
    <w:rsid w:val="00F269D7"/>
    <w:rsid w:val="00F26A2C"/>
    <w:rsid w:val="00F26B60"/>
    <w:rsid w:val="00F26C49"/>
    <w:rsid w:val="00F26C67"/>
    <w:rsid w:val="00F26D63"/>
    <w:rsid w:val="00F26EF7"/>
    <w:rsid w:val="00F27024"/>
    <w:rsid w:val="00F270A4"/>
    <w:rsid w:val="00F27115"/>
    <w:rsid w:val="00F2712D"/>
    <w:rsid w:val="00F271D8"/>
    <w:rsid w:val="00F2732F"/>
    <w:rsid w:val="00F2746D"/>
    <w:rsid w:val="00F2747A"/>
    <w:rsid w:val="00F27494"/>
    <w:rsid w:val="00F2752E"/>
    <w:rsid w:val="00F2753E"/>
    <w:rsid w:val="00F27571"/>
    <w:rsid w:val="00F27614"/>
    <w:rsid w:val="00F27857"/>
    <w:rsid w:val="00F27875"/>
    <w:rsid w:val="00F27942"/>
    <w:rsid w:val="00F2797D"/>
    <w:rsid w:val="00F27A0C"/>
    <w:rsid w:val="00F27A24"/>
    <w:rsid w:val="00F27BE1"/>
    <w:rsid w:val="00F27C19"/>
    <w:rsid w:val="00F27C32"/>
    <w:rsid w:val="00F27C6C"/>
    <w:rsid w:val="00F27CA5"/>
    <w:rsid w:val="00F27CBD"/>
    <w:rsid w:val="00F27D87"/>
    <w:rsid w:val="00F27EB8"/>
    <w:rsid w:val="00F27EC4"/>
    <w:rsid w:val="00F27FE2"/>
    <w:rsid w:val="00F300CC"/>
    <w:rsid w:val="00F300CF"/>
    <w:rsid w:val="00F300D5"/>
    <w:rsid w:val="00F30107"/>
    <w:rsid w:val="00F30131"/>
    <w:rsid w:val="00F3014B"/>
    <w:rsid w:val="00F303F7"/>
    <w:rsid w:val="00F30440"/>
    <w:rsid w:val="00F30446"/>
    <w:rsid w:val="00F304D0"/>
    <w:rsid w:val="00F3055A"/>
    <w:rsid w:val="00F30571"/>
    <w:rsid w:val="00F30583"/>
    <w:rsid w:val="00F30586"/>
    <w:rsid w:val="00F305E0"/>
    <w:rsid w:val="00F30604"/>
    <w:rsid w:val="00F30640"/>
    <w:rsid w:val="00F3078C"/>
    <w:rsid w:val="00F307A4"/>
    <w:rsid w:val="00F307EE"/>
    <w:rsid w:val="00F309E5"/>
    <w:rsid w:val="00F30A31"/>
    <w:rsid w:val="00F30B01"/>
    <w:rsid w:val="00F30BB2"/>
    <w:rsid w:val="00F30C79"/>
    <w:rsid w:val="00F30D26"/>
    <w:rsid w:val="00F30D4D"/>
    <w:rsid w:val="00F30DBA"/>
    <w:rsid w:val="00F30E20"/>
    <w:rsid w:val="00F30F59"/>
    <w:rsid w:val="00F30FC5"/>
    <w:rsid w:val="00F31088"/>
    <w:rsid w:val="00F310B2"/>
    <w:rsid w:val="00F31202"/>
    <w:rsid w:val="00F3125B"/>
    <w:rsid w:val="00F3135D"/>
    <w:rsid w:val="00F31367"/>
    <w:rsid w:val="00F315D2"/>
    <w:rsid w:val="00F315D7"/>
    <w:rsid w:val="00F315F2"/>
    <w:rsid w:val="00F3177B"/>
    <w:rsid w:val="00F3181C"/>
    <w:rsid w:val="00F3196D"/>
    <w:rsid w:val="00F319F3"/>
    <w:rsid w:val="00F31A8E"/>
    <w:rsid w:val="00F31B38"/>
    <w:rsid w:val="00F31C14"/>
    <w:rsid w:val="00F31C97"/>
    <w:rsid w:val="00F31CD4"/>
    <w:rsid w:val="00F31DAD"/>
    <w:rsid w:val="00F31E26"/>
    <w:rsid w:val="00F31EAB"/>
    <w:rsid w:val="00F31F89"/>
    <w:rsid w:val="00F31F95"/>
    <w:rsid w:val="00F3202E"/>
    <w:rsid w:val="00F3209D"/>
    <w:rsid w:val="00F320D8"/>
    <w:rsid w:val="00F3216A"/>
    <w:rsid w:val="00F321F1"/>
    <w:rsid w:val="00F32217"/>
    <w:rsid w:val="00F32268"/>
    <w:rsid w:val="00F32272"/>
    <w:rsid w:val="00F32288"/>
    <w:rsid w:val="00F322FD"/>
    <w:rsid w:val="00F3234B"/>
    <w:rsid w:val="00F32361"/>
    <w:rsid w:val="00F3246F"/>
    <w:rsid w:val="00F324AF"/>
    <w:rsid w:val="00F32710"/>
    <w:rsid w:val="00F32791"/>
    <w:rsid w:val="00F328E6"/>
    <w:rsid w:val="00F32959"/>
    <w:rsid w:val="00F329A0"/>
    <w:rsid w:val="00F32A25"/>
    <w:rsid w:val="00F32A5C"/>
    <w:rsid w:val="00F32C30"/>
    <w:rsid w:val="00F32CEC"/>
    <w:rsid w:val="00F32D99"/>
    <w:rsid w:val="00F32DA9"/>
    <w:rsid w:val="00F32DC2"/>
    <w:rsid w:val="00F32E89"/>
    <w:rsid w:val="00F32F0C"/>
    <w:rsid w:val="00F330B9"/>
    <w:rsid w:val="00F33159"/>
    <w:rsid w:val="00F33263"/>
    <w:rsid w:val="00F332A3"/>
    <w:rsid w:val="00F332C2"/>
    <w:rsid w:val="00F332C9"/>
    <w:rsid w:val="00F33316"/>
    <w:rsid w:val="00F33385"/>
    <w:rsid w:val="00F334A5"/>
    <w:rsid w:val="00F334FB"/>
    <w:rsid w:val="00F335EB"/>
    <w:rsid w:val="00F336B4"/>
    <w:rsid w:val="00F336CC"/>
    <w:rsid w:val="00F336DF"/>
    <w:rsid w:val="00F33712"/>
    <w:rsid w:val="00F3377F"/>
    <w:rsid w:val="00F3382D"/>
    <w:rsid w:val="00F33845"/>
    <w:rsid w:val="00F33872"/>
    <w:rsid w:val="00F338CE"/>
    <w:rsid w:val="00F33A40"/>
    <w:rsid w:val="00F33BAD"/>
    <w:rsid w:val="00F33BAF"/>
    <w:rsid w:val="00F33C87"/>
    <w:rsid w:val="00F33CA0"/>
    <w:rsid w:val="00F33CF2"/>
    <w:rsid w:val="00F33DEB"/>
    <w:rsid w:val="00F33F59"/>
    <w:rsid w:val="00F340CA"/>
    <w:rsid w:val="00F34245"/>
    <w:rsid w:val="00F34275"/>
    <w:rsid w:val="00F342A6"/>
    <w:rsid w:val="00F34346"/>
    <w:rsid w:val="00F3438A"/>
    <w:rsid w:val="00F343C4"/>
    <w:rsid w:val="00F34523"/>
    <w:rsid w:val="00F345F7"/>
    <w:rsid w:val="00F34601"/>
    <w:rsid w:val="00F3462F"/>
    <w:rsid w:val="00F3479B"/>
    <w:rsid w:val="00F347DF"/>
    <w:rsid w:val="00F3481C"/>
    <w:rsid w:val="00F348B6"/>
    <w:rsid w:val="00F34920"/>
    <w:rsid w:val="00F349CE"/>
    <w:rsid w:val="00F349DF"/>
    <w:rsid w:val="00F349E2"/>
    <w:rsid w:val="00F34A32"/>
    <w:rsid w:val="00F34AB4"/>
    <w:rsid w:val="00F34ABC"/>
    <w:rsid w:val="00F34AF5"/>
    <w:rsid w:val="00F34B4C"/>
    <w:rsid w:val="00F34D5A"/>
    <w:rsid w:val="00F34D72"/>
    <w:rsid w:val="00F34D8E"/>
    <w:rsid w:val="00F34DD7"/>
    <w:rsid w:val="00F34E11"/>
    <w:rsid w:val="00F34F57"/>
    <w:rsid w:val="00F34F75"/>
    <w:rsid w:val="00F34FBB"/>
    <w:rsid w:val="00F34FD2"/>
    <w:rsid w:val="00F3501D"/>
    <w:rsid w:val="00F350E2"/>
    <w:rsid w:val="00F35136"/>
    <w:rsid w:val="00F3519F"/>
    <w:rsid w:val="00F3525E"/>
    <w:rsid w:val="00F3533B"/>
    <w:rsid w:val="00F353F0"/>
    <w:rsid w:val="00F3549D"/>
    <w:rsid w:val="00F35504"/>
    <w:rsid w:val="00F355EA"/>
    <w:rsid w:val="00F356B6"/>
    <w:rsid w:val="00F35727"/>
    <w:rsid w:val="00F35829"/>
    <w:rsid w:val="00F3587E"/>
    <w:rsid w:val="00F358F4"/>
    <w:rsid w:val="00F35958"/>
    <w:rsid w:val="00F35966"/>
    <w:rsid w:val="00F35974"/>
    <w:rsid w:val="00F359E1"/>
    <w:rsid w:val="00F35AE3"/>
    <w:rsid w:val="00F35AE5"/>
    <w:rsid w:val="00F35AFF"/>
    <w:rsid w:val="00F35B18"/>
    <w:rsid w:val="00F35B46"/>
    <w:rsid w:val="00F35BDC"/>
    <w:rsid w:val="00F35D82"/>
    <w:rsid w:val="00F35DAD"/>
    <w:rsid w:val="00F35E2C"/>
    <w:rsid w:val="00F35E45"/>
    <w:rsid w:val="00F35E76"/>
    <w:rsid w:val="00F35F00"/>
    <w:rsid w:val="00F35F8C"/>
    <w:rsid w:val="00F36000"/>
    <w:rsid w:val="00F36009"/>
    <w:rsid w:val="00F360AA"/>
    <w:rsid w:val="00F360BD"/>
    <w:rsid w:val="00F36128"/>
    <w:rsid w:val="00F3630C"/>
    <w:rsid w:val="00F3644A"/>
    <w:rsid w:val="00F36497"/>
    <w:rsid w:val="00F3649A"/>
    <w:rsid w:val="00F36536"/>
    <w:rsid w:val="00F3655B"/>
    <w:rsid w:val="00F365D8"/>
    <w:rsid w:val="00F36643"/>
    <w:rsid w:val="00F36645"/>
    <w:rsid w:val="00F36656"/>
    <w:rsid w:val="00F36697"/>
    <w:rsid w:val="00F366C1"/>
    <w:rsid w:val="00F36760"/>
    <w:rsid w:val="00F36862"/>
    <w:rsid w:val="00F368A8"/>
    <w:rsid w:val="00F369CD"/>
    <w:rsid w:val="00F369FD"/>
    <w:rsid w:val="00F36A3F"/>
    <w:rsid w:val="00F36B3E"/>
    <w:rsid w:val="00F36B6C"/>
    <w:rsid w:val="00F36C3F"/>
    <w:rsid w:val="00F36C54"/>
    <w:rsid w:val="00F36C60"/>
    <w:rsid w:val="00F36CAA"/>
    <w:rsid w:val="00F36D2B"/>
    <w:rsid w:val="00F36D2D"/>
    <w:rsid w:val="00F36D4C"/>
    <w:rsid w:val="00F36DB0"/>
    <w:rsid w:val="00F36DF1"/>
    <w:rsid w:val="00F36DFE"/>
    <w:rsid w:val="00F36E7E"/>
    <w:rsid w:val="00F36EF3"/>
    <w:rsid w:val="00F37019"/>
    <w:rsid w:val="00F370E2"/>
    <w:rsid w:val="00F3720B"/>
    <w:rsid w:val="00F3726D"/>
    <w:rsid w:val="00F372FF"/>
    <w:rsid w:val="00F3752B"/>
    <w:rsid w:val="00F3752F"/>
    <w:rsid w:val="00F3757D"/>
    <w:rsid w:val="00F37694"/>
    <w:rsid w:val="00F376A4"/>
    <w:rsid w:val="00F37713"/>
    <w:rsid w:val="00F3781A"/>
    <w:rsid w:val="00F378A4"/>
    <w:rsid w:val="00F37975"/>
    <w:rsid w:val="00F37977"/>
    <w:rsid w:val="00F37AB5"/>
    <w:rsid w:val="00F37B09"/>
    <w:rsid w:val="00F37C08"/>
    <w:rsid w:val="00F37C56"/>
    <w:rsid w:val="00F37CA5"/>
    <w:rsid w:val="00F37CCD"/>
    <w:rsid w:val="00F37CFA"/>
    <w:rsid w:val="00F37D23"/>
    <w:rsid w:val="00F37D44"/>
    <w:rsid w:val="00F37DE5"/>
    <w:rsid w:val="00F37E1B"/>
    <w:rsid w:val="00F37E9F"/>
    <w:rsid w:val="00F40000"/>
    <w:rsid w:val="00F4000D"/>
    <w:rsid w:val="00F4009A"/>
    <w:rsid w:val="00F400E4"/>
    <w:rsid w:val="00F40121"/>
    <w:rsid w:val="00F4036B"/>
    <w:rsid w:val="00F4039E"/>
    <w:rsid w:val="00F403E5"/>
    <w:rsid w:val="00F403F1"/>
    <w:rsid w:val="00F4042D"/>
    <w:rsid w:val="00F405AF"/>
    <w:rsid w:val="00F4069B"/>
    <w:rsid w:val="00F4070A"/>
    <w:rsid w:val="00F4076E"/>
    <w:rsid w:val="00F407C2"/>
    <w:rsid w:val="00F4088C"/>
    <w:rsid w:val="00F408C2"/>
    <w:rsid w:val="00F40904"/>
    <w:rsid w:val="00F40974"/>
    <w:rsid w:val="00F40B52"/>
    <w:rsid w:val="00F40B79"/>
    <w:rsid w:val="00F40C58"/>
    <w:rsid w:val="00F40C7E"/>
    <w:rsid w:val="00F40D50"/>
    <w:rsid w:val="00F40D89"/>
    <w:rsid w:val="00F40DD4"/>
    <w:rsid w:val="00F40E07"/>
    <w:rsid w:val="00F40E2B"/>
    <w:rsid w:val="00F40E3D"/>
    <w:rsid w:val="00F40E6E"/>
    <w:rsid w:val="00F40E8A"/>
    <w:rsid w:val="00F40EB9"/>
    <w:rsid w:val="00F40ED3"/>
    <w:rsid w:val="00F40F58"/>
    <w:rsid w:val="00F40FB6"/>
    <w:rsid w:val="00F40FD0"/>
    <w:rsid w:val="00F41057"/>
    <w:rsid w:val="00F4119B"/>
    <w:rsid w:val="00F412AE"/>
    <w:rsid w:val="00F412E0"/>
    <w:rsid w:val="00F41426"/>
    <w:rsid w:val="00F41507"/>
    <w:rsid w:val="00F4167C"/>
    <w:rsid w:val="00F416DF"/>
    <w:rsid w:val="00F4177C"/>
    <w:rsid w:val="00F4177D"/>
    <w:rsid w:val="00F4178F"/>
    <w:rsid w:val="00F41806"/>
    <w:rsid w:val="00F4183E"/>
    <w:rsid w:val="00F41840"/>
    <w:rsid w:val="00F41848"/>
    <w:rsid w:val="00F418C6"/>
    <w:rsid w:val="00F41919"/>
    <w:rsid w:val="00F419BE"/>
    <w:rsid w:val="00F41A47"/>
    <w:rsid w:val="00F41B23"/>
    <w:rsid w:val="00F41B52"/>
    <w:rsid w:val="00F41B5C"/>
    <w:rsid w:val="00F41BF7"/>
    <w:rsid w:val="00F41C8A"/>
    <w:rsid w:val="00F41D9E"/>
    <w:rsid w:val="00F41E1E"/>
    <w:rsid w:val="00F42055"/>
    <w:rsid w:val="00F4206A"/>
    <w:rsid w:val="00F4209D"/>
    <w:rsid w:val="00F420FE"/>
    <w:rsid w:val="00F42113"/>
    <w:rsid w:val="00F421C8"/>
    <w:rsid w:val="00F42207"/>
    <w:rsid w:val="00F423E2"/>
    <w:rsid w:val="00F42476"/>
    <w:rsid w:val="00F424FD"/>
    <w:rsid w:val="00F425B6"/>
    <w:rsid w:val="00F4264F"/>
    <w:rsid w:val="00F427B5"/>
    <w:rsid w:val="00F4281A"/>
    <w:rsid w:val="00F429D1"/>
    <w:rsid w:val="00F42A9D"/>
    <w:rsid w:val="00F42B8C"/>
    <w:rsid w:val="00F42C69"/>
    <w:rsid w:val="00F42CF8"/>
    <w:rsid w:val="00F42D1D"/>
    <w:rsid w:val="00F42DC6"/>
    <w:rsid w:val="00F42E7F"/>
    <w:rsid w:val="00F42E99"/>
    <w:rsid w:val="00F42F40"/>
    <w:rsid w:val="00F42FC2"/>
    <w:rsid w:val="00F430E0"/>
    <w:rsid w:val="00F430EA"/>
    <w:rsid w:val="00F43213"/>
    <w:rsid w:val="00F4323B"/>
    <w:rsid w:val="00F43274"/>
    <w:rsid w:val="00F432FB"/>
    <w:rsid w:val="00F43315"/>
    <w:rsid w:val="00F434EC"/>
    <w:rsid w:val="00F4350F"/>
    <w:rsid w:val="00F43518"/>
    <w:rsid w:val="00F43551"/>
    <w:rsid w:val="00F43564"/>
    <w:rsid w:val="00F435F8"/>
    <w:rsid w:val="00F436D8"/>
    <w:rsid w:val="00F436E1"/>
    <w:rsid w:val="00F43803"/>
    <w:rsid w:val="00F43885"/>
    <w:rsid w:val="00F43938"/>
    <w:rsid w:val="00F43957"/>
    <w:rsid w:val="00F439C1"/>
    <w:rsid w:val="00F43A20"/>
    <w:rsid w:val="00F43ABA"/>
    <w:rsid w:val="00F43ADD"/>
    <w:rsid w:val="00F43ADF"/>
    <w:rsid w:val="00F43B5F"/>
    <w:rsid w:val="00F43B98"/>
    <w:rsid w:val="00F43C3B"/>
    <w:rsid w:val="00F43C81"/>
    <w:rsid w:val="00F43D8D"/>
    <w:rsid w:val="00F43E27"/>
    <w:rsid w:val="00F43E55"/>
    <w:rsid w:val="00F43F23"/>
    <w:rsid w:val="00F43FA3"/>
    <w:rsid w:val="00F43FC5"/>
    <w:rsid w:val="00F44038"/>
    <w:rsid w:val="00F4411A"/>
    <w:rsid w:val="00F441EC"/>
    <w:rsid w:val="00F442A5"/>
    <w:rsid w:val="00F4430D"/>
    <w:rsid w:val="00F443B5"/>
    <w:rsid w:val="00F44456"/>
    <w:rsid w:val="00F4454B"/>
    <w:rsid w:val="00F4464D"/>
    <w:rsid w:val="00F44674"/>
    <w:rsid w:val="00F446FB"/>
    <w:rsid w:val="00F4476D"/>
    <w:rsid w:val="00F447D3"/>
    <w:rsid w:val="00F4482C"/>
    <w:rsid w:val="00F4487B"/>
    <w:rsid w:val="00F448C5"/>
    <w:rsid w:val="00F4494D"/>
    <w:rsid w:val="00F44963"/>
    <w:rsid w:val="00F4498C"/>
    <w:rsid w:val="00F44A73"/>
    <w:rsid w:val="00F44BA0"/>
    <w:rsid w:val="00F44BCB"/>
    <w:rsid w:val="00F44C2A"/>
    <w:rsid w:val="00F44D3C"/>
    <w:rsid w:val="00F44DAB"/>
    <w:rsid w:val="00F44E17"/>
    <w:rsid w:val="00F44FFB"/>
    <w:rsid w:val="00F45165"/>
    <w:rsid w:val="00F4517A"/>
    <w:rsid w:val="00F45267"/>
    <w:rsid w:val="00F4527A"/>
    <w:rsid w:val="00F452BE"/>
    <w:rsid w:val="00F45321"/>
    <w:rsid w:val="00F4534D"/>
    <w:rsid w:val="00F45356"/>
    <w:rsid w:val="00F45416"/>
    <w:rsid w:val="00F45428"/>
    <w:rsid w:val="00F45508"/>
    <w:rsid w:val="00F4570C"/>
    <w:rsid w:val="00F4571B"/>
    <w:rsid w:val="00F45727"/>
    <w:rsid w:val="00F45781"/>
    <w:rsid w:val="00F45858"/>
    <w:rsid w:val="00F4593D"/>
    <w:rsid w:val="00F45A10"/>
    <w:rsid w:val="00F45A63"/>
    <w:rsid w:val="00F45B37"/>
    <w:rsid w:val="00F45DE2"/>
    <w:rsid w:val="00F45E31"/>
    <w:rsid w:val="00F45E4D"/>
    <w:rsid w:val="00F45FA7"/>
    <w:rsid w:val="00F46011"/>
    <w:rsid w:val="00F46163"/>
    <w:rsid w:val="00F46323"/>
    <w:rsid w:val="00F46418"/>
    <w:rsid w:val="00F46445"/>
    <w:rsid w:val="00F464C6"/>
    <w:rsid w:val="00F464E1"/>
    <w:rsid w:val="00F4650D"/>
    <w:rsid w:val="00F465C5"/>
    <w:rsid w:val="00F465D6"/>
    <w:rsid w:val="00F46652"/>
    <w:rsid w:val="00F46758"/>
    <w:rsid w:val="00F467A9"/>
    <w:rsid w:val="00F467C6"/>
    <w:rsid w:val="00F467EC"/>
    <w:rsid w:val="00F46888"/>
    <w:rsid w:val="00F468DB"/>
    <w:rsid w:val="00F46943"/>
    <w:rsid w:val="00F46973"/>
    <w:rsid w:val="00F46998"/>
    <w:rsid w:val="00F469E7"/>
    <w:rsid w:val="00F46A9B"/>
    <w:rsid w:val="00F46B4B"/>
    <w:rsid w:val="00F46BA1"/>
    <w:rsid w:val="00F46BDB"/>
    <w:rsid w:val="00F46BF9"/>
    <w:rsid w:val="00F46CD0"/>
    <w:rsid w:val="00F46D17"/>
    <w:rsid w:val="00F46D19"/>
    <w:rsid w:val="00F46DC6"/>
    <w:rsid w:val="00F46E3A"/>
    <w:rsid w:val="00F46F1F"/>
    <w:rsid w:val="00F46F67"/>
    <w:rsid w:val="00F46FC7"/>
    <w:rsid w:val="00F46FC8"/>
    <w:rsid w:val="00F470D5"/>
    <w:rsid w:val="00F4710F"/>
    <w:rsid w:val="00F47155"/>
    <w:rsid w:val="00F47317"/>
    <w:rsid w:val="00F47342"/>
    <w:rsid w:val="00F47355"/>
    <w:rsid w:val="00F473F2"/>
    <w:rsid w:val="00F4744F"/>
    <w:rsid w:val="00F4750B"/>
    <w:rsid w:val="00F47528"/>
    <w:rsid w:val="00F476D3"/>
    <w:rsid w:val="00F476DE"/>
    <w:rsid w:val="00F4770C"/>
    <w:rsid w:val="00F47739"/>
    <w:rsid w:val="00F47783"/>
    <w:rsid w:val="00F477BC"/>
    <w:rsid w:val="00F4789D"/>
    <w:rsid w:val="00F478A4"/>
    <w:rsid w:val="00F478B1"/>
    <w:rsid w:val="00F47953"/>
    <w:rsid w:val="00F47996"/>
    <w:rsid w:val="00F479BE"/>
    <w:rsid w:val="00F479EF"/>
    <w:rsid w:val="00F47A1D"/>
    <w:rsid w:val="00F47A34"/>
    <w:rsid w:val="00F47A5E"/>
    <w:rsid w:val="00F47AB3"/>
    <w:rsid w:val="00F47B57"/>
    <w:rsid w:val="00F47BA7"/>
    <w:rsid w:val="00F47BF0"/>
    <w:rsid w:val="00F47C02"/>
    <w:rsid w:val="00F47C5D"/>
    <w:rsid w:val="00F47C83"/>
    <w:rsid w:val="00F47C96"/>
    <w:rsid w:val="00F47DDF"/>
    <w:rsid w:val="00F47DF4"/>
    <w:rsid w:val="00F47E31"/>
    <w:rsid w:val="00F47E45"/>
    <w:rsid w:val="00F47E82"/>
    <w:rsid w:val="00F47F0A"/>
    <w:rsid w:val="00F47F45"/>
    <w:rsid w:val="00F50102"/>
    <w:rsid w:val="00F501CE"/>
    <w:rsid w:val="00F50203"/>
    <w:rsid w:val="00F50248"/>
    <w:rsid w:val="00F502D3"/>
    <w:rsid w:val="00F503BA"/>
    <w:rsid w:val="00F503E2"/>
    <w:rsid w:val="00F504A9"/>
    <w:rsid w:val="00F5051D"/>
    <w:rsid w:val="00F50598"/>
    <w:rsid w:val="00F505A8"/>
    <w:rsid w:val="00F5060B"/>
    <w:rsid w:val="00F50677"/>
    <w:rsid w:val="00F506AC"/>
    <w:rsid w:val="00F507C3"/>
    <w:rsid w:val="00F507CD"/>
    <w:rsid w:val="00F507D4"/>
    <w:rsid w:val="00F5082F"/>
    <w:rsid w:val="00F50949"/>
    <w:rsid w:val="00F5094E"/>
    <w:rsid w:val="00F509EB"/>
    <w:rsid w:val="00F50A65"/>
    <w:rsid w:val="00F50B04"/>
    <w:rsid w:val="00F50B11"/>
    <w:rsid w:val="00F50B9B"/>
    <w:rsid w:val="00F50BDE"/>
    <w:rsid w:val="00F50CF4"/>
    <w:rsid w:val="00F50D1E"/>
    <w:rsid w:val="00F50D69"/>
    <w:rsid w:val="00F50E20"/>
    <w:rsid w:val="00F50E39"/>
    <w:rsid w:val="00F50EAF"/>
    <w:rsid w:val="00F5111B"/>
    <w:rsid w:val="00F511AB"/>
    <w:rsid w:val="00F511C1"/>
    <w:rsid w:val="00F51330"/>
    <w:rsid w:val="00F51331"/>
    <w:rsid w:val="00F513D5"/>
    <w:rsid w:val="00F51403"/>
    <w:rsid w:val="00F51455"/>
    <w:rsid w:val="00F51526"/>
    <w:rsid w:val="00F515B9"/>
    <w:rsid w:val="00F51626"/>
    <w:rsid w:val="00F51656"/>
    <w:rsid w:val="00F516FF"/>
    <w:rsid w:val="00F517C6"/>
    <w:rsid w:val="00F517F7"/>
    <w:rsid w:val="00F51877"/>
    <w:rsid w:val="00F518A4"/>
    <w:rsid w:val="00F51A32"/>
    <w:rsid w:val="00F51A92"/>
    <w:rsid w:val="00F51B8C"/>
    <w:rsid w:val="00F51BE9"/>
    <w:rsid w:val="00F51C53"/>
    <w:rsid w:val="00F51C8C"/>
    <w:rsid w:val="00F51D4B"/>
    <w:rsid w:val="00F51E47"/>
    <w:rsid w:val="00F51F16"/>
    <w:rsid w:val="00F51F74"/>
    <w:rsid w:val="00F5212F"/>
    <w:rsid w:val="00F52249"/>
    <w:rsid w:val="00F522DC"/>
    <w:rsid w:val="00F523AF"/>
    <w:rsid w:val="00F52582"/>
    <w:rsid w:val="00F525E1"/>
    <w:rsid w:val="00F526A1"/>
    <w:rsid w:val="00F526B5"/>
    <w:rsid w:val="00F526F6"/>
    <w:rsid w:val="00F527C4"/>
    <w:rsid w:val="00F527EB"/>
    <w:rsid w:val="00F52813"/>
    <w:rsid w:val="00F52873"/>
    <w:rsid w:val="00F529B5"/>
    <w:rsid w:val="00F52A07"/>
    <w:rsid w:val="00F52AAA"/>
    <w:rsid w:val="00F52AB5"/>
    <w:rsid w:val="00F52B2F"/>
    <w:rsid w:val="00F52C11"/>
    <w:rsid w:val="00F52C94"/>
    <w:rsid w:val="00F52CB1"/>
    <w:rsid w:val="00F52D30"/>
    <w:rsid w:val="00F52D5E"/>
    <w:rsid w:val="00F52E89"/>
    <w:rsid w:val="00F52F6A"/>
    <w:rsid w:val="00F52FFE"/>
    <w:rsid w:val="00F5301D"/>
    <w:rsid w:val="00F53173"/>
    <w:rsid w:val="00F531E6"/>
    <w:rsid w:val="00F5323D"/>
    <w:rsid w:val="00F53247"/>
    <w:rsid w:val="00F53272"/>
    <w:rsid w:val="00F532B0"/>
    <w:rsid w:val="00F53414"/>
    <w:rsid w:val="00F53424"/>
    <w:rsid w:val="00F53438"/>
    <w:rsid w:val="00F53474"/>
    <w:rsid w:val="00F534F0"/>
    <w:rsid w:val="00F534FC"/>
    <w:rsid w:val="00F5356D"/>
    <w:rsid w:val="00F53577"/>
    <w:rsid w:val="00F535C0"/>
    <w:rsid w:val="00F536BF"/>
    <w:rsid w:val="00F536D0"/>
    <w:rsid w:val="00F536FE"/>
    <w:rsid w:val="00F537FA"/>
    <w:rsid w:val="00F5386C"/>
    <w:rsid w:val="00F53872"/>
    <w:rsid w:val="00F538CC"/>
    <w:rsid w:val="00F53974"/>
    <w:rsid w:val="00F53979"/>
    <w:rsid w:val="00F5399B"/>
    <w:rsid w:val="00F53A95"/>
    <w:rsid w:val="00F53B1C"/>
    <w:rsid w:val="00F53DD3"/>
    <w:rsid w:val="00F53DF8"/>
    <w:rsid w:val="00F53F5E"/>
    <w:rsid w:val="00F53F73"/>
    <w:rsid w:val="00F53FF5"/>
    <w:rsid w:val="00F53FF8"/>
    <w:rsid w:val="00F54049"/>
    <w:rsid w:val="00F540A2"/>
    <w:rsid w:val="00F540C9"/>
    <w:rsid w:val="00F5416F"/>
    <w:rsid w:val="00F54323"/>
    <w:rsid w:val="00F545D2"/>
    <w:rsid w:val="00F54626"/>
    <w:rsid w:val="00F54636"/>
    <w:rsid w:val="00F5475F"/>
    <w:rsid w:val="00F54825"/>
    <w:rsid w:val="00F54892"/>
    <w:rsid w:val="00F548BF"/>
    <w:rsid w:val="00F5499F"/>
    <w:rsid w:val="00F54AF6"/>
    <w:rsid w:val="00F54AF9"/>
    <w:rsid w:val="00F54BA7"/>
    <w:rsid w:val="00F54C8F"/>
    <w:rsid w:val="00F54D0C"/>
    <w:rsid w:val="00F54DB5"/>
    <w:rsid w:val="00F54E48"/>
    <w:rsid w:val="00F54E58"/>
    <w:rsid w:val="00F54E63"/>
    <w:rsid w:val="00F54E73"/>
    <w:rsid w:val="00F54EC0"/>
    <w:rsid w:val="00F54F72"/>
    <w:rsid w:val="00F54F88"/>
    <w:rsid w:val="00F54F9D"/>
    <w:rsid w:val="00F54FE5"/>
    <w:rsid w:val="00F5500E"/>
    <w:rsid w:val="00F550FC"/>
    <w:rsid w:val="00F5512D"/>
    <w:rsid w:val="00F5540C"/>
    <w:rsid w:val="00F55454"/>
    <w:rsid w:val="00F554B9"/>
    <w:rsid w:val="00F554E0"/>
    <w:rsid w:val="00F555E9"/>
    <w:rsid w:val="00F5560D"/>
    <w:rsid w:val="00F55636"/>
    <w:rsid w:val="00F5569C"/>
    <w:rsid w:val="00F5570C"/>
    <w:rsid w:val="00F557B9"/>
    <w:rsid w:val="00F558DC"/>
    <w:rsid w:val="00F559EF"/>
    <w:rsid w:val="00F55A74"/>
    <w:rsid w:val="00F55B8C"/>
    <w:rsid w:val="00F55C65"/>
    <w:rsid w:val="00F55C77"/>
    <w:rsid w:val="00F55CC3"/>
    <w:rsid w:val="00F55CC6"/>
    <w:rsid w:val="00F55E6C"/>
    <w:rsid w:val="00F55E8A"/>
    <w:rsid w:val="00F5608B"/>
    <w:rsid w:val="00F5609C"/>
    <w:rsid w:val="00F5611D"/>
    <w:rsid w:val="00F56172"/>
    <w:rsid w:val="00F5620D"/>
    <w:rsid w:val="00F562CC"/>
    <w:rsid w:val="00F562EF"/>
    <w:rsid w:val="00F56321"/>
    <w:rsid w:val="00F56368"/>
    <w:rsid w:val="00F56420"/>
    <w:rsid w:val="00F56491"/>
    <w:rsid w:val="00F56583"/>
    <w:rsid w:val="00F56589"/>
    <w:rsid w:val="00F565A4"/>
    <w:rsid w:val="00F565D1"/>
    <w:rsid w:val="00F566E1"/>
    <w:rsid w:val="00F566F7"/>
    <w:rsid w:val="00F56857"/>
    <w:rsid w:val="00F5685A"/>
    <w:rsid w:val="00F5687B"/>
    <w:rsid w:val="00F5689C"/>
    <w:rsid w:val="00F569D4"/>
    <w:rsid w:val="00F56A0C"/>
    <w:rsid w:val="00F56A25"/>
    <w:rsid w:val="00F56BBA"/>
    <w:rsid w:val="00F56C0C"/>
    <w:rsid w:val="00F56C75"/>
    <w:rsid w:val="00F56CC2"/>
    <w:rsid w:val="00F56CC5"/>
    <w:rsid w:val="00F56CDC"/>
    <w:rsid w:val="00F56DC6"/>
    <w:rsid w:val="00F56F83"/>
    <w:rsid w:val="00F5714B"/>
    <w:rsid w:val="00F57166"/>
    <w:rsid w:val="00F5716C"/>
    <w:rsid w:val="00F57225"/>
    <w:rsid w:val="00F57241"/>
    <w:rsid w:val="00F57258"/>
    <w:rsid w:val="00F57267"/>
    <w:rsid w:val="00F57278"/>
    <w:rsid w:val="00F572D0"/>
    <w:rsid w:val="00F57345"/>
    <w:rsid w:val="00F573EC"/>
    <w:rsid w:val="00F574BC"/>
    <w:rsid w:val="00F576FF"/>
    <w:rsid w:val="00F5776C"/>
    <w:rsid w:val="00F57835"/>
    <w:rsid w:val="00F57871"/>
    <w:rsid w:val="00F57925"/>
    <w:rsid w:val="00F579AB"/>
    <w:rsid w:val="00F57AAF"/>
    <w:rsid w:val="00F57AEB"/>
    <w:rsid w:val="00F57B99"/>
    <w:rsid w:val="00F57BAC"/>
    <w:rsid w:val="00F57C6D"/>
    <w:rsid w:val="00F57CA6"/>
    <w:rsid w:val="00F57CA9"/>
    <w:rsid w:val="00F57D1A"/>
    <w:rsid w:val="00F57D7E"/>
    <w:rsid w:val="00F57DF4"/>
    <w:rsid w:val="00F57E7D"/>
    <w:rsid w:val="00F600AF"/>
    <w:rsid w:val="00F6011C"/>
    <w:rsid w:val="00F60167"/>
    <w:rsid w:val="00F602CF"/>
    <w:rsid w:val="00F60351"/>
    <w:rsid w:val="00F604D2"/>
    <w:rsid w:val="00F605BB"/>
    <w:rsid w:val="00F60679"/>
    <w:rsid w:val="00F60687"/>
    <w:rsid w:val="00F606F7"/>
    <w:rsid w:val="00F6074E"/>
    <w:rsid w:val="00F60801"/>
    <w:rsid w:val="00F6090A"/>
    <w:rsid w:val="00F609F3"/>
    <w:rsid w:val="00F60AA7"/>
    <w:rsid w:val="00F60B49"/>
    <w:rsid w:val="00F60B93"/>
    <w:rsid w:val="00F60C36"/>
    <w:rsid w:val="00F60C86"/>
    <w:rsid w:val="00F60CCB"/>
    <w:rsid w:val="00F60CD3"/>
    <w:rsid w:val="00F60D07"/>
    <w:rsid w:val="00F60D81"/>
    <w:rsid w:val="00F60DD7"/>
    <w:rsid w:val="00F60ED0"/>
    <w:rsid w:val="00F60F62"/>
    <w:rsid w:val="00F60FFA"/>
    <w:rsid w:val="00F610DF"/>
    <w:rsid w:val="00F61167"/>
    <w:rsid w:val="00F611B8"/>
    <w:rsid w:val="00F611BE"/>
    <w:rsid w:val="00F611F2"/>
    <w:rsid w:val="00F61207"/>
    <w:rsid w:val="00F6121E"/>
    <w:rsid w:val="00F61279"/>
    <w:rsid w:val="00F6137B"/>
    <w:rsid w:val="00F613AD"/>
    <w:rsid w:val="00F6154A"/>
    <w:rsid w:val="00F6154C"/>
    <w:rsid w:val="00F6157A"/>
    <w:rsid w:val="00F616CF"/>
    <w:rsid w:val="00F6187D"/>
    <w:rsid w:val="00F619AB"/>
    <w:rsid w:val="00F619AD"/>
    <w:rsid w:val="00F619CD"/>
    <w:rsid w:val="00F61B50"/>
    <w:rsid w:val="00F61B59"/>
    <w:rsid w:val="00F61B69"/>
    <w:rsid w:val="00F61CB2"/>
    <w:rsid w:val="00F61D69"/>
    <w:rsid w:val="00F61DD9"/>
    <w:rsid w:val="00F61DF4"/>
    <w:rsid w:val="00F61E2A"/>
    <w:rsid w:val="00F61EC2"/>
    <w:rsid w:val="00F61ECC"/>
    <w:rsid w:val="00F62123"/>
    <w:rsid w:val="00F62176"/>
    <w:rsid w:val="00F62191"/>
    <w:rsid w:val="00F622F1"/>
    <w:rsid w:val="00F6237B"/>
    <w:rsid w:val="00F623DC"/>
    <w:rsid w:val="00F6244E"/>
    <w:rsid w:val="00F6248E"/>
    <w:rsid w:val="00F624F5"/>
    <w:rsid w:val="00F6251C"/>
    <w:rsid w:val="00F62545"/>
    <w:rsid w:val="00F625BC"/>
    <w:rsid w:val="00F62692"/>
    <w:rsid w:val="00F627B5"/>
    <w:rsid w:val="00F62835"/>
    <w:rsid w:val="00F62886"/>
    <w:rsid w:val="00F629D6"/>
    <w:rsid w:val="00F62B3C"/>
    <w:rsid w:val="00F62B74"/>
    <w:rsid w:val="00F62BCC"/>
    <w:rsid w:val="00F62C66"/>
    <w:rsid w:val="00F62CC6"/>
    <w:rsid w:val="00F62CDC"/>
    <w:rsid w:val="00F62DB1"/>
    <w:rsid w:val="00F62DF5"/>
    <w:rsid w:val="00F62E42"/>
    <w:rsid w:val="00F62EE6"/>
    <w:rsid w:val="00F62F6F"/>
    <w:rsid w:val="00F6301B"/>
    <w:rsid w:val="00F63178"/>
    <w:rsid w:val="00F631CF"/>
    <w:rsid w:val="00F63253"/>
    <w:rsid w:val="00F632B5"/>
    <w:rsid w:val="00F6331D"/>
    <w:rsid w:val="00F6331E"/>
    <w:rsid w:val="00F63334"/>
    <w:rsid w:val="00F63382"/>
    <w:rsid w:val="00F63473"/>
    <w:rsid w:val="00F63502"/>
    <w:rsid w:val="00F6352E"/>
    <w:rsid w:val="00F6358A"/>
    <w:rsid w:val="00F635A7"/>
    <w:rsid w:val="00F63774"/>
    <w:rsid w:val="00F638B8"/>
    <w:rsid w:val="00F63950"/>
    <w:rsid w:val="00F63ACE"/>
    <w:rsid w:val="00F63ADB"/>
    <w:rsid w:val="00F63AFB"/>
    <w:rsid w:val="00F63B56"/>
    <w:rsid w:val="00F63BEF"/>
    <w:rsid w:val="00F63CEB"/>
    <w:rsid w:val="00F63D28"/>
    <w:rsid w:val="00F63D32"/>
    <w:rsid w:val="00F63E22"/>
    <w:rsid w:val="00F63E4F"/>
    <w:rsid w:val="00F63E6D"/>
    <w:rsid w:val="00F63F6B"/>
    <w:rsid w:val="00F63FBD"/>
    <w:rsid w:val="00F63FE2"/>
    <w:rsid w:val="00F6411B"/>
    <w:rsid w:val="00F64136"/>
    <w:rsid w:val="00F642AD"/>
    <w:rsid w:val="00F642DF"/>
    <w:rsid w:val="00F643C6"/>
    <w:rsid w:val="00F64402"/>
    <w:rsid w:val="00F64406"/>
    <w:rsid w:val="00F64427"/>
    <w:rsid w:val="00F64491"/>
    <w:rsid w:val="00F645BA"/>
    <w:rsid w:val="00F6464D"/>
    <w:rsid w:val="00F6469C"/>
    <w:rsid w:val="00F64745"/>
    <w:rsid w:val="00F647C2"/>
    <w:rsid w:val="00F64947"/>
    <w:rsid w:val="00F64979"/>
    <w:rsid w:val="00F64A10"/>
    <w:rsid w:val="00F64A1B"/>
    <w:rsid w:val="00F64A40"/>
    <w:rsid w:val="00F64AD0"/>
    <w:rsid w:val="00F64B3A"/>
    <w:rsid w:val="00F64B52"/>
    <w:rsid w:val="00F64B72"/>
    <w:rsid w:val="00F64CB4"/>
    <w:rsid w:val="00F64D3F"/>
    <w:rsid w:val="00F64E3A"/>
    <w:rsid w:val="00F64EBA"/>
    <w:rsid w:val="00F64EFB"/>
    <w:rsid w:val="00F64F48"/>
    <w:rsid w:val="00F65057"/>
    <w:rsid w:val="00F65135"/>
    <w:rsid w:val="00F65292"/>
    <w:rsid w:val="00F65354"/>
    <w:rsid w:val="00F65515"/>
    <w:rsid w:val="00F6552C"/>
    <w:rsid w:val="00F65549"/>
    <w:rsid w:val="00F655EE"/>
    <w:rsid w:val="00F655F3"/>
    <w:rsid w:val="00F65652"/>
    <w:rsid w:val="00F65669"/>
    <w:rsid w:val="00F657E3"/>
    <w:rsid w:val="00F657F3"/>
    <w:rsid w:val="00F65914"/>
    <w:rsid w:val="00F659AD"/>
    <w:rsid w:val="00F659B9"/>
    <w:rsid w:val="00F65AB5"/>
    <w:rsid w:val="00F65B9B"/>
    <w:rsid w:val="00F65D1E"/>
    <w:rsid w:val="00F65E6D"/>
    <w:rsid w:val="00F65F5F"/>
    <w:rsid w:val="00F66040"/>
    <w:rsid w:val="00F66071"/>
    <w:rsid w:val="00F66091"/>
    <w:rsid w:val="00F66109"/>
    <w:rsid w:val="00F66114"/>
    <w:rsid w:val="00F6621A"/>
    <w:rsid w:val="00F66272"/>
    <w:rsid w:val="00F662AE"/>
    <w:rsid w:val="00F66381"/>
    <w:rsid w:val="00F665A9"/>
    <w:rsid w:val="00F665AF"/>
    <w:rsid w:val="00F665D3"/>
    <w:rsid w:val="00F66657"/>
    <w:rsid w:val="00F66746"/>
    <w:rsid w:val="00F66845"/>
    <w:rsid w:val="00F6684F"/>
    <w:rsid w:val="00F668DF"/>
    <w:rsid w:val="00F6691B"/>
    <w:rsid w:val="00F66939"/>
    <w:rsid w:val="00F66B3C"/>
    <w:rsid w:val="00F66B8C"/>
    <w:rsid w:val="00F66C01"/>
    <w:rsid w:val="00F66C75"/>
    <w:rsid w:val="00F66CF5"/>
    <w:rsid w:val="00F66EC1"/>
    <w:rsid w:val="00F67037"/>
    <w:rsid w:val="00F67184"/>
    <w:rsid w:val="00F671D3"/>
    <w:rsid w:val="00F672EB"/>
    <w:rsid w:val="00F67378"/>
    <w:rsid w:val="00F67535"/>
    <w:rsid w:val="00F675FF"/>
    <w:rsid w:val="00F67613"/>
    <w:rsid w:val="00F67624"/>
    <w:rsid w:val="00F6769F"/>
    <w:rsid w:val="00F67708"/>
    <w:rsid w:val="00F6783D"/>
    <w:rsid w:val="00F67923"/>
    <w:rsid w:val="00F67942"/>
    <w:rsid w:val="00F67982"/>
    <w:rsid w:val="00F6799C"/>
    <w:rsid w:val="00F679EB"/>
    <w:rsid w:val="00F67A59"/>
    <w:rsid w:val="00F67A93"/>
    <w:rsid w:val="00F67C8F"/>
    <w:rsid w:val="00F67CDE"/>
    <w:rsid w:val="00F67D2D"/>
    <w:rsid w:val="00F67FA2"/>
    <w:rsid w:val="00F7007B"/>
    <w:rsid w:val="00F700E2"/>
    <w:rsid w:val="00F70174"/>
    <w:rsid w:val="00F701F3"/>
    <w:rsid w:val="00F7024E"/>
    <w:rsid w:val="00F702A9"/>
    <w:rsid w:val="00F70510"/>
    <w:rsid w:val="00F70590"/>
    <w:rsid w:val="00F705F6"/>
    <w:rsid w:val="00F70753"/>
    <w:rsid w:val="00F707F2"/>
    <w:rsid w:val="00F708C9"/>
    <w:rsid w:val="00F70BEB"/>
    <w:rsid w:val="00F70C75"/>
    <w:rsid w:val="00F70CD4"/>
    <w:rsid w:val="00F70DB8"/>
    <w:rsid w:val="00F70E32"/>
    <w:rsid w:val="00F70EBA"/>
    <w:rsid w:val="00F70ECC"/>
    <w:rsid w:val="00F70F13"/>
    <w:rsid w:val="00F70F64"/>
    <w:rsid w:val="00F70F70"/>
    <w:rsid w:val="00F70F93"/>
    <w:rsid w:val="00F70FA2"/>
    <w:rsid w:val="00F71028"/>
    <w:rsid w:val="00F7102B"/>
    <w:rsid w:val="00F7109E"/>
    <w:rsid w:val="00F7129A"/>
    <w:rsid w:val="00F71325"/>
    <w:rsid w:val="00F713FC"/>
    <w:rsid w:val="00F7142A"/>
    <w:rsid w:val="00F71544"/>
    <w:rsid w:val="00F71576"/>
    <w:rsid w:val="00F71585"/>
    <w:rsid w:val="00F715C5"/>
    <w:rsid w:val="00F715FC"/>
    <w:rsid w:val="00F71634"/>
    <w:rsid w:val="00F7164A"/>
    <w:rsid w:val="00F71661"/>
    <w:rsid w:val="00F716A0"/>
    <w:rsid w:val="00F7170F"/>
    <w:rsid w:val="00F7172F"/>
    <w:rsid w:val="00F717E9"/>
    <w:rsid w:val="00F71901"/>
    <w:rsid w:val="00F71AC8"/>
    <w:rsid w:val="00F71B07"/>
    <w:rsid w:val="00F71BF3"/>
    <w:rsid w:val="00F71CE4"/>
    <w:rsid w:val="00F71D5B"/>
    <w:rsid w:val="00F71E11"/>
    <w:rsid w:val="00F71E30"/>
    <w:rsid w:val="00F71E5A"/>
    <w:rsid w:val="00F71EE2"/>
    <w:rsid w:val="00F72001"/>
    <w:rsid w:val="00F7200A"/>
    <w:rsid w:val="00F72043"/>
    <w:rsid w:val="00F72176"/>
    <w:rsid w:val="00F72270"/>
    <w:rsid w:val="00F72290"/>
    <w:rsid w:val="00F722E8"/>
    <w:rsid w:val="00F72359"/>
    <w:rsid w:val="00F723D7"/>
    <w:rsid w:val="00F72529"/>
    <w:rsid w:val="00F72652"/>
    <w:rsid w:val="00F726F5"/>
    <w:rsid w:val="00F72700"/>
    <w:rsid w:val="00F72703"/>
    <w:rsid w:val="00F72721"/>
    <w:rsid w:val="00F72723"/>
    <w:rsid w:val="00F727C1"/>
    <w:rsid w:val="00F72886"/>
    <w:rsid w:val="00F728D8"/>
    <w:rsid w:val="00F7297D"/>
    <w:rsid w:val="00F72A6E"/>
    <w:rsid w:val="00F72AFA"/>
    <w:rsid w:val="00F72B90"/>
    <w:rsid w:val="00F72B9D"/>
    <w:rsid w:val="00F72C56"/>
    <w:rsid w:val="00F72C6C"/>
    <w:rsid w:val="00F72D7D"/>
    <w:rsid w:val="00F72D8C"/>
    <w:rsid w:val="00F72DBE"/>
    <w:rsid w:val="00F72E3B"/>
    <w:rsid w:val="00F72E70"/>
    <w:rsid w:val="00F72F4F"/>
    <w:rsid w:val="00F7308D"/>
    <w:rsid w:val="00F730F4"/>
    <w:rsid w:val="00F730FD"/>
    <w:rsid w:val="00F7314F"/>
    <w:rsid w:val="00F7315E"/>
    <w:rsid w:val="00F73182"/>
    <w:rsid w:val="00F731CB"/>
    <w:rsid w:val="00F73366"/>
    <w:rsid w:val="00F73432"/>
    <w:rsid w:val="00F73553"/>
    <w:rsid w:val="00F7355B"/>
    <w:rsid w:val="00F736E0"/>
    <w:rsid w:val="00F736ED"/>
    <w:rsid w:val="00F73770"/>
    <w:rsid w:val="00F73787"/>
    <w:rsid w:val="00F73810"/>
    <w:rsid w:val="00F7383D"/>
    <w:rsid w:val="00F7385D"/>
    <w:rsid w:val="00F73921"/>
    <w:rsid w:val="00F7393E"/>
    <w:rsid w:val="00F7395E"/>
    <w:rsid w:val="00F739D0"/>
    <w:rsid w:val="00F73A45"/>
    <w:rsid w:val="00F73A97"/>
    <w:rsid w:val="00F73AB1"/>
    <w:rsid w:val="00F73B9C"/>
    <w:rsid w:val="00F73BBA"/>
    <w:rsid w:val="00F73BE1"/>
    <w:rsid w:val="00F73C76"/>
    <w:rsid w:val="00F73CE5"/>
    <w:rsid w:val="00F73CE9"/>
    <w:rsid w:val="00F73EB5"/>
    <w:rsid w:val="00F73FDB"/>
    <w:rsid w:val="00F74008"/>
    <w:rsid w:val="00F740B0"/>
    <w:rsid w:val="00F740EF"/>
    <w:rsid w:val="00F740F6"/>
    <w:rsid w:val="00F741C2"/>
    <w:rsid w:val="00F74230"/>
    <w:rsid w:val="00F744FF"/>
    <w:rsid w:val="00F74697"/>
    <w:rsid w:val="00F746A6"/>
    <w:rsid w:val="00F746C4"/>
    <w:rsid w:val="00F747A4"/>
    <w:rsid w:val="00F747D6"/>
    <w:rsid w:val="00F74827"/>
    <w:rsid w:val="00F7498A"/>
    <w:rsid w:val="00F74A14"/>
    <w:rsid w:val="00F74A45"/>
    <w:rsid w:val="00F74AC2"/>
    <w:rsid w:val="00F74B1E"/>
    <w:rsid w:val="00F74C39"/>
    <w:rsid w:val="00F74C45"/>
    <w:rsid w:val="00F74C5F"/>
    <w:rsid w:val="00F74D9A"/>
    <w:rsid w:val="00F74DEE"/>
    <w:rsid w:val="00F74EAC"/>
    <w:rsid w:val="00F74F0A"/>
    <w:rsid w:val="00F74F6E"/>
    <w:rsid w:val="00F75032"/>
    <w:rsid w:val="00F75055"/>
    <w:rsid w:val="00F750A4"/>
    <w:rsid w:val="00F750EC"/>
    <w:rsid w:val="00F751D5"/>
    <w:rsid w:val="00F75252"/>
    <w:rsid w:val="00F75280"/>
    <w:rsid w:val="00F752EA"/>
    <w:rsid w:val="00F75300"/>
    <w:rsid w:val="00F753F8"/>
    <w:rsid w:val="00F75426"/>
    <w:rsid w:val="00F75427"/>
    <w:rsid w:val="00F75437"/>
    <w:rsid w:val="00F75469"/>
    <w:rsid w:val="00F754B3"/>
    <w:rsid w:val="00F754D3"/>
    <w:rsid w:val="00F754E4"/>
    <w:rsid w:val="00F75590"/>
    <w:rsid w:val="00F755A0"/>
    <w:rsid w:val="00F755BF"/>
    <w:rsid w:val="00F755E6"/>
    <w:rsid w:val="00F755EE"/>
    <w:rsid w:val="00F756D3"/>
    <w:rsid w:val="00F7573F"/>
    <w:rsid w:val="00F75979"/>
    <w:rsid w:val="00F759B1"/>
    <w:rsid w:val="00F75B02"/>
    <w:rsid w:val="00F75B62"/>
    <w:rsid w:val="00F75CB6"/>
    <w:rsid w:val="00F75CF7"/>
    <w:rsid w:val="00F75D0F"/>
    <w:rsid w:val="00F75DCA"/>
    <w:rsid w:val="00F75DF5"/>
    <w:rsid w:val="00F75FA6"/>
    <w:rsid w:val="00F75FC8"/>
    <w:rsid w:val="00F760A9"/>
    <w:rsid w:val="00F76102"/>
    <w:rsid w:val="00F761BC"/>
    <w:rsid w:val="00F76302"/>
    <w:rsid w:val="00F7631F"/>
    <w:rsid w:val="00F76416"/>
    <w:rsid w:val="00F76468"/>
    <w:rsid w:val="00F7650D"/>
    <w:rsid w:val="00F76516"/>
    <w:rsid w:val="00F7651F"/>
    <w:rsid w:val="00F765EB"/>
    <w:rsid w:val="00F7666F"/>
    <w:rsid w:val="00F766D0"/>
    <w:rsid w:val="00F76731"/>
    <w:rsid w:val="00F7673F"/>
    <w:rsid w:val="00F7676E"/>
    <w:rsid w:val="00F767AB"/>
    <w:rsid w:val="00F769FB"/>
    <w:rsid w:val="00F76B2C"/>
    <w:rsid w:val="00F76BD9"/>
    <w:rsid w:val="00F76DD3"/>
    <w:rsid w:val="00F76EAB"/>
    <w:rsid w:val="00F76ECC"/>
    <w:rsid w:val="00F76ED0"/>
    <w:rsid w:val="00F76EDB"/>
    <w:rsid w:val="00F76F23"/>
    <w:rsid w:val="00F76F28"/>
    <w:rsid w:val="00F76F2E"/>
    <w:rsid w:val="00F76F9D"/>
    <w:rsid w:val="00F770C9"/>
    <w:rsid w:val="00F770D9"/>
    <w:rsid w:val="00F77166"/>
    <w:rsid w:val="00F77242"/>
    <w:rsid w:val="00F77359"/>
    <w:rsid w:val="00F77363"/>
    <w:rsid w:val="00F774D8"/>
    <w:rsid w:val="00F774DF"/>
    <w:rsid w:val="00F7751A"/>
    <w:rsid w:val="00F7757C"/>
    <w:rsid w:val="00F77677"/>
    <w:rsid w:val="00F77698"/>
    <w:rsid w:val="00F7769D"/>
    <w:rsid w:val="00F776C3"/>
    <w:rsid w:val="00F7781E"/>
    <w:rsid w:val="00F77898"/>
    <w:rsid w:val="00F7791E"/>
    <w:rsid w:val="00F77A42"/>
    <w:rsid w:val="00F77AE4"/>
    <w:rsid w:val="00F77B09"/>
    <w:rsid w:val="00F77B0D"/>
    <w:rsid w:val="00F77B2E"/>
    <w:rsid w:val="00F77C19"/>
    <w:rsid w:val="00F77C80"/>
    <w:rsid w:val="00F77CA7"/>
    <w:rsid w:val="00F77DDA"/>
    <w:rsid w:val="00F77DDC"/>
    <w:rsid w:val="00F77DF7"/>
    <w:rsid w:val="00F77E21"/>
    <w:rsid w:val="00F77E94"/>
    <w:rsid w:val="00F77ED0"/>
    <w:rsid w:val="00F77F26"/>
    <w:rsid w:val="00F77F48"/>
    <w:rsid w:val="00F77F66"/>
    <w:rsid w:val="00F8003F"/>
    <w:rsid w:val="00F8017C"/>
    <w:rsid w:val="00F8020A"/>
    <w:rsid w:val="00F80306"/>
    <w:rsid w:val="00F803B9"/>
    <w:rsid w:val="00F80427"/>
    <w:rsid w:val="00F80483"/>
    <w:rsid w:val="00F804A9"/>
    <w:rsid w:val="00F8056B"/>
    <w:rsid w:val="00F80606"/>
    <w:rsid w:val="00F807C1"/>
    <w:rsid w:val="00F8086B"/>
    <w:rsid w:val="00F808C6"/>
    <w:rsid w:val="00F809B4"/>
    <w:rsid w:val="00F80A31"/>
    <w:rsid w:val="00F80A4D"/>
    <w:rsid w:val="00F80AEE"/>
    <w:rsid w:val="00F80AF3"/>
    <w:rsid w:val="00F80AFA"/>
    <w:rsid w:val="00F80BA7"/>
    <w:rsid w:val="00F80BFF"/>
    <w:rsid w:val="00F80CBC"/>
    <w:rsid w:val="00F80E2C"/>
    <w:rsid w:val="00F80E5B"/>
    <w:rsid w:val="00F80E86"/>
    <w:rsid w:val="00F80ED7"/>
    <w:rsid w:val="00F8114A"/>
    <w:rsid w:val="00F81440"/>
    <w:rsid w:val="00F8147E"/>
    <w:rsid w:val="00F815B7"/>
    <w:rsid w:val="00F8161B"/>
    <w:rsid w:val="00F8166E"/>
    <w:rsid w:val="00F81686"/>
    <w:rsid w:val="00F817A7"/>
    <w:rsid w:val="00F817F0"/>
    <w:rsid w:val="00F8183B"/>
    <w:rsid w:val="00F81854"/>
    <w:rsid w:val="00F81903"/>
    <w:rsid w:val="00F81933"/>
    <w:rsid w:val="00F819B8"/>
    <w:rsid w:val="00F819FB"/>
    <w:rsid w:val="00F81A0F"/>
    <w:rsid w:val="00F81A40"/>
    <w:rsid w:val="00F81A83"/>
    <w:rsid w:val="00F81A85"/>
    <w:rsid w:val="00F81AE1"/>
    <w:rsid w:val="00F81B70"/>
    <w:rsid w:val="00F81E38"/>
    <w:rsid w:val="00F81E67"/>
    <w:rsid w:val="00F81F5D"/>
    <w:rsid w:val="00F81FA6"/>
    <w:rsid w:val="00F8221E"/>
    <w:rsid w:val="00F822C4"/>
    <w:rsid w:val="00F82367"/>
    <w:rsid w:val="00F823B3"/>
    <w:rsid w:val="00F82438"/>
    <w:rsid w:val="00F824FE"/>
    <w:rsid w:val="00F826B0"/>
    <w:rsid w:val="00F82773"/>
    <w:rsid w:val="00F827EE"/>
    <w:rsid w:val="00F828C6"/>
    <w:rsid w:val="00F829E3"/>
    <w:rsid w:val="00F82A59"/>
    <w:rsid w:val="00F82A9F"/>
    <w:rsid w:val="00F82AD6"/>
    <w:rsid w:val="00F82B34"/>
    <w:rsid w:val="00F82BC3"/>
    <w:rsid w:val="00F82C32"/>
    <w:rsid w:val="00F82CC2"/>
    <w:rsid w:val="00F82D4E"/>
    <w:rsid w:val="00F82D61"/>
    <w:rsid w:val="00F82D8D"/>
    <w:rsid w:val="00F82DAB"/>
    <w:rsid w:val="00F82DF2"/>
    <w:rsid w:val="00F82E1C"/>
    <w:rsid w:val="00F82F08"/>
    <w:rsid w:val="00F82F79"/>
    <w:rsid w:val="00F8313C"/>
    <w:rsid w:val="00F831ED"/>
    <w:rsid w:val="00F8322D"/>
    <w:rsid w:val="00F8338C"/>
    <w:rsid w:val="00F833E6"/>
    <w:rsid w:val="00F833E9"/>
    <w:rsid w:val="00F8340B"/>
    <w:rsid w:val="00F834CD"/>
    <w:rsid w:val="00F835E0"/>
    <w:rsid w:val="00F8362F"/>
    <w:rsid w:val="00F8364B"/>
    <w:rsid w:val="00F8366F"/>
    <w:rsid w:val="00F836A6"/>
    <w:rsid w:val="00F836EE"/>
    <w:rsid w:val="00F8371E"/>
    <w:rsid w:val="00F8385F"/>
    <w:rsid w:val="00F838CF"/>
    <w:rsid w:val="00F839B7"/>
    <w:rsid w:val="00F83A66"/>
    <w:rsid w:val="00F83B46"/>
    <w:rsid w:val="00F83B5B"/>
    <w:rsid w:val="00F83B67"/>
    <w:rsid w:val="00F83C38"/>
    <w:rsid w:val="00F83CEB"/>
    <w:rsid w:val="00F83D52"/>
    <w:rsid w:val="00F83D62"/>
    <w:rsid w:val="00F83E13"/>
    <w:rsid w:val="00F83E82"/>
    <w:rsid w:val="00F83EEE"/>
    <w:rsid w:val="00F83F2D"/>
    <w:rsid w:val="00F840EC"/>
    <w:rsid w:val="00F840F6"/>
    <w:rsid w:val="00F841BA"/>
    <w:rsid w:val="00F841CF"/>
    <w:rsid w:val="00F84227"/>
    <w:rsid w:val="00F84237"/>
    <w:rsid w:val="00F84274"/>
    <w:rsid w:val="00F84326"/>
    <w:rsid w:val="00F8442B"/>
    <w:rsid w:val="00F846DC"/>
    <w:rsid w:val="00F846E3"/>
    <w:rsid w:val="00F846E6"/>
    <w:rsid w:val="00F847A2"/>
    <w:rsid w:val="00F847B9"/>
    <w:rsid w:val="00F847DC"/>
    <w:rsid w:val="00F84916"/>
    <w:rsid w:val="00F84AD9"/>
    <w:rsid w:val="00F84B5E"/>
    <w:rsid w:val="00F84B85"/>
    <w:rsid w:val="00F84BB5"/>
    <w:rsid w:val="00F84C0E"/>
    <w:rsid w:val="00F84C5D"/>
    <w:rsid w:val="00F84D50"/>
    <w:rsid w:val="00F84E2E"/>
    <w:rsid w:val="00F84E75"/>
    <w:rsid w:val="00F84F02"/>
    <w:rsid w:val="00F84F04"/>
    <w:rsid w:val="00F84F69"/>
    <w:rsid w:val="00F84FB9"/>
    <w:rsid w:val="00F84FEB"/>
    <w:rsid w:val="00F8508D"/>
    <w:rsid w:val="00F850B5"/>
    <w:rsid w:val="00F85154"/>
    <w:rsid w:val="00F85161"/>
    <w:rsid w:val="00F851BF"/>
    <w:rsid w:val="00F8529D"/>
    <w:rsid w:val="00F853EF"/>
    <w:rsid w:val="00F8541A"/>
    <w:rsid w:val="00F85497"/>
    <w:rsid w:val="00F854D6"/>
    <w:rsid w:val="00F85514"/>
    <w:rsid w:val="00F855A8"/>
    <w:rsid w:val="00F855ED"/>
    <w:rsid w:val="00F85678"/>
    <w:rsid w:val="00F856ED"/>
    <w:rsid w:val="00F8579E"/>
    <w:rsid w:val="00F859FE"/>
    <w:rsid w:val="00F85A5A"/>
    <w:rsid w:val="00F85C47"/>
    <w:rsid w:val="00F85CB9"/>
    <w:rsid w:val="00F85E34"/>
    <w:rsid w:val="00F85F94"/>
    <w:rsid w:val="00F85FBF"/>
    <w:rsid w:val="00F85FE8"/>
    <w:rsid w:val="00F8607B"/>
    <w:rsid w:val="00F8616E"/>
    <w:rsid w:val="00F861E3"/>
    <w:rsid w:val="00F86367"/>
    <w:rsid w:val="00F8657B"/>
    <w:rsid w:val="00F866E0"/>
    <w:rsid w:val="00F86812"/>
    <w:rsid w:val="00F86820"/>
    <w:rsid w:val="00F86855"/>
    <w:rsid w:val="00F868AA"/>
    <w:rsid w:val="00F868DB"/>
    <w:rsid w:val="00F8690C"/>
    <w:rsid w:val="00F86A7A"/>
    <w:rsid w:val="00F86B01"/>
    <w:rsid w:val="00F86B4A"/>
    <w:rsid w:val="00F86C3D"/>
    <w:rsid w:val="00F86E18"/>
    <w:rsid w:val="00F86EB2"/>
    <w:rsid w:val="00F86EBF"/>
    <w:rsid w:val="00F86F5E"/>
    <w:rsid w:val="00F86F62"/>
    <w:rsid w:val="00F86F9B"/>
    <w:rsid w:val="00F86FE4"/>
    <w:rsid w:val="00F87006"/>
    <w:rsid w:val="00F87028"/>
    <w:rsid w:val="00F87055"/>
    <w:rsid w:val="00F871A7"/>
    <w:rsid w:val="00F87247"/>
    <w:rsid w:val="00F87265"/>
    <w:rsid w:val="00F8727C"/>
    <w:rsid w:val="00F87339"/>
    <w:rsid w:val="00F8737D"/>
    <w:rsid w:val="00F8744C"/>
    <w:rsid w:val="00F874BC"/>
    <w:rsid w:val="00F87533"/>
    <w:rsid w:val="00F8767B"/>
    <w:rsid w:val="00F87689"/>
    <w:rsid w:val="00F877B1"/>
    <w:rsid w:val="00F878D3"/>
    <w:rsid w:val="00F8794C"/>
    <w:rsid w:val="00F87979"/>
    <w:rsid w:val="00F879F0"/>
    <w:rsid w:val="00F87A3F"/>
    <w:rsid w:val="00F87A41"/>
    <w:rsid w:val="00F87A71"/>
    <w:rsid w:val="00F87B14"/>
    <w:rsid w:val="00F87B18"/>
    <w:rsid w:val="00F87BCD"/>
    <w:rsid w:val="00F87C26"/>
    <w:rsid w:val="00F87DB9"/>
    <w:rsid w:val="00F87E8A"/>
    <w:rsid w:val="00F90022"/>
    <w:rsid w:val="00F90173"/>
    <w:rsid w:val="00F901A3"/>
    <w:rsid w:val="00F901CE"/>
    <w:rsid w:val="00F90272"/>
    <w:rsid w:val="00F90288"/>
    <w:rsid w:val="00F9030E"/>
    <w:rsid w:val="00F9037A"/>
    <w:rsid w:val="00F903E7"/>
    <w:rsid w:val="00F90640"/>
    <w:rsid w:val="00F90642"/>
    <w:rsid w:val="00F906F0"/>
    <w:rsid w:val="00F906F8"/>
    <w:rsid w:val="00F90717"/>
    <w:rsid w:val="00F908D6"/>
    <w:rsid w:val="00F90903"/>
    <w:rsid w:val="00F90A28"/>
    <w:rsid w:val="00F90ACA"/>
    <w:rsid w:val="00F90C8A"/>
    <w:rsid w:val="00F90D1A"/>
    <w:rsid w:val="00F90FAE"/>
    <w:rsid w:val="00F90FB7"/>
    <w:rsid w:val="00F91224"/>
    <w:rsid w:val="00F91420"/>
    <w:rsid w:val="00F914CC"/>
    <w:rsid w:val="00F914D0"/>
    <w:rsid w:val="00F91501"/>
    <w:rsid w:val="00F91523"/>
    <w:rsid w:val="00F91570"/>
    <w:rsid w:val="00F9158B"/>
    <w:rsid w:val="00F9165F"/>
    <w:rsid w:val="00F91665"/>
    <w:rsid w:val="00F91693"/>
    <w:rsid w:val="00F9170B"/>
    <w:rsid w:val="00F91731"/>
    <w:rsid w:val="00F917A7"/>
    <w:rsid w:val="00F917D2"/>
    <w:rsid w:val="00F917D5"/>
    <w:rsid w:val="00F918D4"/>
    <w:rsid w:val="00F918FD"/>
    <w:rsid w:val="00F918FF"/>
    <w:rsid w:val="00F91968"/>
    <w:rsid w:val="00F91985"/>
    <w:rsid w:val="00F919DB"/>
    <w:rsid w:val="00F91A4B"/>
    <w:rsid w:val="00F91A8E"/>
    <w:rsid w:val="00F91ABF"/>
    <w:rsid w:val="00F91B0B"/>
    <w:rsid w:val="00F91C3B"/>
    <w:rsid w:val="00F91D76"/>
    <w:rsid w:val="00F91DB5"/>
    <w:rsid w:val="00F91F8C"/>
    <w:rsid w:val="00F92031"/>
    <w:rsid w:val="00F920EE"/>
    <w:rsid w:val="00F921B4"/>
    <w:rsid w:val="00F921BB"/>
    <w:rsid w:val="00F92261"/>
    <w:rsid w:val="00F92403"/>
    <w:rsid w:val="00F9244F"/>
    <w:rsid w:val="00F92480"/>
    <w:rsid w:val="00F925FC"/>
    <w:rsid w:val="00F926E8"/>
    <w:rsid w:val="00F92705"/>
    <w:rsid w:val="00F9287E"/>
    <w:rsid w:val="00F9297C"/>
    <w:rsid w:val="00F929CE"/>
    <w:rsid w:val="00F92AA7"/>
    <w:rsid w:val="00F92BBD"/>
    <w:rsid w:val="00F92D5F"/>
    <w:rsid w:val="00F92D8D"/>
    <w:rsid w:val="00F92E06"/>
    <w:rsid w:val="00F92E77"/>
    <w:rsid w:val="00F92E7F"/>
    <w:rsid w:val="00F92F19"/>
    <w:rsid w:val="00F92F94"/>
    <w:rsid w:val="00F92FCF"/>
    <w:rsid w:val="00F93016"/>
    <w:rsid w:val="00F9305E"/>
    <w:rsid w:val="00F93078"/>
    <w:rsid w:val="00F9309B"/>
    <w:rsid w:val="00F9317F"/>
    <w:rsid w:val="00F93222"/>
    <w:rsid w:val="00F93242"/>
    <w:rsid w:val="00F93259"/>
    <w:rsid w:val="00F934CF"/>
    <w:rsid w:val="00F936DF"/>
    <w:rsid w:val="00F937D8"/>
    <w:rsid w:val="00F93853"/>
    <w:rsid w:val="00F93859"/>
    <w:rsid w:val="00F938D9"/>
    <w:rsid w:val="00F939C3"/>
    <w:rsid w:val="00F93AA5"/>
    <w:rsid w:val="00F93AE4"/>
    <w:rsid w:val="00F93B0E"/>
    <w:rsid w:val="00F93B1B"/>
    <w:rsid w:val="00F93B49"/>
    <w:rsid w:val="00F93B6F"/>
    <w:rsid w:val="00F93C67"/>
    <w:rsid w:val="00F93C7A"/>
    <w:rsid w:val="00F93CD7"/>
    <w:rsid w:val="00F93E7F"/>
    <w:rsid w:val="00F93EBA"/>
    <w:rsid w:val="00F93F14"/>
    <w:rsid w:val="00F93F53"/>
    <w:rsid w:val="00F93FAB"/>
    <w:rsid w:val="00F94057"/>
    <w:rsid w:val="00F940E4"/>
    <w:rsid w:val="00F94107"/>
    <w:rsid w:val="00F94232"/>
    <w:rsid w:val="00F942CB"/>
    <w:rsid w:val="00F942F9"/>
    <w:rsid w:val="00F9438E"/>
    <w:rsid w:val="00F943F0"/>
    <w:rsid w:val="00F944B3"/>
    <w:rsid w:val="00F944D1"/>
    <w:rsid w:val="00F94546"/>
    <w:rsid w:val="00F94599"/>
    <w:rsid w:val="00F947A8"/>
    <w:rsid w:val="00F947F5"/>
    <w:rsid w:val="00F9494E"/>
    <w:rsid w:val="00F949D1"/>
    <w:rsid w:val="00F94A2E"/>
    <w:rsid w:val="00F94BB4"/>
    <w:rsid w:val="00F94BB6"/>
    <w:rsid w:val="00F94C02"/>
    <w:rsid w:val="00F94C06"/>
    <w:rsid w:val="00F94C86"/>
    <w:rsid w:val="00F94D58"/>
    <w:rsid w:val="00F94D6D"/>
    <w:rsid w:val="00F94DDE"/>
    <w:rsid w:val="00F94E5E"/>
    <w:rsid w:val="00F94E92"/>
    <w:rsid w:val="00F94EDE"/>
    <w:rsid w:val="00F94F09"/>
    <w:rsid w:val="00F94F10"/>
    <w:rsid w:val="00F94FA9"/>
    <w:rsid w:val="00F95020"/>
    <w:rsid w:val="00F95151"/>
    <w:rsid w:val="00F951C7"/>
    <w:rsid w:val="00F951FA"/>
    <w:rsid w:val="00F952C6"/>
    <w:rsid w:val="00F9537C"/>
    <w:rsid w:val="00F95469"/>
    <w:rsid w:val="00F95518"/>
    <w:rsid w:val="00F95579"/>
    <w:rsid w:val="00F95770"/>
    <w:rsid w:val="00F957DD"/>
    <w:rsid w:val="00F95830"/>
    <w:rsid w:val="00F95887"/>
    <w:rsid w:val="00F95984"/>
    <w:rsid w:val="00F959B4"/>
    <w:rsid w:val="00F959ED"/>
    <w:rsid w:val="00F95AD9"/>
    <w:rsid w:val="00F95AEB"/>
    <w:rsid w:val="00F95B33"/>
    <w:rsid w:val="00F95C3D"/>
    <w:rsid w:val="00F95C67"/>
    <w:rsid w:val="00F95CAA"/>
    <w:rsid w:val="00F95D0F"/>
    <w:rsid w:val="00F95DF1"/>
    <w:rsid w:val="00F95DFD"/>
    <w:rsid w:val="00F95E99"/>
    <w:rsid w:val="00F95F14"/>
    <w:rsid w:val="00F96031"/>
    <w:rsid w:val="00F96065"/>
    <w:rsid w:val="00F960FE"/>
    <w:rsid w:val="00F9614C"/>
    <w:rsid w:val="00F96165"/>
    <w:rsid w:val="00F96172"/>
    <w:rsid w:val="00F961CF"/>
    <w:rsid w:val="00F961E8"/>
    <w:rsid w:val="00F9620B"/>
    <w:rsid w:val="00F96239"/>
    <w:rsid w:val="00F96270"/>
    <w:rsid w:val="00F9629B"/>
    <w:rsid w:val="00F962C1"/>
    <w:rsid w:val="00F96363"/>
    <w:rsid w:val="00F9636A"/>
    <w:rsid w:val="00F9640A"/>
    <w:rsid w:val="00F96454"/>
    <w:rsid w:val="00F9645C"/>
    <w:rsid w:val="00F96666"/>
    <w:rsid w:val="00F9677A"/>
    <w:rsid w:val="00F967B8"/>
    <w:rsid w:val="00F967BD"/>
    <w:rsid w:val="00F96892"/>
    <w:rsid w:val="00F968AB"/>
    <w:rsid w:val="00F96901"/>
    <w:rsid w:val="00F96947"/>
    <w:rsid w:val="00F9698D"/>
    <w:rsid w:val="00F96A98"/>
    <w:rsid w:val="00F96B16"/>
    <w:rsid w:val="00F96B33"/>
    <w:rsid w:val="00F96B42"/>
    <w:rsid w:val="00F96C24"/>
    <w:rsid w:val="00F96C29"/>
    <w:rsid w:val="00F96C47"/>
    <w:rsid w:val="00F96CE5"/>
    <w:rsid w:val="00F96D2E"/>
    <w:rsid w:val="00F96D33"/>
    <w:rsid w:val="00F96D46"/>
    <w:rsid w:val="00F96EFA"/>
    <w:rsid w:val="00F96F77"/>
    <w:rsid w:val="00F9702C"/>
    <w:rsid w:val="00F97077"/>
    <w:rsid w:val="00F970EE"/>
    <w:rsid w:val="00F971EE"/>
    <w:rsid w:val="00F97240"/>
    <w:rsid w:val="00F9725B"/>
    <w:rsid w:val="00F9731E"/>
    <w:rsid w:val="00F97393"/>
    <w:rsid w:val="00F973AA"/>
    <w:rsid w:val="00F97431"/>
    <w:rsid w:val="00F97454"/>
    <w:rsid w:val="00F974AD"/>
    <w:rsid w:val="00F97526"/>
    <w:rsid w:val="00F97626"/>
    <w:rsid w:val="00F9772B"/>
    <w:rsid w:val="00F97730"/>
    <w:rsid w:val="00F9774B"/>
    <w:rsid w:val="00F977AB"/>
    <w:rsid w:val="00F9788C"/>
    <w:rsid w:val="00F978AD"/>
    <w:rsid w:val="00F978C0"/>
    <w:rsid w:val="00F97A24"/>
    <w:rsid w:val="00F97AC6"/>
    <w:rsid w:val="00F97AE8"/>
    <w:rsid w:val="00F97C68"/>
    <w:rsid w:val="00F97CA5"/>
    <w:rsid w:val="00F97CD5"/>
    <w:rsid w:val="00F97D61"/>
    <w:rsid w:val="00F97D65"/>
    <w:rsid w:val="00F97E0D"/>
    <w:rsid w:val="00F97F15"/>
    <w:rsid w:val="00F97F67"/>
    <w:rsid w:val="00F97F80"/>
    <w:rsid w:val="00F97F8D"/>
    <w:rsid w:val="00F97FC4"/>
    <w:rsid w:val="00F97FD0"/>
    <w:rsid w:val="00FA0034"/>
    <w:rsid w:val="00FA0112"/>
    <w:rsid w:val="00FA018E"/>
    <w:rsid w:val="00FA02BD"/>
    <w:rsid w:val="00FA039F"/>
    <w:rsid w:val="00FA0454"/>
    <w:rsid w:val="00FA04CF"/>
    <w:rsid w:val="00FA04DE"/>
    <w:rsid w:val="00FA0560"/>
    <w:rsid w:val="00FA061B"/>
    <w:rsid w:val="00FA0699"/>
    <w:rsid w:val="00FA06CD"/>
    <w:rsid w:val="00FA0767"/>
    <w:rsid w:val="00FA07DE"/>
    <w:rsid w:val="00FA0808"/>
    <w:rsid w:val="00FA0838"/>
    <w:rsid w:val="00FA084A"/>
    <w:rsid w:val="00FA0905"/>
    <w:rsid w:val="00FA0917"/>
    <w:rsid w:val="00FA0972"/>
    <w:rsid w:val="00FA09FF"/>
    <w:rsid w:val="00FA0A68"/>
    <w:rsid w:val="00FA0AD7"/>
    <w:rsid w:val="00FA0AFC"/>
    <w:rsid w:val="00FA0B46"/>
    <w:rsid w:val="00FA0CA2"/>
    <w:rsid w:val="00FA0CCC"/>
    <w:rsid w:val="00FA0CDC"/>
    <w:rsid w:val="00FA0D66"/>
    <w:rsid w:val="00FA0DB7"/>
    <w:rsid w:val="00FA0E00"/>
    <w:rsid w:val="00FA0F3A"/>
    <w:rsid w:val="00FA0F52"/>
    <w:rsid w:val="00FA100C"/>
    <w:rsid w:val="00FA103A"/>
    <w:rsid w:val="00FA112B"/>
    <w:rsid w:val="00FA116F"/>
    <w:rsid w:val="00FA127E"/>
    <w:rsid w:val="00FA1318"/>
    <w:rsid w:val="00FA1445"/>
    <w:rsid w:val="00FA1489"/>
    <w:rsid w:val="00FA14C1"/>
    <w:rsid w:val="00FA14C9"/>
    <w:rsid w:val="00FA14D4"/>
    <w:rsid w:val="00FA152B"/>
    <w:rsid w:val="00FA16B0"/>
    <w:rsid w:val="00FA16FE"/>
    <w:rsid w:val="00FA1811"/>
    <w:rsid w:val="00FA1842"/>
    <w:rsid w:val="00FA1954"/>
    <w:rsid w:val="00FA1B17"/>
    <w:rsid w:val="00FA1C72"/>
    <w:rsid w:val="00FA1C94"/>
    <w:rsid w:val="00FA1E34"/>
    <w:rsid w:val="00FA1EA5"/>
    <w:rsid w:val="00FA1FC9"/>
    <w:rsid w:val="00FA20E0"/>
    <w:rsid w:val="00FA2145"/>
    <w:rsid w:val="00FA214B"/>
    <w:rsid w:val="00FA2186"/>
    <w:rsid w:val="00FA2199"/>
    <w:rsid w:val="00FA225C"/>
    <w:rsid w:val="00FA2282"/>
    <w:rsid w:val="00FA22C4"/>
    <w:rsid w:val="00FA22E8"/>
    <w:rsid w:val="00FA238A"/>
    <w:rsid w:val="00FA2418"/>
    <w:rsid w:val="00FA24B0"/>
    <w:rsid w:val="00FA2507"/>
    <w:rsid w:val="00FA2517"/>
    <w:rsid w:val="00FA260B"/>
    <w:rsid w:val="00FA2696"/>
    <w:rsid w:val="00FA273D"/>
    <w:rsid w:val="00FA274A"/>
    <w:rsid w:val="00FA274D"/>
    <w:rsid w:val="00FA283F"/>
    <w:rsid w:val="00FA285F"/>
    <w:rsid w:val="00FA28FB"/>
    <w:rsid w:val="00FA2946"/>
    <w:rsid w:val="00FA29AD"/>
    <w:rsid w:val="00FA29FA"/>
    <w:rsid w:val="00FA29FD"/>
    <w:rsid w:val="00FA2A27"/>
    <w:rsid w:val="00FA2AE9"/>
    <w:rsid w:val="00FA2B4E"/>
    <w:rsid w:val="00FA2B84"/>
    <w:rsid w:val="00FA2C01"/>
    <w:rsid w:val="00FA2C19"/>
    <w:rsid w:val="00FA2C5B"/>
    <w:rsid w:val="00FA2C72"/>
    <w:rsid w:val="00FA2CD6"/>
    <w:rsid w:val="00FA2D71"/>
    <w:rsid w:val="00FA2D7E"/>
    <w:rsid w:val="00FA2DF0"/>
    <w:rsid w:val="00FA2EB0"/>
    <w:rsid w:val="00FA2F6B"/>
    <w:rsid w:val="00FA307B"/>
    <w:rsid w:val="00FA313B"/>
    <w:rsid w:val="00FA320C"/>
    <w:rsid w:val="00FA327A"/>
    <w:rsid w:val="00FA32D2"/>
    <w:rsid w:val="00FA3357"/>
    <w:rsid w:val="00FA3376"/>
    <w:rsid w:val="00FA337B"/>
    <w:rsid w:val="00FA33F3"/>
    <w:rsid w:val="00FA3400"/>
    <w:rsid w:val="00FA3662"/>
    <w:rsid w:val="00FA3684"/>
    <w:rsid w:val="00FA36C0"/>
    <w:rsid w:val="00FA3702"/>
    <w:rsid w:val="00FA37A8"/>
    <w:rsid w:val="00FA37AF"/>
    <w:rsid w:val="00FA3B01"/>
    <w:rsid w:val="00FA3B7F"/>
    <w:rsid w:val="00FA3B80"/>
    <w:rsid w:val="00FA3BF5"/>
    <w:rsid w:val="00FA3CA5"/>
    <w:rsid w:val="00FA3CDF"/>
    <w:rsid w:val="00FA3CFE"/>
    <w:rsid w:val="00FA3D88"/>
    <w:rsid w:val="00FA3DC1"/>
    <w:rsid w:val="00FA3DD1"/>
    <w:rsid w:val="00FA3F0F"/>
    <w:rsid w:val="00FA3F4C"/>
    <w:rsid w:val="00FA3FC4"/>
    <w:rsid w:val="00FA404A"/>
    <w:rsid w:val="00FA406D"/>
    <w:rsid w:val="00FA40EC"/>
    <w:rsid w:val="00FA40EF"/>
    <w:rsid w:val="00FA4107"/>
    <w:rsid w:val="00FA4144"/>
    <w:rsid w:val="00FA414D"/>
    <w:rsid w:val="00FA4177"/>
    <w:rsid w:val="00FA41CC"/>
    <w:rsid w:val="00FA41D8"/>
    <w:rsid w:val="00FA431D"/>
    <w:rsid w:val="00FA4351"/>
    <w:rsid w:val="00FA43B9"/>
    <w:rsid w:val="00FA43C4"/>
    <w:rsid w:val="00FA454F"/>
    <w:rsid w:val="00FA4609"/>
    <w:rsid w:val="00FA4652"/>
    <w:rsid w:val="00FA478A"/>
    <w:rsid w:val="00FA47C8"/>
    <w:rsid w:val="00FA47DC"/>
    <w:rsid w:val="00FA4930"/>
    <w:rsid w:val="00FA4950"/>
    <w:rsid w:val="00FA49EF"/>
    <w:rsid w:val="00FA4B9C"/>
    <w:rsid w:val="00FA4BE7"/>
    <w:rsid w:val="00FA4C33"/>
    <w:rsid w:val="00FA4DB6"/>
    <w:rsid w:val="00FA4DBC"/>
    <w:rsid w:val="00FA4E07"/>
    <w:rsid w:val="00FA4E65"/>
    <w:rsid w:val="00FA4ED6"/>
    <w:rsid w:val="00FA4EF4"/>
    <w:rsid w:val="00FA4FBD"/>
    <w:rsid w:val="00FA5325"/>
    <w:rsid w:val="00FA5416"/>
    <w:rsid w:val="00FA5470"/>
    <w:rsid w:val="00FA54B2"/>
    <w:rsid w:val="00FA5517"/>
    <w:rsid w:val="00FA5533"/>
    <w:rsid w:val="00FA5565"/>
    <w:rsid w:val="00FA55A7"/>
    <w:rsid w:val="00FA560A"/>
    <w:rsid w:val="00FA5727"/>
    <w:rsid w:val="00FA5766"/>
    <w:rsid w:val="00FA5911"/>
    <w:rsid w:val="00FA5948"/>
    <w:rsid w:val="00FA59A3"/>
    <w:rsid w:val="00FA5A05"/>
    <w:rsid w:val="00FA5CCD"/>
    <w:rsid w:val="00FA5CFC"/>
    <w:rsid w:val="00FA5E72"/>
    <w:rsid w:val="00FA5ECF"/>
    <w:rsid w:val="00FA5F5F"/>
    <w:rsid w:val="00FA5F89"/>
    <w:rsid w:val="00FA5FA7"/>
    <w:rsid w:val="00FA60E1"/>
    <w:rsid w:val="00FA6109"/>
    <w:rsid w:val="00FA614C"/>
    <w:rsid w:val="00FA61D5"/>
    <w:rsid w:val="00FA62B6"/>
    <w:rsid w:val="00FA6401"/>
    <w:rsid w:val="00FA65A4"/>
    <w:rsid w:val="00FA65B4"/>
    <w:rsid w:val="00FA66B8"/>
    <w:rsid w:val="00FA673A"/>
    <w:rsid w:val="00FA68C8"/>
    <w:rsid w:val="00FA693E"/>
    <w:rsid w:val="00FA695B"/>
    <w:rsid w:val="00FA6A9C"/>
    <w:rsid w:val="00FA6B66"/>
    <w:rsid w:val="00FA6B6A"/>
    <w:rsid w:val="00FA6B9C"/>
    <w:rsid w:val="00FA6BCD"/>
    <w:rsid w:val="00FA6C53"/>
    <w:rsid w:val="00FA6D8D"/>
    <w:rsid w:val="00FA6DB1"/>
    <w:rsid w:val="00FA6E41"/>
    <w:rsid w:val="00FA6E52"/>
    <w:rsid w:val="00FA6F0D"/>
    <w:rsid w:val="00FA6F25"/>
    <w:rsid w:val="00FA6F2F"/>
    <w:rsid w:val="00FA71B9"/>
    <w:rsid w:val="00FA722D"/>
    <w:rsid w:val="00FA7269"/>
    <w:rsid w:val="00FA72C9"/>
    <w:rsid w:val="00FA72D2"/>
    <w:rsid w:val="00FA756F"/>
    <w:rsid w:val="00FA75B2"/>
    <w:rsid w:val="00FA76BC"/>
    <w:rsid w:val="00FA7721"/>
    <w:rsid w:val="00FA773A"/>
    <w:rsid w:val="00FA77C2"/>
    <w:rsid w:val="00FA78CA"/>
    <w:rsid w:val="00FA78EB"/>
    <w:rsid w:val="00FA792E"/>
    <w:rsid w:val="00FA79AA"/>
    <w:rsid w:val="00FA7A62"/>
    <w:rsid w:val="00FA7A8B"/>
    <w:rsid w:val="00FA7AAC"/>
    <w:rsid w:val="00FA7B19"/>
    <w:rsid w:val="00FA7B20"/>
    <w:rsid w:val="00FA7B5F"/>
    <w:rsid w:val="00FA7CAB"/>
    <w:rsid w:val="00FA7DAF"/>
    <w:rsid w:val="00FA7E21"/>
    <w:rsid w:val="00FA7E31"/>
    <w:rsid w:val="00FA7E84"/>
    <w:rsid w:val="00FA7EB8"/>
    <w:rsid w:val="00FA7ED2"/>
    <w:rsid w:val="00FB00DC"/>
    <w:rsid w:val="00FB0190"/>
    <w:rsid w:val="00FB0195"/>
    <w:rsid w:val="00FB029F"/>
    <w:rsid w:val="00FB0394"/>
    <w:rsid w:val="00FB03D0"/>
    <w:rsid w:val="00FB04F7"/>
    <w:rsid w:val="00FB0624"/>
    <w:rsid w:val="00FB0646"/>
    <w:rsid w:val="00FB0953"/>
    <w:rsid w:val="00FB0991"/>
    <w:rsid w:val="00FB09C9"/>
    <w:rsid w:val="00FB0AA5"/>
    <w:rsid w:val="00FB0B38"/>
    <w:rsid w:val="00FB0BCC"/>
    <w:rsid w:val="00FB0BE5"/>
    <w:rsid w:val="00FB0CB1"/>
    <w:rsid w:val="00FB0E0E"/>
    <w:rsid w:val="00FB0EDA"/>
    <w:rsid w:val="00FB0F02"/>
    <w:rsid w:val="00FB0F62"/>
    <w:rsid w:val="00FB0FCE"/>
    <w:rsid w:val="00FB102F"/>
    <w:rsid w:val="00FB109D"/>
    <w:rsid w:val="00FB115F"/>
    <w:rsid w:val="00FB116A"/>
    <w:rsid w:val="00FB11CC"/>
    <w:rsid w:val="00FB125E"/>
    <w:rsid w:val="00FB12D5"/>
    <w:rsid w:val="00FB12FA"/>
    <w:rsid w:val="00FB1336"/>
    <w:rsid w:val="00FB13CE"/>
    <w:rsid w:val="00FB13EA"/>
    <w:rsid w:val="00FB1495"/>
    <w:rsid w:val="00FB14EF"/>
    <w:rsid w:val="00FB14F4"/>
    <w:rsid w:val="00FB15A3"/>
    <w:rsid w:val="00FB16CE"/>
    <w:rsid w:val="00FB16F3"/>
    <w:rsid w:val="00FB16FA"/>
    <w:rsid w:val="00FB179B"/>
    <w:rsid w:val="00FB1838"/>
    <w:rsid w:val="00FB1880"/>
    <w:rsid w:val="00FB189C"/>
    <w:rsid w:val="00FB18DC"/>
    <w:rsid w:val="00FB191C"/>
    <w:rsid w:val="00FB191D"/>
    <w:rsid w:val="00FB1A23"/>
    <w:rsid w:val="00FB1A72"/>
    <w:rsid w:val="00FB1A97"/>
    <w:rsid w:val="00FB1ABC"/>
    <w:rsid w:val="00FB1ABE"/>
    <w:rsid w:val="00FB1B4E"/>
    <w:rsid w:val="00FB1B72"/>
    <w:rsid w:val="00FB1BDE"/>
    <w:rsid w:val="00FB1C4B"/>
    <w:rsid w:val="00FB1DE9"/>
    <w:rsid w:val="00FB1E80"/>
    <w:rsid w:val="00FB1EA4"/>
    <w:rsid w:val="00FB1F1C"/>
    <w:rsid w:val="00FB1F6D"/>
    <w:rsid w:val="00FB2056"/>
    <w:rsid w:val="00FB207C"/>
    <w:rsid w:val="00FB2149"/>
    <w:rsid w:val="00FB223C"/>
    <w:rsid w:val="00FB2419"/>
    <w:rsid w:val="00FB24EC"/>
    <w:rsid w:val="00FB2514"/>
    <w:rsid w:val="00FB255A"/>
    <w:rsid w:val="00FB2762"/>
    <w:rsid w:val="00FB2860"/>
    <w:rsid w:val="00FB2885"/>
    <w:rsid w:val="00FB28A1"/>
    <w:rsid w:val="00FB2922"/>
    <w:rsid w:val="00FB29A4"/>
    <w:rsid w:val="00FB2A6F"/>
    <w:rsid w:val="00FB2ABB"/>
    <w:rsid w:val="00FB2C33"/>
    <w:rsid w:val="00FB2C3B"/>
    <w:rsid w:val="00FB2C43"/>
    <w:rsid w:val="00FB2C5A"/>
    <w:rsid w:val="00FB2C69"/>
    <w:rsid w:val="00FB2DFF"/>
    <w:rsid w:val="00FB2E7A"/>
    <w:rsid w:val="00FB2EBF"/>
    <w:rsid w:val="00FB2EEA"/>
    <w:rsid w:val="00FB2F97"/>
    <w:rsid w:val="00FB3000"/>
    <w:rsid w:val="00FB3020"/>
    <w:rsid w:val="00FB3042"/>
    <w:rsid w:val="00FB3059"/>
    <w:rsid w:val="00FB305E"/>
    <w:rsid w:val="00FB315B"/>
    <w:rsid w:val="00FB31B4"/>
    <w:rsid w:val="00FB31F0"/>
    <w:rsid w:val="00FB31F4"/>
    <w:rsid w:val="00FB3203"/>
    <w:rsid w:val="00FB32F7"/>
    <w:rsid w:val="00FB3347"/>
    <w:rsid w:val="00FB3407"/>
    <w:rsid w:val="00FB34E5"/>
    <w:rsid w:val="00FB34EF"/>
    <w:rsid w:val="00FB3526"/>
    <w:rsid w:val="00FB3747"/>
    <w:rsid w:val="00FB378A"/>
    <w:rsid w:val="00FB380A"/>
    <w:rsid w:val="00FB398D"/>
    <w:rsid w:val="00FB3A85"/>
    <w:rsid w:val="00FB3AD2"/>
    <w:rsid w:val="00FB3AED"/>
    <w:rsid w:val="00FB3B01"/>
    <w:rsid w:val="00FB3C64"/>
    <w:rsid w:val="00FB3D9C"/>
    <w:rsid w:val="00FB3E3C"/>
    <w:rsid w:val="00FB3E43"/>
    <w:rsid w:val="00FB3E59"/>
    <w:rsid w:val="00FB3E76"/>
    <w:rsid w:val="00FB3E9C"/>
    <w:rsid w:val="00FB3EB1"/>
    <w:rsid w:val="00FB3EE0"/>
    <w:rsid w:val="00FB3F28"/>
    <w:rsid w:val="00FB3F9C"/>
    <w:rsid w:val="00FB4089"/>
    <w:rsid w:val="00FB40D1"/>
    <w:rsid w:val="00FB4112"/>
    <w:rsid w:val="00FB41C6"/>
    <w:rsid w:val="00FB4281"/>
    <w:rsid w:val="00FB42E3"/>
    <w:rsid w:val="00FB4395"/>
    <w:rsid w:val="00FB4396"/>
    <w:rsid w:val="00FB43CE"/>
    <w:rsid w:val="00FB4567"/>
    <w:rsid w:val="00FB45D4"/>
    <w:rsid w:val="00FB4633"/>
    <w:rsid w:val="00FB464E"/>
    <w:rsid w:val="00FB46A4"/>
    <w:rsid w:val="00FB46A7"/>
    <w:rsid w:val="00FB46DA"/>
    <w:rsid w:val="00FB4814"/>
    <w:rsid w:val="00FB4876"/>
    <w:rsid w:val="00FB4987"/>
    <w:rsid w:val="00FB4A5C"/>
    <w:rsid w:val="00FB4A96"/>
    <w:rsid w:val="00FB4AA9"/>
    <w:rsid w:val="00FB4AF2"/>
    <w:rsid w:val="00FB4AF9"/>
    <w:rsid w:val="00FB4B76"/>
    <w:rsid w:val="00FB4BC7"/>
    <w:rsid w:val="00FB4C61"/>
    <w:rsid w:val="00FB4CD1"/>
    <w:rsid w:val="00FB4DBF"/>
    <w:rsid w:val="00FB4DCF"/>
    <w:rsid w:val="00FB4E11"/>
    <w:rsid w:val="00FB4EF3"/>
    <w:rsid w:val="00FB4F0E"/>
    <w:rsid w:val="00FB4F22"/>
    <w:rsid w:val="00FB5053"/>
    <w:rsid w:val="00FB50D9"/>
    <w:rsid w:val="00FB5135"/>
    <w:rsid w:val="00FB519F"/>
    <w:rsid w:val="00FB51CF"/>
    <w:rsid w:val="00FB52E2"/>
    <w:rsid w:val="00FB54E9"/>
    <w:rsid w:val="00FB5569"/>
    <w:rsid w:val="00FB569F"/>
    <w:rsid w:val="00FB56AC"/>
    <w:rsid w:val="00FB57A3"/>
    <w:rsid w:val="00FB57AF"/>
    <w:rsid w:val="00FB588D"/>
    <w:rsid w:val="00FB592F"/>
    <w:rsid w:val="00FB5950"/>
    <w:rsid w:val="00FB59CA"/>
    <w:rsid w:val="00FB5A51"/>
    <w:rsid w:val="00FB5B39"/>
    <w:rsid w:val="00FB5BDD"/>
    <w:rsid w:val="00FB5C9A"/>
    <w:rsid w:val="00FB5CC4"/>
    <w:rsid w:val="00FB5CCD"/>
    <w:rsid w:val="00FB5CD0"/>
    <w:rsid w:val="00FB5CE9"/>
    <w:rsid w:val="00FB5D03"/>
    <w:rsid w:val="00FB5D66"/>
    <w:rsid w:val="00FB5DE6"/>
    <w:rsid w:val="00FB5E0B"/>
    <w:rsid w:val="00FB5F17"/>
    <w:rsid w:val="00FB5F83"/>
    <w:rsid w:val="00FB5F90"/>
    <w:rsid w:val="00FB6063"/>
    <w:rsid w:val="00FB6152"/>
    <w:rsid w:val="00FB629E"/>
    <w:rsid w:val="00FB62D7"/>
    <w:rsid w:val="00FB6317"/>
    <w:rsid w:val="00FB6388"/>
    <w:rsid w:val="00FB647A"/>
    <w:rsid w:val="00FB64BF"/>
    <w:rsid w:val="00FB64FE"/>
    <w:rsid w:val="00FB6504"/>
    <w:rsid w:val="00FB6506"/>
    <w:rsid w:val="00FB659A"/>
    <w:rsid w:val="00FB65DC"/>
    <w:rsid w:val="00FB66CE"/>
    <w:rsid w:val="00FB690D"/>
    <w:rsid w:val="00FB699F"/>
    <w:rsid w:val="00FB69DA"/>
    <w:rsid w:val="00FB69EE"/>
    <w:rsid w:val="00FB6AED"/>
    <w:rsid w:val="00FB6C16"/>
    <w:rsid w:val="00FB6D3F"/>
    <w:rsid w:val="00FB6E88"/>
    <w:rsid w:val="00FB6EA5"/>
    <w:rsid w:val="00FB6FC7"/>
    <w:rsid w:val="00FB717F"/>
    <w:rsid w:val="00FB71F4"/>
    <w:rsid w:val="00FB7278"/>
    <w:rsid w:val="00FB72D3"/>
    <w:rsid w:val="00FB7306"/>
    <w:rsid w:val="00FB7322"/>
    <w:rsid w:val="00FB7360"/>
    <w:rsid w:val="00FB740D"/>
    <w:rsid w:val="00FB742A"/>
    <w:rsid w:val="00FB745D"/>
    <w:rsid w:val="00FB7493"/>
    <w:rsid w:val="00FB7572"/>
    <w:rsid w:val="00FB7596"/>
    <w:rsid w:val="00FB75E0"/>
    <w:rsid w:val="00FB765F"/>
    <w:rsid w:val="00FB76B5"/>
    <w:rsid w:val="00FB76D7"/>
    <w:rsid w:val="00FB7747"/>
    <w:rsid w:val="00FB77FE"/>
    <w:rsid w:val="00FB7A5C"/>
    <w:rsid w:val="00FB7AC4"/>
    <w:rsid w:val="00FB7B4A"/>
    <w:rsid w:val="00FB7C94"/>
    <w:rsid w:val="00FB7DDE"/>
    <w:rsid w:val="00FB7E0A"/>
    <w:rsid w:val="00FB7E27"/>
    <w:rsid w:val="00FB7E6D"/>
    <w:rsid w:val="00FB7E6E"/>
    <w:rsid w:val="00FC004C"/>
    <w:rsid w:val="00FC00BC"/>
    <w:rsid w:val="00FC0115"/>
    <w:rsid w:val="00FC0200"/>
    <w:rsid w:val="00FC0262"/>
    <w:rsid w:val="00FC02B1"/>
    <w:rsid w:val="00FC0356"/>
    <w:rsid w:val="00FC04F5"/>
    <w:rsid w:val="00FC0539"/>
    <w:rsid w:val="00FC057F"/>
    <w:rsid w:val="00FC05AD"/>
    <w:rsid w:val="00FC074A"/>
    <w:rsid w:val="00FC07A8"/>
    <w:rsid w:val="00FC07D0"/>
    <w:rsid w:val="00FC089D"/>
    <w:rsid w:val="00FC091D"/>
    <w:rsid w:val="00FC0931"/>
    <w:rsid w:val="00FC0933"/>
    <w:rsid w:val="00FC093E"/>
    <w:rsid w:val="00FC0947"/>
    <w:rsid w:val="00FC095B"/>
    <w:rsid w:val="00FC09D6"/>
    <w:rsid w:val="00FC0B03"/>
    <w:rsid w:val="00FC0B24"/>
    <w:rsid w:val="00FC0BA0"/>
    <w:rsid w:val="00FC0C28"/>
    <w:rsid w:val="00FC0CF0"/>
    <w:rsid w:val="00FC0DAD"/>
    <w:rsid w:val="00FC0EAE"/>
    <w:rsid w:val="00FC0F11"/>
    <w:rsid w:val="00FC0F40"/>
    <w:rsid w:val="00FC0FA2"/>
    <w:rsid w:val="00FC0FAF"/>
    <w:rsid w:val="00FC100D"/>
    <w:rsid w:val="00FC101E"/>
    <w:rsid w:val="00FC1054"/>
    <w:rsid w:val="00FC10FC"/>
    <w:rsid w:val="00FC11D9"/>
    <w:rsid w:val="00FC11EE"/>
    <w:rsid w:val="00FC1305"/>
    <w:rsid w:val="00FC1365"/>
    <w:rsid w:val="00FC136A"/>
    <w:rsid w:val="00FC1385"/>
    <w:rsid w:val="00FC13DC"/>
    <w:rsid w:val="00FC148D"/>
    <w:rsid w:val="00FC14EA"/>
    <w:rsid w:val="00FC15F1"/>
    <w:rsid w:val="00FC163D"/>
    <w:rsid w:val="00FC16B2"/>
    <w:rsid w:val="00FC16DF"/>
    <w:rsid w:val="00FC180A"/>
    <w:rsid w:val="00FC1811"/>
    <w:rsid w:val="00FC186F"/>
    <w:rsid w:val="00FC18B1"/>
    <w:rsid w:val="00FC1936"/>
    <w:rsid w:val="00FC1A02"/>
    <w:rsid w:val="00FC1B9F"/>
    <w:rsid w:val="00FC1BE1"/>
    <w:rsid w:val="00FC1E5B"/>
    <w:rsid w:val="00FC1E8B"/>
    <w:rsid w:val="00FC1F6F"/>
    <w:rsid w:val="00FC1F9C"/>
    <w:rsid w:val="00FC2081"/>
    <w:rsid w:val="00FC209A"/>
    <w:rsid w:val="00FC20BE"/>
    <w:rsid w:val="00FC2168"/>
    <w:rsid w:val="00FC2349"/>
    <w:rsid w:val="00FC238F"/>
    <w:rsid w:val="00FC2396"/>
    <w:rsid w:val="00FC23AD"/>
    <w:rsid w:val="00FC242F"/>
    <w:rsid w:val="00FC2490"/>
    <w:rsid w:val="00FC2497"/>
    <w:rsid w:val="00FC251F"/>
    <w:rsid w:val="00FC254A"/>
    <w:rsid w:val="00FC2577"/>
    <w:rsid w:val="00FC264B"/>
    <w:rsid w:val="00FC270C"/>
    <w:rsid w:val="00FC278C"/>
    <w:rsid w:val="00FC2848"/>
    <w:rsid w:val="00FC2867"/>
    <w:rsid w:val="00FC28CC"/>
    <w:rsid w:val="00FC299C"/>
    <w:rsid w:val="00FC29BA"/>
    <w:rsid w:val="00FC2ABA"/>
    <w:rsid w:val="00FC2AE2"/>
    <w:rsid w:val="00FC2AF3"/>
    <w:rsid w:val="00FC2B70"/>
    <w:rsid w:val="00FC2BA7"/>
    <w:rsid w:val="00FC2D27"/>
    <w:rsid w:val="00FC2DF5"/>
    <w:rsid w:val="00FC2E95"/>
    <w:rsid w:val="00FC2F3A"/>
    <w:rsid w:val="00FC2FD8"/>
    <w:rsid w:val="00FC30C7"/>
    <w:rsid w:val="00FC3131"/>
    <w:rsid w:val="00FC331D"/>
    <w:rsid w:val="00FC3362"/>
    <w:rsid w:val="00FC3486"/>
    <w:rsid w:val="00FC34AA"/>
    <w:rsid w:val="00FC3584"/>
    <w:rsid w:val="00FC35CE"/>
    <w:rsid w:val="00FC365E"/>
    <w:rsid w:val="00FC372E"/>
    <w:rsid w:val="00FC3738"/>
    <w:rsid w:val="00FC37A4"/>
    <w:rsid w:val="00FC386C"/>
    <w:rsid w:val="00FC38A8"/>
    <w:rsid w:val="00FC392E"/>
    <w:rsid w:val="00FC39DF"/>
    <w:rsid w:val="00FC3A49"/>
    <w:rsid w:val="00FC3A6C"/>
    <w:rsid w:val="00FC3A99"/>
    <w:rsid w:val="00FC3AA1"/>
    <w:rsid w:val="00FC3B89"/>
    <w:rsid w:val="00FC3CC6"/>
    <w:rsid w:val="00FC3CE8"/>
    <w:rsid w:val="00FC3D57"/>
    <w:rsid w:val="00FC3D81"/>
    <w:rsid w:val="00FC3E02"/>
    <w:rsid w:val="00FC3E3C"/>
    <w:rsid w:val="00FC3E8F"/>
    <w:rsid w:val="00FC3F23"/>
    <w:rsid w:val="00FC41D5"/>
    <w:rsid w:val="00FC42F8"/>
    <w:rsid w:val="00FC434F"/>
    <w:rsid w:val="00FC446F"/>
    <w:rsid w:val="00FC449A"/>
    <w:rsid w:val="00FC454A"/>
    <w:rsid w:val="00FC45F0"/>
    <w:rsid w:val="00FC4637"/>
    <w:rsid w:val="00FC4665"/>
    <w:rsid w:val="00FC46DB"/>
    <w:rsid w:val="00FC46DC"/>
    <w:rsid w:val="00FC472C"/>
    <w:rsid w:val="00FC484A"/>
    <w:rsid w:val="00FC48CA"/>
    <w:rsid w:val="00FC4981"/>
    <w:rsid w:val="00FC4A26"/>
    <w:rsid w:val="00FC4A4F"/>
    <w:rsid w:val="00FC4AF1"/>
    <w:rsid w:val="00FC4AF3"/>
    <w:rsid w:val="00FC4C4E"/>
    <w:rsid w:val="00FC4CBF"/>
    <w:rsid w:val="00FC4E0A"/>
    <w:rsid w:val="00FC4E41"/>
    <w:rsid w:val="00FC4E54"/>
    <w:rsid w:val="00FC4F74"/>
    <w:rsid w:val="00FC4FAE"/>
    <w:rsid w:val="00FC4FC2"/>
    <w:rsid w:val="00FC5008"/>
    <w:rsid w:val="00FC501D"/>
    <w:rsid w:val="00FC50C1"/>
    <w:rsid w:val="00FC5192"/>
    <w:rsid w:val="00FC5275"/>
    <w:rsid w:val="00FC52AE"/>
    <w:rsid w:val="00FC530A"/>
    <w:rsid w:val="00FC539C"/>
    <w:rsid w:val="00FC53B4"/>
    <w:rsid w:val="00FC53E6"/>
    <w:rsid w:val="00FC5415"/>
    <w:rsid w:val="00FC550C"/>
    <w:rsid w:val="00FC55B0"/>
    <w:rsid w:val="00FC55BF"/>
    <w:rsid w:val="00FC55E4"/>
    <w:rsid w:val="00FC55F8"/>
    <w:rsid w:val="00FC5624"/>
    <w:rsid w:val="00FC56B4"/>
    <w:rsid w:val="00FC57A8"/>
    <w:rsid w:val="00FC57D6"/>
    <w:rsid w:val="00FC5865"/>
    <w:rsid w:val="00FC5867"/>
    <w:rsid w:val="00FC58DE"/>
    <w:rsid w:val="00FC58FA"/>
    <w:rsid w:val="00FC5953"/>
    <w:rsid w:val="00FC5976"/>
    <w:rsid w:val="00FC59C9"/>
    <w:rsid w:val="00FC59E1"/>
    <w:rsid w:val="00FC5A61"/>
    <w:rsid w:val="00FC5BD2"/>
    <w:rsid w:val="00FC5C27"/>
    <w:rsid w:val="00FC5D1E"/>
    <w:rsid w:val="00FC5D57"/>
    <w:rsid w:val="00FC5DDB"/>
    <w:rsid w:val="00FC5E51"/>
    <w:rsid w:val="00FC5E5E"/>
    <w:rsid w:val="00FC5FF0"/>
    <w:rsid w:val="00FC6010"/>
    <w:rsid w:val="00FC626D"/>
    <w:rsid w:val="00FC6284"/>
    <w:rsid w:val="00FC6324"/>
    <w:rsid w:val="00FC6434"/>
    <w:rsid w:val="00FC64D4"/>
    <w:rsid w:val="00FC65E8"/>
    <w:rsid w:val="00FC6677"/>
    <w:rsid w:val="00FC66AE"/>
    <w:rsid w:val="00FC66C6"/>
    <w:rsid w:val="00FC66EA"/>
    <w:rsid w:val="00FC677D"/>
    <w:rsid w:val="00FC6911"/>
    <w:rsid w:val="00FC692C"/>
    <w:rsid w:val="00FC69DB"/>
    <w:rsid w:val="00FC6A43"/>
    <w:rsid w:val="00FC6AD9"/>
    <w:rsid w:val="00FC6ADA"/>
    <w:rsid w:val="00FC6BDB"/>
    <w:rsid w:val="00FC6C04"/>
    <w:rsid w:val="00FC6C06"/>
    <w:rsid w:val="00FC6C8F"/>
    <w:rsid w:val="00FC6CEE"/>
    <w:rsid w:val="00FC6D22"/>
    <w:rsid w:val="00FC6E13"/>
    <w:rsid w:val="00FC6E4F"/>
    <w:rsid w:val="00FC6F60"/>
    <w:rsid w:val="00FC7035"/>
    <w:rsid w:val="00FC708A"/>
    <w:rsid w:val="00FC70D6"/>
    <w:rsid w:val="00FC7130"/>
    <w:rsid w:val="00FC71E1"/>
    <w:rsid w:val="00FC7263"/>
    <w:rsid w:val="00FC7309"/>
    <w:rsid w:val="00FC7334"/>
    <w:rsid w:val="00FC737A"/>
    <w:rsid w:val="00FC73AD"/>
    <w:rsid w:val="00FC741B"/>
    <w:rsid w:val="00FC7446"/>
    <w:rsid w:val="00FC747E"/>
    <w:rsid w:val="00FC75F9"/>
    <w:rsid w:val="00FC766C"/>
    <w:rsid w:val="00FC768E"/>
    <w:rsid w:val="00FC76AB"/>
    <w:rsid w:val="00FC7842"/>
    <w:rsid w:val="00FC7860"/>
    <w:rsid w:val="00FC79B7"/>
    <w:rsid w:val="00FC79F6"/>
    <w:rsid w:val="00FC7A4E"/>
    <w:rsid w:val="00FC7AC0"/>
    <w:rsid w:val="00FC7B02"/>
    <w:rsid w:val="00FC7B8D"/>
    <w:rsid w:val="00FC7BAB"/>
    <w:rsid w:val="00FC7C49"/>
    <w:rsid w:val="00FC7CAC"/>
    <w:rsid w:val="00FC7CC6"/>
    <w:rsid w:val="00FC7D53"/>
    <w:rsid w:val="00FC7DBF"/>
    <w:rsid w:val="00FC7DEB"/>
    <w:rsid w:val="00FD0038"/>
    <w:rsid w:val="00FD01BB"/>
    <w:rsid w:val="00FD0223"/>
    <w:rsid w:val="00FD02DA"/>
    <w:rsid w:val="00FD03E8"/>
    <w:rsid w:val="00FD05B8"/>
    <w:rsid w:val="00FD0652"/>
    <w:rsid w:val="00FD0676"/>
    <w:rsid w:val="00FD06AB"/>
    <w:rsid w:val="00FD071D"/>
    <w:rsid w:val="00FD0947"/>
    <w:rsid w:val="00FD0969"/>
    <w:rsid w:val="00FD0992"/>
    <w:rsid w:val="00FD09BE"/>
    <w:rsid w:val="00FD0AAB"/>
    <w:rsid w:val="00FD0ABF"/>
    <w:rsid w:val="00FD0B1E"/>
    <w:rsid w:val="00FD0B92"/>
    <w:rsid w:val="00FD0C1D"/>
    <w:rsid w:val="00FD0C5C"/>
    <w:rsid w:val="00FD0D95"/>
    <w:rsid w:val="00FD0E19"/>
    <w:rsid w:val="00FD0E6C"/>
    <w:rsid w:val="00FD0F77"/>
    <w:rsid w:val="00FD0F81"/>
    <w:rsid w:val="00FD0F89"/>
    <w:rsid w:val="00FD0FC1"/>
    <w:rsid w:val="00FD1053"/>
    <w:rsid w:val="00FD114F"/>
    <w:rsid w:val="00FD123D"/>
    <w:rsid w:val="00FD12AD"/>
    <w:rsid w:val="00FD138F"/>
    <w:rsid w:val="00FD1399"/>
    <w:rsid w:val="00FD1453"/>
    <w:rsid w:val="00FD14DE"/>
    <w:rsid w:val="00FD1509"/>
    <w:rsid w:val="00FD1536"/>
    <w:rsid w:val="00FD1574"/>
    <w:rsid w:val="00FD15B7"/>
    <w:rsid w:val="00FD16B9"/>
    <w:rsid w:val="00FD175C"/>
    <w:rsid w:val="00FD1849"/>
    <w:rsid w:val="00FD18DA"/>
    <w:rsid w:val="00FD1A9A"/>
    <w:rsid w:val="00FD1BB8"/>
    <w:rsid w:val="00FD1C6F"/>
    <w:rsid w:val="00FD1E2E"/>
    <w:rsid w:val="00FD1E3E"/>
    <w:rsid w:val="00FD1EFF"/>
    <w:rsid w:val="00FD207D"/>
    <w:rsid w:val="00FD2121"/>
    <w:rsid w:val="00FD2200"/>
    <w:rsid w:val="00FD22B6"/>
    <w:rsid w:val="00FD23D3"/>
    <w:rsid w:val="00FD2421"/>
    <w:rsid w:val="00FD2556"/>
    <w:rsid w:val="00FD256A"/>
    <w:rsid w:val="00FD259E"/>
    <w:rsid w:val="00FD2746"/>
    <w:rsid w:val="00FD27C7"/>
    <w:rsid w:val="00FD27EF"/>
    <w:rsid w:val="00FD2807"/>
    <w:rsid w:val="00FD28CA"/>
    <w:rsid w:val="00FD290B"/>
    <w:rsid w:val="00FD2979"/>
    <w:rsid w:val="00FD29C8"/>
    <w:rsid w:val="00FD2AED"/>
    <w:rsid w:val="00FD2CE8"/>
    <w:rsid w:val="00FD2CEE"/>
    <w:rsid w:val="00FD2D64"/>
    <w:rsid w:val="00FD2DE6"/>
    <w:rsid w:val="00FD2EEA"/>
    <w:rsid w:val="00FD2F4B"/>
    <w:rsid w:val="00FD313E"/>
    <w:rsid w:val="00FD3201"/>
    <w:rsid w:val="00FD3279"/>
    <w:rsid w:val="00FD3281"/>
    <w:rsid w:val="00FD32AF"/>
    <w:rsid w:val="00FD32C1"/>
    <w:rsid w:val="00FD3338"/>
    <w:rsid w:val="00FD3447"/>
    <w:rsid w:val="00FD34D2"/>
    <w:rsid w:val="00FD355D"/>
    <w:rsid w:val="00FD35A8"/>
    <w:rsid w:val="00FD35F5"/>
    <w:rsid w:val="00FD3642"/>
    <w:rsid w:val="00FD3649"/>
    <w:rsid w:val="00FD365C"/>
    <w:rsid w:val="00FD368B"/>
    <w:rsid w:val="00FD3847"/>
    <w:rsid w:val="00FD38E9"/>
    <w:rsid w:val="00FD39FA"/>
    <w:rsid w:val="00FD3A05"/>
    <w:rsid w:val="00FD3A8D"/>
    <w:rsid w:val="00FD3B10"/>
    <w:rsid w:val="00FD3BA9"/>
    <w:rsid w:val="00FD3C35"/>
    <w:rsid w:val="00FD3C5A"/>
    <w:rsid w:val="00FD3C61"/>
    <w:rsid w:val="00FD3D1D"/>
    <w:rsid w:val="00FD3DD0"/>
    <w:rsid w:val="00FD3F53"/>
    <w:rsid w:val="00FD3F77"/>
    <w:rsid w:val="00FD3F8C"/>
    <w:rsid w:val="00FD40DA"/>
    <w:rsid w:val="00FD410C"/>
    <w:rsid w:val="00FD421F"/>
    <w:rsid w:val="00FD42DC"/>
    <w:rsid w:val="00FD4449"/>
    <w:rsid w:val="00FD4473"/>
    <w:rsid w:val="00FD447C"/>
    <w:rsid w:val="00FD44D2"/>
    <w:rsid w:val="00FD454F"/>
    <w:rsid w:val="00FD45FD"/>
    <w:rsid w:val="00FD460A"/>
    <w:rsid w:val="00FD4614"/>
    <w:rsid w:val="00FD47B7"/>
    <w:rsid w:val="00FD4922"/>
    <w:rsid w:val="00FD4A03"/>
    <w:rsid w:val="00FD4B28"/>
    <w:rsid w:val="00FD4B67"/>
    <w:rsid w:val="00FD4B74"/>
    <w:rsid w:val="00FD4B8B"/>
    <w:rsid w:val="00FD4BC9"/>
    <w:rsid w:val="00FD4BF4"/>
    <w:rsid w:val="00FD4C0D"/>
    <w:rsid w:val="00FD4C9B"/>
    <w:rsid w:val="00FD4D53"/>
    <w:rsid w:val="00FD4E73"/>
    <w:rsid w:val="00FD50DC"/>
    <w:rsid w:val="00FD50FA"/>
    <w:rsid w:val="00FD514C"/>
    <w:rsid w:val="00FD5157"/>
    <w:rsid w:val="00FD5243"/>
    <w:rsid w:val="00FD5277"/>
    <w:rsid w:val="00FD531A"/>
    <w:rsid w:val="00FD5359"/>
    <w:rsid w:val="00FD5416"/>
    <w:rsid w:val="00FD5450"/>
    <w:rsid w:val="00FD546C"/>
    <w:rsid w:val="00FD5597"/>
    <w:rsid w:val="00FD55A8"/>
    <w:rsid w:val="00FD55AF"/>
    <w:rsid w:val="00FD5651"/>
    <w:rsid w:val="00FD5742"/>
    <w:rsid w:val="00FD57FE"/>
    <w:rsid w:val="00FD5855"/>
    <w:rsid w:val="00FD585C"/>
    <w:rsid w:val="00FD5924"/>
    <w:rsid w:val="00FD5A7C"/>
    <w:rsid w:val="00FD5BA3"/>
    <w:rsid w:val="00FD5BA7"/>
    <w:rsid w:val="00FD5BCD"/>
    <w:rsid w:val="00FD5CC3"/>
    <w:rsid w:val="00FD5CDD"/>
    <w:rsid w:val="00FD5D4C"/>
    <w:rsid w:val="00FD5D4D"/>
    <w:rsid w:val="00FD5E90"/>
    <w:rsid w:val="00FD5EB7"/>
    <w:rsid w:val="00FD5F6D"/>
    <w:rsid w:val="00FD610C"/>
    <w:rsid w:val="00FD6113"/>
    <w:rsid w:val="00FD614B"/>
    <w:rsid w:val="00FD614F"/>
    <w:rsid w:val="00FD61A3"/>
    <w:rsid w:val="00FD61F4"/>
    <w:rsid w:val="00FD6268"/>
    <w:rsid w:val="00FD6276"/>
    <w:rsid w:val="00FD6285"/>
    <w:rsid w:val="00FD6342"/>
    <w:rsid w:val="00FD63EE"/>
    <w:rsid w:val="00FD65D7"/>
    <w:rsid w:val="00FD65E3"/>
    <w:rsid w:val="00FD660C"/>
    <w:rsid w:val="00FD676A"/>
    <w:rsid w:val="00FD67AC"/>
    <w:rsid w:val="00FD67B1"/>
    <w:rsid w:val="00FD67B5"/>
    <w:rsid w:val="00FD67EF"/>
    <w:rsid w:val="00FD695B"/>
    <w:rsid w:val="00FD697C"/>
    <w:rsid w:val="00FD6AE8"/>
    <w:rsid w:val="00FD6B8F"/>
    <w:rsid w:val="00FD6C97"/>
    <w:rsid w:val="00FD6CFD"/>
    <w:rsid w:val="00FD6E00"/>
    <w:rsid w:val="00FD6E23"/>
    <w:rsid w:val="00FD6F20"/>
    <w:rsid w:val="00FD6FAE"/>
    <w:rsid w:val="00FD6FD1"/>
    <w:rsid w:val="00FD705F"/>
    <w:rsid w:val="00FD706B"/>
    <w:rsid w:val="00FD7089"/>
    <w:rsid w:val="00FD710E"/>
    <w:rsid w:val="00FD713E"/>
    <w:rsid w:val="00FD7146"/>
    <w:rsid w:val="00FD7248"/>
    <w:rsid w:val="00FD72D3"/>
    <w:rsid w:val="00FD7301"/>
    <w:rsid w:val="00FD731D"/>
    <w:rsid w:val="00FD7386"/>
    <w:rsid w:val="00FD742E"/>
    <w:rsid w:val="00FD74A4"/>
    <w:rsid w:val="00FD74EA"/>
    <w:rsid w:val="00FD7510"/>
    <w:rsid w:val="00FD7516"/>
    <w:rsid w:val="00FD75A9"/>
    <w:rsid w:val="00FD75D2"/>
    <w:rsid w:val="00FD7696"/>
    <w:rsid w:val="00FD76EF"/>
    <w:rsid w:val="00FD772A"/>
    <w:rsid w:val="00FD77E6"/>
    <w:rsid w:val="00FD788F"/>
    <w:rsid w:val="00FD78E2"/>
    <w:rsid w:val="00FD79C4"/>
    <w:rsid w:val="00FD7A02"/>
    <w:rsid w:val="00FD7BA3"/>
    <w:rsid w:val="00FD7C66"/>
    <w:rsid w:val="00FD7C78"/>
    <w:rsid w:val="00FD7CA6"/>
    <w:rsid w:val="00FD7CC6"/>
    <w:rsid w:val="00FE00C0"/>
    <w:rsid w:val="00FE0219"/>
    <w:rsid w:val="00FE0273"/>
    <w:rsid w:val="00FE029E"/>
    <w:rsid w:val="00FE050D"/>
    <w:rsid w:val="00FE0547"/>
    <w:rsid w:val="00FE05DE"/>
    <w:rsid w:val="00FE070C"/>
    <w:rsid w:val="00FE073F"/>
    <w:rsid w:val="00FE08DD"/>
    <w:rsid w:val="00FE0905"/>
    <w:rsid w:val="00FE09C4"/>
    <w:rsid w:val="00FE09E2"/>
    <w:rsid w:val="00FE0B34"/>
    <w:rsid w:val="00FE0BCD"/>
    <w:rsid w:val="00FE0C5F"/>
    <w:rsid w:val="00FE0D9D"/>
    <w:rsid w:val="00FE0DCB"/>
    <w:rsid w:val="00FE0E6C"/>
    <w:rsid w:val="00FE0E73"/>
    <w:rsid w:val="00FE0EB0"/>
    <w:rsid w:val="00FE0F1F"/>
    <w:rsid w:val="00FE1056"/>
    <w:rsid w:val="00FE10A2"/>
    <w:rsid w:val="00FE1113"/>
    <w:rsid w:val="00FE1194"/>
    <w:rsid w:val="00FE11A4"/>
    <w:rsid w:val="00FE11A5"/>
    <w:rsid w:val="00FE11B4"/>
    <w:rsid w:val="00FE11FB"/>
    <w:rsid w:val="00FE1216"/>
    <w:rsid w:val="00FE12FB"/>
    <w:rsid w:val="00FE1374"/>
    <w:rsid w:val="00FE13AB"/>
    <w:rsid w:val="00FE147C"/>
    <w:rsid w:val="00FE14C8"/>
    <w:rsid w:val="00FE14D2"/>
    <w:rsid w:val="00FE1582"/>
    <w:rsid w:val="00FE15C8"/>
    <w:rsid w:val="00FE15FB"/>
    <w:rsid w:val="00FE170B"/>
    <w:rsid w:val="00FE1796"/>
    <w:rsid w:val="00FE1943"/>
    <w:rsid w:val="00FE1AF0"/>
    <w:rsid w:val="00FE1B8F"/>
    <w:rsid w:val="00FE1C31"/>
    <w:rsid w:val="00FE1CC8"/>
    <w:rsid w:val="00FE1D1A"/>
    <w:rsid w:val="00FE1FB9"/>
    <w:rsid w:val="00FE21E8"/>
    <w:rsid w:val="00FE2277"/>
    <w:rsid w:val="00FE22C1"/>
    <w:rsid w:val="00FE2323"/>
    <w:rsid w:val="00FE2366"/>
    <w:rsid w:val="00FE239B"/>
    <w:rsid w:val="00FE23F7"/>
    <w:rsid w:val="00FE243A"/>
    <w:rsid w:val="00FE2451"/>
    <w:rsid w:val="00FE2498"/>
    <w:rsid w:val="00FE257A"/>
    <w:rsid w:val="00FE257F"/>
    <w:rsid w:val="00FE25A4"/>
    <w:rsid w:val="00FE260B"/>
    <w:rsid w:val="00FE269A"/>
    <w:rsid w:val="00FE26C2"/>
    <w:rsid w:val="00FE2736"/>
    <w:rsid w:val="00FE2785"/>
    <w:rsid w:val="00FE281E"/>
    <w:rsid w:val="00FE2828"/>
    <w:rsid w:val="00FE28C9"/>
    <w:rsid w:val="00FE28FD"/>
    <w:rsid w:val="00FE29BD"/>
    <w:rsid w:val="00FE2B25"/>
    <w:rsid w:val="00FE2BC2"/>
    <w:rsid w:val="00FE2BF7"/>
    <w:rsid w:val="00FE2C43"/>
    <w:rsid w:val="00FE2D52"/>
    <w:rsid w:val="00FE2D84"/>
    <w:rsid w:val="00FE2DEF"/>
    <w:rsid w:val="00FE2DF5"/>
    <w:rsid w:val="00FE2E84"/>
    <w:rsid w:val="00FE2F15"/>
    <w:rsid w:val="00FE2FC8"/>
    <w:rsid w:val="00FE3016"/>
    <w:rsid w:val="00FE31F4"/>
    <w:rsid w:val="00FE321F"/>
    <w:rsid w:val="00FE325A"/>
    <w:rsid w:val="00FE332F"/>
    <w:rsid w:val="00FE350A"/>
    <w:rsid w:val="00FE3580"/>
    <w:rsid w:val="00FE35EC"/>
    <w:rsid w:val="00FE372F"/>
    <w:rsid w:val="00FE387D"/>
    <w:rsid w:val="00FE389E"/>
    <w:rsid w:val="00FE38FA"/>
    <w:rsid w:val="00FE39C5"/>
    <w:rsid w:val="00FE3A2F"/>
    <w:rsid w:val="00FE3A96"/>
    <w:rsid w:val="00FE3AC0"/>
    <w:rsid w:val="00FE3B15"/>
    <w:rsid w:val="00FE3B50"/>
    <w:rsid w:val="00FE3BCA"/>
    <w:rsid w:val="00FE3CE2"/>
    <w:rsid w:val="00FE3E96"/>
    <w:rsid w:val="00FE3E9C"/>
    <w:rsid w:val="00FE3EBA"/>
    <w:rsid w:val="00FE3F2E"/>
    <w:rsid w:val="00FE3FA4"/>
    <w:rsid w:val="00FE3FB2"/>
    <w:rsid w:val="00FE40F0"/>
    <w:rsid w:val="00FE4129"/>
    <w:rsid w:val="00FE4145"/>
    <w:rsid w:val="00FE4168"/>
    <w:rsid w:val="00FE41CC"/>
    <w:rsid w:val="00FE42EB"/>
    <w:rsid w:val="00FE4430"/>
    <w:rsid w:val="00FE4477"/>
    <w:rsid w:val="00FE44B9"/>
    <w:rsid w:val="00FE4505"/>
    <w:rsid w:val="00FE4525"/>
    <w:rsid w:val="00FE4564"/>
    <w:rsid w:val="00FE456B"/>
    <w:rsid w:val="00FE45F4"/>
    <w:rsid w:val="00FE4638"/>
    <w:rsid w:val="00FE4654"/>
    <w:rsid w:val="00FE4929"/>
    <w:rsid w:val="00FE49C6"/>
    <w:rsid w:val="00FE4A9D"/>
    <w:rsid w:val="00FE4B0F"/>
    <w:rsid w:val="00FE4C97"/>
    <w:rsid w:val="00FE4D78"/>
    <w:rsid w:val="00FE4E17"/>
    <w:rsid w:val="00FE4E61"/>
    <w:rsid w:val="00FE4E74"/>
    <w:rsid w:val="00FE4FA3"/>
    <w:rsid w:val="00FE5022"/>
    <w:rsid w:val="00FE5081"/>
    <w:rsid w:val="00FE510A"/>
    <w:rsid w:val="00FE5122"/>
    <w:rsid w:val="00FE5238"/>
    <w:rsid w:val="00FE5259"/>
    <w:rsid w:val="00FE5333"/>
    <w:rsid w:val="00FE5359"/>
    <w:rsid w:val="00FE53A7"/>
    <w:rsid w:val="00FE5411"/>
    <w:rsid w:val="00FE5463"/>
    <w:rsid w:val="00FE55E3"/>
    <w:rsid w:val="00FE568D"/>
    <w:rsid w:val="00FE56AA"/>
    <w:rsid w:val="00FE5753"/>
    <w:rsid w:val="00FE5864"/>
    <w:rsid w:val="00FE596E"/>
    <w:rsid w:val="00FE599E"/>
    <w:rsid w:val="00FE5A41"/>
    <w:rsid w:val="00FE5A5E"/>
    <w:rsid w:val="00FE5ABE"/>
    <w:rsid w:val="00FE5BA3"/>
    <w:rsid w:val="00FE5CE3"/>
    <w:rsid w:val="00FE5D5A"/>
    <w:rsid w:val="00FE5E59"/>
    <w:rsid w:val="00FE5F98"/>
    <w:rsid w:val="00FE601A"/>
    <w:rsid w:val="00FE60C1"/>
    <w:rsid w:val="00FE6104"/>
    <w:rsid w:val="00FE6248"/>
    <w:rsid w:val="00FE6250"/>
    <w:rsid w:val="00FE6359"/>
    <w:rsid w:val="00FE6376"/>
    <w:rsid w:val="00FE64CD"/>
    <w:rsid w:val="00FE65AA"/>
    <w:rsid w:val="00FE6619"/>
    <w:rsid w:val="00FE6651"/>
    <w:rsid w:val="00FE668A"/>
    <w:rsid w:val="00FE66CB"/>
    <w:rsid w:val="00FE66DF"/>
    <w:rsid w:val="00FE673E"/>
    <w:rsid w:val="00FE674C"/>
    <w:rsid w:val="00FE67CB"/>
    <w:rsid w:val="00FE6800"/>
    <w:rsid w:val="00FE6842"/>
    <w:rsid w:val="00FE6843"/>
    <w:rsid w:val="00FE68E7"/>
    <w:rsid w:val="00FE69C9"/>
    <w:rsid w:val="00FE6A46"/>
    <w:rsid w:val="00FE6A57"/>
    <w:rsid w:val="00FE6AAF"/>
    <w:rsid w:val="00FE6B44"/>
    <w:rsid w:val="00FE6B4E"/>
    <w:rsid w:val="00FE6BBE"/>
    <w:rsid w:val="00FE6C0B"/>
    <w:rsid w:val="00FE6DB5"/>
    <w:rsid w:val="00FE6DCC"/>
    <w:rsid w:val="00FE6DFF"/>
    <w:rsid w:val="00FE6E61"/>
    <w:rsid w:val="00FE6E78"/>
    <w:rsid w:val="00FE6EDE"/>
    <w:rsid w:val="00FE6F9D"/>
    <w:rsid w:val="00FE7179"/>
    <w:rsid w:val="00FE71E1"/>
    <w:rsid w:val="00FE735A"/>
    <w:rsid w:val="00FE73BA"/>
    <w:rsid w:val="00FE7401"/>
    <w:rsid w:val="00FE7407"/>
    <w:rsid w:val="00FE74B5"/>
    <w:rsid w:val="00FE750B"/>
    <w:rsid w:val="00FE765B"/>
    <w:rsid w:val="00FE766A"/>
    <w:rsid w:val="00FE7933"/>
    <w:rsid w:val="00FE7958"/>
    <w:rsid w:val="00FE7A67"/>
    <w:rsid w:val="00FE7B31"/>
    <w:rsid w:val="00FE7CC9"/>
    <w:rsid w:val="00FE7CD0"/>
    <w:rsid w:val="00FE7D30"/>
    <w:rsid w:val="00FE7DA9"/>
    <w:rsid w:val="00FE7DBF"/>
    <w:rsid w:val="00FE7EE0"/>
    <w:rsid w:val="00FF0059"/>
    <w:rsid w:val="00FF00D6"/>
    <w:rsid w:val="00FF0213"/>
    <w:rsid w:val="00FF0243"/>
    <w:rsid w:val="00FF037D"/>
    <w:rsid w:val="00FF0387"/>
    <w:rsid w:val="00FF040D"/>
    <w:rsid w:val="00FF0427"/>
    <w:rsid w:val="00FF04A8"/>
    <w:rsid w:val="00FF04BA"/>
    <w:rsid w:val="00FF04E4"/>
    <w:rsid w:val="00FF0544"/>
    <w:rsid w:val="00FF05B7"/>
    <w:rsid w:val="00FF05D6"/>
    <w:rsid w:val="00FF0611"/>
    <w:rsid w:val="00FF068B"/>
    <w:rsid w:val="00FF0713"/>
    <w:rsid w:val="00FF093A"/>
    <w:rsid w:val="00FF09B7"/>
    <w:rsid w:val="00FF09DA"/>
    <w:rsid w:val="00FF0A30"/>
    <w:rsid w:val="00FF0B73"/>
    <w:rsid w:val="00FF0C76"/>
    <w:rsid w:val="00FF0D21"/>
    <w:rsid w:val="00FF0D3D"/>
    <w:rsid w:val="00FF0D7F"/>
    <w:rsid w:val="00FF0E2D"/>
    <w:rsid w:val="00FF0F26"/>
    <w:rsid w:val="00FF0F72"/>
    <w:rsid w:val="00FF0F82"/>
    <w:rsid w:val="00FF1080"/>
    <w:rsid w:val="00FF10C3"/>
    <w:rsid w:val="00FF112C"/>
    <w:rsid w:val="00FF1132"/>
    <w:rsid w:val="00FF11C7"/>
    <w:rsid w:val="00FF1220"/>
    <w:rsid w:val="00FF1281"/>
    <w:rsid w:val="00FF132F"/>
    <w:rsid w:val="00FF1410"/>
    <w:rsid w:val="00FF1557"/>
    <w:rsid w:val="00FF15C6"/>
    <w:rsid w:val="00FF15DB"/>
    <w:rsid w:val="00FF15E4"/>
    <w:rsid w:val="00FF16D3"/>
    <w:rsid w:val="00FF1739"/>
    <w:rsid w:val="00FF173A"/>
    <w:rsid w:val="00FF18A6"/>
    <w:rsid w:val="00FF19CC"/>
    <w:rsid w:val="00FF1A12"/>
    <w:rsid w:val="00FF1AFA"/>
    <w:rsid w:val="00FF1B2E"/>
    <w:rsid w:val="00FF1B52"/>
    <w:rsid w:val="00FF1C5A"/>
    <w:rsid w:val="00FF1C6E"/>
    <w:rsid w:val="00FF1E1D"/>
    <w:rsid w:val="00FF1E91"/>
    <w:rsid w:val="00FF1EAF"/>
    <w:rsid w:val="00FF1F7A"/>
    <w:rsid w:val="00FF2009"/>
    <w:rsid w:val="00FF200A"/>
    <w:rsid w:val="00FF201C"/>
    <w:rsid w:val="00FF2148"/>
    <w:rsid w:val="00FF2238"/>
    <w:rsid w:val="00FF2372"/>
    <w:rsid w:val="00FF2451"/>
    <w:rsid w:val="00FF26A4"/>
    <w:rsid w:val="00FF26DA"/>
    <w:rsid w:val="00FF2754"/>
    <w:rsid w:val="00FF2759"/>
    <w:rsid w:val="00FF2790"/>
    <w:rsid w:val="00FF2879"/>
    <w:rsid w:val="00FF2895"/>
    <w:rsid w:val="00FF2903"/>
    <w:rsid w:val="00FF29B9"/>
    <w:rsid w:val="00FF2A13"/>
    <w:rsid w:val="00FF2A3F"/>
    <w:rsid w:val="00FF2AA8"/>
    <w:rsid w:val="00FF2ABC"/>
    <w:rsid w:val="00FF2AC0"/>
    <w:rsid w:val="00FF2AE7"/>
    <w:rsid w:val="00FF2B23"/>
    <w:rsid w:val="00FF2B2E"/>
    <w:rsid w:val="00FF2BB8"/>
    <w:rsid w:val="00FF2BFB"/>
    <w:rsid w:val="00FF2F84"/>
    <w:rsid w:val="00FF2FB6"/>
    <w:rsid w:val="00FF2FD6"/>
    <w:rsid w:val="00FF3011"/>
    <w:rsid w:val="00FF302F"/>
    <w:rsid w:val="00FF3069"/>
    <w:rsid w:val="00FF3159"/>
    <w:rsid w:val="00FF3194"/>
    <w:rsid w:val="00FF32E4"/>
    <w:rsid w:val="00FF3359"/>
    <w:rsid w:val="00FF3453"/>
    <w:rsid w:val="00FF360B"/>
    <w:rsid w:val="00FF36D2"/>
    <w:rsid w:val="00FF388A"/>
    <w:rsid w:val="00FF38A0"/>
    <w:rsid w:val="00FF38A3"/>
    <w:rsid w:val="00FF3B2F"/>
    <w:rsid w:val="00FF3BBB"/>
    <w:rsid w:val="00FF3DB3"/>
    <w:rsid w:val="00FF3E3B"/>
    <w:rsid w:val="00FF3E76"/>
    <w:rsid w:val="00FF3ECF"/>
    <w:rsid w:val="00FF3F60"/>
    <w:rsid w:val="00FF3F72"/>
    <w:rsid w:val="00FF4230"/>
    <w:rsid w:val="00FF431E"/>
    <w:rsid w:val="00FF436E"/>
    <w:rsid w:val="00FF43EA"/>
    <w:rsid w:val="00FF4410"/>
    <w:rsid w:val="00FF44D3"/>
    <w:rsid w:val="00FF4518"/>
    <w:rsid w:val="00FF45C1"/>
    <w:rsid w:val="00FF4614"/>
    <w:rsid w:val="00FF465C"/>
    <w:rsid w:val="00FF46CA"/>
    <w:rsid w:val="00FF4764"/>
    <w:rsid w:val="00FF47CA"/>
    <w:rsid w:val="00FF47F1"/>
    <w:rsid w:val="00FF485B"/>
    <w:rsid w:val="00FF4877"/>
    <w:rsid w:val="00FF48B2"/>
    <w:rsid w:val="00FF492B"/>
    <w:rsid w:val="00FF4984"/>
    <w:rsid w:val="00FF49AF"/>
    <w:rsid w:val="00FF49D4"/>
    <w:rsid w:val="00FF4A25"/>
    <w:rsid w:val="00FF4B3B"/>
    <w:rsid w:val="00FF4B5D"/>
    <w:rsid w:val="00FF4BDB"/>
    <w:rsid w:val="00FF4BF7"/>
    <w:rsid w:val="00FF4CC3"/>
    <w:rsid w:val="00FF4F87"/>
    <w:rsid w:val="00FF4FA0"/>
    <w:rsid w:val="00FF4FAA"/>
    <w:rsid w:val="00FF4FAB"/>
    <w:rsid w:val="00FF50D6"/>
    <w:rsid w:val="00FF5160"/>
    <w:rsid w:val="00FF52F2"/>
    <w:rsid w:val="00FF5328"/>
    <w:rsid w:val="00FF5331"/>
    <w:rsid w:val="00FF5485"/>
    <w:rsid w:val="00FF548C"/>
    <w:rsid w:val="00FF54DC"/>
    <w:rsid w:val="00FF5609"/>
    <w:rsid w:val="00FF56B1"/>
    <w:rsid w:val="00FF5707"/>
    <w:rsid w:val="00FF57A4"/>
    <w:rsid w:val="00FF5844"/>
    <w:rsid w:val="00FF5898"/>
    <w:rsid w:val="00FF58AB"/>
    <w:rsid w:val="00FF58E8"/>
    <w:rsid w:val="00FF598D"/>
    <w:rsid w:val="00FF59CC"/>
    <w:rsid w:val="00FF5A9C"/>
    <w:rsid w:val="00FF5AD1"/>
    <w:rsid w:val="00FF5B30"/>
    <w:rsid w:val="00FF5B37"/>
    <w:rsid w:val="00FF5C0A"/>
    <w:rsid w:val="00FF5C0E"/>
    <w:rsid w:val="00FF5C37"/>
    <w:rsid w:val="00FF5C55"/>
    <w:rsid w:val="00FF5D18"/>
    <w:rsid w:val="00FF5E3B"/>
    <w:rsid w:val="00FF5E81"/>
    <w:rsid w:val="00FF5F54"/>
    <w:rsid w:val="00FF5FF5"/>
    <w:rsid w:val="00FF6065"/>
    <w:rsid w:val="00FF60D2"/>
    <w:rsid w:val="00FF61F4"/>
    <w:rsid w:val="00FF61FB"/>
    <w:rsid w:val="00FF6310"/>
    <w:rsid w:val="00FF631D"/>
    <w:rsid w:val="00FF64E5"/>
    <w:rsid w:val="00FF6514"/>
    <w:rsid w:val="00FF65B2"/>
    <w:rsid w:val="00FF661E"/>
    <w:rsid w:val="00FF66B7"/>
    <w:rsid w:val="00FF6754"/>
    <w:rsid w:val="00FF6764"/>
    <w:rsid w:val="00FF678A"/>
    <w:rsid w:val="00FF681D"/>
    <w:rsid w:val="00FF6822"/>
    <w:rsid w:val="00FF6A2B"/>
    <w:rsid w:val="00FF6AB0"/>
    <w:rsid w:val="00FF6CE7"/>
    <w:rsid w:val="00FF6D1C"/>
    <w:rsid w:val="00FF6D7C"/>
    <w:rsid w:val="00FF6DAC"/>
    <w:rsid w:val="00FF6E0C"/>
    <w:rsid w:val="00FF6E2C"/>
    <w:rsid w:val="00FF6F7E"/>
    <w:rsid w:val="00FF6F88"/>
    <w:rsid w:val="00FF6F93"/>
    <w:rsid w:val="00FF6F9B"/>
    <w:rsid w:val="00FF6F9E"/>
    <w:rsid w:val="00FF6FAD"/>
    <w:rsid w:val="00FF7064"/>
    <w:rsid w:val="00FF70C5"/>
    <w:rsid w:val="00FF7102"/>
    <w:rsid w:val="00FF7123"/>
    <w:rsid w:val="00FF7177"/>
    <w:rsid w:val="00FF7219"/>
    <w:rsid w:val="00FF7225"/>
    <w:rsid w:val="00FF7226"/>
    <w:rsid w:val="00FF7275"/>
    <w:rsid w:val="00FF7288"/>
    <w:rsid w:val="00FF732A"/>
    <w:rsid w:val="00FF74D8"/>
    <w:rsid w:val="00FF7682"/>
    <w:rsid w:val="00FF7705"/>
    <w:rsid w:val="00FF777C"/>
    <w:rsid w:val="00FF786F"/>
    <w:rsid w:val="00FF7886"/>
    <w:rsid w:val="00FF78F0"/>
    <w:rsid w:val="00FF792D"/>
    <w:rsid w:val="00FF793D"/>
    <w:rsid w:val="00FF79BF"/>
    <w:rsid w:val="00FF79DC"/>
    <w:rsid w:val="00FF7A77"/>
    <w:rsid w:val="00FF7C8E"/>
    <w:rsid w:val="00FF7CD4"/>
    <w:rsid w:val="00FF7F36"/>
    <w:rsid w:val="00FF7F4B"/>
    <w:rsid w:val="00FF7FAE"/>
    <w:rsid w:val="00FF7FFA"/>
    <w:rsid w:val="010A205B"/>
    <w:rsid w:val="010A5465"/>
    <w:rsid w:val="01180705"/>
    <w:rsid w:val="013B7F82"/>
    <w:rsid w:val="013C2F5D"/>
    <w:rsid w:val="013C4BC1"/>
    <w:rsid w:val="01578E38"/>
    <w:rsid w:val="015A28C6"/>
    <w:rsid w:val="015DFA4C"/>
    <w:rsid w:val="0165443D"/>
    <w:rsid w:val="017AEB55"/>
    <w:rsid w:val="017F01D3"/>
    <w:rsid w:val="017FABA1"/>
    <w:rsid w:val="0180AAD9"/>
    <w:rsid w:val="0184FC7D"/>
    <w:rsid w:val="0188AFB0"/>
    <w:rsid w:val="018DB6D2"/>
    <w:rsid w:val="01958326"/>
    <w:rsid w:val="019A5AF0"/>
    <w:rsid w:val="01A19E3B"/>
    <w:rsid w:val="01C25D91"/>
    <w:rsid w:val="01DDC6D6"/>
    <w:rsid w:val="01E6DB4F"/>
    <w:rsid w:val="01FCBEF6"/>
    <w:rsid w:val="020AC511"/>
    <w:rsid w:val="0231612F"/>
    <w:rsid w:val="0231BE75"/>
    <w:rsid w:val="02469CCE"/>
    <w:rsid w:val="02476031"/>
    <w:rsid w:val="0255456B"/>
    <w:rsid w:val="025DD3FD"/>
    <w:rsid w:val="026C3C6F"/>
    <w:rsid w:val="02719D79"/>
    <w:rsid w:val="028522C6"/>
    <w:rsid w:val="0296A415"/>
    <w:rsid w:val="0296E581"/>
    <w:rsid w:val="029BD193"/>
    <w:rsid w:val="02A9D7CC"/>
    <w:rsid w:val="02AA6544"/>
    <w:rsid w:val="02AE47F9"/>
    <w:rsid w:val="02B8E503"/>
    <w:rsid w:val="02DEB52B"/>
    <w:rsid w:val="02FA8480"/>
    <w:rsid w:val="030A6AFF"/>
    <w:rsid w:val="03231DEF"/>
    <w:rsid w:val="03472580"/>
    <w:rsid w:val="03520CA3"/>
    <w:rsid w:val="03663A16"/>
    <w:rsid w:val="0385B61F"/>
    <w:rsid w:val="039D0A3D"/>
    <w:rsid w:val="039EC17A"/>
    <w:rsid w:val="03C76DB0"/>
    <w:rsid w:val="03CCDE0F"/>
    <w:rsid w:val="03CE4F43"/>
    <w:rsid w:val="03E11E8B"/>
    <w:rsid w:val="03E67C44"/>
    <w:rsid w:val="03EA8EF4"/>
    <w:rsid w:val="03EB4F74"/>
    <w:rsid w:val="03ED5332"/>
    <w:rsid w:val="03F1581B"/>
    <w:rsid w:val="03F90378"/>
    <w:rsid w:val="040D8F1C"/>
    <w:rsid w:val="043A0A3F"/>
    <w:rsid w:val="046B967B"/>
    <w:rsid w:val="046D17F9"/>
    <w:rsid w:val="047B43A3"/>
    <w:rsid w:val="047C058E"/>
    <w:rsid w:val="0496BFE2"/>
    <w:rsid w:val="049E6A8F"/>
    <w:rsid w:val="04AB54BC"/>
    <w:rsid w:val="04AF2F8C"/>
    <w:rsid w:val="04B69B4E"/>
    <w:rsid w:val="04C3438B"/>
    <w:rsid w:val="04CBE762"/>
    <w:rsid w:val="04D6D81B"/>
    <w:rsid w:val="04D88B2D"/>
    <w:rsid w:val="04DE623D"/>
    <w:rsid w:val="04EAE6BF"/>
    <w:rsid w:val="04FD6FB7"/>
    <w:rsid w:val="0505085B"/>
    <w:rsid w:val="0513E260"/>
    <w:rsid w:val="051CC087"/>
    <w:rsid w:val="051DE8E2"/>
    <w:rsid w:val="052EC54E"/>
    <w:rsid w:val="05302882"/>
    <w:rsid w:val="055432E1"/>
    <w:rsid w:val="0556A414"/>
    <w:rsid w:val="055FD232"/>
    <w:rsid w:val="0584F186"/>
    <w:rsid w:val="0588ED93"/>
    <w:rsid w:val="059146B5"/>
    <w:rsid w:val="0598E2CD"/>
    <w:rsid w:val="05A1FB15"/>
    <w:rsid w:val="05A2058E"/>
    <w:rsid w:val="05AF9CA8"/>
    <w:rsid w:val="05C46921"/>
    <w:rsid w:val="05DE26D1"/>
    <w:rsid w:val="05EAE50D"/>
    <w:rsid w:val="05F8B246"/>
    <w:rsid w:val="060A5E1D"/>
    <w:rsid w:val="060FF3EC"/>
    <w:rsid w:val="0622D713"/>
    <w:rsid w:val="06276C51"/>
    <w:rsid w:val="0634A46C"/>
    <w:rsid w:val="063C6EE0"/>
    <w:rsid w:val="06455A2B"/>
    <w:rsid w:val="0645B84D"/>
    <w:rsid w:val="0647C003"/>
    <w:rsid w:val="064934C0"/>
    <w:rsid w:val="0649BD78"/>
    <w:rsid w:val="064C96E3"/>
    <w:rsid w:val="064E9DF1"/>
    <w:rsid w:val="065868AB"/>
    <w:rsid w:val="0661CAD3"/>
    <w:rsid w:val="06711C11"/>
    <w:rsid w:val="06721376"/>
    <w:rsid w:val="06747F93"/>
    <w:rsid w:val="0682D914"/>
    <w:rsid w:val="06837F9A"/>
    <w:rsid w:val="068D371A"/>
    <w:rsid w:val="068DB80B"/>
    <w:rsid w:val="069E6A4A"/>
    <w:rsid w:val="069FCDA3"/>
    <w:rsid w:val="06AD6BCB"/>
    <w:rsid w:val="06BEBC77"/>
    <w:rsid w:val="06C11224"/>
    <w:rsid w:val="06CDA775"/>
    <w:rsid w:val="06D81D69"/>
    <w:rsid w:val="06DD69E8"/>
    <w:rsid w:val="06DFFC41"/>
    <w:rsid w:val="06F509A0"/>
    <w:rsid w:val="06F9E75E"/>
    <w:rsid w:val="070E733E"/>
    <w:rsid w:val="070F82AE"/>
    <w:rsid w:val="070FD001"/>
    <w:rsid w:val="07120175"/>
    <w:rsid w:val="071D2B28"/>
    <w:rsid w:val="072D72BA"/>
    <w:rsid w:val="07351FC2"/>
    <w:rsid w:val="073CF5EE"/>
    <w:rsid w:val="074543A8"/>
    <w:rsid w:val="075044E4"/>
    <w:rsid w:val="076E2FDD"/>
    <w:rsid w:val="079C9A32"/>
    <w:rsid w:val="079E3121"/>
    <w:rsid w:val="07A2DEA1"/>
    <w:rsid w:val="07A5CCE0"/>
    <w:rsid w:val="07ADDAC1"/>
    <w:rsid w:val="07B6F2C4"/>
    <w:rsid w:val="07B7061A"/>
    <w:rsid w:val="07BAE99C"/>
    <w:rsid w:val="07BEAC52"/>
    <w:rsid w:val="07C594E3"/>
    <w:rsid w:val="07FB7C6E"/>
    <w:rsid w:val="080193F8"/>
    <w:rsid w:val="08085BF0"/>
    <w:rsid w:val="080EF7B7"/>
    <w:rsid w:val="0811611C"/>
    <w:rsid w:val="0814F421"/>
    <w:rsid w:val="0818E518"/>
    <w:rsid w:val="0836C323"/>
    <w:rsid w:val="084C771D"/>
    <w:rsid w:val="08579160"/>
    <w:rsid w:val="0879D506"/>
    <w:rsid w:val="088A34D2"/>
    <w:rsid w:val="088D71F9"/>
    <w:rsid w:val="0896A8F4"/>
    <w:rsid w:val="089919C7"/>
    <w:rsid w:val="08AE372A"/>
    <w:rsid w:val="08B382E8"/>
    <w:rsid w:val="08BF3CB0"/>
    <w:rsid w:val="08EA3C3A"/>
    <w:rsid w:val="08EC3A77"/>
    <w:rsid w:val="09116B8A"/>
    <w:rsid w:val="09156116"/>
    <w:rsid w:val="09171A88"/>
    <w:rsid w:val="0925A812"/>
    <w:rsid w:val="09284725"/>
    <w:rsid w:val="092D120E"/>
    <w:rsid w:val="09401573"/>
    <w:rsid w:val="094FD7B9"/>
    <w:rsid w:val="095C9257"/>
    <w:rsid w:val="09697B34"/>
    <w:rsid w:val="097224DC"/>
    <w:rsid w:val="098D7BCA"/>
    <w:rsid w:val="0990338E"/>
    <w:rsid w:val="0990DFAB"/>
    <w:rsid w:val="099C0E4F"/>
    <w:rsid w:val="09A620C0"/>
    <w:rsid w:val="09ABD010"/>
    <w:rsid w:val="09B6917D"/>
    <w:rsid w:val="09C48B92"/>
    <w:rsid w:val="09C54160"/>
    <w:rsid w:val="09CC99B2"/>
    <w:rsid w:val="09CE0069"/>
    <w:rsid w:val="09D61304"/>
    <w:rsid w:val="09D86107"/>
    <w:rsid w:val="09DD6C9C"/>
    <w:rsid w:val="09E03786"/>
    <w:rsid w:val="09F03869"/>
    <w:rsid w:val="09F898C6"/>
    <w:rsid w:val="0A11845E"/>
    <w:rsid w:val="0A1E6ACA"/>
    <w:rsid w:val="0A2D1E2C"/>
    <w:rsid w:val="0A54B104"/>
    <w:rsid w:val="0A57564E"/>
    <w:rsid w:val="0A608543"/>
    <w:rsid w:val="0A65F022"/>
    <w:rsid w:val="0A661AC3"/>
    <w:rsid w:val="0A6F1DC4"/>
    <w:rsid w:val="0A8DC8FF"/>
    <w:rsid w:val="0A92FA0A"/>
    <w:rsid w:val="0A94465F"/>
    <w:rsid w:val="0AC3F24B"/>
    <w:rsid w:val="0ADF9C9C"/>
    <w:rsid w:val="0AE01196"/>
    <w:rsid w:val="0AE724C6"/>
    <w:rsid w:val="0AF10ACB"/>
    <w:rsid w:val="0AF50FA8"/>
    <w:rsid w:val="0AF9E774"/>
    <w:rsid w:val="0B427117"/>
    <w:rsid w:val="0B42730B"/>
    <w:rsid w:val="0B53F249"/>
    <w:rsid w:val="0B63CC1D"/>
    <w:rsid w:val="0B6A23F5"/>
    <w:rsid w:val="0B829922"/>
    <w:rsid w:val="0B95CD70"/>
    <w:rsid w:val="0BB69098"/>
    <w:rsid w:val="0BC4D3AC"/>
    <w:rsid w:val="0BE2920B"/>
    <w:rsid w:val="0BE419AC"/>
    <w:rsid w:val="0BEE3DD0"/>
    <w:rsid w:val="0C0521EE"/>
    <w:rsid w:val="0C1B30E4"/>
    <w:rsid w:val="0C34D45B"/>
    <w:rsid w:val="0C36A2CA"/>
    <w:rsid w:val="0C3DB0E1"/>
    <w:rsid w:val="0C3E56B1"/>
    <w:rsid w:val="0C581BFF"/>
    <w:rsid w:val="0C5E95D0"/>
    <w:rsid w:val="0C759643"/>
    <w:rsid w:val="0C883E69"/>
    <w:rsid w:val="0C88778D"/>
    <w:rsid w:val="0C943FF4"/>
    <w:rsid w:val="0C9C3BC4"/>
    <w:rsid w:val="0CBA363F"/>
    <w:rsid w:val="0CBA6945"/>
    <w:rsid w:val="0CC156D6"/>
    <w:rsid w:val="0CC43DAC"/>
    <w:rsid w:val="0CD4C9D5"/>
    <w:rsid w:val="0CEDA3A2"/>
    <w:rsid w:val="0CF18E55"/>
    <w:rsid w:val="0CF486EB"/>
    <w:rsid w:val="0D3139A9"/>
    <w:rsid w:val="0D36E17D"/>
    <w:rsid w:val="0D38395D"/>
    <w:rsid w:val="0D394843"/>
    <w:rsid w:val="0D3C7C9B"/>
    <w:rsid w:val="0D4101E3"/>
    <w:rsid w:val="0D541002"/>
    <w:rsid w:val="0D70147E"/>
    <w:rsid w:val="0D827B9B"/>
    <w:rsid w:val="0D832C8A"/>
    <w:rsid w:val="0D8D30C4"/>
    <w:rsid w:val="0D9097FB"/>
    <w:rsid w:val="0D94AE36"/>
    <w:rsid w:val="0D9E4F9D"/>
    <w:rsid w:val="0DA1F65D"/>
    <w:rsid w:val="0DA6985C"/>
    <w:rsid w:val="0DC5694D"/>
    <w:rsid w:val="0DD6E888"/>
    <w:rsid w:val="0DE9E07E"/>
    <w:rsid w:val="0DF12649"/>
    <w:rsid w:val="0E02CA67"/>
    <w:rsid w:val="0E08DFFA"/>
    <w:rsid w:val="0E0C9D52"/>
    <w:rsid w:val="0E3FDDE5"/>
    <w:rsid w:val="0E6027A7"/>
    <w:rsid w:val="0E705699"/>
    <w:rsid w:val="0E999CB7"/>
    <w:rsid w:val="0EBB9997"/>
    <w:rsid w:val="0EC0227E"/>
    <w:rsid w:val="0ED09ED8"/>
    <w:rsid w:val="0ED2E910"/>
    <w:rsid w:val="0EDDC467"/>
    <w:rsid w:val="0F19BF07"/>
    <w:rsid w:val="0F28B5D4"/>
    <w:rsid w:val="0F2C6314"/>
    <w:rsid w:val="0F2C646F"/>
    <w:rsid w:val="0F69814C"/>
    <w:rsid w:val="0F6AFEA3"/>
    <w:rsid w:val="0F6C3F17"/>
    <w:rsid w:val="0F732EC1"/>
    <w:rsid w:val="0F73A2A4"/>
    <w:rsid w:val="0F7533B3"/>
    <w:rsid w:val="0F7B03CD"/>
    <w:rsid w:val="0F92B572"/>
    <w:rsid w:val="0F979F2F"/>
    <w:rsid w:val="0FA8E67D"/>
    <w:rsid w:val="0FB0ACC9"/>
    <w:rsid w:val="0FB2AB7E"/>
    <w:rsid w:val="0FB765C0"/>
    <w:rsid w:val="0FBFDF2B"/>
    <w:rsid w:val="0FCF8D90"/>
    <w:rsid w:val="0FD15931"/>
    <w:rsid w:val="0FDA6886"/>
    <w:rsid w:val="0FDE86A2"/>
    <w:rsid w:val="0FEC73DF"/>
    <w:rsid w:val="1003AF72"/>
    <w:rsid w:val="10116469"/>
    <w:rsid w:val="10275C3D"/>
    <w:rsid w:val="102BE1D7"/>
    <w:rsid w:val="10341CD9"/>
    <w:rsid w:val="1034A3F2"/>
    <w:rsid w:val="1042D33A"/>
    <w:rsid w:val="104966A0"/>
    <w:rsid w:val="1049C226"/>
    <w:rsid w:val="1053AA6D"/>
    <w:rsid w:val="105B8866"/>
    <w:rsid w:val="105BB5E8"/>
    <w:rsid w:val="106140B0"/>
    <w:rsid w:val="10A01663"/>
    <w:rsid w:val="10A269A2"/>
    <w:rsid w:val="10A6C162"/>
    <w:rsid w:val="10B0C876"/>
    <w:rsid w:val="10D6F512"/>
    <w:rsid w:val="10F7A238"/>
    <w:rsid w:val="1100A1B5"/>
    <w:rsid w:val="1118954E"/>
    <w:rsid w:val="111E25F0"/>
    <w:rsid w:val="112BB798"/>
    <w:rsid w:val="112D52F2"/>
    <w:rsid w:val="112E5057"/>
    <w:rsid w:val="114C3F87"/>
    <w:rsid w:val="114E1733"/>
    <w:rsid w:val="114ED7C6"/>
    <w:rsid w:val="1161B576"/>
    <w:rsid w:val="117FEE76"/>
    <w:rsid w:val="1186E1F4"/>
    <w:rsid w:val="119ED127"/>
    <w:rsid w:val="11AEB712"/>
    <w:rsid w:val="11B98546"/>
    <w:rsid w:val="11BA1AB1"/>
    <w:rsid w:val="11BAB090"/>
    <w:rsid w:val="11C33E58"/>
    <w:rsid w:val="11CC8CAD"/>
    <w:rsid w:val="11CDD361"/>
    <w:rsid w:val="11D2D157"/>
    <w:rsid w:val="11D75CA8"/>
    <w:rsid w:val="11E08059"/>
    <w:rsid w:val="11E611B7"/>
    <w:rsid w:val="11FAD521"/>
    <w:rsid w:val="120194C4"/>
    <w:rsid w:val="1201DDBA"/>
    <w:rsid w:val="1210DE01"/>
    <w:rsid w:val="121E2158"/>
    <w:rsid w:val="1228D191"/>
    <w:rsid w:val="1229AE89"/>
    <w:rsid w:val="123581FE"/>
    <w:rsid w:val="1259212B"/>
    <w:rsid w:val="125D2D25"/>
    <w:rsid w:val="125DB610"/>
    <w:rsid w:val="126A257B"/>
    <w:rsid w:val="127B54E9"/>
    <w:rsid w:val="12AB422D"/>
    <w:rsid w:val="12ADBD94"/>
    <w:rsid w:val="12B9659F"/>
    <w:rsid w:val="12C1DDB0"/>
    <w:rsid w:val="12C1EB0E"/>
    <w:rsid w:val="12CFB8C8"/>
    <w:rsid w:val="12E33436"/>
    <w:rsid w:val="12FBB128"/>
    <w:rsid w:val="13174C42"/>
    <w:rsid w:val="131DF71D"/>
    <w:rsid w:val="132B776B"/>
    <w:rsid w:val="132E9D3F"/>
    <w:rsid w:val="134563EA"/>
    <w:rsid w:val="135141D0"/>
    <w:rsid w:val="137A4342"/>
    <w:rsid w:val="1388B9D4"/>
    <w:rsid w:val="13ABC744"/>
    <w:rsid w:val="13B72831"/>
    <w:rsid w:val="13B98E9B"/>
    <w:rsid w:val="13C691C7"/>
    <w:rsid w:val="13D4F2D9"/>
    <w:rsid w:val="13D735E5"/>
    <w:rsid w:val="13E37CEA"/>
    <w:rsid w:val="13E49DE6"/>
    <w:rsid w:val="13E6EF1D"/>
    <w:rsid w:val="13ECE7F9"/>
    <w:rsid w:val="13F1DA49"/>
    <w:rsid w:val="13F33E97"/>
    <w:rsid w:val="13F9695D"/>
    <w:rsid w:val="13FA2B64"/>
    <w:rsid w:val="14051CC4"/>
    <w:rsid w:val="14139331"/>
    <w:rsid w:val="1417575C"/>
    <w:rsid w:val="1418D4FF"/>
    <w:rsid w:val="1433FF72"/>
    <w:rsid w:val="1475C0F9"/>
    <w:rsid w:val="147764C3"/>
    <w:rsid w:val="147C4C1D"/>
    <w:rsid w:val="149228BE"/>
    <w:rsid w:val="14924669"/>
    <w:rsid w:val="14B135EE"/>
    <w:rsid w:val="14BD9D72"/>
    <w:rsid w:val="14C58EEF"/>
    <w:rsid w:val="14D26403"/>
    <w:rsid w:val="14D65E7A"/>
    <w:rsid w:val="14D83E25"/>
    <w:rsid w:val="14E465D1"/>
    <w:rsid w:val="14E853F5"/>
    <w:rsid w:val="14E86BAD"/>
    <w:rsid w:val="14F8FCA7"/>
    <w:rsid w:val="150D3AD8"/>
    <w:rsid w:val="1517EE70"/>
    <w:rsid w:val="15247926"/>
    <w:rsid w:val="1525D117"/>
    <w:rsid w:val="15362222"/>
    <w:rsid w:val="153B4484"/>
    <w:rsid w:val="1553CC8B"/>
    <w:rsid w:val="155C03F8"/>
    <w:rsid w:val="155FB59F"/>
    <w:rsid w:val="156BEB1A"/>
    <w:rsid w:val="1574D19A"/>
    <w:rsid w:val="15970FB1"/>
    <w:rsid w:val="159F8B8F"/>
    <w:rsid w:val="15AAA42D"/>
    <w:rsid w:val="15BC8A1D"/>
    <w:rsid w:val="15D1545A"/>
    <w:rsid w:val="15D7A19D"/>
    <w:rsid w:val="15D8422B"/>
    <w:rsid w:val="16027FC4"/>
    <w:rsid w:val="160D44D4"/>
    <w:rsid w:val="1612397C"/>
    <w:rsid w:val="163A7381"/>
    <w:rsid w:val="1642B5CD"/>
    <w:rsid w:val="164A1AE0"/>
    <w:rsid w:val="164C43DA"/>
    <w:rsid w:val="16557318"/>
    <w:rsid w:val="1659C3A7"/>
    <w:rsid w:val="1661B290"/>
    <w:rsid w:val="166B25BF"/>
    <w:rsid w:val="16708177"/>
    <w:rsid w:val="169875A8"/>
    <w:rsid w:val="16A96994"/>
    <w:rsid w:val="16C2C44C"/>
    <w:rsid w:val="16C70AFF"/>
    <w:rsid w:val="16D3647E"/>
    <w:rsid w:val="16DB85BF"/>
    <w:rsid w:val="16DDC65C"/>
    <w:rsid w:val="16ECFB62"/>
    <w:rsid w:val="16F305AA"/>
    <w:rsid w:val="170F5D74"/>
    <w:rsid w:val="1714124F"/>
    <w:rsid w:val="17211683"/>
    <w:rsid w:val="1723A23F"/>
    <w:rsid w:val="1725743E"/>
    <w:rsid w:val="17291664"/>
    <w:rsid w:val="172A761E"/>
    <w:rsid w:val="17856ADB"/>
    <w:rsid w:val="1790563E"/>
    <w:rsid w:val="17A53D5D"/>
    <w:rsid w:val="17B29868"/>
    <w:rsid w:val="17B42867"/>
    <w:rsid w:val="17BF7B5E"/>
    <w:rsid w:val="17C40F46"/>
    <w:rsid w:val="17C9EA30"/>
    <w:rsid w:val="17D84705"/>
    <w:rsid w:val="17E827D7"/>
    <w:rsid w:val="17EEF949"/>
    <w:rsid w:val="17FB4B85"/>
    <w:rsid w:val="181AB508"/>
    <w:rsid w:val="18310F1D"/>
    <w:rsid w:val="183AA188"/>
    <w:rsid w:val="18410B47"/>
    <w:rsid w:val="18486BCF"/>
    <w:rsid w:val="184EE8CE"/>
    <w:rsid w:val="185A8CCD"/>
    <w:rsid w:val="185FE33B"/>
    <w:rsid w:val="187FC4B1"/>
    <w:rsid w:val="1895A48E"/>
    <w:rsid w:val="18A01DE2"/>
    <w:rsid w:val="18BEB403"/>
    <w:rsid w:val="18D602AE"/>
    <w:rsid w:val="18EA9A79"/>
    <w:rsid w:val="18F4D9F3"/>
    <w:rsid w:val="18FF7E3B"/>
    <w:rsid w:val="1903B5C3"/>
    <w:rsid w:val="1906C7CA"/>
    <w:rsid w:val="191EF0AD"/>
    <w:rsid w:val="192B1F22"/>
    <w:rsid w:val="194BD602"/>
    <w:rsid w:val="19568626"/>
    <w:rsid w:val="19581321"/>
    <w:rsid w:val="198883A3"/>
    <w:rsid w:val="199E4922"/>
    <w:rsid w:val="19A60C88"/>
    <w:rsid w:val="19ACCEDB"/>
    <w:rsid w:val="19AE0919"/>
    <w:rsid w:val="19B76E75"/>
    <w:rsid w:val="19B7D43F"/>
    <w:rsid w:val="19C62C2F"/>
    <w:rsid w:val="19CB46A4"/>
    <w:rsid w:val="19D898CD"/>
    <w:rsid w:val="19E6949F"/>
    <w:rsid w:val="19F4F665"/>
    <w:rsid w:val="1A029819"/>
    <w:rsid w:val="1A02C162"/>
    <w:rsid w:val="1A0E5E7B"/>
    <w:rsid w:val="1A12C3D1"/>
    <w:rsid w:val="1A1D43FA"/>
    <w:rsid w:val="1A2C81C0"/>
    <w:rsid w:val="1A2C85AF"/>
    <w:rsid w:val="1A2E7245"/>
    <w:rsid w:val="1A31E64E"/>
    <w:rsid w:val="1A44F414"/>
    <w:rsid w:val="1A5946CD"/>
    <w:rsid w:val="1A5C4B62"/>
    <w:rsid w:val="1A6D1939"/>
    <w:rsid w:val="1A70AE7C"/>
    <w:rsid w:val="1A75F293"/>
    <w:rsid w:val="1A82C493"/>
    <w:rsid w:val="1A85BDC5"/>
    <w:rsid w:val="1A940817"/>
    <w:rsid w:val="1A943724"/>
    <w:rsid w:val="1A98B0DB"/>
    <w:rsid w:val="1AA1E626"/>
    <w:rsid w:val="1AA270C4"/>
    <w:rsid w:val="1AAEB799"/>
    <w:rsid w:val="1AC924B4"/>
    <w:rsid w:val="1AD2F444"/>
    <w:rsid w:val="1AD92E13"/>
    <w:rsid w:val="1AD9CA5F"/>
    <w:rsid w:val="1AFC5C79"/>
    <w:rsid w:val="1B10EA2A"/>
    <w:rsid w:val="1B1211D4"/>
    <w:rsid w:val="1B778305"/>
    <w:rsid w:val="1B94E51D"/>
    <w:rsid w:val="1BA7A83C"/>
    <w:rsid w:val="1BB1E3C3"/>
    <w:rsid w:val="1BC12160"/>
    <w:rsid w:val="1BE873EF"/>
    <w:rsid w:val="1C134D54"/>
    <w:rsid w:val="1C316B32"/>
    <w:rsid w:val="1C45156E"/>
    <w:rsid w:val="1C492A7D"/>
    <w:rsid w:val="1C4C1BB5"/>
    <w:rsid w:val="1C6E1ABF"/>
    <w:rsid w:val="1C873A22"/>
    <w:rsid w:val="1C8897F6"/>
    <w:rsid w:val="1C905B7D"/>
    <w:rsid w:val="1CB4D87F"/>
    <w:rsid w:val="1CB92065"/>
    <w:rsid w:val="1CBAC04A"/>
    <w:rsid w:val="1CE580B0"/>
    <w:rsid w:val="1CE774C0"/>
    <w:rsid w:val="1CEBD6E4"/>
    <w:rsid w:val="1D03C2F1"/>
    <w:rsid w:val="1D1CEF6B"/>
    <w:rsid w:val="1D1FC890"/>
    <w:rsid w:val="1D2AE96E"/>
    <w:rsid w:val="1D35131E"/>
    <w:rsid w:val="1D355FE0"/>
    <w:rsid w:val="1D3A1793"/>
    <w:rsid w:val="1D45E3BC"/>
    <w:rsid w:val="1D61482D"/>
    <w:rsid w:val="1D63FF27"/>
    <w:rsid w:val="1D6A5E01"/>
    <w:rsid w:val="1D8E8EC2"/>
    <w:rsid w:val="1DCBAE5E"/>
    <w:rsid w:val="1DDED2DC"/>
    <w:rsid w:val="1E0486C7"/>
    <w:rsid w:val="1E100C8B"/>
    <w:rsid w:val="1E167ECE"/>
    <w:rsid w:val="1E16BFFF"/>
    <w:rsid w:val="1E19BB33"/>
    <w:rsid w:val="1E298CB2"/>
    <w:rsid w:val="1E30191F"/>
    <w:rsid w:val="1E34DCBE"/>
    <w:rsid w:val="1E3692C0"/>
    <w:rsid w:val="1E3801AC"/>
    <w:rsid w:val="1E3837D5"/>
    <w:rsid w:val="1E486E4B"/>
    <w:rsid w:val="1E541E08"/>
    <w:rsid w:val="1E61E47A"/>
    <w:rsid w:val="1E6D96E8"/>
    <w:rsid w:val="1E89D567"/>
    <w:rsid w:val="1E8ABDA2"/>
    <w:rsid w:val="1E93E48D"/>
    <w:rsid w:val="1EC576A1"/>
    <w:rsid w:val="1EC77A86"/>
    <w:rsid w:val="1ECCDCF9"/>
    <w:rsid w:val="1EDB5A2E"/>
    <w:rsid w:val="1EE51F82"/>
    <w:rsid w:val="1F02FD36"/>
    <w:rsid w:val="1F033677"/>
    <w:rsid w:val="1F0D0EE8"/>
    <w:rsid w:val="1F0F151A"/>
    <w:rsid w:val="1F20C1DA"/>
    <w:rsid w:val="1F2B9D07"/>
    <w:rsid w:val="1F31769F"/>
    <w:rsid w:val="1F384A8A"/>
    <w:rsid w:val="1F4C4B26"/>
    <w:rsid w:val="1F717840"/>
    <w:rsid w:val="1F76C40F"/>
    <w:rsid w:val="1F8E1515"/>
    <w:rsid w:val="1F9ACCE7"/>
    <w:rsid w:val="1FA1EF29"/>
    <w:rsid w:val="1FAFEAFC"/>
    <w:rsid w:val="1FE3482C"/>
    <w:rsid w:val="1FE92933"/>
    <w:rsid w:val="1FF38F92"/>
    <w:rsid w:val="200D4923"/>
    <w:rsid w:val="201B3070"/>
    <w:rsid w:val="20238116"/>
    <w:rsid w:val="20389A72"/>
    <w:rsid w:val="204223D8"/>
    <w:rsid w:val="20484F76"/>
    <w:rsid w:val="205047BF"/>
    <w:rsid w:val="20569AE3"/>
    <w:rsid w:val="2057697E"/>
    <w:rsid w:val="205BACCF"/>
    <w:rsid w:val="205E0D98"/>
    <w:rsid w:val="206BEF78"/>
    <w:rsid w:val="206FCA06"/>
    <w:rsid w:val="20742D9B"/>
    <w:rsid w:val="209B52C1"/>
    <w:rsid w:val="20A10368"/>
    <w:rsid w:val="20AB1A3E"/>
    <w:rsid w:val="20BD4AFF"/>
    <w:rsid w:val="20C806DF"/>
    <w:rsid w:val="20CD938D"/>
    <w:rsid w:val="20D0B18A"/>
    <w:rsid w:val="20DAE2A5"/>
    <w:rsid w:val="20E4A496"/>
    <w:rsid w:val="20ECE198"/>
    <w:rsid w:val="20F488BC"/>
    <w:rsid w:val="20F67C55"/>
    <w:rsid w:val="210C5390"/>
    <w:rsid w:val="2136E282"/>
    <w:rsid w:val="213AE796"/>
    <w:rsid w:val="213E1C1A"/>
    <w:rsid w:val="213E8574"/>
    <w:rsid w:val="214107EC"/>
    <w:rsid w:val="2143144E"/>
    <w:rsid w:val="214DE9EC"/>
    <w:rsid w:val="21645886"/>
    <w:rsid w:val="217BC60D"/>
    <w:rsid w:val="217C9B9B"/>
    <w:rsid w:val="2188B4BA"/>
    <w:rsid w:val="2189750F"/>
    <w:rsid w:val="218E29E4"/>
    <w:rsid w:val="21A1CDC6"/>
    <w:rsid w:val="21A7C076"/>
    <w:rsid w:val="21A8E105"/>
    <w:rsid w:val="21A90EE9"/>
    <w:rsid w:val="21BC7E1F"/>
    <w:rsid w:val="21BEE327"/>
    <w:rsid w:val="21CC43A5"/>
    <w:rsid w:val="21E649FB"/>
    <w:rsid w:val="21E6B704"/>
    <w:rsid w:val="21F7E127"/>
    <w:rsid w:val="21FA94CC"/>
    <w:rsid w:val="21FF1F7B"/>
    <w:rsid w:val="22110285"/>
    <w:rsid w:val="22170864"/>
    <w:rsid w:val="221D1371"/>
    <w:rsid w:val="22225703"/>
    <w:rsid w:val="2232B16D"/>
    <w:rsid w:val="22338CC4"/>
    <w:rsid w:val="2237C809"/>
    <w:rsid w:val="22628EFE"/>
    <w:rsid w:val="2265BAF4"/>
    <w:rsid w:val="228BE336"/>
    <w:rsid w:val="228CDF42"/>
    <w:rsid w:val="2290D344"/>
    <w:rsid w:val="22ABAEA7"/>
    <w:rsid w:val="22B15D80"/>
    <w:rsid w:val="22B8DE4A"/>
    <w:rsid w:val="22BBB676"/>
    <w:rsid w:val="22CBFB40"/>
    <w:rsid w:val="22D3D108"/>
    <w:rsid w:val="230C9CE7"/>
    <w:rsid w:val="2312E017"/>
    <w:rsid w:val="2314094A"/>
    <w:rsid w:val="231727FB"/>
    <w:rsid w:val="231AD4C1"/>
    <w:rsid w:val="231B22E0"/>
    <w:rsid w:val="232BEC8D"/>
    <w:rsid w:val="23481A98"/>
    <w:rsid w:val="2348744F"/>
    <w:rsid w:val="234BE301"/>
    <w:rsid w:val="234EA1BB"/>
    <w:rsid w:val="235019AC"/>
    <w:rsid w:val="2352FE8F"/>
    <w:rsid w:val="2362AEA9"/>
    <w:rsid w:val="2379BE2E"/>
    <w:rsid w:val="238C3A33"/>
    <w:rsid w:val="23938237"/>
    <w:rsid w:val="2395AE5A"/>
    <w:rsid w:val="239BFCE3"/>
    <w:rsid w:val="23AB7ACC"/>
    <w:rsid w:val="23ACD2E6"/>
    <w:rsid w:val="23CC93BE"/>
    <w:rsid w:val="23CD1EAD"/>
    <w:rsid w:val="23D354B0"/>
    <w:rsid w:val="23D9C407"/>
    <w:rsid w:val="23E6F91E"/>
    <w:rsid w:val="23F86AB6"/>
    <w:rsid w:val="240344BB"/>
    <w:rsid w:val="240C8851"/>
    <w:rsid w:val="242014E3"/>
    <w:rsid w:val="242C064C"/>
    <w:rsid w:val="24514106"/>
    <w:rsid w:val="24572E88"/>
    <w:rsid w:val="24580844"/>
    <w:rsid w:val="245EA42D"/>
    <w:rsid w:val="2460B16D"/>
    <w:rsid w:val="246467BE"/>
    <w:rsid w:val="246870BD"/>
    <w:rsid w:val="247DD7A3"/>
    <w:rsid w:val="247E20DB"/>
    <w:rsid w:val="247F49A3"/>
    <w:rsid w:val="2497EED4"/>
    <w:rsid w:val="24BBDCE9"/>
    <w:rsid w:val="24CC394C"/>
    <w:rsid w:val="24D3B0B9"/>
    <w:rsid w:val="24E12ED2"/>
    <w:rsid w:val="24F693FB"/>
    <w:rsid w:val="252739CA"/>
    <w:rsid w:val="252E585D"/>
    <w:rsid w:val="254CDB76"/>
    <w:rsid w:val="2559DB30"/>
    <w:rsid w:val="255E2F8D"/>
    <w:rsid w:val="25777373"/>
    <w:rsid w:val="25A2DA9F"/>
    <w:rsid w:val="25A65493"/>
    <w:rsid w:val="25CE2B85"/>
    <w:rsid w:val="25E1F27C"/>
    <w:rsid w:val="25E2E148"/>
    <w:rsid w:val="25E32F42"/>
    <w:rsid w:val="25E712DE"/>
    <w:rsid w:val="25EC8ED2"/>
    <w:rsid w:val="25F03BC4"/>
    <w:rsid w:val="25F6BD73"/>
    <w:rsid w:val="2610F26C"/>
    <w:rsid w:val="26380D08"/>
    <w:rsid w:val="263C7CAC"/>
    <w:rsid w:val="263DD4EC"/>
    <w:rsid w:val="26560E1E"/>
    <w:rsid w:val="266B7DFB"/>
    <w:rsid w:val="266BF65F"/>
    <w:rsid w:val="266EF458"/>
    <w:rsid w:val="267C7E06"/>
    <w:rsid w:val="26942E1F"/>
    <w:rsid w:val="269E934C"/>
    <w:rsid w:val="26A26D89"/>
    <w:rsid w:val="26B24132"/>
    <w:rsid w:val="26BCEEF4"/>
    <w:rsid w:val="26C31E66"/>
    <w:rsid w:val="26DDC66F"/>
    <w:rsid w:val="26F1E26E"/>
    <w:rsid w:val="26F61830"/>
    <w:rsid w:val="26F94F00"/>
    <w:rsid w:val="270735B4"/>
    <w:rsid w:val="27385089"/>
    <w:rsid w:val="2740232A"/>
    <w:rsid w:val="274B197F"/>
    <w:rsid w:val="2764F96B"/>
    <w:rsid w:val="276A05B6"/>
    <w:rsid w:val="27799F36"/>
    <w:rsid w:val="27959CE7"/>
    <w:rsid w:val="279D2BE6"/>
    <w:rsid w:val="27BBA004"/>
    <w:rsid w:val="27C1D530"/>
    <w:rsid w:val="27C22267"/>
    <w:rsid w:val="27C769BB"/>
    <w:rsid w:val="27C943E6"/>
    <w:rsid w:val="27D0C7A0"/>
    <w:rsid w:val="27D1D872"/>
    <w:rsid w:val="27D56221"/>
    <w:rsid w:val="27EFA89A"/>
    <w:rsid w:val="27F861C0"/>
    <w:rsid w:val="2803D944"/>
    <w:rsid w:val="280959F2"/>
    <w:rsid w:val="2815E12C"/>
    <w:rsid w:val="281718A5"/>
    <w:rsid w:val="2818A6C1"/>
    <w:rsid w:val="2819FF5D"/>
    <w:rsid w:val="281F7A7E"/>
    <w:rsid w:val="28263681"/>
    <w:rsid w:val="282E2DFF"/>
    <w:rsid w:val="283230BB"/>
    <w:rsid w:val="28360557"/>
    <w:rsid w:val="283FDC73"/>
    <w:rsid w:val="284C45D0"/>
    <w:rsid w:val="284CDF9C"/>
    <w:rsid w:val="285126D5"/>
    <w:rsid w:val="2852C194"/>
    <w:rsid w:val="2855D67E"/>
    <w:rsid w:val="285B1276"/>
    <w:rsid w:val="285E4541"/>
    <w:rsid w:val="28628C4B"/>
    <w:rsid w:val="2866EB0F"/>
    <w:rsid w:val="286991F2"/>
    <w:rsid w:val="286B3ED7"/>
    <w:rsid w:val="286E7676"/>
    <w:rsid w:val="28802F1D"/>
    <w:rsid w:val="2886A4AA"/>
    <w:rsid w:val="28889B46"/>
    <w:rsid w:val="28B6E3BD"/>
    <w:rsid w:val="28BBC4FA"/>
    <w:rsid w:val="28C1E3DA"/>
    <w:rsid w:val="28D57F37"/>
    <w:rsid w:val="28DDC635"/>
    <w:rsid w:val="28E70F5D"/>
    <w:rsid w:val="28EA804D"/>
    <w:rsid w:val="28F6E859"/>
    <w:rsid w:val="28FC561F"/>
    <w:rsid w:val="2910BDD9"/>
    <w:rsid w:val="2911D1FD"/>
    <w:rsid w:val="2921BE42"/>
    <w:rsid w:val="2950FFAD"/>
    <w:rsid w:val="2960AB63"/>
    <w:rsid w:val="2963B057"/>
    <w:rsid w:val="296B067A"/>
    <w:rsid w:val="29701967"/>
    <w:rsid w:val="2970CEA7"/>
    <w:rsid w:val="29790D77"/>
    <w:rsid w:val="298BF979"/>
    <w:rsid w:val="2991D2C1"/>
    <w:rsid w:val="299442AE"/>
    <w:rsid w:val="2998A2DE"/>
    <w:rsid w:val="299A5330"/>
    <w:rsid w:val="29A38D87"/>
    <w:rsid w:val="29A51D50"/>
    <w:rsid w:val="29C388B4"/>
    <w:rsid w:val="29C5C34B"/>
    <w:rsid w:val="29CFA14C"/>
    <w:rsid w:val="29D5C885"/>
    <w:rsid w:val="29DFD49B"/>
    <w:rsid w:val="29EA23A0"/>
    <w:rsid w:val="2A05B11C"/>
    <w:rsid w:val="2A15878E"/>
    <w:rsid w:val="2A21A1DF"/>
    <w:rsid w:val="2A28AD1B"/>
    <w:rsid w:val="2A2B8E6A"/>
    <w:rsid w:val="2A2FC3D4"/>
    <w:rsid w:val="2A74B1CA"/>
    <w:rsid w:val="2A802732"/>
    <w:rsid w:val="2A81F580"/>
    <w:rsid w:val="2A960622"/>
    <w:rsid w:val="2A982680"/>
    <w:rsid w:val="2A9894B4"/>
    <w:rsid w:val="2A9D85A1"/>
    <w:rsid w:val="2AA1F0CA"/>
    <w:rsid w:val="2AAA0D21"/>
    <w:rsid w:val="2AB13075"/>
    <w:rsid w:val="2ABBC1E8"/>
    <w:rsid w:val="2ACF3DE0"/>
    <w:rsid w:val="2AD28497"/>
    <w:rsid w:val="2ADDF2D8"/>
    <w:rsid w:val="2AE1C019"/>
    <w:rsid w:val="2AE32C81"/>
    <w:rsid w:val="2AFE10FC"/>
    <w:rsid w:val="2B039D0A"/>
    <w:rsid w:val="2B094E20"/>
    <w:rsid w:val="2B1C15DD"/>
    <w:rsid w:val="2B385B95"/>
    <w:rsid w:val="2B524934"/>
    <w:rsid w:val="2B52E211"/>
    <w:rsid w:val="2B5326E6"/>
    <w:rsid w:val="2B54AE51"/>
    <w:rsid w:val="2B6B6D3F"/>
    <w:rsid w:val="2B84B1B8"/>
    <w:rsid w:val="2B8A7072"/>
    <w:rsid w:val="2B90FD2C"/>
    <w:rsid w:val="2B94DDDF"/>
    <w:rsid w:val="2B983C45"/>
    <w:rsid w:val="2B9DC992"/>
    <w:rsid w:val="2BAF1C05"/>
    <w:rsid w:val="2BBC895D"/>
    <w:rsid w:val="2BDF8800"/>
    <w:rsid w:val="2BE02388"/>
    <w:rsid w:val="2BE7EB15"/>
    <w:rsid w:val="2BEAA354"/>
    <w:rsid w:val="2BF6159D"/>
    <w:rsid w:val="2BFE56F4"/>
    <w:rsid w:val="2C17DE4D"/>
    <w:rsid w:val="2C194DF7"/>
    <w:rsid w:val="2C220ECF"/>
    <w:rsid w:val="2C231F21"/>
    <w:rsid w:val="2C2FE99F"/>
    <w:rsid w:val="2C31B5F6"/>
    <w:rsid w:val="2C57B73B"/>
    <w:rsid w:val="2C638191"/>
    <w:rsid w:val="2C899BC7"/>
    <w:rsid w:val="2C8E8541"/>
    <w:rsid w:val="2C9BE37E"/>
    <w:rsid w:val="2CACB198"/>
    <w:rsid w:val="2CAFF9DD"/>
    <w:rsid w:val="2CB7EF4D"/>
    <w:rsid w:val="2CB8D42D"/>
    <w:rsid w:val="2CB9E1F4"/>
    <w:rsid w:val="2CD99DDD"/>
    <w:rsid w:val="2CEA4746"/>
    <w:rsid w:val="2CEBE63A"/>
    <w:rsid w:val="2CFD3027"/>
    <w:rsid w:val="2D089C7B"/>
    <w:rsid w:val="2D0F4D0C"/>
    <w:rsid w:val="2D0FC65F"/>
    <w:rsid w:val="2D1F4244"/>
    <w:rsid w:val="2D26B25D"/>
    <w:rsid w:val="2D315E0D"/>
    <w:rsid w:val="2D3B68C0"/>
    <w:rsid w:val="2D3E17A3"/>
    <w:rsid w:val="2D5BB4E8"/>
    <w:rsid w:val="2D5D4A97"/>
    <w:rsid w:val="2D609BD2"/>
    <w:rsid w:val="2D61F9C1"/>
    <w:rsid w:val="2D6B6E5F"/>
    <w:rsid w:val="2D6C7F00"/>
    <w:rsid w:val="2D6EFEE9"/>
    <w:rsid w:val="2D80CE6F"/>
    <w:rsid w:val="2D910F2F"/>
    <w:rsid w:val="2DB0F513"/>
    <w:rsid w:val="2DCE3028"/>
    <w:rsid w:val="2DCE364E"/>
    <w:rsid w:val="2DD0BC96"/>
    <w:rsid w:val="2DD20E08"/>
    <w:rsid w:val="2DDA032B"/>
    <w:rsid w:val="2DEDBD90"/>
    <w:rsid w:val="2DF1CE20"/>
    <w:rsid w:val="2DF665F2"/>
    <w:rsid w:val="2DF70151"/>
    <w:rsid w:val="2DFEB33C"/>
    <w:rsid w:val="2DFFA23F"/>
    <w:rsid w:val="2E26BD73"/>
    <w:rsid w:val="2E2720A1"/>
    <w:rsid w:val="2E2E4FC2"/>
    <w:rsid w:val="2E38F0AC"/>
    <w:rsid w:val="2E4A371F"/>
    <w:rsid w:val="2E4ECA40"/>
    <w:rsid w:val="2E74CBA0"/>
    <w:rsid w:val="2E829256"/>
    <w:rsid w:val="2E83BED2"/>
    <w:rsid w:val="2EA26BF2"/>
    <w:rsid w:val="2EAAFF88"/>
    <w:rsid w:val="2ED49936"/>
    <w:rsid w:val="2EDE1DF0"/>
    <w:rsid w:val="2EE87DD3"/>
    <w:rsid w:val="2EEF17E7"/>
    <w:rsid w:val="2F2717E9"/>
    <w:rsid w:val="2F345FE9"/>
    <w:rsid w:val="2F3B6E4B"/>
    <w:rsid w:val="2F58F765"/>
    <w:rsid w:val="2F783511"/>
    <w:rsid w:val="2F78B768"/>
    <w:rsid w:val="2F944083"/>
    <w:rsid w:val="2F94C170"/>
    <w:rsid w:val="2F97F378"/>
    <w:rsid w:val="2FAB817D"/>
    <w:rsid w:val="2FC2DFF5"/>
    <w:rsid w:val="2FCA6AED"/>
    <w:rsid w:val="2FCD58D1"/>
    <w:rsid w:val="2FD28F3C"/>
    <w:rsid w:val="2FD89E86"/>
    <w:rsid w:val="2FF4B352"/>
    <w:rsid w:val="301C5333"/>
    <w:rsid w:val="302FBBF7"/>
    <w:rsid w:val="3038EEAE"/>
    <w:rsid w:val="304A723D"/>
    <w:rsid w:val="304AAE56"/>
    <w:rsid w:val="305211EC"/>
    <w:rsid w:val="30552858"/>
    <w:rsid w:val="30655ABB"/>
    <w:rsid w:val="307DCC08"/>
    <w:rsid w:val="307DDDDE"/>
    <w:rsid w:val="30818B4C"/>
    <w:rsid w:val="30901857"/>
    <w:rsid w:val="30955EE3"/>
    <w:rsid w:val="30A895DF"/>
    <w:rsid w:val="30B041AC"/>
    <w:rsid w:val="30B06F67"/>
    <w:rsid w:val="30B1028B"/>
    <w:rsid w:val="30BD9A8B"/>
    <w:rsid w:val="30C1D48A"/>
    <w:rsid w:val="30C8FBA1"/>
    <w:rsid w:val="30D64157"/>
    <w:rsid w:val="30F44783"/>
    <w:rsid w:val="310B36A0"/>
    <w:rsid w:val="311178D7"/>
    <w:rsid w:val="312B19F4"/>
    <w:rsid w:val="31384C99"/>
    <w:rsid w:val="3147C03F"/>
    <w:rsid w:val="315ECA3C"/>
    <w:rsid w:val="3173A2DA"/>
    <w:rsid w:val="31850151"/>
    <w:rsid w:val="319BF8A0"/>
    <w:rsid w:val="31A7FE7E"/>
    <w:rsid w:val="31AEDB72"/>
    <w:rsid w:val="31AF9BDB"/>
    <w:rsid w:val="31C06B94"/>
    <w:rsid w:val="31C13FAC"/>
    <w:rsid w:val="31C2FC85"/>
    <w:rsid w:val="31C8A1A3"/>
    <w:rsid w:val="31DEE9EB"/>
    <w:rsid w:val="31E757C2"/>
    <w:rsid w:val="31EEE94F"/>
    <w:rsid w:val="31FE5C7D"/>
    <w:rsid w:val="31FFB746"/>
    <w:rsid w:val="320867FD"/>
    <w:rsid w:val="320BB3CE"/>
    <w:rsid w:val="3215BDA8"/>
    <w:rsid w:val="32219C99"/>
    <w:rsid w:val="32262949"/>
    <w:rsid w:val="323E699E"/>
    <w:rsid w:val="323FC10D"/>
    <w:rsid w:val="3257BBF7"/>
    <w:rsid w:val="325D004B"/>
    <w:rsid w:val="32698998"/>
    <w:rsid w:val="3273E59F"/>
    <w:rsid w:val="327E2497"/>
    <w:rsid w:val="32893E36"/>
    <w:rsid w:val="329D4533"/>
    <w:rsid w:val="329FEBEC"/>
    <w:rsid w:val="32A6E07F"/>
    <w:rsid w:val="32A74973"/>
    <w:rsid w:val="32AFD6F6"/>
    <w:rsid w:val="32B56EC6"/>
    <w:rsid w:val="32B624A5"/>
    <w:rsid w:val="32E19B12"/>
    <w:rsid w:val="3300D088"/>
    <w:rsid w:val="330E44F0"/>
    <w:rsid w:val="33255B15"/>
    <w:rsid w:val="3343374C"/>
    <w:rsid w:val="3351BDDF"/>
    <w:rsid w:val="33598F4A"/>
    <w:rsid w:val="335BEFF3"/>
    <w:rsid w:val="33610F2F"/>
    <w:rsid w:val="33612522"/>
    <w:rsid w:val="33743D64"/>
    <w:rsid w:val="337879CD"/>
    <w:rsid w:val="337B6B48"/>
    <w:rsid w:val="339413AD"/>
    <w:rsid w:val="339E3544"/>
    <w:rsid w:val="33A41001"/>
    <w:rsid w:val="33AE08C4"/>
    <w:rsid w:val="33BFBB5C"/>
    <w:rsid w:val="33C21952"/>
    <w:rsid w:val="33CAB4A9"/>
    <w:rsid w:val="33E13055"/>
    <w:rsid w:val="33E8AC09"/>
    <w:rsid w:val="33EF5EAF"/>
    <w:rsid w:val="33F490A6"/>
    <w:rsid w:val="33FA7657"/>
    <w:rsid w:val="34041C35"/>
    <w:rsid w:val="341ADCAB"/>
    <w:rsid w:val="342C171E"/>
    <w:rsid w:val="342E3EE8"/>
    <w:rsid w:val="3430A209"/>
    <w:rsid w:val="34381A51"/>
    <w:rsid w:val="34458146"/>
    <w:rsid w:val="344E640D"/>
    <w:rsid w:val="34657550"/>
    <w:rsid w:val="347C08AB"/>
    <w:rsid w:val="348B3647"/>
    <w:rsid w:val="348D6D10"/>
    <w:rsid w:val="34A0EDCD"/>
    <w:rsid w:val="34A525B2"/>
    <w:rsid w:val="34AD0A11"/>
    <w:rsid w:val="34AF5AD3"/>
    <w:rsid w:val="34BDB346"/>
    <w:rsid w:val="34DAF88C"/>
    <w:rsid w:val="34DB034B"/>
    <w:rsid w:val="34EDF17E"/>
    <w:rsid w:val="34F5AB64"/>
    <w:rsid w:val="34F5FF3E"/>
    <w:rsid w:val="3524E75E"/>
    <w:rsid w:val="352B720F"/>
    <w:rsid w:val="352EADE1"/>
    <w:rsid w:val="352F2A1C"/>
    <w:rsid w:val="3533D65A"/>
    <w:rsid w:val="35410901"/>
    <w:rsid w:val="354A7C41"/>
    <w:rsid w:val="356CDAD7"/>
    <w:rsid w:val="357AB205"/>
    <w:rsid w:val="3581728B"/>
    <w:rsid w:val="35A21FFE"/>
    <w:rsid w:val="35C246F1"/>
    <w:rsid w:val="35D35E7E"/>
    <w:rsid w:val="35EDF25C"/>
    <w:rsid w:val="35F4125F"/>
    <w:rsid w:val="360498D2"/>
    <w:rsid w:val="3611ECE1"/>
    <w:rsid w:val="361204A1"/>
    <w:rsid w:val="3618A083"/>
    <w:rsid w:val="361A0A3E"/>
    <w:rsid w:val="361F13AB"/>
    <w:rsid w:val="36251C1C"/>
    <w:rsid w:val="362BCFC0"/>
    <w:rsid w:val="363A6559"/>
    <w:rsid w:val="36426DC1"/>
    <w:rsid w:val="3647243D"/>
    <w:rsid w:val="364DC72F"/>
    <w:rsid w:val="3652D68A"/>
    <w:rsid w:val="3659AD6E"/>
    <w:rsid w:val="365BE2AA"/>
    <w:rsid w:val="365E19AC"/>
    <w:rsid w:val="366136EF"/>
    <w:rsid w:val="366275F4"/>
    <w:rsid w:val="36782D93"/>
    <w:rsid w:val="367D975A"/>
    <w:rsid w:val="3694EEBB"/>
    <w:rsid w:val="369F1158"/>
    <w:rsid w:val="36B21381"/>
    <w:rsid w:val="36DB4CC9"/>
    <w:rsid w:val="36E4276D"/>
    <w:rsid w:val="370137A6"/>
    <w:rsid w:val="371207DC"/>
    <w:rsid w:val="372F72A0"/>
    <w:rsid w:val="373073BB"/>
    <w:rsid w:val="373B5513"/>
    <w:rsid w:val="3749E444"/>
    <w:rsid w:val="374C7925"/>
    <w:rsid w:val="376DA331"/>
    <w:rsid w:val="37710B60"/>
    <w:rsid w:val="377BF10E"/>
    <w:rsid w:val="377C216C"/>
    <w:rsid w:val="37A8635A"/>
    <w:rsid w:val="37BE0D7C"/>
    <w:rsid w:val="37C03866"/>
    <w:rsid w:val="37CE10FF"/>
    <w:rsid w:val="37CE7619"/>
    <w:rsid w:val="37D6C78D"/>
    <w:rsid w:val="37D98062"/>
    <w:rsid w:val="37E11B6B"/>
    <w:rsid w:val="37E21A03"/>
    <w:rsid w:val="37F19DA3"/>
    <w:rsid w:val="3815E9C0"/>
    <w:rsid w:val="38240BCD"/>
    <w:rsid w:val="3826CB1F"/>
    <w:rsid w:val="382BF5D4"/>
    <w:rsid w:val="3853AEBE"/>
    <w:rsid w:val="38592A1A"/>
    <w:rsid w:val="3860AC02"/>
    <w:rsid w:val="3867ACC4"/>
    <w:rsid w:val="388904F7"/>
    <w:rsid w:val="388A1F8B"/>
    <w:rsid w:val="388D8A5F"/>
    <w:rsid w:val="388F1BFB"/>
    <w:rsid w:val="389B526A"/>
    <w:rsid w:val="38A2F421"/>
    <w:rsid w:val="38C9A92D"/>
    <w:rsid w:val="38CED856"/>
    <w:rsid w:val="38D19061"/>
    <w:rsid w:val="38D4D32A"/>
    <w:rsid w:val="38D9321F"/>
    <w:rsid w:val="38E95D6E"/>
    <w:rsid w:val="38F45934"/>
    <w:rsid w:val="3901E4F7"/>
    <w:rsid w:val="3910ED58"/>
    <w:rsid w:val="391DC734"/>
    <w:rsid w:val="392CF1C4"/>
    <w:rsid w:val="395CB694"/>
    <w:rsid w:val="396716DE"/>
    <w:rsid w:val="396F755D"/>
    <w:rsid w:val="3977CB97"/>
    <w:rsid w:val="397959A6"/>
    <w:rsid w:val="397B01FA"/>
    <w:rsid w:val="398295B2"/>
    <w:rsid w:val="3982C876"/>
    <w:rsid w:val="398E1FCC"/>
    <w:rsid w:val="39A18E70"/>
    <w:rsid w:val="39ABD9AE"/>
    <w:rsid w:val="39D21A3E"/>
    <w:rsid w:val="39D71A43"/>
    <w:rsid w:val="39DF541F"/>
    <w:rsid w:val="39E9F09A"/>
    <w:rsid w:val="39F943F0"/>
    <w:rsid w:val="3A10EE29"/>
    <w:rsid w:val="3A26F8F3"/>
    <w:rsid w:val="3A2AD89F"/>
    <w:rsid w:val="3A2F5784"/>
    <w:rsid w:val="3A3876B4"/>
    <w:rsid w:val="3A4A8557"/>
    <w:rsid w:val="3A53D8DA"/>
    <w:rsid w:val="3A5ADB20"/>
    <w:rsid w:val="3A6058C7"/>
    <w:rsid w:val="3A662856"/>
    <w:rsid w:val="3A8C42E4"/>
    <w:rsid w:val="3A9DBA92"/>
    <w:rsid w:val="3AA8DD6B"/>
    <w:rsid w:val="3AB1A799"/>
    <w:rsid w:val="3AB748F1"/>
    <w:rsid w:val="3ABEEC9F"/>
    <w:rsid w:val="3AC8BB40"/>
    <w:rsid w:val="3ACE0951"/>
    <w:rsid w:val="3AE3C763"/>
    <w:rsid w:val="3AE57951"/>
    <w:rsid w:val="3AEBC78B"/>
    <w:rsid w:val="3AEE98E0"/>
    <w:rsid w:val="3B021138"/>
    <w:rsid w:val="3B21E5B9"/>
    <w:rsid w:val="3B3FA191"/>
    <w:rsid w:val="3B460FB2"/>
    <w:rsid w:val="3B5BE3B8"/>
    <w:rsid w:val="3B5DB582"/>
    <w:rsid w:val="3B75A2B6"/>
    <w:rsid w:val="3B75D04D"/>
    <w:rsid w:val="3B854C5F"/>
    <w:rsid w:val="3B9BA321"/>
    <w:rsid w:val="3BA05B42"/>
    <w:rsid w:val="3BBD570D"/>
    <w:rsid w:val="3BCB42BD"/>
    <w:rsid w:val="3BE07722"/>
    <w:rsid w:val="3BE610D1"/>
    <w:rsid w:val="3BF033B7"/>
    <w:rsid w:val="3BF47563"/>
    <w:rsid w:val="3BF8F024"/>
    <w:rsid w:val="3C09F7EB"/>
    <w:rsid w:val="3C26C933"/>
    <w:rsid w:val="3C292B37"/>
    <w:rsid w:val="3C2E71A9"/>
    <w:rsid w:val="3C32288C"/>
    <w:rsid w:val="3C4A52B3"/>
    <w:rsid w:val="3C59B768"/>
    <w:rsid w:val="3C724F95"/>
    <w:rsid w:val="3C8BA04F"/>
    <w:rsid w:val="3C94F32C"/>
    <w:rsid w:val="3C9B44CB"/>
    <w:rsid w:val="3C9CB311"/>
    <w:rsid w:val="3C9FE555"/>
    <w:rsid w:val="3CA813C7"/>
    <w:rsid w:val="3CB20083"/>
    <w:rsid w:val="3CB8037F"/>
    <w:rsid w:val="3CB8BD12"/>
    <w:rsid w:val="3CBE7CBE"/>
    <w:rsid w:val="3CD796A7"/>
    <w:rsid w:val="3CEFFC9D"/>
    <w:rsid w:val="3D112A2D"/>
    <w:rsid w:val="3D1F5747"/>
    <w:rsid w:val="3D22D55F"/>
    <w:rsid w:val="3D2A3D3A"/>
    <w:rsid w:val="3D2AB368"/>
    <w:rsid w:val="3D409F34"/>
    <w:rsid w:val="3D52AEE2"/>
    <w:rsid w:val="3D6DAFF1"/>
    <w:rsid w:val="3D8A9AF9"/>
    <w:rsid w:val="3D9159B8"/>
    <w:rsid w:val="3D9CEF11"/>
    <w:rsid w:val="3D9E0B71"/>
    <w:rsid w:val="3DA42235"/>
    <w:rsid w:val="3DA63256"/>
    <w:rsid w:val="3DB10195"/>
    <w:rsid w:val="3DBD4C8A"/>
    <w:rsid w:val="3DC8A7C7"/>
    <w:rsid w:val="3DCC11BB"/>
    <w:rsid w:val="3DD52C55"/>
    <w:rsid w:val="3DD6518A"/>
    <w:rsid w:val="3DDF09A9"/>
    <w:rsid w:val="3DE64D2B"/>
    <w:rsid w:val="3DEFEA79"/>
    <w:rsid w:val="3E1B70CD"/>
    <w:rsid w:val="3E1B91FA"/>
    <w:rsid w:val="3E2BC957"/>
    <w:rsid w:val="3E2D7D2E"/>
    <w:rsid w:val="3E2EAB39"/>
    <w:rsid w:val="3E3CDA0D"/>
    <w:rsid w:val="3E3F3D21"/>
    <w:rsid w:val="3E4EA088"/>
    <w:rsid w:val="3E52BCCB"/>
    <w:rsid w:val="3E721805"/>
    <w:rsid w:val="3E84A734"/>
    <w:rsid w:val="3E971117"/>
    <w:rsid w:val="3EAA8C17"/>
    <w:rsid w:val="3EBACFE2"/>
    <w:rsid w:val="3EE69A6F"/>
    <w:rsid w:val="3EEAA920"/>
    <w:rsid w:val="3EF46E80"/>
    <w:rsid w:val="3EF7C35F"/>
    <w:rsid w:val="3F080F6B"/>
    <w:rsid w:val="3F0F22ED"/>
    <w:rsid w:val="3F0FDC0D"/>
    <w:rsid w:val="3F1396FC"/>
    <w:rsid w:val="3F1CC8A3"/>
    <w:rsid w:val="3F1E27B0"/>
    <w:rsid w:val="3F1F0E22"/>
    <w:rsid w:val="3F41FB27"/>
    <w:rsid w:val="3F48842C"/>
    <w:rsid w:val="3F560684"/>
    <w:rsid w:val="3F581A05"/>
    <w:rsid w:val="3F6D2C43"/>
    <w:rsid w:val="3F7DED6F"/>
    <w:rsid w:val="3F8956DA"/>
    <w:rsid w:val="3F8F11F9"/>
    <w:rsid w:val="3F94D16B"/>
    <w:rsid w:val="3F96629C"/>
    <w:rsid w:val="3FA3C50C"/>
    <w:rsid w:val="3FA5454B"/>
    <w:rsid w:val="3FA6DFD1"/>
    <w:rsid w:val="3FB3A143"/>
    <w:rsid w:val="3FE20F3B"/>
    <w:rsid w:val="3FE9A8F8"/>
    <w:rsid w:val="3FF6BEDF"/>
    <w:rsid w:val="3FFFA100"/>
    <w:rsid w:val="4007B6CE"/>
    <w:rsid w:val="400F6F06"/>
    <w:rsid w:val="40124ECA"/>
    <w:rsid w:val="4015CF71"/>
    <w:rsid w:val="402E5A20"/>
    <w:rsid w:val="40750BFA"/>
    <w:rsid w:val="407D83EA"/>
    <w:rsid w:val="40862171"/>
    <w:rsid w:val="408A4FA4"/>
    <w:rsid w:val="40A7507F"/>
    <w:rsid w:val="40AC4D22"/>
    <w:rsid w:val="40B04BD9"/>
    <w:rsid w:val="40CBC561"/>
    <w:rsid w:val="40CBE488"/>
    <w:rsid w:val="40CE151B"/>
    <w:rsid w:val="40E2363C"/>
    <w:rsid w:val="40E29852"/>
    <w:rsid w:val="40F30E70"/>
    <w:rsid w:val="40F83555"/>
    <w:rsid w:val="40F88B63"/>
    <w:rsid w:val="40F9EAAA"/>
    <w:rsid w:val="40FD7C28"/>
    <w:rsid w:val="410EF3F7"/>
    <w:rsid w:val="41130277"/>
    <w:rsid w:val="41171ECA"/>
    <w:rsid w:val="4123C03B"/>
    <w:rsid w:val="412A5AE4"/>
    <w:rsid w:val="41314218"/>
    <w:rsid w:val="414795EC"/>
    <w:rsid w:val="417252BA"/>
    <w:rsid w:val="417DCB95"/>
    <w:rsid w:val="41A7211C"/>
    <w:rsid w:val="41A8BD8B"/>
    <w:rsid w:val="41A9BA4A"/>
    <w:rsid w:val="41BA189E"/>
    <w:rsid w:val="41BC4868"/>
    <w:rsid w:val="41BCCE9E"/>
    <w:rsid w:val="41C95E38"/>
    <w:rsid w:val="41CA904E"/>
    <w:rsid w:val="41CBA32C"/>
    <w:rsid w:val="41DA93AD"/>
    <w:rsid w:val="420118E7"/>
    <w:rsid w:val="42060040"/>
    <w:rsid w:val="42091E58"/>
    <w:rsid w:val="422E8FC8"/>
    <w:rsid w:val="422E9CE1"/>
    <w:rsid w:val="42340A25"/>
    <w:rsid w:val="4241DBC8"/>
    <w:rsid w:val="425C9976"/>
    <w:rsid w:val="425F196B"/>
    <w:rsid w:val="42744A20"/>
    <w:rsid w:val="427B2466"/>
    <w:rsid w:val="42A1436A"/>
    <w:rsid w:val="42AF9BB8"/>
    <w:rsid w:val="42B12F53"/>
    <w:rsid w:val="42B68176"/>
    <w:rsid w:val="42B7440F"/>
    <w:rsid w:val="42C3A289"/>
    <w:rsid w:val="42E1531F"/>
    <w:rsid w:val="42E3C517"/>
    <w:rsid w:val="42ECE2EE"/>
    <w:rsid w:val="42EEFE94"/>
    <w:rsid w:val="42F1908A"/>
    <w:rsid w:val="43020109"/>
    <w:rsid w:val="431523FB"/>
    <w:rsid w:val="431FAE88"/>
    <w:rsid w:val="43351CD2"/>
    <w:rsid w:val="43417DA9"/>
    <w:rsid w:val="434E5864"/>
    <w:rsid w:val="4350D85A"/>
    <w:rsid w:val="4354D1DC"/>
    <w:rsid w:val="436F2B18"/>
    <w:rsid w:val="43857AF2"/>
    <w:rsid w:val="43961F4C"/>
    <w:rsid w:val="43967F38"/>
    <w:rsid w:val="43984FF1"/>
    <w:rsid w:val="43A9C1C3"/>
    <w:rsid w:val="43CF4620"/>
    <w:rsid w:val="43D036E0"/>
    <w:rsid w:val="43D737C0"/>
    <w:rsid w:val="43F49BD3"/>
    <w:rsid w:val="43FE7AFC"/>
    <w:rsid w:val="441C4FA4"/>
    <w:rsid w:val="44216C25"/>
    <w:rsid w:val="442B9E94"/>
    <w:rsid w:val="4431325C"/>
    <w:rsid w:val="4431358A"/>
    <w:rsid w:val="44367C6B"/>
    <w:rsid w:val="444A3236"/>
    <w:rsid w:val="444B8A9E"/>
    <w:rsid w:val="444FFD94"/>
    <w:rsid w:val="445CE663"/>
    <w:rsid w:val="44604908"/>
    <w:rsid w:val="44652C87"/>
    <w:rsid w:val="4473C3D3"/>
    <w:rsid w:val="447A3B3B"/>
    <w:rsid w:val="447F3A10"/>
    <w:rsid w:val="4487211E"/>
    <w:rsid w:val="448C486D"/>
    <w:rsid w:val="44B1B50B"/>
    <w:rsid w:val="44B4EB47"/>
    <w:rsid w:val="44DB8B16"/>
    <w:rsid w:val="44DCEF4D"/>
    <w:rsid w:val="44DDA674"/>
    <w:rsid w:val="44EB64E6"/>
    <w:rsid w:val="44F9D90B"/>
    <w:rsid w:val="450B0436"/>
    <w:rsid w:val="452B5EF3"/>
    <w:rsid w:val="453241B6"/>
    <w:rsid w:val="453AAC44"/>
    <w:rsid w:val="453D9492"/>
    <w:rsid w:val="45427212"/>
    <w:rsid w:val="4543EC94"/>
    <w:rsid w:val="454BF03C"/>
    <w:rsid w:val="4552E50D"/>
    <w:rsid w:val="455EF17E"/>
    <w:rsid w:val="45644EC3"/>
    <w:rsid w:val="4566F7AB"/>
    <w:rsid w:val="456C0741"/>
    <w:rsid w:val="4581B904"/>
    <w:rsid w:val="4584C774"/>
    <w:rsid w:val="45A87105"/>
    <w:rsid w:val="45C3D57A"/>
    <w:rsid w:val="45D4A98F"/>
    <w:rsid w:val="45E294D1"/>
    <w:rsid w:val="45E7F4F7"/>
    <w:rsid w:val="45F8B681"/>
    <w:rsid w:val="460C907C"/>
    <w:rsid w:val="462A91FF"/>
    <w:rsid w:val="462B2C90"/>
    <w:rsid w:val="463A8695"/>
    <w:rsid w:val="4648CBC3"/>
    <w:rsid w:val="4654E491"/>
    <w:rsid w:val="4656B7E4"/>
    <w:rsid w:val="46635267"/>
    <w:rsid w:val="46661F51"/>
    <w:rsid w:val="466FECAD"/>
    <w:rsid w:val="4670383A"/>
    <w:rsid w:val="46845C2D"/>
    <w:rsid w:val="468DAF6A"/>
    <w:rsid w:val="468E58BE"/>
    <w:rsid w:val="46940B4C"/>
    <w:rsid w:val="46A314C4"/>
    <w:rsid w:val="46B27047"/>
    <w:rsid w:val="46B68C93"/>
    <w:rsid w:val="46C28557"/>
    <w:rsid w:val="46C2A77B"/>
    <w:rsid w:val="46ED4927"/>
    <w:rsid w:val="46EF2CFE"/>
    <w:rsid w:val="46F8A412"/>
    <w:rsid w:val="46FC9305"/>
    <w:rsid w:val="4701FD7F"/>
    <w:rsid w:val="4712645A"/>
    <w:rsid w:val="471C9040"/>
    <w:rsid w:val="472B6B2F"/>
    <w:rsid w:val="4737E000"/>
    <w:rsid w:val="473893A0"/>
    <w:rsid w:val="4740530A"/>
    <w:rsid w:val="47476104"/>
    <w:rsid w:val="474F702F"/>
    <w:rsid w:val="475B3EE1"/>
    <w:rsid w:val="475E9E58"/>
    <w:rsid w:val="47687FED"/>
    <w:rsid w:val="477317B7"/>
    <w:rsid w:val="4776DE88"/>
    <w:rsid w:val="477C25BA"/>
    <w:rsid w:val="478354E6"/>
    <w:rsid w:val="478D9676"/>
    <w:rsid w:val="4790874D"/>
    <w:rsid w:val="4793D088"/>
    <w:rsid w:val="479429FD"/>
    <w:rsid w:val="479955C9"/>
    <w:rsid w:val="479B7D68"/>
    <w:rsid w:val="47AC9A1A"/>
    <w:rsid w:val="47AE8073"/>
    <w:rsid w:val="47AF6EB1"/>
    <w:rsid w:val="47B48627"/>
    <w:rsid w:val="47BFEE6F"/>
    <w:rsid w:val="47D28D65"/>
    <w:rsid w:val="47D6C843"/>
    <w:rsid w:val="47DA1AFB"/>
    <w:rsid w:val="47E0AFDA"/>
    <w:rsid w:val="480C6D42"/>
    <w:rsid w:val="480D548A"/>
    <w:rsid w:val="48169C5A"/>
    <w:rsid w:val="482654E6"/>
    <w:rsid w:val="482DA2BC"/>
    <w:rsid w:val="4833D499"/>
    <w:rsid w:val="485B91D1"/>
    <w:rsid w:val="486A6D3C"/>
    <w:rsid w:val="486FEF94"/>
    <w:rsid w:val="487E5ADE"/>
    <w:rsid w:val="48833158"/>
    <w:rsid w:val="4891D4AF"/>
    <w:rsid w:val="48A1151B"/>
    <w:rsid w:val="48A2FBB2"/>
    <w:rsid w:val="48A5D1ED"/>
    <w:rsid w:val="48A957C3"/>
    <w:rsid w:val="48AADFEF"/>
    <w:rsid w:val="48D4769D"/>
    <w:rsid w:val="48EA2210"/>
    <w:rsid w:val="48ED4356"/>
    <w:rsid w:val="4906221D"/>
    <w:rsid w:val="491B90C7"/>
    <w:rsid w:val="493928E5"/>
    <w:rsid w:val="494312E7"/>
    <w:rsid w:val="49489CF6"/>
    <w:rsid w:val="4959530A"/>
    <w:rsid w:val="4962C809"/>
    <w:rsid w:val="497B2F94"/>
    <w:rsid w:val="4981C98B"/>
    <w:rsid w:val="4981E713"/>
    <w:rsid w:val="498F260E"/>
    <w:rsid w:val="49906358"/>
    <w:rsid w:val="49A24415"/>
    <w:rsid w:val="49B1E258"/>
    <w:rsid w:val="49CD5381"/>
    <w:rsid w:val="49D1025C"/>
    <w:rsid w:val="49E34C17"/>
    <w:rsid w:val="49EBF47F"/>
    <w:rsid w:val="49F827FA"/>
    <w:rsid w:val="49FE3D93"/>
    <w:rsid w:val="4A04C4EE"/>
    <w:rsid w:val="4A0F4FDD"/>
    <w:rsid w:val="4A23B242"/>
    <w:rsid w:val="4A29929C"/>
    <w:rsid w:val="4A2DAB9D"/>
    <w:rsid w:val="4A4084C3"/>
    <w:rsid w:val="4A414055"/>
    <w:rsid w:val="4A4A32DD"/>
    <w:rsid w:val="4A5CDF0C"/>
    <w:rsid w:val="4A642244"/>
    <w:rsid w:val="4A71CAD2"/>
    <w:rsid w:val="4A7CD190"/>
    <w:rsid w:val="4A8761C9"/>
    <w:rsid w:val="4A8ACCEA"/>
    <w:rsid w:val="4A9D2F86"/>
    <w:rsid w:val="4AA3339C"/>
    <w:rsid w:val="4AAADE88"/>
    <w:rsid w:val="4AAE094B"/>
    <w:rsid w:val="4AC0D8E0"/>
    <w:rsid w:val="4ACDAD59"/>
    <w:rsid w:val="4AD55D6C"/>
    <w:rsid w:val="4AECCFA2"/>
    <w:rsid w:val="4AED83CC"/>
    <w:rsid w:val="4AF2968B"/>
    <w:rsid w:val="4AF33218"/>
    <w:rsid w:val="4AF8E9A7"/>
    <w:rsid w:val="4B07597D"/>
    <w:rsid w:val="4B13BF8E"/>
    <w:rsid w:val="4B22FFF5"/>
    <w:rsid w:val="4B26BD83"/>
    <w:rsid w:val="4B3AC477"/>
    <w:rsid w:val="4B3FF595"/>
    <w:rsid w:val="4B4DD444"/>
    <w:rsid w:val="4B5D7C07"/>
    <w:rsid w:val="4B5F6B1F"/>
    <w:rsid w:val="4B618A7F"/>
    <w:rsid w:val="4B6626BB"/>
    <w:rsid w:val="4B6912F4"/>
    <w:rsid w:val="4B6951CC"/>
    <w:rsid w:val="4B6C4115"/>
    <w:rsid w:val="4B713D4B"/>
    <w:rsid w:val="4B848FDB"/>
    <w:rsid w:val="4B8C4FE3"/>
    <w:rsid w:val="4BC12560"/>
    <w:rsid w:val="4BC1BD62"/>
    <w:rsid w:val="4BC3A639"/>
    <w:rsid w:val="4BC48748"/>
    <w:rsid w:val="4BC90097"/>
    <w:rsid w:val="4BE04111"/>
    <w:rsid w:val="4BE50CD6"/>
    <w:rsid w:val="4C03AD2E"/>
    <w:rsid w:val="4C07BC02"/>
    <w:rsid w:val="4C0F6F7C"/>
    <w:rsid w:val="4C158299"/>
    <w:rsid w:val="4C1CF458"/>
    <w:rsid w:val="4C2A5EC7"/>
    <w:rsid w:val="4C2D1B6E"/>
    <w:rsid w:val="4C3572C3"/>
    <w:rsid w:val="4C36219F"/>
    <w:rsid w:val="4C37D5B6"/>
    <w:rsid w:val="4C578519"/>
    <w:rsid w:val="4C61266B"/>
    <w:rsid w:val="4C651D68"/>
    <w:rsid w:val="4C668222"/>
    <w:rsid w:val="4C894A12"/>
    <w:rsid w:val="4C8BFDEC"/>
    <w:rsid w:val="4C8EE9D1"/>
    <w:rsid w:val="4C9D2070"/>
    <w:rsid w:val="4CA25710"/>
    <w:rsid w:val="4CDC3B16"/>
    <w:rsid w:val="4CDCC942"/>
    <w:rsid w:val="4CDFC2C2"/>
    <w:rsid w:val="4CEAE72F"/>
    <w:rsid w:val="4CF62679"/>
    <w:rsid w:val="4CFE5988"/>
    <w:rsid w:val="4CFF0DA0"/>
    <w:rsid w:val="4D02FE68"/>
    <w:rsid w:val="4D15871C"/>
    <w:rsid w:val="4D28A7B9"/>
    <w:rsid w:val="4D3FE462"/>
    <w:rsid w:val="4D41FC10"/>
    <w:rsid w:val="4D5EAE04"/>
    <w:rsid w:val="4D6B28A0"/>
    <w:rsid w:val="4D6BD631"/>
    <w:rsid w:val="4D9E74C4"/>
    <w:rsid w:val="4DAE693F"/>
    <w:rsid w:val="4DCBA9F7"/>
    <w:rsid w:val="4DD094F1"/>
    <w:rsid w:val="4DD5551A"/>
    <w:rsid w:val="4DD9FF0B"/>
    <w:rsid w:val="4DDE07C3"/>
    <w:rsid w:val="4DE69902"/>
    <w:rsid w:val="4DE85206"/>
    <w:rsid w:val="4DE939D1"/>
    <w:rsid w:val="4DF15946"/>
    <w:rsid w:val="4DFB5077"/>
    <w:rsid w:val="4E01B05E"/>
    <w:rsid w:val="4E24475D"/>
    <w:rsid w:val="4E2CA03D"/>
    <w:rsid w:val="4E335E66"/>
    <w:rsid w:val="4E3A5A2A"/>
    <w:rsid w:val="4E4E8DFB"/>
    <w:rsid w:val="4E5DA673"/>
    <w:rsid w:val="4E5E3271"/>
    <w:rsid w:val="4E81C2D1"/>
    <w:rsid w:val="4E8775E9"/>
    <w:rsid w:val="4E937CAD"/>
    <w:rsid w:val="4EBCC6E8"/>
    <w:rsid w:val="4ECB6FDC"/>
    <w:rsid w:val="4ED0683D"/>
    <w:rsid w:val="4EDA1446"/>
    <w:rsid w:val="4EDC901A"/>
    <w:rsid w:val="4EE3D935"/>
    <w:rsid w:val="4EE7A815"/>
    <w:rsid w:val="4EEF8A9C"/>
    <w:rsid w:val="4EF7EB47"/>
    <w:rsid w:val="4EF96159"/>
    <w:rsid w:val="4F04A085"/>
    <w:rsid w:val="4F190FF0"/>
    <w:rsid w:val="4F2AB878"/>
    <w:rsid w:val="4F2B150A"/>
    <w:rsid w:val="4F2CDDD3"/>
    <w:rsid w:val="4F319E07"/>
    <w:rsid w:val="4F3B3823"/>
    <w:rsid w:val="4F56FC01"/>
    <w:rsid w:val="4F5F6EE0"/>
    <w:rsid w:val="4F60611D"/>
    <w:rsid w:val="4F788243"/>
    <w:rsid w:val="4F7898CA"/>
    <w:rsid w:val="4F889A16"/>
    <w:rsid w:val="4FA2E1B4"/>
    <w:rsid w:val="4FA60851"/>
    <w:rsid w:val="4FA95EF7"/>
    <w:rsid w:val="4FB59798"/>
    <w:rsid w:val="4FB7E50F"/>
    <w:rsid w:val="4FBD0A73"/>
    <w:rsid w:val="4FC67ED2"/>
    <w:rsid w:val="4FC7E350"/>
    <w:rsid w:val="4FC9654E"/>
    <w:rsid w:val="4FCD9044"/>
    <w:rsid w:val="4FE46729"/>
    <w:rsid w:val="4FE52CE0"/>
    <w:rsid w:val="4FE730B1"/>
    <w:rsid w:val="5016DAA3"/>
    <w:rsid w:val="502864F1"/>
    <w:rsid w:val="503906D1"/>
    <w:rsid w:val="504152F3"/>
    <w:rsid w:val="5047240C"/>
    <w:rsid w:val="50677525"/>
    <w:rsid w:val="50701F50"/>
    <w:rsid w:val="507C3F33"/>
    <w:rsid w:val="50851CFB"/>
    <w:rsid w:val="50A09E7E"/>
    <w:rsid w:val="50A5A256"/>
    <w:rsid w:val="50A6A8EF"/>
    <w:rsid w:val="50A6B244"/>
    <w:rsid w:val="50BBA49F"/>
    <w:rsid w:val="50C7A505"/>
    <w:rsid w:val="50D1CABE"/>
    <w:rsid w:val="50D8EFD3"/>
    <w:rsid w:val="50E0533E"/>
    <w:rsid w:val="50ED8C2F"/>
    <w:rsid w:val="50F4BB2F"/>
    <w:rsid w:val="50F8ACA6"/>
    <w:rsid w:val="510739AF"/>
    <w:rsid w:val="510B74EB"/>
    <w:rsid w:val="510D0FE2"/>
    <w:rsid w:val="511E24D4"/>
    <w:rsid w:val="5125C0F1"/>
    <w:rsid w:val="51262DB9"/>
    <w:rsid w:val="5146C555"/>
    <w:rsid w:val="5149A68E"/>
    <w:rsid w:val="515B85B8"/>
    <w:rsid w:val="51629762"/>
    <w:rsid w:val="5168D519"/>
    <w:rsid w:val="516F8D0C"/>
    <w:rsid w:val="517065A9"/>
    <w:rsid w:val="5177CC33"/>
    <w:rsid w:val="517AEB29"/>
    <w:rsid w:val="51819C43"/>
    <w:rsid w:val="5188196D"/>
    <w:rsid w:val="51977B84"/>
    <w:rsid w:val="51AC37BE"/>
    <w:rsid w:val="51C1904B"/>
    <w:rsid w:val="51C25B04"/>
    <w:rsid w:val="51CD33E7"/>
    <w:rsid w:val="52132335"/>
    <w:rsid w:val="5214351D"/>
    <w:rsid w:val="52163C17"/>
    <w:rsid w:val="5235CFE7"/>
    <w:rsid w:val="525B2B20"/>
    <w:rsid w:val="52627D8F"/>
    <w:rsid w:val="526E6833"/>
    <w:rsid w:val="5274C034"/>
    <w:rsid w:val="527AAC71"/>
    <w:rsid w:val="528D57E6"/>
    <w:rsid w:val="528FD4F1"/>
    <w:rsid w:val="529D619F"/>
    <w:rsid w:val="52C0C5D1"/>
    <w:rsid w:val="52CA82D7"/>
    <w:rsid w:val="52D180CF"/>
    <w:rsid w:val="52F17C3E"/>
    <w:rsid w:val="52F31485"/>
    <w:rsid w:val="530D2C6D"/>
    <w:rsid w:val="530FA6AF"/>
    <w:rsid w:val="53121680"/>
    <w:rsid w:val="5313B9B9"/>
    <w:rsid w:val="53158133"/>
    <w:rsid w:val="53256B10"/>
    <w:rsid w:val="5326262E"/>
    <w:rsid w:val="5333BABA"/>
    <w:rsid w:val="5346A32A"/>
    <w:rsid w:val="535E9553"/>
    <w:rsid w:val="53611716"/>
    <w:rsid w:val="536274B7"/>
    <w:rsid w:val="536AB186"/>
    <w:rsid w:val="538CEF03"/>
    <w:rsid w:val="538FA950"/>
    <w:rsid w:val="53A2B506"/>
    <w:rsid w:val="53A6AE19"/>
    <w:rsid w:val="53A7D09F"/>
    <w:rsid w:val="53B561AD"/>
    <w:rsid w:val="53C03FE8"/>
    <w:rsid w:val="53C57351"/>
    <w:rsid w:val="53DA1845"/>
    <w:rsid w:val="53DA83BB"/>
    <w:rsid w:val="53E2E3BE"/>
    <w:rsid w:val="53EB0CED"/>
    <w:rsid w:val="5404D0E4"/>
    <w:rsid w:val="540ABFD9"/>
    <w:rsid w:val="541FAD0C"/>
    <w:rsid w:val="54203BAC"/>
    <w:rsid w:val="5423C3D7"/>
    <w:rsid w:val="5432E4D6"/>
    <w:rsid w:val="54379720"/>
    <w:rsid w:val="54760905"/>
    <w:rsid w:val="5496521B"/>
    <w:rsid w:val="54A05BE6"/>
    <w:rsid w:val="54A19048"/>
    <w:rsid w:val="5501ADE3"/>
    <w:rsid w:val="5508C5F3"/>
    <w:rsid w:val="55107D4E"/>
    <w:rsid w:val="551A5C52"/>
    <w:rsid w:val="5521C65E"/>
    <w:rsid w:val="55233C58"/>
    <w:rsid w:val="552AF03C"/>
    <w:rsid w:val="552DB1CF"/>
    <w:rsid w:val="5540089D"/>
    <w:rsid w:val="556A22AA"/>
    <w:rsid w:val="557F3614"/>
    <w:rsid w:val="558302FB"/>
    <w:rsid w:val="5586A4F2"/>
    <w:rsid w:val="559424B9"/>
    <w:rsid w:val="559671CE"/>
    <w:rsid w:val="55991F64"/>
    <w:rsid w:val="5599BC4E"/>
    <w:rsid w:val="55ABA281"/>
    <w:rsid w:val="55B621AA"/>
    <w:rsid w:val="55B99DBC"/>
    <w:rsid w:val="55DADF1C"/>
    <w:rsid w:val="55E67A79"/>
    <w:rsid w:val="55F3380E"/>
    <w:rsid w:val="55F35334"/>
    <w:rsid w:val="5604ED21"/>
    <w:rsid w:val="560EAE27"/>
    <w:rsid w:val="560F1407"/>
    <w:rsid w:val="562B7197"/>
    <w:rsid w:val="562C0C80"/>
    <w:rsid w:val="5639AC32"/>
    <w:rsid w:val="5649A0FA"/>
    <w:rsid w:val="5651B829"/>
    <w:rsid w:val="56550DFD"/>
    <w:rsid w:val="5659C1AA"/>
    <w:rsid w:val="566F8F2C"/>
    <w:rsid w:val="5675E6BC"/>
    <w:rsid w:val="56798385"/>
    <w:rsid w:val="567A8C15"/>
    <w:rsid w:val="567BAFAB"/>
    <w:rsid w:val="56806AE5"/>
    <w:rsid w:val="5689B59F"/>
    <w:rsid w:val="56935CFC"/>
    <w:rsid w:val="56967A55"/>
    <w:rsid w:val="569E121D"/>
    <w:rsid w:val="56A84855"/>
    <w:rsid w:val="56C9BE83"/>
    <w:rsid w:val="56CEC07F"/>
    <w:rsid w:val="56D0D6E2"/>
    <w:rsid w:val="5727824F"/>
    <w:rsid w:val="572A0481"/>
    <w:rsid w:val="572B2745"/>
    <w:rsid w:val="574CFC86"/>
    <w:rsid w:val="5771C3B4"/>
    <w:rsid w:val="57772AEE"/>
    <w:rsid w:val="577863B5"/>
    <w:rsid w:val="5779EE87"/>
    <w:rsid w:val="577E1DA8"/>
    <w:rsid w:val="5781B3A8"/>
    <w:rsid w:val="5788B204"/>
    <w:rsid w:val="57908F6A"/>
    <w:rsid w:val="579CC51B"/>
    <w:rsid w:val="57B2B7A4"/>
    <w:rsid w:val="57B7F507"/>
    <w:rsid w:val="57BB1058"/>
    <w:rsid w:val="57DF17E7"/>
    <w:rsid w:val="57E20FDA"/>
    <w:rsid w:val="57F13E5A"/>
    <w:rsid w:val="57F89602"/>
    <w:rsid w:val="57F95372"/>
    <w:rsid w:val="57FBD654"/>
    <w:rsid w:val="57FD0EE4"/>
    <w:rsid w:val="57FEDF2F"/>
    <w:rsid w:val="580E989C"/>
    <w:rsid w:val="58172EDB"/>
    <w:rsid w:val="581CA97F"/>
    <w:rsid w:val="5823265C"/>
    <w:rsid w:val="5826C425"/>
    <w:rsid w:val="583B1572"/>
    <w:rsid w:val="584043F5"/>
    <w:rsid w:val="585D4067"/>
    <w:rsid w:val="58BE7B63"/>
    <w:rsid w:val="58C71D88"/>
    <w:rsid w:val="58EE7C67"/>
    <w:rsid w:val="58F78DA0"/>
    <w:rsid w:val="58F861CA"/>
    <w:rsid w:val="58FA07A4"/>
    <w:rsid w:val="58FDC31A"/>
    <w:rsid w:val="5901B8C9"/>
    <w:rsid w:val="5915E69E"/>
    <w:rsid w:val="59213C39"/>
    <w:rsid w:val="5928B011"/>
    <w:rsid w:val="5942CCB6"/>
    <w:rsid w:val="59520161"/>
    <w:rsid w:val="5972226B"/>
    <w:rsid w:val="59813197"/>
    <w:rsid w:val="5988B89C"/>
    <w:rsid w:val="599BFB86"/>
    <w:rsid w:val="599DDE1D"/>
    <w:rsid w:val="59A33EDB"/>
    <w:rsid w:val="59B3FFEC"/>
    <w:rsid w:val="59B847C2"/>
    <w:rsid w:val="59BC0B69"/>
    <w:rsid w:val="59BF24E2"/>
    <w:rsid w:val="59D677A8"/>
    <w:rsid w:val="59FF6CBF"/>
    <w:rsid w:val="5A08DCDB"/>
    <w:rsid w:val="5A1B62EB"/>
    <w:rsid w:val="5A2042E1"/>
    <w:rsid w:val="5A234E4A"/>
    <w:rsid w:val="5A367080"/>
    <w:rsid w:val="5A398139"/>
    <w:rsid w:val="5A3BC4F0"/>
    <w:rsid w:val="5A50668F"/>
    <w:rsid w:val="5A633877"/>
    <w:rsid w:val="5A777581"/>
    <w:rsid w:val="5A7AF0E5"/>
    <w:rsid w:val="5A8EB01F"/>
    <w:rsid w:val="5A98B007"/>
    <w:rsid w:val="5A9E65AD"/>
    <w:rsid w:val="5AABEA49"/>
    <w:rsid w:val="5AAF6F9B"/>
    <w:rsid w:val="5AB793CA"/>
    <w:rsid w:val="5ADB3017"/>
    <w:rsid w:val="5AF51ABB"/>
    <w:rsid w:val="5B0F562C"/>
    <w:rsid w:val="5B199354"/>
    <w:rsid w:val="5B19BB57"/>
    <w:rsid w:val="5B1E78DB"/>
    <w:rsid w:val="5B5A941E"/>
    <w:rsid w:val="5B7A3A08"/>
    <w:rsid w:val="5B7D88E5"/>
    <w:rsid w:val="5B86C84E"/>
    <w:rsid w:val="5BA1B683"/>
    <w:rsid w:val="5BA2FDF7"/>
    <w:rsid w:val="5BA8E66B"/>
    <w:rsid w:val="5BE7C12E"/>
    <w:rsid w:val="5BEEFCDE"/>
    <w:rsid w:val="5C3381AF"/>
    <w:rsid w:val="5C33D968"/>
    <w:rsid w:val="5C426EFD"/>
    <w:rsid w:val="5C483752"/>
    <w:rsid w:val="5C490B76"/>
    <w:rsid w:val="5C5A07E8"/>
    <w:rsid w:val="5C6FDD3B"/>
    <w:rsid w:val="5C70B8CE"/>
    <w:rsid w:val="5C882ADA"/>
    <w:rsid w:val="5C8C4237"/>
    <w:rsid w:val="5C95E422"/>
    <w:rsid w:val="5C9B6DCA"/>
    <w:rsid w:val="5CC01C7A"/>
    <w:rsid w:val="5CC2FD61"/>
    <w:rsid w:val="5CCB42CF"/>
    <w:rsid w:val="5CD08D02"/>
    <w:rsid w:val="5CE0223C"/>
    <w:rsid w:val="5CE161C4"/>
    <w:rsid w:val="5CE44765"/>
    <w:rsid w:val="5CF0D4DA"/>
    <w:rsid w:val="5CF45B56"/>
    <w:rsid w:val="5D080C2C"/>
    <w:rsid w:val="5D1172C7"/>
    <w:rsid w:val="5D1908C9"/>
    <w:rsid w:val="5D5D7B51"/>
    <w:rsid w:val="5D6060AB"/>
    <w:rsid w:val="5D7DF347"/>
    <w:rsid w:val="5D92646C"/>
    <w:rsid w:val="5D987AF1"/>
    <w:rsid w:val="5D9BA36D"/>
    <w:rsid w:val="5D9BC235"/>
    <w:rsid w:val="5DA68CE5"/>
    <w:rsid w:val="5DAE129C"/>
    <w:rsid w:val="5DB83E5D"/>
    <w:rsid w:val="5DD68197"/>
    <w:rsid w:val="5DE92DAA"/>
    <w:rsid w:val="5E096203"/>
    <w:rsid w:val="5E09B1CF"/>
    <w:rsid w:val="5E28A50C"/>
    <w:rsid w:val="5E2B44DB"/>
    <w:rsid w:val="5E302B99"/>
    <w:rsid w:val="5E3634CC"/>
    <w:rsid w:val="5E427334"/>
    <w:rsid w:val="5E42F100"/>
    <w:rsid w:val="5E4CC8E5"/>
    <w:rsid w:val="5E4D0952"/>
    <w:rsid w:val="5E4D5B2F"/>
    <w:rsid w:val="5E535594"/>
    <w:rsid w:val="5E6B578F"/>
    <w:rsid w:val="5E6DC6BB"/>
    <w:rsid w:val="5E782BA9"/>
    <w:rsid w:val="5E7C4A7A"/>
    <w:rsid w:val="5E87DC49"/>
    <w:rsid w:val="5EA0722B"/>
    <w:rsid w:val="5EA97D68"/>
    <w:rsid w:val="5EACECAC"/>
    <w:rsid w:val="5EAD2285"/>
    <w:rsid w:val="5EBACF44"/>
    <w:rsid w:val="5EDB03A3"/>
    <w:rsid w:val="5EE96936"/>
    <w:rsid w:val="5EF3DF0B"/>
    <w:rsid w:val="5EF9B397"/>
    <w:rsid w:val="5EFAFE25"/>
    <w:rsid w:val="5F04284C"/>
    <w:rsid w:val="5F0C666C"/>
    <w:rsid w:val="5F0CFFA8"/>
    <w:rsid w:val="5F11E1BF"/>
    <w:rsid w:val="5F1F5AC3"/>
    <w:rsid w:val="5F29317E"/>
    <w:rsid w:val="5F39EE19"/>
    <w:rsid w:val="5F3ECC7B"/>
    <w:rsid w:val="5F4814D1"/>
    <w:rsid w:val="5F707763"/>
    <w:rsid w:val="5F75F576"/>
    <w:rsid w:val="5F781440"/>
    <w:rsid w:val="5F7CE3CE"/>
    <w:rsid w:val="5F800242"/>
    <w:rsid w:val="5F86A533"/>
    <w:rsid w:val="5F90339D"/>
    <w:rsid w:val="5F9E9616"/>
    <w:rsid w:val="5FA04CB6"/>
    <w:rsid w:val="5FB01E48"/>
    <w:rsid w:val="5FBBB2CC"/>
    <w:rsid w:val="5FBDCFC5"/>
    <w:rsid w:val="5FBE63BA"/>
    <w:rsid w:val="5FCDDA33"/>
    <w:rsid w:val="5FF00210"/>
    <w:rsid w:val="5FF22A65"/>
    <w:rsid w:val="600ECCE1"/>
    <w:rsid w:val="601AC52B"/>
    <w:rsid w:val="60227A43"/>
    <w:rsid w:val="6025BBEE"/>
    <w:rsid w:val="6030A7ED"/>
    <w:rsid w:val="603110E0"/>
    <w:rsid w:val="6037A27E"/>
    <w:rsid w:val="603911BE"/>
    <w:rsid w:val="60425D83"/>
    <w:rsid w:val="6058C4AE"/>
    <w:rsid w:val="606F72B2"/>
    <w:rsid w:val="60734EB5"/>
    <w:rsid w:val="6083333F"/>
    <w:rsid w:val="608CA70E"/>
    <w:rsid w:val="608CF9D8"/>
    <w:rsid w:val="60ACB046"/>
    <w:rsid w:val="60B49C72"/>
    <w:rsid w:val="60D100C2"/>
    <w:rsid w:val="60D95588"/>
    <w:rsid w:val="60DF69BD"/>
    <w:rsid w:val="60E1DEC1"/>
    <w:rsid w:val="60E29540"/>
    <w:rsid w:val="60EA28D6"/>
    <w:rsid w:val="60F0961D"/>
    <w:rsid w:val="60F45C1C"/>
    <w:rsid w:val="60F76ADA"/>
    <w:rsid w:val="6100F9A8"/>
    <w:rsid w:val="610457AF"/>
    <w:rsid w:val="611423F2"/>
    <w:rsid w:val="6135DDCA"/>
    <w:rsid w:val="61386332"/>
    <w:rsid w:val="614C4F5D"/>
    <w:rsid w:val="615341DB"/>
    <w:rsid w:val="615F3873"/>
    <w:rsid w:val="616A190C"/>
    <w:rsid w:val="61729876"/>
    <w:rsid w:val="6179C1DD"/>
    <w:rsid w:val="617F761A"/>
    <w:rsid w:val="61A1B26C"/>
    <w:rsid w:val="61B0835E"/>
    <w:rsid w:val="61BC2E55"/>
    <w:rsid w:val="61BF28E7"/>
    <w:rsid w:val="61CA9ED4"/>
    <w:rsid w:val="61DB3E63"/>
    <w:rsid w:val="61F6570C"/>
    <w:rsid w:val="61FB1321"/>
    <w:rsid w:val="62178B1F"/>
    <w:rsid w:val="621BD27A"/>
    <w:rsid w:val="62393D61"/>
    <w:rsid w:val="6259310F"/>
    <w:rsid w:val="6271BBA1"/>
    <w:rsid w:val="6284BAF5"/>
    <w:rsid w:val="628B836D"/>
    <w:rsid w:val="6293E2FA"/>
    <w:rsid w:val="629927A6"/>
    <w:rsid w:val="62AC6398"/>
    <w:rsid w:val="62BB851B"/>
    <w:rsid w:val="62C25C77"/>
    <w:rsid w:val="62D36BC2"/>
    <w:rsid w:val="62D60137"/>
    <w:rsid w:val="62DB6DCC"/>
    <w:rsid w:val="62DDF9AC"/>
    <w:rsid w:val="62EB8D37"/>
    <w:rsid w:val="62FA4B63"/>
    <w:rsid w:val="630001D9"/>
    <w:rsid w:val="6303049D"/>
    <w:rsid w:val="63030EEC"/>
    <w:rsid w:val="631B361B"/>
    <w:rsid w:val="632240E4"/>
    <w:rsid w:val="6334878B"/>
    <w:rsid w:val="6339924D"/>
    <w:rsid w:val="63466A15"/>
    <w:rsid w:val="63475D55"/>
    <w:rsid w:val="634E5751"/>
    <w:rsid w:val="635811FA"/>
    <w:rsid w:val="635E5B1E"/>
    <w:rsid w:val="63695256"/>
    <w:rsid w:val="636C3D3B"/>
    <w:rsid w:val="6381A906"/>
    <w:rsid w:val="638EB8E3"/>
    <w:rsid w:val="63908845"/>
    <w:rsid w:val="63A288CC"/>
    <w:rsid w:val="63C06147"/>
    <w:rsid w:val="63D7E677"/>
    <w:rsid w:val="63E3D07F"/>
    <w:rsid w:val="63E78EEB"/>
    <w:rsid w:val="640D8C02"/>
    <w:rsid w:val="6438248F"/>
    <w:rsid w:val="64468E3E"/>
    <w:rsid w:val="6448C97C"/>
    <w:rsid w:val="645F9620"/>
    <w:rsid w:val="646864D9"/>
    <w:rsid w:val="648637A4"/>
    <w:rsid w:val="64876579"/>
    <w:rsid w:val="64A4F2C0"/>
    <w:rsid w:val="64CFEF58"/>
    <w:rsid w:val="64EF423A"/>
    <w:rsid w:val="64EF9045"/>
    <w:rsid w:val="64F07F64"/>
    <w:rsid w:val="64FE12A6"/>
    <w:rsid w:val="65028757"/>
    <w:rsid w:val="6513613B"/>
    <w:rsid w:val="65297B51"/>
    <w:rsid w:val="652BD123"/>
    <w:rsid w:val="652F770E"/>
    <w:rsid w:val="6533B9B3"/>
    <w:rsid w:val="65482344"/>
    <w:rsid w:val="655BB6E9"/>
    <w:rsid w:val="655EDB30"/>
    <w:rsid w:val="6579B39A"/>
    <w:rsid w:val="657BC964"/>
    <w:rsid w:val="6582505C"/>
    <w:rsid w:val="6582D741"/>
    <w:rsid w:val="658E5E56"/>
    <w:rsid w:val="65A46200"/>
    <w:rsid w:val="65BBE2FD"/>
    <w:rsid w:val="65BF5582"/>
    <w:rsid w:val="65C0CA85"/>
    <w:rsid w:val="65DF3DD8"/>
    <w:rsid w:val="65DFB0F2"/>
    <w:rsid w:val="65E89819"/>
    <w:rsid w:val="65EC8556"/>
    <w:rsid w:val="65EEAA31"/>
    <w:rsid w:val="65F06945"/>
    <w:rsid w:val="6602D89B"/>
    <w:rsid w:val="6618B260"/>
    <w:rsid w:val="661D11D4"/>
    <w:rsid w:val="663465E7"/>
    <w:rsid w:val="66461B37"/>
    <w:rsid w:val="664BAC45"/>
    <w:rsid w:val="66586AFF"/>
    <w:rsid w:val="665EE90C"/>
    <w:rsid w:val="666913DA"/>
    <w:rsid w:val="666E97EF"/>
    <w:rsid w:val="66782B1D"/>
    <w:rsid w:val="6680DD49"/>
    <w:rsid w:val="669F0D30"/>
    <w:rsid w:val="66A32AAF"/>
    <w:rsid w:val="66A9D134"/>
    <w:rsid w:val="66B8D6D8"/>
    <w:rsid w:val="66BD5888"/>
    <w:rsid w:val="66DD7893"/>
    <w:rsid w:val="66E76CCB"/>
    <w:rsid w:val="66ED8A67"/>
    <w:rsid w:val="66F791B2"/>
    <w:rsid w:val="66FA63A3"/>
    <w:rsid w:val="67055669"/>
    <w:rsid w:val="671919AE"/>
    <w:rsid w:val="673454BC"/>
    <w:rsid w:val="67347BB8"/>
    <w:rsid w:val="6741428E"/>
    <w:rsid w:val="67423057"/>
    <w:rsid w:val="67675DE2"/>
    <w:rsid w:val="6777EAF6"/>
    <w:rsid w:val="677C65E0"/>
    <w:rsid w:val="67840478"/>
    <w:rsid w:val="67895A02"/>
    <w:rsid w:val="67B1E7C6"/>
    <w:rsid w:val="67BC5595"/>
    <w:rsid w:val="67CABCA9"/>
    <w:rsid w:val="67CAC6F4"/>
    <w:rsid w:val="67DE5E74"/>
    <w:rsid w:val="67E25E0B"/>
    <w:rsid w:val="67FC2996"/>
    <w:rsid w:val="67FE780A"/>
    <w:rsid w:val="6810403B"/>
    <w:rsid w:val="68184E85"/>
    <w:rsid w:val="682DA11D"/>
    <w:rsid w:val="682FB5E9"/>
    <w:rsid w:val="68310F88"/>
    <w:rsid w:val="684886DF"/>
    <w:rsid w:val="684986FA"/>
    <w:rsid w:val="684A15B1"/>
    <w:rsid w:val="684F8AEE"/>
    <w:rsid w:val="685803CE"/>
    <w:rsid w:val="685CB5D1"/>
    <w:rsid w:val="68613DB2"/>
    <w:rsid w:val="6891CC19"/>
    <w:rsid w:val="689B9AF7"/>
    <w:rsid w:val="68A81A61"/>
    <w:rsid w:val="68A935EA"/>
    <w:rsid w:val="68BA0A85"/>
    <w:rsid w:val="68BE7748"/>
    <w:rsid w:val="68D6DD7B"/>
    <w:rsid w:val="68E012A8"/>
    <w:rsid w:val="68FC9E5F"/>
    <w:rsid w:val="68FE3031"/>
    <w:rsid w:val="69199EC5"/>
    <w:rsid w:val="691ECDFE"/>
    <w:rsid w:val="693CFBF7"/>
    <w:rsid w:val="693DD37D"/>
    <w:rsid w:val="69406283"/>
    <w:rsid w:val="69424885"/>
    <w:rsid w:val="6946775B"/>
    <w:rsid w:val="694B8AD4"/>
    <w:rsid w:val="694D426D"/>
    <w:rsid w:val="6954D38E"/>
    <w:rsid w:val="69568EC0"/>
    <w:rsid w:val="6958E76D"/>
    <w:rsid w:val="695C7E34"/>
    <w:rsid w:val="69633E69"/>
    <w:rsid w:val="69641C07"/>
    <w:rsid w:val="6968533D"/>
    <w:rsid w:val="696CF914"/>
    <w:rsid w:val="69732AD9"/>
    <w:rsid w:val="6973A030"/>
    <w:rsid w:val="69767497"/>
    <w:rsid w:val="6979C9F7"/>
    <w:rsid w:val="69824C43"/>
    <w:rsid w:val="69836670"/>
    <w:rsid w:val="698DC587"/>
    <w:rsid w:val="6997ABA9"/>
    <w:rsid w:val="699F268A"/>
    <w:rsid w:val="69A43139"/>
    <w:rsid w:val="69A755BF"/>
    <w:rsid w:val="69A8649A"/>
    <w:rsid w:val="69B85824"/>
    <w:rsid w:val="69B9F891"/>
    <w:rsid w:val="69DAE82F"/>
    <w:rsid w:val="69E0454E"/>
    <w:rsid w:val="69EC2D62"/>
    <w:rsid w:val="69ED7B8D"/>
    <w:rsid w:val="69F4E3E9"/>
    <w:rsid w:val="6A0ED82B"/>
    <w:rsid w:val="6A1A74FC"/>
    <w:rsid w:val="6A223586"/>
    <w:rsid w:val="6A23561A"/>
    <w:rsid w:val="6A25DC34"/>
    <w:rsid w:val="6A34F255"/>
    <w:rsid w:val="6A3C039B"/>
    <w:rsid w:val="6A48A4E9"/>
    <w:rsid w:val="6A50C796"/>
    <w:rsid w:val="6A6AF76C"/>
    <w:rsid w:val="6A6E2B35"/>
    <w:rsid w:val="6A74E3F5"/>
    <w:rsid w:val="6A78004E"/>
    <w:rsid w:val="6A818529"/>
    <w:rsid w:val="6A8E387C"/>
    <w:rsid w:val="6AA649B7"/>
    <w:rsid w:val="6AB0B45F"/>
    <w:rsid w:val="6ABDE68C"/>
    <w:rsid w:val="6ACBA7F0"/>
    <w:rsid w:val="6AD0A777"/>
    <w:rsid w:val="6ADDB1E1"/>
    <w:rsid w:val="6AEA0732"/>
    <w:rsid w:val="6AEFDEEF"/>
    <w:rsid w:val="6B051C9A"/>
    <w:rsid w:val="6B0FBCC5"/>
    <w:rsid w:val="6B1F454F"/>
    <w:rsid w:val="6B46FE2D"/>
    <w:rsid w:val="6B5B2BAA"/>
    <w:rsid w:val="6B64C7FD"/>
    <w:rsid w:val="6B823C89"/>
    <w:rsid w:val="6B88EEBA"/>
    <w:rsid w:val="6BAA6765"/>
    <w:rsid w:val="6BB5576E"/>
    <w:rsid w:val="6BC9408C"/>
    <w:rsid w:val="6BD5E87D"/>
    <w:rsid w:val="6BD5FBA6"/>
    <w:rsid w:val="6BE6B28C"/>
    <w:rsid w:val="6BEB1305"/>
    <w:rsid w:val="6BEF63F1"/>
    <w:rsid w:val="6BFAC47A"/>
    <w:rsid w:val="6C0BAE92"/>
    <w:rsid w:val="6C13B6A1"/>
    <w:rsid w:val="6C1AD804"/>
    <w:rsid w:val="6C1DB4BD"/>
    <w:rsid w:val="6C40A468"/>
    <w:rsid w:val="6C512294"/>
    <w:rsid w:val="6C5DFB80"/>
    <w:rsid w:val="6C73861E"/>
    <w:rsid w:val="6C75B201"/>
    <w:rsid w:val="6C7726E7"/>
    <w:rsid w:val="6C872EC6"/>
    <w:rsid w:val="6C8F4D9F"/>
    <w:rsid w:val="6C91F23D"/>
    <w:rsid w:val="6C9F0D5A"/>
    <w:rsid w:val="6CAC3BD0"/>
    <w:rsid w:val="6CB50074"/>
    <w:rsid w:val="6CD7DE30"/>
    <w:rsid w:val="6CFF96C3"/>
    <w:rsid w:val="6D063AF0"/>
    <w:rsid w:val="6D12FD73"/>
    <w:rsid w:val="6D185A7B"/>
    <w:rsid w:val="6D3784F6"/>
    <w:rsid w:val="6D66747E"/>
    <w:rsid w:val="6D6EAE0B"/>
    <w:rsid w:val="6D6F909C"/>
    <w:rsid w:val="6D789543"/>
    <w:rsid w:val="6D887B14"/>
    <w:rsid w:val="6D89E3FB"/>
    <w:rsid w:val="6D8A3212"/>
    <w:rsid w:val="6D93C747"/>
    <w:rsid w:val="6D987496"/>
    <w:rsid w:val="6D994791"/>
    <w:rsid w:val="6D9C3D53"/>
    <w:rsid w:val="6DA303A5"/>
    <w:rsid w:val="6DA9632C"/>
    <w:rsid w:val="6DB46E48"/>
    <w:rsid w:val="6DCC9919"/>
    <w:rsid w:val="6DCFC43C"/>
    <w:rsid w:val="6DD1BED8"/>
    <w:rsid w:val="6DDD4C2C"/>
    <w:rsid w:val="6DF2DF8E"/>
    <w:rsid w:val="6DF99930"/>
    <w:rsid w:val="6DFCF48F"/>
    <w:rsid w:val="6DFFFAEF"/>
    <w:rsid w:val="6E219DB6"/>
    <w:rsid w:val="6E348E44"/>
    <w:rsid w:val="6E3A66E9"/>
    <w:rsid w:val="6E5EB80A"/>
    <w:rsid w:val="6E7BDD11"/>
    <w:rsid w:val="6E971E5A"/>
    <w:rsid w:val="6E9DFB82"/>
    <w:rsid w:val="6EAC8EBB"/>
    <w:rsid w:val="6EB68966"/>
    <w:rsid w:val="6EBEAAA2"/>
    <w:rsid w:val="6ED04E35"/>
    <w:rsid w:val="6EDA996F"/>
    <w:rsid w:val="6EE15767"/>
    <w:rsid w:val="6F0B171D"/>
    <w:rsid w:val="6F43A8D1"/>
    <w:rsid w:val="6F46D017"/>
    <w:rsid w:val="6F492D0A"/>
    <w:rsid w:val="6F49E81C"/>
    <w:rsid w:val="6F4D1FAB"/>
    <w:rsid w:val="6F542E4D"/>
    <w:rsid w:val="6F598444"/>
    <w:rsid w:val="6F672477"/>
    <w:rsid w:val="6F7FF29B"/>
    <w:rsid w:val="6F841AAD"/>
    <w:rsid w:val="6F8F2E1C"/>
    <w:rsid w:val="6FA712F5"/>
    <w:rsid w:val="6FB7BF27"/>
    <w:rsid w:val="6FD6387F"/>
    <w:rsid w:val="6FD8933E"/>
    <w:rsid w:val="7021B937"/>
    <w:rsid w:val="702D5491"/>
    <w:rsid w:val="702FB7EF"/>
    <w:rsid w:val="70317C11"/>
    <w:rsid w:val="7036F2BD"/>
    <w:rsid w:val="7053B531"/>
    <w:rsid w:val="706314FF"/>
    <w:rsid w:val="7064A339"/>
    <w:rsid w:val="7087D972"/>
    <w:rsid w:val="70891FFC"/>
    <w:rsid w:val="708E4FAE"/>
    <w:rsid w:val="7096F6E7"/>
    <w:rsid w:val="709D149D"/>
    <w:rsid w:val="70A150AE"/>
    <w:rsid w:val="70A68547"/>
    <w:rsid w:val="70B7FEF2"/>
    <w:rsid w:val="70C084F8"/>
    <w:rsid w:val="70E157E8"/>
    <w:rsid w:val="70E1F3AD"/>
    <w:rsid w:val="71020E2E"/>
    <w:rsid w:val="710243F0"/>
    <w:rsid w:val="710359BC"/>
    <w:rsid w:val="711EF758"/>
    <w:rsid w:val="712047D7"/>
    <w:rsid w:val="71231B51"/>
    <w:rsid w:val="712C63A1"/>
    <w:rsid w:val="71300859"/>
    <w:rsid w:val="7139E1FE"/>
    <w:rsid w:val="714BB763"/>
    <w:rsid w:val="716011E8"/>
    <w:rsid w:val="7165E475"/>
    <w:rsid w:val="7166102A"/>
    <w:rsid w:val="718049DB"/>
    <w:rsid w:val="71920A83"/>
    <w:rsid w:val="71AA7CA3"/>
    <w:rsid w:val="71AB612A"/>
    <w:rsid w:val="71B601C5"/>
    <w:rsid w:val="71CC956C"/>
    <w:rsid w:val="71CD7117"/>
    <w:rsid w:val="71D9EB50"/>
    <w:rsid w:val="71DF48EA"/>
    <w:rsid w:val="71E7F467"/>
    <w:rsid w:val="72081FCF"/>
    <w:rsid w:val="7233C8C6"/>
    <w:rsid w:val="723F5EBE"/>
    <w:rsid w:val="7250141B"/>
    <w:rsid w:val="7256B68C"/>
    <w:rsid w:val="725CB089"/>
    <w:rsid w:val="7260FCE4"/>
    <w:rsid w:val="726DBE8C"/>
    <w:rsid w:val="726DF4C4"/>
    <w:rsid w:val="7281C736"/>
    <w:rsid w:val="72857E1E"/>
    <w:rsid w:val="728D8D4B"/>
    <w:rsid w:val="7295FE41"/>
    <w:rsid w:val="72A93A50"/>
    <w:rsid w:val="72B5AA79"/>
    <w:rsid w:val="72BB2ECC"/>
    <w:rsid w:val="72CAA599"/>
    <w:rsid w:val="72CEF12C"/>
    <w:rsid w:val="72CF3F82"/>
    <w:rsid w:val="72D297DD"/>
    <w:rsid w:val="72DF1E15"/>
    <w:rsid w:val="72F7056E"/>
    <w:rsid w:val="7301C764"/>
    <w:rsid w:val="7307AD9F"/>
    <w:rsid w:val="731D19DE"/>
    <w:rsid w:val="7330EB00"/>
    <w:rsid w:val="73329C4A"/>
    <w:rsid w:val="7334FA5B"/>
    <w:rsid w:val="7360EF90"/>
    <w:rsid w:val="73636037"/>
    <w:rsid w:val="737ADB0A"/>
    <w:rsid w:val="7394D25E"/>
    <w:rsid w:val="739662E7"/>
    <w:rsid w:val="739D568E"/>
    <w:rsid w:val="739FCF3E"/>
    <w:rsid w:val="73AAA342"/>
    <w:rsid w:val="73C6760B"/>
    <w:rsid w:val="73CB9F2E"/>
    <w:rsid w:val="73DDFF76"/>
    <w:rsid w:val="73E9257A"/>
    <w:rsid w:val="73F169C2"/>
    <w:rsid w:val="73F19AD1"/>
    <w:rsid w:val="7403ED1E"/>
    <w:rsid w:val="7410401E"/>
    <w:rsid w:val="7410BCDE"/>
    <w:rsid w:val="7414F74C"/>
    <w:rsid w:val="7417DA80"/>
    <w:rsid w:val="74254551"/>
    <w:rsid w:val="742D2C5E"/>
    <w:rsid w:val="74333E67"/>
    <w:rsid w:val="743D4E47"/>
    <w:rsid w:val="744020BE"/>
    <w:rsid w:val="744149E1"/>
    <w:rsid w:val="74431903"/>
    <w:rsid w:val="745A9C5C"/>
    <w:rsid w:val="745F42BF"/>
    <w:rsid w:val="74704279"/>
    <w:rsid w:val="74785794"/>
    <w:rsid w:val="7485391A"/>
    <w:rsid w:val="74869776"/>
    <w:rsid w:val="748D048C"/>
    <w:rsid w:val="74A04B74"/>
    <w:rsid w:val="74A28D67"/>
    <w:rsid w:val="74BE849A"/>
    <w:rsid w:val="74C2CA06"/>
    <w:rsid w:val="74CB0F32"/>
    <w:rsid w:val="74D449C2"/>
    <w:rsid w:val="74D94531"/>
    <w:rsid w:val="74F0D572"/>
    <w:rsid w:val="74F655C7"/>
    <w:rsid w:val="74FCCE7A"/>
    <w:rsid w:val="75003541"/>
    <w:rsid w:val="750288D2"/>
    <w:rsid w:val="751103D4"/>
    <w:rsid w:val="7514FCA6"/>
    <w:rsid w:val="7516ACC5"/>
    <w:rsid w:val="751A03F1"/>
    <w:rsid w:val="7529417C"/>
    <w:rsid w:val="752E7361"/>
    <w:rsid w:val="75311BFA"/>
    <w:rsid w:val="7531F4D9"/>
    <w:rsid w:val="75371F64"/>
    <w:rsid w:val="755487AF"/>
    <w:rsid w:val="7566819E"/>
    <w:rsid w:val="75730906"/>
    <w:rsid w:val="757A5226"/>
    <w:rsid w:val="757B3A21"/>
    <w:rsid w:val="75813813"/>
    <w:rsid w:val="758A4B51"/>
    <w:rsid w:val="758C0FB0"/>
    <w:rsid w:val="758F2B15"/>
    <w:rsid w:val="7596787F"/>
    <w:rsid w:val="75A4AE6E"/>
    <w:rsid w:val="75AE3B20"/>
    <w:rsid w:val="75BCB7F4"/>
    <w:rsid w:val="75BEBB4E"/>
    <w:rsid w:val="75F0AC8F"/>
    <w:rsid w:val="75F7766D"/>
    <w:rsid w:val="75FBE34B"/>
    <w:rsid w:val="7602A300"/>
    <w:rsid w:val="760AB679"/>
    <w:rsid w:val="76178A81"/>
    <w:rsid w:val="762CF1DF"/>
    <w:rsid w:val="762F3430"/>
    <w:rsid w:val="7642D993"/>
    <w:rsid w:val="76691AA2"/>
    <w:rsid w:val="766F17B3"/>
    <w:rsid w:val="76791B9D"/>
    <w:rsid w:val="7679309C"/>
    <w:rsid w:val="767F7D39"/>
    <w:rsid w:val="76919329"/>
    <w:rsid w:val="76939285"/>
    <w:rsid w:val="76A0670C"/>
    <w:rsid w:val="76AC0B48"/>
    <w:rsid w:val="76BE5A5C"/>
    <w:rsid w:val="76CDBE79"/>
    <w:rsid w:val="76E3BCF2"/>
    <w:rsid w:val="76E5036D"/>
    <w:rsid w:val="76EB1923"/>
    <w:rsid w:val="76ECF604"/>
    <w:rsid w:val="76F24F7C"/>
    <w:rsid w:val="76F818BC"/>
    <w:rsid w:val="76F86934"/>
    <w:rsid w:val="76F934C9"/>
    <w:rsid w:val="76FAE199"/>
    <w:rsid w:val="770824E3"/>
    <w:rsid w:val="771885D6"/>
    <w:rsid w:val="7724B502"/>
    <w:rsid w:val="7725DBE3"/>
    <w:rsid w:val="7742211C"/>
    <w:rsid w:val="77440351"/>
    <w:rsid w:val="77451244"/>
    <w:rsid w:val="774D9127"/>
    <w:rsid w:val="777ED2A2"/>
    <w:rsid w:val="77A11ABB"/>
    <w:rsid w:val="77B3149C"/>
    <w:rsid w:val="77C7DDB8"/>
    <w:rsid w:val="77E8CA38"/>
    <w:rsid w:val="77E8E6FB"/>
    <w:rsid w:val="77FE4CAE"/>
    <w:rsid w:val="780D02BA"/>
    <w:rsid w:val="7812E48F"/>
    <w:rsid w:val="7817FD54"/>
    <w:rsid w:val="782CB79D"/>
    <w:rsid w:val="782EF3DC"/>
    <w:rsid w:val="7831711F"/>
    <w:rsid w:val="78357C12"/>
    <w:rsid w:val="783F408F"/>
    <w:rsid w:val="78404E08"/>
    <w:rsid w:val="7847DAE0"/>
    <w:rsid w:val="784CD450"/>
    <w:rsid w:val="7855021C"/>
    <w:rsid w:val="7859B264"/>
    <w:rsid w:val="786595F0"/>
    <w:rsid w:val="7874E059"/>
    <w:rsid w:val="78792916"/>
    <w:rsid w:val="787FEF46"/>
    <w:rsid w:val="78B5E4AD"/>
    <w:rsid w:val="78C67A36"/>
    <w:rsid w:val="78C8F6E6"/>
    <w:rsid w:val="78D63A4B"/>
    <w:rsid w:val="78FE4459"/>
    <w:rsid w:val="7907DCA0"/>
    <w:rsid w:val="790F1662"/>
    <w:rsid w:val="7910C328"/>
    <w:rsid w:val="791168D1"/>
    <w:rsid w:val="792D293F"/>
    <w:rsid w:val="7931CEA1"/>
    <w:rsid w:val="793B5B8E"/>
    <w:rsid w:val="794F51C2"/>
    <w:rsid w:val="7950D8DD"/>
    <w:rsid w:val="7956CFCF"/>
    <w:rsid w:val="797E0D53"/>
    <w:rsid w:val="798D8409"/>
    <w:rsid w:val="798F2D0A"/>
    <w:rsid w:val="799CC608"/>
    <w:rsid w:val="79A237DB"/>
    <w:rsid w:val="79A43D67"/>
    <w:rsid w:val="79A71702"/>
    <w:rsid w:val="79AB60DC"/>
    <w:rsid w:val="79C073D0"/>
    <w:rsid w:val="79C18385"/>
    <w:rsid w:val="79C84618"/>
    <w:rsid w:val="79CD295C"/>
    <w:rsid w:val="79D3FF13"/>
    <w:rsid w:val="79D7DCFF"/>
    <w:rsid w:val="79DC8789"/>
    <w:rsid w:val="79E08772"/>
    <w:rsid w:val="79E98CB6"/>
    <w:rsid w:val="79F09201"/>
    <w:rsid w:val="79FCEB8A"/>
    <w:rsid w:val="7A00CBD6"/>
    <w:rsid w:val="7A21C648"/>
    <w:rsid w:val="7A261192"/>
    <w:rsid w:val="7A29E90C"/>
    <w:rsid w:val="7A3092BE"/>
    <w:rsid w:val="7A3A6340"/>
    <w:rsid w:val="7A4FDD9C"/>
    <w:rsid w:val="7A5A588E"/>
    <w:rsid w:val="7A6E37D4"/>
    <w:rsid w:val="7A76C0F2"/>
    <w:rsid w:val="7A871F59"/>
    <w:rsid w:val="7A88FE5F"/>
    <w:rsid w:val="7A8E5E8E"/>
    <w:rsid w:val="7AB3C5CC"/>
    <w:rsid w:val="7ABBC691"/>
    <w:rsid w:val="7ABC457D"/>
    <w:rsid w:val="7AC3D3CD"/>
    <w:rsid w:val="7ACD3C17"/>
    <w:rsid w:val="7AE43A0C"/>
    <w:rsid w:val="7AE49570"/>
    <w:rsid w:val="7AE6AFC2"/>
    <w:rsid w:val="7AEADD7D"/>
    <w:rsid w:val="7B2BB057"/>
    <w:rsid w:val="7B2C108D"/>
    <w:rsid w:val="7B36917C"/>
    <w:rsid w:val="7B427F09"/>
    <w:rsid w:val="7B4519DB"/>
    <w:rsid w:val="7B48D59F"/>
    <w:rsid w:val="7B6C6033"/>
    <w:rsid w:val="7B7E80B7"/>
    <w:rsid w:val="7B828A23"/>
    <w:rsid w:val="7B8B0C64"/>
    <w:rsid w:val="7B90D95E"/>
    <w:rsid w:val="7B96A84F"/>
    <w:rsid w:val="7B991D82"/>
    <w:rsid w:val="7B9CFBFD"/>
    <w:rsid w:val="7BB9A1C6"/>
    <w:rsid w:val="7BBE8F66"/>
    <w:rsid w:val="7BBEEBA7"/>
    <w:rsid w:val="7BC1F978"/>
    <w:rsid w:val="7BC64BDC"/>
    <w:rsid w:val="7BD09ED6"/>
    <w:rsid w:val="7BE52F64"/>
    <w:rsid w:val="7BE93341"/>
    <w:rsid w:val="7BEED98F"/>
    <w:rsid w:val="7BF27177"/>
    <w:rsid w:val="7BFE1047"/>
    <w:rsid w:val="7C05841B"/>
    <w:rsid w:val="7C1518C9"/>
    <w:rsid w:val="7C193F7C"/>
    <w:rsid w:val="7C1B868C"/>
    <w:rsid w:val="7C1BF06B"/>
    <w:rsid w:val="7C2E87E3"/>
    <w:rsid w:val="7C2FCD13"/>
    <w:rsid w:val="7C3F0191"/>
    <w:rsid w:val="7C42FC9E"/>
    <w:rsid w:val="7C4FD921"/>
    <w:rsid w:val="7C55DF3C"/>
    <w:rsid w:val="7C5C502F"/>
    <w:rsid w:val="7C638922"/>
    <w:rsid w:val="7C80FE0E"/>
    <w:rsid w:val="7C83DFBD"/>
    <w:rsid w:val="7C9671A6"/>
    <w:rsid w:val="7C9EAF95"/>
    <w:rsid w:val="7CA288BD"/>
    <w:rsid w:val="7CA46205"/>
    <w:rsid w:val="7CAC9134"/>
    <w:rsid w:val="7CB3FB55"/>
    <w:rsid w:val="7CB46358"/>
    <w:rsid w:val="7CB66CC1"/>
    <w:rsid w:val="7CBA7818"/>
    <w:rsid w:val="7CD3D6C6"/>
    <w:rsid w:val="7CD51441"/>
    <w:rsid w:val="7CE75E5D"/>
    <w:rsid w:val="7CEA0AE9"/>
    <w:rsid w:val="7D0148E4"/>
    <w:rsid w:val="7D0A7999"/>
    <w:rsid w:val="7D0B9D2A"/>
    <w:rsid w:val="7D4606F0"/>
    <w:rsid w:val="7D4DC5C1"/>
    <w:rsid w:val="7D69F6FA"/>
    <w:rsid w:val="7D70F59A"/>
    <w:rsid w:val="7D712832"/>
    <w:rsid w:val="7D754FD6"/>
    <w:rsid w:val="7D7D3235"/>
    <w:rsid w:val="7D950FB0"/>
    <w:rsid w:val="7D9E97C4"/>
    <w:rsid w:val="7DA16563"/>
    <w:rsid w:val="7DA19AC3"/>
    <w:rsid w:val="7DAB09A5"/>
    <w:rsid w:val="7DAD4D31"/>
    <w:rsid w:val="7DCFBEEC"/>
    <w:rsid w:val="7DD178D1"/>
    <w:rsid w:val="7DD5EAF0"/>
    <w:rsid w:val="7DDF5687"/>
    <w:rsid w:val="7DE1E009"/>
    <w:rsid w:val="7DF72EF9"/>
    <w:rsid w:val="7E04A722"/>
    <w:rsid w:val="7E0B08B8"/>
    <w:rsid w:val="7E19CEB5"/>
    <w:rsid w:val="7E2007BC"/>
    <w:rsid w:val="7E237A50"/>
    <w:rsid w:val="7E24558E"/>
    <w:rsid w:val="7E29B005"/>
    <w:rsid w:val="7E387E0F"/>
    <w:rsid w:val="7E416FB4"/>
    <w:rsid w:val="7E470603"/>
    <w:rsid w:val="7E65E6E1"/>
    <w:rsid w:val="7E673F21"/>
    <w:rsid w:val="7E78DA76"/>
    <w:rsid w:val="7E7CD7FB"/>
    <w:rsid w:val="7E7FB1CC"/>
    <w:rsid w:val="7E844AC2"/>
    <w:rsid w:val="7E8B3ACA"/>
    <w:rsid w:val="7EA3BD76"/>
    <w:rsid w:val="7EA7C151"/>
    <w:rsid w:val="7EBA2F7A"/>
    <w:rsid w:val="7EBE52E7"/>
    <w:rsid w:val="7EC0E377"/>
    <w:rsid w:val="7EC30963"/>
    <w:rsid w:val="7EC9ECA2"/>
    <w:rsid w:val="7EE09B65"/>
    <w:rsid w:val="7EE1D3E2"/>
    <w:rsid w:val="7EE241B7"/>
    <w:rsid w:val="7EE38042"/>
    <w:rsid w:val="7EF232A9"/>
    <w:rsid w:val="7EF2790B"/>
    <w:rsid w:val="7EF98933"/>
    <w:rsid w:val="7F037A20"/>
    <w:rsid w:val="7F0779D9"/>
    <w:rsid w:val="7F1195C2"/>
    <w:rsid w:val="7F17336B"/>
    <w:rsid w:val="7F34D17E"/>
    <w:rsid w:val="7F38E853"/>
    <w:rsid w:val="7F390C32"/>
    <w:rsid w:val="7F398B91"/>
    <w:rsid w:val="7F3AC93A"/>
    <w:rsid w:val="7F3BC69D"/>
    <w:rsid w:val="7F4C326E"/>
    <w:rsid w:val="7F4D01D4"/>
    <w:rsid w:val="7F52AE6A"/>
    <w:rsid w:val="7F530A3A"/>
    <w:rsid w:val="7F5685B0"/>
    <w:rsid w:val="7F56A06C"/>
    <w:rsid w:val="7F5FF925"/>
    <w:rsid w:val="7F659EB3"/>
    <w:rsid w:val="7F6E4FF9"/>
    <w:rsid w:val="7F89ABA9"/>
    <w:rsid w:val="7F984F82"/>
    <w:rsid w:val="7F9C6C63"/>
    <w:rsid w:val="7F9FE8C7"/>
    <w:rsid w:val="7FA2F30D"/>
    <w:rsid w:val="7FA3E7C7"/>
    <w:rsid w:val="7FAEB5E7"/>
    <w:rsid w:val="7FB351F0"/>
    <w:rsid w:val="7FB45BDF"/>
    <w:rsid w:val="7FB7C149"/>
    <w:rsid w:val="7FC1F342"/>
    <w:rsid w:val="7FCE2C6D"/>
    <w:rsid w:val="7FD4D301"/>
    <w:rsid w:val="7FE67E79"/>
    <w:rsid w:val="7FE9E8C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C3E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sid w:val="00DA2A02"/>
    <w:rPr>
      <w:color w:val="800080" w:themeColor="followedHyperlink"/>
      <w:u w:val="single"/>
    </w:rPr>
  </w:style>
  <w:style w:type="character" w:customStyle="1" w:styleId="HeaderChar">
    <w:name w:val="Header Char"/>
    <w:basedOn w:val="DefaultParagraphFont"/>
    <w:link w:val="Header"/>
    <w:uiPriority w:val="99"/>
    <w:rsid w:val="001A10DC"/>
    <w:rPr>
      <w:rFonts w:ascii="Times New Roman" w:hAnsi="Times New Roman" w:cs="Times New Roman"/>
      <w:sz w:val="24"/>
      <w:lang w:val="ro-RO"/>
    </w:rPr>
  </w:style>
  <w:style w:type="character" w:customStyle="1" w:styleId="FooterChar">
    <w:name w:val="Footer Char"/>
    <w:basedOn w:val="DefaultParagraphFont"/>
    <w:link w:val="Footer"/>
    <w:uiPriority w:val="99"/>
    <w:rsid w:val="001A10D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1A10D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A10DC"/>
    <w:pPr>
      <w:spacing w:before="0"/>
      <w:jc w:val="right"/>
    </w:pPr>
    <w:rPr>
      <w:sz w:val="28"/>
    </w:rPr>
  </w:style>
  <w:style w:type="paragraph" w:customStyle="1" w:styleId="FooterSensitivity">
    <w:name w:val="Footer Sensitivity"/>
    <w:basedOn w:val="Normal"/>
    <w:rsid w:val="001A10D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A10DC"/>
    <w:pPr>
      <w:tabs>
        <w:tab w:val="center" w:pos="4535"/>
        <w:tab w:val="right" w:pos="9071"/>
      </w:tabs>
      <w:spacing w:before="0"/>
    </w:pPr>
  </w:style>
  <w:style w:type="paragraph" w:customStyle="1" w:styleId="HeaderLandscape">
    <w:name w:val="HeaderLandscape"/>
    <w:basedOn w:val="Normal"/>
    <w:rsid w:val="001A10DC"/>
    <w:pPr>
      <w:tabs>
        <w:tab w:val="center" w:pos="7285"/>
        <w:tab w:val="right" w:pos="14003"/>
      </w:tabs>
      <w:spacing w:before="0"/>
    </w:pPr>
  </w:style>
  <w:style w:type="paragraph" w:styleId="Footer">
    <w:name w:val="footer"/>
    <w:basedOn w:val="Normal"/>
    <w:link w:val="FooterChar"/>
    <w:uiPriority w:val="99"/>
    <w:unhideWhenUsed/>
    <w:rsid w:val="001A10D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A10D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278881358">
      <w:bodyDiv w:val="1"/>
      <w:marLeft w:val="0"/>
      <w:marRight w:val="0"/>
      <w:marTop w:val="0"/>
      <w:marBottom w:val="0"/>
      <w:divBdr>
        <w:top w:val="none" w:sz="0" w:space="0" w:color="auto"/>
        <w:left w:val="none" w:sz="0" w:space="0" w:color="auto"/>
        <w:bottom w:val="none" w:sz="0" w:space="0" w:color="auto"/>
        <w:right w:val="none" w:sz="0" w:space="0" w:color="auto"/>
      </w:divBdr>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683171391">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09987955">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687341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1704988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6996761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infrastructure.gov.mt/wp-content/uploads/2026/01/NATIONAL-TRANSPORT-MASTERPLAN-2030.pdf" TargetMode="External"/><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dec/2024/2128/oj" TargetMode="External"/><Relationship Id="rId5" Type="http://schemas.openxmlformats.org/officeDocument/2006/relationships/hyperlink" Target="https://economy-finance.ec.europa.eu/economic-governance-framework/stability-and-growth-pact/corrective-arm-excessive-deficit-procedure/excessive-deficit-procedures-overview/Malta_en" TargetMode="External"/><Relationship Id="rId4" Type="http://schemas.openxmlformats.org/officeDocument/2006/relationships/hyperlink" Target="http://data.europa.eu/eli/C/2025/64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022FE-A41F-4CE2-8D46-DD446A7F7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13</Pages>
  <Words>6223</Words>
  <Characters>35475</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2026-06-01T19:22:00Z</dcterms:created>
  <dcterms:modified xsi:type="dcterms:W3CDTF">2026-06-10T14:14:00Z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2026-06-01T19:23:06Z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b89ee6ae-6115-4536-88de-1798510ddc7b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