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45BF58" w14:textId="6BD60D3B" w:rsidR="00CA0B25" w:rsidRPr="007D1CA8" w:rsidRDefault="00F34CD9" w:rsidP="00F34CD9">
      <w:pPr>
        <w:pStyle w:val="Pagedecouverture"/>
        <w:rPr>
          <w:noProof/>
          <w:lang w:val="de-DE"/>
        </w:rPr>
      </w:pPr>
      <w:r>
        <w:rPr>
          <w:noProof/>
          <w:lang w:val="de-DE"/>
        </w:rPr>
        <w:pict w14:anchorId="49C7EA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A8B3A40-E612-4575-BE01-8E32E21F8E77" style="width:455.25pt;height:318pt">
            <v:imagedata r:id="rId8" o:title=""/>
          </v:shape>
        </w:pict>
      </w:r>
    </w:p>
    <w:p w14:paraId="48CA4851" w14:textId="77777777" w:rsidR="000C4C4E" w:rsidRDefault="000C4C4E" w:rsidP="000C4C4E">
      <w:pPr>
        <w:rPr>
          <w:noProof/>
        </w:rPr>
        <w:sectPr w:rsidR="000C4C4E" w:rsidSect="00F34CD9">
          <w:footerReference w:type="even" r:id="rId9"/>
          <w:footerReference w:type="default" r:id="rId10"/>
          <w:pgSz w:w="11907" w:h="16839"/>
          <w:pgMar w:top="1134" w:right="1417" w:bottom="1134" w:left="1417" w:header="709" w:footer="709" w:gutter="0"/>
          <w:pgNumType w:start="0"/>
          <w:cols w:space="720"/>
          <w:docGrid w:linePitch="360"/>
        </w:sectPr>
      </w:pPr>
    </w:p>
    <w:p w14:paraId="134531DC" w14:textId="2449E24C" w:rsidR="00D9118C" w:rsidRDefault="000E5F35" w:rsidP="000E5F35">
      <w:pPr>
        <w:pStyle w:val="Statut"/>
        <w:rPr>
          <w:noProof/>
        </w:rPr>
      </w:pPr>
      <w:bookmarkStart w:id="0" w:name="_GoBack"/>
      <w:bookmarkEnd w:id="0"/>
      <w:r w:rsidRPr="000E5F35">
        <w:rPr>
          <w:noProof/>
        </w:rPr>
        <w:lastRenderedPageBreak/>
        <w:t>Recommendation for a</w:t>
      </w:r>
    </w:p>
    <w:p w14:paraId="609674A6" w14:textId="3391AB8E" w:rsidR="00CA0B25" w:rsidRPr="00CA0B25" w:rsidRDefault="000E5F35" w:rsidP="000E5F35">
      <w:pPr>
        <w:pStyle w:val="Typedudocument"/>
        <w:rPr>
          <w:noProof/>
        </w:rPr>
      </w:pPr>
      <w:r w:rsidRPr="000E5F35">
        <w:rPr>
          <w:noProof/>
        </w:rPr>
        <w:t>COUNCIL RECOMMENDATION</w:t>
      </w:r>
    </w:p>
    <w:p w14:paraId="0705F932" w14:textId="228943FB" w:rsidR="00D9118C" w:rsidRDefault="000E5F35" w:rsidP="000E5F35">
      <w:pPr>
        <w:pStyle w:val="Titreobjet"/>
        <w:rPr>
          <w:noProof/>
          <w:lang w:val="en-IE"/>
        </w:rPr>
      </w:pPr>
      <w:r w:rsidRPr="000E5F35">
        <w:rPr>
          <w:noProof/>
        </w:rPr>
        <w:t>on the economic, social, employment, structural and budgetary policies of Romania</w:t>
      </w:r>
    </w:p>
    <w:p w14:paraId="0B35B46E" w14:textId="77777777" w:rsidR="00CA0B25" w:rsidRPr="00CA0B25" w:rsidRDefault="6A48A4E9" w:rsidP="00D9118C">
      <w:pPr>
        <w:pStyle w:val="Institutionquiagit"/>
        <w:rPr>
          <w:noProof/>
        </w:rPr>
      </w:pPr>
      <w:r w:rsidRPr="273C9278">
        <w:rPr>
          <w:noProof/>
        </w:rPr>
        <w:t>THE COUNCIL OF THE EUROPEAN UNION,</w:t>
      </w:r>
    </w:p>
    <w:p w14:paraId="26579B75" w14:textId="77777777" w:rsidR="00CA0B25" w:rsidRPr="00CA0B25" w:rsidRDefault="6A48A4E9" w:rsidP="65A46200">
      <w:pPr>
        <w:rPr>
          <w:rFonts w:eastAsia="Times New Roman"/>
          <w:noProof/>
          <w:color w:val="000000" w:themeColor="text1"/>
        </w:rPr>
      </w:pPr>
      <w:r w:rsidRPr="647823A5">
        <w:rPr>
          <w:rFonts w:eastAsia="Times New Roman"/>
          <w:noProof/>
          <w:color w:val="000000" w:themeColor="text1"/>
          <w:lang w:val="en-IE"/>
        </w:rPr>
        <w:t xml:space="preserve">Having regard to the Treaty on the Functioning of the European Union, and in particular Article 121(2) and </w:t>
      </w:r>
      <w:r w:rsidR="001703A3" w:rsidRPr="647823A5">
        <w:rPr>
          <w:rFonts w:eastAsia="Times New Roman"/>
          <w:noProof/>
          <w:color w:val="000000" w:themeColor="text1"/>
          <w:lang w:val="en-IE"/>
        </w:rPr>
        <w:t>Article</w:t>
      </w:r>
      <w:r w:rsidR="00003863" w:rsidRPr="647823A5">
        <w:rPr>
          <w:rFonts w:eastAsia="Times New Roman"/>
          <w:noProof/>
          <w:color w:val="000000" w:themeColor="text1"/>
          <w:lang w:val="en-IE"/>
        </w:rPr>
        <w:t xml:space="preserve"> </w:t>
      </w:r>
      <w:r w:rsidRPr="647823A5">
        <w:rPr>
          <w:rFonts w:eastAsia="Times New Roman"/>
          <w:noProof/>
          <w:color w:val="000000" w:themeColor="text1"/>
          <w:lang w:val="en-IE"/>
        </w:rPr>
        <w:t>148(4) thereof,</w:t>
      </w:r>
    </w:p>
    <w:p w14:paraId="09F39386" w14:textId="0FC2BC36" w:rsidR="00CA0B25" w:rsidRPr="00CA0B25" w:rsidRDefault="6A48A4E9" w:rsidP="65A46200">
      <w:pPr>
        <w:rPr>
          <w:rFonts w:eastAsia="Times New Roman"/>
          <w:noProof/>
          <w:color w:val="000000" w:themeColor="text1"/>
        </w:rPr>
      </w:pPr>
      <w:r w:rsidRPr="40E5585D">
        <w:rPr>
          <w:rFonts w:eastAsia="Times New Roman"/>
          <w:noProof/>
          <w:color w:val="000000" w:themeColor="text1"/>
          <w:lang w:val="en-IE"/>
        </w:rPr>
        <w:t xml:space="preserve">Having regard to </w:t>
      </w:r>
      <w:r w:rsidRPr="40E5585D">
        <w:rPr>
          <w:rFonts w:eastAsia="Times New Roman"/>
          <w:noProof/>
          <w:color w:val="000000" w:themeColor="text1"/>
        </w:rPr>
        <w:t>Regulation (EU) 2024/1263</w:t>
      </w:r>
      <w:r w:rsidRPr="65A46200">
        <w:rPr>
          <w:rFonts w:ascii="Segoe UI" w:eastAsia="Segoe UI" w:hAnsi="Segoe UI" w:cs="Segoe UI"/>
          <w:noProof/>
          <w:color w:val="000000" w:themeColor="text1"/>
          <w:sz w:val="18"/>
          <w:szCs w:val="18"/>
        </w:rPr>
        <w:t xml:space="preserve"> </w:t>
      </w:r>
      <w:r w:rsidRPr="40E5585D">
        <w:rPr>
          <w:rFonts w:eastAsia="Times New Roman"/>
          <w:noProof/>
          <w:color w:val="000000" w:themeColor="text1"/>
        </w:rPr>
        <w:t>of the European Parliament and of the Council of 29</w:t>
      </w:r>
      <w:r w:rsidR="00F9321A">
        <w:rPr>
          <w:rFonts w:eastAsia="Times New Roman"/>
          <w:noProof/>
          <w:color w:val="000000" w:themeColor="text1"/>
        </w:rPr>
        <w:t> </w:t>
      </w:r>
      <w:r w:rsidRPr="40E5585D">
        <w:rPr>
          <w:rFonts w:eastAsia="Times New Roman"/>
          <w:noProof/>
          <w:color w:val="000000" w:themeColor="text1"/>
        </w:rPr>
        <w:t>April</w:t>
      </w:r>
      <w:r w:rsidR="00F9321A">
        <w:rPr>
          <w:rFonts w:eastAsia="Times New Roman"/>
          <w:noProof/>
          <w:color w:val="000000" w:themeColor="text1"/>
        </w:rPr>
        <w:t> </w:t>
      </w:r>
      <w:r w:rsidRPr="40E5585D">
        <w:rPr>
          <w:rFonts w:eastAsia="Times New Roman"/>
          <w:noProof/>
          <w:color w:val="000000" w:themeColor="text1"/>
        </w:rPr>
        <w:t>2024 on the effective coordination of economic policies and on multilateral budgetary surveillance and repealing Council Regulation (EC) No 1466/97</w:t>
      </w:r>
      <w:r w:rsidR="00AD5786">
        <w:rPr>
          <w:rFonts w:eastAsia="Times New Roman"/>
          <w:noProof/>
          <w:color w:val="000000" w:themeColor="text1"/>
        </w:rPr>
        <w:t xml:space="preserve"> </w:t>
      </w:r>
      <w:r w:rsidRPr="40E5585D">
        <w:rPr>
          <w:rFonts w:eastAsia="Times New Roman"/>
          <w:noProof/>
          <w:color w:val="000000" w:themeColor="text1"/>
          <w:lang w:val="en-IE"/>
        </w:rPr>
        <w:t>(</w:t>
      </w:r>
      <w:r w:rsidR="00242FAF">
        <w:rPr>
          <w:rStyle w:val="FootnoteReference"/>
          <w:rFonts w:eastAsia="Times New Roman"/>
          <w:noProof/>
          <w:color w:val="000000" w:themeColor="text1"/>
          <w:lang w:val="en-IE"/>
        </w:rPr>
        <w:footnoteReference w:id="2"/>
      </w:r>
      <w:r w:rsidRPr="40E5585D">
        <w:rPr>
          <w:rFonts w:eastAsia="Times New Roman"/>
          <w:noProof/>
          <w:color w:val="000000" w:themeColor="text1"/>
          <w:lang w:val="en-IE"/>
        </w:rPr>
        <w:t>), and in particular Article 3(3) thereof,</w:t>
      </w:r>
    </w:p>
    <w:p w14:paraId="606F421C" w14:textId="3F4D8DBF" w:rsidR="00CA0B25" w:rsidRPr="00CA0B25" w:rsidRDefault="6A48A4E9" w:rsidP="65A46200">
      <w:pPr>
        <w:rPr>
          <w:rFonts w:eastAsia="Times New Roman"/>
          <w:noProof/>
          <w:color w:val="000000" w:themeColor="text1"/>
        </w:rPr>
      </w:pPr>
      <w:r w:rsidRPr="1D684ABD">
        <w:rPr>
          <w:rFonts w:eastAsia="Times New Roman"/>
          <w:noProof/>
          <w:color w:val="000000" w:themeColor="text1"/>
          <w:lang w:val="en-IE"/>
        </w:rPr>
        <w:t>Having regard to Regulation (EU) No 1176/2011 of the European Parliament and of the Council of 16 November 2011 on the prevention and correction of macroeconomic imbalances</w:t>
      </w:r>
      <w:r w:rsidR="00AD5786">
        <w:rPr>
          <w:rFonts w:eastAsia="Times New Roman"/>
          <w:noProof/>
          <w:color w:val="000000" w:themeColor="text1"/>
          <w:lang w:val="en-IE"/>
        </w:rPr>
        <w:t xml:space="preserve"> </w:t>
      </w:r>
      <w:r w:rsidRPr="1D684ABD">
        <w:rPr>
          <w:rFonts w:eastAsia="Times New Roman"/>
          <w:noProof/>
          <w:color w:val="000000" w:themeColor="text1"/>
          <w:lang w:val="en-IE"/>
        </w:rPr>
        <w:t>(</w:t>
      </w:r>
      <w:r w:rsidR="004E3DD6">
        <w:rPr>
          <w:rStyle w:val="FootnoteReference"/>
          <w:rFonts w:eastAsia="Times New Roman"/>
          <w:noProof/>
          <w:color w:val="000000" w:themeColor="text1"/>
          <w:lang w:val="en-IE"/>
        </w:rPr>
        <w:footnoteReference w:id="3"/>
      </w:r>
      <w:r w:rsidRPr="1D684ABD">
        <w:rPr>
          <w:rFonts w:eastAsia="Times New Roman"/>
          <w:noProof/>
          <w:color w:val="000000" w:themeColor="text1"/>
          <w:lang w:val="en-IE"/>
        </w:rPr>
        <w:t>), and in particular Article 6(1) thereof,</w:t>
      </w:r>
    </w:p>
    <w:p w14:paraId="2748227C"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recommendation of the European Commission,</w:t>
      </w:r>
    </w:p>
    <w:p w14:paraId="155FC19F"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resolutions of the European Parliament,</w:t>
      </w:r>
    </w:p>
    <w:p w14:paraId="1593AAAF"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conclusions of the European Council,</w:t>
      </w:r>
    </w:p>
    <w:p w14:paraId="5D07BEB5"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Employment Committee,</w:t>
      </w:r>
    </w:p>
    <w:p w14:paraId="0D2C1C5E"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Economic and Financial Committee,</w:t>
      </w:r>
    </w:p>
    <w:p w14:paraId="70490A3A"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Social Protection Committee,</w:t>
      </w:r>
    </w:p>
    <w:p w14:paraId="3D1A493C"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Economic Policy Committee,</w:t>
      </w:r>
    </w:p>
    <w:p w14:paraId="34784782" w14:textId="77777777" w:rsidR="00CA0B25" w:rsidRPr="00CA0B25" w:rsidRDefault="6A48A4E9" w:rsidP="65A46200">
      <w:pPr>
        <w:rPr>
          <w:rFonts w:eastAsia="Times New Roman"/>
          <w:noProof/>
          <w:color w:val="000000" w:themeColor="text1"/>
        </w:rPr>
      </w:pPr>
      <w:r w:rsidRPr="12BD41B3">
        <w:rPr>
          <w:rFonts w:eastAsia="Times New Roman"/>
          <w:noProof/>
          <w:color w:val="000000" w:themeColor="text1"/>
          <w:lang w:val="en-IE"/>
        </w:rPr>
        <w:t>Whereas:</w:t>
      </w:r>
    </w:p>
    <w:p w14:paraId="055C0F5C" w14:textId="77777777" w:rsidR="00B44EB6" w:rsidRPr="00B44EB6" w:rsidRDefault="00B44EB6" w:rsidP="00A73FA0">
      <w:pPr>
        <w:pStyle w:val="ManualConsidrant"/>
        <w:rPr>
          <w:rFonts w:eastAsia="Times New Roman"/>
          <w:noProof/>
          <w:color w:val="000000" w:themeColor="text1"/>
        </w:rPr>
      </w:pPr>
      <w:r>
        <w:rPr>
          <w:noProof/>
        </w:rPr>
        <w:t>(1)</w:t>
      </w:r>
      <w:r>
        <w:rPr>
          <w:noProof/>
        </w:rPr>
        <w:tab/>
      </w:r>
      <w:r w:rsidRPr="00B44EB6">
        <w:rPr>
          <w:rFonts w:eastAsia="Times New Roman"/>
          <w:noProof/>
          <w:color w:val="000000" w:themeColor="text1"/>
        </w:rPr>
        <w:t>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stipulates that 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w:t>
      </w:r>
    </w:p>
    <w:p w14:paraId="37C5FAB0" w14:textId="14A6B073" w:rsidR="00ED3B79" w:rsidRPr="00CA0B25" w:rsidRDefault="2267BC51" w:rsidP="2FB5C16A">
      <w:pPr>
        <w:pStyle w:val="ManualConsidrant"/>
        <w:rPr>
          <w:rFonts w:eastAsia="Times New Roman"/>
          <w:noProof/>
          <w:color w:val="000000" w:themeColor="text1"/>
          <w:lang w:val="en-IE"/>
        </w:rPr>
      </w:pPr>
      <w:r>
        <w:rPr>
          <w:noProof/>
        </w:rPr>
        <w:t>(2)</w:t>
      </w:r>
      <w:r>
        <w:rPr>
          <w:noProof/>
        </w:rPr>
        <w:tab/>
      </w:r>
      <w:r w:rsidRPr="00905822">
        <w:rPr>
          <w:rFonts w:eastAsia="Times New Roman"/>
          <w:noProof/>
          <w:color w:val="000000" w:themeColor="text1"/>
          <w:lang w:val="en-IE"/>
        </w:rPr>
        <w:t>On 16 July 2025, the Commission adopted its proposal for a regulation establishing the European Fund for economic, social and territorial cohesion, agriculture and rural, fisheries and maritime, prosperity and security for the period 2028-2034 and amending Regulation (EU) 2023/955 and Regulation (EU, Euratom) 2024/2509</w:t>
      </w:r>
      <w:r w:rsidR="00AD5786">
        <w:rPr>
          <w:rFonts w:eastAsia="Times New Roman"/>
          <w:noProof/>
          <w:color w:val="000000" w:themeColor="text1"/>
          <w:lang w:val="en-IE"/>
        </w:rPr>
        <w:t xml:space="preserve"> </w:t>
      </w:r>
      <w:r w:rsidRPr="00905822">
        <w:rPr>
          <w:rFonts w:eastAsia="Times New Roman"/>
          <w:noProof/>
          <w:color w:val="000000" w:themeColor="text1"/>
          <w:lang w:val="en-IE"/>
        </w:rPr>
        <w:t>(</w:t>
      </w:r>
      <w:r w:rsidR="009D49C3" w:rsidRPr="10B7D957">
        <w:rPr>
          <w:rStyle w:val="FootnoteReference"/>
          <w:rFonts w:eastAsia="Times New Roman"/>
          <w:noProof/>
          <w:lang w:val="en-IE"/>
        </w:rPr>
        <w:footnoteReference w:id="4"/>
      </w:r>
      <w:r w:rsidRPr="00905822">
        <w:rPr>
          <w:rFonts w:eastAsia="Times New Roman"/>
          <w:noProof/>
          <w:color w:val="000000" w:themeColor="text1"/>
          <w:lang w:val="en-IE"/>
        </w:rPr>
        <w:t>)</w:t>
      </w:r>
      <w:r w:rsidR="00B32BA1">
        <w:rPr>
          <w:rFonts w:eastAsia="Times New Roman"/>
          <w:noProof/>
          <w:color w:val="000000" w:themeColor="text1"/>
          <w:lang w:val="en-IE"/>
        </w:rPr>
        <w:t>.</w:t>
      </w:r>
      <w:r w:rsidRPr="00905822">
        <w:rPr>
          <w:rFonts w:eastAsia="Times New Roman"/>
          <w:noProof/>
          <w:color w:val="000000" w:themeColor="text1"/>
          <w:lang w:val="en-IE"/>
        </w:rPr>
        <w:t xml:space="preserve"> The proposal aims to increase the effectiveness of Union funding by reducing the fragmentation of the financial architecture and to support Member States in the coordination of their economic </w:t>
      </w:r>
      <w:r w:rsidR="001D4A82" w:rsidRPr="00905822">
        <w:rPr>
          <w:rFonts w:eastAsia="Times New Roman"/>
          <w:noProof/>
          <w:color w:val="000000" w:themeColor="text1"/>
          <w:lang w:val="en-IE"/>
        </w:rPr>
        <w:t>polic</w:t>
      </w:r>
      <w:r w:rsidR="001D4A82">
        <w:rPr>
          <w:rFonts w:eastAsia="Times New Roman"/>
          <w:noProof/>
          <w:color w:val="000000" w:themeColor="text1"/>
          <w:lang w:val="en-IE"/>
        </w:rPr>
        <w:t>y</w:t>
      </w:r>
      <w:r w:rsidR="001D4A82" w:rsidRPr="00905822">
        <w:rPr>
          <w:rFonts w:eastAsia="Times New Roman"/>
          <w:noProof/>
          <w:color w:val="000000" w:themeColor="text1"/>
          <w:lang w:val="en-IE"/>
        </w:rPr>
        <w:t xml:space="preserve"> </w:t>
      </w:r>
      <w:r w:rsidRPr="00905822">
        <w:rPr>
          <w:rFonts w:eastAsia="Times New Roman"/>
          <w:noProof/>
          <w:color w:val="000000" w:themeColor="text1"/>
          <w:lang w:val="en-IE"/>
        </w:rPr>
        <w:t>in line with Article 175 TFEU</w:t>
      </w:r>
      <w:r w:rsidR="00AD5786">
        <w:rPr>
          <w:rFonts w:eastAsia="Times New Roman"/>
          <w:noProof/>
          <w:color w:val="000000" w:themeColor="text1"/>
          <w:lang w:val="en-IE"/>
        </w:rPr>
        <w:t xml:space="preserve"> </w:t>
      </w:r>
      <w:r w:rsidR="525B08A3" w:rsidRPr="00905822">
        <w:rPr>
          <w:rFonts w:eastAsia="Times New Roman"/>
          <w:noProof/>
          <w:color w:val="000000" w:themeColor="text1"/>
          <w:lang w:val="en-IE"/>
        </w:rPr>
        <w:t>(</w:t>
      </w:r>
      <w:r w:rsidR="7572B7A8" w:rsidRPr="002D7918">
        <w:rPr>
          <w:rStyle w:val="FootnoteReference"/>
          <w:noProof/>
        </w:rPr>
        <w:footnoteReference w:id="5"/>
      </w:r>
      <w:r w:rsidR="31A2CCC4" w:rsidRPr="00905822">
        <w:rPr>
          <w:rFonts w:eastAsia="Times New Roman"/>
          <w:noProof/>
          <w:color w:val="000000" w:themeColor="text1"/>
          <w:lang w:val="en-IE"/>
        </w:rPr>
        <w:t>)</w:t>
      </w:r>
      <w:r w:rsidR="0B11734A">
        <w:rPr>
          <w:rFonts w:eastAsia="Times New Roman"/>
          <w:noProof/>
          <w:color w:val="000000" w:themeColor="text1"/>
          <w:lang w:val="en-IE"/>
        </w:rPr>
        <w:t>.</w:t>
      </w:r>
    </w:p>
    <w:p w14:paraId="412F099B" w14:textId="766739B1" w:rsidR="00CA0B25" w:rsidRPr="00CA0B25" w:rsidRDefault="023E42DB" w:rsidP="2CF78985">
      <w:pPr>
        <w:pStyle w:val="ManualConsidrant"/>
        <w:rPr>
          <w:rFonts w:eastAsia="Times New Roman"/>
          <w:noProof/>
          <w:color w:val="000000" w:themeColor="text1"/>
          <w:lang w:val="en-US"/>
        </w:rPr>
      </w:pPr>
      <w:r>
        <w:rPr>
          <w:noProof/>
        </w:rPr>
        <w:t>(3)</w:t>
      </w:r>
      <w:r>
        <w:rPr>
          <w:noProof/>
        </w:rPr>
        <w:tab/>
      </w:r>
      <w:r w:rsidRPr="10B7D957">
        <w:rPr>
          <w:rFonts w:eastAsia="Times New Roman"/>
          <w:noProof/>
          <w:color w:val="000000" w:themeColor="text1"/>
          <w:lang w:val="en-IE"/>
        </w:rPr>
        <w:t>On 25</w:t>
      </w:r>
      <w:r w:rsidR="00D9118C">
        <w:rPr>
          <w:rFonts w:eastAsia="Times New Roman"/>
          <w:noProof/>
          <w:color w:val="000000" w:themeColor="text1"/>
          <w:lang w:val="en-IE"/>
        </w:rPr>
        <w:t> </w:t>
      </w:r>
      <w:r w:rsidRPr="10B7D957">
        <w:rPr>
          <w:rFonts w:eastAsia="Times New Roman"/>
          <w:noProof/>
          <w:color w:val="000000" w:themeColor="text1"/>
          <w:lang w:val="en-IE"/>
        </w:rPr>
        <w:t>November</w:t>
      </w:r>
      <w:r w:rsidR="00D9118C">
        <w:rPr>
          <w:rFonts w:eastAsia="Times New Roman"/>
          <w:noProof/>
          <w:color w:val="000000" w:themeColor="text1"/>
          <w:lang w:val="en-IE"/>
        </w:rPr>
        <w:t> </w:t>
      </w:r>
      <w:r w:rsidR="20B8ADC3" w:rsidRPr="10B7D957">
        <w:rPr>
          <w:rFonts w:eastAsia="Times New Roman"/>
          <w:noProof/>
          <w:color w:val="000000" w:themeColor="text1"/>
          <w:lang w:val="en-IE"/>
        </w:rPr>
        <w:t>2025</w:t>
      </w:r>
      <w:r w:rsidRPr="10B7D957">
        <w:rPr>
          <w:rFonts w:eastAsia="Times New Roman"/>
          <w:noProof/>
          <w:color w:val="000000" w:themeColor="text1"/>
          <w:lang w:val="en-IE"/>
        </w:rPr>
        <w:t xml:space="preserve">, on the basis of Regulation (EU) No 1176/2011, the Commission adopted the 2026 Alert Mechanism Report, in which it identified </w:t>
      </w:r>
      <w:r w:rsidR="5DED8EEE" w:rsidRPr="10B7D957">
        <w:rPr>
          <w:rFonts w:eastAsia="Times New Roman"/>
          <w:noProof/>
          <w:color w:val="000000" w:themeColor="text1"/>
          <w:lang w:val="en-IE"/>
        </w:rPr>
        <w:t>Romania</w:t>
      </w:r>
      <w:r>
        <w:rPr>
          <w:rFonts w:eastAsia="Times New Roman"/>
          <w:noProof/>
          <w:color w:val="000000" w:themeColor="text1"/>
          <w:lang w:val="en-IE"/>
        </w:rPr>
        <w:t xml:space="preserve"> </w:t>
      </w:r>
      <w:r w:rsidRPr="10B7D957">
        <w:rPr>
          <w:rFonts w:eastAsia="Times New Roman"/>
          <w:noProof/>
          <w:color w:val="000000" w:themeColor="text1"/>
          <w:lang w:val="en-IE"/>
        </w:rPr>
        <w:t xml:space="preserve">as one of the Member States for which an in-depth review would be needed. The Commission also adopted a recommendation for a Council recommendation on human capital in the European Union, and a proposal for the 2026 Joint Employment Report, which analyses the implementation of the Employment Guidelines and the principles of the European Pillar of Social Rights. The Council adopted the Joint Employment Report, </w:t>
      </w:r>
      <w:r w:rsidR="20B8ADC3" w:rsidRPr="10B7D957">
        <w:rPr>
          <w:rFonts w:eastAsia="Times New Roman"/>
          <w:noProof/>
          <w:color w:val="000000" w:themeColor="text1"/>
          <w:lang w:val="en-IE"/>
        </w:rPr>
        <w:t>and</w:t>
      </w:r>
      <w:r w:rsidR="08AF2C71" w:rsidRPr="10B7D957">
        <w:rPr>
          <w:rFonts w:eastAsia="Times New Roman"/>
          <w:noProof/>
          <w:color w:val="000000" w:themeColor="text1"/>
          <w:lang w:val="en-IE"/>
        </w:rPr>
        <w:t xml:space="preserve"> the </w:t>
      </w:r>
      <w:r w:rsidR="20B8ADC3" w:rsidRPr="10B7D957">
        <w:rPr>
          <w:rFonts w:eastAsia="Times New Roman"/>
          <w:noProof/>
          <w:color w:val="000000" w:themeColor="text1"/>
          <w:lang w:val="en-IE"/>
        </w:rPr>
        <w:t>R</w:t>
      </w:r>
      <w:r w:rsidR="08AF2C71" w:rsidRPr="10B7D957">
        <w:rPr>
          <w:rFonts w:eastAsia="Times New Roman"/>
          <w:noProof/>
          <w:color w:val="000000" w:themeColor="text1"/>
          <w:lang w:val="en-IE"/>
        </w:rPr>
        <w:t>ecommendation</w:t>
      </w:r>
      <w:r w:rsidRPr="10B7D957">
        <w:rPr>
          <w:rFonts w:eastAsia="Times New Roman"/>
          <w:noProof/>
          <w:color w:val="000000" w:themeColor="text1"/>
          <w:lang w:val="en-IE"/>
        </w:rPr>
        <w:t xml:space="preserve"> on human capital on 9</w:t>
      </w:r>
      <w:r w:rsidR="00F9321A">
        <w:rPr>
          <w:rFonts w:eastAsia="Times New Roman"/>
          <w:noProof/>
          <w:color w:val="000000" w:themeColor="text1"/>
          <w:lang w:val="en-IE"/>
        </w:rPr>
        <w:t> </w:t>
      </w:r>
      <w:r w:rsidRPr="10B7D957">
        <w:rPr>
          <w:rFonts w:eastAsia="Times New Roman"/>
          <w:noProof/>
          <w:color w:val="000000" w:themeColor="text1"/>
          <w:lang w:val="en-IE"/>
        </w:rPr>
        <w:t>March</w:t>
      </w:r>
      <w:r w:rsidR="00F9321A">
        <w:rPr>
          <w:rFonts w:eastAsia="Times New Roman"/>
          <w:noProof/>
          <w:color w:val="000000" w:themeColor="text1"/>
        </w:rPr>
        <w:t> </w:t>
      </w:r>
      <w:r w:rsidRPr="10B7D957">
        <w:rPr>
          <w:rFonts w:eastAsia="Times New Roman"/>
          <w:noProof/>
          <w:color w:val="000000" w:themeColor="text1"/>
          <w:lang w:val="en-IE"/>
        </w:rPr>
        <w:t xml:space="preserve">2026. </w:t>
      </w:r>
    </w:p>
    <w:p w14:paraId="449046B7" w14:textId="77777777" w:rsidR="00640131" w:rsidRPr="00CA0B25" w:rsidRDefault="79480B45" w:rsidP="2FB5C16A">
      <w:pPr>
        <w:pStyle w:val="ManualConsidrant"/>
        <w:rPr>
          <w:rFonts w:eastAsia="Times New Roman"/>
          <w:noProof/>
          <w:color w:val="000000" w:themeColor="text1"/>
        </w:rPr>
      </w:pPr>
      <w:r>
        <w:rPr>
          <w:noProof/>
        </w:rPr>
        <w:t>(4)</w:t>
      </w:r>
      <w:r>
        <w:rPr>
          <w:noProof/>
        </w:rPr>
        <w:tab/>
      </w:r>
      <w:r w:rsidRPr="10B7D957">
        <w:rPr>
          <w:rFonts w:eastAsia="Times New Roman"/>
          <w:noProof/>
          <w:color w:val="000000" w:themeColor="text1"/>
        </w:rPr>
        <w:t xml:space="preserve">On 29 January 2025, the Commission published the Competitiveness Compass, a strategic framework that aims to boost the Union’s global competitiveness over the next five years. It identifies the three transformational imperatives of innovation, decarbonisation and competitiveness, and security as critical pillars for sustainable economic growth. The </w:t>
      </w:r>
      <w:r w:rsidR="6BCF6DA3" w:rsidRPr="10B7D957">
        <w:rPr>
          <w:rFonts w:eastAsia="Times New Roman"/>
          <w:noProof/>
          <w:color w:val="000000" w:themeColor="text1"/>
        </w:rPr>
        <w:t>European Semester</w:t>
      </w:r>
      <w:r w:rsidRPr="10B7D957">
        <w:rPr>
          <w:rFonts w:eastAsia="Times New Roman"/>
          <w:noProof/>
          <w:color w:val="000000" w:themeColor="text1"/>
        </w:rPr>
        <w:t xml:space="preserve"> is aligned with the </w:t>
      </w:r>
      <w:r w:rsidR="38906216" w:rsidRPr="10B7D957">
        <w:rPr>
          <w:rFonts w:eastAsia="Times New Roman"/>
          <w:noProof/>
          <w:color w:val="000000" w:themeColor="text1"/>
        </w:rPr>
        <w:t>Competitiveness Compass</w:t>
      </w:r>
      <w:r w:rsidRPr="10B7D957">
        <w:rPr>
          <w:rFonts w:eastAsia="Times New Roman"/>
          <w:noProof/>
          <w:color w:val="000000" w:themeColor="text1"/>
        </w:rPr>
        <w:t>, ensuring that Member States’ economic policies are consistent with the Commission’s strategic objectives, creating a unified approach to economic governance that fosters sustainable growth, innovation and resilience across the Union.</w:t>
      </w:r>
    </w:p>
    <w:p w14:paraId="6DF5B84A" w14:textId="77777777" w:rsidR="00153B57" w:rsidRPr="00CA0B25" w:rsidRDefault="53D20E99" w:rsidP="2FB5C16A">
      <w:pPr>
        <w:pStyle w:val="ManualConsidrant"/>
        <w:rPr>
          <w:rFonts w:eastAsia="Times New Roman"/>
          <w:noProof/>
          <w:color w:val="000000" w:themeColor="text1"/>
        </w:rPr>
      </w:pPr>
      <w:r>
        <w:rPr>
          <w:noProof/>
        </w:rPr>
        <w:t>(5)</w:t>
      </w:r>
      <w:r>
        <w:rPr>
          <w:noProof/>
        </w:rPr>
        <w:tab/>
      </w:r>
      <w:r w:rsidRPr="2FB5C16A">
        <w:rPr>
          <w:rFonts w:eastAsia="Times New Roman"/>
          <w:noProof/>
          <w:color w:val="000000" w:themeColor="text1"/>
        </w:rPr>
        <w:t>In 2026, the European Semester for economic policy coordination continues to develop alongside the final stage of Recovery and Resilience Facility (RRF) implementation (</w:t>
      </w:r>
      <w:r w:rsidR="00153B57" w:rsidRPr="10B7D957">
        <w:rPr>
          <w:rStyle w:val="FootnoteReference"/>
          <w:rFonts w:eastAsia="Times New Roman"/>
          <w:noProof/>
          <w:color w:val="000000" w:themeColor="text1"/>
        </w:rPr>
        <w:footnoteReference w:id="6"/>
      </w:r>
      <w:r w:rsidRPr="2FB5C16A">
        <w:rPr>
          <w:rFonts w:eastAsia="Times New Roman"/>
          <w:noProof/>
          <w:color w:val="000000" w:themeColor="text1"/>
        </w:rPr>
        <w:t xml:space="preserve">). </w:t>
      </w:r>
      <w:r w:rsidR="640A3F9D" w:rsidRPr="2FB5C16A">
        <w:rPr>
          <w:rFonts w:eastAsia="Times New Roman"/>
          <w:noProof/>
          <w:color w:val="000000" w:themeColor="text1"/>
        </w:rPr>
        <w:t>R</w:t>
      </w:r>
      <w:r w:rsidRPr="2FB5C16A">
        <w:rPr>
          <w:rFonts w:eastAsia="Times New Roman"/>
          <w:noProof/>
          <w:color w:val="000000" w:themeColor="text1"/>
        </w:rPr>
        <w:t>ecovery and resilience plans (RRPs)</w:t>
      </w:r>
      <w:r w:rsidR="09350BA7" w:rsidRPr="2FB5C16A">
        <w:rPr>
          <w:rFonts w:eastAsia="Times New Roman"/>
          <w:noProof/>
          <w:color w:val="000000" w:themeColor="text1"/>
        </w:rPr>
        <w:t>, along with cohesion policy funding,</w:t>
      </w:r>
      <w:r w:rsidRPr="2FB5C16A">
        <w:rPr>
          <w:rFonts w:eastAsia="Times New Roman"/>
          <w:noProof/>
          <w:color w:val="000000" w:themeColor="text1"/>
        </w:rPr>
        <w:t xml:space="preserve"> have been essential for delivering on the policy priorities under the European Semester, as the plans were required to effectively address all or a significant subset of challenges identified in the relevant country-specific recommendations issued in recent cycles</w:t>
      </w:r>
      <w:r w:rsidR="5AF4D9B9" w:rsidRPr="2FB5C16A">
        <w:rPr>
          <w:rFonts w:eastAsia="Times New Roman"/>
          <w:noProof/>
          <w:color w:val="000000" w:themeColor="text1"/>
        </w:rPr>
        <w:t>, and programmes funded by the European cohesion policy were required to take country-specific recommendations into account</w:t>
      </w:r>
      <w:r w:rsidRPr="1C95254B" w:rsidDel="236D38ED">
        <w:rPr>
          <w:rFonts w:eastAsia="Times New Roman"/>
          <w:noProof/>
          <w:color w:val="000000" w:themeColor="text1"/>
        </w:rPr>
        <w:t>.</w:t>
      </w:r>
      <w:r w:rsidRPr="2FB5C16A">
        <w:rPr>
          <w:rFonts w:eastAsia="Times New Roman"/>
          <w:noProof/>
          <w:color w:val="000000" w:themeColor="text1"/>
        </w:rPr>
        <w:t xml:space="preserve"> As the RRF approaches the end of its lifetime, it remains essential to sustain the reforms </w:t>
      </w:r>
      <w:r w:rsidR="5ECAF69E" w:rsidRPr="2FB5C16A">
        <w:rPr>
          <w:rFonts w:eastAsia="Times New Roman"/>
          <w:noProof/>
          <w:color w:val="000000" w:themeColor="text1"/>
        </w:rPr>
        <w:t xml:space="preserve">and investments </w:t>
      </w:r>
      <w:r w:rsidRPr="2FB5C16A">
        <w:rPr>
          <w:rFonts w:eastAsia="Times New Roman"/>
          <w:noProof/>
          <w:color w:val="000000" w:themeColor="text1"/>
        </w:rPr>
        <w:t xml:space="preserve">supported and implemented under </w:t>
      </w:r>
      <w:r w:rsidR="200A1213" w:rsidRPr="2FB5C16A">
        <w:rPr>
          <w:rFonts w:eastAsia="Times New Roman"/>
          <w:noProof/>
          <w:color w:val="000000" w:themeColor="text1"/>
        </w:rPr>
        <w:t>the RRF, in particular those that contribute to addressing challenges identified in the country-specific recommendations.</w:t>
      </w:r>
    </w:p>
    <w:p w14:paraId="06ABD89C" w14:textId="77777777" w:rsidR="00CA0B25" w:rsidRPr="00CA0B25" w:rsidRDefault="023E42DB" w:rsidP="2CF78985">
      <w:pPr>
        <w:pStyle w:val="ManualConsidrant"/>
        <w:rPr>
          <w:rFonts w:eastAsia="Times New Roman"/>
          <w:noProof/>
          <w:color w:val="000000" w:themeColor="text1"/>
        </w:rPr>
      </w:pPr>
      <w:r>
        <w:rPr>
          <w:noProof/>
        </w:rPr>
        <w:t>(6)</w:t>
      </w:r>
      <w:r>
        <w:rPr>
          <w:noProof/>
        </w:rPr>
        <w:tab/>
      </w:r>
      <w:r w:rsidRPr="10B7D957">
        <w:rPr>
          <w:rFonts w:eastAsia="Times New Roman"/>
          <w:noProof/>
          <w:color w:val="000000" w:themeColor="text1"/>
          <w:lang w:val="en-IE"/>
        </w:rPr>
        <w:t>On 3</w:t>
      </w:r>
      <w:r w:rsidR="00D9118C">
        <w:rPr>
          <w:rFonts w:eastAsia="Times New Roman"/>
          <w:noProof/>
          <w:color w:val="000000" w:themeColor="text1"/>
          <w:lang w:val="en-IE"/>
        </w:rPr>
        <w:t> </w:t>
      </w:r>
      <w:r w:rsidRPr="10B7D957">
        <w:rPr>
          <w:rFonts w:eastAsia="Times New Roman"/>
          <w:noProof/>
          <w:color w:val="000000" w:themeColor="text1"/>
          <w:lang w:val="en-IE"/>
        </w:rPr>
        <w:t>June</w:t>
      </w:r>
      <w:r w:rsidR="00D9118C">
        <w:rPr>
          <w:rFonts w:eastAsia="Times New Roman"/>
          <w:noProof/>
          <w:color w:val="000000" w:themeColor="text1"/>
          <w:lang w:val="en-IE"/>
        </w:rPr>
        <w:t> </w:t>
      </w:r>
      <w:r w:rsidRPr="10B7D957">
        <w:rPr>
          <w:rFonts w:eastAsia="Times New Roman"/>
          <w:noProof/>
          <w:color w:val="000000" w:themeColor="text1"/>
          <w:lang w:val="en-IE"/>
        </w:rPr>
        <w:t xml:space="preserve">2026, the Commission published the 2026 country report for </w:t>
      </w:r>
      <w:r w:rsidR="42250721" w:rsidRPr="10B7D957">
        <w:rPr>
          <w:rFonts w:eastAsia="Times New Roman"/>
          <w:noProof/>
          <w:color w:val="000000" w:themeColor="text1"/>
          <w:lang w:val="en-IE"/>
        </w:rPr>
        <w:t>Romania</w:t>
      </w:r>
      <w:r w:rsidRPr="10B7D957">
        <w:rPr>
          <w:rFonts w:eastAsia="Times New Roman"/>
          <w:noProof/>
          <w:color w:val="000000" w:themeColor="text1"/>
          <w:lang w:val="en-IE"/>
        </w:rPr>
        <w:t xml:space="preserve">. It assessed </w:t>
      </w:r>
      <w:r w:rsidR="42250721" w:rsidRPr="10B7D957">
        <w:rPr>
          <w:rFonts w:eastAsia="Times New Roman"/>
          <w:noProof/>
          <w:color w:val="000000" w:themeColor="text1"/>
          <w:lang w:val="en-IE"/>
        </w:rPr>
        <w:t>Romania</w:t>
      </w:r>
      <w:r w:rsidRPr="10B7D957">
        <w:rPr>
          <w:rFonts w:eastAsia="Times New Roman"/>
          <w:noProof/>
          <w:color w:val="000000" w:themeColor="text1"/>
          <w:lang w:val="en-IE"/>
        </w:rPr>
        <w:t xml:space="preserve">’s progress in addressing the relevant country-specific recommendations and took stock of </w:t>
      </w:r>
      <w:r w:rsidR="42250721" w:rsidRPr="10B7D957">
        <w:rPr>
          <w:rFonts w:eastAsia="Times New Roman"/>
          <w:noProof/>
          <w:color w:val="000000" w:themeColor="text1"/>
          <w:lang w:val="en-IE"/>
        </w:rPr>
        <w:t>Romania</w:t>
      </w:r>
      <w:r w:rsidRPr="10B7D957">
        <w:rPr>
          <w:rFonts w:eastAsia="Times New Roman"/>
          <w:noProof/>
          <w:color w:val="000000" w:themeColor="text1"/>
          <w:lang w:val="en-IE"/>
        </w:rPr>
        <w:t xml:space="preserve">’s implementation of the </w:t>
      </w:r>
      <w:r w:rsidR="293AC500" w:rsidRPr="10B7D957">
        <w:rPr>
          <w:rFonts w:eastAsia="Times New Roman"/>
          <w:noProof/>
          <w:color w:val="000000" w:themeColor="text1"/>
          <w:lang w:val="en-IE"/>
        </w:rPr>
        <w:t>RRP</w:t>
      </w:r>
      <w:r w:rsidRPr="10B7D957">
        <w:rPr>
          <w:rFonts w:eastAsia="Times New Roman"/>
          <w:noProof/>
          <w:color w:val="000000" w:themeColor="text1"/>
          <w:lang w:val="en-IE"/>
        </w:rPr>
        <w:t xml:space="preserve">. On the basis of </w:t>
      </w:r>
      <w:r w:rsidR="3BA3FC52" w:rsidRPr="10B7D957">
        <w:rPr>
          <w:rFonts w:eastAsia="Times New Roman"/>
          <w:noProof/>
          <w:color w:val="000000" w:themeColor="text1"/>
          <w:lang w:val="en-IE"/>
        </w:rPr>
        <w:t>that</w:t>
      </w:r>
      <w:r w:rsidRPr="10B7D957">
        <w:rPr>
          <w:rFonts w:eastAsia="Times New Roman"/>
          <w:noProof/>
          <w:color w:val="000000" w:themeColor="text1"/>
          <w:lang w:val="en-IE"/>
        </w:rPr>
        <w:t xml:space="preserve"> analysis, the country report identified the most pressing challenges </w:t>
      </w:r>
      <w:r w:rsidR="42250721" w:rsidRPr="10B7D957">
        <w:rPr>
          <w:rFonts w:eastAsia="Times New Roman"/>
          <w:noProof/>
          <w:color w:val="000000" w:themeColor="text1"/>
          <w:lang w:val="en-IE"/>
        </w:rPr>
        <w:t>Romania</w:t>
      </w:r>
      <w:r w:rsidRPr="10B7D957">
        <w:rPr>
          <w:rFonts w:eastAsia="Times New Roman"/>
          <w:noProof/>
          <w:color w:val="000000" w:themeColor="text1"/>
          <w:lang w:val="en-IE"/>
        </w:rPr>
        <w:t xml:space="preserve"> is facing. It also assessed </w:t>
      </w:r>
      <w:r w:rsidR="42250721" w:rsidRPr="10B7D957">
        <w:rPr>
          <w:rFonts w:eastAsia="Times New Roman"/>
          <w:noProof/>
          <w:color w:val="000000" w:themeColor="text1"/>
          <w:lang w:val="en-IE"/>
        </w:rPr>
        <w:t>Romania</w:t>
      </w:r>
      <w:r w:rsidRPr="10B7D957">
        <w:rPr>
          <w:rFonts w:eastAsia="Times New Roman"/>
          <w:noProof/>
          <w:color w:val="000000" w:themeColor="text1"/>
          <w:lang w:val="en-IE"/>
        </w:rPr>
        <w:t xml:space="preserve">’s progress in implementing the European Pillar of Social Rights and in achieving the Union headline targets on employment, skills and poverty reduction, as well as progress in achieving the United Nations Sustainable Development Goals. </w:t>
      </w:r>
    </w:p>
    <w:p w14:paraId="09A1978A" w14:textId="5670DB70" w:rsidR="00CA0B25" w:rsidRPr="00600395" w:rsidRDefault="023E42DB" w:rsidP="2CF78985">
      <w:pPr>
        <w:pStyle w:val="ManualConsidrant"/>
        <w:rPr>
          <w:rFonts w:eastAsia="Times New Roman"/>
          <w:noProof/>
          <w:color w:val="000000" w:themeColor="text1"/>
        </w:rPr>
      </w:pPr>
      <w:r>
        <w:rPr>
          <w:noProof/>
        </w:rPr>
        <w:t>(7)</w:t>
      </w:r>
      <w:r>
        <w:rPr>
          <w:noProof/>
        </w:rPr>
        <w:tab/>
      </w:r>
      <w:r w:rsidRPr="10B7D957">
        <w:rPr>
          <w:rFonts w:eastAsia="Times New Roman"/>
          <w:noProof/>
          <w:color w:val="000000" w:themeColor="text1"/>
          <w:lang w:val="en-IE"/>
        </w:rPr>
        <w:t xml:space="preserve">The Commission carried out an in-depth review under Article 5 of Regulation (EU) No 1176/2011 for </w:t>
      </w:r>
      <w:r w:rsidR="51272F57" w:rsidRPr="10B7D957">
        <w:rPr>
          <w:rFonts w:eastAsia="Times New Roman"/>
          <w:noProof/>
          <w:color w:val="000000" w:themeColor="text1"/>
        </w:rPr>
        <w:t>Romania</w:t>
      </w:r>
      <w:r w:rsidR="4F6D18DA" w:rsidRPr="10B7D957">
        <w:rPr>
          <w:rFonts w:eastAsia="Times New Roman"/>
          <w:noProof/>
          <w:color w:val="000000" w:themeColor="text1"/>
        </w:rPr>
        <w:t>.</w:t>
      </w:r>
      <w:r w:rsidRPr="10B7D957">
        <w:rPr>
          <w:rFonts w:eastAsia="Times New Roman"/>
          <w:noProof/>
          <w:color w:val="000000" w:themeColor="text1"/>
        </w:rPr>
        <w:t xml:space="preserve"> The main findings of the Commission’s staff assessment of macroeconomic vulnerabilities for </w:t>
      </w:r>
      <w:r w:rsidR="26855973" w:rsidRPr="10B7D957">
        <w:rPr>
          <w:rFonts w:eastAsia="Times New Roman"/>
          <w:noProof/>
          <w:color w:val="000000" w:themeColor="text1"/>
          <w:lang w:val="en-IE"/>
        </w:rPr>
        <w:t>Romania</w:t>
      </w:r>
      <w:r w:rsidRPr="10B7D957">
        <w:rPr>
          <w:rFonts w:eastAsia="Times New Roman"/>
          <w:noProof/>
          <w:color w:val="000000" w:themeColor="text1"/>
        </w:rPr>
        <w:t xml:space="preserve"> for the purposes of that Regulation were </w:t>
      </w:r>
      <w:r w:rsidRPr="10B7D957">
        <w:rPr>
          <w:rFonts w:eastAsia="Times New Roman"/>
          <w:noProof/>
          <w:color w:val="000000" w:themeColor="text1"/>
          <w:lang w:val="en-IE"/>
        </w:rPr>
        <w:t xml:space="preserve">published on </w:t>
      </w:r>
      <w:r w:rsidR="51D3B1F4" w:rsidRPr="10B7D957">
        <w:rPr>
          <w:rFonts w:eastAsia="Times New Roman"/>
          <w:noProof/>
          <w:color w:val="000000" w:themeColor="text1"/>
        </w:rPr>
        <w:t>20</w:t>
      </w:r>
      <w:r w:rsidR="00D9118C">
        <w:rPr>
          <w:rFonts w:eastAsia="Times New Roman"/>
          <w:noProof/>
          <w:color w:val="000000" w:themeColor="text1"/>
        </w:rPr>
        <w:t> </w:t>
      </w:r>
      <w:r w:rsidR="51D3B1F4" w:rsidRPr="10B7D957">
        <w:rPr>
          <w:rFonts w:eastAsia="Times New Roman"/>
          <w:noProof/>
          <w:color w:val="000000" w:themeColor="text1"/>
        </w:rPr>
        <w:t>May</w:t>
      </w:r>
      <w:r w:rsidR="00D9118C">
        <w:rPr>
          <w:rFonts w:eastAsia="Times New Roman"/>
          <w:noProof/>
          <w:color w:val="000000" w:themeColor="text1"/>
        </w:rPr>
        <w:t> </w:t>
      </w:r>
      <w:r w:rsidRPr="10B7D957">
        <w:rPr>
          <w:rFonts w:eastAsia="Times New Roman"/>
          <w:noProof/>
          <w:color w:val="000000" w:themeColor="text1"/>
        </w:rPr>
        <w:t>2026</w:t>
      </w:r>
      <w:r w:rsidR="00AD5786">
        <w:rPr>
          <w:rFonts w:eastAsia="Times New Roman"/>
          <w:noProof/>
          <w:color w:val="000000" w:themeColor="text1"/>
        </w:rPr>
        <w:t xml:space="preserve"> (</w:t>
      </w:r>
      <w:r w:rsidR="00B06237">
        <w:rPr>
          <w:rStyle w:val="FootnoteReference"/>
          <w:rFonts w:eastAsia="Times New Roman"/>
          <w:noProof/>
          <w:color w:val="000000" w:themeColor="text1"/>
        </w:rPr>
        <w:footnoteReference w:id="7"/>
      </w:r>
      <w:r w:rsidR="00AD5786">
        <w:rPr>
          <w:rFonts w:eastAsia="Times New Roman"/>
          <w:noProof/>
          <w:color w:val="000000" w:themeColor="text1"/>
        </w:rPr>
        <w:t>)</w:t>
      </w:r>
      <w:r w:rsidRPr="10B7D957">
        <w:rPr>
          <w:rFonts w:eastAsia="Times New Roman"/>
          <w:noProof/>
          <w:color w:val="000000" w:themeColor="text1"/>
          <w:lang w:val="en-IE"/>
        </w:rPr>
        <w:t xml:space="preserve">. On </w:t>
      </w:r>
      <w:r w:rsidRPr="10B7D957">
        <w:rPr>
          <w:rFonts w:eastAsia="Times New Roman"/>
          <w:noProof/>
          <w:color w:val="000000" w:themeColor="text1"/>
        </w:rPr>
        <w:t>3</w:t>
      </w:r>
      <w:r w:rsidR="00D9118C">
        <w:rPr>
          <w:rFonts w:eastAsia="Times New Roman"/>
          <w:noProof/>
          <w:color w:val="000000" w:themeColor="text1"/>
        </w:rPr>
        <w:t> </w:t>
      </w:r>
      <w:r w:rsidRPr="10B7D957">
        <w:rPr>
          <w:rFonts w:eastAsia="Times New Roman"/>
          <w:noProof/>
          <w:color w:val="000000" w:themeColor="text1"/>
          <w:lang w:val="en-IE"/>
        </w:rPr>
        <w:t>June</w:t>
      </w:r>
      <w:r w:rsidR="00D9118C">
        <w:rPr>
          <w:rFonts w:eastAsia="Times New Roman"/>
          <w:noProof/>
          <w:color w:val="000000" w:themeColor="text1"/>
          <w:lang w:val="en-IE"/>
        </w:rPr>
        <w:t> </w:t>
      </w:r>
      <w:r w:rsidRPr="10B7D957">
        <w:rPr>
          <w:rFonts w:eastAsia="Times New Roman"/>
          <w:noProof/>
          <w:color w:val="000000" w:themeColor="text1"/>
          <w:lang w:val="en-IE"/>
        </w:rPr>
        <w:t xml:space="preserve">2026, the Commission concluded that </w:t>
      </w:r>
      <w:r w:rsidR="51A7B6D6" w:rsidRPr="10B7D957">
        <w:rPr>
          <w:rFonts w:eastAsia="Times New Roman"/>
          <w:noProof/>
          <w:color w:val="000000" w:themeColor="text1"/>
          <w:lang w:val="en-IE"/>
        </w:rPr>
        <w:t>Romania</w:t>
      </w:r>
      <w:r w:rsidRPr="10B7D957">
        <w:rPr>
          <w:rFonts w:eastAsia="Times New Roman"/>
          <w:noProof/>
          <w:color w:val="000000" w:themeColor="text1"/>
          <w:lang w:val="en-IE"/>
        </w:rPr>
        <w:t xml:space="preserve"> is </w:t>
      </w:r>
      <w:r w:rsidR="3BF679ED" w:rsidRPr="10B7D957">
        <w:rPr>
          <w:rFonts w:eastAsia="Times New Roman"/>
          <w:noProof/>
          <w:color w:val="000000" w:themeColor="text1"/>
          <w:lang w:val="en-IE"/>
        </w:rPr>
        <w:t xml:space="preserve">continuing to </w:t>
      </w:r>
      <w:r w:rsidR="4F6D18DA" w:rsidRPr="10B7D957">
        <w:rPr>
          <w:rFonts w:eastAsia="Times New Roman"/>
          <w:noProof/>
          <w:color w:val="000000" w:themeColor="text1"/>
          <w:lang w:val="en-IE"/>
        </w:rPr>
        <w:t>experienc</w:t>
      </w:r>
      <w:r w:rsidR="2C9DDAA5" w:rsidRPr="10B7D957">
        <w:rPr>
          <w:rFonts w:eastAsia="Times New Roman"/>
          <w:noProof/>
          <w:color w:val="000000" w:themeColor="text1"/>
          <w:lang w:val="en-IE"/>
        </w:rPr>
        <w:t>e</w:t>
      </w:r>
      <w:r w:rsidRPr="10B7D957">
        <w:rPr>
          <w:rFonts w:eastAsia="Times New Roman"/>
          <w:noProof/>
          <w:color w:val="000000" w:themeColor="text1"/>
          <w:lang w:val="en-IE"/>
        </w:rPr>
        <w:t xml:space="preserve"> </w:t>
      </w:r>
      <w:r w:rsidRPr="10B7D957">
        <w:rPr>
          <w:rFonts w:eastAsia="Times New Roman"/>
          <w:noProof/>
          <w:color w:val="000000" w:themeColor="text1"/>
        </w:rPr>
        <w:t>excessive macroeconomic imbalances</w:t>
      </w:r>
      <w:r w:rsidRPr="10B7D957">
        <w:rPr>
          <w:rFonts w:eastAsia="Times New Roman"/>
          <w:noProof/>
          <w:color w:val="000000" w:themeColor="text1"/>
          <w:lang w:val="en-IE"/>
        </w:rPr>
        <w:t xml:space="preserve">. In particular, </w:t>
      </w:r>
      <w:bookmarkStart w:id="1" w:name="_Hlk230347842"/>
      <w:bookmarkStart w:id="2" w:name="_Hlk230259670"/>
      <w:r w:rsidR="00972816" w:rsidRPr="00A271C3">
        <w:rPr>
          <w:iCs/>
          <w:noProof/>
          <w:szCs w:val="24"/>
        </w:rPr>
        <w:t>vulnerabilities related to fiscal and current account deficits have diminished somewhat recently but remain very significant, while cost competitiveness continues deteriorating albeit less than before.</w:t>
      </w:r>
      <w:bookmarkEnd w:id="1"/>
      <w:r w:rsidR="00972816">
        <w:rPr>
          <w:i/>
          <w:noProof/>
          <w:szCs w:val="24"/>
        </w:rPr>
        <w:t xml:space="preserve"> </w:t>
      </w:r>
      <w:bookmarkEnd w:id="2"/>
      <w:r w:rsidR="00972816" w:rsidRPr="00C17306">
        <w:rPr>
          <w:noProof/>
          <w:szCs w:val="24"/>
        </w:rPr>
        <w:t>The government deficit fell in 2025 as result of marked consolidation efforts; a further fall of the deficit is expected for 2026</w:t>
      </w:r>
      <w:r w:rsidR="00972816">
        <w:rPr>
          <w:noProof/>
          <w:szCs w:val="24"/>
        </w:rPr>
        <w:t xml:space="preserve"> and 2027</w:t>
      </w:r>
      <w:r w:rsidR="00972816" w:rsidRPr="00C17306">
        <w:rPr>
          <w:noProof/>
          <w:szCs w:val="24"/>
        </w:rPr>
        <w:t xml:space="preserve">, but the deficit would </w:t>
      </w:r>
      <w:r w:rsidR="00972816">
        <w:rPr>
          <w:noProof/>
          <w:szCs w:val="24"/>
        </w:rPr>
        <w:t xml:space="preserve">still </w:t>
      </w:r>
      <w:r w:rsidR="00972816" w:rsidRPr="00C17306">
        <w:rPr>
          <w:noProof/>
          <w:szCs w:val="24"/>
        </w:rPr>
        <w:t>remain large. The bank-sovereign nexus continues to be significant as banks’ holdings of domestic government bonds as a share of total assets are the largest in the EU and</w:t>
      </w:r>
      <w:r w:rsidR="00972816" w:rsidRPr="00C17306" w:rsidDel="00B64124">
        <w:rPr>
          <w:noProof/>
          <w:szCs w:val="24"/>
        </w:rPr>
        <w:t xml:space="preserve"> </w:t>
      </w:r>
      <w:r w:rsidR="00972816" w:rsidRPr="00C17306">
        <w:rPr>
          <w:noProof/>
          <w:szCs w:val="24"/>
        </w:rPr>
        <w:t>increased in 2025. The current account deficit improved only marginally in 2025 and is forecast to remain large even if declining somewhat more this year. Unit labour costs slowed down markedly in 2025 after very strong growth in earlier years</w:t>
      </w:r>
      <w:r w:rsidR="00972816">
        <w:rPr>
          <w:noProof/>
          <w:szCs w:val="24"/>
        </w:rPr>
        <w:t xml:space="preserve">, but are expected to still grow faster than in most of the EU. </w:t>
      </w:r>
      <w:r w:rsidR="00972816" w:rsidRPr="00C17306">
        <w:rPr>
          <w:noProof/>
          <w:szCs w:val="24"/>
        </w:rPr>
        <w:t>Core inflation was the highest in the EU in recent years – with increases in VAT rates in 2025 only explaining part of it</w:t>
      </w:r>
      <w:r w:rsidR="00972816">
        <w:rPr>
          <w:noProof/>
          <w:szCs w:val="24"/>
        </w:rPr>
        <w:t xml:space="preserve"> and is expected to remain high.</w:t>
      </w:r>
      <w:r w:rsidR="00972816" w:rsidRPr="00C17306">
        <w:rPr>
          <w:noProof/>
          <w:szCs w:val="24"/>
        </w:rPr>
        <w:t xml:space="preserve"> Policy progress was significant in 2025, especially on reducing the </w:t>
      </w:r>
      <w:r w:rsidR="00972816">
        <w:rPr>
          <w:noProof/>
          <w:szCs w:val="24"/>
        </w:rPr>
        <w:t xml:space="preserve">budget </w:t>
      </w:r>
      <w:r w:rsidR="00972816" w:rsidRPr="00C17306">
        <w:rPr>
          <w:noProof/>
          <w:szCs w:val="24"/>
        </w:rPr>
        <w:t>deficit thanks to a two-year freeze of government wages and pensions, and increases in VAT rates and other taxes. Looking ahead, without further vigorous fiscal consolidation, complemented by</w:t>
      </w:r>
      <w:r w:rsidR="00972816" w:rsidRPr="00C17306" w:rsidDel="14F57CE5">
        <w:rPr>
          <w:noProof/>
          <w:szCs w:val="24"/>
        </w:rPr>
        <w:t xml:space="preserve"> </w:t>
      </w:r>
      <w:r w:rsidR="00972816" w:rsidRPr="00C17306">
        <w:rPr>
          <w:noProof/>
          <w:szCs w:val="24"/>
        </w:rPr>
        <w:t>prudent income policies and effective structural reforms, Romania remains exposed to rising interest rates and changes in investor confidence</w:t>
      </w:r>
      <w:r w:rsidR="00972816">
        <w:rPr>
          <w:noProof/>
          <w:szCs w:val="24"/>
        </w:rPr>
        <w:t xml:space="preserve">. </w:t>
      </w:r>
    </w:p>
    <w:p w14:paraId="173F4BD2" w14:textId="003510D8" w:rsidR="00094904" w:rsidRPr="00432F23" w:rsidRDefault="00094904" w:rsidP="00094904">
      <w:pPr>
        <w:pStyle w:val="ManualConsidrant"/>
        <w:rPr>
          <w:noProof/>
        </w:rPr>
      </w:pPr>
      <w:r>
        <w:rPr>
          <w:noProof/>
        </w:rPr>
        <w:t>(8)</w:t>
      </w:r>
      <w:r>
        <w:rPr>
          <w:noProof/>
        </w:rPr>
        <w:tab/>
      </w:r>
      <w:r w:rsidRPr="00432F23">
        <w:rPr>
          <w:noProof/>
        </w:rPr>
        <w:t>On 8</w:t>
      </w:r>
      <w:r w:rsidR="00D9118C">
        <w:rPr>
          <w:noProof/>
        </w:rPr>
        <w:t> </w:t>
      </w:r>
      <w:r w:rsidRPr="00432F23">
        <w:rPr>
          <w:noProof/>
        </w:rPr>
        <w:t>July</w:t>
      </w:r>
      <w:r w:rsidR="00D9118C">
        <w:rPr>
          <w:noProof/>
        </w:rPr>
        <w:t> </w:t>
      </w:r>
      <w:r w:rsidRPr="00432F23">
        <w:rPr>
          <w:noProof/>
        </w:rPr>
        <w:t>2025, the Council adopted a revised Recommendation under Article 126</w:t>
      </w:r>
      <w:r w:rsidR="00017878">
        <w:rPr>
          <w:noProof/>
        </w:rPr>
        <w:t xml:space="preserve"> </w:t>
      </w:r>
      <w:r w:rsidRPr="00432F23">
        <w:rPr>
          <w:noProof/>
        </w:rPr>
        <w:t>TFEU with a view to bringing an end to the situation of an excessive deficit in Romania</w:t>
      </w:r>
      <w:r w:rsidR="00C020A6">
        <w:rPr>
          <w:noProof/>
        </w:rPr>
        <w:t xml:space="preserve"> (</w:t>
      </w:r>
      <w:r w:rsidRPr="00432F23">
        <w:rPr>
          <w:rStyle w:val="FootnoteReference"/>
          <w:rFonts w:eastAsia="Times New Roman"/>
          <w:noProof/>
          <w:szCs w:val="24"/>
        </w:rPr>
        <w:footnoteReference w:id="8"/>
      </w:r>
      <w:r w:rsidR="00C020A6">
        <w:rPr>
          <w:noProof/>
        </w:rPr>
        <w:t>)</w:t>
      </w:r>
      <w:r w:rsidR="00017878">
        <w:rPr>
          <w:noProof/>
        </w:rPr>
        <w:t>.</w:t>
      </w:r>
      <w:r w:rsidRPr="00432F23">
        <w:rPr>
          <w:noProof/>
        </w:rPr>
        <w:t xml:space="preserve"> The Council recommended the following maximum growth rates of net expenditure: 2.8% in 2025, 2.6% in 2026, 4.6% in 2027, 4.4% in 2028, 4.2% in 2029 and 4.0% in 2030, which correspond to the maximum cumulative growth rates calculated by reference to </w:t>
      </w:r>
      <w:r>
        <w:rPr>
          <w:bCs/>
          <w:noProof/>
        </w:rPr>
        <w:t xml:space="preserve">the base year of </w:t>
      </w:r>
      <w:r w:rsidRPr="00432F23">
        <w:rPr>
          <w:noProof/>
        </w:rPr>
        <w:t>2024 of 2.8% in 2025, 5.5% in 2026, 10.4% in 2027, 15.2% in 2028, 20.1% in 2029 and 24.9% in 2030. The corrective net expenditure path set out in that Recommendation supersedes the maximum growth rates of net expenditure established by the Recommendation of 21 January 2025 endorsing the medium-term fiscal-structural plan of Romania</w:t>
      </w:r>
      <w:r w:rsidR="00C020A6">
        <w:rPr>
          <w:noProof/>
        </w:rPr>
        <w:t xml:space="preserve"> (</w:t>
      </w:r>
      <w:r w:rsidRPr="00432F23">
        <w:rPr>
          <w:rStyle w:val="FootnoteReference"/>
          <w:rFonts w:eastAsia="Times New Roman"/>
          <w:noProof/>
          <w:szCs w:val="24"/>
        </w:rPr>
        <w:footnoteReference w:id="9"/>
      </w:r>
      <w:r w:rsidR="00C020A6">
        <w:rPr>
          <w:noProof/>
        </w:rPr>
        <w:t>) (</w:t>
      </w:r>
      <w:r w:rsidRPr="00432F23">
        <w:rPr>
          <w:rStyle w:val="FootnoteReference"/>
          <w:rFonts w:eastAsia="Times New Roman"/>
          <w:noProof/>
          <w:szCs w:val="24"/>
        </w:rPr>
        <w:footnoteReference w:id="10"/>
      </w:r>
      <w:r w:rsidR="00C020A6">
        <w:rPr>
          <w:noProof/>
        </w:rPr>
        <w:t xml:space="preserve">). </w:t>
      </w:r>
      <w:r w:rsidRPr="00432F23">
        <w:rPr>
          <w:noProof/>
        </w:rPr>
        <w:t>Based on the Commission’s assessment on effective action of 3</w:t>
      </w:r>
      <w:r w:rsidR="00D9118C">
        <w:rPr>
          <w:noProof/>
        </w:rPr>
        <w:t> </w:t>
      </w:r>
      <w:r w:rsidRPr="00432F23">
        <w:rPr>
          <w:noProof/>
        </w:rPr>
        <w:t>June</w:t>
      </w:r>
      <w:r w:rsidR="00D9118C">
        <w:rPr>
          <w:noProof/>
        </w:rPr>
        <w:t> </w:t>
      </w:r>
      <w:r w:rsidRPr="00432F23">
        <w:rPr>
          <w:noProof/>
        </w:rPr>
        <w:t>2026</w:t>
      </w:r>
      <w:r w:rsidR="006624A7">
        <w:rPr>
          <w:noProof/>
        </w:rPr>
        <w:t xml:space="preserve"> (</w:t>
      </w:r>
      <w:r w:rsidR="006624A7" w:rsidRPr="00E531CD">
        <w:rPr>
          <w:rStyle w:val="FootnoteReference"/>
          <w:rFonts w:eastAsia="Times New Roman"/>
          <w:noProof/>
          <w:szCs w:val="24"/>
        </w:rPr>
        <w:footnoteReference w:id="11"/>
      </w:r>
      <w:r w:rsidR="006624A7">
        <w:rPr>
          <w:noProof/>
        </w:rPr>
        <w:t>)</w:t>
      </w:r>
      <w:r w:rsidRPr="00432F23">
        <w:rPr>
          <w:noProof/>
        </w:rPr>
        <w:t>,</w:t>
      </w:r>
      <w:r w:rsidR="006624A7">
        <w:rPr>
          <w:noProof/>
        </w:rPr>
        <w:t xml:space="preserve"> </w:t>
      </w:r>
      <w:r w:rsidR="006624A7" w:rsidRPr="006624A7">
        <w:rPr>
          <w:noProof/>
        </w:rPr>
        <w:t>the excessive deficit procedure for</w:t>
      </w:r>
      <w:r w:rsidR="006624A7">
        <w:rPr>
          <w:noProof/>
        </w:rPr>
        <w:t xml:space="preserve"> Romania is held in </w:t>
      </w:r>
      <w:r>
        <w:rPr>
          <w:noProof/>
        </w:rPr>
        <w:t>abeyance</w:t>
      </w:r>
      <w:r w:rsidR="006624A7">
        <w:rPr>
          <w:noProof/>
        </w:rPr>
        <w:t>.</w:t>
      </w:r>
      <w:r w:rsidRPr="00432F23">
        <w:rPr>
          <w:noProof/>
        </w:rPr>
        <w:t xml:space="preserve"> </w:t>
      </w:r>
    </w:p>
    <w:p w14:paraId="724C8416" w14:textId="0E6CBB33" w:rsidR="00094904" w:rsidRPr="00432F23" w:rsidRDefault="00094904" w:rsidP="00094904">
      <w:pPr>
        <w:pStyle w:val="ManualConsidrant"/>
        <w:rPr>
          <w:noProof/>
        </w:rPr>
      </w:pPr>
      <w:r>
        <w:rPr>
          <w:noProof/>
        </w:rPr>
        <w:t>(9)</w:t>
      </w:r>
      <w:r>
        <w:rPr>
          <w:noProof/>
        </w:rPr>
        <w:tab/>
      </w:r>
      <w:r w:rsidRPr="00432F23">
        <w:rPr>
          <w:noProof/>
        </w:rPr>
        <w:t>Russia’s war of aggression against Ukraine and its repercussions constitute an existential challenge for the European Union. The Commission has invited Member States to request the activation of the national escape clause of the Stability and Growth Pact in a coordinated manner to support the EU efforts to achieve a rapid and significant increase in defence spending and this proposal was welcomed by the European Council of 6</w:t>
      </w:r>
      <w:r w:rsidR="00D9118C">
        <w:rPr>
          <w:noProof/>
        </w:rPr>
        <w:t> </w:t>
      </w:r>
      <w:r w:rsidRPr="00432F23">
        <w:rPr>
          <w:noProof/>
        </w:rPr>
        <w:t>March</w:t>
      </w:r>
      <w:r w:rsidR="00D9118C">
        <w:rPr>
          <w:noProof/>
        </w:rPr>
        <w:t> </w:t>
      </w:r>
      <w:r w:rsidRPr="00432F23">
        <w:rPr>
          <w:noProof/>
        </w:rPr>
        <w:t>2025</w:t>
      </w:r>
      <w:r w:rsidR="00C020A6">
        <w:rPr>
          <w:noProof/>
        </w:rPr>
        <w:t xml:space="preserve"> (</w:t>
      </w:r>
      <w:r w:rsidRPr="002D7918">
        <w:rPr>
          <w:rStyle w:val="FootnoteReference"/>
          <w:noProof/>
        </w:rPr>
        <w:footnoteReference w:id="12"/>
      </w:r>
      <w:r w:rsidR="00C020A6">
        <w:rPr>
          <w:noProof/>
        </w:rPr>
        <w:t>).</w:t>
      </w:r>
    </w:p>
    <w:p w14:paraId="7C744729" w14:textId="6F4017FF" w:rsidR="00094904" w:rsidRPr="00432F23" w:rsidRDefault="00094904" w:rsidP="00094904">
      <w:pPr>
        <w:pStyle w:val="ManualConsidrant"/>
        <w:rPr>
          <w:noProof/>
        </w:rPr>
      </w:pPr>
      <w:r>
        <w:rPr>
          <w:noProof/>
        </w:rPr>
        <w:t>(10)</w:t>
      </w:r>
      <w:r>
        <w:rPr>
          <w:noProof/>
        </w:rPr>
        <w:tab/>
      </w:r>
      <w:r w:rsidRPr="00432F23">
        <w:rPr>
          <w:noProof/>
        </w:rPr>
        <w:t>On 4</w:t>
      </w:r>
      <w:r w:rsidR="00D9118C">
        <w:rPr>
          <w:noProof/>
        </w:rPr>
        <w:t> </w:t>
      </w:r>
      <w:r w:rsidRPr="00432F23">
        <w:rPr>
          <w:noProof/>
        </w:rPr>
        <w:t>May</w:t>
      </w:r>
      <w:r w:rsidR="00D9118C">
        <w:rPr>
          <w:noProof/>
        </w:rPr>
        <w:t> </w:t>
      </w:r>
      <w:r w:rsidRPr="00432F23">
        <w:rPr>
          <w:noProof/>
        </w:rPr>
        <w:t>2026, Romania submitted its 2026 Annual Progress Report</w:t>
      </w:r>
      <w:r w:rsidR="00C020A6">
        <w:rPr>
          <w:noProof/>
        </w:rPr>
        <w:t xml:space="preserve"> (</w:t>
      </w:r>
      <w:r w:rsidRPr="00432F23">
        <w:rPr>
          <w:rStyle w:val="FootnoteReference"/>
          <w:rFonts w:eastAsia="Calibri"/>
          <w:noProof/>
          <w:szCs w:val="24"/>
        </w:rPr>
        <w:footnoteReference w:id="13"/>
      </w:r>
      <w:r w:rsidR="00C020A6">
        <w:rPr>
          <w:noProof/>
        </w:rPr>
        <w:t>)</w:t>
      </w:r>
      <w:r w:rsidRPr="00432F23">
        <w:rPr>
          <w:noProof/>
        </w:rPr>
        <w:t xml:space="preserve"> on adherence to the recommended maximum growth rates of net expenditure, the implementation of the set of reforms and investments underpinning the extension of the adjustment period, and the implementation of reforms and investments responding to the main challenges identified in the European Semester country-specific recommendations. The Annual Progress Report also reflects Romania’s biannual reporting on the progress made in implementing its recovery and resilience plan in accordance with Article 27 of Regulation (EU) 2021/241. The report on action taken under the excessive deficit procedure is integrated in the Annual Progress Report. </w:t>
      </w:r>
    </w:p>
    <w:p w14:paraId="13DAE3D0" w14:textId="77777777" w:rsidR="00094904" w:rsidRPr="00432F23" w:rsidRDefault="00094904" w:rsidP="00094904">
      <w:pPr>
        <w:pStyle w:val="ManualConsidrant"/>
        <w:rPr>
          <w:noProof/>
        </w:rPr>
      </w:pPr>
      <w:r>
        <w:rPr>
          <w:noProof/>
        </w:rPr>
        <w:t>(11)</w:t>
      </w:r>
      <w:r>
        <w:rPr>
          <w:noProof/>
        </w:rPr>
        <w:tab/>
      </w:r>
      <w:r w:rsidRPr="00432F23">
        <w:rPr>
          <w:noProof/>
        </w:rPr>
        <w:t xml:space="preserve">Real GDP growth in 2025 was 0.7% and HICP inflation stood at 6.8%. The Commission Spring 2026 Forecast projects real GDP to grow by 0.1% in 2026 and 2.3% in 2027, and HICP inflation to stand at 7.0% in 2026 and 3.7% in 2027. </w:t>
      </w:r>
    </w:p>
    <w:p w14:paraId="4F62560A" w14:textId="3ECA2BF2" w:rsidR="00094904" w:rsidRPr="00432F23" w:rsidRDefault="00094904" w:rsidP="00094904">
      <w:pPr>
        <w:pStyle w:val="ManualConsidrant"/>
        <w:rPr>
          <w:noProof/>
        </w:rPr>
      </w:pPr>
      <w:r>
        <w:rPr>
          <w:noProof/>
        </w:rPr>
        <w:t>(12)</w:t>
      </w:r>
      <w:r>
        <w:rPr>
          <w:noProof/>
        </w:rPr>
        <w:tab/>
      </w:r>
      <w:r w:rsidRPr="00432F23">
        <w:rPr>
          <w:noProof/>
        </w:rPr>
        <w:t>Based on data provided by Eurostat</w:t>
      </w:r>
      <w:r w:rsidR="00C020A6">
        <w:rPr>
          <w:noProof/>
        </w:rPr>
        <w:t xml:space="preserve"> (</w:t>
      </w:r>
      <w:r w:rsidRPr="002D7918">
        <w:rPr>
          <w:rStyle w:val="FootnoteReference"/>
          <w:noProof/>
        </w:rPr>
        <w:footnoteReference w:id="14"/>
      </w:r>
      <w:r w:rsidR="00C020A6">
        <w:rPr>
          <w:noProof/>
        </w:rPr>
        <w:t>)</w:t>
      </w:r>
      <w:r w:rsidRPr="00432F23">
        <w:rPr>
          <w:noProof/>
        </w:rPr>
        <w:t>, Romania’s general government deficit decreased from 9.3% of GDP in 2024 to 7.9% in 2025. The decrease in the deficit in 2025 mainly reflects the impact of several fiscal consolidation packages adopted between December 2024 and October 2025. In December</w:t>
      </w:r>
      <w:r w:rsidR="00D9118C">
        <w:rPr>
          <w:noProof/>
        </w:rPr>
        <w:t> </w:t>
      </w:r>
      <w:r w:rsidRPr="00432F23">
        <w:rPr>
          <w:noProof/>
        </w:rPr>
        <w:t>2024, the parliament adopted measures including a nominal freeze in public wages and pensions in 2025, and revenue generating measures amounting to 0.3% of GDP. In July 2025, the parliament adopted additional fiscal consolidation measures, comprising significant tax revenue increases (increase in VAT rates, broadening of the base of health contributions, increases in excises, and a higher dividend tax rate) and an extension of the nominal freeze in wages and pensions into 2026. In September</w:t>
      </w:r>
      <w:r>
        <w:rPr>
          <w:bCs/>
          <w:noProof/>
        </w:rPr>
        <w:t xml:space="preserve"> 2025</w:t>
      </w:r>
      <w:r w:rsidRPr="00432F23">
        <w:rPr>
          <w:noProof/>
        </w:rPr>
        <w:t>, the parliament also adopted an increase in recurrent taxation on residential property and environmental taxes. Based on policy measures known by the cut-off date of the forecast, the Commission Spring 2026 Forecast projects a deficit of 6.2% of GDP in 2026 and 5.8% of GDP in 2027. The decrease in 2026 mainly reflects the full-year impact of the measures described above. The decrease of the deficit in 2027 mainly reflects the projected decline in public investment after the end of the RRF facility.</w:t>
      </w:r>
      <w:r>
        <w:rPr>
          <w:noProof/>
        </w:rPr>
        <w:t xml:space="preserve"> T</w:t>
      </w:r>
      <w:r>
        <w:rPr>
          <w:bCs/>
          <w:noProof/>
        </w:rPr>
        <w:t>he</w:t>
      </w:r>
      <w:r>
        <w:rPr>
          <w:noProof/>
        </w:rPr>
        <w:t xml:space="preserve"> </w:t>
      </w:r>
      <w:r w:rsidRPr="00116BDC">
        <w:rPr>
          <w:noProof/>
        </w:rPr>
        <w:t xml:space="preserve">fiscal situation in Romania remains fragile. Given the current political situation, this assessment remains surrounded by considerable uncertainty and implies implementation risks for the fiscal adjustment that </w:t>
      </w:r>
      <w:r>
        <w:rPr>
          <w:noProof/>
        </w:rPr>
        <w:t>continues to be</w:t>
      </w:r>
      <w:r w:rsidRPr="00116BDC">
        <w:rPr>
          <w:noProof/>
        </w:rPr>
        <w:t xml:space="preserve"> necessary in 2026 and subsequent years. </w:t>
      </w:r>
    </w:p>
    <w:p w14:paraId="0A8B8F4F" w14:textId="2C06B5F2" w:rsidR="00094904" w:rsidRPr="00432F23" w:rsidRDefault="00094904" w:rsidP="00094904">
      <w:pPr>
        <w:pStyle w:val="ManualConsidrant"/>
        <w:rPr>
          <w:noProof/>
        </w:rPr>
      </w:pPr>
      <w:r>
        <w:rPr>
          <w:noProof/>
        </w:rPr>
        <w:t>(13)</w:t>
      </w:r>
      <w:r>
        <w:rPr>
          <w:noProof/>
        </w:rPr>
        <w:tab/>
      </w:r>
      <w:r w:rsidRPr="00432F23">
        <w:rPr>
          <w:noProof/>
        </w:rPr>
        <w:t>Based on the Commission’s estimates, the fiscal stance</w:t>
      </w:r>
      <w:r w:rsidR="00C020A6">
        <w:rPr>
          <w:noProof/>
        </w:rPr>
        <w:t xml:space="preserve"> (</w:t>
      </w:r>
      <w:r w:rsidRPr="002D7918">
        <w:rPr>
          <w:rStyle w:val="FootnoteReference"/>
          <w:rFonts w:eastAsia="Times New Roman"/>
          <w:noProof/>
          <w:szCs w:val="24"/>
          <w:lang w:eastAsia="en-GB"/>
        </w:rPr>
        <w:footnoteReference w:id="15"/>
      </w:r>
      <w:r w:rsidR="00C020A6">
        <w:rPr>
          <w:noProof/>
        </w:rPr>
        <w:t>)</w:t>
      </w:r>
      <w:r w:rsidRPr="00432F23">
        <w:rPr>
          <w:noProof/>
        </w:rPr>
        <w:t>, which includes both nationally and EU financed expenditure, was contractionary, by 2.2% of GDP</w:t>
      </w:r>
      <w:r>
        <w:rPr>
          <w:bCs/>
          <w:noProof/>
        </w:rPr>
        <w:t>,</w:t>
      </w:r>
      <w:r w:rsidRPr="00432F23">
        <w:rPr>
          <w:noProof/>
        </w:rPr>
        <w:t xml:space="preserve"> in 2025. It is projected to be contractionary, by 2.5% of GDP in 2026 and by 0.7% of GDP in 2027.</w:t>
      </w:r>
    </w:p>
    <w:p w14:paraId="27057CBA" w14:textId="6530F3FD" w:rsidR="00094904" w:rsidRPr="00432F23" w:rsidRDefault="00094904" w:rsidP="00094904">
      <w:pPr>
        <w:pStyle w:val="ManualConsidrant"/>
        <w:rPr>
          <w:noProof/>
        </w:rPr>
      </w:pPr>
      <w:r>
        <w:rPr>
          <w:noProof/>
        </w:rPr>
        <w:t>(14)</w:t>
      </w:r>
      <w:r>
        <w:rPr>
          <w:noProof/>
        </w:rPr>
        <w:tab/>
      </w:r>
      <w:r w:rsidRPr="00432F23">
        <w:rPr>
          <w:noProof/>
        </w:rPr>
        <w:t>Based on data provided by Eurostat</w:t>
      </w:r>
      <w:r w:rsidR="00C020A6">
        <w:rPr>
          <w:noProof/>
        </w:rPr>
        <w:t xml:space="preserve"> (</w:t>
      </w:r>
      <w:r w:rsidRPr="002D7918">
        <w:rPr>
          <w:rStyle w:val="FootnoteReference"/>
          <w:rFonts w:eastAsia="Times New Roman"/>
          <w:noProof/>
          <w:szCs w:val="24"/>
          <w:lang w:eastAsia="en-GB"/>
        </w:rPr>
        <w:footnoteReference w:id="16"/>
      </w:r>
      <w:r w:rsidR="00C020A6">
        <w:rPr>
          <w:noProof/>
        </w:rPr>
        <w:t>)</w:t>
      </w:r>
      <w:r w:rsidRPr="00432F23">
        <w:rPr>
          <w:noProof/>
        </w:rPr>
        <w:t xml:space="preserve">, Romania’s general government debt increased from 54.8% of GDP at the end of 2024 to 59.3% of GDP at the end of 2025. The increase in the debt ratio in 2026 mainly reflects high government primary deficits and a projected increase in interest payments. Based on policy measures known at the cut-off date of the forecast, the Commission Spring 2026 Forecast projects the debt-to-GDP ratio to increase to 61.6% by the end of 2026 and to further increase to 63.4% by the end of 2027. The increase in 2026 and 2027 mainly reflects the high primary government deficits over the period. </w:t>
      </w:r>
    </w:p>
    <w:p w14:paraId="188EB9CC" w14:textId="3600FAF4" w:rsidR="00094904" w:rsidRPr="00432F23" w:rsidRDefault="00094904" w:rsidP="00094904">
      <w:pPr>
        <w:pStyle w:val="ManualConsidrant"/>
        <w:rPr>
          <w:noProof/>
        </w:rPr>
      </w:pPr>
      <w:r>
        <w:rPr>
          <w:noProof/>
        </w:rPr>
        <w:t>(15)</w:t>
      </w:r>
      <w:r>
        <w:rPr>
          <w:noProof/>
        </w:rPr>
        <w:tab/>
      </w:r>
      <w:r w:rsidRPr="00432F23">
        <w:rPr>
          <w:noProof/>
        </w:rPr>
        <w:t>Based on Eurostat data</w:t>
      </w:r>
      <w:r w:rsidR="00C020A6">
        <w:rPr>
          <w:noProof/>
        </w:rPr>
        <w:t xml:space="preserve"> (</w:t>
      </w:r>
      <w:r w:rsidRPr="00AB708C">
        <w:rPr>
          <w:rStyle w:val="FootnoteReference"/>
          <w:noProof/>
          <w:szCs w:val="24"/>
          <w:lang w:val="en-IE" w:eastAsia="ja-JP"/>
        </w:rPr>
        <w:footnoteReference w:id="17"/>
      </w:r>
      <w:r w:rsidR="00C020A6">
        <w:rPr>
          <w:noProof/>
        </w:rPr>
        <w:t>)</w:t>
      </w:r>
      <w:r w:rsidRPr="00432F23">
        <w:rPr>
          <w:noProof/>
        </w:rPr>
        <w:t xml:space="preserve">, </w:t>
      </w:r>
      <w:r w:rsidRPr="00432F23">
        <w:rPr>
          <w:rFonts w:eastAsia="Times New Roman"/>
          <w:noProof/>
          <w:lang w:val="en-IE" w:eastAsia="ja-JP"/>
        </w:rPr>
        <w:t>total general government</w:t>
      </w:r>
      <w:r w:rsidRPr="000F20EB">
        <w:rPr>
          <w:rFonts w:ascii="Aptos" w:eastAsia="Times New Roman" w:hAnsi="Aptos"/>
          <w:noProof/>
          <w:lang w:val="en-IE" w:eastAsia="ja-JP"/>
        </w:rPr>
        <w:t xml:space="preserve"> </w:t>
      </w:r>
      <w:r w:rsidRPr="00432F23">
        <w:rPr>
          <w:noProof/>
        </w:rPr>
        <w:t>defence expenditure in Romania amounted to 1.5% of GDP in 2025.</w:t>
      </w:r>
      <w:r w:rsidRPr="00432F23">
        <w:rPr>
          <w:noProof/>
          <w:vertAlign w:val="superscript"/>
        </w:rPr>
        <w:t xml:space="preserve"> </w:t>
      </w:r>
      <w:r w:rsidRPr="00432F23">
        <w:rPr>
          <w:noProof/>
        </w:rPr>
        <w:t xml:space="preserve">According to the Commission Spring 2026 Forecast, it is projected at 1.7% of GDP in 2026 and 1.8% of GDP in 2027. </w:t>
      </w:r>
    </w:p>
    <w:p w14:paraId="367A92DD" w14:textId="1AD9E1EC" w:rsidR="00094904" w:rsidRPr="00432F23" w:rsidRDefault="00094904" w:rsidP="00094904">
      <w:pPr>
        <w:pStyle w:val="ManualConsidrant"/>
        <w:rPr>
          <w:noProof/>
        </w:rPr>
      </w:pPr>
      <w:r>
        <w:rPr>
          <w:noProof/>
        </w:rPr>
        <w:t>(16)</w:t>
      </w:r>
      <w:r>
        <w:rPr>
          <w:noProof/>
        </w:rPr>
        <w:tab/>
      </w:r>
      <w:r w:rsidRPr="00432F23">
        <w:rPr>
          <w:noProof/>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w:t>
      </w:r>
      <w:r w:rsidR="00D9118C">
        <w:rPr>
          <w:noProof/>
        </w:rPr>
        <w:t> </w:t>
      </w:r>
      <w:r w:rsidRPr="00432F23">
        <w:rPr>
          <w:noProof/>
        </w:rPr>
        <w:t>2026, Romania adopted fiscal policy measures to mitigate the impact of high energy prices on households and firms</w:t>
      </w:r>
      <w:r w:rsidR="00C020A6">
        <w:rPr>
          <w:noProof/>
        </w:rPr>
        <w:t xml:space="preserve"> (</w:t>
      </w:r>
      <w:r>
        <w:rPr>
          <w:rStyle w:val="FootnoteReference"/>
          <w:noProof/>
          <w:szCs w:val="24"/>
        </w:rPr>
        <w:footnoteReference w:id="18"/>
      </w:r>
      <w:r w:rsidR="00C020A6">
        <w:rPr>
          <w:noProof/>
        </w:rPr>
        <w:t>)</w:t>
      </w:r>
      <w:r w:rsidRPr="00432F23">
        <w:rPr>
          <w:noProof/>
        </w:rPr>
        <w:t>. These include an untargeted reduction in excise duties on diesel products until end June</w:t>
      </w:r>
      <w:r w:rsidR="00D9118C">
        <w:rPr>
          <w:noProof/>
        </w:rPr>
        <w:t> </w:t>
      </w:r>
      <w:r w:rsidRPr="00432F23">
        <w:rPr>
          <w:noProof/>
        </w:rPr>
        <w:t>2026 and targeted State aid to farmers and some corporates budgeted until September</w:t>
      </w:r>
      <w:r w:rsidR="00D9118C">
        <w:rPr>
          <w:noProof/>
        </w:rPr>
        <w:t> </w:t>
      </w:r>
      <w:r w:rsidRPr="00432F23">
        <w:rPr>
          <w:noProof/>
        </w:rPr>
        <w:t xml:space="preserve">2026. According to the Commission </w:t>
      </w:r>
      <w:r>
        <w:rPr>
          <w:noProof/>
        </w:rPr>
        <w:t>S</w:t>
      </w:r>
      <w:r w:rsidRPr="00432F23">
        <w:rPr>
          <w:noProof/>
        </w:rPr>
        <w:t>pring 2026 forecast, the fiscal cost of these measures is projected to amount to less than 0.1% of GDP in 2026. According to Commission estimates, if these measures were to remain in force until end-2026, their fiscal cost would amount to 0.1% of GDP in 2026.</w:t>
      </w:r>
    </w:p>
    <w:p w14:paraId="1760F444" w14:textId="77777777" w:rsidR="00094904" w:rsidRPr="00432F23" w:rsidRDefault="00094904" w:rsidP="00094904">
      <w:pPr>
        <w:pStyle w:val="ManualConsidrant"/>
        <w:rPr>
          <w:noProof/>
        </w:rPr>
      </w:pPr>
      <w:r>
        <w:rPr>
          <w:noProof/>
        </w:rPr>
        <w:t>(17)</w:t>
      </w:r>
      <w:r>
        <w:rPr>
          <w:noProof/>
        </w:rPr>
        <w:tab/>
      </w:r>
      <w:r w:rsidRPr="00432F23">
        <w:rPr>
          <w:noProof/>
        </w:rPr>
        <w:t xml:space="preserve">Based on the Commission’s calculations, net expenditure in Romania grew by 0.5% in 2025. The net expenditure growth in 2025 is below the recommended maximum growth rate. </w:t>
      </w:r>
    </w:p>
    <w:p w14:paraId="7D878F38" w14:textId="77777777" w:rsidR="00094904" w:rsidRPr="00432F23" w:rsidRDefault="00094904" w:rsidP="00094904">
      <w:pPr>
        <w:pStyle w:val="ManualConsidrant"/>
        <w:rPr>
          <w:noProof/>
        </w:rPr>
      </w:pPr>
      <w:r>
        <w:rPr>
          <w:noProof/>
        </w:rPr>
        <w:t>(18)</w:t>
      </w:r>
      <w:r>
        <w:rPr>
          <w:noProof/>
        </w:rPr>
        <w:tab/>
      </w:r>
      <w:r w:rsidRPr="00432F23">
        <w:rPr>
          <w:noProof/>
        </w:rPr>
        <w:t xml:space="preserve">Based on the Commission’s calculations, net expenditure in Romania is projected to grow by 1.8% in 2026, and 2.3% cumulatively over 2025 and 2026. The projected net expenditure growth in 2026 is below the recommended maximum growth rate. When considering 2025 and 2026 together, the projected cumulative growth rate of net expenditure is also below the recommended maximum growth rate. </w:t>
      </w:r>
    </w:p>
    <w:p w14:paraId="548E523A" w14:textId="432A44E0" w:rsidR="00094904" w:rsidRPr="00432F23" w:rsidRDefault="00094904" w:rsidP="00094904">
      <w:pPr>
        <w:pStyle w:val="ManualConsidrant"/>
        <w:rPr>
          <w:noProof/>
        </w:rPr>
      </w:pPr>
      <w:r>
        <w:rPr>
          <w:noProof/>
        </w:rPr>
        <w:t>(19)</w:t>
      </w:r>
      <w:r>
        <w:rPr>
          <w:noProof/>
        </w:rPr>
        <w:tab/>
      </w:r>
      <w:r w:rsidRPr="00432F23">
        <w:rPr>
          <w:noProof/>
        </w:rPr>
        <w:t>The recommendation endorsing the medium-term plan of Romania specifies the set of reforms and investments underpinning the extension of the adjustment period, together with a timeline for their implementation. Taking into account the information provided by Romania in its Annual Progress Report, the Commission finds that the implementation of the key steps of these reforms and investments that were due by 30</w:t>
      </w:r>
      <w:r w:rsidR="00D9118C">
        <w:rPr>
          <w:noProof/>
        </w:rPr>
        <w:t> </w:t>
      </w:r>
      <w:r w:rsidRPr="00432F23">
        <w:rPr>
          <w:noProof/>
        </w:rPr>
        <w:t>April</w:t>
      </w:r>
      <w:r w:rsidR="00D9118C">
        <w:rPr>
          <w:noProof/>
        </w:rPr>
        <w:t> </w:t>
      </w:r>
      <w:r w:rsidRPr="00432F23">
        <w:rPr>
          <w:noProof/>
        </w:rPr>
        <w:t>2026 seems to be broadly on track. Preparatory work</w:t>
      </w:r>
      <w:r w:rsidRPr="00432F23">
        <w:rPr>
          <w:bCs/>
          <w:noProof/>
        </w:rPr>
        <w:t xml:space="preserve"> </w:t>
      </w:r>
      <w:r>
        <w:rPr>
          <w:bCs/>
          <w:noProof/>
        </w:rPr>
        <w:t>on</w:t>
      </w:r>
      <w:r>
        <w:rPr>
          <w:noProof/>
        </w:rPr>
        <w:t xml:space="preserve"> </w:t>
      </w:r>
      <w:r w:rsidRPr="00432F23">
        <w:rPr>
          <w:noProof/>
        </w:rPr>
        <w:t>the reform of the public sector remuneration system is ongoing at technical level, and a new Law is expected to be adopted in the course of the summer 2026. Some further measures need to be taken in the field of tax administration, in particular with a view to reducing Romania’s very high VAT compliance gap. Further work is also ongoing on the property taxation reform, including the development of the IT system for automated property assessment, the operationalisation of the specialised structure for monitoring public expenditure systems, and the business financing reform</w:t>
      </w:r>
      <w:r>
        <w:rPr>
          <w:noProof/>
        </w:rPr>
        <w:t>.</w:t>
      </w:r>
      <w:r w:rsidRPr="00432F23">
        <w:rPr>
          <w:noProof/>
        </w:rPr>
        <w:t xml:space="preserve"> The Commission considers that, overall, Romania complied with its commitments in a satisfactory manner</w:t>
      </w:r>
      <w:r w:rsidR="00C020A6">
        <w:rPr>
          <w:noProof/>
        </w:rPr>
        <w:t xml:space="preserve"> (</w:t>
      </w:r>
      <w:r w:rsidRPr="004F69BF">
        <w:rPr>
          <w:rStyle w:val="FootnoteReference"/>
          <w:noProof/>
          <w:szCs w:val="24"/>
          <w:lang w:eastAsia="ja-JP"/>
        </w:rPr>
        <w:footnoteReference w:id="19"/>
      </w:r>
      <w:r w:rsidR="00C020A6">
        <w:rPr>
          <w:noProof/>
        </w:rPr>
        <w:t>).</w:t>
      </w:r>
    </w:p>
    <w:p w14:paraId="72F550B6" w14:textId="77777777" w:rsidR="00CA0B25" w:rsidRDefault="6074ED57" w:rsidP="2CF78985">
      <w:pPr>
        <w:pStyle w:val="ManualConsidrant"/>
        <w:rPr>
          <w:rFonts w:eastAsia="Times New Roman"/>
          <w:noProof/>
          <w:color w:val="000000" w:themeColor="text1"/>
          <w:lang w:val="en-IE"/>
        </w:rPr>
      </w:pPr>
      <w:r>
        <w:rPr>
          <w:noProof/>
        </w:rPr>
        <w:t>(20)</w:t>
      </w:r>
      <w:r>
        <w:rPr>
          <w:noProof/>
        </w:rPr>
        <w:tab/>
      </w:r>
      <w:r w:rsidRPr="10B7D957">
        <w:rPr>
          <w:rFonts w:eastAsia="Times New Roman"/>
          <w:noProof/>
          <w:color w:val="000000" w:themeColor="text1"/>
          <w:lang w:val="en-IE"/>
        </w:rPr>
        <w:t>S</w:t>
      </w:r>
      <w:r w:rsidR="6A308B91" w:rsidRPr="10B7D957">
        <w:rPr>
          <w:rFonts w:eastAsia="Times New Roman"/>
          <w:noProof/>
          <w:color w:val="000000" w:themeColor="text1"/>
          <w:lang w:val="en-IE"/>
        </w:rPr>
        <w:t>trengthening</w:t>
      </w:r>
      <w:r w:rsidR="297D346A" w:rsidRPr="10B7D957">
        <w:rPr>
          <w:rFonts w:eastAsia="Times New Roman"/>
          <w:noProof/>
          <w:color w:val="000000" w:themeColor="text1"/>
          <w:lang w:val="en-IE"/>
        </w:rPr>
        <w:t xml:space="preserve"> </w:t>
      </w:r>
      <w:r w:rsidR="6E7F863F" w:rsidRPr="10B7D957">
        <w:rPr>
          <w:rFonts w:eastAsia="Times New Roman"/>
          <w:noProof/>
          <w:color w:val="000000" w:themeColor="text1"/>
          <w:lang w:val="en-IE"/>
        </w:rPr>
        <w:t>budgetary procedures leading to a better control of public investment</w:t>
      </w:r>
      <w:r w:rsidR="7A60407F" w:rsidRPr="10B7D957">
        <w:rPr>
          <w:rFonts w:eastAsia="Times New Roman"/>
          <w:noProof/>
          <w:color w:val="000000" w:themeColor="text1"/>
          <w:lang w:val="en-IE"/>
        </w:rPr>
        <w:t xml:space="preserve"> would be highly beneficial to </w:t>
      </w:r>
      <w:r w:rsidR="3C4D96B7" w:rsidRPr="10B7D957">
        <w:rPr>
          <w:rFonts w:eastAsia="Times New Roman"/>
          <w:noProof/>
          <w:color w:val="000000" w:themeColor="text1"/>
          <w:lang w:val="en-IE"/>
        </w:rPr>
        <w:t xml:space="preserve">control </w:t>
      </w:r>
      <w:r w:rsidR="7A60407F" w:rsidRPr="10B7D957">
        <w:rPr>
          <w:rFonts w:eastAsia="Times New Roman"/>
          <w:noProof/>
          <w:color w:val="000000" w:themeColor="text1"/>
          <w:lang w:val="en-IE"/>
        </w:rPr>
        <w:t>the fiscal deficit</w:t>
      </w:r>
      <w:r w:rsidR="382B24BF" w:rsidRPr="10B7D957">
        <w:rPr>
          <w:rFonts w:eastAsia="Times New Roman"/>
          <w:noProof/>
          <w:color w:val="000000" w:themeColor="text1"/>
          <w:lang w:val="en-IE"/>
        </w:rPr>
        <w:t xml:space="preserve"> in Romania</w:t>
      </w:r>
      <w:r w:rsidR="6E7F863F" w:rsidRPr="10B7D957">
        <w:rPr>
          <w:rFonts w:eastAsia="Times New Roman"/>
          <w:noProof/>
          <w:color w:val="000000" w:themeColor="text1"/>
          <w:lang w:val="en-IE"/>
        </w:rPr>
        <w:t>.</w:t>
      </w:r>
      <w:r w:rsidR="5ECA5BB2" w:rsidRPr="10B7D957">
        <w:rPr>
          <w:rFonts w:eastAsia="Times New Roman"/>
          <w:noProof/>
          <w:color w:val="000000" w:themeColor="text1"/>
          <w:lang w:val="en-IE"/>
        </w:rPr>
        <w:t xml:space="preserve"> </w:t>
      </w:r>
      <w:r w:rsidR="1BD2A18C" w:rsidRPr="10B7D957">
        <w:rPr>
          <w:rFonts w:eastAsia="Times New Roman"/>
          <w:noProof/>
          <w:color w:val="000000" w:themeColor="text1"/>
          <w:lang w:val="en-IE"/>
        </w:rPr>
        <w:t>In recent years there has been</w:t>
      </w:r>
      <w:r w:rsidR="5ECA5BB2" w:rsidRPr="10B7D957">
        <w:rPr>
          <w:rFonts w:eastAsia="Times New Roman"/>
          <w:noProof/>
          <w:color w:val="000000" w:themeColor="text1"/>
          <w:lang w:val="en-IE"/>
        </w:rPr>
        <w:t xml:space="preserve"> a tendency to overspend compared to budget plan</w:t>
      </w:r>
      <w:r w:rsidR="446D60FD" w:rsidRPr="10B7D957">
        <w:rPr>
          <w:rFonts w:eastAsia="Times New Roman"/>
          <w:noProof/>
          <w:color w:val="000000" w:themeColor="text1"/>
          <w:lang w:val="en-IE"/>
        </w:rPr>
        <w:t>s</w:t>
      </w:r>
      <w:r w:rsidR="37FAF3F0" w:rsidRPr="10B7D957">
        <w:rPr>
          <w:rFonts w:eastAsia="Times New Roman"/>
          <w:noProof/>
          <w:color w:val="000000" w:themeColor="text1"/>
          <w:lang w:val="en-IE"/>
        </w:rPr>
        <w:t xml:space="preserve"> due to a lack of coordination between line </w:t>
      </w:r>
      <w:r w:rsidR="7D15B2CF" w:rsidRPr="10B7D957">
        <w:rPr>
          <w:rFonts w:eastAsia="Times New Roman"/>
          <w:noProof/>
          <w:color w:val="000000" w:themeColor="text1"/>
          <w:lang w:val="en-IE"/>
        </w:rPr>
        <w:t>ministries</w:t>
      </w:r>
      <w:r w:rsidR="37FAF3F0" w:rsidRPr="10B7D957">
        <w:rPr>
          <w:rFonts w:eastAsia="Times New Roman"/>
          <w:noProof/>
          <w:color w:val="000000" w:themeColor="text1"/>
          <w:lang w:val="en-IE"/>
        </w:rPr>
        <w:t xml:space="preserve"> in charge of the investment</w:t>
      </w:r>
      <w:r w:rsidR="5A41C82B" w:rsidRPr="10B7D957">
        <w:rPr>
          <w:rFonts w:eastAsia="Times New Roman"/>
          <w:noProof/>
          <w:color w:val="000000" w:themeColor="text1"/>
          <w:lang w:val="en-IE"/>
        </w:rPr>
        <w:t>s</w:t>
      </w:r>
      <w:r w:rsidR="37FAF3F0" w:rsidRPr="10B7D957">
        <w:rPr>
          <w:rFonts w:eastAsia="Times New Roman"/>
          <w:noProof/>
          <w:color w:val="000000" w:themeColor="text1"/>
          <w:lang w:val="en-IE"/>
        </w:rPr>
        <w:t xml:space="preserve"> and the </w:t>
      </w:r>
      <w:r w:rsidR="33EB932A" w:rsidRPr="10B7D957">
        <w:rPr>
          <w:rFonts w:eastAsia="Times New Roman"/>
          <w:noProof/>
          <w:color w:val="000000" w:themeColor="text1"/>
          <w:lang w:val="en-IE"/>
        </w:rPr>
        <w:t>Ministry</w:t>
      </w:r>
      <w:r w:rsidR="37FAF3F0" w:rsidRPr="10B7D957">
        <w:rPr>
          <w:rFonts w:eastAsia="Times New Roman"/>
          <w:noProof/>
          <w:color w:val="000000" w:themeColor="text1"/>
          <w:lang w:val="en-IE"/>
        </w:rPr>
        <w:t xml:space="preserve"> of Finance</w:t>
      </w:r>
      <w:r w:rsidR="759897C1" w:rsidRPr="10B7D957">
        <w:rPr>
          <w:rFonts w:eastAsia="Times New Roman"/>
          <w:noProof/>
          <w:color w:val="000000" w:themeColor="text1"/>
          <w:lang w:val="en-IE"/>
        </w:rPr>
        <w:t>. An investment planning document, reflecting all investment commitments over the medium-term</w:t>
      </w:r>
      <w:r w:rsidR="736583FE" w:rsidRPr="10B7D957">
        <w:rPr>
          <w:rFonts w:eastAsia="Times New Roman"/>
          <w:noProof/>
          <w:color w:val="000000" w:themeColor="text1"/>
          <w:lang w:val="en-IE"/>
        </w:rPr>
        <w:t>, including the</w:t>
      </w:r>
      <w:r w:rsidR="1CA3352B" w:rsidRPr="10B7D957">
        <w:rPr>
          <w:rFonts w:eastAsia="Times New Roman"/>
          <w:noProof/>
          <w:color w:val="000000" w:themeColor="text1"/>
          <w:lang w:val="en-IE"/>
        </w:rPr>
        <w:t>i</w:t>
      </w:r>
      <w:r w:rsidR="736583FE" w:rsidRPr="10B7D957">
        <w:rPr>
          <w:rFonts w:eastAsia="Times New Roman"/>
          <w:noProof/>
          <w:color w:val="000000" w:themeColor="text1"/>
          <w:lang w:val="en-IE"/>
        </w:rPr>
        <w:t xml:space="preserve">r life-cycle </w:t>
      </w:r>
      <w:r w:rsidR="3CFBB85F" w:rsidRPr="10B7D957">
        <w:rPr>
          <w:rFonts w:eastAsia="Times New Roman"/>
          <w:noProof/>
          <w:color w:val="000000" w:themeColor="text1"/>
          <w:lang w:val="en-IE"/>
        </w:rPr>
        <w:t>c</w:t>
      </w:r>
      <w:r w:rsidR="736583FE" w:rsidRPr="10B7D957">
        <w:rPr>
          <w:rFonts w:eastAsia="Times New Roman"/>
          <w:noProof/>
          <w:color w:val="000000" w:themeColor="text1"/>
          <w:lang w:val="en-IE"/>
        </w:rPr>
        <w:t xml:space="preserve">apital requirements would bring clarity on </w:t>
      </w:r>
      <w:r w:rsidR="2E7F5461" w:rsidRPr="10B7D957">
        <w:rPr>
          <w:rFonts w:eastAsia="Times New Roman"/>
          <w:noProof/>
          <w:color w:val="000000" w:themeColor="text1"/>
          <w:lang w:val="en-IE"/>
        </w:rPr>
        <w:t>funding requirements</w:t>
      </w:r>
      <w:r w:rsidR="736583FE" w:rsidRPr="10B7D957">
        <w:rPr>
          <w:rFonts w:eastAsia="Times New Roman"/>
          <w:noProof/>
          <w:color w:val="000000" w:themeColor="text1"/>
          <w:lang w:val="en-IE"/>
        </w:rPr>
        <w:t xml:space="preserve"> and </w:t>
      </w:r>
      <w:r w:rsidR="563E1574" w:rsidRPr="10B7D957">
        <w:rPr>
          <w:rFonts w:eastAsia="Times New Roman"/>
          <w:noProof/>
          <w:color w:val="000000" w:themeColor="text1"/>
          <w:lang w:val="en-IE"/>
        </w:rPr>
        <w:t xml:space="preserve">their </w:t>
      </w:r>
      <w:r w:rsidR="2E7F5461" w:rsidRPr="10B7D957">
        <w:rPr>
          <w:rFonts w:eastAsia="Times New Roman"/>
          <w:noProof/>
          <w:color w:val="000000" w:themeColor="text1"/>
          <w:lang w:val="en-IE"/>
        </w:rPr>
        <w:t>availability beyond the annual budgetary year</w:t>
      </w:r>
      <w:r w:rsidR="37FAF3F0" w:rsidRPr="10B7D957">
        <w:rPr>
          <w:rFonts w:eastAsia="Times New Roman"/>
          <w:noProof/>
          <w:color w:val="000000" w:themeColor="text1"/>
          <w:lang w:val="en-IE"/>
        </w:rPr>
        <w:t xml:space="preserve">. </w:t>
      </w:r>
      <w:r w:rsidR="7E712185" w:rsidRPr="10B7D957">
        <w:rPr>
          <w:rFonts w:eastAsia="Times New Roman"/>
          <w:noProof/>
          <w:color w:val="000000" w:themeColor="text1"/>
          <w:lang w:val="en-IE"/>
        </w:rPr>
        <w:t>Moreover, m</w:t>
      </w:r>
      <w:r w:rsidR="37FAF3F0" w:rsidRPr="10B7D957">
        <w:rPr>
          <w:rFonts w:eastAsia="Times New Roman"/>
          <w:noProof/>
          <w:color w:val="000000" w:themeColor="text1"/>
          <w:lang w:val="en-IE"/>
        </w:rPr>
        <w:t>echanisms to support</w:t>
      </w:r>
      <w:r w:rsidR="1B427BC3" w:rsidRPr="10B7D957">
        <w:rPr>
          <w:rFonts w:eastAsia="Times New Roman"/>
          <w:noProof/>
          <w:color w:val="000000" w:themeColor="text1"/>
          <w:lang w:val="en-IE"/>
        </w:rPr>
        <w:t xml:space="preserve"> funding availability beyond the annual budget year and restrictions in diverting funds to other purposes are missing</w:t>
      </w:r>
      <w:r w:rsidR="5ECA5BB2" w:rsidRPr="10B7D957">
        <w:rPr>
          <w:rFonts w:eastAsia="Times New Roman"/>
          <w:noProof/>
          <w:color w:val="000000" w:themeColor="text1"/>
          <w:lang w:val="en-IE"/>
        </w:rPr>
        <w:t>. This</w:t>
      </w:r>
      <w:r w:rsidR="7720DE56" w:rsidRPr="10B7D957">
        <w:rPr>
          <w:rFonts w:eastAsia="Times New Roman"/>
          <w:noProof/>
          <w:color w:val="000000" w:themeColor="text1"/>
          <w:lang w:val="en-IE"/>
        </w:rPr>
        <w:t xml:space="preserve"> </w:t>
      </w:r>
      <w:r w:rsidR="3B50AD07" w:rsidRPr="10B7D957">
        <w:rPr>
          <w:rFonts w:eastAsia="Times New Roman"/>
          <w:noProof/>
          <w:color w:val="000000" w:themeColor="text1"/>
          <w:lang w:val="en-IE"/>
        </w:rPr>
        <w:t>overall situation</w:t>
      </w:r>
      <w:r w:rsidR="5ECA5BB2" w:rsidRPr="10B7D957">
        <w:rPr>
          <w:rFonts w:eastAsia="Times New Roman"/>
          <w:noProof/>
          <w:color w:val="000000" w:themeColor="text1"/>
          <w:lang w:val="en-IE"/>
        </w:rPr>
        <w:t xml:space="preserve"> </w:t>
      </w:r>
      <w:r w:rsidR="1DD02AB3" w:rsidRPr="10B7D957">
        <w:rPr>
          <w:rFonts w:eastAsia="Times New Roman"/>
          <w:noProof/>
          <w:color w:val="000000" w:themeColor="text1"/>
          <w:lang w:val="en-IE"/>
        </w:rPr>
        <w:t xml:space="preserve">contributes to </w:t>
      </w:r>
      <w:r w:rsidR="5ECA5BB2" w:rsidRPr="10B7D957">
        <w:rPr>
          <w:rFonts w:eastAsia="Times New Roman"/>
          <w:noProof/>
          <w:color w:val="000000" w:themeColor="text1"/>
          <w:lang w:val="en-IE"/>
        </w:rPr>
        <w:t>higher</w:t>
      </w:r>
      <w:r w:rsidR="13E3CB6F" w:rsidRPr="10B7D957">
        <w:rPr>
          <w:rFonts w:eastAsia="Times New Roman"/>
          <w:noProof/>
          <w:color w:val="000000" w:themeColor="text1"/>
          <w:lang w:val="en-IE"/>
        </w:rPr>
        <w:t>-</w:t>
      </w:r>
      <w:r w:rsidR="5ECA5BB2" w:rsidRPr="10B7D957">
        <w:rPr>
          <w:rFonts w:eastAsia="Times New Roman"/>
          <w:noProof/>
          <w:color w:val="000000" w:themeColor="text1"/>
          <w:lang w:val="en-IE"/>
        </w:rPr>
        <w:t>than</w:t>
      </w:r>
      <w:r w:rsidR="13E3CB6F" w:rsidRPr="10B7D957">
        <w:rPr>
          <w:rFonts w:eastAsia="Times New Roman"/>
          <w:noProof/>
          <w:color w:val="000000" w:themeColor="text1"/>
          <w:lang w:val="en-IE"/>
        </w:rPr>
        <w:t>-</w:t>
      </w:r>
      <w:r w:rsidR="6B65CB9E" w:rsidRPr="10B7D957">
        <w:rPr>
          <w:rFonts w:eastAsia="Times New Roman"/>
          <w:noProof/>
          <w:color w:val="000000" w:themeColor="text1"/>
          <w:lang w:val="en-IE"/>
        </w:rPr>
        <w:t xml:space="preserve">expected </w:t>
      </w:r>
      <w:r w:rsidR="7F245163" w:rsidRPr="10B7D957">
        <w:rPr>
          <w:rFonts w:eastAsia="Times New Roman"/>
          <w:noProof/>
          <w:color w:val="000000" w:themeColor="text1"/>
          <w:lang w:val="en-IE"/>
        </w:rPr>
        <w:t xml:space="preserve">annual </w:t>
      </w:r>
      <w:r w:rsidR="6B65CB9E" w:rsidRPr="10B7D957">
        <w:rPr>
          <w:rFonts w:eastAsia="Times New Roman"/>
          <w:noProof/>
          <w:color w:val="000000" w:themeColor="text1"/>
          <w:lang w:val="en-IE"/>
        </w:rPr>
        <w:t>f</w:t>
      </w:r>
      <w:r w:rsidR="4DA9846D" w:rsidRPr="10B7D957">
        <w:rPr>
          <w:rFonts w:eastAsia="Times New Roman"/>
          <w:noProof/>
          <w:color w:val="000000" w:themeColor="text1"/>
          <w:lang w:val="en-IE"/>
        </w:rPr>
        <w:t>iscal deficits</w:t>
      </w:r>
      <w:r w:rsidR="3C41325B" w:rsidRPr="10B7D957">
        <w:rPr>
          <w:rFonts w:eastAsia="Times New Roman"/>
          <w:noProof/>
          <w:color w:val="000000" w:themeColor="text1"/>
          <w:lang w:val="en-IE"/>
        </w:rPr>
        <w:t xml:space="preserve">. </w:t>
      </w:r>
      <w:r w:rsidR="6E7F863F" w:rsidRPr="10B7D957">
        <w:rPr>
          <w:rFonts w:eastAsia="Times New Roman"/>
          <w:noProof/>
          <w:color w:val="000000" w:themeColor="text1"/>
          <w:lang w:val="en-IE"/>
        </w:rPr>
        <w:t>Tax collection should also be increased, particularly by closing the VAT</w:t>
      </w:r>
      <w:r w:rsidR="430B8B34" w:rsidRPr="10B7D957">
        <w:rPr>
          <w:rFonts w:eastAsia="Times New Roman"/>
          <w:noProof/>
          <w:color w:val="000000" w:themeColor="text1"/>
          <w:lang w:val="en-IE"/>
        </w:rPr>
        <w:t xml:space="preserve"> and Corporate Income Tax (CIT) gap</w:t>
      </w:r>
      <w:r w:rsidR="1695AB86" w:rsidRPr="10B7D957">
        <w:rPr>
          <w:rFonts w:eastAsia="Times New Roman"/>
          <w:noProof/>
          <w:color w:val="000000" w:themeColor="text1"/>
          <w:lang w:val="en-IE"/>
        </w:rPr>
        <w:t>s</w:t>
      </w:r>
      <w:r w:rsidR="430B8B34" w:rsidRPr="10B7D957">
        <w:rPr>
          <w:rFonts w:eastAsia="Times New Roman"/>
          <w:noProof/>
          <w:color w:val="000000" w:themeColor="text1"/>
          <w:lang w:val="en-IE"/>
        </w:rPr>
        <w:t xml:space="preserve">, </w:t>
      </w:r>
      <w:r w:rsidR="068ED62E" w:rsidRPr="10B7D957">
        <w:rPr>
          <w:rFonts w:eastAsia="Times New Roman"/>
          <w:noProof/>
          <w:color w:val="000000" w:themeColor="text1"/>
          <w:lang w:val="en-IE"/>
        </w:rPr>
        <w:t>which currently stand</w:t>
      </w:r>
      <w:r w:rsidR="456D98E2" w:rsidRPr="10B7D957">
        <w:rPr>
          <w:rFonts w:eastAsia="Times New Roman"/>
          <w:noProof/>
          <w:color w:val="000000" w:themeColor="text1"/>
          <w:lang w:val="en-IE"/>
        </w:rPr>
        <w:t xml:space="preserve"> </w:t>
      </w:r>
      <w:r w:rsidR="068ED62E" w:rsidRPr="10B7D957">
        <w:rPr>
          <w:rFonts w:eastAsia="Times New Roman"/>
          <w:noProof/>
          <w:color w:val="000000" w:themeColor="text1"/>
          <w:lang w:val="en-IE"/>
        </w:rPr>
        <w:t xml:space="preserve">at 30% </w:t>
      </w:r>
      <w:r w:rsidR="1A0BDA08" w:rsidRPr="10B7D957">
        <w:rPr>
          <w:rFonts w:eastAsia="Times New Roman"/>
          <w:noProof/>
          <w:color w:val="000000" w:themeColor="text1"/>
          <w:lang w:val="en-IE"/>
        </w:rPr>
        <w:t xml:space="preserve">and 44%, </w:t>
      </w:r>
      <w:r w:rsidR="5CAC5C2F" w:rsidRPr="10B7D957">
        <w:rPr>
          <w:rFonts w:eastAsia="Times New Roman"/>
          <w:noProof/>
          <w:color w:val="000000" w:themeColor="text1"/>
          <w:lang w:val="en-IE"/>
        </w:rPr>
        <w:t xml:space="preserve">respectively, </w:t>
      </w:r>
      <w:r w:rsidR="1A0BDA08" w:rsidRPr="10B7D957">
        <w:rPr>
          <w:rFonts w:eastAsia="Times New Roman"/>
          <w:noProof/>
          <w:color w:val="000000" w:themeColor="text1"/>
          <w:lang w:val="en-IE"/>
        </w:rPr>
        <w:t xml:space="preserve">the </w:t>
      </w:r>
      <w:r w:rsidR="068ED62E" w:rsidRPr="10B7D957">
        <w:rPr>
          <w:rFonts w:eastAsia="Times New Roman"/>
          <w:noProof/>
          <w:color w:val="000000" w:themeColor="text1"/>
          <w:lang w:val="en-IE"/>
        </w:rPr>
        <w:t xml:space="preserve">highest </w:t>
      </w:r>
      <w:r w:rsidR="60FF3A31" w:rsidRPr="10B7D957">
        <w:rPr>
          <w:rFonts w:eastAsia="Times New Roman"/>
          <w:noProof/>
          <w:color w:val="000000" w:themeColor="text1"/>
          <w:lang w:val="en-IE"/>
        </w:rPr>
        <w:t xml:space="preserve">values </w:t>
      </w:r>
      <w:r w:rsidR="068ED62E" w:rsidRPr="10B7D957">
        <w:rPr>
          <w:rFonts w:eastAsia="Times New Roman"/>
          <w:noProof/>
          <w:color w:val="000000" w:themeColor="text1"/>
          <w:lang w:val="en-IE"/>
        </w:rPr>
        <w:t>in the EU.</w:t>
      </w:r>
      <w:r w:rsidR="7F3FAEF1" w:rsidRPr="10B7D957">
        <w:rPr>
          <w:rFonts w:eastAsia="Times New Roman"/>
          <w:noProof/>
          <w:color w:val="000000" w:themeColor="text1"/>
          <w:lang w:val="en-IE"/>
        </w:rPr>
        <w:t xml:space="preserve"> </w:t>
      </w:r>
      <w:r w:rsidR="6C9227DF" w:rsidRPr="10B7D957">
        <w:rPr>
          <w:rFonts w:eastAsia="Times New Roman"/>
          <w:noProof/>
          <w:color w:val="000000" w:themeColor="text1"/>
          <w:lang w:val="en-IE"/>
        </w:rPr>
        <w:t>Over the medium-term and in line with</w:t>
      </w:r>
      <w:r w:rsidR="76FF0BF6" w:rsidRPr="10B7D957">
        <w:rPr>
          <w:rFonts w:eastAsia="Times New Roman"/>
          <w:noProof/>
          <w:color w:val="000000" w:themeColor="text1"/>
          <w:lang w:val="en-IE"/>
        </w:rPr>
        <w:t xml:space="preserve"> </w:t>
      </w:r>
      <w:r w:rsidR="3AEB4120" w:rsidRPr="10B7D957">
        <w:rPr>
          <w:rFonts w:eastAsia="Times New Roman"/>
          <w:noProof/>
          <w:color w:val="000000" w:themeColor="text1"/>
          <w:lang w:val="en-IE"/>
        </w:rPr>
        <w:t xml:space="preserve">fiscal sustainability, </w:t>
      </w:r>
      <w:r w:rsidR="336F5959" w:rsidRPr="10B7D957">
        <w:rPr>
          <w:rFonts w:eastAsia="Times New Roman"/>
          <w:noProof/>
          <w:color w:val="000000" w:themeColor="text1"/>
          <w:lang w:val="en-IE"/>
        </w:rPr>
        <w:t>it would be appropriate</w:t>
      </w:r>
      <w:r w:rsidR="3AEB4120" w:rsidRPr="10B7D957">
        <w:rPr>
          <w:rFonts w:eastAsia="Times New Roman"/>
          <w:noProof/>
          <w:color w:val="000000" w:themeColor="text1"/>
          <w:lang w:val="en-IE"/>
        </w:rPr>
        <w:t xml:space="preserve"> to consider</w:t>
      </w:r>
      <w:r w:rsidR="0677FF07" w:rsidRPr="10B7D957">
        <w:rPr>
          <w:rFonts w:eastAsia="Times New Roman"/>
          <w:noProof/>
          <w:color w:val="000000" w:themeColor="text1"/>
          <w:lang w:val="en-IE"/>
        </w:rPr>
        <w:t xml:space="preserve"> a</w:t>
      </w:r>
      <w:r w:rsidR="3AEB4120" w:rsidRPr="10B7D957">
        <w:rPr>
          <w:rFonts w:eastAsia="Times New Roman"/>
          <w:noProof/>
          <w:color w:val="000000" w:themeColor="text1"/>
          <w:lang w:val="en-IE"/>
        </w:rPr>
        <w:t xml:space="preserve"> </w:t>
      </w:r>
      <w:r w:rsidR="2DE649EE" w:rsidRPr="10B7D957">
        <w:rPr>
          <w:rFonts w:eastAsia="Times New Roman"/>
          <w:noProof/>
          <w:color w:val="000000" w:themeColor="text1"/>
          <w:lang w:val="en-IE"/>
        </w:rPr>
        <w:t xml:space="preserve">reduction </w:t>
      </w:r>
      <w:r w:rsidR="3AEB4120" w:rsidRPr="10B7D957">
        <w:rPr>
          <w:rFonts w:eastAsia="Times New Roman"/>
          <w:noProof/>
          <w:color w:val="000000" w:themeColor="text1"/>
          <w:lang w:val="en-IE"/>
        </w:rPr>
        <w:t>of the labour tax wedge for low-income earners, who currently face a comparatively high burden.</w:t>
      </w:r>
    </w:p>
    <w:p w14:paraId="4826478F" w14:textId="77777777" w:rsidR="0004250D" w:rsidRPr="00CA0B25" w:rsidRDefault="0CA98A7A" w:rsidP="2CF78985">
      <w:pPr>
        <w:pStyle w:val="ManualConsidrant"/>
        <w:rPr>
          <w:rFonts w:eastAsia="Times New Roman"/>
          <w:noProof/>
          <w:color w:val="000000" w:themeColor="text1"/>
          <w:lang w:val="en-IE"/>
        </w:rPr>
      </w:pPr>
      <w:r>
        <w:rPr>
          <w:noProof/>
        </w:rPr>
        <w:t>(21)</w:t>
      </w:r>
      <w:r>
        <w:rPr>
          <w:noProof/>
        </w:rPr>
        <w:tab/>
      </w:r>
      <w:r w:rsidRPr="10B7D957">
        <w:rPr>
          <w:rFonts w:eastAsia="Times New Roman"/>
          <w:noProof/>
          <w:color w:val="000000" w:themeColor="text1"/>
        </w:rPr>
        <w:t xml:space="preserve">The general and special pension reforms implemented are essential to safeguard public finances and ensure the equity of the Romania’s pension system. Further efforts for fiscal sustainability are needed, including on designing and implementing a public sector wage reform. </w:t>
      </w:r>
    </w:p>
    <w:p w14:paraId="7F941316" w14:textId="77777777" w:rsidR="00A30DAB" w:rsidRDefault="023E42DB" w:rsidP="2CF78985">
      <w:pPr>
        <w:pStyle w:val="ManualConsidrant"/>
        <w:rPr>
          <w:rFonts w:eastAsia="Times New Roman"/>
          <w:noProof/>
          <w:color w:val="000000" w:themeColor="text1"/>
        </w:rPr>
      </w:pPr>
      <w:r>
        <w:rPr>
          <w:noProof/>
        </w:rPr>
        <w:t>(22)</w:t>
      </w:r>
      <w:r>
        <w:rPr>
          <w:noProof/>
        </w:rPr>
        <w:tab/>
      </w:r>
      <w:r w:rsidRPr="10B7D957">
        <w:rPr>
          <w:rFonts w:eastAsia="Times New Roman"/>
          <w:noProof/>
          <w:color w:val="000000" w:themeColor="text1"/>
        </w:rPr>
        <w:t>The systematic</w:t>
      </w:r>
      <w:r w:rsidR="49B88729" w:rsidRPr="10B7D957">
        <w:rPr>
          <w:rFonts w:eastAsia="Times New Roman"/>
          <w:noProof/>
          <w:color w:val="000000" w:themeColor="text1"/>
        </w:rPr>
        <w:t>, meaningful and timely</w:t>
      </w:r>
      <w:r w:rsidRPr="10B7D957">
        <w:rPr>
          <w:rFonts w:eastAsia="Times New Roman"/>
          <w:noProof/>
          <w:color w:val="000000" w:themeColor="text1"/>
        </w:rPr>
        <w:t xml:space="preserve"> involvement of local and regional authorities, social partners, civil society and other relevant stakeholders remains essential in order to ensure broad ownership for the successful implementation</w:t>
      </w:r>
      <w:r w:rsidR="48D6CDC5" w:rsidRPr="10B7D957">
        <w:rPr>
          <w:rFonts w:eastAsia="Times New Roman"/>
          <w:noProof/>
          <w:color w:val="000000" w:themeColor="text1"/>
        </w:rPr>
        <w:t xml:space="preserve"> of the Union’s funding instruments, as well as in the context of the European Semester. </w:t>
      </w:r>
    </w:p>
    <w:p w14:paraId="6EAD2089" w14:textId="1548D6DC" w:rsidR="00277BD8" w:rsidRPr="00277BD8" w:rsidRDefault="0DFA6CE7" w:rsidP="2CF78985">
      <w:pPr>
        <w:pStyle w:val="ManualConsidrant"/>
        <w:rPr>
          <w:rFonts w:eastAsia="Times New Roman"/>
          <w:noProof/>
          <w:color w:val="000000" w:themeColor="text1"/>
          <w:lang w:val="en-IE"/>
        </w:rPr>
      </w:pPr>
      <w:r>
        <w:rPr>
          <w:noProof/>
        </w:rPr>
        <w:t>(23)</w:t>
      </w:r>
      <w:r>
        <w:rPr>
          <w:noProof/>
        </w:rPr>
        <w:tab/>
      </w:r>
      <w:r w:rsidRPr="10B7D957">
        <w:rPr>
          <w:rFonts w:eastAsia="Times New Roman"/>
          <w:noProof/>
          <w:color w:val="000000" w:themeColor="text1"/>
        </w:rPr>
        <w:t>The implementation of cohesion policy programmes, which encompass support from the European Regional Development Fund (ERDF), the Just Transition Fund (JTF), the European Social Fund Plus (ESF+) and the Cohesion Fund (CF) in Romania</w:t>
      </w:r>
      <w:r w:rsidR="00AD5786">
        <w:rPr>
          <w:rFonts w:eastAsia="Times New Roman"/>
          <w:noProof/>
          <w:color w:val="000000" w:themeColor="text1"/>
        </w:rPr>
        <w:t>,</w:t>
      </w:r>
      <w:r w:rsidRPr="10B7D957">
        <w:rPr>
          <w:rFonts w:eastAsia="Times New Roman"/>
          <w:noProof/>
          <w:color w:val="000000" w:themeColor="text1"/>
        </w:rPr>
        <w:t xml:space="preserve"> is above the average pace at EU level, both in terms of project selection and payments. It is important to keep the current momentum, while maximising their impact on the ground. Romania </w:t>
      </w:r>
      <w:r w:rsidR="5F13BE7E" w:rsidRPr="63CCB379">
        <w:rPr>
          <w:rFonts w:eastAsia="Times New Roman"/>
          <w:noProof/>
          <w:color w:val="000000" w:themeColor="text1"/>
        </w:rPr>
        <w:t>is</w:t>
      </w:r>
      <w:r w:rsidRPr="10B7D957">
        <w:rPr>
          <w:rFonts w:eastAsia="Times New Roman"/>
          <w:noProof/>
          <w:color w:val="000000" w:themeColor="text1"/>
        </w:rPr>
        <w:t xml:space="preserve"> already taking action under its cohesion policy programmes to boost competitiveness and growth. Nevertheless, some areas may require further strengthening</w:t>
      </w:r>
      <w:r w:rsidR="73298F91" w:rsidRPr="036272E9">
        <w:rPr>
          <w:rFonts w:eastAsia="Times New Roman"/>
          <w:noProof/>
          <w:color w:val="000000" w:themeColor="text1"/>
        </w:rPr>
        <w:t xml:space="preserve"> in </w:t>
      </w:r>
      <w:r w:rsidR="73298F91" w:rsidRPr="09AF9FDC">
        <w:rPr>
          <w:rFonts w:eastAsia="Times New Roman"/>
          <w:noProof/>
          <w:color w:val="000000" w:themeColor="text1"/>
        </w:rPr>
        <w:t>implementation</w:t>
      </w:r>
      <w:r w:rsidRPr="10B7D957">
        <w:rPr>
          <w:rFonts w:eastAsia="Times New Roman"/>
          <w:noProof/>
          <w:color w:val="000000" w:themeColor="text1"/>
        </w:rPr>
        <w:t xml:space="preserve">, including in mitigating the social and economic impacts of the decarbonisation and just transition of the economy, with particular attention to the territories most affected by this transition. </w:t>
      </w:r>
      <w:r w:rsidR="5014A758" w:rsidRPr="147409EF">
        <w:rPr>
          <w:rFonts w:eastAsia="Times New Roman"/>
          <w:noProof/>
          <w:color w:val="000000" w:themeColor="text1"/>
        </w:rPr>
        <w:t>Romania needs to accelerate implementation</w:t>
      </w:r>
      <w:r w:rsidR="5014A758" w:rsidRPr="034306C7">
        <w:rPr>
          <w:rFonts w:eastAsia="Times New Roman"/>
          <w:noProof/>
          <w:color w:val="000000" w:themeColor="text1"/>
        </w:rPr>
        <w:t xml:space="preserve"> </w:t>
      </w:r>
      <w:r w:rsidR="1CC6CA42" w:rsidRPr="034306C7">
        <w:rPr>
          <w:rFonts w:eastAsia="Times New Roman"/>
          <w:noProof/>
          <w:color w:val="000000" w:themeColor="text1"/>
        </w:rPr>
        <w:t xml:space="preserve">of the </w:t>
      </w:r>
      <w:r w:rsidR="00D240FC">
        <w:rPr>
          <w:rFonts w:eastAsia="Times New Roman"/>
          <w:noProof/>
          <w:color w:val="000000" w:themeColor="text1"/>
        </w:rPr>
        <w:t>JTF</w:t>
      </w:r>
      <w:r w:rsidR="5014A758" w:rsidRPr="147409EF">
        <w:rPr>
          <w:rFonts w:eastAsia="Times New Roman"/>
          <w:noProof/>
          <w:color w:val="000000" w:themeColor="text1"/>
        </w:rPr>
        <w:t xml:space="preserve"> as</w:t>
      </w:r>
      <w:r w:rsidR="2A8CD8C9" w:rsidRPr="147409EF">
        <w:rPr>
          <w:rFonts w:eastAsia="Times New Roman"/>
          <w:noProof/>
          <w:color w:val="000000" w:themeColor="text1"/>
        </w:rPr>
        <w:t xml:space="preserve"> resources are due for </w:t>
      </w:r>
      <w:r w:rsidR="2A8CD8C9" w:rsidRPr="4901063A">
        <w:rPr>
          <w:rFonts w:eastAsia="Times New Roman"/>
          <w:noProof/>
          <w:color w:val="000000" w:themeColor="text1"/>
        </w:rPr>
        <w:t xml:space="preserve">disbursement by the end of </w:t>
      </w:r>
      <w:r w:rsidR="2A8CD8C9" w:rsidRPr="42E4F5E7">
        <w:rPr>
          <w:rFonts w:eastAsia="Times New Roman"/>
          <w:noProof/>
          <w:color w:val="000000" w:themeColor="text1"/>
        </w:rPr>
        <w:t xml:space="preserve">2026. </w:t>
      </w:r>
      <w:r w:rsidR="000B0EE9" w:rsidRPr="00436E24">
        <w:rPr>
          <w:rFonts w:eastAsia="Times New Roman"/>
          <w:noProof/>
          <w:color w:val="000000" w:themeColor="text1"/>
        </w:rPr>
        <w:t xml:space="preserve">It is essential to ensure that the new investments identified by </w:t>
      </w:r>
      <w:r w:rsidR="000B0EE9">
        <w:rPr>
          <w:rFonts w:eastAsia="Times New Roman"/>
          <w:noProof/>
          <w:color w:val="000000" w:themeColor="text1"/>
        </w:rPr>
        <w:t>Ro</w:t>
      </w:r>
      <w:r w:rsidR="000B0EE9" w:rsidRPr="00747F73">
        <w:rPr>
          <w:rFonts w:eastAsia="Times New Roman"/>
          <w:noProof/>
          <w:color w:val="000000" w:themeColor="text1"/>
        </w:rPr>
        <w:t>ma</w:t>
      </w:r>
      <w:r w:rsidR="000B0EE9">
        <w:rPr>
          <w:rFonts w:eastAsia="Times New Roman"/>
          <w:noProof/>
          <w:color w:val="000000" w:themeColor="text1"/>
        </w:rPr>
        <w:t>nia</w:t>
      </w:r>
      <w:r w:rsidR="000B0EE9" w:rsidRPr="00436E24">
        <w:rPr>
          <w:rFonts w:eastAsia="Times New Roman"/>
          <w:noProof/>
          <w:color w:val="000000" w:themeColor="text1"/>
        </w:rPr>
        <w:t xml:space="preserve"> in its mid-term review of the cohesion policy funds, notably those linked to the five priorities identified in the Mid-Term Review Regulation</w:t>
      </w:r>
      <w:r w:rsidR="00AD5786">
        <w:rPr>
          <w:rFonts w:eastAsia="Times New Roman"/>
          <w:noProof/>
          <w:color w:val="000000" w:themeColor="text1"/>
        </w:rPr>
        <w:t xml:space="preserve"> (</w:t>
      </w:r>
      <w:r w:rsidR="000B0EE9">
        <w:rPr>
          <w:rStyle w:val="FootnoteReference"/>
          <w:rFonts w:eastAsia="Times New Roman"/>
          <w:noProof/>
          <w:color w:val="000000" w:themeColor="text1"/>
        </w:rPr>
        <w:footnoteReference w:id="20"/>
      </w:r>
      <w:r w:rsidR="00AD5786">
        <w:rPr>
          <w:rFonts w:eastAsia="Times New Roman"/>
          <w:noProof/>
          <w:color w:val="000000" w:themeColor="text1"/>
        </w:rPr>
        <w:t>)</w:t>
      </w:r>
      <w:r w:rsidR="000B0EE9" w:rsidRPr="00436E24">
        <w:rPr>
          <w:rFonts w:eastAsia="Times New Roman"/>
          <w:noProof/>
          <w:color w:val="000000" w:themeColor="text1"/>
        </w:rPr>
        <w:t>, are deployed rapidly and effectively.</w:t>
      </w:r>
    </w:p>
    <w:p w14:paraId="02C61731" w14:textId="799F2BC2" w:rsidR="00CA0B25" w:rsidRPr="00CA0B25" w:rsidRDefault="6EE2C89D" w:rsidP="2CF78985">
      <w:pPr>
        <w:pStyle w:val="ManualConsidrant"/>
        <w:rPr>
          <w:rFonts w:eastAsia="Times New Roman"/>
          <w:noProof/>
          <w:color w:val="000000" w:themeColor="text1"/>
          <w:lang w:val="en-IE"/>
        </w:rPr>
      </w:pPr>
      <w:r>
        <w:rPr>
          <w:noProof/>
        </w:rPr>
        <w:t>(24)</w:t>
      </w:r>
      <w:r>
        <w:rPr>
          <w:noProof/>
        </w:rPr>
        <w:tab/>
      </w:r>
      <w:r w:rsidRPr="10B7D957">
        <w:rPr>
          <w:rFonts w:eastAsia="Times New Roman"/>
          <w:noProof/>
          <w:color w:val="000000" w:themeColor="text1"/>
          <w:lang w:val="en-IE"/>
        </w:rPr>
        <w:t>Romania</w:t>
      </w:r>
      <w:r w:rsidR="023E42DB" w:rsidRPr="10B7D957">
        <w:rPr>
          <w:rFonts w:eastAsia="Times New Roman"/>
          <w:noProof/>
          <w:color w:val="000000" w:themeColor="text1"/>
          <w:lang w:val="en-IE"/>
        </w:rPr>
        <w:t xml:space="preserve"> faces several challenges related to </w:t>
      </w:r>
      <w:r w:rsidR="3186AACA" w:rsidRPr="10B7D957">
        <w:rPr>
          <w:rFonts w:eastAsia="Times New Roman"/>
          <w:noProof/>
          <w:color w:val="000000" w:themeColor="text1"/>
          <w:lang w:val="en-IE"/>
        </w:rPr>
        <w:t xml:space="preserve">the </w:t>
      </w:r>
      <w:r w:rsidR="37A0FF81" w:rsidRPr="10B7D957">
        <w:rPr>
          <w:rFonts w:eastAsia="Times New Roman"/>
          <w:noProof/>
          <w:color w:val="000000" w:themeColor="text1"/>
          <w:lang w:val="en-IE"/>
        </w:rPr>
        <w:t xml:space="preserve">quality and effectiveness of </w:t>
      </w:r>
      <w:r w:rsidR="1BC99AB4" w:rsidRPr="10B7D957">
        <w:rPr>
          <w:rFonts w:eastAsia="Times New Roman"/>
          <w:noProof/>
          <w:color w:val="000000" w:themeColor="text1"/>
          <w:lang w:val="en-IE"/>
        </w:rPr>
        <w:t xml:space="preserve">its </w:t>
      </w:r>
      <w:r w:rsidR="37A0FF81" w:rsidRPr="10B7D957">
        <w:rPr>
          <w:rFonts w:eastAsia="Times New Roman"/>
          <w:noProof/>
          <w:color w:val="000000" w:themeColor="text1"/>
          <w:lang w:val="en-IE"/>
        </w:rPr>
        <w:t xml:space="preserve">public administration, </w:t>
      </w:r>
      <w:r w:rsidR="1DA49BD5" w:rsidRPr="10B7D957">
        <w:rPr>
          <w:rFonts w:eastAsia="Times New Roman"/>
          <w:noProof/>
          <w:color w:val="000000" w:themeColor="text1"/>
          <w:lang w:val="en-IE"/>
        </w:rPr>
        <w:t xml:space="preserve">the </w:t>
      </w:r>
      <w:r w:rsidR="37A0FF81" w:rsidRPr="10B7D957">
        <w:rPr>
          <w:rFonts w:eastAsia="Times New Roman"/>
          <w:noProof/>
          <w:color w:val="000000" w:themeColor="text1"/>
          <w:lang w:val="en-IE"/>
        </w:rPr>
        <w:t xml:space="preserve">preparation and prioritisation of large </w:t>
      </w:r>
      <w:r w:rsidR="43D3A851" w:rsidRPr="10B7D957">
        <w:rPr>
          <w:rFonts w:eastAsia="Times New Roman"/>
          <w:noProof/>
          <w:color w:val="000000" w:themeColor="text1"/>
          <w:lang w:val="en-IE"/>
        </w:rPr>
        <w:t>projects</w:t>
      </w:r>
      <w:r w:rsidR="37A0FF81" w:rsidRPr="10B7D957">
        <w:rPr>
          <w:rFonts w:eastAsia="Times New Roman"/>
          <w:noProof/>
          <w:color w:val="000000" w:themeColor="text1"/>
          <w:lang w:val="en-IE"/>
        </w:rPr>
        <w:t xml:space="preserve">, </w:t>
      </w:r>
      <w:r w:rsidR="3186AACA" w:rsidRPr="10B7D957">
        <w:rPr>
          <w:rFonts w:eastAsia="Times New Roman"/>
          <w:noProof/>
          <w:color w:val="000000" w:themeColor="text1"/>
          <w:lang w:val="en-IE"/>
        </w:rPr>
        <w:t>the decarbonisation of the economy and energy production</w:t>
      </w:r>
      <w:r w:rsidR="00EC4BC8">
        <w:rPr>
          <w:rFonts w:eastAsia="Times New Roman"/>
          <w:noProof/>
          <w:color w:val="000000" w:themeColor="text1"/>
          <w:lang w:val="en-IE"/>
        </w:rPr>
        <w:t>, social protection and access to essential services, labour market participation and skills shortages, poverty and social exclusion.</w:t>
      </w:r>
    </w:p>
    <w:p w14:paraId="04746A2D" w14:textId="77777777" w:rsidR="005D1652" w:rsidRDefault="7EB1FCCA" w:rsidP="00F314F6">
      <w:pPr>
        <w:pStyle w:val="ManualConsidrant"/>
        <w:rPr>
          <w:rFonts w:eastAsia="Times New Roman"/>
          <w:noProof/>
          <w:color w:val="000000" w:themeColor="text1"/>
        </w:rPr>
      </w:pPr>
      <w:r>
        <w:rPr>
          <w:noProof/>
        </w:rPr>
        <w:t>(25)</w:t>
      </w:r>
      <w:r>
        <w:rPr>
          <w:noProof/>
        </w:rPr>
        <w:tab/>
      </w:r>
      <w:bookmarkStart w:id="3" w:name="_Hlk227936050"/>
      <w:r w:rsidRPr="10B7D957">
        <w:rPr>
          <w:rFonts w:eastAsia="Times New Roman"/>
          <w:noProof/>
          <w:color w:val="000000" w:themeColor="text1"/>
          <w:lang w:val="en-IE"/>
        </w:rPr>
        <w:t>Weak</w:t>
      </w:r>
      <w:r w:rsidR="1652ABBE" w:rsidRPr="10B7D957">
        <w:rPr>
          <w:rFonts w:eastAsia="Times New Roman"/>
          <w:noProof/>
          <w:color w:val="000000" w:themeColor="text1"/>
          <w:lang w:val="en-IE"/>
        </w:rPr>
        <w:t xml:space="preserve"> public administration and </w:t>
      </w:r>
      <w:r w:rsidR="345FAF9A" w:rsidRPr="10B7D957">
        <w:rPr>
          <w:rFonts w:eastAsia="Times New Roman"/>
          <w:noProof/>
          <w:color w:val="000000" w:themeColor="text1"/>
          <w:lang w:val="en-IE"/>
        </w:rPr>
        <w:t>i</w:t>
      </w:r>
      <w:r w:rsidR="7A6DC9E7" w:rsidRPr="10B7D957">
        <w:rPr>
          <w:rFonts w:eastAsia="Times New Roman"/>
          <w:noProof/>
          <w:color w:val="000000" w:themeColor="text1"/>
          <w:lang w:val="en-IE"/>
        </w:rPr>
        <w:t>nstitution</w:t>
      </w:r>
      <w:r w:rsidR="167107D2" w:rsidRPr="10B7D957">
        <w:rPr>
          <w:rFonts w:eastAsia="Times New Roman"/>
          <w:noProof/>
          <w:color w:val="000000" w:themeColor="text1"/>
          <w:lang w:val="en-IE"/>
        </w:rPr>
        <w:t>s</w:t>
      </w:r>
      <w:r w:rsidR="7A6DC9E7" w:rsidRPr="10B7D957">
        <w:rPr>
          <w:rFonts w:eastAsia="Times New Roman"/>
          <w:noProof/>
          <w:color w:val="000000" w:themeColor="text1"/>
          <w:lang w:val="en-IE"/>
        </w:rPr>
        <w:t xml:space="preserve"> continue to weigh on the business environment. Although a formal framework to develop quality legislation is in place, its implementation lacks consistency. Shortcomings persist for public consultations and impact assessments, which remain often formalistic. Civil society organisations and businesses still raise concerns about public consultations with very tight deadlines and little consideration for their comments. </w:t>
      </w:r>
      <w:r w:rsidR="036CC913" w:rsidRPr="10B7D957">
        <w:rPr>
          <w:rFonts w:eastAsia="Times New Roman"/>
          <w:noProof/>
          <w:color w:val="000000" w:themeColor="text1"/>
          <w:lang w:val="en-IE"/>
        </w:rPr>
        <w:t xml:space="preserve">Public consultations would benefit </w:t>
      </w:r>
      <w:r w:rsidR="4917C5DC" w:rsidRPr="10B7D957">
        <w:rPr>
          <w:rFonts w:eastAsia="Times New Roman"/>
          <w:noProof/>
          <w:color w:val="000000" w:themeColor="text1"/>
          <w:lang w:val="en-IE"/>
        </w:rPr>
        <w:t xml:space="preserve">from </w:t>
      </w:r>
      <w:r w:rsidR="2E970A2F" w:rsidRPr="10B7D957">
        <w:rPr>
          <w:rFonts w:eastAsia="Times New Roman"/>
          <w:noProof/>
          <w:color w:val="000000" w:themeColor="text1"/>
          <w:lang w:val="en-IE"/>
        </w:rPr>
        <w:t>an earlier engagement of s</w:t>
      </w:r>
      <w:r w:rsidR="74FF9D24" w:rsidRPr="10B7D957">
        <w:rPr>
          <w:rFonts w:eastAsia="Times New Roman"/>
          <w:noProof/>
          <w:color w:val="000000" w:themeColor="text1"/>
          <w:lang w:val="en-IE"/>
        </w:rPr>
        <w:t>takeholder</w:t>
      </w:r>
      <w:r w:rsidR="2E970A2F" w:rsidRPr="10B7D957">
        <w:rPr>
          <w:rFonts w:eastAsia="Times New Roman"/>
          <w:noProof/>
          <w:color w:val="000000" w:themeColor="text1"/>
          <w:lang w:val="en-IE"/>
        </w:rPr>
        <w:t>s</w:t>
      </w:r>
      <w:r w:rsidR="74FF9D24" w:rsidRPr="10B7D957">
        <w:rPr>
          <w:rFonts w:eastAsia="Times New Roman"/>
          <w:noProof/>
          <w:color w:val="000000" w:themeColor="text1"/>
          <w:lang w:val="en-IE"/>
        </w:rPr>
        <w:t xml:space="preserve"> </w:t>
      </w:r>
      <w:r w:rsidR="2E970A2F" w:rsidRPr="10B7D957">
        <w:rPr>
          <w:rFonts w:eastAsia="Times New Roman"/>
          <w:noProof/>
          <w:color w:val="000000" w:themeColor="text1"/>
          <w:lang w:val="en-IE"/>
        </w:rPr>
        <w:t>in</w:t>
      </w:r>
      <w:r w:rsidR="15AFE211" w:rsidRPr="10B7D957">
        <w:rPr>
          <w:rFonts w:eastAsia="Times New Roman"/>
          <w:noProof/>
          <w:color w:val="000000" w:themeColor="text1"/>
          <w:lang w:val="en-IE"/>
        </w:rPr>
        <w:t xml:space="preserve"> the</w:t>
      </w:r>
      <w:r w:rsidR="27152091" w:rsidRPr="10B7D957">
        <w:rPr>
          <w:rFonts w:eastAsia="Times New Roman"/>
          <w:noProof/>
          <w:color w:val="000000" w:themeColor="text1"/>
          <w:lang w:val="en-IE"/>
        </w:rPr>
        <w:t xml:space="preserve"> policy cycle</w:t>
      </w:r>
      <w:r w:rsidR="447C3F80" w:rsidRPr="10B7D957">
        <w:rPr>
          <w:rFonts w:eastAsia="Times New Roman"/>
          <w:noProof/>
          <w:color w:val="000000" w:themeColor="text1"/>
          <w:lang w:val="en-IE"/>
        </w:rPr>
        <w:t xml:space="preserve">, while </w:t>
      </w:r>
      <w:r w:rsidR="77AB6661" w:rsidRPr="10B7D957">
        <w:rPr>
          <w:rFonts w:eastAsia="Times New Roman"/>
          <w:noProof/>
          <w:color w:val="000000" w:themeColor="text1"/>
          <w:lang w:val="en-IE"/>
        </w:rPr>
        <w:t>the quality of legi</w:t>
      </w:r>
      <w:r w:rsidR="5BF3F7F3" w:rsidRPr="10B7D957">
        <w:rPr>
          <w:rFonts w:eastAsia="Times New Roman"/>
          <w:noProof/>
          <w:color w:val="000000" w:themeColor="text1"/>
          <w:lang w:val="en-IE"/>
        </w:rPr>
        <w:t xml:space="preserve">slation could be improved </w:t>
      </w:r>
      <w:r w:rsidR="42C7162F" w:rsidRPr="10B7D957">
        <w:rPr>
          <w:rFonts w:eastAsia="Times New Roman"/>
          <w:noProof/>
          <w:color w:val="000000" w:themeColor="text1"/>
          <w:lang w:val="en-IE"/>
        </w:rPr>
        <w:t>by strengthening the</w:t>
      </w:r>
      <w:r w:rsidR="5BF3F7F3" w:rsidRPr="10B7D957">
        <w:rPr>
          <w:rFonts w:eastAsia="Times New Roman"/>
          <w:noProof/>
          <w:color w:val="000000" w:themeColor="text1"/>
          <w:lang w:val="en-IE"/>
        </w:rPr>
        <w:t xml:space="preserve"> capacity of civil servants </w:t>
      </w:r>
      <w:r w:rsidR="0E02AAE0" w:rsidRPr="10B7D957">
        <w:rPr>
          <w:rFonts w:eastAsia="Times New Roman"/>
          <w:noProof/>
          <w:color w:val="000000" w:themeColor="text1"/>
          <w:lang w:val="en-IE"/>
        </w:rPr>
        <w:t>to</w:t>
      </w:r>
      <w:r w:rsidR="2658E8C5" w:rsidRPr="10B7D957">
        <w:rPr>
          <w:rFonts w:eastAsia="Times New Roman"/>
          <w:noProof/>
          <w:color w:val="000000" w:themeColor="text1"/>
          <w:lang w:val="en-IE"/>
        </w:rPr>
        <w:t xml:space="preserve"> draft </w:t>
      </w:r>
      <w:r w:rsidR="7CC0F42D" w:rsidRPr="10B7D957">
        <w:rPr>
          <w:rFonts w:eastAsia="Times New Roman"/>
          <w:noProof/>
          <w:color w:val="000000" w:themeColor="text1"/>
          <w:lang w:val="en-IE"/>
        </w:rPr>
        <w:t xml:space="preserve">regulatory impact assessments </w:t>
      </w:r>
      <w:r w:rsidR="51B03D2F" w:rsidRPr="10B7D957">
        <w:rPr>
          <w:rFonts w:eastAsia="Times New Roman"/>
          <w:noProof/>
          <w:color w:val="000000" w:themeColor="text1"/>
          <w:lang w:val="en-IE"/>
        </w:rPr>
        <w:t>and ex post evaluations</w:t>
      </w:r>
      <w:r w:rsidR="7B6B11E4" w:rsidRPr="10B7D957">
        <w:rPr>
          <w:rFonts w:eastAsia="Times New Roman"/>
          <w:noProof/>
          <w:color w:val="000000" w:themeColor="text1"/>
          <w:lang w:val="en-IE"/>
        </w:rPr>
        <w:t xml:space="preserve">. </w:t>
      </w:r>
      <w:r w:rsidR="7A6DC9E7" w:rsidRPr="10B7D957">
        <w:rPr>
          <w:rFonts w:eastAsia="Times New Roman"/>
          <w:noProof/>
          <w:color w:val="000000" w:themeColor="text1"/>
          <w:lang w:val="en-IE"/>
        </w:rPr>
        <w:t>The predictability of decision-making</w:t>
      </w:r>
      <w:r w:rsidR="1D9E8915" w:rsidRPr="10B7D957">
        <w:rPr>
          <w:rFonts w:eastAsia="Times New Roman"/>
          <w:noProof/>
          <w:color w:val="000000" w:themeColor="text1"/>
          <w:lang w:val="en-IE"/>
        </w:rPr>
        <w:t xml:space="preserve"> </w:t>
      </w:r>
      <w:r w:rsidR="5F82CA4B" w:rsidRPr="10B7D957">
        <w:rPr>
          <w:rFonts w:eastAsia="Times New Roman"/>
          <w:noProof/>
          <w:color w:val="000000" w:themeColor="text1"/>
          <w:lang w:val="en-IE"/>
        </w:rPr>
        <w:t>and legal certainty</w:t>
      </w:r>
      <w:r w:rsidR="7A6DC9E7" w:rsidRPr="10B7D957">
        <w:rPr>
          <w:rFonts w:eastAsia="Times New Roman"/>
          <w:noProof/>
          <w:color w:val="000000" w:themeColor="text1"/>
          <w:lang w:val="en-IE"/>
        </w:rPr>
        <w:t xml:space="preserve"> remains a major challenge</w:t>
      </w:r>
      <w:r w:rsidR="1CEF353B" w:rsidRPr="10B7D957">
        <w:rPr>
          <w:rFonts w:eastAsia="Times New Roman"/>
          <w:noProof/>
          <w:color w:val="000000" w:themeColor="text1"/>
          <w:lang w:val="en-IE"/>
        </w:rPr>
        <w:t xml:space="preserve"> due to the frequent use of </w:t>
      </w:r>
      <w:r w:rsidR="7A6DC9E7" w:rsidRPr="10B7D957">
        <w:rPr>
          <w:rFonts w:eastAsia="Times New Roman"/>
          <w:noProof/>
          <w:color w:val="000000" w:themeColor="text1"/>
          <w:lang w:val="en-IE"/>
        </w:rPr>
        <w:t xml:space="preserve">government emergency ordinances </w:t>
      </w:r>
      <w:r w:rsidR="3BEAAC1A" w:rsidRPr="10B7D957">
        <w:rPr>
          <w:rFonts w:eastAsia="Times New Roman"/>
          <w:noProof/>
          <w:color w:val="000000" w:themeColor="text1"/>
          <w:lang w:val="en-IE"/>
        </w:rPr>
        <w:t>in the legislative process</w:t>
      </w:r>
      <w:r w:rsidR="1D9E8915" w:rsidRPr="10B7D957">
        <w:rPr>
          <w:rFonts w:eastAsia="Times New Roman"/>
          <w:noProof/>
          <w:color w:val="000000" w:themeColor="text1"/>
          <w:lang w:val="en-IE"/>
        </w:rPr>
        <w:t>.</w:t>
      </w:r>
      <w:r w:rsidR="7A6DC9E7" w:rsidRPr="10B7D957">
        <w:rPr>
          <w:rFonts w:eastAsia="Times New Roman"/>
          <w:noProof/>
          <w:color w:val="000000" w:themeColor="text1"/>
          <w:lang w:val="en-IE"/>
        </w:rPr>
        <w:t xml:space="preserve"> Moreover, Romania is among the weaker performers on </w:t>
      </w:r>
      <w:r w:rsidR="6BC7767E" w:rsidRPr="10B7D957">
        <w:rPr>
          <w:rFonts w:eastAsia="Times New Roman"/>
          <w:noProof/>
          <w:color w:val="000000" w:themeColor="text1"/>
          <w:lang w:val="en-IE"/>
        </w:rPr>
        <w:t>regulatory</w:t>
      </w:r>
      <w:r w:rsidR="7A6DC9E7" w:rsidRPr="10B7D957">
        <w:rPr>
          <w:rFonts w:eastAsia="Times New Roman"/>
          <w:noProof/>
          <w:color w:val="000000" w:themeColor="text1"/>
          <w:lang w:val="en-IE"/>
        </w:rPr>
        <w:t xml:space="preserve"> burden and 66% of companies view business regulation as an obstacle to long-term investment. Despite improvements, the availability of digital public services for businesses and individuals is </w:t>
      </w:r>
      <w:r w:rsidR="3C3D1BB0" w:rsidRPr="10B7D957">
        <w:rPr>
          <w:rFonts w:eastAsia="Times New Roman"/>
          <w:noProof/>
          <w:color w:val="000000" w:themeColor="text1"/>
          <w:lang w:val="en-IE"/>
        </w:rPr>
        <w:t xml:space="preserve">well </w:t>
      </w:r>
      <w:r w:rsidR="59E978EC" w:rsidRPr="10B7D957">
        <w:rPr>
          <w:rFonts w:eastAsia="Times New Roman"/>
          <w:noProof/>
          <w:color w:val="000000" w:themeColor="text1"/>
          <w:lang w:val="en-IE"/>
        </w:rPr>
        <w:t>below EU averages</w:t>
      </w:r>
      <w:r w:rsidR="7A6DC9E7" w:rsidRPr="10B7D957">
        <w:rPr>
          <w:rFonts w:eastAsia="Times New Roman"/>
          <w:noProof/>
          <w:color w:val="000000" w:themeColor="text1"/>
          <w:lang w:val="en-IE"/>
        </w:rPr>
        <w:t xml:space="preserve"> (55% vs EU: 86%; 63% vs EU: 82%).</w:t>
      </w:r>
      <w:bookmarkEnd w:id="3"/>
      <w:r w:rsidR="19018B11" w:rsidRPr="10B7D957">
        <w:rPr>
          <w:rFonts w:eastAsia="Times New Roman"/>
          <w:noProof/>
          <w:color w:val="000000" w:themeColor="text1"/>
          <w:lang w:val="en-IE"/>
        </w:rPr>
        <w:t xml:space="preserve"> Further </w:t>
      </w:r>
      <w:r w:rsidR="43E9D081" w:rsidRPr="10B7D957">
        <w:rPr>
          <w:rFonts w:eastAsia="Times New Roman"/>
          <w:noProof/>
          <w:color w:val="000000" w:themeColor="text1"/>
          <w:lang w:val="en-IE"/>
        </w:rPr>
        <w:t xml:space="preserve">efforts are needed </w:t>
      </w:r>
      <w:r w:rsidR="70A3B819" w:rsidRPr="10B7D957">
        <w:rPr>
          <w:rFonts w:eastAsia="Times New Roman"/>
          <w:noProof/>
          <w:color w:val="000000" w:themeColor="text1"/>
          <w:lang w:val="en-IE"/>
        </w:rPr>
        <w:t xml:space="preserve">to </w:t>
      </w:r>
      <w:r w:rsidR="016B7CE9" w:rsidRPr="10B7D957">
        <w:rPr>
          <w:rFonts w:eastAsia="Times New Roman"/>
          <w:noProof/>
          <w:color w:val="000000" w:themeColor="text1"/>
          <w:lang w:val="en-IE"/>
        </w:rPr>
        <w:t>ensure</w:t>
      </w:r>
      <w:r w:rsidR="19018B11" w:rsidRPr="10B7D957">
        <w:rPr>
          <w:rFonts w:eastAsia="Times New Roman"/>
          <w:noProof/>
          <w:color w:val="000000" w:themeColor="text1"/>
          <w:lang w:val="en-IE"/>
        </w:rPr>
        <w:t xml:space="preserve"> </w:t>
      </w:r>
      <w:r w:rsidR="529DC199" w:rsidRPr="10B7D957">
        <w:rPr>
          <w:rFonts w:eastAsia="Times New Roman"/>
          <w:noProof/>
          <w:color w:val="000000" w:themeColor="text1"/>
          <w:lang w:val="en-IE"/>
        </w:rPr>
        <w:t>interoperability across all levels of government</w:t>
      </w:r>
      <w:r w:rsidR="016B7CE9" w:rsidRPr="10B7D957">
        <w:rPr>
          <w:rFonts w:eastAsia="Times New Roman"/>
          <w:noProof/>
          <w:color w:val="000000" w:themeColor="text1"/>
          <w:lang w:val="en-IE"/>
        </w:rPr>
        <w:t xml:space="preserve">, </w:t>
      </w:r>
      <w:r w:rsidR="037B8318" w:rsidRPr="10B7D957">
        <w:rPr>
          <w:rFonts w:eastAsia="Times New Roman"/>
          <w:noProof/>
          <w:color w:val="000000" w:themeColor="text1"/>
          <w:lang w:val="en-IE"/>
        </w:rPr>
        <w:t>set clearer service standards and improve transparency and user experience for digital public services.</w:t>
      </w:r>
      <w:r w:rsidR="2BFCC8F9" w:rsidRPr="10B7D957">
        <w:rPr>
          <w:rFonts w:eastAsia="Times New Roman"/>
          <w:noProof/>
          <w:color w:val="000000" w:themeColor="text1"/>
          <w:lang w:val="en-IE"/>
        </w:rPr>
        <w:t xml:space="preserve"> </w:t>
      </w:r>
      <w:r w:rsidR="0EF0527B" w:rsidRPr="10B7D957">
        <w:rPr>
          <w:rFonts w:eastAsia="Times New Roman"/>
          <w:noProof/>
          <w:color w:val="000000" w:themeColor="text1"/>
        </w:rPr>
        <w:t>Romania would benefit from a stronger implementation of the corporate governance framework</w:t>
      </w:r>
      <w:r w:rsidR="0EF0527B">
        <w:rPr>
          <w:noProof/>
        </w:rPr>
        <w:t xml:space="preserve"> </w:t>
      </w:r>
      <w:r w:rsidR="0EF0527B" w:rsidRPr="10B7D957">
        <w:rPr>
          <w:rFonts w:eastAsia="Times New Roman"/>
          <w:noProof/>
          <w:color w:val="000000" w:themeColor="text1"/>
        </w:rPr>
        <w:t xml:space="preserve">for state-owned enterprises, including on adequate transparency and competition in board appointments, consistent mandates, and the use of performance-based remuneration. </w:t>
      </w:r>
    </w:p>
    <w:p w14:paraId="0119FCBF" w14:textId="501D1A08" w:rsidR="004F748E" w:rsidRPr="008E08AF" w:rsidRDefault="3C4CD0A3" w:rsidP="00EF330F">
      <w:pPr>
        <w:pStyle w:val="ManualConsidrant"/>
        <w:rPr>
          <w:rFonts w:eastAsia="Times New Roman"/>
          <w:noProof/>
          <w:color w:val="000000" w:themeColor="text1"/>
        </w:rPr>
      </w:pPr>
      <w:r>
        <w:rPr>
          <w:noProof/>
        </w:rPr>
        <w:t>(26)</w:t>
      </w:r>
      <w:r>
        <w:rPr>
          <w:noProof/>
        </w:rPr>
        <w:tab/>
      </w:r>
      <w:r w:rsidRPr="10B7D957">
        <w:rPr>
          <w:rFonts w:eastAsia="Times New Roman"/>
          <w:noProof/>
          <w:color w:val="000000" w:themeColor="text1"/>
          <w:lang w:val="en-IE"/>
        </w:rPr>
        <w:t>Despite efforts made in 2025, recurring delays in the implementation of EU programmes, including the RR</w:t>
      </w:r>
      <w:r w:rsidR="2290ADDC" w:rsidRPr="10B7D957">
        <w:rPr>
          <w:rFonts w:eastAsia="Times New Roman"/>
          <w:noProof/>
          <w:color w:val="000000" w:themeColor="text1"/>
          <w:lang w:val="en-IE"/>
        </w:rPr>
        <w:t>F</w:t>
      </w:r>
      <w:r w:rsidRPr="10B7D957">
        <w:rPr>
          <w:rFonts w:eastAsia="Times New Roman"/>
          <w:noProof/>
          <w:color w:val="000000" w:themeColor="text1"/>
          <w:lang w:val="en-IE"/>
        </w:rPr>
        <w:t xml:space="preserve">, </w:t>
      </w:r>
      <w:r w:rsidR="71BE9D35" w:rsidRPr="10B7D957">
        <w:rPr>
          <w:rFonts w:eastAsia="Times New Roman"/>
          <w:noProof/>
          <w:color w:val="000000" w:themeColor="text1"/>
        </w:rPr>
        <w:t>point to persistent weaknesses in the public administration’s capacity</w:t>
      </w:r>
      <w:r w:rsidR="6237FE3B" w:rsidRPr="10B7D957">
        <w:rPr>
          <w:rFonts w:eastAsia="Times New Roman"/>
          <w:noProof/>
          <w:color w:val="000000" w:themeColor="text1"/>
          <w:lang w:val="en-IE"/>
        </w:rPr>
        <w:t xml:space="preserve"> </w:t>
      </w:r>
      <w:r w:rsidRPr="10B7D957">
        <w:rPr>
          <w:rFonts w:eastAsia="Times New Roman"/>
          <w:noProof/>
          <w:color w:val="000000" w:themeColor="text1"/>
          <w:lang w:val="en-IE"/>
        </w:rPr>
        <w:t xml:space="preserve">to plan, organise, and implement complex projects. </w:t>
      </w:r>
      <w:r w:rsidR="7793D3B2" w:rsidRPr="10B7D957">
        <w:rPr>
          <w:rFonts w:eastAsia="Times New Roman"/>
          <w:noProof/>
          <w:color w:val="000000" w:themeColor="text1"/>
          <w:lang w:val="en-IE"/>
        </w:rPr>
        <w:t xml:space="preserve">Competition in </w:t>
      </w:r>
      <w:r w:rsidR="56F2DBC5" w:rsidRPr="10B7D957">
        <w:rPr>
          <w:rFonts w:eastAsia="Times New Roman"/>
          <w:noProof/>
          <w:color w:val="000000" w:themeColor="text1"/>
          <w:lang w:val="en-IE"/>
        </w:rPr>
        <w:t>p</w:t>
      </w:r>
      <w:r w:rsidRPr="10B7D957">
        <w:rPr>
          <w:rFonts w:eastAsia="Times New Roman"/>
          <w:noProof/>
          <w:color w:val="000000" w:themeColor="text1"/>
          <w:lang w:val="en-IE"/>
        </w:rPr>
        <w:t xml:space="preserve">ublic procurement is </w:t>
      </w:r>
      <w:r w:rsidR="03763513" w:rsidRPr="10B7D957">
        <w:rPr>
          <w:rFonts w:eastAsia="Times New Roman"/>
          <w:noProof/>
          <w:color w:val="000000" w:themeColor="text1"/>
          <w:lang w:val="en-IE"/>
        </w:rPr>
        <w:t>limited</w:t>
      </w:r>
      <w:r w:rsidRPr="10B7D957">
        <w:rPr>
          <w:rFonts w:eastAsia="Times New Roman"/>
          <w:noProof/>
          <w:color w:val="000000" w:themeColor="text1"/>
          <w:lang w:val="en-IE"/>
        </w:rPr>
        <w:t xml:space="preserve">, </w:t>
      </w:r>
      <w:r w:rsidR="548E0999" w:rsidRPr="10B7D957">
        <w:rPr>
          <w:rFonts w:eastAsia="Times New Roman"/>
          <w:noProof/>
          <w:color w:val="000000" w:themeColor="text1"/>
          <w:lang w:val="en-IE"/>
        </w:rPr>
        <w:t xml:space="preserve">shortcomings </w:t>
      </w:r>
      <w:r w:rsidRPr="10B7D957">
        <w:rPr>
          <w:rFonts w:eastAsia="Times New Roman"/>
          <w:noProof/>
          <w:color w:val="000000" w:themeColor="text1"/>
          <w:lang w:val="en-IE"/>
        </w:rPr>
        <w:t xml:space="preserve">in planning and tender preparation </w:t>
      </w:r>
      <w:r w:rsidR="75142756" w:rsidRPr="10B7D957">
        <w:rPr>
          <w:rFonts w:eastAsia="Times New Roman"/>
          <w:noProof/>
          <w:color w:val="000000" w:themeColor="text1"/>
          <w:lang w:val="en-IE"/>
        </w:rPr>
        <w:t xml:space="preserve">are persistent </w:t>
      </w:r>
      <w:r w:rsidRPr="10B7D957">
        <w:rPr>
          <w:rFonts w:eastAsia="Times New Roman"/>
          <w:noProof/>
          <w:color w:val="000000" w:themeColor="text1"/>
          <w:lang w:val="en-IE"/>
        </w:rPr>
        <w:t xml:space="preserve">and </w:t>
      </w:r>
      <w:r w:rsidR="39970051" w:rsidRPr="10B7D957">
        <w:rPr>
          <w:rFonts w:eastAsia="Times New Roman"/>
          <w:noProof/>
          <w:color w:val="000000" w:themeColor="text1"/>
          <w:lang w:val="en-IE"/>
        </w:rPr>
        <w:t xml:space="preserve">public procurement </w:t>
      </w:r>
      <w:r w:rsidRPr="10B7D957">
        <w:rPr>
          <w:rFonts w:eastAsia="Times New Roman"/>
          <w:noProof/>
          <w:color w:val="000000" w:themeColor="text1"/>
          <w:lang w:val="en-IE"/>
        </w:rPr>
        <w:t>remains a high-risk area for corruption</w:t>
      </w:r>
      <w:r w:rsidR="5205A77B" w:rsidRPr="10B7D957">
        <w:rPr>
          <w:rFonts w:eastAsia="Times New Roman"/>
          <w:noProof/>
          <w:color w:val="000000" w:themeColor="text1"/>
          <w:lang w:val="en-IE"/>
        </w:rPr>
        <w:t xml:space="preserve"> and fraud</w:t>
      </w:r>
      <w:r w:rsidR="308A66B2" w:rsidRPr="10B7D957">
        <w:rPr>
          <w:rFonts w:eastAsia="Times New Roman"/>
          <w:noProof/>
          <w:color w:val="000000" w:themeColor="text1"/>
          <w:lang w:val="en-IE"/>
        </w:rPr>
        <w:t>.</w:t>
      </w:r>
      <w:r w:rsidRPr="10B7D957">
        <w:rPr>
          <w:rFonts w:eastAsia="Times New Roman"/>
          <w:noProof/>
          <w:color w:val="000000" w:themeColor="text1"/>
          <w:lang w:val="en-IE"/>
        </w:rPr>
        <w:t xml:space="preserve"> </w:t>
      </w:r>
      <w:r w:rsidR="004C52D1" w:rsidRPr="004C52D1">
        <w:rPr>
          <w:rFonts w:eastAsia="Times New Roman"/>
          <w:noProof/>
          <w:color w:val="000000" w:themeColor="text1"/>
          <w:lang w:val="en-IE"/>
        </w:rPr>
        <w:t xml:space="preserve">Implementation of climate adaptation policies and </w:t>
      </w:r>
      <w:r w:rsidR="004C52D1">
        <w:rPr>
          <w:rFonts w:eastAsia="Times New Roman"/>
          <w:noProof/>
          <w:color w:val="000000" w:themeColor="text1"/>
          <w:lang w:val="en-IE"/>
        </w:rPr>
        <w:t>i</w:t>
      </w:r>
      <w:r w:rsidRPr="10B7D957">
        <w:rPr>
          <w:rFonts w:eastAsia="Times New Roman"/>
          <w:noProof/>
          <w:color w:val="000000" w:themeColor="text1"/>
          <w:lang w:val="en-IE"/>
        </w:rPr>
        <w:t>nvestments in environmental infrastructure</w:t>
      </w:r>
      <w:r w:rsidR="7F2EF915" w:rsidRPr="10B7D957">
        <w:rPr>
          <w:rFonts w:eastAsia="Times New Roman"/>
          <w:noProof/>
          <w:color w:val="000000" w:themeColor="text1"/>
          <w:lang w:val="en-IE"/>
        </w:rPr>
        <w:t xml:space="preserve">, particularly in water management and resilience, waste management and circular economy, nature-based solutions, </w:t>
      </w:r>
      <w:r w:rsidRPr="10B7D957">
        <w:rPr>
          <w:rFonts w:eastAsia="Times New Roman"/>
          <w:noProof/>
          <w:color w:val="000000" w:themeColor="text1"/>
          <w:lang w:val="en-IE"/>
        </w:rPr>
        <w:t xml:space="preserve">are hindered by lack of expertise and resources, </w:t>
      </w:r>
      <w:r w:rsidR="103BFD74" w:rsidRPr="10B7D957">
        <w:rPr>
          <w:rFonts w:eastAsia="Times New Roman"/>
          <w:noProof/>
          <w:color w:val="000000" w:themeColor="text1"/>
          <w:lang w:val="en-IE"/>
        </w:rPr>
        <w:t xml:space="preserve">at all territorial governance levels, </w:t>
      </w:r>
      <w:r w:rsidRPr="10B7D957">
        <w:rPr>
          <w:rFonts w:eastAsia="Times New Roman"/>
          <w:noProof/>
          <w:color w:val="000000" w:themeColor="text1"/>
          <w:lang w:val="en-IE"/>
        </w:rPr>
        <w:t xml:space="preserve">as well as systemic weaknesses in </w:t>
      </w:r>
      <w:r w:rsidR="31D760F5" w:rsidRPr="10B7D957">
        <w:rPr>
          <w:rFonts w:eastAsia="Times New Roman"/>
          <w:noProof/>
          <w:color w:val="000000" w:themeColor="text1"/>
          <w:lang w:val="en-IE"/>
        </w:rPr>
        <w:t xml:space="preserve">governance and </w:t>
      </w:r>
      <w:r w:rsidRPr="10B7D957">
        <w:rPr>
          <w:rFonts w:eastAsia="Times New Roman"/>
          <w:noProof/>
          <w:color w:val="000000" w:themeColor="text1"/>
          <w:lang w:val="en-IE"/>
        </w:rPr>
        <w:t xml:space="preserve">administrative procedures, </w:t>
      </w:r>
      <w:r w:rsidR="0DF5EF88" w:rsidRPr="10B7D957">
        <w:rPr>
          <w:rFonts w:eastAsia="Times New Roman"/>
          <w:noProof/>
          <w:color w:val="000000" w:themeColor="text1"/>
          <w:lang w:val="en-IE"/>
        </w:rPr>
        <w:t xml:space="preserve">strategic planning, </w:t>
      </w:r>
      <w:r w:rsidRPr="10B7D957">
        <w:rPr>
          <w:rFonts w:eastAsia="Times New Roman"/>
          <w:noProof/>
          <w:color w:val="000000" w:themeColor="text1"/>
          <w:lang w:val="en-IE"/>
        </w:rPr>
        <w:t>enforcement</w:t>
      </w:r>
      <w:r w:rsidR="0DF5EF88" w:rsidRPr="10B7D957">
        <w:rPr>
          <w:rFonts w:eastAsia="Times New Roman"/>
          <w:noProof/>
          <w:color w:val="000000" w:themeColor="text1"/>
          <w:lang w:val="en-IE"/>
        </w:rPr>
        <w:t xml:space="preserve"> and</w:t>
      </w:r>
      <w:r w:rsidRPr="10B7D957">
        <w:rPr>
          <w:rFonts w:eastAsia="Times New Roman"/>
          <w:noProof/>
          <w:color w:val="000000" w:themeColor="text1"/>
          <w:lang w:val="en-IE"/>
        </w:rPr>
        <w:t xml:space="preserve"> data collection. </w:t>
      </w:r>
      <w:r w:rsidR="00F53500">
        <w:rPr>
          <w:rFonts w:eastAsia="Times New Roman"/>
          <w:noProof/>
          <w:color w:val="000000" w:themeColor="text1"/>
          <w:lang w:val="en-IE"/>
        </w:rPr>
        <w:t>At the same time, pressures on ecosystems and biodiversity</w:t>
      </w:r>
      <w:r w:rsidR="00BD63BA">
        <w:rPr>
          <w:rFonts w:eastAsia="Times New Roman"/>
          <w:noProof/>
          <w:color w:val="000000" w:themeColor="text1"/>
          <w:lang w:val="en-IE"/>
        </w:rPr>
        <w:t xml:space="preserve"> persist, including marine ecosystems.</w:t>
      </w:r>
      <w:r w:rsidR="00F53500">
        <w:rPr>
          <w:rFonts w:eastAsia="Times New Roman"/>
          <w:noProof/>
          <w:color w:val="000000" w:themeColor="text1"/>
          <w:lang w:val="en-IE"/>
        </w:rPr>
        <w:t xml:space="preserve"> </w:t>
      </w:r>
      <w:r w:rsidRPr="10B7D957">
        <w:rPr>
          <w:rFonts w:eastAsia="Times New Roman"/>
          <w:noProof/>
          <w:color w:val="000000" w:themeColor="text1"/>
          <w:lang w:val="en-IE"/>
        </w:rPr>
        <w:t>Large gaps persist in rail and road infrastructure</w:t>
      </w:r>
      <w:r w:rsidR="3DE35999" w:rsidRPr="10B7D957">
        <w:rPr>
          <w:rFonts w:eastAsia="Times New Roman"/>
          <w:noProof/>
          <w:color w:val="000000" w:themeColor="text1"/>
          <w:lang w:val="en-IE"/>
        </w:rPr>
        <w:t xml:space="preserve"> (including their climate resilience)</w:t>
      </w:r>
      <w:r w:rsidRPr="10B7D957">
        <w:rPr>
          <w:rFonts w:eastAsia="Times New Roman"/>
          <w:noProof/>
          <w:color w:val="000000" w:themeColor="text1"/>
          <w:lang w:val="en-IE"/>
        </w:rPr>
        <w:t>, rolling stock modernisation, connectivity in remote areas</w:t>
      </w:r>
      <w:r w:rsidR="00CC5434">
        <w:rPr>
          <w:rFonts w:eastAsia="Times New Roman"/>
          <w:noProof/>
          <w:color w:val="000000" w:themeColor="text1"/>
          <w:lang w:val="en-IE"/>
        </w:rPr>
        <w:t xml:space="preserve"> and cross-border connectivity</w:t>
      </w:r>
      <w:r>
        <w:rPr>
          <w:rFonts w:eastAsia="Times New Roman"/>
          <w:noProof/>
          <w:color w:val="000000" w:themeColor="text1"/>
          <w:lang w:val="en-IE"/>
        </w:rPr>
        <w:t xml:space="preserve"> with uneven TEN-T implementation</w:t>
      </w:r>
      <w:r w:rsidRPr="10B7D957">
        <w:rPr>
          <w:rFonts w:eastAsia="Times New Roman"/>
          <w:noProof/>
          <w:color w:val="000000" w:themeColor="text1"/>
          <w:lang w:val="en-IE"/>
        </w:rPr>
        <w:t>,</w:t>
      </w:r>
      <w:r>
        <w:rPr>
          <w:rFonts w:eastAsia="Times New Roman"/>
          <w:noProof/>
          <w:color w:val="000000" w:themeColor="text1"/>
          <w:lang w:val="en-IE"/>
        </w:rPr>
        <w:t xml:space="preserve"> </w:t>
      </w:r>
      <w:r w:rsidRPr="10B7D957">
        <w:rPr>
          <w:rFonts w:eastAsia="Times New Roman"/>
          <w:noProof/>
          <w:color w:val="000000" w:themeColor="text1"/>
          <w:lang w:val="en-IE"/>
        </w:rPr>
        <w:t xml:space="preserve">while </w:t>
      </w:r>
      <w:r w:rsidR="00B555EA">
        <w:rPr>
          <w:rFonts w:eastAsia="Times New Roman"/>
          <w:noProof/>
          <w:color w:val="000000" w:themeColor="text1"/>
          <w:lang w:val="en-IE"/>
        </w:rPr>
        <w:t>vehicle</w:t>
      </w:r>
      <w:r w:rsidRPr="10B7D957">
        <w:rPr>
          <w:rFonts w:eastAsia="Times New Roman"/>
          <w:noProof/>
          <w:color w:val="000000" w:themeColor="text1"/>
          <w:lang w:val="en-IE"/>
        </w:rPr>
        <w:t xml:space="preserve"> fleet renewal remains slow and road safety outcomes remain among the weakest in the EU. </w:t>
      </w:r>
      <w:r w:rsidR="0D6C2971" w:rsidRPr="10B7D957">
        <w:rPr>
          <w:rFonts w:eastAsia="Times New Roman"/>
          <w:noProof/>
          <w:color w:val="000000" w:themeColor="text1"/>
          <w:lang w:val="en-IE"/>
        </w:rPr>
        <w:t xml:space="preserve">Addressing these investment needs </w:t>
      </w:r>
      <w:r w:rsidR="14E9CE0F" w:rsidRPr="10B7D957">
        <w:rPr>
          <w:rFonts w:eastAsia="Times New Roman"/>
          <w:noProof/>
          <w:color w:val="000000" w:themeColor="text1"/>
          <w:lang w:val="en-IE"/>
        </w:rPr>
        <w:t xml:space="preserve">would </w:t>
      </w:r>
      <w:r w:rsidR="63F42E63" w:rsidRPr="10B7D957">
        <w:rPr>
          <w:rFonts w:eastAsia="Times New Roman"/>
          <w:noProof/>
          <w:color w:val="000000" w:themeColor="text1"/>
          <w:lang w:val="en-IE"/>
        </w:rPr>
        <w:t xml:space="preserve">support </w:t>
      </w:r>
      <w:r w:rsidR="14E9CE0F" w:rsidRPr="10B7D957">
        <w:rPr>
          <w:rFonts w:eastAsia="Times New Roman"/>
          <w:noProof/>
          <w:color w:val="000000" w:themeColor="text1"/>
          <w:lang w:val="en-IE"/>
        </w:rPr>
        <w:t xml:space="preserve">economic growth </w:t>
      </w:r>
      <w:r w:rsidR="5574B59F" w:rsidRPr="10B7D957">
        <w:rPr>
          <w:rFonts w:eastAsia="Times New Roman"/>
          <w:noProof/>
          <w:color w:val="000000" w:themeColor="text1"/>
          <w:lang w:val="en-IE"/>
        </w:rPr>
        <w:t xml:space="preserve">as well as </w:t>
      </w:r>
      <w:r w:rsidR="14E9CE0F" w:rsidRPr="10B7D957">
        <w:rPr>
          <w:rFonts w:eastAsia="Times New Roman"/>
          <w:noProof/>
          <w:color w:val="000000" w:themeColor="text1"/>
          <w:lang w:val="en-IE"/>
        </w:rPr>
        <w:t>regional convergence</w:t>
      </w:r>
      <w:r w:rsidR="114555B5" w:rsidRPr="10B7D957">
        <w:rPr>
          <w:rFonts w:eastAsia="Times New Roman"/>
          <w:noProof/>
          <w:color w:val="000000" w:themeColor="text1"/>
          <w:lang w:val="en-IE"/>
        </w:rPr>
        <w:t xml:space="preserve"> as </w:t>
      </w:r>
      <w:r w:rsidR="5D531FC7" w:rsidRPr="10B7D957">
        <w:rPr>
          <w:rFonts w:eastAsia="Times New Roman"/>
          <w:noProof/>
          <w:color w:val="000000" w:themeColor="text1"/>
          <w:lang w:val="en-IE"/>
        </w:rPr>
        <w:t xml:space="preserve">GDP per capita in the capital </w:t>
      </w:r>
      <w:r w:rsidR="23D00954" w:rsidRPr="10B7D957">
        <w:rPr>
          <w:rFonts w:eastAsia="Times New Roman"/>
          <w:noProof/>
          <w:color w:val="000000" w:themeColor="text1"/>
          <w:lang w:val="en-IE"/>
        </w:rPr>
        <w:t>region</w:t>
      </w:r>
      <w:r w:rsidR="5D531FC7" w:rsidRPr="10B7D957">
        <w:rPr>
          <w:rFonts w:eastAsia="Times New Roman"/>
          <w:noProof/>
          <w:color w:val="000000" w:themeColor="text1"/>
          <w:lang w:val="en-IE"/>
        </w:rPr>
        <w:t xml:space="preserve"> </w:t>
      </w:r>
      <w:r w:rsidR="5C3746E5" w:rsidRPr="10B7D957">
        <w:rPr>
          <w:rFonts w:eastAsia="Times New Roman"/>
          <w:noProof/>
          <w:color w:val="000000" w:themeColor="text1"/>
          <w:lang w:val="en-IE"/>
        </w:rPr>
        <w:t>is substantially higher than in any other region of the country.</w:t>
      </w:r>
      <w:r w:rsidR="14E9CE0F" w:rsidRPr="10B7D957">
        <w:rPr>
          <w:rFonts w:eastAsia="Times New Roman"/>
          <w:noProof/>
          <w:color w:val="000000" w:themeColor="text1"/>
          <w:lang w:val="en-IE"/>
        </w:rPr>
        <w:t xml:space="preserve"> </w:t>
      </w:r>
      <w:r w:rsidR="0F551AC1" w:rsidRPr="10B7D957">
        <w:rPr>
          <w:rFonts w:eastAsia="Times New Roman"/>
          <w:noProof/>
          <w:color w:val="000000" w:themeColor="text1"/>
          <w:lang w:val="en-IE"/>
        </w:rPr>
        <w:t xml:space="preserve">While </w:t>
      </w:r>
      <w:r w:rsidR="317087E1" w:rsidRPr="10B7D957">
        <w:rPr>
          <w:rFonts w:eastAsia="Times New Roman"/>
          <w:noProof/>
          <w:color w:val="000000" w:themeColor="text1"/>
          <w:lang w:val="en-IE"/>
        </w:rPr>
        <w:t xml:space="preserve">some measures have been taken to foster private </w:t>
      </w:r>
      <w:r w:rsidR="6D650A8C" w:rsidRPr="10B7D957">
        <w:rPr>
          <w:rFonts w:eastAsia="Times New Roman"/>
          <w:noProof/>
          <w:color w:val="000000" w:themeColor="text1"/>
          <w:lang w:val="en-IE"/>
        </w:rPr>
        <w:t>investments,</w:t>
      </w:r>
      <w:r w:rsidR="1178B669">
        <w:rPr>
          <w:noProof/>
        </w:rPr>
        <w:t xml:space="preserve"> </w:t>
      </w:r>
      <w:r w:rsidR="0E4AE310">
        <w:rPr>
          <w:noProof/>
        </w:rPr>
        <w:t xml:space="preserve">expanding </w:t>
      </w:r>
      <w:r w:rsidR="6C1CB100">
        <w:rPr>
          <w:noProof/>
        </w:rPr>
        <w:t>firm</w:t>
      </w:r>
      <w:r w:rsidR="57B2DCDE">
        <w:rPr>
          <w:noProof/>
        </w:rPr>
        <w:t>s</w:t>
      </w:r>
      <w:r w:rsidR="6C1CB100">
        <w:rPr>
          <w:noProof/>
        </w:rPr>
        <w:t xml:space="preserve">’ </w:t>
      </w:r>
      <w:r w:rsidR="1178B669" w:rsidRPr="10B7D957">
        <w:rPr>
          <w:rFonts w:eastAsia="Times New Roman"/>
          <w:noProof/>
          <w:color w:val="000000" w:themeColor="text1"/>
          <w:lang w:val="en-IE"/>
        </w:rPr>
        <w:t xml:space="preserve">access to </w:t>
      </w:r>
      <w:r w:rsidR="69915BA7" w:rsidRPr="10B7D957">
        <w:rPr>
          <w:rFonts w:eastAsia="Times New Roman"/>
          <w:noProof/>
          <w:color w:val="000000" w:themeColor="text1"/>
          <w:lang w:val="en-IE"/>
        </w:rPr>
        <w:t xml:space="preserve">bank and non-bank </w:t>
      </w:r>
      <w:r w:rsidR="1178B669" w:rsidRPr="10B7D957">
        <w:rPr>
          <w:rFonts w:eastAsia="Times New Roman"/>
          <w:noProof/>
          <w:color w:val="000000" w:themeColor="text1"/>
          <w:lang w:val="en-IE"/>
        </w:rPr>
        <w:t>finance, especially for SMEs</w:t>
      </w:r>
      <w:r w:rsidR="31F7D766" w:rsidRPr="10B7D957">
        <w:rPr>
          <w:rFonts w:eastAsia="Times New Roman"/>
          <w:noProof/>
          <w:color w:val="000000" w:themeColor="text1"/>
          <w:lang w:val="en-IE"/>
        </w:rPr>
        <w:t xml:space="preserve">, </w:t>
      </w:r>
      <w:r w:rsidR="5CACD32B" w:rsidRPr="10B7D957">
        <w:rPr>
          <w:rFonts w:eastAsia="Times New Roman"/>
          <w:noProof/>
          <w:color w:val="000000" w:themeColor="text1"/>
          <w:lang w:val="en-IE"/>
        </w:rPr>
        <w:t>could</w:t>
      </w:r>
      <w:r w:rsidR="0EBF6712" w:rsidRPr="10B7D957">
        <w:rPr>
          <w:rFonts w:eastAsia="Times New Roman"/>
          <w:noProof/>
          <w:color w:val="000000" w:themeColor="text1"/>
          <w:lang w:val="en-IE"/>
        </w:rPr>
        <w:t xml:space="preserve"> be facilitated</w:t>
      </w:r>
      <w:r w:rsidR="096D6320" w:rsidRPr="10B7D957">
        <w:rPr>
          <w:rFonts w:eastAsia="Times New Roman"/>
          <w:noProof/>
          <w:color w:val="000000" w:themeColor="text1"/>
          <w:lang w:val="en-IE"/>
        </w:rPr>
        <w:t>, as the participation by retail and institutional investors in the capital markets is still low and financial literacy is weak</w:t>
      </w:r>
      <w:r w:rsidR="1178B669" w:rsidRPr="10B7D957">
        <w:rPr>
          <w:rFonts w:eastAsia="Times New Roman"/>
          <w:noProof/>
          <w:color w:val="000000" w:themeColor="text1"/>
          <w:lang w:val="en-IE"/>
        </w:rPr>
        <w:t>.</w:t>
      </w:r>
      <w:r w:rsidR="0D27F8EE" w:rsidRPr="10B7D957">
        <w:rPr>
          <w:rFonts w:eastAsia="Times New Roman"/>
          <w:noProof/>
          <w:color w:val="000000" w:themeColor="text1"/>
          <w:lang w:val="en-IE"/>
        </w:rPr>
        <w:t xml:space="preserve"> </w:t>
      </w:r>
      <w:r w:rsidR="7E392FB0" w:rsidRPr="10B7D957">
        <w:rPr>
          <w:rFonts w:eastAsia="Times New Roman"/>
          <w:noProof/>
          <w:color w:val="000000" w:themeColor="text1"/>
          <w:lang w:val="en-IE"/>
        </w:rPr>
        <w:t>Both</w:t>
      </w:r>
      <w:r w:rsidRPr="10B7D957">
        <w:rPr>
          <w:rFonts w:eastAsia="Times New Roman"/>
          <w:noProof/>
          <w:color w:val="000000" w:themeColor="text1"/>
          <w:lang w:val="en-IE"/>
        </w:rPr>
        <w:t xml:space="preserve"> public and business expenditure in research and innovation are among the lowest in the EU</w:t>
      </w:r>
      <w:r w:rsidR="35F89737" w:rsidRPr="10B7D957">
        <w:rPr>
          <w:rFonts w:eastAsia="Times New Roman"/>
          <w:noProof/>
          <w:color w:val="000000" w:themeColor="text1"/>
          <w:lang w:val="en-IE"/>
        </w:rPr>
        <w:t xml:space="preserve">, while </w:t>
      </w:r>
      <w:r w:rsidR="1EDAB855" w:rsidRPr="10B7D957">
        <w:rPr>
          <w:rFonts w:eastAsia="Times New Roman"/>
          <w:noProof/>
          <w:color w:val="000000" w:themeColor="text1"/>
          <w:lang w:val="en-IE"/>
        </w:rPr>
        <w:t xml:space="preserve">researchers’ careers and </w:t>
      </w:r>
      <w:r w:rsidR="0DC00CB9" w:rsidRPr="10B7D957">
        <w:rPr>
          <w:rFonts w:eastAsia="Times New Roman"/>
          <w:noProof/>
          <w:color w:val="000000" w:themeColor="text1"/>
          <w:lang w:val="en-IE"/>
        </w:rPr>
        <w:t xml:space="preserve">business-academia cooperation </w:t>
      </w:r>
      <w:r w:rsidR="1F989374" w:rsidRPr="10B7D957">
        <w:rPr>
          <w:rFonts w:eastAsia="Times New Roman"/>
          <w:noProof/>
          <w:color w:val="000000" w:themeColor="text1"/>
          <w:lang w:val="en-IE"/>
        </w:rPr>
        <w:t>(and ensuing technology transfers)</w:t>
      </w:r>
      <w:r w:rsidR="243F1A02" w:rsidRPr="10B7D957">
        <w:rPr>
          <w:rFonts w:eastAsia="Times New Roman"/>
          <w:noProof/>
          <w:color w:val="000000" w:themeColor="text1"/>
          <w:lang w:val="en-IE"/>
        </w:rPr>
        <w:t xml:space="preserve"> </w:t>
      </w:r>
      <w:r w:rsidR="0DC00CB9" w:rsidRPr="10B7D957">
        <w:rPr>
          <w:rFonts w:eastAsia="Times New Roman"/>
          <w:noProof/>
          <w:color w:val="000000" w:themeColor="text1"/>
          <w:lang w:val="en-IE"/>
        </w:rPr>
        <w:t>need</w:t>
      </w:r>
      <w:r w:rsidR="4DF55061" w:rsidRPr="10B7D957">
        <w:rPr>
          <w:rFonts w:eastAsia="Times New Roman"/>
          <w:noProof/>
          <w:color w:val="000000" w:themeColor="text1"/>
          <w:lang w:val="en-IE"/>
        </w:rPr>
        <w:t xml:space="preserve"> </w:t>
      </w:r>
      <w:r w:rsidR="70EB4983" w:rsidRPr="10B7D957">
        <w:rPr>
          <w:rFonts w:eastAsia="Times New Roman"/>
          <w:noProof/>
          <w:color w:val="000000" w:themeColor="text1"/>
          <w:lang w:val="en-IE"/>
        </w:rPr>
        <w:t>strengthening</w:t>
      </w:r>
      <w:r w:rsidRPr="10B7D957">
        <w:rPr>
          <w:rFonts w:eastAsia="Times New Roman"/>
          <w:noProof/>
          <w:color w:val="000000" w:themeColor="text1"/>
          <w:lang w:val="en-IE"/>
        </w:rPr>
        <w:t xml:space="preserve">. </w:t>
      </w:r>
      <w:r w:rsidR="600F86AF" w:rsidRPr="10B7D957">
        <w:rPr>
          <w:rFonts w:eastAsia="Times New Roman"/>
          <w:noProof/>
          <w:color w:val="000000" w:themeColor="text1"/>
          <w:lang w:val="en-IE"/>
        </w:rPr>
        <w:t xml:space="preserve">To address these complex challenges, </w:t>
      </w:r>
      <w:r w:rsidRPr="10B7D957">
        <w:rPr>
          <w:rFonts w:eastAsia="Times New Roman"/>
          <w:noProof/>
          <w:color w:val="000000" w:themeColor="text1"/>
          <w:lang w:val="en-IE"/>
        </w:rPr>
        <w:t xml:space="preserve">Romania would benefit from </w:t>
      </w:r>
      <w:r w:rsidR="39B56EEF" w:rsidRPr="10B7D957">
        <w:rPr>
          <w:rFonts w:eastAsia="Times New Roman"/>
          <w:noProof/>
          <w:color w:val="000000" w:themeColor="text1"/>
          <w:lang w:val="en-IE"/>
        </w:rPr>
        <w:t>re</w:t>
      </w:r>
      <w:r w:rsidR="2622F090" w:rsidRPr="10B7D957">
        <w:rPr>
          <w:rFonts w:eastAsia="Times New Roman"/>
          <w:noProof/>
          <w:color w:val="000000" w:themeColor="text1"/>
          <w:lang w:val="en-IE"/>
        </w:rPr>
        <w:t>i</w:t>
      </w:r>
      <w:r w:rsidR="6E215429" w:rsidRPr="10B7D957">
        <w:rPr>
          <w:rFonts w:eastAsia="Times New Roman"/>
          <w:noProof/>
          <w:color w:val="000000" w:themeColor="text1"/>
          <w:lang w:val="en-IE"/>
        </w:rPr>
        <w:t>nforcing</w:t>
      </w:r>
      <w:r w:rsidRPr="10B7D957">
        <w:rPr>
          <w:rFonts w:eastAsia="Times New Roman"/>
          <w:noProof/>
          <w:color w:val="000000" w:themeColor="text1"/>
          <w:lang w:val="en-IE"/>
        </w:rPr>
        <w:t xml:space="preserve"> administrative capacity at all levels of government.</w:t>
      </w:r>
    </w:p>
    <w:p w14:paraId="5D01DEED" w14:textId="77777777" w:rsidR="008E08AF" w:rsidRPr="00EF330F" w:rsidRDefault="1E187935" w:rsidP="00EF330F">
      <w:pPr>
        <w:pStyle w:val="ManualConsidrant"/>
        <w:rPr>
          <w:rFonts w:eastAsia="Times New Roman"/>
          <w:noProof/>
          <w:color w:val="000000" w:themeColor="text1"/>
        </w:rPr>
      </w:pPr>
      <w:r>
        <w:rPr>
          <w:noProof/>
        </w:rPr>
        <w:t>(27)</w:t>
      </w:r>
      <w:r>
        <w:rPr>
          <w:noProof/>
        </w:rPr>
        <w:tab/>
      </w:r>
      <w:r w:rsidRPr="10B7D957">
        <w:rPr>
          <w:rFonts w:eastAsia="Times New Roman"/>
          <w:noProof/>
          <w:color w:val="000000" w:themeColor="text1"/>
        </w:rPr>
        <w:t>While Romania has made some progress in decarbonising its energy mix - particularly by decommissioning coal- and lignite-fired capacity under the RRP - additional efforts are required to sustain the energy transition.</w:t>
      </w:r>
      <w:r>
        <w:rPr>
          <w:noProof/>
        </w:rPr>
        <w:t xml:space="preserve"> The country’s energy system still relies </w:t>
      </w:r>
      <w:r w:rsidR="008E08AF">
        <w:rPr>
          <w:noProof/>
        </w:rPr>
        <w:t>heavily</w:t>
      </w:r>
      <w:r>
        <w:rPr>
          <w:noProof/>
        </w:rPr>
        <w:t xml:space="preserve"> on fossil fuels, which often set the high electricity price in the market. Phasing out coal and limiting natural gas use by replacing them with cleaner alternatives would better shield Romania’s economy from future fossil-fuel price shocks, increase energy supply security, and ultimately benefit competitiveness through lower energy prices.</w:t>
      </w:r>
    </w:p>
    <w:p w14:paraId="2BD219D9" w14:textId="77777777" w:rsidR="00FF4739" w:rsidRPr="003205A1" w:rsidRDefault="23F71A03" w:rsidP="00A66FF1">
      <w:pPr>
        <w:pStyle w:val="ManualConsidrant"/>
        <w:rPr>
          <w:noProof/>
        </w:rPr>
      </w:pPr>
      <w:r>
        <w:rPr>
          <w:noProof/>
        </w:rPr>
        <w:t>(28)</w:t>
      </w:r>
      <w:r>
        <w:rPr>
          <w:noProof/>
        </w:rPr>
        <w:tab/>
        <w:t>Some p</w:t>
      </w:r>
      <w:r w:rsidR="18B3E0B2">
        <w:rPr>
          <w:noProof/>
        </w:rPr>
        <w:t>rogress</w:t>
      </w:r>
      <w:r w:rsidR="02AB7DC1">
        <w:rPr>
          <w:noProof/>
        </w:rPr>
        <w:t xml:space="preserve"> </w:t>
      </w:r>
      <w:r w:rsidR="2A63D89E">
        <w:rPr>
          <w:noProof/>
        </w:rPr>
        <w:t xml:space="preserve">was made in expanding renewable energy production in </w:t>
      </w:r>
      <w:r w:rsidR="02AB7DC1">
        <w:rPr>
          <w:noProof/>
        </w:rPr>
        <w:t>recent years</w:t>
      </w:r>
      <w:r w:rsidR="3F788D1D">
        <w:rPr>
          <w:noProof/>
        </w:rPr>
        <w:t xml:space="preserve">, and the RRP </w:t>
      </w:r>
      <w:r w:rsidR="17407B03">
        <w:rPr>
          <w:noProof/>
        </w:rPr>
        <w:t>contains measures aimed</w:t>
      </w:r>
      <w:r w:rsidR="3F788D1D">
        <w:rPr>
          <w:noProof/>
        </w:rPr>
        <w:t xml:space="preserve"> at reforming the </w:t>
      </w:r>
      <w:r w:rsidR="17407B03">
        <w:rPr>
          <w:noProof/>
        </w:rPr>
        <w:t>regulatory framework</w:t>
      </w:r>
      <w:r w:rsidR="3F788D1D">
        <w:rPr>
          <w:noProof/>
        </w:rPr>
        <w:t xml:space="preserve"> to favour the deployment of renewable energy sources.</w:t>
      </w:r>
      <w:r w:rsidR="49603A8F">
        <w:rPr>
          <w:noProof/>
        </w:rPr>
        <w:t xml:space="preserve"> However, </w:t>
      </w:r>
      <w:r w:rsidR="060FF4B4">
        <w:rPr>
          <w:noProof/>
        </w:rPr>
        <w:t xml:space="preserve">the challenges identified in 2025 remain. </w:t>
      </w:r>
      <w:r w:rsidR="3DB22B4A">
        <w:rPr>
          <w:noProof/>
        </w:rPr>
        <w:t>Romania</w:t>
      </w:r>
      <w:r w:rsidR="7EB550DD" w:rsidRPr="10B7D957">
        <w:rPr>
          <w:rFonts w:eastAsia="Times New Roman"/>
          <w:noProof/>
          <w:color w:val="000000" w:themeColor="text1"/>
        </w:rPr>
        <w:t xml:space="preserve"> </w:t>
      </w:r>
      <w:r w:rsidR="35C94BD9">
        <w:rPr>
          <w:noProof/>
        </w:rPr>
        <w:t>faces multiple barriers to the roll-out of renewables</w:t>
      </w:r>
      <w:r w:rsidR="1E7C8C59">
        <w:rPr>
          <w:noProof/>
        </w:rPr>
        <w:t xml:space="preserve">, </w:t>
      </w:r>
      <w:r w:rsidR="3278A0DA">
        <w:rPr>
          <w:noProof/>
        </w:rPr>
        <w:t xml:space="preserve">particularly </w:t>
      </w:r>
      <w:r w:rsidR="5AE926A3">
        <w:rPr>
          <w:noProof/>
        </w:rPr>
        <w:t>an unpredictable regulatory environment,</w:t>
      </w:r>
      <w:r w:rsidR="35C94BD9">
        <w:rPr>
          <w:noProof/>
        </w:rPr>
        <w:t xml:space="preserve"> price uncertainty</w:t>
      </w:r>
      <w:r w:rsidR="2BCBF589">
        <w:rPr>
          <w:noProof/>
        </w:rPr>
        <w:t>,</w:t>
      </w:r>
      <w:r w:rsidR="35C94BD9">
        <w:rPr>
          <w:noProof/>
        </w:rPr>
        <w:t xml:space="preserve"> cumbersome permitting and unclear land-use rules. </w:t>
      </w:r>
      <w:r w:rsidR="62C7A9A2">
        <w:rPr>
          <w:noProof/>
        </w:rPr>
        <w:t>A</w:t>
      </w:r>
      <w:r w:rsidR="35C94BD9">
        <w:rPr>
          <w:noProof/>
        </w:rPr>
        <w:t xml:space="preserve">dditional </w:t>
      </w:r>
      <w:r w:rsidR="720A7D64">
        <w:rPr>
          <w:noProof/>
        </w:rPr>
        <w:t xml:space="preserve">investments </w:t>
      </w:r>
      <w:r w:rsidR="76C1C1B0">
        <w:rPr>
          <w:noProof/>
        </w:rPr>
        <w:t xml:space="preserve">to improve the system flexibility are needed, especially focusing </w:t>
      </w:r>
      <w:r w:rsidR="720A7D64">
        <w:rPr>
          <w:noProof/>
        </w:rPr>
        <w:t>on the grid infras</w:t>
      </w:r>
      <w:r w:rsidR="049703D5">
        <w:rPr>
          <w:noProof/>
        </w:rPr>
        <w:t>tructure</w:t>
      </w:r>
      <w:r w:rsidR="45D7B9DF">
        <w:rPr>
          <w:noProof/>
        </w:rPr>
        <w:t xml:space="preserve">, and </w:t>
      </w:r>
      <w:r w:rsidR="121324EF">
        <w:rPr>
          <w:noProof/>
        </w:rPr>
        <w:t>o</w:t>
      </w:r>
      <w:r w:rsidR="45D7B9DF">
        <w:rPr>
          <w:noProof/>
        </w:rPr>
        <w:t>n</w:t>
      </w:r>
      <w:r w:rsidR="35C94BD9">
        <w:rPr>
          <w:noProof/>
        </w:rPr>
        <w:t xml:space="preserve"> regulatory reforms</w:t>
      </w:r>
      <w:r w:rsidR="368A5415">
        <w:rPr>
          <w:noProof/>
        </w:rPr>
        <w:t xml:space="preserve"> </w:t>
      </w:r>
      <w:r w:rsidR="35C94BD9">
        <w:rPr>
          <w:noProof/>
        </w:rPr>
        <w:t>to simplify and speed up permitting procedures</w:t>
      </w:r>
      <w:r w:rsidR="6890A9CC">
        <w:rPr>
          <w:noProof/>
        </w:rPr>
        <w:t>, to facilitate the uptake of additional renewable energy</w:t>
      </w:r>
      <w:r w:rsidR="76C1C1B0">
        <w:rPr>
          <w:noProof/>
        </w:rPr>
        <w:t>.</w:t>
      </w:r>
      <w:r w:rsidR="42281873">
        <w:rPr>
          <w:noProof/>
        </w:rPr>
        <w:t xml:space="preserve"> </w:t>
      </w:r>
      <w:r w:rsidR="76C1C1B0">
        <w:rPr>
          <w:noProof/>
        </w:rPr>
        <w:t>Romania</w:t>
      </w:r>
      <w:r w:rsidR="2A63D89E">
        <w:rPr>
          <w:noProof/>
        </w:rPr>
        <w:t xml:space="preserve"> </w:t>
      </w:r>
      <w:r w:rsidR="2FE049BD">
        <w:rPr>
          <w:noProof/>
        </w:rPr>
        <w:t xml:space="preserve">is on track </w:t>
      </w:r>
      <w:r w:rsidR="1095F404">
        <w:rPr>
          <w:noProof/>
        </w:rPr>
        <w:t xml:space="preserve">to </w:t>
      </w:r>
      <w:r w:rsidR="2FE049BD">
        <w:rPr>
          <w:noProof/>
        </w:rPr>
        <w:t>achieving</w:t>
      </w:r>
      <w:r w:rsidR="76C1C1B0">
        <w:rPr>
          <w:noProof/>
        </w:rPr>
        <w:t xml:space="preserve"> the 15% </w:t>
      </w:r>
      <w:r w:rsidR="458B4FA0">
        <w:rPr>
          <w:noProof/>
        </w:rPr>
        <w:t xml:space="preserve">cross-border </w:t>
      </w:r>
      <w:r w:rsidR="76C1C1B0">
        <w:rPr>
          <w:noProof/>
        </w:rPr>
        <w:t xml:space="preserve">interconnection target for 2030, </w:t>
      </w:r>
      <w:r w:rsidR="4B04053F">
        <w:rPr>
          <w:noProof/>
        </w:rPr>
        <w:t xml:space="preserve">but </w:t>
      </w:r>
      <w:r w:rsidR="76C1C1B0">
        <w:rPr>
          <w:noProof/>
        </w:rPr>
        <w:t xml:space="preserve">its capacity is still </w:t>
      </w:r>
      <w:r w:rsidR="2F37198B">
        <w:rPr>
          <w:noProof/>
        </w:rPr>
        <w:t>insufficient,</w:t>
      </w:r>
      <w:r w:rsidR="1A4F76F4">
        <w:rPr>
          <w:noProof/>
        </w:rPr>
        <w:t xml:space="preserve"> an</w:t>
      </w:r>
      <w:r w:rsidR="5F9363F1">
        <w:rPr>
          <w:noProof/>
        </w:rPr>
        <w:t>d</w:t>
      </w:r>
      <w:r w:rsidR="1A4F76F4">
        <w:rPr>
          <w:noProof/>
        </w:rPr>
        <w:t xml:space="preserve"> progress is slow</w:t>
      </w:r>
      <w:r w:rsidR="6252CF83">
        <w:rPr>
          <w:noProof/>
        </w:rPr>
        <w:t xml:space="preserve">. </w:t>
      </w:r>
      <w:r w:rsidR="3057DCAC">
        <w:rPr>
          <w:noProof/>
        </w:rPr>
        <w:t>There is scope for further</w:t>
      </w:r>
      <w:r w:rsidR="6252CF83">
        <w:rPr>
          <w:noProof/>
        </w:rPr>
        <w:t xml:space="preserve"> coordination with neighbouring countries (Bulgaria, Hungary, Moldova, Ukraine) to further enhance market integration in the region. </w:t>
      </w:r>
    </w:p>
    <w:p w14:paraId="36365986" w14:textId="77777777" w:rsidR="00D27147" w:rsidRDefault="63BAE5E6" w:rsidP="758738CB">
      <w:pPr>
        <w:pStyle w:val="ManualConsidrant"/>
        <w:rPr>
          <w:rFonts w:eastAsia="Times New Roman"/>
          <w:noProof/>
          <w:lang w:val="en-US"/>
        </w:rPr>
      </w:pPr>
      <w:r>
        <w:rPr>
          <w:noProof/>
        </w:rPr>
        <w:t>(29)</w:t>
      </w:r>
      <w:r>
        <w:rPr>
          <w:noProof/>
        </w:rPr>
        <w:tab/>
      </w:r>
      <w:r w:rsidRPr="10B7D957">
        <w:rPr>
          <w:rFonts w:eastAsia="Times New Roman"/>
          <w:noProof/>
          <w:color w:val="000000" w:themeColor="text1"/>
        </w:rPr>
        <w:t>Romania still subsidises fossil fuels, while the heating sector</w:t>
      </w:r>
      <w:r w:rsidR="19790A62" w:rsidRPr="10B7D957">
        <w:rPr>
          <w:rFonts w:eastAsia="Times New Roman"/>
          <w:noProof/>
          <w:color w:val="000000" w:themeColor="text1"/>
        </w:rPr>
        <w:t>, which is</w:t>
      </w:r>
      <w:r w:rsidRPr="10B7D957">
        <w:rPr>
          <w:rFonts w:eastAsia="Times New Roman"/>
          <w:noProof/>
          <w:color w:val="000000" w:themeColor="text1"/>
        </w:rPr>
        <w:t xml:space="preserve"> heavily reliant on gas</w:t>
      </w:r>
      <w:r w:rsidR="1B123E2D" w:rsidRPr="10B7D957">
        <w:rPr>
          <w:rFonts w:eastAsia="Times New Roman"/>
          <w:noProof/>
          <w:color w:val="000000" w:themeColor="text1"/>
        </w:rPr>
        <w:t>,</w:t>
      </w:r>
      <w:r w:rsidRPr="10B7D957">
        <w:rPr>
          <w:rFonts w:eastAsia="Times New Roman"/>
          <w:noProof/>
          <w:color w:val="000000" w:themeColor="text1"/>
        </w:rPr>
        <w:t xml:space="preserve"> remains largely unreformed. However, the current absence of a clear phase-out trajectory </w:t>
      </w:r>
      <w:r w:rsidR="65174FF3" w:rsidRPr="10B7D957">
        <w:rPr>
          <w:rFonts w:eastAsia="Times New Roman"/>
          <w:noProof/>
          <w:color w:val="000000" w:themeColor="text1"/>
        </w:rPr>
        <w:t xml:space="preserve">for these subsidies </w:t>
      </w:r>
      <w:r w:rsidRPr="10B7D957">
        <w:rPr>
          <w:rFonts w:eastAsia="Times New Roman"/>
          <w:noProof/>
          <w:color w:val="000000" w:themeColor="text1"/>
        </w:rPr>
        <w:t>before 2030 disincentivizes electrification and hinders the decarbonisation of the energy mix</w:t>
      </w:r>
      <w:r w:rsidR="74E365B4" w:rsidRPr="10B7D957">
        <w:rPr>
          <w:rFonts w:eastAsia="Times New Roman"/>
          <w:noProof/>
          <w:color w:val="000000" w:themeColor="text1"/>
        </w:rPr>
        <w:t>.</w:t>
      </w:r>
      <w:r w:rsidRPr="10B7D957">
        <w:rPr>
          <w:rFonts w:eastAsia="Times New Roman"/>
          <w:noProof/>
          <w:color w:val="000000" w:themeColor="text1"/>
        </w:rPr>
        <w:t xml:space="preserve"> </w:t>
      </w:r>
      <w:r w:rsidR="1C411350" w:rsidRPr="10B7D957">
        <w:rPr>
          <w:rFonts w:eastAsia="Times New Roman"/>
          <w:noProof/>
          <w:color w:val="000000" w:themeColor="text1"/>
        </w:rPr>
        <w:t xml:space="preserve">It </w:t>
      </w:r>
      <w:r w:rsidR="7783ECA7" w:rsidRPr="10B7D957">
        <w:rPr>
          <w:rFonts w:eastAsia="Times New Roman"/>
          <w:noProof/>
          <w:color w:val="000000" w:themeColor="text1"/>
        </w:rPr>
        <w:t xml:space="preserve">is particularly </w:t>
      </w:r>
      <w:r w:rsidR="1627D757" w:rsidRPr="10B7D957">
        <w:rPr>
          <w:rFonts w:eastAsia="Times New Roman"/>
          <w:noProof/>
          <w:color w:val="000000" w:themeColor="text1"/>
        </w:rPr>
        <w:t>important to phase out</w:t>
      </w:r>
      <w:r w:rsidR="33E1CC80" w:rsidRPr="10B7D957">
        <w:rPr>
          <w:rFonts w:eastAsia="Times New Roman"/>
          <w:noProof/>
          <w:color w:val="000000" w:themeColor="text1"/>
        </w:rPr>
        <w:t xml:space="preserve"> </w:t>
      </w:r>
      <w:r w:rsidR="3CF13CA4" w:rsidRPr="10B7D957">
        <w:rPr>
          <w:rFonts w:eastAsia="Times New Roman"/>
          <w:noProof/>
          <w:color w:val="000000" w:themeColor="text1"/>
        </w:rPr>
        <w:t>fossil fuel</w:t>
      </w:r>
      <w:r w:rsidR="33E1CC80" w:rsidRPr="10B7D957">
        <w:rPr>
          <w:rFonts w:eastAsia="Times New Roman"/>
          <w:noProof/>
          <w:color w:val="000000" w:themeColor="text1"/>
        </w:rPr>
        <w:t xml:space="preserve"> </w:t>
      </w:r>
      <w:r w:rsidR="772D2705" w:rsidRPr="10B7D957">
        <w:rPr>
          <w:rFonts w:eastAsia="Times New Roman"/>
          <w:noProof/>
          <w:color w:val="000000" w:themeColor="text1"/>
        </w:rPr>
        <w:t xml:space="preserve">subsidies that </w:t>
      </w:r>
      <w:r w:rsidR="33E1CC80" w:rsidRPr="10B7D957">
        <w:rPr>
          <w:rFonts w:eastAsia="Times New Roman"/>
          <w:noProof/>
          <w:color w:val="000000" w:themeColor="text1"/>
        </w:rPr>
        <w:t xml:space="preserve">do not address energy poverty in a targeted way, </w:t>
      </w:r>
      <w:r w:rsidR="3DC01318" w:rsidRPr="10B7D957">
        <w:rPr>
          <w:rFonts w:eastAsia="Times New Roman"/>
          <w:noProof/>
          <w:color w:val="000000" w:themeColor="text1"/>
        </w:rPr>
        <w:t>and</w:t>
      </w:r>
      <w:r w:rsidR="24B2E00C" w:rsidRPr="10B7D957">
        <w:rPr>
          <w:rFonts w:eastAsia="Times New Roman"/>
          <w:noProof/>
          <w:color w:val="000000" w:themeColor="text1"/>
        </w:rPr>
        <w:t>/or</w:t>
      </w:r>
      <w:r w:rsidR="33E1CC80" w:rsidRPr="10B7D957">
        <w:rPr>
          <w:rFonts w:eastAsia="Times New Roman"/>
          <w:noProof/>
          <w:color w:val="000000" w:themeColor="text1"/>
        </w:rPr>
        <w:t xml:space="preserve"> do not respond to genuine energy security concerns.</w:t>
      </w:r>
      <w:r w:rsidRPr="10B7D957">
        <w:rPr>
          <w:rFonts w:eastAsia="Times New Roman"/>
          <w:noProof/>
          <w:color w:val="000000" w:themeColor="text1"/>
        </w:rPr>
        <w:t xml:space="preserve"> Due to an unfavourable electricity-to-gas price ratio (to which </w:t>
      </w:r>
      <w:r w:rsidR="27B96D41" w:rsidRPr="10B7D957">
        <w:rPr>
          <w:rFonts w:eastAsia="Times New Roman"/>
          <w:noProof/>
          <w:color w:val="000000" w:themeColor="text1"/>
        </w:rPr>
        <w:t>fossil-fuel subsidies</w:t>
      </w:r>
      <w:r w:rsidRPr="10B7D957">
        <w:rPr>
          <w:rFonts w:eastAsia="Times New Roman"/>
          <w:noProof/>
          <w:color w:val="000000" w:themeColor="text1"/>
        </w:rPr>
        <w:t xml:space="preserve"> partially contribute), the share of </w:t>
      </w:r>
      <w:r w:rsidR="477224F8" w:rsidRPr="10B7D957">
        <w:rPr>
          <w:rFonts w:eastAsia="Times New Roman"/>
          <w:noProof/>
          <w:color w:val="000000" w:themeColor="text1"/>
        </w:rPr>
        <w:t xml:space="preserve">electricity in </w:t>
      </w:r>
      <w:r w:rsidR="014730F1" w:rsidRPr="10B7D957">
        <w:rPr>
          <w:rFonts w:eastAsia="Times New Roman"/>
          <w:noProof/>
          <w:color w:val="000000" w:themeColor="text1"/>
        </w:rPr>
        <w:t xml:space="preserve">energy </w:t>
      </w:r>
      <w:r w:rsidRPr="10B7D957">
        <w:rPr>
          <w:rFonts w:eastAsia="Times New Roman"/>
          <w:noProof/>
          <w:color w:val="000000" w:themeColor="text1"/>
        </w:rPr>
        <w:t>consumption has remained largely stagnant in the last decade</w:t>
      </w:r>
      <w:r w:rsidR="76FCFF2B" w:rsidRPr="10B7D957">
        <w:rPr>
          <w:rFonts w:eastAsia="Times New Roman"/>
          <w:noProof/>
          <w:color w:val="000000" w:themeColor="text1"/>
        </w:rPr>
        <w:t xml:space="preserve">. </w:t>
      </w:r>
      <w:r w:rsidR="5AABA623" w:rsidRPr="10B7D957">
        <w:rPr>
          <w:rFonts w:eastAsia="Times New Roman"/>
          <w:noProof/>
          <w:color w:val="000000" w:themeColor="text1"/>
        </w:rPr>
        <w:t xml:space="preserve">High energy prices </w:t>
      </w:r>
      <w:r w:rsidR="5B31146B" w:rsidRPr="10B7D957">
        <w:rPr>
          <w:rFonts w:eastAsia="Times New Roman"/>
          <w:noProof/>
          <w:color w:val="000000" w:themeColor="text1"/>
        </w:rPr>
        <w:t>affect energy-intensive industries</w:t>
      </w:r>
      <w:r w:rsidR="4B7BDC97" w:rsidRPr="10B7D957">
        <w:rPr>
          <w:rFonts w:eastAsia="Times New Roman"/>
          <w:noProof/>
          <w:color w:val="000000" w:themeColor="text1"/>
        </w:rPr>
        <w:t xml:space="preserve"> and competitiveness</w:t>
      </w:r>
      <w:r w:rsidR="3FCAD9EB" w:rsidRPr="10B7D957">
        <w:rPr>
          <w:rFonts w:eastAsia="Times New Roman"/>
          <w:noProof/>
          <w:color w:val="000000" w:themeColor="text1"/>
        </w:rPr>
        <w:t>.</w:t>
      </w:r>
      <w:r w:rsidR="32D6AAC1" w:rsidRPr="10B7D957">
        <w:rPr>
          <w:rFonts w:eastAsia="Times New Roman"/>
          <w:noProof/>
          <w:color w:val="000000" w:themeColor="text1"/>
        </w:rPr>
        <w:t xml:space="preserve"> </w:t>
      </w:r>
      <w:r w:rsidR="0523D9B7" w:rsidRPr="10B7D957">
        <w:rPr>
          <w:rFonts w:eastAsia="Times New Roman"/>
          <w:noProof/>
          <w:color w:val="000000" w:themeColor="text1"/>
        </w:rPr>
        <w:t>The industrial sector is dominated by processes with limited flexibility (e.g. steel/aluminium, cement, glass), which constrains demand-side response.</w:t>
      </w:r>
      <w:r w:rsidR="0523D9B7">
        <w:rPr>
          <w:noProof/>
        </w:rPr>
        <w:t xml:space="preserve"> </w:t>
      </w:r>
      <w:r w:rsidR="0ED5F48D">
        <w:rPr>
          <w:noProof/>
        </w:rPr>
        <w:t>Moreover,</w:t>
      </w:r>
      <w:r w:rsidR="69434E9C">
        <w:rPr>
          <w:noProof/>
        </w:rPr>
        <w:t xml:space="preserve"> </w:t>
      </w:r>
      <w:r w:rsidR="7AC37F78" w:rsidRPr="10B7D957">
        <w:rPr>
          <w:rFonts w:eastAsia="Times New Roman"/>
          <w:noProof/>
          <w:color w:val="000000" w:themeColor="text1"/>
        </w:rPr>
        <w:t>Romania’s RRP and cohesion policy programmes contain several large investments on energy efficiency in housing and public buildings, but progress has been slow</w:t>
      </w:r>
      <w:r w:rsidR="00CD30E9" w:rsidRPr="00CD30E9">
        <w:rPr>
          <w:noProof/>
        </w:rPr>
        <w:t xml:space="preserve"> </w:t>
      </w:r>
      <w:r w:rsidR="00CD30E9" w:rsidRPr="00CD30E9">
        <w:rPr>
          <w:rFonts w:eastAsia="Times New Roman"/>
          <w:noProof/>
          <w:color w:val="000000" w:themeColor="text1"/>
        </w:rPr>
        <w:t>and housing quality issues re</w:t>
      </w:r>
      <w:r w:rsidR="00CD30E9">
        <w:rPr>
          <w:rFonts w:eastAsia="Times New Roman"/>
          <w:noProof/>
          <w:color w:val="000000" w:themeColor="text1"/>
        </w:rPr>
        <w:t>main</w:t>
      </w:r>
      <w:r w:rsidR="7AC37F78" w:rsidRPr="10B7D957">
        <w:rPr>
          <w:rFonts w:eastAsia="Times New Roman"/>
          <w:noProof/>
          <w:color w:val="000000" w:themeColor="text1"/>
        </w:rPr>
        <w:t xml:space="preserve">. Further policy efforts are needed to </w:t>
      </w:r>
      <w:r w:rsidR="78DF580E" w:rsidRPr="10B7D957">
        <w:rPr>
          <w:rFonts w:eastAsia="Times New Roman"/>
          <w:noProof/>
          <w:color w:val="000000" w:themeColor="text1"/>
        </w:rPr>
        <w:t>accelerate the deployment of new renewable generation capacity, reduce reliance on fossil fuels to enable the decarbonisation of the heavy industry, and</w:t>
      </w:r>
      <w:r w:rsidR="601CDDE6" w:rsidRPr="10B7D957">
        <w:rPr>
          <w:rFonts w:eastAsia="Times New Roman"/>
          <w:noProof/>
          <w:color w:val="000000" w:themeColor="text1"/>
        </w:rPr>
        <w:t xml:space="preserve"> </w:t>
      </w:r>
      <w:r w:rsidR="7AC37F78" w:rsidRPr="10B7D957">
        <w:rPr>
          <w:rFonts w:eastAsia="Times New Roman"/>
          <w:noProof/>
          <w:color w:val="000000" w:themeColor="text1"/>
        </w:rPr>
        <w:t xml:space="preserve">reduce energy consumption, in particular in the transport sector and </w:t>
      </w:r>
      <w:r w:rsidR="5ECDE3EC" w:rsidRPr="10B7D957">
        <w:rPr>
          <w:rFonts w:eastAsia="Times New Roman"/>
          <w:noProof/>
          <w:color w:val="000000" w:themeColor="text1"/>
        </w:rPr>
        <w:t xml:space="preserve">the </w:t>
      </w:r>
      <w:r w:rsidR="7AC37F78" w:rsidRPr="10B7D957">
        <w:rPr>
          <w:rFonts w:eastAsia="Times New Roman"/>
          <w:noProof/>
          <w:color w:val="000000" w:themeColor="text1"/>
        </w:rPr>
        <w:t>building stock</w:t>
      </w:r>
      <w:r w:rsidR="04FAD7F2" w:rsidRPr="10B7D957">
        <w:rPr>
          <w:rFonts w:eastAsia="Times New Roman"/>
          <w:noProof/>
          <w:color w:val="000000" w:themeColor="text1"/>
        </w:rPr>
        <w:t>.</w:t>
      </w:r>
    </w:p>
    <w:p w14:paraId="5E152C4A" w14:textId="77777777" w:rsidR="34CD11DF" w:rsidRDefault="6A877A16" w:rsidP="6C2BED5F">
      <w:pPr>
        <w:pStyle w:val="ManualConsidrant"/>
        <w:rPr>
          <w:rFonts w:eastAsia="Times New Roman"/>
          <w:noProof/>
          <w:lang w:val="en-US"/>
        </w:rPr>
      </w:pPr>
      <w:r>
        <w:rPr>
          <w:noProof/>
        </w:rPr>
        <w:t>(30)</w:t>
      </w:r>
      <w:r>
        <w:rPr>
          <w:noProof/>
        </w:rPr>
        <w:tab/>
      </w:r>
      <w:r w:rsidRPr="10B7D957">
        <w:rPr>
          <w:rFonts w:eastAsia="Times New Roman"/>
          <w:noProof/>
          <w:lang w:val="en-US"/>
        </w:rPr>
        <w:t>In light of the crucial role of human capital in enhancing the Union’s competitiveness and strategic autonomy, in 2026 the Council recommended that Member States take action to urgently address human capital</w:t>
      </w:r>
      <w:r w:rsidR="0060546B">
        <w:rPr>
          <w:rFonts w:eastAsia="Times New Roman"/>
          <w:noProof/>
          <w:lang w:val="en-US"/>
        </w:rPr>
        <w:t>-</w:t>
      </w:r>
      <w:r w:rsidRPr="10B7D957">
        <w:rPr>
          <w:rFonts w:eastAsia="Times New Roman"/>
          <w:noProof/>
          <w:lang w:val="en-US"/>
        </w:rPr>
        <w:t>related structural challenges</w:t>
      </w:r>
      <w:r w:rsidR="0060546B" w:rsidRPr="0060546B">
        <w:rPr>
          <w:rFonts w:eastAsia="Times New Roman"/>
          <w:noProof/>
          <w:lang w:val="en-US"/>
        </w:rPr>
        <w:t xml:space="preserve"> </w:t>
      </w:r>
      <w:r w:rsidR="0060546B" w:rsidRPr="10B7D957">
        <w:rPr>
          <w:rFonts w:eastAsia="Times New Roman"/>
          <w:noProof/>
          <w:lang w:val="en-US"/>
        </w:rPr>
        <w:t>in the areas of skills and education</w:t>
      </w:r>
      <w:r w:rsidRPr="10B7D957">
        <w:rPr>
          <w:rFonts w:eastAsia="Times New Roman"/>
          <w:noProof/>
          <w:lang w:val="en-US"/>
        </w:rPr>
        <w:t>, which hamper competitiveness. The 2026 country-specific recommendations addressed to Romania can contribute to the implementation of the Council Recommendation on human capital in the Union.</w:t>
      </w:r>
      <w:r w:rsidRPr="10B7D957">
        <w:rPr>
          <w:rFonts w:eastAsia="Times New Roman"/>
          <w:b/>
          <w:bCs/>
          <w:noProof/>
          <w:lang w:val="en-US"/>
        </w:rPr>
        <w:t xml:space="preserve"> </w:t>
      </w:r>
      <w:r w:rsidRPr="10B7D957">
        <w:rPr>
          <w:rFonts w:eastAsia="Times New Roman"/>
          <w:noProof/>
          <w:lang w:val="en-US"/>
        </w:rPr>
        <w:t xml:space="preserve"> </w:t>
      </w:r>
    </w:p>
    <w:p w14:paraId="6D50FF14" w14:textId="77777777" w:rsidR="6A57716E" w:rsidRDefault="14F655C6" w:rsidP="72E817A2">
      <w:pPr>
        <w:pStyle w:val="ManualConsidrant"/>
        <w:rPr>
          <w:noProof/>
        </w:rPr>
      </w:pPr>
      <w:r>
        <w:rPr>
          <w:noProof/>
        </w:rPr>
        <w:t>(31)</w:t>
      </w:r>
      <w:r>
        <w:rPr>
          <w:noProof/>
        </w:rPr>
        <w:tab/>
      </w:r>
      <w:r w:rsidRPr="70B8D270">
        <w:rPr>
          <w:rFonts w:eastAsia="Times New Roman"/>
          <w:noProof/>
          <w:color w:val="000000" w:themeColor="text1"/>
        </w:rPr>
        <w:t xml:space="preserve">Women’s participation in the labour </w:t>
      </w:r>
      <w:r w:rsidR="1E3C5DE0" w:rsidRPr="70B8D270">
        <w:rPr>
          <w:rFonts w:eastAsia="Times New Roman"/>
          <w:noProof/>
          <w:color w:val="000000" w:themeColor="text1"/>
        </w:rPr>
        <w:t>force</w:t>
      </w:r>
      <w:r w:rsidR="33891F91" w:rsidRPr="70B8D270">
        <w:rPr>
          <w:rFonts w:eastAsia="Times New Roman"/>
          <w:noProof/>
          <w:color w:val="000000" w:themeColor="text1"/>
        </w:rPr>
        <w:t xml:space="preserve"> </w:t>
      </w:r>
      <w:r w:rsidRPr="70B8D270">
        <w:rPr>
          <w:rFonts w:eastAsia="Times New Roman"/>
          <w:noProof/>
          <w:color w:val="000000" w:themeColor="text1"/>
        </w:rPr>
        <w:t>is among the lowest in the EU</w:t>
      </w:r>
      <w:r w:rsidR="12BF04C6" w:rsidRPr="70B8D270">
        <w:rPr>
          <w:rFonts w:eastAsia="Times New Roman"/>
          <w:noProof/>
          <w:color w:val="000000" w:themeColor="text1"/>
        </w:rPr>
        <w:t xml:space="preserve"> </w:t>
      </w:r>
      <w:r w:rsidR="4A61F0C4" w:rsidRPr="70B8D270">
        <w:rPr>
          <w:rFonts w:eastAsia="Times New Roman"/>
          <w:noProof/>
          <w:color w:val="000000" w:themeColor="text1"/>
        </w:rPr>
        <w:t>(57.8% vs EU:</w:t>
      </w:r>
      <w:r w:rsidR="00D767F6">
        <w:rPr>
          <w:rFonts w:eastAsia="Times New Roman"/>
          <w:noProof/>
          <w:color w:val="000000" w:themeColor="text1"/>
        </w:rPr>
        <w:t xml:space="preserve"> </w:t>
      </w:r>
      <w:r w:rsidR="4A61F0C4" w:rsidRPr="70B8D270">
        <w:rPr>
          <w:rFonts w:eastAsia="Times New Roman"/>
          <w:noProof/>
          <w:color w:val="000000" w:themeColor="text1"/>
        </w:rPr>
        <w:t>71.1%)</w:t>
      </w:r>
      <w:r w:rsidRPr="70B8D270">
        <w:rPr>
          <w:rFonts w:eastAsia="Times New Roman"/>
          <w:noProof/>
          <w:color w:val="000000" w:themeColor="text1"/>
        </w:rPr>
        <w:t>.</w:t>
      </w:r>
      <w:r w:rsidR="379B263F" w:rsidRPr="70B8D270">
        <w:rPr>
          <w:rFonts w:eastAsia="Times New Roman"/>
          <w:noProof/>
          <w:color w:val="000000" w:themeColor="text1"/>
        </w:rPr>
        <w:t xml:space="preserve"> </w:t>
      </w:r>
      <w:r w:rsidR="23DE86B4" w:rsidRPr="70B8D270">
        <w:rPr>
          <w:rFonts w:eastAsia="Times New Roman"/>
          <w:noProof/>
          <w:color w:val="000000" w:themeColor="text1"/>
        </w:rPr>
        <w:t>Young people struggle to enter formal employment</w:t>
      </w:r>
      <w:r w:rsidR="44B87656" w:rsidRPr="70B8D270">
        <w:rPr>
          <w:rFonts w:eastAsia="Times New Roman"/>
          <w:noProof/>
          <w:color w:val="000000" w:themeColor="text1"/>
        </w:rPr>
        <w:t>, as youth unemployment</w:t>
      </w:r>
      <w:r w:rsidR="23DE86B4" w:rsidRPr="70B8D270">
        <w:rPr>
          <w:rFonts w:eastAsia="Times New Roman"/>
          <w:noProof/>
          <w:color w:val="000000" w:themeColor="text1"/>
        </w:rPr>
        <w:t xml:space="preserve"> </w:t>
      </w:r>
      <w:r w:rsidR="1A01E807" w:rsidRPr="70B8D270">
        <w:rPr>
          <w:rFonts w:eastAsia="Times New Roman"/>
          <w:noProof/>
          <w:color w:val="000000" w:themeColor="text1"/>
        </w:rPr>
        <w:t>was among the highest in the EU</w:t>
      </w:r>
      <w:r w:rsidR="665430B2" w:rsidRPr="70B8D270">
        <w:rPr>
          <w:rFonts w:eastAsia="Times New Roman"/>
          <w:noProof/>
          <w:color w:val="000000" w:themeColor="text1"/>
        </w:rPr>
        <w:t>,</w:t>
      </w:r>
      <w:r w:rsidR="46EFAA77" w:rsidRPr="70B8D270">
        <w:rPr>
          <w:rFonts w:eastAsia="Times New Roman"/>
          <w:noProof/>
          <w:color w:val="000000" w:themeColor="text1"/>
        </w:rPr>
        <w:t xml:space="preserve"> </w:t>
      </w:r>
      <w:r w:rsidR="18C68F54" w:rsidRPr="70B8D270">
        <w:rPr>
          <w:rFonts w:eastAsia="Times New Roman"/>
          <w:noProof/>
          <w:color w:val="000000" w:themeColor="text1"/>
        </w:rPr>
        <w:t>and</w:t>
      </w:r>
      <w:r w:rsidR="46EFAA77" w:rsidRPr="70B8D270">
        <w:rPr>
          <w:rFonts w:eastAsia="Times New Roman"/>
          <w:noProof/>
          <w:color w:val="000000" w:themeColor="text1"/>
        </w:rPr>
        <w:t xml:space="preserve"> </w:t>
      </w:r>
      <w:r w:rsidR="07C95255" w:rsidRPr="70B8D270">
        <w:rPr>
          <w:rFonts w:eastAsia="Times New Roman"/>
          <w:noProof/>
          <w:color w:val="000000" w:themeColor="text1"/>
        </w:rPr>
        <w:t xml:space="preserve">the rate of young people neither in employment nor in education and training (NEETs) is </w:t>
      </w:r>
      <w:r w:rsidR="78820F62" w:rsidRPr="70B8D270">
        <w:rPr>
          <w:rFonts w:eastAsia="Times New Roman"/>
          <w:noProof/>
          <w:color w:val="000000" w:themeColor="text1"/>
        </w:rPr>
        <w:t>significantly higher than the EU average (</w:t>
      </w:r>
      <w:r w:rsidR="379BEBC0" w:rsidRPr="70B8D270">
        <w:rPr>
          <w:rFonts w:eastAsia="Times New Roman"/>
          <w:noProof/>
          <w:color w:val="000000" w:themeColor="text1"/>
        </w:rPr>
        <w:t>19.4% vs EU:11.1%</w:t>
      </w:r>
      <w:r w:rsidR="78820F62" w:rsidRPr="70B8D270">
        <w:rPr>
          <w:rFonts w:eastAsia="Times New Roman"/>
          <w:noProof/>
          <w:color w:val="000000" w:themeColor="text1"/>
        </w:rPr>
        <w:t>)</w:t>
      </w:r>
      <w:r w:rsidR="7AAAF08A" w:rsidRPr="70B8D270">
        <w:rPr>
          <w:rFonts w:eastAsia="Times New Roman"/>
          <w:noProof/>
          <w:color w:val="000000" w:themeColor="text1"/>
        </w:rPr>
        <w:t xml:space="preserve">. </w:t>
      </w:r>
      <w:r w:rsidR="63179F68" w:rsidRPr="70B8D270">
        <w:rPr>
          <w:rFonts w:eastAsia="Times New Roman"/>
          <w:noProof/>
          <w:color w:val="000000" w:themeColor="text1"/>
        </w:rPr>
        <w:t xml:space="preserve">In addition, employment remains limited for persons with disabilities </w:t>
      </w:r>
      <w:r w:rsidR="4769EEAA" w:rsidRPr="70B8D270">
        <w:rPr>
          <w:rFonts w:eastAsia="Times New Roman"/>
          <w:noProof/>
          <w:color w:val="000000" w:themeColor="text1"/>
        </w:rPr>
        <w:t xml:space="preserve">since the disability employment gap </w:t>
      </w:r>
      <w:r w:rsidR="14E01B6D" w:rsidRPr="70B8D270">
        <w:rPr>
          <w:rFonts w:eastAsia="Times New Roman"/>
          <w:noProof/>
          <w:color w:val="000000" w:themeColor="text1"/>
        </w:rPr>
        <w:t>is significantly above the EU average</w:t>
      </w:r>
      <w:r w:rsidR="4769EEAA" w:rsidRPr="70B8D270">
        <w:rPr>
          <w:rFonts w:eastAsia="Times New Roman"/>
          <w:noProof/>
          <w:color w:val="000000" w:themeColor="text1"/>
        </w:rPr>
        <w:t xml:space="preserve"> </w:t>
      </w:r>
      <w:r w:rsidR="7D54C6A5" w:rsidRPr="70B8D270">
        <w:rPr>
          <w:rFonts w:eastAsia="Times New Roman"/>
          <w:noProof/>
          <w:color w:val="000000" w:themeColor="text1"/>
        </w:rPr>
        <w:t>and their labour market participation at the end of their careers is one of the lowest in the EU.</w:t>
      </w:r>
      <w:r w:rsidR="5B577909" w:rsidRPr="70B8D270">
        <w:rPr>
          <w:rFonts w:eastAsia="Times New Roman"/>
          <w:noProof/>
          <w:color w:val="000000" w:themeColor="text1"/>
        </w:rPr>
        <w:t xml:space="preserve"> </w:t>
      </w:r>
      <w:r w:rsidR="720762C2" w:rsidRPr="70B8D270">
        <w:rPr>
          <w:rFonts w:eastAsia="Times New Roman"/>
          <w:noProof/>
          <w:color w:val="000000" w:themeColor="text1"/>
        </w:rPr>
        <w:t>Increasing the</w:t>
      </w:r>
      <w:r w:rsidR="67A2CC45" w:rsidRPr="70B8D270">
        <w:rPr>
          <w:rFonts w:eastAsia="Times New Roman"/>
          <w:noProof/>
          <w:color w:val="000000" w:themeColor="text1"/>
        </w:rPr>
        <w:t xml:space="preserve"> </w:t>
      </w:r>
      <w:r w:rsidR="720762C2" w:rsidRPr="70B8D270">
        <w:rPr>
          <w:rFonts w:eastAsia="Times New Roman"/>
          <w:noProof/>
          <w:color w:val="000000" w:themeColor="text1"/>
        </w:rPr>
        <w:t xml:space="preserve">participation </w:t>
      </w:r>
      <w:r w:rsidR="571142F6" w:rsidRPr="70B8D270">
        <w:rPr>
          <w:rFonts w:eastAsia="Times New Roman"/>
          <w:noProof/>
          <w:color w:val="000000" w:themeColor="text1"/>
        </w:rPr>
        <w:t xml:space="preserve">of women, young people and persons with disabilities </w:t>
      </w:r>
      <w:r w:rsidR="720762C2" w:rsidRPr="70B8D270">
        <w:rPr>
          <w:rFonts w:eastAsia="Times New Roman"/>
          <w:noProof/>
          <w:color w:val="000000" w:themeColor="text1"/>
        </w:rPr>
        <w:t>in the labour market</w:t>
      </w:r>
      <w:r w:rsidR="68493938" w:rsidRPr="70B8D270">
        <w:rPr>
          <w:rFonts w:eastAsia="Times New Roman"/>
          <w:noProof/>
          <w:color w:val="000000" w:themeColor="text1"/>
        </w:rPr>
        <w:t xml:space="preserve"> could </w:t>
      </w:r>
      <w:r w:rsidR="0D6F530F" w:rsidRPr="70B8D270">
        <w:rPr>
          <w:rFonts w:eastAsia="Times New Roman"/>
          <w:noProof/>
          <w:color w:val="000000" w:themeColor="text1"/>
        </w:rPr>
        <w:t xml:space="preserve">mitigate </w:t>
      </w:r>
      <w:r w:rsidR="52DF242C" w:rsidRPr="70B8D270">
        <w:rPr>
          <w:rFonts w:eastAsia="Times New Roman"/>
          <w:noProof/>
          <w:color w:val="000000" w:themeColor="text1"/>
        </w:rPr>
        <w:t xml:space="preserve">adverse demographic effects </w:t>
      </w:r>
      <w:r w:rsidR="372C0D9A" w:rsidRPr="70B8D270">
        <w:rPr>
          <w:rFonts w:eastAsia="Times New Roman"/>
          <w:noProof/>
          <w:color w:val="000000" w:themeColor="text1"/>
        </w:rPr>
        <w:t xml:space="preserve">by increasing the available workforce </w:t>
      </w:r>
      <w:r w:rsidR="2C373EE4" w:rsidRPr="70B8D270">
        <w:rPr>
          <w:rFonts w:eastAsia="Times New Roman"/>
          <w:noProof/>
          <w:color w:val="000000" w:themeColor="text1"/>
        </w:rPr>
        <w:t>and support</w:t>
      </w:r>
      <w:r w:rsidR="5E416DD1" w:rsidRPr="70B8D270">
        <w:rPr>
          <w:rFonts w:eastAsia="Times New Roman"/>
          <w:noProof/>
          <w:color w:val="000000" w:themeColor="text1"/>
        </w:rPr>
        <w:t>ing</w:t>
      </w:r>
      <w:r w:rsidR="2C373EE4" w:rsidRPr="70B8D270">
        <w:rPr>
          <w:rFonts w:eastAsia="Times New Roman"/>
          <w:noProof/>
          <w:color w:val="000000" w:themeColor="text1"/>
        </w:rPr>
        <w:t xml:space="preserve"> economic development.</w:t>
      </w:r>
      <w:r w:rsidR="467A7DBF">
        <w:rPr>
          <w:noProof/>
        </w:rPr>
        <w:t xml:space="preserve"> Addressing challenges related to the effectiveness of activation measures,</w:t>
      </w:r>
      <w:r w:rsidR="644868FB" w:rsidRPr="70B8D270">
        <w:rPr>
          <w:rFonts w:ascii="EC Square Sans Pro" w:eastAsia="EC Square Sans Pro" w:hAnsi="EC Square Sans Pro" w:cs="EC Square Sans Pro"/>
          <w:noProof/>
          <w:color w:val="000000" w:themeColor="text1"/>
          <w:sz w:val="22"/>
        </w:rPr>
        <w:t xml:space="preserve"> </w:t>
      </w:r>
      <w:r w:rsidR="644868FB" w:rsidRPr="70B8D270">
        <w:rPr>
          <w:rFonts w:eastAsia="Times New Roman"/>
          <w:noProof/>
          <w:color w:val="000000" w:themeColor="text1"/>
        </w:rPr>
        <w:t>limited enrolment of children under three years of age in early childhood education and care (11.4% vs EU: 39.2%)</w:t>
      </w:r>
      <w:r w:rsidR="579A98B0" w:rsidRPr="70B8D270">
        <w:rPr>
          <w:rFonts w:eastAsia="Times New Roman"/>
          <w:noProof/>
          <w:color w:val="000000" w:themeColor="text1"/>
        </w:rPr>
        <w:t>,</w:t>
      </w:r>
      <w:r w:rsidR="644868FB" w:rsidRPr="70B8D270">
        <w:rPr>
          <w:rFonts w:eastAsia="Times New Roman"/>
          <w:noProof/>
          <w:color w:val="000000" w:themeColor="text1"/>
        </w:rPr>
        <w:t xml:space="preserve"> particularly in rural areas</w:t>
      </w:r>
      <w:r w:rsidR="7E3E55AC" w:rsidRPr="70B8D270">
        <w:rPr>
          <w:rFonts w:eastAsia="Times New Roman"/>
          <w:noProof/>
          <w:color w:val="000000" w:themeColor="text1"/>
        </w:rPr>
        <w:t>,</w:t>
      </w:r>
      <w:r w:rsidR="2C373EE4" w:rsidRPr="70B8D270">
        <w:rPr>
          <w:rFonts w:eastAsia="Times New Roman"/>
          <w:noProof/>
          <w:color w:val="000000" w:themeColor="text1"/>
        </w:rPr>
        <w:t xml:space="preserve"> </w:t>
      </w:r>
      <w:r w:rsidR="4DDE709A" w:rsidRPr="70B8D270">
        <w:rPr>
          <w:rFonts w:eastAsia="Times New Roman"/>
          <w:noProof/>
          <w:color w:val="000000" w:themeColor="text1"/>
        </w:rPr>
        <w:t xml:space="preserve">and </w:t>
      </w:r>
      <w:r w:rsidR="4C68F6AC" w:rsidRPr="70B8D270">
        <w:rPr>
          <w:rFonts w:eastAsia="Times New Roman"/>
          <w:noProof/>
          <w:color w:val="000000" w:themeColor="text1"/>
        </w:rPr>
        <w:t>accessibility and adaptation of workplaces</w:t>
      </w:r>
      <w:r w:rsidR="09FC19F3" w:rsidRPr="70B8D270">
        <w:rPr>
          <w:rFonts w:eastAsia="Times New Roman"/>
          <w:noProof/>
          <w:color w:val="000000" w:themeColor="text1"/>
        </w:rPr>
        <w:t xml:space="preserve"> for persons with disabilities to </w:t>
      </w:r>
      <w:r w:rsidR="36A786DF" w:rsidRPr="70B8D270">
        <w:rPr>
          <w:rFonts w:eastAsia="Times New Roman"/>
          <w:noProof/>
          <w:color w:val="000000" w:themeColor="text1"/>
        </w:rPr>
        <w:t>support their inclusion in the labour market</w:t>
      </w:r>
      <w:r w:rsidR="2EADAA78" w:rsidRPr="70B8D270">
        <w:rPr>
          <w:rFonts w:eastAsia="Times New Roman"/>
          <w:noProof/>
          <w:color w:val="000000" w:themeColor="text1"/>
        </w:rPr>
        <w:t xml:space="preserve"> would be important.</w:t>
      </w:r>
      <w:r w:rsidR="57F102CE" w:rsidRPr="70B8D270">
        <w:rPr>
          <w:rFonts w:eastAsia="Times New Roman"/>
          <w:noProof/>
          <w:color w:val="000000" w:themeColor="text1"/>
        </w:rPr>
        <w:t xml:space="preserve"> </w:t>
      </w:r>
      <w:r w:rsidR="603AAE55" w:rsidRPr="70B8D270">
        <w:rPr>
          <w:rFonts w:eastAsia="Times New Roman"/>
          <w:noProof/>
          <w:color w:val="000000" w:themeColor="text1"/>
        </w:rPr>
        <w:t xml:space="preserve">In addition, </w:t>
      </w:r>
      <w:r w:rsidR="000E3B39" w:rsidRPr="70B8D270">
        <w:rPr>
          <w:rFonts w:eastAsia="Times New Roman"/>
          <w:noProof/>
          <w:color w:val="000000" w:themeColor="text1"/>
        </w:rPr>
        <w:t>Romania is one of the worst performers in the EU in terms of in-work poverty (10.7%</w:t>
      </w:r>
      <w:r w:rsidR="28A90B07" w:rsidRPr="70B8D270">
        <w:rPr>
          <w:rFonts w:eastAsia="Times New Roman"/>
          <w:noProof/>
          <w:color w:val="000000" w:themeColor="text1"/>
        </w:rPr>
        <w:t xml:space="preserve"> of employed people</w:t>
      </w:r>
      <w:r w:rsidR="000E3B39" w:rsidRPr="70B8D270">
        <w:rPr>
          <w:rFonts w:eastAsia="Times New Roman"/>
          <w:noProof/>
          <w:color w:val="000000" w:themeColor="text1"/>
        </w:rPr>
        <w:t xml:space="preserve"> vs 8.3% </w:t>
      </w:r>
      <w:r w:rsidR="0457F651" w:rsidRPr="70B8D270">
        <w:rPr>
          <w:rFonts w:eastAsia="Times New Roman"/>
          <w:noProof/>
          <w:color w:val="000000" w:themeColor="text1"/>
        </w:rPr>
        <w:t xml:space="preserve">in the </w:t>
      </w:r>
      <w:r w:rsidR="000E3B39" w:rsidRPr="70B8D270">
        <w:rPr>
          <w:rFonts w:eastAsia="Times New Roman"/>
          <w:noProof/>
          <w:color w:val="000000" w:themeColor="text1"/>
        </w:rPr>
        <w:t xml:space="preserve">EU in 2025) - mostly driven by self-employed - despite steadily decreasing since 2016, when it was 18.6%. Concurrently, the average real wage has been growing substantially during the same period. </w:t>
      </w:r>
      <w:r w:rsidR="57F102CE" w:rsidRPr="70B8D270">
        <w:rPr>
          <w:rFonts w:eastAsia="Times New Roman"/>
          <w:noProof/>
          <w:color w:val="000000" w:themeColor="text1"/>
        </w:rPr>
        <w:t xml:space="preserve">Romania could consider </w:t>
      </w:r>
      <w:r w:rsidR="51B89AC7" w:rsidRPr="70B8D270">
        <w:rPr>
          <w:rFonts w:eastAsia="Times New Roman"/>
          <w:noProof/>
          <w:color w:val="000000" w:themeColor="text1"/>
        </w:rPr>
        <w:t xml:space="preserve">improving </w:t>
      </w:r>
      <w:r w:rsidR="51B89AC7">
        <w:rPr>
          <w:noProof/>
        </w:rPr>
        <w:t xml:space="preserve">targeting and funding of labour market activation measures and </w:t>
      </w:r>
      <w:r w:rsidR="51DD6A8C">
        <w:rPr>
          <w:noProof/>
        </w:rPr>
        <w:t>shifting the focus from employment subsidies to training</w:t>
      </w:r>
      <w:r w:rsidR="0C3EBD95">
        <w:rPr>
          <w:noProof/>
        </w:rPr>
        <w:t xml:space="preserve">, outreach </w:t>
      </w:r>
      <w:r w:rsidR="51DD6A8C">
        <w:rPr>
          <w:noProof/>
        </w:rPr>
        <w:t xml:space="preserve">and </w:t>
      </w:r>
      <w:r w:rsidR="55AA5494">
        <w:rPr>
          <w:noProof/>
        </w:rPr>
        <w:t>digitalisation of services.</w:t>
      </w:r>
    </w:p>
    <w:p w14:paraId="57568731" w14:textId="40CD8A17" w:rsidR="28A9A93A" w:rsidRDefault="658B7BA4" w:rsidP="1682B3ED">
      <w:pPr>
        <w:pStyle w:val="ManualConsidrant"/>
        <w:rPr>
          <w:noProof/>
        </w:rPr>
      </w:pPr>
      <w:r>
        <w:rPr>
          <w:noProof/>
        </w:rPr>
        <w:t>(32)</w:t>
      </w:r>
      <w:r>
        <w:rPr>
          <w:noProof/>
        </w:rPr>
        <w:tab/>
        <w:t xml:space="preserve">Romania has introduced major education and skills reforms to </w:t>
      </w:r>
      <w:r w:rsidR="1ECD619B">
        <w:rPr>
          <w:noProof/>
        </w:rPr>
        <w:t xml:space="preserve">support </w:t>
      </w:r>
      <w:r>
        <w:rPr>
          <w:noProof/>
        </w:rPr>
        <w:t>skills development</w:t>
      </w:r>
      <w:r w:rsidR="156D6BD9">
        <w:rPr>
          <w:noProof/>
        </w:rPr>
        <w:t>.</w:t>
      </w:r>
      <w:r>
        <w:rPr>
          <w:noProof/>
        </w:rPr>
        <w:t xml:space="preserve"> </w:t>
      </w:r>
      <w:r w:rsidR="20B6009A">
        <w:rPr>
          <w:noProof/>
        </w:rPr>
        <w:t xml:space="preserve">Despite these efforts, </w:t>
      </w:r>
      <w:r>
        <w:rPr>
          <w:noProof/>
        </w:rPr>
        <w:t xml:space="preserve">challenges persist in </w:t>
      </w:r>
      <w:r w:rsidR="77C19E19">
        <w:rPr>
          <w:noProof/>
        </w:rPr>
        <w:t xml:space="preserve">reducing early school leaving, </w:t>
      </w:r>
      <w:r>
        <w:rPr>
          <w:noProof/>
        </w:rPr>
        <w:t>enhancing basic skills</w:t>
      </w:r>
      <w:r w:rsidR="5FFBAE5B">
        <w:rPr>
          <w:noProof/>
        </w:rPr>
        <w:t xml:space="preserve"> and basic digital skills</w:t>
      </w:r>
      <w:r>
        <w:rPr>
          <w:noProof/>
        </w:rPr>
        <w:t xml:space="preserve">, </w:t>
      </w:r>
      <w:r w:rsidR="20BBE2A0">
        <w:rPr>
          <w:noProof/>
        </w:rPr>
        <w:t xml:space="preserve">increasing the </w:t>
      </w:r>
      <w:r w:rsidR="3FCCBFA4">
        <w:rPr>
          <w:noProof/>
        </w:rPr>
        <w:t>effec</w:t>
      </w:r>
      <w:r w:rsidR="20BBE2A0">
        <w:rPr>
          <w:noProof/>
        </w:rPr>
        <w:t>tiveness of vocational education and training</w:t>
      </w:r>
      <w:r w:rsidR="207921AF">
        <w:rPr>
          <w:noProof/>
        </w:rPr>
        <w:t>,</w:t>
      </w:r>
      <w:r w:rsidR="20BBE2A0">
        <w:rPr>
          <w:noProof/>
        </w:rPr>
        <w:t xml:space="preserve"> </w:t>
      </w:r>
      <w:r>
        <w:rPr>
          <w:noProof/>
        </w:rPr>
        <w:t>and in aligning educational outcomes with labour market needs</w:t>
      </w:r>
      <w:r w:rsidR="46E08E37">
        <w:rPr>
          <w:noProof/>
        </w:rPr>
        <w:t>.</w:t>
      </w:r>
      <w:r>
        <w:rPr>
          <w:noProof/>
        </w:rPr>
        <w:t xml:space="preserve"> </w:t>
      </w:r>
      <w:r w:rsidR="57C6943C">
        <w:rPr>
          <w:noProof/>
        </w:rPr>
        <w:t>T</w:t>
      </w:r>
      <w:r w:rsidR="70E2572B">
        <w:rPr>
          <w:noProof/>
        </w:rPr>
        <w:t xml:space="preserve">he share of young adults who left education and training early </w:t>
      </w:r>
      <w:r w:rsidR="57904F43">
        <w:rPr>
          <w:noProof/>
        </w:rPr>
        <w:t>remains significantly high</w:t>
      </w:r>
      <w:r w:rsidR="70E2572B">
        <w:rPr>
          <w:noProof/>
        </w:rPr>
        <w:t xml:space="preserve"> against a steady decline at EU level</w:t>
      </w:r>
      <w:r w:rsidR="3EB9AC23">
        <w:rPr>
          <w:noProof/>
        </w:rPr>
        <w:t xml:space="preserve">, </w:t>
      </w:r>
      <w:r w:rsidR="3FF9739F">
        <w:rPr>
          <w:noProof/>
        </w:rPr>
        <w:t>and even</w:t>
      </w:r>
      <w:r w:rsidR="3EB9AC23">
        <w:rPr>
          <w:noProof/>
        </w:rPr>
        <w:t xml:space="preserve"> high</w:t>
      </w:r>
      <w:r w:rsidR="37460511">
        <w:rPr>
          <w:noProof/>
        </w:rPr>
        <w:t>er</w:t>
      </w:r>
      <w:r w:rsidR="3EB9AC23">
        <w:rPr>
          <w:noProof/>
        </w:rPr>
        <w:t xml:space="preserve"> in rural areas (2</w:t>
      </w:r>
      <w:r w:rsidR="1DE5749C">
        <w:rPr>
          <w:noProof/>
        </w:rPr>
        <w:t>3</w:t>
      </w:r>
      <w:r w:rsidR="3EB9AC23">
        <w:rPr>
          <w:noProof/>
        </w:rPr>
        <w:t>.</w:t>
      </w:r>
      <w:r w:rsidR="7B647D65">
        <w:rPr>
          <w:noProof/>
        </w:rPr>
        <w:t>7</w:t>
      </w:r>
      <w:r w:rsidR="3EB9AC23">
        <w:rPr>
          <w:noProof/>
        </w:rPr>
        <w:t xml:space="preserve">% vs </w:t>
      </w:r>
      <w:r w:rsidR="2EFC3017">
        <w:rPr>
          <w:noProof/>
        </w:rPr>
        <w:t>4.6</w:t>
      </w:r>
      <w:r w:rsidR="3EB9AC23">
        <w:rPr>
          <w:noProof/>
        </w:rPr>
        <w:t>% in cities), in towns and suburbs, and among Roma</w:t>
      </w:r>
      <w:r w:rsidR="4C0375C7">
        <w:rPr>
          <w:noProof/>
        </w:rPr>
        <w:t xml:space="preserve"> and persons with disabilities.</w:t>
      </w:r>
      <w:r w:rsidR="6742FD17">
        <w:rPr>
          <w:noProof/>
        </w:rPr>
        <w:t xml:space="preserve"> Low basic skills among young Romanians hinder competitiveness and human capital development, as over 40% of 15-year-olds do not reach minimum proficiency in mathematics, reading, and science </w:t>
      </w:r>
      <w:r w:rsidR="185250D1">
        <w:rPr>
          <w:noProof/>
        </w:rPr>
        <w:t>(vs EU average below 30%)</w:t>
      </w:r>
      <w:r w:rsidR="317DCC4A">
        <w:rPr>
          <w:noProof/>
        </w:rPr>
        <w:t>,</w:t>
      </w:r>
      <w:r w:rsidR="185250D1">
        <w:rPr>
          <w:noProof/>
        </w:rPr>
        <w:t xml:space="preserve"> </w:t>
      </w:r>
      <w:r w:rsidR="407FC8E8">
        <w:rPr>
          <w:noProof/>
        </w:rPr>
        <w:t>revealing systemic issues in teaching quality, with rural students scoring substantially lower than urban students</w:t>
      </w:r>
      <w:r w:rsidR="14327C6A">
        <w:rPr>
          <w:noProof/>
        </w:rPr>
        <w:t>.</w:t>
      </w:r>
      <w:r w:rsidR="6742FD17">
        <w:rPr>
          <w:noProof/>
        </w:rPr>
        <w:t> </w:t>
      </w:r>
      <w:r w:rsidR="63D0F708">
        <w:rPr>
          <w:noProof/>
        </w:rPr>
        <w:t xml:space="preserve">Moreover, in rural areas, only 66.5% of adults have completed primary education (vs 94.7% in cities) and 6.6% have attained tertiary education (vs 37.3% in cities). </w:t>
      </w:r>
      <w:r w:rsidR="2F6807A8">
        <w:rPr>
          <w:noProof/>
        </w:rPr>
        <w:t>In addition, low participation of adults in learning is limiting skills development and career progression</w:t>
      </w:r>
      <w:r w:rsidR="6F4EA79B">
        <w:rPr>
          <w:noProof/>
        </w:rPr>
        <w:t>.</w:t>
      </w:r>
      <w:r w:rsidR="2F6807A8">
        <w:rPr>
          <w:noProof/>
        </w:rPr>
        <w:t xml:space="preserve"> </w:t>
      </w:r>
      <w:r w:rsidR="00C3581F">
        <w:rPr>
          <w:noProof/>
        </w:rPr>
        <w:t xml:space="preserve">Addressing these challenges would also contribute to improving job quality. </w:t>
      </w:r>
      <w:r w:rsidR="497556F7">
        <w:rPr>
          <w:noProof/>
        </w:rPr>
        <w:t xml:space="preserve">The </w:t>
      </w:r>
      <w:r w:rsidR="2F43BC7D">
        <w:rPr>
          <w:noProof/>
        </w:rPr>
        <w:t>major deficit of basic digital skills poses risks f</w:t>
      </w:r>
      <w:r w:rsidR="025E8EFF">
        <w:rPr>
          <w:noProof/>
        </w:rPr>
        <w:t>or economic development and social inclusion</w:t>
      </w:r>
      <w:r w:rsidR="6A958C26">
        <w:rPr>
          <w:noProof/>
        </w:rPr>
        <w:t xml:space="preserve">. </w:t>
      </w:r>
      <w:r w:rsidR="75CB8600">
        <w:rPr>
          <w:noProof/>
        </w:rPr>
        <w:t>O</w:t>
      </w:r>
      <w:r w:rsidR="40547685">
        <w:rPr>
          <w:noProof/>
        </w:rPr>
        <w:t xml:space="preserve">nly 7.2% of recent </w:t>
      </w:r>
      <w:r w:rsidR="4C17D3CF">
        <w:rPr>
          <w:noProof/>
        </w:rPr>
        <w:t>vocational education and training</w:t>
      </w:r>
      <w:r w:rsidR="40547685">
        <w:rPr>
          <w:noProof/>
        </w:rPr>
        <w:t xml:space="preserve"> </w:t>
      </w:r>
      <w:r w:rsidR="4C17D3CF">
        <w:rPr>
          <w:noProof/>
        </w:rPr>
        <w:t>(</w:t>
      </w:r>
      <w:r w:rsidR="40547685">
        <w:rPr>
          <w:noProof/>
        </w:rPr>
        <w:t>VET</w:t>
      </w:r>
      <w:r w:rsidR="4C17D3CF">
        <w:rPr>
          <w:noProof/>
        </w:rPr>
        <w:t>)</w:t>
      </w:r>
      <w:r w:rsidR="40547685">
        <w:rPr>
          <w:noProof/>
        </w:rPr>
        <w:t xml:space="preserve"> participants had work-based learning during their training (vs EU average: 65.2%)</w:t>
      </w:r>
      <w:r w:rsidR="4D104305">
        <w:rPr>
          <w:noProof/>
        </w:rPr>
        <w:t>.</w:t>
      </w:r>
      <w:r w:rsidR="7C71012F">
        <w:rPr>
          <w:noProof/>
        </w:rPr>
        <w:t xml:space="preserve"> </w:t>
      </w:r>
      <w:r w:rsidR="097E8648">
        <w:rPr>
          <w:noProof/>
        </w:rPr>
        <w:t>In addition</w:t>
      </w:r>
      <w:r w:rsidR="7C71012F">
        <w:rPr>
          <w:noProof/>
        </w:rPr>
        <w:t xml:space="preserve">, the misalignment between </w:t>
      </w:r>
      <w:r w:rsidR="110D6801">
        <w:rPr>
          <w:noProof/>
        </w:rPr>
        <w:t>workforce skills</w:t>
      </w:r>
      <w:r w:rsidR="0D718470">
        <w:rPr>
          <w:noProof/>
        </w:rPr>
        <w:t xml:space="preserve"> and </w:t>
      </w:r>
      <w:r w:rsidR="110D6801">
        <w:rPr>
          <w:noProof/>
        </w:rPr>
        <w:t>employer</w:t>
      </w:r>
      <w:r w:rsidR="0D718470">
        <w:rPr>
          <w:noProof/>
        </w:rPr>
        <w:t xml:space="preserve"> needs</w:t>
      </w:r>
      <w:r w:rsidR="384D31E6">
        <w:rPr>
          <w:noProof/>
        </w:rPr>
        <w:t xml:space="preserve">, </w:t>
      </w:r>
      <w:r w:rsidR="68C430D0">
        <w:rPr>
          <w:noProof/>
        </w:rPr>
        <w:t>including a persistent lack of STEM graduates,</w:t>
      </w:r>
      <w:r w:rsidR="0D718470">
        <w:rPr>
          <w:noProof/>
        </w:rPr>
        <w:t xml:space="preserve"> </w:t>
      </w:r>
      <w:r w:rsidR="27A52F9E">
        <w:rPr>
          <w:noProof/>
        </w:rPr>
        <w:t>lead</w:t>
      </w:r>
      <w:r w:rsidR="167F88E4">
        <w:rPr>
          <w:noProof/>
        </w:rPr>
        <w:t>s</w:t>
      </w:r>
      <w:r w:rsidR="27A52F9E">
        <w:rPr>
          <w:noProof/>
        </w:rPr>
        <w:t xml:space="preserve"> to s</w:t>
      </w:r>
      <w:r w:rsidR="61F167D6">
        <w:rPr>
          <w:noProof/>
        </w:rPr>
        <w:t>kills shortages</w:t>
      </w:r>
      <w:r w:rsidR="26958CA3">
        <w:rPr>
          <w:noProof/>
        </w:rPr>
        <w:t>,</w:t>
      </w:r>
      <w:r w:rsidR="61F167D6">
        <w:rPr>
          <w:noProof/>
        </w:rPr>
        <w:t xml:space="preserve"> particularly in sectors relevant to the green transition, </w:t>
      </w:r>
      <w:r w:rsidR="3EFF09CC">
        <w:rPr>
          <w:noProof/>
        </w:rPr>
        <w:t xml:space="preserve">and </w:t>
      </w:r>
      <w:r w:rsidR="0E441550">
        <w:rPr>
          <w:noProof/>
        </w:rPr>
        <w:t>represents</w:t>
      </w:r>
      <w:r w:rsidR="0C66A712">
        <w:rPr>
          <w:noProof/>
        </w:rPr>
        <w:t xml:space="preserve"> a</w:t>
      </w:r>
      <w:r w:rsidR="61F167D6">
        <w:rPr>
          <w:noProof/>
        </w:rPr>
        <w:t xml:space="preserve"> </w:t>
      </w:r>
      <w:r w:rsidR="3EFF09CC">
        <w:rPr>
          <w:noProof/>
        </w:rPr>
        <w:t>key constraint for businesses</w:t>
      </w:r>
      <w:r w:rsidR="1079C847">
        <w:rPr>
          <w:noProof/>
        </w:rPr>
        <w:t>.</w:t>
      </w:r>
      <w:r w:rsidR="33E9D5D6">
        <w:rPr>
          <w:noProof/>
        </w:rPr>
        <w:t xml:space="preserve"> To address these challenges, Romania would benefit from</w:t>
      </w:r>
      <w:r w:rsidR="7B6B4D33">
        <w:rPr>
          <w:noProof/>
        </w:rPr>
        <w:t xml:space="preserve"> </w:t>
      </w:r>
      <w:r w:rsidR="4F8529E6">
        <w:rPr>
          <w:noProof/>
        </w:rPr>
        <w:t>c</w:t>
      </w:r>
      <w:r w:rsidR="7B6B4D33">
        <w:rPr>
          <w:noProof/>
        </w:rPr>
        <w:t>los</w:t>
      </w:r>
      <w:r w:rsidR="6F3805FE">
        <w:rPr>
          <w:noProof/>
        </w:rPr>
        <w:t>ing</w:t>
      </w:r>
      <w:r w:rsidR="7B6B4D33">
        <w:rPr>
          <w:noProof/>
        </w:rPr>
        <w:t xml:space="preserve"> structural education gaps and safeguard</w:t>
      </w:r>
      <w:r w:rsidR="0AE7D010">
        <w:rPr>
          <w:noProof/>
        </w:rPr>
        <w:t>ing</w:t>
      </w:r>
      <w:r w:rsidR="7B6B4D33">
        <w:rPr>
          <w:noProof/>
        </w:rPr>
        <w:t xml:space="preserve"> life-long learning</w:t>
      </w:r>
      <w:r w:rsidR="33E9D5D6">
        <w:rPr>
          <w:noProof/>
        </w:rPr>
        <w:t xml:space="preserve"> </w:t>
      </w:r>
      <w:r w:rsidR="2F52421A">
        <w:rPr>
          <w:noProof/>
        </w:rPr>
        <w:t xml:space="preserve">and </w:t>
      </w:r>
      <w:r w:rsidR="4ECDB9BE">
        <w:rPr>
          <w:noProof/>
        </w:rPr>
        <w:t xml:space="preserve">making </w:t>
      </w:r>
      <w:r w:rsidR="2F52421A">
        <w:rPr>
          <w:noProof/>
        </w:rPr>
        <w:t>best use of available data on skills needs and development</w:t>
      </w:r>
      <w:r w:rsidR="79D846A5">
        <w:rPr>
          <w:noProof/>
        </w:rPr>
        <w:t>.</w:t>
      </w:r>
    </w:p>
    <w:p w14:paraId="2D8D566B" w14:textId="56330ECB" w:rsidR="0D00A7C0" w:rsidRDefault="65CCBE25" w:rsidP="758738CB">
      <w:pPr>
        <w:pStyle w:val="ManualConsidrant"/>
        <w:rPr>
          <w:noProof/>
        </w:rPr>
      </w:pPr>
      <w:r>
        <w:rPr>
          <w:noProof/>
        </w:rPr>
        <w:t>(33)</w:t>
      </w:r>
      <w:r>
        <w:rPr>
          <w:noProof/>
        </w:rPr>
        <w:tab/>
      </w:r>
      <w:bookmarkStart w:id="4" w:name="_Hlk228458764"/>
      <w:r>
        <w:rPr>
          <w:noProof/>
        </w:rPr>
        <w:t>Social conditions continue to improve</w:t>
      </w:r>
      <w:r w:rsidR="4F900AC1">
        <w:rPr>
          <w:noProof/>
        </w:rPr>
        <w:t>,</w:t>
      </w:r>
      <w:r w:rsidR="3675E5CF">
        <w:rPr>
          <w:noProof/>
        </w:rPr>
        <w:t xml:space="preserve"> </w:t>
      </w:r>
      <w:r w:rsidR="20C994FA">
        <w:rPr>
          <w:noProof/>
        </w:rPr>
        <w:t>but</w:t>
      </w:r>
      <w:r w:rsidR="3675E5CF">
        <w:rPr>
          <w:noProof/>
        </w:rPr>
        <w:t xml:space="preserve"> </w:t>
      </w:r>
      <w:r w:rsidR="692AD3DB">
        <w:rPr>
          <w:noProof/>
        </w:rPr>
        <w:t>Romania</w:t>
      </w:r>
      <w:r w:rsidR="3A5C5458">
        <w:rPr>
          <w:noProof/>
        </w:rPr>
        <w:t xml:space="preserve"> still</w:t>
      </w:r>
      <w:r w:rsidR="692AD3DB">
        <w:rPr>
          <w:noProof/>
        </w:rPr>
        <w:t xml:space="preserve"> </w:t>
      </w:r>
      <w:r w:rsidR="3675E5CF">
        <w:rPr>
          <w:noProof/>
        </w:rPr>
        <w:t xml:space="preserve">has one of the highest risks of poverty or social exclusion in the EU, with </w:t>
      </w:r>
      <w:r w:rsidR="02D134DD">
        <w:rPr>
          <w:noProof/>
        </w:rPr>
        <w:t>child poverty and social exclusion especially high</w:t>
      </w:r>
      <w:r w:rsidR="56A8EA57">
        <w:rPr>
          <w:noProof/>
        </w:rPr>
        <w:t xml:space="preserve"> </w:t>
      </w:r>
      <w:r w:rsidR="3675E5CF">
        <w:rPr>
          <w:noProof/>
        </w:rPr>
        <w:t>(3</w:t>
      </w:r>
      <w:r w:rsidR="4FE6E070">
        <w:rPr>
          <w:noProof/>
        </w:rPr>
        <w:t>2</w:t>
      </w:r>
      <w:r w:rsidR="3675E5CF">
        <w:rPr>
          <w:noProof/>
        </w:rPr>
        <w:t xml:space="preserve">.8% vs </w:t>
      </w:r>
      <w:r w:rsidR="0BEEB2B5">
        <w:rPr>
          <w:noProof/>
        </w:rPr>
        <w:t>EU:</w:t>
      </w:r>
      <w:r w:rsidR="3675E5CF">
        <w:rPr>
          <w:noProof/>
        </w:rPr>
        <w:t>24.2%)</w:t>
      </w:r>
      <w:r w:rsidR="78A18172">
        <w:rPr>
          <w:noProof/>
        </w:rPr>
        <w:t xml:space="preserve">. </w:t>
      </w:r>
      <w:r w:rsidR="0FC4638A">
        <w:rPr>
          <w:noProof/>
        </w:rPr>
        <w:t>Vulnerable groups, such as Roma, persons with disabilities, low-educated populations,</w:t>
      </w:r>
      <w:r w:rsidR="3675E5CF">
        <w:rPr>
          <w:noProof/>
        </w:rPr>
        <w:t xml:space="preserve"> and </w:t>
      </w:r>
      <w:r w:rsidR="1BE61B9F">
        <w:rPr>
          <w:noProof/>
        </w:rPr>
        <w:t>people living</w:t>
      </w:r>
      <w:r w:rsidR="3675E5CF">
        <w:rPr>
          <w:noProof/>
        </w:rPr>
        <w:t xml:space="preserve"> in rural areas</w:t>
      </w:r>
      <w:r w:rsidR="1BE61B9F">
        <w:rPr>
          <w:noProof/>
        </w:rPr>
        <w:t xml:space="preserve"> </w:t>
      </w:r>
      <w:r w:rsidR="0FC4638A">
        <w:rPr>
          <w:noProof/>
        </w:rPr>
        <w:t>face elevated risks</w:t>
      </w:r>
      <w:r w:rsidR="7FEAF063">
        <w:rPr>
          <w:noProof/>
        </w:rPr>
        <w:t>.</w:t>
      </w:r>
      <w:r w:rsidR="7C9FB882">
        <w:rPr>
          <w:noProof/>
        </w:rPr>
        <w:t xml:space="preserve"> </w:t>
      </w:r>
      <w:r w:rsidR="4929BBA5">
        <w:rPr>
          <w:noProof/>
        </w:rPr>
        <w:t xml:space="preserve">The impact of social transfers (excluding pensions) on poverty reduction was </w:t>
      </w:r>
      <w:r w:rsidR="34B4B637">
        <w:rPr>
          <w:noProof/>
        </w:rPr>
        <w:t xml:space="preserve">limited </w:t>
      </w:r>
      <w:r w:rsidR="4929BBA5">
        <w:rPr>
          <w:noProof/>
        </w:rPr>
        <w:t>(</w:t>
      </w:r>
      <w:r w:rsidR="145BCA31">
        <w:rPr>
          <w:noProof/>
        </w:rPr>
        <w:t xml:space="preserve">18.8% vs </w:t>
      </w:r>
      <w:r w:rsidR="4929BBA5">
        <w:rPr>
          <w:noProof/>
        </w:rPr>
        <w:t>EU: 34.4%)</w:t>
      </w:r>
      <w:r w:rsidR="74E58005">
        <w:rPr>
          <w:noProof/>
        </w:rPr>
        <w:t xml:space="preserve">, </w:t>
      </w:r>
      <w:r w:rsidR="39859685">
        <w:rPr>
          <w:noProof/>
        </w:rPr>
        <w:t>and</w:t>
      </w:r>
      <w:r w:rsidR="2BB1E46D">
        <w:rPr>
          <w:noProof/>
        </w:rPr>
        <w:t xml:space="preserve"> </w:t>
      </w:r>
      <w:r w:rsidR="19032A08">
        <w:rPr>
          <w:noProof/>
        </w:rPr>
        <w:t>the</w:t>
      </w:r>
      <w:r w:rsidR="2BB1E46D">
        <w:rPr>
          <w:noProof/>
        </w:rPr>
        <w:t xml:space="preserve"> e</w:t>
      </w:r>
      <w:r w:rsidR="4929BBA5">
        <w:rPr>
          <w:noProof/>
        </w:rPr>
        <w:t>xpenditure on social protection also remains among the lowest in the EU</w:t>
      </w:r>
      <w:r w:rsidR="63FA0F7E">
        <w:rPr>
          <w:noProof/>
        </w:rPr>
        <w:t>.</w:t>
      </w:r>
      <w:r w:rsidR="7C9FB882">
        <w:rPr>
          <w:noProof/>
        </w:rPr>
        <w:t xml:space="preserve"> </w:t>
      </w:r>
      <w:r w:rsidR="7FDFFC51">
        <w:rPr>
          <w:noProof/>
        </w:rPr>
        <w:t xml:space="preserve">Social, health and educational services continue to be unevenly available, </w:t>
      </w:r>
      <w:r w:rsidR="6B021120">
        <w:rPr>
          <w:noProof/>
        </w:rPr>
        <w:t xml:space="preserve">with rural areas </w:t>
      </w:r>
      <w:r w:rsidR="7FDFFC51">
        <w:rPr>
          <w:noProof/>
        </w:rPr>
        <w:t>and marginalised communities such as Roma hav</w:t>
      </w:r>
      <w:r w:rsidR="5CD88548">
        <w:rPr>
          <w:noProof/>
        </w:rPr>
        <w:t>ing</w:t>
      </w:r>
      <w:r w:rsidR="7FDFFC51">
        <w:rPr>
          <w:noProof/>
        </w:rPr>
        <w:t xml:space="preserve"> difficulties </w:t>
      </w:r>
      <w:r w:rsidR="3646D68B">
        <w:rPr>
          <w:noProof/>
        </w:rPr>
        <w:t xml:space="preserve">in </w:t>
      </w:r>
      <w:r w:rsidR="7FDFFC51">
        <w:rPr>
          <w:noProof/>
        </w:rPr>
        <w:t>accessing them</w:t>
      </w:r>
      <w:r w:rsidR="0CF5CC14">
        <w:rPr>
          <w:noProof/>
        </w:rPr>
        <w:t xml:space="preserve">. </w:t>
      </w:r>
      <w:r w:rsidR="21FAD9BA">
        <w:rPr>
          <w:noProof/>
        </w:rPr>
        <w:t xml:space="preserve">Without a better </w:t>
      </w:r>
      <w:r w:rsidR="5D411B27">
        <w:rPr>
          <w:noProof/>
        </w:rPr>
        <w:t xml:space="preserve">coordination between central and local levels, including </w:t>
      </w:r>
      <w:r w:rsidR="7297A703">
        <w:rPr>
          <w:noProof/>
        </w:rPr>
        <w:t>on data collection and exchange</w:t>
      </w:r>
      <w:r w:rsidR="5D411B27">
        <w:rPr>
          <w:noProof/>
        </w:rPr>
        <w:t xml:space="preserve">, </w:t>
      </w:r>
      <w:r w:rsidR="67FDC34A">
        <w:rPr>
          <w:noProof/>
        </w:rPr>
        <w:t xml:space="preserve">evidence to assess social housing needs and the appropriateness </w:t>
      </w:r>
      <w:r w:rsidR="57337269">
        <w:rPr>
          <w:noProof/>
        </w:rPr>
        <w:t>of</w:t>
      </w:r>
      <w:r w:rsidR="67FDC34A">
        <w:rPr>
          <w:noProof/>
        </w:rPr>
        <w:t xml:space="preserve"> </w:t>
      </w:r>
      <w:r w:rsidR="4328443B">
        <w:rPr>
          <w:noProof/>
        </w:rPr>
        <w:t xml:space="preserve">the </w:t>
      </w:r>
      <w:r w:rsidR="5D411B27">
        <w:rPr>
          <w:noProof/>
        </w:rPr>
        <w:t>social housing stock</w:t>
      </w:r>
      <w:r w:rsidR="2A437A77">
        <w:rPr>
          <w:noProof/>
        </w:rPr>
        <w:t xml:space="preserve"> remains limited</w:t>
      </w:r>
      <w:r w:rsidR="5D411B27">
        <w:rPr>
          <w:noProof/>
        </w:rPr>
        <w:t>.</w:t>
      </w:r>
      <w:r w:rsidR="1128EB37">
        <w:rPr>
          <w:noProof/>
        </w:rPr>
        <w:t xml:space="preserve"> </w:t>
      </w:r>
      <w:r w:rsidR="7AC3FCA8">
        <w:rPr>
          <w:noProof/>
        </w:rPr>
        <w:t xml:space="preserve">Preventable and treatable mortality remained very high, </w:t>
      </w:r>
      <w:r w:rsidR="09D7B4C4">
        <w:rPr>
          <w:noProof/>
        </w:rPr>
        <w:t xml:space="preserve">while weak primary care, also due to lack of staff, further drives avoidable hospital use that is not cost effective and limits opportunities for early intervention. </w:t>
      </w:r>
      <w:r w:rsidR="51D20EE1">
        <w:rPr>
          <w:noProof/>
        </w:rPr>
        <w:t xml:space="preserve">Availability of long-term care </w:t>
      </w:r>
      <w:r w:rsidR="005D71AC">
        <w:rPr>
          <w:noProof/>
        </w:rPr>
        <w:t xml:space="preserve">and social </w:t>
      </w:r>
      <w:r w:rsidR="51D20EE1">
        <w:rPr>
          <w:noProof/>
        </w:rPr>
        <w:t xml:space="preserve">services remains insufficient, particularly for home care and </w:t>
      </w:r>
      <w:r w:rsidR="001758DA" w:rsidRPr="001758DA">
        <w:rPr>
          <w:noProof/>
        </w:rPr>
        <w:t>non-residential community-based services</w:t>
      </w:r>
      <w:r w:rsidR="001758DA">
        <w:rPr>
          <w:noProof/>
        </w:rPr>
        <w:t xml:space="preserve"> </w:t>
      </w:r>
      <w:r w:rsidR="008F3280">
        <w:rPr>
          <w:noProof/>
        </w:rPr>
        <w:t xml:space="preserve">for </w:t>
      </w:r>
      <w:r w:rsidR="51D20EE1">
        <w:rPr>
          <w:noProof/>
        </w:rPr>
        <w:t>independent living for persons with disabilities</w:t>
      </w:r>
      <w:r w:rsidR="00721B29">
        <w:rPr>
          <w:noProof/>
        </w:rPr>
        <w:t>,</w:t>
      </w:r>
      <w:r w:rsidR="00721B29" w:rsidRPr="00721B29">
        <w:rPr>
          <w:noProof/>
        </w:rPr>
        <w:t xml:space="preserve"> delaying the deinstitutionalisation process</w:t>
      </w:r>
      <w:r w:rsidR="51D20EE1">
        <w:rPr>
          <w:noProof/>
        </w:rPr>
        <w:t xml:space="preserve">. </w:t>
      </w:r>
      <w:r w:rsidR="22EA79B0">
        <w:rPr>
          <w:noProof/>
        </w:rPr>
        <w:t>Addressing these challenges would also contribute to supporting upward social convergence, in line with the Commission services’ second-stage country analysis of the Social Convergence Framework</w:t>
      </w:r>
      <w:r w:rsidR="00C020A6">
        <w:rPr>
          <w:noProof/>
        </w:rPr>
        <w:t xml:space="preserve"> (</w:t>
      </w:r>
      <w:r w:rsidR="00B55037">
        <w:rPr>
          <w:rStyle w:val="FootnoteReference"/>
          <w:noProof/>
        </w:rPr>
        <w:footnoteReference w:id="21"/>
      </w:r>
      <w:r w:rsidR="00C020A6">
        <w:rPr>
          <w:noProof/>
        </w:rPr>
        <w:t>)</w:t>
      </w:r>
      <w:r w:rsidR="22EA79B0">
        <w:rPr>
          <w:noProof/>
        </w:rPr>
        <w:t xml:space="preserve">. </w:t>
      </w:r>
      <w:r w:rsidR="603114CA">
        <w:rPr>
          <w:noProof/>
        </w:rPr>
        <w:t xml:space="preserve">Romania would benefit from </w:t>
      </w:r>
      <w:r w:rsidR="5C1FD49F">
        <w:rPr>
          <w:noProof/>
        </w:rPr>
        <w:t>improving</w:t>
      </w:r>
      <w:r w:rsidR="665EC6B3">
        <w:rPr>
          <w:noProof/>
        </w:rPr>
        <w:t xml:space="preserve"> the </w:t>
      </w:r>
      <w:r w:rsidR="58FBE516">
        <w:rPr>
          <w:noProof/>
        </w:rPr>
        <w:t>coverage and adequacy</w:t>
      </w:r>
      <w:r w:rsidR="665EC6B3">
        <w:rPr>
          <w:noProof/>
        </w:rPr>
        <w:t xml:space="preserve"> of the social protection</w:t>
      </w:r>
      <w:r w:rsidR="5860DBE4">
        <w:rPr>
          <w:noProof/>
        </w:rPr>
        <w:t xml:space="preserve"> system,</w:t>
      </w:r>
      <w:r w:rsidR="665EC6B3">
        <w:rPr>
          <w:noProof/>
        </w:rPr>
        <w:t xml:space="preserve"> </w:t>
      </w:r>
      <w:r w:rsidR="5473D740">
        <w:rPr>
          <w:noProof/>
        </w:rPr>
        <w:t xml:space="preserve">also for self-employed, including farmers, </w:t>
      </w:r>
      <w:r w:rsidR="6C73BE11">
        <w:rPr>
          <w:noProof/>
        </w:rPr>
        <w:t>stronger coordination across government levels</w:t>
      </w:r>
      <w:r w:rsidR="665EC6B3">
        <w:rPr>
          <w:noProof/>
        </w:rPr>
        <w:t xml:space="preserve"> </w:t>
      </w:r>
      <w:r w:rsidR="45FBD5AF">
        <w:rPr>
          <w:noProof/>
        </w:rPr>
        <w:t xml:space="preserve">and </w:t>
      </w:r>
      <w:r w:rsidR="1C3620EC">
        <w:rPr>
          <w:noProof/>
        </w:rPr>
        <w:t>a</w:t>
      </w:r>
      <w:r w:rsidR="53C23CF6">
        <w:rPr>
          <w:noProof/>
        </w:rPr>
        <w:t>dditional</w:t>
      </w:r>
      <w:r w:rsidR="075AB9B1">
        <w:rPr>
          <w:noProof/>
        </w:rPr>
        <w:t xml:space="preserve"> investments </w:t>
      </w:r>
      <w:r w:rsidR="691CCB13">
        <w:rPr>
          <w:noProof/>
        </w:rPr>
        <w:t xml:space="preserve">in </w:t>
      </w:r>
      <w:r w:rsidR="2A88ACF6">
        <w:rPr>
          <w:noProof/>
        </w:rPr>
        <w:t xml:space="preserve">accessible services to </w:t>
      </w:r>
      <w:r w:rsidR="665EC6B3">
        <w:rPr>
          <w:noProof/>
        </w:rPr>
        <w:t>reduc</w:t>
      </w:r>
      <w:r w:rsidR="0C9AAA68">
        <w:rPr>
          <w:noProof/>
        </w:rPr>
        <w:t xml:space="preserve">e </w:t>
      </w:r>
      <w:r w:rsidR="665EC6B3">
        <w:rPr>
          <w:noProof/>
        </w:rPr>
        <w:t>poverty and foster social inclusion</w:t>
      </w:r>
      <w:r w:rsidR="21B9DDDB">
        <w:rPr>
          <w:noProof/>
        </w:rPr>
        <w:t>.</w:t>
      </w:r>
      <w:bookmarkEnd w:id="4"/>
    </w:p>
    <w:p w14:paraId="223904C4" w14:textId="6DEAA2B4" w:rsidR="00CA0B25" w:rsidRPr="00CA0B25" w:rsidRDefault="023E42DB" w:rsidP="2CF78985">
      <w:pPr>
        <w:pStyle w:val="ManualConsidrant"/>
        <w:rPr>
          <w:rFonts w:eastAsia="Times New Roman"/>
          <w:noProof/>
          <w:color w:val="000000" w:themeColor="text1"/>
          <w:lang w:val="en-IE"/>
        </w:rPr>
      </w:pPr>
      <w:r>
        <w:rPr>
          <w:noProof/>
        </w:rPr>
        <w:t>(34)</w:t>
      </w:r>
      <w:r>
        <w:rPr>
          <w:noProof/>
        </w:rPr>
        <w:tab/>
      </w:r>
      <w:r w:rsidRPr="1B8EED88">
        <w:rPr>
          <w:rFonts w:eastAsia="Times New Roman"/>
          <w:noProof/>
          <w:color w:val="000000" w:themeColor="text1"/>
          <w:lang w:val="en-IE"/>
        </w:rPr>
        <w:t>In light of the Commission’s in-depth review and conclusions on the existence of excessive imbalances, recommendations under Article 6 of Regulation (EU) No 1176/2011 are reflected in recommendations (</w:t>
      </w:r>
      <w:r w:rsidR="7EA0BC05" w:rsidRPr="1B8EED88">
        <w:rPr>
          <w:rFonts w:eastAsia="Times New Roman"/>
          <w:noProof/>
          <w:color w:val="000000" w:themeColor="text1"/>
          <w:lang w:val="en-IE"/>
        </w:rPr>
        <w:t>1</w:t>
      </w:r>
      <w:r w:rsidRPr="1B8EED88">
        <w:rPr>
          <w:rFonts w:eastAsia="Times New Roman"/>
          <w:noProof/>
          <w:color w:val="000000" w:themeColor="text1"/>
          <w:lang w:val="en-IE"/>
        </w:rPr>
        <w:t>), (</w:t>
      </w:r>
      <w:r w:rsidR="7EA0BC05" w:rsidRPr="1B8EED88">
        <w:rPr>
          <w:rFonts w:eastAsia="Times New Roman"/>
          <w:noProof/>
          <w:color w:val="000000" w:themeColor="text1"/>
          <w:lang w:val="en-IE"/>
        </w:rPr>
        <w:t>2</w:t>
      </w:r>
      <w:r w:rsidRPr="1B8EED88">
        <w:rPr>
          <w:rFonts w:eastAsia="Times New Roman"/>
          <w:noProof/>
          <w:color w:val="000000" w:themeColor="text1"/>
          <w:lang w:val="en-IE"/>
        </w:rPr>
        <w:t>)</w:t>
      </w:r>
      <w:r w:rsidR="4C950551" w:rsidRPr="1B8EED88">
        <w:rPr>
          <w:rFonts w:eastAsia="Times New Roman"/>
          <w:noProof/>
          <w:color w:val="000000" w:themeColor="text1"/>
          <w:lang w:val="en-IE"/>
        </w:rPr>
        <w:t xml:space="preserve"> and </w:t>
      </w:r>
      <w:r w:rsidR="7EA0BC05" w:rsidRPr="1B8EED88">
        <w:rPr>
          <w:rFonts w:eastAsia="Times New Roman"/>
          <w:noProof/>
          <w:color w:val="000000" w:themeColor="text1"/>
          <w:lang w:val="en-IE"/>
        </w:rPr>
        <w:t>(3)</w:t>
      </w:r>
      <w:r w:rsidRPr="1B8EED88">
        <w:rPr>
          <w:rFonts w:eastAsia="Times New Roman"/>
          <w:noProof/>
          <w:color w:val="000000" w:themeColor="text1"/>
          <w:lang w:val="en-IE"/>
        </w:rPr>
        <w:t>. Policies referred to in recommendation (</w:t>
      </w:r>
      <w:r w:rsidR="60F523AA" w:rsidRPr="1B8EED88">
        <w:rPr>
          <w:rFonts w:eastAsia="Times New Roman"/>
          <w:noProof/>
          <w:color w:val="000000" w:themeColor="text1"/>
          <w:lang w:val="en-IE"/>
        </w:rPr>
        <w:t>1</w:t>
      </w:r>
      <w:r w:rsidRPr="1B8EED88">
        <w:rPr>
          <w:rFonts w:eastAsia="Times New Roman"/>
          <w:noProof/>
          <w:color w:val="000000" w:themeColor="text1"/>
          <w:lang w:val="en-IE"/>
        </w:rPr>
        <w:t xml:space="preserve">) help to address vulnerabilities linked to </w:t>
      </w:r>
      <w:r w:rsidR="0F09E712" w:rsidRPr="1B8EED88">
        <w:rPr>
          <w:rFonts w:eastAsia="Times New Roman"/>
          <w:noProof/>
          <w:color w:val="000000" w:themeColor="text1"/>
          <w:lang w:val="en-IE"/>
        </w:rPr>
        <w:t>large fiscal and external deficits</w:t>
      </w:r>
      <w:r w:rsidRPr="1B8EED88">
        <w:rPr>
          <w:rFonts w:eastAsia="Times New Roman"/>
          <w:noProof/>
          <w:color w:val="000000" w:themeColor="text1"/>
          <w:lang w:val="en-IE"/>
        </w:rPr>
        <w:t>. Policies referred to in recommendation</w:t>
      </w:r>
      <w:r w:rsidR="4F9CFB37" w:rsidRPr="1B8EED88">
        <w:rPr>
          <w:rFonts w:eastAsia="Times New Roman"/>
          <w:noProof/>
          <w:color w:val="000000" w:themeColor="text1"/>
          <w:lang w:val="en-IE"/>
        </w:rPr>
        <w:t>s</w:t>
      </w:r>
      <w:r w:rsidRPr="1B8EED88">
        <w:rPr>
          <w:rFonts w:eastAsia="Times New Roman"/>
          <w:noProof/>
          <w:color w:val="000000" w:themeColor="text1"/>
          <w:lang w:val="en-IE"/>
        </w:rPr>
        <w:t xml:space="preserve"> (</w:t>
      </w:r>
      <w:r w:rsidR="7B225C59" w:rsidRPr="1B8EED88">
        <w:rPr>
          <w:rFonts w:eastAsia="Times New Roman"/>
          <w:noProof/>
          <w:color w:val="000000" w:themeColor="text1"/>
          <w:lang w:val="en-IE"/>
        </w:rPr>
        <w:t>2</w:t>
      </w:r>
      <w:r w:rsidR="174696F4" w:rsidRPr="1B8EED88">
        <w:rPr>
          <w:rFonts w:eastAsia="Times New Roman"/>
          <w:noProof/>
          <w:color w:val="000000" w:themeColor="text1"/>
          <w:lang w:val="en-IE"/>
        </w:rPr>
        <w:t xml:space="preserve">, </w:t>
      </w:r>
      <w:r w:rsidR="00454864">
        <w:rPr>
          <w:rFonts w:eastAsia="Times New Roman"/>
          <w:noProof/>
          <w:color w:val="000000" w:themeColor="text1"/>
          <w:lang w:val="en-IE"/>
        </w:rPr>
        <w:t xml:space="preserve">and </w:t>
      </w:r>
      <w:r w:rsidR="174696F4" w:rsidRPr="1B8EED88">
        <w:rPr>
          <w:rFonts w:eastAsia="Times New Roman"/>
          <w:noProof/>
          <w:color w:val="000000" w:themeColor="text1"/>
          <w:lang w:val="en-IE"/>
        </w:rPr>
        <w:t>3</w:t>
      </w:r>
      <w:r w:rsidRPr="1B8EED88">
        <w:rPr>
          <w:rFonts w:eastAsia="Times New Roman"/>
          <w:noProof/>
          <w:color w:val="000000" w:themeColor="text1"/>
          <w:lang w:val="en-IE"/>
        </w:rPr>
        <w:t xml:space="preserve">) help to address vulnerabilities linked to </w:t>
      </w:r>
      <w:r w:rsidR="11112E38" w:rsidRPr="1B8EED88">
        <w:rPr>
          <w:rFonts w:eastAsia="Times New Roman"/>
          <w:noProof/>
          <w:color w:val="000000" w:themeColor="text1"/>
          <w:lang w:val="en-IE"/>
        </w:rPr>
        <w:t>competitiveness</w:t>
      </w:r>
      <w:r w:rsidRPr="1B8EED88">
        <w:rPr>
          <w:rFonts w:eastAsia="Times New Roman"/>
          <w:noProof/>
          <w:color w:val="000000" w:themeColor="text1"/>
          <w:lang w:val="en-IE"/>
        </w:rPr>
        <w:t>.</w:t>
      </w:r>
      <w:r w:rsidR="15A56CC6" w:rsidRPr="1B8EED88">
        <w:rPr>
          <w:rFonts w:eastAsia="Times New Roman"/>
          <w:noProof/>
          <w:color w:val="000000" w:themeColor="text1"/>
        </w:rPr>
        <w:t xml:space="preserve"> </w:t>
      </w:r>
    </w:p>
    <w:p w14:paraId="2B07508E" w14:textId="77777777" w:rsidR="00CA0B25" w:rsidRPr="00CA0B25" w:rsidRDefault="023E42DB" w:rsidP="65A46200">
      <w:pPr>
        <w:pStyle w:val="Formuledadoption"/>
        <w:rPr>
          <w:rFonts w:eastAsia="Times New Roman"/>
          <w:noProof/>
          <w:color w:val="000000" w:themeColor="text1"/>
        </w:rPr>
      </w:pPr>
      <w:r w:rsidRPr="10B7D957">
        <w:rPr>
          <w:rFonts w:eastAsia="Times New Roman"/>
          <w:noProof/>
          <w:color w:val="000000" w:themeColor="text1"/>
        </w:rPr>
        <w:t>HEREBY RECOMMENDS</w:t>
      </w:r>
      <w:r w:rsidRPr="10B7D957">
        <w:rPr>
          <w:rFonts w:eastAsia="Times New Roman"/>
          <w:noProof/>
          <w:color w:val="0000FF"/>
        </w:rPr>
        <w:t xml:space="preserve"> </w:t>
      </w:r>
      <w:r w:rsidRPr="10B7D957">
        <w:rPr>
          <w:rFonts w:eastAsia="Times New Roman"/>
          <w:noProof/>
          <w:color w:val="000000" w:themeColor="text1"/>
          <w:lang w:val="en-IE"/>
        </w:rPr>
        <w:t xml:space="preserve">that </w:t>
      </w:r>
      <w:r w:rsidR="66695E91" w:rsidRPr="10B7D957">
        <w:rPr>
          <w:rFonts w:eastAsia="Times New Roman"/>
          <w:noProof/>
          <w:color w:val="000000" w:themeColor="text1"/>
        </w:rPr>
        <w:t>Romania</w:t>
      </w:r>
      <w:r w:rsidRPr="10B7D957">
        <w:rPr>
          <w:rFonts w:eastAsia="Times New Roman"/>
          <w:noProof/>
          <w:color w:val="000000" w:themeColor="text1"/>
          <w:lang w:val="en-IE"/>
        </w:rPr>
        <w:t xml:space="preserve"> take action in 202</w:t>
      </w:r>
      <w:r w:rsidR="21D559DB" w:rsidRPr="10B7D957">
        <w:rPr>
          <w:rFonts w:eastAsia="Times New Roman"/>
          <w:noProof/>
          <w:color w:val="000000" w:themeColor="text1"/>
          <w:lang w:val="en-IE"/>
        </w:rPr>
        <w:t>6</w:t>
      </w:r>
      <w:r w:rsidRPr="10B7D957">
        <w:rPr>
          <w:rFonts w:eastAsia="Times New Roman"/>
          <w:noProof/>
          <w:color w:val="000000" w:themeColor="text1"/>
          <w:lang w:val="en-IE"/>
        </w:rPr>
        <w:t xml:space="preserve"> and 202</w:t>
      </w:r>
      <w:r w:rsidR="21D559DB" w:rsidRPr="10B7D957">
        <w:rPr>
          <w:rFonts w:eastAsia="Times New Roman"/>
          <w:noProof/>
          <w:color w:val="000000" w:themeColor="text1"/>
          <w:lang w:val="en-IE"/>
        </w:rPr>
        <w:t>7</w:t>
      </w:r>
      <w:r w:rsidRPr="10B7D957">
        <w:rPr>
          <w:rFonts w:eastAsia="Times New Roman"/>
          <w:noProof/>
          <w:color w:val="000000" w:themeColor="text1"/>
          <w:lang w:val="en-IE"/>
        </w:rPr>
        <w:t xml:space="preserve"> to: </w:t>
      </w:r>
    </w:p>
    <w:p w14:paraId="52AA3386" w14:textId="0F4963CD" w:rsidR="00CA0B25" w:rsidRPr="00CA0B25" w:rsidRDefault="000A3466" w:rsidP="00A73FA0">
      <w:pPr>
        <w:pStyle w:val="ManualNumPar1"/>
        <w:rPr>
          <w:rFonts w:eastAsia="Times New Roman"/>
          <w:noProof/>
          <w:color w:val="000000" w:themeColor="text1"/>
        </w:rPr>
      </w:pPr>
      <w:r>
        <w:rPr>
          <w:noProof/>
        </w:rPr>
        <w:t>1.</w:t>
      </w:r>
      <w:r>
        <w:rPr>
          <w:noProof/>
        </w:rPr>
        <w:tab/>
      </w:r>
      <w:r w:rsidRPr="000A3466">
        <w:rPr>
          <w:rFonts w:eastAsia="Times New Roman"/>
          <w:noProof/>
          <w:color w:val="000000" w:themeColor="text1"/>
        </w:rPr>
        <w:t>Continue adhering to the maximum growth rates of net expenditure recommended by the Council on 8</w:t>
      </w:r>
      <w:r w:rsidR="00D9118C">
        <w:rPr>
          <w:rFonts w:eastAsia="Times New Roman"/>
          <w:noProof/>
          <w:color w:val="000000" w:themeColor="text1"/>
        </w:rPr>
        <w:t> </w:t>
      </w:r>
      <w:r w:rsidRPr="000A3466">
        <w:rPr>
          <w:rFonts w:eastAsia="Times New Roman"/>
          <w:noProof/>
          <w:color w:val="000000" w:themeColor="text1"/>
        </w:rPr>
        <w:t>July</w:t>
      </w:r>
      <w:r w:rsidR="00D9118C">
        <w:rPr>
          <w:rFonts w:eastAsia="Times New Roman"/>
          <w:noProof/>
          <w:color w:val="000000" w:themeColor="text1"/>
        </w:rPr>
        <w:t> </w:t>
      </w:r>
      <w:r w:rsidRPr="000A3466">
        <w:rPr>
          <w:rFonts w:eastAsia="Times New Roman"/>
          <w:noProof/>
          <w:color w:val="000000" w:themeColor="text1"/>
        </w:rPr>
        <w:t>2025, with a view to bringing an end to the situation of an excessive deficit.</w:t>
      </w:r>
      <w:r w:rsidR="009524BB" w:rsidRPr="10B7D957">
        <w:rPr>
          <w:rFonts w:eastAsia="Times New Roman"/>
          <w:noProof/>
          <w:color w:val="000000" w:themeColor="text1"/>
        </w:rPr>
        <w:t xml:space="preserve"> </w:t>
      </w:r>
      <w:r w:rsidR="00F466B7" w:rsidRPr="00F466B7">
        <w:rPr>
          <w:rFonts w:eastAsia="Times New Roman"/>
          <w:noProof/>
          <w:color w:val="000000" w:themeColor="text1"/>
        </w:rPr>
        <w:t>Reinforce defence spending and readiness while ensuring spending efficiency and gradually adapting the budget to sustain structurally higher defence spending.</w:t>
      </w:r>
      <w:r w:rsidR="69DC4355" w:rsidRPr="10B7D957">
        <w:rPr>
          <w:rFonts w:eastAsia="Times New Roman"/>
          <w:noProof/>
          <w:color w:val="000000" w:themeColor="text1"/>
        </w:rPr>
        <w:t xml:space="preserve"> </w:t>
      </w:r>
      <w:r w:rsidR="58D923CB" w:rsidRPr="10B7D957">
        <w:rPr>
          <w:rFonts w:eastAsia="Times New Roman"/>
          <w:noProof/>
          <w:color w:val="000000" w:themeColor="text1"/>
        </w:rPr>
        <w:t xml:space="preserve">Ensure that any measures taken to mitigate the impact </w:t>
      </w:r>
      <w:r w:rsidR="21F23D09" w:rsidRPr="10B7D957">
        <w:rPr>
          <w:rFonts w:eastAsia="Times New Roman"/>
          <w:noProof/>
          <w:color w:val="000000" w:themeColor="text1"/>
        </w:rPr>
        <w:t>of</w:t>
      </w:r>
      <w:r w:rsidR="2D6D2647" w:rsidRPr="10B7D957">
        <w:rPr>
          <w:rFonts w:eastAsia="Times New Roman"/>
          <w:noProof/>
          <w:color w:val="000000" w:themeColor="text1"/>
        </w:rPr>
        <w:t xml:space="preserve"> the</w:t>
      </w:r>
      <w:r w:rsidR="58D923CB" w:rsidRPr="10B7D957">
        <w:rPr>
          <w:rFonts w:eastAsia="Times New Roman"/>
          <w:noProof/>
          <w:color w:val="000000" w:themeColor="text1"/>
        </w:rPr>
        <w:t xml:space="preserve"> hike in energy prices are temporary, targeted at protecting vulnerable households </w:t>
      </w:r>
      <w:r w:rsidR="00C060AA">
        <w:rPr>
          <w:rFonts w:eastAsia="Times New Roman"/>
          <w:noProof/>
          <w:color w:val="000000" w:themeColor="text1"/>
        </w:rPr>
        <w:t>or at</w:t>
      </w:r>
      <w:r w:rsidR="00C060AA" w:rsidRPr="10B7D957">
        <w:rPr>
          <w:rFonts w:eastAsia="Times New Roman"/>
          <w:noProof/>
          <w:color w:val="000000" w:themeColor="text1"/>
        </w:rPr>
        <w:t xml:space="preserve"> </w:t>
      </w:r>
      <w:r w:rsidR="00431778" w:rsidRPr="00431778">
        <w:rPr>
          <w:rFonts w:eastAsia="Times New Roman"/>
          <w:noProof/>
          <w:color w:val="000000" w:themeColor="text1"/>
        </w:rPr>
        <w:t xml:space="preserve">addressing the needs of </w:t>
      </w:r>
      <w:r w:rsidR="58D923CB" w:rsidRPr="10B7D957">
        <w:rPr>
          <w:rFonts w:eastAsia="Times New Roman"/>
          <w:noProof/>
          <w:color w:val="000000" w:themeColor="text1"/>
        </w:rPr>
        <w:t xml:space="preserve">energy-intensive firms, preserve incentives for energy savings </w:t>
      </w:r>
      <w:r w:rsidR="00EA5CBD">
        <w:rPr>
          <w:rFonts w:eastAsia="Times New Roman"/>
          <w:noProof/>
          <w:color w:val="000000" w:themeColor="text1"/>
        </w:rPr>
        <w:t xml:space="preserve">while ensuring </w:t>
      </w:r>
      <w:r w:rsidR="38D16BF6" w:rsidRPr="10B7D957">
        <w:rPr>
          <w:rFonts w:eastAsia="Times New Roman"/>
          <w:noProof/>
          <w:color w:val="000000" w:themeColor="text1"/>
        </w:rPr>
        <w:t xml:space="preserve">that </w:t>
      </w:r>
      <w:r w:rsidR="58D923CB" w:rsidRPr="10B7D957">
        <w:rPr>
          <w:rFonts w:eastAsia="Times New Roman"/>
          <w:noProof/>
          <w:color w:val="000000" w:themeColor="text1"/>
        </w:rPr>
        <w:t xml:space="preserve">their fiscal cost is compatible with the </w:t>
      </w:r>
      <w:r>
        <w:rPr>
          <w:rFonts w:eastAsia="Times New Roman"/>
          <w:noProof/>
          <w:color w:val="000000" w:themeColor="text1"/>
        </w:rPr>
        <w:t>commitments under the EU fiscal framework</w:t>
      </w:r>
      <w:r w:rsidR="58D923CB" w:rsidRPr="10B7D957">
        <w:rPr>
          <w:rFonts w:eastAsia="Times New Roman"/>
          <w:noProof/>
          <w:color w:val="000000" w:themeColor="text1"/>
        </w:rPr>
        <w:t xml:space="preserve">. </w:t>
      </w:r>
      <w:r w:rsidR="0E0B0E16" w:rsidRPr="10B7D957">
        <w:rPr>
          <w:rFonts w:eastAsia="Times New Roman"/>
          <w:noProof/>
          <w:color w:val="000000" w:themeColor="text1"/>
        </w:rPr>
        <w:t xml:space="preserve">Take </w:t>
      </w:r>
      <w:r w:rsidR="22F9EED5" w:rsidRPr="10B7D957">
        <w:rPr>
          <w:rFonts w:eastAsia="Times New Roman"/>
          <w:noProof/>
          <w:color w:val="000000" w:themeColor="text1"/>
        </w:rPr>
        <w:t xml:space="preserve">further </w:t>
      </w:r>
      <w:r w:rsidR="0E0B0E16" w:rsidRPr="10B7D957">
        <w:rPr>
          <w:rFonts w:eastAsia="Times New Roman"/>
          <w:noProof/>
          <w:color w:val="000000" w:themeColor="text1"/>
        </w:rPr>
        <w:t xml:space="preserve">decisive actions to safeguard the sustainability of public finances, including by </w:t>
      </w:r>
      <w:r w:rsidR="144DDDD7" w:rsidRPr="10B7D957">
        <w:rPr>
          <w:rFonts w:eastAsia="Times New Roman"/>
          <w:noProof/>
          <w:color w:val="000000" w:themeColor="text1"/>
        </w:rPr>
        <w:t xml:space="preserve">fully implementing the general and special pension reforms, designing and implementing a reform of public sector wages conducive to fiscal consolidation and greater fairness and </w:t>
      </w:r>
      <w:r w:rsidR="0E0B0E16" w:rsidRPr="10B7D957">
        <w:rPr>
          <w:rFonts w:eastAsia="Times New Roman"/>
          <w:noProof/>
          <w:color w:val="000000" w:themeColor="text1"/>
        </w:rPr>
        <w:t>strengthening budgetary procedures to ensure better control over public investments. Increase the overall tax collection as a share of GDP, by focusing on closing the VAT and CIT gaps.</w:t>
      </w:r>
    </w:p>
    <w:p w14:paraId="66877C26" w14:textId="77777777" w:rsidR="00267F93" w:rsidRDefault="7CB76409" w:rsidP="53919D7E">
      <w:pPr>
        <w:pStyle w:val="ManualNumPar1"/>
        <w:rPr>
          <w:rFonts w:eastAsia="Times New Roman"/>
          <w:noProof/>
          <w:color w:val="000000" w:themeColor="text1"/>
        </w:rPr>
      </w:pPr>
      <w:r>
        <w:rPr>
          <w:noProof/>
        </w:rPr>
        <w:t>2.</w:t>
      </w:r>
      <w:r>
        <w:rPr>
          <w:noProof/>
        </w:rPr>
        <w:tab/>
      </w:r>
      <w:r w:rsidRPr="70B8D270">
        <w:rPr>
          <w:rFonts w:eastAsia="Times New Roman"/>
          <w:noProof/>
          <w:color w:val="000000" w:themeColor="text1"/>
        </w:rPr>
        <w:t>Ensure continuity of reforms and investment</w:t>
      </w:r>
      <w:r w:rsidR="009E5677" w:rsidRPr="70B8D270">
        <w:rPr>
          <w:rFonts w:eastAsia="Times New Roman"/>
          <w:noProof/>
          <w:color w:val="000000" w:themeColor="text1"/>
        </w:rPr>
        <w:t>s</w:t>
      </w:r>
      <w:r w:rsidRPr="70B8D270">
        <w:rPr>
          <w:rFonts w:eastAsia="Times New Roman"/>
          <w:noProof/>
          <w:color w:val="000000" w:themeColor="text1"/>
        </w:rPr>
        <w:t xml:space="preserve"> implemented under the Recovery and Resilience Facility. </w:t>
      </w:r>
      <w:r w:rsidR="7FAE282D" w:rsidRPr="70B8D270">
        <w:rPr>
          <w:rFonts w:eastAsia="Times New Roman"/>
          <w:noProof/>
          <w:color w:val="000000" w:themeColor="text1"/>
        </w:rPr>
        <w:t>Sustain</w:t>
      </w:r>
      <w:r w:rsidR="023E42DB" w:rsidRPr="70B8D270">
        <w:rPr>
          <w:rFonts w:eastAsia="Times New Roman"/>
          <w:noProof/>
          <w:color w:val="000000" w:themeColor="text1"/>
        </w:rPr>
        <w:t xml:space="preserve"> implementation </w:t>
      </w:r>
      <w:r w:rsidR="7FAE282D" w:rsidRPr="70B8D270">
        <w:rPr>
          <w:rFonts w:eastAsia="Times New Roman"/>
          <w:noProof/>
          <w:color w:val="000000" w:themeColor="text1"/>
        </w:rPr>
        <w:t>momentum under</w:t>
      </w:r>
      <w:r w:rsidR="023E42DB" w:rsidRPr="70B8D270">
        <w:rPr>
          <w:rFonts w:eastAsia="Times New Roman"/>
          <w:noProof/>
          <w:color w:val="000000" w:themeColor="text1"/>
        </w:rPr>
        <w:t xml:space="preserve"> cohesion policy programmes building, where appropriate, on</w:t>
      </w:r>
      <w:r w:rsidR="42271C8B" w:rsidRPr="70B8D270">
        <w:rPr>
          <w:rFonts w:eastAsia="Times New Roman"/>
          <w:noProof/>
          <w:color w:val="000000" w:themeColor="text1"/>
        </w:rPr>
        <w:t xml:space="preserve"> the reallocation to strategic priorities </w:t>
      </w:r>
      <w:r w:rsidR="00155388">
        <w:rPr>
          <w:rFonts w:eastAsia="Times New Roman"/>
          <w:noProof/>
          <w:color w:val="000000" w:themeColor="text1"/>
        </w:rPr>
        <w:t xml:space="preserve">and flexibilities </w:t>
      </w:r>
      <w:r w:rsidR="42271C8B" w:rsidRPr="70B8D270">
        <w:rPr>
          <w:rFonts w:eastAsia="Times New Roman"/>
          <w:noProof/>
          <w:color w:val="000000" w:themeColor="text1"/>
        </w:rPr>
        <w:t xml:space="preserve">in the mid-term review </w:t>
      </w:r>
      <w:r w:rsidR="00946EFD">
        <w:rPr>
          <w:rFonts w:eastAsia="Times New Roman"/>
          <w:noProof/>
          <w:color w:val="000000" w:themeColor="text1"/>
        </w:rPr>
        <w:t>of</w:t>
      </w:r>
      <w:r w:rsidR="023E42DB" w:rsidRPr="70B8D270">
        <w:rPr>
          <w:rFonts w:eastAsia="Times New Roman"/>
          <w:noProof/>
          <w:color w:val="000000" w:themeColor="text1"/>
        </w:rPr>
        <w:t xml:space="preserve"> the cohesion policy framework</w:t>
      </w:r>
      <w:r w:rsidR="29E7EABA" w:rsidRPr="70B8D270">
        <w:rPr>
          <w:rFonts w:eastAsia="Times New Roman"/>
          <w:noProof/>
          <w:color w:val="000000" w:themeColor="text1"/>
        </w:rPr>
        <w:t xml:space="preserve">. </w:t>
      </w:r>
    </w:p>
    <w:p w14:paraId="76B2A581" w14:textId="2252481F" w:rsidR="00C52A84" w:rsidRPr="00C52A84" w:rsidRDefault="3C01E60A" w:rsidP="00D80BEE">
      <w:pPr>
        <w:pStyle w:val="ManualNumPar1"/>
        <w:rPr>
          <w:rFonts w:eastAsia="Times New Roman"/>
          <w:noProof/>
          <w:color w:val="000000" w:themeColor="text1"/>
        </w:rPr>
      </w:pPr>
      <w:r>
        <w:rPr>
          <w:noProof/>
        </w:rPr>
        <w:t>3.</w:t>
      </w:r>
      <w:r>
        <w:rPr>
          <w:noProof/>
        </w:rPr>
        <w:tab/>
      </w:r>
      <w:r w:rsidRPr="7A658C1A">
        <w:rPr>
          <w:rFonts w:eastAsia="Times New Roman"/>
          <w:noProof/>
          <w:color w:val="000000" w:themeColor="text1"/>
        </w:rPr>
        <w:t xml:space="preserve">Foster competitiveness and reduce </w:t>
      </w:r>
      <w:r w:rsidR="2E40B777" w:rsidRPr="7A658C1A">
        <w:rPr>
          <w:rFonts w:eastAsia="Times New Roman"/>
          <w:noProof/>
          <w:color w:val="000000" w:themeColor="text1"/>
        </w:rPr>
        <w:t xml:space="preserve">territorial </w:t>
      </w:r>
      <w:r w:rsidRPr="7A658C1A">
        <w:rPr>
          <w:rFonts w:eastAsia="Times New Roman"/>
          <w:noProof/>
          <w:color w:val="000000" w:themeColor="text1"/>
        </w:rPr>
        <w:t>disparities by promoting private investment</w:t>
      </w:r>
      <w:r w:rsidR="000010A6" w:rsidRPr="7A658C1A">
        <w:rPr>
          <w:rFonts w:eastAsia="Times New Roman"/>
          <w:noProof/>
          <w:color w:val="000000" w:themeColor="text1"/>
        </w:rPr>
        <w:t>, including</w:t>
      </w:r>
      <w:r w:rsidRPr="7A658C1A">
        <w:rPr>
          <w:rFonts w:eastAsia="Times New Roman"/>
          <w:noProof/>
          <w:color w:val="000000" w:themeColor="text1"/>
        </w:rPr>
        <w:t xml:space="preserve"> in </w:t>
      </w:r>
      <w:r w:rsidR="445E1FED" w:rsidRPr="7A658C1A">
        <w:rPr>
          <w:rFonts w:eastAsia="Times New Roman"/>
          <w:noProof/>
          <w:color w:val="000000" w:themeColor="text1"/>
        </w:rPr>
        <w:t>research and</w:t>
      </w:r>
      <w:r w:rsidRPr="7A658C1A">
        <w:rPr>
          <w:rFonts w:eastAsia="Times New Roman"/>
          <w:noProof/>
          <w:color w:val="000000" w:themeColor="text1"/>
        </w:rPr>
        <w:t xml:space="preserve"> innovation, </w:t>
      </w:r>
      <w:r w:rsidR="64C1ACB0" w:rsidRPr="7A658C1A">
        <w:rPr>
          <w:rFonts w:eastAsia="Times New Roman"/>
          <w:noProof/>
          <w:color w:val="000000" w:themeColor="text1"/>
        </w:rPr>
        <w:t xml:space="preserve">and </w:t>
      </w:r>
      <w:r w:rsidRPr="7A658C1A">
        <w:rPr>
          <w:rFonts w:eastAsia="Times New Roman"/>
          <w:noProof/>
          <w:color w:val="000000" w:themeColor="text1"/>
        </w:rPr>
        <w:t xml:space="preserve">ensuring reliable long-term public R&amp;D investment. </w:t>
      </w:r>
      <w:r w:rsidR="6CE087A8" w:rsidRPr="6313C3D2">
        <w:rPr>
          <w:rFonts w:eastAsia="Times New Roman"/>
          <w:noProof/>
          <w:color w:val="000000" w:themeColor="text1"/>
        </w:rPr>
        <w:t>Improv</w:t>
      </w:r>
      <w:r w:rsidR="00A067B0" w:rsidRPr="6313C3D2">
        <w:rPr>
          <w:rFonts w:eastAsia="Times New Roman"/>
          <w:noProof/>
          <w:color w:val="000000" w:themeColor="text1"/>
        </w:rPr>
        <w:t>e</w:t>
      </w:r>
      <w:r w:rsidR="6CE087A8" w:rsidRPr="001D06F0">
        <w:rPr>
          <w:rFonts w:eastAsia="Times New Roman"/>
          <w:noProof/>
          <w:color w:val="000000" w:themeColor="text1"/>
        </w:rPr>
        <w:t xml:space="preserve"> the quality and effectiveness of public administration</w:t>
      </w:r>
      <w:r w:rsidR="00D63948">
        <w:rPr>
          <w:rFonts w:eastAsia="Times New Roman"/>
          <w:noProof/>
          <w:color w:val="000000" w:themeColor="text1"/>
        </w:rPr>
        <w:t xml:space="preserve"> at </w:t>
      </w:r>
      <w:r w:rsidR="4716C6FF" w:rsidRPr="7A658C1A">
        <w:rPr>
          <w:rFonts w:eastAsia="Times New Roman"/>
          <w:noProof/>
          <w:color w:val="000000" w:themeColor="text1"/>
        </w:rPr>
        <w:t>and across</w:t>
      </w:r>
      <w:r w:rsidR="0088DBBE" w:rsidRPr="7A658C1A">
        <w:rPr>
          <w:rFonts w:eastAsia="Times New Roman"/>
          <w:noProof/>
          <w:color w:val="000000" w:themeColor="text1"/>
        </w:rPr>
        <w:t xml:space="preserve"> </w:t>
      </w:r>
      <w:r w:rsidR="00D63948">
        <w:rPr>
          <w:rFonts w:eastAsia="Times New Roman"/>
          <w:noProof/>
          <w:color w:val="000000" w:themeColor="text1"/>
        </w:rPr>
        <w:t xml:space="preserve">all levels of </w:t>
      </w:r>
      <w:r w:rsidR="00F57143">
        <w:rPr>
          <w:rFonts w:eastAsia="Times New Roman"/>
          <w:noProof/>
          <w:color w:val="000000" w:themeColor="text1"/>
        </w:rPr>
        <w:t>government</w:t>
      </w:r>
      <w:r w:rsidR="6CE087A8" w:rsidRPr="00D81E2D">
        <w:rPr>
          <w:rFonts w:eastAsia="Times New Roman"/>
          <w:noProof/>
          <w:color w:val="000000" w:themeColor="text1"/>
        </w:rPr>
        <w:t>, the digitalisation of public services</w:t>
      </w:r>
      <w:r w:rsidR="6CE087A8" w:rsidRPr="001D06F0">
        <w:rPr>
          <w:rFonts w:eastAsia="Times New Roman"/>
          <w:noProof/>
          <w:color w:val="000000" w:themeColor="text1"/>
        </w:rPr>
        <w:t xml:space="preserve"> and the predictability </w:t>
      </w:r>
      <w:r w:rsidR="6CE087A8" w:rsidRPr="00D81E2D">
        <w:rPr>
          <w:rFonts w:eastAsia="Times New Roman"/>
          <w:noProof/>
          <w:color w:val="000000" w:themeColor="text1"/>
        </w:rPr>
        <w:t xml:space="preserve">and quality </w:t>
      </w:r>
      <w:r w:rsidR="6CE087A8" w:rsidRPr="001D06F0">
        <w:rPr>
          <w:rFonts w:eastAsia="Times New Roman"/>
          <w:noProof/>
          <w:color w:val="000000" w:themeColor="text1"/>
        </w:rPr>
        <w:t xml:space="preserve">of decision-making, through </w:t>
      </w:r>
      <w:r w:rsidR="6CE087A8" w:rsidRPr="50CDFCF8">
        <w:rPr>
          <w:rFonts w:eastAsia="Times New Roman"/>
          <w:noProof/>
          <w:color w:val="000000" w:themeColor="text1"/>
        </w:rPr>
        <w:t>appropriate stakeholder consultations, effective impact assessments and streamlined administrative procedures</w:t>
      </w:r>
      <w:r w:rsidR="6CE087A8" w:rsidRPr="005D1652">
        <w:rPr>
          <w:rFonts w:eastAsia="Times New Roman"/>
          <w:noProof/>
          <w:color w:val="000000" w:themeColor="text1"/>
        </w:rPr>
        <w:t xml:space="preserve">. </w:t>
      </w:r>
      <w:r w:rsidR="00933B4B" w:rsidRPr="005D1652">
        <w:rPr>
          <w:rFonts w:eastAsia="Times New Roman"/>
          <w:noProof/>
          <w:color w:val="000000" w:themeColor="text1"/>
        </w:rPr>
        <w:t xml:space="preserve">Strengthen the implementation of the corporate governance framework for state-owned enterprises, while promoting the economic efficiency and rationalisation of the sector. </w:t>
      </w:r>
      <w:r w:rsidR="007A0541">
        <w:rPr>
          <w:rFonts w:eastAsia="Times New Roman"/>
          <w:noProof/>
          <w:color w:val="000000" w:themeColor="text1"/>
        </w:rPr>
        <w:t>E</w:t>
      </w:r>
      <w:r w:rsidR="6CE087A8" w:rsidRPr="50CDFCF8">
        <w:rPr>
          <w:rFonts w:eastAsia="Times New Roman"/>
          <w:noProof/>
          <w:color w:val="000000" w:themeColor="text1"/>
        </w:rPr>
        <w:t xml:space="preserve">nsure mature public </w:t>
      </w:r>
      <w:r w:rsidR="6CE087A8" w:rsidRPr="524F3FAB">
        <w:rPr>
          <w:rFonts w:eastAsia="Times New Roman"/>
          <w:noProof/>
          <w:color w:val="000000" w:themeColor="text1"/>
        </w:rPr>
        <w:t>investment</w:t>
      </w:r>
      <w:r w:rsidR="0F536A68" w:rsidRPr="524F3FAB">
        <w:rPr>
          <w:rFonts w:eastAsia="Times New Roman"/>
          <w:noProof/>
          <w:color w:val="000000" w:themeColor="text1"/>
        </w:rPr>
        <w:t>s</w:t>
      </w:r>
      <w:r w:rsidR="6CE087A8" w:rsidRPr="524F3FAB">
        <w:rPr>
          <w:rFonts w:eastAsia="Times New Roman"/>
          <w:noProof/>
          <w:color w:val="000000" w:themeColor="text1"/>
        </w:rPr>
        <w:t xml:space="preserve"> </w:t>
      </w:r>
      <w:r w:rsidR="6CE087A8" w:rsidRPr="50CDFCF8">
        <w:rPr>
          <w:rFonts w:eastAsia="Times New Roman"/>
          <w:noProof/>
          <w:color w:val="000000" w:themeColor="text1"/>
        </w:rPr>
        <w:t xml:space="preserve">are carried out in a timely manner, </w:t>
      </w:r>
      <w:r w:rsidR="6CE087A8" w:rsidRPr="00D81E2D">
        <w:rPr>
          <w:rFonts w:eastAsia="Times New Roman"/>
          <w:noProof/>
          <w:color w:val="000000" w:themeColor="text1"/>
        </w:rPr>
        <w:t>including through effective public procurement procedures</w:t>
      </w:r>
      <w:r w:rsidR="00963A01">
        <w:rPr>
          <w:rFonts w:eastAsia="Times New Roman"/>
          <w:noProof/>
          <w:color w:val="000000" w:themeColor="text1"/>
        </w:rPr>
        <w:t>.</w:t>
      </w:r>
      <w:r w:rsidR="6CE087A8" w:rsidRPr="00D81E2D">
        <w:rPr>
          <w:rFonts w:eastAsia="Times New Roman"/>
          <w:noProof/>
          <w:color w:val="000000" w:themeColor="text1"/>
        </w:rPr>
        <w:t xml:space="preserve"> </w:t>
      </w:r>
      <w:r w:rsidR="2611242C" w:rsidRPr="4B7D3A62">
        <w:rPr>
          <w:rFonts w:eastAsia="Times New Roman"/>
          <w:noProof/>
          <w:color w:val="000000" w:themeColor="text1"/>
        </w:rPr>
        <w:t xml:space="preserve">Facilitate investments in environmental infrastructure and </w:t>
      </w:r>
      <w:r w:rsidR="1E05F6F2" w:rsidRPr="7A658C1A">
        <w:rPr>
          <w:rFonts w:eastAsia="Times New Roman"/>
          <w:noProof/>
          <w:color w:val="000000" w:themeColor="text1"/>
        </w:rPr>
        <w:t xml:space="preserve">in </w:t>
      </w:r>
      <w:r w:rsidR="2611242C" w:rsidRPr="4B7D3A62">
        <w:rPr>
          <w:rFonts w:eastAsia="Times New Roman"/>
          <w:noProof/>
          <w:color w:val="000000" w:themeColor="text1"/>
        </w:rPr>
        <w:t>sustainable</w:t>
      </w:r>
      <w:r w:rsidR="1EAA7F3C" w:rsidRPr="7A658C1A">
        <w:rPr>
          <w:rFonts w:eastAsia="Times New Roman"/>
          <w:noProof/>
          <w:color w:val="000000" w:themeColor="text1"/>
        </w:rPr>
        <w:t xml:space="preserve"> and</w:t>
      </w:r>
      <w:r w:rsidR="2611242C" w:rsidRPr="4B7D3A62">
        <w:rPr>
          <w:rFonts w:eastAsia="Times New Roman"/>
          <w:noProof/>
          <w:color w:val="000000" w:themeColor="text1"/>
        </w:rPr>
        <w:t xml:space="preserve"> safe transport, </w:t>
      </w:r>
      <w:r w:rsidR="26B8601D" w:rsidRPr="7A658C1A">
        <w:rPr>
          <w:rFonts w:eastAsia="Times New Roman"/>
          <w:noProof/>
          <w:color w:val="000000" w:themeColor="text1"/>
        </w:rPr>
        <w:t xml:space="preserve">including </w:t>
      </w:r>
      <w:r w:rsidR="2611242C" w:rsidRPr="4B7D3A62">
        <w:rPr>
          <w:rFonts w:eastAsia="Times New Roman"/>
          <w:noProof/>
          <w:color w:val="000000" w:themeColor="text1"/>
        </w:rPr>
        <w:t>to increase the connectivity of remote and rural areas and climate resilience.</w:t>
      </w:r>
      <w:r w:rsidR="4FC36DA1" w:rsidRPr="7A658C1A">
        <w:rPr>
          <w:rFonts w:asciiTheme="minorHAnsi" w:eastAsiaTheme="minorEastAsia" w:hAnsiTheme="minorHAnsi" w:cstheme="minorBidi"/>
          <w:noProof/>
          <w:color w:val="000000" w:themeColor="text1"/>
        </w:rPr>
        <w:t xml:space="preserve"> </w:t>
      </w:r>
    </w:p>
    <w:p w14:paraId="3E842EB0" w14:textId="5A6AAACD" w:rsidR="00C01CC6" w:rsidRDefault="66EB1D5A" w:rsidP="00CE7D61">
      <w:pPr>
        <w:pStyle w:val="ManualNumPar1"/>
        <w:rPr>
          <w:noProof/>
        </w:rPr>
      </w:pPr>
      <w:r>
        <w:rPr>
          <w:noProof/>
        </w:rPr>
        <w:t>4.</w:t>
      </w:r>
      <w:r>
        <w:rPr>
          <w:noProof/>
        </w:rPr>
        <w:tab/>
        <w:t>F</w:t>
      </w:r>
      <w:r w:rsidR="636216DF">
        <w:rPr>
          <w:noProof/>
        </w:rPr>
        <w:t>urther</w:t>
      </w:r>
      <w:r w:rsidR="636216DF" w:rsidRPr="4B7D3A62">
        <w:rPr>
          <w:noProof/>
        </w:rPr>
        <w:t xml:space="preserve"> decarbonise the </w:t>
      </w:r>
      <w:r w:rsidR="17014F7A">
        <w:rPr>
          <w:noProof/>
        </w:rPr>
        <w:t>energy sector</w:t>
      </w:r>
      <w:r w:rsidR="174F20CD">
        <w:rPr>
          <w:noProof/>
        </w:rPr>
        <w:t xml:space="preserve"> </w:t>
      </w:r>
      <w:r w:rsidR="636216DF" w:rsidRPr="4B7D3A62">
        <w:rPr>
          <w:noProof/>
        </w:rPr>
        <w:t xml:space="preserve">by </w:t>
      </w:r>
      <w:r w:rsidR="636216DF">
        <w:rPr>
          <w:noProof/>
        </w:rPr>
        <w:t>boosting</w:t>
      </w:r>
      <w:r w:rsidR="636216DF" w:rsidRPr="4B7D3A62">
        <w:rPr>
          <w:noProof/>
        </w:rPr>
        <w:t xml:space="preserve"> the flexibility and grid capacity of the </w:t>
      </w:r>
      <w:r w:rsidR="011132C5">
        <w:rPr>
          <w:noProof/>
        </w:rPr>
        <w:t xml:space="preserve">electricity </w:t>
      </w:r>
      <w:r w:rsidR="636216DF" w:rsidRPr="4B7D3A62">
        <w:rPr>
          <w:noProof/>
        </w:rPr>
        <w:t>system</w:t>
      </w:r>
      <w:r w:rsidR="00995DB3">
        <w:rPr>
          <w:noProof/>
        </w:rPr>
        <w:t>,</w:t>
      </w:r>
      <w:r w:rsidR="05037AEF">
        <w:rPr>
          <w:noProof/>
        </w:rPr>
        <w:t xml:space="preserve"> </w:t>
      </w:r>
      <w:r w:rsidR="636216DF">
        <w:rPr>
          <w:noProof/>
        </w:rPr>
        <w:t>accelerat</w:t>
      </w:r>
      <w:r w:rsidR="509DF818">
        <w:rPr>
          <w:noProof/>
        </w:rPr>
        <w:t>ing</w:t>
      </w:r>
      <w:r w:rsidR="636216DF" w:rsidRPr="4B7D3A62">
        <w:rPr>
          <w:noProof/>
        </w:rPr>
        <w:t xml:space="preserve"> the roll-out of renewable energy sources, as well as increasing cross-border interconnections and electricity trading. </w:t>
      </w:r>
      <w:r w:rsidR="338F4928">
        <w:rPr>
          <w:noProof/>
        </w:rPr>
        <w:t>I</w:t>
      </w:r>
      <w:r w:rsidR="7736B238">
        <w:rPr>
          <w:noProof/>
        </w:rPr>
        <w:t>ncreas</w:t>
      </w:r>
      <w:r w:rsidR="13CEEE5B">
        <w:rPr>
          <w:noProof/>
        </w:rPr>
        <w:t>e</w:t>
      </w:r>
      <w:r w:rsidR="7736B238">
        <w:rPr>
          <w:noProof/>
        </w:rPr>
        <w:t xml:space="preserve"> the share of renewable</w:t>
      </w:r>
      <w:r w:rsidR="636216DF" w:rsidRPr="4B7D3A62">
        <w:rPr>
          <w:noProof/>
        </w:rPr>
        <w:t xml:space="preserve"> and </w:t>
      </w:r>
      <w:r w:rsidR="636216DF">
        <w:rPr>
          <w:noProof/>
        </w:rPr>
        <w:t>upgrad</w:t>
      </w:r>
      <w:r w:rsidR="698F9735">
        <w:rPr>
          <w:noProof/>
        </w:rPr>
        <w:t>e</w:t>
      </w:r>
      <w:r w:rsidR="636216DF" w:rsidRPr="4B7D3A62">
        <w:rPr>
          <w:noProof/>
        </w:rPr>
        <w:t xml:space="preserve"> </w:t>
      </w:r>
      <w:r w:rsidR="007A0541">
        <w:rPr>
          <w:noProof/>
        </w:rPr>
        <w:t xml:space="preserve">district </w:t>
      </w:r>
      <w:r w:rsidR="00CE0E68" w:rsidRPr="00CE0E68">
        <w:rPr>
          <w:noProof/>
        </w:rPr>
        <w:t>heat</w:t>
      </w:r>
      <w:r w:rsidR="007A0541">
        <w:rPr>
          <w:noProof/>
        </w:rPr>
        <w:t>ing</w:t>
      </w:r>
      <w:r w:rsidR="00CE0E68" w:rsidRPr="00CE0E68">
        <w:rPr>
          <w:noProof/>
        </w:rPr>
        <w:t xml:space="preserve"> generation and </w:t>
      </w:r>
      <w:r w:rsidR="007A0541">
        <w:rPr>
          <w:noProof/>
        </w:rPr>
        <w:t>related</w:t>
      </w:r>
      <w:r w:rsidR="00CE0E68" w:rsidRPr="00CE0E68">
        <w:rPr>
          <w:noProof/>
        </w:rPr>
        <w:t xml:space="preserve"> </w:t>
      </w:r>
      <w:r w:rsidR="00E17EAF" w:rsidRPr="00CE0E68">
        <w:rPr>
          <w:noProof/>
        </w:rPr>
        <w:t>infrastructure</w:t>
      </w:r>
      <w:r w:rsidR="00E17EAF" w:rsidRPr="4B7D3A62">
        <w:rPr>
          <w:noProof/>
        </w:rPr>
        <w:t xml:space="preserve"> to</w:t>
      </w:r>
      <w:r w:rsidR="636216DF" w:rsidRPr="4B7D3A62">
        <w:rPr>
          <w:noProof/>
        </w:rPr>
        <w:t xml:space="preserve"> meet high-efficiency standards, coupled with</w:t>
      </w:r>
      <w:r w:rsidR="0084170B" w:rsidRPr="0084170B">
        <w:rPr>
          <w:noProof/>
        </w:rPr>
        <w:t xml:space="preserve"> energy efficiency</w:t>
      </w:r>
      <w:r w:rsidR="636216DF" w:rsidRPr="4B7D3A62">
        <w:rPr>
          <w:noProof/>
        </w:rPr>
        <w:t xml:space="preserve"> renovations of buildings</w:t>
      </w:r>
      <w:r w:rsidR="00DB613A">
        <w:rPr>
          <w:noProof/>
        </w:rPr>
        <w:t xml:space="preserve"> and </w:t>
      </w:r>
      <w:r w:rsidR="00F31348">
        <w:rPr>
          <w:noProof/>
        </w:rPr>
        <w:t>the phase out of fossil fuel subsidies in the heating sector</w:t>
      </w:r>
      <w:r w:rsidR="636216DF" w:rsidRPr="4B7D3A62">
        <w:rPr>
          <w:noProof/>
        </w:rPr>
        <w:t>.</w:t>
      </w:r>
    </w:p>
    <w:p w14:paraId="6FFFF445" w14:textId="77777777" w:rsidR="00BD275B" w:rsidRDefault="074891A5" w:rsidP="00515506">
      <w:pPr>
        <w:pStyle w:val="ManualNumPar1"/>
        <w:rPr>
          <w:rFonts w:eastAsia="Times New Roman"/>
          <w:noProof/>
          <w:color w:val="000000" w:themeColor="text1"/>
        </w:rPr>
      </w:pPr>
      <w:r>
        <w:rPr>
          <w:noProof/>
        </w:rPr>
        <w:t>5.</w:t>
      </w:r>
      <w:r>
        <w:rPr>
          <w:noProof/>
        </w:rPr>
        <w:tab/>
      </w:r>
      <w:r w:rsidRPr="4D31E4AD">
        <w:rPr>
          <w:rFonts w:eastAsia="Times New Roman"/>
          <w:noProof/>
          <w:color w:val="000000" w:themeColor="text1"/>
        </w:rPr>
        <w:t xml:space="preserve">Strengthen labour market participation of </w:t>
      </w:r>
      <w:r w:rsidR="5AC85AE7" w:rsidRPr="4D31E4AD">
        <w:rPr>
          <w:rFonts w:eastAsia="Times New Roman"/>
          <w:noProof/>
          <w:color w:val="000000" w:themeColor="text1"/>
        </w:rPr>
        <w:t>underrepresented groups</w:t>
      </w:r>
      <w:r w:rsidRPr="4D31E4AD">
        <w:rPr>
          <w:rFonts w:eastAsia="Times New Roman"/>
          <w:noProof/>
          <w:color w:val="000000" w:themeColor="text1"/>
        </w:rPr>
        <w:t xml:space="preserve"> through improving effectiveness of active labour market policies, accessibility of workplaces and participation in early childhood education and care. Tackle skills shortages by reducing early school leaving, boosting basic skills and labour market relevant skills, </w:t>
      </w:r>
      <w:r w:rsidR="009439F4" w:rsidRPr="009439F4">
        <w:rPr>
          <w:rFonts w:eastAsia="Times New Roman"/>
          <w:noProof/>
          <w:color w:val="000000" w:themeColor="text1"/>
        </w:rPr>
        <w:t>including through continuous adult learning</w:t>
      </w:r>
      <w:r w:rsidR="009439F4">
        <w:rPr>
          <w:rFonts w:eastAsia="Times New Roman"/>
          <w:noProof/>
          <w:color w:val="000000" w:themeColor="text1"/>
        </w:rPr>
        <w:t xml:space="preserve">, </w:t>
      </w:r>
      <w:r w:rsidRPr="4D31E4AD">
        <w:rPr>
          <w:rFonts w:eastAsia="Times New Roman"/>
          <w:noProof/>
          <w:color w:val="000000" w:themeColor="text1"/>
        </w:rPr>
        <w:t>enhancing the effectiveness of VET, as well as making best use of skills intelligence in education and skills policies</w:t>
      </w:r>
      <w:r w:rsidR="161C9CD3" w:rsidRPr="4D31E4AD">
        <w:rPr>
          <w:rFonts w:eastAsia="Times New Roman"/>
          <w:noProof/>
          <w:color w:val="000000" w:themeColor="text1"/>
        </w:rPr>
        <w:t>, in particular in rural areas</w:t>
      </w:r>
      <w:r w:rsidR="5167BED9" w:rsidRPr="4D31E4AD">
        <w:rPr>
          <w:rFonts w:eastAsia="Times New Roman"/>
          <w:noProof/>
          <w:color w:val="000000" w:themeColor="text1"/>
        </w:rPr>
        <w:t>.</w:t>
      </w:r>
    </w:p>
    <w:p w14:paraId="494AEF34" w14:textId="77777777" w:rsidR="005B2587" w:rsidRPr="005B2587" w:rsidRDefault="00BD275B" w:rsidP="005B2587">
      <w:pPr>
        <w:pStyle w:val="ManualNumPar1"/>
        <w:rPr>
          <w:rFonts w:eastAsia="Times New Roman"/>
          <w:noProof/>
          <w:color w:val="000000" w:themeColor="text1"/>
        </w:rPr>
      </w:pPr>
      <w:r>
        <w:rPr>
          <w:noProof/>
        </w:rPr>
        <w:t>6.</w:t>
      </w:r>
      <w:r>
        <w:rPr>
          <w:noProof/>
        </w:rPr>
        <w:tab/>
      </w:r>
      <w:bookmarkStart w:id="5" w:name="_Hlk228458783"/>
      <w:r w:rsidRPr="00F647BC">
        <w:rPr>
          <w:rFonts w:eastAsia="Times New Roman"/>
          <w:noProof/>
          <w:color w:val="000000" w:themeColor="text1"/>
        </w:rPr>
        <w:t xml:space="preserve">Reduce poverty and social exclusion risks by extending social protection and improving its effectiveness, including through better access to quality services, focusing on </w:t>
      </w:r>
      <w:r w:rsidR="4233DC57" w:rsidRPr="7D1E35F8">
        <w:rPr>
          <w:rFonts w:eastAsia="Times New Roman"/>
          <w:noProof/>
          <w:color w:val="000000" w:themeColor="text1"/>
        </w:rPr>
        <w:t xml:space="preserve">primary and </w:t>
      </w:r>
      <w:r w:rsidR="01E8FD12" w:rsidRPr="090EF2E2">
        <w:rPr>
          <w:rFonts w:eastAsia="Times New Roman"/>
          <w:noProof/>
          <w:color w:val="000000" w:themeColor="text1"/>
        </w:rPr>
        <w:t>pre</w:t>
      </w:r>
      <w:r w:rsidR="4DB5E4CE" w:rsidRPr="090EF2E2">
        <w:rPr>
          <w:rFonts w:eastAsia="Times New Roman"/>
          <w:noProof/>
          <w:color w:val="000000" w:themeColor="text1"/>
        </w:rPr>
        <w:t>ventive</w:t>
      </w:r>
      <w:r w:rsidR="01E8FD12" w:rsidRPr="488E763B">
        <w:rPr>
          <w:rFonts w:eastAsia="Times New Roman"/>
          <w:noProof/>
          <w:color w:val="000000" w:themeColor="text1"/>
        </w:rPr>
        <w:t xml:space="preserve"> </w:t>
      </w:r>
      <w:r w:rsidRPr="488E763B">
        <w:rPr>
          <w:rFonts w:eastAsia="Times New Roman"/>
          <w:noProof/>
          <w:color w:val="000000" w:themeColor="text1"/>
        </w:rPr>
        <w:t>health</w:t>
      </w:r>
      <w:r w:rsidR="3D7F6C9E" w:rsidRPr="488E763B">
        <w:rPr>
          <w:rFonts w:eastAsia="Times New Roman"/>
          <w:noProof/>
          <w:color w:val="000000" w:themeColor="text1"/>
        </w:rPr>
        <w:t>care</w:t>
      </w:r>
      <w:r w:rsidRPr="00F647BC">
        <w:rPr>
          <w:rFonts w:eastAsia="Times New Roman"/>
          <w:noProof/>
          <w:color w:val="000000" w:themeColor="text1"/>
        </w:rPr>
        <w:t xml:space="preserve">, </w:t>
      </w:r>
      <w:r w:rsidR="003E7CAB">
        <w:rPr>
          <w:rFonts w:eastAsia="Times New Roman"/>
          <w:noProof/>
          <w:color w:val="000000" w:themeColor="text1"/>
        </w:rPr>
        <w:t xml:space="preserve">long-term care, </w:t>
      </w:r>
      <w:r w:rsidR="649CFAAB" w:rsidRPr="2FB5C16A">
        <w:rPr>
          <w:rFonts w:eastAsia="Times New Roman"/>
          <w:noProof/>
          <w:color w:val="000000" w:themeColor="text1"/>
        </w:rPr>
        <w:t xml:space="preserve">social, </w:t>
      </w:r>
      <w:r w:rsidRPr="00F647BC">
        <w:rPr>
          <w:rFonts w:eastAsia="Times New Roman"/>
          <w:noProof/>
          <w:color w:val="000000" w:themeColor="text1"/>
        </w:rPr>
        <w:t xml:space="preserve">educational and employment services, in particular for </w:t>
      </w:r>
      <w:bookmarkStart w:id="6" w:name="_Hlk230685173"/>
      <w:r w:rsidRPr="00F647BC">
        <w:rPr>
          <w:rFonts w:eastAsia="Times New Roman"/>
          <w:noProof/>
          <w:color w:val="000000" w:themeColor="text1"/>
        </w:rPr>
        <w:t>disadvantaged groups</w:t>
      </w:r>
      <w:bookmarkEnd w:id="6"/>
      <w:r w:rsidRPr="00F647BC">
        <w:rPr>
          <w:rFonts w:eastAsia="Times New Roman"/>
          <w:noProof/>
          <w:color w:val="000000" w:themeColor="text1"/>
        </w:rPr>
        <w:t>, while maintaining fiscal sustainability.</w:t>
      </w:r>
      <w:bookmarkEnd w:id="5"/>
    </w:p>
    <w:p w14:paraId="346DEE65" w14:textId="7AEA96B6" w:rsidR="00CA0B25" w:rsidRPr="00CA0B25" w:rsidRDefault="000E5F35" w:rsidP="00EB526F">
      <w:pPr>
        <w:pStyle w:val="Fait"/>
        <w:rPr>
          <w:noProof/>
        </w:rPr>
      </w:pPr>
      <w:r>
        <w:rPr>
          <w:noProof/>
        </w:rPr>
        <w:t>Done at Brussels,</w:t>
      </w:r>
    </w:p>
    <w:p w14:paraId="785F6F15" w14:textId="77777777" w:rsidR="00CA0B25" w:rsidRPr="00CA0B25" w:rsidRDefault="6A48A4E9" w:rsidP="00EB526F">
      <w:pPr>
        <w:pStyle w:val="Institutionquisigne"/>
        <w:jc w:val="center"/>
        <w:rPr>
          <w:rFonts w:eastAsia="Times New Roman"/>
          <w:iCs/>
          <w:noProof/>
          <w:color w:val="000000" w:themeColor="text1"/>
          <w:szCs w:val="24"/>
        </w:rPr>
      </w:pPr>
      <w:r w:rsidRPr="65A46200">
        <w:rPr>
          <w:rFonts w:eastAsia="Times New Roman"/>
          <w:iCs/>
          <w:noProof/>
          <w:color w:val="000000" w:themeColor="text1"/>
          <w:szCs w:val="24"/>
        </w:rPr>
        <w:t>For the Council</w:t>
      </w:r>
    </w:p>
    <w:p w14:paraId="00356308" w14:textId="77777777" w:rsidR="00CA0B25" w:rsidRPr="00CA0B25" w:rsidRDefault="6A48A4E9" w:rsidP="00A24059">
      <w:pPr>
        <w:pStyle w:val="Personnequisigne"/>
        <w:jc w:val="center"/>
        <w:rPr>
          <w:noProof/>
        </w:rPr>
      </w:pPr>
      <w:r w:rsidRPr="65A46200">
        <w:rPr>
          <w:rFonts w:eastAsia="Times New Roman"/>
          <w:iCs/>
          <w:noProof/>
          <w:color w:val="000000" w:themeColor="text1"/>
          <w:szCs w:val="24"/>
        </w:rPr>
        <w:t>The President</w:t>
      </w:r>
    </w:p>
    <w:sectPr w:rsidR="00CA0B25" w:rsidRPr="00CA0B25" w:rsidSect="00F34CD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AA6EC4" w14:textId="77777777" w:rsidR="006E2B49" w:rsidRDefault="006E2B49" w:rsidP="00CA0B25">
      <w:pPr>
        <w:spacing w:before="0" w:after="0"/>
      </w:pPr>
      <w:r>
        <w:separator/>
      </w:r>
    </w:p>
  </w:endnote>
  <w:endnote w:type="continuationSeparator" w:id="0">
    <w:p w14:paraId="22608782" w14:textId="77777777" w:rsidR="006E2B49" w:rsidRDefault="006E2B49" w:rsidP="00CA0B25">
      <w:pPr>
        <w:spacing w:before="0" w:after="0"/>
      </w:pPr>
      <w:r>
        <w:continuationSeparator/>
      </w:r>
    </w:p>
  </w:endnote>
  <w:endnote w:type="continuationNotice" w:id="1">
    <w:p w14:paraId="3C8DE199" w14:textId="77777777" w:rsidR="006E2B49" w:rsidRDefault="006E2B4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Times New Roman"/>
    <w:panose1 w:val="00000000000000000000"/>
    <w:charset w:val="00"/>
    <w:family w:val="roman"/>
    <w:notTrueType/>
    <w:pitch w:val="default"/>
  </w:font>
  <w:font w:name="EC Square Sans Pro">
    <w:altName w:val="Segoe UI"/>
    <w:charset w:val="00"/>
    <w:family w:val="swiss"/>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E3314" w14:textId="61A5966A" w:rsidR="00F34CD9" w:rsidRPr="00F34CD9" w:rsidRDefault="00F34CD9" w:rsidP="00F34CD9">
    <w:pPr>
      <w:pStyle w:val="Footer"/>
      <w:rPr>
        <w:rFonts w:ascii="Arial" w:hAnsi="Arial" w:cs="Arial"/>
        <w:b/>
        <w:sz w:val="48"/>
      </w:rPr>
    </w:pPr>
    <w:r w:rsidRPr="00F34CD9">
      <w:rPr>
        <w:rFonts w:ascii="Arial" w:hAnsi="Arial" w:cs="Arial"/>
        <w:b/>
        <w:sz w:val="48"/>
      </w:rPr>
      <w:t>EN</w:t>
    </w:r>
    <w:r w:rsidRPr="00F34CD9">
      <w:rPr>
        <w:rFonts w:ascii="Arial" w:hAnsi="Arial" w:cs="Arial"/>
        <w:b/>
        <w:sz w:val="48"/>
      </w:rPr>
      <w:tab/>
    </w:r>
    <w:r w:rsidRPr="00F34CD9">
      <w:rPr>
        <w:rFonts w:ascii="Arial" w:hAnsi="Arial" w:cs="Arial"/>
        <w:b/>
        <w:sz w:val="48"/>
      </w:rPr>
      <w:tab/>
    </w:r>
    <w:r w:rsidRPr="00F34CD9">
      <w:tab/>
    </w:r>
    <w:r w:rsidRPr="00F34CD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536B2" w14:textId="35119219" w:rsidR="00F34CD9" w:rsidRPr="00F34CD9" w:rsidRDefault="00F34CD9" w:rsidP="00F34CD9">
    <w:pPr>
      <w:pStyle w:val="Footer"/>
      <w:rPr>
        <w:rFonts w:ascii="Arial" w:hAnsi="Arial" w:cs="Arial"/>
        <w:b/>
        <w:sz w:val="48"/>
      </w:rPr>
    </w:pPr>
    <w:r w:rsidRPr="00F34CD9">
      <w:rPr>
        <w:rFonts w:ascii="Arial" w:hAnsi="Arial" w:cs="Arial"/>
        <w:b/>
        <w:sz w:val="48"/>
      </w:rPr>
      <w:t>EN</w:t>
    </w:r>
    <w:r w:rsidRPr="00F34CD9">
      <w:rPr>
        <w:rFonts w:ascii="Arial" w:hAnsi="Arial" w:cs="Arial"/>
        <w:b/>
        <w:sz w:val="48"/>
      </w:rPr>
      <w:tab/>
    </w:r>
    <w:r w:rsidRPr="00F34CD9">
      <w:rPr>
        <w:rFonts w:ascii="Arial" w:hAnsi="Arial" w:cs="Arial"/>
        <w:b/>
        <w:sz w:val="48"/>
      </w:rPr>
      <w:tab/>
    </w:r>
    <w:r w:rsidRPr="00F34CD9">
      <w:tab/>
    </w:r>
    <w:r w:rsidRPr="00F34CD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239E4" w14:textId="77777777" w:rsidR="00F34CD9" w:rsidRDefault="00F34CD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D2FFA" w14:textId="1A160D17" w:rsidR="00F34CD9" w:rsidRPr="00F34CD9" w:rsidRDefault="00F34CD9" w:rsidP="00F34CD9">
    <w:pPr>
      <w:pStyle w:val="Footer"/>
      <w:rPr>
        <w:rFonts w:ascii="Arial" w:hAnsi="Arial" w:cs="Arial"/>
        <w:b/>
        <w:sz w:val="48"/>
      </w:rPr>
    </w:pPr>
    <w:r w:rsidRPr="00F34CD9">
      <w:rPr>
        <w:rFonts w:ascii="Arial" w:hAnsi="Arial" w:cs="Arial"/>
        <w:b/>
        <w:sz w:val="48"/>
      </w:rPr>
      <w:t>EN</w:t>
    </w:r>
    <w:r w:rsidRPr="00F34CD9">
      <w:rPr>
        <w:rFonts w:ascii="Arial" w:hAnsi="Arial" w:cs="Arial"/>
        <w:b/>
        <w:sz w:val="48"/>
      </w:rPr>
      <w:tab/>
    </w:r>
    <w:r>
      <w:fldChar w:fldCharType="begin"/>
    </w:r>
    <w:r>
      <w:instrText xml:space="preserve"> PAGE  \* MERGEFORMAT </w:instrText>
    </w:r>
    <w:r>
      <w:fldChar w:fldCharType="separate"/>
    </w:r>
    <w:r w:rsidR="00EB526F">
      <w:rPr>
        <w:noProof/>
      </w:rPr>
      <w:t>11</w:t>
    </w:r>
    <w:r>
      <w:fldChar w:fldCharType="end"/>
    </w:r>
    <w:r>
      <w:tab/>
    </w:r>
    <w:r w:rsidRPr="00F34CD9">
      <w:tab/>
    </w:r>
    <w:r w:rsidRPr="00F34CD9">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4DDBB" w14:textId="77777777" w:rsidR="00F34CD9" w:rsidRDefault="00F34CD9" w:rsidP="00F34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085CC1" w14:textId="77777777" w:rsidR="006E2B49" w:rsidRDefault="006E2B49" w:rsidP="00CA0B25">
      <w:pPr>
        <w:spacing w:before="0" w:after="0"/>
      </w:pPr>
      <w:r>
        <w:separator/>
      </w:r>
    </w:p>
  </w:footnote>
  <w:footnote w:type="continuationSeparator" w:id="0">
    <w:p w14:paraId="62C1453A" w14:textId="77777777" w:rsidR="006E2B49" w:rsidRDefault="006E2B49" w:rsidP="00CA0B25">
      <w:pPr>
        <w:spacing w:before="0" w:after="0"/>
      </w:pPr>
      <w:r>
        <w:continuationSeparator/>
      </w:r>
    </w:p>
  </w:footnote>
  <w:footnote w:type="continuationNotice" w:id="1">
    <w:p w14:paraId="5A0C615B" w14:textId="77777777" w:rsidR="006E2B49" w:rsidRDefault="006E2B49">
      <w:pPr>
        <w:spacing w:before="0" w:after="0"/>
      </w:pPr>
    </w:p>
  </w:footnote>
  <w:footnote w:id="2">
    <w:p w14:paraId="10F29FFC" w14:textId="63ED74AF" w:rsidR="00242FAF" w:rsidRDefault="00242FAF" w:rsidP="004E3DD6">
      <w:pPr>
        <w:pStyle w:val="FootnoteText"/>
      </w:pPr>
      <w:r>
        <w:rPr>
          <w:rStyle w:val="FootnoteReference"/>
        </w:rPr>
        <w:footnoteRef/>
      </w:r>
      <w:r w:rsidR="00155388">
        <w:tab/>
      </w:r>
      <w:r w:rsidR="004E3DD6" w:rsidRPr="005A6D6E">
        <w:t>Regulation (EU) 2024/1263 of the European Parliament and of the Council of 29 April 2024 on the effective coordination of economic policies and on multilateral budgetary surveillance and repealing Council Regulation (EC) No 1466/97</w:t>
      </w:r>
      <w:r w:rsidR="004E3DD6">
        <w:t xml:space="preserve"> (</w:t>
      </w:r>
      <w:r w:rsidR="004E3DD6" w:rsidRPr="005E3D6B">
        <w:t>OJ L, 2024/1263, 30</w:t>
      </w:r>
      <w:r>
        <w:t>.4.</w:t>
      </w:r>
      <w:r w:rsidR="004E3DD6" w:rsidRPr="005E3D6B">
        <w:t>2024, ELI:</w:t>
      </w:r>
      <w:r>
        <w:t> </w:t>
      </w:r>
      <w:hyperlink r:id="rId1" w:history="1">
        <w:r w:rsidR="004E3DD6" w:rsidRPr="00F9321A">
          <w:rPr>
            <w:rStyle w:val="Hyperlink"/>
          </w:rPr>
          <w:t>http://data.europa.eu/eli/reg/2024/1263/oj</w:t>
        </w:r>
      </w:hyperlink>
      <w:r w:rsidR="004E3DD6">
        <w:t>)</w:t>
      </w:r>
      <w:r>
        <w:t>.</w:t>
      </w:r>
    </w:p>
  </w:footnote>
  <w:footnote w:id="3">
    <w:p w14:paraId="46F040EA" w14:textId="366489F7" w:rsidR="004E3DD6" w:rsidRPr="00905822" w:rsidRDefault="004E3DD6">
      <w:pPr>
        <w:pStyle w:val="FootnoteText"/>
        <w:rPr>
          <w:lang w:val="en-IE"/>
        </w:rPr>
      </w:pPr>
      <w:r>
        <w:rPr>
          <w:rStyle w:val="FootnoteReference"/>
        </w:rPr>
        <w:footnoteRef/>
      </w:r>
      <w:r w:rsidR="00155388">
        <w:tab/>
      </w:r>
      <w:r w:rsidR="00623CE7" w:rsidRPr="005A6D6E">
        <w:t>Regulation (EU) No 1176/2011 of the European Parliament and of the Council of 16 November</w:t>
      </w:r>
      <w:r w:rsidR="00F9321A">
        <w:t> </w:t>
      </w:r>
      <w:r w:rsidR="00623CE7" w:rsidRPr="005A6D6E">
        <w:t>2011 on the prevention and correction of macroeconomic imbalances</w:t>
      </w:r>
      <w:r w:rsidR="00623CE7" w:rsidRPr="005E3D6B">
        <w:t xml:space="preserve"> (</w:t>
      </w:r>
      <w:r w:rsidR="00623CE7" w:rsidRPr="005A6D6E">
        <w:t>OJ L 306, 23</w:t>
      </w:r>
      <w:r>
        <w:t>.11.</w:t>
      </w:r>
      <w:r w:rsidR="00623CE7" w:rsidRPr="005A6D6E">
        <w:t>2011</w:t>
      </w:r>
      <w:r>
        <w:t>,</w:t>
      </w:r>
      <w:r w:rsidR="00623CE7" w:rsidRPr="005A6D6E">
        <w:t xml:space="preserve"> ELI: </w:t>
      </w:r>
      <w:hyperlink r:id="rId2" w:tooltip="Gives access to this document through its ELI URI." w:history="1">
        <w:r w:rsidR="00623CE7" w:rsidRPr="005A6D6E">
          <w:rPr>
            <w:rStyle w:val="Hyperlink"/>
          </w:rPr>
          <w:t>http://data.europa.eu/eli/reg/2011/1176/oj</w:t>
        </w:r>
      </w:hyperlink>
      <w:r w:rsidR="00623CE7">
        <w:t>)</w:t>
      </w:r>
      <w:r>
        <w:t>.</w:t>
      </w:r>
    </w:p>
  </w:footnote>
  <w:footnote w:id="4">
    <w:p w14:paraId="09F73DF5" w14:textId="77777777" w:rsidR="00C04B87" w:rsidRPr="00F654F1" w:rsidRDefault="009D49C3" w:rsidP="00F9321A">
      <w:pPr>
        <w:pStyle w:val="FootnoteText"/>
        <w:rPr>
          <w:rFonts w:eastAsia="Times New Roman"/>
          <w:color w:val="548DD4" w:themeColor="text2" w:themeTint="99"/>
          <w:lang w:val="en-IE"/>
        </w:rPr>
      </w:pPr>
      <w:r w:rsidRPr="00702C50">
        <w:rPr>
          <w:rStyle w:val="FootnoteReference"/>
        </w:rPr>
        <w:footnoteRef/>
      </w:r>
      <w:r w:rsidR="00B93AD4">
        <w:tab/>
      </w:r>
      <w:r w:rsidR="19AF8BEF" w:rsidRPr="19AF8BEF">
        <w:rPr>
          <w:rFonts w:eastAsia="Times New Roman"/>
          <w:color w:val="000000" w:themeColor="text1"/>
          <w:sz w:val="19"/>
          <w:szCs w:val="19"/>
          <w:lang w:val="en-IE"/>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r w:rsidR="19AF8BEF" w:rsidRPr="19AF8BEF">
        <w:t xml:space="preserve"> </w:t>
      </w:r>
    </w:p>
  </w:footnote>
  <w:footnote w:id="5">
    <w:p w14:paraId="6D109786" w14:textId="77777777" w:rsidR="7275D648" w:rsidRDefault="7275D648" w:rsidP="4844CB91">
      <w:pPr>
        <w:pStyle w:val="FootnoteText"/>
      </w:pPr>
      <w:r w:rsidRPr="002D7918">
        <w:rPr>
          <w:rStyle w:val="FootnoteReference"/>
        </w:rPr>
        <w:footnoteRef/>
      </w:r>
      <w:r w:rsidR="00155388">
        <w:tab/>
      </w:r>
      <w:r w:rsidR="4844CB91" w:rsidRPr="00C07F02">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p>
  </w:footnote>
  <w:footnote w:id="6">
    <w:p w14:paraId="3091E060" w14:textId="4179B4CB" w:rsidR="00153B57" w:rsidRPr="0095380A" w:rsidRDefault="00153B57" w:rsidP="00153B57">
      <w:pPr>
        <w:pStyle w:val="FootnoteText"/>
        <w:rPr>
          <w:lang w:val="en-IE"/>
        </w:rPr>
      </w:pPr>
      <w:r>
        <w:rPr>
          <w:rStyle w:val="FootnoteReference"/>
        </w:rPr>
        <w:footnoteRef/>
      </w:r>
      <w:r w:rsidR="00155388">
        <w:tab/>
      </w:r>
      <w:r w:rsidRPr="0095380A">
        <w:t>Regulation (EU) 2021/241 of the European Parliament and of the Council of 12</w:t>
      </w:r>
      <w:r>
        <w:t> </w:t>
      </w:r>
      <w:r w:rsidRPr="0095380A">
        <w:t>February</w:t>
      </w:r>
      <w:r>
        <w:t> </w:t>
      </w:r>
      <w:r w:rsidRPr="0095380A">
        <w:t>2021 establishing the Recovery and Resilience Facility (OJ L 57, 18.2.2021, p. 17, ELI:</w:t>
      </w:r>
      <w:r>
        <w:t> </w:t>
      </w:r>
      <w:hyperlink r:id="rId3" w:history="1">
        <w:r w:rsidRPr="00F9321A">
          <w:rPr>
            <w:rStyle w:val="Hyperlink"/>
          </w:rPr>
          <w:t>http://data.europa.eu/eli/reg/2021/241/oj</w:t>
        </w:r>
      </w:hyperlink>
      <w:r w:rsidRPr="0095380A">
        <w:t>).</w:t>
      </w:r>
    </w:p>
  </w:footnote>
  <w:footnote w:id="7">
    <w:p w14:paraId="67597D8B" w14:textId="244AB878" w:rsidR="00B06237" w:rsidRDefault="00B06237" w:rsidP="005E34B0">
      <w:pPr>
        <w:pStyle w:val="FootnoteText"/>
      </w:pPr>
      <w:r>
        <w:rPr>
          <w:rStyle w:val="FootnoteReference"/>
        </w:rPr>
        <w:footnoteRef/>
      </w:r>
      <w:r w:rsidR="00F9321A">
        <w:tab/>
      </w:r>
      <w:r w:rsidR="003C5609">
        <w:t xml:space="preserve">Commission Staff Working Document </w:t>
      </w:r>
      <w:r w:rsidR="00415893">
        <w:t>‘</w:t>
      </w:r>
      <w:r w:rsidR="003C5609" w:rsidRPr="003C5609">
        <w:t>In-depth review for Romania Prepared under Regulation 1176/2011 on the prevention and correction of macroeconomic imbalances</w:t>
      </w:r>
      <w:r w:rsidR="00415893">
        <w:t>’</w:t>
      </w:r>
      <w:r w:rsidR="00CC1DF6">
        <w:t xml:space="preserve">, </w:t>
      </w:r>
      <w:r w:rsidR="00CC1DF6" w:rsidRPr="00DA6CC0">
        <w:t>SWD(2026)141</w:t>
      </w:r>
      <w:r w:rsidR="002855CC">
        <w:t xml:space="preserve"> final</w:t>
      </w:r>
      <w:r w:rsidR="003C5609">
        <w:t>.</w:t>
      </w:r>
    </w:p>
  </w:footnote>
  <w:footnote w:id="8">
    <w:p w14:paraId="6F321FF3" w14:textId="77777777" w:rsidR="00094904" w:rsidRPr="006B3F4F" w:rsidRDefault="00094904" w:rsidP="005E34B0">
      <w:pPr>
        <w:pStyle w:val="FootnoteText"/>
      </w:pPr>
      <w:r>
        <w:rPr>
          <w:rStyle w:val="FootnoteReference"/>
        </w:rPr>
        <w:footnoteRef/>
      </w:r>
      <w:r>
        <w:tab/>
      </w:r>
      <w:r w:rsidRPr="00B56D92">
        <w:t>Council Recommendation with a view to bringing an end to the situation of an excessive deficit in Romania</w:t>
      </w:r>
      <w:r>
        <w:t>,</w:t>
      </w:r>
      <w:r w:rsidRPr="00B56D92">
        <w:t xml:space="preserve"> adopted on 8</w:t>
      </w:r>
      <w:r w:rsidR="00F9321A">
        <w:t> </w:t>
      </w:r>
      <w:r w:rsidRPr="00B56D92">
        <w:t>July</w:t>
      </w:r>
      <w:r w:rsidR="00F9321A">
        <w:t> </w:t>
      </w:r>
      <w:r w:rsidRPr="00B56D92">
        <w:t xml:space="preserve">2025. All documents related to the excessive deficit procedure of Member State can be found at: </w:t>
      </w:r>
      <w:hyperlink r:id="rId4" w:history="1">
        <w:r w:rsidR="00155388" w:rsidRPr="00155388">
          <w:rPr>
            <w:rStyle w:val="Hyperlink"/>
          </w:rPr>
          <w:t>https://economy-finance.ec.europa.eu/economic-governance-framework/stability-and-growth-pact/corrective-arm-excessive-deficit-procedure/excessive-deficit-procedures-overview/MemberState_en</w:t>
        </w:r>
      </w:hyperlink>
      <w:r w:rsidRPr="00B56D92">
        <w:t>.</w:t>
      </w:r>
    </w:p>
  </w:footnote>
  <w:footnote w:id="9">
    <w:p w14:paraId="7100A10A" w14:textId="317D9EF7" w:rsidR="00094904" w:rsidRPr="00D85C71" w:rsidRDefault="00094904" w:rsidP="005E34B0">
      <w:pPr>
        <w:pStyle w:val="FootnoteText"/>
      </w:pPr>
      <w:r>
        <w:rPr>
          <w:rStyle w:val="FootnoteReference"/>
        </w:rPr>
        <w:footnoteRef/>
      </w:r>
      <w:r>
        <w:tab/>
      </w:r>
      <w:r w:rsidRPr="00A14638">
        <w:t xml:space="preserve">Council Recommendation </w:t>
      </w:r>
      <w:r w:rsidRPr="00926DB2">
        <w:t>of 21</w:t>
      </w:r>
      <w:r>
        <w:t> </w:t>
      </w:r>
      <w:r w:rsidRPr="00926DB2">
        <w:t>January</w:t>
      </w:r>
      <w:r>
        <w:t> </w:t>
      </w:r>
      <w:r w:rsidRPr="00926DB2">
        <w:t>2025 endorsing the national medium-term fiscal-structural plan of Romania (OJ C/2025/251, 10</w:t>
      </w:r>
      <w:r w:rsidR="00F9321A">
        <w:t> February </w:t>
      </w:r>
      <w:r w:rsidRPr="00926DB2">
        <w:t xml:space="preserve">2025, </w:t>
      </w:r>
      <w:hyperlink r:id="rId5" w:history="1">
        <w:r w:rsidRPr="00926DB2">
          <w:rPr>
            <w:rStyle w:val="Hyperlink"/>
          </w:rPr>
          <w:t xml:space="preserve">Council Recommendation of 21 January 2025 endorsing the national medium-term fiscal-structural plan of </w:t>
        </w:r>
        <w:r>
          <w:rPr>
            <w:rStyle w:val="Hyperlink"/>
          </w:rPr>
          <w:t>Romania</w:t>
        </w:r>
      </w:hyperlink>
      <w:r>
        <w:t>)</w:t>
      </w:r>
      <w:r w:rsidRPr="00A14638">
        <w:t>.</w:t>
      </w:r>
    </w:p>
  </w:footnote>
  <w:footnote w:id="10">
    <w:p w14:paraId="402EEEE6" w14:textId="77777777" w:rsidR="00094904" w:rsidRPr="005862AD" w:rsidRDefault="00094904" w:rsidP="005E34B0">
      <w:pPr>
        <w:pStyle w:val="FootnoteText"/>
        <w:rPr>
          <w:lang w:val="en-IE"/>
        </w:rPr>
      </w:pPr>
      <w:r>
        <w:rPr>
          <w:rStyle w:val="FootnoteReference"/>
        </w:rPr>
        <w:footnoteRef/>
      </w:r>
      <w:r>
        <w:tab/>
      </w:r>
      <w:r w:rsidRPr="001B4E50">
        <w:t>Point 2 and Annex II ("Set of reforms and investments that underpins an extension of the adjustment period to seven years") of the Recommendation of 21</w:t>
      </w:r>
      <w:r w:rsidR="00F9321A">
        <w:t> </w:t>
      </w:r>
      <w:r w:rsidRPr="001B4E50">
        <w:t>January</w:t>
      </w:r>
      <w:r w:rsidR="00F9321A">
        <w:t> </w:t>
      </w:r>
      <w:r w:rsidRPr="001B4E50">
        <w:t>2025 continue to apply.</w:t>
      </w:r>
    </w:p>
  </w:footnote>
  <w:footnote w:id="11">
    <w:p w14:paraId="78688E65" w14:textId="359C2E88" w:rsidR="006624A7" w:rsidRPr="00664234" w:rsidRDefault="006624A7" w:rsidP="005E34B0">
      <w:pPr>
        <w:pStyle w:val="FootnoteText"/>
      </w:pPr>
      <w:r w:rsidRPr="0029312E">
        <w:rPr>
          <w:rStyle w:val="FootnoteReference"/>
        </w:rPr>
        <w:footnoteRef/>
      </w:r>
      <w:r>
        <w:tab/>
        <w:t xml:space="preserve">Communication from the Commission to the European Parliament, the Council, the European Central Bank, the European Economic and Social Committee, the Committee of Regions and the European Investment Bank, 2026 European Semester – Spring Package, COM(2026) 200 final. </w:t>
      </w:r>
    </w:p>
  </w:footnote>
  <w:footnote w:id="12">
    <w:p w14:paraId="638FC78B" w14:textId="77777777" w:rsidR="00094904" w:rsidRPr="007E1053" w:rsidRDefault="00094904" w:rsidP="005E34B0">
      <w:pPr>
        <w:pStyle w:val="FootnoteText"/>
        <w:rPr>
          <w:lang w:val="en-IE"/>
        </w:rPr>
      </w:pPr>
      <w:r w:rsidRPr="00105F41">
        <w:rPr>
          <w:rStyle w:val="FootnoteReference"/>
        </w:rPr>
        <w:footnoteRef/>
      </w:r>
      <w:r>
        <w:rPr>
          <w:lang w:val="en-IE"/>
        </w:rPr>
        <w:tab/>
      </w:r>
      <w:r w:rsidRPr="00105F41">
        <w:t>Communication from the Commission</w:t>
      </w:r>
      <w:r>
        <w:t>,</w:t>
      </w:r>
      <w:r w:rsidRPr="00105F41">
        <w:t xml:space="preserve"> 'Accommodating increased defence expenditure within the Stability and Growth Pact’, Brussels, 19</w:t>
      </w:r>
      <w:r w:rsidR="00F9321A">
        <w:t> March </w:t>
      </w:r>
      <w:r w:rsidRPr="00105F41">
        <w:t>2025, C(2025) 2000 final.</w:t>
      </w:r>
    </w:p>
  </w:footnote>
  <w:footnote w:id="13">
    <w:p w14:paraId="1DE6FF1B" w14:textId="2DCC3C61" w:rsidR="00094904" w:rsidRPr="00737ABF" w:rsidRDefault="00094904" w:rsidP="005E34B0">
      <w:pPr>
        <w:pStyle w:val="FootnoteText"/>
      </w:pPr>
      <w:r w:rsidRPr="00737ABF">
        <w:rPr>
          <w:rStyle w:val="FootnoteReference"/>
        </w:rPr>
        <w:footnoteRef/>
      </w:r>
      <w:r>
        <w:tab/>
      </w:r>
      <w:r w:rsidRPr="00737ABF">
        <w:t>The 202</w:t>
      </w:r>
      <w:r>
        <w:t>6</w:t>
      </w:r>
      <w:r w:rsidRPr="00737ABF">
        <w:t xml:space="preserve"> Annual Progress Reports are available on: </w:t>
      </w:r>
      <w:hyperlink r:id="rId6" w:history="1">
        <w:r w:rsidRPr="00036C6B">
          <w:rPr>
            <w:rStyle w:val="Hyperlink"/>
          </w:rPr>
          <w:t>https://economy-finance.ec.europa.eu/economic-and-fiscal-governance/stability-and-growth-pact/preventive-arm/annual-progress-reports_en</w:t>
        </w:r>
      </w:hyperlink>
      <w:r>
        <w:t>.</w:t>
      </w:r>
    </w:p>
  </w:footnote>
  <w:footnote w:id="14">
    <w:p w14:paraId="41D57FF5" w14:textId="77777777" w:rsidR="00094904" w:rsidRPr="00432F23" w:rsidRDefault="00094904" w:rsidP="005E34B0">
      <w:pPr>
        <w:pStyle w:val="FootnoteText"/>
        <w:rPr>
          <w:lang w:val="en-IE"/>
        </w:rPr>
      </w:pPr>
      <w:r w:rsidRPr="00A14638">
        <w:rPr>
          <w:rStyle w:val="FootnoteReference"/>
        </w:rPr>
        <w:footnoteRef/>
      </w:r>
      <w:r w:rsidRPr="00432F23">
        <w:rPr>
          <w:lang w:val="en-IE"/>
        </w:rPr>
        <w:tab/>
        <w:t>Eurostat-Euro Indicators, 22</w:t>
      </w:r>
      <w:r w:rsidR="00C90D24">
        <w:rPr>
          <w:lang w:val="en-IE"/>
        </w:rPr>
        <w:t> April </w:t>
      </w:r>
      <w:r w:rsidRPr="00432F23">
        <w:rPr>
          <w:lang w:val="en-IE"/>
        </w:rPr>
        <w:t>2026.</w:t>
      </w:r>
    </w:p>
  </w:footnote>
  <w:footnote w:id="15">
    <w:p w14:paraId="369AA8FB" w14:textId="77777777" w:rsidR="00094904" w:rsidRPr="00105F41" w:rsidRDefault="00094904" w:rsidP="005E34B0">
      <w:pPr>
        <w:pStyle w:val="FootnoteText"/>
        <w:rPr>
          <w:lang w:val="en-IE"/>
        </w:rPr>
      </w:pPr>
      <w:r>
        <w:rPr>
          <w:rStyle w:val="FootnoteReference"/>
        </w:rPr>
        <w:footnoteRef/>
      </w:r>
      <w:r>
        <w:tab/>
      </w:r>
      <w:r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Pr="002C69CF">
        <w:t>support (grants) from the Recovery and Resilience Facility and other Union funds.</w:t>
      </w:r>
    </w:p>
  </w:footnote>
  <w:footnote w:id="16">
    <w:p w14:paraId="665169E4" w14:textId="77777777" w:rsidR="00094904" w:rsidRPr="00432F23" w:rsidRDefault="00094904" w:rsidP="005E34B0">
      <w:pPr>
        <w:pStyle w:val="FootnoteText"/>
        <w:rPr>
          <w:lang w:val="en-IE"/>
        </w:rPr>
      </w:pPr>
      <w:r>
        <w:rPr>
          <w:rStyle w:val="FootnoteReference"/>
        </w:rPr>
        <w:footnoteRef/>
      </w:r>
      <w:r w:rsidRPr="00432F23">
        <w:rPr>
          <w:lang w:val="en-IE"/>
        </w:rPr>
        <w:tab/>
        <w:t>Eurostat-Euro Indicators, 22</w:t>
      </w:r>
      <w:r w:rsidR="00C90D24">
        <w:rPr>
          <w:lang w:val="en-IE"/>
        </w:rPr>
        <w:t> April </w:t>
      </w:r>
      <w:r w:rsidRPr="00432F23">
        <w:rPr>
          <w:lang w:val="en-IE"/>
        </w:rPr>
        <w:t>2026.</w:t>
      </w:r>
    </w:p>
  </w:footnote>
  <w:footnote w:id="17">
    <w:p w14:paraId="5C583F52" w14:textId="24812BD6" w:rsidR="00094904" w:rsidRPr="00EB01FD" w:rsidRDefault="00094904" w:rsidP="005E34B0">
      <w:pPr>
        <w:pStyle w:val="FootnoteText"/>
      </w:pPr>
      <w:r w:rsidRPr="00AB708C">
        <w:rPr>
          <w:rStyle w:val="FootnoteReference"/>
        </w:rPr>
        <w:footnoteRef/>
      </w:r>
      <w:r>
        <w:tab/>
      </w:r>
      <w:r w:rsidRPr="003115FE">
        <w:rPr>
          <w:lang w:val="en-IE"/>
        </w:rPr>
        <w:t>Eurostat</w:t>
      </w:r>
      <w:r w:rsidRPr="00AB708C">
        <w:t>, government expenditure by classification of functions of government (COFOG)</w:t>
      </w:r>
      <w:r>
        <w:t>.</w:t>
      </w:r>
    </w:p>
  </w:footnote>
  <w:footnote w:id="18">
    <w:p w14:paraId="4082116B" w14:textId="77777777" w:rsidR="00094904" w:rsidRPr="0039021D" w:rsidRDefault="00094904" w:rsidP="005E34B0">
      <w:pPr>
        <w:pStyle w:val="FootnoteText"/>
      </w:pPr>
      <w:r>
        <w:rPr>
          <w:rStyle w:val="FootnoteReference"/>
        </w:rPr>
        <w:footnoteRef/>
      </w:r>
      <w:r w:rsidR="00C90D24">
        <w:tab/>
      </w:r>
      <w:r w:rsidRPr="0039021D">
        <w:t>This reflects the situation at the cut-off date of the Commission’s Spring 2026 Forecast (4</w:t>
      </w:r>
      <w:r w:rsidR="00C90D24">
        <w:t> </w:t>
      </w:r>
      <w:r w:rsidRPr="0039021D">
        <w:t>May</w:t>
      </w:r>
      <w:r w:rsidR="00C90D24">
        <w:t> </w:t>
      </w:r>
      <w:r w:rsidRPr="0039021D">
        <w:t>2026).</w:t>
      </w:r>
    </w:p>
  </w:footnote>
  <w:footnote w:id="19">
    <w:p w14:paraId="58E30D89" w14:textId="3D4D9872" w:rsidR="00094904" w:rsidRPr="00626995" w:rsidRDefault="00094904" w:rsidP="005E34B0">
      <w:pPr>
        <w:pStyle w:val="FootnoteText"/>
      </w:pPr>
      <w:r>
        <w:rPr>
          <w:rStyle w:val="FootnoteReference"/>
        </w:rPr>
        <w:footnoteRef/>
      </w:r>
      <w:r>
        <w:tab/>
        <w:t>Communication from the Commission to the European Parliament, the Council, the European Central Bank, the European Economic and Social Committee, the Committee of Regions and the European Investment Bank, 2026 European Semester – Spring Package, COM(2026) 200 final.</w:t>
      </w:r>
    </w:p>
  </w:footnote>
  <w:footnote w:id="20">
    <w:p w14:paraId="198B2E8B" w14:textId="77777777" w:rsidR="000B0EE9" w:rsidRPr="00827D35" w:rsidRDefault="000B0EE9" w:rsidP="000B0EE9">
      <w:pPr>
        <w:pStyle w:val="FootnoteText"/>
      </w:pPr>
      <w:r>
        <w:rPr>
          <w:rStyle w:val="FootnoteReference"/>
        </w:rPr>
        <w:footnoteRef/>
      </w:r>
      <w:r>
        <w:tab/>
      </w:r>
      <w:r w:rsidRPr="00436E24">
        <w:t>Regulation (EU) 2025/1914 of the European Parliament and of the Council of 18</w:t>
      </w:r>
      <w:r w:rsidR="00C90D24">
        <w:t> </w:t>
      </w:r>
      <w:r w:rsidRPr="00436E24">
        <w:t>September</w:t>
      </w:r>
      <w:r w:rsidR="00C90D24">
        <w:t> </w:t>
      </w:r>
      <w:r w:rsidRPr="00436E24">
        <w:t>2025 amending Regulations (EU) 2021/1058 and (EU) 2021/1056 as regards specific measures to address strategic challenges in the context of the mid-term review</w:t>
      </w:r>
      <w:r>
        <w:t>.</w:t>
      </w:r>
    </w:p>
  </w:footnote>
  <w:footnote w:id="21">
    <w:p w14:paraId="0B8541F2" w14:textId="681DB163" w:rsidR="00B55037" w:rsidRPr="006F641F" w:rsidRDefault="00B55037" w:rsidP="005E34B0">
      <w:pPr>
        <w:pStyle w:val="FootnoteText"/>
        <w:rPr>
          <w:lang w:val="en-IE"/>
        </w:rPr>
      </w:pPr>
      <w:r>
        <w:rPr>
          <w:rStyle w:val="FootnoteReference"/>
        </w:rPr>
        <w:footnoteRef/>
      </w:r>
      <w:r w:rsidR="00C90D24">
        <w:tab/>
      </w:r>
      <w:hyperlink r:id="rId7" w:history="1">
        <w:r w:rsidR="00297170" w:rsidRPr="00297170">
          <w:rPr>
            <w:rStyle w:val="Hyperlink"/>
          </w:rPr>
          <w:t>SWD(2026)122</w:t>
        </w:r>
        <w:r w:rsidRPr="00297170">
          <w:rPr>
            <w:rStyle w:val="Hyperlink"/>
          </w:rPr>
          <w:t xml:space="preserve"> – Second-stage country analysis on social convergence in line with the Social Convergence Framework (SCF),</w:t>
        </w:r>
      </w:hyperlink>
      <w:r w:rsidRPr="00B55037">
        <w:t xml:space="preserve"> 2026</w:t>
      </w:r>
      <w:r w:rsidR="00792AE9">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935FB" w14:textId="77777777" w:rsidR="00F34CD9" w:rsidRDefault="00F34C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41E09" w14:textId="77777777" w:rsidR="00F34CD9" w:rsidRDefault="00F34C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20"/>
  </w:num>
  <w:num w:numId="27">
    <w:abstractNumId w:val="20"/>
  </w:num>
  <w:num w:numId="28">
    <w:abstractNumId w:val="20"/>
  </w:num>
  <w:num w:numId="29">
    <w:abstractNumId w:val="14"/>
  </w:num>
  <w:num w:numId="30">
    <w:abstractNumId w:val="9"/>
  </w:num>
  <w:num w:numId="31">
    <w:abstractNumId w:val="9"/>
  </w:num>
  <w:num w:numId="32">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12:29: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1A8B3A40-E612-4575-BE01-8E32E21F8E77"/>
    <w:docVar w:name="LW_COVERPAGE_TYPE" w:val="1"/>
    <w:docVar w:name="LW_CROSSREFERENCE" w:val="{SWD(2026) 223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Romania"/>
    <w:docVar w:name="LW_TYPE.DOC.CP" w:val="COUNCIL RECOMMENDATION"/>
    <w:docVar w:name="LwApiVersions" w:val="LW4CoDe 1.24.5.0; LW 9.2, Build 20251112"/>
  </w:docVars>
  <w:rsids>
    <w:rsidRoot w:val="00CA0B25"/>
    <w:rsid w:val="00000013"/>
    <w:rsid w:val="0000001E"/>
    <w:rsid w:val="00000090"/>
    <w:rsid w:val="00000257"/>
    <w:rsid w:val="0000025A"/>
    <w:rsid w:val="000002C2"/>
    <w:rsid w:val="0000032D"/>
    <w:rsid w:val="00000338"/>
    <w:rsid w:val="00000447"/>
    <w:rsid w:val="0000048B"/>
    <w:rsid w:val="000004E6"/>
    <w:rsid w:val="000005D0"/>
    <w:rsid w:val="000005D5"/>
    <w:rsid w:val="000005EE"/>
    <w:rsid w:val="00000644"/>
    <w:rsid w:val="00000652"/>
    <w:rsid w:val="0000066F"/>
    <w:rsid w:val="000006C3"/>
    <w:rsid w:val="000006D2"/>
    <w:rsid w:val="000006E1"/>
    <w:rsid w:val="00000713"/>
    <w:rsid w:val="00000720"/>
    <w:rsid w:val="000007A5"/>
    <w:rsid w:val="000007DD"/>
    <w:rsid w:val="000007E4"/>
    <w:rsid w:val="00000870"/>
    <w:rsid w:val="00000980"/>
    <w:rsid w:val="0000099B"/>
    <w:rsid w:val="000009B1"/>
    <w:rsid w:val="000009B4"/>
    <w:rsid w:val="00000A07"/>
    <w:rsid w:val="00000A21"/>
    <w:rsid w:val="00000AB9"/>
    <w:rsid w:val="00000B30"/>
    <w:rsid w:val="00000B6D"/>
    <w:rsid w:val="00000BA9"/>
    <w:rsid w:val="00000C11"/>
    <w:rsid w:val="00000C4E"/>
    <w:rsid w:val="00000CD5"/>
    <w:rsid w:val="00000D29"/>
    <w:rsid w:val="00000D82"/>
    <w:rsid w:val="00000EB3"/>
    <w:rsid w:val="00000EE6"/>
    <w:rsid w:val="00000F45"/>
    <w:rsid w:val="00000F7A"/>
    <w:rsid w:val="00000F94"/>
    <w:rsid w:val="00000FC4"/>
    <w:rsid w:val="000010A6"/>
    <w:rsid w:val="000010AD"/>
    <w:rsid w:val="000010B8"/>
    <w:rsid w:val="000010F7"/>
    <w:rsid w:val="000011F2"/>
    <w:rsid w:val="00001203"/>
    <w:rsid w:val="00001254"/>
    <w:rsid w:val="00001268"/>
    <w:rsid w:val="0000126C"/>
    <w:rsid w:val="0000130E"/>
    <w:rsid w:val="00001341"/>
    <w:rsid w:val="0000140E"/>
    <w:rsid w:val="0000144F"/>
    <w:rsid w:val="00001458"/>
    <w:rsid w:val="0000145D"/>
    <w:rsid w:val="0000148F"/>
    <w:rsid w:val="00001585"/>
    <w:rsid w:val="000015A4"/>
    <w:rsid w:val="000016B9"/>
    <w:rsid w:val="000016C6"/>
    <w:rsid w:val="00001773"/>
    <w:rsid w:val="0000178D"/>
    <w:rsid w:val="000017DE"/>
    <w:rsid w:val="000017EE"/>
    <w:rsid w:val="00001836"/>
    <w:rsid w:val="000018B0"/>
    <w:rsid w:val="000018DD"/>
    <w:rsid w:val="00001907"/>
    <w:rsid w:val="0000195A"/>
    <w:rsid w:val="00001AAB"/>
    <w:rsid w:val="00001ACF"/>
    <w:rsid w:val="00001B3D"/>
    <w:rsid w:val="00001BA9"/>
    <w:rsid w:val="00001C31"/>
    <w:rsid w:val="00001C55"/>
    <w:rsid w:val="00001C58"/>
    <w:rsid w:val="00001CC8"/>
    <w:rsid w:val="00001CF6"/>
    <w:rsid w:val="00001D0A"/>
    <w:rsid w:val="00001D14"/>
    <w:rsid w:val="00001D77"/>
    <w:rsid w:val="00001D9E"/>
    <w:rsid w:val="00001DBB"/>
    <w:rsid w:val="00001E43"/>
    <w:rsid w:val="00001F6C"/>
    <w:rsid w:val="00001FB8"/>
    <w:rsid w:val="00001FFE"/>
    <w:rsid w:val="00002082"/>
    <w:rsid w:val="000020B9"/>
    <w:rsid w:val="000020BB"/>
    <w:rsid w:val="000020E5"/>
    <w:rsid w:val="000020FE"/>
    <w:rsid w:val="00002121"/>
    <w:rsid w:val="0000212B"/>
    <w:rsid w:val="00002166"/>
    <w:rsid w:val="000021AE"/>
    <w:rsid w:val="000021C0"/>
    <w:rsid w:val="00002217"/>
    <w:rsid w:val="00002266"/>
    <w:rsid w:val="00002293"/>
    <w:rsid w:val="000022AF"/>
    <w:rsid w:val="000022B8"/>
    <w:rsid w:val="00002345"/>
    <w:rsid w:val="0000235A"/>
    <w:rsid w:val="000023A3"/>
    <w:rsid w:val="000023D8"/>
    <w:rsid w:val="000023E1"/>
    <w:rsid w:val="0000245E"/>
    <w:rsid w:val="000024F4"/>
    <w:rsid w:val="00002505"/>
    <w:rsid w:val="00002529"/>
    <w:rsid w:val="0000253A"/>
    <w:rsid w:val="0000253F"/>
    <w:rsid w:val="00002546"/>
    <w:rsid w:val="000025D4"/>
    <w:rsid w:val="000025F8"/>
    <w:rsid w:val="000026E7"/>
    <w:rsid w:val="000027AC"/>
    <w:rsid w:val="00002851"/>
    <w:rsid w:val="00002984"/>
    <w:rsid w:val="0000299B"/>
    <w:rsid w:val="00002A2B"/>
    <w:rsid w:val="00002A3B"/>
    <w:rsid w:val="00002A40"/>
    <w:rsid w:val="00002A7D"/>
    <w:rsid w:val="00002AC2"/>
    <w:rsid w:val="00002B09"/>
    <w:rsid w:val="00002B27"/>
    <w:rsid w:val="00002B66"/>
    <w:rsid w:val="00002B79"/>
    <w:rsid w:val="00002B93"/>
    <w:rsid w:val="00002BB3"/>
    <w:rsid w:val="00002BED"/>
    <w:rsid w:val="00002C2F"/>
    <w:rsid w:val="00002C64"/>
    <w:rsid w:val="00002C7A"/>
    <w:rsid w:val="00002C83"/>
    <w:rsid w:val="00002CA5"/>
    <w:rsid w:val="00002D31"/>
    <w:rsid w:val="00002DF8"/>
    <w:rsid w:val="00002E33"/>
    <w:rsid w:val="00002E3A"/>
    <w:rsid w:val="00002E3B"/>
    <w:rsid w:val="00002E70"/>
    <w:rsid w:val="00002E8D"/>
    <w:rsid w:val="00002EA0"/>
    <w:rsid w:val="00002F91"/>
    <w:rsid w:val="00002FC5"/>
    <w:rsid w:val="00003005"/>
    <w:rsid w:val="00003060"/>
    <w:rsid w:val="0000307A"/>
    <w:rsid w:val="000030D9"/>
    <w:rsid w:val="00003139"/>
    <w:rsid w:val="00003164"/>
    <w:rsid w:val="000031EC"/>
    <w:rsid w:val="00003234"/>
    <w:rsid w:val="00003251"/>
    <w:rsid w:val="00003271"/>
    <w:rsid w:val="00003406"/>
    <w:rsid w:val="0000340C"/>
    <w:rsid w:val="00003440"/>
    <w:rsid w:val="00003442"/>
    <w:rsid w:val="00003476"/>
    <w:rsid w:val="000034AA"/>
    <w:rsid w:val="00003597"/>
    <w:rsid w:val="000035AD"/>
    <w:rsid w:val="000035C6"/>
    <w:rsid w:val="000035E8"/>
    <w:rsid w:val="00003615"/>
    <w:rsid w:val="0000362D"/>
    <w:rsid w:val="0000366D"/>
    <w:rsid w:val="000036C9"/>
    <w:rsid w:val="000036D6"/>
    <w:rsid w:val="0000370C"/>
    <w:rsid w:val="0000376A"/>
    <w:rsid w:val="0000377C"/>
    <w:rsid w:val="000037AF"/>
    <w:rsid w:val="000037E8"/>
    <w:rsid w:val="00003803"/>
    <w:rsid w:val="00003863"/>
    <w:rsid w:val="000038C7"/>
    <w:rsid w:val="000038FF"/>
    <w:rsid w:val="00003909"/>
    <w:rsid w:val="00003919"/>
    <w:rsid w:val="0000396F"/>
    <w:rsid w:val="00003A0A"/>
    <w:rsid w:val="00003A5C"/>
    <w:rsid w:val="00003AA0"/>
    <w:rsid w:val="00003ACF"/>
    <w:rsid w:val="00003B3A"/>
    <w:rsid w:val="00003C02"/>
    <w:rsid w:val="00003C0B"/>
    <w:rsid w:val="00003C12"/>
    <w:rsid w:val="00003C3D"/>
    <w:rsid w:val="00003C59"/>
    <w:rsid w:val="00003C64"/>
    <w:rsid w:val="00003C6C"/>
    <w:rsid w:val="00003C72"/>
    <w:rsid w:val="00003C74"/>
    <w:rsid w:val="00003DD2"/>
    <w:rsid w:val="00003DDE"/>
    <w:rsid w:val="00003DF4"/>
    <w:rsid w:val="00003DF8"/>
    <w:rsid w:val="00003E34"/>
    <w:rsid w:val="00003ECF"/>
    <w:rsid w:val="00003F16"/>
    <w:rsid w:val="00003F73"/>
    <w:rsid w:val="00003F7D"/>
    <w:rsid w:val="00003FA1"/>
    <w:rsid w:val="00004077"/>
    <w:rsid w:val="00004081"/>
    <w:rsid w:val="000040CA"/>
    <w:rsid w:val="0000414C"/>
    <w:rsid w:val="000041F1"/>
    <w:rsid w:val="00004220"/>
    <w:rsid w:val="0000422E"/>
    <w:rsid w:val="00004231"/>
    <w:rsid w:val="0000423C"/>
    <w:rsid w:val="000042C6"/>
    <w:rsid w:val="000042E3"/>
    <w:rsid w:val="00004346"/>
    <w:rsid w:val="000043C0"/>
    <w:rsid w:val="000043D2"/>
    <w:rsid w:val="0000446C"/>
    <w:rsid w:val="00004567"/>
    <w:rsid w:val="000045AA"/>
    <w:rsid w:val="000045C5"/>
    <w:rsid w:val="00004680"/>
    <w:rsid w:val="0000469B"/>
    <w:rsid w:val="000046E4"/>
    <w:rsid w:val="00004715"/>
    <w:rsid w:val="0000475E"/>
    <w:rsid w:val="00004806"/>
    <w:rsid w:val="0000486F"/>
    <w:rsid w:val="000048D7"/>
    <w:rsid w:val="00004922"/>
    <w:rsid w:val="0000499F"/>
    <w:rsid w:val="000049AB"/>
    <w:rsid w:val="000049DB"/>
    <w:rsid w:val="00004A2B"/>
    <w:rsid w:val="00004A32"/>
    <w:rsid w:val="00004A41"/>
    <w:rsid w:val="00004A77"/>
    <w:rsid w:val="00004A7A"/>
    <w:rsid w:val="00004BB5"/>
    <w:rsid w:val="00004C0F"/>
    <w:rsid w:val="00004C5D"/>
    <w:rsid w:val="00004C76"/>
    <w:rsid w:val="00004D82"/>
    <w:rsid w:val="00004D9C"/>
    <w:rsid w:val="00004E3D"/>
    <w:rsid w:val="00004E5D"/>
    <w:rsid w:val="00004E84"/>
    <w:rsid w:val="00004E8F"/>
    <w:rsid w:val="00004EC6"/>
    <w:rsid w:val="00004F14"/>
    <w:rsid w:val="00004F7E"/>
    <w:rsid w:val="00004FD5"/>
    <w:rsid w:val="00004FFB"/>
    <w:rsid w:val="00005008"/>
    <w:rsid w:val="00005028"/>
    <w:rsid w:val="0000504C"/>
    <w:rsid w:val="000050C3"/>
    <w:rsid w:val="000050C4"/>
    <w:rsid w:val="00005114"/>
    <w:rsid w:val="00005157"/>
    <w:rsid w:val="00005191"/>
    <w:rsid w:val="000051E3"/>
    <w:rsid w:val="000052A4"/>
    <w:rsid w:val="000052CE"/>
    <w:rsid w:val="000053BD"/>
    <w:rsid w:val="00005426"/>
    <w:rsid w:val="000054D5"/>
    <w:rsid w:val="00005558"/>
    <w:rsid w:val="00005560"/>
    <w:rsid w:val="000055DF"/>
    <w:rsid w:val="000055F9"/>
    <w:rsid w:val="0000562E"/>
    <w:rsid w:val="00005646"/>
    <w:rsid w:val="00005648"/>
    <w:rsid w:val="000056D8"/>
    <w:rsid w:val="00005724"/>
    <w:rsid w:val="00005773"/>
    <w:rsid w:val="0000577E"/>
    <w:rsid w:val="000057BE"/>
    <w:rsid w:val="000058BB"/>
    <w:rsid w:val="0000590D"/>
    <w:rsid w:val="00005929"/>
    <w:rsid w:val="00005999"/>
    <w:rsid w:val="00005AFE"/>
    <w:rsid w:val="00005BC6"/>
    <w:rsid w:val="00005BD8"/>
    <w:rsid w:val="00005C1F"/>
    <w:rsid w:val="00005C2D"/>
    <w:rsid w:val="00005C67"/>
    <w:rsid w:val="00005CAA"/>
    <w:rsid w:val="00005D20"/>
    <w:rsid w:val="00005D5D"/>
    <w:rsid w:val="00005DD0"/>
    <w:rsid w:val="00005DD1"/>
    <w:rsid w:val="00005DE0"/>
    <w:rsid w:val="00005DE6"/>
    <w:rsid w:val="00005E38"/>
    <w:rsid w:val="00005E48"/>
    <w:rsid w:val="00005E8D"/>
    <w:rsid w:val="00005FB0"/>
    <w:rsid w:val="00005FB7"/>
    <w:rsid w:val="00005FD5"/>
    <w:rsid w:val="00005FED"/>
    <w:rsid w:val="00006074"/>
    <w:rsid w:val="000060A3"/>
    <w:rsid w:val="0000610F"/>
    <w:rsid w:val="0000612B"/>
    <w:rsid w:val="0000615E"/>
    <w:rsid w:val="00006182"/>
    <w:rsid w:val="000061CA"/>
    <w:rsid w:val="000061E9"/>
    <w:rsid w:val="00006216"/>
    <w:rsid w:val="0000622E"/>
    <w:rsid w:val="00006235"/>
    <w:rsid w:val="00006297"/>
    <w:rsid w:val="000062F2"/>
    <w:rsid w:val="0000634F"/>
    <w:rsid w:val="000063E3"/>
    <w:rsid w:val="00006437"/>
    <w:rsid w:val="00006578"/>
    <w:rsid w:val="00006579"/>
    <w:rsid w:val="000065D2"/>
    <w:rsid w:val="000065E9"/>
    <w:rsid w:val="000065FF"/>
    <w:rsid w:val="00006643"/>
    <w:rsid w:val="00006691"/>
    <w:rsid w:val="0000675A"/>
    <w:rsid w:val="0000679F"/>
    <w:rsid w:val="0000681B"/>
    <w:rsid w:val="0000687C"/>
    <w:rsid w:val="0000688D"/>
    <w:rsid w:val="000069D3"/>
    <w:rsid w:val="00006A87"/>
    <w:rsid w:val="00006A92"/>
    <w:rsid w:val="00006ABB"/>
    <w:rsid w:val="00006AE0"/>
    <w:rsid w:val="00006BBC"/>
    <w:rsid w:val="00006BD6"/>
    <w:rsid w:val="00006C26"/>
    <w:rsid w:val="00006C65"/>
    <w:rsid w:val="00006CC2"/>
    <w:rsid w:val="00006D6E"/>
    <w:rsid w:val="00006D91"/>
    <w:rsid w:val="00006DF8"/>
    <w:rsid w:val="00006E13"/>
    <w:rsid w:val="00006E76"/>
    <w:rsid w:val="00006E77"/>
    <w:rsid w:val="00006EBD"/>
    <w:rsid w:val="00006F21"/>
    <w:rsid w:val="00006F4E"/>
    <w:rsid w:val="00006F5E"/>
    <w:rsid w:val="00006FBB"/>
    <w:rsid w:val="00006FDF"/>
    <w:rsid w:val="00007062"/>
    <w:rsid w:val="0000715B"/>
    <w:rsid w:val="00007173"/>
    <w:rsid w:val="000071A8"/>
    <w:rsid w:val="0000722D"/>
    <w:rsid w:val="00007268"/>
    <w:rsid w:val="000072C5"/>
    <w:rsid w:val="000072E3"/>
    <w:rsid w:val="000072E8"/>
    <w:rsid w:val="00007310"/>
    <w:rsid w:val="0000740E"/>
    <w:rsid w:val="00007460"/>
    <w:rsid w:val="000074BC"/>
    <w:rsid w:val="0000751D"/>
    <w:rsid w:val="0000754B"/>
    <w:rsid w:val="000075DF"/>
    <w:rsid w:val="000075E8"/>
    <w:rsid w:val="000075F8"/>
    <w:rsid w:val="00007605"/>
    <w:rsid w:val="000076CD"/>
    <w:rsid w:val="000076DC"/>
    <w:rsid w:val="00007785"/>
    <w:rsid w:val="000077A1"/>
    <w:rsid w:val="000077C9"/>
    <w:rsid w:val="00007812"/>
    <w:rsid w:val="00007824"/>
    <w:rsid w:val="000078AF"/>
    <w:rsid w:val="000078CD"/>
    <w:rsid w:val="000078F5"/>
    <w:rsid w:val="00007907"/>
    <w:rsid w:val="00007968"/>
    <w:rsid w:val="000079BB"/>
    <w:rsid w:val="00007A35"/>
    <w:rsid w:val="00007A53"/>
    <w:rsid w:val="00007A9B"/>
    <w:rsid w:val="00007CD7"/>
    <w:rsid w:val="00007D11"/>
    <w:rsid w:val="00007D82"/>
    <w:rsid w:val="00007D9D"/>
    <w:rsid w:val="00007EDF"/>
    <w:rsid w:val="00007F44"/>
    <w:rsid w:val="00007F60"/>
    <w:rsid w:val="00007FD0"/>
    <w:rsid w:val="00010092"/>
    <w:rsid w:val="000100DC"/>
    <w:rsid w:val="0001013D"/>
    <w:rsid w:val="0001014B"/>
    <w:rsid w:val="000101AC"/>
    <w:rsid w:val="00010221"/>
    <w:rsid w:val="0001023D"/>
    <w:rsid w:val="0001024F"/>
    <w:rsid w:val="00010324"/>
    <w:rsid w:val="00010336"/>
    <w:rsid w:val="0001035C"/>
    <w:rsid w:val="00010436"/>
    <w:rsid w:val="00010465"/>
    <w:rsid w:val="0001046B"/>
    <w:rsid w:val="000104DC"/>
    <w:rsid w:val="000105AB"/>
    <w:rsid w:val="000105AC"/>
    <w:rsid w:val="000105E4"/>
    <w:rsid w:val="00010690"/>
    <w:rsid w:val="00010721"/>
    <w:rsid w:val="00010763"/>
    <w:rsid w:val="00010770"/>
    <w:rsid w:val="0001078C"/>
    <w:rsid w:val="0001082A"/>
    <w:rsid w:val="0001089E"/>
    <w:rsid w:val="000108F0"/>
    <w:rsid w:val="00010935"/>
    <w:rsid w:val="000109BB"/>
    <w:rsid w:val="00010A8B"/>
    <w:rsid w:val="00010A8D"/>
    <w:rsid w:val="00010B6B"/>
    <w:rsid w:val="00010BA6"/>
    <w:rsid w:val="00010BAB"/>
    <w:rsid w:val="00010BB7"/>
    <w:rsid w:val="00010BBF"/>
    <w:rsid w:val="00010BDD"/>
    <w:rsid w:val="00010BE3"/>
    <w:rsid w:val="00010BF3"/>
    <w:rsid w:val="00010C46"/>
    <w:rsid w:val="00010C59"/>
    <w:rsid w:val="00010C5E"/>
    <w:rsid w:val="00010C77"/>
    <w:rsid w:val="00010C8F"/>
    <w:rsid w:val="00010CB9"/>
    <w:rsid w:val="00010EAB"/>
    <w:rsid w:val="00010EB9"/>
    <w:rsid w:val="00010F72"/>
    <w:rsid w:val="00010F79"/>
    <w:rsid w:val="00010F9C"/>
    <w:rsid w:val="00010FC1"/>
    <w:rsid w:val="00011046"/>
    <w:rsid w:val="00011050"/>
    <w:rsid w:val="00011056"/>
    <w:rsid w:val="0001105B"/>
    <w:rsid w:val="000110C1"/>
    <w:rsid w:val="00011130"/>
    <w:rsid w:val="0001113A"/>
    <w:rsid w:val="000111DC"/>
    <w:rsid w:val="00011202"/>
    <w:rsid w:val="0001127F"/>
    <w:rsid w:val="000112E9"/>
    <w:rsid w:val="00011300"/>
    <w:rsid w:val="000113A7"/>
    <w:rsid w:val="000113E5"/>
    <w:rsid w:val="00011414"/>
    <w:rsid w:val="0001147D"/>
    <w:rsid w:val="000114A1"/>
    <w:rsid w:val="0001157C"/>
    <w:rsid w:val="00011641"/>
    <w:rsid w:val="00011647"/>
    <w:rsid w:val="00011667"/>
    <w:rsid w:val="0001167E"/>
    <w:rsid w:val="000116A8"/>
    <w:rsid w:val="000116D3"/>
    <w:rsid w:val="0001170F"/>
    <w:rsid w:val="00011714"/>
    <w:rsid w:val="00011721"/>
    <w:rsid w:val="0001173D"/>
    <w:rsid w:val="0001178B"/>
    <w:rsid w:val="0001179E"/>
    <w:rsid w:val="000117EE"/>
    <w:rsid w:val="000117F6"/>
    <w:rsid w:val="000118A6"/>
    <w:rsid w:val="000118B0"/>
    <w:rsid w:val="000118C5"/>
    <w:rsid w:val="00011901"/>
    <w:rsid w:val="0001198C"/>
    <w:rsid w:val="000119B1"/>
    <w:rsid w:val="000119CA"/>
    <w:rsid w:val="000119F8"/>
    <w:rsid w:val="00011A50"/>
    <w:rsid w:val="00011A54"/>
    <w:rsid w:val="00011A5D"/>
    <w:rsid w:val="00011AF8"/>
    <w:rsid w:val="00011B00"/>
    <w:rsid w:val="00011B58"/>
    <w:rsid w:val="00011B70"/>
    <w:rsid w:val="00011B80"/>
    <w:rsid w:val="00011CDB"/>
    <w:rsid w:val="00011CE6"/>
    <w:rsid w:val="00011D46"/>
    <w:rsid w:val="00011E42"/>
    <w:rsid w:val="00011E87"/>
    <w:rsid w:val="00011E92"/>
    <w:rsid w:val="00011EFD"/>
    <w:rsid w:val="00011F21"/>
    <w:rsid w:val="00012015"/>
    <w:rsid w:val="000120B5"/>
    <w:rsid w:val="00012126"/>
    <w:rsid w:val="00012221"/>
    <w:rsid w:val="000122C8"/>
    <w:rsid w:val="00012331"/>
    <w:rsid w:val="000123B0"/>
    <w:rsid w:val="000123BD"/>
    <w:rsid w:val="00012406"/>
    <w:rsid w:val="0001240C"/>
    <w:rsid w:val="00012484"/>
    <w:rsid w:val="000124C6"/>
    <w:rsid w:val="000124EF"/>
    <w:rsid w:val="00012594"/>
    <w:rsid w:val="000125A2"/>
    <w:rsid w:val="000125C2"/>
    <w:rsid w:val="000125F6"/>
    <w:rsid w:val="00012623"/>
    <w:rsid w:val="00012625"/>
    <w:rsid w:val="000126B8"/>
    <w:rsid w:val="000126EC"/>
    <w:rsid w:val="0001278F"/>
    <w:rsid w:val="000127F7"/>
    <w:rsid w:val="0001284E"/>
    <w:rsid w:val="00012888"/>
    <w:rsid w:val="00012933"/>
    <w:rsid w:val="00012978"/>
    <w:rsid w:val="0001299C"/>
    <w:rsid w:val="00012A10"/>
    <w:rsid w:val="00012A4E"/>
    <w:rsid w:val="00012A70"/>
    <w:rsid w:val="00012AFC"/>
    <w:rsid w:val="00012B74"/>
    <w:rsid w:val="00012B84"/>
    <w:rsid w:val="00012BC9"/>
    <w:rsid w:val="00012BD0"/>
    <w:rsid w:val="00012BD5"/>
    <w:rsid w:val="00012BDC"/>
    <w:rsid w:val="00012C36"/>
    <w:rsid w:val="00012CD0"/>
    <w:rsid w:val="00012D14"/>
    <w:rsid w:val="00012D2E"/>
    <w:rsid w:val="00012D73"/>
    <w:rsid w:val="00012D77"/>
    <w:rsid w:val="00012D84"/>
    <w:rsid w:val="00012D8E"/>
    <w:rsid w:val="00012DA1"/>
    <w:rsid w:val="00012DE5"/>
    <w:rsid w:val="00012DED"/>
    <w:rsid w:val="00012E7C"/>
    <w:rsid w:val="00012E97"/>
    <w:rsid w:val="00012EE3"/>
    <w:rsid w:val="00012F0B"/>
    <w:rsid w:val="00012F10"/>
    <w:rsid w:val="00012FA0"/>
    <w:rsid w:val="0001305A"/>
    <w:rsid w:val="000130BE"/>
    <w:rsid w:val="000130EE"/>
    <w:rsid w:val="000130FD"/>
    <w:rsid w:val="00013111"/>
    <w:rsid w:val="00013130"/>
    <w:rsid w:val="00013171"/>
    <w:rsid w:val="0001321C"/>
    <w:rsid w:val="00013232"/>
    <w:rsid w:val="00013254"/>
    <w:rsid w:val="00013289"/>
    <w:rsid w:val="0001330B"/>
    <w:rsid w:val="00013347"/>
    <w:rsid w:val="0001341C"/>
    <w:rsid w:val="0001345A"/>
    <w:rsid w:val="00013494"/>
    <w:rsid w:val="0001349E"/>
    <w:rsid w:val="000134BD"/>
    <w:rsid w:val="000134C1"/>
    <w:rsid w:val="0001350F"/>
    <w:rsid w:val="0001362B"/>
    <w:rsid w:val="0001364D"/>
    <w:rsid w:val="00013674"/>
    <w:rsid w:val="00013692"/>
    <w:rsid w:val="0001371E"/>
    <w:rsid w:val="00013740"/>
    <w:rsid w:val="00013748"/>
    <w:rsid w:val="00013760"/>
    <w:rsid w:val="00013823"/>
    <w:rsid w:val="0001384A"/>
    <w:rsid w:val="00013884"/>
    <w:rsid w:val="0001389B"/>
    <w:rsid w:val="000138E5"/>
    <w:rsid w:val="000139EA"/>
    <w:rsid w:val="00013A2B"/>
    <w:rsid w:val="00013AA4"/>
    <w:rsid w:val="00013AAA"/>
    <w:rsid w:val="00013AE1"/>
    <w:rsid w:val="00013B11"/>
    <w:rsid w:val="00013B1B"/>
    <w:rsid w:val="00013B2C"/>
    <w:rsid w:val="00013BA7"/>
    <w:rsid w:val="00013C0A"/>
    <w:rsid w:val="00013C3D"/>
    <w:rsid w:val="00013C42"/>
    <w:rsid w:val="00013C6D"/>
    <w:rsid w:val="00013CA2"/>
    <w:rsid w:val="00013D19"/>
    <w:rsid w:val="00013D62"/>
    <w:rsid w:val="00013D7A"/>
    <w:rsid w:val="00013D96"/>
    <w:rsid w:val="00013DAD"/>
    <w:rsid w:val="00013EBA"/>
    <w:rsid w:val="00013EC6"/>
    <w:rsid w:val="00013F12"/>
    <w:rsid w:val="00013F94"/>
    <w:rsid w:val="00013FFC"/>
    <w:rsid w:val="0001400D"/>
    <w:rsid w:val="00014028"/>
    <w:rsid w:val="00014033"/>
    <w:rsid w:val="0001405B"/>
    <w:rsid w:val="000140C2"/>
    <w:rsid w:val="000140F5"/>
    <w:rsid w:val="00014192"/>
    <w:rsid w:val="000141AA"/>
    <w:rsid w:val="000141D3"/>
    <w:rsid w:val="000141DC"/>
    <w:rsid w:val="000141DE"/>
    <w:rsid w:val="00014250"/>
    <w:rsid w:val="0001428B"/>
    <w:rsid w:val="00014305"/>
    <w:rsid w:val="00014391"/>
    <w:rsid w:val="000143AF"/>
    <w:rsid w:val="000144EC"/>
    <w:rsid w:val="00014501"/>
    <w:rsid w:val="0001450E"/>
    <w:rsid w:val="00014510"/>
    <w:rsid w:val="0001451C"/>
    <w:rsid w:val="00014551"/>
    <w:rsid w:val="00014554"/>
    <w:rsid w:val="000145AC"/>
    <w:rsid w:val="000145B3"/>
    <w:rsid w:val="000145BC"/>
    <w:rsid w:val="00014652"/>
    <w:rsid w:val="0001466E"/>
    <w:rsid w:val="0001467B"/>
    <w:rsid w:val="00014754"/>
    <w:rsid w:val="00014773"/>
    <w:rsid w:val="000147B9"/>
    <w:rsid w:val="000147D2"/>
    <w:rsid w:val="000147EA"/>
    <w:rsid w:val="0001481C"/>
    <w:rsid w:val="0001483D"/>
    <w:rsid w:val="000148B6"/>
    <w:rsid w:val="000148D3"/>
    <w:rsid w:val="000148D6"/>
    <w:rsid w:val="000148DA"/>
    <w:rsid w:val="000148E8"/>
    <w:rsid w:val="00014909"/>
    <w:rsid w:val="0001494D"/>
    <w:rsid w:val="000149C6"/>
    <w:rsid w:val="000149D0"/>
    <w:rsid w:val="00014A34"/>
    <w:rsid w:val="00014A3A"/>
    <w:rsid w:val="00014AFB"/>
    <w:rsid w:val="00014B9C"/>
    <w:rsid w:val="00014BF7"/>
    <w:rsid w:val="00014C1B"/>
    <w:rsid w:val="00014C67"/>
    <w:rsid w:val="00014CC3"/>
    <w:rsid w:val="00014CEB"/>
    <w:rsid w:val="00014D10"/>
    <w:rsid w:val="00014D44"/>
    <w:rsid w:val="00014DDA"/>
    <w:rsid w:val="00014E5C"/>
    <w:rsid w:val="00014E7F"/>
    <w:rsid w:val="00014E90"/>
    <w:rsid w:val="00014EC0"/>
    <w:rsid w:val="00014EEC"/>
    <w:rsid w:val="00014F14"/>
    <w:rsid w:val="00014F19"/>
    <w:rsid w:val="00015017"/>
    <w:rsid w:val="00015040"/>
    <w:rsid w:val="0001507F"/>
    <w:rsid w:val="000150E7"/>
    <w:rsid w:val="000150E8"/>
    <w:rsid w:val="000150FA"/>
    <w:rsid w:val="000150FD"/>
    <w:rsid w:val="00015108"/>
    <w:rsid w:val="0001512F"/>
    <w:rsid w:val="00015178"/>
    <w:rsid w:val="00015182"/>
    <w:rsid w:val="00015186"/>
    <w:rsid w:val="000151EE"/>
    <w:rsid w:val="0001521A"/>
    <w:rsid w:val="000152DF"/>
    <w:rsid w:val="00015398"/>
    <w:rsid w:val="0001539B"/>
    <w:rsid w:val="000153C3"/>
    <w:rsid w:val="00015481"/>
    <w:rsid w:val="000154B6"/>
    <w:rsid w:val="000154D5"/>
    <w:rsid w:val="00015526"/>
    <w:rsid w:val="00015587"/>
    <w:rsid w:val="000155C7"/>
    <w:rsid w:val="0001560A"/>
    <w:rsid w:val="00015632"/>
    <w:rsid w:val="0001564D"/>
    <w:rsid w:val="000156BE"/>
    <w:rsid w:val="000156C2"/>
    <w:rsid w:val="000157F9"/>
    <w:rsid w:val="0001584B"/>
    <w:rsid w:val="0001586D"/>
    <w:rsid w:val="00015943"/>
    <w:rsid w:val="000159F3"/>
    <w:rsid w:val="00015A6F"/>
    <w:rsid w:val="00015A7E"/>
    <w:rsid w:val="00015AD9"/>
    <w:rsid w:val="00015BE2"/>
    <w:rsid w:val="00015BF5"/>
    <w:rsid w:val="00015C18"/>
    <w:rsid w:val="00015C29"/>
    <w:rsid w:val="00015C74"/>
    <w:rsid w:val="00015C98"/>
    <w:rsid w:val="00015CB8"/>
    <w:rsid w:val="00015CC5"/>
    <w:rsid w:val="00015EA8"/>
    <w:rsid w:val="00015EF8"/>
    <w:rsid w:val="00015F1C"/>
    <w:rsid w:val="00015F47"/>
    <w:rsid w:val="00015F6A"/>
    <w:rsid w:val="00016020"/>
    <w:rsid w:val="0001606D"/>
    <w:rsid w:val="0001609A"/>
    <w:rsid w:val="000160B0"/>
    <w:rsid w:val="000160DF"/>
    <w:rsid w:val="000160E6"/>
    <w:rsid w:val="0001615E"/>
    <w:rsid w:val="00016168"/>
    <w:rsid w:val="000161D1"/>
    <w:rsid w:val="000161F9"/>
    <w:rsid w:val="00016249"/>
    <w:rsid w:val="0001642F"/>
    <w:rsid w:val="00016430"/>
    <w:rsid w:val="00016552"/>
    <w:rsid w:val="000165A3"/>
    <w:rsid w:val="000165CD"/>
    <w:rsid w:val="0001663F"/>
    <w:rsid w:val="00016642"/>
    <w:rsid w:val="0001665A"/>
    <w:rsid w:val="000166D4"/>
    <w:rsid w:val="00016701"/>
    <w:rsid w:val="00016702"/>
    <w:rsid w:val="00016710"/>
    <w:rsid w:val="00016731"/>
    <w:rsid w:val="00016775"/>
    <w:rsid w:val="00016874"/>
    <w:rsid w:val="000168E9"/>
    <w:rsid w:val="000169B0"/>
    <w:rsid w:val="00016A2C"/>
    <w:rsid w:val="00016A48"/>
    <w:rsid w:val="00016B41"/>
    <w:rsid w:val="00016BB4"/>
    <w:rsid w:val="00016BDD"/>
    <w:rsid w:val="00016BE5"/>
    <w:rsid w:val="00016C44"/>
    <w:rsid w:val="00016CF1"/>
    <w:rsid w:val="00016D0F"/>
    <w:rsid w:val="00016EFC"/>
    <w:rsid w:val="00016F20"/>
    <w:rsid w:val="00016F57"/>
    <w:rsid w:val="00016F6C"/>
    <w:rsid w:val="00016FBD"/>
    <w:rsid w:val="00016FEF"/>
    <w:rsid w:val="0001703A"/>
    <w:rsid w:val="000170B8"/>
    <w:rsid w:val="000170C5"/>
    <w:rsid w:val="000171C5"/>
    <w:rsid w:val="000171F7"/>
    <w:rsid w:val="00017211"/>
    <w:rsid w:val="000172A0"/>
    <w:rsid w:val="00017399"/>
    <w:rsid w:val="000173E4"/>
    <w:rsid w:val="00017417"/>
    <w:rsid w:val="0001748F"/>
    <w:rsid w:val="00017532"/>
    <w:rsid w:val="00017590"/>
    <w:rsid w:val="0001764F"/>
    <w:rsid w:val="0001766C"/>
    <w:rsid w:val="0001768E"/>
    <w:rsid w:val="00017704"/>
    <w:rsid w:val="0001770B"/>
    <w:rsid w:val="00017845"/>
    <w:rsid w:val="00017878"/>
    <w:rsid w:val="000178AC"/>
    <w:rsid w:val="0001790D"/>
    <w:rsid w:val="000179E4"/>
    <w:rsid w:val="000179E7"/>
    <w:rsid w:val="00017A14"/>
    <w:rsid w:val="00017A35"/>
    <w:rsid w:val="00017A97"/>
    <w:rsid w:val="00017AAF"/>
    <w:rsid w:val="00017AB0"/>
    <w:rsid w:val="00017AF2"/>
    <w:rsid w:val="00017BBE"/>
    <w:rsid w:val="00017BC1"/>
    <w:rsid w:val="00017C42"/>
    <w:rsid w:val="00017C7E"/>
    <w:rsid w:val="00017C9A"/>
    <w:rsid w:val="00017C9D"/>
    <w:rsid w:val="00017C9F"/>
    <w:rsid w:val="00017CF1"/>
    <w:rsid w:val="00017D56"/>
    <w:rsid w:val="00017D9A"/>
    <w:rsid w:val="00017D9E"/>
    <w:rsid w:val="00017DD6"/>
    <w:rsid w:val="00017E13"/>
    <w:rsid w:val="00017E3F"/>
    <w:rsid w:val="00017EC7"/>
    <w:rsid w:val="00017F6D"/>
    <w:rsid w:val="00017F87"/>
    <w:rsid w:val="00017FAD"/>
    <w:rsid w:val="00017FBD"/>
    <w:rsid w:val="00017FFD"/>
    <w:rsid w:val="00020039"/>
    <w:rsid w:val="000200CA"/>
    <w:rsid w:val="00020126"/>
    <w:rsid w:val="00020127"/>
    <w:rsid w:val="00020272"/>
    <w:rsid w:val="0002027B"/>
    <w:rsid w:val="00020329"/>
    <w:rsid w:val="00020347"/>
    <w:rsid w:val="00020380"/>
    <w:rsid w:val="0002038C"/>
    <w:rsid w:val="0002041A"/>
    <w:rsid w:val="0002049F"/>
    <w:rsid w:val="000204A2"/>
    <w:rsid w:val="000204A3"/>
    <w:rsid w:val="000204DE"/>
    <w:rsid w:val="000204E4"/>
    <w:rsid w:val="00020501"/>
    <w:rsid w:val="00020557"/>
    <w:rsid w:val="000205D5"/>
    <w:rsid w:val="000205D8"/>
    <w:rsid w:val="000206C8"/>
    <w:rsid w:val="000206D9"/>
    <w:rsid w:val="00020762"/>
    <w:rsid w:val="0002084A"/>
    <w:rsid w:val="00020870"/>
    <w:rsid w:val="0002089A"/>
    <w:rsid w:val="000208C5"/>
    <w:rsid w:val="000208D3"/>
    <w:rsid w:val="00020981"/>
    <w:rsid w:val="00020A26"/>
    <w:rsid w:val="00020A7C"/>
    <w:rsid w:val="00020AF9"/>
    <w:rsid w:val="00020B5A"/>
    <w:rsid w:val="00020B5B"/>
    <w:rsid w:val="00020B71"/>
    <w:rsid w:val="00020C3E"/>
    <w:rsid w:val="00020C68"/>
    <w:rsid w:val="00020CC1"/>
    <w:rsid w:val="00020D3C"/>
    <w:rsid w:val="00020D63"/>
    <w:rsid w:val="00020D87"/>
    <w:rsid w:val="00020DB3"/>
    <w:rsid w:val="00020E52"/>
    <w:rsid w:val="00020E65"/>
    <w:rsid w:val="00020EF0"/>
    <w:rsid w:val="00020F09"/>
    <w:rsid w:val="00020F2D"/>
    <w:rsid w:val="00020F3D"/>
    <w:rsid w:val="00020FE8"/>
    <w:rsid w:val="000210CF"/>
    <w:rsid w:val="0002115B"/>
    <w:rsid w:val="00021165"/>
    <w:rsid w:val="0002120C"/>
    <w:rsid w:val="00021211"/>
    <w:rsid w:val="0002123C"/>
    <w:rsid w:val="0002125B"/>
    <w:rsid w:val="00021275"/>
    <w:rsid w:val="000212BA"/>
    <w:rsid w:val="000212CC"/>
    <w:rsid w:val="00021401"/>
    <w:rsid w:val="000214B1"/>
    <w:rsid w:val="000214D3"/>
    <w:rsid w:val="00021532"/>
    <w:rsid w:val="000215A6"/>
    <w:rsid w:val="000215D6"/>
    <w:rsid w:val="000215ED"/>
    <w:rsid w:val="0002160E"/>
    <w:rsid w:val="00021626"/>
    <w:rsid w:val="000216AA"/>
    <w:rsid w:val="000216E3"/>
    <w:rsid w:val="00021752"/>
    <w:rsid w:val="00021787"/>
    <w:rsid w:val="000217B9"/>
    <w:rsid w:val="00021800"/>
    <w:rsid w:val="00021831"/>
    <w:rsid w:val="00021917"/>
    <w:rsid w:val="00021995"/>
    <w:rsid w:val="000219A7"/>
    <w:rsid w:val="000219AE"/>
    <w:rsid w:val="000219D3"/>
    <w:rsid w:val="00021A20"/>
    <w:rsid w:val="00021A39"/>
    <w:rsid w:val="00021A51"/>
    <w:rsid w:val="00021A66"/>
    <w:rsid w:val="00021AB0"/>
    <w:rsid w:val="00021B2F"/>
    <w:rsid w:val="00021B38"/>
    <w:rsid w:val="00021B3C"/>
    <w:rsid w:val="00021BD8"/>
    <w:rsid w:val="00021CE2"/>
    <w:rsid w:val="00021CFC"/>
    <w:rsid w:val="00021D83"/>
    <w:rsid w:val="00021E0D"/>
    <w:rsid w:val="00021E47"/>
    <w:rsid w:val="00021E68"/>
    <w:rsid w:val="00021EAC"/>
    <w:rsid w:val="00021EE0"/>
    <w:rsid w:val="00021FD4"/>
    <w:rsid w:val="00022015"/>
    <w:rsid w:val="0002201D"/>
    <w:rsid w:val="000220A8"/>
    <w:rsid w:val="000220BD"/>
    <w:rsid w:val="000221AB"/>
    <w:rsid w:val="000221B5"/>
    <w:rsid w:val="000221E9"/>
    <w:rsid w:val="00022257"/>
    <w:rsid w:val="00022277"/>
    <w:rsid w:val="0002230E"/>
    <w:rsid w:val="00022312"/>
    <w:rsid w:val="00022354"/>
    <w:rsid w:val="00022463"/>
    <w:rsid w:val="00022469"/>
    <w:rsid w:val="00022483"/>
    <w:rsid w:val="000224DD"/>
    <w:rsid w:val="000224EC"/>
    <w:rsid w:val="000224FA"/>
    <w:rsid w:val="00022504"/>
    <w:rsid w:val="000225C4"/>
    <w:rsid w:val="00022614"/>
    <w:rsid w:val="00022652"/>
    <w:rsid w:val="0002269A"/>
    <w:rsid w:val="000226F6"/>
    <w:rsid w:val="00022732"/>
    <w:rsid w:val="0002279E"/>
    <w:rsid w:val="000227CB"/>
    <w:rsid w:val="0002282C"/>
    <w:rsid w:val="00022854"/>
    <w:rsid w:val="000228F4"/>
    <w:rsid w:val="00022920"/>
    <w:rsid w:val="0002292A"/>
    <w:rsid w:val="0002297A"/>
    <w:rsid w:val="000229BA"/>
    <w:rsid w:val="00022A53"/>
    <w:rsid w:val="00022AD8"/>
    <w:rsid w:val="00022BE3"/>
    <w:rsid w:val="00022CD3"/>
    <w:rsid w:val="00022D51"/>
    <w:rsid w:val="00022E36"/>
    <w:rsid w:val="00022EC3"/>
    <w:rsid w:val="00022EC9"/>
    <w:rsid w:val="00022ED1"/>
    <w:rsid w:val="00022F2B"/>
    <w:rsid w:val="00022F53"/>
    <w:rsid w:val="0002300E"/>
    <w:rsid w:val="0002308F"/>
    <w:rsid w:val="00023170"/>
    <w:rsid w:val="00023183"/>
    <w:rsid w:val="000231C4"/>
    <w:rsid w:val="00023291"/>
    <w:rsid w:val="0002336E"/>
    <w:rsid w:val="00023386"/>
    <w:rsid w:val="00023431"/>
    <w:rsid w:val="00023492"/>
    <w:rsid w:val="00023499"/>
    <w:rsid w:val="000234CF"/>
    <w:rsid w:val="000234E9"/>
    <w:rsid w:val="00023599"/>
    <w:rsid w:val="000235E2"/>
    <w:rsid w:val="00023642"/>
    <w:rsid w:val="000236AD"/>
    <w:rsid w:val="000236B8"/>
    <w:rsid w:val="000236D2"/>
    <w:rsid w:val="00023767"/>
    <w:rsid w:val="0002376A"/>
    <w:rsid w:val="000237B5"/>
    <w:rsid w:val="000237FE"/>
    <w:rsid w:val="00023802"/>
    <w:rsid w:val="00023803"/>
    <w:rsid w:val="0002388D"/>
    <w:rsid w:val="00023975"/>
    <w:rsid w:val="00023983"/>
    <w:rsid w:val="0002398B"/>
    <w:rsid w:val="000239BD"/>
    <w:rsid w:val="00023A33"/>
    <w:rsid w:val="00023A75"/>
    <w:rsid w:val="00023A9B"/>
    <w:rsid w:val="00023AFF"/>
    <w:rsid w:val="00023B79"/>
    <w:rsid w:val="00023B86"/>
    <w:rsid w:val="00023BA0"/>
    <w:rsid w:val="00023C31"/>
    <w:rsid w:val="00023D35"/>
    <w:rsid w:val="00023DAA"/>
    <w:rsid w:val="00023E18"/>
    <w:rsid w:val="00023E2D"/>
    <w:rsid w:val="00023F0A"/>
    <w:rsid w:val="00023FF7"/>
    <w:rsid w:val="00024037"/>
    <w:rsid w:val="0002404E"/>
    <w:rsid w:val="0002411D"/>
    <w:rsid w:val="0002412C"/>
    <w:rsid w:val="000241F5"/>
    <w:rsid w:val="00024272"/>
    <w:rsid w:val="000242A7"/>
    <w:rsid w:val="000242B0"/>
    <w:rsid w:val="000242D2"/>
    <w:rsid w:val="000242FA"/>
    <w:rsid w:val="000243BD"/>
    <w:rsid w:val="00024467"/>
    <w:rsid w:val="00024481"/>
    <w:rsid w:val="000244B3"/>
    <w:rsid w:val="000244B8"/>
    <w:rsid w:val="000244E7"/>
    <w:rsid w:val="0002451E"/>
    <w:rsid w:val="000245A1"/>
    <w:rsid w:val="000245C3"/>
    <w:rsid w:val="000245D3"/>
    <w:rsid w:val="000245DD"/>
    <w:rsid w:val="000245EC"/>
    <w:rsid w:val="00024636"/>
    <w:rsid w:val="000246BD"/>
    <w:rsid w:val="000246C1"/>
    <w:rsid w:val="0002470C"/>
    <w:rsid w:val="00024739"/>
    <w:rsid w:val="00024776"/>
    <w:rsid w:val="00024779"/>
    <w:rsid w:val="00024793"/>
    <w:rsid w:val="0002482E"/>
    <w:rsid w:val="00024868"/>
    <w:rsid w:val="0002488A"/>
    <w:rsid w:val="00024892"/>
    <w:rsid w:val="000248A5"/>
    <w:rsid w:val="000248B6"/>
    <w:rsid w:val="000248EF"/>
    <w:rsid w:val="0002490C"/>
    <w:rsid w:val="00024980"/>
    <w:rsid w:val="00024A20"/>
    <w:rsid w:val="00024A43"/>
    <w:rsid w:val="00024A48"/>
    <w:rsid w:val="00024AE0"/>
    <w:rsid w:val="00024B02"/>
    <w:rsid w:val="00024B14"/>
    <w:rsid w:val="00024B8D"/>
    <w:rsid w:val="00024BDC"/>
    <w:rsid w:val="00024C92"/>
    <w:rsid w:val="00024D7B"/>
    <w:rsid w:val="00024DE6"/>
    <w:rsid w:val="00024E3C"/>
    <w:rsid w:val="00024E52"/>
    <w:rsid w:val="00024E56"/>
    <w:rsid w:val="00024E5F"/>
    <w:rsid w:val="00024E62"/>
    <w:rsid w:val="00024EAB"/>
    <w:rsid w:val="00024F3D"/>
    <w:rsid w:val="00024F5A"/>
    <w:rsid w:val="00024FA6"/>
    <w:rsid w:val="0002503C"/>
    <w:rsid w:val="00025051"/>
    <w:rsid w:val="000250A7"/>
    <w:rsid w:val="000250B6"/>
    <w:rsid w:val="000250E5"/>
    <w:rsid w:val="000250F9"/>
    <w:rsid w:val="00025113"/>
    <w:rsid w:val="00025142"/>
    <w:rsid w:val="00025157"/>
    <w:rsid w:val="000251B0"/>
    <w:rsid w:val="000251CE"/>
    <w:rsid w:val="0002522D"/>
    <w:rsid w:val="00025314"/>
    <w:rsid w:val="0002531E"/>
    <w:rsid w:val="0002535D"/>
    <w:rsid w:val="00025363"/>
    <w:rsid w:val="0002538D"/>
    <w:rsid w:val="000253EA"/>
    <w:rsid w:val="000253ED"/>
    <w:rsid w:val="000253F4"/>
    <w:rsid w:val="00025414"/>
    <w:rsid w:val="00025433"/>
    <w:rsid w:val="00025442"/>
    <w:rsid w:val="0002544C"/>
    <w:rsid w:val="00025467"/>
    <w:rsid w:val="00025495"/>
    <w:rsid w:val="000254B9"/>
    <w:rsid w:val="000254BB"/>
    <w:rsid w:val="000254FA"/>
    <w:rsid w:val="0002550C"/>
    <w:rsid w:val="00025529"/>
    <w:rsid w:val="000255AD"/>
    <w:rsid w:val="0002563A"/>
    <w:rsid w:val="0002564B"/>
    <w:rsid w:val="00025817"/>
    <w:rsid w:val="00025856"/>
    <w:rsid w:val="00025870"/>
    <w:rsid w:val="00025888"/>
    <w:rsid w:val="0002588E"/>
    <w:rsid w:val="00025895"/>
    <w:rsid w:val="000258DA"/>
    <w:rsid w:val="0002590E"/>
    <w:rsid w:val="00025970"/>
    <w:rsid w:val="00025972"/>
    <w:rsid w:val="000259D0"/>
    <w:rsid w:val="000259D7"/>
    <w:rsid w:val="00025A4E"/>
    <w:rsid w:val="00025A69"/>
    <w:rsid w:val="00025AF6"/>
    <w:rsid w:val="00025B89"/>
    <w:rsid w:val="00025B8A"/>
    <w:rsid w:val="00025C63"/>
    <w:rsid w:val="00025CA4"/>
    <w:rsid w:val="00025CA6"/>
    <w:rsid w:val="00025CFC"/>
    <w:rsid w:val="00025D40"/>
    <w:rsid w:val="00025D89"/>
    <w:rsid w:val="00025DCE"/>
    <w:rsid w:val="00025DEE"/>
    <w:rsid w:val="00025DFC"/>
    <w:rsid w:val="00025EAD"/>
    <w:rsid w:val="00025EC1"/>
    <w:rsid w:val="00026011"/>
    <w:rsid w:val="00026056"/>
    <w:rsid w:val="00026083"/>
    <w:rsid w:val="000260AA"/>
    <w:rsid w:val="00026194"/>
    <w:rsid w:val="000261CE"/>
    <w:rsid w:val="000261EF"/>
    <w:rsid w:val="0002626E"/>
    <w:rsid w:val="00026325"/>
    <w:rsid w:val="0002639E"/>
    <w:rsid w:val="000263AD"/>
    <w:rsid w:val="000263D5"/>
    <w:rsid w:val="000263D7"/>
    <w:rsid w:val="000263E2"/>
    <w:rsid w:val="00026419"/>
    <w:rsid w:val="00026459"/>
    <w:rsid w:val="00026464"/>
    <w:rsid w:val="00026466"/>
    <w:rsid w:val="000264A1"/>
    <w:rsid w:val="000264D1"/>
    <w:rsid w:val="000264E5"/>
    <w:rsid w:val="00026521"/>
    <w:rsid w:val="000265BC"/>
    <w:rsid w:val="0002668D"/>
    <w:rsid w:val="00026691"/>
    <w:rsid w:val="0002669F"/>
    <w:rsid w:val="000266F5"/>
    <w:rsid w:val="00026743"/>
    <w:rsid w:val="000267BA"/>
    <w:rsid w:val="000267C0"/>
    <w:rsid w:val="000267DF"/>
    <w:rsid w:val="000267E6"/>
    <w:rsid w:val="0002683E"/>
    <w:rsid w:val="0002685D"/>
    <w:rsid w:val="0002685E"/>
    <w:rsid w:val="000268C1"/>
    <w:rsid w:val="00026910"/>
    <w:rsid w:val="0002691F"/>
    <w:rsid w:val="0002695F"/>
    <w:rsid w:val="00026992"/>
    <w:rsid w:val="000269E6"/>
    <w:rsid w:val="00026A96"/>
    <w:rsid w:val="00026AB0"/>
    <w:rsid w:val="00026AD0"/>
    <w:rsid w:val="00026AF4"/>
    <w:rsid w:val="00026AFF"/>
    <w:rsid w:val="00026BC6"/>
    <w:rsid w:val="00026C78"/>
    <w:rsid w:val="00026D0A"/>
    <w:rsid w:val="00026E13"/>
    <w:rsid w:val="00026E28"/>
    <w:rsid w:val="00026E43"/>
    <w:rsid w:val="00026E54"/>
    <w:rsid w:val="00026E5C"/>
    <w:rsid w:val="00026E91"/>
    <w:rsid w:val="00026F2F"/>
    <w:rsid w:val="00027006"/>
    <w:rsid w:val="00027043"/>
    <w:rsid w:val="0002705B"/>
    <w:rsid w:val="0002706F"/>
    <w:rsid w:val="00027123"/>
    <w:rsid w:val="00027157"/>
    <w:rsid w:val="000271DB"/>
    <w:rsid w:val="000271E5"/>
    <w:rsid w:val="0002724F"/>
    <w:rsid w:val="00027253"/>
    <w:rsid w:val="00027278"/>
    <w:rsid w:val="00027294"/>
    <w:rsid w:val="000272F4"/>
    <w:rsid w:val="00027305"/>
    <w:rsid w:val="00027354"/>
    <w:rsid w:val="000273A8"/>
    <w:rsid w:val="00027414"/>
    <w:rsid w:val="00027475"/>
    <w:rsid w:val="000274E3"/>
    <w:rsid w:val="000275E3"/>
    <w:rsid w:val="00027635"/>
    <w:rsid w:val="00027643"/>
    <w:rsid w:val="00027676"/>
    <w:rsid w:val="0002771B"/>
    <w:rsid w:val="00027787"/>
    <w:rsid w:val="0002778C"/>
    <w:rsid w:val="000277DE"/>
    <w:rsid w:val="00027801"/>
    <w:rsid w:val="00027841"/>
    <w:rsid w:val="0002784A"/>
    <w:rsid w:val="000278A4"/>
    <w:rsid w:val="000278BA"/>
    <w:rsid w:val="000278CA"/>
    <w:rsid w:val="00027945"/>
    <w:rsid w:val="0002795A"/>
    <w:rsid w:val="00027976"/>
    <w:rsid w:val="000279A2"/>
    <w:rsid w:val="000279D0"/>
    <w:rsid w:val="00027A07"/>
    <w:rsid w:val="00027AC9"/>
    <w:rsid w:val="00027B0E"/>
    <w:rsid w:val="00027B4A"/>
    <w:rsid w:val="00027BAF"/>
    <w:rsid w:val="00027BB4"/>
    <w:rsid w:val="00027C7B"/>
    <w:rsid w:val="00027C95"/>
    <w:rsid w:val="00027E36"/>
    <w:rsid w:val="00027E5A"/>
    <w:rsid w:val="00027E79"/>
    <w:rsid w:val="00027E84"/>
    <w:rsid w:val="00027E8B"/>
    <w:rsid w:val="00027F39"/>
    <w:rsid w:val="00027F9C"/>
    <w:rsid w:val="00027F9F"/>
    <w:rsid w:val="0003001A"/>
    <w:rsid w:val="0003006C"/>
    <w:rsid w:val="000300CD"/>
    <w:rsid w:val="000300ED"/>
    <w:rsid w:val="0003012F"/>
    <w:rsid w:val="00030171"/>
    <w:rsid w:val="00030181"/>
    <w:rsid w:val="000301BE"/>
    <w:rsid w:val="00030222"/>
    <w:rsid w:val="00030347"/>
    <w:rsid w:val="00030360"/>
    <w:rsid w:val="000303DC"/>
    <w:rsid w:val="00030425"/>
    <w:rsid w:val="000304FF"/>
    <w:rsid w:val="00030515"/>
    <w:rsid w:val="00030517"/>
    <w:rsid w:val="0003051A"/>
    <w:rsid w:val="00030521"/>
    <w:rsid w:val="00030559"/>
    <w:rsid w:val="00030603"/>
    <w:rsid w:val="00030667"/>
    <w:rsid w:val="00030687"/>
    <w:rsid w:val="000306D6"/>
    <w:rsid w:val="000306FF"/>
    <w:rsid w:val="0003070E"/>
    <w:rsid w:val="00030730"/>
    <w:rsid w:val="0003073D"/>
    <w:rsid w:val="00030798"/>
    <w:rsid w:val="000307B1"/>
    <w:rsid w:val="000307C6"/>
    <w:rsid w:val="000307D0"/>
    <w:rsid w:val="000307D5"/>
    <w:rsid w:val="0003084A"/>
    <w:rsid w:val="00030861"/>
    <w:rsid w:val="0003088C"/>
    <w:rsid w:val="000308E3"/>
    <w:rsid w:val="0003094A"/>
    <w:rsid w:val="0003097E"/>
    <w:rsid w:val="0003097F"/>
    <w:rsid w:val="000309D6"/>
    <w:rsid w:val="00030A6C"/>
    <w:rsid w:val="00030A77"/>
    <w:rsid w:val="00030AB6"/>
    <w:rsid w:val="00030B07"/>
    <w:rsid w:val="00030B5A"/>
    <w:rsid w:val="00030BCE"/>
    <w:rsid w:val="00030BF6"/>
    <w:rsid w:val="00030C15"/>
    <w:rsid w:val="00030C69"/>
    <w:rsid w:val="00030CA6"/>
    <w:rsid w:val="00030D0F"/>
    <w:rsid w:val="00030D3A"/>
    <w:rsid w:val="00030DBB"/>
    <w:rsid w:val="00030E02"/>
    <w:rsid w:val="00030E75"/>
    <w:rsid w:val="00030E8D"/>
    <w:rsid w:val="00030F52"/>
    <w:rsid w:val="00030F8F"/>
    <w:rsid w:val="00030F9E"/>
    <w:rsid w:val="00030FBC"/>
    <w:rsid w:val="00031032"/>
    <w:rsid w:val="0003112D"/>
    <w:rsid w:val="0003113C"/>
    <w:rsid w:val="0003118F"/>
    <w:rsid w:val="000311EF"/>
    <w:rsid w:val="00031210"/>
    <w:rsid w:val="0003124F"/>
    <w:rsid w:val="000312B2"/>
    <w:rsid w:val="00031302"/>
    <w:rsid w:val="0003143D"/>
    <w:rsid w:val="00031452"/>
    <w:rsid w:val="000314A4"/>
    <w:rsid w:val="000314FB"/>
    <w:rsid w:val="000315D2"/>
    <w:rsid w:val="0003175C"/>
    <w:rsid w:val="000317C7"/>
    <w:rsid w:val="000317F0"/>
    <w:rsid w:val="00031833"/>
    <w:rsid w:val="00031899"/>
    <w:rsid w:val="00031AC5"/>
    <w:rsid w:val="00031AD6"/>
    <w:rsid w:val="00031AEA"/>
    <w:rsid w:val="00031B11"/>
    <w:rsid w:val="00031B4E"/>
    <w:rsid w:val="00031B5C"/>
    <w:rsid w:val="00031B64"/>
    <w:rsid w:val="00031B88"/>
    <w:rsid w:val="00031BE8"/>
    <w:rsid w:val="00031C4B"/>
    <w:rsid w:val="00031C95"/>
    <w:rsid w:val="00031C9A"/>
    <w:rsid w:val="00031C9B"/>
    <w:rsid w:val="00031D18"/>
    <w:rsid w:val="00031D40"/>
    <w:rsid w:val="00031DA2"/>
    <w:rsid w:val="00031DF6"/>
    <w:rsid w:val="00031E37"/>
    <w:rsid w:val="00031FD0"/>
    <w:rsid w:val="00031FD3"/>
    <w:rsid w:val="0003203E"/>
    <w:rsid w:val="000320C2"/>
    <w:rsid w:val="000320CA"/>
    <w:rsid w:val="00032165"/>
    <w:rsid w:val="00032167"/>
    <w:rsid w:val="00032199"/>
    <w:rsid w:val="000322F1"/>
    <w:rsid w:val="00032336"/>
    <w:rsid w:val="000323ED"/>
    <w:rsid w:val="00032449"/>
    <w:rsid w:val="00032506"/>
    <w:rsid w:val="0003260F"/>
    <w:rsid w:val="00032613"/>
    <w:rsid w:val="00032618"/>
    <w:rsid w:val="0003263E"/>
    <w:rsid w:val="00032657"/>
    <w:rsid w:val="00032663"/>
    <w:rsid w:val="00032754"/>
    <w:rsid w:val="00032791"/>
    <w:rsid w:val="000327F8"/>
    <w:rsid w:val="00032813"/>
    <w:rsid w:val="00032817"/>
    <w:rsid w:val="0003281F"/>
    <w:rsid w:val="00032862"/>
    <w:rsid w:val="0003288E"/>
    <w:rsid w:val="000328A8"/>
    <w:rsid w:val="00032930"/>
    <w:rsid w:val="0003293A"/>
    <w:rsid w:val="00032AB9"/>
    <w:rsid w:val="00032B31"/>
    <w:rsid w:val="00032B4C"/>
    <w:rsid w:val="00032BAF"/>
    <w:rsid w:val="00032CF9"/>
    <w:rsid w:val="00032D37"/>
    <w:rsid w:val="00032D8A"/>
    <w:rsid w:val="00032DB5"/>
    <w:rsid w:val="00032E28"/>
    <w:rsid w:val="00032EAF"/>
    <w:rsid w:val="00032F36"/>
    <w:rsid w:val="00032F61"/>
    <w:rsid w:val="00032FFB"/>
    <w:rsid w:val="0003300E"/>
    <w:rsid w:val="0003316E"/>
    <w:rsid w:val="0003317B"/>
    <w:rsid w:val="000331F9"/>
    <w:rsid w:val="00033237"/>
    <w:rsid w:val="0003324C"/>
    <w:rsid w:val="000332A1"/>
    <w:rsid w:val="000332F5"/>
    <w:rsid w:val="000332F6"/>
    <w:rsid w:val="0003347D"/>
    <w:rsid w:val="0003347E"/>
    <w:rsid w:val="00033530"/>
    <w:rsid w:val="00033588"/>
    <w:rsid w:val="0003374A"/>
    <w:rsid w:val="0003379C"/>
    <w:rsid w:val="000337D8"/>
    <w:rsid w:val="00033893"/>
    <w:rsid w:val="00033915"/>
    <w:rsid w:val="00033918"/>
    <w:rsid w:val="00033919"/>
    <w:rsid w:val="0003391B"/>
    <w:rsid w:val="0003399F"/>
    <w:rsid w:val="00033A3F"/>
    <w:rsid w:val="00033B6B"/>
    <w:rsid w:val="00033BE2"/>
    <w:rsid w:val="00033C81"/>
    <w:rsid w:val="00033C92"/>
    <w:rsid w:val="00033CBA"/>
    <w:rsid w:val="00033D34"/>
    <w:rsid w:val="00033DC0"/>
    <w:rsid w:val="00033DC6"/>
    <w:rsid w:val="00033E0F"/>
    <w:rsid w:val="00033E16"/>
    <w:rsid w:val="00033E71"/>
    <w:rsid w:val="00033F21"/>
    <w:rsid w:val="00033F26"/>
    <w:rsid w:val="00033F2B"/>
    <w:rsid w:val="00033F4C"/>
    <w:rsid w:val="00033F9C"/>
    <w:rsid w:val="00033FD6"/>
    <w:rsid w:val="00033FEB"/>
    <w:rsid w:val="00033FF2"/>
    <w:rsid w:val="00034009"/>
    <w:rsid w:val="000340EC"/>
    <w:rsid w:val="00034138"/>
    <w:rsid w:val="00034176"/>
    <w:rsid w:val="00034274"/>
    <w:rsid w:val="00034276"/>
    <w:rsid w:val="000342A2"/>
    <w:rsid w:val="000342AA"/>
    <w:rsid w:val="0003434C"/>
    <w:rsid w:val="0003438A"/>
    <w:rsid w:val="000343DE"/>
    <w:rsid w:val="0003444F"/>
    <w:rsid w:val="000344C2"/>
    <w:rsid w:val="000344D6"/>
    <w:rsid w:val="0003450A"/>
    <w:rsid w:val="00034558"/>
    <w:rsid w:val="000345E4"/>
    <w:rsid w:val="00034624"/>
    <w:rsid w:val="00034633"/>
    <w:rsid w:val="00034675"/>
    <w:rsid w:val="000346A3"/>
    <w:rsid w:val="000346CC"/>
    <w:rsid w:val="000346D0"/>
    <w:rsid w:val="0003470B"/>
    <w:rsid w:val="000347EC"/>
    <w:rsid w:val="0003480C"/>
    <w:rsid w:val="000348D7"/>
    <w:rsid w:val="000348F0"/>
    <w:rsid w:val="00034A0B"/>
    <w:rsid w:val="00034A70"/>
    <w:rsid w:val="00034AA7"/>
    <w:rsid w:val="00034AAE"/>
    <w:rsid w:val="00034AC2"/>
    <w:rsid w:val="00034AEC"/>
    <w:rsid w:val="00034B21"/>
    <w:rsid w:val="00034B7D"/>
    <w:rsid w:val="00034B93"/>
    <w:rsid w:val="00034BAA"/>
    <w:rsid w:val="00034BE5"/>
    <w:rsid w:val="00034CF7"/>
    <w:rsid w:val="00034D4D"/>
    <w:rsid w:val="00034D80"/>
    <w:rsid w:val="00034D88"/>
    <w:rsid w:val="00034DAD"/>
    <w:rsid w:val="00034DF0"/>
    <w:rsid w:val="00034E01"/>
    <w:rsid w:val="00034E4F"/>
    <w:rsid w:val="00034EC9"/>
    <w:rsid w:val="00034F09"/>
    <w:rsid w:val="00034F0A"/>
    <w:rsid w:val="00034F5E"/>
    <w:rsid w:val="00034F8E"/>
    <w:rsid w:val="00034FA6"/>
    <w:rsid w:val="00035005"/>
    <w:rsid w:val="00035036"/>
    <w:rsid w:val="00035054"/>
    <w:rsid w:val="000350EC"/>
    <w:rsid w:val="0003515B"/>
    <w:rsid w:val="00035202"/>
    <w:rsid w:val="00035295"/>
    <w:rsid w:val="000352B3"/>
    <w:rsid w:val="000352B9"/>
    <w:rsid w:val="000354EB"/>
    <w:rsid w:val="00035522"/>
    <w:rsid w:val="00035546"/>
    <w:rsid w:val="000355C8"/>
    <w:rsid w:val="00035658"/>
    <w:rsid w:val="0003565C"/>
    <w:rsid w:val="00035665"/>
    <w:rsid w:val="000356E0"/>
    <w:rsid w:val="000356FC"/>
    <w:rsid w:val="00035701"/>
    <w:rsid w:val="0003572A"/>
    <w:rsid w:val="000357C8"/>
    <w:rsid w:val="00035821"/>
    <w:rsid w:val="0003583D"/>
    <w:rsid w:val="00035883"/>
    <w:rsid w:val="0003588F"/>
    <w:rsid w:val="00035894"/>
    <w:rsid w:val="000359CA"/>
    <w:rsid w:val="000359E3"/>
    <w:rsid w:val="00035A23"/>
    <w:rsid w:val="00035A3D"/>
    <w:rsid w:val="00035A45"/>
    <w:rsid w:val="00035A4B"/>
    <w:rsid w:val="00035A6B"/>
    <w:rsid w:val="00035AB9"/>
    <w:rsid w:val="00035ACA"/>
    <w:rsid w:val="00035B56"/>
    <w:rsid w:val="00035C05"/>
    <w:rsid w:val="00035CF2"/>
    <w:rsid w:val="00035D15"/>
    <w:rsid w:val="00035D24"/>
    <w:rsid w:val="00035E1C"/>
    <w:rsid w:val="00035E32"/>
    <w:rsid w:val="00035E67"/>
    <w:rsid w:val="00035EED"/>
    <w:rsid w:val="00035F0D"/>
    <w:rsid w:val="00035F0E"/>
    <w:rsid w:val="00036096"/>
    <w:rsid w:val="000360CA"/>
    <w:rsid w:val="000360CD"/>
    <w:rsid w:val="000360E6"/>
    <w:rsid w:val="0003612E"/>
    <w:rsid w:val="00036174"/>
    <w:rsid w:val="000361AE"/>
    <w:rsid w:val="000361F1"/>
    <w:rsid w:val="0003628D"/>
    <w:rsid w:val="00036291"/>
    <w:rsid w:val="000362BB"/>
    <w:rsid w:val="000362DF"/>
    <w:rsid w:val="00036305"/>
    <w:rsid w:val="0003631E"/>
    <w:rsid w:val="0003648F"/>
    <w:rsid w:val="0003655B"/>
    <w:rsid w:val="000365DD"/>
    <w:rsid w:val="000365EA"/>
    <w:rsid w:val="00036603"/>
    <w:rsid w:val="00036637"/>
    <w:rsid w:val="0003665E"/>
    <w:rsid w:val="00036672"/>
    <w:rsid w:val="000366C3"/>
    <w:rsid w:val="000366DF"/>
    <w:rsid w:val="0003671C"/>
    <w:rsid w:val="000367B1"/>
    <w:rsid w:val="000367B6"/>
    <w:rsid w:val="000368A5"/>
    <w:rsid w:val="000368A7"/>
    <w:rsid w:val="00036908"/>
    <w:rsid w:val="000369CC"/>
    <w:rsid w:val="00036A85"/>
    <w:rsid w:val="00036AAE"/>
    <w:rsid w:val="00036AE5"/>
    <w:rsid w:val="00036B2E"/>
    <w:rsid w:val="00036B3F"/>
    <w:rsid w:val="00036C2D"/>
    <w:rsid w:val="00036D1B"/>
    <w:rsid w:val="00036D37"/>
    <w:rsid w:val="00036D98"/>
    <w:rsid w:val="00036DC5"/>
    <w:rsid w:val="00036E34"/>
    <w:rsid w:val="00036E38"/>
    <w:rsid w:val="00036E52"/>
    <w:rsid w:val="00036E6E"/>
    <w:rsid w:val="00036F10"/>
    <w:rsid w:val="00036FBD"/>
    <w:rsid w:val="00036FE3"/>
    <w:rsid w:val="00037002"/>
    <w:rsid w:val="0003708F"/>
    <w:rsid w:val="00037098"/>
    <w:rsid w:val="000370D1"/>
    <w:rsid w:val="000370D6"/>
    <w:rsid w:val="00037172"/>
    <w:rsid w:val="000371A3"/>
    <w:rsid w:val="000371C7"/>
    <w:rsid w:val="000371F0"/>
    <w:rsid w:val="00037282"/>
    <w:rsid w:val="00037350"/>
    <w:rsid w:val="000373B6"/>
    <w:rsid w:val="000373CB"/>
    <w:rsid w:val="000373F9"/>
    <w:rsid w:val="00037474"/>
    <w:rsid w:val="000374C2"/>
    <w:rsid w:val="000374C6"/>
    <w:rsid w:val="000375AB"/>
    <w:rsid w:val="0003769B"/>
    <w:rsid w:val="000376A6"/>
    <w:rsid w:val="000376F3"/>
    <w:rsid w:val="00037707"/>
    <w:rsid w:val="00037764"/>
    <w:rsid w:val="000377CA"/>
    <w:rsid w:val="00037837"/>
    <w:rsid w:val="00037851"/>
    <w:rsid w:val="0003794F"/>
    <w:rsid w:val="000379E1"/>
    <w:rsid w:val="00037A3E"/>
    <w:rsid w:val="00037A46"/>
    <w:rsid w:val="00037A6B"/>
    <w:rsid w:val="00037A7C"/>
    <w:rsid w:val="00037A95"/>
    <w:rsid w:val="00037AB2"/>
    <w:rsid w:val="00037B28"/>
    <w:rsid w:val="00037BD4"/>
    <w:rsid w:val="00037BFE"/>
    <w:rsid w:val="00037C42"/>
    <w:rsid w:val="00037C7F"/>
    <w:rsid w:val="00037C81"/>
    <w:rsid w:val="00037D18"/>
    <w:rsid w:val="00037D1B"/>
    <w:rsid w:val="00037D5C"/>
    <w:rsid w:val="00037D6C"/>
    <w:rsid w:val="00037DFA"/>
    <w:rsid w:val="00037E2F"/>
    <w:rsid w:val="00037E77"/>
    <w:rsid w:val="00037EBB"/>
    <w:rsid w:val="00037ED6"/>
    <w:rsid w:val="00037EFA"/>
    <w:rsid w:val="00037F44"/>
    <w:rsid w:val="00037F76"/>
    <w:rsid w:val="000386EA"/>
    <w:rsid w:val="00040031"/>
    <w:rsid w:val="00040067"/>
    <w:rsid w:val="000400F4"/>
    <w:rsid w:val="000401B2"/>
    <w:rsid w:val="000401C3"/>
    <w:rsid w:val="00040201"/>
    <w:rsid w:val="00040227"/>
    <w:rsid w:val="0004022A"/>
    <w:rsid w:val="00040235"/>
    <w:rsid w:val="000402D6"/>
    <w:rsid w:val="000402F4"/>
    <w:rsid w:val="00040311"/>
    <w:rsid w:val="00040438"/>
    <w:rsid w:val="00040496"/>
    <w:rsid w:val="000404DF"/>
    <w:rsid w:val="00040538"/>
    <w:rsid w:val="00040551"/>
    <w:rsid w:val="000405AA"/>
    <w:rsid w:val="000405DE"/>
    <w:rsid w:val="000406F1"/>
    <w:rsid w:val="0004073F"/>
    <w:rsid w:val="0004076F"/>
    <w:rsid w:val="00040784"/>
    <w:rsid w:val="000407AC"/>
    <w:rsid w:val="00040878"/>
    <w:rsid w:val="0004088B"/>
    <w:rsid w:val="00040912"/>
    <w:rsid w:val="0004091C"/>
    <w:rsid w:val="00040A18"/>
    <w:rsid w:val="00040AB8"/>
    <w:rsid w:val="00040ADB"/>
    <w:rsid w:val="00040B41"/>
    <w:rsid w:val="00040B42"/>
    <w:rsid w:val="00040B51"/>
    <w:rsid w:val="00040B8A"/>
    <w:rsid w:val="00040C82"/>
    <w:rsid w:val="00040CA9"/>
    <w:rsid w:val="00040D2D"/>
    <w:rsid w:val="00040DDF"/>
    <w:rsid w:val="00040E53"/>
    <w:rsid w:val="00040E7E"/>
    <w:rsid w:val="00040ED1"/>
    <w:rsid w:val="00040EE1"/>
    <w:rsid w:val="00040F6E"/>
    <w:rsid w:val="00040F99"/>
    <w:rsid w:val="00040FDA"/>
    <w:rsid w:val="00041069"/>
    <w:rsid w:val="000410C9"/>
    <w:rsid w:val="00041146"/>
    <w:rsid w:val="0004116D"/>
    <w:rsid w:val="00041179"/>
    <w:rsid w:val="000411DF"/>
    <w:rsid w:val="00041303"/>
    <w:rsid w:val="00041364"/>
    <w:rsid w:val="000413A8"/>
    <w:rsid w:val="000413F2"/>
    <w:rsid w:val="0004145E"/>
    <w:rsid w:val="00041464"/>
    <w:rsid w:val="000414E5"/>
    <w:rsid w:val="00041520"/>
    <w:rsid w:val="00041540"/>
    <w:rsid w:val="000415DD"/>
    <w:rsid w:val="00041622"/>
    <w:rsid w:val="0004186C"/>
    <w:rsid w:val="000418B0"/>
    <w:rsid w:val="000418E3"/>
    <w:rsid w:val="00041943"/>
    <w:rsid w:val="00041955"/>
    <w:rsid w:val="000419C3"/>
    <w:rsid w:val="000419FA"/>
    <w:rsid w:val="00041A23"/>
    <w:rsid w:val="00041A78"/>
    <w:rsid w:val="00041AB3"/>
    <w:rsid w:val="00041B21"/>
    <w:rsid w:val="00041B54"/>
    <w:rsid w:val="00041B63"/>
    <w:rsid w:val="00041BDA"/>
    <w:rsid w:val="00041C6B"/>
    <w:rsid w:val="00041C7F"/>
    <w:rsid w:val="00041CD0"/>
    <w:rsid w:val="00041CDE"/>
    <w:rsid w:val="00041D89"/>
    <w:rsid w:val="00041E2D"/>
    <w:rsid w:val="00041E3B"/>
    <w:rsid w:val="00041ED1"/>
    <w:rsid w:val="00042034"/>
    <w:rsid w:val="00042090"/>
    <w:rsid w:val="000420BA"/>
    <w:rsid w:val="000420F0"/>
    <w:rsid w:val="0004211C"/>
    <w:rsid w:val="0004214D"/>
    <w:rsid w:val="0004217D"/>
    <w:rsid w:val="000421AB"/>
    <w:rsid w:val="000421C4"/>
    <w:rsid w:val="000421D7"/>
    <w:rsid w:val="00042286"/>
    <w:rsid w:val="00042335"/>
    <w:rsid w:val="0004234D"/>
    <w:rsid w:val="0004234E"/>
    <w:rsid w:val="000423FB"/>
    <w:rsid w:val="000424E2"/>
    <w:rsid w:val="0004250D"/>
    <w:rsid w:val="000425DE"/>
    <w:rsid w:val="00042631"/>
    <w:rsid w:val="000426A6"/>
    <w:rsid w:val="00042740"/>
    <w:rsid w:val="00042767"/>
    <w:rsid w:val="00042772"/>
    <w:rsid w:val="000427F9"/>
    <w:rsid w:val="00042805"/>
    <w:rsid w:val="00042823"/>
    <w:rsid w:val="000428B3"/>
    <w:rsid w:val="00042963"/>
    <w:rsid w:val="00042973"/>
    <w:rsid w:val="000429B6"/>
    <w:rsid w:val="000429BA"/>
    <w:rsid w:val="000429FC"/>
    <w:rsid w:val="000429FD"/>
    <w:rsid w:val="00042AF6"/>
    <w:rsid w:val="00042BCD"/>
    <w:rsid w:val="00042C3F"/>
    <w:rsid w:val="00042C85"/>
    <w:rsid w:val="00042CD5"/>
    <w:rsid w:val="00042CDE"/>
    <w:rsid w:val="00042D24"/>
    <w:rsid w:val="00042D95"/>
    <w:rsid w:val="00042DA9"/>
    <w:rsid w:val="00042DEA"/>
    <w:rsid w:val="00042DED"/>
    <w:rsid w:val="00042DF9"/>
    <w:rsid w:val="00042EA0"/>
    <w:rsid w:val="00042EA8"/>
    <w:rsid w:val="00042EE2"/>
    <w:rsid w:val="00042F7D"/>
    <w:rsid w:val="00042FC1"/>
    <w:rsid w:val="00043043"/>
    <w:rsid w:val="0004306F"/>
    <w:rsid w:val="00043084"/>
    <w:rsid w:val="00043145"/>
    <w:rsid w:val="00043149"/>
    <w:rsid w:val="0004314A"/>
    <w:rsid w:val="000431BF"/>
    <w:rsid w:val="000431D3"/>
    <w:rsid w:val="000431FA"/>
    <w:rsid w:val="00043244"/>
    <w:rsid w:val="0004324C"/>
    <w:rsid w:val="000432AC"/>
    <w:rsid w:val="000432B5"/>
    <w:rsid w:val="000432D1"/>
    <w:rsid w:val="00043309"/>
    <w:rsid w:val="00043314"/>
    <w:rsid w:val="00043315"/>
    <w:rsid w:val="00043326"/>
    <w:rsid w:val="00043342"/>
    <w:rsid w:val="000433AA"/>
    <w:rsid w:val="000433BE"/>
    <w:rsid w:val="000433CB"/>
    <w:rsid w:val="000434E7"/>
    <w:rsid w:val="000434EA"/>
    <w:rsid w:val="000434EC"/>
    <w:rsid w:val="000434FD"/>
    <w:rsid w:val="00043518"/>
    <w:rsid w:val="0004352C"/>
    <w:rsid w:val="000435E9"/>
    <w:rsid w:val="00043602"/>
    <w:rsid w:val="000436B6"/>
    <w:rsid w:val="00043726"/>
    <w:rsid w:val="00043740"/>
    <w:rsid w:val="00043755"/>
    <w:rsid w:val="000437AC"/>
    <w:rsid w:val="00043829"/>
    <w:rsid w:val="00043856"/>
    <w:rsid w:val="0004387E"/>
    <w:rsid w:val="0004391A"/>
    <w:rsid w:val="00043921"/>
    <w:rsid w:val="0004394F"/>
    <w:rsid w:val="0004395B"/>
    <w:rsid w:val="0004397A"/>
    <w:rsid w:val="00043987"/>
    <w:rsid w:val="00043988"/>
    <w:rsid w:val="000439C9"/>
    <w:rsid w:val="00043ADD"/>
    <w:rsid w:val="00043AE9"/>
    <w:rsid w:val="00043B08"/>
    <w:rsid w:val="00043B0B"/>
    <w:rsid w:val="00043B0D"/>
    <w:rsid w:val="00043B42"/>
    <w:rsid w:val="00043B8B"/>
    <w:rsid w:val="00043B97"/>
    <w:rsid w:val="00043BB8"/>
    <w:rsid w:val="00043BC5"/>
    <w:rsid w:val="00043C4F"/>
    <w:rsid w:val="00043CAE"/>
    <w:rsid w:val="00043CF2"/>
    <w:rsid w:val="00043D01"/>
    <w:rsid w:val="00043E3C"/>
    <w:rsid w:val="00043E50"/>
    <w:rsid w:val="00043E64"/>
    <w:rsid w:val="00043E9D"/>
    <w:rsid w:val="00043FA5"/>
    <w:rsid w:val="00044036"/>
    <w:rsid w:val="00044083"/>
    <w:rsid w:val="00044280"/>
    <w:rsid w:val="0004428E"/>
    <w:rsid w:val="000443F1"/>
    <w:rsid w:val="0004444E"/>
    <w:rsid w:val="0004448F"/>
    <w:rsid w:val="0004451D"/>
    <w:rsid w:val="00044559"/>
    <w:rsid w:val="000445CE"/>
    <w:rsid w:val="000445DD"/>
    <w:rsid w:val="00044682"/>
    <w:rsid w:val="000446BA"/>
    <w:rsid w:val="000446E5"/>
    <w:rsid w:val="0004470B"/>
    <w:rsid w:val="00044731"/>
    <w:rsid w:val="0004475D"/>
    <w:rsid w:val="00044779"/>
    <w:rsid w:val="000447AD"/>
    <w:rsid w:val="000447CF"/>
    <w:rsid w:val="00044800"/>
    <w:rsid w:val="00044844"/>
    <w:rsid w:val="0004484A"/>
    <w:rsid w:val="000448F4"/>
    <w:rsid w:val="00044986"/>
    <w:rsid w:val="00044A02"/>
    <w:rsid w:val="00044A29"/>
    <w:rsid w:val="00044A58"/>
    <w:rsid w:val="00044A5E"/>
    <w:rsid w:val="00044A6B"/>
    <w:rsid w:val="00044A82"/>
    <w:rsid w:val="00044A9B"/>
    <w:rsid w:val="00044AB1"/>
    <w:rsid w:val="00044B5A"/>
    <w:rsid w:val="00044B86"/>
    <w:rsid w:val="00044B93"/>
    <w:rsid w:val="00044BB3"/>
    <w:rsid w:val="00044BD8"/>
    <w:rsid w:val="00044C05"/>
    <w:rsid w:val="00044C28"/>
    <w:rsid w:val="00044C47"/>
    <w:rsid w:val="00044C7A"/>
    <w:rsid w:val="00044CA9"/>
    <w:rsid w:val="00044CD8"/>
    <w:rsid w:val="00044D06"/>
    <w:rsid w:val="00044D4D"/>
    <w:rsid w:val="00044DFB"/>
    <w:rsid w:val="00044E03"/>
    <w:rsid w:val="00044E25"/>
    <w:rsid w:val="00044E8C"/>
    <w:rsid w:val="00044EE4"/>
    <w:rsid w:val="00044F30"/>
    <w:rsid w:val="00044F35"/>
    <w:rsid w:val="00044F8E"/>
    <w:rsid w:val="00044F97"/>
    <w:rsid w:val="00045037"/>
    <w:rsid w:val="000450AA"/>
    <w:rsid w:val="000450DF"/>
    <w:rsid w:val="00045103"/>
    <w:rsid w:val="0004520F"/>
    <w:rsid w:val="0004529E"/>
    <w:rsid w:val="000452A4"/>
    <w:rsid w:val="000452DA"/>
    <w:rsid w:val="00045348"/>
    <w:rsid w:val="0004535F"/>
    <w:rsid w:val="000453AA"/>
    <w:rsid w:val="000453FB"/>
    <w:rsid w:val="00045405"/>
    <w:rsid w:val="00045412"/>
    <w:rsid w:val="00045453"/>
    <w:rsid w:val="00045648"/>
    <w:rsid w:val="00045679"/>
    <w:rsid w:val="000456C2"/>
    <w:rsid w:val="00045715"/>
    <w:rsid w:val="00045726"/>
    <w:rsid w:val="00045735"/>
    <w:rsid w:val="0004576C"/>
    <w:rsid w:val="000457DE"/>
    <w:rsid w:val="000457ED"/>
    <w:rsid w:val="000457F3"/>
    <w:rsid w:val="00045872"/>
    <w:rsid w:val="000458BC"/>
    <w:rsid w:val="000458F5"/>
    <w:rsid w:val="0004592F"/>
    <w:rsid w:val="000459AA"/>
    <w:rsid w:val="00045AC5"/>
    <w:rsid w:val="00045B94"/>
    <w:rsid w:val="00045BAB"/>
    <w:rsid w:val="00045BB2"/>
    <w:rsid w:val="00045BF5"/>
    <w:rsid w:val="00045C7C"/>
    <w:rsid w:val="00045D20"/>
    <w:rsid w:val="00045DF3"/>
    <w:rsid w:val="00045E06"/>
    <w:rsid w:val="00045E5F"/>
    <w:rsid w:val="00045E8A"/>
    <w:rsid w:val="00045EA6"/>
    <w:rsid w:val="00045EDF"/>
    <w:rsid w:val="00045EEF"/>
    <w:rsid w:val="00045F32"/>
    <w:rsid w:val="00045F7F"/>
    <w:rsid w:val="00045FE5"/>
    <w:rsid w:val="000460C7"/>
    <w:rsid w:val="00046156"/>
    <w:rsid w:val="000461B2"/>
    <w:rsid w:val="000461D7"/>
    <w:rsid w:val="000462C9"/>
    <w:rsid w:val="0004636A"/>
    <w:rsid w:val="0004639B"/>
    <w:rsid w:val="000463B9"/>
    <w:rsid w:val="00046440"/>
    <w:rsid w:val="00046449"/>
    <w:rsid w:val="00046487"/>
    <w:rsid w:val="00046490"/>
    <w:rsid w:val="00046491"/>
    <w:rsid w:val="000464B3"/>
    <w:rsid w:val="0004650E"/>
    <w:rsid w:val="00046554"/>
    <w:rsid w:val="000465B3"/>
    <w:rsid w:val="000465D2"/>
    <w:rsid w:val="00046642"/>
    <w:rsid w:val="000466A5"/>
    <w:rsid w:val="00046726"/>
    <w:rsid w:val="0004679A"/>
    <w:rsid w:val="00046804"/>
    <w:rsid w:val="00046868"/>
    <w:rsid w:val="000468BB"/>
    <w:rsid w:val="0004693A"/>
    <w:rsid w:val="00046987"/>
    <w:rsid w:val="000469FE"/>
    <w:rsid w:val="00046A51"/>
    <w:rsid w:val="00046A67"/>
    <w:rsid w:val="00046ADE"/>
    <w:rsid w:val="00046BBD"/>
    <w:rsid w:val="00046BBF"/>
    <w:rsid w:val="00046C0E"/>
    <w:rsid w:val="00046C19"/>
    <w:rsid w:val="00046C51"/>
    <w:rsid w:val="00046D91"/>
    <w:rsid w:val="00046DD4"/>
    <w:rsid w:val="00046E11"/>
    <w:rsid w:val="00046E52"/>
    <w:rsid w:val="00046E5D"/>
    <w:rsid w:val="00046E75"/>
    <w:rsid w:val="00046EC8"/>
    <w:rsid w:val="00046EF0"/>
    <w:rsid w:val="00046F90"/>
    <w:rsid w:val="00046F93"/>
    <w:rsid w:val="00046FBA"/>
    <w:rsid w:val="00046FED"/>
    <w:rsid w:val="0004700E"/>
    <w:rsid w:val="0004701C"/>
    <w:rsid w:val="00047119"/>
    <w:rsid w:val="0004713E"/>
    <w:rsid w:val="0004714C"/>
    <w:rsid w:val="000471E3"/>
    <w:rsid w:val="000471E9"/>
    <w:rsid w:val="000471F2"/>
    <w:rsid w:val="0004730C"/>
    <w:rsid w:val="00047331"/>
    <w:rsid w:val="000473B1"/>
    <w:rsid w:val="000473BE"/>
    <w:rsid w:val="000473CA"/>
    <w:rsid w:val="000473FD"/>
    <w:rsid w:val="00047477"/>
    <w:rsid w:val="00047481"/>
    <w:rsid w:val="000474A5"/>
    <w:rsid w:val="0004752A"/>
    <w:rsid w:val="0004752C"/>
    <w:rsid w:val="0004752F"/>
    <w:rsid w:val="0004764D"/>
    <w:rsid w:val="00047653"/>
    <w:rsid w:val="00047660"/>
    <w:rsid w:val="000476EB"/>
    <w:rsid w:val="000476F2"/>
    <w:rsid w:val="000476F9"/>
    <w:rsid w:val="00047770"/>
    <w:rsid w:val="000477C9"/>
    <w:rsid w:val="000477F4"/>
    <w:rsid w:val="000478F0"/>
    <w:rsid w:val="00047943"/>
    <w:rsid w:val="00047951"/>
    <w:rsid w:val="0004795C"/>
    <w:rsid w:val="000479A9"/>
    <w:rsid w:val="000479E7"/>
    <w:rsid w:val="000479FB"/>
    <w:rsid w:val="00047A0D"/>
    <w:rsid w:val="00047A4B"/>
    <w:rsid w:val="00047A56"/>
    <w:rsid w:val="00047ACD"/>
    <w:rsid w:val="00047B03"/>
    <w:rsid w:val="00047BF9"/>
    <w:rsid w:val="00047C27"/>
    <w:rsid w:val="00047C54"/>
    <w:rsid w:val="00047C96"/>
    <w:rsid w:val="00047D09"/>
    <w:rsid w:val="00047D26"/>
    <w:rsid w:val="00047DB6"/>
    <w:rsid w:val="00047E4C"/>
    <w:rsid w:val="00047EF3"/>
    <w:rsid w:val="00047FA5"/>
    <w:rsid w:val="000500BC"/>
    <w:rsid w:val="00050113"/>
    <w:rsid w:val="00050126"/>
    <w:rsid w:val="00050189"/>
    <w:rsid w:val="0005021C"/>
    <w:rsid w:val="00050234"/>
    <w:rsid w:val="0005032C"/>
    <w:rsid w:val="0005034C"/>
    <w:rsid w:val="0005038D"/>
    <w:rsid w:val="000503F0"/>
    <w:rsid w:val="000504CB"/>
    <w:rsid w:val="00050505"/>
    <w:rsid w:val="00050567"/>
    <w:rsid w:val="000505AF"/>
    <w:rsid w:val="000505D2"/>
    <w:rsid w:val="000505FF"/>
    <w:rsid w:val="0005060D"/>
    <w:rsid w:val="0005064F"/>
    <w:rsid w:val="0005068B"/>
    <w:rsid w:val="00050724"/>
    <w:rsid w:val="000507DD"/>
    <w:rsid w:val="000508C6"/>
    <w:rsid w:val="00050918"/>
    <w:rsid w:val="000509D2"/>
    <w:rsid w:val="00050A47"/>
    <w:rsid w:val="00050A4A"/>
    <w:rsid w:val="00050A76"/>
    <w:rsid w:val="00050A81"/>
    <w:rsid w:val="00050A87"/>
    <w:rsid w:val="00050AA7"/>
    <w:rsid w:val="00050AAE"/>
    <w:rsid w:val="00050AC1"/>
    <w:rsid w:val="00050B5F"/>
    <w:rsid w:val="00050B80"/>
    <w:rsid w:val="00050BD4"/>
    <w:rsid w:val="00050C13"/>
    <w:rsid w:val="00050C3C"/>
    <w:rsid w:val="00050C4B"/>
    <w:rsid w:val="00050C65"/>
    <w:rsid w:val="00050C71"/>
    <w:rsid w:val="00050C90"/>
    <w:rsid w:val="00050CC3"/>
    <w:rsid w:val="00050D0A"/>
    <w:rsid w:val="00050D38"/>
    <w:rsid w:val="00050D4F"/>
    <w:rsid w:val="00050D8B"/>
    <w:rsid w:val="00050E18"/>
    <w:rsid w:val="00050E5F"/>
    <w:rsid w:val="00050EAC"/>
    <w:rsid w:val="00050EC3"/>
    <w:rsid w:val="00050EDB"/>
    <w:rsid w:val="00050F59"/>
    <w:rsid w:val="00050FB6"/>
    <w:rsid w:val="00050FBC"/>
    <w:rsid w:val="00051056"/>
    <w:rsid w:val="00051099"/>
    <w:rsid w:val="000510A3"/>
    <w:rsid w:val="000510C3"/>
    <w:rsid w:val="000511AA"/>
    <w:rsid w:val="00051214"/>
    <w:rsid w:val="00051276"/>
    <w:rsid w:val="00051282"/>
    <w:rsid w:val="000512D7"/>
    <w:rsid w:val="00051302"/>
    <w:rsid w:val="00051350"/>
    <w:rsid w:val="0005143A"/>
    <w:rsid w:val="000514C2"/>
    <w:rsid w:val="00051505"/>
    <w:rsid w:val="0005153C"/>
    <w:rsid w:val="0005158A"/>
    <w:rsid w:val="00051671"/>
    <w:rsid w:val="000516B1"/>
    <w:rsid w:val="00051716"/>
    <w:rsid w:val="0005171E"/>
    <w:rsid w:val="0005198F"/>
    <w:rsid w:val="000519B0"/>
    <w:rsid w:val="000519BC"/>
    <w:rsid w:val="000519C4"/>
    <w:rsid w:val="000519D0"/>
    <w:rsid w:val="00051A3A"/>
    <w:rsid w:val="00051A49"/>
    <w:rsid w:val="00051ACE"/>
    <w:rsid w:val="00051B3C"/>
    <w:rsid w:val="00051B7B"/>
    <w:rsid w:val="00051BD0"/>
    <w:rsid w:val="00051C1A"/>
    <w:rsid w:val="00051C52"/>
    <w:rsid w:val="00051C70"/>
    <w:rsid w:val="00051CEF"/>
    <w:rsid w:val="00051D34"/>
    <w:rsid w:val="00051D52"/>
    <w:rsid w:val="00051D8E"/>
    <w:rsid w:val="00051DFB"/>
    <w:rsid w:val="00051DFC"/>
    <w:rsid w:val="00051E07"/>
    <w:rsid w:val="00051E0B"/>
    <w:rsid w:val="00051EBB"/>
    <w:rsid w:val="00051EE4"/>
    <w:rsid w:val="00051F50"/>
    <w:rsid w:val="00051FC6"/>
    <w:rsid w:val="00051FD4"/>
    <w:rsid w:val="00051FFC"/>
    <w:rsid w:val="00052000"/>
    <w:rsid w:val="00052067"/>
    <w:rsid w:val="000520C0"/>
    <w:rsid w:val="000520EF"/>
    <w:rsid w:val="00052101"/>
    <w:rsid w:val="00052154"/>
    <w:rsid w:val="00052181"/>
    <w:rsid w:val="00052189"/>
    <w:rsid w:val="000521E8"/>
    <w:rsid w:val="00052204"/>
    <w:rsid w:val="000522BB"/>
    <w:rsid w:val="000522E9"/>
    <w:rsid w:val="00052312"/>
    <w:rsid w:val="00052371"/>
    <w:rsid w:val="0005237F"/>
    <w:rsid w:val="00052384"/>
    <w:rsid w:val="000523D8"/>
    <w:rsid w:val="000523DF"/>
    <w:rsid w:val="0005245D"/>
    <w:rsid w:val="00052471"/>
    <w:rsid w:val="00052477"/>
    <w:rsid w:val="000524B5"/>
    <w:rsid w:val="000524B6"/>
    <w:rsid w:val="000524EF"/>
    <w:rsid w:val="0005253B"/>
    <w:rsid w:val="00052549"/>
    <w:rsid w:val="00052597"/>
    <w:rsid w:val="000525DB"/>
    <w:rsid w:val="000525DC"/>
    <w:rsid w:val="00052605"/>
    <w:rsid w:val="00052643"/>
    <w:rsid w:val="0005264F"/>
    <w:rsid w:val="00052701"/>
    <w:rsid w:val="00052726"/>
    <w:rsid w:val="00052738"/>
    <w:rsid w:val="0005273C"/>
    <w:rsid w:val="0005273F"/>
    <w:rsid w:val="000527CB"/>
    <w:rsid w:val="000527E4"/>
    <w:rsid w:val="000527FE"/>
    <w:rsid w:val="00052867"/>
    <w:rsid w:val="000528F1"/>
    <w:rsid w:val="0005298F"/>
    <w:rsid w:val="00052999"/>
    <w:rsid w:val="000529A7"/>
    <w:rsid w:val="00052A09"/>
    <w:rsid w:val="00052A1F"/>
    <w:rsid w:val="00052B1A"/>
    <w:rsid w:val="00052B22"/>
    <w:rsid w:val="00052C4C"/>
    <w:rsid w:val="00052CB9"/>
    <w:rsid w:val="00052CDE"/>
    <w:rsid w:val="00052D1A"/>
    <w:rsid w:val="00052D21"/>
    <w:rsid w:val="00052D5C"/>
    <w:rsid w:val="00052E5B"/>
    <w:rsid w:val="00052E70"/>
    <w:rsid w:val="00052EA6"/>
    <w:rsid w:val="00052F1E"/>
    <w:rsid w:val="00052FF5"/>
    <w:rsid w:val="0005300F"/>
    <w:rsid w:val="00053082"/>
    <w:rsid w:val="000530A3"/>
    <w:rsid w:val="00053144"/>
    <w:rsid w:val="00053154"/>
    <w:rsid w:val="00053176"/>
    <w:rsid w:val="00053271"/>
    <w:rsid w:val="00053276"/>
    <w:rsid w:val="0005327A"/>
    <w:rsid w:val="000532A9"/>
    <w:rsid w:val="000532F8"/>
    <w:rsid w:val="00053306"/>
    <w:rsid w:val="00053338"/>
    <w:rsid w:val="0005334C"/>
    <w:rsid w:val="0005335E"/>
    <w:rsid w:val="00053384"/>
    <w:rsid w:val="00053399"/>
    <w:rsid w:val="000533AF"/>
    <w:rsid w:val="0005343C"/>
    <w:rsid w:val="00053463"/>
    <w:rsid w:val="000534D0"/>
    <w:rsid w:val="00053500"/>
    <w:rsid w:val="00053530"/>
    <w:rsid w:val="000535BE"/>
    <w:rsid w:val="0005362C"/>
    <w:rsid w:val="00053671"/>
    <w:rsid w:val="000536B0"/>
    <w:rsid w:val="00053715"/>
    <w:rsid w:val="00053740"/>
    <w:rsid w:val="000537A2"/>
    <w:rsid w:val="000537DE"/>
    <w:rsid w:val="000538A1"/>
    <w:rsid w:val="000538DF"/>
    <w:rsid w:val="000539CC"/>
    <w:rsid w:val="00053A1C"/>
    <w:rsid w:val="00053A3A"/>
    <w:rsid w:val="00053AD1"/>
    <w:rsid w:val="00053AD6"/>
    <w:rsid w:val="00053AFB"/>
    <w:rsid w:val="00053B08"/>
    <w:rsid w:val="00053B60"/>
    <w:rsid w:val="00053B6C"/>
    <w:rsid w:val="00053BA0"/>
    <w:rsid w:val="00053BD9"/>
    <w:rsid w:val="00053C77"/>
    <w:rsid w:val="00053C98"/>
    <w:rsid w:val="00053CC8"/>
    <w:rsid w:val="00053CD1"/>
    <w:rsid w:val="00053CFC"/>
    <w:rsid w:val="00053D16"/>
    <w:rsid w:val="00053D41"/>
    <w:rsid w:val="00053D4F"/>
    <w:rsid w:val="00053DEA"/>
    <w:rsid w:val="00053E9E"/>
    <w:rsid w:val="00053F1A"/>
    <w:rsid w:val="00053F2A"/>
    <w:rsid w:val="00053F57"/>
    <w:rsid w:val="00053F8C"/>
    <w:rsid w:val="00053FC4"/>
    <w:rsid w:val="0005400F"/>
    <w:rsid w:val="0005403F"/>
    <w:rsid w:val="000540A3"/>
    <w:rsid w:val="000540A7"/>
    <w:rsid w:val="000540E3"/>
    <w:rsid w:val="00054140"/>
    <w:rsid w:val="0005417C"/>
    <w:rsid w:val="0005419C"/>
    <w:rsid w:val="000541C5"/>
    <w:rsid w:val="00054249"/>
    <w:rsid w:val="00054278"/>
    <w:rsid w:val="00054296"/>
    <w:rsid w:val="00054319"/>
    <w:rsid w:val="000543D5"/>
    <w:rsid w:val="00054409"/>
    <w:rsid w:val="0005442C"/>
    <w:rsid w:val="0005445D"/>
    <w:rsid w:val="000544AA"/>
    <w:rsid w:val="000544F8"/>
    <w:rsid w:val="00054515"/>
    <w:rsid w:val="00054535"/>
    <w:rsid w:val="00054543"/>
    <w:rsid w:val="00054588"/>
    <w:rsid w:val="0005464D"/>
    <w:rsid w:val="000546A5"/>
    <w:rsid w:val="000546D1"/>
    <w:rsid w:val="000546E0"/>
    <w:rsid w:val="0005470C"/>
    <w:rsid w:val="0005476F"/>
    <w:rsid w:val="00054782"/>
    <w:rsid w:val="000547C0"/>
    <w:rsid w:val="0005489D"/>
    <w:rsid w:val="000549D9"/>
    <w:rsid w:val="000549E9"/>
    <w:rsid w:val="000549F5"/>
    <w:rsid w:val="00054A00"/>
    <w:rsid w:val="00054A0C"/>
    <w:rsid w:val="00054ADA"/>
    <w:rsid w:val="00054B5F"/>
    <w:rsid w:val="00054C4B"/>
    <w:rsid w:val="00054C7F"/>
    <w:rsid w:val="00054DBB"/>
    <w:rsid w:val="00054DF8"/>
    <w:rsid w:val="00054E44"/>
    <w:rsid w:val="00054E49"/>
    <w:rsid w:val="00054E5B"/>
    <w:rsid w:val="00054FCA"/>
    <w:rsid w:val="0005502E"/>
    <w:rsid w:val="0005505B"/>
    <w:rsid w:val="00055067"/>
    <w:rsid w:val="00055076"/>
    <w:rsid w:val="000550B0"/>
    <w:rsid w:val="000550CC"/>
    <w:rsid w:val="00055128"/>
    <w:rsid w:val="0005514F"/>
    <w:rsid w:val="00055174"/>
    <w:rsid w:val="000551EE"/>
    <w:rsid w:val="0005525A"/>
    <w:rsid w:val="000552A8"/>
    <w:rsid w:val="000552C9"/>
    <w:rsid w:val="000552F7"/>
    <w:rsid w:val="0005536B"/>
    <w:rsid w:val="0005537A"/>
    <w:rsid w:val="000553EB"/>
    <w:rsid w:val="00055410"/>
    <w:rsid w:val="00055495"/>
    <w:rsid w:val="000554AC"/>
    <w:rsid w:val="000555A1"/>
    <w:rsid w:val="0005566D"/>
    <w:rsid w:val="0005568B"/>
    <w:rsid w:val="0005575E"/>
    <w:rsid w:val="00055767"/>
    <w:rsid w:val="00055785"/>
    <w:rsid w:val="000557BF"/>
    <w:rsid w:val="000557C0"/>
    <w:rsid w:val="000557D4"/>
    <w:rsid w:val="0005582A"/>
    <w:rsid w:val="00055834"/>
    <w:rsid w:val="0005585E"/>
    <w:rsid w:val="00055889"/>
    <w:rsid w:val="0005589B"/>
    <w:rsid w:val="000558A4"/>
    <w:rsid w:val="0005590D"/>
    <w:rsid w:val="0005594E"/>
    <w:rsid w:val="00055983"/>
    <w:rsid w:val="000559CA"/>
    <w:rsid w:val="000559F9"/>
    <w:rsid w:val="00055A36"/>
    <w:rsid w:val="00055AD8"/>
    <w:rsid w:val="00055AE4"/>
    <w:rsid w:val="00055B0E"/>
    <w:rsid w:val="00055B2A"/>
    <w:rsid w:val="00055B33"/>
    <w:rsid w:val="00055B49"/>
    <w:rsid w:val="00055B56"/>
    <w:rsid w:val="00055C06"/>
    <w:rsid w:val="00055C41"/>
    <w:rsid w:val="00055D25"/>
    <w:rsid w:val="00055D50"/>
    <w:rsid w:val="00055D76"/>
    <w:rsid w:val="00055D89"/>
    <w:rsid w:val="00055DB7"/>
    <w:rsid w:val="00055E7B"/>
    <w:rsid w:val="00055EC7"/>
    <w:rsid w:val="00055EE2"/>
    <w:rsid w:val="00055FC9"/>
    <w:rsid w:val="00055FE3"/>
    <w:rsid w:val="00055FF5"/>
    <w:rsid w:val="00056040"/>
    <w:rsid w:val="00056070"/>
    <w:rsid w:val="000560BA"/>
    <w:rsid w:val="000560D6"/>
    <w:rsid w:val="00056100"/>
    <w:rsid w:val="0005617B"/>
    <w:rsid w:val="00056197"/>
    <w:rsid w:val="000561AC"/>
    <w:rsid w:val="000563FE"/>
    <w:rsid w:val="0005644E"/>
    <w:rsid w:val="00056450"/>
    <w:rsid w:val="000564D2"/>
    <w:rsid w:val="00056587"/>
    <w:rsid w:val="000565CE"/>
    <w:rsid w:val="00056634"/>
    <w:rsid w:val="00056640"/>
    <w:rsid w:val="00056770"/>
    <w:rsid w:val="000567A3"/>
    <w:rsid w:val="0005684B"/>
    <w:rsid w:val="000568D4"/>
    <w:rsid w:val="000568DD"/>
    <w:rsid w:val="000568FE"/>
    <w:rsid w:val="00056912"/>
    <w:rsid w:val="00056941"/>
    <w:rsid w:val="0005695A"/>
    <w:rsid w:val="00056A91"/>
    <w:rsid w:val="00056B17"/>
    <w:rsid w:val="00056B8B"/>
    <w:rsid w:val="00056C61"/>
    <w:rsid w:val="00056C7A"/>
    <w:rsid w:val="00056C85"/>
    <w:rsid w:val="00056C98"/>
    <w:rsid w:val="00056CC8"/>
    <w:rsid w:val="00056D26"/>
    <w:rsid w:val="00056DF9"/>
    <w:rsid w:val="00056E01"/>
    <w:rsid w:val="00056E1B"/>
    <w:rsid w:val="00056E20"/>
    <w:rsid w:val="00056E9B"/>
    <w:rsid w:val="00056FA9"/>
    <w:rsid w:val="00056FBC"/>
    <w:rsid w:val="00057016"/>
    <w:rsid w:val="0005707E"/>
    <w:rsid w:val="000570BD"/>
    <w:rsid w:val="000570F4"/>
    <w:rsid w:val="00057112"/>
    <w:rsid w:val="000571C5"/>
    <w:rsid w:val="000571C6"/>
    <w:rsid w:val="000571FC"/>
    <w:rsid w:val="00057203"/>
    <w:rsid w:val="000572BB"/>
    <w:rsid w:val="000573BC"/>
    <w:rsid w:val="000573C5"/>
    <w:rsid w:val="0005742C"/>
    <w:rsid w:val="00057455"/>
    <w:rsid w:val="00057482"/>
    <w:rsid w:val="00057492"/>
    <w:rsid w:val="000574E9"/>
    <w:rsid w:val="0005751F"/>
    <w:rsid w:val="0005756A"/>
    <w:rsid w:val="000575F1"/>
    <w:rsid w:val="00057647"/>
    <w:rsid w:val="0005765C"/>
    <w:rsid w:val="00057663"/>
    <w:rsid w:val="0005769A"/>
    <w:rsid w:val="0005774D"/>
    <w:rsid w:val="000577B0"/>
    <w:rsid w:val="0005783F"/>
    <w:rsid w:val="000578DD"/>
    <w:rsid w:val="000578E7"/>
    <w:rsid w:val="0005794F"/>
    <w:rsid w:val="00057951"/>
    <w:rsid w:val="000579B1"/>
    <w:rsid w:val="000579C7"/>
    <w:rsid w:val="00057A78"/>
    <w:rsid w:val="00057B07"/>
    <w:rsid w:val="00057BA6"/>
    <w:rsid w:val="00057BB2"/>
    <w:rsid w:val="00057BCB"/>
    <w:rsid w:val="00057C40"/>
    <w:rsid w:val="00057C8A"/>
    <w:rsid w:val="00057CF7"/>
    <w:rsid w:val="00057CFE"/>
    <w:rsid w:val="00057D46"/>
    <w:rsid w:val="00057D93"/>
    <w:rsid w:val="00057DD7"/>
    <w:rsid w:val="00057E4F"/>
    <w:rsid w:val="00057E9B"/>
    <w:rsid w:val="00057ED8"/>
    <w:rsid w:val="00060000"/>
    <w:rsid w:val="0006003B"/>
    <w:rsid w:val="0006007E"/>
    <w:rsid w:val="00060095"/>
    <w:rsid w:val="000600B5"/>
    <w:rsid w:val="00060183"/>
    <w:rsid w:val="000601C3"/>
    <w:rsid w:val="00060276"/>
    <w:rsid w:val="0006027C"/>
    <w:rsid w:val="000602A3"/>
    <w:rsid w:val="000602C2"/>
    <w:rsid w:val="000602D7"/>
    <w:rsid w:val="00060355"/>
    <w:rsid w:val="00060362"/>
    <w:rsid w:val="0006037B"/>
    <w:rsid w:val="000604BA"/>
    <w:rsid w:val="00060549"/>
    <w:rsid w:val="00060597"/>
    <w:rsid w:val="000605A5"/>
    <w:rsid w:val="00060602"/>
    <w:rsid w:val="0006061F"/>
    <w:rsid w:val="00060643"/>
    <w:rsid w:val="00060653"/>
    <w:rsid w:val="000606A9"/>
    <w:rsid w:val="000606EA"/>
    <w:rsid w:val="000606F7"/>
    <w:rsid w:val="0006071D"/>
    <w:rsid w:val="00060787"/>
    <w:rsid w:val="000607B5"/>
    <w:rsid w:val="000607CA"/>
    <w:rsid w:val="000607F4"/>
    <w:rsid w:val="00060830"/>
    <w:rsid w:val="00060849"/>
    <w:rsid w:val="000608F5"/>
    <w:rsid w:val="000609B0"/>
    <w:rsid w:val="000609CA"/>
    <w:rsid w:val="000609DE"/>
    <w:rsid w:val="000609FD"/>
    <w:rsid w:val="00060A39"/>
    <w:rsid w:val="00060A5E"/>
    <w:rsid w:val="00060A6A"/>
    <w:rsid w:val="00060A88"/>
    <w:rsid w:val="00060AD3"/>
    <w:rsid w:val="00060AE4"/>
    <w:rsid w:val="00060B0B"/>
    <w:rsid w:val="00060B4D"/>
    <w:rsid w:val="00060C21"/>
    <w:rsid w:val="00060C60"/>
    <w:rsid w:val="00060D55"/>
    <w:rsid w:val="00060D80"/>
    <w:rsid w:val="00060DC2"/>
    <w:rsid w:val="00060E29"/>
    <w:rsid w:val="00060E35"/>
    <w:rsid w:val="00060E63"/>
    <w:rsid w:val="00060E84"/>
    <w:rsid w:val="00060ECD"/>
    <w:rsid w:val="00060F05"/>
    <w:rsid w:val="00060F65"/>
    <w:rsid w:val="00060F82"/>
    <w:rsid w:val="00060FA4"/>
    <w:rsid w:val="00061032"/>
    <w:rsid w:val="0006106E"/>
    <w:rsid w:val="00061077"/>
    <w:rsid w:val="000610F6"/>
    <w:rsid w:val="00061147"/>
    <w:rsid w:val="00061182"/>
    <w:rsid w:val="000611FE"/>
    <w:rsid w:val="00061234"/>
    <w:rsid w:val="00061248"/>
    <w:rsid w:val="00061346"/>
    <w:rsid w:val="000613A1"/>
    <w:rsid w:val="000613D8"/>
    <w:rsid w:val="00061456"/>
    <w:rsid w:val="00061466"/>
    <w:rsid w:val="00061467"/>
    <w:rsid w:val="000614C2"/>
    <w:rsid w:val="000614DA"/>
    <w:rsid w:val="000614F3"/>
    <w:rsid w:val="0006156F"/>
    <w:rsid w:val="000615CA"/>
    <w:rsid w:val="000615F1"/>
    <w:rsid w:val="0006165D"/>
    <w:rsid w:val="00061710"/>
    <w:rsid w:val="000617CA"/>
    <w:rsid w:val="00061813"/>
    <w:rsid w:val="00061854"/>
    <w:rsid w:val="00061869"/>
    <w:rsid w:val="0006189A"/>
    <w:rsid w:val="000618B0"/>
    <w:rsid w:val="0006192E"/>
    <w:rsid w:val="0006193A"/>
    <w:rsid w:val="00061995"/>
    <w:rsid w:val="0006199B"/>
    <w:rsid w:val="000619F1"/>
    <w:rsid w:val="00061A0B"/>
    <w:rsid w:val="00061A27"/>
    <w:rsid w:val="00061A3D"/>
    <w:rsid w:val="00061A80"/>
    <w:rsid w:val="00061B1D"/>
    <w:rsid w:val="00061B79"/>
    <w:rsid w:val="00061B92"/>
    <w:rsid w:val="00061B9F"/>
    <w:rsid w:val="00061BB2"/>
    <w:rsid w:val="00061C23"/>
    <w:rsid w:val="00061C45"/>
    <w:rsid w:val="00061C5B"/>
    <w:rsid w:val="00061D05"/>
    <w:rsid w:val="00061D29"/>
    <w:rsid w:val="00061D45"/>
    <w:rsid w:val="00061D5E"/>
    <w:rsid w:val="00061E1B"/>
    <w:rsid w:val="00061EBD"/>
    <w:rsid w:val="00061FB1"/>
    <w:rsid w:val="00061FE8"/>
    <w:rsid w:val="00062008"/>
    <w:rsid w:val="00062090"/>
    <w:rsid w:val="000620D0"/>
    <w:rsid w:val="00062123"/>
    <w:rsid w:val="00062197"/>
    <w:rsid w:val="000622A9"/>
    <w:rsid w:val="000622C2"/>
    <w:rsid w:val="00062341"/>
    <w:rsid w:val="00062344"/>
    <w:rsid w:val="00062359"/>
    <w:rsid w:val="000623FD"/>
    <w:rsid w:val="000625CA"/>
    <w:rsid w:val="000625DD"/>
    <w:rsid w:val="0006262F"/>
    <w:rsid w:val="0006268C"/>
    <w:rsid w:val="000626DF"/>
    <w:rsid w:val="00062702"/>
    <w:rsid w:val="0006272A"/>
    <w:rsid w:val="00062733"/>
    <w:rsid w:val="00062735"/>
    <w:rsid w:val="0006274E"/>
    <w:rsid w:val="000627AF"/>
    <w:rsid w:val="000627B5"/>
    <w:rsid w:val="000627E2"/>
    <w:rsid w:val="00062812"/>
    <w:rsid w:val="0006287E"/>
    <w:rsid w:val="000628DB"/>
    <w:rsid w:val="000628E5"/>
    <w:rsid w:val="00062920"/>
    <w:rsid w:val="000629B2"/>
    <w:rsid w:val="00062A40"/>
    <w:rsid w:val="00062A9B"/>
    <w:rsid w:val="00062B5C"/>
    <w:rsid w:val="00062BA6"/>
    <w:rsid w:val="00062C26"/>
    <w:rsid w:val="00062C49"/>
    <w:rsid w:val="00062C63"/>
    <w:rsid w:val="00062CEB"/>
    <w:rsid w:val="00062DB5"/>
    <w:rsid w:val="00062DF3"/>
    <w:rsid w:val="00062E34"/>
    <w:rsid w:val="00062E3D"/>
    <w:rsid w:val="00062E77"/>
    <w:rsid w:val="00062F0E"/>
    <w:rsid w:val="00062F29"/>
    <w:rsid w:val="00062F4D"/>
    <w:rsid w:val="00062FB2"/>
    <w:rsid w:val="00062FD6"/>
    <w:rsid w:val="0006306C"/>
    <w:rsid w:val="0006307D"/>
    <w:rsid w:val="000630B4"/>
    <w:rsid w:val="00063177"/>
    <w:rsid w:val="000632BC"/>
    <w:rsid w:val="000632F7"/>
    <w:rsid w:val="00063304"/>
    <w:rsid w:val="000633E4"/>
    <w:rsid w:val="0006342D"/>
    <w:rsid w:val="00063500"/>
    <w:rsid w:val="00063529"/>
    <w:rsid w:val="0006352B"/>
    <w:rsid w:val="00063562"/>
    <w:rsid w:val="00063577"/>
    <w:rsid w:val="00063646"/>
    <w:rsid w:val="000636BC"/>
    <w:rsid w:val="00063751"/>
    <w:rsid w:val="000637CC"/>
    <w:rsid w:val="00063896"/>
    <w:rsid w:val="000638CB"/>
    <w:rsid w:val="0006394F"/>
    <w:rsid w:val="000639CD"/>
    <w:rsid w:val="000639EF"/>
    <w:rsid w:val="00063A83"/>
    <w:rsid w:val="00063B3E"/>
    <w:rsid w:val="00063B3F"/>
    <w:rsid w:val="00063B46"/>
    <w:rsid w:val="00063B7E"/>
    <w:rsid w:val="00063BBD"/>
    <w:rsid w:val="00063C13"/>
    <w:rsid w:val="00063C2C"/>
    <w:rsid w:val="00063C32"/>
    <w:rsid w:val="00063C45"/>
    <w:rsid w:val="00063C9C"/>
    <w:rsid w:val="00063CC8"/>
    <w:rsid w:val="00063CE4"/>
    <w:rsid w:val="00063D2D"/>
    <w:rsid w:val="00063D76"/>
    <w:rsid w:val="00063D92"/>
    <w:rsid w:val="00063DA3"/>
    <w:rsid w:val="00063E23"/>
    <w:rsid w:val="00063E2A"/>
    <w:rsid w:val="00063EBA"/>
    <w:rsid w:val="00063EED"/>
    <w:rsid w:val="00063EEE"/>
    <w:rsid w:val="00063EF8"/>
    <w:rsid w:val="00063EFA"/>
    <w:rsid w:val="00063F6A"/>
    <w:rsid w:val="00063FA2"/>
    <w:rsid w:val="00063FE8"/>
    <w:rsid w:val="00064015"/>
    <w:rsid w:val="00064047"/>
    <w:rsid w:val="00064060"/>
    <w:rsid w:val="00064074"/>
    <w:rsid w:val="0006409E"/>
    <w:rsid w:val="000640A8"/>
    <w:rsid w:val="0006437F"/>
    <w:rsid w:val="000643B8"/>
    <w:rsid w:val="00064422"/>
    <w:rsid w:val="000644AE"/>
    <w:rsid w:val="0006459D"/>
    <w:rsid w:val="000645E4"/>
    <w:rsid w:val="000646A4"/>
    <w:rsid w:val="000646D9"/>
    <w:rsid w:val="00064723"/>
    <w:rsid w:val="00064726"/>
    <w:rsid w:val="0006473E"/>
    <w:rsid w:val="0006488C"/>
    <w:rsid w:val="000648DB"/>
    <w:rsid w:val="000649A8"/>
    <w:rsid w:val="000649CF"/>
    <w:rsid w:val="00064A2A"/>
    <w:rsid w:val="00064AE5"/>
    <w:rsid w:val="00064B1D"/>
    <w:rsid w:val="00064B31"/>
    <w:rsid w:val="00064BC1"/>
    <w:rsid w:val="00064BDF"/>
    <w:rsid w:val="00064BE5"/>
    <w:rsid w:val="00064BED"/>
    <w:rsid w:val="00064C6F"/>
    <w:rsid w:val="00064D11"/>
    <w:rsid w:val="00064DDD"/>
    <w:rsid w:val="00064E04"/>
    <w:rsid w:val="00064E43"/>
    <w:rsid w:val="00064E4B"/>
    <w:rsid w:val="00064E8E"/>
    <w:rsid w:val="00064F4C"/>
    <w:rsid w:val="00064F54"/>
    <w:rsid w:val="00064F5E"/>
    <w:rsid w:val="00064F7E"/>
    <w:rsid w:val="00064F9C"/>
    <w:rsid w:val="00064FDD"/>
    <w:rsid w:val="00064FE8"/>
    <w:rsid w:val="00064FE9"/>
    <w:rsid w:val="00064FF3"/>
    <w:rsid w:val="0006505B"/>
    <w:rsid w:val="000650D0"/>
    <w:rsid w:val="00065108"/>
    <w:rsid w:val="0006516D"/>
    <w:rsid w:val="000651C5"/>
    <w:rsid w:val="00065260"/>
    <w:rsid w:val="000652CD"/>
    <w:rsid w:val="00065310"/>
    <w:rsid w:val="0006534D"/>
    <w:rsid w:val="00065355"/>
    <w:rsid w:val="00065356"/>
    <w:rsid w:val="0006535C"/>
    <w:rsid w:val="00065433"/>
    <w:rsid w:val="00065450"/>
    <w:rsid w:val="00065470"/>
    <w:rsid w:val="00065597"/>
    <w:rsid w:val="000655C5"/>
    <w:rsid w:val="000655CE"/>
    <w:rsid w:val="0006565A"/>
    <w:rsid w:val="000658C1"/>
    <w:rsid w:val="00065902"/>
    <w:rsid w:val="0006592B"/>
    <w:rsid w:val="00065982"/>
    <w:rsid w:val="00065987"/>
    <w:rsid w:val="000659C6"/>
    <w:rsid w:val="00065A46"/>
    <w:rsid w:val="00065A66"/>
    <w:rsid w:val="00065A97"/>
    <w:rsid w:val="00065AAB"/>
    <w:rsid w:val="00065AD2"/>
    <w:rsid w:val="00065AFE"/>
    <w:rsid w:val="00065B6A"/>
    <w:rsid w:val="00065BC7"/>
    <w:rsid w:val="00065BDD"/>
    <w:rsid w:val="00065C0E"/>
    <w:rsid w:val="00065C2C"/>
    <w:rsid w:val="00065CCB"/>
    <w:rsid w:val="00065CF3"/>
    <w:rsid w:val="00065D01"/>
    <w:rsid w:val="00065D23"/>
    <w:rsid w:val="00065D50"/>
    <w:rsid w:val="00065D5D"/>
    <w:rsid w:val="00065D91"/>
    <w:rsid w:val="00065E13"/>
    <w:rsid w:val="00065E71"/>
    <w:rsid w:val="00065F04"/>
    <w:rsid w:val="00065F18"/>
    <w:rsid w:val="00065F2E"/>
    <w:rsid w:val="00065F34"/>
    <w:rsid w:val="00065F7D"/>
    <w:rsid w:val="00065F98"/>
    <w:rsid w:val="00066016"/>
    <w:rsid w:val="0006609A"/>
    <w:rsid w:val="000660C3"/>
    <w:rsid w:val="0006613D"/>
    <w:rsid w:val="0006614A"/>
    <w:rsid w:val="0006619C"/>
    <w:rsid w:val="000661F6"/>
    <w:rsid w:val="0006622D"/>
    <w:rsid w:val="00066238"/>
    <w:rsid w:val="000662AE"/>
    <w:rsid w:val="00066440"/>
    <w:rsid w:val="0006646C"/>
    <w:rsid w:val="0006647D"/>
    <w:rsid w:val="000664C3"/>
    <w:rsid w:val="000665A4"/>
    <w:rsid w:val="000665A8"/>
    <w:rsid w:val="000665FF"/>
    <w:rsid w:val="00066628"/>
    <w:rsid w:val="0006662C"/>
    <w:rsid w:val="000666AF"/>
    <w:rsid w:val="00066739"/>
    <w:rsid w:val="00066742"/>
    <w:rsid w:val="0006676B"/>
    <w:rsid w:val="000667E7"/>
    <w:rsid w:val="0006680B"/>
    <w:rsid w:val="00066831"/>
    <w:rsid w:val="00066900"/>
    <w:rsid w:val="0006691B"/>
    <w:rsid w:val="0006693D"/>
    <w:rsid w:val="000669D7"/>
    <w:rsid w:val="000669DA"/>
    <w:rsid w:val="00066A2B"/>
    <w:rsid w:val="00066A55"/>
    <w:rsid w:val="00066AAF"/>
    <w:rsid w:val="00066ACE"/>
    <w:rsid w:val="00066B1E"/>
    <w:rsid w:val="00066B3C"/>
    <w:rsid w:val="00066B3D"/>
    <w:rsid w:val="00066B67"/>
    <w:rsid w:val="00066BD7"/>
    <w:rsid w:val="00066C16"/>
    <w:rsid w:val="00066C1A"/>
    <w:rsid w:val="00066C76"/>
    <w:rsid w:val="00066D1E"/>
    <w:rsid w:val="00066E29"/>
    <w:rsid w:val="00066F77"/>
    <w:rsid w:val="000671A8"/>
    <w:rsid w:val="00067223"/>
    <w:rsid w:val="0006725B"/>
    <w:rsid w:val="0006729D"/>
    <w:rsid w:val="000672C1"/>
    <w:rsid w:val="00067317"/>
    <w:rsid w:val="0006735C"/>
    <w:rsid w:val="00067422"/>
    <w:rsid w:val="000674B3"/>
    <w:rsid w:val="000674B7"/>
    <w:rsid w:val="000674EA"/>
    <w:rsid w:val="000674EE"/>
    <w:rsid w:val="000674FF"/>
    <w:rsid w:val="0006751E"/>
    <w:rsid w:val="0006757D"/>
    <w:rsid w:val="00067581"/>
    <w:rsid w:val="0006759D"/>
    <w:rsid w:val="0006761C"/>
    <w:rsid w:val="00067654"/>
    <w:rsid w:val="00067685"/>
    <w:rsid w:val="000676B0"/>
    <w:rsid w:val="00067758"/>
    <w:rsid w:val="0006775D"/>
    <w:rsid w:val="0006778A"/>
    <w:rsid w:val="000678EC"/>
    <w:rsid w:val="000678F6"/>
    <w:rsid w:val="00067925"/>
    <w:rsid w:val="00067927"/>
    <w:rsid w:val="000679E3"/>
    <w:rsid w:val="00067AAB"/>
    <w:rsid w:val="00067B24"/>
    <w:rsid w:val="00067B3F"/>
    <w:rsid w:val="00067B9D"/>
    <w:rsid w:val="00067C1C"/>
    <w:rsid w:val="00067C75"/>
    <w:rsid w:val="00067C9D"/>
    <w:rsid w:val="00067D1A"/>
    <w:rsid w:val="00067D89"/>
    <w:rsid w:val="00067D97"/>
    <w:rsid w:val="00067DF2"/>
    <w:rsid w:val="00067E0B"/>
    <w:rsid w:val="00067F2E"/>
    <w:rsid w:val="00067F4B"/>
    <w:rsid w:val="00067F52"/>
    <w:rsid w:val="00067FBD"/>
    <w:rsid w:val="00067FC2"/>
    <w:rsid w:val="000700D6"/>
    <w:rsid w:val="00070154"/>
    <w:rsid w:val="000701AE"/>
    <w:rsid w:val="00070215"/>
    <w:rsid w:val="00070216"/>
    <w:rsid w:val="0007034D"/>
    <w:rsid w:val="00070358"/>
    <w:rsid w:val="0007036E"/>
    <w:rsid w:val="00070394"/>
    <w:rsid w:val="0007039E"/>
    <w:rsid w:val="000703BD"/>
    <w:rsid w:val="000703C8"/>
    <w:rsid w:val="0007043F"/>
    <w:rsid w:val="0007045D"/>
    <w:rsid w:val="000704C7"/>
    <w:rsid w:val="000704DF"/>
    <w:rsid w:val="00070506"/>
    <w:rsid w:val="0007057C"/>
    <w:rsid w:val="00070591"/>
    <w:rsid w:val="000705A2"/>
    <w:rsid w:val="000705AA"/>
    <w:rsid w:val="000705B5"/>
    <w:rsid w:val="000705F5"/>
    <w:rsid w:val="00070607"/>
    <w:rsid w:val="000706A8"/>
    <w:rsid w:val="000706F9"/>
    <w:rsid w:val="00070704"/>
    <w:rsid w:val="0007073A"/>
    <w:rsid w:val="0007079D"/>
    <w:rsid w:val="000707C3"/>
    <w:rsid w:val="00070820"/>
    <w:rsid w:val="00070830"/>
    <w:rsid w:val="00070857"/>
    <w:rsid w:val="000708BB"/>
    <w:rsid w:val="000708C1"/>
    <w:rsid w:val="000708D4"/>
    <w:rsid w:val="000708E6"/>
    <w:rsid w:val="00070928"/>
    <w:rsid w:val="00070958"/>
    <w:rsid w:val="000709A6"/>
    <w:rsid w:val="000709C8"/>
    <w:rsid w:val="00070A72"/>
    <w:rsid w:val="00070AB8"/>
    <w:rsid w:val="00070B7D"/>
    <w:rsid w:val="00070BC3"/>
    <w:rsid w:val="00070C63"/>
    <w:rsid w:val="00070D39"/>
    <w:rsid w:val="00070D46"/>
    <w:rsid w:val="00070D72"/>
    <w:rsid w:val="00070D9E"/>
    <w:rsid w:val="00070DD9"/>
    <w:rsid w:val="00070DE6"/>
    <w:rsid w:val="00070F05"/>
    <w:rsid w:val="00070F34"/>
    <w:rsid w:val="00070FBC"/>
    <w:rsid w:val="00070FC8"/>
    <w:rsid w:val="00071004"/>
    <w:rsid w:val="00071071"/>
    <w:rsid w:val="000710C8"/>
    <w:rsid w:val="0007111F"/>
    <w:rsid w:val="00071146"/>
    <w:rsid w:val="00071177"/>
    <w:rsid w:val="00071178"/>
    <w:rsid w:val="00071182"/>
    <w:rsid w:val="00071189"/>
    <w:rsid w:val="0007118C"/>
    <w:rsid w:val="000711C7"/>
    <w:rsid w:val="00071203"/>
    <w:rsid w:val="00071210"/>
    <w:rsid w:val="00071257"/>
    <w:rsid w:val="0007127C"/>
    <w:rsid w:val="000713C6"/>
    <w:rsid w:val="00071421"/>
    <w:rsid w:val="00071478"/>
    <w:rsid w:val="0007148B"/>
    <w:rsid w:val="000714A9"/>
    <w:rsid w:val="00071546"/>
    <w:rsid w:val="000715E3"/>
    <w:rsid w:val="0007165C"/>
    <w:rsid w:val="00071678"/>
    <w:rsid w:val="000716C2"/>
    <w:rsid w:val="000716E0"/>
    <w:rsid w:val="0007176F"/>
    <w:rsid w:val="000717D1"/>
    <w:rsid w:val="000718A7"/>
    <w:rsid w:val="00071980"/>
    <w:rsid w:val="000719A5"/>
    <w:rsid w:val="00071A5B"/>
    <w:rsid w:val="00071AF5"/>
    <w:rsid w:val="00071B0F"/>
    <w:rsid w:val="00071B79"/>
    <w:rsid w:val="00071BCC"/>
    <w:rsid w:val="00071BED"/>
    <w:rsid w:val="00071BFA"/>
    <w:rsid w:val="00071C9B"/>
    <w:rsid w:val="00071CB9"/>
    <w:rsid w:val="00071CDA"/>
    <w:rsid w:val="00071D6F"/>
    <w:rsid w:val="00071D71"/>
    <w:rsid w:val="00071D7E"/>
    <w:rsid w:val="00071DB8"/>
    <w:rsid w:val="00071E26"/>
    <w:rsid w:val="00071E31"/>
    <w:rsid w:val="00071E7A"/>
    <w:rsid w:val="00071EB3"/>
    <w:rsid w:val="00071F58"/>
    <w:rsid w:val="00071F8B"/>
    <w:rsid w:val="00071FA7"/>
    <w:rsid w:val="00071FF8"/>
    <w:rsid w:val="000720EA"/>
    <w:rsid w:val="00072129"/>
    <w:rsid w:val="00072131"/>
    <w:rsid w:val="0007219D"/>
    <w:rsid w:val="000721B7"/>
    <w:rsid w:val="000721DB"/>
    <w:rsid w:val="00072270"/>
    <w:rsid w:val="0007229F"/>
    <w:rsid w:val="000722CB"/>
    <w:rsid w:val="00072302"/>
    <w:rsid w:val="00072396"/>
    <w:rsid w:val="000723A0"/>
    <w:rsid w:val="000723AF"/>
    <w:rsid w:val="000723BA"/>
    <w:rsid w:val="000723CD"/>
    <w:rsid w:val="000723D2"/>
    <w:rsid w:val="00072451"/>
    <w:rsid w:val="000724D0"/>
    <w:rsid w:val="000724E7"/>
    <w:rsid w:val="00072505"/>
    <w:rsid w:val="0007254F"/>
    <w:rsid w:val="00072591"/>
    <w:rsid w:val="0007265E"/>
    <w:rsid w:val="00072735"/>
    <w:rsid w:val="00072741"/>
    <w:rsid w:val="0007276A"/>
    <w:rsid w:val="00072898"/>
    <w:rsid w:val="000728BA"/>
    <w:rsid w:val="00072908"/>
    <w:rsid w:val="00072952"/>
    <w:rsid w:val="000729C2"/>
    <w:rsid w:val="000729D9"/>
    <w:rsid w:val="00072A58"/>
    <w:rsid w:val="00072AC2"/>
    <w:rsid w:val="00072ADA"/>
    <w:rsid w:val="00072AF3"/>
    <w:rsid w:val="00072B4D"/>
    <w:rsid w:val="00072B5B"/>
    <w:rsid w:val="00072B63"/>
    <w:rsid w:val="00072B65"/>
    <w:rsid w:val="00072BED"/>
    <w:rsid w:val="00072C66"/>
    <w:rsid w:val="00072CC8"/>
    <w:rsid w:val="00072D4F"/>
    <w:rsid w:val="00072D5B"/>
    <w:rsid w:val="00072E1B"/>
    <w:rsid w:val="00072E7E"/>
    <w:rsid w:val="00072EC6"/>
    <w:rsid w:val="00072F3A"/>
    <w:rsid w:val="00072FAB"/>
    <w:rsid w:val="00072FC5"/>
    <w:rsid w:val="0007304A"/>
    <w:rsid w:val="000730AA"/>
    <w:rsid w:val="000730FF"/>
    <w:rsid w:val="00073157"/>
    <w:rsid w:val="0007319C"/>
    <w:rsid w:val="000731E8"/>
    <w:rsid w:val="0007331D"/>
    <w:rsid w:val="00073362"/>
    <w:rsid w:val="0007339D"/>
    <w:rsid w:val="000733C6"/>
    <w:rsid w:val="000733D0"/>
    <w:rsid w:val="00073417"/>
    <w:rsid w:val="0007342F"/>
    <w:rsid w:val="000734FA"/>
    <w:rsid w:val="00073525"/>
    <w:rsid w:val="0007358B"/>
    <w:rsid w:val="00073620"/>
    <w:rsid w:val="00073631"/>
    <w:rsid w:val="00073666"/>
    <w:rsid w:val="000736D5"/>
    <w:rsid w:val="000736F4"/>
    <w:rsid w:val="0007374B"/>
    <w:rsid w:val="00073842"/>
    <w:rsid w:val="000738B9"/>
    <w:rsid w:val="00073954"/>
    <w:rsid w:val="00073981"/>
    <w:rsid w:val="00073A28"/>
    <w:rsid w:val="00073A2F"/>
    <w:rsid w:val="00073AA2"/>
    <w:rsid w:val="00073AFC"/>
    <w:rsid w:val="00073B03"/>
    <w:rsid w:val="00073B3B"/>
    <w:rsid w:val="00073B71"/>
    <w:rsid w:val="00073BA4"/>
    <w:rsid w:val="00073C25"/>
    <w:rsid w:val="00073C3D"/>
    <w:rsid w:val="00073E19"/>
    <w:rsid w:val="00073E23"/>
    <w:rsid w:val="00073E53"/>
    <w:rsid w:val="00073EFB"/>
    <w:rsid w:val="00073F87"/>
    <w:rsid w:val="00073F96"/>
    <w:rsid w:val="0007405B"/>
    <w:rsid w:val="000740A3"/>
    <w:rsid w:val="000740D1"/>
    <w:rsid w:val="000741C0"/>
    <w:rsid w:val="000741CA"/>
    <w:rsid w:val="000741D1"/>
    <w:rsid w:val="00074200"/>
    <w:rsid w:val="00074228"/>
    <w:rsid w:val="0007426C"/>
    <w:rsid w:val="000742AD"/>
    <w:rsid w:val="000742C0"/>
    <w:rsid w:val="000742C2"/>
    <w:rsid w:val="000743A2"/>
    <w:rsid w:val="00074493"/>
    <w:rsid w:val="000744CC"/>
    <w:rsid w:val="00074619"/>
    <w:rsid w:val="000746B8"/>
    <w:rsid w:val="000746B9"/>
    <w:rsid w:val="0007476E"/>
    <w:rsid w:val="000747D1"/>
    <w:rsid w:val="00074894"/>
    <w:rsid w:val="0007489F"/>
    <w:rsid w:val="000748BE"/>
    <w:rsid w:val="000749A2"/>
    <w:rsid w:val="000749F9"/>
    <w:rsid w:val="00074A21"/>
    <w:rsid w:val="00074A5F"/>
    <w:rsid w:val="00074A60"/>
    <w:rsid w:val="00074AA3"/>
    <w:rsid w:val="00074AD0"/>
    <w:rsid w:val="00074AD4"/>
    <w:rsid w:val="00074B26"/>
    <w:rsid w:val="00074B61"/>
    <w:rsid w:val="00074B68"/>
    <w:rsid w:val="00074BF3"/>
    <w:rsid w:val="00074C0B"/>
    <w:rsid w:val="00074C4D"/>
    <w:rsid w:val="00074C52"/>
    <w:rsid w:val="00074D76"/>
    <w:rsid w:val="00074DC9"/>
    <w:rsid w:val="00074DE3"/>
    <w:rsid w:val="00074E1E"/>
    <w:rsid w:val="00074E2C"/>
    <w:rsid w:val="00074E49"/>
    <w:rsid w:val="00074EF3"/>
    <w:rsid w:val="00074F5F"/>
    <w:rsid w:val="0007501C"/>
    <w:rsid w:val="000750AB"/>
    <w:rsid w:val="00075106"/>
    <w:rsid w:val="00075110"/>
    <w:rsid w:val="0007511F"/>
    <w:rsid w:val="00075139"/>
    <w:rsid w:val="00075151"/>
    <w:rsid w:val="000751D3"/>
    <w:rsid w:val="00075299"/>
    <w:rsid w:val="00075323"/>
    <w:rsid w:val="0007537A"/>
    <w:rsid w:val="0007546F"/>
    <w:rsid w:val="00075485"/>
    <w:rsid w:val="000754A9"/>
    <w:rsid w:val="000754D2"/>
    <w:rsid w:val="00075507"/>
    <w:rsid w:val="00075511"/>
    <w:rsid w:val="000755A5"/>
    <w:rsid w:val="000755C6"/>
    <w:rsid w:val="000755E5"/>
    <w:rsid w:val="00075630"/>
    <w:rsid w:val="0007564F"/>
    <w:rsid w:val="000756E8"/>
    <w:rsid w:val="000756FA"/>
    <w:rsid w:val="000757EC"/>
    <w:rsid w:val="00075813"/>
    <w:rsid w:val="00075865"/>
    <w:rsid w:val="00075921"/>
    <w:rsid w:val="00075A0A"/>
    <w:rsid w:val="00075A10"/>
    <w:rsid w:val="00075A27"/>
    <w:rsid w:val="00075A49"/>
    <w:rsid w:val="00075AE1"/>
    <w:rsid w:val="00075B04"/>
    <w:rsid w:val="00075B3D"/>
    <w:rsid w:val="00075B67"/>
    <w:rsid w:val="00075C0D"/>
    <w:rsid w:val="00075C19"/>
    <w:rsid w:val="00075C83"/>
    <w:rsid w:val="00075CA5"/>
    <w:rsid w:val="00075D2E"/>
    <w:rsid w:val="00075D2F"/>
    <w:rsid w:val="00075D3D"/>
    <w:rsid w:val="00075D5A"/>
    <w:rsid w:val="00075E5C"/>
    <w:rsid w:val="00075EAE"/>
    <w:rsid w:val="00075EE8"/>
    <w:rsid w:val="00075EF7"/>
    <w:rsid w:val="00075F46"/>
    <w:rsid w:val="00075F61"/>
    <w:rsid w:val="00075F69"/>
    <w:rsid w:val="00075F9E"/>
    <w:rsid w:val="00075FBE"/>
    <w:rsid w:val="00076046"/>
    <w:rsid w:val="00076075"/>
    <w:rsid w:val="00076082"/>
    <w:rsid w:val="0007609F"/>
    <w:rsid w:val="000760AF"/>
    <w:rsid w:val="0007613E"/>
    <w:rsid w:val="00076158"/>
    <w:rsid w:val="00076183"/>
    <w:rsid w:val="000761CC"/>
    <w:rsid w:val="0007624B"/>
    <w:rsid w:val="00076327"/>
    <w:rsid w:val="0007634B"/>
    <w:rsid w:val="000763D2"/>
    <w:rsid w:val="00076422"/>
    <w:rsid w:val="00076435"/>
    <w:rsid w:val="000764E0"/>
    <w:rsid w:val="0007652D"/>
    <w:rsid w:val="00076558"/>
    <w:rsid w:val="0007656B"/>
    <w:rsid w:val="00076587"/>
    <w:rsid w:val="000765A8"/>
    <w:rsid w:val="000765BC"/>
    <w:rsid w:val="000765F5"/>
    <w:rsid w:val="0007664B"/>
    <w:rsid w:val="000766C8"/>
    <w:rsid w:val="000766EC"/>
    <w:rsid w:val="000767A5"/>
    <w:rsid w:val="000767EE"/>
    <w:rsid w:val="00076813"/>
    <w:rsid w:val="0007682D"/>
    <w:rsid w:val="00076846"/>
    <w:rsid w:val="000768C7"/>
    <w:rsid w:val="000768FF"/>
    <w:rsid w:val="0007691F"/>
    <w:rsid w:val="0007694A"/>
    <w:rsid w:val="00076992"/>
    <w:rsid w:val="000769D2"/>
    <w:rsid w:val="00076A72"/>
    <w:rsid w:val="00076ADD"/>
    <w:rsid w:val="00076BED"/>
    <w:rsid w:val="00076C16"/>
    <w:rsid w:val="00076C3C"/>
    <w:rsid w:val="00076C7E"/>
    <w:rsid w:val="00076C9D"/>
    <w:rsid w:val="00076D3E"/>
    <w:rsid w:val="00076DCD"/>
    <w:rsid w:val="00076E3F"/>
    <w:rsid w:val="00076E62"/>
    <w:rsid w:val="00076E9B"/>
    <w:rsid w:val="00076ED8"/>
    <w:rsid w:val="00076FE2"/>
    <w:rsid w:val="00076FEC"/>
    <w:rsid w:val="00077057"/>
    <w:rsid w:val="000770B0"/>
    <w:rsid w:val="0007712C"/>
    <w:rsid w:val="0007719F"/>
    <w:rsid w:val="000771F9"/>
    <w:rsid w:val="00077250"/>
    <w:rsid w:val="000772C0"/>
    <w:rsid w:val="000772E1"/>
    <w:rsid w:val="00077363"/>
    <w:rsid w:val="00077400"/>
    <w:rsid w:val="0007744E"/>
    <w:rsid w:val="00077493"/>
    <w:rsid w:val="000774E9"/>
    <w:rsid w:val="0007751F"/>
    <w:rsid w:val="000776DF"/>
    <w:rsid w:val="000776E1"/>
    <w:rsid w:val="00077781"/>
    <w:rsid w:val="000777D0"/>
    <w:rsid w:val="000777F1"/>
    <w:rsid w:val="00077847"/>
    <w:rsid w:val="0007786B"/>
    <w:rsid w:val="000778A9"/>
    <w:rsid w:val="000778C9"/>
    <w:rsid w:val="00077921"/>
    <w:rsid w:val="00077950"/>
    <w:rsid w:val="0007795A"/>
    <w:rsid w:val="00077A0E"/>
    <w:rsid w:val="00077A23"/>
    <w:rsid w:val="00077A50"/>
    <w:rsid w:val="00077A6E"/>
    <w:rsid w:val="00077B61"/>
    <w:rsid w:val="00077C92"/>
    <w:rsid w:val="00077D3F"/>
    <w:rsid w:val="00077D78"/>
    <w:rsid w:val="00077DE0"/>
    <w:rsid w:val="00077DE6"/>
    <w:rsid w:val="00077E0E"/>
    <w:rsid w:val="00077E26"/>
    <w:rsid w:val="00077E3F"/>
    <w:rsid w:val="00077EFA"/>
    <w:rsid w:val="00077F61"/>
    <w:rsid w:val="00077F6A"/>
    <w:rsid w:val="00077F98"/>
    <w:rsid w:val="00080048"/>
    <w:rsid w:val="00080062"/>
    <w:rsid w:val="00080075"/>
    <w:rsid w:val="0008014D"/>
    <w:rsid w:val="00080176"/>
    <w:rsid w:val="0008018C"/>
    <w:rsid w:val="000801E5"/>
    <w:rsid w:val="000801FB"/>
    <w:rsid w:val="000802F8"/>
    <w:rsid w:val="000803D2"/>
    <w:rsid w:val="000803E2"/>
    <w:rsid w:val="00080460"/>
    <w:rsid w:val="000804DE"/>
    <w:rsid w:val="000804FF"/>
    <w:rsid w:val="00080503"/>
    <w:rsid w:val="0008052A"/>
    <w:rsid w:val="00080558"/>
    <w:rsid w:val="000805B7"/>
    <w:rsid w:val="000805CF"/>
    <w:rsid w:val="000805F0"/>
    <w:rsid w:val="00080630"/>
    <w:rsid w:val="00080682"/>
    <w:rsid w:val="00080698"/>
    <w:rsid w:val="000806D3"/>
    <w:rsid w:val="00080734"/>
    <w:rsid w:val="00080753"/>
    <w:rsid w:val="00080776"/>
    <w:rsid w:val="000807C9"/>
    <w:rsid w:val="000807F2"/>
    <w:rsid w:val="0008081B"/>
    <w:rsid w:val="000808EB"/>
    <w:rsid w:val="00080910"/>
    <w:rsid w:val="00080958"/>
    <w:rsid w:val="00080998"/>
    <w:rsid w:val="00080A60"/>
    <w:rsid w:val="00080A63"/>
    <w:rsid w:val="00080AF7"/>
    <w:rsid w:val="00080B12"/>
    <w:rsid w:val="00080B60"/>
    <w:rsid w:val="00080B69"/>
    <w:rsid w:val="00080BBA"/>
    <w:rsid w:val="00080C44"/>
    <w:rsid w:val="00080C51"/>
    <w:rsid w:val="00080CD3"/>
    <w:rsid w:val="00080D4F"/>
    <w:rsid w:val="00080D74"/>
    <w:rsid w:val="00080D86"/>
    <w:rsid w:val="00080E04"/>
    <w:rsid w:val="00080E25"/>
    <w:rsid w:val="00080E2B"/>
    <w:rsid w:val="00080E66"/>
    <w:rsid w:val="00080E6F"/>
    <w:rsid w:val="00080EEC"/>
    <w:rsid w:val="00080FD2"/>
    <w:rsid w:val="00080FFD"/>
    <w:rsid w:val="00081096"/>
    <w:rsid w:val="000810AA"/>
    <w:rsid w:val="000810DF"/>
    <w:rsid w:val="00081112"/>
    <w:rsid w:val="00081168"/>
    <w:rsid w:val="00081205"/>
    <w:rsid w:val="0008120F"/>
    <w:rsid w:val="0008130A"/>
    <w:rsid w:val="0008131C"/>
    <w:rsid w:val="00081352"/>
    <w:rsid w:val="00081372"/>
    <w:rsid w:val="000813EF"/>
    <w:rsid w:val="00081444"/>
    <w:rsid w:val="000814D7"/>
    <w:rsid w:val="000814DD"/>
    <w:rsid w:val="00081510"/>
    <w:rsid w:val="00081519"/>
    <w:rsid w:val="0008152D"/>
    <w:rsid w:val="0008153F"/>
    <w:rsid w:val="000815C8"/>
    <w:rsid w:val="000815E2"/>
    <w:rsid w:val="00081673"/>
    <w:rsid w:val="00081690"/>
    <w:rsid w:val="00081818"/>
    <w:rsid w:val="0008182B"/>
    <w:rsid w:val="00081831"/>
    <w:rsid w:val="000818D9"/>
    <w:rsid w:val="00081980"/>
    <w:rsid w:val="000819F7"/>
    <w:rsid w:val="00081A07"/>
    <w:rsid w:val="00081A39"/>
    <w:rsid w:val="00081AEA"/>
    <w:rsid w:val="00081B36"/>
    <w:rsid w:val="00081BDD"/>
    <w:rsid w:val="00081CBA"/>
    <w:rsid w:val="00081CD9"/>
    <w:rsid w:val="00081D04"/>
    <w:rsid w:val="00081D4E"/>
    <w:rsid w:val="00081D72"/>
    <w:rsid w:val="00081DCD"/>
    <w:rsid w:val="00081E15"/>
    <w:rsid w:val="00081FB9"/>
    <w:rsid w:val="00081FDA"/>
    <w:rsid w:val="0008207E"/>
    <w:rsid w:val="00082083"/>
    <w:rsid w:val="0008208D"/>
    <w:rsid w:val="00082200"/>
    <w:rsid w:val="00082222"/>
    <w:rsid w:val="00082233"/>
    <w:rsid w:val="00082286"/>
    <w:rsid w:val="0008229C"/>
    <w:rsid w:val="00082339"/>
    <w:rsid w:val="00082374"/>
    <w:rsid w:val="000823B6"/>
    <w:rsid w:val="0008241C"/>
    <w:rsid w:val="000824DF"/>
    <w:rsid w:val="00082518"/>
    <w:rsid w:val="00082577"/>
    <w:rsid w:val="00082590"/>
    <w:rsid w:val="000825BA"/>
    <w:rsid w:val="000825C8"/>
    <w:rsid w:val="0008261B"/>
    <w:rsid w:val="00082689"/>
    <w:rsid w:val="00082729"/>
    <w:rsid w:val="0008280E"/>
    <w:rsid w:val="0008285A"/>
    <w:rsid w:val="00082863"/>
    <w:rsid w:val="0008288F"/>
    <w:rsid w:val="00082890"/>
    <w:rsid w:val="000828D7"/>
    <w:rsid w:val="00082963"/>
    <w:rsid w:val="00082967"/>
    <w:rsid w:val="000829BD"/>
    <w:rsid w:val="000829C1"/>
    <w:rsid w:val="000829D7"/>
    <w:rsid w:val="000829EE"/>
    <w:rsid w:val="00082B33"/>
    <w:rsid w:val="00082B4F"/>
    <w:rsid w:val="00082B72"/>
    <w:rsid w:val="00082BB9"/>
    <w:rsid w:val="00082BC5"/>
    <w:rsid w:val="00082C10"/>
    <w:rsid w:val="00082CAA"/>
    <w:rsid w:val="00082CF0"/>
    <w:rsid w:val="00082D04"/>
    <w:rsid w:val="00082E3C"/>
    <w:rsid w:val="00082E7B"/>
    <w:rsid w:val="00082E9D"/>
    <w:rsid w:val="00082EAE"/>
    <w:rsid w:val="00082EFB"/>
    <w:rsid w:val="00082F71"/>
    <w:rsid w:val="00082F79"/>
    <w:rsid w:val="00082F7D"/>
    <w:rsid w:val="00082FA8"/>
    <w:rsid w:val="00082FDD"/>
    <w:rsid w:val="00083093"/>
    <w:rsid w:val="000830D8"/>
    <w:rsid w:val="0008312C"/>
    <w:rsid w:val="00083173"/>
    <w:rsid w:val="000831E0"/>
    <w:rsid w:val="00083258"/>
    <w:rsid w:val="00083283"/>
    <w:rsid w:val="0008333E"/>
    <w:rsid w:val="00083353"/>
    <w:rsid w:val="00083371"/>
    <w:rsid w:val="0008337A"/>
    <w:rsid w:val="0008337B"/>
    <w:rsid w:val="00083393"/>
    <w:rsid w:val="000833A1"/>
    <w:rsid w:val="000833FE"/>
    <w:rsid w:val="00083416"/>
    <w:rsid w:val="00083460"/>
    <w:rsid w:val="00083477"/>
    <w:rsid w:val="000834F8"/>
    <w:rsid w:val="0008351D"/>
    <w:rsid w:val="00083530"/>
    <w:rsid w:val="0008355A"/>
    <w:rsid w:val="0008355E"/>
    <w:rsid w:val="00083593"/>
    <w:rsid w:val="000835CA"/>
    <w:rsid w:val="000835F3"/>
    <w:rsid w:val="0008364D"/>
    <w:rsid w:val="00083691"/>
    <w:rsid w:val="000836B4"/>
    <w:rsid w:val="00083716"/>
    <w:rsid w:val="0008377D"/>
    <w:rsid w:val="000838D9"/>
    <w:rsid w:val="000838DD"/>
    <w:rsid w:val="000838E6"/>
    <w:rsid w:val="0008390A"/>
    <w:rsid w:val="000839C3"/>
    <w:rsid w:val="000839E3"/>
    <w:rsid w:val="00083A02"/>
    <w:rsid w:val="00083A97"/>
    <w:rsid w:val="00083ABE"/>
    <w:rsid w:val="00083AC6"/>
    <w:rsid w:val="00083B91"/>
    <w:rsid w:val="00083BF5"/>
    <w:rsid w:val="00083C90"/>
    <w:rsid w:val="00083CA0"/>
    <w:rsid w:val="00083CBC"/>
    <w:rsid w:val="00083CD6"/>
    <w:rsid w:val="00083D2F"/>
    <w:rsid w:val="00083D7C"/>
    <w:rsid w:val="00083DA3"/>
    <w:rsid w:val="00083DB8"/>
    <w:rsid w:val="00083E49"/>
    <w:rsid w:val="00083E8B"/>
    <w:rsid w:val="00083EB5"/>
    <w:rsid w:val="00083F31"/>
    <w:rsid w:val="00083F42"/>
    <w:rsid w:val="00083F65"/>
    <w:rsid w:val="00083F8C"/>
    <w:rsid w:val="00083FCE"/>
    <w:rsid w:val="0008402F"/>
    <w:rsid w:val="00084069"/>
    <w:rsid w:val="00084101"/>
    <w:rsid w:val="00084215"/>
    <w:rsid w:val="000842BE"/>
    <w:rsid w:val="00084379"/>
    <w:rsid w:val="000843AE"/>
    <w:rsid w:val="000843CF"/>
    <w:rsid w:val="00084442"/>
    <w:rsid w:val="00084467"/>
    <w:rsid w:val="00084491"/>
    <w:rsid w:val="000844E0"/>
    <w:rsid w:val="0008456B"/>
    <w:rsid w:val="000845B2"/>
    <w:rsid w:val="000845CF"/>
    <w:rsid w:val="00084643"/>
    <w:rsid w:val="00084781"/>
    <w:rsid w:val="000847CD"/>
    <w:rsid w:val="000847D6"/>
    <w:rsid w:val="00084862"/>
    <w:rsid w:val="00084876"/>
    <w:rsid w:val="00084885"/>
    <w:rsid w:val="000849A8"/>
    <w:rsid w:val="00084A34"/>
    <w:rsid w:val="00084B63"/>
    <w:rsid w:val="00084BC3"/>
    <w:rsid w:val="00084BEE"/>
    <w:rsid w:val="00084C1F"/>
    <w:rsid w:val="00084C79"/>
    <w:rsid w:val="00084CD0"/>
    <w:rsid w:val="00084CDB"/>
    <w:rsid w:val="00084D19"/>
    <w:rsid w:val="00084D31"/>
    <w:rsid w:val="00084D7D"/>
    <w:rsid w:val="00084DA4"/>
    <w:rsid w:val="00084DC5"/>
    <w:rsid w:val="00084E8C"/>
    <w:rsid w:val="00084F8C"/>
    <w:rsid w:val="0008501B"/>
    <w:rsid w:val="00085106"/>
    <w:rsid w:val="00085123"/>
    <w:rsid w:val="0008524B"/>
    <w:rsid w:val="00085273"/>
    <w:rsid w:val="00085290"/>
    <w:rsid w:val="000852B4"/>
    <w:rsid w:val="00085357"/>
    <w:rsid w:val="000853DC"/>
    <w:rsid w:val="00085419"/>
    <w:rsid w:val="00085424"/>
    <w:rsid w:val="0008545B"/>
    <w:rsid w:val="0008548E"/>
    <w:rsid w:val="000854BC"/>
    <w:rsid w:val="000854D3"/>
    <w:rsid w:val="00085554"/>
    <w:rsid w:val="00085581"/>
    <w:rsid w:val="000855D7"/>
    <w:rsid w:val="00085604"/>
    <w:rsid w:val="00085693"/>
    <w:rsid w:val="000856F3"/>
    <w:rsid w:val="00085716"/>
    <w:rsid w:val="00085723"/>
    <w:rsid w:val="00085829"/>
    <w:rsid w:val="0008582C"/>
    <w:rsid w:val="0008582E"/>
    <w:rsid w:val="00085834"/>
    <w:rsid w:val="000858A0"/>
    <w:rsid w:val="000858C9"/>
    <w:rsid w:val="0008591A"/>
    <w:rsid w:val="00085A17"/>
    <w:rsid w:val="00085A41"/>
    <w:rsid w:val="00085A7D"/>
    <w:rsid w:val="00085B13"/>
    <w:rsid w:val="00085B20"/>
    <w:rsid w:val="00085B89"/>
    <w:rsid w:val="00085BB1"/>
    <w:rsid w:val="00085BC5"/>
    <w:rsid w:val="00085BCF"/>
    <w:rsid w:val="00085CCD"/>
    <w:rsid w:val="00085D48"/>
    <w:rsid w:val="00085D4F"/>
    <w:rsid w:val="00085D60"/>
    <w:rsid w:val="00085D61"/>
    <w:rsid w:val="00085D68"/>
    <w:rsid w:val="00085D88"/>
    <w:rsid w:val="00085E77"/>
    <w:rsid w:val="00085E96"/>
    <w:rsid w:val="00085F35"/>
    <w:rsid w:val="00085F91"/>
    <w:rsid w:val="00085FAA"/>
    <w:rsid w:val="00085FAB"/>
    <w:rsid w:val="00086047"/>
    <w:rsid w:val="000860AB"/>
    <w:rsid w:val="000860C2"/>
    <w:rsid w:val="0008615E"/>
    <w:rsid w:val="00086183"/>
    <w:rsid w:val="000861D4"/>
    <w:rsid w:val="00086244"/>
    <w:rsid w:val="00086279"/>
    <w:rsid w:val="000862EB"/>
    <w:rsid w:val="00086322"/>
    <w:rsid w:val="0008633A"/>
    <w:rsid w:val="0008637E"/>
    <w:rsid w:val="0008638E"/>
    <w:rsid w:val="000863A8"/>
    <w:rsid w:val="000863D4"/>
    <w:rsid w:val="000863F8"/>
    <w:rsid w:val="00086425"/>
    <w:rsid w:val="000864A2"/>
    <w:rsid w:val="000864DD"/>
    <w:rsid w:val="00086532"/>
    <w:rsid w:val="000865E3"/>
    <w:rsid w:val="00086601"/>
    <w:rsid w:val="0008661D"/>
    <w:rsid w:val="00086620"/>
    <w:rsid w:val="00086644"/>
    <w:rsid w:val="0008665E"/>
    <w:rsid w:val="0008672E"/>
    <w:rsid w:val="00086732"/>
    <w:rsid w:val="0008674C"/>
    <w:rsid w:val="00086797"/>
    <w:rsid w:val="000867B7"/>
    <w:rsid w:val="00086805"/>
    <w:rsid w:val="000868BD"/>
    <w:rsid w:val="00086972"/>
    <w:rsid w:val="000869D8"/>
    <w:rsid w:val="000869E9"/>
    <w:rsid w:val="00086A62"/>
    <w:rsid w:val="00086A9C"/>
    <w:rsid w:val="00086AAD"/>
    <w:rsid w:val="00086AEE"/>
    <w:rsid w:val="00086B0D"/>
    <w:rsid w:val="00086B76"/>
    <w:rsid w:val="00086BB5"/>
    <w:rsid w:val="00086BD0"/>
    <w:rsid w:val="00086C2E"/>
    <w:rsid w:val="00086C99"/>
    <w:rsid w:val="00086DED"/>
    <w:rsid w:val="00086DFE"/>
    <w:rsid w:val="00086F2D"/>
    <w:rsid w:val="00086F42"/>
    <w:rsid w:val="00086FBA"/>
    <w:rsid w:val="00087041"/>
    <w:rsid w:val="0008705A"/>
    <w:rsid w:val="0008706A"/>
    <w:rsid w:val="000870E2"/>
    <w:rsid w:val="000870E7"/>
    <w:rsid w:val="000871B0"/>
    <w:rsid w:val="00087208"/>
    <w:rsid w:val="00087209"/>
    <w:rsid w:val="0008721E"/>
    <w:rsid w:val="0008724D"/>
    <w:rsid w:val="0008738C"/>
    <w:rsid w:val="0008742D"/>
    <w:rsid w:val="0008744F"/>
    <w:rsid w:val="000874CF"/>
    <w:rsid w:val="00087584"/>
    <w:rsid w:val="0008758B"/>
    <w:rsid w:val="00087616"/>
    <w:rsid w:val="0008761C"/>
    <w:rsid w:val="000876CD"/>
    <w:rsid w:val="0008777F"/>
    <w:rsid w:val="0008785F"/>
    <w:rsid w:val="0008788E"/>
    <w:rsid w:val="000878B1"/>
    <w:rsid w:val="000878C4"/>
    <w:rsid w:val="000878D7"/>
    <w:rsid w:val="000878EC"/>
    <w:rsid w:val="0008793C"/>
    <w:rsid w:val="0008797D"/>
    <w:rsid w:val="000879B5"/>
    <w:rsid w:val="000879C6"/>
    <w:rsid w:val="00087A17"/>
    <w:rsid w:val="00087AD9"/>
    <w:rsid w:val="00087B17"/>
    <w:rsid w:val="00087B2F"/>
    <w:rsid w:val="00087B3A"/>
    <w:rsid w:val="00087B68"/>
    <w:rsid w:val="00087B96"/>
    <w:rsid w:val="00087C8B"/>
    <w:rsid w:val="00087D1B"/>
    <w:rsid w:val="00087D30"/>
    <w:rsid w:val="00087D98"/>
    <w:rsid w:val="00087E28"/>
    <w:rsid w:val="00087E54"/>
    <w:rsid w:val="00087EF5"/>
    <w:rsid w:val="00087F68"/>
    <w:rsid w:val="00087F69"/>
    <w:rsid w:val="00087F6A"/>
    <w:rsid w:val="0009002E"/>
    <w:rsid w:val="00090043"/>
    <w:rsid w:val="00090084"/>
    <w:rsid w:val="000900A0"/>
    <w:rsid w:val="000900E3"/>
    <w:rsid w:val="00090112"/>
    <w:rsid w:val="00090180"/>
    <w:rsid w:val="000901CE"/>
    <w:rsid w:val="0009025C"/>
    <w:rsid w:val="00090273"/>
    <w:rsid w:val="00090285"/>
    <w:rsid w:val="000902BC"/>
    <w:rsid w:val="0009032E"/>
    <w:rsid w:val="00090350"/>
    <w:rsid w:val="00090463"/>
    <w:rsid w:val="00090476"/>
    <w:rsid w:val="000904AC"/>
    <w:rsid w:val="000904E6"/>
    <w:rsid w:val="00090578"/>
    <w:rsid w:val="000905D1"/>
    <w:rsid w:val="000905D8"/>
    <w:rsid w:val="00090608"/>
    <w:rsid w:val="0009063D"/>
    <w:rsid w:val="0009066A"/>
    <w:rsid w:val="00090763"/>
    <w:rsid w:val="00090773"/>
    <w:rsid w:val="000907CC"/>
    <w:rsid w:val="000907FB"/>
    <w:rsid w:val="0009089B"/>
    <w:rsid w:val="00090992"/>
    <w:rsid w:val="000909CA"/>
    <w:rsid w:val="000909DC"/>
    <w:rsid w:val="00090A5D"/>
    <w:rsid w:val="00090AC3"/>
    <w:rsid w:val="00090AFE"/>
    <w:rsid w:val="00090B38"/>
    <w:rsid w:val="00090BDF"/>
    <w:rsid w:val="00090C12"/>
    <w:rsid w:val="00090C3F"/>
    <w:rsid w:val="00090C85"/>
    <w:rsid w:val="00090D2B"/>
    <w:rsid w:val="00090D33"/>
    <w:rsid w:val="00090D53"/>
    <w:rsid w:val="00090E77"/>
    <w:rsid w:val="00090E7B"/>
    <w:rsid w:val="00090F36"/>
    <w:rsid w:val="00090F78"/>
    <w:rsid w:val="00090F98"/>
    <w:rsid w:val="00090F9D"/>
    <w:rsid w:val="00090FF6"/>
    <w:rsid w:val="0009101B"/>
    <w:rsid w:val="000910DE"/>
    <w:rsid w:val="0009110B"/>
    <w:rsid w:val="00091132"/>
    <w:rsid w:val="0009113D"/>
    <w:rsid w:val="00091245"/>
    <w:rsid w:val="0009125A"/>
    <w:rsid w:val="000912C4"/>
    <w:rsid w:val="00091325"/>
    <w:rsid w:val="00091332"/>
    <w:rsid w:val="00091349"/>
    <w:rsid w:val="0009139A"/>
    <w:rsid w:val="00091430"/>
    <w:rsid w:val="00091494"/>
    <w:rsid w:val="000914A2"/>
    <w:rsid w:val="00091508"/>
    <w:rsid w:val="00091514"/>
    <w:rsid w:val="00091576"/>
    <w:rsid w:val="00091589"/>
    <w:rsid w:val="000915D9"/>
    <w:rsid w:val="000915DD"/>
    <w:rsid w:val="00091679"/>
    <w:rsid w:val="0009167C"/>
    <w:rsid w:val="00091744"/>
    <w:rsid w:val="000917A7"/>
    <w:rsid w:val="000917B5"/>
    <w:rsid w:val="000917C8"/>
    <w:rsid w:val="0009180C"/>
    <w:rsid w:val="00091858"/>
    <w:rsid w:val="00091861"/>
    <w:rsid w:val="00091866"/>
    <w:rsid w:val="00091874"/>
    <w:rsid w:val="0009187F"/>
    <w:rsid w:val="000918C0"/>
    <w:rsid w:val="000918E0"/>
    <w:rsid w:val="00091939"/>
    <w:rsid w:val="00091947"/>
    <w:rsid w:val="00091A42"/>
    <w:rsid w:val="00091A88"/>
    <w:rsid w:val="00091AA2"/>
    <w:rsid w:val="00091AF0"/>
    <w:rsid w:val="00091B52"/>
    <w:rsid w:val="00091B5E"/>
    <w:rsid w:val="00091B74"/>
    <w:rsid w:val="00091B9A"/>
    <w:rsid w:val="00091BCA"/>
    <w:rsid w:val="00091C5C"/>
    <w:rsid w:val="00091CC8"/>
    <w:rsid w:val="00091CF3"/>
    <w:rsid w:val="00091CFC"/>
    <w:rsid w:val="00091D44"/>
    <w:rsid w:val="00091DC0"/>
    <w:rsid w:val="00091E78"/>
    <w:rsid w:val="00091E9E"/>
    <w:rsid w:val="00091EB6"/>
    <w:rsid w:val="00091F7B"/>
    <w:rsid w:val="00091FBA"/>
    <w:rsid w:val="00091FBE"/>
    <w:rsid w:val="0009203D"/>
    <w:rsid w:val="00092063"/>
    <w:rsid w:val="000920CC"/>
    <w:rsid w:val="000920EF"/>
    <w:rsid w:val="0009214D"/>
    <w:rsid w:val="0009218B"/>
    <w:rsid w:val="000921F8"/>
    <w:rsid w:val="00092247"/>
    <w:rsid w:val="00092257"/>
    <w:rsid w:val="00092265"/>
    <w:rsid w:val="00092266"/>
    <w:rsid w:val="0009234A"/>
    <w:rsid w:val="000923BB"/>
    <w:rsid w:val="000924C9"/>
    <w:rsid w:val="0009250E"/>
    <w:rsid w:val="000925A8"/>
    <w:rsid w:val="00092677"/>
    <w:rsid w:val="00092694"/>
    <w:rsid w:val="000926EF"/>
    <w:rsid w:val="000926F2"/>
    <w:rsid w:val="00092715"/>
    <w:rsid w:val="00092752"/>
    <w:rsid w:val="0009276D"/>
    <w:rsid w:val="00092845"/>
    <w:rsid w:val="000928F9"/>
    <w:rsid w:val="0009291D"/>
    <w:rsid w:val="00092947"/>
    <w:rsid w:val="0009294D"/>
    <w:rsid w:val="00092955"/>
    <w:rsid w:val="000929A0"/>
    <w:rsid w:val="00092A7A"/>
    <w:rsid w:val="00092A96"/>
    <w:rsid w:val="00092B1B"/>
    <w:rsid w:val="00092B1E"/>
    <w:rsid w:val="00092B20"/>
    <w:rsid w:val="00092BBE"/>
    <w:rsid w:val="00092BD4"/>
    <w:rsid w:val="00092C4A"/>
    <w:rsid w:val="00092C60"/>
    <w:rsid w:val="00092C87"/>
    <w:rsid w:val="00092C9E"/>
    <w:rsid w:val="00092CD6"/>
    <w:rsid w:val="00092CF9"/>
    <w:rsid w:val="00092D57"/>
    <w:rsid w:val="00092D60"/>
    <w:rsid w:val="00092DA7"/>
    <w:rsid w:val="00092E07"/>
    <w:rsid w:val="00092F3E"/>
    <w:rsid w:val="00092FDA"/>
    <w:rsid w:val="0009301D"/>
    <w:rsid w:val="0009304C"/>
    <w:rsid w:val="00093063"/>
    <w:rsid w:val="000930CC"/>
    <w:rsid w:val="000930DF"/>
    <w:rsid w:val="000931DD"/>
    <w:rsid w:val="000931E5"/>
    <w:rsid w:val="000931FB"/>
    <w:rsid w:val="0009320A"/>
    <w:rsid w:val="00093231"/>
    <w:rsid w:val="0009331F"/>
    <w:rsid w:val="0009334A"/>
    <w:rsid w:val="0009337F"/>
    <w:rsid w:val="00093380"/>
    <w:rsid w:val="0009344E"/>
    <w:rsid w:val="000935B7"/>
    <w:rsid w:val="000935C4"/>
    <w:rsid w:val="00093616"/>
    <w:rsid w:val="0009365D"/>
    <w:rsid w:val="000936A3"/>
    <w:rsid w:val="000936AC"/>
    <w:rsid w:val="000936D2"/>
    <w:rsid w:val="00093748"/>
    <w:rsid w:val="000937A7"/>
    <w:rsid w:val="000937B7"/>
    <w:rsid w:val="000937E4"/>
    <w:rsid w:val="000937F2"/>
    <w:rsid w:val="00093833"/>
    <w:rsid w:val="000938E5"/>
    <w:rsid w:val="0009392A"/>
    <w:rsid w:val="000939E6"/>
    <w:rsid w:val="00093A05"/>
    <w:rsid w:val="00093B53"/>
    <w:rsid w:val="00093B81"/>
    <w:rsid w:val="00093C05"/>
    <w:rsid w:val="00093C63"/>
    <w:rsid w:val="00093C7F"/>
    <w:rsid w:val="00093CDF"/>
    <w:rsid w:val="00093D05"/>
    <w:rsid w:val="00093D1F"/>
    <w:rsid w:val="00093D24"/>
    <w:rsid w:val="00093D34"/>
    <w:rsid w:val="00093D5F"/>
    <w:rsid w:val="00093D63"/>
    <w:rsid w:val="00093D6C"/>
    <w:rsid w:val="00093D6F"/>
    <w:rsid w:val="00093DD9"/>
    <w:rsid w:val="00093DDF"/>
    <w:rsid w:val="00093E53"/>
    <w:rsid w:val="00093EF5"/>
    <w:rsid w:val="00093F6A"/>
    <w:rsid w:val="00093F84"/>
    <w:rsid w:val="00093FA3"/>
    <w:rsid w:val="00093FDE"/>
    <w:rsid w:val="0009413F"/>
    <w:rsid w:val="000941E7"/>
    <w:rsid w:val="00094204"/>
    <w:rsid w:val="00094213"/>
    <w:rsid w:val="000943DD"/>
    <w:rsid w:val="00094454"/>
    <w:rsid w:val="0009445F"/>
    <w:rsid w:val="00094484"/>
    <w:rsid w:val="000944D9"/>
    <w:rsid w:val="00094548"/>
    <w:rsid w:val="0009454B"/>
    <w:rsid w:val="0009458E"/>
    <w:rsid w:val="000945A2"/>
    <w:rsid w:val="000945F3"/>
    <w:rsid w:val="0009466F"/>
    <w:rsid w:val="0009469C"/>
    <w:rsid w:val="000946AF"/>
    <w:rsid w:val="0009470A"/>
    <w:rsid w:val="0009471E"/>
    <w:rsid w:val="00094782"/>
    <w:rsid w:val="00094816"/>
    <w:rsid w:val="0009488C"/>
    <w:rsid w:val="000948AB"/>
    <w:rsid w:val="00094904"/>
    <w:rsid w:val="00094930"/>
    <w:rsid w:val="0009495B"/>
    <w:rsid w:val="00094A8A"/>
    <w:rsid w:val="00094A9B"/>
    <w:rsid w:val="00094AD0"/>
    <w:rsid w:val="00094B01"/>
    <w:rsid w:val="00094BC4"/>
    <w:rsid w:val="00094C60"/>
    <w:rsid w:val="00094C7C"/>
    <w:rsid w:val="00094C88"/>
    <w:rsid w:val="00094CDF"/>
    <w:rsid w:val="00094CF6"/>
    <w:rsid w:val="00094D55"/>
    <w:rsid w:val="00094D5E"/>
    <w:rsid w:val="00094D8E"/>
    <w:rsid w:val="00094DA8"/>
    <w:rsid w:val="00094E00"/>
    <w:rsid w:val="00094F44"/>
    <w:rsid w:val="00094F80"/>
    <w:rsid w:val="00095024"/>
    <w:rsid w:val="00095066"/>
    <w:rsid w:val="0009506B"/>
    <w:rsid w:val="00095106"/>
    <w:rsid w:val="0009513B"/>
    <w:rsid w:val="00095146"/>
    <w:rsid w:val="00095162"/>
    <w:rsid w:val="00095170"/>
    <w:rsid w:val="000951CE"/>
    <w:rsid w:val="00095251"/>
    <w:rsid w:val="00095342"/>
    <w:rsid w:val="000953C4"/>
    <w:rsid w:val="000953C5"/>
    <w:rsid w:val="0009544E"/>
    <w:rsid w:val="0009545D"/>
    <w:rsid w:val="00095502"/>
    <w:rsid w:val="0009554D"/>
    <w:rsid w:val="00095582"/>
    <w:rsid w:val="0009559C"/>
    <w:rsid w:val="000955B6"/>
    <w:rsid w:val="000955C5"/>
    <w:rsid w:val="000955E0"/>
    <w:rsid w:val="00095603"/>
    <w:rsid w:val="0009568F"/>
    <w:rsid w:val="00095694"/>
    <w:rsid w:val="00095791"/>
    <w:rsid w:val="00095794"/>
    <w:rsid w:val="000957BD"/>
    <w:rsid w:val="00095894"/>
    <w:rsid w:val="000958A1"/>
    <w:rsid w:val="00095AB8"/>
    <w:rsid w:val="00095B28"/>
    <w:rsid w:val="00095B4D"/>
    <w:rsid w:val="00095B5A"/>
    <w:rsid w:val="00095B6D"/>
    <w:rsid w:val="00095BAF"/>
    <w:rsid w:val="00095C37"/>
    <w:rsid w:val="00095C41"/>
    <w:rsid w:val="00095CC5"/>
    <w:rsid w:val="00095CE6"/>
    <w:rsid w:val="00095CE7"/>
    <w:rsid w:val="00095D24"/>
    <w:rsid w:val="00095E5B"/>
    <w:rsid w:val="00095E75"/>
    <w:rsid w:val="00095EFB"/>
    <w:rsid w:val="00095F47"/>
    <w:rsid w:val="00095F6A"/>
    <w:rsid w:val="00095F9A"/>
    <w:rsid w:val="00095FDE"/>
    <w:rsid w:val="00095FE0"/>
    <w:rsid w:val="00095FEE"/>
    <w:rsid w:val="0009602D"/>
    <w:rsid w:val="0009603E"/>
    <w:rsid w:val="00096077"/>
    <w:rsid w:val="000960FC"/>
    <w:rsid w:val="0009611B"/>
    <w:rsid w:val="00096132"/>
    <w:rsid w:val="0009613D"/>
    <w:rsid w:val="00096146"/>
    <w:rsid w:val="000962CB"/>
    <w:rsid w:val="00096311"/>
    <w:rsid w:val="000963B7"/>
    <w:rsid w:val="000963E7"/>
    <w:rsid w:val="000963F6"/>
    <w:rsid w:val="00096493"/>
    <w:rsid w:val="00096500"/>
    <w:rsid w:val="00096502"/>
    <w:rsid w:val="0009659C"/>
    <w:rsid w:val="000965F0"/>
    <w:rsid w:val="0009668F"/>
    <w:rsid w:val="000966CA"/>
    <w:rsid w:val="000966E3"/>
    <w:rsid w:val="00096789"/>
    <w:rsid w:val="00096795"/>
    <w:rsid w:val="00096829"/>
    <w:rsid w:val="00096840"/>
    <w:rsid w:val="000968A2"/>
    <w:rsid w:val="00096930"/>
    <w:rsid w:val="00096997"/>
    <w:rsid w:val="000969A6"/>
    <w:rsid w:val="000969A8"/>
    <w:rsid w:val="000969E0"/>
    <w:rsid w:val="00096A44"/>
    <w:rsid w:val="00096AA0"/>
    <w:rsid w:val="00096AD7"/>
    <w:rsid w:val="00096AD9"/>
    <w:rsid w:val="00096ADC"/>
    <w:rsid w:val="00096AE7"/>
    <w:rsid w:val="00096B21"/>
    <w:rsid w:val="00096B56"/>
    <w:rsid w:val="00096B7F"/>
    <w:rsid w:val="00096BAC"/>
    <w:rsid w:val="00096BB9"/>
    <w:rsid w:val="00096C41"/>
    <w:rsid w:val="00096D64"/>
    <w:rsid w:val="00096DDA"/>
    <w:rsid w:val="00096EA2"/>
    <w:rsid w:val="00096F11"/>
    <w:rsid w:val="00096F6E"/>
    <w:rsid w:val="00097051"/>
    <w:rsid w:val="000970AF"/>
    <w:rsid w:val="0009710E"/>
    <w:rsid w:val="00097194"/>
    <w:rsid w:val="0009724C"/>
    <w:rsid w:val="0009724E"/>
    <w:rsid w:val="00097264"/>
    <w:rsid w:val="0009728C"/>
    <w:rsid w:val="00097312"/>
    <w:rsid w:val="000973FD"/>
    <w:rsid w:val="00097415"/>
    <w:rsid w:val="00097432"/>
    <w:rsid w:val="0009743D"/>
    <w:rsid w:val="000974AB"/>
    <w:rsid w:val="0009751F"/>
    <w:rsid w:val="000975B6"/>
    <w:rsid w:val="0009769D"/>
    <w:rsid w:val="000976BA"/>
    <w:rsid w:val="000976E5"/>
    <w:rsid w:val="000977A5"/>
    <w:rsid w:val="000977B1"/>
    <w:rsid w:val="000977C6"/>
    <w:rsid w:val="000977F9"/>
    <w:rsid w:val="000978BF"/>
    <w:rsid w:val="000978F9"/>
    <w:rsid w:val="000978FF"/>
    <w:rsid w:val="00097941"/>
    <w:rsid w:val="00097958"/>
    <w:rsid w:val="0009797B"/>
    <w:rsid w:val="00097998"/>
    <w:rsid w:val="00097A85"/>
    <w:rsid w:val="00097A86"/>
    <w:rsid w:val="00097B50"/>
    <w:rsid w:val="00097B85"/>
    <w:rsid w:val="00097B95"/>
    <w:rsid w:val="00097BE2"/>
    <w:rsid w:val="00097C59"/>
    <w:rsid w:val="00097CC0"/>
    <w:rsid w:val="00097D32"/>
    <w:rsid w:val="00097D4E"/>
    <w:rsid w:val="00097E44"/>
    <w:rsid w:val="00097E7C"/>
    <w:rsid w:val="00097F6C"/>
    <w:rsid w:val="00097FB5"/>
    <w:rsid w:val="000A0031"/>
    <w:rsid w:val="000A00BE"/>
    <w:rsid w:val="000A0189"/>
    <w:rsid w:val="000A02BF"/>
    <w:rsid w:val="000A03C7"/>
    <w:rsid w:val="000A03D5"/>
    <w:rsid w:val="000A040F"/>
    <w:rsid w:val="000A0575"/>
    <w:rsid w:val="000A0583"/>
    <w:rsid w:val="000A05B7"/>
    <w:rsid w:val="000A05BD"/>
    <w:rsid w:val="000A05D3"/>
    <w:rsid w:val="000A062C"/>
    <w:rsid w:val="000A0671"/>
    <w:rsid w:val="000A0688"/>
    <w:rsid w:val="000A0720"/>
    <w:rsid w:val="000A0726"/>
    <w:rsid w:val="000A074F"/>
    <w:rsid w:val="000A0895"/>
    <w:rsid w:val="000A089E"/>
    <w:rsid w:val="000A08AC"/>
    <w:rsid w:val="000A093A"/>
    <w:rsid w:val="000A096C"/>
    <w:rsid w:val="000A0977"/>
    <w:rsid w:val="000A09AB"/>
    <w:rsid w:val="000A09C3"/>
    <w:rsid w:val="000A09F6"/>
    <w:rsid w:val="000A0A3D"/>
    <w:rsid w:val="000A0A92"/>
    <w:rsid w:val="000A0AB1"/>
    <w:rsid w:val="000A0BD3"/>
    <w:rsid w:val="000A0BDE"/>
    <w:rsid w:val="000A0BF3"/>
    <w:rsid w:val="000A0C0A"/>
    <w:rsid w:val="000A0C5E"/>
    <w:rsid w:val="000A0CD6"/>
    <w:rsid w:val="000A0DDB"/>
    <w:rsid w:val="000A0E05"/>
    <w:rsid w:val="000A0E0E"/>
    <w:rsid w:val="000A0E4C"/>
    <w:rsid w:val="000A0E91"/>
    <w:rsid w:val="000A0EAD"/>
    <w:rsid w:val="000A0EDE"/>
    <w:rsid w:val="000A0EF1"/>
    <w:rsid w:val="000A0F0A"/>
    <w:rsid w:val="000A0FCE"/>
    <w:rsid w:val="000A1008"/>
    <w:rsid w:val="000A10E8"/>
    <w:rsid w:val="000A1114"/>
    <w:rsid w:val="000A111F"/>
    <w:rsid w:val="000A1174"/>
    <w:rsid w:val="000A117E"/>
    <w:rsid w:val="000A11E1"/>
    <w:rsid w:val="000A126F"/>
    <w:rsid w:val="000A1275"/>
    <w:rsid w:val="000A1307"/>
    <w:rsid w:val="000A130F"/>
    <w:rsid w:val="000A1354"/>
    <w:rsid w:val="000A13A6"/>
    <w:rsid w:val="000A13A7"/>
    <w:rsid w:val="000A13CA"/>
    <w:rsid w:val="000A1444"/>
    <w:rsid w:val="000A147C"/>
    <w:rsid w:val="000A14D8"/>
    <w:rsid w:val="000A14D9"/>
    <w:rsid w:val="000A14DF"/>
    <w:rsid w:val="000A1524"/>
    <w:rsid w:val="000A15DF"/>
    <w:rsid w:val="000A1604"/>
    <w:rsid w:val="000A16AB"/>
    <w:rsid w:val="000A1704"/>
    <w:rsid w:val="000A179B"/>
    <w:rsid w:val="000A17AC"/>
    <w:rsid w:val="000A17B8"/>
    <w:rsid w:val="000A1809"/>
    <w:rsid w:val="000A1859"/>
    <w:rsid w:val="000A185E"/>
    <w:rsid w:val="000A188C"/>
    <w:rsid w:val="000A1976"/>
    <w:rsid w:val="000A19AA"/>
    <w:rsid w:val="000A19E2"/>
    <w:rsid w:val="000A1A48"/>
    <w:rsid w:val="000A1A83"/>
    <w:rsid w:val="000A1AA7"/>
    <w:rsid w:val="000A1AF3"/>
    <w:rsid w:val="000A1AF8"/>
    <w:rsid w:val="000A1B1C"/>
    <w:rsid w:val="000A1B1E"/>
    <w:rsid w:val="000A1B70"/>
    <w:rsid w:val="000A1B79"/>
    <w:rsid w:val="000A1B7B"/>
    <w:rsid w:val="000A1B82"/>
    <w:rsid w:val="000A1B9E"/>
    <w:rsid w:val="000A1BA5"/>
    <w:rsid w:val="000A1C90"/>
    <w:rsid w:val="000A1CFE"/>
    <w:rsid w:val="000A1D29"/>
    <w:rsid w:val="000A1E0D"/>
    <w:rsid w:val="000A1E85"/>
    <w:rsid w:val="000A1F2B"/>
    <w:rsid w:val="000A1FB5"/>
    <w:rsid w:val="000A1FF7"/>
    <w:rsid w:val="000A2021"/>
    <w:rsid w:val="000A208E"/>
    <w:rsid w:val="000A20BE"/>
    <w:rsid w:val="000A20CE"/>
    <w:rsid w:val="000A21BD"/>
    <w:rsid w:val="000A2274"/>
    <w:rsid w:val="000A228F"/>
    <w:rsid w:val="000A22BA"/>
    <w:rsid w:val="000A22CF"/>
    <w:rsid w:val="000A233E"/>
    <w:rsid w:val="000A2391"/>
    <w:rsid w:val="000A2452"/>
    <w:rsid w:val="000A2457"/>
    <w:rsid w:val="000A245A"/>
    <w:rsid w:val="000A24CF"/>
    <w:rsid w:val="000A24DF"/>
    <w:rsid w:val="000A2526"/>
    <w:rsid w:val="000A252F"/>
    <w:rsid w:val="000A2536"/>
    <w:rsid w:val="000A2543"/>
    <w:rsid w:val="000A25ED"/>
    <w:rsid w:val="000A25FD"/>
    <w:rsid w:val="000A2637"/>
    <w:rsid w:val="000A2780"/>
    <w:rsid w:val="000A2807"/>
    <w:rsid w:val="000A2921"/>
    <w:rsid w:val="000A2945"/>
    <w:rsid w:val="000A2957"/>
    <w:rsid w:val="000A29AA"/>
    <w:rsid w:val="000A2A8A"/>
    <w:rsid w:val="000A2A9A"/>
    <w:rsid w:val="000A2AAD"/>
    <w:rsid w:val="000A2B30"/>
    <w:rsid w:val="000A2B3F"/>
    <w:rsid w:val="000A2B60"/>
    <w:rsid w:val="000A2B62"/>
    <w:rsid w:val="000A2B7E"/>
    <w:rsid w:val="000A2B81"/>
    <w:rsid w:val="000A2CBE"/>
    <w:rsid w:val="000A2CD1"/>
    <w:rsid w:val="000A2D30"/>
    <w:rsid w:val="000A2D48"/>
    <w:rsid w:val="000A2D56"/>
    <w:rsid w:val="000A2D76"/>
    <w:rsid w:val="000A2E41"/>
    <w:rsid w:val="000A2F06"/>
    <w:rsid w:val="000A2F27"/>
    <w:rsid w:val="000A2F29"/>
    <w:rsid w:val="000A2F3A"/>
    <w:rsid w:val="000A2F5A"/>
    <w:rsid w:val="000A2F85"/>
    <w:rsid w:val="000A306B"/>
    <w:rsid w:val="000A3089"/>
    <w:rsid w:val="000A3233"/>
    <w:rsid w:val="000A3253"/>
    <w:rsid w:val="000A3289"/>
    <w:rsid w:val="000A32BF"/>
    <w:rsid w:val="000A32E4"/>
    <w:rsid w:val="000A3310"/>
    <w:rsid w:val="000A3336"/>
    <w:rsid w:val="000A3338"/>
    <w:rsid w:val="000A333C"/>
    <w:rsid w:val="000A3388"/>
    <w:rsid w:val="000A3395"/>
    <w:rsid w:val="000A33A6"/>
    <w:rsid w:val="000A33DD"/>
    <w:rsid w:val="000A342F"/>
    <w:rsid w:val="000A3466"/>
    <w:rsid w:val="000A34CA"/>
    <w:rsid w:val="000A34D9"/>
    <w:rsid w:val="000A3562"/>
    <w:rsid w:val="000A35B8"/>
    <w:rsid w:val="000A35CF"/>
    <w:rsid w:val="000A35D4"/>
    <w:rsid w:val="000A35FC"/>
    <w:rsid w:val="000A3676"/>
    <w:rsid w:val="000A376B"/>
    <w:rsid w:val="000A3953"/>
    <w:rsid w:val="000A3955"/>
    <w:rsid w:val="000A398E"/>
    <w:rsid w:val="000A39B6"/>
    <w:rsid w:val="000A3A08"/>
    <w:rsid w:val="000A3A32"/>
    <w:rsid w:val="000A3A3A"/>
    <w:rsid w:val="000A3B4E"/>
    <w:rsid w:val="000A3B63"/>
    <w:rsid w:val="000A3BBA"/>
    <w:rsid w:val="000A3BDC"/>
    <w:rsid w:val="000A3C2E"/>
    <w:rsid w:val="000A3CA9"/>
    <w:rsid w:val="000A3CF6"/>
    <w:rsid w:val="000A3D21"/>
    <w:rsid w:val="000A3D6F"/>
    <w:rsid w:val="000A3D99"/>
    <w:rsid w:val="000A3DA3"/>
    <w:rsid w:val="000A3DF8"/>
    <w:rsid w:val="000A3E09"/>
    <w:rsid w:val="000A3EEE"/>
    <w:rsid w:val="000A3EF2"/>
    <w:rsid w:val="000A3F04"/>
    <w:rsid w:val="000A3FAC"/>
    <w:rsid w:val="000A4081"/>
    <w:rsid w:val="000A4091"/>
    <w:rsid w:val="000A40DE"/>
    <w:rsid w:val="000A4163"/>
    <w:rsid w:val="000A41B0"/>
    <w:rsid w:val="000A423F"/>
    <w:rsid w:val="000A42BB"/>
    <w:rsid w:val="000A4350"/>
    <w:rsid w:val="000A43AD"/>
    <w:rsid w:val="000A440D"/>
    <w:rsid w:val="000A44C4"/>
    <w:rsid w:val="000A44C6"/>
    <w:rsid w:val="000A44D3"/>
    <w:rsid w:val="000A44F1"/>
    <w:rsid w:val="000A452D"/>
    <w:rsid w:val="000A4532"/>
    <w:rsid w:val="000A46D7"/>
    <w:rsid w:val="000A4745"/>
    <w:rsid w:val="000A474F"/>
    <w:rsid w:val="000A4756"/>
    <w:rsid w:val="000A4786"/>
    <w:rsid w:val="000A478F"/>
    <w:rsid w:val="000A47EE"/>
    <w:rsid w:val="000A485B"/>
    <w:rsid w:val="000A48FA"/>
    <w:rsid w:val="000A490B"/>
    <w:rsid w:val="000A4970"/>
    <w:rsid w:val="000A49A2"/>
    <w:rsid w:val="000A49E7"/>
    <w:rsid w:val="000A4A19"/>
    <w:rsid w:val="000A4A36"/>
    <w:rsid w:val="000A4A9A"/>
    <w:rsid w:val="000A4AAE"/>
    <w:rsid w:val="000A4AEF"/>
    <w:rsid w:val="000A4B12"/>
    <w:rsid w:val="000A4B35"/>
    <w:rsid w:val="000A4B41"/>
    <w:rsid w:val="000A4BC3"/>
    <w:rsid w:val="000A4C09"/>
    <w:rsid w:val="000A4C4D"/>
    <w:rsid w:val="000A4E4F"/>
    <w:rsid w:val="000A4E5B"/>
    <w:rsid w:val="000A4E71"/>
    <w:rsid w:val="000A4EE8"/>
    <w:rsid w:val="000A4F0A"/>
    <w:rsid w:val="000A4F44"/>
    <w:rsid w:val="000A4F80"/>
    <w:rsid w:val="000A4FD6"/>
    <w:rsid w:val="000A4FDC"/>
    <w:rsid w:val="000A50B2"/>
    <w:rsid w:val="000A50BC"/>
    <w:rsid w:val="000A51B6"/>
    <w:rsid w:val="000A51CD"/>
    <w:rsid w:val="000A525E"/>
    <w:rsid w:val="000A5276"/>
    <w:rsid w:val="000A528D"/>
    <w:rsid w:val="000A528E"/>
    <w:rsid w:val="000A5295"/>
    <w:rsid w:val="000A52FF"/>
    <w:rsid w:val="000A5325"/>
    <w:rsid w:val="000A533A"/>
    <w:rsid w:val="000A5399"/>
    <w:rsid w:val="000A53C2"/>
    <w:rsid w:val="000A547A"/>
    <w:rsid w:val="000A558B"/>
    <w:rsid w:val="000A5596"/>
    <w:rsid w:val="000A55B1"/>
    <w:rsid w:val="000A55B8"/>
    <w:rsid w:val="000A55E4"/>
    <w:rsid w:val="000A567F"/>
    <w:rsid w:val="000A573F"/>
    <w:rsid w:val="000A57B1"/>
    <w:rsid w:val="000A587E"/>
    <w:rsid w:val="000A58F0"/>
    <w:rsid w:val="000A5900"/>
    <w:rsid w:val="000A59AC"/>
    <w:rsid w:val="000A59B8"/>
    <w:rsid w:val="000A5A4C"/>
    <w:rsid w:val="000A5A51"/>
    <w:rsid w:val="000A5C73"/>
    <w:rsid w:val="000A5C9F"/>
    <w:rsid w:val="000A5D86"/>
    <w:rsid w:val="000A5D9D"/>
    <w:rsid w:val="000A5DA9"/>
    <w:rsid w:val="000A5DBA"/>
    <w:rsid w:val="000A5E95"/>
    <w:rsid w:val="000A5EA1"/>
    <w:rsid w:val="000A5F61"/>
    <w:rsid w:val="000A5FA4"/>
    <w:rsid w:val="000A6003"/>
    <w:rsid w:val="000A600C"/>
    <w:rsid w:val="000A6029"/>
    <w:rsid w:val="000A6043"/>
    <w:rsid w:val="000A604C"/>
    <w:rsid w:val="000A6052"/>
    <w:rsid w:val="000A6057"/>
    <w:rsid w:val="000A605B"/>
    <w:rsid w:val="000A609A"/>
    <w:rsid w:val="000A61E3"/>
    <w:rsid w:val="000A623A"/>
    <w:rsid w:val="000A625E"/>
    <w:rsid w:val="000A6264"/>
    <w:rsid w:val="000A627A"/>
    <w:rsid w:val="000A6356"/>
    <w:rsid w:val="000A6408"/>
    <w:rsid w:val="000A6422"/>
    <w:rsid w:val="000A645B"/>
    <w:rsid w:val="000A6571"/>
    <w:rsid w:val="000A65A4"/>
    <w:rsid w:val="000A65E2"/>
    <w:rsid w:val="000A6626"/>
    <w:rsid w:val="000A6641"/>
    <w:rsid w:val="000A6652"/>
    <w:rsid w:val="000A6659"/>
    <w:rsid w:val="000A6727"/>
    <w:rsid w:val="000A67A4"/>
    <w:rsid w:val="000A6803"/>
    <w:rsid w:val="000A6873"/>
    <w:rsid w:val="000A68D7"/>
    <w:rsid w:val="000A6905"/>
    <w:rsid w:val="000A691C"/>
    <w:rsid w:val="000A6930"/>
    <w:rsid w:val="000A69BD"/>
    <w:rsid w:val="000A69F6"/>
    <w:rsid w:val="000A69FC"/>
    <w:rsid w:val="000A6A22"/>
    <w:rsid w:val="000A6A25"/>
    <w:rsid w:val="000A6AD1"/>
    <w:rsid w:val="000A6AFE"/>
    <w:rsid w:val="000A6B20"/>
    <w:rsid w:val="000A6B87"/>
    <w:rsid w:val="000A6C42"/>
    <w:rsid w:val="000A6CAC"/>
    <w:rsid w:val="000A6CC5"/>
    <w:rsid w:val="000A6CCA"/>
    <w:rsid w:val="000A6D92"/>
    <w:rsid w:val="000A6D9F"/>
    <w:rsid w:val="000A6DEB"/>
    <w:rsid w:val="000A6E63"/>
    <w:rsid w:val="000A6E87"/>
    <w:rsid w:val="000A6E97"/>
    <w:rsid w:val="000A6E99"/>
    <w:rsid w:val="000A6EBC"/>
    <w:rsid w:val="000A6EDB"/>
    <w:rsid w:val="000A6F7F"/>
    <w:rsid w:val="000A7042"/>
    <w:rsid w:val="000A704B"/>
    <w:rsid w:val="000A70A8"/>
    <w:rsid w:val="000A70B0"/>
    <w:rsid w:val="000A70EA"/>
    <w:rsid w:val="000A710B"/>
    <w:rsid w:val="000A713D"/>
    <w:rsid w:val="000A71DE"/>
    <w:rsid w:val="000A7241"/>
    <w:rsid w:val="000A7269"/>
    <w:rsid w:val="000A727E"/>
    <w:rsid w:val="000A72AC"/>
    <w:rsid w:val="000A7335"/>
    <w:rsid w:val="000A742B"/>
    <w:rsid w:val="000A7448"/>
    <w:rsid w:val="000A7473"/>
    <w:rsid w:val="000A7480"/>
    <w:rsid w:val="000A74C0"/>
    <w:rsid w:val="000A74C1"/>
    <w:rsid w:val="000A758B"/>
    <w:rsid w:val="000A75FF"/>
    <w:rsid w:val="000A7605"/>
    <w:rsid w:val="000A760C"/>
    <w:rsid w:val="000A7630"/>
    <w:rsid w:val="000A7643"/>
    <w:rsid w:val="000A7646"/>
    <w:rsid w:val="000A76AE"/>
    <w:rsid w:val="000A76BD"/>
    <w:rsid w:val="000A7731"/>
    <w:rsid w:val="000A7761"/>
    <w:rsid w:val="000A776B"/>
    <w:rsid w:val="000A77F3"/>
    <w:rsid w:val="000A780D"/>
    <w:rsid w:val="000A78BA"/>
    <w:rsid w:val="000A7903"/>
    <w:rsid w:val="000A79BE"/>
    <w:rsid w:val="000A7A28"/>
    <w:rsid w:val="000A7A92"/>
    <w:rsid w:val="000A7A96"/>
    <w:rsid w:val="000A7AA5"/>
    <w:rsid w:val="000A7AC8"/>
    <w:rsid w:val="000A7B23"/>
    <w:rsid w:val="000A7B5E"/>
    <w:rsid w:val="000A7B92"/>
    <w:rsid w:val="000A7B9F"/>
    <w:rsid w:val="000A7BC0"/>
    <w:rsid w:val="000A7C20"/>
    <w:rsid w:val="000A7C39"/>
    <w:rsid w:val="000A7C43"/>
    <w:rsid w:val="000A7C94"/>
    <w:rsid w:val="000A7D65"/>
    <w:rsid w:val="000A7D67"/>
    <w:rsid w:val="000A7DF1"/>
    <w:rsid w:val="000A7E04"/>
    <w:rsid w:val="000A7E5B"/>
    <w:rsid w:val="000A7F05"/>
    <w:rsid w:val="000A7F0C"/>
    <w:rsid w:val="000A7F16"/>
    <w:rsid w:val="000A7FF0"/>
    <w:rsid w:val="000B0073"/>
    <w:rsid w:val="000B0090"/>
    <w:rsid w:val="000B00E8"/>
    <w:rsid w:val="000B013A"/>
    <w:rsid w:val="000B0170"/>
    <w:rsid w:val="000B01E8"/>
    <w:rsid w:val="000B0323"/>
    <w:rsid w:val="000B0344"/>
    <w:rsid w:val="000B034F"/>
    <w:rsid w:val="000B035A"/>
    <w:rsid w:val="000B03AF"/>
    <w:rsid w:val="000B03D7"/>
    <w:rsid w:val="000B048A"/>
    <w:rsid w:val="000B049F"/>
    <w:rsid w:val="000B0549"/>
    <w:rsid w:val="000B0580"/>
    <w:rsid w:val="000B0639"/>
    <w:rsid w:val="000B066B"/>
    <w:rsid w:val="000B0671"/>
    <w:rsid w:val="000B069B"/>
    <w:rsid w:val="000B069E"/>
    <w:rsid w:val="000B06D9"/>
    <w:rsid w:val="000B06DC"/>
    <w:rsid w:val="000B070F"/>
    <w:rsid w:val="000B0733"/>
    <w:rsid w:val="000B078B"/>
    <w:rsid w:val="000B07DB"/>
    <w:rsid w:val="000B081C"/>
    <w:rsid w:val="000B0897"/>
    <w:rsid w:val="000B08DD"/>
    <w:rsid w:val="000B093C"/>
    <w:rsid w:val="000B0A1D"/>
    <w:rsid w:val="000B0A74"/>
    <w:rsid w:val="000B0A81"/>
    <w:rsid w:val="000B0ABF"/>
    <w:rsid w:val="000B0AF3"/>
    <w:rsid w:val="000B0B8A"/>
    <w:rsid w:val="000B0B96"/>
    <w:rsid w:val="000B0BDD"/>
    <w:rsid w:val="000B0BFC"/>
    <w:rsid w:val="000B0C0D"/>
    <w:rsid w:val="000B0C36"/>
    <w:rsid w:val="000B0C68"/>
    <w:rsid w:val="000B0C6B"/>
    <w:rsid w:val="000B0CFF"/>
    <w:rsid w:val="000B0D0C"/>
    <w:rsid w:val="000B0D69"/>
    <w:rsid w:val="000B0D6E"/>
    <w:rsid w:val="000B0DB5"/>
    <w:rsid w:val="000B0DF6"/>
    <w:rsid w:val="000B0E0B"/>
    <w:rsid w:val="000B0E18"/>
    <w:rsid w:val="000B0E1F"/>
    <w:rsid w:val="000B0E7F"/>
    <w:rsid w:val="000B0ED6"/>
    <w:rsid w:val="000B0EE9"/>
    <w:rsid w:val="000B0F23"/>
    <w:rsid w:val="000B0F34"/>
    <w:rsid w:val="000B0F56"/>
    <w:rsid w:val="000B0F9A"/>
    <w:rsid w:val="000B0FD2"/>
    <w:rsid w:val="000B1017"/>
    <w:rsid w:val="000B1035"/>
    <w:rsid w:val="000B1036"/>
    <w:rsid w:val="000B10B7"/>
    <w:rsid w:val="000B10DA"/>
    <w:rsid w:val="000B1134"/>
    <w:rsid w:val="000B11A3"/>
    <w:rsid w:val="000B131C"/>
    <w:rsid w:val="000B134B"/>
    <w:rsid w:val="000B1389"/>
    <w:rsid w:val="000B13C9"/>
    <w:rsid w:val="000B13D8"/>
    <w:rsid w:val="000B1407"/>
    <w:rsid w:val="000B1412"/>
    <w:rsid w:val="000B1430"/>
    <w:rsid w:val="000B159F"/>
    <w:rsid w:val="000B15DF"/>
    <w:rsid w:val="000B1695"/>
    <w:rsid w:val="000B1698"/>
    <w:rsid w:val="000B16CD"/>
    <w:rsid w:val="000B16EE"/>
    <w:rsid w:val="000B1777"/>
    <w:rsid w:val="000B17B5"/>
    <w:rsid w:val="000B18ED"/>
    <w:rsid w:val="000B1910"/>
    <w:rsid w:val="000B1958"/>
    <w:rsid w:val="000B196F"/>
    <w:rsid w:val="000B1986"/>
    <w:rsid w:val="000B199D"/>
    <w:rsid w:val="000B1A7A"/>
    <w:rsid w:val="000B1A9B"/>
    <w:rsid w:val="000B1A9D"/>
    <w:rsid w:val="000B1AB4"/>
    <w:rsid w:val="000B1AD8"/>
    <w:rsid w:val="000B1B90"/>
    <w:rsid w:val="000B1BC9"/>
    <w:rsid w:val="000B1C05"/>
    <w:rsid w:val="000B1C36"/>
    <w:rsid w:val="000B1CC6"/>
    <w:rsid w:val="000B1CE9"/>
    <w:rsid w:val="000B1CF3"/>
    <w:rsid w:val="000B1D3B"/>
    <w:rsid w:val="000B1DBD"/>
    <w:rsid w:val="000B1E08"/>
    <w:rsid w:val="000B1E29"/>
    <w:rsid w:val="000B1E9A"/>
    <w:rsid w:val="000B1ED6"/>
    <w:rsid w:val="000B1F24"/>
    <w:rsid w:val="000B1F82"/>
    <w:rsid w:val="000B2026"/>
    <w:rsid w:val="000B2035"/>
    <w:rsid w:val="000B2085"/>
    <w:rsid w:val="000B20E2"/>
    <w:rsid w:val="000B20F6"/>
    <w:rsid w:val="000B211C"/>
    <w:rsid w:val="000B215F"/>
    <w:rsid w:val="000B2195"/>
    <w:rsid w:val="000B21FA"/>
    <w:rsid w:val="000B224D"/>
    <w:rsid w:val="000B22A1"/>
    <w:rsid w:val="000B233F"/>
    <w:rsid w:val="000B2360"/>
    <w:rsid w:val="000B2381"/>
    <w:rsid w:val="000B2382"/>
    <w:rsid w:val="000B2388"/>
    <w:rsid w:val="000B23D6"/>
    <w:rsid w:val="000B246C"/>
    <w:rsid w:val="000B251A"/>
    <w:rsid w:val="000B2590"/>
    <w:rsid w:val="000B25E4"/>
    <w:rsid w:val="000B262B"/>
    <w:rsid w:val="000B26A0"/>
    <w:rsid w:val="000B26D5"/>
    <w:rsid w:val="000B26EE"/>
    <w:rsid w:val="000B2707"/>
    <w:rsid w:val="000B2752"/>
    <w:rsid w:val="000B275F"/>
    <w:rsid w:val="000B2792"/>
    <w:rsid w:val="000B27EE"/>
    <w:rsid w:val="000B2801"/>
    <w:rsid w:val="000B2808"/>
    <w:rsid w:val="000B281F"/>
    <w:rsid w:val="000B292A"/>
    <w:rsid w:val="000B2958"/>
    <w:rsid w:val="000B29D2"/>
    <w:rsid w:val="000B2A1D"/>
    <w:rsid w:val="000B2B41"/>
    <w:rsid w:val="000B2B9B"/>
    <w:rsid w:val="000B2C0A"/>
    <w:rsid w:val="000B2C59"/>
    <w:rsid w:val="000B2CBC"/>
    <w:rsid w:val="000B2D03"/>
    <w:rsid w:val="000B2D9C"/>
    <w:rsid w:val="000B2DF1"/>
    <w:rsid w:val="000B2DFE"/>
    <w:rsid w:val="000B2E67"/>
    <w:rsid w:val="000B2EF5"/>
    <w:rsid w:val="000B2F12"/>
    <w:rsid w:val="000B2F39"/>
    <w:rsid w:val="000B2F87"/>
    <w:rsid w:val="000B304F"/>
    <w:rsid w:val="000B306A"/>
    <w:rsid w:val="000B311C"/>
    <w:rsid w:val="000B3342"/>
    <w:rsid w:val="000B3377"/>
    <w:rsid w:val="000B3397"/>
    <w:rsid w:val="000B339A"/>
    <w:rsid w:val="000B33C7"/>
    <w:rsid w:val="000B3485"/>
    <w:rsid w:val="000B34D6"/>
    <w:rsid w:val="000B3548"/>
    <w:rsid w:val="000B359F"/>
    <w:rsid w:val="000B35A6"/>
    <w:rsid w:val="000B35A8"/>
    <w:rsid w:val="000B35FE"/>
    <w:rsid w:val="000B3612"/>
    <w:rsid w:val="000B3716"/>
    <w:rsid w:val="000B371F"/>
    <w:rsid w:val="000B37B1"/>
    <w:rsid w:val="000B37BD"/>
    <w:rsid w:val="000B37CB"/>
    <w:rsid w:val="000B3859"/>
    <w:rsid w:val="000B38E3"/>
    <w:rsid w:val="000B390E"/>
    <w:rsid w:val="000B394B"/>
    <w:rsid w:val="000B395C"/>
    <w:rsid w:val="000B397F"/>
    <w:rsid w:val="000B3A0D"/>
    <w:rsid w:val="000B3A14"/>
    <w:rsid w:val="000B3A74"/>
    <w:rsid w:val="000B3ADA"/>
    <w:rsid w:val="000B3B5E"/>
    <w:rsid w:val="000B3B64"/>
    <w:rsid w:val="000B3BEF"/>
    <w:rsid w:val="000B3C1D"/>
    <w:rsid w:val="000B3C2E"/>
    <w:rsid w:val="000B3CA9"/>
    <w:rsid w:val="000B3CEB"/>
    <w:rsid w:val="000B3CF3"/>
    <w:rsid w:val="000B3D41"/>
    <w:rsid w:val="000B3D4D"/>
    <w:rsid w:val="000B3D53"/>
    <w:rsid w:val="000B3E03"/>
    <w:rsid w:val="000B3E66"/>
    <w:rsid w:val="000B3E86"/>
    <w:rsid w:val="000B3EA3"/>
    <w:rsid w:val="000B3EDB"/>
    <w:rsid w:val="000B3F0D"/>
    <w:rsid w:val="000B3F1A"/>
    <w:rsid w:val="000B3F4B"/>
    <w:rsid w:val="000B3F9C"/>
    <w:rsid w:val="000B3FD8"/>
    <w:rsid w:val="000B4012"/>
    <w:rsid w:val="000B401E"/>
    <w:rsid w:val="000B40D9"/>
    <w:rsid w:val="000B412D"/>
    <w:rsid w:val="000B4168"/>
    <w:rsid w:val="000B419D"/>
    <w:rsid w:val="000B4253"/>
    <w:rsid w:val="000B42C9"/>
    <w:rsid w:val="000B4347"/>
    <w:rsid w:val="000B43A4"/>
    <w:rsid w:val="000B43C2"/>
    <w:rsid w:val="000B4498"/>
    <w:rsid w:val="000B45AE"/>
    <w:rsid w:val="000B45B8"/>
    <w:rsid w:val="000B4621"/>
    <w:rsid w:val="000B4688"/>
    <w:rsid w:val="000B48F4"/>
    <w:rsid w:val="000B4908"/>
    <w:rsid w:val="000B495F"/>
    <w:rsid w:val="000B497B"/>
    <w:rsid w:val="000B49A7"/>
    <w:rsid w:val="000B4A44"/>
    <w:rsid w:val="000B4A63"/>
    <w:rsid w:val="000B4A89"/>
    <w:rsid w:val="000B4AB6"/>
    <w:rsid w:val="000B4AC5"/>
    <w:rsid w:val="000B4B3B"/>
    <w:rsid w:val="000B4B61"/>
    <w:rsid w:val="000B4B65"/>
    <w:rsid w:val="000B4B92"/>
    <w:rsid w:val="000B4BB4"/>
    <w:rsid w:val="000B4BE5"/>
    <w:rsid w:val="000B4C20"/>
    <w:rsid w:val="000B4C86"/>
    <w:rsid w:val="000B4CE4"/>
    <w:rsid w:val="000B4CFF"/>
    <w:rsid w:val="000B4DF3"/>
    <w:rsid w:val="000B4DF6"/>
    <w:rsid w:val="000B4E81"/>
    <w:rsid w:val="000B4E84"/>
    <w:rsid w:val="000B4F04"/>
    <w:rsid w:val="000B4F3C"/>
    <w:rsid w:val="000B4F8B"/>
    <w:rsid w:val="000B4FF4"/>
    <w:rsid w:val="000B5016"/>
    <w:rsid w:val="000B503A"/>
    <w:rsid w:val="000B515A"/>
    <w:rsid w:val="000B518C"/>
    <w:rsid w:val="000B51A8"/>
    <w:rsid w:val="000B5231"/>
    <w:rsid w:val="000B523F"/>
    <w:rsid w:val="000B527C"/>
    <w:rsid w:val="000B5290"/>
    <w:rsid w:val="000B52C7"/>
    <w:rsid w:val="000B52E7"/>
    <w:rsid w:val="000B52E8"/>
    <w:rsid w:val="000B5369"/>
    <w:rsid w:val="000B5385"/>
    <w:rsid w:val="000B540F"/>
    <w:rsid w:val="000B5438"/>
    <w:rsid w:val="000B5474"/>
    <w:rsid w:val="000B54B9"/>
    <w:rsid w:val="000B54C8"/>
    <w:rsid w:val="000B54DC"/>
    <w:rsid w:val="000B550C"/>
    <w:rsid w:val="000B5541"/>
    <w:rsid w:val="000B555C"/>
    <w:rsid w:val="000B5564"/>
    <w:rsid w:val="000B55B0"/>
    <w:rsid w:val="000B561F"/>
    <w:rsid w:val="000B5678"/>
    <w:rsid w:val="000B56CD"/>
    <w:rsid w:val="000B5718"/>
    <w:rsid w:val="000B5757"/>
    <w:rsid w:val="000B5767"/>
    <w:rsid w:val="000B57B3"/>
    <w:rsid w:val="000B5851"/>
    <w:rsid w:val="000B58B6"/>
    <w:rsid w:val="000B594C"/>
    <w:rsid w:val="000B5A25"/>
    <w:rsid w:val="000B5B0B"/>
    <w:rsid w:val="000B5B23"/>
    <w:rsid w:val="000B5BB3"/>
    <w:rsid w:val="000B5BC4"/>
    <w:rsid w:val="000B5C22"/>
    <w:rsid w:val="000B5CEB"/>
    <w:rsid w:val="000B5CF9"/>
    <w:rsid w:val="000B5D39"/>
    <w:rsid w:val="000B5D3B"/>
    <w:rsid w:val="000B5E25"/>
    <w:rsid w:val="000B5E29"/>
    <w:rsid w:val="000B5E43"/>
    <w:rsid w:val="000B5ED8"/>
    <w:rsid w:val="000B5F97"/>
    <w:rsid w:val="000B5FBC"/>
    <w:rsid w:val="000B603C"/>
    <w:rsid w:val="000B60E7"/>
    <w:rsid w:val="000B6167"/>
    <w:rsid w:val="000B61CA"/>
    <w:rsid w:val="000B61DA"/>
    <w:rsid w:val="000B6245"/>
    <w:rsid w:val="000B626A"/>
    <w:rsid w:val="000B6309"/>
    <w:rsid w:val="000B63CB"/>
    <w:rsid w:val="000B6443"/>
    <w:rsid w:val="000B647D"/>
    <w:rsid w:val="000B64E3"/>
    <w:rsid w:val="000B6546"/>
    <w:rsid w:val="000B6592"/>
    <w:rsid w:val="000B65A9"/>
    <w:rsid w:val="000B65EC"/>
    <w:rsid w:val="000B65F0"/>
    <w:rsid w:val="000B66D8"/>
    <w:rsid w:val="000B6836"/>
    <w:rsid w:val="000B68CC"/>
    <w:rsid w:val="000B697E"/>
    <w:rsid w:val="000B6985"/>
    <w:rsid w:val="000B699E"/>
    <w:rsid w:val="000B6A2F"/>
    <w:rsid w:val="000B6A76"/>
    <w:rsid w:val="000B6AD8"/>
    <w:rsid w:val="000B6AE2"/>
    <w:rsid w:val="000B6B6D"/>
    <w:rsid w:val="000B6BA3"/>
    <w:rsid w:val="000B6C2E"/>
    <w:rsid w:val="000B6C33"/>
    <w:rsid w:val="000B6CF7"/>
    <w:rsid w:val="000B6D20"/>
    <w:rsid w:val="000B6E87"/>
    <w:rsid w:val="000B6E9D"/>
    <w:rsid w:val="000B6F1C"/>
    <w:rsid w:val="000B6F85"/>
    <w:rsid w:val="000B6F94"/>
    <w:rsid w:val="000B7056"/>
    <w:rsid w:val="000B7078"/>
    <w:rsid w:val="000B70E0"/>
    <w:rsid w:val="000B7128"/>
    <w:rsid w:val="000B7162"/>
    <w:rsid w:val="000B7164"/>
    <w:rsid w:val="000B716B"/>
    <w:rsid w:val="000B7188"/>
    <w:rsid w:val="000B71CD"/>
    <w:rsid w:val="000B71E6"/>
    <w:rsid w:val="000B71EF"/>
    <w:rsid w:val="000B728F"/>
    <w:rsid w:val="000B733C"/>
    <w:rsid w:val="000B7408"/>
    <w:rsid w:val="000B7440"/>
    <w:rsid w:val="000B74D5"/>
    <w:rsid w:val="000B7557"/>
    <w:rsid w:val="000B75CB"/>
    <w:rsid w:val="000B77ED"/>
    <w:rsid w:val="000B788F"/>
    <w:rsid w:val="000B78B2"/>
    <w:rsid w:val="000B78D6"/>
    <w:rsid w:val="000B78F5"/>
    <w:rsid w:val="000B7944"/>
    <w:rsid w:val="000B79CD"/>
    <w:rsid w:val="000B79D6"/>
    <w:rsid w:val="000B7A0C"/>
    <w:rsid w:val="000B7A1E"/>
    <w:rsid w:val="000B7A7D"/>
    <w:rsid w:val="000B7AF7"/>
    <w:rsid w:val="000B7B19"/>
    <w:rsid w:val="000B7B5F"/>
    <w:rsid w:val="000B7BB1"/>
    <w:rsid w:val="000B7C45"/>
    <w:rsid w:val="000B7C50"/>
    <w:rsid w:val="000B7C96"/>
    <w:rsid w:val="000B7CCC"/>
    <w:rsid w:val="000B7CFB"/>
    <w:rsid w:val="000B7DD1"/>
    <w:rsid w:val="000B7DE1"/>
    <w:rsid w:val="000B7E2F"/>
    <w:rsid w:val="000B7E36"/>
    <w:rsid w:val="000B7FCB"/>
    <w:rsid w:val="000C0028"/>
    <w:rsid w:val="000C00C8"/>
    <w:rsid w:val="000C0129"/>
    <w:rsid w:val="000C012F"/>
    <w:rsid w:val="000C0171"/>
    <w:rsid w:val="000C0186"/>
    <w:rsid w:val="000C02A9"/>
    <w:rsid w:val="000C040D"/>
    <w:rsid w:val="000C0436"/>
    <w:rsid w:val="000C045D"/>
    <w:rsid w:val="000C046E"/>
    <w:rsid w:val="000C0472"/>
    <w:rsid w:val="000C048D"/>
    <w:rsid w:val="000C05B6"/>
    <w:rsid w:val="000C05E0"/>
    <w:rsid w:val="000C0750"/>
    <w:rsid w:val="000C07BC"/>
    <w:rsid w:val="000C07D9"/>
    <w:rsid w:val="000C07DE"/>
    <w:rsid w:val="000C07E1"/>
    <w:rsid w:val="000C080F"/>
    <w:rsid w:val="000C090A"/>
    <w:rsid w:val="000C0987"/>
    <w:rsid w:val="000C09E2"/>
    <w:rsid w:val="000C0A4B"/>
    <w:rsid w:val="000C0A5B"/>
    <w:rsid w:val="000C0A8C"/>
    <w:rsid w:val="000C0ACC"/>
    <w:rsid w:val="000C0AE1"/>
    <w:rsid w:val="000C0BCA"/>
    <w:rsid w:val="000C0BCF"/>
    <w:rsid w:val="000C0BD1"/>
    <w:rsid w:val="000C0CD1"/>
    <w:rsid w:val="000C0D9B"/>
    <w:rsid w:val="000C0DE4"/>
    <w:rsid w:val="000C0DEB"/>
    <w:rsid w:val="000C0E71"/>
    <w:rsid w:val="000C0F31"/>
    <w:rsid w:val="000C0F45"/>
    <w:rsid w:val="000C0F59"/>
    <w:rsid w:val="000C0F60"/>
    <w:rsid w:val="000C0FA0"/>
    <w:rsid w:val="000C101F"/>
    <w:rsid w:val="000C1021"/>
    <w:rsid w:val="000C1043"/>
    <w:rsid w:val="000C1143"/>
    <w:rsid w:val="000C1173"/>
    <w:rsid w:val="000C1179"/>
    <w:rsid w:val="000C1180"/>
    <w:rsid w:val="000C12B7"/>
    <w:rsid w:val="000C12CA"/>
    <w:rsid w:val="000C133C"/>
    <w:rsid w:val="000C134C"/>
    <w:rsid w:val="000C13B4"/>
    <w:rsid w:val="000C141C"/>
    <w:rsid w:val="000C1456"/>
    <w:rsid w:val="000C145A"/>
    <w:rsid w:val="000C1469"/>
    <w:rsid w:val="000C1496"/>
    <w:rsid w:val="000C153F"/>
    <w:rsid w:val="000C1588"/>
    <w:rsid w:val="000C15A4"/>
    <w:rsid w:val="000C15F7"/>
    <w:rsid w:val="000C1663"/>
    <w:rsid w:val="000C1697"/>
    <w:rsid w:val="000C16B4"/>
    <w:rsid w:val="000C16C1"/>
    <w:rsid w:val="000C173A"/>
    <w:rsid w:val="000C177A"/>
    <w:rsid w:val="000C1804"/>
    <w:rsid w:val="000C182E"/>
    <w:rsid w:val="000C184A"/>
    <w:rsid w:val="000C18AC"/>
    <w:rsid w:val="000C1A1A"/>
    <w:rsid w:val="000C1AC8"/>
    <w:rsid w:val="000C1AD3"/>
    <w:rsid w:val="000C1B70"/>
    <w:rsid w:val="000C1BD5"/>
    <w:rsid w:val="000C1C5E"/>
    <w:rsid w:val="000C1C6B"/>
    <w:rsid w:val="000C1CA5"/>
    <w:rsid w:val="000C1CF2"/>
    <w:rsid w:val="000C1CFE"/>
    <w:rsid w:val="000C1DB4"/>
    <w:rsid w:val="000C1E26"/>
    <w:rsid w:val="000C1E5D"/>
    <w:rsid w:val="000C1EA5"/>
    <w:rsid w:val="000C1EE6"/>
    <w:rsid w:val="000C1F1A"/>
    <w:rsid w:val="000C1F3E"/>
    <w:rsid w:val="000C1FB1"/>
    <w:rsid w:val="000C1FD5"/>
    <w:rsid w:val="000C2067"/>
    <w:rsid w:val="000C20DE"/>
    <w:rsid w:val="000C2129"/>
    <w:rsid w:val="000C217C"/>
    <w:rsid w:val="000C21B6"/>
    <w:rsid w:val="000C221E"/>
    <w:rsid w:val="000C2240"/>
    <w:rsid w:val="000C22D4"/>
    <w:rsid w:val="000C22DF"/>
    <w:rsid w:val="000C2369"/>
    <w:rsid w:val="000C2430"/>
    <w:rsid w:val="000C248B"/>
    <w:rsid w:val="000C2506"/>
    <w:rsid w:val="000C254E"/>
    <w:rsid w:val="000C257C"/>
    <w:rsid w:val="000C258D"/>
    <w:rsid w:val="000C25F1"/>
    <w:rsid w:val="000C2661"/>
    <w:rsid w:val="000C26CC"/>
    <w:rsid w:val="000C271A"/>
    <w:rsid w:val="000C2866"/>
    <w:rsid w:val="000C29D9"/>
    <w:rsid w:val="000C2AE9"/>
    <w:rsid w:val="000C2AF7"/>
    <w:rsid w:val="000C2B48"/>
    <w:rsid w:val="000C2B98"/>
    <w:rsid w:val="000C2BB9"/>
    <w:rsid w:val="000C2C19"/>
    <w:rsid w:val="000C2C59"/>
    <w:rsid w:val="000C2CF4"/>
    <w:rsid w:val="000C2CF8"/>
    <w:rsid w:val="000C2D1C"/>
    <w:rsid w:val="000C2D6B"/>
    <w:rsid w:val="000C2DAD"/>
    <w:rsid w:val="000C2E17"/>
    <w:rsid w:val="000C2E2C"/>
    <w:rsid w:val="000C2F06"/>
    <w:rsid w:val="000C2F24"/>
    <w:rsid w:val="000C2F33"/>
    <w:rsid w:val="000C2F55"/>
    <w:rsid w:val="000C2F74"/>
    <w:rsid w:val="000C2F7E"/>
    <w:rsid w:val="000C3062"/>
    <w:rsid w:val="000C30A0"/>
    <w:rsid w:val="000C30C6"/>
    <w:rsid w:val="000C30CE"/>
    <w:rsid w:val="000C3106"/>
    <w:rsid w:val="000C311E"/>
    <w:rsid w:val="000C315D"/>
    <w:rsid w:val="000C31EC"/>
    <w:rsid w:val="000C31EE"/>
    <w:rsid w:val="000C31EF"/>
    <w:rsid w:val="000C3201"/>
    <w:rsid w:val="000C324C"/>
    <w:rsid w:val="000C3253"/>
    <w:rsid w:val="000C3289"/>
    <w:rsid w:val="000C32C2"/>
    <w:rsid w:val="000C32F6"/>
    <w:rsid w:val="000C3305"/>
    <w:rsid w:val="000C3308"/>
    <w:rsid w:val="000C337E"/>
    <w:rsid w:val="000C33DF"/>
    <w:rsid w:val="000C3469"/>
    <w:rsid w:val="000C34D9"/>
    <w:rsid w:val="000C353A"/>
    <w:rsid w:val="000C3549"/>
    <w:rsid w:val="000C3555"/>
    <w:rsid w:val="000C35B8"/>
    <w:rsid w:val="000C35DA"/>
    <w:rsid w:val="000C35F6"/>
    <w:rsid w:val="000C3607"/>
    <w:rsid w:val="000C3694"/>
    <w:rsid w:val="000C3708"/>
    <w:rsid w:val="000C375B"/>
    <w:rsid w:val="000C37B9"/>
    <w:rsid w:val="000C3834"/>
    <w:rsid w:val="000C383A"/>
    <w:rsid w:val="000C38A5"/>
    <w:rsid w:val="000C38AD"/>
    <w:rsid w:val="000C38D5"/>
    <w:rsid w:val="000C3A12"/>
    <w:rsid w:val="000C3A93"/>
    <w:rsid w:val="000C3BB7"/>
    <w:rsid w:val="000C3BFF"/>
    <w:rsid w:val="000C3C21"/>
    <w:rsid w:val="000C3C47"/>
    <w:rsid w:val="000C3C4D"/>
    <w:rsid w:val="000C3C4E"/>
    <w:rsid w:val="000C3C6F"/>
    <w:rsid w:val="000C3CDA"/>
    <w:rsid w:val="000C3CF3"/>
    <w:rsid w:val="000C3D18"/>
    <w:rsid w:val="000C3DA8"/>
    <w:rsid w:val="000C3DD9"/>
    <w:rsid w:val="000C3DDD"/>
    <w:rsid w:val="000C3E5C"/>
    <w:rsid w:val="000C3E63"/>
    <w:rsid w:val="000C3E85"/>
    <w:rsid w:val="000C3EA3"/>
    <w:rsid w:val="000C3ECB"/>
    <w:rsid w:val="000C3F4B"/>
    <w:rsid w:val="000C3F4E"/>
    <w:rsid w:val="000C3FD9"/>
    <w:rsid w:val="000C3FEB"/>
    <w:rsid w:val="000C4000"/>
    <w:rsid w:val="000C404D"/>
    <w:rsid w:val="000C406D"/>
    <w:rsid w:val="000C4100"/>
    <w:rsid w:val="000C4150"/>
    <w:rsid w:val="000C4187"/>
    <w:rsid w:val="000C41BB"/>
    <w:rsid w:val="000C427E"/>
    <w:rsid w:val="000C428C"/>
    <w:rsid w:val="000C42FE"/>
    <w:rsid w:val="000C4354"/>
    <w:rsid w:val="000C44C0"/>
    <w:rsid w:val="000C4600"/>
    <w:rsid w:val="000C469D"/>
    <w:rsid w:val="000C473B"/>
    <w:rsid w:val="000C474C"/>
    <w:rsid w:val="000C4778"/>
    <w:rsid w:val="000C479B"/>
    <w:rsid w:val="000C47A7"/>
    <w:rsid w:val="000C487D"/>
    <w:rsid w:val="000C4889"/>
    <w:rsid w:val="000C48F6"/>
    <w:rsid w:val="000C49C4"/>
    <w:rsid w:val="000C49C8"/>
    <w:rsid w:val="000C4A99"/>
    <w:rsid w:val="000C4B1D"/>
    <w:rsid w:val="000C4B20"/>
    <w:rsid w:val="000C4B29"/>
    <w:rsid w:val="000C4B61"/>
    <w:rsid w:val="000C4BB4"/>
    <w:rsid w:val="000C4BBD"/>
    <w:rsid w:val="000C4C4E"/>
    <w:rsid w:val="000C4C5E"/>
    <w:rsid w:val="000C4CE8"/>
    <w:rsid w:val="000C4CFD"/>
    <w:rsid w:val="000C4D27"/>
    <w:rsid w:val="000C4D49"/>
    <w:rsid w:val="000C4DE1"/>
    <w:rsid w:val="000C4E87"/>
    <w:rsid w:val="000C4E8E"/>
    <w:rsid w:val="000C4E96"/>
    <w:rsid w:val="000C4F33"/>
    <w:rsid w:val="000C4F94"/>
    <w:rsid w:val="000C4FD3"/>
    <w:rsid w:val="000C4FD7"/>
    <w:rsid w:val="000C5105"/>
    <w:rsid w:val="000C512A"/>
    <w:rsid w:val="000C517A"/>
    <w:rsid w:val="000C51A2"/>
    <w:rsid w:val="000C51E9"/>
    <w:rsid w:val="000C521C"/>
    <w:rsid w:val="000C52E2"/>
    <w:rsid w:val="000C530F"/>
    <w:rsid w:val="000C535A"/>
    <w:rsid w:val="000C5398"/>
    <w:rsid w:val="000C53A4"/>
    <w:rsid w:val="000C53E7"/>
    <w:rsid w:val="000C5407"/>
    <w:rsid w:val="000C541E"/>
    <w:rsid w:val="000C5421"/>
    <w:rsid w:val="000C5422"/>
    <w:rsid w:val="000C5446"/>
    <w:rsid w:val="000C5461"/>
    <w:rsid w:val="000C54C3"/>
    <w:rsid w:val="000C5526"/>
    <w:rsid w:val="000C5533"/>
    <w:rsid w:val="000C55B1"/>
    <w:rsid w:val="000C55EC"/>
    <w:rsid w:val="000C5627"/>
    <w:rsid w:val="000C5670"/>
    <w:rsid w:val="000C570E"/>
    <w:rsid w:val="000C5728"/>
    <w:rsid w:val="000C57F1"/>
    <w:rsid w:val="000C586B"/>
    <w:rsid w:val="000C5932"/>
    <w:rsid w:val="000C597C"/>
    <w:rsid w:val="000C59CC"/>
    <w:rsid w:val="000C5A54"/>
    <w:rsid w:val="000C5A63"/>
    <w:rsid w:val="000C5AE3"/>
    <w:rsid w:val="000C5AE6"/>
    <w:rsid w:val="000C5B6D"/>
    <w:rsid w:val="000C5BDB"/>
    <w:rsid w:val="000C5C7F"/>
    <w:rsid w:val="000C5D07"/>
    <w:rsid w:val="000C5D2D"/>
    <w:rsid w:val="000C5D97"/>
    <w:rsid w:val="000C5DEC"/>
    <w:rsid w:val="000C5E2F"/>
    <w:rsid w:val="000C5E3D"/>
    <w:rsid w:val="000C5E96"/>
    <w:rsid w:val="000C5EE6"/>
    <w:rsid w:val="000C5F01"/>
    <w:rsid w:val="000C5F19"/>
    <w:rsid w:val="000C5F7A"/>
    <w:rsid w:val="000C5FC6"/>
    <w:rsid w:val="000C6054"/>
    <w:rsid w:val="000C6095"/>
    <w:rsid w:val="000C60CD"/>
    <w:rsid w:val="000C6128"/>
    <w:rsid w:val="000C614B"/>
    <w:rsid w:val="000C618C"/>
    <w:rsid w:val="000C620B"/>
    <w:rsid w:val="000C62A6"/>
    <w:rsid w:val="000C62D8"/>
    <w:rsid w:val="000C6366"/>
    <w:rsid w:val="000C63E4"/>
    <w:rsid w:val="000C6430"/>
    <w:rsid w:val="000C64AA"/>
    <w:rsid w:val="000C64BA"/>
    <w:rsid w:val="000C6676"/>
    <w:rsid w:val="000C67CB"/>
    <w:rsid w:val="000C680C"/>
    <w:rsid w:val="000C682C"/>
    <w:rsid w:val="000C6894"/>
    <w:rsid w:val="000C6966"/>
    <w:rsid w:val="000C696A"/>
    <w:rsid w:val="000C69BC"/>
    <w:rsid w:val="000C69CA"/>
    <w:rsid w:val="000C6A3D"/>
    <w:rsid w:val="000C6AAA"/>
    <w:rsid w:val="000C6AC7"/>
    <w:rsid w:val="000C6BA2"/>
    <w:rsid w:val="000C6BF2"/>
    <w:rsid w:val="000C6C29"/>
    <w:rsid w:val="000C6C48"/>
    <w:rsid w:val="000C6C4A"/>
    <w:rsid w:val="000C6DAD"/>
    <w:rsid w:val="000C6DAF"/>
    <w:rsid w:val="000C6DD3"/>
    <w:rsid w:val="000C6DDC"/>
    <w:rsid w:val="000C6DE5"/>
    <w:rsid w:val="000C6DF4"/>
    <w:rsid w:val="000C6E49"/>
    <w:rsid w:val="000C6E5C"/>
    <w:rsid w:val="000C6F3D"/>
    <w:rsid w:val="000C6F6E"/>
    <w:rsid w:val="000C6FE3"/>
    <w:rsid w:val="000C706D"/>
    <w:rsid w:val="000C70E4"/>
    <w:rsid w:val="000C713F"/>
    <w:rsid w:val="000C71A7"/>
    <w:rsid w:val="000C71CA"/>
    <w:rsid w:val="000C71DF"/>
    <w:rsid w:val="000C7267"/>
    <w:rsid w:val="000C7269"/>
    <w:rsid w:val="000C72D1"/>
    <w:rsid w:val="000C72EF"/>
    <w:rsid w:val="000C72FD"/>
    <w:rsid w:val="000C748D"/>
    <w:rsid w:val="000C74F0"/>
    <w:rsid w:val="000C753C"/>
    <w:rsid w:val="000C759D"/>
    <w:rsid w:val="000C75A7"/>
    <w:rsid w:val="000C7635"/>
    <w:rsid w:val="000C76CA"/>
    <w:rsid w:val="000C7725"/>
    <w:rsid w:val="000C798F"/>
    <w:rsid w:val="000C7993"/>
    <w:rsid w:val="000C7A0C"/>
    <w:rsid w:val="000C7A5A"/>
    <w:rsid w:val="000C7A61"/>
    <w:rsid w:val="000C7A7C"/>
    <w:rsid w:val="000C7AF3"/>
    <w:rsid w:val="000C7BE7"/>
    <w:rsid w:val="000C7BF9"/>
    <w:rsid w:val="000C7C3F"/>
    <w:rsid w:val="000C7CDE"/>
    <w:rsid w:val="000C7D51"/>
    <w:rsid w:val="000C7D73"/>
    <w:rsid w:val="000C7D89"/>
    <w:rsid w:val="000C7E6B"/>
    <w:rsid w:val="000C7EC7"/>
    <w:rsid w:val="000C7F4A"/>
    <w:rsid w:val="000C7F68"/>
    <w:rsid w:val="000D0064"/>
    <w:rsid w:val="000D0097"/>
    <w:rsid w:val="000D011F"/>
    <w:rsid w:val="000D013A"/>
    <w:rsid w:val="000D0148"/>
    <w:rsid w:val="000D0157"/>
    <w:rsid w:val="000D0258"/>
    <w:rsid w:val="000D02DB"/>
    <w:rsid w:val="000D0476"/>
    <w:rsid w:val="000D04B6"/>
    <w:rsid w:val="000D0526"/>
    <w:rsid w:val="000D0623"/>
    <w:rsid w:val="000D0630"/>
    <w:rsid w:val="000D06E4"/>
    <w:rsid w:val="000D0768"/>
    <w:rsid w:val="000D0823"/>
    <w:rsid w:val="000D082C"/>
    <w:rsid w:val="000D0844"/>
    <w:rsid w:val="000D0852"/>
    <w:rsid w:val="000D085B"/>
    <w:rsid w:val="000D0882"/>
    <w:rsid w:val="000D08C9"/>
    <w:rsid w:val="000D0908"/>
    <w:rsid w:val="000D090B"/>
    <w:rsid w:val="000D0920"/>
    <w:rsid w:val="000D0925"/>
    <w:rsid w:val="000D095D"/>
    <w:rsid w:val="000D0965"/>
    <w:rsid w:val="000D0966"/>
    <w:rsid w:val="000D0A26"/>
    <w:rsid w:val="000D0A95"/>
    <w:rsid w:val="000D0AC0"/>
    <w:rsid w:val="000D0AC9"/>
    <w:rsid w:val="000D0AE2"/>
    <w:rsid w:val="000D0B97"/>
    <w:rsid w:val="000D0BCC"/>
    <w:rsid w:val="000D0BEA"/>
    <w:rsid w:val="000D0D2A"/>
    <w:rsid w:val="000D0D47"/>
    <w:rsid w:val="000D0D61"/>
    <w:rsid w:val="000D0D7A"/>
    <w:rsid w:val="000D0DA2"/>
    <w:rsid w:val="000D0DA4"/>
    <w:rsid w:val="000D0DB6"/>
    <w:rsid w:val="000D0DC8"/>
    <w:rsid w:val="000D0DED"/>
    <w:rsid w:val="000D0E7D"/>
    <w:rsid w:val="000D0F3B"/>
    <w:rsid w:val="000D0F87"/>
    <w:rsid w:val="000D0FB7"/>
    <w:rsid w:val="000D0FC8"/>
    <w:rsid w:val="000D0FCF"/>
    <w:rsid w:val="000D1024"/>
    <w:rsid w:val="000D10E8"/>
    <w:rsid w:val="000D1103"/>
    <w:rsid w:val="000D124A"/>
    <w:rsid w:val="000D1269"/>
    <w:rsid w:val="000D129C"/>
    <w:rsid w:val="000D12DE"/>
    <w:rsid w:val="000D1364"/>
    <w:rsid w:val="000D1395"/>
    <w:rsid w:val="000D13D6"/>
    <w:rsid w:val="000D141A"/>
    <w:rsid w:val="000D1467"/>
    <w:rsid w:val="000D1518"/>
    <w:rsid w:val="000D151D"/>
    <w:rsid w:val="000D168E"/>
    <w:rsid w:val="000D1750"/>
    <w:rsid w:val="000D176D"/>
    <w:rsid w:val="000D1784"/>
    <w:rsid w:val="000D17C0"/>
    <w:rsid w:val="000D17C7"/>
    <w:rsid w:val="000D1833"/>
    <w:rsid w:val="000D1869"/>
    <w:rsid w:val="000D18AD"/>
    <w:rsid w:val="000D1906"/>
    <w:rsid w:val="000D1A22"/>
    <w:rsid w:val="000D1A41"/>
    <w:rsid w:val="000D1A5C"/>
    <w:rsid w:val="000D1AA8"/>
    <w:rsid w:val="000D1AF2"/>
    <w:rsid w:val="000D1B69"/>
    <w:rsid w:val="000D1BC1"/>
    <w:rsid w:val="000D1BE6"/>
    <w:rsid w:val="000D1C83"/>
    <w:rsid w:val="000D1CF1"/>
    <w:rsid w:val="000D1D0E"/>
    <w:rsid w:val="000D1E30"/>
    <w:rsid w:val="000D1EAA"/>
    <w:rsid w:val="000D1F2E"/>
    <w:rsid w:val="000D1F48"/>
    <w:rsid w:val="000D1F90"/>
    <w:rsid w:val="000D2002"/>
    <w:rsid w:val="000D2033"/>
    <w:rsid w:val="000D2038"/>
    <w:rsid w:val="000D20B1"/>
    <w:rsid w:val="000D212F"/>
    <w:rsid w:val="000D217D"/>
    <w:rsid w:val="000D229F"/>
    <w:rsid w:val="000D231D"/>
    <w:rsid w:val="000D234A"/>
    <w:rsid w:val="000D235C"/>
    <w:rsid w:val="000D236F"/>
    <w:rsid w:val="000D23B9"/>
    <w:rsid w:val="000D23DB"/>
    <w:rsid w:val="000D2433"/>
    <w:rsid w:val="000D2488"/>
    <w:rsid w:val="000D24D1"/>
    <w:rsid w:val="000D24F9"/>
    <w:rsid w:val="000D250C"/>
    <w:rsid w:val="000D251D"/>
    <w:rsid w:val="000D2552"/>
    <w:rsid w:val="000D2632"/>
    <w:rsid w:val="000D26E1"/>
    <w:rsid w:val="000D26EB"/>
    <w:rsid w:val="000D26F2"/>
    <w:rsid w:val="000D270D"/>
    <w:rsid w:val="000D2859"/>
    <w:rsid w:val="000D2879"/>
    <w:rsid w:val="000D28BA"/>
    <w:rsid w:val="000D28EF"/>
    <w:rsid w:val="000D293F"/>
    <w:rsid w:val="000D2959"/>
    <w:rsid w:val="000D2A0B"/>
    <w:rsid w:val="000D2A3F"/>
    <w:rsid w:val="000D2A42"/>
    <w:rsid w:val="000D2A88"/>
    <w:rsid w:val="000D2AB4"/>
    <w:rsid w:val="000D2B35"/>
    <w:rsid w:val="000D2B67"/>
    <w:rsid w:val="000D2C46"/>
    <w:rsid w:val="000D2C83"/>
    <w:rsid w:val="000D2CD3"/>
    <w:rsid w:val="000D2D17"/>
    <w:rsid w:val="000D2D4D"/>
    <w:rsid w:val="000D2DF7"/>
    <w:rsid w:val="000D2E02"/>
    <w:rsid w:val="000D2EB6"/>
    <w:rsid w:val="000D2F3A"/>
    <w:rsid w:val="000D2F7C"/>
    <w:rsid w:val="000D2FE5"/>
    <w:rsid w:val="000D2FFF"/>
    <w:rsid w:val="000D300C"/>
    <w:rsid w:val="000D308A"/>
    <w:rsid w:val="000D30AE"/>
    <w:rsid w:val="000D3125"/>
    <w:rsid w:val="000D3182"/>
    <w:rsid w:val="000D31CC"/>
    <w:rsid w:val="000D3211"/>
    <w:rsid w:val="000D3232"/>
    <w:rsid w:val="000D32C2"/>
    <w:rsid w:val="000D3306"/>
    <w:rsid w:val="000D33AF"/>
    <w:rsid w:val="000D33D0"/>
    <w:rsid w:val="000D33E9"/>
    <w:rsid w:val="000D351E"/>
    <w:rsid w:val="000D352C"/>
    <w:rsid w:val="000D3599"/>
    <w:rsid w:val="000D35C7"/>
    <w:rsid w:val="000D3651"/>
    <w:rsid w:val="000D365A"/>
    <w:rsid w:val="000D365C"/>
    <w:rsid w:val="000D36BD"/>
    <w:rsid w:val="000D36C5"/>
    <w:rsid w:val="000D3827"/>
    <w:rsid w:val="000D383E"/>
    <w:rsid w:val="000D38D9"/>
    <w:rsid w:val="000D3911"/>
    <w:rsid w:val="000D39A5"/>
    <w:rsid w:val="000D3A54"/>
    <w:rsid w:val="000D3B07"/>
    <w:rsid w:val="000D3B1C"/>
    <w:rsid w:val="000D3B3F"/>
    <w:rsid w:val="000D3B77"/>
    <w:rsid w:val="000D3BA0"/>
    <w:rsid w:val="000D3BA1"/>
    <w:rsid w:val="000D3BC1"/>
    <w:rsid w:val="000D3CD2"/>
    <w:rsid w:val="000D3D79"/>
    <w:rsid w:val="000D3D94"/>
    <w:rsid w:val="000D3EF0"/>
    <w:rsid w:val="000D3F4E"/>
    <w:rsid w:val="000D3FBF"/>
    <w:rsid w:val="000D4008"/>
    <w:rsid w:val="000D400E"/>
    <w:rsid w:val="000D4028"/>
    <w:rsid w:val="000D4050"/>
    <w:rsid w:val="000D4071"/>
    <w:rsid w:val="000D40FF"/>
    <w:rsid w:val="000D412E"/>
    <w:rsid w:val="000D4140"/>
    <w:rsid w:val="000D4145"/>
    <w:rsid w:val="000D4148"/>
    <w:rsid w:val="000D41F1"/>
    <w:rsid w:val="000D423C"/>
    <w:rsid w:val="000D4268"/>
    <w:rsid w:val="000D4315"/>
    <w:rsid w:val="000D4359"/>
    <w:rsid w:val="000D43C1"/>
    <w:rsid w:val="000D43F7"/>
    <w:rsid w:val="000D44B7"/>
    <w:rsid w:val="000D44CF"/>
    <w:rsid w:val="000D44FB"/>
    <w:rsid w:val="000D4547"/>
    <w:rsid w:val="000D462F"/>
    <w:rsid w:val="000D4668"/>
    <w:rsid w:val="000D466D"/>
    <w:rsid w:val="000D4717"/>
    <w:rsid w:val="000D4775"/>
    <w:rsid w:val="000D4868"/>
    <w:rsid w:val="000D488E"/>
    <w:rsid w:val="000D4895"/>
    <w:rsid w:val="000D4897"/>
    <w:rsid w:val="000D4917"/>
    <w:rsid w:val="000D4975"/>
    <w:rsid w:val="000D4A82"/>
    <w:rsid w:val="000D4AA7"/>
    <w:rsid w:val="000D4ACC"/>
    <w:rsid w:val="000D4BDA"/>
    <w:rsid w:val="000D4CBA"/>
    <w:rsid w:val="000D4CD4"/>
    <w:rsid w:val="000D4CE8"/>
    <w:rsid w:val="000D4CF4"/>
    <w:rsid w:val="000D4D1E"/>
    <w:rsid w:val="000D4E08"/>
    <w:rsid w:val="000D4EC0"/>
    <w:rsid w:val="000D4ED0"/>
    <w:rsid w:val="000D4EF7"/>
    <w:rsid w:val="000D4F17"/>
    <w:rsid w:val="000D4F29"/>
    <w:rsid w:val="000D4F2F"/>
    <w:rsid w:val="000D4F40"/>
    <w:rsid w:val="000D4FD4"/>
    <w:rsid w:val="000D4FEF"/>
    <w:rsid w:val="000D4FF0"/>
    <w:rsid w:val="000D501A"/>
    <w:rsid w:val="000D5020"/>
    <w:rsid w:val="000D5094"/>
    <w:rsid w:val="000D5184"/>
    <w:rsid w:val="000D520E"/>
    <w:rsid w:val="000D521F"/>
    <w:rsid w:val="000D5257"/>
    <w:rsid w:val="000D5281"/>
    <w:rsid w:val="000D5295"/>
    <w:rsid w:val="000D52EC"/>
    <w:rsid w:val="000D5381"/>
    <w:rsid w:val="000D53A9"/>
    <w:rsid w:val="000D53FE"/>
    <w:rsid w:val="000D5417"/>
    <w:rsid w:val="000D5499"/>
    <w:rsid w:val="000D54BB"/>
    <w:rsid w:val="000D54D0"/>
    <w:rsid w:val="000D551A"/>
    <w:rsid w:val="000D5544"/>
    <w:rsid w:val="000D5548"/>
    <w:rsid w:val="000D5560"/>
    <w:rsid w:val="000D5562"/>
    <w:rsid w:val="000D556B"/>
    <w:rsid w:val="000D55B3"/>
    <w:rsid w:val="000D5748"/>
    <w:rsid w:val="000D57FC"/>
    <w:rsid w:val="000D5816"/>
    <w:rsid w:val="000D5832"/>
    <w:rsid w:val="000D586A"/>
    <w:rsid w:val="000D58F2"/>
    <w:rsid w:val="000D5983"/>
    <w:rsid w:val="000D5984"/>
    <w:rsid w:val="000D59BC"/>
    <w:rsid w:val="000D59E0"/>
    <w:rsid w:val="000D5A23"/>
    <w:rsid w:val="000D5A3F"/>
    <w:rsid w:val="000D5AA5"/>
    <w:rsid w:val="000D5AED"/>
    <w:rsid w:val="000D5B17"/>
    <w:rsid w:val="000D5BDE"/>
    <w:rsid w:val="000D5BE3"/>
    <w:rsid w:val="000D5C06"/>
    <w:rsid w:val="000D5C11"/>
    <w:rsid w:val="000D5C82"/>
    <w:rsid w:val="000D5C8E"/>
    <w:rsid w:val="000D5CD5"/>
    <w:rsid w:val="000D5D41"/>
    <w:rsid w:val="000D5D4A"/>
    <w:rsid w:val="000D5E46"/>
    <w:rsid w:val="000D5E48"/>
    <w:rsid w:val="000D5E60"/>
    <w:rsid w:val="000D5EA0"/>
    <w:rsid w:val="000D5F26"/>
    <w:rsid w:val="000D5F37"/>
    <w:rsid w:val="000D5F70"/>
    <w:rsid w:val="000D5FB0"/>
    <w:rsid w:val="000D5FFF"/>
    <w:rsid w:val="000D603B"/>
    <w:rsid w:val="000D605F"/>
    <w:rsid w:val="000D607C"/>
    <w:rsid w:val="000D6095"/>
    <w:rsid w:val="000D60D3"/>
    <w:rsid w:val="000D61A1"/>
    <w:rsid w:val="000D620A"/>
    <w:rsid w:val="000D62F0"/>
    <w:rsid w:val="000D63B8"/>
    <w:rsid w:val="000D640C"/>
    <w:rsid w:val="000D6424"/>
    <w:rsid w:val="000D642E"/>
    <w:rsid w:val="000D64F1"/>
    <w:rsid w:val="000D6583"/>
    <w:rsid w:val="000D65ED"/>
    <w:rsid w:val="000D6603"/>
    <w:rsid w:val="000D6645"/>
    <w:rsid w:val="000D66A5"/>
    <w:rsid w:val="000D66EB"/>
    <w:rsid w:val="000D68A0"/>
    <w:rsid w:val="000D68AB"/>
    <w:rsid w:val="000D68EC"/>
    <w:rsid w:val="000D69A8"/>
    <w:rsid w:val="000D69CA"/>
    <w:rsid w:val="000D69DC"/>
    <w:rsid w:val="000D6A03"/>
    <w:rsid w:val="000D6A04"/>
    <w:rsid w:val="000D6A24"/>
    <w:rsid w:val="000D6A27"/>
    <w:rsid w:val="000D6A82"/>
    <w:rsid w:val="000D6A9F"/>
    <w:rsid w:val="000D6AA2"/>
    <w:rsid w:val="000D6B7F"/>
    <w:rsid w:val="000D6BC8"/>
    <w:rsid w:val="000D6BDC"/>
    <w:rsid w:val="000D6C0A"/>
    <w:rsid w:val="000D6C39"/>
    <w:rsid w:val="000D6C69"/>
    <w:rsid w:val="000D6CE2"/>
    <w:rsid w:val="000D6D37"/>
    <w:rsid w:val="000D6D3C"/>
    <w:rsid w:val="000D6DA6"/>
    <w:rsid w:val="000D6DF6"/>
    <w:rsid w:val="000D6E02"/>
    <w:rsid w:val="000D6E25"/>
    <w:rsid w:val="000D6E8B"/>
    <w:rsid w:val="000D6EA8"/>
    <w:rsid w:val="000D6EB1"/>
    <w:rsid w:val="000D700D"/>
    <w:rsid w:val="000D705A"/>
    <w:rsid w:val="000D7062"/>
    <w:rsid w:val="000D70CA"/>
    <w:rsid w:val="000D7164"/>
    <w:rsid w:val="000D71DE"/>
    <w:rsid w:val="000D7212"/>
    <w:rsid w:val="000D7223"/>
    <w:rsid w:val="000D731E"/>
    <w:rsid w:val="000D7338"/>
    <w:rsid w:val="000D7348"/>
    <w:rsid w:val="000D73C8"/>
    <w:rsid w:val="000D7448"/>
    <w:rsid w:val="000D7483"/>
    <w:rsid w:val="000D74B4"/>
    <w:rsid w:val="000D7589"/>
    <w:rsid w:val="000D758A"/>
    <w:rsid w:val="000D7611"/>
    <w:rsid w:val="000D7625"/>
    <w:rsid w:val="000D7630"/>
    <w:rsid w:val="000D7666"/>
    <w:rsid w:val="000D7776"/>
    <w:rsid w:val="000D77B6"/>
    <w:rsid w:val="000D7872"/>
    <w:rsid w:val="000D788B"/>
    <w:rsid w:val="000D78B5"/>
    <w:rsid w:val="000D78E0"/>
    <w:rsid w:val="000D792C"/>
    <w:rsid w:val="000D79A8"/>
    <w:rsid w:val="000D79C2"/>
    <w:rsid w:val="000D7A16"/>
    <w:rsid w:val="000D7AF9"/>
    <w:rsid w:val="000D7B0D"/>
    <w:rsid w:val="000D7C2C"/>
    <w:rsid w:val="000D7C62"/>
    <w:rsid w:val="000D7C6A"/>
    <w:rsid w:val="000D7D52"/>
    <w:rsid w:val="000D7D5E"/>
    <w:rsid w:val="000D7E7B"/>
    <w:rsid w:val="000D7EE2"/>
    <w:rsid w:val="000D7F00"/>
    <w:rsid w:val="000D7F1E"/>
    <w:rsid w:val="000D7F55"/>
    <w:rsid w:val="000D7FAC"/>
    <w:rsid w:val="000D7FB6"/>
    <w:rsid w:val="000D7FBF"/>
    <w:rsid w:val="000D7FD6"/>
    <w:rsid w:val="000D7FDB"/>
    <w:rsid w:val="000E00FB"/>
    <w:rsid w:val="000E0100"/>
    <w:rsid w:val="000E0114"/>
    <w:rsid w:val="000E01B5"/>
    <w:rsid w:val="000E023F"/>
    <w:rsid w:val="000E026F"/>
    <w:rsid w:val="000E027A"/>
    <w:rsid w:val="000E0292"/>
    <w:rsid w:val="000E02BC"/>
    <w:rsid w:val="000E02E1"/>
    <w:rsid w:val="000E02F7"/>
    <w:rsid w:val="000E033B"/>
    <w:rsid w:val="000E0409"/>
    <w:rsid w:val="000E04D1"/>
    <w:rsid w:val="000E04D8"/>
    <w:rsid w:val="000E04F1"/>
    <w:rsid w:val="000E0501"/>
    <w:rsid w:val="000E051A"/>
    <w:rsid w:val="000E0588"/>
    <w:rsid w:val="000E05D8"/>
    <w:rsid w:val="000E0605"/>
    <w:rsid w:val="000E0630"/>
    <w:rsid w:val="000E0647"/>
    <w:rsid w:val="000E0651"/>
    <w:rsid w:val="000E06E6"/>
    <w:rsid w:val="000E0747"/>
    <w:rsid w:val="000E077C"/>
    <w:rsid w:val="000E0816"/>
    <w:rsid w:val="000E083F"/>
    <w:rsid w:val="000E0860"/>
    <w:rsid w:val="000E0876"/>
    <w:rsid w:val="000E08C8"/>
    <w:rsid w:val="000E08F6"/>
    <w:rsid w:val="000E0901"/>
    <w:rsid w:val="000E0A54"/>
    <w:rsid w:val="000E0A5D"/>
    <w:rsid w:val="000E0A9A"/>
    <w:rsid w:val="000E0AA7"/>
    <w:rsid w:val="000E0AD6"/>
    <w:rsid w:val="000E0AE9"/>
    <w:rsid w:val="000E0B4D"/>
    <w:rsid w:val="000E0B9C"/>
    <w:rsid w:val="000E0BDD"/>
    <w:rsid w:val="000E0BE4"/>
    <w:rsid w:val="000E0D72"/>
    <w:rsid w:val="000E0D9B"/>
    <w:rsid w:val="000E0DB2"/>
    <w:rsid w:val="000E0E19"/>
    <w:rsid w:val="000E0E4C"/>
    <w:rsid w:val="000E0E7F"/>
    <w:rsid w:val="000E0EB1"/>
    <w:rsid w:val="000E0EB6"/>
    <w:rsid w:val="000E0F37"/>
    <w:rsid w:val="000E0FDB"/>
    <w:rsid w:val="000E1100"/>
    <w:rsid w:val="000E1175"/>
    <w:rsid w:val="000E1257"/>
    <w:rsid w:val="000E12AC"/>
    <w:rsid w:val="000E134A"/>
    <w:rsid w:val="000E13EA"/>
    <w:rsid w:val="000E13EB"/>
    <w:rsid w:val="000E1427"/>
    <w:rsid w:val="000E1444"/>
    <w:rsid w:val="000E1517"/>
    <w:rsid w:val="000E1548"/>
    <w:rsid w:val="000E1563"/>
    <w:rsid w:val="000E15FB"/>
    <w:rsid w:val="000E1667"/>
    <w:rsid w:val="000E174E"/>
    <w:rsid w:val="000E17F4"/>
    <w:rsid w:val="000E17F8"/>
    <w:rsid w:val="000E1802"/>
    <w:rsid w:val="000E1806"/>
    <w:rsid w:val="000E1878"/>
    <w:rsid w:val="000E18C8"/>
    <w:rsid w:val="000E1906"/>
    <w:rsid w:val="000E19B8"/>
    <w:rsid w:val="000E1A0F"/>
    <w:rsid w:val="000E1A54"/>
    <w:rsid w:val="000E1ABB"/>
    <w:rsid w:val="000E1ABF"/>
    <w:rsid w:val="000E1AC3"/>
    <w:rsid w:val="000E1B07"/>
    <w:rsid w:val="000E1B83"/>
    <w:rsid w:val="000E1C2C"/>
    <w:rsid w:val="000E1C59"/>
    <w:rsid w:val="000E1CF2"/>
    <w:rsid w:val="000E1D5D"/>
    <w:rsid w:val="000E1DF0"/>
    <w:rsid w:val="000E1DF7"/>
    <w:rsid w:val="000E1E0C"/>
    <w:rsid w:val="000E1E35"/>
    <w:rsid w:val="000E1E95"/>
    <w:rsid w:val="000E1EBC"/>
    <w:rsid w:val="000E1F05"/>
    <w:rsid w:val="000E1F84"/>
    <w:rsid w:val="000E1F9F"/>
    <w:rsid w:val="000E1FB6"/>
    <w:rsid w:val="000E1FED"/>
    <w:rsid w:val="000E2053"/>
    <w:rsid w:val="000E2089"/>
    <w:rsid w:val="000E20F2"/>
    <w:rsid w:val="000E2111"/>
    <w:rsid w:val="000E218E"/>
    <w:rsid w:val="000E21E5"/>
    <w:rsid w:val="000E21FD"/>
    <w:rsid w:val="000E2245"/>
    <w:rsid w:val="000E2262"/>
    <w:rsid w:val="000E2299"/>
    <w:rsid w:val="000E22F0"/>
    <w:rsid w:val="000E22F2"/>
    <w:rsid w:val="000E2324"/>
    <w:rsid w:val="000E2366"/>
    <w:rsid w:val="000E2399"/>
    <w:rsid w:val="000E23A2"/>
    <w:rsid w:val="000E2441"/>
    <w:rsid w:val="000E2445"/>
    <w:rsid w:val="000E244E"/>
    <w:rsid w:val="000E252D"/>
    <w:rsid w:val="000E2553"/>
    <w:rsid w:val="000E25D6"/>
    <w:rsid w:val="000E25F7"/>
    <w:rsid w:val="000E26DF"/>
    <w:rsid w:val="000E2752"/>
    <w:rsid w:val="000E2781"/>
    <w:rsid w:val="000E2798"/>
    <w:rsid w:val="000E27B1"/>
    <w:rsid w:val="000E29DE"/>
    <w:rsid w:val="000E29F7"/>
    <w:rsid w:val="000E2A64"/>
    <w:rsid w:val="000E2A93"/>
    <w:rsid w:val="000E2AB8"/>
    <w:rsid w:val="000E2ABA"/>
    <w:rsid w:val="000E2AD4"/>
    <w:rsid w:val="000E2AEA"/>
    <w:rsid w:val="000E2AF0"/>
    <w:rsid w:val="000E2B03"/>
    <w:rsid w:val="000E2BE5"/>
    <w:rsid w:val="000E2BEE"/>
    <w:rsid w:val="000E2BF7"/>
    <w:rsid w:val="000E2C2E"/>
    <w:rsid w:val="000E2C7A"/>
    <w:rsid w:val="000E2CA2"/>
    <w:rsid w:val="000E2CC0"/>
    <w:rsid w:val="000E2CD0"/>
    <w:rsid w:val="000E2CD6"/>
    <w:rsid w:val="000E2D32"/>
    <w:rsid w:val="000E2D79"/>
    <w:rsid w:val="000E2DE8"/>
    <w:rsid w:val="000E2E37"/>
    <w:rsid w:val="000E2E9B"/>
    <w:rsid w:val="000E2EA9"/>
    <w:rsid w:val="000E2EED"/>
    <w:rsid w:val="000E2EEF"/>
    <w:rsid w:val="000E2F47"/>
    <w:rsid w:val="000E2F55"/>
    <w:rsid w:val="000E2F9F"/>
    <w:rsid w:val="000E2FDD"/>
    <w:rsid w:val="000E2FE3"/>
    <w:rsid w:val="000E3014"/>
    <w:rsid w:val="000E3039"/>
    <w:rsid w:val="000E304E"/>
    <w:rsid w:val="000E3085"/>
    <w:rsid w:val="000E309F"/>
    <w:rsid w:val="000E30A5"/>
    <w:rsid w:val="000E30E2"/>
    <w:rsid w:val="000E310E"/>
    <w:rsid w:val="000E3123"/>
    <w:rsid w:val="000E316D"/>
    <w:rsid w:val="000E31BB"/>
    <w:rsid w:val="000E32AE"/>
    <w:rsid w:val="000E32AF"/>
    <w:rsid w:val="000E333F"/>
    <w:rsid w:val="000E33E9"/>
    <w:rsid w:val="000E34A9"/>
    <w:rsid w:val="000E34E3"/>
    <w:rsid w:val="000E34FD"/>
    <w:rsid w:val="000E352E"/>
    <w:rsid w:val="000E3586"/>
    <w:rsid w:val="000E3618"/>
    <w:rsid w:val="000E3653"/>
    <w:rsid w:val="000E369A"/>
    <w:rsid w:val="000E370B"/>
    <w:rsid w:val="000E370F"/>
    <w:rsid w:val="000E3804"/>
    <w:rsid w:val="000E380E"/>
    <w:rsid w:val="000E3887"/>
    <w:rsid w:val="000E38F3"/>
    <w:rsid w:val="000E38F7"/>
    <w:rsid w:val="000E392C"/>
    <w:rsid w:val="000E3940"/>
    <w:rsid w:val="000E39FC"/>
    <w:rsid w:val="000E3A14"/>
    <w:rsid w:val="000E3A2F"/>
    <w:rsid w:val="000E3B12"/>
    <w:rsid w:val="000E3B39"/>
    <w:rsid w:val="000E3B3D"/>
    <w:rsid w:val="000E3B9C"/>
    <w:rsid w:val="000E3C9D"/>
    <w:rsid w:val="000E3CA1"/>
    <w:rsid w:val="000E3D57"/>
    <w:rsid w:val="000E3D65"/>
    <w:rsid w:val="000E3DCA"/>
    <w:rsid w:val="000E3E0D"/>
    <w:rsid w:val="000E3E21"/>
    <w:rsid w:val="000E3E4F"/>
    <w:rsid w:val="000E3EC1"/>
    <w:rsid w:val="000E3EC7"/>
    <w:rsid w:val="000E3F28"/>
    <w:rsid w:val="000E3F61"/>
    <w:rsid w:val="000E3FA4"/>
    <w:rsid w:val="000E3FC0"/>
    <w:rsid w:val="000E3FD1"/>
    <w:rsid w:val="000E3FF3"/>
    <w:rsid w:val="000E4022"/>
    <w:rsid w:val="000E40AB"/>
    <w:rsid w:val="000E40C7"/>
    <w:rsid w:val="000E40D2"/>
    <w:rsid w:val="000E4167"/>
    <w:rsid w:val="000E41CA"/>
    <w:rsid w:val="000E41E2"/>
    <w:rsid w:val="000E4245"/>
    <w:rsid w:val="000E4265"/>
    <w:rsid w:val="000E42EE"/>
    <w:rsid w:val="000E4315"/>
    <w:rsid w:val="000E432B"/>
    <w:rsid w:val="000E439A"/>
    <w:rsid w:val="000E4433"/>
    <w:rsid w:val="000E4478"/>
    <w:rsid w:val="000E4488"/>
    <w:rsid w:val="000E4492"/>
    <w:rsid w:val="000E44FB"/>
    <w:rsid w:val="000E4561"/>
    <w:rsid w:val="000E4576"/>
    <w:rsid w:val="000E45D4"/>
    <w:rsid w:val="000E4606"/>
    <w:rsid w:val="000E466C"/>
    <w:rsid w:val="000E466E"/>
    <w:rsid w:val="000E466F"/>
    <w:rsid w:val="000E467B"/>
    <w:rsid w:val="000E46EE"/>
    <w:rsid w:val="000E4705"/>
    <w:rsid w:val="000E470A"/>
    <w:rsid w:val="000E4736"/>
    <w:rsid w:val="000E4863"/>
    <w:rsid w:val="000E48A1"/>
    <w:rsid w:val="000E48DA"/>
    <w:rsid w:val="000E493B"/>
    <w:rsid w:val="000E49B2"/>
    <w:rsid w:val="000E49C1"/>
    <w:rsid w:val="000E49EB"/>
    <w:rsid w:val="000E4A19"/>
    <w:rsid w:val="000E4A36"/>
    <w:rsid w:val="000E4AB4"/>
    <w:rsid w:val="000E4B4A"/>
    <w:rsid w:val="000E4BB2"/>
    <w:rsid w:val="000E4C6E"/>
    <w:rsid w:val="000E4C81"/>
    <w:rsid w:val="000E4CE8"/>
    <w:rsid w:val="000E4D5C"/>
    <w:rsid w:val="000E4E5E"/>
    <w:rsid w:val="000E4E84"/>
    <w:rsid w:val="000E4E9A"/>
    <w:rsid w:val="000E4F99"/>
    <w:rsid w:val="000E4FC7"/>
    <w:rsid w:val="000E5046"/>
    <w:rsid w:val="000E5096"/>
    <w:rsid w:val="000E50E3"/>
    <w:rsid w:val="000E5149"/>
    <w:rsid w:val="000E52C4"/>
    <w:rsid w:val="000E5340"/>
    <w:rsid w:val="000E5366"/>
    <w:rsid w:val="000E53A5"/>
    <w:rsid w:val="000E5495"/>
    <w:rsid w:val="000E54B7"/>
    <w:rsid w:val="000E56F8"/>
    <w:rsid w:val="000E57E8"/>
    <w:rsid w:val="000E5804"/>
    <w:rsid w:val="000E580F"/>
    <w:rsid w:val="000E5811"/>
    <w:rsid w:val="000E5988"/>
    <w:rsid w:val="000E59AA"/>
    <w:rsid w:val="000E5A1F"/>
    <w:rsid w:val="000E5B03"/>
    <w:rsid w:val="000E5B6D"/>
    <w:rsid w:val="000E5C5E"/>
    <w:rsid w:val="000E5CDE"/>
    <w:rsid w:val="000E5D0D"/>
    <w:rsid w:val="000E5D10"/>
    <w:rsid w:val="000E5D3A"/>
    <w:rsid w:val="000E5D8F"/>
    <w:rsid w:val="000E5D9C"/>
    <w:rsid w:val="000E5DF1"/>
    <w:rsid w:val="000E5DF9"/>
    <w:rsid w:val="000E5E1C"/>
    <w:rsid w:val="000E5E5B"/>
    <w:rsid w:val="000E5ECD"/>
    <w:rsid w:val="000E5EF8"/>
    <w:rsid w:val="000E5F35"/>
    <w:rsid w:val="000E5F78"/>
    <w:rsid w:val="000E5FC9"/>
    <w:rsid w:val="000E6049"/>
    <w:rsid w:val="000E6075"/>
    <w:rsid w:val="000E609B"/>
    <w:rsid w:val="000E60CF"/>
    <w:rsid w:val="000E6126"/>
    <w:rsid w:val="000E61B1"/>
    <w:rsid w:val="000E61C7"/>
    <w:rsid w:val="000E61CD"/>
    <w:rsid w:val="000E6277"/>
    <w:rsid w:val="000E62D2"/>
    <w:rsid w:val="000E62DA"/>
    <w:rsid w:val="000E6305"/>
    <w:rsid w:val="000E6345"/>
    <w:rsid w:val="000E63C3"/>
    <w:rsid w:val="000E6465"/>
    <w:rsid w:val="000E6491"/>
    <w:rsid w:val="000E64B8"/>
    <w:rsid w:val="000E64DC"/>
    <w:rsid w:val="000E6504"/>
    <w:rsid w:val="000E6534"/>
    <w:rsid w:val="000E669C"/>
    <w:rsid w:val="000E6776"/>
    <w:rsid w:val="000E678E"/>
    <w:rsid w:val="000E6862"/>
    <w:rsid w:val="000E6926"/>
    <w:rsid w:val="000E6959"/>
    <w:rsid w:val="000E6990"/>
    <w:rsid w:val="000E69DE"/>
    <w:rsid w:val="000E6A9F"/>
    <w:rsid w:val="000E6ACE"/>
    <w:rsid w:val="000E6B36"/>
    <w:rsid w:val="000E6B3A"/>
    <w:rsid w:val="000E6B70"/>
    <w:rsid w:val="000E6BC7"/>
    <w:rsid w:val="000E6BF8"/>
    <w:rsid w:val="000E6C09"/>
    <w:rsid w:val="000E6C57"/>
    <w:rsid w:val="000E6C61"/>
    <w:rsid w:val="000E6C8B"/>
    <w:rsid w:val="000E6CE2"/>
    <w:rsid w:val="000E6CEB"/>
    <w:rsid w:val="000E6D29"/>
    <w:rsid w:val="000E6D5F"/>
    <w:rsid w:val="000E6D7D"/>
    <w:rsid w:val="000E6D88"/>
    <w:rsid w:val="000E6DA5"/>
    <w:rsid w:val="000E6E32"/>
    <w:rsid w:val="000E6E61"/>
    <w:rsid w:val="000E6E9D"/>
    <w:rsid w:val="000E6EB9"/>
    <w:rsid w:val="000E6F1A"/>
    <w:rsid w:val="000E6F32"/>
    <w:rsid w:val="000E6FF7"/>
    <w:rsid w:val="000E7042"/>
    <w:rsid w:val="000E70AE"/>
    <w:rsid w:val="000E70B1"/>
    <w:rsid w:val="000E70D1"/>
    <w:rsid w:val="000E71D9"/>
    <w:rsid w:val="000E71FB"/>
    <w:rsid w:val="000E71FC"/>
    <w:rsid w:val="000E7203"/>
    <w:rsid w:val="000E7236"/>
    <w:rsid w:val="000E723A"/>
    <w:rsid w:val="000E72F3"/>
    <w:rsid w:val="000E7302"/>
    <w:rsid w:val="000E7321"/>
    <w:rsid w:val="000E7352"/>
    <w:rsid w:val="000E739D"/>
    <w:rsid w:val="000E7415"/>
    <w:rsid w:val="000E74B3"/>
    <w:rsid w:val="000E74E7"/>
    <w:rsid w:val="000E74F8"/>
    <w:rsid w:val="000E7624"/>
    <w:rsid w:val="000E768D"/>
    <w:rsid w:val="000E769C"/>
    <w:rsid w:val="000E76FC"/>
    <w:rsid w:val="000E77C3"/>
    <w:rsid w:val="000E7808"/>
    <w:rsid w:val="000E780D"/>
    <w:rsid w:val="000E784F"/>
    <w:rsid w:val="000E78C1"/>
    <w:rsid w:val="000E78EC"/>
    <w:rsid w:val="000E78FE"/>
    <w:rsid w:val="000E790E"/>
    <w:rsid w:val="000E793B"/>
    <w:rsid w:val="000E7953"/>
    <w:rsid w:val="000E79C0"/>
    <w:rsid w:val="000E7AB4"/>
    <w:rsid w:val="000E7ADB"/>
    <w:rsid w:val="000E7B98"/>
    <w:rsid w:val="000E7BFF"/>
    <w:rsid w:val="000E7CD8"/>
    <w:rsid w:val="000E7D1A"/>
    <w:rsid w:val="000E7D68"/>
    <w:rsid w:val="000E7D9A"/>
    <w:rsid w:val="000E7DAC"/>
    <w:rsid w:val="000E7DD1"/>
    <w:rsid w:val="000E7E86"/>
    <w:rsid w:val="000E7EC2"/>
    <w:rsid w:val="000E7F25"/>
    <w:rsid w:val="000E7F83"/>
    <w:rsid w:val="000E7FBE"/>
    <w:rsid w:val="000E7FC5"/>
    <w:rsid w:val="000ECA4D"/>
    <w:rsid w:val="000F005A"/>
    <w:rsid w:val="000F0069"/>
    <w:rsid w:val="000F017E"/>
    <w:rsid w:val="000F01AB"/>
    <w:rsid w:val="000F01BF"/>
    <w:rsid w:val="000F01D8"/>
    <w:rsid w:val="000F020A"/>
    <w:rsid w:val="000F02A9"/>
    <w:rsid w:val="000F02AC"/>
    <w:rsid w:val="000F02EF"/>
    <w:rsid w:val="000F0306"/>
    <w:rsid w:val="000F0352"/>
    <w:rsid w:val="000F035A"/>
    <w:rsid w:val="000F036F"/>
    <w:rsid w:val="000F03C4"/>
    <w:rsid w:val="000F03E5"/>
    <w:rsid w:val="000F043C"/>
    <w:rsid w:val="000F046C"/>
    <w:rsid w:val="000F0495"/>
    <w:rsid w:val="000F04CD"/>
    <w:rsid w:val="000F05BF"/>
    <w:rsid w:val="000F05E0"/>
    <w:rsid w:val="000F0619"/>
    <w:rsid w:val="000F061B"/>
    <w:rsid w:val="000F0640"/>
    <w:rsid w:val="000F0665"/>
    <w:rsid w:val="000F0690"/>
    <w:rsid w:val="000F070D"/>
    <w:rsid w:val="000F0748"/>
    <w:rsid w:val="000F0770"/>
    <w:rsid w:val="000F07B7"/>
    <w:rsid w:val="000F07DC"/>
    <w:rsid w:val="000F088C"/>
    <w:rsid w:val="000F08D7"/>
    <w:rsid w:val="000F09EF"/>
    <w:rsid w:val="000F0A21"/>
    <w:rsid w:val="000F0ACD"/>
    <w:rsid w:val="000F0B03"/>
    <w:rsid w:val="000F0B1E"/>
    <w:rsid w:val="000F0B46"/>
    <w:rsid w:val="000F0C41"/>
    <w:rsid w:val="000F0CA6"/>
    <w:rsid w:val="000F0CA8"/>
    <w:rsid w:val="000F0D52"/>
    <w:rsid w:val="000F0DA1"/>
    <w:rsid w:val="000F0DAA"/>
    <w:rsid w:val="000F0DEA"/>
    <w:rsid w:val="000F0E76"/>
    <w:rsid w:val="000F0F36"/>
    <w:rsid w:val="000F0F5F"/>
    <w:rsid w:val="000F0FAD"/>
    <w:rsid w:val="000F0FDD"/>
    <w:rsid w:val="000F1049"/>
    <w:rsid w:val="000F10DC"/>
    <w:rsid w:val="000F111D"/>
    <w:rsid w:val="000F11C1"/>
    <w:rsid w:val="000F11CB"/>
    <w:rsid w:val="000F12DA"/>
    <w:rsid w:val="000F1325"/>
    <w:rsid w:val="000F1356"/>
    <w:rsid w:val="000F1372"/>
    <w:rsid w:val="000F1373"/>
    <w:rsid w:val="000F137A"/>
    <w:rsid w:val="000F13C5"/>
    <w:rsid w:val="000F13CB"/>
    <w:rsid w:val="000F1414"/>
    <w:rsid w:val="000F1447"/>
    <w:rsid w:val="000F1615"/>
    <w:rsid w:val="000F1695"/>
    <w:rsid w:val="000F16BD"/>
    <w:rsid w:val="000F1708"/>
    <w:rsid w:val="000F1745"/>
    <w:rsid w:val="000F1776"/>
    <w:rsid w:val="000F17BE"/>
    <w:rsid w:val="000F17D6"/>
    <w:rsid w:val="000F182E"/>
    <w:rsid w:val="000F18CF"/>
    <w:rsid w:val="000F1925"/>
    <w:rsid w:val="000F194C"/>
    <w:rsid w:val="000F195C"/>
    <w:rsid w:val="000F19D2"/>
    <w:rsid w:val="000F19DD"/>
    <w:rsid w:val="000F19F8"/>
    <w:rsid w:val="000F1A15"/>
    <w:rsid w:val="000F1A76"/>
    <w:rsid w:val="000F1AAD"/>
    <w:rsid w:val="000F1AD7"/>
    <w:rsid w:val="000F1AEF"/>
    <w:rsid w:val="000F1AF7"/>
    <w:rsid w:val="000F1B8B"/>
    <w:rsid w:val="000F1BBC"/>
    <w:rsid w:val="000F1C40"/>
    <w:rsid w:val="000F1C72"/>
    <w:rsid w:val="000F1DC4"/>
    <w:rsid w:val="000F1E2A"/>
    <w:rsid w:val="000F1E3B"/>
    <w:rsid w:val="000F1E8E"/>
    <w:rsid w:val="000F1EAE"/>
    <w:rsid w:val="000F1EDA"/>
    <w:rsid w:val="000F1EE3"/>
    <w:rsid w:val="000F1EFE"/>
    <w:rsid w:val="000F1F6C"/>
    <w:rsid w:val="000F1FEB"/>
    <w:rsid w:val="000F203A"/>
    <w:rsid w:val="000F2049"/>
    <w:rsid w:val="000F2097"/>
    <w:rsid w:val="000F20A6"/>
    <w:rsid w:val="000F20FC"/>
    <w:rsid w:val="000F20FD"/>
    <w:rsid w:val="000F2101"/>
    <w:rsid w:val="000F210C"/>
    <w:rsid w:val="000F218E"/>
    <w:rsid w:val="000F221C"/>
    <w:rsid w:val="000F2224"/>
    <w:rsid w:val="000F2304"/>
    <w:rsid w:val="000F2336"/>
    <w:rsid w:val="000F2368"/>
    <w:rsid w:val="000F2377"/>
    <w:rsid w:val="000F23E2"/>
    <w:rsid w:val="000F248F"/>
    <w:rsid w:val="000F2491"/>
    <w:rsid w:val="000F249C"/>
    <w:rsid w:val="000F24A6"/>
    <w:rsid w:val="000F24F8"/>
    <w:rsid w:val="000F2541"/>
    <w:rsid w:val="000F257C"/>
    <w:rsid w:val="000F2598"/>
    <w:rsid w:val="000F25EF"/>
    <w:rsid w:val="000F2680"/>
    <w:rsid w:val="000F26F2"/>
    <w:rsid w:val="000F27B7"/>
    <w:rsid w:val="000F2862"/>
    <w:rsid w:val="000F2865"/>
    <w:rsid w:val="000F289F"/>
    <w:rsid w:val="000F28FA"/>
    <w:rsid w:val="000F293B"/>
    <w:rsid w:val="000F29F7"/>
    <w:rsid w:val="000F2A30"/>
    <w:rsid w:val="000F2A6B"/>
    <w:rsid w:val="000F2A75"/>
    <w:rsid w:val="000F2BD4"/>
    <w:rsid w:val="000F2BF2"/>
    <w:rsid w:val="000F2C0C"/>
    <w:rsid w:val="000F2C38"/>
    <w:rsid w:val="000F2C5E"/>
    <w:rsid w:val="000F2C5F"/>
    <w:rsid w:val="000F2CBD"/>
    <w:rsid w:val="000F2DA8"/>
    <w:rsid w:val="000F2DB8"/>
    <w:rsid w:val="000F2E37"/>
    <w:rsid w:val="000F2E94"/>
    <w:rsid w:val="000F2ED0"/>
    <w:rsid w:val="000F2F1E"/>
    <w:rsid w:val="000F2F65"/>
    <w:rsid w:val="000F2FE5"/>
    <w:rsid w:val="000F3014"/>
    <w:rsid w:val="000F3022"/>
    <w:rsid w:val="000F3046"/>
    <w:rsid w:val="000F304E"/>
    <w:rsid w:val="000F3070"/>
    <w:rsid w:val="000F3093"/>
    <w:rsid w:val="000F30A3"/>
    <w:rsid w:val="000F318A"/>
    <w:rsid w:val="000F3194"/>
    <w:rsid w:val="000F3199"/>
    <w:rsid w:val="000F31ED"/>
    <w:rsid w:val="000F3262"/>
    <w:rsid w:val="000F32BA"/>
    <w:rsid w:val="000F32E3"/>
    <w:rsid w:val="000F3344"/>
    <w:rsid w:val="000F3358"/>
    <w:rsid w:val="000F33C9"/>
    <w:rsid w:val="000F33D9"/>
    <w:rsid w:val="000F3416"/>
    <w:rsid w:val="000F34E2"/>
    <w:rsid w:val="000F369E"/>
    <w:rsid w:val="000F36CD"/>
    <w:rsid w:val="000F374A"/>
    <w:rsid w:val="000F37C8"/>
    <w:rsid w:val="000F37E1"/>
    <w:rsid w:val="000F384B"/>
    <w:rsid w:val="000F3851"/>
    <w:rsid w:val="000F38DC"/>
    <w:rsid w:val="000F38DE"/>
    <w:rsid w:val="000F3995"/>
    <w:rsid w:val="000F399C"/>
    <w:rsid w:val="000F3A01"/>
    <w:rsid w:val="000F3A52"/>
    <w:rsid w:val="000F3B08"/>
    <w:rsid w:val="000F3BB7"/>
    <w:rsid w:val="000F3C09"/>
    <w:rsid w:val="000F3C1B"/>
    <w:rsid w:val="000F3CC1"/>
    <w:rsid w:val="000F3CED"/>
    <w:rsid w:val="000F3CF5"/>
    <w:rsid w:val="000F3CFF"/>
    <w:rsid w:val="000F3D76"/>
    <w:rsid w:val="000F3E2A"/>
    <w:rsid w:val="000F3E32"/>
    <w:rsid w:val="000F3E90"/>
    <w:rsid w:val="000F3FD5"/>
    <w:rsid w:val="000F3FDA"/>
    <w:rsid w:val="000F40EE"/>
    <w:rsid w:val="000F4121"/>
    <w:rsid w:val="000F4203"/>
    <w:rsid w:val="000F4208"/>
    <w:rsid w:val="000F423F"/>
    <w:rsid w:val="000F424A"/>
    <w:rsid w:val="000F4251"/>
    <w:rsid w:val="000F42BF"/>
    <w:rsid w:val="000F4319"/>
    <w:rsid w:val="000F4498"/>
    <w:rsid w:val="000F44C9"/>
    <w:rsid w:val="000F4621"/>
    <w:rsid w:val="000F4696"/>
    <w:rsid w:val="000F46B4"/>
    <w:rsid w:val="000F46BE"/>
    <w:rsid w:val="000F46C9"/>
    <w:rsid w:val="000F4782"/>
    <w:rsid w:val="000F47E4"/>
    <w:rsid w:val="000F47F3"/>
    <w:rsid w:val="000F484D"/>
    <w:rsid w:val="000F48BC"/>
    <w:rsid w:val="000F4914"/>
    <w:rsid w:val="000F499F"/>
    <w:rsid w:val="000F4A02"/>
    <w:rsid w:val="000F4A43"/>
    <w:rsid w:val="000F4A69"/>
    <w:rsid w:val="000F4A80"/>
    <w:rsid w:val="000F4B1D"/>
    <w:rsid w:val="000F4B4F"/>
    <w:rsid w:val="000F4B75"/>
    <w:rsid w:val="000F4B8D"/>
    <w:rsid w:val="000F4BA2"/>
    <w:rsid w:val="000F4BD8"/>
    <w:rsid w:val="000F4CC7"/>
    <w:rsid w:val="000F4CE9"/>
    <w:rsid w:val="000F4DCC"/>
    <w:rsid w:val="000F4DF4"/>
    <w:rsid w:val="000F4E27"/>
    <w:rsid w:val="000F4EA6"/>
    <w:rsid w:val="000F4EBE"/>
    <w:rsid w:val="000F4F3C"/>
    <w:rsid w:val="000F50AA"/>
    <w:rsid w:val="000F5110"/>
    <w:rsid w:val="000F51B0"/>
    <w:rsid w:val="000F51B4"/>
    <w:rsid w:val="000F51D0"/>
    <w:rsid w:val="000F51DC"/>
    <w:rsid w:val="000F51FF"/>
    <w:rsid w:val="000F5207"/>
    <w:rsid w:val="000F522D"/>
    <w:rsid w:val="000F52E2"/>
    <w:rsid w:val="000F55DA"/>
    <w:rsid w:val="000F562F"/>
    <w:rsid w:val="000F5659"/>
    <w:rsid w:val="000F568D"/>
    <w:rsid w:val="000F568E"/>
    <w:rsid w:val="000F56E3"/>
    <w:rsid w:val="000F56F3"/>
    <w:rsid w:val="000F5704"/>
    <w:rsid w:val="000F5708"/>
    <w:rsid w:val="000F5774"/>
    <w:rsid w:val="000F577B"/>
    <w:rsid w:val="000F577E"/>
    <w:rsid w:val="000F57EE"/>
    <w:rsid w:val="000F5800"/>
    <w:rsid w:val="000F581A"/>
    <w:rsid w:val="000F59D8"/>
    <w:rsid w:val="000F59FA"/>
    <w:rsid w:val="000F5A0E"/>
    <w:rsid w:val="000F5A9C"/>
    <w:rsid w:val="000F5AAB"/>
    <w:rsid w:val="000F5B27"/>
    <w:rsid w:val="000F5B41"/>
    <w:rsid w:val="000F5B7E"/>
    <w:rsid w:val="000F5BDE"/>
    <w:rsid w:val="000F5C19"/>
    <w:rsid w:val="000F5C3B"/>
    <w:rsid w:val="000F5C53"/>
    <w:rsid w:val="000F5C64"/>
    <w:rsid w:val="000F5C66"/>
    <w:rsid w:val="000F5CAA"/>
    <w:rsid w:val="000F5CAF"/>
    <w:rsid w:val="000F5CFE"/>
    <w:rsid w:val="000F5DC2"/>
    <w:rsid w:val="000F5E08"/>
    <w:rsid w:val="000F5E1F"/>
    <w:rsid w:val="000F5F21"/>
    <w:rsid w:val="000F5F80"/>
    <w:rsid w:val="000F5FC4"/>
    <w:rsid w:val="000F60CE"/>
    <w:rsid w:val="000F6116"/>
    <w:rsid w:val="000F611A"/>
    <w:rsid w:val="000F6141"/>
    <w:rsid w:val="000F6146"/>
    <w:rsid w:val="000F617B"/>
    <w:rsid w:val="000F61D2"/>
    <w:rsid w:val="000F6231"/>
    <w:rsid w:val="000F62C4"/>
    <w:rsid w:val="000F62F4"/>
    <w:rsid w:val="000F6345"/>
    <w:rsid w:val="000F635B"/>
    <w:rsid w:val="000F6389"/>
    <w:rsid w:val="000F63A2"/>
    <w:rsid w:val="000F63D7"/>
    <w:rsid w:val="000F6439"/>
    <w:rsid w:val="000F656A"/>
    <w:rsid w:val="000F6590"/>
    <w:rsid w:val="000F65C3"/>
    <w:rsid w:val="000F65CE"/>
    <w:rsid w:val="000F6613"/>
    <w:rsid w:val="000F66A5"/>
    <w:rsid w:val="000F66B6"/>
    <w:rsid w:val="000F6723"/>
    <w:rsid w:val="000F6760"/>
    <w:rsid w:val="000F6771"/>
    <w:rsid w:val="000F67DD"/>
    <w:rsid w:val="000F67FB"/>
    <w:rsid w:val="000F688C"/>
    <w:rsid w:val="000F6915"/>
    <w:rsid w:val="000F6962"/>
    <w:rsid w:val="000F69AF"/>
    <w:rsid w:val="000F6A06"/>
    <w:rsid w:val="000F6A28"/>
    <w:rsid w:val="000F6A66"/>
    <w:rsid w:val="000F6A98"/>
    <w:rsid w:val="000F6ABE"/>
    <w:rsid w:val="000F6AD7"/>
    <w:rsid w:val="000F6AFF"/>
    <w:rsid w:val="000F6B15"/>
    <w:rsid w:val="000F6B41"/>
    <w:rsid w:val="000F6B87"/>
    <w:rsid w:val="000F6B98"/>
    <w:rsid w:val="000F6BFD"/>
    <w:rsid w:val="000F6C6F"/>
    <w:rsid w:val="000F6CCF"/>
    <w:rsid w:val="000F6CDD"/>
    <w:rsid w:val="000F6D0F"/>
    <w:rsid w:val="000F6D62"/>
    <w:rsid w:val="000F6DCC"/>
    <w:rsid w:val="000F6DE8"/>
    <w:rsid w:val="000F6E77"/>
    <w:rsid w:val="000F6E9A"/>
    <w:rsid w:val="000F6F5D"/>
    <w:rsid w:val="000F701F"/>
    <w:rsid w:val="000F7033"/>
    <w:rsid w:val="000F70A9"/>
    <w:rsid w:val="000F70AE"/>
    <w:rsid w:val="000F70EC"/>
    <w:rsid w:val="000F7122"/>
    <w:rsid w:val="000F71FF"/>
    <w:rsid w:val="000F7210"/>
    <w:rsid w:val="000F7221"/>
    <w:rsid w:val="000F72BE"/>
    <w:rsid w:val="000F7322"/>
    <w:rsid w:val="000F73FE"/>
    <w:rsid w:val="000F7427"/>
    <w:rsid w:val="000F7433"/>
    <w:rsid w:val="000F7482"/>
    <w:rsid w:val="000F74CE"/>
    <w:rsid w:val="000F74E7"/>
    <w:rsid w:val="000F74F5"/>
    <w:rsid w:val="000F750F"/>
    <w:rsid w:val="000F7519"/>
    <w:rsid w:val="000F7541"/>
    <w:rsid w:val="000F7551"/>
    <w:rsid w:val="000F7553"/>
    <w:rsid w:val="000F75C5"/>
    <w:rsid w:val="000F75F2"/>
    <w:rsid w:val="000F7662"/>
    <w:rsid w:val="000F7669"/>
    <w:rsid w:val="000F7835"/>
    <w:rsid w:val="000F78BD"/>
    <w:rsid w:val="000F7968"/>
    <w:rsid w:val="000F7990"/>
    <w:rsid w:val="000F79CC"/>
    <w:rsid w:val="000F79F4"/>
    <w:rsid w:val="000F7A0C"/>
    <w:rsid w:val="000F7A16"/>
    <w:rsid w:val="000F7A43"/>
    <w:rsid w:val="000F7A83"/>
    <w:rsid w:val="000F7AB1"/>
    <w:rsid w:val="000F7B14"/>
    <w:rsid w:val="000F7B16"/>
    <w:rsid w:val="000F7B3A"/>
    <w:rsid w:val="000F7B50"/>
    <w:rsid w:val="000F7B5D"/>
    <w:rsid w:val="000F7C6A"/>
    <w:rsid w:val="000F7C99"/>
    <w:rsid w:val="000F7CDE"/>
    <w:rsid w:val="000F7CFE"/>
    <w:rsid w:val="000F7D05"/>
    <w:rsid w:val="000F7D0F"/>
    <w:rsid w:val="000F7DE2"/>
    <w:rsid w:val="000F7E13"/>
    <w:rsid w:val="000F7E18"/>
    <w:rsid w:val="000F7E20"/>
    <w:rsid w:val="000F7EA1"/>
    <w:rsid w:val="000F7EF8"/>
    <w:rsid w:val="000F7F63"/>
    <w:rsid w:val="000F7FEA"/>
    <w:rsid w:val="00100010"/>
    <w:rsid w:val="00100070"/>
    <w:rsid w:val="0010007D"/>
    <w:rsid w:val="001000B6"/>
    <w:rsid w:val="0010012A"/>
    <w:rsid w:val="00100161"/>
    <w:rsid w:val="001001C6"/>
    <w:rsid w:val="001001E1"/>
    <w:rsid w:val="001002C0"/>
    <w:rsid w:val="00100315"/>
    <w:rsid w:val="0010035C"/>
    <w:rsid w:val="00100370"/>
    <w:rsid w:val="00100385"/>
    <w:rsid w:val="001003BC"/>
    <w:rsid w:val="00100427"/>
    <w:rsid w:val="0010043C"/>
    <w:rsid w:val="00100448"/>
    <w:rsid w:val="00100467"/>
    <w:rsid w:val="0010046D"/>
    <w:rsid w:val="00100472"/>
    <w:rsid w:val="00100475"/>
    <w:rsid w:val="0010048E"/>
    <w:rsid w:val="00100495"/>
    <w:rsid w:val="001004B8"/>
    <w:rsid w:val="001004D7"/>
    <w:rsid w:val="00100505"/>
    <w:rsid w:val="0010050B"/>
    <w:rsid w:val="0010052C"/>
    <w:rsid w:val="0010057A"/>
    <w:rsid w:val="001005F7"/>
    <w:rsid w:val="0010061D"/>
    <w:rsid w:val="001006C6"/>
    <w:rsid w:val="001006F8"/>
    <w:rsid w:val="0010072B"/>
    <w:rsid w:val="001008C9"/>
    <w:rsid w:val="00100913"/>
    <w:rsid w:val="0010091B"/>
    <w:rsid w:val="00100946"/>
    <w:rsid w:val="0010096A"/>
    <w:rsid w:val="0010096F"/>
    <w:rsid w:val="00100989"/>
    <w:rsid w:val="001009A6"/>
    <w:rsid w:val="001009AF"/>
    <w:rsid w:val="001009FB"/>
    <w:rsid w:val="00100AF3"/>
    <w:rsid w:val="00100B9D"/>
    <w:rsid w:val="00100C12"/>
    <w:rsid w:val="00100C4C"/>
    <w:rsid w:val="00100CAE"/>
    <w:rsid w:val="00100D60"/>
    <w:rsid w:val="00100DB6"/>
    <w:rsid w:val="00100E20"/>
    <w:rsid w:val="00100E21"/>
    <w:rsid w:val="00100E22"/>
    <w:rsid w:val="00100EDB"/>
    <w:rsid w:val="00100F2B"/>
    <w:rsid w:val="00100FCF"/>
    <w:rsid w:val="00101000"/>
    <w:rsid w:val="00101013"/>
    <w:rsid w:val="00101055"/>
    <w:rsid w:val="00101063"/>
    <w:rsid w:val="001010B3"/>
    <w:rsid w:val="001010E1"/>
    <w:rsid w:val="001010E4"/>
    <w:rsid w:val="001010F0"/>
    <w:rsid w:val="001010FA"/>
    <w:rsid w:val="00101131"/>
    <w:rsid w:val="0010113F"/>
    <w:rsid w:val="0010120B"/>
    <w:rsid w:val="00101233"/>
    <w:rsid w:val="0010136E"/>
    <w:rsid w:val="00101398"/>
    <w:rsid w:val="001013A6"/>
    <w:rsid w:val="001013A9"/>
    <w:rsid w:val="001013CC"/>
    <w:rsid w:val="00101408"/>
    <w:rsid w:val="0010153E"/>
    <w:rsid w:val="00101566"/>
    <w:rsid w:val="001015B9"/>
    <w:rsid w:val="00101618"/>
    <w:rsid w:val="001016AD"/>
    <w:rsid w:val="001016FF"/>
    <w:rsid w:val="00101711"/>
    <w:rsid w:val="0010171F"/>
    <w:rsid w:val="001017E7"/>
    <w:rsid w:val="00101826"/>
    <w:rsid w:val="001018DF"/>
    <w:rsid w:val="001018ED"/>
    <w:rsid w:val="001018FB"/>
    <w:rsid w:val="00101902"/>
    <w:rsid w:val="0010190E"/>
    <w:rsid w:val="00101958"/>
    <w:rsid w:val="00101998"/>
    <w:rsid w:val="0010199F"/>
    <w:rsid w:val="001019C1"/>
    <w:rsid w:val="001019DB"/>
    <w:rsid w:val="001019F3"/>
    <w:rsid w:val="00101A1E"/>
    <w:rsid w:val="00101A2E"/>
    <w:rsid w:val="00101A6D"/>
    <w:rsid w:val="00101AA9"/>
    <w:rsid w:val="00101AB3"/>
    <w:rsid w:val="00101B0B"/>
    <w:rsid w:val="00101B41"/>
    <w:rsid w:val="00101B9D"/>
    <w:rsid w:val="00101BC7"/>
    <w:rsid w:val="00101BF2"/>
    <w:rsid w:val="00101C14"/>
    <w:rsid w:val="00101C59"/>
    <w:rsid w:val="00101C9F"/>
    <w:rsid w:val="00101CB3"/>
    <w:rsid w:val="00101D10"/>
    <w:rsid w:val="00101DF0"/>
    <w:rsid w:val="00101DFB"/>
    <w:rsid w:val="00101E05"/>
    <w:rsid w:val="00101E1C"/>
    <w:rsid w:val="00101E20"/>
    <w:rsid w:val="00101EA5"/>
    <w:rsid w:val="00101F26"/>
    <w:rsid w:val="00101F4E"/>
    <w:rsid w:val="00101F70"/>
    <w:rsid w:val="00101FAF"/>
    <w:rsid w:val="00102027"/>
    <w:rsid w:val="00102048"/>
    <w:rsid w:val="0010208C"/>
    <w:rsid w:val="001020CC"/>
    <w:rsid w:val="001020DB"/>
    <w:rsid w:val="001020FD"/>
    <w:rsid w:val="00102121"/>
    <w:rsid w:val="00102215"/>
    <w:rsid w:val="0010222E"/>
    <w:rsid w:val="00102290"/>
    <w:rsid w:val="0010229B"/>
    <w:rsid w:val="0010231F"/>
    <w:rsid w:val="00102341"/>
    <w:rsid w:val="001023E3"/>
    <w:rsid w:val="001024A7"/>
    <w:rsid w:val="001024AD"/>
    <w:rsid w:val="00102537"/>
    <w:rsid w:val="001025C6"/>
    <w:rsid w:val="001025D3"/>
    <w:rsid w:val="0010260B"/>
    <w:rsid w:val="001026A1"/>
    <w:rsid w:val="001026CF"/>
    <w:rsid w:val="0010273F"/>
    <w:rsid w:val="0010274C"/>
    <w:rsid w:val="001027EA"/>
    <w:rsid w:val="00102886"/>
    <w:rsid w:val="0010296E"/>
    <w:rsid w:val="001029B7"/>
    <w:rsid w:val="001029BE"/>
    <w:rsid w:val="00102A3B"/>
    <w:rsid w:val="00102A7B"/>
    <w:rsid w:val="00102A95"/>
    <w:rsid w:val="00102ABB"/>
    <w:rsid w:val="00102B39"/>
    <w:rsid w:val="00102B7C"/>
    <w:rsid w:val="00102BB0"/>
    <w:rsid w:val="00102BBA"/>
    <w:rsid w:val="00102BCF"/>
    <w:rsid w:val="00102BD8"/>
    <w:rsid w:val="00102CB1"/>
    <w:rsid w:val="00102CEA"/>
    <w:rsid w:val="00102D0A"/>
    <w:rsid w:val="00102D39"/>
    <w:rsid w:val="00102D6F"/>
    <w:rsid w:val="00102E56"/>
    <w:rsid w:val="00102EB9"/>
    <w:rsid w:val="00102EF5"/>
    <w:rsid w:val="00102F33"/>
    <w:rsid w:val="00102FEC"/>
    <w:rsid w:val="00102FFA"/>
    <w:rsid w:val="0010301A"/>
    <w:rsid w:val="00103070"/>
    <w:rsid w:val="001030AD"/>
    <w:rsid w:val="00103108"/>
    <w:rsid w:val="00103132"/>
    <w:rsid w:val="00103167"/>
    <w:rsid w:val="001031C3"/>
    <w:rsid w:val="00103259"/>
    <w:rsid w:val="001032AE"/>
    <w:rsid w:val="001032C7"/>
    <w:rsid w:val="001033F3"/>
    <w:rsid w:val="00103442"/>
    <w:rsid w:val="001034AF"/>
    <w:rsid w:val="00103597"/>
    <w:rsid w:val="001035CB"/>
    <w:rsid w:val="00103631"/>
    <w:rsid w:val="0010372F"/>
    <w:rsid w:val="001037AC"/>
    <w:rsid w:val="00103860"/>
    <w:rsid w:val="00103862"/>
    <w:rsid w:val="0010389C"/>
    <w:rsid w:val="00103966"/>
    <w:rsid w:val="00103984"/>
    <w:rsid w:val="001039BB"/>
    <w:rsid w:val="001039DC"/>
    <w:rsid w:val="001039F4"/>
    <w:rsid w:val="00103A4C"/>
    <w:rsid w:val="00103A72"/>
    <w:rsid w:val="00103B57"/>
    <w:rsid w:val="00103B8D"/>
    <w:rsid w:val="00103B93"/>
    <w:rsid w:val="00103BFC"/>
    <w:rsid w:val="00103C02"/>
    <w:rsid w:val="00103C09"/>
    <w:rsid w:val="00103C35"/>
    <w:rsid w:val="00103C70"/>
    <w:rsid w:val="00103C73"/>
    <w:rsid w:val="00103D19"/>
    <w:rsid w:val="00103D3E"/>
    <w:rsid w:val="00103D4F"/>
    <w:rsid w:val="00103DAE"/>
    <w:rsid w:val="00103E15"/>
    <w:rsid w:val="00103FB6"/>
    <w:rsid w:val="00103FDE"/>
    <w:rsid w:val="00104028"/>
    <w:rsid w:val="00104066"/>
    <w:rsid w:val="0010406C"/>
    <w:rsid w:val="001040BA"/>
    <w:rsid w:val="001040F2"/>
    <w:rsid w:val="0010412B"/>
    <w:rsid w:val="0010414B"/>
    <w:rsid w:val="001041F2"/>
    <w:rsid w:val="0010420C"/>
    <w:rsid w:val="00104242"/>
    <w:rsid w:val="0010425F"/>
    <w:rsid w:val="0010426E"/>
    <w:rsid w:val="00104282"/>
    <w:rsid w:val="001042DF"/>
    <w:rsid w:val="00104362"/>
    <w:rsid w:val="00104383"/>
    <w:rsid w:val="0010438F"/>
    <w:rsid w:val="001043B6"/>
    <w:rsid w:val="00104428"/>
    <w:rsid w:val="00104492"/>
    <w:rsid w:val="001045F3"/>
    <w:rsid w:val="00104616"/>
    <w:rsid w:val="00104689"/>
    <w:rsid w:val="001046D1"/>
    <w:rsid w:val="0010472F"/>
    <w:rsid w:val="0010473D"/>
    <w:rsid w:val="0010475D"/>
    <w:rsid w:val="001047CA"/>
    <w:rsid w:val="00104902"/>
    <w:rsid w:val="00104991"/>
    <w:rsid w:val="001049D5"/>
    <w:rsid w:val="00104A38"/>
    <w:rsid w:val="00104AF6"/>
    <w:rsid w:val="00104B26"/>
    <w:rsid w:val="00104B5F"/>
    <w:rsid w:val="00104B63"/>
    <w:rsid w:val="00104C54"/>
    <w:rsid w:val="00104C5F"/>
    <w:rsid w:val="00104C71"/>
    <w:rsid w:val="00104C7C"/>
    <w:rsid w:val="00104C9E"/>
    <w:rsid w:val="00104CA0"/>
    <w:rsid w:val="00104CAA"/>
    <w:rsid w:val="00104D83"/>
    <w:rsid w:val="00104DE9"/>
    <w:rsid w:val="00104E8A"/>
    <w:rsid w:val="00104EE4"/>
    <w:rsid w:val="00104FF7"/>
    <w:rsid w:val="00105045"/>
    <w:rsid w:val="0010507D"/>
    <w:rsid w:val="001050DF"/>
    <w:rsid w:val="001050E8"/>
    <w:rsid w:val="00105103"/>
    <w:rsid w:val="001051CB"/>
    <w:rsid w:val="001051F8"/>
    <w:rsid w:val="00105237"/>
    <w:rsid w:val="001052F7"/>
    <w:rsid w:val="001053C7"/>
    <w:rsid w:val="00105425"/>
    <w:rsid w:val="00105437"/>
    <w:rsid w:val="00105592"/>
    <w:rsid w:val="00105641"/>
    <w:rsid w:val="001056E9"/>
    <w:rsid w:val="00105705"/>
    <w:rsid w:val="0010574B"/>
    <w:rsid w:val="001057AA"/>
    <w:rsid w:val="001057CD"/>
    <w:rsid w:val="001057D5"/>
    <w:rsid w:val="00105836"/>
    <w:rsid w:val="00105891"/>
    <w:rsid w:val="001058F0"/>
    <w:rsid w:val="001058F2"/>
    <w:rsid w:val="0010595B"/>
    <w:rsid w:val="00105A62"/>
    <w:rsid w:val="00105A75"/>
    <w:rsid w:val="00105B50"/>
    <w:rsid w:val="00105C12"/>
    <w:rsid w:val="00105C20"/>
    <w:rsid w:val="00105C3B"/>
    <w:rsid w:val="00105C74"/>
    <w:rsid w:val="00105C96"/>
    <w:rsid w:val="00105D91"/>
    <w:rsid w:val="00105D95"/>
    <w:rsid w:val="00105DD8"/>
    <w:rsid w:val="00105DDC"/>
    <w:rsid w:val="00105EB0"/>
    <w:rsid w:val="00105F1E"/>
    <w:rsid w:val="00105F7F"/>
    <w:rsid w:val="00105F8A"/>
    <w:rsid w:val="00105F91"/>
    <w:rsid w:val="00105FF5"/>
    <w:rsid w:val="0010605F"/>
    <w:rsid w:val="00106122"/>
    <w:rsid w:val="001061C2"/>
    <w:rsid w:val="00106223"/>
    <w:rsid w:val="00106265"/>
    <w:rsid w:val="0010628D"/>
    <w:rsid w:val="001062F5"/>
    <w:rsid w:val="001062FD"/>
    <w:rsid w:val="0010637D"/>
    <w:rsid w:val="001063AE"/>
    <w:rsid w:val="00106477"/>
    <w:rsid w:val="001064E7"/>
    <w:rsid w:val="0010651B"/>
    <w:rsid w:val="00106561"/>
    <w:rsid w:val="0010666A"/>
    <w:rsid w:val="001066D6"/>
    <w:rsid w:val="001066D8"/>
    <w:rsid w:val="001067B4"/>
    <w:rsid w:val="001067F2"/>
    <w:rsid w:val="00106872"/>
    <w:rsid w:val="00106892"/>
    <w:rsid w:val="001068AF"/>
    <w:rsid w:val="00106910"/>
    <w:rsid w:val="0010692A"/>
    <w:rsid w:val="00106932"/>
    <w:rsid w:val="00106974"/>
    <w:rsid w:val="001069BE"/>
    <w:rsid w:val="001069E0"/>
    <w:rsid w:val="00106A5B"/>
    <w:rsid w:val="00106AA4"/>
    <w:rsid w:val="00106B33"/>
    <w:rsid w:val="00106B41"/>
    <w:rsid w:val="00106B46"/>
    <w:rsid w:val="00106B5E"/>
    <w:rsid w:val="00106B9B"/>
    <w:rsid w:val="00106C3D"/>
    <w:rsid w:val="00106C71"/>
    <w:rsid w:val="00106C9D"/>
    <w:rsid w:val="00106CBA"/>
    <w:rsid w:val="00106CC7"/>
    <w:rsid w:val="00106CD2"/>
    <w:rsid w:val="00106D20"/>
    <w:rsid w:val="00106D21"/>
    <w:rsid w:val="00106D3A"/>
    <w:rsid w:val="00106D51"/>
    <w:rsid w:val="00106DBA"/>
    <w:rsid w:val="00106E00"/>
    <w:rsid w:val="00106E81"/>
    <w:rsid w:val="00106E8D"/>
    <w:rsid w:val="00106EBF"/>
    <w:rsid w:val="00106EC0"/>
    <w:rsid w:val="00106F1F"/>
    <w:rsid w:val="00106F71"/>
    <w:rsid w:val="00106FAE"/>
    <w:rsid w:val="00106FC7"/>
    <w:rsid w:val="00106FD8"/>
    <w:rsid w:val="00107126"/>
    <w:rsid w:val="001071B3"/>
    <w:rsid w:val="0010720F"/>
    <w:rsid w:val="0010723A"/>
    <w:rsid w:val="00107313"/>
    <w:rsid w:val="00107350"/>
    <w:rsid w:val="00107356"/>
    <w:rsid w:val="0010739E"/>
    <w:rsid w:val="001073A1"/>
    <w:rsid w:val="001073E3"/>
    <w:rsid w:val="0010742F"/>
    <w:rsid w:val="001074A4"/>
    <w:rsid w:val="001075A4"/>
    <w:rsid w:val="001075CB"/>
    <w:rsid w:val="00107619"/>
    <w:rsid w:val="00107644"/>
    <w:rsid w:val="00107648"/>
    <w:rsid w:val="0010764A"/>
    <w:rsid w:val="00107662"/>
    <w:rsid w:val="001076D2"/>
    <w:rsid w:val="001076D8"/>
    <w:rsid w:val="00107746"/>
    <w:rsid w:val="00107776"/>
    <w:rsid w:val="001077BD"/>
    <w:rsid w:val="001077BF"/>
    <w:rsid w:val="001077D2"/>
    <w:rsid w:val="001077E5"/>
    <w:rsid w:val="00107836"/>
    <w:rsid w:val="0010786A"/>
    <w:rsid w:val="00107870"/>
    <w:rsid w:val="00107882"/>
    <w:rsid w:val="001078A6"/>
    <w:rsid w:val="001078CF"/>
    <w:rsid w:val="00107901"/>
    <w:rsid w:val="0010791D"/>
    <w:rsid w:val="001079B6"/>
    <w:rsid w:val="001079CE"/>
    <w:rsid w:val="001079EC"/>
    <w:rsid w:val="00107A92"/>
    <w:rsid w:val="00107A94"/>
    <w:rsid w:val="00107ADD"/>
    <w:rsid w:val="00107BC9"/>
    <w:rsid w:val="00107CFC"/>
    <w:rsid w:val="00107D38"/>
    <w:rsid w:val="00107D6A"/>
    <w:rsid w:val="00107D7A"/>
    <w:rsid w:val="00107D9F"/>
    <w:rsid w:val="00107DC0"/>
    <w:rsid w:val="00107E29"/>
    <w:rsid w:val="00107E82"/>
    <w:rsid w:val="00107E92"/>
    <w:rsid w:val="00107EB1"/>
    <w:rsid w:val="00107FD1"/>
    <w:rsid w:val="0011000F"/>
    <w:rsid w:val="00110071"/>
    <w:rsid w:val="001100EF"/>
    <w:rsid w:val="00110107"/>
    <w:rsid w:val="00110123"/>
    <w:rsid w:val="0011015D"/>
    <w:rsid w:val="00110194"/>
    <w:rsid w:val="00110252"/>
    <w:rsid w:val="00110278"/>
    <w:rsid w:val="001102D3"/>
    <w:rsid w:val="00110330"/>
    <w:rsid w:val="00110335"/>
    <w:rsid w:val="00110353"/>
    <w:rsid w:val="00110360"/>
    <w:rsid w:val="0011047D"/>
    <w:rsid w:val="001104A2"/>
    <w:rsid w:val="001104A4"/>
    <w:rsid w:val="0011053E"/>
    <w:rsid w:val="0011064B"/>
    <w:rsid w:val="0011066F"/>
    <w:rsid w:val="00110695"/>
    <w:rsid w:val="001106C8"/>
    <w:rsid w:val="001106F6"/>
    <w:rsid w:val="001106F7"/>
    <w:rsid w:val="00110736"/>
    <w:rsid w:val="00110740"/>
    <w:rsid w:val="001107B1"/>
    <w:rsid w:val="001107DB"/>
    <w:rsid w:val="0011087F"/>
    <w:rsid w:val="00110919"/>
    <w:rsid w:val="001109AF"/>
    <w:rsid w:val="00110AD7"/>
    <w:rsid w:val="00110B29"/>
    <w:rsid w:val="00110B49"/>
    <w:rsid w:val="00110C36"/>
    <w:rsid w:val="00110CE6"/>
    <w:rsid w:val="00110CF1"/>
    <w:rsid w:val="00110D97"/>
    <w:rsid w:val="00110E3E"/>
    <w:rsid w:val="00110E8B"/>
    <w:rsid w:val="00110ED5"/>
    <w:rsid w:val="00110F0B"/>
    <w:rsid w:val="00110F13"/>
    <w:rsid w:val="00110F55"/>
    <w:rsid w:val="00110F61"/>
    <w:rsid w:val="00110F88"/>
    <w:rsid w:val="00110FA2"/>
    <w:rsid w:val="00110FF9"/>
    <w:rsid w:val="00111021"/>
    <w:rsid w:val="00111025"/>
    <w:rsid w:val="00111081"/>
    <w:rsid w:val="00111092"/>
    <w:rsid w:val="001110E1"/>
    <w:rsid w:val="00111122"/>
    <w:rsid w:val="00111208"/>
    <w:rsid w:val="0011120A"/>
    <w:rsid w:val="00111238"/>
    <w:rsid w:val="0011128D"/>
    <w:rsid w:val="00111351"/>
    <w:rsid w:val="00111390"/>
    <w:rsid w:val="001113B7"/>
    <w:rsid w:val="001113FC"/>
    <w:rsid w:val="00111400"/>
    <w:rsid w:val="00111444"/>
    <w:rsid w:val="001114CE"/>
    <w:rsid w:val="00111508"/>
    <w:rsid w:val="0011150B"/>
    <w:rsid w:val="00111586"/>
    <w:rsid w:val="001115A8"/>
    <w:rsid w:val="001115D2"/>
    <w:rsid w:val="0011164A"/>
    <w:rsid w:val="00111659"/>
    <w:rsid w:val="00111694"/>
    <w:rsid w:val="001116C1"/>
    <w:rsid w:val="001116FB"/>
    <w:rsid w:val="0011176D"/>
    <w:rsid w:val="00111773"/>
    <w:rsid w:val="00111774"/>
    <w:rsid w:val="00111789"/>
    <w:rsid w:val="001117BA"/>
    <w:rsid w:val="00111832"/>
    <w:rsid w:val="00111839"/>
    <w:rsid w:val="0011189C"/>
    <w:rsid w:val="00111960"/>
    <w:rsid w:val="00111991"/>
    <w:rsid w:val="0011199E"/>
    <w:rsid w:val="00111A7C"/>
    <w:rsid w:val="00111B08"/>
    <w:rsid w:val="00111B17"/>
    <w:rsid w:val="00111B58"/>
    <w:rsid w:val="00111B62"/>
    <w:rsid w:val="00111BBF"/>
    <w:rsid w:val="00111C26"/>
    <w:rsid w:val="00111C32"/>
    <w:rsid w:val="00111CEF"/>
    <w:rsid w:val="00111E11"/>
    <w:rsid w:val="00111E4F"/>
    <w:rsid w:val="00111E6B"/>
    <w:rsid w:val="00112059"/>
    <w:rsid w:val="0011209D"/>
    <w:rsid w:val="0011212E"/>
    <w:rsid w:val="00112140"/>
    <w:rsid w:val="00112163"/>
    <w:rsid w:val="00112186"/>
    <w:rsid w:val="001121CA"/>
    <w:rsid w:val="001121E2"/>
    <w:rsid w:val="00112215"/>
    <w:rsid w:val="00112249"/>
    <w:rsid w:val="00112279"/>
    <w:rsid w:val="001123AF"/>
    <w:rsid w:val="0011240E"/>
    <w:rsid w:val="00112531"/>
    <w:rsid w:val="0011255C"/>
    <w:rsid w:val="0011256E"/>
    <w:rsid w:val="00112596"/>
    <w:rsid w:val="0011259B"/>
    <w:rsid w:val="001125AA"/>
    <w:rsid w:val="001125AB"/>
    <w:rsid w:val="001125B7"/>
    <w:rsid w:val="00112686"/>
    <w:rsid w:val="00112713"/>
    <w:rsid w:val="0011274E"/>
    <w:rsid w:val="0011275F"/>
    <w:rsid w:val="0011279C"/>
    <w:rsid w:val="001127C6"/>
    <w:rsid w:val="0011285B"/>
    <w:rsid w:val="00112888"/>
    <w:rsid w:val="0011288B"/>
    <w:rsid w:val="0011289D"/>
    <w:rsid w:val="001128E9"/>
    <w:rsid w:val="00112909"/>
    <w:rsid w:val="0011293C"/>
    <w:rsid w:val="0011293D"/>
    <w:rsid w:val="0011295B"/>
    <w:rsid w:val="00112990"/>
    <w:rsid w:val="00112999"/>
    <w:rsid w:val="001129FB"/>
    <w:rsid w:val="00112A17"/>
    <w:rsid w:val="00112A41"/>
    <w:rsid w:val="00112A6B"/>
    <w:rsid w:val="00112A93"/>
    <w:rsid w:val="00112BA4"/>
    <w:rsid w:val="00112BA6"/>
    <w:rsid w:val="00112C0E"/>
    <w:rsid w:val="00112C81"/>
    <w:rsid w:val="00112C98"/>
    <w:rsid w:val="00112CC3"/>
    <w:rsid w:val="00112CD8"/>
    <w:rsid w:val="00112D6F"/>
    <w:rsid w:val="00112D7A"/>
    <w:rsid w:val="00112E81"/>
    <w:rsid w:val="00112ED4"/>
    <w:rsid w:val="00112F09"/>
    <w:rsid w:val="00112F60"/>
    <w:rsid w:val="00112F6A"/>
    <w:rsid w:val="0011300E"/>
    <w:rsid w:val="00113046"/>
    <w:rsid w:val="00113082"/>
    <w:rsid w:val="001130AA"/>
    <w:rsid w:val="00113215"/>
    <w:rsid w:val="00113269"/>
    <w:rsid w:val="001132F2"/>
    <w:rsid w:val="00113302"/>
    <w:rsid w:val="00113456"/>
    <w:rsid w:val="00113473"/>
    <w:rsid w:val="001134D4"/>
    <w:rsid w:val="001134D7"/>
    <w:rsid w:val="001134E6"/>
    <w:rsid w:val="001134F4"/>
    <w:rsid w:val="00113523"/>
    <w:rsid w:val="00113563"/>
    <w:rsid w:val="001135CE"/>
    <w:rsid w:val="001135DC"/>
    <w:rsid w:val="00113622"/>
    <w:rsid w:val="001136B1"/>
    <w:rsid w:val="00113721"/>
    <w:rsid w:val="00113733"/>
    <w:rsid w:val="001137BE"/>
    <w:rsid w:val="001137F2"/>
    <w:rsid w:val="001137F7"/>
    <w:rsid w:val="00113890"/>
    <w:rsid w:val="00113A7C"/>
    <w:rsid w:val="00113AA1"/>
    <w:rsid w:val="00113AF0"/>
    <w:rsid w:val="00113AF1"/>
    <w:rsid w:val="00113B7B"/>
    <w:rsid w:val="00113BA0"/>
    <w:rsid w:val="00113BC1"/>
    <w:rsid w:val="00113C65"/>
    <w:rsid w:val="00113C66"/>
    <w:rsid w:val="00113C87"/>
    <w:rsid w:val="00113C94"/>
    <w:rsid w:val="00113CB7"/>
    <w:rsid w:val="00113D28"/>
    <w:rsid w:val="00113D91"/>
    <w:rsid w:val="00113DE7"/>
    <w:rsid w:val="00113E4C"/>
    <w:rsid w:val="00113EFC"/>
    <w:rsid w:val="00113F38"/>
    <w:rsid w:val="00113F58"/>
    <w:rsid w:val="00113F5D"/>
    <w:rsid w:val="00113F7E"/>
    <w:rsid w:val="001140DC"/>
    <w:rsid w:val="00114108"/>
    <w:rsid w:val="0011418C"/>
    <w:rsid w:val="001141FC"/>
    <w:rsid w:val="00114256"/>
    <w:rsid w:val="001142E7"/>
    <w:rsid w:val="001143A6"/>
    <w:rsid w:val="00114400"/>
    <w:rsid w:val="00114452"/>
    <w:rsid w:val="001144D4"/>
    <w:rsid w:val="00114515"/>
    <w:rsid w:val="0011453A"/>
    <w:rsid w:val="00114559"/>
    <w:rsid w:val="00114577"/>
    <w:rsid w:val="001145B7"/>
    <w:rsid w:val="00114607"/>
    <w:rsid w:val="0011463D"/>
    <w:rsid w:val="001146B9"/>
    <w:rsid w:val="00114746"/>
    <w:rsid w:val="0011474E"/>
    <w:rsid w:val="00114783"/>
    <w:rsid w:val="00114800"/>
    <w:rsid w:val="0011485F"/>
    <w:rsid w:val="001148D2"/>
    <w:rsid w:val="00114923"/>
    <w:rsid w:val="00114955"/>
    <w:rsid w:val="00114958"/>
    <w:rsid w:val="00114959"/>
    <w:rsid w:val="00114A18"/>
    <w:rsid w:val="00114A9E"/>
    <w:rsid w:val="00114B03"/>
    <w:rsid w:val="00114B18"/>
    <w:rsid w:val="00114B74"/>
    <w:rsid w:val="00114B8D"/>
    <w:rsid w:val="00114BB0"/>
    <w:rsid w:val="00114BD7"/>
    <w:rsid w:val="00114C44"/>
    <w:rsid w:val="00114C48"/>
    <w:rsid w:val="00114CAF"/>
    <w:rsid w:val="00114D6F"/>
    <w:rsid w:val="00114DBC"/>
    <w:rsid w:val="00114DE5"/>
    <w:rsid w:val="00114E1F"/>
    <w:rsid w:val="00114E37"/>
    <w:rsid w:val="00114E73"/>
    <w:rsid w:val="00114EF7"/>
    <w:rsid w:val="00114EFD"/>
    <w:rsid w:val="00114FB1"/>
    <w:rsid w:val="00114FDB"/>
    <w:rsid w:val="0011508B"/>
    <w:rsid w:val="0011510B"/>
    <w:rsid w:val="00115150"/>
    <w:rsid w:val="00115178"/>
    <w:rsid w:val="001151B4"/>
    <w:rsid w:val="001151C3"/>
    <w:rsid w:val="00115362"/>
    <w:rsid w:val="00115391"/>
    <w:rsid w:val="00115396"/>
    <w:rsid w:val="001153BF"/>
    <w:rsid w:val="001153C6"/>
    <w:rsid w:val="001153DC"/>
    <w:rsid w:val="00115499"/>
    <w:rsid w:val="001154D2"/>
    <w:rsid w:val="001154FB"/>
    <w:rsid w:val="001156F4"/>
    <w:rsid w:val="00115716"/>
    <w:rsid w:val="0011577C"/>
    <w:rsid w:val="001157AD"/>
    <w:rsid w:val="00115811"/>
    <w:rsid w:val="0011586F"/>
    <w:rsid w:val="001158F9"/>
    <w:rsid w:val="0011592A"/>
    <w:rsid w:val="00115930"/>
    <w:rsid w:val="00115935"/>
    <w:rsid w:val="001159CB"/>
    <w:rsid w:val="001159E3"/>
    <w:rsid w:val="001159E7"/>
    <w:rsid w:val="001159E9"/>
    <w:rsid w:val="00115A2B"/>
    <w:rsid w:val="00115A5C"/>
    <w:rsid w:val="00115A8E"/>
    <w:rsid w:val="00115C52"/>
    <w:rsid w:val="00115C75"/>
    <w:rsid w:val="00115D3C"/>
    <w:rsid w:val="00115D78"/>
    <w:rsid w:val="00115D81"/>
    <w:rsid w:val="00115DA3"/>
    <w:rsid w:val="00115E22"/>
    <w:rsid w:val="00115E31"/>
    <w:rsid w:val="00115EC4"/>
    <w:rsid w:val="00115EF1"/>
    <w:rsid w:val="00115F41"/>
    <w:rsid w:val="00115F46"/>
    <w:rsid w:val="0011606E"/>
    <w:rsid w:val="001160C6"/>
    <w:rsid w:val="001160E4"/>
    <w:rsid w:val="0011611C"/>
    <w:rsid w:val="00116126"/>
    <w:rsid w:val="0011613C"/>
    <w:rsid w:val="0011615D"/>
    <w:rsid w:val="001161D2"/>
    <w:rsid w:val="00116234"/>
    <w:rsid w:val="0011623A"/>
    <w:rsid w:val="001162A5"/>
    <w:rsid w:val="0011634C"/>
    <w:rsid w:val="00116401"/>
    <w:rsid w:val="0011647C"/>
    <w:rsid w:val="001164AA"/>
    <w:rsid w:val="001164B8"/>
    <w:rsid w:val="001164C2"/>
    <w:rsid w:val="0011656D"/>
    <w:rsid w:val="001165D9"/>
    <w:rsid w:val="0011664E"/>
    <w:rsid w:val="001166CB"/>
    <w:rsid w:val="001166D5"/>
    <w:rsid w:val="001166DC"/>
    <w:rsid w:val="0011670A"/>
    <w:rsid w:val="0011671A"/>
    <w:rsid w:val="001167D3"/>
    <w:rsid w:val="00116800"/>
    <w:rsid w:val="00116814"/>
    <w:rsid w:val="0011684C"/>
    <w:rsid w:val="00116860"/>
    <w:rsid w:val="00116883"/>
    <w:rsid w:val="001168AB"/>
    <w:rsid w:val="001168B7"/>
    <w:rsid w:val="001168BC"/>
    <w:rsid w:val="001168F9"/>
    <w:rsid w:val="00116909"/>
    <w:rsid w:val="0011691D"/>
    <w:rsid w:val="00116A19"/>
    <w:rsid w:val="00116A75"/>
    <w:rsid w:val="00116ADE"/>
    <w:rsid w:val="00116AEA"/>
    <w:rsid w:val="00116C04"/>
    <w:rsid w:val="00116C98"/>
    <w:rsid w:val="00116CA0"/>
    <w:rsid w:val="00116D87"/>
    <w:rsid w:val="00116D8A"/>
    <w:rsid w:val="00116DBC"/>
    <w:rsid w:val="00116DF3"/>
    <w:rsid w:val="00116E04"/>
    <w:rsid w:val="00116E9F"/>
    <w:rsid w:val="00116F32"/>
    <w:rsid w:val="00117067"/>
    <w:rsid w:val="00117090"/>
    <w:rsid w:val="001170E2"/>
    <w:rsid w:val="0011711F"/>
    <w:rsid w:val="0011712D"/>
    <w:rsid w:val="00117142"/>
    <w:rsid w:val="001171D7"/>
    <w:rsid w:val="001171EB"/>
    <w:rsid w:val="00117203"/>
    <w:rsid w:val="00117265"/>
    <w:rsid w:val="001172A3"/>
    <w:rsid w:val="001172F4"/>
    <w:rsid w:val="0011737F"/>
    <w:rsid w:val="00117393"/>
    <w:rsid w:val="0011741B"/>
    <w:rsid w:val="001175F9"/>
    <w:rsid w:val="0011760E"/>
    <w:rsid w:val="00117642"/>
    <w:rsid w:val="001176AA"/>
    <w:rsid w:val="00117741"/>
    <w:rsid w:val="001177DC"/>
    <w:rsid w:val="00117803"/>
    <w:rsid w:val="00117805"/>
    <w:rsid w:val="00117851"/>
    <w:rsid w:val="00117853"/>
    <w:rsid w:val="00117965"/>
    <w:rsid w:val="0011797F"/>
    <w:rsid w:val="001179AA"/>
    <w:rsid w:val="001179BD"/>
    <w:rsid w:val="00117A10"/>
    <w:rsid w:val="00117A9B"/>
    <w:rsid w:val="00117AB4"/>
    <w:rsid w:val="00117AE2"/>
    <w:rsid w:val="00117AE6"/>
    <w:rsid w:val="00117B0E"/>
    <w:rsid w:val="00117B54"/>
    <w:rsid w:val="00117BD5"/>
    <w:rsid w:val="00117C09"/>
    <w:rsid w:val="00117C4A"/>
    <w:rsid w:val="00117C9F"/>
    <w:rsid w:val="00117CF0"/>
    <w:rsid w:val="00117D04"/>
    <w:rsid w:val="00117D05"/>
    <w:rsid w:val="00117D6C"/>
    <w:rsid w:val="00117DF1"/>
    <w:rsid w:val="00117E5D"/>
    <w:rsid w:val="00117EC5"/>
    <w:rsid w:val="00117F2E"/>
    <w:rsid w:val="00117F8A"/>
    <w:rsid w:val="00117F9F"/>
    <w:rsid w:val="00117FA7"/>
    <w:rsid w:val="00117FB1"/>
    <w:rsid w:val="00117FF0"/>
    <w:rsid w:val="00120052"/>
    <w:rsid w:val="00120064"/>
    <w:rsid w:val="00120187"/>
    <w:rsid w:val="0012025E"/>
    <w:rsid w:val="001202AF"/>
    <w:rsid w:val="0012036E"/>
    <w:rsid w:val="001203CB"/>
    <w:rsid w:val="00120404"/>
    <w:rsid w:val="00120424"/>
    <w:rsid w:val="00120430"/>
    <w:rsid w:val="0012043F"/>
    <w:rsid w:val="00120460"/>
    <w:rsid w:val="001204B8"/>
    <w:rsid w:val="001204F0"/>
    <w:rsid w:val="001205BD"/>
    <w:rsid w:val="0012062E"/>
    <w:rsid w:val="001206A9"/>
    <w:rsid w:val="00120739"/>
    <w:rsid w:val="00120765"/>
    <w:rsid w:val="0012077E"/>
    <w:rsid w:val="0012078F"/>
    <w:rsid w:val="00120812"/>
    <w:rsid w:val="0012087E"/>
    <w:rsid w:val="001208D6"/>
    <w:rsid w:val="00120940"/>
    <w:rsid w:val="0012094D"/>
    <w:rsid w:val="001209BC"/>
    <w:rsid w:val="001209C0"/>
    <w:rsid w:val="001209F1"/>
    <w:rsid w:val="00120A49"/>
    <w:rsid w:val="00120B1B"/>
    <w:rsid w:val="00120BBD"/>
    <w:rsid w:val="00120C9A"/>
    <w:rsid w:val="00120CA2"/>
    <w:rsid w:val="00120DAE"/>
    <w:rsid w:val="00120E1F"/>
    <w:rsid w:val="00120EC2"/>
    <w:rsid w:val="00120EF5"/>
    <w:rsid w:val="00120F51"/>
    <w:rsid w:val="00120FA7"/>
    <w:rsid w:val="00121002"/>
    <w:rsid w:val="0012100C"/>
    <w:rsid w:val="00121058"/>
    <w:rsid w:val="00121068"/>
    <w:rsid w:val="00121102"/>
    <w:rsid w:val="0012122D"/>
    <w:rsid w:val="00121280"/>
    <w:rsid w:val="001212D3"/>
    <w:rsid w:val="001212FB"/>
    <w:rsid w:val="00121396"/>
    <w:rsid w:val="001213A8"/>
    <w:rsid w:val="0012140A"/>
    <w:rsid w:val="0012143A"/>
    <w:rsid w:val="0012144B"/>
    <w:rsid w:val="001214DE"/>
    <w:rsid w:val="00121518"/>
    <w:rsid w:val="0012155A"/>
    <w:rsid w:val="0012155E"/>
    <w:rsid w:val="001216A6"/>
    <w:rsid w:val="001216DE"/>
    <w:rsid w:val="00121780"/>
    <w:rsid w:val="001217FC"/>
    <w:rsid w:val="00121826"/>
    <w:rsid w:val="001218E5"/>
    <w:rsid w:val="00121906"/>
    <w:rsid w:val="00121933"/>
    <w:rsid w:val="0012194D"/>
    <w:rsid w:val="0012196A"/>
    <w:rsid w:val="00121982"/>
    <w:rsid w:val="001219A2"/>
    <w:rsid w:val="001219B2"/>
    <w:rsid w:val="001219DF"/>
    <w:rsid w:val="001219E4"/>
    <w:rsid w:val="00121A02"/>
    <w:rsid w:val="00121A23"/>
    <w:rsid w:val="00121A31"/>
    <w:rsid w:val="00121A98"/>
    <w:rsid w:val="00121ACC"/>
    <w:rsid w:val="00121B3A"/>
    <w:rsid w:val="00121B9B"/>
    <w:rsid w:val="00121BF0"/>
    <w:rsid w:val="00121C84"/>
    <w:rsid w:val="00121C8F"/>
    <w:rsid w:val="00121CAF"/>
    <w:rsid w:val="00121D85"/>
    <w:rsid w:val="00121D9D"/>
    <w:rsid w:val="00121DAD"/>
    <w:rsid w:val="00121DF7"/>
    <w:rsid w:val="00121E03"/>
    <w:rsid w:val="00121E6C"/>
    <w:rsid w:val="00121FAD"/>
    <w:rsid w:val="00121FB3"/>
    <w:rsid w:val="00121FEC"/>
    <w:rsid w:val="00121FF4"/>
    <w:rsid w:val="00122103"/>
    <w:rsid w:val="0012211B"/>
    <w:rsid w:val="00122135"/>
    <w:rsid w:val="0012213D"/>
    <w:rsid w:val="0012214C"/>
    <w:rsid w:val="0012223B"/>
    <w:rsid w:val="001222CD"/>
    <w:rsid w:val="00122329"/>
    <w:rsid w:val="00122364"/>
    <w:rsid w:val="00122375"/>
    <w:rsid w:val="001223E7"/>
    <w:rsid w:val="001223EB"/>
    <w:rsid w:val="00122432"/>
    <w:rsid w:val="0012244E"/>
    <w:rsid w:val="00122456"/>
    <w:rsid w:val="001224EF"/>
    <w:rsid w:val="001225C4"/>
    <w:rsid w:val="00122623"/>
    <w:rsid w:val="00122675"/>
    <w:rsid w:val="001226D3"/>
    <w:rsid w:val="00122846"/>
    <w:rsid w:val="00122852"/>
    <w:rsid w:val="0012287E"/>
    <w:rsid w:val="001228A2"/>
    <w:rsid w:val="001228E5"/>
    <w:rsid w:val="0012292E"/>
    <w:rsid w:val="00122950"/>
    <w:rsid w:val="001229B5"/>
    <w:rsid w:val="001229DA"/>
    <w:rsid w:val="001229F3"/>
    <w:rsid w:val="00122A12"/>
    <w:rsid w:val="00122A47"/>
    <w:rsid w:val="00122A48"/>
    <w:rsid w:val="00122A81"/>
    <w:rsid w:val="00122AD7"/>
    <w:rsid w:val="00122ADE"/>
    <w:rsid w:val="00122AF6"/>
    <w:rsid w:val="00122B19"/>
    <w:rsid w:val="00122B34"/>
    <w:rsid w:val="00122C05"/>
    <w:rsid w:val="00122C69"/>
    <w:rsid w:val="00122D2A"/>
    <w:rsid w:val="00122D3D"/>
    <w:rsid w:val="00122D9F"/>
    <w:rsid w:val="00122DF7"/>
    <w:rsid w:val="00122E18"/>
    <w:rsid w:val="00122E20"/>
    <w:rsid w:val="00122E2C"/>
    <w:rsid w:val="00122E7D"/>
    <w:rsid w:val="00122F0E"/>
    <w:rsid w:val="00122FA5"/>
    <w:rsid w:val="00122FBA"/>
    <w:rsid w:val="00122FED"/>
    <w:rsid w:val="00123013"/>
    <w:rsid w:val="00123068"/>
    <w:rsid w:val="00123069"/>
    <w:rsid w:val="00123077"/>
    <w:rsid w:val="001230B2"/>
    <w:rsid w:val="001230C8"/>
    <w:rsid w:val="001230FB"/>
    <w:rsid w:val="00123115"/>
    <w:rsid w:val="0012312D"/>
    <w:rsid w:val="00123161"/>
    <w:rsid w:val="0012317F"/>
    <w:rsid w:val="001231B9"/>
    <w:rsid w:val="001231CE"/>
    <w:rsid w:val="0012322A"/>
    <w:rsid w:val="001232AA"/>
    <w:rsid w:val="001233A8"/>
    <w:rsid w:val="0012345A"/>
    <w:rsid w:val="001234AB"/>
    <w:rsid w:val="001234F6"/>
    <w:rsid w:val="001235BC"/>
    <w:rsid w:val="001236BC"/>
    <w:rsid w:val="0012371D"/>
    <w:rsid w:val="0012373A"/>
    <w:rsid w:val="00123751"/>
    <w:rsid w:val="0012375B"/>
    <w:rsid w:val="001237B2"/>
    <w:rsid w:val="001237ED"/>
    <w:rsid w:val="00123804"/>
    <w:rsid w:val="00123808"/>
    <w:rsid w:val="00123847"/>
    <w:rsid w:val="001238B0"/>
    <w:rsid w:val="001238CE"/>
    <w:rsid w:val="0012397B"/>
    <w:rsid w:val="001239A0"/>
    <w:rsid w:val="00123A19"/>
    <w:rsid w:val="00123A3B"/>
    <w:rsid w:val="00123A6F"/>
    <w:rsid w:val="00123AD9"/>
    <w:rsid w:val="00123B11"/>
    <w:rsid w:val="00123B15"/>
    <w:rsid w:val="00123B24"/>
    <w:rsid w:val="00123B35"/>
    <w:rsid w:val="00123C34"/>
    <w:rsid w:val="00123C37"/>
    <w:rsid w:val="00123CE4"/>
    <w:rsid w:val="00123DAB"/>
    <w:rsid w:val="00123E16"/>
    <w:rsid w:val="00123E26"/>
    <w:rsid w:val="00123E4C"/>
    <w:rsid w:val="00123E8E"/>
    <w:rsid w:val="00123E9C"/>
    <w:rsid w:val="00123EC7"/>
    <w:rsid w:val="00123F2A"/>
    <w:rsid w:val="00123F3A"/>
    <w:rsid w:val="00123F8C"/>
    <w:rsid w:val="00123F9C"/>
    <w:rsid w:val="00123FAB"/>
    <w:rsid w:val="00123FDF"/>
    <w:rsid w:val="00123FF6"/>
    <w:rsid w:val="0012402C"/>
    <w:rsid w:val="0012408D"/>
    <w:rsid w:val="0012417F"/>
    <w:rsid w:val="00124199"/>
    <w:rsid w:val="0012429B"/>
    <w:rsid w:val="00124412"/>
    <w:rsid w:val="0012443E"/>
    <w:rsid w:val="0012456A"/>
    <w:rsid w:val="001245A3"/>
    <w:rsid w:val="001245F4"/>
    <w:rsid w:val="001245FD"/>
    <w:rsid w:val="0012460E"/>
    <w:rsid w:val="0012471D"/>
    <w:rsid w:val="001247CC"/>
    <w:rsid w:val="001247E4"/>
    <w:rsid w:val="001247FA"/>
    <w:rsid w:val="0012485E"/>
    <w:rsid w:val="00124870"/>
    <w:rsid w:val="001248DB"/>
    <w:rsid w:val="001248FA"/>
    <w:rsid w:val="00124935"/>
    <w:rsid w:val="00124946"/>
    <w:rsid w:val="00124953"/>
    <w:rsid w:val="00124965"/>
    <w:rsid w:val="001249CC"/>
    <w:rsid w:val="00124A34"/>
    <w:rsid w:val="00124A71"/>
    <w:rsid w:val="00124A9C"/>
    <w:rsid w:val="00124AB6"/>
    <w:rsid w:val="00124AB7"/>
    <w:rsid w:val="00124C3E"/>
    <w:rsid w:val="00124CC3"/>
    <w:rsid w:val="00124D99"/>
    <w:rsid w:val="00124DBB"/>
    <w:rsid w:val="00124DD0"/>
    <w:rsid w:val="00124DD5"/>
    <w:rsid w:val="00124E41"/>
    <w:rsid w:val="00124E7F"/>
    <w:rsid w:val="00124EF8"/>
    <w:rsid w:val="00124F8A"/>
    <w:rsid w:val="00124FB9"/>
    <w:rsid w:val="00124FFE"/>
    <w:rsid w:val="001250A0"/>
    <w:rsid w:val="001250BC"/>
    <w:rsid w:val="00125169"/>
    <w:rsid w:val="0012516D"/>
    <w:rsid w:val="001251BD"/>
    <w:rsid w:val="00125219"/>
    <w:rsid w:val="00125284"/>
    <w:rsid w:val="001252D3"/>
    <w:rsid w:val="00125379"/>
    <w:rsid w:val="0012537E"/>
    <w:rsid w:val="00125385"/>
    <w:rsid w:val="0012538E"/>
    <w:rsid w:val="001253E5"/>
    <w:rsid w:val="00125589"/>
    <w:rsid w:val="001255F2"/>
    <w:rsid w:val="00125605"/>
    <w:rsid w:val="00125612"/>
    <w:rsid w:val="001256C9"/>
    <w:rsid w:val="00125752"/>
    <w:rsid w:val="0012590D"/>
    <w:rsid w:val="0012595F"/>
    <w:rsid w:val="00125965"/>
    <w:rsid w:val="00125995"/>
    <w:rsid w:val="001259C9"/>
    <w:rsid w:val="00125A29"/>
    <w:rsid w:val="00125A35"/>
    <w:rsid w:val="00125A80"/>
    <w:rsid w:val="00125AEA"/>
    <w:rsid w:val="00125B16"/>
    <w:rsid w:val="00125B20"/>
    <w:rsid w:val="00125B43"/>
    <w:rsid w:val="00125BA0"/>
    <w:rsid w:val="00125C03"/>
    <w:rsid w:val="00125CDF"/>
    <w:rsid w:val="00125CF7"/>
    <w:rsid w:val="00125D40"/>
    <w:rsid w:val="00125D65"/>
    <w:rsid w:val="00125DE6"/>
    <w:rsid w:val="00125E2F"/>
    <w:rsid w:val="00125E4A"/>
    <w:rsid w:val="00125E9F"/>
    <w:rsid w:val="00125F5F"/>
    <w:rsid w:val="00125F77"/>
    <w:rsid w:val="00125F9F"/>
    <w:rsid w:val="00125FC9"/>
    <w:rsid w:val="00125FFE"/>
    <w:rsid w:val="001260DA"/>
    <w:rsid w:val="00126113"/>
    <w:rsid w:val="00126134"/>
    <w:rsid w:val="00126152"/>
    <w:rsid w:val="00126174"/>
    <w:rsid w:val="00126178"/>
    <w:rsid w:val="00126191"/>
    <w:rsid w:val="001261EA"/>
    <w:rsid w:val="001261F8"/>
    <w:rsid w:val="001262B7"/>
    <w:rsid w:val="001262CD"/>
    <w:rsid w:val="0012631C"/>
    <w:rsid w:val="00126343"/>
    <w:rsid w:val="00126350"/>
    <w:rsid w:val="0012636A"/>
    <w:rsid w:val="00126374"/>
    <w:rsid w:val="0012637A"/>
    <w:rsid w:val="00126402"/>
    <w:rsid w:val="00126409"/>
    <w:rsid w:val="00126423"/>
    <w:rsid w:val="001264EF"/>
    <w:rsid w:val="0012650D"/>
    <w:rsid w:val="00126525"/>
    <w:rsid w:val="0012652D"/>
    <w:rsid w:val="00126549"/>
    <w:rsid w:val="00126614"/>
    <w:rsid w:val="00126648"/>
    <w:rsid w:val="00126660"/>
    <w:rsid w:val="00126685"/>
    <w:rsid w:val="001266C4"/>
    <w:rsid w:val="00126745"/>
    <w:rsid w:val="001267B4"/>
    <w:rsid w:val="0012683C"/>
    <w:rsid w:val="0012684A"/>
    <w:rsid w:val="00126866"/>
    <w:rsid w:val="00126880"/>
    <w:rsid w:val="001268AE"/>
    <w:rsid w:val="001268F1"/>
    <w:rsid w:val="001268F8"/>
    <w:rsid w:val="00126963"/>
    <w:rsid w:val="00126984"/>
    <w:rsid w:val="001269A2"/>
    <w:rsid w:val="001269FD"/>
    <w:rsid w:val="00126A33"/>
    <w:rsid w:val="00126A5B"/>
    <w:rsid w:val="00126A88"/>
    <w:rsid w:val="00126A98"/>
    <w:rsid w:val="00126AA7"/>
    <w:rsid w:val="00126AB2"/>
    <w:rsid w:val="00126AC4"/>
    <w:rsid w:val="00126AD0"/>
    <w:rsid w:val="00126B88"/>
    <w:rsid w:val="00126BFE"/>
    <w:rsid w:val="00126C6D"/>
    <w:rsid w:val="00126CC4"/>
    <w:rsid w:val="00126D6F"/>
    <w:rsid w:val="00126D75"/>
    <w:rsid w:val="00126DF7"/>
    <w:rsid w:val="00126E1C"/>
    <w:rsid w:val="00126E1E"/>
    <w:rsid w:val="00126E1F"/>
    <w:rsid w:val="00126E69"/>
    <w:rsid w:val="00126E7A"/>
    <w:rsid w:val="00126F31"/>
    <w:rsid w:val="0012705F"/>
    <w:rsid w:val="00127143"/>
    <w:rsid w:val="00127145"/>
    <w:rsid w:val="0012718B"/>
    <w:rsid w:val="001271A6"/>
    <w:rsid w:val="001271C2"/>
    <w:rsid w:val="001272BB"/>
    <w:rsid w:val="0012730C"/>
    <w:rsid w:val="0012731E"/>
    <w:rsid w:val="0012734C"/>
    <w:rsid w:val="0012739A"/>
    <w:rsid w:val="001273C9"/>
    <w:rsid w:val="0012742D"/>
    <w:rsid w:val="0012764B"/>
    <w:rsid w:val="0012776E"/>
    <w:rsid w:val="00127772"/>
    <w:rsid w:val="0012777B"/>
    <w:rsid w:val="00127793"/>
    <w:rsid w:val="001277BB"/>
    <w:rsid w:val="00127837"/>
    <w:rsid w:val="001278BB"/>
    <w:rsid w:val="001278DE"/>
    <w:rsid w:val="00127962"/>
    <w:rsid w:val="0012796E"/>
    <w:rsid w:val="0012798B"/>
    <w:rsid w:val="00127A45"/>
    <w:rsid w:val="00127A56"/>
    <w:rsid w:val="00127A8C"/>
    <w:rsid w:val="00127A93"/>
    <w:rsid w:val="00127AA1"/>
    <w:rsid w:val="00127AA7"/>
    <w:rsid w:val="00127ACA"/>
    <w:rsid w:val="00127AE7"/>
    <w:rsid w:val="00127B2C"/>
    <w:rsid w:val="00127B3A"/>
    <w:rsid w:val="00127B68"/>
    <w:rsid w:val="00127BC6"/>
    <w:rsid w:val="00127C10"/>
    <w:rsid w:val="00127C33"/>
    <w:rsid w:val="00127D35"/>
    <w:rsid w:val="00127DBD"/>
    <w:rsid w:val="00127E16"/>
    <w:rsid w:val="00127E72"/>
    <w:rsid w:val="00127EE8"/>
    <w:rsid w:val="00127F4D"/>
    <w:rsid w:val="00127FF1"/>
    <w:rsid w:val="0012FDB7"/>
    <w:rsid w:val="00130078"/>
    <w:rsid w:val="0013007A"/>
    <w:rsid w:val="0013009F"/>
    <w:rsid w:val="00130114"/>
    <w:rsid w:val="001301E8"/>
    <w:rsid w:val="00130218"/>
    <w:rsid w:val="00130240"/>
    <w:rsid w:val="00130297"/>
    <w:rsid w:val="001302CA"/>
    <w:rsid w:val="00130305"/>
    <w:rsid w:val="00130330"/>
    <w:rsid w:val="0013034E"/>
    <w:rsid w:val="001303C1"/>
    <w:rsid w:val="001303F2"/>
    <w:rsid w:val="00130422"/>
    <w:rsid w:val="001304D9"/>
    <w:rsid w:val="00130567"/>
    <w:rsid w:val="001305EB"/>
    <w:rsid w:val="0013063C"/>
    <w:rsid w:val="00130655"/>
    <w:rsid w:val="00130656"/>
    <w:rsid w:val="001306FE"/>
    <w:rsid w:val="001307A2"/>
    <w:rsid w:val="0013081E"/>
    <w:rsid w:val="00130830"/>
    <w:rsid w:val="001308CF"/>
    <w:rsid w:val="001308DD"/>
    <w:rsid w:val="00130A80"/>
    <w:rsid w:val="00130C07"/>
    <w:rsid w:val="00130C14"/>
    <w:rsid w:val="00130C54"/>
    <w:rsid w:val="00130C62"/>
    <w:rsid w:val="00130C63"/>
    <w:rsid w:val="00130CCF"/>
    <w:rsid w:val="00130CFB"/>
    <w:rsid w:val="00130CFF"/>
    <w:rsid w:val="00130D2E"/>
    <w:rsid w:val="00130E9A"/>
    <w:rsid w:val="00130EBD"/>
    <w:rsid w:val="00130EFB"/>
    <w:rsid w:val="00130F55"/>
    <w:rsid w:val="00131025"/>
    <w:rsid w:val="0013107A"/>
    <w:rsid w:val="0013112B"/>
    <w:rsid w:val="0013113E"/>
    <w:rsid w:val="001311B0"/>
    <w:rsid w:val="00131241"/>
    <w:rsid w:val="00131257"/>
    <w:rsid w:val="001312A4"/>
    <w:rsid w:val="001312E7"/>
    <w:rsid w:val="00131329"/>
    <w:rsid w:val="001313D0"/>
    <w:rsid w:val="00131404"/>
    <w:rsid w:val="00131411"/>
    <w:rsid w:val="001314C2"/>
    <w:rsid w:val="001314EC"/>
    <w:rsid w:val="00131574"/>
    <w:rsid w:val="00131604"/>
    <w:rsid w:val="0013164A"/>
    <w:rsid w:val="0013166C"/>
    <w:rsid w:val="001316A3"/>
    <w:rsid w:val="001316B8"/>
    <w:rsid w:val="00131710"/>
    <w:rsid w:val="0013171E"/>
    <w:rsid w:val="001317EF"/>
    <w:rsid w:val="00131808"/>
    <w:rsid w:val="0013180A"/>
    <w:rsid w:val="00131816"/>
    <w:rsid w:val="00131830"/>
    <w:rsid w:val="00131853"/>
    <w:rsid w:val="001318A4"/>
    <w:rsid w:val="001318AE"/>
    <w:rsid w:val="001318E4"/>
    <w:rsid w:val="00131951"/>
    <w:rsid w:val="00131980"/>
    <w:rsid w:val="001319D8"/>
    <w:rsid w:val="001319E9"/>
    <w:rsid w:val="00131A00"/>
    <w:rsid w:val="00131A0B"/>
    <w:rsid w:val="00131A27"/>
    <w:rsid w:val="00131A95"/>
    <w:rsid w:val="00131AFB"/>
    <w:rsid w:val="00131B6F"/>
    <w:rsid w:val="00131C3A"/>
    <w:rsid w:val="00131C45"/>
    <w:rsid w:val="00131C69"/>
    <w:rsid w:val="00131C8E"/>
    <w:rsid w:val="00131CE9"/>
    <w:rsid w:val="00131DD3"/>
    <w:rsid w:val="00131DF3"/>
    <w:rsid w:val="00131E1E"/>
    <w:rsid w:val="00131E78"/>
    <w:rsid w:val="00131EC8"/>
    <w:rsid w:val="00131EF5"/>
    <w:rsid w:val="00131F00"/>
    <w:rsid w:val="00131F31"/>
    <w:rsid w:val="00131F49"/>
    <w:rsid w:val="00131F94"/>
    <w:rsid w:val="00131FE9"/>
    <w:rsid w:val="00132093"/>
    <w:rsid w:val="00132199"/>
    <w:rsid w:val="00132247"/>
    <w:rsid w:val="00132305"/>
    <w:rsid w:val="00132331"/>
    <w:rsid w:val="0013233B"/>
    <w:rsid w:val="00132358"/>
    <w:rsid w:val="0013240D"/>
    <w:rsid w:val="00132413"/>
    <w:rsid w:val="00132442"/>
    <w:rsid w:val="001324A9"/>
    <w:rsid w:val="0013256C"/>
    <w:rsid w:val="00132595"/>
    <w:rsid w:val="001325E1"/>
    <w:rsid w:val="001325F9"/>
    <w:rsid w:val="00132699"/>
    <w:rsid w:val="001326AC"/>
    <w:rsid w:val="001326EC"/>
    <w:rsid w:val="00132721"/>
    <w:rsid w:val="00132772"/>
    <w:rsid w:val="0013277A"/>
    <w:rsid w:val="001327E0"/>
    <w:rsid w:val="00132810"/>
    <w:rsid w:val="00132844"/>
    <w:rsid w:val="0013284A"/>
    <w:rsid w:val="001328D2"/>
    <w:rsid w:val="00132909"/>
    <w:rsid w:val="001329EF"/>
    <w:rsid w:val="00132A02"/>
    <w:rsid w:val="00132A6C"/>
    <w:rsid w:val="00132AA3"/>
    <w:rsid w:val="00132AF1"/>
    <w:rsid w:val="00132B10"/>
    <w:rsid w:val="00132BFB"/>
    <w:rsid w:val="00132C0B"/>
    <w:rsid w:val="00132C45"/>
    <w:rsid w:val="00132C51"/>
    <w:rsid w:val="00132CD7"/>
    <w:rsid w:val="00132CDD"/>
    <w:rsid w:val="00132D41"/>
    <w:rsid w:val="00132DB3"/>
    <w:rsid w:val="00132DFB"/>
    <w:rsid w:val="00132E01"/>
    <w:rsid w:val="00132E26"/>
    <w:rsid w:val="00132E37"/>
    <w:rsid w:val="00132E68"/>
    <w:rsid w:val="00132E80"/>
    <w:rsid w:val="00132EDB"/>
    <w:rsid w:val="00132F7C"/>
    <w:rsid w:val="001330D9"/>
    <w:rsid w:val="001331A9"/>
    <w:rsid w:val="001331D4"/>
    <w:rsid w:val="00133279"/>
    <w:rsid w:val="0013329B"/>
    <w:rsid w:val="001332E9"/>
    <w:rsid w:val="00133378"/>
    <w:rsid w:val="00133381"/>
    <w:rsid w:val="00133388"/>
    <w:rsid w:val="001333A3"/>
    <w:rsid w:val="001333CB"/>
    <w:rsid w:val="0013341B"/>
    <w:rsid w:val="0013343F"/>
    <w:rsid w:val="001334C6"/>
    <w:rsid w:val="001334E2"/>
    <w:rsid w:val="00133529"/>
    <w:rsid w:val="0013354D"/>
    <w:rsid w:val="0013354F"/>
    <w:rsid w:val="00133591"/>
    <w:rsid w:val="001335E6"/>
    <w:rsid w:val="001335FB"/>
    <w:rsid w:val="00133709"/>
    <w:rsid w:val="00133762"/>
    <w:rsid w:val="001337C8"/>
    <w:rsid w:val="0013382A"/>
    <w:rsid w:val="00133844"/>
    <w:rsid w:val="00133853"/>
    <w:rsid w:val="00133883"/>
    <w:rsid w:val="001338A5"/>
    <w:rsid w:val="001338E3"/>
    <w:rsid w:val="00133929"/>
    <w:rsid w:val="0013399B"/>
    <w:rsid w:val="0013399D"/>
    <w:rsid w:val="00133ABE"/>
    <w:rsid w:val="00133AFA"/>
    <w:rsid w:val="00133B14"/>
    <w:rsid w:val="00133B8C"/>
    <w:rsid w:val="00133BF9"/>
    <w:rsid w:val="00133CD6"/>
    <w:rsid w:val="00133D60"/>
    <w:rsid w:val="00133D79"/>
    <w:rsid w:val="00133DBA"/>
    <w:rsid w:val="00133DFB"/>
    <w:rsid w:val="00133E39"/>
    <w:rsid w:val="00133F13"/>
    <w:rsid w:val="00133F17"/>
    <w:rsid w:val="00133F75"/>
    <w:rsid w:val="00133F86"/>
    <w:rsid w:val="00134067"/>
    <w:rsid w:val="0013409F"/>
    <w:rsid w:val="001340A4"/>
    <w:rsid w:val="001340ED"/>
    <w:rsid w:val="0013415C"/>
    <w:rsid w:val="001341E4"/>
    <w:rsid w:val="001341EF"/>
    <w:rsid w:val="001341F8"/>
    <w:rsid w:val="0013422D"/>
    <w:rsid w:val="00134246"/>
    <w:rsid w:val="0013427E"/>
    <w:rsid w:val="001342D9"/>
    <w:rsid w:val="001342E1"/>
    <w:rsid w:val="00134338"/>
    <w:rsid w:val="00134431"/>
    <w:rsid w:val="00134441"/>
    <w:rsid w:val="00134455"/>
    <w:rsid w:val="00134488"/>
    <w:rsid w:val="0013449E"/>
    <w:rsid w:val="001344B6"/>
    <w:rsid w:val="0013451B"/>
    <w:rsid w:val="0013453F"/>
    <w:rsid w:val="0013455E"/>
    <w:rsid w:val="00134565"/>
    <w:rsid w:val="001345E4"/>
    <w:rsid w:val="001345FF"/>
    <w:rsid w:val="00134618"/>
    <w:rsid w:val="00134647"/>
    <w:rsid w:val="0013464E"/>
    <w:rsid w:val="001347EB"/>
    <w:rsid w:val="00134880"/>
    <w:rsid w:val="001348B8"/>
    <w:rsid w:val="00134975"/>
    <w:rsid w:val="001349E4"/>
    <w:rsid w:val="001349EA"/>
    <w:rsid w:val="00134A01"/>
    <w:rsid w:val="00134A11"/>
    <w:rsid w:val="00134A58"/>
    <w:rsid w:val="00134AF2"/>
    <w:rsid w:val="00134B0D"/>
    <w:rsid w:val="00134B2F"/>
    <w:rsid w:val="00134B6D"/>
    <w:rsid w:val="00134B86"/>
    <w:rsid w:val="00134B97"/>
    <w:rsid w:val="00134BB6"/>
    <w:rsid w:val="00134BB7"/>
    <w:rsid w:val="00134BF7"/>
    <w:rsid w:val="00134C1A"/>
    <w:rsid w:val="00134C2C"/>
    <w:rsid w:val="00134CA8"/>
    <w:rsid w:val="00134CB7"/>
    <w:rsid w:val="00134CCF"/>
    <w:rsid w:val="00134CFE"/>
    <w:rsid w:val="00134D3B"/>
    <w:rsid w:val="00134D81"/>
    <w:rsid w:val="00134DD4"/>
    <w:rsid w:val="00134F0B"/>
    <w:rsid w:val="00134F48"/>
    <w:rsid w:val="00134FC1"/>
    <w:rsid w:val="00134FE1"/>
    <w:rsid w:val="00134FFD"/>
    <w:rsid w:val="001350AE"/>
    <w:rsid w:val="001350F0"/>
    <w:rsid w:val="001350F1"/>
    <w:rsid w:val="001350FD"/>
    <w:rsid w:val="0013513E"/>
    <w:rsid w:val="0013517D"/>
    <w:rsid w:val="00135191"/>
    <w:rsid w:val="001351E3"/>
    <w:rsid w:val="00135245"/>
    <w:rsid w:val="001352A9"/>
    <w:rsid w:val="001352C7"/>
    <w:rsid w:val="00135361"/>
    <w:rsid w:val="001353AB"/>
    <w:rsid w:val="0013540A"/>
    <w:rsid w:val="00135431"/>
    <w:rsid w:val="00135473"/>
    <w:rsid w:val="0013555F"/>
    <w:rsid w:val="00135564"/>
    <w:rsid w:val="0013562E"/>
    <w:rsid w:val="00135647"/>
    <w:rsid w:val="00135660"/>
    <w:rsid w:val="0013566F"/>
    <w:rsid w:val="0013568A"/>
    <w:rsid w:val="001356A8"/>
    <w:rsid w:val="001356D1"/>
    <w:rsid w:val="001356EF"/>
    <w:rsid w:val="00135714"/>
    <w:rsid w:val="00135734"/>
    <w:rsid w:val="00135735"/>
    <w:rsid w:val="00135764"/>
    <w:rsid w:val="00135797"/>
    <w:rsid w:val="001357B1"/>
    <w:rsid w:val="001357B4"/>
    <w:rsid w:val="0013583A"/>
    <w:rsid w:val="0013596F"/>
    <w:rsid w:val="001359E1"/>
    <w:rsid w:val="00135A7B"/>
    <w:rsid w:val="00135B1C"/>
    <w:rsid w:val="00135B54"/>
    <w:rsid w:val="00135B96"/>
    <w:rsid w:val="00135BEB"/>
    <w:rsid w:val="00135C11"/>
    <w:rsid w:val="00135C29"/>
    <w:rsid w:val="00135C5A"/>
    <w:rsid w:val="00135C8C"/>
    <w:rsid w:val="00135CE3"/>
    <w:rsid w:val="00135D06"/>
    <w:rsid w:val="00135D3B"/>
    <w:rsid w:val="00135E14"/>
    <w:rsid w:val="00135E19"/>
    <w:rsid w:val="00135E4B"/>
    <w:rsid w:val="00135EA7"/>
    <w:rsid w:val="00135F53"/>
    <w:rsid w:val="00135F6B"/>
    <w:rsid w:val="00135F8D"/>
    <w:rsid w:val="00135FAA"/>
    <w:rsid w:val="00135FAC"/>
    <w:rsid w:val="00135FD2"/>
    <w:rsid w:val="00136026"/>
    <w:rsid w:val="00136116"/>
    <w:rsid w:val="00136132"/>
    <w:rsid w:val="00136197"/>
    <w:rsid w:val="001361EA"/>
    <w:rsid w:val="0013627E"/>
    <w:rsid w:val="0013632C"/>
    <w:rsid w:val="0013632D"/>
    <w:rsid w:val="00136338"/>
    <w:rsid w:val="00136456"/>
    <w:rsid w:val="0013646F"/>
    <w:rsid w:val="00136497"/>
    <w:rsid w:val="00136571"/>
    <w:rsid w:val="0013665A"/>
    <w:rsid w:val="00136672"/>
    <w:rsid w:val="0013667B"/>
    <w:rsid w:val="0013668C"/>
    <w:rsid w:val="001366A0"/>
    <w:rsid w:val="001366CD"/>
    <w:rsid w:val="001366E9"/>
    <w:rsid w:val="0013674B"/>
    <w:rsid w:val="00136775"/>
    <w:rsid w:val="001367B8"/>
    <w:rsid w:val="00136844"/>
    <w:rsid w:val="0013685B"/>
    <w:rsid w:val="0013685D"/>
    <w:rsid w:val="001368BA"/>
    <w:rsid w:val="001368C0"/>
    <w:rsid w:val="001368F3"/>
    <w:rsid w:val="00136910"/>
    <w:rsid w:val="00136940"/>
    <w:rsid w:val="00136941"/>
    <w:rsid w:val="0013698B"/>
    <w:rsid w:val="0013699D"/>
    <w:rsid w:val="001369D2"/>
    <w:rsid w:val="00136A44"/>
    <w:rsid w:val="00136A60"/>
    <w:rsid w:val="00136AA5"/>
    <w:rsid w:val="00136AC4"/>
    <w:rsid w:val="00136BA3"/>
    <w:rsid w:val="00136C11"/>
    <w:rsid w:val="00136C5A"/>
    <w:rsid w:val="00136C99"/>
    <w:rsid w:val="00136CE7"/>
    <w:rsid w:val="00136D13"/>
    <w:rsid w:val="00136D4F"/>
    <w:rsid w:val="00136D5B"/>
    <w:rsid w:val="00136E6E"/>
    <w:rsid w:val="00136E8B"/>
    <w:rsid w:val="00136F09"/>
    <w:rsid w:val="00136FDF"/>
    <w:rsid w:val="00136FE2"/>
    <w:rsid w:val="00137082"/>
    <w:rsid w:val="0013709B"/>
    <w:rsid w:val="001370DA"/>
    <w:rsid w:val="00137165"/>
    <w:rsid w:val="00137248"/>
    <w:rsid w:val="001372D9"/>
    <w:rsid w:val="001372DA"/>
    <w:rsid w:val="0013737C"/>
    <w:rsid w:val="0013739C"/>
    <w:rsid w:val="001373A1"/>
    <w:rsid w:val="00137412"/>
    <w:rsid w:val="00137592"/>
    <w:rsid w:val="001375CA"/>
    <w:rsid w:val="001375CD"/>
    <w:rsid w:val="001375DF"/>
    <w:rsid w:val="001376A2"/>
    <w:rsid w:val="00137753"/>
    <w:rsid w:val="0013784B"/>
    <w:rsid w:val="0013791D"/>
    <w:rsid w:val="0013794E"/>
    <w:rsid w:val="0013797D"/>
    <w:rsid w:val="00137A32"/>
    <w:rsid w:val="00137A66"/>
    <w:rsid w:val="00137A80"/>
    <w:rsid w:val="00137BF5"/>
    <w:rsid w:val="00137CCA"/>
    <w:rsid w:val="00137D44"/>
    <w:rsid w:val="00137DB5"/>
    <w:rsid w:val="00137E19"/>
    <w:rsid w:val="00137E38"/>
    <w:rsid w:val="00137E6D"/>
    <w:rsid w:val="00137E78"/>
    <w:rsid w:val="00137EB6"/>
    <w:rsid w:val="00137EBC"/>
    <w:rsid w:val="00137EEE"/>
    <w:rsid w:val="00137F09"/>
    <w:rsid w:val="00137F16"/>
    <w:rsid w:val="00140026"/>
    <w:rsid w:val="00140048"/>
    <w:rsid w:val="00140063"/>
    <w:rsid w:val="00140068"/>
    <w:rsid w:val="00140108"/>
    <w:rsid w:val="0014010E"/>
    <w:rsid w:val="00140170"/>
    <w:rsid w:val="00140174"/>
    <w:rsid w:val="001401CF"/>
    <w:rsid w:val="001401D7"/>
    <w:rsid w:val="001402AD"/>
    <w:rsid w:val="001402C2"/>
    <w:rsid w:val="001402C9"/>
    <w:rsid w:val="001402D4"/>
    <w:rsid w:val="00140399"/>
    <w:rsid w:val="001403B6"/>
    <w:rsid w:val="001403F4"/>
    <w:rsid w:val="00140495"/>
    <w:rsid w:val="00140537"/>
    <w:rsid w:val="001405C0"/>
    <w:rsid w:val="00140606"/>
    <w:rsid w:val="00140688"/>
    <w:rsid w:val="001406D5"/>
    <w:rsid w:val="001406E0"/>
    <w:rsid w:val="0014071B"/>
    <w:rsid w:val="0014076C"/>
    <w:rsid w:val="0014078F"/>
    <w:rsid w:val="001408BA"/>
    <w:rsid w:val="001408C9"/>
    <w:rsid w:val="00140983"/>
    <w:rsid w:val="001409B2"/>
    <w:rsid w:val="001409C4"/>
    <w:rsid w:val="001409D3"/>
    <w:rsid w:val="00140A95"/>
    <w:rsid w:val="00140ABA"/>
    <w:rsid w:val="00140AFF"/>
    <w:rsid w:val="00140B99"/>
    <w:rsid w:val="00140BAF"/>
    <w:rsid w:val="00140BD9"/>
    <w:rsid w:val="00140C00"/>
    <w:rsid w:val="00140C27"/>
    <w:rsid w:val="00140C57"/>
    <w:rsid w:val="00140C9D"/>
    <w:rsid w:val="00140CF6"/>
    <w:rsid w:val="00140D17"/>
    <w:rsid w:val="00140D56"/>
    <w:rsid w:val="00140D5B"/>
    <w:rsid w:val="00140D8F"/>
    <w:rsid w:val="00140DD2"/>
    <w:rsid w:val="00140E3A"/>
    <w:rsid w:val="00140E46"/>
    <w:rsid w:val="00140E8D"/>
    <w:rsid w:val="00140E8F"/>
    <w:rsid w:val="00140F0A"/>
    <w:rsid w:val="00140F0D"/>
    <w:rsid w:val="00140F2F"/>
    <w:rsid w:val="00140F3E"/>
    <w:rsid w:val="00140F62"/>
    <w:rsid w:val="00140F78"/>
    <w:rsid w:val="00140FE2"/>
    <w:rsid w:val="00140FE4"/>
    <w:rsid w:val="0014100A"/>
    <w:rsid w:val="0014100C"/>
    <w:rsid w:val="00141045"/>
    <w:rsid w:val="00141081"/>
    <w:rsid w:val="00141082"/>
    <w:rsid w:val="0014111B"/>
    <w:rsid w:val="0014114E"/>
    <w:rsid w:val="0014117B"/>
    <w:rsid w:val="00141186"/>
    <w:rsid w:val="001411A8"/>
    <w:rsid w:val="001411CD"/>
    <w:rsid w:val="0014121D"/>
    <w:rsid w:val="0014125B"/>
    <w:rsid w:val="001413BB"/>
    <w:rsid w:val="001413DB"/>
    <w:rsid w:val="0014152D"/>
    <w:rsid w:val="001415CD"/>
    <w:rsid w:val="0014169E"/>
    <w:rsid w:val="00141704"/>
    <w:rsid w:val="0014178C"/>
    <w:rsid w:val="001417D5"/>
    <w:rsid w:val="001417DD"/>
    <w:rsid w:val="0014189A"/>
    <w:rsid w:val="001418F0"/>
    <w:rsid w:val="00141965"/>
    <w:rsid w:val="00141A0D"/>
    <w:rsid w:val="00141A24"/>
    <w:rsid w:val="00141A50"/>
    <w:rsid w:val="00141AA1"/>
    <w:rsid w:val="00141AC3"/>
    <w:rsid w:val="00141B12"/>
    <w:rsid w:val="00141B27"/>
    <w:rsid w:val="00141B29"/>
    <w:rsid w:val="00141B43"/>
    <w:rsid w:val="00141BA7"/>
    <w:rsid w:val="00141BCE"/>
    <w:rsid w:val="00141C23"/>
    <w:rsid w:val="00141C3E"/>
    <w:rsid w:val="00141C5E"/>
    <w:rsid w:val="00141C60"/>
    <w:rsid w:val="00141C9F"/>
    <w:rsid w:val="00141CA3"/>
    <w:rsid w:val="00141CFE"/>
    <w:rsid w:val="00141D06"/>
    <w:rsid w:val="00141D5B"/>
    <w:rsid w:val="00141D74"/>
    <w:rsid w:val="00141D75"/>
    <w:rsid w:val="00141D9B"/>
    <w:rsid w:val="00141E05"/>
    <w:rsid w:val="00141E0A"/>
    <w:rsid w:val="00141E8E"/>
    <w:rsid w:val="00141EDE"/>
    <w:rsid w:val="00141F4B"/>
    <w:rsid w:val="00141F76"/>
    <w:rsid w:val="0014210A"/>
    <w:rsid w:val="00142125"/>
    <w:rsid w:val="00142301"/>
    <w:rsid w:val="0014232C"/>
    <w:rsid w:val="00142350"/>
    <w:rsid w:val="001423E9"/>
    <w:rsid w:val="0014241F"/>
    <w:rsid w:val="00142438"/>
    <w:rsid w:val="00142479"/>
    <w:rsid w:val="001424D2"/>
    <w:rsid w:val="00142527"/>
    <w:rsid w:val="00142576"/>
    <w:rsid w:val="001425BF"/>
    <w:rsid w:val="0014260B"/>
    <w:rsid w:val="00142721"/>
    <w:rsid w:val="0014272D"/>
    <w:rsid w:val="00142770"/>
    <w:rsid w:val="00142793"/>
    <w:rsid w:val="001427A0"/>
    <w:rsid w:val="001427D3"/>
    <w:rsid w:val="001427EC"/>
    <w:rsid w:val="00142890"/>
    <w:rsid w:val="001428A6"/>
    <w:rsid w:val="001428CF"/>
    <w:rsid w:val="0014299B"/>
    <w:rsid w:val="001429AC"/>
    <w:rsid w:val="00142A67"/>
    <w:rsid w:val="00142A71"/>
    <w:rsid w:val="00142AAC"/>
    <w:rsid w:val="00142B12"/>
    <w:rsid w:val="00142B19"/>
    <w:rsid w:val="00142B57"/>
    <w:rsid w:val="00142B79"/>
    <w:rsid w:val="00142BB3"/>
    <w:rsid w:val="00142C34"/>
    <w:rsid w:val="00142D19"/>
    <w:rsid w:val="00142D85"/>
    <w:rsid w:val="00142E1E"/>
    <w:rsid w:val="00142E45"/>
    <w:rsid w:val="00142E65"/>
    <w:rsid w:val="00142EC0"/>
    <w:rsid w:val="00142EF6"/>
    <w:rsid w:val="00142F87"/>
    <w:rsid w:val="00142F92"/>
    <w:rsid w:val="00142F98"/>
    <w:rsid w:val="00142FDA"/>
    <w:rsid w:val="00142FFA"/>
    <w:rsid w:val="00143070"/>
    <w:rsid w:val="001430A0"/>
    <w:rsid w:val="00143195"/>
    <w:rsid w:val="001431B2"/>
    <w:rsid w:val="001431DF"/>
    <w:rsid w:val="00143236"/>
    <w:rsid w:val="0014327D"/>
    <w:rsid w:val="001432D1"/>
    <w:rsid w:val="001432F0"/>
    <w:rsid w:val="0014336B"/>
    <w:rsid w:val="0014337E"/>
    <w:rsid w:val="001433A7"/>
    <w:rsid w:val="001433B0"/>
    <w:rsid w:val="001433C6"/>
    <w:rsid w:val="00143454"/>
    <w:rsid w:val="0014350A"/>
    <w:rsid w:val="001435F3"/>
    <w:rsid w:val="00143605"/>
    <w:rsid w:val="0014362E"/>
    <w:rsid w:val="001436E6"/>
    <w:rsid w:val="001437D9"/>
    <w:rsid w:val="00143800"/>
    <w:rsid w:val="0014380B"/>
    <w:rsid w:val="00143844"/>
    <w:rsid w:val="001438FE"/>
    <w:rsid w:val="00143903"/>
    <w:rsid w:val="00143984"/>
    <w:rsid w:val="001439D6"/>
    <w:rsid w:val="00143A3A"/>
    <w:rsid w:val="00143A40"/>
    <w:rsid w:val="00143A6B"/>
    <w:rsid w:val="00143AD1"/>
    <w:rsid w:val="00143B54"/>
    <w:rsid w:val="00143BBA"/>
    <w:rsid w:val="00143CD3"/>
    <w:rsid w:val="00143CE0"/>
    <w:rsid w:val="00143D77"/>
    <w:rsid w:val="00143DC2"/>
    <w:rsid w:val="00143DC8"/>
    <w:rsid w:val="00143E29"/>
    <w:rsid w:val="00143E3F"/>
    <w:rsid w:val="00143EB6"/>
    <w:rsid w:val="00143EC3"/>
    <w:rsid w:val="00143EDA"/>
    <w:rsid w:val="00143F22"/>
    <w:rsid w:val="00143FBA"/>
    <w:rsid w:val="00144183"/>
    <w:rsid w:val="001441E0"/>
    <w:rsid w:val="001442E1"/>
    <w:rsid w:val="00144347"/>
    <w:rsid w:val="00144362"/>
    <w:rsid w:val="00144391"/>
    <w:rsid w:val="0014447C"/>
    <w:rsid w:val="0014450F"/>
    <w:rsid w:val="0014453E"/>
    <w:rsid w:val="00144559"/>
    <w:rsid w:val="00144683"/>
    <w:rsid w:val="00144687"/>
    <w:rsid w:val="0014468D"/>
    <w:rsid w:val="0014469E"/>
    <w:rsid w:val="001446CE"/>
    <w:rsid w:val="001446DE"/>
    <w:rsid w:val="00144701"/>
    <w:rsid w:val="0014475D"/>
    <w:rsid w:val="00144774"/>
    <w:rsid w:val="0014478F"/>
    <w:rsid w:val="001448D1"/>
    <w:rsid w:val="00144933"/>
    <w:rsid w:val="0014493B"/>
    <w:rsid w:val="00144972"/>
    <w:rsid w:val="001449A6"/>
    <w:rsid w:val="001449FF"/>
    <w:rsid w:val="00144A73"/>
    <w:rsid w:val="00144ADA"/>
    <w:rsid w:val="00144AEB"/>
    <w:rsid w:val="00144B87"/>
    <w:rsid w:val="00144BB3"/>
    <w:rsid w:val="00144C22"/>
    <w:rsid w:val="00144C26"/>
    <w:rsid w:val="00144C47"/>
    <w:rsid w:val="00144C9D"/>
    <w:rsid w:val="00144CA7"/>
    <w:rsid w:val="00144CDA"/>
    <w:rsid w:val="00144CFA"/>
    <w:rsid w:val="00144D0C"/>
    <w:rsid w:val="00144DAD"/>
    <w:rsid w:val="00144DB5"/>
    <w:rsid w:val="00144DFB"/>
    <w:rsid w:val="00144E0E"/>
    <w:rsid w:val="00144F6A"/>
    <w:rsid w:val="00144FC3"/>
    <w:rsid w:val="00145056"/>
    <w:rsid w:val="00145086"/>
    <w:rsid w:val="00145139"/>
    <w:rsid w:val="0014523A"/>
    <w:rsid w:val="00145248"/>
    <w:rsid w:val="0014525F"/>
    <w:rsid w:val="00145279"/>
    <w:rsid w:val="001452B3"/>
    <w:rsid w:val="001452BB"/>
    <w:rsid w:val="00145308"/>
    <w:rsid w:val="00145356"/>
    <w:rsid w:val="0014541C"/>
    <w:rsid w:val="00145421"/>
    <w:rsid w:val="00145497"/>
    <w:rsid w:val="00145533"/>
    <w:rsid w:val="001455F4"/>
    <w:rsid w:val="00145602"/>
    <w:rsid w:val="0014561C"/>
    <w:rsid w:val="0014562C"/>
    <w:rsid w:val="001456D4"/>
    <w:rsid w:val="001458D5"/>
    <w:rsid w:val="00145966"/>
    <w:rsid w:val="00145973"/>
    <w:rsid w:val="0014598B"/>
    <w:rsid w:val="00145994"/>
    <w:rsid w:val="0014599A"/>
    <w:rsid w:val="001459FB"/>
    <w:rsid w:val="00145A26"/>
    <w:rsid w:val="00145A4B"/>
    <w:rsid w:val="00145AB2"/>
    <w:rsid w:val="00145B62"/>
    <w:rsid w:val="00145B8F"/>
    <w:rsid w:val="00145BBB"/>
    <w:rsid w:val="00145CC7"/>
    <w:rsid w:val="00145D38"/>
    <w:rsid w:val="00145E0D"/>
    <w:rsid w:val="00145E1F"/>
    <w:rsid w:val="00145E59"/>
    <w:rsid w:val="00145EF3"/>
    <w:rsid w:val="00145F29"/>
    <w:rsid w:val="00145F5C"/>
    <w:rsid w:val="00145FA0"/>
    <w:rsid w:val="0014600E"/>
    <w:rsid w:val="0014604D"/>
    <w:rsid w:val="00146061"/>
    <w:rsid w:val="00146120"/>
    <w:rsid w:val="0014612B"/>
    <w:rsid w:val="00146135"/>
    <w:rsid w:val="001461F0"/>
    <w:rsid w:val="0014622F"/>
    <w:rsid w:val="00146246"/>
    <w:rsid w:val="0014628B"/>
    <w:rsid w:val="0014628F"/>
    <w:rsid w:val="001462A0"/>
    <w:rsid w:val="001462FA"/>
    <w:rsid w:val="00146319"/>
    <w:rsid w:val="0014639B"/>
    <w:rsid w:val="001463C2"/>
    <w:rsid w:val="00146414"/>
    <w:rsid w:val="0014643A"/>
    <w:rsid w:val="00146459"/>
    <w:rsid w:val="001465EE"/>
    <w:rsid w:val="00146622"/>
    <w:rsid w:val="0014663F"/>
    <w:rsid w:val="00146765"/>
    <w:rsid w:val="001467C8"/>
    <w:rsid w:val="001467F6"/>
    <w:rsid w:val="001468C2"/>
    <w:rsid w:val="0014696C"/>
    <w:rsid w:val="001469A4"/>
    <w:rsid w:val="001469B4"/>
    <w:rsid w:val="001469CB"/>
    <w:rsid w:val="001469CD"/>
    <w:rsid w:val="00146A0C"/>
    <w:rsid w:val="00146A2B"/>
    <w:rsid w:val="00146A2C"/>
    <w:rsid w:val="00146A95"/>
    <w:rsid w:val="00146B0C"/>
    <w:rsid w:val="00146B5B"/>
    <w:rsid w:val="00146B7A"/>
    <w:rsid w:val="00146B9B"/>
    <w:rsid w:val="00146BD1"/>
    <w:rsid w:val="00146BD3"/>
    <w:rsid w:val="00146C36"/>
    <w:rsid w:val="00146C75"/>
    <w:rsid w:val="00146C76"/>
    <w:rsid w:val="00146D53"/>
    <w:rsid w:val="00146DA8"/>
    <w:rsid w:val="00146E1A"/>
    <w:rsid w:val="00146E5C"/>
    <w:rsid w:val="00146F4B"/>
    <w:rsid w:val="00146F7A"/>
    <w:rsid w:val="00146F99"/>
    <w:rsid w:val="00146F9C"/>
    <w:rsid w:val="00146FD6"/>
    <w:rsid w:val="00146FE8"/>
    <w:rsid w:val="001470EE"/>
    <w:rsid w:val="00147102"/>
    <w:rsid w:val="00147293"/>
    <w:rsid w:val="001472A8"/>
    <w:rsid w:val="001472B3"/>
    <w:rsid w:val="001472EF"/>
    <w:rsid w:val="00147374"/>
    <w:rsid w:val="00147385"/>
    <w:rsid w:val="0014745A"/>
    <w:rsid w:val="0014746E"/>
    <w:rsid w:val="001474CA"/>
    <w:rsid w:val="0014752A"/>
    <w:rsid w:val="00147544"/>
    <w:rsid w:val="00147548"/>
    <w:rsid w:val="001475AA"/>
    <w:rsid w:val="001475C7"/>
    <w:rsid w:val="00147614"/>
    <w:rsid w:val="00147621"/>
    <w:rsid w:val="0014762C"/>
    <w:rsid w:val="00147636"/>
    <w:rsid w:val="0014763C"/>
    <w:rsid w:val="00147640"/>
    <w:rsid w:val="0014765F"/>
    <w:rsid w:val="00147684"/>
    <w:rsid w:val="0014770D"/>
    <w:rsid w:val="00147788"/>
    <w:rsid w:val="001477B0"/>
    <w:rsid w:val="001477C2"/>
    <w:rsid w:val="001477CA"/>
    <w:rsid w:val="001477D5"/>
    <w:rsid w:val="001477F6"/>
    <w:rsid w:val="00147838"/>
    <w:rsid w:val="00147844"/>
    <w:rsid w:val="00147882"/>
    <w:rsid w:val="00147954"/>
    <w:rsid w:val="00147972"/>
    <w:rsid w:val="00147989"/>
    <w:rsid w:val="001479DD"/>
    <w:rsid w:val="001479ED"/>
    <w:rsid w:val="001479F0"/>
    <w:rsid w:val="00147A78"/>
    <w:rsid w:val="00147AA9"/>
    <w:rsid w:val="00147B3C"/>
    <w:rsid w:val="00147BA6"/>
    <w:rsid w:val="00147C71"/>
    <w:rsid w:val="00147CC6"/>
    <w:rsid w:val="00147D30"/>
    <w:rsid w:val="00147D48"/>
    <w:rsid w:val="00147DBD"/>
    <w:rsid w:val="00147DBF"/>
    <w:rsid w:val="00147E09"/>
    <w:rsid w:val="00147E86"/>
    <w:rsid w:val="00147F54"/>
    <w:rsid w:val="00147FDF"/>
    <w:rsid w:val="0015000A"/>
    <w:rsid w:val="00150065"/>
    <w:rsid w:val="0015009C"/>
    <w:rsid w:val="00150130"/>
    <w:rsid w:val="00150165"/>
    <w:rsid w:val="0015017B"/>
    <w:rsid w:val="001501EB"/>
    <w:rsid w:val="001501F9"/>
    <w:rsid w:val="0015024B"/>
    <w:rsid w:val="0015025B"/>
    <w:rsid w:val="001502F5"/>
    <w:rsid w:val="0015038C"/>
    <w:rsid w:val="00150410"/>
    <w:rsid w:val="00150437"/>
    <w:rsid w:val="0015044F"/>
    <w:rsid w:val="001504B2"/>
    <w:rsid w:val="00150548"/>
    <w:rsid w:val="001505C4"/>
    <w:rsid w:val="001505C6"/>
    <w:rsid w:val="00150603"/>
    <w:rsid w:val="001506A5"/>
    <w:rsid w:val="001506AF"/>
    <w:rsid w:val="001506CA"/>
    <w:rsid w:val="001506CB"/>
    <w:rsid w:val="001506EC"/>
    <w:rsid w:val="00150760"/>
    <w:rsid w:val="0015078C"/>
    <w:rsid w:val="0015082E"/>
    <w:rsid w:val="0015087B"/>
    <w:rsid w:val="001508AA"/>
    <w:rsid w:val="00150903"/>
    <w:rsid w:val="00150909"/>
    <w:rsid w:val="00150997"/>
    <w:rsid w:val="0015099D"/>
    <w:rsid w:val="00150A48"/>
    <w:rsid w:val="00150A77"/>
    <w:rsid w:val="00150AFA"/>
    <w:rsid w:val="00150B63"/>
    <w:rsid w:val="00150B90"/>
    <w:rsid w:val="00150BD8"/>
    <w:rsid w:val="00150BF0"/>
    <w:rsid w:val="00150C03"/>
    <w:rsid w:val="00150CB3"/>
    <w:rsid w:val="00150CB9"/>
    <w:rsid w:val="00150CC4"/>
    <w:rsid w:val="00150CCD"/>
    <w:rsid w:val="00150CDD"/>
    <w:rsid w:val="00150D00"/>
    <w:rsid w:val="00150D8D"/>
    <w:rsid w:val="00150DEE"/>
    <w:rsid w:val="00150E7E"/>
    <w:rsid w:val="00150EA4"/>
    <w:rsid w:val="00150EB7"/>
    <w:rsid w:val="00150F83"/>
    <w:rsid w:val="00150FAF"/>
    <w:rsid w:val="00151034"/>
    <w:rsid w:val="0015105B"/>
    <w:rsid w:val="001510E7"/>
    <w:rsid w:val="00151173"/>
    <w:rsid w:val="001511A4"/>
    <w:rsid w:val="001511CC"/>
    <w:rsid w:val="00151347"/>
    <w:rsid w:val="0015136F"/>
    <w:rsid w:val="001513C5"/>
    <w:rsid w:val="001513DF"/>
    <w:rsid w:val="001513F9"/>
    <w:rsid w:val="00151458"/>
    <w:rsid w:val="00151489"/>
    <w:rsid w:val="001514E0"/>
    <w:rsid w:val="001514F6"/>
    <w:rsid w:val="00151533"/>
    <w:rsid w:val="00151545"/>
    <w:rsid w:val="00151571"/>
    <w:rsid w:val="001515E0"/>
    <w:rsid w:val="00151655"/>
    <w:rsid w:val="00151676"/>
    <w:rsid w:val="0015168C"/>
    <w:rsid w:val="001516C2"/>
    <w:rsid w:val="0015174D"/>
    <w:rsid w:val="00151755"/>
    <w:rsid w:val="00151770"/>
    <w:rsid w:val="0015179A"/>
    <w:rsid w:val="001517B9"/>
    <w:rsid w:val="001517D3"/>
    <w:rsid w:val="0015180F"/>
    <w:rsid w:val="00151814"/>
    <w:rsid w:val="00151846"/>
    <w:rsid w:val="001518B6"/>
    <w:rsid w:val="001518C8"/>
    <w:rsid w:val="00151972"/>
    <w:rsid w:val="001519A5"/>
    <w:rsid w:val="001519C6"/>
    <w:rsid w:val="001519FA"/>
    <w:rsid w:val="00151A27"/>
    <w:rsid w:val="00151ADB"/>
    <w:rsid w:val="00151B05"/>
    <w:rsid w:val="00151B20"/>
    <w:rsid w:val="00151B32"/>
    <w:rsid w:val="00151B66"/>
    <w:rsid w:val="00151BB1"/>
    <w:rsid w:val="00151BB4"/>
    <w:rsid w:val="00151BCE"/>
    <w:rsid w:val="00151C1D"/>
    <w:rsid w:val="00151C22"/>
    <w:rsid w:val="00151CBB"/>
    <w:rsid w:val="00151D55"/>
    <w:rsid w:val="00151D9B"/>
    <w:rsid w:val="00151E71"/>
    <w:rsid w:val="00151EAB"/>
    <w:rsid w:val="00151F04"/>
    <w:rsid w:val="00151F16"/>
    <w:rsid w:val="00151F34"/>
    <w:rsid w:val="00151F3D"/>
    <w:rsid w:val="00151F9C"/>
    <w:rsid w:val="00151FC7"/>
    <w:rsid w:val="00151FFC"/>
    <w:rsid w:val="00152078"/>
    <w:rsid w:val="00152082"/>
    <w:rsid w:val="00152087"/>
    <w:rsid w:val="001520F5"/>
    <w:rsid w:val="001521EA"/>
    <w:rsid w:val="00152203"/>
    <w:rsid w:val="00152239"/>
    <w:rsid w:val="00152242"/>
    <w:rsid w:val="001522CC"/>
    <w:rsid w:val="0015233C"/>
    <w:rsid w:val="00152373"/>
    <w:rsid w:val="001523CE"/>
    <w:rsid w:val="001523DA"/>
    <w:rsid w:val="00152419"/>
    <w:rsid w:val="0015242D"/>
    <w:rsid w:val="0015246A"/>
    <w:rsid w:val="001524A2"/>
    <w:rsid w:val="001524A9"/>
    <w:rsid w:val="001525A3"/>
    <w:rsid w:val="001525C6"/>
    <w:rsid w:val="001525D5"/>
    <w:rsid w:val="001525ED"/>
    <w:rsid w:val="001525F0"/>
    <w:rsid w:val="00152613"/>
    <w:rsid w:val="00152621"/>
    <w:rsid w:val="00152632"/>
    <w:rsid w:val="00152639"/>
    <w:rsid w:val="00152653"/>
    <w:rsid w:val="00152659"/>
    <w:rsid w:val="0015266A"/>
    <w:rsid w:val="001526B3"/>
    <w:rsid w:val="001526FA"/>
    <w:rsid w:val="00152765"/>
    <w:rsid w:val="00152776"/>
    <w:rsid w:val="001527D4"/>
    <w:rsid w:val="001527F4"/>
    <w:rsid w:val="00152894"/>
    <w:rsid w:val="0015293D"/>
    <w:rsid w:val="00152955"/>
    <w:rsid w:val="0015297F"/>
    <w:rsid w:val="001529B6"/>
    <w:rsid w:val="001529D0"/>
    <w:rsid w:val="00152A07"/>
    <w:rsid w:val="00152A5F"/>
    <w:rsid w:val="00152B02"/>
    <w:rsid w:val="00152B52"/>
    <w:rsid w:val="00152B81"/>
    <w:rsid w:val="00152B95"/>
    <w:rsid w:val="00152BCE"/>
    <w:rsid w:val="00152BCF"/>
    <w:rsid w:val="00152C2F"/>
    <w:rsid w:val="00152C8E"/>
    <w:rsid w:val="00152CA4"/>
    <w:rsid w:val="00152DCB"/>
    <w:rsid w:val="00152DCE"/>
    <w:rsid w:val="00152DD5"/>
    <w:rsid w:val="00152E50"/>
    <w:rsid w:val="00152E53"/>
    <w:rsid w:val="00152E6B"/>
    <w:rsid w:val="00152EB5"/>
    <w:rsid w:val="00152F75"/>
    <w:rsid w:val="00152F7C"/>
    <w:rsid w:val="00152FA7"/>
    <w:rsid w:val="00152FF7"/>
    <w:rsid w:val="00153072"/>
    <w:rsid w:val="0015308F"/>
    <w:rsid w:val="001530D0"/>
    <w:rsid w:val="001530E1"/>
    <w:rsid w:val="0015312B"/>
    <w:rsid w:val="00153179"/>
    <w:rsid w:val="00153191"/>
    <w:rsid w:val="001531E9"/>
    <w:rsid w:val="001531F4"/>
    <w:rsid w:val="00153259"/>
    <w:rsid w:val="00153339"/>
    <w:rsid w:val="00153342"/>
    <w:rsid w:val="001533C3"/>
    <w:rsid w:val="00153419"/>
    <w:rsid w:val="0015361B"/>
    <w:rsid w:val="001536E3"/>
    <w:rsid w:val="001536F1"/>
    <w:rsid w:val="00153769"/>
    <w:rsid w:val="0015378A"/>
    <w:rsid w:val="001537CF"/>
    <w:rsid w:val="001537E6"/>
    <w:rsid w:val="00153808"/>
    <w:rsid w:val="00153865"/>
    <w:rsid w:val="001538F7"/>
    <w:rsid w:val="0015391C"/>
    <w:rsid w:val="0015396C"/>
    <w:rsid w:val="001539F5"/>
    <w:rsid w:val="00153A78"/>
    <w:rsid w:val="00153B57"/>
    <w:rsid w:val="00153BE2"/>
    <w:rsid w:val="00153C40"/>
    <w:rsid w:val="00153C73"/>
    <w:rsid w:val="00153C9F"/>
    <w:rsid w:val="00153D10"/>
    <w:rsid w:val="00153D54"/>
    <w:rsid w:val="00153D67"/>
    <w:rsid w:val="00153DE9"/>
    <w:rsid w:val="00153E1F"/>
    <w:rsid w:val="00153E91"/>
    <w:rsid w:val="00153F0E"/>
    <w:rsid w:val="00153F15"/>
    <w:rsid w:val="00153F42"/>
    <w:rsid w:val="00153F63"/>
    <w:rsid w:val="00153F78"/>
    <w:rsid w:val="00153F94"/>
    <w:rsid w:val="00153F9C"/>
    <w:rsid w:val="00154063"/>
    <w:rsid w:val="00154097"/>
    <w:rsid w:val="001540B8"/>
    <w:rsid w:val="001541F4"/>
    <w:rsid w:val="001541FE"/>
    <w:rsid w:val="001542C2"/>
    <w:rsid w:val="001542EE"/>
    <w:rsid w:val="00154312"/>
    <w:rsid w:val="00154332"/>
    <w:rsid w:val="0015433C"/>
    <w:rsid w:val="00154377"/>
    <w:rsid w:val="0015442B"/>
    <w:rsid w:val="001544B5"/>
    <w:rsid w:val="00154503"/>
    <w:rsid w:val="00154515"/>
    <w:rsid w:val="001545D6"/>
    <w:rsid w:val="001545E0"/>
    <w:rsid w:val="001545F7"/>
    <w:rsid w:val="00154660"/>
    <w:rsid w:val="0015470C"/>
    <w:rsid w:val="0015474E"/>
    <w:rsid w:val="001547F2"/>
    <w:rsid w:val="001548BE"/>
    <w:rsid w:val="00154919"/>
    <w:rsid w:val="0015495C"/>
    <w:rsid w:val="00154961"/>
    <w:rsid w:val="00154998"/>
    <w:rsid w:val="00154A80"/>
    <w:rsid w:val="00154A9F"/>
    <w:rsid w:val="00154AC8"/>
    <w:rsid w:val="00154AFC"/>
    <w:rsid w:val="00154BE8"/>
    <w:rsid w:val="00154C6F"/>
    <w:rsid w:val="00154C94"/>
    <w:rsid w:val="00154D5D"/>
    <w:rsid w:val="00154DB4"/>
    <w:rsid w:val="00154E05"/>
    <w:rsid w:val="00154EC1"/>
    <w:rsid w:val="00154EDF"/>
    <w:rsid w:val="00154F07"/>
    <w:rsid w:val="00154FC8"/>
    <w:rsid w:val="00155013"/>
    <w:rsid w:val="0015511D"/>
    <w:rsid w:val="0015511E"/>
    <w:rsid w:val="001551C4"/>
    <w:rsid w:val="00155289"/>
    <w:rsid w:val="001552DE"/>
    <w:rsid w:val="001552E0"/>
    <w:rsid w:val="001552E5"/>
    <w:rsid w:val="00155388"/>
    <w:rsid w:val="001553B6"/>
    <w:rsid w:val="0015540B"/>
    <w:rsid w:val="00155516"/>
    <w:rsid w:val="0015556C"/>
    <w:rsid w:val="001555DB"/>
    <w:rsid w:val="00155607"/>
    <w:rsid w:val="00155608"/>
    <w:rsid w:val="001556CD"/>
    <w:rsid w:val="00155700"/>
    <w:rsid w:val="00155726"/>
    <w:rsid w:val="001557AC"/>
    <w:rsid w:val="00155840"/>
    <w:rsid w:val="00155848"/>
    <w:rsid w:val="001558DC"/>
    <w:rsid w:val="00155978"/>
    <w:rsid w:val="001559AA"/>
    <w:rsid w:val="001559C5"/>
    <w:rsid w:val="001559CC"/>
    <w:rsid w:val="001559D5"/>
    <w:rsid w:val="001559E4"/>
    <w:rsid w:val="00155A11"/>
    <w:rsid w:val="00155A14"/>
    <w:rsid w:val="00155AEF"/>
    <w:rsid w:val="00155B40"/>
    <w:rsid w:val="00155B65"/>
    <w:rsid w:val="00155B85"/>
    <w:rsid w:val="00155CA0"/>
    <w:rsid w:val="00155D07"/>
    <w:rsid w:val="00155D4E"/>
    <w:rsid w:val="00155E3C"/>
    <w:rsid w:val="00155F1F"/>
    <w:rsid w:val="00155F3B"/>
    <w:rsid w:val="00155F5A"/>
    <w:rsid w:val="00155F83"/>
    <w:rsid w:val="00155F8D"/>
    <w:rsid w:val="00155F95"/>
    <w:rsid w:val="00155FBE"/>
    <w:rsid w:val="00156000"/>
    <w:rsid w:val="00156150"/>
    <w:rsid w:val="001561FB"/>
    <w:rsid w:val="001561FF"/>
    <w:rsid w:val="0015620C"/>
    <w:rsid w:val="0015620F"/>
    <w:rsid w:val="0015621E"/>
    <w:rsid w:val="0015622B"/>
    <w:rsid w:val="001562C1"/>
    <w:rsid w:val="001562CB"/>
    <w:rsid w:val="0015634B"/>
    <w:rsid w:val="00156371"/>
    <w:rsid w:val="0015637A"/>
    <w:rsid w:val="00156399"/>
    <w:rsid w:val="001563B2"/>
    <w:rsid w:val="00156406"/>
    <w:rsid w:val="00156417"/>
    <w:rsid w:val="00156439"/>
    <w:rsid w:val="001564AE"/>
    <w:rsid w:val="00156521"/>
    <w:rsid w:val="00156526"/>
    <w:rsid w:val="0015659F"/>
    <w:rsid w:val="001565E6"/>
    <w:rsid w:val="001565EE"/>
    <w:rsid w:val="001566D5"/>
    <w:rsid w:val="00156700"/>
    <w:rsid w:val="0015672E"/>
    <w:rsid w:val="00156743"/>
    <w:rsid w:val="00156749"/>
    <w:rsid w:val="00156786"/>
    <w:rsid w:val="00156835"/>
    <w:rsid w:val="0015689D"/>
    <w:rsid w:val="001568E5"/>
    <w:rsid w:val="001568F9"/>
    <w:rsid w:val="00156901"/>
    <w:rsid w:val="00156924"/>
    <w:rsid w:val="00156933"/>
    <w:rsid w:val="001569C1"/>
    <w:rsid w:val="001569E0"/>
    <w:rsid w:val="00156A10"/>
    <w:rsid w:val="00156A72"/>
    <w:rsid w:val="00156B7E"/>
    <w:rsid w:val="00156BA8"/>
    <w:rsid w:val="00156BF5"/>
    <w:rsid w:val="00156C15"/>
    <w:rsid w:val="00156CE5"/>
    <w:rsid w:val="00156D57"/>
    <w:rsid w:val="00156D9F"/>
    <w:rsid w:val="00156DA1"/>
    <w:rsid w:val="00156E44"/>
    <w:rsid w:val="00156E76"/>
    <w:rsid w:val="00156E89"/>
    <w:rsid w:val="00156EAC"/>
    <w:rsid w:val="00156ED1"/>
    <w:rsid w:val="00156ED8"/>
    <w:rsid w:val="00156F05"/>
    <w:rsid w:val="00156F57"/>
    <w:rsid w:val="00157016"/>
    <w:rsid w:val="00157087"/>
    <w:rsid w:val="0015709D"/>
    <w:rsid w:val="001570CB"/>
    <w:rsid w:val="00157108"/>
    <w:rsid w:val="00157117"/>
    <w:rsid w:val="0015711E"/>
    <w:rsid w:val="001571A0"/>
    <w:rsid w:val="0015722F"/>
    <w:rsid w:val="001572CE"/>
    <w:rsid w:val="00157343"/>
    <w:rsid w:val="00157383"/>
    <w:rsid w:val="00157393"/>
    <w:rsid w:val="00157423"/>
    <w:rsid w:val="001574FA"/>
    <w:rsid w:val="0015751C"/>
    <w:rsid w:val="001575A5"/>
    <w:rsid w:val="001575D1"/>
    <w:rsid w:val="001575EC"/>
    <w:rsid w:val="001575F1"/>
    <w:rsid w:val="001576DD"/>
    <w:rsid w:val="001576F1"/>
    <w:rsid w:val="001576F9"/>
    <w:rsid w:val="00157723"/>
    <w:rsid w:val="001577DE"/>
    <w:rsid w:val="0015780C"/>
    <w:rsid w:val="001578CF"/>
    <w:rsid w:val="001578DF"/>
    <w:rsid w:val="00157970"/>
    <w:rsid w:val="001579CC"/>
    <w:rsid w:val="001579D5"/>
    <w:rsid w:val="001579D8"/>
    <w:rsid w:val="001579E1"/>
    <w:rsid w:val="00157A02"/>
    <w:rsid w:val="00157A4E"/>
    <w:rsid w:val="00157A89"/>
    <w:rsid w:val="00157B17"/>
    <w:rsid w:val="00157B57"/>
    <w:rsid w:val="00157BD9"/>
    <w:rsid w:val="00157C21"/>
    <w:rsid w:val="00157C25"/>
    <w:rsid w:val="00157CFA"/>
    <w:rsid w:val="00157D13"/>
    <w:rsid w:val="00157D35"/>
    <w:rsid w:val="00157D7C"/>
    <w:rsid w:val="00157D84"/>
    <w:rsid w:val="00157DB9"/>
    <w:rsid w:val="00157EC7"/>
    <w:rsid w:val="00157EFD"/>
    <w:rsid w:val="00157F28"/>
    <w:rsid w:val="00157F3B"/>
    <w:rsid w:val="001600A3"/>
    <w:rsid w:val="001600EF"/>
    <w:rsid w:val="00160124"/>
    <w:rsid w:val="00160168"/>
    <w:rsid w:val="001601C5"/>
    <w:rsid w:val="0016020A"/>
    <w:rsid w:val="00160245"/>
    <w:rsid w:val="0016036E"/>
    <w:rsid w:val="0016051E"/>
    <w:rsid w:val="001605B2"/>
    <w:rsid w:val="001605B4"/>
    <w:rsid w:val="001605BF"/>
    <w:rsid w:val="001605E9"/>
    <w:rsid w:val="00160784"/>
    <w:rsid w:val="0016078F"/>
    <w:rsid w:val="001607F0"/>
    <w:rsid w:val="0016084B"/>
    <w:rsid w:val="0016086A"/>
    <w:rsid w:val="001608F1"/>
    <w:rsid w:val="00160926"/>
    <w:rsid w:val="001609D9"/>
    <w:rsid w:val="001609F0"/>
    <w:rsid w:val="00160A03"/>
    <w:rsid w:val="00160A97"/>
    <w:rsid w:val="00160B02"/>
    <w:rsid w:val="00160B58"/>
    <w:rsid w:val="00160B7A"/>
    <w:rsid w:val="00160BCB"/>
    <w:rsid w:val="00160BF4"/>
    <w:rsid w:val="00160C74"/>
    <w:rsid w:val="00160CBB"/>
    <w:rsid w:val="00160CDF"/>
    <w:rsid w:val="00160D75"/>
    <w:rsid w:val="00160D7E"/>
    <w:rsid w:val="00160D88"/>
    <w:rsid w:val="00160E2D"/>
    <w:rsid w:val="00160EBF"/>
    <w:rsid w:val="00160EF7"/>
    <w:rsid w:val="00160F01"/>
    <w:rsid w:val="00161024"/>
    <w:rsid w:val="00161143"/>
    <w:rsid w:val="00161146"/>
    <w:rsid w:val="001611EE"/>
    <w:rsid w:val="00161210"/>
    <w:rsid w:val="00161285"/>
    <w:rsid w:val="001612F3"/>
    <w:rsid w:val="0016131F"/>
    <w:rsid w:val="00161372"/>
    <w:rsid w:val="001613A2"/>
    <w:rsid w:val="001613E4"/>
    <w:rsid w:val="00161456"/>
    <w:rsid w:val="00161489"/>
    <w:rsid w:val="00161545"/>
    <w:rsid w:val="00161603"/>
    <w:rsid w:val="0016160B"/>
    <w:rsid w:val="00161643"/>
    <w:rsid w:val="0016164B"/>
    <w:rsid w:val="00161658"/>
    <w:rsid w:val="00161683"/>
    <w:rsid w:val="001616CA"/>
    <w:rsid w:val="001616D5"/>
    <w:rsid w:val="0016171E"/>
    <w:rsid w:val="00161724"/>
    <w:rsid w:val="00161873"/>
    <w:rsid w:val="001618A6"/>
    <w:rsid w:val="001618C4"/>
    <w:rsid w:val="001618D3"/>
    <w:rsid w:val="00161939"/>
    <w:rsid w:val="00161968"/>
    <w:rsid w:val="00161976"/>
    <w:rsid w:val="00161998"/>
    <w:rsid w:val="00161A40"/>
    <w:rsid w:val="00161AD3"/>
    <w:rsid w:val="00161AEB"/>
    <w:rsid w:val="00161B4A"/>
    <w:rsid w:val="00161B59"/>
    <w:rsid w:val="00161C5D"/>
    <w:rsid w:val="00161CB7"/>
    <w:rsid w:val="00161CF3"/>
    <w:rsid w:val="00161DE7"/>
    <w:rsid w:val="00161DF9"/>
    <w:rsid w:val="00161E18"/>
    <w:rsid w:val="00161E44"/>
    <w:rsid w:val="00161E8A"/>
    <w:rsid w:val="00161EF8"/>
    <w:rsid w:val="00161F23"/>
    <w:rsid w:val="00161F44"/>
    <w:rsid w:val="00161F7B"/>
    <w:rsid w:val="00161F9D"/>
    <w:rsid w:val="00162008"/>
    <w:rsid w:val="0016208C"/>
    <w:rsid w:val="001621A2"/>
    <w:rsid w:val="00162269"/>
    <w:rsid w:val="0016232B"/>
    <w:rsid w:val="0016232F"/>
    <w:rsid w:val="00162376"/>
    <w:rsid w:val="001623B6"/>
    <w:rsid w:val="001623D4"/>
    <w:rsid w:val="001623F9"/>
    <w:rsid w:val="001623FA"/>
    <w:rsid w:val="00162441"/>
    <w:rsid w:val="001625AB"/>
    <w:rsid w:val="001625C8"/>
    <w:rsid w:val="001625EF"/>
    <w:rsid w:val="00162635"/>
    <w:rsid w:val="0016266B"/>
    <w:rsid w:val="001626A1"/>
    <w:rsid w:val="001626A9"/>
    <w:rsid w:val="00162724"/>
    <w:rsid w:val="00162725"/>
    <w:rsid w:val="0016283E"/>
    <w:rsid w:val="00162860"/>
    <w:rsid w:val="001628A3"/>
    <w:rsid w:val="00162905"/>
    <w:rsid w:val="00162983"/>
    <w:rsid w:val="00162A54"/>
    <w:rsid w:val="00162AA3"/>
    <w:rsid w:val="00162AB8"/>
    <w:rsid w:val="00162AEB"/>
    <w:rsid w:val="00162B23"/>
    <w:rsid w:val="00162BA7"/>
    <w:rsid w:val="00162BDB"/>
    <w:rsid w:val="00162C03"/>
    <w:rsid w:val="00162CCD"/>
    <w:rsid w:val="00162CDF"/>
    <w:rsid w:val="00162DAB"/>
    <w:rsid w:val="00162E05"/>
    <w:rsid w:val="00162E76"/>
    <w:rsid w:val="00162ED0"/>
    <w:rsid w:val="00162EE8"/>
    <w:rsid w:val="00163051"/>
    <w:rsid w:val="00163162"/>
    <w:rsid w:val="0016318B"/>
    <w:rsid w:val="00163236"/>
    <w:rsid w:val="001632A9"/>
    <w:rsid w:val="001632DD"/>
    <w:rsid w:val="001632FC"/>
    <w:rsid w:val="0016331C"/>
    <w:rsid w:val="0016335B"/>
    <w:rsid w:val="0016336F"/>
    <w:rsid w:val="00163387"/>
    <w:rsid w:val="00163411"/>
    <w:rsid w:val="0016343F"/>
    <w:rsid w:val="00163457"/>
    <w:rsid w:val="001634B7"/>
    <w:rsid w:val="00163550"/>
    <w:rsid w:val="00163665"/>
    <w:rsid w:val="001636C5"/>
    <w:rsid w:val="00163741"/>
    <w:rsid w:val="00163746"/>
    <w:rsid w:val="001638B3"/>
    <w:rsid w:val="001638F5"/>
    <w:rsid w:val="0016390E"/>
    <w:rsid w:val="00163952"/>
    <w:rsid w:val="00163987"/>
    <w:rsid w:val="00163990"/>
    <w:rsid w:val="001639D2"/>
    <w:rsid w:val="00163A39"/>
    <w:rsid w:val="00163AA8"/>
    <w:rsid w:val="00163AA9"/>
    <w:rsid w:val="00163AC9"/>
    <w:rsid w:val="00163ACA"/>
    <w:rsid w:val="00163AE5"/>
    <w:rsid w:val="00163B3D"/>
    <w:rsid w:val="00163B3F"/>
    <w:rsid w:val="00163B7F"/>
    <w:rsid w:val="00163BFB"/>
    <w:rsid w:val="00163C16"/>
    <w:rsid w:val="00163C26"/>
    <w:rsid w:val="00163C97"/>
    <w:rsid w:val="00163CD0"/>
    <w:rsid w:val="00163CDF"/>
    <w:rsid w:val="00163CEA"/>
    <w:rsid w:val="00163CF1"/>
    <w:rsid w:val="00163D02"/>
    <w:rsid w:val="00163D49"/>
    <w:rsid w:val="00163D8F"/>
    <w:rsid w:val="00163DB4"/>
    <w:rsid w:val="00163DBD"/>
    <w:rsid w:val="00163DE9"/>
    <w:rsid w:val="00163EC8"/>
    <w:rsid w:val="00164026"/>
    <w:rsid w:val="00164083"/>
    <w:rsid w:val="001640B6"/>
    <w:rsid w:val="001640C2"/>
    <w:rsid w:val="00164163"/>
    <w:rsid w:val="001641EE"/>
    <w:rsid w:val="001642E2"/>
    <w:rsid w:val="0016430C"/>
    <w:rsid w:val="00164330"/>
    <w:rsid w:val="001643D8"/>
    <w:rsid w:val="00164421"/>
    <w:rsid w:val="00164526"/>
    <w:rsid w:val="0016452B"/>
    <w:rsid w:val="00164544"/>
    <w:rsid w:val="001645A3"/>
    <w:rsid w:val="001645EA"/>
    <w:rsid w:val="001645F5"/>
    <w:rsid w:val="001645FC"/>
    <w:rsid w:val="0016465C"/>
    <w:rsid w:val="001646BF"/>
    <w:rsid w:val="001646D3"/>
    <w:rsid w:val="001646EE"/>
    <w:rsid w:val="001647EA"/>
    <w:rsid w:val="00164828"/>
    <w:rsid w:val="0016483C"/>
    <w:rsid w:val="00164925"/>
    <w:rsid w:val="0016498E"/>
    <w:rsid w:val="00164A51"/>
    <w:rsid w:val="00164A7F"/>
    <w:rsid w:val="00164AA0"/>
    <w:rsid w:val="00164AB9"/>
    <w:rsid w:val="00164B17"/>
    <w:rsid w:val="00164B99"/>
    <w:rsid w:val="00164BAF"/>
    <w:rsid w:val="00164C3A"/>
    <w:rsid w:val="00164C45"/>
    <w:rsid w:val="00164C55"/>
    <w:rsid w:val="00164C5B"/>
    <w:rsid w:val="00164C71"/>
    <w:rsid w:val="00164D0E"/>
    <w:rsid w:val="00164D4F"/>
    <w:rsid w:val="00164DBB"/>
    <w:rsid w:val="00164DC3"/>
    <w:rsid w:val="00164E10"/>
    <w:rsid w:val="00164E22"/>
    <w:rsid w:val="00164F18"/>
    <w:rsid w:val="00164F26"/>
    <w:rsid w:val="00164F38"/>
    <w:rsid w:val="00164F41"/>
    <w:rsid w:val="00164F7A"/>
    <w:rsid w:val="00164FCD"/>
    <w:rsid w:val="00165000"/>
    <w:rsid w:val="00165096"/>
    <w:rsid w:val="001650DA"/>
    <w:rsid w:val="001650DC"/>
    <w:rsid w:val="00165155"/>
    <w:rsid w:val="0016515D"/>
    <w:rsid w:val="0016518E"/>
    <w:rsid w:val="00165250"/>
    <w:rsid w:val="0016525D"/>
    <w:rsid w:val="00165279"/>
    <w:rsid w:val="0016529C"/>
    <w:rsid w:val="001652EA"/>
    <w:rsid w:val="00165356"/>
    <w:rsid w:val="00165357"/>
    <w:rsid w:val="001653E0"/>
    <w:rsid w:val="001653ED"/>
    <w:rsid w:val="0016543B"/>
    <w:rsid w:val="00165445"/>
    <w:rsid w:val="00165469"/>
    <w:rsid w:val="00165552"/>
    <w:rsid w:val="0016555C"/>
    <w:rsid w:val="00165682"/>
    <w:rsid w:val="001656AB"/>
    <w:rsid w:val="001656B7"/>
    <w:rsid w:val="001656EA"/>
    <w:rsid w:val="001657B7"/>
    <w:rsid w:val="001657EC"/>
    <w:rsid w:val="001657F1"/>
    <w:rsid w:val="001657F6"/>
    <w:rsid w:val="00165808"/>
    <w:rsid w:val="00165839"/>
    <w:rsid w:val="00165930"/>
    <w:rsid w:val="00165954"/>
    <w:rsid w:val="0016598E"/>
    <w:rsid w:val="001659C3"/>
    <w:rsid w:val="001659DF"/>
    <w:rsid w:val="00165A2C"/>
    <w:rsid w:val="00165A9B"/>
    <w:rsid w:val="00165B6F"/>
    <w:rsid w:val="00165BA7"/>
    <w:rsid w:val="00165BF6"/>
    <w:rsid w:val="00165C2D"/>
    <w:rsid w:val="00165C79"/>
    <w:rsid w:val="00165C7A"/>
    <w:rsid w:val="00165CA7"/>
    <w:rsid w:val="00165CB0"/>
    <w:rsid w:val="00165D4A"/>
    <w:rsid w:val="00165D9E"/>
    <w:rsid w:val="00165DF2"/>
    <w:rsid w:val="00165E75"/>
    <w:rsid w:val="00165EF1"/>
    <w:rsid w:val="00165F1E"/>
    <w:rsid w:val="00165F76"/>
    <w:rsid w:val="00165F77"/>
    <w:rsid w:val="00165FA4"/>
    <w:rsid w:val="00165FD4"/>
    <w:rsid w:val="00166045"/>
    <w:rsid w:val="00166064"/>
    <w:rsid w:val="001661F3"/>
    <w:rsid w:val="00166237"/>
    <w:rsid w:val="0016625B"/>
    <w:rsid w:val="00166305"/>
    <w:rsid w:val="00166310"/>
    <w:rsid w:val="001663B5"/>
    <w:rsid w:val="001663F5"/>
    <w:rsid w:val="00166410"/>
    <w:rsid w:val="00166420"/>
    <w:rsid w:val="00166439"/>
    <w:rsid w:val="0016648F"/>
    <w:rsid w:val="001664E0"/>
    <w:rsid w:val="001664F2"/>
    <w:rsid w:val="001665F7"/>
    <w:rsid w:val="00166612"/>
    <w:rsid w:val="00166636"/>
    <w:rsid w:val="0016664E"/>
    <w:rsid w:val="001666D6"/>
    <w:rsid w:val="00166718"/>
    <w:rsid w:val="00166785"/>
    <w:rsid w:val="00166890"/>
    <w:rsid w:val="001668B2"/>
    <w:rsid w:val="00166933"/>
    <w:rsid w:val="00166980"/>
    <w:rsid w:val="00166987"/>
    <w:rsid w:val="001669E1"/>
    <w:rsid w:val="00166A07"/>
    <w:rsid w:val="00166A63"/>
    <w:rsid w:val="00166A7F"/>
    <w:rsid w:val="00166B16"/>
    <w:rsid w:val="00166B19"/>
    <w:rsid w:val="00166B2A"/>
    <w:rsid w:val="00166C06"/>
    <w:rsid w:val="00166C3E"/>
    <w:rsid w:val="00166C8C"/>
    <w:rsid w:val="00166CD9"/>
    <w:rsid w:val="00166CF4"/>
    <w:rsid w:val="00166D4D"/>
    <w:rsid w:val="00166DA3"/>
    <w:rsid w:val="00166DA5"/>
    <w:rsid w:val="00166DA7"/>
    <w:rsid w:val="00166EB4"/>
    <w:rsid w:val="00166F00"/>
    <w:rsid w:val="00166F33"/>
    <w:rsid w:val="00166FEF"/>
    <w:rsid w:val="00166FF9"/>
    <w:rsid w:val="00167034"/>
    <w:rsid w:val="00167061"/>
    <w:rsid w:val="0016706A"/>
    <w:rsid w:val="0016708A"/>
    <w:rsid w:val="00167131"/>
    <w:rsid w:val="001671AD"/>
    <w:rsid w:val="001671EA"/>
    <w:rsid w:val="00167252"/>
    <w:rsid w:val="0016734F"/>
    <w:rsid w:val="0016739C"/>
    <w:rsid w:val="00167492"/>
    <w:rsid w:val="001674C9"/>
    <w:rsid w:val="0016751B"/>
    <w:rsid w:val="001675AB"/>
    <w:rsid w:val="00167628"/>
    <w:rsid w:val="001676A8"/>
    <w:rsid w:val="001676D4"/>
    <w:rsid w:val="001677E5"/>
    <w:rsid w:val="00167801"/>
    <w:rsid w:val="00167875"/>
    <w:rsid w:val="00167B84"/>
    <w:rsid w:val="00167BA0"/>
    <w:rsid w:val="00167C41"/>
    <w:rsid w:val="00167C75"/>
    <w:rsid w:val="00167CEB"/>
    <w:rsid w:val="00167D50"/>
    <w:rsid w:val="00167DA1"/>
    <w:rsid w:val="00167DA9"/>
    <w:rsid w:val="00167E73"/>
    <w:rsid w:val="00167F61"/>
    <w:rsid w:val="00167F69"/>
    <w:rsid w:val="00167FD2"/>
    <w:rsid w:val="00170018"/>
    <w:rsid w:val="00170031"/>
    <w:rsid w:val="00170037"/>
    <w:rsid w:val="001700F5"/>
    <w:rsid w:val="0017010D"/>
    <w:rsid w:val="0017016D"/>
    <w:rsid w:val="00170193"/>
    <w:rsid w:val="001701D7"/>
    <w:rsid w:val="00170274"/>
    <w:rsid w:val="00170279"/>
    <w:rsid w:val="0017028F"/>
    <w:rsid w:val="0017029D"/>
    <w:rsid w:val="001702E8"/>
    <w:rsid w:val="00170358"/>
    <w:rsid w:val="00170360"/>
    <w:rsid w:val="001703A3"/>
    <w:rsid w:val="001703A5"/>
    <w:rsid w:val="00170565"/>
    <w:rsid w:val="001705ED"/>
    <w:rsid w:val="001705EE"/>
    <w:rsid w:val="00170680"/>
    <w:rsid w:val="001706C7"/>
    <w:rsid w:val="00170779"/>
    <w:rsid w:val="001707D0"/>
    <w:rsid w:val="001707E5"/>
    <w:rsid w:val="0017085B"/>
    <w:rsid w:val="0017087A"/>
    <w:rsid w:val="0017088C"/>
    <w:rsid w:val="001708A7"/>
    <w:rsid w:val="001708B5"/>
    <w:rsid w:val="001709AD"/>
    <w:rsid w:val="00170A0C"/>
    <w:rsid w:val="00170AB8"/>
    <w:rsid w:val="00170B00"/>
    <w:rsid w:val="00170B27"/>
    <w:rsid w:val="00170B69"/>
    <w:rsid w:val="00170BB9"/>
    <w:rsid w:val="00170BC4"/>
    <w:rsid w:val="00170BD9"/>
    <w:rsid w:val="00170C24"/>
    <w:rsid w:val="00170C28"/>
    <w:rsid w:val="00170C43"/>
    <w:rsid w:val="00170CC0"/>
    <w:rsid w:val="00170CFB"/>
    <w:rsid w:val="00170D34"/>
    <w:rsid w:val="00170DAA"/>
    <w:rsid w:val="00170DCD"/>
    <w:rsid w:val="00170E01"/>
    <w:rsid w:val="00170E41"/>
    <w:rsid w:val="00170E45"/>
    <w:rsid w:val="00170E52"/>
    <w:rsid w:val="00170E5D"/>
    <w:rsid w:val="00170F49"/>
    <w:rsid w:val="00171107"/>
    <w:rsid w:val="0017110D"/>
    <w:rsid w:val="00171135"/>
    <w:rsid w:val="0017114F"/>
    <w:rsid w:val="001711D2"/>
    <w:rsid w:val="00171260"/>
    <w:rsid w:val="0017127B"/>
    <w:rsid w:val="0017131C"/>
    <w:rsid w:val="001713A2"/>
    <w:rsid w:val="00171486"/>
    <w:rsid w:val="001714AB"/>
    <w:rsid w:val="0017158B"/>
    <w:rsid w:val="00171619"/>
    <w:rsid w:val="0017161C"/>
    <w:rsid w:val="00171624"/>
    <w:rsid w:val="001716D3"/>
    <w:rsid w:val="001716E3"/>
    <w:rsid w:val="00171706"/>
    <w:rsid w:val="0017171E"/>
    <w:rsid w:val="0017174B"/>
    <w:rsid w:val="0017175E"/>
    <w:rsid w:val="001717D6"/>
    <w:rsid w:val="0017188F"/>
    <w:rsid w:val="001718A9"/>
    <w:rsid w:val="001718DD"/>
    <w:rsid w:val="00171939"/>
    <w:rsid w:val="001719A2"/>
    <w:rsid w:val="001719AA"/>
    <w:rsid w:val="00171AD7"/>
    <w:rsid w:val="00171B04"/>
    <w:rsid w:val="00171C2C"/>
    <w:rsid w:val="00171CB1"/>
    <w:rsid w:val="00171D5A"/>
    <w:rsid w:val="00171DDF"/>
    <w:rsid w:val="00171E81"/>
    <w:rsid w:val="00171EA8"/>
    <w:rsid w:val="00171F31"/>
    <w:rsid w:val="00172050"/>
    <w:rsid w:val="00172063"/>
    <w:rsid w:val="001721A4"/>
    <w:rsid w:val="001721B7"/>
    <w:rsid w:val="001721BB"/>
    <w:rsid w:val="00172285"/>
    <w:rsid w:val="00172297"/>
    <w:rsid w:val="001722FB"/>
    <w:rsid w:val="00172325"/>
    <w:rsid w:val="00172331"/>
    <w:rsid w:val="0017235F"/>
    <w:rsid w:val="00172372"/>
    <w:rsid w:val="001723A9"/>
    <w:rsid w:val="001723CD"/>
    <w:rsid w:val="001723D8"/>
    <w:rsid w:val="001723D9"/>
    <w:rsid w:val="00172422"/>
    <w:rsid w:val="001724AD"/>
    <w:rsid w:val="001724EB"/>
    <w:rsid w:val="0017253B"/>
    <w:rsid w:val="001725F2"/>
    <w:rsid w:val="001725F4"/>
    <w:rsid w:val="00172650"/>
    <w:rsid w:val="0017267B"/>
    <w:rsid w:val="00172756"/>
    <w:rsid w:val="0017285A"/>
    <w:rsid w:val="001728C0"/>
    <w:rsid w:val="001728D8"/>
    <w:rsid w:val="00172920"/>
    <w:rsid w:val="0017292D"/>
    <w:rsid w:val="00172957"/>
    <w:rsid w:val="00172A4F"/>
    <w:rsid w:val="00172ABF"/>
    <w:rsid w:val="00172B20"/>
    <w:rsid w:val="00172B51"/>
    <w:rsid w:val="00172BBF"/>
    <w:rsid w:val="00172CDA"/>
    <w:rsid w:val="00172D4F"/>
    <w:rsid w:val="00172D6F"/>
    <w:rsid w:val="00172DA9"/>
    <w:rsid w:val="00172DB6"/>
    <w:rsid w:val="00172DE9"/>
    <w:rsid w:val="00172E68"/>
    <w:rsid w:val="00172EC9"/>
    <w:rsid w:val="00172EDF"/>
    <w:rsid w:val="00172F3B"/>
    <w:rsid w:val="00172F43"/>
    <w:rsid w:val="00172FF3"/>
    <w:rsid w:val="00173041"/>
    <w:rsid w:val="00173046"/>
    <w:rsid w:val="0017306A"/>
    <w:rsid w:val="001730AF"/>
    <w:rsid w:val="001730D1"/>
    <w:rsid w:val="0017312A"/>
    <w:rsid w:val="0017312D"/>
    <w:rsid w:val="0017312E"/>
    <w:rsid w:val="001731C1"/>
    <w:rsid w:val="00173204"/>
    <w:rsid w:val="0017335C"/>
    <w:rsid w:val="00173380"/>
    <w:rsid w:val="0017342D"/>
    <w:rsid w:val="0017347F"/>
    <w:rsid w:val="00173480"/>
    <w:rsid w:val="00173488"/>
    <w:rsid w:val="0017350E"/>
    <w:rsid w:val="001735C3"/>
    <w:rsid w:val="0017364C"/>
    <w:rsid w:val="00173674"/>
    <w:rsid w:val="001736FB"/>
    <w:rsid w:val="0017373D"/>
    <w:rsid w:val="0017377D"/>
    <w:rsid w:val="001737B3"/>
    <w:rsid w:val="001737E3"/>
    <w:rsid w:val="001737E6"/>
    <w:rsid w:val="00173871"/>
    <w:rsid w:val="001738C5"/>
    <w:rsid w:val="001738D6"/>
    <w:rsid w:val="00173917"/>
    <w:rsid w:val="00173A97"/>
    <w:rsid w:val="00173AE5"/>
    <w:rsid w:val="00173B04"/>
    <w:rsid w:val="00173B1D"/>
    <w:rsid w:val="00173B46"/>
    <w:rsid w:val="00173B4B"/>
    <w:rsid w:val="00173B58"/>
    <w:rsid w:val="00173BE1"/>
    <w:rsid w:val="00173C26"/>
    <w:rsid w:val="00173C7C"/>
    <w:rsid w:val="00173D0E"/>
    <w:rsid w:val="00173D26"/>
    <w:rsid w:val="00173DB3"/>
    <w:rsid w:val="00173E5D"/>
    <w:rsid w:val="00173E6A"/>
    <w:rsid w:val="00173E7A"/>
    <w:rsid w:val="00173EF8"/>
    <w:rsid w:val="00173F2F"/>
    <w:rsid w:val="00173FA2"/>
    <w:rsid w:val="00173FC4"/>
    <w:rsid w:val="00173FCF"/>
    <w:rsid w:val="00173FD1"/>
    <w:rsid w:val="00173FE0"/>
    <w:rsid w:val="0017400D"/>
    <w:rsid w:val="0017406C"/>
    <w:rsid w:val="00174081"/>
    <w:rsid w:val="001740AC"/>
    <w:rsid w:val="001740DB"/>
    <w:rsid w:val="001740DE"/>
    <w:rsid w:val="00174155"/>
    <w:rsid w:val="001741DD"/>
    <w:rsid w:val="00174227"/>
    <w:rsid w:val="001742AA"/>
    <w:rsid w:val="00174324"/>
    <w:rsid w:val="00174429"/>
    <w:rsid w:val="0017445E"/>
    <w:rsid w:val="0017454F"/>
    <w:rsid w:val="001745FA"/>
    <w:rsid w:val="001746FE"/>
    <w:rsid w:val="00174774"/>
    <w:rsid w:val="0017477D"/>
    <w:rsid w:val="001747B8"/>
    <w:rsid w:val="001747E9"/>
    <w:rsid w:val="001747FF"/>
    <w:rsid w:val="00174803"/>
    <w:rsid w:val="00174845"/>
    <w:rsid w:val="0017486F"/>
    <w:rsid w:val="00174965"/>
    <w:rsid w:val="001749C1"/>
    <w:rsid w:val="00174A45"/>
    <w:rsid w:val="00174A49"/>
    <w:rsid w:val="00174A61"/>
    <w:rsid w:val="00174A7B"/>
    <w:rsid w:val="00174AD8"/>
    <w:rsid w:val="00174B1D"/>
    <w:rsid w:val="00174B34"/>
    <w:rsid w:val="00174B45"/>
    <w:rsid w:val="00174B70"/>
    <w:rsid w:val="00174B8C"/>
    <w:rsid w:val="00174BD0"/>
    <w:rsid w:val="00174CB4"/>
    <w:rsid w:val="00174CF2"/>
    <w:rsid w:val="00174D9A"/>
    <w:rsid w:val="00174DD8"/>
    <w:rsid w:val="00174EB4"/>
    <w:rsid w:val="00174ECD"/>
    <w:rsid w:val="00174ED3"/>
    <w:rsid w:val="00174EDC"/>
    <w:rsid w:val="00174F59"/>
    <w:rsid w:val="00174FDD"/>
    <w:rsid w:val="00174FF5"/>
    <w:rsid w:val="0017509F"/>
    <w:rsid w:val="001750BB"/>
    <w:rsid w:val="001751A1"/>
    <w:rsid w:val="001751AF"/>
    <w:rsid w:val="001751B3"/>
    <w:rsid w:val="001751BC"/>
    <w:rsid w:val="001751F3"/>
    <w:rsid w:val="00175214"/>
    <w:rsid w:val="001752C7"/>
    <w:rsid w:val="00175306"/>
    <w:rsid w:val="00175354"/>
    <w:rsid w:val="001753D5"/>
    <w:rsid w:val="001753FC"/>
    <w:rsid w:val="001753FD"/>
    <w:rsid w:val="00175458"/>
    <w:rsid w:val="001754BD"/>
    <w:rsid w:val="001754CC"/>
    <w:rsid w:val="001754CE"/>
    <w:rsid w:val="001754ED"/>
    <w:rsid w:val="00175509"/>
    <w:rsid w:val="0017554F"/>
    <w:rsid w:val="0017556C"/>
    <w:rsid w:val="001755F5"/>
    <w:rsid w:val="00175621"/>
    <w:rsid w:val="001757C1"/>
    <w:rsid w:val="00175814"/>
    <w:rsid w:val="001758DA"/>
    <w:rsid w:val="00175913"/>
    <w:rsid w:val="0017592B"/>
    <w:rsid w:val="00175933"/>
    <w:rsid w:val="001759A7"/>
    <w:rsid w:val="00175A07"/>
    <w:rsid w:val="00175A50"/>
    <w:rsid w:val="00175A5E"/>
    <w:rsid w:val="00175A76"/>
    <w:rsid w:val="00175A90"/>
    <w:rsid w:val="00175AF3"/>
    <w:rsid w:val="00175BE1"/>
    <w:rsid w:val="00175BEB"/>
    <w:rsid w:val="00175BFE"/>
    <w:rsid w:val="00175C04"/>
    <w:rsid w:val="00175C93"/>
    <w:rsid w:val="00175CA3"/>
    <w:rsid w:val="00175D4C"/>
    <w:rsid w:val="00175D80"/>
    <w:rsid w:val="00175D99"/>
    <w:rsid w:val="00175DE1"/>
    <w:rsid w:val="00175E23"/>
    <w:rsid w:val="00175EA1"/>
    <w:rsid w:val="00175F0C"/>
    <w:rsid w:val="00175F86"/>
    <w:rsid w:val="0017600B"/>
    <w:rsid w:val="001760DA"/>
    <w:rsid w:val="00176166"/>
    <w:rsid w:val="00176288"/>
    <w:rsid w:val="001762BF"/>
    <w:rsid w:val="001762E0"/>
    <w:rsid w:val="0017631B"/>
    <w:rsid w:val="0017640E"/>
    <w:rsid w:val="0017646C"/>
    <w:rsid w:val="0017649B"/>
    <w:rsid w:val="001764C3"/>
    <w:rsid w:val="001765A5"/>
    <w:rsid w:val="001765F2"/>
    <w:rsid w:val="001765FB"/>
    <w:rsid w:val="00176672"/>
    <w:rsid w:val="001767B1"/>
    <w:rsid w:val="00176821"/>
    <w:rsid w:val="00176842"/>
    <w:rsid w:val="00176920"/>
    <w:rsid w:val="00176930"/>
    <w:rsid w:val="00176941"/>
    <w:rsid w:val="0017694A"/>
    <w:rsid w:val="00176A0D"/>
    <w:rsid w:val="00176B81"/>
    <w:rsid w:val="00176B8A"/>
    <w:rsid w:val="00176BB4"/>
    <w:rsid w:val="00176BEE"/>
    <w:rsid w:val="00176C59"/>
    <w:rsid w:val="00176CA0"/>
    <w:rsid w:val="00176CC9"/>
    <w:rsid w:val="00176D14"/>
    <w:rsid w:val="00176D27"/>
    <w:rsid w:val="00176E52"/>
    <w:rsid w:val="00176E54"/>
    <w:rsid w:val="00176EC7"/>
    <w:rsid w:val="00176F3C"/>
    <w:rsid w:val="00176F41"/>
    <w:rsid w:val="00176FC4"/>
    <w:rsid w:val="0017704E"/>
    <w:rsid w:val="0017706D"/>
    <w:rsid w:val="001770A7"/>
    <w:rsid w:val="0017713F"/>
    <w:rsid w:val="0017714E"/>
    <w:rsid w:val="001771B2"/>
    <w:rsid w:val="001771BE"/>
    <w:rsid w:val="00177216"/>
    <w:rsid w:val="00177272"/>
    <w:rsid w:val="001772B4"/>
    <w:rsid w:val="001772C4"/>
    <w:rsid w:val="001772C5"/>
    <w:rsid w:val="00177328"/>
    <w:rsid w:val="0017732E"/>
    <w:rsid w:val="001773AB"/>
    <w:rsid w:val="001773C0"/>
    <w:rsid w:val="00177438"/>
    <w:rsid w:val="001774F6"/>
    <w:rsid w:val="0017751B"/>
    <w:rsid w:val="0017752E"/>
    <w:rsid w:val="00177590"/>
    <w:rsid w:val="001775B3"/>
    <w:rsid w:val="001775CF"/>
    <w:rsid w:val="00177621"/>
    <w:rsid w:val="0017767D"/>
    <w:rsid w:val="0017771A"/>
    <w:rsid w:val="0017775A"/>
    <w:rsid w:val="00177760"/>
    <w:rsid w:val="001777EF"/>
    <w:rsid w:val="00177878"/>
    <w:rsid w:val="0017795E"/>
    <w:rsid w:val="001779A5"/>
    <w:rsid w:val="001779A6"/>
    <w:rsid w:val="001779C0"/>
    <w:rsid w:val="00177A8B"/>
    <w:rsid w:val="00177AB1"/>
    <w:rsid w:val="00177ACE"/>
    <w:rsid w:val="00177ADD"/>
    <w:rsid w:val="00177AF5"/>
    <w:rsid w:val="00177B29"/>
    <w:rsid w:val="00177B31"/>
    <w:rsid w:val="00177C19"/>
    <w:rsid w:val="00177C7A"/>
    <w:rsid w:val="00177CB5"/>
    <w:rsid w:val="00177DAC"/>
    <w:rsid w:val="00177E4B"/>
    <w:rsid w:val="00177E54"/>
    <w:rsid w:val="00177E5D"/>
    <w:rsid w:val="00177E62"/>
    <w:rsid w:val="00177EB4"/>
    <w:rsid w:val="00177ECC"/>
    <w:rsid w:val="00177F0A"/>
    <w:rsid w:val="00177F1E"/>
    <w:rsid w:val="00177F29"/>
    <w:rsid w:val="00177F63"/>
    <w:rsid w:val="00180036"/>
    <w:rsid w:val="00180077"/>
    <w:rsid w:val="001800B8"/>
    <w:rsid w:val="00180147"/>
    <w:rsid w:val="00180216"/>
    <w:rsid w:val="001802DA"/>
    <w:rsid w:val="001803C0"/>
    <w:rsid w:val="001803CD"/>
    <w:rsid w:val="001803ED"/>
    <w:rsid w:val="001803F2"/>
    <w:rsid w:val="00180460"/>
    <w:rsid w:val="0018054A"/>
    <w:rsid w:val="001805A0"/>
    <w:rsid w:val="00180698"/>
    <w:rsid w:val="0018069F"/>
    <w:rsid w:val="001806AB"/>
    <w:rsid w:val="001806BB"/>
    <w:rsid w:val="001806BF"/>
    <w:rsid w:val="001806C4"/>
    <w:rsid w:val="001806C6"/>
    <w:rsid w:val="001807A2"/>
    <w:rsid w:val="001807A6"/>
    <w:rsid w:val="001807D1"/>
    <w:rsid w:val="00180803"/>
    <w:rsid w:val="0018085E"/>
    <w:rsid w:val="0018086D"/>
    <w:rsid w:val="001808F3"/>
    <w:rsid w:val="00180903"/>
    <w:rsid w:val="0018091C"/>
    <w:rsid w:val="00180994"/>
    <w:rsid w:val="001809A2"/>
    <w:rsid w:val="001809D6"/>
    <w:rsid w:val="00180A11"/>
    <w:rsid w:val="00180A24"/>
    <w:rsid w:val="00180A47"/>
    <w:rsid w:val="00180A87"/>
    <w:rsid w:val="00180AAA"/>
    <w:rsid w:val="00180AC5"/>
    <w:rsid w:val="00180B30"/>
    <w:rsid w:val="00180C24"/>
    <w:rsid w:val="00180C7C"/>
    <w:rsid w:val="00180C9E"/>
    <w:rsid w:val="00180D01"/>
    <w:rsid w:val="00180D43"/>
    <w:rsid w:val="00180DAB"/>
    <w:rsid w:val="00180DBF"/>
    <w:rsid w:val="00180E0D"/>
    <w:rsid w:val="00180EC4"/>
    <w:rsid w:val="00180EDC"/>
    <w:rsid w:val="00180EF8"/>
    <w:rsid w:val="00180F5A"/>
    <w:rsid w:val="00180F62"/>
    <w:rsid w:val="00180FB0"/>
    <w:rsid w:val="00180FD9"/>
    <w:rsid w:val="00180FEA"/>
    <w:rsid w:val="00181013"/>
    <w:rsid w:val="00181032"/>
    <w:rsid w:val="00181061"/>
    <w:rsid w:val="001810A1"/>
    <w:rsid w:val="0018110B"/>
    <w:rsid w:val="00181187"/>
    <w:rsid w:val="001811F0"/>
    <w:rsid w:val="001812D0"/>
    <w:rsid w:val="00181358"/>
    <w:rsid w:val="0018136F"/>
    <w:rsid w:val="0018139A"/>
    <w:rsid w:val="001813E0"/>
    <w:rsid w:val="001813EC"/>
    <w:rsid w:val="00181406"/>
    <w:rsid w:val="001814E1"/>
    <w:rsid w:val="001814F6"/>
    <w:rsid w:val="001814FE"/>
    <w:rsid w:val="001815C3"/>
    <w:rsid w:val="00181649"/>
    <w:rsid w:val="001816E6"/>
    <w:rsid w:val="001816E9"/>
    <w:rsid w:val="0018175D"/>
    <w:rsid w:val="00181809"/>
    <w:rsid w:val="001818E3"/>
    <w:rsid w:val="001819B6"/>
    <w:rsid w:val="001819F9"/>
    <w:rsid w:val="00181B2B"/>
    <w:rsid w:val="00181B38"/>
    <w:rsid w:val="00181BF6"/>
    <w:rsid w:val="00181C09"/>
    <w:rsid w:val="00181C86"/>
    <w:rsid w:val="00181CEE"/>
    <w:rsid w:val="00181D05"/>
    <w:rsid w:val="00181D10"/>
    <w:rsid w:val="00181D72"/>
    <w:rsid w:val="00181D86"/>
    <w:rsid w:val="00181DAB"/>
    <w:rsid w:val="00181DB8"/>
    <w:rsid w:val="00181DDE"/>
    <w:rsid w:val="00181DEA"/>
    <w:rsid w:val="00181DF6"/>
    <w:rsid w:val="00181E39"/>
    <w:rsid w:val="00181EDA"/>
    <w:rsid w:val="00181EEC"/>
    <w:rsid w:val="00181EED"/>
    <w:rsid w:val="00181EFA"/>
    <w:rsid w:val="00181F4A"/>
    <w:rsid w:val="00181F57"/>
    <w:rsid w:val="00181F97"/>
    <w:rsid w:val="00182091"/>
    <w:rsid w:val="001820AB"/>
    <w:rsid w:val="001820F2"/>
    <w:rsid w:val="0018211B"/>
    <w:rsid w:val="00182149"/>
    <w:rsid w:val="0018218D"/>
    <w:rsid w:val="001821AA"/>
    <w:rsid w:val="001821F7"/>
    <w:rsid w:val="00182206"/>
    <w:rsid w:val="00182219"/>
    <w:rsid w:val="0018228A"/>
    <w:rsid w:val="0018229B"/>
    <w:rsid w:val="00182377"/>
    <w:rsid w:val="00182433"/>
    <w:rsid w:val="0018245E"/>
    <w:rsid w:val="00182473"/>
    <w:rsid w:val="001824F4"/>
    <w:rsid w:val="00182504"/>
    <w:rsid w:val="0018251D"/>
    <w:rsid w:val="00182524"/>
    <w:rsid w:val="001825CA"/>
    <w:rsid w:val="00182632"/>
    <w:rsid w:val="00182663"/>
    <w:rsid w:val="001826D8"/>
    <w:rsid w:val="00182706"/>
    <w:rsid w:val="0018275B"/>
    <w:rsid w:val="00182792"/>
    <w:rsid w:val="00182905"/>
    <w:rsid w:val="00182923"/>
    <w:rsid w:val="00182932"/>
    <w:rsid w:val="00182944"/>
    <w:rsid w:val="00182970"/>
    <w:rsid w:val="0018297F"/>
    <w:rsid w:val="00182993"/>
    <w:rsid w:val="001829BF"/>
    <w:rsid w:val="00182A3D"/>
    <w:rsid w:val="00182A65"/>
    <w:rsid w:val="00182B43"/>
    <w:rsid w:val="00182B96"/>
    <w:rsid w:val="00182C3D"/>
    <w:rsid w:val="00182CB4"/>
    <w:rsid w:val="00182CC6"/>
    <w:rsid w:val="00182CFB"/>
    <w:rsid w:val="00182D5C"/>
    <w:rsid w:val="00182F6E"/>
    <w:rsid w:val="00182FB7"/>
    <w:rsid w:val="001830AD"/>
    <w:rsid w:val="00183126"/>
    <w:rsid w:val="00183144"/>
    <w:rsid w:val="0018315A"/>
    <w:rsid w:val="00183169"/>
    <w:rsid w:val="001831C3"/>
    <w:rsid w:val="001831D8"/>
    <w:rsid w:val="00183242"/>
    <w:rsid w:val="00183293"/>
    <w:rsid w:val="001833CB"/>
    <w:rsid w:val="001833D7"/>
    <w:rsid w:val="00183403"/>
    <w:rsid w:val="00183412"/>
    <w:rsid w:val="00183438"/>
    <w:rsid w:val="00183492"/>
    <w:rsid w:val="001834C0"/>
    <w:rsid w:val="0018354F"/>
    <w:rsid w:val="00183576"/>
    <w:rsid w:val="001835EC"/>
    <w:rsid w:val="00183617"/>
    <w:rsid w:val="00183647"/>
    <w:rsid w:val="0018367B"/>
    <w:rsid w:val="0018367F"/>
    <w:rsid w:val="001836BE"/>
    <w:rsid w:val="001836CA"/>
    <w:rsid w:val="00183718"/>
    <w:rsid w:val="00183767"/>
    <w:rsid w:val="001837C8"/>
    <w:rsid w:val="0018386A"/>
    <w:rsid w:val="00183876"/>
    <w:rsid w:val="00183893"/>
    <w:rsid w:val="0018389D"/>
    <w:rsid w:val="0018391F"/>
    <w:rsid w:val="001839D4"/>
    <w:rsid w:val="001839E6"/>
    <w:rsid w:val="00183A02"/>
    <w:rsid w:val="00183AD0"/>
    <w:rsid w:val="00183B09"/>
    <w:rsid w:val="00183B55"/>
    <w:rsid w:val="00183C58"/>
    <w:rsid w:val="00183C6B"/>
    <w:rsid w:val="00183C79"/>
    <w:rsid w:val="00183C8A"/>
    <w:rsid w:val="00183C96"/>
    <w:rsid w:val="00183CC1"/>
    <w:rsid w:val="00183D1D"/>
    <w:rsid w:val="00183DF1"/>
    <w:rsid w:val="00183DF9"/>
    <w:rsid w:val="00183E15"/>
    <w:rsid w:val="00183E2C"/>
    <w:rsid w:val="00183E4D"/>
    <w:rsid w:val="00183E5C"/>
    <w:rsid w:val="00183E99"/>
    <w:rsid w:val="00183F22"/>
    <w:rsid w:val="00183F4D"/>
    <w:rsid w:val="00183F74"/>
    <w:rsid w:val="00183F82"/>
    <w:rsid w:val="00184022"/>
    <w:rsid w:val="00184152"/>
    <w:rsid w:val="001841B3"/>
    <w:rsid w:val="00184232"/>
    <w:rsid w:val="00184298"/>
    <w:rsid w:val="001843CE"/>
    <w:rsid w:val="00184445"/>
    <w:rsid w:val="001844ED"/>
    <w:rsid w:val="001844F9"/>
    <w:rsid w:val="00184578"/>
    <w:rsid w:val="00184593"/>
    <w:rsid w:val="001845C0"/>
    <w:rsid w:val="0018462A"/>
    <w:rsid w:val="00184661"/>
    <w:rsid w:val="00184685"/>
    <w:rsid w:val="001846E1"/>
    <w:rsid w:val="00184775"/>
    <w:rsid w:val="001847EA"/>
    <w:rsid w:val="00184809"/>
    <w:rsid w:val="00184821"/>
    <w:rsid w:val="00184927"/>
    <w:rsid w:val="0018499C"/>
    <w:rsid w:val="001849B3"/>
    <w:rsid w:val="001849E0"/>
    <w:rsid w:val="001849E2"/>
    <w:rsid w:val="00184A21"/>
    <w:rsid w:val="00184A63"/>
    <w:rsid w:val="00184AE1"/>
    <w:rsid w:val="00184AF4"/>
    <w:rsid w:val="00184B41"/>
    <w:rsid w:val="00184BB6"/>
    <w:rsid w:val="00184C4B"/>
    <w:rsid w:val="00184CAA"/>
    <w:rsid w:val="00184D15"/>
    <w:rsid w:val="00184D52"/>
    <w:rsid w:val="00184D6B"/>
    <w:rsid w:val="00184DA7"/>
    <w:rsid w:val="00184DFB"/>
    <w:rsid w:val="00184E4D"/>
    <w:rsid w:val="00184E65"/>
    <w:rsid w:val="00185029"/>
    <w:rsid w:val="001850C2"/>
    <w:rsid w:val="001850D7"/>
    <w:rsid w:val="00185119"/>
    <w:rsid w:val="00185178"/>
    <w:rsid w:val="001851AF"/>
    <w:rsid w:val="001851C7"/>
    <w:rsid w:val="001851F1"/>
    <w:rsid w:val="00185237"/>
    <w:rsid w:val="0018523B"/>
    <w:rsid w:val="0018525C"/>
    <w:rsid w:val="00185275"/>
    <w:rsid w:val="00185297"/>
    <w:rsid w:val="001852FB"/>
    <w:rsid w:val="00185338"/>
    <w:rsid w:val="001853DA"/>
    <w:rsid w:val="001854D7"/>
    <w:rsid w:val="001854DE"/>
    <w:rsid w:val="00185543"/>
    <w:rsid w:val="001855B8"/>
    <w:rsid w:val="00185606"/>
    <w:rsid w:val="0018563F"/>
    <w:rsid w:val="001856D0"/>
    <w:rsid w:val="001856E0"/>
    <w:rsid w:val="001857B5"/>
    <w:rsid w:val="001857D7"/>
    <w:rsid w:val="0018588B"/>
    <w:rsid w:val="001858C7"/>
    <w:rsid w:val="001859AB"/>
    <w:rsid w:val="001859C6"/>
    <w:rsid w:val="001859DA"/>
    <w:rsid w:val="00185A23"/>
    <w:rsid w:val="00185A4B"/>
    <w:rsid w:val="00185A80"/>
    <w:rsid w:val="00185B55"/>
    <w:rsid w:val="00185C20"/>
    <w:rsid w:val="00185C56"/>
    <w:rsid w:val="00185C62"/>
    <w:rsid w:val="00185C73"/>
    <w:rsid w:val="00185C8B"/>
    <w:rsid w:val="00185C91"/>
    <w:rsid w:val="00185D0C"/>
    <w:rsid w:val="00185DA0"/>
    <w:rsid w:val="00185E19"/>
    <w:rsid w:val="00185E63"/>
    <w:rsid w:val="00185E86"/>
    <w:rsid w:val="0018602F"/>
    <w:rsid w:val="00186051"/>
    <w:rsid w:val="0018606E"/>
    <w:rsid w:val="001860AA"/>
    <w:rsid w:val="0018618C"/>
    <w:rsid w:val="00186279"/>
    <w:rsid w:val="001862C0"/>
    <w:rsid w:val="0018634C"/>
    <w:rsid w:val="001863CF"/>
    <w:rsid w:val="0018640F"/>
    <w:rsid w:val="00186473"/>
    <w:rsid w:val="00186499"/>
    <w:rsid w:val="0018652F"/>
    <w:rsid w:val="0018661D"/>
    <w:rsid w:val="00186622"/>
    <w:rsid w:val="00186623"/>
    <w:rsid w:val="00186655"/>
    <w:rsid w:val="0018665C"/>
    <w:rsid w:val="001866A0"/>
    <w:rsid w:val="001866FE"/>
    <w:rsid w:val="0018676E"/>
    <w:rsid w:val="0018679D"/>
    <w:rsid w:val="001867B4"/>
    <w:rsid w:val="001867BD"/>
    <w:rsid w:val="00186817"/>
    <w:rsid w:val="00186865"/>
    <w:rsid w:val="00186915"/>
    <w:rsid w:val="00186937"/>
    <w:rsid w:val="0018697F"/>
    <w:rsid w:val="00186983"/>
    <w:rsid w:val="00186987"/>
    <w:rsid w:val="0018698F"/>
    <w:rsid w:val="001869B6"/>
    <w:rsid w:val="00186A26"/>
    <w:rsid w:val="00186AA0"/>
    <w:rsid w:val="00186B62"/>
    <w:rsid w:val="00186BB7"/>
    <w:rsid w:val="00186C93"/>
    <w:rsid w:val="00186CD0"/>
    <w:rsid w:val="00186D08"/>
    <w:rsid w:val="00186D82"/>
    <w:rsid w:val="00186DA4"/>
    <w:rsid w:val="00186DE7"/>
    <w:rsid w:val="00186E00"/>
    <w:rsid w:val="00186E8E"/>
    <w:rsid w:val="00186EC1"/>
    <w:rsid w:val="00186F17"/>
    <w:rsid w:val="00186F42"/>
    <w:rsid w:val="00186F4A"/>
    <w:rsid w:val="00186F70"/>
    <w:rsid w:val="00186F84"/>
    <w:rsid w:val="00186FAC"/>
    <w:rsid w:val="00186FD6"/>
    <w:rsid w:val="00186FE3"/>
    <w:rsid w:val="00187036"/>
    <w:rsid w:val="00187069"/>
    <w:rsid w:val="0018706A"/>
    <w:rsid w:val="001870B9"/>
    <w:rsid w:val="001870EE"/>
    <w:rsid w:val="001870F5"/>
    <w:rsid w:val="0018712A"/>
    <w:rsid w:val="00187144"/>
    <w:rsid w:val="0018716F"/>
    <w:rsid w:val="00187227"/>
    <w:rsid w:val="0018723B"/>
    <w:rsid w:val="00187277"/>
    <w:rsid w:val="0018730D"/>
    <w:rsid w:val="0018738A"/>
    <w:rsid w:val="0018738D"/>
    <w:rsid w:val="00187401"/>
    <w:rsid w:val="0018743B"/>
    <w:rsid w:val="0018746B"/>
    <w:rsid w:val="00187480"/>
    <w:rsid w:val="00187542"/>
    <w:rsid w:val="0018758A"/>
    <w:rsid w:val="001875D6"/>
    <w:rsid w:val="00187602"/>
    <w:rsid w:val="00187727"/>
    <w:rsid w:val="00187731"/>
    <w:rsid w:val="00187793"/>
    <w:rsid w:val="001877B0"/>
    <w:rsid w:val="00187849"/>
    <w:rsid w:val="0018788B"/>
    <w:rsid w:val="00187896"/>
    <w:rsid w:val="001879DC"/>
    <w:rsid w:val="00187A42"/>
    <w:rsid w:val="00187BDC"/>
    <w:rsid w:val="00187CE1"/>
    <w:rsid w:val="00187D6D"/>
    <w:rsid w:val="00187DD5"/>
    <w:rsid w:val="00187DDB"/>
    <w:rsid w:val="00187DDE"/>
    <w:rsid w:val="00187EA6"/>
    <w:rsid w:val="00187F37"/>
    <w:rsid w:val="00187F6B"/>
    <w:rsid w:val="00187F99"/>
    <w:rsid w:val="00187FCB"/>
    <w:rsid w:val="00187FE8"/>
    <w:rsid w:val="00190022"/>
    <w:rsid w:val="00190061"/>
    <w:rsid w:val="001900F5"/>
    <w:rsid w:val="0019022D"/>
    <w:rsid w:val="00190248"/>
    <w:rsid w:val="00190432"/>
    <w:rsid w:val="001904B9"/>
    <w:rsid w:val="00190524"/>
    <w:rsid w:val="0019056C"/>
    <w:rsid w:val="00190570"/>
    <w:rsid w:val="001905BC"/>
    <w:rsid w:val="00190613"/>
    <w:rsid w:val="00190653"/>
    <w:rsid w:val="0019069B"/>
    <w:rsid w:val="001906CC"/>
    <w:rsid w:val="0019070B"/>
    <w:rsid w:val="00190716"/>
    <w:rsid w:val="0019073A"/>
    <w:rsid w:val="00190750"/>
    <w:rsid w:val="00190772"/>
    <w:rsid w:val="0019079B"/>
    <w:rsid w:val="001907A8"/>
    <w:rsid w:val="00190841"/>
    <w:rsid w:val="00190854"/>
    <w:rsid w:val="00190898"/>
    <w:rsid w:val="001908E1"/>
    <w:rsid w:val="00190900"/>
    <w:rsid w:val="00190969"/>
    <w:rsid w:val="001909D5"/>
    <w:rsid w:val="00190A03"/>
    <w:rsid w:val="00190A25"/>
    <w:rsid w:val="00190A35"/>
    <w:rsid w:val="00190A44"/>
    <w:rsid w:val="00190A89"/>
    <w:rsid w:val="00190AAB"/>
    <w:rsid w:val="00190AAF"/>
    <w:rsid w:val="00190AB8"/>
    <w:rsid w:val="00190AF8"/>
    <w:rsid w:val="00190C17"/>
    <w:rsid w:val="00190C7D"/>
    <w:rsid w:val="00190CDD"/>
    <w:rsid w:val="00190D03"/>
    <w:rsid w:val="00190D2C"/>
    <w:rsid w:val="00190D48"/>
    <w:rsid w:val="00190DD2"/>
    <w:rsid w:val="00190DFB"/>
    <w:rsid w:val="00190E08"/>
    <w:rsid w:val="00190E1A"/>
    <w:rsid w:val="00190F47"/>
    <w:rsid w:val="00190F79"/>
    <w:rsid w:val="00190FE0"/>
    <w:rsid w:val="00191026"/>
    <w:rsid w:val="001910AF"/>
    <w:rsid w:val="00191143"/>
    <w:rsid w:val="0019116E"/>
    <w:rsid w:val="00191223"/>
    <w:rsid w:val="001912C6"/>
    <w:rsid w:val="00191338"/>
    <w:rsid w:val="001913C5"/>
    <w:rsid w:val="00191412"/>
    <w:rsid w:val="00191449"/>
    <w:rsid w:val="00191460"/>
    <w:rsid w:val="00191528"/>
    <w:rsid w:val="0019154A"/>
    <w:rsid w:val="00191583"/>
    <w:rsid w:val="00191593"/>
    <w:rsid w:val="0019159B"/>
    <w:rsid w:val="001915D5"/>
    <w:rsid w:val="001915E9"/>
    <w:rsid w:val="001915ED"/>
    <w:rsid w:val="0019160B"/>
    <w:rsid w:val="0019161E"/>
    <w:rsid w:val="00191641"/>
    <w:rsid w:val="0019165D"/>
    <w:rsid w:val="00191697"/>
    <w:rsid w:val="001916C0"/>
    <w:rsid w:val="00191714"/>
    <w:rsid w:val="001917C6"/>
    <w:rsid w:val="00191846"/>
    <w:rsid w:val="001918B1"/>
    <w:rsid w:val="001918C3"/>
    <w:rsid w:val="0019190B"/>
    <w:rsid w:val="0019196A"/>
    <w:rsid w:val="00191983"/>
    <w:rsid w:val="00191A1C"/>
    <w:rsid w:val="00191A4E"/>
    <w:rsid w:val="00191AC5"/>
    <w:rsid w:val="00191B37"/>
    <w:rsid w:val="00191BAB"/>
    <w:rsid w:val="00191BB5"/>
    <w:rsid w:val="00191BEA"/>
    <w:rsid w:val="00191C41"/>
    <w:rsid w:val="00191C9F"/>
    <w:rsid w:val="00191CE1"/>
    <w:rsid w:val="00191D08"/>
    <w:rsid w:val="00191D2E"/>
    <w:rsid w:val="00191D72"/>
    <w:rsid w:val="00191D8E"/>
    <w:rsid w:val="00191DE2"/>
    <w:rsid w:val="00191E08"/>
    <w:rsid w:val="00191E0E"/>
    <w:rsid w:val="00191ED1"/>
    <w:rsid w:val="00191F21"/>
    <w:rsid w:val="00191F24"/>
    <w:rsid w:val="00191F52"/>
    <w:rsid w:val="00191F78"/>
    <w:rsid w:val="00191FAB"/>
    <w:rsid w:val="00191FEE"/>
    <w:rsid w:val="001920A4"/>
    <w:rsid w:val="001920B9"/>
    <w:rsid w:val="001920C6"/>
    <w:rsid w:val="001920C8"/>
    <w:rsid w:val="001920D3"/>
    <w:rsid w:val="00192137"/>
    <w:rsid w:val="00192209"/>
    <w:rsid w:val="00192297"/>
    <w:rsid w:val="001922D7"/>
    <w:rsid w:val="001922F5"/>
    <w:rsid w:val="00192340"/>
    <w:rsid w:val="00192372"/>
    <w:rsid w:val="00192417"/>
    <w:rsid w:val="0019245D"/>
    <w:rsid w:val="00192486"/>
    <w:rsid w:val="00192490"/>
    <w:rsid w:val="001924A1"/>
    <w:rsid w:val="001925CB"/>
    <w:rsid w:val="00192612"/>
    <w:rsid w:val="00192615"/>
    <w:rsid w:val="00192678"/>
    <w:rsid w:val="001926EE"/>
    <w:rsid w:val="00192703"/>
    <w:rsid w:val="0019270C"/>
    <w:rsid w:val="00192758"/>
    <w:rsid w:val="001928E0"/>
    <w:rsid w:val="00192B83"/>
    <w:rsid w:val="00192BFD"/>
    <w:rsid w:val="00192C3A"/>
    <w:rsid w:val="00192C6E"/>
    <w:rsid w:val="00192CA0"/>
    <w:rsid w:val="00192CC4"/>
    <w:rsid w:val="00192CDD"/>
    <w:rsid w:val="00192CE9"/>
    <w:rsid w:val="00192D5F"/>
    <w:rsid w:val="00192D89"/>
    <w:rsid w:val="00192DCE"/>
    <w:rsid w:val="00192DE2"/>
    <w:rsid w:val="00192E13"/>
    <w:rsid w:val="00192E5D"/>
    <w:rsid w:val="00192E75"/>
    <w:rsid w:val="00192E78"/>
    <w:rsid w:val="00192F0A"/>
    <w:rsid w:val="00192F89"/>
    <w:rsid w:val="0019303D"/>
    <w:rsid w:val="00193041"/>
    <w:rsid w:val="0019306C"/>
    <w:rsid w:val="001930A0"/>
    <w:rsid w:val="001930BD"/>
    <w:rsid w:val="0019314B"/>
    <w:rsid w:val="00193166"/>
    <w:rsid w:val="001931A4"/>
    <w:rsid w:val="0019324E"/>
    <w:rsid w:val="0019326C"/>
    <w:rsid w:val="00193283"/>
    <w:rsid w:val="0019351A"/>
    <w:rsid w:val="00193521"/>
    <w:rsid w:val="0019353B"/>
    <w:rsid w:val="00193592"/>
    <w:rsid w:val="001935F9"/>
    <w:rsid w:val="0019360F"/>
    <w:rsid w:val="00193614"/>
    <w:rsid w:val="0019364A"/>
    <w:rsid w:val="00193656"/>
    <w:rsid w:val="00193660"/>
    <w:rsid w:val="001936D8"/>
    <w:rsid w:val="001936F9"/>
    <w:rsid w:val="001937D2"/>
    <w:rsid w:val="0019385F"/>
    <w:rsid w:val="00193975"/>
    <w:rsid w:val="001939B6"/>
    <w:rsid w:val="00193A0C"/>
    <w:rsid w:val="00193A17"/>
    <w:rsid w:val="00193C04"/>
    <w:rsid w:val="00193CC7"/>
    <w:rsid w:val="00193CFC"/>
    <w:rsid w:val="00193D17"/>
    <w:rsid w:val="00193D2E"/>
    <w:rsid w:val="00193D4E"/>
    <w:rsid w:val="00193E16"/>
    <w:rsid w:val="00193E32"/>
    <w:rsid w:val="00193E3A"/>
    <w:rsid w:val="00193E41"/>
    <w:rsid w:val="00193E4A"/>
    <w:rsid w:val="00193EAC"/>
    <w:rsid w:val="00193EE9"/>
    <w:rsid w:val="00193F0C"/>
    <w:rsid w:val="00193F61"/>
    <w:rsid w:val="00193F67"/>
    <w:rsid w:val="00193F7B"/>
    <w:rsid w:val="00193FE5"/>
    <w:rsid w:val="0019405D"/>
    <w:rsid w:val="001940E2"/>
    <w:rsid w:val="0019410C"/>
    <w:rsid w:val="00194163"/>
    <w:rsid w:val="0019416A"/>
    <w:rsid w:val="001941C5"/>
    <w:rsid w:val="001943E7"/>
    <w:rsid w:val="00194428"/>
    <w:rsid w:val="00194457"/>
    <w:rsid w:val="001944CB"/>
    <w:rsid w:val="00194568"/>
    <w:rsid w:val="0019456C"/>
    <w:rsid w:val="001945C1"/>
    <w:rsid w:val="001945D4"/>
    <w:rsid w:val="001945F8"/>
    <w:rsid w:val="00194605"/>
    <w:rsid w:val="00194654"/>
    <w:rsid w:val="0019477F"/>
    <w:rsid w:val="001947E9"/>
    <w:rsid w:val="001947F8"/>
    <w:rsid w:val="0019483C"/>
    <w:rsid w:val="00194863"/>
    <w:rsid w:val="00194866"/>
    <w:rsid w:val="0019488B"/>
    <w:rsid w:val="001948AB"/>
    <w:rsid w:val="00194918"/>
    <w:rsid w:val="00194960"/>
    <w:rsid w:val="00194A39"/>
    <w:rsid w:val="00194AAA"/>
    <w:rsid w:val="00194C30"/>
    <w:rsid w:val="00194C87"/>
    <w:rsid w:val="00194CB0"/>
    <w:rsid w:val="00194D32"/>
    <w:rsid w:val="00194D63"/>
    <w:rsid w:val="00194D85"/>
    <w:rsid w:val="00194DAF"/>
    <w:rsid w:val="00194DB8"/>
    <w:rsid w:val="00194DC0"/>
    <w:rsid w:val="00194E28"/>
    <w:rsid w:val="00194EA5"/>
    <w:rsid w:val="00194F4A"/>
    <w:rsid w:val="00194F81"/>
    <w:rsid w:val="00194FB1"/>
    <w:rsid w:val="001950BF"/>
    <w:rsid w:val="001950DE"/>
    <w:rsid w:val="0019511F"/>
    <w:rsid w:val="0019520E"/>
    <w:rsid w:val="00195220"/>
    <w:rsid w:val="00195289"/>
    <w:rsid w:val="001952A7"/>
    <w:rsid w:val="001952BB"/>
    <w:rsid w:val="001952C9"/>
    <w:rsid w:val="001952E4"/>
    <w:rsid w:val="0019532A"/>
    <w:rsid w:val="00195347"/>
    <w:rsid w:val="00195358"/>
    <w:rsid w:val="0019538C"/>
    <w:rsid w:val="001953D8"/>
    <w:rsid w:val="00195400"/>
    <w:rsid w:val="00195422"/>
    <w:rsid w:val="0019546D"/>
    <w:rsid w:val="0019547D"/>
    <w:rsid w:val="001954D2"/>
    <w:rsid w:val="00195526"/>
    <w:rsid w:val="0019557A"/>
    <w:rsid w:val="0019557B"/>
    <w:rsid w:val="0019559D"/>
    <w:rsid w:val="001955FB"/>
    <w:rsid w:val="00195618"/>
    <w:rsid w:val="00195621"/>
    <w:rsid w:val="0019565D"/>
    <w:rsid w:val="00195687"/>
    <w:rsid w:val="0019569C"/>
    <w:rsid w:val="0019575F"/>
    <w:rsid w:val="00195766"/>
    <w:rsid w:val="00195794"/>
    <w:rsid w:val="0019579B"/>
    <w:rsid w:val="001957D5"/>
    <w:rsid w:val="00195820"/>
    <w:rsid w:val="0019583A"/>
    <w:rsid w:val="0019584D"/>
    <w:rsid w:val="00195882"/>
    <w:rsid w:val="0019594D"/>
    <w:rsid w:val="001959CB"/>
    <w:rsid w:val="00195A2B"/>
    <w:rsid w:val="00195A61"/>
    <w:rsid w:val="00195A8B"/>
    <w:rsid w:val="00195AD2"/>
    <w:rsid w:val="00195B3B"/>
    <w:rsid w:val="00195B5A"/>
    <w:rsid w:val="00195B90"/>
    <w:rsid w:val="00195C05"/>
    <w:rsid w:val="00195C28"/>
    <w:rsid w:val="00195C2E"/>
    <w:rsid w:val="00195C46"/>
    <w:rsid w:val="00195CA0"/>
    <w:rsid w:val="00195CFA"/>
    <w:rsid w:val="00195D1C"/>
    <w:rsid w:val="00195DC2"/>
    <w:rsid w:val="00195DF9"/>
    <w:rsid w:val="00195F08"/>
    <w:rsid w:val="00195F2D"/>
    <w:rsid w:val="00195F71"/>
    <w:rsid w:val="00195FF2"/>
    <w:rsid w:val="00196051"/>
    <w:rsid w:val="00196053"/>
    <w:rsid w:val="001960D2"/>
    <w:rsid w:val="00196131"/>
    <w:rsid w:val="001961A7"/>
    <w:rsid w:val="0019621F"/>
    <w:rsid w:val="00196233"/>
    <w:rsid w:val="0019627A"/>
    <w:rsid w:val="001962D4"/>
    <w:rsid w:val="00196339"/>
    <w:rsid w:val="0019633C"/>
    <w:rsid w:val="00196391"/>
    <w:rsid w:val="001963CC"/>
    <w:rsid w:val="001963CF"/>
    <w:rsid w:val="0019644E"/>
    <w:rsid w:val="0019644F"/>
    <w:rsid w:val="001964AD"/>
    <w:rsid w:val="00196513"/>
    <w:rsid w:val="00196516"/>
    <w:rsid w:val="00196561"/>
    <w:rsid w:val="001966A1"/>
    <w:rsid w:val="0019671B"/>
    <w:rsid w:val="001967C4"/>
    <w:rsid w:val="001967D3"/>
    <w:rsid w:val="001967E1"/>
    <w:rsid w:val="00196804"/>
    <w:rsid w:val="00196806"/>
    <w:rsid w:val="0019680B"/>
    <w:rsid w:val="0019682E"/>
    <w:rsid w:val="00196837"/>
    <w:rsid w:val="00196887"/>
    <w:rsid w:val="00196898"/>
    <w:rsid w:val="001968C8"/>
    <w:rsid w:val="001968D4"/>
    <w:rsid w:val="001968DD"/>
    <w:rsid w:val="001968F4"/>
    <w:rsid w:val="0019698F"/>
    <w:rsid w:val="001969CC"/>
    <w:rsid w:val="00196A37"/>
    <w:rsid w:val="00196A86"/>
    <w:rsid w:val="00196A98"/>
    <w:rsid w:val="00196AC0"/>
    <w:rsid w:val="00196AD5"/>
    <w:rsid w:val="00196B8A"/>
    <w:rsid w:val="00196B90"/>
    <w:rsid w:val="00196BB8"/>
    <w:rsid w:val="00196C77"/>
    <w:rsid w:val="00196CAA"/>
    <w:rsid w:val="00196CF3"/>
    <w:rsid w:val="00196D32"/>
    <w:rsid w:val="00196D4D"/>
    <w:rsid w:val="00196D86"/>
    <w:rsid w:val="00196E45"/>
    <w:rsid w:val="00196F62"/>
    <w:rsid w:val="00196FBD"/>
    <w:rsid w:val="00197023"/>
    <w:rsid w:val="0019702F"/>
    <w:rsid w:val="0019705E"/>
    <w:rsid w:val="001970A7"/>
    <w:rsid w:val="001970C0"/>
    <w:rsid w:val="001970DA"/>
    <w:rsid w:val="001970F6"/>
    <w:rsid w:val="0019719D"/>
    <w:rsid w:val="001971B8"/>
    <w:rsid w:val="001971DF"/>
    <w:rsid w:val="001971E8"/>
    <w:rsid w:val="001972A4"/>
    <w:rsid w:val="001972D2"/>
    <w:rsid w:val="001972EE"/>
    <w:rsid w:val="00197332"/>
    <w:rsid w:val="0019734D"/>
    <w:rsid w:val="00197397"/>
    <w:rsid w:val="0019740A"/>
    <w:rsid w:val="0019741A"/>
    <w:rsid w:val="00197453"/>
    <w:rsid w:val="0019746E"/>
    <w:rsid w:val="00197531"/>
    <w:rsid w:val="00197581"/>
    <w:rsid w:val="001975D2"/>
    <w:rsid w:val="001975E5"/>
    <w:rsid w:val="00197633"/>
    <w:rsid w:val="0019764C"/>
    <w:rsid w:val="00197706"/>
    <w:rsid w:val="0019770C"/>
    <w:rsid w:val="0019773B"/>
    <w:rsid w:val="00197758"/>
    <w:rsid w:val="00197781"/>
    <w:rsid w:val="00197857"/>
    <w:rsid w:val="001979BC"/>
    <w:rsid w:val="001979DB"/>
    <w:rsid w:val="00197A7C"/>
    <w:rsid w:val="00197AE8"/>
    <w:rsid w:val="00197B1C"/>
    <w:rsid w:val="00197B22"/>
    <w:rsid w:val="00197BE8"/>
    <w:rsid w:val="00197BF0"/>
    <w:rsid w:val="00197BF3"/>
    <w:rsid w:val="00197BF7"/>
    <w:rsid w:val="00197D3A"/>
    <w:rsid w:val="00197DDA"/>
    <w:rsid w:val="00197E03"/>
    <w:rsid w:val="00197E04"/>
    <w:rsid w:val="00197EB9"/>
    <w:rsid w:val="001A0014"/>
    <w:rsid w:val="001A0045"/>
    <w:rsid w:val="001A008D"/>
    <w:rsid w:val="001A00B0"/>
    <w:rsid w:val="001A00BC"/>
    <w:rsid w:val="001A00DE"/>
    <w:rsid w:val="001A0144"/>
    <w:rsid w:val="001A015F"/>
    <w:rsid w:val="001A0180"/>
    <w:rsid w:val="001A02DC"/>
    <w:rsid w:val="001A02FC"/>
    <w:rsid w:val="001A037C"/>
    <w:rsid w:val="001A03ED"/>
    <w:rsid w:val="001A0425"/>
    <w:rsid w:val="001A04A5"/>
    <w:rsid w:val="001A0515"/>
    <w:rsid w:val="001A05C9"/>
    <w:rsid w:val="001A0672"/>
    <w:rsid w:val="001A06EE"/>
    <w:rsid w:val="001A0722"/>
    <w:rsid w:val="001A0795"/>
    <w:rsid w:val="001A07C0"/>
    <w:rsid w:val="001A086B"/>
    <w:rsid w:val="001A0880"/>
    <w:rsid w:val="001A08B8"/>
    <w:rsid w:val="001A0966"/>
    <w:rsid w:val="001A097D"/>
    <w:rsid w:val="001A09DD"/>
    <w:rsid w:val="001A09F1"/>
    <w:rsid w:val="001A09FF"/>
    <w:rsid w:val="001A0A32"/>
    <w:rsid w:val="001A0A8D"/>
    <w:rsid w:val="001A0AFF"/>
    <w:rsid w:val="001A0B9B"/>
    <w:rsid w:val="001A0BBD"/>
    <w:rsid w:val="001A0C04"/>
    <w:rsid w:val="001A0C70"/>
    <w:rsid w:val="001A0C9F"/>
    <w:rsid w:val="001A0D18"/>
    <w:rsid w:val="001A0D64"/>
    <w:rsid w:val="001A0D7C"/>
    <w:rsid w:val="001A0DBC"/>
    <w:rsid w:val="001A0DD0"/>
    <w:rsid w:val="001A0E04"/>
    <w:rsid w:val="001A0E06"/>
    <w:rsid w:val="001A0E55"/>
    <w:rsid w:val="001A0E5E"/>
    <w:rsid w:val="001A0EDE"/>
    <w:rsid w:val="001A0EF7"/>
    <w:rsid w:val="001A0F95"/>
    <w:rsid w:val="001A0FBB"/>
    <w:rsid w:val="001A0FE2"/>
    <w:rsid w:val="001A1047"/>
    <w:rsid w:val="001A1062"/>
    <w:rsid w:val="001A1153"/>
    <w:rsid w:val="001A1163"/>
    <w:rsid w:val="001A1176"/>
    <w:rsid w:val="001A1191"/>
    <w:rsid w:val="001A11C1"/>
    <w:rsid w:val="001A1277"/>
    <w:rsid w:val="001A1327"/>
    <w:rsid w:val="001A1426"/>
    <w:rsid w:val="001A144B"/>
    <w:rsid w:val="001A14B3"/>
    <w:rsid w:val="001A14DC"/>
    <w:rsid w:val="001A1506"/>
    <w:rsid w:val="001A15A8"/>
    <w:rsid w:val="001A1662"/>
    <w:rsid w:val="001A1676"/>
    <w:rsid w:val="001A168B"/>
    <w:rsid w:val="001A1726"/>
    <w:rsid w:val="001A175C"/>
    <w:rsid w:val="001A1765"/>
    <w:rsid w:val="001A17A9"/>
    <w:rsid w:val="001A182E"/>
    <w:rsid w:val="001A186A"/>
    <w:rsid w:val="001A1892"/>
    <w:rsid w:val="001A18CF"/>
    <w:rsid w:val="001A18D0"/>
    <w:rsid w:val="001A191E"/>
    <w:rsid w:val="001A192E"/>
    <w:rsid w:val="001A1981"/>
    <w:rsid w:val="001A19C0"/>
    <w:rsid w:val="001A19D4"/>
    <w:rsid w:val="001A1A59"/>
    <w:rsid w:val="001A1AD3"/>
    <w:rsid w:val="001A1BDC"/>
    <w:rsid w:val="001A1C1C"/>
    <w:rsid w:val="001A1D00"/>
    <w:rsid w:val="001A1D47"/>
    <w:rsid w:val="001A1D49"/>
    <w:rsid w:val="001A1D55"/>
    <w:rsid w:val="001A1E23"/>
    <w:rsid w:val="001A1EFB"/>
    <w:rsid w:val="001A1F22"/>
    <w:rsid w:val="001A1F41"/>
    <w:rsid w:val="001A1F7F"/>
    <w:rsid w:val="001A1F87"/>
    <w:rsid w:val="001A1FAD"/>
    <w:rsid w:val="001A1FCE"/>
    <w:rsid w:val="001A201B"/>
    <w:rsid w:val="001A20BF"/>
    <w:rsid w:val="001A2175"/>
    <w:rsid w:val="001A2225"/>
    <w:rsid w:val="001A2267"/>
    <w:rsid w:val="001A226C"/>
    <w:rsid w:val="001A228E"/>
    <w:rsid w:val="001A22D6"/>
    <w:rsid w:val="001A23EB"/>
    <w:rsid w:val="001A2404"/>
    <w:rsid w:val="001A242A"/>
    <w:rsid w:val="001A2460"/>
    <w:rsid w:val="001A250D"/>
    <w:rsid w:val="001A255B"/>
    <w:rsid w:val="001A25A7"/>
    <w:rsid w:val="001A25C2"/>
    <w:rsid w:val="001A261E"/>
    <w:rsid w:val="001A2668"/>
    <w:rsid w:val="001A2692"/>
    <w:rsid w:val="001A26CC"/>
    <w:rsid w:val="001A26EA"/>
    <w:rsid w:val="001A273D"/>
    <w:rsid w:val="001A2748"/>
    <w:rsid w:val="001A2765"/>
    <w:rsid w:val="001A27A6"/>
    <w:rsid w:val="001A27B2"/>
    <w:rsid w:val="001A27F9"/>
    <w:rsid w:val="001A2803"/>
    <w:rsid w:val="001A282B"/>
    <w:rsid w:val="001A2843"/>
    <w:rsid w:val="001A2898"/>
    <w:rsid w:val="001A28BA"/>
    <w:rsid w:val="001A28E4"/>
    <w:rsid w:val="001A28F9"/>
    <w:rsid w:val="001A291B"/>
    <w:rsid w:val="001A2964"/>
    <w:rsid w:val="001A2968"/>
    <w:rsid w:val="001A2A04"/>
    <w:rsid w:val="001A2A09"/>
    <w:rsid w:val="001A2A0C"/>
    <w:rsid w:val="001A2A4A"/>
    <w:rsid w:val="001A2A56"/>
    <w:rsid w:val="001A2AF9"/>
    <w:rsid w:val="001A2B50"/>
    <w:rsid w:val="001A2B66"/>
    <w:rsid w:val="001A2B9A"/>
    <w:rsid w:val="001A2C59"/>
    <w:rsid w:val="001A2CE1"/>
    <w:rsid w:val="001A2D03"/>
    <w:rsid w:val="001A2D0B"/>
    <w:rsid w:val="001A2D46"/>
    <w:rsid w:val="001A2D75"/>
    <w:rsid w:val="001A2DB3"/>
    <w:rsid w:val="001A2DE5"/>
    <w:rsid w:val="001A2E0D"/>
    <w:rsid w:val="001A2F51"/>
    <w:rsid w:val="001A2F76"/>
    <w:rsid w:val="001A3045"/>
    <w:rsid w:val="001A3060"/>
    <w:rsid w:val="001A30DA"/>
    <w:rsid w:val="001A30E3"/>
    <w:rsid w:val="001A31DE"/>
    <w:rsid w:val="001A324C"/>
    <w:rsid w:val="001A32F2"/>
    <w:rsid w:val="001A332A"/>
    <w:rsid w:val="001A3338"/>
    <w:rsid w:val="001A3362"/>
    <w:rsid w:val="001A3373"/>
    <w:rsid w:val="001A3377"/>
    <w:rsid w:val="001A341D"/>
    <w:rsid w:val="001A3494"/>
    <w:rsid w:val="001A3561"/>
    <w:rsid w:val="001A3586"/>
    <w:rsid w:val="001A36C3"/>
    <w:rsid w:val="001A36FB"/>
    <w:rsid w:val="001A36FC"/>
    <w:rsid w:val="001A3823"/>
    <w:rsid w:val="001A3866"/>
    <w:rsid w:val="001A3889"/>
    <w:rsid w:val="001A388C"/>
    <w:rsid w:val="001A38E3"/>
    <w:rsid w:val="001A3981"/>
    <w:rsid w:val="001A3983"/>
    <w:rsid w:val="001A39A2"/>
    <w:rsid w:val="001A39D0"/>
    <w:rsid w:val="001A3A5A"/>
    <w:rsid w:val="001A3AA7"/>
    <w:rsid w:val="001A3AA9"/>
    <w:rsid w:val="001A3B2C"/>
    <w:rsid w:val="001A3B53"/>
    <w:rsid w:val="001A3B55"/>
    <w:rsid w:val="001A3B6D"/>
    <w:rsid w:val="001A3C2C"/>
    <w:rsid w:val="001A3C54"/>
    <w:rsid w:val="001A3D0D"/>
    <w:rsid w:val="001A3D79"/>
    <w:rsid w:val="001A3DA7"/>
    <w:rsid w:val="001A3DB5"/>
    <w:rsid w:val="001A3EA1"/>
    <w:rsid w:val="001A3EC7"/>
    <w:rsid w:val="001A3F0F"/>
    <w:rsid w:val="001A3F72"/>
    <w:rsid w:val="001A3F85"/>
    <w:rsid w:val="001A4001"/>
    <w:rsid w:val="001A4003"/>
    <w:rsid w:val="001A403F"/>
    <w:rsid w:val="001A413D"/>
    <w:rsid w:val="001A4160"/>
    <w:rsid w:val="001A41B5"/>
    <w:rsid w:val="001A41B7"/>
    <w:rsid w:val="001A41F7"/>
    <w:rsid w:val="001A422A"/>
    <w:rsid w:val="001A4244"/>
    <w:rsid w:val="001A429F"/>
    <w:rsid w:val="001A42A0"/>
    <w:rsid w:val="001A43F3"/>
    <w:rsid w:val="001A4402"/>
    <w:rsid w:val="001A4550"/>
    <w:rsid w:val="001A4557"/>
    <w:rsid w:val="001A468C"/>
    <w:rsid w:val="001A4693"/>
    <w:rsid w:val="001A46BA"/>
    <w:rsid w:val="001A47B9"/>
    <w:rsid w:val="001A47F8"/>
    <w:rsid w:val="001A4943"/>
    <w:rsid w:val="001A495B"/>
    <w:rsid w:val="001A499A"/>
    <w:rsid w:val="001A49DF"/>
    <w:rsid w:val="001A4A7E"/>
    <w:rsid w:val="001A4AAE"/>
    <w:rsid w:val="001A4AE2"/>
    <w:rsid w:val="001A4B0A"/>
    <w:rsid w:val="001A4B19"/>
    <w:rsid w:val="001A4B30"/>
    <w:rsid w:val="001A4B70"/>
    <w:rsid w:val="001A4B72"/>
    <w:rsid w:val="001A4B95"/>
    <w:rsid w:val="001A4BB1"/>
    <w:rsid w:val="001A4BDB"/>
    <w:rsid w:val="001A4C6B"/>
    <w:rsid w:val="001A4C72"/>
    <w:rsid w:val="001A4C95"/>
    <w:rsid w:val="001A4CCE"/>
    <w:rsid w:val="001A4D41"/>
    <w:rsid w:val="001A4D87"/>
    <w:rsid w:val="001A4DFE"/>
    <w:rsid w:val="001A4E41"/>
    <w:rsid w:val="001A4E79"/>
    <w:rsid w:val="001A4E85"/>
    <w:rsid w:val="001A4F0D"/>
    <w:rsid w:val="001A4F49"/>
    <w:rsid w:val="001A4F8B"/>
    <w:rsid w:val="001A5032"/>
    <w:rsid w:val="001A50B6"/>
    <w:rsid w:val="001A50D6"/>
    <w:rsid w:val="001A5115"/>
    <w:rsid w:val="001A5150"/>
    <w:rsid w:val="001A522A"/>
    <w:rsid w:val="001A527A"/>
    <w:rsid w:val="001A52CA"/>
    <w:rsid w:val="001A530B"/>
    <w:rsid w:val="001A53AC"/>
    <w:rsid w:val="001A53D6"/>
    <w:rsid w:val="001A5447"/>
    <w:rsid w:val="001A5618"/>
    <w:rsid w:val="001A563F"/>
    <w:rsid w:val="001A5772"/>
    <w:rsid w:val="001A5824"/>
    <w:rsid w:val="001A584D"/>
    <w:rsid w:val="001A5898"/>
    <w:rsid w:val="001A58A2"/>
    <w:rsid w:val="001A58DC"/>
    <w:rsid w:val="001A5904"/>
    <w:rsid w:val="001A5910"/>
    <w:rsid w:val="001A591A"/>
    <w:rsid w:val="001A5969"/>
    <w:rsid w:val="001A59C1"/>
    <w:rsid w:val="001A5A2E"/>
    <w:rsid w:val="001A5A82"/>
    <w:rsid w:val="001A5AE9"/>
    <w:rsid w:val="001A5BC5"/>
    <w:rsid w:val="001A5BC9"/>
    <w:rsid w:val="001A5C06"/>
    <w:rsid w:val="001A5C86"/>
    <w:rsid w:val="001A5C9A"/>
    <w:rsid w:val="001A5CFD"/>
    <w:rsid w:val="001A5D31"/>
    <w:rsid w:val="001A5D38"/>
    <w:rsid w:val="001A5D5F"/>
    <w:rsid w:val="001A5E34"/>
    <w:rsid w:val="001A5E74"/>
    <w:rsid w:val="001A5E8F"/>
    <w:rsid w:val="001A5F7D"/>
    <w:rsid w:val="001A5F8B"/>
    <w:rsid w:val="001A5FA4"/>
    <w:rsid w:val="001A60C4"/>
    <w:rsid w:val="001A611D"/>
    <w:rsid w:val="001A613F"/>
    <w:rsid w:val="001A6181"/>
    <w:rsid w:val="001A61AB"/>
    <w:rsid w:val="001A61BD"/>
    <w:rsid w:val="001A61D2"/>
    <w:rsid w:val="001A6266"/>
    <w:rsid w:val="001A6284"/>
    <w:rsid w:val="001A6303"/>
    <w:rsid w:val="001A631B"/>
    <w:rsid w:val="001A6329"/>
    <w:rsid w:val="001A632C"/>
    <w:rsid w:val="001A635A"/>
    <w:rsid w:val="001A63DA"/>
    <w:rsid w:val="001A644D"/>
    <w:rsid w:val="001A6458"/>
    <w:rsid w:val="001A647C"/>
    <w:rsid w:val="001A6481"/>
    <w:rsid w:val="001A649A"/>
    <w:rsid w:val="001A64AD"/>
    <w:rsid w:val="001A6570"/>
    <w:rsid w:val="001A6595"/>
    <w:rsid w:val="001A6642"/>
    <w:rsid w:val="001A6685"/>
    <w:rsid w:val="001A66C5"/>
    <w:rsid w:val="001A66F1"/>
    <w:rsid w:val="001A6714"/>
    <w:rsid w:val="001A6752"/>
    <w:rsid w:val="001A678B"/>
    <w:rsid w:val="001A67EE"/>
    <w:rsid w:val="001A67F4"/>
    <w:rsid w:val="001A67FB"/>
    <w:rsid w:val="001A681C"/>
    <w:rsid w:val="001A681D"/>
    <w:rsid w:val="001A6831"/>
    <w:rsid w:val="001A6877"/>
    <w:rsid w:val="001A68C7"/>
    <w:rsid w:val="001A6920"/>
    <w:rsid w:val="001A6956"/>
    <w:rsid w:val="001A6A35"/>
    <w:rsid w:val="001A6AB9"/>
    <w:rsid w:val="001A6B2F"/>
    <w:rsid w:val="001A6CD6"/>
    <w:rsid w:val="001A6CFF"/>
    <w:rsid w:val="001A6D5B"/>
    <w:rsid w:val="001A6D9D"/>
    <w:rsid w:val="001A6DF7"/>
    <w:rsid w:val="001A6E09"/>
    <w:rsid w:val="001A6E6A"/>
    <w:rsid w:val="001A6E7D"/>
    <w:rsid w:val="001A6EA8"/>
    <w:rsid w:val="001A6F01"/>
    <w:rsid w:val="001A6F44"/>
    <w:rsid w:val="001A6FD2"/>
    <w:rsid w:val="001A7086"/>
    <w:rsid w:val="001A71AC"/>
    <w:rsid w:val="001A71DE"/>
    <w:rsid w:val="001A725F"/>
    <w:rsid w:val="001A7281"/>
    <w:rsid w:val="001A7289"/>
    <w:rsid w:val="001A72A1"/>
    <w:rsid w:val="001A72AC"/>
    <w:rsid w:val="001A72C7"/>
    <w:rsid w:val="001A72CB"/>
    <w:rsid w:val="001A72F9"/>
    <w:rsid w:val="001A72FE"/>
    <w:rsid w:val="001A736B"/>
    <w:rsid w:val="001A73A6"/>
    <w:rsid w:val="001A7400"/>
    <w:rsid w:val="001A743C"/>
    <w:rsid w:val="001A746A"/>
    <w:rsid w:val="001A74F9"/>
    <w:rsid w:val="001A7555"/>
    <w:rsid w:val="001A7591"/>
    <w:rsid w:val="001A75CF"/>
    <w:rsid w:val="001A75E0"/>
    <w:rsid w:val="001A765D"/>
    <w:rsid w:val="001A77B9"/>
    <w:rsid w:val="001A77D2"/>
    <w:rsid w:val="001A77D6"/>
    <w:rsid w:val="001A77E9"/>
    <w:rsid w:val="001A7828"/>
    <w:rsid w:val="001A78BE"/>
    <w:rsid w:val="001A78D3"/>
    <w:rsid w:val="001A7970"/>
    <w:rsid w:val="001A797D"/>
    <w:rsid w:val="001A7A1E"/>
    <w:rsid w:val="001A7A2A"/>
    <w:rsid w:val="001A7A51"/>
    <w:rsid w:val="001A7ABE"/>
    <w:rsid w:val="001A7AD0"/>
    <w:rsid w:val="001A7B04"/>
    <w:rsid w:val="001A7B57"/>
    <w:rsid w:val="001A7B7C"/>
    <w:rsid w:val="001A7C7E"/>
    <w:rsid w:val="001A7C82"/>
    <w:rsid w:val="001A7CDA"/>
    <w:rsid w:val="001A7D18"/>
    <w:rsid w:val="001A7D97"/>
    <w:rsid w:val="001A7DCC"/>
    <w:rsid w:val="001A7E46"/>
    <w:rsid w:val="001A7EA5"/>
    <w:rsid w:val="001A7ED5"/>
    <w:rsid w:val="001A7EF2"/>
    <w:rsid w:val="001A7F26"/>
    <w:rsid w:val="001A7FAB"/>
    <w:rsid w:val="001B000D"/>
    <w:rsid w:val="001B0099"/>
    <w:rsid w:val="001B00D2"/>
    <w:rsid w:val="001B00D4"/>
    <w:rsid w:val="001B00E1"/>
    <w:rsid w:val="001B0152"/>
    <w:rsid w:val="001B018B"/>
    <w:rsid w:val="001B0197"/>
    <w:rsid w:val="001B01DF"/>
    <w:rsid w:val="001B01E6"/>
    <w:rsid w:val="001B02D4"/>
    <w:rsid w:val="001B030D"/>
    <w:rsid w:val="001B036E"/>
    <w:rsid w:val="001B03E1"/>
    <w:rsid w:val="001B03EF"/>
    <w:rsid w:val="001B03FD"/>
    <w:rsid w:val="001B042A"/>
    <w:rsid w:val="001B0439"/>
    <w:rsid w:val="001B0465"/>
    <w:rsid w:val="001B0480"/>
    <w:rsid w:val="001B04B0"/>
    <w:rsid w:val="001B04DC"/>
    <w:rsid w:val="001B0520"/>
    <w:rsid w:val="001B05DB"/>
    <w:rsid w:val="001B05E6"/>
    <w:rsid w:val="001B0649"/>
    <w:rsid w:val="001B06F0"/>
    <w:rsid w:val="001B075F"/>
    <w:rsid w:val="001B07D9"/>
    <w:rsid w:val="001B0823"/>
    <w:rsid w:val="001B082A"/>
    <w:rsid w:val="001B0843"/>
    <w:rsid w:val="001B08A9"/>
    <w:rsid w:val="001B08C2"/>
    <w:rsid w:val="001B090F"/>
    <w:rsid w:val="001B0995"/>
    <w:rsid w:val="001B09BC"/>
    <w:rsid w:val="001B09C5"/>
    <w:rsid w:val="001B09CC"/>
    <w:rsid w:val="001B09EB"/>
    <w:rsid w:val="001B0A49"/>
    <w:rsid w:val="001B0A60"/>
    <w:rsid w:val="001B0A64"/>
    <w:rsid w:val="001B0A6F"/>
    <w:rsid w:val="001B0C47"/>
    <w:rsid w:val="001B0C58"/>
    <w:rsid w:val="001B0CB1"/>
    <w:rsid w:val="001B0CE0"/>
    <w:rsid w:val="001B0D17"/>
    <w:rsid w:val="001B0D50"/>
    <w:rsid w:val="001B0E33"/>
    <w:rsid w:val="001B0E88"/>
    <w:rsid w:val="001B0ECC"/>
    <w:rsid w:val="001B0F0A"/>
    <w:rsid w:val="001B0F11"/>
    <w:rsid w:val="001B0F90"/>
    <w:rsid w:val="001B0FEB"/>
    <w:rsid w:val="001B0FFB"/>
    <w:rsid w:val="001B1016"/>
    <w:rsid w:val="001B1023"/>
    <w:rsid w:val="001B1086"/>
    <w:rsid w:val="001B1088"/>
    <w:rsid w:val="001B10DA"/>
    <w:rsid w:val="001B111F"/>
    <w:rsid w:val="001B11FB"/>
    <w:rsid w:val="001B1203"/>
    <w:rsid w:val="001B1216"/>
    <w:rsid w:val="001B122A"/>
    <w:rsid w:val="001B12B2"/>
    <w:rsid w:val="001B12BD"/>
    <w:rsid w:val="001B12D6"/>
    <w:rsid w:val="001B139A"/>
    <w:rsid w:val="001B13E9"/>
    <w:rsid w:val="001B140F"/>
    <w:rsid w:val="001B1428"/>
    <w:rsid w:val="001B1434"/>
    <w:rsid w:val="001B145F"/>
    <w:rsid w:val="001B148A"/>
    <w:rsid w:val="001B1508"/>
    <w:rsid w:val="001B150B"/>
    <w:rsid w:val="001B1522"/>
    <w:rsid w:val="001B1526"/>
    <w:rsid w:val="001B152C"/>
    <w:rsid w:val="001B1539"/>
    <w:rsid w:val="001B1545"/>
    <w:rsid w:val="001B154B"/>
    <w:rsid w:val="001B1557"/>
    <w:rsid w:val="001B1638"/>
    <w:rsid w:val="001B1642"/>
    <w:rsid w:val="001B1662"/>
    <w:rsid w:val="001B166E"/>
    <w:rsid w:val="001B16BE"/>
    <w:rsid w:val="001B1751"/>
    <w:rsid w:val="001B1773"/>
    <w:rsid w:val="001B17A6"/>
    <w:rsid w:val="001B17D1"/>
    <w:rsid w:val="001B1854"/>
    <w:rsid w:val="001B188B"/>
    <w:rsid w:val="001B1979"/>
    <w:rsid w:val="001B19A0"/>
    <w:rsid w:val="001B19C9"/>
    <w:rsid w:val="001B19DC"/>
    <w:rsid w:val="001B19E4"/>
    <w:rsid w:val="001B1A1F"/>
    <w:rsid w:val="001B1A5E"/>
    <w:rsid w:val="001B1A8D"/>
    <w:rsid w:val="001B1B7D"/>
    <w:rsid w:val="001B1B9C"/>
    <w:rsid w:val="001B1C0A"/>
    <w:rsid w:val="001B1C31"/>
    <w:rsid w:val="001B1C48"/>
    <w:rsid w:val="001B1C65"/>
    <w:rsid w:val="001B1D29"/>
    <w:rsid w:val="001B1D9E"/>
    <w:rsid w:val="001B1E17"/>
    <w:rsid w:val="001B1E27"/>
    <w:rsid w:val="001B1E40"/>
    <w:rsid w:val="001B1E54"/>
    <w:rsid w:val="001B1F8F"/>
    <w:rsid w:val="001B1FA9"/>
    <w:rsid w:val="001B1FEE"/>
    <w:rsid w:val="001B1FF0"/>
    <w:rsid w:val="001B202F"/>
    <w:rsid w:val="001B2040"/>
    <w:rsid w:val="001B20E9"/>
    <w:rsid w:val="001B20EE"/>
    <w:rsid w:val="001B215E"/>
    <w:rsid w:val="001B2189"/>
    <w:rsid w:val="001B220C"/>
    <w:rsid w:val="001B22CB"/>
    <w:rsid w:val="001B230D"/>
    <w:rsid w:val="001B23FA"/>
    <w:rsid w:val="001B247D"/>
    <w:rsid w:val="001B24A3"/>
    <w:rsid w:val="001B24C1"/>
    <w:rsid w:val="001B2516"/>
    <w:rsid w:val="001B2538"/>
    <w:rsid w:val="001B25BB"/>
    <w:rsid w:val="001B25EA"/>
    <w:rsid w:val="001B260F"/>
    <w:rsid w:val="001B2680"/>
    <w:rsid w:val="001B2692"/>
    <w:rsid w:val="001B271B"/>
    <w:rsid w:val="001B2797"/>
    <w:rsid w:val="001B27BC"/>
    <w:rsid w:val="001B27C6"/>
    <w:rsid w:val="001B27F1"/>
    <w:rsid w:val="001B27F2"/>
    <w:rsid w:val="001B282F"/>
    <w:rsid w:val="001B2868"/>
    <w:rsid w:val="001B28EC"/>
    <w:rsid w:val="001B2A5B"/>
    <w:rsid w:val="001B2BC9"/>
    <w:rsid w:val="001B2C96"/>
    <w:rsid w:val="001B2D01"/>
    <w:rsid w:val="001B2D1A"/>
    <w:rsid w:val="001B2DCA"/>
    <w:rsid w:val="001B2E08"/>
    <w:rsid w:val="001B2E92"/>
    <w:rsid w:val="001B2F0F"/>
    <w:rsid w:val="001B2F1A"/>
    <w:rsid w:val="001B2F79"/>
    <w:rsid w:val="001B316F"/>
    <w:rsid w:val="001B31A4"/>
    <w:rsid w:val="001B31DC"/>
    <w:rsid w:val="001B3225"/>
    <w:rsid w:val="001B3233"/>
    <w:rsid w:val="001B32A2"/>
    <w:rsid w:val="001B32A5"/>
    <w:rsid w:val="001B3336"/>
    <w:rsid w:val="001B3382"/>
    <w:rsid w:val="001B3384"/>
    <w:rsid w:val="001B3388"/>
    <w:rsid w:val="001B339B"/>
    <w:rsid w:val="001B33C0"/>
    <w:rsid w:val="001B3483"/>
    <w:rsid w:val="001B34D3"/>
    <w:rsid w:val="001B3528"/>
    <w:rsid w:val="001B3577"/>
    <w:rsid w:val="001B3588"/>
    <w:rsid w:val="001B3639"/>
    <w:rsid w:val="001B367C"/>
    <w:rsid w:val="001B3685"/>
    <w:rsid w:val="001B36B8"/>
    <w:rsid w:val="001B36E1"/>
    <w:rsid w:val="001B3732"/>
    <w:rsid w:val="001B3782"/>
    <w:rsid w:val="001B379B"/>
    <w:rsid w:val="001B37D6"/>
    <w:rsid w:val="001B37DE"/>
    <w:rsid w:val="001B381D"/>
    <w:rsid w:val="001B384A"/>
    <w:rsid w:val="001B3869"/>
    <w:rsid w:val="001B3953"/>
    <w:rsid w:val="001B396C"/>
    <w:rsid w:val="001B398B"/>
    <w:rsid w:val="001B399F"/>
    <w:rsid w:val="001B39BA"/>
    <w:rsid w:val="001B3A64"/>
    <w:rsid w:val="001B3AA9"/>
    <w:rsid w:val="001B3AF7"/>
    <w:rsid w:val="001B3B9C"/>
    <w:rsid w:val="001B3BBB"/>
    <w:rsid w:val="001B3C13"/>
    <w:rsid w:val="001B3C3A"/>
    <w:rsid w:val="001B3CA8"/>
    <w:rsid w:val="001B3CA9"/>
    <w:rsid w:val="001B3CAD"/>
    <w:rsid w:val="001B3D53"/>
    <w:rsid w:val="001B3D80"/>
    <w:rsid w:val="001B3DA0"/>
    <w:rsid w:val="001B3DE4"/>
    <w:rsid w:val="001B3E53"/>
    <w:rsid w:val="001B3E93"/>
    <w:rsid w:val="001B3F66"/>
    <w:rsid w:val="001B3F6F"/>
    <w:rsid w:val="001B3FF5"/>
    <w:rsid w:val="001B4039"/>
    <w:rsid w:val="001B4081"/>
    <w:rsid w:val="001B4092"/>
    <w:rsid w:val="001B4096"/>
    <w:rsid w:val="001B40AE"/>
    <w:rsid w:val="001B40E5"/>
    <w:rsid w:val="001B40E8"/>
    <w:rsid w:val="001B40F5"/>
    <w:rsid w:val="001B413D"/>
    <w:rsid w:val="001B4145"/>
    <w:rsid w:val="001B4186"/>
    <w:rsid w:val="001B41D2"/>
    <w:rsid w:val="001B4263"/>
    <w:rsid w:val="001B4269"/>
    <w:rsid w:val="001B42A1"/>
    <w:rsid w:val="001B43A4"/>
    <w:rsid w:val="001B448E"/>
    <w:rsid w:val="001B44EA"/>
    <w:rsid w:val="001B4569"/>
    <w:rsid w:val="001B4581"/>
    <w:rsid w:val="001B4591"/>
    <w:rsid w:val="001B45C6"/>
    <w:rsid w:val="001B45C7"/>
    <w:rsid w:val="001B45D4"/>
    <w:rsid w:val="001B45D7"/>
    <w:rsid w:val="001B45DF"/>
    <w:rsid w:val="001B4652"/>
    <w:rsid w:val="001B46A7"/>
    <w:rsid w:val="001B46CA"/>
    <w:rsid w:val="001B4790"/>
    <w:rsid w:val="001B484F"/>
    <w:rsid w:val="001B486A"/>
    <w:rsid w:val="001B48B1"/>
    <w:rsid w:val="001B4900"/>
    <w:rsid w:val="001B490B"/>
    <w:rsid w:val="001B4A3F"/>
    <w:rsid w:val="001B4A42"/>
    <w:rsid w:val="001B4A56"/>
    <w:rsid w:val="001B4A67"/>
    <w:rsid w:val="001B4AFC"/>
    <w:rsid w:val="001B4B2D"/>
    <w:rsid w:val="001B4BB2"/>
    <w:rsid w:val="001B4BE1"/>
    <w:rsid w:val="001B4C0F"/>
    <w:rsid w:val="001B4C1F"/>
    <w:rsid w:val="001B4C4E"/>
    <w:rsid w:val="001B4CA8"/>
    <w:rsid w:val="001B4D07"/>
    <w:rsid w:val="001B4DF2"/>
    <w:rsid w:val="001B4DF5"/>
    <w:rsid w:val="001B4E1E"/>
    <w:rsid w:val="001B4E52"/>
    <w:rsid w:val="001B4EB8"/>
    <w:rsid w:val="001B4EC1"/>
    <w:rsid w:val="001B4F2E"/>
    <w:rsid w:val="001B4F65"/>
    <w:rsid w:val="001B511D"/>
    <w:rsid w:val="001B51CC"/>
    <w:rsid w:val="001B51DC"/>
    <w:rsid w:val="001B5233"/>
    <w:rsid w:val="001B5252"/>
    <w:rsid w:val="001B5262"/>
    <w:rsid w:val="001B542A"/>
    <w:rsid w:val="001B545F"/>
    <w:rsid w:val="001B5499"/>
    <w:rsid w:val="001B549E"/>
    <w:rsid w:val="001B5512"/>
    <w:rsid w:val="001B5525"/>
    <w:rsid w:val="001B556D"/>
    <w:rsid w:val="001B556E"/>
    <w:rsid w:val="001B5663"/>
    <w:rsid w:val="001B56D0"/>
    <w:rsid w:val="001B57B6"/>
    <w:rsid w:val="001B57F6"/>
    <w:rsid w:val="001B5840"/>
    <w:rsid w:val="001B5852"/>
    <w:rsid w:val="001B58F7"/>
    <w:rsid w:val="001B5963"/>
    <w:rsid w:val="001B59D3"/>
    <w:rsid w:val="001B5A54"/>
    <w:rsid w:val="001B5A74"/>
    <w:rsid w:val="001B5B72"/>
    <w:rsid w:val="001B5C49"/>
    <w:rsid w:val="001B5C8F"/>
    <w:rsid w:val="001B5CAA"/>
    <w:rsid w:val="001B5CF5"/>
    <w:rsid w:val="001B5D0C"/>
    <w:rsid w:val="001B5D2C"/>
    <w:rsid w:val="001B5D98"/>
    <w:rsid w:val="001B5E10"/>
    <w:rsid w:val="001B5E8F"/>
    <w:rsid w:val="001B5EB4"/>
    <w:rsid w:val="001B5EBC"/>
    <w:rsid w:val="001B5EEC"/>
    <w:rsid w:val="001B5F12"/>
    <w:rsid w:val="001B5F2F"/>
    <w:rsid w:val="001B5F38"/>
    <w:rsid w:val="001B5F5F"/>
    <w:rsid w:val="001B5FDC"/>
    <w:rsid w:val="001B5FF7"/>
    <w:rsid w:val="001B60FC"/>
    <w:rsid w:val="001B6209"/>
    <w:rsid w:val="001B627F"/>
    <w:rsid w:val="001B62A8"/>
    <w:rsid w:val="001B62AC"/>
    <w:rsid w:val="001B62E6"/>
    <w:rsid w:val="001B63D2"/>
    <w:rsid w:val="001B6483"/>
    <w:rsid w:val="001B64EB"/>
    <w:rsid w:val="001B657E"/>
    <w:rsid w:val="001B65D9"/>
    <w:rsid w:val="001B65ED"/>
    <w:rsid w:val="001B6668"/>
    <w:rsid w:val="001B6699"/>
    <w:rsid w:val="001B66B4"/>
    <w:rsid w:val="001B6754"/>
    <w:rsid w:val="001B6796"/>
    <w:rsid w:val="001B67E5"/>
    <w:rsid w:val="001B68AB"/>
    <w:rsid w:val="001B693B"/>
    <w:rsid w:val="001B6A09"/>
    <w:rsid w:val="001B6A38"/>
    <w:rsid w:val="001B6A76"/>
    <w:rsid w:val="001B6AB7"/>
    <w:rsid w:val="001B6B01"/>
    <w:rsid w:val="001B6B16"/>
    <w:rsid w:val="001B6C66"/>
    <w:rsid w:val="001B6CC6"/>
    <w:rsid w:val="001B6CFB"/>
    <w:rsid w:val="001B6D64"/>
    <w:rsid w:val="001B6D70"/>
    <w:rsid w:val="001B6E25"/>
    <w:rsid w:val="001B6EC0"/>
    <w:rsid w:val="001B6EC1"/>
    <w:rsid w:val="001B6EE4"/>
    <w:rsid w:val="001B6EEC"/>
    <w:rsid w:val="001B6FAA"/>
    <w:rsid w:val="001B7040"/>
    <w:rsid w:val="001B7093"/>
    <w:rsid w:val="001B70CC"/>
    <w:rsid w:val="001B7110"/>
    <w:rsid w:val="001B7124"/>
    <w:rsid w:val="001B7129"/>
    <w:rsid w:val="001B7176"/>
    <w:rsid w:val="001B719A"/>
    <w:rsid w:val="001B7248"/>
    <w:rsid w:val="001B733B"/>
    <w:rsid w:val="001B73DB"/>
    <w:rsid w:val="001B7423"/>
    <w:rsid w:val="001B744A"/>
    <w:rsid w:val="001B746D"/>
    <w:rsid w:val="001B7527"/>
    <w:rsid w:val="001B755C"/>
    <w:rsid w:val="001B7564"/>
    <w:rsid w:val="001B75A5"/>
    <w:rsid w:val="001B75D9"/>
    <w:rsid w:val="001B75F4"/>
    <w:rsid w:val="001B7637"/>
    <w:rsid w:val="001B763E"/>
    <w:rsid w:val="001B7653"/>
    <w:rsid w:val="001B767A"/>
    <w:rsid w:val="001B7732"/>
    <w:rsid w:val="001B7757"/>
    <w:rsid w:val="001B778C"/>
    <w:rsid w:val="001B77F2"/>
    <w:rsid w:val="001B7820"/>
    <w:rsid w:val="001B788E"/>
    <w:rsid w:val="001B797A"/>
    <w:rsid w:val="001B7A07"/>
    <w:rsid w:val="001B7A34"/>
    <w:rsid w:val="001B7A46"/>
    <w:rsid w:val="001B7A90"/>
    <w:rsid w:val="001B7AA8"/>
    <w:rsid w:val="001B7AAE"/>
    <w:rsid w:val="001B7AF5"/>
    <w:rsid w:val="001B7AFB"/>
    <w:rsid w:val="001B7AFD"/>
    <w:rsid w:val="001B7B10"/>
    <w:rsid w:val="001B7B17"/>
    <w:rsid w:val="001B7B3C"/>
    <w:rsid w:val="001B7BB8"/>
    <w:rsid w:val="001B7BD6"/>
    <w:rsid w:val="001B7BEF"/>
    <w:rsid w:val="001B7C05"/>
    <w:rsid w:val="001B7C32"/>
    <w:rsid w:val="001B7C64"/>
    <w:rsid w:val="001B7CA4"/>
    <w:rsid w:val="001B7CA6"/>
    <w:rsid w:val="001B7CC8"/>
    <w:rsid w:val="001B7CF4"/>
    <w:rsid w:val="001B7D4B"/>
    <w:rsid w:val="001B7D67"/>
    <w:rsid w:val="001B7E19"/>
    <w:rsid w:val="001B7E29"/>
    <w:rsid w:val="001B7E41"/>
    <w:rsid w:val="001B7E44"/>
    <w:rsid w:val="001B7E5A"/>
    <w:rsid w:val="001B7E5C"/>
    <w:rsid w:val="001B7EF5"/>
    <w:rsid w:val="001B7F15"/>
    <w:rsid w:val="001B7F36"/>
    <w:rsid w:val="001C0003"/>
    <w:rsid w:val="001C0012"/>
    <w:rsid w:val="001C006D"/>
    <w:rsid w:val="001C008C"/>
    <w:rsid w:val="001C00E1"/>
    <w:rsid w:val="001C00F3"/>
    <w:rsid w:val="001C0151"/>
    <w:rsid w:val="001C0187"/>
    <w:rsid w:val="001C01C5"/>
    <w:rsid w:val="001C01CE"/>
    <w:rsid w:val="001C0261"/>
    <w:rsid w:val="001C04A0"/>
    <w:rsid w:val="001C04A2"/>
    <w:rsid w:val="001C054E"/>
    <w:rsid w:val="001C059A"/>
    <w:rsid w:val="001C05AE"/>
    <w:rsid w:val="001C05F3"/>
    <w:rsid w:val="001C05FB"/>
    <w:rsid w:val="001C0659"/>
    <w:rsid w:val="001C06A1"/>
    <w:rsid w:val="001C06AD"/>
    <w:rsid w:val="001C06EC"/>
    <w:rsid w:val="001C074F"/>
    <w:rsid w:val="001C075A"/>
    <w:rsid w:val="001C0772"/>
    <w:rsid w:val="001C0781"/>
    <w:rsid w:val="001C0793"/>
    <w:rsid w:val="001C07F0"/>
    <w:rsid w:val="001C080A"/>
    <w:rsid w:val="001C0863"/>
    <w:rsid w:val="001C0894"/>
    <w:rsid w:val="001C089B"/>
    <w:rsid w:val="001C08E3"/>
    <w:rsid w:val="001C08FA"/>
    <w:rsid w:val="001C0921"/>
    <w:rsid w:val="001C0931"/>
    <w:rsid w:val="001C0981"/>
    <w:rsid w:val="001C09AB"/>
    <w:rsid w:val="001C0A50"/>
    <w:rsid w:val="001C0A8F"/>
    <w:rsid w:val="001C0A99"/>
    <w:rsid w:val="001C0B9A"/>
    <w:rsid w:val="001C0BD9"/>
    <w:rsid w:val="001C0BDE"/>
    <w:rsid w:val="001C0BE3"/>
    <w:rsid w:val="001C0BFC"/>
    <w:rsid w:val="001C0C76"/>
    <w:rsid w:val="001C0CBD"/>
    <w:rsid w:val="001C0CDC"/>
    <w:rsid w:val="001C0D6F"/>
    <w:rsid w:val="001C0DDC"/>
    <w:rsid w:val="001C0E58"/>
    <w:rsid w:val="001C0E5D"/>
    <w:rsid w:val="001C0EDA"/>
    <w:rsid w:val="001C0F23"/>
    <w:rsid w:val="001C0F9C"/>
    <w:rsid w:val="001C0FF2"/>
    <w:rsid w:val="001C1000"/>
    <w:rsid w:val="001C1033"/>
    <w:rsid w:val="001C10B2"/>
    <w:rsid w:val="001C10C0"/>
    <w:rsid w:val="001C11B1"/>
    <w:rsid w:val="001C11E9"/>
    <w:rsid w:val="001C1251"/>
    <w:rsid w:val="001C12CC"/>
    <w:rsid w:val="001C1345"/>
    <w:rsid w:val="001C139A"/>
    <w:rsid w:val="001C141B"/>
    <w:rsid w:val="001C1481"/>
    <w:rsid w:val="001C14AD"/>
    <w:rsid w:val="001C14FE"/>
    <w:rsid w:val="001C15A7"/>
    <w:rsid w:val="001C1689"/>
    <w:rsid w:val="001C184C"/>
    <w:rsid w:val="001C1900"/>
    <w:rsid w:val="001C190F"/>
    <w:rsid w:val="001C1916"/>
    <w:rsid w:val="001C1946"/>
    <w:rsid w:val="001C196F"/>
    <w:rsid w:val="001C1A06"/>
    <w:rsid w:val="001C1AFC"/>
    <w:rsid w:val="001C1B6E"/>
    <w:rsid w:val="001C1B71"/>
    <w:rsid w:val="001C1BCD"/>
    <w:rsid w:val="001C1C10"/>
    <w:rsid w:val="001C1C63"/>
    <w:rsid w:val="001C1CF3"/>
    <w:rsid w:val="001C1D10"/>
    <w:rsid w:val="001C1D1C"/>
    <w:rsid w:val="001C1D88"/>
    <w:rsid w:val="001C1D91"/>
    <w:rsid w:val="001C1DA1"/>
    <w:rsid w:val="001C1DB3"/>
    <w:rsid w:val="001C1E0E"/>
    <w:rsid w:val="001C1E1B"/>
    <w:rsid w:val="001C1E87"/>
    <w:rsid w:val="001C1EC9"/>
    <w:rsid w:val="001C1EF2"/>
    <w:rsid w:val="001C1F21"/>
    <w:rsid w:val="001C1F2F"/>
    <w:rsid w:val="001C1F36"/>
    <w:rsid w:val="001C1F57"/>
    <w:rsid w:val="001C1F70"/>
    <w:rsid w:val="001C2090"/>
    <w:rsid w:val="001C20B7"/>
    <w:rsid w:val="001C20E6"/>
    <w:rsid w:val="001C2111"/>
    <w:rsid w:val="001C2261"/>
    <w:rsid w:val="001C2343"/>
    <w:rsid w:val="001C2349"/>
    <w:rsid w:val="001C23C5"/>
    <w:rsid w:val="001C242D"/>
    <w:rsid w:val="001C2586"/>
    <w:rsid w:val="001C25B7"/>
    <w:rsid w:val="001C2646"/>
    <w:rsid w:val="001C2653"/>
    <w:rsid w:val="001C2785"/>
    <w:rsid w:val="001C2854"/>
    <w:rsid w:val="001C28DA"/>
    <w:rsid w:val="001C2920"/>
    <w:rsid w:val="001C2953"/>
    <w:rsid w:val="001C295F"/>
    <w:rsid w:val="001C2970"/>
    <w:rsid w:val="001C29B1"/>
    <w:rsid w:val="001C29C6"/>
    <w:rsid w:val="001C29DC"/>
    <w:rsid w:val="001C2A4A"/>
    <w:rsid w:val="001C2A51"/>
    <w:rsid w:val="001C2ACE"/>
    <w:rsid w:val="001C2B36"/>
    <w:rsid w:val="001C2B59"/>
    <w:rsid w:val="001C2BFA"/>
    <w:rsid w:val="001C2C2F"/>
    <w:rsid w:val="001C2C77"/>
    <w:rsid w:val="001C2CDC"/>
    <w:rsid w:val="001C2CF4"/>
    <w:rsid w:val="001C2D4A"/>
    <w:rsid w:val="001C2E44"/>
    <w:rsid w:val="001C2E91"/>
    <w:rsid w:val="001C2F57"/>
    <w:rsid w:val="001C2FAA"/>
    <w:rsid w:val="001C3062"/>
    <w:rsid w:val="001C30C4"/>
    <w:rsid w:val="001C3103"/>
    <w:rsid w:val="001C3199"/>
    <w:rsid w:val="001C31ED"/>
    <w:rsid w:val="001C3222"/>
    <w:rsid w:val="001C32E5"/>
    <w:rsid w:val="001C3310"/>
    <w:rsid w:val="001C3369"/>
    <w:rsid w:val="001C3370"/>
    <w:rsid w:val="001C337B"/>
    <w:rsid w:val="001C3417"/>
    <w:rsid w:val="001C34AC"/>
    <w:rsid w:val="001C34C4"/>
    <w:rsid w:val="001C34F3"/>
    <w:rsid w:val="001C352F"/>
    <w:rsid w:val="001C3558"/>
    <w:rsid w:val="001C355C"/>
    <w:rsid w:val="001C35AE"/>
    <w:rsid w:val="001C360D"/>
    <w:rsid w:val="001C3696"/>
    <w:rsid w:val="001C371A"/>
    <w:rsid w:val="001C3766"/>
    <w:rsid w:val="001C376E"/>
    <w:rsid w:val="001C386F"/>
    <w:rsid w:val="001C38B4"/>
    <w:rsid w:val="001C391F"/>
    <w:rsid w:val="001C3A13"/>
    <w:rsid w:val="001C3A34"/>
    <w:rsid w:val="001C3A38"/>
    <w:rsid w:val="001C3A6C"/>
    <w:rsid w:val="001C3B38"/>
    <w:rsid w:val="001C3B6B"/>
    <w:rsid w:val="001C3B97"/>
    <w:rsid w:val="001C3BC4"/>
    <w:rsid w:val="001C3BF3"/>
    <w:rsid w:val="001C3C19"/>
    <w:rsid w:val="001C3D48"/>
    <w:rsid w:val="001C3D4F"/>
    <w:rsid w:val="001C3E62"/>
    <w:rsid w:val="001C3E7B"/>
    <w:rsid w:val="001C3E9E"/>
    <w:rsid w:val="001C3F2C"/>
    <w:rsid w:val="001C3F99"/>
    <w:rsid w:val="001C4007"/>
    <w:rsid w:val="001C404B"/>
    <w:rsid w:val="001C4113"/>
    <w:rsid w:val="001C418B"/>
    <w:rsid w:val="001C42BD"/>
    <w:rsid w:val="001C4398"/>
    <w:rsid w:val="001C4402"/>
    <w:rsid w:val="001C440E"/>
    <w:rsid w:val="001C4447"/>
    <w:rsid w:val="001C446C"/>
    <w:rsid w:val="001C4479"/>
    <w:rsid w:val="001C44A0"/>
    <w:rsid w:val="001C44BB"/>
    <w:rsid w:val="001C44F4"/>
    <w:rsid w:val="001C4555"/>
    <w:rsid w:val="001C45E2"/>
    <w:rsid w:val="001C4693"/>
    <w:rsid w:val="001C469F"/>
    <w:rsid w:val="001C46EA"/>
    <w:rsid w:val="001C4733"/>
    <w:rsid w:val="001C4756"/>
    <w:rsid w:val="001C4779"/>
    <w:rsid w:val="001C477F"/>
    <w:rsid w:val="001C47B7"/>
    <w:rsid w:val="001C4812"/>
    <w:rsid w:val="001C4826"/>
    <w:rsid w:val="001C4830"/>
    <w:rsid w:val="001C4872"/>
    <w:rsid w:val="001C48B5"/>
    <w:rsid w:val="001C48B6"/>
    <w:rsid w:val="001C490B"/>
    <w:rsid w:val="001C493A"/>
    <w:rsid w:val="001C496E"/>
    <w:rsid w:val="001C4971"/>
    <w:rsid w:val="001C497B"/>
    <w:rsid w:val="001C498D"/>
    <w:rsid w:val="001C4A0C"/>
    <w:rsid w:val="001C4A34"/>
    <w:rsid w:val="001C4A83"/>
    <w:rsid w:val="001C4B7C"/>
    <w:rsid w:val="001C4BCA"/>
    <w:rsid w:val="001C4BEA"/>
    <w:rsid w:val="001C4BF4"/>
    <w:rsid w:val="001C4C2D"/>
    <w:rsid w:val="001C4C8D"/>
    <w:rsid w:val="001C4CD0"/>
    <w:rsid w:val="001C4D0C"/>
    <w:rsid w:val="001C4D24"/>
    <w:rsid w:val="001C4DB9"/>
    <w:rsid w:val="001C4EC4"/>
    <w:rsid w:val="001C4F19"/>
    <w:rsid w:val="001C4F4C"/>
    <w:rsid w:val="001C4F69"/>
    <w:rsid w:val="001C4F98"/>
    <w:rsid w:val="001C4FEA"/>
    <w:rsid w:val="001C506C"/>
    <w:rsid w:val="001C5085"/>
    <w:rsid w:val="001C510A"/>
    <w:rsid w:val="001C5151"/>
    <w:rsid w:val="001C5168"/>
    <w:rsid w:val="001C522A"/>
    <w:rsid w:val="001C5252"/>
    <w:rsid w:val="001C5301"/>
    <w:rsid w:val="001C533E"/>
    <w:rsid w:val="001C53D9"/>
    <w:rsid w:val="001C545F"/>
    <w:rsid w:val="001C5485"/>
    <w:rsid w:val="001C5488"/>
    <w:rsid w:val="001C55AE"/>
    <w:rsid w:val="001C55FB"/>
    <w:rsid w:val="001C5617"/>
    <w:rsid w:val="001C5636"/>
    <w:rsid w:val="001C563F"/>
    <w:rsid w:val="001C5640"/>
    <w:rsid w:val="001C56DF"/>
    <w:rsid w:val="001C56EC"/>
    <w:rsid w:val="001C57C1"/>
    <w:rsid w:val="001C57D2"/>
    <w:rsid w:val="001C57D8"/>
    <w:rsid w:val="001C57DD"/>
    <w:rsid w:val="001C581A"/>
    <w:rsid w:val="001C58BD"/>
    <w:rsid w:val="001C593E"/>
    <w:rsid w:val="001C596B"/>
    <w:rsid w:val="001C59C1"/>
    <w:rsid w:val="001C59F0"/>
    <w:rsid w:val="001C5A07"/>
    <w:rsid w:val="001C5A86"/>
    <w:rsid w:val="001C5AF3"/>
    <w:rsid w:val="001C5B40"/>
    <w:rsid w:val="001C5B9A"/>
    <w:rsid w:val="001C5BA1"/>
    <w:rsid w:val="001C5C05"/>
    <w:rsid w:val="001C5C0E"/>
    <w:rsid w:val="001C5C17"/>
    <w:rsid w:val="001C5C70"/>
    <w:rsid w:val="001C5C87"/>
    <w:rsid w:val="001C5D55"/>
    <w:rsid w:val="001C5E48"/>
    <w:rsid w:val="001C5E7A"/>
    <w:rsid w:val="001C5EB2"/>
    <w:rsid w:val="001C5F39"/>
    <w:rsid w:val="001C5F46"/>
    <w:rsid w:val="001C5F63"/>
    <w:rsid w:val="001C5FAD"/>
    <w:rsid w:val="001C5FB3"/>
    <w:rsid w:val="001C601F"/>
    <w:rsid w:val="001C6032"/>
    <w:rsid w:val="001C60D2"/>
    <w:rsid w:val="001C60F8"/>
    <w:rsid w:val="001C612A"/>
    <w:rsid w:val="001C61BB"/>
    <w:rsid w:val="001C61D7"/>
    <w:rsid w:val="001C620B"/>
    <w:rsid w:val="001C6211"/>
    <w:rsid w:val="001C621A"/>
    <w:rsid w:val="001C625D"/>
    <w:rsid w:val="001C6264"/>
    <w:rsid w:val="001C6283"/>
    <w:rsid w:val="001C62C4"/>
    <w:rsid w:val="001C62EB"/>
    <w:rsid w:val="001C6327"/>
    <w:rsid w:val="001C6338"/>
    <w:rsid w:val="001C6392"/>
    <w:rsid w:val="001C63FC"/>
    <w:rsid w:val="001C6491"/>
    <w:rsid w:val="001C65E9"/>
    <w:rsid w:val="001C660D"/>
    <w:rsid w:val="001C6661"/>
    <w:rsid w:val="001C66F6"/>
    <w:rsid w:val="001C6745"/>
    <w:rsid w:val="001C6811"/>
    <w:rsid w:val="001C6820"/>
    <w:rsid w:val="001C6858"/>
    <w:rsid w:val="001C68BE"/>
    <w:rsid w:val="001C68C0"/>
    <w:rsid w:val="001C69FE"/>
    <w:rsid w:val="001C6A4D"/>
    <w:rsid w:val="001C6AC5"/>
    <w:rsid w:val="001C6AE9"/>
    <w:rsid w:val="001C6B34"/>
    <w:rsid w:val="001C6B99"/>
    <w:rsid w:val="001C6BE4"/>
    <w:rsid w:val="001C6BEE"/>
    <w:rsid w:val="001C6C20"/>
    <w:rsid w:val="001C6C77"/>
    <w:rsid w:val="001C6CD6"/>
    <w:rsid w:val="001C6D19"/>
    <w:rsid w:val="001C6D56"/>
    <w:rsid w:val="001C6DE6"/>
    <w:rsid w:val="001C6E39"/>
    <w:rsid w:val="001C6EBA"/>
    <w:rsid w:val="001C6EF1"/>
    <w:rsid w:val="001C6EF5"/>
    <w:rsid w:val="001C7008"/>
    <w:rsid w:val="001C705F"/>
    <w:rsid w:val="001C70A7"/>
    <w:rsid w:val="001C70DE"/>
    <w:rsid w:val="001C70FA"/>
    <w:rsid w:val="001C7197"/>
    <w:rsid w:val="001C71C1"/>
    <w:rsid w:val="001C71CB"/>
    <w:rsid w:val="001C71DD"/>
    <w:rsid w:val="001C721B"/>
    <w:rsid w:val="001C721E"/>
    <w:rsid w:val="001C7287"/>
    <w:rsid w:val="001C729C"/>
    <w:rsid w:val="001C72EE"/>
    <w:rsid w:val="001C72F2"/>
    <w:rsid w:val="001C7300"/>
    <w:rsid w:val="001C73B1"/>
    <w:rsid w:val="001C73C8"/>
    <w:rsid w:val="001C73DD"/>
    <w:rsid w:val="001C74A5"/>
    <w:rsid w:val="001C74DD"/>
    <w:rsid w:val="001C753A"/>
    <w:rsid w:val="001C75FE"/>
    <w:rsid w:val="001C76C9"/>
    <w:rsid w:val="001C77AC"/>
    <w:rsid w:val="001C7884"/>
    <w:rsid w:val="001C78B5"/>
    <w:rsid w:val="001C78EB"/>
    <w:rsid w:val="001C7937"/>
    <w:rsid w:val="001C796D"/>
    <w:rsid w:val="001C79D9"/>
    <w:rsid w:val="001C7A57"/>
    <w:rsid w:val="001C7AA3"/>
    <w:rsid w:val="001C7AE9"/>
    <w:rsid w:val="001C7B05"/>
    <w:rsid w:val="001C7B26"/>
    <w:rsid w:val="001C7B4D"/>
    <w:rsid w:val="001C7BD4"/>
    <w:rsid w:val="001C7C4B"/>
    <w:rsid w:val="001C7C5C"/>
    <w:rsid w:val="001C7C92"/>
    <w:rsid w:val="001C7D90"/>
    <w:rsid w:val="001C7DE3"/>
    <w:rsid w:val="001C7E4B"/>
    <w:rsid w:val="001C7E86"/>
    <w:rsid w:val="001C7E8C"/>
    <w:rsid w:val="001C7EC4"/>
    <w:rsid w:val="001C7EC8"/>
    <w:rsid w:val="001C7F2A"/>
    <w:rsid w:val="001C7FEE"/>
    <w:rsid w:val="001D0006"/>
    <w:rsid w:val="001D004A"/>
    <w:rsid w:val="001D007D"/>
    <w:rsid w:val="001D007E"/>
    <w:rsid w:val="001D012C"/>
    <w:rsid w:val="001D018E"/>
    <w:rsid w:val="001D01E6"/>
    <w:rsid w:val="001D0202"/>
    <w:rsid w:val="001D024A"/>
    <w:rsid w:val="001D0369"/>
    <w:rsid w:val="001D03C5"/>
    <w:rsid w:val="001D0406"/>
    <w:rsid w:val="001D040B"/>
    <w:rsid w:val="001D04BD"/>
    <w:rsid w:val="001D04CB"/>
    <w:rsid w:val="001D053E"/>
    <w:rsid w:val="001D0550"/>
    <w:rsid w:val="001D05D6"/>
    <w:rsid w:val="001D05E1"/>
    <w:rsid w:val="001D061C"/>
    <w:rsid w:val="001D06A3"/>
    <w:rsid w:val="001D06F0"/>
    <w:rsid w:val="001D07BD"/>
    <w:rsid w:val="001D07F7"/>
    <w:rsid w:val="001D0862"/>
    <w:rsid w:val="001D090B"/>
    <w:rsid w:val="001D0946"/>
    <w:rsid w:val="001D0A05"/>
    <w:rsid w:val="001D0A55"/>
    <w:rsid w:val="001D0B3A"/>
    <w:rsid w:val="001D0B97"/>
    <w:rsid w:val="001D0BBC"/>
    <w:rsid w:val="001D0C09"/>
    <w:rsid w:val="001D0CB9"/>
    <w:rsid w:val="001D0CDA"/>
    <w:rsid w:val="001D0D94"/>
    <w:rsid w:val="001D0DD8"/>
    <w:rsid w:val="001D0E64"/>
    <w:rsid w:val="001D0E81"/>
    <w:rsid w:val="001D0EC6"/>
    <w:rsid w:val="001D0F2B"/>
    <w:rsid w:val="001D0FE2"/>
    <w:rsid w:val="001D110B"/>
    <w:rsid w:val="001D11C0"/>
    <w:rsid w:val="001D11E0"/>
    <w:rsid w:val="001D1203"/>
    <w:rsid w:val="001D1303"/>
    <w:rsid w:val="001D137A"/>
    <w:rsid w:val="001D147D"/>
    <w:rsid w:val="001D1498"/>
    <w:rsid w:val="001D15AE"/>
    <w:rsid w:val="001D1684"/>
    <w:rsid w:val="001D168F"/>
    <w:rsid w:val="001D16A9"/>
    <w:rsid w:val="001D16DC"/>
    <w:rsid w:val="001D1772"/>
    <w:rsid w:val="001D17B8"/>
    <w:rsid w:val="001D1809"/>
    <w:rsid w:val="001D1813"/>
    <w:rsid w:val="001D1884"/>
    <w:rsid w:val="001D196A"/>
    <w:rsid w:val="001D19D0"/>
    <w:rsid w:val="001D19EA"/>
    <w:rsid w:val="001D1AA4"/>
    <w:rsid w:val="001D1AAB"/>
    <w:rsid w:val="001D1B17"/>
    <w:rsid w:val="001D1B43"/>
    <w:rsid w:val="001D1B5D"/>
    <w:rsid w:val="001D1B89"/>
    <w:rsid w:val="001D1B9C"/>
    <w:rsid w:val="001D1BA1"/>
    <w:rsid w:val="001D1C65"/>
    <w:rsid w:val="001D1CB0"/>
    <w:rsid w:val="001D1CD8"/>
    <w:rsid w:val="001D1D38"/>
    <w:rsid w:val="001D1DAE"/>
    <w:rsid w:val="001D1DD9"/>
    <w:rsid w:val="001D1F5D"/>
    <w:rsid w:val="001D20BF"/>
    <w:rsid w:val="001D20C5"/>
    <w:rsid w:val="001D2107"/>
    <w:rsid w:val="001D214B"/>
    <w:rsid w:val="001D2173"/>
    <w:rsid w:val="001D21D4"/>
    <w:rsid w:val="001D225B"/>
    <w:rsid w:val="001D228D"/>
    <w:rsid w:val="001D22BB"/>
    <w:rsid w:val="001D23C4"/>
    <w:rsid w:val="001D23C8"/>
    <w:rsid w:val="001D23E3"/>
    <w:rsid w:val="001D2402"/>
    <w:rsid w:val="001D24B4"/>
    <w:rsid w:val="001D24E4"/>
    <w:rsid w:val="001D24E9"/>
    <w:rsid w:val="001D2555"/>
    <w:rsid w:val="001D2605"/>
    <w:rsid w:val="001D26D0"/>
    <w:rsid w:val="001D2789"/>
    <w:rsid w:val="001D27F7"/>
    <w:rsid w:val="001D2820"/>
    <w:rsid w:val="001D2830"/>
    <w:rsid w:val="001D287D"/>
    <w:rsid w:val="001D28B5"/>
    <w:rsid w:val="001D28F3"/>
    <w:rsid w:val="001D294C"/>
    <w:rsid w:val="001D295C"/>
    <w:rsid w:val="001D29D7"/>
    <w:rsid w:val="001D2A2C"/>
    <w:rsid w:val="001D2A47"/>
    <w:rsid w:val="001D2A58"/>
    <w:rsid w:val="001D2A8E"/>
    <w:rsid w:val="001D2ABE"/>
    <w:rsid w:val="001D2AFE"/>
    <w:rsid w:val="001D2B9D"/>
    <w:rsid w:val="001D2C13"/>
    <w:rsid w:val="001D2C7E"/>
    <w:rsid w:val="001D2C8C"/>
    <w:rsid w:val="001D2C90"/>
    <w:rsid w:val="001D2CD8"/>
    <w:rsid w:val="001D2D3B"/>
    <w:rsid w:val="001D2E14"/>
    <w:rsid w:val="001D2EA2"/>
    <w:rsid w:val="001D2EAD"/>
    <w:rsid w:val="001D2F1A"/>
    <w:rsid w:val="001D2F32"/>
    <w:rsid w:val="001D2FBC"/>
    <w:rsid w:val="001D3049"/>
    <w:rsid w:val="001D3079"/>
    <w:rsid w:val="001D310A"/>
    <w:rsid w:val="001D3112"/>
    <w:rsid w:val="001D3115"/>
    <w:rsid w:val="001D315C"/>
    <w:rsid w:val="001D3162"/>
    <w:rsid w:val="001D323B"/>
    <w:rsid w:val="001D3291"/>
    <w:rsid w:val="001D32B2"/>
    <w:rsid w:val="001D32E4"/>
    <w:rsid w:val="001D3313"/>
    <w:rsid w:val="001D333E"/>
    <w:rsid w:val="001D339C"/>
    <w:rsid w:val="001D3408"/>
    <w:rsid w:val="001D3462"/>
    <w:rsid w:val="001D347B"/>
    <w:rsid w:val="001D349E"/>
    <w:rsid w:val="001D34CD"/>
    <w:rsid w:val="001D353D"/>
    <w:rsid w:val="001D355D"/>
    <w:rsid w:val="001D3594"/>
    <w:rsid w:val="001D3602"/>
    <w:rsid w:val="001D3611"/>
    <w:rsid w:val="001D366D"/>
    <w:rsid w:val="001D36D4"/>
    <w:rsid w:val="001D36F4"/>
    <w:rsid w:val="001D36F9"/>
    <w:rsid w:val="001D3790"/>
    <w:rsid w:val="001D37A0"/>
    <w:rsid w:val="001D37C6"/>
    <w:rsid w:val="001D3853"/>
    <w:rsid w:val="001D3896"/>
    <w:rsid w:val="001D3897"/>
    <w:rsid w:val="001D38B1"/>
    <w:rsid w:val="001D38E8"/>
    <w:rsid w:val="001D395D"/>
    <w:rsid w:val="001D39B0"/>
    <w:rsid w:val="001D3A68"/>
    <w:rsid w:val="001D3A9F"/>
    <w:rsid w:val="001D3B12"/>
    <w:rsid w:val="001D3B2A"/>
    <w:rsid w:val="001D3B40"/>
    <w:rsid w:val="001D3B6E"/>
    <w:rsid w:val="001D3BB5"/>
    <w:rsid w:val="001D3C08"/>
    <w:rsid w:val="001D3CD4"/>
    <w:rsid w:val="001D3D0B"/>
    <w:rsid w:val="001D3D2A"/>
    <w:rsid w:val="001D3D3A"/>
    <w:rsid w:val="001D3D65"/>
    <w:rsid w:val="001D3D9E"/>
    <w:rsid w:val="001D3DDD"/>
    <w:rsid w:val="001D3E0C"/>
    <w:rsid w:val="001D3E51"/>
    <w:rsid w:val="001D3E80"/>
    <w:rsid w:val="001D3E8A"/>
    <w:rsid w:val="001D3EFE"/>
    <w:rsid w:val="001D3FFA"/>
    <w:rsid w:val="001D3FFD"/>
    <w:rsid w:val="001D4006"/>
    <w:rsid w:val="001D4011"/>
    <w:rsid w:val="001D4028"/>
    <w:rsid w:val="001D4058"/>
    <w:rsid w:val="001D406B"/>
    <w:rsid w:val="001D4078"/>
    <w:rsid w:val="001D40C5"/>
    <w:rsid w:val="001D40F6"/>
    <w:rsid w:val="001D4143"/>
    <w:rsid w:val="001D4148"/>
    <w:rsid w:val="001D41A3"/>
    <w:rsid w:val="001D41D1"/>
    <w:rsid w:val="001D42B4"/>
    <w:rsid w:val="001D4309"/>
    <w:rsid w:val="001D433C"/>
    <w:rsid w:val="001D43B8"/>
    <w:rsid w:val="001D443D"/>
    <w:rsid w:val="001D4477"/>
    <w:rsid w:val="001D447C"/>
    <w:rsid w:val="001D4552"/>
    <w:rsid w:val="001D456C"/>
    <w:rsid w:val="001D459A"/>
    <w:rsid w:val="001D45C5"/>
    <w:rsid w:val="001D46C1"/>
    <w:rsid w:val="001D46E7"/>
    <w:rsid w:val="001D46F7"/>
    <w:rsid w:val="001D474A"/>
    <w:rsid w:val="001D480E"/>
    <w:rsid w:val="001D4863"/>
    <w:rsid w:val="001D4965"/>
    <w:rsid w:val="001D4998"/>
    <w:rsid w:val="001D49B3"/>
    <w:rsid w:val="001D49F4"/>
    <w:rsid w:val="001D4A0E"/>
    <w:rsid w:val="001D4A3C"/>
    <w:rsid w:val="001D4A82"/>
    <w:rsid w:val="001D4B40"/>
    <w:rsid w:val="001D4B51"/>
    <w:rsid w:val="001D4B81"/>
    <w:rsid w:val="001D4BC6"/>
    <w:rsid w:val="001D4BD8"/>
    <w:rsid w:val="001D4BF0"/>
    <w:rsid w:val="001D4C2C"/>
    <w:rsid w:val="001D4C3A"/>
    <w:rsid w:val="001D4C3D"/>
    <w:rsid w:val="001D4C66"/>
    <w:rsid w:val="001D4C78"/>
    <w:rsid w:val="001D4C7F"/>
    <w:rsid w:val="001D4D1E"/>
    <w:rsid w:val="001D4DA3"/>
    <w:rsid w:val="001D4E5E"/>
    <w:rsid w:val="001D4E7D"/>
    <w:rsid w:val="001D4EA8"/>
    <w:rsid w:val="001D4FE2"/>
    <w:rsid w:val="001D5038"/>
    <w:rsid w:val="001D50BF"/>
    <w:rsid w:val="001D517D"/>
    <w:rsid w:val="001D5266"/>
    <w:rsid w:val="001D52CD"/>
    <w:rsid w:val="001D5321"/>
    <w:rsid w:val="001D5344"/>
    <w:rsid w:val="001D53A8"/>
    <w:rsid w:val="001D544E"/>
    <w:rsid w:val="001D5476"/>
    <w:rsid w:val="001D54CA"/>
    <w:rsid w:val="001D552F"/>
    <w:rsid w:val="001D5535"/>
    <w:rsid w:val="001D555E"/>
    <w:rsid w:val="001D5570"/>
    <w:rsid w:val="001D56AB"/>
    <w:rsid w:val="001D57B4"/>
    <w:rsid w:val="001D57C9"/>
    <w:rsid w:val="001D5865"/>
    <w:rsid w:val="001D58BC"/>
    <w:rsid w:val="001D5904"/>
    <w:rsid w:val="001D595A"/>
    <w:rsid w:val="001D599F"/>
    <w:rsid w:val="001D5A4A"/>
    <w:rsid w:val="001D5A4C"/>
    <w:rsid w:val="001D5A5F"/>
    <w:rsid w:val="001D5A74"/>
    <w:rsid w:val="001D5B45"/>
    <w:rsid w:val="001D5B88"/>
    <w:rsid w:val="001D5BAC"/>
    <w:rsid w:val="001D5C5B"/>
    <w:rsid w:val="001D5C98"/>
    <w:rsid w:val="001D5CAE"/>
    <w:rsid w:val="001D5D17"/>
    <w:rsid w:val="001D5D31"/>
    <w:rsid w:val="001D5D4B"/>
    <w:rsid w:val="001D5DEB"/>
    <w:rsid w:val="001D5E0F"/>
    <w:rsid w:val="001D5EDA"/>
    <w:rsid w:val="001D5EDC"/>
    <w:rsid w:val="001D5F0B"/>
    <w:rsid w:val="001D5F31"/>
    <w:rsid w:val="001D5FA2"/>
    <w:rsid w:val="001D5FED"/>
    <w:rsid w:val="001D5FFC"/>
    <w:rsid w:val="001D6054"/>
    <w:rsid w:val="001D606F"/>
    <w:rsid w:val="001D60B9"/>
    <w:rsid w:val="001D60D2"/>
    <w:rsid w:val="001D6114"/>
    <w:rsid w:val="001D619A"/>
    <w:rsid w:val="001D61EE"/>
    <w:rsid w:val="001D624F"/>
    <w:rsid w:val="001D6252"/>
    <w:rsid w:val="001D625D"/>
    <w:rsid w:val="001D628D"/>
    <w:rsid w:val="001D634C"/>
    <w:rsid w:val="001D640D"/>
    <w:rsid w:val="001D642E"/>
    <w:rsid w:val="001D642F"/>
    <w:rsid w:val="001D64C9"/>
    <w:rsid w:val="001D65B4"/>
    <w:rsid w:val="001D6612"/>
    <w:rsid w:val="001D667A"/>
    <w:rsid w:val="001D675D"/>
    <w:rsid w:val="001D67D9"/>
    <w:rsid w:val="001D67F8"/>
    <w:rsid w:val="001D6846"/>
    <w:rsid w:val="001D6848"/>
    <w:rsid w:val="001D689E"/>
    <w:rsid w:val="001D68C4"/>
    <w:rsid w:val="001D68DF"/>
    <w:rsid w:val="001D6926"/>
    <w:rsid w:val="001D694F"/>
    <w:rsid w:val="001D6970"/>
    <w:rsid w:val="001D69C6"/>
    <w:rsid w:val="001D69CC"/>
    <w:rsid w:val="001D6A6E"/>
    <w:rsid w:val="001D6A89"/>
    <w:rsid w:val="001D6A8D"/>
    <w:rsid w:val="001D6B70"/>
    <w:rsid w:val="001D6BA7"/>
    <w:rsid w:val="001D6BC8"/>
    <w:rsid w:val="001D6C06"/>
    <w:rsid w:val="001D6C80"/>
    <w:rsid w:val="001D6CE1"/>
    <w:rsid w:val="001D6D3F"/>
    <w:rsid w:val="001D6DDC"/>
    <w:rsid w:val="001D6EB5"/>
    <w:rsid w:val="001D6EBA"/>
    <w:rsid w:val="001D6FAA"/>
    <w:rsid w:val="001D70BD"/>
    <w:rsid w:val="001D70E2"/>
    <w:rsid w:val="001D710C"/>
    <w:rsid w:val="001D7135"/>
    <w:rsid w:val="001D7158"/>
    <w:rsid w:val="001D7299"/>
    <w:rsid w:val="001D7307"/>
    <w:rsid w:val="001D7399"/>
    <w:rsid w:val="001D73A2"/>
    <w:rsid w:val="001D7442"/>
    <w:rsid w:val="001D7443"/>
    <w:rsid w:val="001D7466"/>
    <w:rsid w:val="001D74E7"/>
    <w:rsid w:val="001D7549"/>
    <w:rsid w:val="001D75C1"/>
    <w:rsid w:val="001D75DD"/>
    <w:rsid w:val="001D765E"/>
    <w:rsid w:val="001D7660"/>
    <w:rsid w:val="001D76D7"/>
    <w:rsid w:val="001D7706"/>
    <w:rsid w:val="001D7713"/>
    <w:rsid w:val="001D77E5"/>
    <w:rsid w:val="001D79D5"/>
    <w:rsid w:val="001D7A35"/>
    <w:rsid w:val="001D7A79"/>
    <w:rsid w:val="001D7A8A"/>
    <w:rsid w:val="001D7AB3"/>
    <w:rsid w:val="001D7B0A"/>
    <w:rsid w:val="001D7B3C"/>
    <w:rsid w:val="001D7B4E"/>
    <w:rsid w:val="001D7B6A"/>
    <w:rsid w:val="001D7B79"/>
    <w:rsid w:val="001D7BA9"/>
    <w:rsid w:val="001D7BC7"/>
    <w:rsid w:val="001D7C29"/>
    <w:rsid w:val="001D7D53"/>
    <w:rsid w:val="001D7D5E"/>
    <w:rsid w:val="001D7DB6"/>
    <w:rsid w:val="001D7DE5"/>
    <w:rsid w:val="001D7DFD"/>
    <w:rsid w:val="001D7E13"/>
    <w:rsid w:val="001D7E14"/>
    <w:rsid w:val="001D7E28"/>
    <w:rsid w:val="001D7E79"/>
    <w:rsid w:val="001D7EFE"/>
    <w:rsid w:val="001D7F02"/>
    <w:rsid w:val="001D7F66"/>
    <w:rsid w:val="001D7F9A"/>
    <w:rsid w:val="001D7FD3"/>
    <w:rsid w:val="001E000A"/>
    <w:rsid w:val="001E0062"/>
    <w:rsid w:val="001E00A3"/>
    <w:rsid w:val="001E00B8"/>
    <w:rsid w:val="001E0128"/>
    <w:rsid w:val="001E0203"/>
    <w:rsid w:val="001E0219"/>
    <w:rsid w:val="001E02C6"/>
    <w:rsid w:val="001E045D"/>
    <w:rsid w:val="001E04EA"/>
    <w:rsid w:val="001E0535"/>
    <w:rsid w:val="001E053B"/>
    <w:rsid w:val="001E05CD"/>
    <w:rsid w:val="001E0622"/>
    <w:rsid w:val="001E069B"/>
    <w:rsid w:val="001E0760"/>
    <w:rsid w:val="001E0775"/>
    <w:rsid w:val="001E077C"/>
    <w:rsid w:val="001E07A0"/>
    <w:rsid w:val="001E0824"/>
    <w:rsid w:val="001E0835"/>
    <w:rsid w:val="001E0838"/>
    <w:rsid w:val="001E084F"/>
    <w:rsid w:val="001E087B"/>
    <w:rsid w:val="001E08D1"/>
    <w:rsid w:val="001E0900"/>
    <w:rsid w:val="001E0907"/>
    <w:rsid w:val="001E098C"/>
    <w:rsid w:val="001E09D8"/>
    <w:rsid w:val="001E0A50"/>
    <w:rsid w:val="001E0BA4"/>
    <w:rsid w:val="001E0BEA"/>
    <w:rsid w:val="001E0C48"/>
    <w:rsid w:val="001E0C59"/>
    <w:rsid w:val="001E0D38"/>
    <w:rsid w:val="001E0DB0"/>
    <w:rsid w:val="001E0E1F"/>
    <w:rsid w:val="001E0E8D"/>
    <w:rsid w:val="001E0E9C"/>
    <w:rsid w:val="001E0E9E"/>
    <w:rsid w:val="001E0EC8"/>
    <w:rsid w:val="001E0EDD"/>
    <w:rsid w:val="001E0F06"/>
    <w:rsid w:val="001E0F58"/>
    <w:rsid w:val="001E0FC6"/>
    <w:rsid w:val="001E1001"/>
    <w:rsid w:val="001E1082"/>
    <w:rsid w:val="001E10EE"/>
    <w:rsid w:val="001E112E"/>
    <w:rsid w:val="001E1153"/>
    <w:rsid w:val="001E1165"/>
    <w:rsid w:val="001E1191"/>
    <w:rsid w:val="001E1251"/>
    <w:rsid w:val="001E125B"/>
    <w:rsid w:val="001E1310"/>
    <w:rsid w:val="001E1348"/>
    <w:rsid w:val="001E1405"/>
    <w:rsid w:val="001E144C"/>
    <w:rsid w:val="001E1490"/>
    <w:rsid w:val="001E14B6"/>
    <w:rsid w:val="001E14D7"/>
    <w:rsid w:val="001E14E0"/>
    <w:rsid w:val="001E14FD"/>
    <w:rsid w:val="001E1509"/>
    <w:rsid w:val="001E154C"/>
    <w:rsid w:val="001E155C"/>
    <w:rsid w:val="001E1584"/>
    <w:rsid w:val="001E1585"/>
    <w:rsid w:val="001E158A"/>
    <w:rsid w:val="001E1604"/>
    <w:rsid w:val="001E16A1"/>
    <w:rsid w:val="001E16C3"/>
    <w:rsid w:val="001E16EF"/>
    <w:rsid w:val="001E16F1"/>
    <w:rsid w:val="001E1755"/>
    <w:rsid w:val="001E1761"/>
    <w:rsid w:val="001E1762"/>
    <w:rsid w:val="001E1790"/>
    <w:rsid w:val="001E1803"/>
    <w:rsid w:val="001E183A"/>
    <w:rsid w:val="001E1876"/>
    <w:rsid w:val="001E1897"/>
    <w:rsid w:val="001E18D4"/>
    <w:rsid w:val="001E1909"/>
    <w:rsid w:val="001E194D"/>
    <w:rsid w:val="001E197F"/>
    <w:rsid w:val="001E19A0"/>
    <w:rsid w:val="001E19D3"/>
    <w:rsid w:val="001E1A21"/>
    <w:rsid w:val="001E1A97"/>
    <w:rsid w:val="001E1AB7"/>
    <w:rsid w:val="001E1AFF"/>
    <w:rsid w:val="001E1B98"/>
    <w:rsid w:val="001E1C2D"/>
    <w:rsid w:val="001E1C5F"/>
    <w:rsid w:val="001E1C60"/>
    <w:rsid w:val="001E1CC9"/>
    <w:rsid w:val="001E1D55"/>
    <w:rsid w:val="001E1D8E"/>
    <w:rsid w:val="001E1D94"/>
    <w:rsid w:val="001E1D98"/>
    <w:rsid w:val="001E1DE3"/>
    <w:rsid w:val="001E1E00"/>
    <w:rsid w:val="001E1E42"/>
    <w:rsid w:val="001E1ECD"/>
    <w:rsid w:val="001E1EF5"/>
    <w:rsid w:val="001E1EF8"/>
    <w:rsid w:val="001E1F2B"/>
    <w:rsid w:val="001E1F58"/>
    <w:rsid w:val="001E1F9B"/>
    <w:rsid w:val="001E208E"/>
    <w:rsid w:val="001E20AE"/>
    <w:rsid w:val="001E20B1"/>
    <w:rsid w:val="001E20F6"/>
    <w:rsid w:val="001E2120"/>
    <w:rsid w:val="001E2138"/>
    <w:rsid w:val="001E2169"/>
    <w:rsid w:val="001E2183"/>
    <w:rsid w:val="001E21C7"/>
    <w:rsid w:val="001E21DE"/>
    <w:rsid w:val="001E2252"/>
    <w:rsid w:val="001E2268"/>
    <w:rsid w:val="001E22F2"/>
    <w:rsid w:val="001E2359"/>
    <w:rsid w:val="001E23A2"/>
    <w:rsid w:val="001E2464"/>
    <w:rsid w:val="001E2589"/>
    <w:rsid w:val="001E262C"/>
    <w:rsid w:val="001E2657"/>
    <w:rsid w:val="001E266D"/>
    <w:rsid w:val="001E2672"/>
    <w:rsid w:val="001E268C"/>
    <w:rsid w:val="001E2697"/>
    <w:rsid w:val="001E26CA"/>
    <w:rsid w:val="001E2826"/>
    <w:rsid w:val="001E283F"/>
    <w:rsid w:val="001E284A"/>
    <w:rsid w:val="001E2851"/>
    <w:rsid w:val="001E2858"/>
    <w:rsid w:val="001E2878"/>
    <w:rsid w:val="001E28A0"/>
    <w:rsid w:val="001E28DE"/>
    <w:rsid w:val="001E28F8"/>
    <w:rsid w:val="001E28FC"/>
    <w:rsid w:val="001E296C"/>
    <w:rsid w:val="001E298C"/>
    <w:rsid w:val="001E29BC"/>
    <w:rsid w:val="001E29D2"/>
    <w:rsid w:val="001E2A33"/>
    <w:rsid w:val="001E2A38"/>
    <w:rsid w:val="001E2A6A"/>
    <w:rsid w:val="001E2A7B"/>
    <w:rsid w:val="001E2AB4"/>
    <w:rsid w:val="001E2B70"/>
    <w:rsid w:val="001E2B89"/>
    <w:rsid w:val="001E2C5B"/>
    <w:rsid w:val="001E2CB1"/>
    <w:rsid w:val="001E2CC8"/>
    <w:rsid w:val="001E2CE7"/>
    <w:rsid w:val="001E2DDE"/>
    <w:rsid w:val="001E2DEA"/>
    <w:rsid w:val="001E2EE0"/>
    <w:rsid w:val="001E2EF0"/>
    <w:rsid w:val="001E2F03"/>
    <w:rsid w:val="001E2F19"/>
    <w:rsid w:val="001E2FC1"/>
    <w:rsid w:val="001E3061"/>
    <w:rsid w:val="001E30A2"/>
    <w:rsid w:val="001E30A7"/>
    <w:rsid w:val="001E30FA"/>
    <w:rsid w:val="001E310E"/>
    <w:rsid w:val="001E3140"/>
    <w:rsid w:val="001E3148"/>
    <w:rsid w:val="001E314A"/>
    <w:rsid w:val="001E3201"/>
    <w:rsid w:val="001E3230"/>
    <w:rsid w:val="001E32ED"/>
    <w:rsid w:val="001E3352"/>
    <w:rsid w:val="001E3396"/>
    <w:rsid w:val="001E33D7"/>
    <w:rsid w:val="001E33ED"/>
    <w:rsid w:val="001E33F6"/>
    <w:rsid w:val="001E33F9"/>
    <w:rsid w:val="001E3591"/>
    <w:rsid w:val="001E35A5"/>
    <w:rsid w:val="001E35AB"/>
    <w:rsid w:val="001E35C0"/>
    <w:rsid w:val="001E35F4"/>
    <w:rsid w:val="001E366E"/>
    <w:rsid w:val="001E3671"/>
    <w:rsid w:val="001E3690"/>
    <w:rsid w:val="001E36C1"/>
    <w:rsid w:val="001E3730"/>
    <w:rsid w:val="001E3738"/>
    <w:rsid w:val="001E3747"/>
    <w:rsid w:val="001E3789"/>
    <w:rsid w:val="001E3868"/>
    <w:rsid w:val="001E38B5"/>
    <w:rsid w:val="001E38DA"/>
    <w:rsid w:val="001E3915"/>
    <w:rsid w:val="001E396F"/>
    <w:rsid w:val="001E39EB"/>
    <w:rsid w:val="001E3A53"/>
    <w:rsid w:val="001E3B23"/>
    <w:rsid w:val="001E3B3F"/>
    <w:rsid w:val="001E3BF7"/>
    <w:rsid w:val="001E3C3E"/>
    <w:rsid w:val="001E3C64"/>
    <w:rsid w:val="001E3CF4"/>
    <w:rsid w:val="001E3D52"/>
    <w:rsid w:val="001E3D8E"/>
    <w:rsid w:val="001E3E77"/>
    <w:rsid w:val="001E3EC2"/>
    <w:rsid w:val="001E3F4C"/>
    <w:rsid w:val="001E3F52"/>
    <w:rsid w:val="001E3FB0"/>
    <w:rsid w:val="001E4034"/>
    <w:rsid w:val="001E407D"/>
    <w:rsid w:val="001E4098"/>
    <w:rsid w:val="001E40F8"/>
    <w:rsid w:val="001E41F8"/>
    <w:rsid w:val="001E42FD"/>
    <w:rsid w:val="001E4310"/>
    <w:rsid w:val="001E4357"/>
    <w:rsid w:val="001E438E"/>
    <w:rsid w:val="001E43BC"/>
    <w:rsid w:val="001E4422"/>
    <w:rsid w:val="001E449E"/>
    <w:rsid w:val="001E4530"/>
    <w:rsid w:val="001E45B5"/>
    <w:rsid w:val="001E45F3"/>
    <w:rsid w:val="001E4718"/>
    <w:rsid w:val="001E471C"/>
    <w:rsid w:val="001E4723"/>
    <w:rsid w:val="001E472C"/>
    <w:rsid w:val="001E47E5"/>
    <w:rsid w:val="001E488B"/>
    <w:rsid w:val="001E4896"/>
    <w:rsid w:val="001E48F6"/>
    <w:rsid w:val="001E49D2"/>
    <w:rsid w:val="001E4A05"/>
    <w:rsid w:val="001E4A59"/>
    <w:rsid w:val="001E4A75"/>
    <w:rsid w:val="001E4A80"/>
    <w:rsid w:val="001E4A85"/>
    <w:rsid w:val="001E4A87"/>
    <w:rsid w:val="001E4A8C"/>
    <w:rsid w:val="001E4A9A"/>
    <w:rsid w:val="001E4AAE"/>
    <w:rsid w:val="001E4AE3"/>
    <w:rsid w:val="001E4B0C"/>
    <w:rsid w:val="001E4B14"/>
    <w:rsid w:val="001E4B22"/>
    <w:rsid w:val="001E4B3C"/>
    <w:rsid w:val="001E4BA0"/>
    <w:rsid w:val="001E4BDE"/>
    <w:rsid w:val="001E4C12"/>
    <w:rsid w:val="001E4C26"/>
    <w:rsid w:val="001E4C2B"/>
    <w:rsid w:val="001E4C7A"/>
    <w:rsid w:val="001E4D83"/>
    <w:rsid w:val="001E4DA1"/>
    <w:rsid w:val="001E4DDB"/>
    <w:rsid w:val="001E4EEE"/>
    <w:rsid w:val="001E4FF7"/>
    <w:rsid w:val="001E5017"/>
    <w:rsid w:val="001E5093"/>
    <w:rsid w:val="001E50D2"/>
    <w:rsid w:val="001E5138"/>
    <w:rsid w:val="001E5143"/>
    <w:rsid w:val="001E5218"/>
    <w:rsid w:val="001E5285"/>
    <w:rsid w:val="001E52B9"/>
    <w:rsid w:val="001E52E0"/>
    <w:rsid w:val="001E5378"/>
    <w:rsid w:val="001E539F"/>
    <w:rsid w:val="001E53D9"/>
    <w:rsid w:val="001E542B"/>
    <w:rsid w:val="001E5464"/>
    <w:rsid w:val="001E5493"/>
    <w:rsid w:val="001E549A"/>
    <w:rsid w:val="001E54D4"/>
    <w:rsid w:val="001E5512"/>
    <w:rsid w:val="001E5567"/>
    <w:rsid w:val="001E557A"/>
    <w:rsid w:val="001E55D2"/>
    <w:rsid w:val="001E5604"/>
    <w:rsid w:val="001E564B"/>
    <w:rsid w:val="001E56DA"/>
    <w:rsid w:val="001E572A"/>
    <w:rsid w:val="001E572D"/>
    <w:rsid w:val="001E5743"/>
    <w:rsid w:val="001E578B"/>
    <w:rsid w:val="001E580D"/>
    <w:rsid w:val="001E5824"/>
    <w:rsid w:val="001E584C"/>
    <w:rsid w:val="001E5863"/>
    <w:rsid w:val="001E5864"/>
    <w:rsid w:val="001E58B1"/>
    <w:rsid w:val="001E58FA"/>
    <w:rsid w:val="001E59A0"/>
    <w:rsid w:val="001E59AF"/>
    <w:rsid w:val="001E59C0"/>
    <w:rsid w:val="001E59FA"/>
    <w:rsid w:val="001E5A05"/>
    <w:rsid w:val="001E5B53"/>
    <w:rsid w:val="001E5C02"/>
    <w:rsid w:val="001E5C52"/>
    <w:rsid w:val="001E5CFC"/>
    <w:rsid w:val="001E5D07"/>
    <w:rsid w:val="001E5D27"/>
    <w:rsid w:val="001E5D67"/>
    <w:rsid w:val="001E5D8C"/>
    <w:rsid w:val="001E5D99"/>
    <w:rsid w:val="001E5EF8"/>
    <w:rsid w:val="001E6000"/>
    <w:rsid w:val="001E6013"/>
    <w:rsid w:val="001E60D9"/>
    <w:rsid w:val="001E61C1"/>
    <w:rsid w:val="001E61E1"/>
    <w:rsid w:val="001E6226"/>
    <w:rsid w:val="001E626C"/>
    <w:rsid w:val="001E6296"/>
    <w:rsid w:val="001E6307"/>
    <w:rsid w:val="001E6317"/>
    <w:rsid w:val="001E6319"/>
    <w:rsid w:val="001E6350"/>
    <w:rsid w:val="001E6446"/>
    <w:rsid w:val="001E6478"/>
    <w:rsid w:val="001E64A9"/>
    <w:rsid w:val="001E6526"/>
    <w:rsid w:val="001E6551"/>
    <w:rsid w:val="001E65B8"/>
    <w:rsid w:val="001E660D"/>
    <w:rsid w:val="001E6667"/>
    <w:rsid w:val="001E6670"/>
    <w:rsid w:val="001E66CE"/>
    <w:rsid w:val="001E6705"/>
    <w:rsid w:val="001E6733"/>
    <w:rsid w:val="001E67DE"/>
    <w:rsid w:val="001E6800"/>
    <w:rsid w:val="001E6827"/>
    <w:rsid w:val="001E687C"/>
    <w:rsid w:val="001E68C1"/>
    <w:rsid w:val="001E68D9"/>
    <w:rsid w:val="001E6942"/>
    <w:rsid w:val="001E6A4C"/>
    <w:rsid w:val="001E6B34"/>
    <w:rsid w:val="001E6B57"/>
    <w:rsid w:val="001E6B75"/>
    <w:rsid w:val="001E6BCB"/>
    <w:rsid w:val="001E6BF8"/>
    <w:rsid w:val="001E6CB2"/>
    <w:rsid w:val="001E6D12"/>
    <w:rsid w:val="001E6D17"/>
    <w:rsid w:val="001E6DD1"/>
    <w:rsid w:val="001E6E68"/>
    <w:rsid w:val="001E6F00"/>
    <w:rsid w:val="001E6F08"/>
    <w:rsid w:val="001E6F19"/>
    <w:rsid w:val="001E6F44"/>
    <w:rsid w:val="001E6F8B"/>
    <w:rsid w:val="001E706F"/>
    <w:rsid w:val="001E7109"/>
    <w:rsid w:val="001E7159"/>
    <w:rsid w:val="001E7271"/>
    <w:rsid w:val="001E728D"/>
    <w:rsid w:val="001E7297"/>
    <w:rsid w:val="001E7329"/>
    <w:rsid w:val="001E73BB"/>
    <w:rsid w:val="001E73EF"/>
    <w:rsid w:val="001E73F1"/>
    <w:rsid w:val="001E7480"/>
    <w:rsid w:val="001E7496"/>
    <w:rsid w:val="001E750F"/>
    <w:rsid w:val="001E751B"/>
    <w:rsid w:val="001E7572"/>
    <w:rsid w:val="001E7600"/>
    <w:rsid w:val="001E760D"/>
    <w:rsid w:val="001E761E"/>
    <w:rsid w:val="001E7625"/>
    <w:rsid w:val="001E771B"/>
    <w:rsid w:val="001E7728"/>
    <w:rsid w:val="001E774F"/>
    <w:rsid w:val="001E7759"/>
    <w:rsid w:val="001E776C"/>
    <w:rsid w:val="001E776D"/>
    <w:rsid w:val="001E777C"/>
    <w:rsid w:val="001E77E0"/>
    <w:rsid w:val="001E7884"/>
    <w:rsid w:val="001E7889"/>
    <w:rsid w:val="001E788D"/>
    <w:rsid w:val="001E7935"/>
    <w:rsid w:val="001E794A"/>
    <w:rsid w:val="001E79A4"/>
    <w:rsid w:val="001E7A16"/>
    <w:rsid w:val="001E7A42"/>
    <w:rsid w:val="001E7AB6"/>
    <w:rsid w:val="001E7B6C"/>
    <w:rsid w:val="001E7BF7"/>
    <w:rsid w:val="001E7CAF"/>
    <w:rsid w:val="001E7D3C"/>
    <w:rsid w:val="001E7D49"/>
    <w:rsid w:val="001E7D59"/>
    <w:rsid w:val="001E7D89"/>
    <w:rsid w:val="001E7DA2"/>
    <w:rsid w:val="001E7DD6"/>
    <w:rsid w:val="001E7E08"/>
    <w:rsid w:val="001E7E0E"/>
    <w:rsid w:val="001E7E44"/>
    <w:rsid w:val="001E7E6A"/>
    <w:rsid w:val="001E7EE5"/>
    <w:rsid w:val="001E7F04"/>
    <w:rsid w:val="001E7F0C"/>
    <w:rsid w:val="001E7F28"/>
    <w:rsid w:val="001E7F39"/>
    <w:rsid w:val="001F0049"/>
    <w:rsid w:val="001F00D3"/>
    <w:rsid w:val="001F00FC"/>
    <w:rsid w:val="001F0277"/>
    <w:rsid w:val="001F027B"/>
    <w:rsid w:val="001F02A4"/>
    <w:rsid w:val="001F02BB"/>
    <w:rsid w:val="001F02F7"/>
    <w:rsid w:val="001F04FA"/>
    <w:rsid w:val="001F0504"/>
    <w:rsid w:val="001F059E"/>
    <w:rsid w:val="001F0648"/>
    <w:rsid w:val="001F06A6"/>
    <w:rsid w:val="001F06AE"/>
    <w:rsid w:val="001F06CD"/>
    <w:rsid w:val="001F06F9"/>
    <w:rsid w:val="001F0728"/>
    <w:rsid w:val="001F0744"/>
    <w:rsid w:val="001F07BC"/>
    <w:rsid w:val="001F08DA"/>
    <w:rsid w:val="001F08ED"/>
    <w:rsid w:val="001F08FF"/>
    <w:rsid w:val="001F090F"/>
    <w:rsid w:val="001F0929"/>
    <w:rsid w:val="001F0A0A"/>
    <w:rsid w:val="001F0A5A"/>
    <w:rsid w:val="001F0AD0"/>
    <w:rsid w:val="001F0BD4"/>
    <w:rsid w:val="001F0D1D"/>
    <w:rsid w:val="001F0E2B"/>
    <w:rsid w:val="001F0E4B"/>
    <w:rsid w:val="001F0E6B"/>
    <w:rsid w:val="001F0E96"/>
    <w:rsid w:val="001F0ED8"/>
    <w:rsid w:val="001F0F1D"/>
    <w:rsid w:val="001F0F4E"/>
    <w:rsid w:val="001F0FC7"/>
    <w:rsid w:val="001F100E"/>
    <w:rsid w:val="001F108D"/>
    <w:rsid w:val="001F1094"/>
    <w:rsid w:val="001F10A2"/>
    <w:rsid w:val="001F10CC"/>
    <w:rsid w:val="001F116F"/>
    <w:rsid w:val="001F11A0"/>
    <w:rsid w:val="001F1220"/>
    <w:rsid w:val="001F1269"/>
    <w:rsid w:val="001F127B"/>
    <w:rsid w:val="001F1283"/>
    <w:rsid w:val="001F1337"/>
    <w:rsid w:val="001F13AD"/>
    <w:rsid w:val="001F1401"/>
    <w:rsid w:val="001F1466"/>
    <w:rsid w:val="001F1490"/>
    <w:rsid w:val="001F1597"/>
    <w:rsid w:val="001F15B2"/>
    <w:rsid w:val="001F15DE"/>
    <w:rsid w:val="001F1614"/>
    <w:rsid w:val="001F165E"/>
    <w:rsid w:val="001F1672"/>
    <w:rsid w:val="001F1680"/>
    <w:rsid w:val="001F16E0"/>
    <w:rsid w:val="001F172D"/>
    <w:rsid w:val="001F1756"/>
    <w:rsid w:val="001F177E"/>
    <w:rsid w:val="001F1785"/>
    <w:rsid w:val="001F17AF"/>
    <w:rsid w:val="001F17C3"/>
    <w:rsid w:val="001F17ED"/>
    <w:rsid w:val="001F1862"/>
    <w:rsid w:val="001F18BA"/>
    <w:rsid w:val="001F190C"/>
    <w:rsid w:val="001F195B"/>
    <w:rsid w:val="001F1997"/>
    <w:rsid w:val="001F19A5"/>
    <w:rsid w:val="001F19B2"/>
    <w:rsid w:val="001F1A04"/>
    <w:rsid w:val="001F1A28"/>
    <w:rsid w:val="001F1A76"/>
    <w:rsid w:val="001F1AC5"/>
    <w:rsid w:val="001F1B4E"/>
    <w:rsid w:val="001F1B5E"/>
    <w:rsid w:val="001F1B6D"/>
    <w:rsid w:val="001F1B7D"/>
    <w:rsid w:val="001F1BCA"/>
    <w:rsid w:val="001F1C47"/>
    <w:rsid w:val="001F1C83"/>
    <w:rsid w:val="001F1CAE"/>
    <w:rsid w:val="001F1CBB"/>
    <w:rsid w:val="001F1D88"/>
    <w:rsid w:val="001F1D9E"/>
    <w:rsid w:val="001F1DC8"/>
    <w:rsid w:val="001F1E02"/>
    <w:rsid w:val="001F1E9F"/>
    <w:rsid w:val="001F1EBC"/>
    <w:rsid w:val="001F1EC7"/>
    <w:rsid w:val="001F1EDA"/>
    <w:rsid w:val="001F1F9F"/>
    <w:rsid w:val="001F205C"/>
    <w:rsid w:val="001F2088"/>
    <w:rsid w:val="001F20CA"/>
    <w:rsid w:val="001F20F9"/>
    <w:rsid w:val="001F21E4"/>
    <w:rsid w:val="001F21EB"/>
    <w:rsid w:val="001F230D"/>
    <w:rsid w:val="001F2361"/>
    <w:rsid w:val="001F23A4"/>
    <w:rsid w:val="001F23EB"/>
    <w:rsid w:val="001F2410"/>
    <w:rsid w:val="001F2487"/>
    <w:rsid w:val="001F2496"/>
    <w:rsid w:val="001F249F"/>
    <w:rsid w:val="001F2517"/>
    <w:rsid w:val="001F260B"/>
    <w:rsid w:val="001F2645"/>
    <w:rsid w:val="001F26D2"/>
    <w:rsid w:val="001F26FF"/>
    <w:rsid w:val="001F2708"/>
    <w:rsid w:val="001F272D"/>
    <w:rsid w:val="001F2747"/>
    <w:rsid w:val="001F2755"/>
    <w:rsid w:val="001F27D7"/>
    <w:rsid w:val="001F27DD"/>
    <w:rsid w:val="001F27E0"/>
    <w:rsid w:val="001F28DA"/>
    <w:rsid w:val="001F291D"/>
    <w:rsid w:val="001F298A"/>
    <w:rsid w:val="001F29A0"/>
    <w:rsid w:val="001F29E2"/>
    <w:rsid w:val="001F2A5A"/>
    <w:rsid w:val="001F2A7C"/>
    <w:rsid w:val="001F2A8B"/>
    <w:rsid w:val="001F2AC0"/>
    <w:rsid w:val="001F2B2F"/>
    <w:rsid w:val="001F2B8E"/>
    <w:rsid w:val="001F2B97"/>
    <w:rsid w:val="001F2BAC"/>
    <w:rsid w:val="001F2BEA"/>
    <w:rsid w:val="001F2BF7"/>
    <w:rsid w:val="001F2C07"/>
    <w:rsid w:val="001F2C37"/>
    <w:rsid w:val="001F2C76"/>
    <w:rsid w:val="001F2C77"/>
    <w:rsid w:val="001F2C92"/>
    <w:rsid w:val="001F2CBF"/>
    <w:rsid w:val="001F2CF1"/>
    <w:rsid w:val="001F2D55"/>
    <w:rsid w:val="001F2DA6"/>
    <w:rsid w:val="001F2E02"/>
    <w:rsid w:val="001F2E8C"/>
    <w:rsid w:val="001F2E92"/>
    <w:rsid w:val="001F2EF9"/>
    <w:rsid w:val="001F2F3B"/>
    <w:rsid w:val="001F2F89"/>
    <w:rsid w:val="001F3078"/>
    <w:rsid w:val="001F30C6"/>
    <w:rsid w:val="001F30DA"/>
    <w:rsid w:val="001F3139"/>
    <w:rsid w:val="001F31B4"/>
    <w:rsid w:val="001F31C0"/>
    <w:rsid w:val="001F31DC"/>
    <w:rsid w:val="001F3217"/>
    <w:rsid w:val="001F322E"/>
    <w:rsid w:val="001F32B3"/>
    <w:rsid w:val="001F334A"/>
    <w:rsid w:val="001F334D"/>
    <w:rsid w:val="001F3416"/>
    <w:rsid w:val="001F3461"/>
    <w:rsid w:val="001F3484"/>
    <w:rsid w:val="001F34F1"/>
    <w:rsid w:val="001F3509"/>
    <w:rsid w:val="001F356D"/>
    <w:rsid w:val="001F3594"/>
    <w:rsid w:val="001F3654"/>
    <w:rsid w:val="001F36AA"/>
    <w:rsid w:val="001F36AB"/>
    <w:rsid w:val="001F36BC"/>
    <w:rsid w:val="001F3773"/>
    <w:rsid w:val="001F3774"/>
    <w:rsid w:val="001F3838"/>
    <w:rsid w:val="001F383A"/>
    <w:rsid w:val="001F3842"/>
    <w:rsid w:val="001F3875"/>
    <w:rsid w:val="001F38EB"/>
    <w:rsid w:val="001F38F0"/>
    <w:rsid w:val="001F395B"/>
    <w:rsid w:val="001F39DA"/>
    <w:rsid w:val="001F3A29"/>
    <w:rsid w:val="001F3A35"/>
    <w:rsid w:val="001F3B82"/>
    <w:rsid w:val="001F3B99"/>
    <w:rsid w:val="001F3BE2"/>
    <w:rsid w:val="001F3C75"/>
    <w:rsid w:val="001F3D18"/>
    <w:rsid w:val="001F3D1B"/>
    <w:rsid w:val="001F3D7C"/>
    <w:rsid w:val="001F3E0F"/>
    <w:rsid w:val="001F3EBC"/>
    <w:rsid w:val="001F3EE6"/>
    <w:rsid w:val="001F3F0D"/>
    <w:rsid w:val="001F3F1A"/>
    <w:rsid w:val="001F3F2B"/>
    <w:rsid w:val="001F3F3C"/>
    <w:rsid w:val="001F3F66"/>
    <w:rsid w:val="001F3F81"/>
    <w:rsid w:val="001F3FD3"/>
    <w:rsid w:val="001F3FF0"/>
    <w:rsid w:val="001F3FF4"/>
    <w:rsid w:val="001F3FFA"/>
    <w:rsid w:val="001F4077"/>
    <w:rsid w:val="001F413D"/>
    <w:rsid w:val="001F4152"/>
    <w:rsid w:val="001F4159"/>
    <w:rsid w:val="001F4178"/>
    <w:rsid w:val="001F41C5"/>
    <w:rsid w:val="001F4204"/>
    <w:rsid w:val="001F421B"/>
    <w:rsid w:val="001F4253"/>
    <w:rsid w:val="001F4262"/>
    <w:rsid w:val="001F4267"/>
    <w:rsid w:val="001F4299"/>
    <w:rsid w:val="001F42E2"/>
    <w:rsid w:val="001F4338"/>
    <w:rsid w:val="001F4390"/>
    <w:rsid w:val="001F4400"/>
    <w:rsid w:val="001F4499"/>
    <w:rsid w:val="001F44F8"/>
    <w:rsid w:val="001F4625"/>
    <w:rsid w:val="001F4637"/>
    <w:rsid w:val="001F46B6"/>
    <w:rsid w:val="001F46C4"/>
    <w:rsid w:val="001F4783"/>
    <w:rsid w:val="001F47AE"/>
    <w:rsid w:val="001F47C5"/>
    <w:rsid w:val="001F47F7"/>
    <w:rsid w:val="001F482A"/>
    <w:rsid w:val="001F488C"/>
    <w:rsid w:val="001F48D8"/>
    <w:rsid w:val="001F4935"/>
    <w:rsid w:val="001F4A36"/>
    <w:rsid w:val="001F4A3C"/>
    <w:rsid w:val="001F4B18"/>
    <w:rsid w:val="001F4B3D"/>
    <w:rsid w:val="001F4C0A"/>
    <w:rsid w:val="001F4C3B"/>
    <w:rsid w:val="001F4CB5"/>
    <w:rsid w:val="001F4D06"/>
    <w:rsid w:val="001F4D07"/>
    <w:rsid w:val="001F4D60"/>
    <w:rsid w:val="001F4E78"/>
    <w:rsid w:val="001F4E7D"/>
    <w:rsid w:val="001F4EF0"/>
    <w:rsid w:val="001F4F0E"/>
    <w:rsid w:val="001F4F0F"/>
    <w:rsid w:val="001F4F1E"/>
    <w:rsid w:val="001F4F2E"/>
    <w:rsid w:val="001F4F3B"/>
    <w:rsid w:val="001F4F4B"/>
    <w:rsid w:val="001F4F56"/>
    <w:rsid w:val="001F4FA4"/>
    <w:rsid w:val="001F4FB8"/>
    <w:rsid w:val="001F5024"/>
    <w:rsid w:val="001F506D"/>
    <w:rsid w:val="001F5077"/>
    <w:rsid w:val="001F51FC"/>
    <w:rsid w:val="001F52A9"/>
    <w:rsid w:val="001F535F"/>
    <w:rsid w:val="001F552B"/>
    <w:rsid w:val="001F558D"/>
    <w:rsid w:val="001F55FA"/>
    <w:rsid w:val="001F565F"/>
    <w:rsid w:val="001F570F"/>
    <w:rsid w:val="001F5756"/>
    <w:rsid w:val="001F576A"/>
    <w:rsid w:val="001F57EB"/>
    <w:rsid w:val="001F57EC"/>
    <w:rsid w:val="001F5826"/>
    <w:rsid w:val="001F585D"/>
    <w:rsid w:val="001F5860"/>
    <w:rsid w:val="001F586E"/>
    <w:rsid w:val="001F590F"/>
    <w:rsid w:val="001F591A"/>
    <w:rsid w:val="001F597D"/>
    <w:rsid w:val="001F599A"/>
    <w:rsid w:val="001F59AB"/>
    <w:rsid w:val="001F5A12"/>
    <w:rsid w:val="001F5AF0"/>
    <w:rsid w:val="001F5B24"/>
    <w:rsid w:val="001F5BEB"/>
    <w:rsid w:val="001F5BF5"/>
    <w:rsid w:val="001F5C42"/>
    <w:rsid w:val="001F5CA4"/>
    <w:rsid w:val="001F5CD9"/>
    <w:rsid w:val="001F5CFB"/>
    <w:rsid w:val="001F5D47"/>
    <w:rsid w:val="001F5DE8"/>
    <w:rsid w:val="001F5EE5"/>
    <w:rsid w:val="001F5F27"/>
    <w:rsid w:val="001F5FC2"/>
    <w:rsid w:val="001F5FDA"/>
    <w:rsid w:val="001F60FD"/>
    <w:rsid w:val="001F6129"/>
    <w:rsid w:val="001F6143"/>
    <w:rsid w:val="001F618E"/>
    <w:rsid w:val="001F61C0"/>
    <w:rsid w:val="001F61CC"/>
    <w:rsid w:val="001F6227"/>
    <w:rsid w:val="001F6273"/>
    <w:rsid w:val="001F62D0"/>
    <w:rsid w:val="001F62D3"/>
    <w:rsid w:val="001F634F"/>
    <w:rsid w:val="001F6357"/>
    <w:rsid w:val="001F636B"/>
    <w:rsid w:val="001F63A4"/>
    <w:rsid w:val="001F63CD"/>
    <w:rsid w:val="001F6419"/>
    <w:rsid w:val="001F641E"/>
    <w:rsid w:val="001F6440"/>
    <w:rsid w:val="001F6496"/>
    <w:rsid w:val="001F64A9"/>
    <w:rsid w:val="001F6625"/>
    <w:rsid w:val="001F664C"/>
    <w:rsid w:val="001F675E"/>
    <w:rsid w:val="001F67D6"/>
    <w:rsid w:val="001F6866"/>
    <w:rsid w:val="001F68F6"/>
    <w:rsid w:val="001F6902"/>
    <w:rsid w:val="001F691F"/>
    <w:rsid w:val="001F6965"/>
    <w:rsid w:val="001F6995"/>
    <w:rsid w:val="001F6A91"/>
    <w:rsid w:val="001F6AD1"/>
    <w:rsid w:val="001F6ADF"/>
    <w:rsid w:val="001F6B46"/>
    <w:rsid w:val="001F6B77"/>
    <w:rsid w:val="001F6B91"/>
    <w:rsid w:val="001F6BC2"/>
    <w:rsid w:val="001F6C11"/>
    <w:rsid w:val="001F6C33"/>
    <w:rsid w:val="001F6DFD"/>
    <w:rsid w:val="001F6E28"/>
    <w:rsid w:val="001F6E61"/>
    <w:rsid w:val="001F6E88"/>
    <w:rsid w:val="001F6E8B"/>
    <w:rsid w:val="001F6E9E"/>
    <w:rsid w:val="001F6EC9"/>
    <w:rsid w:val="001F6EE2"/>
    <w:rsid w:val="001F6EF8"/>
    <w:rsid w:val="001F6F20"/>
    <w:rsid w:val="001F6FEB"/>
    <w:rsid w:val="001F7013"/>
    <w:rsid w:val="001F7097"/>
    <w:rsid w:val="001F7135"/>
    <w:rsid w:val="001F7164"/>
    <w:rsid w:val="001F7168"/>
    <w:rsid w:val="001F71A2"/>
    <w:rsid w:val="001F71BB"/>
    <w:rsid w:val="001F7239"/>
    <w:rsid w:val="001F7322"/>
    <w:rsid w:val="001F732E"/>
    <w:rsid w:val="001F7332"/>
    <w:rsid w:val="001F7397"/>
    <w:rsid w:val="001F73EF"/>
    <w:rsid w:val="001F742F"/>
    <w:rsid w:val="001F743C"/>
    <w:rsid w:val="001F7478"/>
    <w:rsid w:val="001F74A3"/>
    <w:rsid w:val="001F7545"/>
    <w:rsid w:val="001F7596"/>
    <w:rsid w:val="001F75BD"/>
    <w:rsid w:val="001F76CB"/>
    <w:rsid w:val="001F7748"/>
    <w:rsid w:val="001F7768"/>
    <w:rsid w:val="001F7770"/>
    <w:rsid w:val="001F77A1"/>
    <w:rsid w:val="001F77C2"/>
    <w:rsid w:val="001F77CC"/>
    <w:rsid w:val="001F77D4"/>
    <w:rsid w:val="001F77E5"/>
    <w:rsid w:val="001F78C1"/>
    <w:rsid w:val="001F78DF"/>
    <w:rsid w:val="001F78FD"/>
    <w:rsid w:val="001F7936"/>
    <w:rsid w:val="001F793A"/>
    <w:rsid w:val="001F799D"/>
    <w:rsid w:val="001F79B5"/>
    <w:rsid w:val="001F7A37"/>
    <w:rsid w:val="001F7A39"/>
    <w:rsid w:val="001F7A87"/>
    <w:rsid w:val="001F7B6F"/>
    <w:rsid w:val="001F7B80"/>
    <w:rsid w:val="001F7C81"/>
    <w:rsid w:val="001F7D62"/>
    <w:rsid w:val="001F7D8C"/>
    <w:rsid w:val="001F7E3B"/>
    <w:rsid w:val="001F7E7A"/>
    <w:rsid w:val="001F7E9F"/>
    <w:rsid w:val="001F7ED5"/>
    <w:rsid w:val="001F7F25"/>
    <w:rsid w:val="00200008"/>
    <w:rsid w:val="0020004E"/>
    <w:rsid w:val="0020005C"/>
    <w:rsid w:val="00200082"/>
    <w:rsid w:val="002000B9"/>
    <w:rsid w:val="00200115"/>
    <w:rsid w:val="00200163"/>
    <w:rsid w:val="00200178"/>
    <w:rsid w:val="002001B4"/>
    <w:rsid w:val="002001B6"/>
    <w:rsid w:val="0020020E"/>
    <w:rsid w:val="00200262"/>
    <w:rsid w:val="002002AA"/>
    <w:rsid w:val="002002CE"/>
    <w:rsid w:val="002003A7"/>
    <w:rsid w:val="002003C1"/>
    <w:rsid w:val="002003DA"/>
    <w:rsid w:val="0020048C"/>
    <w:rsid w:val="00200526"/>
    <w:rsid w:val="0020052A"/>
    <w:rsid w:val="00200575"/>
    <w:rsid w:val="002006AA"/>
    <w:rsid w:val="002006E9"/>
    <w:rsid w:val="0020072B"/>
    <w:rsid w:val="0020074E"/>
    <w:rsid w:val="00200764"/>
    <w:rsid w:val="0020079E"/>
    <w:rsid w:val="002007BD"/>
    <w:rsid w:val="002007D3"/>
    <w:rsid w:val="00200854"/>
    <w:rsid w:val="002008F0"/>
    <w:rsid w:val="00200937"/>
    <w:rsid w:val="00200961"/>
    <w:rsid w:val="0020096F"/>
    <w:rsid w:val="002009C2"/>
    <w:rsid w:val="002009FC"/>
    <w:rsid w:val="00200A1A"/>
    <w:rsid w:val="00200BBC"/>
    <w:rsid w:val="00200BC1"/>
    <w:rsid w:val="00200C2D"/>
    <w:rsid w:val="00200C5D"/>
    <w:rsid w:val="00200C96"/>
    <w:rsid w:val="00200C98"/>
    <w:rsid w:val="00200C9B"/>
    <w:rsid w:val="00200CB5"/>
    <w:rsid w:val="00200CF9"/>
    <w:rsid w:val="00200DDD"/>
    <w:rsid w:val="00200E2A"/>
    <w:rsid w:val="00200EE0"/>
    <w:rsid w:val="00200F04"/>
    <w:rsid w:val="00200FE9"/>
    <w:rsid w:val="00200FEA"/>
    <w:rsid w:val="00200FF4"/>
    <w:rsid w:val="00200FFE"/>
    <w:rsid w:val="00201039"/>
    <w:rsid w:val="00201081"/>
    <w:rsid w:val="00201107"/>
    <w:rsid w:val="0020112D"/>
    <w:rsid w:val="00201157"/>
    <w:rsid w:val="002011BD"/>
    <w:rsid w:val="002011C6"/>
    <w:rsid w:val="002011D6"/>
    <w:rsid w:val="002011ED"/>
    <w:rsid w:val="002011F6"/>
    <w:rsid w:val="0020125E"/>
    <w:rsid w:val="0020126D"/>
    <w:rsid w:val="002012AF"/>
    <w:rsid w:val="002012D6"/>
    <w:rsid w:val="002012E9"/>
    <w:rsid w:val="0020134A"/>
    <w:rsid w:val="0020141D"/>
    <w:rsid w:val="00201421"/>
    <w:rsid w:val="0020144F"/>
    <w:rsid w:val="00201515"/>
    <w:rsid w:val="00201538"/>
    <w:rsid w:val="0020157F"/>
    <w:rsid w:val="002015AE"/>
    <w:rsid w:val="002015F9"/>
    <w:rsid w:val="0020162F"/>
    <w:rsid w:val="002016E1"/>
    <w:rsid w:val="002016E3"/>
    <w:rsid w:val="002016FF"/>
    <w:rsid w:val="00201705"/>
    <w:rsid w:val="002017D6"/>
    <w:rsid w:val="00201863"/>
    <w:rsid w:val="002018AB"/>
    <w:rsid w:val="00201941"/>
    <w:rsid w:val="0020196A"/>
    <w:rsid w:val="00201A16"/>
    <w:rsid w:val="00201A43"/>
    <w:rsid w:val="00201A47"/>
    <w:rsid w:val="00201A66"/>
    <w:rsid w:val="00201A71"/>
    <w:rsid w:val="00201AAE"/>
    <w:rsid w:val="00201B0D"/>
    <w:rsid w:val="00201B2B"/>
    <w:rsid w:val="00201B4B"/>
    <w:rsid w:val="00201BA6"/>
    <w:rsid w:val="00201C35"/>
    <w:rsid w:val="00201C6A"/>
    <w:rsid w:val="00201C86"/>
    <w:rsid w:val="00201CBD"/>
    <w:rsid w:val="00201DBA"/>
    <w:rsid w:val="00201DDF"/>
    <w:rsid w:val="00201EB8"/>
    <w:rsid w:val="00201ED7"/>
    <w:rsid w:val="00201F42"/>
    <w:rsid w:val="00202005"/>
    <w:rsid w:val="00202070"/>
    <w:rsid w:val="00202151"/>
    <w:rsid w:val="002021D1"/>
    <w:rsid w:val="002021F9"/>
    <w:rsid w:val="00202251"/>
    <w:rsid w:val="0020226C"/>
    <w:rsid w:val="002022F5"/>
    <w:rsid w:val="00202324"/>
    <w:rsid w:val="00202362"/>
    <w:rsid w:val="002023A5"/>
    <w:rsid w:val="002023FB"/>
    <w:rsid w:val="002024B9"/>
    <w:rsid w:val="00202523"/>
    <w:rsid w:val="00202532"/>
    <w:rsid w:val="00202536"/>
    <w:rsid w:val="0020253D"/>
    <w:rsid w:val="00202567"/>
    <w:rsid w:val="002025CF"/>
    <w:rsid w:val="002025DB"/>
    <w:rsid w:val="00202615"/>
    <w:rsid w:val="00202689"/>
    <w:rsid w:val="00202697"/>
    <w:rsid w:val="0020274B"/>
    <w:rsid w:val="0020276D"/>
    <w:rsid w:val="00202848"/>
    <w:rsid w:val="00202849"/>
    <w:rsid w:val="00202884"/>
    <w:rsid w:val="00202906"/>
    <w:rsid w:val="002029A8"/>
    <w:rsid w:val="002029E7"/>
    <w:rsid w:val="00202A16"/>
    <w:rsid w:val="00202A53"/>
    <w:rsid w:val="00202A54"/>
    <w:rsid w:val="00202AA6"/>
    <w:rsid w:val="00202AEE"/>
    <w:rsid w:val="00202B83"/>
    <w:rsid w:val="00202C12"/>
    <w:rsid w:val="00202C6A"/>
    <w:rsid w:val="00202D98"/>
    <w:rsid w:val="00202E0B"/>
    <w:rsid w:val="00202E3D"/>
    <w:rsid w:val="00202F3F"/>
    <w:rsid w:val="00202FBE"/>
    <w:rsid w:val="00202FD8"/>
    <w:rsid w:val="00202FEF"/>
    <w:rsid w:val="0020306A"/>
    <w:rsid w:val="002030BF"/>
    <w:rsid w:val="0020315F"/>
    <w:rsid w:val="0020318B"/>
    <w:rsid w:val="002031E9"/>
    <w:rsid w:val="002032A7"/>
    <w:rsid w:val="002032B0"/>
    <w:rsid w:val="002032B2"/>
    <w:rsid w:val="00203333"/>
    <w:rsid w:val="0020337B"/>
    <w:rsid w:val="00203390"/>
    <w:rsid w:val="0020340A"/>
    <w:rsid w:val="00203415"/>
    <w:rsid w:val="00203471"/>
    <w:rsid w:val="0020347B"/>
    <w:rsid w:val="00203542"/>
    <w:rsid w:val="00203551"/>
    <w:rsid w:val="0020356A"/>
    <w:rsid w:val="00203608"/>
    <w:rsid w:val="0020362D"/>
    <w:rsid w:val="00203691"/>
    <w:rsid w:val="0020378F"/>
    <w:rsid w:val="002037AD"/>
    <w:rsid w:val="0020384E"/>
    <w:rsid w:val="00203874"/>
    <w:rsid w:val="002038AE"/>
    <w:rsid w:val="0020393F"/>
    <w:rsid w:val="00203974"/>
    <w:rsid w:val="00203A15"/>
    <w:rsid w:val="00203A24"/>
    <w:rsid w:val="00203A2F"/>
    <w:rsid w:val="00203A3F"/>
    <w:rsid w:val="00203A90"/>
    <w:rsid w:val="00203BB8"/>
    <w:rsid w:val="00203BE8"/>
    <w:rsid w:val="00203C7C"/>
    <w:rsid w:val="00203CCD"/>
    <w:rsid w:val="00203CEE"/>
    <w:rsid w:val="00203CF9"/>
    <w:rsid w:val="00203CFA"/>
    <w:rsid w:val="00203CFD"/>
    <w:rsid w:val="00203DBD"/>
    <w:rsid w:val="00203DE0"/>
    <w:rsid w:val="00203E0C"/>
    <w:rsid w:val="00203EBB"/>
    <w:rsid w:val="00203EE0"/>
    <w:rsid w:val="00203F98"/>
    <w:rsid w:val="00203FA1"/>
    <w:rsid w:val="00203FE8"/>
    <w:rsid w:val="002040AB"/>
    <w:rsid w:val="00204148"/>
    <w:rsid w:val="00204192"/>
    <w:rsid w:val="0020425C"/>
    <w:rsid w:val="00204283"/>
    <w:rsid w:val="00204367"/>
    <w:rsid w:val="00204399"/>
    <w:rsid w:val="002043A1"/>
    <w:rsid w:val="0020441E"/>
    <w:rsid w:val="00204450"/>
    <w:rsid w:val="00204525"/>
    <w:rsid w:val="0020455A"/>
    <w:rsid w:val="00204563"/>
    <w:rsid w:val="0020456C"/>
    <w:rsid w:val="00204583"/>
    <w:rsid w:val="00204607"/>
    <w:rsid w:val="0020462C"/>
    <w:rsid w:val="0020463A"/>
    <w:rsid w:val="0020468D"/>
    <w:rsid w:val="002046CD"/>
    <w:rsid w:val="002046FA"/>
    <w:rsid w:val="00204722"/>
    <w:rsid w:val="00204728"/>
    <w:rsid w:val="002047D4"/>
    <w:rsid w:val="00204806"/>
    <w:rsid w:val="002048C1"/>
    <w:rsid w:val="002048E9"/>
    <w:rsid w:val="002048EE"/>
    <w:rsid w:val="002048F2"/>
    <w:rsid w:val="0020490C"/>
    <w:rsid w:val="002049A1"/>
    <w:rsid w:val="002049CB"/>
    <w:rsid w:val="00204A02"/>
    <w:rsid w:val="00204A55"/>
    <w:rsid w:val="00204AA6"/>
    <w:rsid w:val="00204B03"/>
    <w:rsid w:val="00204BAE"/>
    <w:rsid w:val="00204C81"/>
    <w:rsid w:val="00204CDC"/>
    <w:rsid w:val="00204CE0"/>
    <w:rsid w:val="00204D35"/>
    <w:rsid w:val="00204D4E"/>
    <w:rsid w:val="00204D86"/>
    <w:rsid w:val="00204E8D"/>
    <w:rsid w:val="00204EB7"/>
    <w:rsid w:val="00204ED3"/>
    <w:rsid w:val="00204EDA"/>
    <w:rsid w:val="00204F75"/>
    <w:rsid w:val="00204F76"/>
    <w:rsid w:val="00204F9D"/>
    <w:rsid w:val="00205022"/>
    <w:rsid w:val="002050E2"/>
    <w:rsid w:val="00205243"/>
    <w:rsid w:val="00205284"/>
    <w:rsid w:val="002052B2"/>
    <w:rsid w:val="00205351"/>
    <w:rsid w:val="0020535B"/>
    <w:rsid w:val="0020546B"/>
    <w:rsid w:val="002054DA"/>
    <w:rsid w:val="002054FC"/>
    <w:rsid w:val="0020555C"/>
    <w:rsid w:val="00205598"/>
    <w:rsid w:val="002055A0"/>
    <w:rsid w:val="002055A1"/>
    <w:rsid w:val="002055CD"/>
    <w:rsid w:val="002055F8"/>
    <w:rsid w:val="00205621"/>
    <w:rsid w:val="00205632"/>
    <w:rsid w:val="0020568A"/>
    <w:rsid w:val="0020572D"/>
    <w:rsid w:val="0020582B"/>
    <w:rsid w:val="00205849"/>
    <w:rsid w:val="00205878"/>
    <w:rsid w:val="002058A4"/>
    <w:rsid w:val="002058AA"/>
    <w:rsid w:val="002058C5"/>
    <w:rsid w:val="002058CE"/>
    <w:rsid w:val="002058CF"/>
    <w:rsid w:val="00205932"/>
    <w:rsid w:val="00205934"/>
    <w:rsid w:val="00205980"/>
    <w:rsid w:val="00205987"/>
    <w:rsid w:val="002059BD"/>
    <w:rsid w:val="00205B07"/>
    <w:rsid w:val="00205B18"/>
    <w:rsid w:val="00205B29"/>
    <w:rsid w:val="00205BCE"/>
    <w:rsid w:val="00205BE0"/>
    <w:rsid w:val="00205BE2"/>
    <w:rsid w:val="00205BE7"/>
    <w:rsid w:val="00205BFA"/>
    <w:rsid w:val="00205C07"/>
    <w:rsid w:val="00205D1F"/>
    <w:rsid w:val="00205E1E"/>
    <w:rsid w:val="00205E36"/>
    <w:rsid w:val="00205E44"/>
    <w:rsid w:val="00205EBE"/>
    <w:rsid w:val="00205ED5"/>
    <w:rsid w:val="0020600A"/>
    <w:rsid w:val="002060F4"/>
    <w:rsid w:val="0020610B"/>
    <w:rsid w:val="002061A9"/>
    <w:rsid w:val="002061D5"/>
    <w:rsid w:val="002061D9"/>
    <w:rsid w:val="002061EF"/>
    <w:rsid w:val="002061FF"/>
    <w:rsid w:val="0020622B"/>
    <w:rsid w:val="0020627A"/>
    <w:rsid w:val="002062D9"/>
    <w:rsid w:val="002062E8"/>
    <w:rsid w:val="0020630E"/>
    <w:rsid w:val="002063F9"/>
    <w:rsid w:val="00206425"/>
    <w:rsid w:val="0020642F"/>
    <w:rsid w:val="0020654D"/>
    <w:rsid w:val="0020656D"/>
    <w:rsid w:val="00206574"/>
    <w:rsid w:val="0020659F"/>
    <w:rsid w:val="002065DE"/>
    <w:rsid w:val="002065EC"/>
    <w:rsid w:val="002067CD"/>
    <w:rsid w:val="0020681F"/>
    <w:rsid w:val="0020683F"/>
    <w:rsid w:val="00206847"/>
    <w:rsid w:val="00206848"/>
    <w:rsid w:val="00206856"/>
    <w:rsid w:val="0020687E"/>
    <w:rsid w:val="002068B6"/>
    <w:rsid w:val="002068C2"/>
    <w:rsid w:val="002068CF"/>
    <w:rsid w:val="0020692B"/>
    <w:rsid w:val="0020693E"/>
    <w:rsid w:val="00206964"/>
    <w:rsid w:val="00206974"/>
    <w:rsid w:val="002069E9"/>
    <w:rsid w:val="00206AAB"/>
    <w:rsid w:val="00206AAD"/>
    <w:rsid w:val="00206AB4"/>
    <w:rsid w:val="00206AD5"/>
    <w:rsid w:val="00206AF7"/>
    <w:rsid w:val="00206B40"/>
    <w:rsid w:val="00206B89"/>
    <w:rsid w:val="00206BA8"/>
    <w:rsid w:val="00206C6D"/>
    <w:rsid w:val="00206CCA"/>
    <w:rsid w:val="00206D37"/>
    <w:rsid w:val="00206D47"/>
    <w:rsid w:val="00206DEE"/>
    <w:rsid w:val="00206DF8"/>
    <w:rsid w:val="00206DFD"/>
    <w:rsid w:val="00206E58"/>
    <w:rsid w:val="00206F1E"/>
    <w:rsid w:val="00206F40"/>
    <w:rsid w:val="00206F56"/>
    <w:rsid w:val="00206F60"/>
    <w:rsid w:val="00206F7F"/>
    <w:rsid w:val="00207018"/>
    <w:rsid w:val="002070C8"/>
    <w:rsid w:val="002070CE"/>
    <w:rsid w:val="002070ED"/>
    <w:rsid w:val="002070F2"/>
    <w:rsid w:val="00207111"/>
    <w:rsid w:val="0020717A"/>
    <w:rsid w:val="00207190"/>
    <w:rsid w:val="002071A2"/>
    <w:rsid w:val="002071D2"/>
    <w:rsid w:val="002071DD"/>
    <w:rsid w:val="00207214"/>
    <w:rsid w:val="0020722E"/>
    <w:rsid w:val="00207297"/>
    <w:rsid w:val="002072D4"/>
    <w:rsid w:val="002072FA"/>
    <w:rsid w:val="00207382"/>
    <w:rsid w:val="0020739F"/>
    <w:rsid w:val="00207470"/>
    <w:rsid w:val="002074BA"/>
    <w:rsid w:val="00207524"/>
    <w:rsid w:val="00207571"/>
    <w:rsid w:val="00207593"/>
    <w:rsid w:val="002075D7"/>
    <w:rsid w:val="00207645"/>
    <w:rsid w:val="00207667"/>
    <w:rsid w:val="0020774D"/>
    <w:rsid w:val="0020775C"/>
    <w:rsid w:val="00207760"/>
    <w:rsid w:val="0020778F"/>
    <w:rsid w:val="002077AA"/>
    <w:rsid w:val="002077B0"/>
    <w:rsid w:val="00207805"/>
    <w:rsid w:val="0020782B"/>
    <w:rsid w:val="00207880"/>
    <w:rsid w:val="0020788C"/>
    <w:rsid w:val="002078E1"/>
    <w:rsid w:val="002079C6"/>
    <w:rsid w:val="002079D9"/>
    <w:rsid w:val="00207A02"/>
    <w:rsid w:val="00207A52"/>
    <w:rsid w:val="00207A67"/>
    <w:rsid w:val="00207A79"/>
    <w:rsid w:val="00207AB4"/>
    <w:rsid w:val="00207ABF"/>
    <w:rsid w:val="00207ACB"/>
    <w:rsid w:val="00207ACE"/>
    <w:rsid w:val="00207ADD"/>
    <w:rsid w:val="00207AE6"/>
    <w:rsid w:val="00207C18"/>
    <w:rsid w:val="00207CD7"/>
    <w:rsid w:val="00207D00"/>
    <w:rsid w:val="00207D85"/>
    <w:rsid w:val="00207E6C"/>
    <w:rsid w:val="00207E94"/>
    <w:rsid w:val="00207EA6"/>
    <w:rsid w:val="00207EAF"/>
    <w:rsid w:val="00207F32"/>
    <w:rsid w:val="00207F44"/>
    <w:rsid w:val="00207F48"/>
    <w:rsid w:val="00207FE4"/>
    <w:rsid w:val="00207FE7"/>
    <w:rsid w:val="00210045"/>
    <w:rsid w:val="0021009A"/>
    <w:rsid w:val="002100C2"/>
    <w:rsid w:val="002100D0"/>
    <w:rsid w:val="00210130"/>
    <w:rsid w:val="00210186"/>
    <w:rsid w:val="002101D9"/>
    <w:rsid w:val="00210217"/>
    <w:rsid w:val="0021039A"/>
    <w:rsid w:val="002103C3"/>
    <w:rsid w:val="002104B9"/>
    <w:rsid w:val="002104C7"/>
    <w:rsid w:val="002104EF"/>
    <w:rsid w:val="00210523"/>
    <w:rsid w:val="0021052F"/>
    <w:rsid w:val="00210532"/>
    <w:rsid w:val="002105A7"/>
    <w:rsid w:val="002105B1"/>
    <w:rsid w:val="002105E5"/>
    <w:rsid w:val="00210621"/>
    <w:rsid w:val="002106C9"/>
    <w:rsid w:val="002106CD"/>
    <w:rsid w:val="002106D3"/>
    <w:rsid w:val="002106DD"/>
    <w:rsid w:val="00210700"/>
    <w:rsid w:val="00210752"/>
    <w:rsid w:val="002107B1"/>
    <w:rsid w:val="002107C5"/>
    <w:rsid w:val="002107DB"/>
    <w:rsid w:val="002107EE"/>
    <w:rsid w:val="00210848"/>
    <w:rsid w:val="002108D0"/>
    <w:rsid w:val="0021096E"/>
    <w:rsid w:val="002109AE"/>
    <w:rsid w:val="002109B4"/>
    <w:rsid w:val="002109C1"/>
    <w:rsid w:val="002109CF"/>
    <w:rsid w:val="00210A54"/>
    <w:rsid w:val="00210A6E"/>
    <w:rsid w:val="00210A81"/>
    <w:rsid w:val="00210A86"/>
    <w:rsid w:val="00210AE3"/>
    <w:rsid w:val="00210B2B"/>
    <w:rsid w:val="00210B99"/>
    <w:rsid w:val="00210BB0"/>
    <w:rsid w:val="00210D07"/>
    <w:rsid w:val="00210D38"/>
    <w:rsid w:val="00210D6D"/>
    <w:rsid w:val="00210D72"/>
    <w:rsid w:val="00210D87"/>
    <w:rsid w:val="00210D97"/>
    <w:rsid w:val="00210DB4"/>
    <w:rsid w:val="00210DEC"/>
    <w:rsid w:val="00210E02"/>
    <w:rsid w:val="00210E50"/>
    <w:rsid w:val="00210E65"/>
    <w:rsid w:val="00210E95"/>
    <w:rsid w:val="00210E97"/>
    <w:rsid w:val="00210ED5"/>
    <w:rsid w:val="00210EF3"/>
    <w:rsid w:val="00210EF4"/>
    <w:rsid w:val="00210FFF"/>
    <w:rsid w:val="00211042"/>
    <w:rsid w:val="0021105C"/>
    <w:rsid w:val="00211072"/>
    <w:rsid w:val="00211078"/>
    <w:rsid w:val="00211182"/>
    <w:rsid w:val="00211187"/>
    <w:rsid w:val="002111B9"/>
    <w:rsid w:val="002111D4"/>
    <w:rsid w:val="0021124D"/>
    <w:rsid w:val="00211270"/>
    <w:rsid w:val="002112B2"/>
    <w:rsid w:val="002112BA"/>
    <w:rsid w:val="002112C7"/>
    <w:rsid w:val="0021138C"/>
    <w:rsid w:val="002113B4"/>
    <w:rsid w:val="00211455"/>
    <w:rsid w:val="00211567"/>
    <w:rsid w:val="00211583"/>
    <w:rsid w:val="002115B5"/>
    <w:rsid w:val="002115D9"/>
    <w:rsid w:val="002115FE"/>
    <w:rsid w:val="00211633"/>
    <w:rsid w:val="00211636"/>
    <w:rsid w:val="00211696"/>
    <w:rsid w:val="002116AE"/>
    <w:rsid w:val="002116C0"/>
    <w:rsid w:val="002116CA"/>
    <w:rsid w:val="002116F3"/>
    <w:rsid w:val="002117C9"/>
    <w:rsid w:val="00211855"/>
    <w:rsid w:val="00211939"/>
    <w:rsid w:val="002119EE"/>
    <w:rsid w:val="00211A66"/>
    <w:rsid w:val="00211C5E"/>
    <w:rsid w:val="00211C88"/>
    <w:rsid w:val="00211CFD"/>
    <w:rsid w:val="00211D35"/>
    <w:rsid w:val="00211D79"/>
    <w:rsid w:val="00211E32"/>
    <w:rsid w:val="00211EA6"/>
    <w:rsid w:val="00211EC4"/>
    <w:rsid w:val="00211ED3"/>
    <w:rsid w:val="00211EE2"/>
    <w:rsid w:val="00211F3E"/>
    <w:rsid w:val="00211F6E"/>
    <w:rsid w:val="00211F73"/>
    <w:rsid w:val="00211FB5"/>
    <w:rsid w:val="00211FC5"/>
    <w:rsid w:val="00211FEF"/>
    <w:rsid w:val="00212091"/>
    <w:rsid w:val="002120AE"/>
    <w:rsid w:val="002120F9"/>
    <w:rsid w:val="00212157"/>
    <w:rsid w:val="00212171"/>
    <w:rsid w:val="0021217A"/>
    <w:rsid w:val="00212182"/>
    <w:rsid w:val="00212187"/>
    <w:rsid w:val="002121AA"/>
    <w:rsid w:val="002121DE"/>
    <w:rsid w:val="002122F8"/>
    <w:rsid w:val="0021230A"/>
    <w:rsid w:val="00212387"/>
    <w:rsid w:val="0021245F"/>
    <w:rsid w:val="00212479"/>
    <w:rsid w:val="0021250F"/>
    <w:rsid w:val="002125A6"/>
    <w:rsid w:val="002125D2"/>
    <w:rsid w:val="002125FD"/>
    <w:rsid w:val="002125FF"/>
    <w:rsid w:val="0021261C"/>
    <w:rsid w:val="0021262E"/>
    <w:rsid w:val="0021275D"/>
    <w:rsid w:val="00212760"/>
    <w:rsid w:val="0021276F"/>
    <w:rsid w:val="0021284F"/>
    <w:rsid w:val="00212877"/>
    <w:rsid w:val="0021287C"/>
    <w:rsid w:val="002129EF"/>
    <w:rsid w:val="00212A32"/>
    <w:rsid w:val="00212A38"/>
    <w:rsid w:val="00212A67"/>
    <w:rsid w:val="00212B0A"/>
    <w:rsid w:val="00212B0F"/>
    <w:rsid w:val="00212B12"/>
    <w:rsid w:val="00212BC0"/>
    <w:rsid w:val="00212BFC"/>
    <w:rsid w:val="00212C79"/>
    <w:rsid w:val="00212CB0"/>
    <w:rsid w:val="00212D69"/>
    <w:rsid w:val="00212D6C"/>
    <w:rsid w:val="00212D70"/>
    <w:rsid w:val="00212DCA"/>
    <w:rsid w:val="00212FEB"/>
    <w:rsid w:val="0021300E"/>
    <w:rsid w:val="002130E4"/>
    <w:rsid w:val="00213118"/>
    <w:rsid w:val="00213136"/>
    <w:rsid w:val="0021335C"/>
    <w:rsid w:val="00213362"/>
    <w:rsid w:val="00213385"/>
    <w:rsid w:val="00213388"/>
    <w:rsid w:val="0021339D"/>
    <w:rsid w:val="0021339E"/>
    <w:rsid w:val="002133A4"/>
    <w:rsid w:val="002133F4"/>
    <w:rsid w:val="00213463"/>
    <w:rsid w:val="002134BA"/>
    <w:rsid w:val="00213546"/>
    <w:rsid w:val="002135AC"/>
    <w:rsid w:val="00213616"/>
    <w:rsid w:val="00213640"/>
    <w:rsid w:val="002136EB"/>
    <w:rsid w:val="00213721"/>
    <w:rsid w:val="00213740"/>
    <w:rsid w:val="00213916"/>
    <w:rsid w:val="00213933"/>
    <w:rsid w:val="00213974"/>
    <w:rsid w:val="00213A5A"/>
    <w:rsid w:val="00213A5E"/>
    <w:rsid w:val="00213A6E"/>
    <w:rsid w:val="00213A71"/>
    <w:rsid w:val="00213AA4"/>
    <w:rsid w:val="00213AF7"/>
    <w:rsid w:val="00213B5B"/>
    <w:rsid w:val="00213B5D"/>
    <w:rsid w:val="00213BC5"/>
    <w:rsid w:val="00213C3F"/>
    <w:rsid w:val="00213C7F"/>
    <w:rsid w:val="00213CB9"/>
    <w:rsid w:val="00213CC3"/>
    <w:rsid w:val="00213CD4"/>
    <w:rsid w:val="00213CDE"/>
    <w:rsid w:val="00213CEF"/>
    <w:rsid w:val="00213D2A"/>
    <w:rsid w:val="00213D69"/>
    <w:rsid w:val="00213D99"/>
    <w:rsid w:val="00213E26"/>
    <w:rsid w:val="00213E61"/>
    <w:rsid w:val="00213E71"/>
    <w:rsid w:val="00213EA9"/>
    <w:rsid w:val="00213F77"/>
    <w:rsid w:val="00213FE9"/>
    <w:rsid w:val="00213FEE"/>
    <w:rsid w:val="0021405C"/>
    <w:rsid w:val="0021406E"/>
    <w:rsid w:val="00214078"/>
    <w:rsid w:val="002140BA"/>
    <w:rsid w:val="002140D9"/>
    <w:rsid w:val="002140FC"/>
    <w:rsid w:val="0021411C"/>
    <w:rsid w:val="00214170"/>
    <w:rsid w:val="002141DA"/>
    <w:rsid w:val="0021420F"/>
    <w:rsid w:val="002142A1"/>
    <w:rsid w:val="00214311"/>
    <w:rsid w:val="00214326"/>
    <w:rsid w:val="0021433A"/>
    <w:rsid w:val="002143C8"/>
    <w:rsid w:val="0021447D"/>
    <w:rsid w:val="002145A7"/>
    <w:rsid w:val="00214600"/>
    <w:rsid w:val="00214620"/>
    <w:rsid w:val="00214703"/>
    <w:rsid w:val="0021486E"/>
    <w:rsid w:val="00214938"/>
    <w:rsid w:val="0021495D"/>
    <w:rsid w:val="002149D5"/>
    <w:rsid w:val="002149EF"/>
    <w:rsid w:val="00214A86"/>
    <w:rsid w:val="00214B43"/>
    <w:rsid w:val="00214C3D"/>
    <w:rsid w:val="00214C7F"/>
    <w:rsid w:val="00214D1B"/>
    <w:rsid w:val="00214DD5"/>
    <w:rsid w:val="00214E56"/>
    <w:rsid w:val="00214E6B"/>
    <w:rsid w:val="00214EA6"/>
    <w:rsid w:val="00214EFC"/>
    <w:rsid w:val="00214F0F"/>
    <w:rsid w:val="00214F24"/>
    <w:rsid w:val="002150C7"/>
    <w:rsid w:val="00215105"/>
    <w:rsid w:val="00215156"/>
    <w:rsid w:val="00215179"/>
    <w:rsid w:val="0021523A"/>
    <w:rsid w:val="0021524D"/>
    <w:rsid w:val="00215266"/>
    <w:rsid w:val="0021526D"/>
    <w:rsid w:val="00215297"/>
    <w:rsid w:val="002152A8"/>
    <w:rsid w:val="002153F5"/>
    <w:rsid w:val="00215454"/>
    <w:rsid w:val="00215455"/>
    <w:rsid w:val="0021545E"/>
    <w:rsid w:val="002154FE"/>
    <w:rsid w:val="0021551B"/>
    <w:rsid w:val="00215543"/>
    <w:rsid w:val="002155EC"/>
    <w:rsid w:val="00215629"/>
    <w:rsid w:val="0021564A"/>
    <w:rsid w:val="00215684"/>
    <w:rsid w:val="002156EB"/>
    <w:rsid w:val="002156EC"/>
    <w:rsid w:val="0021573D"/>
    <w:rsid w:val="00215790"/>
    <w:rsid w:val="0021579F"/>
    <w:rsid w:val="0021581B"/>
    <w:rsid w:val="00215831"/>
    <w:rsid w:val="002158B5"/>
    <w:rsid w:val="002159BE"/>
    <w:rsid w:val="00215ACC"/>
    <w:rsid w:val="00215B04"/>
    <w:rsid w:val="00215B18"/>
    <w:rsid w:val="00215B1F"/>
    <w:rsid w:val="00215B81"/>
    <w:rsid w:val="00215C15"/>
    <w:rsid w:val="00215CA0"/>
    <w:rsid w:val="00215CB7"/>
    <w:rsid w:val="00215CE3"/>
    <w:rsid w:val="00215CEF"/>
    <w:rsid w:val="00215D08"/>
    <w:rsid w:val="00215D62"/>
    <w:rsid w:val="00215D64"/>
    <w:rsid w:val="00215E0B"/>
    <w:rsid w:val="00215E3A"/>
    <w:rsid w:val="00215E56"/>
    <w:rsid w:val="00215E7D"/>
    <w:rsid w:val="00215ED3"/>
    <w:rsid w:val="00215EE5"/>
    <w:rsid w:val="00215EF7"/>
    <w:rsid w:val="00215F0F"/>
    <w:rsid w:val="00215F5C"/>
    <w:rsid w:val="002160DB"/>
    <w:rsid w:val="002160E5"/>
    <w:rsid w:val="00216152"/>
    <w:rsid w:val="00216170"/>
    <w:rsid w:val="002161F1"/>
    <w:rsid w:val="00216208"/>
    <w:rsid w:val="0021620D"/>
    <w:rsid w:val="00216231"/>
    <w:rsid w:val="00216295"/>
    <w:rsid w:val="002162EB"/>
    <w:rsid w:val="0021634C"/>
    <w:rsid w:val="002163AE"/>
    <w:rsid w:val="002163B6"/>
    <w:rsid w:val="002163CD"/>
    <w:rsid w:val="002163F4"/>
    <w:rsid w:val="002163FF"/>
    <w:rsid w:val="0021641F"/>
    <w:rsid w:val="00216429"/>
    <w:rsid w:val="00216478"/>
    <w:rsid w:val="002164A1"/>
    <w:rsid w:val="002164B3"/>
    <w:rsid w:val="00216598"/>
    <w:rsid w:val="00216686"/>
    <w:rsid w:val="0021668E"/>
    <w:rsid w:val="002166AF"/>
    <w:rsid w:val="002166DF"/>
    <w:rsid w:val="00216807"/>
    <w:rsid w:val="00216860"/>
    <w:rsid w:val="00216874"/>
    <w:rsid w:val="0021689F"/>
    <w:rsid w:val="00216965"/>
    <w:rsid w:val="00216979"/>
    <w:rsid w:val="00216A53"/>
    <w:rsid w:val="00216A64"/>
    <w:rsid w:val="00216A6F"/>
    <w:rsid w:val="00216A76"/>
    <w:rsid w:val="00216AB0"/>
    <w:rsid w:val="00216AEA"/>
    <w:rsid w:val="00216B37"/>
    <w:rsid w:val="00216B3B"/>
    <w:rsid w:val="00216B57"/>
    <w:rsid w:val="00216BEE"/>
    <w:rsid w:val="00216CF4"/>
    <w:rsid w:val="00216D28"/>
    <w:rsid w:val="00216D78"/>
    <w:rsid w:val="00216D91"/>
    <w:rsid w:val="00216DCB"/>
    <w:rsid w:val="00216DDC"/>
    <w:rsid w:val="00216E23"/>
    <w:rsid w:val="00216E84"/>
    <w:rsid w:val="0021704D"/>
    <w:rsid w:val="002170AE"/>
    <w:rsid w:val="002170E4"/>
    <w:rsid w:val="002170E5"/>
    <w:rsid w:val="00217108"/>
    <w:rsid w:val="0021714F"/>
    <w:rsid w:val="00217166"/>
    <w:rsid w:val="002171A1"/>
    <w:rsid w:val="0021725C"/>
    <w:rsid w:val="00217260"/>
    <w:rsid w:val="002172A0"/>
    <w:rsid w:val="002172C5"/>
    <w:rsid w:val="00217327"/>
    <w:rsid w:val="002173EA"/>
    <w:rsid w:val="00217470"/>
    <w:rsid w:val="002174AA"/>
    <w:rsid w:val="00217576"/>
    <w:rsid w:val="002175A0"/>
    <w:rsid w:val="00217613"/>
    <w:rsid w:val="00217667"/>
    <w:rsid w:val="002176DF"/>
    <w:rsid w:val="002176E0"/>
    <w:rsid w:val="00217733"/>
    <w:rsid w:val="00217819"/>
    <w:rsid w:val="0021788F"/>
    <w:rsid w:val="00217928"/>
    <w:rsid w:val="0021795E"/>
    <w:rsid w:val="002179C3"/>
    <w:rsid w:val="00217A2A"/>
    <w:rsid w:val="00217A6C"/>
    <w:rsid w:val="00217A79"/>
    <w:rsid w:val="00217AA7"/>
    <w:rsid w:val="00217AB8"/>
    <w:rsid w:val="00217AF3"/>
    <w:rsid w:val="00217B06"/>
    <w:rsid w:val="00217B51"/>
    <w:rsid w:val="00217B63"/>
    <w:rsid w:val="00217B67"/>
    <w:rsid w:val="00217BC8"/>
    <w:rsid w:val="00217BD1"/>
    <w:rsid w:val="00217BD4"/>
    <w:rsid w:val="00217BD5"/>
    <w:rsid w:val="00217BE3"/>
    <w:rsid w:val="00217BE5"/>
    <w:rsid w:val="00217BF5"/>
    <w:rsid w:val="00217C11"/>
    <w:rsid w:val="00217C5D"/>
    <w:rsid w:val="00217DA4"/>
    <w:rsid w:val="00217E02"/>
    <w:rsid w:val="00217E91"/>
    <w:rsid w:val="00217ECF"/>
    <w:rsid w:val="00220002"/>
    <w:rsid w:val="0022006E"/>
    <w:rsid w:val="0022007E"/>
    <w:rsid w:val="002200E3"/>
    <w:rsid w:val="00220100"/>
    <w:rsid w:val="00220169"/>
    <w:rsid w:val="002201A3"/>
    <w:rsid w:val="002201F9"/>
    <w:rsid w:val="00220262"/>
    <w:rsid w:val="00220275"/>
    <w:rsid w:val="0022027E"/>
    <w:rsid w:val="00220280"/>
    <w:rsid w:val="0022032E"/>
    <w:rsid w:val="00220348"/>
    <w:rsid w:val="002203C5"/>
    <w:rsid w:val="002203DF"/>
    <w:rsid w:val="002204D6"/>
    <w:rsid w:val="0022052A"/>
    <w:rsid w:val="00220533"/>
    <w:rsid w:val="00220548"/>
    <w:rsid w:val="00220554"/>
    <w:rsid w:val="0022057C"/>
    <w:rsid w:val="00220613"/>
    <w:rsid w:val="002206B9"/>
    <w:rsid w:val="00220716"/>
    <w:rsid w:val="0022071C"/>
    <w:rsid w:val="0022072D"/>
    <w:rsid w:val="00220740"/>
    <w:rsid w:val="00220785"/>
    <w:rsid w:val="002207CE"/>
    <w:rsid w:val="002208F4"/>
    <w:rsid w:val="002209B8"/>
    <w:rsid w:val="002209BA"/>
    <w:rsid w:val="002209E6"/>
    <w:rsid w:val="002209F0"/>
    <w:rsid w:val="00220A31"/>
    <w:rsid w:val="00220A66"/>
    <w:rsid w:val="00220AE8"/>
    <w:rsid w:val="00220B20"/>
    <w:rsid w:val="00220B64"/>
    <w:rsid w:val="00220B82"/>
    <w:rsid w:val="00220BFE"/>
    <w:rsid w:val="00220CA1"/>
    <w:rsid w:val="00220CCE"/>
    <w:rsid w:val="00220DB1"/>
    <w:rsid w:val="00220DC5"/>
    <w:rsid w:val="00220E2E"/>
    <w:rsid w:val="00220E30"/>
    <w:rsid w:val="00220E5D"/>
    <w:rsid w:val="00220E87"/>
    <w:rsid w:val="00220F5F"/>
    <w:rsid w:val="00220F67"/>
    <w:rsid w:val="00220F7D"/>
    <w:rsid w:val="00221018"/>
    <w:rsid w:val="0022106C"/>
    <w:rsid w:val="0022107A"/>
    <w:rsid w:val="00221090"/>
    <w:rsid w:val="002210D5"/>
    <w:rsid w:val="0022111F"/>
    <w:rsid w:val="0022114C"/>
    <w:rsid w:val="00221177"/>
    <w:rsid w:val="002211FD"/>
    <w:rsid w:val="00221297"/>
    <w:rsid w:val="002212A3"/>
    <w:rsid w:val="00221360"/>
    <w:rsid w:val="0022137E"/>
    <w:rsid w:val="002213ED"/>
    <w:rsid w:val="00221442"/>
    <w:rsid w:val="00221454"/>
    <w:rsid w:val="002214AA"/>
    <w:rsid w:val="0022153A"/>
    <w:rsid w:val="00221542"/>
    <w:rsid w:val="002215AA"/>
    <w:rsid w:val="002215AC"/>
    <w:rsid w:val="0022162C"/>
    <w:rsid w:val="00221694"/>
    <w:rsid w:val="002216AD"/>
    <w:rsid w:val="002216AE"/>
    <w:rsid w:val="00221754"/>
    <w:rsid w:val="0022175C"/>
    <w:rsid w:val="0022186B"/>
    <w:rsid w:val="002218AA"/>
    <w:rsid w:val="002219B5"/>
    <w:rsid w:val="002219E1"/>
    <w:rsid w:val="00221A2E"/>
    <w:rsid w:val="00221BEA"/>
    <w:rsid w:val="00221C9A"/>
    <w:rsid w:val="00221D15"/>
    <w:rsid w:val="00221E49"/>
    <w:rsid w:val="00221EB5"/>
    <w:rsid w:val="00221F26"/>
    <w:rsid w:val="00221F6B"/>
    <w:rsid w:val="00221F73"/>
    <w:rsid w:val="0022202F"/>
    <w:rsid w:val="00222030"/>
    <w:rsid w:val="00222054"/>
    <w:rsid w:val="0022205C"/>
    <w:rsid w:val="00222086"/>
    <w:rsid w:val="00222096"/>
    <w:rsid w:val="002220A3"/>
    <w:rsid w:val="002220EC"/>
    <w:rsid w:val="00222192"/>
    <w:rsid w:val="00222194"/>
    <w:rsid w:val="002221E8"/>
    <w:rsid w:val="002221FD"/>
    <w:rsid w:val="0022222C"/>
    <w:rsid w:val="00222257"/>
    <w:rsid w:val="00222277"/>
    <w:rsid w:val="002222C5"/>
    <w:rsid w:val="00222388"/>
    <w:rsid w:val="0022239B"/>
    <w:rsid w:val="002223A7"/>
    <w:rsid w:val="002223AA"/>
    <w:rsid w:val="00222408"/>
    <w:rsid w:val="00222462"/>
    <w:rsid w:val="00222500"/>
    <w:rsid w:val="00222592"/>
    <w:rsid w:val="002225F2"/>
    <w:rsid w:val="002225FD"/>
    <w:rsid w:val="00222608"/>
    <w:rsid w:val="00222643"/>
    <w:rsid w:val="002226A2"/>
    <w:rsid w:val="002226BD"/>
    <w:rsid w:val="00222765"/>
    <w:rsid w:val="00222908"/>
    <w:rsid w:val="00222952"/>
    <w:rsid w:val="00222953"/>
    <w:rsid w:val="002229C6"/>
    <w:rsid w:val="002229E9"/>
    <w:rsid w:val="00222A43"/>
    <w:rsid w:val="00222A7F"/>
    <w:rsid w:val="00222B0F"/>
    <w:rsid w:val="00222B3F"/>
    <w:rsid w:val="00222B65"/>
    <w:rsid w:val="00222BCC"/>
    <w:rsid w:val="00222C05"/>
    <w:rsid w:val="00222C1A"/>
    <w:rsid w:val="00222C66"/>
    <w:rsid w:val="00222D68"/>
    <w:rsid w:val="00222D72"/>
    <w:rsid w:val="00222D83"/>
    <w:rsid w:val="00222E01"/>
    <w:rsid w:val="00222E31"/>
    <w:rsid w:val="00222E6E"/>
    <w:rsid w:val="00222EB4"/>
    <w:rsid w:val="00222EF4"/>
    <w:rsid w:val="00222F02"/>
    <w:rsid w:val="00222F8B"/>
    <w:rsid w:val="00222FC1"/>
    <w:rsid w:val="00222FF6"/>
    <w:rsid w:val="002230CC"/>
    <w:rsid w:val="00223141"/>
    <w:rsid w:val="00223172"/>
    <w:rsid w:val="002231CC"/>
    <w:rsid w:val="002231DC"/>
    <w:rsid w:val="00223228"/>
    <w:rsid w:val="00223262"/>
    <w:rsid w:val="00223317"/>
    <w:rsid w:val="00223340"/>
    <w:rsid w:val="0022334E"/>
    <w:rsid w:val="00223352"/>
    <w:rsid w:val="0022345E"/>
    <w:rsid w:val="00223481"/>
    <w:rsid w:val="002234B6"/>
    <w:rsid w:val="00223586"/>
    <w:rsid w:val="0022358A"/>
    <w:rsid w:val="002235C6"/>
    <w:rsid w:val="002235CF"/>
    <w:rsid w:val="00223627"/>
    <w:rsid w:val="00223659"/>
    <w:rsid w:val="00223675"/>
    <w:rsid w:val="0022368B"/>
    <w:rsid w:val="002236AA"/>
    <w:rsid w:val="002236C0"/>
    <w:rsid w:val="002236C8"/>
    <w:rsid w:val="002236D4"/>
    <w:rsid w:val="002237AF"/>
    <w:rsid w:val="002237B0"/>
    <w:rsid w:val="0022380A"/>
    <w:rsid w:val="0022381F"/>
    <w:rsid w:val="00223842"/>
    <w:rsid w:val="00223864"/>
    <w:rsid w:val="00223939"/>
    <w:rsid w:val="00223994"/>
    <w:rsid w:val="0022399B"/>
    <w:rsid w:val="00223A1D"/>
    <w:rsid w:val="00223A86"/>
    <w:rsid w:val="00223A8B"/>
    <w:rsid w:val="00223AA2"/>
    <w:rsid w:val="00223AA5"/>
    <w:rsid w:val="00223AAC"/>
    <w:rsid w:val="00223AD2"/>
    <w:rsid w:val="00223AE6"/>
    <w:rsid w:val="00223B78"/>
    <w:rsid w:val="00223C55"/>
    <w:rsid w:val="00223C66"/>
    <w:rsid w:val="00223CCB"/>
    <w:rsid w:val="00223CD3"/>
    <w:rsid w:val="00223D24"/>
    <w:rsid w:val="00223D73"/>
    <w:rsid w:val="00223F2E"/>
    <w:rsid w:val="00223F57"/>
    <w:rsid w:val="00223F68"/>
    <w:rsid w:val="00223F99"/>
    <w:rsid w:val="00224032"/>
    <w:rsid w:val="00224061"/>
    <w:rsid w:val="0022406F"/>
    <w:rsid w:val="002240F0"/>
    <w:rsid w:val="00224147"/>
    <w:rsid w:val="00224162"/>
    <w:rsid w:val="002241E6"/>
    <w:rsid w:val="002241FA"/>
    <w:rsid w:val="00224209"/>
    <w:rsid w:val="00224213"/>
    <w:rsid w:val="00224230"/>
    <w:rsid w:val="0022423D"/>
    <w:rsid w:val="00224244"/>
    <w:rsid w:val="00224293"/>
    <w:rsid w:val="002242CB"/>
    <w:rsid w:val="0022435E"/>
    <w:rsid w:val="0022440E"/>
    <w:rsid w:val="00224420"/>
    <w:rsid w:val="00224497"/>
    <w:rsid w:val="002244DF"/>
    <w:rsid w:val="0022450A"/>
    <w:rsid w:val="00224547"/>
    <w:rsid w:val="00224566"/>
    <w:rsid w:val="002245B6"/>
    <w:rsid w:val="00224701"/>
    <w:rsid w:val="00224721"/>
    <w:rsid w:val="00224727"/>
    <w:rsid w:val="00224729"/>
    <w:rsid w:val="00224788"/>
    <w:rsid w:val="0022479D"/>
    <w:rsid w:val="002247A6"/>
    <w:rsid w:val="0022482D"/>
    <w:rsid w:val="002249C1"/>
    <w:rsid w:val="00224A9E"/>
    <w:rsid w:val="00224AAA"/>
    <w:rsid w:val="00224AF6"/>
    <w:rsid w:val="00224AFA"/>
    <w:rsid w:val="00224B30"/>
    <w:rsid w:val="00224B47"/>
    <w:rsid w:val="00224C0B"/>
    <w:rsid w:val="00224C11"/>
    <w:rsid w:val="00224D33"/>
    <w:rsid w:val="00224D53"/>
    <w:rsid w:val="00224D9E"/>
    <w:rsid w:val="00224DBE"/>
    <w:rsid w:val="00224E58"/>
    <w:rsid w:val="00224F13"/>
    <w:rsid w:val="00224F80"/>
    <w:rsid w:val="00224FE5"/>
    <w:rsid w:val="00225099"/>
    <w:rsid w:val="002250B0"/>
    <w:rsid w:val="002250B4"/>
    <w:rsid w:val="002250EA"/>
    <w:rsid w:val="002250FC"/>
    <w:rsid w:val="0022513C"/>
    <w:rsid w:val="0022520D"/>
    <w:rsid w:val="00225215"/>
    <w:rsid w:val="00225288"/>
    <w:rsid w:val="0022534F"/>
    <w:rsid w:val="00225443"/>
    <w:rsid w:val="00225462"/>
    <w:rsid w:val="0022546A"/>
    <w:rsid w:val="00225475"/>
    <w:rsid w:val="00225556"/>
    <w:rsid w:val="0022558A"/>
    <w:rsid w:val="002255B9"/>
    <w:rsid w:val="002255EA"/>
    <w:rsid w:val="00225686"/>
    <w:rsid w:val="0022580D"/>
    <w:rsid w:val="0022587C"/>
    <w:rsid w:val="00225892"/>
    <w:rsid w:val="002258F8"/>
    <w:rsid w:val="00225938"/>
    <w:rsid w:val="002259BC"/>
    <w:rsid w:val="002259C3"/>
    <w:rsid w:val="002259E1"/>
    <w:rsid w:val="002259ED"/>
    <w:rsid w:val="002259F2"/>
    <w:rsid w:val="00225A14"/>
    <w:rsid w:val="00225A16"/>
    <w:rsid w:val="00225AF5"/>
    <w:rsid w:val="00225BC2"/>
    <w:rsid w:val="00225C27"/>
    <w:rsid w:val="00225C40"/>
    <w:rsid w:val="00225C8F"/>
    <w:rsid w:val="00225D33"/>
    <w:rsid w:val="00225D3D"/>
    <w:rsid w:val="00225D57"/>
    <w:rsid w:val="00225DB4"/>
    <w:rsid w:val="00225DD7"/>
    <w:rsid w:val="00225E31"/>
    <w:rsid w:val="00225E50"/>
    <w:rsid w:val="00225E6E"/>
    <w:rsid w:val="00225E75"/>
    <w:rsid w:val="00225E84"/>
    <w:rsid w:val="00225F00"/>
    <w:rsid w:val="00225F10"/>
    <w:rsid w:val="00226066"/>
    <w:rsid w:val="00226088"/>
    <w:rsid w:val="00226090"/>
    <w:rsid w:val="002260BD"/>
    <w:rsid w:val="002260D1"/>
    <w:rsid w:val="0022610B"/>
    <w:rsid w:val="00226172"/>
    <w:rsid w:val="002261A8"/>
    <w:rsid w:val="002261CC"/>
    <w:rsid w:val="002261D4"/>
    <w:rsid w:val="002261FF"/>
    <w:rsid w:val="002262A9"/>
    <w:rsid w:val="002262E6"/>
    <w:rsid w:val="0022632F"/>
    <w:rsid w:val="0022635C"/>
    <w:rsid w:val="00226371"/>
    <w:rsid w:val="0022640D"/>
    <w:rsid w:val="00226429"/>
    <w:rsid w:val="00226446"/>
    <w:rsid w:val="002264B1"/>
    <w:rsid w:val="00226509"/>
    <w:rsid w:val="0022655E"/>
    <w:rsid w:val="00226578"/>
    <w:rsid w:val="00226599"/>
    <w:rsid w:val="002265CC"/>
    <w:rsid w:val="002265D3"/>
    <w:rsid w:val="00226638"/>
    <w:rsid w:val="002267A4"/>
    <w:rsid w:val="00226804"/>
    <w:rsid w:val="0022680E"/>
    <w:rsid w:val="0022689F"/>
    <w:rsid w:val="002268BE"/>
    <w:rsid w:val="0022692A"/>
    <w:rsid w:val="002269F4"/>
    <w:rsid w:val="002269FE"/>
    <w:rsid w:val="00226A0A"/>
    <w:rsid w:val="00226A15"/>
    <w:rsid w:val="00226A43"/>
    <w:rsid w:val="00226A6B"/>
    <w:rsid w:val="00226A8C"/>
    <w:rsid w:val="00226B7A"/>
    <w:rsid w:val="00226B80"/>
    <w:rsid w:val="00226D0F"/>
    <w:rsid w:val="00226D90"/>
    <w:rsid w:val="00226DA2"/>
    <w:rsid w:val="00226DC9"/>
    <w:rsid w:val="00226DF5"/>
    <w:rsid w:val="00226E43"/>
    <w:rsid w:val="00226E6B"/>
    <w:rsid w:val="00226EA4"/>
    <w:rsid w:val="00226EB0"/>
    <w:rsid w:val="00226ED9"/>
    <w:rsid w:val="00226EF4"/>
    <w:rsid w:val="00226F19"/>
    <w:rsid w:val="00226F84"/>
    <w:rsid w:val="00227014"/>
    <w:rsid w:val="00227049"/>
    <w:rsid w:val="002270F4"/>
    <w:rsid w:val="002270F8"/>
    <w:rsid w:val="0022715E"/>
    <w:rsid w:val="002271A3"/>
    <w:rsid w:val="002271DB"/>
    <w:rsid w:val="002271F2"/>
    <w:rsid w:val="0022722B"/>
    <w:rsid w:val="0022724B"/>
    <w:rsid w:val="00227273"/>
    <w:rsid w:val="0022727E"/>
    <w:rsid w:val="002272AE"/>
    <w:rsid w:val="002272B0"/>
    <w:rsid w:val="0022737D"/>
    <w:rsid w:val="00227397"/>
    <w:rsid w:val="002273C2"/>
    <w:rsid w:val="002273CB"/>
    <w:rsid w:val="002273D3"/>
    <w:rsid w:val="00227419"/>
    <w:rsid w:val="00227499"/>
    <w:rsid w:val="002274C4"/>
    <w:rsid w:val="002274D4"/>
    <w:rsid w:val="002274F5"/>
    <w:rsid w:val="002276F5"/>
    <w:rsid w:val="002277D4"/>
    <w:rsid w:val="00227806"/>
    <w:rsid w:val="00227895"/>
    <w:rsid w:val="002279B5"/>
    <w:rsid w:val="002279DA"/>
    <w:rsid w:val="00227A0C"/>
    <w:rsid w:val="00227A9F"/>
    <w:rsid w:val="00227AD2"/>
    <w:rsid w:val="00227B96"/>
    <w:rsid w:val="00227BB2"/>
    <w:rsid w:val="00227C3A"/>
    <w:rsid w:val="00227C81"/>
    <w:rsid w:val="00227D39"/>
    <w:rsid w:val="00227E2A"/>
    <w:rsid w:val="00227E3C"/>
    <w:rsid w:val="00227F1C"/>
    <w:rsid w:val="00227F2F"/>
    <w:rsid w:val="00227F66"/>
    <w:rsid w:val="0022BB92"/>
    <w:rsid w:val="00230010"/>
    <w:rsid w:val="00230088"/>
    <w:rsid w:val="002300F8"/>
    <w:rsid w:val="0023018E"/>
    <w:rsid w:val="002301CC"/>
    <w:rsid w:val="002301EF"/>
    <w:rsid w:val="0023024D"/>
    <w:rsid w:val="00230285"/>
    <w:rsid w:val="002302B9"/>
    <w:rsid w:val="002302FD"/>
    <w:rsid w:val="00230307"/>
    <w:rsid w:val="00230330"/>
    <w:rsid w:val="00230337"/>
    <w:rsid w:val="00230368"/>
    <w:rsid w:val="002304C9"/>
    <w:rsid w:val="002304E7"/>
    <w:rsid w:val="002304F4"/>
    <w:rsid w:val="00230555"/>
    <w:rsid w:val="00230594"/>
    <w:rsid w:val="00230598"/>
    <w:rsid w:val="002305CD"/>
    <w:rsid w:val="002305F2"/>
    <w:rsid w:val="00230619"/>
    <w:rsid w:val="00230644"/>
    <w:rsid w:val="00230659"/>
    <w:rsid w:val="0023067D"/>
    <w:rsid w:val="002307A3"/>
    <w:rsid w:val="002307C4"/>
    <w:rsid w:val="00230804"/>
    <w:rsid w:val="00230843"/>
    <w:rsid w:val="0023087D"/>
    <w:rsid w:val="002308A3"/>
    <w:rsid w:val="002308B3"/>
    <w:rsid w:val="002308C2"/>
    <w:rsid w:val="002308CF"/>
    <w:rsid w:val="002308DA"/>
    <w:rsid w:val="002308F7"/>
    <w:rsid w:val="0023097B"/>
    <w:rsid w:val="0023098A"/>
    <w:rsid w:val="00230A1B"/>
    <w:rsid w:val="00230A58"/>
    <w:rsid w:val="00230A9C"/>
    <w:rsid w:val="00230AE4"/>
    <w:rsid w:val="00230B1F"/>
    <w:rsid w:val="00230B65"/>
    <w:rsid w:val="00230B6F"/>
    <w:rsid w:val="00230BAB"/>
    <w:rsid w:val="00230C42"/>
    <w:rsid w:val="00230C86"/>
    <w:rsid w:val="00230D11"/>
    <w:rsid w:val="00230D1D"/>
    <w:rsid w:val="00230D35"/>
    <w:rsid w:val="00230E15"/>
    <w:rsid w:val="00230E3F"/>
    <w:rsid w:val="00230E4F"/>
    <w:rsid w:val="00230ECE"/>
    <w:rsid w:val="00230F91"/>
    <w:rsid w:val="00230FC5"/>
    <w:rsid w:val="00231027"/>
    <w:rsid w:val="0023104C"/>
    <w:rsid w:val="0023106F"/>
    <w:rsid w:val="00231079"/>
    <w:rsid w:val="002310FD"/>
    <w:rsid w:val="00231189"/>
    <w:rsid w:val="002311A0"/>
    <w:rsid w:val="002311C9"/>
    <w:rsid w:val="002311D6"/>
    <w:rsid w:val="002311D9"/>
    <w:rsid w:val="0023123A"/>
    <w:rsid w:val="0023123D"/>
    <w:rsid w:val="00231325"/>
    <w:rsid w:val="002313B7"/>
    <w:rsid w:val="002313C3"/>
    <w:rsid w:val="0023148B"/>
    <w:rsid w:val="002314BB"/>
    <w:rsid w:val="00231515"/>
    <w:rsid w:val="0023156F"/>
    <w:rsid w:val="002315A8"/>
    <w:rsid w:val="00231631"/>
    <w:rsid w:val="0023165A"/>
    <w:rsid w:val="002316D1"/>
    <w:rsid w:val="002316EA"/>
    <w:rsid w:val="00231770"/>
    <w:rsid w:val="002317F7"/>
    <w:rsid w:val="00231849"/>
    <w:rsid w:val="0023185B"/>
    <w:rsid w:val="002318AE"/>
    <w:rsid w:val="00231A1D"/>
    <w:rsid w:val="00231A7C"/>
    <w:rsid w:val="00231A88"/>
    <w:rsid w:val="00231AAE"/>
    <w:rsid w:val="00231AC8"/>
    <w:rsid w:val="00231ACA"/>
    <w:rsid w:val="00231B06"/>
    <w:rsid w:val="00231B36"/>
    <w:rsid w:val="00231B3C"/>
    <w:rsid w:val="00231B4B"/>
    <w:rsid w:val="00231B9D"/>
    <w:rsid w:val="00231BBD"/>
    <w:rsid w:val="00231BF9"/>
    <w:rsid w:val="00231C0E"/>
    <w:rsid w:val="00231C0F"/>
    <w:rsid w:val="00231C40"/>
    <w:rsid w:val="00231C7D"/>
    <w:rsid w:val="00231C81"/>
    <w:rsid w:val="00231CFF"/>
    <w:rsid w:val="00231E07"/>
    <w:rsid w:val="00231E66"/>
    <w:rsid w:val="00231EB5"/>
    <w:rsid w:val="00231EFB"/>
    <w:rsid w:val="00231F0A"/>
    <w:rsid w:val="00231F17"/>
    <w:rsid w:val="00231F18"/>
    <w:rsid w:val="00231F5A"/>
    <w:rsid w:val="00231F64"/>
    <w:rsid w:val="00231F8D"/>
    <w:rsid w:val="0023205C"/>
    <w:rsid w:val="00232098"/>
    <w:rsid w:val="002320B4"/>
    <w:rsid w:val="002320D8"/>
    <w:rsid w:val="00232105"/>
    <w:rsid w:val="00232126"/>
    <w:rsid w:val="00232184"/>
    <w:rsid w:val="002321C1"/>
    <w:rsid w:val="002321C3"/>
    <w:rsid w:val="002321FD"/>
    <w:rsid w:val="0023227E"/>
    <w:rsid w:val="00232296"/>
    <w:rsid w:val="00232297"/>
    <w:rsid w:val="002322A6"/>
    <w:rsid w:val="002323A7"/>
    <w:rsid w:val="002323D8"/>
    <w:rsid w:val="002323E7"/>
    <w:rsid w:val="00232402"/>
    <w:rsid w:val="0023248C"/>
    <w:rsid w:val="002324E9"/>
    <w:rsid w:val="00232520"/>
    <w:rsid w:val="00232534"/>
    <w:rsid w:val="002326D2"/>
    <w:rsid w:val="002326D7"/>
    <w:rsid w:val="002326E1"/>
    <w:rsid w:val="0023273D"/>
    <w:rsid w:val="00232751"/>
    <w:rsid w:val="00232796"/>
    <w:rsid w:val="002327DD"/>
    <w:rsid w:val="00232811"/>
    <w:rsid w:val="00232818"/>
    <w:rsid w:val="00232897"/>
    <w:rsid w:val="002328C8"/>
    <w:rsid w:val="002328DF"/>
    <w:rsid w:val="002328E3"/>
    <w:rsid w:val="002329A9"/>
    <w:rsid w:val="002329B1"/>
    <w:rsid w:val="00232A45"/>
    <w:rsid w:val="00232A9B"/>
    <w:rsid w:val="00232AB1"/>
    <w:rsid w:val="00232ACF"/>
    <w:rsid w:val="00232B0D"/>
    <w:rsid w:val="00232B3A"/>
    <w:rsid w:val="00232B89"/>
    <w:rsid w:val="00232BF2"/>
    <w:rsid w:val="00232BF3"/>
    <w:rsid w:val="00232C5B"/>
    <w:rsid w:val="00232D73"/>
    <w:rsid w:val="00232DB3"/>
    <w:rsid w:val="00232EC4"/>
    <w:rsid w:val="00232F5D"/>
    <w:rsid w:val="00232F70"/>
    <w:rsid w:val="00232F72"/>
    <w:rsid w:val="00233035"/>
    <w:rsid w:val="002330A0"/>
    <w:rsid w:val="002330FB"/>
    <w:rsid w:val="002330FD"/>
    <w:rsid w:val="0023310D"/>
    <w:rsid w:val="002331B0"/>
    <w:rsid w:val="0023322B"/>
    <w:rsid w:val="0023327A"/>
    <w:rsid w:val="002332EE"/>
    <w:rsid w:val="0023334E"/>
    <w:rsid w:val="00233355"/>
    <w:rsid w:val="00233391"/>
    <w:rsid w:val="00233499"/>
    <w:rsid w:val="002334B1"/>
    <w:rsid w:val="002334BF"/>
    <w:rsid w:val="002335AE"/>
    <w:rsid w:val="00233661"/>
    <w:rsid w:val="0023367A"/>
    <w:rsid w:val="00233746"/>
    <w:rsid w:val="002337B8"/>
    <w:rsid w:val="002337DA"/>
    <w:rsid w:val="00233825"/>
    <w:rsid w:val="002338A9"/>
    <w:rsid w:val="002339DD"/>
    <w:rsid w:val="00233A3A"/>
    <w:rsid w:val="00233A5B"/>
    <w:rsid w:val="00233A68"/>
    <w:rsid w:val="00233A7D"/>
    <w:rsid w:val="00233AAB"/>
    <w:rsid w:val="00233AF7"/>
    <w:rsid w:val="00233B02"/>
    <w:rsid w:val="00233B7B"/>
    <w:rsid w:val="00233BF6"/>
    <w:rsid w:val="00233C23"/>
    <w:rsid w:val="00233C3F"/>
    <w:rsid w:val="00233C5E"/>
    <w:rsid w:val="00233C94"/>
    <w:rsid w:val="00233CDC"/>
    <w:rsid w:val="00233E51"/>
    <w:rsid w:val="00233F5B"/>
    <w:rsid w:val="002340E5"/>
    <w:rsid w:val="002341A0"/>
    <w:rsid w:val="00234274"/>
    <w:rsid w:val="0023432E"/>
    <w:rsid w:val="00234359"/>
    <w:rsid w:val="002343AD"/>
    <w:rsid w:val="002343CE"/>
    <w:rsid w:val="002343EC"/>
    <w:rsid w:val="0023442D"/>
    <w:rsid w:val="0023446B"/>
    <w:rsid w:val="00234480"/>
    <w:rsid w:val="0023448D"/>
    <w:rsid w:val="002344D7"/>
    <w:rsid w:val="0023458C"/>
    <w:rsid w:val="0023472C"/>
    <w:rsid w:val="00234774"/>
    <w:rsid w:val="0023477B"/>
    <w:rsid w:val="002347A1"/>
    <w:rsid w:val="002347A2"/>
    <w:rsid w:val="002347DE"/>
    <w:rsid w:val="0023489E"/>
    <w:rsid w:val="002348B2"/>
    <w:rsid w:val="0023492F"/>
    <w:rsid w:val="00234931"/>
    <w:rsid w:val="0023498F"/>
    <w:rsid w:val="00234990"/>
    <w:rsid w:val="0023499B"/>
    <w:rsid w:val="002349F2"/>
    <w:rsid w:val="00234A12"/>
    <w:rsid w:val="00234A7A"/>
    <w:rsid w:val="00234A99"/>
    <w:rsid w:val="00234AD9"/>
    <w:rsid w:val="00234B08"/>
    <w:rsid w:val="00234B4D"/>
    <w:rsid w:val="00234B4E"/>
    <w:rsid w:val="00234B5B"/>
    <w:rsid w:val="00234B86"/>
    <w:rsid w:val="00234BC5"/>
    <w:rsid w:val="00234BED"/>
    <w:rsid w:val="00234C3A"/>
    <w:rsid w:val="00234C82"/>
    <w:rsid w:val="00234CF7"/>
    <w:rsid w:val="00234CFF"/>
    <w:rsid w:val="00234D66"/>
    <w:rsid w:val="00234E2F"/>
    <w:rsid w:val="00234ED1"/>
    <w:rsid w:val="00234EE2"/>
    <w:rsid w:val="00234F2B"/>
    <w:rsid w:val="00234F41"/>
    <w:rsid w:val="00234F4A"/>
    <w:rsid w:val="00234F67"/>
    <w:rsid w:val="00234F70"/>
    <w:rsid w:val="00234FD2"/>
    <w:rsid w:val="002350B6"/>
    <w:rsid w:val="0023510D"/>
    <w:rsid w:val="00235141"/>
    <w:rsid w:val="002351EE"/>
    <w:rsid w:val="0023521D"/>
    <w:rsid w:val="0023522C"/>
    <w:rsid w:val="002352BE"/>
    <w:rsid w:val="00235327"/>
    <w:rsid w:val="0023536E"/>
    <w:rsid w:val="0023539E"/>
    <w:rsid w:val="002354C0"/>
    <w:rsid w:val="002354E8"/>
    <w:rsid w:val="002354F8"/>
    <w:rsid w:val="00235508"/>
    <w:rsid w:val="0023555E"/>
    <w:rsid w:val="00235566"/>
    <w:rsid w:val="0023561B"/>
    <w:rsid w:val="00235685"/>
    <w:rsid w:val="002356F6"/>
    <w:rsid w:val="00235731"/>
    <w:rsid w:val="0023576C"/>
    <w:rsid w:val="0023577F"/>
    <w:rsid w:val="0023578C"/>
    <w:rsid w:val="00235854"/>
    <w:rsid w:val="002358BA"/>
    <w:rsid w:val="0023592E"/>
    <w:rsid w:val="00235944"/>
    <w:rsid w:val="0023594A"/>
    <w:rsid w:val="00235950"/>
    <w:rsid w:val="0023596A"/>
    <w:rsid w:val="0023598C"/>
    <w:rsid w:val="00235997"/>
    <w:rsid w:val="002359AB"/>
    <w:rsid w:val="00235A0A"/>
    <w:rsid w:val="00235A89"/>
    <w:rsid w:val="00235AAD"/>
    <w:rsid w:val="00235B3D"/>
    <w:rsid w:val="00235B90"/>
    <w:rsid w:val="00235B98"/>
    <w:rsid w:val="00235C00"/>
    <w:rsid w:val="00235D31"/>
    <w:rsid w:val="00235D73"/>
    <w:rsid w:val="00235D86"/>
    <w:rsid w:val="00235DE0"/>
    <w:rsid w:val="00235E73"/>
    <w:rsid w:val="00235E9B"/>
    <w:rsid w:val="00235EA1"/>
    <w:rsid w:val="00235EBA"/>
    <w:rsid w:val="00235ED8"/>
    <w:rsid w:val="00235F02"/>
    <w:rsid w:val="00235F4B"/>
    <w:rsid w:val="00235F6E"/>
    <w:rsid w:val="00235FBD"/>
    <w:rsid w:val="00235FE3"/>
    <w:rsid w:val="00236005"/>
    <w:rsid w:val="0023601E"/>
    <w:rsid w:val="0023602C"/>
    <w:rsid w:val="0023606B"/>
    <w:rsid w:val="00236077"/>
    <w:rsid w:val="0023616D"/>
    <w:rsid w:val="002361A3"/>
    <w:rsid w:val="002361E1"/>
    <w:rsid w:val="00236246"/>
    <w:rsid w:val="00236260"/>
    <w:rsid w:val="00236266"/>
    <w:rsid w:val="002362CB"/>
    <w:rsid w:val="002362E1"/>
    <w:rsid w:val="00236320"/>
    <w:rsid w:val="00236398"/>
    <w:rsid w:val="002363D5"/>
    <w:rsid w:val="00236413"/>
    <w:rsid w:val="00236419"/>
    <w:rsid w:val="00236434"/>
    <w:rsid w:val="0023648C"/>
    <w:rsid w:val="002364CB"/>
    <w:rsid w:val="0023655A"/>
    <w:rsid w:val="002365C7"/>
    <w:rsid w:val="002365E7"/>
    <w:rsid w:val="00236674"/>
    <w:rsid w:val="002366A2"/>
    <w:rsid w:val="002366D3"/>
    <w:rsid w:val="00236707"/>
    <w:rsid w:val="00236713"/>
    <w:rsid w:val="00236752"/>
    <w:rsid w:val="002367AF"/>
    <w:rsid w:val="002367E2"/>
    <w:rsid w:val="002367F5"/>
    <w:rsid w:val="00236807"/>
    <w:rsid w:val="0023683A"/>
    <w:rsid w:val="002368BE"/>
    <w:rsid w:val="00236940"/>
    <w:rsid w:val="00236977"/>
    <w:rsid w:val="002369A5"/>
    <w:rsid w:val="002369D1"/>
    <w:rsid w:val="00236A5C"/>
    <w:rsid w:val="00236BB0"/>
    <w:rsid w:val="00236BB5"/>
    <w:rsid w:val="00236BCB"/>
    <w:rsid w:val="00236C0E"/>
    <w:rsid w:val="00236C56"/>
    <w:rsid w:val="00236C5F"/>
    <w:rsid w:val="00236D1D"/>
    <w:rsid w:val="00236D33"/>
    <w:rsid w:val="00236D36"/>
    <w:rsid w:val="00236D59"/>
    <w:rsid w:val="00236DCC"/>
    <w:rsid w:val="00236DE0"/>
    <w:rsid w:val="00236DFE"/>
    <w:rsid w:val="00236E0C"/>
    <w:rsid w:val="00236E2D"/>
    <w:rsid w:val="00236E30"/>
    <w:rsid w:val="00236E39"/>
    <w:rsid w:val="00236F23"/>
    <w:rsid w:val="00236F67"/>
    <w:rsid w:val="00236F6E"/>
    <w:rsid w:val="00236FAB"/>
    <w:rsid w:val="00236FB0"/>
    <w:rsid w:val="00236FB7"/>
    <w:rsid w:val="00236FC3"/>
    <w:rsid w:val="00236FED"/>
    <w:rsid w:val="00237089"/>
    <w:rsid w:val="0023709C"/>
    <w:rsid w:val="00237167"/>
    <w:rsid w:val="00237187"/>
    <w:rsid w:val="002371EB"/>
    <w:rsid w:val="00237207"/>
    <w:rsid w:val="002372C9"/>
    <w:rsid w:val="00237345"/>
    <w:rsid w:val="00237356"/>
    <w:rsid w:val="00237358"/>
    <w:rsid w:val="002373B6"/>
    <w:rsid w:val="00237400"/>
    <w:rsid w:val="00237487"/>
    <w:rsid w:val="002374A4"/>
    <w:rsid w:val="002374BC"/>
    <w:rsid w:val="002375EA"/>
    <w:rsid w:val="002375FB"/>
    <w:rsid w:val="0023761F"/>
    <w:rsid w:val="0023763E"/>
    <w:rsid w:val="002376CA"/>
    <w:rsid w:val="002376EC"/>
    <w:rsid w:val="002377CB"/>
    <w:rsid w:val="002377DA"/>
    <w:rsid w:val="00237839"/>
    <w:rsid w:val="00237855"/>
    <w:rsid w:val="00237857"/>
    <w:rsid w:val="00237885"/>
    <w:rsid w:val="0023790E"/>
    <w:rsid w:val="00237911"/>
    <w:rsid w:val="0023792C"/>
    <w:rsid w:val="00237933"/>
    <w:rsid w:val="0023795A"/>
    <w:rsid w:val="0023795F"/>
    <w:rsid w:val="00237A42"/>
    <w:rsid w:val="00237B15"/>
    <w:rsid w:val="00237BA3"/>
    <w:rsid w:val="00237BB1"/>
    <w:rsid w:val="00237C07"/>
    <w:rsid w:val="00237C42"/>
    <w:rsid w:val="00237C53"/>
    <w:rsid w:val="00237C6C"/>
    <w:rsid w:val="00237C71"/>
    <w:rsid w:val="00237C83"/>
    <w:rsid w:val="00237CB1"/>
    <w:rsid w:val="00237CBC"/>
    <w:rsid w:val="00237CD0"/>
    <w:rsid w:val="00237D03"/>
    <w:rsid w:val="00237D3B"/>
    <w:rsid w:val="00237DA6"/>
    <w:rsid w:val="00237DBA"/>
    <w:rsid w:val="00237E33"/>
    <w:rsid w:val="00237ED0"/>
    <w:rsid w:val="00237F08"/>
    <w:rsid w:val="00237F4E"/>
    <w:rsid w:val="00237F59"/>
    <w:rsid w:val="00237F7F"/>
    <w:rsid w:val="00237FB1"/>
    <w:rsid w:val="0024007F"/>
    <w:rsid w:val="002400F8"/>
    <w:rsid w:val="00240106"/>
    <w:rsid w:val="00240135"/>
    <w:rsid w:val="00240164"/>
    <w:rsid w:val="002401BC"/>
    <w:rsid w:val="002401EC"/>
    <w:rsid w:val="0024020F"/>
    <w:rsid w:val="00240237"/>
    <w:rsid w:val="002403A6"/>
    <w:rsid w:val="0024041E"/>
    <w:rsid w:val="00240478"/>
    <w:rsid w:val="002404D5"/>
    <w:rsid w:val="002404F6"/>
    <w:rsid w:val="00240584"/>
    <w:rsid w:val="00240692"/>
    <w:rsid w:val="002406B2"/>
    <w:rsid w:val="00240716"/>
    <w:rsid w:val="0024078B"/>
    <w:rsid w:val="002407F8"/>
    <w:rsid w:val="00240958"/>
    <w:rsid w:val="002409CE"/>
    <w:rsid w:val="002409EF"/>
    <w:rsid w:val="002409F1"/>
    <w:rsid w:val="00240A1B"/>
    <w:rsid w:val="00240A68"/>
    <w:rsid w:val="00240A7D"/>
    <w:rsid w:val="00240A9F"/>
    <w:rsid w:val="00240C07"/>
    <w:rsid w:val="00240C75"/>
    <w:rsid w:val="00240D36"/>
    <w:rsid w:val="00240D9D"/>
    <w:rsid w:val="00240DA9"/>
    <w:rsid w:val="00240DAC"/>
    <w:rsid w:val="00240DD2"/>
    <w:rsid w:val="00240E5C"/>
    <w:rsid w:val="00240EB3"/>
    <w:rsid w:val="00240F8E"/>
    <w:rsid w:val="00240F8F"/>
    <w:rsid w:val="002410C2"/>
    <w:rsid w:val="00241140"/>
    <w:rsid w:val="002411E1"/>
    <w:rsid w:val="00241206"/>
    <w:rsid w:val="00241272"/>
    <w:rsid w:val="002412FB"/>
    <w:rsid w:val="0024138D"/>
    <w:rsid w:val="002413D7"/>
    <w:rsid w:val="002414C3"/>
    <w:rsid w:val="002415AB"/>
    <w:rsid w:val="002415D2"/>
    <w:rsid w:val="0024161D"/>
    <w:rsid w:val="00241658"/>
    <w:rsid w:val="002416CE"/>
    <w:rsid w:val="00241750"/>
    <w:rsid w:val="0024177E"/>
    <w:rsid w:val="0024187E"/>
    <w:rsid w:val="00241891"/>
    <w:rsid w:val="002418B5"/>
    <w:rsid w:val="002418F6"/>
    <w:rsid w:val="00241948"/>
    <w:rsid w:val="00241B1C"/>
    <w:rsid w:val="00241B1F"/>
    <w:rsid w:val="00241BC6"/>
    <w:rsid w:val="00241C06"/>
    <w:rsid w:val="00241CA2"/>
    <w:rsid w:val="00241D1C"/>
    <w:rsid w:val="00241D67"/>
    <w:rsid w:val="00241DCF"/>
    <w:rsid w:val="00241E00"/>
    <w:rsid w:val="00241E41"/>
    <w:rsid w:val="00241E62"/>
    <w:rsid w:val="00241F08"/>
    <w:rsid w:val="00241F18"/>
    <w:rsid w:val="00241F3D"/>
    <w:rsid w:val="00241FC7"/>
    <w:rsid w:val="00241FD0"/>
    <w:rsid w:val="00241FDF"/>
    <w:rsid w:val="00242054"/>
    <w:rsid w:val="00242141"/>
    <w:rsid w:val="00242279"/>
    <w:rsid w:val="00242297"/>
    <w:rsid w:val="00242319"/>
    <w:rsid w:val="0024236B"/>
    <w:rsid w:val="00242370"/>
    <w:rsid w:val="0024245B"/>
    <w:rsid w:val="0024249A"/>
    <w:rsid w:val="002424B2"/>
    <w:rsid w:val="002424E3"/>
    <w:rsid w:val="002424E7"/>
    <w:rsid w:val="00242528"/>
    <w:rsid w:val="00242546"/>
    <w:rsid w:val="0024255F"/>
    <w:rsid w:val="0024257B"/>
    <w:rsid w:val="002425D5"/>
    <w:rsid w:val="00242696"/>
    <w:rsid w:val="0024269C"/>
    <w:rsid w:val="002426A3"/>
    <w:rsid w:val="002426F4"/>
    <w:rsid w:val="0024270E"/>
    <w:rsid w:val="00242716"/>
    <w:rsid w:val="0024276A"/>
    <w:rsid w:val="0024283C"/>
    <w:rsid w:val="0024286A"/>
    <w:rsid w:val="002428D3"/>
    <w:rsid w:val="002428F0"/>
    <w:rsid w:val="00242A06"/>
    <w:rsid w:val="00242A2C"/>
    <w:rsid w:val="00242A9E"/>
    <w:rsid w:val="00242AF6"/>
    <w:rsid w:val="00242B08"/>
    <w:rsid w:val="00242B59"/>
    <w:rsid w:val="00242BAB"/>
    <w:rsid w:val="00242BD2"/>
    <w:rsid w:val="00242BF1"/>
    <w:rsid w:val="00242C87"/>
    <w:rsid w:val="00242C90"/>
    <w:rsid w:val="00242CFD"/>
    <w:rsid w:val="00242D04"/>
    <w:rsid w:val="00242D34"/>
    <w:rsid w:val="00242D6D"/>
    <w:rsid w:val="00242E06"/>
    <w:rsid w:val="00242E0A"/>
    <w:rsid w:val="00242E13"/>
    <w:rsid w:val="00242E2A"/>
    <w:rsid w:val="00242E95"/>
    <w:rsid w:val="00242EB2"/>
    <w:rsid w:val="00242ED8"/>
    <w:rsid w:val="00242EFB"/>
    <w:rsid w:val="00242F13"/>
    <w:rsid w:val="00242FA5"/>
    <w:rsid w:val="00242FA9"/>
    <w:rsid w:val="00242FAF"/>
    <w:rsid w:val="00242FB5"/>
    <w:rsid w:val="00242FBE"/>
    <w:rsid w:val="002430BC"/>
    <w:rsid w:val="002430E7"/>
    <w:rsid w:val="00243145"/>
    <w:rsid w:val="002431BF"/>
    <w:rsid w:val="002431DB"/>
    <w:rsid w:val="0024320F"/>
    <w:rsid w:val="00243280"/>
    <w:rsid w:val="002432ED"/>
    <w:rsid w:val="0024332D"/>
    <w:rsid w:val="0024334A"/>
    <w:rsid w:val="0024335E"/>
    <w:rsid w:val="002433C9"/>
    <w:rsid w:val="002433E3"/>
    <w:rsid w:val="00243457"/>
    <w:rsid w:val="0024347C"/>
    <w:rsid w:val="00243494"/>
    <w:rsid w:val="002434A3"/>
    <w:rsid w:val="00243530"/>
    <w:rsid w:val="0024357B"/>
    <w:rsid w:val="0024357C"/>
    <w:rsid w:val="002435C0"/>
    <w:rsid w:val="002435DB"/>
    <w:rsid w:val="00243601"/>
    <w:rsid w:val="00243646"/>
    <w:rsid w:val="00243659"/>
    <w:rsid w:val="002436D8"/>
    <w:rsid w:val="0024370B"/>
    <w:rsid w:val="002437CD"/>
    <w:rsid w:val="002437E1"/>
    <w:rsid w:val="00243817"/>
    <w:rsid w:val="00243837"/>
    <w:rsid w:val="002438E9"/>
    <w:rsid w:val="002439CF"/>
    <w:rsid w:val="00243B40"/>
    <w:rsid w:val="00243B6C"/>
    <w:rsid w:val="00243BE3"/>
    <w:rsid w:val="00243BE7"/>
    <w:rsid w:val="00243C59"/>
    <w:rsid w:val="00243C5D"/>
    <w:rsid w:val="00243CBD"/>
    <w:rsid w:val="00243CC8"/>
    <w:rsid w:val="00243D40"/>
    <w:rsid w:val="00243D58"/>
    <w:rsid w:val="00243DC8"/>
    <w:rsid w:val="00243E56"/>
    <w:rsid w:val="00243EEF"/>
    <w:rsid w:val="00243F0D"/>
    <w:rsid w:val="00243F27"/>
    <w:rsid w:val="00243FC7"/>
    <w:rsid w:val="00243FCF"/>
    <w:rsid w:val="002440CF"/>
    <w:rsid w:val="00244182"/>
    <w:rsid w:val="0024418C"/>
    <w:rsid w:val="002441BE"/>
    <w:rsid w:val="0024421E"/>
    <w:rsid w:val="0024425D"/>
    <w:rsid w:val="002442D9"/>
    <w:rsid w:val="002442FB"/>
    <w:rsid w:val="00244327"/>
    <w:rsid w:val="00244330"/>
    <w:rsid w:val="00244469"/>
    <w:rsid w:val="002444BB"/>
    <w:rsid w:val="00244538"/>
    <w:rsid w:val="00244558"/>
    <w:rsid w:val="00244567"/>
    <w:rsid w:val="002445B0"/>
    <w:rsid w:val="0024468F"/>
    <w:rsid w:val="002446E1"/>
    <w:rsid w:val="0024478D"/>
    <w:rsid w:val="00244791"/>
    <w:rsid w:val="00244876"/>
    <w:rsid w:val="002448AE"/>
    <w:rsid w:val="002448C2"/>
    <w:rsid w:val="00244976"/>
    <w:rsid w:val="00244992"/>
    <w:rsid w:val="00244A33"/>
    <w:rsid w:val="00244AD0"/>
    <w:rsid w:val="00244B0A"/>
    <w:rsid w:val="00244B0C"/>
    <w:rsid w:val="00244B2F"/>
    <w:rsid w:val="00244B30"/>
    <w:rsid w:val="00244B44"/>
    <w:rsid w:val="00244C18"/>
    <w:rsid w:val="00244C30"/>
    <w:rsid w:val="00244C8B"/>
    <w:rsid w:val="00244CE2"/>
    <w:rsid w:val="00244D18"/>
    <w:rsid w:val="00244D1A"/>
    <w:rsid w:val="00244D3E"/>
    <w:rsid w:val="00244D53"/>
    <w:rsid w:val="00244D63"/>
    <w:rsid w:val="00244DBF"/>
    <w:rsid w:val="00244E7F"/>
    <w:rsid w:val="00244E93"/>
    <w:rsid w:val="00244EC5"/>
    <w:rsid w:val="00244EF7"/>
    <w:rsid w:val="00244EFD"/>
    <w:rsid w:val="00244F3E"/>
    <w:rsid w:val="00244F92"/>
    <w:rsid w:val="00244FBA"/>
    <w:rsid w:val="00244FFE"/>
    <w:rsid w:val="0024501B"/>
    <w:rsid w:val="0024503D"/>
    <w:rsid w:val="002450BC"/>
    <w:rsid w:val="002450C7"/>
    <w:rsid w:val="0024510F"/>
    <w:rsid w:val="0024515E"/>
    <w:rsid w:val="00245286"/>
    <w:rsid w:val="00245322"/>
    <w:rsid w:val="002453D5"/>
    <w:rsid w:val="00245408"/>
    <w:rsid w:val="00245486"/>
    <w:rsid w:val="002454C0"/>
    <w:rsid w:val="00245504"/>
    <w:rsid w:val="0024550F"/>
    <w:rsid w:val="00245522"/>
    <w:rsid w:val="0024553E"/>
    <w:rsid w:val="0024574A"/>
    <w:rsid w:val="00245803"/>
    <w:rsid w:val="0024580A"/>
    <w:rsid w:val="0024585C"/>
    <w:rsid w:val="002458C7"/>
    <w:rsid w:val="002458D1"/>
    <w:rsid w:val="002458EA"/>
    <w:rsid w:val="0024591A"/>
    <w:rsid w:val="00245964"/>
    <w:rsid w:val="002459EF"/>
    <w:rsid w:val="00245A66"/>
    <w:rsid w:val="00245A94"/>
    <w:rsid w:val="00245AC3"/>
    <w:rsid w:val="00245AF7"/>
    <w:rsid w:val="00245B71"/>
    <w:rsid w:val="00245BAD"/>
    <w:rsid w:val="00245BD5"/>
    <w:rsid w:val="00245C2C"/>
    <w:rsid w:val="00245C2D"/>
    <w:rsid w:val="00245C56"/>
    <w:rsid w:val="00245C5D"/>
    <w:rsid w:val="00245C7F"/>
    <w:rsid w:val="00245C83"/>
    <w:rsid w:val="00245C9E"/>
    <w:rsid w:val="00245D94"/>
    <w:rsid w:val="00245D9A"/>
    <w:rsid w:val="00245DAC"/>
    <w:rsid w:val="00245DE6"/>
    <w:rsid w:val="00245E3F"/>
    <w:rsid w:val="00245EA8"/>
    <w:rsid w:val="00245EED"/>
    <w:rsid w:val="00245F05"/>
    <w:rsid w:val="00245F09"/>
    <w:rsid w:val="00245F6B"/>
    <w:rsid w:val="00246014"/>
    <w:rsid w:val="00246079"/>
    <w:rsid w:val="00246082"/>
    <w:rsid w:val="0024608D"/>
    <w:rsid w:val="002460E2"/>
    <w:rsid w:val="0024610C"/>
    <w:rsid w:val="002461DC"/>
    <w:rsid w:val="002461E1"/>
    <w:rsid w:val="00246330"/>
    <w:rsid w:val="00246339"/>
    <w:rsid w:val="00246354"/>
    <w:rsid w:val="002464BA"/>
    <w:rsid w:val="00246541"/>
    <w:rsid w:val="002465BE"/>
    <w:rsid w:val="002465E4"/>
    <w:rsid w:val="00246650"/>
    <w:rsid w:val="0024666F"/>
    <w:rsid w:val="002466DB"/>
    <w:rsid w:val="002466F3"/>
    <w:rsid w:val="00246736"/>
    <w:rsid w:val="0024674C"/>
    <w:rsid w:val="002467B9"/>
    <w:rsid w:val="002467CF"/>
    <w:rsid w:val="002467EA"/>
    <w:rsid w:val="00246802"/>
    <w:rsid w:val="00246840"/>
    <w:rsid w:val="0024686A"/>
    <w:rsid w:val="002468C3"/>
    <w:rsid w:val="00246962"/>
    <w:rsid w:val="00246967"/>
    <w:rsid w:val="002469AA"/>
    <w:rsid w:val="00246A2F"/>
    <w:rsid w:val="00246C61"/>
    <w:rsid w:val="00246D06"/>
    <w:rsid w:val="00246D8A"/>
    <w:rsid w:val="00246F4E"/>
    <w:rsid w:val="00246F53"/>
    <w:rsid w:val="00246F58"/>
    <w:rsid w:val="002470BC"/>
    <w:rsid w:val="002470E6"/>
    <w:rsid w:val="00247125"/>
    <w:rsid w:val="0024714E"/>
    <w:rsid w:val="0024714F"/>
    <w:rsid w:val="0024716B"/>
    <w:rsid w:val="002471A3"/>
    <w:rsid w:val="002471BA"/>
    <w:rsid w:val="002471ED"/>
    <w:rsid w:val="0024724A"/>
    <w:rsid w:val="00247336"/>
    <w:rsid w:val="0024733B"/>
    <w:rsid w:val="0024739A"/>
    <w:rsid w:val="00247466"/>
    <w:rsid w:val="00247475"/>
    <w:rsid w:val="00247479"/>
    <w:rsid w:val="00247569"/>
    <w:rsid w:val="002476C3"/>
    <w:rsid w:val="0024778B"/>
    <w:rsid w:val="00247876"/>
    <w:rsid w:val="00247943"/>
    <w:rsid w:val="002479D3"/>
    <w:rsid w:val="00247A22"/>
    <w:rsid w:val="00247A54"/>
    <w:rsid w:val="00247A64"/>
    <w:rsid w:val="00247A96"/>
    <w:rsid w:val="00247ADB"/>
    <w:rsid w:val="00247D5F"/>
    <w:rsid w:val="00247DEE"/>
    <w:rsid w:val="00247DF8"/>
    <w:rsid w:val="00247E22"/>
    <w:rsid w:val="00247E66"/>
    <w:rsid w:val="00247E77"/>
    <w:rsid w:val="00247EA3"/>
    <w:rsid w:val="00247EDA"/>
    <w:rsid w:val="00247EE8"/>
    <w:rsid w:val="00247EED"/>
    <w:rsid w:val="00247F12"/>
    <w:rsid w:val="00247F19"/>
    <w:rsid w:val="00247F90"/>
    <w:rsid w:val="00247FFC"/>
    <w:rsid w:val="00250041"/>
    <w:rsid w:val="002500C1"/>
    <w:rsid w:val="00250154"/>
    <w:rsid w:val="00250205"/>
    <w:rsid w:val="00250239"/>
    <w:rsid w:val="002502E3"/>
    <w:rsid w:val="0025038B"/>
    <w:rsid w:val="00250390"/>
    <w:rsid w:val="00250427"/>
    <w:rsid w:val="00250431"/>
    <w:rsid w:val="00250473"/>
    <w:rsid w:val="0025047C"/>
    <w:rsid w:val="002504C2"/>
    <w:rsid w:val="002504E0"/>
    <w:rsid w:val="002504FA"/>
    <w:rsid w:val="0025054F"/>
    <w:rsid w:val="0025062A"/>
    <w:rsid w:val="002506ED"/>
    <w:rsid w:val="00250756"/>
    <w:rsid w:val="00250791"/>
    <w:rsid w:val="002507B1"/>
    <w:rsid w:val="002508BE"/>
    <w:rsid w:val="002508FB"/>
    <w:rsid w:val="002509DE"/>
    <w:rsid w:val="00250A57"/>
    <w:rsid w:val="00250A61"/>
    <w:rsid w:val="00250AD4"/>
    <w:rsid w:val="00250B0E"/>
    <w:rsid w:val="00250B1F"/>
    <w:rsid w:val="00250B2E"/>
    <w:rsid w:val="00250B62"/>
    <w:rsid w:val="00250B9A"/>
    <w:rsid w:val="00250BB8"/>
    <w:rsid w:val="00250BBE"/>
    <w:rsid w:val="00250C05"/>
    <w:rsid w:val="00250C36"/>
    <w:rsid w:val="00250CC9"/>
    <w:rsid w:val="00250D31"/>
    <w:rsid w:val="00250DB3"/>
    <w:rsid w:val="00250DEF"/>
    <w:rsid w:val="00250E24"/>
    <w:rsid w:val="00250E32"/>
    <w:rsid w:val="00250E5B"/>
    <w:rsid w:val="00250EAF"/>
    <w:rsid w:val="00250EE4"/>
    <w:rsid w:val="00250EF6"/>
    <w:rsid w:val="00250F4B"/>
    <w:rsid w:val="00250F6A"/>
    <w:rsid w:val="00250F96"/>
    <w:rsid w:val="00250FEF"/>
    <w:rsid w:val="00250FF3"/>
    <w:rsid w:val="00250FF4"/>
    <w:rsid w:val="00251001"/>
    <w:rsid w:val="002511A2"/>
    <w:rsid w:val="002511C8"/>
    <w:rsid w:val="002511CC"/>
    <w:rsid w:val="00251272"/>
    <w:rsid w:val="0025128E"/>
    <w:rsid w:val="00251305"/>
    <w:rsid w:val="00251319"/>
    <w:rsid w:val="00251357"/>
    <w:rsid w:val="00251452"/>
    <w:rsid w:val="002514EC"/>
    <w:rsid w:val="0025153F"/>
    <w:rsid w:val="0025155F"/>
    <w:rsid w:val="00251570"/>
    <w:rsid w:val="0025158B"/>
    <w:rsid w:val="002515B8"/>
    <w:rsid w:val="00251608"/>
    <w:rsid w:val="0025161A"/>
    <w:rsid w:val="002516F3"/>
    <w:rsid w:val="002516F9"/>
    <w:rsid w:val="00251736"/>
    <w:rsid w:val="00251749"/>
    <w:rsid w:val="00251775"/>
    <w:rsid w:val="00251799"/>
    <w:rsid w:val="002517BB"/>
    <w:rsid w:val="00251808"/>
    <w:rsid w:val="0025196E"/>
    <w:rsid w:val="002519BF"/>
    <w:rsid w:val="002519D8"/>
    <w:rsid w:val="002519E2"/>
    <w:rsid w:val="00251A02"/>
    <w:rsid w:val="00251AC7"/>
    <w:rsid w:val="00251AE3"/>
    <w:rsid w:val="00251B1F"/>
    <w:rsid w:val="00251B2B"/>
    <w:rsid w:val="00251BFD"/>
    <w:rsid w:val="00251C70"/>
    <w:rsid w:val="00251CF3"/>
    <w:rsid w:val="00251D34"/>
    <w:rsid w:val="00251DB3"/>
    <w:rsid w:val="00251DCA"/>
    <w:rsid w:val="00251E0D"/>
    <w:rsid w:val="00251E37"/>
    <w:rsid w:val="00251E56"/>
    <w:rsid w:val="00251F14"/>
    <w:rsid w:val="00251FD4"/>
    <w:rsid w:val="00252011"/>
    <w:rsid w:val="002520EB"/>
    <w:rsid w:val="0025212E"/>
    <w:rsid w:val="00252148"/>
    <w:rsid w:val="002521C6"/>
    <w:rsid w:val="002521CA"/>
    <w:rsid w:val="0025226C"/>
    <w:rsid w:val="00252271"/>
    <w:rsid w:val="00252293"/>
    <w:rsid w:val="002522B3"/>
    <w:rsid w:val="0025234C"/>
    <w:rsid w:val="0025235A"/>
    <w:rsid w:val="00252373"/>
    <w:rsid w:val="0025237A"/>
    <w:rsid w:val="00252391"/>
    <w:rsid w:val="002523AB"/>
    <w:rsid w:val="00252482"/>
    <w:rsid w:val="002524DA"/>
    <w:rsid w:val="0025251C"/>
    <w:rsid w:val="0025259B"/>
    <w:rsid w:val="002525DC"/>
    <w:rsid w:val="002525EC"/>
    <w:rsid w:val="002526C2"/>
    <w:rsid w:val="0025272A"/>
    <w:rsid w:val="0025275F"/>
    <w:rsid w:val="002527BB"/>
    <w:rsid w:val="002527D1"/>
    <w:rsid w:val="002527F9"/>
    <w:rsid w:val="002527FE"/>
    <w:rsid w:val="002528C5"/>
    <w:rsid w:val="00252928"/>
    <w:rsid w:val="00252930"/>
    <w:rsid w:val="00252A83"/>
    <w:rsid w:val="00252BC9"/>
    <w:rsid w:val="00252BF9"/>
    <w:rsid w:val="00252C04"/>
    <w:rsid w:val="00252CA5"/>
    <w:rsid w:val="00252D01"/>
    <w:rsid w:val="00252D5E"/>
    <w:rsid w:val="00252DEE"/>
    <w:rsid w:val="00252E66"/>
    <w:rsid w:val="00252E7A"/>
    <w:rsid w:val="00252EC5"/>
    <w:rsid w:val="00252F8E"/>
    <w:rsid w:val="00253005"/>
    <w:rsid w:val="00253083"/>
    <w:rsid w:val="00253088"/>
    <w:rsid w:val="002530FA"/>
    <w:rsid w:val="00253121"/>
    <w:rsid w:val="00253141"/>
    <w:rsid w:val="002531BE"/>
    <w:rsid w:val="0025322D"/>
    <w:rsid w:val="00253251"/>
    <w:rsid w:val="002532BF"/>
    <w:rsid w:val="002532C7"/>
    <w:rsid w:val="002532D2"/>
    <w:rsid w:val="00253324"/>
    <w:rsid w:val="0025336C"/>
    <w:rsid w:val="002533A3"/>
    <w:rsid w:val="00253494"/>
    <w:rsid w:val="002534A3"/>
    <w:rsid w:val="002534BC"/>
    <w:rsid w:val="002535AA"/>
    <w:rsid w:val="002535EA"/>
    <w:rsid w:val="0025360D"/>
    <w:rsid w:val="0025364F"/>
    <w:rsid w:val="002536C5"/>
    <w:rsid w:val="00253704"/>
    <w:rsid w:val="00253749"/>
    <w:rsid w:val="0025375E"/>
    <w:rsid w:val="00253765"/>
    <w:rsid w:val="002537E0"/>
    <w:rsid w:val="00253858"/>
    <w:rsid w:val="0025385D"/>
    <w:rsid w:val="00253881"/>
    <w:rsid w:val="002538BD"/>
    <w:rsid w:val="00253934"/>
    <w:rsid w:val="00253953"/>
    <w:rsid w:val="00253AA7"/>
    <w:rsid w:val="00253AD4"/>
    <w:rsid w:val="00253AFC"/>
    <w:rsid w:val="00253B74"/>
    <w:rsid w:val="00253BF6"/>
    <w:rsid w:val="00253C4E"/>
    <w:rsid w:val="00253C58"/>
    <w:rsid w:val="00253C5F"/>
    <w:rsid w:val="00253C68"/>
    <w:rsid w:val="00253D25"/>
    <w:rsid w:val="00253D60"/>
    <w:rsid w:val="00253D80"/>
    <w:rsid w:val="00253DEE"/>
    <w:rsid w:val="00253E0A"/>
    <w:rsid w:val="00253E7F"/>
    <w:rsid w:val="00253E83"/>
    <w:rsid w:val="00253EB4"/>
    <w:rsid w:val="00253EB5"/>
    <w:rsid w:val="00253EBA"/>
    <w:rsid w:val="00253EEA"/>
    <w:rsid w:val="00253F0D"/>
    <w:rsid w:val="00253F0E"/>
    <w:rsid w:val="00253FB3"/>
    <w:rsid w:val="0025401C"/>
    <w:rsid w:val="0025402F"/>
    <w:rsid w:val="0025409F"/>
    <w:rsid w:val="0025415A"/>
    <w:rsid w:val="0025420A"/>
    <w:rsid w:val="00254244"/>
    <w:rsid w:val="00254246"/>
    <w:rsid w:val="0025424D"/>
    <w:rsid w:val="002542A9"/>
    <w:rsid w:val="002542BC"/>
    <w:rsid w:val="002542BE"/>
    <w:rsid w:val="002542F4"/>
    <w:rsid w:val="002542F7"/>
    <w:rsid w:val="00254315"/>
    <w:rsid w:val="0025432C"/>
    <w:rsid w:val="0025432F"/>
    <w:rsid w:val="002543B0"/>
    <w:rsid w:val="002543F0"/>
    <w:rsid w:val="00254400"/>
    <w:rsid w:val="002544AD"/>
    <w:rsid w:val="002544C8"/>
    <w:rsid w:val="0025450C"/>
    <w:rsid w:val="002545E4"/>
    <w:rsid w:val="00254605"/>
    <w:rsid w:val="0025462A"/>
    <w:rsid w:val="002546BD"/>
    <w:rsid w:val="002546DF"/>
    <w:rsid w:val="00254709"/>
    <w:rsid w:val="0025472A"/>
    <w:rsid w:val="0025472D"/>
    <w:rsid w:val="0025479F"/>
    <w:rsid w:val="002547F9"/>
    <w:rsid w:val="0025483E"/>
    <w:rsid w:val="00254848"/>
    <w:rsid w:val="0025489B"/>
    <w:rsid w:val="0025493E"/>
    <w:rsid w:val="0025497D"/>
    <w:rsid w:val="00254B32"/>
    <w:rsid w:val="00254B89"/>
    <w:rsid w:val="00254BB1"/>
    <w:rsid w:val="00254BB5"/>
    <w:rsid w:val="00254BFF"/>
    <w:rsid w:val="00254C78"/>
    <w:rsid w:val="00254CD9"/>
    <w:rsid w:val="00254CE7"/>
    <w:rsid w:val="00254CF0"/>
    <w:rsid w:val="00254D06"/>
    <w:rsid w:val="00254D3D"/>
    <w:rsid w:val="00254D87"/>
    <w:rsid w:val="00254E4A"/>
    <w:rsid w:val="00254E8C"/>
    <w:rsid w:val="00254ED0"/>
    <w:rsid w:val="00254F0E"/>
    <w:rsid w:val="0025501B"/>
    <w:rsid w:val="00255164"/>
    <w:rsid w:val="002551B9"/>
    <w:rsid w:val="0025520D"/>
    <w:rsid w:val="00255224"/>
    <w:rsid w:val="0025524B"/>
    <w:rsid w:val="002552AF"/>
    <w:rsid w:val="00255303"/>
    <w:rsid w:val="0025540A"/>
    <w:rsid w:val="0025541B"/>
    <w:rsid w:val="002554A7"/>
    <w:rsid w:val="0025568D"/>
    <w:rsid w:val="00255723"/>
    <w:rsid w:val="00255730"/>
    <w:rsid w:val="0025576D"/>
    <w:rsid w:val="002557A7"/>
    <w:rsid w:val="002557B6"/>
    <w:rsid w:val="00255819"/>
    <w:rsid w:val="002558C6"/>
    <w:rsid w:val="002558E0"/>
    <w:rsid w:val="00255930"/>
    <w:rsid w:val="0025593F"/>
    <w:rsid w:val="00255971"/>
    <w:rsid w:val="002559AF"/>
    <w:rsid w:val="002559CD"/>
    <w:rsid w:val="002559D0"/>
    <w:rsid w:val="002559FB"/>
    <w:rsid w:val="00255A23"/>
    <w:rsid w:val="00255A2F"/>
    <w:rsid w:val="00255AF8"/>
    <w:rsid w:val="00255B3E"/>
    <w:rsid w:val="00255B88"/>
    <w:rsid w:val="00255BD6"/>
    <w:rsid w:val="00255BFB"/>
    <w:rsid w:val="00255C18"/>
    <w:rsid w:val="00255C57"/>
    <w:rsid w:val="00255CCC"/>
    <w:rsid w:val="00255CD2"/>
    <w:rsid w:val="00255CE8"/>
    <w:rsid w:val="00255D97"/>
    <w:rsid w:val="00255E15"/>
    <w:rsid w:val="00255E1F"/>
    <w:rsid w:val="00255E72"/>
    <w:rsid w:val="00255E73"/>
    <w:rsid w:val="00255F40"/>
    <w:rsid w:val="00255F6D"/>
    <w:rsid w:val="00255FFD"/>
    <w:rsid w:val="00256027"/>
    <w:rsid w:val="0025604A"/>
    <w:rsid w:val="00256052"/>
    <w:rsid w:val="00256075"/>
    <w:rsid w:val="00256116"/>
    <w:rsid w:val="00256121"/>
    <w:rsid w:val="00256148"/>
    <w:rsid w:val="00256149"/>
    <w:rsid w:val="002561A9"/>
    <w:rsid w:val="002561D1"/>
    <w:rsid w:val="002561EF"/>
    <w:rsid w:val="002561F8"/>
    <w:rsid w:val="0025622E"/>
    <w:rsid w:val="0025626A"/>
    <w:rsid w:val="002562A4"/>
    <w:rsid w:val="002562A5"/>
    <w:rsid w:val="002562AF"/>
    <w:rsid w:val="0025634E"/>
    <w:rsid w:val="0025635A"/>
    <w:rsid w:val="00256395"/>
    <w:rsid w:val="002563F5"/>
    <w:rsid w:val="002563FC"/>
    <w:rsid w:val="0025642E"/>
    <w:rsid w:val="0025645F"/>
    <w:rsid w:val="00256483"/>
    <w:rsid w:val="00256484"/>
    <w:rsid w:val="0025649E"/>
    <w:rsid w:val="00256503"/>
    <w:rsid w:val="00256533"/>
    <w:rsid w:val="00256576"/>
    <w:rsid w:val="002565F6"/>
    <w:rsid w:val="00256616"/>
    <w:rsid w:val="0025661A"/>
    <w:rsid w:val="00256654"/>
    <w:rsid w:val="002566C6"/>
    <w:rsid w:val="002566E8"/>
    <w:rsid w:val="00256762"/>
    <w:rsid w:val="0025676D"/>
    <w:rsid w:val="0025679C"/>
    <w:rsid w:val="002567F5"/>
    <w:rsid w:val="00256840"/>
    <w:rsid w:val="002568CF"/>
    <w:rsid w:val="002568E4"/>
    <w:rsid w:val="002569F6"/>
    <w:rsid w:val="00256A1B"/>
    <w:rsid w:val="00256AA6"/>
    <w:rsid w:val="00256ADD"/>
    <w:rsid w:val="00256B39"/>
    <w:rsid w:val="00256BA9"/>
    <w:rsid w:val="00256BE2"/>
    <w:rsid w:val="00256C06"/>
    <w:rsid w:val="00256C31"/>
    <w:rsid w:val="00256C3A"/>
    <w:rsid w:val="00256C56"/>
    <w:rsid w:val="00256CC2"/>
    <w:rsid w:val="00256D0D"/>
    <w:rsid w:val="00256D11"/>
    <w:rsid w:val="00256D58"/>
    <w:rsid w:val="00256D77"/>
    <w:rsid w:val="00256DB4"/>
    <w:rsid w:val="00256E2D"/>
    <w:rsid w:val="00256E7A"/>
    <w:rsid w:val="00256EA8"/>
    <w:rsid w:val="00256EC2"/>
    <w:rsid w:val="00256F30"/>
    <w:rsid w:val="00256F7F"/>
    <w:rsid w:val="00256F81"/>
    <w:rsid w:val="00256F98"/>
    <w:rsid w:val="00256FAE"/>
    <w:rsid w:val="00257029"/>
    <w:rsid w:val="00257042"/>
    <w:rsid w:val="0025709E"/>
    <w:rsid w:val="002570D7"/>
    <w:rsid w:val="0025712F"/>
    <w:rsid w:val="002571C9"/>
    <w:rsid w:val="0025720A"/>
    <w:rsid w:val="00257281"/>
    <w:rsid w:val="0025729E"/>
    <w:rsid w:val="00257376"/>
    <w:rsid w:val="0025738F"/>
    <w:rsid w:val="002573F3"/>
    <w:rsid w:val="002573F7"/>
    <w:rsid w:val="002573F8"/>
    <w:rsid w:val="00257402"/>
    <w:rsid w:val="00257442"/>
    <w:rsid w:val="002574A9"/>
    <w:rsid w:val="0025756C"/>
    <w:rsid w:val="00257582"/>
    <w:rsid w:val="002575C2"/>
    <w:rsid w:val="00257615"/>
    <w:rsid w:val="0025761E"/>
    <w:rsid w:val="0025763B"/>
    <w:rsid w:val="00257650"/>
    <w:rsid w:val="00257703"/>
    <w:rsid w:val="00257797"/>
    <w:rsid w:val="0025785E"/>
    <w:rsid w:val="002578A1"/>
    <w:rsid w:val="002578D3"/>
    <w:rsid w:val="0025794B"/>
    <w:rsid w:val="002579FF"/>
    <w:rsid w:val="00257B70"/>
    <w:rsid w:val="00257B82"/>
    <w:rsid w:val="00257BB3"/>
    <w:rsid w:val="00257C1E"/>
    <w:rsid w:val="00257C38"/>
    <w:rsid w:val="00257DA6"/>
    <w:rsid w:val="00257DE0"/>
    <w:rsid w:val="00257E6F"/>
    <w:rsid w:val="00257EB9"/>
    <w:rsid w:val="00257EC1"/>
    <w:rsid w:val="00257F15"/>
    <w:rsid w:val="00257F37"/>
    <w:rsid w:val="00257F3D"/>
    <w:rsid w:val="00257F44"/>
    <w:rsid w:val="00257FC6"/>
    <w:rsid w:val="00257FC7"/>
    <w:rsid w:val="00260008"/>
    <w:rsid w:val="00260040"/>
    <w:rsid w:val="00260092"/>
    <w:rsid w:val="0026011E"/>
    <w:rsid w:val="00260149"/>
    <w:rsid w:val="002601C5"/>
    <w:rsid w:val="00260225"/>
    <w:rsid w:val="00260255"/>
    <w:rsid w:val="002603C9"/>
    <w:rsid w:val="002603FB"/>
    <w:rsid w:val="0026040F"/>
    <w:rsid w:val="00260410"/>
    <w:rsid w:val="002604E3"/>
    <w:rsid w:val="002604ED"/>
    <w:rsid w:val="00260574"/>
    <w:rsid w:val="00260588"/>
    <w:rsid w:val="002605F3"/>
    <w:rsid w:val="0026069D"/>
    <w:rsid w:val="002606D2"/>
    <w:rsid w:val="002606F8"/>
    <w:rsid w:val="0026081C"/>
    <w:rsid w:val="00260864"/>
    <w:rsid w:val="0026094A"/>
    <w:rsid w:val="00260968"/>
    <w:rsid w:val="002609CE"/>
    <w:rsid w:val="002609E3"/>
    <w:rsid w:val="00260AAB"/>
    <w:rsid w:val="00260B1F"/>
    <w:rsid w:val="00260B9A"/>
    <w:rsid w:val="00260C54"/>
    <w:rsid w:val="00260CBC"/>
    <w:rsid w:val="00260DB9"/>
    <w:rsid w:val="00260E19"/>
    <w:rsid w:val="00260E8A"/>
    <w:rsid w:val="00260EBF"/>
    <w:rsid w:val="00260EFD"/>
    <w:rsid w:val="00260F97"/>
    <w:rsid w:val="00260FC5"/>
    <w:rsid w:val="00260FFA"/>
    <w:rsid w:val="00261022"/>
    <w:rsid w:val="00261024"/>
    <w:rsid w:val="00261026"/>
    <w:rsid w:val="00261061"/>
    <w:rsid w:val="00261120"/>
    <w:rsid w:val="0026118D"/>
    <w:rsid w:val="002611C4"/>
    <w:rsid w:val="002611FE"/>
    <w:rsid w:val="0026120B"/>
    <w:rsid w:val="00261294"/>
    <w:rsid w:val="00261356"/>
    <w:rsid w:val="002613E2"/>
    <w:rsid w:val="002613E6"/>
    <w:rsid w:val="00261445"/>
    <w:rsid w:val="0026145E"/>
    <w:rsid w:val="0026147E"/>
    <w:rsid w:val="002614EF"/>
    <w:rsid w:val="0026156F"/>
    <w:rsid w:val="00261584"/>
    <w:rsid w:val="002615A2"/>
    <w:rsid w:val="002615C1"/>
    <w:rsid w:val="00261625"/>
    <w:rsid w:val="00261630"/>
    <w:rsid w:val="0026163F"/>
    <w:rsid w:val="0026166F"/>
    <w:rsid w:val="0026168F"/>
    <w:rsid w:val="0026169B"/>
    <w:rsid w:val="00261763"/>
    <w:rsid w:val="00261791"/>
    <w:rsid w:val="002617A0"/>
    <w:rsid w:val="002617C5"/>
    <w:rsid w:val="0026181F"/>
    <w:rsid w:val="0026186A"/>
    <w:rsid w:val="0026187D"/>
    <w:rsid w:val="00261925"/>
    <w:rsid w:val="00261963"/>
    <w:rsid w:val="00261978"/>
    <w:rsid w:val="00261A04"/>
    <w:rsid w:val="00261A2C"/>
    <w:rsid w:val="00261A4B"/>
    <w:rsid w:val="00261A5B"/>
    <w:rsid w:val="00261A6D"/>
    <w:rsid w:val="00261A70"/>
    <w:rsid w:val="00261A73"/>
    <w:rsid w:val="00261A7D"/>
    <w:rsid w:val="00261AA6"/>
    <w:rsid w:val="00261AD4"/>
    <w:rsid w:val="00261AE1"/>
    <w:rsid w:val="00261B65"/>
    <w:rsid w:val="00261B87"/>
    <w:rsid w:val="00261B90"/>
    <w:rsid w:val="00261B94"/>
    <w:rsid w:val="00261B95"/>
    <w:rsid w:val="00261BAE"/>
    <w:rsid w:val="00261C13"/>
    <w:rsid w:val="00261C34"/>
    <w:rsid w:val="00261C79"/>
    <w:rsid w:val="00261CD3"/>
    <w:rsid w:val="00261D76"/>
    <w:rsid w:val="00261DC3"/>
    <w:rsid w:val="00261DC6"/>
    <w:rsid w:val="00261DF2"/>
    <w:rsid w:val="00261F2A"/>
    <w:rsid w:val="00261F9B"/>
    <w:rsid w:val="00261FB3"/>
    <w:rsid w:val="00261FB5"/>
    <w:rsid w:val="00261FB9"/>
    <w:rsid w:val="00261FC3"/>
    <w:rsid w:val="00262030"/>
    <w:rsid w:val="00262064"/>
    <w:rsid w:val="00262075"/>
    <w:rsid w:val="002620C5"/>
    <w:rsid w:val="0026210F"/>
    <w:rsid w:val="00262119"/>
    <w:rsid w:val="0026211E"/>
    <w:rsid w:val="002621DA"/>
    <w:rsid w:val="00262274"/>
    <w:rsid w:val="00262288"/>
    <w:rsid w:val="00262344"/>
    <w:rsid w:val="00262468"/>
    <w:rsid w:val="00262508"/>
    <w:rsid w:val="00262540"/>
    <w:rsid w:val="00262584"/>
    <w:rsid w:val="002625E2"/>
    <w:rsid w:val="002625F5"/>
    <w:rsid w:val="00262601"/>
    <w:rsid w:val="0026263A"/>
    <w:rsid w:val="0026264D"/>
    <w:rsid w:val="002626BA"/>
    <w:rsid w:val="002626C4"/>
    <w:rsid w:val="002626DC"/>
    <w:rsid w:val="002626E6"/>
    <w:rsid w:val="002627B3"/>
    <w:rsid w:val="00262825"/>
    <w:rsid w:val="00262830"/>
    <w:rsid w:val="0026283D"/>
    <w:rsid w:val="00262845"/>
    <w:rsid w:val="002628C7"/>
    <w:rsid w:val="002628DF"/>
    <w:rsid w:val="0026290C"/>
    <w:rsid w:val="00262A32"/>
    <w:rsid w:val="00262A3B"/>
    <w:rsid w:val="00262AD9"/>
    <w:rsid w:val="00262B2F"/>
    <w:rsid w:val="00262B67"/>
    <w:rsid w:val="00262B95"/>
    <w:rsid w:val="00262C25"/>
    <w:rsid w:val="00262C33"/>
    <w:rsid w:val="00262C72"/>
    <w:rsid w:val="00262C81"/>
    <w:rsid w:val="00262CDA"/>
    <w:rsid w:val="00262D12"/>
    <w:rsid w:val="00262D4A"/>
    <w:rsid w:val="00262D53"/>
    <w:rsid w:val="00262D64"/>
    <w:rsid w:val="00262DEC"/>
    <w:rsid w:val="00262E45"/>
    <w:rsid w:val="00262E5B"/>
    <w:rsid w:val="00262E62"/>
    <w:rsid w:val="00262E98"/>
    <w:rsid w:val="00262ED5"/>
    <w:rsid w:val="00262F66"/>
    <w:rsid w:val="00262F9C"/>
    <w:rsid w:val="00262FF1"/>
    <w:rsid w:val="0026301F"/>
    <w:rsid w:val="00263031"/>
    <w:rsid w:val="0026313F"/>
    <w:rsid w:val="0026317B"/>
    <w:rsid w:val="00263218"/>
    <w:rsid w:val="0026327C"/>
    <w:rsid w:val="00263295"/>
    <w:rsid w:val="002632C4"/>
    <w:rsid w:val="002632FE"/>
    <w:rsid w:val="0026335F"/>
    <w:rsid w:val="002633D0"/>
    <w:rsid w:val="002633F3"/>
    <w:rsid w:val="0026341E"/>
    <w:rsid w:val="00263474"/>
    <w:rsid w:val="00263482"/>
    <w:rsid w:val="00263525"/>
    <w:rsid w:val="0026352B"/>
    <w:rsid w:val="0026355B"/>
    <w:rsid w:val="0026357C"/>
    <w:rsid w:val="0026364A"/>
    <w:rsid w:val="002636AA"/>
    <w:rsid w:val="002637A2"/>
    <w:rsid w:val="002637BE"/>
    <w:rsid w:val="0026387E"/>
    <w:rsid w:val="002638DE"/>
    <w:rsid w:val="002638F7"/>
    <w:rsid w:val="00263930"/>
    <w:rsid w:val="002639CE"/>
    <w:rsid w:val="00263A64"/>
    <w:rsid w:val="00263A8E"/>
    <w:rsid w:val="00263B49"/>
    <w:rsid w:val="00263BC1"/>
    <w:rsid w:val="00263BD5"/>
    <w:rsid w:val="00263BF4"/>
    <w:rsid w:val="00263C23"/>
    <w:rsid w:val="00263D11"/>
    <w:rsid w:val="00263D90"/>
    <w:rsid w:val="00263E2E"/>
    <w:rsid w:val="00263E3B"/>
    <w:rsid w:val="00263E9D"/>
    <w:rsid w:val="00263F23"/>
    <w:rsid w:val="00263F7F"/>
    <w:rsid w:val="00264017"/>
    <w:rsid w:val="00264052"/>
    <w:rsid w:val="00264078"/>
    <w:rsid w:val="002640B7"/>
    <w:rsid w:val="002640BE"/>
    <w:rsid w:val="00264104"/>
    <w:rsid w:val="00264110"/>
    <w:rsid w:val="0026413E"/>
    <w:rsid w:val="002641A6"/>
    <w:rsid w:val="002641FB"/>
    <w:rsid w:val="0026423E"/>
    <w:rsid w:val="002643BD"/>
    <w:rsid w:val="00264406"/>
    <w:rsid w:val="002644AE"/>
    <w:rsid w:val="00264549"/>
    <w:rsid w:val="002645D2"/>
    <w:rsid w:val="00264632"/>
    <w:rsid w:val="0026467F"/>
    <w:rsid w:val="002646ED"/>
    <w:rsid w:val="00264752"/>
    <w:rsid w:val="00264757"/>
    <w:rsid w:val="002647AD"/>
    <w:rsid w:val="002647ED"/>
    <w:rsid w:val="002648CE"/>
    <w:rsid w:val="002648FB"/>
    <w:rsid w:val="0026490C"/>
    <w:rsid w:val="00264A08"/>
    <w:rsid w:val="00264A21"/>
    <w:rsid w:val="00264AC0"/>
    <w:rsid w:val="00264B1D"/>
    <w:rsid w:val="00264C17"/>
    <w:rsid w:val="00264C4D"/>
    <w:rsid w:val="00264D06"/>
    <w:rsid w:val="00264D0B"/>
    <w:rsid w:val="00264D26"/>
    <w:rsid w:val="00264D39"/>
    <w:rsid w:val="00264D58"/>
    <w:rsid w:val="00264DCC"/>
    <w:rsid w:val="00264E6F"/>
    <w:rsid w:val="00264E96"/>
    <w:rsid w:val="00264E9E"/>
    <w:rsid w:val="00264EA2"/>
    <w:rsid w:val="00264EEE"/>
    <w:rsid w:val="00264F73"/>
    <w:rsid w:val="00264FEF"/>
    <w:rsid w:val="0026503E"/>
    <w:rsid w:val="002650A4"/>
    <w:rsid w:val="00265147"/>
    <w:rsid w:val="00265158"/>
    <w:rsid w:val="0026517F"/>
    <w:rsid w:val="002652C1"/>
    <w:rsid w:val="00265403"/>
    <w:rsid w:val="00265501"/>
    <w:rsid w:val="00265536"/>
    <w:rsid w:val="00265573"/>
    <w:rsid w:val="00265598"/>
    <w:rsid w:val="002655C1"/>
    <w:rsid w:val="002655CC"/>
    <w:rsid w:val="002655DE"/>
    <w:rsid w:val="00265608"/>
    <w:rsid w:val="00265677"/>
    <w:rsid w:val="0026568C"/>
    <w:rsid w:val="00265692"/>
    <w:rsid w:val="00265718"/>
    <w:rsid w:val="00265799"/>
    <w:rsid w:val="002657CF"/>
    <w:rsid w:val="0026583A"/>
    <w:rsid w:val="00265868"/>
    <w:rsid w:val="00265880"/>
    <w:rsid w:val="002658D2"/>
    <w:rsid w:val="002658DB"/>
    <w:rsid w:val="002659A8"/>
    <w:rsid w:val="002659B0"/>
    <w:rsid w:val="002659EF"/>
    <w:rsid w:val="00265AB6"/>
    <w:rsid w:val="00265ACE"/>
    <w:rsid w:val="00265AE7"/>
    <w:rsid w:val="00265B18"/>
    <w:rsid w:val="00265B2E"/>
    <w:rsid w:val="00265BBB"/>
    <w:rsid w:val="00265C56"/>
    <w:rsid w:val="00265C5C"/>
    <w:rsid w:val="00265C68"/>
    <w:rsid w:val="00265CD5"/>
    <w:rsid w:val="00265D20"/>
    <w:rsid w:val="00265D3D"/>
    <w:rsid w:val="00265D56"/>
    <w:rsid w:val="00265DE9"/>
    <w:rsid w:val="00265E36"/>
    <w:rsid w:val="00265E5D"/>
    <w:rsid w:val="00265E61"/>
    <w:rsid w:val="00265FC0"/>
    <w:rsid w:val="0026604E"/>
    <w:rsid w:val="002660FC"/>
    <w:rsid w:val="002661FC"/>
    <w:rsid w:val="00266257"/>
    <w:rsid w:val="0026629E"/>
    <w:rsid w:val="002662AD"/>
    <w:rsid w:val="002662DE"/>
    <w:rsid w:val="00266310"/>
    <w:rsid w:val="0026634A"/>
    <w:rsid w:val="00266352"/>
    <w:rsid w:val="00266394"/>
    <w:rsid w:val="002663CC"/>
    <w:rsid w:val="002663F9"/>
    <w:rsid w:val="00266441"/>
    <w:rsid w:val="002664CE"/>
    <w:rsid w:val="0026650F"/>
    <w:rsid w:val="002665AE"/>
    <w:rsid w:val="002665D6"/>
    <w:rsid w:val="00266637"/>
    <w:rsid w:val="00266661"/>
    <w:rsid w:val="0026668B"/>
    <w:rsid w:val="0026668C"/>
    <w:rsid w:val="002666BB"/>
    <w:rsid w:val="002666E3"/>
    <w:rsid w:val="0026673B"/>
    <w:rsid w:val="00266763"/>
    <w:rsid w:val="002667B8"/>
    <w:rsid w:val="002667D1"/>
    <w:rsid w:val="002667E3"/>
    <w:rsid w:val="002667F3"/>
    <w:rsid w:val="00266802"/>
    <w:rsid w:val="0026680E"/>
    <w:rsid w:val="0026683C"/>
    <w:rsid w:val="0026684C"/>
    <w:rsid w:val="00266936"/>
    <w:rsid w:val="00266956"/>
    <w:rsid w:val="0026699B"/>
    <w:rsid w:val="002669AE"/>
    <w:rsid w:val="00266A69"/>
    <w:rsid w:val="00266A6D"/>
    <w:rsid w:val="00266A86"/>
    <w:rsid w:val="00266AA0"/>
    <w:rsid w:val="00266AB8"/>
    <w:rsid w:val="00266AF6"/>
    <w:rsid w:val="00266B20"/>
    <w:rsid w:val="00266B6A"/>
    <w:rsid w:val="00266B96"/>
    <w:rsid w:val="00266C14"/>
    <w:rsid w:val="00266C89"/>
    <w:rsid w:val="00266D07"/>
    <w:rsid w:val="00266D56"/>
    <w:rsid w:val="00266D74"/>
    <w:rsid w:val="00266E21"/>
    <w:rsid w:val="00266E6D"/>
    <w:rsid w:val="00266E85"/>
    <w:rsid w:val="00266EAD"/>
    <w:rsid w:val="00266EE1"/>
    <w:rsid w:val="00266F09"/>
    <w:rsid w:val="00266F1E"/>
    <w:rsid w:val="00266F79"/>
    <w:rsid w:val="00266F8F"/>
    <w:rsid w:val="00267011"/>
    <w:rsid w:val="002670E7"/>
    <w:rsid w:val="002670EB"/>
    <w:rsid w:val="0026710A"/>
    <w:rsid w:val="00267176"/>
    <w:rsid w:val="00267192"/>
    <w:rsid w:val="002671F6"/>
    <w:rsid w:val="0026722E"/>
    <w:rsid w:val="002672C1"/>
    <w:rsid w:val="002673AF"/>
    <w:rsid w:val="002673FC"/>
    <w:rsid w:val="0026745C"/>
    <w:rsid w:val="0026745E"/>
    <w:rsid w:val="002674E7"/>
    <w:rsid w:val="00267644"/>
    <w:rsid w:val="0026764C"/>
    <w:rsid w:val="0026766A"/>
    <w:rsid w:val="002676AF"/>
    <w:rsid w:val="00267736"/>
    <w:rsid w:val="002677C2"/>
    <w:rsid w:val="002677CB"/>
    <w:rsid w:val="002677E7"/>
    <w:rsid w:val="00267807"/>
    <w:rsid w:val="00267821"/>
    <w:rsid w:val="00267822"/>
    <w:rsid w:val="0026786B"/>
    <w:rsid w:val="00267874"/>
    <w:rsid w:val="002678A4"/>
    <w:rsid w:val="002678B0"/>
    <w:rsid w:val="00267936"/>
    <w:rsid w:val="0026796E"/>
    <w:rsid w:val="002679AA"/>
    <w:rsid w:val="00267A2F"/>
    <w:rsid w:val="00267AA8"/>
    <w:rsid w:val="00267AD6"/>
    <w:rsid w:val="00267B01"/>
    <w:rsid w:val="00267B62"/>
    <w:rsid w:val="00267B98"/>
    <w:rsid w:val="00267C33"/>
    <w:rsid w:val="00267C64"/>
    <w:rsid w:val="00267DAA"/>
    <w:rsid w:val="00267DAD"/>
    <w:rsid w:val="00267DB2"/>
    <w:rsid w:val="00267DB9"/>
    <w:rsid w:val="00267DC7"/>
    <w:rsid w:val="00267E6D"/>
    <w:rsid w:val="00267E74"/>
    <w:rsid w:val="00267E9B"/>
    <w:rsid w:val="00267EBE"/>
    <w:rsid w:val="00267F5F"/>
    <w:rsid w:val="00267F93"/>
    <w:rsid w:val="00267FC3"/>
    <w:rsid w:val="00267FE8"/>
    <w:rsid w:val="00267FE9"/>
    <w:rsid w:val="00267FEF"/>
    <w:rsid w:val="002700C0"/>
    <w:rsid w:val="00270125"/>
    <w:rsid w:val="0027014F"/>
    <w:rsid w:val="00270156"/>
    <w:rsid w:val="0027018C"/>
    <w:rsid w:val="002701F9"/>
    <w:rsid w:val="00270268"/>
    <w:rsid w:val="00270293"/>
    <w:rsid w:val="0027029C"/>
    <w:rsid w:val="002702E5"/>
    <w:rsid w:val="0027037F"/>
    <w:rsid w:val="002703D1"/>
    <w:rsid w:val="0027041A"/>
    <w:rsid w:val="00270436"/>
    <w:rsid w:val="002704B8"/>
    <w:rsid w:val="002704C3"/>
    <w:rsid w:val="00270504"/>
    <w:rsid w:val="00270536"/>
    <w:rsid w:val="0027053C"/>
    <w:rsid w:val="0027059E"/>
    <w:rsid w:val="002705C1"/>
    <w:rsid w:val="002705CE"/>
    <w:rsid w:val="002705DC"/>
    <w:rsid w:val="00270619"/>
    <w:rsid w:val="00270646"/>
    <w:rsid w:val="00270663"/>
    <w:rsid w:val="0027066C"/>
    <w:rsid w:val="0027067C"/>
    <w:rsid w:val="002706AA"/>
    <w:rsid w:val="002706B8"/>
    <w:rsid w:val="002706C5"/>
    <w:rsid w:val="002706CC"/>
    <w:rsid w:val="002706E6"/>
    <w:rsid w:val="0027074B"/>
    <w:rsid w:val="0027079E"/>
    <w:rsid w:val="00270850"/>
    <w:rsid w:val="00270A0C"/>
    <w:rsid w:val="00270A4F"/>
    <w:rsid w:val="00270A79"/>
    <w:rsid w:val="00270AAD"/>
    <w:rsid w:val="00270B1C"/>
    <w:rsid w:val="00270B42"/>
    <w:rsid w:val="00270B7E"/>
    <w:rsid w:val="00270B97"/>
    <w:rsid w:val="00270B9B"/>
    <w:rsid w:val="00270BF9"/>
    <w:rsid w:val="00270C59"/>
    <w:rsid w:val="00270C6E"/>
    <w:rsid w:val="00270C88"/>
    <w:rsid w:val="00270D8E"/>
    <w:rsid w:val="00270D90"/>
    <w:rsid w:val="00270DB1"/>
    <w:rsid w:val="00270DCD"/>
    <w:rsid w:val="00270DD8"/>
    <w:rsid w:val="00270E32"/>
    <w:rsid w:val="00270F86"/>
    <w:rsid w:val="00270FF3"/>
    <w:rsid w:val="002710C5"/>
    <w:rsid w:val="002710FF"/>
    <w:rsid w:val="0027111C"/>
    <w:rsid w:val="0027120B"/>
    <w:rsid w:val="0027134D"/>
    <w:rsid w:val="0027134F"/>
    <w:rsid w:val="00271359"/>
    <w:rsid w:val="00271362"/>
    <w:rsid w:val="002713CF"/>
    <w:rsid w:val="002713D8"/>
    <w:rsid w:val="00271407"/>
    <w:rsid w:val="00271422"/>
    <w:rsid w:val="00271440"/>
    <w:rsid w:val="00271465"/>
    <w:rsid w:val="0027149E"/>
    <w:rsid w:val="00271559"/>
    <w:rsid w:val="0027157D"/>
    <w:rsid w:val="00271592"/>
    <w:rsid w:val="002715A1"/>
    <w:rsid w:val="002715CC"/>
    <w:rsid w:val="002715D9"/>
    <w:rsid w:val="0027160E"/>
    <w:rsid w:val="00271624"/>
    <w:rsid w:val="00271652"/>
    <w:rsid w:val="00271697"/>
    <w:rsid w:val="002716ED"/>
    <w:rsid w:val="002716F6"/>
    <w:rsid w:val="0027171A"/>
    <w:rsid w:val="0027179D"/>
    <w:rsid w:val="002717B4"/>
    <w:rsid w:val="002717C5"/>
    <w:rsid w:val="002717CE"/>
    <w:rsid w:val="0027186C"/>
    <w:rsid w:val="00271884"/>
    <w:rsid w:val="002718F7"/>
    <w:rsid w:val="0027190A"/>
    <w:rsid w:val="00271916"/>
    <w:rsid w:val="00271A3A"/>
    <w:rsid w:val="00271BBF"/>
    <w:rsid w:val="00271BCD"/>
    <w:rsid w:val="00271C60"/>
    <w:rsid w:val="00271D2E"/>
    <w:rsid w:val="00271DDF"/>
    <w:rsid w:val="00271DE2"/>
    <w:rsid w:val="00271EBA"/>
    <w:rsid w:val="00271FAE"/>
    <w:rsid w:val="00271FCB"/>
    <w:rsid w:val="00272091"/>
    <w:rsid w:val="002720B1"/>
    <w:rsid w:val="00272142"/>
    <w:rsid w:val="00272211"/>
    <w:rsid w:val="0027221D"/>
    <w:rsid w:val="00272247"/>
    <w:rsid w:val="00272287"/>
    <w:rsid w:val="00272326"/>
    <w:rsid w:val="00272354"/>
    <w:rsid w:val="0027237A"/>
    <w:rsid w:val="00272413"/>
    <w:rsid w:val="0027241B"/>
    <w:rsid w:val="00272464"/>
    <w:rsid w:val="0027249A"/>
    <w:rsid w:val="0027249E"/>
    <w:rsid w:val="002724CC"/>
    <w:rsid w:val="002724E5"/>
    <w:rsid w:val="002725A0"/>
    <w:rsid w:val="00272616"/>
    <w:rsid w:val="0027264E"/>
    <w:rsid w:val="002726A6"/>
    <w:rsid w:val="002726C8"/>
    <w:rsid w:val="002726D8"/>
    <w:rsid w:val="002726F9"/>
    <w:rsid w:val="002727E6"/>
    <w:rsid w:val="002727FA"/>
    <w:rsid w:val="00272865"/>
    <w:rsid w:val="002728B2"/>
    <w:rsid w:val="002728C9"/>
    <w:rsid w:val="0027296B"/>
    <w:rsid w:val="00272972"/>
    <w:rsid w:val="002729C3"/>
    <w:rsid w:val="00272AB2"/>
    <w:rsid w:val="00272AC1"/>
    <w:rsid w:val="00272BA2"/>
    <w:rsid w:val="00272BBD"/>
    <w:rsid w:val="00272BF9"/>
    <w:rsid w:val="00272C46"/>
    <w:rsid w:val="00272CBE"/>
    <w:rsid w:val="00272CE6"/>
    <w:rsid w:val="00272CEA"/>
    <w:rsid w:val="00272D64"/>
    <w:rsid w:val="00272D79"/>
    <w:rsid w:val="00272DCD"/>
    <w:rsid w:val="00272DD6"/>
    <w:rsid w:val="00272DEF"/>
    <w:rsid w:val="00272E42"/>
    <w:rsid w:val="00272EA3"/>
    <w:rsid w:val="00272ED1"/>
    <w:rsid w:val="00272F41"/>
    <w:rsid w:val="00272F47"/>
    <w:rsid w:val="00272F70"/>
    <w:rsid w:val="00272F96"/>
    <w:rsid w:val="00272FAF"/>
    <w:rsid w:val="00273030"/>
    <w:rsid w:val="00273070"/>
    <w:rsid w:val="00273084"/>
    <w:rsid w:val="0027308F"/>
    <w:rsid w:val="002731B7"/>
    <w:rsid w:val="00273225"/>
    <w:rsid w:val="0027328A"/>
    <w:rsid w:val="002732F2"/>
    <w:rsid w:val="0027332C"/>
    <w:rsid w:val="00273343"/>
    <w:rsid w:val="0027335D"/>
    <w:rsid w:val="0027337F"/>
    <w:rsid w:val="002733E9"/>
    <w:rsid w:val="00273443"/>
    <w:rsid w:val="00273451"/>
    <w:rsid w:val="00273477"/>
    <w:rsid w:val="002734A4"/>
    <w:rsid w:val="002734B4"/>
    <w:rsid w:val="00273569"/>
    <w:rsid w:val="00273681"/>
    <w:rsid w:val="002736DF"/>
    <w:rsid w:val="002737B2"/>
    <w:rsid w:val="002737D3"/>
    <w:rsid w:val="00273838"/>
    <w:rsid w:val="002738B7"/>
    <w:rsid w:val="002739EC"/>
    <w:rsid w:val="00273A14"/>
    <w:rsid w:val="00273A5A"/>
    <w:rsid w:val="00273A90"/>
    <w:rsid w:val="00273AEC"/>
    <w:rsid w:val="00273B36"/>
    <w:rsid w:val="00273C0D"/>
    <w:rsid w:val="00273C3B"/>
    <w:rsid w:val="00273C3F"/>
    <w:rsid w:val="00273CA4"/>
    <w:rsid w:val="00273CB5"/>
    <w:rsid w:val="00273CD5"/>
    <w:rsid w:val="00273D42"/>
    <w:rsid w:val="00273DFE"/>
    <w:rsid w:val="00273E11"/>
    <w:rsid w:val="00273E5F"/>
    <w:rsid w:val="00273EA6"/>
    <w:rsid w:val="00273F25"/>
    <w:rsid w:val="00273F88"/>
    <w:rsid w:val="00273FB3"/>
    <w:rsid w:val="00273FC1"/>
    <w:rsid w:val="00273FCB"/>
    <w:rsid w:val="0027404D"/>
    <w:rsid w:val="00274096"/>
    <w:rsid w:val="00274119"/>
    <w:rsid w:val="002741BF"/>
    <w:rsid w:val="002741F2"/>
    <w:rsid w:val="002743B0"/>
    <w:rsid w:val="00274402"/>
    <w:rsid w:val="00274426"/>
    <w:rsid w:val="00274497"/>
    <w:rsid w:val="002744A1"/>
    <w:rsid w:val="002744D5"/>
    <w:rsid w:val="00274538"/>
    <w:rsid w:val="002745A4"/>
    <w:rsid w:val="002745B2"/>
    <w:rsid w:val="00274664"/>
    <w:rsid w:val="002746A9"/>
    <w:rsid w:val="00274702"/>
    <w:rsid w:val="00274799"/>
    <w:rsid w:val="00274834"/>
    <w:rsid w:val="0027486E"/>
    <w:rsid w:val="00274870"/>
    <w:rsid w:val="00274879"/>
    <w:rsid w:val="00274885"/>
    <w:rsid w:val="002748CC"/>
    <w:rsid w:val="00274980"/>
    <w:rsid w:val="00274983"/>
    <w:rsid w:val="002749A0"/>
    <w:rsid w:val="00274A0D"/>
    <w:rsid w:val="00274A0F"/>
    <w:rsid w:val="00274A71"/>
    <w:rsid w:val="00274ACA"/>
    <w:rsid w:val="00274B0F"/>
    <w:rsid w:val="00274B4C"/>
    <w:rsid w:val="00274B5A"/>
    <w:rsid w:val="00274C29"/>
    <w:rsid w:val="00274C7E"/>
    <w:rsid w:val="00274CE5"/>
    <w:rsid w:val="00274D59"/>
    <w:rsid w:val="00274D7B"/>
    <w:rsid w:val="00274D88"/>
    <w:rsid w:val="00274E53"/>
    <w:rsid w:val="00274E76"/>
    <w:rsid w:val="00274E9F"/>
    <w:rsid w:val="00274F54"/>
    <w:rsid w:val="00274FB0"/>
    <w:rsid w:val="00274FB4"/>
    <w:rsid w:val="00274FC7"/>
    <w:rsid w:val="00274FCE"/>
    <w:rsid w:val="00274FEB"/>
    <w:rsid w:val="0027501A"/>
    <w:rsid w:val="0027506D"/>
    <w:rsid w:val="00275152"/>
    <w:rsid w:val="00275199"/>
    <w:rsid w:val="002751ED"/>
    <w:rsid w:val="00275226"/>
    <w:rsid w:val="002752BA"/>
    <w:rsid w:val="002752C3"/>
    <w:rsid w:val="002752C9"/>
    <w:rsid w:val="002752E9"/>
    <w:rsid w:val="00275373"/>
    <w:rsid w:val="0027541D"/>
    <w:rsid w:val="00275422"/>
    <w:rsid w:val="00275632"/>
    <w:rsid w:val="00275662"/>
    <w:rsid w:val="00275666"/>
    <w:rsid w:val="002756FB"/>
    <w:rsid w:val="00275717"/>
    <w:rsid w:val="00275799"/>
    <w:rsid w:val="0027581D"/>
    <w:rsid w:val="0027585C"/>
    <w:rsid w:val="00275868"/>
    <w:rsid w:val="002758E2"/>
    <w:rsid w:val="002758F5"/>
    <w:rsid w:val="002758F6"/>
    <w:rsid w:val="0027592C"/>
    <w:rsid w:val="00275942"/>
    <w:rsid w:val="0027596C"/>
    <w:rsid w:val="00275976"/>
    <w:rsid w:val="00275988"/>
    <w:rsid w:val="002759A0"/>
    <w:rsid w:val="00275B20"/>
    <w:rsid w:val="00275B99"/>
    <w:rsid w:val="00275BBD"/>
    <w:rsid w:val="00275BCE"/>
    <w:rsid w:val="00275BD8"/>
    <w:rsid w:val="00275BDD"/>
    <w:rsid w:val="00275C01"/>
    <w:rsid w:val="00275C89"/>
    <w:rsid w:val="00275CCE"/>
    <w:rsid w:val="00275CF2"/>
    <w:rsid w:val="00275D4D"/>
    <w:rsid w:val="00275E2D"/>
    <w:rsid w:val="00275E88"/>
    <w:rsid w:val="00275E99"/>
    <w:rsid w:val="00275F43"/>
    <w:rsid w:val="00275F55"/>
    <w:rsid w:val="00275F96"/>
    <w:rsid w:val="0027609E"/>
    <w:rsid w:val="002760D9"/>
    <w:rsid w:val="002761D8"/>
    <w:rsid w:val="0027628E"/>
    <w:rsid w:val="002762D1"/>
    <w:rsid w:val="002762E3"/>
    <w:rsid w:val="0027630C"/>
    <w:rsid w:val="0027636B"/>
    <w:rsid w:val="0027638B"/>
    <w:rsid w:val="00276397"/>
    <w:rsid w:val="0027647E"/>
    <w:rsid w:val="002765E2"/>
    <w:rsid w:val="0027661A"/>
    <w:rsid w:val="00276659"/>
    <w:rsid w:val="00276699"/>
    <w:rsid w:val="002766CA"/>
    <w:rsid w:val="002766E6"/>
    <w:rsid w:val="00276721"/>
    <w:rsid w:val="002767A1"/>
    <w:rsid w:val="002767E7"/>
    <w:rsid w:val="002767EA"/>
    <w:rsid w:val="00276832"/>
    <w:rsid w:val="00276884"/>
    <w:rsid w:val="002768A9"/>
    <w:rsid w:val="00276AD0"/>
    <w:rsid w:val="00276AEC"/>
    <w:rsid w:val="00276B4C"/>
    <w:rsid w:val="00276B69"/>
    <w:rsid w:val="00276BCC"/>
    <w:rsid w:val="00276D94"/>
    <w:rsid w:val="00276DA8"/>
    <w:rsid w:val="00276DAC"/>
    <w:rsid w:val="00276DDF"/>
    <w:rsid w:val="00276E31"/>
    <w:rsid w:val="00276E42"/>
    <w:rsid w:val="00276E4B"/>
    <w:rsid w:val="00276E83"/>
    <w:rsid w:val="00276EA8"/>
    <w:rsid w:val="00276EBB"/>
    <w:rsid w:val="00276F77"/>
    <w:rsid w:val="00276F85"/>
    <w:rsid w:val="00276FBB"/>
    <w:rsid w:val="00276FE4"/>
    <w:rsid w:val="00277004"/>
    <w:rsid w:val="0027701E"/>
    <w:rsid w:val="00277033"/>
    <w:rsid w:val="0027706A"/>
    <w:rsid w:val="00277073"/>
    <w:rsid w:val="0027707E"/>
    <w:rsid w:val="00277090"/>
    <w:rsid w:val="002770D0"/>
    <w:rsid w:val="002770E4"/>
    <w:rsid w:val="0027711E"/>
    <w:rsid w:val="00277125"/>
    <w:rsid w:val="00277151"/>
    <w:rsid w:val="002771CD"/>
    <w:rsid w:val="00277230"/>
    <w:rsid w:val="00277268"/>
    <w:rsid w:val="0027729D"/>
    <w:rsid w:val="002772C0"/>
    <w:rsid w:val="002772DA"/>
    <w:rsid w:val="00277381"/>
    <w:rsid w:val="00277414"/>
    <w:rsid w:val="00277505"/>
    <w:rsid w:val="0027751A"/>
    <w:rsid w:val="00277590"/>
    <w:rsid w:val="002775CC"/>
    <w:rsid w:val="0027767B"/>
    <w:rsid w:val="0027767D"/>
    <w:rsid w:val="0027774B"/>
    <w:rsid w:val="00277763"/>
    <w:rsid w:val="002777A2"/>
    <w:rsid w:val="0027781E"/>
    <w:rsid w:val="00277885"/>
    <w:rsid w:val="002778A4"/>
    <w:rsid w:val="00277907"/>
    <w:rsid w:val="00277969"/>
    <w:rsid w:val="0027799A"/>
    <w:rsid w:val="002779DD"/>
    <w:rsid w:val="002779F6"/>
    <w:rsid w:val="00277A08"/>
    <w:rsid w:val="00277A7A"/>
    <w:rsid w:val="00277AB2"/>
    <w:rsid w:val="00277ADC"/>
    <w:rsid w:val="00277B2D"/>
    <w:rsid w:val="00277B41"/>
    <w:rsid w:val="00277B57"/>
    <w:rsid w:val="00277BD8"/>
    <w:rsid w:val="00277BF7"/>
    <w:rsid w:val="00277D0E"/>
    <w:rsid w:val="00277D34"/>
    <w:rsid w:val="00277D3B"/>
    <w:rsid w:val="00277D76"/>
    <w:rsid w:val="00277D85"/>
    <w:rsid w:val="00277D90"/>
    <w:rsid w:val="00277EA8"/>
    <w:rsid w:val="00277EBE"/>
    <w:rsid w:val="00277EC8"/>
    <w:rsid w:val="00277F41"/>
    <w:rsid w:val="00277F61"/>
    <w:rsid w:val="00277F62"/>
    <w:rsid w:val="00277F71"/>
    <w:rsid w:val="00277FDD"/>
    <w:rsid w:val="00277FE5"/>
    <w:rsid w:val="00280009"/>
    <w:rsid w:val="00280014"/>
    <w:rsid w:val="00280073"/>
    <w:rsid w:val="002800AE"/>
    <w:rsid w:val="0028017D"/>
    <w:rsid w:val="0028027B"/>
    <w:rsid w:val="00280280"/>
    <w:rsid w:val="0028028E"/>
    <w:rsid w:val="0028031A"/>
    <w:rsid w:val="0028037B"/>
    <w:rsid w:val="00280381"/>
    <w:rsid w:val="00280390"/>
    <w:rsid w:val="0028040F"/>
    <w:rsid w:val="00280468"/>
    <w:rsid w:val="002804E8"/>
    <w:rsid w:val="00280529"/>
    <w:rsid w:val="00280547"/>
    <w:rsid w:val="0028057E"/>
    <w:rsid w:val="0028059E"/>
    <w:rsid w:val="002805C1"/>
    <w:rsid w:val="002805CC"/>
    <w:rsid w:val="00280607"/>
    <w:rsid w:val="0028063A"/>
    <w:rsid w:val="00280677"/>
    <w:rsid w:val="0028069B"/>
    <w:rsid w:val="002806DD"/>
    <w:rsid w:val="00280708"/>
    <w:rsid w:val="0028077E"/>
    <w:rsid w:val="00280802"/>
    <w:rsid w:val="0028080F"/>
    <w:rsid w:val="00280830"/>
    <w:rsid w:val="0028085C"/>
    <w:rsid w:val="0028086A"/>
    <w:rsid w:val="002808C9"/>
    <w:rsid w:val="00280933"/>
    <w:rsid w:val="00280944"/>
    <w:rsid w:val="0028098C"/>
    <w:rsid w:val="00280A77"/>
    <w:rsid w:val="00280A81"/>
    <w:rsid w:val="00280AE6"/>
    <w:rsid w:val="00280B02"/>
    <w:rsid w:val="00280B4D"/>
    <w:rsid w:val="00280B76"/>
    <w:rsid w:val="00280B79"/>
    <w:rsid w:val="00280BC8"/>
    <w:rsid w:val="00280BDC"/>
    <w:rsid w:val="00280CB8"/>
    <w:rsid w:val="00280CBF"/>
    <w:rsid w:val="00280D1A"/>
    <w:rsid w:val="00280D3A"/>
    <w:rsid w:val="00280D72"/>
    <w:rsid w:val="00280DFE"/>
    <w:rsid w:val="00280E0F"/>
    <w:rsid w:val="00280EA4"/>
    <w:rsid w:val="00280F4E"/>
    <w:rsid w:val="00280F9C"/>
    <w:rsid w:val="00280FAB"/>
    <w:rsid w:val="00280FCA"/>
    <w:rsid w:val="00280FDF"/>
    <w:rsid w:val="00281002"/>
    <w:rsid w:val="00281007"/>
    <w:rsid w:val="00281010"/>
    <w:rsid w:val="00281021"/>
    <w:rsid w:val="00281031"/>
    <w:rsid w:val="0028103F"/>
    <w:rsid w:val="0028109D"/>
    <w:rsid w:val="002811F0"/>
    <w:rsid w:val="0028121F"/>
    <w:rsid w:val="002812BA"/>
    <w:rsid w:val="002812C3"/>
    <w:rsid w:val="0028137B"/>
    <w:rsid w:val="002813A7"/>
    <w:rsid w:val="00281425"/>
    <w:rsid w:val="002814EB"/>
    <w:rsid w:val="00281529"/>
    <w:rsid w:val="00281590"/>
    <w:rsid w:val="002815AA"/>
    <w:rsid w:val="0028169A"/>
    <w:rsid w:val="002816A5"/>
    <w:rsid w:val="002816D4"/>
    <w:rsid w:val="002817B2"/>
    <w:rsid w:val="0028185D"/>
    <w:rsid w:val="0028188C"/>
    <w:rsid w:val="0028189E"/>
    <w:rsid w:val="002818BE"/>
    <w:rsid w:val="002818D9"/>
    <w:rsid w:val="00281912"/>
    <w:rsid w:val="0028197F"/>
    <w:rsid w:val="00281999"/>
    <w:rsid w:val="002819BE"/>
    <w:rsid w:val="002819CF"/>
    <w:rsid w:val="002819EA"/>
    <w:rsid w:val="002819FA"/>
    <w:rsid w:val="00281BCF"/>
    <w:rsid w:val="00281C8E"/>
    <w:rsid w:val="00281D29"/>
    <w:rsid w:val="00281D30"/>
    <w:rsid w:val="00281DC6"/>
    <w:rsid w:val="00281DCA"/>
    <w:rsid w:val="00281EAD"/>
    <w:rsid w:val="00281F39"/>
    <w:rsid w:val="00281F61"/>
    <w:rsid w:val="00281F88"/>
    <w:rsid w:val="00281F8B"/>
    <w:rsid w:val="00281FE7"/>
    <w:rsid w:val="00282011"/>
    <w:rsid w:val="00282024"/>
    <w:rsid w:val="0028213E"/>
    <w:rsid w:val="00282167"/>
    <w:rsid w:val="0028218A"/>
    <w:rsid w:val="002821A8"/>
    <w:rsid w:val="002821B3"/>
    <w:rsid w:val="002821EF"/>
    <w:rsid w:val="00282287"/>
    <w:rsid w:val="002822F7"/>
    <w:rsid w:val="00282330"/>
    <w:rsid w:val="00282332"/>
    <w:rsid w:val="00282375"/>
    <w:rsid w:val="0028239F"/>
    <w:rsid w:val="00282420"/>
    <w:rsid w:val="00282446"/>
    <w:rsid w:val="002824E5"/>
    <w:rsid w:val="00282506"/>
    <w:rsid w:val="00282507"/>
    <w:rsid w:val="0028267A"/>
    <w:rsid w:val="00282695"/>
    <w:rsid w:val="002826F4"/>
    <w:rsid w:val="00282713"/>
    <w:rsid w:val="00282747"/>
    <w:rsid w:val="00282796"/>
    <w:rsid w:val="002827BC"/>
    <w:rsid w:val="002827CD"/>
    <w:rsid w:val="00282813"/>
    <w:rsid w:val="00282890"/>
    <w:rsid w:val="0028298F"/>
    <w:rsid w:val="002829AF"/>
    <w:rsid w:val="002829C4"/>
    <w:rsid w:val="00282A23"/>
    <w:rsid w:val="00282AEA"/>
    <w:rsid w:val="00282B35"/>
    <w:rsid w:val="00282BBB"/>
    <w:rsid w:val="00282C3D"/>
    <w:rsid w:val="00282CA5"/>
    <w:rsid w:val="00282D4D"/>
    <w:rsid w:val="00282DA7"/>
    <w:rsid w:val="00282DCE"/>
    <w:rsid w:val="00282F10"/>
    <w:rsid w:val="00282FC2"/>
    <w:rsid w:val="0028300A"/>
    <w:rsid w:val="002830DA"/>
    <w:rsid w:val="002830F8"/>
    <w:rsid w:val="00283115"/>
    <w:rsid w:val="002832F1"/>
    <w:rsid w:val="002832FC"/>
    <w:rsid w:val="00283367"/>
    <w:rsid w:val="002833A0"/>
    <w:rsid w:val="00283428"/>
    <w:rsid w:val="00283449"/>
    <w:rsid w:val="00283455"/>
    <w:rsid w:val="0028349F"/>
    <w:rsid w:val="002834CB"/>
    <w:rsid w:val="002834E6"/>
    <w:rsid w:val="0028356F"/>
    <w:rsid w:val="002835B1"/>
    <w:rsid w:val="002835E2"/>
    <w:rsid w:val="002835FB"/>
    <w:rsid w:val="0028362A"/>
    <w:rsid w:val="0028364D"/>
    <w:rsid w:val="00283665"/>
    <w:rsid w:val="0028366A"/>
    <w:rsid w:val="00283681"/>
    <w:rsid w:val="0028368C"/>
    <w:rsid w:val="0028369A"/>
    <w:rsid w:val="0028372B"/>
    <w:rsid w:val="00283791"/>
    <w:rsid w:val="00283806"/>
    <w:rsid w:val="00283813"/>
    <w:rsid w:val="0028382F"/>
    <w:rsid w:val="0028383F"/>
    <w:rsid w:val="00283929"/>
    <w:rsid w:val="0028397B"/>
    <w:rsid w:val="002839BF"/>
    <w:rsid w:val="00283A79"/>
    <w:rsid w:val="00283AF0"/>
    <w:rsid w:val="00283AFC"/>
    <w:rsid w:val="00283D50"/>
    <w:rsid w:val="00283E0E"/>
    <w:rsid w:val="00283E2C"/>
    <w:rsid w:val="00283F6E"/>
    <w:rsid w:val="00283F89"/>
    <w:rsid w:val="00283FA7"/>
    <w:rsid w:val="00283FBF"/>
    <w:rsid w:val="002840FD"/>
    <w:rsid w:val="00284194"/>
    <w:rsid w:val="002841FB"/>
    <w:rsid w:val="00284259"/>
    <w:rsid w:val="00284295"/>
    <w:rsid w:val="002842EB"/>
    <w:rsid w:val="002842F0"/>
    <w:rsid w:val="002842F4"/>
    <w:rsid w:val="002842F8"/>
    <w:rsid w:val="00284300"/>
    <w:rsid w:val="00284340"/>
    <w:rsid w:val="00284341"/>
    <w:rsid w:val="0028439A"/>
    <w:rsid w:val="002843F4"/>
    <w:rsid w:val="0028441F"/>
    <w:rsid w:val="00284564"/>
    <w:rsid w:val="00284582"/>
    <w:rsid w:val="002845A4"/>
    <w:rsid w:val="002845F5"/>
    <w:rsid w:val="00284612"/>
    <w:rsid w:val="0028466F"/>
    <w:rsid w:val="002846FB"/>
    <w:rsid w:val="00284724"/>
    <w:rsid w:val="002847BB"/>
    <w:rsid w:val="002847D2"/>
    <w:rsid w:val="002847D4"/>
    <w:rsid w:val="002847F0"/>
    <w:rsid w:val="002848BA"/>
    <w:rsid w:val="002849DD"/>
    <w:rsid w:val="00284A2C"/>
    <w:rsid w:val="00284AEA"/>
    <w:rsid w:val="00284AF9"/>
    <w:rsid w:val="00284B19"/>
    <w:rsid w:val="00284B63"/>
    <w:rsid w:val="00284B93"/>
    <w:rsid w:val="00284C81"/>
    <w:rsid w:val="00284CAB"/>
    <w:rsid w:val="00284CEE"/>
    <w:rsid w:val="00284D05"/>
    <w:rsid w:val="00284D33"/>
    <w:rsid w:val="00284D9A"/>
    <w:rsid w:val="00284E63"/>
    <w:rsid w:val="00284E75"/>
    <w:rsid w:val="00284EB7"/>
    <w:rsid w:val="00284F9E"/>
    <w:rsid w:val="00284FEE"/>
    <w:rsid w:val="00285077"/>
    <w:rsid w:val="00285091"/>
    <w:rsid w:val="002850A7"/>
    <w:rsid w:val="002850AC"/>
    <w:rsid w:val="002850BF"/>
    <w:rsid w:val="00285171"/>
    <w:rsid w:val="002851C6"/>
    <w:rsid w:val="0028520F"/>
    <w:rsid w:val="00285231"/>
    <w:rsid w:val="0028524F"/>
    <w:rsid w:val="00285253"/>
    <w:rsid w:val="002852AC"/>
    <w:rsid w:val="002852CA"/>
    <w:rsid w:val="002853C7"/>
    <w:rsid w:val="00285457"/>
    <w:rsid w:val="002854D0"/>
    <w:rsid w:val="0028557E"/>
    <w:rsid w:val="002855CC"/>
    <w:rsid w:val="002855CE"/>
    <w:rsid w:val="00285617"/>
    <w:rsid w:val="00285619"/>
    <w:rsid w:val="00285627"/>
    <w:rsid w:val="00285651"/>
    <w:rsid w:val="0028565E"/>
    <w:rsid w:val="002856F5"/>
    <w:rsid w:val="00285740"/>
    <w:rsid w:val="00285744"/>
    <w:rsid w:val="00285756"/>
    <w:rsid w:val="0028586A"/>
    <w:rsid w:val="002858BD"/>
    <w:rsid w:val="002858E8"/>
    <w:rsid w:val="002858F9"/>
    <w:rsid w:val="0028595C"/>
    <w:rsid w:val="0028595E"/>
    <w:rsid w:val="00285971"/>
    <w:rsid w:val="00285A4C"/>
    <w:rsid w:val="00285A6A"/>
    <w:rsid w:val="00285B03"/>
    <w:rsid w:val="00285B5B"/>
    <w:rsid w:val="00285BA2"/>
    <w:rsid w:val="00285C9C"/>
    <w:rsid w:val="00285CC3"/>
    <w:rsid w:val="00285D40"/>
    <w:rsid w:val="00285DA4"/>
    <w:rsid w:val="00285DEE"/>
    <w:rsid w:val="00285DF5"/>
    <w:rsid w:val="00285E43"/>
    <w:rsid w:val="00285E60"/>
    <w:rsid w:val="00285EA0"/>
    <w:rsid w:val="00285EA8"/>
    <w:rsid w:val="00285F0E"/>
    <w:rsid w:val="00285F2B"/>
    <w:rsid w:val="00285F68"/>
    <w:rsid w:val="00285F7A"/>
    <w:rsid w:val="00285F98"/>
    <w:rsid w:val="00285F9A"/>
    <w:rsid w:val="00286058"/>
    <w:rsid w:val="00286066"/>
    <w:rsid w:val="002860A2"/>
    <w:rsid w:val="002860DE"/>
    <w:rsid w:val="0028612F"/>
    <w:rsid w:val="00286154"/>
    <w:rsid w:val="0028621E"/>
    <w:rsid w:val="002862B9"/>
    <w:rsid w:val="00286386"/>
    <w:rsid w:val="002863BF"/>
    <w:rsid w:val="0028641D"/>
    <w:rsid w:val="00286426"/>
    <w:rsid w:val="002864C5"/>
    <w:rsid w:val="00286502"/>
    <w:rsid w:val="00286541"/>
    <w:rsid w:val="0028654E"/>
    <w:rsid w:val="002865D0"/>
    <w:rsid w:val="002865D4"/>
    <w:rsid w:val="00286675"/>
    <w:rsid w:val="0028672B"/>
    <w:rsid w:val="00286733"/>
    <w:rsid w:val="0028678B"/>
    <w:rsid w:val="00286806"/>
    <w:rsid w:val="0028689A"/>
    <w:rsid w:val="002868CC"/>
    <w:rsid w:val="002868DD"/>
    <w:rsid w:val="002868F8"/>
    <w:rsid w:val="0028691E"/>
    <w:rsid w:val="0028695A"/>
    <w:rsid w:val="002869FB"/>
    <w:rsid w:val="00286A73"/>
    <w:rsid w:val="00286A74"/>
    <w:rsid w:val="00286AAE"/>
    <w:rsid w:val="00286ADA"/>
    <w:rsid w:val="00286AF7"/>
    <w:rsid w:val="00286C02"/>
    <w:rsid w:val="00286C25"/>
    <w:rsid w:val="00286C91"/>
    <w:rsid w:val="00286CCE"/>
    <w:rsid w:val="00286CD7"/>
    <w:rsid w:val="00286CF7"/>
    <w:rsid w:val="00286D18"/>
    <w:rsid w:val="00286D58"/>
    <w:rsid w:val="00286DC9"/>
    <w:rsid w:val="00286DE7"/>
    <w:rsid w:val="00286E1F"/>
    <w:rsid w:val="00286E24"/>
    <w:rsid w:val="00286F24"/>
    <w:rsid w:val="00286F5C"/>
    <w:rsid w:val="00286F81"/>
    <w:rsid w:val="002870D6"/>
    <w:rsid w:val="0028710E"/>
    <w:rsid w:val="0028715A"/>
    <w:rsid w:val="002871E9"/>
    <w:rsid w:val="00287202"/>
    <w:rsid w:val="00287222"/>
    <w:rsid w:val="0028726D"/>
    <w:rsid w:val="002872EA"/>
    <w:rsid w:val="002872F8"/>
    <w:rsid w:val="002873E4"/>
    <w:rsid w:val="00287444"/>
    <w:rsid w:val="00287465"/>
    <w:rsid w:val="00287471"/>
    <w:rsid w:val="0028747F"/>
    <w:rsid w:val="002874B7"/>
    <w:rsid w:val="002874B8"/>
    <w:rsid w:val="002874CC"/>
    <w:rsid w:val="002874D1"/>
    <w:rsid w:val="002874EE"/>
    <w:rsid w:val="0028750E"/>
    <w:rsid w:val="0028753E"/>
    <w:rsid w:val="002875E3"/>
    <w:rsid w:val="00287609"/>
    <w:rsid w:val="00287663"/>
    <w:rsid w:val="00287795"/>
    <w:rsid w:val="002878C4"/>
    <w:rsid w:val="002878F8"/>
    <w:rsid w:val="0028793F"/>
    <w:rsid w:val="00287996"/>
    <w:rsid w:val="00287A4F"/>
    <w:rsid w:val="00287A71"/>
    <w:rsid w:val="00287A8D"/>
    <w:rsid w:val="00287CCE"/>
    <w:rsid w:val="00287CEC"/>
    <w:rsid w:val="00287DCD"/>
    <w:rsid w:val="00287E46"/>
    <w:rsid w:val="00287E75"/>
    <w:rsid w:val="00287E8B"/>
    <w:rsid w:val="00287EA7"/>
    <w:rsid w:val="00287F1E"/>
    <w:rsid w:val="00287F1F"/>
    <w:rsid w:val="00287FBC"/>
    <w:rsid w:val="00290060"/>
    <w:rsid w:val="002900AD"/>
    <w:rsid w:val="002900B0"/>
    <w:rsid w:val="002900CD"/>
    <w:rsid w:val="002900E7"/>
    <w:rsid w:val="0029023C"/>
    <w:rsid w:val="00290249"/>
    <w:rsid w:val="0029025D"/>
    <w:rsid w:val="00290291"/>
    <w:rsid w:val="00290309"/>
    <w:rsid w:val="00290320"/>
    <w:rsid w:val="0029034D"/>
    <w:rsid w:val="002903D5"/>
    <w:rsid w:val="002903EE"/>
    <w:rsid w:val="00290473"/>
    <w:rsid w:val="00290478"/>
    <w:rsid w:val="002904C8"/>
    <w:rsid w:val="002904CD"/>
    <w:rsid w:val="002904D4"/>
    <w:rsid w:val="002904E0"/>
    <w:rsid w:val="00290522"/>
    <w:rsid w:val="00290548"/>
    <w:rsid w:val="00290558"/>
    <w:rsid w:val="0029057F"/>
    <w:rsid w:val="002905CC"/>
    <w:rsid w:val="002905E0"/>
    <w:rsid w:val="00290693"/>
    <w:rsid w:val="002906F5"/>
    <w:rsid w:val="0029071E"/>
    <w:rsid w:val="00290746"/>
    <w:rsid w:val="00290838"/>
    <w:rsid w:val="00290894"/>
    <w:rsid w:val="0029097D"/>
    <w:rsid w:val="002909EB"/>
    <w:rsid w:val="002909F2"/>
    <w:rsid w:val="00290A14"/>
    <w:rsid w:val="00290A15"/>
    <w:rsid w:val="00290A32"/>
    <w:rsid w:val="00290A64"/>
    <w:rsid w:val="00290AB3"/>
    <w:rsid w:val="00290AF8"/>
    <w:rsid w:val="00290AFA"/>
    <w:rsid w:val="00290B16"/>
    <w:rsid w:val="00290B30"/>
    <w:rsid w:val="00290B98"/>
    <w:rsid w:val="00290BD4"/>
    <w:rsid w:val="00290C0E"/>
    <w:rsid w:val="00290C1C"/>
    <w:rsid w:val="00290C69"/>
    <w:rsid w:val="00290C6B"/>
    <w:rsid w:val="00290CCB"/>
    <w:rsid w:val="00290CCD"/>
    <w:rsid w:val="00290CD2"/>
    <w:rsid w:val="00290D01"/>
    <w:rsid w:val="00290D13"/>
    <w:rsid w:val="00290D15"/>
    <w:rsid w:val="00290DC6"/>
    <w:rsid w:val="00290DE2"/>
    <w:rsid w:val="00290E09"/>
    <w:rsid w:val="00290F46"/>
    <w:rsid w:val="00291058"/>
    <w:rsid w:val="00291081"/>
    <w:rsid w:val="00291097"/>
    <w:rsid w:val="0029109C"/>
    <w:rsid w:val="0029110A"/>
    <w:rsid w:val="0029118D"/>
    <w:rsid w:val="0029130B"/>
    <w:rsid w:val="002913AE"/>
    <w:rsid w:val="002913D4"/>
    <w:rsid w:val="00291416"/>
    <w:rsid w:val="00291422"/>
    <w:rsid w:val="002914AF"/>
    <w:rsid w:val="002914BB"/>
    <w:rsid w:val="002914CE"/>
    <w:rsid w:val="0029150E"/>
    <w:rsid w:val="002916A6"/>
    <w:rsid w:val="00291716"/>
    <w:rsid w:val="00291775"/>
    <w:rsid w:val="002917E1"/>
    <w:rsid w:val="00291801"/>
    <w:rsid w:val="00291955"/>
    <w:rsid w:val="0029195E"/>
    <w:rsid w:val="00291982"/>
    <w:rsid w:val="0029199A"/>
    <w:rsid w:val="00291A22"/>
    <w:rsid w:val="00291A2F"/>
    <w:rsid w:val="00291A31"/>
    <w:rsid w:val="00291A64"/>
    <w:rsid w:val="00291AD0"/>
    <w:rsid w:val="00291B24"/>
    <w:rsid w:val="00291BF2"/>
    <w:rsid w:val="00291C2B"/>
    <w:rsid w:val="00291C42"/>
    <w:rsid w:val="00291C78"/>
    <w:rsid w:val="00291CAF"/>
    <w:rsid w:val="00291D48"/>
    <w:rsid w:val="00291DFC"/>
    <w:rsid w:val="00291E1C"/>
    <w:rsid w:val="00291E3A"/>
    <w:rsid w:val="00291EBD"/>
    <w:rsid w:val="00291F0B"/>
    <w:rsid w:val="00291F16"/>
    <w:rsid w:val="00291F2A"/>
    <w:rsid w:val="00291FA5"/>
    <w:rsid w:val="00291FF0"/>
    <w:rsid w:val="0029201B"/>
    <w:rsid w:val="00292057"/>
    <w:rsid w:val="002920B2"/>
    <w:rsid w:val="0029213E"/>
    <w:rsid w:val="00292194"/>
    <w:rsid w:val="002921B0"/>
    <w:rsid w:val="002921F0"/>
    <w:rsid w:val="002921FA"/>
    <w:rsid w:val="002922C9"/>
    <w:rsid w:val="002922E8"/>
    <w:rsid w:val="00292357"/>
    <w:rsid w:val="002923D0"/>
    <w:rsid w:val="00292477"/>
    <w:rsid w:val="00292482"/>
    <w:rsid w:val="0029248F"/>
    <w:rsid w:val="002924CC"/>
    <w:rsid w:val="00292516"/>
    <w:rsid w:val="002925C9"/>
    <w:rsid w:val="002925EA"/>
    <w:rsid w:val="00292649"/>
    <w:rsid w:val="00292685"/>
    <w:rsid w:val="002926BC"/>
    <w:rsid w:val="002926F5"/>
    <w:rsid w:val="0029272A"/>
    <w:rsid w:val="0029285C"/>
    <w:rsid w:val="00292895"/>
    <w:rsid w:val="002928DE"/>
    <w:rsid w:val="00292933"/>
    <w:rsid w:val="0029295E"/>
    <w:rsid w:val="00292A8B"/>
    <w:rsid w:val="00292AF7"/>
    <w:rsid w:val="00292B05"/>
    <w:rsid w:val="00292B48"/>
    <w:rsid w:val="00292B78"/>
    <w:rsid w:val="00292BB3"/>
    <w:rsid w:val="00292BBC"/>
    <w:rsid w:val="00292BE9"/>
    <w:rsid w:val="00292C1E"/>
    <w:rsid w:val="00292C3F"/>
    <w:rsid w:val="00292C58"/>
    <w:rsid w:val="00292CD5"/>
    <w:rsid w:val="00292CDF"/>
    <w:rsid w:val="00292E46"/>
    <w:rsid w:val="00292E55"/>
    <w:rsid w:val="00292EC7"/>
    <w:rsid w:val="00292EF0"/>
    <w:rsid w:val="00292FAC"/>
    <w:rsid w:val="00292FBA"/>
    <w:rsid w:val="00292FCA"/>
    <w:rsid w:val="00293099"/>
    <w:rsid w:val="002930A6"/>
    <w:rsid w:val="002930B2"/>
    <w:rsid w:val="002930B5"/>
    <w:rsid w:val="002930F0"/>
    <w:rsid w:val="002931C8"/>
    <w:rsid w:val="00293263"/>
    <w:rsid w:val="002932A2"/>
    <w:rsid w:val="002932D5"/>
    <w:rsid w:val="00293360"/>
    <w:rsid w:val="002933CC"/>
    <w:rsid w:val="00293403"/>
    <w:rsid w:val="00293405"/>
    <w:rsid w:val="0029340A"/>
    <w:rsid w:val="00293419"/>
    <w:rsid w:val="0029345E"/>
    <w:rsid w:val="00293474"/>
    <w:rsid w:val="00293496"/>
    <w:rsid w:val="00293524"/>
    <w:rsid w:val="0029356B"/>
    <w:rsid w:val="00293587"/>
    <w:rsid w:val="002935DA"/>
    <w:rsid w:val="00293669"/>
    <w:rsid w:val="0029370A"/>
    <w:rsid w:val="0029372A"/>
    <w:rsid w:val="00293731"/>
    <w:rsid w:val="00293780"/>
    <w:rsid w:val="0029378D"/>
    <w:rsid w:val="0029383E"/>
    <w:rsid w:val="00293850"/>
    <w:rsid w:val="00293896"/>
    <w:rsid w:val="002938CD"/>
    <w:rsid w:val="002938DC"/>
    <w:rsid w:val="00293961"/>
    <w:rsid w:val="002939F1"/>
    <w:rsid w:val="002939F3"/>
    <w:rsid w:val="00293A73"/>
    <w:rsid w:val="00293A8F"/>
    <w:rsid w:val="00293AFC"/>
    <w:rsid w:val="00293B84"/>
    <w:rsid w:val="00293BFA"/>
    <w:rsid w:val="00293BFC"/>
    <w:rsid w:val="00293C27"/>
    <w:rsid w:val="00293C74"/>
    <w:rsid w:val="00293D6C"/>
    <w:rsid w:val="00293DA6"/>
    <w:rsid w:val="00293DB3"/>
    <w:rsid w:val="00293DED"/>
    <w:rsid w:val="00293E0F"/>
    <w:rsid w:val="00293E47"/>
    <w:rsid w:val="00293E72"/>
    <w:rsid w:val="00293E75"/>
    <w:rsid w:val="00293E79"/>
    <w:rsid w:val="00293E99"/>
    <w:rsid w:val="00293EB0"/>
    <w:rsid w:val="00293F2B"/>
    <w:rsid w:val="0029408A"/>
    <w:rsid w:val="00294100"/>
    <w:rsid w:val="00294150"/>
    <w:rsid w:val="00294170"/>
    <w:rsid w:val="0029422B"/>
    <w:rsid w:val="00294246"/>
    <w:rsid w:val="002942E8"/>
    <w:rsid w:val="0029432B"/>
    <w:rsid w:val="00294373"/>
    <w:rsid w:val="00294382"/>
    <w:rsid w:val="002943E5"/>
    <w:rsid w:val="00294420"/>
    <w:rsid w:val="0029443C"/>
    <w:rsid w:val="002944B4"/>
    <w:rsid w:val="002944F0"/>
    <w:rsid w:val="0029468C"/>
    <w:rsid w:val="002946EB"/>
    <w:rsid w:val="00294709"/>
    <w:rsid w:val="00294761"/>
    <w:rsid w:val="002947E2"/>
    <w:rsid w:val="00294849"/>
    <w:rsid w:val="002948BA"/>
    <w:rsid w:val="002948BE"/>
    <w:rsid w:val="002948E4"/>
    <w:rsid w:val="002948E5"/>
    <w:rsid w:val="002948F0"/>
    <w:rsid w:val="00294906"/>
    <w:rsid w:val="00294910"/>
    <w:rsid w:val="0029498F"/>
    <w:rsid w:val="00294A2B"/>
    <w:rsid w:val="00294A89"/>
    <w:rsid w:val="00294C40"/>
    <w:rsid w:val="00294CCB"/>
    <w:rsid w:val="00294D0E"/>
    <w:rsid w:val="00294D4C"/>
    <w:rsid w:val="00294D5F"/>
    <w:rsid w:val="00294D75"/>
    <w:rsid w:val="00294D78"/>
    <w:rsid w:val="00294DB4"/>
    <w:rsid w:val="00294DD3"/>
    <w:rsid w:val="00294DF4"/>
    <w:rsid w:val="00294DFF"/>
    <w:rsid w:val="00294E04"/>
    <w:rsid w:val="00294E13"/>
    <w:rsid w:val="00294E1F"/>
    <w:rsid w:val="00294E34"/>
    <w:rsid w:val="00294E8A"/>
    <w:rsid w:val="00294ED2"/>
    <w:rsid w:val="00294F03"/>
    <w:rsid w:val="00294F3D"/>
    <w:rsid w:val="00294FBC"/>
    <w:rsid w:val="00294FC8"/>
    <w:rsid w:val="00295034"/>
    <w:rsid w:val="00295097"/>
    <w:rsid w:val="0029514B"/>
    <w:rsid w:val="002951BF"/>
    <w:rsid w:val="002952C2"/>
    <w:rsid w:val="0029531F"/>
    <w:rsid w:val="002953BA"/>
    <w:rsid w:val="00295458"/>
    <w:rsid w:val="002954BC"/>
    <w:rsid w:val="002955FC"/>
    <w:rsid w:val="00295603"/>
    <w:rsid w:val="0029565F"/>
    <w:rsid w:val="00295682"/>
    <w:rsid w:val="002956BD"/>
    <w:rsid w:val="002956E1"/>
    <w:rsid w:val="00295711"/>
    <w:rsid w:val="00295752"/>
    <w:rsid w:val="0029579E"/>
    <w:rsid w:val="002957A0"/>
    <w:rsid w:val="002957AC"/>
    <w:rsid w:val="002957B0"/>
    <w:rsid w:val="00295836"/>
    <w:rsid w:val="00295990"/>
    <w:rsid w:val="002959EE"/>
    <w:rsid w:val="002959F3"/>
    <w:rsid w:val="00295A0E"/>
    <w:rsid w:val="00295A50"/>
    <w:rsid w:val="00295AF9"/>
    <w:rsid w:val="00295B17"/>
    <w:rsid w:val="00295B9F"/>
    <w:rsid w:val="00295C0D"/>
    <w:rsid w:val="00295D5F"/>
    <w:rsid w:val="00295D7F"/>
    <w:rsid w:val="00295DB0"/>
    <w:rsid w:val="00295E01"/>
    <w:rsid w:val="00295E68"/>
    <w:rsid w:val="00295E76"/>
    <w:rsid w:val="00295EA7"/>
    <w:rsid w:val="00295F42"/>
    <w:rsid w:val="00295FC8"/>
    <w:rsid w:val="0029602E"/>
    <w:rsid w:val="002960D8"/>
    <w:rsid w:val="00296114"/>
    <w:rsid w:val="00296177"/>
    <w:rsid w:val="002961CB"/>
    <w:rsid w:val="00296223"/>
    <w:rsid w:val="002962DD"/>
    <w:rsid w:val="002962E0"/>
    <w:rsid w:val="002962E7"/>
    <w:rsid w:val="002962FB"/>
    <w:rsid w:val="002962FD"/>
    <w:rsid w:val="00296336"/>
    <w:rsid w:val="00296373"/>
    <w:rsid w:val="0029638C"/>
    <w:rsid w:val="002963AC"/>
    <w:rsid w:val="002963E7"/>
    <w:rsid w:val="00296424"/>
    <w:rsid w:val="002965D1"/>
    <w:rsid w:val="00296675"/>
    <w:rsid w:val="0029674C"/>
    <w:rsid w:val="0029675A"/>
    <w:rsid w:val="00296763"/>
    <w:rsid w:val="0029678B"/>
    <w:rsid w:val="00296843"/>
    <w:rsid w:val="00296886"/>
    <w:rsid w:val="002968A7"/>
    <w:rsid w:val="002968AC"/>
    <w:rsid w:val="00296905"/>
    <w:rsid w:val="0029696A"/>
    <w:rsid w:val="0029696F"/>
    <w:rsid w:val="00296A3E"/>
    <w:rsid w:val="00296AC5"/>
    <w:rsid w:val="00296BF6"/>
    <w:rsid w:val="00296C2A"/>
    <w:rsid w:val="00296D77"/>
    <w:rsid w:val="00296EAB"/>
    <w:rsid w:val="00296ED1"/>
    <w:rsid w:val="00296EE3"/>
    <w:rsid w:val="00296EE7"/>
    <w:rsid w:val="00296F45"/>
    <w:rsid w:val="00296F51"/>
    <w:rsid w:val="00296F75"/>
    <w:rsid w:val="00296FDD"/>
    <w:rsid w:val="00296FFB"/>
    <w:rsid w:val="0029701A"/>
    <w:rsid w:val="00297049"/>
    <w:rsid w:val="00297069"/>
    <w:rsid w:val="0029706A"/>
    <w:rsid w:val="0029706E"/>
    <w:rsid w:val="002970DE"/>
    <w:rsid w:val="00297170"/>
    <w:rsid w:val="00297195"/>
    <w:rsid w:val="00297218"/>
    <w:rsid w:val="00297269"/>
    <w:rsid w:val="00297282"/>
    <w:rsid w:val="002972BA"/>
    <w:rsid w:val="00297376"/>
    <w:rsid w:val="002973B5"/>
    <w:rsid w:val="00297419"/>
    <w:rsid w:val="0029742D"/>
    <w:rsid w:val="00297433"/>
    <w:rsid w:val="0029743E"/>
    <w:rsid w:val="0029747F"/>
    <w:rsid w:val="0029749B"/>
    <w:rsid w:val="002975B2"/>
    <w:rsid w:val="0029762A"/>
    <w:rsid w:val="00297646"/>
    <w:rsid w:val="0029766C"/>
    <w:rsid w:val="00297678"/>
    <w:rsid w:val="002976C5"/>
    <w:rsid w:val="002976DC"/>
    <w:rsid w:val="002976E2"/>
    <w:rsid w:val="002977EE"/>
    <w:rsid w:val="00297811"/>
    <w:rsid w:val="00297899"/>
    <w:rsid w:val="0029798E"/>
    <w:rsid w:val="00297992"/>
    <w:rsid w:val="002979B5"/>
    <w:rsid w:val="00297A0E"/>
    <w:rsid w:val="00297AC6"/>
    <w:rsid w:val="00297B7F"/>
    <w:rsid w:val="00297B98"/>
    <w:rsid w:val="00297BAC"/>
    <w:rsid w:val="00297C1E"/>
    <w:rsid w:val="00297C36"/>
    <w:rsid w:val="00297C56"/>
    <w:rsid w:val="00297CD2"/>
    <w:rsid w:val="00297CE8"/>
    <w:rsid w:val="00297D38"/>
    <w:rsid w:val="00297D9B"/>
    <w:rsid w:val="00297E8A"/>
    <w:rsid w:val="00297EBA"/>
    <w:rsid w:val="00297ECC"/>
    <w:rsid w:val="00297F97"/>
    <w:rsid w:val="00297FC2"/>
    <w:rsid w:val="00297FD5"/>
    <w:rsid w:val="002A0005"/>
    <w:rsid w:val="002A007B"/>
    <w:rsid w:val="002A0085"/>
    <w:rsid w:val="002A00B4"/>
    <w:rsid w:val="002A00B9"/>
    <w:rsid w:val="002A0113"/>
    <w:rsid w:val="002A0173"/>
    <w:rsid w:val="002A0174"/>
    <w:rsid w:val="002A01D5"/>
    <w:rsid w:val="002A0216"/>
    <w:rsid w:val="002A0283"/>
    <w:rsid w:val="002A02E0"/>
    <w:rsid w:val="002A02E3"/>
    <w:rsid w:val="002A0310"/>
    <w:rsid w:val="002A0328"/>
    <w:rsid w:val="002A034F"/>
    <w:rsid w:val="002A0355"/>
    <w:rsid w:val="002A036F"/>
    <w:rsid w:val="002A0388"/>
    <w:rsid w:val="002A03ED"/>
    <w:rsid w:val="002A03F9"/>
    <w:rsid w:val="002A0510"/>
    <w:rsid w:val="002A0548"/>
    <w:rsid w:val="002A06B8"/>
    <w:rsid w:val="002A071F"/>
    <w:rsid w:val="002A0775"/>
    <w:rsid w:val="002A0856"/>
    <w:rsid w:val="002A0870"/>
    <w:rsid w:val="002A088A"/>
    <w:rsid w:val="002A08DD"/>
    <w:rsid w:val="002A0945"/>
    <w:rsid w:val="002A0958"/>
    <w:rsid w:val="002A09BB"/>
    <w:rsid w:val="002A09FD"/>
    <w:rsid w:val="002A0A00"/>
    <w:rsid w:val="002A0A36"/>
    <w:rsid w:val="002A0A97"/>
    <w:rsid w:val="002A0A9D"/>
    <w:rsid w:val="002A0BA6"/>
    <w:rsid w:val="002A0CD7"/>
    <w:rsid w:val="002A0CEF"/>
    <w:rsid w:val="002A0D4A"/>
    <w:rsid w:val="002A0DF8"/>
    <w:rsid w:val="002A0E81"/>
    <w:rsid w:val="002A0E9A"/>
    <w:rsid w:val="002A0EAD"/>
    <w:rsid w:val="002A0EEA"/>
    <w:rsid w:val="002A0F57"/>
    <w:rsid w:val="002A0F69"/>
    <w:rsid w:val="002A0F77"/>
    <w:rsid w:val="002A0FB6"/>
    <w:rsid w:val="002A1029"/>
    <w:rsid w:val="002A103F"/>
    <w:rsid w:val="002A1082"/>
    <w:rsid w:val="002A10C4"/>
    <w:rsid w:val="002A113C"/>
    <w:rsid w:val="002A1192"/>
    <w:rsid w:val="002A11F7"/>
    <w:rsid w:val="002A12C1"/>
    <w:rsid w:val="002A1347"/>
    <w:rsid w:val="002A13E0"/>
    <w:rsid w:val="002A13F9"/>
    <w:rsid w:val="002A1404"/>
    <w:rsid w:val="002A14AB"/>
    <w:rsid w:val="002A15B9"/>
    <w:rsid w:val="002A1637"/>
    <w:rsid w:val="002A1670"/>
    <w:rsid w:val="002A1685"/>
    <w:rsid w:val="002A17F7"/>
    <w:rsid w:val="002A17F9"/>
    <w:rsid w:val="002A1830"/>
    <w:rsid w:val="002A1868"/>
    <w:rsid w:val="002A1955"/>
    <w:rsid w:val="002A1A25"/>
    <w:rsid w:val="002A1B09"/>
    <w:rsid w:val="002A1B60"/>
    <w:rsid w:val="002A1BD0"/>
    <w:rsid w:val="002A1C12"/>
    <w:rsid w:val="002A1C3C"/>
    <w:rsid w:val="002A1C6E"/>
    <w:rsid w:val="002A1D19"/>
    <w:rsid w:val="002A1D59"/>
    <w:rsid w:val="002A1D99"/>
    <w:rsid w:val="002A1EC3"/>
    <w:rsid w:val="002A1ED2"/>
    <w:rsid w:val="002A1EEC"/>
    <w:rsid w:val="002A1F15"/>
    <w:rsid w:val="002A1FF6"/>
    <w:rsid w:val="002A2069"/>
    <w:rsid w:val="002A2080"/>
    <w:rsid w:val="002A20A2"/>
    <w:rsid w:val="002A2102"/>
    <w:rsid w:val="002A214E"/>
    <w:rsid w:val="002A219D"/>
    <w:rsid w:val="002A21E3"/>
    <w:rsid w:val="002A222F"/>
    <w:rsid w:val="002A2235"/>
    <w:rsid w:val="002A223D"/>
    <w:rsid w:val="002A2299"/>
    <w:rsid w:val="002A22BE"/>
    <w:rsid w:val="002A22EB"/>
    <w:rsid w:val="002A236B"/>
    <w:rsid w:val="002A2398"/>
    <w:rsid w:val="002A249D"/>
    <w:rsid w:val="002A252F"/>
    <w:rsid w:val="002A25D8"/>
    <w:rsid w:val="002A2661"/>
    <w:rsid w:val="002A269C"/>
    <w:rsid w:val="002A26EC"/>
    <w:rsid w:val="002A27B9"/>
    <w:rsid w:val="002A2920"/>
    <w:rsid w:val="002A29C6"/>
    <w:rsid w:val="002A2A03"/>
    <w:rsid w:val="002A2A22"/>
    <w:rsid w:val="002A2A95"/>
    <w:rsid w:val="002A2AF6"/>
    <w:rsid w:val="002A2B09"/>
    <w:rsid w:val="002A2B2E"/>
    <w:rsid w:val="002A2B7F"/>
    <w:rsid w:val="002A2BBE"/>
    <w:rsid w:val="002A2C5D"/>
    <w:rsid w:val="002A2C7A"/>
    <w:rsid w:val="002A2E26"/>
    <w:rsid w:val="002A2E58"/>
    <w:rsid w:val="002A2E5F"/>
    <w:rsid w:val="002A2E67"/>
    <w:rsid w:val="002A2E98"/>
    <w:rsid w:val="002A2EBE"/>
    <w:rsid w:val="002A2F17"/>
    <w:rsid w:val="002A2F97"/>
    <w:rsid w:val="002A3015"/>
    <w:rsid w:val="002A306C"/>
    <w:rsid w:val="002A319E"/>
    <w:rsid w:val="002A31A9"/>
    <w:rsid w:val="002A3226"/>
    <w:rsid w:val="002A322C"/>
    <w:rsid w:val="002A3249"/>
    <w:rsid w:val="002A3316"/>
    <w:rsid w:val="002A338F"/>
    <w:rsid w:val="002A33C5"/>
    <w:rsid w:val="002A33CB"/>
    <w:rsid w:val="002A33D4"/>
    <w:rsid w:val="002A342C"/>
    <w:rsid w:val="002A3444"/>
    <w:rsid w:val="002A34FD"/>
    <w:rsid w:val="002A353D"/>
    <w:rsid w:val="002A363E"/>
    <w:rsid w:val="002A36A5"/>
    <w:rsid w:val="002A371F"/>
    <w:rsid w:val="002A374C"/>
    <w:rsid w:val="002A3799"/>
    <w:rsid w:val="002A37BD"/>
    <w:rsid w:val="002A38DE"/>
    <w:rsid w:val="002A39BA"/>
    <w:rsid w:val="002A3A54"/>
    <w:rsid w:val="002A3A68"/>
    <w:rsid w:val="002A3ADD"/>
    <w:rsid w:val="002A3AE2"/>
    <w:rsid w:val="002A3B16"/>
    <w:rsid w:val="002A3B87"/>
    <w:rsid w:val="002A3C26"/>
    <w:rsid w:val="002A3CA0"/>
    <w:rsid w:val="002A3CD7"/>
    <w:rsid w:val="002A3CEA"/>
    <w:rsid w:val="002A3D55"/>
    <w:rsid w:val="002A3DE2"/>
    <w:rsid w:val="002A3E18"/>
    <w:rsid w:val="002A3E37"/>
    <w:rsid w:val="002A3E7C"/>
    <w:rsid w:val="002A3EA0"/>
    <w:rsid w:val="002A3F12"/>
    <w:rsid w:val="002A3F62"/>
    <w:rsid w:val="002A3F9D"/>
    <w:rsid w:val="002A3FEE"/>
    <w:rsid w:val="002A4179"/>
    <w:rsid w:val="002A419C"/>
    <w:rsid w:val="002A41D0"/>
    <w:rsid w:val="002A4261"/>
    <w:rsid w:val="002A42F5"/>
    <w:rsid w:val="002A4326"/>
    <w:rsid w:val="002A4356"/>
    <w:rsid w:val="002A4373"/>
    <w:rsid w:val="002A4378"/>
    <w:rsid w:val="002A43A6"/>
    <w:rsid w:val="002A4541"/>
    <w:rsid w:val="002A458E"/>
    <w:rsid w:val="002A4593"/>
    <w:rsid w:val="002A45A1"/>
    <w:rsid w:val="002A45F5"/>
    <w:rsid w:val="002A461C"/>
    <w:rsid w:val="002A4649"/>
    <w:rsid w:val="002A46AC"/>
    <w:rsid w:val="002A4703"/>
    <w:rsid w:val="002A4737"/>
    <w:rsid w:val="002A4761"/>
    <w:rsid w:val="002A4786"/>
    <w:rsid w:val="002A480B"/>
    <w:rsid w:val="002A4871"/>
    <w:rsid w:val="002A4882"/>
    <w:rsid w:val="002A48B3"/>
    <w:rsid w:val="002A48C9"/>
    <w:rsid w:val="002A48FE"/>
    <w:rsid w:val="002A4937"/>
    <w:rsid w:val="002A4948"/>
    <w:rsid w:val="002A498E"/>
    <w:rsid w:val="002A49C5"/>
    <w:rsid w:val="002A49CF"/>
    <w:rsid w:val="002A4A34"/>
    <w:rsid w:val="002A4A50"/>
    <w:rsid w:val="002A4A60"/>
    <w:rsid w:val="002A4AC1"/>
    <w:rsid w:val="002A4ADA"/>
    <w:rsid w:val="002A4B03"/>
    <w:rsid w:val="002A4B17"/>
    <w:rsid w:val="002A4B59"/>
    <w:rsid w:val="002A4BC2"/>
    <w:rsid w:val="002A4C6F"/>
    <w:rsid w:val="002A4C8E"/>
    <w:rsid w:val="002A4D47"/>
    <w:rsid w:val="002A4D4D"/>
    <w:rsid w:val="002A4DF6"/>
    <w:rsid w:val="002A4F04"/>
    <w:rsid w:val="002A5064"/>
    <w:rsid w:val="002A509D"/>
    <w:rsid w:val="002A50D2"/>
    <w:rsid w:val="002A50ED"/>
    <w:rsid w:val="002A50EF"/>
    <w:rsid w:val="002A5233"/>
    <w:rsid w:val="002A5249"/>
    <w:rsid w:val="002A52D1"/>
    <w:rsid w:val="002A5307"/>
    <w:rsid w:val="002A5312"/>
    <w:rsid w:val="002A5388"/>
    <w:rsid w:val="002A53B6"/>
    <w:rsid w:val="002A53F0"/>
    <w:rsid w:val="002A543F"/>
    <w:rsid w:val="002A5516"/>
    <w:rsid w:val="002A5521"/>
    <w:rsid w:val="002A5529"/>
    <w:rsid w:val="002A554E"/>
    <w:rsid w:val="002A5619"/>
    <w:rsid w:val="002A5625"/>
    <w:rsid w:val="002A5629"/>
    <w:rsid w:val="002A5666"/>
    <w:rsid w:val="002A5670"/>
    <w:rsid w:val="002A56B9"/>
    <w:rsid w:val="002A56D7"/>
    <w:rsid w:val="002A56D8"/>
    <w:rsid w:val="002A58B0"/>
    <w:rsid w:val="002A58B4"/>
    <w:rsid w:val="002A58BC"/>
    <w:rsid w:val="002A58CE"/>
    <w:rsid w:val="002A5906"/>
    <w:rsid w:val="002A5992"/>
    <w:rsid w:val="002A59A5"/>
    <w:rsid w:val="002A59D3"/>
    <w:rsid w:val="002A5A3F"/>
    <w:rsid w:val="002A5A5F"/>
    <w:rsid w:val="002A5A6D"/>
    <w:rsid w:val="002A5ADC"/>
    <w:rsid w:val="002A5AF5"/>
    <w:rsid w:val="002A5BE3"/>
    <w:rsid w:val="002A5C5F"/>
    <w:rsid w:val="002A5C6A"/>
    <w:rsid w:val="002A5C8D"/>
    <w:rsid w:val="002A5C97"/>
    <w:rsid w:val="002A5D22"/>
    <w:rsid w:val="002A5D69"/>
    <w:rsid w:val="002A5D96"/>
    <w:rsid w:val="002A5DF1"/>
    <w:rsid w:val="002A5E57"/>
    <w:rsid w:val="002A5E72"/>
    <w:rsid w:val="002A5E7B"/>
    <w:rsid w:val="002A5EC2"/>
    <w:rsid w:val="002A5F86"/>
    <w:rsid w:val="002A5FDB"/>
    <w:rsid w:val="002A6005"/>
    <w:rsid w:val="002A6094"/>
    <w:rsid w:val="002A60AE"/>
    <w:rsid w:val="002A60CC"/>
    <w:rsid w:val="002A60ED"/>
    <w:rsid w:val="002A615E"/>
    <w:rsid w:val="002A6229"/>
    <w:rsid w:val="002A625C"/>
    <w:rsid w:val="002A6286"/>
    <w:rsid w:val="002A62EF"/>
    <w:rsid w:val="002A638B"/>
    <w:rsid w:val="002A63B0"/>
    <w:rsid w:val="002A63D6"/>
    <w:rsid w:val="002A63F4"/>
    <w:rsid w:val="002A63F6"/>
    <w:rsid w:val="002A64C4"/>
    <w:rsid w:val="002A64E0"/>
    <w:rsid w:val="002A64F4"/>
    <w:rsid w:val="002A650B"/>
    <w:rsid w:val="002A65AE"/>
    <w:rsid w:val="002A65F4"/>
    <w:rsid w:val="002A660F"/>
    <w:rsid w:val="002A6628"/>
    <w:rsid w:val="002A66B1"/>
    <w:rsid w:val="002A66F7"/>
    <w:rsid w:val="002A66FE"/>
    <w:rsid w:val="002A6791"/>
    <w:rsid w:val="002A68EF"/>
    <w:rsid w:val="002A68FA"/>
    <w:rsid w:val="002A6936"/>
    <w:rsid w:val="002A6946"/>
    <w:rsid w:val="002A69AD"/>
    <w:rsid w:val="002A6A70"/>
    <w:rsid w:val="002A6AEA"/>
    <w:rsid w:val="002A6B0F"/>
    <w:rsid w:val="002A6B10"/>
    <w:rsid w:val="002A6B36"/>
    <w:rsid w:val="002A6B54"/>
    <w:rsid w:val="002A6B62"/>
    <w:rsid w:val="002A6BA5"/>
    <w:rsid w:val="002A6CEF"/>
    <w:rsid w:val="002A6D4B"/>
    <w:rsid w:val="002A6D61"/>
    <w:rsid w:val="002A6E24"/>
    <w:rsid w:val="002A6E32"/>
    <w:rsid w:val="002A6EAD"/>
    <w:rsid w:val="002A6EB7"/>
    <w:rsid w:val="002A6EE5"/>
    <w:rsid w:val="002A6FC9"/>
    <w:rsid w:val="002A7054"/>
    <w:rsid w:val="002A707E"/>
    <w:rsid w:val="002A7093"/>
    <w:rsid w:val="002A70B8"/>
    <w:rsid w:val="002A70CA"/>
    <w:rsid w:val="002A70E5"/>
    <w:rsid w:val="002A710D"/>
    <w:rsid w:val="002A7168"/>
    <w:rsid w:val="002A7226"/>
    <w:rsid w:val="002A72A9"/>
    <w:rsid w:val="002A72D1"/>
    <w:rsid w:val="002A7353"/>
    <w:rsid w:val="002A7357"/>
    <w:rsid w:val="002A73A3"/>
    <w:rsid w:val="002A7437"/>
    <w:rsid w:val="002A7507"/>
    <w:rsid w:val="002A75E9"/>
    <w:rsid w:val="002A75EF"/>
    <w:rsid w:val="002A7615"/>
    <w:rsid w:val="002A762A"/>
    <w:rsid w:val="002A76A3"/>
    <w:rsid w:val="002A76BC"/>
    <w:rsid w:val="002A76D7"/>
    <w:rsid w:val="002A772E"/>
    <w:rsid w:val="002A7741"/>
    <w:rsid w:val="002A779B"/>
    <w:rsid w:val="002A77FC"/>
    <w:rsid w:val="002A7837"/>
    <w:rsid w:val="002A7912"/>
    <w:rsid w:val="002A7961"/>
    <w:rsid w:val="002A7B51"/>
    <w:rsid w:val="002A7B6C"/>
    <w:rsid w:val="002A7C14"/>
    <w:rsid w:val="002A7C22"/>
    <w:rsid w:val="002A7C25"/>
    <w:rsid w:val="002A7D09"/>
    <w:rsid w:val="002A7D13"/>
    <w:rsid w:val="002A7F01"/>
    <w:rsid w:val="002A7FC3"/>
    <w:rsid w:val="002A7FE1"/>
    <w:rsid w:val="002B005E"/>
    <w:rsid w:val="002B006C"/>
    <w:rsid w:val="002B0071"/>
    <w:rsid w:val="002B0081"/>
    <w:rsid w:val="002B008A"/>
    <w:rsid w:val="002B00D0"/>
    <w:rsid w:val="002B010B"/>
    <w:rsid w:val="002B011D"/>
    <w:rsid w:val="002B01B5"/>
    <w:rsid w:val="002B01C1"/>
    <w:rsid w:val="002B01E2"/>
    <w:rsid w:val="002B01F8"/>
    <w:rsid w:val="002B0262"/>
    <w:rsid w:val="002B02C1"/>
    <w:rsid w:val="002B034B"/>
    <w:rsid w:val="002B035F"/>
    <w:rsid w:val="002B03C8"/>
    <w:rsid w:val="002B0406"/>
    <w:rsid w:val="002B046A"/>
    <w:rsid w:val="002B04FE"/>
    <w:rsid w:val="002B0524"/>
    <w:rsid w:val="002B0533"/>
    <w:rsid w:val="002B0548"/>
    <w:rsid w:val="002B057A"/>
    <w:rsid w:val="002B0672"/>
    <w:rsid w:val="002B0730"/>
    <w:rsid w:val="002B073A"/>
    <w:rsid w:val="002B0756"/>
    <w:rsid w:val="002B077C"/>
    <w:rsid w:val="002B07FE"/>
    <w:rsid w:val="002B083B"/>
    <w:rsid w:val="002B0882"/>
    <w:rsid w:val="002B08B7"/>
    <w:rsid w:val="002B0925"/>
    <w:rsid w:val="002B09FC"/>
    <w:rsid w:val="002B0A38"/>
    <w:rsid w:val="002B0A7F"/>
    <w:rsid w:val="002B0B3E"/>
    <w:rsid w:val="002B0B52"/>
    <w:rsid w:val="002B0B7D"/>
    <w:rsid w:val="002B0BB8"/>
    <w:rsid w:val="002B0BC9"/>
    <w:rsid w:val="002B0C49"/>
    <w:rsid w:val="002B0C60"/>
    <w:rsid w:val="002B0C97"/>
    <w:rsid w:val="002B0DC3"/>
    <w:rsid w:val="002B0DDB"/>
    <w:rsid w:val="002B0E7E"/>
    <w:rsid w:val="002B0EB8"/>
    <w:rsid w:val="002B0EEC"/>
    <w:rsid w:val="002B0EF4"/>
    <w:rsid w:val="002B0F52"/>
    <w:rsid w:val="002B0F70"/>
    <w:rsid w:val="002B0F84"/>
    <w:rsid w:val="002B0F96"/>
    <w:rsid w:val="002B0FD8"/>
    <w:rsid w:val="002B1001"/>
    <w:rsid w:val="002B100E"/>
    <w:rsid w:val="002B104A"/>
    <w:rsid w:val="002B105A"/>
    <w:rsid w:val="002B106A"/>
    <w:rsid w:val="002B10AB"/>
    <w:rsid w:val="002B10E5"/>
    <w:rsid w:val="002B1178"/>
    <w:rsid w:val="002B11B9"/>
    <w:rsid w:val="002B11FF"/>
    <w:rsid w:val="002B126C"/>
    <w:rsid w:val="002B12C4"/>
    <w:rsid w:val="002B1350"/>
    <w:rsid w:val="002B136D"/>
    <w:rsid w:val="002B13DD"/>
    <w:rsid w:val="002B140C"/>
    <w:rsid w:val="002B144D"/>
    <w:rsid w:val="002B147A"/>
    <w:rsid w:val="002B148F"/>
    <w:rsid w:val="002B159E"/>
    <w:rsid w:val="002B15EA"/>
    <w:rsid w:val="002B164A"/>
    <w:rsid w:val="002B168C"/>
    <w:rsid w:val="002B172E"/>
    <w:rsid w:val="002B180E"/>
    <w:rsid w:val="002B1866"/>
    <w:rsid w:val="002B1875"/>
    <w:rsid w:val="002B187C"/>
    <w:rsid w:val="002B18DB"/>
    <w:rsid w:val="002B18FD"/>
    <w:rsid w:val="002B1908"/>
    <w:rsid w:val="002B1995"/>
    <w:rsid w:val="002B19E1"/>
    <w:rsid w:val="002B1A10"/>
    <w:rsid w:val="002B1A62"/>
    <w:rsid w:val="002B1A71"/>
    <w:rsid w:val="002B1AE8"/>
    <w:rsid w:val="002B1B01"/>
    <w:rsid w:val="002B1B2D"/>
    <w:rsid w:val="002B1B45"/>
    <w:rsid w:val="002B1BAD"/>
    <w:rsid w:val="002B1BD9"/>
    <w:rsid w:val="002B1D48"/>
    <w:rsid w:val="002B1D64"/>
    <w:rsid w:val="002B1DD0"/>
    <w:rsid w:val="002B1E04"/>
    <w:rsid w:val="002B1E71"/>
    <w:rsid w:val="002B1E82"/>
    <w:rsid w:val="002B1EB8"/>
    <w:rsid w:val="002B1ED2"/>
    <w:rsid w:val="002B1F07"/>
    <w:rsid w:val="002B1F7D"/>
    <w:rsid w:val="002B1F98"/>
    <w:rsid w:val="002B1FA7"/>
    <w:rsid w:val="002B1FD2"/>
    <w:rsid w:val="002B20B8"/>
    <w:rsid w:val="002B2181"/>
    <w:rsid w:val="002B2190"/>
    <w:rsid w:val="002B21D3"/>
    <w:rsid w:val="002B21F3"/>
    <w:rsid w:val="002B2217"/>
    <w:rsid w:val="002B2259"/>
    <w:rsid w:val="002B2297"/>
    <w:rsid w:val="002B22DC"/>
    <w:rsid w:val="002B2304"/>
    <w:rsid w:val="002B231B"/>
    <w:rsid w:val="002B23C6"/>
    <w:rsid w:val="002B23EC"/>
    <w:rsid w:val="002B2445"/>
    <w:rsid w:val="002B247F"/>
    <w:rsid w:val="002B24E3"/>
    <w:rsid w:val="002B252C"/>
    <w:rsid w:val="002B254E"/>
    <w:rsid w:val="002B25B0"/>
    <w:rsid w:val="002B25D0"/>
    <w:rsid w:val="002B2630"/>
    <w:rsid w:val="002B280B"/>
    <w:rsid w:val="002B2830"/>
    <w:rsid w:val="002B2870"/>
    <w:rsid w:val="002B294D"/>
    <w:rsid w:val="002B2988"/>
    <w:rsid w:val="002B2A1D"/>
    <w:rsid w:val="002B2A3F"/>
    <w:rsid w:val="002B2A71"/>
    <w:rsid w:val="002B2ABB"/>
    <w:rsid w:val="002B2AFB"/>
    <w:rsid w:val="002B2B94"/>
    <w:rsid w:val="002B2C5D"/>
    <w:rsid w:val="002B2C61"/>
    <w:rsid w:val="002B2C7A"/>
    <w:rsid w:val="002B2C92"/>
    <w:rsid w:val="002B2CC2"/>
    <w:rsid w:val="002B2CE2"/>
    <w:rsid w:val="002B2CE8"/>
    <w:rsid w:val="002B2D50"/>
    <w:rsid w:val="002B2D8F"/>
    <w:rsid w:val="002B2DAE"/>
    <w:rsid w:val="002B2E9D"/>
    <w:rsid w:val="002B2EBA"/>
    <w:rsid w:val="002B2ECF"/>
    <w:rsid w:val="002B2F9D"/>
    <w:rsid w:val="002B2FA3"/>
    <w:rsid w:val="002B2FB6"/>
    <w:rsid w:val="002B2FBC"/>
    <w:rsid w:val="002B2FC2"/>
    <w:rsid w:val="002B2FF2"/>
    <w:rsid w:val="002B3015"/>
    <w:rsid w:val="002B308C"/>
    <w:rsid w:val="002B3148"/>
    <w:rsid w:val="002B3164"/>
    <w:rsid w:val="002B3211"/>
    <w:rsid w:val="002B3281"/>
    <w:rsid w:val="002B32CC"/>
    <w:rsid w:val="002B32E3"/>
    <w:rsid w:val="002B3348"/>
    <w:rsid w:val="002B3350"/>
    <w:rsid w:val="002B33D4"/>
    <w:rsid w:val="002B33F7"/>
    <w:rsid w:val="002B341B"/>
    <w:rsid w:val="002B34FF"/>
    <w:rsid w:val="002B354D"/>
    <w:rsid w:val="002B356E"/>
    <w:rsid w:val="002B35CA"/>
    <w:rsid w:val="002B35DC"/>
    <w:rsid w:val="002B36F3"/>
    <w:rsid w:val="002B3730"/>
    <w:rsid w:val="002B3838"/>
    <w:rsid w:val="002B388C"/>
    <w:rsid w:val="002B38AA"/>
    <w:rsid w:val="002B3906"/>
    <w:rsid w:val="002B391E"/>
    <w:rsid w:val="002B398D"/>
    <w:rsid w:val="002B39EF"/>
    <w:rsid w:val="002B3A21"/>
    <w:rsid w:val="002B3AFC"/>
    <w:rsid w:val="002B3B29"/>
    <w:rsid w:val="002B3B48"/>
    <w:rsid w:val="002B3B6A"/>
    <w:rsid w:val="002B3CF5"/>
    <w:rsid w:val="002B3DAB"/>
    <w:rsid w:val="002B3DD9"/>
    <w:rsid w:val="002B3DF2"/>
    <w:rsid w:val="002B3DF6"/>
    <w:rsid w:val="002B3E43"/>
    <w:rsid w:val="002B3E89"/>
    <w:rsid w:val="002B3F1C"/>
    <w:rsid w:val="002B3FC9"/>
    <w:rsid w:val="002B3FFA"/>
    <w:rsid w:val="002B4030"/>
    <w:rsid w:val="002B4075"/>
    <w:rsid w:val="002B4094"/>
    <w:rsid w:val="002B40A6"/>
    <w:rsid w:val="002B40BA"/>
    <w:rsid w:val="002B40D7"/>
    <w:rsid w:val="002B40E4"/>
    <w:rsid w:val="002B4130"/>
    <w:rsid w:val="002B41D1"/>
    <w:rsid w:val="002B42B3"/>
    <w:rsid w:val="002B42E0"/>
    <w:rsid w:val="002B430F"/>
    <w:rsid w:val="002B433C"/>
    <w:rsid w:val="002B4396"/>
    <w:rsid w:val="002B43BF"/>
    <w:rsid w:val="002B4412"/>
    <w:rsid w:val="002B444A"/>
    <w:rsid w:val="002B4485"/>
    <w:rsid w:val="002B44C7"/>
    <w:rsid w:val="002B465D"/>
    <w:rsid w:val="002B467F"/>
    <w:rsid w:val="002B46B0"/>
    <w:rsid w:val="002B46CC"/>
    <w:rsid w:val="002B476D"/>
    <w:rsid w:val="002B4871"/>
    <w:rsid w:val="002B48B2"/>
    <w:rsid w:val="002B4977"/>
    <w:rsid w:val="002B497E"/>
    <w:rsid w:val="002B49B2"/>
    <w:rsid w:val="002B4A34"/>
    <w:rsid w:val="002B4ABF"/>
    <w:rsid w:val="002B4B2C"/>
    <w:rsid w:val="002B4BD0"/>
    <w:rsid w:val="002B4BF6"/>
    <w:rsid w:val="002B4C5B"/>
    <w:rsid w:val="002B4D35"/>
    <w:rsid w:val="002B4D83"/>
    <w:rsid w:val="002B4E1B"/>
    <w:rsid w:val="002B4E35"/>
    <w:rsid w:val="002B4E83"/>
    <w:rsid w:val="002B4E9E"/>
    <w:rsid w:val="002B4ED6"/>
    <w:rsid w:val="002B4FAC"/>
    <w:rsid w:val="002B502D"/>
    <w:rsid w:val="002B50A9"/>
    <w:rsid w:val="002B50D7"/>
    <w:rsid w:val="002B5119"/>
    <w:rsid w:val="002B5162"/>
    <w:rsid w:val="002B5189"/>
    <w:rsid w:val="002B518F"/>
    <w:rsid w:val="002B5193"/>
    <w:rsid w:val="002B51DB"/>
    <w:rsid w:val="002B5231"/>
    <w:rsid w:val="002B5266"/>
    <w:rsid w:val="002B5296"/>
    <w:rsid w:val="002B5298"/>
    <w:rsid w:val="002B52FD"/>
    <w:rsid w:val="002B5353"/>
    <w:rsid w:val="002B536B"/>
    <w:rsid w:val="002B539B"/>
    <w:rsid w:val="002B53B6"/>
    <w:rsid w:val="002B53C5"/>
    <w:rsid w:val="002B53D1"/>
    <w:rsid w:val="002B53E3"/>
    <w:rsid w:val="002B541F"/>
    <w:rsid w:val="002B54E7"/>
    <w:rsid w:val="002B54FB"/>
    <w:rsid w:val="002B56CD"/>
    <w:rsid w:val="002B5782"/>
    <w:rsid w:val="002B578C"/>
    <w:rsid w:val="002B57BC"/>
    <w:rsid w:val="002B57FE"/>
    <w:rsid w:val="002B5868"/>
    <w:rsid w:val="002B58AD"/>
    <w:rsid w:val="002B5968"/>
    <w:rsid w:val="002B59A6"/>
    <w:rsid w:val="002B59C8"/>
    <w:rsid w:val="002B5A0A"/>
    <w:rsid w:val="002B5A62"/>
    <w:rsid w:val="002B5A93"/>
    <w:rsid w:val="002B5AEC"/>
    <w:rsid w:val="002B5AF6"/>
    <w:rsid w:val="002B5BEE"/>
    <w:rsid w:val="002B5BF6"/>
    <w:rsid w:val="002B5D5C"/>
    <w:rsid w:val="002B5D6D"/>
    <w:rsid w:val="002B5D89"/>
    <w:rsid w:val="002B5E06"/>
    <w:rsid w:val="002B5E61"/>
    <w:rsid w:val="002B5EEF"/>
    <w:rsid w:val="002B5F42"/>
    <w:rsid w:val="002B5F62"/>
    <w:rsid w:val="002B5FEF"/>
    <w:rsid w:val="002B6008"/>
    <w:rsid w:val="002B6014"/>
    <w:rsid w:val="002B601F"/>
    <w:rsid w:val="002B60AD"/>
    <w:rsid w:val="002B612C"/>
    <w:rsid w:val="002B6142"/>
    <w:rsid w:val="002B61A3"/>
    <w:rsid w:val="002B61F7"/>
    <w:rsid w:val="002B6208"/>
    <w:rsid w:val="002B6296"/>
    <w:rsid w:val="002B62CC"/>
    <w:rsid w:val="002B62DC"/>
    <w:rsid w:val="002B6351"/>
    <w:rsid w:val="002B635A"/>
    <w:rsid w:val="002B636F"/>
    <w:rsid w:val="002B63C3"/>
    <w:rsid w:val="002B63CE"/>
    <w:rsid w:val="002B6410"/>
    <w:rsid w:val="002B6465"/>
    <w:rsid w:val="002B646D"/>
    <w:rsid w:val="002B6493"/>
    <w:rsid w:val="002B64A2"/>
    <w:rsid w:val="002B64E8"/>
    <w:rsid w:val="002B64EC"/>
    <w:rsid w:val="002B6587"/>
    <w:rsid w:val="002B659D"/>
    <w:rsid w:val="002B65CE"/>
    <w:rsid w:val="002B65E7"/>
    <w:rsid w:val="002B65F5"/>
    <w:rsid w:val="002B6601"/>
    <w:rsid w:val="002B6604"/>
    <w:rsid w:val="002B6654"/>
    <w:rsid w:val="002B665D"/>
    <w:rsid w:val="002B671C"/>
    <w:rsid w:val="002B671D"/>
    <w:rsid w:val="002B6811"/>
    <w:rsid w:val="002B68A8"/>
    <w:rsid w:val="002B68B3"/>
    <w:rsid w:val="002B6963"/>
    <w:rsid w:val="002B698F"/>
    <w:rsid w:val="002B6998"/>
    <w:rsid w:val="002B69FB"/>
    <w:rsid w:val="002B6A33"/>
    <w:rsid w:val="002B6A5F"/>
    <w:rsid w:val="002B6A83"/>
    <w:rsid w:val="002B6A84"/>
    <w:rsid w:val="002B6A90"/>
    <w:rsid w:val="002B6C14"/>
    <w:rsid w:val="002B6C7A"/>
    <w:rsid w:val="002B6DD1"/>
    <w:rsid w:val="002B6DFA"/>
    <w:rsid w:val="002B6ED6"/>
    <w:rsid w:val="002B6F12"/>
    <w:rsid w:val="002B6F6C"/>
    <w:rsid w:val="002B7016"/>
    <w:rsid w:val="002B70F2"/>
    <w:rsid w:val="002B7110"/>
    <w:rsid w:val="002B71B4"/>
    <w:rsid w:val="002B72E0"/>
    <w:rsid w:val="002B746C"/>
    <w:rsid w:val="002B749F"/>
    <w:rsid w:val="002B74E9"/>
    <w:rsid w:val="002B754C"/>
    <w:rsid w:val="002B7590"/>
    <w:rsid w:val="002B7730"/>
    <w:rsid w:val="002B7745"/>
    <w:rsid w:val="002B77D9"/>
    <w:rsid w:val="002B785C"/>
    <w:rsid w:val="002B7896"/>
    <w:rsid w:val="002B78B4"/>
    <w:rsid w:val="002B78BF"/>
    <w:rsid w:val="002B7939"/>
    <w:rsid w:val="002B794A"/>
    <w:rsid w:val="002B796C"/>
    <w:rsid w:val="002B7986"/>
    <w:rsid w:val="002B7A1C"/>
    <w:rsid w:val="002B7A1E"/>
    <w:rsid w:val="002B7AC5"/>
    <w:rsid w:val="002B7AC6"/>
    <w:rsid w:val="002B7ACA"/>
    <w:rsid w:val="002B7B08"/>
    <w:rsid w:val="002B7B42"/>
    <w:rsid w:val="002B7B4D"/>
    <w:rsid w:val="002B7B5F"/>
    <w:rsid w:val="002B7BCB"/>
    <w:rsid w:val="002B7C4F"/>
    <w:rsid w:val="002B7C5B"/>
    <w:rsid w:val="002B7CC9"/>
    <w:rsid w:val="002B7CE2"/>
    <w:rsid w:val="002B7D13"/>
    <w:rsid w:val="002B7DB1"/>
    <w:rsid w:val="002B7E42"/>
    <w:rsid w:val="002B7E96"/>
    <w:rsid w:val="002B7F45"/>
    <w:rsid w:val="002B7F49"/>
    <w:rsid w:val="002B7F4C"/>
    <w:rsid w:val="002B7FF8"/>
    <w:rsid w:val="002C0031"/>
    <w:rsid w:val="002C0066"/>
    <w:rsid w:val="002C00D2"/>
    <w:rsid w:val="002C00E4"/>
    <w:rsid w:val="002C00F4"/>
    <w:rsid w:val="002C0198"/>
    <w:rsid w:val="002C023B"/>
    <w:rsid w:val="002C023D"/>
    <w:rsid w:val="002C0417"/>
    <w:rsid w:val="002C045B"/>
    <w:rsid w:val="002C046C"/>
    <w:rsid w:val="002C05A1"/>
    <w:rsid w:val="002C0695"/>
    <w:rsid w:val="002C06B5"/>
    <w:rsid w:val="002C06C5"/>
    <w:rsid w:val="002C071A"/>
    <w:rsid w:val="002C0832"/>
    <w:rsid w:val="002C08C1"/>
    <w:rsid w:val="002C0927"/>
    <w:rsid w:val="002C094B"/>
    <w:rsid w:val="002C0A11"/>
    <w:rsid w:val="002C0A55"/>
    <w:rsid w:val="002C0AC9"/>
    <w:rsid w:val="002C0B0C"/>
    <w:rsid w:val="002C0B1E"/>
    <w:rsid w:val="002C0B46"/>
    <w:rsid w:val="002C0BB6"/>
    <w:rsid w:val="002C0C0E"/>
    <w:rsid w:val="002C0C27"/>
    <w:rsid w:val="002C0C4A"/>
    <w:rsid w:val="002C0C97"/>
    <w:rsid w:val="002C0CAF"/>
    <w:rsid w:val="002C0CDF"/>
    <w:rsid w:val="002C0CE5"/>
    <w:rsid w:val="002C0D1F"/>
    <w:rsid w:val="002C0D5E"/>
    <w:rsid w:val="002C0DD4"/>
    <w:rsid w:val="002C0DE1"/>
    <w:rsid w:val="002C0DFB"/>
    <w:rsid w:val="002C0E28"/>
    <w:rsid w:val="002C0E7A"/>
    <w:rsid w:val="002C0ED9"/>
    <w:rsid w:val="002C0EE6"/>
    <w:rsid w:val="002C0F1D"/>
    <w:rsid w:val="002C0FDF"/>
    <w:rsid w:val="002C0FF1"/>
    <w:rsid w:val="002C102D"/>
    <w:rsid w:val="002C103F"/>
    <w:rsid w:val="002C1070"/>
    <w:rsid w:val="002C10B1"/>
    <w:rsid w:val="002C10B8"/>
    <w:rsid w:val="002C1189"/>
    <w:rsid w:val="002C118C"/>
    <w:rsid w:val="002C11E9"/>
    <w:rsid w:val="002C1268"/>
    <w:rsid w:val="002C12CF"/>
    <w:rsid w:val="002C12E8"/>
    <w:rsid w:val="002C1310"/>
    <w:rsid w:val="002C1311"/>
    <w:rsid w:val="002C1323"/>
    <w:rsid w:val="002C132E"/>
    <w:rsid w:val="002C1339"/>
    <w:rsid w:val="002C1392"/>
    <w:rsid w:val="002C1401"/>
    <w:rsid w:val="002C14CC"/>
    <w:rsid w:val="002C14EA"/>
    <w:rsid w:val="002C151D"/>
    <w:rsid w:val="002C152F"/>
    <w:rsid w:val="002C1543"/>
    <w:rsid w:val="002C15F4"/>
    <w:rsid w:val="002C160A"/>
    <w:rsid w:val="002C1650"/>
    <w:rsid w:val="002C1669"/>
    <w:rsid w:val="002C173C"/>
    <w:rsid w:val="002C177B"/>
    <w:rsid w:val="002C17A0"/>
    <w:rsid w:val="002C17E0"/>
    <w:rsid w:val="002C17EA"/>
    <w:rsid w:val="002C187E"/>
    <w:rsid w:val="002C18E0"/>
    <w:rsid w:val="002C18E9"/>
    <w:rsid w:val="002C1927"/>
    <w:rsid w:val="002C1937"/>
    <w:rsid w:val="002C194D"/>
    <w:rsid w:val="002C198D"/>
    <w:rsid w:val="002C199E"/>
    <w:rsid w:val="002C1A43"/>
    <w:rsid w:val="002C1A84"/>
    <w:rsid w:val="002C1A88"/>
    <w:rsid w:val="002C1ABC"/>
    <w:rsid w:val="002C1AF3"/>
    <w:rsid w:val="002C1B50"/>
    <w:rsid w:val="002C1B7F"/>
    <w:rsid w:val="002C1BB5"/>
    <w:rsid w:val="002C1C95"/>
    <w:rsid w:val="002C1D62"/>
    <w:rsid w:val="002C1D89"/>
    <w:rsid w:val="002C1DB3"/>
    <w:rsid w:val="002C1DB4"/>
    <w:rsid w:val="002C1DC4"/>
    <w:rsid w:val="002C1E01"/>
    <w:rsid w:val="002C1FA5"/>
    <w:rsid w:val="002C1FD6"/>
    <w:rsid w:val="002C1FE7"/>
    <w:rsid w:val="002C201A"/>
    <w:rsid w:val="002C201D"/>
    <w:rsid w:val="002C2020"/>
    <w:rsid w:val="002C2033"/>
    <w:rsid w:val="002C2089"/>
    <w:rsid w:val="002C20A1"/>
    <w:rsid w:val="002C2192"/>
    <w:rsid w:val="002C219F"/>
    <w:rsid w:val="002C2290"/>
    <w:rsid w:val="002C22DE"/>
    <w:rsid w:val="002C2389"/>
    <w:rsid w:val="002C2394"/>
    <w:rsid w:val="002C23A5"/>
    <w:rsid w:val="002C23BE"/>
    <w:rsid w:val="002C23E1"/>
    <w:rsid w:val="002C2463"/>
    <w:rsid w:val="002C248F"/>
    <w:rsid w:val="002C24C1"/>
    <w:rsid w:val="002C2588"/>
    <w:rsid w:val="002C26A4"/>
    <w:rsid w:val="002C2714"/>
    <w:rsid w:val="002C2736"/>
    <w:rsid w:val="002C2757"/>
    <w:rsid w:val="002C276B"/>
    <w:rsid w:val="002C27BA"/>
    <w:rsid w:val="002C27F1"/>
    <w:rsid w:val="002C285E"/>
    <w:rsid w:val="002C28A6"/>
    <w:rsid w:val="002C28E4"/>
    <w:rsid w:val="002C2A9E"/>
    <w:rsid w:val="002C2AF1"/>
    <w:rsid w:val="002C2B0F"/>
    <w:rsid w:val="002C2B33"/>
    <w:rsid w:val="002C2B3A"/>
    <w:rsid w:val="002C2C0B"/>
    <w:rsid w:val="002C2C4D"/>
    <w:rsid w:val="002C2C56"/>
    <w:rsid w:val="002C2C62"/>
    <w:rsid w:val="002C2C86"/>
    <w:rsid w:val="002C2C88"/>
    <w:rsid w:val="002C2D32"/>
    <w:rsid w:val="002C2D45"/>
    <w:rsid w:val="002C2D69"/>
    <w:rsid w:val="002C2D85"/>
    <w:rsid w:val="002C2E45"/>
    <w:rsid w:val="002C2EDB"/>
    <w:rsid w:val="002C2F89"/>
    <w:rsid w:val="002C2FA0"/>
    <w:rsid w:val="002C3074"/>
    <w:rsid w:val="002C307A"/>
    <w:rsid w:val="002C3105"/>
    <w:rsid w:val="002C317B"/>
    <w:rsid w:val="002C31DC"/>
    <w:rsid w:val="002C31FC"/>
    <w:rsid w:val="002C3202"/>
    <w:rsid w:val="002C3205"/>
    <w:rsid w:val="002C3257"/>
    <w:rsid w:val="002C3294"/>
    <w:rsid w:val="002C32AA"/>
    <w:rsid w:val="002C32CC"/>
    <w:rsid w:val="002C32F0"/>
    <w:rsid w:val="002C336E"/>
    <w:rsid w:val="002C3376"/>
    <w:rsid w:val="002C3389"/>
    <w:rsid w:val="002C33C8"/>
    <w:rsid w:val="002C33CE"/>
    <w:rsid w:val="002C3467"/>
    <w:rsid w:val="002C350C"/>
    <w:rsid w:val="002C3615"/>
    <w:rsid w:val="002C361E"/>
    <w:rsid w:val="002C3630"/>
    <w:rsid w:val="002C3671"/>
    <w:rsid w:val="002C36B8"/>
    <w:rsid w:val="002C36F4"/>
    <w:rsid w:val="002C370A"/>
    <w:rsid w:val="002C377C"/>
    <w:rsid w:val="002C3854"/>
    <w:rsid w:val="002C38E6"/>
    <w:rsid w:val="002C394D"/>
    <w:rsid w:val="002C3A89"/>
    <w:rsid w:val="002C3A97"/>
    <w:rsid w:val="002C3AC8"/>
    <w:rsid w:val="002C3B11"/>
    <w:rsid w:val="002C3B69"/>
    <w:rsid w:val="002C3C43"/>
    <w:rsid w:val="002C3C46"/>
    <w:rsid w:val="002C3C4C"/>
    <w:rsid w:val="002C3C65"/>
    <w:rsid w:val="002C3D49"/>
    <w:rsid w:val="002C3D4D"/>
    <w:rsid w:val="002C3DA6"/>
    <w:rsid w:val="002C3DD0"/>
    <w:rsid w:val="002C3EB7"/>
    <w:rsid w:val="002C3F4C"/>
    <w:rsid w:val="002C3F62"/>
    <w:rsid w:val="002C40CF"/>
    <w:rsid w:val="002C40FA"/>
    <w:rsid w:val="002C4121"/>
    <w:rsid w:val="002C4123"/>
    <w:rsid w:val="002C41D4"/>
    <w:rsid w:val="002C41D8"/>
    <w:rsid w:val="002C41F1"/>
    <w:rsid w:val="002C42A2"/>
    <w:rsid w:val="002C42C7"/>
    <w:rsid w:val="002C433B"/>
    <w:rsid w:val="002C4342"/>
    <w:rsid w:val="002C434A"/>
    <w:rsid w:val="002C4369"/>
    <w:rsid w:val="002C4453"/>
    <w:rsid w:val="002C452C"/>
    <w:rsid w:val="002C457F"/>
    <w:rsid w:val="002C45E3"/>
    <w:rsid w:val="002C45F4"/>
    <w:rsid w:val="002C4625"/>
    <w:rsid w:val="002C46BA"/>
    <w:rsid w:val="002C46DD"/>
    <w:rsid w:val="002C4785"/>
    <w:rsid w:val="002C47DC"/>
    <w:rsid w:val="002C4847"/>
    <w:rsid w:val="002C48A1"/>
    <w:rsid w:val="002C48B1"/>
    <w:rsid w:val="002C48B2"/>
    <w:rsid w:val="002C48BC"/>
    <w:rsid w:val="002C48C0"/>
    <w:rsid w:val="002C491A"/>
    <w:rsid w:val="002C49C1"/>
    <w:rsid w:val="002C49EF"/>
    <w:rsid w:val="002C4A39"/>
    <w:rsid w:val="002C4A42"/>
    <w:rsid w:val="002C4A7D"/>
    <w:rsid w:val="002C4AA0"/>
    <w:rsid w:val="002C4ADD"/>
    <w:rsid w:val="002C4B1F"/>
    <w:rsid w:val="002C4BA1"/>
    <w:rsid w:val="002C4BAD"/>
    <w:rsid w:val="002C4C64"/>
    <w:rsid w:val="002C4C7A"/>
    <w:rsid w:val="002C4C8B"/>
    <w:rsid w:val="002C4CE8"/>
    <w:rsid w:val="002C4D10"/>
    <w:rsid w:val="002C4DE0"/>
    <w:rsid w:val="002C4EF9"/>
    <w:rsid w:val="002C4F31"/>
    <w:rsid w:val="002C4F90"/>
    <w:rsid w:val="002C503E"/>
    <w:rsid w:val="002C50B1"/>
    <w:rsid w:val="002C50D4"/>
    <w:rsid w:val="002C5115"/>
    <w:rsid w:val="002C5179"/>
    <w:rsid w:val="002C51E9"/>
    <w:rsid w:val="002C5200"/>
    <w:rsid w:val="002C528E"/>
    <w:rsid w:val="002C5318"/>
    <w:rsid w:val="002C533D"/>
    <w:rsid w:val="002C5351"/>
    <w:rsid w:val="002C5386"/>
    <w:rsid w:val="002C5390"/>
    <w:rsid w:val="002C5455"/>
    <w:rsid w:val="002C5533"/>
    <w:rsid w:val="002C55A4"/>
    <w:rsid w:val="002C55D7"/>
    <w:rsid w:val="002C561A"/>
    <w:rsid w:val="002C5669"/>
    <w:rsid w:val="002C566B"/>
    <w:rsid w:val="002C5680"/>
    <w:rsid w:val="002C5681"/>
    <w:rsid w:val="002C5778"/>
    <w:rsid w:val="002C57AB"/>
    <w:rsid w:val="002C57B1"/>
    <w:rsid w:val="002C5804"/>
    <w:rsid w:val="002C581D"/>
    <w:rsid w:val="002C5857"/>
    <w:rsid w:val="002C589F"/>
    <w:rsid w:val="002C58A2"/>
    <w:rsid w:val="002C58AA"/>
    <w:rsid w:val="002C58DA"/>
    <w:rsid w:val="002C5917"/>
    <w:rsid w:val="002C5924"/>
    <w:rsid w:val="002C594D"/>
    <w:rsid w:val="002C595D"/>
    <w:rsid w:val="002C596C"/>
    <w:rsid w:val="002C5ACD"/>
    <w:rsid w:val="002C5B94"/>
    <w:rsid w:val="002C5BF3"/>
    <w:rsid w:val="002C5C00"/>
    <w:rsid w:val="002C5C40"/>
    <w:rsid w:val="002C5C89"/>
    <w:rsid w:val="002C5CBC"/>
    <w:rsid w:val="002C5CFE"/>
    <w:rsid w:val="002C5D83"/>
    <w:rsid w:val="002C5D91"/>
    <w:rsid w:val="002C5DCD"/>
    <w:rsid w:val="002C5DDA"/>
    <w:rsid w:val="002C5E8D"/>
    <w:rsid w:val="002C5EB0"/>
    <w:rsid w:val="002C5FC0"/>
    <w:rsid w:val="002C5FC7"/>
    <w:rsid w:val="002C6049"/>
    <w:rsid w:val="002C6066"/>
    <w:rsid w:val="002C6078"/>
    <w:rsid w:val="002C60BD"/>
    <w:rsid w:val="002C60E8"/>
    <w:rsid w:val="002C60F0"/>
    <w:rsid w:val="002C60FE"/>
    <w:rsid w:val="002C61A7"/>
    <w:rsid w:val="002C61AC"/>
    <w:rsid w:val="002C6231"/>
    <w:rsid w:val="002C6338"/>
    <w:rsid w:val="002C6351"/>
    <w:rsid w:val="002C6366"/>
    <w:rsid w:val="002C638D"/>
    <w:rsid w:val="002C6520"/>
    <w:rsid w:val="002C652D"/>
    <w:rsid w:val="002C6571"/>
    <w:rsid w:val="002C657C"/>
    <w:rsid w:val="002C6692"/>
    <w:rsid w:val="002C6697"/>
    <w:rsid w:val="002C66D7"/>
    <w:rsid w:val="002C66DE"/>
    <w:rsid w:val="002C673D"/>
    <w:rsid w:val="002C6757"/>
    <w:rsid w:val="002C676E"/>
    <w:rsid w:val="002C6786"/>
    <w:rsid w:val="002C6810"/>
    <w:rsid w:val="002C6824"/>
    <w:rsid w:val="002C68A1"/>
    <w:rsid w:val="002C68D3"/>
    <w:rsid w:val="002C691B"/>
    <w:rsid w:val="002C695B"/>
    <w:rsid w:val="002C6960"/>
    <w:rsid w:val="002C6986"/>
    <w:rsid w:val="002C6A49"/>
    <w:rsid w:val="002C6B5C"/>
    <w:rsid w:val="002C6BB5"/>
    <w:rsid w:val="002C6BE7"/>
    <w:rsid w:val="002C6C93"/>
    <w:rsid w:val="002C6CDA"/>
    <w:rsid w:val="002C6CF2"/>
    <w:rsid w:val="002C6D36"/>
    <w:rsid w:val="002C6D7B"/>
    <w:rsid w:val="002C6DB3"/>
    <w:rsid w:val="002C6DE6"/>
    <w:rsid w:val="002C6E18"/>
    <w:rsid w:val="002C6E3F"/>
    <w:rsid w:val="002C6E5B"/>
    <w:rsid w:val="002C6E6A"/>
    <w:rsid w:val="002C6EBF"/>
    <w:rsid w:val="002C6F13"/>
    <w:rsid w:val="002C7001"/>
    <w:rsid w:val="002C7018"/>
    <w:rsid w:val="002C7048"/>
    <w:rsid w:val="002C7097"/>
    <w:rsid w:val="002C70DB"/>
    <w:rsid w:val="002C7183"/>
    <w:rsid w:val="002C71AE"/>
    <w:rsid w:val="002C71CC"/>
    <w:rsid w:val="002C7209"/>
    <w:rsid w:val="002C7260"/>
    <w:rsid w:val="002C726B"/>
    <w:rsid w:val="002C727A"/>
    <w:rsid w:val="002C73CB"/>
    <w:rsid w:val="002C73D2"/>
    <w:rsid w:val="002C73DA"/>
    <w:rsid w:val="002C747E"/>
    <w:rsid w:val="002C74B5"/>
    <w:rsid w:val="002C74C6"/>
    <w:rsid w:val="002C756F"/>
    <w:rsid w:val="002C75A5"/>
    <w:rsid w:val="002C75F5"/>
    <w:rsid w:val="002C7602"/>
    <w:rsid w:val="002C7620"/>
    <w:rsid w:val="002C7638"/>
    <w:rsid w:val="002C7690"/>
    <w:rsid w:val="002C76A6"/>
    <w:rsid w:val="002C76F7"/>
    <w:rsid w:val="002C7773"/>
    <w:rsid w:val="002C7829"/>
    <w:rsid w:val="002C7872"/>
    <w:rsid w:val="002C78A5"/>
    <w:rsid w:val="002C7956"/>
    <w:rsid w:val="002C7957"/>
    <w:rsid w:val="002C7978"/>
    <w:rsid w:val="002C79C4"/>
    <w:rsid w:val="002C79D5"/>
    <w:rsid w:val="002C7A09"/>
    <w:rsid w:val="002C7A98"/>
    <w:rsid w:val="002C7AAE"/>
    <w:rsid w:val="002C7B44"/>
    <w:rsid w:val="002C7BCF"/>
    <w:rsid w:val="002C7BFC"/>
    <w:rsid w:val="002C7C20"/>
    <w:rsid w:val="002C7CA9"/>
    <w:rsid w:val="002C7CD9"/>
    <w:rsid w:val="002C7D74"/>
    <w:rsid w:val="002C7E04"/>
    <w:rsid w:val="002C7EFF"/>
    <w:rsid w:val="002C7F18"/>
    <w:rsid w:val="002C7F3A"/>
    <w:rsid w:val="002C7F44"/>
    <w:rsid w:val="002C7F98"/>
    <w:rsid w:val="002D0033"/>
    <w:rsid w:val="002D0043"/>
    <w:rsid w:val="002D00BD"/>
    <w:rsid w:val="002D00EE"/>
    <w:rsid w:val="002D0124"/>
    <w:rsid w:val="002D01B3"/>
    <w:rsid w:val="002D021F"/>
    <w:rsid w:val="002D0249"/>
    <w:rsid w:val="002D024F"/>
    <w:rsid w:val="002D0265"/>
    <w:rsid w:val="002D029A"/>
    <w:rsid w:val="002D02CC"/>
    <w:rsid w:val="002D02DC"/>
    <w:rsid w:val="002D02FB"/>
    <w:rsid w:val="002D0350"/>
    <w:rsid w:val="002D0363"/>
    <w:rsid w:val="002D036D"/>
    <w:rsid w:val="002D03CF"/>
    <w:rsid w:val="002D03F7"/>
    <w:rsid w:val="002D0441"/>
    <w:rsid w:val="002D0510"/>
    <w:rsid w:val="002D0528"/>
    <w:rsid w:val="002D0571"/>
    <w:rsid w:val="002D0586"/>
    <w:rsid w:val="002D05AA"/>
    <w:rsid w:val="002D060B"/>
    <w:rsid w:val="002D0679"/>
    <w:rsid w:val="002D0681"/>
    <w:rsid w:val="002D069A"/>
    <w:rsid w:val="002D06B5"/>
    <w:rsid w:val="002D06C1"/>
    <w:rsid w:val="002D06D3"/>
    <w:rsid w:val="002D0740"/>
    <w:rsid w:val="002D077F"/>
    <w:rsid w:val="002D088B"/>
    <w:rsid w:val="002D089A"/>
    <w:rsid w:val="002D08B9"/>
    <w:rsid w:val="002D08D4"/>
    <w:rsid w:val="002D08DA"/>
    <w:rsid w:val="002D09AA"/>
    <w:rsid w:val="002D09F1"/>
    <w:rsid w:val="002D0A29"/>
    <w:rsid w:val="002D0A53"/>
    <w:rsid w:val="002D0A5B"/>
    <w:rsid w:val="002D0A74"/>
    <w:rsid w:val="002D0AA2"/>
    <w:rsid w:val="002D0ACC"/>
    <w:rsid w:val="002D0ACD"/>
    <w:rsid w:val="002D0AD7"/>
    <w:rsid w:val="002D0AE8"/>
    <w:rsid w:val="002D0B94"/>
    <w:rsid w:val="002D0C1E"/>
    <w:rsid w:val="002D0C77"/>
    <w:rsid w:val="002D0CD2"/>
    <w:rsid w:val="002D0D1F"/>
    <w:rsid w:val="002D0D5C"/>
    <w:rsid w:val="002D0DA2"/>
    <w:rsid w:val="002D0E2A"/>
    <w:rsid w:val="002D0EF4"/>
    <w:rsid w:val="002D0F6B"/>
    <w:rsid w:val="002D0F6E"/>
    <w:rsid w:val="002D0FDC"/>
    <w:rsid w:val="002D1001"/>
    <w:rsid w:val="002D1041"/>
    <w:rsid w:val="002D1046"/>
    <w:rsid w:val="002D104B"/>
    <w:rsid w:val="002D1067"/>
    <w:rsid w:val="002D118D"/>
    <w:rsid w:val="002D1190"/>
    <w:rsid w:val="002D1216"/>
    <w:rsid w:val="002D121E"/>
    <w:rsid w:val="002D124E"/>
    <w:rsid w:val="002D1283"/>
    <w:rsid w:val="002D1290"/>
    <w:rsid w:val="002D12A9"/>
    <w:rsid w:val="002D13A4"/>
    <w:rsid w:val="002D13BE"/>
    <w:rsid w:val="002D13D3"/>
    <w:rsid w:val="002D1410"/>
    <w:rsid w:val="002D14B4"/>
    <w:rsid w:val="002D1567"/>
    <w:rsid w:val="002D1572"/>
    <w:rsid w:val="002D15A3"/>
    <w:rsid w:val="002D15AA"/>
    <w:rsid w:val="002D15BD"/>
    <w:rsid w:val="002D15DB"/>
    <w:rsid w:val="002D15DF"/>
    <w:rsid w:val="002D164D"/>
    <w:rsid w:val="002D1650"/>
    <w:rsid w:val="002D16D6"/>
    <w:rsid w:val="002D16F1"/>
    <w:rsid w:val="002D1730"/>
    <w:rsid w:val="002D177D"/>
    <w:rsid w:val="002D179E"/>
    <w:rsid w:val="002D17C0"/>
    <w:rsid w:val="002D17FA"/>
    <w:rsid w:val="002D182A"/>
    <w:rsid w:val="002D190A"/>
    <w:rsid w:val="002D194D"/>
    <w:rsid w:val="002D196D"/>
    <w:rsid w:val="002D19CE"/>
    <w:rsid w:val="002D19E2"/>
    <w:rsid w:val="002D19FC"/>
    <w:rsid w:val="002D1A66"/>
    <w:rsid w:val="002D1A91"/>
    <w:rsid w:val="002D1ACC"/>
    <w:rsid w:val="002D1B06"/>
    <w:rsid w:val="002D1B1B"/>
    <w:rsid w:val="002D1B76"/>
    <w:rsid w:val="002D1BF2"/>
    <w:rsid w:val="002D1C5B"/>
    <w:rsid w:val="002D1C7C"/>
    <w:rsid w:val="002D1D71"/>
    <w:rsid w:val="002D1DDC"/>
    <w:rsid w:val="002D1E7B"/>
    <w:rsid w:val="002D1EDA"/>
    <w:rsid w:val="002D2070"/>
    <w:rsid w:val="002D213E"/>
    <w:rsid w:val="002D217A"/>
    <w:rsid w:val="002D21F9"/>
    <w:rsid w:val="002D2269"/>
    <w:rsid w:val="002D2285"/>
    <w:rsid w:val="002D2357"/>
    <w:rsid w:val="002D23C7"/>
    <w:rsid w:val="002D240A"/>
    <w:rsid w:val="002D248E"/>
    <w:rsid w:val="002D24D4"/>
    <w:rsid w:val="002D253F"/>
    <w:rsid w:val="002D25D3"/>
    <w:rsid w:val="002D2670"/>
    <w:rsid w:val="002D2677"/>
    <w:rsid w:val="002D2703"/>
    <w:rsid w:val="002D2708"/>
    <w:rsid w:val="002D2730"/>
    <w:rsid w:val="002D2756"/>
    <w:rsid w:val="002D2760"/>
    <w:rsid w:val="002D277A"/>
    <w:rsid w:val="002D278F"/>
    <w:rsid w:val="002D27AB"/>
    <w:rsid w:val="002D27B9"/>
    <w:rsid w:val="002D27F3"/>
    <w:rsid w:val="002D281D"/>
    <w:rsid w:val="002D2824"/>
    <w:rsid w:val="002D2845"/>
    <w:rsid w:val="002D284F"/>
    <w:rsid w:val="002D28B4"/>
    <w:rsid w:val="002D2929"/>
    <w:rsid w:val="002D2A0F"/>
    <w:rsid w:val="002D2A4B"/>
    <w:rsid w:val="002D2A9B"/>
    <w:rsid w:val="002D2AB5"/>
    <w:rsid w:val="002D2B1C"/>
    <w:rsid w:val="002D2B72"/>
    <w:rsid w:val="002D2B98"/>
    <w:rsid w:val="002D2C15"/>
    <w:rsid w:val="002D2C41"/>
    <w:rsid w:val="002D2CD3"/>
    <w:rsid w:val="002D2D7F"/>
    <w:rsid w:val="002D2DFB"/>
    <w:rsid w:val="002D2E0A"/>
    <w:rsid w:val="002D2E26"/>
    <w:rsid w:val="002D2E5B"/>
    <w:rsid w:val="002D2F26"/>
    <w:rsid w:val="002D2F6C"/>
    <w:rsid w:val="002D3024"/>
    <w:rsid w:val="002D30BF"/>
    <w:rsid w:val="002D310D"/>
    <w:rsid w:val="002D3119"/>
    <w:rsid w:val="002D31C8"/>
    <w:rsid w:val="002D3321"/>
    <w:rsid w:val="002D343D"/>
    <w:rsid w:val="002D3457"/>
    <w:rsid w:val="002D3477"/>
    <w:rsid w:val="002D348C"/>
    <w:rsid w:val="002D34E5"/>
    <w:rsid w:val="002D356D"/>
    <w:rsid w:val="002D358F"/>
    <w:rsid w:val="002D35EE"/>
    <w:rsid w:val="002D3728"/>
    <w:rsid w:val="002D3752"/>
    <w:rsid w:val="002D3789"/>
    <w:rsid w:val="002D3847"/>
    <w:rsid w:val="002D38BA"/>
    <w:rsid w:val="002D38CF"/>
    <w:rsid w:val="002D391A"/>
    <w:rsid w:val="002D397B"/>
    <w:rsid w:val="002D3985"/>
    <w:rsid w:val="002D39CE"/>
    <w:rsid w:val="002D3A19"/>
    <w:rsid w:val="002D3B12"/>
    <w:rsid w:val="002D3B27"/>
    <w:rsid w:val="002D3B4C"/>
    <w:rsid w:val="002D3BC0"/>
    <w:rsid w:val="002D3C31"/>
    <w:rsid w:val="002D3C87"/>
    <w:rsid w:val="002D3CC0"/>
    <w:rsid w:val="002D3CD7"/>
    <w:rsid w:val="002D3CED"/>
    <w:rsid w:val="002D3D2C"/>
    <w:rsid w:val="002D3D92"/>
    <w:rsid w:val="002D3DAB"/>
    <w:rsid w:val="002D3DFC"/>
    <w:rsid w:val="002D3E55"/>
    <w:rsid w:val="002D3EF1"/>
    <w:rsid w:val="002D3F40"/>
    <w:rsid w:val="002D3FF2"/>
    <w:rsid w:val="002D4031"/>
    <w:rsid w:val="002D408C"/>
    <w:rsid w:val="002D40B7"/>
    <w:rsid w:val="002D40EF"/>
    <w:rsid w:val="002D419E"/>
    <w:rsid w:val="002D4289"/>
    <w:rsid w:val="002D4295"/>
    <w:rsid w:val="002D42DF"/>
    <w:rsid w:val="002D4372"/>
    <w:rsid w:val="002D437C"/>
    <w:rsid w:val="002D4490"/>
    <w:rsid w:val="002D44EC"/>
    <w:rsid w:val="002D4528"/>
    <w:rsid w:val="002D4550"/>
    <w:rsid w:val="002D4565"/>
    <w:rsid w:val="002D45A1"/>
    <w:rsid w:val="002D463D"/>
    <w:rsid w:val="002D4683"/>
    <w:rsid w:val="002D46C8"/>
    <w:rsid w:val="002D473C"/>
    <w:rsid w:val="002D4753"/>
    <w:rsid w:val="002D4867"/>
    <w:rsid w:val="002D48B1"/>
    <w:rsid w:val="002D4904"/>
    <w:rsid w:val="002D4915"/>
    <w:rsid w:val="002D4944"/>
    <w:rsid w:val="002D4945"/>
    <w:rsid w:val="002D4958"/>
    <w:rsid w:val="002D4966"/>
    <w:rsid w:val="002D49A7"/>
    <w:rsid w:val="002D4A06"/>
    <w:rsid w:val="002D4A2F"/>
    <w:rsid w:val="002D4A32"/>
    <w:rsid w:val="002D4A4B"/>
    <w:rsid w:val="002D4AB5"/>
    <w:rsid w:val="002D4AFC"/>
    <w:rsid w:val="002D4AFE"/>
    <w:rsid w:val="002D4B20"/>
    <w:rsid w:val="002D4BF5"/>
    <w:rsid w:val="002D4C16"/>
    <w:rsid w:val="002D4C1E"/>
    <w:rsid w:val="002D4C27"/>
    <w:rsid w:val="002D4C71"/>
    <w:rsid w:val="002D4D64"/>
    <w:rsid w:val="002D4D91"/>
    <w:rsid w:val="002D4DC4"/>
    <w:rsid w:val="002D4DD7"/>
    <w:rsid w:val="002D4EB3"/>
    <w:rsid w:val="002D4ED4"/>
    <w:rsid w:val="002D4F29"/>
    <w:rsid w:val="002D4F88"/>
    <w:rsid w:val="002D502E"/>
    <w:rsid w:val="002D504A"/>
    <w:rsid w:val="002D5124"/>
    <w:rsid w:val="002D5202"/>
    <w:rsid w:val="002D5210"/>
    <w:rsid w:val="002D52A8"/>
    <w:rsid w:val="002D52EA"/>
    <w:rsid w:val="002D5300"/>
    <w:rsid w:val="002D5373"/>
    <w:rsid w:val="002D5386"/>
    <w:rsid w:val="002D53B4"/>
    <w:rsid w:val="002D53CE"/>
    <w:rsid w:val="002D53D7"/>
    <w:rsid w:val="002D5404"/>
    <w:rsid w:val="002D5452"/>
    <w:rsid w:val="002D5490"/>
    <w:rsid w:val="002D54D7"/>
    <w:rsid w:val="002D54EA"/>
    <w:rsid w:val="002D553F"/>
    <w:rsid w:val="002D5542"/>
    <w:rsid w:val="002D562F"/>
    <w:rsid w:val="002D566B"/>
    <w:rsid w:val="002D56A6"/>
    <w:rsid w:val="002D56E4"/>
    <w:rsid w:val="002D5733"/>
    <w:rsid w:val="002D5860"/>
    <w:rsid w:val="002D5864"/>
    <w:rsid w:val="002D5875"/>
    <w:rsid w:val="002D58C1"/>
    <w:rsid w:val="002D58F2"/>
    <w:rsid w:val="002D58F9"/>
    <w:rsid w:val="002D5900"/>
    <w:rsid w:val="002D59C9"/>
    <w:rsid w:val="002D5A67"/>
    <w:rsid w:val="002D5A82"/>
    <w:rsid w:val="002D5AFD"/>
    <w:rsid w:val="002D5B01"/>
    <w:rsid w:val="002D5B89"/>
    <w:rsid w:val="002D5BD3"/>
    <w:rsid w:val="002D5C65"/>
    <w:rsid w:val="002D5C6A"/>
    <w:rsid w:val="002D5D96"/>
    <w:rsid w:val="002D5E3A"/>
    <w:rsid w:val="002D5E3B"/>
    <w:rsid w:val="002D5EE1"/>
    <w:rsid w:val="002D5EEB"/>
    <w:rsid w:val="002D5F30"/>
    <w:rsid w:val="002D6040"/>
    <w:rsid w:val="002D6146"/>
    <w:rsid w:val="002D6169"/>
    <w:rsid w:val="002D61DC"/>
    <w:rsid w:val="002D61F5"/>
    <w:rsid w:val="002D625E"/>
    <w:rsid w:val="002D6273"/>
    <w:rsid w:val="002D6394"/>
    <w:rsid w:val="002D63C2"/>
    <w:rsid w:val="002D6409"/>
    <w:rsid w:val="002D6470"/>
    <w:rsid w:val="002D6579"/>
    <w:rsid w:val="002D658E"/>
    <w:rsid w:val="002D659A"/>
    <w:rsid w:val="002D65D1"/>
    <w:rsid w:val="002D666D"/>
    <w:rsid w:val="002D668E"/>
    <w:rsid w:val="002D675E"/>
    <w:rsid w:val="002D6799"/>
    <w:rsid w:val="002D679D"/>
    <w:rsid w:val="002D6877"/>
    <w:rsid w:val="002D687B"/>
    <w:rsid w:val="002D68A3"/>
    <w:rsid w:val="002D68D5"/>
    <w:rsid w:val="002D69E4"/>
    <w:rsid w:val="002D6A34"/>
    <w:rsid w:val="002D6AFB"/>
    <w:rsid w:val="002D6B14"/>
    <w:rsid w:val="002D6B5E"/>
    <w:rsid w:val="002D6BD4"/>
    <w:rsid w:val="002D6BEB"/>
    <w:rsid w:val="002D6BF1"/>
    <w:rsid w:val="002D6C25"/>
    <w:rsid w:val="002D6C69"/>
    <w:rsid w:val="002D6C7E"/>
    <w:rsid w:val="002D6D2B"/>
    <w:rsid w:val="002D6D2F"/>
    <w:rsid w:val="002D6D7A"/>
    <w:rsid w:val="002D6D89"/>
    <w:rsid w:val="002D6E5B"/>
    <w:rsid w:val="002D6EA5"/>
    <w:rsid w:val="002D6ED2"/>
    <w:rsid w:val="002D6ED4"/>
    <w:rsid w:val="002D6EDB"/>
    <w:rsid w:val="002D6F12"/>
    <w:rsid w:val="002D6F1C"/>
    <w:rsid w:val="002D6F8D"/>
    <w:rsid w:val="002D6FAB"/>
    <w:rsid w:val="002D70EC"/>
    <w:rsid w:val="002D7145"/>
    <w:rsid w:val="002D7187"/>
    <w:rsid w:val="002D71C9"/>
    <w:rsid w:val="002D71CE"/>
    <w:rsid w:val="002D71E2"/>
    <w:rsid w:val="002D7204"/>
    <w:rsid w:val="002D7239"/>
    <w:rsid w:val="002D724D"/>
    <w:rsid w:val="002D7277"/>
    <w:rsid w:val="002D7308"/>
    <w:rsid w:val="002D732E"/>
    <w:rsid w:val="002D7339"/>
    <w:rsid w:val="002D749F"/>
    <w:rsid w:val="002D74A2"/>
    <w:rsid w:val="002D74F4"/>
    <w:rsid w:val="002D74F7"/>
    <w:rsid w:val="002D74FE"/>
    <w:rsid w:val="002D752C"/>
    <w:rsid w:val="002D7582"/>
    <w:rsid w:val="002D75F0"/>
    <w:rsid w:val="002D7708"/>
    <w:rsid w:val="002D7730"/>
    <w:rsid w:val="002D7731"/>
    <w:rsid w:val="002D77AB"/>
    <w:rsid w:val="002D785A"/>
    <w:rsid w:val="002D78AD"/>
    <w:rsid w:val="002D78DB"/>
    <w:rsid w:val="002D78FB"/>
    <w:rsid w:val="002D7915"/>
    <w:rsid w:val="002D7918"/>
    <w:rsid w:val="002D7931"/>
    <w:rsid w:val="002D796A"/>
    <w:rsid w:val="002D79AD"/>
    <w:rsid w:val="002D7B16"/>
    <w:rsid w:val="002D7B59"/>
    <w:rsid w:val="002D7B85"/>
    <w:rsid w:val="002D7C78"/>
    <w:rsid w:val="002D7C7C"/>
    <w:rsid w:val="002D7CE5"/>
    <w:rsid w:val="002D7D0E"/>
    <w:rsid w:val="002D7D6E"/>
    <w:rsid w:val="002D7DBE"/>
    <w:rsid w:val="002D7E4C"/>
    <w:rsid w:val="002D7E60"/>
    <w:rsid w:val="002D7ECA"/>
    <w:rsid w:val="002D7EEC"/>
    <w:rsid w:val="002D7F0A"/>
    <w:rsid w:val="002D7F46"/>
    <w:rsid w:val="002D7F5F"/>
    <w:rsid w:val="002E0005"/>
    <w:rsid w:val="002E01A1"/>
    <w:rsid w:val="002E01A3"/>
    <w:rsid w:val="002E01F0"/>
    <w:rsid w:val="002E021A"/>
    <w:rsid w:val="002E023E"/>
    <w:rsid w:val="002E02A3"/>
    <w:rsid w:val="002E02AE"/>
    <w:rsid w:val="002E033D"/>
    <w:rsid w:val="002E049F"/>
    <w:rsid w:val="002E0557"/>
    <w:rsid w:val="002E058A"/>
    <w:rsid w:val="002E05B1"/>
    <w:rsid w:val="002E0605"/>
    <w:rsid w:val="002E0612"/>
    <w:rsid w:val="002E0625"/>
    <w:rsid w:val="002E0633"/>
    <w:rsid w:val="002E06D7"/>
    <w:rsid w:val="002E0712"/>
    <w:rsid w:val="002E072D"/>
    <w:rsid w:val="002E07A6"/>
    <w:rsid w:val="002E07CC"/>
    <w:rsid w:val="002E086B"/>
    <w:rsid w:val="002E08CB"/>
    <w:rsid w:val="002E0903"/>
    <w:rsid w:val="002E094C"/>
    <w:rsid w:val="002E09AC"/>
    <w:rsid w:val="002E0A55"/>
    <w:rsid w:val="002E0A67"/>
    <w:rsid w:val="002E0A70"/>
    <w:rsid w:val="002E0AF8"/>
    <w:rsid w:val="002E0B3D"/>
    <w:rsid w:val="002E0B5C"/>
    <w:rsid w:val="002E0B8E"/>
    <w:rsid w:val="002E0BB7"/>
    <w:rsid w:val="002E0BF0"/>
    <w:rsid w:val="002E0CCF"/>
    <w:rsid w:val="002E0D1C"/>
    <w:rsid w:val="002E0DAA"/>
    <w:rsid w:val="002E0E1E"/>
    <w:rsid w:val="002E0E83"/>
    <w:rsid w:val="002E0E88"/>
    <w:rsid w:val="002E0E96"/>
    <w:rsid w:val="002E109D"/>
    <w:rsid w:val="002E10A6"/>
    <w:rsid w:val="002E10D5"/>
    <w:rsid w:val="002E10DC"/>
    <w:rsid w:val="002E10FA"/>
    <w:rsid w:val="002E110A"/>
    <w:rsid w:val="002E110C"/>
    <w:rsid w:val="002E112A"/>
    <w:rsid w:val="002E1162"/>
    <w:rsid w:val="002E118F"/>
    <w:rsid w:val="002E1222"/>
    <w:rsid w:val="002E129C"/>
    <w:rsid w:val="002E12D2"/>
    <w:rsid w:val="002E12DF"/>
    <w:rsid w:val="002E12E4"/>
    <w:rsid w:val="002E135A"/>
    <w:rsid w:val="002E137E"/>
    <w:rsid w:val="002E147E"/>
    <w:rsid w:val="002E14CD"/>
    <w:rsid w:val="002E151B"/>
    <w:rsid w:val="002E15BF"/>
    <w:rsid w:val="002E1623"/>
    <w:rsid w:val="002E162A"/>
    <w:rsid w:val="002E16E5"/>
    <w:rsid w:val="002E1773"/>
    <w:rsid w:val="002E179E"/>
    <w:rsid w:val="002E17CC"/>
    <w:rsid w:val="002E1876"/>
    <w:rsid w:val="002E18DC"/>
    <w:rsid w:val="002E1949"/>
    <w:rsid w:val="002E1971"/>
    <w:rsid w:val="002E19A0"/>
    <w:rsid w:val="002E19D6"/>
    <w:rsid w:val="002E1A00"/>
    <w:rsid w:val="002E1A0F"/>
    <w:rsid w:val="002E1AA5"/>
    <w:rsid w:val="002E1B08"/>
    <w:rsid w:val="002E1B22"/>
    <w:rsid w:val="002E1B85"/>
    <w:rsid w:val="002E1C10"/>
    <w:rsid w:val="002E1C19"/>
    <w:rsid w:val="002E1C38"/>
    <w:rsid w:val="002E1C3B"/>
    <w:rsid w:val="002E1C3E"/>
    <w:rsid w:val="002E1C67"/>
    <w:rsid w:val="002E1C9A"/>
    <w:rsid w:val="002E1CBA"/>
    <w:rsid w:val="002E1CDD"/>
    <w:rsid w:val="002E1CF7"/>
    <w:rsid w:val="002E1D57"/>
    <w:rsid w:val="002E1DA3"/>
    <w:rsid w:val="002E1DBB"/>
    <w:rsid w:val="002E1EDF"/>
    <w:rsid w:val="002E1F11"/>
    <w:rsid w:val="002E1F59"/>
    <w:rsid w:val="002E1F6C"/>
    <w:rsid w:val="002E1F7B"/>
    <w:rsid w:val="002E1FF9"/>
    <w:rsid w:val="002E1FFC"/>
    <w:rsid w:val="002E2033"/>
    <w:rsid w:val="002E2096"/>
    <w:rsid w:val="002E2099"/>
    <w:rsid w:val="002E20B6"/>
    <w:rsid w:val="002E2181"/>
    <w:rsid w:val="002E2195"/>
    <w:rsid w:val="002E21A6"/>
    <w:rsid w:val="002E2224"/>
    <w:rsid w:val="002E225C"/>
    <w:rsid w:val="002E2292"/>
    <w:rsid w:val="002E22B0"/>
    <w:rsid w:val="002E22B4"/>
    <w:rsid w:val="002E236E"/>
    <w:rsid w:val="002E238E"/>
    <w:rsid w:val="002E23A6"/>
    <w:rsid w:val="002E23AF"/>
    <w:rsid w:val="002E23CD"/>
    <w:rsid w:val="002E25D6"/>
    <w:rsid w:val="002E25DA"/>
    <w:rsid w:val="002E25DB"/>
    <w:rsid w:val="002E2623"/>
    <w:rsid w:val="002E271D"/>
    <w:rsid w:val="002E276C"/>
    <w:rsid w:val="002E27FB"/>
    <w:rsid w:val="002E282A"/>
    <w:rsid w:val="002E2840"/>
    <w:rsid w:val="002E28D8"/>
    <w:rsid w:val="002E2928"/>
    <w:rsid w:val="002E2965"/>
    <w:rsid w:val="002E29CA"/>
    <w:rsid w:val="002E2A22"/>
    <w:rsid w:val="002E2A3F"/>
    <w:rsid w:val="002E2A7B"/>
    <w:rsid w:val="002E2A84"/>
    <w:rsid w:val="002E2ABD"/>
    <w:rsid w:val="002E2AC2"/>
    <w:rsid w:val="002E2B2A"/>
    <w:rsid w:val="002E2BA9"/>
    <w:rsid w:val="002E2C2B"/>
    <w:rsid w:val="002E2C9F"/>
    <w:rsid w:val="002E2CBD"/>
    <w:rsid w:val="002E2CCB"/>
    <w:rsid w:val="002E2CDE"/>
    <w:rsid w:val="002E2CF8"/>
    <w:rsid w:val="002E2D22"/>
    <w:rsid w:val="002E2D30"/>
    <w:rsid w:val="002E2D67"/>
    <w:rsid w:val="002E2D92"/>
    <w:rsid w:val="002E2DA0"/>
    <w:rsid w:val="002E2DE4"/>
    <w:rsid w:val="002E2DEE"/>
    <w:rsid w:val="002E2E86"/>
    <w:rsid w:val="002E2F65"/>
    <w:rsid w:val="002E308E"/>
    <w:rsid w:val="002E30AA"/>
    <w:rsid w:val="002E30AC"/>
    <w:rsid w:val="002E30D5"/>
    <w:rsid w:val="002E30F1"/>
    <w:rsid w:val="002E30F2"/>
    <w:rsid w:val="002E3113"/>
    <w:rsid w:val="002E3130"/>
    <w:rsid w:val="002E31B9"/>
    <w:rsid w:val="002E325D"/>
    <w:rsid w:val="002E328B"/>
    <w:rsid w:val="002E3370"/>
    <w:rsid w:val="002E33A5"/>
    <w:rsid w:val="002E33CB"/>
    <w:rsid w:val="002E3444"/>
    <w:rsid w:val="002E344E"/>
    <w:rsid w:val="002E34CD"/>
    <w:rsid w:val="002E3537"/>
    <w:rsid w:val="002E3576"/>
    <w:rsid w:val="002E35AC"/>
    <w:rsid w:val="002E35EE"/>
    <w:rsid w:val="002E35FD"/>
    <w:rsid w:val="002E3684"/>
    <w:rsid w:val="002E3696"/>
    <w:rsid w:val="002E36E5"/>
    <w:rsid w:val="002E373F"/>
    <w:rsid w:val="002E3746"/>
    <w:rsid w:val="002E377C"/>
    <w:rsid w:val="002E37A2"/>
    <w:rsid w:val="002E37B7"/>
    <w:rsid w:val="002E37E9"/>
    <w:rsid w:val="002E3812"/>
    <w:rsid w:val="002E3891"/>
    <w:rsid w:val="002E38BF"/>
    <w:rsid w:val="002E39C5"/>
    <w:rsid w:val="002E3A01"/>
    <w:rsid w:val="002E3A50"/>
    <w:rsid w:val="002E3A85"/>
    <w:rsid w:val="002E3ABA"/>
    <w:rsid w:val="002E3ACC"/>
    <w:rsid w:val="002E3AD6"/>
    <w:rsid w:val="002E3AD7"/>
    <w:rsid w:val="002E3C1B"/>
    <w:rsid w:val="002E3C91"/>
    <w:rsid w:val="002E3CD0"/>
    <w:rsid w:val="002E3CE1"/>
    <w:rsid w:val="002E3DED"/>
    <w:rsid w:val="002E3E35"/>
    <w:rsid w:val="002E3E5F"/>
    <w:rsid w:val="002E3E8F"/>
    <w:rsid w:val="002E3E94"/>
    <w:rsid w:val="002E3EF4"/>
    <w:rsid w:val="002E3FDA"/>
    <w:rsid w:val="002E406D"/>
    <w:rsid w:val="002E40A9"/>
    <w:rsid w:val="002E40C2"/>
    <w:rsid w:val="002E413E"/>
    <w:rsid w:val="002E415C"/>
    <w:rsid w:val="002E4165"/>
    <w:rsid w:val="002E4190"/>
    <w:rsid w:val="002E41D4"/>
    <w:rsid w:val="002E42EC"/>
    <w:rsid w:val="002E42F4"/>
    <w:rsid w:val="002E441D"/>
    <w:rsid w:val="002E4466"/>
    <w:rsid w:val="002E4489"/>
    <w:rsid w:val="002E451D"/>
    <w:rsid w:val="002E4570"/>
    <w:rsid w:val="002E458B"/>
    <w:rsid w:val="002E45E8"/>
    <w:rsid w:val="002E46A0"/>
    <w:rsid w:val="002E46A5"/>
    <w:rsid w:val="002E46CA"/>
    <w:rsid w:val="002E46D3"/>
    <w:rsid w:val="002E4799"/>
    <w:rsid w:val="002E484C"/>
    <w:rsid w:val="002E48B8"/>
    <w:rsid w:val="002E490F"/>
    <w:rsid w:val="002E492A"/>
    <w:rsid w:val="002E4937"/>
    <w:rsid w:val="002E49BB"/>
    <w:rsid w:val="002E49C7"/>
    <w:rsid w:val="002E4AC6"/>
    <w:rsid w:val="002E4B43"/>
    <w:rsid w:val="002E4B61"/>
    <w:rsid w:val="002E4B7C"/>
    <w:rsid w:val="002E4C08"/>
    <w:rsid w:val="002E4C33"/>
    <w:rsid w:val="002E4C5B"/>
    <w:rsid w:val="002E4C72"/>
    <w:rsid w:val="002E4CD5"/>
    <w:rsid w:val="002E4D03"/>
    <w:rsid w:val="002E4D0B"/>
    <w:rsid w:val="002E4D15"/>
    <w:rsid w:val="002E4D28"/>
    <w:rsid w:val="002E4D4E"/>
    <w:rsid w:val="002E4EA3"/>
    <w:rsid w:val="002E4F32"/>
    <w:rsid w:val="002E4FA9"/>
    <w:rsid w:val="002E4FD9"/>
    <w:rsid w:val="002E5025"/>
    <w:rsid w:val="002E5067"/>
    <w:rsid w:val="002E50BF"/>
    <w:rsid w:val="002E5141"/>
    <w:rsid w:val="002E5155"/>
    <w:rsid w:val="002E5259"/>
    <w:rsid w:val="002E52AE"/>
    <w:rsid w:val="002E5305"/>
    <w:rsid w:val="002E53AE"/>
    <w:rsid w:val="002E54E9"/>
    <w:rsid w:val="002E5531"/>
    <w:rsid w:val="002E5564"/>
    <w:rsid w:val="002E55A4"/>
    <w:rsid w:val="002E55C5"/>
    <w:rsid w:val="002E560C"/>
    <w:rsid w:val="002E5650"/>
    <w:rsid w:val="002E56A6"/>
    <w:rsid w:val="002E5730"/>
    <w:rsid w:val="002E5791"/>
    <w:rsid w:val="002E57C3"/>
    <w:rsid w:val="002E57D6"/>
    <w:rsid w:val="002E57EF"/>
    <w:rsid w:val="002E5861"/>
    <w:rsid w:val="002E5866"/>
    <w:rsid w:val="002E5882"/>
    <w:rsid w:val="002E58E0"/>
    <w:rsid w:val="002E5933"/>
    <w:rsid w:val="002E599E"/>
    <w:rsid w:val="002E5A33"/>
    <w:rsid w:val="002E5A9C"/>
    <w:rsid w:val="002E5AAE"/>
    <w:rsid w:val="002E5AB3"/>
    <w:rsid w:val="002E5AE2"/>
    <w:rsid w:val="002E5AEB"/>
    <w:rsid w:val="002E5B3E"/>
    <w:rsid w:val="002E5B4B"/>
    <w:rsid w:val="002E5B9A"/>
    <w:rsid w:val="002E5BBB"/>
    <w:rsid w:val="002E5C26"/>
    <w:rsid w:val="002E5C8E"/>
    <w:rsid w:val="002E5DDC"/>
    <w:rsid w:val="002E5E37"/>
    <w:rsid w:val="002E5E4A"/>
    <w:rsid w:val="002E5EB4"/>
    <w:rsid w:val="002E5F3A"/>
    <w:rsid w:val="002E5F99"/>
    <w:rsid w:val="002E6045"/>
    <w:rsid w:val="002E608D"/>
    <w:rsid w:val="002E608F"/>
    <w:rsid w:val="002E60B4"/>
    <w:rsid w:val="002E613A"/>
    <w:rsid w:val="002E6184"/>
    <w:rsid w:val="002E6199"/>
    <w:rsid w:val="002E621C"/>
    <w:rsid w:val="002E62B0"/>
    <w:rsid w:val="002E6337"/>
    <w:rsid w:val="002E634D"/>
    <w:rsid w:val="002E635A"/>
    <w:rsid w:val="002E6364"/>
    <w:rsid w:val="002E63F1"/>
    <w:rsid w:val="002E6414"/>
    <w:rsid w:val="002E6490"/>
    <w:rsid w:val="002E6499"/>
    <w:rsid w:val="002E64EA"/>
    <w:rsid w:val="002E6512"/>
    <w:rsid w:val="002E6558"/>
    <w:rsid w:val="002E6566"/>
    <w:rsid w:val="002E657A"/>
    <w:rsid w:val="002E6583"/>
    <w:rsid w:val="002E65C1"/>
    <w:rsid w:val="002E6691"/>
    <w:rsid w:val="002E669B"/>
    <w:rsid w:val="002E66A1"/>
    <w:rsid w:val="002E66C8"/>
    <w:rsid w:val="002E66CF"/>
    <w:rsid w:val="002E66E5"/>
    <w:rsid w:val="002E6726"/>
    <w:rsid w:val="002E67D0"/>
    <w:rsid w:val="002E67E1"/>
    <w:rsid w:val="002E68D1"/>
    <w:rsid w:val="002E68EB"/>
    <w:rsid w:val="002E690C"/>
    <w:rsid w:val="002E691C"/>
    <w:rsid w:val="002E6933"/>
    <w:rsid w:val="002E6958"/>
    <w:rsid w:val="002E699A"/>
    <w:rsid w:val="002E69D2"/>
    <w:rsid w:val="002E69D7"/>
    <w:rsid w:val="002E6A45"/>
    <w:rsid w:val="002E6AA3"/>
    <w:rsid w:val="002E6B2C"/>
    <w:rsid w:val="002E6B37"/>
    <w:rsid w:val="002E6B5E"/>
    <w:rsid w:val="002E6BBB"/>
    <w:rsid w:val="002E6C34"/>
    <w:rsid w:val="002E6C83"/>
    <w:rsid w:val="002E6CD5"/>
    <w:rsid w:val="002E6D2E"/>
    <w:rsid w:val="002E6D45"/>
    <w:rsid w:val="002E6D63"/>
    <w:rsid w:val="002E6DE6"/>
    <w:rsid w:val="002E6E3D"/>
    <w:rsid w:val="002E6E5B"/>
    <w:rsid w:val="002E6E87"/>
    <w:rsid w:val="002E6EB7"/>
    <w:rsid w:val="002E6F71"/>
    <w:rsid w:val="002E6F94"/>
    <w:rsid w:val="002E6FC4"/>
    <w:rsid w:val="002E70DE"/>
    <w:rsid w:val="002E7121"/>
    <w:rsid w:val="002E7172"/>
    <w:rsid w:val="002E71A1"/>
    <w:rsid w:val="002E71BD"/>
    <w:rsid w:val="002E7317"/>
    <w:rsid w:val="002E731F"/>
    <w:rsid w:val="002E7344"/>
    <w:rsid w:val="002E7374"/>
    <w:rsid w:val="002E73D1"/>
    <w:rsid w:val="002E742C"/>
    <w:rsid w:val="002E7433"/>
    <w:rsid w:val="002E74C6"/>
    <w:rsid w:val="002E74D3"/>
    <w:rsid w:val="002E74E1"/>
    <w:rsid w:val="002E74E6"/>
    <w:rsid w:val="002E759B"/>
    <w:rsid w:val="002E75BA"/>
    <w:rsid w:val="002E75C2"/>
    <w:rsid w:val="002E7604"/>
    <w:rsid w:val="002E7607"/>
    <w:rsid w:val="002E7663"/>
    <w:rsid w:val="002E76D8"/>
    <w:rsid w:val="002E77BF"/>
    <w:rsid w:val="002E77C5"/>
    <w:rsid w:val="002E77DE"/>
    <w:rsid w:val="002E7808"/>
    <w:rsid w:val="002E7869"/>
    <w:rsid w:val="002E788C"/>
    <w:rsid w:val="002E78C0"/>
    <w:rsid w:val="002E78E0"/>
    <w:rsid w:val="002E7937"/>
    <w:rsid w:val="002E7939"/>
    <w:rsid w:val="002E7963"/>
    <w:rsid w:val="002E7976"/>
    <w:rsid w:val="002E7990"/>
    <w:rsid w:val="002E7994"/>
    <w:rsid w:val="002E7A07"/>
    <w:rsid w:val="002E7A19"/>
    <w:rsid w:val="002E7AD4"/>
    <w:rsid w:val="002E7B77"/>
    <w:rsid w:val="002E7B9A"/>
    <w:rsid w:val="002E7BA8"/>
    <w:rsid w:val="002E7BAB"/>
    <w:rsid w:val="002E7CC9"/>
    <w:rsid w:val="002E7D02"/>
    <w:rsid w:val="002E7DA6"/>
    <w:rsid w:val="002E7DB8"/>
    <w:rsid w:val="002E7DC1"/>
    <w:rsid w:val="002E7DE8"/>
    <w:rsid w:val="002E7E9E"/>
    <w:rsid w:val="002E7EAE"/>
    <w:rsid w:val="002E7ED0"/>
    <w:rsid w:val="002E7EE4"/>
    <w:rsid w:val="002E7F02"/>
    <w:rsid w:val="002E7F54"/>
    <w:rsid w:val="002F005E"/>
    <w:rsid w:val="002F009F"/>
    <w:rsid w:val="002F00E2"/>
    <w:rsid w:val="002F018F"/>
    <w:rsid w:val="002F020B"/>
    <w:rsid w:val="002F0271"/>
    <w:rsid w:val="002F027B"/>
    <w:rsid w:val="002F0336"/>
    <w:rsid w:val="002F0348"/>
    <w:rsid w:val="002F034A"/>
    <w:rsid w:val="002F0396"/>
    <w:rsid w:val="002F03CF"/>
    <w:rsid w:val="002F03E5"/>
    <w:rsid w:val="002F041F"/>
    <w:rsid w:val="002F0465"/>
    <w:rsid w:val="002F0509"/>
    <w:rsid w:val="002F0520"/>
    <w:rsid w:val="002F0593"/>
    <w:rsid w:val="002F059D"/>
    <w:rsid w:val="002F05DD"/>
    <w:rsid w:val="002F05FC"/>
    <w:rsid w:val="002F065D"/>
    <w:rsid w:val="002F06A3"/>
    <w:rsid w:val="002F06CB"/>
    <w:rsid w:val="002F06DB"/>
    <w:rsid w:val="002F0723"/>
    <w:rsid w:val="002F076A"/>
    <w:rsid w:val="002F07B0"/>
    <w:rsid w:val="002F07FF"/>
    <w:rsid w:val="002F0828"/>
    <w:rsid w:val="002F090C"/>
    <w:rsid w:val="002F0990"/>
    <w:rsid w:val="002F09A9"/>
    <w:rsid w:val="002F0A02"/>
    <w:rsid w:val="002F0A29"/>
    <w:rsid w:val="002F0A6D"/>
    <w:rsid w:val="002F0AD8"/>
    <w:rsid w:val="002F0AE6"/>
    <w:rsid w:val="002F0B70"/>
    <w:rsid w:val="002F0BF7"/>
    <w:rsid w:val="002F0C0F"/>
    <w:rsid w:val="002F0C6D"/>
    <w:rsid w:val="002F0C75"/>
    <w:rsid w:val="002F0CA7"/>
    <w:rsid w:val="002F0CD0"/>
    <w:rsid w:val="002F0CE4"/>
    <w:rsid w:val="002F0D0E"/>
    <w:rsid w:val="002F0E04"/>
    <w:rsid w:val="002F0E0F"/>
    <w:rsid w:val="002F0EDD"/>
    <w:rsid w:val="002F1003"/>
    <w:rsid w:val="002F1053"/>
    <w:rsid w:val="002F1077"/>
    <w:rsid w:val="002F108D"/>
    <w:rsid w:val="002F1096"/>
    <w:rsid w:val="002F10C3"/>
    <w:rsid w:val="002F10E7"/>
    <w:rsid w:val="002F1156"/>
    <w:rsid w:val="002F11BC"/>
    <w:rsid w:val="002F11D7"/>
    <w:rsid w:val="002F1216"/>
    <w:rsid w:val="002F12BA"/>
    <w:rsid w:val="002F1323"/>
    <w:rsid w:val="002F1325"/>
    <w:rsid w:val="002F1330"/>
    <w:rsid w:val="002F1345"/>
    <w:rsid w:val="002F1380"/>
    <w:rsid w:val="002F1442"/>
    <w:rsid w:val="002F1484"/>
    <w:rsid w:val="002F148F"/>
    <w:rsid w:val="002F1493"/>
    <w:rsid w:val="002F14CE"/>
    <w:rsid w:val="002F14E0"/>
    <w:rsid w:val="002F14E4"/>
    <w:rsid w:val="002F1518"/>
    <w:rsid w:val="002F157A"/>
    <w:rsid w:val="002F15D5"/>
    <w:rsid w:val="002F1610"/>
    <w:rsid w:val="002F164A"/>
    <w:rsid w:val="002F1658"/>
    <w:rsid w:val="002F1677"/>
    <w:rsid w:val="002F16FC"/>
    <w:rsid w:val="002F171B"/>
    <w:rsid w:val="002F17C7"/>
    <w:rsid w:val="002F1957"/>
    <w:rsid w:val="002F1958"/>
    <w:rsid w:val="002F19E2"/>
    <w:rsid w:val="002F1A10"/>
    <w:rsid w:val="002F1A3E"/>
    <w:rsid w:val="002F1A68"/>
    <w:rsid w:val="002F1A8D"/>
    <w:rsid w:val="002F1AA1"/>
    <w:rsid w:val="002F1AAF"/>
    <w:rsid w:val="002F1B43"/>
    <w:rsid w:val="002F1B4C"/>
    <w:rsid w:val="002F1B7D"/>
    <w:rsid w:val="002F1C04"/>
    <w:rsid w:val="002F1C2C"/>
    <w:rsid w:val="002F1CE0"/>
    <w:rsid w:val="002F1CEE"/>
    <w:rsid w:val="002F1E43"/>
    <w:rsid w:val="002F1EEB"/>
    <w:rsid w:val="002F1EFD"/>
    <w:rsid w:val="002F1F3D"/>
    <w:rsid w:val="002F1F42"/>
    <w:rsid w:val="002F2014"/>
    <w:rsid w:val="002F2038"/>
    <w:rsid w:val="002F20DE"/>
    <w:rsid w:val="002F215F"/>
    <w:rsid w:val="002F219E"/>
    <w:rsid w:val="002F21A3"/>
    <w:rsid w:val="002F2236"/>
    <w:rsid w:val="002F22AA"/>
    <w:rsid w:val="002F22F4"/>
    <w:rsid w:val="002F2323"/>
    <w:rsid w:val="002F235E"/>
    <w:rsid w:val="002F2381"/>
    <w:rsid w:val="002F243E"/>
    <w:rsid w:val="002F24DF"/>
    <w:rsid w:val="002F24E1"/>
    <w:rsid w:val="002F24E7"/>
    <w:rsid w:val="002F2506"/>
    <w:rsid w:val="002F250F"/>
    <w:rsid w:val="002F252A"/>
    <w:rsid w:val="002F2686"/>
    <w:rsid w:val="002F2728"/>
    <w:rsid w:val="002F273B"/>
    <w:rsid w:val="002F2835"/>
    <w:rsid w:val="002F2839"/>
    <w:rsid w:val="002F2859"/>
    <w:rsid w:val="002F28B9"/>
    <w:rsid w:val="002F2A3C"/>
    <w:rsid w:val="002F2A81"/>
    <w:rsid w:val="002F2B1A"/>
    <w:rsid w:val="002F2BC0"/>
    <w:rsid w:val="002F2BD5"/>
    <w:rsid w:val="002F2C01"/>
    <w:rsid w:val="002F2C31"/>
    <w:rsid w:val="002F2CA6"/>
    <w:rsid w:val="002F2D07"/>
    <w:rsid w:val="002F2D10"/>
    <w:rsid w:val="002F2D6D"/>
    <w:rsid w:val="002F2D77"/>
    <w:rsid w:val="002F2D97"/>
    <w:rsid w:val="002F2D9C"/>
    <w:rsid w:val="002F2DE8"/>
    <w:rsid w:val="002F2DFE"/>
    <w:rsid w:val="002F2E7F"/>
    <w:rsid w:val="002F2F0B"/>
    <w:rsid w:val="002F2F25"/>
    <w:rsid w:val="002F2FD2"/>
    <w:rsid w:val="002F3024"/>
    <w:rsid w:val="002F3045"/>
    <w:rsid w:val="002F3074"/>
    <w:rsid w:val="002F307A"/>
    <w:rsid w:val="002F30D2"/>
    <w:rsid w:val="002F3182"/>
    <w:rsid w:val="002F3320"/>
    <w:rsid w:val="002F3331"/>
    <w:rsid w:val="002F3341"/>
    <w:rsid w:val="002F338B"/>
    <w:rsid w:val="002F344A"/>
    <w:rsid w:val="002F34E6"/>
    <w:rsid w:val="002F3511"/>
    <w:rsid w:val="002F3521"/>
    <w:rsid w:val="002F358A"/>
    <w:rsid w:val="002F359A"/>
    <w:rsid w:val="002F361E"/>
    <w:rsid w:val="002F3677"/>
    <w:rsid w:val="002F36BE"/>
    <w:rsid w:val="002F36C1"/>
    <w:rsid w:val="002F371A"/>
    <w:rsid w:val="002F3818"/>
    <w:rsid w:val="002F3826"/>
    <w:rsid w:val="002F3860"/>
    <w:rsid w:val="002F393F"/>
    <w:rsid w:val="002F394E"/>
    <w:rsid w:val="002F39B8"/>
    <w:rsid w:val="002F39BF"/>
    <w:rsid w:val="002F3A63"/>
    <w:rsid w:val="002F3AD2"/>
    <w:rsid w:val="002F3BC5"/>
    <w:rsid w:val="002F3CCE"/>
    <w:rsid w:val="002F3D20"/>
    <w:rsid w:val="002F3D64"/>
    <w:rsid w:val="002F3D8F"/>
    <w:rsid w:val="002F3DBE"/>
    <w:rsid w:val="002F3E43"/>
    <w:rsid w:val="002F3F50"/>
    <w:rsid w:val="002F409B"/>
    <w:rsid w:val="002F40FB"/>
    <w:rsid w:val="002F41B3"/>
    <w:rsid w:val="002F41DC"/>
    <w:rsid w:val="002F42FF"/>
    <w:rsid w:val="002F4330"/>
    <w:rsid w:val="002F4333"/>
    <w:rsid w:val="002F4339"/>
    <w:rsid w:val="002F4359"/>
    <w:rsid w:val="002F4365"/>
    <w:rsid w:val="002F437E"/>
    <w:rsid w:val="002F43C8"/>
    <w:rsid w:val="002F4404"/>
    <w:rsid w:val="002F442D"/>
    <w:rsid w:val="002F4462"/>
    <w:rsid w:val="002F4482"/>
    <w:rsid w:val="002F44A4"/>
    <w:rsid w:val="002F44D1"/>
    <w:rsid w:val="002F44DE"/>
    <w:rsid w:val="002F44F7"/>
    <w:rsid w:val="002F4527"/>
    <w:rsid w:val="002F456C"/>
    <w:rsid w:val="002F4687"/>
    <w:rsid w:val="002F46B8"/>
    <w:rsid w:val="002F46DE"/>
    <w:rsid w:val="002F46E2"/>
    <w:rsid w:val="002F4765"/>
    <w:rsid w:val="002F482D"/>
    <w:rsid w:val="002F4862"/>
    <w:rsid w:val="002F4876"/>
    <w:rsid w:val="002F48D4"/>
    <w:rsid w:val="002F4950"/>
    <w:rsid w:val="002F49C8"/>
    <w:rsid w:val="002F49DE"/>
    <w:rsid w:val="002F49FC"/>
    <w:rsid w:val="002F4A03"/>
    <w:rsid w:val="002F4A3C"/>
    <w:rsid w:val="002F4AD1"/>
    <w:rsid w:val="002F4B3B"/>
    <w:rsid w:val="002F4B6C"/>
    <w:rsid w:val="002F4C8B"/>
    <w:rsid w:val="002F4CC2"/>
    <w:rsid w:val="002F4D20"/>
    <w:rsid w:val="002F4D24"/>
    <w:rsid w:val="002F4D3F"/>
    <w:rsid w:val="002F4D45"/>
    <w:rsid w:val="002F4DAA"/>
    <w:rsid w:val="002F4E8A"/>
    <w:rsid w:val="002F4EE2"/>
    <w:rsid w:val="002F4F02"/>
    <w:rsid w:val="002F4F28"/>
    <w:rsid w:val="002F4F36"/>
    <w:rsid w:val="002F4F51"/>
    <w:rsid w:val="002F4F5B"/>
    <w:rsid w:val="002F4F67"/>
    <w:rsid w:val="002F4FD4"/>
    <w:rsid w:val="002F4FF0"/>
    <w:rsid w:val="002F4FF5"/>
    <w:rsid w:val="002F5041"/>
    <w:rsid w:val="002F5043"/>
    <w:rsid w:val="002F504D"/>
    <w:rsid w:val="002F5051"/>
    <w:rsid w:val="002F50BF"/>
    <w:rsid w:val="002F50CA"/>
    <w:rsid w:val="002F5114"/>
    <w:rsid w:val="002F51C1"/>
    <w:rsid w:val="002F51D4"/>
    <w:rsid w:val="002F52BB"/>
    <w:rsid w:val="002F5338"/>
    <w:rsid w:val="002F53DA"/>
    <w:rsid w:val="002F53E0"/>
    <w:rsid w:val="002F54AE"/>
    <w:rsid w:val="002F553F"/>
    <w:rsid w:val="002F5549"/>
    <w:rsid w:val="002F5559"/>
    <w:rsid w:val="002F555C"/>
    <w:rsid w:val="002F560B"/>
    <w:rsid w:val="002F5660"/>
    <w:rsid w:val="002F56DD"/>
    <w:rsid w:val="002F5702"/>
    <w:rsid w:val="002F570A"/>
    <w:rsid w:val="002F577E"/>
    <w:rsid w:val="002F57E6"/>
    <w:rsid w:val="002F5813"/>
    <w:rsid w:val="002F5834"/>
    <w:rsid w:val="002F5870"/>
    <w:rsid w:val="002F58C3"/>
    <w:rsid w:val="002F58F5"/>
    <w:rsid w:val="002F5912"/>
    <w:rsid w:val="002F595C"/>
    <w:rsid w:val="002F596F"/>
    <w:rsid w:val="002F597C"/>
    <w:rsid w:val="002F5987"/>
    <w:rsid w:val="002F59C0"/>
    <w:rsid w:val="002F59E6"/>
    <w:rsid w:val="002F5A06"/>
    <w:rsid w:val="002F5A1E"/>
    <w:rsid w:val="002F5A38"/>
    <w:rsid w:val="002F5A4B"/>
    <w:rsid w:val="002F5AF3"/>
    <w:rsid w:val="002F5CB7"/>
    <w:rsid w:val="002F5CBD"/>
    <w:rsid w:val="002F5CD8"/>
    <w:rsid w:val="002F5CDD"/>
    <w:rsid w:val="002F5CE8"/>
    <w:rsid w:val="002F5D24"/>
    <w:rsid w:val="002F5DE6"/>
    <w:rsid w:val="002F5E01"/>
    <w:rsid w:val="002F5E14"/>
    <w:rsid w:val="002F5F08"/>
    <w:rsid w:val="002F5F27"/>
    <w:rsid w:val="002F5F5C"/>
    <w:rsid w:val="002F5FAC"/>
    <w:rsid w:val="002F6029"/>
    <w:rsid w:val="002F60BE"/>
    <w:rsid w:val="002F612B"/>
    <w:rsid w:val="002F615E"/>
    <w:rsid w:val="002F6165"/>
    <w:rsid w:val="002F61AD"/>
    <w:rsid w:val="002F6244"/>
    <w:rsid w:val="002F62DA"/>
    <w:rsid w:val="002F633B"/>
    <w:rsid w:val="002F6366"/>
    <w:rsid w:val="002F6371"/>
    <w:rsid w:val="002F646C"/>
    <w:rsid w:val="002F6601"/>
    <w:rsid w:val="002F6629"/>
    <w:rsid w:val="002F6674"/>
    <w:rsid w:val="002F6685"/>
    <w:rsid w:val="002F6777"/>
    <w:rsid w:val="002F67E1"/>
    <w:rsid w:val="002F6834"/>
    <w:rsid w:val="002F685C"/>
    <w:rsid w:val="002F6926"/>
    <w:rsid w:val="002F6944"/>
    <w:rsid w:val="002F699B"/>
    <w:rsid w:val="002F69FC"/>
    <w:rsid w:val="002F6A6E"/>
    <w:rsid w:val="002F6A87"/>
    <w:rsid w:val="002F6B9F"/>
    <w:rsid w:val="002F6BBF"/>
    <w:rsid w:val="002F6CB0"/>
    <w:rsid w:val="002F6D30"/>
    <w:rsid w:val="002F6E2E"/>
    <w:rsid w:val="002F6E96"/>
    <w:rsid w:val="002F6EF5"/>
    <w:rsid w:val="002F6F15"/>
    <w:rsid w:val="002F6FA3"/>
    <w:rsid w:val="002F6FBF"/>
    <w:rsid w:val="002F6FFA"/>
    <w:rsid w:val="002F6FFF"/>
    <w:rsid w:val="002F706E"/>
    <w:rsid w:val="002F710D"/>
    <w:rsid w:val="002F7152"/>
    <w:rsid w:val="002F723E"/>
    <w:rsid w:val="002F732D"/>
    <w:rsid w:val="002F7371"/>
    <w:rsid w:val="002F737B"/>
    <w:rsid w:val="002F73D9"/>
    <w:rsid w:val="002F73E5"/>
    <w:rsid w:val="002F73ED"/>
    <w:rsid w:val="002F73F4"/>
    <w:rsid w:val="002F741A"/>
    <w:rsid w:val="002F7475"/>
    <w:rsid w:val="002F748D"/>
    <w:rsid w:val="002F74A0"/>
    <w:rsid w:val="002F74A5"/>
    <w:rsid w:val="002F7574"/>
    <w:rsid w:val="002F75F6"/>
    <w:rsid w:val="002F7618"/>
    <w:rsid w:val="002F7660"/>
    <w:rsid w:val="002F76C2"/>
    <w:rsid w:val="002F76C4"/>
    <w:rsid w:val="002F7808"/>
    <w:rsid w:val="002F7811"/>
    <w:rsid w:val="002F786A"/>
    <w:rsid w:val="002F789D"/>
    <w:rsid w:val="002F78AA"/>
    <w:rsid w:val="002F78C8"/>
    <w:rsid w:val="002F78CD"/>
    <w:rsid w:val="002F78D6"/>
    <w:rsid w:val="002F792E"/>
    <w:rsid w:val="002F7956"/>
    <w:rsid w:val="002F7A45"/>
    <w:rsid w:val="002F7A4E"/>
    <w:rsid w:val="002F7B95"/>
    <w:rsid w:val="002F7BD4"/>
    <w:rsid w:val="002F7C1F"/>
    <w:rsid w:val="002F7C65"/>
    <w:rsid w:val="002F7C90"/>
    <w:rsid w:val="002F7E40"/>
    <w:rsid w:val="002F7E9F"/>
    <w:rsid w:val="002F7EAE"/>
    <w:rsid w:val="002F7F83"/>
    <w:rsid w:val="002F7FAA"/>
    <w:rsid w:val="002F7FC3"/>
    <w:rsid w:val="002F7FC7"/>
    <w:rsid w:val="002F7FE0"/>
    <w:rsid w:val="002F7FF7"/>
    <w:rsid w:val="00300035"/>
    <w:rsid w:val="00300041"/>
    <w:rsid w:val="00300066"/>
    <w:rsid w:val="00300188"/>
    <w:rsid w:val="003001E0"/>
    <w:rsid w:val="003001F2"/>
    <w:rsid w:val="00300203"/>
    <w:rsid w:val="00300235"/>
    <w:rsid w:val="00300238"/>
    <w:rsid w:val="0030023F"/>
    <w:rsid w:val="0030029C"/>
    <w:rsid w:val="003002EA"/>
    <w:rsid w:val="00300467"/>
    <w:rsid w:val="003004D6"/>
    <w:rsid w:val="003004E5"/>
    <w:rsid w:val="00300576"/>
    <w:rsid w:val="003005A2"/>
    <w:rsid w:val="003005F2"/>
    <w:rsid w:val="0030061B"/>
    <w:rsid w:val="00300626"/>
    <w:rsid w:val="0030062B"/>
    <w:rsid w:val="0030078C"/>
    <w:rsid w:val="00300806"/>
    <w:rsid w:val="0030084C"/>
    <w:rsid w:val="00300862"/>
    <w:rsid w:val="003008B1"/>
    <w:rsid w:val="003008C6"/>
    <w:rsid w:val="00300908"/>
    <w:rsid w:val="003009E7"/>
    <w:rsid w:val="00300A8F"/>
    <w:rsid w:val="00300AD3"/>
    <w:rsid w:val="00300B22"/>
    <w:rsid w:val="00300C57"/>
    <w:rsid w:val="00300CA9"/>
    <w:rsid w:val="00300CAE"/>
    <w:rsid w:val="00300CBA"/>
    <w:rsid w:val="00300CF9"/>
    <w:rsid w:val="00300D17"/>
    <w:rsid w:val="00300D3A"/>
    <w:rsid w:val="00300D6F"/>
    <w:rsid w:val="00300E39"/>
    <w:rsid w:val="00300EBC"/>
    <w:rsid w:val="00301003"/>
    <w:rsid w:val="00301025"/>
    <w:rsid w:val="00301046"/>
    <w:rsid w:val="00301065"/>
    <w:rsid w:val="00301094"/>
    <w:rsid w:val="003010B1"/>
    <w:rsid w:val="003010B7"/>
    <w:rsid w:val="003010C0"/>
    <w:rsid w:val="003010D5"/>
    <w:rsid w:val="0030115C"/>
    <w:rsid w:val="003011B2"/>
    <w:rsid w:val="00301233"/>
    <w:rsid w:val="00301265"/>
    <w:rsid w:val="00301267"/>
    <w:rsid w:val="00301269"/>
    <w:rsid w:val="0030133D"/>
    <w:rsid w:val="00301348"/>
    <w:rsid w:val="0030134B"/>
    <w:rsid w:val="00301350"/>
    <w:rsid w:val="00301351"/>
    <w:rsid w:val="0030136C"/>
    <w:rsid w:val="00301382"/>
    <w:rsid w:val="003013FF"/>
    <w:rsid w:val="00301443"/>
    <w:rsid w:val="0030144F"/>
    <w:rsid w:val="003014A2"/>
    <w:rsid w:val="003014BB"/>
    <w:rsid w:val="0030166D"/>
    <w:rsid w:val="0030169F"/>
    <w:rsid w:val="003016E9"/>
    <w:rsid w:val="00301734"/>
    <w:rsid w:val="00301746"/>
    <w:rsid w:val="003017AD"/>
    <w:rsid w:val="003017D3"/>
    <w:rsid w:val="003018FF"/>
    <w:rsid w:val="003019B9"/>
    <w:rsid w:val="00301A38"/>
    <w:rsid w:val="00301A4C"/>
    <w:rsid w:val="00301A56"/>
    <w:rsid w:val="00301A93"/>
    <w:rsid w:val="00301B27"/>
    <w:rsid w:val="00301B66"/>
    <w:rsid w:val="00301B7E"/>
    <w:rsid w:val="00301BA0"/>
    <w:rsid w:val="00301C33"/>
    <w:rsid w:val="00301D10"/>
    <w:rsid w:val="00301D1E"/>
    <w:rsid w:val="00301D71"/>
    <w:rsid w:val="00301D7F"/>
    <w:rsid w:val="00301DDF"/>
    <w:rsid w:val="00301E0F"/>
    <w:rsid w:val="00301E3F"/>
    <w:rsid w:val="00301E62"/>
    <w:rsid w:val="00301ED6"/>
    <w:rsid w:val="00301F0E"/>
    <w:rsid w:val="00301F5B"/>
    <w:rsid w:val="00301FD4"/>
    <w:rsid w:val="00302045"/>
    <w:rsid w:val="00302052"/>
    <w:rsid w:val="00302090"/>
    <w:rsid w:val="003020BF"/>
    <w:rsid w:val="003020E4"/>
    <w:rsid w:val="003020F8"/>
    <w:rsid w:val="00302128"/>
    <w:rsid w:val="0030215B"/>
    <w:rsid w:val="00302190"/>
    <w:rsid w:val="0030219B"/>
    <w:rsid w:val="003021C1"/>
    <w:rsid w:val="003021E3"/>
    <w:rsid w:val="0030221A"/>
    <w:rsid w:val="00302261"/>
    <w:rsid w:val="0030229B"/>
    <w:rsid w:val="0030234A"/>
    <w:rsid w:val="003023D7"/>
    <w:rsid w:val="0030243F"/>
    <w:rsid w:val="00302449"/>
    <w:rsid w:val="003024A1"/>
    <w:rsid w:val="0030256E"/>
    <w:rsid w:val="0030258B"/>
    <w:rsid w:val="0030260A"/>
    <w:rsid w:val="00302652"/>
    <w:rsid w:val="003026CD"/>
    <w:rsid w:val="003026E9"/>
    <w:rsid w:val="00302719"/>
    <w:rsid w:val="0030271B"/>
    <w:rsid w:val="003027AF"/>
    <w:rsid w:val="003027C3"/>
    <w:rsid w:val="00302841"/>
    <w:rsid w:val="00302858"/>
    <w:rsid w:val="00302880"/>
    <w:rsid w:val="00302883"/>
    <w:rsid w:val="003028F9"/>
    <w:rsid w:val="0030293B"/>
    <w:rsid w:val="00302977"/>
    <w:rsid w:val="00302986"/>
    <w:rsid w:val="00302989"/>
    <w:rsid w:val="00302996"/>
    <w:rsid w:val="003029E1"/>
    <w:rsid w:val="00302CCF"/>
    <w:rsid w:val="00302D30"/>
    <w:rsid w:val="00302DBA"/>
    <w:rsid w:val="00302E40"/>
    <w:rsid w:val="00302E53"/>
    <w:rsid w:val="00302E5E"/>
    <w:rsid w:val="00302EF7"/>
    <w:rsid w:val="00302F28"/>
    <w:rsid w:val="00302F61"/>
    <w:rsid w:val="00302FE8"/>
    <w:rsid w:val="00303002"/>
    <w:rsid w:val="00303054"/>
    <w:rsid w:val="00303055"/>
    <w:rsid w:val="0030307A"/>
    <w:rsid w:val="003030A0"/>
    <w:rsid w:val="003030D4"/>
    <w:rsid w:val="00303123"/>
    <w:rsid w:val="003031B2"/>
    <w:rsid w:val="0030331A"/>
    <w:rsid w:val="003033E1"/>
    <w:rsid w:val="0030340F"/>
    <w:rsid w:val="003034D2"/>
    <w:rsid w:val="0030350E"/>
    <w:rsid w:val="00303533"/>
    <w:rsid w:val="003036E6"/>
    <w:rsid w:val="003036F0"/>
    <w:rsid w:val="0030376E"/>
    <w:rsid w:val="0030377A"/>
    <w:rsid w:val="003037FF"/>
    <w:rsid w:val="00303850"/>
    <w:rsid w:val="00303870"/>
    <w:rsid w:val="003038AB"/>
    <w:rsid w:val="00303907"/>
    <w:rsid w:val="00303933"/>
    <w:rsid w:val="00303962"/>
    <w:rsid w:val="00303965"/>
    <w:rsid w:val="00303A77"/>
    <w:rsid w:val="00303B58"/>
    <w:rsid w:val="00303B67"/>
    <w:rsid w:val="00303B69"/>
    <w:rsid w:val="00303B7B"/>
    <w:rsid w:val="00303B82"/>
    <w:rsid w:val="00303B94"/>
    <w:rsid w:val="00303BE2"/>
    <w:rsid w:val="00303C27"/>
    <w:rsid w:val="00303C8F"/>
    <w:rsid w:val="00303CD2"/>
    <w:rsid w:val="00303D80"/>
    <w:rsid w:val="00303E4D"/>
    <w:rsid w:val="00303EBB"/>
    <w:rsid w:val="00303ED3"/>
    <w:rsid w:val="00303FD7"/>
    <w:rsid w:val="00303FF0"/>
    <w:rsid w:val="00303FFF"/>
    <w:rsid w:val="00304005"/>
    <w:rsid w:val="0030400D"/>
    <w:rsid w:val="0030401C"/>
    <w:rsid w:val="0030406E"/>
    <w:rsid w:val="003040D3"/>
    <w:rsid w:val="00304104"/>
    <w:rsid w:val="00304176"/>
    <w:rsid w:val="00304183"/>
    <w:rsid w:val="003041EC"/>
    <w:rsid w:val="00304291"/>
    <w:rsid w:val="003042AF"/>
    <w:rsid w:val="003042F0"/>
    <w:rsid w:val="0030431D"/>
    <w:rsid w:val="00304378"/>
    <w:rsid w:val="0030439E"/>
    <w:rsid w:val="003043BC"/>
    <w:rsid w:val="003043F9"/>
    <w:rsid w:val="0030440D"/>
    <w:rsid w:val="0030445E"/>
    <w:rsid w:val="003044AF"/>
    <w:rsid w:val="0030453A"/>
    <w:rsid w:val="003045E1"/>
    <w:rsid w:val="003045F0"/>
    <w:rsid w:val="003045F1"/>
    <w:rsid w:val="00304632"/>
    <w:rsid w:val="00304642"/>
    <w:rsid w:val="003046CA"/>
    <w:rsid w:val="003046E0"/>
    <w:rsid w:val="0030470F"/>
    <w:rsid w:val="00304732"/>
    <w:rsid w:val="00304747"/>
    <w:rsid w:val="0030475A"/>
    <w:rsid w:val="0030475E"/>
    <w:rsid w:val="00304766"/>
    <w:rsid w:val="0030487A"/>
    <w:rsid w:val="0030488B"/>
    <w:rsid w:val="003048DE"/>
    <w:rsid w:val="00304914"/>
    <w:rsid w:val="003049B2"/>
    <w:rsid w:val="003049B9"/>
    <w:rsid w:val="00304A14"/>
    <w:rsid w:val="00304ACA"/>
    <w:rsid w:val="00304AEF"/>
    <w:rsid w:val="00304AFE"/>
    <w:rsid w:val="00304B6F"/>
    <w:rsid w:val="00304B83"/>
    <w:rsid w:val="00304BFE"/>
    <w:rsid w:val="00304C8E"/>
    <w:rsid w:val="00304CC5"/>
    <w:rsid w:val="00304CF2"/>
    <w:rsid w:val="00304DB6"/>
    <w:rsid w:val="00304DC2"/>
    <w:rsid w:val="00304DC9"/>
    <w:rsid w:val="00304EA9"/>
    <w:rsid w:val="00304EAF"/>
    <w:rsid w:val="00304F56"/>
    <w:rsid w:val="00304F59"/>
    <w:rsid w:val="00304F5D"/>
    <w:rsid w:val="00304F93"/>
    <w:rsid w:val="0030504F"/>
    <w:rsid w:val="00305068"/>
    <w:rsid w:val="0030508E"/>
    <w:rsid w:val="003050A1"/>
    <w:rsid w:val="003050AC"/>
    <w:rsid w:val="00305102"/>
    <w:rsid w:val="0030510A"/>
    <w:rsid w:val="0030518E"/>
    <w:rsid w:val="003051A6"/>
    <w:rsid w:val="003051AD"/>
    <w:rsid w:val="003051D3"/>
    <w:rsid w:val="0030529D"/>
    <w:rsid w:val="003052AC"/>
    <w:rsid w:val="00305320"/>
    <w:rsid w:val="003053DC"/>
    <w:rsid w:val="003053F3"/>
    <w:rsid w:val="0030540D"/>
    <w:rsid w:val="00305423"/>
    <w:rsid w:val="00305492"/>
    <w:rsid w:val="003054BC"/>
    <w:rsid w:val="003054D8"/>
    <w:rsid w:val="003054DF"/>
    <w:rsid w:val="00305584"/>
    <w:rsid w:val="003055AE"/>
    <w:rsid w:val="0030563A"/>
    <w:rsid w:val="00305645"/>
    <w:rsid w:val="00305670"/>
    <w:rsid w:val="0030569C"/>
    <w:rsid w:val="003056E4"/>
    <w:rsid w:val="0030570E"/>
    <w:rsid w:val="0030577E"/>
    <w:rsid w:val="00305829"/>
    <w:rsid w:val="003058CF"/>
    <w:rsid w:val="00305924"/>
    <w:rsid w:val="003059BB"/>
    <w:rsid w:val="00305A26"/>
    <w:rsid w:val="00305A98"/>
    <w:rsid w:val="00305AA5"/>
    <w:rsid w:val="00305AE1"/>
    <w:rsid w:val="00305B0F"/>
    <w:rsid w:val="00305B1C"/>
    <w:rsid w:val="00305CC2"/>
    <w:rsid w:val="00305D3D"/>
    <w:rsid w:val="00305D6A"/>
    <w:rsid w:val="00305E1D"/>
    <w:rsid w:val="00305E34"/>
    <w:rsid w:val="00305F33"/>
    <w:rsid w:val="00305F36"/>
    <w:rsid w:val="00305F45"/>
    <w:rsid w:val="00305FC7"/>
    <w:rsid w:val="00305FD4"/>
    <w:rsid w:val="0030603F"/>
    <w:rsid w:val="0030606C"/>
    <w:rsid w:val="0030607D"/>
    <w:rsid w:val="003060C3"/>
    <w:rsid w:val="00306114"/>
    <w:rsid w:val="0030618F"/>
    <w:rsid w:val="003061A1"/>
    <w:rsid w:val="003061D0"/>
    <w:rsid w:val="0030622F"/>
    <w:rsid w:val="003062B8"/>
    <w:rsid w:val="003062C2"/>
    <w:rsid w:val="003062CC"/>
    <w:rsid w:val="0030633B"/>
    <w:rsid w:val="0030641D"/>
    <w:rsid w:val="003066A4"/>
    <w:rsid w:val="003066D3"/>
    <w:rsid w:val="00306715"/>
    <w:rsid w:val="0030671B"/>
    <w:rsid w:val="00306757"/>
    <w:rsid w:val="00306761"/>
    <w:rsid w:val="003067EE"/>
    <w:rsid w:val="00306818"/>
    <w:rsid w:val="003068E9"/>
    <w:rsid w:val="0030690A"/>
    <w:rsid w:val="0030691C"/>
    <w:rsid w:val="00306931"/>
    <w:rsid w:val="0030694C"/>
    <w:rsid w:val="003069FE"/>
    <w:rsid w:val="00306A23"/>
    <w:rsid w:val="00306A98"/>
    <w:rsid w:val="00306AC6"/>
    <w:rsid w:val="00306B05"/>
    <w:rsid w:val="00306BED"/>
    <w:rsid w:val="00306C83"/>
    <w:rsid w:val="00306D04"/>
    <w:rsid w:val="00306DEF"/>
    <w:rsid w:val="00306E29"/>
    <w:rsid w:val="00306E55"/>
    <w:rsid w:val="00306E56"/>
    <w:rsid w:val="00306EE6"/>
    <w:rsid w:val="00306EE8"/>
    <w:rsid w:val="00306F2D"/>
    <w:rsid w:val="00306F3A"/>
    <w:rsid w:val="00306FB9"/>
    <w:rsid w:val="00307002"/>
    <w:rsid w:val="0030700A"/>
    <w:rsid w:val="0030707A"/>
    <w:rsid w:val="003070D0"/>
    <w:rsid w:val="003070D4"/>
    <w:rsid w:val="00307109"/>
    <w:rsid w:val="00307121"/>
    <w:rsid w:val="00307152"/>
    <w:rsid w:val="003071B6"/>
    <w:rsid w:val="0030723F"/>
    <w:rsid w:val="00307253"/>
    <w:rsid w:val="00307267"/>
    <w:rsid w:val="003072A7"/>
    <w:rsid w:val="00307319"/>
    <w:rsid w:val="00307341"/>
    <w:rsid w:val="00307359"/>
    <w:rsid w:val="00307380"/>
    <w:rsid w:val="00307393"/>
    <w:rsid w:val="003073B2"/>
    <w:rsid w:val="003073DF"/>
    <w:rsid w:val="00307445"/>
    <w:rsid w:val="00307475"/>
    <w:rsid w:val="003075AA"/>
    <w:rsid w:val="00307630"/>
    <w:rsid w:val="00307707"/>
    <w:rsid w:val="0030771F"/>
    <w:rsid w:val="0030776A"/>
    <w:rsid w:val="003077CD"/>
    <w:rsid w:val="003077D1"/>
    <w:rsid w:val="00307878"/>
    <w:rsid w:val="00307893"/>
    <w:rsid w:val="003078B1"/>
    <w:rsid w:val="003078C8"/>
    <w:rsid w:val="003078CF"/>
    <w:rsid w:val="003078EF"/>
    <w:rsid w:val="0030796A"/>
    <w:rsid w:val="00307982"/>
    <w:rsid w:val="003079C3"/>
    <w:rsid w:val="00307A11"/>
    <w:rsid w:val="00307A35"/>
    <w:rsid w:val="00307A55"/>
    <w:rsid w:val="00307AAF"/>
    <w:rsid w:val="00307C0C"/>
    <w:rsid w:val="00307C3E"/>
    <w:rsid w:val="00307C5A"/>
    <w:rsid w:val="00307C79"/>
    <w:rsid w:val="00307C7C"/>
    <w:rsid w:val="00307CDD"/>
    <w:rsid w:val="00307D33"/>
    <w:rsid w:val="00307D41"/>
    <w:rsid w:val="00307D4A"/>
    <w:rsid w:val="00307D56"/>
    <w:rsid w:val="00307D93"/>
    <w:rsid w:val="00307DA9"/>
    <w:rsid w:val="00307DCF"/>
    <w:rsid w:val="00307DFB"/>
    <w:rsid w:val="00307E3B"/>
    <w:rsid w:val="00307E40"/>
    <w:rsid w:val="00307EF4"/>
    <w:rsid w:val="00307FA5"/>
    <w:rsid w:val="00307FF2"/>
    <w:rsid w:val="00310018"/>
    <w:rsid w:val="003100CE"/>
    <w:rsid w:val="003100D7"/>
    <w:rsid w:val="003100EA"/>
    <w:rsid w:val="00310173"/>
    <w:rsid w:val="003101BB"/>
    <w:rsid w:val="0031021F"/>
    <w:rsid w:val="0031025D"/>
    <w:rsid w:val="00310272"/>
    <w:rsid w:val="003102C7"/>
    <w:rsid w:val="00310387"/>
    <w:rsid w:val="003103BD"/>
    <w:rsid w:val="003103C8"/>
    <w:rsid w:val="0031044C"/>
    <w:rsid w:val="00310452"/>
    <w:rsid w:val="00310469"/>
    <w:rsid w:val="003104A1"/>
    <w:rsid w:val="003104BE"/>
    <w:rsid w:val="003106A2"/>
    <w:rsid w:val="0031070E"/>
    <w:rsid w:val="003107FD"/>
    <w:rsid w:val="00310851"/>
    <w:rsid w:val="00310861"/>
    <w:rsid w:val="00310918"/>
    <w:rsid w:val="0031097B"/>
    <w:rsid w:val="003109BB"/>
    <w:rsid w:val="003109F0"/>
    <w:rsid w:val="00310A21"/>
    <w:rsid w:val="00310A26"/>
    <w:rsid w:val="00310A67"/>
    <w:rsid w:val="00310AF3"/>
    <w:rsid w:val="00310B25"/>
    <w:rsid w:val="00310B86"/>
    <w:rsid w:val="00310BAA"/>
    <w:rsid w:val="00310BCB"/>
    <w:rsid w:val="00310BE8"/>
    <w:rsid w:val="00310C1D"/>
    <w:rsid w:val="00310C7D"/>
    <w:rsid w:val="00310C92"/>
    <w:rsid w:val="00310CAD"/>
    <w:rsid w:val="00310CBF"/>
    <w:rsid w:val="00310CEF"/>
    <w:rsid w:val="00310D06"/>
    <w:rsid w:val="00310D26"/>
    <w:rsid w:val="00310E7C"/>
    <w:rsid w:val="00310EFA"/>
    <w:rsid w:val="00310F0D"/>
    <w:rsid w:val="00310F0E"/>
    <w:rsid w:val="00310F61"/>
    <w:rsid w:val="00310F7F"/>
    <w:rsid w:val="0031101A"/>
    <w:rsid w:val="00311022"/>
    <w:rsid w:val="00311043"/>
    <w:rsid w:val="00311056"/>
    <w:rsid w:val="0031121F"/>
    <w:rsid w:val="003112C7"/>
    <w:rsid w:val="003113BC"/>
    <w:rsid w:val="00311404"/>
    <w:rsid w:val="00311442"/>
    <w:rsid w:val="00311467"/>
    <w:rsid w:val="00311495"/>
    <w:rsid w:val="003114B4"/>
    <w:rsid w:val="003114EF"/>
    <w:rsid w:val="00311535"/>
    <w:rsid w:val="00311607"/>
    <w:rsid w:val="00311635"/>
    <w:rsid w:val="0031169D"/>
    <w:rsid w:val="003116C5"/>
    <w:rsid w:val="003117AA"/>
    <w:rsid w:val="003117CE"/>
    <w:rsid w:val="003117E8"/>
    <w:rsid w:val="003118F4"/>
    <w:rsid w:val="00311921"/>
    <w:rsid w:val="0031193D"/>
    <w:rsid w:val="003119EE"/>
    <w:rsid w:val="003119FA"/>
    <w:rsid w:val="00311A2B"/>
    <w:rsid w:val="00311A98"/>
    <w:rsid w:val="00311AA7"/>
    <w:rsid w:val="00311AE2"/>
    <w:rsid w:val="00311AFF"/>
    <w:rsid w:val="00311B23"/>
    <w:rsid w:val="00311B67"/>
    <w:rsid w:val="00311B80"/>
    <w:rsid w:val="00311BA2"/>
    <w:rsid w:val="00311C01"/>
    <w:rsid w:val="00311C2D"/>
    <w:rsid w:val="00311C40"/>
    <w:rsid w:val="00311C56"/>
    <w:rsid w:val="00311CF2"/>
    <w:rsid w:val="00311D6E"/>
    <w:rsid w:val="00311DB8"/>
    <w:rsid w:val="00311DE8"/>
    <w:rsid w:val="00311E59"/>
    <w:rsid w:val="00311E5C"/>
    <w:rsid w:val="00311E75"/>
    <w:rsid w:val="00311E77"/>
    <w:rsid w:val="00311E8B"/>
    <w:rsid w:val="00311EB6"/>
    <w:rsid w:val="00311FB5"/>
    <w:rsid w:val="00311FC0"/>
    <w:rsid w:val="00311FE9"/>
    <w:rsid w:val="0031204C"/>
    <w:rsid w:val="00312090"/>
    <w:rsid w:val="003120AF"/>
    <w:rsid w:val="003120E5"/>
    <w:rsid w:val="00312125"/>
    <w:rsid w:val="00312136"/>
    <w:rsid w:val="00312188"/>
    <w:rsid w:val="00312278"/>
    <w:rsid w:val="0031227A"/>
    <w:rsid w:val="003122B2"/>
    <w:rsid w:val="003122B4"/>
    <w:rsid w:val="00312300"/>
    <w:rsid w:val="00312308"/>
    <w:rsid w:val="00312327"/>
    <w:rsid w:val="0031243E"/>
    <w:rsid w:val="003124B4"/>
    <w:rsid w:val="003124C3"/>
    <w:rsid w:val="00312503"/>
    <w:rsid w:val="00312505"/>
    <w:rsid w:val="00312552"/>
    <w:rsid w:val="0031257D"/>
    <w:rsid w:val="003125C8"/>
    <w:rsid w:val="00312659"/>
    <w:rsid w:val="0031269A"/>
    <w:rsid w:val="003126B8"/>
    <w:rsid w:val="003127C7"/>
    <w:rsid w:val="00312808"/>
    <w:rsid w:val="0031289E"/>
    <w:rsid w:val="003128A5"/>
    <w:rsid w:val="003128FB"/>
    <w:rsid w:val="00312922"/>
    <w:rsid w:val="0031292D"/>
    <w:rsid w:val="00312945"/>
    <w:rsid w:val="00312974"/>
    <w:rsid w:val="003129FF"/>
    <w:rsid w:val="00312A20"/>
    <w:rsid w:val="00312A6C"/>
    <w:rsid w:val="00312A8E"/>
    <w:rsid w:val="00312AC8"/>
    <w:rsid w:val="00312BD6"/>
    <w:rsid w:val="00312C25"/>
    <w:rsid w:val="00312C42"/>
    <w:rsid w:val="00312C50"/>
    <w:rsid w:val="00312D94"/>
    <w:rsid w:val="00312DB0"/>
    <w:rsid w:val="00312DEE"/>
    <w:rsid w:val="00312EAA"/>
    <w:rsid w:val="00312F97"/>
    <w:rsid w:val="0031306A"/>
    <w:rsid w:val="00313079"/>
    <w:rsid w:val="00313097"/>
    <w:rsid w:val="00313180"/>
    <w:rsid w:val="003131F4"/>
    <w:rsid w:val="003131F6"/>
    <w:rsid w:val="00313205"/>
    <w:rsid w:val="0031324A"/>
    <w:rsid w:val="00313259"/>
    <w:rsid w:val="003132B5"/>
    <w:rsid w:val="003132C5"/>
    <w:rsid w:val="003132CC"/>
    <w:rsid w:val="003132E1"/>
    <w:rsid w:val="0031331C"/>
    <w:rsid w:val="00313323"/>
    <w:rsid w:val="0031332C"/>
    <w:rsid w:val="00313392"/>
    <w:rsid w:val="003133DC"/>
    <w:rsid w:val="00313444"/>
    <w:rsid w:val="00313458"/>
    <w:rsid w:val="003135CB"/>
    <w:rsid w:val="0031367D"/>
    <w:rsid w:val="00313694"/>
    <w:rsid w:val="003136DF"/>
    <w:rsid w:val="003136E4"/>
    <w:rsid w:val="00313724"/>
    <w:rsid w:val="00313780"/>
    <w:rsid w:val="003137DA"/>
    <w:rsid w:val="00313849"/>
    <w:rsid w:val="00313878"/>
    <w:rsid w:val="003138EA"/>
    <w:rsid w:val="0031393A"/>
    <w:rsid w:val="00313970"/>
    <w:rsid w:val="003139C4"/>
    <w:rsid w:val="00313A54"/>
    <w:rsid w:val="00313A9F"/>
    <w:rsid w:val="00313AF0"/>
    <w:rsid w:val="00313C40"/>
    <w:rsid w:val="00313C4B"/>
    <w:rsid w:val="00313C93"/>
    <w:rsid w:val="00313CE1"/>
    <w:rsid w:val="00313CFB"/>
    <w:rsid w:val="00313D3B"/>
    <w:rsid w:val="00313DD1"/>
    <w:rsid w:val="00313DEC"/>
    <w:rsid w:val="00313E3F"/>
    <w:rsid w:val="00313E6F"/>
    <w:rsid w:val="00313EAA"/>
    <w:rsid w:val="00313FA8"/>
    <w:rsid w:val="00313FB4"/>
    <w:rsid w:val="00313FC2"/>
    <w:rsid w:val="00313FD9"/>
    <w:rsid w:val="00313FFB"/>
    <w:rsid w:val="00314019"/>
    <w:rsid w:val="0031402D"/>
    <w:rsid w:val="00314075"/>
    <w:rsid w:val="003140FB"/>
    <w:rsid w:val="00314140"/>
    <w:rsid w:val="00314151"/>
    <w:rsid w:val="003141DF"/>
    <w:rsid w:val="003141F0"/>
    <w:rsid w:val="003141F8"/>
    <w:rsid w:val="00314278"/>
    <w:rsid w:val="003142AA"/>
    <w:rsid w:val="003142E5"/>
    <w:rsid w:val="003142F3"/>
    <w:rsid w:val="00314333"/>
    <w:rsid w:val="0031443C"/>
    <w:rsid w:val="00314444"/>
    <w:rsid w:val="0031449D"/>
    <w:rsid w:val="003144BA"/>
    <w:rsid w:val="003144EB"/>
    <w:rsid w:val="003144FF"/>
    <w:rsid w:val="003145C5"/>
    <w:rsid w:val="003145CF"/>
    <w:rsid w:val="003145EC"/>
    <w:rsid w:val="00314601"/>
    <w:rsid w:val="0031462D"/>
    <w:rsid w:val="0031464C"/>
    <w:rsid w:val="00314663"/>
    <w:rsid w:val="00314709"/>
    <w:rsid w:val="0031472B"/>
    <w:rsid w:val="0031475D"/>
    <w:rsid w:val="0031479A"/>
    <w:rsid w:val="003147B0"/>
    <w:rsid w:val="003147CF"/>
    <w:rsid w:val="003147E0"/>
    <w:rsid w:val="003147EA"/>
    <w:rsid w:val="0031491F"/>
    <w:rsid w:val="0031493F"/>
    <w:rsid w:val="003149AE"/>
    <w:rsid w:val="003149BC"/>
    <w:rsid w:val="00314A51"/>
    <w:rsid w:val="00314A5C"/>
    <w:rsid w:val="00314A86"/>
    <w:rsid w:val="00314B55"/>
    <w:rsid w:val="00314B93"/>
    <w:rsid w:val="00314BBE"/>
    <w:rsid w:val="00314C45"/>
    <w:rsid w:val="00314CA4"/>
    <w:rsid w:val="00314CA5"/>
    <w:rsid w:val="00314CB8"/>
    <w:rsid w:val="00314DE2"/>
    <w:rsid w:val="00314E2A"/>
    <w:rsid w:val="00314E51"/>
    <w:rsid w:val="00314E88"/>
    <w:rsid w:val="00314FA8"/>
    <w:rsid w:val="00314FE7"/>
    <w:rsid w:val="00315065"/>
    <w:rsid w:val="003150F3"/>
    <w:rsid w:val="00315101"/>
    <w:rsid w:val="0031516E"/>
    <w:rsid w:val="0031518A"/>
    <w:rsid w:val="003151A1"/>
    <w:rsid w:val="00315270"/>
    <w:rsid w:val="00315297"/>
    <w:rsid w:val="0031529B"/>
    <w:rsid w:val="0031529E"/>
    <w:rsid w:val="0031537C"/>
    <w:rsid w:val="003153DD"/>
    <w:rsid w:val="00315464"/>
    <w:rsid w:val="00315475"/>
    <w:rsid w:val="003154C0"/>
    <w:rsid w:val="003155F1"/>
    <w:rsid w:val="00315622"/>
    <w:rsid w:val="00315734"/>
    <w:rsid w:val="0031573F"/>
    <w:rsid w:val="0031575E"/>
    <w:rsid w:val="00315766"/>
    <w:rsid w:val="0031576C"/>
    <w:rsid w:val="00315794"/>
    <w:rsid w:val="003157AA"/>
    <w:rsid w:val="0031585A"/>
    <w:rsid w:val="0031587B"/>
    <w:rsid w:val="003158B8"/>
    <w:rsid w:val="003158C5"/>
    <w:rsid w:val="00315932"/>
    <w:rsid w:val="003159DB"/>
    <w:rsid w:val="003159E6"/>
    <w:rsid w:val="00315A4E"/>
    <w:rsid w:val="00315ACA"/>
    <w:rsid w:val="00315C36"/>
    <w:rsid w:val="00315C75"/>
    <w:rsid w:val="00315CF7"/>
    <w:rsid w:val="00315D93"/>
    <w:rsid w:val="00315DB8"/>
    <w:rsid w:val="00315E92"/>
    <w:rsid w:val="00315EEC"/>
    <w:rsid w:val="00315F5F"/>
    <w:rsid w:val="00316074"/>
    <w:rsid w:val="00316075"/>
    <w:rsid w:val="00316091"/>
    <w:rsid w:val="00316124"/>
    <w:rsid w:val="0031613E"/>
    <w:rsid w:val="00316177"/>
    <w:rsid w:val="00316204"/>
    <w:rsid w:val="00316269"/>
    <w:rsid w:val="003162A9"/>
    <w:rsid w:val="003162DF"/>
    <w:rsid w:val="003162FB"/>
    <w:rsid w:val="0031637F"/>
    <w:rsid w:val="003163EC"/>
    <w:rsid w:val="00316403"/>
    <w:rsid w:val="00316434"/>
    <w:rsid w:val="00316459"/>
    <w:rsid w:val="0031646B"/>
    <w:rsid w:val="00316530"/>
    <w:rsid w:val="00316544"/>
    <w:rsid w:val="003165F0"/>
    <w:rsid w:val="00316637"/>
    <w:rsid w:val="0031667F"/>
    <w:rsid w:val="0031668B"/>
    <w:rsid w:val="003166B1"/>
    <w:rsid w:val="003167E2"/>
    <w:rsid w:val="003167F6"/>
    <w:rsid w:val="00316898"/>
    <w:rsid w:val="003168A6"/>
    <w:rsid w:val="0031690E"/>
    <w:rsid w:val="0031693A"/>
    <w:rsid w:val="00316985"/>
    <w:rsid w:val="003169E3"/>
    <w:rsid w:val="00316A21"/>
    <w:rsid w:val="00316A5A"/>
    <w:rsid w:val="00316B2A"/>
    <w:rsid w:val="00316B31"/>
    <w:rsid w:val="00316B43"/>
    <w:rsid w:val="00316B58"/>
    <w:rsid w:val="00316B5E"/>
    <w:rsid w:val="00316B8A"/>
    <w:rsid w:val="00316BB9"/>
    <w:rsid w:val="00316BDB"/>
    <w:rsid w:val="00316BF3"/>
    <w:rsid w:val="00316C0D"/>
    <w:rsid w:val="00316CDC"/>
    <w:rsid w:val="00316D0E"/>
    <w:rsid w:val="00316D8D"/>
    <w:rsid w:val="00316DC3"/>
    <w:rsid w:val="00316DCC"/>
    <w:rsid w:val="00316DD8"/>
    <w:rsid w:val="00316DDB"/>
    <w:rsid w:val="00316DDF"/>
    <w:rsid w:val="00316E37"/>
    <w:rsid w:val="00316EAB"/>
    <w:rsid w:val="00316FC7"/>
    <w:rsid w:val="00316FD8"/>
    <w:rsid w:val="00317003"/>
    <w:rsid w:val="00317035"/>
    <w:rsid w:val="00317055"/>
    <w:rsid w:val="00317175"/>
    <w:rsid w:val="00317193"/>
    <w:rsid w:val="00317200"/>
    <w:rsid w:val="0031727B"/>
    <w:rsid w:val="003172A4"/>
    <w:rsid w:val="003172F9"/>
    <w:rsid w:val="003173E4"/>
    <w:rsid w:val="003173FB"/>
    <w:rsid w:val="00317459"/>
    <w:rsid w:val="003174BE"/>
    <w:rsid w:val="003174D4"/>
    <w:rsid w:val="003175D6"/>
    <w:rsid w:val="003175E4"/>
    <w:rsid w:val="00317637"/>
    <w:rsid w:val="00317649"/>
    <w:rsid w:val="00317656"/>
    <w:rsid w:val="0031769D"/>
    <w:rsid w:val="003176D2"/>
    <w:rsid w:val="0031773C"/>
    <w:rsid w:val="00317791"/>
    <w:rsid w:val="003178AD"/>
    <w:rsid w:val="003178CC"/>
    <w:rsid w:val="003178D3"/>
    <w:rsid w:val="003178EF"/>
    <w:rsid w:val="003178F0"/>
    <w:rsid w:val="003178F3"/>
    <w:rsid w:val="0031792F"/>
    <w:rsid w:val="00317936"/>
    <w:rsid w:val="00317A90"/>
    <w:rsid w:val="00317B1F"/>
    <w:rsid w:val="00317B33"/>
    <w:rsid w:val="00317B45"/>
    <w:rsid w:val="00317BB1"/>
    <w:rsid w:val="00317BBC"/>
    <w:rsid w:val="00317BE9"/>
    <w:rsid w:val="00317BFD"/>
    <w:rsid w:val="00317C37"/>
    <w:rsid w:val="00317C5D"/>
    <w:rsid w:val="00317C75"/>
    <w:rsid w:val="00317CB8"/>
    <w:rsid w:val="00317D27"/>
    <w:rsid w:val="00317DBC"/>
    <w:rsid w:val="00317DC3"/>
    <w:rsid w:val="00317ECA"/>
    <w:rsid w:val="00317EDE"/>
    <w:rsid w:val="00317F31"/>
    <w:rsid w:val="00317F6C"/>
    <w:rsid w:val="00317F6F"/>
    <w:rsid w:val="00317FCE"/>
    <w:rsid w:val="003200B6"/>
    <w:rsid w:val="003200CD"/>
    <w:rsid w:val="003200E4"/>
    <w:rsid w:val="0032013F"/>
    <w:rsid w:val="0032015C"/>
    <w:rsid w:val="00320214"/>
    <w:rsid w:val="00320248"/>
    <w:rsid w:val="003202AC"/>
    <w:rsid w:val="003202EC"/>
    <w:rsid w:val="003203B0"/>
    <w:rsid w:val="00320459"/>
    <w:rsid w:val="003204CF"/>
    <w:rsid w:val="00320509"/>
    <w:rsid w:val="003205A1"/>
    <w:rsid w:val="003205DF"/>
    <w:rsid w:val="003205E8"/>
    <w:rsid w:val="00320685"/>
    <w:rsid w:val="003207F7"/>
    <w:rsid w:val="0032080D"/>
    <w:rsid w:val="0032082D"/>
    <w:rsid w:val="0032084A"/>
    <w:rsid w:val="00320A6D"/>
    <w:rsid w:val="00320ABC"/>
    <w:rsid w:val="00320ADE"/>
    <w:rsid w:val="00320B32"/>
    <w:rsid w:val="00320BE7"/>
    <w:rsid w:val="00320C0E"/>
    <w:rsid w:val="00320C50"/>
    <w:rsid w:val="00320C70"/>
    <w:rsid w:val="00320D18"/>
    <w:rsid w:val="00320D8C"/>
    <w:rsid w:val="00320DFC"/>
    <w:rsid w:val="00320E5F"/>
    <w:rsid w:val="00320E83"/>
    <w:rsid w:val="00320E95"/>
    <w:rsid w:val="00320EE7"/>
    <w:rsid w:val="00320F8C"/>
    <w:rsid w:val="00320FB0"/>
    <w:rsid w:val="00320FFE"/>
    <w:rsid w:val="00321029"/>
    <w:rsid w:val="00321083"/>
    <w:rsid w:val="003210A4"/>
    <w:rsid w:val="003210BC"/>
    <w:rsid w:val="003210CA"/>
    <w:rsid w:val="00321114"/>
    <w:rsid w:val="003212B2"/>
    <w:rsid w:val="003212E3"/>
    <w:rsid w:val="0032134E"/>
    <w:rsid w:val="0032138B"/>
    <w:rsid w:val="003215CD"/>
    <w:rsid w:val="003215D3"/>
    <w:rsid w:val="00321633"/>
    <w:rsid w:val="003216A7"/>
    <w:rsid w:val="00321777"/>
    <w:rsid w:val="00321788"/>
    <w:rsid w:val="003217B7"/>
    <w:rsid w:val="003217F8"/>
    <w:rsid w:val="003218D4"/>
    <w:rsid w:val="003218EE"/>
    <w:rsid w:val="00321916"/>
    <w:rsid w:val="00321A3D"/>
    <w:rsid w:val="00321AB2"/>
    <w:rsid w:val="00321ACC"/>
    <w:rsid w:val="00321B50"/>
    <w:rsid w:val="00321BCD"/>
    <w:rsid w:val="00321BDD"/>
    <w:rsid w:val="00321CBA"/>
    <w:rsid w:val="00321D06"/>
    <w:rsid w:val="00321D68"/>
    <w:rsid w:val="00321DBF"/>
    <w:rsid w:val="00321E23"/>
    <w:rsid w:val="00321E77"/>
    <w:rsid w:val="00321E7D"/>
    <w:rsid w:val="00321F18"/>
    <w:rsid w:val="00321F66"/>
    <w:rsid w:val="00321F7E"/>
    <w:rsid w:val="00321FA1"/>
    <w:rsid w:val="00321FD5"/>
    <w:rsid w:val="00321FD8"/>
    <w:rsid w:val="00321FD9"/>
    <w:rsid w:val="00321FF3"/>
    <w:rsid w:val="003220E9"/>
    <w:rsid w:val="0032212A"/>
    <w:rsid w:val="00322220"/>
    <w:rsid w:val="003222C4"/>
    <w:rsid w:val="0032232B"/>
    <w:rsid w:val="003223A9"/>
    <w:rsid w:val="0032245B"/>
    <w:rsid w:val="003224A3"/>
    <w:rsid w:val="003224C5"/>
    <w:rsid w:val="0032254E"/>
    <w:rsid w:val="0032257E"/>
    <w:rsid w:val="003225C0"/>
    <w:rsid w:val="0032263A"/>
    <w:rsid w:val="0032266B"/>
    <w:rsid w:val="00322690"/>
    <w:rsid w:val="003226C5"/>
    <w:rsid w:val="003226CF"/>
    <w:rsid w:val="00322712"/>
    <w:rsid w:val="00322755"/>
    <w:rsid w:val="00322765"/>
    <w:rsid w:val="003227A6"/>
    <w:rsid w:val="003227A7"/>
    <w:rsid w:val="0032280B"/>
    <w:rsid w:val="00322814"/>
    <w:rsid w:val="00322818"/>
    <w:rsid w:val="003228AB"/>
    <w:rsid w:val="003228C5"/>
    <w:rsid w:val="003228F9"/>
    <w:rsid w:val="00322970"/>
    <w:rsid w:val="003229C6"/>
    <w:rsid w:val="003229E1"/>
    <w:rsid w:val="00322A2C"/>
    <w:rsid w:val="00322A39"/>
    <w:rsid w:val="00322A48"/>
    <w:rsid w:val="00322AFC"/>
    <w:rsid w:val="00322B88"/>
    <w:rsid w:val="00322BAF"/>
    <w:rsid w:val="00322CAB"/>
    <w:rsid w:val="00322CB9"/>
    <w:rsid w:val="00322CE6"/>
    <w:rsid w:val="00322D99"/>
    <w:rsid w:val="00322E7F"/>
    <w:rsid w:val="00322EDE"/>
    <w:rsid w:val="00322F51"/>
    <w:rsid w:val="00322FA6"/>
    <w:rsid w:val="00322FB6"/>
    <w:rsid w:val="0032304D"/>
    <w:rsid w:val="0032306C"/>
    <w:rsid w:val="003230BC"/>
    <w:rsid w:val="003230EC"/>
    <w:rsid w:val="00323166"/>
    <w:rsid w:val="00323176"/>
    <w:rsid w:val="003231DA"/>
    <w:rsid w:val="003231F1"/>
    <w:rsid w:val="00323293"/>
    <w:rsid w:val="003232B0"/>
    <w:rsid w:val="0032330B"/>
    <w:rsid w:val="00323321"/>
    <w:rsid w:val="003234CB"/>
    <w:rsid w:val="003234DD"/>
    <w:rsid w:val="003234F9"/>
    <w:rsid w:val="00323501"/>
    <w:rsid w:val="00323537"/>
    <w:rsid w:val="003235A8"/>
    <w:rsid w:val="0032360D"/>
    <w:rsid w:val="0032362C"/>
    <w:rsid w:val="00323663"/>
    <w:rsid w:val="00323742"/>
    <w:rsid w:val="00323746"/>
    <w:rsid w:val="0032375E"/>
    <w:rsid w:val="00323794"/>
    <w:rsid w:val="003237AE"/>
    <w:rsid w:val="00323818"/>
    <w:rsid w:val="0032384C"/>
    <w:rsid w:val="00323868"/>
    <w:rsid w:val="0032396D"/>
    <w:rsid w:val="003239EC"/>
    <w:rsid w:val="00323A83"/>
    <w:rsid w:val="00323A97"/>
    <w:rsid w:val="00323B97"/>
    <w:rsid w:val="00323BD0"/>
    <w:rsid w:val="00323C01"/>
    <w:rsid w:val="00323C06"/>
    <w:rsid w:val="00323C11"/>
    <w:rsid w:val="00323CB2"/>
    <w:rsid w:val="00323CB7"/>
    <w:rsid w:val="00323CC7"/>
    <w:rsid w:val="00323D21"/>
    <w:rsid w:val="00323D65"/>
    <w:rsid w:val="00323D7C"/>
    <w:rsid w:val="00323DE9"/>
    <w:rsid w:val="00323E24"/>
    <w:rsid w:val="00323E5E"/>
    <w:rsid w:val="00323E8D"/>
    <w:rsid w:val="00323ECE"/>
    <w:rsid w:val="00323F56"/>
    <w:rsid w:val="00323FF6"/>
    <w:rsid w:val="00324033"/>
    <w:rsid w:val="00324049"/>
    <w:rsid w:val="00324061"/>
    <w:rsid w:val="00324064"/>
    <w:rsid w:val="0032406A"/>
    <w:rsid w:val="00324070"/>
    <w:rsid w:val="0032409B"/>
    <w:rsid w:val="0032415D"/>
    <w:rsid w:val="00324260"/>
    <w:rsid w:val="00324453"/>
    <w:rsid w:val="0032452F"/>
    <w:rsid w:val="0032458F"/>
    <w:rsid w:val="00324598"/>
    <w:rsid w:val="003245D7"/>
    <w:rsid w:val="00324645"/>
    <w:rsid w:val="0032469E"/>
    <w:rsid w:val="00324797"/>
    <w:rsid w:val="00324837"/>
    <w:rsid w:val="003248E5"/>
    <w:rsid w:val="00324957"/>
    <w:rsid w:val="00324996"/>
    <w:rsid w:val="003249A3"/>
    <w:rsid w:val="003249D3"/>
    <w:rsid w:val="00324A15"/>
    <w:rsid w:val="00324A82"/>
    <w:rsid w:val="00324ABD"/>
    <w:rsid w:val="00324AD9"/>
    <w:rsid w:val="00324B94"/>
    <w:rsid w:val="00324C26"/>
    <w:rsid w:val="00324C30"/>
    <w:rsid w:val="00324C44"/>
    <w:rsid w:val="00324C89"/>
    <w:rsid w:val="00324CBC"/>
    <w:rsid w:val="00324D77"/>
    <w:rsid w:val="00324DCE"/>
    <w:rsid w:val="00324E12"/>
    <w:rsid w:val="00324E31"/>
    <w:rsid w:val="00324E67"/>
    <w:rsid w:val="00324EFF"/>
    <w:rsid w:val="00324F26"/>
    <w:rsid w:val="00324F41"/>
    <w:rsid w:val="00325061"/>
    <w:rsid w:val="003250B2"/>
    <w:rsid w:val="00325168"/>
    <w:rsid w:val="0032519E"/>
    <w:rsid w:val="00325222"/>
    <w:rsid w:val="0032523C"/>
    <w:rsid w:val="0032528F"/>
    <w:rsid w:val="00325307"/>
    <w:rsid w:val="0032537D"/>
    <w:rsid w:val="003253C6"/>
    <w:rsid w:val="00325414"/>
    <w:rsid w:val="00325466"/>
    <w:rsid w:val="0032546E"/>
    <w:rsid w:val="0032549F"/>
    <w:rsid w:val="003254CE"/>
    <w:rsid w:val="00325504"/>
    <w:rsid w:val="003256A8"/>
    <w:rsid w:val="003256B9"/>
    <w:rsid w:val="003256CC"/>
    <w:rsid w:val="003256DD"/>
    <w:rsid w:val="00325798"/>
    <w:rsid w:val="003257FA"/>
    <w:rsid w:val="0032582C"/>
    <w:rsid w:val="003258A3"/>
    <w:rsid w:val="00325973"/>
    <w:rsid w:val="00325A32"/>
    <w:rsid w:val="00325A70"/>
    <w:rsid w:val="00325B13"/>
    <w:rsid w:val="00325B7C"/>
    <w:rsid w:val="00325BA6"/>
    <w:rsid w:val="00325C31"/>
    <w:rsid w:val="00325CDE"/>
    <w:rsid w:val="00325D1E"/>
    <w:rsid w:val="00325D3B"/>
    <w:rsid w:val="00325D4A"/>
    <w:rsid w:val="00325D65"/>
    <w:rsid w:val="00325E22"/>
    <w:rsid w:val="00325E5D"/>
    <w:rsid w:val="00325E9E"/>
    <w:rsid w:val="00325EE9"/>
    <w:rsid w:val="00325F06"/>
    <w:rsid w:val="00326061"/>
    <w:rsid w:val="0032606A"/>
    <w:rsid w:val="00326096"/>
    <w:rsid w:val="003260DD"/>
    <w:rsid w:val="00326119"/>
    <w:rsid w:val="00326144"/>
    <w:rsid w:val="0032615B"/>
    <w:rsid w:val="003261A1"/>
    <w:rsid w:val="003261C4"/>
    <w:rsid w:val="0032629F"/>
    <w:rsid w:val="003262A2"/>
    <w:rsid w:val="003262E2"/>
    <w:rsid w:val="0032632C"/>
    <w:rsid w:val="00326387"/>
    <w:rsid w:val="00326402"/>
    <w:rsid w:val="00326475"/>
    <w:rsid w:val="003264D4"/>
    <w:rsid w:val="0032659A"/>
    <w:rsid w:val="003265A8"/>
    <w:rsid w:val="003265B7"/>
    <w:rsid w:val="003265E4"/>
    <w:rsid w:val="00326674"/>
    <w:rsid w:val="003266AE"/>
    <w:rsid w:val="003266B3"/>
    <w:rsid w:val="003266CC"/>
    <w:rsid w:val="00326792"/>
    <w:rsid w:val="003267C7"/>
    <w:rsid w:val="0032681C"/>
    <w:rsid w:val="00326852"/>
    <w:rsid w:val="0032685B"/>
    <w:rsid w:val="0032687D"/>
    <w:rsid w:val="00326887"/>
    <w:rsid w:val="003269A4"/>
    <w:rsid w:val="00326A0B"/>
    <w:rsid w:val="00326A1F"/>
    <w:rsid w:val="00326A51"/>
    <w:rsid w:val="00326B12"/>
    <w:rsid w:val="00326B15"/>
    <w:rsid w:val="00326C73"/>
    <w:rsid w:val="00326C94"/>
    <w:rsid w:val="00326CED"/>
    <w:rsid w:val="00326CFD"/>
    <w:rsid w:val="00326E7A"/>
    <w:rsid w:val="00326E7C"/>
    <w:rsid w:val="00326F70"/>
    <w:rsid w:val="00326F8D"/>
    <w:rsid w:val="00326FA8"/>
    <w:rsid w:val="00327027"/>
    <w:rsid w:val="0032706C"/>
    <w:rsid w:val="00327105"/>
    <w:rsid w:val="00327107"/>
    <w:rsid w:val="00327150"/>
    <w:rsid w:val="00327161"/>
    <w:rsid w:val="00327183"/>
    <w:rsid w:val="00327199"/>
    <w:rsid w:val="003271C2"/>
    <w:rsid w:val="0032721A"/>
    <w:rsid w:val="003272C0"/>
    <w:rsid w:val="003272E7"/>
    <w:rsid w:val="003272ED"/>
    <w:rsid w:val="0032731D"/>
    <w:rsid w:val="00327360"/>
    <w:rsid w:val="00327393"/>
    <w:rsid w:val="00327399"/>
    <w:rsid w:val="003273B4"/>
    <w:rsid w:val="003273C5"/>
    <w:rsid w:val="00327431"/>
    <w:rsid w:val="0032748A"/>
    <w:rsid w:val="003274FA"/>
    <w:rsid w:val="003275B4"/>
    <w:rsid w:val="003275BE"/>
    <w:rsid w:val="003275F3"/>
    <w:rsid w:val="0032764C"/>
    <w:rsid w:val="0032765F"/>
    <w:rsid w:val="00327672"/>
    <w:rsid w:val="0032769D"/>
    <w:rsid w:val="003276B9"/>
    <w:rsid w:val="00327706"/>
    <w:rsid w:val="0032772C"/>
    <w:rsid w:val="00327739"/>
    <w:rsid w:val="0032789B"/>
    <w:rsid w:val="003278E9"/>
    <w:rsid w:val="003278EC"/>
    <w:rsid w:val="003279A3"/>
    <w:rsid w:val="00327A9E"/>
    <w:rsid w:val="00327AA1"/>
    <w:rsid w:val="00327AA9"/>
    <w:rsid w:val="00327AD6"/>
    <w:rsid w:val="00327BAF"/>
    <w:rsid w:val="00327BBC"/>
    <w:rsid w:val="00327BC5"/>
    <w:rsid w:val="00327BE4"/>
    <w:rsid w:val="00327C1C"/>
    <w:rsid w:val="00327C83"/>
    <w:rsid w:val="00327CAC"/>
    <w:rsid w:val="00327D2A"/>
    <w:rsid w:val="00327D3C"/>
    <w:rsid w:val="00327D4D"/>
    <w:rsid w:val="00327D68"/>
    <w:rsid w:val="00327DC2"/>
    <w:rsid w:val="00327DC8"/>
    <w:rsid w:val="00327E09"/>
    <w:rsid w:val="00327E3C"/>
    <w:rsid w:val="00327E89"/>
    <w:rsid w:val="00327F0C"/>
    <w:rsid w:val="00327F82"/>
    <w:rsid w:val="00327F88"/>
    <w:rsid w:val="00327FE4"/>
    <w:rsid w:val="00327FF2"/>
    <w:rsid w:val="0032CF78"/>
    <w:rsid w:val="00330044"/>
    <w:rsid w:val="00330050"/>
    <w:rsid w:val="00330067"/>
    <w:rsid w:val="00330101"/>
    <w:rsid w:val="0033011A"/>
    <w:rsid w:val="003301B6"/>
    <w:rsid w:val="003301D3"/>
    <w:rsid w:val="00330220"/>
    <w:rsid w:val="003303D8"/>
    <w:rsid w:val="0033040F"/>
    <w:rsid w:val="00330427"/>
    <w:rsid w:val="00330435"/>
    <w:rsid w:val="00330668"/>
    <w:rsid w:val="003306F3"/>
    <w:rsid w:val="00330736"/>
    <w:rsid w:val="003307E4"/>
    <w:rsid w:val="0033086F"/>
    <w:rsid w:val="0033087E"/>
    <w:rsid w:val="00330896"/>
    <w:rsid w:val="003308E2"/>
    <w:rsid w:val="00330A20"/>
    <w:rsid w:val="00330BC8"/>
    <w:rsid w:val="00330C12"/>
    <w:rsid w:val="00330C87"/>
    <w:rsid w:val="00330CA0"/>
    <w:rsid w:val="00330D4D"/>
    <w:rsid w:val="00330DCB"/>
    <w:rsid w:val="00330EBE"/>
    <w:rsid w:val="00330EC3"/>
    <w:rsid w:val="00330F8E"/>
    <w:rsid w:val="00330FE2"/>
    <w:rsid w:val="003310C6"/>
    <w:rsid w:val="003310D5"/>
    <w:rsid w:val="0033116F"/>
    <w:rsid w:val="00331211"/>
    <w:rsid w:val="0033128F"/>
    <w:rsid w:val="0033131C"/>
    <w:rsid w:val="00331350"/>
    <w:rsid w:val="00331351"/>
    <w:rsid w:val="0033135C"/>
    <w:rsid w:val="00331382"/>
    <w:rsid w:val="003313E8"/>
    <w:rsid w:val="00331425"/>
    <w:rsid w:val="0033142D"/>
    <w:rsid w:val="00331447"/>
    <w:rsid w:val="00331481"/>
    <w:rsid w:val="00331486"/>
    <w:rsid w:val="003314D3"/>
    <w:rsid w:val="00331595"/>
    <w:rsid w:val="00331597"/>
    <w:rsid w:val="003315CE"/>
    <w:rsid w:val="003315DF"/>
    <w:rsid w:val="003315F4"/>
    <w:rsid w:val="00331618"/>
    <w:rsid w:val="00331675"/>
    <w:rsid w:val="00331710"/>
    <w:rsid w:val="0033177E"/>
    <w:rsid w:val="00331788"/>
    <w:rsid w:val="003317E3"/>
    <w:rsid w:val="003318EF"/>
    <w:rsid w:val="00331A23"/>
    <w:rsid w:val="00331A4A"/>
    <w:rsid w:val="00331A7D"/>
    <w:rsid w:val="00331AD4"/>
    <w:rsid w:val="00331ADE"/>
    <w:rsid w:val="00331B12"/>
    <w:rsid w:val="00331B81"/>
    <w:rsid w:val="00331B92"/>
    <w:rsid w:val="00331BF5"/>
    <w:rsid w:val="00331C47"/>
    <w:rsid w:val="00331C81"/>
    <w:rsid w:val="00331CF7"/>
    <w:rsid w:val="00331D41"/>
    <w:rsid w:val="00331D5C"/>
    <w:rsid w:val="00331DC4"/>
    <w:rsid w:val="00331E55"/>
    <w:rsid w:val="00331EB6"/>
    <w:rsid w:val="00331ED3"/>
    <w:rsid w:val="00331F1E"/>
    <w:rsid w:val="00331F89"/>
    <w:rsid w:val="00332045"/>
    <w:rsid w:val="0033208E"/>
    <w:rsid w:val="003320BC"/>
    <w:rsid w:val="00332101"/>
    <w:rsid w:val="0033211E"/>
    <w:rsid w:val="00332125"/>
    <w:rsid w:val="0033215D"/>
    <w:rsid w:val="003321C9"/>
    <w:rsid w:val="00332251"/>
    <w:rsid w:val="003322BA"/>
    <w:rsid w:val="0033231F"/>
    <w:rsid w:val="00332326"/>
    <w:rsid w:val="00332385"/>
    <w:rsid w:val="003323BF"/>
    <w:rsid w:val="00332448"/>
    <w:rsid w:val="00332449"/>
    <w:rsid w:val="00332470"/>
    <w:rsid w:val="00332497"/>
    <w:rsid w:val="003324FC"/>
    <w:rsid w:val="003325FF"/>
    <w:rsid w:val="00332644"/>
    <w:rsid w:val="003326A8"/>
    <w:rsid w:val="0033270D"/>
    <w:rsid w:val="0033275E"/>
    <w:rsid w:val="003327BB"/>
    <w:rsid w:val="00332840"/>
    <w:rsid w:val="003329B6"/>
    <w:rsid w:val="00332A1E"/>
    <w:rsid w:val="00332A36"/>
    <w:rsid w:val="00332A6F"/>
    <w:rsid w:val="00332A8A"/>
    <w:rsid w:val="00332ADA"/>
    <w:rsid w:val="00332B14"/>
    <w:rsid w:val="00332B33"/>
    <w:rsid w:val="00332B45"/>
    <w:rsid w:val="00332B87"/>
    <w:rsid w:val="00332B95"/>
    <w:rsid w:val="00332BE5"/>
    <w:rsid w:val="00332C82"/>
    <w:rsid w:val="00332CBD"/>
    <w:rsid w:val="00332D35"/>
    <w:rsid w:val="00332DBD"/>
    <w:rsid w:val="00332DC6"/>
    <w:rsid w:val="00332E9D"/>
    <w:rsid w:val="00332EAC"/>
    <w:rsid w:val="00332F42"/>
    <w:rsid w:val="00332F9E"/>
    <w:rsid w:val="00332FEE"/>
    <w:rsid w:val="0033301D"/>
    <w:rsid w:val="0033308C"/>
    <w:rsid w:val="00333111"/>
    <w:rsid w:val="0033311B"/>
    <w:rsid w:val="0033311C"/>
    <w:rsid w:val="003331A8"/>
    <w:rsid w:val="00333213"/>
    <w:rsid w:val="0033324B"/>
    <w:rsid w:val="003332D2"/>
    <w:rsid w:val="003332D8"/>
    <w:rsid w:val="00333357"/>
    <w:rsid w:val="00333359"/>
    <w:rsid w:val="003335C9"/>
    <w:rsid w:val="003335E8"/>
    <w:rsid w:val="003335F3"/>
    <w:rsid w:val="0033365D"/>
    <w:rsid w:val="003336BB"/>
    <w:rsid w:val="0033372C"/>
    <w:rsid w:val="00333752"/>
    <w:rsid w:val="003337EF"/>
    <w:rsid w:val="00333829"/>
    <w:rsid w:val="00333855"/>
    <w:rsid w:val="00333919"/>
    <w:rsid w:val="00333949"/>
    <w:rsid w:val="0033395F"/>
    <w:rsid w:val="0033396F"/>
    <w:rsid w:val="00333A1D"/>
    <w:rsid w:val="00333A26"/>
    <w:rsid w:val="00333A2D"/>
    <w:rsid w:val="00333AD0"/>
    <w:rsid w:val="00333AF1"/>
    <w:rsid w:val="00333B5B"/>
    <w:rsid w:val="00333B66"/>
    <w:rsid w:val="00333C3E"/>
    <w:rsid w:val="00333C94"/>
    <w:rsid w:val="00333CCA"/>
    <w:rsid w:val="00333CF5"/>
    <w:rsid w:val="00333CFF"/>
    <w:rsid w:val="00333D42"/>
    <w:rsid w:val="00333D43"/>
    <w:rsid w:val="00333D98"/>
    <w:rsid w:val="00333DD1"/>
    <w:rsid w:val="00333E2B"/>
    <w:rsid w:val="00334000"/>
    <w:rsid w:val="00334002"/>
    <w:rsid w:val="00334035"/>
    <w:rsid w:val="003340C5"/>
    <w:rsid w:val="003340C8"/>
    <w:rsid w:val="00334101"/>
    <w:rsid w:val="0033413E"/>
    <w:rsid w:val="00334151"/>
    <w:rsid w:val="0033419C"/>
    <w:rsid w:val="003341B6"/>
    <w:rsid w:val="003341BE"/>
    <w:rsid w:val="00334260"/>
    <w:rsid w:val="003342B4"/>
    <w:rsid w:val="003342C4"/>
    <w:rsid w:val="003342D3"/>
    <w:rsid w:val="00334372"/>
    <w:rsid w:val="003343C2"/>
    <w:rsid w:val="00334440"/>
    <w:rsid w:val="00334467"/>
    <w:rsid w:val="003344B0"/>
    <w:rsid w:val="00334506"/>
    <w:rsid w:val="0033463C"/>
    <w:rsid w:val="003346A7"/>
    <w:rsid w:val="003346CA"/>
    <w:rsid w:val="003346D1"/>
    <w:rsid w:val="00334733"/>
    <w:rsid w:val="00334737"/>
    <w:rsid w:val="0033477F"/>
    <w:rsid w:val="00334793"/>
    <w:rsid w:val="00334800"/>
    <w:rsid w:val="0033486B"/>
    <w:rsid w:val="003348C4"/>
    <w:rsid w:val="003348D4"/>
    <w:rsid w:val="00334990"/>
    <w:rsid w:val="003349A5"/>
    <w:rsid w:val="003349C8"/>
    <w:rsid w:val="003349D1"/>
    <w:rsid w:val="00334A11"/>
    <w:rsid w:val="00334A5A"/>
    <w:rsid w:val="00334ABB"/>
    <w:rsid w:val="00334AC1"/>
    <w:rsid w:val="00334AEF"/>
    <w:rsid w:val="00334B2F"/>
    <w:rsid w:val="00334B31"/>
    <w:rsid w:val="00334B73"/>
    <w:rsid w:val="00334B89"/>
    <w:rsid w:val="00334C4F"/>
    <w:rsid w:val="00334C76"/>
    <w:rsid w:val="00334C9F"/>
    <w:rsid w:val="00334CE5"/>
    <w:rsid w:val="00334D19"/>
    <w:rsid w:val="00334D30"/>
    <w:rsid w:val="00334DCA"/>
    <w:rsid w:val="00334DDA"/>
    <w:rsid w:val="00334E72"/>
    <w:rsid w:val="00334EF5"/>
    <w:rsid w:val="00334F41"/>
    <w:rsid w:val="00334F80"/>
    <w:rsid w:val="00334FB1"/>
    <w:rsid w:val="00334FEF"/>
    <w:rsid w:val="00335006"/>
    <w:rsid w:val="00335008"/>
    <w:rsid w:val="0033506D"/>
    <w:rsid w:val="00335192"/>
    <w:rsid w:val="003351E6"/>
    <w:rsid w:val="00335243"/>
    <w:rsid w:val="003352A7"/>
    <w:rsid w:val="003352C8"/>
    <w:rsid w:val="0033530A"/>
    <w:rsid w:val="0033537E"/>
    <w:rsid w:val="0033539B"/>
    <w:rsid w:val="003353B5"/>
    <w:rsid w:val="003353E1"/>
    <w:rsid w:val="00335448"/>
    <w:rsid w:val="00335452"/>
    <w:rsid w:val="0033551E"/>
    <w:rsid w:val="0033553A"/>
    <w:rsid w:val="0033555D"/>
    <w:rsid w:val="00335581"/>
    <w:rsid w:val="003355E4"/>
    <w:rsid w:val="0033561D"/>
    <w:rsid w:val="00335659"/>
    <w:rsid w:val="0033566B"/>
    <w:rsid w:val="00335728"/>
    <w:rsid w:val="003357A9"/>
    <w:rsid w:val="00335817"/>
    <w:rsid w:val="0033584B"/>
    <w:rsid w:val="00335A25"/>
    <w:rsid w:val="00335A47"/>
    <w:rsid w:val="00335A91"/>
    <w:rsid w:val="00335AA6"/>
    <w:rsid w:val="00335AC7"/>
    <w:rsid w:val="00335B3E"/>
    <w:rsid w:val="00335B4E"/>
    <w:rsid w:val="00335B66"/>
    <w:rsid w:val="00335B7B"/>
    <w:rsid w:val="00335B90"/>
    <w:rsid w:val="00335BE8"/>
    <w:rsid w:val="00335C7B"/>
    <w:rsid w:val="00335D3B"/>
    <w:rsid w:val="00335D64"/>
    <w:rsid w:val="00335D66"/>
    <w:rsid w:val="00335D7D"/>
    <w:rsid w:val="00335D80"/>
    <w:rsid w:val="00335DD1"/>
    <w:rsid w:val="00335DD5"/>
    <w:rsid w:val="00335DF6"/>
    <w:rsid w:val="00335E1E"/>
    <w:rsid w:val="00335E68"/>
    <w:rsid w:val="00335E77"/>
    <w:rsid w:val="00335E87"/>
    <w:rsid w:val="00335EC3"/>
    <w:rsid w:val="00335F4E"/>
    <w:rsid w:val="00335F60"/>
    <w:rsid w:val="00335F82"/>
    <w:rsid w:val="00335FC8"/>
    <w:rsid w:val="00335FD7"/>
    <w:rsid w:val="0033604E"/>
    <w:rsid w:val="00336053"/>
    <w:rsid w:val="003360B1"/>
    <w:rsid w:val="003360EB"/>
    <w:rsid w:val="0033613A"/>
    <w:rsid w:val="0033619D"/>
    <w:rsid w:val="00336205"/>
    <w:rsid w:val="00336232"/>
    <w:rsid w:val="0033627B"/>
    <w:rsid w:val="003362BC"/>
    <w:rsid w:val="003362CF"/>
    <w:rsid w:val="0033634D"/>
    <w:rsid w:val="00336361"/>
    <w:rsid w:val="00336369"/>
    <w:rsid w:val="003363A5"/>
    <w:rsid w:val="003363D2"/>
    <w:rsid w:val="003363E7"/>
    <w:rsid w:val="0033645F"/>
    <w:rsid w:val="003364DF"/>
    <w:rsid w:val="003365A6"/>
    <w:rsid w:val="003365AB"/>
    <w:rsid w:val="003365AF"/>
    <w:rsid w:val="003365C0"/>
    <w:rsid w:val="003365DC"/>
    <w:rsid w:val="00336601"/>
    <w:rsid w:val="00336662"/>
    <w:rsid w:val="003366C9"/>
    <w:rsid w:val="00336719"/>
    <w:rsid w:val="00336740"/>
    <w:rsid w:val="003367D3"/>
    <w:rsid w:val="00336852"/>
    <w:rsid w:val="003368E4"/>
    <w:rsid w:val="0033691A"/>
    <w:rsid w:val="003369B0"/>
    <w:rsid w:val="003369FB"/>
    <w:rsid w:val="00336A04"/>
    <w:rsid w:val="00336A2B"/>
    <w:rsid w:val="00336A76"/>
    <w:rsid w:val="00336A9E"/>
    <w:rsid w:val="00336AC4"/>
    <w:rsid w:val="00336B47"/>
    <w:rsid w:val="00336B6F"/>
    <w:rsid w:val="00336C23"/>
    <w:rsid w:val="00336C40"/>
    <w:rsid w:val="00336C6A"/>
    <w:rsid w:val="00336D5E"/>
    <w:rsid w:val="00336D6D"/>
    <w:rsid w:val="00336D94"/>
    <w:rsid w:val="00336E5C"/>
    <w:rsid w:val="00336EE6"/>
    <w:rsid w:val="00336EF5"/>
    <w:rsid w:val="00336F1B"/>
    <w:rsid w:val="00336F73"/>
    <w:rsid w:val="0033709E"/>
    <w:rsid w:val="00337161"/>
    <w:rsid w:val="0033716B"/>
    <w:rsid w:val="00337173"/>
    <w:rsid w:val="003371A6"/>
    <w:rsid w:val="003371B7"/>
    <w:rsid w:val="00337253"/>
    <w:rsid w:val="003372A5"/>
    <w:rsid w:val="003373D1"/>
    <w:rsid w:val="003373D8"/>
    <w:rsid w:val="00337418"/>
    <w:rsid w:val="0033747C"/>
    <w:rsid w:val="0033748D"/>
    <w:rsid w:val="003374CE"/>
    <w:rsid w:val="0033753A"/>
    <w:rsid w:val="00337594"/>
    <w:rsid w:val="00337628"/>
    <w:rsid w:val="003376A7"/>
    <w:rsid w:val="003376BF"/>
    <w:rsid w:val="0033771D"/>
    <w:rsid w:val="00337773"/>
    <w:rsid w:val="00337810"/>
    <w:rsid w:val="00337814"/>
    <w:rsid w:val="0033782E"/>
    <w:rsid w:val="0033788C"/>
    <w:rsid w:val="003378EE"/>
    <w:rsid w:val="00337901"/>
    <w:rsid w:val="0033796E"/>
    <w:rsid w:val="003379D2"/>
    <w:rsid w:val="003379FF"/>
    <w:rsid w:val="00337A77"/>
    <w:rsid w:val="00337B84"/>
    <w:rsid w:val="00337C6F"/>
    <w:rsid w:val="00337CA5"/>
    <w:rsid w:val="00337CCC"/>
    <w:rsid w:val="00337CE6"/>
    <w:rsid w:val="00337CEC"/>
    <w:rsid w:val="00337D16"/>
    <w:rsid w:val="00337D1F"/>
    <w:rsid w:val="00337DD2"/>
    <w:rsid w:val="00337E2E"/>
    <w:rsid w:val="00337E8A"/>
    <w:rsid w:val="00337EA0"/>
    <w:rsid w:val="00337F8C"/>
    <w:rsid w:val="00337FB2"/>
    <w:rsid w:val="00337FC7"/>
    <w:rsid w:val="00337FD7"/>
    <w:rsid w:val="00340017"/>
    <w:rsid w:val="0034004C"/>
    <w:rsid w:val="003400E5"/>
    <w:rsid w:val="00340132"/>
    <w:rsid w:val="0034013B"/>
    <w:rsid w:val="00340154"/>
    <w:rsid w:val="0034020C"/>
    <w:rsid w:val="003402CE"/>
    <w:rsid w:val="003402D0"/>
    <w:rsid w:val="0034030F"/>
    <w:rsid w:val="00340425"/>
    <w:rsid w:val="00340533"/>
    <w:rsid w:val="00340549"/>
    <w:rsid w:val="00340594"/>
    <w:rsid w:val="0034062C"/>
    <w:rsid w:val="00340648"/>
    <w:rsid w:val="003406C5"/>
    <w:rsid w:val="00340752"/>
    <w:rsid w:val="003407AE"/>
    <w:rsid w:val="003407C6"/>
    <w:rsid w:val="003407D7"/>
    <w:rsid w:val="0034086D"/>
    <w:rsid w:val="00340875"/>
    <w:rsid w:val="00340914"/>
    <w:rsid w:val="0034097C"/>
    <w:rsid w:val="00340A20"/>
    <w:rsid w:val="00340A63"/>
    <w:rsid w:val="00340A64"/>
    <w:rsid w:val="00340B15"/>
    <w:rsid w:val="00340CBC"/>
    <w:rsid w:val="00340D19"/>
    <w:rsid w:val="00340D3F"/>
    <w:rsid w:val="00340D59"/>
    <w:rsid w:val="00340D87"/>
    <w:rsid w:val="00340D99"/>
    <w:rsid w:val="00340F31"/>
    <w:rsid w:val="00340FC6"/>
    <w:rsid w:val="00341018"/>
    <w:rsid w:val="00341059"/>
    <w:rsid w:val="00341078"/>
    <w:rsid w:val="00341119"/>
    <w:rsid w:val="00341148"/>
    <w:rsid w:val="00341158"/>
    <w:rsid w:val="003411BE"/>
    <w:rsid w:val="00341264"/>
    <w:rsid w:val="0034131F"/>
    <w:rsid w:val="00341334"/>
    <w:rsid w:val="00341387"/>
    <w:rsid w:val="003413BD"/>
    <w:rsid w:val="0034141F"/>
    <w:rsid w:val="00341433"/>
    <w:rsid w:val="0034148E"/>
    <w:rsid w:val="00341491"/>
    <w:rsid w:val="003414AD"/>
    <w:rsid w:val="003414E4"/>
    <w:rsid w:val="0034151F"/>
    <w:rsid w:val="00341530"/>
    <w:rsid w:val="003415FF"/>
    <w:rsid w:val="00341614"/>
    <w:rsid w:val="00341652"/>
    <w:rsid w:val="00341678"/>
    <w:rsid w:val="003416C4"/>
    <w:rsid w:val="00341722"/>
    <w:rsid w:val="00341803"/>
    <w:rsid w:val="00341807"/>
    <w:rsid w:val="00341841"/>
    <w:rsid w:val="0034186C"/>
    <w:rsid w:val="00341873"/>
    <w:rsid w:val="003418A5"/>
    <w:rsid w:val="00341900"/>
    <w:rsid w:val="00341931"/>
    <w:rsid w:val="0034193C"/>
    <w:rsid w:val="00341962"/>
    <w:rsid w:val="003419AF"/>
    <w:rsid w:val="00341A0C"/>
    <w:rsid w:val="00341AEF"/>
    <w:rsid w:val="00341AF7"/>
    <w:rsid w:val="00341B55"/>
    <w:rsid w:val="00341BA2"/>
    <w:rsid w:val="00341BB3"/>
    <w:rsid w:val="00341C3D"/>
    <w:rsid w:val="00341CAE"/>
    <w:rsid w:val="00341CDF"/>
    <w:rsid w:val="00341D25"/>
    <w:rsid w:val="00341D2B"/>
    <w:rsid w:val="00341D4C"/>
    <w:rsid w:val="00341D62"/>
    <w:rsid w:val="00341DC2"/>
    <w:rsid w:val="00341E59"/>
    <w:rsid w:val="00341E88"/>
    <w:rsid w:val="00341E9E"/>
    <w:rsid w:val="00341F7C"/>
    <w:rsid w:val="00341F9A"/>
    <w:rsid w:val="00341F9E"/>
    <w:rsid w:val="00341FC6"/>
    <w:rsid w:val="00342008"/>
    <w:rsid w:val="0034209E"/>
    <w:rsid w:val="003420DB"/>
    <w:rsid w:val="00342159"/>
    <w:rsid w:val="00342208"/>
    <w:rsid w:val="00342228"/>
    <w:rsid w:val="00342256"/>
    <w:rsid w:val="00342296"/>
    <w:rsid w:val="003422B8"/>
    <w:rsid w:val="003422C9"/>
    <w:rsid w:val="003422D2"/>
    <w:rsid w:val="003422D6"/>
    <w:rsid w:val="00342345"/>
    <w:rsid w:val="00342363"/>
    <w:rsid w:val="00342380"/>
    <w:rsid w:val="00342385"/>
    <w:rsid w:val="003423FC"/>
    <w:rsid w:val="00342427"/>
    <w:rsid w:val="00342433"/>
    <w:rsid w:val="003424AA"/>
    <w:rsid w:val="00342512"/>
    <w:rsid w:val="00342662"/>
    <w:rsid w:val="003426C8"/>
    <w:rsid w:val="00342717"/>
    <w:rsid w:val="00342735"/>
    <w:rsid w:val="003427AC"/>
    <w:rsid w:val="00342814"/>
    <w:rsid w:val="003428A2"/>
    <w:rsid w:val="0034292C"/>
    <w:rsid w:val="0034294C"/>
    <w:rsid w:val="003429AF"/>
    <w:rsid w:val="003429B7"/>
    <w:rsid w:val="00342A8D"/>
    <w:rsid w:val="00342AF6"/>
    <w:rsid w:val="00342AF8"/>
    <w:rsid w:val="00342B23"/>
    <w:rsid w:val="00342B48"/>
    <w:rsid w:val="00342BB4"/>
    <w:rsid w:val="00342C05"/>
    <w:rsid w:val="00342C6A"/>
    <w:rsid w:val="00342C6C"/>
    <w:rsid w:val="00342C77"/>
    <w:rsid w:val="00342DA1"/>
    <w:rsid w:val="00342E5D"/>
    <w:rsid w:val="00342F8E"/>
    <w:rsid w:val="00343059"/>
    <w:rsid w:val="00343082"/>
    <w:rsid w:val="003432D8"/>
    <w:rsid w:val="00343303"/>
    <w:rsid w:val="00343311"/>
    <w:rsid w:val="003433B1"/>
    <w:rsid w:val="003433F4"/>
    <w:rsid w:val="00343456"/>
    <w:rsid w:val="003434AA"/>
    <w:rsid w:val="003434B4"/>
    <w:rsid w:val="003434CC"/>
    <w:rsid w:val="003434D0"/>
    <w:rsid w:val="003434E5"/>
    <w:rsid w:val="00343520"/>
    <w:rsid w:val="003435BF"/>
    <w:rsid w:val="0034367C"/>
    <w:rsid w:val="0034368C"/>
    <w:rsid w:val="003436F9"/>
    <w:rsid w:val="00343722"/>
    <w:rsid w:val="0034372B"/>
    <w:rsid w:val="00343752"/>
    <w:rsid w:val="003438D0"/>
    <w:rsid w:val="0034390F"/>
    <w:rsid w:val="0034395E"/>
    <w:rsid w:val="0034399A"/>
    <w:rsid w:val="003439EA"/>
    <w:rsid w:val="00343A53"/>
    <w:rsid w:val="00343A5F"/>
    <w:rsid w:val="00343A6B"/>
    <w:rsid w:val="00343A80"/>
    <w:rsid w:val="00343A89"/>
    <w:rsid w:val="00343AF8"/>
    <w:rsid w:val="00343BB3"/>
    <w:rsid w:val="00343BC1"/>
    <w:rsid w:val="00343BF7"/>
    <w:rsid w:val="00343BFE"/>
    <w:rsid w:val="00343C2C"/>
    <w:rsid w:val="00343C4E"/>
    <w:rsid w:val="00343C7A"/>
    <w:rsid w:val="00343D86"/>
    <w:rsid w:val="00343E2F"/>
    <w:rsid w:val="00343E70"/>
    <w:rsid w:val="00343E97"/>
    <w:rsid w:val="00343EB3"/>
    <w:rsid w:val="00343F2B"/>
    <w:rsid w:val="00343F8A"/>
    <w:rsid w:val="00343F91"/>
    <w:rsid w:val="00343FB2"/>
    <w:rsid w:val="0034406C"/>
    <w:rsid w:val="003440DB"/>
    <w:rsid w:val="00344144"/>
    <w:rsid w:val="003441C9"/>
    <w:rsid w:val="0034422D"/>
    <w:rsid w:val="00344237"/>
    <w:rsid w:val="00344272"/>
    <w:rsid w:val="003442DE"/>
    <w:rsid w:val="0034430A"/>
    <w:rsid w:val="00344352"/>
    <w:rsid w:val="00344382"/>
    <w:rsid w:val="003443E6"/>
    <w:rsid w:val="003443F4"/>
    <w:rsid w:val="00344429"/>
    <w:rsid w:val="00344461"/>
    <w:rsid w:val="00344491"/>
    <w:rsid w:val="003444F7"/>
    <w:rsid w:val="00344506"/>
    <w:rsid w:val="00344534"/>
    <w:rsid w:val="00344765"/>
    <w:rsid w:val="00344794"/>
    <w:rsid w:val="003447B6"/>
    <w:rsid w:val="003447C3"/>
    <w:rsid w:val="003447F8"/>
    <w:rsid w:val="00344828"/>
    <w:rsid w:val="00344845"/>
    <w:rsid w:val="0034487F"/>
    <w:rsid w:val="00344960"/>
    <w:rsid w:val="00344980"/>
    <w:rsid w:val="00344999"/>
    <w:rsid w:val="00344A03"/>
    <w:rsid w:val="00344A39"/>
    <w:rsid w:val="00344B0D"/>
    <w:rsid w:val="00344B31"/>
    <w:rsid w:val="00344B9E"/>
    <w:rsid w:val="00344C05"/>
    <w:rsid w:val="00344C18"/>
    <w:rsid w:val="00344C28"/>
    <w:rsid w:val="00344C45"/>
    <w:rsid w:val="00344CCF"/>
    <w:rsid w:val="00344CFD"/>
    <w:rsid w:val="00344D76"/>
    <w:rsid w:val="00344D93"/>
    <w:rsid w:val="00344E65"/>
    <w:rsid w:val="00344E90"/>
    <w:rsid w:val="00344EA6"/>
    <w:rsid w:val="00344EB3"/>
    <w:rsid w:val="00344F06"/>
    <w:rsid w:val="00344F27"/>
    <w:rsid w:val="00344F31"/>
    <w:rsid w:val="00344FB8"/>
    <w:rsid w:val="00344FBF"/>
    <w:rsid w:val="00344FF1"/>
    <w:rsid w:val="00345010"/>
    <w:rsid w:val="0034501A"/>
    <w:rsid w:val="00345039"/>
    <w:rsid w:val="00345069"/>
    <w:rsid w:val="00345094"/>
    <w:rsid w:val="00345096"/>
    <w:rsid w:val="00345128"/>
    <w:rsid w:val="0034512E"/>
    <w:rsid w:val="003451CC"/>
    <w:rsid w:val="003451F9"/>
    <w:rsid w:val="0034527E"/>
    <w:rsid w:val="00345284"/>
    <w:rsid w:val="00345288"/>
    <w:rsid w:val="003452A3"/>
    <w:rsid w:val="00345310"/>
    <w:rsid w:val="00345367"/>
    <w:rsid w:val="00345371"/>
    <w:rsid w:val="0034537B"/>
    <w:rsid w:val="00345390"/>
    <w:rsid w:val="003453C4"/>
    <w:rsid w:val="00345439"/>
    <w:rsid w:val="0034546F"/>
    <w:rsid w:val="00345493"/>
    <w:rsid w:val="003454D7"/>
    <w:rsid w:val="00345509"/>
    <w:rsid w:val="0034550D"/>
    <w:rsid w:val="0034555E"/>
    <w:rsid w:val="00345582"/>
    <w:rsid w:val="003455A3"/>
    <w:rsid w:val="003455EC"/>
    <w:rsid w:val="0034563C"/>
    <w:rsid w:val="00345681"/>
    <w:rsid w:val="00345741"/>
    <w:rsid w:val="0034576A"/>
    <w:rsid w:val="003457A5"/>
    <w:rsid w:val="003457FB"/>
    <w:rsid w:val="00345854"/>
    <w:rsid w:val="00345868"/>
    <w:rsid w:val="00345870"/>
    <w:rsid w:val="003458C8"/>
    <w:rsid w:val="00345935"/>
    <w:rsid w:val="003459AB"/>
    <w:rsid w:val="00345A44"/>
    <w:rsid w:val="00345A4D"/>
    <w:rsid w:val="00345A71"/>
    <w:rsid w:val="00345AA5"/>
    <w:rsid w:val="00345B4C"/>
    <w:rsid w:val="00345C9C"/>
    <w:rsid w:val="00345CA4"/>
    <w:rsid w:val="00345CD6"/>
    <w:rsid w:val="00345D81"/>
    <w:rsid w:val="00345EAD"/>
    <w:rsid w:val="00345ED7"/>
    <w:rsid w:val="00345F2C"/>
    <w:rsid w:val="00345FAB"/>
    <w:rsid w:val="00346051"/>
    <w:rsid w:val="003460B4"/>
    <w:rsid w:val="003461E3"/>
    <w:rsid w:val="00346210"/>
    <w:rsid w:val="00346218"/>
    <w:rsid w:val="00346257"/>
    <w:rsid w:val="00346264"/>
    <w:rsid w:val="0034626A"/>
    <w:rsid w:val="00346292"/>
    <w:rsid w:val="0034629C"/>
    <w:rsid w:val="003462BE"/>
    <w:rsid w:val="003462D6"/>
    <w:rsid w:val="003462D9"/>
    <w:rsid w:val="0034631B"/>
    <w:rsid w:val="003463DD"/>
    <w:rsid w:val="00346419"/>
    <w:rsid w:val="0034644C"/>
    <w:rsid w:val="00346458"/>
    <w:rsid w:val="00346492"/>
    <w:rsid w:val="003464BE"/>
    <w:rsid w:val="003464C5"/>
    <w:rsid w:val="003464F9"/>
    <w:rsid w:val="003464FE"/>
    <w:rsid w:val="00346599"/>
    <w:rsid w:val="00346606"/>
    <w:rsid w:val="0034661C"/>
    <w:rsid w:val="003466B8"/>
    <w:rsid w:val="003466B9"/>
    <w:rsid w:val="00346739"/>
    <w:rsid w:val="00346781"/>
    <w:rsid w:val="003467C2"/>
    <w:rsid w:val="0034680C"/>
    <w:rsid w:val="0034685B"/>
    <w:rsid w:val="0034688E"/>
    <w:rsid w:val="003468C3"/>
    <w:rsid w:val="0034691C"/>
    <w:rsid w:val="00346931"/>
    <w:rsid w:val="00346976"/>
    <w:rsid w:val="00346A4D"/>
    <w:rsid w:val="00346B08"/>
    <w:rsid w:val="00346B20"/>
    <w:rsid w:val="00346B23"/>
    <w:rsid w:val="00346C02"/>
    <w:rsid w:val="00346C6A"/>
    <w:rsid w:val="00346C8D"/>
    <w:rsid w:val="00346D6F"/>
    <w:rsid w:val="00346DB6"/>
    <w:rsid w:val="00346DEB"/>
    <w:rsid w:val="00346DFB"/>
    <w:rsid w:val="00346E15"/>
    <w:rsid w:val="00346EB8"/>
    <w:rsid w:val="00346EC2"/>
    <w:rsid w:val="00346EE5"/>
    <w:rsid w:val="00346F5A"/>
    <w:rsid w:val="00346F83"/>
    <w:rsid w:val="00346F9A"/>
    <w:rsid w:val="003470DB"/>
    <w:rsid w:val="003470E6"/>
    <w:rsid w:val="00347108"/>
    <w:rsid w:val="00347123"/>
    <w:rsid w:val="00347193"/>
    <w:rsid w:val="00347198"/>
    <w:rsid w:val="00347229"/>
    <w:rsid w:val="00347255"/>
    <w:rsid w:val="003472BA"/>
    <w:rsid w:val="003472D7"/>
    <w:rsid w:val="0034732E"/>
    <w:rsid w:val="0034738F"/>
    <w:rsid w:val="003473F6"/>
    <w:rsid w:val="00347415"/>
    <w:rsid w:val="00347435"/>
    <w:rsid w:val="0034743D"/>
    <w:rsid w:val="003474B4"/>
    <w:rsid w:val="003474D6"/>
    <w:rsid w:val="0034759D"/>
    <w:rsid w:val="003475A7"/>
    <w:rsid w:val="003475E6"/>
    <w:rsid w:val="00347615"/>
    <w:rsid w:val="0034765B"/>
    <w:rsid w:val="0034765D"/>
    <w:rsid w:val="00347699"/>
    <w:rsid w:val="003477A2"/>
    <w:rsid w:val="003477BC"/>
    <w:rsid w:val="003477D2"/>
    <w:rsid w:val="003478DE"/>
    <w:rsid w:val="003479EF"/>
    <w:rsid w:val="00347A7E"/>
    <w:rsid w:val="00347AAB"/>
    <w:rsid w:val="00347B27"/>
    <w:rsid w:val="00347BB5"/>
    <w:rsid w:val="00347C17"/>
    <w:rsid w:val="00347C68"/>
    <w:rsid w:val="00347C6F"/>
    <w:rsid w:val="00347C96"/>
    <w:rsid w:val="00347D1C"/>
    <w:rsid w:val="00347DD6"/>
    <w:rsid w:val="00347E12"/>
    <w:rsid w:val="00347E74"/>
    <w:rsid w:val="00347E77"/>
    <w:rsid w:val="00347E86"/>
    <w:rsid w:val="00347ED0"/>
    <w:rsid w:val="00347F16"/>
    <w:rsid w:val="00347F4F"/>
    <w:rsid w:val="00347F58"/>
    <w:rsid w:val="00347FBD"/>
    <w:rsid w:val="00347FC5"/>
    <w:rsid w:val="00350007"/>
    <w:rsid w:val="00350078"/>
    <w:rsid w:val="00350090"/>
    <w:rsid w:val="0035011E"/>
    <w:rsid w:val="00350138"/>
    <w:rsid w:val="00350173"/>
    <w:rsid w:val="0035021F"/>
    <w:rsid w:val="003502D0"/>
    <w:rsid w:val="003502E2"/>
    <w:rsid w:val="003502F7"/>
    <w:rsid w:val="0035037F"/>
    <w:rsid w:val="00350420"/>
    <w:rsid w:val="0035048E"/>
    <w:rsid w:val="003504D6"/>
    <w:rsid w:val="003506B0"/>
    <w:rsid w:val="003506D6"/>
    <w:rsid w:val="003506FC"/>
    <w:rsid w:val="00350864"/>
    <w:rsid w:val="003508B1"/>
    <w:rsid w:val="0035091C"/>
    <w:rsid w:val="00350922"/>
    <w:rsid w:val="0035093A"/>
    <w:rsid w:val="0035097B"/>
    <w:rsid w:val="003509DF"/>
    <w:rsid w:val="00350A1A"/>
    <w:rsid w:val="00350A36"/>
    <w:rsid w:val="00350A40"/>
    <w:rsid w:val="00350B78"/>
    <w:rsid w:val="00350BA8"/>
    <w:rsid w:val="00350C15"/>
    <w:rsid w:val="00350C69"/>
    <w:rsid w:val="00350D36"/>
    <w:rsid w:val="00350D9A"/>
    <w:rsid w:val="00350DC6"/>
    <w:rsid w:val="00350E4F"/>
    <w:rsid w:val="00350E56"/>
    <w:rsid w:val="00350F13"/>
    <w:rsid w:val="00350F7B"/>
    <w:rsid w:val="00350F8D"/>
    <w:rsid w:val="00350FC8"/>
    <w:rsid w:val="003510A2"/>
    <w:rsid w:val="003510B2"/>
    <w:rsid w:val="0035115E"/>
    <w:rsid w:val="0035123F"/>
    <w:rsid w:val="00351295"/>
    <w:rsid w:val="003512D0"/>
    <w:rsid w:val="00351314"/>
    <w:rsid w:val="00351371"/>
    <w:rsid w:val="00351381"/>
    <w:rsid w:val="003513B0"/>
    <w:rsid w:val="003513D4"/>
    <w:rsid w:val="00351447"/>
    <w:rsid w:val="0035144D"/>
    <w:rsid w:val="0035146B"/>
    <w:rsid w:val="00351491"/>
    <w:rsid w:val="003514D7"/>
    <w:rsid w:val="00351537"/>
    <w:rsid w:val="0035157E"/>
    <w:rsid w:val="003515AC"/>
    <w:rsid w:val="003515CA"/>
    <w:rsid w:val="00351601"/>
    <w:rsid w:val="00351619"/>
    <w:rsid w:val="00351636"/>
    <w:rsid w:val="003517D8"/>
    <w:rsid w:val="003518C2"/>
    <w:rsid w:val="0035190B"/>
    <w:rsid w:val="0035193D"/>
    <w:rsid w:val="00351963"/>
    <w:rsid w:val="00351970"/>
    <w:rsid w:val="00351987"/>
    <w:rsid w:val="003519F9"/>
    <w:rsid w:val="00351A07"/>
    <w:rsid w:val="00351A62"/>
    <w:rsid w:val="00351A6D"/>
    <w:rsid w:val="00351A9D"/>
    <w:rsid w:val="00351B12"/>
    <w:rsid w:val="00351B3A"/>
    <w:rsid w:val="00351B72"/>
    <w:rsid w:val="00351C5A"/>
    <w:rsid w:val="00351CFC"/>
    <w:rsid w:val="00351D3C"/>
    <w:rsid w:val="00351D5F"/>
    <w:rsid w:val="00351D91"/>
    <w:rsid w:val="00351DA1"/>
    <w:rsid w:val="00351DAF"/>
    <w:rsid w:val="00351DC1"/>
    <w:rsid w:val="00351DFF"/>
    <w:rsid w:val="00351E63"/>
    <w:rsid w:val="00351E6F"/>
    <w:rsid w:val="00351E75"/>
    <w:rsid w:val="00351EEC"/>
    <w:rsid w:val="00351F3E"/>
    <w:rsid w:val="00351F5A"/>
    <w:rsid w:val="00351FE4"/>
    <w:rsid w:val="00351FE5"/>
    <w:rsid w:val="00352027"/>
    <w:rsid w:val="00352028"/>
    <w:rsid w:val="0035206A"/>
    <w:rsid w:val="00352096"/>
    <w:rsid w:val="0035217B"/>
    <w:rsid w:val="00352197"/>
    <w:rsid w:val="003521AC"/>
    <w:rsid w:val="0035220D"/>
    <w:rsid w:val="0035229A"/>
    <w:rsid w:val="00352318"/>
    <w:rsid w:val="00352333"/>
    <w:rsid w:val="00352356"/>
    <w:rsid w:val="00352364"/>
    <w:rsid w:val="0035237D"/>
    <w:rsid w:val="0035238A"/>
    <w:rsid w:val="003523EE"/>
    <w:rsid w:val="0035242E"/>
    <w:rsid w:val="00352498"/>
    <w:rsid w:val="0035249C"/>
    <w:rsid w:val="003525C3"/>
    <w:rsid w:val="00352616"/>
    <w:rsid w:val="0035262C"/>
    <w:rsid w:val="00352656"/>
    <w:rsid w:val="0035271A"/>
    <w:rsid w:val="0035274E"/>
    <w:rsid w:val="0035289C"/>
    <w:rsid w:val="003528E9"/>
    <w:rsid w:val="0035296E"/>
    <w:rsid w:val="00352978"/>
    <w:rsid w:val="00352995"/>
    <w:rsid w:val="003529B4"/>
    <w:rsid w:val="003529F9"/>
    <w:rsid w:val="00352AEB"/>
    <w:rsid w:val="00352B0A"/>
    <w:rsid w:val="00352B11"/>
    <w:rsid w:val="00352B19"/>
    <w:rsid w:val="00352B3D"/>
    <w:rsid w:val="00352BF0"/>
    <w:rsid w:val="00352BF4"/>
    <w:rsid w:val="00352C3D"/>
    <w:rsid w:val="00352C58"/>
    <w:rsid w:val="00352CAF"/>
    <w:rsid w:val="00352D3A"/>
    <w:rsid w:val="00352DD7"/>
    <w:rsid w:val="00352E12"/>
    <w:rsid w:val="00352E39"/>
    <w:rsid w:val="00352E4F"/>
    <w:rsid w:val="00352F2B"/>
    <w:rsid w:val="00352F54"/>
    <w:rsid w:val="00352F7F"/>
    <w:rsid w:val="00353019"/>
    <w:rsid w:val="00353069"/>
    <w:rsid w:val="003530F9"/>
    <w:rsid w:val="00353109"/>
    <w:rsid w:val="00353144"/>
    <w:rsid w:val="003531F0"/>
    <w:rsid w:val="00353238"/>
    <w:rsid w:val="003532B9"/>
    <w:rsid w:val="0035332E"/>
    <w:rsid w:val="00353341"/>
    <w:rsid w:val="00353377"/>
    <w:rsid w:val="003533FC"/>
    <w:rsid w:val="0035341F"/>
    <w:rsid w:val="003534B5"/>
    <w:rsid w:val="00353519"/>
    <w:rsid w:val="0035357D"/>
    <w:rsid w:val="00353588"/>
    <w:rsid w:val="00353598"/>
    <w:rsid w:val="003535DB"/>
    <w:rsid w:val="003535DE"/>
    <w:rsid w:val="003535EF"/>
    <w:rsid w:val="0035368E"/>
    <w:rsid w:val="003536CD"/>
    <w:rsid w:val="0035373C"/>
    <w:rsid w:val="00353777"/>
    <w:rsid w:val="003537FE"/>
    <w:rsid w:val="0035389E"/>
    <w:rsid w:val="003538D0"/>
    <w:rsid w:val="003538FC"/>
    <w:rsid w:val="003538FD"/>
    <w:rsid w:val="00353947"/>
    <w:rsid w:val="003539B3"/>
    <w:rsid w:val="00353A08"/>
    <w:rsid w:val="00353A25"/>
    <w:rsid w:val="00353A4B"/>
    <w:rsid w:val="00353C35"/>
    <w:rsid w:val="00353D06"/>
    <w:rsid w:val="00353D2A"/>
    <w:rsid w:val="00353D41"/>
    <w:rsid w:val="00353DBC"/>
    <w:rsid w:val="00353DD2"/>
    <w:rsid w:val="00353E3E"/>
    <w:rsid w:val="00353E7F"/>
    <w:rsid w:val="00353ED1"/>
    <w:rsid w:val="00353F37"/>
    <w:rsid w:val="00353F81"/>
    <w:rsid w:val="00353FA2"/>
    <w:rsid w:val="00353FBF"/>
    <w:rsid w:val="0035400A"/>
    <w:rsid w:val="00354028"/>
    <w:rsid w:val="00354048"/>
    <w:rsid w:val="003540F7"/>
    <w:rsid w:val="00354115"/>
    <w:rsid w:val="0035411F"/>
    <w:rsid w:val="00354174"/>
    <w:rsid w:val="0035428D"/>
    <w:rsid w:val="003543D7"/>
    <w:rsid w:val="00354443"/>
    <w:rsid w:val="0035448F"/>
    <w:rsid w:val="00354629"/>
    <w:rsid w:val="0035462B"/>
    <w:rsid w:val="00354687"/>
    <w:rsid w:val="0035468B"/>
    <w:rsid w:val="003546CC"/>
    <w:rsid w:val="003546CF"/>
    <w:rsid w:val="003546E0"/>
    <w:rsid w:val="00354797"/>
    <w:rsid w:val="003547BD"/>
    <w:rsid w:val="00354842"/>
    <w:rsid w:val="00354872"/>
    <w:rsid w:val="003548C5"/>
    <w:rsid w:val="0035494C"/>
    <w:rsid w:val="0035495D"/>
    <w:rsid w:val="0035497A"/>
    <w:rsid w:val="003549BA"/>
    <w:rsid w:val="003549DE"/>
    <w:rsid w:val="00354A02"/>
    <w:rsid w:val="00354A65"/>
    <w:rsid w:val="00354AFA"/>
    <w:rsid w:val="00354B36"/>
    <w:rsid w:val="00354B40"/>
    <w:rsid w:val="00354B4D"/>
    <w:rsid w:val="00354B64"/>
    <w:rsid w:val="00354B98"/>
    <w:rsid w:val="00354B9A"/>
    <w:rsid w:val="00354BC6"/>
    <w:rsid w:val="00354C08"/>
    <w:rsid w:val="00354C92"/>
    <w:rsid w:val="00354CFF"/>
    <w:rsid w:val="00354DF2"/>
    <w:rsid w:val="00354DFE"/>
    <w:rsid w:val="00354E05"/>
    <w:rsid w:val="00354E8D"/>
    <w:rsid w:val="00354EF8"/>
    <w:rsid w:val="00354F0A"/>
    <w:rsid w:val="00354F28"/>
    <w:rsid w:val="00354F70"/>
    <w:rsid w:val="00354F73"/>
    <w:rsid w:val="00355006"/>
    <w:rsid w:val="0035503D"/>
    <w:rsid w:val="00355048"/>
    <w:rsid w:val="00355053"/>
    <w:rsid w:val="00355055"/>
    <w:rsid w:val="00355059"/>
    <w:rsid w:val="003550A1"/>
    <w:rsid w:val="00355121"/>
    <w:rsid w:val="003551F0"/>
    <w:rsid w:val="00355235"/>
    <w:rsid w:val="0035529E"/>
    <w:rsid w:val="003552AD"/>
    <w:rsid w:val="003552B8"/>
    <w:rsid w:val="003552D4"/>
    <w:rsid w:val="003552FD"/>
    <w:rsid w:val="0035530E"/>
    <w:rsid w:val="00355351"/>
    <w:rsid w:val="00355353"/>
    <w:rsid w:val="003553B1"/>
    <w:rsid w:val="00355433"/>
    <w:rsid w:val="003554A4"/>
    <w:rsid w:val="003554A9"/>
    <w:rsid w:val="00355542"/>
    <w:rsid w:val="003555D7"/>
    <w:rsid w:val="003555FD"/>
    <w:rsid w:val="00355607"/>
    <w:rsid w:val="00355671"/>
    <w:rsid w:val="0035569C"/>
    <w:rsid w:val="00355749"/>
    <w:rsid w:val="0035578C"/>
    <w:rsid w:val="003557E3"/>
    <w:rsid w:val="00355802"/>
    <w:rsid w:val="00355840"/>
    <w:rsid w:val="00355851"/>
    <w:rsid w:val="00355852"/>
    <w:rsid w:val="00355889"/>
    <w:rsid w:val="003558C2"/>
    <w:rsid w:val="0035594E"/>
    <w:rsid w:val="00355986"/>
    <w:rsid w:val="00355994"/>
    <w:rsid w:val="00355A19"/>
    <w:rsid w:val="00355A35"/>
    <w:rsid w:val="00355A98"/>
    <w:rsid w:val="00355ABE"/>
    <w:rsid w:val="00355C4F"/>
    <w:rsid w:val="00355C8F"/>
    <w:rsid w:val="00355CAF"/>
    <w:rsid w:val="00355CB4"/>
    <w:rsid w:val="00355CEA"/>
    <w:rsid w:val="00355D52"/>
    <w:rsid w:val="00355D7E"/>
    <w:rsid w:val="00355DEA"/>
    <w:rsid w:val="00355E7F"/>
    <w:rsid w:val="00355F66"/>
    <w:rsid w:val="00355F7F"/>
    <w:rsid w:val="00355FF4"/>
    <w:rsid w:val="00356029"/>
    <w:rsid w:val="00356030"/>
    <w:rsid w:val="0035604F"/>
    <w:rsid w:val="003560D0"/>
    <w:rsid w:val="00356153"/>
    <w:rsid w:val="00356177"/>
    <w:rsid w:val="00356179"/>
    <w:rsid w:val="0035627E"/>
    <w:rsid w:val="00356294"/>
    <w:rsid w:val="003562B0"/>
    <w:rsid w:val="0035630B"/>
    <w:rsid w:val="00356367"/>
    <w:rsid w:val="003563EE"/>
    <w:rsid w:val="0035643D"/>
    <w:rsid w:val="00356449"/>
    <w:rsid w:val="00356472"/>
    <w:rsid w:val="003564BD"/>
    <w:rsid w:val="00356508"/>
    <w:rsid w:val="00356515"/>
    <w:rsid w:val="00356540"/>
    <w:rsid w:val="00356593"/>
    <w:rsid w:val="003565CB"/>
    <w:rsid w:val="00356602"/>
    <w:rsid w:val="00356637"/>
    <w:rsid w:val="00356679"/>
    <w:rsid w:val="0035669E"/>
    <w:rsid w:val="00356700"/>
    <w:rsid w:val="003567CB"/>
    <w:rsid w:val="0035683C"/>
    <w:rsid w:val="00356841"/>
    <w:rsid w:val="0035691F"/>
    <w:rsid w:val="00356945"/>
    <w:rsid w:val="00356968"/>
    <w:rsid w:val="00356A1F"/>
    <w:rsid w:val="00356A43"/>
    <w:rsid w:val="00356A4E"/>
    <w:rsid w:val="00356A89"/>
    <w:rsid w:val="00356A90"/>
    <w:rsid w:val="00356BAD"/>
    <w:rsid w:val="00356BC2"/>
    <w:rsid w:val="00356BEB"/>
    <w:rsid w:val="00356D67"/>
    <w:rsid w:val="00356E21"/>
    <w:rsid w:val="00356E3A"/>
    <w:rsid w:val="00356EBA"/>
    <w:rsid w:val="00356EDD"/>
    <w:rsid w:val="00356EF9"/>
    <w:rsid w:val="00356F91"/>
    <w:rsid w:val="00356FE6"/>
    <w:rsid w:val="00357037"/>
    <w:rsid w:val="00357039"/>
    <w:rsid w:val="0035704F"/>
    <w:rsid w:val="0035705E"/>
    <w:rsid w:val="0035707C"/>
    <w:rsid w:val="003570CB"/>
    <w:rsid w:val="00357101"/>
    <w:rsid w:val="0035710E"/>
    <w:rsid w:val="003571B4"/>
    <w:rsid w:val="003571B9"/>
    <w:rsid w:val="003572A0"/>
    <w:rsid w:val="003572DC"/>
    <w:rsid w:val="00357402"/>
    <w:rsid w:val="0035745A"/>
    <w:rsid w:val="003574A7"/>
    <w:rsid w:val="003574D9"/>
    <w:rsid w:val="003574E6"/>
    <w:rsid w:val="0035753C"/>
    <w:rsid w:val="00357582"/>
    <w:rsid w:val="00357600"/>
    <w:rsid w:val="0035761E"/>
    <w:rsid w:val="0035764D"/>
    <w:rsid w:val="003576BB"/>
    <w:rsid w:val="0035777E"/>
    <w:rsid w:val="003578B6"/>
    <w:rsid w:val="0035791E"/>
    <w:rsid w:val="00357921"/>
    <w:rsid w:val="00357923"/>
    <w:rsid w:val="00357956"/>
    <w:rsid w:val="00357960"/>
    <w:rsid w:val="00357997"/>
    <w:rsid w:val="00357A58"/>
    <w:rsid w:val="00357AB8"/>
    <w:rsid w:val="00357AE5"/>
    <w:rsid w:val="00357AFC"/>
    <w:rsid w:val="00357B11"/>
    <w:rsid w:val="00357B55"/>
    <w:rsid w:val="00357BD5"/>
    <w:rsid w:val="00357C62"/>
    <w:rsid w:val="00357C6F"/>
    <w:rsid w:val="00357CE6"/>
    <w:rsid w:val="00357D14"/>
    <w:rsid w:val="00357DAA"/>
    <w:rsid w:val="00357DDB"/>
    <w:rsid w:val="00357DFE"/>
    <w:rsid w:val="00357E27"/>
    <w:rsid w:val="00357E96"/>
    <w:rsid w:val="00357EDA"/>
    <w:rsid w:val="00357F14"/>
    <w:rsid w:val="00357F64"/>
    <w:rsid w:val="00357F88"/>
    <w:rsid w:val="00357FEF"/>
    <w:rsid w:val="003600C8"/>
    <w:rsid w:val="003600F4"/>
    <w:rsid w:val="003600FB"/>
    <w:rsid w:val="0036012F"/>
    <w:rsid w:val="00360184"/>
    <w:rsid w:val="003601FA"/>
    <w:rsid w:val="00360254"/>
    <w:rsid w:val="0036028C"/>
    <w:rsid w:val="0036035D"/>
    <w:rsid w:val="00360360"/>
    <w:rsid w:val="003603A0"/>
    <w:rsid w:val="00360401"/>
    <w:rsid w:val="0036047F"/>
    <w:rsid w:val="003604A5"/>
    <w:rsid w:val="003604FA"/>
    <w:rsid w:val="0036057F"/>
    <w:rsid w:val="003605A0"/>
    <w:rsid w:val="00360640"/>
    <w:rsid w:val="00360695"/>
    <w:rsid w:val="00360725"/>
    <w:rsid w:val="0036073E"/>
    <w:rsid w:val="003607B2"/>
    <w:rsid w:val="003607D7"/>
    <w:rsid w:val="003607E4"/>
    <w:rsid w:val="003607F5"/>
    <w:rsid w:val="00360812"/>
    <w:rsid w:val="0036084B"/>
    <w:rsid w:val="00360874"/>
    <w:rsid w:val="003608A8"/>
    <w:rsid w:val="003608AC"/>
    <w:rsid w:val="003608BD"/>
    <w:rsid w:val="00360923"/>
    <w:rsid w:val="00360930"/>
    <w:rsid w:val="00360972"/>
    <w:rsid w:val="003609A1"/>
    <w:rsid w:val="003609AC"/>
    <w:rsid w:val="003609E8"/>
    <w:rsid w:val="00360A4A"/>
    <w:rsid w:val="00360A57"/>
    <w:rsid w:val="00360A77"/>
    <w:rsid w:val="00360B52"/>
    <w:rsid w:val="00360C35"/>
    <w:rsid w:val="00360C40"/>
    <w:rsid w:val="00360C52"/>
    <w:rsid w:val="00360C55"/>
    <w:rsid w:val="00360C8D"/>
    <w:rsid w:val="00360C90"/>
    <w:rsid w:val="00360CAE"/>
    <w:rsid w:val="00360CE8"/>
    <w:rsid w:val="00360D0B"/>
    <w:rsid w:val="00360D5F"/>
    <w:rsid w:val="00360D65"/>
    <w:rsid w:val="00360DC7"/>
    <w:rsid w:val="00360E5F"/>
    <w:rsid w:val="00360E67"/>
    <w:rsid w:val="00360E9B"/>
    <w:rsid w:val="00361021"/>
    <w:rsid w:val="00361038"/>
    <w:rsid w:val="00361048"/>
    <w:rsid w:val="0036113C"/>
    <w:rsid w:val="0036113D"/>
    <w:rsid w:val="00361149"/>
    <w:rsid w:val="003611D2"/>
    <w:rsid w:val="003611EB"/>
    <w:rsid w:val="00361224"/>
    <w:rsid w:val="00361245"/>
    <w:rsid w:val="00361336"/>
    <w:rsid w:val="00361366"/>
    <w:rsid w:val="0036139D"/>
    <w:rsid w:val="003613BB"/>
    <w:rsid w:val="003613E6"/>
    <w:rsid w:val="00361412"/>
    <w:rsid w:val="00361445"/>
    <w:rsid w:val="00361476"/>
    <w:rsid w:val="0036147F"/>
    <w:rsid w:val="003614DC"/>
    <w:rsid w:val="003614F5"/>
    <w:rsid w:val="003615A5"/>
    <w:rsid w:val="003615B4"/>
    <w:rsid w:val="00361640"/>
    <w:rsid w:val="00361654"/>
    <w:rsid w:val="00361756"/>
    <w:rsid w:val="0036179F"/>
    <w:rsid w:val="003618A4"/>
    <w:rsid w:val="003618D7"/>
    <w:rsid w:val="003618D9"/>
    <w:rsid w:val="003619DA"/>
    <w:rsid w:val="00361AAC"/>
    <w:rsid w:val="00361B00"/>
    <w:rsid w:val="00361B6D"/>
    <w:rsid w:val="00361BC1"/>
    <w:rsid w:val="00361BEB"/>
    <w:rsid w:val="00361C1C"/>
    <w:rsid w:val="00361C4E"/>
    <w:rsid w:val="00361D11"/>
    <w:rsid w:val="00361D33"/>
    <w:rsid w:val="00361D48"/>
    <w:rsid w:val="00361D4B"/>
    <w:rsid w:val="00361D73"/>
    <w:rsid w:val="00361E6A"/>
    <w:rsid w:val="00361E7E"/>
    <w:rsid w:val="00361E7F"/>
    <w:rsid w:val="00361E81"/>
    <w:rsid w:val="00361F1E"/>
    <w:rsid w:val="00361F1F"/>
    <w:rsid w:val="00361F54"/>
    <w:rsid w:val="00361F86"/>
    <w:rsid w:val="00361F8E"/>
    <w:rsid w:val="00361FBE"/>
    <w:rsid w:val="00361FC3"/>
    <w:rsid w:val="0036203B"/>
    <w:rsid w:val="00362040"/>
    <w:rsid w:val="0036206F"/>
    <w:rsid w:val="003620C4"/>
    <w:rsid w:val="0036211A"/>
    <w:rsid w:val="003621BB"/>
    <w:rsid w:val="003621F0"/>
    <w:rsid w:val="00362216"/>
    <w:rsid w:val="00362226"/>
    <w:rsid w:val="0036224D"/>
    <w:rsid w:val="00362297"/>
    <w:rsid w:val="003622C4"/>
    <w:rsid w:val="00362356"/>
    <w:rsid w:val="00362402"/>
    <w:rsid w:val="00362443"/>
    <w:rsid w:val="003624C6"/>
    <w:rsid w:val="003624EB"/>
    <w:rsid w:val="0036258F"/>
    <w:rsid w:val="00362628"/>
    <w:rsid w:val="00362658"/>
    <w:rsid w:val="00362667"/>
    <w:rsid w:val="003626AF"/>
    <w:rsid w:val="003626C8"/>
    <w:rsid w:val="00362813"/>
    <w:rsid w:val="00362818"/>
    <w:rsid w:val="0036282B"/>
    <w:rsid w:val="00362842"/>
    <w:rsid w:val="00362879"/>
    <w:rsid w:val="003628D2"/>
    <w:rsid w:val="003629D0"/>
    <w:rsid w:val="00362B60"/>
    <w:rsid w:val="00362BAC"/>
    <w:rsid w:val="00362C01"/>
    <w:rsid w:val="00362C5F"/>
    <w:rsid w:val="00362C8B"/>
    <w:rsid w:val="00362C98"/>
    <w:rsid w:val="00362D2A"/>
    <w:rsid w:val="00362DCB"/>
    <w:rsid w:val="00362E33"/>
    <w:rsid w:val="00362E35"/>
    <w:rsid w:val="00362E36"/>
    <w:rsid w:val="00362F18"/>
    <w:rsid w:val="00362F6B"/>
    <w:rsid w:val="00363043"/>
    <w:rsid w:val="00363111"/>
    <w:rsid w:val="00363125"/>
    <w:rsid w:val="0036313F"/>
    <w:rsid w:val="003631DA"/>
    <w:rsid w:val="00363256"/>
    <w:rsid w:val="0036331D"/>
    <w:rsid w:val="003633A6"/>
    <w:rsid w:val="003633D8"/>
    <w:rsid w:val="0036340F"/>
    <w:rsid w:val="00363422"/>
    <w:rsid w:val="003635F7"/>
    <w:rsid w:val="00363614"/>
    <w:rsid w:val="0036364C"/>
    <w:rsid w:val="00363702"/>
    <w:rsid w:val="0036373E"/>
    <w:rsid w:val="00363751"/>
    <w:rsid w:val="00363781"/>
    <w:rsid w:val="0036379B"/>
    <w:rsid w:val="0036379E"/>
    <w:rsid w:val="003637DB"/>
    <w:rsid w:val="0036399E"/>
    <w:rsid w:val="003639C8"/>
    <w:rsid w:val="00363A22"/>
    <w:rsid w:val="00363A44"/>
    <w:rsid w:val="00363AF9"/>
    <w:rsid w:val="00363B83"/>
    <w:rsid w:val="00363BAB"/>
    <w:rsid w:val="00363BB3"/>
    <w:rsid w:val="00363BBD"/>
    <w:rsid w:val="00363BD6"/>
    <w:rsid w:val="00363BF3"/>
    <w:rsid w:val="00363D4A"/>
    <w:rsid w:val="00363D5F"/>
    <w:rsid w:val="00363DC7"/>
    <w:rsid w:val="00363E93"/>
    <w:rsid w:val="00363ECD"/>
    <w:rsid w:val="00363ED7"/>
    <w:rsid w:val="00363F19"/>
    <w:rsid w:val="00363F20"/>
    <w:rsid w:val="00363F27"/>
    <w:rsid w:val="00363FB3"/>
    <w:rsid w:val="0036404B"/>
    <w:rsid w:val="0036414D"/>
    <w:rsid w:val="00364190"/>
    <w:rsid w:val="00364192"/>
    <w:rsid w:val="003641AE"/>
    <w:rsid w:val="003641BE"/>
    <w:rsid w:val="003641DA"/>
    <w:rsid w:val="0036421F"/>
    <w:rsid w:val="0036426C"/>
    <w:rsid w:val="003642BD"/>
    <w:rsid w:val="00364300"/>
    <w:rsid w:val="0036433D"/>
    <w:rsid w:val="00364355"/>
    <w:rsid w:val="0036436F"/>
    <w:rsid w:val="0036437F"/>
    <w:rsid w:val="00364394"/>
    <w:rsid w:val="0036442C"/>
    <w:rsid w:val="00364490"/>
    <w:rsid w:val="0036449C"/>
    <w:rsid w:val="003644A7"/>
    <w:rsid w:val="003644B8"/>
    <w:rsid w:val="00364616"/>
    <w:rsid w:val="00364639"/>
    <w:rsid w:val="00364658"/>
    <w:rsid w:val="00364667"/>
    <w:rsid w:val="003646A2"/>
    <w:rsid w:val="003646B9"/>
    <w:rsid w:val="0036479A"/>
    <w:rsid w:val="003647E3"/>
    <w:rsid w:val="003648A3"/>
    <w:rsid w:val="003648A4"/>
    <w:rsid w:val="003648E3"/>
    <w:rsid w:val="00364920"/>
    <w:rsid w:val="00364939"/>
    <w:rsid w:val="0036494A"/>
    <w:rsid w:val="00364952"/>
    <w:rsid w:val="0036499C"/>
    <w:rsid w:val="003649F1"/>
    <w:rsid w:val="00364A34"/>
    <w:rsid w:val="00364A54"/>
    <w:rsid w:val="00364A73"/>
    <w:rsid w:val="00364B24"/>
    <w:rsid w:val="00364B3C"/>
    <w:rsid w:val="00364B8C"/>
    <w:rsid w:val="00364CA6"/>
    <w:rsid w:val="00364CB7"/>
    <w:rsid w:val="00364D50"/>
    <w:rsid w:val="00364DB6"/>
    <w:rsid w:val="00364DC0"/>
    <w:rsid w:val="00364DDC"/>
    <w:rsid w:val="00364E77"/>
    <w:rsid w:val="00364F10"/>
    <w:rsid w:val="00364F21"/>
    <w:rsid w:val="00364F3E"/>
    <w:rsid w:val="00365013"/>
    <w:rsid w:val="00365081"/>
    <w:rsid w:val="003650B5"/>
    <w:rsid w:val="003650D6"/>
    <w:rsid w:val="003650E2"/>
    <w:rsid w:val="00365130"/>
    <w:rsid w:val="00365157"/>
    <w:rsid w:val="0036516A"/>
    <w:rsid w:val="00365185"/>
    <w:rsid w:val="003652B7"/>
    <w:rsid w:val="0036530D"/>
    <w:rsid w:val="0036533D"/>
    <w:rsid w:val="00365373"/>
    <w:rsid w:val="0036538D"/>
    <w:rsid w:val="003653AC"/>
    <w:rsid w:val="003653EB"/>
    <w:rsid w:val="00365476"/>
    <w:rsid w:val="0036551C"/>
    <w:rsid w:val="0036555D"/>
    <w:rsid w:val="00365577"/>
    <w:rsid w:val="0036557A"/>
    <w:rsid w:val="0036557F"/>
    <w:rsid w:val="00365745"/>
    <w:rsid w:val="0036579F"/>
    <w:rsid w:val="003657EB"/>
    <w:rsid w:val="003657FF"/>
    <w:rsid w:val="0036581E"/>
    <w:rsid w:val="00365866"/>
    <w:rsid w:val="003658A0"/>
    <w:rsid w:val="003658D6"/>
    <w:rsid w:val="003659C9"/>
    <w:rsid w:val="00365A15"/>
    <w:rsid w:val="00365B0B"/>
    <w:rsid w:val="00365C71"/>
    <w:rsid w:val="00365D56"/>
    <w:rsid w:val="00365DA5"/>
    <w:rsid w:val="00365DFA"/>
    <w:rsid w:val="00365E15"/>
    <w:rsid w:val="00365F19"/>
    <w:rsid w:val="00366000"/>
    <w:rsid w:val="0036600B"/>
    <w:rsid w:val="003660A8"/>
    <w:rsid w:val="003660D7"/>
    <w:rsid w:val="0036610B"/>
    <w:rsid w:val="0036613F"/>
    <w:rsid w:val="00366159"/>
    <w:rsid w:val="0036616C"/>
    <w:rsid w:val="00366357"/>
    <w:rsid w:val="003663AD"/>
    <w:rsid w:val="003663B7"/>
    <w:rsid w:val="00366489"/>
    <w:rsid w:val="003664D5"/>
    <w:rsid w:val="003664E8"/>
    <w:rsid w:val="0036652B"/>
    <w:rsid w:val="00366564"/>
    <w:rsid w:val="003665CB"/>
    <w:rsid w:val="00366672"/>
    <w:rsid w:val="0036669E"/>
    <w:rsid w:val="003667A6"/>
    <w:rsid w:val="003667BC"/>
    <w:rsid w:val="00366817"/>
    <w:rsid w:val="00366874"/>
    <w:rsid w:val="003669E3"/>
    <w:rsid w:val="003669E4"/>
    <w:rsid w:val="00366A2E"/>
    <w:rsid w:val="00366A3A"/>
    <w:rsid w:val="00366AB6"/>
    <w:rsid w:val="00366AC0"/>
    <w:rsid w:val="00366B67"/>
    <w:rsid w:val="00366BD0"/>
    <w:rsid w:val="00366BD6"/>
    <w:rsid w:val="00366C32"/>
    <w:rsid w:val="00366CBD"/>
    <w:rsid w:val="00366D3C"/>
    <w:rsid w:val="00366DA2"/>
    <w:rsid w:val="00366DEA"/>
    <w:rsid w:val="00366E3C"/>
    <w:rsid w:val="00366E5E"/>
    <w:rsid w:val="00366E75"/>
    <w:rsid w:val="00366EAE"/>
    <w:rsid w:val="00366F02"/>
    <w:rsid w:val="00366F3D"/>
    <w:rsid w:val="00366F81"/>
    <w:rsid w:val="00366FE3"/>
    <w:rsid w:val="00367048"/>
    <w:rsid w:val="0036704C"/>
    <w:rsid w:val="00367064"/>
    <w:rsid w:val="00367150"/>
    <w:rsid w:val="00367173"/>
    <w:rsid w:val="003671B7"/>
    <w:rsid w:val="00367215"/>
    <w:rsid w:val="0036722B"/>
    <w:rsid w:val="003672A6"/>
    <w:rsid w:val="0036733C"/>
    <w:rsid w:val="0036733F"/>
    <w:rsid w:val="00367374"/>
    <w:rsid w:val="0036737E"/>
    <w:rsid w:val="00367462"/>
    <w:rsid w:val="0036749A"/>
    <w:rsid w:val="00367509"/>
    <w:rsid w:val="00367549"/>
    <w:rsid w:val="00367588"/>
    <w:rsid w:val="003675C2"/>
    <w:rsid w:val="003675ED"/>
    <w:rsid w:val="00367619"/>
    <w:rsid w:val="00367694"/>
    <w:rsid w:val="003676AF"/>
    <w:rsid w:val="0036775A"/>
    <w:rsid w:val="003677D5"/>
    <w:rsid w:val="003677E6"/>
    <w:rsid w:val="00367829"/>
    <w:rsid w:val="003678B5"/>
    <w:rsid w:val="00367A0C"/>
    <w:rsid w:val="00367A88"/>
    <w:rsid w:val="00367A99"/>
    <w:rsid w:val="00367AD9"/>
    <w:rsid w:val="00367BC2"/>
    <w:rsid w:val="00367BF3"/>
    <w:rsid w:val="00367BFB"/>
    <w:rsid w:val="00367C70"/>
    <w:rsid w:val="00367D26"/>
    <w:rsid w:val="00367D33"/>
    <w:rsid w:val="00367D72"/>
    <w:rsid w:val="00367E3C"/>
    <w:rsid w:val="00367E63"/>
    <w:rsid w:val="00367F25"/>
    <w:rsid w:val="00367FC9"/>
    <w:rsid w:val="00367FDB"/>
    <w:rsid w:val="00370044"/>
    <w:rsid w:val="00370071"/>
    <w:rsid w:val="003700AE"/>
    <w:rsid w:val="003700C5"/>
    <w:rsid w:val="0037013F"/>
    <w:rsid w:val="00370167"/>
    <w:rsid w:val="003701CA"/>
    <w:rsid w:val="003701E3"/>
    <w:rsid w:val="00370272"/>
    <w:rsid w:val="003702BE"/>
    <w:rsid w:val="0037030A"/>
    <w:rsid w:val="0037030E"/>
    <w:rsid w:val="00370340"/>
    <w:rsid w:val="0037034F"/>
    <w:rsid w:val="0037037B"/>
    <w:rsid w:val="0037038F"/>
    <w:rsid w:val="003703E1"/>
    <w:rsid w:val="003703F3"/>
    <w:rsid w:val="00370433"/>
    <w:rsid w:val="00370465"/>
    <w:rsid w:val="00370489"/>
    <w:rsid w:val="00370516"/>
    <w:rsid w:val="00370546"/>
    <w:rsid w:val="003705D8"/>
    <w:rsid w:val="00370607"/>
    <w:rsid w:val="00370614"/>
    <w:rsid w:val="00370687"/>
    <w:rsid w:val="003706AA"/>
    <w:rsid w:val="00370779"/>
    <w:rsid w:val="003707A0"/>
    <w:rsid w:val="003707C2"/>
    <w:rsid w:val="00370809"/>
    <w:rsid w:val="003708E3"/>
    <w:rsid w:val="003709D6"/>
    <w:rsid w:val="00370A27"/>
    <w:rsid w:val="00370A8A"/>
    <w:rsid w:val="00370B42"/>
    <w:rsid w:val="00370B56"/>
    <w:rsid w:val="00370B59"/>
    <w:rsid w:val="00370B6F"/>
    <w:rsid w:val="00370BAA"/>
    <w:rsid w:val="00370BB9"/>
    <w:rsid w:val="00370CC1"/>
    <w:rsid w:val="00370D8C"/>
    <w:rsid w:val="00370E71"/>
    <w:rsid w:val="00370EC0"/>
    <w:rsid w:val="00370EDE"/>
    <w:rsid w:val="00370EFB"/>
    <w:rsid w:val="00370F3C"/>
    <w:rsid w:val="00371033"/>
    <w:rsid w:val="0037103F"/>
    <w:rsid w:val="00371049"/>
    <w:rsid w:val="00371060"/>
    <w:rsid w:val="003710E3"/>
    <w:rsid w:val="003710F1"/>
    <w:rsid w:val="00371191"/>
    <w:rsid w:val="003711A3"/>
    <w:rsid w:val="003711BF"/>
    <w:rsid w:val="003711C5"/>
    <w:rsid w:val="003711E1"/>
    <w:rsid w:val="00371219"/>
    <w:rsid w:val="0037126A"/>
    <w:rsid w:val="0037127A"/>
    <w:rsid w:val="003712F0"/>
    <w:rsid w:val="0037131C"/>
    <w:rsid w:val="00371364"/>
    <w:rsid w:val="00371366"/>
    <w:rsid w:val="003713E0"/>
    <w:rsid w:val="00371422"/>
    <w:rsid w:val="00371504"/>
    <w:rsid w:val="00371526"/>
    <w:rsid w:val="00371561"/>
    <w:rsid w:val="00371566"/>
    <w:rsid w:val="00371593"/>
    <w:rsid w:val="003715D0"/>
    <w:rsid w:val="0037163A"/>
    <w:rsid w:val="00371656"/>
    <w:rsid w:val="003716C8"/>
    <w:rsid w:val="00371746"/>
    <w:rsid w:val="00371779"/>
    <w:rsid w:val="003717DF"/>
    <w:rsid w:val="00371817"/>
    <w:rsid w:val="00371859"/>
    <w:rsid w:val="0037188B"/>
    <w:rsid w:val="003718C9"/>
    <w:rsid w:val="003718F8"/>
    <w:rsid w:val="00371A13"/>
    <w:rsid w:val="00371AFF"/>
    <w:rsid w:val="00371B3F"/>
    <w:rsid w:val="00371B8C"/>
    <w:rsid w:val="00371BC5"/>
    <w:rsid w:val="00371C09"/>
    <w:rsid w:val="00371D56"/>
    <w:rsid w:val="00371DCC"/>
    <w:rsid w:val="00371DD1"/>
    <w:rsid w:val="00371DEA"/>
    <w:rsid w:val="00371E0C"/>
    <w:rsid w:val="00371E31"/>
    <w:rsid w:val="00371EAF"/>
    <w:rsid w:val="00371F43"/>
    <w:rsid w:val="00371F48"/>
    <w:rsid w:val="00371F65"/>
    <w:rsid w:val="00371FD1"/>
    <w:rsid w:val="0037203F"/>
    <w:rsid w:val="00372071"/>
    <w:rsid w:val="003720C2"/>
    <w:rsid w:val="0037211E"/>
    <w:rsid w:val="0037215B"/>
    <w:rsid w:val="003721EC"/>
    <w:rsid w:val="00372233"/>
    <w:rsid w:val="003722CE"/>
    <w:rsid w:val="003722D2"/>
    <w:rsid w:val="00372324"/>
    <w:rsid w:val="0037233B"/>
    <w:rsid w:val="00372350"/>
    <w:rsid w:val="00372433"/>
    <w:rsid w:val="00372453"/>
    <w:rsid w:val="003724C9"/>
    <w:rsid w:val="003724DB"/>
    <w:rsid w:val="00372567"/>
    <w:rsid w:val="0037257E"/>
    <w:rsid w:val="0037259E"/>
    <w:rsid w:val="003726A2"/>
    <w:rsid w:val="00372745"/>
    <w:rsid w:val="00372751"/>
    <w:rsid w:val="0037277E"/>
    <w:rsid w:val="00372791"/>
    <w:rsid w:val="003727F0"/>
    <w:rsid w:val="00372802"/>
    <w:rsid w:val="00372849"/>
    <w:rsid w:val="00372898"/>
    <w:rsid w:val="0037289A"/>
    <w:rsid w:val="0037289F"/>
    <w:rsid w:val="003728B3"/>
    <w:rsid w:val="003728D8"/>
    <w:rsid w:val="00372903"/>
    <w:rsid w:val="0037297B"/>
    <w:rsid w:val="00372B11"/>
    <w:rsid w:val="00372B26"/>
    <w:rsid w:val="00372C0F"/>
    <w:rsid w:val="00372C25"/>
    <w:rsid w:val="00372C37"/>
    <w:rsid w:val="00372CDF"/>
    <w:rsid w:val="00372D55"/>
    <w:rsid w:val="00372D72"/>
    <w:rsid w:val="00372D85"/>
    <w:rsid w:val="00372DE1"/>
    <w:rsid w:val="00372E17"/>
    <w:rsid w:val="00372E47"/>
    <w:rsid w:val="00372E53"/>
    <w:rsid w:val="00372E6E"/>
    <w:rsid w:val="00372F1A"/>
    <w:rsid w:val="00372F2E"/>
    <w:rsid w:val="00372F47"/>
    <w:rsid w:val="00372F75"/>
    <w:rsid w:val="00372FC9"/>
    <w:rsid w:val="00372FFF"/>
    <w:rsid w:val="00373088"/>
    <w:rsid w:val="0037316F"/>
    <w:rsid w:val="003731C0"/>
    <w:rsid w:val="003731D7"/>
    <w:rsid w:val="003731FD"/>
    <w:rsid w:val="003732B6"/>
    <w:rsid w:val="003732FA"/>
    <w:rsid w:val="00373358"/>
    <w:rsid w:val="00373359"/>
    <w:rsid w:val="00373387"/>
    <w:rsid w:val="00373417"/>
    <w:rsid w:val="00373487"/>
    <w:rsid w:val="003734D9"/>
    <w:rsid w:val="003734F9"/>
    <w:rsid w:val="00373508"/>
    <w:rsid w:val="0037354E"/>
    <w:rsid w:val="00373565"/>
    <w:rsid w:val="003735C2"/>
    <w:rsid w:val="003735D7"/>
    <w:rsid w:val="003736BA"/>
    <w:rsid w:val="00373715"/>
    <w:rsid w:val="0037372B"/>
    <w:rsid w:val="0037373F"/>
    <w:rsid w:val="00373751"/>
    <w:rsid w:val="00373783"/>
    <w:rsid w:val="0037383B"/>
    <w:rsid w:val="00373863"/>
    <w:rsid w:val="003738DD"/>
    <w:rsid w:val="003738EF"/>
    <w:rsid w:val="00373963"/>
    <w:rsid w:val="00373980"/>
    <w:rsid w:val="003739E8"/>
    <w:rsid w:val="00373A00"/>
    <w:rsid w:val="00373A70"/>
    <w:rsid w:val="00373A83"/>
    <w:rsid w:val="00373A94"/>
    <w:rsid w:val="00373AE9"/>
    <w:rsid w:val="00373AF4"/>
    <w:rsid w:val="00373B0B"/>
    <w:rsid w:val="00373BF9"/>
    <w:rsid w:val="00373C79"/>
    <w:rsid w:val="00373D25"/>
    <w:rsid w:val="00373D47"/>
    <w:rsid w:val="00373DB9"/>
    <w:rsid w:val="00373E11"/>
    <w:rsid w:val="00373E86"/>
    <w:rsid w:val="00373EB9"/>
    <w:rsid w:val="00373ED1"/>
    <w:rsid w:val="00373EDF"/>
    <w:rsid w:val="00374082"/>
    <w:rsid w:val="00374092"/>
    <w:rsid w:val="003740A1"/>
    <w:rsid w:val="00374128"/>
    <w:rsid w:val="00374167"/>
    <w:rsid w:val="00374197"/>
    <w:rsid w:val="003741E1"/>
    <w:rsid w:val="003741F6"/>
    <w:rsid w:val="00374297"/>
    <w:rsid w:val="003742F9"/>
    <w:rsid w:val="00374317"/>
    <w:rsid w:val="003743D7"/>
    <w:rsid w:val="00374451"/>
    <w:rsid w:val="00374460"/>
    <w:rsid w:val="0037446A"/>
    <w:rsid w:val="003744AF"/>
    <w:rsid w:val="0037450E"/>
    <w:rsid w:val="00374555"/>
    <w:rsid w:val="00374606"/>
    <w:rsid w:val="00374623"/>
    <w:rsid w:val="0037465D"/>
    <w:rsid w:val="00374742"/>
    <w:rsid w:val="003747DC"/>
    <w:rsid w:val="003748D2"/>
    <w:rsid w:val="003749D1"/>
    <w:rsid w:val="003749EF"/>
    <w:rsid w:val="00374A2C"/>
    <w:rsid w:val="00374A55"/>
    <w:rsid w:val="00374A61"/>
    <w:rsid w:val="00374AE0"/>
    <w:rsid w:val="00374AE2"/>
    <w:rsid w:val="00374B65"/>
    <w:rsid w:val="00374B9B"/>
    <w:rsid w:val="00374C75"/>
    <w:rsid w:val="00374CA8"/>
    <w:rsid w:val="00374CBD"/>
    <w:rsid w:val="00374CE7"/>
    <w:rsid w:val="00374D16"/>
    <w:rsid w:val="00374D78"/>
    <w:rsid w:val="00374DF4"/>
    <w:rsid w:val="00374E55"/>
    <w:rsid w:val="00374E72"/>
    <w:rsid w:val="00374E73"/>
    <w:rsid w:val="00374F57"/>
    <w:rsid w:val="003750A7"/>
    <w:rsid w:val="003750A8"/>
    <w:rsid w:val="003750E9"/>
    <w:rsid w:val="0037516F"/>
    <w:rsid w:val="003751FA"/>
    <w:rsid w:val="00375208"/>
    <w:rsid w:val="00375379"/>
    <w:rsid w:val="003753E4"/>
    <w:rsid w:val="003753F8"/>
    <w:rsid w:val="00375422"/>
    <w:rsid w:val="003754D7"/>
    <w:rsid w:val="003754E4"/>
    <w:rsid w:val="00375508"/>
    <w:rsid w:val="003757D3"/>
    <w:rsid w:val="003757D8"/>
    <w:rsid w:val="003758AD"/>
    <w:rsid w:val="00375943"/>
    <w:rsid w:val="003759CB"/>
    <w:rsid w:val="00375A36"/>
    <w:rsid w:val="00375A3B"/>
    <w:rsid w:val="00375A5C"/>
    <w:rsid w:val="00375AB4"/>
    <w:rsid w:val="00375B44"/>
    <w:rsid w:val="00375B87"/>
    <w:rsid w:val="00375C17"/>
    <w:rsid w:val="00375C2D"/>
    <w:rsid w:val="00375C41"/>
    <w:rsid w:val="00375C44"/>
    <w:rsid w:val="00375C4A"/>
    <w:rsid w:val="00375CB5"/>
    <w:rsid w:val="00375DC2"/>
    <w:rsid w:val="00375DD6"/>
    <w:rsid w:val="00375E5E"/>
    <w:rsid w:val="00375EA9"/>
    <w:rsid w:val="00375EC7"/>
    <w:rsid w:val="00375F36"/>
    <w:rsid w:val="00375F70"/>
    <w:rsid w:val="00375F95"/>
    <w:rsid w:val="0037608D"/>
    <w:rsid w:val="0037611B"/>
    <w:rsid w:val="0037612C"/>
    <w:rsid w:val="00376259"/>
    <w:rsid w:val="003762D0"/>
    <w:rsid w:val="003762DD"/>
    <w:rsid w:val="00376387"/>
    <w:rsid w:val="0037640C"/>
    <w:rsid w:val="00376411"/>
    <w:rsid w:val="0037642C"/>
    <w:rsid w:val="0037643F"/>
    <w:rsid w:val="00376543"/>
    <w:rsid w:val="0037657D"/>
    <w:rsid w:val="0037657F"/>
    <w:rsid w:val="003765EB"/>
    <w:rsid w:val="00376622"/>
    <w:rsid w:val="00376663"/>
    <w:rsid w:val="0037666A"/>
    <w:rsid w:val="003766E2"/>
    <w:rsid w:val="00376790"/>
    <w:rsid w:val="00376798"/>
    <w:rsid w:val="003767C3"/>
    <w:rsid w:val="0037689D"/>
    <w:rsid w:val="0037691E"/>
    <w:rsid w:val="0037692E"/>
    <w:rsid w:val="00376950"/>
    <w:rsid w:val="00376A5E"/>
    <w:rsid w:val="00376A8E"/>
    <w:rsid w:val="00376AC9"/>
    <w:rsid w:val="00376ACA"/>
    <w:rsid w:val="00376ADA"/>
    <w:rsid w:val="00376B51"/>
    <w:rsid w:val="00376B6F"/>
    <w:rsid w:val="00376C55"/>
    <w:rsid w:val="00376CBE"/>
    <w:rsid w:val="00376D0F"/>
    <w:rsid w:val="00376D38"/>
    <w:rsid w:val="00376D62"/>
    <w:rsid w:val="00376DD2"/>
    <w:rsid w:val="00376DDB"/>
    <w:rsid w:val="00376E78"/>
    <w:rsid w:val="00376E7E"/>
    <w:rsid w:val="00376EC3"/>
    <w:rsid w:val="00376F8A"/>
    <w:rsid w:val="00376FB9"/>
    <w:rsid w:val="00376FEF"/>
    <w:rsid w:val="00376FFD"/>
    <w:rsid w:val="00377078"/>
    <w:rsid w:val="003770B6"/>
    <w:rsid w:val="003770D7"/>
    <w:rsid w:val="003770E4"/>
    <w:rsid w:val="0037713F"/>
    <w:rsid w:val="00377151"/>
    <w:rsid w:val="00377177"/>
    <w:rsid w:val="003771AA"/>
    <w:rsid w:val="003771BD"/>
    <w:rsid w:val="0037727C"/>
    <w:rsid w:val="003773C2"/>
    <w:rsid w:val="003773F4"/>
    <w:rsid w:val="00377405"/>
    <w:rsid w:val="00377419"/>
    <w:rsid w:val="0037743E"/>
    <w:rsid w:val="0037744E"/>
    <w:rsid w:val="00377485"/>
    <w:rsid w:val="0037756A"/>
    <w:rsid w:val="003775B5"/>
    <w:rsid w:val="003775E2"/>
    <w:rsid w:val="003775F1"/>
    <w:rsid w:val="00377663"/>
    <w:rsid w:val="00377674"/>
    <w:rsid w:val="003776A7"/>
    <w:rsid w:val="00377738"/>
    <w:rsid w:val="00377750"/>
    <w:rsid w:val="003777E4"/>
    <w:rsid w:val="00377820"/>
    <w:rsid w:val="00377844"/>
    <w:rsid w:val="00377885"/>
    <w:rsid w:val="003778A5"/>
    <w:rsid w:val="003778DE"/>
    <w:rsid w:val="003778E7"/>
    <w:rsid w:val="00377976"/>
    <w:rsid w:val="0037797E"/>
    <w:rsid w:val="003779A9"/>
    <w:rsid w:val="003779B5"/>
    <w:rsid w:val="00377A66"/>
    <w:rsid w:val="00377A6E"/>
    <w:rsid w:val="00377ABC"/>
    <w:rsid w:val="00377AC6"/>
    <w:rsid w:val="00377AD7"/>
    <w:rsid w:val="00377BBA"/>
    <w:rsid w:val="00377BD5"/>
    <w:rsid w:val="00377C51"/>
    <w:rsid w:val="00377DBB"/>
    <w:rsid w:val="00377E18"/>
    <w:rsid w:val="00377E27"/>
    <w:rsid w:val="00377F13"/>
    <w:rsid w:val="00377FA5"/>
    <w:rsid w:val="0038003B"/>
    <w:rsid w:val="0038005D"/>
    <w:rsid w:val="00380103"/>
    <w:rsid w:val="00380163"/>
    <w:rsid w:val="0038016C"/>
    <w:rsid w:val="00380188"/>
    <w:rsid w:val="003801AA"/>
    <w:rsid w:val="003801B9"/>
    <w:rsid w:val="0038020A"/>
    <w:rsid w:val="0038029C"/>
    <w:rsid w:val="0038031F"/>
    <w:rsid w:val="0038032C"/>
    <w:rsid w:val="0038037E"/>
    <w:rsid w:val="00380394"/>
    <w:rsid w:val="003803FB"/>
    <w:rsid w:val="00380419"/>
    <w:rsid w:val="0038041A"/>
    <w:rsid w:val="0038046E"/>
    <w:rsid w:val="00380486"/>
    <w:rsid w:val="003804D6"/>
    <w:rsid w:val="003805BC"/>
    <w:rsid w:val="003805BF"/>
    <w:rsid w:val="003805F9"/>
    <w:rsid w:val="0038061C"/>
    <w:rsid w:val="003806D9"/>
    <w:rsid w:val="003807AA"/>
    <w:rsid w:val="003807EE"/>
    <w:rsid w:val="00380818"/>
    <w:rsid w:val="0038082F"/>
    <w:rsid w:val="00380877"/>
    <w:rsid w:val="003808BC"/>
    <w:rsid w:val="0038090D"/>
    <w:rsid w:val="0038094E"/>
    <w:rsid w:val="00380970"/>
    <w:rsid w:val="00380A28"/>
    <w:rsid w:val="00380B57"/>
    <w:rsid w:val="00380CA3"/>
    <w:rsid w:val="00380CC6"/>
    <w:rsid w:val="00380D6D"/>
    <w:rsid w:val="00380DA2"/>
    <w:rsid w:val="00380DCF"/>
    <w:rsid w:val="00380E0B"/>
    <w:rsid w:val="00380E14"/>
    <w:rsid w:val="00380E27"/>
    <w:rsid w:val="00380E28"/>
    <w:rsid w:val="00380F3D"/>
    <w:rsid w:val="00380F4F"/>
    <w:rsid w:val="00380F5B"/>
    <w:rsid w:val="00380F99"/>
    <w:rsid w:val="00380FED"/>
    <w:rsid w:val="00380FEF"/>
    <w:rsid w:val="00381013"/>
    <w:rsid w:val="0038105A"/>
    <w:rsid w:val="00381063"/>
    <w:rsid w:val="003810AE"/>
    <w:rsid w:val="00381123"/>
    <w:rsid w:val="00381181"/>
    <w:rsid w:val="003811B6"/>
    <w:rsid w:val="003811E6"/>
    <w:rsid w:val="00381274"/>
    <w:rsid w:val="0038127E"/>
    <w:rsid w:val="0038136A"/>
    <w:rsid w:val="0038136B"/>
    <w:rsid w:val="00381379"/>
    <w:rsid w:val="00381384"/>
    <w:rsid w:val="003813E1"/>
    <w:rsid w:val="003813FA"/>
    <w:rsid w:val="00381492"/>
    <w:rsid w:val="0038150D"/>
    <w:rsid w:val="003815B0"/>
    <w:rsid w:val="003815E1"/>
    <w:rsid w:val="00381629"/>
    <w:rsid w:val="0038167D"/>
    <w:rsid w:val="00381687"/>
    <w:rsid w:val="003816BB"/>
    <w:rsid w:val="003817A4"/>
    <w:rsid w:val="00381824"/>
    <w:rsid w:val="00381835"/>
    <w:rsid w:val="00381866"/>
    <w:rsid w:val="00381881"/>
    <w:rsid w:val="0038192E"/>
    <w:rsid w:val="003819D6"/>
    <w:rsid w:val="00381A6D"/>
    <w:rsid w:val="00381B4B"/>
    <w:rsid w:val="00381B80"/>
    <w:rsid w:val="00381C6F"/>
    <w:rsid w:val="00381CF5"/>
    <w:rsid w:val="00381D05"/>
    <w:rsid w:val="00381D31"/>
    <w:rsid w:val="00381D50"/>
    <w:rsid w:val="00381E52"/>
    <w:rsid w:val="00381ED0"/>
    <w:rsid w:val="00381F37"/>
    <w:rsid w:val="00381F67"/>
    <w:rsid w:val="00381FB7"/>
    <w:rsid w:val="0038203C"/>
    <w:rsid w:val="003820AC"/>
    <w:rsid w:val="00382102"/>
    <w:rsid w:val="0038211B"/>
    <w:rsid w:val="0038215B"/>
    <w:rsid w:val="00382191"/>
    <w:rsid w:val="003821BA"/>
    <w:rsid w:val="003821EC"/>
    <w:rsid w:val="00382207"/>
    <w:rsid w:val="00382269"/>
    <w:rsid w:val="00382293"/>
    <w:rsid w:val="00382295"/>
    <w:rsid w:val="003822CE"/>
    <w:rsid w:val="00382329"/>
    <w:rsid w:val="00382362"/>
    <w:rsid w:val="003823D0"/>
    <w:rsid w:val="00382410"/>
    <w:rsid w:val="0038241E"/>
    <w:rsid w:val="0038242B"/>
    <w:rsid w:val="00382480"/>
    <w:rsid w:val="00382587"/>
    <w:rsid w:val="0038266F"/>
    <w:rsid w:val="00382676"/>
    <w:rsid w:val="003826F6"/>
    <w:rsid w:val="003827D4"/>
    <w:rsid w:val="003827DC"/>
    <w:rsid w:val="003827DF"/>
    <w:rsid w:val="0038298B"/>
    <w:rsid w:val="00382994"/>
    <w:rsid w:val="003829B2"/>
    <w:rsid w:val="003829FF"/>
    <w:rsid w:val="00382A02"/>
    <w:rsid w:val="00382AF5"/>
    <w:rsid w:val="00382B54"/>
    <w:rsid w:val="00382BA4"/>
    <w:rsid w:val="00382BD5"/>
    <w:rsid w:val="00382C07"/>
    <w:rsid w:val="00382C13"/>
    <w:rsid w:val="00382D0F"/>
    <w:rsid w:val="00382D5A"/>
    <w:rsid w:val="00382E32"/>
    <w:rsid w:val="00382EA1"/>
    <w:rsid w:val="00382EAE"/>
    <w:rsid w:val="00382EFF"/>
    <w:rsid w:val="00382F0B"/>
    <w:rsid w:val="00382F4C"/>
    <w:rsid w:val="0038304E"/>
    <w:rsid w:val="003830B1"/>
    <w:rsid w:val="003830DE"/>
    <w:rsid w:val="00383111"/>
    <w:rsid w:val="00383116"/>
    <w:rsid w:val="00383118"/>
    <w:rsid w:val="0038314F"/>
    <w:rsid w:val="003831D3"/>
    <w:rsid w:val="003831FE"/>
    <w:rsid w:val="0038324F"/>
    <w:rsid w:val="003832EA"/>
    <w:rsid w:val="0038336C"/>
    <w:rsid w:val="003833D1"/>
    <w:rsid w:val="0038354B"/>
    <w:rsid w:val="00383642"/>
    <w:rsid w:val="0038365D"/>
    <w:rsid w:val="00383663"/>
    <w:rsid w:val="003836AB"/>
    <w:rsid w:val="00383794"/>
    <w:rsid w:val="003837A8"/>
    <w:rsid w:val="003837D3"/>
    <w:rsid w:val="003837D5"/>
    <w:rsid w:val="003837EF"/>
    <w:rsid w:val="003837FE"/>
    <w:rsid w:val="0038395D"/>
    <w:rsid w:val="00383994"/>
    <w:rsid w:val="003839A7"/>
    <w:rsid w:val="00383B0B"/>
    <w:rsid w:val="00383BC2"/>
    <w:rsid w:val="00383BC3"/>
    <w:rsid w:val="00383BEF"/>
    <w:rsid w:val="00383C2A"/>
    <w:rsid w:val="00383C42"/>
    <w:rsid w:val="00383C66"/>
    <w:rsid w:val="00383C88"/>
    <w:rsid w:val="00383CEA"/>
    <w:rsid w:val="00383D12"/>
    <w:rsid w:val="00383D3C"/>
    <w:rsid w:val="00383D45"/>
    <w:rsid w:val="00383D85"/>
    <w:rsid w:val="00383D89"/>
    <w:rsid w:val="00383DE7"/>
    <w:rsid w:val="00383E1A"/>
    <w:rsid w:val="00383E24"/>
    <w:rsid w:val="00383E2D"/>
    <w:rsid w:val="00383E95"/>
    <w:rsid w:val="00383EB5"/>
    <w:rsid w:val="00383FBA"/>
    <w:rsid w:val="0038402E"/>
    <w:rsid w:val="00384065"/>
    <w:rsid w:val="00384076"/>
    <w:rsid w:val="00384094"/>
    <w:rsid w:val="0038410D"/>
    <w:rsid w:val="00384202"/>
    <w:rsid w:val="00384226"/>
    <w:rsid w:val="00384238"/>
    <w:rsid w:val="0038429C"/>
    <w:rsid w:val="003842CD"/>
    <w:rsid w:val="00384370"/>
    <w:rsid w:val="0038443E"/>
    <w:rsid w:val="00384459"/>
    <w:rsid w:val="0038446F"/>
    <w:rsid w:val="003844CE"/>
    <w:rsid w:val="003844D0"/>
    <w:rsid w:val="00384510"/>
    <w:rsid w:val="00384513"/>
    <w:rsid w:val="0038454A"/>
    <w:rsid w:val="0038456F"/>
    <w:rsid w:val="003845A5"/>
    <w:rsid w:val="003845F5"/>
    <w:rsid w:val="003845FC"/>
    <w:rsid w:val="0038473C"/>
    <w:rsid w:val="0038478F"/>
    <w:rsid w:val="003847A2"/>
    <w:rsid w:val="003847EB"/>
    <w:rsid w:val="003847FC"/>
    <w:rsid w:val="0038487B"/>
    <w:rsid w:val="0038488D"/>
    <w:rsid w:val="0038489B"/>
    <w:rsid w:val="0038490D"/>
    <w:rsid w:val="00384929"/>
    <w:rsid w:val="00384947"/>
    <w:rsid w:val="0038496E"/>
    <w:rsid w:val="003849C7"/>
    <w:rsid w:val="003849EC"/>
    <w:rsid w:val="00384A30"/>
    <w:rsid w:val="00384B1E"/>
    <w:rsid w:val="00384B23"/>
    <w:rsid w:val="00384B4B"/>
    <w:rsid w:val="00384C01"/>
    <w:rsid w:val="00384C13"/>
    <w:rsid w:val="00384CA3"/>
    <w:rsid w:val="00384DB2"/>
    <w:rsid w:val="00384E11"/>
    <w:rsid w:val="00384E17"/>
    <w:rsid w:val="00384E1B"/>
    <w:rsid w:val="00384E35"/>
    <w:rsid w:val="00384E71"/>
    <w:rsid w:val="00384EEA"/>
    <w:rsid w:val="00384FA9"/>
    <w:rsid w:val="00384FAF"/>
    <w:rsid w:val="00385081"/>
    <w:rsid w:val="00385085"/>
    <w:rsid w:val="0038520F"/>
    <w:rsid w:val="00385246"/>
    <w:rsid w:val="00385306"/>
    <w:rsid w:val="00385380"/>
    <w:rsid w:val="003853BC"/>
    <w:rsid w:val="00385494"/>
    <w:rsid w:val="00385581"/>
    <w:rsid w:val="003855CF"/>
    <w:rsid w:val="003855F8"/>
    <w:rsid w:val="00385653"/>
    <w:rsid w:val="0038569E"/>
    <w:rsid w:val="00385710"/>
    <w:rsid w:val="003857BE"/>
    <w:rsid w:val="003857C2"/>
    <w:rsid w:val="0038580C"/>
    <w:rsid w:val="00385822"/>
    <w:rsid w:val="003858C9"/>
    <w:rsid w:val="003858D9"/>
    <w:rsid w:val="003858E1"/>
    <w:rsid w:val="00385957"/>
    <w:rsid w:val="00385984"/>
    <w:rsid w:val="003859BF"/>
    <w:rsid w:val="003859E0"/>
    <w:rsid w:val="003859EA"/>
    <w:rsid w:val="00385A06"/>
    <w:rsid w:val="00385A3A"/>
    <w:rsid w:val="00385A53"/>
    <w:rsid w:val="00385A6E"/>
    <w:rsid w:val="00385A74"/>
    <w:rsid w:val="00385A90"/>
    <w:rsid w:val="00385AA0"/>
    <w:rsid w:val="00385AA1"/>
    <w:rsid w:val="00385B00"/>
    <w:rsid w:val="00385B94"/>
    <w:rsid w:val="00385BD7"/>
    <w:rsid w:val="00385BF8"/>
    <w:rsid w:val="00385C3E"/>
    <w:rsid w:val="00385C4A"/>
    <w:rsid w:val="00385CD7"/>
    <w:rsid w:val="00385D73"/>
    <w:rsid w:val="00385D87"/>
    <w:rsid w:val="00385DE4"/>
    <w:rsid w:val="00385DF4"/>
    <w:rsid w:val="00385DF6"/>
    <w:rsid w:val="00385E3A"/>
    <w:rsid w:val="00385E42"/>
    <w:rsid w:val="00385E5D"/>
    <w:rsid w:val="00385E94"/>
    <w:rsid w:val="00385F4D"/>
    <w:rsid w:val="00385F92"/>
    <w:rsid w:val="00385FD5"/>
    <w:rsid w:val="00385FEE"/>
    <w:rsid w:val="00386008"/>
    <w:rsid w:val="0038600A"/>
    <w:rsid w:val="0038601A"/>
    <w:rsid w:val="00386046"/>
    <w:rsid w:val="00386078"/>
    <w:rsid w:val="003860C2"/>
    <w:rsid w:val="0038618F"/>
    <w:rsid w:val="003861E6"/>
    <w:rsid w:val="00386252"/>
    <w:rsid w:val="00386320"/>
    <w:rsid w:val="0038634C"/>
    <w:rsid w:val="003863CF"/>
    <w:rsid w:val="003863F9"/>
    <w:rsid w:val="0038643B"/>
    <w:rsid w:val="00386464"/>
    <w:rsid w:val="003864B8"/>
    <w:rsid w:val="00386502"/>
    <w:rsid w:val="0038651C"/>
    <w:rsid w:val="00386562"/>
    <w:rsid w:val="003865CB"/>
    <w:rsid w:val="00386666"/>
    <w:rsid w:val="00386678"/>
    <w:rsid w:val="003867AF"/>
    <w:rsid w:val="00386838"/>
    <w:rsid w:val="003868D6"/>
    <w:rsid w:val="00386920"/>
    <w:rsid w:val="0038694F"/>
    <w:rsid w:val="00386979"/>
    <w:rsid w:val="00386A63"/>
    <w:rsid w:val="00386AEB"/>
    <w:rsid w:val="00386B11"/>
    <w:rsid w:val="00386B85"/>
    <w:rsid w:val="00386BBA"/>
    <w:rsid w:val="00386C01"/>
    <w:rsid w:val="00386C26"/>
    <w:rsid w:val="00386C3E"/>
    <w:rsid w:val="00386C48"/>
    <w:rsid w:val="00386C4A"/>
    <w:rsid w:val="00386CAF"/>
    <w:rsid w:val="00386CE9"/>
    <w:rsid w:val="00386D2C"/>
    <w:rsid w:val="00386D71"/>
    <w:rsid w:val="00386DD5"/>
    <w:rsid w:val="00386E06"/>
    <w:rsid w:val="00386E4E"/>
    <w:rsid w:val="00386E5B"/>
    <w:rsid w:val="00386E7E"/>
    <w:rsid w:val="00386EB3"/>
    <w:rsid w:val="00386F0F"/>
    <w:rsid w:val="00386F10"/>
    <w:rsid w:val="00386F53"/>
    <w:rsid w:val="00386F6C"/>
    <w:rsid w:val="00387010"/>
    <w:rsid w:val="00387033"/>
    <w:rsid w:val="00387196"/>
    <w:rsid w:val="003871D4"/>
    <w:rsid w:val="003871E6"/>
    <w:rsid w:val="0038721A"/>
    <w:rsid w:val="00387248"/>
    <w:rsid w:val="00387288"/>
    <w:rsid w:val="003872E8"/>
    <w:rsid w:val="003872FD"/>
    <w:rsid w:val="003873D1"/>
    <w:rsid w:val="003873E8"/>
    <w:rsid w:val="003874E0"/>
    <w:rsid w:val="00387550"/>
    <w:rsid w:val="00387575"/>
    <w:rsid w:val="003875E7"/>
    <w:rsid w:val="0038774D"/>
    <w:rsid w:val="0038778C"/>
    <w:rsid w:val="003877AE"/>
    <w:rsid w:val="003877E0"/>
    <w:rsid w:val="00387803"/>
    <w:rsid w:val="0038784B"/>
    <w:rsid w:val="003878A7"/>
    <w:rsid w:val="003878EA"/>
    <w:rsid w:val="00387914"/>
    <w:rsid w:val="0038793D"/>
    <w:rsid w:val="00387967"/>
    <w:rsid w:val="003879A6"/>
    <w:rsid w:val="003879EC"/>
    <w:rsid w:val="00387A35"/>
    <w:rsid w:val="00387A71"/>
    <w:rsid w:val="00387A89"/>
    <w:rsid w:val="00387B58"/>
    <w:rsid w:val="00387B67"/>
    <w:rsid w:val="00387BAE"/>
    <w:rsid w:val="00387C20"/>
    <w:rsid w:val="00387C29"/>
    <w:rsid w:val="00387C67"/>
    <w:rsid w:val="00387C85"/>
    <w:rsid w:val="00387D59"/>
    <w:rsid w:val="00387D85"/>
    <w:rsid w:val="00387EAE"/>
    <w:rsid w:val="00387F6C"/>
    <w:rsid w:val="00387FCC"/>
    <w:rsid w:val="0039000C"/>
    <w:rsid w:val="0039006F"/>
    <w:rsid w:val="00390121"/>
    <w:rsid w:val="0039015B"/>
    <w:rsid w:val="0039018C"/>
    <w:rsid w:val="003901D8"/>
    <w:rsid w:val="00390258"/>
    <w:rsid w:val="00390265"/>
    <w:rsid w:val="003902FD"/>
    <w:rsid w:val="0039042B"/>
    <w:rsid w:val="00390447"/>
    <w:rsid w:val="003904D9"/>
    <w:rsid w:val="0039051B"/>
    <w:rsid w:val="0039052A"/>
    <w:rsid w:val="0039059B"/>
    <w:rsid w:val="003905BE"/>
    <w:rsid w:val="0039061F"/>
    <w:rsid w:val="003906BF"/>
    <w:rsid w:val="00390709"/>
    <w:rsid w:val="00390712"/>
    <w:rsid w:val="0039076E"/>
    <w:rsid w:val="00390798"/>
    <w:rsid w:val="003907A4"/>
    <w:rsid w:val="003907C9"/>
    <w:rsid w:val="003907F1"/>
    <w:rsid w:val="00390820"/>
    <w:rsid w:val="0039089C"/>
    <w:rsid w:val="003908A1"/>
    <w:rsid w:val="003908C7"/>
    <w:rsid w:val="003908D4"/>
    <w:rsid w:val="00390950"/>
    <w:rsid w:val="0039095B"/>
    <w:rsid w:val="00390A03"/>
    <w:rsid w:val="00390A1B"/>
    <w:rsid w:val="00390A8D"/>
    <w:rsid w:val="00390AA2"/>
    <w:rsid w:val="00390AB2"/>
    <w:rsid w:val="00390AE8"/>
    <w:rsid w:val="00390B06"/>
    <w:rsid w:val="00390BA4"/>
    <w:rsid w:val="00390BCB"/>
    <w:rsid w:val="00390C47"/>
    <w:rsid w:val="00390C53"/>
    <w:rsid w:val="00390D2A"/>
    <w:rsid w:val="00390D34"/>
    <w:rsid w:val="00390D65"/>
    <w:rsid w:val="00390DDF"/>
    <w:rsid w:val="00390E0F"/>
    <w:rsid w:val="00390E10"/>
    <w:rsid w:val="00390EBE"/>
    <w:rsid w:val="00390F56"/>
    <w:rsid w:val="00390FBD"/>
    <w:rsid w:val="00390FC8"/>
    <w:rsid w:val="00390FCA"/>
    <w:rsid w:val="00390FD3"/>
    <w:rsid w:val="00390FFD"/>
    <w:rsid w:val="003910B5"/>
    <w:rsid w:val="00391139"/>
    <w:rsid w:val="00391215"/>
    <w:rsid w:val="0039122E"/>
    <w:rsid w:val="00391233"/>
    <w:rsid w:val="00391238"/>
    <w:rsid w:val="0039127D"/>
    <w:rsid w:val="003912A4"/>
    <w:rsid w:val="003912AB"/>
    <w:rsid w:val="003912BD"/>
    <w:rsid w:val="00391353"/>
    <w:rsid w:val="003913B8"/>
    <w:rsid w:val="0039140F"/>
    <w:rsid w:val="003914B9"/>
    <w:rsid w:val="003914C2"/>
    <w:rsid w:val="0039152E"/>
    <w:rsid w:val="0039154D"/>
    <w:rsid w:val="00391578"/>
    <w:rsid w:val="00391616"/>
    <w:rsid w:val="0039164C"/>
    <w:rsid w:val="00391651"/>
    <w:rsid w:val="003916A4"/>
    <w:rsid w:val="0039174C"/>
    <w:rsid w:val="00391769"/>
    <w:rsid w:val="0039176F"/>
    <w:rsid w:val="00391836"/>
    <w:rsid w:val="00391854"/>
    <w:rsid w:val="0039188B"/>
    <w:rsid w:val="00391902"/>
    <w:rsid w:val="00391928"/>
    <w:rsid w:val="00391985"/>
    <w:rsid w:val="003919FD"/>
    <w:rsid w:val="00391A1E"/>
    <w:rsid w:val="00391A5A"/>
    <w:rsid w:val="00391AB2"/>
    <w:rsid w:val="00391AF6"/>
    <w:rsid w:val="00391B1E"/>
    <w:rsid w:val="00391B3D"/>
    <w:rsid w:val="00391B67"/>
    <w:rsid w:val="00391B96"/>
    <w:rsid w:val="00391BD2"/>
    <w:rsid w:val="00391D09"/>
    <w:rsid w:val="00391E4B"/>
    <w:rsid w:val="00391EC4"/>
    <w:rsid w:val="00391F85"/>
    <w:rsid w:val="00391FC9"/>
    <w:rsid w:val="0039202C"/>
    <w:rsid w:val="003920CF"/>
    <w:rsid w:val="00392129"/>
    <w:rsid w:val="00392149"/>
    <w:rsid w:val="00392155"/>
    <w:rsid w:val="003921A0"/>
    <w:rsid w:val="003921A7"/>
    <w:rsid w:val="003921ED"/>
    <w:rsid w:val="0039220C"/>
    <w:rsid w:val="003922A1"/>
    <w:rsid w:val="00392336"/>
    <w:rsid w:val="00392346"/>
    <w:rsid w:val="003923F9"/>
    <w:rsid w:val="00392489"/>
    <w:rsid w:val="003924A5"/>
    <w:rsid w:val="003924D0"/>
    <w:rsid w:val="003924EE"/>
    <w:rsid w:val="003924F6"/>
    <w:rsid w:val="0039252E"/>
    <w:rsid w:val="00392534"/>
    <w:rsid w:val="0039253B"/>
    <w:rsid w:val="00392591"/>
    <w:rsid w:val="003925D4"/>
    <w:rsid w:val="003925E2"/>
    <w:rsid w:val="00392605"/>
    <w:rsid w:val="00392688"/>
    <w:rsid w:val="00392713"/>
    <w:rsid w:val="0039273B"/>
    <w:rsid w:val="003927F1"/>
    <w:rsid w:val="003927FF"/>
    <w:rsid w:val="00392807"/>
    <w:rsid w:val="00392812"/>
    <w:rsid w:val="0039286A"/>
    <w:rsid w:val="00392871"/>
    <w:rsid w:val="00392984"/>
    <w:rsid w:val="003929B1"/>
    <w:rsid w:val="00392A44"/>
    <w:rsid w:val="00392A4B"/>
    <w:rsid w:val="00392A6F"/>
    <w:rsid w:val="00392AC3"/>
    <w:rsid w:val="00392B16"/>
    <w:rsid w:val="00392B20"/>
    <w:rsid w:val="00392C0E"/>
    <w:rsid w:val="00392C29"/>
    <w:rsid w:val="00392C6D"/>
    <w:rsid w:val="00392CAF"/>
    <w:rsid w:val="00392D30"/>
    <w:rsid w:val="00392DA0"/>
    <w:rsid w:val="00392DD9"/>
    <w:rsid w:val="00392E37"/>
    <w:rsid w:val="00392E8A"/>
    <w:rsid w:val="00392EDB"/>
    <w:rsid w:val="00392F2A"/>
    <w:rsid w:val="00392F78"/>
    <w:rsid w:val="00392FAA"/>
    <w:rsid w:val="00392FC8"/>
    <w:rsid w:val="00393055"/>
    <w:rsid w:val="003930DE"/>
    <w:rsid w:val="0039317E"/>
    <w:rsid w:val="003931DD"/>
    <w:rsid w:val="00393296"/>
    <w:rsid w:val="003932C7"/>
    <w:rsid w:val="0039330F"/>
    <w:rsid w:val="0039336F"/>
    <w:rsid w:val="003933AC"/>
    <w:rsid w:val="003933C4"/>
    <w:rsid w:val="00393405"/>
    <w:rsid w:val="00393437"/>
    <w:rsid w:val="00393450"/>
    <w:rsid w:val="00393497"/>
    <w:rsid w:val="003934A8"/>
    <w:rsid w:val="0039350D"/>
    <w:rsid w:val="0039353A"/>
    <w:rsid w:val="003935BE"/>
    <w:rsid w:val="003935FF"/>
    <w:rsid w:val="00393619"/>
    <w:rsid w:val="00393620"/>
    <w:rsid w:val="00393652"/>
    <w:rsid w:val="00393746"/>
    <w:rsid w:val="003938A7"/>
    <w:rsid w:val="00393969"/>
    <w:rsid w:val="003939A7"/>
    <w:rsid w:val="003939B7"/>
    <w:rsid w:val="003939D4"/>
    <w:rsid w:val="00393A33"/>
    <w:rsid w:val="00393A43"/>
    <w:rsid w:val="00393A61"/>
    <w:rsid w:val="00393C09"/>
    <w:rsid w:val="00393C18"/>
    <w:rsid w:val="00393C81"/>
    <w:rsid w:val="00393CA0"/>
    <w:rsid w:val="00393CA7"/>
    <w:rsid w:val="00393D22"/>
    <w:rsid w:val="00393DAD"/>
    <w:rsid w:val="00393E36"/>
    <w:rsid w:val="00393E38"/>
    <w:rsid w:val="00393E40"/>
    <w:rsid w:val="00393E42"/>
    <w:rsid w:val="00393E69"/>
    <w:rsid w:val="00393E6E"/>
    <w:rsid w:val="00393F1F"/>
    <w:rsid w:val="00393F36"/>
    <w:rsid w:val="00393F3D"/>
    <w:rsid w:val="00393FF1"/>
    <w:rsid w:val="00394052"/>
    <w:rsid w:val="0039408E"/>
    <w:rsid w:val="0039411F"/>
    <w:rsid w:val="00394139"/>
    <w:rsid w:val="00394160"/>
    <w:rsid w:val="003941EA"/>
    <w:rsid w:val="00394239"/>
    <w:rsid w:val="00394256"/>
    <w:rsid w:val="00394257"/>
    <w:rsid w:val="003942AA"/>
    <w:rsid w:val="003942FC"/>
    <w:rsid w:val="00394332"/>
    <w:rsid w:val="00394395"/>
    <w:rsid w:val="003943DE"/>
    <w:rsid w:val="00394409"/>
    <w:rsid w:val="003944D9"/>
    <w:rsid w:val="00394524"/>
    <w:rsid w:val="0039452D"/>
    <w:rsid w:val="00394550"/>
    <w:rsid w:val="003945C2"/>
    <w:rsid w:val="003945CE"/>
    <w:rsid w:val="0039465C"/>
    <w:rsid w:val="0039467A"/>
    <w:rsid w:val="00394684"/>
    <w:rsid w:val="003946EA"/>
    <w:rsid w:val="00394716"/>
    <w:rsid w:val="0039471C"/>
    <w:rsid w:val="0039480A"/>
    <w:rsid w:val="00394881"/>
    <w:rsid w:val="00394895"/>
    <w:rsid w:val="003948F1"/>
    <w:rsid w:val="00394985"/>
    <w:rsid w:val="003949C5"/>
    <w:rsid w:val="003949F9"/>
    <w:rsid w:val="003949FA"/>
    <w:rsid w:val="00394A1F"/>
    <w:rsid w:val="00394A92"/>
    <w:rsid w:val="00394ABF"/>
    <w:rsid w:val="00394B95"/>
    <w:rsid w:val="00394BD0"/>
    <w:rsid w:val="00394BFB"/>
    <w:rsid w:val="00394C69"/>
    <w:rsid w:val="00394C72"/>
    <w:rsid w:val="00394CCE"/>
    <w:rsid w:val="00394CE6"/>
    <w:rsid w:val="00394D19"/>
    <w:rsid w:val="00394DAC"/>
    <w:rsid w:val="00394E47"/>
    <w:rsid w:val="00394E81"/>
    <w:rsid w:val="00394F03"/>
    <w:rsid w:val="00394F10"/>
    <w:rsid w:val="00394F9C"/>
    <w:rsid w:val="00394FF5"/>
    <w:rsid w:val="00395095"/>
    <w:rsid w:val="003950C9"/>
    <w:rsid w:val="003951E0"/>
    <w:rsid w:val="00395273"/>
    <w:rsid w:val="0039528C"/>
    <w:rsid w:val="003952BB"/>
    <w:rsid w:val="003952D4"/>
    <w:rsid w:val="003953C8"/>
    <w:rsid w:val="00395406"/>
    <w:rsid w:val="00395447"/>
    <w:rsid w:val="0039551C"/>
    <w:rsid w:val="00395523"/>
    <w:rsid w:val="00395587"/>
    <w:rsid w:val="003955B2"/>
    <w:rsid w:val="003955B5"/>
    <w:rsid w:val="003955F7"/>
    <w:rsid w:val="0039560A"/>
    <w:rsid w:val="00395645"/>
    <w:rsid w:val="00395725"/>
    <w:rsid w:val="0039578F"/>
    <w:rsid w:val="00395810"/>
    <w:rsid w:val="00395820"/>
    <w:rsid w:val="00395838"/>
    <w:rsid w:val="003958E8"/>
    <w:rsid w:val="0039592F"/>
    <w:rsid w:val="00395967"/>
    <w:rsid w:val="00395989"/>
    <w:rsid w:val="003959A6"/>
    <w:rsid w:val="003959AC"/>
    <w:rsid w:val="00395A3E"/>
    <w:rsid w:val="00395A6C"/>
    <w:rsid w:val="00395AC6"/>
    <w:rsid w:val="00395ADF"/>
    <w:rsid w:val="00395BDC"/>
    <w:rsid w:val="00395C07"/>
    <w:rsid w:val="00395C4B"/>
    <w:rsid w:val="00395C5D"/>
    <w:rsid w:val="00395CBA"/>
    <w:rsid w:val="00395CCE"/>
    <w:rsid w:val="00395CE9"/>
    <w:rsid w:val="00395D21"/>
    <w:rsid w:val="00395DCC"/>
    <w:rsid w:val="00395DEF"/>
    <w:rsid w:val="00395E51"/>
    <w:rsid w:val="00395EBD"/>
    <w:rsid w:val="00395ECF"/>
    <w:rsid w:val="00395ED7"/>
    <w:rsid w:val="00395F4D"/>
    <w:rsid w:val="00395FFB"/>
    <w:rsid w:val="00396009"/>
    <w:rsid w:val="003960B1"/>
    <w:rsid w:val="0039610D"/>
    <w:rsid w:val="0039616A"/>
    <w:rsid w:val="0039619A"/>
    <w:rsid w:val="003961AC"/>
    <w:rsid w:val="00396298"/>
    <w:rsid w:val="003962B5"/>
    <w:rsid w:val="003962CC"/>
    <w:rsid w:val="00396302"/>
    <w:rsid w:val="00396312"/>
    <w:rsid w:val="00396380"/>
    <w:rsid w:val="00396388"/>
    <w:rsid w:val="0039639E"/>
    <w:rsid w:val="003963CE"/>
    <w:rsid w:val="00396406"/>
    <w:rsid w:val="0039642E"/>
    <w:rsid w:val="0039649E"/>
    <w:rsid w:val="003964A8"/>
    <w:rsid w:val="0039651E"/>
    <w:rsid w:val="0039653C"/>
    <w:rsid w:val="0039660D"/>
    <w:rsid w:val="00396644"/>
    <w:rsid w:val="003966FA"/>
    <w:rsid w:val="00396732"/>
    <w:rsid w:val="00396762"/>
    <w:rsid w:val="00396765"/>
    <w:rsid w:val="00396783"/>
    <w:rsid w:val="003967F9"/>
    <w:rsid w:val="00396881"/>
    <w:rsid w:val="003968D2"/>
    <w:rsid w:val="003969B3"/>
    <w:rsid w:val="003969B4"/>
    <w:rsid w:val="003969E0"/>
    <w:rsid w:val="00396A05"/>
    <w:rsid w:val="00396A10"/>
    <w:rsid w:val="00396A15"/>
    <w:rsid w:val="00396A79"/>
    <w:rsid w:val="00396A8E"/>
    <w:rsid w:val="00396ACD"/>
    <w:rsid w:val="00396B71"/>
    <w:rsid w:val="00396BC0"/>
    <w:rsid w:val="00396C2E"/>
    <w:rsid w:val="00396C81"/>
    <w:rsid w:val="00396CBF"/>
    <w:rsid w:val="00396CE7"/>
    <w:rsid w:val="00396D45"/>
    <w:rsid w:val="00396D68"/>
    <w:rsid w:val="00396D98"/>
    <w:rsid w:val="00396DB7"/>
    <w:rsid w:val="00396DD2"/>
    <w:rsid w:val="00396E48"/>
    <w:rsid w:val="00396F3A"/>
    <w:rsid w:val="00396F77"/>
    <w:rsid w:val="00396F98"/>
    <w:rsid w:val="0039700C"/>
    <w:rsid w:val="0039706D"/>
    <w:rsid w:val="0039706E"/>
    <w:rsid w:val="00397092"/>
    <w:rsid w:val="003970B2"/>
    <w:rsid w:val="003970BC"/>
    <w:rsid w:val="003970F0"/>
    <w:rsid w:val="00397108"/>
    <w:rsid w:val="00397133"/>
    <w:rsid w:val="00397198"/>
    <w:rsid w:val="003971D0"/>
    <w:rsid w:val="003971FC"/>
    <w:rsid w:val="00397326"/>
    <w:rsid w:val="0039736F"/>
    <w:rsid w:val="003973B1"/>
    <w:rsid w:val="00397400"/>
    <w:rsid w:val="00397438"/>
    <w:rsid w:val="00397451"/>
    <w:rsid w:val="00397476"/>
    <w:rsid w:val="003974EB"/>
    <w:rsid w:val="00397508"/>
    <w:rsid w:val="00397539"/>
    <w:rsid w:val="00397565"/>
    <w:rsid w:val="00397642"/>
    <w:rsid w:val="00397680"/>
    <w:rsid w:val="003976F4"/>
    <w:rsid w:val="0039770F"/>
    <w:rsid w:val="00397769"/>
    <w:rsid w:val="00397796"/>
    <w:rsid w:val="00397984"/>
    <w:rsid w:val="003979D0"/>
    <w:rsid w:val="00397A08"/>
    <w:rsid w:val="00397A17"/>
    <w:rsid w:val="00397A61"/>
    <w:rsid w:val="00397B22"/>
    <w:rsid w:val="00397B6A"/>
    <w:rsid w:val="00397B84"/>
    <w:rsid w:val="00397C12"/>
    <w:rsid w:val="00397C37"/>
    <w:rsid w:val="00397C5D"/>
    <w:rsid w:val="00397C5F"/>
    <w:rsid w:val="00397C60"/>
    <w:rsid w:val="00397CFE"/>
    <w:rsid w:val="00397DB2"/>
    <w:rsid w:val="00397DE9"/>
    <w:rsid w:val="00397E72"/>
    <w:rsid w:val="00397EAC"/>
    <w:rsid w:val="00397FCC"/>
    <w:rsid w:val="003A0069"/>
    <w:rsid w:val="003A006F"/>
    <w:rsid w:val="003A00A0"/>
    <w:rsid w:val="003A00BB"/>
    <w:rsid w:val="003A011B"/>
    <w:rsid w:val="003A0199"/>
    <w:rsid w:val="003A025D"/>
    <w:rsid w:val="003A0263"/>
    <w:rsid w:val="003A0329"/>
    <w:rsid w:val="003A0345"/>
    <w:rsid w:val="003A03F2"/>
    <w:rsid w:val="003A0404"/>
    <w:rsid w:val="003A0410"/>
    <w:rsid w:val="003A051A"/>
    <w:rsid w:val="003A0574"/>
    <w:rsid w:val="003A05D8"/>
    <w:rsid w:val="003A065A"/>
    <w:rsid w:val="003A06D7"/>
    <w:rsid w:val="003A071F"/>
    <w:rsid w:val="003A0741"/>
    <w:rsid w:val="003A0771"/>
    <w:rsid w:val="003A078B"/>
    <w:rsid w:val="003A07F9"/>
    <w:rsid w:val="003A0864"/>
    <w:rsid w:val="003A0914"/>
    <w:rsid w:val="003A0933"/>
    <w:rsid w:val="003A095B"/>
    <w:rsid w:val="003A0965"/>
    <w:rsid w:val="003A09A3"/>
    <w:rsid w:val="003A0A7E"/>
    <w:rsid w:val="003A0ADC"/>
    <w:rsid w:val="003A0AF5"/>
    <w:rsid w:val="003A0B5C"/>
    <w:rsid w:val="003A0BC6"/>
    <w:rsid w:val="003A0BE6"/>
    <w:rsid w:val="003A0BEB"/>
    <w:rsid w:val="003A0C39"/>
    <w:rsid w:val="003A0C45"/>
    <w:rsid w:val="003A0C59"/>
    <w:rsid w:val="003A0C88"/>
    <w:rsid w:val="003A0C97"/>
    <w:rsid w:val="003A0D40"/>
    <w:rsid w:val="003A0E67"/>
    <w:rsid w:val="003A0EC6"/>
    <w:rsid w:val="003A0EE0"/>
    <w:rsid w:val="003A0F62"/>
    <w:rsid w:val="003A0F89"/>
    <w:rsid w:val="003A0FFC"/>
    <w:rsid w:val="003A10A6"/>
    <w:rsid w:val="003A111A"/>
    <w:rsid w:val="003A1149"/>
    <w:rsid w:val="003A11AC"/>
    <w:rsid w:val="003A11B7"/>
    <w:rsid w:val="003A11B8"/>
    <w:rsid w:val="003A11BC"/>
    <w:rsid w:val="003A11D6"/>
    <w:rsid w:val="003A1203"/>
    <w:rsid w:val="003A1273"/>
    <w:rsid w:val="003A1286"/>
    <w:rsid w:val="003A1302"/>
    <w:rsid w:val="003A1367"/>
    <w:rsid w:val="003A13AA"/>
    <w:rsid w:val="003A13F1"/>
    <w:rsid w:val="003A1447"/>
    <w:rsid w:val="003A1451"/>
    <w:rsid w:val="003A150D"/>
    <w:rsid w:val="003A15E8"/>
    <w:rsid w:val="003A1645"/>
    <w:rsid w:val="003A167A"/>
    <w:rsid w:val="003A168B"/>
    <w:rsid w:val="003A169C"/>
    <w:rsid w:val="003A16D8"/>
    <w:rsid w:val="003A170C"/>
    <w:rsid w:val="003A1739"/>
    <w:rsid w:val="003A17E3"/>
    <w:rsid w:val="003A1833"/>
    <w:rsid w:val="003A18F0"/>
    <w:rsid w:val="003A1912"/>
    <w:rsid w:val="003A1950"/>
    <w:rsid w:val="003A1953"/>
    <w:rsid w:val="003A19B2"/>
    <w:rsid w:val="003A19FD"/>
    <w:rsid w:val="003A1B38"/>
    <w:rsid w:val="003A1B9A"/>
    <w:rsid w:val="003A1BE6"/>
    <w:rsid w:val="003A1BF2"/>
    <w:rsid w:val="003A1C35"/>
    <w:rsid w:val="003A1C4A"/>
    <w:rsid w:val="003A1D0A"/>
    <w:rsid w:val="003A1D54"/>
    <w:rsid w:val="003A1D6E"/>
    <w:rsid w:val="003A1DCF"/>
    <w:rsid w:val="003A1E5E"/>
    <w:rsid w:val="003A1E77"/>
    <w:rsid w:val="003A1EE5"/>
    <w:rsid w:val="003A1F15"/>
    <w:rsid w:val="003A1F2F"/>
    <w:rsid w:val="003A1F37"/>
    <w:rsid w:val="003A1FA4"/>
    <w:rsid w:val="003A1FDD"/>
    <w:rsid w:val="003A1FE0"/>
    <w:rsid w:val="003A1FEB"/>
    <w:rsid w:val="003A2011"/>
    <w:rsid w:val="003A20B1"/>
    <w:rsid w:val="003A20C1"/>
    <w:rsid w:val="003A20D6"/>
    <w:rsid w:val="003A2108"/>
    <w:rsid w:val="003A2117"/>
    <w:rsid w:val="003A2133"/>
    <w:rsid w:val="003A2137"/>
    <w:rsid w:val="003A224E"/>
    <w:rsid w:val="003A22A1"/>
    <w:rsid w:val="003A2329"/>
    <w:rsid w:val="003A235F"/>
    <w:rsid w:val="003A247B"/>
    <w:rsid w:val="003A2495"/>
    <w:rsid w:val="003A2535"/>
    <w:rsid w:val="003A2567"/>
    <w:rsid w:val="003A2620"/>
    <w:rsid w:val="003A270B"/>
    <w:rsid w:val="003A270F"/>
    <w:rsid w:val="003A275E"/>
    <w:rsid w:val="003A27D4"/>
    <w:rsid w:val="003A284A"/>
    <w:rsid w:val="003A285C"/>
    <w:rsid w:val="003A28A0"/>
    <w:rsid w:val="003A28D2"/>
    <w:rsid w:val="003A2975"/>
    <w:rsid w:val="003A299A"/>
    <w:rsid w:val="003A2AB0"/>
    <w:rsid w:val="003A2AE1"/>
    <w:rsid w:val="003A2B71"/>
    <w:rsid w:val="003A2B95"/>
    <w:rsid w:val="003A2BE9"/>
    <w:rsid w:val="003A2C0B"/>
    <w:rsid w:val="003A2CA6"/>
    <w:rsid w:val="003A2CC4"/>
    <w:rsid w:val="003A2CC5"/>
    <w:rsid w:val="003A2D04"/>
    <w:rsid w:val="003A2D64"/>
    <w:rsid w:val="003A2DA4"/>
    <w:rsid w:val="003A2DAB"/>
    <w:rsid w:val="003A2DAC"/>
    <w:rsid w:val="003A2DBC"/>
    <w:rsid w:val="003A2DD1"/>
    <w:rsid w:val="003A2E06"/>
    <w:rsid w:val="003A2E0F"/>
    <w:rsid w:val="003A2E48"/>
    <w:rsid w:val="003A2E7E"/>
    <w:rsid w:val="003A2EBF"/>
    <w:rsid w:val="003A2F21"/>
    <w:rsid w:val="003A2F34"/>
    <w:rsid w:val="003A2F51"/>
    <w:rsid w:val="003A2F6F"/>
    <w:rsid w:val="003A2FEA"/>
    <w:rsid w:val="003A30FF"/>
    <w:rsid w:val="003A314C"/>
    <w:rsid w:val="003A3171"/>
    <w:rsid w:val="003A334D"/>
    <w:rsid w:val="003A33D7"/>
    <w:rsid w:val="003A341C"/>
    <w:rsid w:val="003A3472"/>
    <w:rsid w:val="003A3501"/>
    <w:rsid w:val="003A35C3"/>
    <w:rsid w:val="003A35D5"/>
    <w:rsid w:val="003A36FD"/>
    <w:rsid w:val="003A37A6"/>
    <w:rsid w:val="003A37C3"/>
    <w:rsid w:val="003A3813"/>
    <w:rsid w:val="003A3821"/>
    <w:rsid w:val="003A382D"/>
    <w:rsid w:val="003A3840"/>
    <w:rsid w:val="003A384F"/>
    <w:rsid w:val="003A38BE"/>
    <w:rsid w:val="003A38D1"/>
    <w:rsid w:val="003A38D2"/>
    <w:rsid w:val="003A3934"/>
    <w:rsid w:val="003A3983"/>
    <w:rsid w:val="003A3A10"/>
    <w:rsid w:val="003A3A37"/>
    <w:rsid w:val="003A3A48"/>
    <w:rsid w:val="003A3A4F"/>
    <w:rsid w:val="003A3AA7"/>
    <w:rsid w:val="003A3AC1"/>
    <w:rsid w:val="003A3AC5"/>
    <w:rsid w:val="003A3AE0"/>
    <w:rsid w:val="003A3B79"/>
    <w:rsid w:val="003A3BB2"/>
    <w:rsid w:val="003A3BC2"/>
    <w:rsid w:val="003A3C63"/>
    <w:rsid w:val="003A3CA4"/>
    <w:rsid w:val="003A3CEB"/>
    <w:rsid w:val="003A3D57"/>
    <w:rsid w:val="003A3D83"/>
    <w:rsid w:val="003A3DF8"/>
    <w:rsid w:val="003A3E56"/>
    <w:rsid w:val="003A3E79"/>
    <w:rsid w:val="003A3E7D"/>
    <w:rsid w:val="003A3F46"/>
    <w:rsid w:val="003A3F97"/>
    <w:rsid w:val="003A3FB0"/>
    <w:rsid w:val="003A3FDE"/>
    <w:rsid w:val="003A4024"/>
    <w:rsid w:val="003A404D"/>
    <w:rsid w:val="003A405A"/>
    <w:rsid w:val="003A4076"/>
    <w:rsid w:val="003A407E"/>
    <w:rsid w:val="003A40D3"/>
    <w:rsid w:val="003A40DE"/>
    <w:rsid w:val="003A4152"/>
    <w:rsid w:val="003A4162"/>
    <w:rsid w:val="003A41DF"/>
    <w:rsid w:val="003A4222"/>
    <w:rsid w:val="003A4227"/>
    <w:rsid w:val="003A425F"/>
    <w:rsid w:val="003A4324"/>
    <w:rsid w:val="003A433F"/>
    <w:rsid w:val="003A4480"/>
    <w:rsid w:val="003A44D9"/>
    <w:rsid w:val="003A450C"/>
    <w:rsid w:val="003A4535"/>
    <w:rsid w:val="003A4565"/>
    <w:rsid w:val="003A4566"/>
    <w:rsid w:val="003A459A"/>
    <w:rsid w:val="003A45DE"/>
    <w:rsid w:val="003A45DF"/>
    <w:rsid w:val="003A45E8"/>
    <w:rsid w:val="003A4615"/>
    <w:rsid w:val="003A4622"/>
    <w:rsid w:val="003A462D"/>
    <w:rsid w:val="003A462E"/>
    <w:rsid w:val="003A4636"/>
    <w:rsid w:val="003A4647"/>
    <w:rsid w:val="003A46CF"/>
    <w:rsid w:val="003A479B"/>
    <w:rsid w:val="003A4900"/>
    <w:rsid w:val="003A4914"/>
    <w:rsid w:val="003A4983"/>
    <w:rsid w:val="003A49C9"/>
    <w:rsid w:val="003A4A67"/>
    <w:rsid w:val="003A4B6C"/>
    <w:rsid w:val="003A4B75"/>
    <w:rsid w:val="003A4BD9"/>
    <w:rsid w:val="003A4BDF"/>
    <w:rsid w:val="003A4C0E"/>
    <w:rsid w:val="003A4C60"/>
    <w:rsid w:val="003A4C66"/>
    <w:rsid w:val="003A4C77"/>
    <w:rsid w:val="003A4C7C"/>
    <w:rsid w:val="003A4CF2"/>
    <w:rsid w:val="003A4D82"/>
    <w:rsid w:val="003A4DAD"/>
    <w:rsid w:val="003A4DF5"/>
    <w:rsid w:val="003A4E26"/>
    <w:rsid w:val="003A4E5E"/>
    <w:rsid w:val="003A4E7D"/>
    <w:rsid w:val="003A4EBF"/>
    <w:rsid w:val="003A4EC9"/>
    <w:rsid w:val="003A4EEA"/>
    <w:rsid w:val="003A4F44"/>
    <w:rsid w:val="003A4F5A"/>
    <w:rsid w:val="003A4F78"/>
    <w:rsid w:val="003A4FD2"/>
    <w:rsid w:val="003A4FF7"/>
    <w:rsid w:val="003A507C"/>
    <w:rsid w:val="003A5120"/>
    <w:rsid w:val="003A51C0"/>
    <w:rsid w:val="003A51CD"/>
    <w:rsid w:val="003A5200"/>
    <w:rsid w:val="003A5213"/>
    <w:rsid w:val="003A5326"/>
    <w:rsid w:val="003A53AD"/>
    <w:rsid w:val="003A53D0"/>
    <w:rsid w:val="003A54EB"/>
    <w:rsid w:val="003A5566"/>
    <w:rsid w:val="003A55D5"/>
    <w:rsid w:val="003A55EC"/>
    <w:rsid w:val="003A5602"/>
    <w:rsid w:val="003A5607"/>
    <w:rsid w:val="003A5627"/>
    <w:rsid w:val="003A5650"/>
    <w:rsid w:val="003A56B4"/>
    <w:rsid w:val="003A56EA"/>
    <w:rsid w:val="003A579B"/>
    <w:rsid w:val="003A57CF"/>
    <w:rsid w:val="003A5815"/>
    <w:rsid w:val="003A5820"/>
    <w:rsid w:val="003A5842"/>
    <w:rsid w:val="003A58BA"/>
    <w:rsid w:val="003A598E"/>
    <w:rsid w:val="003A5994"/>
    <w:rsid w:val="003A599A"/>
    <w:rsid w:val="003A59C6"/>
    <w:rsid w:val="003A59E1"/>
    <w:rsid w:val="003A59ED"/>
    <w:rsid w:val="003A5A85"/>
    <w:rsid w:val="003A5A96"/>
    <w:rsid w:val="003A5AB8"/>
    <w:rsid w:val="003A5B17"/>
    <w:rsid w:val="003A5BC4"/>
    <w:rsid w:val="003A5DC2"/>
    <w:rsid w:val="003A5E0D"/>
    <w:rsid w:val="003A5E27"/>
    <w:rsid w:val="003A5EDD"/>
    <w:rsid w:val="003A5F67"/>
    <w:rsid w:val="003A5F75"/>
    <w:rsid w:val="003A5FA4"/>
    <w:rsid w:val="003A5FC4"/>
    <w:rsid w:val="003A6036"/>
    <w:rsid w:val="003A6079"/>
    <w:rsid w:val="003A612F"/>
    <w:rsid w:val="003A61AC"/>
    <w:rsid w:val="003A61AF"/>
    <w:rsid w:val="003A6210"/>
    <w:rsid w:val="003A62A8"/>
    <w:rsid w:val="003A62DB"/>
    <w:rsid w:val="003A630F"/>
    <w:rsid w:val="003A631B"/>
    <w:rsid w:val="003A6345"/>
    <w:rsid w:val="003A638A"/>
    <w:rsid w:val="003A6428"/>
    <w:rsid w:val="003A6433"/>
    <w:rsid w:val="003A64DC"/>
    <w:rsid w:val="003A6578"/>
    <w:rsid w:val="003A65A1"/>
    <w:rsid w:val="003A65DF"/>
    <w:rsid w:val="003A661B"/>
    <w:rsid w:val="003A6642"/>
    <w:rsid w:val="003A6646"/>
    <w:rsid w:val="003A664D"/>
    <w:rsid w:val="003A6660"/>
    <w:rsid w:val="003A66C0"/>
    <w:rsid w:val="003A6739"/>
    <w:rsid w:val="003A674F"/>
    <w:rsid w:val="003A6759"/>
    <w:rsid w:val="003A67D8"/>
    <w:rsid w:val="003A6803"/>
    <w:rsid w:val="003A682E"/>
    <w:rsid w:val="003A6850"/>
    <w:rsid w:val="003A68D4"/>
    <w:rsid w:val="003A69B3"/>
    <w:rsid w:val="003A69E5"/>
    <w:rsid w:val="003A6A32"/>
    <w:rsid w:val="003A6ACF"/>
    <w:rsid w:val="003A6AEC"/>
    <w:rsid w:val="003A6B2C"/>
    <w:rsid w:val="003A6B4E"/>
    <w:rsid w:val="003A6BB1"/>
    <w:rsid w:val="003A6BF1"/>
    <w:rsid w:val="003A6D1A"/>
    <w:rsid w:val="003A6D5B"/>
    <w:rsid w:val="003A6D81"/>
    <w:rsid w:val="003A6D90"/>
    <w:rsid w:val="003A6DA7"/>
    <w:rsid w:val="003A6DFA"/>
    <w:rsid w:val="003A6E58"/>
    <w:rsid w:val="003A6E94"/>
    <w:rsid w:val="003A6EA0"/>
    <w:rsid w:val="003A6F04"/>
    <w:rsid w:val="003A6F71"/>
    <w:rsid w:val="003A6FE0"/>
    <w:rsid w:val="003A7016"/>
    <w:rsid w:val="003A7037"/>
    <w:rsid w:val="003A7093"/>
    <w:rsid w:val="003A70D5"/>
    <w:rsid w:val="003A7132"/>
    <w:rsid w:val="003A714E"/>
    <w:rsid w:val="003A7158"/>
    <w:rsid w:val="003A7243"/>
    <w:rsid w:val="003A7272"/>
    <w:rsid w:val="003A72E8"/>
    <w:rsid w:val="003A73E6"/>
    <w:rsid w:val="003A7410"/>
    <w:rsid w:val="003A741B"/>
    <w:rsid w:val="003A7428"/>
    <w:rsid w:val="003A743A"/>
    <w:rsid w:val="003A7474"/>
    <w:rsid w:val="003A7501"/>
    <w:rsid w:val="003A75BA"/>
    <w:rsid w:val="003A763C"/>
    <w:rsid w:val="003A770C"/>
    <w:rsid w:val="003A77A3"/>
    <w:rsid w:val="003A77E2"/>
    <w:rsid w:val="003A7812"/>
    <w:rsid w:val="003A7949"/>
    <w:rsid w:val="003A7969"/>
    <w:rsid w:val="003A7A5C"/>
    <w:rsid w:val="003A7A7E"/>
    <w:rsid w:val="003A7AC3"/>
    <w:rsid w:val="003A7B8C"/>
    <w:rsid w:val="003A7B95"/>
    <w:rsid w:val="003A7BEB"/>
    <w:rsid w:val="003A7C4E"/>
    <w:rsid w:val="003A7CA6"/>
    <w:rsid w:val="003A7D56"/>
    <w:rsid w:val="003A7D5B"/>
    <w:rsid w:val="003A7D77"/>
    <w:rsid w:val="003A7E15"/>
    <w:rsid w:val="003A7E38"/>
    <w:rsid w:val="003A7E50"/>
    <w:rsid w:val="003A7EDD"/>
    <w:rsid w:val="003A7F45"/>
    <w:rsid w:val="003A7FD7"/>
    <w:rsid w:val="003B0002"/>
    <w:rsid w:val="003B0061"/>
    <w:rsid w:val="003B0141"/>
    <w:rsid w:val="003B0146"/>
    <w:rsid w:val="003B0216"/>
    <w:rsid w:val="003B0217"/>
    <w:rsid w:val="003B0293"/>
    <w:rsid w:val="003B02D7"/>
    <w:rsid w:val="003B034F"/>
    <w:rsid w:val="003B0394"/>
    <w:rsid w:val="003B03AF"/>
    <w:rsid w:val="003B03B8"/>
    <w:rsid w:val="003B0431"/>
    <w:rsid w:val="003B04D7"/>
    <w:rsid w:val="003B04E5"/>
    <w:rsid w:val="003B050A"/>
    <w:rsid w:val="003B0585"/>
    <w:rsid w:val="003B0641"/>
    <w:rsid w:val="003B0650"/>
    <w:rsid w:val="003B068D"/>
    <w:rsid w:val="003B06A1"/>
    <w:rsid w:val="003B06BB"/>
    <w:rsid w:val="003B075F"/>
    <w:rsid w:val="003B077F"/>
    <w:rsid w:val="003B07F7"/>
    <w:rsid w:val="003B081F"/>
    <w:rsid w:val="003B0905"/>
    <w:rsid w:val="003B09F9"/>
    <w:rsid w:val="003B0A36"/>
    <w:rsid w:val="003B0A60"/>
    <w:rsid w:val="003B0A78"/>
    <w:rsid w:val="003B0A7E"/>
    <w:rsid w:val="003B0AEA"/>
    <w:rsid w:val="003B0B8D"/>
    <w:rsid w:val="003B0C38"/>
    <w:rsid w:val="003B0C59"/>
    <w:rsid w:val="003B0CC1"/>
    <w:rsid w:val="003B0D48"/>
    <w:rsid w:val="003B0D77"/>
    <w:rsid w:val="003B0E3E"/>
    <w:rsid w:val="003B0E59"/>
    <w:rsid w:val="003B0E74"/>
    <w:rsid w:val="003B0E96"/>
    <w:rsid w:val="003B0EA3"/>
    <w:rsid w:val="003B0F61"/>
    <w:rsid w:val="003B0F72"/>
    <w:rsid w:val="003B0FFA"/>
    <w:rsid w:val="003B1002"/>
    <w:rsid w:val="003B104E"/>
    <w:rsid w:val="003B10C8"/>
    <w:rsid w:val="003B1140"/>
    <w:rsid w:val="003B116D"/>
    <w:rsid w:val="003B1198"/>
    <w:rsid w:val="003B11BD"/>
    <w:rsid w:val="003B11CA"/>
    <w:rsid w:val="003B1255"/>
    <w:rsid w:val="003B128E"/>
    <w:rsid w:val="003B12AD"/>
    <w:rsid w:val="003B12C6"/>
    <w:rsid w:val="003B1328"/>
    <w:rsid w:val="003B1339"/>
    <w:rsid w:val="003B137D"/>
    <w:rsid w:val="003B13B8"/>
    <w:rsid w:val="003B13EF"/>
    <w:rsid w:val="003B1406"/>
    <w:rsid w:val="003B140D"/>
    <w:rsid w:val="003B141B"/>
    <w:rsid w:val="003B1447"/>
    <w:rsid w:val="003B1474"/>
    <w:rsid w:val="003B14E0"/>
    <w:rsid w:val="003B14F9"/>
    <w:rsid w:val="003B1529"/>
    <w:rsid w:val="003B1543"/>
    <w:rsid w:val="003B155B"/>
    <w:rsid w:val="003B156F"/>
    <w:rsid w:val="003B15B2"/>
    <w:rsid w:val="003B15BE"/>
    <w:rsid w:val="003B15DD"/>
    <w:rsid w:val="003B16C0"/>
    <w:rsid w:val="003B16CA"/>
    <w:rsid w:val="003B1725"/>
    <w:rsid w:val="003B1732"/>
    <w:rsid w:val="003B173A"/>
    <w:rsid w:val="003B174B"/>
    <w:rsid w:val="003B175F"/>
    <w:rsid w:val="003B1769"/>
    <w:rsid w:val="003B1787"/>
    <w:rsid w:val="003B178C"/>
    <w:rsid w:val="003B187C"/>
    <w:rsid w:val="003B187E"/>
    <w:rsid w:val="003B192B"/>
    <w:rsid w:val="003B194F"/>
    <w:rsid w:val="003B1958"/>
    <w:rsid w:val="003B1979"/>
    <w:rsid w:val="003B1A1D"/>
    <w:rsid w:val="003B1A98"/>
    <w:rsid w:val="003B1AD5"/>
    <w:rsid w:val="003B1B3E"/>
    <w:rsid w:val="003B1B84"/>
    <w:rsid w:val="003B1C62"/>
    <w:rsid w:val="003B1C74"/>
    <w:rsid w:val="003B1CD5"/>
    <w:rsid w:val="003B1D2F"/>
    <w:rsid w:val="003B1D3C"/>
    <w:rsid w:val="003B1DFC"/>
    <w:rsid w:val="003B1E08"/>
    <w:rsid w:val="003B1E37"/>
    <w:rsid w:val="003B1E88"/>
    <w:rsid w:val="003B1F83"/>
    <w:rsid w:val="003B1F90"/>
    <w:rsid w:val="003B2012"/>
    <w:rsid w:val="003B2073"/>
    <w:rsid w:val="003B20AF"/>
    <w:rsid w:val="003B20D7"/>
    <w:rsid w:val="003B20EE"/>
    <w:rsid w:val="003B2120"/>
    <w:rsid w:val="003B2156"/>
    <w:rsid w:val="003B216D"/>
    <w:rsid w:val="003B21C9"/>
    <w:rsid w:val="003B223D"/>
    <w:rsid w:val="003B2252"/>
    <w:rsid w:val="003B2265"/>
    <w:rsid w:val="003B22B2"/>
    <w:rsid w:val="003B22C6"/>
    <w:rsid w:val="003B22F3"/>
    <w:rsid w:val="003B243C"/>
    <w:rsid w:val="003B2450"/>
    <w:rsid w:val="003B246B"/>
    <w:rsid w:val="003B2484"/>
    <w:rsid w:val="003B2498"/>
    <w:rsid w:val="003B25A2"/>
    <w:rsid w:val="003B25B3"/>
    <w:rsid w:val="003B25C7"/>
    <w:rsid w:val="003B26EB"/>
    <w:rsid w:val="003B2700"/>
    <w:rsid w:val="003B2754"/>
    <w:rsid w:val="003B283E"/>
    <w:rsid w:val="003B284E"/>
    <w:rsid w:val="003B285C"/>
    <w:rsid w:val="003B2882"/>
    <w:rsid w:val="003B2888"/>
    <w:rsid w:val="003B292C"/>
    <w:rsid w:val="003B29CB"/>
    <w:rsid w:val="003B2BBB"/>
    <w:rsid w:val="003B2C66"/>
    <w:rsid w:val="003B2C79"/>
    <w:rsid w:val="003B2D40"/>
    <w:rsid w:val="003B2E13"/>
    <w:rsid w:val="003B2E15"/>
    <w:rsid w:val="003B2E90"/>
    <w:rsid w:val="003B2F0E"/>
    <w:rsid w:val="003B2F12"/>
    <w:rsid w:val="003B2F6B"/>
    <w:rsid w:val="003B2FA0"/>
    <w:rsid w:val="003B2FB5"/>
    <w:rsid w:val="003B2FFE"/>
    <w:rsid w:val="003B3064"/>
    <w:rsid w:val="003B30E4"/>
    <w:rsid w:val="003B312B"/>
    <w:rsid w:val="003B3158"/>
    <w:rsid w:val="003B31E8"/>
    <w:rsid w:val="003B3301"/>
    <w:rsid w:val="003B330B"/>
    <w:rsid w:val="003B3355"/>
    <w:rsid w:val="003B33E4"/>
    <w:rsid w:val="003B3430"/>
    <w:rsid w:val="003B34B6"/>
    <w:rsid w:val="003B34D9"/>
    <w:rsid w:val="003B3515"/>
    <w:rsid w:val="003B357D"/>
    <w:rsid w:val="003B3604"/>
    <w:rsid w:val="003B3608"/>
    <w:rsid w:val="003B3663"/>
    <w:rsid w:val="003B3670"/>
    <w:rsid w:val="003B3683"/>
    <w:rsid w:val="003B36CB"/>
    <w:rsid w:val="003B36F4"/>
    <w:rsid w:val="003B3920"/>
    <w:rsid w:val="003B3932"/>
    <w:rsid w:val="003B393C"/>
    <w:rsid w:val="003B3944"/>
    <w:rsid w:val="003B397C"/>
    <w:rsid w:val="003B3980"/>
    <w:rsid w:val="003B3A0F"/>
    <w:rsid w:val="003B3A24"/>
    <w:rsid w:val="003B3A42"/>
    <w:rsid w:val="003B3ABF"/>
    <w:rsid w:val="003B3AD7"/>
    <w:rsid w:val="003B3B1D"/>
    <w:rsid w:val="003B3B1E"/>
    <w:rsid w:val="003B3B2C"/>
    <w:rsid w:val="003B3B5E"/>
    <w:rsid w:val="003B3B95"/>
    <w:rsid w:val="003B3BA4"/>
    <w:rsid w:val="003B3BB5"/>
    <w:rsid w:val="003B3BE6"/>
    <w:rsid w:val="003B3C64"/>
    <w:rsid w:val="003B3C88"/>
    <w:rsid w:val="003B3C89"/>
    <w:rsid w:val="003B3C9F"/>
    <w:rsid w:val="003B3CB8"/>
    <w:rsid w:val="003B3D32"/>
    <w:rsid w:val="003B3D55"/>
    <w:rsid w:val="003B3D7E"/>
    <w:rsid w:val="003B3D85"/>
    <w:rsid w:val="003B3D8D"/>
    <w:rsid w:val="003B3DCC"/>
    <w:rsid w:val="003B3DFC"/>
    <w:rsid w:val="003B3E20"/>
    <w:rsid w:val="003B3E8B"/>
    <w:rsid w:val="003B3E95"/>
    <w:rsid w:val="003B3F35"/>
    <w:rsid w:val="003B3F5B"/>
    <w:rsid w:val="003B3F89"/>
    <w:rsid w:val="003B3F9F"/>
    <w:rsid w:val="003B4028"/>
    <w:rsid w:val="003B4046"/>
    <w:rsid w:val="003B4077"/>
    <w:rsid w:val="003B4087"/>
    <w:rsid w:val="003B40FE"/>
    <w:rsid w:val="003B4121"/>
    <w:rsid w:val="003B4158"/>
    <w:rsid w:val="003B41CD"/>
    <w:rsid w:val="003B41D0"/>
    <w:rsid w:val="003B41F6"/>
    <w:rsid w:val="003B42E9"/>
    <w:rsid w:val="003B42F0"/>
    <w:rsid w:val="003B43D8"/>
    <w:rsid w:val="003B440A"/>
    <w:rsid w:val="003B4413"/>
    <w:rsid w:val="003B4519"/>
    <w:rsid w:val="003B451B"/>
    <w:rsid w:val="003B457F"/>
    <w:rsid w:val="003B45B4"/>
    <w:rsid w:val="003B45E7"/>
    <w:rsid w:val="003B462E"/>
    <w:rsid w:val="003B469C"/>
    <w:rsid w:val="003B47CC"/>
    <w:rsid w:val="003B482F"/>
    <w:rsid w:val="003B4830"/>
    <w:rsid w:val="003B486A"/>
    <w:rsid w:val="003B4891"/>
    <w:rsid w:val="003B48CC"/>
    <w:rsid w:val="003B4955"/>
    <w:rsid w:val="003B495C"/>
    <w:rsid w:val="003B4969"/>
    <w:rsid w:val="003B497B"/>
    <w:rsid w:val="003B499A"/>
    <w:rsid w:val="003B4ACD"/>
    <w:rsid w:val="003B4B03"/>
    <w:rsid w:val="003B4B93"/>
    <w:rsid w:val="003B4BAC"/>
    <w:rsid w:val="003B4BC2"/>
    <w:rsid w:val="003B4BDE"/>
    <w:rsid w:val="003B4C06"/>
    <w:rsid w:val="003B4C86"/>
    <w:rsid w:val="003B4C87"/>
    <w:rsid w:val="003B4D90"/>
    <w:rsid w:val="003B4DB7"/>
    <w:rsid w:val="003B4DFC"/>
    <w:rsid w:val="003B4E0F"/>
    <w:rsid w:val="003B4E12"/>
    <w:rsid w:val="003B4EAE"/>
    <w:rsid w:val="003B4EB5"/>
    <w:rsid w:val="003B4F11"/>
    <w:rsid w:val="003B4F93"/>
    <w:rsid w:val="003B5056"/>
    <w:rsid w:val="003B508A"/>
    <w:rsid w:val="003B5097"/>
    <w:rsid w:val="003B50F4"/>
    <w:rsid w:val="003B51C3"/>
    <w:rsid w:val="003B51E4"/>
    <w:rsid w:val="003B5211"/>
    <w:rsid w:val="003B521E"/>
    <w:rsid w:val="003B5239"/>
    <w:rsid w:val="003B5295"/>
    <w:rsid w:val="003B52D6"/>
    <w:rsid w:val="003B5398"/>
    <w:rsid w:val="003B53FE"/>
    <w:rsid w:val="003B5434"/>
    <w:rsid w:val="003B5468"/>
    <w:rsid w:val="003B54EE"/>
    <w:rsid w:val="003B551E"/>
    <w:rsid w:val="003B5571"/>
    <w:rsid w:val="003B563F"/>
    <w:rsid w:val="003B56E6"/>
    <w:rsid w:val="003B5714"/>
    <w:rsid w:val="003B5763"/>
    <w:rsid w:val="003B57AA"/>
    <w:rsid w:val="003B57AB"/>
    <w:rsid w:val="003B57C5"/>
    <w:rsid w:val="003B57D9"/>
    <w:rsid w:val="003B594B"/>
    <w:rsid w:val="003B5A04"/>
    <w:rsid w:val="003B5A13"/>
    <w:rsid w:val="003B5A58"/>
    <w:rsid w:val="003B5AEC"/>
    <w:rsid w:val="003B5B21"/>
    <w:rsid w:val="003B5BCD"/>
    <w:rsid w:val="003B5BDE"/>
    <w:rsid w:val="003B5C3F"/>
    <w:rsid w:val="003B5C74"/>
    <w:rsid w:val="003B5CB5"/>
    <w:rsid w:val="003B5CC2"/>
    <w:rsid w:val="003B5CC3"/>
    <w:rsid w:val="003B5CE8"/>
    <w:rsid w:val="003B5D16"/>
    <w:rsid w:val="003B5DCD"/>
    <w:rsid w:val="003B5DF2"/>
    <w:rsid w:val="003B5E24"/>
    <w:rsid w:val="003B5E52"/>
    <w:rsid w:val="003B5E7D"/>
    <w:rsid w:val="003B5EC0"/>
    <w:rsid w:val="003B5F0F"/>
    <w:rsid w:val="003B5F3F"/>
    <w:rsid w:val="003B5FF3"/>
    <w:rsid w:val="003B60C7"/>
    <w:rsid w:val="003B60FE"/>
    <w:rsid w:val="003B6143"/>
    <w:rsid w:val="003B61CE"/>
    <w:rsid w:val="003B6264"/>
    <w:rsid w:val="003B62BC"/>
    <w:rsid w:val="003B62E3"/>
    <w:rsid w:val="003B6352"/>
    <w:rsid w:val="003B6405"/>
    <w:rsid w:val="003B6417"/>
    <w:rsid w:val="003B648F"/>
    <w:rsid w:val="003B64A1"/>
    <w:rsid w:val="003B6502"/>
    <w:rsid w:val="003B65EA"/>
    <w:rsid w:val="003B6617"/>
    <w:rsid w:val="003B6620"/>
    <w:rsid w:val="003B6669"/>
    <w:rsid w:val="003B6748"/>
    <w:rsid w:val="003B676E"/>
    <w:rsid w:val="003B67AF"/>
    <w:rsid w:val="003B68AF"/>
    <w:rsid w:val="003B692F"/>
    <w:rsid w:val="003B699F"/>
    <w:rsid w:val="003B6ACD"/>
    <w:rsid w:val="003B6B1E"/>
    <w:rsid w:val="003B6B71"/>
    <w:rsid w:val="003B6CEE"/>
    <w:rsid w:val="003B6D16"/>
    <w:rsid w:val="003B6D3F"/>
    <w:rsid w:val="003B6D5D"/>
    <w:rsid w:val="003B6DB0"/>
    <w:rsid w:val="003B6DBA"/>
    <w:rsid w:val="003B6DCA"/>
    <w:rsid w:val="003B6E15"/>
    <w:rsid w:val="003B6E7C"/>
    <w:rsid w:val="003B6E87"/>
    <w:rsid w:val="003B6EC7"/>
    <w:rsid w:val="003B6EC8"/>
    <w:rsid w:val="003B6ECD"/>
    <w:rsid w:val="003B6F3C"/>
    <w:rsid w:val="003B6F46"/>
    <w:rsid w:val="003B6F8A"/>
    <w:rsid w:val="003B6F91"/>
    <w:rsid w:val="003B6FA0"/>
    <w:rsid w:val="003B6FFF"/>
    <w:rsid w:val="003B7020"/>
    <w:rsid w:val="003B70AD"/>
    <w:rsid w:val="003B70BC"/>
    <w:rsid w:val="003B70BE"/>
    <w:rsid w:val="003B70C4"/>
    <w:rsid w:val="003B70CB"/>
    <w:rsid w:val="003B7172"/>
    <w:rsid w:val="003B729D"/>
    <w:rsid w:val="003B72FD"/>
    <w:rsid w:val="003B7341"/>
    <w:rsid w:val="003B7348"/>
    <w:rsid w:val="003B7433"/>
    <w:rsid w:val="003B7470"/>
    <w:rsid w:val="003B748E"/>
    <w:rsid w:val="003B74BF"/>
    <w:rsid w:val="003B74EB"/>
    <w:rsid w:val="003B757A"/>
    <w:rsid w:val="003B75A9"/>
    <w:rsid w:val="003B75C0"/>
    <w:rsid w:val="003B75F1"/>
    <w:rsid w:val="003B7633"/>
    <w:rsid w:val="003B766D"/>
    <w:rsid w:val="003B7754"/>
    <w:rsid w:val="003B77A4"/>
    <w:rsid w:val="003B77BC"/>
    <w:rsid w:val="003B7825"/>
    <w:rsid w:val="003B7856"/>
    <w:rsid w:val="003B7876"/>
    <w:rsid w:val="003B787F"/>
    <w:rsid w:val="003B788E"/>
    <w:rsid w:val="003B7939"/>
    <w:rsid w:val="003B799D"/>
    <w:rsid w:val="003B79CA"/>
    <w:rsid w:val="003B79E8"/>
    <w:rsid w:val="003B7A23"/>
    <w:rsid w:val="003B7A8D"/>
    <w:rsid w:val="003B7AEC"/>
    <w:rsid w:val="003B7B34"/>
    <w:rsid w:val="003B7BB3"/>
    <w:rsid w:val="003B7BD3"/>
    <w:rsid w:val="003B7D17"/>
    <w:rsid w:val="003B7D62"/>
    <w:rsid w:val="003B7DBD"/>
    <w:rsid w:val="003B7E15"/>
    <w:rsid w:val="003B7E42"/>
    <w:rsid w:val="003B7F5A"/>
    <w:rsid w:val="003B7F74"/>
    <w:rsid w:val="003B7FBA"/>
    <w:rsid w:val="003B7FCF"/>
    <w:rsid w:val="003B7FE0"/>
    <w:rsid w:val="003C0046"/>
    <w:rsid w:val="003C00D5"/>
    <w:rsid w:val="003C0161"/>
    <w:rsid w:val="003C01AA"/>
    <w:rsid w:val="003C01CE"/>
    <w:rsid w:val="003C0282"/>
    <w:rsid w:val="003C02F3"/>
    <w:rsid w:val="003C02FA"/>
    <w:rsid w:val="003C0370"/>
    <w:rsid w:val="003C0377"/>
    <w:rsid w:val="003C0381"/>
    <w:rsid w:val="003C03DE"/>
    <w:rsid w:val="003C0494"/>
    <w:rsid w:val="003C04A3"/>
    <w:rsid w:val="003C04BC"/>
    <w:rsid w:val="003C04C4"/>
    <w:rsid w:val="003C04C5"/>
    <w:rsid w:val="003C04D7"/>
    <w:rsid w:val="003C05D2"/>
    <w:rsid w:val="003C05E6"/>
    <w:rsid w:val="003C06A3"/>
    <w:rsid w:val="003C06B5"/>
    <w:rsid w:val="003C0746"/>
    <w:rsid w:val="003C074D"/>
    <w:rsid w:val="003C078B"/>
    <w:rsid w:val="003C08B4"/>
    <w:rsid w:val="003C08BD"/>
    <w:rsid w:val="003C08E8"/>
    <w:rsid w:val="003C092E"/>
    <w:rsid w:val="003C0976"/>
    <w:rsid w:val="003C0A00"/>
    <w:rsid w:val="003C0AA6"/>
    <w:rsid w:val="003C0AB8"/>
    <w:rsid w:val="003C0B0F"/>
    <w:rsid w:val="003C0B4E"/>
    <w:rsid w:val="003C0B87"/>
    <w:rsid w:val="003C0B89"/>
    <w:rsid w:val="003C0B97"/>
    <w:rsid w:val="003C0BC2"/>
    <w:rsid w:val="003C0BCE"/>
    <w:rsid w:val="003C0C56"/>
    <w:rsid w:val="003C0C73"/>
    <w:rsid w:val="003C0D25"/>
    <w:rsid w:val="003C0D70"/>
    <w:rsid w:val="003C0DB5"/>
    <w:rsid w:val="003C0E51"/>
    <w:rsid w:val="003C0ED9"/>
    <w:rsid w:val="003C0EE3"/>
    <w:rsid w:val="003C100D"/>
    <w:rsid w:val="003C1010"/>
    <w:rsid w:val="003C1036"/>
    <w:rsid w:val="003C10BA"/>
    <w:rsid w:val="003C10BD"/>
    <w:rsid w:val="003C10E4"/>
    <w:rsid w:val="003C1142"/>
    <w:rsid w:val="003C114F"/>
    <w:rsid w:val="003C11DD"/>
    <w:rsid w:val="003C11E0"/>
    <w:rsid w:val="003C11ED"/>
    <w:rsid w:val="003C11F8"/>
    <w:rsid w:val="003C1225"/>
    <w:rsid w:val="003C124C"/>
    <w:rsid w:val="003C1329"/>
    <w:rsid w:val="003C1382"/>
    <w:rsid w:val="003C1387"/>
    <w:rsid w:val="003C13CC"/>
    <w:rsid w:val="003C13DE"/>
    <w:rsid w:val="003C144E"/>
    <w:rsid w:val="003C14B7"/>
    <w:rsid w:val="003C14F9"/>
    <w:rsid w:val="003C1504"/>
    <w:rsid w:val="003C15B2"/>
    <w:rsid w:val="003C1625"/>
    <w:rsid w:val="003C1629"/>
    <w:rsid w:val="003C16D4"/>
    <w:rsid w:val="003C16DD"/>
    <w:rsid w:val="003C170B"/>
    <w:rsid w:val="003C1712"/>
    <w:rsid w:val="003C173C"/>
    <w:rsid w:val="003C18F2"/>
    <w:rsid w:val="003C191D"/>
    <w:rsid w:val="003C193C"/>
    <w:rsid w:val="003C1983"/>
    <w:rsid w:val="003C19A4"/>
    <w:rsid w:val="003C19F9"/>
    <w:rsid w:val="003C1B00"/>
    <w:rsid w:val="003C1B42"/>
    <w:rsid w:val="003C1B74"/>
    <w:rsid w:val="003C1BE7"/>
    <w:rsid w:val="003C1C47"/>
    <w:rsid w:val="003C1C55"/>
    <w:rsid w:val="003C1C78"/>
    <w:rsid w:val="003C1C81"/>
    <w:rsid w:val="003C1D39"/>
    <w:rsid w:val="003C1E4F"/>
    <w:rsid w:val="003C1ED6"/>
    <w:rsid w:val="003C1EE3"/>
    <w:rsid w:val="003C1EF4"/>
    <w:rsid w:val="003C1F0C"/>
    <w:rsid w:val="003C1F2F"/>
    <w:rsid w:val="003C1F7E"/>
    <w:rsid w:val="003C1F7F"/>
    <w:rsid w:val="003C2000"/>
    <w:rsid w:val="003C2005"/>
    <w:rsid w:val="003C201F"/>
    <w:rsid w:val="003C202A"/>
    <w:rsid w:val="003C210B"/>
    <w:rsid w:val="003C2117"/>
    <w:rsid w:val="003C2172"/>
    <w:rsid w:val="003C221E"/>
    <w:rsid w:val="003C2273"/>
    <w:rsid w:val="003C22AD"/>
    <w:rsid w:val="003C230D"/>
    <w:rsid w:val="003C2345"/>
    <w:rsid w:val="003C2353"/>
    <w:rsid w:val="003C235F"/>
    <w:rsid w:val="003C23C3"/>
    <w:rsid w:val="003C23F2"/>
    <w:rsid w:val="003C2431"/>
    <w:rsid w:val="003C24E7"/>
    <w:rsid w:val="003C2508"/>
    <w:rsid w:val="003C2552"/>
    <w:rsid w:val="003C2566"/>
    <w:rsid w:val="003C257C"/>
    <w:rsid w:val="003C2596"/>
    <w:rsid w:val="003C25EA"/>
    <w:rsid w:val="003C262F"/>
    <w:rsid w:val="003C2672"/>
    <w:rsid w:val="003C267B"/>
    <w:rsid w:val="003C2690"/>
    <w:rsid w:val="003C26A2"/>
    <w:rsid w:val="003C26AF"/>
    <w:rsid w:val="003C276A"/>
    <w:rsid w:val="003C28BC"/>
    <w:rsid w:val="003C28DE"/>
    <w:rsid w:val="003C28E5"/>
    <w:rsid w:val="003C28E9"/>
    <w:rsid w:val="003C2904"/>
    <w:rsid w:val="003C2907"/>
    <w:rsid w:val="003C2A0A"/>
    <w:rsid w:val="003C2BF5"/>
    <w:rsid w:val="003C2CAB"/>
    <w:rsid w:val="003C2CDD"/>
    <w:rsid w:val="003C2CF8"/>
    <w:rsid w:val="003C2D79"/>
    <w:rsid w:val="003C2D8A"/>
    <w:rsid w:val="003C2DA5"/>
    <w:rsid w:val="003C2E59"/>
    <w:rsid w:val="003C2EEE"/>
    <w:rsid w:val="003C2F35"/>
    <w:rsid w:val="003C2F54"/>
    <w:rsid w:val="003C2FA0"/>
    <w:rsid w:val="003C2FE9"/>
    <w:rsid w:val="003C302A"/>
    <w:rsid w:val="003C3052"/>
    <w:rsid w:val="003C3081"/>
    <w:rsid w:val="003C30C9"/>
    <w:rsid w:val="003C30F6"/>
    <w:rsid w:val="003C30F7"/>
    <w:rsid w:val="003C30F8"/>
    <w:rsid w:val="003C3132"/>
    <w:rsid w:val="003C31C2"/>
    <w:rsid w:val="003C3239"/>
    <w:rsid w:val="003C3254"/>
    <w:rsid w:val="003C33AB"/>
    <w:rsid w:val="003C33B2"/>
    <w:rsid w:val="003C33B6"/>
    <w:rsid w:val="003C3454"/>
    <w:rsid w:val="003C3470"/>
    <w:rsid w:val="003C348F"/>
    <w:rsid w:val="003C34C5"/>
    <w:rsid w:val="003C34DA"/>
    <w:rsid w:val="003C35A7"/>
    <w:rsid w:val="003C35D1"/>
    <w:rsid w:val="003C35D6"/>
    <w:rsid w:val="003C3668"/>
    <w:rsid w:val="003C36AD"/>
    <w:rsid w:val="003C36AE"/>
    <w:rsid w:val="003C36BB"/>
    <w:rsid w:val="003C36D0"/>
    <w:rsid w:val="003C36E4"/>
    <w:rsid w:val="003C3832"/>
    <w:rsid w:val="003C3837"/>
    <w:rsid w:val="003C3892"/>
    <w:rsid w:val="003C3897"/>
    <w:rsid w:val="003C394F"/>
    <w:rsid w:val="003C397F"/>
    <w:rsid w:val="003C3985"/>
    <w:rsid w:val="003C39D3"/>
    <w:rsid w:val="003C3A79"/>
    <w:rsid w:val="003C3A80"/>
    <w:rsid w:val="003C3A98"/>
    <w:rsid w:val="003C3AB3"/>
    <w:rsid w:val="003C3ADE"/>
    <w:rsid w:val="003C3B94"/>
    <w:rsid w:val="003C3BF3"/>
    <w:rsid w:val="003C3C9E"/>
    <w:rsid w:val="003C3D25"/>
    <w:rsid w:val="003C3D62"/>
    <w:rsid w:val="003C3DC8"/>
    <w:rsid w:val="003C3DD9"/>
    <w:rsid w:val="003C3EA9"/>
    <w:rsid w:val="003C3EDC"/>
    <w:rsid w:val="003C3F6D"/>
    <w:rsid w:val="003C3F9B"/>
    <w:rsid w:val="003C4052"/>
    <w:rsid w:val="003C406D"/>
    <w:rsid w:val="003C4079"/>
    <w:rsid w:val="003C4094"/>
    <w:rsid w:val="003C40CD"/>
    <w:rsid w:val="003C40FD"/>
    <w:rsid w:val="003C414C"/>
    <w:rsid w:val="003C418F"/>
    <w:rsid w:val="003C41AB"/>
    <w:rsid w:val="003C41C1"/>
    <w:rsid w:val="003C42FC"/>
    <w:rsid w:val="003C431F"/>
    <w:rsid w:val="003C436A"/>
    <w:rsid w:val="003C43CC"/>
    <w:rsid w:val="003C43F2"/>
    <w:rsid w:val="003C445C"/>
    <w:rsid w:val="003C44A9"/>
    <w:rsid w:val="003C4505"/>
    <w:rsid w:val="003C4573"/>
    <w:rsid w:val="003C45A1"/>
    <w:rsid w:val="003C45B7"/>
    <w:rsid w:val="003C45D6"/>
    <w:rsid w:val="003C45E0"/>
    <w:rsid w:val="003C460C"/>
    <w:rsid w:val="003C47D6"/>
    <w:rsid w:val="003C4811"/>
    <w:rsid w:val="003C484C"/>
    <w:rsid w:val="003C488F"/>
    <w:rsid w:val="003C48DB"/>
    <w:rsid w:val="003C496D"/>
    <w:rsid w:val="003C499E"/>
    <w:rsid w:val="003C49C4"/>
    <w:rsid w:val="003C4A1D"/>
    <w:rsid w:val="003C4A56"/>
    <w:rsid w:val="003C4ABF"/>
    <w:rsid w:val="003C4AC7"/>
    <w:rsid w:val="003C4ACF"/>
    <w:rsid w:val="003C4B2C"/>
    <w:rsid w:val="003C4BD5"/>
    <w:rsid w:val="003C4C64"/>
    <w:rsid w:val="003C4C85"/>
    <w:rsid w:val="003C4D46"/>
    <w:rsid w:val="003C4D57"/>
    <w:rsid w:val="003C4DE7"/>
    <w:rsid w:val="003C4E35"/>
    <w:rsid w:val="003C4EB2"/>
    <w:rsid w:val="003C4F25"/>
    <w:rsid w:val="003C4FB7"/>
    <w:rsid w:val="003C4FD2"/>
    <w:rsid w:val="003C4FE5"/>
    <w:rsid w:val="003C506D"/>
    <w:rsid w:val="003C5070"/>
    <w:rsid w:val="003C507D"/>
    <w:rsid w:val="003C50A1"/>
    <w:rsid w:val="003C5158"/>
    <w:rsid w:val="003C5347"/>
    <w:rsid w:val="003C542E"/>
    <w:rsid w:val="003C545C"/>
    <w:rsid w:val="003C54AE"/>
    <w:rsid w:val="003C54D0"/>
    <w:rsid w:val="003C54D2"/>
    <w:rsid w:val="003C5513"/>
    <w:rsid w:val="003C55C2"/>
    <w:rsid w:val="003C5609"/>
    <w:rsid w:val="003C568D"/>
    <w:rsid w:val="003C56EB"/>
    <w:rsid w:val="003C5707"/>
    <w:rsid w:val="003C5794"/>
    <w:rsid w:val="003C579B"/>
    <w:rsid w:val="003C57A7"/>
    <w:rsid w:val="003C57D5"/>
    <w:rsid w:val="003C57D7"/>
    <w:rsid w:val="003C5807"/>
    <w:rsid w:val="003C58A6"/>
    <w:rsid w:val="003C5906"/>
    <w:rsid w:val="003C591D"/>
    <w:rsid w:val="003C5947"/>
    <w:rsid w:val="003C596E"/>
    <w:rsid w:val="003C59F5"/>
    <w:rsid w:val="003C5A1D"/>
    <w:rsid w:val="003C5AB1"/>
    <w:rsid w:val="003C5AD5"/>
    <w:rsid w:val="003C5B8D"/>
    <w:rsid w:val="003C5C97"/>
    <w:rsid w:val="003C5CB2"/>
    <w:rsid w:val="003C5CD2"/>
    <w:rsid w:val="003C5CED"/>
    <w:rsid w:val="003C5CF1"/>
    <w:rsid w:val="003C5D1D"/>
    <w:rsid w:val="003C5D29"/>
    <w:rsid w:val="003C5D5D"/>
    <w:rsid w:val="003C5DB5"/>
    <w:rsid w:val="003C5DC1"/>
    <w:rsid w:val="003C5DFD"/>
    <w:rsid w:val="003C5EBB"/>
    <w:rsid w:val="003C5ECC"/>
    <w:rsid w:val="003C5EE3"/>
    <w:rsid w:val="003C5EEE"/>
    <w:rsid w:val="003C5F02"/>
    <w:rsid w:val="003C5F2D"/>
    <w:rsid w:val="003C5FB4"/>
    <w:rsid w:val="003C5FF9"/>
    <w:rsid w:val="003C6055"/>
    <w:rsid w:val="003C6056"/>
    <w:rsid w:val="003C6061"/>
    <w:rsid w:val="003C6066"/>
    <w:rsid w:val="003C6069"/>
    <w:rsid w:val="003C606B"/>
    <w:rsid w:val="003C60A2"/>
    <w:rsid w:val="003C60B6"/>
    <w:rsid w:val="003C60D8"/>
    <w:rsid w:val="003C6130"/>
    <w:rsid w:val="003C618B"/>
    <w:rsid w:val="003C61C3"/>
    <w:rsid w:val="003C6360"/>
    <w:rsid w:val="003C636B"/>
    <w:rsid w:val="003C63F7"/>
    <w:rsid w:val="003C642D"/>
    <w:rsid w:val="003C6430"/>
    <w:rsid w:val="003C645D"/>
    <w:rsid w:val="003C6469"/>
    <w:rsid w:val="003C64B3"/>
    <w:rsid w:val="003C64B7"/>
    <w:rsid w:val="003C64FD"/>
    <w:rsid w:val="003C6583"/>
    <w:rsid w:val="003C658D"/>
    <w:rsid w:val="003C65D9"/>
    <w:rsid w:val="003C665F"/>
    <w:rsid w:val="003C66B1"/>
    <w:rsid w:val="003C66F1"/>
    <w:rsid w:val="003C676B"/>
    <w:rsid w:val="003C680C"/>
    <w:rsid w:val="003C680E"/>
    <w:rsid w:val="003C6883"/>
    <w:rsid w:val="003C6891"/>
    <w:rsid w:val="003C68A6"/>
    <w:rsid w:val="003C68CA"/>
    <w:rsid w:val="003C69F0"/>
    <w:rsid w:val="003C6A1B"/>
    <w:rsid w:val="003C6A75"/>
    <w:rsid w:val="003C6B02"/>
    <w:rsid w:val="003C6B13"/>
    <w:rsid w:val="003C6B3F"/>
    <w:rsid w:val="003C6B75"/>
    <w:rsid w:val="003C6B98"/>
    <w:rsid w:val="003C6C0A"/>
    <w:rsid w:val="003C6C8F"/>
    <w:rsid w:val="003C6C93"/>
    <w:rsid w:val="003C6D0E"/>
    <w:rsid w:val="003C6D12"/>
    <w:rsid w:val="003C6D39"/>
    <w:rsid w:val="003C6D63"/>
    <w:rsid w:val="003C6D6D"/>
    <w:rsid w:val="003C6D86"/>
    <w:rsid w:val="003C6E0D"/>
    <w:rsid w:val="003C6E3D"/>
    <w:rsid w:val="003C6E3F"/>
    <w:rsid w:val="003C6E45"/>
    <w:rsid w:val="003C6E54"/>
    <w:rsid w:val="003C6E5D"/>
    <w:rsid w:val="003C6E82"/>
    <w:rsid w:val="003C6EC9"/>
    <w:rsid w:val="003C6F40"/>
    <w:rsid w:val="003C7031"/>
    <w:rsid w:val="003C7051"/>
    <w:rsid w:val="003C70DC"/>
    <w:rsid w:val="003C70FD"/>
    <w:rsid w:val="003C7102"/>
    <w:rsid w:val="003C710B"/>
    <w:rsid w:val="003C7187"/>
    <w:rsid w:val="003C71D2"/>
    <w:rsid w:val="003C7217"/>
    <w:rsid w:val="003C726F"/>
    <w:rsid w:val="003C72A4"/>
    <w:rsid w:val="003C7311"/>
    <w:rsid w:val="003C7330"/>
    <w:rsid w:val="003C73E7"/>
    <w:rsid w:val="003C74C9"/>
    <w:rsid w:val="003C74F5"/>
    <w:rsid w:val="003C7519"/>
    <w:rsid w:val="003C7546"/>
    <w:rsid w:val="003C75AD"/>
    <w:rsid w:val="003C75C5"/>
    <w:rsid w:val="003C75CC"/>
    <w:rsid w:val="003C7638"/>
    <w:rsid w:val="003C76BE"/>
    <w:rsid w:val="003C7750"/>
    <w:rsid w:val="003C775E"/>
    <w:rsid w:val="003C777C"/>
    <w:rsid w:val="003C7826"/>
    <w:rsid w:val="003C7832"/>
    <w:rsid w:val="003C78B5"/>
    <w:rsid w:val="003C78DA"/>
    <w:rsid w:val="003C78EA"/>
    <w:rsid w:val="003C7948"/>
    <w:rsid w:val="003C794D"/>
    <w:rsid w:val="003C79A5"/>
    <w:rsid w:val="003C7A3D"/>
    <w:rsid w:val="003C7A41"/>
    <w:rsid w:val="003C7A61"/>
    <w:rsid w:val="003C7A76"/>
    <w:rsid w:val="003C7AA4"/>
    <w:rsid w:val="003C7AE5"/>
    <w:rsid w:val="003C7B55"/>
    <w:rsid w:val="003C7BCC"/>
    <w:rsid w:val="003C7BEC"/>
    <w:rsid w:val="003C7C32"/>
    <w:rsid w:val="003C7D24"/>
    <w:rsid w:val="003C7D4A"/>
    <w:rsid w:val="003C7E3A"/>
    <w:rsid w:val="003C7E67"/>
    <w:rsid w:val="003C7EB5"/>
    <w:rsid w:val="003D0135"/>
    <w:rsid w:val="003D0182"/>
    <w:rsid w:val="003D01F9"/>
    <w:rsid w:val="003D01FF"/>
    <w:rsid w:val="003D0212"/>
    <w:rsid w:val="003D0216"/>
    <w:rsid w:val="003D021A"/>
    <w:rsid w:val="003D0269"/>
    <w:rsid w:val="003D0292"/>
    <w:rsid w:val="003D029A"/>
    <w:rsid w:val="003D02CE"/>
    <w:rsid w:val="003D03D6"/>
    <w:rsid w:val="003D045F"/>
    <w:rsid w:val="003D0509"/>
    <w:rsid w:val="003D054B"/>
    <w:rsid w:val="003D05F1"/>
    <w:rsid w:val="003D05F5"/>
    <w:rsid w:val="003D0613"/>
    <w:rsid w:val="003D06F1"/>
    <w:rsid w:val="003D071D"/>
    <w:rsid w:val="003D077B"/>
    <w:rsid w:val="003D077D"/>
    <w:rsid w:val="003D085B"/>
    <w:rsid w:val="003D0915"/>
    <w:rsid w:val="003D09E2"/>
    <w:rsid w:val="003D0A39"/>
    <w:rsid w:val="003D0A54"/>
    <w:rsid w:val="003D0AA3"/>
    <w:rsid w:val="003D0ABF"/>
    <w:rsid w:val="003D0B14"/>
    <w:rsid w:val="003D0D6B"/>
    <w:rsid w:val="003D0D9E"/>
    <w:rsid w:val="003D0DBC"/>
    <w:rsid w:val="003D0DDA"/>
    <w:rsid w:val="003D0DE0"/>
    <w:rsid w:val="003D0E1D"/>
    <w:rsid w:val="003D0E59"/>
    <w:rsid w:val="003D0EC2"/>
    <w:rsid w:val="003D0EE7"/>
    <w:rsid w:val="003D0F2B"/>
    <w:rsid w:val="003D0F58"/>
    <w:rsid w:val="003D0F9E"/>
    <w:rsid w:val="003D10F9"/>
    <w:rsid w:val="003D113E"/>
    <w:rsid w:val="003D114F"/>
    <w:rsid w:val="003D1219"/>
    <w:rsid w:val="003D1268"/>
    <w:rsid w:val="003D12F8"/>
    <w:rsid w:val="003D131B"/>
    <w:rsid w:val="003D13BC"/>
    <w:rsid w:val="003D13BD"/>
    <w:rsid w:val="003D13FD"/>
    <w:rsid w:val="003D1433"/>
    <w:rsid w:val="003D14C8"/>
    <w:rsid w:val="003D14F1"/>
    <w:rsid w:val="003D1514"/>
    <w:rsid w:val="003D1590"/>
    <w:rsid w:val="003D15F5"/>
    <w:rsid w:val="003D162B"/>
    <w:rsid w:val="003D1698"/>
    <w:rsid w:val="003D16C1"/>
    <w:rsid w:val="003D16DC"/>
    <w:rsid w:val="003D174D"/>
    <w:rsid w:val="003D179E"/>
    <w:rsid w:val="003D17AC"/>
    <w:rsid w:val="003D17B9"/>
    <w:rsid w:val="003D189C"/>
    <w:rsid w:val="003D18B1"/>
    <w:rsid w:val="003D18F4"/>
    <w:rsid w:val="003D18F9"/>
    <w:rsid w:val="003D1942"/>
    <w:rsid w:val="003D19D9"/>
    <w:rsid w:val="003D1A3F"/>
    <w:rsid w:val="003D1A68"/>
    <w:rsid w:val="003D1AFF"/>
    <w:rsid w:val="003D1B00"/>
    <w:rsid w:val="003D1BB2"/>
    <w:rsid w:val="003D1C26"/>
    <w:rsid w:val="003D1D08"/>
    <w:rsid w:val="003D1DAF"/>
    <w:rsid w:val="003D1DE5"/>
    <w:rsid w:val="003D1E21"/>
    <w:rsid w:val="003D1EB3"/>
    <w:rsid w:val="003D1EE9"/>
    <w:rsid w:val="003D201A"/>
    <w:rsid w:val="003D2049"/>
    <w:rsid w:val="003D2111"/>
    <w:rsid w:val="003D2134"/>
    <w:rsid w:val="003D2139"/>
    <w:rsid w:val="003D215B"/>
    <w:rsid w:val="003D217B"/>
    <w:rsid w:val="003D2223"/>
    <w:rsid w:val="003D226A"/>
    <w:rsid w:val="003D22AB"/>
    <w:rsid w:val="003D22BD"/>
    <w:rsid w:val="003D22DB"/>
    <w:rsid w:val="003D22E0"/>
    <w:rsid w:val="003D23D9"/>
    <w:rsid w:val="003D246B"/>
    <w:rsid w:val="003D247F"/>
    <w:rsid w:val="003D254D"/>
    <w:rsid w:val="003D2556"/>
    <w:rsid w:val="003D2572"/>
    <w:rsid w:val="003D25B3"/>
    <w:rsid w:val="003D273D"/>
    <w:rsid w:val="003D278A"/>
    <w:rsid w:val="003D279F"/>
    <w:rsid w:val="003D27C6"/>
    <w:rsid w:val="003D2807"/>
    <w:rsid w:val="003D2811"/>
    <w:rsid w:val="003D2814"/>
    <w:rsid w:val="003D2817"/>
    <w:rsid w:val="003D292B"/>
    <w:rsid w:val="003D29AB"/>
    <w:rsid w:val="003D29B4"/>
    <w:rsid w:val="003D29D6"/>
    <w:rsid w:val="003D2A12"/>
    <w:rsid w:val="003D2A4B"/>
    <w:rsid w:val="003D2AA9"/>
    <w:rsid w:val="003D2AF1"/>
    <w:rsid w:val="003D2B21"/>
    <w:rsid w:val="003D2B43"/>
    <w:rsid w:val="003D2BC9"/>
    <w:rsid w:val="003D2CD3"/>
    <w:rsid w:val="003D2D40"/>
    <w:rsid w:val="003D2D50"/>
    <w:rsid w:val="003D2DEC"/>
    <w:rsid w:val="003D2E3D"/>
    <w:rsid w:val="003D2E5B"/>
    <w:rsid w:val="003D300A"/>
    <w:rsid w:val="003D30B9"/>
    <w:rsid w:val="003D30C3"/>
    <w:rsid w:val="003D3178"/>
    <w:rsid w:val="003D31EC"/>
    <w:rsid w:val="003D3223"/>
    <w:rsid w:val="003D3236"/>
    <w:rsid w:val="003D3237"/>
    <w:rsid w:val="003D333C"/>
    <w:rsid w:val="003D333E"/>
    <w:rsid w:val="003D334F"/>
    <w:rsid w:val="003D33A5"/>
    <w:rsid w:val="003D33B0"/>
    <w:rsid w:val="003D33F9"/>
    <w:rsid w:val="003D345D"/>
    <w:rsid w:val="003D34DB"/>
    <w:rsid w:val="003D34DE"/>
    <w:rsid w:val="003D34E1"/>
    <w:rsid w:val="003D350E"/>
    <w:rsid w:val="003D357B"/>
    <w:rsid w:val="003D36A1"/>
    <w:rsid w:val="003D36E2"/>
    <w:rsid w:val="003D3798"/>
    <w:rsid w:val="003D387B"/>
    <w:rsid w:val="003D3902"/>
    <w:rsid w:val="003D3945"/>
    <w:rsid w:val="003D39CB"/>
    <w:rsid w:val="003D39D5"/>
    <w:rsid w:val="003D3A1B"/>
    <w:rsid w:val="003D3A37"/>
    <w:rsid w:val="003D3A4D"/>
    <w:rsid w:val="003D3B14"/>
    <w:rsid w:val="003D3B37"/>
    <w:rsid w:val="003D3B9C"/>
    <w:rsid w:val="003D3BD1"/>
    <w:rsid w:val="003D3C3D"/>
    <w:rsid w:val="003D3C76"/>
    <w:rsid w:val="003D3C7C"/>
    <w:rsid w:val="003D3EA2"/>
    <w:rsid w:val="003D3EE4"/>
    <w:rsid w:val="003D3F34"/>
    <w:rsid w:val="003D3F8A"/>
    <w:rsid w:val="003D406A"/>
    <w:rsid w:val="003D415D"/>
    <w:rsid w:val="003D4168"/>
    <w:rsid w:val="003D4171"/>
    <w:rsid w:val="003D4187"/>
    <w:rsid w:val="003D419B"/>
    <w:rsid w:val="003D41F5"/>
    <w:rsid w:val="003D4225"/>
    <w:rsid w:val="003D425C"/>
    <w:rsid w:val="003D42BA"/>
    <w:rsid w:val="003D4378"/>
    <w:rsid w:val="003D4409"/>
    <w:rsid w:val="003D448E"/>
    <w:rsid w:val="003D4532"/>
    <w:rsid w:val="003D4599"/>
    <w:rsid w:val="003D463F"/>
    <w:rsid w:val="003D4672"/>
    <w:rsid w:val="003D4684"/>
    <w:rsid w:val="003D46A0"/>
    <w:rsid w:val="003D4722"/>
    <w:rsid w:val="003D476E"/>
    <w:rsid w:val="003D4790"/>
    <w:rsid w:val="003D47D5"/>
    <w:rsid w:val="003D47DA"/>
    <w:rsid w:val="003D48C8"/>
    <w:rsid w:val="003D4940"/>
    <w:rsid w:val="003D49A6"/>
    <w:rsid w:val="003D49DB"/>
    <w:rsid w:val="003D4A16"/>
    <w:rsid w:val="003D4B8D"/>
    <w:rsid w:val="003D4BA6"/>
    <w:rsid w:val="003D4C51"/>
    <w:rsid w:val="003D4C95"/>
    <w:rsid w:val="003D4CC9"/>
    <w:rsid w:val="003D4D16"/>
    <w:rsid w:val="003D4D5E"/>
    <w:rsid w:val="003D4DF5"/>
    <w:rsid w:val="003D4E41"/>
    <w:rsid w:val="003D4F96"/>
    <w:rsid w:val="003D4F9D"/>
    <w:rsid w:val="003D4FC7"/>
    <w:rsid w:val="003D4FD0"/>
    <w:rsid w:val="003D4FD3"/>
    <w:rsid w:val="003D5012"/>
    <w:rsid w:val="003D502F"/>
    <w:rsid w:val="003D5049"/>
    <w:rsid w:val="003D50A2"/>
    <w:rsid w:val="003D5116"/>
    <w:rsid w:val="003D517C"/>
    <w:rsid w:val="003D51AE"/>
    <w:rsid w:val="003D51FD"/>
    <w:rsid w:val="003D5258"/>
    <w:rsid w:val="003D529C"/>
    <w:rsid w:val="003D52AB"/>
    <w:rsid w:val="003D52B4"/>
    <w:rsid w:val="003D5324"/>
    <w:rsid w:val="003D539C"/>
    <w:rsid w:val="003D549B"/>
    <w:rsid w:val="003D5507"/>
    <w:rsid w:val="003D556E"/>
    <w:rsid w:val="003D559B"/>
    <w:rsid w:val="003D563A"/>
    <w:rsid w:val="003D565F"/>
    <w:rsid w:val="003D566A"/>
    <w:rsid w:val="003D566F"/>
    <w:rsid w:val="003D5747"/>
    <w:rsid w:val="003D5761"/>
    <w:rsid w:val="003D5768"/>
    <w:rsid w:val="003D5774"/>
    <w:rsid w:val="003D5813"/>
    <w:rsid w:val="003D5859"/>
    <w:rsid w:val="003D585D"/>
    <w:rsid w:val="003D58D8"/>
    <w:rsid w:val="003D58DA"/>
    <w:rsid w:val="003D58FD"/>
    <w:rsid w:val="003D592B"/>
    <w:rsid w:val="003D595E"/>
    <w:rsid w:val="003D5AD8"/>
    <w:rsid w:val="003D5AED"/>
    <w:rsid w:val="003D5B88"/>
    <w:rsid w:val="003D5BF5"/>
    <w:rsid w:val="003D5C49"/>
    <w:rsid w:val="003D5C5D"/>
    <w:rsid w:val="003D5CC7"/>
    <w:rsid w:val="003D5D17"/>
    <w:rsid w:val="003D5D55"/>
    <w:rsid w:val="003D5D57"/>
    <w:rsid w:val="003D5D64"/>
    <w:rsid w:val="003D5D72"/>
    <w:rsid w:val="003D5DB1"/>
    <w:rsid w:val="003D5DCD"/>
    <w:rsid w:val="003D5E59"/>
    <w:rsid w:val="003D5E91"/>
    <w:rsid w:val="003D5EFD"/>
    <w:rsid w:val="003D5F78"/>
    <w:rsid w:val="003D609B"/>
    <w:rsid w:val="003D60C1"/>
    <w:rsid w:val="003D60E4"/>
    <w:rsid w:val="003D60F8"/>
    <w:rsid w:val="003D6125"/>
    <w:rsid w:val="003D61B0"/>
    <w:rsid w:val="003D61F8"/>
    <w:rsid w:val="003D620D"/>
    <w:rsid w:val="003D621C"/>
    <w:rsid w:val="003D6247"/>
    <w:rsid w:val="003D6337"/>
    <w:rsid w:val="003D63A8"/>
    <w:rsid w:val="003D6496"/>
    <w:rsid w:val="003D6516"/>
    <w:rsid w:val="003D651F"/>
    <w:rsid w:val="003D6556"/>
    <w:rsid w:val="003D65BA"/>
    <w:rsid w:val="003D65CC"/>
    <w:rsid w:val="003D660D"/>
    <w:rsid w:val="003D6685"/>
    <w:rsid w:val="003D66C4"/>
    <w:rsid w:val="003D67AC"/>
    <w:rsid w:val="003D682E"/>
    <w:rsid w:val="003D685A"/>
    <w:rsid w:val="003D686A"/>
    <w:rsid w:val="003D6893"/>
    <w:rsid w:val="003D68FC"/>
    <w:rsid w:val="003D6935"/>
    <w:rsid w:val="003D6953"/>
    <w:rsid w:val="003D6973"/>
    <w:rsid w:val="003D6977"/>
    <w:rsid w:val="003D69BE"/>
    <w:rsid w:val="003D69F5"/>
    <w:rsid w:val="003D6A2A"/>
    <w:rsid w:val="003D6A2E"/>
    <w:rsid w:val="003D6A6D"/>
    <w:rsid w:val="003D6AEB"/>
    <w:rsid w:val="003D6AFB"/>
    <w:rsid w:val="003D6B39"/>
    <w:rsid w:val="003D6B78"/>
    <w:rsid w:val="003D6BCA"/>
    <w:rsid w:val="003D6BF7"/>
    <w:rsid w:val="003D6CCF"/>
    <w:rsid w:val="003D6F26"/>
    <w:rsid w:val="003D6F58"/>
    <w:rsid w:val="003D6F5E"/>
    <w:rsid w:val="003D6FEF"/>
    <w:rsid w:val="003D6FF0"/>
    <w:rsid w:val="003D70B4"/>
    <w:rsid w:val="003D70D6"/>
    <w:rsid w:val="003D71AC"/>
    <w:rsid w:val="003D71FD"/>
    <w:rsid w:val="003D72B8"/>
    <w:rsid w:val="003D72D8"/>
    <w:rsid w:val="003D72F1"/>
    <w:rsid w:val="003D7326"/>
    <w:rsid w:val="003D73E0"/>
    <w:rsid w:val="003D7434"/>
    <w:rsid w:val="003D7476"/>
    <w:rsid w:val="003D768F"/>
    <w:rsid w:val="003D7729"/>
    <w:rsid w:val="003D778E"/>
    <w:rsid w:val="003D7814"/>
    <w:rsid w:val="003D785E"/>
    <w:rsid w:val="003D7885"/>
    <w:rsid w:val="003D78A7"/>
    <w:rsid w:val="003D78FF"/>
    <w:rsid w:val="003D792B"/>
    <w:rsid w:val="003D79DD"/>
    <w:rsid w:val="003D7AAF"/>
    <w:rsid w:val="003D7AE7"/>
    <w:rsid w:val="003D7B57"/>
    <w:rsid w:val="003D7B59"/>
    <w:rsid w:val="003D7BF2"/>
    <w:rsid w:val="003D7CB9"/>
    <w:rsid w:val="003D7CBE"/>
    <w:rsid w:val="003D7D7C"/>
    <w:rsid w:val="003D7DE8"/>
    <w:rsid w:val="003D7DFF"/>
    <w:rsid w:val="003D7E91"/>
    <w:rsid w:val="003D7EF0"/>
    <w:rsid w:val="003D7F02"/>
    <w:rsid w:val="003D7FAB"/>
    <w:rsid w:val="003E0006"/>
    <w:rsid w:val="003E00A7"/>
    <w:rsid w:val="003E011F"/>
    <w:rsid w:val="003E0160"/>
    <w:rsid w:val="003E0194"/>
    <w:rsid w:val="003E0252"/>
    <w:rsid w:val="003E0272"/>
    <w:rsid w:val="003E036E"/>
    <w:rsid w:val="003E037E"/>
    <w:rsid w:val="003E043D"/>
    <w:rsid w:val="003E049F"/>
    <w:rsid w:val="003E0528"/>
    <w:rsid w:val="003E0556"/>
    <w:rsid w:val="003E05A8"/>
    <w:rsid w:val="003E05ED"/>
    <w:rsid w:val="003E0600"/>
    <w:rsid w:val="003E0628"/>
    <w:rsid w:val="003E071D"/>
    <w:rsid w:val="003E07E3"/>
    <w:rsid w:val="003E07F4"/>
    <w:rsid w:val="003E083D"/>
    <w:rsid w:val="003E0889"/>
    <w:rsid w:val="003E0893"/>
    <w:rsid w:val="003E0899"/>
    <w:rsid w:val="003E090E"/>
    <w:rsid w:val="003E0926"/>
    <w:rsid w:val="003E096E"/>
    <w:rsid w:val="003E0A0F"/>
    <w:rsid w:val="003E0AD5"/>
    <w:rsid w:val="003E0ADF"/>
    <w:rsid w:val="003E0AE6"/>
    <w:rsid w:val="003E0B5E"/>
    <w:rsid w:val="003E0BCD"/>
    <w:rsid w:val="003E0BE0"/>
    <w:rsid w:val="003E0C57"/>
    <w:rsid w:val="003E0CDB"/>
    <w:rsid w:val="003E0CEF"/>
    <w:rsid w:val="003E0D48"/>
    <w:rsid w:val="003E0D6C"/>
    <w:rsid w:val="003E0DB1"/>
    <w:rsid w:val="003E0DD6"/>
    <w:rsid w:val="003E0E59"/>
    <w:rsid w:val="003E0F0A"/>
    <w:rsid w:val="003E0F86"/>
    <w:rsid w:val="003E0FDD"/>
    <w:rsid w:val="003E1042"/>
    <w:rsid w:val="003E1049"/>
    <w:rsid w:val="003E106A"/>
    <w:rsid w:val="003E11DB"/>
    <w:rsid w:val="003E1268"/>
    <w:rsid w:val="003E12D4"/>
    <w:rsid w:val="003E1327"/>
    <w:rsid w:val="003E1343"/>
    <w:rsid w:val="003E138D"/>
    <w:rsid w:val="003E13A2"/>
    <w:rsid w:val="003E14B5"/>
    <w:rsid w:val="003E1530"/>
    <w:rsid w:val="003E155C"/>
    <w:rsid w:val="003E1590"/>
    <w:rsid w:val="003E15E2"/>
    <w:rsid w:val="003E1607"/>
    <w:rsid w:val="003E1620"/>
    <w:rsid w:val="003E164F"/>
    <w:rsid w:val="003E1687"/>
    <w:rsid w:val="003E168E"/>
    <w:rsid w:val="003E16C5"/>
    <w:rsid w:val="003E170E"/>
    <w:rsid w:val="003E174B"/>
    <w:rsid w:val="003E1804"/>
    <w:rsid w:val="003E1806"/>
    <w:rsid w:val="003E180C"/>
    <w:rsid w:val="003E1962"/>
    <w:rsid w:val="003E1976"/>
    <w:rsid w:val="003E19A1"/>
    <w:rsid w:val="003E19E5"/>
    <w:rsid w:val="003E1A32"/>
    <w:rsid w:val="003E1A8E"/>
    <w:rsid w:val="003E1ABC"/>
    <w:rsid w:val="003E1AC4"/>
    <w:rsid w:val="003E1C39"/>
    <w:rsid w:val="003E1D31"/>
    <w:rsid w:val="003E1DE2"/>
    <w:rsid w:val="003E1EA9"/>
    <w:rsid w:val="003E1ED3"/>
    <w:rsid w:val="003E1F10"/>
    <w:rsid w:val="003E1F4D"/>
    <w:rsid w:val="003E1F57"/>
    <w:rsid w:val="003E1FFB"/>
    <w:rsid w:val="003E2004"/>
    <w:rsid w:val="003E205D"/>
    <w:rsid w:val="003E2194"/>
    <w:rsid w:val="003E2220"/>
    <w:rsid w:val="003E2227"/>
    <w:rsid w:val="003E226D"/>
    <w:rsid w:val="003E2276"/>
    <w:rsid w:val="003E22A0"/>
    <w:rsid w:val="003E234E"/>
    <w:rsid w:val="003E237B"/>
    <w:rsid w:val="003E23B3"/>
    <w:rsid w:val="003E2471"/>
    <w:rsid w:val="003E2480"/>
    <w:rsid w:val="003E24AE"/>
    <w:rsid w:val="003E2553"/>
    <w:rsid w:val="003E2566"/>
    <w:rsid w:val="003E26AB"/>
    <w:rsid w:val="003E2708"/>
    <w:rsid w:val="003E27A0"/>
    <w:rsid w:val="003E27C3"/>
    <w:rsid w:val="003E2835"/>
    <w:rsid w:val="003E2866"/>
    <w:rsid w:val="003E2946"/>
    <w:rsid w:val="003E294A"/>
    <w:rsid w:val="003E2961"/>
    <w:rsid w:val="003E2969"/>
    <w:rsid w:val="003E29AB"/>
    <w:rsid w:val="003E2A59"/>
    <w:rsid w:val="003E2B79"/>
    <w:rsid w:val="003E2B8E"/>
    <w:rsid w:val="003E2BA4"/>
    <w:rsid w:val="003E2CD0"/>
    <w:rsid w:val="003E2CF1"/>
    <w:rsid w:val="003E2D03"/>
    <w:rsid w:val="003E2D1F"/>
    <w:rsid w:val="003E2D8B"/>
    <w:rsid w:val="003E2D99"/>
    <w:rsid w:val="003E2DBD"/>
    <w:rsid w:val="003E2DE2"/>
    <w:rsid w:val="003E2EC1"/>
    <w:rsid w:val="003E2EF6"/>
    <w:rsid w:val="003E2FCD"/>
    <w:rsid w:val="003E2FCF"/>
    <w:rsid w:val="003E307B"/>
    <w:rsid w:val="003E3108"/>
    <w:rsid w:val="003E3161"/>
    <w:rsid w:val="003E31EA"/>
    <w:rsid w:val="003E3225"/>
    <w:rsid w:val="003E3264"/>
    <w:rsid w:val="003E326A"/>
    <w:rsid w:val="003E328E"/>
    <w:rsid w:val="003E33F7"/>
    <w:rsid w:val="003E35BB"/>
    <w:rsid w:val="003E361C"/>
    <w:rsid w:val="003E362A"/>
    <w:rsid w:val="003E3660"/>
    <w:rsid w:val="003E367E"/>
    <w:rsid w:val="003E36DC"/>
    <w:rsid w:val="003E3750"/>
    <w:rsid w:val="003E37E0"/>
    <w:rsid w:val="003E37F9"/>
    <w:rsid w:val="003E37FF"/>
    <w:rsid w:val="003E3829"/>
    <w:rsid w:val="003E383D"/>
    <w:rsid w:val="003E38E1"/>
    <w:rsid w:val="003E393E"/>
    <w:rsid w:val="003E393F"/>
    <w:rsid w:val="003E3997"/>
    <w:rsid w:val="003E39C1"/>
    <w:rsid w:val="003E39E5"/>
    <w:rsid w:val="003E3A17"/>
    <w:rsid w:val="003E3A6C"/>
    <w:rsid w:val="003E3AE3"/>
    <w:rsid w:val="003E3AFE"/>
    <w:rsid w:val="003E3B1A"/>
    <w:rsid w:val="003E3BA5"/>
    <w:rsid w:val="003E3C91"/>
    <w:rsid w:val="003E3CE1"/>
    <w:rsid w:val="003E3E39"/>
    <w:rsid w:val="003E3E3B"/>
    <w:rsid w:val="003E3E77"/>
    <w:rsid w:val="003E3EAD"/>
    <w:rsid w:val="003E3EB2"/>
    <w:rsid w:val="003E3F93"/>
    <w:rsid w:val="003E3FD8"/>
    <w:rsid w:val="003E4007"/>
    <w:rsid w:val="003E4064"/>
    <w:rsid w:val="003E4086"/>
    <w:rsid w:val="003E4135"/>
    <w:rsid w:val="003E41B0"/>
    <w:rsid w:val="003E4213"/>
    <w:rsid w:val="003E4219"/>
    <w:rsid w:val="003E421B"/>
    <w:rsid w:val="003E42CC"/>
    <w:rsid w:val="003E4321"/>
    <w:rsid w:val="003E435D"/>
    <w:rsid w:val="003E439D"/>
    <w:rsid w:val="003E43C4"/>
    <w:rsid w:val="003E440C"/>
    <w:rsid w:val="003E4486"/>
    <w:rsid w:val="003E454B"/>
    <w:rsid w:val="003E454F"/>
    <w:rsid w:val="003E45E3"/>
    <w:rsid w:val="003E4626"/>
    <w:rsid w:val="003E4636"/>
    <w:rsid w:val="003E4660"/>
    <w:rsid w:val="003E46D5"/>
    <w:rsid w:val="003E4875"/>
    <w:rsid w:val="003E4938"/>
    <w:rsid w:val="003E495A"/>
    <w:rsid w:val="003E4A45"/>
    <w:rsid w:val="003E4B0D"/>
    <w:rsid w:val="003E4B8A"/>
    <w:rsid w:val="003E4B8C"/>
    <w:rsid w:val="003E4BA7"/>
    <w:rsid w:val="003E4C39"/>
    <w:rsid w:val="003E4CBC"/>
    <w:rsid w:val="003E4CD4"/>
    <w:rsid w:val="003E4E39"/>
    <w:rsid w:val="003E4EB1"/>
    <w:rsid w:val="003E4F5E"/>
    <w:rsid w:val="003E4F83"/>
    <w:rsid w:val="003E4FE4"/>
    <w:rsid w:val="003E5122"/>
    <w:rsid w:val="003E5144"/>
    <w:rsid w:val="003E51AB"/>
    <w:rsid w:val="003E51B8"/>
    <w:rsid w:val="003E51BF"/>
    <w:rsid w:val="003E51D1"/>
    <w:rsid w:val="003E51D4"/>
    <w:rsid w:val="003E525F"/>
    <w:rsid w:val="003E52A4"/>
    <w:rsid w:val="003E52A5"/>
    <w:rsid w:val="003E5307"/>
    <w:rsid w:val="003E5322"/>
    <w:rsid w:val="003E5340"/>
    <w:rsid w:val="003E53C2"/>
    <w:rsid w:val="003E53F2"/>
    <w:rsid w:val="003E53F7"/>
    <w:rsid w:val="003E543A"/>
    <w:rsid w:val="003E548E"/>
    <w:rsid w:val="003E5505"/>
    <w:rsid w:val="003E552A"/>
    <w:rsid w:val="003E5560"/>
    <w:rsid w:val="003E5564"/>
    <w:rsid w:val="003E5570"/>
    <w:rsid w:val="003E55A6"/>
    <w:rsid w:val="003E55DD"/>
    <w:rsid w:val="003E568A"/>
    <w:rsid w:val="003E56BD"/>
    <w:rsid w:val="003E56BF"/>
    <w:rsid w:val="003E56FD"/>
    <w:rsid w:val="003E57A2"/>
    <w:rsid w:val="003E57BF"/>
    <w:rsid w:val="003E57DC"/>
    <w:rsid w:val="003E57F6"/>
    <w:rsid w:val="003E5837"/>
    <w:rsid w:val="003E5860"/>
    <w:rsid w:val="003E5931"/>
    <w:rsid w:val="003E5975"/>
    <w:rsid w:val="003E597F"/>
    <w:rsid w:val="003E59B0"/>
    <w:rsid w:val="003E5A75"/>
    <w:rsid w:val="003E5A96"/>
    <w:rsid w:val="003E5AB1"/>
    <w:rsid w:val="003E5AD7"/>
    <w:rsid w:val="003E5AE1"/>
    <w:rsid w:val="003E5AF4"/>
    <w:rsid w:val="003E5B09"/>
    <w:rsid w:val="003E5B20"/>
    <w:rsid w:val="003E5B41"/>
    <w:rsid w:val="003E5B6C"/>
    <w:rsid w:val="003E5BD5"/>
    <w:rsid w:val="003E5BE5"/>
    <w:rsid w:val="003E5CFA"/>
    <w:rsid w:val="003E5D22"/>
    <w:rsid w:val="003E5D84"/>
    <w:rsid w:val="003E5E04"/>
    <w:rsid w:val="003E5E34"/>
    <w:rsid w:val="003E5F02"/>
    <w:rsid w:val="003E5F34"/>
    <w:rsid w:val="003E5F56"/>
    <w:rsid w:val="003E5F96"/>
    <w:rsid w:val="003E5FD3"/>
    <w:rsid w:val="003E605E"/>
    <w:rsid w:val="003E607A"/>
    <w:rsid w:val="003E60B7"/>
    <w:rsid w:val="003E60B8"/>
    <w:rsid w:val="003E6124"/>
    <w:rsid w:val="003E6125"/>
    <w:rsid w:val="003E61D1"/>
    <w:rsid w:val="003E61E0"/>
    <w:rsid w:val="003E620B"/>
    <w:rsid w:val="003E6225"/>
    <w:rsid w:val="003E625C"/>
    <w:rsid w:val="003E6291"/>
    <w:rsid w:val="003E62A9"/>
    <w:rsid w:val="003E63DE"/>
    <w:rsid w:val="003E646B"/>
    <w:rsid w:val="003E648A"/>
    <w:rsid w:val="003E64AA"/>
    <w:rsid w:val="003E6539"/>
    <w:rsid w:val="003E658F"/>
    <w:rsid w:val="003E65C2"/>
    <w:rsid w:val="003E65CD"/>
    <w:rsid w:val="003E6621"/>
    <w:rsid w:val="003E6684"/>
    <w:rsid w:val="003E67A6"/>
    <w:rsid w:val="003E6850"/>
    <w:rsid w:val="003E68AB"/>
    <w:rsid w:val="003E68C1"/>
    <w:rsid w:val="003E68FD"/>
    <w:rsid w:val="003E6956"/>
    <w:rsid w:val="003E6A46"/>
    <w:rsid w:val="003E6A89"/>
    <w:rsid w:val="003E6AAA"/>
    <w:rsid w:val="003E6AC3"/>
    <w:rsid w:val="003E6AE1"/>
    <w:rsid w:val="003E6AFE"/>
    <w:rsid w:val="003E6B03"/>
    <w:rsid w:val="003E6B53"/>
    <w:rsid w:val="003E6BBF"/>
    <w:rsid w:val="003E6C30"/>
    <w:rsid w:val="003E6C8A"/>
    <w:rsid w:val="003E6CAB"/>
    <w:rsid w:val="003E6CB8"/>
    <w:rsid w:val="003E6CBC"/>
    <w:rsid w:val="003E6CD1"/>
    <w:rsid w:val="003E6CFF"/>
    <w:rsid w:val="003E6D02"/>
    <w:rsid w:val="003E6D52"/>
    <w:rsid w:val="003E6D5D"/>
    <w:rsid w:val="003E6DD0"/>
    <w:rsid w:val="003E6DD3"/>
    <w:rsid w:val="003E6E5D"/>
    <w:rsid w:val="003E6E5F"/>
    <w:rsid w:val="003E6E90"/>
    <w:rsid w:val="003E6F21"/>
    <w:rsid w:val="003E6F6B"/>
    <w:rsid w:val="003E6F89"/>
    <w:rsid w:val="003E6FA3"/>
    <w:rsid w:val="003E6FC8"/>
    <w:rsid w:val="003E702F"/>
    <w:rsid w:val="003E7058"/>
    <w:rsid w:val="003E70DC"/>
    <w:rsid w:val="003E713D"/>
    <w:rsid w:val="003E7143"/>
    <w:rsid w:val="003E729B"/>
    <w:rsid w:val="003E72C9"/>
    <w:rsid w:val="003E72CF"/>
    <w:rsid w:val="003E7335"/>
    <w:rsid w:val="003E733C"/>
    <w:rsid w:val="003E73FA"/>
    <w:rsid w:val="003E73FF"/>
    <w:rsid w:val="003E740A"/>
    <w:rsid w:val="003E740F"/>
    <w:rsid w:val="003E742E"/>
    <w:rsid w:val="003E743A"/>
    <w:rsid w:val="003E745C"/>
    <w:rsid w:val="003E74B3"/>
    <w:rsid w:val="003E757C"/>
    <w:rsid w:val="003E75E2"/>
    <w:rsid w:val="003E75F3"/>
    <w:rsid w:val="003E763D"/>
    <w:rsid w:val="003E7655"/>
    <w:rsid w:val="003E768A"/>
    <w:rsid w:val="003E76CB"/>
    <w:rsid w:val="003E76D7"/>
    <w:rsid w:val="003E7738"/>
    <w:rsid w:val="003E7759"/>
    <w:rsid w:val="003E7766"/>
    <w:rsid w:val="003E778A"/>
    <w:rsid w:val="003E77C4"/>
    <w:rsid w:val="003E77CE"/>
    <w:rsid w:val="003E77DA"/>
    <w:rsid w:val="003E7817"/>
    <w:rsid w:val="003E7865"/>
    <w:rsid w:val="003E7890"/>
    <w:rsid w:val="003E78B1"/>
    <w:rsid w:val="003E78D6"/>
    <w:rsid w:val="003E791A"/>
    <w:rsid w:val="003E7975"/>
    <w:rsid w:val="003E797B"/>
    <w:rsid w:val="003E7994"/>
    <w:rsid w:val="003E79BF"/>
    <w:rsid w:val="003E7A7D"/>
    <w:rsid w:val="003E7A94"/>
    <w:rsid w:val="003E7AAC"/>
    <w:rsid w:val="003E7AB8"/>
    <w:rsid w:val="003E7B09"/>
    <w:rsid w:val="003E7B39"/>
    <w:rsid w:val="003E7B4D"/>
    <w:rsid w:val="003E7B59"/>
    <w:rsid w:val="003E7B74"/>
    <w:rsid w:val="003E7BDA"/>
    <w:rsid w:val="003E7C5B"/>
    <w:rsid w:val="003E7C64"/>
    <w:rsid w:val="003E7CAB"/>
    <w:rsid w:val="003E7CDA"/>
    <w:rsid w:val="003E7CDD"/>
    <w:rsid w:val="003E7CE6"/>
    <w:rsid w:val="003E7D4F"/>
    <w:rsid w:val="003E7D91"/>
    <w:rsid w:val="003E7DE7"/>
    <w:rsid w:val="003E7E44"/>
    <w:rsid w:val="003E7F71"/>
    <w:rsid w:val="003E7FCC"/>
    <w:rsid w:val="003F0048"/>
    <w:rsid w:val="003F0069"/>
    <w:rsid w:val="003F009E"/>
    <w:rsid w:val="003F012B"/>
    <w:rsid w:val="003F015F"/>
    <w:rsid w:val="003F018F"/>
    <w:rsid w:val="003F0194"/>
    <w:rsid w:val="003F01A8"/>
    <w:rsid w:val="003F01DA"/>
    <w:rsid w:val="003F01DC"/>
    <w:rsid w:val="003F0259"/>
    <w:rsid w:val="003F02F5"/>
    <w:rsid w:val="003F0350"/>
    <w:rsid w:val="003F0362"/>
    <w:rsid w:val="003F0373"/>
    <w:rsid w:val="003F040A"/>
    <w:rsid w:val="003F0428"/>
    <w:rsid w:val="003F0444"/>
    <w:rsid w:val="003F045E"/>
    <w:rsid w:val="003F049E"/>
    <w:rsid w:val="003F0503"/>
    <w:rsid w:val="003F0511"/>
    <w:rsid w:val="003F055C"/>
    <w:rsid w:val="003F05C5"/>
    <w:rsid w:val="003F05DF"/>
    <w:rsid w:val="003F061A"/>
    <w:rsid w:val="003F0668"/>
    <w:rsid w:val="003F06B7"/>
    <w:rsid w:val="003F0767"/>
    <w:rsid w:val="003F0783"/>
    <w:rsid w:val="003F078A"/>
    <w:rsid w:val="003F0794"/>
    <w:rsid w:val="003F07F7"/>
    <w:rsid w:val="003F07F9"/>
    <w:rsid w:val="003F0820"/>
    <w:rsid w:val="003F085D"/>
    <w:rsid w:val="003F0894"/>
    <w:rsid w:val="003F0915"/>
    <w:rsid w:val="003F0933"/>
    <w:rsid w:val="003F0951"/>
    <w:rsid w:val="003F09F1"/>
    <w:rsid w:val="003F0AB9"/>
    <w:rsid w:val="003F0ABF"/>
    <w:rsid w:val="003F0AD1"/>
    <w:rsid w:val="003F0AF1"/>
    <w:rsid w:val="003F0B7B"/>
    <w:rsid w:val="003F0B9E"/>
    <w:rsid w:val="003F0BBF"/>
    <w:rsid w:val="003F0C73"/>
    <w:rsid w:val="003F0C99"/>
    <w:rsid w:val="003F0CD5"/>
    <w:rsid w:val="003F0CDB"/>
    <w:rsid w:val="003F0CFB"/>
    <w:rsid w:val="003F0D23"/>
    <w:rsid w:val="003F0D3E"/>
    <w:rsid w:val="003F0D62"/>
    <w:rsid w:val="003F0D73"/>
    <w:rsid w:val="003F0D9E"/>
    <w:rsid w:val="003F0E24"/>
    <w:rsid w:val="003F0EA5"/>
    <w:rsid w:val="003F0ED6"/>
    <w:rsid w:val="003F0F53"/>
    <w:rsid w:val="003F1028"/>
    <w:rsid w:val="003F10C5"/>
    <w:rsid w:val="003F11C8"/>
    <w:rsid w:val="003F12A2"/>
    <w:rsid w:val="003F12CC"/>
    <w:rsid w:val="003F138A"/>
    <w:rsid w:val="003F13E3"/>
    <w:rsid w:val="003F13EB"/>
    <w:rsid w:val="003F1560"/>
    <w:rsid w:val="003F15EA"/>
    <w:rsid w:val="003F1678"/>
    <w:rsid w:val="003F16CD"/>
    <w:rsid w:val="003F174A"/>
    <w:rsid w:val="003F1773"/>
    <w:rsid w:val="003F177E"/>
    <w:rsid w:val="003F182E"/>
    <w:rsid w:val="003F18B7"/>
    <w:rsid w:val="003F18E5"/>
    <w:rsid w:val="003F18EF"/>
    <w:rsid w:val="003F1986"/>
    <w:rsid w:val="003F1A07"/>
    <w:rsid w:val="003F1A23"/>
    <w:rsid w:val="003F1AD2"/>
    <w:rsid w:val="003F1AE8"/>
    <w:rsid w:val="003F1B4C"/>
    <w:rsid w:val="003F1B7A"/>
    <w:rsid w:val="003F1BD7"/>
    <w:rsid w:val="003F1C09"/>
    <w:rsid w:val="003F1C67"/>
    <w:rsid w:val="003F1C69"/>
    <w:rsid w:val="003F1D3D"/>
    <w:rsid w:val="003F1D85"/>
    <w:rsid w:val="003F1D89"/>
    <w:rsid w:val="003F1E1B"/>
    <w:rsid w:val="003F1E21"/>
    <w:rsid w:val="003F1F11"/>
    <w:rsid w:val="003F1F1B"/>
    <w:rsid w:val="003F1FAB"/>
    <w:rsid w:val="003F200D"/>
    <w:rsid w:val="003F20DA"/>
    <w:rsid w:val="003F20EE"/>
    <w:rsid w:val="003F214E"/>
    <w:rsid w:val="003F2264"/>
    <w:rsid w:val="003F22B6"/>
    <w:rsid w:val="003F22D2"/>
    <w:rsid w:val="003F2320"/>
    <w:rsid w:val="003F23B4"/>
    <w:rsid w:val="003F2424"/>
    <w:rsid w:val="003F2434"/>
    <w:rsid w:val="003F2450"/>
    <w:rsid w:val="003F2515"/>
    <w:rsid w:val="003F2588"/>
    <w:rsid w:val="003F25A3"/>
    <w:rsid w:val="003F25AB"/>
    <w:rsid w:val="003F25B8"/>
    <w:rsid w:val="003F25E3"/>
    <w:rsid w:val="003F25F2"/>
    <w:rsid w:val="003F25FA"/>
    <w:rsid w:val="003F26AF"/>
    <w:rsid w:val="003F270C"/>
    <w:rsid w:val="003F2729"/>
    <w:rsid w:val="003F27A3"/>
    <w:rsid w:val="003F27AC"/>
    <w:rsid w:val="003F27CC"/>
    <w:rsid w:val="003F27D1"/>
    <w:rsid w:val="003F287E"/>
    <w:rsid w:val="003F2903"/>
    <w:rsid w:val="003F2996"/>
    <w:rsid w:val="003F29F9"/>
    <w:rsid w:val="003F2A6D"/>
    <w:rsid w:val="003F2B67"/>
    <w:rsid w:val="003F2BA5"/>
    <w:rsid w:val="003F2C0F"/>
    <w:rsid w:val="003F2C91"/>
    <w:rsid w:val="003F2D4D"/>
    <w:rsid w:val="003F2D8A"/>
    <w:rsid w:val="003F2E89"/>
    <w:rsid w:val="003F2FFA"/>
    <w:rsid w:val="003F3052"/>
    <w:rsid w:val="003F3062"/>
    <w:rsid w:val="003F312F"/>
    <w:rsid w:val="003F3133"/>
    <w:rsid w:val="003F3168"/>
    <w:rsid w:val="003F31BF"/>
    <w:rsid w:val="003F3255"/>
    <w:rsid w:val="003F326A"/>
    <w:rsid w:val="003F328A"/>
    <w:rsid w:val="003F3345"/>
    <w:rsid w:val="003F346C"/>
    <w:rsid w:val="003F34EE"/>
    <w:rsid w:val="003F3506"/>
    <w:rsid w:val="003F354B"/>
    <w:rsid w:val="003F354F"/>
    <w:rsid w:val="003F35D5"/>
    <w:rsid w:val="003F363D"/>
    <w:rsid w:val="003F37AE"/>
    <w:rsid w:val="003F37EF"/>
    <w:rsid w:val="003F3852"/>
    <w:rsid w:val="003F3871"/>
    <w:rsid w:val="003F38CC"/>
    <w:rsid w:val="003F38D8"/>
    <w:rsid w:val="003F392C"/>
    <w:rsid w:val="003F3947"/>
    <w:rsid w:val="003F3A00"/>
    <w:rsid w:val="003F3A16"/>
    <w:rsid w:val="003F3A26"/>
    <w:rsid w:val="003F3A2A"/>
    <w:rsid w:val="003F3A6A"/>
    <w:rsid w:val="003F3A8D"/>
    <w:rsid w:val="003F3AD7"/>
    <w:rsid w:val="003F3AE3"/>
    <w:rsid w:val="003F3B21"/>
    <w:rsid w:val="003F3B29"/>
    <w:rsid w:val="003F3BA4"/>
    <w:rsid w:val="003F3BC4"/>
    <w:rsid w:val="003F3BE3"/>
    <w:rsid w:val="003F3C2F"/>
    <w:rsid w:val="003F3C4F"/>
    <w:rsid w:val="003F3C80"/>
    <w:rsid w:val="003F3CE2"/>
    <w:rsid w:val="003F3CF4"/>
    <w:rsid w:val="003F3D71"/>
    <w:rsid w:val="003F3DA7"/>
    <w:rsid w:val="003F3DF8"/>
    <w:rsid w:val="003F3E80"/>
    <w:rsid w:val="003F3EDB"/>
    <w:rsid w:val="003F3F13"/>
    <w:rsid w:val="003F3F1A"/>
    <w:rsid w:val="003F3F58"/>
    <w:rsid w:val="003F3FAD"/>
    <w:rsid w:val="003F4043"/>
    <w:rsid w:val="003F40D9"/>
    <w:rsid w:val="003F40E2"/>
    <w:rsid w:val="003F4114"/>
    <w:rsid w:val="003F41EC"/>
    <w:rsid w:val="003F41ED"/>
    <w:rsid w:val="003F422A"/>
    <w:rsid w:val="003F42BF"/>
    <w:rsid w:val="003F42DC"/>
    <w:rsid w:val="003F431A"/>
    <w:rsid w:val="003F43C8"/>
    <w:rsid w:val="003F43F1"/>
    <w:rsid w:val="003F4400"/>
    <w:rsid w:val="003F4487"/>
    <w:rsid w:val="003F44C4"/>
    <w:rsid w:val="003F4501"/>
    <w:rsid w:val="003F4599"/>
    <w:rsid w:val="003F4611"/>
    <w:rsid w:val="003F4641"/>
    <w:rsid w:val="003F4676"/>
    <w:rsid w:val="003F469E"/>
    <w:rsid w:val="003F46A0"/>
    <w:rsid w:val="003F46C5"/>
    <w:rsid w:val="003F4751"/>
    <w:rsid w:val="003F4771"/>
    <w:rsid w:val="003F47BE"/>
    <w:rsid w:val="003F47F9"/>
    <w:rsid w:val="003F4820"/>
    <w:rsid w:val="003F4872"/>
    <w:rsid w:val="003F489F"/>
    <w:rsid w:val="003F48F1"/>
    <w:rsid w:val="003F48F5"/>
    <w:rsid w:val="003F4902"/>
    <w:rsid w:val="003F4926"/>
    <w:rsid w:val="003F493F"/>
    <w:rsid w:val="003F49B3"/>
    <w:rsid w:val="003F49BE"/>
    <w:rsid w:val="003F49D3"/>
    <w:rsid w:val="003F49E1"/>
    <w:rsid w:val="003F4A0B"/>
    <w:rsid w:val="003F4BA4"/>
    <w:rsid w:val="003F4BBD"/>
    <w:rsid w:val="003F4CA8"/>
    <w:rsid w:val="003F4D6B"/>
    <w:rsid w:val="003F4DD5"/>
    <w:rsid w:val="003F4E08"/>
    <w:rsid w:val="003F4E13"/>
    <w:rsid w:val="003F4E57"/>
    <w:rsid w:val="003F4E5C"/>
    <w:rsid w:val="003F4F07"/>
    <w:rsid w:val="003F4F83"/>
    <w:rsid w:val="003F4FB4"/>
    <w:rsid w:val="003F4FF1"/>
    <w:rsid w:val="003F50E8"/>
    <w:rsid w:val="003F50EE"/>
    <w:rsid w:val="003F519B"/>
    <w:rsid w:val="003F51C1"/>
    <w:rsid w:val="003F5249"/>
    <w:rsid w:val="003F52B5"/>
    <w:rsid w:val="003F52C4"/>
    <w:rsid w:val="003F52D1"/>
    <w:rsid w:val="003F5307"/>
    <w:rsid w:val="003F5355"/>
    <w:rsid w:val="003F5387"/>
    <w:rsid w:val="003F53BA"/>
    <w:rsid w:val="003F5400"/>
    <w:rsid w:val="003F54E4"/>
    <w:rsid w:val="003F553A"/>
    <w:rsid w:val="003F5589"/>
    <w:rsid w:val="003F558D"/>
    <w:rsid w:val="003F558E"/>
    <w:rsid w:val="003F55C4"/>
    <w:rsid w:val="003F5664"/>
    <w:rsid w:val="003F5686"/>
    <w:rsid w:val="003F56D0"/>
    <w:rsid w:val="003F5821"/>
    <w:rsid w:val="003F5828"/>
    <w:rsid w:val="003F58C2"/>
    <w:rsid w:val="003F5940"/>
    <w:rsid w:val="003F594C"/>
    <w:rsid w:val="003F595A"/>
    <w:rsid w:val="003F5963"/>
    <w:rsid w:val="003F59A0"/>
    <w:rsid w:val="003F59FA"/>
    <w:rsid w:val="003F5A47"/>
    <w:rsid w:val="003F5A97"/>
    <w:rsid w:val="003F5A9B"/>
    <w:rsid w:val="003F5B13"/>
    <w:rsid w:val="003F5B39"/>
    <w:rsid w:val="003F5B5D"/>
    <w:rsid w:val="003F5BE6"/>
    <w:rsid w:val="003F5BF2"/>
    <w:rsid w:val="003F5C2A"/>
    <w:rsid w:val="003F5CB3"/>
    <w:rsid w:val="003F5D44"/>
    <w:rsid w:val="003F5D4A"/>
    <w:rsid w:val="003F5DAA"/>
    <w:rsid w:val="003F5E39"/>
    <w:rsid w:val="003F5EF0"/>
    <w:rsid w:val="003F611C"/>
    <w:rsid w:val="003F612B"/>
    <w:rsid w:val="003F612E"/>
    <w:rsid w:val="003F6179"/>
    <w:rsid w:val="003F61CC"/>
    <w:rsid w:val="003F622F"/>
    <w:rsid w:val="003F623F"/>
    <w:rsid w:val="003F624D"/>
    <w:rsid w:val="003F629C"/>
    <w:rsid w:val="003F6323"/>
    <w:rsid w:val="003F63E4"/>
    <w:rsid w:val="003F6408"/>
    <w:rsid w:val="003F6472"/>
    <w:rsid w:val="003F6476"/>
    <w:rsid w:val="003F6481"/>
    <w:rsid w:val="003F64A0"/>
    <w:rsid w:val="003F64CB"/>
    <w:rsid w:val="003F64CD"/>
    <w:rsid w:val="003F6535"/>
    <w:rsid w:val="003F657F"/>
    <w:rsid w:val="003F65A8"/>
    <w:rsid w:val="003F65C7"/>
    <w:rsid w:val="003F65E1"/>
    <w:rsid w:val="003F65EF"/>
    <w:rsid w:val="003F6609"/>
    <w:rsid w:val="003F664F"/>
    <w:rsid w:val="003F66D4"/>
    <w:rsid w:val="003F66DD"/>
    <w:rsid w:val="003F676A"/>
    <w:rsid w:val="003F680F"/>
    <w:rsid w:val="003F682C"/>
    <w:rsid w:val="003F682F"/>
    <w:rsid w:val="003F68BC"/>
    <w:rsid w:val="003F695A"/>
    <w:rsid w:val="003F69B0"/>
    <w:rsid w:val="003F69E2"/>
    <w:rsid w:val="003F69F5"/>
    <w:rsid w:val="003F69FE"/>
    <w:rsid w:val="003F6A1D"/>
    <w:rsid w:val="003F6AF3"/>
    <w:rsid w:val="003F6AF9"/>
    <w:rsid w:val="003F6B57"/>
    <w:rsid w:val="003F6B83"/>
    <w:rsid w:val="003F6BBB"/>
    <w:rsid w:val="003F6C0C"/>
    <w:rsid w:val="003F6C61"/>
    <w:rsid w:val="003F6C90"/>
    <w:rsid w:val="003F6C99"/>
    <w:rsid w:val="003F6D30"/>
    <w:rsid w:val="003F6DC4"/>
    <w:rsid w:val="003F6E9A"/>
    <w:rsid w:val="003F6ED6"/>
    <w:rsid w:val="003F6F16"/>
    <w:rsid w:val="003F6F4B"/>
    <w:rsid w:val="003F6F78"/>
    <w:rsid w:val="003F6FBA"/>
    <w:rsid w:val="003F704E"/>
    <w:rsid w:val="003F706E"/>
    <w:rsid w:val="003F707F"/>
    <w:rsid w:val="003F70F1"/>
    <w:rsid w:val="003F7107"/>
    <w:rsid w:val="003F7117"/>
    <w:rsid w:val="003F7131"/>
    <w:rsid w:val="003F7135"/>
    <w:rsid w:val="003F7149"/>
    <w:rsid w:val="003F7189"/>
    <w:rsid w:val="003F7193"/>
    <w:rsid w:val="003F72A9"/>
    <w:rsid w:val="003F72C5"/>
    <w:rsid w:val="003F72D9"/>
    <w:rsid w:val="003F730C"/>
    <w:rsid w:val="003F7331"/>
    <w:rsid w:val="003F738F"/>
    <w:rsid w:val="003F742C"/>
    <w:rsid w:val="003F7468"/>
    <w:rsid w:val="003F74CD"/>
    <w:rsid w:val="003F74EB"/>
    <w:rsid w:val="003F755C"/>
    <w:rsid w:val="003F75E4"/>
    <w:rsid w:val="003F75F9"/>
    <w:rsid w:val="003F7634"/>
    <w:rsid w:val="003F7668"/>
    <w:rsid w:val="003F7744"/>
    <w:rsid w:val="003F7757"/>
    <w:rsid w:val="003F77C0"/>
    <w:rsid w:val="003F7800"/>
    <w:rsid w:val="003F782A"/>
    <w:rsid w:val="003F78AA"/>
    <w:rsid w:val="003F78B0"/>
    <w:rsid w:val="003F78D5"/>
    <w:rsid w:val="003F791C"/>
    <w:rsid w:val="003F793F"/>
    <w:rsid w:val="003F79DC"/>
    <w:rsid w:val="003F79ED"/>
    <w:rsid w:val="003F7A4F"/>
    <w:rsid w:val="003F7A55"/>
    <w:rsid w:val="003F7A9B"/>
    <w:rsid w:val="003F7AAB"/>
    <w:rsid w:val="003F7ACE"/>
    <w:rsid w:val="003F7B43"/>
    <w:rsid w:val="003F7BA0"/>
    <w:rsid w:val="003F7BB0"/>
    <w:rsid w:val="003F7BBC"/>
    <w:rsid w:val="003F7C26"/>
    <w:rsid w:val="003F7C27"/>
    <w:rsid w:val="003F7C2B"/>
    <w:rsid w:val="003F7CD3"/>
    <w:rsid w:val="003F7D81"/>
    <w:rsid w:val="003F7DD0"/>
    <w:rsid w:val="003F7DED"/>
    <w:rsid w:val="003F7E1A"/>
    <w:rsid w:val="003F7E61"/>
    <w:rsid w:val="003F7EB5"/>
    <w:rsid w:val="003F7F1B"/>
    <w:rsid w:val="003F7FAE"/>
    <w:rsid w:val="003F7FF8"/>
    <w:rsid w:val="0040002A"/>
    <w:rsid w:val="00400049"/>
    <w:rsid w:val="004000DE"/>
    <w:rsid w:val="004000E9"/>
    <w:rsid w:val="0040010D"/>
    <w:rsid w:val="00400175"/>
    <w:rsid w:val="004001E9"/>
    <w:rsid w:val="00400237"/>
    <w:rsid w:val="00400262"/>
    <w:rsid w:val="0040027F"/>
    <w:rsid w:val="004002A1"/>
    <w:rsid w:val="004002C0"/>
    <w:rsid w:val="004002F4"/>
    <w:rsid w:val="004003A2"/>
    <w:rsid w:val="004003B5"/>
    <w:rsid w:val="004003E4"/>
    <w:rsid w:val="0040041B"/>
    <w:rsid w:val="004004F7"/>
    <w:rsid w:val="00400569"/>
    <w:rsid w:val="00400656"/>
    <w:rsid w:val="0040074E"/>
    <w:rsid w:val="00400861"/>
    <w:rsid w:val="00400905"/>
    <w:rsid w:val="0040090B"/>
    <w:rsid w:val="00400943"/>
    <w:rsid w:val="00400974"/>
    <w:rsid w:val="004009D7"/>
    <w:rsid w:val="004009DB"/>
    <w:rsid w:val="00400A31"/>
    <w:rsid w:val="00400A53"/>
    <w:rsid w:val="00400A55"/>
    <w:rsid w:val="00400AA0"/>
    <w:rsid w:val="00400AE3"/>
    <w:rsid w:val="00400B46"/>
    <w:rsid w:val="00400B57"/>
    <w:rsid w:val="00400B60"/>
    <w:rsid w:val="00400B82"/>
    <w:rsid w:val="00400B84"/>
    <w:rsid w:val="00400CF1"/>
    <w:rsid w:val="00400D19"/>
    <w:rsid w:val="00400D35"/>
    <w:rsid w:val="00400D49"/>
    <w:rsid w:val="00400DBF"/>
    <w:rsid w:val="00400DDD"/>
    <w:rsid w:val="00400E2A"/>
    <w:rsid w:val="00400EA5"/>
    <w:rsid w:val="00400EFD"/>
    <w:rsid w:val="00400FCB"/>
    <w:rsid w:val="00400FEE"/>
    <w:rsid w:val="00400FF0"/>
    <w:rsid w:val="0040115C"/>
    <w:rsid w:val="00401165"/>
    <w:rsid w:val="004011B9"/>
    <w:rsid w:val="00401285"/>
    <w:rsid w:val="00401286"/>
    <w:rsid w:val="00401364"/>
    <w:rsid w:val="00401366"/>
    <w:rsid w:val="00401370"/>
    <w:rsid w:val="00401387"/>
    <w:rsid w:val="00401403"/>
    <w:rsid w:val="00401459"/>
    <w:rsid w:val="00401476"/>
    <w:rsid w:val="00401493"/>
    <w:rsid w:val="004014E1"/>
    <w:rsid w:val="004014E3"/>
    <w:rsid w:val="004014F3"/>
    <w:rsid w:val="00401519"/>
    <w:rsid w:val="0040159B"/>
    <w:rsid w:val="004015C7"/>
    <w:rsid w:val="004015F7"/>
    <w:rsid w:val="0040161D"/>
    <w:rsid w:val="0040168B"/>
    <w:rsid w:val="0040181C"/>
    <w:rsid w:val="004018A3"/>
    <w:rsid w:val="004018E1"/>
    <w:rsid w:val="00401935"/>
    <w:rsid w:val="004019CA"/>
    <w:rsid w:val="00401A49"/>
    <w:rsid w:val="00401AC7"/>
    <w:rsid w:val="00401AE3"/>
    <w:rsid w:val="00401AF7"/>
    <w:rsid w:val="00401B4D"/>
    <w:rsid w:val="00401B63"/>
    <w:rsid w:val="00401BBB"/>
    <w:rsid w:val="00401C89"/>
    <w:rsid w:val="00401D28"/>
    <w:rsid w:val="00401D50"/>
    <w:rsid w:val="00401DCC"/>
    <w:rsid w:val="00401DED"/>
    <w:rsid w:val="00401E2D"/>
    <w:rsid w:val="00401EAD"/>
    <w:rsid w:val="00401EB9"/>
    <w:rsid w:val="00401EC9"/>
    <w:rsid w:val="00401F13"/>
    <w:rsid w:val="0040200F"/>
    <w:rsid w:val="00402023"/>
    <w:rsid w:val="00402028"/>
    <w:rsid w:val="0040205A"/>
    <w:rsid w:val="0040208A"/>
    <w:rsid w:val="004020B7"/>
    <w:rsid w:val="00402136"/>
    <w:rsid w:val="0040213A"/>
    <w:rsid w:val="00402166"/>
    <w:rsid w:val="0040217B"/>
    <w:rsid w:val="0040221E"/>
    <w:rsid w:val="0040226A"/>
    <w:rsid w:val="004022DB"/>
    <w:rsid w:val="004023AC"/>
    <w:rsid w:val="0040247D"/>
    <w:rsid w:val="0040248F"/>
    <w:rsid w:val="004024A8"/>
    <w:rsid w:val="004025DD"/>
    <w:rsid w:val="00402610"/>
    <w:rsid w:val="00402622"/>
    <w:rsid w:val="00402691"/>
    <w:rsid w:val="00402844"/>
    <w:rsid w:val="0040287F"/>
    <w:rsid w:val="004028D5"/>
    <w:rsid w:val="00402923"/>
    <w:rsid w:val="0040294E"/>
    <w:rsid w:val="004029C2"/>
    <w:rsid w:val="00402A8D"/>
    <w:rsid w:val="00402AB9"/>
    <w:rsid w:val="00402ABA"/>
    <w:rsid w:val="00402B15"/>
    <w:rsid w:val="00402B78"/>
    <w:rsid w:val="00402CB7"/>
    <w:rsid w:val="00402CE0"/>
    <w:rsid w:val="00402D0B"/>
    <w:rsid w:val="00402DB0"/>
    <w:rsid w:val="00402DBC"/>
    <w:rsid w:val="00402DD4"/>
    <w:rsid w:val="00402DFB"/>
    <w:rsid w:val="00402E0D"/>
    <w:rsid w:val="00402E88"/>
    <w:rsid w:val="00402E99"/>
    <w:rsid w:val="00402F0F"/>
    <w:rsid w:val="00402F8A"/>
    <w:rsid w:val="00402F8B"/>
    <w:rsid w:val="004031E0"/>
    <w:rsid w:val="004031FC"/>
    <w:rsid w:val="0040327C"/>
    <w:rsid w:val="004032AF"/>
    <w:rsid w:val="004033AB"/>
    <w:rsid w:val="004033B2"/>
    <w:rsid w:val="004033E7"/>
    <w:rsid w:val="0040348C"/>
    <w:rsid w:val="004034B4"/>
    <w:rsid w:val="0040350F"/>
    <w:rsid w:val="00403523"/>
    <w:rsid w:val="00403531"/>
    <w:rsid w:val="004035C9"/>
    <w:rsid w:val="004036F1"/>
    <w:rsid w:val="004037FA"/>
    <w:rsid w:val="0040384F"/>
    <w:rsid w:val="004038A8"/>
    <w:rsid w:val="004038B2"/>
    <w:rsid w:val="004038B8"/>
    <w:rsid w:val="004038F5"/>
    <w:rsid w:val="004038FF"/>
    <w:rsid w:val="0040398D"/>
    <w:rsid w:val="0040399B"/>
    <w:rsid w:val="004039E3"/>
    <w:rsid w:val="00403A10"/>
    <w:rsid w:val="00403A63"/>
    <w:rsid w:val="00403C60"/>
    <w:rsid w:val="00403CE0"/>
    <w:rsid w:val="00403D28"/>
    <w:rsid w:val="00403D52"/>
    <w:rsid w:val="00403D90"/>
    <w:rsid w:val="00403DD5"/>
    <w:rsid w:val="00403E34"/>
    <w:rsid w:val="00403E3F"/>
    <w:rsid w:val="00403EA2"/>
    <w:rsid w:val="00403F2B"/>
    <w:rsid w:val="00403FA5"/>
    <w:rsid w:val="004040E3"/>
    <w:rsid w:val="004040F2"/>
    <w:rsid w:val="0040415C"/>
    <w:rsid w:val="0040417F"/>
    <w:rsid w:val="0040424F"/>
    <w:rsid w:val="004042F8"/>
    <w:rsid w:val="0040435D"/>
    <w:rsid w:val="00404386"/>
    <w:rsid w:val="0040445E"/>
    <w:rsid w:val="0040445F"/>
    <w:rsid w:val="00404496"/>
    <w:rsid w:val="004044C4"/>
    <w:rsid w:val="0040452B"/>
    <w:rsid w:val="00404558"/>
    <w:rsid w:val="004045C4"/>
    <w:rsid w:val="004045DA"/>
    <w:rsid w:val="0040461F"/>
    <w:rsid w:val="00404652"/>
    <w:rsid w:val="004046AB"/>
    <w:rsid w:val="004046FD"/>
    <w:rsid w:val="004047B0"/>
    <w:rsid w:val="004047D5"/>
    <w:rsid w:val="004047F9"/>
    <w:rsid w:val="004047FD"/>
    <w:rsid w:val="00404831"/>
    <w:rsid w:val="00404835"/>
    <w:rsid w:val="00404838"/>
    <w:rsid w:val="00404841"/>
    <w:rsid w:val="00404855"/>
    <w:rsid w:val="004048A7"/>
    <w:rsid w:val="004048B0"/>
    <w:rsid w:val="00404935"/>
    <w:rsid w:val="0040494B"/>
    <w:rsid w:val="00404956"/>
    <w:rsid w:val="0040496F"/>
    <w:rsid w:val="00404A27"/>
    <w:rsid w:val="00404A32"/>
    <w:rsid w:val="00404AAC"/>
    <w:rsid w:val="00404AE9"/>
    <w:rsid w:val="00404B02"/>
    <w:rsid w:val="00404B2B"/>
    <w:rsid w:val="00404B2C"/>
    <w:rsid w:val="00404B8B"/>
    <w:rsid w:val="00404BE7"/>
    <w:rsid w:val="00404C91"/>
    <w:rsid w:val="00404C9D"/>
    <w:rsid w:val="00404CBE"/>
    <w:rsid w:val="00404D0D"/>
    <w:rsid w:val="00404D45"/>
    <w:rsid w:val="00404D4B"/>
    <w:rsid w:val="00404D64"/>
    <w:rsid w:val="00404DBD"/>
    <w:rsid w:val="00404E8B"/>
    <w:rsid w:val="00404EC3"/>
    <w:rsid w:val="00404F10"/>
    <w:rsid w:val="00404F1E"/>
    <w:rsid w:val="00404F2E"/>
    <w:rsid w:val="00404F63"/>
    <w:rsid w:val="00404F74"/>
    <w:rsid w:val="00404F83"/>
    <w:rsid w:val="00404FC3"/>
    <w:rsid w:val="00404FC8"/>
    <w:rsid w:val="00404FD0"/>
    <w:rsid w:val="0040501A"/>
    <w:rsid w:val="00405099"/>
    <w:rsid w:val="00405110"/>
    <w:rsid w:val="00405133"/>
    <w:rsid w:val="00405155"/>
    <w:rsid w:val="004051CA"/>
    <w:rsid w:val="004051E1"/>
    <w:rsid w:val="0040525F"/>
    <w:rsid w:val="0040528A"/>
    <w:rsid w:val="004052AF"/>
    <w:rsid w:val="004052D8"/>
    <w:rsid w:val="0040538F"/>
    <w:rsid w:val="00405410"/>
    <w:rsid w:val="0040541B"/>
    <w:rsid w:val="004054A2"/>
    <w:rsid w:val="004054F4"/>
    <w:rsid w:val="0040550A"/>
    <w:rsid w:val="0040551F"/>
    <w:rsid w:val="0040553A"/>
    <w:rsid w:val="00405552"/>
    <w:rsid w:val="0040557E"/>
    <w:rsid w:val="004055AE"/>
    <w:rsid w:val="004055B2"/>
    <w:rsid w:val="004055B6"/>
    <w:rsid w:val="00405623"/>
    <w:rsid w:val="00405644"/>
    <w:rsid w:val="0040566C"/>
    <w:rsid w:val="004056F7"/>
    <w:rsid w:val="00405724"/>
    <w:rsid w:val="0040575D"/>
    <w:rsid w:val="00405777"/>
    <w:rsid w:val="004057D0"/>
    <w:rsid w:val="00405873"/>
    <w:rsid w:val="004058AF"/>
    <w:rsid w:val="004058EF"/>
    <w:rsid w:val="00405905"/>
    <w:rsid w:val="004059A2"/>
    <w:rsid w:val="00405A9D"/>
    <w:rsid w:val="00405ABC"/>
    <w:rsid w:val="00405AD3"/>
    <w:rsid w:val="00405ADC"/>
    <w:rsid w:val="00405B2E"/>
    <w:rsid w:val="00405BC4"/>
    <w:rsid w:val="00405BCD"/>
    <w:rsid w:val="00405BE8"/>
    <w:rsid w:val="00405C18"/>
    <w:rsid w:val="00405C55"/>
    <w:rsid w:val="00405CC9"/>
    <w:rsid w:val="00405D0F"/>
    <w:rsid w:val="00405D6C"/>
    <w:rsid w:val="00405D89"/>
    <w:rsid w:val="00405DE6"/>
    <w:rsid w:val="00405F4C"/>
    <w:rsid w:val="00405F52"/>
    <w:rsid w:val="0040601D"/>
    <w:rsid w:val="0040611A"/>
    <w:rsid w:val="00406140"/>
    <w:rsid w:val="00406161"/>
    <w:rsid w:val="004061FC"/>
    <w:rsid w:val="004062DF"/>
    <w:rsid w:val="00406315"/>
    <w:rsid w:val="004063F9"/>
    <w:rsid w:val="0040643D"/>
    <w:rsid w:val="00406463"/>
    <w:rsid w:val="0040647E"/>
    <w:rsid w:val="004065F1"/>
    <w:rsid w:val="0040660D"/>
    <w:rsid w:val="00406622"/>
    <w:rsid w:val="00406623"/>
    <w:rsid w:val="00406627"/>
    <w:rsid w:val="00406681"/>
    <w:rsid w:val="00406723"/>
    <w:rsid w:val="00406729"/>
    <w:rsid w:val="0040673F"/>
    <w:rsid w:val="004067D5"/>
    <w:rsid w:val="004067F0"/>
    <w:rsid w:val="004068AD"/>
    <w:rsid w:val="004068D6"/>
    <w:rsid w:val="00406A02"/>
    <w:rsid w:val="00406A10"/>
    <w:rsid w:val="00406A25"/>
    <w:rsid w:val="00406A37"/>
    <w:rsid w:val="00406C4E"/>
    <w:rsid w:val="00406C5F"/>
    <w:rsid w:val="00406C92"/>
    <w:rsid w:val="00406D28"/>
    <w:rsid w:val="00406D2B"/>
    <w:rsid w:val="00406DFF"/>
    <w:rsid w:val="00406E0A"/>
    <w:rsid w:val="00406E2C"/>
    <w:rsid w:val="00406EC9"/>
    <w:rsid w:val="00406EFE"/>
    <w:rsid w:val="00406F25"/>
    <w:rsid w:val="00406F70"/>
    <w:rsid w:val="00406F82"/>
    <w:rsid w:val="00407013"/>
    <w:rsid w:val="00407023"/>
    <w:rsid w:val="0040704E"/>
    <w:rsid w:val="004070AA"/>
    <w:rsid w:val="004070CD"/>
    <w:rsid w:val="004070EA"/>
    <w:rsid w:val="00407138"/>
    <w:rsid w:val="0040714F"/>
    <w:rsid w:val="00407168"/>
    <w:rsid w:val="00407189"/>
    <w:rsid w:val="004071A4"/>
    <w:rsid w:val="004071B8"/>
    <w:rsid w:val="00407236"/>
    <w:rsid w:val="0040724D"/>
    <w:rsid w:val="00407315"/>
    <w:rsid w:val="0040734E"/>
    <w:rsid w:val="0040738F"/>
    <w:rsid w:val="004073FD"/>
    <w:rsid w:val="00407506"/>
    <w:rsid w:val="0040761C"/>
    <w:rsid w:val="00407669"/>
    <w:rsid w:val="004076A0"/>
    <w:rsid w:val="004076A6"/>
    <w:rsid w:val="004076A7"/>
    <w:rsid w:val="004076F4"/>
    <w:rsid w:val="00407721"/>
    <w:rsid w:val="00407763"/>
    <w:rsid w:val="004077B1"/>
    <w:rsid w:val="004077E3"/>
    <w:rsid w:val="00407826"/>
    <w:rsid w:val="0040784D"/>
    <w:rsid w:val="00407880"/>
    <w:rsid w:val="00407942"/>
    <w:rsid w:val="00407957"/>
    <w:rsid w:val="00407975"/>
    <w:rsid w:val="004079D5"/>
    <w:rsid w:val="00407A03"/>
    <w:rsid w:val="00407A64"/>
    <w:rsid w:val="00407A69"/>
    <w:rsid w:val="00407AB8"/>
    <w:rsid w:val="00407B51"/>
    <w:rsid w:val="00407B9C"/>
    <w:rsid w:val="00407BF1"/>
    <w:rsid w:val="00407C3D"/>
    <w:rsid w:val="00407C44"/>
    <w:rsid w:val="00407C8A"/>
    <w:rsid w:val="00407C95"/>
    <w:rsid w:val="00407CAC"/>
    <w:rsid w:val="00407CB8"/>
    <w:rsid w:val="00407D0D"/>
    <w:rsid w:val="00407D72"/>
    <w:rsid w:val="00407DBB"/>
    <w:rsid w:val="00407DF6"/>
    <w:rsid w:val="00407E5A"/>
    <w:rsid w:val="00407ED3"/>
    <w:rsid w:val="00407F18"/>
    <w:rsid w:val="00407F1C"/>
    <w:rsid w:val="00407F8E"/>
    <w:rsid w:val="00407FA0"/>
    <w:rsid w:val="00407FB1"/>
    <w:rsid w:val="0041006C"/>
    <w:rsid w:val="004100DB"/>
    <w:rsid w:val="004100F2"/>
    <w:rsid w:val="00410128"/>
    <w:rsid w:val="00410176"/>
    <w:rsid w:val="004101B0"/>
    <w:rsid w:val="004101BC"/>
    <w:rsid w:val="004101F0"/>
    <w:rsid w:val="00410296"/>
    <w:rsid w:val="004102D6"/>
    <w:rsid w:val="00410307"/>
    <w:rsid w:val="00410328"/>
    <w:rsid w:val="0041034A"/>
    <w:rsid w:val="0041036E"/>
    <w:rsid w:val="00410382"/>
    <w:rsid w:val="00410384"/>
    <w:rsid w:val="0041038B"/>
    <w:rsid w:val="004103B1"/>
    <w:rsid w:val="004103F5"/>
    <w:rsid w:val="0041044B"/>
    <w:rsid w:val="00410537"/>
    <w:rsid w:val="0041055F"/>
    <w:rsid w:val="00410594"/>
    <w:rsid w:val="00410684"/>
    <w:rsid w:val="004106CF"/>
    <w:rsid w:val="004106E1"/>
    <w:rsid w:val="004106F7"/>
    <w:rsid w:val="0041074D"/>
    <w:rsid w:val="00410777"/>
    <w:rsid w:val="004107A8"/>
    <w:rsid w:val="004107E4"/>
    <w:rsid w:val="0041086E"/>
    <w:rsid w:val="00410870"/>
    <w:rsid w:val="004108E3"/>
    <w:rsid w:val="004108F3"/>
    <w:rsid w:val="00410912"/>
    <w:rsid w:val="0041096A"/>
    <w:rsid w:val="00410A92"/>
    <w:rsid w:val="00410AAE"/>
    <w:rsid w:val="00410AD3"/>
    <w:rsid w:val="00410ADD"/>
    <w:rsid w:val="00410B1D"/>
    <w:rsid w:val="00410B35"/>
    <w:rsid w:val="00410D0D"/>
    <w:rsid w:val="00410D15"/>
    <w:rsid w:val="00410D70"/>
    <w:rsid w:val="00410DBD"/>
    <w:rsid w:val="00410E16"/>
    <w:rsid w:val="00410E48"/>
    <w:rsid w:val="00410E6B"/>
    <w:rsid w:val="00410E9F"/>
    <w:rsid w:val="00410EA9"/>
    <w:rsid w:val="00410ECF"/>
    <w:rsid w:val="00410FB5"/>
    <w:rsid w:val="00411110"/>
    <w:rsid w:val="0041116D"/>
    <w:rsid w:val="004111C5"/>
    <w:rsid w:val="004111E8"/>
    <w:rsid w:val="004111F1"/>
    <w:rsid w:val="0041125C"/>
    <w:rsid w:val="00411278"/>
    <w:rsid w:val="0041132E"/>
    <w:rsid w:val="0041136F"/>
    <w:rsid w:val="0041137A"/>
    <w:rsid w:val="004113B1"/>
    <w:rsid w:val="00411421"/>
    <w:rsid w:val="00411427"/>
    <w:rsid w:val="00411465"/>
    <w:rsid w:val="004114F7"/>
    <w:rsid w:val="00411569"/>
    <w:rsid w:val="004115AE"/>
    <w:rsid w:val="004115B5"/>
    <w:rsid w:val="00411601"/>
    <w:rsid w:val="0041165D"/>
    <w:rsid w:val="004116F0"/>
    <w:rsid w:val="004116F3"/>
    <w:rsid w:val="0041176D"/>
    <w:rsid w:val="00411781"/>
    <w:rsid w:val="00411791"/>
    <w:rsid w:val="004117CE"/>
    <w:rsid w:val="004117DA"/>
    <w:rsid w:val="00411862"/>
    <w:rsid w:val="0041186C"/>
    <w:rsid w:val="00411890"/>
    <w:rsid w:val="004119A3"/>
    <w:rsid w:val="00411A1F"/>
    <w:rsid w:val="00411A29"/>
    <w:rsid w:val="00411A72"/>
    <w:rsid w:val="00411AF3"/>
    <w:rsid w:val="00411AFC"/>
    <w:rsid w:val="00411B4B"/>
    <w:rsid w:val="00411B94"/>
    <w:rsid w:val="00411BFB"/>
    <w:rsid w:val="00411C75"/>
    <w:rsid w:val="00411C8B"/>
    <w:rsid w:val="00411C99"/>
    <w:rsid w:val="00411CAA"/>
    <w:rsid w:val="00411CCA"/>
    <w:rsid w:val="00411D22"/>
    <w:rsid w:val="00411D28"/>
    <w:rsid w:val="00411D72"/>
    <w:rsid w:val="00411DC3"/>
    <w:rsid w:val="00411DCA"/>
    <w:rsid w:val="00411E17"/>
    <w:rsid w:val="00411E2E"/>
    <w:rsid w:val="00411E2F"/>
    <w:rsid w:val="00411ECD"/>
    <w:rsid w:val="00411F3B"/>
    <w:rsid w:val="00411F66"/>
    <w:rsid w:val="00411FC3"/>
    <w:rsid w:val="0041204B"/>
    <w:rsid w:val="00412094"/>
    <w:rsid w:val="004120A8"/>
    <w:rsid w:val="0041217A"/>
    <w:rsid w:val="0041219C"/>
    <w:rsid w:val="004121CB"/>
    <w:rsid w:val="004121CD"/>
    <w:rsid w:val="0041222D"/>
    <w:rsid w:val="0041227B"/>
    <w:rsid w:val="004122B2"/>
    <w:rsid w:val="0041238C"/>
    <w:rsid w:val="004123A9"/>
    <w:rsid w:val="004123C1"/>
    <w:rsid w:val="004123DF"/>
    <w:rsid w:val="00412412"/>
    <w:rsid w:val="00412424"/>
    <w:rsid w:val="00412449"/>
    <w:rsid w:val="0041245D"/>
    <w:rsid w:val="00412577"/>
    <w:rsid w:val="00412595"/>
    <w:rsid w:val="00412621"/>
    <w:rsid w:val="0041267D"/>
    <w:rsid w:val="0041268A"/>
    <w:rsid w:val="004126B2"/>
    <w:rsid w:val="00412700"/>
    <w:rsid w:val="00412763"/>
    <w:rsid w:val="0041283B"/>
    <w:rsid w:val="00412847"/>
    <w:rsid w:val="00412851"/>
    <w:rsid w:val="00412867"/>
    <w:rsid w:val="00412901"/>
    <w:rsid w:val="00412958"/>
    <w:rsid w:val="004129AF"/>
    <w:rsid w:val="004129EA"/>
    <w:rsid w:val="00412A48"/>
    <w:rsid w:val="00412A4A"/>
    <w:rsid w:val="00412A54"/>
    <w:rsid w:val="00412AAE"/>
    <w:rsid w:val="00412B3A"/>
    <w:rsid w:val="00412B86"/>
    <w:rsid w:val="00412BD4"/>
    <w:rsid w:val="00412BFB"/>
    <w:rsid w:val="00412C61"/>
    <w:rsid w:val="00412C77"/>
    <w:rsid w:val="00412C8F"/>
    <w:rsid w:val="00412CA1"/>
    <w:rsid w:val="00412CB6"/>
    <w:rsid w:val="00412D03"/>
    <w:rsid w:val="00412D84"/>
    <w:rsid w:val="00412DDA"/>
    <w:rsid w:val="00412E46"/>
    <w:rsid w:val="00412E96"/>
    <w:rsid w:val="00412EF1"/>
    <w:rsid w:val="00412F19"/>
    <w:rsid w:val="00412F48"/>
    <w:rsid w:val="00412FB6"/>
    <w:rsid w:val="0041306E"/>
    <w:rsid w:val="0041309C"/>
    <w:rsid w:val="004130C6"/>
    <w:rsid w:val="00413100"/>
    <w:rsid w:val="00413127"/>
    <w:rsid w:val="0041313C"/>
    <w:rsid w:val="00413140"/>
    <w:rsid w:val="00413145"/>
    <w:rsid w:val="0041315E"/>
    <w:rsid w:val="004131C5"/>
    <w:rsid w:val="0041321D"/>
    <w:rsid w:val="00413221"/>
    <w:rsid w:val="00413248"/>
    <w:rsid w:val="004132B1"/>
    <w:rsid w:val="004132BB"/>
    <w:rsid w:val="004132CC"/>
    <w:rsid w:val="00413356"/>
    <w:rsid w:val="00413401"/>
    <w:rsid w:val="00413412"/>
    <w:rsid w:val="00413461"/>
    <w:rsid w:val="00413491"/>
    <w:rsid w:val="004134B2"/>
    <w:rsid w:val="004134CA"/>
    <w:rsid w:val="0041368B"/>
    <w:rsid w:val="004136B3"/>
    <w:rsid w:val="004136CC"/>
    <w:rsid w:val="00413792"/>
    <w:rsid w:val="00413841"/>
    <w:rsid w:val="00413867"/>
    <w:rsid w:val="004138C9"/>
    <w:rsid w:val="004138F6"/>
    <w:rsid w:val="00413921"/>
    <w:rsid w:val="0041393E"/>
    <w:rsid w:val="00413971"/>
    <w:rsid w:val="00413A0B"/>
    <w:rsid w:val="00413A22"/>
    <w:rsid w:val="00413A63"/>
    <w:rsid w:val="00413A76"/>
    <w:rsid w:val="00413AF6"/>
    <w:rsid w:val="00413B56"/>
    <w:rsid w:val="00413B6C"/>
    <w:rsid w:val="00413B94"/>
    <w:rsid w:val="00413C46"/>
    <w:rsid w:val="00413C58"/>
    <w:rsid w:val="00413CD8"/>
    <w:rsid w:val="00413D08"/>
    <w:rsid w:val="00413D65"/>
    <w:rsid w:val="00413D6F"/>
    <w:rsid w:val="00413D86"/>
    <w:rsid w:val="00413E0B"/>
    <w:rsid w:val="00413E38"/>
    <w:rsid w:val="00413EAF"/>
    <w:rsid w:val="00413EB1"/>
    <w:rsid w:val="00414030"/>
    <w:rsid w:val="00414075"/>
    <w:rsid w:val="00414095"/>
    <w:rsid w:val="004140C6"/>
    <w:rsid w:val="00414150"/>
    <w:rsid w:val="00414163"/>
    <w:rsid w:val="00414173"/>
    <w:rsid w:val="004141CC"/>
    <w:rsid w:val="00414263"/>
    <w:rsid w:val="00414279"/>
    <w:rsid w:val="0041458D"/>
    <w:rsid w:val="004145A6"/>
    <w:rsid w:val="004145B0"/>
    <w:rsid w:val="0041460A"/>
    <w:rsid w:val="00414869"/>
    <w:rsid w:val="0041486A"/>
    <w:rsid w:val="004148BA"/>
    <w:rsid w:val="004148D0"/>
    <w:rsid w:val="00414930"/>
    <w:rsid w:val="00414959"/>
    <w:rsid w:val="00414962"/>
    <w:rsid w:val="004149A0"/>
    <w:rsid w:val="004149D4"/>
    <w:rsid w:val="00414A56"/>
    <w:rsid w:val="00414A6C"/>
    <w:rsid w:val="00414AE2"/>
    <w:rsid w:val="00414B08"/>
    <w:rsid w:val="00414B9F"/>
    <w:rsid w:val="00414BC3"/>
    <w:rsid w:val="00414BD9"/>
    <w:rsid w:val="00414C62"/>
    <w:rsid w:val="00414D90"/>
    <w:rsid w:val="00414D95"/>
    <w:rsid w:val="00414DB6"/>
    <w:rsid w:val="00414DD8"/>
    <w:rsid w:val="00414DF1"/>
    <w:rsid w:val="00414E63"/>
    <w:rsid w:val="00414EAA"/>
    <w:rsid w:val="00414F4B"/>
    <w:rsid w:val="00414F56"/>
    <w:rsid w:val="00414F64"/>
    <w:rsid w:val="00414F9F"/>
    <w:rsid w:val="004150AF"/>
    <w:rsid w:val="004150EE"/>
    <w:rsid w:val="0041510A"/>
    <w:rsid w:val="00415121"/>
    <w:rsid w:val="00415149"/>
    <w:rsid w:val="00415160"/>
    <w:rsid w:val="0041516B"/>
    <w:rsid w:val="00415174"/>
    <w:rsid w:val="0041520D"/>
    <w:rsid w:val="004152D3"/>
    <w:rsid w:val="0041530C"/>
    <w:rsid w:val="00415322"/>
    <w:rsid w:val="0041534F"/>
    <w:rsid w:val="004153B0"/>
    <w:rsid w:val="0041540A"/>
    <w:rsid w:val="0041540D"/>
    <w:rsid w:val="00415452"/>
    <w:rsid w:val="00415473"/>
    <w:rsid w:val="0041548F"/>
    <w:rsid w:val="004154A1"/>
    <w:rsid w:val="004154FB"/>
    <w:rsid w:val="00415500"/>
    <w:rsid w:val="00415517"/>
    <w:rsid w:val="00415663"/>
    <w:rsid w:val="004156E7"/>
    <w:rsid w:val="004156ED"/>
    <w:rsid w:val="00415702"/>
    <w:rsid w:val="004157AC"/>
    <w:rsid w:val="004157BC"/>
    <w:rsid w:val="004157EA"/>
    <w:rsid w:val="00415832"/>
    <w:rsid w:val="00415862"/>
    <w:rsid w:val="00415893"/>
    <w:rsid w:val="004158D4"/>
    <w:rsid w:val="004159E3"/>
    <w:rsid w:val="00415A1E"/>
    <w:rsid w:val="00415A50"/>
    <w:rsid w:val="00415A54"/>
    <w:rsid w:val="00415A5A"/>
    <w:rsid w:val="00415A67"/>
    <w:rsid w:val="00415A97"/>
    <w:rsid w:val="00415AB0"/>
    <w:rsid w:val="00415AFA"/>
    <w:rsid w:val="00415B43"/>
    <w:rsid w:val="00415B44"/>
    <w:rsid w:val="00415C07"/>
    <w:rsid w:val="00415C1E"/>
    <w:rsid w:val="00415C7D"/>
    <w:rsid w:val="00415CAA"/>
    <w:rsid w:val="00415CB7"/>
    <w:rsid w:val="00415CE0"/>
    <w:rsid w:val="00415CEA"/>
    <w:rsid w:val="00415D35"/>
    <w:rsid w:val="00415DB9"/>
    <w:rsid w:val="00415DBA"/>
    <w:rsid w:val="00415DDF"/>
    <w:rsid w:val="00415E6A"/>
    <w:rsid w:val="00415F65"/>
    <w:rsid w:val="00415FD6"/>
    <w:rsid w:val="00416037"/>
    <w:rsid w:val="0041606F"/>
    <w:rsid w:val="004160AF"/>
    <w:rsid w:val="004160EC"/>
    <w:rsid w:val="004160EF"/>
    <w:rsid w:val="00416123"/>
    <w:rsid w:val="004161AC"/>
    <w:rsid w:val="004161C2"/>
    <w:rsid w:val="004161CD"/>
    <w:rsid w:val="00416284"/>
    <w:rsid w:val="0041628E"/>
    <w:rsid w:val="004162C5"/>
    <w:rsid w:val="004162E4"/>
    <w:rsid w:val="00416338"/>
    <w:rsid w:val="004163A9"/>
    <w:rsid w:val="004163DE"/>
    <w:rsid w:val="00416460"/>
    <w:rsid w:val="00416490"/>
    <w:rsid w:val="004164D4"/>
    <w:rsid w:val="004164FB"/>
    <w:rsid w:val="004164FF"/>
    <w:rsid w:val="00416694"/>
    <w:rsid w:val="004166F9"/>
    <w:rsid w:val="00416722"/>
    <w:rsid w:val="00416723"/>
    <w:rsid w:val="00416765"/>
    <w:rsid w:val="004167D3"/>
    <w:rsid w:val="004168C2"/>
    <w:rsid w:val="00416930"/>
    <w:rsid w:val="00416962"/>
    <w:rsid w:val="00416A0A"/>
    <w:rsid w:val="00416A66"/>
    <w:rsid w:val="00416A74"/>
    <w:rsid w:val="00416A89"/>
    <w:rsid w:val="00416B25"/>
    <w:rsid w:val="00416BEE"/>
    <w:rsid w:val="00416C30"/>
    <w:rsid w:val="00416CA3"/>
    <w:rsid w:val="00416D06"/>
    <w:rsid w:val="00416D12"/>
    <w:rsid w:val="00416D49"/>
    <w:rsid w:val="00416D93"/>
    <w:rsid w:val="00416E45"/>
    <w:rsid w:val="00416E5D"/>
    <w:rsid w:val="00416E77"/>
    <w:rsid w:val="00416F1D"/>
    <w:rsid w:val="00416F37"/>
    <w:rsid w:val="00416FC1"/>
    <w:rsid w:val="00417004"/>
    <w:rsid w:val="00417043"/>
    <w:rsid w:val="004170AB"/>
    <w:rsid w:val="004170B4"/>
    <w:rsid w:val="00417110"/>
    <w:rsid w:val="00417181"/>
    <w:rsid w:val="004171B1"/>
    <w:rsid w:val="004171B2"/>
    <w:rsid w:val="004171ED"/>
    <w:rsid w:val="0041720A"/>
    <w:rsid w:val="0041727E"/>
    <w:rsid w:val="0041728F"/>
    <w:rsid w:val="0041729E"/>
    <w:rsid w:val="004172B9"/>
    <w:rsid w:val="004172EF"/>
    <w:rsid w:val="00417301"/>
    <w:rsid w:val="004173D0"/>
    <w:rsid w:val="00417460"/>
    <w:rsid w:val="0041759F"/>
    <w:rsid w:val="004175A8"/>
    <w:rsid w:val="004175F8"/>
    <w:rsid w:val="00417624"/>
    <w:rsid w:val="00417644"/>
    <w:rsid w:val="0041767E"/>
    <w:rsid w:val="00417692"/>
    <w:rsid w:val="00417708"/>
    <w:rsid w:val="00417736"/>
    <w:rsid w:val="00417853"/>
    <w:rsid w:val="0041785C"/>
    <w:rsid w:val="00417874"/>
    <w:rsid w:val="004178E7"/>
    <w:rsid w:val="004178FD"/>
    <w:rsid w:val="00417996"/>
    <w:rsid w:val="004179BA"/>
    <w:rsid w:val="004179E1"/>
    <w:rsid w:val="00417A13"/>
    <w:rsid w:val="00417AEA"/>
    <w:rsid w:val="00417B04"/>
    <w:rsid w:val="00417B1B"/>
    <w:rsid w:val="00417B73"/>
    <w:rsid w:val="00417B9E"/>
    <w:rsid w:val="00417BEF"/>
    <w:rsid w:val="00417C85"/>
    <w:rsid w:val="00417CA5"/>
    <w:rsid w:val="00417D45"/>
    <w:rsid w:val="00417D6B"/>
    <w:rsid w:val="00417DC4"/>
    <w:rsid w:val="00417DE5"/>
    <w:rsid w:val="00417E9D"/>
    <w:rsid w:val="00417EAB"/>
    <w:rsid w:val="00417ED0"/>
    <w:rsid w:val="0042005C"/>
    <w:rsid w:val="0042006C"/>
    <w:rsid w:val="0042009D"/>
    <w:rsid w:val="004200E5"/>
    <w:rsid w:val="00420122"/>
    <w:rsid w:val="00420126"/>
    <w:rsid w:val="00420127"/>
    <w:rsid w:val="00420178"/>
    <w:rsid w:val="00420274"/>
    <w:rsid w:val="0042037A"/>
    <w:rsid w:val="0042038E"/>
    <w:rsid w:val="00420424"/>
    <w:rsid w:val="00420482"/>
    <w:rsid w:val="00420487"/>
    <w:rsid w:val="004204C9"/>
    <w:rsid w:val="00420514"/>
    <w:rsid w:val="0042054D"/>
    <w:rsid w:val="004205AE"/>
    <w:rsid w:val="004205E0"/>
    <w:rsid w:val="0042061B"/>
    <w:rsid w:val="0042066C"/>
    <w:rsid w:val="0042070F"/>
    <w:rsid w:val="00420727"/>
    <w:rsid w:val="0042072B"/>
    <w:rsid w:val="00420782"/>
    <w:rsid w:val="0042085C"/>
    <w:rsid w:val="00420906"/>
    <w:rsid w:val="00420937"/>
    <w:rsid w:val="0042095A"/>
    <w:rsid w:val="004209AA"/>
    <w:rsid w:val="00420A0E"/>
    <w:rsid w:val="00420A26"/>
    <w:rsid w:val="00420A29"/>
    <w:rsid w:val="00420A35"/>
    <w:rsid w:val="00420A4D"/>
    <w:rsid w:val="00420A7A"/>
    <w:rsid w:val="00420A93"/>
    <w:rsid w:val="00420ABB"/>
    <w:rsid w:val="00420AF7"/>
    <w:rsid w:val="00420AFE"/>
    <w:rsid w:val="00420B1E"/>
    <w:rsid w:val="00420B2B"/>
    <w:rsid w:val="00420B2D"/>
    <w:rsid w:val="00420BDC"/>
    <w:rsid w:val="00420C49"/>
    <w:rsid w:val="00420C4F"/>
    <w:rsid w:val="00420D22"/>
    <w:rsid w:val="00420D25"/>
    <w:rsid w:val="00420D51"/>
    <w:rsid w:val="00420D56"/>
    <w:rsid w:val="00420D6E"/>
    <w:rsid w:val="00420D6F"/>
    <w:rsid w:val="00420D84"/>
    <w:rsid w:val="00420D91"/>
    <w:rsid w:val="00420E97"/>
    <w:rsid w:val="00420ED9"/>
    <w:rsid w:val="00420F66"/>
    <w:rsid w:val="00420F95"/>
    <w:rsid w:val="00420FC1"/>
    <w:rsid w:val="00421006"/>
    <w:rsid w:val="0042102A"/>
    <w:rsid w:val="00421048"/>
    <w:rsid w:val="00421082"/>
    <w:rsid w:val="00421083"/>
    <w:rsid w:val="004211AB"/>
    <w:rsid w:val="004211CC"/>
    <w:rsid w:val="0042123E"/>
    <w:rsid w:val="004212E8"/>
    <w:rsid w:val="00421332"/>
    <w:rsid w:val="004213EA"/>
    <w:rsid w:val="00421425"/>
    <w:rsid w:val="00421439"/>
    <w:rsid w:val="004214F1"/>
    <w:rsid w:val="00421568"/>
    <w:rsid w:val="004215F1"/>
    <w:rsid w:val="00421655"/>
    <w:rsid w:val="0042166F"/>
    <w:rsid w:val="00421697"/>
    <w:rsid w:val="004216E6"/>
    <w:rsid w:val="0042171F"/>
    <w:rsid w:val="00421730"/>
    <w:rsid w:val="004217A1"/>
    <w:rsid w:val="00421902"/>
    <w:rsid w:val="00421917"/>
    <w:rsid w:val="00421946"/>
    <w:rsid w:val="0042195C"/>
    <w:rsid w:val="004219E8"/>
    <w:rsid w:val="004219F1"/>
    <w:rsid w:val="00421A1A"/>
    <w:rsid w:val="00421A85"/>
    <w:rsid w:val="00421A99"/>
    <w:rsid w:val="00421BCF"/>
    <w:rsid w:val="00421C03"/>
    <w:rsid w:val="00421C2D"/>
    <w:rsid w:val="00421C46"/>
    <w:rsid w:val="00421C89"/>
    <w:rsid w:val="00421C99"/>
    <w:rsid w:val="00421CBC"/>
    <w:rsid w:val="00421D16"/>
    <w:rsid w:val="00421D74"/>
    <w:rsid w:val="00421D78"/>
    <w:rsid w:val="00421DBB"/>
    <w:rsid w:val="00421DE9"/>
    <w:rsid w:val="00421E09"/>
    <w:rsid w:val="00421ECD"/>
    <w:rsid w:val="00421EE9"/>
    <w:rsid w:val="00421F28"/>
    <w:rsid w:val="00421FB5"/>
    <w:rsid w:val="00421FD2"/>
    <w:rsid w:val="00421FE9"/>
    <w:rsid w:val="00421FF4"/>
    <w:rsid w:val="00422060"/>
    <w:rsid w:val="004220A1"/>
    <w:rsid w:val="0042213F"/>
    <w:rsid w:val="00422161"/>
    <w:rsid w:val="00422173"/>
    <w:rsid w:val="004221A3"/>
    <w:rsid w:val="004221F9"/>
    <w:rsid w:val="00422293"/>
    <w:rsid w:val="004222AD"/>
    <w:rsid w:val="004222D3"/>
    <w:rsid w:val="004222F8"/>
    <w:rsid w:val="0042230D"/>
    <w:rsid w:val="00422334"/>
    <w:rsid w:val="00422370"/>
    <w:rsid w:val="0042249B"/>
    <w:rsid w:val="004224D0"/>
    <w:rsid w:val="00422526"/>
    <w:rsid w:val="00422549"/>
    <w:rsid w:val="004225F5"/>
    <w:rsid w:val="0042265E"/>
    <w:rsid w:val="004226C8"/>
    <w:rsid w:val="004226ED"/>
    <w:rsid w:val="0042277D"/>
    <w:rsid w:val="0042283F"/>
    <w:rsid w:val="00422845"/>
    <w:rsid w:val="00422855"/>
    <w:rsid w:val="0042285F"/>
    <w:rsid w:val="00422899"/>
    <w:rsid w:val="0042290E"/>
    <w:rsid w:val="0042292A"/>
    <w:rsid w:val="0042296B"/>
    <w:rsid w:val="004229BD"/>
    <w:rsid w:val="004229DA"/>
    <w:rsid w:val="00422A1F"/>
    <w:rsid w:val="00422A21"/>
    <w:rsid w:val="00422A30"/>
    <w:rsid w:val="00422A54"/>
    <w:rsid w:val="00422A5D"/>
    <w:rsid w:val="00422A8F"/>
    <w:rsid w:val="00422B56"/>
    <w:rsid w:val="00422BAD"/>
    <w:rsid w:val="00422BE6"/>
    <w:rsid w:val="00422C88"/>
    <w:rsid w:val="00422CC6"/>
    <w:rsid w:val="00422CF0"/>
    <w:rsid w:val="00422D33"/>
    <w:rsid w:val="00422D76"/>
    <w:rsid w:val="00422DAB"/>
    <w:rsid w:val="00422E39"/>
    <w:rsid w:val="00422E5C"/>
    <w:rsid w:val="00422E68"/>
    <w:rsid w:val="00422E6E"/>
    <w:rsid w:val="00422F06"/>
    <w:rsid w:val="00422F0D"/>
    <w:rsid w:val="00422F75"/>
    <w:rsid w:val="00422FB0"/>
    <w:rsid w:val="0042303E"/>
    <w:rsid w:val="00423048"/>
    <w:rsid w:val="0042307D"/>
    <w:rsid w:val="00423099"/>
    <w:rsid w:val="004230DA"/>
    <w:rsid w:val="004231A1"/>
    <w:rsid w:val="004231D7"/>
    <w:rsid w:val="00423201"/>
    <w:rsid w:val="00423326"/>
    <w:rsid w:val="0042334F"/>
    <w:rsid w:val="0042335A"/>
    <w:rsid w:val="004233CD"/>
    <w:rsid w:val="00423423"/>
    <w:rsid w:val="0042346D"/>
    <w:rsid w:val="004234B8"/>
    <w:rsid w:val="004234BF"/>
    <w:rsid w:val="004234DA"/>
    <w:rsid w:val="004234E4"/>
    <w:rsid w:val="004234EF"/>
    <w:rsid w:val="004234F5"/>
    <w:rsid w:val="00423531"/>
    <w:rsid w:val="00423594"/>
    <w:rsid w:val="004235CB"/>
    <w:rsid w:val="00423618"/>
    <w:rsid w:val="00423629"/>
    <w:rsid w:val="0042366D"/>
    <w:rsid w:val="004236C6"/>
    <w:rsid w:val="004236E4"/>
    <w:rsid w:val="00423704"/>
    <w:rsid w:val="00423741"/>
    <w:rsid w:val="00423856"/>
    <w:rsid w:val="0042388D"/>
    <w:rsid w:val="0042394E"/>
    <w:rsid w:val="0042396E"/>
    <w:rsid w:val="00423A12"/>
    <w:rsid w:val="00423A3C"/>
    <w:rsid w:val="00423A50"/>
    <w:rsid w:val="00423AC2"/>
    <w:rsid w:val="00423AD0"/>
    <w:rsid w:val="00423B22"/>
    <w:rsid w:val="00423B55"/>
    <w:rsid w:val="00423C6B"/>
    <w:rsid w:val="00423CA3"/>
    <w:rsid w:val="00423CCD"/>
    <w:rsid w:val="00423CF0"/>
    <w:rsid w:val="00423D3F"/>
    <w:rsid w:val="00423D4A"/>
    <w:rsid w:val="00423DA5"/>
    <w:rsid w:val="00423E2A"/>
    <w:rsid w:val="00423E5C"/>
    <w:rsid w:val="00423ECD"/>
    <w:rsid w:val="00423ED4"/>
    <w:rsid w:val="00423EE1"/>
    <w:rsid w:val="00423EEE"/>
    <w:rsid w:val="00423F7E"/>
    <w:rsid w:val="00423F9F"/>
    <w:rsid w:val="00424088"/>
    <w:rsid w:val="004240C9"/>
    <w:rsid w:val="004240FF"/>
    <w:rsid w:val="00424108"/>
    <w:rsid w:val="0042416A"/>
    <w:rsid w:val="00424171"/>
    <w:rsid w:val="004241C6"/>
    <w:rsid w:val="00424201"/>
    <w:rsid w:val="004242C2"/>
    <w:rsid w:val="0042435A"/>
    <w:rsid w:val="004243F8"/>
    <w:rsid w:val="0042444C"/>
    <w:rsid w:val="004244E6"/>
    <w:rsid w:val="0042459E"/>
    <w:rsid w:val="0042463E"/>
    <w:rsid w:val="0042465F"/>
    <w:rsid w:val="00424683"/>
    <w:rsid w:val="004246A4"/>
    <w:rsid w:val="0042470E"/>
    <w:rsid w:val="0042473E"/>
    <w:rsid w:val="00424753"/>
    <w:rsid w:val="004247A1"/>
    <w:rsid w:val="004247C9"/>
    <w:rsid w:val="004247D1"/>
    <w:rsid w:val="0042483E"/>
    <w:rsid w:val="00424849"/>
    <w:rsid w:val="004248F6"/>
    <w:rsid w:val="0042490C"/>
    <w:rsid w:val="0042495D"/>
    <w:rsid w:val="004249A7"/>
    <w:rsid w:val="004249BC"/>
    <w:rsid w:val="00424A28"/>
    <w:rsid w:val="00424AC7"/>
    <w:rsid w:val="00424ADD"/>
    <w:rsid w:val="00424BEC"/>
    <w:rsid w:val="00424C60"/>
    <w:rsid w:val="00424E8C"/>
    <w:rsid w:val="00424F34"/>
    <w:rsid w:val="00424F75"/>
    <w:rsid w:val="00424F7B"/>
    <w:rsid w:val="00425000"/>
    <w:rsid w:val="00425080"/>
    <w:rsid w:val="0042509C"/>
    <w:rsid w:val="004250F4"/>
    <w:rsid w:val="004251E9"/>
    <w:rsid w:val="00425232"/>
    <w:rsid w:val="0042525C"/>
    <w:rsid w:val="0042529E"/>
    <w:rsid w:val="00425446"/>
    <w:rsid w:val="0042544F"/>
    <w:rsid w:val="00425486"/>
    <w:rsid w:val="00425494"/>
    <w:rsid w:val="00425561"/>
    <w:rsid w:val="00425568"/>
    <w:rsid w:val="004255CA"/>
    <w:rsid w:val="004255F8"/>
    <w:rsid w:val="00425611"/>
    <w:rsid w:val="00425626"/>
    <w:rsid w:val="00425673"/>
    <w:rsid w:val="0042568C"/>
    <w:rsid w:val="00425690"/>
    <w:rsid w:val="00425693"/>
    <w:rsid w:val="004256A8"/>
    <w:rsid w:val="0042572C"/>
    <w:rsid w:val="00425765"/>
    <w:rsid w:val="0042578F"/>
    <w:rsid w:val="004257DD"/>
    <w:rsid w:val="004257ED"/>
    <w:rsid w:val="004258BA"/>
    <w:rsid w:val="0042593B"/>
    <w:rsid w:val="00425959"/>
    <w:rsid w:val="004259D7"/>
    <w:rsid w:val="004259E1"/>
    <w:rsid w:val="00425A4D"/>
    <w:rsid w:val="00425A61"/>
    <w:rsid w:val="00425B9E"/>
    <w:rsid w:val="00425BFC"/>
    <w:rsid w:val="00425C46"/>
    <w:rsid w:val="00425CAE"/>
    <w:rsid w:val="00425CE0"/>
    <w:rsid w:val="00425CE2"/>
    <w:rsid w:val="00425D47"/>
    <w:rsid w:val="00425DA7"/>
    <w:rsid w:val="00425DB1"/>
    <w:rsid w:val="00425DCC"/>
    <w:rsid w:val="00425DE7"/>
    <w:rsid w:val="00425E17"/>
    <w:rsid w:val="00425EB2"/>
    <w:rsid w:val="00425F0E"/>
    <w:rsid w:val="00425F87"/>
    <w:rsid w:val="00425FC8"/>
    <w:rsid w:val="00425FE1"/>
    <w:rsid w:val="00426017"/>
    <w:rsid w:val="00426052"/>
    <w:rsid w:val="004260AD"/>
    <w:rsid w:val="00426145"/>
    <w:rsid w:val="00426175"/>
    <w:rsid w:val="00426183"/>
    <w:rsid w:val="004261AA"/>
    <w:rsid w:val="004261FA"/>
    <w:rsid w:val="00426212"/>
    <w:rsid w:val="00426213"/>
    <w:rsid w:val="00426317"/>
    <w:rsid w:val="0042632C"/>
    <w:rsid w:val="0042639A"/>
    <w:rsid w:val="004263F6"/>
    <w:rsid w:val="0042641D"/>
    <w:rsid w:val="00426423"/>
    <w:rsid w:val="00426428"/>
    <w:rsid w:val="00426434"/>
    <w:rsid w:val="0042648B"/>
    <w:rsid w:val="004264BE"/>
    <w:rsid w:val="00426589"/>
    <w:rsid w:val="004265A2"/>
    <w:rsid w:val="004265C7"/>
    <w:rsid w:val="0042666D"/>
    <w:rsid w:val="004266C1"/>
    <w:rsid w:val="0042670F"/>
    <w:rsid w:val="00426841"/>
    <w:rsid w:val="0042686B"/>
    <w:rsid w:val="0042688B"/>
    <w:rsid w:val="00426899"/>
    <w:rsid w:val="004268A0"/>
    <w:rsid w:val="004268B8"/>
    <w:rsid w:val="00426912"/>
    <w:rsid w:val="004269EF"/>
    <w:rsid w:val="00426A0F"/>
    <w:rsid w:val="00426A67"/>
    <w:rsid w:val="00426A81"/>
    <w:rsid w:val="00426A92"/>
    <w:rsid w:val="00426A9D"/>
    <w:rsid w:val="00426B3B"/>
    <w:rsid w:val="00426B74"/>
    <w:rsid w:val="00426C49"/>
    <w:rsid w:val="00426CB5"/>
    <w:rsid w:val="00426D00"/>
    <w:rsid w:val="00426D4D"/>
    <w:rsid w:val="00426D52"/>
    <w:rsid w:val="00426D79"/>
    <w:rsid w:val="00426E4A"/>
    <w:rsid w:val="00426F2E"/>
    <w:rsid w:val="00426FE5"/>
    <w:rsid w:val="00427006"/>
    <w:rsid w:val="00427012"/>
    <w:rsid w:val="00427023"/>
    <w:rsid w:val="0042707B"/>
    <w:rsid w:val="004270A1"/>
    <w:rsid w:val="004270B5"/>
    <w:rsid w:val="004270F7"/>
    <w:rsid w:val="004271D3"/>
    <w:rsid w:val="0042726C"/>
    <w:rsid w:val="0042730E"/>
    <w:rsid w:val="00427338"/>
    <w:rsid w:val="00427343"/>
    <w:rsid w:val="004273CB"/>
    <w:rsid w:val="0042741E"/>
    <w:rsid w:val="00427450"/>
    <w:rsid w:val="004274D0"/>
    <w:rsid w:val="004274F2"/>
    <w:rsid w:val="0042753B"/>
    <w:rsid w:val="00427541"/>
    <w:rsid w:val="004275D5"/>
    <w:rsid w:val="00427606"/>
    <w:rsid w:val="0042764F"/>
    <w:rsid w:val="00427779"/>
    <w:rsid w:val="004277AF"/>
    <w:rsid w:val="0042781B"/>
    <w:rsid w:val="004278B0"/>
    <w:rsid w:val="00427948"/>
    <w:rsid w:val="0042799A"/>
    <w:rsid w:val="004279A2"/>
    <w:rsid w:val="004279C0"/>
    <w:rsid w:val="004279E0"/>
    <w:rsid w:val="00427A03"/>
    <w:rsid w:val="00427A84"/>
    <w:rsid w:val="00427AA3"/>
    <w:rsid w:val="00427B2F"/>
    <w:rsid w:val="00427B74"/>
    <w:rsid w:val="00427BB9"/>
    <w:rsid w:val="00427BD6"/>
    <w:rsid w:val="00427BF9"/>
    <w:rsid w:val="00427C2A"/>
    <w:rsid w:val="00427CB6"/>
    <w:rsid w:val="00427CD5"/>
    <w:rsid w:val="00427CD8"/>
    <w:rsid w:val="00427D9B"/>
    <w:rsid w:val="00427DC7"/>
    <w:rsid w:val="00427E0E"/>
    <w:rsid w:val="00427E49"/>
    <w:rsid w:val="00427EB1"/>
    <w:rsid w:val="00427EC9"/>
    <w:rsid w:val="00427F53"/>
    <w:rsid w:val="00427FB4"/>
    <w:rsid w:val="00427FC4"/>
    <w:rsid w:val="00427FCF"/>
    <w:rsid w:val="00430004"/>
    <w:rsid w:val="0043007C"/>
    <w:rsid w:val="004300ED"/>
    <w:rsid w:val="00430198"/>
    <w:rsid w:val="004301D9"/>
    <w:rsid w:val="004301E9"/>
    <w:rsid w:val="0043023D"/>
    <w:rsid w:val="004302C9"/>
    <w:rsid w:val="004302F7"/>
    <w:rsid w:val="00430342"/>
    <w:rsid w:val="0043047E"/>
    <w:rsid w:val="00430560"/>
    <w:rsid w:val="00430576"/>
    <w:rsid w:val="004305AC"/>
    <w:rsid w:val="004305AF"/>
    <w:rsid w:val="004305E5"/>
    <w:rsid w:val="0043063F"/>
    <w:rsid w:val="004306B8"/>
    <w:rsid w:val="00430753"/>
    <w:rsid w:val="0043076C"/>
    <w:rsid w:val="00430772"/>
    <w:rsid w:val="004307AB"/>
    <w:rsid w:val="004307AC"/>
    <w:rsid w:val="004307B0"/>
    <w:rsid w:val="004308A3"/>
    <w:rsid w:val="004308ED"/>
    <w:rsid w:val="00430946"/>
    <w:rsid w:val="00430961"/>
    <w:rsid w:val="00430983"/>
    <w:rsid w:val="0043099C"/>
    <w:rsid w:val="00430A93"/>
    <w:rsid w:val="00430B5B"/>
    <w:rsid w:val="00430BBB"/>
    <w:rsid w:val="00430BF8"/>
    <w:rsid w:val="00430C11"/>
    <w:rsid w:val="00430C1F"/>
    <w:rsid w:val="00430C7E"/>
    <w:rsid w:val="00430D18"/>
    <w:rsid w:val="00430D77"/>
    <w:rsid w:val="00430DC5"/>
    <w:rsid w:val="00430E07"/>
    <w:rsid w:val="00430E4B"/>
    <w:rsid w:val="00430E4E"/>
    <w:rsid w:val="00430E67"/>
    <w:rsid w:val="00430FF9"/>
    <w:rsid w:val="00431055"/>
    <w:rsid w:val="004310C1"/>
    <w:rsid w:val="004310E9"/>
    <w:rsid w:val="004310EA"/>
    <w:rsid w:val="004310F5"/>
    <w:rsid w:val="00431165"/>
    <w:rsid w:val="004311A7"/>
    <w:rsid w:val="004311BA"/>
    <w:rsid w:val="00431261"/>
    <w:rsid w:val="0043126D"/>
    <w:rsid w:val="00431272"/>
    <w:rsid w:val="0043127B"/>
    <w:rsid w:val="00431311"/>
    <w:rsid w:val="00431331"/>
    <w:rsid w:val="00431376"/>
    <w:rsid w:val="0043138F"/>
    <w:rsid w:val="004313CE"/>
    <w:rsid w:val="004313F1"/>
    <w:rsid w:val="00431641"/>
    <w:rsid w:val="00431669"/>
    <w:rsid w:val="004316B1"/>
    <w:rsid w:val="0043173D"/>
    <w:rsid w:val="00431778"/>
    <w:rsid w:val="00431799"/>
    <w:rsid w:val="00431818"/>
    <w:rsid w:val="004318A6"/>
    <w:rsid w:val="004318D2"/>
    <w:rsid w:val="00431913"/>
    <w:rsid w:val="00431B0B"/>
    <w:rsid w:val="00431B1D"/>
    <w:rsid w:val="00431B36"/>
    <w:rsid w:val="00431B73"/>
    <w:rsid w:val="00431B7E"/>
    <w:rsid w:val="00431BDB"/>
    <w:rsid w:val="00431C6A"/>
    <w:rsid w:val="00431C80"/>
    <w:rsid w:val="00431CB6"/>
    <w:rsid w:val="00431CD5"/>
    <w:rsid w:val="00431CDE"/>
    <w:rsid w:val="00431CF2"/>
    <w:rsid w:val="00431D36"/>
    <w:rsid w:val="00431D9A"/>
    <w:rsid w:val="00431D9B"/>
    <w:rsid w:val="00431DF0"/>
    <w:rsid w:val="00431E11"/>
    <w:rsid w:val="00431E46"/>
    <w:rsid w:val="00431E5A"/>
    <w:rsid w:val="00431F58"/>
    <w:rsid w:val="00432008"/>
    <w:rsid w:val="00432054"/>
    <w:rsid w:val="00432083"/>
    <w:rsid w:val="004320D4"/>
    <w:rsid w:val="0043215A"/>
    <w:rsid w:val="0043215B"/>
    <w:rsid w:val="004321D8"/>
    <w:rsid w:val="004321E9"/>
    <w:rsid w:val="004321FC"/>
    <w:rsid w:val="0043224E"/>
    <w:rsid w:val="0043226C"/>
    <w:rsid w:val="004322B0"/>
    <w:rsid w:val="00432306"/>
    <w:rsid w:val="00432364"/>
    <w:rsid w:val="004323AB"/>
    <w:rsid w:val="004323B4"/>
    <w:rsid w:val="004323E0"/>
    <w:rsid w:val="004323E9"/>
    <w:rsid w:val="0043245B"/>
    <w:rsid w:val="00432499"/>
    <w:rsid w:val="004324B8"/>
    <w:rsid w:val="0043254E"/>
    <w:rsid w:val="004326DE"/>
    <w:rsid w:val="004326FD"/>
    <w:rsid w:val="00432700"/>
    <w:rsid w:val="00432733"/>
    <w:rsid w:val="0043280E"/>
    <w:rsid w:val="00432851"/>
    <w:rsid w:val="00432887"/>
    <w:rsid w:val="00432924"/>
    <w:rsid w:val="004329B0"/>
    <w:rsid w:val="00432ABE"/>
    <w:rsid w:val="00432AC8"/>
    <w:rsid w:val="00432C2F"/>
    <w:rsid w:val="00432C56"/>
    <w:rsid w:val="00432CE7"/>
    <w:rsid w:val="00432E06"/>
    <w:rsid w:val="00432E86"/>
    <w:rsid w:val="00432F3D"/>
    <w:rsid w:val="00432F4D"/>
    <w:rsid w:val="00432FA4"/>
    <w:rsid w:val="00432FCE"/>
    <w:rsid w:val="0043305B"/>
    <w:rsid w:val="00433060"/>
    <w:rsid w:val="00433077"/>
    <w:rsid w:val="004330A1"/>
    <w:rsid w:val="004330B0"/>
    <w:rsid w:val="004330DB"/>
    <w:rsid w:val="00433238"/>
    <w:rsid w:val="00433278"/>
    <w:rsid w:val="00433337"/>
    <w:rsid w:val="00433478"/>
    <w:rsid w:val="004334EA"/>
    <w:rsid w:val="00433555"/>
    <w:rsid w:val="00433606"/>
    <w:rsid w:val="00433690"/>
    <w:rsid w:val="004336B8"/>
    <w:rsid w:val="00433791"/>
    <w:rsid w:val="004337C0"/>
    <w:rsid w:val="00433836"/>
    <w:rsid w:val="004338A2"/>
    <w:rsid w:val="00433908"/>
    <w:rsid w:val="004339FC"/>
    <w:rsid w:val="00433A09"/>
    <w:rsid w:val="00433A12"/>
    <w:rsid w:val="00433A23"/>
    <w:rsid w:val="00433A73"/>
    <w:rsid w:val="00433AA1"/>
    <w:rsid w:val="00433BB1"/>
    <w:rsid w:val="00433BFC"/>
    <w:rsid w:val="00433C6C"/>
    <w:rsid w:val="00433CE6"/>
    <w:rsid w:val="00433CEF"/>
    <w:rsid w:val="00433D90"/>
    <w:rsid w:val="00433E67"/>
    <w:rsid w:val="00433E81"/>
    <w:rsid w:val="00433F1D"/>
    <w:rsid w:val="00433FA7"/>
    <w:rsid w:val="00433FD6"/>
    <w:rsid w:val="00433FDA"/>
    <w:rsid w:val="00433FF9"/>
    <w:rsid w:val="0043401C"/>
    <w:rsid w:val="0043403A"/>
    <w:rsid w:val="00434073"/>
    <w:rsid w:val="004340B5"/>
    <w:rsid w:val="00434136"/>
    <w:rsid w:val="00434174"/>
    <w:rsid w:val="00434184"/>
    <w:rsid w:val="00434199"/>
    <w:rsid w:val="004341A3"/>
    <w:rsid w:val="004341A9"/>
    <w:rsid w:val="004341B1"/>
    <w:rsid w:val="0043424F"/>
    <w:rsid w:val="00434275"/>
    <w:rsid w:val="00434337"/>
    <w:rsid w:val="00434347"/>
    <w:rsid w:val="0043436B"/>
    <w:rsid w:val="004343BA"/>
    <w:rsid w:val="004343E1"/>
    <w:rsid w:val="00434409"/>
    <w:rsid w:val="0043441F"/>
    <w:rsid w:val="00434437"/>
    <w:rsid w:val="004344C5"/>
    <w:rsid w:val="004344CA"/>
    <w:rsid w:val="004344E8"/>
    <w:rsid w:val="00434534"/>
    <w:rsid w:val="0043454D"/>
    <w:rsid w:val="00434629"/>
    <w:rsid w:val="004346C4"/>
    <w:rsid w:val="004347B1"/>
    <w:rsid w:val="004347F3"/>
    <w:rsid w:val="004347F6"/>
    <w:rsid w:val="00434877"/>
    <w:rsid w:val="00434887"/>
    <w:rsid w:val="004348BE"/>
    <w:rsid w:val="00434958"/>
    <w:rsid w:val="00434980"/>
    <w:rsid w:val="00434984"/>
    <w:rsid w:val="00434A13"/>
    <w:rsid w:val="00434A1B"/>
    <w:rsid w:val="00434AC0"/>
    <w:rsid w:val="00434AD7"/>
    <w:rsid w:val="00434B9B"/>
    <w:rsid w:val="00434BA9"/>
    <w:rsid w:val="00434BED"/>
    <w:rsid w:val="00434BFE"/>
    <w:rsid w:val="00434C1C"/>
    <w:rsid w:val="00434CF0"/>
    <w:rsid w:val="00434D1B"/>
    <w:rsid w:val="00434D4B"/>
    <w:rsid w:val="00434D4D"/>
    <w:rsid w:val="00434D89"/>
    <w:rsid w:val="00434E25"/>
    <w:rsid w:val="00434E5C"/>
    <w:rsid w:val="00434F6F"/>
    <w:rsid w:val="00434F89"/>
    <w:rsid w:val="00434F91"/>
    <w:rsid w:val="00434FDF"/>
    <w:rsid w:val="00434FE5"/>
    <w:rsid w:val="00434FE6"/>
    <w:rsid w:val="0043501D"/>
    <w:rsid w:val="00435079"/>
    <w:rsid w:val="004350FD"/>
    <w:rsid w:val="00435167"/>
    <w:rsid w:val="0043517A"/>
    <w:rsid w:val="004351C1"/>
    <w:rsid w:val="0043525F"/>
    <w:rsid w:val="004353AF"/>
    <w:rsid w:val="004353B5"/>
    <w:rsid w:val="004353EE"/>
    <w:rsid w:val="00435499"/>
    <w:rsid w:val="004354CE"/>
    <w:rsid w:val="00435551"/>
    <w:rsid w:val="0043555F"/>
    <w:rsid w:val="00435591"/>
    <w:rsid w:val="004355CD"/>
    <w:rsid w:val="0043560C"/>
    <w:rsid w:val="0043564F"/>
    <w:rsid w:val="0043569A"/>
    <w:rsid w:val="004356E1"/>
    <w:rsid w:val="00435719"/>
    <w:rsid w:val="0043579D"/>
    <w:rsid w:val="004357CC"/>
    <w:rsid w:val="00435816"/>
    <w:rsid w:val="00435856"/>
    <w:rsid w:val="00435975"/>
    <w:rsid w:val="0043597E"/>
    <w:rsid w:val="004359C6"/>
    <w:rsid w:val="00435A5C"/>
    <w:rsid w:val="00435AE0"/>
    <w:rsid w:val="00435B16"/>
    <w:rsid w:val="00435B54"/>
    <w:rsid w:val="00435C18"/>
    <w:rsid w:val="00435C1D"/>
    <w:rsid w:val="00435C25"/>
    <w:rsid w:val="00435C6A"/>
    <w:rsid w:val="00435C92"/>
    <w:rsid w:val="00435CB8"/>
    <w:rsid w:val="00435CBA"/>
    <w:rsid w:val="00435CBB"/>
    <w:rsid w:val="00435D09"/>
    <w:rsid w:val="00435D6D"/>
    <w:rsid w:val="00435E14"/>
    <w:rsid w:val="00435E79"/>
    <w:rsid w:val="00435EA4"/>
    <w:rsid w:val="00436030"/>
    <w:rsid w:val="0043609E"/>
    <w:rsid w:val="004360C6"/>
    <w:rsid w:val="004360FF"/>
    <w:rsid w:val="00436267"/>
    <w:rsid w:val="0043634F"/>
    <w:rsid w:val="004363DC"/>
    <w:rsid w:val="00436403"/>
    <w:rsid w:val="0043645D"/>
    <w:rsid w:val="00436462"/>
    <w:rsid w:val="0043648C"/>
    <w:rsid w:val="004364D3"/>
    <w:rsid w:val="0043650E"/>
    <w:rsid w:val="004365C4"/>
    <w:rsid w:val="0043662B"/>
    <w:rsid w:val="00436665"/>
    <w:rsid w:val="00436679"/>
    <w:rsid w:val="004366DF"/>
    <w:rsid w:val="004367A2"/>
    <w:rsid w:val="00436819"/>
    <w:rsid w:val="00436850"/>
    <w:rsid w:val="00436868"/>
    <w:rsid w:val="004368D3"/>
    <w:rsid w:val="00436A29"/>
    <w:rsid w:val="00436A4C"/>
    <w:rsid w:val="00436A64"/>
    <w:rsid w:val="00436A7C"/>
    <w:rsid w:val="00436B0A"/>
    <w:rsid w:val="00436B36"/>
    <w:rsid w:val="00436B6F"/>
    <w:rsid w:val="00436BBF"/>
    <w:rsid w:val="00436BDF"/>
    <w:rsid w:val="00436BE9"/>
    <w:rsid w:val="00436CC1"/>
    <w:rsid w:val="00436E42"/>
    <w:rsid w:val="00436F85"/>
    <w:rsid w:val="00436F8B"/>
    <w:rsid w:val="00436FC4"/>
    <w:rsid w:val="00436FCA"/>
    <w:rsid w:val="00436FDD"/>
    <w:rsid w:val="00437040"/>
    <w:rsid w:val="00437122"/>
    <w:rsid w:val="00437165"/>
    <w:rsid w:val="004371E1"/>
    <w:rsid w:val="004371FB"/>
    <w:rsid w:val="004372B7"/>
    <w:rsid w:val="00437347"/>
    <w:rsid w:val="00437379"/>
    <w:rsid w:val="0043748E"/>
    <w:rsid w:val="004375DC"/>
    <w:rsid w:val="00437602"/>
    <w:rsid w:val="0043760A"/>
    <w:rsid w:val="0043763C"/>
    <w:rsid w:val="00437772"/>
    <w:rsid w:val="00437780"/>
    <w:rsid w:val="0043781D"/>
    <w:rsid w:val="00437833"/>
    <w:rsid w:val="00437867"/>
    <w:rsid w:val="0043789B"/>
    <w:rsid w:val="004378C8"/>
    <w:rsid w:val="00437916"/>
    <w:rsid w:val="00437920"/>
    <w:rsid w:val="0043797F"/>
    <w:rsid w:val="004379EF"/>
    <w:rsid w:val="00437A6B"/>
    <w:rsid w:val="00437A78"/>
    <w:rsid w:val="00437A99"/>
    <w:rsid w:val="00437AA5"/>
    <w:rsid w:val="00437AED"/>
    <w:rsid w:val="00437AFC"/>
    <w:rsid w:val="00437B3B"/>
    <w:rsid w:val="00437B74"/>
    <w:rsid w:val="00437B87"/>
    <w:rsid w:val="00437B99"/>
    <w:rsid w:val="00437BC8"/>
    <w:rsid w:val="00437C35"/>
    <w:rsid w:val="00437C65"/>
    <w:rsid w:val="00437C83"/>
    <w:rsid w:val="00437C95"/>
    <w:rsid w:val="00437C9F"/>
    <w:rsid w:val="00437D6C"/>
    <w:rsid w:val="00437DAD"/>
    <w:rsid w:val="00437DCD"/>
    <w:rsid w:val="00437DFC"/>
    <w:rsid w:val="00437E45"/>
    <w:rsid w:val="00437E7F"/>
    <w:rsid w:val="00437EBB"/>
    <w:rsid w:val="00437ED3"/>
    <w:rsid w:val="00437F03"/>
    <w:rsid w:val="00437F0A"/>
    <w:rsid w:val="00437F57"/>
    <w:rsid w:val="00437F7A"/>
    <w:rsid w:val="00440017"/>
    <w:rsid w:val="004400FC"/>
    <w:rsid w:val="0044010D"/>
    <w:rsid w:val="00440151"/>
    <w:rsid w:val="00440182"/>
    <w:rsid w:val="004401B0"/>
    <w:rsid w:val="004401C8"/>
    <w:rsid w:val="004401FF"/>
    <w:rsid w:val="004402C0"/>
    <w:rsid w:val="0044032E"/>
    <w:rsid w:val="004403B9"/>
    <w:rsid w:val="0044043A"/>
    <w:rsid w:val="00440450"/>
    <w:rsid w:val="00440465"/>
    <w:rsid w:val="004404CE"/>
    <w:rsid w:val="0044074E"/>
    <w:rsid w:val="0044082C"/>
    <w:rsid w:val="0044089F"/>
    <w:rsid w:val="004408D6"/>
    <w:rsid w:val="0044090D"/>
    <w:rsid w:val="0044094D"/>
    <w:rsid w:val="00440A3E"/>
    <w:rsid w:val="00440B86"/>
    <w:rsid w:val="00440B96"/>
    <w:rsid w:val="00440C27"/>
    <w:rsid w:val="00440CA4"/>
    <w:rsid w:val="00440D39"/>
    <w:rsid w:val="00440D3F"/>
    <w:rsid w:val="00440D84"/>
    <w:rsid w:val="00440D8F"/>
    <w:rsid w:val="00440E3A"/>
    <w:rsid w:val="00440EAF"/>
    <w:rsid w:val="00440EB7"/>
    <w:rsid w:val="00440EEC"/>
    <w:rsid w:val="00440F48"/>
    <w:rsid w:val="00440F50"/>
    <w:rsid w:val="00440F65"/>
    <w:rsid w:val="00441046"/>
    <w:rsid w:val="00441099"/>
    <w:rsid w:val="004410ED"/>
    <w:rsid w:val="00441144"/>
    <w:rsid w:val="004411E8"/>
    <w:rsid w:val="004411F6"/>
    <w:rsid w:val="004411F8"/>
    <w:rsid w:val="00441219"/>
    <w:rsid w:val="004412E7"/>
    <w:rsid w:val="004412FE"/>
    <w:rsid w:val="00441307"/>
    <w:rsid w:val="00441341"/>
    <w:rsid w:val="00441351"/>
    <w:rsid w:val="00441359"/>
    <w:rsid w:val="0044136E"/>
    <w:rsid w:val="0044137C"/>
    <w:rsid w:val="0044140F"/>
    <w:rsid w:val="0044149D"/>
    <w:rsid w:val="00441554"/>
    <w:rsid w:val="004415AB"/>
    <w:rsid w:val="004415B7"/>
    <w:rsid w:val="00441747"/>
    <w:rsid w:val="0044174C"/>
    <w:rsid w:val="00441789"/>
    <w:rsid w:val="004417A6"/>
    <w:rsid w:val="004417B0"/>
    <w:rsid w:val="004417E5"/>
    <w:rsid w:val="004417EB"/>
    <w:rsid w:val="00441830"/>
    <w:rsid w:val="00441879"/>
    <w:rsid w:val="00441908"/>
    <w:rsid w:val="00441930"/>
    <w:rsid w:val="004419F3"/>
    <w:rsid w:val="00441A96"/>
    <w:rsid w:val="00441C43"/>
    <w:rsid w:val="00441D5E"/>
    <w:rsid w:val="00441E34"/>
    <w:rsid w:val="00441E7E"/>
    <w:rsid w:val="00441EAE"/>
    <w:rsid w:val="00441EB5"/>
    <w:rsid w:val="00441EBA"/>
    <w:rsid w:val="00441EC2"/>
    <w:rsid w:val="00441F2A"/>
    <w:rsid w:val="00441F2F"/>
    <w:rsid w:val="00441F49"/>
    <w:rsid w:val="00441F59"/>
    <w:rsid w:val="00441F9D"/>
    <w:rsid w:val="00442008"/>
    <w:rsid w:val="0044202E"/>
    <w:rsid w:val="004420A4"/>
    <w:rsid w:val="004420CA"/>
    <w:rsid w:val="004420F7"/>
    <w:rsid w:val="0044218E"/>
    <w:rsid w:val="0044218F"/>
    <w:rsid w:val="00442203"/>
    <w:rsid w:val="00442230"/>
    <w:rsid w:val="00442242"/>
    <w:rsid w:val="00442269"/>
    <w:rsid w:val="00442288"/>
    <w:rsid w:val="004422EE"/>
    <w:rsid w:val="004422F8"/>
    <w:rsid w:val="004422FC"/>
    <w:rsid w:val="004423BE"/>
    <w:rsid w:val="004423F3"/>
    <w:rsid w:val="0044241B"/>
    <w:rsid w:val="00442428"/>
    <w:rsid w:val="00442479"/>
    <w:rsid w:val="004424CD"/>
    <w:rsid w:val="0044254C"/>
    <w:rsid w:val="004425C8"/>
    <w:rsid w:val="0044260D"/>
    <w:rsid w:val="00442710"/>
    <w:rsid w:val="00442721"/>
    <w:rsid w:val="0044278B"/>
    <w:rsid w:val="004427A6"/>
    <w:rsid w:val="00442858"/>
    <w:rsid w:val="00442871"/>
    <w:rsid w:val="004428A3"/>
    <w:rsid w:val="00442A42"/>
    <w:rsid w:val="00442AA5"/>
    <w:rsid w:val="00442AE9"/>
    <w:rsid w:val="00442B3C"/>
    <w:rsid w:val="00442B5C"/>
    <w:rsid w:val="00442B73"/>
    <w:rsid w:val="00442CA1"/>
    <w:rsid w:val="00442CA2"/>
    <w:rsid w:val="00442CE5"/>
    <w:rsid w:val="00442D19"/>
    <w:rsid w:val="00442D46"/>
    <w:rsid w:val="00442D4E"/>
    <w:rsid w:val="00442DB0"/>
    <w:rsid w:val="00442E20"/>
    <w:rsid w:val="00442E2D"/>
    <w:rsid w:val="00442E7B"/>
    <w:rsid w:val="00442EAF"/>
    <w:rsid w:val="00442ECD"/>
    <w:rsid w:val="00442F5C"/>
    <w:rsid w:val="00442FBE"/>
    <w:rsid w:val="004430CF"/>
    <w:rsid w:val="00443122"/>
    <w:rsid w:val="00443158"/>
    <w:rsid w:val="004431AC"/>
    <w:rsid w:val="004431C9"/>
    <w:rsid w:val="00443211"/>
    <w:rsid w:val="0044321B"/>
    <w:rsid w:val="004432EC"/>
    <w:rsid w:val="0044334C"/>
    <w:rsid w:val="0044335C"/>
    <w:rsid w:val="00443383"/>
    <w:rsid w:val="004433DF"/>
    <w:rsid w:val="004433E6"/>
    <w:rsid w:val="004433FD"/>
    <w:rsid w:val="00443451"/>
    <w:rsid w:val="0044345F"/>
    <w:rsid w:val="00443463"/>
    <w:rsid w:val="004434BB"/>
    <w:rsid w:val="004434E6"/>
    <w:rsid w:val="0044352A"/>
    <w:rsid w:val="004435AF"/>
    <w:rsid w:val="004435CC"/>
    <w:rsid w:val="00443699"/>
    <w:rsid w:val="004436BA"/>
    <w:rsid w:val="004436F9"/>
    <w:rsid w:val="0044370D"/>
    <w:rsid w:val="0044372E"/>
    <w:rsid w:val="0044372F"/>
    <w:rsid w:val="004437ED"/>
    <w:rsid w:val="004437F3"/>
    <w:rsid w:val="004438DA"/>
    <w:rsid w:val="00443ACB"/>
    <w:rsid w:val="00443B17"/>
    <w:rsid w:val="00443B59"/>
    <w:rsid w:val="00443BE1"/>
    <w:rsid w:val="00443BF4"/>
    <w:rsid w:val="00443C39"/>
    <w:rsid w:val="00443C8B"/>
    <w:rsid w:val="00443D2D"/>
    <w:rsid w:val="00443F7C"/>
    <w:rsid w:val="00443F8E"/>
    <w:rsid w:val="00444030"/>
    <w:rsid w:val="00444032"/>
    <w:rsid w:val="0044407E"/>
    <w:rsid w:val="004440D3"/>
    <w:rsid w:val="004440FD"/>
    <w:rsid w:val="00444116"/>
    <w:rsid w:val="00444125"/>
    <w:rsid w:val="00444150"/>
    <w:rsid w:val="00444154"/>
    <w:rsid w:val="004441BA"/>
    <w:rsid w:val="004441C2"/>
    <w:rsid w:val="004441EF"/>
    <w:rsid w:val="0044426C"/>
    <w:rsid w:val="0044428A"/>
    <w:rsid w:val="004442CB"/>
    <w:rsid w:val="0044433B"/>
    <w:rsid w:val="0044436B"/>
    <w:rsid w:val="004443C2"/>
    <w:rsid w:val="004444E8"/>
    <w:rsid w:val="004445A1"/>
    <w:rsid w:val="004445C0"/>
    <w:rsid w:val="00444600"/>
    <w:rsid w:val="004446F7"/>
    <w:rsid w:val="004447B0"/>
    <w:rsid w:val="00444804"/>
    <w:rsid w:val="00444853"/>
    <w:rsid w:val="0044489B"/>
    <w:rsid w:val="00444907"/>
    <w:rsid w:val="0044497B"/>
    <w:rsid w:val="00444A19"/>
    <w:rsid w:val="00444A55"/>
    <w:rsid w:val="00444A58"/>
    <w:rsid w:val="00444A8B"/>
    <w:rsid w:val="00444ADA"/>
    <w:rsid w:val="00444AE5"/>
    <w:rsid w:val="00444B28"/>
    <w:rsid w:val="00444B34"/>
    <w:rsid w:val="00444B48"/>
    <w:rsid w:val="00444B62"/>
    <w:rsid w:val="00444B8A"/>
    <w:rsid w:val="00444B95"/>
    <w:rsid w:val="00444BBF"/>
    <w:rsid w:val="00444BF3"/>
    <w:rsid w:val="00444C3D"/>
    <w:rsid w:val="00444CCA"/>
    <w:rsid w:val="00444CCB"/>
    <w:rsid w:val="00444CD5"/>
    <w:rsid w:val="00444CDB"/>
    <w:rsid w:val="00444D34"/>
    <w:rsid w:val="00444D4D"/>
    <w:rsid w:val="00444D8E"/>
    <w:rsid w:val="00444E30"/>
    <w:rsid w:val="00444E85"/>
    <w:rsid w:val="00444E9C"/>
    <w:rsid w:val="00444EC0"/>
    <w:rsid w:val="00444FE3"/>
    <w:rsid w:val="0044502B"/>
    <w:rsid w:val="00445100"/>
    <w:rsid w:val="004451A9"/>
    <w:rsid w:val="00445234"/>
    <w:rsid w:val="00445252"/>
    <w:rsid w:val="0044531C"/>
    <w:rsid w:val="0044533A"/>
    <w:rsid w:val="0044538D"/>
    <w:rsid w:val="004453B8"/>
    <w:rsid w:val="004453DD"/>
    <w:rsid w:val="004454BB"/>
    <w:rsid w:val="004454C5"/>
    <w:rsid w:val="00445516"/>
    <w:rsid w:val="0044552A"/>
    <w:rsid w:val="00445581"/>
    <w:rsid w:val="004455BE"/>
    <w:rsid w:val="004455E7"/>
    <w:rsid w:val="004456C1"/>
    <w:rsid w:val="004456FF"/>
    <w:rsid w:val="00445701"/>
    <w:rsid w:val="00445739"/>
    <w:rsid w:val="004457E4"/>
    <w:rsid w:val="00445800"/>
    <w:rsid w:val="0044588A"/>
    <w:rsid w:val="0044590E"/>
    <w:rsid w:val="00445977"/>
    <w:rsid w:val="0044597F"/>
    <w:rsid w:val="00445996"/>
    <w:rsid w:val="004459A8"/>
    <w:rsid w:val="00445A2C"/>
    <w:rsid w:val="00445A3E"/>
    <w:rsid w:val="00445B45"/>
    <w:rsid w:val="00445BC5"/>
    <w:rsid w:val="00445BE1"/>
    <w:rsid w:val="00445BED"/>
    <w:rsid w:val="00445C60"/>
    <w:rsid w:val="00445D00"/>
    <w:rsid w:val="00445D3C"/>
    <w:rsid w:val="00445D3E"/>
    <w:rsid w:val="00445D4A"/>
    <w:rsid w:val="00445D6E"/>
    <w:rsid w:val="00445D7E"/>
    <w:rsid w:val="00445D92"/>
    <w:rsid w:val="00445D9D"/>
    <w:rsid w:val="00445DD2"/>
    <w:rsid w:val="00445DE7"/>
    <w:rsid w:val="00445DF4"/>
    <w:rsid w:val="00445DF9"/>
    <w:rsid w:val="00445E57"/>
    <w:rsid w:val="00445E64"/>
    <w:rsid w:val="00445E6F"/>
    <w:rsid w:val="00445EBF"/>
    <w:rsid w:val="00445EF4"/>
    <w:rsid w:val="00445F23"/>
    <w:rsid w:val="00445F94"/>
    <w:rsid w:val="00445FF6"/>
    <w:rsid w:val="004460A4"/>
    <w:rsid w:val="004460BE"/>
    <w:rsid w:val="004462B3"/>
    <w:rsid w:val="004462FC"/>
    <w:rsid w:val="0044636A"/>
    <w:rsid w:val="00446422"/>
    <w:rsid w:val="00446475"/>
    <w:rsid w:val="00446476"/>
    <w:rsid w:val="004464D0"/>
    <w:rsid w:val="004464D8"/>
    <w:rsid w:val="004464EB"/>
    <w:rsid w:val="0044658C"/>
    <w:rsid w:val="00446743"/>
    <w:rsid w:val="00446762"/>
    <w:rsid w:val="00446795"/>
    <w:rsid w:val="00446818"/>
    <w:rsid w:val="00446879"/>
    <w:rsid w:val="00446910"/>
    <w:rsid w:val="00446966"/>
    <w:rsid w:val="0044696C"/>
    <w:rsid w:val="004469C3"/>
    <w:rsid w:val="004469F7"/>
    <w:rsid w:val="00446A28"/>
    <w:rsid w:val="00446A32"/>
    <w:rsid w:val="00446AA9"/>
    <w:rsid w:val="00446B1D"/>
    <w:rsid w:val="00446B8A"/>
    <w:rsid w:val="00446B94"/>
    <w:rsid w:val="00446CF6"/>
    <w:rsid w:val="00446D4F"/>
    <w:rsid w:val="00446D95"/>
    <w:rsid w:val="00446DD3"/>
    <w:rsid w:val="00446E1B"/>
    <w:rsid w:val="00446E29"/>
    <w:rsid w:val="00446E7B"/>
    <w:rsid w:val="00446E9E"/>
    <w:rsid w:val="00446ED7"/>
    <w:rsid w:val="00446F7A"/>
    <w:rsid w:val="00447008"/>
    <w:rsid w:val="00447049"/>
    <w:rsid w:val="00447052"/>
    <w:rsid w:val="004470BF"/>
    <w:rsid w:val="00447174"/>
    <w:rsid w:val="004471C0"/>
    <w:rsid w:val="004471EC"/>
    <w:rsid w:val="00447204"/>
    <w:rsid w:val="00447270"/>
    <w:rsid w:val="0044729C"/>
    <w:rsid w:val="004472CC"/>
    <w:rsid w:val="00447307"/>
    <w:rsid w:val="0044739A"/>
    <w:rsid w:val="004473A3"/>
    <w:rsid w:val="004473CE"/>
    <w:rsid w:val="004473FE"/>
    <w:rsid w:val="00447455"/>
    <w:rsid w:val="0044749C"/>
    <w:rsid w:val="0044752E"/>
    <w:rsid w:val="00447578"/>
    <w:rsid w:val="00447579"/>
    <w:rsid w:val="0044757A"/>
    <w:rsid w:val="004475A9"/>
    <w:rsid w:val="00447622"/>
    <w:rsid w:val="0044762F"/>
    <w:rsid w:val="0044765F"/>
    <w:rsid w:val="00447680"/>
    <w:rsid w:val="00447684"/>
    <w:rsid w:val="0044769A"/>
    <w:rsid w:val="0044770F"/>
    <w:rsid w:val="00447787"/>
    <w:rsid w:val="004478F1"/>
    <w:rsid w:val="00447906"/>
    <w:rsid w:val="0044793D"/>
    <w:rsid w:val="0044796E"/>
    <w:rsid w:val="004479C9"/>
    <w:rsid w:val="004479E6"/>
    <w:rsid w:val="00447A63"/>
    <w:rsid w:val="00447A6C"/>
    <w:rsid w:val="00447A7F"/>
    <w:rsid w:val="00447A94"/>
    <w:rsid w:val="00447AD0"/>
    <w:rsid w:val="00447C13"/>
    <w:rsid w:val="00447C2D"/>
    <w:rsid w:val="00447CEF"/>
    <w:rsid w:val="00447D01"/>
    <w:rsid w:val="00447D5E"/>
    <w:rsid w:val="00447D7A"/>
    <w:rsid w:val="00447DE3"/>
    <w:rsid w:val="00447EDE"/>
    <w:rsid w:val="00447F04"/>
    <w:rsid w:val="00447F37"/>
    <w:rsid w:val="00447F39"/>
    <w:rsid w:val="00447F3F"/>
    <w:rsid w:val="00447F58"/>
    <w:rsid w:val="00447F5E"/>
    <w:rsid w:val="00447F7E"/>
    <w:rsid w:val="00447FB4"/>
    <w:rsid w:val="00447FDE"/>
    <w:rsid w:val="00450013"/>
    <w:rsid w:val="0045008C"/>
    <w:rsid w:val="004500BF"/>
    <w:rsid w:val="004500F7"/>
    <w:rsid w:val="00450198"/>
    <w:rsid w:val="004501A0"/>
    <w:rsid w:val="00450277"/>
    <w:rsid w:val="004502FE"/>
    <w:rsid w:val="0045033D"/>
    <w:rsid w:val="004503CE"/>
    <w:rsid w:val="004503E2"/>
    <w:rsid w:val="0045041D"/>
    <w:rsid w:val="004504B8"/>
    <w:rsid w:val="004504DE"/>
    <w:rsid w:val="004504E0"/>
    <w:rsid w:val="00450577"/>
    <w:rsid w:val="00450585"/>
    <w:rsid w:val="004505CB"/>
    <w:rsid w:val="004505D3"/>
    <w:rsid w:val="0045068B"/>
    <w:rsid w:val="004506CC"/>
    <w:rsid w:val="00450716"/>
    <w:rsid w:val="00450717"/>
    <w:rsid w:val="00450752"/>
    <w:rsid w:val="00450753"/>
    <w:rsid w:val="0045076A"/>
    <w:rsid w:val="0045078A"/>
    <w:rsid w:val="0045078F"/>
    <w:rsid w:val="004507D8"/>
    <w:rsid w:val="004507EE"/>
    <w:rsid w:val="0045085C"/>
    <w:rsid w:val="0045086A"/>
    <w:rsid w:val="0045089A"/>
    <w:rsid w:val="004508E9"/>
    <w:rsid w:val="0045090C"/>
    <w:rsid w:val="0045093B"/>
    <w:rsid w:val="0045098F"/>
    <w:rsid w:val="00450995"/>
    <w:rsid w:val="00450AA1"/>
    <w:rsid w:val="00450AE1"/>
    <w:rsid w:val="00450B35"/>
    <w:rsid w:val="00450C13"/>
    <w:rsid w:val="00450C60"/>
    <w:rsid w:val="00450CDB"/>
    <w:rsid w:val="00450CE7"/>
    <w:rsid w:val="00450CF8"/>
    <w:rsid w:val="00450D98"/>
    <w:rsid w:val="00450DDD"/>
    <w:rsid w:val="00450DF1"/>
    <w:rsid w:val="00450E08"/>
    <w:rsid w:val="00450E19"/>
    <w:rsid w:val="00450E2E"/>
    <w:rsid w:val="00450F1A"/>
    <w:rsid w:val="00450F5F"/>
    <w:rsid w:val="00450FD3"/>
    <w:rsid w:val="00450FD6"/>
    <w:rsid w:val="00450FE6"/>
    <w:rsid w:val="0045104A"/>
    <w:rsid w:val="0045109A"/>
    <w:rsid w:val="004510D5"/>
    <w:rsid w:val="0045115B"/>
    <w:rsid w:val="004511BB"/>
    <w:rsid w:val="004511DD"/>
    <w:rsid w:val="0045121A"/>
    <w:rsid w:val="00451245"/>
    <w:rsid w:val="00451251"/>
    <w:rsid w:val="00451303"/>
    <w:rsid w:val="00451376"/>
    <w:rsid w:val="0045138B"/>
    <w:rsid w:val="004513FA"/>
    <w:rsid w:val="00451404"/>
    <w:rsid w:val="00451415"/>
    <w:rsid w:val="004514DC"/>
    <w:rsid w:val="00451519"/>
    <w:rsid w:val="00451540"/>
    <w:rsid w:val="004515D6"/>
    <w:rsid w:val="0045165B"/>
    <w:rsid w:val="0045165C"/>
    <w:rsid w:val="004516AF"/>
    <w:rsid w:val="004516E6"/>
    <w:rsid w:val="0045174E"/>
    <w:rsid w:val="00451799"/>
    <w:rsid w:val="004517D8"/>
    <w:rsid w:val="004518BC"/>
    <w:rsid w:val="00451931"/>
    <w:rsid w:val="00451948"/>
    <w:rsid w:val="00451962"/>
    <w:rsid w:val="0045197E"/>
    <w:rsid w:val="00451992"/>
    <w:rsid w:val="00451A43"/>
    <w:rsid w:val="00451A7F"/>
    <w:rsid w:val="00451B0E"/>
    <w:rsid w:val="00451B30"/>
    <w:rsid w:val="00451B31"/>
    <w:rsid w:val="00451B50"/>
    <w:rsid w:val="00451B6C"/>
    <w:rsid w:val="00451C0C"/>
    <w:rsid w:val="00451C23"/>
    <w:rsid w:val="00451D20"/>
    <w:rsid w:val="00451D2F"/>
    <w:rsid w:val="00451D99"/>
    <w:rsid w:val="00451DB1"/>
    <w:rsid w:val="00451DF6"/>
    <w:rsid w:val="00451E00"/>
    <w:rsid w:val="00451EF4"/>
    <w:rsid w:val="00451F13"/>
    <w:rsid w:val="00451F14"/>
    <w:rsid w:val="00451F25"/>
    <w:rsid w:val="00451F29"/>
    <w:rsid w:val="00451F3C"/>
    <w:rsid w:val="00451FCD"/>
    <w:rsid w:val="00452032"/>
    <w:rsid w:val="004520D9"/>
    <w:rsid w:val="004520F5"/>
    <w:rsid w:val="004520F6"/>
    <w:rsid w:val="00452101"/>
    <w:rsid w:val="00452156"/>
    <w:rsid w:val="00452234"/>
    <w:rsid w:val="004522DF"/>
    <w:rsid w:val="004523F1"/>
    <w:rsid w:val="00452414"/>
    <w:rsid w:val="004524DB"/>
    <w:rsid w:val="0045253E"/>
    <w:rsid w:val="00452564"/>
    <w:rsid w:val="004525AA"/>
    <w:rsid w:val="00452601"/>
    <w:rsid w:val="00452614"/>
    <w:rsid w:val="00452622"/>
    <w:rsid w:val="00452669"/>
    <w:rsid w:val="00452693"/>
    <w:rsid w:val="004526A9"/>
    <w:rsid w:val="004526EB"/>
    <w:rsid w:val="00452710"/>
    <w:rsid w:val="00452726"/>
    <w:rsid w:val="0045277E"/>
    <w:rsid w:val="00452847"/>
    <w:rsid w:val="004528A1"/>
    <w:rsid w:val="0045290C"/>
    <w:rsid w:val="00452977"/>
    <w:rsid w:val="004529EC"/>
    <w:rsid w:val="00452A6D"/>
    <w:rsid w:val="00452AAE"/>
    <w:rsid w:val="00452AAF"/>
    <w:rsid w:val="00452AB5"/>
    <w:rsid w:val="00452B5D"/>
    <w:rsid w:val="00452BA6"/>
    <w:rsid w:val="00452BDB"/>
    <w:rsid w:val="00452BE7"/>
    <w:rsid w:val="00452C4F"/>
    <w:rsid w:val="00452C91"/>
    <w:rsid w:val="00452D18"/>
    <w:rsid w:val="00452D19"/>
    <w:rsid w:val="00452DA7"/>
    <w:rsid w:val="00452E2E"/>
    <w:rsid w:val="00452E7A"/>
    <w:rsid w:val="00452EAB"/>
    <w:rsid w:val="00452F59"/>
    <w:rsid w:val="00452FDB"/>
    <w:rsid w:val="00452FDC"/>
    <w:rsid w:val="00452FEA"/>
    <w:rsid w:val="00453027"/>
    <w:rsid w:val="00453102"/>
    <w:rsid w:val="00453138"/>
    <w:rsid w:val="00453172"/>
    <w:rsid w:val="00453173"/>
    <w:rsid w:val="0045318C"/>
    <w:rsid w:val="004531BE"/>
    <w:rsid w:val="00453299"/>
    <w:rsid w:val="0045329F"/>
    <w:rsid w:val="004532C6"/>
    <w:rsid w:val="00453322"/>
    <w:rsid w:val="0045332E"/>
    <w:rsid w:val="004533BD"/>
    <w:rsid w:val="004533ED"/>
    <w:rsid w:val="00453416"/>
    <w:rsid w:val="004534B5"/>
    <w:rsid w:val="00453519"/>
    <w:rsid w:val="00453563"/>
    <w:rsid w:val="00453631"/>
    <w:rsid w:val="00453698"/>
    <w:rsid w:val="004536C3"/>
    <w:rsid w:val="0045371F"/>
    <w:rsid w:val="0045374A"/>
    <w:rsid w:val="004537F3"/>
    <w:rsid w:val="0045389C"/>
    <w:rsid w:val="004538D8"/>
    <w:rsid w:val="0045391E"/>
    <w:rsid w:val="004539CF"/>
    <w:rsid w:val="004539E9"/>
    <w:rsid w:val="00453A4F"/>
    <w:rsid w:val="00453A50"/>
    <w:rsid w:val="00453A63"/>
    <w:rsid w:val="00453B1E"/>
    <w:rsid w:val="00453B34"/>
    <w:rsid w:val="00453B51"/>
    <w:rsid w:val="00453B69"/>
    <w:rsid w:val="00453BD8"/>
    <w:rsid w:val="00453BDD"/>
    <w:rsid w:val="00453CDD"/>
    <w:rsid w:val="00453D07"/>
    <w:rsid w:val="00453D16"/>
    <w:rsid w:val="00453D2C"/>
    <w:rsid w:val="00453E30"/>
    <w:rsid w:val="00453E5E"/>
    <w:rsid w:val="00453E71"/>
    <w:rsid w:val="00453E76"/>
    <w:rsid w:val="00453EB9"/>
    <w:rsid w:val="00453EBC"/>
    <w:rsid w:val="00453EC2"/>
    <w:rsid w:val="00453EC5"/>
    <w:rsid w:val="00453F22"/>
    <w:rsid w:val="00453F43"/>
    <w:rsid w:val="00453F6E"/>
    <w:rsid w:val="00453F7D"/>
    <w:rsid w:val="00453FB9"/>
    <w:rsid w:val="00453FC1"/>
    <w:rsid w:val="00453FEB"/>
    <w:rsid w:val="0045402C"/>
    <w:rsid w:val="0045404D"/>
    <w:rsid w:val="00454115"/>
    <w:rsid w:val="00454146"/>
    <w:rsid w:val="004541B0"/>
    <w:rsid w:val="004542B2"/>
    <w:rsid w:val="004542BA"/>
    <w:rsid w:val="004542D7"/>
    <w:rsid w:val="004542FE"/>
    <w:rsid w:val="004543A8"/>
    <w:rsid w:val="00454504"/>
    <w:rsid w:val="00454527"/>
    <w:rsid w:val="00454580"/>
    <w:rsid w:val="004545CF"/>
    <w:rsid w:val="004545F4"/>
    <w:rsid w:val="00454616"/>
    <w:rsid w:val="00454675"/>
    <w:rsid w:val="004546A5"/>
    <w:rsid w:val="004546DD"/>
    <w:rsid w:val="004546F9"/>
    <w:rsid w:val="0045475E"/>
    <w:rsid w:val="0045477A"/>
    <w:rsid w:val="00454785"/>
    <w:rsid w:val="0045483C"/>
    <w:rsid w:val="00454853"/>
    <w:rsid w:val="00454854"/>
    <w:rsid w:val="00454864"/>
    <w:rsid w:val="00454865"/>
    <w:rsid w:val="00454882"/>
    <w:rsid w:val="004548E9"/>
    <w:rsid w:val="00454919"/>
    <w:rsid w:val="00454938"/>
    <w:rsid w:val="00454A0E"/>
    <w:rsid w:val="00454A2E"/>
    <w:rsid w:val="00454A33"/>
    <w:rsid w:val="00454AFA"/>
    <w:rsid w:val="00454B3B"/>
    <w:rsid w:val="00454B56"/>
    <w:rsid w:val="00454D3B"/>
    <w:rsid w:val="00454D5D"/>
    <w:rsid w:val="00454D64"/>
    <w:rsid w:val="00454DA1"/>
    <w:rsid w:val="00454DE9"/>
    <w:rsid w:val="00454DF0"/>
    <w:rsid w:val="00454E23"/>
    <w:rsid w:val="00454E7F"/>
    <w:rsid w:val="00454F53"/>
    <w:rsid w:val="00454FE6"/>
    <w:rsid w:val="00455037"/>
    <w:rsid w:val="0045508A"/>
    <w:rsid w:val="004550B6"/>
    <w:rsid w:val="004550E0"/>
    <w:rsid w:val="0045511D"/>
    <w:rsid w:val="00455144"/>
    <w:rsid w:val="004551DB"/>
    <w:rsid w:val="00455205"/>
    <w:rsid w:val="00455223"/>
    <w:rsid w:val="00455281"/>
    <w:rsid w:val="0045528C"/>
    <w:rsid w:val="004552BF"/>
    <w:rsid w:val="0045530A"/>
    <w:rsid w:val="004554AB"/>
    <w:rsid w:val="004554CA"/>
    <w:rsid w:val="00455558"/>
    <w:rsid w:val="00455566"/>
    <w:rsid w:val="0045557E"/>
    <w:rsid w:val="004555DC"/>
    <w:rsid w:val="004555E8"/>
    <w:rsid w:val="004555EC"/>
    <w:rsid w:val="00455617"/>
    <w:rsid w:val="0045561B"/>
    <w:rsid w:val="00455671"/>
    <w:rsid w:val="004556BB"/>
    <w:rsid w:val="004556E6"/>
    <w:rsid w:val="00455772"/>
    <w:rsid w:val="00455790"/>
    <w:rsid w:val="004557FD"/>
    <w:rsid w:val="0045582D"/>
    <w:rsid w:val="00455841"/>
    <w:rsid w:val="0045589F"/>
    <w:rsid w:val="004558B1"/>
    <w:rsid w:val="004558F1"/>
    <w:rsid w:val="00455948"/>
    <w:rsid w:val="004559C9"/>
    <w:rsid w:val="004559FB"/>
    <w:rsid w:val="00455A64"/>
    <w:rsid w:val="00455AE8"/>
    <w:rsid w:val="00455B54"/>
    <w:rsid w:val="00455B59"/>
    <w:rsid w:val="00455B9B"/>
    <w:rsid w:val="00455BA6"/>
    <w:rsid w:val="00455BAC"/>
    <w:rsid w:val="00455BCB"/>
    <w:rsid w:val="00455BF4"/>
    <w:rsid w:val="00455C05"/>
    <w:rsid w:val="00455CA8"/>
    <w:rsid w:val="00455CBF"/>
    <w:rsid w:val="00455CC2"/>
    <w:rsid w:val="00455CE4"/>
    <w:rsid w:val="00455D06"/>
    <w:rsid w:val="00455D43"/>
    <w:rsid w:val="00455D53"/>
    <w:rsid w:val="00455D6E"/>
    <w:rsid w:val="00455DBE"/>
    <w:rsid w:val="00455DD8"/>
    <w:rsid w:val="00455DE8"/>
    <w:rsid w:val="00455E65"/>
    <w:rsid w:val="00455EC2"/>
    <w:rsid w:val="00455ECB"/>
    <w:rsid w:val="00455F69"/>
    <w:rsid w:val="00455F7C"/>
    <w:rsid w:val="00455F87"/>
    <w:rsid w:val="00456010"/>
    <w:rsid w:val="00456046"/>
    <w:rsid w:val="00456082"/>
    <w:rsid w:val="004560B3"/>
    <w:rsid w:val="004560E7"/>
    <w:rsid w:val="0045613A"/>
    <w:rsid w:val="0045615B"/>
    <w:rsid w:val="0045615E"/>
    <w:rsid w:val="00456269"/>
    <w:rsid w:val="004562AF"/>
    <w:rsid w:val="00456330"/>
    <w:rsid w:val="00456342"/>
    <w:rsid w:val="004563AC"/>
    <w:rsid w:val="00456481"/>
    <w:rsid w:val="00456511"/>
    <w:rsid w:val="00456555"/>
    <w:rsid w:val="00456599"/>
    <w:rsid w:val="00456686"/>
    <w:rsid w:val="004566C1"/>
    <w:rsid w:val="004566F5"/>
    <w:rsid w:val="004567CD"/>
    <w:rsid w:val="004568A5"/>
    <w:rsid w:val="0045698C"/>
    <w:rsid w:val="004569E1"/>
    <w:rsid w:val="00456A0C"/>
    <w:rsid w:val="00456A58"/>
    <w:rsid w:val="00456AEB"/>
    <w:rsid w:val="00456AF0"/>
    <w:rsid w:val="00456B60"/>
    <w:rsid w:val="00456BBC"/>
    <w:rsid w:val="00456BE7"/>
    <w:rsid w:val="00456C0F"/>
    <w:rsid w:val="00456C17"/>
    <w:rsid w:val="00456C19"/>
    <w:rsid w:val="00456C68"/>
    <w:rsid w:val="00456C6B"/>
    <w:rsid w:val="00456CE1"/>
    <w:rsid w:val="00456CE3"/>
    <w:rsid w:val="00456DB6"/>
    <w:rsid w:val="00456DEF"/>
    <w:rsid w:val="00456E14"/>
    <w:rsid w:val="00456E76"/>
    <w:rsid w:val="00456E81"/>
    <w:rsid w:val="00456EA4"/>
    <w:rsid w:val="00456F4F"/>
    <w:rsid w:val="00456FA6"/>
    <w:rsid w:val="00456FC4"/>
    <w:rsid w:val="00456FC5"/>
    <w:rsid w:val="00456FE7"/>
    <w:rsid w:val="00457017"/>
    <w:rsid w:val="00457018"/>
    <w:rsid w:val="00457051"/>
    <w:rsid w:val="004570B9"/>
    <w:rsid w:val="004570DD"/>
    <w:rsid w:val="004570DE"/>
    <w:rsid w:val="0045712A"/>
    <w:rsid w:val="00457171"/>
    <w:rsid w:val="00457182"/>
    <w:rsid w:val="004571DF"/>
    <w:rsid w:val="00457226"/>
    <w:rsid w:val="0045722C"/>
    <w:rsid w:val="0045723A"/>
    <w:rsid w:val="0045729F"/>
    <w:rsid w:val="004572D4"/>
    <w:rsid w:val="004572F1"/>
    <w:rsid w:val="004572F7"/>
    <w:rsid w:val="004573C3"/>
    <w:rsid w:val="004573FC"/>
    <w:rsid w:val="00457496"/>
    <w:rsid w:val="004574E6"/>
    <w:rsid w:val="004574FD"/>
    <w:rsid w:val="004574FF"/>
    <w:rsid w:val="00457501"/>
    <w:rsid w:val="00457520"/>
    <w:rsid w:val="00457603"/>
    <w:rsid w:val="004576BF"/>
    <w:rsid w:val="00457741"/>
    <w:rsid w:val="0045779E"/>
    <w:rsid w:val="004577DF"/>
    <w:rsid w:val="004578D8"/>
    <w:rsid w:val="004578EB"/>
    <w:rsid w:val="00457902"/>
    <w:rsid w:val="0045792B"/>
    <w:rsid w:val="0045792F"/>
    <w:rsid w:val="00457962"/>
    <w:rsid w:val="00457A8E"/>
    <w:rsid w:val="00457ABE"/>
    <w:rsid w:val="00457AD7"/>
    <w:rsid w:val="00457B50"/>
    <w:rsid w:val="00457C46"/>
    <w:rsid w:val="00457C5E"/>
    <w:rsid w:val="00457C6D"/>
    <w:rsid w:val="00457CA0"/>
    <w:rsid w:val="00457CC1"/>
    <w:rsid w:val="00457CC2"/>
    <w:rsid w:val="00457D3F"/>
    <w:rsid w:val="00457D46"/>
    <w:rsid w:val="00457DDF"/>
    <w:rsid w:val="00457E29"/>
    <w:rsid w:val="00457E51"/>
    <w:rsid w:val="00457F2B"/>
    <w:rsid w:val="00457F32"/>
    <w:rsid w:val="00457F57"/>
    <w:rsid w:val="00457F64"/>
    <w:rsid w:val="00457F75"/>
    <w:rsid w:val="00460008"/>
    <w:rsid w:val="0046000A"/>
    <w:rsid w:val="00460042"/>
    <w:rsid w:val="004600CD"/>
    <w:rsid w:val="004600D6"/>
    <w:rsid w:val="0046010D"/>
    <w:rsid w:val="004601E4"/>
    <w:rsid w:val="0046027C"/>
    <w:rsid w:val="0046029B"/>
    <w:rsid w:val="004602CD"/>
    <w:rsid w:val="004602FA"/>
    <w:rsid w:val="00460470"/>
    <w:rsid w:val="0046049E"/>
    <w:rsid w:val="0046050A"/>
    <w:rsid w:val="00460581"/>
    <w:rsid w:val="004605C4"/>
    <w:rsid w:val="00460608"/>
    <w:rsid w:val="00460721"/>
    <w:rsid w:val="00460756"/>
    <w:rsid w:val="004607F9"/>
    <w:rsid w:val="00460880"/>
    <w:rsid w:val="004609CA"/>
    <w:rsid w:val="004609EB"/>
    <w:rsid w:val="00460A60"/>
    <w:rsid w:val="00460B51"/>
    <w:rsid w:val="00460B87"/>
    <w:rsid w:val="00460BCD"/>
    <w:rsid w:val="00460BDF"/>
    <w:rsid w:val="00460C53"/>
    <w:rsid w:val="00460C6C"/>
    <w:rsid w:val="00460D49"/>
    <w:rsid w:val="00460D7F"/>
    <w:rsid w:val="00460DD4"/>
    <w:rsid w:val="00460E8A"/>
    <w:rsid w:val="00460EA5"/>
    <w:rsid w:val="00460EFB"/>
    <w:rsid w:val="00460F20"/>
    <w:rsid w:val="00460F97"/>
    <w:rsid w:val="00460F98"/>
    <w:rsid w:val="00460F9B"/>
    <w:rsid w:val="00460F9C"/>
    <w:rsid w:val="00460FA7"/>
    <w:rsid w:val="00461021"/>
    <w:rsid w:val="00461070"/>
    <w:rsid w:val="004610CE"/>
    <w:rsid w:val="00461167"/>
    <w:rsid w:val="0046118B"/>
    <w:rsid w:val="0046127C"/>
    <w:rsid w:val="004612B1"/>
    <w:rsid w:val="004612C4"/>
    <w:rsid w:val="004612D0"/>
    <w:rsid w:val="004612D6"/>
    <w:rsid w:val="004613E4"/>
    <w:rsid w:val="00461421"/>
    <w:rsid w:val="00461502"/>
    <w:rsid w:val="0046155A"/>
    <w:rsid w:val="004615D0"/>
    <w:rsid w:val="004615DA"/>
    <w:rsid w:val="0046168B"/>
    <w:rsid w:val="004616E5"/>
    <w:rsid w:val="00461764"/>
    <w:rsid w:val="0046177C"/>
    <w:rsid w:val="004617A4"/>
    <w:rsid w:val="004617B8"/>
    <w:rsid w:val="00461821"/>
    <w:rsid w:val="00461822"/>
    <w:rsid w:val="00461854"/>
    <w:rsid w:val="00461884"/>
    <w:rsid w:val="004618CB"/>
    <w:rsid w:val="004618ED"/>
    <w:rsid w:val="0046195A"/>
    <w:rsid w:val="004619DD"/>
    <w:rsid w:val="00461A42"/>
    <w:rsid w:val="00461A62"/>
    <w:rsid w:val="00461BB3"/>
    <w:rsid w:val="00461BDB"/>
    <w:rsid w:val="00461C01"/>
    <w:rsid w:val="00461C34"/>
    <w:rsid w:val="00461C4F"/>
    <w:rsid w:val="00461C5D"/>
    <w:rsid w:val="00461C98"/>
    <w:rsid w:val="00461CE9"/>
    <w:rsid w:val="00461CF3"/>
    <w:rsid w:val="00461D3C"/>
    <w:rsid w:val="00461D4D"/>
    <w:rsid w:val="00461D72"/>
    <w:rsid w:val="00461DC8"/>
    <w:rsid w:val="00461DD8"/>
    <w:rsid w:val="00461DF8"/>
    <w:rsid w:val="00461E44"/>
    <w:rsid w:val="00461E98"/>
    <w:rsid w:val="00461EC0"/>
    <w:rsid w:val="00461ECA"/>
    <w:rsid w:val="00461ED1"/>
    <w:rsid w:val="00461F87"/>
    <w:rsid w:val="00461F8A"/>
    <w:rsid w:val="00461F9C"/>
    <w:rsid w:val="00461FBB"/>
    <w:rsid w:val="00461FBC"/>
    <w:rsid w:val="004620A8"/>
    <w:rsid w:val="00462101"/>
    <w:rsid w:val="0046214C"/>
    <w:rsid w:val="004621C2"/>
    <w:rsid w:val="0046220E"/>
    <w:rsid w:val="00462221"/>
    <w:rsid w:val="0046228E"/>
    <w:rsid w:val="004622BE"/>
    <w:rsid w:val="004622C2"/>
    <w:rsid w:val="00462346"/>
    <w:rsid w:val="004623B4"/>
    <w:rsid w:val="004623DC"/>
    <w:rsid w:val="004623FA"/>
    <w:rsid w:val="00462410"/>
    <w:rsid w:val="0046241E"/>
    <w:rsid w:val="0046242E"/>
    <w:rsid w:val="0046243F"/>
    <w:rsid w:val="00462492"/>
    <w:rsid w:val="00462499"/>
    <w:rsid w:val="0046256A"/>
    <w:rsid w:val="004625E1"/>
    <w:rsid w:val="0046268F"/>
    <w:rsid w:val="004626D1"/>
    <w:rsid w:val="00462727"/>
    <w:rsid w:val="0046284E"/>
    <w:rsid w:val="0046286D"/>
    <w:rsid w:val="00462895"/>
    <w:rsid w:val="00462917"/>
    <w:rsid w:val="00462953"/>
    <w:rsid w:val="00462984"/>
    <w:rsid w:val="00462AE0"/>
    <w:rsid w:val="00462AE6"/>
    <w:rsid w:val="00462B15"/>
    <w:rsid w:val="00462BAA"/>
    <w:rsid w:val="00462C04"/>
    <w:rsid w:val="00462C50"/>
    <w:rsid w:val="00462CDF"/>
    <w:rsid w:val="00462CE8"/>
    <w:rsid w:val="00462D03"/>
    <w:rsid w:val="00462D0F"/>
    <w:rsid w:val="00462D3D"/>
    <w:rsid w:val="00462D7C"/>
    <w:rsid w:val="00462D87"/>
    <w:rsid w:val="00462DDA"/>
    <w:rsid w:val="00462E3C"/>
    <w:rsid w:val="00462E4A"/>
    <w:rsid w:val="00462EFA"/>
    <w:rsid w:val="00462F59"/>
    <w:rsid w:val="00462F82"/>
    <w:rsid w:val="00462F97"/>
    <w:rsid w:val="004630F3"/>
    <w:rsid w:val="0046313B"/>
    <w:rsid w:val="00463140"/>
    <w:rsid w:val="004631B8"/>
    <w:rsid w:val="0046321C"/>
    <w:rsid w:val="00463240"/>
    <w:rsid w:val="00463279"/>
    <w:rsid w:val="004632BE"/>
    <w:rsid w:val="004632E4"/>
    <w:rsid w:val="00463319"/>
    <w:rsid w:val="0046335D"/>
    <w:rsid w:val="00463398"/>
    <w:rsid w:val="004633DA"/>
    <w:rsid w:val="004633EA"/>
    <w:rsid w:val="0046340A"/>
    <w:rsid w:val="0046356C"/>
    <w:rsid w:val="00463596"/>
    <w:rsid w:val="004635A1"/>
    <w:rsid w:val="004635B8"/>
    <w:rsid w:val="00463645"/>
    <w:rsid w:val="004636AD"/>
    <w:rsid w:val="004636CC"/>
    <w:rsid w:val="00463736"/>
    <w:rsid w:val="00463775"/>
    <w:rsid w:val="00463808"/>
    <w:rsid w:val="0046381E"/>
    <w:rsid w:val="0046382C"/>
    <w:rsid w:val="004639A3"/>
    <w:rsid w:val="00463A30"/>
    <w:rsid w:val="00463A7E"/>
    <w:rsid w:val="00463AD2"/>
    <w:rsid w:val="00463AFF"/>
    <w:rsid w:val="00463B0B"/>
    <w:rsid w:val="00463B3E"/>
    <w:rsid w:val="00463B8A"/>
    <w:rsid w:val="00463BB3"/>
    <w:rsid w:val="00463C08"/>
    <w:rsid w:val="00463D4A"/>
    <w:rsid w:val="00463D58"/>
    <w:rsid w:val="00463DEB"/>
    <w:rsid w:val="00463F2D"/>
    <w:rsid w:val="00463F37"/>
    <w:rsid w:val="00463F79"/>
    <w:rsid w:val="00463FAC"/>
    <w:rsid w:val="00464017"/>
    <w:rsid w:val="00464019"/>
    <w:rsid w:val="0046402F"/>
    <w:rsid w:val="00464082"/>
    <w:rsid w:val="004640C6"/>
    <w:rsid w:val="004640C9"/>
    <w:rsid w:val="004640E6"/>
    <w:rsid w:val="00464176"/>
    <w:rsid w:val="004641CB"/>
    <w:rsid w:val="004641E2"/>
    <w:rsid w:val="00464263"/>
    <w:rsid w:val="004643C0"/>
    <w:rsid w:val="004643FF"/>
    <w:rsid w:val="00464426"/>
    <w:rsid w:val="00464449"/>
    <w:rsid w:val="004644E5"/>
    <w:rsid w:val="00464663"/>
    <w:rsid w:val="004646D8"/>
    <w:rsid w:val="0046470D"/>
    <w:rsid w:val="00464712"/>
    <w:rsid w:val="0046474A"/>
    <w:rsid w:val="0046475D"/>
    <w:rsid w:val="00464776"/>
    <w:rsid w:val="004647BA"/>
    <w:rsid w:val="0046494A"/>
    <w:rsid w:val="00464955"/>
    <w:rsid w:val="0046497B"/>
    <w:rsid w:val="004649A4"/>
    <w:rsid w:val="00464A14"/>
    <w:rsid w:val="00464A7C"/>
    <w:rsid w:val="00464A81"/>
    <w:rsid w:val="00464AC0"/>
    <w:rsid w:val="00464AFA"/>
    <w:rsid w:val="00464BF2"/>
    <w:rsid w:val="00464C50"/>
    <w:rsid w:val="00464D29"/>
    <w:rsid w:val="00464DE2"/>
    <w:rsid w:val="00464E0D"/>
    <w:rsid w:val="00464E2D"/>
    <w:rsid w:val="00464E41"/>
    <w:rsid w:val="00464E78"/>
    <w:rsid w:val="00464EB2"/>
    <w:rsid w:val="00464EC1"/>
    <w:rsid w:val="00464F16"/>
    <w:rsid w:val="00464F1E"/>
    <w:rsid w:val="00464F80"/>
    <w:rsid w:val="00464FF6"/>
    <w:rsid w:val="0046502D"/>
    <w:rsid w:val="0046504C"/>
    <w:rsid w:val="0046505A"/>
    <w:rsid w:val="004650F0"/>
    <w:rsid w:val="00465130"/>
    <w:rsid w:val="0046517F"/>
    <w:rsid w:val="0046519F"/>
    <w:rsid w:val="004651CF"/>
    <w:rsid w:val="00465272"/>
    <w:rsid w:val="004652DB"/>
    <w:rsid w:val="004652E6"/>
    <w:rsid w:val="00465312"/>
    <w:rsid w:val="00465340"/>
    <w:rsid w:val="00465356"/>
    <w:rsid w:val="004653C3"/>
    <w:rsid w:val="0046542C"/>
    <w:rsid w:val="00465448"/>
    <w:rsid w:val="0046544B"/>
    <w:rsid w:val="0046555E"/>
    <w:rsid w:val="004655DC"/>
    <w:rsid w:val="00465646"/>
    <w:rsid w:val="0046564D"/>
    <w:rsid w:val="00465675"/>
    <w:rsid w:val="00465683"/>
    <w:rsid w:val="0046569F"/>
    <w:rsid w:val="004656EA"/>
    <w:rsid w:val="0046572A"/>
    <w:rsid w:val="00465784"/>
    <w:rsid w:val="00465812"/>
    <w:rsid w:val="00465819"/>
    <w:rsid w:val="00465839"/>
    <w:rsid w:val="004658E8"/>
    <w:rsid w:val="00465961"/>
    <w:rsid w:val="00465999"/>
    <w:rsid w:val="00465A0F"/>
    <w:rsid w:val="00465A50"/>
    <w:rsid w:val="00465AD8"/>
    <w:rsid w:val="00465ADE"/>
    <w:rsid w:val="00465AE0"/>
    <w:rsid w:val="00465B54"/>
    <w:rsid w:val="00465B5A"/>
    <w:rsid w:val="00465BC8"/>
    <w:rsid w:val="00465C12"/>
    <w:rsid w:val="00465C1D"/>
    <w:rsid w:val="00465D1E"/>
    <w:rsid w:val="00465D81"/>
    <w:rsid w:val="00465F2A"/>
    <w:rsid w:val="00465F3B"/>
    <w:rsid w:val="00465FA5"/>
    <w:rsid w:val="00465FBE"/>
    <w:rsid w:val="00465FDB"/>
    <w:rsid w:val="00466018"/>
    <w:rsid w:val="00466056"/>
    <w:rsid w:val="0046605A"/>
    <w:rsid w:val="0046612F"/>
    <w:rsid w:val="00466189"/>
    <w:rsid w:val="004661A9"/>
    <w:rsid w:val="004661B3"/>
    <w:rsid w:val="00466206"/>
    <w:rsid w:val="00466269"/>
    <w:rsid w:val="0046628C"/>
    <w:rsid w:val="00466296"/>
    <w:rsid w:val="004662D2"/>
    <w:rsid w:val="00466332"/>
    <w:rsid w:val="00466350"/>
    <w:rsid w:val="004663FA"/>
    <w:rsid w:val="00466444"/>
    <w:rsid w:val="004664B1"/>
    <w:rsid w:val="004664DB"/>
    <w:rsid w:val="004664FE"/>
    <w:rsid w:val="00466544"/>
    <w:rsid w:val="00466585"/>
    <w:rsid w:val="0046658A"/>
    <w:rsid w:val="004665EA"/>
    <w:rsid w:val="004665FE"/>
    <w:rsid w:val="0046661A"/>
    <w:rsid w:val="0046663E"/>
    <w:rsid w:val="0046670A"/>
    <w:rsid w:val="004667F3"/>
    <w:rsid w:val="004668C1"/>
    <w:rsid w:val="004668ED"/>
    <w:rsid w:val="00466925"/>
    <w:rsid w:val="0046696F"/>
    <w:rsid w:val="004669F2"/>
    <w:rsid w:val="00466A93"/>
    <w:rsid w:val="00466BEF"/>
    <w:rsid w:val="00466C83"/>
    <w:rsid w:val="00466CA2"/>
    <w:rsid w:val="00466CB0"/>
    <w:rsid w:val="00466D48"/>
    <w:rsid w:val="00466D8E"/>
    <w:rsid w:val="00466DCF"/>
    <w:rsid w:val="00466DF7"/>
    <w:rsid w:val="00466E19"/>
    <w:rsid w:val="00466E3C"/>
    <w:rsid w:val="00466E8C"/>
    <w:rsid w:val="00466ED7"/>
    <w:rsid w:val="00466EE6"/>
    <w:rsid w:val="00466F00"/>
    <w:rsid w:val="00466F35"/>
    <w:rsid w:val="00466F58"/>
    <w:rsid w:val="00466F7F"/>
    <w:rsid w:val="00466F95"/>
    <w:rsid w:val="00466F9D"/>
    <w:rsid w:val="00467082"/>
    <w:rsid w:val="00467083"/>
    <w:rsid w:val="004670EF"/>
    <w:rsid w:val="00467100"/>
    <w:rsid w:val="004671C6"/>
    <w:rsid w:val="0046727C"/>
    <w:rsid w:val="004672B4"/>
    <w:rsid w:val="004672C9"/>
    <w:rsid w:val="00467320"/>
    <w:rsid w:val="004674AE"/>
    <w:rsid w:val="004674EB"/>
    <w:rsid w:val="00467519"/>
    <w:rsid w:val="0046751B"/>
    <w:rsid w:val="0046751C"/>
    <w:rsid w:val="00467530"/>
    <w:rsid w:val="0046753D"/>
    <w:rsid w:val="004675E6"/>
    <w:rsid w:val="004675FE"/>
    <w:rsid w:val="00467609"/>
    <w:rsid w:val="0046762D"/>
    <w:rsid w:val="004676A4"/>
    <w:rsid w:val="004676C5"/>
    <w:rsid w:val="0046770C"/>
    <w:rsid w:val="00467748"/>
    <w:rsid w:val="00467751"/>
    <w:rsid w:val="004677E3"/>
    <w:rsid w:val="0046780D"/>
    <w:rsid w:val="004679B8"/>
    <w:rsid w:val="004679F8"/>
    <w:rsid w:val="004679FA"/>
    <w:rsid w:val="00467A8B"/>
    <w:rsid w:val="00467AD6"/>
    <w:rsid w:val="00467AE3"/>
    <w:rsid w:val="00467B74"/>
    <w:rsid w:val="00467BCD"/>
    <w:rsid w:val="00467BFB"/>
    <w:rsid w:val="00467C09"/>
    <w:rsid w:val="00467C15"/>
    <w:rsid w:val="00467CC1"/>
    <w:rsid w:val="00467D68"/>
    <w:rsid w:val="00467D75"/>
    <w:rsid w:val="00467F63"/>
    <w:rsid w:val="00467FB8"/>
    <w:rsid w:val="00467FDD"/>
    <w:rsid w:val="00470070"/>
    <w:rsid w:val="004700FD"/>
    <w:rsid w:val="00470151"/>
    <w:rsid w:val="004701BA"/>
    <w:rsid w:val="00470221"/>
    <w:rsid w:val="004702A9"/>
    <w:rsid w:val="00470380"/>
    <w:rsid w:val="004703D6"/>
    <w:rsid w:val="004703F4"/>
    <w:rsid w:val="004705E8"/>
    <w:rsid w:val="00470630"/>
    <w:rsid w:val="00470666"/>
    <w:rsid w:val="0047068D"/>
    <w:rsid w:val="004706FA"/>
    <w:rsid w:val="00470715"/>
    <w:rsid w:val="00470857"/>
    <w:rsid w:val="004708C0"/>
    <w:rsid w:val="004708D7"/>
    <w:rsid w:val="00470954"/>
    <w:rsid w:val="004709F6"/>
    <w:rsid w:val="00470A01"/>
    <w:rsid w:val="00470A16"/>
    <w:rsid w:val="00470A4D"/>
    <w:rsid w:val="00470A55"/>
    <w:rsid w:val="00470AEA"/>
    <w:rsid w:val="00470B15"/>
    <w:rsid w:val="00470B43"/>
    <w:rsid w:val="00470CF5"/>
    <w:rsid w:val="00470D7F"/>
    <w:rsid w:val="00470D85"/>
    <w:rsid w:val="00470DF1"/>
    <w:rsid w:val="00470E36"/>
    <w:rsid w:val="00470E5A"/>
    <w:rsid w:val="00470EA7"/>
    <w:rsid w:val="00470EBF"/>
    <w:rsid w:val="00470EC3"/>
    <w:rsid w:val="00470EE6"/>
    <w:rsid w:val="00470EF1"/>
    <w:rsid w:val="00470F1F"/>
    <w:rsid w:val="00470F58"/>
    <w:rsid w:val="00470F8D"/>
    <w:rsid w:val="00470F8E"/>
    <w:rsid w:val="00470FA7"/>
    <w:rsid w:val="00470FB2"/>
    <w:rsid w:val="00470FF1"/>
    <w:rsid w:val="00470FFB"/>
    <w:rsid w:val="00470FFD"/>
    <w:rsid w:val="004710D1"/>
    <w:rsid w:val="00471100"/>
    <w:rsid w:val="0047112E"/>
    <w:rsid w:val="00471136"/>
    <w:rsid w:val="0047114A"/>
    <w:rsid w:val="004711AF"/>
    <w:rsid w:val="004711BF"/>
    <w:rsid w:val="004711C2"/>
    <w:rsid w:val="004711C6"/>
    <w:rsid w:val="00471214"/>
    <w:rsid w:val="00471291"/>
    <w:rsid w:val="004712E7"/>
    <w:rsid w:val="0047130E"/>
    <w:rsid w:val="00471381"/>
    <w:rsid w:val="00471397"/>
    <w:rsid w:val="004713F7"/>
    <w:rsid w:val="004714AD"/>
    <w:rsid w:val="004714E5"/>
    <w:rsid w:val="0047158E"/>
    <w:rsid w:val="004715E9"/>
    <w:rsid w:val="00471698"/>
    <w:rsid w:val="0047170E"/>
    <w:rsid w:val="0047171E"/>
    <w:rsid w:val="00471753"/>
    <w:rsid w:val="004717F6"/>
    <w:rsid w:val="0047181C"/>
    <w:rsid w:val="00471831"/>
    <w:rsid w:val="00471952"/>
    <w:rsid w:val="00471953"/>
    <w:rsid w:val="004719FB"/>
    <w:rsid w:val="00471A2D"/>
    <w:rsid w:val="00471A6E"/>
    <w:rsid w:val="00471AA8"/>
    <w:rsid w:val="00471AAD"/>
    <w:rsid w:val="00471B49"/>
    <w:rsid w:val="00471BAE"/>
    <w:rsid w:val="00471BCC"/>
    <w:rsid w:val="00471C0E"/>
    <w:rsid w:val="00471C29"/>
    <w:rsid w:val="00471C3B"/>
    <w:rsid w:val="00471C43"/>
    <w:rsid w:val="00471C74"/>
    <w:rsid w:val="00471CF2"/>
    <w:rsid w:val="00471D01"/>
    <w:rsid w:val="00471D4E"/>
    <w:rsid w:val="00471E1D"/>
    <w:rsid w:val="00471E6B"/>
    <w:rsid w:val="00471EB5"/>
    <w:rsid w:val="00471EB6"/>
    <w:rsid w:val="00471F14"/>
    <w:rsid w:val="00471F29"/>
    <w:rsid w:val="00471F8D"/>
    <w:rsid w:val="00471F91"/>
    <w:rsid w:val="00472094"/>
    <w:rsid w:val="0047215D"/>
    <w:rsid w:val="0047218A"/>
    <w:rsid w:val="00472193"/>
    <w:rsid w:val="004721E8"/>
    <w:rsid w:val="004721F0"/>
    <w:rsid w:val="0047220C"/>
    <w:rsid w:val="00472275"/>
    <w:rsid w:val="00472284"/>
    <w:rsid w:val="004722D5"/>
    <w:rsid w:val="0047230D"/>
    <w:rsid w:val="00472399"/>
    <w:rsid w:val="004723AB"/>
    <w:rsid w:val="00472446"/>
    <w:rsid w:val="0047251A"/>
    <w:rsid w:val="00472556"/>
    <w:rsid w:val="00472578"/>
    <w:rsid w:val="0047269E"/>
    <w:rsid w:val="004726A1"/>
    <w:rsid w:val="004726AB"/>
    <w:rsid w:val="004726B9"/>
    <w:rsid w:val="00472708"/>
    <w:rsid w:val="0047276E"/>
    <w:rsid w:val="004727AA"/>
    <w:rsid w:val="004727D5"/>
    <w:rsid w:val="004727DE"/>
    <w:rsid w:val="004727F8"/>
    <w:rsid w:val="0047281C"/>
    <w:rsid w:val="00472825"/>
    <w:rsid w:val="00472848"/>
    <w:rsid w:val="00472875"/>
    <w:rsid w:val="00472889"/>
    <w:rsid w:val="004728C4"/>
    <w:rsid w:val="00472909"/>
    <w:rsid w:val="00472921"/>
    <w:rsid w:val="0047292C"/>
    <w:rsid w:val="00472A8A"/>
    <w:rsid w:val="00472A9D"/>
    <w:rsid w:val="00472AD0"/>
    <w:rsid w:val="00472B37"/>
    <w:rsid w:val="00472B96"/>
    <w:rsid w:val="00472BCC"/>
    <w:rsid w:val="00472C0B"/>
    <w:rsid w:val="00472C3F"/>
    <w:rsid w:val="00472C50"/>
    <w:rsid w:val="00472C9E"/>
    <w:rsid w:val="00472D6B"/>
    <w:rsid w:val="00472DB3"/>
    <w:rsid w:val="00472DD1"/>
    <w:rsid w:val="00472E10"/>
    <w:rsid w:val="00472E1E"/>
    <w:rsid w:val="00472E4B"/>
    <w:rsid w:val="00472EFB"/>
    <w:rsid w:val="00472F49"/>
    <w:rsid w:val="00472F4E"/>
    <w:rsid w:val="00472F5E"/>
    <w:rsid w:val="00472F75"/>
    <w:rsid w:val="00472FA7"/>
    <w:rsid w:val="004730C4"/>
    <w:rsid w:val="004730F8"/>
    <w:rsid w:val="00473104"/>
    <w:rsid w:val="00473107"/>
    <w:rsid w:val="004731DF"/>
    <w:rsid w:val="004731EB"/>
    <w:rsid w:val="004732F3"/>
    <w:rsid w:val="00473325"/>
    <w:rsid w:val="0047335A"/>
    <w:rsid w:val="00473441"/>
    <w:rsid w:val="004734B0"/>
    <w:rsid w:val="004734C8"/>
    <w:rsid w:val="0047350A"/>
    <w:rsid w:val="00473534"/>
    <w:rsid w:val="004735A1"/>
    <w:rsid w:val="004735AF"/>
    <w:rsid w:val="004735B2"/>
    <w:rsid w:val="004735B8"/>
    <w:rsid w:val="004735EC"/>
    <w:rsid w:val="00473645"/>
    <w:rsid w:val="00473656"/>
    <w:rsid w:val="004736DA"/>
    <w:rsid w:val="004736E7"/>
    <w:rsid w:val="0047374B"/>
    <w:rsid w:val="004737A0"/>
    <w:rsid w:val="004737C6"/>
    <w:rsid w:val="00473810"/>
    <w:rsid w:val="0047382D"/>
    <w:rsid w:val="0047389B"/>
    <w:rsid w:val="004738C0"/>
    <w:rsid w:val="00473914"/>
    <w:rsid w:val="0047392B"/>
    <w:rsid w:val="00473987"/>
    <w:rsid w:val="00473A06"/>
    <w:rsid w:val="00473A1A"/>
    <w:rsid w:val="00473A25"/>
    <w:rsid w:val="00473A42"/>
    <w:rsid w:val="00473ACD"/>
    <w:rsid w:val="00473B09"/>
    <w:rsid w:val="00473B1F"/>
    <w:rsid w:val="00473B22"/>
    <w:rsid w:val="00473B42"/>
    <w:rsid w:val="00473B7C"/>
    <w:rsid w:val="00473BA3"/>
    <w:rsid w:val="00473C17"/>
    <w:rsid w:val="00473D7E"/>
    <w:rsid w:val="00473DA0"/>
    <w:rsid w:val="00473E7D"/>
    <w:rsid w:val="00473EB4"/>
    <w:rsid w:val="00473ED9"/>
    <w:rsid w:val="00473F53"/>
    <w:rsid w:val="004740A8"/>
    <w:rsid w:val="004740B6"/>
    <w:rsid w:val="00474134"/>
    <w:rsid w:val="00474172"/>
    <w:rsid w:val="004741B2"/>
    <w:rsid w:val="004741C0"/>
    <w:rsid w:val="004741C1"/>
    <w:rsid w:val="00474268"/>
    <w:rsid w:val="004742A6"/>
    <w:rsid w:val="004742A9"/>
    <w:rsid w:val="00474309"/>
    <w:rsid w:val="0047438E"/>
    <w:rsid w:val="004743FB"/>
    <w:rsid w:val="00474436"/>
    <w:rsid w:val="004744AB"/>
    <w:rsid w:val="004744F2"/>
    <w:rsid w:val="0047457F"/>
    <w:rsid w:val="0047458B"/>
    <w:rsid w:val="0047459A"/>
    <w:rsid w:val="004745A5"/>
    <w:rsid w:val="004745C9"/>
    <w:rsid w:val="004745EA"/>
    <w:rsid w:val="0047462B"/>
    <w:rsid w:val="004746A8"/>
    <w:rsid w:val="004746B1"/>
    <w:rsid w:val="00474735"/>
    <w:rsid w:val="0047474A"/>
    <w:rsid w:val="00474750"/>
    <w:rsid w:val="004747C4"/>
    <w:rsid w:val="004747C5"/>
    <w:rsid w:val="004747FF"/>
    <w:rsid w:val="00474862"/>
    <w:rsid w:val="00474868"/>
    <w:rsid w:val="00474900"/>
    <w:rsid w:val="0047496C"/>
    <w:rsid w:val="0047496E"/>
    <w:rsid w:val="00474994"/>
    <w:rsid w:val="00474A83"/>
    <w:rsid w:val="00474AB3"/>
    <w:rsid w:val="00474AEA"/>
    <w:rsid w:val="00474B45"/>
    <w:rsid w:val="00474B96"/>
    <w:rsid w:val="00474BD0"/>
    <w:rsid w:val="00474CE2"/>
    <w:rsid w:val="00474DC7"/>
    <w:rsid w:val="00474E7D"/>
    <w:rsid w:val="00474F04"/>
    <w:rsid w:val="00474F91"/>
    <w:rsid w:val="00474FD9"/>
    <w:rsid w:val="00475047"/>
    <w:rsid w:val="0047504A"/>
    <w:rsid w:val="0047504B"/>
    <w:rsid w:val="0047505D"/>
    <w:rsid w:val="004750A8"/>
    <w:rsid w:val="004750DF"/>
    <w:rsid w:val="004750F2"/>
    <w:rsid w:val="00475172"/>
    <w:rsid w:val="00475181"/>
    <w:rsid w:val="004751D3"/>
    <w:rsid w:val="00475205"/>
    <w:rsid w:val="00475300"/>
    <w:rsid w:val="004753B0"/>
    <w:rsid w:val="0047543C"/>
    <w:rsid w:val="00475480"/>
    <w:rsid w:val="004754F4"/>
    <w:rsid w:val="004755F2"/>
    <w:rsid w:val="0047564F"/>
    <w:rsid w:val="00475662"/>
    <w:rsid w:val="0047568A"/>
    <w:rsid w:val="0047569C"/>
    <w:rsid w:val="004756AA"/>
    <w:rsid w:val="004756EB"/>
    <w:rsid w:val="0047578D"/>
    <w:rsid w:val="004757DC"/>
    <w:rsid w:val="00475871"/>
    <w:rsid w:val="00475877"/>
    <w:rsid w:val="004758BA"/>
    <w:rsid w:val="004758BF"/>
    <w:rsid w:val="004758E2"/>
    <w:rsid w:val="0047592C"/>
    <w:rsid w:val="00475934"/>
    <w:rsid w:val="00475958"/>
    <w:rsid w:val="00475981"/>
    <w:rsid w:val="004759A3"/>
    <w:rsid w:val="004759DD"/>
    <w:rsid w:val="00475A5D"/>
    <w:rsid w:val="00475B3B"/>
    <w:rsid w:val="00475B3F"/>
    <w:rsid w:val="00475B6E"/>
    <w:rsid w:val="00475B90"/>
    <w:rsid w:val="00475C89"/>
    <w:rsid w:val="00475CC9"/>
    <w:rsid w:val="00475D11"/>
    <w:rsid w:val="00475D1B"/>
    <w:rsid w:val="00475D7F"/>
    <w:rsid w:val="00475DFC"/>
    <w:rsid w:val="00475E1E"/>
    <w:rsid w:val="00475E21"/>
    <w:rsid w:val="00475E53"/>
    <w:rsid w:val="00475E85"/>
    <w:rsid w:val="00476008"/>
    <w:rsid w:val="0047605F"/>
    <w:rsid w:val="004760C2"/>
    <w:rsid w:val="004760EF"/>
    <w:rsid w:val="00476142"/>
    <w:rsid w:val="00476166"/>
    <w:rsid w:val="00476204"/>
    <w:rsid w:val="0047627B"/>
    <w:rsid w:val="004762A1"/>
    <w:rsid w:val="004762D7"/>
    <w:rsid w:val="004762E0"/>
    <w:rsid w:val="004762F2"/>
    <w:rsid w:val="00476324"/>
    <w:rsid w:val="004763F7"/>
    <w:rsid w:val="00476412"/>
    <w:rsid w:val="0047643E"/>
    <w:rsid w:val="0047647B"/>
    <w:rsid w:val="00476489"/>
    <w:rsid w:val="004764DB"/>
    <w:rsid w:val="0047650C"/>
    <w:rsid w:val="0047652D"/>
    <w:rsid w:val="0047658A"/>
    <w:rsid w:val="004765CF"/>
    <w:rsid w:val="004765DD"/>
    <w:rsid w:val="004766DB"/>
    <w:rsid w:val="004766FA"/>
    <w:rsid w:val="004766FE"/>
    <w:rsid w:val="004767C7"/>
    <w:rsid w:val="004767F7"/>
    <w:rsid w:val="00476812"/>
    <w:rsid w:val="004768E7"/>
    <w:rsid w:val="004768E8"/>
    <w:rsid w:val="0047690D"/>
    <w:rsid w:val="0047693A"/>
    <w:rsid w:val="004769DD"/>
    <w:rsid w:val="00476A35"/>
    <w:rsid w:val="00476A59"/>
    <w:rsid w:val="00476AA6"/>
    <w:rsid w:val="00476AAB"/>
    <w:rsid w:val="00476AE8"/>
    <w:rsid w:val="00476B41"/>
    <w:rsid w:val="00476B6D"/>
    <w:rsid w:val="00476C19"/>
    <w:rsid w:val="00476C2C"/>
    <w:rsid w:val="00476C2D"/>
    <w:rsid w:val="00476C77"/>
    <w:rsid w:val="00476CF5"/>
    <w:rsid w:val="00476D43"/>
    <w:rsid w:val="00476D80"/>
    <w:rsid w:val="00476DA8"/>
    <w:rsid w:val="00476DBE"/>
    <w:rsid w:val="00476E08"/>
    <w:rsid w:val="00476E0B"/>
    <w:rsid w:val="00476E7B"/>
    <w:rsid w:val="00476EC4"/>
    <w:rsid w:val="00476F1F"/>
    <w:rsid w:val="00476F27"/>
    <w:rsid w:val="00476F37"/>
    <w:rsid w:val="00476F5E"/>
    <w:rsid w:val="00476F6A"/>
    <w:rsid w:val="00477152"/>
    <w:rsid w:val="0047717B"/>
    <w:rsid w:val="004771CC"/>
    <w:rsid w:val="004771F1"/>
    <w:rsid w:val="0047726C"/>
    <w:rsid w:val="0047729A"/>
    <w:rsid w:val="0047734C"/>
    <w:rsid w:val="0047740E"/>
    <w:rsid w:val="00477414"/>
    <w:rsid w:val="0047746A"/>
    <w:rsid w:val="004774D8"/>
    <w:rsid w:val="0047751D"/>
    <w:rsid w:val="00477541"/>
    <w:rsid w:val="004775D5"/>
    <w:rsid w:val="004775F0"/>
    <w:rsid w:val="004776AF"/>
    <w:rsid w:val="00477703"/>
    <w:rsid w:val="00477757"/>
    <w:rsid w:val="00477767"/>
    <w:rsid w:val="00477856"/>
    <w:rsid w:val="0047794E"/>
    <w:rsid w:val="004779CA"/>
    <w:rsid w:val="00477A1B"/>
    <w:rsid w:val="00477A8E"/>
    <w:rsid w:val="00477B7B"/>
    <w:rsid w:val="00477BC0"/>
    <w:rsid w:val="00477BD0"/>
    <w:rsid w:val="00477BDF"/>
    <w:rsid w:val="00477C04"/>
    <w:rsid w:val="00477C40"/>
    <w:rsid w:val="00477C4C"/>
    <w:rsid w:val="00477CF5"/>
    <w:rsid w:val="00477D5D"/>
    <w:rsid w:val="00477DD2"/>
    <w:rsid w:val="00477E60"/>
    <w:rsid w:val="00477EEB"/>
    <w:rsid w:val="00477EFE"/>
    <w:rsid w:val="00477F54"/>
    <w:rsid w:val="00477F60"/>
    <w:rsid w:val="00477F72"/>
    <w:rsid w:val="00477F8A"/>
    <w:rsid w:val="00477F9E"/>
    <w:rsid w:val="00480014"/>
    <w:rsid w:val="004800BC"/>
    <w:rsid w:val="004800E2"/>
    <w:rsid w:val="004800ED"/>
    <w:rsid w:val="0048010F"/>
    <w:rsid w:val="00480167"/>
    <w:rsid w:val="004801C1"/>
    <w:rsid w:val="004801D3"/>
    <w:rsid w:val="004801F1"/>
    <w:rsid w:val="00480214"/>
    <w:rsid w:val="00480223"/>
    <w:rsid w:val="00480224"/>
    <w:rsid w:val="00480272"/>
    <w:rsid w:val="004802A1"/>
    <w:rsid w:val="004802B4"/>
    <w:rsid w:val="004802C0"/>
    <w:rsid w:val="004802E5"/>
    <w:rsid w:val="004802E7"/>
    <w:rsid w:val="004802FF"/>
    <w:rsid w:val="0048031A"/>
    <w:rsid w:val="0048033F"/>
    <w:rsid w:val="00480367"/>
    <w:rsid w:val="004803C4"/>
    <w:rsid w:val="00480413"/>
    <w:rsid w:val="0048046B"/>
    <w:rsid w:val="004804B4"/>
    <w:rsid w:val="00480536"/>
    <w:rsid w:val="0048055B"/>
    <w:rsid w:val="004805CA"/>
    <w:rsid w:val="00480671"/>
    <w:rsid w:val="004806DD"/>
    <w:rsid w:val="0048071C"/>
    <w:rsid w:val="00480754"/>
    <w:rsid w:val="004807D9"/>
    <w:rsid w:val="00480801"/>
    <w:rsid w:val="00480808"/>
    <w:rsid w:val="00480815"/>
    <w:rsid w:val="0048088A"/>
    <w:rsid w:val="0048088F"/>
    <w:rsid w:val="004808C8"/>
    <w:rsid w:val="0048096E"/>
    <w:rsid w:val="00480A63"/>
    <w:rsid w:val="00480ABB"/>
    <w:rsid w:val="00480ACE"/>
    <w:rsid w:val="00480B15"/>
    <w:rsid w:val="00480B1E"/>
    <w:rsid w:val="00480CCE"/>
    <w:rsid w:val="00480D2A"/>
    <w:rsid w:val="00480DF4"/>
    <w:rsid w:val="00480E05"/>
    <w:rsid w:val="00480E13"/>
    <w:rsid w:val="00480E3F"/>
    <w:rsid w:val="00480E92"/>
    <w:rsid w:val="00480EC2"/>
    <w:rsid w:val="00480EF0"/>
    <w:rsid w:val="00480F6A"/>
    <w:rsid w:val="00480F78"/>
    <w:rsid w:val="00480F89"/>
    <w:rsid w:val="00480FA8"/>
    <w:rsid w:val="0048102F"/>
    <w:rsid w:val="00481134"/>
    <w:rsid w:val="00481173"/>
    <w:rsid w:val="004811B2"/>
    <w:rsid w:val="0048130A"/>
    <w:rsid w:val="00481333"/>
    <w:rsid w:val="00481334"/>
    <w:rsid w:val="004813EE"/>
    <w:rsid w:val="004815AF"/>
    <w:rsid w:val="004815F5"/>
    <w:rsid w:val="00481618"/>
    <w:rsid w:val="00481659"/>
    <w:rsid w:val="00481689"/>
    <w:rsid w:val="004816B4"/>
    <w:rsid w:val="004816E0"/>
    <w:rsid w:val="00481741"/>
    <w:rsid w:val="0048174B"/>
    <w:rsid w:val="004817BE"/>
    <w:rsid w:val="004817D2"/>
    <w:rsid w:val="00481875"/>
    <w:rsid w:val="0048189C"/>
    <w:rsid w:val="004818A9"/>
    <w:rsid w:val="004818AA"/>
    <w:rsid w:val="00481915"/>
    <w:rsid w:val="00481982"/>
    <w:rsid w:val="004819A0"/>
    <w:rsid w:val="004819FD"/>
    <w:rsid w:val="00481A2E"/>
    <w:rsid w:val="00481A6F"/>
    <w:rsid w:val="00481A91"/>
    <w:rsid w:val="00481AA6"/>
    <w:rsid w:val="00481AE7"/>
    <w:rsid w:val="00481B69"/>
    <w:rsid w:val="00481B7D"/>
    <w:rsid w:val="00481B81"/>
    <w:rsid w:val="00481BD6"/>
    <w:rsid w:val="00481C1B"/>
    <w:rsid w:val="00481C56"/>
    <w:rsid w:val="00481C7C"/>
    <w:rsid w:val="00481CD3"/>
    <w:rsid w:val="00481CFB"/>
    <w:rsid w:val="00481D1A"/>
    <w:rsid w:val="00481F23"/>
    <w:rsid w:val="00481F9C"/>
    <w:rsid w:val="00481FD4"/>
    <w:rsid w:val="00482018"/>
    <w:rsid w:val="00482084"/>
    <w:rsid w:val="0048208E"/>
    <w:rsid w:val="004820A9"/>
    <w:rsid w:val="004820CC"/>
    <w:rsid w:val="00482194"/>
    <w:rsid w:val="004821EE"/>
    <w:rsid w:val="00482243"/>
    <w:rsid w:val="00482298"/>
    <w:rsid w:val="004822B3"/>
    <w:rsid w:val="0048230C"/>
    <w:rsid w:val="0048237B"/>
    <w:rsid w:val="004823B1"/>
    <w:rsid w:val="00482431"/>
    <w:rsid w:val="004824C1"/>
    <w:rsid w:val="004824D9"/>
    <w:rsid w:val="004824E6"/>
    <w:rsid w:val="0048253D"/>
    <w:rsid w:val="0048255B"/>
    <w:rsid w:val="00482589"/>
    <w:rsid w:val="0048259E"/>
    <w:rsid w:val="0048265B"/>
    <w:rsid w:val="00482735"/>
    <w:rsid w:val="00482743"/>
    <w:rsid w:val="0048276E"/>
    <w:rsid w:val="00482774"/>
    <w:rsid w:val="00482811"/>
    <w:rsid w:val="00482848"/>
    <w:rsid w:val="00482893"/>
    <w:rsid w:val="004828AE"/>
    <w:rsid w:val="00482926"/>
    <w:rsid w:val="00482936"/>
    <w:rsid w:val="00482956"/>
    <w:rsid w:val="00482962"/>
    <w:rsid w:val="00482991"/>
    <w:rsid w:val="004829A9"/>
    <w:rsid w:val="004829C9"/>
    <w:rsid w:val="004829DF"/>
    <w:rsid w:val="004829E1"/>
    <w:rsid w:val="00482A82"/>
    <w:rsid w:val="00482B88"/>
    <w:rsid w:val="00482C90"/>
    <w:rsid w:val="00482CB1"/>
    <w:rsid w:val="00482CDD"/>
    <w:rsid w:val="00482CFA"/>
    <w:rsid w:val="00482D8D"/>
    <w:rsid w:val="00482DAD"/>
    <w:rsid w:val="00482E34"/>
    <w:rsid w:val="00482E71"/>
    <w:rsid w:val="00482E79"/>
    <w:rsid w:val="00482E8D"/>
    <w:rsid w:val="00482EDF"/>
    <w:rsid w:val="00482F61"/>
    <w:rsid w:val="00482F84"/>
    <w:rsid w:val="00482FBE"/>
    <w:rsid w:val="00482FC6"/>
    <w:rsid w:val="004830D7"/>
    <w:rsid w:val="00483101"/>
    <w:rsid w:val="00483128"/>
    <w:rsid w:val="004831C5"/>
    <w:rsid w:val="004831D7"/>
    <w:rsid w:val="004832E4"/>
    <w:rsid w:val="0048332C"/>
    <w:rsid w:val="00483356"/>
    <w:rsid w:val="0048336F"/>
    <w:rsid w:val="004833C7"/>
    <w:rsid w:val="004833E4"/>
    <w:rsid w:val="004834AF"/>
    <w:rsid w:val="004834DF"/>
    <w:rsid w:val="00483570"/>
    <w:rsid w:val="004835CA"/>
    <w:rsid w:val="004836F6"/>
    <w:rsid w:val="00483720"/>
    <w:rsid w:val="004837F9"/>
    <w:rsid w:val="00483846"/>
    <w:rsid w:val="00483864"/>
    <w:rsid w:val="00483881"/>
    <w:rsid w:val="004838C6"/>
    <w:rsid w:val="00483904"/>
    <w:rsid w:val="00483948"/>
    <w:rsid w:val="0048398D"/>
    <w:rsid w:val="004839BE"/>
    <w:rsid w:val="004839D8"/>
    <w:rsid w:val="004839E7"/>
    <w:rsid w:val="00483A68"/>
    <w:rsid w:val="00483AAA"/>
    <w:rsid w:val="00483B00"/>
    <w:rsid w:val="00483B14"/>
    <w:rsid w:val="00483BB6"/>
    <w:rsid w:val="00483CBB"/>
    <w:rsid w:val="00483DEB"/>
    <w:rsid w:val="00483DED"/>
    <w:rsid w:val="00483DF8"/>
    <w:rsid w:val="00483E44"/>
    <w:rsid w:val="00483E5A"/>
    <w:rsid w:val="00483E68"/>
    <w:rsid w:val="00483E8C"/>
    <w:rsid w:val="00483E9F"/>
    <w:rsid w:val="00483EAA"/>
    <w:rsid w:val="00483ECD"/>
    <w:rsid w:val="00483F7F"/>
    <w:rsid w:val="00483FD5"/>
    <w:rsid w:val="00483FEF"/>
    <w:rsid w:val="00484045"/>
    <w:rsid w:val="0048405B"/>
    <w:rsid w:val="00484098"/>
    <w:rsid w:val="0048410B"/>
    <w:rsid w:val="00484132"/>
    <w:rsid w:val="00484148"/>
    <w:rsid w:val="004841A3"/>
    <w:rsid w:val="004841B0"/>
    <w:rsid w:val="004841E1"/>
    <w:rsid w:val="0048425D"/>
    <w:rsid w:val="0048429E"/>
    <w:rsid w:val="00484300"/>
    <w:rsid w:val="004843E1"/>
    <w:rsid w:val="00484480"/>
    <w:rsid w:val="0048449F"/>
    <w:rsid w:val="004844EE"/>
    <w:rsid w:val="00484547"/>
    <w:rsid w:val="00484588"/>
    <w:rsid w:val="004845DC"/>
    <w:rsid w:val="0048466B"/>
    <w:rsid w:val="004846AA"/>
    <w:rsid w:val="00484738"/>
    <w:rsid w:val="00484740"/>
    <w:rsid w:val="004847B0"/>
    <w:rsid w:val="0048480F"/>
    <w:rsid w:val="00484866"/>
    <w:rsid w:val="0048487B"/>
    <w:rsid w:val="0048492F"/>
    <w:rsid w:val="004849A5"/>
    <w:rsid w:val="00484A6C"/>
    <w:rsid w:val="00484A74"/>
    <w:rsid w:val="00484B1B"/>
    <w:rsid w:val="00484B76"/>
    <w:rsid w:val="00484BD5"/>
    <w:rsid w:val="00484C28"/>
    <w:rsid w:val="00484CEF"/>
    <w:rsid w:val="00484D0B"/>
    <w:rsid w:val="00484D7A"/>
    <w:rsid w:val="00484D7D"/>
    <w:rsid w:val="00484E0A"/>
    <w:rsid w:val="00484E5E"/>
    <w:rsid w:val="00484E94"/>
    <w:rsid w:val="00484F18"/>
    <w:rsid w:val="00484F77"/>
    <w:rsid w:val="00484F99"/>
    <w:rsid w:val="00485043"/>
    <w:rsid w:val="004850B5"/>
    <w:rsid w:val="00485150"/>
    <w:rsid w:val="004851E1"/>
    <w:rsid w:val="00485259"/>
    <w:rsid w:val="0048526E"/>
    <w:rsid w:val="0048528A"/>
    <w:rsid w:val="004852F2"/>
    <w:rsid w:val="0048534B"/>
    <w:rsid w:val="00485353"/>
    <w:rsid w:val="004853AC"/>
    <w:rsid w:val="004853CA"/>
    <w:rsid w:val="0048546E"/>
    <w:rsid w:val="004854CB"/>
    <w:rsid w:val="0048550A"/>
    <w:rsid w:val="004855B5"/>
    <w:rsid w:val="0048562C"/>
    <w:rsid w:val="0048563B"/>
    <w:rsid w:val="00485647"/>
    <w:rsid w:val="00485661"/>
    <w:rsid w:val="00485715"/>
    <w:rsid w:val="00485743"/>
    <w:rsid w:val="00485770"/>
    <w:rsid w:val="00485828"/>
    <w:rsid w:val="00485893"/>
    <w:rsid w:val="00485897"/>
    <w:rsid w:val="004858A5"/>
    <w:rsid w:val="004858C7"/>
    <w:rsid w:val="004858FD"/>
    <w:rsid w:val="004859BD"/>
    <w:rsid w:val="004859E2"/>
    <w:rsid w:val="004859EB"/>
    <w:rsid w:val="00485A33"/>
    <w:rsid w:val="00485A5C"/>
    <w:rsid w:val="00485B9A"/>
    <w:rsid w:val="00485C15"/>
    <w:rsid w:val="00485CD0"/>
    <w:rsid w:val="00485D19"/>
    <w:rsid w:val="00485D96"/>
    <w:rsid w:val="00485DB1"/>
    <w:rsid w:val="00485DBF"/>
    <w:rsid w:val="00485E4B"/>
    <w:rsid w:val="00485F25"/>
    <w:rsid w:val="00485F3D"/>
    <w:rsid w:val="00485FD7"/>
    <w:rsid w:val="0048613C"/>
    <w:rsid w:val="00486153"/>
    <w:rsid w:val="0048617A"/>
    <w:rsid w:val="00486189"/>
    <w:rsid w:val="00486195"/>
    <w:rsid w:val="004861CB"/>
    <w:rsid w:val="004862AC"/>
    <w:rsid w:val="004862D6"/>
    <w:rsid w:val="0048630A"/>
    <w:rsid w:val="00486346"/>
    <w:rsid w:val="00486356"/>
    <w:rsid w:val="0048635B"/>
    <w:rsid w:val="004863C5"/>
    <w:rsid w:val="004863E9"/>
    <w:rsid w:val="0048648A"/>
    <w:rsid w:val="00486516"/>
    <w:rsid w:val="00486539"/>
    <w:rsid w:val="0048655D"/>
    <w:rsid w:val="00486563"/>
    <w:rsid w:val="00486564"/>
    <w:rsid w:val="00486608"/>
    <w:rsid w:val="00486631"/>
    <w:rsid w:val="0048663F"/>
    <w:rsid w:val="00486687"/>
    <w:rsid w:val="004866B2"/>
    <w:rsid w:val="00486844"/>
    <w:rsid w:val="00486889"/>
    <w:rsid w:val="00486899"/>
    <w:rsid w:val="004868AA"/>
    <w:rsid w:val="0048692C"/>
    <w:rsid w:val="004869AC"/>
    <w:rsid w:val="004869E3"/>
    <w:rsid w:val="00486A6A"/>
    <w:rsid w:val="00486A73"/>
    <w:rsid w:val="00486B10"/>
    <w:rsid w:val="00486B54"/>
    <w:rsid w:val="00486C3C"/>
    <w:rsid w:val="00486C6C"/>
    <w:rsid w:val="00486C7F"/>
    <w:rsid w:val="00486CE9"/>
    <w:rsid w:val="00486D7B"/>
    <w:rsid w:val="00486DA8"/>
    <w:rsid w:val="00486E2F"/>
    <w:rsid w:val="00486E65"/>
    <w:rsid w:val="00486E9E"/>
    <w:rsid w:val="00486F9C"/>
    <w:rsid w:val="00487009"/>
    <w:rsid w:val="004870A7"/>
    <w:rsid w:val="00487185"/>
    <w:rsid w:val="004871A2"/>
    <w:rsid w:val="004871BE"/>
    <w:rsid w:val="004871C2"/>
    <w:rsid w:val="004871E5"/>
    <w:rsid w:val="0048720D"/>
    <w:rsid w:val="0048727F"/>
    <w:rsid w:val="0048731A"/>
    <w:rsid w:val="00487327"/>
    <w:rsid w:val="0048733B"/>
    <w:rsid w:val="00487364"/>
    <w:rsid w:val="00487374"/>
    <w:rsid w:val="00487384"/>
    <w:rsid w:val="004873C0"/>
    <w:rsid w:val="004873F7"/>
    <w:rsid w:val="004873FC"/>
    <w:rsid w:val="00487416"/>
    <w:rsid w:val="0048742B"/>
    <w:rsid w:val="0048743D"/>
    <w:rsid w:val="0048744E"/>
    <w:rsid w:val="00487456"/>
    <w:rsid w:val="0048750F"/>
    <w:rsid w:val="0048756F"/>
    <w:rsid w:val="0048757C"/>
    <w:rsid w:val="004875EE"/>
    <w:rsid w:val="00487631"/>
    <w:rsid w:val="00487643"/>
    <w:rsid w:val="00487652"/>
    <w:rsid w:val="00487655"/>
    <w:rsid w:val="004876B0"/>
    <w:rsid w:val="004876B6"/>
    <w:rsid w:val="004876E4"/>
    <w:rsid w:val="004876FC"/>
    <w:rsid w:val="00487768"/>
    <w:rsid w:val="00487773"/>
    <w:rsid w:val="00487804"/>
    <w:rsid w:val="0048783D"/>
    <w:rsid w:val="004878B3"/>
    <w:rsid w:val="004878C8"/>
    <w:rsid w:val="004878CC"/>
    <w:rsid w:val="004878FA"/>
    <w:rsid w:val="00487937"/>
    <w:rsid w:val="00487979"/>
    <w:rsid w:val="00487A0F"/>
    <w:rsid w:val="00487A7D"/>
    <w:rsid w:val="00487ABD"/>
    <w:rsid w:val="00487B1B"/>
    <w:rsid w:val="00487B29"/>
    <w:rsid w:val="00487B98"/>
    <w:rsid w:val="00487C13"/>
    <w:rsid w:val="00487CB1"/>
    <w:rsid w:val="00487D0D"/>
    <w:rsid w:val="00487DB1"/>
    <w:rsid w:val="00487DF2"/>
    <w:rsid w:val="00487E07"/>
    <w:rsid w:val="00487E55"/>
    <w:rsid w:val="00487E61"/>
    <w:rsid w:val="00487F25"/>
    <w:rsid w:val="00487F2F"/>
    <w:rsid w:val="00487FA6"/>
    <w:rsid w:val="00487FD1"/>
    <w:rsid w:val="00487FD7"/>
    <w:rsid w:val="00490014"/>
    <w:rsid w:val="0049003B"/>
    <w:rsid w:val="00490048"/>
    <w:rsid w:val="004900E3"/>
    <w:rsid w:val="00490131"/>
    <w:rsid w:val="004901B0"/>
    <w:rsid w:val="00490236"/>
    <w:rsid w:val="00490285"/>
    <w:rsid w:val="0049029A"/>
    <w:rsid w:val="004902A5"/>
    <w:rsid w:val="00490328"/>
    <w:rsid w:val="00490380"/>
    <w:rsid w:val="004903F5"/>
    <w:rsid w:val="0049048E"/>
    <w:rsid w:val="004904B1"/>
    <w:rsid w:val="004904C2"/>
    <w:rsid w:val="004904D8"/>
    <w:rsid w:val="004904FE"/>
    <w:rsid w:val="004904FF"/>
    <w:rsid w:val="00490503"/>
    <w:rsid w:val="00490504"/>
    <w:rsid w:val="0049052D"/>
    <w:rsid w:val="004905C5"/>
    <w:rsid w:val="0049064E"/>
    <w:rsid w:val="0049065D"/>
    <w:rsid w:val="0049066F"/>
    <w:rsid w:val="004906B4"/>
    <w:rsid w:val="0049077B"/>
    <w:rsid w:val="00490787"/>
    <w:rsid w:val="004907FC"/>
    <w:rsid w:val="0049085A"/>
    <w:rsid w:val="0049098C"/>
    <w:rsid w:val="004909C8"/>
    <w:rsid w:val="004909DC"/>
    <w:rsid w:val="004909EC"/>
    <w:rsid w:val="004909EF"/>
    <w:rsid w:val="004909F9"/>
    <w:rsid w:val="00490A00"/>
    <w:rsid w:val="00490AF2"/>
    <w:rsid w:val="00490BF6"/>
    <w:rsid w:val="00490C64"/>
    <w:rsid w:val="00490C69"/>
    <w:rsid w:val="00490C95"/>
    <w:rsid w:val="00490CB7"/>
    <w:rsid w:val="00490CF7"/>
    <w:rsid w:val="00490D0A"/>
    <w:rsid w:val="00490D84"/>
    <w:rsid w:val="00490DA8"/>
    <w:rsid w:val="00490DCB"/>
    <w:rsid w:val="00490E47"/>
    <w:rsid w:val="00490E9A"/>
    <w:rsid w:val="00490EAC"/>
    <w:rsid w:val="00490F9F"/>
    <w:rsid w:val="00490FC0"/>
    <w:rsid w:val="0049104A"/>
    <w:rsid w:val="00491054"/>
    <w:rsid w:val="0049108D"/>
    <w:rsid w:val="0049110F"/>
    <w:rsid w:val="00491262"/>
    <w:rsid w:val="0049129C"/>
    <w:rsid w:val="00491304"/>
    <w:rsid w:val="004913B6"/>
    <w:rsid w:val="004913BB"/>
    <w:rsid w:val="004913E7"/>
    <w:rsid w:val="004913FF"/>
    <w:rsid w:val="00491435"/>
    <w:rsid w:val="00491448"/>
    <w:rsid w:val="004914B9"/>
    <w:rsid w:val="004914F1"/>
    <w:rsid w:val="0049154F"/>
    <w:rsid w:val="004915B1"/>
    <w:rsid w:val="00491633"/>
    <w:rsid w:val="00491697"/>
    <w:rsid w:val="0049169F"/>
    <w:rsid w:val="004916CF"/>
    <w:rsid w:val="004916E9"/>
    <w:rsid w:val="004916F6"/>
    <w:rsid w:val="00491717"/>
    <w:rsid w:val="00491795"/>
    <w:rsid w:val="0049180F"/>
    <w:rsid w:val="0049188B"/>
    <w:rsid w:val="0049188C"/>
    <w:rsid w:val="004918A6"/>
    <w:rsid w:val="004918ED"/>
    <w:rsid w:val="0049191A"/>
    <w:rsid w:val="00491922"/>
    <w:rsid w:val="00491989"/>
    <w:rsid w:val="004919A4"/>
    <w:rsid w:val="004919FF"/>
    <w:rsid w:val="00491A0E"/>
    <w:rsid w:val="00491A21"/>
    <w:rsid w:val="00491A3E"/>
    <w:rsid w:val="00491A9B"/>
    <w:rsid w:val="00491AB3"/>
    <w:rsid w:val="00491B3A"/>
    <w:rsid w:val="00491B63"/>
    <w:rsid w:val="00491B7D"/>
    <w:rsid w:val="00491BCF"/>
    <w:rsid w:val="00491BE3"/>
    <w:rsid w:val="00491BE9"/>
    <w:rsid w:val="00491C41"/>
    <w:rsid w:val="00491D50"/>
    <w:rsid w:val="00491D6A"/>
    <w:rsid w:val="00491E1B"/>
    <w:rsid w:val="00491E2D"/>
    <w:rsid w:val="00491E81"/>
    <w:rsid w:val="00491ECD"/>
    <w:rsid w:val="00491F05"/>
    <w:rsid w:val="00491F21"/>
    <w:rsid w:val="00491F38"/>
    <w:rsid w:val="00491F48"/>
    <w:rsid w:val="00491F66"/>
    <w:rsid w:val="0049210B"/>
    <w:rsid w:val="004921C6"/>
    <w:rsid w:val="004921F9"/>
    <w:rsid w:val="0049225C"/>
    <w:rsid w:val="004922A3"/>
    <w:rsid w:val="004922BE"/>
    <w:rsid w:val="0049235A"/>
    <w:rsid w:val="00492396"/>
    <w:rsid w:val="004923A0"/>
    <w:rsid w:val="004923E8"/>
    <w:rsid w:val="004923F7"/>
    <w:rsid w:val="00492434"/>
    <w:rsid w:val="00492494"/>
    <w:rsid w:val="004924B8"/>
    <w:rsid w:val="00492514"/>
    <w:rsid w:val="0049252B"/>
    <w:rsid w:val="00492534"/>
    <w:rsid w:val="004925AB"/>
    <w:rsid w:val="004925AD"/>
    <w:rsid w:val="004925C9"/>
    <w:rsid w:val="004925D3"/>
    <w:rsid w:val="004925FA"/>
    <w:rsid w:val="00492608"/>
    <w:rsid w:val="00492611"/>
    <w:rsid w:val="00492634"/>
    <w:rsid w:val="004926A6"/>
    <w:rsid w:val="004926F0"/>
    <w:rsid w:val="0049271E"/>
    <w:rsid w:val="00492779"/>
    <w:rsid w:val="004927C1"/>
    <w:rsid w:val="004927EA"/>
    <w:rsid w:val="004927FA"/>
    <w:rsid w:val="0049280A"/>
    <w:rsid w:val="00492849"/>
    <w:rsid w:val="004928AC"/>
    <w:rsid w:val="004928C1"/>
    <w:rsid w:val="0049294F"/>
    <w:rsid w:val="00492956"/>
    <w:rsid w:val="00492982"/>
    <w:rsid w:val="00492A1A"/>
    <w:rsid w:val="00492A2F"/>
    <w:rsid w:val="00492A59"/>
    <w:rsid w:val="00492ACB"/>
    <w:rsid w:val="00492ACD"/>
    <w:rsid w:val="00492BAB"/>
    <w:rsid w:val="00492C59"/>
    <w:rsid w:val="00492C74"/>
    <w:rsid w:val="00492C9C"/>
    <w:rsid w:val="00492D24"/>
    <w:rsid w:val="00492D8F"/>
    <w:rsid w:val="00492DA9"/>
    <w:rsid w:val="00492DEA"/>
    <w:rsid w:val="00492EF8"/>
    <w:rsid w:val="00492FD7"/>
    <w:rsid w:val="0049302E"/>
    <w:rsid w:val="004930A9"/>
    <w:rsid w:val="00493136"/>
    <w:rsid w:val="0049315F"/>
    <w:rsid w:val="00493195"/>
    <w:rsid w:val="00493210"/>
    <w:rsid w:val="00493220"/>
    <w:rsid w:val="0049327F"/>
    <w:rsid w:val="0049328C"/>
    <w:rsid w:val="004932BE"/>
    <w:rsid w:val="00493316"/>
    <w:rsid w:val="004933C8"/>
    <w:rsid w:val="004933EF"/>
    <w:rsid w:val="00493456"/>
    <w:rsid w:val="0049348D"/>
    <w:rsid w:val="004934C2"/>
    <w:rsid w:val="004934DC"/>
    <w:rsid w:val="0049356F"/>
    <w:rsid w:val="00493574"/>
    <w:rsid w:val="004935A1"/>
    <w:rsid w:val="004935C3"/>
    <w:rsid w:val="00493625"/>
    <w:rsid w:val="00493627"/>
    <w:rsid w:val="0049368D"/>
    <w:rsid w:val="00493696"/>
    <w:rsid w:val="004936A2"/>
    <w:rsid w:val="004936AD"/>
    <w:rsid w:val="0049384E"/>
    <w:rsid w:val="004938E7"/>
    <w:rsid w:val="004938ED"/>
    <w:rsid w:val="0049395E"/>
    <w:rsid w:val="00493974"/>
    <w:rsid w:val="00493979"/>
    <w:rsid w:val="00493980"/>
    <w:rsid w:val="00493AD6"/>
    <w:rsid w:val="00493AEC"/>
    <w:rsid w:val="00493B15"/>
    <w:rsid w:val="00493B1D"/>
    <w:rsid w:val="00493B3F"/>
    <w:rsid w:val="00493BA1"/>
    <w:rsid w:val="00493BBD"/>
    <w:rsid w:val="00493BD7"/>
    <w:rsid w:val="00493C0B"/>
    <w:rsid w:val="00493C36"/>
    <w:rsid w:val="00493CFE"/>
    <w:rsid w:val="00493D84"/>
    <w:rsid w:val="00493DA6"/>
    <w:rsid w:val="00493DE5"/>
    <w:rsid w:val="00493E16"/>
    <w:rsid w:val="00493E43"/>
    <w:rsid w:val="00493E4D"/>
    <w:rsid w:val="00493F44"/>
    <w:rsid w:val="00493F51"/>
    <w:rsid w:val="00493FA1"/>
    <w:rsid w:val="00493FB9"/>
    <w:rsid w:val="00494037"/>
    <w:rsid w:val="00494039"/>
    <w:rsid w:val="004940CB"/>
    <w:rsid w:val="004940CF"/>
    <w:rsid w:val="0049413E"/>
    <w:rsid w:val="0049416D"/>
    <w:rsid w:val="00494170"/>
    <w:rsid w:val="0049417D"/>
    <w:rsid w:val="004941FC"/>
    <w:rsid w:val="004942A6"/>
    <w:rsid w:val="004942D6"/>
    <w:rsid w:val="004942DC"/>
    <w:rsid w:val="004942EC"/>
    <w:rsid w:val="00494302"/>
    <w:rsid w:val="0049437D"/>
    <w:rsid w:val="004943A0"/>
    <w:rsid w:val="004943A7"/>
    <w:rsid w:val="004943BC"/>
    <w:rsid w:val="004943F6"/>
    <w:rsid w:val="00494456"/>
    <w:rsid w:val="00494483"/>
    <w:rsid w:val="0049448D"/>
    <w:rsid w:val="004944AB"/>
    <w:rsid w:val="00494598"/>
    <w:rsid w:val="00494599"/>
    <w:rsid w:val="0049459C"/>
    <w:rsid w:val="0049462F"/>
    <w:rsid w:val="00494641"/>
    <w:rsid w:val="0049467C"/>
    <w:rsid w:val="004946C3"/>
    <w:rsid w:val="00494739"/>
    <w:rsid w:val="004947D9"/>
    <w:rsid w:val="00494871"/>
    <w:rsid w:val="0049489B"/>
    <w:rsid w:val="004948AD"/>
    <w:rsid w:val="004948C2"/>
    <w:rsid w:val="004948C9"/>
    <w:rsid w:val="004948E2"/>
    <w:rsid w:val="004948F5"/>
    <w:rsid w:val="00494973"/>
    <w:rsid w:val="00494AD3"/>
    <w:rsid w:val="00494AFF"/>
    <w:rsid w:val="00494B03"/>
    <w:rsid w:val="00494B15"/>
    <w:rsid w:val="00494C4E"/>
    <w:rsid w:val="00494C8E"/>
    <w:rsid w:val="00494D4D"/>
    <w:rsid w:val="00494D6B"/>
    <w:rsid w:val="00494DAD"/>
    <w:rsid w:val="00494E11"/>
    <w:rsid w:val="00494E16"/>
    <w:rsid w:val="00494E66"/>
    <w:rsid w:val="00494F0B"/>
    <w:rsid w:val="00494F75"/>
    <w:rsid w:val="00494FD5"/>
    <w:rsid w:val="0049502A"/>
    <w:rsid w:val="0049503D"/>
    <w:rsid w:val="0049516B"/>
    <w:rsid w:val="004951D0"/>
    <w:rsid w:val="00495218"/>
    <w:rsid w:val="00495223"/>
    <w:rsid w:val="004952CC"/>
    <w:rsid w:val="00495310"/>
    <w:rsid w:val="0049533D"/>
    <w:rsid w:val="00495389"/>
    <w:rsid w:val="004953B5"/>
    <w:rsid w:val="00495430"/>
    <w:rsid w:val="0049546D"/>
    <w:rsid w:val="00495480"/>
    <w:rsid w:val="004954D1"/>
    <w:rsid w:val="004954E8"/>
    <w:rsid w:val="00495543"/>
    <w:rsid w:val="0049558B"/>
    <w:rsid w:val="004955A9"/>
    <w:rsid w:val="004955AA"/>
    <w:rsid w:val="00495640"/>
    <w:rsid w:val="00495669"/>
    <w:rsid w:val="00495674"/>
    <w:rsid w:val="004956BE"/>
    <w:rsid w:val="004956C1"/>
    <w:rsid w:val="004956DA"/>
    <w:rsid w:val="00495707"/>
    <w:rsid w:val="0049571A"/>
    <w:rsid w:val="00495774"/>
    <w:rsid w:val="004957A4"/>
    <w:rsid w:val="0049597E"/>
    <w:rsid w:val="004959A7"/>
    <w:rsid w:val="00495AE6"/>
    <w:rsid w:val="00495B3A"/>
    <w:rsid w:val="00495B6B"/>
    <w:rsid w:val="00495BBB"/>
    <w:rsid w:val="00495C3F"/>
    <w:rsid w:val="00495C4B"/>
    <w:rsid w:val="00495C62"/>
    <w:rsid w:val="00495C8D"/>
    <w:rsid w:val="00495C99"/>
    <w:rsid w:val="00495CA3"/>
    <w:rsid w:val="00495D1C"/>
    <w:rsid w:val="00495D38"/>
    <w:rsid w:val="00495D50"/>
    <w:rsid w:val="00495D69"/>
    <w:rsid w:val="00495D71"/>
    <w:rsid w:val="00495D8C"/>
    <w:rsid w:val="00495DB5"/>
    <w:rsid w:val="00495DEB"/>
    <w:rsid w:val="00495E0C"/>
    <w:rsid w:val="00495E1C"/>
    <w:rsid w:val="00495E2B"/>
    <w:rsid w:val="00495E2C"/>
    <w:rsid w:val="00495E6C"/>
    <w:rsid w:val="00495ECB"/>
    <w:rsid w:val="00495EDA"/>
    <w:rsid w:val="00495EE1"/>
    <w:rsid w:val="00495EEB"/>
    <w:rsid w:val="00495EF3"/>
    <w:rsid w:val="00495F12"/>
    <w:rsid w:val="00495F1A"/>
    <w:rsid w:val="00495F4C"/>
    <w:rsid w:val="00495F94"/>
    <w:rsid w:val="00495FED"/>
    <w:rsid w:val="00496036"/>
    <w:rsid w:val="004960D7"/>
    <w:rsid w:val="004960DE"/>
    <w:rsid w:val="004960E4"/>
    <w:rsid w:val="004960F3"/>
    <w:rsid w:val="0049610D"/>
    <w:rsid w:val="00496226"/>
    <w:rsid w:val="00496234"/>
    <w:rsid w:val="0049624F"/>
    <w:rsid w:val="00496277"/>
    <w:rsid w:val="0049629B"/>
    <w:rsid w:val="0049632F"/>
    <w:rsid w:val="00496366"/>
    <w:rsid w:val="00496495"/>
    <w:rsid w:val="00496498"/>
    <w:rsid w:val="004964CD"/>
    <w:rsid w:val="00496593"/>
    <w:rsid w:val="00496611"/>
    <w:rsid w:val="00496622"/>
    <w:rsid w:val="0049667A"/>
    <w:rsid w:val="00496742"/>
    <w:rsid w:val="0049674A"/>
    <w:rsid w:val="00496760"/>
    <w:rsid w:val="004967F1"/>
    <w:rsid w:val="00496867"/>
    <w:rsid w:val="00496895"/>
    <w:rsid w:val="0049696A"/>
    <w:rsid w:val="0049699E"/>
    <w:rsid w:val="004969B1"/>
    <w:rsid w:val="004969F7"/>
    <w:rsid w:val="00496A73"/>
    <w:rsid w:val="00496B5F"/>
    <w:rsid w:val="00496BB3"/>
    <w:rsid w:val="00496BB5"/>
    <w:rsid w:val="00496BCC"/>
    <w:rsid w:val="00496C1C"/>
    <w:rsid w:val="00496C23"/>
    <w:rsid w:val="00496C41"/>
    <w:rsid w:val="00496C93"/>
    <w:rsid w:val="00496C94"/>
    <w:rsid w:val="00496CB6"/>
    <w:rsid w:val="00496D75"/>
    <w:rsid w:val="00496D7A"/>
    <w:rsid w:val="00496D8C"/>
    <w:rsid w:val="00496DE6"/>
    <w:rsid w:val="00496E43"/>
    <w:rsid w:val="00496E82"/>
    <w:rsid w:val="00496EAB"/>
    <w:rsid w:val="00496ED9"/>
    <w:rsid w:val="00496FDD"/>
    <w:rsid w:val="00496FE1"/>
    <w:rsid w:val="00496FFC"/>
    <w:rsid w:val="004970B9"/>
    <w:rsid w:val="004971C6"/>
    <w:rsid w:val="00497202"/>
    <w:rsid w:val="00497271"/>
    <w:rsid w:val="004972A7"/>
    <w:rsid w:val="0049737A"/>
    <w:rsid w:val="004973FF"/>
    <w:rsid w:val="0049745A"/>
    <w:rsid w:val="0049748F"/>
    <w:rsid w:val="00497506"/>
    <w:rsid w:val="00497532"/>
    <w:rsid w:val="004975D7"/>
    <w:rsid w:val="00497614"/>
    <w:rsid w:val="004976D5"/>
    <w:rsid w:val="0049779E"/>
    <w:rsid w:val="004977B3"/>
    <w:rsid w:val="0049782C"/>
    <w:rsid w:val="0049786C"/>
    <w:rsid w:val="00497897"/>
    <w:rsid w:val="00497945"/>
    <w:rsid w:val="004979A7"/>
    <w:rsid w:val="004979BB"/>
    <w:rsid w:val="004979C5"/>
    <w:rsid w:val="004979F1"/>
    <w:rsid w:val="00497BF9"/>
    <w:rsid w:val="00497C4B"/>
    <w:rsid w:val="00497CBA"/>
    <w:rsid w:val="00497D1A"/>
    <w:rsid w:val="00497E5C"/>
    <w:rsid w:val="00497F43"/>
    <w:rsid w:val="004A0031"/>
    <w:rsid w:val="004A015F"/>
    <w:rsid w:val="004A021B"/>
    <w:rsid w:val="004A028A"/>
    <w:rsid w:val="004A02DD"/>
    <w:rsid w:val="004A038F"/>
    <w:rsid w:val="004A03A2"/>
    <w:rsid w:val="004A03DE"/>
    <w:rsid w:val="004A041D"/>
    <w:rsid w:val="004A0462"/>
    <w:rsid w:val="004A0498"/>
    <w:rsid w:val="004A04A5"/>
    <w:rsid w:val="004A057D"/>
    <w:rsid w:val="004A068F"/>
    <w:rsid w:val="004A06A3"/>
    <w:rsid w:val="004A06C2"/>
    <w:rsid w:val="004A06DB"/>
    <w:rsid w:val="004A0757"/>
    <w:rsid w:val="004A07D3"/>
    <w:rsid w:val="004A07E3"/>
    <w:rsid w:val="004A0876"/>
    <w:rsid w:val="004A0891"/>
    <w:rsid w:val="004A08B2"/>
    <w:rsid w:val="004A08E3"/>
    <w:rsid w:val="004A092F"/>
    <w:rsid w:val="004A09D9"/>
    <w:rsid w:val="004A09E1"/>
    <w:rsid w:val="004A0A58"/>
    <w:rsid w:val="004A0ABF"/>
    <w:rsid w:val="004A0B97"/>
    <w:rsid w:val="004A0BFF"/>
    <w:rsid w:val="004A0C35"/>
    <w:rsid w:val="004A0C69"/>
    <w:rsid w:val="004A0C85"/>
    <w:rsid w:val="004A0CF9"/>
    <w:rsid w:val="004A0D0D"/>
    <w:rsid w:val="004A0D24"/>
    <w:rsid w:val="004A0D2F"/>
    <w:rsid w:val="004A0E0E"/>
    <w:rsid w:val="004A0E18"/>
    <w:rsid w:val="004A0E3B"/>
    <w:rsid w:val="004A0E80"/>
    <w:rsid w:val="004A0E97"/>
    <w:rsid w:val="004A0EB7"/>
    <w:rsid w:val="004A0F12"/>
    <w:rsid w:val="004A1058"/>
    <w:rsid w:val="004A109C"/>
    <w:rsid w:val="004A1126"/>
    <w:rsid w:val="004A115A"/>
    <w:rsid w:val="004A116E"/>
    <w:rsid w:val="004A11B9"/>
    <w:rsid w:val="004A11F9"/>
    <w:rsid w:val="004A1230"/>
    <w:rsid w:val="004A1271"/>
    <w:rsid w:val="004A1311"/>
    <w:rsid w:val="004A133D"/>
    <w:rsid w:val="004A141F"/>
    <w:rsid w:val="004A1455"/>
    <w:rsid w:val="004A14DD"/>
    <w:rsid w:val="004A151C"/>
    <w:rsid w:val="004A1526"/>
    <w:rsid w:val="004A1553"/>
    <w:rsid w:val="004A1645"/>
    <w:rsid w:val="004A165D"/>
    <w:rsid w:val="004A1793"/>
    <w:rsid w:val="004A1795"/>
    <w:rsid w:val="004A17BD"/>
    <w:rsid w:val="004A1856"/>
    <w:rsid w:val="004A1880"/>
    <w:rsid w:val="004A1910"/>
    <w:rsid w:val="004A1914"/>
    <w:rsid w:val="004A1978"/>
    <w:rsid w:val="004A198C"/>
    <w:rsid w:val="004A1AB5"/>
    <w:rsid w:val="004A1AC8"/>
    <w:rsid w:val="004A1B5B"/>
    <w:rsid w:val="004A1C17"/>
    <w:rsid w:val="004A1C1D"/>
    <w:rsid w:val="004A1C1F"/>
    <w:rsid w:val="004A1C21"/>
    <w:rsid w:val="004A1D21"/>
    <w:rsid w:val="004A1D8C"/>
    <w:rsid w:val="004A1E30"/>
    <w:rsid w:val="004A1EC2"/>
    <w:rsid w:val="004A1EC3"/>
    <w:rsid w:val="004A1EED"/>
    <w:rsid w:val="004A1F4B"/>
    <w:rsid w:val="004A1F84"/>
    <w:rsid w:val="004A1FB6"/>
    <w:rsid w:val="004A1FCF"/>
    <w:rsid w:val="004A1FD2"/>
    <w:rsid w:val="004A2041"/>
    <w:rsid w:val="004A2055"/>
    <w:rsid w:val="004A207A"/>
    <w:rsid w:val="004A20C8"/>
    <w:rsid w:val="004A20DD"/>
    <w:rsid w:val="004A2168"/>
    <w:rsid w:val="004A224E"/>
    <w:rsid w:val="004A2258"/>
    <w:rsid w:val="004A22C1"/>
    <w:rsid w:val="004A2371"/>
    <w:rsid w:val="004A2380"/>
    <w:rsid w:val="004A2392"/>
    <w:rsid w:val="004A23AF"/>
    <w:rsid w:val="004A2402"/>
    <w:rsid w:val="004A2406"/>
    <w:rsid w:val="004A24BD"/>
    <w:rsid w:val="004A2597"/>
    <w:rsid w:val="004A26E4"/>
    <w:rsid w:val="004A288A"/>
    <w:rsid w:val="004A2908"/>
    <w:rsid w:val="004A2937"/>
    <w:rsid w:val="004A2A3C"/>
    <w:rsid w:val="004A2A52"/>
    <w:rsid w:val="004A2A54"/>
    <w:rsid w:val="004A2AD5"/>
    <w:rsid w:val="004A2BBF"/>
    <w:rsid w:val="004A2BC9"/>
    <w:rsid w:val="004A2BFC"/>
    <w:rsid w:val="004A2C8C"/>
    <w:rsid w:val="004A2C9B"/>
    <w:rsid w:val="004A2CD1"/>
    <w:rsid w:val="004A2D22"/>
    <w:rsid w:val="004A2D39"/>
    <w:rsid w:val="004A2D76"/>
    <w:rsid w:val="004A2DB6"/>
    <w:rsid w:val="004A2E48"/>
    <w:rsid w:val="004A2E4E"/>
    <w:rsid w:val="004A2E7F"/>
    <w:rsid w:val="004A2E9E"/>
    <w:rsid w:val="004A2F02"/>
    <w:rsid w:val="004A2F22"/>
    <w:rsid w:val="004A2F26"/>
    <w:rsid w:val="004A2FAE"/>
    <w:rsid w:val="004A300B"/>
    <w:rsid w:val="004A3030"/>
    <w:rsid w:val="004A3131"/>
    <w:rsid w:val="004A3191"/>
    <w:rsid w:val="004A3211"/>
    <w:rsid w:val="004A329C"/>
    <w:rsid w:val="004A32ED"/>
    <w:rsid w:val="004A3347"/>
    <w:rsid w:val="004A33BA"/>
    <w:rsid w:val="004A33BE"/>
    <w:rsid w:val="004A3496"/>
    <w:rsid w:val="004A34C7"/>
    <w:rsid w:val="004A34D2"/>
    <w:rsid w:val="004A34F1"/>
    <w:rsid w:val="004A34FA"/>
    <w:rsid w:val="004A350D"/>
    <w:rsid w:val="004A3510"/>
    <w:rsid w:val="004A3587"/>
    <w:rsid w:val="004A35AC"/>
    <w:rsid w:val="004A35B1"/>
    <w:rsid w:val="004A35D6"/>
    <w:rsid w:val="004A35E4"/>
    <w:rsid w:val="004A361E"/>
    <w:rsid w:val="004A365D"/>
    <w:rsid w:val="004A3662"/>
    <w:rsid w:val="004A3684"/>
    <w:rsid w:val="004A368E"/>
    <w:rsid w:val="004A36B0"/>
    <w:rsid w:val="004A3710"/>
    <w:rsid w:val="004A3717"/>
    <w:rsid w:val="004A3741"/>
    <w:rsid w:val="004A3773"/>
    <w:rsid w:val="004A3788"/>
    <w:rsid w:val="004A3827"/>
    <w:rsid w:val="004A3848"/>
    <w:rsid w:val="004A3895"/>
    <w:rsid w:val="004A3924"/>
    <w:rsid w:val="004A39AF"/>
    <w:rsid w:val="004A3A14"/>
    <w:rsid w:val="004A3A70"/>
    <w:rsid w:val="004A3B4B"/>
    <w:rsid w:val="004A3B4F"/>
    <w:rsid w:val="004A3B9C"/>
    <w:rsid w:val="004A3BB0"/>
    <w:rsid w:val="004A3BC2"/>
    <w:rsid w:val="004A3D11"/>
    <w:rsid w:val="004A3D43"/>
    <w:rsid w:val="004A3D5D"/>
    <w:rsid w:val="004A3D74"/>
    <w:rsid w:val="004A3E1E"/>
    <w:rsid w:val="004A3F8B"/>
    <w:rsid w:val="004A3FC4"/>
    <w:rsid w:val="004A3FC7"/>
    <w:rsid w:val="004A407F"/>
    <w:rsid w:val="004A4107"/>
    <w:rsid w:val="004A4135"/>
    <w:rsid w:val="004A415C"/>
    <w:rsid w:val="004A4165"/>
    <w:rsid w:val="004A41AA"/>
    <w:rsid w:val="004A41ED"/>
    <w:rsid w:val="004A423F"/>
    <w:rsid w:val="004A42AA"/>
    <w:rsid w:val="004A42DE"/>
    <w:rsid w:val="004A43D4"/>
    <w:rsid w:val="004A4511"/>
    <w:rsid w:val="004A4572"/>
    <w:rsid w:val="004A4584"/>
    <w:rsid w:val="004A458D"/>
    <w:rsid w:val="004A4651"/>
    <w:rsid w:val="004A4666"/>
    <w:rsid w:val="004A46C7"/>
    <w:rsid w:val="004A4711"/>
    <w:rsid w:val="004A478F"/>
    <w:rsid w:val="004A47D8"/>
    <w:rsid w:val="004A48E7"/>
    <w:rsid w:val="004A4907"/>
    <w:rsid w:val="004A4986"/>
    <w:rsid w:val="004A49F1"/>
    <w:rsid w:val="004A49F2"/>
    <w:rsid w:val="004A4A11"/>
    <w:rsid w:val="004A4A48"/>
    <w:rsid w:val="004A4A9A"/>
    <w:rsid w:val="004A4ACB"/>
    <w:rsid w:val="004A4B42"/>
    <w:rsid w:val="004A4B83"/>
    <w:rsid w:val="004A4B95"/>
    <w:rsid w:val="004A4BF8"/>
    <w:rsid w:val="004A4C04"/>
    <w:rsid w:val="004A4C17"/>
    <w:rsid w:val="004A4C3E"/>
    <w:rsid w:val="004A4D97"/>
    <w:rsid w:val="004A4DB2"/>
    <w:rsid w:val="004A4DC3"/>
    <w:rsid w:val="004A4DCA"/>
    <w:rsid w:val="004A4DE7"/>
    <w:rsid w:val="004A4E47"/>
    <w:rsid w:val="004A4E71"/>
    <w:rsid w:val="004A4EC3"/>
    <w:rsid w:val="004A4F43"/>
    <w:rsid w:val="004A4F72"/>
    <w:rsid w:val="004A5009"/>
    <w:rsid w:val="004A503F"/>
    <w:rsid w:val="004A506A"/>
    <w:rsid w:val="004A5078"/>
    <w:rsid w:val="004A507E"/>
    <w:rsid w:val="004A5091"/>
    <w:rsid w:val="004A50D3"/>
    <w:rsid w:val="004A5105"/>
    <w:rsid w:val="004A5109"/>
    <w:rsid w:val="004A5145"/>
    <w:rsid w:val="004A5152"/>
    <w:rsid w:val="004A51EE"/>
    <w:rsid w:val="004A5223"/>
    <w:rsid w:val="004A522B"/>
    <w:rsid w:val="004A5244"/>
    <w:rsid w:val="004A5289"/>
    <w:rsid w:val="004A529F"/>
    <w:rsid w:val="004A52E7"/>
    <w:rsid w:val="004A52F9"/>
    <w:rsid w:val="004A531D"/>
    <w:rsid w:val="004A5338"/>
    <w:rsid w:val="004A5382"/>
    <w:rsid w:val="004A538E"/>
    <w:rsid w:val="004A53D2"/>
    <w:rsid w:val="004A53E9"/>
    <w:rsid w:val="004A53FB"/>
    <w:rsid w:val="004A5407"/>
    <w:rsid w:val="004A546E"/>
    <w:rsid w:val="004A5473"/>
    <w:rsid w:val="004A547B"/>
    <w:rsid w:val="004A54DE"/>
    <w:rsid w:val="004A551F"/>
    <w:rsid w:val="004A5545"/>
    <w:rsid w:val="004A5569"/>
    <w:rsid w:val="004A556E"/>
    <w:rsid w:val="004A55DD"/>
    <w:rsid w:val="004A55FB"/>
    <w:rsid w:val="004A5600"/>
    <w:rsid w:val="004A56FF"/>
    <w:rsid w:val="004A570E"/>
    <w:rsid w:val="004A576D"/>
    <w:rsid w:val="004A578F"/>
    <w:rsid w:val="004A57AC"/>
    <w:rsid w:val="004A57B9"/>
    <w:rsid w:val="004A57EE"/>
    <w:rsid w:val="004A58C0"/>
    <w:rsid w:val="004A58E3"/>
    <w:rsid w:val="004A58F3"/>
    <w:rsid w:val="004A58FA"/>
    <w:rsid w:val="004A5906"/>
    <w:rsid w:val="004A591A"/>
    <w:rsid w:val="004A5999"/>
    <w:rsid w:val="004A59B8"/>
    <w:rsid w:val="004A5A08"/>
    <w:rsid w:val="004A5A6D"/>
    <w:rsid w:val="004A5AB5"/>
    <w:rsid w:val="004A5AE7"/>
    <w:rsid w:val="004A5BCE"/>
    <w:rsid w:val="004A5C71"/>
    <w:rsid w:val="004A5CBD"/>
    <w:rsid w:val="004A5CCF"/>
    <w:rsid w:val="004A5CD6"/>
    <w:rsid w:val="004A5D19"/>
    <w:rsid w:val="004A5D47"/>
    <w:rsid w:val="004A5E2F"/>
    <w:rsid w:val="004A5EC7"/>
    <w:rsid w:val="004A5EE6"/>
    <w:rsid w:val="004A5F36"/>
    <w:rsid w:val="004A5FC9"/>
    <w:rsid w:val="004A603D"/>
    <w:rsid w:val="004A6047"/>
    <w:rsid w:val="004A6075"/>
    <w:rsid w:val="004A6094"/>
    <w:rsid w:val="004A60A7"/>
    <w:rsid w:val="004A60FB"/>
    <w:rsid w:val="004A60FC"/>
    <w:rsid w:val="004A6113"/>
    <w:rsid w:val="004A6126"/>
    <w:rsid w:val="004A612E"/>
    <w:rsid w:val="004A6135"/>
    <w:rsid w:val="004A6176"/>
    <w:rsid w:val="004A61B7"/>
    <w:rsid w:val="004A61BA"/>
    <w:rsid w:val="004A62BE"/>
    <w:rsid w:val="004A6346"/>
    <w:rsid w:val="004A636D"/>
    <w:rsid w:val="004A63A5"/>
    <w:rsid w:val="004A6404"/>
    <w:rsid w:val="004A641F"/>
    <w:rsid w:val="004A642C"/>
    <w:rsid w:val="004A6474"/>
    <w:rsid w:val="004A6479"/>
    <w:rsid w:val="004A64F1"/>
    <w:rsid w:val="004A654A"/>
    <w:rsid w:val="004A6552"/>
    <w:rsid w:val="004A6571"/>
    <w:rsid w:val="004A65A9"/>
    <w:rsid w:val="004A65B5"/>
    <w:rsid w:val="004A66EC"/>
    <w:rsid w:val="004A670E"/>
    <w:rsid w:val="004A671C"/>
    <w:rsid w:val="004A676E"/>
    <w:rsid w:val="004A6789"/>
    <w:rsid w:val="004A6793"/>
    <w:rsid w:val="004A67CB"/>
    <w:rsid w:val="004A67E9"/>
    <w:rsid w:val="004A67F7"/>
    <w:rsid w:val="004A6828"/>
    <w:rsid w:val="004A682E"/>
    <w:rsid w:val="004A6859"/>
    <w:rsid w:val="004A6873"/>
    <w:rsid w:val="004A687F"/>
    <w:rsid w:val="004A6941"/>
    <w:rsid w:val="004A69B5"/>
    <w:rsid w:val="004A6A1F"/>
    <w:rsid w:val="004A6B53"/>
    <w:rsid w:val="004A6BAA"/>
    <w:rsid w:val="004A6BE6"/>
    <w:rsid w:val="004A6C0B"/>
    <w:rsid w:val="004A6C14"/>
    <w:rsid w:val="004A6C15"/>
    <w:rsid w:val="004A6CA4"/>
    <w:rsid w:val="004A6CD2"/>
    <w:rsid w:val="004A6CEA"/>
    <w:rsid w:val="004A6D96"/>
    <w:rsid w:val="004A6DE7"/>
    <w:rsid w:val="004A6E25"/>
    <w:rsid w:val="004A6E39"/>
    <w:rsid w:val="004A6EF0"/>
    <w:rsid w:val="004A6F0F"/>
    <w:rsid w:val="004A6F13"/>
    <w:rsid w:val="004A6F32"/>
    <w:rsid w:val="004A6F92"/>
    <w:rsid w:val="004A6FB9"/>
    <w:rsid w:val="004A7012"/>
    <w:rsid w:val="004A707B"/>
    <w:rsid w:val="004A709B"/>
    <w:rsid w:val="004A7199"/>
    <w:rsid w:val="004A71AF"/>
    <w:rsid w:val="004A71EB"/>
    <w:rsid w:val="004A7384"/>
    <w:rsid w:val="004A744E"/>
    <w:rsid w:val="004A745B"/>
    <w:rsid w:val="004A7470"/>
    <w:rsid w:val="004A74BC"/>
    <w:rsid w:val="004A755B"/>
    <w:rsid w:val="004A7593"/>
    <w:rsid w:val="004A75E1"/>
    <w:rsid w:val="004A7624"/>
    <w:rsid w:val="004A763B"/>
    <w:rsid w:val="004A766C"/>
    <w:rsid w:val="004A76E4"/>
    <w:rsid w:val="004A7740"/>
    <w:rsid w:val="004A7838"/>
    <w:rsid w:val="004A78B8"/>
    <w:rsid w:val="004A7945"/>
    <w:rsid w:val="004A79B6"/>
    <w:rsid w:val="004A79DF"/>
    <w:rsid w:val="004A7BFB"/>
    <w:rsid w:val="004A7C3B"/>
    <w:rsid w:val="004A7CB8"/>
    <w:rsid w:val="004A7CC6"/>
    <w:rsid w:val="004A7CE1"/>
    <w:rsid w:val="004A7CF9"/>
    <w:rsid w:val="004A7D37"/>
    <w:rsid w:val="004A7D5D"/>
    <w:rsid w:val="004A7EAF"/>
    <w:rsid w:val="004A7EE4"/>
    <w:rsid w:val="004A7EE9"/>
    <w:rsid w:val="004A7F20"/>
    <w:rsid w:val="004A7F21"/>
    <w:rsid w:val="004A7F91"/>
    <w:rsid w:val="004B0022"/>
    <w:rsid w:val="004B0127"/>
    <w:rsid w:val="004B0154"/>
    <w:rsid w:val="004B01B5"/>
    <w:rsid w:val="004B0203"/>
    <w:rsid w:val="004B0211"/>
    <w:rsid w:val="004B0235"/>
    <w:rsid w:val="004B0238"/>
    <w:rsid w:val="004B02A1"/>
    <w:rsid w:val="004B02E7"/>
    <w:rsid w:val="004B0461"/>
    <w:rsid w:val="004B0481"/>
    <w:rsid w:val="004B04C4"/>
    <w:rsid w:val="004B04DB"/>
    <w:rsid w:val="004B05D8"/>
    <w:rsid w:val="004B067E"/>
    <w:rsid w:val="004B0690"/>
    <w:rsid w:val="004B06C6"/>
    <w:rsid w:val="004B072D"/>
    <w:rsid w:val="004B0777"/>
    <w:rsid w:val="004B07DF"/>
    <w:rsid w:val="004B0810"/>
    <w:rsid w:val="004B090F"/>
    <w:rsid w:val="004B0955"/>
    <w:rsid w:val="004B0965"/>
    <w:rsid w:val="004B0B0D"/>
    <w:rsid w:val="004B0C18"/>
    <w:rsid w:val="004B0C32"/>
    <w:rsid w:val="004B0C8E"/>
    <w:rsid w:val="004B0CDD"/>
    <w:rsid w:val="004B0CF5"/>
    <w:rsid w:val="004B0D4B"/>
    <w:rsid w:val="004B0D50"/>
    <w:rsid w:val="004B0D69"/>
    <w:rsid w:val="004B0D76"/>
    <w:rsid w:val="004B0DE1"/>
    <w:rsid w:val="004B0E87"/>
    <w:rsid w:val="004B0EB7"/>
    <w:rsid w:val="004B0F0C"/>
    <w:rsid w:val="004B0F42"/>
    <w:rsid w:val="004B0F4E"/>
    <w:rsid w:val="004B0F55"/>
    <w:rsid w:val="004B0F91"/>
    <w:rsid w:val="004B0FAD"/>
    <w:rsid w:val="004B0FB5"/>
    <w:rsid w:val="004B10F0"/>
    <w:rsid w:val="004B111C"/>
    <w:rsid w:val="004B114D"/>
    <w:rsid w:val="004B1182"/>
    <w:rsid w:val="004B11C5"/>
    <w:rsid w:val="004B11D4"/>
    <w:rsid w:val="004B11EA"/>
    <w:rsid w:val="004B11F7"/>
    <w:rsid w:val="004B122F"/>
    <w:rsid w:val="004B12F2"/>
    <w:rsid w:val="004B133C"/>
    <w:rsid w:val="004B1388"/>
    <w:rsid w:val="004B13CB"/>
    <w:rsid w:val="004B13EB"/>
    <w:rsid w:val="004B1461"/>
    <w:rsid w:val="004B14D5"/>
    <w:rsid w:val="004B14DD"/>
    <w:rsid w:val="004B15B3"/>
    <w:rsid w:val="004B1634"/>
    <w:rsid w:val="004B166C"/>
    <w:rsid w:val="004B16F6"/>
    <w:rsid w:val="004B1759"/>
    <w:rsid w:val="004B17F0"/>
    <w:rsid w:val="004B1845"/>
    <w:rsid w:val="004B187A"/>
    <w:rsid w:val="004B18B1"/>
    <w:rsid w:val="004B18BE"/>
    <w:rsid w:val="004B18C3"/>
    <w:rsid w:val="004B195F"/>
    <w:rsid w:val="004B1991"/>
    <w:rsid w:val="004B1996"/>
    <w:rsid w:val="004B1A4D"/>
    <w:rsid w:val="004B1AEE"/>
    <w:rsid w:val="004B1B3C"/>
    <w:rsid w:val="004B1B8A"/>
    <w:rsid w:val="004B1BC7"/>
    <w:rsid w:val="004B1C3A"/>
    <w:rsid w:val="004B1C4A"/>
    <w:rsid w:val="004B1C62"/>
    <w:rsid w:val="004B1C94"/>
    <w:rsid w:val="004B1CE5"/>
    <w:rsid w:val="004B1D07"/>
    <w:rsid w:val="004B1D0B"/>
    <w:rsid w:val="004B1D22"/>
    <w:rsid w:val="004B1D6D"/>
    <w:rsid w:val="004B1D8B"/>
    <w:rsid w:val="004B1D9F"/>
    <w:rsid w:val="004B1E38"/>
    <w:rsid w:val="004B1EEC"/>
    <w:rsid w:val="004B1F16"/>
    <w:rsid w:val="004B1F95"/>
    <w:rsid w:val="004B1FB3"/>
    <w:rsid w:val="004B1FB7"/>
    <w:rsid w:val="004B1FDB"/>
    <w:rsid w:val="004B20D4"/>
    <w:rsid w:val="004B2186"/>
    <w:rsid w:val="004B21D6"/>
    <w:rsid w:val="004B222D"/>
    <w:rsid w:val="004B2267"/>
    <w:rsid w:val="004B250F"/>
    <w:rsid w:val="004B253E"/>
    <w:rsid w:val="004B25C3"/>
    <w:rsid w:val="004B264D"/>
    <w:rsid w:val="004B2674"/>
    <w:rsid w:val="004B269D"/>
    <w:rsid w:val="004B26B8"/>
    <w:rsid w:val="004B26C1"/>
    <w:rsid w:val="004B2768"/>
    <w:rsid w:val="004B28A8"/>
    <w:rsid w:val="004B28E6"/>
    <w:rsid w:val="004B29D1"/>
    <w:rsid w:val="004B29D9"/>
    <w:rsid w:val="004B29F2"/>
    <w:rsid w:val="004B2A1B"/>
    <w:rsid w:val="004B2A5E"/>
    <w:rsid w:val="004B2A84"/>
    <w:rsid w:val="004B2ACC"/>
    <w:rsid w:val="004B2ADB"/>
    <w:rsid w:val="004B2B41"/>
    <w:rsid w:val="004B2B66"/>
    <w:rsid w:val="004B2BE9"/>
    <w:rsid w:val="004B2C2B"/>
    <w:rsid w:val="004B2C9C"/>
    <w:rsid w:val="004B2C9E"/>
    <w:rsid w:val="004B2CD7"/>
    <w:rsid w:val="004B2CE4"/>
    <w:rsid w:val="004B2D22"/>
    <w:rsid w:val="004B2DF8"/>
    <w:rsid w:val="004B2F98"/>
    <w:rsid w:val="004B30C1"/>
    <w:rsid w:val="004B30E8"/>
    <w:rsid w:val="004B3123"/>
    <w:rsid w:val="004B3136"/>
    <w:rsid w:val="004B3161"/>
    <w:rsid w:val="004B316A"/>
    <w:rsid w:val="004B31A6"/>
    <w:rsid w:val="004B31C9"/>
    <w:rsid w:val="004B320D"/>
    <w:rsid w:val="004B327C"/>
    <w:rsid w:val="004B32B3"/>
    <w:rsid w:val="004B3304"/>
    <w:rsid w:val="004B3394"/>
    <w:rsid w:val="004B33D6"/>
    <w:rsid w:val="004B33F1"/>
    <w:rsid w:val="004B3425"/>
    <w:rsid w:val="004B3472"/>
    <w:rsid w:val="004B34E2"/>
    <w:rsid w:val="004B34F6"/>
    <w:rsid w:val="004B3595"/>
    <w:rsid w:val="004B35E8"/>
    <w:rsid w:val="004B35F0"/>
    <w:rsid w:val="004B3625"/>
    <w:rsid w:val="004B368D"/>
    <w:rsid w:val="004B36B8"/>
    <w:rsid w:val="004B371A"/>
    <w:rsid w:val="004B3776"/>
    <w:rsid w:val="004B37A2"/>
    <w:rsid w:val="004B37A4"/>
    <w:rsid w:val="004B37FC"/>
    <w:rsid w:val="004B38B5"/>
    <w:rsid w:val="004B3906"/>
    <w:rsid w:val="004B3A35"/>
    <w:rsid w:val="004B3A3A"/>
    <w:rsid w:val="004B3A58"/>
    <w:rsid w:val="004B3A7A"/>
    <w:rsid w:val="004B3A9D"/>
    <w:rsid w:val="004B3ABA"/>
    <w:rsid w:val="004B3AD0"/>
    <w:rsid w:val="004B3AD8"/>
    <w:rsid w:val="004B3AFF"/>
    <w:rsid w:val="004B3B4C"/>
    <w:rsid w:val="004B3BC9"/>
    <w:rsid w:val="004B3C8C"/>
    <w:rsid w:val="004B3CCC"/>
    <w:rsid w:val="004B3D18"/>
    <w:rsid w:val="004B3D21"/>
    <w:rsid w:val="004B3E35"/>
    <w:rsid w:val="004B3ED3"/>
    <w:rsid w:val="004B3EEF"/>
    <w:rsid w:val="004B3F25"/>
    <w:rsid w:val="004B4020"/>
    <w:rsid w:val="004B4119"/>
    <w:rsid w:val="004B412E"/>
    <w:rsid w:val="004B4133"/>
    <w:rsid w:val="004B4173"/>
    <w:rsid w:val="004B41C0"/>
    <w:rsid w:val="004B41E7"/>
    <w:rsid w:val="004B41F3"/>
    <w:rsid w:val="004B423E"/>
    <w:rsid w:val="004B4272"/>
    <w:rsid w:val="004B441F"/>
    <w:rsid w:val="004B442B"/>
    <w:rsid w:val="004B4459"/>
    <w:rsid w:val="004B44C0"/>
    <w:rsid w:val="004B44D4"/>
    <w:rsid w:val="004B4507"/>
    <w:rsid w:val="004B4531"/>
    <w:rsid w:val="004B4535"/>
    <w:rsid w:val="004B4540"/>
    <w:rsid w:val="004B45AB"/>
    <w:rsid w:val="004B45BF"/>
    <w:rsid w:val="004B45C7"/>
    <w:rsid w:val="004B4632"/>
    <w:rsid w:val="004B4703"/>
    <w:rsid w:val="004B476A"/>
    <w:rsid w:val="004B47DA"/>
    <w:rsid w:val="004B4813"/>
    <w:rsid w:val="004B4877"/>
    <w:rsid w:val="004B48A8"/>
    <w:rsid w:val="004B48F5"/>
    <w:rsid w:val="004B4926"/>
    <w:rsid w:val="004B4930"/>
    <w:rsid w:val="004B49D3"/>
    <w:rsid w:val="004B4A11"/>
    <w:rsid w:val="004B4A38"/>
    <w:rsid w:val="004B4A59"/>
    <w:rsid w:val="004B4A7B"/>
    <w:rsid w:val="004B4A9A"/>
    <w:rsid w:val="004B4C2A"/>
    <w:rsid w:val="004B4CCF"/>
    <w:rsid w:val="004B4D51"/>
    <w:rsid w:val="004B4D71"/>
    <w:rsid w:val="004B4DD1"/>
    <w:rsid w:val="004B4E07"/>
    <w:rsid w:val="004B4E7A"/>
    <w:rsid w:val="004B4EEA"/>
    <w:rsid w:val="004B4EEB"/>
    <w:rsid w:val="004B4EFB"/>
    <w:rsid w:val="004B4FAE"/>
    <w:rsid w:val="004B4FF4"/>
    <w:rsid w:val="004B506F"/>
    <w:rsid w:val="004B50E1"/>
    <w:rsid w:val="004B516F"/>
    <w:rsid w:val="004B5262"/>
    <w:rsid w:val="004B52AC"/>
    <w:rsid w:val="004B5347"/>
    <w:rsid w:val="004B534D"/>
    <w:rsid w:val="004B5355"/>
    <w:rsid w:val="004B5374"/>
    <w:rsid w:val="004B53B3"/>
    <w:rsid w:val="004B5411"/>
    <w:rsid w:val="004B543A"/>
    <w:rsid w:val="004B543F"/>
    <w:rsid w:val="004B54E9"/>
    <w:rsid w:val="004B55A0"/>
    <w:rsid w:val="004B563E"/>
    <w:rsid w:val="004B5643"/>
    <w:rsid w:val="004B5644"/>
    <w:rsid w:val="004B567C"/>
    <w:rsid w:val="004B5695"/>
    <w:rsid w:val="004B5713"/>
    <w:rsid w:val="004B571F"/>
    <w:rsid w:val="004B5832"/>
    <w:rsid w:val="004B5860"/>
    <w:rsid w:val="004B5866"/>
    <w:rsid w:val="004B589D"/>
    <w:rsid w:val="004B58BF"/>
    <w:rsid w:val="004B58C1"/>
    <w:rsid w:val="004B58C4"/>
    <w:rsid w:val="004B58EE"/>
    <w:rsid w:val="004B5921"/>
    <w:rsid w:val="004B592F"/>
    <w:rsid w:val="004B5933"/>
    <w:rsid w:val="004B5A40"/>
    <w:rsid w:val="004B5AA5"/>
    <w:rsid w:val="004B5AB7"/>
    <w:rsid w:val="004B5B3B"/>
    <w:rsid w:val="004B5B8D"/>
    <w:rsid w:val="004B5BC0"/>
    <w:rsid w:val="004B5D09"/>
    <w:rsid w:val="004B5D12"/>
    <w:rsid w:val="004B5E19"/>
    <w:rsid w:val="004B5E35"/>
    <w:rsid w:val="004B5E51"/>
    <w:rsid w:val="004B5EA5"/>
    <w:rsid w:val="004B5ED5"/>
    <w:rsid w:val="004B5EF0"/>
    <w:rsid w:val="004B5EFC"/>
    <w:rsid w:val="004B5F3B"/>
    <w:rsid w:val="004B5FB0"/>
    <w:rsid w:val="004B5FCF"/>
    <w:rsid w:val="004B5FE3"/>
    <w:rsid w:val="004B5FE5"/>
    <w:rsid w:val="004B6002"/>
    <w:rsid w:val="004B606E"/>
    <w:rsid w:val="004B60F3"/>
    <w:rsid w:val="004B60F9"/>
    <w:rsid w:val="004B615D"/>
    <w:rsid w:val="004B61F7"/>
    <w:rsid w:val="004B62EB"/>
    <w:rsid w:val="004B630C"/>
    <w:rsid w:val="004B6317"/>
    <w:rsid w:val="004B6318"/>
    <w:rsid w:val="004B633F"/>
    <w:rsid w:val="004B6361"/>
    <w:rsid w:val="004B639F"/>
    <w:rsid w:val="004B63DE"/>
    <w:rsid w:val="004B63F7"/>
    <w:rsid w:val="004B6408"/>
    <w:rsid w:val="004B6419"/>
    <w:rsid w:val="004B647E"/>
    <w:rsid w:val="004B6488"/>
    <w:rsid w:val="004B65A6"/>
    <w:rsid w:val="004B666F"/>
    <w:rsid w:val="004B669C"/>
    <w:rsid w:val="004B6722"/>
    <w:rsid w:val="004B675E"/>
    <w:rsid w:val="004B6776"/>
    <w:rsid w:val="004B67AF"/>
    <w:rsid w:val="004B67C1"/>
    <w:rsid w:val="004B6831"/>
    <w:rsid w:val="004B6834"/>
    <w:rsid w:val="004B6877"/>
    <w:rsid w:val="004B68A7"/>
    <w:rsid w:val="004B692B"/>
    <w:rsid w:val="004B6949"/>
    <w:rsid w:val="004B6977"/>
    <w:rsid w:val="004B69AD"/>
    <w:rsid w:val="004B6A06"/>
    <w:rsid w:val="004B6A2B"/>
    <w:rsid w:val="004B6A52"/>
    <w:rsid w:val="004B6A63"/>
    <w:rsid w:val="004B6A79"/>
    <w:rsid w:val="004B6AE5"/>
    <w:rsid w:val="004B6B41"/>
    <w:rsid w:val="004B6C2D"/>
    <w:rsid w:val="004B6C35"/>
    <w:rsid w:val="004B6C3B"/>
    <w:rsid w:val="004B6C79"/>
    <w:rsid w:val="004B6D6A"/>
    <w:rsid w:val="004B6D7B"/>
    <w:rsid w:val="004B6E13"/>
    <w:rsid w:val="004B6E58"/>
    <w:rsid w:val="004B6EBA"/>
    <w:rsid w:val="004B6ED5"/>
    <w:rsid w:val="004B6ED9"/>
    <w:rsid w:val="004B6F3F"/>
    <w:rsid w:val="004B6F51"/>
    <w:rsid w:val="004B6F56"/>
    <w:rsid w:val="004B7058"/>
    <w:rsid w:val="004B70A7"/>
    <w:rsid w:val="004B70E5"/>
    <w:rsid w:val="004B70F0"/>
    <w:rsid w:val="004B7167"/>
    <w:rsid w:val="004B71C0"/>
    <w:rsid w:val="004B721A"/>
    <w:rsid w:val="004B728A"/>
    <w:rsid w:val="004B72C2"/>
    <w:rsid w:val="004B7364"/>
    <w:rsid w:val="004B74DC"/>
    <w:rsid w:val="004B759D"/>
    <w:rsid w:val="004B76BE"/>
    <w:rsid w:val="004B76E5"/>
    <w:rsid w:val="004B76FA"/>
    <w:rsid w:val="004B773C"/>
    <w:rsid w:val="004B7776"/>
    <w:rsid w:val="004B77B4"/>
    <w:rsid w:val="004B780D"/>
    <w:rsid w:val="004B781A"/>
    <w:rsid w:val="004B785B"/>
    <w:rsid w:val="004B7874"/>
    <w:rsid w:val="004B787A"/>
    <w:rsid w:val="004B7911"/>
    <w:rsid w:val="004B7950"/>
    <w:rsid w:val="004B796F"/>
    <w:rsid w:val="004B7977"/>
    <w:rsid w:val="004B797D"/>
    <w:rsid w:val="004B797F"/>
    <w:rsid w:val="004B798E"/>
    <w:rsid w:val="004B79CE"/>
    <w:rsid w:val="004B7A83"/>
    <w:rsid w:val="004B7B22"/>
    <w:rsid w:val="004B7B47"/>
    <w:rsid w:val="004B7B62"/>
    <w:rsid w:val="004B7BD6"/>
    <w:rsid w:val="004B7C27"/>
    <w:rsid w:val="004B7C6C"/>
    <w:rsid w:val="004B7CF9"/>
    <w:rsid w:val="004B7DCA"/>
    <w:rsid w:val="004B7E51"/>
    <w:rsid w:val="004B7EC0"/>
    <w:rsid w:val="004B7F03"/>
    <w:rsid w:val="004B7FC6"/>
    <w:rsid w:val="004B7FEA"/>
    <w:rsid w:val="004C0027"/>
    <w:rsid w:val="004C0069"/>
    <w:rsid w:val="004C0086"/>
    <w:rsid w:val="004C00A5"/>
    <w:rsid w:val="004C00BF"/>
    <w:rsid w:val="004C00D7"/>
    <w:rsid w:val="004C013B"/>
    <w:rsid w:val="004C013E"/>
    <w:rsid w:val="004C0193"/>
    <w:rsid w:val="004C01C3"/>
    <w:rsid w:val="004C01CD"/>
    <w:rsid w:val="004C01CE"/>
    <w:rsid w:val="004C01D9"/>
    <w:rsid w:val="004C01DA"/>
    <w:rsid w:val="004C01F1"/>
    <w:rsid w:val="004C0211"/>
    <w:rsid w:val="004C0305"/>
    <w:rsid w:val="004C033E"/>
    <w:rsid w:val="004C036E"/>
    <w:rsid w:val="004C043D"/>
    <w:rsid w:val="004C0462"/>
    <w:rsid w:val="004C0491"/>
    <w:rsid w:val="004C04E8"/>
    <w:rsid w:val="004C05ED"/>
    <w:rsid w:val="004C0614"/>
    <w:rsid w:val="004C0755"/>
    <w:rsid w:val="004C075D"/>
    <w:rsid w:val="004C079B"/>
    <w:rsid w:val="004C08E8"/>
    <w:rsid w:val="004C09FF"/>
    <w:rsid w:val="004C0A02"/>
    <w:rsid w:val="004C0A18"/>
    <w:rsid w:val="004C0A1B"/>
    <w:rsid w:val="004C0A47"/>
    <w:rsid w:val="004C0B08"/>
    <w:rsid w:val="004C0B2D"/>
    <w:rsid w:val="004C0BA7"/>
    <w:rsid w:val="004C0BB2"/>
    <w:rsid w:val="004C0BC9"/>
    <w:rsid w:val="004C0C00"/>
    <w:rsid w:val="004C0C1E"/>
    <w:rsid w:val="004C0C2F"/>
    <w:rsid w:val="004C0CAC"/>
    <w:rsid w:val="004C0CB1"/>
    <w:rsid w:val="004C0CB3"/>
    <w:rsid w:val="004C0CC5"/>
    <w:rsid w:val="004C0CEA"/>
    <w:rsid w:val="004C0D55"/>
    <w:rsid w:val="004C0DCD"/>
    <w:rsid w:val="004C0E29"/>
    <w:rsid w:val="004C0E84"/>
    <w:rsid w:val="004C0ECB"/>
    <w:rsid w:val="004C0F92"/>
    <w:rsid w:val="004C0FA4"/>
    <w:rsid w:val="004C0FA7"/>
    <w:rsid w:val="004C106F"/>
    <w:rsid w:val="004C107D"/>
    <w:rsid w:val="004C1172"/>
    <w:rsid w:val="004C126A"/>
    <w:rsid w:val="004C12CB"/>
    <w:rsid w:val="004C13C4"/>
    <w:rsid w:val="004C13D5"/>
    <w:rsid w:val="004C142A"/>
    <w:rsid w:val="004C142D"/>
    <w:rsid w:val="004C14EE"/>
    <w:rsid w:val="004C156A"/>
    <w:rsid w:val="004C160C"/>
    <w:rsid w:val="004C167C"/>
    <w:rsid w:val="004C16DD"/>
    <w:rsid w:val="004C16E3"/>
    <w:rsid w:val="004C173A"/>
    <w:rsid w:val="004C17CB"/>
    <w:rsid w:val="004C17D7"/>
    <w:rsid w:val="004C180C"/>
    <w:rsid w:val="004C184F"/>
    <w:rsid w:val="004C1857"/>
    <w:rsid w:val="004C189F"/>
    <w:rsid w:val="004C18AB"/>
    <w:rsid w:val="004C18B6"/>
    <w:rsid w:val="004C18BB"/>
    <w:rsid w:val="004C19B1"/>
    <w:rsid w:val="004C1A13"/>
    <w:rsid w:val="004C1ACB"/>
    <w:rsid w:val="004C1B09"/>
    <w:rsid w:val="004C1B55"/>
    <w:rsid w:val="004C1BAA"/>
    <w:rsid w:val="004C1BBC"/>
    <w:rsid w:val="004C1C03"/>
    <w:rsid w:val="004C1C51"/>
    <w:rsid w:val="004C1CDF"/>
    <w:rsid w:val="004C1DBD"/>
    <w:rsid w:val="004C1E19"/>
    <w:rsid w:val="004C1E95"/>
    <w:rsid w:val="004C1E98"/>
    <w:rsid w:val="004C1F16"/>
    <w:rsid w:val="004C1F29"/>
    <w:rsid w:val="004C1F5A"/>
    <w:rsid w:val="004C1F81"/>
    <w:rsid w:val="004C1F94"/>
    <w:rsid w:val="004C1FED"/>
    <w:rsid w:val="004C208C"/>
    <w:rsid w:val="004C2091"/>
    <w:rsid w:val="004C20B3"/>
    <w:rsid w:val="004C20DC"/>
    <w:rsid w:val="004C2112"/>
    <w:rsid w:val="004C2114"/>
    <w:rsid w:val="004C21F6"/>
    <w:rsid w:val="004C2214"/>
    <w:rsid w:val="004C2216"/>
    <w:rsid w:val="004C2306"/>
    <w:rsid w:val="004C231B"/>
    <w:rsid w:val="004C237B"/>
    <w:rsid w:val="004C23C8"/>
    <w:rsid w:val="004C23CE"/>
    <w:rsid w:val="004C240B"/>
    <w:rsid w:val="004C2421"/>
    <w:rsid w:val="004C246E"/>
    <w:rsid w:val="004C24DD"/>
    <w:rsid w:val="004C2509"/>
    <w:rsid w:val="004C2528"/>
    <w:rsid w:val="004C2537"/>
    <w:rsid w:val="004C258A"/>
    <w:rsid w:val="004C2661"/>
    <w:rsid w:val="004C267E"/>
    <w:rsid w:val="004C27A3"/>
    <w:rsid w:val="004C27A7"/>
    <w:rsid w:val="004C290A"/>
    <w:rsid w:val="004C29CB"/>
    <w:rsid w:val="004C2A59"/>
    <w:rsid w:val="004C2A80"/>
    <w:rsid w:val="004C2B4D"/>
    <w:rsid w:val="004C2B73"/>
    <w:rsid w:val="004C2BC8"/>
    <w:rsid w:val="004C2CE1"/>
    <w:rsid w:val="004C2D24"/>
    <w:rsid w:val="004C2D80"/>
    <w:rsid w:val="004C2D92"/>
    <w:rsid w:val="004C2D98"/>
    <w:rsid w:val="004C2DB7"/>
    <w:rsid w:val="004C2DCF"/>
    <w:rsid w:val="004C2E85"/>
    <w:rsid w:val="004C2E8D"/>
    <w:rsid w:val="004C2EEB"/>
    <w:rsid w:val="004C2EF2"/>
    <w:rsid w:val="004C2FC5"/>
    <w:rsid w:val="004C2FD5"/>
    <w:rsid w:val="004C3008"/>
    <w:rsid w:val="004C3013"/>
    <w:rsid w:val="004C3039"/>
    <w:rsid w:val="004C303D"/>
    <w:rsid w:val="004C3059"/>
    <w:rsid w:val="004C306D"/>
    <w:rsid w:val="004C313B"/>
    <w:rsid w:val="004C31BF"/>
    <w:rsid w:val="004C3255"/>
    <w:rsid w:val="004C329E"/>
    <w:rsid w:val="004C32FF"/>
    <w:rsid w:val="004C345C"/>
    <w:rsid w:val="004C34B9"/>
    <w:rsid w:val="004C34C2"/>
    <w:rsid w:val="004C353A"/>
    <w:rsid w:val="004C359C"/>
    <w:rsid w:val="004C35C8"/>
    <w:rsid w:val="004C36AF"/>
    <w:rsid w:val="004C36C4"/>
    <w:rsid w:val="004C36E5"/>
    <w:rsid w:val="004C37CA"/>
    <w:rsid w:val="004C37E1"/>
    <w:rsid w:val="004C37E8"/>
    <w:rsid w:val="004C3818"/>
    <w:rsid w:val="004C3836"/>
    <w:rsid w:val="004C384C"/>
    <w:rsid w:val="004C387A"/>
    <w:rsid w:val="004C387F"/>
    <w:rsid w:val="004C3887"/>
    <w:rsid w:val="004C388C"/>
    <w:rsid w:val="004C392F"/>
    <w:rsid w:val="004C394D"/>
    <w:rsid w:val="004C397D"/>
    <w:rsid w:val="004C39A4"/>
    <w:rsid w:val="004C3A01"/>
    <w:rsid w:val="004C3A55"/>
    <w:rsid w:val="004C3ABA"/>
    <w:rsid w:val="004C3B26"/>
    <w:rsid w:val="004C3B8D"/>
    <w:rsid w:val="004C3BBB"/>
    <w:rsid w:val="004C3C2F"/>
    <w:rsid w:val="004C3CA4"/>
    <w:rsid w:val="004C3CBB"/>
    <w:rsid w:val="004C3CE9"/>
    <w:rsid w:val="004C3D84"/>
    <w:rsid w:val="004C3D99"/>
    <w:rsid w:val="004C3DEC"/>
    <w:rsid w:val="004C3E12"/>
    <w:rsid w:val="004C3ECA"/>
    <w:rsid w:val="004C3F3B"/>
    <w:rsid w:val="004C3F6F"/>
    <w:rsid w:val="004C3F91"/>
    <w:rsid w:val="004C3FF7"/>
    <w:rsid w:val="004C4059"/>
    <w:rsid w:val="004C40B2"/>
    <w:rsid w:val="004C40B4"/>
    <w:rsid w:val="004C413F"/>
    <w:rsid w:val="004C418A"/>
    <w:rsid w:val="004C41D5"/>
    <w:rsid w:val="004C4223"/>
    <w:rsid w:val="004C4241"/>
    <w:rsid w:val="004C4295"/>
    <w:rsid w:val="004C4313"/>
    <w:rsid w:val="004C4324"/>
    <w:rsid w:val="004C43F9"/>
    <w:rsid w:val="004C441E"/>
    <w:rsid w:val="004C4426"/>
    <w:rsid w:val="004C4459"/>
    <w:rsid w:val="004C447B"/>
    <w:rsid w:val="004C45A2"/>
    <w:rsid w:val="004C461B"/>
    <w:rsid w:val="004C467A"/>
    <w:rsid w:val="004C46A7"/>
    <w:rsid w:val="004C46CF"/>
    <w:rsid w:val="004C47F7"/>
    <w:rsid w:val="004C48E4"/>
    <w:rsid w:val="004C48EF"/>
    <w:rsid w:val="004C4918"/>
    <w:rsid w:val="004C4936"/>
    <w:rsid w:val="004C493A"/>
    <w:rsid w:val="004C496D"/>
    <w:rsid w:val="004C49A9"/>
    <w:rsid w:val="004C49DF"/>
    <w:rsid w:val="004C4A1A"/>
    <w:rsid w:val="004C4A31"/>
    <w:rsid w:val="004C4A79"/>
    <w:rsid w:val="004C4AC5"/>
    <w:rsid w:val="004C4B10"/>
    <w:rsid w:val="004C4B34"/>
    <w:rsid w:val="004C4C60"/>
    <w:rsid w:val="004C4D69"/>
    <w:rsid w:val="004C4DDA"/>
    <w:rsid w:val="004C4E0A"/>
    <w:rsid w:val="004C4E0B"/>
    <w:rsid w:val="004C4E3C"/>
    <w:rsid w:val="004C4EDB"/>
    <w:rsid w:val="004C4F15"/>
    <w:rsid w:val="004C4F5B"/>
    <w:rsid w:val="004C4FCC"/>
    <w:rsid w:val="004C503B"/>
    <w:rsid w:val="004C5060"/>
    <w:rsid w:val="004C508E"/>
    <w:rsid w:val="004C5121"/>
    <w:rsid w:val="004C5128"/>
    <w:rsid w:val="004C51EA"/>
    <w:rsid w:val="004C5222"/>
    <w:rsid w:val="004C52B5"/>
    <w:rsid w:val="004C52CD"/>
    <w:rsid w:val="004C52D1"/>
    <w:rsid w:val="004C5320"/>
    <w:rsid w:val="004C5399"/>
    <w:rsid w:val="004C53B7"/>
    <w:rsid w:val="004C53FF"/>
    <w:rsid w:val="004C5414"/>
    <w:rsid w:val="004C542D"/>
    <w:rsid w:val="004C544E"/>
    <w:rsid w:val="004C54DC"/>
    <w:rsid w:val="004C54F4"/>
    <w:rsid w:val="004C5523"/>
    <w:rsid w:val="004C5589"/>
    <w:rsid w:val="004C56B0"/>
    <w:rsid w:val="004C56B4"/>
    <w:rsid w:val="004C56B5"/>
    <w:rsid w:val="004C56BA"/>
    <w:rsid w:val="004C580C"/>
    <w:rsid w:val="004C5824"/>
    <w:rsid w:val="004C5877"/>
    <w:rsid w:val="004C5973"/>
    <w:rsid w:val="004C597A"/>
    <w:rsid w:val="004C59AB"/>
    <w:rsid w:val="004C5A2C"/>
    <w:rsid w:val="004C5A43"/>
    <w:rsid w:val="004C5A7A"/>
    <w:rsid w:val="004C5B92"/>
    <w:rsid w:val="004C5C40"/>
    <w:rsid w:val="004C5C91"/>
    <w:rsid w:val="004C5CCB"/>
    <w:rsid w:val="004C5CFC"/>
    <w:rsid w:val="004C5D95"/>
    <w:rsid w:val="004C5E22"/>
    <w:rsid w:val="004C5E68"/>
    <w:rsid w:val="004C5E7B"/>
    <w:rsid w:val="004C5EDE"/>
    <w:rsid w:val="004C612B"/>
    <w:rsid w:val="004C6229"/>
    <w:rsid w:val="004C6249"/>
    <w:rsid w:val="004C6251"/>
    <w:rsid w:val="004C635B"/>
    <w:rsid w:val="004C6362"/>
    <w:rsid w:val="004C63B6"/>
    <w:rsid w:val="004C6401"/>
    <w:rsid w:val="004C6406"/>
    <w:rsid w:val="004C64A2"/>
    <w:rsid w:val="004C64AC"/>
    <w:rsid w:val="004C64B3"/>
    <w:rsid w:val="004C64CA"/>
    <w:rsid w:val="004C65AC"/>
    <w:rsid w:val="004C65C7"/>
    <w:rsid w:val="004C65E0"/>
    <w:rsid w:val="004C6674"/>
    <w:rsid w:val="004C6679"/>
    <w:rsid w:val="004C6685"/>
    <w:rsid w:val="004C6759"/>
    <w:rsid w:val="004C67D6"/>
    <w:rsid w:val="004C6824"/>
    <w:rsid w:val="004C6862"/>
    <w:rsid w:val="004C68A0"/>
    <w:rsid w:val="004C692D"/>
    <w:rsid w:val="004C693C"/>
    <w:rsid w:val="004C6958"/>
    <w:rsid w:val="004C69B6"/>
    <w:rsid w:val="004C6A70"/>
    <w:rsid w:val="004C6A7F"/>
    <w:rsid w:val="004C6AB4"/>
    <w:rsid w:val="004C6AF6"/>
    <w:rsid w:val="004C6AFC"/>
    <w:rsid w:val="004C6B49"/>
    <w:rsid w:val="004C6BF3"/>
    <w:rsid w:val="004C6C06"/>
    <w:rsid w:val="004C6C2A"/>
    <w:rsid w:val="004C6CB3"/>
    <w:rsid w:val="004C6CC1"/>
    <w:rsid w:val="004C6D4B"/>
    <w:rsid w:val="004C6DFE"/>
    <w:rsid w:val="004C6E0E"/>
    <w:rsid w:val="004C6E58"/>
    <w:rsid w:val="004C6E5A"/>
    <w:rsid w:val="004C6E5E"/>
    <w:rsid w:val="004C6E82"/>
    <w:rsid w:val="004C6EC2"/>
    <w:rsid w:val="004C6F2E"/>
    <w:rsid w:val="004C7105"/>
    <w:rsid w:val="004C710E"/>
    <w:rsid w:val="004C7121"/>
    <w:rsid w:val="004C712D"/>
    <w:rsid w:val="004C7145"/>
    <w:rsid w:val="004C7174"/>
    <w:rsid w:val="004C7188"/>
    <w:rsid w:val="004C7264"/>
    <w:rsid w:val="004C727C"/>
    <w:rsid w:val="004C72C9"/>
    <w:rsid w:val="004C7314"/>
    <w:rsid w:val="004C731B"/>
    <w:rsid w:val="004C73C1"/>
    <w:rsid w:val="004C7477"/>
    <w:rsid w:val="004C74EE"/>
    <w:rsid w:val="004C753B"/>
    <w:rsid w:val="004C7563"/>
    <w:rsid w:val="004C75FD"/>
    <w:rsid w:val="004C7608"/>
    <w:rsid w:val="004C76F3"/>
    <w:rsid w:val="004C7708"/>
    <w:rsid w:val="004C771B"/>
    <w:rsid w:val="004C776A"/>
    <w:rsid w:val="004C77CB"/>
    <w:rsid w:val="004C7819"/>
    <w:rsid w:val="004C781F"/>
    <w:rsid w:val="004C7884"/>
    <w:rsid w:val="004C788A"/>
    <w:rsid w:val="004C78C4"/>
    <w:rsid w:val="004C7945"/>
    <w:rsid w:val="004C798E"/>
    <w:rsid w:val="004C79FA"/>
    <w:rsid w:val="004C7A17"/>
    <w:rsid w:val="004C7A1B"/>
    <w:rsid w:val="004C7A44"/>
    <w:rsid w:val="004C7A4A"/>
    <w:rsid w:val="004C7ADB"/>
    <w:rsid w:val="004C7ADE"/>
    <w:rsid w:val="004C7B02"/>
    <w:rsid w:val="004C7B67"/>
    <w:rsid w:val="004C7C50"/>
    <w:rsid w:val="004C7D82"/>
    <w:rsid w:val="004C7DCB"/>
    <w:rsid w:val="004C7DF4"/>
    <w:rsid w:val="004C7E50"/>
    <w:rsid w:val="004C7E84"/>
    <w:rsid w:val="004C7EA4"/>
    <w:rsid w:val="004C7F34"/>
    <w:rsid w:val="004C7F51"/>
    <w:rsid w:val="004D0028"/>
    <w:rsid w:val="004D002D"/>
    <w:rsid w:val="004D0104"/>
    <w:rsid w:val="004D016C"/>
    <w:rsid w:val="004D01C6"/>
    <w:rsid w:val="004D01EA"/>
    <w:rsid w:val="004D01F8"/>
    <w:rsid w:val="004D024E"/>
    <w:rsid w:val="004D0366"/>
    <w:rsid w:val="004D03A8"/>
    <w:rsid w:val="004D04A0"/>
    <w:rsid w:val="004D04F3"/>
    <w:rsid w:val="004D053F"/>
    <w:rsid w:val="004D0573"/>
    <w:rsid w:val="004D059E"/>
    <w:rsid w:val="004D05CA"/>
    <w:rsid w:val="004D0618"/>
    <w:rsid w:val="004D0641"/>
    <w:rsid w:val="004D06E5"/>
    <w:rsid w:val="004D0727"/>
    <w:rsid w:val="004D076C"/>
    <w:rsid w:val="004D0797"/>
    <w:rsid w:val="004D07B7"/>
    <w:rsid w:val="004D07BE"/>
    <w:rsid w:val="004D07C2"/>
    <w:rsid w:val="004D07D0"/>
    <w:rsid w:val="004D0804"/>
    <w:rsid w:val="004D081D"/>
    <w:rsid w:val="004D0840"/>
    <w:rsid w:val="004D0864"/>
    <w:rsid w:val="004D093A"/>
    <w:rsid w:val="004D0954"/>
    <w:rsid w:val="004D0984"/>
    <w:rsid w:val="004D0988"/>
    <w:rsid w:val="004D0A22"/>
    <w:rsid w:val="004D0A6E"/>
    <w:rsid w:val="004D0A7E"/>
    <w:rsid w:val="004D0AC1"/>
    <w:rsid w:val="004D0B0D"/>
    <w:rsid w:val="004D0B3A"/>
    <w:rsid w:val="004D0B57"/>
    <w:rsid w:val="004D0BAB"/>
    <w:rsid w:val="004D0BDA"/>
    <w:rsid w:val="004D0C17"/>
    <w:rsid w:val="004D0C33"/>
    <w:rsid w:val="004D0C47"/>
    <w:rsid w:val="004D0C49"/>
    <w:rsid w:val="004D0CA5"/>
    <w:rsid w:val="004D0CAA"/>
    <w:rsid w:val="004D0CBF"/>
    <w:rsid w:val="004D0CD0"/>
    <w:rsid w:val="004D0D62"/>
    <w:rsid w:val="004D0DA6"/>
    <w:rsid w:val="004D0DE7"/>
    <w:rsid w:val="004D0E00"/>
    <w:rsid w:val="004D0E08"/>
    <w:rsid w:val="004D0ED0"/>
    <w:rsid w:val="004D0ED1"/>
    <w:rsid w:val="004D0EE1"/>
    <w:rsid w:val="004D0EFB"/>
    <w:rsid w:val="004D0EFD"/>
    <w:rsid w:val="004D0F59"/>
    <w:rsid w:val="004D0FE4"/>
    <w:rsid w:val="004D1023"/>
    <w:rsid w:val="004D1042"/>
    <w:rsid w:val="004D1055"/>
    <w:rsid w:val="004D1079"/>
    <w:rsid w:val="004D10A8"/>
    <w:rsid w:val="004D10D5"/>
    <w:rsid w:val="004D10D6"/>
    <w:rsid w:val="004D1155"/>
    <w:rsid w:val="004D1176"/>
    <w:rsid w:val="004D11F9"/>
    <w:rsid w:val="004D1250"/>
    <w:rsid w:val="004D129B"/>
    <w:rsid w:val="004D12A0"/>
    <w:rsid w:val="004D1306"/>
    <w:rsid w:val="004D1351"/>
    <w:rsid w:val="004D1367"/>
    <w:rsid w:val="004D14DB"/>
    <w:rsid w:val="004D150F"/>
    <w:rsid w:val="004D1555"/>
    <w:rsid w:val="004D1595"/>
    <w:rsid w:val="004D15B4"/>
    <w:rsid w:val="004D15ED"/>
    <w:rsid w:val="004D15EF"/>
    <w:rsid w:val="004D15FF"/>
    <w:rsid w:val="004D1611"/>
    <w:rsid w:val="004D1689"/>
    <w:rsid w:val="004D16B4"/>
    <w:rsid w:val="004D16EC"/>
    <w:rsid w:val="004D1701"/>
    <w:rsid w:val="004D1755"/>
    <w:rsid w:val="004D1786"/>
    <w:rsid w:val="004D179E"/>
    <w:rsid w:val="004D17AF"/>
    <w:rsid w:val="004D17C4"/>
    <w:rsid w:val="004D1809"/>
    <w:rsid w:val="004D184B"/>
    <w:rsid w:val="004D186D"/>
    <w:rsid w:val="004D18E0"/>
    <w:rsid w:val="004D1997"/>
    <w:rsid w:val="004D199E"/>
    <w:rsid w:val="004D19A5"/>
    <w:rsid w:val="004D19B1"/>
    <w:rsid w:val="004D19E6"/>
    <w:rsid w:val="004D1A26"/>
    <w:rsid w:val="004D1A83"/>
    <w:rsid w:val="004D1ABB"/>
    <w:rsid w:val="004D1AF4"/>
    <w:rsid w:val="004D1B30"/>
    <w:rsid w:val="004D1B4C"/>
    <w:rsid w:val="004D1BC0"/>
    <w:rsid w:val="004D1C00"/>
    <w:rsid w:val="004D1C81"/>
    <w:rsid w:val="004D1D95"/>
    <w:rsid w:val="004D1DD6"/>
    <w:rsid w:val="004D1E19"/>
    <w:rsid w:val="004D1EF6"/>
    <w:rsid w:val="004D1F1B"/>
    <w:rsid w:val="004D1F24"/>
    <w:rsid w:val="004D1F65"/>
    <w:rsid w:val="004D1F67"/>
    <w:rsid w:val="004D1FD2"/>
    <w:rsid w:val="004D1FDA"/>
    <w:rsid w:val="004D200B"/>
    <w:rsid w:val="004D2071"/>
    <w:rsid w:val="004D219B"/>
    <w:rsid w:val="004D21A9"/>
    <w:rsid w:val="004D21E5"/>
    <w:rsid w:val="004D21F8"/>
    <w:rsid w:val="004D221C"/>
    <w:rsid w:val="004D230A"/>
    <w:rsid w:val="004D2342"/>
    <w:rsid w:val="004D248F"/>
    <w:rsid w:val="004D2494"/>
    <w:rsid w:val="004D24EB"/>
    <w:rsid w:val="004D2578"/>
    <w:rsid w:val="004D25B2"/>
    <w:rsid w:val="004D25B7"/>
    <w:rsid w:val="004D263D"/>
    <w:rsid w:val="004D2643"/>
    <w:rsid w:val="004D2677"/>
    <w:rsid w:val="004D26B6"/>
    <w:rsid w:val="004D26C2"/>
    <w:rsid w:val="004D27CC"/>
    <w:rsid w:val="004D2833"/>
    <w:rsid w:val="004D284B"/>
    <w:rsid w:val="004D28BB"/>
    <w:rsid w:val="004D28CD"/>
    <w:rsid w:val="004D28E5"/>
    <w:rsid w:val="004D28E6"/>
    <w:rsid w:val="004D28F2"/>
    <w:rsid w:val="004D2910"/>
    <w:rsid w:val="004D2980"/>
    <w:rsid w:val="004D2A2E"/>
    <w:rsid w:val="004D2B06"/>
    <w:rsid w:val="004D2B9B"/>
    <w:rsid w:val="004D2BA9"/>
    <w:rsid w:val="004D2BAD"/>
    <w:rsid w:val="004D2BB5"/>
    <w:rsid w:val="004D2BF9"/>
    <w:rsid w:val="004D2DA1"/>
    <w:rsid w:val="004D2DB4"/>
    <w:rsid w:val="004D2E15"/>
    <w:rsid w:val="004D2EF6"/>
    <w:rsid w:val="004D2F0C"/>
    <w:rsid w:val="004D2F19"/>
    <w:rsid w:val="004D2F97"/>
    <w:rsid w:val="004D2FC6"/>
    <w:rsid w:val="004D3027"/>
    <w:rsid w:val="004D30C0"/>
    <w:rsid w:val="004D30CB"/>
    <w:rsid w:val="004D3164"/>
    <w:rsid w:val="004D31B1"/>
    <w:rsid w:val="004D325A"/>
    <w:rsid w:val="004D3364"/>
    <w:rsid w:val="004D3378"/>
    <w:rsid w:val="004D33B1"/>
    <w:rsid w:val="004D33EC"/>
    <w:rsid w:val="004D350F"/>
    <w:rsid w:val="004D3533"/>
    <w:rsid w:val="004D356A"/>
    <w:rsid w:val="004D35B7"/>
    <w:rsid w:val="004D35EE"/>
    <w:rsid w:val="004D3658"/>
    <w:rsid w:val="004D369A"/>
    <w:rsid w:val="004D36E7"/>
    <w:rsid w:val="004D3741"/>
    <w:rsid w:val="004D3782"/>
    <w:rsid w:val="004D37BB"/>
    <w:rsid w:val="004D37BC"/>
    <w:rsid w:val="004D3848"/>
    <w:rsid w:val="004D38E9"/>
    <w:rsid w:val="004D3960"/>
    <w:rsid w:val="004D39A8"/>
    <w:rsid w:val="004D39E5"/>
    <w:rsid w:val="004D3A2F"/>
    <w:rsid w:val="004D3A9D"/>
    <w:rsid w:val="004D3AC1"/>
    <w:rsid w:val="004D3AF1"/>
    <w:rsid w:val="004D3AFE"/>
    <w:rsid w:val="004D3C0D"/>
    <w:rsid w:val="004D3C1D"/>
    <w:rsid w:val="004D3C1F"/>
    <w:rsid w:val="004D3C58"/>
    <w:rsid w:val="004D3C90"/>
    <w:rsid w:val="004D3CDE"/>
    <w:rsid w:val="004D3CE5"/>
    <w:rsid w:val="004D3CED"/>
    <w:rsid w:val="004D3D03"/>
    <w:rsid w:val="004D3D27"/>
    <w:rsid w:val="004D3D54"/>
    <w:rsid w:val="004D3D5A"/>
    <w:rsid w:val="004D3D7B"/>
    <w:rsid w:val="004D3D8D"/>
    <w:rsid w:val="004D3DA0"/>
    <w:rsid w:val="004D3DD4"/>
    <w:rsid w:val="004D3E1B"/>
    <w:rsid w:val="004D3ED1"/>
    <w:rsid w:val="004D3EF9"/>
    <w:rsid w:val="004D3F2D"/>
    <w:rsid w:val="004D3FC5"/>
    <w:rsid w:val="004D3FFB"/>
    <w:rsid w:val="004D4008"/>
    <w:rsid w:val="004D4029"/>
    <w:rsid w:val="004D4082"/>
    <w:rsid w:val="004D40D9"/>
    <w:rsid w:val="004D411D"/>
    <w:rsid w:val="004D4214"/>
    <w:rsid w:val="004D425E"/>
    <w:rsid w:val="004D427B"/>
    <w:rsid w:val="004D42AD"/>
    <w:rsid w:val="004D42E8"/>
    <w:rsid w:val="004D4314"/>
    <w:rsid w:val="004D4336"/>
    <w:rsid w:val="004D442E"/>
    <w:rsid w:val="004D44D5"/>
    <w:rsid w:val="004D44FE"/>
    <w:rsid w:val="004D4568"/>
    <w:rsid w:val="004D4578"/>
    <w:rsid w:val="004D466C"/>
    <w:rsid w:val="004D467D"/>
    <w:rsid w:val="004D4696"/>
    <w:rsid w:val="004D4712"/>
    <w:rsid w:val="004D471F"/>
    <w:rsid w:val="004D4816"/>
    <w:rsid w:val="004D48D7"/>
    <w:rsid w:val="004D48F0"/>
    <w:rsid w:val="004D4916"/>
    <w:rsid w:val="004D494A"/>
    <w:rsid w:val="004D498D"/>
    <w:rsid w:val="004D4998"/>
    <w:rsid w:val="004D49CB"/>
    <w:rsid w:val="004D49D0"/>
    <w:rsid w:val="004D49F8"/>
    <w:rsid w:val="004D4A3F"/>
    <w:rsid w:val="004D4A67"/>
    <w:rsid w:val="004D4A85"/>
    <w:rsid w:val="004D4AA8"/>
    <w:rsid w:val="004D4B37"/>
    <w:rsid w:val="004D4B63"/>
    <w:rsid w:val="004D4BAA"/>
    <w:rsid w:val="004D4C70"/>
    <w:rsid w:val="004D4DBA"/>
    <w:rsid w:val="004D4E3A"/>
    <w:rsid w:val="004D4F6F"/>
    <w:rsid w:val="004D4F77"/>
    <w:rsid w:val="004D4FB3"/>
    <w:rsid w:val="004D4FB4"/>
    <w:rsid w:val="004D501A"/>
    <w:rsid w:val="004D506A"/>
    <w:rsid w:val="004D51CD"/>
    <w:rsid w:val="004D5233"/>
    <w:rsid w:val="004D52B5"/>
    <w:rsid w:val="004D52CE"/>
    <w:rsid w:val="004D52E1"/>
    <w:rsid w:val="004D53F5"/>
    <w:rsid w:val="004D547F"/>
    <w:rsid w:val="004D54D8"/>
    <w:rsid w:val="004D5510"/>
    <w:rsid w:val="004D5513"/>
    <w:rsid w:val="004D55D4"/>
    <w:rsid w:val="004D560A"/>
    <w:rsid w:val="004D564A"/>
    <w:rsid w:val="004D56CE"/>
    <w:rsid w:val="004D56CF"/>
    <w:rsid w:val="004D57FD"/>
    <w:rsid w:val="004D5882"/>
    <w:rsid w:val="004D58A5"/>
    <w:rsid w:val="004D58DF"/>
    <w:rsid w:val="004D58ED"/>
    <w:rsid w:val="004D5943"/>
    <w:rsid w:val="004D5962"/>
    <w:rsid w:val="004D5A58"/>
    <w:rsid w:val="004D5A7C"/>
    <w:rsid w:val="004D5BA8"/>
    <w:rsid w:val="004D5BBC"/>
    <w:rsid w:val="004D5BBD"/>
    <w:rsid w:val="004D5BF9"/>
    <w:rsid w:val="004D5D3B"/>
    <w:rsid w:val="004D5D4A"/>
    <w:rsid w:val="004D5D60"/>
    <w:rsid w:val="004D5D7C"/>
    <w:rsid w:val="004D5DA0"/>
    <w:rsid w:val="004D5DA4"/>
    <w:rsid w:val="004D5E20"/>
    <w:rsid w:val="004D5E4F"/>
    <w:rsid w:val="004D5E8F"/>
    <w:rsid w:val="004D5F24"/>
    <w:rsid w:val="004D5F3C"/>
    <w:rsid w:val="004D5F41"/>
    <w:rsid w:val="004D6018"/>
    <w:rsid w:val="004D6027"/>
    <w:rsid w:val="004D606A"/>
    <w:rsid w:val="004D6070"/>
    <w:rsid w:val="004D6167"/>
    <w:rsid w:val="004D6172"/>
    <w:rsid w:val="004D618E"/>
    <w:rsid w:val="004D6222"/>
    <w:rsid w:val="004D6256"/>
    <w:rsid w:val="004D628B"/>
    <w:rsid w:val="004D62AC"/>
    <w:rsid w:val="004D62C9"/>
    <w:rsid w:val="004D633F"/>
    <w:rsid w:val="004D634C"/>
    <w:rsid w:val="004D636D"/>
    <w:rsid w:val="004D6407"/>
    <w:rsid w:val="004D640B"/>
    <w:rsid w:val="004D6424"/>
    <w:rsid w:val="004D642F"/>
    <w:rsid w:val="004D6513"/>
    <w:rsid w:val="004D65CE"/>
    <w:rsid w:val="004D65E1"/>
    <w:rsid w:val="004D6619"/>
    <w:rsid w:val="004D66C3"/>
    <w:rsid w:val="004D67C7"/>
    <w:rsid w:val="004D682B"/>
    <w:rsid w:val="004D69CE"/>
    <w:rsid w:val="004D69E9"/>
    <w:rsid w:val="004D6A31"/>
    <w:rsid w:val="004D6AD3"/>
    <w:rsid w:val="004D6B87"/>
    <w:rsid w:val="004D6B9E"/>
    <w:rsid w:val="004D6BE6"/>
    <w:rsid w:val="004D6C60"/>
    <w:rsid w:val="004D6C6E"/>
    <w:rsid w:val="004D6C7B"/>
    <w:rsid w:val="004D6CE8"/>
    <w:rsid w:val="004D6D13"/>
    <w:rsid w:val="004D6D20"/>
    <w:rsid w:val="004D6D43"/>
    <w:rsid w:val="004D6D48"/>
    <w:rsid w:val="004D6D63"/>
    <w:rsid w:val="004D6D82"/>
    <w:rsid w:val="004D6E25"/>
    <w:rsid w:val="004D6EEA"/>
    <w:rsid w:val="004D6F1D"/>
    <w:rsid w:val="004D6FB0"/>
    <w:rsid w:val="004D6FE2"/>
    <w:rsid w:val="004D701C"/>
    <w:rsid w:val="004D702E"/>
    <w:rsid w:val="004D7038"/>
    <w:rsid w:val="004D7045"/>
    <w:rsid w:val="004D70B0"/>
    <w:rsid w:val="004D70B7"/>
    <w:rsid w:val="004D70F9"/>
    <w:rsid w:val="004D7120"/>
    <w:rsid w:val="004D712D"/>
    <w:rsid w:val="004D7235"/>
    <w:rsid w:val="004D7237"/>
    <w:rsid w:val="004D724D"/>
    <w:rsid w:val="004D725D"/>
    <w:rsid w:val="004D72A8"/>
    <w:rsid w:val="004D72B6"/>
    <w:rsid w:val="004D72D1"/>
    <w:rsid w:val="004D7333"/>
    <w:rsid w:val="004D737B"/>
    <w:rsid w:val="004D7392"/>
    <w:rsid w:val="004D73AD"/>
    <w:rsid w:val="004D73C9"/>
    <w:rsid w:val="004D7416"/>
    <w:rsid w:val="004D7434"/>
    <w:rsid w:val="004D743B"/>
    <w:rsid w:val="004D7462"/>
    <w:rsid w:val="004D7551"/>
    <w:rsid w:val="004D7564"/>
    <w:rsid w:val="004D7617"/>
    <w:rsid w:val="004D761C"/>
    <w:rsid w:val="004D76B8"/>
    <w:rsid w:val="004D7753"/>
    <w:rsid w:val="004D7805"/>
    <w:rsid w:val="004D7811"/>
    <w:rsid w:val="004D78BA"/>
    <w:rsid w:val="004D790C"/>
    <w:rsid w:val="004D7A23"/>
    <w:rsid w:val="004D7A51"/>
    <w:rsid w:val="004D7A5E"/>
    <w:rsid w:val="004D7AFE"/>
    <w:rsid w:val="004D7B53"/>
    <w:rsid w:val="004D7BC5"/>
    <w:rsid w:val="004D7BCE"/>
    <w:rsid w:val="004D7BF7"/>
    <w:rsid w:val="004D7C3F"/>
    <w:rsid w:val="004D7C78"/>
    <w:rsid w:val="004D7CA3"/>
    <w:rsid w:val="004D7D18"/>
    <w:rsid w:val="004D7D2E"/>
    <w:rsid w:val="004D7D3A"/>
    <w:rsid w:val="004D7D76"/>
    <w:rsid w:val="004D7DDE"/>
    <w:rsid w:val="004D7DF0"/>
    <w:rsid w:val="004D7E10"/>
    <w:rsid w:val="004D7E24"/>
    <w:rsid w:val="004D7E25"/>
    <w:rsid w:val="004D7E3C"/>
    <w:rsid w:val="004D7ECA"/>
    <w:rsid w:val="004D7F01"/>
    <w:rsid w:val="004D7F0F"/>
    <w:rsid w:val="004D7F13"/>
    <w:rsid w:val="004D7F2A"/>
    <w:rsid w:val="004D7F90"/>
    <w:rsid w:val="004E00F5"/>
    <w:rsid w:val="004E01F2"/>
    <w:rsid w:val="004E0222"/>
    <w:rsid w:val="004E0279"/>
    <w:rsid w:val="004E027B"/>
    <w:rsid w:val="004E02F0"/>
    <w:rsid w:val="004E0303"/>
    <w:rsid w:val="004E039F"/>
    <w:rsid w:val="004E03D7"/>
    <w:rsid w:val="004E03E7"/>
    <w:rsid w:val="004E03EC"/>
    <w:rsid w:val="004E0408"/>
    <w:rsid w:val="004E0481"/>
    <w:rsid w:val="004E04D8"/>
    <w:rsid w:val="004E0500"/>
    <w:rsid w:val="004E050F"/>
    <w:rsid w:val="004E0541"/>
    <w:rsid w:val="004E0547"/>
    <w:rsid w:val="004E054D"/>
    <w:rsid w:val="004E0629"/>
    <w:rsid w:val="004E06CB"/>
    <w:rsid w:val="004E06D3"/>
    <w:rsid w:val="004E06D7"/>
    <w:rsid w:val="004E06E1"/>
    <w:rsid w:val="004E0758"/>
    <w:rsid w:val="004E075A"/>
    <w:rsid w:val="004E0794"/>
    <w:rsid w:val="004E07A3"/>
    <w:rsid w:val="004E07E8"/>
    <w:rsid w:val="004E0826"/>
    <w:rsid w:val="004E0843"/>
    <w:rsid w:val="004E0884"/>
    <w:rsid w:val="004E091A"/>
    <w:rsid w:val="004E09BC"/>
    <w:rsid w:val="004E09E2"/>
    <w:rsid w:val="004E0A00"/>
    <w:rsid w:val="004E0A7E"/>
    <w:rsid w:val="004E0B43"/>
    <w:rsid w:val="004E0B75"/>
    <w:rsid w:val="004E0BB6"/>
    <w:rsid w:val="004E0C40"/>
    <w:rsid w:val="004E0C52"/>
    <w:rsid w:val="004E0CAA"/>
    <w:rsid w:val="004E0CD5"/>
    <w:rsid w:val="004E0D29"/>
    <w:rsid w:val="004E0D78"/>
    <w:rsid w:val="004E0E17"/>
    <w:rsid w:val="004E0E1D"/>
    <w:rsid w:val="004E0E67"/>
    <w:rsid w:val="004E0E84"/>
    <w:rsid w:val="004E0E89"/>
    <w:rsid w:val="004E0EE6"/>
    <w:rsid w:val="004E0F6B"/>
    <w:rsid w:val="004E0FE0"/>
    <w:rsid w:val="004E102B"/>
    <w:rsid w:val="004E1068"/>
    <w:rsid w:val="004E10D5"/>
    <w:rsid w:val="004E10F6"/>
    <w:rsid w:val="004E111E"/>
    <w:rsid w:val="004E112C"/>
    <w:rsid w:val="004E1188"/>
    <w:rsid w:val="004E12D7"/>
    <w:rsid w:val="004E133F"/>
    <w:rsid w:val="004E13D2"/>
    <w:rsid w:val="004E1401"/>
    <w:rsid w:val="004E141C"/>
    <w:rsid w:val="004E1431"/>
    <w:rsid w:val="004E1438"/>
    <w:rsid w:val="004E1458"/>
    <w:rsid w:val="004E14A3"/>
    <w:rsid w:val="004E14AB"/>
    <w:rsid w:val="004E14E1"/>
    <w:rsid w:val="004E151E"/>
    <w:rsid w:val="004E1543"/>
    <w:rsid w:val="004E15E4"/>
    <w:rsid w:val="004E15F2"/>
    <w:rsid w:val="004E1641"/>
    <w:rsid w:val="004E164E"/>
    <w:rsid w:val="004E1719"/>
    <w:rsid w:val="004E17D1"/>
    <w:rsid w:val="004E17DA"/>
    <w:rsid w:val="004E17E8"/>
    <w:rsid w:val="004E187A"/>
    <w:rsid w:val="004E1896"/>
    <w:rsid w:val="004E18A9"/>
    <w:rsid w:val="004E18FC"/>
    <w:rsid w:val="004E1974"/>
    <w:rsid w:val="004E199A"/>
    <w:rsid w:val="004E19DA"/>
    <w:rsid w:val="004E19F9"/>
    <w:rsid w:val="004E1A1A"/>
    <w:rsid w:val="004E1A53"/>
    <w:rsid w:val="004E1AC7"/>
    <w:rsid w:val="004E1B54"/>
    <w:rsid w:val="004E1BA3"/>
    <w:rsid w:val="004E1BC9"/>
    <w:rsid w:val="004E1BDC"/>
    <w:rsid w:val="004E1C30"/>
    <w:rsid w:val="004E1C4E"/>
    <w:rsid w:val="004E1C5D"/>
    <w:rsid w:val="004E1D7A"/>
    <w:rsid w:val="004E1DFB"/>
    <w:rsid w:val="004E1E5C"/>
    <w:rsid w:val="004E1F04"/>
    <w:rsid w:val="004E1F6F"/>
    <w:rsid w:val="004E208B"/>
    <w:rsid w:val="004E2094"/>
    <w:rsid w:val="004E20DB"/>
    <w:rsid w:val="004E213A"/>
    <w:rsid w:val="004E218B"/>
    <w:rsid w:val="004E222A"/>
    <w:rsid w:val="004E2289"/>
    <w:rsid w:val="004E2317"/>
    <w:rsid w:val="004E232A"/>
    <w:rsid w:val="004E234E"/>
    <w:rsid w:val="004E2352"/>
    <w:rsid w:val="004E24D6"/>
    <w:rsid w:val="004E24EB"/>
    <w:rsid w:val="004E24F6"/>
    <w:rsid w:val="004E2612"/>
    <w:rsid w:val="004E263B"/>
    <w:rsid w:val="004E263C"/>
    <w:rsid w:val="004E2649"/>
    <w:rsid w:val="004E26E6"/>
    <w:rsid w:val="004E2775"/>
    <w:rsid w:val="004E277B"/>
    <w:rsid w:val="004E283D"/>
    <w:rsid w:val="004E28F2"/>
    <w:rsid w:val="004E2920"/>
    <w:rsid w:val="004E295E"/>
    <w:rsid w:val="004E297B"/>
    <w:rsid w:val="004E298D"/>
    <w:rsid w:val="004E29A5"/>
    <w:rsid w:val="004E29AE"/>
    <w:rsid w:val="004E29F2"/>
    <w:rsid w:val="004E2A0E"/>
    <w:rsid w:val="004E2A45"/>
    <w:rsid w:val="004E2A54"/>
    <w:rsid w:val="004E2A7D"/>
    <w:rsid w:val="004E2AB1"/>
    <w:rsid w:val="004E2AC2"/>
    <w:rsid w:val="004E2AEA"/>
    <w:rsid w:val="004E2AFF"/>
    <w:rsid w:val="004E2B83"/>
    <w:rsid w:val="004E2B8D"/>
    <w:rsid w:val="004E2BC6"/>
    <w:rsid w:val="004E2D0C"/>
    <w:rsid w:val="004E2D7C"/>
    <w:rsid w:val="004E2DFA"/>
    <w:rsid w:val="004E2E0A"/>
    <w:rsid w:val="004E2E0E"/>
    <w:rsid w:val="004E2E4D"/>
    <w:rsid w:val="004E2E6A"/>
    <w:rsid w:val="004E2F11"/>
    <w:rsid w:val="004E2F47"/>
    <w:rsid w:val="004E3104"/>
    <w:rsid w:val="004E312D"/>
    <w:rsid w:val="004E3163"/>
    <w:rsid w:val="004E319B"/>
    <w:rsid w:val="004E31BB"/>
    <w:rsid w:val="004E3226"/>
    <w:rsid w:val="004E327E"/>
    <w:rsid w:val="004E32D2"/>
    <w:rsid w:val="004E3393"/>
    <w:rsid w:val="004E33CF"/>
    <w:rsid w:val="004E3429"/>
    <w:rsid w:val="004E345A"/>
    <w:rsid w:val="004E34A0"/>
    <w:rsid w:val="004E350B"/>
    <w:rsid w:val="004E3519"/>
    <w:rsid w:val="004E358E"/>
    <w:rsid w:val="004E358F"/>
    <w:rsid w:val="004E359D"/>
    <w:rsid w:val="004E35D8"/>
    <w:rsid w:val="004E35D9"/>
    <w:rsid w:val="004E35FF"/>
    <w:rsid w:val="004E36C1"/>
    <w:rsid w:val="004E372F"/>
    <w:rsid w:val="004E37C4"/>
    <w:rsid w:val="004E3853"/>
    <w:rsid w:val="004E3895"/>
    <w:rsid w:val="004E390A"/>
    <w:rsid w:val="004E3934"/>
    <w:rsid w:val="004E393F"/>
    <w:rsid w:val="004E395C"/>
    <w:rsid w:val="004E3982"/>
    <w:rsid w:val="004E3B26"/>
    <w:rsid w:val="004E3B49"/>
    <w:rsid w:val="004E3B6F"/>
    <w:rsid w:val="004E3BF1"/>
    <w:rsid w:val="004E3C0F"/>
    <w:rsid w:val="004E3CB3"/>
    <w:rsid w:val="004E3CD9"/>
    <w:rsid w:val="004E3D9F"/>
    <w:rsid w:val="004E3DD6"/>
    <w:rsid w:val="004E3DE8"/>
    <w:rsid w:val="004E3E60"/>
    <w:rsid w:val="004E3E6B"/>
    <w:rsid w:val="004E3EAA"/>
    <w:rsid w:val="004E3F2C"/>
    <w:rsid w:val="004E3F96"/>
    <w:rsid w:val="004E3FB0"/>
    <w:rsid w:val="004E3FC9"/>
    <w:rsid w:val="004E3FE9"/>
    <w:rsid w:val="004E40F9"/>
    <w:rsid w:val="004E4129"/>
    <w:rsid w:val="004E41A3"/>
    <w:rsid w:val="004E4204"/>
    <w:rsid w:val="004E42C4"/>
    <w:rsid w:val="004E433B"/>
    <w:rsid w:val="004E4361"/>
    <w:rsid w:val="004E437D"/>
    <w:rsid w:val="004E43C4"/>
    <w:rsid w:val="004E43C6"/>
    <w:rsid w:val="004E4400"/>
    <w:rsid w:val="004E4436"/>
    <w:rsid w:val="004E44AD"/>
    <w:rsid w:val="004E452A"/>
    <w:rsid w:val="004E4531"/>
    <w:rsid w:val="004E4564"/>
    <w:rsid w:val="004E4648"/>
    <w:rsid w:val="004E46E7"/>
    <w:rsid w:val="004E4718"/>
    <w:rsid w:val="004E4727"/>
    <w:rsid w:val="004E475E"/>
    <w:rsid w:val="004E476D"/>
    <w:rsid w:val="004E47D5"/>
    <w:rsid w:val="004E47F8"/>
    <w:rsid w:val="004E482C"/>
    <w:rsid w:val="004E483F"/>
    <w:rsid w:val="004E4862"/>
    <w:rsid w:val="004E488B"/>
    <w:rsid w:val="004E48A1"/>
    <w:rsid w:val="004E48B2"/>
    <w:rsid w:val="004E493D"/>
    <w:rsid w:val="004E494D"/>
    <w:rsid w:val="004E4962"/>
    <w:rsid w:val="004E4999"/>
    <w:rsid w:val="004E4A79"/>
    <w:rsid w:val="004E4ADD"/>
    <w:rsid w:val="004E4B5E"/>
    <w:rsid w:val="004E4BE9"/>
    <w:rsid w:val="004E4C04"/>
    <w:rsid w:val="004E4C05"/>
    <w:rsid w:val="004E4C08"/>
    <w:rsid w:val="004E4CC8"/>
    <w:rsid w:val="004E4CD4"/>
    <w:rsid w:val="004E4D6C"/>
    <w:rsid w:val="004E4D86"/>
    <w:rsid w:val="004E4E05"/>
    <w:rsid w:val="004E4E49"/>
    <w:rsid w:val="004E4E4F"/>
    <w:rsid w:val="004E4EE6"/>
    <w:rsid w:val="004E4F1C"/>
    <w:rsid w:val="004E5052"/>
    <w:rsid w:val="004E5071"/>
    <w:rsid w:val="004E5095"/>
    <w:rsid w:val="004E50C8"/>
    <w:rsid w:val="004E50DE"/>
    <w:rsid w:val="004E515E"/>
    <w:rsid w:val="004E5174"/>
    <w:rsid w:val="004E51AD"/>
    <w:rsid w:val="004E525C"/>
    <w:rsid w:val="004E5261"/>
    <w:rsid w:val="004E526C"/>
    <w:rsid w:val="004E52B0"/>
    <w:rsid w:val="004E5318"/>
    <w:rsid w:val="004E536C"/>
    <w:rsid w:val="004E53B8"/>
    <w:rsid w:val="004E53D9"/>
    <w:rsid w:val="004E5419"/>
    <w:rsid w:val="004E5460"/>
    <w:rsid w:val="004E5461"/>
    <w:rsid w:val="004E5491"/>
    <w:rsid w:val="004E54A4"/>
    <w:rsid w:val="004E551C"/>
    <w:rsid w:val="004E559E"/>
    <w:rsid w:val="004E55A5"/>
    <w:rsid w:val="004E56A2"/>
    <w:rsid w:val="004E56C8"/>
    <w:rsid w:val="004E56D5"/>
    <w:rsid w:val="004E56DF"/>
    <w:rsid w:val="004E5712"/>
    <w:rsid w:val="004E5725"/>
    <w:rsid w:val="004E5750"/>
    <w:rsid w:val="004E5806"/>
    <w:rsid w:val="004E583E"/>
    <w:rsid w:val="004E58BA"/>
    <w:rsid w:val="004E59F7"/>
    <w:rsid w:val="004E5A09"/>
    <w:rsid w:val="004E5A33"/>
    <w:rsid w:val="004E5A6F"/>
    <w:rsid w:val="004E5AEB"/>
    <w:rsid w:val="004E5AFA"/>
    <w:rsid w:val="004E5B37"/>
    <w:rsid w:val="004E5C41"/>
    <w:rsid w:val="004E5C88"/>
    <w:rsid w:val="004E5CE9"/>
    <w:rsid w:val="004E5D1F"/>
    <w:rsid w:val="004E5D9B"/>
    <w:rsid w:val="004E5DA9"/>
    <w:rsid w:val="004E5DDA"/>
    <w:rsid w:val="004E5E5E"/>
    <w:rsid w:val="004E5E8E"/>
    <w:rsid w:val="004E5F45"/>
    <w:rsid w:val="004E5F4D"/>
    <w:rsid w:val="004E5FFB"/>
    <w:rsid w:val="004E6002"/>
    <w:rsid w:val="004E6008"/>
    <w:rsid w:val="004E604C"/>
    <w:rsid w:val="004E604E"/>
    <w:rsid w:val="004E605E"/>
    <w:rsid w:val="004E6071"/>
    <w:rsid w:val="004E6204"/>
    <w:rsid w:val="004E620E"/>
    <w:rsid w:val="004E6241"/>
    <w:rsid w:val="004E624F"/>
    <w:rsid w:val="004E6265"/>
    <w:rsid w:val="004E628E"/>
    <w:rsid w:val="004E62AF"/>
    <w:rsid w:val="004E62B9"/>
    <w:rsid w:val="004E62D2"/>
    <w:rsid w:val="004E6324"/>
    <w:rsid w:val="004E6337"/>
    <w:rsid w:val="004E633B"/>
    <w:rsid w:val="004E6351"/>
    <w:rsid w:val="004E6399"/>
    <w:rsid w:val="004E63A4"/>
    <w:rsid w:val="004E641A"/>
    <w:rsid w:val="004E6459"/>
    <w:rsid w:val="004E6463"/>
    <w:rsid w:val="004E6481"/>
    <w:rsid w:val="004E65AF"/>
    <w:rsid w:val="004E66B2"/>
    <w:rsid w:val="004E66D7"/>
    <w:rsid w:val="004E67A3"/>
    <w:rsid w:val="004E67A4"/>
    <w:rsid w:val="004E67DB"/>
    <w:rsid w:val="004E67E7"/>
    <w:rsid w:val="004E6855"/>
    <w:rsid w:val="004E6868"/>
    <w:rsid w:val="004E68AF"/>
    <w:rsid w:val="004E68DA"/>
    <w:rsid w:val="004E691C"/>
    <w:rsid w:val="004E6983"/>
    <w:rsid w:val="004E6AFD"/>
    <w:rsid w:val="004E6B1E"/>
    <w:rsid w:val="004E6B84"/>
    <w:rsid w:val="004E6C8B"/>
    <w:rsid w:val="004E6E37"/>
    <w:rsid w:val="004E6E73"/>
    <w:rsid w:val="004E6E77"/>
    <w:rsid w:val="004E6EAB"/>
    <w:rsid w:val="004E6EEB"/>
    <w:rsid w:val="004E6FBE"/>
    <w:rsid w:val="004E6FCC"/>
    <w:rsid w:val="004E6FF8"/>
    <w:rsid w:val="004E70C6"/>
    <w:rsid w:val="004E70F8"/>
    <w:rsid w:val="004E718D"/>
    <w:rsid w:val="004E71DF"/>
    <w:rsid w:val="004E7205"/>
    <w:rsid w:val="004E7217"/>
    <w:rsid w:val="004E723F"/>
    <w:rsid w:val="004E72EB"/>
    <w:rsid w:val="004E7343"/>
    <w:rsid w:val="004E7391"/>
    <w:rsid w:val="004E74CC"/>
    <w:rsid w:val="004E74D4"/>
    <w:rsid w:val="004E74F3"/>
    <w:rsid w:val="004E75ED"/>
    <w:rsid w:val="004E75F1"/>
    <w:rsid w:val="004E7606"/>
    <w:rsid w:val="004E7611"/>
    <w:rsid w:val="004E764A"/>
    <w:rsid w:val="004E7654"/>
    <w:rsid w:val="004E765F"/>
    <w:rsid w:val="004E769C"/>
    <w:rsid w:val="004E76AA"/>
    <w:rsid w:val="004E770C"/>
    <w:rsid w:val="004E7719"/>
    <w:rsid w:val="004E77A0"/>
    <w:rsid w:val="004E77E0"/>
    <w:rsid w:val="004E7824"/>
    <w:rsid w:val="004E7829"/>
    <w:rsid w:val="004E7872"/>
    <w:rsid w:val="004E78D8"/>
    <w:rsid w:val="004E78E1"/>
    <w:rsid w:val="004E78E6"/>
    <w:rsid w:val="004E7945"/>
    <w:rsid w:val="004E7959"/>
    <w:rsid w:val="004E79EA"/>
    <w:rsid w:val="004E7A1E"/>
    <w:rsid w:val="004E7B07"/>
    <w:rsid w:val="004E7B1A"/>
    <w:rsid w:val="004E7B4D"/>
    <w:rsid w:val="004E7BBF"/>
    <w:rsid w:val="004E7BD1"/>
    <w:rsid w:val="004E7C26"/>
    <w:rsid w:val="004E7C32"/>
    <w:rsid w:val="004E7C7A"/>
    <w:rsid w:val="004E7C9C"/>
    <w:rsid w:val="004E7D02"/>
    <w:rsid w:val="004E7D44"/>
    <w:rsid w:val="004E7D6A"/>
    <w:rsid w:val="004E7DE0"/>
    <w:rsid w:val="004E7E34"/>
    <w:rsid w:val="004E7E5E"/>
    <w:rsid w:val="004E7E86"/>
    <w:rsid w:val="004E7E88"/>
    <w:rsid w:val="004E7E8C"/>
    <w:rsid w:val="004E7ED2"/>
    <w:rsid w:val="004E7F09"/>
    <w:rsid w:val="004E7F1E"/>
    <w:rsid w:val="004E7F54"/>
    <w:rsid w:val="004E7F90"/>
    <w:rsid w:val="004F005F"/>
    <w:rsid w:val="004F011F"/>
    <w:rsid w:val="004F018E"/>
    <w:rsid w:val="004F019B"/>
    <w:rsid w:val="004F01A1"/>
    <w:rsid w:val="004F025B"/>
    <w:rsid w:val="004F0273"/>
    <w:rsid w:val="004F029B"/>
    <w:rsid w:val="004F02D7"/>
    <w:rsid w:val="004F0340"/>
    <w:rsid w:val="004F0349"/>
    <w:rsid w:val="004F03CD"/>
    <w:rsid w:val="004F03D2"/>
    <w:rsid w:val="004F03E7"/>
    <w:rsid w:val="004F0401"/>
    <w:rsid w:val="004F042B"/>
    <w:rsid w:val="004F0430"/>
    <w:rsid w:val="004F04BB"/>
    <w:rsid w:val="004F04DC"/>
    <w:rsid w:val="004F052E"/>
    <w:rsid w:val="004F0586"/>
    <w:rsid w:val="004F0681"/>
    <w:rsid w:val="004F0772"/>
    <w:rsid w:val="004F0793"/>
    <w:rsid w:val="004F07DC"/>
    <w:rsid w:val="004F07DD"/>
    <w:rsid w:val="004F0803"/>
    <w:rsid w:val="004F0857"/>
    <w:rsid w:val="004F08A2"/>
    <w:rsid w:val="004F08B7"/>
    <w:rsid w:val="004F0920"/>
    <w:rsid w:val="004F0977"/>
    <w:rsid w:val="004F0978"/>
    <w:rsid w:val="004F098B"/>
    <w:rsid w:val="004F09AB"/>
    <w:rsid w:val="004F09BF"/>
    <w:rsid w:val="004F09D8"/>
    <w:rsid w:val="004F0A13"/>
    <w:rsid w:val="004F0A47"/>
    <w:rsid w:val="004F0A7B"/>
    <w:rsid w:val="004F0AAB"/>
    <w:rsid w:val="004F0ADF"/>
    <w:rsid w:val="004F0B19"/>
    <w:rsid w:val="004F0B24"/>
    <w:rsid w:val="004F0B49"/>
    <w:rsid w:val="004F0BB8"/>
    <w:rsid w:val="004F0CC6"/>
    <w:rsid w:val="004F0D3D"/>
    <w:rsid w:val="004F0D40"/>
    <w:rsid w:val="004F0D6F"/>
    <w:rsid w:val="004F0D97"/>
    <w:rsid w:val="004F0D9C"/>
    <w:rsid w:val="004F0E26"/>
    <w:rsid w:val="004F0E9D"/>
    <w:rsid w:val="004F0F50"/>
    <w:rsid w:val="004F0F61"/>
    <w:rsid w:val="004F0F90"/>
    <w:rsid w:val="004F1037"/>
    <w:rsid w:val="004F1065"/>
    <w:rsid w:val="004F1146"/>
    <w:rsid w:val="004F11FF"/>
    <w:rsid w:val="004F1200"/>
    <w:rsid w:val="004F1211"/>
    <w:rsid w:val="004F1216"/>
    <w:rsid w:val="004F125D"/>
    <w:rsid w:val="004F1274"/>
    <w:rsid w:val="004F129E"/>
    <w:rsid w:val="004F1336"/>
    <w:rsid w:val="004F133A"/>
    <w:rsid w:val="004F1352"/>
    <w:rsid w:val="004F136E"/>
    <w:rsid w:val="004F13D1"/>
    <w:rsid w:val="004F140F"/>
    <w:rsid w:val="004F1480"/>
    <w:rsid w:val="004F1483"/>
    <w:rsid w:val="004F14AF"/>
    <w:rsid w:val="004F14E5"/>
    <w:rsid w:val="004F15C8"/>
    <w:rsid w:val="004F15E9"/>
    <w:rsid w:val="004F1636"/>
    <w:rsid w:val="004F1650"/>
    <w:rsid w:val="004F1672"/>
    <w:rsid w:val="004F16F5"/>
    <w:rsid w:val="004F1707"/>
    <w:rsid w:val="004F1757"/>
    <w:rsid w:val="004F178C"/>
    <w:rsid w:val="004F1793"/>
    <w:rsid w:val="004F18CD"/>
    <w:rsid w:val="004F1976"/>
    <w:rsid w:val="004F1A36"/>
    <w:rsid w:val="004F1A98"/>
    <w:rsid w:val="004F1AED"/>
    <w:rsid w:val="004F1B2D"/>
    <w:rsid w:val="004F1C1C"/>
    <w:rsid w:val="004F1C80"/>
    <w:rsid w:val="004F1CFD"/>
    <w:rsid w:val="004F1DA3"/>
    <w:rsid w:val="004F1DEE"/>
    <w:rsid w:val="004F1EA8"/>
    <w:rsid w:val="004F1F44"/>
    <w:rsid w:val="004F1F6B"/>
    <w:rsid w:val="004F1F71"/>
    <w:rsid w:val="004F1F8F"/>
    <w:rsid w:val="004F1FE2"/>
    <w:rsid w:val="004F206A"/>
    <w:rsid w:val="004F208B"/>
    <w:rsid w:val="004F209F"/>
    <w:rsid w:val="004F211D"/>
    <w:rsid w:val="004F21A5"/>
    <w:rsid w:val="004F2267"/>
    <w:rsid w:val="004F227C"/>
    <w:rsid w:val="004F229E"/>
    <w:rsid w:val="004F232E"/>
    <w:rsid w:val="004F2386"/>
    <w:rsid w:val="004F23E5"/>
    <w:rsid w:val="004F23FD"/>
    <w:rsid w:val="004F2400"/>
    <w:rsid w:val="004F244E"/>
    <w:rsid w:val="004F245D"/>
    <w:rsid w:val="004F24C6"/>
    <w:rsid w:val="004F24D8"/>
    <w:rsid w:val="004F250F"/>
    <w:rsid w:val="004F260E"/>
    <w:rsid w:val="004F266C"/>
    <w:rsid w:val="004F26CA"/>
    <w:rsid w:val="004F26ED"/>
    <w:rsid w:val="004F2729"/>
    <w:rsid w:val="004F2739"/>
    <w:rsid w:val="004F2742"/>
    <w:rsid w:val="004F2765"/>
    <w:rsid w:val="004F2823"/>
    <w:rsid w:val="004F283B"/>
    <w:rsid w:val="004F285B"/>
    <w:rsid w:val="004F28C4"/>
    <w:rsid w:val="004F28F7"/>
    <w:rsid w:val="004F29AC"/>
    <w:rsid w:val="004F2ABE"/>
    <w:rsid w:val="004F2AF1"/>
    <w:rsid w:val="004F2BDB"/>
    <w:rsid w:val="004F2BE9"/>
    <w:rsid w:val="004F2C0F"/>
    <w:rsid w:val="004F2C28"/>
    <w:rsid w:val="004F2C60"/>
    <w:rsid w:val="004F2CA4"/>
    <w:rsid w:val="004F2D18"/>
    <w:rsid w:val="004F2D1F"/>
    <w:rsid w:val="004F2D54"/>
    <w:rsid w:val="004F2D8D"/>
    <w:rsid w:val="004F2DBC"/>
    <w:rsid w:val="004F2E53"/>
    <w:rsid w:val="004F2E95"/>
    <w:rsid w:val="004F2EF7"/>
    <w:rsid w:val="004F2F11"/>
    <w:rsid w:val="004F2F44"/>
    <w:rsid w:val="004F2F55"/>
    <w:rsid w:val="004F2F84"/>
    <w:rsid w:val="004F2F8D"/>
    <w:rsid w:val="004F2F96"/>
    <w:rsid w:val="004F2FC8"/>
    <w:rsid w:val="004F3069"/>
    <w:rsid w:val="004F3095"/>
    <w:rsid w:val="004F30CD"/>
    <w:rsid w:val="004F30E1"/>
    <w:rsid w:val="004F3126"/>
    <w:rsid w:val="004F3181"/>
    <w:rsid w:val="004F327A"/>
    <w:rsid w:val="004F329B"/>
    <w:rsid w:val="004F3326"/>
    <w:rsid w:val="004F33C6"/>
    <w:rsid w:val="004F33F7"/>
    <w:rsid w:val="004F34D0"/>
    <w:rsid w:val="004F351F"/>
    <w:rsid w:val="004F3577"/>
    <w:rsid w:val="004F35EF"/>
    <w:rsid w:val="004F3602"/>
    <w:rsid w:val="004F360B"/>
    <w:rsid w:val="004F366B"/>
    <w:rsid w:val="004F3708"/>
    <w:rsid w:val="004F373C"/>
    <w:rsid w:val="004F3767"/>
    <w:rsid w:val="004F3780"/>
    <w:rsid w:val="004F37DF"/>
    <w:rsid w:val="004F3817"/>
    <w:rsid w:val="004F3818"/>
    <w:rsid w:val="004F3841"/>
    <w:rsid w:val="004F3948"/>
    <w:rsid w:val="004F3950"/>
    <w:rsid w:val="004F397B"/>
    <w:rsid w:val="004F3998"/>
    <w:rsid w:val="004F39DD"/>
    <w:rsid w:val="004F3A0B"/>
    <w:rsid w:val="004F3A3E"/>
    <w:rsid w:val="004F3A41"/>
    <w:rsid w:val="004F3AA7"/>
    <w:rsid w:val="004F3B29"/>
    <w:rsid w:val="004F3B80"/>
    <w:rsid w:val="004F3BB3"/>
    <w:rsid w:val="004F3BC2"/>
    <w:rsid w:val="004F3BE4"/>
    <w:rsid w:val="004F3BF2"/>
    <w:rsid w:val="004F3C0C"/>
    <w:rsid w:val="004F3D65"/>
    <w:rsid w:val="004F3D83"/>
    <w:rsid w:val="004F3D8C"/>
    <w:rsid w:val="004F3DDE"/>
    <w:rsid w:val="004F3EC3"/>
    <w:rsid w:val="004F3EC6"/>
    <w:rsid w:val="004F3FF2"/>
    <w:rsid w:val="004F402E"/>
    <w:rsid w:val="004F407F"/>
    <w:rsid w:val="004F40BF"/>
    <w:rsid w:val="004F4112"/>
    <w:rsid w:val="004F418F"/>
    <w:rsid w:val="004F41B4"/>
    <w:rsid w:val="004F4216"/>
    <w:rsid w:val="004F4220"/>
    <w:rsid w:val="004F423D"/>
    <w:rsid w:val="004F4272"/>
    <w:rsid w:val="004F429D"/>
    <w:rsid w:val="004F42D9"/>
    <w:rsid w:val="004F42EC"/>
    <w:rsid w:val="004F4409"/>
    <w:rsid w:val="004F440D"/>
    <w:rsid w:val="004F44CD"/>
    <w:rsid w:val="004F44FA"/>
    <w:rsid w:val="004F4574"/>
    <w:rsid w:val="004F45A4"/>
    <w:rsid w:val="004F45D9"/>
    <w:rsid w:val="004F465B"/>
    <w:rsid w:val="004F4685"/>
    <w:rsid w:val="004F46FA"/>
    <w:rsid w:val="004F476E"/>
    <w:rsid w:val="004F478F"/>
    <w:rsid w:val="004F47D9"/>
    <w:rsid w:val="004F47EC"/>
    <w:rsid w:val="004F47ED"/>
    <w:rsid w:val="004F47F4"/>
    <w:rsid w:val="004F47FC"/>
    <w:rsid w:val="004F4830"/>
    <w:rsid w:val="004F4866"/>
    <w:rsid w:val="004F4892"/>
    <w:rsid w:val="004F4A27"/>
    <w:rsid w:val="004F4A29"/>
    <w:rsid w:val="004F4A79"/>
    <w:rsid w:val="004F4AEB"/>
    <w:rsid w:val="004F4B02"/>
    <w:rsid w:val="004F4B5B"/>
    <w:rsid w:val="004F4B72"/>
    <w:rsid w:val="004F4BF6"/>
    <w:rsid w:val="004F4C24"/>
    <w:rsid w:val="004F4C36"/>
    <w:rsid w:val="004F4C8B"/>
    <w:rsid w:val="004F4CB2"/>
    <w:rsid w:val="004F4D28"/>
    <w:rsid w:val="004F4D8A"/>
    <w:rsid w:val="004F4DBB"/>
    <w:rsid w:val="004F4E40"/>
    <w:rsid w:val="004F4E7C"/>
    <w:rsid w:val="004F4EC6"/>
    <w:rsid w:val="004F4EF5"/>
    <w:rsid w:val="004F4F08"/>
    <w:rsid w:val="004F4F68"/>
    <w:rsid w:val="004F4F92"/>
    <w:rsid w:val="004F4FE6"/>
    <w:rsid w:val="004F50DC"/>
    <w:rsid w:val="004F50FD"/>
    <w:rsid w:val="004F52C8"/>
    <w:rsid w:val="004F52F5"/>
    <w:rsid w:val="004F5301"/>
    <w:rsid w:val="004F534A"/>
    <w:rsid w:val="004F53AD"/>
    <w:rsid w:val="004F53B3"/>
    <w:rsid w:val="004F53FD"/>
    <w:rsid w:val="004F541D"/>
    <w:rsid w:val="004F5427"/>
    <w:rsid w:val="004F544D"/>
    <w:rsid w:val="004F54BC"/>
    <w:rsid w:val="004F54DD"/>
    <w:rsid w:val="004F54FF"/>
    <w:rsid w:val="004F5502"/>
    <w:rsid w:val="004F5547"/>
    <w:rsid w:val="004F554D"/>
    <w:rsid w:val="004F5601"/>
    <w:rsid w:val="004F5609"/>
    <w:rsid w:val="004F560F"/>
    <w:rsid w:val="004F561B"/>
    <w:rsid w:val="004F562C"/>
    <w:rsid w:val="004F56BB"/>
    <w:rsid w:val="004F5719"/>
    <w:rsid w:val="004F571C"/>
    <w:rsid w:val="004F5796"/>
    <w:rsid w:val="004F57B9"/>
    <w:rsid w:val="004F57DA"/>
    <w:rsid w:val="004F57F7"/>
    <w:rsid w:val="004F580E"/>
    <w:rsid w:val="004F5854"/>
    <w:rsid w:val="004F585A"/>
    <w:rsid w:val="004F5866"/>
    <w:rsid w:val="004F5869"/>
    <w:rsid w:val="004F58A1"/>
    <w:rsid w:val="004F59EC"/>
    <w:rsid w:val="004F5A1A"/>
    <w:rsid w:val="004F5AA7"/>
    <w:rsid w:val="004F5AC5"/>
    <w:rsid w:val="004F5AD9"/>
    <w:rsid w:val="004F5ADE"/>
    <w:rsid w:val="004F5AF8"/>
    <w:rsid w:val="004F5B75"/>
    <w:rsid w:val="004F5C73"/>
    <w:rsid w:val="004F5D10"/>
    <w:rsid w:val="004F5D15"/>
    <w:rsid w:val="004F5E32"/>
    <w:rsid w:val="004F5EBD"/>
    <w:rsid w:val="004F5F84"/>
    <w:rsid w:val="004F609E"/>
    <w:rsid w:val="004F60A8"/>
    <w:rsid w:val="004F60F1"/>
    <w:rsid w:val="004F6103"/>
    <w:rsid w:val="004F6174"/>
    <w:rsid w:val="004F618C"/>
    <w:rsid w:val="004F61D6"/>
    <w:rsid w:val="004F61EC"/>
    <w:rsid w:val="004F61EE"/>
    <w:rsid w:val="004F62F4"/>
    <w:rsid w:val="004F6322"/>
    <w:rsid w:val="004F63A4"/>
    <w:rsid w:val="004F63B8"/>
    <w:rsid w:val="004F63FC"/>
    <w:rsid w:val="004F63FF"/>
    <w:rsid w:val="004F6430"/>
    <w:rsid w:val="004F6439"/>
    <w:rsid w:val="004F647D"/>
    <w:rsid w:val="004F648A"/>
    <w:rsid w:val="004F6570"/>
    <w:rsid w:val="004F65CD"/>
    <w:rsid w:val="004F6625"/>
    <w:rsid w:val="004F6667"/>
    <w:rsid w:val="004F666D"/>
    <w:rsid w:val="004F669E"/>
    <w:rsid w:val="004F66A9"/>
    <w:rsid w:val="004F6711"/>
    <w:rsid w:val="004F671F"/>
    <w:rsid w:val="004F6784"/>
    <w:rsid w:val="004F680B"/>
    <w:rsid w:val="004F683E"/>
    <w:rsid w:val="004F68B0"/>
    <w:rsid w:val="004F68F4"/>
    <w:rsid w:val="004F6968"/>
    <w:rsid w:val="004F698C"/>
    <w:rsid w:val="004F69C4"/>
    <w:rsid w:val="004F6A0A"/>
    <w:rsid w:val="004F6A45"/>
    <w:rsid w:val="004F6A60"/>
    <w:rsid w:val="004F6BD5"/>
    <w:rsid w:val="004F6BEB"/>
    <w:rsid w:val="004F6C0C"/>
    <w:rsid w:val="004F6C94"/>
    <w:rsid w:val="004F6D7B"/>
    <w:rsid w:val="004F6DA3"/>
    <w:rsid w:val="004F6DEA"/>
    <w:rsid w:val="004F6EBE"/>
    <w:rsid w:val="004F6FD6"/>
    <w:rsid w:val="004F70C9"/>
    <w:rsid w:val="004F7139"/>
    <w:rsid w:val="004F713F"/>
    <w:rsid w:val="004F71D0"/>
    <w:rsid w:val="004F72EA"/>
    <w:rsid w:val="004F7374"/>
    <w:rsid w:val="004F737B"/>
    <w:rsid w:val="004F73DF"/>
    <w:rsid w:val="004F7409"/>
    <w:rsid w:val="004F7431"/>
    <w:rsid w:val="004F7447"/>
    <w:rsid w:val="004F7464"/>
    <w:rsid w:val="004F747E"/>
    <w:rsid w:val="004F7480"/>
    <w:rsid w:val="004F748E"/>
    <w:rsid w:val="004F749A"/>
    <w:rsid w:val="004F7526"/>
    <w:rsid w:val="004F75C2"/>
    <w:rsid w:val="004F75EA"/>
    <w:rsid w:val="004F761D"/>
    <w:rsid w:val="004F7632"/>
    <w:rsid w:val="004F765B"/>
    <w:rsid w:val="004F7696"/>
    <w:rsid w:val="004F76BB"/>
    <w:rsid w:val="004F76D5"/>
    <w:rsid w:val="004F76E8"/>
    <w:rsid w:val="004F7710"/>
    <w:rsid w:val="004F7753"/>
    <w:rsid w:val="004F77E5"/>
    <w:rsid w:val="004F780B"/>
    <w:rsid w:val="004F7860"/>
    <w:rsid w:val="004F7900"/>
    <w:rsid w:val="004F7903"/>
    <w:rsid w:val="004F7981"/>
    <w:rsid w:val="004F79B6"/>
    <w:rsid w:val="004F79C2"/>
    <w:rsid w:val="004F7A04"/>
    <w:rsid w:val="004F7A0F"/>
    <w:rsid w:val="004F7A15"/>
    <w:rsid w:val="004F7A34"/>
    <w:rsid w:val="004F7AD6"/>
    <w:rsid w:val="004F7B0A"/>
    <w:rsid w:val="004F7B8E"/>
    <w:rsid w:val="004F7BB4"/>
    <w:rsid w:val="004F7BFA"/>
    <w:rsid w:val="004F7C8D"/>
    <w:rsid w:val="004F7CB7"/>
    <w:rsid w:val="004F7D04"/>
    <w:rsid w:val="004F7D21"/>
    <w:rsid w:val="004F7D47"/>
    <w:rsid w:val="004F7D9A"/>
    <w:rsid w:val="004F7E44"/>
    <w:rsid w:val="004F7EF4"/>
    <w:rsid w:val="004F7F1D"/>
    <w:rsid w:val="004F7F6F"/>
    <w:rsid w:val="004F7F70"/>
    <w:rsid w:val="004F7F75"/>
    <w:rsid w:val="004F7FA2"/>
    <w:rsid w:val="004F7FC3"/>
    <w:rsid w:val="004F7FE3"/>
    <w:rsid w:val="004F7FE5"/>
    <w:rsid w:val="005000C8"/>
    <w:rsid w:val="0050011A"/>
    <w:rsid w:val="0050011C"/>
    <w:rsid w:val="005001D4"/>
    <w:rsid w:val="005001F0"/>
    <w:rsid w:val="00500216"/>
    <w:rsid w:val="00500288"/>
    <w:rsid w:val="005002F3"/>
    <w:rsid w:val="00500353"/>
    <w:rsid w:val="00500356"/>
    <w:rsid w:val="0050036C"/>
    <w:rsid w:val="005003F9"/>
    <w:rsid w:val="0050043C"/>
    <w:rsid w:val="005004A7"/>
    <w:rsid w:val="00500589"/>
    <w:rsid w:val="005005EF"/>
    <w:rsid w:val="0050060C"/>
    <w:rsid w:val="0050060E"/>
    <w:rsid w:val="005006D9"/>
    <w:rsid w:val="00500705"/>
    <w:rsid w:val="0050073A"/>
    <w:rsid w:val="0050087B"/>
    <w:rsid w:val="005008A0"/>
    <w:rsid w:val="0050092F"/>
    <w:rsid w:val="00500997"/>
    <w:rsid w:val="005009D8"/>
    <w:rsid w:val="00500A34"/>
    <w:rsid w:val="00500AA8"/>
    <w:rsid w:val="00500ADA"/>
    <w:rsid w:val="00500B7E"/>
    <w:rsid w:val="00500B80"/>
    <w:rsid w:val="00500B88"/>
    <w:rsid w:val="00500BD7"/>
    <w:rsid w:val="00500C05"/>
    <w:rsid w:val="00500C12"/>
    <w:rsid w:val="00500C6C"/>
    <w:rsid w:val="00500CEA"/>
    <w:rsid w:val="00500D1C"/>
    <w:rsid w:val="00500DD8"/>
    <w:rsid w:val="00500DFA"/>
    <w:rsid w:val="00500E46"/>
    <w:rsid w:val="00500EB9"/>
    <w:rsid w:val="00500F59"/>
    <w:rsid w:val="00500F5A"/>
    <w:rsid w:val="00500FF5"/>
    <w:rsid w:val="00501013"/>
    <w:rsid w:val="00501049"/>
    <w:rsid w:val="00501084"/>
    <w:rsid w:val="0050109A"/>
    <w:rsid w:val="005010BB"/>
    <w:rsid w:val="005010C5"/>
    <w:rsid w:val="00501113"/>
    <w:rsid w:val="0050111B"/>
    <w:rsid w:val="0050116F"/>
    <w:rsid w:val="005011F2"/>
    <w:rsid w:val="00501296"/>
    <w:rsid w:val="005012B3"/>
    <w:rsid w:val="005012C1"/>
    <w:rsid w:val="00501327"/>
    <w:rsid w:val="0050135B"/>
    <w:rsid w:val="00501376"/>
    <w:rsid w:val="005013DE"/>
    <w:rsid w:val="005013FC"/>
    <w:rsid w:val="00501406"/>
    <w:rsid w:val="0050144C"/>
    <w:rsid w:val="005014FA"/>
    <w:rsid w:val="0050161A"/>
    <w:rsid w:val="005016F9"/>
    <w:rsid w:val="00501753"/>
    <w:rsid w:val="00501783"/>
    <w:rsid w:val="005017E1"/>
    <w:rsid w:val="00501835"/>
    <w:rsid w:val="00501840"/>
    <w:rsid w:val="00501855"/>
    <w:rsid w:val="0050191F"/>
    <w:rsid w:val="005019DD"/>
    <w:rsid w:val="00501A2A"/>
    <w:rsid w:val="00501A40"/>
    <w:rsid w:val="00501A81"/>
    <w:rsid w:val="00501A82"/>
    <w:rsid w:val="00501A8B"/>
    <w:rsid w:val="00501A99"/>
    <w:rsid w:val="00501AE4"/>
    <w:rsid w:val="00501B24"/>
    <w:rsid w:val="00501B49"/>
    <w:rsid w:val="00501B5B"/>
    <w:rsid w:val="00501B99"/>
    <w:rsid w:val="00501BED"/>
    <w:rsid w:val="00501CA7"/>
    <w:rsid w:val="00501CB4"/>
    <w:rsid w:val="00501D43"/>
    <w:rsid w:val="00501D8E"/>
    <w:rsid w:val="00501DDE"/>
    <w:rsid w:val="00501DEB"/>
    <w:rsid w:val="00501E1C"/>
    <w:rsid w:val="00501E95"/>
    <w:rsid w:val="00501F03"/>
    <w:rsid w:val="00501F6E"/>
    <w:rsid w:val="00502014"/>
    <w:rsid w:val="0050206B"/>
    <w:rsid w:val="00502076"/>
    <w:rsid w:val="0050207A"/>
    <w:rsid w:val="00502136"/>
    <w:rsid w:val="0050218A"/>
    <w:rsid w:val="005021A6"/>
    <w:rsid w:val="0050220F"/>
    <w:rsid w:val="0050222F"/>
    <w:rsid w:val="005022B8"/>
    <w:rsid w:val="005022FF"/>
    <w:rsid w:val="00502341"/>
    <w:rsid w:val="00502387"/>
    <w:rsid w:val="005023EA"/>
    <w:rsid w:val="00502426"/>
    <w:rsid w:val="0050243A"/>
    <w:rsid w:val="005024BE"/>
    <w:rsid w:val="005024C2"/>
    <w:rsid w:val="005024E5"/>
    <w:rsid w:val="00502592"/>
    <w:rsid w:val="005025CD"/>
    <w:rsid w:val="005025DF"/>
    <w:rsid w:val="00502722"/>
    <w:rsid w:val="0050276C"/>
    <w:rsid w:val="00502791"/>
    <w:rsid w:val="005027D7"/>
    <w:rsid w:val="00502807"/>
    <w:rsid w:val="00502823"/>
    <w:rsid w:val="00502846"/>
    <w:rsid w:val="00502863"/>
    <w:rsid w:val="005028A4"/>
    <w:rsid w:val="005028AD"/>
    <w:rsid w:val="005028B5"/>
    <w:rsid w:val="005028C9"/>
    <w:rsid w:val="00502916"/>
    <w:rsid w:val="00502942"/>
    <w:rsid w:val="0050294A"/>
    <w:rsid w:val="00502A08"/>
    <w:rsid w:val="00502BAE"/>
    <w:rsid w:val="00502E0B"/>
    <w:rsid w:val="00502E11"/>
    <w:rsid w:val="00502E37"/>
    <w:rsid w:val="00502E69"/>
    <w:rsid w:val="00502EA1"/>
    <w:rsid w:val="00502F00"/>
    <w:rsid w:val="00502F2D"/>
    <w:rsid w:val="00502FA5"/>
    <w:rsid w:val="00503009"/>
    <w:rsid w:val="0050305C"/>
    <w:rsid w:val="0050313D"/>
    <w:rsid w:val="0050316D"/>
    <w:rsid w:val="005031BB"/>
    <w:rsid w:val="005031CC"/>
    <w:rsid w:val="005031CF"/>
    <w:rsid w:val="00503251"/>
    <w:rsid w:val="0050327B"/>
    <w:rsid w:val="005032A1"/>
    <w:rsid w:val="00503327"/>
    <w:rsid w:val="00503398"/>
    <w:rsid w:val="005033DC"/>
    <w:rsid w:val="00503436"/>
    <w:rsid w:val="0050344D"/>
    <w:rsid w:val="00503453"/>
    <w:rsid w:val="00503482"/>
    <w:rsid w:val="005034C2"/>
    <w:rsid w:val="005034C6"/>
    <w:rsid w:val="005034CA"/>
    <w:rsid w:val="0050356D"/>
    <w:rsid w:val="00503575"/>
    <w:rsid w:val="00503578"/>
    <w:rsid w:val="0050359F"/>
    <w:rsid w:val="005035C5"/>
    <w:rsid w:val="005035D9"/>
    <w:rsid w:val="00503626"/>
    <w:rsid w:val="00503656"/>
    <w:rsid w:val="005036A0"/>
    <w:rsid w:val="00503722"/>
    <w:rsid w:val="00503773"/>
    <w:rsid w:val="005037C2"/>
    <w:rsid w:val="005037D6"/>
    <w:rsid w:val="005037F6"/>
    <w:rsid w:val="00503819"/>
    <w:rsid w:val="0050383A"/>
    <w:rsid w:val="00503866"/>
    <w:rsid w:val="005038C6"/>
    <w:rsid w:val="005038D1"/>
    <w:rsid w:val="005038DE"/>
    <w:rsid w:val="00503984"/>
    <w:rsid w:val="0050398D"/>
    <w:rsid w:val="00503AC3"/>
    <w:rsid w:val="00503B20"/>
    <w:rsid w:val="00503B43"/>
    <w:rsid w:val="00503BBD"/>
    <w:rsid w:val="00503C42"/>
    <w:rsid w:val="00503CA7"/>
    <w:rsid w:val="00503CEA"/>
    <w:rsid w:val="00503D16"/>
    <w:rsid w:val="00503D4B"/>
    <w:rsid w:val="00503D54"/>
    <w:rsid w:val="00503D78"/>
    <w:rsid w:val="00503D8C"/>
    <w:rsid w:val="00503D97"/>
    <w:rsid w:val="00503DC0"/>
    <w:rsid w:val="00503DEF"/>
    <w:rsid w:val="00503E19"/>
    <w:rsid w:val="00503E20"/>
    <w:rsid w:val="00503E87"/>
    <w:rsid w:val="00503EBA"/>
    <w:rsid w:val="00503F2A"/>
    <w:rsid w:val="00503F38"/>
    <w:rsid w:val="00503F44"/>
    <w:rsid w:val="00503FA4"/>
    <w:rsid w:val="005040B9"/>
    <w:rsid w:val="005040E4"/>
    <w:rsid w:val="005041D5"/>
    <w:rsid w:val="005041E5"/>
    <w:rsid w:val="0050426A"/>
    <w:rsid w:val="00504293"/>
    <w:rsid w:val="005042B5"/>
    <w:rsid w:val="005042ED"/>
    <w:rsid w:val="00504338"/>
    <w:rsid w:val="005043D3"/>
    <w:rsid w:val="00504404"/>
    <w:rsid w:val="0050444D"/>
    <w:rsid w:val="0050451F"/>
    <w:rsid w:val="005045DE"/>
    <w:rsid w:val="00504607"/>
    <w:rsid w:val="00504711"/>
    <w:rsid w:val="00504719"/>
    <w:rsid w:val="00504795"/>
    <w:rsid w:val="005047EE"/>
    <w:rsid w:val="00504822"/>
    <w:rsid w:val="0050487E"/>
    <w:rsid w:val="00504897"/>
    <w:rsid w:val="005048B8"/>
    <w:rsid w:val="00504944"/>
    <w:rsid w:val="005049CA"/>
    <w:rsid w:val="00504B99"/>
    <w:rsid w:val="00504BAA"/>
    <w:rsid w:val="00504C20"/>
    <w:rsid w:val="00504CC6"/>
    <w:rsid w:val="00504D12"/>
    <w:rsid w:val="00504D25"/>
    <w:rsid w:val="00504E53"/>
    <w:rsid w:val="00504E79"/>
    <w:rsid w:val="00504EF0"/>
    <w:rsid w:val="00504FBA"/>
    <w:rsid w:val="00504FDD"/>
    <w:rsid w:val="00505076"/>
    <w:rsid w:val="005050D0"/>
    <w:rsid w:val="00505150"/>
    <w:rsid w:val="00505183"/>
    <w:rsid w:val="005051E2"/>
    <w:rsid w:val="00505294"/>
    <w:rsid w:val="005053E4"/>
    <w:rsid w:val="00505491"/>
    <w:rsid w:val="00505498"/>
    <w:rsid w:val="005054D4"/>
    <w:rsid w:val="0050552F"/>
    <w:rsid w:val="00505534"/>
    <w:rsid w:val="00505573"/>
    <w:rsid w:val="0050557F"/>
    <w:rsid w:val="00505588"/>
    <w:rsid w:val="005055AD"/>
    <w:rsid w:val="00505638"/>
    <w:rsid w:val="00505677"/>
    <w:rsid w:val="005056BF"/>
    <w:rsid w:val="005056FD"/>
    <w:rsid w:val="00505741"/>
    <w:rsid w:val="00505771"/>
    <w:rsid w:val="005057B6"/>
    <w:rsid w:val="00505868"/>
    <w:rsid w:val="00505873"/>
    <w:rsid w:val="00505881"/>
    <w:rsid w:val="00505920"/>
    <w:rsid w:val="005059FC"/>
    <w:rsid w:val="00505A31"/>
    <w:rsid w:val="00505A35"/>
    <w:rsid w:val="00505AC3"/>
    <w:rsid w:val="00505B13"/>
    <w:rsid w:val="00505B46"/>
    <w:rsid w:val="00505BCC"/>
    <w:rsid w:val="00505BDC"/>
    <w:rsid w:val="00505C04"/>
    <w:rsid w:val="00505C10"/>
    <w:rsid w:val="00505C39"/>
    <w:rsid w:val="00505D08"/>
    <w:rsid w:val="00505D29"/>
    <w:rsid w:val="00505D48"/>
    <w:rsid w:val="00505D91"/>
    <w:rsid w:val="00505D9F"/>
    <w:rsid w:val="00505E99"/>
    <w:rsid w:val="00505EB3"/>
    <w:rsid w:val="00505F0C"/>
    <w:rsid w:val="00505F7E"/>
    <w:rsid w:val="00505F9A"/>
    <w:rsid w:val="0050603B"/>
    <w:rsid w:val="005060DA"/>
    <w:rsid w:val="00506104"/>
    <w:rsid w:val="00506137"/>
    <w:rsid w:val="00506153"/>
    <w:rsid w:val="0050619A"/>
    <w:rsid w:val="005061E1"/>
    <w:rsid w:val="00506206"/>
    <w:rsid w:val="00506218"/>
    <w:rsid w:val="005062CA"/>
    <w:rsid w:val="0050630B"/>
    <w:rsid w:val="005063E1"/>
    <w:rsid w:val="0050646B"/>
    <w:rsid w:val="0050646F"/>
    <w:rsid w:val="00506494"/>
    <w:rsid w:val="00506499"/>
    <w:rsid w:val="00506502"/>
    <w:rsid w:val="00506587"/>
    <w:rsid w:val="00506667"/>
    <w:rsid w:val="005066A1"/>
    <w:rsid w:val="005066B2"/>
    <w:rsid w:val="00506720"/>
    <w:rsid w:val="00506824"/>
    <w:rsid w:val="005068CE"/>
    <w:rsid w:val="00506992"/>
    <w:rsid w:val="005069C8"/>
    <w:rsid w:val="005069E7"/>
    <w:rsid w:val="00506A07"/>
    <w:rsid w:val="00506A48"/>
    <w:rsid w:val="00506A49"/>
    <w:rsid w:val="00506A87"/>
    <w:rsid w:val="00506AD7"/>
    <w:rsid w:val="00506B61"/>
    <w:rsid w:val="00506BFE"/>
    <w:rsid w:val="00506C06"/>
    <w:rsid w:val="00506C21"/>
    <w:rsid w:val="00506C7C"/>
    <w:rsid w:val="00506ED7"/>
    <w:rsid w:val="00506EE4"/>
    <w:rsid w:val="00506FEA"/>
    <w:rsid w:val="00506FF7"/>
    <w:rsid w:val="00506FFB"/>
    <w:rsid w:val="0050706E"/>
    <w:rsid w:val="005070C8"/>
    <w:rsid w:val="00507127"/>
    <w:rsid w:val="0050712B"/>
    <w:rsid w:val="00507208"/>
    <w:rsid w:val="00507262"/>
    <w:rsid w:val="005072B4"/>
    <w:rsid w:val="00507345"/>
    <w:rsid w:val="005073B3"/>
    <w:rsid w:val="00507402"/>
    <w:rsid w:val="00507410"/>
    <w:rsid w:val="0050744F"/>
    <w:rsid w:val="0050755D"/>
    <w:rsid w:val="005075AC"/>
    <w:rsid w:val="005075D3"/>
    <w:rsid w:val="00507692"/>
    <w:rsid w:val="005076A8"/>
    <w:rsid w:val="005076FC"/>
    <w:rsid w:val="0050773A"/>
    <w:rsid w:val="00507753"/>
    <w:rsid w:val="0050777E"/>
    <w:rsid w:val="005077FD"/>
    <w:rsid w:val="005078A1"/>
    <w:rsid w:val="0050790F"/>
    <w:rsid w:val="00507921"/>
    <w:rsid w:val="00507968"/>
    <w:rsid w:val="00507979"/>
    <w:rsid w:val="005079A0"/>
    <w:rsid w:val="005079A6"/>
    <w:rsid w:val="005079F3"/>
    <w:rsid w:val="00507A5C"/>
    <w:rsid w:val="00507AAA"/>
    <w:rsid w:val="00507AAB"/>
    <w:rsid w:val="00507C0C"/>
    <w:rsid w:val="00507C10"/>
    <w:rsid w:val="00507C2D"/>
    <w:rsid w:val="00507C6E"/>
    <w:rsid w:val="00507D05"/>
    <w:rsid w:val="00507DDB"/>
    <w:rsid w:val="00507E01"/>
    <w:rsid w:val="00507E04"/>
    <w:rsid w:val="00507E2A"/>
    <w:rsid w:val="00507EC3"/>
    <w:rsid w:val="00507EF7"/>
    <w:rsid w:val="00507F23"/>
    <w:rsid w:val="00507F54"/>
    <w:rsid w:val="00507F6A"/>
    <w:rsid w:val="00507F99"/>
    <w:rsid w:val="00507FBE"/>
    <w:rsid w:val="00507FF3"/>
    <w:rsid w:val="00510031"/>
    <w:rsid w:val="005100D7"/>
    <w:rsid w:val="005100F3"/>
    <w:rsid w:val="005100F9"/>
    <w:rsid w:val="0051010D"/>
    <w:rsid w:val="0051011A"/>
    <w:rsid w:val="0051015A"/>
    <w:rsid w:val="0051017E"/>
    <w:rsid w:val="0051017F"/>
    <w:rsid w:val="0051020F"/>
    <w:rsid w:val="005102A0"/>
    <w:rsid w:val="005102A7"/>
    <w:rsid w:val="005102AE"/>
    <w:rsid w:val="005102DC"/>
    <w:rsid w:val="00510396"/>
    <w:rsid w:val="005103FF"/>
    <w:rsid w:val="0051047A"/>
    <w:rsid w:val="005104B4"/>
    <w:rsid w:val="005104E2"/>
    <w:rsid w:val="005104E7"/>
    <w:rsid w:val="005104FA"/>
    <w:rsid w:val="00510551"/>
    <w:rsid w:val="005105B0"/>
    <w:rsid w:val="005105B6"/>
    <w:rsid w:val="00510610"/>
    <w:rsid w:val="00510765"/>
    <w:rsid w:val="0051076F"/>
    <w:rsid w:val="00510774"/>
    <w:rsid w:val="005107A2"/>
    <w:rsid w:val="005107FA"/>
    <w:rsid w:val="00510814"/>
    <w:rsid w:val="00510843"/>
    <w:rsid w:val="00510846"/>
    <w:rsid w:val="0051085D"/>
    <w:rsid w:val="005108AA"/>
    <w:rsid w:val="005108B7"/>
    <w:rsid w:val="00510915"/>
    <w:rsid w:val="00510960"/>
    <w:rsid w:val="005109AC"/>
    <w:rsid w:val="00510A02"/>
    <w:rsid w:val="00510A1C"/>
    <w:rsid w:val="00510A37"/>
    <w:rsid w:val="00510AA5"/>
    <w:rsid w:val="00510B02"/>
    <w:rsid w:val="00510B17"/>
    <w:rsid w:val="00510B63"/>
    <w:rsid w:val="00510BC1"/>
    <w:rsid w:val="00510CBB"/>
    <w:rsid w:val="00510D06"/>
    <w:rsid w:val="00510D3D"/>
    <w:rsid w:val="00510D6E"/>
    <w:rsid w:val="00510DA0"/>
    <w:rsid w:val="00510E2B"/>
    <w:rsid w:val="00510E56"/>
    <w:rsid w:val="00510E9A"/>
    <w:rsid w:val="00510EE2"/>
    <w:rsid w:val="00510F02"/>
    <w:rsid w:val="00510F11"/>
    <w:rsid w:val="00510F8F"/>
    <w:rsid w:val="00510FAD"/>
    <w:rsid w:val="00511015"/>
    <w:rsid w:val="00511032"/>
    <w:rsid w:val="00511057"/>
    <w:rsid w:val="0051105F"/>
    <w:rsid w:val="00511106"/>
    <w:rsid w:val="00511142"/>
    <w:rsid w:val="005111E0"/>
    <w:rsid w:val="005111E9"/>
    <w:rsid w:val="00511255"/>
    <w:rsid w:val="005112FF"/>
    <w:rsid w:val="0051131A"/>
    <w:rsid w:val="0051142E"/>
    <w:rsid w:val="0051155D"/>
    <w:rsid w:val="00511581"/>
    <w:rsid w:val="00511585"/>
    <w:rsid w:val="0051158C"/>
    <w:rsid w:val="005115BA"/>
    <w:rsid w:val="0051160B"/>
    <w:rsid w:val="00511654"/>
    <w:rsid w:val="00511686"/>
    <w:rsid w:val="00511691"/>
    <w:rsid w:val="005116AC"/>
    <w:rsid w:val="005116B8"/>
    <w:rsid w:val="005116C5"/>
    <w:rsid w:val="005116C6"/>
    <w:rsid w:val="00511759"/>
    <w:rsid w:val="00511787"/>
    <w:rsid w:val="005117BA"/>
    <w:rsid w:val="00511852"/>
    <w:rsid w:val="00511878"/>
    <w:rsid w:val="005118AE"/>
    <w:rsid w:val="0051191C"/>
    <w:rsid w:val="00511A29"/>
    <w:rsid w:val="00511A31"/>
    <w:rsid w:val="00511A51"/>
    <w:rsid w:val="00511A7F"/>
    <w:rsid w:val="00511AC7"/>
    <w:rsid w:val="00511B90"/>
    <w:rsid w:val="00511B91"/>
    <w:rsid w:val="00511BB8"/>
    <w:rsid w:val="00511C1D"/>
    <w:rsid w:val="00511C9F"/>
    <w:rsid w:val="00511CAB"/>
    <w:rsid w:val="00511CCE"/>
    <w:rsid w:val="00511CDB"/>
    <w:rsid w:val="00511E11"/>
    <w:rsid w:val="00511E17"/>
    <w:rsid w:val="00511E5A"/>
    <w:rsid w:val="00511E82"/>
    <w:rsid w:val="00511EAB"/>
    <w:rsid w:val="00511ECA"/>
    <w:rsid w:val="00511F0F"/>
    <w:rsid w:val="00511F24"/>
    <w:rsid w:val="00511F87"/>
    <w:rsid w:val="00511F96"/>
    <w:rsid w:val="00511FA2"/>
    <w:rsid w:val="00512039"/>
    <w:rsid w:val="00512077"/>
    <w:rsid w:val="00512107"/>
    <w:rsid w:val="00512117"/>
    <w:rsid w:val="0051215E"/>
    <w:rsid w:val="005121F8"/>
    <w:rsid w:val="00512256"/>
    <w:rsid w:val="0051229D"/>
    <w:rsid w:val="005122D7"/>
    <w:rsid w:val="005123E7"/>
    <w:rsid w:val="005124EB"/>
    <w:rsid w:val="00512563"/>
    <w:rsid w:val="005125A6"/>
    <w:rsid w:val="005125FB"/>
    <w:rsid w:val="00512625"/>
    <w:rsid w:val="0051265F"/>
    <w:rsid w:val="00512675"/>
    <w:rsid w:val="005126E1"/>
    <w:rsid w:val="0051270F"/>
    <w:rsid w:val="00512794"/>
    <w:rsid w:val="005127C5"/>
    <w:rsid w:val="005127E3"/>
    <w:rsid w:val="00512873"/>
    <w:rsid w:val="005128BA"/>
    <w:rsid w:val="005129AF"/>
    <w:rsid w:val="005129C2"/>
    <w:rsid w:val="00512AAF"/>
    <w:rsid w:val="00512AEC"/>
    <w:rsid w:val="00512B16"/>
    <w:rsid w:val="00512B2E"/>
    <w:rsid w:val="00512B31"/>
    <w:rsid w:val="00512B60"/>
    <w:rsid w:val="00512B79"/>
    <w:rsid w:val="00512BD6"/>
    <w:rsid w:val="00512C15"/>
    <w:rsid w:val="00512C36"/>
    <w:rsid w:val="00512C76"/>
    <w:rsid w:val="00512CF2"/>
    <w:rsid w:val="00512D37"/>
    <w:rsid w:val="00512E1B"/>
    <w:rsid w:val="00512E36"/>
    <w:rsid w:val="00512E56"/>
    <w:rsid w:val="00512EBF"/>
    <w:rsid w:val="00512ECC"/>
    <w:rsid w:val="00512EE4"/>
    <w:rsid w:val="00512F28"/>
    <w:rsid w:val="00512F8C"/>
    <w:rsid w:val="00512F9F"/>
    <w:rsid w:val="00512FF7"/>
    <w:rsid w:val="005130C0"/>
    <w:rsid w:val="005130F8"/>
    <w:rsid w:val="00513115"/>
    <w:rsid w:val="005131A7"/>
    <w:rsid w:val="005131C7"/>
    <w:rsid w:val="005131EE"/>
    <w:rsid w:val="00513228"/>
    <w:rsid w:val="0051325A"/>
    <w:rsid w:val="00513318"/>
    <w:rsid w:val="00513321"/>
    <w:rsid w:val="005133A6"/>
    <w:rsid w:val="0051341D"/>
    <w:rsid w:val="0051342D"/>
    <w:rsid w:val="0051342F"/>
    <w:rsid w:val="00513445"/>
    <w:rsid w:val="00513462"/>
    <w:rsid w:val="005134A5"/>
    <w:rsid w:val="005134B7"/>
    <w:rsid w:val="0051353F"/>
    <w:rsid w:val="00513549"/>
    <w:rsid w:val="00513566"/>
    <w:rsid w:val="00513576"/>
    <w:rsid w:val="005135E8"/>
    <w:rsid w:val="005135F0"/>
    <w:rsid w:val="00513625"/>
    <w:rsid w:val="00513741"/>
    <w:rsid w:val="005137B6"/>
    <w:rsid w:val="005137F3"/>
    <w:rsid w:val="00513818"/>
    <w:rsid w:val="0051381D"/>
    <w:rsid w:val="0051386A"/>
    <w:rsid w:val="0051390A"/>
    <w:rsid w:val="00513976"/>
    <w:rsid w:val="0051398C"/>
    <w:rsid w:val="005139B2"/>
    <w:rsid w:val="005139CC"/>
    <w:rsid w:val="005139F5"/>
    <w:rsid w:val="00513A0E"/>
    <w:rsid w:val="00513A68"/>
    <w:rsid w:val="00513AD9"/>
    <w:rsid w:val="00513B3F"/>
    <w:rsid w:val="00513BD5"/>
    <w:rsid w:val="00513C38"/>
    <w:rsid w:val="00513C66"/>
    <w:rsid w:val="00513CD3"/>
    <w:rsid w:val="00513D1F"/>
    <w:rsid w:val="00513D9D"/>
    <w:rsid w:val="00513E1B"/>
    <w:rsid w:val="00513E51"/>
    <w:rsid w:val="00513EB9"/>
    <w:rsid w:val="00513ED2"/>
    <w:rsid w:val="00513F12"/>
    <w:rsid w:val="00513F24"/>
    <w:rsid w:val="00513F26"/>
    <w:rsid w:val="00513F56"/>
    <w:rsid w:val="00513F7F"/>
    <w:rsid w:val="00513F83"/>
    <w:rsid w:val="00513F88"/>
    <w:rsid w:val="00513FCA"/>
    <w:rsid w:val="00513FFA"/>
    <w:rsid w:val="00514086"/>
    <w:rsid w:val="005140A8"/>
    <w:rsid w:val="00514123"/>
    <w:rsid w:val="00514166"/>
    <w:rsid w:val="00514211"/>
    <w:rsid w:val="00514228"/>
    <w:rsid w:val="00514341"/>
    <w:rsid w:val="0051438E"/>
    <w:rsid w:val="00514430"/>
    <w:rsid w:val="00514469"/>
    <w:rsid w:val="005144F8"/>
    <w:rsid w:val="00514509"/>
    <w:rsid w:val="00514577"/>
    <w:rsid w:val="0051457C"/>
    <w:rsid w:val="005146EC"/>
    <w:rsid w:val="00514736"/>
    <w:rsid w:val="0051473A"/>
    <w:rsid w:val="00514775"/>
    <w:rsid w:val="00514779"/>
    <w:rsid w:val="00514820"/>
    <w:rsid w:val="00514830"/>
    <w:rsid w:val="00514841"/>
    <w:rsid w:val="005148FA"/>
    <w:rsid w:val="00514A0F"/>
    <w:rsid w:val="00514A2D"/>
    <w:rsid w:val="00514A33"/>
    <w:rsid w:val="00514A3C"/>
    <w:rsid w:val="00514ABA"/>
    <w:rsid w:val="00514AC1"/>
    <w:rsid w:val="00514B18"/>
    <w:rsid w:val="00514B5F"/>
    <w:rsid w:val="00514B8C"/>
    <w:rsid w:val="00514BA1"/>
    <w:rsid w:val="00514BC5"/>
    <w:rsid w:val="00514C6E"/>
    <w:rsid w:val="00514C9B"/>
    <w:rsid w:val="00514D14"/>
    <w:rsid w:val="00514D6C"/>
    <w:rsid w:val="00514D99"/>
    <w:rsid w:val="00514DAD"/>
    <w:rsid w:val="00514DB4"/>
    <w:rsid w:val="00514E35"/>
    <w:rsid w:val="00514E7E"/>
    <w:rsid w:val="00514EBA"/>
    <w:rsid w:val="00514ECC"/>
    <w:rsid w:val="00514F2D"/>
    <w:rsid w:val="00514F3C"/>
    <w:rsid w:val="00514F41"/>
    <w:rsid w:val="00515103"/>
    <w:rsid w:val="00515127"/>
    <w:rsid w:val="00515193"/>
    <w:rsid w:val="005151E2"/>
    <w:rsid w:val="005151E5"/>
    <w:rsid w:val="00515260"/>
    <w:rsid w:val="005152D5"/>
    <w:rsid w:val="00515329"/>
    <w:rsid w:val="0051532E"/>
    <w:rsid w:val="00515345"/>
    <w:rsid w:val="00515347"/>
    <w:rsid w:val="00515392"/>
    <w:rsid w:val="00515438"/>
    <w:rsid w:val="00515446"/>
    <w:rsid w:val="0051549A"/>
    <w:rsid w:val="005154C1"/>
    <w:rsid w:val="005154EC"/>
    <w:rsid w:val="005154FF"/>
    <w:rsid w:val="00515506"/>
    <w:rsid w:val="00515576"/>
    <w:rsid w:val="005155CD"/>
    <w:rsid w:val="0051561F"/>
    <w:rsid w:val="0051564F"/>
    <w:rsid w:val="00515669"/>
    <w:rsid w:val="005156C9"/>
    <w:rsid w:val="005157A1"/>
    <w:rsid w:val="005157AA"/>
    <w:rsid w:val="00515839"/>
    <w:rsid w:val="00515851"/>
    <w:rsid w:val="0051586E"/>
    <w:rsid w:val="00515876"/>
    <w:rsid w:val="005158A9"/>
    <w:rsid w:val="005158B3"/>
    <w:rsid w:val="0051593F"/>
    <w:rsid w:val="0051596D"/>
    <w:rsid w:val="005159EE"/>
    <w:rsid w:val="005159F5"/>
    <w:rsid w:val="00515A4D"/>
    <w:rsid w:val="00515A53"/>
    <w:rsid w:val="00515A7B"/>
    <w:rsid w:val="00515B33"/>
    <w:rsid w:val="00515B72"/>
    <w:rsid w:val="00515C79"/>
    <w:rsid w:val="00515C7B"/>
    <w:rsid w:val="00515CAB"/>
    <w:rsid w:val="00515D1B"/>
    <w:rsid w:val="00515D25"/>
    <w:rsid w:val="00515D82"/>
    <w:rsid w:val="00515DBA"/>
    <w:rsid w:val="00515E05"/>
    <w:rsid w:val="00515E1D"/>
    <w:rsid w:val="00515E25"/>
    <w:rsid w:val="00515E4F"/>
    <w:rsid w:val="00515EBC"/>
    <w:rsid w:val="00515F0D"/>
    <w:rsid w:val="00515F29"/>
    <w:rsid w:val="00515F4F"/>
    <w:rsid w:val="00515FC5"/>
    <w:rsid w:val="005160F2"/>
    <w:rsid w:val="005161CE"/>
    <w:rsid w:val="005161F1"/>
    <w:rsid w:val="00516211"/>
    <w:rsid w:val="00516245"/>
    <w:rsid w:val="0051627C"/>
    <w:rsid w:val="005162B8"/>
    <w:rsid w:val="005162C6"/>
    <w:rsid w:val="005162D8"/>
    <w:rsid w:val="00516336"/>
    <w:rsid w:val="00516354"/>
    <w:rsid w:val="00516394"/>
    <w:rsid w:val="005163F2"/>
    <w:rsid w:val="00516445"/>
    <w:rsid w:val="005164A6"/>
    <w:rsid w:val="005164DA"/>
    <w:rsid w:val="005164E3"/>
    <w:rsid w:val="005164E4"/>
    <w:rsid w:val="005165B8"/>
    <w:rsid w:val="0051662C"/>
    <w:rsid w:val="0051666F"/>
    <w:rsid w:val="005166AE"/>
    <w:rsid w:val="005166F9"/>
    <w:rsid w:val="005166FC"/>
    <w:rsid w:val="005167A6"/>
    <w:rsid w:val="005167B9"/>
    <w:rsid w:val="00516807"/>
    <w:rsid w:val="0051688D"/>
    <w:rsid w:val="0051689D"/>
    <w:rsid w:val="00516921"/>
    <w:rsid w:val="00516925"/>
    <w:rsid w:val="00516940"/>
    <w:rsid w:val="00516A03"/>
    <w:rsid w:val="00516A67"/>
    <w:rsid w:val="00516A85"/>
    <w:rsid w:val="00516A98"/>
    <w:rsid w:val="00516AAE"/>
    <w:rsid w:val="00516ABD"/>
    <w:rsid w:val="00516B1F"/>
    <w:rsid w:val="00516B49"/>
    <w:rsid w:val="00516B8F"/>
    <w:rsid w:val="00516C07"/>
    <w:rsid w:val="00516C34"/>
    <w:rsid w:val="00516C7E"/>
    <w:rsid w:val="00516CD4"/>
    <w:rsid w:val="00516D82"/>
    <w:rsid w:val="00516D91"/>
    <w:rsid w:val="00516DD7"/>
    <w:rsid w:val="00516DE2"/>
    <w:rsid w:val="00516E29"/>
    <w:rsid w:val="00516E48"/>
    <w:rsid w:val="00516F08"/>
    <w:rsid w:val="00516F43"/>
    <w:rsid w:val="00516FA5"/>
    <w:rsid w:val="00517001"/>
    <w:rsid w:val="0051707E"/>
    <w:rsid w:val="005170A3"/>
    <w:rsid w:val="005170B8"/>
    <w:rsid w:val="005170C6"/>
    <w:rsid w:val="005170D0"/>
    <w:rsid w:val="00517205"/>
    <w:rsid w:val="0051721D"/>
    <w:rsid w:val="00517222"/>
    <w:rsid w:val="0051723F"/>
    <w:rsid w:val="00517271"/>
    <w:rsid w:val="00517291"/>
    <w:rsid w:val="005172F7"/>
    <w:rsid w:val="0051731D"/>
    <w:rsid w:val="00517440"/>
    <w:rsid w:val="0051745B"/>
    <w:rsid w:val="005174BA"/>
    <w:rsid w:val="005174D0"/>
    <w:rsid w:val="0051753A"/>
    <w:rsid w:val="00517542"/>
    <w:rsid w:val="00517558"/>
    <w:rsid w:val="005175FF"/>
    <w:rsid w:val="0051761E"/>
    <w:rsid w:val="00517692"/>
    <w:rsid w:val="005176AD"/>
    <w:rsid w:val="005176BE"/>
    <w:rsid w:val="005176C7"/>
    <w:rsid w:val="005176DA"/>
    <w:rsid w:val="0051773C"/>
    <w:rsid w:val="0051777D"/>
    <w:rsid w:val="00517781"/>
    <w:rsid w:val="005177BE"/>
    <w:rsid w:val="005177CA"/>
    <w:rsid w:val="005177F5"/>
    <w:rsid w:val="0051783B"/>
    <w:rsid w:val="0051783C"/>
    <w:rsid w:val="0051793B"/>
    <w:rsid w:val="0051796C"/>
    <w:rsid w:val="00517A0E"/>
    <w:rsid w:val="00517A49"/>
    <w:rsid w:val="00517A4F"/>
    <w:rsid w:val="00517AD6"/>
    <w:rsid w:val="00517ADA"/>
    <w:rsid w:val="00517BB1"/>
    <w:rsid w:val="00517BE1"/>
    <w:rsid w:val="00517BE7"/>
    <w:rsid w:val="00517CB6"/>
    <w:rsid w:val="00517CE8"/>
    <w:rsid w:val="00517D09"/>
    <w:rsid w:val="00517D24"/>
    <w:rsid w:val="00517D48"/>
    <w:rsid w:val="00517D76"/>
    <w:rsid w:val="00517D77"/>
    <w:rsid w:val="00517D9D"/>
    <w:rsid w:val="00517DAF"/>
    <w:rsid w:val="00517DB9"/>
    <w:rsid w:val="00517E4E"/>
    <w:rsid w:val="00517E7C"/>
    <w:rsid w:val="00517E9E"/>
    <w:rsid w:val="00517EAE"/>
    <w:rsid w:val="00517ED2"/>
    <w:rsid w:val="00517EE0"/>
    <w:rsid w:val="00517F25"/>
    <w:rsid w:val="00517F60"/>
    <w:rsid w:val="00517F6E"/>
    <w:rsid w:val="00517F8F"/>
    <w:rsid w:val="00517FC0"/>
    <w:rsid w:val="00517FC5"/>
    <w:rsid w:val="00517FFD"/>
    <w:rsid w:val="00520014"/>
    <w:rsid w:val="00520021"/>
    <w:rsid w:val="00520054"/>
    <w:rsid w:val="00520095"/>
    <w:rsid w:val="005200DC"/>
    <w:rsid w:val="0052012C"/>
    <w:rsid w:val="005201D5"/>
    <w:rsid w:val="00520221"/>
    <w:rsid w:val="005202B2"/>
    <w:rsid w:val="00520340"/>
    <w:rsid w:val="00520381"/>
    <w:rsid w:val="005203C8"/>
    <w:rsid w:val="00520444"/>
    <w:rsid w:val="005204C7"/>
    <w:rsid w:val="0052050D"/>
    <w:rsid w:val="00520514"/>
    <w:rsid w:val="00520608"/>
    <w:rsid w:val="00520619"/>
    <w:rsid w:val="00520650"/>
    <w:rsid w:val="005206B7"/>
    <w:rsid w:val="00520700"/>
    <w:rsid w:val="0052071F"/>
    <w:rsid w:val="00520745"/>
    <w:rsid w:val="005207C8"/>
    <w:rsid w:val="0052085D"/>
    <w:rsid w:val="005208B0"/>
    <w:rsid w:val="0052091F"/>
    <w:rsid w:val="0052095A"/>
    <w:rsid w:val="00520969"/>
    <w:rsid w:val="00520988"/>
    <w:rsid w:val="0052099B"/>
    <w:rsid w:val="005209AE"/>
    <w:rsid w:val="005209E8"/>
    <w:rsid w:val="00520A26"/>
    <w:rsid w:val="00520A27"/>
    <w:rsid w:val="00520A4B"/>
    <w:rsid w:val="00520A84"/>
    <w:rsid w:val="00520B12"/>
    <w:rsid w:val="00520B3B"/>
    <w:rsid w:val="00520BAC"/>
    <w:rsid w:val="00520BE9"/>
    <w:rsid w:val="00520BED"/>
    <w:rsid w:val="00520C20"/>
    <w:rsid w:val="00520CBD"/>
    <w:rsid w:val="00520D34"/>
    <w:rsid w:val="00520DAF"/>
    <w:rsid w:val="00520E18"/>
    <w:rsid w:val="00520E45"/>
    <w:rsid w:val="00520ECE"/>
    <w:rsid w:val="00520F14"/>
    <w:rsid w:val="00520F36"/>
    <w:rsid w:val="00521032"/>
    <w:rsid w:val="00521038"/>
    <w:rsid w:val="0052103E"/>
    <w:rsid w:val="005210AE"/>
    <w:rsid w:val="005210B8"/>
    <w:rsid w:val="005210BA"/>
    <w:rsid w:val="005210BE"/>
    <w:rsid w:val="00521129"/>
    <w:rsid w:val="00521210"/>
    <w:rsid w:val="00521244"/>
    <w:rsid w:val="00521246"/>
    <w:rsid w:val="005212E8"/>
    <w:rsid w:val="00521342"/>
    <w:rsid w:val="00521404"/>
    <w:rsid w:val="00521436"/>
    <w:rsid w:val="0052144B"/>
    <w:rsid w:val="00521473"/>
    <w:rsid w:val="005214BD"/>
    <w:rsid w:val="005214DC"/>
    <w:rsid w:val="00521547"/>
    <w:rsid w:val="00521558"/>
    <w:rsid w:val="0052156C"/>
    <w:rsid w:val="005215A0"/>
    <w:rsid w:val="005215A7"/>
    <w:rsid w:val="005215C7"/>
    <w:rsid w:val="005215CB"/>
    <w:rsid w:val="005215D2"/>
    <w:rsid w:val="0052163F"/>
    <w:rsid w:val="005216A0"/>
    <w:rsid w:val="005216ED"/>
    <w:rsid w:val="0052171D"/>
    <w:rsid w:val="00521785"/>
    <w:rsid w:val="005217C8"/>
    <w:rsid w:val="00521865"/>
    <w:rsid w:val="00521881"/>
    <w:rsid w:val="005218A2"/>
    <w:rsid w:val="005218C9"/>
    <w:rsid w:val="00521950"/>
    <w:rsid w:val="00521A5B"/>
    <w:rsid w:val="00521AAE"/>
    <w:rsid w:val="00521B5A"/>
    <w:rsid w:val="00521B5E"/>
    <w:rsid w:val="00521BC4"/>
    <w:rsid w:val="00521C25"/>
    <w:rsid w:val="00521CAF"/>
    <w:rsid w:val="00521CE6"/>
    <w:rsid w:val="00521D56"/>
    <w:rsid w:val="00521E1E"/>
    <w:rsid w:val="00521EEB"/>
    <w:rsid w:val="00521F26"/>
    <w:rsid w:val="00521FC6"/>
    <w:rsid w:val="00522018"/>
    <w:rsid w:val="00522034"/>
    <w:rsid w:val="005220C4"/>
    <w:rsid w:val="005220D9"/>
    <w:rsid w:val="0052223A"/>
    <w:rsid w:val="00522261"/>
    <w:rsid w:val="0052228B"/>
    <w:rsid w:val="00522302"/>
    <w:rsid w:val="00522365"/>
    <w:rsid w:val="0052236A"/>
    <w:rsid w:val="0052236C"/>
    <w:rsid w:val="00522380"/>
    <w:rsid w:val="00522387"/>
    <w:rsid w:val="00522393"/>
    <w:rsid w:val="005223F1"/>
    <w:rsid w:val="0052240B"/>
    <w:rsid w:val="00522474"/>
    <w:rsid w:val="00522491"/>
    <w:rsid w:val="005224B6"/>
    <w:rsid w:val="005224CE"/>
    <w:rsid w:val="0052252E"/>
    <w:rsid w:val="005225D9"/>
    <w:rsid w:val="0052267C"/>
    <w:rsid w:val="005226A2"/>
    <w:rsid w:val="0052289D"/>
    <w:rsid w:val="005228E7"/>
    <w:rsid w:val="00522A20"/>
    <w:rsid w:val="00522AA9"/>
    <w:rsid w:val="00522ABF"/>
    <w:rsid w:val="00522AC9"/>
    <w:rsid w:val="00522B39"/>
    <w:rsid w:val="00522BBF"/>
    <w:rsid w:val="00522C22"/>
    <w:rsid w:val="00522CA2"/>
    <w:rsid w:val="00522CAA"/>
    <w:rsid w:val="00522D24"/>
    <w:rsid w:val="00522DA8"/>
    <w:rsid w:val="00522DEA"/>
    <w:rsid w:val="00522E09"/>
    <w:rsid w:val="00522E34"/>
    <w:rsid w:val="00522E56"/>
    <w:rsid w:val="00522EDD"/>
    <w:rsid w:val="00522F3F"/>
    <w:rsid w:val="00523029"/>
    <w:rsid w:val="0052308B"/>
    <w:rsid w:val="00523118"/>
    <w:rsid w:val="0052313D"/>
    <w:rsid w:val="0052327C"/>
    <w:rsid w:val="005232C0"/>
    <w:rsid w:val="005232C5"/>
    <w:rsid w:val="005232D9"/>
    <w:rsid w:val="00523303"/>
    <w:rsid w:val="00523351"/>
    <w:rsid w:val="00523356"/>
    <w:rsid w:val="0052341A"/>
    <w:rsid w:val="0052342A"/>
    <w:rsid w:val="00523431"/>
    <w:rsid w:val="005234A9"/>
    <w:rsid w:val="005234C2"/>
    <w:rsid w:val="005234C5"/>
    <w:rsid w:val="00523514"/>
    <w:rsid w:val="0052357C"/>
    <w:rsid w:val="00523654"/>
    <w:rsid w:val="00523662"/>
    <w:rsid w:val="00523665"/>
    <w:rsid w:val="0052372E"/>
    <w:rsid w:val="005237CA"/>
    <w:rsid w:val="0052389E"/>
    <w:rsid w:val="005238F3"/>
    <w:rsid w:val="00523909"/>
    <w:rsid w:val="00523939"/>
    <w:rsid w:val="00523956"/>
    <w:rsid w:val="00523970"/>
    <w:rsid w:val="005239BF"/>
    <w:rsid w:val="00523A05"/>
    <w:rsid w:val="00523A33"/>
    <w:rsid w:val="00523AD0"/>
    <w:rsid w:val="00523AE4"/>
    <w:rsid w:val="00523B5E"/>
    <w:rsid w:val="00523B92"/>
    <w:rsid w:val="00523BF3"/>
    <w:rsid w:val="00523BFB"/>
    <w:rsid w:val="00523C16"/>
    <w:rsid w:val="00523C23"/>
    <w:rsid w:val="00523C90"/>
    <w:rsid w:val="00523CDB"/>
    <w:rsid w:val="00523CE6"/>
    <w:rsid w:val="00523D8E"/>
    <w:rsid w:val="00523D9D"/>
    <w:rsid w:val="00523DA0"/>
    <w:rsid w:val="00523E17"/>
    <w:rsid w:val="00523E20"/>
    <w:rsid w:val="00523E4F"/>
    <w:rsid w:val="00523E60"/>
    <w:rsid w:val="00523EC7"/>
    <w:rsid w:val="00523F85"/>
    <w:rsid w:val="00523F9F"/>
    <w:rsid w:val="00523FED"/>
    <w:rsid w:val="00523FF0"/>
    <w:rsid w:val="00524040"/>
    <w:rsid w:val="0052404B"/>
    <w:rsid w:val="005240E2"/>
    <w:rsid w:val="005240E4"/>
    <w:rsid w:val="00524149"/>
    <w:rsid w:val="00524186"/>
    <w:rsid w:val="005241E5"/>
    <w:rsid w:val="00524265"/>
    <w:rsid w:val="00524299"/>
    <w:rsid w:val="005242EF"/>
    <w:rsid w:val="00524329"/>
    <w:rsid w:val="005243A6"/>
    <w:rsid w:val="005243AB"/>
    <w:rsid w:val="005243CE"/>
    <w:rsid w:val="005243CF"/>
    <w:rsid w:val="005243D7"/>
    <w:rsid w:val="0052445A"/>
    <w:rsid w:val="005244A2"/>
    <w:rsid w:val="005244A4"/>
    <w:rsid w:val="0052457E"/>
    <w:rsid w:val="005245EB"/>
    <w:rsid w:val="005245F2"/>
    <w:rsid w:val="00524638"/>
    <w:rsid w:val="005246DC"/>
    <w:rsid w:val="005246E0"/>
    <w:rsid w:val="005246F9"/>
    <w:rsid w:val="005247D8"/>
    <w:rsid w:val="005247EC"/>
    <w:rsid w:val="00524809"/>
    <w:rsid w:val="00524822"/>
    <w:rsid w:val="0052483E"/>
    <w:rsid w:val="00524867"/>
    <w:rsid w:val="00524883"/>
    <w:rsid w:val="005248E7"/>
    <w:rsid w:val="005249A1"/>
    <w:rsid w:val="005249B9"/>
    <w:rsid w:val="00524A77"/>
    <w:rsid w:val="00524AFB"/>
    <w:rsid w:val="00524B5A"/>
    <w:rsid w:val="00524B5D"/>
    <w:rsid w:val="00524B62"/>
    <w:rsid w:val="00524B79"/>
    <w:rsid w:val="00524B8E"/>
    <w:rsid w:val="00524BDE"/>
    <w:rsid w:val="00524C13"/>
    <w:rsid w:val="00524C3D"/>
    <w:rsid w:val="00524C44"/>
    <w:rsid w:val="00524C56"/>
    <w:rsid w:val="00524C8F"/>
    <w:rsid w:val="00524CEA"/>
    <w:rsid w:val="00524D38"/>
    <w:rsid w:val="00524D3A"/>
    <w:rsid w:val="00524DA2"/>
    <w:rsid w:val="00524DA6"/>
    <w:rsid w:val="00524DA9"/>
    <w:rsid w:val="00524DB1"/>
    <w:rsid w:val="00524DFF"/>
    <w:rsid w:val="00524E24"/>
    <w:rsid w:val="0052511E"/>
    <w:rsid w:val="00525187"/>
    <w:rsid w:val="005251A2"/>
    <w:rsid w:val="005251AC"/>
    <w:rsid w:val="00525213"/>
    <w:rsid w:val="00525214"/>
    <w:rsid w:val="00525270"/>
    <w:rsid w:val="005252F7"/>
    <w:rsid w:val="005252FF"/>
    <w:rsid w:val="005253C4"/>
    <w:rsid w:val="005253EA"/>
    <w:rsid w:val="00525428"/>
    <w:rsid w:val="0052542A"/>
    <w:rsid w:val="00525454"/>
    <w:rsid w:val="005254F9"/>
    <w:rsid w:val="0052551F"/>
    <w:rsid w:val="00525550"/>
    <w:rsid w:val="005255AA"/>
    <w:rsid w:val="0052569E"/>
    <w:rsid w:val="005256C0"/>
    <w:rsid w:val="0052573C"/>
    <w:rsid w:val="0052578E"/>
    <w:rsid w:val="005257B0"/>
    <w:rsid w:val="005257F8"/>
    <w:rsid w:val="00525848"/>
    <w:rsid w:val="0052584B"/>
    <w:rsid w:val="00525962"/>
    <w:rsid w:val="0052598B"/>
    <w:rsid w:val="005259EB"/>
    <w:rsid w:val="00525ACF"/>
    <w:rsid w:val="00525B2C"/>
    <w:rsid w:val="00525BC3"/>
    <w:rsid w:val="00525BF3"/>
    <w:rsid w:val="00525C23"/>
    <w:rsid w:val="00525C65"/>
    <w:rsid w:val="00525D0A"/>
    <w:rsid w:val="00525D46"/>
    <w:rsid w:val="00525DB0"/>
    <w:rsid w:val="00525DE8"/>
    <w:rsid w:val="00525E56"/>
    <w:rsid w:val="00525EF8"/>
    <w:rsid w:val="00525F1E"/>
    <w:rsid w:val="00526010"/>
    <w:rsid w:val="00526015"/>
    <w:rsid w:val="00526097"/>
    <w:rsid w:val="00526217"/>
    <w:rsid w:val="005262B5"/>
    <w:rsid w:val="005262D2"/>
    <w:rsid w:val="00526306"/>
    <w:rsid w:val="0052631A"/>
    <w:rsid w:val="00526344"/>
    <w:rsid w:val="00526383"/>
    <w:rsid w:val="00526389"/>
    <w:rsid w:val="005263A8"/>
    <w:rsid w:val="005263AE"/>
    <w:rsid w:val="00526417"/>
    <w:rsid w:val="0052642B"/>
    <w:rsid w:val="00526479"/>
    <w:rsid w:val="005264DB"/>
    <w:rsid w:val="005264EC"/>
    <w:rsid w:val="00526527"/>
    <w:rsid w:val="0052656B"/>
    <w:rsid w:val="005265D0"/>
    <w:rsid w:val="005265D8"/>
    <w:rsid w:val="00526603"/>
    <w:rsid w:val="005266CF"/>
    <w:rsid w:val="00526700"/>
    <w:rsid w:val="00526729"/>
    <w:rsid w:val="00526777"/>
    <w:rsid w:val="00526791"/>
    <w:rsid w:val="005267A1"/>
    <w:rsid w:val="005267AD"/>
    <w:rsid w:val="00526873"/>
    <w:rsid w:val="00526874"/>
    <w:rsid w:val="005268C4"/>
    <w:rsid w:val="005268C8"/>
    <w:rsid w:val="005268E3"/>
    <w:rsid w:val="005268E5"/>
    <w:rsid w:val="00526915"/>
    <w:rsid w:val="0052691B"/>
    <w:rsid w:val="005269B1"/>
    <w:rsid w:val="00526A37"/>
    <w:rsid w:val="00526A6B"/>
    <w:rsid w:val="00526A9B"/>
    <w:rsid w:val="00526AFB"/>
    <w:rsid w:val="00526B4F"/>
    <w:rsid w:val="00526B7E"/>
    <w:rsid w:val="00526B92"/>
    <w:rsid w:val="00526BC1"/>
    <w:rsid w:val="00526BCF"/>
    <w:rsid w:val="00526BD6"/>
    <w:rsid w:val="00526DF9"/>
    <w:rsid w:val="00526E33"/>
    <w:rsid w:val="00526E61"/>
    <w:rsid w:val="00526E62"/>
    <w:rsid w:val="00526E74"/>
    <w:rsid w:val="00526F26"/>
    <w:rsid w:val="00526FB2"/>
    <w:rsid w:val="00526FB5"/>
    <w:rsid w:val="00526FB9"/>
    <w:rsid w:val="00527083"/>
    <w:rsid w:val="00527092"/>
    <w:rsid w:val="0052715A"/>
    <w:rsid w:val="005271CB"/>
    <w:rsid w:val="0052729B"/>
    <w:rsid w:val="005272B6"/>
    <w:rsid w:val="00527385"/>
    <w:rsid w:val="005273B5"/>
    <w:rsid w:val="0052745B"/>
    <w:rsid w:val="00527504"/>
    <w:rsid w:val="0052755B"/>
    <w:rsid w:val="005275E7"/>
    <w:rsid w:val="005275EA"/>
    <w:rsid w:val="00527641"/>
    <w:rsid w:val="0052764B"/>
    <w:rsid w:val="0052784A"/>
    <w:rsid w:val="00527852"/>
    <w:rsid w:val="00527878"/>
    <w:rsid w:val="0052789E"/>
    <w:rsid w:val="005278A4"/>
    <w:rsid w:val="005278A7"/>
    <w:rsid w:val="005278B3"/>
    <w:rsid w:val="005278E3"/>
    <w:rsid w:val="005278E5"/>
    <w:rsid w:val="00527902"/>
    <w:rsid w:val="005279D4"/>
    <w:rsid w:val="005279E3"/>
    <w:rsid w:val="005279FA"/>
    <w:rsid w:val="00527A2C"/>
    <w:rsid w:val="00527A9D"/>
    <w:rsid w:val="00527ABF"/>
    <w:rsid w:val="00527B22"/>
    <w:rsid w:val="00527BAE"/>
    <w:rsid w:val="00527BBC"/>
    <w:rsid w:val="00527C7D"/>
    <w:rsid w:val="00527C9C"/>
    <w:rsid w:val="00527CA2"/>
    <w:rsid w:val="00527CFE"/>
    <w:rsid w:val="00527D2A"/>
    <w:rsid w:val="00527D8E"/>
    <w:rsid w:val="00527DAC"/>
    <w:rsid w:val="00527E29"/>
    <w:rsid w:val="00527E4A"/>
    <w:rsid w:val="00527E51"/>
    <w:rsid w:val="00527E5E"/>
    <w:rsid w:val="00527EFA"/>
    <w:rsid w:val="00527F80"/>
    <w:rsid w:val="00530007"/>
    <w:rsid w:val="00530034"/>
    <w:rsid w:val="005300BB"/>
    <w:rsid w:val="00530145"/>
    <w:rsid w:val="0053023C"/>
    <w:rsid w:val="0053023E"/>
    <w:rsid w:val="0053037E"/>
    <w:rsid w:val="0053041D"/>
    <w:rsid w:val="0053049E"/>
    <w:rsid w:val="005304BF"/>
    <w:rsid w:val="005304E8"/>
    <w:rsid w:val="005304F1"/>
    <w:rsid w:val="00530577"/>
    <w:rsid w:val="0053064B"/>
    <w:rsid w:val="00530698"/>
    <w:rsid w:val="005306CC"/>
    <w:rsid w:val="005306DA"/>
    <w:rsid w:val="00530751"/>
    <w:rsid w:val="00530794"/>
    <w:rsid w:val="005307F6"/>
    <w:rsid w:val="00530821"/>
    <w:rsid w:val="00530837"/>
    <w:rsid w:val="0053083F"/>
    <w:rsid w:val="00530844"/>
    <w:rsid w:val="005308A1"/>
    <w:rsid w:val="005308D6"/>
    <w:rsid w:val="005308DC"/>
    <w:rsid w:val="00530919"/>
    <w:rsid w:val="0053094A"/>
    <w:rsid w:val="00530986"/>
    <w:rsid w:val="005309A7"/>
    <w:rsid w:val="005309DA"/>
    <w:rsid w:val="005309E8"/>
    <w:rsid w:val="00530A4B"/>
    <w:rsid w:val="00530A71"/>
    <w:rsid w:val="00530ACE"/>
    <w:rsid w:val="00530B3E"/>
    <w:rsid w:val="00530B60"/>
    <w:rsid w:val="00530BC3"/>
    <w:rsid w:val="00530BF8"/>
    <w:rsid w:val="00530C34"/>
    <w:rsid w:val="00530C50"/>
    <w:rsid w:val="00530C8E"/>
    <w:rsid w:val="00530CB4"/>
    <w:rsid w:val="00530D16"/>
    <w:rsid w:val="00530D4A"/>
    <w:rsid w:val="00530DA2"/>
    <w:rsid w:val="00530DB9"/>
    <w:rsid w:val="00530DC0"/>
    <w:rsid w:val="00530DDE"/>
    <w:rsid w:val="00530DDF"/>
    <w:rsid w:val="00530E06"/>
    <w:rsid w:val="00530E5A"/>
    <w:rsid w:val="00530ED8"/>
    <w:rsid w:val="00530F4E"/>
    <w:rsid w:val="00530F9D"/>
    <w:rsid w:val="005310F8"/>
    <w:rsid w:val="005310FB"/>
    <w:rsid w:val="00531103"/>
    <w:rsid w:val="00531152"/>
    <w:rsid w:val="005311E0"/>
    <w:rsid w:val="0053126E"/>
    <w:rsid w:val="00531298"/>
    <w:rsid w:val="0053129A"/>
    <w:rsid w:val="005312C0"/>
    <w:rsid w:val="005312D7"/>
    <w:rsid w:val="0053130D"/>
    <w:rsid w:val="00531328"/>
    <w:rsid w:val="0053133F"/>
    <w:rsid w:val="00531372"/>
    <w:rsid w:val="00531382"/>
    <w:rsid w:val="005313A4"/>
    <w:rsid w:val="00531417"/>
    <w:rsid w:val="0053144A"/>
    <w:rsid w:val="005314B2"/>
    <w:rsid w:val="0053150F"/>
    <w:rsid w:val="00531549"/>
    <w:rsid w:val="00531586"/>
    <w:rsid w:val="005315E9"/>
    <w:rsid w:val="005315F1"/>
    <w:rsid w:val="005316E7"/>
    <w:rsid w:val="0053174B"/>
    <w:rsid w:val="005317DA"/>
    <w:rsid w:val="005317DE"/>
    <w:rsid w:val="00531830"/>
    <w:rsid w:val="0053184F"/>
    <w:rsid w:val="00531878"/>
    <w:rsid w:val="00531884"/>
    <w:rsid w:val="0053188D"/>
    <w:rsid w:val="0053195B"/>
    <w:rsid w:val="005319F2"/>
    <w:rsid w:val="00531A58"/>
    <w:rsid w:val="00531AC6"/>
    <w:rsid w:val="00531B29"/>
    <w:rsid w:val="00531B98"/>
    <w:rsid w:val="00531BC1"/>
    <w:rsid w:val="00531BC7"/>
    <w:rsid w:val="00531C05"/>
    <w:rsid w:val="00531CC7"/>
    <w:rsid w:val="00531D37"/>
    <w:rsid w:val="00531DCA"/>
    <w:rsid w:val="00531DD7"/>
    <w:rsid w:val="00531E3D"/>
    <w:rsid w:val="00531F1D"/>
    <w:rsid w:val="00531F4B"/>
    <w:rsid w:val="00531F56"/>
    <w:rsid w:val="00531F7B"/>
    <w:rsid w:val="00531FEC"/>
    <w:rsid w:val="00532025"/>
    <w:rsid w:val="00532026"/>
    <w:rsid w:val="0053203F"/>
    <w:rsid w:val="00532063"/>
    <w:rsid w:val="00532090"/>
    <w:rsid w:val="00532138"/>
    <w:rsid w:val="0053227F"/>
    <w:rsid w:val="005322A8"/>
    <w:rsid w:val="00532325"/>
    <w:rsid w:val="005323E5"/>
    <w:rsid w:val="0053245C"/>
    <w:rsid w:val="005324D3"/>
    <w:rsid w:val="0053251D"/>
    <w:rsid w:val="00532533"/>
    <w:rsid w:val="00532558"/>
    <w:rsid w:val="005325BF"/>
    <w:rsid w:val="005325FF"/>
    <w:rsid w:val="00532619"/>
    <w:rsid w:val="0053263A"/>
    <w:rsid w:val="0053264F"/>
    <w:rsid w:val="00532662"/>
    <w:rsid w:val="005326F2"/>
    <w:rsid w:val="00532756"/>
    <w:rsid w:val="0053275B"/>
    <w:rsid w:val="0053275C"/>
    <w:rsid w:val="00532773"/>
    <w:rsid w:val="00532778"/>
    <w:rsid w:val="00532798"/>
    <w:rsid w:val="00532890"/>
    <w:rsid w:val="00532891"/>
    <w:rsid w:val="005328BD"/>
    <w:rsid w:val="005328FF"/>
    <w:rsid w:val="0053294D"/>
    <w:rsid w:val="0053298F"/>
    <w:rsid w:val="005329B1"/>
    <w:rsid w:val="005329C9"/>
    <w:rsid w:val="00532C03"/>
    <w:rsid w:val="00532C0D"/>
    <w:rsid w:val="00532C1B"/>
    <w:rsid w:val="00532C25"/>
    <w:rsid w:val="00532C95"/>
    <w:rsid w:val="00532CC2"/>
    <w:rsid w:val="00532D63"/>
    <w:rsid w:val="00532D82"/>
    <w:rsid w:val="00532DB0"/>
    <w:rsid w:val="00532DD5"/>
    <w:rsid w:val="00532DF6"/>
    <w:rsid w:val="00532F36"/>
    <w:rsid w:val="00532F66"/>
    <w:rsid w:val="00532F70"/>
    <w:rsid w:val="0053301F"/>
    <w:rsid w:val="005330C9"/>
    <w:rsid w:val="005330DA"/>
    <w:rsid w:val="005330FF"/>
    <w:rsid w:val="00533119"/>
    <w:rsid w:val="00533123"/>
    <w:rsid w:val="0053319E"/>
    <w:rsid w:val="005331F8"/>
    <w:rsid w:val="00533210"/>
    <w:rsid w:val="00533245"/>
    <w:rsid w:val="0053325C"/>
    <w:rsid w:val="00533279"/>
    <w:rsid w:val="0053327C"/>
    <w:rsid w:val="005332CA"/>
    <w:rsid w:val="005332F5"/>
    <w:rsid w:val="0053340A"/>
    <w:rsid w:val="00533432"/>
    <w:rsid w:val="0053350D"/>
    <w:rsid w:val="00533527"/>
    <w:rsid w:val="0053353A"/>
    <w:rsid w:val="005335B1"/>
    <w:rsid w:val="005335CD"/>
    <w:rsid w:val="0053364B"/>
    <w:rsid w:val="00533667"/>
    <w:rsid w:val="005336EA"/>
    <w:rsid w:val="00533786"/>
    <w:rsid w:val="005337C8"/>
    <w:rsid w:val="005337F2"/>
    <w:rsid w:val="00533806"/>
    <w:rsid w:val="0053382E"/>
    <w:rsid w:val="0053388B"/>
    <w:rsid w:val="00533A12"/>
    <w:rsid w:val="00533A2A"/>
    <w:rsid w:val="00533AAA"/>
    <w:rsid w:val="00533B9D"/>
    <w:rsid w:val="00533BC7"/>
    <w:rsid w:val="00533BE8"/>
    <w:rsid w:val="00533CF5"/>
    <w:rsid w:val="00533D1C"/>
    <w:rsid w:val="00533D82"/>
    <w:rsid w:val="00533DFB"/>
    <w:rsid w:val="00533E06"/>
    <w:rsid w:val="00533E15"/>
    <w:rsid w:val="00533E93"/>
    <w:rsid w:val="00533EB6"/>
    <w:rsid w:val="00533EBE"/>
    <w:rsid w:val="00533F43"/>
    <w:rsid w:val="00533F58"/>
    <w:rsid w:val="0053400C"/>
    <w:rsid w:val="005340BF"/>
    <w:rsid w:val="005340E4"/>
    <w:rsid w:val="0053413C"/>
    <w:rsid w:val="00534193"/>
    <w:rsid w:val="005341DE"/>
    <w:rsid w:val="00534294"/>
    <w:rsid w:val="0053432F"/>
    <w:rsid w:val="005343A8"/>
    <w:rsid w:val="00534459"/>
    <w:rsid w:val="00534491"/>
    <w:rsid w:val="005344C8"/>
    <w:rsid w:val="0053451D"/>
    <w:rsid w:val="00534535"/>
    <w:rsid w:val="00534557"/>
    <w:rsid w:val="005345AF"/>
    <w:rsid w:val="00534618"/>
    <w:rsid w:val="0053470B"/>
    <w:rsid w:val="00534722"/>
    <w:rsid w:val="005347F2"/>
    <w:rsid w:val="00534917"/>
    <w:rsid w:val="00534A28"/>
    <w:rsid w:val="00534A86"/>
    <w:rsid w:val="00534A89"/>
    <w:rsid w:val="00534ABC"/>
    <w:rsid w:val="00534AF7"/>
    <w:rsid w:val="00534B89"/>
    <w:rsid w:val="00534BF9"/>
    <w:rsid w:val="00534C3B"/>
    <w:rsid w:val="00534CAE"/>
    <w:rsid w:val="00534DB9"/>
    <w:rsid w:val="00534E07"/>
    <w:rsid w:val="00534E4A"/>
    <w:rsid w:val="00534F10"/>
    <w:rsid w:val="00534F86"/>
    <w:rsid w:val="00534FBC"/>
    <w:rsid w:val="00535052"/>
    <w:rsid w:val="00535064"/>
    <w:rsid w:val="00535087"/>
    <w:rsid w:val="0053508D"/>
    <w:rsid w:val="005350A4"/>
    <w:rsid w:val="005350B3"/>
    <w:rsid w:val="005350C1"/>
    <w:rsid w:val="005350F9"/>
    <w:rsid w:val="00535105"/>
    <w:rsid w:val="00535188"/>
    <w:rsid w:val="005351A6"/>
    <w:rsid w:val="00535276"/>
    <w:rsid w:val="005352CB"/>
    <w:rsid w:val="005352DB"/>
    <w:rsid w:val="00535317"/>
    <w:rsid w:val="0053543D"/>
    <w:rsid w:val="005355AF"/>
    <w:rsid w:val="0053561F"/>
    <w:rsid w:val="00535639"/>
    <w:rsid w:val="005356A8"/>
    <w:rsid w:val="005356D5"/>
    <w:rsid w:val="00535761"/>
    <w:rsid w:val="0053576F"/>
    <w:rsid w:val="00535795"/>
    <w:rsid w:val="005357A7"/>
    <w:rsid w:val="005357F8"/>
    <w:rsid w:val="00535841"/>
    <w:rsid w:val="0053586C"/>
    <w:rsid w:val="00535940"/>
    <w:rsid w:val="00535A58"/>
    <w:rsid w:val="00535A5E"/>
    <w:rsid w:val="00535ACC"/>
    <w:rsid w:val="00535B66"/>
    <w:rsid w:val="00535C04"/>
    <w:rsid w:val="00535C75"/>
    <w:rsid w:val="00535C7D"/>
    <w:rsid w:val="00535CDA"/>
    <w:rsid w:val="00535DCB"/>
    <w:rsid w:val="00535DCC"/>
    <w:rsid w:val="00535DE7"/>
    <w:rsid w:val="00535EE3"/>
    <w:rsid w:val="00535F30"/>
    <w:rsid w:val="00535F92"/>
    <w:rsid w:val="00536000"/>
    <w:rsid w:val="00536006"/>
    <w:rsid w:val="00536049"/>
    <w:rsid w:val="0053608D"/>
    <w:rsid w:val="005360AE"/>
    <w:rsid w:val="005360D1"/>
    <w:rsid w:val="005360ED"/>
    <w:rsid w:val="00536118"/>
    <w:rsid w:val="00536133"/>
    <w:rsid w:val="00536186"/>
    <w:rsid w:val="005361BA"/>
    <w:rsid w:val="005361CB"/>
    <w:rsid w:val="0053626D"/>
    <w:rsid w:val="0053629E"/>
    <w:rsid w:val="00536316"/>
    <w:rsid w:val="0053631C"/>
    <w:rsid w:val="00536351"/>
    <w:rsid w:val="00536374"/>
    <w:rsid w:val="00536427"/>
    <w:rsid w:val="0053643A"/>
    <w:rsid w:val="005364D7"/>
    <w:rsid w:val="005364E8"/>
    <w:rsid w:val="005366BD"/>
    <w:rsid w:val="005366BF"/>
    <w:rsid w:val="00536752"/>
    <w:rsid w:val="00536767"/>
    <w:rsid w:val="0053681E"/>
    <w:rsid w:val="0053684A"/>
    <w:rsid w:val="005368CC"/>
    <w:rsid w:val="005368D3"/>
    <w:rsid w:val="0053691A"/>
    <w:rsid w:val="00536947"/>
    <w:rsid w:val="005369AA"/>
    <w:rsid w:val="005369AE"/>
    <w:rsid w:val="005369E7"/>
    <w:rsid w:val="00536A6F"/>
    <w:rsid w:val="00536A73"/>
    <w:rsid w:val="00536A7E"/>
    <w:rsid w:val="00536AA1"/>
    <w:rsid w:val="00536AC0"/>
    <w:rsid w:val="00536B7A"/>
    <w:rsid w:val="00536BB6"/>
    <w:rsid w:val="00536BBF"/>
    <w:rsid w:val="00536C54"/>
    <w:rsid w:val="00536C9B"/>
    <w:rsid w:val="00536D0A"/>
    <w:rsid w:val="00536D32"/>
    <w:rsid w:val="00536D9C"/>
    <w:rsid w:val="00536DFB"/>
    <w:rsid w:val="00536E04"/>
    <w:rsid w:val="00536F4B"/>
    <w:rsid w:val="00536F6F"/>
    <w:rsid w:val="0053705F"/>
    <w:rsid w:val="005370DD"/>
    <w:rsid w:val="00537158"/>
    <w:rsid w:val="005371CD"/>
    <w:rsid w:val="005371E1"/>
    <w:rsid w:val="0053721D"/>
    <w:rsid w:val="005372A4"/>
    <w:rsid w:val="00537308"/>
    <w:rsid w:val="0053735B"/>
    <w:rsid w:val="00537371"/>
    <w:rsid w:val="00537379"/>
    <w:rsid w:val="005373A6"/>
    <w:rsid w:val="00537419"/>
    <w:rsid w:val="0053741A"/>
    <w:rsid w:val="00537475"/>
    <w:rsid w:val="005374BE"/>
    <w:rsid w:val="005374C6"/>
    <w:rsid w:val="00537513"/>
    <w:rsid w:val="0053751B"/>
    <w:rsid w:val="0053751E"/>
    <w:rsid w:val="00537544"/>
    <w:rsid w:val="0053761B"/>
    <w:rsid w:val="00537659"/>
    <w:rsid w:val="0053769C"/>
    <w:rsid w:val="005376D4"/>
    <w:rsid w:val="005376EA"/>
    <w:rsid w:val="00537717"/>
    <w:rsid w:val="005377B0"/>
    <w:rsid w:val="005377EA"/>
    <w:rsid w:val="00537809"/>
    <w:rsid w:val="00537892"/>
    <w:rsid w:val="005378BC"/>
    <w:rsid w:val="005378DF"/>
    <w:rsid w:val="005379F1"/>
    <w:rsid w:val="00537A5F"/>
    <w:rsid w:val="00537ACC"/>
    <w:rsid w:val="00537AD7"/>
    <w:rsid w:val="00537AD9"/>
    <w:rsid w:val="00537B68"/>
    <w:rsid w:val="00537B86"/>
    <w:rsid w:val="00537C0A"/>
    <w:rsid w:val="00537C30"/>
    <w:rsid w:val="00537C44"/>
    <w:rsid w:val="00537C50"/>
    <w:rsid w:val="00537C60"/>
    <w:rsid w:val="00537CA7"/>
    <w:rsid w:val="00537D09"/>
    <w:rsid w:val="00537D85"/>
    <w:rsid w:val="00537DDB"/>
    <w:rsid w:val="00537E31"/>
    <w:rsid w:val="00537E49"/>
    <w:rsid w:val="00537E85"/>
    <w:rsid w:val="00537E88"/>
    <w:rsid w:val="00537F6B"/>
    <w:rsid w:val="00537FC3"/>
    <w:rsid w:val="00537FEC"/>
    <w:rsid w:val="00540009"/>
    <w:rsid w:val="00540060"/>
    <w:rsid w:val="005400CA"/>
    <w:rsid w:val="005400EA"/>
    <w:rsid w:val="005401A3"/>
    <w:rsid w:val="005401D7"/>
    <w:rsid w:val="005401F8"/>
    <w:rsid w:val="00540233"/>
    <w:rsid w:val="0054029D"/>
    <w:rsid w:val="005402C0"/>
    <w:rsid w:val="005402CE"/>
    <w:rsid w:val="005402F6"/>
    <w:rsid w:val="00540461"/>
    <w:rsid w:val="00540493"/>
    <w:rsid w:val="0054049E"/>
    <w:rsid w:val="005404A7"/>
    <w:rsid w:val="005404B8"/>
    <w:rsid w:val="005404F4"/>
    <w:rsid w:val="00540530"/>
    <w:rsid w:val="005405A6"/>
    <w:rsid w:val="005405E4"/>
    <w:rsid w:val="0054064D"/>
    <w:rsid w:val="00540654"/>
    <w:rsid w:val="0054067B"/>
    <w:rsid w:val="005407BB"/>
    <w:rsid w:val="00540836"/>
    <w:rsid w:val="0054084C"/>
    <w:rsid w:val="0054085E"/>
    <w:rsid w:val="00540871"/>
    <w:rsid w:val="005408B5"/>
    <w:rsid w:val="005408B8"/>
    <w:rsid w:val="00540916"/>
    <w:rsid w:val="00540953"/>
    <w:rsid w:val="005409D6"/>
    <w:rsid w:val="00540A10"/>
    <w:rsid w:val="00540A2B"/>
    <w:rsid w:val="00540A50"/>
    <w:rsid w:val="00540A91"/>
    <w:rsid w:val="00540B4E"/>
    <w:rsid w:val="00540B84"/>
    <w:rsid w:val="00540BA6"/>
    <w:rsid w:val="00540C01"/>
    <w:rsid w:val="00540C20"/>
    <w:rsid w:val="00540C29"/>
    <w:rsid w:val="00540C48"/>
    <w:rsid w:val="00540C4B"/>
    <w:rsid w:val="00540CAE"/>
    <w:rsid w:val="00540D1D"/>
    <w:rsid w:val="00540D86"/>
    <w:rsid w:val="00540E54"/>
    <w:rsid w:val="00540F5E"/>
    <w:rsid w:val="00540F70"/>
    <w:rsid w:val="00540FD0"/>
    <w:rsid w:val="00541050"/>
    <w:rsid w:val="005410AE"/>
    <w:rsid w:val="005410E4"/>
    <w:rsid w:val="0054116A"/>
    <w:rsid w:val="005411A3"/>
    <w:rsid w:val="005411D4"/>
    <w:rsid w:val="00541246"/>
    <w:rsid w:val="0054126F"/>
    <w:rsid w:val="00541306"/>
    <w:rsid w:val="0054131A"/>
    <w:rsid w:val="00541341"/>
    <w:rsid w:val="0054136E"/>
    <w:rsid w:val="005413AD"/>
    <w:rsid w:val="00541461"/>
    <w:rsid w:val="005414BD"/>
    <w:rsid w:val="00541510"/>
    <w:rsid w:val="00541573"/>
    <w:rsid w:val="005415B5"/>
    <w:rsid w:val="00541632"/>
    <w:rsid w:val="00541672"/>
    <w:rsid w:val="0054167B"/>
    <w:rsid w:val="0054186F"/>
    <w:rsid w:val="005418E9"/>
    <w:rsid w:val="00541919"/>
    <w:rsid w:val="00541923"/>
    <w:rsid w:val="00541943"/>
    <w:rsid w:val="00541969"/>
    <w:rsid w:val="00541980"/>
    <w:rsid w:val="0054199D"/>
    <w:rsid w:val="005419C3"/>
    <w:rsid w:val="005419D5"/>
    <w:rsid w:val="005419E1"/>
    <w:rsid w:val="005419F2"/>
    <w:rsid w:val="00541A09"/>
    <w:rsid w:val="00541A12"/>
    <w:rsid w:val="00541A1E"/>
    <w:rsid w:val="00541A4F"/>
    <w:rsid w:val="00541A5F"/>
    <w:rsid w:val="00541ADB"/>
    <w:rsid w:val="00541B45"/>
    <w:rsid w:val="00541B4D"/>
    <w:rsid w:val="00541BCA"/>
    <w:rsid w:val="00541BF1"/>
    <w:rsid w:val="00541CB6"/>
    <w:rsid w:val="00541D16"/>
    <w:rsid w:val="00541D33"/>
    <w:rsid w:val="00541DEE"/>
    <w:rsid w:val="00541E30"/>
    <w:rsid w:val="00541E41"/>
    <w:rsid w:val="00541E90"/>
    <w:rsid w:val="00541F5F"/>
    <w:rsid w:val="00541FDE"/>
    <w:rsid w:val="0054209E"/>
    <w:rsid w:val="005420DE"/>
    <w:rsid w:val="00542197"/>
    <w:rsid w:val="005421B2"/>
    <w:rsid w:val="00542245"/>
    <w:rsid w:val="0054226C"/>
    <w:rsid w:val="00542289"/>
    <w:rsid w:val="005422B6"/>
    <w:rsid w:val="00542303"/>
    <w:rsid w:val="00542414"/>
    <w:rsid w:val="00542487"/>
    <w:rsid w:val="00542492"/>
    <w:rsid w:val="00542536"/>
    <w:rsid w:val="0054254A"/>
    <w:rsid w:val="00542641"/>
    <w:rsid w:val="00542656"/>
    <w:rsid w:val="0054268A"/>
    <w:rsid w:val="005426A2"/>
    <w:rsid w:val="005427C8"/>
    <w:rsid w:val="00542846"/>
    <w:rsid w:val="005428DB"/>
    <w:rsid w:val="005428EB"/>
    <w:rsid w:val="0054293C"/>
    <w:rsid w:val="00542969"/>
    <w:rsid w:val="005429A6"/>
    <w:rsid w:val="005429BB"/>
    <w:rsid w:val="00542A77"/>
    <w:rsid w:val="00542ABA"/>
    <w:rsid w:val="00542AD5"/>
    <w:rsid w:val="00542AF3"/>
    <w:rsid w:val="00542B9C"/>
    <w:rsid w:val="00542C79"/>
    <w:rsid w:val="00542D74"/>
    <w:rsid w:val="00542E56"/>
    <w:rsid w:val="00542FD9"/>
    <w:rsid w:val="0054301D"/>
    <w:rsid w:val="0054304E"/>
    <w:rsid w:val="0054310D"/>
    <w:rsid w:val="00543120"/>
    <w:rsid w:val="005431A8"/>
    <w:rsid w:val="005431EB"/>
    <w:rsid w:val="005431FB"/>
    <w:rsid w:val="0054328D"/>
    <w:rsid w:val="005432CB"/>
    <w:rsid w:val="005432DE"/>
    <w:rsid w:val="0054333F"/>
    <w:rsid w:val="0054334E"/>
    <w:rsid w:val="00543386"/>
    <w:rsid w:val="005433E0"/>
    <w:rsid w:val="0054340C"/>
    <w:rsid w:val="00543430"/>
    <w:rsid w:val="00543434"/>
    <w:rsid w:val="00543443"/>
    <w:rsid w:val="0054354D"/>
    <w:rsid w:val="00543579"/>
    <w:rsid w:val="005435C9"/>
    <w:rsid w:val="00543600"/>
    <w:rsid w:val="005436B6"/>
    <w:rsid w:val="005436FE"/>
    <w:rsid w:val="00543787"/>
    <w:rsid w:val="00543846"/>
    <w:rsid w:val="00543861"/>
    <w:rsid w:val="005438EC"/>
    <w:rsid w:val="00543910"/>
    <w:rsid w:val="0054391A"/>
    <w:rsid w:val="00543932"/>
    <w:rsid w:val="0054394C"/>
    <w:rsid w:val="00543A02"/>
    <w:rsid w:val="00543A33"/>
    <w:rsid w:val="00543A3D"/>
    <w:rsid w:val="00543A4D"/>
    <w:rsid w:val="00543B8F"/>
    <w:rsid w:val="00543BC0"/>
    <w:rsid w:val="00543BE0"/>
    <w:rsid w:val="00543BFF"/>
    <w:rsid w:val="00543C49"/>
    <w:rsid w:val="00543C76"/>
    <w:rsid w:val="00543D8A"/>
    <w:rsid w:val="00543DD3"/>
    <w:rsid w:val="00543EB4"/>
    <w:rsid w:val="00543F41"/>
    <w:rsid w:val="00543FE5"/>
    <w:rsid w:val="00543FE6"/>
    <w:rsid w:val="00544002"/>
    <w:rsid w:val="00544020"/>
    <w:rsid w:val="0054406A"/>
    <w:rsid w:val="00544074"/>
    <w:rsid w:val="0054408E"/>
    <w:rsid w:val="0054410F"/>
    <w:rsid w:val="0054414E"/>
    <w:rsid w:val="00544234"/>
    <w:rsid w:val="00544255"/>
    <w:rsid w:val="00544297"/>
    <w:rsid w:val="005442F6"/>
    <w:rsid w:val="0054432B"/>
    <w:rsid w:val="00544331"/>
    <w:rsid w:val="005443A7"/>
    <w:rsid w:val="0054440A"/>
    <w:rsid w:val="005444C3"/>
    <w:rsid w:val="0054450A"/>
    <w:rsid w:val="005445BA"/>
    <w:rsid w:val="00544638"/>
    <w:rsid w:val="00544771"/>
    <w:rsid w:val="005447C8"/>
    <w:rsid w:val="005447FC"/>
    <w:rsid w:val="00544801"/>
    <w:rsid w:val="0054481C"/>
    <w:rsid w:val="00544877"/>
    <w:rsid w:val="005448F9"/>
    <w:rsid w:val="00544921"/>
    <w:rsid w:val="00544969"/>
    <w:rsid w:val="00544A8C"/>
    <w:rsid w:val="00544A9B"/>
    <w:rsid w:val="00544B09"/>
    <w:rsid w:val="00544B0E"/>
    <w:rsid w:val="00544B90"/>
    <w:rsid w:val="00544BA5"/>
    <w:rsid w:val="00544BD3"/>
    <w:rsid w:val="00544C32"/>
    <w:rsid w:val="00544C5A"/>
    <w:rsid w:val="00544C60"/>
    <w:rsid w:val="00544CC9"/>
    <w:rsid w:val="00544D79"/>
    <w:rsid w:val="00544D9A"/>
    <w:rsid w:val="00544E60"/>
    <w:rsid w:val="00544E79"/>
    <w:rsid w:val="00544EB2"/>
    <w:rsid w:val="00544FDB"/>
    <w:rsid w:val="0054503A"/>
    <w:rsid w:val="0054509D"/>
    <w:rsid w:val="005450EA"/>
    <w:rsid w:val="0054512B"/>
    <w:rsid w:val="00545217"/>
    <w:rsid w:val="00545292"/>
    <w:rsid w:val="005452AC"/>
    <w:rsid w:val="0054531C"/>
    <w:rsid w:val="005453EB"/>
    <w:rsid w:val="005454EB"/>
    <w:rsid w:val="0054558C"/>
    <w:rsid w:val="005455B1"/>
    <w:rsid w:val="00545638"/>
    <w:rsid w:val="0054565A"/>
    <w:rsid w:val="005456C3"/>
    <w:rsid w:val="005456E5"/>
    <w:rsid w:val="00545739"/>
    <w:rsid w:val="005457A5"/>
    <w:rsid w:val="005457F4"/>
    <w:rsid w:val="00545834"/>
    <w:rsid w:val="00545899"/>
    <w:rsid w:val="0054594D"/>
    <w:rsid w:val="0054597A"/>
    <w:rsid w:val="00545980"/>
    <w:rsid w:val="005459E7"/>
    <w:rsid w:val="005459F2"/>
    <w:rsid w:val="00545A1F"/>
    <w:rsid w:val="00545A48"/>
    <w:rsid w:val="00545AF0"/>
    <w:rsid w:val="00545B05"/>
    <w:rsid w:val="00545B87"/>
    <w:rsid w:val="00545BA5"/>
    <w:rsid w:val="00545BFE"/>
    <w:rsid w:val="00545C03"/>
    <w:rsid w:val="00545C0D"/>
    <w:rsid w:val="00545C29"/>
    <w:rsid w:val="00545C8D"/>
    <w:rsid w:val="00545CAC"/>
    <w:rsid w:val="00545D76"/>
    <w:rsid w:val="00545D92"/>
    <w:rsid w:val="00545DD9"/>
    <w:rsid w:val="00545DFC"/>
    <w:rsid w:val="00545E1D"/>
    <w:rsid w:val="00545E95"/>
    <w:rsid w:val="00545F12"/>
    <w:rsid w:val="00545FAF"/>
    <w:rsid w:val="00546056"/>
    <w:rsid w:val="00546063"/>
    <w:rsid w:val="005460B3"/>
    <w:rsid w:val="005460E7"/>
    <w:rsid w:val="0054612B"/>
    <w:rsid w:val="00546196"/>
    <w:rsid w:val="00546251"/>
    <w:rsid w:val="00546256"/>
    <w:rsid w:val="00546264"/>
    <w:rsid w:val="005462CB"/>
    <w:rsid w:val="005462E4"/>
    <w:rsid w:val="00546332"/>
    <w:rsid w:val="00546344"/>
    <w:rsid w:val="005463CE"/>
    <w:rsid w:val="005463D6"/>
    <w:rsid w:val="005465B8"/>
    <w:rsid w:val="0054660B"/>
    <w:rsid w:val="00546655"/>
    <w:rsid w:val="005467B3"/>
    <w:rsid w:val="005467C5"/>
    <w:rsid w:val="005467E2"/>
    <w:rsid w:val="005468A3"/>
    <w:rsid w:val="005468A9"/>
    <w:rsid w:val="005468FF"/>
    <w:rsid w:val="0054690C"/>
    <w:rsid w:val="00546933"/>
    <w:rsid w:val="00546949"/>
    <w:rsid w:val="005469EE"/>
    <w:rsid w:val="00546A64"/>
    <w:rsid w:val="00546AB0"/>
    <w:rsid w:val="00546AE5"/>
    <w:rsid w:val="00546B61"/>
    <w:rsid w:val="00546BC8"/>
    <w:rsid w:val="00546C13"/>
    <w:rsid w:val="00546C63"/>
    <w:rsid w:val="00546C80"/>
    <w:rsid w:val="00546CA6"/>
    <w:rsid w:val="00546D19"/>
    <w:rsid w:val="00546D70"/>
    <w:rsid w:val="00546D84"/>
    <w:rsid w:val="00546D8E"/>
    <w:rsid w:val="00546DCB"/>
    <w:rsid w:val="00546E4A"/>
    <w:rsid w:val="00546EC3"/>
    <w:rsid w:val="00546ED6"/>
    <w:rsid w:val="00546EE1"/>
    <w:rsid w:val="00546F1A"/>
    <w:rsid w:val="00546F5E"/>
    <w:rsid w:val="00546FAA"/>
    <w:rsid w:val="00546FF3"/>
    <w:rsid w:val="00547015"/>
    <w:rsid w:val="0054705C"/>
    <w:rsid w:val="005470B4"/>
    <w:rsid w:val="005470BD"/>
    <w:rsid w:val="005470FA"/>
    <w:rsid w:val="00547162"/>
    <w:rsid w:val="005471DB"/>
    <w:rsid w:val="005472B7"/>
    <w:rsid w:val="005472D0"/>
    <w:rsid w:val="00547364"/>
    <w:rsid w:val="00547485"/>
    <w:rsid w:val="005474B0"/>
    <w:rsid w:val="005474CD"/>
    <w:rsid w:val="00547525"/>
    <w:rsid w:val="0054755A"/>
    <w:rsid w:val="005475C5"/>
    <w:rsid w:val="005475F9"/>
    <w:rsid w:val="00547612"/>
    <w:rsid w:val="00547634"/>
    <w:rsid w:val="0054768D"/>
    <w:rsid w:val="005476C8"/>
    <w:rsid w:val="005476FE"/>
    <w:rsid w:val="00547707"/>
    <w:rsid w:val="0054771E"/>
    <w:rsid w:val="00547745"/>
    <w:rsid w:val="00547746"/>
    <w:rsid w:val="0054776F"/>
    <w:rsid w:val="00547771"/>
    <w:rsid w:val="00547778"/>
    <w:rsid w:val="005477BF"/>
    <w:rsid w:val="00547885"/>
    <w:rsid w:val="0054790C"/>
    <w:rsid w:val="005479BD"/>
    <w:rsid w:val="005479E7"/>
    <w:rsid w:val="005479F7"/>
    <w:rsid w:val="00547A26"/>
    <w:rsid w:val="00547A33"/>
    <w:rsid w:val="00547A57"/>
    <w:rsid w:val="00547A8B"/>
    <w:rsid w:val="00547B1D"/>
    <w:rsid w:val="00547B3D"/>
    <w:rsid w:val="00547BBB"/>
    <w:rsid w:val="00547BBF"/>
    <w:rsid w:val="00547C49"/>
    <w:rsid w:val="00547CB4"/>
    <w:rsid w:val="00547D59"/>
    <w:rsid w:val="00547D5E"/>
    <w:rsid w:val="00547D62"/>
    <w:rsid w:val="00547DE4"/>
    <w:rsid w:val="00547E35"/>
    <w:rsid w:val="00547EFA"/>
    <w:rsid w:val="00547F26"/>
    <w:rsid w:val="00547FDD"/>
    <w:rsid w:val="00550158"/>
    <w:rsid w:val="00550211"/>
    <w:rsid w:val="0055021A"/>
    <w:rsid w:val="00550296"/>
    <w:rsid w:val="0055029A"/>
    <w:rsid w:val="005502CC"/>
    <w:rsid w:val="005502F7"/>
    <w:rsid w:val="005503A9"/>
    <w:rsid w:val="00550410"/>
    <w:rsid w:val="0055046B"/>
    <w:rsid w:val="005504B7"/>
    <w:rsid w:val="0055056F"/>
    <w:rsid w:val="00550576"/>
    <w:rsid w:val="005505A0"/>
    <w:rsid w:val="005505E2"/>
    <w:rsid w:val="0055064D"/>
    <w:rsid w:val="00550669"/>
    <w:rsid w:val="005506AF"/>
    <w:rsid w:val="00550723"/>
    <w:rsid w:val="00550770"/>
    <w:rsid w:val="00550798"/>
    <w:rsid w:val="005507AF"/>
    <w:rsid w:val="005507F8"/>
    <w:rsid w:val="00550800"/>
    <w:rsid w:val="00550817"/>
    <w:rsid w:val="0055083F"/>
    <w:rsid w:val="0055089D"/>
    <w:rsid w:val="005508BB"/>
    <w:rsid w:val="005508BE"/>
    <w:rsid w:val="005509BB"/>
    <w:rsid w:val="00550A55"/>
    <w:rsid w:val="00550A8C"/>
    <w:rsid w:val="00550A9F"/>
    <w:rsid w:val="00550AF0"/>
    <w:rsid w:val="00550B11"/>
    <w:rsid w:val="00550B59"/>
    <w:rsid w:val="00550B7B"/>
    <w:rsid w:val="00550B80"/>
    <w:rsid w:val="00550BBC"/>
    <w:rsid w:val="00550BC5"/>
    <w:rsid w:val="00550BE5"/>
    <w:rsid w:val="00550C11"/>
    <w:rsid w:val="00550C4E"/>
    <w:rsid w:val="00550C9B"/>
    <w:rsid w:val="00550D57"/>
    <w:rsid w:val="00550D89"/>
    <w:rsid w:val="00550DA7"/>
    <w:rsid w:val="00550DD9"/>
    <w:rsid w:val="00550E2F"/>
    <w:rsid w:val="00550EFB"/>
    <w:rsid w:val="00550F6E"/>
    <w:rsid w:val="00550FC3"/>
    <w:rsid w:val="00550FFC"/>
    <w:rsid w:val="00551022"/>
    <w:rsid w:val="0055119A"/>
    <w:rsid w:val="005512AA"/>
    <w:rsid w:val="005512EB"/>
    <w:rsid w:val="0055137C"/>
    <w:rsid w:val="005513A9"/>
    <w:rsid w:val="005514F5"/>
    <w:rsid w:val="0055151B"/>
    <w:rsid w:val="0055152F"/>
    <w:rsid w:val="0055156F"/>
    <w:rsid w:val="0055158A"/>
    <w:rsid w:val="005515BA"/>
    <w:rsid w:val="005515DB"/>
    <w:rsid w:val="00551635"/>
    <w:rsid w:val="005516BB"/>
    <w:rsid w:val="005516C7"/>
    <w:rsid w:val="0055170D"/>
    <w:rsid w:val="00551716"/>
    <w:rsid w:val="00551750"/>
    <w:rsid w:val="005517BA"/>
    <w:rsid w:val="005517DD"/>
    <w:rsid w:val="005517F0"/>
    <w:rsid w:val="00551805"/>
    <w:rsid w:val="00551824"/>
    <w:rsid w:val="005518C8"/>
    <w:rsid w:val="005518F6"/>
    <w:rsid w:val="0055193E"/>
    <w:rsid w:val="00551948"/>
    <w:rsid w:val="005519C4"/>
    <w:rsid w:val="00551A4B"/>
    <w:rsid w:val="00551A7E"/>
    <w:rsid w:val="00551AFA"/>
    <w:rsid w:val="00551C56"/>
    <w:rsid w:val="00551C6D"/>
    <w:rsid w:val="00551D9B"/>
    <w:rsid w:val="00551DD9"/>
    <w:rsid w:val="00551E78"/>
    <w:rsid w:val="00551EE9"/>
    <w:rsid w:val="00551EFF"/>
    <w:rsid w:val="00551FFA"/>
    <w:rsid w:val="0055206D"/>
    <w:rsid w:val="00552073"/>
    <w:rsid w:val="00552101"/>
    <w:rsid w:val="00552170"/>
    <w:rsid w:val="00552205"/>
    <w:rsid w:val="00552292"/>
    <w:rsid w:val="00552330"/>
    <w:rsid w:val="00552354"/>
    <w:rsid w:val="005523A2"/>
    <w:rsid w:val="00552466"/>
    <w:rsid w:val="005524B0"/>
    <w:rsid w:val="005524C6"/>
    <w:rsid w:val="005524F4"/>
    <w:rsid w:val="00552568"/>
    <w:rsid w:val="0055256A"/>
    <w:rsid w:val="005525C4"/>
    <w:rsid w:val="005525FA"/>
    <w:rsid w:val="005527A6"/>
    <w:rsid w:val="00552815"/>
    <w:rsid w:val="00552841"/>
    <w:rsid w:val="00552846"/>
    <w:rsid w:val="0055285A"/>
    <w:rsid w:val="0055289F"/>
    <w:rsid w:val="005528B3"/>
    <w:rsid w:val="005528F0"/>
    <w:rsid w:val="00552902"/>
    <w:rsid w:val="0055297D"/>
    <w:rsid w:val="00552AA5"/>
    <w:rsid w:val="00552AC9"/>
    <w:rsid w:val="00552ADD"/>
    <w:rsid w:val="00552ADF"/>
    <w:rsid w:val="00552B8F"/>
    <w:rsid w:val="00552BF2"/>
    <w:rsid w:val="00552C26"/>
    <w:rsid w:val="00552C58"/>
    <w:rsid w:val="00552CE2"/>
    <w:rsid w:val="00552D75"/>
    <w:rsid w:val="00552DB1"/>
    <w:rsid w:val="00553053"/>
    <w:rsid w:val="00553093"/>
    <w:rsid w:val="005530DA"/>
    <w:rsid w:val="005530E3"/>
    <w:rsid w:val="005530F6"/>
    <w:rsid w:val="00553159"/>
    <w:rsid w:val="005531DE"/>
    <w:rsid w:val="0055321F"/>
    <w:rsid w:val="005532D3"/>
    <w:rsid w:val="00553326"/>
    <w:rsid w:val="00553344"/>
    <w:rsid w:val="005533E8"/>
    <w:rsid w:val="00553405"/>
    <w:rsid w:val="00553426"/>
    <w:rsid w:val="0055347E"/>
    <w:rsid w:val="0055347F"/>
    <w:rsid w:val="00553488"/>
    <w:rsid w:val="00553493"/>
    <w:rsid w:val="005534F2"/>
    <w:rsid w:val="005535B1"/>
    <w:rsid w:val="00553672"/>
    <w:rsid w:val="005536C5"/>
    <w:rsid w:val="005536CF"/>
    <w:rsid w:val="00553710"/>
    <w:rsid w:val="00553727"/>
    <w:rsid w:val="00553772"/>
    <w:rsid w:val="0055387F"/>
    <w:rsid w:val="005538E6"/>
    <w:rsid w:val="0055390C"/>
    <w:rsid w:val="00553915"/>
    <w:rsid w:val="0055391D"/>
    <w:rsid w:val="0055399F"/>
    <w:rsid w:val="00553A2E"/>
    <w:rsid w:val="00553A66"/>
    <w:rsid w:val="00553A84"/>
    <w:rsid w:val="00553AE0"/>
    <w:rsid w:val="00553B19"/>
    <w:rsid w:val="00553B4D"/>
    <w:rsid w:val="00553B7C"/>
    <w:rsid w:val="00553BAB"/>
    <w:rsid w:val="00553C08"/>
    <w:rsid w:val="00553C26"/>
    <w:rsid w:val="00553CB0"/>
    <w:rsid w:val="00553D4F"/>
    <w:rsid w:val="00553D61"/>
    <w:rsid w:val="00553DDE"/>
    <w:rsid w:val="00553E10"/>
    <w:rsid w:val="00553E2D"/>
    <w:rsid w:val="00553E51"/>
    <w:rsid w:val="00553E65"/>
    <w:rsid w:val="00553E79"/>
    <w:rsid w:val="00553E92"/>
    <w:rsid w:val="00553EA5"/>
    <w:rsid w:val="00553EAE"/>
    <w:rsid w:val="00553F58"/>
    <w:rsid w:val="00553F6A"/>
    <w:rsid w:val="00553F79"/>
    <w:rsid w:val="0055401E"/>
    <w:rsid w:val="0055407F"/>
    <w:rsid w:val="00554103"/>
    <w:rsid w:val="0055414D"/>
    <w:rsid w:val="0055419B"/>
    <w:rsid w:val="005541CB"/>
    <w:rsid w:val="005541ED"/>
    <w:rsid w:val="005541EE"/>
    <w:rsid w:val="00554268"/>
    <w:rsid w:val="00554275"/>
    <w:rsid w:val="005542BD"/>
    <w:rsid w:val="00554318"/>
    <w:rsid w:val="00554320"/>
    <w:rsid w:val="00554363"/>
    <w:rsid w:val="0055438E"/>
    <w:rsid w:val="00554422"/>
    <w:rsid w:val="00554448"/>
    <w:rsid w:val="00554463"/>
    <w:rsid w:val="00554497"/>
    <w:rsid w:val="005544C9"/>
    <w:rsid w:val="0055450C"/>
    <w:rsid w:val="00554519"/>
    <w:rsid w:val="00554520"/>
    <w:rsid w:val="00554537"/>
    <w:rsid w:val="005545BC"/>
    <w:rsid w:val="00554636"/>
    <w:rsid w:val="0055468C"/>
    <w:rsid w:val="00554690"/>
    <w:rsid w:val="005546D3"/>
    <w:rsid w:val="005546F3"/>
    <w:rsid w:val="0055472E"/>
    <w:rsid w:val="00554752"/>
    <w:rsid w:val="00554782"/>
    <w:rsid w:val="005547D5"/>
    <w:rsid w:val="005548C7"/>
    <w:rsid w:val="005548DB"/>
    <w:rsid w:val="005548E9"/>
    <w:rsid w:val="00554911"/>
    <w:rsid w:val="00554948"/>
    <w:rsid w:val="00554952"/>
    <w:rsid w:val="005549AC"/>
    <w:rsid w:val="005549D4"/>
    <w:rsid w:val="005549F6"/>
    <w:rsid w:val="00554A28"/>
    <w:rsid w:val="00554AD6"/>
    <w:rsid w:val="00554AE0"/>
    <w:rsid w:val="00554B08"/>
    <w:rsid w:val="00554B17"/>
    <w:rsid w:val="00554B46"/>
    <w:rsid w:val="00554B7B"/>
    <w:rsid w:val="00554C49"/>
    <w:rsid w:val="00554C4C"/>
    <w:rsid w:val="00554C53"/>
    <w:rsid w:val="00554C58"/>
    <w:rsid w:val="00554CB9"/>
    <w:rsid w:val="00554D8A"/>
    <w:rsid w:val="00554E19"/>
    <w:rsid w:val="00554E95"/>
    <w:rsid w:val="00554E9A"/>
    <w:rsid w:val="00554EB0"/>
    <w:rsid w:val="00554EED"/>
    <w:rsid w:val="00554F2E"/>
    <w:rsid w:val="00554F39"/>
    <w:rsid w:val="00554F50"/>
    <w:rsid w:val="00554F60"/>
    <w:rsid w:val="00554F64"/>
    <w:rsid w:val="00554FEA"/>
    <w:rsid w:val="00555053"/>
    <w:rsid w:val="005550F2"/>
    <w:rsid w:val="0055518E"/>
    <w:rsid w:val="005551A7"/>
    <w:rsid w:val="00555288"/>
    <w:rsid w:val="0055529C"/>
    <w:rsid w:val="00555311"/>
    <w:rsid w:val="005554AA"/>
    <w:rsid w:val="00555571"/>
    <w:rsid w:val="00555584"/>
    <w:rsid w:val="005555DB"/>
    <w:rsid w:val="0055569E"/>
    <w:rsid w:val="005556E0"/>
    <w:rsid w:val="005556F2"/>
    <w:rsid w:val="005556F5"/>
    <w:rsid w:val="00555727"/>
    <w:rsid w:val="005557E0"/>
    <w:rsid w:val="0055584D"/>
    <w:rsid w:val="0055588D"/>
    <w:rsid w:val="00555899"/>
    <w:rsid w:val="00555919"/>
    <w:rsid w:val="005559EB"/>
    <w:rsid w:val="00555AD9"/>
    <w:rsid w:val="00555AE2"/>
    <w:rsid w:val="00555AF0"/>
    <w:rsid w:val="00555BB1"/>
    <w:rsid w:val="00555C17"/>
    <w:rsid w:val="00555C1D"/>
    <w:rsid w:val="00555C8E"/>
    <w:rsid w:val="00555CE5"/>
    <w:rsid w:val="00555CFD"/>
    <w:rsid w:val="00555D22"/>
    <w:rsid w:val="00555D75"/>
    <w:rsid w:val="00555E0B"/>
    <w:rsid w:val="00555E0F"/>
    <w:rsid w:val="00556044"/>
    <w:rsid w:val="00556050"/>
    <w:rsid w:val="0055605A"/>
    <w:rsid w:val="005560B8"/>
    <w:rsid w:val="005560F6"/>
    <w:rsid w:val="00556110"/>
    <w:rsid w:val="005561FC"/>
    <w:rsid w:val="00556211"/>
    <w:rsid w:val="00556250"/>
    <w:rsid w:val="005562B5"/>
    <w:rsid w:val="005562C1"/>
    <w:rsid w:val="0055638A"/>
    <w:rsid w:val="005563BF"/>
    <w:rsid w:val="00556469"/>
    <w:rsid w:val="00556559"/>
    <w:rsid w:val="005565C5"/>
    <w:rsid w:val="00556609"/>
    <w:rsid w:val="00556669"/>
    <w:rsid w:val="0055668F"/>
    <w:rsid w:val="00556729"/>
    <w:rsid w:val="00556745"/>
    <w:rsid w:val="0055684A"/>
    <w:rsid w:val="00556917"/>
    <w:rsid w:val="00556962"/>
    <w:rsid w:val="005569B5"/>
    <w:rsid w:val="005569E7"/>
    <w:rsid w:val="00556A10"/>
    <w:rsid w:val="00556A38"/>
    <w:rsid w:val="00556A3D"/>
    <w:rsid w:val="00556A92"/>
    <w:rsid w:val="00556AC8"/>
    <w:rsid w:val="00556ACB"/>
    <w:rsid w:val="00556CD5"/>
    <w:rsid w:val="00556D9C"/>
    <w:rsid w:val="00556DB1"/>
    <w:rsid w:val="00556DCC"/>
    <w:rsid w:val="00556E00"/>
    <w:rsid w:val="00556E5C"/>
    <w:rsid w:val="00556E9E"/>
    <w:rsid w:val="00556EC6"/>
    <w:rsid w:val="00556F21"/>
    <w:rsid w:val="00556F36"/>
    <w:rsid w:val="00556FCE"/>
    <w:rsid w:val="00557013"/>
    <w:rsid w:val="0055701F"/>
    <w:rsid w:val="0055702E"/>
    <w:rsid w:val="0055705B"/>
    <w:rsid w:val="00557081"/>
    <w:rsid w:val="0055709B"/>
    <w:rsid w:val="00557134"/>
    <w:rsid w:val="0055716C"/>
    <w:rsid w:val="0055726B"/>
    <w:rsid w:val="00557285"/>
    <w:rsid w:val="00557288"/>
    <w:rsid w:val="005572A5"/>
    <w:rsid w:val="005572EE"/>
    <w:rsid w:val="0055733A"/>
    <w:rsid w:val="005573B1"/>
    <w:rsid w:val="005573B7"/>
    <w:rsid w:val="005573F5"/>
    <w:rsid w:val="00557425"/>
    <w:rsid w:val="005574FE"/>
    <w:rsid w:val="0055753D"/>
    <w:rsid w:val="005575B7"/>
    <w:rsid w:val="005575EF"/>
    <w:rsid w:val="00557636"/>
    <w:rsid w:val="0055763A"/>
    <w:rsid w:val="005576F0"/>
    <w:rsid w:val="00557731"/>
    <w:rsid w:val="00557745"/>
    <w:rsid w:val="00557817"/>
    <w:rsid w:val="00557846"/>
    <w:rsid w:val="0055787B"/>
    <w:rsid w:val="00557891"/>
    <w:rsid w:val="005578BB"/>
    <w:rsid w:val="005578D1"/>
    <w:rsid w:val="005578E6"/>
    <w:rsid w:val="005578F3"/>
    <w:rsid w:val="0055790F"/>
    <w:rsid w:val="00557A58"/>
    <w:rsid w:val="00557C0C"/>
    <w:rsid w:val="00557C77"/>
    <w:rsid w:val="00557CA6"/>
    <w:rsid w:val="00557D2A"/>
    <w:rsid w:val="00557DD7"/>
    <w:rsid w:val="00557E35"/>
    <w:rsid w:val="00557F88"/>
    <w:rsid w:val="00557FD3"/>
    <w:rsid w:val="00560001"/>
    <w:rsid w:val="0056000D"/>
    <w:rsid w:val="00560043"/>
    <w:rsid w:val="00560052"/>
    <w:rsid w:val="005600A0"/>
    <w:rsid w:val="005600A1"/>
    <w:rsid w:val="005600B7"/>
    <w:rsid w:val="005600DB"/>
    <w:rsid w:val="0056017D"/>
    <w:rsid w:val="00560238"/>
    <w:rsid w:val="005602D5"/>
    <w:rsid w:val="00560304"/>
    <w:rsid w:val="005603B0"/>
    <w:rsid w:val="0056043E"/>
    <w:rsid w:val="00560451"/>
    <w:rsid w:val="00560486"/>
    <w:rsid w:val="00560491"/>
    <w:rsid w:val="005604FD"/>
    <w:rsid w:val="005605B7"/>
    <w:rsid w:val="00560618"/>
    <w:rsid w:val="0056065C"/>
    <w:rsid w:val="0056067D"/>
    <w:rsid w:val="0056070A"/>
    <w:rsid w:val="00560710"/>
    <w:rsid w:val="00560721"/>
    <w:rsid w:val="0056072E"/>
    <w:rsid w:val="005607A2"/>
    <w:rsid w:val="005607F1"/>
    <w:rsid w:val="005607F5"/>
    <w:rsid w:val="0056081B"/>
    <w:rsid w:val="00560899"/>
    <w:rsid w:val="005608B2"/>
    <w:rsid w:val="005608CA"/>
    <w:rsid w:val="005608ED"/>
    <w:rsid w:val="00560933"/>
    <w:rsid w:val="005609AD"/>
    <w:rsid w:val="00560A3F"/>
    <w:rsid w:val="00560A42"/>
    <w:rsid w:val="00560A82"/>
    <w:rsid w:val="00560AF5"/>
    <w:rsid w:val="00560B64"/>
    <w:rsid w:val="00560B8A"/>
    <w:rsid w:val="00560BD1"/>
    <w:rsid w:val="00560BD7"/>
    <w:rsid w:val="00560CF7"/>
    <w:rsid w:val="00560D2F"/>
    <w:rsid w:val="00560D62"/>
    <w:rsid w:val="00560D91"/>
    <w:rsid w:val="00560DB9"/>
    <w:rsid w:val="00560E40"/>
    <w:rsid w:val="00560E4D"/>
    <w:rsid w:val="00560F60"/>
    <w:rsid w:val="00560F67"/>
    <w:rsid w:val="00560FE6"/>
    <w:rsid w:val="00561073"/>
    <w:rsid w:val="00561088"/>
    <w:rsid w:val="005610B8"/>
    <w:rsid w:val="00561135"/>
    <w:rsid w:val="00561162"/>
    <w:rsid w:val="00561424"/>
    <w:rsid w:val="00561445"/>
    <w:rsid w:val="0056144B"/>
    <w:rsid w:val="005614D1"/>
    <w:rsid w:val="005614EE"/>
    <w:rsid w:val="005615CF"/>
    <w:rsid w:val="005616BB"/>
    <w:rsid w:val="0056170B"/>
    <w:rsid w:val="005617BB"/>
    <w:rsid w:val="005617CF"/>
    <w:rsid w:val="0056180A"/>
    <w:rsid w:val="0056187C"/>
    <w:rsid w:val="00561897"/>
    <w:rsid w:val="005618C6"/>
    <w:rsid w:val="005618C8"/>
    <w:rsid w:val="005618E3"/>
    <w:rsid w:val="00561993"/>
    <w:rsid w:val="005619A4"/>
    <w:rsid w:val="005619A8"/>
    <w:rsid w:val="00561ABC"/>
    <w:rsid w:val="00561AF8"/>
    <w:rsid w:val="00561AFE"/>
    <w:rsid w:val="00561B14"/>
    <w:rsid w:val="00561B83"/>
    <w:rsid w:val="00561BDA"/>
    <w:rsid w:val="00561BFD"/>
    <w:rsid w:val="00561C51"/>
    <w:rsid w:val="00561CBA"/>
    <w:rsid w:val="00561CCB"/>
    <w:rsid w:val="00561E0D"/>
    <w:rsid w:val="00561E29"/>
    <w:rsid w:val="00561E94"/>
    <w:rsid w:val="00561F35"/>
    <w:rsid w:val="00561F48"/>
    <w:rsid w:val="00561F7E"/>
    <w:rsid w:val="00561F93"/>
    <w:rsid w:val="00561F9F"/>
    <w:rsid w:val="00561FFF"/>
    <w:rsid w:val="00562111"/>
    <w:rsid w:val="0056214E"/>
    <w:rsid w:val="0056219A"/>
    <w:rsid w:val="005621DE"/>
    <w:rsid w:val="00562229"/>
    <w:rsid w:val="005622AA"/>
    <w:rsid w:val="00562312"/>
    <w:rsid w:val="005623D1"/>
    <w:rsid w:val="00562437"/>
    <w:rsid w:val="005624AB"/>
    <w:rsid w:val="005624FF"/>
    <w:rsid w:val="00562500"/>
    <w:rsid w:val="00562574"/>
    <w:rsid w:val="005625A4"/>
    <w:rsid w:val="00562641"/>
    <w:rsid w:val="00562653"/>
    <w:rsid w:val="00562749"/>
    <w:rsid w:val="005627EB"/>
    <w:rsid w:val="005627F6"/>
    <w:rsid w:val="0056286F"/>
    <w:rsid w:val="00562881"/>
    <w:rsid w:val="005628FA"/>
    <w:rsid w:val="00562902"/>
    <w:rsid w:val="0056291D"/>
    <w:rsid w:val="00562936"/>
    <w:rsid w:val="0056294F"/>
    <w:rsid w:val="00562A3C"/>
    <w:rsid w:val="00562A42"/>
    <w:rsid w:val="00562A84"/>
    <w:rsid w:val="00562B09"/>
    <w:rsid w:val="00562B14"/>
    <w:rsid w:val="00562BC8"/>
    <w:rsid w:val="00562BD1"/>
    <w:rsid w:val="00562C73"/>
    <w:rsid w:val="00562C95"/>
    <w:rsid w:val="00562CBA"/>
    <w:rsid w:val="00562CDA"/>
    <w:rsid w:val="00562D88"/>
    <w:rsid w:val="00562D8E"/>
    <w:rsid w:val="00562DDB"/>
    <w:rsid w:val="00562E51"/>
    <w:rsid w:val="00562ED0"/>
    <w:rsid w:val="00562EFC"/>
    <w:rsid w:val="00562F00"/>
    <w:rsid w:val="00562F02"/>
    <w:rsid w:val="00562F18"/>
    <w:rsid w:val="00562F38"/>
    <w:rsid w:val="00562F73"/>
    <w:rsid w:val="00563044"/>
    <w:rsid w:val="00563072"/>
    <w:rsid w:val="0056307D"/>
    <w:rsid w:val="00563081"/>
    <w:rsid w:val="00563117"/>
    <w:rsid w:val="00563183"/>
    <w:rsid w:val="00563198"/>
    <w:rsid w:val="005631C1"/>
    <w:rsid w:val="00563231"/>
    <w:rsid w:val="00563242"/>
    <w:rsid w:val="00563276"/>
    <w:rsid w:val="00563279"/>
    <w:rsid w:val="0056332F"/>
    <w:rsid w:val="00563349"/>
    <w:rsid w:val="00563382"/>
    <w:rsid w:val="0056341C"/>
    <w:rsid w:val="00563454"/>
    <w:rsid w:val="00563473"/>
    <w:rsid w:val="0056352C"/>
    <w:rsid w:val="00563675"/>
    <w:rsid w:val="00563695"/>
    <w:rsid w:val="005636F3"/>
    <w:rsid w:val="005636F7"/>
    <w:rsid w:val="0056378E"/>
    <w:rsid w:val="005637FC"/>
    <w:rsid w:val="00563803"/>
    <w:rsid w:val="00563861"/>
    <w:rsid w:val="00563887"/>
    <w:rsid w:val="005638B9"/>
    <w:rsid w:val="005638C7"/>
    <w:rsid w:val="005638DF"/>
    <w:rsid w:val="005638E1"/>
    <w:rsid w:val="005639C4"/>
    <w:rsid w:val="00563A1F"/>
    <w:rsid w:val="00563A51"/>
    <w:rsid w:val="00563A89"/>
    <w:rsid w:val="00563A8A"/>
    <w:rsid w:val="00563B6F"/>
    <w:rsid w:val="00563D10"/>
    <w:rsid w:val="00563D1F"/>
    <w:rsid w:val="00563D49"/>
    <w:rsid w:val="00563D6C"/>
    <w:rsid w:val="00563DDE"/>
    <w:rsid w:val="00563E7A"/>
    <w:rsid w:val="00563EB3"/>
    <w:rsid w:val="00563F32"/>
    <w:rsid w:val="00563F9E"/>
    <w:rsid w:val="005640AE"/>
    <w:rsid w:val="005640FD"/>
    <w:rsid w:val="00564101"/>
    <w:rsid w:val="00564155"/>
    <w:rsid w:val="005641C9"/>
    <w:rsid w:val="005641D1"/>
    <w:rsid w:val="00564214"/>
    <w:rsid w:val="0056425A"/>
    <w:rsid w:val="005642DE"/>
    <w:rsid w:val="005642E9"/>
    <w:rsid w:val="00564318"/>
    <w:rsid w:val="0056432C"/>
    <w:rsid w:val="0056439D"/>
    <w:rsid w:val="005643BE"/>
    <w:rsid w:val="005643CC"/>
    <w:rsid w:val="005643FD"/>
    <w:rsid w:val="005644AD"/>
    <w:rsid w:val="005644F4"/>
    <w:rsid w:val="00564596"/>
    <w:rsid w:val="00564632"/>
    <w:rsid w:val="0056464A"/>
    <w:rsid w:val="005646C7"/>
    <w:rsid w:val="005646FF"/>
    <w:rsid w:val="0056473D"/>
    <w:rsid w:val="00564769"/>
    <w:rsid w:val="00564791"/>
    <w:rsid w:val="0056479C"/>
    <w:rsid w:val="005647F1"/>
    <w:rsid w:val="005647F2"/>
    <w:rsid w:val="005647F6"/>
    <w:rsid w:val="00564821"/>
    <w:rsid w:val="00564867"/>
    <w:rsid w:val="00564905"/>
    <w:rsid w:val="0056493F"/>
    <w:rsid w:val="00564940"/>
    <w:rsid w:val="0056496C"/>
    <w:rsid w:val="0056496E"/>
    <w:rsid w:val="0056497F"/>
    <w:rsid w:val="005649BB"/>
    <w:rsid w:val="005649BC"/>
    <w:rsid w:val="00564A7D"/>
    <w:rsid w:val="00564BFE"/>
    <w:rsid w:val="00564C0C"/>
    <w:rsid w:val="00564C0F"/>
    <w:rsid w:val="00564C6D"/>
    <w:rsid w:val="00564C91"/>
    <w:rsid w:val="00564D03"/>
    <w:rsid w:val="00564D13"/>
    <w:rsid w:val="00564D50"/>
    <w:rsid w:val="00564D7A"/>
    <w:rsid w:val="00564D8F"/>
    <w:rsid w:val="00564D94"/>
    <w:rsid w:val="00564DB4"/>
    <w:rsid w:val="00564E30"/>
    <w:rsid w:val="00564E88"/>
    <w:rsid w:val="00564EB9"/>
    <w:rsid w:val="00564EE9"/>
    <w:rsid w:val="00564EEB"/>
    <w:rsid w:val="00564F38"/>
    <w:rsid w:val="00564FA0"/>
    <w:rsid w:val="00564FB5"/>
    <w:rsid w:val="00564FDB"/>
    <w:rsid w:val="00565025"/>
    <w:rsid w:val="0056502F"/>
    <w:rsid w:val="0056504B"/>
    <w:rsid w:val="005650A8"/>
    <w:rsid w:val="005650DF"/>
    <w:rsid w:val="00565150"/>
    <w:rsid w:val="00565198"/>
    <w:rsid w:val="005651D5"/>
    <w:rsid w:val="0056529F"/>
    <w:rsid w:val="005652BD"/>
    <w:rsid w:val="005652E1"/>
    <w:rsid w:val="00565311"/>
    <w:rsid w:val="00565336"/>
    <w:rsid w:val="00565394"/>
    <w:rsid w:val="005653F4"/>
    <w:rsid w:val="0056545D"/>
    <w:rsid w:val="005654AC"/>
    <w:rsid w:val="00565504"/>
    <w:rsid w:val="00565509"/>
    <w:rsid w:val="005655A9"/>
    <w:rsid w:val="005655D1"/>
    <w:rsid w:val="005656AD"/>
    <w:rsid w:val="0056575F"/>
    <w:rsid w:val="00565783"/>
    <w:rsid w:val="00565792"/>
    <w:rsid w:val="005657A9"/>
    <w:rsid w:val="00565841"/>
    <w:rsid w:val="00565852"/>
    <w:rsid w:val="005658E6"/>
    <w:rsid w:val="00565A06"/>
    <w:rsid w:val="00565A18"/>
    <w:rsid w:val="00565A2B"/>
    <w:rsid w:val="00565A77"/>
    <w:rsid w:val="00565AB6"/>
    <w:rsid w:val="00565AFD"/>
    <w:rsid w:val="00565B1E"/>
    <w:rsid w:val="00565B37"/>
    <w:rsid w:val="00565B60"/>
    <w:rsid w:val="00565B93"/>
    <w:rsid w:val="00565C6E"/>
    <w:rsid w:val="00565CDC"/>
    <w:rsid w:val="00565D31"/>
    <w:rsid w:val="00565D75"/>
    <w:rsid w:val="00565DB1"/>
    <w:rsid w:val="00565DFA"/>
    <w:rsid w:val="00565E3B"/>
    <w:rsid w:val="00565E5A"/>
    <w:rsid w:val="00565E6F"/>
    <w:rsid w:val="00565E7F"/>
    <w:rsid w:val="00565E9A"/>
    <w:rsid w:val="00565F13"/>
    <w:rsid w:val="00565F73"/>
    <w:rsid w:val="00565F97"/>
    <w:rsid w:val="0056609E"/>
    <w:rsid w:val="00566118"/>
    <w:rsid w:val="00566137"/>
    <w:rsid w:val="005661ED"/>
    <w:rsid w:val="00566216"/>
    <w:rsid w:val="0056622E"/>
    <w:rsid w:val="00566277"/>
    <w:rsid w:val="0056627D"/>
    <w:rsid w:val="0056638F"/>
    <w:rsid w:val="005663C2"/>
    <w:rsid w:val="00566410"/>
    <w:rsid w:val="00566593"/>
    <w:rsid w:val="0056659D"/>
    <w:rsid w:val="005665F3"/>
    <w:rsid w:val="00566686"/>
    <w:rsid w:val="005666B2"/>
    <w:rsid w:val="005666CC"/>
    <w:rsid w:val="0056671F"/>
    <w:rsid w:val="0056674E"/>
    <w:rsid w:val="00566751"/>
    <w:rsid w:val="0056683D"/>
    <w:rsid w:val="00566862"/>
    <w:rsid w:val="005668F3"/>
    <w:rsid w:val="0056698A"/>
    <w:rsid w:val="00566A7B"/>
    <w:rsid w:val="00566B4A"/>
    <w:rsid w:val="00566B6B"/>
    <w:rsid w:val="00566BDC"/>
    <w:rsid w:val="00566C26"/>
    <w:rsid w:val="00566C2D"/>
    <w:rsid w:val="00566C42"/>
    <w:rsid w:val="00566D78"/>
    <w:rsid w:val="00566D7F"/>
    <w:rsid w:val="00566E1B"/>
    <w:rsid w:val="00566E3F"/>
    <w:rsid w:val="00566EAC"/>
    <w:rsid w:val="00566F6A"/>
    <w:rsid w:val="00566F6D"/>
    <w:rsid w:val="00567017"/>
    <w:rsid w:val="00567022"/>
    <w:rsid w:val="00567078"/>
    <w:rsid w:val="005670DB"/>
    <w:rsid w:val="0056713B"/>
    <w:rsid w:val="005671B1"/>
    <w:rsid w:val="005672CA"/>
    <w:rsid w:val="00567319"/>
    <w:rsid w:val="00567460"/>
    <w:rsid w:val="005674B3"/>
    <w:rsid w:val="005674D0"/>
    <w:rsid w:val="005674FC"/>
    <w:rsid w:val="0056753C"/>
    <w:rsid w:val="00567540"/>
    <w:rsid w:val="00567551"/>
    <w:rsid w:val="0056757C"/>
    <w:rsid w:val="005675E3"/>
    <w:rsid w:val="00567662"/>
    <w:rsid w:val="00567664"/>
    <w:rsid w:val="0056769A"/>
    <w:rsid w:val="005677A0"/>
    <w:rsid w:val="005677B6"/>
    <w:rsid w:val="0056780C"/>
    <w:rsid w:val="00567861"/>
    <w:rsid w:val="005678AF"/>
    <w:rsid w:val="00567905"/>
    <w:rsid w:val="005679BF"/>
    <w:rsid w:val="00567A66"/>
    <w:rsid w:val="00567B3B"/>
    <w:rsid w:val="00567B4E"/>
    <w:rsid w:val="00567B5B"/>
    <w:rsid w:val="00567B6E"/>
    <w:rsid w:val="00567BD5"/>
    <w:rsid w:val="00567CBF"/>
    <w:rsid w:val="00567CD4"/>
    <w:rsid w:val="00567CF4"/>
    <w:rsid w:val="00567D30"/>
    <w:rsid w:val="00567D5E"/>
    <w:rsid w:val="00567D5F"/>
    <w:rsid w:val="00567D60"/>
    <w:rsid w:val="00567D85"/>
    <w:rsid w:val="00567DBB"/>
    <w:rsid w:val="00567EFE"/>
    <w:rsid w:val="00567FEB"/>
    <w:rsid w:val="00567FF8"/>
    <w:rsid w:val="00570082"/>
    <w:rsid w:val="005700B4"/>
    <w:rsid w:val="005700F0"/>
    <w:rsid w:val="00570123"/>
    <w:rsid w:val="00570125"/>
    <w:rsid w:val="00570169"/>
    <w:rsid w:val="005701A7"/>
    <w:rsid w:val="00570244"/>
    <w:rsid w:val="00570251"/>
    <w:rsid w:val="00570318"/>
    <w:rsid w:val="00570334"/>
    <w:rsid w:val="00570336"/>
    <w:rsid w:val="0057034A"/>
    <w:rsid w:val="005703A0"/>
    <w:rsid w:val="005703AA"/>
    <w:rsid w:val="005703C9"/>
    <w:rsid w:val="005703CD"/>
    <w:rsid w:val="005704A3"/>
    <w:rsid w:val="005704C5"/>
    <w:rsid w:val="00570566"/>
    <w:rsid w:val="0057056C"/>
    <w:rsid w:val="0057058C"/>
    <w:rsid w:val="0057059C"/>
    <w:rsid w:val="005705AD"/>
    <w:rsid w:val="00570602"/>
    <w:rsid w:val="00570603"/>
    <w:rsid w:val="005706EB"/>
    <w:rsid w:val="00570724"/>
    <w:rsid w:val="00570823"/>
    <w:rsid w:val="00570839"/>
    <w:rsid w:val="00570905"/>
    <w:rsid w:val="0057095B"/>
    <w:rsid w:val="0057095E"/>
    <w:rsid w:val="00570984"/>
    <w:rsid w:val="005709DB"/>
    <w:rsid w:val="005709F3"/>
    <w:rsid w:val="00570A18"/>
    <w:rsid w:val="00570A30"/>
    <w:rsid w:val="00570A39"/>
    <w:rsid w:val="00570B00"/>
    <w:rsid w:val="00570B2C"/>
    <w:rsid w:val="00570B4A"/>
    <w:rsid w:val="00570C02"/>
    <w:rsid w:val="00570CA8"/>
    <w:rsid w:val="00570CC4"/>
    <w:rsid w:val="00570D20"/>
    <w:rsid w:val="00570DD0"/>
    <w:rsid w:val="00570E52"/>
    <w:rsid w:val="00570E87"/>
    <w:rsid w:val="00570ED3"/>
    <w:rsid w:val="00570EE7"/>
    <w:rsid w:val="00570EFD"/>
    <w:rsid w:val="00570F32"/>
    <w:rsid w:val="00570F70"/>
    <w:rsid w:val="00570F71"/>
    <w:rsid w:val="00570F72"/>
    <w:rsid w:val="00571065"/>
    <w:rsid w:val="005710E1"/>
    <w:rsid w:val="00571109"/>
    <w:rsid w:val="00571135"/>
    <w:rsid w:val="005711D4"/>
    <w:rsid w:val="005711F3"/>
    <w:rsid w:val="00571285"/>
    <w:rsid w:val="005712DC"/>
    <w:rsid w:val="005712F6"/>
    <w:rsid w:val="005713F5"/>
    <w:rsid w:val="0057140B"/>
    <w:rsid w:val="00571410"/>
    <w:rsid w:val="005714A3"/>
    <w:rsid w:val="005714E4"/>
    <w:rsid w:val="00571538"/>
    <w:rsid w:val="0057163F"/>
    <w:rsid w:val="005717C8"/>
    <w:rsid w:val="00571816"/>
    <w:rsid w:val="00571849"/>
    <w:rsid w:val="005718CF"/>
    <w:rsid w:val="005718EE"/>
    <w:rsid w:val="0057191C"/>
    <w:rsid w:val="00571946"/>
    <w:rsid w:val="0057194B"/>
    <w:rsid w:val="00571960"/>
    <w:rsid w:val="00571961"/>
    <w:rsid w:val="005719FB"/>
    <w:rsid w:val="00571A6B"/>
    <w:rsid w:val="00571B22"/>
    <w:rsid w:val="00571B4F"/>
    <w:rsid w:val="00571B8D"/>
    <w:rsid w:val="00571B92"/>
    <w:rsid w:val="00571BBA"/>
    <w:rsid w:val="00571BCC"/>
    <w:rsid w:val="00571BCE"/>
    <w:rsid w:val="00571D78"/>
    <w:rsid w:val="00571D95"/>
    <w:rsid w:val="00571DC7"/>
    <w:rsid w:val="00571E40"/>
    <w:rsid w:val="00571E59"/>
    <w:rsid w:val="00571EA7"/>
    <w:rsid w:val="00571EAA"/>
    <w:rsid w:val="00571F07"/>
    <w:rsid w:val="00571F6D"/>
    <w:rsid w:val="00571FC7"/>
    <w:rsid w:val="00571FD8"/>
    <w:rsid w:val="0057202F"/>
    <w:rsid w:val="005720B4"/>
    <w:rsid w:val="0057212F"/>
    <w:rsid w:val="0057222A"/>
    <w:rsid w:val="0057233C"/>
    <w:rsid w:val="00572382"/>
    <w:rsid w:val="0057238D"/>
    <w:rsid w:val="0057240D"/>
    <w:rsid w:val="00572496"/>
    <w:rsid w:val="005724B4"/>
    <w:rsid w:val="0057253A"/>
    <w:rsid w:val="0057261C"/>
    <w:rsid w:val="0057262A"/>
    <w:rsid w:val="0057264A"/>
    <w:rsid w:val="00572657"/>
    <w:rsid w:val="00572661"/>
    <w:rsid w:val="00572685"/>
    <w:rsid w:val="00572689"/>
    <w:rsid w:val="005727EB"/>
    <w:rsid w:val="005727FF"/>
    <w:rsid w:val="005728A1"/>
    <w:rsid w:val="00572963"/>
    <w:rsid w:val="00572A1D"/>
    <w:rsid w:val="00572A2D"/>
    <w:rsid w:val="00572B18"/>
    <w:rsid w:val="00572B28"/>
    <w:rsid w:val="00572B47"/>
    <w:rsid w:val="00572B72"/>
    <w:rsid w:val="00572B93"/>
    <w:rsid w:val="00572C2C"/>
    <w:rsid w:val="00572C3A"/>
    <w:rsid w:val="00572C56"/>
    <w:rsid w:val="00572C7A"/>
    <w:rsid w:val="00572C92"/>
    <w:rsid w:val="00572CE0"/>
    <w:rsid w:val="00572D07"/>
    <w:rsid w:val="00572D0E"/>
    <w:rsid w:val="00572DB1"/>
    <w:rsid w:val="00572DF5"/>
    <w:rsid w:val="00572E24"/>
    <w:rsid w:val="00572E3C"/>
    <w:rsid w:val="00572E3E"/>
    <w:rsid w:val="00572E72"/>
    <w:rsid w:val="00572F5B"/>
    <w:rsid w:val="00572FAA"/>
    <w:rsid w:val="00572FAD"/>
    <w:rsid w:val="0057304C"/>
    <w:rsid w:val="005730A9"/>
    <w:rsid w:val="005730DD"/>
    <w:rsid w:val="005731AB"/>
    <w:rsid w:val="005731EC"/>
    <w:rsid w:val="00573200"/>
    <w:rsid w:val="00573236"/>
    <w:rsid w:val="00573362"/>
    <w:rsid w:val="0057337C"/>
    <w:rsid w:val="00573479"/>
    <w:rsid w:val="00573493"/>
    <w:rsid w:val="005734C0"/>
    <w:rsid w:val="005734DB"/>
    <w:rsid w:val="0057364E"/>
    <w:rsid w:val="005736DB"/>
    <w:rsid w:val="005736EF"/>
    <w:rsid w:val="00573765"/>
    <w:rsid w:val="0057376B"/>
    <w:rsid w:val="005737F8"/>
    <w:rsid w:val="0057389B"/>
    <w:rsid w:val="005738EC"/>
    <w:rsid w:val="0057390E"/>
    <w:rsid w:val="0057391D"/>
    <w:rsid w:val="00573921"/>
    <w:rsid w:val="0057393E"/>
    <w:rsid w:val="00573A2E"/>
    <w:rsid w:val="00573A34"/>
    <w:rsid w:val="00573AB6"/>
    <w:rsid w:val="00573AF8"/>
    <w:rsid w:val="00573B2C"/>
    <w:rsid w:val="00573B54"/>
    <w:rsid w:val="00573B65"/>
    <w:rsid w:val="00573BA0"/>
    <w:rsid w:val="00573BC5"/>
    <w:rsid w:val="00573CAD"/>
    <w:rsid w:val="00573CB5"/>
    <w:rsid w:val="00573D66"/>
    <w:rsid w:val="00573E6B"/>
    <w:rsid w:val="00573F07"/>
    <w:rsid w:val="00573F1B"/>
    <w:rsid w:val="00573F4B"/>
    <w:rsid w:val="00573FEF"/>
    <w:rsid w:val="00574007"/>
    <w:rsid w:val="0057407D"/>
    <w:rsid w:val="00574087"/>
    <w:rsid w:val="00574129"/>
    <w:rsid w:val="0057413A"/>
    <w:rsid w:val="00574269"/>
    <w:rsid w:val="00574272"/>
    <w:rsid w:val="005742E0"/>
    <w:rsid w:val="005742F5"/>
    <w:rsid w:val="0057434E"/>
    <w:rsid w:val="0057442F"/>
    <w:rsid w:val="005745DA"/>
    <w:rsid w:val="005745FE"/>
    <w:rsid w:val="00574610"/>
    <w:rsid w:val="005746AF"/>
    <w:rsid w:val="005746D0"/>
    <w:rsid w:val="00574764"/>
    <w:rsid w:val="005747B0"/>
    <w:rsid w:val="005747B6"/>
    <w:rsid w:val="005747C0"/>
    <w:rsid w:val="005747D7"/>
    <w:rsid w:val="005747EC"/>
    <w:rsid w:val="00574848"/>
    <w:rsid w:val="00574892"/>
    <w:rsid w:val="005748BF"/>
    <w:rsid w:val="00574906"/>
    <w:rsid w:val="00574A4E"/>
    <w:rsid w:val="00574B30"/>
    <w:rsid w:val="00574B50"/>
    <w:rsid w:val="00574B7D"/>
    <w:rsid w:val="00574BB4"/>
    <w:rsid w:val="00574CA7"/>
    <w:rsid w:val="00574CB1"/>
    <w:rsid w:val="00574CC4"/>
    <w:rsid w:val="00574D12"/>
    <w:rsid w:val="00574D14"/>
    <w:rsid w:val="00574D7A"/>
    <w:rsid w:val="00574DBC"/>
    <w:rsid w:val="00574DCD"/>
    <w:rsid w:val="00574E2A"/>
    <w:rsid w:val="00574E4B"/>
    <w:rsid w:val="00574E56"/>
    <w:rsid w:val="00574EC9"/>
    <w:rsid w:val="00574F13"/>
    <w:rsid w:val="00574FB9"/>
    <w:rsid w:val="00574FC2"/>
    <w:rsid w:val="0057505C"/>
    <w:rsid w:val="00575086"/>
    <w:rsid w:val="0057508F"/>
    <w:rsid w:val="005750B6"/>
    <w:rsid w:val="005750D3"/>
    <w:rsid w:val="00575158"/>
    <w:rsid w:val="005751FD"/>
    <w:rsid w:val="0057526F"/>
    <w:rsid w:val="005752B0"/>
    <w:rsid w:val="005752C4"/>
    <w:rsid w:val="00575308"/>
    <w:rsid w:val="005753E4"/>
    <w:rsid w:val="005753E5"/>
    <w:rsid w:val="005753F2"/>
    <w:rsid w:val="005755B2"/>
    <w:rsid w:val="005755CA"/>
    <w:rsid w:val="005755FE"/>
    <w:rsid w:val="0057569F"/>
    <w:rsid w:val="005756A8"/>
    <w:rsid w:val="005756BD"/>
    <w:rsid w:val="0057571D"/>
    <w:rsid w:val="00575741"/>
    <w:rsid w:val="00575776"/>
    <w:rsid w:val="00575783"/>
    <w:rsid w:val="005757A4"/>
    <w:rsid w:val="005757E6"/>
    <w:rsid w:val="005758BD"/>
    <w:rsid w:val="0057595F"/>
    <w:rsid w:val="00575975"/>
    <w:rsid w:val="0057597D"/>
    <w:rsid w:val="00575999"/>
    <w:rsid w:val="005759C4"/>
    <w:rsid w:val="00575B60"/>
    <w:rsid w:val="00575B89"/>
    <w:rsid w:val="00575C86"/>
    <w:rsid w:val="00575D06"/>
    <w:rsid w:val="00575D32"/>
    <w:rsid w:val="00575D8E"/>
    <w:rsid w:val="00575DBC"/>
    <w:rsid w:val="00575DEF"/>
    <w:rsid w:val="00575E17"/>
    <w:rsid w:val="00575E34"/>
    <w:rsid w:val="00575E37"/>
    <w:rsid w:val="00575E64"/>
    <w:rsid w:val="00575E82"/>
    <w:rsid w:val="00575EF9"/>
    <w:rsid w:val="0057603A"/>
    <w:rsid w:val="0057604D"/>
    <w:rsid w:val="00576052"/>
    <w:rsid w:val="0057619E"/>
    <w:rsid w:val="005761D0"/>
    <w:rsid w:val="0057623C"/>
    <w:rsid w:val="005762D8"/>
    <w:rsid w:val="005762DD"/>
    <w:rsid w:val="005762FF"/>
    <w:rsid w:val="00576324"/>
    <w:rsid w:val="00576348"/>
    <w:rsid w:val="00576358"/>
    <w:rsid w:val="00576359"/>
    <w:rsid w:val="00576384"/>
    <w:rsid w:val="005763D2"/>
    <w:rsid w:val="005763F8"/>
    <w:rsid w:val="0057651A"/>
    <w:rsid w:val="0057658C"/>
    <w:rsid w:val="0057659A"/>
    <w:rsid w:val="005765FE"/>
    <w:rsid w:val="00576608"/>
    <w:rsid w:val="0057660B"/>
    <w:rsid w:val="005766E4"/>
    <w:rsid w:val="0057671A"/>
    <w:rsid w:val="00576752"/>
    <w:rsid w:val="00576756"/>
    <w:rsid w:val="00576777"/>
    <w:rsid w:val="0057678B"/>
    <w:rsid w:val="00576800"/>
    <w:rsid w:val="0057680B"/>
    <w:rsid w:val="0057689A"/>
    <w:rsid w:val="005768CA"/>
    <w:rsid w:val="005768E4"/>
    <w:rsid w:val="00576A42"/>
    <w:rsid w:val="00576A64"/>
    <w:rsid w:val="00576AB1"/>
    <w:rsid w:val="00576C02"/>
    <w:rsid w:val="00576C3C"/>
    <w:rsid w:val="00576C43"/>
    <w:rsid w:val="00576C47"/>
    <w:rsid w:val="00576CB0"/>
    <w:rsid w:val="00576CCB"/>
    <w:rsid w:val="00576CDC"/>
    <w:rsid w:val="00576D17"/>
    <w:rsid w:val="00576D1C"/>
    <w:rsid w:val="00576D3D"/>
    <w:rsid w:val="00576E17"/>
    <w:rsid w:val="00576E9D"/>
    <w:rsid w:val="00576EC9"/>
    <w:rsid w:val="00576EDC"/>
    <w:rsid w:val="00576EE3"/>
    <w:rsid w:val="00576F47"/>
    <w:rsid w:val="00576FB3"/>
    <w:rsid w:val="00576FC2"/>
    <w:rsid w:val="00576FFD"/>
    <w:rsid w:val="0057702E"/>
    <w:rsid w:val="0057710D"/>
    <w:rsid w:val="00577188"/>
    <w:rsid w:val="005771A1"/>
    <w:rsid w:val="005772B5"/>
    <w:rsid w:val="00577300"/>
    <w:rsid w:val="005773E6"/>
    <w:rsid w:val="00577408"/>
    <w:rsid w:val="00577413"/>
    <w:rsid w:val="00577480"/>
    <w:rsid w:val="00577498"/>
    <w:rsid w:val="00577499"/>
    <w:rsid w:val="0057749E"/>
    <w:rsid w:val="005774A1"/>
    <w:rsid w:val="005774AF"/>
    <w:rsid w:val="005774B0"/>
    <w:rsid w:val="005774E7"/>
    <w:rsid w:val="00577693"/>
    <w:rsid w:val="005776FF"/>
    <w:rsid w:val="00577759"/>
    <w:rsid w:val="0057776E"/>
    <w:rsid w:val="00577852"/>
    <w:rsid w:val="0057785B"/>
    <w:rsid w:val="00577888"/>
    <w:rsid w:val="005778A9"/>
    <w:rsid w:val="005778D2"/>
    <w:rsid w:val="005778EA"/>
    <w:rsid w:val="00577910"/>
    <w:rsid w:val="005779C1"/>
    <w:rsid w:val="005779DE"/>
    <w:rsid w:val="00577A06"/>
    <w:rsid w:val="00577A28"/>
    <w:rsid w:val="00577A36"/>
    <w:rsid w:val="00577A46"/>
    <w:rsid w:val="00577ACE"/>
    <w:rsid w:val="00577AD9"/>
    <w:rsid w:val="00577B1A"/>
    <w:rsid w:val="00577B85"/>
    <w:rsid w:val="00577BEB"/>
    <w:rsid w:val="00577BFE"/>
    <w:rsid w:val="00577C7A"/>
    <w:rsid w:val="00577D2A"/>
    <w:rsid w:val="00577D66"/>
    <w:rsid w:val="00577DA5"/>
    <w:rsid w:val="00577E4A"/>
    <w:rsid w:val="00577EC2"/>
    <w:rsid w:val="00577EF3"/>
    <w:rsid w:val="00577F45"/>
    <w:rsid w:val="00577FF0"/>
    <w:rsid w:val="00580039"/>
    <w:rsid w:val="0058003F"/>
    <w:rsid w:val="00580079"/>
    <w:rsid w:val="0058009C"/>
    <w:rsid w:val="005800C3"/>
    <w:rsid w:val="0058012C"/>
    <w:rsid w:val="00580144"/>
    <w:rsid w:val="0058029F"/>
    <w:rsid w:val="005802C2"/>
    <w:rsid w:val="00580313"/>
    <w:rsid w:val="00580408"/>
    <w:rsid w:val="0058040B"/>
    <w:rsid w:val="0058040D"/>
    <w:rsid w:val="00580481"/>
    <w:rsid w:val="00580497"/>
    <w:rsid w:val="005804D2"/>
    <w:rsid w:val="00580578"/>
    <w:rsid w:val="00580653"/>
    <w:rsid w:val="00580654"/>
    <w:rsid w:val="00580693"/>
    <w:rsid w:val="005806AE"/>
    <w:rsid w:val="00580718"/>
    <w:rsid w:val="0058074C"/>
    <w:rsid w:val="0058076E"/>
    <w:rsid w:val="00580791"/>
    <w:rsid w:val="005807A5"/>
    <w:rsid w:val="005807B2"/>
    <w:rsid w:val="0058081B"/>
    <w:rsid w:val="00580846"/>
    <w:rsid w:val="00580887"/>
    <w:rsid w:val="005808A4"/>
    <w:rsid w:val="005808EF"/>
    <w:rsid w:val="005808FA"/>
    <w:rsid w:val="0058095A"/>
    <w:rsid w:val="0058098C"/>
    <w:rsid w:val="00580A4D"/>
    <w:rsid w:val="00580AA5"/>
    <w:rsid w:val="00580B64"/>
    <w:rsid w:val="00580BA4"/>
    <w:rsid w:val="00580C65"/>
    <w:rsid w:val="00580D59"/>
    <w:rsid w:val="00580D90"/>
    <w:rsid w:val="00580DAA"/>
    <w:rsid w:val="00580DAE"/>
    <w:rsid w:val="00580E41"/>
    <w:rsid w:val="00580F35"/>
    <w:rsid w:val="00580F61"/>
    <w:rsid w:val="00580FDE"/>
    <w:rsid w:val="00580FF6"/>
    <w:rsid w:val="00581009"/>
    <w:rsid w:val="0058102F"/>
    <w:rsid w:val="00581102"/>
    <w:rsid w:val="00581109"/>
    <w:rsid w:val="00581184"/>
    <w:rsid w:val="0058126C"/>
    <w:rsid w:val="005812AA"/>
    <w:rsid w:val="005812B6"/>
    <w:rsid w:val="005812F5"/>
    <w:rsid w:val="00581345"/>
    <w:rsid w:val="00581426"/>
    <w:rsid w:val="00581503"/>
    <w:rsid w:val="00581526"/>
    <w:rsid w:val="00581541"/>
    <w:rsid w:val="00581545"/>
    <w:rsid w:val="00581578"/>
    <w:rsid w:val="005815A2"/>
    <w:rsid w:val="005815B1"/>
    <w:rsid w:val="00581621"/>
    <w:rsid w:val="00581700"/>
    <w:rsid w:val="0058172D"/>
    <w:rsid w:val="005817C1"/>
    <w:rsid w:val="00581813"/>
    <w:rsid w:val="005818A2"/>
    <w:rsid w:val="005818F4"/>
    <w:rsid w:val="00581961"/>
    <w:rsid w:val="00581987"/>
    <w:rsid w:val="005819B0"/>
    <w:rsid w:val="005819D0"/>
    <w:rsid w:val="00581A06"/>
    <w:rsid w:val="00581A64"/>
    <w:rsid w:val="00581AEF"/>
    <w:rsid w:val="00581B18"/>
    <w:rsid w:val="00581B4A"/>
    <w:rsid w:val="00581B54"/>
    <w:rsid w:val="00581B98"/>
    <w:rsid w:val="00581BA9"/>
    <w:rsid w:val="00581C18"/>
    <w:rsid w:val="00581C76"/>
    <w:rsid w:val="00581C77"/>
    <w:rsid w:val="00581C8F"/>
    <w:rsid w:val="00581CA2"/>
    <w:rsid w:val="00581D3C"/>
    <w:rsid w:val="00581E93"/>
    <w:rsid w:val="00581E99"/>
    <w:rsid w:val="00581EA4"/>
    <w:rsid w:val="00581F3A"/>
    <w:rsid w:val="00581F5C"/>
    <w:rsid w:val="00581F9A"/>
    <w:rsid w:val="00581FBB"/>
    <w:rsid w:val="00582020"/>
    <w:rsid w:val="0058209D"/>
    <w:rsid w:val="00582110"/>
    <w:rsid w:val="00582122"/>
    <w:rsid w:val="00582168"/>
    <w:rsid w:val="0058231B"/>
    <w:rsid w:val="005823D7"/>
    <w:rsid w:val="0058241E"/>
    <w:rsid w:val="00582423"/>
    <w:rsid w:val="00582430"/>
    <w:rsid w:val="00582494"/>
    <w:rsid w:val="00582496"/>
    <w:rsid w:val="005824CF"/>
    <w:rsid w:val="0058251C"/>
    <w:rsid w:val="00582540"/>
    <w:rsid w:val="00582545"/>
    <w:rsid w:val="00582575"/>
    <w:rsid w:val="00582580"/>
    <w:rsid w:val="005825A5"/>
    <w:rsid w:val="005825AA"/>
    <w:rsid w:val="005825E9"/>
    <w:rsid w:val="00582682"/>
    <w:rsid w:val="0058269D"/>
    <w:rsid w:val="005826E7"/>
    <w:rsid w:val="00582759"/>
    <w:rsid w:val="005827D1"/>
    <w:rsid w:val="005827D2"/>
    <w:rsid w:val="00582810"/>
    <w:rsid w:val="00582855"/>
    <w:rsid w:val="005828DD"/>
    <w:rsid w:val="00582933"/>
    <w:rsid w:val="00582936"/>
    <w:rsid w:val="005829AF"/>
    <w:rsid w:val="00582A25"/>
    <w:rsid w:val="00582A35"/>
    <w:rsid w:val="00582A7B"/>
    <w:rsid w:val="00582A82"/>
    <w:rsid w:val="00582B4B"/>
    <w:rsid w:val="00582C37"/>
    <w:rsid w:val="00582C48"/>
    <w:rsid w:val="00582D0E"/>
    <w:rsid w:val="00582D93"/>
    <w:rsid w:val="00582D95"/>
    <w:rsid w:val="00582DB0"/>
    <w:rsid w:val="00582E5E"/>
    <w:rsid w:val="00582EA6"/>
    <w:rsid w:val="00582EE0"/>
    <w:rsid w:val="00582F17"/>
    <w:rsid w:val="00582F67"/>
    <w:rsid w:val="00583011"/>
    <w:rsid w:val="0058303B"/>
    <w:rsid w:val="005831E7"/>
    <w:rsid w:val="0058322C"/>
    <w:rsid w:val="0058327F"/>
    <w:rsid w:val="00583282"/>
    <w:rsid w:val="005832EE"/>
    <w:rsid w:val="00583316"/>
    <w:rsid w:val="00583326"/>
    <w:rsid w:val="00583339"/>
    <w:rsid w:val="00583389"/>
    <w:rsid w:val="00583394"/>
    <w:rsid w:val="0058341B"/>
    <w:rsid w:val="0058345E"/>
    <w:rsid w:val="00583472"/>
    <w:rsid w:val="005834BF"/>
    <w:rsid w:val="005834E6"/>
    <w:rsid w:val="00583527"/>
    <w:rsid w:val="00583582"/>
    <w:rsid w:val="00583624"/>
    <w:rsid w:val="00583636"/>
    <w:rsid w:val="005836B6"/>
    <w:rsid w:val="0058382E"/>
    <w:rsid w:val="005838B2"/>
    <w:rsid w:val="00583940"/>
    <w:rsid w:val="00583953"/>
    <w:rsid w:val="00583987"/>
    <w:rsid w:val="005839D7"/>
    <w:rsid w:val="00583A5C"/>
    <w:rsid w:val="00583A5F"/>
    <w:rsid w:val="00583A81"/>
    <w:rsid w:val="00583ACC"/>
    <w:rsid w:val="00583B71"/>
    <w:rsid w:val="00583BA0"/>
    <w:rsid w:val="00583BCC"/>
    <w:rsid w:val="00583C33"/>
    <w:rsid w:val="00583C42"/>
    <w:rsid w:val="00583C5A"/>
    <w:rsid w:val="00583DC9"/>
    <w:rsid w:val="00583EAB"/>
    <w:rsid w:val="00583EC5"/>
    <w:rsid w:val="00583ECB"/>
    <w:rsid w:val="00583EF4"/>
    <w:rsid w:val="0058400C"/>
    <w:rsid w:val="005840B3"/>
    <w:rsid w:val="0058414B"/>
    <w:rsid w:val="00584151"/>
    <w:rsid w:val="00584156"/>
    <w:rsid w:val="0058417E"/>
    <w:rsid w:val="005841A7"/>
    <w:rsid w:val="005841D2"/>
    <w:rsid w:val="00584225"/>
    <w:rsid w:val="0058429F"/>
    <w:rsid w:val="005842B6"/>
    <w:rsid w:val="00584303"/>
    <w:rsid w:val="00584309"/>
    <w:rsid w:val="0058435F"/>
    <w:rsid w:val="0058439C"/>
    <w:rsid w:val="0058439E"/>
    <w:rsid w:val="005843C8"/>
    <w:rsid w:val="00584411"/>
    <w:rsid w:val="00584493"/>
    <w:rsid w:val="005844BF"/>
    <w:rsid w:val="00584508"/>
    <w:rsid w:val="00584512"/>
    <w:rsid w:val="005845CC"/>
    <w:rsid w:val="00584661"/>
    <w:rsid w:val="0058473F"/>
    <w:rsid w:val="005847E5"/>
    <w:rsid w:val="0058483E"/>
    <w:rsid w:val="00584853"/>
    <w:rsid w:val="00584894"/>
    <w:rsid w:val="005848B2"/>
    <w:rsid w:val="005848BC"/>
    <w:rsid w:val="005848CD"/>
    <w:rsid w:val="005848E2"/>
    <w:rsid w:val="005849FC"/>
    <w:rsid w:val="00584A86"/>
    <w:rsid w:val="00584ABF"/>
    <w:rsid w:val="00584B4A"/>
    <w:rsid w:val="00584B5E"/>
    <w:rsid w:val="00584BD3"/>
    <w:rsid w:val="00584BFA"/>
    <w:rsid w:val="00584C49"/>
    <w:rsid w:val="00584C6E"/>
    <w:rsid w:val="00584C8A"/>
    <w:rsid w:val="00584D18"/>
    <w:rsid w:val="00584D1F"/>
    <w:rsid w:val="00584D37"/>
    <w:rsid w:val="00584D4A"/>
    <w:rsid w:val="00584DDB"/>
    <w:rsid w:val="00584DE0"/>
    <w:rsid w:val="00584DEC"/>
    <w:rsid w:val="00584E28"/>
    <w:rsid w:val="00584E2A"/>
    <w:rsid w:val="00584E45"/>
    <w:rsid w:val="00584E6F"/>
    <w:rsid w:val="00584E8D"/>
    <w:rsid w:val="00584E9D"/>
    <w:rsid w:val="00584EEB"/>
    <w:rsid w:val="00584F48"/>
    <w:rsid w:val="00584F73"/>
    <w:rsid w:val="00584FA6"/>
    <w:rsid w:val="0058506A"/>
    <w:rsid w:val="0058506C"/>
    <w:rsid w:val="0058509A"/>
    <w:rsid w:val="0058509E"/>
    <w:rsid w:val="0058515A"/>
    <w:rsid w:val="00585163"/>
    <w:rsid w:val="0058525D"/>
    <w:rsid w:val="0058525E"/>
    <w:rsid w:val="00585263"/>
    <w:rsid w:val="00585266"/>
    <w:rsid w:val="0058529C"/>
    <w:rsid w:val="005852AD"/>
    <w:rsid w:val="005852FE"/>
    <w:rsid w:val="00585316"/>
    <w:rsid w:val="005853B4"/>
    <w:rsid w:val="005853F1"/>
    <w:rsid w:val="00585419"/>
    <w:rsid w:val="00585544"/>
    <w:rsid w:val="0058558D"/>
    <w:rsid w:val="005856A8"/>
    <w:rsid w:val="005856CF"/>
    <w:rsid w:val="005856DA"/>
    <w:rsid w:val="005856F7"/>
    <w:rsid w:val="0058573A"/>
    <w:rsid w:val="005857BE"/>
    <w:rsid w:val="005857FC"/>
    <w:rsid w:val="00585814"/>
    <w:rsid w:val="00585849"/>
    <w:rsid w:val="0058584B"/>
    <w:rsid w:val="00585873"/>
    <w:rsid w:val="005858C6"/>
    <w:rsid w:val="00585901"/>
    <w:rsid w:val="005859B8"/>
    <w:rsid w:val="00585A01"/>
    <w:rsid w:val="00585A62"/>
    <w:rsid w:val="00585B26"/>
    <w:rsid w:val="00585B75"/>
    <w:rsid w:val="00585BAC"/>
    <w:rsid w:val="00585BB8"/>
    <w:rsid w:val="00585BFF"/>
    <w:rsid w:val="00585C52"/>
    <w:rsid w:val="00585CD7"/>
    <w:rsid w:val="00585CFD"/>
    <w:rsid w:val="00585D05"/>
    <w:rsid w:val="00585D2A"/>
    <w:rsid w:val="00585D30"/>
    <w:rsid w:val="00585DB8"/>
    <w:rsid w:val="00585E06"/>
    <w:rsid w:val="00585EEA"/>
    <w:rsid w:val="00585F10"/>
    <w:rsid w:val="00585F4C"/>
    <w:rsid w:val="00585F7B"/>
    <w:rsid w:val="00585FA2"/>
    <w:rsid w:val="0058605F"/>
    <w:rsid w:val="00586083"/>
    <w:rsid w:val="005860B9"/>
    <w:rsid w:val="005860E0"/>
    <w:rsid w:val="005861C3"/>
    <w:rsid w:val="005861EA"/>
    <w:rsid w:val="00586219"/>
    <w:rsid w:val="0058623E"/>
    <w:rsid w:val="0058626E"/>
    <w:rsid w:val="005862B6"/>
    <w:rsid w:val="005862BF"/>
    <w:rsid w:val="00586335"/>
    <w:rsid w:val="00586354"/>
    <w:rsid w:val="0058643C"/>
    <w:rsid w:val="00586442"/>
    <w:rsid w:val="00586533"/>
    <w:rsid w:val="005865F0"/>
    <w:rsid w:val="005865F3"/>
    <w:rsid w:val="00586617"/>
    <w:rsid w:val="005866AD"/>
    <w:rsid w:val="005866D1"/>
    <w:rsid w:val="005866E8"/>
    <w:rsid w:val="00586718"/>
    <w:rsid w:val="005867D4"/>
    <w:rsid w:val="0058682C"/>
    <w:rsid w:val="00586873"/>
    <w:rsid w:val="00586884"/>
    <w:rsid w:val="00586916"/>
    <w:rsid w:val="00586969"/>
    <w:rsid w:val="005869CA"/>
    <w:rsid w:val="00586A7E"/>
    <w:rsid w:val="00586B2A"/>
    <w:rsid w:val="00586B82"/>
    <w:rsid w:val="00586C54"/>
    <w:rsid w:val="00586E4E"/>
    <w:rsid w:val="00586E99"/>
    <w:rsid w:val="00586EEA"/>
    <w:rsid w:val="00586F19"/>
    <w:rsid w:val="00586F95"/>
    <w:rsid w:val="00586FE4"/>
    <w:rsid w:val="00587017"/>
    <w:rsid w:val="00587082"/>
    <w:rsid w:val="005870B1"/>
    <w:rsid w:val="00587117"/>
    <w:rsid w:val="00587149"/>
    <w:rsid w:val="005871C3"/>
    <w:rsid w:val="00587252"/>
    <w:rsid w:val="0058727B"/>
    <w:rsid w:val="005872B0"/>
    <w:rsid w:val="005872D1"/>
    <w:rsid w:val="0058731B"/>
    <w:rsid w:val="0058731E"/>
    <w:rsid w:val="00587349"/>
    <w:rsid w:val="0058735C"/>
    <w:rsid w:val="005873C4"/>
    <w:rsid w:val="005873DD"/>
    <w:rsid w:val="005873E5"/>
    <w:rsid w:val="00587401"/>
    <w:rsid w:val="00587410"/>
    <w:rsid w:val="0058744B"/>
    <w:rsid w:val="005874B2"/>
    <w:rsid w:val="005874CA"/>
    <w:rsid w:val="005874D8"/>
    <w:rsid w:val="00587582"/>
    <w:rsid w:val="00587599"/>
    <w:rsid w:val="0058761B"/>
    <w:rsid w:val="005876EE"/>
    <w:rsid w:val="00587738"/>
    <w:rsid w:val="0058780D"/>
    <w:rsid w:val="0058784A"/>
    <w:rsid w:val="00587889"/>
    <w:rsid w:val="005878A8"/>
    <w:rsid w:val="0058795F"/>
    <w:rsid w:val="00587999"/>
    <w:rsid w:val="005879A1"/>
    <w:rsid w:val="005879B8"/>
    <w:rsid w:val="005879F7"/>
    <w:rsid w:val="00587A54"/>
    <w:rsid w:val="00587A77"/>
    <w:rsid w:val="00587A88"/>
    <w:rsid w:val="00587A89"/>
    <w:rsid w:val="00587A8B"/>
    <w:rsid w:val="00587ABC"/>
    <w:rsid w:val="00587B3D"/>
    <w:rsid w:val="00587BBD"/>
    <w:rsid w:val="00587BDA"/>
    <w:rsid w:val="00587BEF"/>
    <w:rsid w:val="00587C0B"/>
    <w:rsid w:val="00587D96"/>
    <w:rsid w:val="00587DA5"/>
    <w:rsid w:val="00587DB7"/>
    <w:rsid w:val="00587E0C"/>
    <w:rsid w:val="00587E6E"/>
    <w:rsid w:val="00587EFD"/>
    <w:rsid w:val="00587F43"/>
    <w:rsid w:val="00587F5C"/>
    <w:rsid w:val="00587F94"/>
    <w:rsid w:val="00587FD6"/>
    <w:rsid w:val="005900A0"/>
    <w:rsid w:val="00590144"/>
    <w:rsid w:val="0059022E"/>
    <w:rsid w:val="00590236"/>
    <w:rsid w:val="0059027C"/>
    <w:rsid w:val="00590328"/>
    <w:rsid w:val="0059033A"/>
    <w:rsid w:val="0059036D"/>
    <w:rsid w:val="0059039E"/>
    <w:rsid w:val="00590429"/>
    <w:rsid w:val="0059046C"/>
    <w:rsid w:val="00590513"/>
    <w:rsid w:val="0059052E"/>
    <w:rsid w:val="00590531"/>
    <w:rsid w:val="00590536"/>
    <w:rsid w:val="0059054B"/>
    <w:rsid w:val="005905F5"/>
    <w:rsid w:val="00590667"/>
    <w:rsid w:val="00590688"/>
    <w:rsid w:val="0059072D"/>
    <w:rsid w:val="0059078E"/>
    <w:rsid w:val="005907C2"/>
    <w:rsid w:val="005907E6"/>
    <w:rsid w:val="0059084B"/>
    <w:rsid w:val="00590855"/>
    <w:rsid w:val="005908E6"/>
    <w:rsid w:val="005908ED"/>
    <w:rsid w:val="005908F9"/>
    <w:rsid w:val="005909B6"/>
    <w:rsid w:val="00590A46"/>
    <w:rsid w:val="00590A49"/>
    <w:rsid w:val="00590A69"/>
    <w:rsid w:val="00590AB6"/>
    <w:rsid w:val="00590B50"/>
    <w:rsid w:val="00590B94"/>
    <w:rsid w:val="00590BB7"/>
    <w:rsid w:val="00590C08"/>
    <w:rsid w:val="00590C10"/>
    <w:rsid w:val="00590C17"/>
    <w:rsid w:val="00590C70"/>
    <w:rsid w:val="00590C94"/>
    <w:rsid w:val="00590CA5"/>
    <w:rsid w:val="00590D1B"/>
    <w:rsid w:val="00590D69"/>
    <w:rsid w:val="00590D90"/>
    <w:rsid w:val="00590D97"/>
    <w:rsid w:val="00590E46"/>
    <w:rsid w:val="00590EAC"/>
    <w:rsid w:val="00590F07"/>
    <w:rsid w:val="00590F29"/>
    <w:rsid w:val="00590F7A"/>
    <w:rsid w:val="00590F89"/>
    <w:rsid w:val="005910F9"/>
    <w:rsid w:val="0059125C"/>
    <w:rsid w:val="00591285"/>
    <w:rsid w:val="005912A1"/>
    <w:rsid w:val="005912AF"/>
    <w:rsid w:val="0059130F"/>
    <w:rsid w:val="00591378"/>
    <w:rsid w:val="0059138D"/>
    <w:rsid w:val="005913A5"/>
    <w:rsid w:val="005913A6"/>
    <w:rsid w:val="0059141B"/>
    <w:rsid w:val="0059141F"/>
    <w:rsid w:val="00591440"/>
    <w:rsid w:val="00591619"/>
    <w:rsid w:val="00591629"/>
    <w:rsid w:val="00591648"/>
    <w:rsid w:val="005917AE"/>
    <w:rsid w:val="005917B8"/>
    <w:rsid w:val="005917D9"/>
    <w:rsid w:val="0059183A"/>
    <w:rsid w:val="00591879"/>
    <w:rsid w:val="00591AD1"/>
    <w:rsid w:val="00591B41"/>
    <w:rsid w:val="00591B96"/>
    <w:rsid w:val="00591C17"/>
    <w:rsid w:val="00591CF3"/>
    <w:rsid w:val="00591D17"/>
    <w:rsid w:val="00591E3B"/>
    <w:rsid w:val="00591E71"/>
    <w:rsid w:val="00591E92"/>
    <w:rsid w:val="00591EB8"/>
    <w:rsid w:val="00591EC0"/>
    <w:rsid w:val="00591F16"/>
    <w:rsid w:val="00591F67"/>
    <w:rsid w:val="00591F7C"/>
    <w:rsid w:val="00591FA5"/>
    <w:rsid w:val="00591FDE"/>
    <w:rsid w:val="00591FE4"/>
    <w:rsid w:val="00591FF7"/>
    <w:rsid w:val="00592089"/>
    <w:rsid w:val="005920D0"/>
    <w:rsid w:val="005920E0"/>
    <w:rsid w:val="005920E9"/>
    <w:rsid w:val="0059213E"/>
    <w:rsid w:val="0059214B"/>
    <w:rsid w:val="0059215E"/>
    <w:rsid w:val="00592175"/>
    <w:rsid w:val="00592217"/>
    <w:rsid w:val="00592318"/>
    <w:rsid w:val="00592325"/>
    <w:rsid w:val="00592344"/>
    <w:rsid w:val="00592356"/>
    <w:rsid w:val="0059237F"/>
    <w:rsid w:val="005924DC"/>
    <w:rsid w:val="005924EF"/>
    <w:rsid w:val="005924FD"/>
    <w:rsid w:val="0059254D"/>
    <w:rsid w:val="005925E0"/>
    <w:rsid w:val="00592616"/>
    <w:rsid w:val="0059278C"/>
    <w:rsid w:val="005927C7"/>
    <w:rsid w:val="00592904"/>
    <w:rsid w:val="0059294C"/>
    <w:rsid w:val="005929CF"/>
    <w:rsid w:val="005929F2"/>
    <w:rsid w:val="00592A1E"/>
    <w:rsid w:val="00592A2A"/>
    <w:rsid w:val="00592A3D"/>
    <w:rsid w:val="00592A65"/>
    <w:rsid w:val="00592B19"/>
    <w:rsid w:val="00592B2D"/>
    <w:rsid w:val="00592BB1"/>
    <w:rsid w:val="00592BBB"/>
    <w:rsid w:val="00592BEE"/>
    <w:rsid w:val="00592C0A"/>
    <w:rsid w:val="00592D42"/>
    <w:rsid w:val="00592D91"/>
    <w:rsid w:val="00592D99"/>
    <w:rsid w:val="00592DC6"/>
    <w:rsid w:val="00592DD2"/>
    <w:rsid w:val="00592DF5"/>
    <w:rsid w:val="00592E47"/>
    <w:rsid w:val="00592E57"/>
    <w:rsid w:val="00592E77"/>
    <w:rsid w:val="00592E95"/>
    <w:rsid w:val="00592EB2"/>
    <w:rsid w:val="00592FBE"/>
    <w:rsid w:val="00592FF6"/>
    <w:rsid w:val="00592FFE"/>
    <w:rsid w:val="00593157"/>
    <w:rsid w:val="0059316A"/>
    <w:rsid w:val="00593175"/>
    <w:rsid w:val="00593189"/>
    <w:rsid w:val="005931B7"/>
    <w:rsid w:val="005931C1"/>
    <w:rsid w:val="00593291"/>
    <w:rsid w:val="005932A2"/>
    <w:rsid w:val="005932DB"/>
    <w:rsid w:val="00593321"/>
    <w:rsid w:val="00593364"/>
    <w:rsid w:val="0059351A"/>
    <w:rsid w:val="00593609"/>
    <w:rsid w:val="0059367A"/>
    <w:rsid w:val="0059373E"/>
    <w:rsid w:val="005939A3"/>
    <w:rsid w:val="00593A46"/>
    <w:rsid w:val="00593A5F"/>
    <w:rsid w:val="00593A6C"/>
    <w:rsid w:val="00593A96"/>
    <w:rsid w:val="00593A9E"/>
    <w:rsid w:val="00593AC8"/>
    <w:rsid w:val="00593ACA"/>
    <w:rsid w:val="00593B0A"/>
    <w:rsid w:val="00593B28"/>
    <w:rsid w:val="00593BD4"/>
    <w:rsid w:val="00593BD7"/>
    <w:rsid w:val="00593BF4"/>
    <w:rsid w:val="00593C1C"/>
    <w:rsid w:val="00593C26"/>
    <w:rsid w:val="00593C5B"/>
    <w:rsid w:val="00593CD0"/>
    <w:rsid w:val="00593D01"/>
    <w:rsid w:val="00593D61"/>
    <w:rsid w:val="00593D88"/>
    <w:rsid w:val="00593EBA"/>
    <w:rsid w:val="00594011"/>
    <w:rsid w:val="0059405C"/>
    <w:rsid w:val="00594189"/>
    <w:rsid w:val="0059427F"/>
    <w:rsid w:val="00594282"/>
    <w:rsid w:val="005942A9"/>
    <w:rsid w:val="00594316"/>
    <w:rsid w:val="00594327"/>
    <w:rsid w:val="00594369"/>
    <w:rsid w:val="005943BB"/>
    <w:rsid w:val="005943C2"/>
    <w:rsid w:val="005943E5"/>
    <w:rsid w:val="00594464"/>
    <w:rsid w:val="0059447E"/>
    <w:rsid w:val="00594492"/>
    <w:rsid w:val="00594495"/>
    <w:rsid w:val="005944B3"/>
    <w:rsid w:val="005944B8"/>
    <w:rsid w:val="005946B3"/>
    <w:rsid w:val="005946B7"/>
    <w:rsid w:val="00594708"/>
    <w:rsid w:val="00594735"/>
    <w:rsid w:val="00594777"/>
    <w:rsid w:val="0059477B"/>
    <w:rsid w:val="0059479C"/>
    <w:rsid w:val="005947A4"/>
    <w:rsid w:val="005947D3"/>
    <w:rsid w:val="0059480D"/>
    <w:rsid w:val="00594824"/>
    <w:rsid w:val="00594859"/>
    <w:rsid w:val="005948A7"/>
    <w:rsid w:val="0059498E"/>
    <w:rsid w:val="005949E1"/>
    <w:rsid w:val="00594A80"/>
    <w:rsid w:val="00594BDD"/>
    <w:rsid w:val="00594C53"/>
    <w:rsid w:val="00594C56"/>
    <w:rsid w:val="00594CA0"/>
    <w:rsid w:val="00594D81"/>
    <w:rsid w:val="00594DC4"/>
    <w:rsid w:val="00594DE4"/>
    <w:rsid w:val="00594E31"/>
    <w:rsid w:val="00594E63"/>
    <w:rsid w:val="00594E81"/>
    <w:rsid w:val="00594EA0"/>
    <w:rsid w:val="00594ED8"/>
    <w:rsid w:val="00594F01"/>
    <w:rsid w:val="00594F49"/>
    <w:rsid w:val="00594F4C"/>
    <w:rsid w:val="00594FA5"/>
    <w:rsid w:val="00594FE7"/>
    <w:rsid w:val="00595004"/>
    <w:rsid w:val="00595010"/>
    <w:rsid w:val="005950F0"/>
    <w:rsid w:val="0059510F"/>
    <w:rsid w:val="00595176"/>
    <w:rsid w:val="00595199"/>
    <w:rsid w:val="00595288"/>
    <w:rsid w:val="005952DE"/>
    <w:rsid w:val="005952FF"/>
    <w:rsid w:val="00595340"/>
    <w:rsid w:val="00595374"/>
    <w:rsid w:val="00595379"/>
    <w:rsid w:val="00595485"/>
    <w:rsid w:val="005954A8"/>
    <w:rsid w:val="005954D9"/>
    <w:rsid w:val="00595540"/>
    <w:rsid w:val="00595638"/>
    <w:rsid w:val="00595653"/>
    <w:rsid w:val="005956FF"/>
    <w:rsid w:val="00595705"/>
    <w:rsid w:val="005957E7"/>
    <w:rsid w:val="005957EA"/>
    <w:rsid w:val="0059580D"/>
    <w:rsid w:val="00595845"/>
    <w:rsid w:val="005959D9"/>
    <w:rsid w:val="00595A4F"/>
    <w:rsid w:val="00595A55"/>
    <w:rsid w:val="00595A81"/>
    <w:rsid w:val="00595AC3"/>
    <w:rsid w:val="00595B84"/>
    <w:rsid w:val="00595BD3"/>
    <w:rsid w:val="00595C59"/>
    <w:rsid w:val="00595C6C"/>
    <w:rsid w:val="00595CA8"/>
    <w:rsid w:val="00595CB2"/>
    <w:rsid w:val="00595CF1"/>
    <w:rsid w:val="00595D28"/>
    <w:rsid w:val="00595F1A"/>
    <w:rsid w:val="00595F58"/>
    <w:rsid w:val="00595F5C"/>
    <w:rsid w:val="00595F73"/>
    <w:rsid w:val="00595FA9"/>
    <w:rsid w:val="00596018"/>
    <w:rsid w:val="0059605E"/>
    <w:rsid w:val="00596099"/>
    <w:rsid w:val="00596138"/>
    <w:rsid w:val="00596159"/>
    <w:rsid w:val="005961F9"/>
    <w:rsid w:val="00596289"/>
    <w:rsid w:val="005962BA"/>
    <w:rsid w:val="0059639D"/>
    <w:rsid w:val="0059642B"/>
    <w:rsid w:val="00596575"/>
    <w:rsid w:val="005965DA"/>
    <w:rsid w:val="005965EE"/>
    <w:rsid w:val="00596676"/>
    <w:rsid w:val="0059667D"/>
    <w:rsid w:val="005966B0"/>
    <w:rsid w:val="00596700"/>
    <w:rsid w:val="00596784"/>
    <w:rsid w:val="00596793"/>
    <w:rsid w:val="005967E5"/>
    <w:rsid w:val="0059682A"/>
    <w:rsid w:val="0059685F"/>
    <w:rsid w:val="00596899"/>
    <w:rsid w:val="00596924"/>
    <w:rsid w:val="0059695B"/>
    <w:rsid w:val="00596991"/>
    <w:rsid w:val="00596992"/>
    <w:rsid w:val="00596995"/>
    <w:rsid w:val="00596A44"/>
    <w:rsid w:val="00596ABD"/>
    <w:rsid w:val="00596AF7"/>
    <w:rsid w:val="00596B09"/>
    <w:rsid w:val="00596B8C"/>
    <w:rsid w:val="00596BEB"/>
    <w:rsid w:val="00596BF3"/>
    <w:rsid w:val="00596C9D"/>
    <w:rsid w:val="00596CCB"/>
    <w:rsid w:val="00596D1D"/>
    <w:rsid w:val="00596D86"/>
    <w:rsid w:val="00596DCC"/>
    <w:rsid w:val="00596DF7"/>
    <w:rsid w:val="00596E10"/>
    <w:rsid w:val="00596E2B"/>
    <w:rsid w:val="00596E2C"/>
    <w:rsid w:val="00596E4C"/>
    <w:rsid w:val="00596E6B"/>
    <w:rsid w:val="00596EA6"/>
    <w:rsid w:val="00596EC2"/>
    <w:rsid w:val="00596EE4"/>
    <w:rsid w:val="00596F86"/>
    <w:rsid w:val="00596FD4"/>
    <w:rsid w:val="0059703F"/>
    <w:rsid w:val="00597054"/>
    <w:rsid w:val="005970AF"/>
    <w:rsid w:val="0059713B"/>
    <w:rsid w:val="0059713F"/>
    <w:rsid w:val="00597145"/>
    <w:rsid w:val="00597149"/>
    <w:rsid w:val="0059718B"/>
    <w:rsid w:val="005971CB"/>
    <w:rsid w:val="005971E1"/>
    <w:rsid w:val="00597250"/>
    <w:rsid w:val="0059729F"/>
    <w:rsid w:val="005972B4"/>
    <w:rsid w:val="005972C8"/>
    <w:rsid w:val="005972EA"/>
    <w:rsid w:val="0059730A"/>
    <w:rsid w:val="0059738C"/>
    <w:rsid w:val="00597442"/>
    <w:rsid w:val="0059748A"/>
    <w:rsid w:val="00597551"/>
    <w:rsid w:val="00597657"/>
    <w:rsid w:val="0059765E"/>
    <w:rsid w:val="0059769A"/>
    <w:rsid w:val="005976CA"/>
    <w:rsid w:val="0059774E"/>
    <w:rsid w:val="00597774"/>
    <w:rsid w:val="005977DF"/>
    <w:rsid w:val="005977EC"/>
    <w:rsid w:val="00597861"/>
    <w:rsid w:val="00597878"/>
    <w:rsid w:val="0059795C"/>
    <w:rsid w:val="005979DD"/>
    <w:rsid w:val="00597A26"/>
    <w:rsid w:val="00597B05"/>
    <w:rsid w:val="00597B51"/>
    <w:rsid w:val="00597B53"/>
    <w:rsid w:val="00597B56"/>
    <w:rsid w:val="00597BBC"/>
    <w:rsid w:val="00597BC6"/>
    <w:rsid w:val="00597BC9"/>
    <w:rsid w:val="00597BE1"/>
    <w:rsid w:val="00597C3C"/>
    <w:rsid w:val="00597C6F"/>
    <w:rsid w:val="00597CB2"/>
    <w:rsid w:val="00597CD9"/>
    <w:rsid w:val="00597CFD"/>
    <w:rsid w:val="00597D81"/>
    <w:rsid w:val="00597E5A"/>
    <w:rsid w:val="00597EF6"/>
    <w:rsid w:val="00597EF7"/>
    <w:rsid w:val="00597F66"/>
    <w:rsid w:val="00597F67"/>
    <w:rsid w:val="00597FD0"/>
    <w:rsid w:val="005A0034"/>
    <w:rsid w:val="005A0068"/>
    <w:rsid w:val="005A006A"/>
    <w:rsid w:val="005A007C"/>
    <w:rsid w:val="005A00F6"/>
    <w:rsid w:val="005A0104"/>
    <w:rsid w:val="005A011A"/>
    <w:rsid w:val="005A012D"/>
    <w:rsid w:val="005A0199"/>
    <w:rsid w:val="005A0257"/>
    <w:rsid w:val="005A02C6"/>
    <w:rsid w:val="005A0301"/>
    <w:rsid w:val="005A030A"/>
    <w:rsid w:val="005A0390"/>
    <w:rsid w:val="005A0471"/>
    <w:rsid w:val="005A052A"/>
    <w:rsid w:val="005A0532"/>
    <w:rsid w:val="005A0535"/>
    <w:rsid w:val="005A05C0"/>
    <w:rsid w:val="005A05E1"/>
    <w:rsid w:val="005A05FC"/>
    <w:rsid w:val="005A0604"/>
    <w:rsid w:val="005A069A"/>
    <w:rsid w:val="005A06CB"/>
    <w:rsid w:val="005A06DE"/>
    <w:rsid w:val="005A0741"/>
    <w:rsid w:val="005A075A"/>
    <w:rsid w:val="005A0821"/>
    <w:rsid w:val="005A082A"/>
    <w:rsid w:val="005A0836"/>
    <w:rsid w:val="005A084D"/>
    <w:rsid w:val="005A08CA"/>
    <w:rsid w:val="005A0A4E"/>
    <w:rsid w:val="005A0AC9"/>
    <w:rsid w:val="005A0B13"/>
    <w:rsid w:val="005A0BE3"/>
    <w:rsid w:val="005A0BF1"/>
    <w:rsid w:val="005A0C27"/>
    <w:rsid w:val="005A0C7B"/>
    <w:rsid w:val="005A0C80"/>
    <w:rsid w:val="005A0CAA"/>
    <w:rsid w:val="005A0D13"/>
    <w:rsid w:val="005A0D1A"/>
    <w:rsid w:val="005A0DBB"/>
    <w:rsid w:val="005A0DBE"/>
    <w:rsid w:val="005A0DBF"/>
    <w:rsid w:val="005A0DF1"/>
    <w:rsid w:val="005A0E1A"/>
    <w:rsid w:val="005A0E53"/>
    <w:rsid w:val="005A0EFF"/>
    <w:rsid w:val="005A0F38"/>
    <w:rsid w:val="005A0FB7"/>
    <w:rsid w:val="005A0FFD"/>
    <w:rsid w:val="005A1011"/>
    <w:rsid w:val="005A1022"/>
    <w:rsid w:val="005A102F"/>
    <w:rsid w:val="005A11C9"/>
    <w:rsid w:val="005A1249"/>
    <w:rsid w:val="005A12B4"/>
    <w:rsid w:val="005A1331"/>
    <w:rsid w:val="005A13BA"/>
    <w:rsid w:val="005A1486"/>
    <w:rsid w:val="005A14DC"/>
    <w:rsid w:val="005A14E3"/>
    <w:rsid w:val="005A150E"/>
    <w:rsid w:val="005A1543"/>
    <w:rsid w:val="005A1598"/>
    <w:rsid w:val="005A15CB"/>
    <w:rsid w:val="005A15D0"/>
    <w:rsid w:val="005A15D1"/>
    <w:rsid w:val="005A1672"/>
    <w:rsid w:val="005A16E4"/>
    <w:rsid w:val="005A176D"/>
    <w:rsid w:val="005A1778"/>
    <w:rsid w:val="005A17FE"/>
    <w:rsid w:val="005A1865"/>
    <w:rsid w:val="005A188C"/>
    <w:rsid w:val="005A191F"/>
    <w:rsid w:val="005A193A"/>
    <w:rsid w:val="005A196F"/>
    <w:rsid w:val="005A1A03"/>
    <w:rsid w:val="005A1A16"/>
    <w:rsid w:val="005A1A35"/>
    <w:rsid w:val="005A1AA4"/>
    <w:rsid w:val="005A1AB5"/>
    <w:rsid w:val="005A1BAC"/>
    <w:rsid w:val="005A1BF8"/>
    <w:rsid w:val="005A1C71"/>
    <w:rsid w:val="005A1C9E"/>
    <w:rsid w:val="005A1CD3"/>
    <w:rsid w:val="005A1CFB"/>
    <w:rsid w:val="005A1D0C"/>
    <w:rsid w:val="005A1D58"/>
    <w:rsid w:val="005A1D91"/>
    <w:rsid w:val="005A1DC0"/>
    <w:rsid w:val="005A1E43"/>
    <w:rsid w:val="005A1F0C"/>
    <w:rsid w:val="005A1F77"/>
    <w:rsid w:val="005A2009"/>
    <w:rsid w:val="005A2011"/>
    <w:rsid w:val="005A202A"/>
    <w:rsid w:val="005A209D"/>
    <w:rsid w:val="005A2194"/>
    <w:rsid w:val="005A2203"/>
    <w:rsid w:val="005A227A"/>
    <w:rsid w:val="005A229E"/>
    <w:rsid w:val="005A2355"/>
    <w:rsid w:val="005A238A"/>
    <w:rsid w:val="005A239C"/>
    <w:rsid w:val="005A23E2"/>
    <w:rsid w:val="005A23F1"/>
    <w:rsid w:val="005A2449"/>
    <w:rsid w:val="005A24A7"/>
    <w:rsid w:val="005A24B0"/>
    <w:rsid w:val="005A24B7"/>
    <w:rsid w:val="005A253D"/>
    <w:rsid w:val="005A255D"/>
    <w:rsid w:val="005A2595"/>
    <w:rsid w:val="005A25CD"/>
    <w:rsid w:val="005A265F"/>
    <w:rsid w:val="005A2698"/>
    <w:rsid w:val="005A2706"/>
    <w:rsid w:val="005A274D"/>
    <w:rsid w:val="005A275B"/>
    <w:rsid w:val="005A27FB"/>
    <w:rsid w:val="005A2819"/>
    <w:rsid w:val="005A288A"/>
    <w:rsid w:val="005A28AE"/>
    <w:rsid w:val="005A28DF"/>
    <w:rsid w:val="005A2976"/>
    <w:rsid w:val="005A29E3"/>
    <w:rsid w:val="005A29E9"/>
    <w:rsid w:val="005A29F6"/>
    <w:rsid w:val="005A29FA"/>
    <w:rsid w:val="005A2A1F"/>
    <w:rsid w:val="005A2A2E"/>
    <w:rsid w:val="005A2ABC"/>
    <w:rsid w:val="005A2B1B"/>
    <w:rsid w:val="005A2B39"/>
    <w:rsid w:val="005A2B5B"/>
    <w:rsid w:val="005A2BA3"/>
    <w:rsid w:val="005A2BF1"/>
    <w:rsid w:val="005A2C19"/>
    <w:rsid w:val="005A2D4C"/>
    <w:rsid w:val="005A2D7F"/>
    <w:rsid w:val="005A2DD6"/>
    <w:rsid w:val="005A2DF8"/>
    <w:rsid w:val="005A2EF8"/>
    <w:rsid w:val="005A3152"/>
    <w:rsid w:val="005A3179"/>
    <w:rsid w:val="005A3202"/>
    <w:rsid w:val="005A3284"/>
    <w:rsid w:val="005A32D5"/>
    <w:rsid w:val="005A32E5"/>
    <w:rsid w:val="005A33DB"/>
    <w:rsid w:val="005A342C"/>
    <w:rsid w:val="005A3434"/>
    <w:rsid w:val="005A3483"/>
    <w:rsid w:val="005A34F5"/>
    <w:rsid w:val="005A3528"/>
    <w:rsid w:val="005A355A"/>
    <w:rsid w:val="005A3649"/>
    <w:rsid w:val="005A3692"/>
    <w:rsid w:val="005A36A7"/>
    <w:rsid w:val="005A36F1"/>
    <w:rsid w:val="005A372B"/>
    <w:rsid w:val="005A374C"/>
    <w:rsid w:val="005A37A3"/>
    <w:rsid w:val="005A381A"/>
    <w:rsid w:val="005A3822"/>
    <w:rsid w:val="005A3851"/>
    <w:rsid w:val="005A3852"/>
    <w:rsid w:val="005A38B6"/>
    <w:rsid w:val="005A3928"/>
    <w:rsid w:val="005A392D"/>
    <w:rsid w:val="005A3985"/>
    <w:rsid w:val="005A3988"/>
    <w:rsid w:val="005A39D5"/>
    <w:rsid w:val="005A39E2"/>
    <w:rsid w:val="005A3A27"/>
    <w:rsid w:val="005A3A51"/>
    <w:rsid w:val="005A3A5E"/>
    <w:rsid w:val="005A3A6F"/>
    <w:rsid w:val="005A3AD2"/>
    <w:rsid w:val="005A3AED"/>
    <w:rsid w:val="005A3B1D"/>
    <w:rsid w:val="005A3B23"/>
    <w:rsid w:val="005A3B49"/>
    <w:rsid w:val="005A3BA2"/>
    <w:rsid w:val="005A3BCF"/>
    <w:rsid w:val="005A3BD3"/>
    <w:rsid w:val="005A3BE7"/>
    <w:rsid w:val="005A3C85"/>
    <w:rsid w:val="005A3D63"/>
    <w:rsid w:val="005A3D73"/>
    <w:rsid w:val="005A3D8F"/>
    <w:rsid w:val="005A3DE3"/>
    <w:rsid w:val="005A3E10"/>
    <w:rsid w:val="005A3E48"/>
    <w:rsid w:val="005A3E5E"/>
    <w:rsid w:val="005A3EBF"/>
    <w:rsid w:val="005A3F0D"/>
    <w:rsid w:val="005A3F3B"/>
    <w:rsid w:val="005A3F97"/>
    <w:rsid w:val="005A3FDB"/>
    <w:rsid w:val="005A3FDD"/>
    <w:rsid w:val="005A4013"/>
    <w:rsid w:val="005A4021"/>
    <w:rsid w:val="005A406C"/>
    <w:rsid w:val="005A4072"/>
    <w:rsid w:val="005A4073"/>
    <w:rsid w:val="005A40CE"/>
    <w:rsid w:val="005A410B"/>
    <w:rsid w:val="005A4122"/>
    <w:rsid w:val="005A418A"/>
    <w:rsid w:val="005A419B"/>
    <w:rsid w:val="005A42FF"/>
    <w:rsid w:val="005A436F"/>
    <w:rsid w:val="005A43A1"/>
    <w:rsid w:val="005A43B3"/>
    <w:rsid w:val="005A43F5"/>
    <w:rsid w:val="005A43FA"/>
    <w:rsid w:val="005A443B"/>
    <w:rsid w:val="005A4452"/>
    <w:rsid w:val="005A447F"/>
    <w:rsid w:val="005A44DB"/>
    <w:rsid w:val="005A44EB"/>
    <w:rsid w:val="005A44F1"/>
    <w:rsid w:val="005A457F"/>
    <w:rsid w:val="005A4582"/>
    <w:rsid w:val="005A4586"/>
    <w:rsid w:val="005A45B7"/>
    <w:rsid w:val="005A45E2"/>
    <w:rsid w:val="005A4676"/>
    <w:rsid w:val="005A4689"/>
    <w:rsid w:val="005A46B7"/>
    <w:rsid w:val="005A46F2"/>
    <w:rsid w:val="005A46F5"/>
    <w:rsid w:val="005A470A"/>
    <w:rsid w:val="005A4793"/>
    <w:rsid w:val="005A47FF"/>
    <w:rsid w:val="005A4841"/>
    <w:rsid w:val="005A49E7"/>
    <w:rsid w:val="005A4A66"/>
    <w:rsid w:val="005A4AAA"/>
    <w:rsid w:val="005A4AD4"/>
    <w:rsid w:val="005A4BB8"/>
    <w:rsid w:val="005A4BD6"/>
    <w:rsid w:val="005A4C0A"/>
    <w:rsid w:val="005A4C21"/>
    <w:rsid w:val="005A4C26"/>
    <w:rsid w:val="005A4C2F"/>
    <w:rsid w:val="005A4C5C"/>
    <w:rsid w:val="005A4C98"/>
    <w:rsid w:val="005A4CD6"/>
    <w:rsid w:val="005A4CFE"/>
    <w:rsid w:val="005A4D51"/>
    <w:rsid w:val="005A4DB8"/>
    <w:rsid w:val="005A4E69"/>
    <w:rsid w:val="005A4E87"/>
    <w:rsid w:val="005A4EB0"/>
    <w:rsid w:val="005A4FCE"/>
    <w:rsid w:val="005A503C"/>
    <w:rsid w:val="005A5128"/>
    <w:rsid w:val="005A5139"/>
    <w:rsid w:val="005A51AA"/>
    <w:rsid w:val="005A51FD"/>
    <w:rsid w:val="005A520D"/>
    <w:rsid w:val="005A5231"/>
    <w:rsid w:val="005A5248"/>
    <w:rsid w:val="005A5266"/>
    <w:rsid w:val="005A5286"/>
    <w:rsid w:val="005A529A"/>
    <w:rsid w:val="005A52CE"/>
    <w:rsid w:val="005A535A"/>
    <w:rsid w:val="005A5385"/>
    <w:rsid w:val="005A53D5"/>
    <w:rsid w:val="005A53F7"/>
    <w:rsid w:val="005A5411"/>
    <w:rsid w:val="005A5412"/>
    <w:rsid w:val="005A5419"/>
    <w:rsid w:val="005A5430"/>
    <w:rsid w:val="005A547D"/>
    <w:rsid w:val="005A54FB"/>
    <w:rsid w:val="005A550D"/>
    <w:rsid w:val="005A5529"/>
    <w:rsid w:val="005A5570"/>
    <w:rsid w:val="005A5579"/>
    <w:rsid w:val="005A5722"/>
    <w:rsid w:val="005A573D"/>
    <w:rsid w:val="005A5769"/>
    <w:rsid w:val="005A582C"/>
    <w:rsid w:val="005A58B4"/>
    <w:rsid w:val="005A5954"/>
    <w:rsid w:val="005A59C8"/>
    <w:rsid w:val="005A5A31"/>
    <w:rsid w:val="005A5A5B"/>
    <w:rsid w:val="005A5A72"/>
    <w:rsid w:val="005A5AFF"/>
    <w:rsid w:val="005A5B19"/>
    <w:rsid w:val="005A5B35"/>
    <w:rsid w:val="005A5B5A"/>
    <w:rsid w:val="005A5BB5"/>
    <w:rsid w:val="005A5C12"/>
    <w:rsid w:val="005A5C2F"/>
    <w:rsid w:val="005A5D1D"/>
    <w:rsid w:val="005A5D21"/>
    <w:rsid w:val="005A5DF0"/>
    <w:rsid w:val="005A5E24"/>
    <w:rsid w:val="005A5E40"/>
    <w:rsid w:val="005A5EC6"/>
    <w:rsid w:val="005A5ECA"/>
    <w:rsid w:val="005A5ECF"/>
    <w:rsid w:val="005A5EE8"/>
    <w:rsid w:val="005A5F82"/>
    <w:rsid w:val="005A601E"/>
    <w:rsid w:val="005A6093"/>
    <w:rsid w:val="005A60AA"/>
    <w:rsid w:val="005A60E2"/>
    <w:rsid w:val="005A6154"/>
    <w:rsid w:val="005A6168"/>
    <w:rsid w:val="005A618C"/>
    <w:rsid w:val="005A620C"/>
    <w:rsid w:val="005A626E"/>
    <w:rsid w:val="005A6297"/>
    <w:rsid w:val="005A630D"/>
    <w:rsid w:val="005A635E"/>
    <w:rsid w:val="005A6361"/>
    <w:rsid w:val="005A641A"/>
    <w:rsid w:val="005A649C"/>
    <w:rsid w:val="005A64DE"/>
    <w:rsid w:val="005A6536"/>
    <w:rsid w:val="005A6583"/>
    <w:rsid w:val="005A6649"/>
    <w:rsid w:val="005A6692"/>
    <w:rsid w:val="005A6735"/>
    <w:rsid w:val="005A6745"/>
    <w:rsid w:val="005A676C"/>
    <w:rsid w:val="005A67AF"/>
    <w:rsid w:val="005A6831"/>
    <w:rsid w:val="005A6890"/>
    <w:rsid w:val="005A68A1"/>
    <w:rsid w:val="005A68F5"/>
    <w:rsid w:val="005A68FB"/>
    <w:rsid w:val="005A69B2"/>
    <w:rsid w:val="005A69C2"/>
    <w:rsid w:val="005A6A39"/>
    <w:rsid w:val="005A6A42"/>
    <w:rsid w:val="005A6A55"/>
    <w:rsid w:val="005A6ABB"/>
    <w:rsid w:val="005A6AF9"/>
    <w:rsid w:val="005A6BEC"/>
    <w:rsid w:val="005A6BF5"/>
    <w:rsid w:val="005A6C00"/>
    <w:rsid w:val="005A6C1B"/>
    <w:rsid w:val="005A6CB9"/>
    <w:rsid w:val="005A6DC0"/>
    <w:rsid w:val="005A6DF4"/>
    <w:rsid w:val="005A6ED5"/>
    <w:rsid w:val="005A6F8B"/>
    <w:rsid w:val="005A6FE3"/>
    <w:rsid w:val="005A703A"/>
    <w:rsid w:val="005A7099"/>
    <w:rsid w:val="005A70AE"/>
    <w:rsid w:val="005A70E2"/>
    <w:rsid w:val="005A70F9"/>
    <w:rsid w:val="005A714E"/>
    <w:rsid w:val="005A7199"/>
    <w:rsid w:val="005A71CA"/>
    <w:rsid w:val="005A71E1"/>
    <w:rsid w:val="005A721C"/>
    <w:rsid w:val="005A72C5"/>
    <w:rsid w:val="005A72CA"/>
    <w:rsid w:val="005A7332"/>
    <w:rsid w:val="005A734E"/>
    <w:rsid w:val="005A7364"/>
    <w:rsid w:val="005A73EB"/>
    <w:rsid w:val="005A745B"/>
    <w:rsid w:val="005A749B"/>
    <w:rsid w:val="005A751D"/>
    <w:rsid w:val="005A7537"/>
    <w:rsid w:val="005A762C"/>
    <w:rsid w:val="005A763B"/>
    <w:rsid w:val="005A766B"/>
    <w:rsid w:val="005A76DF"/>
    <w:rsid w:val="005A773A"/>
    <w:rsid w:val="005A774D"/>
    <w:rsid w:val="005A77DD"/>
    <w:rsid w:val="005A7833"/>
    <w:rsid w:val="005A7835"/>
    <w:rsid w:val="005A78CF"/>
    <w:rsid w:val="005A798C"/>
    <w:rsid w:val="005A798D"/>
    <w:rsid w:val="005A79CB"/>
    <w:rsid w:val="005A79F3"/>
    <w:rsid w:val="005A79F6"/>
    <w:rsid w:val="005A7A00"/>
    <w:rsid w:val="005A7AD4"/>
    <w:rsid w:val="005A7BA6"/>
    <w:rsid w:val="005A7BD4"/>
    <w:rsid w:val="005A7BE0"/>
    <w:rsid w:val="005A7BE6"/>
    <w:rsid w:val="005A7C0C"/>
    <w:rsid w:val="005A7C36"/>
    <w:rsid w:val="005A7C80"/>
    <w:rsid w:val="005A7CBE"/>
    <w:rsid w:val="005A7CDC"/>
    <w:rsid w:val="005A7CE7"/>
    <w:rsid w:val="005A7D1D"/>
    <w:rsid w:val="005A7D36"/>
    <w:rsid w:val="005A7D7F"/>
    <w:rsid w:val="005A7DE8"/>
    <w:rsid w:val="005A7E25"/>
    <w:rsid w:val="005A7EA9"/>
    <w:rsid w:val="005A7ECB"/>
    <w:rsid w:val="005A7EE1"/>
    <w:rsid w:val="005A7F6D"/>
    <w:rsid w:val="005B0002"/>
    <w:rsid w:val="005B001C"/>
    <w:rsid w:val="005B00BA"/>
    <w:rsid w:val="005B00D9"/>
    <w:rsid w:val="005B0182"/>
    <w:rsid w:val="005B0195"/>
    <w:rsid w:val="005B01A5"/>
    <w:rsid w:val="005B01E5"/>
    <w:rsid w:val="005B01EC"/>
    <w:rsid w:val="005B01FA"/>
    <w:rsid w:val="005B02D8"/>
    <w:rsid w:val="005B02FE"/>
    <w:rsid w:val="005B0300"/>
    <w:rsid w:val="005B0390"/>
    <w:rsid w:val="005B0439"/>
    <w:rsid w:val="005B04E0"/>
    <w:rsid w:val="005B04E2"/>
    <w:rsid w:val="005B052D"/>
    <w:rsid w:val="005B058D"/>
    <w:rsid w:val="005B05F6"/>
    <w:rsid w:val="005B0781"/>
    <w:rsid w:val="005B07CD"/>
    <w:rsid w:val="005B07E7"/>
    <w:rsid w:val="005B0898"/>
    <w:rsid w:val="005B08EB"/>
    <w:rsid w:val="005B0988"/>
    <w:rsid w:val="005B09B6"/>
    <w:rsid w:val="005B09FF"/>
    <w:rsid w:val="005B0A25"/>
    <w:rsid w:val="005B0A97"/>
    <w:rsid w:val="005B0AA6"/>
    <w:rsid w:val="005B0ACC"/>
    <w:rsid w:val="005B0ACE"/>
    <w:rsid w:val="005B0AD6"/>
    <w:rsid w:val="005B0AE5"/>
    <w:rsid w:val="005B0B1B"/>
    <w:rsid w:val="005B0B50"/>
    <w:rsid w:val="005B0B53"/>
    <w:rsid w:val="005B0B57"/>
    <w:rsid w:val="005B0BAB"/>
    <w:rsid w:val="005B0C24"/>
    <w:rsid w:val="005B0C3F"/>
    <w:rsid w:val="005B0D54"/>
    <w:rsid w:val="005B0E11"/>
    <w:rsid w:val="005B0E27"/>
    <w:rsid w:val="005B0E8A"/>
    <w:rsid w:val="005B0ECE"/>
    <w:rsid w:val="005B0EF1"/>
    <w:rsid w:val="005B0F72"/>
    <w:rsid w:val="005B0FC8"/>
    <w:rsid w:val="005B1027"/>
    <w:rsid w:val="005B107D"/>
    <w:rsid w:val="005B109C"/>
    <w:rsid w:val="005B1131"/>
    <w:rsid w:val="005B1144"/>
    <w:rsid w:val="005B1149"/>
    <w:rsid w:val="005B1187"/>
    <w:rsid w:val="005B119B"/>
    <w:rsid w:val="005B11C5"/>
    <w:rsid w:val="005B1231"/>
    <w:rsid w:val="005B131D"/>
    <w:rsid w:val="005B1344"/>
    <w:rsid w:val="005B136D"/>
    <w:rsid w:val="005B1386"/>
    <w:rsid w:val="005B1388"/>
    <w:rsid w:val="005B13F6"/>
    <w:rsid w:val="005B148E"/>
    <w:rsid w:val="005B14EB"/>
    <w:rsid w:val="005B1502"/>
    <w:rsid w:val="005B1503"/>
    <w:rsid w:val="005B1535"/>
    <w:rsid w:val="005B15D6"/>
    <w:rsid w:val="005B15E1"/>
    <w:rsid w:val="005B16B8"/>
    <w:rsid w:val="005B1700"/>
    <w:rsid w:val="005B1702"/>
    <w:rsid w:val="005B1727"/>
    <w:rsid w:val="005B17CF"/>
    <w:rsid w:val="005B17E1"/>
    <w:rsid w:val="005B17FF"/>
    <w:rsid w:val="005B1816"/>
    <w:rsid w:val="005B1829"/>
    <w:rsid w:val="005B18CE"/>
    <w:rsid w:val="005B18FD"/>
    <w:rsid w:val="005B190D"/>
    <w:rsid w:val="005B19B3"/>
    <w:rsid w:val="005B19D4"/>
    <w:rsid w:val="005B1A34"/>
    <w:rsid w:val="005B1AA5"/>
    <w:rsid w:val="005B1ABA"/>
    <w:rsid w:val="005B1ADD"/>
    <w:rsid w:val="005B1AEC"/>
    <w:rsid w:val="005B1B37"/>
    <w:rsid w:val="005B1B53"/>
    <w:rsid w:val="005B1B93"/>
    <w:rsid w:val="005B1C01"/>
    <w:rsid w:val="005B1C23"/>
    <w:rsid w:val="005B1C2E"/>
    <w:rsid w:val="005B1C33"/>
    <w:rsid w:val="005B1CD9"/>
    <w:rsid w:val="005B1CDB"/>
    <w:rsid w:val="005B1D10"/>
    <w:rsid w:val="005B1E46"/>
    <w:rsid w:val="005B1E56"/>
    <w:rsid w:val="005B1F1A"/>
    <w:rsid w:val="005B1F29"/>
    <w:rsid w:val="005B1F59"/>
    <w:rsid w:val="005B1F71"/>
    <w:rsid w:val="005B2131"/>
    <w:rsid w:val="005B214C"/>
    <w:rsid w:val="005B2165"/>
    <w:rsid w:val="005B2338"/>
    <w:rsid w:val="005B234D"/>
    <w:rsid w:val="005B2566"/>
    <w:rsid w:val="005B2568"/>
    <w:rsid w:val="005B2587"/>
    <w:rsid w:val="005B25B2"/>
    <w:rsid w:val="005B25EA"/>
    <w:rsid w:val="005B2618"/>
    <w:rsid w:val="005B261B"/>
    <w:rsid w:val="005B2658"/>
    <w:rsid w:val="005B269C"/>
    <w:rsid w:val="005B26A0"/>
    <w:rsid w:val="005B26F1"/>
    <w:rsid w:val="005B2756"/>
    <w:rsid w:val="005B27AA"/>
    <w:rsid w:val="005B27FB"/>
    <w:rsid w:val="005B2896"/>
    <w:rsid w:val="005B2933"/>
    <w:rsid w:val="005B294C"/>
    <w:rsid w:val="005B2A71"/>
    <w:rsid w:val="005B2AAB"/>
    <w:rsid w:val="005B2B0F"/>
    <w:rsid w:val="005B2B6E"/>
    <w:rsid w:val="005B2B9E"/>
    <w:rsid w:val="005B2BB4"/>
    <w:rsid w:val="005B2BC6"/>
    <w:rsid w:val="005B2C09"/>
    <w:rsid w:val="005B2C2C"/>
    <w:rsid w:val="005B2C58"/>
    <w:rsid w:val="005B2C6A"/>
    <w:rsid w:val="005B2C91"/>
    <w:rsid w:val="005B2C96"/>
    <w:rsid w:val="005B2CB9"/>
    <w:rsid w:val="005B2D32"/>
    <w:rsid w:val="005B2D77"/>
    <w:rsid w:val="005B2D8F"/>
    <w:rsid w:val="005B2DA6"/>
    <w:rsid w:val="005B2E28"/>
    <w:rsid w:val="005B2E93"/>
    <w:rsid w:val="005B2EC5"/>
    <w:rsid w:val="005B2FCB"/>
    <w:rsid w:val="005B3080"/>
    <w:rsid w:val="005B309C"/>
    <w:rsid w:val="005B30ED"/>
    <w:rsid w:val="005B3113"/>
    <w:rsid w:val="005B3124"/>
    <w:rsid w:val="005B313A"/>
    <w:rsid w:val="005B3141"/>
    <w:rsid w:val="005B3197"/>
    <w:rsid w:val="005B3256"/>
    <w:rsid w:val="005B334E"/>
    <w:rsid w:val="005B336A"/>
    <w:rsid w:val="005B3382"/>
    <w:rsid w:val="005B3384"/>
    <w:rsid w:val="005B3392"/>
    <w:rsid w:val="005B33E5"/>
    <w:rsid w:val="005B33F2"/>
    <w:rsid w:val="005B33FB"/>
    <w:rsid w:val="005B3457"/>
    <w:rsid w:val="005B3495"/>
    <w:rsid w:val="005B349C"/>
    <w:rsid w:val="005B34D9"/>
    <w:rsid w:val="005B34E7"/>
    <w:rsid w:val="005B34F0"/>
    <w:rsid w:val="005B34F1"/>
    <w:rsid w:val="005B3568"/>
    <w:rsid w:val="005B35B0"/>
    <w:rsid w:val="005B35BB"/>
    <w:rsid w:val="005B3605"/>
    <w:rsid w:val="005B366E"/>
    <w:rsid w:val="005B3681"/>
    <w:rsid w:val="005B368E"/>
    <w:rsid w:val="005B369F"/>
    <w:rsid w:val="005B36A6"/>
    <w:rsid w:val="005B36B5"/>
    <w:rsid w:val="005B3733"/>
    <w:rsid w:val="005B374D"/>
    <w:rsid w:val="005B3783"/>
    <w:rsid w:val="005B3797"/>
    <w:rsid w:val="005B37EE"/>
    <w:rsid w:val="005B3813"/>
    <w:rsid w:val="005B3839"/>
    <w:rsid w:val="005B389C"/>
    <w:rsid w:val="005B38A7"/>
    <w:rsid w:val="005B3960"/>
    <w:rsid w:val="005B3988"/>
    <w:rsid w:val="005B39C4"/>
    <w:rsid w:val="005B39E8"/>
    <w:rsid w:val="005B3A73"/>
    <w:rsid w:val="005B3A78"/>
    <w:rsid w:val="005B3A8D"/>
    <w:rsid w:val="005B3B0E"/>
    <w:rsid w:val="005B3B30"/>
    <w:rsid w:val="005B3B79"/>
    <w:rsid w:val="005B3DAD"/>
    <w:rsid w:val="005B3DB9"/>
    <w:rsid w:val="005B3DD6"/>
    <w:rsid w:val="005B3DE3"/>
    <w:rsid w:val="005B3E0D"/>
    <w:rsid w:val="005B3EA8"/>
    <w:rsid w:val="005B3F41"/>
    <w:rsid w:val="005B3F58"/>
    <w:rsid w:val="005B3F7B"/>
    <w:rsid w:val="005B3FFE"/>
    <w:rsid w:val="005B4026"/>
    <w:rsid w:val="005B403E"/>
    <w:rsid w:val="005B40F4"/>
    <w:rsid w:val="005B41B7"/>
    <w:rsid w:val="005B41DD"/>
    <w:rsid w:val="005B41F8"/>
    <w:rsid w:val="005B4220"/>
    <w:rsid w:val="005B4285"/>
    <w:rsid w:val="005B42AD"/>
    <w:rsid w:val="005B42FE"/>
    <w:rsid w:val="005B4352"/>
    <w:rsid w:val="005B437A"/>
    <w:rsid w:val="005B43C5"/>
    <w:rsid w:val="005B43C8"/>
    <w:rsid w:val="005B43F7"/>
    <w:rsid w:val="005B4420"/>
    <w:rsid w:val="005B4459"/>
    <w:rsid w:val="005B44C8"/>
    <w:rsid w:val="005B44EC"/>
    <w:rsid w:val="005B454E"/>
    <w:rsid w:val="005B4565"/>
    <w:rsid w:val="005B45D1"/>
    <w:rsid w:val="005B462C"/>
    <w:rsid w:val="005B4674"/>
    <w:rsid w:val="005B46F2"/>
    <w:rsid w:val="005B4796"/>
    <w:rsid w:val="005B47E9"/>
    <w:rsid w:val="005B4893"/>
    <w:rsid w:val="005B4894"/>
    <w:rsid w:val="005B48DE"/>
    <w:rsid w:val="005B4952"/>
    <w:rsid w:val="005B4C34"/>
    <w:rsid w:val="005B4C6C"/>
    <w:rsid w:val="005B4CC7"/>
    <w:rsid w:val="005B4D04"/>
    <w:rsid w:val="005B4D5A"/>
    <w:rsid w:val="005B4DA4"/>
    <w:rsid w:val="005B4E9D"/>
    <w:rsid w:val="005B4EBD"/>
    <w:rsid w:val="005B4ECD"/>
    <w:rsid w:val="005B4FFB"/>
    <w:rsid w:val="005B507B"/>
    <w:rsid w:val="005B50AE"/>
    <w:rsid w:val="005B5139"/>
    <w:rsid w:val="005B517C"/>
    <w:rsid w:val="005B5188"/>
    <w:rsid w:val="005B519B"/>
    <w:rsid w:val="005B51BC"/>
    <w:rsid w:val="005B5239"/>
    <w:rsid w:val="005B5249"/>
    <w:rsid w:val="005B5282"/>
    <w:rsid w:val="005B530A"/>
    <w:rsid w:val="005B5314"/>
    <w:rsid w:val="005B5401"/>
    <w:rsid w:val="005B5459"/>
    <w:rsid w:val="005B5478"/>
    <w:rsid w:val="005B54C0"/>
    <w:rsid w:val="005B54E5"/>
    <w:rsid w:val="005B550A"/>
    <w:rsid w:val="005B552C"/>
    <w:rsid w:val="005B557F"/>
    <w:rsid w:val="005B558A"/>
    <w:rsid w:val="005B55A0"/>
    <w:rsid w:val="005B55B5"/>
    <w:rsid w:val="005B5708"/>
    <w:rsid w:val="005B5744"/>
    <w:rsid w:val="005B57F1"/>
    <w:rsid w:val="005B5834"/>
    <w:rsid w:val="005B5855"/>
    <w:rsid w:val="005B5897"/>
    <w:rsid w:val="005B589E"/>
    <w:rsid w:val="005B58A3"/>
    <w:rsid w:val="005B590B"/>
    <w:rsid w:val="005B5972"/>
    <w:rsid w:val="005B59AC"/>
    <w:rsid w:val="005B5A3C"/>
    <w:rsid w:val="005B5A51"/>
    <w:rsid w:val="005B5A7A"/>
    <w:rsid w:val="005B5AC8"/>
    <w:rsid w:val="005B5B94"/>
    <w:rsid w:val="005B5DDE"/>
    <w:rsid w:val="005B5E47"/>
    <w:rsid w:val="005B5EFB"/>
    <w:rsid w:val="005B5F4A"/>
    <w:rsid w:val="005B5F55"/>
    <w:rsid w:val="005B5FA6"/>
    <w:rsid w:val="005B6044"/>
    <w:rsid w:val="005B60EA"/>
    <w:rsid w:val="005B6139"/>
    <w:rsid w:val="005B61C4"/>
    <w:rsid w:val="005B61CB"/>
    <w:rsid w:val="005B6275"/>
    <w:rsid w:val="005B6284"/>
    <w:rsid w:val="005B62D4"/>
    <w:rsid w:val="005B62ED"/>
    <w:rsid w:val="005B6373"/>
    <w:rsid w:val="005B63AD"/>
    <w:rsid w:val="005B6401"/>
    <w:rsid w:val="005B6478"/>
    <w:rsid w:val="005B6497"/>
    <w:rsid w:val="005B6538"/>
    <w:rsid w:val="005B6546"/>
    <w:rsid w:val="005B6559"/>
    <w:rsid w:val="005B655A"/>
    <w:rsid w:val="005B65BE"/>
    <w:rsid w:val="005B65DB"/>
    <w:rsid w:val="005B6615"/>
    <w:rsid w:val="005B665D"/>
    <w:rsid w:val="005B6735"/>
    <w:rsid w:val="005B6764"/>
    <w:rsid w:val="005B67AC"/>
    <w:rsid w:val="005B67CF"/>
    <w:rsid w:val="005B6817"/>
    <w:rsid w:val="005B6837"/>
    <w:rsid w:val="005B68D0"/>
    <w:rsid w:val="005B6944"/>
    <w:rsid w:val="005B69DF"/>
    <w:rsid w:val="005B6A01"/>
    <w:rsid w:val="005B6A15"/>
    <w:rsid w:val="005B6A7E"/>
    <w:rsid w:val="005B6AB6"/>
    <w:rsid w:val="005B6ADB"/>
    <w:rsid w:val="005B6AE0"/>
    <w:rsid w:val="005B6AE8"/>
    <w:rsid w:val="005B6BCD"/>
    <w:rsid w:val="005B6C26"/>
    <w:rsid w:val="005B6C34"/>
    <w:rsid w:val="005B6C91"/>
    <w:rsid w:val="005B6D7D"/>
    <w:rsid w:val="005B6D88"/>
    <w:rsid w:val="005B6DE2"/>
    <w:rsid w:val="005B6E27"/>
    <w:rsid w:val="005B6E5D"/>
    <w:rsid w:val="005B6E5F"/>
    <w:rsid w:val="005B6E61"/>
    <w:rsid w:val="005B6EFB"/>
    <w:rsid w:val="005B6F15"/>
    <w:rsid w:val="005B6F1D"/>
    <w:rsid w:val="005B708D"/>
    <w:rsid w:val="005B70AD"/>
    <w:rsid w:val="005B70D0"/>
    <w:rsid w:val="005B70E2"/>
    <w:rsid w:val="005B70FB"/>
    <w:rsid w:val="005B7104"/>
    <w:rsid w:val="005B717D"/>
    <w:rsid w:val="005B722B"/>
    <w:rsid w:val="005B72B8"/>
    <w:rsid w:val="005B7336"/>
    <w:rsid w:val="005B7374"/>
    <w:rsid w:val="005B73F9"/>
    <w:rsid w:val="005B7472"/>
    <w:rsid w:val="005B754F"/>
    <w:rsid w:val="005B758D"/>
    <w:rsid w:val="005B762E"/>
    <w:rsid w:val="005B763B"/>
    <w:rsid w:val="005B7685"/>
    <w:rsid w:val="005B774E"/>
    <w:rsid w:val="005B778F"/>
    <w:rsid w:val="005B7833"/>
    <w:rsid w:val="005B7972"/>
    <w:rsid w:val="005B7A34"/>
    <w:rsid w:val="005B7A39"/>
    <w:rsid w:val="005B7A5B"/>
    <w:rsid w:val="005B7ACF"/>
    <w:rsid w:val="005B7AD5"/>
    <w:rsid w:val="005B7BCB"/>
    <w:rsid w:val="005B7C6A"/>
    <w:rsid w:val="005B7D29"/>
    <w:rsid w:val="005B7D2D"/>
    <w:rsid w:val="005B7DE2"/>
    <w:rsid w:val="005B7E95"/>
    <w:rsid w:val="005B7EB1"/>
    <w:rsid w:val="005B7EB3"/>
    <w:rsid w:val="005B7EC6"/>
    <w:rsid w:val="005B7EF3"/>
    <w:rsid w:val="005B7EF7"/>
    <w:rsid w:val="005B7F13"/>
    <w:rsid w:val="005B7F91"/>
    <w:rsid w:val="005B7F95"/>
    <w:rsid w:val="005C003A"/>
    <w:rsid w:val="005C005E"/>
    <w:rsid w:val="005C0124"/>
    <w:rsid w:val="005C01BB"/>
    <w:rsid w:val="005C02A4"/>
    <w:rsid w:val="005C0336"/>
    <w:rsid w:val="005C033C"/>
    <w:rsid w:val="005C03DB"/>
    <w:rsid w:val="005C04C6"/>
    <w:rsid w:val="005C0549"/>
    <w:rsid w:val="005C05EB"/>
    <w:rsid w:val="005C0604"/>
    <w:rsid w:val="005C0652"/>
    <w:rsid w:val="005C0662"/>
    <w:rsid w:val="005C0663"/>
    <w:rsid w:val="005C0685"/>
    <w:rsid w:val="005C0696"/>
    <w:rsid w:val="005C06C5"/>
    <w:rsid w:val="005C0747"/>
    <w:rsid w:val="005C07A2"/>
    <w:rsid w:val="005C0823"/>
    <w:rsid w:val="005C084D"/>
    <w:rsid w:val="005C0884"/>
    <w:rsid w:val="005C088D"/>
    <w:rsid w:val="005C08A0"/>
    <w:rsid w:val="005C08AA"/>
    <w:rsid w:val="005C08AD"/>
    <w:rsid w:val="005C08FF"/>
    <w:rsid w:val="005C0963"/>
    <w:rsid w:val="005C0979"/>
    <w:rsid w:val="005C0A37"/>
    <w:rsid w:val="005C0B98"/>
    <w:rsid w:val="005C0BB6"/>
    <w:rsid w:val="005C0BD3"/>
    <w:rsid w:val="005C0BE1"/>
    <w:rsid w:val="005C0BF6"/>
    <w:rsid w:val="005C0C10"/>
    <w:rsid w:val="005C0C24"/>
    <w:rsid w:val="005C0CCB"/>
    <w:rsid w:val="005C0D21"/>
    <w:rsid w:val="005C0E1F"/>
    <w:rsid w:val="005C0E50"/>
    <w:rsid w:val="005C0E57"/>
    <w:rsid w:val="005C0E75"/>
    <w:rsid w:val="005C0E90"/>
    <w:rsid w:val="005C0EFE"/>
    <w:rsid w:val="005C0F36"/>
    <w:rsid w:val="005C0FD7"/>
    <w:rsid w:val="005C0FEB"/>
    <w:rsid w:val="005C101F"/>
    <w:rsid w:val="005C1088"/>
    <w:rsid w:val="005C108C"/>
    <w:rsid w:val="005C10FE"/>
    <w:rsid w:val="005C11AE"/>
    <w:rsid w:val="005C11B5"/>
    <w:rsid w:val="005C11B6"/>
    <w:rsid w:val="005C11BD"/>
    <w:rsid w:val="005C11E1"/>
    <w:rsid w:val="005C11E9"/>
    <w:rsid w:val="005C12D7"/>
    <w:rsid w:val="005C12E7"/>
    <w:rsid w:val="005C13AD"/>
    <w:rsid w:val="005C1456"/>
    <w:rsid w:val="005C1501"/>
    <w:rsid w:val="005C1524"/>
    <w:rsid w:val="005C1615"/>
    <w:rsid w:val="005C174A"/>
    <w:rsid w:val="005C17B7"/>
    <w:rsid w:val="005C18F9"/>
    <w:rsid w:val="005C1908"/>
    <w:rsid w:val="005C1956"/>
    <w:rsid w:val="005C19BE"/>
    <w:rsid w:val="005C1A12"/>
    <w:rsid w:val="005C1B72"/>
    <w:rsid w:val="005C1B98"/>
    <w:rsid w:val="005C1BF7"/>
    <w:rsid w:val="005C1C30"/>
    <w:rsid w:val="005C1C4A"/>
    <w:rsid w:val="005C1CDE"/>
    <w:rsid w:val="005C1D17"/>
    <w:rsid w:val="005C1D97"/>
    <w:rsid w:val="005C1DC3"/>
    <w:rsid w:val="005C1DF0"/>
    <w:rsid w:val="005C1DF3"/>
    <w:rsid w:val="005C1E28"/>
    <w:rsid w:val="005C1E31"/>
    <w:rsid w:val="005C1E38"/>
    <w:rsid w:val="005C1E41"/>
    <w:rsid w:val="005C1E58"/>
    <w:rsid w:val="005C1E6D"/>
    <w:rsid w:val="005C1EA9"/>
    <w:rsid w:val="005C1F5A"/>
    <w:rsid w:val="005C1F9C"/>
    <w:rsid w:val="005C1FF8"/>
    <w:rsid w:val="005C2000"/>
    <w:rsid w:val="005C2009"/>
    <w:rsid w:val="005C20EA"/>
    <w:rsid w:val="005C2120"/>
    <w:rsid w:val="005C21BE"/>
    <w:rsid w:val="005C22D6"/>
    <w:rsid w:val="005C232E"/>
    <w:rsid w:val="005C2357"/>
    <w:rsid w:val="005C2392"/>
    <w:rsid w:val="005C23B5"/>
    <w:rsid w:val="005C243C"/>
    <w:rsid w:val="005C2493"/>
    <w:rsid w:val="005C24FB"/>
    <w:rsid w:val="005C257A"/>
    <w:rsid w:val="005C2598"/>
    <w:rsid w:val="005C25EF"/>
    <w:rsid w:val="005C25FE"/>
    <w:rsid w:val="005C263E"/>
    <w:rsid w:val="005C26CC"/>
    <w:rsid w:val="005C279C"/>
    <w:rsid w:val="005C27BB"/>
    <w:rsid w:val="005C2820"/>
    <w:rsid w:val="005C2861"/>
    <w:rsid w:val="005C288C"/>
    <w:rsid w:val="005C28A6"/>
    <w:rsid w:val="005C29B4"/>
    <w:rsid w:val="005C29CC"/>
    <w:rsid w:val="005C2A00"/>
    <w:rsid w:val="005C2A42"/>
    <w:rsid w:val="005C2A53"/>
    <w:rsid w:val="005C2A73"/>
    <w:rsid w:val="005C2A78"/>
    <w:rsid w:val="005C2AC4"/>
    <w:rsid w:val="005C2B10"/>
    <w:rsid w:val="005C2B1E"/>
    <w:rsid w:val="005C2B36"/>
    <w:rsid w:val="005C2BBA"/>
    <w:rsid w:val="005C2BF8"/>
    <w:rsid w:val="005C2DA5"/>
    <w:rsid w:val="005C2DD1"/>
    <w:rsid w:val="005C2DD8"/>
    <w:rsid w:val="005C2E4E"/>
    <w:rsid w:val="005C2E64"/>
    <w:rsid w:val="005C2EF5"/>
    <w:rsid w:val="005C2F29"/>
    <w:rsid w:val="005C2F8C"/>
    <w:rsid w:val="005C2F99"/>
    <w:rsid w:val="005C2FFB"/>
    <w:rsid w:val="005C300A"/>
    <w:rsid w:val="005C301D"/>
    <w:rsid w:val="005C30A6"/>
    <w:rsid w:val="005C3102"/>
    <w:rsid w:val="005C3186"/>
    <w:rsid w:val="005C31A3"/>
    <w:rsid w:val="005C31E0"/>
    <w:rsid w:val="005C31F2"/>
    <w:rsid w:val="005C3261"/>
    <w:rsid w:val="005C330F"/>
    <w:rsid w:val="005C33DB"/>
    <w:rsid w:val="005C346C"/>
    <w:rsid w:val="005C34B0"/>
    <w:rsid w:val="005C352A"/>
    <w:rsid w:val="005C352E"/>
    <w:rsid w:val="005C353A"/>
    <w:rsid w:val="005C354B"/>
    <w:rsid w:val="005C3583"/>
    <w:rsid w:val="005C35A5"/>
    <w:rsid w:val="005C35D3"/>
    <w:rsid w:val="005C35DE"/>
    <w:rsid w:val="005C3603"/>
    <w:rsid w:val="005C36AC"/>
    <w:rsid w:val="005C36F8"/>
    <w:rsid w:val="005C37CF"/>
    <w:rsid w:val="005C38ED"/>
    <w:rsid w:val="005C38F3"/>
    <w:rsid w:val="005C39D1"/>
    <w:rsid w:val="005C39F3"/>
    <w:rsid w:val="005C3A16"/>
    <w:rsid w:val="005C3A64"/>
    <w:rsid w:val="005C3B37"/>
    <w:rsid w:val="005C3B61"/>
    <w:rsid w:val="005C3B6B"/>
    <w:rsid w:val="005C3B76"/>
    <w:rsid w:val="005C3BB1"/>
    <w:rsid w:val="005C3C82"/>
    <w:rsid w:val="005C3C83"/>
    <w:rsid w:val="005C3CC5"/>
    <w:rsid w:val="005C3E3E"/>
    <w:rsid w:val="005C3F68"/>
    <w:rsid w:val="005C3F7E"/>
    <w:rsid w:val="005C3F85"/>
    <w:rsid w:val="005C3FAF"/>
    <w:rsid w:val="005C3FBB"/>
    <w:rsid w:val="005C40C4"/>
    <w:rsid w:val="005C40CB"/>
    <w:rsid w:val="005C40DD"/>
    <w:rsid w:val="005C411B"/>
    <w:rsid w:val="005C4131"/>
    <w:rsid w:val="005C4217"/>
    <w:rsid w:val="005C4279"/>
    <w:rsid w:val="005C4290"/>
    <w:rsid w:val="005C4317"/>
    <w:rsid w:val="005C4324"/>
    <w:rsid w:val="005C438F"/>
    <w:rsid w:val="005C43C9"/>
    <w:rsid w:val="005C43D6"/>
    <w:rsid w:val="005C44D1"/>
    <w:rsid w:val="005C4500"/>
    <w:rsid w:val="005C455B"/>
    <w:rsid w:val="005C45EE"/>
    <w:rsid w:val="005C4656"/>
    <w:rsid w:val="005C4691"/>
    <w:rsid w:val="005C46AD"/>
    <w:rsid w:val="005C46D3"/>
    <w:rsid w:val="005C46E6"/>
    <w:rsid w:val="005C472B"/>
    <w:rsid w:val="005C474D"/>
    <w:rsid w:val="005C477A"/>
    <w:rsid w:val="005C47E4"/>
    <w:rsid w:val="005C47FE"/>
    <w:rsid w:val="005C48B8"/>
    <w:rsid w:val="005C48E5"/>
    <w:rsid w:val="005C494F"/>
    <w:rsid w:val="005C4951"/>
    <w:rsid w:val="005C4972"/>
    <w:rsid w:val="005C49A6"/>
    <w:rsid w:val="005C4A08"/>
    <w:rsid w:val="005C4A71"/>
    <w:rsid w:val="005C4A90"/>
    <w:rsid w:val="005C4AD7"/>
    <w:rsid w:val="005C4B05"/>
    <w:rsid w:val="005C4B7F"/>
    <w:rsid w:val="005C4B93"/>
    <w:rsid w:val="005C4BE9"/>
    <w:rsid w:val="005C4C31"/>
    <w:rsid w:val="005C4C93"/>
    <w:rsid w:val="005C4CA1"/>
    <w:rsid w:val="005C4CAE"/>
    <w:rsid w:val="005C4CBF"/>
    <w:rsid w:val="005C4CD5"/>
    <w:rsid w:val="005C4DE4"/>
    <w:rsid w:val="005C4E3A"/>
    <w:rsid w:val="005C4F1B"/>
    <w:rsid w:val="005C4FEA"/>
    <w:rsid w:val="005C507A"/>
    <w:rsid w:val="005C50E0"/>
    <w:rsid w:val="005C5120"/>
    <w:rsid w:val="005C5123"/>
    <w:rsid w:val="005C5164"/>
    <w:rsid w:val="005C51D0"/>
    <w:rsid w:val="005C51D3"/>
    <w:rsid w:val="005C51F1"/>
    <w:rsid w:val="005C527B"/>
    <w:rsid w:val="005C52BD"/>
    <w:rsid w:val="005C533F"/>
    <w:rsid w:val="005C5373"/>
    <w:rsid w:val="005C537A"/>
    <w:rsid w:val="005C5396"/>
    <w:rsid w:val="005C5542"/>
    <w:rsid w:val="005C55EF"/>
    <w:rsid w:val="005C56A2"/>
    <w:rsid w:val="005C56E8"/>
    <w:rsid w:val="005C571A"/>
    <w:rsid w:val="005C575D"/>
    <w:rsid w:val="005C578A"/>
    <w:rsid w:val="005C57BF"/>
    <w:rsid w:val="005C57C9"/>
    <w:rsid w:val="005C57D2"/>
    <w:rsid w:val="005C583D"/>
    <w:rsid w:val="005C5865"/>
    <w:rsid w:val="005C58A1"/>
    <w:rsid w:val="005C58B3"/>
    <w:rsid w:val="005C58C4"/>
    <w:rsid w:val="005C5990"/>
    <w:rsid w:val="005C5997"/>
    <w:rsid w:val="005C59FB"/>
    <w:rsid w:val="005C5A5E"/>
    <w:rsid w:val="005C5A67"/>
    <w:rsid w:val="005C5AA3"/>
    <w:rsid w:val="005C5AB6"/>
    <w:rsid w:val="005C5B41"/>
    <w:rsid w:val="005C5B49"/>
    <w:rsid w:val="005C5B4D"/>
    <w:rsid w:val="005C5BA5"/>
    <w:rsid w:val="005C5BAA"/>
    <w:rsid w:val="005C5BF4"/>
    <w:rsid w:val="005C5C1E"/>
    <w:rsid w:val="005C5C2D"/>
    <w:rsid w:val="005C5C35"/>
    <w:rsid w:val="005C5C41"/>
    <w:rsid w:val="005C5CC3"/>
    <w:rsid w:val="005C5D3E"/>
    <w:rsid w:val="005C5DCE"/>
    <w:rsid w:val="005C5DD8"/>
    <w:rsid w:val="005C5DFA"/>
    <w:rsid w:val="005C5ECA"/>
    <w:rsid w:val="005C5F90"/>
    <w:rsid w:val="005C5FB0"/>
    <w:rsid w:val="005C5FB1"/>
    <w:rsid w:val="005C607B"/>
    <w:rsid w:val="005C60D7"/>
    <w:rsid w:val="005C60F3"/>
    <w:rsid w:val="005C6196"/>
    <w:rsid w:val="005C61CA"/>
    <w:rsid w:val="005C6245"/>
    <w:rsid w:val="005C6250"/>
    <w:rsid w:val="005C629C"/>
    <w:rsid w:val="005C63C9"/>
    <w:rsid w:val="005C6408"/>
    <w:rsid w:val="005C64B8"/>
    <w:rsid w:val="005C653F"/>
    <w:rsid w:val="005C6541"/>
    <w:rsid w:val="005C6560"/>
    <w:rsid w:val="005C65A4"/>
    <w:rsid w:val="005C65F5"/>
    <w:rsid w:val="005C6649"/>
    <w:rsid w:val="005C66B5"/>
    <w:rsid w:val="005C66D0"/>
    <w:rsid w:val="005C6716"/>
    <w:rsid w:val="005C6790"/>
    <w:rsid w:val="005C67A1"/>
    <w:rsid w:val="005C6834"/>
    <w:rsid w:val="005C68B1"/>
    <w:rsid w:val="005C68C6"/>
    <w:rsid w:val="005C68D0"/>
    <w:rsid w:val="005C68E3"/>
    <w:rsid w:val="005C692E"/>
    <w:rsid w:val="005C693C"/>
    <w:rsid w:val="005C6967"/>
    <w:rsid w:val="005C6A02"/>
    <w:rsid w:val="005C6A3B"/>
    <w:rsid w:val="005C6A56"/>
    <w:rsid w:val="005C6A70"/>
    <w:rsid w:val="005C6A8C"/>
    <w:rsid w:val="005C6AD2"/>
    <w:rsid w:val="005C6AE1"/>
    <w:rsid w:val="005C6B45"/>
    <w:rsid w:val="005C6B51"/>
    <w:rsid w:val="005C6C45"/>
    <w:rsid w:val="005C6CB0"/>
    <w:rsid w:val="005C6CE4"/>
    <w:rsid w:val="005C6CF9"/>
    <w:rsid w:val="005C6DEC"/>
    <w:rsid w:val="005C6E37"/>
    <w:rsid w:val="005C6E6F"/>
    <w:rsid w:val="005C6EBF"/>
    <w:rsid w:val="005C6EFB"/>
    <w:rsid w:val="005C6F08"/>
    <w:rsid w:val="005C6F84"/>
    <w:rsid w:val="005C6FBE"/>
    <w:rsid w:val="005C6FDC"/>
    <w:rsid w:val="005C7028"/>
    <w:rsid w:val="005C7034"/>
    <w:rsid w:val="005C7071"/>
    <w:rsid w:val="005C7096"/>
    <w:rsid w:val="005C70F6"/>
    <w:rsid w:val="005C7100"/>
    <w:rsid w:val="005C717A"/>
    <w:rsid w:val="005C71A3"/>
    <w:rsid w:val="005C7216"/>
    <w:rsid w:val="005C7217"/>
    <w:rsid w:val="005C7221"/>
    <w:rsid w:val="005C7234"/>
    <w:rsid w:val="005C72E0"/>
    <w:rsid w:val="005C72F5"/>
    <w:rsid w:val="005C7301"/>
    <w:rsid w:val="005C738D"/>
    <w:rsid w:val="005C7396"/>
    <w:rsid w:val="005C73E1"/>
    <w:rsid w:val="005C7484"/>
    <w:rsid w:val="005C74EC"/>
    <w:rsid w:val="005C7502"/>
    <w:rsid w:val="005C758E"/>
    <w:rsid w:val="005C7591"/>
    <w:rsid w:val="005C75B5"/>
    <w:rsid w:val="005C761D"/>
    <w:rsid w:val="005C763E"/>
    <w:rsid w:val="005C766E"/>
    <w:rsid w:val="005C768D"/>
    <w:rsid w:val="005C76A5"/>
    <w:rsid w:val="005C76D6"/>
    <w:rsid w:val="005C77AC"/>
    <w:rsid w:val="005C77D5"/>
    <w:rsid w:val="005C7834"/>
    <w:rsid w:val="005C7847"/>
    <w:rsid w:val="005C787D"/>
    <w:rsid w:val="005C78E3"/>
    <w:rsid w:val="005C792A"/>
    <w:rsid w:val="005C79B3"/>
    <w:rsid w:val="005C79F4"/>
    <w:rsid w:val="005C7A25"/>
    <w:rsid w:val="005C7A30"/>
    <w:rsid w:val="005C7A37"/>
    <w:rsid w:val="005C7A79"/>
    <w:rsid w:val="005C7AB5"/>
    <w:rsid w:val="005C7AEF"/>
    <w:rsid w:val="005C7B14"/>
    <w:rsid w:val="005C7B7C"/>
    <w:rsid w:val="005C7BBE"/>
    <w:rsid w:val="005C7C55"/>
    <w:rsid w:val="005C7C5C"/>
    <w:rsid w:val="005C7C84"/>
    <w:rsid w:val="005C7C9D"/>
    <w:rsid w:val="005C7CED"/>
    <w:rsid w:val="005C7D1D"/>
    <w:rsid w:val="005C7DC8"/>
    <w:rsid w:val="005C7DF1"/>
    <w:rsid w:val="005C7E26"/>
    <w:rsid w:val="005C7F75"/>
    <w:rsid w:val="005C7FBF"/>
    <w:rsid w:val="005D0018"/>
    <w:rsid w:val="005D0091"/>
    <w:rsid w:val="005D0124"/>
    <w:rsid w:val="005D0142"/>
    <w:rsid w:val="005D014D"/>
    <w:rsid w:val="005D017E"/>
    <w:rsid w:val="005D0182"/>
    <w:rsid w:val="005D0190"/>
    <w:rsid w:val="005D0199"/>
    <w:rsid w:val="005D01B5"/>
    <w:rsid w:val="005D01E9"/>
    <w:rsid w:val="005D024C"/>
    <w:rsid w:val="005D02A9"/>
    <w:rsid w:val="005D034E"/>
    <w:rsid w:val="005D03A6"/>
    <w:rsid w:val="005D03A8"/>
    <w:rsid w:val="005D03B5"/>
    <w:rsid w:val="005D03B7"/>
    <w:rsid w:val="005D0440"/>
    <w:rsid w:val="005D047E"/>
    <w:rsid w:val="005D04AF"/>
    <w:rsid w:val="005D05BF"/>
    <w:rsid w:val="005D05D1"/>
    <w:rsid w:val="005D0655"/>
    <w:rsid w:val="005D0676"/>
    <w:rsid w:val="005D06E6"/>
    <w:rsid w:val="005D0713"/>
    <w:rsid w:val="005D0736"/>
    <w:rsid w:val="005D07BA"/>
    <w:rsid w:val="005D087B"/>
    <w:rsid w:val="005D087D"/>
    <w:rsid w:val="005D08C1"/>
    <w:rsid w:val="005D08D1"/>
    <w:rsid w:val="005D09AA"/>
    <w:rsid w:val="005D0A98"/>
    <w:rsid w:val="005D0AA2"/>
    <w:rsid w:val="005D0AF3"/>
    <w:rsid w:val="005D0B93"/>
    <w:rsid w:val="005D0BA4"/>
    <w:rsid w:val="005D0BAF"/>
    <w:rsid w:val="005D0D0C"/>
    <w:rsid w:val="005D0D53"/>
    <w:rsid w:val="005D0DB0"/>
    <w:rsid w:val="005D0DE9"/>
    <w:rsid w:val="005D0E03"/>
    <w:rsid w:val="005D0E05"/>
    <w:rsid w:val="005D0ED4"/>
    <w:rsid w:val="005D0F21"/>
    <w:rsid w:val="005D0F28"/>
    <w:rsid w:val="005D0F35"/>
    <w:rsid w:val="005D0F40"/>
    <w:rsid w:val="005D103E"/>
    <w:rsid w:val="005D1096"/>
    <w:rsid w:val="005D10A2"/>
    <w:rsid w:val="005D10D8"/>
    <w:rsid w:val="005D1126"/>
    <w:rsid w:val="005D116F"/>
    <w:rsid w:val="005D1177"/>
    <w:rsid w:val="005D11E3"/>
    <w:rsid w:val="005D126E"/>
    <w:rsid w:val="005D127A"/>
    <w:rsid w:val="005D12B8"/>
    <w:rsid w:val="005D1311"/>
    <w:rsid w:val="005D1452"/>
    <w:rsid w:val="005D149D"/>
    <w:rsid w:val="005D14E0"/>
    <w:rsid w:val="005D14E1"/>
    <w:rsid w:val="005D150B"/>
    <w:rsid w:val="005D153F"/>
    <w:rsid w:val="005D15FD"/>
    <w:rsid w:val="005D160B"/>
    <w:rsid w:val="005D1612"/>
    <w:rsid w:val="005D1652"/>
    <w:rsid w:val="005D169F"/>
    <w:rsid w:val="005D16BA"/>
    <w:rsid w:val="005D16CD"/>
    <w:rsid w:val="005D16DB"/>
    <w:rsid w:val="005D16DD"/>
    <w:rsid w:val="005D1734"/>
    <w:rsid w:val="005D1778"/>
    <w:rsid w:val="005D177B"/>
    <w:rsid w:val="005D1822"/>
    <w:rsid w:val="005D1845"/>
    <w:rsid w:val="005D184F"/>
    <w:rsid w:val="005D1862"/>
    <w:rsid w:val="005D18A2"/>
    <w:rsid w:val="005D19AC"/>
    <w:rsid w:val="005D1A1B"/>
    <w:rsid w:val="005D1AE7"/>
    <w:rsid w:val="005D1B6B"/>
    <w:rsid w:val="005D1BB1"/>
    <w:rsid w:val="005D1BC7"/>
    <w:rsid w:val="005D1BD1"/>
    <w:rsid w:val="005D1BF4"/>
    <w:rsid w:val="005D1C3A"/>
    <w:rsid w:val="005D1C79"/>
    <w:rsid w:val="005D1CEA"/>
    <w:rsid w:val="005D1D0F"/>
    <w:rsid w:val="005D1D37"/>
    <w:rsid w:val="005D1D94"/>
    <w:rsid w:val="005D1D9A"/>
    <w:rsid w:val="005D1DFC"/>
    <w:rsid w:val="005D1E8E"/>
    <w:rsid w:val="005D1E9D"/>
    <w:rsid w:val="005D1EBC"/>
    <w:rsid w:val="005D1F7A"/>
    <w:rsid w:val="005D1FAD"/>
    <w:rsid w:val="005D204A"/>
    <w:rsid w:val="005D2054"/>
    <w:rsid w:val="005D213A"/>
    <w:rsid w:val="005D214B"/>
    <w:rsid w:val="005D217B"/>
    <w:rsid w:val="005D2227"/>
    <w:rsid w:val="005D2235"/>
    <w:rsid w:val="005D2355"/>
    <w:rsid w:val="005D237A"/>
    <w:rsid w:val="005D2401"/>
    <w:rsid w:val="005D244E"/>
    <w:rsid w:val="005D248B"/>
    <w:rsid w:val="005D24DB"/>
    <w:rsid w:val="005D2525"/>
    <w:rsid w:val="005D2527"/>
    <w:rsid w:val="005D2531"/>
    <w:rsid w:val="005D2612"/>
    <w:rsid w:val="005D2658"/>
    <w:rsid w:val="005D265D"/>
    <w:rsid w:val="005D2689"/>
    <w:rsid w:val="005D26D7"/>
    <w:rsid w:val="005D2781"/>
    <w:rsid w:val="005D27BB"/>
    <w:rsid w:val="005D27F4"/>
    <w:rsid w:val="005D2823"/>
    <w:rsid w:val="005D2831"/>
    <w:rsid w:val="005D2864"/>
    <w:rsid w:val="005D293C"/>
    <w:rsid w:val="005D29E3"/>
    <w:rsid w:val="005D29F2"/>
    <w:rsid w:val="005D29FB"/>
    <w:rsid w:val="005D2A44"/>
    <w:rsid w:val="005D2A48"/>
    <w:rsid w:val="005D2B23"/>
    <w:rsid w:val="005D2C97"/>
    <w:rsid w:val="005D2CE8"/>
    <w:rsid w:val="005D2D58"/>
    <w:rsid w:val="005D2D79"/>
    <w:rsid w:val="005D2DCB"/>
    <w:rsid w:val="005D2DCE"/>
    <w:rsid w:val="005D2DE5"/>
    <w:rsid w:val="005D2F13"/>
    <w:rsid w:val="005D2F45"/>
    <w:rsid w:val="005D2F52"/>
    <w:rsid w:val="005D2F91"/>
    <w:rsid w:val="005D2FF1"/>
    <w:rsid w:val="005D3019"/>
    <w:rsid w:val="005D3028"/>
    <w:rsid w:val="005D305C"/>
    <w:rsid w:val="005D3095"/>
    <w:rsid w:val="005D30E4"/>
    <w:rsid w:val="005D3108"/>
    <w:rsid w:val="005D3109"/>
    <w:rsid w:val="005D3110"/>
    <w:rsid w:val="005D3114"/>
    <w:rsid w:val="005D3120"/>
    <w:rsid w:val="005D3124"/>
    <w:rsid w:val="005D3132"/>
    <w:rsid w:val="005D3173"/>
    <w:rsid w:val="005D31C2"/>
    <w:rsid w:val="005D3253"/>
    <w:rsid w:val="005D32AE"/>
    <w:rsid w:val="005D32D3"/>
    <w:rsid w:val="005D330C"/>
    <w:rsid w:val="005D3387"/>
    <w:rsid w:val="005D3392"/>
    <w:rsid w:val="005D33A4"/>
    <w:rsid w:val="005D33D3"/>
    <w:rsid w:val="005D3436"/>
    <w:rsid w:val="005D348B"/>
    <w:rsid w:val="005D34DB"/>
    <w:rsid w:val="005D3515"/>
    <w:rsid w:val="005D3583"/>
    <w:rsid w:val="005D35D1"/>
    <w:rsid w:val="005D36AF"/>
    <w:rsid w:val="005D37DF"/>
    <w:rsid w:val="005D37F7"/>
    <w:rsid w:val="005D3856"/>
    <w:rsid w:val="005D3893"/>
    <w:rsid w:val="005D3942"/>
    <w:rsid w:val="005D3A9C"/>
    <w:rsid w:val="005D3AA3"/>
    <w:rsid w:val="005D3AB2"/>
    <w:rsid w:val="005D3B2C"/>
    <w:rsid w:val="005D3B7D"/>
    <w:rsid w:val="005D3BA8"/>
    <w:rsid w:val="005D3C45"/>
    <w:rsid w:val="005D3C50"/>
    <w:rsid w:val="005D3C73"/>
    <w:rsid w:val="005D3EA5"/>
    <w:rsid w:val="005D3F44"/>
    <w:rsid w:val="005D3F51"/>
    <w:rsid w:val="005D3F61"/>
    <w:rsid w:val="005D3F73"/>
    <w:rsid w:val="005D3FC4"/>
    <w:rsid w:val="005D3FF3"/>
    <w:rsid w:val="005D4022"/>
    <w:rsid w:val="005D406B"/>
    <w:rsid w:val="005D40D1"/>
    <w:rsid w:val="005D40D8"/>
    <w:rsid w:val="005D4195"/>
    <w:rsid w:val="005D419A"/>
    <w:rsid w:val="005D42A1"/>
    <w:rsid w:val="005D42AA"/>
    <w:rsid w:val="005D42C9"/>
    <w:rsid w:val="005D4319"/>
    <w:rsid w:val="005D4333"/>
    <w:rsid w:val="005D4334"/>
    <w:rsid w:val="005D433D"/>
    <w:rsid w:val="005D43C7"/>
    <w:rsid w:val="005D4417"/>
    <w:rsid w:val="005D4469"/>
    <w:rsid w:val="005D44A6"/>
    <w:rsid w:val="005D44AA"/>
    <w:rsid w:val="005D44EE"/>
    <w:rsid w:val="005D45AD"/>
    <w:rsid w:val="005D45CA"/>
    <w:rsid w:val="005D4634"/>
    <w:rsid w:val="005D4662"/>
    <w:rsid w:val="005D46CB"/>
    <w:rsid w:val="005D46FF"/>
    <w:rsid w:val="005D4728"/>
    <w:rsid w:val="005D4743"/>
    <w:rsid w:val="005D47C1"/>
    <w:rsid w:val="005D47D6"/>
    <w:rsid w:val="005D482F"/>
    <w:rsid w:val="005D4858"/>
    <w:rsid w:val="005D4889"/>
    <w:rsid w:val="005D490A"/>
    <w:rsid w:val="005D491A"/>
    <w:rsid w:val="005D49E7"/>
    <w:rsid w:val="005D49F4"/>
    <w:rsid w:val="005D4A28"/>
    <w:rsid w:val="005D4A48"/>
    <w:rsid w:val="005D4A60"/>
    <w:rsid w:val="005D4A79"/>
    <w:rsid w:val="005D4A9F"/>
    <w:rsid w:val="005D4ADE"/>
    <w:rsid w:val="005D4B38"/>
    <w:rsid w:val="005D4BAA"/>
    <w:rsid w:val="005D4BC5"/>
    <w:rsid w:val="005D4D68"/>
    <w:rsid w:val="005D4D73"/>
    <w:rsid w:val="005D4D76"/>
    <w:rsid w:val="005D4DDC"/>
    <w:rsid w:val="005D4E35"/>
    <w:rsid w:val="005D4E8A"/>
    <w:rsid w:val="005D4EDC"/>
    <w:rsid w:val="005D4EE4"/>
    <w:rsid w:val="005D4EF2"/>
    <w:rsid w:val="005D4F3A"/>
    <w:rsid w:val="005D4F40"/>
    <w:rsid w:val="005D4FD7"/>
    <w:rsid w:val="005D4FE0"/>
    <w:rsid w:val="005D5109"/>
    <w:rsid w:val="005D510A"/>
    <w:rsid w:val="005D5214"/>
    <w:rsid w:val="005D52EC"/>
    <w:rsid w:val="005D5370"/>
    <w:rsid w:val="005D53E5"/>
    <w:rsid w:val="005D540C"/>
    <w:rsid w:val="005D5432"/>
    <w:rsid w:val="005D543C"/>
    <w:rsid w:val="005D545B"/>
    <w:rsid w:val="005D5503"/>
    <w:rsid w:val="005D5506"/>
    <w:rsid w:val="005D5510"/>
    <w:rsid w:val="005D5516"/>
    <w:rsid w:val="005D555E"/>
    <w:rsid w:val="005D5587"/>
    <w:rsid w:val="005D55B3"/>
    <w:rsid w:val="005D5674"/>
    <w:rsid w:val="005D56A2"/>
    <w:rsid w:val="005D56CB"/>
    <w:rsid w:val="005D56F8"/>
    <w:rsid w:val="005D574C"/>
    <w:rsid w:val="005D579B"/>
    <w:rsid w:val="005D57B8"/>
    <w:rsid w:val="005D583B"/>
    <w:rsid w:val="005D586B"/>
    <w:rsid w:val="005D592D"/>
    <w:rsid w:val="005D595A"/>
    <w:rsid w:val="005D599F"/>
    <w:rsid w:val="005D59B2"/>
    <w:rsid w:val="005D5A83"/>
    <w:rsid w:val="005D5A89"/>
    <w:rsid w:val="005D5B12"/>
    <w:rsid w:val="005D5B33"/>
    <w:rsid w:val="005D5B53"/>
    <w:rsid w:val="005D5BAF"/>
    <w:rsid w:val="005D5BC1"/>
    <w:rsid w:val="005D5C50"/>
    <w:rsid w:val="005D5C79"/>
    <w:rsid w:val="005D5C7D"/>
    <w:rsid w:val="005D5CD5"/>
    <w:rsid w:val="005D5D58"/>
    <w:rsid w:val="005D5D59"/>
    <w:rsid w:val="005D5D64"/>
    <w:rsid w:val="005D5D79"/>
    <w:rsid w:val="005D5D97"/>
    <w:rsid w:val="005D5DD2"/>
    <w:rsid w:val="005D5DEE"/>
    <w:rsid w:val="005D5E4A"/>
    <w:rsid w:val="005D5F35"/>
    <w:rsid w:val="005D5F4E"/>
    <w:rsid w:val="005D5F9F"/>
    <w:rsid w:val="005D6055"/>
    <w:rsid w:val="005D6092"/>
    <w:rsid w:val="005D60D8"/>
    <w:rsid w:val="005D613D"/>
    <w:rsid w:val="005D61C8"/>
    <w:rsid w:val="005D61E7"/>
    <w:rsid w:val="005D6284"/>
    <w:rsid w:val="005D6408"/>
    <w:rsid w:val="005D640D"/>
    <w:rsid w:val="005D6428"/>
    <w:rsid w:val="005D6451"/>
    <w:rsid w:val="005D6475"/>
    <w:rsid w:val="005D647D"/>
    <w:rsid w:val="005D6492"/>
    <w:rsid w:val="005D64C4"/>
    <w:rsid w:val="005D64EB"/>
    <w:rsid w:val="005D6558"/>
    <w:rsid w:val="005D655A"/>
    <w:rsid w:val="005D6572"/>
    <w:rsid w:val="005D6580"/>
    <w:rsid w:val="005D6587"/>
    <w:rsid w:val="005D65AE"/>
    <w:rsid w:val="005D65CC"/>
    <w:rsid w:val="005D65D2"/>
    <w:rsid w:val="005D660A"/>
    <w:rsid w:val="005D676F"/>
    <w:rsid w:val="005D678C"/>
    <w:rsid w:val="005D6844"/>
    <w:rsid w:val="005D6868"/>
    <w:rsid w:val="005D688C"/>
    <w:rsid w:val="005D68A4"/>
    <w:rsid w:val="005D693A"/>
    <w:rsid w:val="005D69A0"/>
    <w:rsid w:val="005D6A07"/>
    <w:rsid w:val="005D6A27"/>
    <w:rsid w:val="005D6AAA"/>
    <w:rsid w:val="005D6AAC"/>
    <w:rsid w:val="005D6AC7"/>
    <w:rsid w:val="005D6AD7"/>
    <w:rsid w:val="005D6B00"/>
    <w:rsid w:val="005D6B55"/>
    <w:rsid w:val="005D6C0A"/>
    <w:rsid w:val="005D6C57"/>
    <w:rsid w:val="005D6CB8"/>
    <w:rsid w:val="005D6CF5"/>
    <w:rsid w:val="005D6D57"/>
    <w:rsid w:val="005D6D96"/>
    <w:rsid w:val="005D6D98"/>
    <w:rsid w:val="005D6EAF"/>
    <w:rsid w:val="005D6ECE"/>
    <w:rsid w:val="005D6F01"/>
    <w:rsid w:val="005D6FEC"/>
    <w:rsid w:val="005D6FFA"/>
    <w:rsid w:val="005D702F"/>
    <w:rsid w:val="005D706B"/>
    <w:rsid w:val="005D7091"/>
    <w:rsid w:val="005D70BB"/>
    <w:rsid w:val="005D70C0"/>
    <w:rsid w:val="005D70E8"/>
    <w:rsid w:val="005D71AC"/>
    <w:rsid w:val="005D71B8"/>
    <w:rsid w:val="005D71CD"/>
    <w:rsid w:val="005D71E7"/>
    <w:rsid w:val="005D7216"/>
    <w:rsid w:val="005D7242"/>
    <w:rsid w:val="005D729E"/>
    <w:rsid w:val="005D72AC"/>
    <w:rsid w:val="005D7320"/>
    <w:rsid w:val="005D73AC"/>
    <w:rsid w:val="005D73CE"/>
    <w:rsid w:val="005D7455"/>
    <w:rsid w:val="005D7500"/>
    <w:rsid w:val="005D753E"/>
    <w:rsid w:val="005D75D1"/>
    <w:rsid w:val="005D7682"/>
    <w:rsid w:val="005D76BF"/>
    <w:rsid w:val="005D770E"/>
    <w:rsid w:val="005D77BC"/>
    <w:rsid w:val="005D77DB"/>
    <w:rsid w:val="005D77F8"/>
    <w:rsid w:val="005D78C5"/>
    <w:rsid w:val="005D78E1"/>
    <w:rsid w:val="005D794D"/>
    <w:rsid w:val="005D7AD8"/>
    <w:rsid w:val="005D7AE0"/>
    <w:rsid w:val="005D7AEF"/>
    <w:rsid w:val="005D7CD4"/>
    <w:rsid w:val="005D7CF8"/>
    <w:rsid w:val="005D7D90"/>
    <w:rsid w:val="005D7DB8"/>
    <w:rsid w:val="005D7DC0"/>
    <w:rsid w:val="005D7E21"/>
    <w:rsid w:val="005D7EF4"/>
    <w:rsid w:val="005D7EF6"/>
    <w:rsid w:val="005D7F02"/>
    <w:rsid w:val="005D7F70"/>
    <w:rsid w:val="005D7FA6"/>
    <w:rsid w:val="005DCB62"/>
    <w:rsid w:val="005E0135"/>
    <w:rsid w:val="005E013F"/>
    <w:rsid w:val="005E0152"/>
    <w:rsid w:val="005E0160"/>
    <w:rsid w:val="005E0179"/>
    <w:rsid w:val="005E01D2"/>
    <w:rsid w:val="005E0217"/>
    <w:rsid w:val="005E02F8"/>
    <w:rsid w:val="005E0322"/>
    <w:rsid w:val="005E0462"/>
    <w:rsid w:val="005E0482"/>
    <w:rsid w:val="005E04AF"/>
    <w:rsid w:val="005E04B4"/>
    <w:rsid w:val="005E0519"/>
    <w:rsid w:val="005E061A"/>
    <w:rsid w:val="005E0622"/>
    <w:rsid w:val="005E084E"/>
    <w:rsid w:val="005E0861"/>
    <w:rsid w:val="005E08E4"/>
    <w:rsid w:val="005E08FD"/>
    <w:rsid w:val="005E0952"/>
    <w:rsid w:val="005E097E"/>
    <w:rsid w:val="005E0A67"/>
    <w:rsid w:val="005E0B2F"/>
    <w:rsid w:val="005E0C49"/>
    <w:rsid w:val="005E0C72"/>
    <w:rsid w:val="005E0C81"/>
    <w:rsid w:val="005E0CA7"/>
    <w:rsid w:val="005E0DB4"/>
    <w:rsid w:val="005E0DB8"/>
    <w:rsid w:val="005E0E7F"/>
    <w:rsid w:val="005E0EE8"/>
    <w:rsid w:val="005E0F48"/>
    <w:rsid w:val="005E0F96"/>
    <w:rsid w:val="005E0F9F"/>
    <w:rsid w:val="005E1001"/>
    <w:rsid w:val="005E1068"/>
    <w:rsid w:val="005E1163"/>
    <w:rsid w:val="005E1289"/>
    <w:rsid w:val="005E12C6"/>
    <w:rsid w:val="005E1367"/>
    <w:rsid w:val="005E13C5"/>
    <w:rsid w:val="005E1477"/>
    <w:rsid w:val="005E1491"/>
    <w:rsid w:val="005E150C"/>
    <w:rsid w:val="005E1515"/>
    <w:rsid w:val="005E1535"/>
    <w:rsid w:val="005E1564"/>
    <w:rsid w:val="005E1590"/>
    <w:rsid w:val="005E15A4"/>
    <w:rsid w:val="005E163E"/>
    <w:rsid w:val="005E166E"/>
    <w:rsid w:val="005E1690"/>
    <w:rsid w:val="005E16B9"/>
    <w:rsid w:val="005E16CB"/>
    <w:rsid w:val="005E174E"/>
    <w:rsid w:val="005E1786"/>
    <w:rsid w:val="005E17DB"/>
    <w:rsid w:val="005E187D"/>
    <w:rsid w:val="005E1898"/>
    <w:rsid w:val="005E18F6"/>
    <w:rsid w:val="005E190B"/>
    <w:rsid w:val="005E191B"/>
    <w:rsid w:val="005E1B1D"/>
    <w:rsid w:val="005E1B34"/>
    <w:rsid w:val="005E1B48"/>
    <w:rsid w:val="005E1BBB"/>
    <w:rsid w:val="005E1C8B"/>
    <w:rsid w:val="005E1D39"/>
    <w:rsid w:val="005E1D3F"/>
    <w:rsid w:val="005E1D4D"/>
    <w:rsid w:val="005E1D68"/>
    <w:rsid w:val="005E1D7A"/>
    <w:rsid w:val="005E1E39"/>
    <w:rsid w:val="005E1E90"/>
    <w:rsid w:val="005E1F8E"/>
    <w:rsid w:val="005E208F"/>
    <w:rsid w:val="005E20BA"/>
    <w:rsid w:val="005E20DB"/>
    <w:rsid w:val="005E2148"/>
    <w:rsid w:val="005E2159"/>
    <w:rsid w:val="005E2182"/>
    <w:rsid w:val="005E21CB"/>
    <w:rsid w:val="005E2229"/>
    <w:rsid w:val="005E2267"/>
    <w:rsid w:val="005E22A2"/>
    <w:rsid w:val="005E22C2"/>
    <w:rsid w:val="005E237E"/>
    <w:rsid w:val="005E241D"/>
    <w:rsid w:val="005E2444"/>
    <w:rsid w:val="005E2549"/>
    <w:rsid w:val="005E25BA"/>
    <w:rsid w:val="005E2680"/>
    <w:rsid w:val="005E2743"/>
    <w:rsid w:val="005E2786"/>
    <w:rsid w:val="005E2790"/>
    <w:rsid w:val="005E28F5"/>
    <w:rsid w:val="005E28FF"/>
    <w:rsid w:val="005E292C"/>
    <w:rsid w:val="005E294F"/>
    <w:rsid w:val="005E2961"/>
    <w:rsid w:val="005E2967"/>
    <w:rsid w:val="005E29B0"/>
    <w:rsid w:val="005E2A2A"/>
    <w:rsid w:val="005E2A64"/>
    <w:rsid w:val="005E2AE9"/>
    <w:rsid w:val="005E2B05"/>
    <w:rsid w:val="005E2B06"/>
    <w:rsid w:val="005E2B6D"/>
    <w:rsid w:val="005E2B77"/>
    <w:rsid w:val="005E2B97"/>
    <w:rsid w:val="005E2B9C"/>
    <w:rsid w:val="005E2BD5"/>
    <w:rsid w:val="005E2C90"/>
    <w:rsid w:val="005E2DA1"/>
    <w:rsid w:val="005E2DF7"/>
    <w:rsid w:val="005E2E37"/>
    <w:rsid w:val="005E2E78"/>
    <w:rsid w:val="005E2EBC"/>
    <w:rsid w:val="005E2F06"/>
    <w:rsid w:val="005E2F0D"/>
    <w:rsid w:val="005E2F66"/>
    <w:rsid w:val="005E2FF9"/>
    <w:rsid w:val="005E30BE"/>
    <w:rsid w:val="005E30C8"/>
    <w:rsid w:val="005E30D0"/>
    <w:rsid w:val="005E31D2"/>
    <w:rsid w:val="005E3225"/>
    <w:rsid w:val="005E32D6"/>
    <w:rsid w:val="005E32D9"/>
    <w:rsid w:val="005E338E"/>
    <w:rsid w:val="005E3423"/>
    <w:rsid w:val="005E349F"/>
    <w:rsid w:val="005E34B0"/>
    <w:rsid w:val="005E3670"/>
    <w:rsid w:val="005E3679"/>
    <w:rsid w:val="005E36B4"/>
    <w:rsid w:val="005E36C2"/>
    <w:rsid w:val="005E373E"/>
    <w:rsid w:val="005E3776"/>
    <w:rsid w:val="005E37A7"/>
    <w:rsid w:val="005E37AF"/>
    <w:rsid w:val="005E37E7"/>
    <w:rsid w:val="005E37F8"/>
    <w:rsid w:val="005E3810"/>
    <w:rsid w:val="005E382D"/>
    <w:rsid w:val="005E392D"/>
    <w:rsid w:val="005E3A21"/>
    <w:rsid w:val="005E3A4E"/>
    <w:rsid w:val="005E3A55"/>
    <w:rsid w:val="005E3A8B"/>
    <w:rsid w:val="005E3AE4"/>
    <w:rsid w:val="005E3B46"/>
    <w:rsid w:val="005E3BC9"/>
    <w:rsid w:val="005E3BFE"/>
    <w:rsid w:val="005E3C5B"/>
    <w:rsid w:val="005E3D18"/>
    <w:rsid w:val="005E3D49"/>
    <w:rsid w:val="005E3D6E"/>
    <w:rsid w:val="005E3DA0"/>
    <w:rsid w:val="005E3DE1"/>
    <w:rsid w:val="005E3E02"/>
    <w:rsid w:val="005E3E18"/>
    <w:rsid w:val="005E3E2B"/>
    <w:rsid w:val="005E3E5A"/>
    <w:rsid w:val="005E3ECF"/>
    <w:rsid w:val="005E3F0F"/>
    <w:rsid w:val="005E3F3B"/>
    <w:rsid w:val="005E3F7A"/>
    <w:rsid w:val="005E3FAC"/>
    <w:rsid w:val="005E40A1"/>
    <w:rsid w:val="005E40E5"/>
    <w:rsid w:val="005E40F9"/>
    <w:rsid w:val="005E40FF"/>
    <w:rsid w:val="005E417E"/>
    <w:rsid w:val="005E41F8"/>
    <w:rsid w:val="005E4234"/>
    <w:rsid w:val="005E424C"/>
    <w:rsid w:val="005E425B"/>
    <w:rsid w:val="005E428A"/>
    <w:rsid w:val="005E42B4"/>
    <w:rsid w:val="005E42C6"/>
    <w:rsid w:val="005E42DC"/>
    <w:rsid w:val="005E42DF"/>
    <w:rsid w:val="005E436B"/>
    <w:rsid w:val="005E43C7"/>
    <w:rsid w:val="005E43DE"/>
    <w:rsid w:val="005E44A4"/>
    <w:rsid w:val="005E44FE"/>
    <w:rsid w:val="005E44FF"/>
    <w:rsid w:val="005E450D"/>
    <w:rsid w:val="005E4668"/>
    <w:rsid w:val="005E467A"/>
    <w:rsid w:val="005E4685"/>
    <w:rsid w:val="005E4689"/>
    <w:rsid w:val="005E4690"/>
    <w:rsid w:val="005E4736"/>
    <w:rsid w:val="005E4785"/>
    <w:rsid w:val="005E47BA"/>
    <w:rsid w:val="005E47DF"/>
    <w:rsid w:val="005E47E2"/>
    <w:rsid w:val="005E47F9"/>
    <w:rsid w:val="005E480D"/>
    <w:rsid w:val="005E4865"/>
    <w:rsid w:val="005E486C"/>
    <w:rsid w:val="005E486D"/>
    <w:rsid w:val="005E489A"/>
    <w:rsid w:val="005E48FC"/>
    <w:rsid w:val="005E4948"/>
    <w:rsid w:val="005E4972"/>
    <w:rsid w:val="005E4996"/>
    <w:rsid w:val="005E4A21"/>
    <w:rsid w:val="005E4A3D"/>
    <w:rsid w:val="005E4A6B"/>
    <w:rsid w:val="005E4B6B"/>
    <w:rsid w:val="005E4B6E"/>
    <w:rsid w:val="005E4BA0"/>
    <w:rsid w:val="005E4BC4"/>
    <w:rsid w:val="005E4BE5"/>
    <w:rsid w:val="005E4C0B"/>
    <w:rsid w:val="005E4C0C"/>
    <w:rsid w:val="005E4D67"/>
    <w:rsid w:val="005E4D7C"/>
    <w:rsid w:val="005E4D89"/>
    <w:rsid w:val="005E4DB4"/>
    <w:rsid w:val="005E4E01"/>
    <w:rsid w:val="005E4E09"/>
    <w:rsid w:val="005E4EDE"/>
    <w:rsid w:val="005E4FF1"/>
    <w:rsid w:val="005E509E"/>
    <w:rsid w:val="005E50B2"/>
    <w:rsid w:val="005E50B8"/>
    <w:rsid w:val="005E5159"/>
    <w:rsid w:val="005E519C"/>
    <w:rsid w:val="005E51C2"/>
    <w:rsid w:val="005E51D4"/>
    <w:rsid w:val="005E5208"/>
    <w:rsid w:val="005E5250"/>
    <w:rsid w:val="005E5289"/>
    <w:rsid w:val="005E528A"/>
    <w:rsid w:val="005E53BA"/>
    <w:rsid w:val="005E5435"/>
    <w:rsid w:val="005E546E"/>
    <w:rsid w:val="005E54C3"/>
    <w:rsid w:val="005E55A6"/>
    <w:rsid w:val="005E560B"/>
    <w:rsid w:val="005E56B3"/>
    <w:rsid w:val="005E56D4"/>
    <w:rsid w:val="005E56DD"/>
    <w:rsid w:val="005E5721"/>
    <w:rsid w:val="005E5838"/>
    <w:rsid w:val="005E5853"/>
    <w:rsid w:val="005E589E"/>
    <w:rsid w:val="005E593C"/>
    <w:rsid w:val="005E5995"/>
    <w:rsid w:val="005E5999"/>
    <w:rsid w:val="005E59C5"/>
    <w:rsid w:val="005E59F1"/>
    <w:rsid w:val="005E5A9D"/>
    <w:rsid w:val="005E5B6F"/>
    <w:rsid w:val="005E5B8E"/>
    <w:rsid w:val="005E5BA7"/>
    <w:rsid w:val="005E5BBF"/>
    <w:rsid w:val="005E5C5F"/>
    <w:rsid w:val="005E5C67"/>
    <w:rsid w:val="005E5C92"/>
    <w:rsid w:val="005E5C9F"/>
    <w:rsid w:val="005E5D2A"/>
    <w:rsid w:val="005E5E1E"/>
    <w:rsid w:val="005E5E24"/>
    <w:rsid w:val="005E5E3F"/>
    <w:rsid w:val="005E5E5C"/>
    <w:rsid w:val="005E5E6E"/>
    <w:rsid w:val="005E5ECC"/>
    <w:rsid w:val="005E5F58"/>
    <w:rsid w:val="005E5FDB"/>
    <w:rsid w:val="005E6059"/>
    <w:rsid w:val="005E60E7"/>
    <w:rsid w:val="005E611C"/>
    <w:rsid w:val="005E6155"/>
    <w:rsid w:val="005E61B0"/>
    <w:rsid w:val="005E61C9"/>
    <w:rsid w:val="005E6211"/>
    <w:rsid w:val="005E624D"/>
    <w:rsid w:val="005E62A1"/>
    <w:rsid w:val="005E6316"/>
    <w:rsid w:val="005E6322"/>
    <w:rsid w:val="005E637A"/>
    <w:rsid w:val="005E63CC"/>
    <w:rsid w:val="005E659A"/>
    <w:rsid w:val="005E65E3"/>
    <w:rsid w:val="005E665D"/>
    <w:rsid w:val="005E6661"/>
    <w:rsid w:val="005E6674"/>
    <w:rsid w:val="005E6676"/>
    <w:rsid w:val="005E6684"/>
    <w:rsid w:val="005E66DF"/>
    <w:rsid w:val="005E670D"/>
    <w:rsid w:val="005E674C"/>
    <w:rsid w:val="005E680D"/>
    <w:rsid w:val="005E682E"/>
    <w:rsid w:val="005E685C"/>
    <w:rsid w:val="005E6860"/>
    <w:rsid w:val="005E686B"/>
    <w:rsid w:val="005E68CD"/>
    <w:rsid w:val="005E6949"/>
    <w:rsid w:val="005E6971"/>
    <w:rsid w:val="005E6985"/>
    <w:rsid w:val="005E6993"/>
    <w:rsid w:val="005E69BB"/>
    <w:rsid w:val="005E6A5B"/>
    <w:rsid w:val="005E6A60"/>
    <w:rsid w:val="005E6ACB"/>
    <w:rsid w:val="005E6ADD"/>
    <w:rsid w:val="005E6BDD"/>
    <w:rsid w:val="005E6C03"/>
    <w:rsid w:val="005E6C05"/>
    <w:rsid w:val="005E6C0D"/>
    <w:rsid w:val="005E6C28"/>
    <w:rsid w:val="005E6C2C"/>
    <w:rsid w:val="005E6C72"/>
    <w:rsid w:val="005E6C76"/>
    <w:rsid w:val="005E6C8F"/>
    <w:rsid w:val="005E6CCB"/>
    <w:rsid w:val="005E6CDC"/>
    <w:rsid w:val="005E6CEC"/>
    <w:rsid w:val="005E6D07"/>
    <w:rsid w:val="005E6D93"/>
    <w:rsid w:val="005E6DA9"/>
    <w:rsid w:val="005E6F9F"/>
    <w:rsid w:val="005E7015"/>
    <w:rsid w:val="005E701E"/>
    <w:rsid w:val="005E7047"/>
    <w:rsid w:val="005E706D"/>
    <w:rsid w:val="005E708C"/>
    <w:rsid w:val="005E70C9"/>
    <w:rsid w:val="005E71FE"/>
    <w:rsid w:val="005E7210"/>
    <w:rsid w:val="005E7255"/>
    <w:rsid w:val="005E7294"/>
    <w:rsid w:val="005E72B2"/>
    <w:rsid w:val="005E72CC"/>
    <w:rsid w:val="005E72D9"/>
    <w:rsid w:val="005E72EC"/>
    <w:rsid w:val="005E7318"/>
    <w:rsid w:val="005E731E"/>
    <w:rsid w:val="005E73C1"/>
    <w:rsid w:val="005E73FD"/>
    <w:rsid w:val="005E744B"/>
    <w:rsid w:val="005E7457"/>
    <w:rsid w:val="005E7490"/>
    <w:rsid w:val="005E74BC"/>
    <w:rsid w:val="005E74F5"/>
    <w:rsid w:val="005E74FA"/>
    <w:rsid w:val="005E768A"/>
    <w:rsid w:val="005E769E"/>
    <w:rsid w:val="005E76D1"/>
    <w:rsid w:val="005E76D7"/>
    <w:rsid w:val="005E771F"/>
    <w:rsid w:val="005E7789"/>
    <w:rsid w:val="005E7795"/>
    <w:rsid w:val="005E7843"/>
    <w:rsid w:val="005E7866"/>
    <w:rsid w:val="005E78BA"/>
    <w:rsid w:val="005E78D4"/>
    <w:rsid w:val="005E7939"/>
    <w:rsid w:val="005E798D"/>
    <w:rsid w:val="005E79E0"/>
    <w:rsid w:val="005E7A71"/>
    <w:rsid w:val="005E7AE3"/>
    <w:rsid w:val="005E7B7F"/>
    <w:rsid w:val="005E7BD4"/>
    <w:rsid w:val="005E7C03"/>
    <w:rsid w:val="005E7C35"/>
    <w:rsid w:val="005E7C65"/>
    <w:rsid w:val="005E7D51"/>
    <w:rsid w:val="005E7D7B"/>
    <w:rsid w:val="005E7E6A"/>
    <w:rsid w:val="005E7E6C"/>
    <w:rsid w:val="005E7F47"/>
    <w:rsid w:val="005E7FC4"/>
    <w:rsid w:val="005E7FFA"/>
    <w:rsid w:val="005F000E"/>
    <w:rsid w:val="005F01E8"/>
    <w:rsid w:val="005F021F"/>
    <w:rsid w:val="005F0295"/>
    <w:rsid w:val="005F035F"/>
    <w:rsid w:val="005F0374"/>
    <w:rsid w:val="005F038C"/>
    <w:rsid w:val="005F03C7"/>
    <w:rsid w:val="005F0425"/>
    <w:rsid w:val="005F0446"/>
    <w:rsid w:val="005F0455"/>
    <w:rsid w:val="005F047F"/>
    <w:rsid w:val="005F0556"/>
    <w:rsid w:val="005F05DA"/>
    <w:rsid w:val="005F0613"/>
    <w:rsid w:val="005F0625"/>
    <w:rsid w:val="005F0676"/>
    <w:rsid w:val="005F06AE"/>
    <w:rsid w:val="005F06EE"/>
    <w:rsid w:val="005F07AA"/>
    <w:rsid w:val="005F07BB"/>
    <w:rsid w:val="005F0808"/>
    <w:rsid w:val="005F09E7"/>
    <w:rsid w:val="005F0A0D"/>
    <w:rsid w:val="005F0A1D"/>
    <w:rsid w:val="005F0AD0"/>
    <w:rsid w:val="005F0AE1"/>
    <w:rsid w:val="005F0AF5"/>
    <w:rsid w:val="005F0BA0"/>
    <w:rsid w:val="005F0BB4"/>
    <w:rsid w:val="005F0BBA"/>
    <w:rsid w:val="005F0BC5"/>
    <w:rsid w:val="005F0C10"/>
    <w:rsid w:val="005F0C5C"/>
    <w:rsid w:val="005F0D13"/>
    <w:rsid w:val="005F0D1C"/>
    <w:rsid w:val="005F0D3C"/>
    <w:rsid w:val="005F0D4E"/>
    <w:rsid w:val="005F0D53"/>
    <w:rsid w:val="005F0D5C"/>
    <w:rsid w:val="005F0E21"/>
    <w:rsid w:val="005F0E2D"/>
    <w:rsid w:val="005F0E40"/>
    <w:rsid w:val="005F0E83"/>
    <w:rsid w:val="005F0ED9"/>
    <w:rsid w:val="005F0F3A"/>
    <w:rsid w:val="005F0F5A"/>
    <w:rsid w:val="005F0FF7"/>
    <w:rsid w:val="005F1017"/>
    <w:rsid w:val="005F104E"/>
    <w:rsid w:val="005F10CF"/>
    <w:rsid w:val="005F10FC"/>
    <w:rsid w:val="005F1120"/>
    <w:rsid w:val="005F114A"/>
    <w:rsid w:val="005F1163"/>
    <w:rsid w:val="005F11E5"/>
    <w:rsid w:val="005F128F"/>
    <w:rsid w:val="005F12EA"/>
    <w:rsid w:val="005F12EB"/>
    <w:rsid w:val="005F136A"/>
    <w:rsid w:val="005F1389"/>
    <w:rsid w:val="005F13FF"/>
    <w:rsid w:val="005F1426"/>
    <w:rsid w:val="005F149F"/>
    <w:rsid w:val="005F1535"/>
    <w:rsid w:val="005F155F"/>
    <w:rsid w:val="005F159A"/>
    <w:rsid w:val="005F15DC"/>
    <w:rsid w:val="005F1706"/>
    <w:rsid w:val="005F1788"/>
    <w:rsid w:val="005F17C4"/>
    <w:rsid w:val="005F17DF"/>
    <w:rsid w:val="005F17E2"/>
    <w:rsid w:val="005F18AF"/>
    <w:rsid w:val="005F18E0"/>
    <w:rsid w:val="005F18EC"/>
    <w:rsid w:val="005F1938"/>
    <w:rsid w:val="005F1943"/>
    <w:rsid w:val="005F19A4"/>
    <w:rsid w:val="005F19D5"/>
    <w:rsid w:val="005F1A5C"/>
    <w:rsid w:val="005F1ABA"/>
    <w:rsid w:val="005F1B25"/>
    <w:rsid w:val="005F1BC4"/>
    <w:rsid w:val="005F1BF7"/>
    <w:rsid w:val="005F1C0C"/>
    <w:rsid w:val="005F1C6E"/>
    <w:rsid w:val="005F1CA2"/>
    <w:rsid w:val="005F1CB3"/>
    <w:rsid w:val="005F1CE4"/>
    <w:rsid w:val="005F1DC2"/>
    <w:rsid w:val="005F1DF1"/>
    <w:rsid w:val="005F1E09"/>
    <w:rsid w:val="005F1EE8"/>
    <w:rsid w:val="005F1F87"/>
    <w:rsid w:val="005F1F8F"/>
    <w:rsid w:val="005F1FF3"/>
    <w:rsid w:val="005F2024"/>
    <w:rsid w:val="005F2123"/>
    <w:rsid w:val="005F2125"/>
    <w:rsid w:val="005F2161"/>
    <w:rsid w:val="005F2179"/>
    <w:rsid w:val="005F2258"/>
    <w:rsid w:val="005F22C1"/>
    <w:rsid w:val="005F237D"/>
    <w:rsid w:val="005F237E"/>
    <w:rsid w:val="005F24CF"/>
    <w:rsid w:val="005F2557"/>
    <w:rsid w:val="005F25A8"/>
    <w:rsid w:val="005F25C0"/>
    <w:rsid w:val="005F25C2"/>
    <w:rsid w:val="005F26A7"/>
    <w:rsid w:val="005F26F0"/>
    <w:rsid w:val="005F272F"/>
    <w:rsid w:val="005F2754"/>
    <w:rsid w:val="005F27D7"/>
    <w:rsid w:val="005F2809"/>
    <w:rsid w:val="005F299E"/>
    <w:rsid w:val="005F29BF"/>
    <w:rsid w:val="005F29CF"/>
    <w:rsid w:val="005F2ADD"/>
    <w:rsid w:val="005F2B06"/>
    <w:rsid w:val="005F2B13"/>
    <w:rsid w:val="005F2B20"/>
    <w:rsid w:val="005F2B2A"/>
    <w:rsid w:val="005F2B8D"/>
    <w:rsid w:val="005F2BC2"/>
    <w:rsid w:val="005F2BE4"/>
    <w:rsid w:val="005F2C17"/>
    <w:rsid w:val="005F2C1C"/>
    <w:rsid w:val="005F2C4F"/>
    <w:rsid w:val="005F2DB5"/>
    <w:rsid w:val="005F2E10"/>
    <w:rsid w:val="005F2E5F"/>
    <w:rsid w:val="005F2EFA"/>
    <w:rsid w:val="005F2F03"/>
    <w:rsid w:val="005F2F2E"/>
    <w:rsid w:val="005F2F67"/>
    <w:rsid w:val="005F2F87"/>
    <w:rsid w:val="005F2F8B"/>
    <w:rsid w:val="005F2FC4"/>
    <w:rsid w:val="005F2FD0"/>
    <w:rsid w:val="005F2FD3"/>
    <w:rsid w:val="005F2FE7"/>
    <w:rsid w:val="005F306D"/>
    <w:rsid w:val="005F3154"/>
    <w:rsid w:val="005F31D9"/>
    <w:rsid w:val="005F31E2"/>
    <w:rsid w:val="005F31E9"/>
    <w:rsid w:val="005F3291"/>
    <w:rsid w:val="005F333B"/>
    <w:rsid w:val="005F33C7"/>
    <w:rsid w:val="005F3427"/>
    <w:rsid w:val="005F34A8"/>
    <w:rsid w:val="005F34F7"/>
    <w:rsid w:val="005F351A"/>
    <w:rsid w:val="005F364F"/>
    <w:rsid w:val="005F3677"/>
    <w:rsid w:val="005F36C7"/>
    <w:rsid w:val="005F3722"/>
    <w:rsid w:val="005F37A2"/>
    <w:rsid w:val="005F37F0"/>
    <w:rsid w:val="005F384E"/>
    <w:rsid w:val="005F38E7"/>
    <w:rsid w:val="005F3943"/>
    <w:rsid w:val="005F3966"/>
    <w:rsid w:val="005F396B"/>
    <w:rsid w:val="005F3997"/>
    <w:rsid w:val="005F39A6"/>
    <w:rsid w:val="005F3A73"/>
    <w:rsid w:val="005F3AB3"/>
    <w:rsid w:val="005F3BCB"/>
    <w:rsid w:val="005F3C02"/>
    <w:rsid w:val="005F3C11"/>
    <w:rsid w:val="005F3C58"/>
    <w:rsid w:val="005F3C91"/>
    <w:rsid w:val="005F3CD0"/>
    <w:rsid w:val="005F3CDD"/>
    <w:rsid w:val="005F3CE0"/>
    <w:rsid w:val="005F3D36"/>
    <w:rsid w:val="005F3D6E"/>
    <w:rsid w:val="005F3E21"/>
    <w:rsid w:val="005F3E24"/>
    <w:rsid w:val="005F3E55"/>
    <w:rsid w:val="005F3E5B"/>
    <w:rsid w:val="005F3E7E"/>
    <w:rsid w:val="005F3E8D"/>
    <w:rsid w:val="005F3E93"/>
    <w:rsid w:val="005F3EA4"/>
    <w:rsid w:val="005F3EBF"/>
    <w:rsid w:val="005F4078"/>
    <w:rsid w:val="005F409E"/>
    <w:rsid w:val="005F4166"/>
    <w:rsid w:val="005F4190"/>
    <w:rsid w:val="005F41FA"/>
    <w:rsid w:val="005F4203"/>
    <w:rsid w:val="005F4270"/>
    <w:rsid w:val="005F4285"/>
    <w:rsid w:val="005F42C2"/>
    <w:rsid w:val="005F42CC"/>
    <w:rsid w:val="005F4311"/>
    <w:rsid w:val="005F431A"/>
    <w:rsid w:val="005F43C9"/>
    <w:rsid w:val="005F4401"/>
    <w:rsid w:val="005F449F"/>
    <w:rsid w:val="005F44C3"/>
    <w:rsid w:val="005F4519"/>
    <w:rsid w:val="005F4525"/>
    <w:rsid w:val="005F4526"/>
    <w:rsid w:val="005F45A2"/>
    <w:rsid w:val="005F45A8"/>
    <w:rsid w:val="005F45C8"/>
    <w:rsid w:val="005F4668"/>
    <w:rsid w:val="005F46FC"/>
    <w:rsid w:val="005F46FD"/>
    <w:rsid w:val="005F471F"/>
    <w:rsid w:val="005F472B"/>
    <w:rsid w:val="005F4794"/>
    <w:rsid w:val="005F480D"/>
    <w:rsid w:val="005F483A"/>
    <w:rsid w:val="005F48EE"/>
    <w:rsid w:val="005F48FD"/>
    <w:rsid w:val="005F4952"/>
    <w:rsid w:val="005F49FF"/>
    <w:rsid w:val="005F4A0F"/>
    <w:rsid w:val="005F4A48"/>
    <w:rsid w:val="005F4A4B"/>
    <w:rsid w:val="005F4A6B"/>
    <w:rsid w:val="005F4A9C"/>
    <w:rsid w:val="005F4ACD"/>
    <w:rsid w:val="005F4B40"/>
    <w:rsid w:val="005F4C29"/>
    <w:rsid w:val="005F4C42"/>
    <w:rsid w:val="005F4C76"/>
    <w:rsid w:val="005F4D52"/>
    <w:rsid w:val="005F4DB1"/>
    <w:rsid w:val="005F4DB7"/>
    <w:rsid w:val="005F4E20"/>
    <w:rsid w:val="005F4E5A"/>
    <w:rsid w:val="005F4E80"/>
    <w:rsid w:val="005F4E9C"/>
    <w:rsid w:val="005F4F5B"/>
    <w:rsid w:val="005F4FAD"/>
    <w:rsid w:val="005F4FE7"/>
    <w:rsid w:val="005F4FF8"/>
    <w:rsid w:val="005F5010"/>
    <w:rsid w:val="005F5017"/>
    <w:rsid w:val="005F503E"/>
    <w:rsid w:val="005F5114"/>
    <w:rsid w:val="005F511E"/>
    <w:rsid w:val="005F51D8"/>
    <w:rsid w:val="005F52F0"/>
    <w:rsid w:val="005F534D"/>
    <w:rsid w:val="005F537E"/>
    <w:rsid w:val="005F5392"/>
    <w:rsid w:val="005F5398"/>
    <w:rsid w:val="005F540A"/>
    <w:rsid w:val="005F543C"/>
    <w:rsid w:val="005F54A2"/>
    <w:rsid w:val="005F54C4"/>
    <w:rsid w:val="005F54E3"/>
    <w:rsid w:val="005F557D"/>
    <w:rsid w:val="005F5624"/>
    <w:rsid w:val="005F573A"/>
    <w:rsid w:val="005F5761"/>
    <w:rsid w:val="005F5781"/>
    <w:rsid w:val="005F57F4"/>
    <w:rsid w:val="005F585E"/>
    <w:rsid w:val="005F5889"/>
    <w:rsid w:val="005F5923"/>
    <w:rsid w:val="005F592F"/>
    <w:rsid w:val="005F5974"/>
    <w:rsid w:val="005F59CD"/>
    <w:rsid w:val="005F5A24"/>
    <w:rsid w:val="005F5A28"/>
    <w:rsid w:val="005F5A2E"/>
    <w:rsid w:val="005F5A7A"/>
    <w:rsid w:val="005F5ACB"/>
    <w:rsid w:val="005F5ADF"/>
    <w:rsid w:val="005F5B18"/>
    <w:rsid w:val="005F5B62"/>
    <w:rsid w:val="005F5B68"/>
    <w:rsid w:val="005F5B8C"/>
    <w:rsid w:val="005F5BEC"/>
    <w:rsid w:val="005F5BF6"/>
    <w:rsid w:val="005F5C74"/>
    <w:rsid w:val="005F5C7C"/>
    <w:rsid w:val="005F5C98"/>
    <w:rsid w:val="005F5D01"/>
    <w:rsid w:val="005F5D18"/>
    <w:rsid w:val="005F5DA6"/>
    <w:rsid w:val="005F5DE7"/>
    <w:rsid w:val="005F5E47"/>
    <w:rsid w:val="005F5E50"/>
    <w:rsid w:val="005F5E93"/>
    <w:rsid w:val="005F5EC4"/>
    <w:rsid w:val="005F5EDB"/>
    <w:rsid w:val="005F5EED"/>
    <w:rsid w:val="005F5F1A"/>
    <w:rsid w:val="005F5F55"/>
    <w:rsid w:val="005F5F7D"/>
    <w:rsid w:val="005F5F89"/>
    <w:rsid w:val="005F5FFB"/>
    <w:rsid w:val="005F600D"/>
    <w:rsid w:val="005F6025"/>
    <w:rsid w:val="005F6058"/>
    <w:rsid w:val="005F6083"/>
    <w:rsid w:val="005F60B2"/>
    <w:rsid w:val="005F60B9"/>
    <w:rsid w:val="005F618C"/>
    <w:rsid w:val="005F6199"/>
    <w:rsid w:val="005F61F0"/>
    <w:rsid w:val="005F623E"/>
    <w:rsid w:val="005F624F"/>
    <w:rsid w:val="005F6264"/>
    <w:rsid w:val="005F62CC"/>
    <w:rsid w:val="005F6396"/>
    <w:rsid w:val="005F63AE"/>
    <w:rsid w:val="005F63C7"/>
    <w:rsid w:val="005F643E"/>
    <w:rsid w:val="005F6474"/>
    <w:rsid w:val="005F64E0"/>
    <w:rsid w:val="005F64FA"/>
    <w:rsid w:val="005F6507"/>
    <w:rsid w:val="005F6515"/>
    <w:rsid w:val="005F65BC"/>
    <w:rsid w:val="005F65FD"/>
    <w:rsid w:val="005F674A"/>
    <w:rsid w:val="005F676E"/>
    <w:rsid w:val="005F67D0"/>
    <w:rsid w:val="005F6836"/>
    <w:rsid w:val="005F685B"/>
    <w:rsid w:val="005F68BE"/>
    <w:rsid w:val="005F6933"/>
    <w:rsid w:val="005F6939"/>
    <w:rsid w:val="005F69E2"/>
    <w:rsid w:val="005F6A1E"/>
    <w:rsid w:val="005F6A30"/>
    <w:rsid w:val="005F6AE0"/>
    <w:rsid w:val="005F6B3E"/>
    <w:rsid w:val="005F6B6F"/>
    <w:rsid w:val="005F6BAC"/>
    <w:rsid w:val="005F6C83"/>
    <w:rsid w:val="005F6CAB"/>
    <w:rsid w:val="005F6CE2"/>
    <w:rsid w:val="005F6CEA"/>
    <w:rsid w:val="005F6CF1"/>
    <w:rsid w:val="005F6CFF"/>
    <w:rsid w:val="005F6DA9"/>
    <w:rsid w:val="005F6DD0"/>
    <w:rsid w:val="005F6DF0"/>
    <w:rsid w:val="005F6E3E"/>
    <w:rsid w:val="005F6E76"/>
    <w:rsid w:val="005F6EAB"/>
    <w:rsid w:val="005F6F3E"/>
    <w:rsid w:val="005F6F41"/>
    <w:rsid w:val="005F6F7E"/>
    <w:rsid w:val="005F6F7F"/>
    <w:rsid w:val="005F700F"/>
    <w:rsid w:val="005F702F"/>
    <w:rsid w:val="005F7089"/>
    <w:rsid w:val="005F70FC"/>
    <w:rsid w:val="005F7119"/>
    <w:rsid w:val="005F7170"/>
    <w:rsid w:val="005F7191"/>
    <w:rsid w:val="005F71C2"/>
    <w:rsid w:val="005F729B"/>
    <w:rsid w:val="005F7323"/>
    <w:rsid w:val="005F732A"/>
    <w:rsid w:val="005F733E"/>
    <w:rsid w:val="005F7439"/>
    <w:rsid w:val="005F7482"/>
    <w:rsid w:val="005F7557"/>
    <w:rsid w:val="005F7598"/>
    <w:rsid w:val="005F75A0"/>
    <w:rsid w:val="005F75FD"/>
    <w:rsid w:val="005F7662"/>
    <w:rsid w:val="005F7672"/>
    <w:rsid w:val="005F76B9"/>
    <w:rsid w:val="005F76E7"/>
    <w:rsid w:val="005F776A"/>
    <w:rsid w:val="005F77E0"/>
    <w:rsid w:val="005F77E6"/>
    <w:rsid w:val="005F788B"/>
    <w:rsid w:val="005F789A"/>
    <w:rsid w:val="005F78AF"/>
    <w:rsid w:val="005F7971"/>
    <w:rsid w:val="005F79F0"/>
    <w:rsid w:val="005F7A0A"/>
    <w:rsid w:val="005F7A1C"/>
    <w:rsid w:val="005F7A5E"/>
    <w:rsid w:val="005F7B69"/>
    <w:rsid w:val="005F7B94"/>
    <w:rsid w:val="005F7BD3"/>
    <w:rsid w:val="005F7C30"/>
    <w:rsid w:val="005F7C6E"/>
    <w:rsid w:val="005F7CBB"/>
    <w:rsid w:val="005F7CE3"/>
    <w:rsid w:val="005F7DA6"/>
    <w:rsid w:val="005F7DAC"/>
    <w:rsid w:val="005F7DE7"/>
    <w:rsid w:val="005F7E82"/>
    <w:rsid w:val="005F7F20"/>
    <w:rsid w:val="005F7F6F"/>
    <w:rsid w:val="005F7F88"/>
    <w:rsid w:val="00600004"/>
    <w:rsid w:val="00600050"/>
    <w:rsid w:val="00600054"/>
    <w:rsid w:val="00600094"/>
    <w:rsid w:val="0060009B"/>
    <w:rsid w:val="0060009D"/>
    <w:rsid w:val="006000A0"/>
    <w:rsid w:val="00600179"/>
    <w:rsid w:val="0060019C"/>
    <w:rsid w:val="006001BF"/>
    <w:rsid w:val="006001EB"/>
    <w:rsid w:val="00600226"/>
    <w:rsid w:val="00600233"/>
    <w:rsid w:val="00600311"/>
    <w:rsid w:val="00600325"/>
    <w:rsid w:val="00600332"/>
    <w:rsid w:val="00600334"/>
    <w:rsid w:val="00600370"/>
    <w:rsid w:val="00600395"/>
    <w:rsid w:val="0060050B"/>
    <w:rsid w:val="0060052E"/>
    <w:rsid w:val="00600575"/>
    <w:rsid w:val="006005F7"/>
    <w:rsid w:val="00600686"/>
    <w:rsid w:val="006006C7"/>
    <w:rsid w:val="006006DF"/>
    <w:rsid w:val="006006F9"/>
    <w:rsid w:val="0060078B"/>
    <w:rsid w:val="00600799"/>
    <w:rsid w:val="00600823"/>
    <w:rsid w:val="00600852"/>
    <w:rsid w:val="006008EF"/>
    <w:rsid w:val="0060092F"/>
    <w:rsid w:val="00600944"/>
    <w:rsid w:val="00600945"/>
    <w:rsid w:val="0060094A"/>
    <w:rsid w:val="006009CF"/>
    <w:rsid w:val="006009EB"/>
    <w:rsid w:val="00600B16"/>
    <w:rsid w:val="00600B2C"/>
    <w:rsid w:val="00600B48"/>
    <w:rsid w:val="00600B4D"/>
    <w:rsid w:val="00600B4F"/>
    <w:rsid w:val="00600B69"/>
    <w:rsid w:val="00600B83"/>
    <w:rsid w:val="00600BB4"/>
    <w:rsid w:val="00600BFA"/>
    <w:rsid w:val="00600CF3"/>
    <w:rsid w:val="00600D17"/>
    <w:rsid w:val="00600D2C"/>
    <w:rsid w:val="00600D33"/>
    <w:rsid w:val="00600D50"/>
    <w:rsid w:val="00600D59"/>
    <w:rsid w:val="00600D72"/>
    <w:rsid w:val="00600DA0"/>
    <w:rsid w:val="00600DBD"/>
    <w:rsid w:val="00600EC6"/>
    <w:rsid w:val="00600ED6"/>
    <w:rsid w:val="00600F4E"/>
    <w:rsid w:val="00600F67"/>
    <w:rsid w:val="00600F7D"/>
    <w:rsid w:val="00600F81"/>
    <w:rsid w:val="00600F93"/>
    <w:rsid w:val="00600FE1"/>
    <w:rsid w:val="00600FF6"/>
    <w:rsid w:val="00601067"/>
    <w:rsid w:val="00601083"/>
    <w:rsid w:val="006010D6"/>
    <w:rsid w:val="0060115D"/>
    <w:rsid w:val="0060119D"/>
    <w:rsid w:val="006011D6"/>
    <w:rsid w:val="0060128C"/>
    <w:rsid w:val="0060129C"/>
    <w:rsid w:val="0060134D"/>
    <w:rsid w:val="0060139E"/>
    <w:rsid w:val="006013B5"/>
    <w:rsid w:val="006013B6"/>
    <w:rsid w:val="0060149A"/>
    <w:rsid w:val="006014B1"/>
    <w:rsid w:val="006014DF"/>
    <w:rsid w:val="00601503"/>
    <w:rsid w:val="00601509"/>
    <w:rsid w:val="00601524"/>
    <w:rsid w:val="00601530"/>
    <w:rsid w:val="0060153D"/>
    <w:rsid w:val="00601541"/>
    <w:rsid w:val="00601670"/>
    <w:rsid w:val="00601693"/>
    <w:rsid w:val="00601740"/>
    <w:rsid w:val="0060176E"/>
    <w:rsid w:val="0060177F"/>
    <w:rsid w:val="00601844"/>
    <w:rsid w:val="0060188D"/>
    <w:rsid w:val="006018A1"/>
    <w:rsid w:val="006018FB"/>
    <w:rsid w:val="00601940"/>
    <w:rsid w:val="00601946"/>
    <w:rsid w:val="0060195C"/>
    <w:rsid w:val="00601974"/>
    <w:rsid w:val="00601A16"/>
    <w:rsid w:val="00601A25"/>
    <w:rsid w:val="00601A53"/>
    <w:rsid w:val="00601A8E"/>
    <w:rsid w:val="00601C44"/>
    <w:rsid w:val="00601C5A"/>
    <w:rsid w:val="00601C6A"/>
    <w:rsid w:val="00601CA1"/>
    <w:rsid w:val="00601CCB"/>
    <w:rsid w:val="00601D1B"/>
    <w:rsid w:val="00601D53"/>
    <w:rsid w:val="00601DCC"/>
    <w:rsid w:val="00601E43"/>
    <w:rsid w:val="00601E4C"/>
    <w:rsid w:val="00601E64"/>
    <w:rsid w:val="00601E65"/>
    <w:rsid w:val="00601EAE"/>
    <w:rsid w:val="00601F08"/>
    <w:rsid w:val="00601FD7"/>
    <w:rsid w:val="00601FFC"/>
    <w:rsid w:val="00602023"/>
    <w:rsid w:val="0060203E"/>
    <w:rsid w:val="006020B4"/>
    <w:rsid w:val="006020D4"/>
    <w:rsid w:val="00602115"/>
    <w:rsid w:val="00602158"/>
    <w:rsid w:val="0060215C"/>
    <w:rsid w:val="00602173"/>
    <w:rsid w:val="00602255"/>
    <w:rsid w:val="00602308"/>
    <w:rsid w:val="00602326"/>
    <w:rsid w:val="0060234F"/>
    <w:rsid w:val="006023B6"/>
    <w:rsid w:val="006023C9"/>
    <w:rsid w:val="00602403"/>
    <w:rsid w:val="00602419"/>
    <w:rsid w:val="00602447"/>
    <w:rsid w:val="00602459"/>
    <w:rsid w:val="00602477"/>
    <w:rsid w:val="0060248B"/>
    <w:rsid w:val="006024E6"/>
    <w:rsid w:val="0060253F"/>
    <w:rsid w:val="00602667"/>
    <w:rsid w:val="006026E5"/>
    <w:rsid w:val="0060275A"/>
    <w:rsid w:val="00602765"/>
    <w:rsid w:val="0060276C"/>
    <w:rsid w:val="00602785"/>
    <w:rsid w:val="006027B7"/>
    <w:rsid w:val="006027CB"/>
    <w:rsid w:val="00602813"/>
    <w:rsid w:val="00602826"/>
    <w:rsid w:val="00602924"/>
    <w:rsid w:val="0060292E"/>
    <w:rsid w:val="00602999"/>
    <w:rsid w:val="00602AD4"/>
    <w:rsid w:val="00602B73"/>
    <w:rsid w:val="00602BDA"/>
    <w:rsid w:val="00602C0B"/>
    <w:rsid w:val="00602C48"/>
    <w:rsid w:val="00602CCA"/>
    <w:rsid w:val="00602CFC"/>
    <w:rsid w:val="00602D08"/>
    <w:rsid w:val="00602DA5"/>
    <w:rsid w:val="00602E15"/>
    <w:rsid w:val="00602E36"/>
    <w:rsid w:val="00602E3F"/>
    <w:rsid w:val="00602F9A"/>
    <w:rsid w:val="00602FD6"/>
    <w:rsid w:val="00603028"/>
    <w:rsid w:val="0060306B"/>
    <w:rsid w:val="00603072"/>
    <w:rsid w:val="00603077"/>
    <w:rsid w:val="006030EC"/>
    <w:rsid w:val="00603142"/>
    <w:rsid w:val="00603185"/>
    <w:rsid w:val="006032A6"/>
    <w:rsid w:val="006032C2"/>
    <w:rsid w:val="006032C4"/>
    <w:rsid w:val="0060333A"/>
    <w:rsid w:val="00603363"/>
    <w:rsid w:val="006033F0"/>
    <w:rsid w:val="006033FF"/>
    <w:rsid w:val="00603431"/>
    <w:rsid w:val="00603475"/>
    <w:rsid w:val="00603480"/>
    <w:rsid w:val="0060349F"/>
    <w:rsid w:val="006034A2"/>
    <w:rsid w:val="006034D9"/>
    <w:rsid w:val="006034F5"/>
    <w:rsid w:val="0060357C"/>
    <w:rsid w:val="0060359E"/>
    <w:rsid w:val="006035A4"/>
    <w:rsid w:val="0060365E"/>
    <w:rsid w:val="006036C4"/>
    <w:rsid w:val="00603702"/>
    <w:rsid w:val="006037A8"/>
    <w:rsid w:val="006037E1"/>
    <w:rsid w:val="006037E2"/>
    <w:rsid w:val="0060381F"/>
    <w:rsid w:val="006038FC"/>
    <w:rsid w:val="00603943"/>
    <w:rsid w:val="00603960"/>
    <w:rsid w:val="006039BF"/>
    <w:rsid w:val="00603AA3"/>
    <w:rsid w:val="00603AAE"/>
    <w:rsid w:val="00603AB3"/>
    <w:rsid w:val="00603ABA"/>
    <w:rsid w:val="00603B0F"/>
    <w:rsid w:val="00603BB5"/>
    <w:rsid w:val="00603BBC"/>
    <w:rsid w:val="00603C75"/>
    <w:rsid w:val="00603C88"/>
    <w:rsid w:val="00603CA7"/>
    <w:rsid w:val="00603CB4"/>
    <w:rsid w:val="00603CDF"/>
    <w:rsid w:val="00603D10"/>
    <w:rsid w:val="00603D9B"/>
    <w:rsid w:val="00603DA7"/>
    <w:rsid w:val="00603E11"/>
    <w:rsid w:val="00603E45"/>
    <w:rsid w:val="00603E8B"/>
    <w:rsid w:val="00603ED4"/>
    <w:rsid w:val="00603F16"/>
    <w:rsid w:val="00604065"/>
    <w:rsid w:val="006040D9"/>
    <w:rsid w:val="0060422F"/>
    <w:rsid w:val="0060427F"/>
    <w:rsid w:val="006042D5"/>
    <w:rsid w:val="006042D8"/>
    <w:rsid w:val="006042DA"/>
    <w:rsid w:val="00604315"/>
    <w:rsid w:val="0060431B"/>
    <w:rsid w:val="00604348"/>
    <w:rsid w:val="006043C0"/>
    <w:rsid w:val="006043C3"/>
    <w:rsid w:val="006043D9"/>
    <w:rsid w:val="006043E9"/>
    <w:rsid w:val="006043F6"/>
    <w:rsid w:val="0060449F"/>
    <w:rsid w:val="006044D1"/>
    <w:rsid w:val="00604517"/>
    <w:rsid w:val="006045ED"/>
    <w:rsid w:val="00604630"/>
    <w:rsid w:val="0060476E"/>
    <w:rsid w:val="006047F9"/>
    <w:rsid w:val="0060483C"/>
    <w:rsid w:val="0060486D"/>
    <w:rsid w:val="00604888"/>
    <w:rsid w:val="006048B3"/>
    <w:rsid w:val="006048DA"/>
    <w:rsid w:val="00604993"/>
    <w:rsid w:val="00604999"/>
    <w:rsid w:val="006049C2"/>
    <w:rsid w:val="006049F2"/>
    <w:rsid w:val="00604A5A"/>
    <w:rsid w:val="00604A88"/>
    <w:rsid w:val="00604B03"/>
    <w:rsid w:val="00604B6B"/>
    <w:rsid w:val="00604BA7"/>
    <w:rsid w:val="00604C7C"/>
    <w:rsid w:val="00604D2D"/>
    <w:rsid w:val="00604D60"/>
    <w:rsid w:val="00604DE8"/>
    <w:rsid w:val="00604E45"/>
    <w:rsid w:val="00604E4D"/>
    <w:rsid w:val="00604EB2"/>
    <w:rsid w:val="00604FB7"/>
    <w:rsid w:val="00605038"/>
    <w:rsid w:val="006050C5"/>
    <w:rsid w:val="00605112"/>
    <w:rsid w:val="0060511D"/>
    <w:rsid w:val="00605140"/>
    <w:rsid w:val="0060514D"/>
    <w:rsid w:val="00605170"/>
    <w:rsid w:val="006051A3"/>
    <w:rsid w:val="00605271"/>
    <w:rsid w:val="0060527F"/>
    <w:rsid w:val="00605336"/>
    <w:rsid w:val="006053C8"/>
    <w:rsid w:val="006053C9"/>
    <w:rsid w:val="006053E5"/>
    <w:rsid w:val="0060546B"/>
    <w:rsid w:val="0060548F"/>
    <w:rsid w:val="00605544"/>
    <w:rsid w:val="0060555F"/>
    <w:rsid w:val="006056B8"/>
    <w:rsid w:val="006056BA"/>
    <w:rsid w:val="0060570E"/>
    <w:rsid w:val="00605778"/>
    <w:rsid w:val="006057A7"/>
    <w:rsid w:val="00605816"/>
    <w:rsid w:val="00605820"/>
    <w:rsid w:val="00605870"/>
    <w:rsid w:val="00605926"/>
    <w:rsid w:val="00605995"/>
    <w:rsid w:val="006059CB"/>
    <w:rsid w:val="00605AAC"/>
    <w:rsid w:val="00605ABB"/>
    <w:rsid w:val="00605ADA"/>
    <w:rsid w:val="00605B1B"/>
    <w:rsid w:val="00605B28"/>
    <w:rsid w:val="00605BA4"/>
    <w:rsid w:val="00605CBB"/>
    <w:rsid w:val="00605CCE"/>
    <w:rsid w:val="00605CF0"/>
    <w:rsid w:val="00605D37"/>
    <w:rsid w:val="00605D5F"/>
    <w:rsid w:val="00605D64"/>
    <w:rsid w:val="00605D79"/>
    <w:rsid w:val="00605DC8"/>
    <w:rsid w:val="00605DED"/>
    <w:rsid w:val="00605E26"/>
    <w:rsid w:val="00605E33"/>
    <w:rsid w:val="00605E65"/>
    <w:rsid w:val="00605E78"/>
    <w:rsid w:val="00605F03"/>
    <w:rsid w:val="00605F4B"/>
    <w:rsid w:val="00605F67"/>
    <w:rsid w:val="00605F6E"/>
    <w:rsid w:val="00605F95"/>
    <w:rsid w:val="00605FA6"/>
    <w:rsid w:val="00605FD7"/>
    <w:rsid w:val="00606008"/>
    <w:rsid w:val="00606057"/>
    <w:rsid w:val="00606095"/>
    <w:rsid w:val="006060B9"/>
    <w:rsid w:val="006060C8"/>
    <w:rsid w:val="0060612E"/>
    <w:rsid w:val="00606137"/>
    <w:rsid w:val="0060617D"/>
    <w:rsid w:val="0060618D"/>
    <w:rsid w:val="006063CC"/>
    <w:rsid w:val="0060650D"/>
    <w:rsid w:val="00606527"/>
    <w:rsid w:val="0060652E"/>
    <w:rsid w:val="0060652F"/>
    <w:rsid w:val="0060656E"/>
    <w:rsid w:val="0060658B"/>
    <w:rsid w:val="0060658E"/>
    <w:rsid w:val="006065B0"/>
    <w:rsid w:val="006065B6"/>
    <w:rsid w:val="006065CB"/>
    <w:rsid w:val="006065E3"/>
    <w:rsid w:val="00606610"/>
    <w:rsid w:val="00606621"/>
    <w:rsid w:val="00606648"/>
    <w:rsid w:val="00606655"/>
    <w:rsid w:val="006066AA"/>
    <w:rsid w:val="00606724"/>
    <w:rsid w:val="006067A9"/>
    <w:rsid w:val="0060686B"/>
    <w:rsid w:val="00606881"/>
    <w:rsid w:val="00606924"/>
    <w:rsid w:val="006069A3"/>
    <w:rsid w:val="006069C1"/>
    <w:rsid w:val="00606A00"/>
    <w:rsid w:val="00606A33"/>
    <w:rsid w:val="00606A4F"/>
    <w:rsid w:val="00606B10"/>
    <w:rsid w:val="00606B5C"/>
    <w:rsid w:val="00606BE3"/>
    <w:rsid w:val="00606C09"/>
    <w:rsid w:val="00606C4A"/>
    <w:rsid w:val="00606CC3"/>
    <w:rsid w:val="00606D72"/>
    <w:rsid w:val="00606E2A"/>
    <w:rsid w:val="00606E2B"/>
    <w:rsid w:val="00606E2E"/>
    <w:rsid w:val="00606F0E"/>
    <w:rsid w:val="00606F32"/>
    <w:rsid w:val="00606F4E"/>
    <w:rsid w:val="00606F9A"/>
    <w:rsid w:val="00607004"/>
    <w:rsid w:val="006070A9"/>
    <w:rsid w:val="00607158"/>
    <w:rsid w:val="00607202"/>
    <w:rsid w:val="00607253"/>
    <w:rsid w:val="00607285"/>
    <w:rsid w:val="0060734E"/>
    <w:rsid w:val="00607385"/>
    <w:rsid w:val="0060738E"/>
    <w:rsid w:val="006073A3"/>
    <w:rsid w:val="006073EF"/>
    <w:rsid w:val="00607434"/>
    <w:rsid w:val="0060744F"/>
    <w:rsid w:val="0060746A"/>
    <w:rsid w:val="0060749D"/>
    <w:rsid w:val="00607503"/>
    <w:rsid w:val="00607528"/>
    <w:rsid w:val="00607596"/>
    <w:rsid w:val="00607617"/>
    <w:rsid w:val="0060769A"/>
    <w:rsid w:val="0060769E"/>
    <w:rsid w:val="006076D3"/>
    <w:rsid w:val="0060778A"/>
    <w:rsid w:val="00607826"/>
    <w:rsid w:val="00607832"/>
    <w:rsid w:val="00607889"/>
    <w:rsid w:val="006078A2"/>
    <w:rsid w:val="006078AB"/>
    <w:rsid w:val="00607903"/>
    <w:rsid w:val="0060792F"/>
    <w:rsid w:val="00607969"/>
    <w:rsid w:val="00607990"/>
    <w:rsid w:val="006079DE"/>
    <w:rsid w:val="00607B3B"/>
    <w:rsid w:val="00607B91"/>
    <w:rsid w:val="00607BC7"/>
    <w:rsid w:val="00607BE6"/>
    <w:rsid w:val="00607CBD"/>
    <w:rsid w:val="00607D04"/>
    <w:rsid w:val="00607D48"/>
    <w:rsid w:val="00607DC0"/>
    <w:rsid w:val="00607DE8"/>
    <w:rsid w:val="00607E84"/>
    <w:rsid w:val="00607E85"/>
    <w:rsid w:val="00607EB1"/>
    <w:rsid w:val="00607F76"/>
    <w:rsid w:val="00607FAF"/>
    <w:rsid w:val="0061011B"/>
    <w:rsid w:val="00610154"/>
    <w:rsid w:val="00610163"/>
    <w:rsid w:val="0061016D"/>
    <w:rsid w:val="006101C9"/>
    <w:rsid w:val="006101F6"/>
    <w:rsid w:val="00610284"/>
    <w:rsid w:val="0061029F"/>
    <w:rsid w:val="006102AE"/>
    <w:rsid w:val="006102D9"/>
    <w:rsid w:val="00610307"/>
    <w:rsid w:val="006103C2"/>
    <w:rsid w:val="00610457"/>
    <w:rsid w:val="00610476"/>
    <w:rsid w:val="006104BA"/>
    <w:rsid w:val="006104C2"/>
    <w:rsid w:val="006104DA"/>
    <w:rsid w:val="00610532"/>
    <w:rsid w:val="00610559"/>
    <w:rsid w:val="006105A0"/>
    <w:rsid w:val="006105BE"/>
    <w:rsid w:val="00610614"/>
    <w:rsid w:val="00610872"/>
    <w:rsid w:val="0061087C"/>
    <w:rsid w:val="006108C9"/>
    <w:rsid w:val="006108E2"/>
    <w:rsid w:val="0061099D"/>
    <w:rsid w:val="006109BA"/>
    <w:rsid w:val="006109DB"/>
    <w:rsid w:val="00610A2E"/>
    <w:rsid w:val="00610A9C"/>
    <w:rsid w:val="00610AA6"/>
    <w:rsid w:val="00610AAB"/>
    <w:rsid w:val="00610B7F"/>
    <w:rsid w:val="00610BA7"/>
    <w:rsid w:val="00610C25"/>
    <w:rsid w:val="00610C6A"/>
    <w:rsid w:val="00610D6F"/>
    <w:rsid w:val="00610EDC"/>
    <w:rsid w:val="00610EEA"/>
    <w:rsid w:val="00610EFE"/>
    <w:rsid w:val="00610F68"/>
    <w:rsid w:val="00610FE6"/>
    <w:rsid w:val="00611062"/>
    <w:rsid w:val="006110DD"/>
    <w:rsid w:val="00611141"/>
    <w:rsid w:val="00611159"/>
    <w:rsid w:val="0061115C"/>
    <w:rsid w:val="00611208"/>
    <w:rsid w:val="00611284"/>
    <w:rsid w:val="0061138C"/>
    <w:rsid w:val="0061146C"/>
    <w:rsid w:val="0061154F"/>
    <w:rsid w:val="00611552"/>
    <w:rsid w:val="006115D3"/>
    <w:rsid w:val="006115E9"/>
    <w:rsid w:val="00611661"/>
    <w:rsid w:val="00611687"/>
    <w:rsid w:val="006116AF"/>
    <w:rsid w:val="006116D5"/>
    <w:rsid w:val="006116E9"/>
    <w:rsid w:val="0061171F"/>
    <w:rsid w:val="006117C3"/>
    <w:rsid w:val="006117CE"/>
    <w:rsid w:val="0061181D"/>
    <w:rsid w:val="0061183E"/>
    <w:rsid w:val="0061187F"/>
    <w:rsid w:val="00611888"/>
    <w:rsid w:val="006118D4"/>
    <w:rsid w:val="006118F1"/>
    <w:rsid w:val="0061194D"/>
    <w:rsid w:val="006119D2"/>
    <w:rsid w:val="00611A3D"/>
    <w:rsid w:val="00611A58"/>
    <w:rsid w:val="00611AC4"/>
    <w:rsid w:val="00611B70"/>
    <w:rsid w:val="00611B81"/>
    <w:rsid w:val="00611B8D"/>
    <w:rsid w:val="00611BA2"/>
    <w:rsid w:val="00611BF0"/>
    <w:rsid w:val="00611BF5"/>
    <w:rsid w:val="00611C51"/>
    <w:rsid w:val="00611CEA"/>
    <w:rsid w:val="00611CF4"/>
    <w:rsid w:val="00611D5A"/>
    <w:rsid w:val="00611D76"/>
    <w:rsid w:val="00611D9B"/>
    <w:rsid w:val="00611DD7"/>
    <w:rsid w:val="00611DE4"/>
    <w:rsid w:val="00611E0A"/>
    <w:rsid w:val="00611EBA"/>
    <w:rsid w:val="00611F03"/>
    <w:rsid w:val="00611FC3"/>
    <w:rsid w:val="00611FE6"/>
    <w:rsid w:val="00612009"/>
    <w:rsid w:val="006120AE"/>
    <w:rsid w:val="006120D6"/>
    <w:rsid w:val="00612112"/>
    <w:rsid w:val="0061211C"/>
    <w:rsid w:val="00612175"/>
    <w:rsid w:val="006121AC"/>
    <w:rsid w:val="006121AD"/>
    <w:rsid w:val="006121E5"/>
    <w:rsid w:val="00612264"/>
    <w:rsid w:val="0061231C"/>
    <w:rsid w:val="00612321"/>
    <w:rsid w:val="006123E7"/>
    <w:rsid w:val="00612404"/>
    <w:rsid w:val="0061241C"/>
    <w:rsid w:val="00612465"/>
    <w:rsid w:val="006124A0"/>
    <w:rsid w:val="006124C7"/>
    <w:rsid w:val="006124D7"/>
    <w:rsid w:val="0061256B"/>
    <w:rsid w:val="0061259C"/>
    <w:rsid w:val="006125A9"/>
    <w:rsid w:val="006125B9"/>
    <w:rsid w:val="0061260E"/>
    <w:rsid w:val="00612611"/>
    <w:rsid w:val="00612636"/>
    <w:rsid w:val="0061273B"/>
    <w:rsid w:val="0061274B"/>
    <w:rsid w:val="0061281E"/>
    <w:rsid w:val="006128FD"/>
    <w:rsid w:val="00612981"/>
    <w:rsid w:val="00612998"/>
    <w:rsid w:val="006129C9"/>
    <w:rsid w:val="00612A3F"/>
    <w:rsid w:val="00612AA9"/>
    <w:rsid w:val="00612B10"/>
    <w:rsid w:val="00612BB6"/>
    <w:rsid w:val="00612BFE"/>
    <w:rsid w:val="00612C0F"/>
    <w:rsid w:val="00612C16"/>
    <w:rsid w:val="00612C27"/>
    <w:rsid w:val="00612C86"/>
    <w:rsid w:val="00612CEA"/>
    <w:rsid w:val="00612DF8"/>
    <w:rsid w:val="00612E8B"/>
    <w:rsid w:val="00612EDB"/>
    <w:rsid w:val="00612F5E"/>
    <w:rsid w:val="00612F8B"/>
    <w:rsid w:val="006130F3"/>
    <w:rsid w:val="00613166"/>
    <w:rsid w:val="0061317A"/>
    <w:rsid w:val="0061317F"/>
    <w:rsid w:val="0061319C"/>
    <w:rsid w:val="0061324B"/>
    <w:rsid w:val="0061325A"/>
    <w:rsid w:val="006132D3"/>
    <w:rsid w:val="00613307"/>
    <w:rsid w:val="00613347"/>
    <w:rsid w:val="006133B2"/>
    <w:rsid w:val="0061344A"/>
    <w:rsid w:val="006134E4"/>
    <w:rsid w:val="00613521"/>
    <w:rsid w:val="00613576"/>
    <w:rsid w:val="006135BE"/>
    <w:rsid w:val="0061366E"/>
    <w:rsid w:val="0061370B"/>
    <w:rsid w:val="0061382B"/>
    <w:rsid w:val="006138BA"/>
    <w:rsid w:val="006138F6"/>
    <w:rsid w:val="006139CF"/>
    <w:rsid w:val="006139DF"/>
    <w:rsid w:val="00613A08"/>
    <w:rsid w:val="00613A2B"/>
    <w:rsid w:val="00613AF1"/>
    <w:rsid w:val="00613BFE"/>
    <w:rsid w:val="00613CC8"/>
    <w:rsid w:val="00613D15"/>
    <w:rsid w:val="00613D36"/>
    <w:rsid w:val="00613E8A"/>
    <w:rsid w:val="00613E95"/>
    <w:rsid w:val="00613EE6"/>
    <w:rsid w:val="00613F01"/>
    <w:rsid w:val="00613F0E"/>
    <w:rsid w:val="00613F36"/>
    <w:rsid w:val="00613F56"/>
    <w:rsid w:val="00613F79"/>
    <w:rsid w:val="00613FA7"/>
    <w:rsid w:val="00613FD2"/>
    <w:rsid w:val="00613FFF"/>
    <w:rsid w:val="00614073"/>
    <w:rsid w:val="00614096"/>
    <w:rsid w:val="00614107"/>
    <w:rsid w:val="006141D6"/>
    <w:rsid w:val="006141ED"/>
    <w:rsid w:val="00614271"/>
    <w:rsid w:val="006142C0"/>
    <w:rsid w:val="006143F3"/>
    <w:rsid w:val="006143F9"/>
    <w:rsid w:val="00614432"/>
    <w:rsid w:val="00614459"/>
    <w:rsid w:val="006144EE"/>
    <w:rsid w:val="00614500"/>
    <w:rsid w:val="00614553"/>
    <w:rsid w:val="006145B3"/>
    <w:rsid w:val="006145E4"/>
    <w:rsid w:val="00614684"/>
    <w:rsid w:val="006146F1"/>
    <w:rsid w:val="00614768"/>
    <w:rsid w:val="0061487E"/>
    <w:rsid w:val="006148B3"/>
    <w:rsid w:val="006148DA"/>
    <w:rsid w:val="0061490D"/>
    <w:rsid w:val="00614940"/>
    <w:rsid w:val="00614971"/>
    <w:rsid w:val="00614A3C"/>
    <w:rsid w:val="00614A8B"/>
    <w:rsid w:val="00614B17"/>
    <w:rsid w:val="00614B42"/>
    <w:rsid w:val="00614BB2"/>
    <w:rsid w:val="00614CCB"/>
    <w:rsid w:val="00614DD5"/>
    <w:rsid w:val="00614E54"/>
    <w:rsid w:val="00614F18"/>
    <w:rsid w:val="00614F39"/>
    <w:rsid w:val="00614F4B"/>
    <w:rsid w:val="00614FA6"/>
    <w:rsid w:val="0061500C"/>
    <w:rsid w:val="0061503F"/>
    <w:rsid w:val="006150E5"/>
    <w:rsid w:val="006150FA"/>
    <w:rsid w:val="00615116"/>
    <w:rsid w:val="00615133"/>
    <w:rsid w:val="00615155"/>
    <w:rsid w:val="00615205"/>
    <w:rsid w:val="00615215"/>
    <w:rsid w:val="0061523A"/>
    <w:rsid w:val="00615249"/>
    <w:rsid w:val="00615334"/>
    <w:rsid w:val="0061535B"/>
    <w:rsid w:val="0061544D"/>
    <w:rsid w:val="00615478"/>
    <w:rsid w:val="006154B9"/>
    <w:rsid w:val="006154C6"/>
    <w:rsid w:val="00615515"/>
    <w:rsid w:val="0061553A"/>
    <w:rsid w:val="006155A3"/>
    <w:rsid w:val="006155B9"/>
    <w:rsid w:val="006155BD"/>
    <w:rsid w:val="00615649"/>
    <w:rsid w:val="006156B1"/>
    <w:rsid w:val="006156D7"/>
    <w:rsid w:val="00615700"/>
    <w:rsid w:val="00615733"/>
    <w:rsid w:val="0061574F"/>
    <w:rsid w:val="00615750"/>
    <w:rsid w:val="006157E5"/>
    <w:rsid w:val="00615826"/>
    <w:rsid w:val="006158DC"/>
    <w:rsid w:val="0061590C"/>
    <w:rsid w:val="00615964"/>
    <w:rsid w:val="00615971"/>
    <w:rsid w:val="006159D2"/>
    <w:rsid w:val="00615A4A"/>
    <w:rsid w:val="00615A68"/>
    <w:rsid w:val="00615A89"/>
    <w:rsid w:val="00615A8D"/>
    <w:rsid w:val="00615AA7"/>
    <w:rsid w:val="00615AD7"/>
    <w:rsid w:val="00615B6A"/>
    <w:rsid w:val="00615BDB"/>
    <w:rsid w:val="00615CB7"/>
    <w:rsid w:val="00615CEA"/>
    <w:rsid w:val="00615D1A"/>
    <w:rsid w:val="00615DCE"/>
    <w:rsid w:val="00615EB7"/>
    <w:rsid w:val="00615FA0"/>
    <w:rsid w:val="00615FB7"/>
    <w:rsid w:val="00615FE0"/>
    <w:rsid w:val="00615FF5"/>
    <w:rsid w:val="00616013"/>
    <w:rsid w:val="00616025"/>
    <w:rsid w:val="00616058"/>
    <w:rsid w:val="00616059"/>
    <w:rsid w:val="00616066"/>
    <w:rsid w:val="006160CF"/>
    <w:rsid w:val="0061615C"/>
    <w:rsid w:val="006161BB"/>
    <w:rsid w:val="006161CA"/>
    <w:rsid w:val="006161EC"/>
    <w:rsid w:val="006161F9"/>
    <w:rsid w:val="0061623A"/>
    <w:rsid w:val="00616380"/>
    <w:rsid w:val="00616398"/>
    <w:rsid w:val="0061639B"/>
    <w:rsid w:val="006163C8"/>
    <w:rsid w:val="006163E1"/>
    <w:rsid w:val="00616455"/>
    <w:rsid w:val="006164C2"/>
    <w:rsid w:val="00616524"/>
    <w:rsid w:val="00616571"/>
    <w:rsid w:val="006165AF"/>
    <w:rsid w:val="006165B9"/>
    <w:rsid w:val="0061662E"/>
    <w:rsid w:val="00616639"/>
    <w:rsid w:val="00616683"/>
    <w:rsid w:val="006166A4"/>
    <w:rsid w:val="0061680F"/>
    <w:rsid w:val="0061681A"/>
    <w:rsid w:val="0061683C"/>
    <w:rsid w:val="00616846"/>
    <w:rsid w:val="00616858"/>
    <w:rsid w:val="00616866"/>
    <w:rsid w:val="00616970"/>
    <w:rsid w:val="006169A6"/>
    <w:rsid w:val="00616A9A"/>
    <w:rsid w:val="00616B50"/>
    <w:rsid w:val="00616B6E"/>
    <w:rsid w:val="00616BA2"/>
    <w:rsid w:val="00616BD2"/>
    <w:rsid w:val="00616BE5"/>
    <w:rsid w:val="00616C03"/>
    <w:rsid w:val="00616C0A"/>
    <w:rsid w:val="00616C1F"/>
    <w:rsid w:val="00616CB2"/>
    <w:rsid w:val="00616CE6"/>
    <w:rsid w:val="00616D51"/>
    <w:rsid w:val="00616E09"/>
    <w:rsid w:val="00616E22"/>
    <w:rsid w:val="00616E5A"/>
    <w:rsid w:val="00616E90"/>
    <w:rsid w:val="00616EA6"/>
    <w:rsid w:val="00616EB6"/>
    <w:rsid w:val="00616F68"/>
    <w:rsid w:val="00616FA4"/>
    <w:rsid w:val="00616FB9"/>
    <w:rsid w:val="00616FD5"/>
    <w:rsid w:val="00617007"/>
    <w:rsid w:val="0061707B"/>
    <w:rsid w:val="00617257"/>
    <w:rsid w:val="00617263"/>
    <w:rsid w:val="00617267"/>
    <w:rsid w:val="0061727E"/>
    <w:rsid w:val="0061736B"/>
    <w:rsid w:val="006173AC"/>
    <w:rsid w:val="00617405"/>
    <w:rsid w:val="00617422"/>
    <w:rsid w:val="00617448"/>
    <w:rsid w:val="00617495"/>
    <w:rsid w:val="0061749B"/>
    <w:rsid w:val="006174BA"/>
    <w:rsid w:val="006174D7"/>
    <w:rsid w:val="006174EB"/>
    <w:rsid w:val="006175BB"/>
    <w:rsid w:val="00617611"/>
    <w:rsid w:val="00617645"/>
    <w:rsid w:val="006176D2"/>
    <w:rsid w:val="006176D8"/>
    <w:rsid w:val="006176F4"/>
    <w:rsid w:val="006176F8"/>
    <w:rsid w:val="0061771D"/>
    <w:rsid w:val="00617761"/>
    <w:rsid w:val="006177AC"/>
    <w:rsid w:val="00617803"/>
    <w:rsid w:val="00617874"/>
    <w:rsid w:val="00617895"/>
    <w:rsid w:val="0061790B"/>
    <w:rsid w:val="0061794C"/>
    <w:rsid w:val="006179B5"/>
    <w:rsid w:val="00617A4B"/>
    <w:rsid w:val="00617A9A"/>
    <w:rsid w:val="00617AB3"/>
    <w:rsid w:val="00617B13"/>
    <w:rsid w:val="00617B44"/>
    <w:rsid w:val="00617B69"/>
    <w:rsid w:val="00617B7A"/>
    <w:rsid w:val="00617BA7"/>
    <w:rsid w:val="00617C44"/>
    <w:rsid w:val="00617DB9"/>
    <w:rsid w:val="00617DE8"/>
    <w:rsid w:val="00617DE9"/>
    <w:rsid w:val="00617DF5"/>
    <w:rsid w:val="00617E65"/>
    <w:rsid w:val="00617E71"/>
    <w:rsid w:val="00617F31"/>
    <w:rsid w:val="00617FF7"/>
    <w:rsid w:val="00620049"/>
    <w:rsid w:val="00620059"/>
    <w:rsid w:val="00620070"/>
    <w:rsid w:val="00620082"/>
    <w:rsid w:val="006200CF"/>
    <w:rsid w:val="00620135"/>
    <w:rsid w:val="00620189"/>
    <w:rsid w:val="006201F6"/>
    <w:rsid w:val="006201FE"/>
    <w:rsid w:val="0062023E"/>
    <w:rsid w:val="006202AD"/>
    <w:rsid w:val="006202BF"/>
    <w:rsid w:val="006203F8"/>
    <w:rsid w:val="00620419"/>
    <w:rsid w:val="0062046E"/>
    <w:rsid w:val="006204C7"/>
    <w:rsid w:val="0062050B"/>
    <w:rsid w:val="00620511"/>
    <w:rsid w:val="00620519"/>
    <w:rsid w:val="00620562"/>
    <w:rsid w:val="00620627"/>
    <w:rsid w:val="00620678"/>
    <w:rsid w:val="006206CF"/>
    <w:rsid w:val="006206F3"/>
    <w:rsid w:val="00620725"/>
    <w:rsid w:val="006207F6"/>
    <w:rsid w:val="0062085A"/>
    <w:rsid w:val="006208F9"/>
    <w:rsid w:val="0062096E"/>
    <w:rsid w:val="00620989"/>
    <w:rsid w:val="006209A3"/>
    <w:rsid w:val="006209B0"/>
    <w:rsid w:val="00620A1C"/>
    <w:rsid w:val="00620B7B"/>
    <w:rsid w:val="00620CBF"/>
    <w:rsid w:val="00620CE0"/>
    <w:rsid w:val="00620CEF"/>
    <w:rsid w:val="00620D77"/>
    <w:rsid w:val="00620E03"/>
    <w:rsid w:val="00620E0A"/>
    <w:rsid w:val="00620E19"/>
    <w:rsid w:val="00620E38"/>
    <w:rsid w:val="00620E58"/>
    <w:rsid w:val="00620F5A"/>
    <w:rsid w:val="00620FEA"/>
    <w:rsid w:val="00620FED"/>
    <w:rsid w:val="0062100D"/>
    <w:rsid w:val="00621075"/>
    <w:rsid w:val="006210B2"/>
    <w:rsid w:val="006210B4"/>
    <w:rsid w:val="0062110E"/>
    <w:rsid w:val="00621112"/>
    <w:rsid w:val="00621124"/>
    <w:rsid w:val="00621153"/>
    <w:rsid w:val="00621170"/>
    <w:rsid w:val="0062119A"/>
    <w:rsid w:val="006211AB"/>
    <w:rsid w:val="006211F1"/>
    <w:rsid w:val="00621208"/>
    <w:rsid w:val="0062122E"/>
    <w:rsid w:val="00621232"/>
    <w:rsid w:val="00621252"/>
    <w:rsid w:val="00621266"/>
    <w:rsid w:val="0062135F"/>
    <w:rsid w:val="00621367"/>
    <w:rsid w:val="00621368"/>
    <w:rsid w:val="00621371"/>
    <w:rsid w:val="006213DF"/>
    <w:rsid w:val="006213EF"/>
    <w:rsid w:val="006213F2"/>
    <w:rsid w:val="006213FF"/>
    <w:rsid w:val="00621414"/>
    <w:rsid w:val="00621475"/>
    <w:rsid w:val="00621482"/>
    <w:rsid w:val="006214D8"/>
    <w:rsid w:val="006214DB"/>
    <w:rsid w:val="006214E3"/>
    <w:rsid w:val="0062150F"/>
    <w:rsid w:val="0062158A"/>
    <w:rsid w:val="006215AC"/>
    <w:rsid w:val="00621624"/>
    <w:rsid w:val="00621656"/>
    <w:rsid w:val="00621657"/>
    <w:rsid w:val="0062167F"/>
    <w:rsid w:val="006216A5"/>
    <w:rsid w:val="006216BF"/>
    <w:rsid w:val="006216C1"/>
    <w:rsid w:val="006216C2"/>
    <w:rsid w:val="006216ED"/>
    <w:rsid w:val="0062170D"/>
    <w:rsid w:val="00621789"/>
    <w:rsid w:val="006217E9"/>
    <w:rsid w:val="006217F9"/>
    <w:rsid w:val="006218B2"/>
    <w:rsid w:val="00621907"/>
    <w:rsid w:val="0062193E"/>
    <w:rsid w:val="0062196D"/>
    <w:rsid w:val="006219BE"/>
    <w:rsid w:val="006219F8"/>
    <w:rsid w:val="00621A53"/>
    <w:rsid w:val="00621A5B"/>
    <w:rsid w:val="00621AFE"/>
    <w:rsid w:val="00621B27"/>
    <w:rsid w:val="00621C73"/>
    <w:rsid w:val="00621C7F"/>
    <w:rsid w:val="00621C8B"/>
    <w:rsid w:val="00621CEC"/>
    <w:rsid w:val="00621DF3"/>
    <w:rsid w:val="00621EAB"/>
    <w:rsid w:val="00621F6B"/>
    <w:rsid w:val="00621FAA"/>
    <w:rsid w:val="00621FD2"/>
    <w:rsid w:val="006220B0"/>
    <w:rsid w:val="006220C0"/>
    <w:rsid w:val="006220E1"/>
    <w:rsid w:val="00622102"/>
    <w:rsid w:val="00622123"/>
    <w:rsid w:val="00622138"/>
    <w:rsid w:val="00622166"/>
    <w:rsid w:val="0062216A"/>
    <w:rsid w:val="006221C4"/>
    <w:rsid w:val="0062226E"/>
    <w:rsid w:val="0062227A"/>
    <w:rsid w:val="006222B1"/>
    <w:rsid w:val="00622307"/>
    <w:rsid w:val="00622369"/>
    <w:rsid w:val="006223D3"/>
    <w:rsid w:val="0062243B"/>
    <w:rsid w:val="00622445"/>
    <w:rsid w:val="0062251E"/>
    <w:rsid w:val="00622545"/>
    <w:rsid w:val="0062259B"/>
    <w:rsid w:val="006225A0"/>
    <w:rsid w:val="006225E3"/>
    <w:rsid w:val="006226E7"/>
    <w:rsid w:val="0062275F"/>
    <w:rsid w:val="00622773"/>
    <w:rsid w:val="00622793"/>
    <w:rsid w:val="006227A1"/>
    <w:rsid w:val="00622850"/>
    <w:rsid w:val="0062286F"/>
    <w:rsid w:val="0062290D"/>
    <w:rsid w:val="00622926"/>
    <w:rsid w:val="00622984"/>
    <w:rsid w:val="00622A3E"/>
    <w:rsid w:val="00622AE9"/>
    <w:rsid w:val="00622AFC"/>
    <w:rsid w:val="00622B3E"/>
    <w:rsid w:val="00622B66"/>
    <w:rsid w:val="00622B79"/>
    <w:rsid w:val="00622BBE"/>
    <w:rsid w:val="00622BC9"/>
    <w:rsid w:val="00622C0B"/>
    <w:rsid w:val="00622C4D"/>
    <w:rsid w:val="00622C5C"/>
    <w:rsid w:val="00622CC0"/>
    <w:rsid w:val="00622CCD"/>
    <w:rsid w:val="00622D15"/>
    <w:rsid w:val="00622D64"/>
    <w:rsid w:val="00622D84"/>
    <w:rsid w:val="00622DDC"/>
    <w:rsid w:val="00622EF8"/>
    <w:rsid w:val="00622F0A"/>
    <w:rsid w:val="00622F47"/>
    <w:rsid w:val="00622FA3"/>
    <w:rsid w:val="00623001"/>
    <w:rsid w:val="00623043"/>
    <w:rsid w:val="00623049"/>
    <w:rsid w:val="006230B9"/>
    <w:rsid w:val="00623179"/>
    <w:rsid w:val="006231A9"/>
    <w:rsid w:val="006231C7"/>
    <w:rsid w:val="00623286"/>
    <w:rsid w:val="00623298"/>
    <w:rsid w:val="006232D2"/>
    <w:rsid w:val="006232E3"/>
    <w:rsid w:val="00623333"/>
    <w:rsid w:val="0062335C"/>
    <w:rsid w:val="006233FA"/>
    <w:rsid w:val="00623420"/>
    <w:rsid w:val="00623493"/>
    <w:rsid w:val="00623516"/>
    <w:rsid w:val="00623535"/>
    <w:rsid w:val="00623556"/>
    <w:rsid w:val="00623634"/>
    <w:rsid w:val="006236E6"/>
    <w:rsid w:val="00623722"/>
    <w:rsid w:val="00623754"/>
    <w:rsid w:val="006237AA"/>
    <w:rsid w:val="006237BF"/>
    <w:rsid w:val="0062380D"/>
    <w:rsid w:val="00623817"/>
    <w:rsid w:val="00623880"/>
    <w:rsid w:val="00623985"/>
    <w:rsid w:val="006239B0"/>
    <w:rsid w:val="006239D1"/>
    <w:rsid w:val="00623A76"/>
    <w:rsid w:val="00623B12"/>
    <w:rsid w:val="00623B38"/>
    <w:rsid w:val="00623B43"/>
    <w:rsid w:val="00623C04"/>
    <w:rsid w:val="00623C30"/>
    <w:rsid w:val="00623CE7"/>
    <w:rsid w:val="00623D7F"/>
    <w:rsid w:val="00623DC6"/>
    <w:rsid w:val="00623E27"/>
    <w:rsid w:val="00623E80"/>
    <w:rsid w:val="00623E8C"/>
    <w:rsid w:val="00623EC0"/>
    <w:rsid w:val="00623F24"/>
    <w:rsid w:val="00623F6E"/>
    <w:rsid w:val="00623FB7"/>
    <w:rsid w:val="00624123"/>
    <w:rsid w:val="0062417E"/>
    <w:rsid w:val="006241F2"/>
    <w:rsid w:val="00624231"/>
    <w:rsid w:val="0062426B"/>
    <w:rsid w:val="00624382"/>
    <w:rsid w:val="006243A7"/>
    <w:rsid w:val="006243D5"/>
    <w:rsid w:val="00624404"/>
    <w:rsid w:val="006244A1"/>
    <w:rsid w:val="00624512"/>
    <w:rsid w:val="0062453D"/>
    <w:rsid w:val="00624597"/>
    <w:rsid w:val="006245D5"/>
    <w:rsid w:val="006246DC"/>
    <w:rsid w:val="00624783"/>
    <w:rsid w:val="00624796"/>
    <w:rsid w:val="00624808"/>
    <w:rsid w:val="006248B5"/>
    <w:rsid w:val="0062495A"/>
    <w:rsid w:val="006249E5"/>
    <w:rsid w:val="00624A07"/>
    <w:rsid w:val="00624A33"/>
    <w:rsid w:val="00624A63"/>
    <w:rsid w:val="00624AB2"/>
    <w:rsid w:val="00624AB6"/>
    <w:rsid w:val="00624AB7"/>
    <w:rsid w:val="00624B85"/>
    <w:rsid w:val="00624BB6"/>
    <w:rsid w:val="00624BDE"/>
    <w:rsid w:val="00624BFE"/>
    <w:rsid w:val="00624C53"/>
    <w:rsid w:val="00624C66"/>
    <w:rsid w:val="00624C90"/>
    <w:rsid w:val="00624CB9"/>
    <w:rsid w:val="00624CDA"/>
    <w:rsid w:val="00624D23"/>
    <w:rsid w:val="00624D63"/>
    <w:rsid w:val="00624DA7"/>
    <w:rsid w:val="00624DFC"/>
    <w:rsid w:val="00624E7A"/>
    <w:rsid w:val="00624E82"/>
    <w:rsid w:val="00624E9F"/>
    <w:rsid w:val="00624EC9"/>
    <w:rsid w:val="00624F4D"/>
    <w:rsid w:val="00624F84"/>
    <w:rsid w:val="00624FB2"/>
    <w:rsid w:val="00625045"/>
    <w:rsid w:val="006250F3"/>
    <w:rsid w:val="00625115"/>
    <w:rsid w:val="0062512F"/>
    <w:rsid w:val="00625158"/>
    <w:rsid w:val="006251A4"/>
    <w:rsid w:val="006251A6"/>
    <w:rsid w:val="00625340"/>
    <w:rsid w:val="0062535E"/>
    <w:rsid w:val="00625366"/>
    <w:rsid w:val="00625401"/>
    <w:rsid w:val="00625444"/>
    <w:rsid w:val="006254AD"/>
    <w:rsid w:val="006254F8"/>
    <w:rsid w:val="00625591"/>
    <w:rsid w:val="0062559D"/>
    <w:rsid w:val="006255A4"/>
    <w:rsid w:val="006255D4"/>
    <w:rsid w:val="006256D0"/>
    <w:rsid w:val="006256EA"/>
    <w:rsid w:val="00625727"/>
    <w:rsid w:val="00625870"/>
    <w:rsid w:val="006258F0"/>
    <w:rsid w:val="00625972"/>
    <w:rsid w:val="006259AF"/>
    <w:rsid w:val="006259B1"/>
    <w:rsid w:val="006259DD"/>
    <w:rsid w:val="006259E9"/>
    <w:rsid w:val="00625A28"/>
    <w:rsid w:val="00625AAC"/>
    <w:rsid w:val="00625AAD"/>
    <w:rsid w:val="00625AF2"/>
    <w:rsid w:val="00625B35"/>
    <w:rsid w:val="00625B75"/>
    <w:rsid w:val="00625C5F"/>
    <w:rsid w:val="00625CB7"/>
    <w:rsid w:val="00625D01"/>
    <w:rsid w:val="00625DE6"/>
    <w:rsid w:val="00625DEE"/>
    <w:rsid w:val="00625E4A"/>
    <w:rsid w:val="00625E63"/>
    <w:rsid w:val="00625E64"/>
    <w:rsid w:val="00625E83"/>
    <w:rsid w:val="00625F00"/>
    <w:rsid w:val="00625F25"/>
    <w:rsid w:val="00625F4F"/>
    <w:rsid w:val="006260C8"/>
    <w:rsid w:val="0062619F"/>
    <w:rsid w:val="00626273"/>
    <w:rsid w:val="006262A8"/>
    <w:rsid w:val="006262F7"/>
    <w:rsid w:val="00626382"/>
    <w:rsid w:val="00626386"/>
    <w:rsid w:val="006263E1"/>
    <w:rsid w:val="006263FF"/>
    <w:rsid w:val="00626438"/>
    <w:rsid w:val="0062648B"/>
    <w:rsid w:val="00626499"/>
    <w:rsid w:val="006264A7"/>
    <w:rsid w:val="00626508"/>
    <w:rsid w:val="00626523"/>
    <w:rsid w:val="00626573"/>
    <w:rsid w:val="006265CB"/>
    <w:rsid w:val="006265E5"/>
    <w:rsid w:val="00626676"/>
    <w:rsid w:val="006266C4"/>
    <w:rsid w:val="006266F4"/>
    <w:rsid w:val="0062675B"/>
    <w:rsid w:val="0062678F"/>
    <w:rsid w:val="006267CA"/>
    <w:rsid w:val="00626857"/>
    <w:rsid w:val="006268A2"/>
    <w:rsid w:val="006268BD"/>
    <w:rsid w:val="006268CF"/>
    <w:rsid w:val="006268F4"/>
    <w:rsid w:val="0062697D"/>
    <w:rsid w:val="00626988"/>
    <w:rsid w:val="00626AAB"/>
    <w:rsid w:val="00626B23"/>
    <w:rsid w:val="00626BC3"/>
    <w:rsid w:val="00626BF7"/>
    <w:rsid w:val="00626BFC"/>
    <w:rsid w:val="00626C38"/>
    <w:rsid w:val="00626C75"/>
    <w:rsid w:val="00626C86"/>
    <w:rsid w:val="00626C96"/>
    <w:rsid w:val="00626CBF"/>
    <w:rsid w:val="00626D6E"/>
    <w:rsid w:val="00626DA3"/>
    <w:rsid w:val="00626E21"/>
    <w:rsid w:val="00626E8B"/>
    <w:rsid w:val="00626ED5"/>
    <w:rsid w:val="00626EDC"/>
    <w:rsid w:val="00626F38"/>
    <w:rsid w:val="00626F53"/>
    <w:rsid w:val="00626F9F"/>
    <w:rsid w:val="00626FD1"/>
    <w:rsid w:val="00627051"/>
    <w:rsid w:val="006270A8"/>
    <w:rsid w:val="0062714B"/>
    <w:rsid w:val="00627194"/>
    <w:rsid w:val="006271AF"/>
    <w:rsid w:val="006271D9"/>
    <w:rsid w:val="00627275"/>
    <w:rsid w:val="00627344"/>
    <w:rsid w:val="00627350"/>
    <w:rsid w:val="00627361"/>
    <w:rsid w:val="006273E8"/>
    <w:rsid w:val="0062746E"/>
    <w:rsid w:val="00627483"/>
    <w:rsid w:val="0062749F"/>
    <w:rsid w:val="00627564"/>
    <w:rsid w:val="00627576"/>
    <w:rsid w:val="00627595"/>
    <w:rsid w:val="006275F0"/>
    <w:rsid w:val="00627792"/>
    <w:rsid w:val="006277EA"/>
    <w:rsid w:val="00627819"/>
    <w:rsid w:val="00627887"/>
    <w:rsid w:val="00627931"/>
    <w:rsid w:val="00627964"/>
    <w:rsid w:val="0062796A"/>
    <w:rsid w:val="00627A61"/>
    <w:rsid w:val="00627AD2"/>
    <w:rsid w:val="00627B05"/>
    <w:rsid w:val="00627B86"/>
    <w:rsid w:val="00627C3B"/>
    <w:rsid w:val="00627C41"/>
    <w:rsid w:val="00627CD6"/>
    <w:rsid w:val="00627CEF"/>
    <w:rsid w:val="00627D1E"/>
    <w:rsid w:val="00627D4B"/>
    <w:rsid w:val="00627D8A"/>
    <w:rsid w:val="00627DBA"/>
    <w:rsid w:val="00627DCF"/>
    <w:rsid w:val="00627DD5"/>
    <w:rsid w:val="00627E26"/>
    <w:rsid w:val="00627E58"/>
    <w:rsid w:val="00627E5C"/>
    <w:rsid w:val="00627E5F"/>
    <w:rsid w:val="00627EF2"/>
    <w:rsid w:val="00627F1F"/>
    <w:rsid w:val="00627F25"/>
    <w:rsid w:val="00627FA6"/>
    <w:rsid w:val="00627FFB"/>
    <w:rsid w:val="00630048"/>
    <w:rsid w:val="0063009F"/>
    <w:rsid w:val="006300C6"/>
    <w:rsid w:val="006300DA"/>
    <w:rsid w:val="00630135"/>
    <w:rsid w:val="00630152"/>
    <w:rsid w:val="00630167"/>
    <w:rsid w:val="00630181"/>
    <w:rsid w:val="006301C7"/>
    <w:rsid w:val="00630294"/>
    <w:rsid w:val="00630388"/>
    <w:rsid w:val="006303C9"/>
    <w:rsid w:val="00630484"/>
    <w:rsid w:val="006304A9"/>
    <w:rsid w:val="00630521"/>
    <w:rsid w:val="00630586"/>
    <w:rsid w:val="006305A0"/>
    <w:rsid w:val="006305A4"/>
    <w:rsid w:val="006305FB"/>
    <w:rsid w:val="00630636"/>
    <w:rsid w:val="00630660"/>
    <w:rsid w:val="00630666"/>
    <w:rsid w:val="006306B0"/>
    <w:rsid w:val="006306C0"/>
    <w:rsid w:val="00630715"/>
    <w:rsid w:val="00630716"/>
    <w:rsid w:val="00630723"/>
    <w:rsid w:val="00630758"/>
    <w:rsid w:val="00630769"/>
    <w:rsid w:val="00630796"/>
    <w:rsid w:val="006307C7"/>
    <w:rsid w:val="0063085E"/>
    <w:rsid w:val="00630887"/>
    <w:rsid w:val="006308D1"/>
    <w:rsid w:val="006308D2"/>
    <w:rsid w:val="00630952"/>
    <w:rsid w:val="00630971"/>
    <w:rsid w:val="0063097D"/>
    <w:rsid w:val="0063097F"/>
    <w:rsid w:val="006309BF"/>
    <w:rsid w:val="006309EB"/>
    <w:rsid w:val="00630A7E"/>
    <w:rsid w:val="00630A94"/>
    <w:rsid w:val="00630AB1"/>
    <w:rsid w:val="00630ADC"/>
    <w:rsid w:val="00630C91"/>
    <w:rsid w:val="00630C9C"/>
    <w:rsid w:val="00630CF0"/>
    <w:rsid w:val="00630DDA"/>
    <w:rsid w:val="00630E44"/>
    <w:rsid w:val="00630E61"/>
    <w:rsid w:val="00630E9A"/>
    <w:rsid w:val="00630F34"/>
    <w:rsid w:val="00630F78"/>
    <w:rsid w:val="00630FDD"/>
    <w:rsid w:val="00631074"/>
    <w:rsid w:val="0063114B"/>
    <w:rsid w:val="00631157"/>
    <w:rsid w:val="006311AD"/>
    <w:rsid w:val="00631201"/>
    <w:rsid w:val="0063124C"/>
    <w:rsid w:val="0063135A"/>
    <w:rsid w:val="00631361"/>
    <w:rsid w:val="00631388"/>
    <w:rsid w:val="0063147C"/>
    <w:rsid w:val="006314AB"/>
    <w:rsid w:val="00631503"/>
    <w:rsid w:val="0063150D"/>
    <w:rsid w:val="0063151D"/>
    <w:rsid w:val="006316AD"/>
    <w:rsid w:val="006316FF"/>
    <w:rsid w:val="0063176E"/>
    <w:rsid w:val="006317CE"/>
    <w:rsid w:val="00631829"/>
    <w:rsid w:val="0063188A"/>
    <w:rsid w:val="006318A7"/>
    <w:rsid w:val="00631A2E"/>
    <w:rsid w:val="00631A53"/>
    <w:rsid w:val="00631A62"/>
    <w:rsid w:val="00631AC2"/>
    <w:rsid w:val="00631AC7"/>
    <w:rsid w:val="00631AE7"/>
    <w:rsid w:val="00631AEF"/>
    <w:rsid w:val="00631C5F"/>
    <w:rsid w:val="00631CA4"/>
    <w:rsid w:val="00631D0D"/>
    <w:rsid w:val="00631D46"/>
    <w:rsid w:val="00631DB9"/>
    <w:rsid w:val="00631DFB"/>
    <w:rsid w:val="00631E92"/>
    <w:rsid w:val="00631F36"/>
    <w:rsid w:val="00631F80"/>
    <w:rsid w:val="00631FD7"/>
    <w:rsid w:val="00631FF7"/>
    <w:rsid w:val="00632062"/>
    <w:rsid w:val="006320B2"/>
    <w:rsid w:val="006320DD"/>
    <w:rsid w:val="00632101"/>
    <w:rsid w:val="0063218A"/>
    <w:rsid w:val="00632222"/>
    <w:rsid w:val="006322FC"/>
    <w:rsid w:val="006323A9"/>
    <w:rsid w:val="006323D0"/>
    <w:rsid w:val="006324E3"/>
    <w:rsid w:val="006325BB"/>
    <w:rsid w:val="0063267C"/>
    <w:rsid w:val="006326CD"/>
    <w:rsid w:val="006326E8"/>
    <w:rsid w:val="00632733"/>
    <w:rsid w:val="00632763"/>
    <w:rsid w:val="006327BA"/>
    <w:rsid w:val="006327D4"/>
    <w:rsid w:val="006327E1"/>
    <w:rsid w:val="00632801"/>
    <w:rsid w:val="00632823"/>
    <w:rsid w:val="0063287A"/>
    <w:rsid w:val="00632881"/>
    <w:rsid w:val="00632899"/>
    <w:rsid w:val="006328C5"/>
    <w:rsid w:val="006328F6"/>
    <w:rsid w:val="0063298C"/>
    <w:rsid w:val="0063299C"/>
    <w:rsid w:val="0063299E"/>
    <w:rsid w:val="006329DE"/>
    <w:rsid w:val="00632A32"/>
    <w:rsid w:val="00632B97"/>
    <w:rsid w:val="00632B9D"/>
    <w:rsid w:val="00632BC0"/>
    <w:rsid w:val="00632BEB"/>
    <w:rsid w:val="00632C0D"/>
    <w:rsid w:val="00632C9B"/>
    <w:rsid w:val="00632CB4"/>
    <w:rsid w:val="00632D5D"/>
    <w:rsid w:val="00632D89"/>
    <w:rsid w:val="00632DA0"/>
    <w:rsid w:val="00632EDE"/>
    <w:rsid w:val="00632EE9"/>
    <w:rsid w:val="0063309E"/>
    <w:rsid w:val="006330EA"/>
    <w:rsid w:val="006330FE"/>
    <w:rsid w:val="00633134"/>
    <w:rsid w:val="0063319C"/>
    <w:rsid w:val="00633230"/>
    <w:rsid w:val="0063323E"/>
    <w:rsid w:val="00633252"/>
    <w:rsid w:val="0063333A"/>
    <w:rsid w:val="006333D9"/>
    <w:rsid w:val="0063340E"/>
    <w:rsid w:val="00633532"/>
    <w:rsid w:val="00633552"/>
    <w:rsid w:val="0063357E"/>
    <w:rsid w:val="006335BA"/>
    <w:rsid w:val="006335D6"/>
    <w:rsid w:val="006335D8"/>
    <w:rsid w:val="006335F4"/>
    <w:rsid w:val="0063361A"/>
    <w:rsid w:val="00633631"/>
    <w:rsid w:val="0063381D"/>
    <w:rsid w:val="00633851"/>
    <w:rsid w:val="0063389D"/>
    <w:rsid w:val="006338C1"/>
    <w:rsid w:val="00633945"/>
    <w:rsid w:val="00633A39"/>
    <w:rsid w:val="00633AFC"/>
    <w:rsid w:val="00633B20"/>
    <w:rsid w:val="00633B37"/>
    <w:rsid w:val="00633B5C"/>
    <w:rsid w:val="00633B5D"/>
    <w:rsid w:val="00633B7B"/>
    <w:rsid w:val="00633BBB"/>
    <w:rsid w:val="00633C82"/>
    <w:rsid w:val="00633C9B"/>
    <w:rsid w:val="00633D27"/>
    <w:rsid w:val="00633DAB"/>
    <w:rsid w:val="00633DBD"/>
    <w:rsid w:val="00633DE4"/>
    <w:rsid w:val="00633E65"/>
    <w:rsid w:val="00633F47"/>
    <w:rsid w:val="00633F4E"/>
    <w:rsid w:val="00633F66"/>
    <w:rsid w:val="00633FB3"/>
    <w:rsid w:val="00633FC6"/>
    <w:rsid w:val="0063406B"/>
    <w:rsid w:val="00634190"/>
    <w:rsid w:val="006341A9"/>
    <w:rsid w:val="006342BB"/>
    <w:rsid w:val="00634363"/>
    <w:rsid w:val="00634368"/>
    <w:rsid w:val="006343AB"/>
    <w:rsid w:val="006343C1"/>
    <w:rsid w:val="00634411"/>
    <w:rsid w:val="00634520"/>
    <w:rsid w:val="00634525"/>
    <w:rsid w:val="0063452F"/>
    <w:rsid w:val="00634551"/>
    <w:rsid w:val="00634575"/>
    <w:rsid w:val="006345DD"/>
    <w:rsid w:val="006345F0"/>
    <w:rsid w:val="006345F1"/>
    <w:rsid w:val="00634602"/>
    <w:rsid w:val="0063464E"/>
    <w:rsid w:val="00634682"/>
    <w:rsid w:val="006346A1"/>
    <w:rsid w:val="0063479D"/>
    <w:rsid w:val="006347A9"/>
    <w:rsid w:val="006347C1"/>
    <w:rsid w:val="0063481E"/>
    <w:rsid w:val="006348A4"/>
    <w:rsid w:val="006348B0"/>
    <w:rsid w:val="0063499E"/>
    <w:rsid w:val="006349A8"/>
    <w:rsid w:val="00634A2A"/>
    <w:rsid w:val="00634A6D"/>
    <w:rsid w:val="00634A7B"/>
    <w:rsid w:val="00634A87"/>
    <w:rsid w:val="00634ABE"/>
    <w:rsid w:val="00634B2A"/>
    <w:rsid w:val="00634B2C"/>
    <w:rsid w:val="00634B2D"/>
    <w:rsid w:val="00634BA0"/>
    <w:rsid w:val="00634C2D"/>
    <w:rsid w:val="00634C89"/>
    <w:rsid w:val="00634DCF"/>
    <w:rsid w:val="00634DF6"/>
    <w:rsid w:val="00634DF8"/>
    <w:rsid w:val="00634EDF"/>
    <w:rsid w:val="00634F10"/>
    <w:rsid w:val="00634FEC"/>
    <w:rsid w:val="0063502D"/>
    <w:rsid w:val="0063508C"/>
    <w:rsid w:val="00635098"/>
    <w:rsid w:val="006350E6"/>
    <w:rsid w:val="006350FC"/>
    <w:rsid w:val="006351F4"/>
    <w:rsid w:val="0063523B"/>
    <w:rsid w:val="00635279"/>
    <w:rsid w:val="006352B0"/>
    <w:rsid w:val="006352EB"/>
    <w:rsid w:val="00635398"/>
    <w:rsid w:val="006353A9"/>
    <w:rsid w:val="006353AA"/>
    <w:rsid w:val="00635470"/>
    <w:rsid w:val="006354BA"/>
    <w:rsid w:val="00635503"/>
    <w:rsid w:val="00635565"/>
    <w:rsid w:val="0063556C"/>
    <w:rsid w:val="00635593"/>
    <w:rsid w:val="0063562A"/>
    <w:rsid w:val="00635636"/>
    <w:rsid w:val="006356A4"/>
    <w:rsid w:val="006356F6"/>
    <w:rsid w:val="00635746"/>
    <w:rsid w:val="0063579E"/>
    <w:rsid w:val="006357E3"/>
    <w:rsid w:val="00635813"/>
    <w:rsid w:val="0063587E"/>
    <w:rsid w:val="006358E3"/>
    <w:rsid w:val="0063595E"/>
    <w:rsid w:val="00635977"/>
    <w:rsid w:val="00635986"/>
    <w:rsid w:val="00635993"/>
    <w:rsid w:val="006359CF"/>
    <w:rsid w:val="00635A1A"/>
    <w:rsid w:val="00635BC2"/>
    <w:rsid w:val="00635CB5"/>
    <w:rsid w:val="00635D74"/>
    <w:rsid w:val="00635DA7"/>
    <w:rsid w:val="00635DD5"/>
    <w:rsid w:val="00635E2E"/>
    <w:rsid w:val="00635ECC"/>
    <w:rsid w:val="00635EFF"/>
    <w:rsid w:val="00635F12"/>
    <w:rsid w:val="00635F26"/>
    <w:rsid w:val="00635F45"/>
    <w:rsid w:val="00635F51"/>
    <w:rsid w:val="00635FC9"/>
    <w:rsid w:val="00636044"/>
    <w:rsid w:val="00636126"/>
    <w:rsid w:val="00636153"/>
    <w:rsid w:val="00636246"/>
    <w:rsid w:val="0063627A"/>
    <w:rsid w:val="006362AD"/>
    <w:rsid w:val="006362F3"/>
    <w:rsid w:val="0063631D"/>
    <w:rsid w:val="0063633D"/>
    <w:rsid w:val="006363D1"/>
    <w:rsid w:val="00636400"/>
    <w:rsid w:val="00636405"/>
    <w:rsid w:val="00636465"/>
    <w:rsid w:val="0063647F"/>
    <w:rsid w:val="00636506"/>
    <w:rsid w:val="0063652B"/>
    <w:rsid w:val="00636588"/>
    <w:rsid w:val="006365A0"/>
    <w:rsid w:val="006365B5"/>
    <w:rsid w:val="006365CD"/>
    <w:rsid w:val="00636624"/>
    <w:rsid w:val="0063670B"/>
    <w:rsid w:val="00636713"/>
    <w:rsid w:val="0063685D"/>
    <w:rsid w:val="00636899"/>
    <w:rsid w:val="006368D2"/>
    <w:rsid w:val="00636910"/>
    <w:rsid w:val="00636940"/>
    <w:rsid w:val="00636957"/>
    <w:rsid w:val="006369D1"/>
    <w:rsid w:val="006369ED"/>
    <w:rsid w:val="006369F3"/>
    <w:rsid w:val="00636B50"/>
    <w:rsid w:val="00636B82"/>
    <w:rsid w:val="00636B89"/>
    <w:rsid w:val="00636B8A"/>
    <w:rsid w:val="00636BB1"/>
    <w:rsid w:val="00636BE3"/>
    <w:rsid w:val="00636C35"/>
    <w:rsid w:val="00636C47"/>
    <w:rsid w:val="00636C83"/>
    <w:rsid w:val="00636CE0"/>
    <w:rsid w:val="00636CEB"/>
    <w:rsid w:val="00636CFA"/>
    <w:rsid w:val="00636D26"/>
    <w:rsid w:val="00636D7D"/>
    <w:rsid w:val="00636DB4"/>
    <w:rsid w:val="00636DD1"/>
    <w:rsid w:val="00636DDD"/>
    <w:rsid w:val="00636EB9"/>
    <w:rsid w:val="00636F0D"/>
    <w:rsid w:val="00636F23"/>
    <w:rsid w:val="00636F8F"/>
    <w:rsid w:val="00636FFF"/>
    <w:rsid w:val="00637044"/>
    <w:rsid w:val="00637092"/>
    <w:rsid w:val="006370B7"/>
    <w:rsid w:val="00637136"/>
    <w:rsid w:val="006371A1"/>
    <w:rsid w:val="006371E0"/>
    <w:rsid w:val="006371FB"/>
    <w:rsid w:val="0063723F"/>
    <w:rsid w:val="006372CB"/>
    <w:rsid w:val="006372D8"/>
    <w:rsid w:val="00637323"/>
    <w:rsid w:val="00637342"/>
    <w:rsid w:val="006373FA"/>
    <w:rsid w:val="0063746F"/>
    <w:rsid w:val="006374AB"/>
    <w:rsid w:val="006374C9"/>
    <w:rsid w:val="00637505"/>
    <w:rsid w:val="00637574"/>
    <w:rsid w:val="00637588"/>
    <w:rsid w:val="006375CA"/>
    <w:rsid w:val="006375EC"/>
    <w:rsid w:val="006375EE"/>
    <w:rsid w:val="00637683"/>
    <w:rsid w:val="006376B0"/>
    <w:rsid w:val="0063780A"/>
    <w:rsid w:val="0063789C"/>
    <w:rsid w:val="006378C4"/>
    <w:rsid w:val="0063791E"/>
    <w:rsid w:val="00637925"/>
    <w:rsid w:val="00637991"/>
    <w:rsid w:val="006379D4"/>
    <w:rsid w:val="00637AB1"/>
    <w:rsid w:val="00637B01"/>
    <w:rsid w:val="00637B19"/>
    <w:rsid w:val="00637B69"/>
    <w:rsid w:val="00637BC1"/>
    <w:rsid w:val="00637BD4"/>
    <w:rsid w:val="00637C21"/>
    <w:rsid w:val="00637C70"/>
    <w:rsid w:val="00637CA1"/>
    <w:rsid w:val="00637CB2"/>
    <w:rsid w:val="00637CE1"/>
    <w:rsid w:val="00637DAE"/>
    <w:rsid w:val="00637E17"/>
    <w:rsid w:val="00637E3E"/>
    <w:rsid w:val="00637EB8"/>
    <w:rsid w:val="00637EE9"/>
    <w:rsid w:val="00637F01"/>
    <w:rsid w:val="00637F03"/>
    <w:rsid w:val="00637F4F"/>
    <w:rsid w:val="00637F77"/>
    <w:rsid w:val="00640002"/>
    <w:rsid w:val="00640026"/>
    <w:rsid w:val="00640080"/>
    <w:rsid w:val="0064009D"/>
    <w:rsid w:val="006400C1"/>
    <w:rsid w:val="006400C4"/>
    <w:rsid w:val="00640131"/>
    <w:rsid w:val="006401B1"/>
    <w:rsid w:val="00640226"/>
    <w:rsid w:val="0064022F"/>
    <w:rsid w:val="00640239"/>
    <w:rsid w:val="0064035C"/>
    <w:rsid w:val="006403AD"/>
    <w:rsid w:val="006403D0"/>
    <w:rsid w:val="0064045D"/>
    <w:rsid w:val="006404FD"/>
    <w:rsid w:val="00640535"/>
    <w:rsid w:val="00640537"/>
    <w:rsid w:val="0064069F"/>
    <w:rsid w:val="00640729"/>
    <w:rsid w:val="0064074D"/>
    <w:rsid w:val="0064075E"/>
    <w:rsid w:val="006407BA"/>
    <w:rsid w:val="00640809"/>
    <w:rsid w:val="0064082D"/>
    <w:rsid w:val="00640873"/>
    <w:rsid w:val="006408B5"/>
    <w:rsid w:val="006408EF"/>
    <w:rsid w:val="00640970"/>
    <w:rsid w:val="00640986"/>
    <w:rsid w:val="006409C3"/>
    <w:rsid w:val="00640A44"/>
    <w:rsid w:val="00640A5B"/>
    <w:rsid w:val="00640AB5"/>
    <w:rsid w:val="00640AC7"/>
    <w:rsid w:val="00640AEF"/>
    <w:rsid w:val="00640B29"/>
    <w:rsid w:val="00640B7E"/>
    <w:rsid w:val="00640BAF"/>
    <w:rsid w:val="00640C5D"/>
    <w:rsid w:val="00640C6D"/>
    <w:rsid w:val="00640D5C"/>
    <w:rsid w:val="00640DB2"/>
    <w:rsid w:val="00640DF0"/>
    <w:rsid w:val="00640E0C"/>
    <w:rsid w:val="00640E29"/>
    <w:rsid w:val="00640E4E"/>
    <w:rsid w:val="00640EF5"/>
    <w:rsid w:val="00640F10"/>
    <w:rsid w:val="00640F6E"/>
    <w:rsid w:val="00640FAE"/>
    <w:rsid w:val="00640FE8"/>
    <w:rsid w:val="00640FEE"/>
    <w:rsid w:val="00641029"/>
    <w:rsid w:val="00641035"/>
    <w:rsid w:val="0064108F"/>
    <w:rsid w:val="00641107"/>
    <w:rsid w:val="00641161"/>
    <w:rsid w:val="006411C3"/>
    <w:rsid w:val="006411DF"/>
    <w:rsid w:val="00641230"/>
    <w:rsid w:val="00641240"/>
    <w:rsid w:val="00641248"/>
    <w:rsid w:val="00641256"/>
    <w:rsid w:val="0064126C"/>
    <w:rsid w:val="006413F1"/>
    <w:rsid w:val="00641405"/>
    <w:rsid w:val="00641429"/>
    <w:rsid w:val="00641448"/>
    <w:rsid w:val="0064145A"/>
    <w:rsid w:val="00641492"/>
    <w:rsid w:val="00641551"/>
    <w:rsid w:val="00641560"/>
    <w:rsid w:val="006415DA"/>
    <w:rsid w:val="00641629"/>
    <w:rsid w:val="0064162C"/>
    <w:rsid w:val="00641672"/>
    <w:rsid w:val="00641710"/>
    <w:rsid w:val="006417C9"/>
    <w:rsid w:val="006417E4"/>
    <w:rsid w:val="006417EC"/>
    <w:rsid w:val="006418AF"/>
    <w:rsid w:val="00641A0E"/>
    <w:rsid w:val="00641A61"/>
    <w:rsid w:val="00641A9D"/>
    <w:rsid w:val="00641AAF"/>
    <w:rsid w:val="00641B3C"/>
    <w:rsid w:val="00641B57"/>
    <w:rsid w:val="00641B8E"/>
    <w:rsid w:val="00641C90"/>
    <w:rsid w:val="00641CE7"/>
    <w:rsid w:val="00641CFB"/>
    <w:rsid w:val="00641D09"/>
    <w:rsid w:val="00641D31"/>
    <w:rsid w:val="00641D4A"/>
    <w:rsid w:val="00641D6B"/>
    <w:rsid w:val="00641D82"/>
    <w:rsid w:val="00641DB8"/>
    <w:rsid w:val="00641DE6"/>
    <w:rsid w:val="00641E39"/>
    <w:rsid w:val="00641E5A"/>
    <w:rsid w:val="00641E87"/>
    <w:rsid w:val="00641E9B"/>
    <w:rsid w:val="00641ECD"/>
    <w:rsid w:val="00641F45"/>
    <w:rsid w:val="00641FE4"/>
    <w:rsid w:val="00642016"/>
    <w:rsid w:val="00642111"/>
    <w:rsid w:val="00642113"/>
    <w:rsid w:val="0064231A"/>
    <w:rsid w:val="00642362"/>
    <w:rsid w:val="006423D1"/>
    <w:rsid w:val="006423DD"/>
    <w:rsid w:val="006423EF"/>
    <w:rsid w:val="006424A4"/>
    <w:rsid w:val="006424F2"/>
    <w:rsid w:val="0064258C"/>
    <w:rsid w:val="00642595"/>
    <w:rsid w:val="006425D6"/>
    <w:rsid w:val="006426A4"/>
    <w:rsid w:val="006426F1"/>
    <w:rsid w:val="0064272A"/>
    <w:rsid w:val="00642751"/>
    <w:rsid w:val="0064278A"/>
    <w:rsid w:val="0064279D"/>
    <w:rsid w:val="006427AB"/>
    <w:rsid w:val="00642842"/>
    <w:rsid w:val="00642897"/>
    <w:rsid w:val="0064289F"/>
    <w:rsid w:val="006428C0"/>
    <w:rsid w:val="006428D5"/>
    <w:rsid w:val="006428DF"/>
    <w:rsid w:val="0064291B"/>
    <w:rsid w:val="00642978"/>
    <w:rsid w:val="006429CB"/>
    <w:rsid w:val="006429F7"/>
    <w:rsid w:val="00642A0B"/>
    <w:rsid w:val="00642A1B"/>
    <w:rsid w:val="00642A1F"/>
    <w:rsid w:val="00642B16"/>
    <w:rsid w:val="00642B1C"/>
    <w:rsid w:val="00642BA9"/>
    <w:rsid w:val="00642BAB"/>
    <w:rsid w:val="00642BC5"/>
    <w:rsid w:val="00642C41"/>
    <w:rsid w:val="00642C74"/>
    <w:rsid w:val="00642C81"/>
    <w:rsid w:val="00642C8B"/>
    <w:rsid w:val="00642CDF"/>
    <w:rsid w:val="00642D4D"/>
    <w:rsid w:val="00642D5B"/>
    <w:rsid w:val="00642E41"/>
    <w:rsid w:val="00642E4C"/>
    <w:rsid w:val="00642F17"/>
    <w:rsid w:val="00642F9C"/>
    <w:rsid w:val="00642FA7"/>
    <w:rsid w:val="00642FCB"/>
    <w:rsid w:val="00642FFF"/>
    <w:rsid w:val="0064300E"/>
    <w:rsid w:val="00643053"/>
    <w:rsid w:val="006430C1"/>
    <w:rsid w:val="006430D2"/>
    <w:rsid w:val="006430FF"/>
    <w:rsid w:val="00643129"/>
    <w:rsid w:val="006431A1"/>
    <w:rsid w:val="006431C6"/>
    <w:rsid w:val="0064322E"/>
    <w:rsid w:val="00643243"/>
    <w:rsid w:val="0064324C"/>
    <w:rsid w:val="0064332F"/>
    <w:rsid w:val="00643388"/>
    <w:rsid w:val="006433A0"/>
    <w:rsid w:val="006433A5"/>
    <w:rsid w:val="006433A8"/>
    <w:rsid w:val="006433A9"/>
    <w:rsid w:val="006433F9"/>
    <w:rsid w:val="00643436"/>
    <w:rsid w:val="0064354E"/>
    <w:rsid w:val="00643561"/>
    <w:rsid w:val="00643569"/>
    <w:rsid w:val="00643590"/>
    <w:rsid w:val="00643600"/>
    <w:rsid w:val="006436BE"/>
    <w:rsid w:val="006436D2"/>
    <w:rsid w:val="00643710"/>
    <w:rsid w:val="00643724"/>
    <w:rsid w:val="00643745"/>
    <w:rsid w:val="00643761"/>
    <w:rsid w:val="0064389D"/>
    <w:rsid w:val="006438AA"/>
    <w:rsid w:val="00643923"/>
    <w:rsid w:val="00643933"/>
    <w:rsid w:val="00643939"/>
    <w:rsid w:val="006439B1"/>
    <w:rsid w:val="00643A70"/>
    <w:rsid w:val="00643BCF"/>
    <w:rsid w:val="00643BED"/>
    <w:rsid w:val="00643C7B"/>
    <w:rsid w:val="00643D3E"/>
    <w:rsid w:val="00643E00"/>
    <w:rsid w:val="00643E6F"/>
    <w:rsid w:val="00643E86"/>
    <w:rsid w:val="00643F4B"/>
    <w:rsid w:val="00643FB0"/>
    <w:rsid w:val="0064405A"/>
    <w:rsid w:val="00644070"/>
    <w:rsid w:val="0064408E"/>
    <w:rsid w:val="006440FA"/>
    <w:rsid w:val="00644132"/>
    <w:rsid w:val="00644142"/>
    <w:rsid w:val="00644148"/>
    <w:rsid w:val="006441A5"/>
    <w:rsid w:val="006441B3"/>
    <w:rsid w:val="006441B7"/>
    <w:rsid w:val="006441D6"/>
    <w:rsid w:val="006441F5"/>
    <w:rsid w:val="006442D9"/>
    <w:rsid w:val="0064430C"/>
    <w:rsid w:val="00644425"/>
    <w:rsid w:val="00644476"/>
    <w:rsid w:val="006444F9"/>
    <w:rsid w:val="00644579"/>
    <w:rsid w:val="006445C8"/>
    <w:rsid w:val="00644647"/>
    <w:rsid w:val="00644681"/>
    <w:rsid w:val="006446A5"/>
    <w:rsid w:val="00644796"/>
    <w:rsid w:val="00644822"/>
    <w:rsid w:val="0064484A"/>
    <w:rsid w:val="0064487F"/>
    <w:rsid w:val="006449CD"/>
    <w:rsid w:val="00644B22"/>
    <w:rsid w:val="00644B92"/>
    <w:rsid w:val="00644BD1"/>
    <w:rsid w:val="00644BE9"/>
    <w:rsid w:val="00644C1B"/>
    <w:rsid w:val="00644C37"/>
    <w:rsid w:val="00644CA5"/>
    <w:rsid w:val="00644D89"/>
    <w:rsid w:val="00644DA6"/>
    <w:rsid w:val="00644E27"/>
    <w:rsid w:val="00644E97"/>
    <w:rsid w:val="00644EDC"/>
    <w:rsid w:val="00644EEF"/>
    <w:rsid w:val="00644F70"/>
    <w:rsid w:val="00644F84"/>
    <w:rsid w:val="00644FC7"/>
    <w:rsid w:val="00644FDD"/>
    <w:rsid w:val="00645018"/>
    <w:rsid w:val="006450C2"/>
    <w:rsid w:val="0064513B"/>
    <w:rsid w:val="00645157"/>
    <w:rsid w:val="006451C4"/>
    <w:rsid w:val="00645218"/>
    <w:rsid w:val="00645272"/>
    <w:rsid w:val="006452D6"/>
    <w:rsid w:val="006452E7"/>
    <w:rsid w:val="0064530B"/>
    <w:rsid w:val="0064538C"/>
    <w:rsid w:val="0064549D"/>
    <w:rsid w:val="006454C9"/>
    <w:rsid w:val="006454DD"/>
    <w:rsid w:val="00645517"/>
    <w:rsid w:val="00645538"/>
    <w:rsid w:val="00645543"/>
    <w:rsid w:val="0064555F"/>
    <w:rsid w:val="006455C5"/>
    <w:rsid w:val="006456BF"/>
    <w:rsid w:val="006456D7"/>
    <w:rsid w:val="006456DC"/>
    <w:rsid w:val="006457E2"/>
    <w:rsid w:val="006457E5"/>
    <w:rsid w:val="0064582B"/>
    <w:rsid w:val="0064589B"/>
    <w:rsid w:val="006458F8"/>
    <w:rsid w:val="00645A0A"/>
    <w:rsid w:val="00645A0B"/>
    <w:rsid w:val="00645A58"/>
    <w:rsid w:val="00645AA3"/>
    <w:rsid w:val="00645B6E"/>
    <w:rsid w:val="00645BE6"/>
    <w:rsid w:val="00645C98"/>
    <w:rsid w:val="00645D90"/>
    <w:rsid w:val="00645DB1"/>
    <w:rsid w:val="00645DC7"/>
    <w:rsid w:val="00645E3C"/>
    <w:rsid w:val="00645E77"/>
    <w:rsid w:val="00645F99"/>
    <w:rsid w:val="00645FB3"/>
    <w:rsid w:val="00646061"/>
    <w:rsid w:val="006460C9"/>
    <w:rsid w:val="00646108"/>
    <w:rsid w:val="00646132"/>
    <w:rsid w:val="00646144"/>
    <w:rsid w:val="0064614C"/>
    <w:rsid w:val="0064615E"/>
    <w:rsid w:val="0064618D"/>
    <w:rsid w:val="006461E3"/>
    <w:rsid w:val="0064625A"/>
    <w:rsid w:val="0064633C"/>
    <w:rsid w:val="0064637D"/>
    <w:rsid w:val="00646386"/>
    <w:rsid w:val="006463E7"/>
    <w:rsid w:val="00646460"/>
    <w:rsid w:val="00646506"/>
    <w:rsid w:val="0064651C"/>
    <w:rsid w:val="00646524"/>
    <w:rsid w:val="00646585"/>
    <w:rsid w:val="006465C5"/>
    <w:rsid w:val="00646612"/>
    <w:rsid w:val="00646643"/>
    <w:rsid w:val="0064665C"/>
    <w:rsid w:val="006466EB"/>
    <w:rsid w:val="0064673D"/>
    <w:rsid w:val="0064675F"/>
    <w:rsid w:val="00646771"/>
    <w:rsid w:val="006467A3"/>
    <w:rsid w:val="006467AB"/>
    <w:rsid w:val="006467D3"/>
    <w:rsid w:val="00646884"/>
    <w:rsid w:val="006468BF"/>
    <w:rsid w:val="00646941"/>
    <w:rsid w:val="00646992"/>
    <w:rsid w:val="006469C9"/>
    <w:rsid w:val="00646A37"/>
    <w:rsid w:val="00646B0C"/>
    <w:rsid w:val="00646B26"/>
    <w:rsid w:val="00646B32"/>
    <w:rsid w:val="00646B39"/>
    <w:rsid w:val="00646B64"/>
    <w:rsid w:val="00646BE4"/>
    <w:rsid w:val="00646C32"/>
    <w:rsid w:val="00646CEA"/>
    <w:rsid w:val="00646D02"/>
    <w:rsid w:val="00646D35"/>
    <w:rsid w:val="00646D57"/>
    <w:rsid w:val="00646E04"/>
    <w:rsid w:val="00646E09"/>
    <w:rsid w:val="00646E99"/>
    <w:rsid w:val="00646F0F"/>
    <w:rsid w:val="00646F26"/>
    <w:rsid w:val="00646F32"/>
    <w:rsid w:val="00646F7A"/>
    <w:rsid w:val="00646FB9"/>
    <w:rsid w:val="00646FCC"/>
    <w:rsid w:val="0064702E"/>
    <w:rsid w:val="0064703F"/>
    <w:rsid w:val="00647051"/>
    <w:rsid w:val="0064705D"/>
    <w:rsid w:val="0064718A"/>
    <w:rsid w:val="006471C6"/>
    <w:rsid w:val="0064722F"/>
    <w:rsid w:val="0064725D"/>
    <w:rsid w:val="006472A3"/>
    <w:rsid w:val="006472CB"/>
    <w:rsid w:val="006473C7"/>
    <w:rsid w:val="006473EC"/>
    <w:rsid w:val="0064747E"/>
    <w:rsid w:val="00647497"/>
    <w:rsid w:val="006474CB"/>
    <w:rsid w:val="0064750D"/>
    <w:rsid w:val="00647598"/>
    <w:rsid w:val="0064761B"/>
    <w:rsid w:val="00647685"/>
    <w:rsid w:val="006476B1"/>
    <w:rsid w:val="006476CE"/>
    <w:rsid w:val="006476D1"/>
    <w:rsid w:val="006476E2"/>
    <w:rsid w:val="006477BA"/>
    <w:rsid w:val="006477D6"/>
    <w:rsid w:val="006477E7"/>
    <w:rsid w:val="006477EB"/>
    <w:rsid w:val="00647824"/>
    <w:rsid w:val="00647829"/>
    <w:rsid w:val="00647849"/>
    <w:rsid w:val="0064785C"/>
    <w:rsid w:val="006478A2"/>
    <w:rsid w:val="006478A7"/>
    <w:rsid w:val="00647943"/>
    <w:rsid w:val="00647A05"/>
    <w:rsid w:val="00647A38"/>
    <w:rsid w:val="00647A9D"/>
    <w:rsid w:val="00647ACB"/>
    <w:rsid w:val="00647BA2"/>
    <w:rsid w:val="00647C2F"/>
    <w:rsid w:val="00647C4B"/>
    <w:rsid w:val="00647C76"/>
    <w:rsid w:val="00647CAA"/>
    <w:rsid w:val="00647DB7"/>
    <w:rsid w:val="00647DE3"/>
    <w:rsid w:val="00647E4D"/>
    <w:rsid w:val="00647EA1"/>
    <w:rsid w:val="00647EE3"/>
    <w:rsid w:val="00647F29"/>
    <w:rsid w:val="00647F7A"/>
    <w:rsid w:val="00647F8A"/>
    <w:rsid w:val="00647F8D"/>
    <w:rsid w:val="00647FBD"/>
    <w:rsid w:val="00647FC3"/>
    <w:rsid w:val="00650022"/>
    <w:rsid w:val="00650038"/>
    <w:rsid w:val="00650058"/>
    <w:rsid w:val="00650072"/>
    <w:rsid w:val="00650102"/>
    <w:rsid w:val="00650170"/>
    <w:rsid w:val="00650178"/>
    <w:rsid w:val="00650286"/>
    <w:rsid w:val="00650310"/>
    <w:rsid w:val="00650314"/>
    <w:rsid w:val="00650349"/>
    <w:rsid w:val="00650368"/>
    <w:rsid w:val="0065036E"/>
    <w:rsid w:val="006503D3"/>
    <w:rsid w:val="00650407"/>
    <w:rsid w:val="00650433"/>
    <w:rsid w:val="00650455"/>
    <w:rsid w:val="00650473"/>
    <w:rsid w:val="0065049A"/>
    <w:rsid w:val="0065050E"/>
    <w:rsid w:val="00650537"/>
    <w:rsid w:val="0065054A"/>
    <w:rsid w:val="0065057E"/>
    <w:rsid w:val="00650629"/>
    <w:rsid w:val="0065071D"/>
    <w:rsid w:val="006507B0"/>
    <w:rsid w:val="0065084C"/>
    <w:rsid w:val="006508D9"/>
    <w:rsid w:val="00650928"/>
    <w:rsid w:val="0065092B"/>
    <w:rsid w:val="0065098A"/>
    <w:rsid w:val="006509A4"/>
    <w:rsid w:val="006509FB"/>
    <w:rsid w:val="00650A04"/>
    <w:rsid w:val="00650A66"/>
    <w:rsid w:val="00650AD6"/>
    <w:rsid w:val="00650AF0"/>
    <w:rsid w:val="00650B6B"/>
    <w:rsid w:val="00650BFD"/>
    <w:rsid w:val="00650C7A"/>
    <w:rsid w:val="00650D53"/>
    <w:rsid w:val="00650DAD"/>
    <w:rsid w:val="00650DB1"/>
    <w:rsid w:val="00650DE8"/>
    <w:rsid w:val="00650E41"/>
    <w:rsid w:val="00650E5B"/>
    <w:rsid w:val="00650E72"/>
    <w:rsid w:val="00650FA0"/>
    <w:rsid w:val="00651019"/>
    <w:rsid w:val="0065106E"/>
    <w:rsid w:val="0065109C"/>
    <w:rsid w:val="006510AB"/>
    <w:rsid w:val="00651143"/>
    <w:rsid w:val="006511D0"/>
    <w:rsid w:val="006511DB"/>
    <w:rsid w:val="0065123A"/>
    <w:rsid w:val="006512DC"/>
    <w:rsid w:val="00651357"/>
    <w:rsid w:val="00651396"/>
    <w:rsid w:val="006513E2"/>
    <w:rsid w:val="00651431"/>
    <w:rsid w:val="00651489"/>
    <w:rsid w:val="006514C9"/>
    <w:rsid w:val="00651606"/>
    <w:rsid w:val="0065164C"/>
    <w:rsid w:val="00651698"/>
    <w:rsid w:val="006516CE"/>
    <w:rsid w:val="006516F9"/>
    <w:rsid w:val="0065177E"/>
    <w:rsid w:val="00651794"/>
    <w:rsid w:val="006517A7"/>
    <w:rsid w:val="00651871"/>
    <w:rsid w:val="0065189D"/>
    <w:rsid w:val="006518AF"/>
    <w:rsid w:val="006518D0"/>
    <w:rsid w:val="00651922"/>
    <w:rsid w:val="00651930"/>
    <w:rsid w:val="00651958"/>
    <w:rsid w:val="006519E6"/>
    <w:rsid w:val="00651A40"/>
    <w:rsid w:val="00651A89"/>
    <w:rsid w:val="00651AC7"/>
    <w:rsid w:val="00651B35"/>
    <w:rsid w:val="00651BD3"/>
    <w:rsid w:val="00651BEC"/>
    <w:rsid w:val="00651C01"/>
    <w:rsid w:val="00651C1F"/>
    <w:rsid w:val="00651C4D"/>
    <w:rsid w:val="00651C82"/>
    <w:rsid w:val="00651C89"/>
    <w:rsid w:val="00651C9A"/>
    <w:rsid w:val="00651CBD"/>
    <w:rsid w:val="00651CC1"/>
    <w:rsid w:val="00651D1F"/>
    <w:rsid w:val="00651D5F"/>
    <w:rsid w:val="00651DDD"/>
    <w:rsid w:val="00651E2A"/>
    <w:rsid w:val="00651E85"/>
    <w:rsid w:val="00651E89"/>
    <w:rsid w:val="00651F16"/>
    <w:rsid w:val="00651FD9"/>
    <w:rsid w:val="0065203B"/>
    <w:rsid w:val="006520A4"/>
    <w:rsid w:val="006520B5"/>
    <w:rsid w:val="006520FB"/>
    <w:rsid w:val="0065213C"/>
    <w:rsid w:val="0065213E"/>
    <w:rsid w:val="006521A0"/>
    <w:rsid w:val="006521CD"/>
    <w:rsid w:val="006521D1"/>
    <w:rsid w:val="006521D8"/>
    <w:rsid w:val="006521E6"/>
    <w:rsid w:val="00652227"/>
    <w:rsid w:val="006522DB"/>
    <w:rsid w:val="00652388"/>
    <w:rsid w:val="00652396"/>
    <w:rsid w:val="006523AC"/>
    <w:rsid w:val="006523CD"/>
    <w:rsid w:val="00652468"/>
    <w:rsid w:val="006524B3"/>
    <w:rsid w:val="006524D0"/>
    <w:rsid w:val="006524E4"/>
    <w:rsid w:val="006524E7"/>
    <w:rsid w:val="00652585"/>
    <w:rsid w:val="006526D5"/>
    <w:rsid w:val="00652707"/>
    <w:rsid w:val="00652796"/>
    <w:rsid w:val="006527C0"/>
    <w:rsid w:val="00652822"/>
    <w:rsid w:val="006528CD"/>
    <w:rsid w:val="00652917"/>
    <w:rsid w:val="0065297F"/>
    <w:rsid w:val="006529CD"/>
    <w:rsid w:val="006529EF"/>
    <w:rsid w:val="00652A8B"/>
    <w:rsid w:val="00652B02"/>
    <w:rsid w:val="00652B41"/>
    <w:rsid w:val="00652B46"/>
    <w:rsid w:val="00652BAC"/>
    <w:rsid w:val="00652C1C"/>
    <w:rsid w:val="00652C96"/>
    <w:rsid w:val="00652D0D"/>
    <w:rsid w:val="00652E3D"/>
    <w:rsid w:val="00652F08"/>
    <w:rsid w:val="00652F0F"/>
    <w:rsid w:val="00652FFC"/>
    <w:rsid w:val="00653120"/>
    <w:rsid w:val="00653187"/>
    <w:rsid w:val="00653224"/>
    <w:rsid w:val="00653290"/>
    <w:rsid w:val="006532C1"/>
    <w:rsid w:val="00653357"/>
    <w:rsid w:val="00653372"/>
    <w:rsid w:val="00653382"/>
    <w:rsid w:val="006533C4"/>
    <w:rsid w:val="006534CD"/>
    <w:rsid w:val="00653612"/>
    <w:rsid w:val="006536F2"/>
    <w:rsid w:val="00653740"/>
    <w:rsid w:val="00653771"/>
    <w:rsid w:val="0065384B"/>
    <w:rsid w:val="00653885"/>
    <w:rsid w:val="00653920"/>
    <w:rsid w:val="00653A16"/>
    <w:rsid w:val="00653A27"/>
    <w:rsid w:val="00653A29"/>
    <w:rsid w:val="00653A39"/>
    <w:rsid w:val="00653A40"/>
    <w:rsid w:val="00653A56"/>
    <w:rsid w:val="00653A76"/>
    <w:rsid w:val="00653B2F"/>
    <w:rsid w:val="00653B33"/>
    <w:rsid w:val="00653B4D"/>
    <w:rsid w:val="00653BA0"/>
    <w:rsid w:val="00653BBC"/>
    <w:rsid w:val="00653BDA"/>
    <w:rsid w:val="00653BF8"/>
    <w:rsid w:val="00653C3E"/>
    <w:rsid w:val="00653CA0"/>
    <w:rsid w:val="00653CAF"/>
    <w:rsid w:val="00653D2E"/>
    <w:rsid w:val="00653D56"/>
    <w:rsid w:val="00653DA5"/>
    <w:rsid w:val="00653DC9"/>
    <w:rsid w:val="00653DF9"/>
    <w:rsid w:val="00653DFF"/>
    <w:rsid w:val="00653E01"/>
    <w:rsid w:val="00653E5D"/>
    <w:rsid w:val="00653FBC"/>
    <w:rsid w:val="00653FBE"/>
    <w:rsid w:val="00653FCB"/>
    <w:rsid w:val="00653FD6"/>
    <w:rsid w:val="00654062"/>
    <w:rsid w:val="0065406B"/>
    <w:rsid w:val="00654097"/>
    <w:rsid w:val="006540A9"/>
    <w:rsid w:val="006540B2"/>
    <w:rsid w:val="006540C2"/>
    <w:rsid w:val="0065410B"/>
    <w:rsid w:val="0065417E"/>
    <w:rsid w:val="00654182"/>
    <w:rsid w:val="006542B6"/>
    <w:rsid w:val="006542D3"/>
    <w:rsid w:val="0065431C"/>
    <w:rsid w:val="0065437E"/>
    <w:rsid w:val="0065447A"/>
    <w:rsid w:val="006544B4"/>
    <w:rsid w:val="00654588"/>
    <w:rsid w:val="00654610"/>
    <w:rsid w:val="00654612"/>
    <w:rsid w:val="0065466F"/>
    <w:rsid w:val="006546A5"/>
    <w:rsid w:val="006546A6"/>
    <w:rsid w:val="0065472B"/>
    <w:rsid w:val="00654739"/>
    <w:rsid w:val="00654801"/>
    <w:rsid w:val="00654809"/>
    <w:rsid w:val="0065493E"/>
    <w:rsid w:val="00654963"/>
    <w:rsid w:val="00654974"/>
    <w:rsid w:val="00654AE8"/>
    <w:rsid w:val="00654B3D"/>
    <w:rsid w:val="00654B82"/>
    <w:rsid w:val="00654B97"/>
    <w:rsid w:val="00654BF9"/>
    <w:rsid w:val="00654C1A"/>
    <w:rsid w:val="00654C6A"/>
    <w:rsid w:val="00654CD3"/>
    <w:rsid w:val="00654CE4"/>
    <w:rsid w:val="00654CF3"/>
    <w:rsid w:val="00654CFB"/>
    <w:rsid w:val="00654D78"/>
    <w:rsid w:val="00654DE0"/>
    <w:rsid w:val="00654DF9"/>
    <w:rsid w:val="00654E08"/>
    <w:rsid w:val="00654E24"/>
    <w:rsid w:val="00654E48"/>
    <w:rsid w:val="00654EB0"/>
    <w:rsid w:val="00654EEE"/>
    <w:rsid w:val="00654F3F"/>
    <w:rsid w:val="00654F9C"/>
    <w:rsid w:val="00655063"/>
    <w:rsid w:val="006552B8"/>
    <w:rsid w:val="006552D8"/>
    <w:rsid w:val="006552F1"/>
    <w:rsid w:val="006552FA"/>
    <w:rsid w:val="0065532E"/>
    <w:rsid w:val="0065535C"/>
    <w:rsid w:val="0065537D"/>
    <w:rsid w:val="00655399"/>
    <w:rsid w:val="0065541D"/>
    <w:rsid w:val="0065541F"/>
    <w:rsid w:val="0065548C"/>
    <w:rsid w:val="006554CF"/>
    <w:rsid w:val="00655513"/>
    <w:rsid w:val="00655522"/>
    <w:rsid w:val="00655529"/>
    <w:rsid w:val="00655541"/>
    <w:rsid w:val="0065555E"/>
    <w:rsid w:val="00655565"/>
    <w:rsid w:val="006555C1"/>
    <w:rsid w:val="006555F8"/>
    <w:rsid w:val="0065560D"/>
    <w:rsid w:val="00655612"/>
    <w:rsid w:val="006556A7"/>
    <w:rsid w:val="006556B8"/>
    <w:rsid w:val="006556DD"/>
    <w:rsid w:val="0065578E"/>
    <w:rsid w:val="00655836"/>
    <w:rsid w:val="00655842"/>
    <w:rsid w:val="0065584E"/>
    <w:rsid w:val="006559CC"/>
    <w:rsid w:val="00655A02"/>
    <w:rsid w:val="00655A59"/>
    <w:rsid w:val="00655A6F"/>
    <w:rsid w:val="00655A7C"/>
    <w:rsid w:val="00655A83"/>
    <w:rsid w:val="00655AAD"/>
    <w:rsid w:val="00655B14"/>
    <w:rsid w:val="00655BC7"/>
    <w:rsid w:val="00655C16"/>
    <w:rsid w:val="00655C96"/>
    <w:rsid w:val="00655CAF"/>
    <w:rsid w:val="00655CFA"/>
    <w:rsid w:val="00655DAC"/>
    <w:rsid w:val="00655E30"/>
    <w:rsid w:val="00655E38"/>
    <w:rsid w:val="00655EED"/>
    <w:rsid w:val="00655F27"/>
    <w:rsid w:val="00655F44"/>
    <w:rsid w:val="00655F67"/>
    <w:rsid w:val="00655F8B"/>
    <w:rsid w:val="00655F92"/>
    <w:rsid w:val="00655F96"/>
    <w:rsid w:val="00655FF1"/>
    <w:rsid w:val="00656000"/>
    <w:rsid w:val="0065608F"/>
    <w:rsid w:val="006560BE"/>
    <w:rsid w:val="006561A8"/>
    <w:rsid w:val="006561E1"/>
    <w:rsid w:val="00656253"/>
    <w:rsid w:val="00656314"/>
    <w:rsid w:val="00656356"/>
    <w:rsid w:val="006563CF"/>
    <w:rsid w:val="006563F6"/>
    <w:rsid w:val="00656447"/>
    <w:rsid w:val="00656484"/>
    <w:rsid w:val="00656488"/>
    <w:rsid w:val="0065648D"/>
    <w:rsid w:val="00656495"/>
    <w:rsid w:val="00656504"/>
    <w:rsid w:val="00656545"/>
    <w:rsid w:val="00656586"/>
    <w:rsid w:val="00656589"/>
    <w:rsid w:val="006565C8"/>
    <w:rsid w:val="0065663B"/>
    <w:rsid w:val="00656665"/>
    <w:rsid w:val="006566A1"/>
    <w:rsid w:val="00656777"/>
    <w:rsid w:val="006567B8"/>
    <w:rsid w:val="006567B9"/>
    <w:rsid w:val="006567D4"/>
    <w:rsid w:val="006567E2"/>
    <w:rsid w:val="00656852"/>
    <w:rsid w:val="00656861"/>
    <w:rsid w:val="00656889"/>
    <w:rsid w:val="006568E0"/>
    <w:rsid w:val="006569B6"/>
    <w:rsid w:val="006569EC"/>
    <w:rsid w:val="00656A14"/>
    <w:rsid w:val="00656A22"/>
    <w:rsid w:val="00656A85"/>
    <w:rsid w:val="00656AD3"/>
    <w:rsid w:val="00656B5A"/>
    <w:rsid w:val="00656B78"/>
    <w:rsid w:val="00656BEE"/>
    <w:rsid w:val="00656C3A"/>
    <w:rsid w:val="00656C53"/>
    <w:rsid w:val="00656C96"/>
    <w:rsid w:val="00656D35"/>
    <w:rsid w:val="00656D57"/>
    <w:rsid w:val="00656E23"/>
    <w:rsid w:val="00656E66"/>
    <w:rsid w:val="00656E6B"/>
    <w:rsid w:val="00656EB7"/>
    <w:rsid w:val="00656F5B"/>
    <w:rsid w:val="00656FBF"/>
    <w:rsid w:val="00656FFB"/>
    <w:rsid w:val="00657085"/>
    <w:rsid w:val="006570E4"/>
    <w:rsid w:val="00657109"/>
    <w:rsid w:val="0065712E"/>
    <w:rsid w:val="0065713D"/>
    <w:rsid w:val="0065720A"/>
    <w:rsid w:val="006572B8"/>
    <w:rsid w:val="00657317"/>
    <w:rsid w:val="00657390"/>
    <w:rsid w:val="00657488"/>
    <w:rsid w:val="006574A3"/>
    <w:rsid w:val="006574D5"/>
    <w:rsid w:val="00657524"/>
    <w:rsid w:val="006575AE"/>
    <w:rsid w:val="006575E7"/>
    <w:rsid w:val="006577A4"/>
    <w:rsid w:val="006577CE"/>
    <w:rsid w:val="0065782D"/>
    <w:rsid w:val="0065787A"/>
    <w:rsid w:val="00657882"/>
    <w:rsid w:val="006578DF"/>
    <w:rsid w:val="00657945"/>
    <w:rsid w:val="00657961"/>
    <w:rsid w:val="006579A3"/>
    <w:rsid w:val="006579BB"/>
    <w:rsid w:val="00657A05"/>
    <w:rsid w:val="00657B56"/>
    <w:rsid w:val="00657B6B"/>
    <w:rsid w:val="00657BB9"/>
    <w:rsid w:val="00657BC7"/>
    <w:rsid w:val="00657C6F"/>
    <w:rsid w:val="00657C78"/>
    <w:rsid w:val="00657CBE"/>
    <w:rsid w:val="00657D05"/>
    <w:rsid w:val="00657D35"/>
    <w:rsid w:val="00657DD3"/>
    <w:rsid w:val="00657E3B"/>
    <w:rsid w:val="00657E5F"/>
    <w:rsid w:val="00657E78"/>
    <w:rsid w:val="00657E86"/>
    <w:rsid w:val="00657EBA"/>
    <w:rsid w:val="00657EC1"/>
    <w:rsid w:val="00657ED3"/>
    <w:rsid w:val="00657F0D"/>
    <w:rsid w:val="006600C7"/>
    <w:rsid w:val="00660100"/>
    <w:rsid w:val="0066015F"/>
    <w:rsid w:val="0066017C"/>
    <w:rsid w:val="006601ED"/>
    <w:rsid w:val="0066029F"/>
    <w:rsid w:val="006602B1"/>
    <w:rsid w:val="006602B6"/>
    <w:rsid w:val="0066032B"/>
    <w:rsid w:val="006603BD"/>
    <w:rsid w:val="006603C8"/>
    <w:rsid w:val="006603CF"/>
    <w:rsid w:val="006603D9"/>
    <w:rsid w:val="0066045B"/>
    <w:rsid w:val="006604C4"/>
    <w:rsid w:val="00660531"/>
    <w:rsid w:val="0066053A"/>
    <w:rsid w:val="006606A4"/>
    <w:rsid w:val="00660700"/>
    <w:rsid w:val="00660764"/>
    <w:rsid w:val="00660785"/>
    <w:rsid w:val="0066079C"/>
    <w:rsid w:val="00660857"/>
    <w:rsid w:val="006608FF"/>
    <w:rsid w:val="00660906"/>
    <w:rsid w:val="00660963"/>
    <w:rsid w:val="006609AB"/>
    <w:rsid w:val="006609C6"/>
    <w:rsid w:val="006609D9"/>
    <w:rsid w:val="006609E9"/>
    <w:rsid w:val="00660A5A"/>
    <w:rsid w:val="00660A6A"/>
    <w:rsid w:val="00660AA0"/>
    <w:rsid w:val="00660AAB"/>
    <w:rsid w:val="00660AEF"/>
    <w:rsid w:val="00660BBD"/>
    <w:rsid w:val="00660CF3"/>
    <w:rsid w:val="00660D59"/>
    <w:rsid w:val="00660DC7"/>
    <w:rsid w:val="00660DFD"/>
    <w:rsid w:val="00660E23"/>
    <w:rsid w:val="00660E4E"/>
    <w:rsid w:val="00660F26"/>
    <w:rsid w:val="0066105F"/>
    <w:rsid w:val="00661066"/>
    <w:rsid w:val="0066109C"/>
    <w:rsid w:val="006610C3"/>
    <w:rsid w:val="00661147"/>
    <w:rsid w:val="00661193"/>
    <w:rsid w:val="006611C0"/>
    <w:rsid w:val="006611EF"/>
    <w:rsid w:val="00661254"/>
    <w:rsid w:val="0066129E"/>
    <w:rsid w:val="006613C8"/>
    <w:rsid w:val="006613D4"/>
    <w:rsid w:val="006613EF"/>
    <w:rsid w:val="00661411"/>
    <w:rsid w:val="00661447"/>
    <w:rsid w:val="00661511"/>
    <w:rsid w:val="0066151E"/>
    <w:rsid w:val="00661540"/>
    <w:rsid w:val="0066157D"/>
    <w:rsid w:val="0066161C"/>
    <w:rsid w:val="00661633"/>
    <w:rsid w:val="00661646"/>
    <w:rsid w:val="0066165A"/>
    <w:rsid w:val="00661662"/>
    <w:rsid w:val="006616DD"/>
    <w:rsid w:val="00661835"/>
    <w:rsid w:val="0066184C"/>
    <w:rsid w:val="00661865"/>
    <w:rsid w:val="00661879"/>
    <w:rsid w:val="006618B7"/>
    <w:rsid w:val="006619AF"/>
    <w:rsid w:val="006619BE"/>
    <w:rsid w:val="006619C1"/>
    <w:rsid w:val="006619C8"/>
    <w:rsid w:val="00661A55"/>
    <w:rsid w:val="00661BF1"/>
    <w:rsid w:val="00661BFB"/>
    <w:rsid w:val="00661C37"/>
    <w:rsid w:val="00661CC9"/>
    <w:rsid w:val="00661CF6"/>
    <w:rsid w:val="00661D81"/>
    <w:rsid w:val="00661D97"/>
    <w:rsid w:val="00661E77"/>
    <w:rsid w:val="00661F4D"/>
    <w:rsid w:val="00661F58"/>
    <w:rsid w:val="00661F5C"/>
    <w:rsid w:val="00661FEF"/>
    <w:rsid w:val="00662016"/>
    <w:rsid w:val="00662033"/>
    <w:rsid w:val="00662046"/>
    <w:rsid w:val="00662076"/>
    <w:rsid w:val="006620BC"/>
    <w:rsid w:val="0066211B"/>
    <w:rsid w:val="00662151"/>
    <w:rsid w:val="006621B4"/>
    <w:rsid w:val="00662218"/>
    <w:rsid w:val="00662290"/>
    <w:rsid w:val="00662342"/>
    <w:rsid w:val="006623D0"/>
    <w:rsid w:val="00662492"/>
    <w:rsid w:val="006624A7"/>
    <w:rsid w:val="006624F9"/>
    <w:rsid w:val="0066252F"/>
    <w:rsid w:val="006625D2"/>
    <w:rsid w:val="006625DD"/>
    <w:rsid w:val="006625ED"/>
    <w:rsid w:val="006626BF"/>
    <w:rsid w:val="006626CC"/>
    <w:rsid w:val="006626DA"/>
    <w:rsid w:val="006626F5"/>
    <w:rsid w:val="00662725"/>
    <w:rsid w:val="0066273F"/>
    <w:rsid w:val="00662766"/>
    <w:rsid w:val="00662811"/>
    <w:rsid w:val="00662829"/>
    <w:rsid w:val="00662886"/>
    <w:rsid w:val="006628B3"/>
    <w:rsid w:val="006629E1"/>
    <w:rsid w:val="00662B32"/>
    <w:rsid w:val="00662B4D"/>
    <w:rsid w:val="00662B95"/>
    <w:rsid w:val="00662BB2"/>
    <w:rsid w:val="00662C0B"/>
    <w:rsid w:val="00662C6C"/>
    <w:rsid w:val="00662CE4"/>
    <w:rsid w:val="00662D3B"/>
    <w:rsid w:val="00662D6E"/>
    <w:rsid w:val="00662D84"/>
    <w:rsid w:val="00662DA1"/>
    <w:rsid w:val="00662DBB"/>
    <w:rsid w:val="00662E2F"/>
    <w:rsid w:val="00662ECB"/>
    <w:rsid w:val="00662F55"/>
    <w:rsid w:val="00662F75"/>
    <w:rsid w:val="00662F99"/>
    <w:rsid w:val="0066300D"/>
    <w:rsid w:val="00663048"/>
    <w:rsid w:val="0066305E"/>
    <w:rsid w:val="00663112"/>
    <w:rsid w:val="006631B6"/>
    <w:rsid w:val="006631F3"/>
    <w:rsid w:val="00663220"/>
    <w:rsid w:val="00663245"/>
    <w:rsid w:val="00663264"/>
    <w:rsid w:val="006632AE"/>
    <w:rsid w:val="006632D7"/>
    <w:rsid w:val="006632E4"/>
    <w:rsid w:val="00663332"/>
    <w:rsid w:val="006633D2"/>
    <w:rsid w:val="0066350C"/>
    <w:rsid w:val="006635DC"/>
    <w:rsid w:val="006636BC"/>
    <w:rsid w:val="00663724"/>
    <w:rsid w:val="006637BD"/>
    <w:rsid w:val="00663803"/>
    <w:rsid w:val="00663854"/>
    <w:rsid w:val="006638A8"/>
    <w:rsid w:val="006638B6"/>
    <w:rsid w:val="006638CB"/>
    <w:rsid w:val="00663928"/>
    <w:rsid w:val="00663942"/>
    <w:rsid w:val="006639D1"/>
    <w:rsid w:val="006639E1"/>
    <w:rsid w:val="006639E2"/>
    <w:rsid w:val="00663A14"/>
    <w:rsid w:val="00663A2A"/>
    <w:rsid w:val="00663A2E"/>
    <w:rsid w:val="00663ABA"/>
    <w:rsid w:val="00663B0D"/>
    <w:rsid w:val="00663B92"/>
    <w:rsid w:val="00663B99"/>
    <w:rsid w:val="00663BAF"/>
    <w:rsid w:val="00663C15"/>
    <w:rsid w:val="00663C75"/>
    <w:rsid w:val="00663CEA"/>
    <w:rsid w:val="00663CEF"/>
    <w:rsid w:val="00663D1D"/>
    <w:rsid w:val="00663D69"/>
    <w:rsid w:val="00663DCA"/>
    <w:rsid w:val="00663DD0"/>
    <w:rsid w:val="00663DEE"/>
    <w:rsid w:val="00663E6B"/>
    <w:rsid w:val="00663E81"/>
    <w:rsid w:val="00663F03"/>
    <w:rsid w:val="00663F47"/>
    <w:rsid w:val="00663F4F"/>
    <w:rsid w:val="00663F70"/>
    <w:rsid w:val="00663FB8"/>
    <w:rsid w:val="00663FC5"/>
    <w:rsid w:val="00663FE3"/>
    <w:rsid w:val="006640C2"/>
    <w:rsid w:val="00664106"/>
    <w:rsid w:val="0066421C"/>
    <w:rsid w:val="00664245"/>
    <w:rsid w:val="00664297"/>
    <w:rsid w:val="00664385"/>
    <w:rsid w:val="006643CF"/>
    <w:rsid w:val="0066443F"/>
    <w:rsid w:val="0066445F"/>
    <w:rsid w:val="00664462"/>
    <w:rsid w:val="006644DC"/>
    <w:rsid w:val="00664594"/>
    <w:rsid w:val="006645B9"/>
    <w:rsid w:val="006645E5"/>
    <w:rsid w:val="0066467E"/>
    <w:rsid w:val="00664682"/>
    <w:rsid w:val="006646B7"/>
    <w:rsid w:val="006646BE"/>
    <w:rsid w:val="006646C3"/>
    <w:rsid w:val="0066472F"/>
    <w:rsid w:val="00664740"/>
    <w:rsid w:val="00664748"/>
    <w:rsid w:val="006647B7"/>
    <w:rsid w:val="006647D3"/>
    <w:rsid w:val="0066487A"/>
    <w:rsid w:val="006648CB"/>
    <w:rsid w:val="006649BF"/>
    <w:rsid w:val="006649FA"/>
    <w:rsid w:val="00664A3B"/>
    <w:rsid w:val="00664B35"/>
    <w:rsid w:val="00664B52"/>
    <w:rsid w:val="00664B79"/>
    <w:rsid w:val="00664BAD"/>
    <w:rsid w:val="00664BCA"/>
    <w:rsid w:val="00664C94"/>
    <w:rsid w:val="00664CF1"/>
    <w:rsid w:val="00664D1C"/>
    <w:rsid w:val="00664D57"/>
    <w:rsid w:val="00664DF4"/>
    <w:rsid w:val="00664EF2"/>
    <w:rsid w:val="00664F19"/>
    <w:rsid w:val="00664F5E"/>
    <w:rsid w:val="00664FD0"/>
    <w:rsid w:val="00665023"/>
    <w:rsid w:val="0066517B"/>
    <w:rsid w:val="0066519F"/>
    <w:rsid w:val="006651A8"/>
    <w:rsid w:val="006652B4"/>
    <w:rsid w:val="00665336"/>
    <w:rsid w:val="00665341"/>
    <w:rsid w:val="0066534E"/>
    <w:rsid w:val="006654A8"/>
    <w:rsid w:val="006654AB"/>
    <w:rsid w:val="00665509"/>
    <w:rsid w:val="00665590"/>
    <w:rsid w:val="006655F7"/>
    <w:rsid w:val="006656DC"/>
    <w:rsid w:val="0066571C"/>
    <w:rsid w:val="00665739"/>
    <w:rsid w:val="0066576A"/>
    <w:rsid w:val="00665829"/>
    <w:rsid w:val="006658F1"/>
    <w:rsid w:val="00665918"/>
    <w:rsid w:val="00665932"/>
    <w:rsid w:val="006659D2"/>
    <w:rsid w:val="006659DA"/>
    <w:rsid w:val="006659DD"/>
    <w:rsid w:val="006659F2"/>
    <w:rsid w:val="00665A0A"/>
    <w:rsid w:val="00665A0F"/>
    <w:rsid w:val="00665A75"/>
    <w:rsid w:val="00665A81"/>
    <w:rsid w:val="00665A8A"/>
    <w:rsid w:val="00665A9C"/>
    <w:rsid w:val="00665B7A"/>
    <w:rsid w:val="00665B9B"/>
    <w:rsid w:val="00665BA7"/>
    <w:rsid w:val="00665C2F"/>
    <w:rsid w:val="00665C5D"/>
    <w:rsid w:val="00665C66"/>
    <w:rsid w:val="00665C74"/>
    <w:rsid w:val="00665CB5"/>
    <w:rsid w:val="00665D1A"/>
    <w:rsid w:val="00665D79"/>
    <w:rsid w:val="00665DA9"/>
    <w:rsid w:val="00665E24"/>
    <w:rsid w:val="00665EA7"/>
    <w:rsid w:val="00665ED6"/>
    <w:rsid w:val="00665F71"/>
    <w:rsid w:val="00665F72"/>
    <w:rsid w:val="00665FCC"/>
    <w:rsid w:val="00666063"/>
    <w:rsid w:val="006660B0"/>
    <w:rsid w:val="00666135"/>
    <w:rsid w:val="0066617E"/>
    <w:rsid w:val="0066620B"/>
    <w:rsid w:val="00666213"/>
    <w:rsid w:val="006662A0"/>
    <w:rsid w:val="006663E8"/>
    <w:rsid w:val="00666443"/>
    <w:rsid w:val="006664B3"/>
    <w:rsid w:val="00666594"/>
    <w:rsid w:val="006665DB"/>
    <w:rsid w:val="006665ED"/>
    <w:rsid w:val="006665F8"/>
    <w:rsid w:val="00666631"/>
    <w:rsid w:val="00666669"/>
    <w:rsid w:val="0066667B"/>
    <w:rsid w:val="00666684"/>
    <w:rsid w:val="0066668A"/>
    <w:rsid w:val="00666722"/>
    <w:rsid w:val="00666765"/>
    <w:rsid w:val="0066676F"/>
    <w:rsid w:val="006667F9"/>
    <w:rsid w:val="00666865"/>
    <w:rsid w:val="00666880"/>
    <w:rsid w:val="00666899"/>
    <w:rsid w:val="006668B0"/>
    <w:rsid w:val="00666A01"/>
    <w:rsid w:val="00666A54"/>
    <w:rsid w:val="00666C15"/>
    <w:rsid w:val="00666C73"/>
    <w:rsid w:val="00666CCF"/>
    <w:rsid w:val="00666D0A"/>
    <w:rsid w:val="00666DC5"/>
    <w:rsid w:val="00666EC8"/>
    <w:rsid w:val="00666EE2"/>
    <w:rsid w:val="00666F23"/>
    <w:rsid w:val="00666F7E"/>
    <w:rsid w:val="00667078"/>
    <w:rsid w:val="00667083"/>
    <w:rsid w:val="006670A7"/>
    <w:rsid w:val="006670C7"/>
    <w:rsid w:val="006670D6"/>
    <w:rsid w:val="00667105"/>
    <w:rsid w:val="0066714D"/>
    <w:rsid w:val="00667220"/>
    <w:rsid w:val="00667362"/>
    <w:rsid w:val="00667392"/>
    <w:rsid w:val="006673C1"/>
    <w:rsid w:val="006673E7"/>
    <w:rsid w:val="006673F6"/>
    <w:rsid w:val="00667425"/>
    <w:rsid w:val="0066747D"/>
    <w:rsid w:val="006674F8"/>
    <w:rsid w:val="00667542"/>
    <w:rsid w:val="00667543"/>
    <w:rsid w:val="00667556"/>
    <w:rsid w:val="00667620"/>
    <w:rsid w:val="0066766A"/>
    <w:rsid w:val="006676E9"/>
    <w:rsid w:val="0066776D"/>
    <w:rsid w:val="00667796"/>
    <w:rsid w:val="006677A9"/>
    <w:rsid w:val="006677C6"/>
    <w:rsid w:val="006677C9"/>
    <w:rsid w:val="0066783F"/>
    <w:rsid w:val="0066788B"/>
    <w:rsid w:val="006678CF"/>
    <w:rsid w:val="006679D6"/>
    <w:rsid w:val="00667AC9"/>
    <w:rsid w:val="00667AF4"/>
    <w:rsid w:val="00667AF8"/>
    <w:rsid w:val="00667B0A"/>
    <w:rsid w:val="00667B45"/>
    <w:rsid w:val="00667B4D"/>
    <w:rsid w:val="00667B5A"/>
    <w:rsid w:val="00667B5D"/>
    <w:rsid w:val="00667B6D"/>
    <w:rsid w:val="00667BAE"/>
    <w:rsid w:val="00667BCF"/>
    <w:rsid w:val="00667C7A"/>
    <w:rsid w:val="00667CB4"/>
    <w:rsid w:val="00667CBB"/>
    <w:rsid w:val="00667CC6"/>
    <w:rsid w:val="00667DAF"/>
    <w:rsid w:val="00667DB8"/>
    <w:rsid w:val="00667E78"/>
    <w:rsid w:val="00667E8E"/>
    <w:rsid w:val="00667EA2"/>
    <w:rsid w:val="00667EB7"/>
    <w:rsid w:val="00667ED0"/>
    <w:rsid w:val="00667F38"/>
    <w:rsid w:val="00667F5E"/>
    <w:rsid w:val="00667F6C"/>
    <w:rsid w:val="00670024"/>
    <w:rsid w:val="0067004B"/>
    <w:rsid w:val="006700B7"/>
    <w:rsid w:val="00670114"/>
    <w:rsid w:val="00670130"/>
    <w:rsid w:val="0067013B"/>
    <w:rsid w:val="00670155"/>
    <w:rsid w:val="0067016A"/>
    <w:rsid w:val="006701F6"/>
    <w:rsid w:val="0067022C"/>
    <w:rsid w:val="0067026C"/>
    <w:rsid w:val="0067028E"/>
    <w:rsid w:val="00670298"/>
    <w:rsid w:val="006702BB"/>
    <w:rsid w:val="0067038F"/>
    <w:rsid w:val="006703BF"/>
    <w:rsid w:val="00670427"/>
    <w:rsid w:val="0067043C"/>
    <w:rsid w:val="006704F6"/>
    <w:rsid w:val="0067057A"/>
    <w:rsid w:val="006705B7"/>
    <w:rsid w:val="006705CA"/>
    <w:rsid w:val="006706B8"/>
    <w:rsid w:val="006706EA"/>
    <w:rsid w:val="00670718"/>
    <w:rsid w:val="00670743"/>
    <w:rsid w:val="00670779"/>
    <w:rsid w:val="00670780"/>
    <w:rsid w:val="0067079E"/>
    <w:rsid w:val="006707A0"/>
    <w:rsid w:val="006707D5"/>
    <w:rsid w:val="006707DF"/>
    <w:rsid w:val="006707FF"/>
    <w:rsid w:val="0067081E"/>
    <w:rsid w:val="00670864"/>
    <w:rsid w:val="00670907"/>
    <w:rsid w:val="0067092A"/>
    <w:rsid w:val="0067095F"/>
    <w:rsid w:val="0067098A"/>
    <w:rsid w:val="00670A05"/>
    <w:rsid w:val="00670AED"/>
    <w:rsid w:val="00670B03"/>
    <w:rsid w:val="00670B0E"/>
    <w:rsid w:val="00670B7C"/>
    <w:rsid w:val="00670C01"/>
    <w:rsid w:val="00670D66"/>
    <w:rsid w:val="00670D6D"/>
    <w:rsid w:val="00670D9D"/>
    <w:rsid w:val="00670E19"/>
    <w:rsid w:val="00670EB5"/>
    <w:rsid w:val="00670F07"/>
    <w:rsid w:val="00670F52"/>
    <w:rsid w:val="00671033"/>
    <w:rsid w:val="006710A3"/>
    <w:rsid w:val="006710B6"/>
    <w:rsid w:val="00671132"/>
    <w:rsid w:val="00671216"/>
    <w:rsid w:val="006712AA"/>
    <w:rsid w:val="006712EC"/>
    <w:rsid w:val="00671314"/>
    <w:rsid w:val="0067135F"/>
    <w:rsid w:val="0067139E"/>
    <w:rsid w:val="006713F2"/>
    <w:rsid w:val="006713FC"/>
    <w:rsid w:val="006714F4"/>
    <w:rsid w:val="00671577"/>
    <w:rsid w:val="006715D7"/>
    <w:rsid w:val="0067165F"/>
    <w:rsid w:val="006716CD"/>
    <w:rsid w:val="0067170B"/>
    <w:rsid w:val="0067171A"/>
    <w:rsid w:val="00671726"/>
    <w:rsid w:val="0067177A"/>
    <w:rsid w:val="0067177E"/>
    <w:rsid w:val="00671787"/>
    <w:rsid w:val="006717A6"/>
    <w:rsid w:val="006717D2"/>
    <w:rsid w:val="006717E0"/>
    <w:rsid w:val="006718A4"/>
    <w:rsid w:val="006718A7"/>
    <w:rsid w:val="0067191E"/>
    <w:rsid w:val="006719CB"/>
    <w:rsid w:val="00671A0B"/>
    <w:rsid w:val="00671A89"/>
    <w:rsid w:val="00671AEA"/>
    <w:rsid w:val="00671B29"/>
    <w:rsid w:val="00671B57"/>
    <w:rsid w:val="00671C1E"/>
    <w:rsid w:val="00671C42"/>
    <w:rsid w:val="00671C75"/>
    <w:rsid w:val="00671C7B"/>
    <w:rsid w:val="00671CB8"/>
    <w:rsid w:val="00671CBA"/>
    <w:rsid w:val="00671D72"/>
    <w:rsid w:val="00671D8A"/>
    <w:rsid w:val="00671DC7"/>
    <w:rsid w:val="00671DDA"/>
    <w:rsid w:val="00671DF3"/>
    <w:rsid w:val="00671E60"/>
    <w:rsid w:val="00671F53"/>
    <w:rsid w:val="00671F6A"/>
    <w:rsid w:val="00671F72"/>
    <w:rsid w:val="0067209B"/>
    <w:rsid w:val="006720B2"/>
    <w:rsid w:val="00672106"/>
    <w:rsid w:val="00672114"/>
    <w:rsid w:val="0067214A"/>
    <w:rsid w:val="00672190"/>
    <w:rsid w:val="0067224A"/>
    <w:rsid w:val="00672268"/>
    <w:rsid w:val="006722A5"/>
    <w:rsid w:val="006722FA"/>
    <w:rsid w:val="0067233F"/>
    <w:rsid w:val="00672385"/>
    <w:rsid w:val="0067239F"/>
    <w:rsid w:val="006723EA"/>
    <w:rsid w:val="00672411"/>
    <w:rsid w:val="00672454"/>
    <w:rsid w:val="0067245E"/>
    <w:rsid w:val="0067247C"/>
    <w:rsid w:val="006724AC"/>
    <w:rsid w:val="0067252B"/>
    <w:rsid w:val="00672543"/>
    <w:rsid w:val="00672563"/>
    <w:rsid w:val="006725A2"/>
    <w:rsid w:val="006725D7"/>
    <w:rsid w:val="00672627"/>
    <w:rsid w:val="0067268F"/>
    <w:rsid w:val="006726D5"/>
    <w:rsid w:val="00672723"/>
    <w:rsid w:val="00672756"/>
    <w:rsid w:val="00672818"/>
    <w:rsid w:val="0067288B"/>
    <w:rsid w:val="00672929"/>
    <w:rsid w:val="0067295D"/>
    <w:rsid w:val="006729E0"/>
    <w:rsid w:val="00672A03"/>
    <w:rsid w:val="00672A1D"/>
    <w:rsid w:val="00672AE8"/>
    <w:rsid w:val="00672B0E"/>
    <w:rsid w:val="00672B10"/>
    <w:rsid w:val="00672B1D"/>
    <w:rsid w:val="00672B21"/>
    <w:rsid w:val="00672B52"/>
    <w:rsid w:val="00672B81"/>
    <w:rsid w:val="00672BEF"/>
    <w:rsid w:val="00672C02"/>
    <w:rsid w:val="00672CA0"/>
    <w:rsid w:val="00672D80"/>
    <w:rsid w:val="00672DE1"/>
    <w:rsid w:val="00672E59"/>
    <w:rsid w:val="00672E5A"/>
    <w:rsid w:val="00672E75"/>
    <w:rsid w:val="00672E9A"/>
    <w:rsid w:val="00672EDB"/>
    <w:rsid w:val="00672EF6"/>
    <w:rsid w:val="00672FA3"/>
    <w:rsid w:val="00672FE4"/>
    <w:rsid w:val="0067308B"/>
    <w:rsid w:val="006730E1"/>
    <w:rsid w:val="00673105"/>
    <w:rsid w:val="0067317B"/>
    <w:rsid w:val="00673219"/>
    <w:rsid w:val="006732C2"/>
    <w:rsid w:val="006732EE"/>
    <w:rsid w:val="006733EE"/>
    <w:rsid w:val="00673481"/>
    <w:rsid w:val="00673494"/>
    <w:rsid w:val="00673495"/>
    <w:rsid w:val="006734B8"/>
    <w:rsid w:val="0067350A"/>
    <w:rsid w:val="0067351E"/>
    <w:rsid w:val="006735C8"/>
    <w:rsid w:val="006735C9"/>
    <w:rsid w:val="006736A2"/>
    <w:rsid w:val="006736B8"/>
    <w:rsid w:val="006736E4"/>
    <w:rsid w:val="0067371E"/>
    <w:rsid w:val="0067372F"/>
    <w:rsid w:val="0067375E"/>
    <w:rsid w:val="0067377F"/>
    <w:rsid w:val="006737B4"/>
    <w:rsid w:val="00673807"/>
    <w:rsid w:val="0067385B"/>
    <w:rsid w:val="0067387F"/>
    <w:rsid w:val="006738E3"/>
    <w:rsid w:val="006738F2"/>
    <w:rsid w:val="00673980"/>
    <w:rsid w:val="006739D7"/>
    <w:rsid w:val="006739DD"/>
    <w:rsid w:val="00673A2D"/>
    <w:rsid w:val="00673A54"/>
    <w:rsid w:val="00673AE3"/>
    <w:rsid w:val="00673AEB"/>
    <w:rsid w:val="00673AF8"/>
    <w:rsid w:val="00673B01"/>
    <w:rsid w:val="00673BC9"/>
    <w:rsid w:val="00673BE4"/>
    <w:rsid w:val="00673BF4"/>
    <w:rsid w:val="00673C44"/>
    <w:rsid w:val="00673C7A"/>
    <w:rsid w:val="00673CC2"/>
    <w:rsid w:val="00673E4C"/>
    <w:rsid w:val="00673E7F"/>
    <w:rsid w:val="00673EC0"/>
    <w:rsid w:val="00673F0F"/>
    <w:rsid w:val="00673F15"/>
    <w:rsid w:val="00674041"/>
    <w:rsid w:val="00674173"/>
    <w:rsid w:val="00674229"/>
    <w:rsid w:val="0067429C"/>
    <w:rsid w:val="0067435F"/>
    <w:rsid w:val="00674382"/>
    <w:rsid w:val="006743A5"/>
    <w:rsid w:val="00674467"/>
    <w:rsid w:val="0067446B"/>
    <w:rsid w:val="00674488"/>
    <w:rsid w:val="006744AD"/>
    <w:rsid w:val="006744B5"/>
    <w:rsid w:val="006744C7"/>
    <w:rsid w:val="006744F4"/>
    <w:rsid w:val="006744FE"/>
    <w:rsid w:val="00674517"/>
    <w:rsid w:val="0067453E"/>
    <w:rsid w:val="00674663"/>
    <w:rsid w:val="006746C0"/>
    <w:rsid w:val="00674725"/>
    <w:rsid w:val="00674779"/>
    <w:rsid w:val="00674804"/>
    <w:rsid w:val="0067484D"/>
    <w:rsid w:val="006748C3"/>
    <w:rsid w:val="006748E1"/>
    <w:rsid w:val="006748FF"/>
    <w:rsid w:val="0067490D"/>
    <w:rsid w:val="00674A1A"/>
    <w:rsid w:val="00674A67"/>
    <w:rsid w:val="00674A6E"/>
    <w:rsid w:val="00674AB9"/>
    <w:rsid w:val="00674ABB"/>
    <w:rsid w:val="00674AD7"/>
    <w:rsid w:val="00674B76"/>
    <w:rsid w:val="00674BA1"/>
    <w:rsid w:val="00674C66"/>
    <w:rsid w:val="00674CA9"/>
    <w:rsid w:val="00674CDD"/>
    <w:rsid w:val="00674D4F"/>
    <w:rsid w:val="00674DC2"/>
    <w:rsid w:val="00674E0F"/>
    <w:rsid w:val="00674E26"/>
    <w:rsid w:val="00674E4F"/>
    <w:rsid w:val="00674E71"/>
    <w:rsid w:val="00674F51"/>
    <w:rsid w:val="00674F5E"/>
    <w:rsid w:val="00674F64"/>
    <w:rsid w:val="00674F8D"/>
    <w:rsid w:val="00674FD6"/>
    <w:rsid w:val="0067502C"/>
    <w:rsid w:val="00675054"/>
    <w:rsid w:val="0067508B"/>
    <w:rsid w:val="0067509E"/>
    <w:rsid w:val="006750AA"/>
    <w:rsid w:val="006750BB"/>
    <w:rsid w:val="006750EF"/>
    <w:rsid w:val="006750FE"/>
    <w:rsid w:val="00675134"/>
    <w:rsid w:val="0067517C"/>
    <w:rsid w:val="00675234"/>
    <w:rsid w:val="006752AD"/>
    <w:rsid w:val="006752FB"/>
    <w:rsid w:val="00675320"/>
    <w:rsid w:val="00675369"/>
    <w:rsid w:val="0067540E"/>
    <w:rsid w:val="00675492"/>
    <w:rsid w:val="006754DD"/>
    <w:rsid w:val="00675505"/>
    <w:rsid w:val="0067554F"/>
    <w:rsid w:val="00675553"/>
    <w:rsid w:val="0067555E"/>
    <w:rsid w:val="0067559C"/>
    <w:rsid w:val="006755F9"/>
    <w:rsid w:val="00675601"/>
    <w:rsid w:val="00675620"/>
    <w:rsid w:val="00675657"/>
    <w:rsid w:val="006756AF"/>
    <w:rsid w:val="006756EB"/>
    <w:rsid w:val="006756F1"/>
    <w:rsid w:val="006756F6"/>
    <w:rsid w:val="00675705"/>
    <w:rsid w:val="00675726"/>
    <w:rsid w:val="0067573F"/>
    <w:rsid w:val="006757AD"/>
    <w:rsid w:val="006758A6"/>
    <w:rsid w:val="006758BA"/>
    <w:rsid w:val="00675B12"/>
    <w:rsid w:val="00675B38"/>
    <w:rsid w:val="00675B51"/>
    <w:rsid w:val="00675B9C"/>
    <w:rsid w:val="00675BE1"/>
    <w:rsid w:val="00675C02"/>
    <w:rsid w:val="00675C05"/>
    <w:rsid w:val="00675C07"/>
    <w:rsid w:val="00675C17"/>
    <w:rsid w:val="00675C38"/>
    <w:rsid w:val="00675C67"/>
    <w:rsid w:val="00675CA9"/>
    <w:rsid w:val="00675D7B"/>
    <w:rsid w:val="00675DB1"/>
    <w:rsid w:val="00675EAD"/>
    <w:rsid w:val="00675EB5"/>
    <w:rsid w:val="00675EC9"/>
    <w:rsid w:val="00675F3D"/>
    <w:rsid w:val="00675FEA"/>
    <w:rsid w:val="00676005"/>
    <w:rsid w:val="0067600A"/>
    <w:rsid w:val="00676028"/>
    <w:rsid w:val="006760EA"/>
    <w:rsid w:val="0067616A"/>
    <w:rsid w:val="00676172"/>
    <w:rsid w:val="0067617E"/>
    <w:rsid w:val="00676183"/>
    <w:rsid w:val="0067619F"/>
    <w:rsid w:val="006761BA"/>
    <w:rsid w:val="00676233"/>
    <w:rsid w:val="0067625F"/>
    <w:rsid w:val="006762E5"/>
    <w:rsid w:val="00676343"/>
    <w:rsid w:val="00676351"/>
    <w:rsid w:val="00676363"/>
    <w:rsid w:val="006763BE"/>
    <w:rsid w:val="006763CB"/>
    <w:rsid w:val="006763CC"/>
    <w:rsid w:val="0067641C"/>
    <w:rsid w:val="0067642B"/>
    <w:rsid w:val="00676471"/>
    <w:rsid w:val="006764C4"/>
    <w:rsid w:val="006765C9"/>
    <w:rsid w:val="006765F4"/>
    <w:rsid w:val="006765F8"/>
    <w:rsid w:val="0067665E"/>
    <w:rsid w:val="00676662"/>
    <w:rsid w:val="006766C8"/>
    <w:rsid w:val="00676733"/>
    <w:rsid w:val="00676738"/>
    <w:rsid w:val="00676742"/>
    <w:rsid w:val="00676798"/>
    <w:rsid w:val="0067679F"/>
    <w:rsid w:val="006767AF"/>
    <w:rsid w:val="006767E3"/>
    <w:rsid w:val="006768A6"/>
    <w:rsid w:val="006768D4"/>
    <w:rsid w:val="0067693B"/>
    <w:rsid w:val="00676A51"/>
    <w:rsid w:val="00676A8D"/>
    <w:rsid w:val="00676ACD"/>
    <w:rsid w:val="00676B23"/>
    <w:rsid w:val="00676B31"/>
    <w:rsid w:val="00676BA2"/>
    <w:rsid w:val="00676C42"/>
    <w:rsid w:val="00676C4E"/>
    <w:rsid w:val="00676D2D"/>
    <w:rsid w:val="00676F1B"/>
    <w:rsid w:val="00676F61"/>
    <w:rsid w:val="00676F78"/>
    <w:rsid w:val="00676FA0"/>
    <w:rsid w:val="00677028"/>
    <w:rsid w:val="0067702F"/>
    <w:rsid w:val="00677054"/>
    <w:rsid w:val="00677091"/>
    <w:rsid w:val="006770B6"/>
    <w:rsid w:val="0067729B"/>
    <w:rsid w:val="006772A1"/>
    <w:rsid w:val="006772C8"/>
    <w:rsid w:val="006772CF"/>
    <w:rsid w:val="0067738C"/>
    <w:rsid w:val="00677499"/>
    <w:rsid w:val="006774F3"/>
    <w:rsid w:val="00677523"/>
    <w:rsid w:val="0067754F"/>
    <w:rsid w:val="0067760A"/>
    <w:rsid w:val="00677646"/>
    <w:rsid w:val="006776D8"/>
    <w:rsid w:val="00677710"/>
    <w:rsid w:val="0067773E"/>
    <w:rsid w:val="00677838"/>
    <w:rsid w:val="006778DE"/>
    <w:rsid w:val="006778F0"/>
    <w:rsid w:val="006778F8"/>
    <w:rsid w:val="00677958"/>
    <w:rsid w:val="006779E7"/>
    <w:rsid w:val="006779F1"/>
    <w:rsid w:val="00677A97"/>
    <w:rsid w:val="00677AD6"/>
    <w:rsid w:val="00677B18"/>
    <w:rsid w:val="00677B27"/>
    <w:rsid w:val="00677B89"/>
    <w:rsid w:val="00677BF7"/>
    <w:rsid w:val="00677C09"/>
    <w:rsid w:val="00677C3F"/>
    <w:rsid w:val="00677C71"/>
    <w:rsid w:val="00677C85"/>
    <w:rsid w:val="00677CF1"/>
    <w:rsid w:val="00677D0E"/>
    <w:rsid w:val="00677D84"/>
    <w:rsid w:val="00677D8C"/>
    <w:rsid w:val="00677D91"/>
    <w:rsid w:val="00677E4C"/>
    <w:rsid w:val="00677F0E"/>
    <w:rsid w:val="00677FBC"/>
    <w:rsid w:val="00677FF4"/>
    <w:rsid w:val="0067894D"/>
    <w:rsid w:val="006800BC"/>
    <w:rsid w:val="006800F8"/>
    <w:rsid w:val="0068016D"/>
    <w:rsid w:val="00680170"/>
    <w:rsid w:val="00680272"/>
    <w:rsid w:val="0068035B"/>
    <w:rsid w:val="006803E5"/>
    <w:rsid w:val="0068043C"/>
    <w:rsid w:val="0068048D"/>
    <w:rsid w:val="0068051A"/>
    <w:rsid w:val="00680530"/>
    <w:rsid w:val="00680554"/>
    <w:rsid w:val="00680582"/>
    <w:rsid w:val="006805E4"/>
    <w:rsid w:val="006805EB"/>
    <w:rsid w:val="0068066B"/>
    <w:rsid w:val="00680676"/>
    <w:rsid w:val="006806B1"/>
    <w:rsid w:val="006806CE"/>
    <w:rsid w:val="006806F9"/>
    <w:rsid w:val="00680706"/>
    <w:rsid w:val="006807C0"/>
    <w:rsid w:val="00680884"/>
    <w:rsid w:val="0068088A"/>
    <w:rsid w:val="0068091D"/>
    <w:rsid w:val="00680920"/>
    <w:rsid w:val="0068096C"/>
    <w:rsid w:val="00680975"/>
    <w:rsid w:val="00680984"/>
    <w:rsid w:val="00680A1E"/>
    <w:rsid w:val="00680A9E"/>
    <w:rsid w:val="00680AE2"/>
    <w:rsid w:val="00680B13"/>
    <w:rsid w:val="00680B14"/>
    <w:rsid w:val="00680BC0"/>
    <w:rsid w:val="00680BC1"/>
    <w:rsid w:val="00680BF4"/>
    <w:rsid w:val="00680C3E"/>
    <w:rsid w:val="00680D50"/>
    <w:rsid w:val="00680D76"/>
    <w:rsid w:val="00680E39"/>
    <w:rsid w:val="00680E6A"/>
    <w:rsid w:val="00680E87"/>
    <w:rsid w:val="00680EC9"/>
    <w:rsid w:val="00680EFD"/>
    <w:rsid w:val="00680EFF"/>
    <w:rsid w:val="00680F86"/>
    <w:rsid w:val="00680FA5"/>
    <w:rsid w:val="00681186"/>
    <w:rsid w:val="00681262"/>
    <w:rsid w:val="006812E3"/>
    <w:rsid w:val="0068136A"/>
    <w:rsid w:val="00681371"/>
    <w:rsid w:val="00681376"/>
    <w:rsid w:val="00681392"/>
    <w:rsid w:val="006813E3"/>
    <w:rsid w:val="006813ED"/>
    <w:rsid w:val="006813EE"/>
    <w:rsid w:val="00681415"/>
    <w:rsid w:val="006814C5"/>
    <w:rsid w:val="0068155B"/>
    <w:rsid w:val="006815CE"/>
    <w:rsid w:val="006815D8"/>
    <w:rsid w:val="0068161E"/>
    <w:rsid w:val="006816C2"/>
    <w:rsid w:val="00681710"/>
    <w:rsid w:val="00681712"/>
    <w:rsid w:val="0068187B"/>
    <w:rsid w:val="006818E9"/>
    <w:rsid w:val="0068192A"/>
    <w:rsid w:val="006819D7"/>
    <w:rsid w:val="006819E3"/>
    <w:rsid w:val="006819F7"/>
    <w:rsid w:val="00681A7D"/>
    <w:rsid w:val="00681AB8"/>
    <w:rsid w:val="00681ACD"/>
    <w:rsid w:val="00681B79"/>
    <w:rsid w:val="00681BBB"/>
    <w:rsid w:val="00681C91"/>
    <w:rsid w:val="00681CF3"/>
    <w:rsid w:val="00681CFB"/>
    <w:rsid w:val="00681D1E"/>
    <w:rsid w:val="00681D57"/>
    <w:rsid w:val="00681D8E"/>
    <w:rsid w:val="00681E4A"/>
    <w:rsid w:val="00681F02"/>
    <w:rsid w:val="00681F45"/>
    <w:rsid w:val="00681FF1"/>
    <w:rsid w:val="00682013"/>
    <w:rsid w:val="0068204B"/>
    <w:rsid w:val="0068209F"/>
    <w:rsid w:val="006820F9"/>
    <w:rsid w:val="00682137"/>
    <w:rsid w:val="00682204"/>
    <w:rsid w:val="00682248"/>
    <w:rsid w:val="00682362"/>
    <w:rsid w:val="006823AA"/>
    <w:rsid w:val="006823D6"/>
    <w:rsid w:val="00682437"/>
    <w:rsid w:val="0068247D"/>
    <w:rsid w:val="006824B0"/>
    <w:rsid w:val="006824EB"/>
    <w:rsid w:val="006825B2"/>
    <w:rsid w:val="006825CB"/>
    <w:rsid w:val="006825EA"/>
    <w:rsid w:val="006825F1"/>
    <w:rsid w:val="00682647"/>
    <w:rsid w:val="00682700"/>
    <w:rsid w:val="006827BE"/>
    <w:rsid w:val="006827D0"/>
    <w:rsid w:val="00682831"/>
    <w:rsid w:val="00682858"/>
    <w:rsid w:val="00682905"/>
    <w:rsid w:val="00682959"/>
    <w:rsid w:val="0068298C"/>
    <w:rsid w:val="0068298F"/>
    <w:rsid w:val="006829C1"/>
    <w:rsid w:val="006829F9"/>
    <w:rsid w:val="00682A75"/>
    <w:rsid w:val="00682AB9"/>
    <w:rsid w:val="00682B01"/>
    <w:rsid w:val="00682B80"/>
    <w:rsid w:val="00682B9E"/>
    <w:rsid w:val="00682BCD"/>
    <w:rsid w:val="00682BD6"/>
    <w:rsid w:val="00682C2A"/>
    <w:rsid w:val="00682C98"/>
    <w:rsid w:val="00682D00"/>
    <w:rsid w:val="00682D3D"/>
    <w:rsid w:val="00682D52"/>
    <w:rsid w:val="00682D56"/>
    <w:rsid w:val="00682D76"/>
    <w:rsid w:val="00682D9A"/>
    <w:rsid w:val="00682DE2"/>
    <w:rsid w:val="00682E96"/>
    <w:rsid w:val="00682EEC"/>
    <w:rsid w:val="00682F1A"/>
    <w:rsid w:val="00682F55"/>
    <w:rsid w:val="00682FF9"/>
    <w:rsid w:val="00683053"/>
    <w:rsid w:val="00683065"/>
    <w:rsid w:val="00683097"/>
    <w:rsid w:val="006830BB"/>
    <w:rsid w:val="0068312E"/>
    <w:rsid w:val="0068314C"/>
    <w:rsid w:val="00683172"/>
    <w:rsid w:val="006831FB"/>
    <w:rsid w:val="00683259"/>
    <w:rsid w:val="0068328C"/>
    <w:rsid w:val="0068329B"/>
    <w:rsid w:val="006832B9"/>
    <w:rsid w:val="00683362"/>
    <w:rsid w:val="006833B0"/>
    <w:rsid w:val="006833E4"/>
    <w:rsid w:val="0068340C"/>
    <w:rsid w:val="0068341F"/>
    <w:rsid w:val="0068344E"/>
    <w:rsid w:val="006834D4"/>
    <w:rsid w:val="006834E4"/>
    <w:rsid w:val="0068353E"/>
    <w:rsid w:val="00683550"/>
    <w:rsid w:val="006835AF"/>
    <w:rsid w:val="006835CE"/>
    <w:rsid w:val="006835EB"/>
    <w:rsid w:val="00683628"/>
    <w:rsid w:val="00683699"/>
    <w:rsid w:val="006836FC"/>
    <w:rsid w:val="00683748"/>
    <w:rsid w:val="00683797"/>
    <w:rsid w:val="006838BC"/>
    <w:rsid w:val="00683902"/>
    <w:rsid w:val="00683967"/>
    <w:rsid w:val="006839E2"/>
    <w:rsid w:val="006839ED"/>
    <w:rsid w:val="00683A17"/>
    <w:rsid w:val="00683A21"/>
    <w:rsid w:val="00683A5D"/>
    <w:rsid w:val="00683A6E"/>
    <w:rsid w:val="00683ABB"/>
    <w:rsid w:val="00683ABE"/>
    <w:rsid w:val="00683ACF"/>
    <w:rsid w:val="00683AD1"/>
    <w:rsid w:val="00683AF0"/>
    <w:rsid w:val="00683B7C"/>
    <w:rsid w:val="00683B7D"/>
    <w:rsid w:val="00683BAA"/>
    <w:rsid w:val="00683BAD"/>
    <w:rsid w:val="00683C63"/>
    <w:rsid w:val="00683CA8"/>
    <w:rsid w:val="00683D62"/>
    <w:rsid w:val="00683D89"/>
    <w:rsid w:val="00683DAE"/>
    <w:rsid w:val="00683DC3"/>
    <w:rsid w:val="00683DE6"/>
    <w:rsid w:val="00683DF8"/>
    <w:rsid w:val="00683E17"/>
    <w:rsid w:val="00683E3D"/>
    <w:rsid w:val="00683F9A"/>
    <w:rsid w:val="00683FA4"/>
    <w:rsid w:val="00684020"/>
    <w:rsid w:val="00684072"/>
    <w:rsid w:val="00684095"/>
    <w:rsid w:val="006840D9"/>
    <w:rsid w:val="006840E4"/>
    <w:rsid w:val="006840F8"/>
    <w:rsid w:val="006841C5"/>
    <w:rsid w:val="006841F3"/>
    <w:rsid w:val="006842DB"/>
    <w:rsid w:val="006843B2"/>
    <w:rsid w:val="00684418"/>
    <w:rsid w:val="00684434"/>
    <w:rsid w:val="00684528"/>
    <w:rsid w:val="00684538"/>
    <w:rsid w:val="0068454C"/>
    <w:rsid w:val="006845B7"/>
    <w:rsid w:val="00684632"/>
    <w:rsid w:val="00684649"/>
    <w:rsid w:val="0068465A"/>
    <w:rsid w:val="00684670"/>
    <w:rsid w:val="00684703"/>
    <w:rsid w:val="00684784"/>
    <w:rsid w:val="006847AB"/>
    <w:rsid w:val="006847FB"/>
    <w:rsid w:val="00684808"/>
    <w:rsid w:val="00684818"/>
    <w:rsid w:val="0068481A"/>
    <w:rsid w:val="00684840"/>
    <w:rsid w:val="006848A9"/>
    <w:rsid w:val="006848D9"/>
    <w:rsid w:val="006848FA"/>
    <w:rsid w:val="006849B1"/>
    <w:rsid w:val="00684A43"/>
    <w:rsid w:val="00684A88"/>
    <w:rsid w:val="00684AB8"/>
    <w:rsid w:val="00684B44"/>
    <w:rsid w:val="00684BCE"/>
    <w:rsid w:val="00684BF8"/>
    <w:rsid w:val="00684C22"/>
    <w:rsid w:val="00684C26"/>
    <w:rsid w:val="00684C5C"/>
    <w:rsid w:val="00684C98"/>
    <w:rsid w:val="00684CB3"/>
    <w:rsid w:val="00684D18"/>
    <w:rsid w:val="00684D99"/>
    <w:rsid w:val="00684DBA"/>
    <w:rsid w:val="00684E7B"/>
    <w:rsid w:val="00684F4C"/>
    <w:rsid w:val="00684F98"/>
    <w:rsid w:val="00684F9B"/>
    <w:rsid w:val="00684FBA"/>
    <w:rsid w:val="00684FBC"/>
    <w:rsid w:val="00684FF7"/>
    <w:rsid w:val="00685080"/>
    <w:rsid w:val="00685083"/>
    <w:rsid w:val="006850DA"/>
    <w:rsid w:val="0068512D"/>
    <w:rsid w:val="00685183"/>
    <w:rsid w:val="006851C2"/>
    <w:rsid w:val="0068521A"/>
    <w:rsid w:val="00685292"/>
    <w:rsid w:val="00685369"/>
    <w:rsid w:val="006853F9"/>
    <w:rsid w:val="00685458"/>
    <w:rsid w:val="0068546D"/>
    <w:rsid w:val="006854F2"/>
    <w:rsid w:val="00685512"/>
    <w:rsid w:val="00685525"/>
    <w:rsid w:val="00685543"/>
    <w:rsid w:val="006855FD"/>
    <w:rsid w:val="0068561E"/>
    <w:rsid w:val="00685675"/>
    <w:rsid w:val="006856DA"/>
    <w:rsid w:val="006856F7"/>
    <w:rsid w:val="0068571C"/>
    <w:rsid w:val="00685743"/>
    <w:rsid w:val="0068578C"/>
    <w:rsid w:val="006857A7"/>
    <w:rsid w:val="00685849"/>
    <w:rsid w:val="00685867"/>
    <w:rsid w:val="0068593D"/>
    <w:rsid w:val="00685946"/>
    <w:rsid w:val="006859D4"/>
    <w:rsid w:val="006859DD"/>
    <w:rsid w:val="006859EA"/>
    <w:rsid w:val="00685A03"/>
    <w:rsid w:val="00685A31"/>
    <w:rsid w:val="00685A6B"/>
    <w:rsid w:val="00685AB9"/>
    <w:rsid w:val="00685AC7"/>
    <w:rsid w:val="00685B25"/>
    <w:rsid w:val="00685BB3"/>
    <w:rsid w:val="00685C2E"/>
    <w:rsid w:val="00685D5F"/>
    <w:rsid w:val="00685D92"/>
    <w:rsid w:val="00685E08"/>
    <w:rsid w:val="00685E28"/>
    <w:rsid w:val="00685EB9"/>
    <w:rsid w:val="00685ED7"/>
    <w:rsid w:val="00685F8F"/>
    <w:rsid w:val="00685F9C"/>
    <w:rsid w:val="00685FAA"/>
    <w:rsid w:val="00686006"/>
    <w:rsid w:val="00686048"/>
    <w:rsid w:val="00686053"/>
    <w:rsid w:val="0068605B"/>
    <w:rsid w:val="006860CD"/>
    <w:rsid w:val="0068613B"/>
    <w:rsid w:val="0068616D"/>
    <w:rsid w:val="00686194"/>
    <w:rsid w:val="006861C5"/>
    <w:rsid w:val="0068620E"/>
    <w:rsid w:val="0068624F"/>
    <w:rsid w:val="0068626B"/>
    <w:rsid w:val="006862B7"/>
    <w:rsid w:val="0068631A"/>
    <w:rsid w:val="0068633C"/>
    <w:rsid w:val="0068638A"/>
    <w:rsid w:val="00686414"/>
    <w:rsid w:val="00686420"/>
    <w:rsid w:val="00686447"/>
    <w:rsid w:val="0068647E"/>
    <w:rsid w:val="00686575"/>
    <w:rsid w:val="0068661D"/>
    <w:rsid w:val="00686635"/>
    <w:rsid w:val="006866BD"/>
    <w:rsid w:val="006867B4"/>
    <w:rsid w:val="006867F5"/>
    <w:rsid w:val="00686890"/>
    <w:rsid w:val="00686954"/>
    <w:rsid w:val="0068697E"/>
    <w:rsid w:val="00686A0D"/>
    <w:rsid w:val="00686A18"/>
    <w:rsid w:val="00686A9F"/>
    <w:rsid w:val="00686AAA"/>
    <w:rsid w:val="00686ABF"/>
    <w:rsid w:val="00686AC4"/>
    <w:rsid w:val="00686AC8"/>
    <w:rsid w:val="00686AD9"/>
    <w:rsid w:val="00686AFC"/>
    <w:rsid w:val="00686C77"/>
    <w:rsid w:val="00686D2D"/>
    <w:rsid w:val="00686E86"/>
    <w:rsid w:val="00686ECA"/>
    <w:rsid w:val="00686EDA"/>
    <w:rsid w:val="00686EFA"/>
    <w:rsid w:val="00686F50"/>
    <w:rsid w:val="00686F59"/>
    <w:rsid w:val="00686FA0"/>
    <w:rsid w:val="00687019"/>
    <w:rsid w:val="006870E5"/>
    <w:rsid w:val="00687108"/>
    <w:rsid w:val="00687112"/>
    <w:rsid w:val="00687113"/>
    <w:rsid w:val="00687123"/>
    <w:rsid w:val="00687220"/>
    <w:rsid w:val="006873CE"/>
    <w:rsid w:val="006873FA"/>
    <w:rsid w:val="00687464"/>
    <w:rsid w:val="0068749C"/>
    <w:rsid w:val="00687507"/>
    <w:rsid w:val="0068756D"/>
    <w:rsid w:val="00687657"/>
    <w:rsid w:val="00687680"/>
    <w:rsid w:val="006876F9"/>
    <w:rsid w:val="00687813"/>
    <w:rsid w:val="00687892"/>
    <w:rsid w:val="006878DE"/>
    <w:rsid w:val="00687971"/>
    <w:rsid w:val="006879CB"/>
    <w:rsid w:val="00687A6F"/>
    <w:rsid w:val="00687AC8"/>
    <w:rsid w:val="00687AFE"/>
    <w:rsid w:val="00687B71"/>
    <w:rsid w:val="00687BC7"/>
    <w:rsid w:val="00687BDC"/>
    <w:rsid w:val="00687C18"/>
    <w:rsid w:val="00687CC9"/>
    <w:rsid w:val="00687CFF"/>
    <w:rsid w:val="00687D3B"/>
    <w:rsid w:val="00687D60"/>
    <w:rsid w:val="00687E21"/>
    <w:rsid w:val="00687E46"/>
    <w:rsid w:val="00687E68"/>
    <w:rsid w:val="00687E72"/>
    <w:rsid w:val="00687ECD"/>
    <w:rsid w:val="00687F08"/>
    <w:rsid w:val="00687F1E"/>
    <w:rsid w:val="00687F20"/>
    <w:rsid w:val="00687F7E"/>
    <w:rsid w:val="0069004B"/>
    <w:rsid w:val="00690075"/>
    <w:rsid w:val="0069011E"/>
    <w:rsid w:val="0069011F"/>
    <w:rsid w:val="00690183"/>
    <w:rsid w:val="0069019D"/>
    <w:rsid w:val="0069019E"/>
    <w:rsid w:val="006901C0"/>
    <w:rsid w:val="006901C1"/>
    <w:rsid w:val="00690221"/>
    <w:rsid w:val="0069024E"/>
    <w:rsid w:val="00690255"/>
    <w:rsid w:val="006902CF"/>
    <w:rsid w:val="0069034A"/>
    <w:rsid w:val="006903D3"/>
    <w:rsid w:val="006903DF"/>
    <w:rsid w:val="00690472"/>
    <w:rsid w:val="0069047F"/>
    <w:rsid w:val="006904EE"/>
    <w:rsid w:val="0069058C"/>
    <w:rsid w:val="00690639"/>
    <w:rsid w:val="00690684"/>
    <w:rsid w:val="0069069A"/>
    <w:rsid w:val="006906C8"/>
    <w:rsid w:val="00690778"/>
    <w:rsid w:val="0069077C"/>
    <w:rsid w:val="00690865"/>
    <w:rsid w:val="0069087C"/>
    <w:rsid w:val="006908B6"/>
    <w:rsid w:val="006908C2"/>
    <w:rsid w:val="006909C4"/>
    <w:rsid w:val="00690A6B"/>
    <w:rsid w:val="00690B40"/>
    <w:rsid w:val="00690B94"/>
    <w:rsid w:val="00690C25"/>
    <w:rsid w:val="00690CC8"/>
    <w:rsid w:val="00690CE6"/>
    <w:rsid w:val="00690D9B"/>
    <w:rsid w:val="00690DA7"/>
    <w:rsid w:val="00690F0E"/>
    <w:rsid w:val="00690F14"/>
    <w:rsid w:val="00690F5E"/>
    <w:rsid w:val="00690F8E"/>
    <w:rsid w:val="00691014"/>
    <w:rsid w:val="00691174"/>
    <w:rsid w:val="00691184"/>
    <w:rsid w:val="00691266"/>
    <w:rsid w:val="006912D4"/>
    <w:rsid w:val="0069132A"/>
    <w:rsid w:val="00691346"/>
    <w:rsid w:val="00691385"/>
    <w:rsid w:val="00691386"/>
    <w:rsid w:val="0069139A"/>
    <w:rsid w:val="006913CA"/>
    <w:rsid w:val="00691426"/>
    <w:rsid w:val="006914FF"/>
    <w:rsid w:val="00691566"/>
    <w:rsid w:val="00691572"/>
    <w:rsid w:val="00691635"/>
    <w:rsid w:val="0069169A"/>
    <w:rsid w:val="006916CB"/>
    <w:rsid w:val="006916E7"/>
    <w:rsid w:val="00691741"/>
    <w:rsid w:val="006917D7"/>
    <w:rsid w:val="0069185A"/>
    <w:rsid w:val="006918FA"/>
    <w:rsid w:val="0069194C"/>
    <w:rsid w:val="00691955"/>
    <w:rsid w:val="0069195D"/>
    <w:rsid w:val="00691982"/>
    <w:rsid w:val="006919C6"/>
    <w:rsid w:val="00691A27"/>
    <w:rsid w:val="00691A48"/>
    <w:rsid w:val="00691A4F"/>
    <w:rsid w:val="00691A76"/>
    <w:rsid w:val="00691AAB"/>
    <w:rsid w:val="00691ACC"/>
    <w:rsid w:val="00691B03"/>
    <w:rsid w:val="00691B38"/>
    <w:rsid w:val="00691BC2"/>
    <w:rsid w:val="00691D13"/>
    <w:rsid w:val="00691E5F"/>
    <w:rsid w:val="00691EBD"/>
    <w:rsid w:val="00691F58"/>
    <w:rsid w:val="006920A1"/>
    <w:rsid w:val="006920EF"/>
    <w:rsid w:val="00692145"/>
    <w:rsid w:val="00692161"/>
    <w:rsid w:val="00692163"/>
    <w:rsid w:val="00692168"/>
    <w:rsid w:val="00692180"/>
    <w:rsid w:val="006921D5"/>
    <w:rsid w:val="006921DA"/>
    <w:rsid w:val="00692212"/>
    <w:rsid w:val="00692261"/>
    <w:rsid w:val="00692280"/>
    <w:rsid w:val="0069229D"/>
    <w:rsid w:val="0069229F"/>
    <w:rsid w:val="00692327"/>
    <w:rsid w:val="00692330"/>
    <w:rsid w:val="00692364"/>
    <w:rsid w:val="00692367"/>
    <w:rsid w:val="00692438"/>
    <w:rsid w:val="0069248C"/>
    <w:rsid w:val="006924AC"/>
    <w:rsid w:val="00692540"/>
    <w:rsid w:val="00692553"/>
    <w:rsid w:val="0069259B"/>
    <w:rsid w:val="006925A0"/>
    <w:rsid w:val="006925A3"/>
    <w:rsid w:val="00692658"/>
    <w:rsid w:val="006927A1"/>
    <w:rsid w:val="006927E5"/>
    <w:rsid w:val="00692875"/>
    <w:rsid w:val="006928A6"/>
    <w:rsid w:val="006928AA"/>
    <w:rsid w:val="006928FA"/>
    <w:rsid w:val="00692909"/>
    <w:rsid w:val="00692930"/>
    <w:rsid w:val="00692A03"/>
    <w:rsid w:val="00692A06"/>
    <w:rsid w:val="00692A3C"/>
    <w:rsid w:val="00692A7F"/>
    <w:rsid w:val="00692B18"/>
    <w:rsid w:val="00692B52"/>
    <w:rsid w:val="00692B5A"/>
    <w:rsid w:val="00692B82"/>
    <w:rsid w:val="00692BE8"/>
    <w:rsid w:val="00692C87"/>
    <w:rsid w:val="00692D4E"/>
    <w:rsid w:val="00692D7D"/>
    <w:rsid w:val="00692DFE"/>
    <w:rsid w:val="00692E1A"/>
    <w:rsid w:val="00692E1E"/>
    <w:rsid w:val="00692E46"/>
    <w:rsid w:val="00692EA9"/>
    <w:rsid w:val="00692EAF"/>
    <w:rsid w:val="00692F04"/>
    <w:rsid w:val="00692F13"/>
    <w:rsid w:val="00692F6B"/>
    <w:rsid w:val="00692FF7"/>
    <w:rsid w:val="00693017"/>
    <w:rsid w:val="00693039"/>
    <w:rsid w:val="006930B5"/>
    <w:rsid w:val="006930C3"/>
    <w:rsid w:val="0069318B"/>
    <w:rsid w:val="00693221"/>
    <w:rsid w:val="006932C5"/>
    <w:rsid w:val="006932E5"/>
    <w:rsid w:val="00693306"/>
    <w:rsid w:val="0069334F"/>
    <w:rsid w:val="0069335D"/>
    <w:rsid w:val="00693377"/>
    <w:rsid w:val="006933BD"/>
    <w:rsid w:val="006933E1"/>
    <w:rsid w:val="006934DD"/>
    <w:rsid w:val="006934E1"/>
    <w:rsid w:val="00693540"/>
    <w:rsid w:val="00693578"/>
    <w:rsid w:val="006935D6"/>
    <w:rsid w:val="006936DE"/>
    <w:rsid w:val="006936FB"/>
    <w:rsid w:val="006937D3"/>
    <w:rsid w:val="00693836"/>
    <w:rsid w:val="0069388A"/>
    <w:rsid w:val="006938F5"/>
    <w:rsid w:val="006939A8"/>
    <w:rsid w:val="00693A4A"/>
    <w:rsid w:val="00693A5D"/>
    <w:rsid w:val="00693A76"/>
    <w:rsid w:val="00693A8E"/>
    <w:rsid w:val="00693AE8"/>
    <w:rsid w:val="00693AFE"/>
    <w:rsid w:val="00693B1E"/>
    <w:rsid w:val="00693B4A"/>
    <w:rsid w:val="00693B83"/>
    <w:rsid w:val="00693B98"/>
    <w:rsid w:val="00693BBE"/>
    <w:rsid w:val="00693C20"/>
    <w:rsid w:val="00693C61"/>
    <w:rsid w:val="00693C89"/>
    <w:rsid w:val="00693CC7"/>
    <w:rsid w:val="00693D77"/>
    <w:rsid w:val="00693D8B"/>
    <w:rsid w:val="00693E75"/>
    <w:rsid w:val="00693E82"/>
    <w:rsid w:val="00693ECA"/>
    <w:rsid w:val="00693EDE"/>
    <w:rsid w:val="00693FCA"/>
    <w:rsid w:val="00693FDF"/>
    <w:rsid w:val="0069401D"/>
    <w:rsid w:val="006941A0"/>
    <w:rsid w:val="00694218"/>
    <w:rsid w:val="00694233"/>
    <w:rsid w:val="0069426D"/>
    <w:rsid w:val="006942F3"/>
    <w:rsid w:val="00694367"/>
    <w:rsid w:val="006943A1"/>
    <w:rsid w:val="006943AF"/>
    <w:rsid w:val="006943DB"/>
    <w:rsid w:val="0069440F"/>
    <w:rsid w:val="00694474"/>
    <w:rsid w:val="006944FF"/>
    <w:rsid w:val="0069458B"/>
    <w:rsid w:val="00694593"/>
    <w:rsid w:val="00694635"/>
    <w:rsid w:val="00694662"/>
    <w:rsid w:val="006946A5"/>
    <w:rsid w:val="006946D0"/>
    <w:rsid w:val="00694769"/>
    <w:rsid w:val="006947DF"/>
    <w:rsid w:val="0069481E"/>
    <w:rsid w:val="0069483B"/>
    <w:rsid w:val="00694841"/>
    <w:rsid w:val="006948F1"/>
    <w:rsid w:val="006949B0"/>
    <w:rsid w:val="006949FF"/>
    <w:rsid w:val="00694A03"/>
    <w:rsid w:val="00694A08"/>
    <w:rsid w:val="00694AAC"/>
    <w:rsid w:val="00694AC4"/>
    <w:rsid w:val="00694ADC"/>
    <w:rsid w:val="00694B0D"/>
    <w:rsid w:val="00694B2E"/>
    <w:rsid w:val="00694B43"/>
    <w:rsid w:val="00694BE7"/>
    <w:rsid w:val="00694C3A"/>
    <w:rsid w:val="00694C7D"/>
    <w:rsid w:val="00694D2C"/>
    <w:rsid w:val="00694D55"/>
    <w:rsid w:val="00694D5B"/>
    <w:rsid w:val="00694D5F"/>
    <w:rsid w:val="00694DB2"/>
    <w:rsid w:val="00694DF6"/>
    <w:rsid w:val="00694E50"/>
    <w:rsid w:val="00694E93"/>
    <w:rsid w:val="00694EEE"/>
    <w:rsid w:val="00694F10"/>
    <w:rsid w:val="00694F38"/>
    <w:rsid w:val="00694F5A"/>
    <w:rsid w:val="00694F86"/>
    <w:rsid w:val="0069502B"/>
    <w:rsid w:val="0069505C"/>
    <w:rsid w:val="0069519D"/>
    <w:rsid w:val="006951CB"/>
    <w:rsid w:val="00695231"/>
    <w:rsid w:val="0069527C"/>
    <w:rsid w:val="00695316"/>
    <w:rsid w:val="0069535B"/>
    <w:rsid w:val="0069535F"/>
    <w:rsid w:val="006953AB"/>
    <w:rsid w:val="006953BA"/>
    <w:rsid w:val="006953CA"/>
    <w:rsid w:val="006953FB"/>
    <w:rsid w:val="0069543F"/>
    <w:rsid w:val="0069544B"/>
    <w:rsid w:val="0069547A"/>
    <w:rsid w:val="0069547C"/>
    <w:rsid w:val="006954A1"/>
    <w:rsid w:val="006954E8"/>
    <w:rsid w:val="00695537"/>
    <w:rsid w:val="00695569"/>
    <w:rsid w:val="0069558C"/>
    <w:rsid w:val="006955BB"/>
    <w:rsid w:val="006955ED"/>
    <w:rsid w:val="006956E2"/>
    <w:rsid w:val="006956F5"/>
    <w:rsid w:val="00695757"/>
    <w:rsid w:val="006957F9"/>
    <w:rsid w:val="006957FF"/>
    <w:rsid w:val="00695826"/>
    <w:rsid w:val="0069585B"/>
    <w:rsid w:val="00695880"/>
    <w:rsid w:val="006958B8"/>
    <w:rsid w:val="00695906"/>
    <w:rsid w:val="0069593C"/>
    <w:rsid w:val="00695947"/>
    <w:rsid w:val="0069598E"/>
    <w:rsid w:val="00695C10"/>
    <w:rsid w:val="00695C2A"/>
    <w:rsid w:val="00695C62"/>
    <w:rsid w:val="00695C9C"/>
    <w:rsid w:val="00695D5A"/>
    <w:rsid w:val="00695D9E"/>
    <w:rsid w:val="00695DE2"/>
    <w:rsid w:val="00695E2A"/>
    <w:rsid w:val="00695F2D"/>
    <w:rsid w:val="00695F92"/>
    <w:rsid w:val="00695FDC"/>
    <w:rsid w:val="00695FE3"/>
    <w:rsid w:val="00695FE7"/>
    <w:rsid w:val="00696002"/>
    <w:rsid w:val="0069600A"/>
    <w:rsid w:val="006960D8"/>
    <w:rsid w:val="0069610D"/>
    <w:rsid w:val="0069611C"/>
    <w:rsid w:val="0069613B"/>
    <w:rsid w:val="006961AC"/>
    <w:rsid w:val="0069630B"/>
    <w:rsid w:val="006963B0"/>
    <w:rsid w:val="006963DF"/>
    <w:rsid w:val="00696434"/>
    <w:rsid w:val="0069646D"/>
    <w:rsid w:val="006964F4"/>
    <w:rsid w:val="00696537"/>
    <w:rsid w:val="0069653A"/>
    <w:rsid w:val="00696553"/>
    <w:rsid w:val="006965A7"/>
    <w:rsid w:val="00696608"/>
    <w:rsid w:val="0069663F"/>
    <w:rsid w:val="00696675"/>
    <w:rsid w:val="0069668C"/>
    <w:rsid w:val="00696695"/>
    <w:rsid w:val="006966EE"/>
    <w:rsid w:val="0069671F"/>
    <w:rsid w:val="006967DF"/>
    <w:rsid w:val="00696851"/>
    <w:rsid w:val="00696870"/>
    <w:rsid w:val="00696875"/>
    <w:rsid w:val="00696881"/>
    <w:rsid w:val="00696996"/>
    <w:rsid w:val="00696A11"/>
    <w:rsid w:val="00696A86"/>
    <w:rsid w:val="00696A8C"/>
    <w:rsid w:val="00696AA4"/>
    <w:rsid w:val="00696AE1"/>
    <w:rsid w:val="00696BEE"/>
    <w:rsid w:val="00696DCD"/>
    <w:rsid w:val="00696DD7"/>
    <w:rsid w:val="00696EA5"/>
    <w:rsid w:val="00696FC0"/>
    <w:rsid w:val="0069705A"/>
    <w:rsid w:val="00697067"/>
    <w:rsid w:val="006970B2"/>
    <w:rsid w:val="00697111"/>
    <w:rsid w:val="00697119"/>
    <w:rsid w:val="00697185"/>
    <w:rsid w:val="00697192"/>
    <w:rsid w:val="006971CC"/>
    <w:rsid w:val="006971F7"/>
    <w:rsid w:val="00697234"/>
    <w:rsid w:val="00697279"/>
    <w:rsid w:val="0069733D"/>
    <w:rsid w:val="00697344"/>
    <w:rsid w:val="006973A9"/>
    <w:rsid w:val="00697465"/>
    <w:rsid w:val="006974D0"/>
    <w:rsid w:val="00697503"/>
    <w:rsid w:val="0069751D"/>
    <w:rsid w:val="00697598"/>
    <w:rsid w:val="006975F5"/>
    <w:rsid w:val="00697622"/>
    <w:rsid w:val="0069766C"/>
    <w:rsid w:val="0069766F"/>
    <w:rsid w:val="006976B3"/>
    <w:rsid w:val="006976F0"/>
    <w:rsid w:val="0069770C"/>
    <w:rsid w:val="006977A1"/>
    <w:rsid w:val="006977A8"/>
    <w:rsid w:val="006977E6"/>
    <w:rsid w:val="0069781D"/>
    <w:rsid w:val="0069787B"/>
    <w:rsid w:val="00697939"/>
    <w:rsid w:val="00697947"/>
    <w:rsid w:val="00697953"/>
    <w:rsid w:val="006979AD"/>
    <w:rsid w:val="006979E3"/>
    <w:rsid w:val="00697A0D"/>
    <w:rsid w:val="00697A2D"/>
    <w:rsid w:val="00697A53"/>
    <w:rsid w:val="00697ABE"/>
    <w:rsid w:val="00697AC2"/>
    <w:rsid w:val="00697AF5"/>
    <w:rsid w:val="00697B9E"/>
    <w:rsid w:val="00697BDC"/>
    <w:rsid w:val="00697BE5"/>
    <w:rsid w:val="00697BF1"/>
    <w:rsid w:val="00697C0E"/>
    <w:rsid w:val="00697C5D"/>
    <w:rsid w:val="00697C93"/>
    <w:rsid w:val="00697CCB"/>
    <w:rsid w:val="00697D2A"/>
    <w:rsid w:val="00697D36"/>
    <w:rsid w:val="00697DCA"/>
    <w:rsid w:val="00697DFC"/>
    <w:rsid w:val="00697E23"/>
    <w:rsid w:val="00697F8A"/>
    <w:rsid w:val="00697FF6"/>
    <w:rsid w:val="006A009F"/>
    <w:rsid w:val="006A00C9"/>
    <w:rsid w:val="006A010D"/>
    <w:rsid w:val="006A0148"/>
    <w:rsid w:val="006A0168"/>
    <w:rsid w:val="006A01BE"/>
    <w:rsid w:val="006A0235"/>
    <w:rsid w:val="006A0287"/>
    <w:rsid w:val="006A0294"/>
    <w:rsid w:val="006A02A0"/>
    <w:rsid w:val="006A0461"/>
    <w:rsid w:val="006A05A3"/>
    <w:rsid w:val="006A0682"/>
    <w:rsid w:val="006A06ED"/>
    <w:rsid w:val="006A08B9"/>
    <w:rsid w:val="006A0A0B"/>
    <w:rsid w:val="006A0A22"/>
    <w:rsid w:val="006A0A35"/>
    <w:rsid w:val="006A0A99"/>
    <w:rsid w:val="006A0AE7"/>
    <w:rsid w:val="006A0B0A"/>
    <w:rsid w:val="006A0BC8"/>
    <w:rsid w:val="006A0C84"/>
    <w:rsid w:val="006A0CCD"/>
    <w:rsid w:val="006A0CDC"/>
    <w:rsid w:val="006A0D53"/>
    <w:rsid w:val="006A0D71"/>
    <w:rsid w:val="006A0DF9"/>
    <w:rsid w:val="006A0E3F"/>
    <w:rsid w:val="006A0E7E"/>
    <w:rsid w:val="006A0E8F"/>
    <w:rsid w:val="006A0F06"/>
    <w:rsid w:val="006A0F0E"/>
    <w:rsid w:val="006A0F2E"/>
    <w:rsid w:val="006A1009"/>
    <w:rsid w:val="006A10A1"/>
    <w:rsid w:val="006A10C5"/>
    <w:rsid w:val="006A10EC"/>
    <w:rsid w:val="006A111C"/>
    <w:rsid w:val="006A1159"/>
    <w:rsid w:val="006A115F"/>
    <w:rsid w:val="006A1198"/>
    <w:rsid w:val="006A1319"/>
    <w:rsid w:val="006A1323"/>
    <w:rsid w:val="006A1427"/>
    <w:rsid w:val="006A1435"/>
    <w:rsid w:val="006A1472"/>
    <w:rsid w:val="006A14A4"/>
    <w:rsid w:val="006A1563"/>
    <w:rsid w:val="006A1640"/>
    <w:rsid w:val="006A1644"/>
    <w:rsid w:val="006A16BC"/>
    <w:rsid w:val="006A172D"/>
    <w:rsid w:val="006A1838"/>
    <w:rsid w:val="006A1947"/>
    <w:rsid w:val="006A1A1E"/>
    <w:rsid w:val="006A1A32"/>
    <w:rsid w:val="006A1A7A"/>
    <w:rsid w:val="006A1ADA"/>
    <w:rsid w:val="006A1ADC"/>
    <w:rsid w:val="006A1BE5"/>
    <w:rsid w:val="006A1C03"/>
    <w:rsid w:val="006A1C15"/>
    <w:rsid w:val="006A1C5C"/>
    <w:rsid w:val="006A1C7F"/>
    <w:rsid w:val="006A1C8C"/>
    <w:rsid w:val="006A1CAF"/>
    <w:rsid w:val="006A1CB8"/>
    <w:rsid w:val="006A1CEF"/>
    <w:rsid w:val="006A1CF0"/>
    <w:rsid w:val="006A1D57"/>
    <w:rsid w:val="006A1D74"/>
    <w:rsid w:val="006A1D76"/>
    <w:rsid w:val="006A1D89"/>
    <w:rsid w:val="006A1DAE"/>
    <w:rsid w:val="006A1DF2"/>
    <w:rsid w:val="006A1E16"/>
    <w:rsid w:val="006A1E23"/>
    <w:rsid w:val="006A1F0E"/>
    <w:rsid w:val="006A1F31"/>
    <w:rsid w:val="006A1F9D"/>
    <w:rsid w:val="006A1FAF"/>
    <w:rsid w:val="006A202F"/>
    <w:rsid w:val="006A2055"/>
    <w:rsid w:val="006A206E"/>
    <w:rsid w:val="006A20A0"/>
    <w:rsid w:val="006A20C1"/>
    <w:rsid w:val="006A20CB"/>
    <w:rsid w:val="006A21DB"/>
    <w:rsid w:val="006A22AE"/>
    <w:rsid w:val="006A22C0"/>
    <w:rsid w:val="006A2316"/>
    <w:rsid w:val="006A2325"/>
    <w:rsid w:val="006A239F"/>
    <w:rsid w:val="006A23AF"/>
    <w:rsid w:val="006A23DD"/>
    <w:rsid w:val="006A2412"/>
    <w:rsid w:val="006A2452"/>
    <w:rsid w:val="006A2497"/>
    <w:rsid w:val="006A2514"/>
    <w:rsid w:val="006A2523"/>
    <w:rsid w:val="006A2586"/>
    <w:rsid w:val="006A25A3"/>
    <w:rsid w:val="006A25D5"/>
    <w:rsid w:val="006A25FB"/>
    <w:rsid w:val="006A2615"/>
    <w:rsid w:val="006A2631"/>
    <w:rsid w:val="006A2645"/>
    <w:rsid w:val="006A26DB"/>
    <w:rsid w:val="006A26F9"/>
    <w:rsid w:val="006A2747"/>
    <w:rsid w:val="006A275C"/>
    <w:rsid w:val="006A276C"/>
    <w:rsid w:val="006A2789"/>
    <w:rsid w:val="006A27E3"/>
    <w:rsid w:val="006A2809"/>
    <w:rsid w:val="006A2873"/>
    <w:rsid w:val="006A287B"/>
    <w:rsid w:val="006A28E5"/>
    <w:rsid w:val="006A28E9"/>
    <w:rsid w:val="006A28FE"/>
    <w:rsid w:val="006A2932"/>
    <w:rsid w:val="006A29D1"/>
    <w:rsid w:val="006A2A54"/>
    <w:rsid w:val="006A2A5A"/>
    <w:rsid w:val="006A2AFF"/>
    <w:rsid w:val="006A2B4C"/>
    <w:rsid w:val="006A2B59"/>
    <w:rsid w:val="006A2BEA"/>
    <w:rsid w:val="006A2C0E"/>
    <w:rsid w:val="006A2C38"/>
    <w:rsid w:val="006A2C49"/>
    <w:rsid w:val="006A2C54"/>
    <w:rsid w:val="006A2D62"/>
    <w:rsid w:val="006A2DCB"/>
    <w:rsid w:val="006A2DDF"/>
    <w:rsid w:val="006A2E32"/>
    <w:rsid w:val="006A2E52"/>
    <w:rsid w:val="006A2E65"/>
    <w:rsid w:val="006A2EC9"/>
    <w:rsid w:val="006A2EF1"/>
    <w:rsid w:val="006A2F38"/>
    <w:rsid w:val="006A2FBC"/>
    <w:rsid w:val="006A3010"/>
    <w:rsid w:val="006A3051"/>
    <w:rsid w:val="006A306D"/>
    <w:rsid w:val="006A30D1"/>
    <w:rsid w:val="006A315C"/>
    <w:rsid w:val="006A31CA"/>
    <w:rsid w:val="006A326F"/>
    <w:rsid w:val="006A3278"/>
    <w:rsid w:val="006A32A2"/>
    <w:rsid w:val="006A32F9"/>
    <w:rsid w:val="006A3319"/>
    <w:rsid w:val="006A3327"/>
    <w:rsid w:val="006A3389"/>
    <w:rsid w:val="006A339D"/>
    <w:rsid w:val="006A33BE"/>
    <w:rsid w:val="006A3418"/>
    <w:rsid w:val="006A344A"/>
    <w:rsid w:val="006A346E"/>
    <w:rsid w:val="006A3493"/>
    <w:rsid w:val="006A34C4"/>
    <w:rsid w:val="006A34FA"/>
    <w:rsid w:val="006A3502"/>
    <w:rsid w:val="006A3538"/>
    <w:rsid w:val="006A3540"/>
    <w:rsid w:val="006A357B"/>
    <w:rsid w:val="006A35AD"/>
    <w:rsid w:val="006A35FF"/>
    <w:rsid w:val="006A360B"/>
    <w:rsid w:val="006A368B"/>
    <w:rsid w:val="006A3789"/>
    <w:rsid w:val="006A3897"/>
    <w:rsid w:val="006A3937"/>
    <w:rsid w:val="006A3963"/>
    <w:rsid w:val="006A3997"/>
    <w:rsid w:val="006A39B0"/>
    <w:rsid w:val="006A39E2"/>
    <w:rsid w:val="006A3A06"/>
    <w:rsid w:val="006A3A8E"/>
    <w:rsid w:val="006A3AB5"/>
    <w:rsid w:val="006A3AE6"/>
    <w:rsid w:val="006A3AE9"/>
    <w:rsid w:val="006A3AFF"/>
    <w:rsid w:val="006A3B04"/>
    <w:rsid w:val="006A3B20"/>
    <w:rsid w:val="006A3B92"/>
    <w:rsid w:val="006A3BAB"/>
    <w:rsid w:val="006A3BF8"/>
    <w:rsid w:val="006A3C39"/>
    <w:rsid w:val="006A3C82"/>
    <w:rsid w:val="006A3CD0"/>
    <w:rsid w:val="006A3CFE"/>
    <w:rsid w:val="006A3D22"/>
    <w:rsid w:val="006A3E8D"/>
    <w:rsid w:val="006A3F40"/>
    <w:rsid w:val="006A3F86"/>
    <w:rsid w:val="006A3FA1"/>
    <w:rsid w:val="006A4018"/>
    <w:rsid w:val="006A403E"/>
    <w:rsid w:val="006A4054"/>
    <w:rsid w:val="006A4060"/>
    <w:rsid w:val="006A4168"/>
    <w:rsid w:val="006A41D1"/>
    <w:rsid w:val="006A4201"/>
    <w:rsid w:val="006A4210"/>
    <w:rsid w:val="006A4211"/>
    <w:rsid w:val="006A4234"/>
    <w:rsid w:val="006A4290"/>
    <w:rsid w:val="006A429A"/>
    <w:rsid w:val="006A42CC"/>
    <w:rsid w:val="006A42D8"/>
    <w:rsid w:val="006A42EB"/>
    <w:rsid w:val="006A42FA"/>
    <w:rsid w:val="006A42FB"/>
    <w:rsid w:val="006A4321"/>
    <w:rsid w:val="006A4334"/>
    <w:rsid w:val="006A436B"/>
    <w:rsid w:val="006A4384"/>
    <w:rsid w:val="006A43B6"/>
    <w:rsid w:val="006A44B3"/>
    <w:rsid w:val="006A44FD"/>
    <w:rsid w:val="006A4608"/>
    <w:rsid w:val="006A4644"/>
    <w:rsid w:val="006A47BF"/>
    <w:rsid w:val="006A47C5"/>
    <w:rsid w:val="006A47DD"/>
    <w:rsid w:val="006A485D"/>
    <w:rsid w:val="006A48A1"/>
    <w:rsid w:val="006A4918"/>
    <w:rsid w:val="006A4925"/>
    <w:rsid w:val="006A4A06"/>
    <w:rsid w:val="006A4A49"/>
    <w:rsid w:val="006A4A65"/>
    <w:rsid w:val="006A4AA6"/>
    <w:rsid w:val="006A4AB0"/>
    <w:rsid w:val="006A4AC3"/>
    <w:rsid w:val="006A4B5E"/>
    <w:rsid w:val="006A4B7A"/>
    <w:rsid w:val="006A4B81"/>
    <w:rsid w:val="006A4C3A"/>
    <w:rsid w:val="006A4C5E"/>
    <w:rsid w:val="006A4C63"/>
    <w:rsid w:val="006A4CAF"/>
    <w:rsid w:val="006A4CFE"/>
    <w:rsid w:val="006A4D23"/>
    <w:rsid w:val="006A4D57"/>
    <w:rsid w:val="006A4E20"/>
    <w:rsid w:val="006A4E42"/>
    <w:rsid w:val="006A4E6B"/>
    <w:rsid w:val="006A4E90"/>
    <w:rsid w:val="006A4F02"/>
    <w:rsid w:val="006A4F92"/>
    <w:rsid w:val="006A503B"/>
    <w:rsid w:val="006A5048"/>
    <w:rsid w:val="006A5083"/>
    <w:rsid w:val="006A5096"/>
    <w:rsid w:val="006A509B"/>
    <w:rsid w:val="006A50C4"/>
    <w:rsid w:val="006A510D"/>
    <w:rsid w:val="006A511A"/>
    <w:rsid w:val="006A511D"/>
    <w:rsid w:val="006A5133"/>
    <w:rsid w:val="006A5184"/>
    <w:rsid w:val="006A51BA"/>
    <w:rsid w:val="006A51BE"/>
    <w:rsid w:val="006A5209"/>
    <w:rsid w:val="006A520E"/>
    <w:rsid w:val="006A539F"/>
    <w:rsid w:val="006A53B7"/>
    <w:rsid w:val="006A53BC"/>
    <w:rsid w:val="006A541D"/>
    <w:rsid w:val="006A544D"/>
    <w:rsid w:val="006A5480"/>
    <w:rsid w:val="006A5485"/>
    <w:rsid w:val="006A5498"/>
    <w:rsid w:val="006A54A2"/>
    <w:rsid w:val="006A55F0"/>
    <w:rsid w:val="006A567A"/>
    <w:rsid w:val="006A568C"/>
    <w:rsid w:val="006A56C6"/>
    <w:rsid w:val="006A56DD"/>
    <w:rsid w:val="006A5714"/>
    <w:rsid w:val="006A5716"/>
    <w:rsid w:val="006A57B3"/>
    <w:rsid w:val="006A57EB"/>
    <w:rsid w:val="006A581D"/>
    <w:rsid w:val="006A582A"/>
    <w:rsid w:val="006A58AF"/>
    <w:rsid w:val="006A58C5"/>
    <w:rsid w:val="006A58D1"/>
    <w:rsid w:val="006A5922"/>
    <w:rsid w:val="006A5946"/>
    <w:rsid w:val="006A596F"/>
    <w:rsid w:val="006A598E"/>
    <w:rsid w:val="006A5AC1"/>
    <w:rsid w:val="006A5ACD"/>
    <w:rsid w:val="006A5AE7"/>
    <w:rsid w:val="006A5B0B"/>
    <w:rsid w:val="006A5B28"/>
    <w:rsid w:val="006A5C3F"/>
    <w:rsid w:val="006A5CE9"/>
    <w:rsid w:val="006A5CEA"/>
    <w:rsid w:val="006A5CEF"/>
    <w:rsid w:val="006A5D48"/>
    <w:rsid w:val="006A5DE2"/>
    <w:rsid w:val="006A5E16"/>
    <w:rsid w:val="006A5E50"/>
    <w:rsid w:val="006A5E5E"/>
    <w:rsid w:val="006A5EAF"/>
    <w:rsid w:val="006A5EF5"/>
    <w:rsid w:val="006A5F1F"/>
    <w:rsid w:val="006A6065"/>
    <w:rsid w:val="006A6125"/>
    <w:rsid w:val="006A6197"/>
    <w:rsid w:val="006A61E6"/>
    <w:rsid w:val="006A6268"/>
    <w:rsid w:val="006A626E"/>
    <w:rsid w:val="006A627B"/>
    <w:rsid w:val="006A63DE"/>
    <w:rsid w:val="006A643D"/>
    <w:rsid w:val="006A6441"/>
    <w:rsid w:val="006A644E"/>
    <w:rsid w:val="006A645E"/>
    <w:rsid w:val="006A6488"/>
    <w:rsid w:val="006A64A3"/>
    <w:rsid w:val="006A64D8"/>
    <w:rsid w:val="006A64E0"/>
    <w:rsid w:val="006A6508"/>
    <w:rsid w:val="006A657A"/>
    <w:rsid w:val="006A6594"/>
    <w:rsid w:val="006A6694"/>
    <w:rsid w:val="006A674B"/>
    <w:rsid w:val="006A6762"/>
    <w:rsid w:val="006A67A9"/>
    <w:rsid w:val="006A67C7"/>
    <w:rsid w:val="006A67F3"/>
    <w:rsid w:val="006A6825"/>
    <w:rsid w:val="006A682C"/>
    <w:rsid w:val="006A6847"/>
    <w:rsid w:val="006A688F"/>
    <w:rsid w:val="006A68A4"/>
    <w:rsid w:val="006A68C3"/>
    <w:rsid w:val="006A68EA"/>
    <w:rsid w:val="006A6933"/>
    <w:rsid w:val="006A6955"/>
    <w:rsid w:val="006A699A"/>
    <w:rsid w:val="006A6A4E"/>
    <w:rsid w:val="006A6AB2"/>
    <w:rsid w:val="006A6B7A"/>
    <w:rsid w:val="006A6BD4"/>
    <w:rsid w:val="006A6BDE"/>
    <w:rsid w:val="006A6C27"/>
    <w:rsid w:val="006A6C37"/>
    <w:rsid w:val="006A6CE3"/>
    <w:rsid w:val="006A6D26"/>
    <w:rsid w:val="006A6D79"/>
    <w:rsid w:val="006A6D86"/>
    <w:rsid w:val="006A6DF5"/>
    <w:rsid w:val="006A6E9C"/>
    <w:rsid w:val="006A6ED3"/>
    <w:rsid w:val="006A6EFA"/>
    <w:rsid w:val="006A6FBD"/>
    <w:rsid w:val="006A701B"/>
    <w:rsid w:val="006A7081"/>
    <w:rsid w:val="006A70C6"/>
    <w:rsid w:val="006A71B7"/>
    <w:rsid w:val="006A71EA"/>
    <w:rsid w:val="006A7242"/>
    <w:rsid w:val="006A7271"/>
    <w:rsid w:val="006A72EB"/>
    <w:rsid w:val="006A72FA"/>
    <w:rsid w:val="006A7558"/>
    <w:rsid w:val="006A7561"/>
    <w:rsid w:val="006A7582"/>
    <w:rsid w:val="006A763A"/>
    <w:rsid w:val="006A76C4"/>
    <w:rsid w:val="006A76D7"/>
    <w:rsid w:val="006A76EC"/>
    <w:rsid w:val="006A76F6"/>
    <w:rsid w:val="006A774D"/>
    <w:rsid w:val="006A77DC"/>
    <w:rsid w:val="006A7A04"/>
    <w:rsid w:val="006A7A8A"/>
    <w:rsid w:val="006A7AA5"/>
    <w:rsid w:val="006A7AF2"/>
    <w:rsid w:val="006A7B01"/>
    <w:rsid w:val="006A7B1F"/>
    <w:rsid w:val="006A7BB3"/>
    <w:rsid w:val="006A7C22"/>
    <w:rsid w:val="006A7C7D"/>
    <w:rsid w:val="006A7D38"/>
    <w:rsid w:val="006A7D5B"/>
    <w:rsid w:val="006A7D6B"/>
    <w:rsid w:val="006A7D73"/>
    <w:rsid w:val="006A7DAE"/>
    <w:rsid w:val="006A7DFA"/>
    <w:rsid w:val="006A7E6C"/>
    <w:rsid w:val="006A7E7E"/>
    <w:rsid w:val="006A7EB0"/>
    <w:rsid w:val="006A7EF4"/>
    <w:rsid w:val="006A7F0D"/>
    <w:rsid w:val="006A7F2B"/>
    <w:rsid w:val="006A7F6B"/>
    <w:rsid w:val="006A7FFE"/>
    <w:rsid w:val="006AA171"/>
    <w:rsid w:val="006B005F"/>
    <w:rsid w:val="006B0078"/>
    <w:rsid w:val="006B00C2"/>
    <w:rsid w:val="006B0121"/>
    <w:rsid w:val="006B01AD"/>
    <w:rsid w:val="006B0202"/>
    <w:rsid w:val="006B0207"/>
    <w:rsid w:val="006B021E"/>
    <w:rsid w:val="006B021F"/>
    <w:rsid w:val="006B0278"/>
    <w:rsid w:val="006B0349"/>
    <w:rsid w:val="006B037E"/>
    <w:rsid w:val="006B038F"/>
    <w:rsid w:val="006B03D7"/>
    <w:rsid w:val="006B03DF"/>
    <w:rsid w:val="006B03E9"/>
    <w:rsid w:val="006B0438"/>
    <w:rsid w:val="006B045F"/>
    <w:rsid w:val="006B04F7"/>
    <w:rsid w:val="006B0536"/>
    <w:rsid w:val="006B0569"/>
    <w:rsid w:val="006B05AE"/>
    <w:rsid w:val="006B05BE"/>
    <w:rsid w:val="006B05EB"/>
    <w:rsid w:val="006B05FF"/>
    <w:rsid w:val="006B0646"/>
    <w:rsid w:val="006B0668"/>
    <w:rsid w:val="006B066A"/>
    <w:rsid w:val="006B067F"/>
    <w:rsid w:val="006B06FA"/>
    <w:rsid w:val="006B071C"/>
    <w:rsid w:val="006B072B"/>
    <w:rsid w:val="006B0736"/>
    <w:rsid w:val="006B077B"/>
    <w:rsid w:val="006B0843"/>
    <w:rsid w:val="006B0846"/>
    <w:rsid w:val="006B0892"/>
    <w:rsid w:val="006B08F4"/>
    <w:rsid w:val="006B08FF"/>
    <w:rsid w:val="006B0908"/>
    <w:rsid w:val="006B095E"/>
    <w:rsid w:val="006B0A48"/>
    <w:rsid w:val="006B0A4A"/>
    <w:rsid w:val="006B0A78"/>
    <w:rsid w:val="006B0A91"/>
    <w:rsid w:val="006B0A95"/>
    <w:rsid w:val="006B0AA4"/>
    <w:rsid w:val="006B0ABF"/>
    <w:rsid w:val="006B0AFA"/>
    <w:rsid w:val="006B0B1C"/>
    <w:rsid w:val="006B0B93"/>
    <w:rsid w:val="006B0B97"/>
    <w:rsid w:val="006B0B9B"/>
    <w:rsid w:val="006B0BA7"/>
    <w:rsid w:val="006B0BFB"/>
    <w:rsid w:val="006B0C43"/>
    <w:rsid w:val="006B0C62"/>
    <w:rsid w:val="006B0C88"/>
    <w:rsid w:val="006B0C94"/>
    <w:rsid w:val="006B0D0C"/>
    <w:rsid w:val="006B0DDE"/>
    <w:rsid w:val="006B0EC1"/>
    <w:rsid w:val="006B0EEC"/>
    <w:rsid w:val="006B0F84"/>
    <w:rsid w:val="006B0FA2"/>
    <w:rsid w:val="006B0FF6"/>
    <w:rsid w:val="006B103D"/>
    <w:rsid w:val="006B1095"/>
    <w:rsid w:val="006B1106"/>
    <w:rsid w:val="006B114B"/>
    <w:rsid w:val="006B117E"/>
    <w:rsid w:val="006B1181"/>
    <w:rsid w:val="006B11EF"/>
    <w:rsid w:val="006B120C"/>
    <w:rsid w:val="006B1269"/>
    <w:rsid w:val="006B1274"/>
    <w:rsid w:val="006B1286"/>
    <w:rsid w:val="006B12D9"/>
    <w:rsid w:val="006B12E8"/>
    <w:rsid w:val="006B12EF"/>
    <w:rsid w:val="006B12F3"/>
    <w:rsid w:val="006B1355"/>
    <w:rsid w:val="006B1366"/>
    <w:rsid w:val="006B13F5"/>
    <w:rsid w:val="006B144F"/>
    <w:rsid w:val="006B145E"/>
    <w:rsid w:val="006B147D"/>
    <w:rsid w:val="006B14B4"/>
    <w:rsid w:val="006B1505"/>
    <w:rsid w:val="006B155A"/>
    <w:rsid w:val="006B1560"/>
    <w:rsid w:val="006B15BB"/>
    <w:rsid w:val="006B15DD"/>
    <w:rsid w:val="006B1607"/>
    <w:rsid w:val="006B162C"/>
    <w:rsid w:val="006B1665"/>
    <w:rsid w:val="006B1684"/>
    <w:rsid w:val="006B16FF"/>
    <w:rsid w:val="006B172B"/>
    <w:rsid w:val="006B172D"/>
    <w:rsid w:val="006B175B"/>
    <w:rsid w:val="006B17D3"/>
    <w:rsid w:val="006B17D9"/>
    <w:rsid w:val="006B17EA"/>
    <w:rsid w:val="006B1840"/>
    <w:rsid w:val="006B1921"/>
    <w:rsid w:val="006B1A50"/>
    <w:rsid w:val="006B1A85"/>
    <w:rsid w:val="006B1A8F"/>
    <w:rsid w:val="006B1B51"/>
    <w:rsid w:val="006B1BC2"/>
    <w:rsid w:val="006B1BD3"/>
    <w:rsid w:val="006B1BE2"/>
    <w:rsid w:val="006B1BE7"/>
    <w:rsid w:val="006B1C08"/>
    <w:rsid w:val="006B1D83"/>
    <w:rsid w:val="006B1D91"/>
    <w:rsid w:val="006B1DB1"/>
    <w:rsid w:val="006B1FB9"/>
    <w:rsid w:val="006B1FDC"/>
    <w:rsid w:val="006B202B"/>
    <w:rsid w:val="006B204D"/>
    <w:rsid w:val="006B206D"/>
    <w:rsid w:val="006B21B6"/>
    <w:rsid w:val="006B223C"/>
    <w:rsid w:val="006B224E"/>
    <w:rsid w:val="006B22AD"/>
    <w:rsid w:val="006B22FC"/>
    <w:rsid w:val="006B2329"/>
    <w:rsid w:val="006B238B"/>
    <w:rsid w:val="006B23EE"/>
    <w:rsid w:val="006B2441"/>
    <w:rsid w:val="006B2449"/>
    <w:rsid w:val="006B248D"/>
    <w:rsid w:val="006B24EC"/>
    <w:rsid w:val="006B261C"/>
    <w:rsid w:val="006B261D"/>
    <w:rsid w:val="006B2628"/>
    <w:rsid w:val="006B2698"/>
    <w:rsid w:val="006B26B6"/>
    <w:rsid w:val="006B26E2"/>
    <w:rsid w:val="006B2710"/>
    <w:rsid w:val="006B27A7"/>
    <w:rsid w:val="006B27BA"/>
    <w:rsid w:val="006B27F6"/>
    <w:rsid w:val="006B287D"/>
    <w:rsid w:val="006B2881"/>
    <w:rsid w:val="006B28F1"/>
    <w:rsid w:val="006B2903"/>
    <w:rsid w:val="006B2924"/>
    <w:rsid w:val="006B2958"/>
    <w:rsid w:val="006B2965"/>
    <w:rsid w:val="006B298B"/>
    <w:rsid w:val="006B29B3"/>
    <w:rsid w:val="006B29CD"/>
    <w:rsid w:val="006B2A3F"/>
    <w:rsid w:val="006B2ABA"/>
    <w:rsid w:val="006B2BED"/>
    <w:rsid w:val="006B2C8E"/>
    <w:rsid w:val="006B2D1F"/>
    <w:rsid w:val="006B2D74"/>
    <w:rsid w:val="006B2DD5"/>
    <w:rsid w:val="006B2E1F"/>
    <w:rsid w:val="006B2E3E"/>
    <w:rsid w:val="006B2E75"/>
    <w:rsid w:val="006B2F8E"/>
    <w:rsid w:val="006B3018"/>
    <w:rsid w:val="006B305C"/>
    <w:rsid w:val="006B3084"/>
    <w:rsid w:val="006B30C5"/>
    <w:rsid w:val="006B30C7"/>
    <w:rsid w:val="006B3116"/>
    <w:rsid w:val="006B313A"/>
    <w:rsid w:val="006B3140"/>
    <w:rsid w:val="006B317C"/>
    <w:rsid w:val="006B3195"/>
    <w:rsid w:val="006B31E3"/>
    <w:rsid w:val="006B31F4"/>
    <w:rsid w:val="006B329D"/>
    <w:rsid w:val="006B32C6"/>
    <w:rsid w:val="006B32E4"/>
    <w:rsid w:val="006B32E6"/>
    <w:rsid w:val="006B32EE"/>
    <w:rsid w:val="006B3338"/>
    <w:rsid w:val="006B3381"/>
    <w:rsid w:val="006B3491"/>
    <w:rsid w:val="006B3498"/>
    <w:rsid w:val="006B3535"/>
    <w:rsid w:val="006B356C"/>
    <w:rsid w:val="006B35A2"/>
    <w:rsid w:val="006B36C2"/>
    <w:rsid w:val="006B37CD"/>
    <w:rsid w:val="006B3862"/>
    <w:rsid w:val="006B38BB"/>
    <w:rsid w:val="006B3900"/>
    <w:rsid w:val="006B391E"/>
    <w:rsid w:val="006B3926"/>
    <w:rsid w:val="006B392E"/>
    <w:rsid w:val="006B394A"/>
    <w:rsid w:val="006B3A02"/>
    <w:rsid w:val="006B3A0C"/>
    <w:rsid w:val="006B3A95"/>
    <w:rsid w:val="006B3B74"/>
    <w:rsid w:val="006B3B89"/>
    <w:rsid w:val="006B3C19"/>
    <w:rsid w:val="006B3C8F"/>
    <w:rsid w:val="006B3CCA"/>
    <w:rsid w:val="006B3D60"/>
    <w:rsid w:val="006B3DAE"/>
    <w:rsid w:val="006B3EC4"/>
    <w:rsid w:val="006B3F52"/>
    <w:rsid w:val="006B3F8D"/>
    <w:rsid w:val="006B3FF6"/>
    <w:rsid w:val="006B3FFD"/>
    <w:rsid w:val="006B4085"/>
    <w:rsid w:val="006B4099"/>
    <w:rsid w:val="006B40C3"/>
    <w:rsid w:val="006B4156"/>
    <w:rsid w:val="006B4192"/>
    <w:rsid w:val="006B41E5"/>
    <w:rsid w:val="006B4200"/>
    <w:rsid w:val="006B4264"/>
    <w:rsid w:val="006B4277"/>
    <w:rsid w:val="006B4287"/>
    <w:rsid w:val="006B4335"/>
    <w:rsid w:val="006B4407"/>
    <w:rsid w:val="006B4463"/>
    <w:rsid w:val="006B44F5"/>
    <w:rsid w:val="006B4579"/>
    <w:rsid w:val="006B45CB"/>
    <w:rsid w:val="006B466A"/>
    <w:rsid w:val="006B485C"/>
    <w:rsid w:val="006B48FA"/>
    <w:rsid w:val="006B491D"/>
    <w:rsid w:val="006B4A06"/>
    <w:rsid w:val="006B4A48"/>
    <w:rsid w:val="006B4A71"/>
    <w:rsid w:val="006B4A89"/>
    <w:rsid w:val="006B4B12"/>
    <w:rsid w:val="006B4B20"/>
    <w:rsid w:val="006B4B87"/>
    <w:rsid w:val="006B4B94"/>
    <w:rsid w:val="006B4BA2"/>
    <w:rsid w:val="006B4C0A"/>
    <w:rsid w:val="006B4C42"/>
    <w:rsid w:val="006B4C54"/>
    <w:rsid w:val="006B4C6A"/>
    <w:rsid w:val="006B4CB8"/>
    <w:rsid w:val="006B4D1B"/>
    <w:rsid w:val="006B4D3F"/>
    <w:rsid w:val="006B4DFE"/>
    <w:rsid w:val="006B4E02"/>
    <w:rsid w:val="006B4E04"/>
    <w:rsid w:val="006B4E8A"/>
    <w:rsid w:val="006B4EF7"/>
    <w:rsid w:val="006B4F10"/>
    <w:rsid w:val="006B4F35"/>
    <w:rsid w:val="006B4F55"/>
    <w:rsid w:val="006B4FB7"/>
    <w:rsid w:val="006B4FFC"/>
    <w:rsid w:val="006B51C0"/>
    <w:rsid w:val="006B5241"/>
    <w:rsid w:val="006B52A4"/>
    <w:rsid w:val="006B5301"/>
    <w:rsid w:val="006B534A"/>
    <w:rsid w:val="006B53FA"/>
    <w:rsid w:val="006B5473"/>
    <w:rsid w:val="006B5503"/>
    <w:rsid w:val="006B5558"/>
    <w:rsid w:val="006B55CA"/>
    <w:rsid w:val="006B55E3"/>
    <w:rsid w:val="006B560C"/>
    <w:rsid w:val="006B5673"/>
    <w:rsid w:val="006B5700"/>
    <w:rsid w:val="006B5703"/>
    <w:rsid w:val="006B5709"/>
    <w:rsid w:val="006B57EE"/>
    <w:rsid w:val="006B57F3"/>
    <w:rsid w:val="006B587D"/>
    <w:rsid w:val="006B588A"/>
    <w:rsid w:val="006B5895"/>
    <w:rsid w:val="006B5968"/>
    <w:rsid w:val="006B5A15"/>
    <w:rsid w:val="006B5AB1"/>
    <w:rsid w:val="006B5AC7"/>
    <w:rsid w:val="006B5B40"/>
    <w:rsid w:val="006B5B53"/>
    <w:rsid w:val="006B5B88"/>
    <w:rsid w:val="006B5C35"/>
    <w:rsid w:val="006B5C7B"/>
    <w:rsid w:val="006B5CAD"/>
    <w:rsid w:val="006B5D38"/>
    <w:rsid w:val="006B5DDB"/>
    <w:rsid w:val="006B5EA0"/>
    <w:rsid w:val="006B5ED1"/>
    <w:rsid w:val="006B5F5C"/>
    <w:rsid w:val="006B5F9B"/>
    <w:rsid w:val="006B601B"/>
    <w:rsid w:val="006B603A"/>
    <w:rsid w:val="006B60A3"/>
    <w:rsid w:val="006B60AD"/>
    <w:rsid w:val="006B60F2"/>
    <w:rsid w:val="006B6168"/>
    <w:rsid w:val="006B61E2"/>
    <w:rsid w:val="006B6223"/>
    <w:rsid w:val="006B62C6"/>
    <w:rsid w:val="006B62D0"/>
    <w:rsid w:val="006B631D"/>
    <w:rsid w:val="006B6326"/>
    <w:rsid w:val="006B6338"/>
    <w:rsid w:val="006B63BB"/>
    <w:rsid w:val="006B6422"/>
    <w:rsid w:val="006B64D2"/>
    <w:rsid w:val="006B656F"/>
    <w:rsid w:val="006B65F3"/>
    <w:rsid w:val="006B66F0"/>
    <w:rsid w:val="006B6737"/>
    <w:rsid w:val="006B67B0"/>
    <w:rsid w:val="006B67BF"/>
    <w:rsid w:val="006B67ED"/>
    <w:rsid w:val="006B6825"/>
    <w:rsid w:val="006B6830"/>
    <w:rsid w:val="006B6919"/>
    <w:rsid w:val="006B697C"/>
    <w:rsid w:val="006B69A4"/>
    <w:rsid w:val="006B69A9"/>
    <w:rsid w:val="006B69B3"/>
    <w:rsid w:val="006B6B2D"/>
    <w:rsid w:val="006B6B87"/>
    <w:rsid w:val="006B6BBC"/>
    <w:rsid w:val="006B6BC8"/>
    <w:rsid w:val="006B6BDA"/>
    <w:rsid w:val="006B6CB0"/>
    <w:rsid w:val="006B6D3D"/>
    <w:rsid w:val="006B6E47"/>
    <w:rsid w:val="006B6F46"/>
    <w:rsid w:val="006B6FB0"/>
    <w:rsid w:val="006B7051"/>
    <w:rsid w:val="006B7071"/>
    <w:rsid w:val="006B70B2"/>
    <w:rsid w:val="006B7109"/>
    <w:rsid w:val="006B7142"/>
    <w:rsid w:val="006B714C"/>
    <w:rsid w:val="006B7207"/>
    <w:rsid w:val="006B7247"/>
    <w:rsid w:val="006B7250"/>
    <w:rsid w:val="006B727C"/>
    <w:rsid w:val="006B72A0"/>
    <w:rsid w:val="006B72A4"/>
    <w:rsid w:val="006B730C"/>
    <w:rsid w:val="006B732C"/>
    <w:rsid w:val="006B734F"/>
    <w:rsid w:val="006B742E"/>
    <w:rsid w:val="006B74A8"/>
    <w:rsid w:val="006B752E"/>
    <w:rsid w:val="006B75B6"/>
    <w:rsid w:val="006B75DE"/>
    <w:rsid w:val="006B75E9"/>
    <w:rsid w:val="006B75F8"/>
    <w:rsid w:val="006B760A"/>
    <w:rsid w:val="006B7613"/>
    <w:rsid w:val="006B76AF"/>
    <w:rsid w:val="006B76DA"/>
    <w:rsid w:val="006B775A"/>
    <w:rsid w:val="006B77C7"/>
    <w:rsid w:val="006B77DB"/>
    <w:rsid w:val="006B782F"/>
    <w:rsid w:val="006B789F"/>
    <w:rsid w:val="006B79E3"/>
    <w:rsid w:val="006B7A06"/>
    <w:rsid w:val="006B7A31"/>
    <w:rsid w:val="006B7A43"/>
    <w:rsid w:val="006B7A79"/>
    <w:rsid w:val="006B7ACE"/>
    <w:rsid w:val="006B7B74"/>
    <w:rsid w:val="006B7BB9"/>
    <w:rsid w:val="006B7BD1"/>
    <w:rsid w:val="006B7C33"/>
    <w:rsid w:val="006B7D2F"/>
    <w:rsid w:val="006B7D84"/>
    <w:rsid w:val="006B7DB3"/>
    <w:rsid w:val="006B7DC9"/>
    <w:rsid w:val="006B7DCD"/>
    <w:rsid w:val="006B7FC5"/>
    <w:rsid w:val="006C0038"/>
    <w:rsid w:val="006C0098"/>
    <w:rsid w:val="006C00DB"/>
    <w:rsid w:val="006C00ED"/>
    <w:rsid w:val="006C0156"/>
    <w:rsid w:val="006C0168"/>
    <w:rsid w:val="006C0238"/>
    <w:rsid w:val="006C02C1"/>
    <w:rsid w:val="006C02E4"/>
    <w:rsid w:val="006C034F"/>
    <w:rsid w:val="006C039C"/>
    <w:rsid w:val="006C0416"/>
    <w:rsid w:val="006C0470"/>
    <w:rsid w:val="006C0492"/>
    <w:rsid w:val="006C049E"/>
    <w:rsid w:val="006C04A2"/>
    <w:rsid w:val="006C04B0"/>
    <w:rsid w:val="006C04B4"/>
    <w:rsid w:val="006C056C"/>
    <w:rsid w:val="006C05E3"/>
    <w:rsid w:val="006C061B"/>
    <w:rsid w:val="006C06AD"/>
    <w:rsid w:val="006C06FC"/>
    <w:rsid w:val="006C06FD"/>
    <w:rsid w:val="006C0770"/>
    <w:rsid w:val="006C07F6"/>
    <w:rsid w:val="006C084F"/>
    <w:rsid w:val="006C08E3"/>
    <w:rsid w:val="006C0919"/>
    <w:rsid w:val="006C09A6"/>
    <w:rsid w:val="006C09BA"/>
    <w:rsid w:val="006C09C6"/>
    <w:rsid w:val="006C09D6"/>
    <w:rsid w:val="006C09D7"/>
    <w:rsid w:val="006C09E3"/>
    <w:rsid w:val="006C09EE"/>
    <w:rsid w:val="006C0A76"/>
    <w:rsid w:val="006C0AF2"/>
    <w:rsid w:val="006C0B2D"/>
    <w:rsid w:val="006C0B71"/>
    <w:rsid w:val="006C0BFE"/>
    <w:rsid w:val="006C0C51"/>
    <w:rsid w:val="006C0C7C"/>
    <w:rsid w:val="006C0CC6"/>
    <w:rsid w:val="006C0CDE"/>
    <w:rsid w:val="006C0CF1"/>
    <w:rsid w:val="006C0D38"/>
    <w:rsid w:val="006C0D77"/>
    <w:rsid w:val="006C0DD8"/>
    <w:rsid w:val="006C0E53"/>
    <w:rsid w:val="006C0E5E"/>
    <w:rsid w:val="006C0E63"/>
    <w:rsid w:val="006C0F14"/>
    <w:rsid w:val="006C0F73"/>
    <w:rsid w:val="006C0FB9"/>
    <w:rsid w:val="006C0FBE"/>
    <w:rsid w:val="006C1096"/>
    <w:rsid w:val="006C1099"/>
    <w:rsid w:val="006C10AD"/>
    <w:rsid w:val="006C1181"/>
    <w:rsid w:val="006C11DD"/>
    <w:rsid w:val="006C1239"/>
    <w:rsid w:val="006C1256"/>
    <w:rsid w:val="006C126F"/>
    <w:rsid w:val="006C12ED"/>
    <w:rsid w:val="006C134D"/>
    <w:rsid w:val="006C1382"/>
    <w:rsid w:val="006C13D8"/>
    <w:rsid w:val="006C142A"/>
    <w:rsid w:val="006C146C"/>
    <w:rsid w:val="006C148E"/>
    <w:rsid w:val="006C14B5"/>
    <w:rsid w:val="006C14B9"/>
    <w:rsid w:val="006C15CC"/>
    <w:rsid w:val="006C1651"/>
    <w:rsid w:val="006C16A1"/>
    <w:rsid w:val="006C16B3"/>
    <w:rsid w:val="006C16E0"/>
    <w:rsid w:val="006C1747"/>
    <w:rsid w:val="006C17BF"/>
    <w:rsid w:val="006C1836"/>
    <w:rsid w:val="006C1856"/>
    <w:rsid w:val="006C18F8"/>
    <w:rsid w:val="006C1985"/>
    <w:rsid w:val="006C19BB"/>
    <w:rsid w:val="006C1B03"/>
    <w:rsid w:val="006C1B48"/>
    <w:rsid w:val="006C1B54"/>
    <w:rsid w:val="006C1BB8"/>
    <w:rsid w:val="006C1BCE"/>
    <w:rsid w:val="006C1C01"/>
    <w:rsid w:val="006C1C4C"/>
    <w:rsid w:val="006C1C5F"/>
    <w:rsid w:val="006C1CF3"/>
    <w:rsid w:val="006C1D07"/>
    <w:rsid w:val="006C1D10"/>
    <w:rsid w:val="006C1D26"/>
    <w:rsid w:val="006C1D73"/>
    <w:rsid w:val="006C1E54"/>
    <w:rsid w:val="006C1E91"/>
    <w:rsid w:val="006C1F08"/>
    <w:rsid w:val="006C1F1A"/>
    <w:rsid w:val="006C1F85"/>
    <w:rsid w:val="006C1F94"/>
    <w:rsid w:val="006C1FB8"/>
    <w:rsid w:val="006C1FBC"/>
    <w:rsid w:val="006C1FE9"/>
    <w:rsid w:val="006C20B0"/>
    <w:rsid w:val="006C20B8"/>
    <w:rsid w:val="006C20E2"/>
    <w:rsid w:val="006C2187"/>
    <w:rsid w:val="006C21C6"/>
    <w:rsid w:val="006C21E7"/>
    <w:rsid w:val="006C232A"/>
    <w:rsid w:val="006C2347"/>
    <w:rsid w:val="006C240B"/>
    <w:rsid w:val="006C2413"/>
    <w:rsid w:val="006C2450"/>
    <w:rsid w:val="006C24B7"/>
    <w:rsid w:val="006C2517"/>
    <w:rsid w:val="006C2543"/>
    <w:rsid w:val="006C258F"/>
    <w:rsid w:val="006C25A9"/>
    <w:rsid w:val="006C25D1"/>
    <w:rsid w:val="006C2680"/>
    <w:rsid w:val="006C26DE"/>
    <w:rsid w:val="006C270C"/>
    <w:rsid w:val="006C2711"/>
    <w:rsid w:val="006C2783"/>
    <w:rsid w:val="006C27D5"/>
    <w:rsid w:val="006C2800"/>
    <w:rsid w:val="006C2824"/>
    <w:rsid w:val="006C2831"/>
    <w:rsid w:val="006C2A15"/>
    <w:rsid w:val="006C2A87"/>
    <w:rsid w:val="006C2A9B"/>
    <w:rsid w:val="006C2B02"/>
    <w:rsid w:val="006C2B14"/>
    <w:rsid w:val="006C2B33"/>
    <w:rsid w:val="006C2B4B"/>
    <w:rsid w:val="006C2B50"/>
    <w:rsid w:val="006C2B5E"/>
    <w:rsid w:val="006C2BD4"/>
    <w:rsid w:val="006C2C48"/>
    <w:rsid w:val="006C2C89"/>
    <w:rsid w:val="006C2CC1"/>
    <w:rsid w:val="006C2D68"/>
    <w:rsid w:val="006C2D89"/>
    <w:rsid w:val="006C2DAD"/>
    <w:rsid w:val="006C2DC6"/>
    <w:rsid w:val="006C2DFE"/>
    <w:rsid w:val="006C2E14"/>
    <w:rsid w:val="006C2E7B"/>
    <w:rsid w:val="006C2EBF"/>
    <w:rsid w:val="006C2EDA"/>
    <w:rsid w:val="006C2F08"/>
    <w:rsid w:val="006C2F29"/>
    <w:rsid w:val="006C2F6B"/>
    <w:rsid w:val="006C3099"/>
    <w:rsid w:val="006C30A1"/>
    <w:rsid w:val="006C30A2"/>
    <w:rsid w:val="006C3112"/>
    <w:rsid w:val="006C3150"/>
    <w:rsid w:val="006C31E0"/>
    <w:rsid w:val="006C325A"/>
    <w:rsid w:val="006C325E"/>
    <w:rsid w:val="006C32FC"/>
    <w:rsid w:val="006C3363"/>
    <w:rsid w:val="006C33E6"/>
    <w:rsid w:val="006C3428"/>
    <w:rsid w:val="006C3463"/>
    <w:rsid w:val="006C34A2"/>
    <w:rsid w:val="006C34D1"/>
    <w:rsid w:val="006C34EF"/>
    <w:rsid w:val="006C357A"/>
    <w:rsid w:val="006C357C"/>
    <w:rsid w:val="006C3646"/>
    <w:rsid w:val="006C36BC"/>
    <w:rsid w:val="006C3712"/>
    <w:rsid w:val="006C372F"/>
    <w:rsid w:val="006C37DC"/>
    <w:rsid w:val="006C383D"/>
    <w:rsid w:val="006C3841"/>
    <w:rsid w:val="006C384C"/>
    <w:rsid w:val="006C38DC"/>
    <w:rsid w:val="006C3903"/>
    <w:rsid w:val="006C3959"/>
    <w:rsid w:val="006C396B"/>
    <w:rsid w:val="006C39B7"/>
    <w:rsid w:val="006C39C3"/>
    <w:rsid w:val="006C3AC3"/>
    <w:rsid w:val="006C3AF9"/>
    <w:rsid w:val="006C3BDA"/>
    <w:rsid w:val="006C3C0A"/>
    <w:rsid w:val="006C3C94"/>
    <w:rsid w:val="006C3CA1"/>
    <w:rsid w:val="006C3CB9"/>
    <w:rsid w:val="006C3E65"/>
    <w:rsid w:val="006C3E6D"/>
    <w:rsid w:val="006C3E9F"/>
    <w:rsid w:val="006C3EBE"/>
    <w:rsid w:val="006C3EEB"/>
    <w:rsid w:val="006C3EF0"/>
    <w:rsid w:val="006C3F23"/>
    <w:rsid w:val="006C3FD9"/>
    <w:rsid w:val="006C40D7"/>
    <w:rsid w:val="006C416E"/>
    <w:rsid w:val="006C4206"/>
    <w:rsid w:val="006C422D"/>
    <w:rsid w:val="006C4234"/>
    <w:rsid w:val="006C4256"/>
    <w:rsid w:val="006C42F8"/>
    <w:rsid w:val="006C4304"/>
    <w:rsid w:val="006C4320"/>
    <w:rsid w:val="006C4329"/>
    <w:rsid w:val="006C43A2"/>
    <w:rsid w:val="006C43B3"/>
    <w:rsid w:val="006C441B"/>
    <w:rsid w:val="006C44CF"/>
    <w:rsid w:val="006C4551"/>
    <w:rsid w:val="006C45A4"/>
    <w:rsid w:val="006C45A5"/>
    <w:rsid w:val="006C45BB"/>
    <w:rsid w:val="006C4619"/>
    <w:rsid w:val="006C468D"/>
    <w:rsid w:val="006C46B7"/>
    <w:rsid w:val="006C46F0"/>
    <w:rsid w:val="006C4774"/>
    <w:rsid w:val="006C479B"/>
    <w:rsid w:val="006C47AD"/>
    <w:rsid w:val="006C47FE"/>
    <w:rsid w:val="006C4812"/>
    <w:rsid w:val="006C4864"/>
    <w:rsid w:val="006C488D"/>
    <w:rsid w:val="006C48C7"/>
    <w:rsid w:val="006C48EF"/>
    <w:rsid w:val="006C491C"/>
    <w:rsid w:val="006C4A27"/>
    <w:rsid w:val="006C4A93"/>
    <w:rsid w:val="006C4AAD"/>
    <w:rsid w:val="006C4AF0"/>
    <w:rsid w:val="006C4B74"/>
    <w:rsid w:val="006C4D2F"/>
    <w:rsid w:val="006C4D30"/>
    <w:rsid w:val="006C4D46"/>
    <w:rsid w:val="006C4D5A"/>
    <w:rsid w:val="006C4E0B"/>
    <w:rsid w:val="006C4E11"/>
    <w:rsid w:val="006C4E32"/>
    <w:rsid w:val="006C4EAC"/>
    <w:rsid w:val="006C4F28"/>
    <w:rsid w:val="006C4F46"/>
    <w:rsid w:val="006C4FDF"/>
    <w:rsid w:val="006C50AA"/>
    <w:rsid w:val="006C50DF"/>
    <w:rsid w:val="006C5160"/>
    <w:rsid w:val="006C5174"/>
    <w:rsid w:val="006C5175"/>
    <w:rsid w:val="006C5191"/>
    <w:rsid w:val="006C521A"/>
    <w:rsid w:val="006C522F"/>
    <w:rsid w:val="006C5248"/>
    <w:rsid w:val="006C5294"/>
    <w:rsid w:val="006C52EC"/>
    <w:rsid w:val="006C5310"/>
    <w:rsid w:val="006C534D"/>
    <w:rsid w:val="006C5350"/>
    <w:rsid w:val="006C5369"/>
    <w:rsid w:val="006C5377"/>
    <w:rsid w:val="006C540B"/>
    <w:rsid w:val="006C5428"/>
    <w:rsid w:val="006C546A"/>
    <w:rsid w:val="006C548B"/>
    <w:rsid w:val="006C54A5"/>
    <w:rsid w:val="006C54C0"/>
    <w:rsid w:val="006C54E0"/>
    <w:rsid w:val="006C55AB"/>
    <w:rsid w:val="006C55C6"/>
    <w:rsid w:val="006C55EA"/>
    <w:rsid w:val="006C55F2"/>
    <w:rsid w:val="006C5653"/>
    <w:rsid w:val="006C56DA"/>
    <w:rsid w:val="006C56E8"/>
    <w:rsid w:val="006C574C"/>
    <w:rsid w:val="006C574D"/>
    <w:rsid w:val="006C5767"/>
    <w:rsid w:val="006C5799"/>
    <w:rsid w:val="006C57A6"/>
    <w:rsid w:val="006C58FA"/>
    <w:rsid w:val="006C5970"/>
    <w:rsid w:val="006C599B"/>
    <w:rsid w:val="006C59B7"/>
    <w:rsid w:val="006C59DA"/>
    <w:rsid w:val="006C59FC"/>
    <w:rsid w:val="006C5A08"/>
    <w:rsid w:val="006C5A76"/>
    <w:rsid w:val="006C5AFC"/>
    <w:rsid w:val="006C5B3C"/>
    <w:rsid w:val="006C5B5C"/>
    <w:rsid w:val="006C5B82"/>
    <w:rsid w:val="006C5BDB"/>
    <w:rsid w:val="006C5C3A"/>
    <w:rsid w:val="006C5C80"/>
    <w:rsid w:val="006C5CFF"/>
    <w:rsid w:val="006C5D27"/>
    <w:rsid w:val="006C5D45"/>
    <w:rsid w:val="006C5D60"/>
    <w:rsid w:val="006C5D6F"/>
    <w:rsid w:val="006C5D86"/>
    <w:rsid w:val="006C5E6D"/>
    <w:rsid w:val="006C5E9B"/>
    <w:rsid w:val="006C5EF0"/>
    <w:rsid w:val="006C5FCF"/>
    <w:rsid w:val="006C5FD2"/>
    <w:rsid w:val="006C6044"/>
    <w:rsid w:val="006C6130"/>
    <w:rsid w:val="006C61A7"/>
    <w:rsid w:val="006C6219"/>
    <w:rsid w:val="006C622B"/>
    <w:rsid w:val="006C622F"/>
    <w:rsid w:val="006C643A"/>
    <w:rsid w:val="006C6474"/>
    <w:rsid w:val="006C64BD"/>
    <w:rsid w:val="006C64E1"/>
    <w:rsid w:val="006C65AE"/>
    <w:rsid w:val="006C6642"/>
    <w:rsid w:val="006C66C0"/>
    <w:rsid w:val="006C6754"/>
    <w:rsid w:val="006C6775"/>
    <w:rsid w:val="006C6788"/>
    <w:rsid w:val="006C67F6"/>
    <w:rsid w:val="006C6837"/>
    <w:rsid w:val="006C688E"/>
    <w:rsid w:val="006C6894"/>
    <w:rsid w:val="006C6910"/>
    <w:rsid w:val="006C6941"/>
    <w:rsid w:val="006C69DB"/>
    <w:rsid w:val="006C6A16"/>
    <w:rsid w:val="006C6B0B"/>
    <w:rsid w:val="006C6BD9"/>
    <w:rsid w:val="006C6D91"/>
    <w:rsid w:val="006C6DB0"/>
    <w:rsid w:val="006C6DDC"/>
    <w:rsid w:val="006C6E44"/>
    <w:rsid w:val="006C6E48"/>
    <w:rsid w:val="006C6E5B"/>
    <w:rsid w:val="006C6F1A"/>
    <w:rsid w:val="006C6F7D"/>
    <w:rsid w:val="006C703E"/>
    <w:rsid w:val="006C714C"/>
    <w:rsid w:val="006C718B"/>
    <w:rsid w:val="006C7208"/>
    <w:rsid w:val="006C72DC"/>
    <w:rsid w:val="006C735F"/>
    <w:rsid w:val="006C7393"/>
    <w:rsid w:val="006C747C"/>
    <w:rsid w:val="006C7491"/>
    <w:rsid w:val="006C74B2"/>
    <w:rsid w:val="006C7574"/>
    <w:rsid w:val="006C758C"/>
    <w:rsid w:val="006C75AA"/>
    <w:rsid w:val="006C7608"/>
    <w:rsid w:val="006C7624"/>
    <w:rsid w:val="006C7634"/>
    <w:rsid w:val="006C7691"/>
    <w:rsid w:val="006C76F2"/>
    <w:rsid w:val="006C76F8"/>
    <w:rsid w:val="006C7759"/>
    <w:rsid w:val="006C77F5"/>
    <w:rsid w:val="006C78B9"/>
    <w:rsid w:val="006C7907"/>
    <w:rsid w:val="006C7920"/>
    <w:rsid w:val="006C7929"/>
    <w:rsid w:val="006C7978"/>
    <w:rsid w:val="006C798F"/>
    <w:rsid w:val="006C79EA"/>
    <w:rsid w:val="006C79F1"/>
    <w:rsid w:val="006C7A40"/>
    <w:rsid w:val="006C7B41"/>
    <w:rsid w:val="006C7BC3"/>
    <w:rsid w:val="006C7C59"/>
    <w:rsid w:val="006C7C89"/>
    <w:rsid w:val="006C7C99"/>
    <w:rsid w:val="006C7D7B"/>
    <w:rsid w:val="006C7DB9"/>
    <w:rsid w:val="006C7E20"/>
    <w:rsid w:val="006C7EA8"/>
    <w:rsid w:val="006C7EE0"/>
    <w:rsid w:val="006C7F29"/>
    <w:rsid w:val="006C7F3E"/>
    <w:rsid w:val="006C7F43"/>
    <w:rsid w:val="006C7F7F"/>
    <w:rsid w:val="006C7FBA"/>
    <w:rsid w:val="006C7FF0"/>
    <w:rsid w:val="006D0019"/>
    <w:rsid w:val="006D0069"/>
    <w:rsid w:val="006D00BA"/>
    <w:rsid w:val="006D00C7"/>
    <w:rsid w:val="006D00EB"/>
    <w:rsid w:val="006D014F"/>
    <w:rsid w:val="006D019D"/>
    <w:rsid w:val="006D01B6"/>
    <w:rsid w:val="006D01EB"/>
    <w:rsid w:val="006D0210"/>
    <w:rsid w:val="006D0352"/>
    <w:rsid w:val="006D039A"/>
    <w:rsid w:val="006D03F6"/>
    <w:rsid w:val="006D04A5"/>
    <w:rsid w:val="006D04B1"/>
    <w:rsid w:val="006D05DC"/>
    <w:rsid w:val="006D0607"/>
    <w:rsid w:val="006D07C8"/>
    <w:rsid w:val="006D07FB"/>
    <w:rsid w:val="006D0802"/>
    <w:rsid w:val="006D08A0"/>
    <w:rsid w:val="006D08C6"/>
    <w:rsid w:val="006D08ED"/>
    <w:rsid w:val="006D08F1"/>
    <w:rsid w:val="006D0911"/>
    <w:rsid w:val="006D09BF"/>
    <w:rsid w:val="006D09CF"/>
    <w:rsid w:val="006D09F0"/>
    <w:rsid w:val="006D0A30"/>
    <w:rsid w:val="006D0A4E"/>
    <w:rsid w:val="006D0AA3"/>
    <w:rsid w:val="006D0CC5"/>
    <w:rsid w:val="006D0CCB"/>
    <w:rsid w:val="006D0CF8"/>
    <w:rsid w:val="006D0D0D"/>
    <w:rsid w:val="006D0D54"/>
    <w:rsid w:val="006D0D74"/>
    <w:rsid w:val="006D0D9B"/>
    <w:rsid w:val="006D0DA5"/>
    <w:rsid w:val="006D0DDE"/>
    <w:rsid w:val="006D0E1A"/>
    <w:rsid w:val="006D0E5E"/>
    <w:rsid w:val="006D0EE3"/>
    <w:rsid w:val="006D0F78"/>
    <w:rsid w:val="006D0F7C"/>
    <w:rsid w:val="006D0FEB"/>
    <w:rsid w:val="006D100D"/>
    <w:rsid w:val="006D1044"/>
    <w:rsid w:val="006D1058"/>
    <w:rsid w:val="006D109C"/>
    <w:rsid w:val="006D1140"/>
    <w:rsid w:val="006D1146"/>
    <w:rsid w:val="006D1149"/>
    <w:rsid w:val="006D118C"/>
    <w:rsid w:val="006D11AD"/>
    <w:rsid w:val="006D11F6"/>
    <w:rsid w:val="006D11FF"/>
    <w:rsid w:val="006D1205"/>
    <w:rsid w:val="006D12DA"/>
    <w:rsid w:val="006D13AC"/>
    <w:rsid w:val="006D13B5"/>
    <w:rsid w:val="006D1518"/>
    <w:rsid w:val="006D1597"/>
    <w:rsid w:val="006D15E2"/>
    <w:rsid w:val="006D1626"/>
    <w:rsid w:val="006D1629"/>
    <w:rsid w:val="006D165F"/>
    <w:rsid w:val="006D16C0"/>
    <w:rsid w:val="006D1719"/>
    <w:rsid w:val="006D174E"/>
    <w:rsid w:val="006D17E7"/>
    <w:rsid w:val="006D185F"/>
    <w:rsid w:val="006D18D0"/>
    <w:rsid w:val="006D1910"/>
    <w:rsid w:val="006D198C"/>
    <w:rsid w:val="006D1A00"/>
    <w:rsid w:val="006D1A1E"/>
    <w:rsid w:val="006D1AD9"/>
    <w:rsid w:val="006D1AF5"/>
    <w:rsid w:val="006D1B61"/>
    <w:rsid w:val="006D1B67"/>
    <w:rsid w:val="006D1B99"/>
    <w:rsid w:val="006D1B9C"/>
    <w:rsid w:val="006D1C0F"/>
    <w:rsid w:val="006D1C40"/>
    <w:rsid w:val="006D1C49"/>
    <w:rsid w:val="006D1CFC"/>
    <w:rsid w:val="006D1D20"/>
    <w:rsid w:val="006D1D44"/>
    <w:rsid w:val="006D1DC9"/>
    <w:rsid w:val="006D1E23"/>
    <w:rsid w:val="006D1E30"/>
    <w:rsid w:val="006D1E7F"/>
    <w:rsid w:val="006D1EAD"/>
    <w:rsid w:val="006D1EC9"/>
    <w:rsid w:val="006D1ED9"/>
    <w:rsid w:val="006D1F65"/>
    <w:rsid w:val="006D1F9C"/>
    <w:rsid w:val="006D2014"/>
    <w:rsid w:val="006D202F"/>
    <w:rsid w:val="006D209E"/>
    <w:rsid w:val="006D2142"/>
    <w:rsid w:val="006D215D"/>
    <w:rsid w:val="006D216A"/>
    <w:rsid w:val="006D21FD"/>
    <w:rsid w:val="006D2203"/>
    <w:rsid w:val="006D2263"/>
    <w:rsid w:val="006D2282"/>
    <w:rsid w:val="006D22C0"/>
    <w:rsid w:val="006D22ED"/>
    <w:rsid w:val="006D22F5"/>
    <w:rsid w:val="006D23BE"/>
    <w:rsid w:val="006D23CC"/>
    <w:rsid w:val="006D247C"/>
    <w:rsid w:val="006D2583"/>
    <w:rsid w:val="006D263C"/>
    <w:rsid w:val="006D2667"/>
    <w:rsid w:val="006D26E7"/>
    <w:rsid w:val="006D26F6"/>
    <w:rsid w:val="006D2784"/>
    <w:rsid w:val="006D27B5"/>
    <w:rsid w:val="006D27CC"/>
    <w:rsid w:val="006D286B"/>
    <w:rsid w:val="006D286E"/>
    <w:rsid w:val="006D2913"/>
    <w:rsid w:val="006D299B"/>
    <w:rsid w:val="006D299D"/>
    <w:rsid w:val="006D29A8"/>
    <w:rsid w:val="006D29AB"/>
    <w:rsid w:val="006D29C3"/>
    <w:rsid w:val="006D29C9"/>
    <w:rsid w:val="006D29E5"/>
    <w:rsid w:val="006D29F2"/>
    <w:rsid w:val="006D2A06"/>
    <w:rsid w:val="006D2A3A"/>
    <w:rsid w:val="006D2AE8"/>
    <w:rsid w:val="006D2BE3"/>
    <w:rsid w:val="006D2CFD"/>
    <w:rsid w:val="006D2D25"/>
    <w:rsid w:val="006D2D69"/>
    <w:rsid w:val="006D2DCE"/>
    <w:rsid w:val="006D2E73"/>
    <w:rsid w:val="006D2F4A"/>
    <w:rsid w:val="006D30E2"/>
    <w:rsid w:val="006D3181"/>
    <w:rsid w:val="006D319A"/>
    <w:rsid w:val="006D3231"/>
    <w:rsid w:val="006D325B"/>
    <w:rsid w:val="006D3309"/>
    <w:rsid w:val="006D330C"/>
    <w:rsid w:val="006D3325"/>
    <w:rsid w:val="006D3328"/>
    <w:rsid w:val="006D33E7"/>
    <w:rsid w:val="006D33EC"/>
    <w:rsid w:val="006D3456"/>
    <w:rsid w:val="006D346B"/>
    <w:rsid w:val="006D3488"/>
    <w:rsid w:val="006D3499"/>
    <w:rsid w:val="006D3509"/>
    <w:rsid w:val="006D351E"/>
    <w:rsid w:val="006D35DE"/>
    <w:rsid w:val="006D35FF"/>
    <w:rsid w:val="006D3613"/>
    <w:rsid w:val="006D367D"/>
    <w:rsid w:val="006D3692"/>
    <w:rsid w:val="006D36E3"/>
    <w:rsid w:val="006D36F8"/>
    <w:rsid w:val="006D370D"/>
    <w:rsid w:val="006D379F"/>
    <w:rsid w:val="006D38AD"/>
    <w:rsid w:val="006D38D7"/>
    <w:rsid w:val="006D3921"/>
    <w:rsid w:val="006D392C"/>
    <w:rsid w:val="006D3930"/>
    <w:rsid w:val="006D3972"/>
    <w:rsid w:val="006D39F3"/>
    <w:rsid w:val="006D3A31"/>
    <w:rsid w:val="006D3A6E"/>
    <w:rsid w:val="006D3B51"/>
    <w:rsid w:val="006D3B9E"/>
    <w:rsid w:val="006D3BA5"/>
    <w:rsid w:val="006D3C81"/>
    <w:rsid w:val="006D3C9A"/>
    <w:rsid w:val="006D3D89"/>
    <w:rsid w:val="006D3D9D"/>
    <w:rsid w:val="006D3DA2"/>
    <w:rsid w:val="006D3E09"/>
    <w:rsid w:val="006D3E7D"/>
    <w:rsid w:val="006D3E9C"/>
    <w:rsid w:val="006D3EEB"/>
    <w:rsid w:val="006D3F0B"/>
    <w:rsid w:val="006D4011"/>
    <w:rsid w:val="006D40C0"/>
    <w:rsid w:val="006D40D8"/>
    <w:rsid w:val="006D4119"/>
    <w:rsid w:val="006D4149"/>
    <w:rsid w:val="006D4177"/>
    <w:rsid w:val="006D4193"/>
    <w:rsid w:val="006D41BC"/>
    <w:rsid w:val="006D41CB"/>
    <w:rsid w:val="006D422F"/>
    <w:rsid w:val="006D42E2"/>
    <w:rsid w:val="006D42E6"/>
    <w:rsid w:val="006D42F0"/>
    <w:rsid w:val="006D43F0"/>
    <w:rsid w:val="006D447C"/>
    <w:rsid w:val="006D44EA"/>
    <w:rsid w:val="006D4515"/>
    <w:rsid w:val="006D454C"/>
    <w:rsid w:val="006D4594"/>
    <w:rsid w:val="006D45C2"/>
    <w:rsid w:val="006D460E"/>
    <w:rsid w:val="006D4655"/>
    <w:rsid w:val="006D4664"/>
    <w:rsid w:val="006D469C"/>
    <w:rsid w:val="006D46D6"/>
    <w:rsid w:val="006D470A"/>
    <w:rsid w:val="006D470B"/>
    <w:rsid w:val="006D4710"/>
    <w:rsid w:val="006D472C"/>
    <w:rsid w:val="006D4753"/>
    <w:rsid w:val="006D476B"/>
    <w:rsid w:val="006D47DE"/>
    <w:rsid w:val="006D488F"/>
    <w:rsid w:val="006D48A2"/>
    <w:rsid w:val="006D48B9"/>
    <w:rsid w:val="006D4920"/>
    <w:rsid w:val="006D4970"/>
    <w:rsid w:val="006D49D4"/>
    <w:rsid w:val="006D4A07"/>
    <w:rsid w:val="006D4A44"/>
    <w:rsid w:val="006D4ADA"/>
    <w:rsid w:val="006D4AE8"/>
    <w:rsid w:val="006D4B41"/>
    <w:rsid w:val="006D4B49"/>
    <w:rsid w:val="006D4BF3"/>
    <w:rsid w:val="006D4C86"/>
    <w:rsid w:val="006D4CA2"/>
    <w:rsid w:val="006D4CC1"/>
    <w:rsid w:val="006D4E69"/>
    <w:rsid w:val="006D4F54"/>
    <w:rsid w:val="006D4FDB"/>
    <w:rsid w:val="006D500E"/>
    <w:rsid w:val="006D509A"/>
    <w:rsid w:val="006D50A2"/>
    <w:rsid w:val="006D5165"/>
    <w:rsid w:val="006D5198"/>
    <w:rsid w:val="006D51FA"/>
    <w:rsid w:val="006D5245"/>
    <w:rsid w:val="006D5259"/>
    <w:rsid w:val="006D526C"/>
    <w:rsid w:val="006D5274"/>
    <w:rsid w:val="006D5314"/>
    <w:rsid w:val="006D53AA"/>
    <w:rsid w:val="006D5419"/>
    <w:rsid w:val="006D54B6"/>
    <w:rsid w:val="006D5514"/>
    <w:rsid w:val="006D5558"/>
    <w:rsid w:val="006D558D"/>
    <w:rsid w:val="006D55A2"/>
    <w:rsid w:val="006D5646"/>
    <w:rsid w:val="006D5654"/>
    <w:rsid w:val="006D565E"/>
    <w:rsid w:val="006D576F"/>
    <w:rsid w:val="006D57FC"/>
    <w:rsid w:val="006D580E"/>
    <w:rsid w:val="006D5846"/>
    <w:rsid w:val="006D5865"/>
    <w:rsid w:val="006D58A9"/>
    <w:rsid w:val="006D595D"/>
    <w:rsid w:val="006D59AC"/>
    <w:rsid w:val="006D5A53"/>
    <w:rsid w:val="006D5B9D"/>
    <w:rsid w:val="006D5C03"/>
    <w:rsid w:val="006D5C1B"/>
    <w:rsid w:val="006D5C83"/>
    <w:rsid w:val="006D5C86"/>
    <w:rsid w:val="006D5CA6"/>
    <w:rsid w:val="006D5CC4"/>
    <w:rsid w:val="006D5CDB"/>
    <w:rsid w:val="006D5CF4"/>
    <w:rsid w:val="006D5D0E"/>
    <w:rsid w:val="006D5D85"/>
    <w:rsid w:val="006D5DFA"/>
    <w:rsid w:val="006D5E6B"/>
    <w:rsid w:val="006D5E87"/>
    <w:rsid w:val="006D5EDA"/>
    <w:rsid w:val="006D5EE9"/>
    <w:rsid w:val="006D5F62"/>
    <w:rsid w:val="006D5F68"/>
    <w:rsid w:val="006D5F8A"/>
    <w:rsid w:val="006D5FBC"/>
    <w:rsid w:val="006D5FC5"/>
    <w:rsid w:val="006D609F"/>
    <w:rsid w:val="006D60B5"/>
    <w:rsid w:val="006D6110"/>
    <w:rsid w:val="006D6131"/>
    <w:rsid w:val="006D6253"/>
    <w:rsid w:val="006D62D9"/>
    <w:rsid w:val="006D63CF"/>
    <w:rsid w:val="006D63D7"/>
    <w:rsid w:val="006D64D0"/>
    <w:rsid w:val="006D64D9"/>
    <w:rsid w:val="006D64F8"/>
    <w:rsid w:val="006D6546"/>
    <w:rsid w:val="006D6587"/>
    <w:rsid w:val="006D6591"/>
    <w:rsid w:val="006D660C"/>
    <w:rsid w:val="006D6707"/>
    <w:rsid w:val="006D671F"/>
    <w:rsid w:val="006D672B"/>
    <w:rsid w:val="006D67CE"/>
    <w:rsid w:val="006D67F8"/>
    <w:rsid w:val="006D6830"/>
    <w:rsid w:val="006D68C7"/>
    <w:rsid w:val="006D6942"/>
    <w:rsid w:val="006D69B9"/>
    <w:rsid w:val="006D6A02"/>
    <w:rsid w:val="006D6ACA"/>
    <w:rsid w:val="006D6B03"/>
    <w:rsid w:val="006D6B14"/>
    <w:rsid w:val="006D6BDC"/>
    <w:rsid w:val="006D6BDD"/>
    <w:rsid w:val="006D6CC8"/>
    <w:rsid w:val="006D6CCE"/>
    <w:rsid w:val="006D6D1D"/>
    <w:rsid w:val="006D6D95"/>
    <w:rsid w:val="006D6DB4"/>
    <w:rsid w:val="006D6DDE"/>
    <w:rsid w:val="006D6DF8"/>
    <w:rsid w:val="006D6E2A"/>
    <w:rsid w:val="006D6E81"/>
    <w:rsid w:val="006D6E92"/>
    <w:rsid w:val="006D6F10"/>
    <w:rsid w:val="006D6F1D"/>
    <w:rsid w:val="006D6F58"/>
    <w:rsid w:val="006D6FB2"/>
    <w:rsid w:val="006D6FCC"/>
    <w:rsid w:val="006D6FF3"/>
    <w:rsid w:val="006D70E6"/>
    <w:rsid w:val="006D71C3"/>
    <w:rsid w:val="006D71CE"/>
    <w:rsid w:val="006D71FC"/>
    <w:rsid w:val="006D72BD"/>
    <w:rsid w:val="006D72E5"/>
    <w:rsid w:val="006D72EC"/>
    <w:rsid w:val="006D72FC"/>
    <w:rsid w:val="006D7306"/>
    <w:rsid w:val="006D73E0"/>
    <w:rsid w:val="006D7513"/>
    <w:rsid w:val="006D7574"/>
    <w:rsid w:val="006D758F"/>
    <w:rsid w:val="006D76E7"/>
    <w:rsid w:val="006D7744"/>
    <w:rsid w:val="006D7745"/>
    <w:rsid w:val="006D77A6"/>
    <w:rsid w:val="006D77B5"/>
    <w:rsid w:val="006D77C8"/>
    <w:rsid w:val="006D78B7"/>
    <w:rsid w:val="006D7917"/>
    <w:rsid w:val="006D79AC"/>
    <w:rsid w:val="006D79EF"/>
    <w:rsid w:val="006D7A6D"/>
    <w:rsid w:val="006D7A8F"/>
    <w:rsid w:val="006D7ABD"/>
    <w:rsid w:val="006D7ACF"/>
    <w:rsid w:val="006D7ADC"/>
    <w:rsid w:val="006D7C28"/>
    <w:rsid w:val="006D7CE1"/>
    <w:rsid w:val="006D7D51"/>
    <w:rsid w:val="006D7D77"/>
    <w:rsid w:val="006D7D90"/>
    <w:rsid w:val="006D7DA2"/>
    <w:rsid w:val="006D7EA4"/>
    <w:rsid w:val="006D7EB0"/>
    <w:rsid w:val="006D7ECB"/>
    <w:rsid w:val="006D7EF9"/>
    <w:rsid w:val="006D7FE2"/>
    <w:rsid w:val="006E0053"/>
    <w:rsid w:val="006E0079"/>
    <w:rsid w:val="006E007F"/>
    <w:rsid w:val="006E0091"/>
    <w:rsid w:val="006E009E"/>
    <w:rsid w:val="006E00B5"/>
    <w:rsid w:val="006E00BE"/>
    <w:rsid w:val="006E00DA"/>
    <w:rsid w:val="006E017D"/>
    <w:rsid w:val="006E01A8"/>
    <w:rsid w:val="006E01D3"/>
    <w:rsid w:val="006E020F"/>
    <w:rsid w:val="006E023D"/>
    <w:rsid w:val="006E024E"/>
    <w:rsid w:val="006E0252"/>
    <w:rsid w:val="006E02CC"/>
    <w:rsid w:val="006E03C3"/>
    <w:rsid w:val="006E03E1"/>
    <w:rsid w:val="006E03F0"/>
    <w:rsid w:val="006E0443"/>
    <w:rsid w:val="006E0467"/>
    <w:rsid w:val="006E048D"/>
    <w:rsid w:val="006E04AC"/>
    <w:rsid w:val="006E04D0"/>
    <w:rsid w:val="006E0502"/>
    <w:rsid w:val="006E056E"/>
    <w:rsid w:val="006E05B7"/>
    <w:rsid w:val="006E05F6"/>
    <w:rsid w:val="006E06A8"/>
    <w:rsid w:val="006E071C"/>
    <w:rsid w:val="006E07F7"/>
    <w:rsid w:val="006E0804"/>
    <w:rsid w:val="006E088C"/>
    <w:rsid w:val="006E099C"/>
    <w:rsid w:val="006E0A29"/>
    <w:rsid w:val="006E0AED"/>
    <w:rsid w:val="006E0B08"/>
    <w:rsid w:val="006E0B26"/>
    <w:rsid w:val="006E0B27"/>
    <w:rsid w:val="006E0B47"/>
    <w:rsid w:val="006E0B9B"/>
    <w:rsid w:val="006E0BBD"/>
    <w:rsid w:val="006E0BF8"/>
    <w:rsid w:val="006E0C34"/>
    <w:rsid w:val="006E0C4D"/>
    <w:rsid w:val="006E0C5D"/>
    <w:rsid w:val="006E0C9B"/>
    <w:rsid w:val="006E0CAD"/>
    <w:rsid w:val="006E0CBF"/>
    <w:rsid w:val="006E0D24"/>
    <w:rsid w:val="006E0D2D"/>
    <w:rsid w:val="006E0DB6"/>
    <w:rsid w:val="006E0E4F"/>
    <w:rsid w:val="006E0ED5"/>
    <w:rsid w:val="006E0F9C"/>
    <w:rsid w:val="006E0FC5"/>
    <w:rsid w:val="006E0FF5"/>
    <w:rsid w:val="006E100F"/>
    <w:rsid w:val="006E103E"/>
    <w:rsid w:val="006E1107"/>
    <w:rsid w:val="006E112B"/>
    <w:rsid w:val="006E112D"/>
    <w:rsid w:val="006E112F"/>
    <w:rsid w:val="006E11D3"/>
    <w:rsid w:val="006E120F"/>
    <w:rsid w:val="006E121E"/>
    <w:rsid w:val="006E1228"/>
    <w:rsid w:val="006E1253"/>
    <w:rsid w:val="006E1272"/>
    <w:rsid w:val="006E128E"/>
    <w:rsid w:val="006E12D6"/>
    <w:rsid w:val="006E1313"/>
    <w:rsid w:val="006E1346"/>
    <w:rsid w:val="006E13B9"/>
    <w:rsid w:val="006E147A"/>
    <w:rsid w:val="006E14C1"/>
    <w:rsid w:val="006E15C9"/>
    <w:rsid w:val="006E15D4"/>
    <w:rsid w:val="006E15FD"/>
    <w:rsid w:val="006E1710"/>
    <w:rsid w:val="006E175C"/>
    <w:rsid w:val="006E179F"/>
    <w:rsid w:val="006E17BE"/>
    <w:rsid w:val="006E186C"/>
    <w:rsid w:val="006E18C1"/>
    <w:rsid w:val="006E18D5"/>
    <w:rsid w:val="006E18F2"/>
    <w:rsid w:val="006E190F"/>
    <w:rsid w:val="006E1911"/>
    <w:rsid w:val="006E19CE"/>
    <w:rsid w:val="006E1A52"/>
    <w:rsid w:val="006E1AB5"/>
    <w:rsid w:val="006E1AD4"/>
    <w:rsid w:val="006E1B26"/>
    <w:rsid w:val="006E1B40"/>
    <w:rsid w:val="006E1B62"/>
    <w:rsid w:val="006E1B73"/>
    <w:rsid w:val="006E1BA3"/>
    <w:rsid w:val="006E1BF2"/>
    <w:rsid w:val="006E1CA9"/>
    <w:rsid w:val="006E1D28"/>
    <w:rsid w:val="006E1E49"/>
    <w:rsid w:val="006E1E8C"/>
    <w:rsid w:val="006E1E91"/>
    <w:rsid w:val="006E1EE2"/>
    <w:rsid w:val="006E1F58"/>
    <w:rsid w:val="006E1FD7"/>
    <w:rsid w:val="006E2005"/>
    <w:rsid w:val="006E200D"/>
    <w:rsid w:val="006E2049"/>
    <w:rsid w:val="006E209E"/>
    <w:rsid w:val="006E2137"/>
    <w:rsid w:val="006E2186"/>
    <w:rsid w:val="006E218E"/>
    <w:rsid w:val="006E2194"/>
    <w:rsid w:val="006E2199"/>
    <w:rsid w:val="006E21E1"/>
    <w:rsid w:val="006E21FB"/>
    <w:rsid w:val="006E235B"/>
    <w:rsid w:val="006E2383"/>
    <w:rsid w:val="006E23CD"/>
    <w:rsid w:val="006E2458"/>
    <w:rsid w:val="006E246B"/>
    <w:rsid w:val="006E24D5"/>
    <w:rsid w:val="006E24E5"/>
    <w:rsid w:val="006E258E"/>
    <w:rsid w:val="006E25DC"/>
    <w:rsid w:val="006E2719"/>
    <w:rsid w:val="006E2774"/>
    <w:rsid w:val="006E27C7"/>
    <w:rsid w:val="006E27CA"/>
    <w:rsid w:val="006E27F3"/>
    <w:rsid w:val="006E2875"/>
    <w:rsid w:val="006E2886"/>
    <w:rsid w:val="006E2938"/>
    <w:rsid w:val="006E2982"/>
    <w:rsid w:val="006E2984"/>
    <w:rsid w:val="006E29AA"/>
    <w:rsid w:val="006E29AF"/>
    <w:rsid w:val="006E29CA"/>
    <w:rsid w:val="006E29D0"/>
    <w:rsid w:val="006E29D9"/>
    <w:rsid w:val="006E2A20"/>
    <w:rsid w:val="006E2A2A"/>
    <w:rsid w:val="006E2AE9"/>
    <w:rsid w:val="006E2B0C"/>
    <w:rsid w:val="006E2B49"/>
    <w:rsid w:val="006E2BAA"/>
    <w:rsid w:val="006E2BB9"/>
    <w:rsid w:val="006E2C25"/>
    <w:rsid w:val="006E2C3A"/>
    <w:rsid w:val="006E2C66"/>
    <w:rsid w:val="006E2D1C"/>
    <w:rsid w:val="006E2DCF"/>
    <w:rsid w:val="006E2DED"/>
    <w:rsid w:val="006E2E4F"/>
    <w:rsid w:val="006E2E89"/>
    <w:rsid w:val="006E2F21"/>
    <w:rsid w:val="006E305E"/>
    <w:rsid w:val="006E30A0"/>
    <w:rsid w:val="006E30F2"/>
    <w:rsid w:val="006E312B"/>
    <w:rsid w:val="006E314A"/>
    <w:rsid w:val="006E314E"/>
    <w:rsid w:val="006E317B"/>
    <w:rsid w:val="006E31C3"/>
    <w:rsid w:val="006E3286"/>
    <w:rsid w:val="006E32DE"/>
    <w:rsid w:val="006E3350"/>
    <w:rsid w:val="006E338F"/>
    <w:rsid w:val="006E339B"/>
    <w:rsid w:val="006E339F"/>
    <w:rsid w:val="006E33E6"/>
    <w:rsid w:val="006E33FB"/>
    <w:rsid w:val="006E3401"/>
    <w:rsid w:val="006E34A9"/>
    <w:rsid w:val="006E34CD"/>
    <w:rsid w:val="006E3588"/>
    <w:rsid w:val="006E360C"/>
    <w:rsid w:val="006E3646"/>
    <w:rsid w:val="006E36F2"/>
    <w:rsid w:val="006E37D7"/>
    <w:rsid w:val="006E3846"/>
    <w:rsid w:val="006E38D4"/>
    <w:rsid w:val="006E3932"/>
    <w:rsid w:val="006E394D"/>
    <w:rsid w:val="006E3969"/>
    <w:rsid w:val="006E3B5A"/>
    <w:rsid w:val="006E3DCC"/>
    <w:rsid w:val="006E3E14"/>
    <w:rsid w:val="006E3E17"/>
    <w:rsid w:val="006E3E6F"/>
    <w:rsid w:val="006E3E8B"/>
    <w:rsid w:val="006E3EA7"/>
    <w:rsid w:val="006E3EB3"/>
    <w:rsid w:val="006E3EF0"/>
    <w:rsid w:val="006E3EF7"/>
    <w:rsid w:val="006E3F2A"/>
    <w:rsid w:val="006E3F54"/>
    <w:rsid w:val="006E3FCC"/>
    <w:rsid w:val="006E3FDA"/>
    <w:rsid w:val="006E3FEB"/>
    <w:rsid w:val="006E40AE"/>
    <w:rsid w:val="006E40B9"/>
    <w:rsid w:val="006E40BC"/>
    <w:rsid w:val="006E40D1"/>
    <w:rsid w:val="006E40F9"/>
    <w:rsid w:val="006E411F"/>
    <w:rsid w:val="006E4181"/>
    <w:rsid w:val="006E4189"/>
    <w:rsid w:val="006E41BF"/>
    <w:rsid w:val="006E41C8"/>
    <w:rsid w:val="006E4251"/>
    <w:rsid w:val="006E4294"/>
    <w:rsid w:val="006E42B7"/>
    <w:rsid w:val="006E4362"/>
    <w:rsid w:val="006E43F8"/>
    <w:rsid w:val="006E4415"/>
    <w:rsid w:val="006E4441"/>
    <w:rsid w:val="006E44A6"/>
    <w:rsid w:val="006E452A"/>
    <w:rsid w:val="006E45A8"/>
    <w:rsid w:val="006E4602"/>
    <w:rsid w:val="006E469E"/>
    <w:rsid w:val="006E4829"/>
    <w:rsid w:val="006E488B"/>
    <w:rsid w:val="006E4894"/>
    <w:rsid w:val="006E492D"/>
    <w:rsid w:val="006E4950"/>
    <w:rsid w:val="006E4A34"/>
    <w:rsid w:val="006E4A7D"/>
    <w:rsid w:val="006E4ADD"/>
    <w:rsid w:val="006E4B60"/>
    <w:rsid w:val="006E4BEC"/>
    <w:rsid w:val="006E4C9B"/>
    <w:rsid w:val="006E4D94"/>
    <w:rsid w:val="006E4E2C"/>
    <w:rsid w:val="006E4ED3"/>
    <w:rsid w:val="006E4F48"/>
    <w:rsid w:val="006E4F8B"/>
    <w:rsid w:val="006E504B"/>
    <w:rsid w:val="006E509E"/>
    <w:rsid w:val="006E511D"/>
    <w:rsid w:val="006E5148"/>
    <w:rsid w:val="006E517F"/>
    <w:rsid w:val="006E524D"/>
    <w:rsid w:val="006E5261"/>
    <w:rsid w:val="006E5266"/>
    <w:rsid w:val="006E528C"/>
    <w:rsid w:val="006E529D"/>
    <w:rsid w:val="006E52DD"/>
    <w:rsid w:val="006E52FC"/>
    <w:rsid w:val="006E53D4"/>
    <w:rsid w:val="006E53FB"/>
    <w:rsid w:val="006E5499"/>
    <w:rsid w:val="006E54B4"/>
    <w:rsid w:val="006E54DE"/>
    <w:rsid w:val="006E55EC"/>
    <w:rsid w:val="006E55F6"/>
    <w:rsid w:val="006E562C"/>
    <w:rsid w:val="006E56AB"/>
    <w:rsid w:val="006E56E3"/>
    <w:rsid w:val="006E5724"/>
    <w:rsid w:val="006E5771"/>
    <w:rsid w:val="006E582D"/>
    <w:rsid w:val="006E5833"/>
    <w:rsid w:val="006E5887"/>
    <w:rsid w:val="006E58AC"/>
    <w:rsid w:val="006E58C3"/>
    <w:rsid w:val="006E58DA"/>
    <w:rsid w:val="006E58EA"/>
    <w:rsid w:val="006E5938"/>
    <w:rsid w:val="006E5955"/>
    <w:rsid w:val="006E59DD"/>
    <w:rsid w:val="006E59F8"/>
    <w:rsid w:val="006E5A19"/>
    <w:rsid w:val="006E5A85"/>
    <w:rsid w:val="006E5AAF"/>
    <w:rsid w:val="006E5ACF"/>
    <w:rsid w:val="006E5BC6"/>
    <w:rsid w:val="006E5BF3"/>
    <w:rsid w:val="006E5C4C"/>
    <w:rsid w:val="006E5C62"/>
    <w:rsid w:val="006E5D18"/>
    <w:rsid w:val="006E5D36"/>
    <w:rsid w:val="006E5DDB"/>
    <w:rsid w:val="006E5DF4"/>
    <w:rsid w:val="006E5E30"/>
    <w:rsid w:val="006E5E7C"/>
    <w:rsid w:val="006E5F24"/>
    <w:rsid w:val="006E5F91"/>
    <w:rsid w:val="006E5FDB"/>
    <w:rsid w:val="006E6011"/>
    <w:rsid w:val="006E6022"/>
    <w:rsid w:val="006E603F"/>
    <w:rsid w:val="006E6084"/>
    <w:rsid w:val="006E60A2"/>
    <w:rsid w:val="006E60BD"/>
    <w:rsid w:val="006E615F"/>
    <w:rsid w:val="006E6167"/>
    <w:rsid w:val="006E6193"/>
    <w:rsid w:val="006E61E7"/>
    <w:rsid w:val="006E61EB"/>
    <w:rsid w:val="006E6278"/>
    <w:rsid w:val="006E62A5"/>
    <w:rsid w:val="006E62BE"/>
    <w:rsid w:val="006E631B"/>
    <w:rsid w:val="006E6352"/>
    <w:rsid w:val="006E63A3"/>
    <w:rsid w:val="006E6439"/>
    <w:rsid w:val="006E6484"/>
    <w:rsid w:val="006E65A5"/>
    <w:rsid w:val="006E65E8"/>
    <w:rsid w:val="006E669E"/>
    <w:rsid w:val="006E66A9"/>
    <w:rsid w:val="006E66B1"/>
    <w:rsid w:val="006E6878"/>
    <w:rsid w:val="006E689D"/>
    <w:rsid w:val="006E68A5"/>
    <w:rsid w:val="006E693B"/>
    <w:rsid w:val="006E6A03"/>
    <w:rsid w:val="006E6A06"/>
    <w:rsid w:val="006E6A9B"/>
    <w:rsid w:val="006E6AAC"/>
    <w:rsid w:val="006E6B11"/>
    <w:rsid w:val="006E6B22"/>
    <w:rsid w:val="006E6B24"/>
    <w:rsid w:val="006E6B3E"/>
    <w:rsid w:val="006E6BAE"/>
    <w:rsid w:val="006E6BBB"/>
    <w:rsid w:val="006E6BE9"/>
    <w:rsid w:val="006E6C54"/>
    <w:rsid w:val="006E6C7B"/>
    <w:rsid w:val="006E6CA5"/>
    <w:rsid w:val="006E6CF4"/>
    <w:rsid w:val="006E6CFA"/>
    <w:rsid w:val="006E6D06"/>
    <w:rsid w:val="006E6D93"/>
    <w:rsid w:val="006E6E18"/>
    <w:rsid w:val="006E6F32"/>
    <w:rsid w:val="006E703A"/>
    <w:rsid w:val="006E7058"/>
    <w:rsid w:val="006E70A4"/>
    <w:rsid w:val="006E70AA"/>
    <w:rsid w:val="006E70FE"/>
    <w:rsid w:val="006E7160"/>
    <w:rsid w:val="006E71CF"/>
    <w:rsid w:val="006E7207"/>
    <w:rsid w:val="006E7266"/>
    <w:rsid w:val="006E72DF"/>
    <w:rsid w:val="006E72E0"/>
    <w:rsid w:val="006E7418"/>
    <w:rsid w:val="006E7438"/>
    <w:rsid w:val="006E74B4"/>
    <w:rsid w:val="006E74BD"/>
    <w:rsid w:val="006E74BF"/>
    <w:rsid w:val="006E74FF"/>
    <w:rsid w:val="006E7502"/>
    <w:rsid w:val="006E7575"/>
    <w:rsid w:val="006E7577"/>
    <w:rsid w:val="006E757F"/>
    <w:rsid w:val="006E758C"/>
    <w:rsid w:val="006E76BD"/>
    <w:rsid w:val="006E76EA"/>
    <w:rsid w:val="006E771C"/>
    <w:rsid w:val="006E7745"/>
    <w:rsid w:val="006E77A2"/>
    <w:rsid w:val="006E77FA"/>
    <w:rsid w:val="006E787D"/>
    <w:rsid w:val="006E789A"/>
    <w:rsid w:val="006E78C7"/>
    <w:rsid w:val="006E78E6"/>
    <w:rsid w:val="006E79BE"/>
    <w:rsid w:val="006E79D8"/>
    <w:rsid w:val="006E79EC"/>
    <w:rsid w:val="006E7A20"/>
    <w:rsid w:val="006E7A2F"/>
    <w:rsid w:val="006E7ACC"/>
    <w:rsid w:val="006E7AE4"/>
    <w:rsid w:val="006E7AFF"/>
    <w:rsid w:val="006E7B07"/>
    <w:rsid w:val="006E7BDD"/>
    <w:rsid w:val="006E7BF6"/>
    <w:rsid w:val="006E7C12"/>
    <w:rsid w:val="006E7C14"/>
    <w:rsid w:val="006E7C16"/>
    <w:rsid w:val="006E7CD5"/>
    <w:rsid w:val="006E7CDD"/>
    <w:rsid w:val="006E7D7C"/>
    <w:rsid w:val="006E7D82"/>
    <w:rsid w:val="006E7DFC"/>
    <w:rsid w:val="006E7E07"/>
    <w:rsid w:val="006E7E46"/>
    <w:rsid w:val="006E7E87"/>
    <w:rsid w:val="006E7EBB"/>
    <w:rsid w:val="006E7ED7"/>
    <w:rsid w:val="006E7F39"/>
    <w:rsid w:val="006E7F4C"/>
    <w:rsid w:val="006E7F7A"/>
    <w:rsid w:val="006E7FCA"/>
    <w:rsid w:val="006F0093"/>
    <w:rsid w:val="006F00EF"/>
    <w:rsid w:val="006F0150"/>
    <w:rsid w:val="006F015D"/>
    <w:rsid w:val="006F0195"/>
    <w:rsid w:val="006F0206"/>
    <w:rsid w:val="006F0248"/>
    <w:rsid w:val="006F0277"/>
    <w:rsid w:val="006F02CF"/>
    <w:rsid w:val="006F032B"/>
    <w:rsid w:val="006F0346"/>
    <w:rsid w:val="006F0375"/>
    <w:rsid w:val="006F03CB"/>
    <w:rsid w:val="006F0413"/>
    <w:rsid w:val="006F046C"/>
    <w:rsid w:val="006F04DD"/>
    <w:rsid w:val="006F04FB"/>
    <w:rsid w:val="006F05B2"/>
    <w:rsid w:val="006F0662"/>
    <w:rsid w:val="006F0667"/>
    <w:rsid w:val="006F06A0"/>
    <w:rsid w:val="006F0751"/>
    <w:rsid w:val="006F075D"/>
    <w:rsid w:val="006F0779"/>
    <w:rsid w:val="006F0807"/>
    <w:rsid w:val="006F0845"/>
    <w:rsid w:val="006F0856"/>
    <w:rsid w:val="006F088C"/>
    <w:rsid w:val="006F0899"/>
    <w:rsid w:val="006F08E4"/>
    <w:rsid w:val="006F08F5"/>
    <w:rsid w:val="006F097C"/>
    <w:rsid w:val="006F0980"/>
    <w:rsid w:val="006F09FD"/>
    <w:rsid w:val="006F0A55"/>
    <w:rsid w:val="006F0A75"/>
    <w:rsid w:val="006F0ADF"/>
    <w:rsid w:val="006F0AF1"/>
    <w:rsid w:val="006F0B51"/>
    <w:rsid w:val="006F0C4B"/>
    <w:rsid w:val="006F0DB5"/>
    <w:rsid w:val="006F0E45"/>
    <w:rsid w:val="006F0E65"/>
    <w:rsid w:val="006F0E80"/>
    <w:rsid w:val="006F0F08"/>
    <w:rsid w:val="006F0F39"/>
    <w:rsid w:val="006F0F5E"/>
    <w:rsid w:val="006F0FC8"/>
    <w:rsid w:val="006F1051"/>
    <w:rsid w:val="006F10AC"/>
    <w:rsid w:val="006F110C"/>
    <w:rsid w:val="006F1180"/>
    <w:rsid w:val="006F1183"/>
    <w:rsid w:val="006F11A4"/>
    <w:rsid w:val="006F11DD"/>
    <w:rsid w:val="006F1279"/>
    <w:rsid w:val="006F1286"/>
    <w:rsid w:val="006F12DD"/>
    <w:rsid w:val="006F144D"/>
    <w:rsid w:val="006F147F"/>
    <w:rsid w:val="006F1480"/>
    <w:rsid w:val="006F1500"/>
    <w:rsid w:val="006F1508"/>
    <w:rsid w:val="006F1510"/>
    <w:rsid w:val="006F152F"/>
    <w:rsid w:val="006F1573"/>
    <w:rsid w:val="006F15BB"/>
    <w:rsid w:val="006F160B"/>
    <w:rsid w:val="006F1628"/>
    <w:rsid w:val="006F164C"/>
    <w:rsid w:val="006F1740"/>
    <w:rsid w:val="006F17C0"/>
    <w:rsid w:val="006F1878"/>
    <w:rsid w:val="006F187B"/>
    <w:rsid w:val="006F1888"/>
    <w:rsid w:val="006F189F"/>
    <w:rsid w:val="006F1970"/>
    <w:rsid w:val="006F19C1"/>
    <w:rsid w:val="006F19FD"/>
    <w:rsid w:val="006F1A07"/>
    <w:rsid w:val="006F1A47"/>
    <w:rsid w:val="006F1A7B"/>
    <w:rsid w:val="006F1AA8"/>
    <w:rsid w:val="006F1B8D"/>
    <w:rsid w:val="006F1D14"/>
    <w:rsid w:val="006F1D26"/>
    <w:rsid w:val="006F1D8D"/>
    <w:rsid w:val="006F1E0B"/>
    <w:rsid w:val="006F1E21"/>
    <w:rsid w:val="006F1EA4"/>
    <w:rsid w:val="006F1EE2"/>
    <w:rsid w:val="006F1EED"/>
    <w:rsid w:val="006F1FAD"/>
    <w:rsid w:val="006F1FB2"/>
    <w:rsid w:val="006F1FE3"/>
    <w:rsid w:val="006F2075"/>
    <w:rsid w:val="006F2096"/>
    <w:rsid w:val="006F20C7"/>
    <w:rsid w:val="006F20E0"/>
    <w:rsid w:val="006F213B"/>
    <w:rsid w:val="006F2141"/>
    <w:rsid w:val="006F21A4"/>
    <w:rsid w:val="006F21EA"/>
    <w:rsid w:val="006F2291"/>
    <w:rsid w:val="006F2294"/>
    <w:rsid w:val="006F22B3"/>
    <w:rsid w:val="006F2312"/>
    <w:rsid w:val="006F2333"/>
    <w:rsid w:val="006F23CF"/>
    <w:rsid w:val="006F2414"/>
    <w:rsid w:val="006F2438"/>
    <w:rsid w:val="006F244A"/>
    <w:rsid w:val="006F2477"/>
    <w:rsid w:val="006F24A0"/>
    <w:rsid w:val="006F24CB"/>
    <w:rsid w:val="006F2501"/>
    <w:rsid w:val="006F256E"/>
    <w:rsid w:val="006F2573"/>
    <w:rsid w:val="006F25AF"/>
    <w:rsid w:val="006F2655"/>
    <w:rsid w:val="006F26C9"/>
    <w:rsid w:val="006F2745"/>
    <w:rsid w:val="006F2749"/>
    <w:rsid w:val="006F27A6"/>
    <w:rsid w:val="006F2822"/>
    <w:rsid w:val="006F2823"/>
    <w:rsid w:val="006F2848"/>
    <w:rsid w:val="006F28A2"/>
    <w:rsid w:val="006F28BF"/>
    <w:rsid w:val="006F28D2"/>
    <w:rsid w:val="006F2A00"/>
    <w:rsid w:val="006F2A04"/>
    <w:rsid w:val="006F2A85"/>
    <w:rsid w:val="006F2B55"/>
    <w:rsid w:val="006F2B6D"/>
    <w:rsid w:val="006F2B70"/>
    <w:rsid w:val="006F2B8B"/>
    <w:rsid w:val="006F2C64"/>
    <w:rsid w:val="006F2CAE"/>
    <w:rsid w:val="006F2CB7"/>
    <w:rsid w:val="006F2CEC"/>
    <w:rsid w:val="006F2D77"/>
    <w:rsid w:val="006F2D8F"/>
    <w:rsid w:val="006F2DA4"/>
    <w:rsid w:val="006F2DE3"/>
    <w:rsid w:val="006F2DE7"/>
    <w:rsid w:val="006F2E0C"/>
    <w:rsid w:val="006F2E36"/>
    <w:rsid w:val="006F2EC5"/>
    <w:rsid w:val="006F2F1A"/>
    <w:rsid w:val="006F2F63"/>
    <w:rsid w:val="006F300E"/>
    <w:rsid w:val="006F30E7"/>
    <w:rsid w:val="006F30F0"/>
    <w:rsid w:val="006F3179"/>
    <w:rsid w:val="006F328E"/>
    <w:rsid w:val="006F331D"/>
    <w:rsid w:val="006F33A7"/>
    <w:rsid w:val="006F33C7"/>
    <w:rsid w:val="006F341C"/>
    <w:rsid w:val="006F3433"/>
    <w:rsid w:val="006F351B"/>
    <w:rsid w:val="006F35A7"/>
    <w:rsid w:val="006F35B0"/>
    <w:rsid w:val="006F3659"/>
    <w:rsid w:val="006F365E"/>
    <w:rsid w:val="006F36C5"/>
    <w:rsid w:val="006F372C"/>
    <w:rsid w:val="006F3773"/>
    <w:rsid w:val="006F3789"/>
    <w:rsid w:val="006F37A0"/>
    <w:rsid w:val="006F37AD"/>
    <w:rsid w:val="006F37C6"/>
    <w:rsid w:val="006F37DD"/>
    <w:rsid w:val="006F38C2"/>
    <w:rsid w:val="006F38E7"/>
    <w:rsid w:val="006F38FD"/>
    <w:rsid w:val="006F390A"/>
    <w:rsid w:val="006F392E"/>
    <w:rsid w:val="006F3948"/>
    <w:rsid w:val="006F399D"/>
    <w:rsid w:val="006F39F6"/>
    <w:rsid w:val="006F3AA6"/>
    <w:rsid w:val="006F3BD5"/>
    <w:rsid w:val="006F3BD7"/>
    <w:rsid w:val="006F3BE2"/>
    <w:rsid w:val="006F3C24"/>
    <w:rsid w:val="006F3C41"/>
    <w:rsid w:val="006F3C6F"/>
    <w:rsid w:val="006F3C90"/>
    <w:rsid w:val="006F3CCC"/>
    <w:rsid w:val="006F3D00"/>
    <w:rsid w:val="006F3D3E"/>
    <w:rsid w:val="006F3D43"/>
    <w:rsid w:val="006F3D8D"/>
    <w:rsid w:val="006F3D95"/>
    <w:rsid w:val="006F3D9B"/>
    <w:rsid w:val="006F3DBB"/>
    <w:rsid w:val="006F3E34"/>
    <w:rsid w:val="006F3E51"/>
    <w:rsid w:val="006F3E81"/>
    <w:rsid w:val="006F3EAB"/>
    <w:rsid w:val="006F3F9B"/>
    <w:rsid w:val="006F3FEF"/>
    <w:rsid w:val="006F3FFE"/>
    <w:rsid w:val="006F4048"/>
    <w:rsid w:val="006F4078"/>
    <w:rsid w:val="006F40C2"/>
    <w:rsid w:val="006F413B"/>
    <w:rsid w:val="006F4146"/>
    <w:rsid w:val="006F418C"/>
    <w:rsid w:val="006F41B3"/>
    <w:rsid w:val="006F41F0"/>
    <w:rsid w:val="006F421E"/>
    <w:rsid w:val="006F4290"/>
    <w:rsid w:val="006F42A2"/>
    <w:rsid w:val="006F42AE"/>
    <w:rsid w:val="006F42F8"/>
    <w:rsid w:val="006F432C"/>
    <w:rsid w:val="006F43DB"/>
    <w:rsid w:val="006F43E3"/>
    <w:rsid w:val="006F440E"/>
    <w:rsid w:val="006F4421"/>
    <w:rsid w:val="006F44C2"/>
    <w:rsid w:val="006F44D0"/>
    <w:rsid w:val="006F45E0"/>
    <w:rsid w:val="006F464C"/>
    <w:rsid w:val="006F4664"/>
    <w:rsid w:val="006F46FE"/>
    <w:rsid w:val="006F475E"/>
    <w:rsid w:val="006F4780"/>
    <w:rsid w:val="006F4788"/>
    <w:rsid w:val="006F47DD"/>
    <w:rsid w:val="006F4825"/>
    <w:rsid w:val="006F4921"/>
    <w:rsid w:val="006F49ED"/>
    <w:rsid w:val="006F49F5"/>
    <w:rsid w:val="006F4A2C"/>
    <w:rsid w:val="006F4A46"/>
    <w:rsid w:val="006F4A60"/>
    <w:rsid w:val="006F4A86"/>
    <w:rsid w:val="006F4AC3"/>
    <w:rsid w:val="006F4B3C"/>
    <w:rsid w:val="006F4B85"/>
    <w:rsid w:val="006F4D25"/>
    <w:rsid w:val="006F4D67"/>
    <w:rsid w:val="006F4DFB"/>
    <w:rsid w:val="006F4E36"/>
    <w:rsid w:val="006F4F08"/>
    <w:rsid w:val="006F4F1F"/>
    <w:rsid w:val="006F50FD"/>
    <w:rsid w:val="006F5104"/>
    <w:rsid w:val="006F511B"/>
    <w:rsid w:val="006F5189"/>
    <w:rsid w:val="006F51E5"/>
    <w:rsid w:val="006F5350"/>
    <w:rsid w:val="006F5467"/>
    <w:rsid w:val="006F54CD"/>
    <w:rsid w:val="006F54EA"/>
    <w:rsid w:val="006F5504"/>
    <w:rsid w:val="006F5528"/>
    <w:rsid w:val="006F552C"/>
    <w:rsid w:val="006F555F"/>
    <w:rsid w:val="006F55BC"/>
    <w:rsid w:val="006F55E1"/>
    <w:rsid w:val="006F563F"/>
    <w:rsid w:val="006F56DA"/>
    <w:rsid w:val="006F57AE"/>
    <w:rsid w:val="006F57CA"/>
    <w:rsid w:val="006F57F5"/>
    <w:rsid w:val="006F5836"/>
    <w:rsid w:val="006F5859"/>
    <w:rsid w:val="006F5881"/>
    <w:rsid w:val="006F58CB"/>
    <w:rsid w:val="006F58DA"/>
    <w:rsid w:val="006F5929"/>
    <w:rsid w:val="006F5963"/>
    <w:rsid w:val="006F5972"/>
    <w:rsid w:val="006F5985"/>
    <w:rsid w:val="006F59EA"/>
    <w:rsid w:val="006F59F6"/>
    <w:rsid w:val="006F5ABE"/>
    <w:rsid w:val="006F5ABF"/>
    <w:rsid w:val="006F5AC7"/>
    <w:rsid w:val="006F5B22"/>
    <w:rsid w:val="006F5B77"/>
    <w:rsid w:val="006F5C27"/>
    <w:rsid w:val="006F5C39"/>
    <w:rsid w:val="006F5C44"/>
    <w:rsid w:val="006F5CD9"/>
    <w:rsid w:val="006F5D64"/>
    <w:rsid w:val="006F5DBF"/>
    <w:rsid w:val="006F601E"/>
    <w:rsid w:val="006F6026"/>
    <w:rsid w:val="006F6040"/>
    <w:rsid w:val="006F60D3"/>
    <w:rsid w:val="006F60DD"/>
    <w:rsid w:val="006F611D"/>
    <w:rsid w:val="006F616A"/>
    <w:rsid w:val="006F61B8"/>
    <w:rsid w:val="006F61C6"/>
    <w:rsid w:val="006F61FB"/>
    <w:rsid w:val="006F6257"/>
    <w:rsid w:val="006F62AD"/>
    <w:rsid w:val="006F62B7"/>
    <w:rsid w:val="006F62DC"/>
    <w:rsid w:val="006F62DD"/>
    <w:rsid w:val="006F631A"/>
    <w:rsid w:val="006F631E"/>
    <w:rsid w:val="006F632B"/>
    <w:rsid w:val="006F63C9"/>
    <w:rsid w:val="006F641F"/>
    <w:rsid w:val="006F64AC"/>
    <w:rsid w:val="006F654E"/>
    <w:rsid w:val="006F6634"/>
    <w:rsid w:val="006F6671"/>
    <w:rsid w:val="006F674F"/>
    <w:rsid w:val="006F6756"/>
    <w:rsid w:val="006F68C6"/>
    <w:rsid w:val="006F68DE"/>
    <w:rsid w:val="006F68EF"/>
    <w:rsid w:val="006F68F6"/>
    <w:rsid w:val="006F6975"/>
    <w:rsid w:val="006F699D"/>
    <w:rsid w:val="006F6A2E"/>
    <w:rsid w:val="006F6B20"/>
    <w:rsid w:val="006F6B39"/>
    <w:rsid w:val="006F6B90"/>
    <w:rsid w:val="006F6C03"/>
    <w:rsid w:val="006F6CAD"/>
    <w:rsid w:val="006F6CED"/>
    <w:rsid w:val="006F6D51"/>
    <w:rsid w:val="006F6F06"/>
    <w:rsid w:val="006F6F40"/>
    <w:rsid w:val="006F6FEF"/>
    <w:rsid w:val="006F7081"/>
    <w:rsid w:val="006F70F4"/>
    <w:rsid w:val="006F7119"/>
    <w:rsid w:val="006F713E"/>
    <w:rsid w:val="006F7157"/>
    <w:rsid w:val="006F71E7"/>
    <w:rsid w:val="006F737C"/>
    <w:rsid w:val="006F7407"/>
    <w:rsid w:val="006F742F"/>
    <w:rsid w:val="006F7447"/>
    <w:rsid w:val="006F74D8"/>
    <w:rsid w:val="006F74EF"/>
    <w:rsid w:val="006F750C"/>
    <w:rsid w:val="006F7559"/>
    <w:rsid w:val="006F7577"/>
    <w:rsid w:val="006F7583"/>
    <w:rsid w:val="006F7584"/>
    <w:rsid w:val="006F7596"/>
    <w:rsid w:val="006F75BC"/>
    <w:rsid w:val="006F75F7"/>
    <w:rsid w:val="006F766A"/>
    <w:rsid w:val="006F767C"/>
    <w:rsid w:val="006F77F2"/>
    <w:rsid w:val="006F7812"/>
    <w:rsid w:val="006F7838"/>
    <w:rsid w:val="006F7918"/>
    <w:rsid w:val="006F7937"/>
    <w:rsid w:val="006F7A0B"/>
    <w:rsid w:val="006F7A25"/>
    <w:rsid w:val="006F7A47"/>
    <w:rsid w:val="006F7AC8"/>
    <w:rsid w:val="006F7AE5"/>
    <w:rsid w:val="006F7B60"/>
    <w:rsid w:val="006F7B7B"/>
    <w:rsid w:val="006F7C03"/>
    <w:rsid w:val="006F7C85"/>
    <w:rsid w:val="006F7C92"/>
    <w:rsid w:val="006F7C9C"/>
    <w:rsid w:val="006F7CB8"/>
    <w:rsid w:val="006F7D0E"/>
    <w:rsid w:val="006F7D29"/>
    <w:rsid w:val="006F7D2F"/>
    <w:rsid w:val="006F7D64"/>
    <w:rsid w:val="006F7DD3"/>
    <w:rsid w:val="006F7EFE"/>
    <w:rsid w:val="006F7F8E"/>
    <w:rsid w:val="006F7FA6"/>
    <w:rsid w:val="006F7FC6"/>
    <w:rsid w:val="0070000E"/>
    <w:rsid w:val="00700052"/>
    <w:rsid w:val="007000A8"/>
    <w:rsid w:val="007000BA"/>
    <w:rsid w:val="00700132"/>
    <w:rsid w:val="00700157"/>
    <w:rsid w:val="007001A0"/>
    <w:rsid w:val="007001B8"/>
    <w:rsid w:val="00700223"/>
    <w:rsid w:val="00700256"/>
    <w:rsid w:val="0070029D"/>
    <w:rsid w:val="007002A4"/>
    <w:rsid w:val="007002FD"/>
    <w:rsid w:val="00700366"/>
    <w:rsid w:val="0070039C"/>
    <w:rsid w:val="007003D5"/>
    <w:rsid w:val="00700439"/>
    <w:rsid w:val="0070046B"/>
    <w:rsid w:val="007004A0"/>
    <w:rsid w:val="007004A3"/>
    <w:rsid w:val="007004C2"/>
    <w:rsid w:val="00700520"/>
    <w:rsid w:val="0070055F"/>
    <w:rsid w:val="007005FF"/>
    <w:rsid w:val="00700657"/>
    <w:rsid w:val="00700803"/>
    <w:rsid w:val="00700896"/>
    <w:rsid w:val="00700898"/>
    <w:rsid w:val="0070089C"/>
    <w:rsid w:val="007008EA"/>
    <w:rsid w:val="00700903"/>
    <w:rsid w:val="0070095E"/>
    <w:rsid w:val="00700A6D"/>
    <w:rsid w:val="00700AB5"/>
    <w:rsid w:val="00700AD4"/>
    <w:rsid w:val="00700AF0"/>
    <w:rsid w:val="00700AF8"/>
    <w:rsid w:val="00700AFC"/>
    <w:rsid w:val="00700B56"/>
    <w:rsid w:val="00700BCF"/>
    <w:rsid w:val="00700BF3"/>
    <w:rsid w:val="00700C37"/>
    <w:rsid w:val="00700C8F"/>
    <w:rsid w:val="00700CA5"/>
    <w:rsid w:val="00700CDF"/>
    <w:rsid w:val="00700CF0"/>
    <w:rsid w:val="00700EC3"/>
    <w:rsid w:val="00700EC7"/>
    <w:rsid w:val="00700ED1"/>
    <w:rsid w:val="00700EFB"/>
    <w:rsid w:val="00700F06"/>
    <w:rsid w:val="00700F07"/>
    <w:rsid w:val="00700F1C"/>
    <w:rsid w:val="00700F6B"/>
    <w:rsid w:val="00700F7D"/>
    <w:rsid w:val="00700FEF"/>
    <w:rsid w:val="00701075"/>
    <w:rsid w:val="0070110B"/>
    <w:rsid w:val="00701123"/>
    <w:rsid w:val="0070115E"/>
    <w:rsid w:val="007011D7"/>
    <w:rsid w:val="0070121E"/>
    <w:rsid w:val="007012E3"/>
    <w:rsid w:val="0070131D"/>
    <w:rsid w:val="00701324"/>
    <w:rsid w:val="0070132F"/>
    <w:rsid w:val="0070138A"/>
    <w:rsid w:val="007013B7"/>
    <w:rsid w:val="007013DA"/>
    <w:rsid w:val="00701403"/>
    <w:rsid w:val="00701428"/>
    <w:rsid w:val="007014B1"/>
    <w:rsid w:val="0070150D"/>
    <w:rsid w:val="00701576"/>
    <w:rsid w:val="0070157D"/>
    <w:rsid w:val="007015AA"/>
    <w:rsid w:val="00701609"/>
    <w:rsid w:val="00701686"/>
    <w:rsid w:val="007016A3"/>
    <w:rsid w:val="007016FB"/>
    <w:rsid w:val="00701746"/>
    <w:rsid w:val="00701768"/>
    <w:rsid w:val="00701784"/>
    <w:rsid w:val="0070178F"/>
    <w:rsid w:val="0070187B"/>
    <w:rsid w:val="007018C4"/>
    <w:rsid w:val="00701947"/>
    <w:rsid w:val="0070197D"/>
    <w:rsid w:val="007019AC"/>
    <w:rsid w:val="00701AB5"/>
    <w:rsid w:val="00701C62"/>
    <w:rsid w:val="00701D5B"/>
    <w:rsid w:val="00701D8C"/>
    <w:rsid w:val="00701D98"/>
    <w:rsid w:val="00701D99"/>
    <w:rsid w:val="00701D9E"/>
    <w:rsid w:val="00701F5D"/>
    <w:rsid w:val="00702040"/>
    <w:rsid w:val="007020AB"/>
    <w:rsid w:val="007020D4"/>
    <w:rsid w:val="007020F8"/>
    <w:rsid w:val="00702132"/>
    <w:rsid w:val="007021FD"/>
    <w:rsid w:val="00702206"/>
    <w:rsid w:val="00702299"/>
    <w:rsid w:val="007022BA"/>
    <w:rsid w:val="007022E7"/>
    <w:rsid w:val="0070230A"/>
    <w:rsid w:val="007023EC"/>
    <w:rsid w:val="00702479"/>
    <w:rsid w:val="007024BD"/>
    <w:rsid w:val="007024CA"/>
    <w:rsid w:val="00702548"/>
    <w:rsid w:val="0070255A"/>
    <w:rsid w:val="007025EC"/>
    <w:rsid w:val="00702614"/>
    <w:rsid w:val="007026C0"/>
    <w:rsid w:val="0070284B"/>
    <w:rsid w:val="0070287B"/>
    <w:rsid w:val="007028B4"/>
    <w:rsid w:val="00702AA2"/>
    <w:rsid w:val="00702ACD"/>
    <w:rsid w:val="00702B58"/>
    <w:rsid w:val="00702B86"/>
    <w:rsid w:val="00702BE1"/>
    <w:rsid w:val="00702C32"/>
    <w:rsid w:val="00702C3E"/>
    <w:rsid w:val="00702C50"/>
    <w:rsid w:val="00702D06"/>
    <w:rsid w:val="00702DA7"/>
    <w:rsid w:val="00702DB6"/>
    <w:rsid w:val="00702E64"/>
    <w:rsid w:val="00702F8E"/>
    <w:rsid w:val="00702F98"/>
    <w:rsid w:val="00703029"/>
    <w:rsid w:val="0070303C"/>
    <w:rsid w:val="00703072"/>
    <w:rsid w:val="007030B7"/>
    <w:rsid w:val="007030BD"/>
    <w:rsid w:val="00703128"/>
    <w:rsid w:val="00703157"/>
    <w:rsid w:val="00703187"/>
    <w:rsid w:val="007031B2"/>
    <w:rsid w:val="00703286"/>
    <w:rsid w:val="007032A4"/>
    <w:rsid w:val="007032BC"/>
    <w:rsid w:val="007033B5"/>
    <w:rsid w:val="007033E0"/>
    <w:rsid w:val="0070342C"/>
    <w:rsid w:val="00703451"/>
    <w:rsid w:val="00703452"/>
    <w:rsid w:val="00703481"/>
    <w:rsid w:val="00703534"/>
    <w:rsid w:val="00703613"/>
    <w:rsid w:val="0070361E"/>
    <w:rsid w:val="007036DC"/>
    <w:rsid w:val="007036EB"/>
    <w:rsid w:val="00703736"/>
    <w:rsid w:val="00703762"/>
    <w:rsid w:val="0070377B"/>
    <w:rsid w:val="007037FE"/>
    <w:rsid w:val="0070384D"/>
    <w:rsid w:val="00703879"/>
    <w:rsid w:val="0070388F"/>
    <w:rsid w:val="007038ED"/>
    <w:rsid w:val="007038F4"/>
    <w:rsid w:val="007038F7"/>
    <w:rsid w:val="00703954"/>
    <w:rsid w:val="00703A2D"/>
    <w:rsid w:val="00703A4B"/>
    <w:rsid w:val="00703B03"/>
    <w:rsid w:val="00703B9D"/>
    <w:rsid w:val="00703BE8"/>
    <w:rsid w:val="00703C3B"/>
    <w:rsid w:val="00703C6E"/>
    <w:rsid w:val="00703D1B"/>
    <w:rsid w:val="00703D21"/>
    <w:rsid w:val="00703D7B"/>
    <w:rsid w:val="00703DA3"/>
    <w:rsid w:val="00703DC9"/>
    <w:rsid w:val="00703DD3"/>
    <w:rsid w:val="00703DE1"/>
    <w:rsid w:val="00703E71"/>
    <w:rsid w:val="00703E78"/>
    <w:rsid w:val="00703E8D"/>
    <w:rsid w:val="00703EC3"/>
    <w:rsid w:val="00703EE2"/>
    <w:rsid w:val="00703EFA"/>
    <w:rsid w:val="00703F6C"/>
    <w:rsid w:val="00703FA5"/>
    <w:rsid w:val="0070401D"/>
    <w:rsid w:val="00704034"/>
    <w:rsid w:val="00704079"/>
    <w:rsid w:val="007040A9"/>
    <w:rsid w:val="007040C3"/>
    <w:rsid w:val="0070410A"/>
    <w:rsid w:val="0070415B"/>
    <w:rsid w:val="007041A3"/>
    <w:rsid w:val="00704211"/>
    <w:rsid w:val="0070421B"/>
    <w:rsid w:val="00704225"/>
    <w:rsid w:val="007042EA"/>
    <w:rsid w:val="007043D6"/>
    <w:rsid w:val="00704417"/>
    <w:rsid w:val="0070454E"/>
    <w:rsid w:val="007045BB"/>
    <w:rsid w:val="0070475F"/>
    <w:rsid w:val="007047A3"/>
    <w:rsid w:val="00704842"/>
    <w:rsid w:val="00704882"/>
    <w:rsid w:val="0070491B"/>
    <w:rsid w:val="0070494B"/>
    <w:rsid w:val="007049BE"/>
    <w:rsid w:val="007049E3"/>
    <w:rsid w:val="00704A8B"/>
    <w:rsid w:val="00704ADC"/>
    <w:rsid w:val="00704B58"/>
    <w:rsid w:val="00704BF9"/>
    <w:rsid w:val="00704BFB"/>
    <w:rsid w:val="00704C48"/>
    <w:rsid w:val="00704C5E"/>
    <w:rsid w:val="00704CDA"/>
    <w:rsid w:val="00704D50"/>
    <w:rsid w:val="00704DEF"/>
    <w:rsid w:val="00704E25"/>
    <w:rsid w:val="00704E5B"/>
    <w:rsid w:val="00704E77"/>
    <w:rsid w:val="00704FAC"/>
    <w:rsid w:val="00704FF0"/>
    <w:rsid w:val="0070501C"/>
    <w:rsid w:val="00705033"/>
    <w:rsid w:val="0070505D"/>
    <w:rsid w:val="007050A7"/>
    <w:rsid w:val="0070511E"/>
    <w:rsid w:val="0070517F"/>
    <w:rsid w:val="0070518F"/>
    <w:rsid w:val="0070526F"/>
    <w:rsid w:val="00705336"/>
    <w:rsid w:val="0070535E"/>
    <w:rsid w:val="00705386"/>
    <w:rsid w:val="007053DA"/>
    <w:rsid w:val="007054F4"/>
    <w:rsid w:val="00705564"/>
    <w:rsid w:val="00705591"/>
    <w:rsid w:val="00705598"/>
    <w:rsid w:val="007055A9"/>
    <w:rsid w:val="007055DC"/>
    <w:rsid w:val="00705682"/>
    <w:rsid w:val="007056B4"/>
    <w:rsid w:val="007056FE"/>
    <w:rsid w:val="0070578F"/>
    <w:rsid w:val="007057C2"/>
    <w:rsid w:val="007057EB"/>
    <w:rsid w:val="0070580E"/>
    <w:rsid w:val="0070588E"/>
    <w:rsid w:val="00705893"/>
    <w:rsid w:val="007058BB"/>
    <w:rsid w:val="007058DF"/>
    <w:rsid w:val="00705903"/>
    <w:rsid w:val="007059CA"/>
    <w:rsid w:val="007059E3"/>
    <w:rsid w:val="00705ABC"/>
    <w:rsid w:val="00705B46"/>
    <w:rsid w:val="00705B74"/>
    <w:rsid w:val="00705BDB"/>
    <w:rsid w:val="00705BE2"/>
    <w:rsid w:val="00705C62"/>
    <w:rsid w:val="00705C7C"/>
    <w:rsid w:val="00705CCB"/>
    <w:rsid w:val="00705CD7"/>
    <w:rsid w:val="00705CDF"/>
    <w:rsid w:val="00705D96"/>
    <w:rsid w:val="00705DC0"/>
    <w:rsid w:val="00705E7B"/>
    <w:rsid w:val="00705E82"/>
    <w:rsid w:val="00705EB9"/>
    <w:rsid w:val="00705F04"/>
    <w:rsid w:val="00705F0C"/>
    <w:rsid w:val="0070602E"/>
    <w:rsid w:val="0070606C"/>
    <w:rsid w:val="0070607A"/>
    <w:rsid w:val="00706127"/>
    <w:rsid w:val="00706196"/>
    <w:rsid w:val="007061FF"/>
    <w:rsid w:val="0070621F"/>
    <w:rsid w:val="00706247"/>
    <w:rsid w:val="00706251"/>
    <w:rsid w:val="00706283"/>
    <w:rsid w:val="0070633A"/>
    <w:rsid w:val="00706370"/>
    <w:rsid w:val="007063CA"/>
    <w:rsid w:val="007064AD"/>
    <w:rsid w:val="007064DD"/>
    <w:rsid w:val="0070653D"/>
    <w:rsid w:val="0070653E"/>
    <w:rsid w:val="007065A9"/>
    <w:rsid w:val="007065F8"/>
    <w:rsid w:val="0070665A"/>
    <w:rsid w:val="00706676"/>
    <w:rsid w:val="00706750"/>
    <w:rsid w:val="00706787"/>
    <w:rsid w:val="0070682E"/>
    <w:rsid w:val="0070683F"/>
    <w:rsid w:val="007068B6"/>
    <w:rsid w:val="0070697D"/>
    <w:rsid w:val="0070698B"/>
    <w:rsid w:val="007069E7"/>
    <w:rsid w:val="00706A70"/>
    <w:rsid w:val="00706ADB"/>
    <w:rsid w:val="00706AFE"/>
    <w:rsid w:val="00706B54"/>
    <w:rsid w:val="00706BBB"/>
    <w:rsid w:val="00706C33"/>
    <w:rsid w:val="00706C37"/>
    <w:rsid w:val="00706C4A"/>
    <w:rsid w:val="00706C6A"/>
    <w:rsid w:val="00706C93"/>
    <w:rsid w:val="00706CB5"/>
    <w:rsid w:val="00706DE8"/>
    <w:rsid w:val="00706DEE"/>
    <w:rsid w:val="00706E0F"/>
    <w:rsid w:val="00706E27"/>
    <w:rsid w:val="00706F88"/>
    <w:rsid w:val="00706F99"/>
    <w:rsid w:val="00706FA0"/>
    <w:rsid w:val="00706FC1"/>
    <w:rsid w:val="00707022"/>
    <w:rsid w:val="007070A9"/>
    <w:rsid w:val="007070AE"/>
    <w:rsid w:val="007070FF"/>
    <w:rsid w:val="00707142"/>
    <w:rsid w:val="00707198"/>
    <w:rsid w:val="00707202"/>
    <w:rsid w:val="00707221"/>
    <w:rsid w:val="007072A6"/>
    <w:rsid w:val="007072C0"/>
    <w:rsid w:val="007072C1"/>
    <w:rsid w:val="007073DF"/>
    <w:rsid w:val="007073E3"/>
    <w:rsid w:val="00707447"/>
    <w:rsid w:val="007074D9"/>
    <w:rsid w:val="00707525"/>
    <w:rsid w:val="00707555"/>
    <w:rsid w:val="007075A6"/>
    <w:rsid w:val="007075E4"/>
    <w:rsid w:val="007075EB"/>
    <w:rsid w:val="00707659"/>
    <w:rsid w:val="007076AE"/>
    <w:rsid w:val="007076B4"/>
    <w:rsid w:val="007076C1"/>
    <w:rsid w:val="007077A9"/>
    <w:rsid w:val="007077BD"/>
    <w:rsid w:val="00707889"/>
    <w:rsid w:val="007079DC"/>
    <w:rsid w:val="007079F0"/>
    <w:rsid w:val="00707A4A"/>
    <w:rsid w:val="00707A74"/>
    <w:rsid w:val="00707A82"/>
    <w:rsid w:val="00707C0A"/>
    <w:rsid w:val="00707C15"/>
    <w:rsid w:val="00707D87"/>
    <w:rsid w:val="00707E65"/>
    <w:rsid w:val="00707E71"/>
    <w:rsid w:val="00707E75"/>
    <w:rsid w:val="00707EB7"/>
    <w:rsid w:val="00707F44"/>
    <w:rsid w:val="00707F8C"/>
    <w:rsid w:val="0071001B"/>
    <w:rsid w:val="00710025"/>
    <w:rsid w:val="00710065"/>
    <w:rsid w:val="0071014E"/>
    <w:rsid w:val="0071015D"/>
    <w:rsid w:val="0071018A"/>
    <w:rsid w:val="007101AB"/>
    <w:rsid w:val="007101BF"/>
    <w:rsid w:val="00710210"/>
    <w:rsid w:val="00710244"/>
    <w:rsid w:val="0071024E"/>
    <w:rsid w:val="007102C2"/>
    <w:rsid w:val="007102C5"/>
    <w:rsid w:val="00710304"/>
    <w:rsid w:val="0071034B"/>
    <w:rsid w:val="00710350"/>
    <w:rsid w:val="007103E3"/>
    <w:rsid w:val="00710442"/>
    <w:rsid w:val="007104AB"/>
    <w:rsid w:val="007104E5"/>
    <w:rsid w:val="0071053E"/>
    <w:rsid w:val="00710600"/>
    <w:rsid w:val="00710614"/>
    <w:rsid w:val="0071077C"/>
    <w:rsid w:val="007107D0"/>
    <w:rsid w:val="007107F9"/>
    <w:rsid w:val="0071086A"/>
    <w:rsid w:val="007108C0"/>
    <w:rsid w:val="0071094F"/>
    <w:rsid w:val="00710952"/>
    <w:rsid w:val="00710A46"/>
    <w:rsid w:val="00710A9F"/>
    <w:rsid w:val="00710AA5"/>
    <w:rsid w:val="00710B03"/>
    <w:rsid w:val="00710B3E"/>
    <w:rsid w:val="00710B68"/>
    <w:rsid w:val="00710B71"/>
    <w:rsid w:val="00710BFC"/>
    <w:rsid w:val="00710CB8"/>
    <w:rsid w:val="00710D4D"/>
    <w:rsid w:val="00710DC7"/>
    <w:rsid w:val="00710DEE"/>
    <w:rsid w:val="00710E68"/>
    <w:rsid w:val="00710E6A"/>
    <w:rsid w:val="00710E77"/>
    <w:rsid w:val="00710ED1"/>
    <w:rsid w:val="00710EFE"/>
    <w:rsid w:val="00710F21"/>
    <w:rsid w:val="00710FFD"/>
    <w:rsid w:val="00711054"/>
    <w:rsid w:val="0071110A"/>
    <w:rsid w:val="00711150"/>
    <w:rsid w:val="00711161"/>
    <w:rsid w:val="0071116E"/>
    <w:rsid w:val="00711197"/>
    <w:rsid w:val="007111B9"/>
    <w:rsid w:val="007111DB"/>
    <w:rsid w:val="00711257"/>
    <w:rsid w:val="00711380"/>
    <w:rsid w:val="007113F6"/>
    <w:rsid w:val="00711404"/>
    <w:rsid w:val="0071147C"/>
    <w:rsid w:val="007114AA"/>
    <w:rsid w:val="00711530"/>
    <w:rsid w:val="00711551"/>
    <w:rsid w:val="007115CC"/>
    <w:rsid w:val="0071165A"/>
    <w:rsid w:val="00711692"/>
    <w:rsid w:val="007116AC"/>
    <w:rsid w:val="0071171D"/>
    <w:rsid w:val="00711721"/>
    <w:rsid w:val="00711728"/>
    <w:rsid w:val="0071172D"/>
    <w:rsid w:val="007117E6"/>
    <w:rsid w:val="0071188B"/>
    <w:rsid w:val="007118B5"/>
    <w:rsid w:val="007118C4"/>
    <w:rsid w:val="0071191E"/>
    <w:rsid w:val="0071195F"/>
    <w:rsid w:val="00711973"/>
    <w:rsid w:val="00711A57"/>
    <w:rsid w:val="00711AE7"/>
    <w:rsid w:val="00711B25"/>
    <w:rsid w:val="00711B59"/>
    <w:rsid w:val="00711BB7"/>
    <w:rsid w:val="00711BE4"/>
    <w:rsid w:val="00711C05"/>
    <w:rsid w:val="00711C13"/>
    <w:rsid w:val="00711C34"/>
    <w:rsid w:val="00711C4A"/>
    <w:rsid w:val="00711C9B"/>
    <w:rsid w:val="00711CD3"/>
    <w:rsid w:val="00711CDE"/>
    <w:rsid w:val="00711CEA"/>
    <w:rsid w:val="00711D3B"/>
    <w:rsid w:val="00711E35"/>
    <w:rsid w:val="00711ED7"/>
    <w:rsid w:val="00711EF5"/>
    <w:rsid w:val="00711F43"/>
    <w:rsid w:val="00711F52"/>
    <w:rsid w:val="00711F58"/>
    <w:rsid w:val="00711FE8"/>
    <w:rsid w:val="00712135"/>
    <w:rsid w:val="007121A1"/>
    <w:rsid w:val="007121F3"/>
    <w:rsid w:val="00712256"/>
    <w:rsid w:val="0071225C"/>
    <w:rsid w:val="0071225D"/>
    <w:rsid w:val="0071227A"/>
    <w:rsid w:val="0071228E"/>
    <w:rsid w:val="00712296"/>
    <w:rsid w:val="007122C0"/>
    <w:rsid w:val="007122EB"/>
    <w:rsid w:val="0071239A"/>
    <w:rsid w:val="007123A1"/>
    <w:rsid w:val="007123DE"/>
    <w:rsid w:val="0071247B"/>
    <w:rsid w:val="007124CB"/>
    <w:rsid w:val="00712515"/>
    <w:rsid w:val="0071252A"/>
    <w:rsid w:val="00712541"/>
    <w:rsid w:val="007126AF"/>
    <w:rsid w:val="007126B1"/>
    <w:rsid w:val="007126ED"/>
    <w:rsid w:val="0071273F"/>
    <w:rsid w:val="00712793"/>
    <w:rsid w:val="007127D8"/>
    <w:rsid w:val="00712852"/>
    <w:rsid w:val="007128D2"/>
    <w:rsid w:val="007128F4"/>
    <w:rsid w:val="00712932"/>
    <w:rsid w:val="007129F5"/>
    <w:rsid w:val="00712AB4"/>
    <w:rsid w:val="00712AC2"/>
    <w:rsid w:val="00712AE2"/>
    <w:rsid w:val="00712B50"/>
    <w:rsid w:val="00712C09"/>
    <w:rsid w:val="00712C34"/>
    <w:rsid w:val="00712C4C"/>
    <w:rsid w:val="00712CAA"/>
    <w:rsid w:val="00712CC1"/>
    <w:rsid w:val="00712CEC"/>
    <w:rsid w:val="00712D4A"/>
    <w:rsid w:val="00712D88"/>
    <w:rsid w:val="00712DC3"/>
    <w:rsid w:val="00712DFC"/>
    <w:rsid w:val="00712E12"/>
    <w:rsid w:val="00712E30"/>
    <w:rsid w:val="00712E59"/>
    <w:rsid w:val="00712E64"/>
    <w:rsid w:val="00712E91"/>
    <w:rsid w:val="00712EC8"/>
    <w:rsid w:val="00712ECF"/>
    <w:rsid w:val="00712ED2"/>
    <w:rsid w:val="00712EE3"/>
    <w:rsid w:val="00712F70"/>
    <w:rsid w:val="00712FCB"/>
    <w:rsid w:val="00712FD9"/>
    <w:rsid w:val="00713012"/>
    <w:rsid w:val="00713087"/>
    <w:rsid w:val="0071311C"/>
    <w:rsid w:val="00713124"/>
    <w:rsid w:val="0071312D"/>
    <w:rsid w:val="00713163"/>
    <w:rsid w:val="00713189"/>
    <w:rsid w:val="007131A6"/>
    <w:rsid w:val="007131BD"/>
    <w:rsid w:val="007131DD"/>
    <w:rsid w:val="00713225"/>
    <w:rsid w:val="00713257"/>
    <w:rsid w:val="00713315"/>
    <w:rsid w:val="0071337F"/>
    <w:rsid w:val="007133AA"/>
    <w:rsid w:val="007134D1"/>
    <w:rsid w:val="0071350B"/>
    <w:rsid w:val="00713542"/>
    <w:rsid w:val="0071354E"/>
    <w:rsid w:val="00713570"/>
    <w:rsid w:val="0071358B"/>
    <w:rsid w:val="007135D2"/>
    <w:rsid w:val="00713635"/>
    <w:rsid w:val="00713644"/>
    <w:rsid w:val="0071368F"/>
    <w:rsid w:val="0071370A"/>
    <w:rsid w:val="00713719"/>
    <w:rsid w:val="00713774"/>
    <w:rsid w:val="0071378B"/>
    <w:rsid w:val="007137D6"/>
    <w:rsid w:val="007137F4"/>
    <w:rsid w:val="0071386D"/>
    <w:rsid w:val="0071386F"/>
    <w:rsid w:val="007138B2"/>
    <w:rsid w:val="007138CD"/>
    <w:rsid w:val="007138D4"/>
    <w:rsid w:val="007139E1"/>
    <w:rsid w:val="00713A63"/>
    <w:rsid w:val="00713B51"/>
    <w:rsid w:val="00713B7A"/>
    <w:rsid w:val="00713BAB"/>
    <w:rsid w:val="00713BD2"/>
    <w:rsid w:val="00713BFD"/>
    <w:rsid w:val="00713C46"/>
    <w:rsid w:val="00713C68"/>
    <w:rsid w:val="00713D10"/>
    <w:rsid w:val="00713D78"/>
    <w:rsid w:val="00713DC1"/>
    <w:rsid w:val="00713E34"/>
    <w:rsid w:val="00713E4E"/>
    <w:rsid w:val="00713E68"/>
    <w:rsid w:val="00713E8C"/>
    <w:rsid w:val="00713ED6"/>
    <w:rsid w:val="00713F01"/>
    <w:rsid w:val="00713FB0"/>
    <w:rsid w:val="00713FCA"/>
    <w:rsid w:val="00714046"/>
    <w:rsid w:val="00714052"/>
    <w:rsid w:val="0071410A"/>
    <w:rsid w:val="00714177"/>
    <w:rsid w:val="0071418D"/>
    <w:rsid w:val="007141CA"/>
    <w:rsid w:val="00714290"/>
    <w:rsid w:val="007142ED"/>
    <w:rsid w:val="00714302"/>
    <w:rsid w:val="0071435D"/>
    <w:rsid w:val="007143B4"/>
    <w:rsid w:val="007143D3"/>
    <w:rsid w:val="007143D6"/>
    <w:rsid w:val="007143E7"/>
    <w:rsid w:val="007143FC"/>
    <w:rsid w:val="00714403"/>
    <w:rsid w:val="0071440A"/>
    <w:rsid w:val="0071445A"/>
    <w:rsid w:val="007144A7"/>
    <w:rsid w:val="007145C8"/>
    <w:rsid w:val="0071462F"/>
    <w:rsid w:val="00714643"/>
    <w:rsid w:val="00714673"/>
    <w:rsid w:val="007146E4"/>
    <w:rsid w:val="0071470C"/>
    <w:rsid w:val="0071477D"/>
    <w:rsid w:val="00714792"/>
    <w:rsid w:val="007147C5"/>
    <w:rsid w:val="007147CA"/>
    <w:rsid w:val="0071480E"/>
    <w:rsid w:val="00714822"/>
    <w:rsid w:val="00714970"/>
    <w:rsid w:val="00714997"/>
    <w:rsid w:val="00714A67"/>
    <w:rsid w:val="00714A84"/>
    <w:rsid w:val="00714B38"/>
    <w:rsid w:val="00714B39"/>
    <w:rsid w:val="00714BCD"/>
    <w:rsid w:val="00714BE8"/>
    <w:rsid w:val="00714C47"/>
    <w:rsid w:val="00714C93"/>
    <w:rsid w:val="00714CA1"/>
    <w:rsid w:val="00714CCD"/>
    <w:rsid w:val="00714D11"/>
    <w:rsid w:val="00714D23"/>
    <w:rsid w:val="00714D57"/>
    <w:rsid w:val="00714DBB"/>
    <w:rsid w:val="00714E36"/>
    <w:rsid w:val="00714F20"/>
    <w:rsid w:val="00715047"/>
    <w:rsid w:val="0071505D"/>
    <w:rsid w:val="00715084"/>
    <w:rsid w:val="00715089"/>
    <w:rsid w:val="007151D6"/>
    <w:rsid w:val="007151F7"/>
    <w:rsid w:val="00715221"/>
    <w:rsid w:val="0071522C"/>
    <w:rsid w:val="0071525E"/>
    <w:rsid w:val="007152F4"/>
    <w:rsid w:val="007153B7"/>
    <w:rsid w:val="007153E2"/>
    <w:rsid w:val="007153FD"/>
    <w:rsid w:val="00715412"/>
    <w:rsid w:val="0071543E"/>
    <w:rsid w:val="007154B2"/>
    <w:rsid w:val="007154B7"/>
    <w:rsid w:val="007155DB"/>
    <w:rsid w:val="0071560A"/>
    <w:rsid w:val="00715657"/>
    <w:rsid w:val="007156B5"/>
    <w:rsid w:val="007156FD"/>
    <w:rsid w:val="00715885"/>
    <w:rsid w:val="00715890"/>
    <w:rsid w:val="0071595B"/>
    <w:rsid w:val="00715971"/>
    <w:rsid w:val="007159A8"/>
    <w:rsid w:val="007159BE"/>
    <w:rsid w:val="007159E9"/>
    <w:rsid w:val="00715A20"/>
    <w:rsid w:val="00715A52"/>
    <w:rsid w:val="00715B0B"/>
    <w:rsid w:val="00715B48"/>
    <w:rsid w:val="00715B5E"/>
    <w:rsid w:val="00715BB6"/>
    <w:rsid w:val="00715BCE"/>
    <w:rsid w:val="00715C36"/>
    <w:rsid w:val="00715C58"/>
    <w:rsid w:val="00715C9F"/>
    <w:rsid w:val="00715D22"/>
    <w:rsid w:val="00715D2F"/>
    <w:rsid w:val="00715D9A"/>
    <w:rsid w:val="00715DC9"/>
    <w:rsid w:val="00715E19"/>
    <w:rsid w:val="00715E64"/>
    <w:rsid w:val="00715EE5"/>
    <w:rsid w:val="00715F72"/>
    <w:rsid w:val="00715FA9"/>
    <w:rsid w:val="00715FBC"/>
    <w:rsid w:val="0071603B"/>
    <w:rsid w:val="0071604B"/>
    <w:rsid w:val="00716096"/>
    <w:rsid w:val="007160CC"/>
    <w:rsid w:val="007160D8"/>
    <w:rsid w:val="00716109"/>
    <w:rsid w:val="0071614A"/>
    <w:rsid w:val="00716243"/>
    <w:rsid w:val="007162A0"/>
    <w:rsid w:val="0071649A"/>
    <w:rsid w:val="007164AA"/>
    <w:rsid w:val="00716549"/>
    <w:rsid w:val="0071656C"/>
    <w:rsid w:val="00716584"/>
    <w:rsid w:val="007165B5"/>
    <w:rsid w:val="007165FB"/>
    <w:rsid w:val="00716623"/>
    <w:rsid w:val="0071663A"/>
    <w:rsid w:val="00716730"/>
    <w:rsid w:val="007167B0"/>
    <w:rsid w:val="00716852"/>
    <w:rsid w:val="007168D5"/>
    <w:rsid w:val="0071690E"/>
    <w:rsid w:val="0071694E"/>
    <w:rsid w:val="007169C6"/>
    <w:rsid w:val="007169EB"/>
    <w:rsid w:val="007169F1"/>
    <w:rsid w:val="00716A31"/>
    <w:rsid w:val="00716A4D"/>
    <w:rsid w:val="00716AF0"/>
    <w:rsid w:val="00716B26"/>
    <w:rsid w:val="00716B4F"/>
    <w:rsid w:val="00716B59"/>
    <w:rsid w:val="00716BA4"/>
    <w:rsid w:val="00716BCD"/>
    <w:rsid w:val="00716BE2"/>
    <w:rsid w:val="00716C16"/>
    <w:rsid w:val="00716C20"/>
    <w:rsid w:val="00716C36"/>
    <w:rsid w:val="00716CA2"/>
    <w:rsid w:val="00716DCF"/>
    <w:rsid w:val="00716E02"/>
    <w:rsid w:val="00716E44"/>
    <w:rsid w:val="00716EC2"/>
    <w:rsid w:val="00716F67"/>
    <w:rsid w:val="00716F87"/>
    <w:rsid w:val="0071702B"/>
    <w:rsid w:val="007170DF"/>
    <w:rsid w:val="00717124"/>
    <w:rsid w:val="00717142"/>
    <w:rsid w:val="007171B6"/>
    <w:rsid w:val="007172C5"/>
    <w:rsid w:val="007172E6"/>
    <w:rsid w:val="00717316"/>
    <w:rsid w:val="007173A7"/>
    <w:rsid w:val="007173DB"/>
    <w:rsid w:val="0071740B"/>
    <w:rsid w:val="00717416"/>
    <w:rsid w:val="00717469"/>
    <w:rsid w:val="00717474"/>
    <w:rsid w:val="00717475"/>
    <w:rsid w:val="007174E6"/>
    <w:rsid w:val="00717611"/>
    <w:rsid w:val="00717639"/>
    <w:rsid w:val="0071768B"/>
    <w:rsid w:val="0071772E"/>
    <w:rsid w:val="0071779E"/>
    <w:rsid w:val="007177F2"/>
    <w:rsid w:val="00717816"/>
    <w:rsid w:val="00717909"/>
    <w:rsid w:val="00717939"/>
    <w:rsid w:val="00717960"/>
    <w:rsid w:val="0071797B"/>
    <w:rsid w:val="007179A7"/>
    <w:rsid w:val="007179BC"/>
    <w:rsid w:val="007179C4"/>
    <w:rsid w:val="007179E2"/>
    <w:rsid w:val="00717A09"/>
    <w:rsid w:val="00717A15"/>
    <w:rsid w:val="00717A60"/>
    <w:rsid w:val="00717A82"/>
    <w:rsid w:val="00717AB5"/>
    <w:rsid w:val="00717AF1"/>
    <w:rsid w:val="00717B06"/>
    <w:rsid w:val="00717B50"/>
    <w:rsid w:val="00717B55"/>
    <w:rsid w:val="00717BB0"/>
    <w:rsid w:val="00717C8E"/>
    <w:rsid w:val="00717CA0"/>
    <w:rsid w:val="00717CEB"/>
    <w:rsid w:val="00717CF2"/>
    <w:rsid w:val="00717D9A"/>
    <w:rsid w:val="00717E27"/>
    <w:rsid w:val="00717E5C"/>
    <w:rsid w:val="00717E68"/>
    <w:rsid w:val="00717E78"/>
    <w:rsid w:val="00717ECD"/>
    <w:rsid w:val="00717F06"/>
    <w:rsid w:val="00717F85"/>
    <w:rsid w:val="00717FF4"/>
    <w:rsid w:val="0072004D"/>
    <w:rsid w:val="0072009A"/>
    <w:rsid w:val="007200AB"/>
    <w:rsid w:val="007200C2"/>
    <w:rsid w:val="007200C6"/>
    <w:rsid w:val="00720116"/>
    <w:rsid w:val="00720133"/>
    <w:rsid w:val="00720140"/>
    <w:rsid w:val="00720269"/>
    <w:rsid w:val="0072039E"/>
    <w:rsid w:val="0072044A"/>
    <w:rsid w:val="0072046B"/>
    <w:rsid w:val="0072048B"/>
    <w:rsid w:val="007204CC"/>
    <w:rsid w:val="007204F5"/>
    <w:rsid w:val="00720515"/>
    <w:rsid w:val="007205EC"/>
    <w:rsid w:val="007205ED"/>
    <w:rsid w:val="007207B3"/>
    <w:rsid w:val="00720886"/>
    <w:rsid w:val="007208A4"/>
    <w:rsid w:val="007208E9"/>
    <w:rsid w:val="0072094E"/>
    <w:rsid w:val="0072094F"/>
    <w:rsid w:val="007209C4"/>
    <w:rsid w:val="00720A36"/>
    <w:rsid w:val="00720A80"/>
    <w:rsid w:val="00720BF5"/>
    <w:rsid w:val="00720C0F"/>
    <w:rsid w:val="00720C1C"/>
    <w:rsid w:val="00720C54"/>
    <w:rsid w:val="00720CE7"/>
    <w:rsid w:val="00720D35"/>
    <w:rsid w:val="00720D3E"/>
    <w:rsid w:val="00720D85"/>
    <w:rsid w:val="00720F29"/>
    <w:rsid w:val="00720F7D"/>
    <w:rsid w:val="00720F83"/>
    <w:rsid w:val="007210A2"/>
    <w:rsid w:val="007210BC"/>
    <w:rsid w:val="007210CE"/>
    <w:rsid w:val="00721156"/>
    <w:rsid w:val="00721172"/>
    <w:rsid w:val="007211E4"/>
    <w:rsid w:val="007211FB"/>
    <w:rsid w:val="00721207"/>
    <w:rsid w:val="00721220"/>
    <w:rsid w:val="00721274"/>
    <w:rsid w:val="007212FD"/>
    <w:rsid w:val="00721337"/>
    <w:rsid w:val="007213C2"/>
    <w:rsid w:val="00721456"/>
    <w:rsid w:val="00721491"/>
    <w:rsid w:val="00721509"/>
    <w:rsid w:val="00721623"/>
    <w:rsid w:val="00721624"/>
    <w:rsid w:val="007216B4"/>
    <w:rsid w:val="00721725"/>
    <w:rsid w:val="0072178D"/>
    <w:rsid w:val="0072185A"/>
    <w:rsid w:val="007218BD"/>
    <w:rsid w:val="007218CE"/>
    <w:rsid w:val="00721909"/>
    <w:rsid w:val="007219EE"/>
    <w:rsid w:val="00721A28"/>
    <w:rsid w:val="00721A98"/>
    <w:rsid w:val="00721A99"/>
    <w:rsid w:val="00721AC1"/>
    <w:rsid w:val="00721AFF"/>
    <w:rsid w:val="00721B21"/>
    <w:rsid w:val="00721B29"/>
    <w:rsid w:val="00721B66"/>
    <w:rsid w:val="00721B74"/>
    <w:rsid w:val="00721C3B"/>
    <w:rsid w:val="00721C8A"/>
    <w:rsid w:val="00721C95"/>
    <w:rsid w:val="00721CBB"/>
    <w:rsid w:val="00721CCC"/>
    <w:rsid w:val="00721DC7"/>
    <w:rsid w:val="00721DDD"/>
    <w:rsid w:val="00721E21"/>
    <w:rsid w:val="00721E4E"/>
    <w:rsid w:val="00721E79"/>
    <w:rsid w:val="00721ED5"/>
    <w:rsid w:val="00721EE8"/>
    <w:rsid w:val="00721F04"/>
    <w:rsid w:val="00721F11"/>
    <w:rsid w:val="00721F30"/>
    <w:rsid w:val="00721F4C"/>
    <w:rsid w:val="00721F78"/>
    <w:rsid w:val="00721FDD"/>
    <w:rsid w:val="00722019"/>
    <w:rsid w:val="00722053"/>
    <w:rsid w:val="00722076"/>
    <w:rsid w:val="0072207A"/>
    <w:rsid w:val="0072209D"/>
    <w:rsid w:val="0072211E"/>
    <w:rsid w:val="00722147"/>
    <w:rsid w:val="0072214D"/>
    <w:rsid w:val="0072218D"/>
    <w:rsid w:val="0072219F"/>
    <w:rsid w:val="007221EF"/>
    <w:rsid w:val="00722231"/>
    <w:rsid w:val="007222E0"/>
    <w:rsid w:val="007222EE"/>
    <w:rsid w:val="007223D3"/>
    <w:rsid w:val="0072243D"/>
    <w:rsid w:val="00722473"/>
    <w:rsid w:val="0072247D"/>
    <w:rsid w:val="00722535"/>
    <w:rsid w:val="00722582"/>
    <w:rsid w:val="007225A4"/>
    <w:rsid w:val="00722602"/>
    <w:rsid w:val="0072260C"/>
    <w:rsid w:val="007226F5"/>
    <w:rsid w:val="00722712"/>
    <w:rsid w:val="00722782"/>
    <w:rsid w:val="007227E0"/>
    <w:rsid w:val="007228B4"/>
    <w:rsid w:val="00722966"/>
    <w:rsid w:val="007229F6"/>
    <w:rsid w:val="00722ACE"/>
    <w:rsid w:val="00722AE4"/>
    <w:rsid w:val="00722BA4"/>
    <w:rsid w:val="00722BD6"/>
    <w:rsid w:val="00722BF1"/>
    <w:rsid w:val="00722CEE"/>
    <w:rsid w:val="00722D56"/>
    <w:rsid w:val="00722D84"/>
    <w:rsid w:val="00722E26"/>
    <w:rsid w:val="00722E92"/>
    <w:rsid w:val="00722EFB"/>
    <w:rsid w:val="00722F05"/>
    <w:rsid w:val="00722F47"/>
    <w:rsid w:val="00722FD1"/>
    <w:rsid w:val="00723002"/>
    <w:rsid w:val="0072303E"/>
    <w:rsid w:val="0072304A"/>
    <w:rsid w:val="0072319A"/>
    <w:rsid w:val="007231CD"/>
    <w:rsid w:val="007231F3"/>
    <w:rsid w:val="0072321E"/>
    <w:rsid w:val="00723263"/>
    <w:rsid w:val="0072327C"/>
    <w:rsid w:val="0072327F"/>
    <w:rsid w:val="007232E1"/>
    <w:rsid w:val="0072330D"/>
    <w:rsid w:val="0072331F"/>
    <w:rsid w:val="00723388"/>
    <w:rsid w:val="007233D1"/>
    <w:rsid w:val="007233E7"/>
    <w:rsid w:val="0072342B"/>
    <w:rsid w:val="00723453"/>
    <w:rsid w:val="00723483"/>
    <w:rsid w:val="007234AF"/>
    <w:rsid w:val="00723614"/>
    <w:rsid w:val="00723671"/>
    <w:rsid w:val="007237FA"/>
    <w:rsid w:val="00723810"/>
    <w:rsid w:val="00723884"/>
    <w:rsid w:val="007238D8"/>
    <w:rsid w:val="0072390D"/>
    <w:rsid w:val="0072392A"/>
    <w:rsid w:val="007239F2"/>
    <w:rsid w:val="00723A05"/>
    <w:rsid w:val="00723A24"/>
    <w:rsid w:val="00723A9C"/>
    <w:rsid w:val="00723AE4"/>
    <w:rsid w:val="00723BAA"/>
    <w:rsid w:val="00723C2F"/>
    <w:rsid w:val="00723C7C"/>
    <w:rsid w:val="00723CEA"/>
    <w:rsid w:val="00723CEC"/>
    <w:rsid w:val="00723D4E"/>
    <w:rsid w:val="00723D6A"/>
    <w:rsid w:val="00723DA5"/>
    <w:rsid w:val="00723DF0"/>
    <w:rsid w:val="00723E94"/>
    <w:rsid w:val="00723EC6"/>
    <w:rsid w:val="00723F3D"/>
    <w:rsid w:val="00723F5B"/>
    <w:rsid w:val="00723FC5"/>
    <w:rsid w:val="00723FEE"/>
    <w:rsid w:val="00724041"/>
    <w:rsid w:val="00724052"/>
    <w:rsid w:val="0072409A"/>
    <w:rsid w:val="00724101"/>
    <w:rsid w:val="0072415E"/>
    <w:rsid w:val="00724210"/>
    <w:rsid w:val="0072421A"/>
    <w:rsid w:val="00724281"/>
    <w:rsid w:val="007242E4"/>
    <w:rsid w:val="0072432F"/>
    <w:rsid w:val="00724379"/>
    <w:rsid w:val="007243B7"/>
    <w:rsid w:val="007243C0"/>
    <w:rsid w:val="00724411"/>
    <w:rsid w:val="007244E9"/>
    <w:rsid w:val="00724566"/>
    <w:rsid w:val="00724597"/>
    <w:rsid w:val="0072459E"/>
    <w:rsid w:val="007245D8"/>
    <w:rsid w:val="0072460C"/>
    <w:rsid w:val="0072467A"/>
    <w:rsid w:val="007246B1"/>
    <w:rsid w:val="007246D0"/>
    <w:rsid w:val="00724741"/>
    <w:rsid w:val="00724753"/>
    <w:rsid w:val="00724765"/>
    <w:rsid w:val="00724785"/>
    <w:rsid w:val="00724798"/>
    <w:rsid w:val="0072479D"/>
    <w:rsid w:val="007247F7"/>
    <w:rsid w:val="00724806"/>
    <w:rsid w:val="00724815"/>
    <w:rsid w:val="00724855"/>
    <w:rsid w:val="0072486A"/>
    <w:rsid w:val="00724870"/>
    <w:rsid w:val="00724889"/>
    <w:rsid w:val="007248A0"/>
    <w:rsid w:val="007248AE"/>
    <w:rsid w:val="007249CB"/>
    <w:rsid w:val="007249DC"/>
    <w:rsid w:val="00724A22"/>
    <w:rsid w:val="00724A56"/>
    <w:rsid w:val="00724A72"/>
    <w:rsid w:val="00724B29"/>
    <w:rsid w:val="00724B83"/>
    <w:rsid w:val="00724B8A"/>
    <w:rsid w:val="00724B9E"/>
    <w:rsid w:val="00724BB0"/>
    <w:rsid w:val="00724BB8"/>
    <w:rsid w:val="00724C16"/>
    <w:rsid w:val="00724C39"/>
    <w:rsid w:val="00724C89"/>
    <w:rsid w:val="00724CB8"/>
    <w:rsid w:val="00724CBE"/>
    <w:rsid w:val="00724CDC"/>
    <w:rsid w:val="00724CEC"/>
    <w:rsid w:val="00724CF7"/>
    <w:rsid w:val="00724D21"/>
    <w:rsid w:val="00724D72"/>
    <w:rsid w:val="00724DBF"/>
    <w:rsid w:val="00724DF2"/>
    <w:rsid w:val="00724F47"/>
    <w:rsid w:val="0072505C"/>
    <w:rsid w:val="007250E3"/>
    <w:rsid w:val="007250F6"/>
    <w:rsid w:val="00725129"/>
    <w:rsid w:val="007251BA"/>
    <w:rsid w:val="0072520B"/>
    <w:rsid w:val="0072522B"/>
    <w:rsid w:val="00725277"/>
    <w:rsid w:val="0072527A"/>
    <w:rsid w:val="007252C7"/>
    <w:rsid w:val="007252E7"/>
    <w:rsid w:val="0072536F"/>
    <w:rsid w:val="00725443"/>
    <w:rsid w:val="00725446"/>
    <w:rsid w:val="00725467"/>
    <w:rsid w:val="007254AE"/>
    <w:rsid w:val="00725566"/>
    <w:rsid w:val="00725698"/>
    <w:rsid w:val="007256A5"/>
    <w:rsid w:val="00725757"/>
    <w:rsid w:val="0072586F"/>
    <w:rsid w:val="00725876"/>
    <w:rsid w:val="007258D4"/>
    <w:rsid w:val="00725A30"/>
    <w:rsid w:val="00725A59"/>
    <w:rsid w:val="00725AFB"/>
    <w:rsid w:val="00725B38"/>
    <w:rsid w:val="00725B42"/>
    <w:rsid w:val="00725B7F"/>
    <w:rsid w:val="00725BAE"/>
    <w:rsid w:val="00725BF5"/>
    <w:rsid w:val="00725C6C"/>
    <w:rsid w:val="00725D3E"/>
    <w:rsid w:val="00725D42"/>
    <w:rsid w:val="00725D5D"/>
    <w:rsid w:val="00725D6D"/>
    <w:rsid w:val="00725D8A"/>
    <w:rsid w:val="00725DD9"/>
    <w:rsid w:val="00725E82"/>
    <w:rsid w:val="00725EBC"/>
    <w:rsid w:val="00725F32"/>
    <w:rsid w:val="00725F47"/>
    <w:rsid w:val="00725FB3"/>
    <w:rsid w:val="00725FBA"/>
    <w:rsid w:val="00725FBD"/>
    <w:rsid w:val="00726003"/>
    <w:rsid w:val="00726047"/>
    <w:rsid w:val="007260A7"/>
    <w:rsid w:val="007260CE"/>
    <w:rsid w:val="00726209"/>
    <w:rsid w:val="0072620F"/>
    <w:rsid w:val="0072627D"/>
    <w:rsid w:val="0072629F"/>
    <w:rsid w:val="00726385"/>
    <w:rsid w:val="0072640B"/>
    <w:rsid w:val="00726425"/>
    <w:rsid w:val="00726437"/>
    <w:rsid w:val="00726467"/>
    <w:rsid w:val="0072650F"/>
    <w:rsid w:val="00726523"/>
    <w:rsid w:val="00726527"/>
    <w:rsid w:val="0072652D"/>
    <w:rsid w:val="00726559"/>
    <w:rsid w:val="007265B4"/>
    <w:rsid w:val="007265C4"/>
    <w:rsid w:val="007265CA"/>
    <w:rsid w:val="00726670"/>
    <w:rsid w:val="00726683"/>
    <w:rsid w:val="00726722"/>
    <w:rsid w:val="007267A6"/>
    <w:rsid w:val="007267DF"/>
    <w:rsid w:val="0072686D"/>
    <w:rsid w:val="007268D6"/>
    <w:rsid w:val="00726952"/>
    <w:rsid w:val="007269D5"/>
    <w:rsid w:val="00726A01"/>
    <w:rsid w:val="00726A62"/>
    <w:rsid w:val="00726A6C"/>
    <w:rsid w:val="00726ABC"/>
    <w:rsid w:val="00726AEC"/>
    <w:rsid w:val="00726B25"/>
    <w:rsid w:val="00726B47"/>
    <w:rsid w:val="00726B78"/>
    <w:rsid w:val="00726C56"/>
    <w:rsid w:val="00726CBD"/>
    <w:rsid w:val="00726D57"/>
    <w:rsid w:val="00726D58"/>
    <w:rsid w:val="00726D7C"/>
    <w:rsid w:val="00726DB2"/>
    <w:rsid w:val="00726DC8"/>
    <w:rsid w:val="00726DCD"/>
    <w:rsid w:val="00726DE0"/>
    <w:rsid w:val="00726DE3"/>
    <w:rsid w:val="00726E2B"/>
    <w:rsid w:val="00726E3A"/>
    <w:rsid w:val="00726E66"/>
    <w:rsid w:val="00726E8C"/>
    <w:rsid w:val="00726EB1"/>
    <w:rsid w:val="00726F93"/>
    <w:rsid w:val="00726F98"/>
    <w:rsid w:val="00726FCF"/>
    <w:rsid w:val="00727006"/>
    <w:rsid w:val="00727027"/>
    <w:rsid w:val="007270E3"/>
    <w:rsid w:val="0072715C"/>
    <w:rsid w:val="00727198"/>
    <w:rsid w:val="007271C9"/>
    <w:rsid w:val="00727266"/>
    <w:rsid w:val="0072727B"/>
    <w:rsid w:val="0072729F"/>
    <w:rsid w:val="00727362"/>
    <w:rsid w:val="00727387"/>
    <w:rsid w:val="007273CE"/>
    <w:rsid w:val="0072740F"/>
    <w:rsid w:val="0072744C"/>
    <w:rsid w:val="0072748E"/>
    <w:rsid w:val="0072749E"/>
    <w:rsid w:val="00727513"/>
    <w:rsid w:val="007275B3"/>
    <w:rsid w:val="00727751"/>
    <w:rsid w:val="00727772"/>
    <w:rsid w:val="0072778A"/>
    <w:rsid w:val="0072778F"/>
    <w:rsid w:val="00727802"/>
    <w:rsid w:val="00727871"/>
    <w:rsid w:val="00727892"/>
    <w:rsid w:val="007278F5"/>
    <w:rsid w:val="00727965"/>
    <w:rsid w:val="00727978"/>
    <w:rsid w:val="0072799D"/>
    <w:rsid w:val="007279AD"/>
    <w:rsid w:val="007279F6"/>
    <w:rsid w:val="00727AF9"/>
    <w:rsid w:val="00727B0E"/>
    <w:rsid w:val="00727B75"/>
    <w:rsid w:val="00727B7F"/>
    <w:rsid w:val="00727BF2"/>
    <w:rsid w:val="00727BFA"/>
    <w:rsid w:val="00727C2F"/>
    <w:rsid w:val="00727C48"/>
    <w:rsid w:val="00727C69"/>
    <w:rsid w:val="00727C80"/>
    <w:rsid w:val="00727C91"/>
    <w:rsid w:val="00727C92"/>
    <w:rsid w:val="00727CEA"/>
    <w:rsid w:val="00727CFC"/>
    <w:rsid w:val="00727D0F"/>
    <w:rsid w:val="00727E7B"/>
    <w:rsid w:val="00727E8D"/>
    <w:rsid w:val="00727EB0"/>
    <w:rsid w:val="00727F77"/>
    <w:rsid w:val="00727FC7"/>
    <w:rsid w:val="00727FCD"/>
    <w:rsid w:val="00730033"/>
    <w:rsid w:val="00730088"/>
    <w:rsid w:val="007300C6"/>
    <w:rsid w:val="007301A8"/>
    <w:rsid w:val="00730208"/>
    <w:rsid w:val="0073024E"/>
    <w:rsid w:val="007302A8"/>
    <w:rsid w:val="007302CC"/>
    <w:rsid w:val="0073031D"/>
    <w:rsid w:val="00730350"/>
    <w:rsid w:val="00730370"/>
    <w:rsid w:val="00730385"/>
    <w:rsid w:val="007303B6"/>
    <w:rsid w:val="0073040D"/>
    <w:rsid w:val="00730464"/>
    <w:rsid w:val="007304A9"/>
    <w:rsid w:val="007304C1"/>
    <w:rsid w:val="00730529"/>
    <w:rsid w:val="00730604"/>
    <w:rsid w:val="00730762"/>
    <w:rsid w:val="0073078B"/>
    <w:rsid w:val="007307D5"/>
    <w:rsid w:val="00730835"/>
    <w:rsid w:val="00730857"/>
    <w:rsid w:val="0073085A"/>
    <w:rsid w:val="0073093D"/>
    <w:rsid w:val="00730A13"/>
    <w:rsid w:val="00730A91"/>
    <w:rsid w:val="00730AB6"/>
    <w:rsid w:val="00730AE1"/>
    <w:rsid w:val="00730B01"/>
    <w:rsid w:val="00730B1E"/>
    <w:rsid w:val="00730B52"/>
    <w:rsid w:val="00730BC8"/>
    <w:rsid w:val="00730C68"/>
    <w:rsid w:val="00730CE8"/>
    <w:rsid w:val="00730DF5"/>
    <w:rsid w:val="00730E50"/>
    <w:rsid w:val="00730E6E"/>
    <w:rsid w:val="00730E91"/>
    <w:rsid w:val="00730EB7"/>
    <w:rsid w:val="00730F4A"/>
    <w:rsid w:val="00730F4C"/>
    <w:rsid w:val="00730FEE"/>
    <w:rsid w:val="0073100A"/>
    <w:rsid w:val="0073100D"/>
    <w:rsid w:val="00731058"/>
    <w:rsid w:val="0073105C"/>
    <w:rsid w:val="0073108B"/>
    <w:rsid w:val="00731092"/>
    <w:rsid w:val="007310D5"/>
    <w:rsid w:val="00731102"/>
    <w:rsid w:val="007311E0"/>
    <w:rsid w:val="007311E8"/>
    <w:rsid w:val="00731245"/>
    <w:rsid w:val="00731253"/>
    <w:rsid w:val="00731258"/>
    <w:rsid w:val="007312F3"/>
    <w:rsid w:val="007312F8"/>
    <w:rsid w:val="007313CC"/>
    <w:rsid w:val="0073142E"/>
    <w:rsid w:val="0073143B"/>
    <w:rsid w:val="007314A3"/>
    <w:rsid w:val="007314CC"/>
    <w:rsid w:val="007314EB"/>
    <w:rsid w:val="00731512"/>
    <w:rsid w:val="00731515"/>
    <w:rsid w:val="00731591"/>
    <w:rsid w:val="007315FC"/>
    <w:rsid w:val="0073161A"/>
    <w:rsid w:val="00731620"/>
    <w:rsid w:val="007316F2"/>
    <w:rsid w:val="007316F7"/>
    <w:rsid w:val="007317E2"/>
    <w:rsid w:val="007317F4"/>
    <w:rsid w:val="00731805"/>
    <w:rsid w:val="00731814"/>
    <w:rsid w:val="0073182A"/>
    <w:rsid w:val="00731869"/>
    <w:rsid w:val="00731886"/>
    <w:rsid w:val="007318D8"/>
    <w:rsid w:val="007318F9"/>
    <w:rsid w:val="00731902"/>
    <w:rsid w:val="007319FD"/>
    <w:rsid w:val="00731A5D"/>
    <w:rsid w:val="00731AA4"/>
    <w:rsid w:val="00731AB0"/>
    <w:rsid w:val="00731B8D"/>
    <w:rsid w:val="00731BCE"/>
    <w:rsid w:val="00731BF0"/>
    <w:rsid w:val="00731C1B"/>
    <w:rsid w:val="00731C23"/>
    <w:rsid w:val="00731C65"/>
    <w:rsid w:val="00731CBC"/>
    <w:rsid w:val="00731CF6"/>
    <w:rsid w:val="00731D5B"/>
    <w:rsid w:val="00731DCA"/>
    <w:rsid w:val="00731DEF"/>
    <w:rsid w:val="00731E4E"/>
    <w:rsid w:val="00731E52"/>
    <w:rsid w:val="00731E77"/>
    <w:rsid w:val="00731ECA"/>
    <w:rsid w:val="00731F6C"/>
    <w:rsid w:val="00731F92"/>
    <w:rsid w:val="00732008"/>
    <w:rsid w:val="00732072"/>
    <w:rsid w:val="00732078"/>
    <w:rsid w:val="0073208C"/>
    <w:rsid w:val="00732092"/>
    <w:rsid w:val="007320A1"/>
    <w:rsid w:val="007320EF"/>
    <w:rsid w:val="0073218F"/>
    <w:rsid w:val="007321C0"/>
    <w:rsid w:val="007321C4"/>
    <w:rsid w:val="00732215"/>
    <w:rsid w:val="00732234"/>
    <w:rsid w:val="00732287"/>
    <w:rsid w:val="007322C6"/>
    <w:rsid w:val="007322CB"/>
    <w:rsid w:val="007322F8"/>
    <w:rsid w:val="0073239F"/>
    <w:rsid w:val="007323A5"/>
    <w:rsid w:val="00732415"/>
    <w:rsid w:val="00732473"/>
    <w:rsid w:val="0073255A"/>
    <w:rsid w:val="00732575"/>
    <w:rsid w:val="007325C7"/>
    <w:rsid w:val="00732603"/>
    <w:rsid w:val="00732682"/>
    <w:rsid w:val="007326AA"/>
    <w:rsid w:val="007327B5"/>
    <w:rsid w:val="007327D6"/>
    <w:rsid w:val="00732808"/>
    <w:rsid w:val="0073280D"/>
    <w:rsid w:val="0073285F"/>
    <w:rsid w:val="0073286D"/>
    <w:rsid w:val="0073288B"/>
    <w:rsid w:val="007328A3"/>
    <w:rsid w:val="007328B1"/>
    <w:rsid w:val="007328BE"/>
    <w:rsid w:val="00732923"/>
    <w:rsid w:val="00732937"/>
    <w:rsid w:val="00732999"/>
    <w:rsid w:val="00732A43"/>
    <w:rsid w:val="00732AC3"/>
    <w:rsid w:val="00732AFC"/>
    <w:rsid w:val="00732BFD"/>
    <w:rsid w:val="00732C6E"/>
    <w:rsid w:val="00732CB0"/>
    <w:rsid w:val="00732CC5"/>
    <w:rsid w:val="00732DD4"/>
    <w:rsid w:val="00732E8A"/>
    <w:rsid w:val="00732EA9"/>
    <w:rsid w:val="00732F4A"/>
    <w:rsid w:val="00732F89"/>
    <w:rsid w:val="00732FE1"/>
    <w:rsid w:val="0073308A"/>
    <w:rsid w:val="0073309B"/>
    <w:rsid w:val="0073309D"/>
    <w:rsid w:val="007330B7"/>
    <w:rsid w:val="007330D4"/>
    <w:rsid w:val="00733108"/>
    <w:rsid w:val="007331A2"/>
    <w:rsid w:val="007331F4"/>
    <w:rsid w:val="007332A4"/>
    <w:rsid w:val="007332DD"/>
    <w:rsid w:val="0073330B"/>
    <w:rsid w:val="007333B1"/>
    <w:rsid w:val="007333FA"/>
    <w:rsid w:val="00733402"/>
    <w:rsid w:val="0073341D"/>
    <w:rsid w:val="0073349C"/>
    <w:rsid w:val="0073353D"/>
    <w:rsid w:val="00733637"/>
    <w:rsid w:val="007336BC"/>
    <w:rsid w:val="007336D9"/>
    <w:rsid w:val="007336EE"/>
    <w:rsid w:val="0073372E"/>
    <w:rsid w:val="00733732"/>
    <w:rsid w:val="00733798"/>
    <w:rsid w:val="0073379E"/>
    <w:rsid w:val="0073380A"/>
    <w:rsid w:val="00733827"/>
    <w:rsid w:val="00733876"/>
    <w:rsid w:val="00733946"/>
    <w:rsid w:val="007339CC"/>
    <w:rsid w:val="007339EB"/>
    <w:rsid w:val="007339F3"/>
    <w:rsid w:val="00733A26"/>
    <w:rsid w:val="00733A40"/>
    <w:rsid w:val="00733A4E"/>
    <w:rsid w:val="00733A91"/>
    <w:rsid w:val="00733AF9"/>
    <w:rsid w:val="00733B0E"/>
    <w:rsid w:val="00733B19"/>
    <w:rsid w:val="00733C07"/>
    <w:rsid w:val="00733C7F"/>
    <w:rsid w:val="00733D6C"/>
    <w:rsid w:val="00733DCF"/>
    <w:rsid w:val="00733E24"/>
    <w:rsid w:val="00733E83"/>
    <w:rsid w:val="00733EC5"/>
    <w:rsid w:val="00733ED9"/>
    <w:rsid w:val="00733FDA"/>
    <w:rsid w:val="00733FDB"/>
    <w:rsid w:val="007340A6"/>
    <w:rsid w:val="007340C1"/>
    <w:rsid w:val="0073412D"/>
    <w:rsid w:val="00734139"/>
    <w:rsid w:val="00734177"/>
    <w:rsid w:val="00734179"/>
    <w:rsid w:val="007341D1"/>
    <w:rsid w:val="007341E8"/>
    <w:rsid w:val="007341EA"/>
    <w:rsid w:val="0073424C"/>
    <w:rsid w:val="00734266"/>
    <w:rsid w:val="00734284"/>
    <w:rsid w:val="007342CE"/>
    <w:rsid w:val="0073431C"/>
    <w:rsid w:val="007343CC"/>
    <w:rsid w:val="007343CF"/>
    <w:rsid w:val="0073441F"/>
    <w:rsid w:val="00734472"/>
    <w:rsid w:val="00734501"/>
    <w:rsid w:val="007345A7"/>
    <w:rsid w:val="007346B2"/>
    <w:rsid w:val="007346FA"/>
    <w:rsid w:val="00734725"/>
    <w:rsid w:val="0073472F"/>
    <w:rsid w:val="00734738"/>
    <w:rsid w:val="00734743"/>
    <w:rsid w:val="00734763"/>
    <w:rsid w:val="0073477E"/>
    <w:rsid w:val="007347EB"/>
    <w:rsid w:val="007348B6"/>
    <w:rsid w:val="0073496F"/>
    <w:rsid w:val="00734975"/>
    <w:rsid w:val="00734987"/>
    <w:rsid w:val="0073498F"/>
    <w:rsid w:val="007349AC"/>
    <w:rsid w:val="007349CD"/>
    <w:rsid w:val="00734A32"/>
    <w:rsid w:val="00734A9F"/>
    <w:rsid w:val="00734AA9"/>
    <w:rsid w:val="00734AE2"/>
    <w:rsid w:val="00734BBA"/>
    <w:rsid w:val="00734BD5"/>
    <w:rsid w:val="00734C56"/>
    <w:rsid w:val="00734CAE"/>
    <w:rsid w:val="00734CDA"/>
    <w:rsid w:val="00734E2A"/>
    <w:rsid w:val="00734E3E"/>
    <w:rsid w:val="00734E5D"/>
    <w:rsid w:val="00734E92"/>
    <w:rsid w:val="00734F37"/>
    <w:rsid w:val="00734F82"/>
    <w:rsid w:val="00734FBB"/>
    <w:rsid w:val="00734FC8"/>
    <w:rsid w:val="00734FF7"/>
    <w:rsid w:val="00735054"/>
    <w:rsid w:val="007350E1"/>
    <w:rsid w:val="007350EC"/>
    <w:rsid w:val="00735140"/>
    <w:rsid w:val="00735158"/>
    <w:rsid w:val="00735172"/>
    <w:rsid w:val="007351EC"/>
    <w:rsid w:val="007352FC"/>
    <w:rsid w:val="00735306"/>
    <w:rsid w:val="00735327"/>
    <w:rsid w:val="00735346"/>
    <w:rsid w:val="0073535D"/>
    <w:rsid w:val="00735390"/>
    <w:rsid w:val="0073542F"/>
    <w:rsid w:val="00735456"/>
    <w:rsid w:val="00735465"/>
    <w:rsid w:val="007354D2"/>
    <w:rsid w:val="00735536"/>
    <w:rsid w:val="0073560B"/>
    <w:rsid w:val="0073565D"/>
    <w:rsid w:val="0073568B"/>
    <w:rsid w:val="007356CD"/>
    <w:rsid w:val="007356F4"/>
    <w:rsid w:val="0073573B"/>
    <w:rsid w:val="0073576F"/>
    <w:rsid w:val="007357B2"/>
    <w:rsid w:val="007357FE"/>
    <w:rsid w:val="00735835"/>
    <w:rsid w:val="00735922"/>
    <w:rsid w:val="00735934"/>
    <w:rsid w:val="00735941"/>
    <w:rsid w:val="00735957"/>
    <w:rsid w:val="007359EC"/>
    <w:rsid w:val="007359F7"/>
    <w:rsid w:val="00735A0B"/>
    <w:rsid w:val="00735AC8"/>
    <w:rsid w:val="00735ADC"/>
    <w:rsid w:val="00735BE0"/>
    <w:rsid w:val="00735BED"/>
    <w:rsid w:val="00735C40"/>
    <w:rsid w:val="00735C45"/>
    <w:rsid w:val="00735C75"/>
    <w:rsid w:val="00735D13"/>
    <w:rsid w:val="00735D90"/>
    <w:rsid w:val="00735DCB"/>
    <w:rsid w:val="00735F5E"/>
    <w:rsid w:val="00736028"/>
    <w:rsid w:val="00736035"/>
    <w:rsid w:val="00736180"/>
    <w:rsid w:val="007361A1"/>
    <w:rsid w:val="007361D8"/>
    <w:rsid w:val="00736216"/>
    <w:rsid w:val="00736234"/>
    <w:rsid w:val="00736245"/>
    <w:rsid w:val="0073628F"/>
    <w:rsid w:val="00736296"/>
    <w:rsid w:val="00736378"/>
    <w:rsid w:val="007363AF"/>
    <w:rsid w:val="0073640B"/>
    <w:rsid w:val="0073650A"/>
    <w:rsid w:val="0073657C"/>
    <w:rsid w:val="007365AC"/>
    <w:rsid w:val="0073662D"/>
    <w:rsid w:val="00736663"/>
    <w:rsid w:val="00736752"/>
    <w:rsid w:val="0073675D"/>
    <w:rsid w:val="00736773"/>
    <w:rsid w:val="0073678C"/>
    <w:rsid w:val="007367B8"/>
    <w:rsid w:val="007367BC"/>
    <w:rsid w:val="007367D9"/>
    <w:rsid w:val="00736806"/>
    <w:rsid w:val="00736824"/>
    <w:rsid w:val="0073686F"/>
    <w:rsid w:val="00736881"/>
    <w:rsid w:val="0073689A"/>
    <w:rsid w:val="007369AD"/>
    <w:rsid w:val="00736A3F"/>
    <w:rsid w:val="00736B02"/>
    <w:rsid w:val="00736B3D"/>
    <w:rsid w:val="00736B45"/>
    <w:rsid w:val="00736BE3"/>
    <w:rsid w:val="00736BF3"/>
    <w:rsid w:val="00736C0E"/>
    <w:rsid w:val="00736C4B"/>
    <w:rsid w:val="00736CAF"/>
    <w:rsid w:val="00736CCE"/>
    <w:rsid w:val="00736CE4"/>
    <w:rsid w:val="00736CFA"/>
    <w:rsid w:val="00736D22"/>
    <w:rsid w:val="00736E02"/>
    <w:rsid w:val="00736E43"/>
    <w:rsid w:val="00736EB2"/>
    <w:rsid w:val="00736EEF"/>
    <w:rsid w:val="00736EFA"/>
    <w:rsid w:val="00736F54"/>
    <w:rsid w:val="0073703D"/>
    <w:rsid w:val="007370CD"/>
    <w:rsid w:val="00737102"/>
    <w:rsid w:val="00737171"/>
    <w:rsid w:val="00737191"/>
    <w:rsid w:val="007371AB"/>
    <w:rsid w:val="007372B1"/>
    <w:rsid w:val="007372BB"/>
    <w:rsid w:val="007372C9"/>
    <w:rsid w:val="007372CF"/>
    <w:rsid w:val="00737325"/>
    <w:rsid w:val="0073736D"/>
    <w:rsid w:val="007373AF"/>
    <w:rsid w:val="007374C7"/>
    <w:rsid w:val="007375BE"/>
    <w:rsid w:val="00737608"/>
    <w:rsid w:val="0073767B"/>
    <w:rsid w:val="007376A3"/>
    <w:rsid w:val="007376C5"/>
    <w:rsid w:val="007376FC"/>
    <w:rsid w:val="00737745"/>
    <w:rsid w:val="00737751"/>
    <w:rsid w:val="00737794"/>
    <w:rsid w:val="007377FF"/>
    <w:rsid w:val="00737817"/>
    <w:rsid w:val="00737829"/>
    <w:rsid w:val="00737841"/>
    <w:rsid w:val="00737856"/>
    <w:rsid w:val="00737903"/>
    <w:rsid w:val="007379A9"/>
    <w:rsid w:val="00737A77"/>
    <w:rsid w:val="00737AA0"/>
    <w:rsid w:val="00737B4F"/>
    <w:rsid w:val="00737B70"/>
    <w:rsid w:val="00737B79"/>
    <w:rsid w:val="00737BCF"/>
    <w:rsid w:val="00737BDC"/>
    <w:rsid w:val="00737C36"/>
    <w:rsid w:val="00737CBF"/>
    <w:rsid w:val="00737CFA"/>
    <w:rsid w:val="00737D29"/>
    <w:rsid w:val="00737D4C"/>
    <w:rsid w:val="00737D70"/>
    <w:rsid w:val="00737D81"/>
    <w:rsid w:val="00737DBB"/>
    <w:rsid w:val="00737E02"/>
    <w:rsid w:val="00737E1C"/>
    <w:rsid w:val="00737E50"/>
    <w:rsid w:val="00737ED5"/>
    <w:rsid w:val="00737EE8"/>
    <w:rsid w:val="00737FB1"/>
    <w:rsid w:val="0074002D"/>
    <w:rsid w:val="00740040"/>
    <w:rsid w:val="0074005E"/>
    <w:rsid w:val="007400F7"/>
    <w:rsid w:val="0074019F"/>
    <w:rsid w:val="007401AA"/>
    <w:rsid w:val="00740230"/>
    <w:rsid w:val="0074027A"/>
    <w:rsid w:val="007402A0"/>
    <w:rsid w:val="007402BA"/>
    <w:rsid w:val="007402D6"/>
    <w:rsid w:val="007402E9"/>
    <w:rsid w:val="00740395"/>
    <w:rsid w:val="0074043B"/>
    <w:rsid w:val="0074044E"/>
    <w:rsid w:val="00740470"/>
    <w:rsid w:val="00740589"/>
    <w:rsid w:val="007405EB"/>
    <w:rsid w:val="00740638"/>
    <w:rsid w:val="007406BD"/>
    <w:rsid w:val="007406BE"/>
    <w:rsid w:val="007406C0"/>
    <w:rsid w:val="007406C5"/>
    <w:rsid w:val="007406C9"/>
    <w:rsid w:val="007406FC"/>
    <w:rsid w:val="00740740"/>
    <w:rsid w:val="00740765"/>
    <w:rsid w:val="00740772"/>
    <w:rsid w:val="00740798"/>
    <w:rsid w:val="00740845"/>
    <w:rsid w:val="00740890"/>
    <w:rsid w:val="007409B0"/>
    <w:rsid w:val="00740A0C"/>
    <w:rsid w:val="00740AA5"/>
    <w:rsid w:val="00740B4E"/>
    <w:rsid w:val="00740BFD"/>
    <w:rsid w:val="00740CBC"/>
    <w:rsid w:val="00740CDA"/>
    <w:rsid w:val="00740D80"/>
    <w:rsid w:val="00740E42"/>
    <w:rsid w:val="00740E4D"/>
    <w:rsid w:val="00740E50"/>
    <w:rsid w:val="00740EAE"/>
    <w:rsid w:val="00740F00"/>
    <w:rsid w:val="00740FAD"/>
    <w:rsid w:val="00740FD6"/>
    <w:rsid w:val="00741020"/>
    <w:rsid w:val="00741023"/>
    <w:rsid w:val="00741056"/>
    <w:rsid w:val="007410A6"/>
    <w:rsid w:val="007410B6"/>
    <w:rsid w:val="00741163"/>
    <w:rsid w:val="00741198"/>
    <w:rsid w:val="007411C0"/>
    <w:rsid w:val="007411DA"/>
    <w:rsid w:val="00741208"/>
    <w:rsid w:val="0074127F"/>
    <w:rsid w:val="0074129E"/>
    <w:rsid w:val="007412D5"/>
    <w:rsid w:val="007413C3"/>
    <w:rsid w:val="00741431"/>
    <w:rsid w:val="00741497"/>
    <w:rsid w:val="007414A4"/>
    <w:rsid w:val="007414BF"/>
    <w:rsid w:val="0074158A"/>
    <w:rsid w:val="00741597"/>
    <w:rsid w:val="0074159A"/>
    <w:rsid w:val="00741603"/>
    <w:rsid w:val="00741677"/>
    <w:rsid w:val="00741743"/>
    <w:rsid w:val="007417AE"/>
    <w:rsid w:val="0074189C"/>
    <w:rsid w:val="007419A5"/>
    <w:rsid w:val="007419EF"/>
    <w:rsid w:val="00741A67"/>
    <w:rsid w:val="00741A9F"/>
    <w:rsid w:val="00741AEC"/>
    <w:rsid w:val="00741B07"/>
    <w:rsid w:val="00741B45"/>
    <w:rsid w:val="00741C08"/>
    <w:rsid w:val="00741C31"/>
    <w:rsid w:val="00741CDE"/>
    <w:rsid w:val="00741CEB"/>
    <w:rsid w:val="00741D70"/>
    <w:rsid w:val="00741D97"/>
    <w:rsid w:val="00741E2E"/>
    <w:rsid w:val="00741E96"/>
    <w:rsid w:val="00741EBF"/>
    <w:rsid w:val="00741EDA"/>
    <w:rsid w:val="00741EEE"/>
    <w:rsid w:val="00741F74"/>
    <w:rsid w:val="00741F92"/>
    <w:rsid w:val="00741FEF"/>
    <w:rsid w:val="00742049"/>
    <w:rsid w:val="00742095"/>
    <w:rsid w:val="007420BD"/>
    <w:rsid w:val="007420E5"/>
    <w:rsid w:val="007420F9"/>
    <w:rsid w:val="0074215B"/>
    <w:rsid w:val="00742179"/>
    <w:rsid w:val="00742185"/>
    <w:rsid w:val="0074229F"/>
    <w:rsid w:val="00742319"/>
    <w:rsid w:val="00742321"/>
    <w:rsid w:val="00742328"/>
    <w:rsid w:val="00742371"/>
    <w:rsid w:val="00742377"/>
    <w:rsid w:val="00742387"/>
    <w:rsid w:val="00742453"/>
    <w:rsid w:val="00742480"/>
    <w:rsid w:val="007424E5"/>
    <w:rsid w:val="007425DD"/>
    <w:rsid w:val="007425E6"/>
    <w:rsid w:val="007426CE"/>
    <w:rsid w:val="00742742"/>
    <w:rsid w:val="007427E5"/>
    <w:rsid w:val="00742832"/>
    <w:rsid w:val="00742875"/>
    <w:rsid w:val="007428D1"/>
    <w:rsid w:val="007428D6"/>
    <w:rsid w:val="007428F8"/>
    <w:rsid w:val="007428FC"/>
    <w:rsid w:val="007429CC"/>
    <w:rsid w:val="00742A19"/>
    <w:rsid w:val="00742A8D"/>
    <w:rsid w:val="00742AAE"/>
    <w:rsid w:val="00742B08"/>
    <w:rsid w:val="00742B55"/>
    <w:rsid w:val="00742B99"/>
    <w:rsid w:val="00742BF2"/>
    <w:rsid w:val="00742C3C"/>
    <w:rsid w:val="00742C78"/>
    <w:rsid w:val="00742CA4"/>
    <w:rsid w:val="00742CB1"/>
    <w:rsid w:val="00742CF0"/>
    <w:rsid w:val="00742CFC"/>
    <w:rsid w:val="00742D30"/>
    <w:rsid w:val="00742DE3"/>
    <w:rsid w:val="00742E47"/>
    <w:rsid w:val="00742ED7"/>
    <w:rsid w:val="00742F0F"/>
    <w:rsid w:val="00742F31"/>
    <w:rsid w:val="00742F89"/>
    <w:rsid w:val="00742FEF"/>
    <w:rsid w:val="0074303F"/>
    <w:rsid w:val="007430C0"/>
    <w:rsid w:val="00743104"/>
    <w:rsid w:val="00743138"/>
    <w:rsid w:val="00743139"/>
    <w:rsid w:val="00743193"/>
    <w:rsid w:val="00743195"/>
    <w:rsid w:val="00743241"/>
    <w:rsid w:val="0074327B"/>
    <w:rsid w:val="0074328C"/>
    <w:rsid w:val="007432E2"/>
    <w:rsid w:val="00743337"/>
    <w:rsid w:val="0074339D"/>
    <w:rsid w:val="007433E3"/>
    <w:rsid w:val="00743537"/>
    <w:rsid w:val="0074358B"/>
    <w:rsid w:val="007435B2"/>
    <w:rsid w:val="007435C2"/>
    <w:rsid w:val="007435C5"/>
    <w:rsid w:val="007435D8"/>
    <w:rsid w:val="007435E7"/>
    <w:rsid w:val="007435F8"/>
    <w:rsid w:val="00743649"/>
    <w:rsid w:val="007436DF"/>
    <w:rsid w:val="007436F0"/>
    <w:rsid w:val="00743722"/>
    <w:rsid w:val="00743756"/>
    <w:rsid w:val="00743783"/>
    <w:rsid w:val="007437A0"/>
    <w:rsid w:val="0074380B"/>
    <w:rsid w:val="007438A7"/>
    <w:rsid w:val="0074390D"/>
    <w:rsid w:val="00743941"/>
    <w:rsid w:val="00743957"/>
    <w:rsid w:val="0074397F"/>
    <w:rsid w:val="007439A9"/>
    <w:rsid w:val="007439D9"/>
    <w:rsid w:val="00743A6D"/>
    <w:rsid w:val="00743AA4"/>
    <w:rsid w:val="00743B29"/>
    <w:rsid w:val="00743B35"/>
    <w:rsid w:val="00743B94"/>
    <w:rsid w:val="00743BD9"/>
    <w:rsid w:val="00743BE7"/>
    <w:rsid w:val="00743BEF"/>
    <w:rsid w:val="00743C73"/>
    <w:rsid w:val="00743DDB"/>
    <w:rsid w:val="00743DEA"/>
    <w:rsid w:val="00743DF2"/>
    <w:rsid w:val="00743EAB"/>
    <w:rsid w:val="00743EEB"/>
    <w:rsid w:val="00743F77"/>
    <w:rsid w:val="00743F7F"/>
    <w:rsid w:val="00743FBF"/>
    <w:rsid w:val="00743FF9"/>
    <w:rsid w:val="00744057"/>
    <w:rsid w:val="007440FA"/>
    <w:rsid w:val="007441A4"/>
    <w:rsid w:val="007441CE"/>
    <w:rsid w:val="0074426F"/>
    <w:rsid w:val="007442A6"/>
    <w:rsid w:val="007442D8"/>
    <w:rsid w:val="00744373"/>
    <w:rsid w:val="00744388"/>
    <w:rsid w:val="0074439A"/>
    <w:rsid w:val="007443B4"/>
    <w:rsid w:val="007443D6"/>
    <w:rsid w:val="0074444E"/>
    <w:rsid w:val="0074457E"/>
    <w:rsid w:val="007445AA"/>
    <w:rsid w:val="007445C4"/>
    <w:rsid w:val="007445C8"/>
    <w:rsid w:val="007445E2"/>
    <w:rsid w:val="00744653"/>
    <w:rsid w:val="007446C3"/>
    <w:rsid w:val="0074478A"/>
    <w:rsid w:val="007447BB"/>
    <w:rsid w:val="00744858"/>
    <w:rsid w:val="00744873"/>
    <w:rsid w:val="00744893"/>
    <w:rsid w:val="0074491A"/>
    <w:rsid w:val="00744935"/>
    <w:rsid w:val="0074499A"/>
    <w:rsid w:val="007449A6"/>
    <w:rsid w:val="007449C0"/>
    <w:rsid w:val="00744A34"/>
    <w:rsid w:val="00744AAF"/>
    <w:rsid w:val="00744B58"/>
    <w:rsid w:val="00744B81"/>
    <w:rsid w:val="00744B89"/>
    <w:rsid w:val="00744C35"/>
    <w:rsid w:val="00744C8E"/>
    <w:rsid w:val="00744D08"/>
    <w:rsid w:val="00744D27"/>
    <w:rsid w:val="00744D9E"/>
    <w:rsid w:val="00744DED"/>
    <w:rsid w:val="00744E2F"/>
    <w:rsid w:val="00744E55"/>
    <w:rsid w:val="00744EFA"/>
    <w:rsid w:val="00744F06"/>
    <w:rsid w:val="00744F3D"/>
    <w:rsid w:val="00744F49"/>
    <w:rsid w:val="00744F57"/>
    <w:rsid w:val="00744F9D"/>
    <w:rsid w:val="00744FB7"/>
    <w:rsid w:val="00745030"/>
    <w:rsid w:val="00745067"/>
    <w:rsid w:val="007450A1"/>
    <w:rsid w:val="00745105"/>
    <w:rsid w:val="00745128"/>
    <w:rsid w:val="00745136"/>
    <w:rsid w:val="00745164"/>
    <w:rsid w:val="00745319"/>
    <w:rsid w:val="00745329"/>
    <w:rsid w:val="007453F9"/>
    <w:rsid w:val="0074544B"/>
    <w:rsid w:val="0074546F"/>
    <w:rsid w:val="00745554"/>
    <w:rsid w:val="00745569"/>
    <w:rsid w:val="007455AC"/>
    <w:rsid w:val="007455C8"/>
    <w:rsid w:val="00745614"/>
    <w:rsid w:val="0074562A"/>
    <w:rsid w:val="00745638"/>
    <w:rsid w:val="0074563A"/>
    <w:rsid w:val="00745687"/>
    <w:rsid w:val="007456D1"/>
    <w:rsid w:val="007456E4"/>
    <w:rsid w:val="00745792"/>
    <w:rsid w:val="00745847"/>
    <w:rsid w:val="0074586D"/>
    <w:rsid w:val="0074587E"/>
    <w:rsid w:val="007458FF"/>
    <w:rsid w:val="0074597D"/>
    <w:rsid w:val="007459C0"/>
    <w:rsid w:val="007459EE"/>
    <w:rsid w:val="007459F8"/>
    <w:rsid w:val="00745A08"/>
    <w:rsid w:val="00745A14"/>
    <w:rsid w:val="00745AD0"/>
    <w:rsid w:val="00745AFE"/>
    <w:rsid w:val="00745B2C"/>
    <w:rsid w:val="00745B6C"/>
    <w:rsid w:val="00745BB0"/>
    <w:rsid w:val="00745BD8"/>
    <w:rsid w:val="00745BF9"/>
    <w:rsid w:val="00745C26"/>
    <w:rsid w:val="00745C48"/>
    <w:rsid w:val="00745CC4"/>
    <w:rsid w:val="00745D43"/>
    <w:rsid w:val="00745D50"/>
    <w:rsid w:val="00745D76"/>
    <w:rsid w:val="00745DDF"/>
    <w:rsid w:val="00745EB0"/>
    <w:rsid w:val="00745EE5"/>
    <w:rsid w:val="00745EE8"/>
    <w:rsid w:val="00745F42"/>
    <w:rsid w:val="00745F95"/>
    <w:rsid w:val="00745FC8"/>
    <w:rsid w:val="00746077"/>
    <w:rsid w:val="0074611D"/>
    <w:rsid w:val="0074611E"/>
    <w:rsid w:val="007461BF"/>
    <w:rsid w:val="007461CA"/>
    <w:rsid w:val="007461F0"/>
    <w:rsid w:val="0074628C"/>
    <w:rsid w:val="007462D1"/>
    <w:rsid w:val="007462D6"/>
    <w:rsid w:val="00746364"/>
    <w:rsid w:val="00746386"/>
    <w:rsid w:val="007463F2"/>
    <w:rsid w:val="007463FB"/>
    <w:rsid w:val="007463FC"/>
    <w:rsid w:val="00746477"/>
    <w:rsid w:val="007464AA"/>
    <w:rsid w:val="007464E2"/>
    <w:rsid w:val="007464FE"/>
    <w:rsid w:val="0074650A"/>
    <w:rsid w:val="00746544"/>
    <w:rsid w:val="0074655C"/>
    <w:rsid w:val="007465C7"/>
    <w:rsid w:val="0074666D"/>
    <w:rsid w:val="007466AE"/>
    <w:rsid w:val="0074674C"/>
    <w:rsid w:val="00746783"/>
    <w:rsid w:val="00746838"/>
    <w:rsid w:val="00746889"/>
    <w:rsid w:val="007468D1"/>
    <w:rsid w:val="0074695B"/>
    <w:rsid w:val="007469B0"/>
    <w:rsid w:val="00746A56"/>
    <w:rsid w:val="00746A5F"/>
    <w:rsid w:val="00746A8C"/>
    <w:rsid w:val="00746A92"/>
    <w:rsid w:val="00746AAF"/>
    <w:rsid w:val="00746B2B"/>
    <w:rsid w:val="00746B4F"/>
    <w:rsid w:val="00746B53"/>
    <w:rsid w:val="00746B99"/>
    <w:rsid w:val="00746BAB"/>
    <w:rsid w:val="00746BE4"/>
    <w:rsid w:val="00746CE7"/>
    <w:rsid w:val="00746D3A"/>
    <w:rsid w:val="00746D9C"/>
    <w:rsid w:val="00746DFF"/>
    <w:rsid w:val="00746E7D"/>
    <w:rsid w:val="00746F04"/>
    <w:rsid w:val="00746F37"/>
    <w:rsid w:val="00746F4F"/>
    <w:rsid w:val="00746F64"/>
    <w:rsid w:val="0074706B"/>
    <w:rsid w:val="00747127"/>
    <w:rsid w:val="00747190"/>
    <w:rsid w:val="00747215"/>
    <w:rsid w:val="00747219"/>
    <w:rsid w:val="007472D3"/>
    <w:rsid w:val="00747305"/>
    <w:rsid w:val="0074732B"/>
    <w:rsid w:val="00747375"/>
    <w:rsid w:val="007473F7"/>
    <w:rsid w:val="007473FF"/>
    <w:rsid w:val="00747423"/>
    <w:rsid w:val="00747460"/>
    <w:rsid w:val="0074747C"/>
    <w:rsid w:val="0074748C"/>
    <w:rsid w:val="007474A4"/>
    <w:rsid w:val="007474DE"/>
    <w:rsid w:val="007474F5"/>
    <w:rsid w:val="00747504"/>
    <w:rsid w:val="007475DA"/>
    <w:rsid w:val="00747644"/>
    <w:rsid w:val="0074764F"/>
    <w:rsid w:val="00747672"/>
    <w:rsid w:val="007476B5"/>
    <w:rsid w:val="007476DE"/>
    <w:rsid w:val="007476E7"/>
    <w:rsid w:val="007477EA"/>
    <w:rsid w:val="007477FD"/>
    <w:rsid w:val="00747807"/>
    <w:rsid w:val="00747813"/>
    <w:rsid w:val="007478DD"/>
    <w:rsid w:val="0074793A"/>
    <w:rsid w:val="00747956"/>
    <w:rsid w:val="0074798B"/>
    <w:rsid w:val="0074799F"/>
    <w:rsid w:val="007479BE"/>
    <w:rsid w:val="00747A6C"/>
    <w:rsid w:val="00747ABC"/>
    <w:rsid w:val="00747B1D"/>
    <w:rsid w:val="00747B5B"/>
    <w:rsid w:val="00747C7C"/>
    <w:rsid w:val="00747CAC"/>
    <w:rsid w:val="00747D03"/>
    <w:rsid w:val="00747D41"/>
    <w:rsid w:val="00747D46"/>
    <w:rsid w:val="00747E02"/>
    <w:rsid w:val="00747E3C"/>
    <w:rsid w:val="00747E5F"/>
    <w:rsid w:val="00747E7A"/>
    <w:rsid w:val="00747F73"/>
    <w:rsid w:val="00747FB6"/>
    <w:rsid w:val="00750006"/>
    <w:rsid w:val="0075005A"/>
    <w:rsid w:val="00750185"/>
    <w:rsid w:val="007501EF"/>
    <w:rsid w:val="007502CD"/>
    <w:rsid w:val="007502E5"/>
    <w:rsid w:val="00750379"/>
    <w:rsid w:val="0075040C"/>
    <w:rsid w:val="00750419"/>
    <w:rsid w:val="0075043E"/>
    <w:rsid w:val="00750450"/>
    <w:rsid w:val="0075046D"/>
    <w:rsid w:val="00750483"/>
    <w:rsid w:val="007504CB"/>
    <w:rsid w:val="007504CE"/>
    <w:rsid w:val="007504CF"/>
    <w:rsid w:val="00750533"/>
    <w:rsid w:val="00750535"/>
    <w:rsid w:val="00750555"/>
    <w:rsid w:val="007505BE"/>
    <w:rsid w:val="007505D3"/>
    <w:rsid w:val="0075061E"/>
    <w:rsid w:val="007506E4"/>
    <w:rsid w:val="007506F1"/>
    <w:rsid w:val="0075073F"/>
    <w:rsid w:val="00750790"/>
    <w:rsid w:val="007507C9"/>
    <w:rsid w:val="00750858"/>
    <w:rsid w:val="007508C7"/>
    <w:rsid w:val="007508DB"/>
    <w:rsid w:val="00750901"/>
    <w:rsid w:val="0075091B"/>
    <w:rsid w:val="00750932"/>
    <w:rsid w:val="00750955"/>
    <w:rsid w:val="007509D7"/>
    <w:rsid w:val="007509DB"/>
    <w:rsid w:val="00750A7B"/>
    <w:rsid w:val="00750AF7"/>
    <w:rsid w:val="00750BD0"/>
    <w:rsid w:val="00750BDE"/>
    <w:rsid w:val="00750CAC"/>
    <w:rsid w:val="00750CC2"/>
    <w:rsid w:val="00750CC6"/>
    <w:rsid w:val="00750D9A"/>
    <w:rsid w:val="00750D9D"/>
    <w:rsid w:val="00750DA1"/>
    <w:rsid w:val="00750DA4"/>
    <w:rsid w:val="00750DC8"/>
    <w:rsid w:val="00750FC2"/>
    <w:rsid w:val="00751067"/>
    <w:rsid w:val="007510E7"/>
    <w:rsid w:val="00751222"/>
    <w:rsid w:val="0075123E"/>
    <w:rsid w:val="00751251"/>
    <w:rsid w:val="00751280"/>
    <w:rsid w:val="007512A8"/>
    <w:rsid w:val="007512C0"/>
    <w:rsid w:val="007512C1"/>
    <w:rsid w:val="007512C7"/>
    <w:rsid w:val="007512D5"/>
    <w:rsid w:val="00751352"/>
    <w:rsid w:val="007514E9"/>
    <w:rsid w:val="00751527"/>
    <w:rsid w:val="0075158F"/>
    <w:rsid w:val="007515C6"/>
    <w:rsid w:val="007515DF"/>
    <w:rsid w:val="007515E7"/>
    <w:rsid w:val="00751664"/>
    <w:rsid w:val="007516AC"/>
    <w:rsid w:val="007516B9"/>
    <w:rsid w:val="007517DB"/>
    <w:rsid w:val="0075184C"/>
    <w:rsid w:val="0075187B"/>
    <w:rsid w:val="0075188D"/>
    <w:rsid w:val="00751897"/>
    <w:rsid w:val="007518BF"/>
    <w:rsid w:val="0075190F"/>
    <w:rsid w:val="00751A0D"/>
    <w:rsid w:val="00751B6F"/>
    <w:rsid w:val="00751B7F"/>
    <w:rsid w:val="00751C43"/>
    <w:rsid w:val="00751C70"/>
    <w:rsid w:val="00751C7A"/>
    <w:rsid w:val="00751C9E"/>
    <w:rsid w:val="00751CC1"/>
    <w:rsid w:val="00751D80"/>
    <w:rsid w:val="00751D9A"/>
    <w:rsid w:val="00751F5D"/>
    <w:rsid w:val="00751FC0"/>
    <w:rsid w:val="00751FC5"/>
    <w:rsid w:val="00752000"/>
    <w:rsid w:val="0075205F"/>
    <w:rsid w:val="0075206D"/>
    <w:rsid w:val="007520E4"/>
    <w:rsid w:val="00752108"/>
    <w:rsid w:val="0075213E"/>
    <w:rsid w:val="007521F3"/>
    <w:rsid w:val="00752206"/>
    <w:rsid w:val="00752256"/>
    <w:rsid w:val="007522DF"/>
    <w:rsid w:val="00752321"/>
    <w:rsid w:val="007523CB"/>
    <w:rsid w:val="00752412"/>
    <w:rsid w:val="00752450"/>
    <w:rsid w:val="0075245B"/>
    <w:rsid w:val="007524A7"/>
    <w:rsid w:val="007524E8"/>
    <w:rsid w:val="0075256E"/>
    <w:rsid w:val="007525C1"/>
    <w:rsid w:val="007525C3"/>
    <w:rsid w:val="00752644"/>
    <w:rsid w:val="00752652"/>
    <w:rsid w:val="0075266A"/>
    <w:rsid w:val="00752686"/>
    <w:rsid w:val="0075268F"/>
    <w:rsid w:val="007526B4"/>
    <w:rsid w:val="007526CF"/>
    <w:rsid w:val="007526E2"/>
    <w:rsid w:val="00752725"/>
    <w:rsid w:val="00752776"/>
    <w:rsid w:val="00752778"/>
    <w:rsid w:val="007527F3"/>
    <w:rsid w:val="00752831"/>
    <w:rsid w:val="007528D9"/>
    <w:rsid w:val="00752906"/>
    <w:rsid w:val="00752954"/>
    <w:rsid w:val="00752980"/>
    <w:rsid w:val="007529F4"/>
    <w:rsid w:val="00752A43"/>
    <w:rsid w:val="00752A50"/>
    <w:rsid w:val="00752A58"/>
    <w:rsid w:val="00752A92"/>
    <w:rsid w:val="00752AB8"/>
    <w:rsid w:val="00752B4C"/>
    <w:rsid w:val="00752C66"/>
    <w:rsid w:val="00752C98"/>
    <w:rsid w:val="00752D95"/>
    <w:rsid w:val="00752DCF"/>
    <w:rsid w:val="00752E00"/>
    <w:rsid w:val="00752E25"/>
    <w:rsid w:val="00752E42"/>
    <w:rsid w:val="00752E87"/>
    <w:rsid w:val="00752EC2"/>
    <w:rsid w:val="00753045"/>
    <w:rsid w:val="00753053"/>
    <w:rsid w:val="0075305C"/>
    <w:rsid w:val="0075305F"/>
    <w:rsid w:val="0075310C"/>
    <w:rsid w:val="0075310F"/>
    <w:rsid w:val="0075317C"/>
    <w:rsid w:val="007531B6"/>
    <w:rsid w:val="00753233"/>
    <w:rsid w:val="00753236"/>
    <w:rsid w:val="00753303"/>
    <w:rsid w:val="0075331D"/>
    <w:rsid w:val="0075336E"/>
    <w:rsid w:val="007533B1"/>
    <w:rsid w:val="007533CC"/>
    <w:rsid w:val="00753413"/>
    <w:rsid w:val="0075342A"/>
    <w:rsid w:val="00753489"/>
    <w:rsid w:val="007534A1"/>
    <w:rsid w:val="00753551"/>
    <w:rsid w:val="00753630"/>
    <w:rsid w:val="0075368F"/>
    <w:rsid w:val="0075369F"/>
    <w:rsid w:val="00753792"/>
    <w:rsid w:val="007537B3"/>
    <w:rsid w:val="007537BA"/>
    <w:rsid w:val="007537CC"/>
    <w:rsid w:val="007537E0"/>
    <w:rsid w:val="00753803"/>
    <w:rsid w:val="00753807"/>
    <w:rsid w:val="00753832"/>
    <w:rsid w:val="007538AD"/>
    <w:rsid w:val="0075390C"/>
    <w:rsid w:val="0075397A"/>
    <w:rsid w:val="007539E1"/>
    <w:rsid w:val="00753A9B"/>
    <w:rsid w:val="00753AFD"/>
    <w:rsid w:val="00753B0B"/>
    <w:rsid w:val="00753B40"/>
    <w:rsid w:val="00753BAC"/>
    <w:rsid w:val="00753BBA"/>
    <w:rsid w:val="00753BDC"/>
    <w:rsid w:val="00753BEA"/>
    <w:rsid w:val="00753BFB"/>
    <w:rsid w:val="00753C4E"/>
    <w:rsid w:val="00753CC5"/>
    <w:rsid w:val="00753CF4"/>
    <w:rsid w:val="00753D15"/>
    <w:rsid w:val="00753D29"/>
    <w:rsid w:val="00753D4C"/>
    <w:rsid w:val="00753DE4"/>
    <w:rsid w:val="00753E2F"/>
    <w:rsid w:val="00753E70"/>
    <w:rsid w:val="00753E7B"/>
    <w:rsid w:val="00753EB3"/>
    <w:rsid w:val="00753F18"/>
    <w:rsid w:val="00753F50"/>
    <w:rsid w:val="00753FB4"/>
    <w:rsid w:val="0075401D"/>
    <w:rsid w:val="00754056"/>
    <w:rsid w:val="00754081"/>
    <w:rsid w:val="0075408D"/>
    <w:rsid w:val="007540A5"/>
    <w:rsid w:val="007540C7"/>
    <w:rsid w:val="007540DD"/>
    <w:rsid w:val="00754104"/>
    <w:rsid w:val="0075420F"/>
    <w:rsid w:val="0075423C"/>
    <w:rsid w:val="007542AD"/>
    <w:rsid w:val="007542B9"/>
    <w:rsid w:val="007542D2"/>
    <w:rsid w:val="007542D3"/>
    <w:rsid w:val="00754332"/>
    <w:rsid w:val="00754371"/>
    <w:rsid w:val="00754397"/>
    <w:rsid w:val="0075439B"/>
    <w:rsid w:val="00754404"/>
    <w:rsid w:val="00754449"/>
    <w:rsid w:val="007544DD"/>
    <w:rsid w:val="00754587"/>
    <w:rsid w:val="007545B8"/>
    <w:rsid w:val="00754605"/>
    <w:rsid w:val="00754621"/>
    <w:rsid w:val="00754696"/>
    <w:rsid w:val="007546C9"/>
    <w:rsid w:val="00754795"/>
    <w:rsid w:val="007547E9"/>
    <w:rsid w:val="007547F7"/>
    <w:rsid w:val="007548DA"/>
    <w:rsid w:val="00754908"/>
    <w:rsid w:val="0075493F"/>
    <w:rsid w:val="00754976"/>
    <w:rsid w:val="00754999"/>
    <w:rsid w:val="0075499D"/>
    <w:rsid w:val="00754ADD"/>
    <w:rsid w:val="00754B58"/>
    <w:rsid w:val="00754B7C"/>
    <w:rsid w:val="00754B88"/>
    <w:rsid w:val="00754C31"/>
    <w:rsid w:val="00754C33"/>
    <w:rsid w:val="00754C82"/>
    <w:rsid w:val="00754CB2"/>
    <w:rsid w:val="00754D7E"/>
    <w:rsid w:val="00754EFA"/>
    <w:rsid w:val="00754F90"/>
    <w:rsid w:val="00754FAA"/>
    <w:rsid w:val="0075501C"/>
    <w:rsid w:val="0075502E"/>
    <w:rsid w:val="007550D2"/>
    <w:rsid w:val="007551BF"/>
    <w:rsid w:val="00755229"/>
    <w:rsid w:val="00755265"/>
    <w:rsid w:val="00755292"/>
    <w:rsid w:val="00755298"/>
    <w:rsid w:val="007552A4"/>
    <w:rsid w:val="00755309"/>
    <w:rsid w:val="007553BB"/>
    <w:rsid w:val="007553BE"/>
    <w:rsid w:val="007553C2"/>
    <w:rsid w:val="007553DD"/>
    <w:rsid w:val="00755421"/>
    <w:rsid w:val="00755495"/>
    <w:rsid w:val="007554AC"/>
    <w:rsid w:val="007554B0"/>
    <w:rsid w:val="007554E2"/>
    <w:rsid w:val="007554F3"/>
    <w:rsid w:val="00755624"/>
    <w:rsid w:val="00755673"/>
    <w:rsid w:val="007556A3"/>
    <w:rsid w:val="007556EA"/>
    <w:rsid w:val="007556FC"/>
    <w:rsid w:val="00755759"/>
    <w:rsid w:val="00755830"/>
    <w:rsid w:val="0075583B"/>
    <w:rsid w:val="007558AD"/>
    <w:rsid w:val="007558B7"/>
    <w:rsid w:val="007559CA"/>
    <w:rsid w:val="00755A59"/>
    <w:rsid w:val="00755A66"/>
    <w:rsid w:val="00755C62"/>
    <w:rsid w:val="00755C6D"/>
    <w:rsid w:val="00755C95"/>
    <w:rsid w:val="00755D07"/>
    <w:rsid w:val="00755D45"/>
    <w:rsid w:val="00755D61"/>
    <w:rsid w:val="00755D62"/>
    <w:rsid w:val="00755D85"/>
    <w:rsid w:val="00755E48"/>
    <w:rsid w:val="00755E77"/>
    <w:rsid w:val="00755F71"/>
    <w:rsid w:val="00755F7C"/>
    <w:rsid w:val="00755F85"/>
    <w:rsid w:val="00755F8D"/>
    <w:rsid w:val="00755FEA"/>
    <w:rsid w:val="0075600E"/>
    <w:rsid w:val="00756033"/>
    <w:rsid w:val="0075604A"/>
    <w:rsid w:val="0075607C"/>
    <w:rsid w:val="0075607D"/>
    <w:rsid w:val="007560B0"/>
    <w:rsid w:val="00756159"/>
    <w:rsid w:val="007561A2"/>
    <w:rsid w:val="0075626A"/>
    <w:rsid w:val="00756365"/>
    <w:rsid w:val="0075636F"/>
    <w:rsid w:val="007563AD"/>
    <w:rsid w:val="00756471"/>
    <w:rsid w:val="00756477"/>
    <w:rsid w:val="00756484"/>
    <w:rsid w:val="007564F4"/>
    <w:rsid w:val="00756511"/>
    <w:rsid w:val="00756673"/>
    <w:rsid w:val="00756753"/>
    <w:rsid w:val="00756777"/>
    <w:rsid w:val="0075677F"/>
    <w:rsid w:val="0075683F"/>
    <w:rsid w:val="0075689C"/>
    <w:rsid w:val="0075689D"/>
    <w:rsid w:val="00756949"/>
    <w:rsid w:val="007569EE"/>
    <w:rsid w:val="00756A2F"/>
    <w:rsid w:val="00756AEC"/>
    <w:rsid w:val="00756BB5"/>
    <w:rsid w:val="00756BB6"/>
    <w:rsid w:val="00756BBA"/>
    <w:rsid w:val="00756BD5"/>
    <w:rsid w:val="00756BEA"/>
    <w:rsid w:val="00756C4F"/>
    <w:rsid w:val="00756C6E"/>
    <w:rsid w:val="00756CFF"/>
    <w:rsid w:val="00756DF9"/>
    <w:rsid w:val="00756E07"/>
    <w:rsid w:val="00756EB3"/>
    <w:rsid w:val="00756F5E"/>
    <w:rsid w:val="00756FA2"/>
    <w:rsid w:val="00757017"/>
    <w:rsid w:val="0075701A"/>
    <w:rsid w:val="007570E3"/>
    <w:rsid w:val="0075713C"/>
    <w:rsid w:val="007571D3"/>
    <w:rsid w:val="0075725F"/>
    <w:rsid w:val="00757303"/>
    <w:rsid w:val="0075735E"/>
    <w:rsid w:val="00757366"/>
    <w:rsid w:val="00757397"/>
    <w:rsid w:val="007573D2"/>
    <w:rsid w:val="007573FC"/>
    <w:rsid w:val="0075740A"/>
    <w:rsid w:val="00757413"/>
    <w:rsid w:val="00757446"/>
    <w:rsid w:val="00757476"/>
    <w:rsid w:val="0075750F"/>
    <w:rsid w:val="00757527"/>
    <w:rsid w:val="00757578"/>
    <w:rsid w:val="0075758B"/>
    <w:rsid w:val="00757595"/>
    <w:rsid w:val="007575BB"/>
    <w:rsid w:val="00757621"/>
    <w:rsid w:val="007576AE"/>
    <w:rsid w:val="007576CB"/>
    <w:rsid w:val="0075774B"/>
    <w:rsid w:val="00757769"/>
    <w:rsid w:val="007577E1"/>
    <w:rsid w:val="007577EB"/>
    <w:rsid w:val="0075786C"/>
    <w:rsid w:val="007578F0"/>
    <w:rsid w:val="00757A1C"/>
    <w:rsid w:val="00757A25"/>
    <w:rsid w:val="00757A40"/>
    <w:rsid w:val="00757A48"/>
    <w:rsid w:val="00757A63"/>
    <w:rsid w:val="00757AC4"/>
    <w:rsid w:val="00757B11"/>
    <w:rsid w:val="00757B16"/>
    <w:rsid w:val="00757B29"/>
    <w:rsid w:val="00757B41"/>
    <w:rsid w:val="00757BC1"/>
    <w:rsid w:val="00757C83"/>
    <w:rsid w:val="00757C9B"/>
    <w:rsid w:val="00757CF3"/>
    <w:rsid w:val="00757D46"/>
    <w:rsid w:val="00757E6E"/>
    <w:rsid w:val="00757E95"/>
    <w:rsid w:val="00757F0E"/>
    <w:rsid w:val="00757F10"/>
    <w:rsid w:val="00757F68"/>
    <w:rsid w:val="00757F69"/>
    <w:rsid w:val="007600A5"/>
    <w:rsid w:val="007600B5"/>
    <w:rsid w:val="00760127"/>
    <w:rsid w:val="00760150"/>
    <w:rsid w:val="00760156"/>
    <w:rsid w:val="007601BC"/>
    <w:rsid w:val="007602BF"/>
    <w:rsid w:val="007602F5"/>
    <w:rsid w:val="00760331"/>
    <w:rsid w:val="0076033C"/>
    <w:rsid w:val="0076041F"/>
    <w:rsid w:val="00760437"/>
    <w:rsid w:val="007604BA"/>
    <w:rsid w:val="007604E5"/>
    <w:rsid w:val="007604EF"/>
    <w:rsid w:val="007604FA"/>
    <w:rsid w:val="00760607"/>
    <w:rsid w:val="00760621"/>
    <w:rsid w:val="007606AB"/>
    <w:rsid w:val="007606D1"/>
    <w:rsid w:val="007606DF"/>
    <w:rsid w:val="007606FE"/>
    <w:rsid w:val="00760765"/>
    <w:rsid w:val="00760799"/>
    <w:rsid w:val="007607B2"/>
    <w:rsid w:val="0076088F"/>
    <w:rsid w:val="007608DA"/>
    <w:rsid w:val="0076091F"/>
    <w:rsid w:val="00760937"/>
    <w:rsid w:val="00760982"/>
    <w:rsid w:val="00760989"/>
    <w:rsid w:val="007609D2"/>
    <w:rsid w:val="007609E6"/>
    <w:rsid w:val="00760A05"/>
    <w:rsid w:val="00760A0B"/>
    <w:rsid w:val="00760A10"/>
    <w:rsid w:val="00760A31"/>
    <w:rsid w:val="00760A48"/>
    <w:rsid w:val="00760A6A"/>
    <w:rsid w:val="00760ADE"/>
    <w:rsid w:val="00760B38"/>
    <w:rsid w:val="00760B96"/>
    <w:rsid w:val="00760B9F"/>
    <w:rsid w:val="00760BE8"/>
    <w:rsid w:val="00760D3F"/>
    <w:rsid w:val="00760D81"/>
    <w:rsid w:val="00760DB9"/>
    <w:rsid w:val="00760DCE"/>
    <w:rsid w:val="00760E09"/>
    <w:rsid w:val="00760E56"/>
    <w:rsid w:val="00760E5F"/>
    <w:rsid w:val="00760EBC"/>
    <w:rsid w:val="00760F0E"/>
    <w:rsid w:val="00760F29"/>
    <w:rsid w:val="00760F50"/>
    <w:rsid w:val="00760FAB"/>
    <w:rsid w:val="00760FE3"/>
    <w:rsid w:val="00761166"/>
    <w:rsid w:val="0076118B"/>
    <w:rsid w:val="0076122C"/>
    <w:rsid w:val="0076125E"/>
    <w:rsid w:val="007612DE"/>
    <w:rsid w:val="0076130D"/>
    <w:rsid w:val="00761332"/>
    <w:rsid w:val="00761346"/>
    <w:rsid w:val="0076137C"/>
    <w:rsid w:val="0076142E"/>
    <w:rsid w:val="007614A1"/>
    <w:rsid w:val="007614D4"/>
    <w:rsid w:val="007614E1"/>
    <w:rsid w:val="0076155C"/>
    <w:rsid w:val="00761621"/>
    <w:rsid w:val="0076162F"/>
    <w:rsid w:val="00761647"/>
    <w:rsid w:val="00761665"/>
    <w:rsid w:val="00761672"/>
    <w:rsid w:val="007616AE"/>
    <w:rsid w:val="0076172E"/>
    <w:rsid w:val="0076173D"/>
    <w:rsid w:val="00761741"/>
    <w:rsid w:val="00761748"/>
    <w:rsid w:val="00761775"/>
    <w:rsid w:val="007617B3"/>
    <w:rsid w:val="007617F6"/>
    <w:rsid w:val="00761823"/>
    <w:rsid w:val="00761859"/>
    <w:rsid w:val="00761949"/>
    <w:rsid w:val="007619B9"/>
    <w:rsid w:val="007619BF"/>
    <w:rsid w:val="007619C2"/>
    <w:rsid w:val="007619CD"/>
    <w:rsid w:val="00761AE1"/>
    <w:rsid w:val="00761B17"/>
    <w:rsid w:val="00761BE5"/>
    <w:rsid w:val="00761C58"/>
    <w:rsid w:val="00761C8A"/>
    <w:rsid w:val="00761C94"/>
    <w:rsid w:val="00761CA8"/>
    <w:rsid w:val="00761CC6"/>
    <w:rsid w:val="00761CE7"/>
    <w:rsid w:val="00761D6D"/>
    <w:rsid w:val="00761E27"/>
    <w:rsid w:val="00761EB0"/>
    <w:rsid w:val="00761EC6"/>
    <w:rsid w:val="00761F54"/>
    <w:rsid w:val="00761F65"/>
    <w:rsid w:val="00761FF8"/>
    <w:rsid w:val="00762000"/>
    <w:rsid w:val="00762051"/>
    <w:rsid w:val="00762055"/>
    <w:rsid w:val="00762159"/>
    <w:rsid w:val="0076215F"/>
    <w:rsid w:val="0076225F"/>
    <w:rsid w:val="00762299"/>
    <w:rsid w:val="0076240E"/>
    <w:rsid w:val="00762473"/>
    <w:rsid w:val="00762485"/>
    <w:rsid w:val="007624A0"/>
    <w:rsid w:val="0076252D"/>
    <w:rsid w:val="007625D4"/>
    <w:rsid w:val="007626CB"/>
    <w:rsid w:val="0076274C"/>
    <w:rsid w:val="00762829"/>
    <w:rsid w:val="0076282C"/>
    <w:rsid w:val="007628B8"/>
    <w:rsid w:val="00762916"/>
    <w:rsid w:val="0076294C"/>
    <w:rsid w:val="007629B4"/>
    <w:rsid w:val="007629D7"/>
    <w:rsid w:val="007629E3"/>
    <w:rsid w:val="007629EA"/>
    <w:rsid w:val="007629F9"/>
    <w:rsid w:val="00762A00"/>
    <w:rsid w:val="00762A4A"/>
    <w:rsid w:val="00762A67"/>
    <w:rsid w:val="00762A6A"/>
    <w:rsid w:val="00762A8B"/>
    <w:rsid w:val="00762B17"/>
    <w:rsid w:val="00762BD2"/>
    <w:rsid w:val="00762C36"/>
    <w:rsid w:val="00762C4F"/>
    <w:rsid w:val="00762C70"/>
    <w:rsid w:val="00762CF6"/>
    <w:rsid w:val="00762D04"/>
    <w:rsid w:val="00762D7C"/>
    <w:rsid w:val="00762DCF"/>
    <w:rsid w:val="00762DD5"/>
    <w:rsid w:val="00762E04"/>
    <w:rsid w:val="00762E30"/>
    <w:rsid w:val="00762E5F"/>
    <w:rsid w:val="00762E9C"/>
    <w:rsid w:val="00762EDC"/>
    <w:rsid w:val="00762F02"/>
    <w:rsid w:val="00762F0E"/>
    <w:rsid w:val="00762F8A"/>
    <w:rsid w:val="00762FB9"/>
    <w:rsid w:val="00763051"/>
    <w:rsid w:val="00763052"/>
    <w:rsid w:val="0076312B"/>
    <w:rsid w:val="007631AC"/>
    <w:rsid w:val="00763200"/>
    <w:rsid w:val="00763217"/>
    <w:rsid w:val="0076322E"/>
    <w:rsid w:val="00763238"/>
    <w:rsid w:val="007632BE"/>
    <w:rsid w:val="007632D1"/>
    <w:rsid w:val="00763305"/>
    <w:rsid w:val="00763389"/>
    <w:rsid w:val="007633F1"/>
    <w:rsid w:val="00763415"/>
    <w:rsid w:val="00763435"/>
    <w:rsid w:val="00763437"/>
    <w:rsid w:val="00763439"/>
    <w:rsid w:val="0076343B"/>
    <w:rsid w:val="0076343E"/>
    <w:rsid w:val="0076346D"/>
    <w:rsid w:val="0076349B"/>
    <w:rsid w:val="00763507"/>
    <w:rsid w:val="00763564"/>
    <w:rsid w:val="00763591"/>
    <w:rsid w:val="007635D3"/>
    <w:rsid w:val="00763636"/>
    <w:rsid w:val="007636A4"/>
    <w:rsid w:val="00763778"/>
    <w:rsid w:val="007637BC"/>
    <w:rsid w:val="00763866"/>
    <w:rsid w:val="00763882"/>
    <w:rsid w:val="007638B9"/>
    <w:rsid w:val="007638F2"/>
    <w:rsid w:val="0076398B"/>
    <w:rsid w:val="00763A72"/>
    <w:rsid w:val="00763A7D"/>
    <w:rsid w:val="00763AE5"/>
    <w:rsid w:val="00763B3C"/>
    <w:rsid w:val="00763B6E"/>
    <w:rsid w:val="00763BEA"/>
    <w:rsid w:val="00763C46"/>
    <w:rsid w:val="00763C6E"/>
    <w:rsid w:val="00763C7E"/>
    <w:rsid w:val="00763CCB"/>
    <w:rsid w:val="00763CD7"/>
    <w:rsid w:val="00763D15"/>
    <w:rsid w:val="00763D8E"/>
    <w:rsid w:val="00763DAB"/>
    <w:rsid w:val="00763EEE"/>
    <w:rsid w:val="00763F02"/>
    <w:rsid w:val="00763F29"/>
    <w:rsid w:val="00763F3A"/>
    <w:rsid w:val="00763FA3"/>
    <w:rsid w:val="00763FBF"/>
    <w:rsid w:val="00764071"/>
    <w:rsid w:val="00764085"/>
    <w:rsid w:val="007640A8"/>
    <w:rsid w:val="007640CE"/>
    <w:rsid w:val="00764120"/>
    <w:rsid w:val="00764186"/>
    <w:rsid w:val="00764217"/>
    <w:rsid w:val="007642B2"/>
    <w:rsid w:val="00764318"/>
    <w:rsid w:val="00764357"/>
    <w:rsid w:val="00764385"/>
    <w:rsid w:val="007643C1"/>
    <w:rsid w:val="007643DE"/>
    <w:rsid w:val="00764403"/>
    <w:rsid w:val="0076441C"/>
    <w:rsid w:val="00764466"/>
    <w:rsid w:val="007644B6"/>
    <w:rsid w:val="00764603"/>
    <w:rsid w:val="00764615"/>
    <w:rsid w:val="00764666"/>
    <w:rsid w:val="007646C2"/>
    <w:rsid w:val="00764706"/>
    <w:rsid w:val="007647B6"/>
    <w:rsid w:val="0076484F"/>
    <w:rsid w:val="00764874"/>
    <w:rsid w:val="00764983"/>
    <w:rsid w:val="007649BE"/>
    <w:rsid w:val="007649C0"/>
    <w:rsid w:val="007649C3"/>
    <w:rsid w:val="007649DE"/>
    <w:rsid w:val="00764A37"/>
    <w:rsid w:val="00764A42"/>
    <w:rsid w:val="00764A62"/>
    <w:rsid w:val="00764ACB"/>
    <w:rsid w:val="00764B36"/>
    <w:rsid w:val="00764B3F"/>
    <w:rsid w:val="00764B97"/>
    <w:rsid w:val="00764B98"/>
    <w:rsid w:val="00764B9E"/>
    <w:rsid w:val="00764C0D"/>
    <w:rsid w:val="00764D57"/>
    <w:rsid w:val="00764E45"/>
    <w:rsid w:val="00764FF0"/>
    <w:rsid w:val="00765090"/>
    <w:rsid w:val="007650A3"/>
    <w:rsid w:val="007651DC"/>
    <w:rsid w:val="007651E6"/>
    <w:rsid w:val="0076521B"/>
    <w:rsid w:val="007652AC"/>
    <w:rsid w:val="007652F7"/>
    <w:rsid w:val="00765351"/>
    <w:rsid w:val="0076538A"/>
    <w:rsid w:val="00765399"/>
    <w:rsid w:val="007653B9"/>
    <w:rsid w:val="0076542D"/>
    <w:rsid w:val="007654DF"/>
    <w:rsid w:val="00765597"/>
    <w:rsid w:val="007655E0"/>
    <w:rsid w:val="00765615"/>
    <w:rsid w:val="00765627"/>
    <w:rsid w:val="0076566A"/>
    <w:rsid w:val="00765681"/>
    <w:rsid w:val="007656A1"/>
    <w:rsid w:val="007656A3"/>
    <w:rsid w:val="0076570F"/>
    <w:rsid w:val="0076571A"/>
    <w:rsid w:val="00765756"/>
    <w:rsid w:val="007657BD"/>
    <w:rsid w:val="007657CB"/>
    <w:rsid w:val="0076581B"/>
    <w:rsid w:val="00765827"/>
    <w:rsid w:val="0076582F"/>
    <w:rsid w:val="0076585B"/>
    <w:rsid w:val="0076587F"/>
    <w:rsid w:val="00765895"/>
    <w:rsid w:val="007658FB"/>
    <w:rsid w:val="00765953"/>
    <w:rsid w:val="00765999"/>
    <w:rsid w:val="0076599B"/>
    <w:rsid w:val="007659D4"/>
    <w:rsid w:val="007659F8"/>
    <w:rsid w:val="00765A93"/>
    <w:rsid w:val="00765BC0"/>
    <w:rsid w:val="00765C01"/>
    <w:rsid w:val="00765C11"/>
    <w:rsid w:val="00765C33"/>
    <w:rsid w:val="00765C38"/>
    <w:rsid w:val="00765CB5"/>
    <w:rsid w:val="00765CBD"/>
    <w:rsid w:val="00765CDF"/>
    <w:rsid w:val="00765D39"/>
    <w:rsid w:val="00765D59"/>
    <w:rsid w:val="00765D97"/>
    <w:rsid w:val="00765E12"/>
    <w:rsid w:val="00765E4E"/>
    <w:rsid w:val="00765EAA"/>
    <w:rsid w:val="00765EFF"/>
    <w:rsid w:val="00765F04"/>
    <w:rsid w:val="00765F23"/>
    <w:rsid w:val="00765F50"/>
    <w:rsid w:val="00765FA7"/>
    <w:rsid w:val="00765FAE"/>
    <w:rsid w:val="00765FDB"/>
    <w:rsid w:val="0076600D"/>
    <w:rsid w:val="00766022"/>
    <w:rsid w:val="0076604C"/>
    <w:rsid w:val="00766060"/>
    <w:rsid w:val="00766095"/>
    <w:rsid w:val="0076619A"/>
    <w:rsid w:val="007661A5"/>
    <w:rsid w:val="007662B0"/>
    <w:rsid w:val="007662EC"/>
    <w:rsid w:val="0076630C"/>
    <w:rsid w:val="0076638B"/>
    <w:rsid w:val="0076638E"/>
    <w:rsid w:val="0076639B"/>
    <w:rsid w:val="007663F3"/>
    <w:rsid w:val="00766402"/>
    <w:rsid w:val="00766454"/>
    <w:rsid w:val="00766479"/>
    <w:rsid w:val="007664F3"/>
    <w:rsid w:val="00766550"/>
    <w:rsid w:val="00766562"/>
    <w:rsid w:val="0076658B"/>
    <w:rsid w:val="007666AD"/>
    <w:rsid w:val="00766700"/>
    <w:rsid w:val="00766741"/>
    <w:rsid w:val="00766776"/>
    <w:rsid w:val="0076688E"/>
    <w:rsid w:val="007668BC"/>
    <w:rsid w:val="007668DE"/>
    <w:rsid w:val="00766959"/>
    <w:rsid w:val="00766960"/>
    <w:rsid w:val="00766977"/>
    <w:rsid w:val="00766990"/>
    <w:rsid w:val="007669B7"/>
    <w:rsid w:val="007669C2"/>
    <w:rsid w:val="00766A25"/>
    <w:rsid w:val="00766A7A"/>
    <w:rsid w:val="00766AAC"/>
    <w:rsid w:val="00766B4C"/>
    <w:rsid w:val="00766B96"/>
    <w:rsid w:val="00766B98"/>
    <w:rsid w:val="00766BAD"/>
    <w:rsid w:val="00766BCD"/>
    <w:rsid w:val="00766BCE"/>
    <w:rsid w:val="00766BD0"/>
    <w:rsid w:val="00766BE4"/>
    <w:rsid w:val="00766C4C"/>
    <w:rsid w:val="00766C91"/>
    <w:rsid w:val="00766C9C"/>
    <w:rsid w:val="00766D22"/>
    <w:rsid w:val="00766E2D"/>
    <w:rsid w:val="00766E35"/>
    <w:rsid w:val="00766E42"/>
    <w:rsid w:val="00766E45"/>
    <w:rsid w:val="00766E8F"/>
    <w:rsid w:val="00766EAF"/>
    <w:rsid w:val="00766F25"/>
    <w:rsid w:val="00766F53"/>
    <w:rsid w:val="00766F67"/>
    <w:rsid w:val="00766FAE"/>
    <w:rsid w:val="00766FB5"/>
    <w:rsid w:val="0076702D"/>
    <w:rsid w:val="0076704B"/>
    <w:rsid w:val="0076708D"/>
    <w:rsid w:val="007670FA"/>
    <w:rsid w:val="0076713D"/>
    <w:rsid w:val="007671E8"/>
    <w:rsid w:val="007672B1"/>
    <w:rsid w:val="007672CA"/>
    <w:rsid w:val="0076730F"/>
    <w:rsid w:val="00767394"/>
    <w:rsid w:val="007673A1"/>
    <w:rsid w:val="00767405"/>
    <w:rsid w:val="007674B8"/>
    <w:rsid w:val="007674CA"/>
    <w:rsid w:val="0076753C"/>
    <w:rsid w:val="007675DB"/>
    <w:rsid w:val="00767613"/>
    <w:rsid w:val="007676ED"/>
    <w:rsid w:val="00767728"/>
    <w:rsid w:val="00767800"/>
    <w:rsid w:val="00767841"/>
    <w:rsid w:val="00767893"/>
    <w:rsid w:val="007678F3"/>
    <w:rsid w:val="00767975"/>
    <w:rsid w:val="007679B7"/>
    <w:rsid w:val="007679CC"/>
    <w:rsid w:val="007679D4"/>
    <w:rsid w:val="00767A0D"/>
    <w:rsid w:val="00767AC0"/>
    <w:rsid w:val="00767B17"/>
    <w:rsid w:val="00767B9D"/>
    <w:rsid w:val="00767BE3"/>
    <w:rsid w:val="00767C1A"/>
    <w:rsid w:val="00767D4F"/>
    <w:rsid w:val="00767D8B"/>
    <w:rsid w:val="00767DF9"/>
    <w:rsid w:val="00767E95"/>
    <w:rsid w:val="00767ED1"/>
    <w:rsid w:val="00767F7D"/>
    <w:rsid w:val="00767FCD"/>
    <w:rsid w:val="007700B7"/>
    <w:rsid w:val="007700DA"/>
    <w:rsid w:val="00770151"/>
    <w:rsid w:val="0077017A"/>
    <w:rsid w:val="007701A3"/>
    <w:rsid w:val="007701D8"/>
    <w:rsid w:val="00770227"/>
    <w:rsid w:val="00770235"/>
    <w:rsid w:val="0077024A"/>
    <w:rsid w:val="00770252"/>
    <w:rsid w:val="0077026E"/>
    <w:rsid w:val="0077028B"/>
    <w:rsid w:val="007702A6"/>
    <w:rsid w:val="007702C9"/>
    <w:rsid w:val="00770305"/>
    <w:rsid w:val="0077031B"/>
    <w:rsid w:val="00770370"/>
    <w:rsid w:val="0077039B"/>
    <w:rsid w:val="007703EF"/>
    <w:rsid w:val="007703F1"/>
    <w:rsid w:val="00770414"/>
    <w:rsid w:val="0077041C"/>
    <w:rsid w:val="0077057B"/>
    <w:rsid w:val="007706D0"/>
    <w:rsid w:val="007706FE"/>
    <w:rsid w:val="00770779"/>
    <w:rsid w:val="007707A4"/>
    <w:rsid w:val="00770821"/>
    <w:rsid w:val="00770845"/>
    <w:rsid w:val="007708A8"/>
    <w:rsid w:val="007708F5"/>
    <w:rsid w:val="0077091A"/>
    <w:rsid w:val="00770970"/>
    <w:rsid w:val="00770A02"/>
    <w:rsid w:val="00770A44"/>
    <w:rsid w:val="00770AC4"/>
    <w:rsid w:val="00770B88"/>
    <w:rsid w:val="00770B92"/>
    <w:rsid w:val="00770C75"/>
    <w:rsid w:val="00770C91"/>
    <w:rsid w:val="00770CD4"/>
    <w:rsid w:val="00770D46"/>
    <w:rsid w:val="00770D4A"/>
    <w:rsid w:val="00770DDC"/>
    <w:rsid w:val="00770E0E"/>
    <w:rsid w:val="00770E16"/>
    <w:rsid w:val="00770E44"/>
    <w:rsid w:val="00770EFA"/>
    <w:rsid w:val="00770F8F"/>
    <w:rsid w:val="00770F98"/>
    <w:rsid w:val="00770FA6"/>
    <w:rsid w:val="00770FBE"/>
    <w:rsid w:val="00770FCA"/>
    <w:rsid w:val="007710B4"/>
    <w:rsid w:val="0077115A"/>
    <w:rsid w:val="00771178"/>
    <w:rsid w:val="0077128C"/>
    <w:rsid w:val="007712FB"/>
    <w:rsid w:val="0077142A"/>
    <w:rsid w:val="0077148B"/>
    <w:rsid w:val="0077149D"/>
    <w:rsid w:val="007714B7"/>
    <w:rsid w:val="007714D2"/>
    <w:rsid w:val="007714F8"/>
    <w:rsid w:val="00771528"/>
    <w:rsid w:val="00771585"/>
    <w:rsid w:val="007715F2"/>
    <w:rsid w:val="0077161A"/>
    <w:rsid w:val="00771639"/>
    <w:rsid w:val="0077164E"/>
    <w:rsid w:val="007716A1"/>
    <w:rsid w:val="007716BD"/>
    <w:rsid w:val="007716C4"/>
    <w:rsid w:val="0077170D"/>
    <w:rsid w:val="007717C5"/>
    <w:rsid w:val="00771824"/>
    <w:rsid w:val="00771925"/>
    <w:rsid w:val="007719CC"/>
    <w:rsid w:val="007719DA"/>
    <w:rsid w:val="00771A09"/>
    <w:rsid w:val="00771AAA"/>
    <w:rsid w:val="00771ADC"/>
    <w:rsid w:val="00771B0B"/>
    <w:rsid w:val="00771BC8"/>
    <w:rsid w:val="00771C0F"/>
    <w:rsid w:val="00771D73"/>
    <w:rsid w:val="00771DEB"/>
    <w:rsid w:val="00771DF0"/>
    <w:rsid w:val="00771E33"/>
    <w:rsid w:val="00771EFB"/>
    <w:rsid w:val="00771F02"/>
    <w:rsid w:val="00771F16"/>
    <w:rsid w:val="00771F7F"/>
    <w:rsid w:val="00771F89"/>
    <w:rsid w:val="00771FB3"/>
    <w:rsid w:val="00772165"/>
    <w:rsid w:val="007721A4"/>
    <w:rsid w:val="007721AC"/>
    <w:rsid w:val="007721B0"/>
    <w:rsid w:val="007721C3"/>
    <w:rsid w:val="007721E5"/>
    <w:rsid w:val="007721E9"/>
    <w:rsid w:val="0077221B"/>
    <w:rsid w:val="0077226C"/>
    <w:rsid w:val="00772271"/>
    <w:rsid w:val="007722A7"/>
    <w:rsid w:val="007723F0"/>
    <w:rsid w:val="00772419"/>
    <w:rsid w:val="0077245F"/>
    <w:rsid w:val="007724A0"/>
    <w:rsid w:val="007724C3"/>
    <w:rsid w:val="007724E1"/>
    <w:rsid w:val="007724FC"/>
    <w:rsid w:val="007726C3"/>
    <w:rsid w:val="007726F3"/>
    <w:rsid w:val="00772834"/>
    <w:rsid w:val="00772878"/>
    <w:rsid w:val="007728C2"/>
    <w:rsid w:val="00772905"/>
    <w:rsid w:val="0077292E"/>
    <w:rsid w:val="007729D3"/>
    <w:rsid w:val="00772A39"/>
    <w:rsid w:val="00772A74"/>
    <w:rsid w:val="00772A7E"/>
    <w:rsid w:val="00772B00"/>
    <w:rsid w:val="00772BC7"/>
    <w:rsid w:val="00772C29"/>
    <w:rsid w:val="00772C7F"/>
    <w:rsid w:val="00772CA4"/>
    <w:rsid w:val="00772D27"/>
    <w:rsid w:val="00772D84"/>
    <w:rsid w:val="00772D95"/>
    <w:rsid w:val="00772E5B"/>
    <w:rsid w:val="00772E75"/>
    <w:rsid w:val="00772FC8"/>
    <w:rsid w:val="00772FE5"/>
    <w:rsid w:val="00773012"/>
    <w:rsid w:val="00773053"/>
    <w:rsid w:val="00773074"/>
    <w:rsid w:val="007730E3"/>
    <w:rsid w:val="0077316B"/>
    <w:rsid w:val="007731ED"/>
    <w:rsid w:val="0077320F"/>
    <w:rsid w:val="00773210"/>
    <w:rsid w:val="00773237"/>
    <w:rsid w:val="00773284"/>
    <w:rsid w:val="007732FE"/>
    <w:rsid w:val="00773308"/>
    <w:rsid w:val="007733AA"/>
    <w:rsid w:val="007733E7"/>
    <w:rsid w:val="00773405"/>
    <w:rsid w:val="00773424"/>
    <w:rsid w:val="00773436"/>
    <w:rsid w:val="00773532"/>
    <w:rsid w:val="007735A6"/>
    <w:rsid w:val="007735FC"/>
    <w:rsid w:val="00773603"/>
    <w:rsid w:val="00773791"/>
    <w:rsid w:val="007737C3"/>
    <w:rsid w:val="0077386A"/>
    <w:rsid w:val="007738D8"/>
    <w:rsid w:val="007738DF"/>
    <w:rsid w:val="0077394A"/>
    <w:rsid w:val="007739D6"/>
    <w:rsid w:val="00773A13"/>
    <w:rsid w:val="00773A66"/>
    <w:rsid w:val="00773ABF"/>
    <w:rsid w:val="00773ADC"/>
    <w:rsid w:val="00773B27"/>
    <w:rsid w:val="00773BCF"/>
    <w:rsid w:val="00773BF3"/>
    <w:rsid w:val="00773C15"/>
    <w:rsid w:val="00773C6E"/>
    <w:rsid w:val="00773C74"/>
    <w:rsid w:val="00773CCC"/>
    <w:rsid w:val="00773D7D"/>
    <w:rsid w:val="00773DC7"/>
    <w:rsid w:val="00773EA0"/>
    <w:rsid w:val="00773F19"/>
    <w:rsid w:val="00773F87"/>
    <w:rsid w:val="00773F88"/>
    <w:rsid w:val="00773F92"/>
    <w:rsid w:val="00773FA6"/>
    <w:rsid w:val="00773FB1"/>
    <w:rsid w:val="0077405F"/>
    <w:rsid w:val="00774068"/>
    <w:rsid w:val="00774123"/>
    <w:rsid w:val="00774124"/>
    <w:rsid w:val="0077419B"/>
    <w:rsid w:val="007741ED"/>
    <w:rsid w:val="00774203"/>
    <w:rsid w:val="00774205"/>
    <w:rsid w:val="00774295"/>
    <w:rsid w:val="007742B5"/>
    <w:rsid w:val="007742C1"/>
    <w:rsid w:val="0077435F"/>
    <w:rsid w:val="00774382"/>
    <w:rsid w:val="00774399"/>
    <w:rsid w:val="007743B3"/>
    <w:rsid w:val="007743BC"/>
    <w:rsid w:val="00774515"/>
    <w:rsid w:val="0077451C"/>
    <w:rsid w:val="007745F1"/>
    <w:rsid w:val="00774644"/>
    <w:rsid w:val="007746C4"/>
    <w:rsid w:val="0077483F"/>
    <w:rsid w:val="007748BD"/>
    <w:rsid w:val="00774938"/>
    <w:rsid w:val="00774A2F"/>
    <w:rsid w:val="00774A33"/>
    <w:rsid w:val="00774A7B"/>
    <w:rsid w:val="00774A98"/>
    <w:rsid w:val="00774C0E"/>
    <w:rsid w:val="00774C14"/>
    <w:rsid w:val="00774C17"/>
    <w:rsid w:val="00774C43"/>
    <w:rsid w:val="00774C74"/>
    <w:rsid w:val="00774C7F"/>
    <w:rsid w:val="00774CBE"/>
    <w:rsid w:val="00774CBF"/>
    <w:rsid w:val="00774CDE"/>
    <w:rsid w:val="00774D4A"/>
    <w:rsid w:val="00774DCB"/>
    <w:rsid w:val="00774E22"/>
    <w:rsid w:val="00774EB4"/>
    <w:rsid w:val="00774F1E"/>
    <w:rsid w:val="00774F81"/>
    <w:rsid w:val="00774FAD"/>
    <w:rsid w:val="00774FE0"/>
    <w:rsid w:val="0077503E"/>
    <w:rsid w:val="00775046"/>
    <w:rsid w:val="00775057"/>
    <w:rsid w:val="00775068"/>
    <w:rsid w:val="007751A2"/>
    <w:rsid w:val="0077525E"/>
    <w:rsid w:val="0077527F"/>
    <w:rsid w:val="007752B5"/>
    <w:rsid w:val="007752DB"/>
    <w:rsid w:val="007752F0"/>
    <w:rsid w:val="00775323"/>
    <w:rsid w:val="00775374"/>
    <w:rsid w:val="007753BF"/>
    <w:rsid w:val="0077541C"/>
    <w:rsid w:val="00775437"/>
    <w:rsid w:val="0077543F"/>
    <w:rsid w:val="00775480"/>
    <w:rsid w:val="00775575"/>
    <w:rsid w:val="0077562A"/>
    <w:rsid w:val="00775661"/>
    <w:rsid w:val="00775671"/>
    <w:rsid w:val="00775768"/>
    <w:rsid w:val="00775798"/>
    <w:rsid w:val="007757BF"/>
    <w:rsid w:val="007757C5"/>
    <w:rsid w:val="00775881"/>
    <w:rsid w:val="00775892"/>
    <w:rsid w:val="007758EB"/>
    <w:rsid w:val="00775901"/>
    <w:rsid w:val="0077598A"/>
    <w:rsid w:val="007759A1"/>
    <w:rsid w:val="007759C7"/>
    <w:rsid w:val="00775A9E"/>
    <w:rsid w:val="00775AB7"/>
    <w:rsid w:val="00775B6D"/>
    <w:rsid w:val="00775B91"/>
    <w:rsid w:val="00775BAF"/>
    <w:rsid w:val="00775BBC"/>
    <w:rsid w:val="00775BE2"/>
    <w:rsid w:val="00775C26"/>
    <w:rsid w:val="00775DC5"/>
    <w:rsid w:val="00775E6D"/>
    <w:rsid w:val="00775EC2"/>
    <w:rsid w:val="00775F11"/>
    <w:rsid w:val="007760C2"/>
    <w:rsid w:val="007760FF"/>
    <w:rsid w:val="00776128"/>
    <w:rsid w:val="00776137"/>
    <w:rsid w:val="0077616E"/>
    <w:rsid w:val="00776170"/>
    <w:rsid w:val="00776189"/>
    <w:rsid w:val="0077618C"/>
    <w:rsid w:val="007761BB"/>
    <w:rsid w:val="0077620F"/>
    <w:rsid w:val="00776228"/>
    <w:rsid w:val="007762A4"/>
    <w:rsid w:val="007762C5"/>
    <w:rsid w:val="00776301"/>
    <w:rsid w:val="00776383"/>
    <w:rsid w:val="007763FA"/>
    <w:rsid w:val="00776422"/>
    <w:rsid w:val="0077642B"/>
    <w:rsid w:val="007764B7"/>
    <w:rsid w:val="007764D7"/>
    <w:rsid w:val="0077651B"/>
    <w:rsid w:val="00776571"/>
    <w:rsid w:val="0077657D"/>
    <w:rsid w:val="0077659C"/>
    <w:rsid w:val="007765EA"/>
    <w:rsid w:val="0077666E"/>
    <w:rsid w:val="00776672"/>
    <w:rsid w:val="0077674F"/>
    <w:rsid w:val="00776770"/>
    <w:rsid w:val="0077678F"/>
    <w:rsid w:val="007767AA"/>
    <w:rsid w:val="0077687D"/>
    <w:rsid w:val="00776883"/>
    <w:rsid w:val="007768C9"/>
    <w:rsid w:val="00776944"/>
    <w:rsid w:val="00776999"/>
    <w:rsid w:val="007769B8"/>
    <w:rsid w:val="007769EC"/>
    <w:rsid w:val="00776A5C"/>
    <w:rsid w:val="00776AC6"/>
    <w:rsid w:val="00776AF0"/>
    <w:rsid w:val="00776B0D"/>
    <w:rsid w:val="00776B29"/>
    <w:rsid w:val="00776B4C"/>
    <w:rsid w:val="00776B9A"/>
    <w:rsid w:val="00776C1C"/>
    <w:rsid w:val="00776C8A"/>
    <w:rsid w:val="00776CAA"/>
    <w:rsid w:val="00776CD6"/>
    <w:rsid w:val="00776CF6"/>
    <w:rsid w:val="00776D61"/>
    <w:rsid w:val="00776DB8"/>
    <w:rsid w:val="00776DDC"/>
    <w:rsid w:val="00776E42"/>
    <w:rsid w:val="00776E64"/>
    <w:rsid w:val="00776E73"/>
    <w:rsid w:val="00776F08"/>
    <w:rsid w:val="00776F43"/>
    <w:rsid w:val="00776F66"/>
    <w:rsid w:val="00776FA1"/>
    <w:rsid w:val="00776FB8"/>
    <w:rsid w:val="00776FB9"/>
    <w:rsid w:val="00776FC6"/>
    <w:rsid w:val="00777056"/>
    <w:rsid w:val="00777084"/>
    <w:rsid w:val="00777115"/>
    <w:rsid w:val="00777141"/>
    <w:rsid w:val="00777192"/>
    <w:rsid w:val="007771DE"/>
    <w:rsid w:val="00777238"/>
    <w:rsid w:val="0077723C"/>
    <w:rsid w:val="0077724D"/>
    <w:rsid w:val="007772A5"/>
    <w:rsid w:val="007772F6"/>
    <w:rsid w:val="0077730C"/>
    <w:rsid w:val="0077731B"/>
    <w:rsid w:val="00777341"/>
    <w:rsid w:val="0077736B"/>
    <w:rsid w:val="00777384"/>
    <w:rsid w:val="0077743B"/>
    <w:rsid w:val="007774B6"/>
    <w:rsid w:val="00777503"/>
    <w:rsid w:val="00777549"/>
    <w:rsid w:val="0077756B"/>
    <w:rsid w:val="007775E9"/>
    <w:rsid w:val="00777625"/>
    <w:rsid w:val="0077762B"/>
    <w:rsid w:val="0077762C"/>
    <w:rsid w:val="0077766F"/>
    <w:rsid w:val="007776F0"/>
    <w:rsid w:val="0077771A"/>
    <w:rsid w:val="00777780"/>
    <w:rsid w:val="007777C8"/>
    <w:rsid w:val="007777FA"/>
    <w:rsid w:val="00777963"/>
    <w:rsid w:val="00777A65"/>
    <w:rsid w:val="00777AC5"/>
    <w:rsid w:val="00777AFA"/>
    <w:rsid w:val="00777AFC"/>
    <w:rsid w:val="00777B2D"/>
    <w:rsid w:val="00777B7B"/>
    <w:rsid w:val="00777BE3"/>
    <w:rsid w:val="00777C03"/>
    <w:rsid w:val="00777CD9"/>
    <w:rsid w:val="00777CED"/>
    <w:rsid w:val="00777CF3"/>
    <w:rsid w:val="00777D05"/>
    <w:rsid w:val="00777D2C"/>
    <w:rsid w:val="00777D49"/>
    <w:rsid w:val="00777D84"/>
    <w:rsid w:val="00777D86"/>
    <w:rsid w:val="00777E6C"/>
    <w:rsid w:val="00777EC7"/>
    <w:rsid w:val="00777ECE"/>
    <w:rsid w:val="00777F8B"/>
    <w:rsid w:val="00777FC2"/>
    <w:rsid w:val="00780046"/>
    <w:rsid w:val="00780058"/>
    <w:rsid w:val="007800BF"/>
    <w:rsid w:val="007800C8"/>
    <w:rsid w:val="00780168"/>
    <w:rsid w:val="00780188"/>
    <w:rsid w:val="007801B7"/>
    <w:rsid w:val="0078025E"/>
    <w:rsid w:val="0078029E"/>
    <w:rsid w:val="007802BA"/>
    <w:rsid w:val="007802C4"/>
    <w:rsid w:val="0078030E"/>
    <w:rsid w:val="0078032F"/>
    <w:rsid w:val="00780340"/>
    <w:rsid w:val="0078034B"/>
    <w:rsid w:val="0078035B"/>
    <w:rsid w:val="00780383"/>
    <w:rsid w:val="00780468"/>
    <w:rsid w:val="00780486"/>
    <w:rsid w:val="0078049D"/>
    <w:rsid w:val="007804DA"/>
    <w:rsid w:val="00780541"/>
    <w:rsid w:val="007805CA"/>
    <w:rsid w:val="007805CF"/>
    <w:rsid w:val="0078061D"/>
    <w:rsid w:val="00780646"/>
    <w:rsid w:val="007806AD"/>
    <w:rsid w:val="007806DD"/>
    <w:rsid w:val="0078072B"/>
    <w:rsid w:val="00780749"/>
    <w:rsid w:val="00780861"/>
    <w:rsid w:val="007808F8"/>
    <w:rsid w:val="00780910"/>
    <w:rsid w:val="0078098A"/>
    <w:rsid w:val="007809D6"/>
    <w:rsid w:val="00780B1D"/>
    <w:rsid w:val="00780B30"/>
    <w:rsid w:val="00780B3E"/>
    <w:rsid w:val="00780B9C"/>
    <w:rsid w:val="00780BC5"/>
    <w:rsid w:val="00780C3E"/>
    <w:rsid w:val="00780C4E"/>
    <w:rsid w:val="00780C57"/>
    <w:rsid w:val="00780C7A"/>
    <w:rsid w:val="00780C94"/>
    <w:rsid w:val="00780CF0"/>
    <w:rsid w:val="00780D74"/>
    <w:rsid w:val="00780DF3"/>
    <w:rsid w:val="00780E6A"/>
    <w:rsid w:val="00780E70"/>
    <w:rsid w:val="00780EA2"/>
    <w:rsid w:val="00780F20"/>
    <w:rsid w:val="00780F48"/>
    <w:rsid w:val="00780F67"/>
    <w:rsid w:val="0078102A"/>
    <w:rsid w:val="0078108E"/>
    <w:rsid w:val="00781109"/>
    <w:rsid w:val="0078112C"/>
    <w:rsid w:val="00781145"/>
    <w:rsid w:val="00781152"/>
    <w:rsid w:val="00781167"/>
    <w:rsid w:val="00781238"/>
    <w:rsid w:val="0078124D"/>
    <w:rsid w:val="0078127D"/>
    <w:rsid w:val="00781298"/>
    <w:rsid w:val="007812A1"/>
    <w:rsid w:val="00781356"/>
    <w:rsid w:val="007813F3"/>
    <w:rsid w:val="00781477"/>
    <w:rsid w:val="0078154D"/>
    <w:rsid w:val="007815FA"/>
    <w:rsid w:val="00781646"/>
    <w:rsid w:val="00781692"/>
    <w:rsid w:val="007816FC"/>
    <w:rsid w:val="0078171E"/>
    <w:rsid w:val="0078176D"/>
    <w:rsid w:val="00781771"/>
    <w:rsid w:val="00781783"/>
    <w:rsid w:val="0078179B"/>
    <w:rsid w:val="007817AE"/>
    <w:rsid w:val="007818CF"/>
    <w:rsid w:val="007818EE"/>
    <w:rsid w:val="007818FF"/>
    <w:rsid w:val="0078196A"/>
    <w:rsid w:val="0078197C"/>
    <w:rsid w:val="0078199A"/>
    <w:rsid w:val="007819A7"/>
    <w:rsid w:val="007819D9"/>
    <w:rsid w:val="00781A04"/>
    <w:rsid w:val="00781A11"/>
    <w:rsid w:val="00781B0D"/>
    <w:rsid w:val="00781B1C"/>
    <w:rsid w:val="00781B36"/>
    <w:rsid w:val="00781B62"/>
    <w:rsid w:val="00781BB7"/>
    <w:rsid w:val="00781C08"/>
    <w:rsid w:val="00781C21"/>
    <w:rsid w:val="00781D6D"/>
    <w:rsid w:val="00781D74"/>
    <w:rsid w:val="00781DB4"/>
    <w:rsid w:val="00781DBF"/>
    <w:rsid w:val="00781DCF"/>
    <w:rsid w:val="00781E1C"/>
    <w:rsid w:val="00781E6F"/>
    <w:rsid w:val="00781E9C"/>
    <w:rsid w:val="00781ED8"/>
    <w:rsid w:val="00781EF6"/>
    <w:rsid w:val="00781F26"/>
    <w:rsid w:val="00781F5B"/>
    <w:rsid w:val="0078203B"/>
    <w:rsid w:val="007820D7"/>
    <w:rsid w:val="0078210D"/>
    <w:rsid w:val="00782119"/>
    <w:rsid w:val="0078216C"/>
    <w:rsid w:val="00782179"/>
    <w:rsid w:val="00782183"/>
    <w:rsid w:val="007821B6"/>
    <w:rsid w:val="0078226B"/>
    <w:rsid w:val="007822FA"/>
    <w:rsid w:val="00782302"/>
    <w:rsid w:val="0078237C"/>
    <w:rsid w:val="00782420"/>
    <w:rsid w:val="0078244E"/>
    <w:rsid w:val="007824C5"/>
    <w:rsid w:val="007824C9"/>
    <w:rsid w:val="007824D6"/>
    <w:rsid w:val="007825A7"/>
    <w:rsid w:val="007825C0"/>
    <w:rsid w:val="00782636"/>
    <w:rsid w:val="007826B0"/>
    <w:rsid w:val="007826B6"/>
    <w:rsid w:val="007826FD"/>
    <w:rsid w:val="0078270B"/>
    <w:rsid w:val="00782731"/>
    <w:rsid w:val="00782764"/>
    <w:rsid w:val="00782791"/>
    <w:rsid w:val="007828AE"/>
    <w:rsid w:val="007828D9"/>
    <w:rsid w:val="007828E3"/>
    <w:rsid w:val="0078292E"/>
    <w:rsid w:val="00782950"/>
    <w:rsid w:val="00782A09"/>
    <w:rsid w:val="00782A2F"/>
    <w:rsid w:val="00782A7A"/>
    <w:rsid w:val="00782BEE"/>
    <w:rsid w:val="00782C3D"/>
    <w:rsid w:val="00782D10"/>
    <w:rsid w:val="00782E65"/>
    <w:rsid w:val="00782EA8"/>
    <w:rsid w:val="00782EC4"/>
    <w:rsid w:val="00782F9F"/>
    <w:rsid w:val="00782FA3"/>
    <w:rsid w:val="00782FDC"/>
    <w:rsid w:val="00783031"/>
    <w:rsid w:val="0078312D"/>
    <w:rsid w:val="0078313A"/>
    <w:rsid w:val="0078313B"/>
    <w:rsid w:val="0078315C"/>
    <w:rsid w:val="007831BF"/>
    <w:rsid w:val="007831DD"/>
    <w:rsid w:val="007831E9"/>
    <w:rsid w:val="00783251"/>
    <w:rsid w:val="00783264"/>
    <w:rsid w:val="00783336"/>
    <w:rsid w:val="0078334F"/>
    <w:rsid w:val="0078340C"/>
    <w:rsid w:val="0078346D"/>
    <w:rsid w:val="00783486"/>
    <w:rsid w:val="007834C4"/>
    <w:rsid w:val="007834D2"/>
    <w:rsid w:val="0078350C"/>
    <w:rsid w:val="00783562"/>
    <w:rsid w:val="007835C7"/>
    <w:rsid w:val="007836AE"/>
    <w:rsid w:val="007836B2"/>
    <w:rsid w:val="0078377E"/>
    <w:rsid w:val="007837D2"/>
    <w:rsid w:val="007837E3"/>
    <w:rsid w:val="00783813"/>
    <w:rsid w:val="00783815"/>
    <w:rsid w:val="00783827"/>
    <w:rsid w:val="00783856"/>
    <w:rsid w:val="0078385C"/>
    <w:rsid w:val="00783882"/>
    <w:rsid w:val="0078389F"/>
    <w:rsid w:val="007838BC"/>
    <w:rsid w:val="007838C8"/>
    <w:rsid w:val="00783A72"/>
    <w:rsid w:val="00783AAB"/>
    <w:rsid w:val="00783B54"/>
    <w:rsid w:val="00783B56"/>
    <w:rsid w:val="00783B77"/>
    <w:rsid w:val="00783B7B"/>
    <w:rsid w:val="00783B7E"/>
    <w:rsid w:val="00783C12"/>
    <w:rsid w:val="00783CF2"/>
    <w:rsid w:val="00783D03"/>
    <w:rsid w:val="00783DDF"/>
    <w:rsid w:val="00783DEE"/>
    <w:rsid w:val="00783E2C"/>
    <w:rsid w:val="00783E4B"/>
    <w:rsid w:val="00783F11"/>
    <w:rsid w:val="00783F39"/>
    <w:rsid w:val="00783FB3"/>
    <w:rsid w:val="00783FE8"/>
    <w:rsid w:val="0078400A"/>
    <w:rsid w:val="00784033"/>
    <w:rsid w:val="00784065"/>
    <w:rsid w:val="007840F8"/>
    <w:rsid w:val="007841C1"/>
    <w:rsid w:val="007841EA"/>
    <w:rsid w:val="00784226"/>
    <w:rsid w:val="0078423F"/>
    <w:rsid w:val="007842EB"/>
    <w:rsid w:val="00784330"/>
    <w:rsid w:val="00784339"/>
    <w:rsid w:val="00784398"/>
    <w:rsid w:val="00784419"/>
    <w:rsid w:val="0078447C"/>
    <w:rsid w:val="0078449C"/>
    <w:rsid w:val="007844A2"/>
    <w:rsid w:val="007844CB"/>
    <w:rsid w:val="007844D9"/>
    <w:rsid w:val="007844FA"/>
    <w:rsid w:val="0078455B"/>
    <w:rsid w:val="007845B7"/>
    <w:rsid w:val="00784634"/>
    <w:rsid w:val="00784642"/>
    <w:rsid w:val="00784653"/>
    <w:rsid w:val="007846F3"/>
    <w:rsid w:val="007846FE"/>
    <w:rsid w:val="0078477A"/>
    <w:rsid w:val="007847FB"/>
    <w:rsid w:val="0078480B"/>
    <w:rsid w:val="00784812"/>
    <w:rsid w:val="00784851"/>
    <w:rsid w:val="0078487E"/>
    <w:rsid w:val="00784896"/>
    <w:rsid w:val="007848AD"/>
    <w:rsid w:val="007848E8"/>
    <w:rsid w:val="007849AE"/>
    <w:rsid w:val="007849CD"/>
    <w:rsid w:val="007849D4"/>
    <w:rsid w:val="00784AA7"/>
    <w:rsid w:val="00784AB3"/>
    <w:rsid w:val="00784B23"/>
    <w:rsid w:val="00784B53"/>
    <w:rsid w:val="00784C30"/>
    <w:rsid w:val="00784C32"/>
    <w:rsid w:val="00784C35"/>
    <w:rsid w:val="00784C75"/>
    <w:rsid w:val="00784D60"/>
    <w:rsid w:val="00784D78"/>
    <w:rsid w:val="00784DA7"/>
    <w:rsid w:val="00784DCC"/>
    <w:rsid w:val="00784E3C"/>
    <w:rsid w:val="00784E78"/>
    <w:rsid w:val="00784EC6"/>
    <w:rsid w:val="00784F69"/>
    <w:rsid w:val="00785043"/>
    <w:rsid w:val="00785062"/>
    <w:rsid w:val="0078506C"/>
    <w:rsid w:val="007850DE"/>
    <w:rsid w:val="007850F5"/>
    <w:rsid w:val="00785111"/>
    <w:rsid w:val="0078513A"/>
    <w:rsid w:val="0078514A"/>
    <w:rsid w:val="00785160"/>
    <w:rsid w:val="00785194"/>
    <w:rsid w:val="007851E2"/>
    <w:rsid w:val="007851F0"/>
    <w:rsid w:val="0078521C"/>
    <w:rsid w:val="0078527F"/>
    <w:rsid w:val="00785284"/>
    <w:rsid w:val="007852DB"/>
    <w:rsid w:val="00785317"/>
    <w:rsid w:val="0078535A"/>
    <w:rsid w:val="00785396"/>
    <w:rsid w:val="007853AC"/>
    <w:rsid w:val="007853D0"/>
    <w:rsid w:val="007853E0"/>
    <w:rsid w:val="00785403"/>
    <w:rsid w:val="0078548E"/>
    <w:rsid w:val="007854F7"/>
    <w:rsid w:val="0078553C"/>
    <w:rsid w:val="0078556F"/>
    <w:rsid w:val="00785603"/>
    <w:rsid w:val="00785699"/>
    <w:rsid w:val="007856D3"/>
    <w:rsid w:val="00785762"/>
    <w:rsid w:val="0078576A"/>
    <w:rsid w:val="00785818"/>
    <w:rsid w:val="007858B4"/>
    <w:rsid w:val="00785941"/>
    <w:rsid w:val="00785A0B"/>
    <w:rsid w:val="00785A6E"/>
    <w:rsid w:val="00785B4E"/>
    <w:rsid w:val="00785C38"/>
    <w:rsid w:val="00785C96"/>
    <w:rsid w:val="00785C9D"/>
    <w:rsid w:val="00785DCD"/>
    <w:rsid w:val="00785E42"/>
    <w:rsid w:val="00785E6E"/>
    <w:rsid w:val="00785E75"/>
    <w:rsid w:val="00785EED"/>
    <w:rsid w:val="00785F3B"/>
    <w:rsid w:val="00785FF7"/>
    <w:rsid w:val="00786062"/>
    <w:rsid w:val="007860D3"/>
    <w:rsid w:val="007860E6"/>
    <w:rsid w:val="0078618D"/>
    <w:rsid w:val="0078618F"/>
    <w:rsid w:val="007861C0"/>
    <w:rsid w:val="007861EE"/>
    <w:rsid w:val="00786260"/>
    <w:rsid w:val="007862A6"/>
    <w:rsid w:val="007862D7"/>
    <w:rsid w:val="00786325"/>
    <w:rsid w:val="00786356"/>
    <w:rsid w:val="007863B7"/>
    <w:rsid w:val="007863C0"/>
    <w:rsid w:val="00786507"/>
    <w:rsid w:val="0078653D"/>
    <w:rsid w:val="0078654B"/>
    <w:rsid w:val="00786583"/>
    <w:rsid w:val="007865EF"/>
    <w:rsid w:val="007865F1"/>
    <w:rsid w:val="00786602"/>
    <w:rsid w:val="00786635"/>
    <w:rsid w:val="007866A2"/>
    <w:rsid w:val="007866B7"/>
    <w:rsid w:val="00786711"/>
    <w:rsid w:val="0078671A"/>
    <w:rsid w:val="00786761"/>
    <w:rsid w:val="007867CF"/>
    <w:rsid w:val="00786850"/>
    <w:rsid w:val="0078689D"/>
    <w:rsid w:val="00786903"/>
    <w:rsid w:val="0078690F"/>
    <w:rsid w:val="0078691F"/>
    <w:rsid w:val="00786962"/>
    <w:rsid w:val="00786A4A"/>
    <w:rsid w:val="00786A89"/>
    <w:rsid w:val="00786B01"/>
    <w:rsid w:val="00786B51"/>
    <w:rsid w:val="00786B7A"/>
    <w:rsid w:val="00786C09"/>
    <w:rsid w:val="00786D2F"/>
    <w:rsid w:val="00786D9B"/>
    <w:rsid w:val="00786DAD"/>
    <w:rsid w:val="00786E80"/>
    <w:rsid w:val="00786E8D"/>
    <w:rsid w:val="00786EEE"/>
    <w:rsid w:val="00786F31"/>
    <w:rsid w:val="00786FA1"/>
    <w:rsid w:val="00786FEA"/>
    <w:rsid w:val="007870AA"/>
    <w:rsid w:val="0078710B"/>
    <w:rsid w:val="00787157"/>
    <w:rsid w:val="007871D7"/>
    <w:rsid w:val="00787250"/>
    <w:rsid w:val="007872CB"/>
    <w:rsid w:val="007872CE"/>
    <w:rsid w:val="007872EB"/>
    <w:rsid w:val="007873A1"/>
    <w:rsid w:val="007873D0"/>
    <w:rsid w:val="0078742E"/>
    <w:rsid w:val="0078757A"/>
    <w:rsid w:val="007875B6"/>
    <w:rsid w:val="0078761F"/>
    <w:rsid w:val="00787649"/>
    <w:rsid w:val="0078767C"/>
    <w:rsid w:val="00787692"/>
    <w:rsid w:val="0078775B"/>
    <w:rsid w:val="00787843"/>
    <w:rsid w:val="007878F5"/>
    <w:rsid w:val="00787918"/>
    <w:rsid w:val="00787959"/>
    <w:rsid w:val="0078798A"/>
    <w:rsid w:val="00787A13"/>
    <w:rsid w:val="00787A4E"/>
    <w:rsid w:val="00787A5A"/>
    <w:rsid w:val="00787AA2"/>
    <w:rsid w:val="00787AFF"/>
    <w:rsid w:val="00787B28"/>
    <w:rsid w:val="00787B3A"/>
    <w:rsid w:val="00787B4D"/>
    <w:rsid w:val="00787CCA"/>
    <w:rsid w:val="00787CCD"/>
    <w:rsid w:val="00787D22"/>
    <w:rsid w:val="00787DFD"/>
    <w:rsid w:val="00787E16"/>
    <w:rsid w:val="00787F52"/>
    <w:rsid w:val="00787F85"/>
    <w:rsid w:val="00787FAC"/>
    <w:rsid w:val="00787FC0"/>
    <w:rsid w:val="00787FC3"/>
    <w:rsid w:val="00787FD6"/>
    <w:rsid w:val="0079005B"/>
    <w:rsid w:val="0079015B"/>
    <w:rsid w:val="00790191"/>
    <w:rsid w:val="007902A4"/>
    <w:rsid w:val="00790332"/>
    <w:rsid w:val="0079044F"/>
    <w:rsid w:val="007904C5"/>
    <w:rsid w:val="007904C7"/>
    <w:rsid w:val="007904F3"/>
    <w:rsid w:val="00790547"/>
    <w:rsid w:val="007905C9"/>
    <w:rsid w:val="007905F5"/>
    <w:rsid w:val="007906EF"/>
    <w:rsid w:val="00790744"/>
    <w:rsid w:val="00790797"/>
    <w:rsid w:val="007907AD"/>
    <w:rsid w:val="007907D4"/>
    <w:rsid w:val="007907EE"/>
    <w:rsid w:val="007907F4"/>
    <w:rsid w:val="0079083E"/>
    <w:rsid w:val="00790890"/>
    <w:rsid w:val="007908B7"/>
    <w:rsid w:val="007908FD"/>
    <w:rsid w:val="00790940"/>
    <w:rsid w:val="00790989"/>
    <w:rsid w:val="007909C3"/>
    <w:rsid w:val="00790A86"/>
    <w:rsid w:val="00790B03"/>
    <w:rsid w:val="00790B47"/>
    <w:rsid w:val="00790C00"/>
    <w:rsid w:val="00790C57"/>
    <w:rsid w:val="00790CBB"/>
    <w:rsid w:val="00790D8F"/>
    <w:rsid w:val="00790E10"/>
    <w:rsid w:val="00790E39"/>
    <w:rsid w:val="00790EE2"/>
    <w:rsid w:val="00790F1D"/>
    <w:rsid w:val="00790F66"/>
    <w:rsid w:val="00791039"/>
    <w:rsid w:val="007910D2"/>
    <w:rsid w:val="007910F5"/>
    <w:rsid w:val="00791172"/>
    <w:rsid w:val="007911AF"/>
    <w:rsid w:val="007911C4"/>
    <w:rsid w:val="007911C6"/>
    <w:rsid w:val="007911DD"/>
    <w:rsid w:val="00791218"/>
    <w:rsid w:val="007912A0"/>
    <w:rsid w:val="007912EF"/>
    <w:rsid w:val="0079134E"/>
    <w:rsid w:val="00791368"/>
    <w:rsid w:val="00791395"/>
    <w:rsid w:val="007913A4"/>
    <w:rsid w:val="007913DA"/>
    <w:rsid w:val="0079155A"/>
    <w:rsid w:val="0079159D"/>
    <w:rsid w:val="007915BC"/>
    <w:rsid w:val="00791652"/>
    <w:rsid w:val="00791653"/>
    <w:rsid w:val="007916BC"/>
    <w:rsid w:val="00791714"/>
    <w:rsid w:val="00791728"/>
    <w:rsid w:val="0079178F"/>
    <w:rsid w:val="0079181B"/>
    <w:rsid w:val="00791824"/>
    <w:rsid w:val="00791825"/>
    <w:rsid w:val="0079184D"/>
    <w:rsid w:val="007918C4"/>
    <w:rsid w:val="00791ACC"/>
    <w:rsid w:val="00791AEF"/>
    <w:rsid w:val="00791B8B"/>
    <w:rsid w:val="00791C09"/>
    <w:rsid w:val="00791C20"/>
    <w:rsid w:val="00791C2E"/>
    <w:rsid w:val="00791C68"/>
    <w:rsid w:val="00791C78"/>
    <w:rsid w:val="00791CD8"/>
    <w:rsid w:val="00791CDF"/>
    <w:rsid w:val="00791D23"/>
    <w:rsid w:val="00791D61"/>
    <w:rsid w:val="00791D93"/>
    <w:rsid w:val="00791EA7"/>
    <w:rsid w:val="00791F15"/>
    <w:rsid w:val="00791F57"/>
    <w:rsid w:val="00791FBA"/>
    <w:rsid w:val="00791FCC"/>
    <w:rsid w:val="0079201E"/>
    <w:rsid w:val="00792065"/>
    <w:rsid w:val="00792116"/>
    <w:rsid w:val="0079217B"/>
    <w:rsid w:val="0079219F"/>
    <w:rsid w:val="007921CB"/>
    <w:rsid w:val="007921D5"/>
    <w:rsid w:val="00792270"/>
    <w:rsid w:val="00792278"/>
    <w:rsid w:val="007922BF"/>
    <w:rsid w:val="007922E5"/>
    <w:rsid w:val="007922F8"/>
    <w:rsid w:val="007922FC"/>
    <w:rsid w:val="00792311"/>
    <w:rsid w:val="00792312"/>
    <w:rsid w:val="00792323"/>
    <w:rsid w:val="00792347"/>
    <w:rsid w:val="007923C2"/>
    <w:rsid w:val="00792460"/>
    <w:rsid w:val="00792491"/>
    <w:rsid w:val="007924D4"/>
    <w:rsid w:val="00792726"/>
    <w:rsid w:val="00792860"/>
    <w:rsid w:val="00792869"/>
    <w:rsid w:val="007928F7"/>
    <w:rsid w:val="00792991"/>
    <w:rsid w:val="007929BD"/>
    <w:rsid w:val="007929CC"/>
    <w:rsid w:val="007929D8"/>
    <w:rsid w:val="007929E8"/>
    <w:rsid w:val="00792A41"/>
    <w:rsid w:val="00792AE9"/>
    <w:rsid w:val="00792AFE"/>
    <w:rsid w:val="00792B5E"/>
    <w:rsid w:val="00792B68"/>
    <w:rsid w:val="00792B69"/>
    <w:rsid w:val="00792B75"/>
    <w:rsid w:val="00792B8D"/>
    <w:rsid w:val="00792BFE"/>
    <w:rsid w:val="00792C45"/>
    <w:rsid w:val="00792C97"/>
    <w:rsid w:val="00792D9F"/>
    <w:rsid w:val="00792DA0"/>
    <w:rsid w:val="00792DCC"/>
    <w:rsid w:val="00792E59"/>
    <w:rsid w:val="00792EE4"/>
    <w:rsid w:val="00792F5F"/>
    <w:rsid w:val="00792F6D"/>
    <w:rsid w:val="00793009"/>
    <w:rsid w:val="0079300A"/>
    <w:rsid w:val="0079300B"/>
    <w:rsid w:val="0079304D"/>
    <w:rsid w:val="007930FC"/>
    <w:rsid w:val="0079316D"/>
    <w:rsid w:val="00793195"/>
    <w:rsid w:val="007932B6"/>
    <w:rsid w:val="007932DB"/>
    <w:rsid w:val="007932F3"/>
    <w:rsid w:val="0079332E"/>
    <w:rsid w:val="00793343"/>
    <w:rsid w:val="00793399"/>
    <w:rsid w:val="007933B5"/>
    <w:rsid w:val="007933DE"/>
    <w:rsid w:val="0079345C"/>
    <w:rsid w:val="007934F4"/>
    <w:rsid w:val="00793531"/>
    <w:rsid w:val="00793671"/>
    <w:rsid w:val="00793674"/>
    <w:rsid w:val="007936FD"/>
    <w:rsid w:val="00793745"/>
    <w:rsid w:val="0079375B"/>
    <w:rsid w:val="0079376B"/>
    <w:rsid w:val="0079379B"/>
    <w:rsid w:val="007937AF"/>
    <w:rsid w:val="007937C6"/>
    <w:rsid w:val="007937D4"/>
    <w:rsid w:val="0079385C"/>
    <w:rsid w:val="007938CC"/>
    <w:rsid w:val="007939CA"/>
    <w:rsid w:val="00793A46"/>
    <w:rsid w:val="00793A64"/>
    <w:rsid w:val="00793B21"/>
    <w:rsid w:val="00793B43"/>
    <w:rsid w:val="00793C83"/>
    <w:rsid w:val="00793CF1"/>
    <w:rsid w:val="00793D1F"/>
    <w:rsid w:val="00793D30"/>
    <w:rsid w:val="00793D7F"/>
    <w:rsid w:val="00793DFC"/>
    <w:rsid w:val="00793E09"/>
    <w:rsid w:val="00793E11"/>
    <w:rsid w:val="00793EF5"/>
    <w:rsid w:val="00793F00"/>
    <w:rsid w:val="00793F9C"/>
    <w:rsid w:val="00793FDF"/>
    <w:rsid w:val="00793FEC"/>
    <w:rsid w:val="0079409F"/>
    <w:rsid w:val="007940D2"/>
    <w:rsid w:val="0079423C"/>
    <w:rsid w:val="007942C3"/>
    <w:rsid w:val="00794334"/>
    <w:rsid w:val="007943DD"/>
    <w:rsid w:val="007943FB"/>
    <w:rsid w:val="00794410"/>
    <w:rsid w:val="0079445D"/>
    <w:rsid w:val="0079450A"/>
    <w:rsid w:val="0079453C"/>
    <w:rsid w:val="00794560"/>
    <w:rsid w:val="007945E3"/>
    <w:rsid w:val="007945ED"/>
    <w:rsid w:val="00794680"/>
    <w:rsid w:val="0079468C"/>
    <w:rsid w:val="00794725"/>
    <w:rsid w:val="00794728"/>
    <w:rsid w:val="0079472E"/>
    <w:rsid w:val="00794769"/>
    <w:rsid w:val="00794779"/>
    <w:rsid w:val="007947CF"/>
    <w:rsid w:val="007947D2"/>
    <w:rsid w:val="00794808"/>
    <w:rsid w:val="00794836"/>
    <w:rsid w:val="0079490D"/>
    <w:rsid w:val="00794920"/>
    <w:rsid w:val="007949BF"/>
    <w:rsid w:val="00794A1D"/>
    <w:rsid w:val="00794B33"/>
    <w:rsid w:val="00794B5E"/>
    <w:rsid w:val="00794BC1"/>
    <w:rsid w:val="00794C03"/>
    <w:rsid w:val="00794C09"/>
    <w:rsid w:val="00794D67"/>
    <w:rsid w:val="00794DE1"/>
    <w:rsid w:val="00794E69"/>
    <w:rsid w:val="00794EB3"/>
    <w:rsid w:val="00794ED2"/>
    <w:rsid w:val="00794ED9"/>
    <w:rsid w:val="00794EE0"/>
    <w:rsid w:val="00794F2B"/>
    <w:rsid w:val="00794F40"/>
    <w:rsid w:val="00794F5F"/>
    <w:rsid w:val="00794F69"/>
    <w:rsid w:val="00794FAA"/>
    <w:rsid w:val="00794FFD"/>
    <w:rsid w:val="00795026"/>
    <w:rsid w:val="007950ED"/>
    <w:rsid w:val="007950FF"/>
    <w:rsid w:val="00795148"/>
    <w:rsid w:val="00795214"/>
    <w:rsid w:val="007952E5"/>
    <w:rsid w:val="0079536A"/>
    <w:rsid w:val="00795381"/>
    <w:rsid w:val="0079539A"/>
    <w:rsid w:val="007953BC"/>
    <w:rsid w:val="0079543A"/>
    <w:rsid w:val="0079548C"/>
    <w:rsid w:val="0079553B"/>
    <w:rsid w:val="00795561"/>
    <w:rsid w:val="0079562B"/>
    <w:rsid w:val="0079563F"/>
    <w:rsid w:val="007956BC"/>
    <w:rsid w:val="0079575C"/>
    <w:rsid w:val="00795776"/>
    <w:rsid w:val="007957BC"/>
    <w:rsid w:val="00795824"/>
    <w:rsid w:val="00795854"/>
    <w:rsid w:val="00795944"/>
    <w:rsid w:val="00795977"/>
    <w:rsid w:val="00795A31"/>
    <w:rsid w:val="00795A32"/>
    <w:rsid w:val="00795B79"/>
    <w:rsid w:val="00795C20"/>
    <w:rsid w:val="00795C5E"/>
    <w:rsid w:val="00795CA7"/>
    <w:rsid w:val="00795D0B"/>
    <w:rsid w:val="00795E02"/>
    <w:rsid w:val="00795E07"/>
    <w:rsid w:val="00795E24"/>
    <w:rsid w:val="00795EEC"/>
    <w:rsid w:val="00795EFF"/>
    <w:rsid w:val="00795F47"/>
    <w:rsid w:val="00795FC5"/>
    <w:rsid w:val="00796023"/>
    <w:rsid w:val="007960B5"/>
    <w:rsid w:val="007960B9"/>
    <w:rsid w:val="007960EB"/>
    <w:rsid w:val="0079613B"/>
    <w:rsid w:val="00796207"/>
    <w:rsid w:val="0079624A"/>
    <w:rsid w:val="0079624F"/>
    <w:rsid w:val="00796254"/>
    <w:rsid w:val="0079627C"/>
    <w:rsid w:val="00796304"/>
    <w:rsid w:val="00796359"/>
    <w:rsid w:val="00796413"/>
    <w:rsid w:val="00796416"/>
    <w:rsid w:val="0079651E"/>
    <w:rsid w:val="00796610"/>
    <w:rsid w:val="00796620"/>
    <w:rsid w:val="0079664E"/>
    <w:rsid w:val="007966E6"/>
    <w:rsid w:val="00796743"/>
    <w:rsid w:val="00796839"/>
    <w:rsid w:val="0079684A"/>
    <w:rsid w:val="007968AE"/>
    <w:rsid w:val="00796913"/>
    <w:rsid w:val="00796945"/>
    <w:rsid w:val="00796972"/>
    <w:rsid w:val="007969C3"/>
    <w:rsid w:val="00796A0F"/>
    <w:rsid w:val="00796A73"/>
    <w:rsid w:val="00796AF4"/>
    <w:rsid w:val="00796AFE"/>
    <w:rsid w:val="00796B0E"/>
    <w:rsid w:val="00796B7F"/>
    <w:rsid w:val="00796B81"/>
    <w:rsid w:val="00796C68"/>
    <w:rsid w:val="00796CDD"/>
    <w:rsid w:val="00796CEA"/>
    <w:rsid w:val="00796D2D"/>
    <w:rsid w:val="00796D3C"/>
    <w:rsid w:val="00796D46"/>
    <w:rsid w:val="00796D6F"/>
    <w:rsid w:val="00796DA7"/>
    <w:rsid w:val="00796DBC"/>
    <w:rsid w:val="00796DBF"/>
    <w:rsid w:val="00796E20"/>
    <w:rsid w:val="00796E48"/>
    <w:rsid w:val="00796E6D"/>
    <w:rsid w:val="00796EE4"/>
    <w:rsid w:val="00796F1E"/>
    <w:rsid w:val="00796F49"/>
    <w:rsid w:val="00796FD9"/>
    <w:rsid w:val="00796FEE"/>
    <w:rsid w:val="0079709A"/>
    <w:rsid w:val="007970AE"/>
    <w:rsid w:val="00797134"/>
    <w:rsid w:val="0079721D"/>
    <w:rsid w:val="0079729B"/>
    <w:rsid w:val="007972E7"/>
    <w:rsid w:val="0079736A"/>
    <w:rsid w:val="0079737B"/>
    <w:rsid w:val="007973F0"/>
    <w:rsid w:val="007974E5"/>
    <w:rsid w:val="00797509"/>
    <w:rsid w:val="0079756A"/>
    <w:rsid w:val="00797574"/>
    <w:rsid w:val="007975C1"/>
    <w:rsid w:val="0079764F"/>
    <w:rsid w:val="0079778C"/>
    <w:rsid w:val="007977B9"/>
    <w:rsid w:val="00797801"/>
    <w:rsid w:val="0079785C"/>
    <w:rsid w:val="0079785F"/>
    <w:rsid w:val="007978BA"/>
    <w:rsid w:val="007978CD"/>
    <w:rsid w:val="0079798B"/>
    <w:rsid w:val="0079798F"/>
    <w:rsid w:val="00797A19"/>
    <w:rsid w:val="00797A40"/>
    <w:rsid w:val="00797A57"/>
    <w:rsid w:val="00797A76"/>
    <w:rsid w:val="00797B0F"/>
    <w:rsid w:val="00797C4F"/>
    <w:rsid w:val="00797D1F"/>
    <w:rsid w:val="00797D42"/>
    <w:rsid w:val="00797D7A"/>
    <w:rsid w:val="00797D88"/>
    <w:rsid w:val="00797DB5"/>
    <w:rsid w:val="00797DF4"/>
    <w:rsid w:val="00797E1F"/>
    <w:rsid w:val="00797E64"/>
    <w:rsid w:val="00797E89"/>
    <w:rsid w:val="00797F87"/>
    <w:rsid w:val="00797FB4"/>
    <w:rsid w:val="00797FE2"/>
    <w:rsid w:val="00797FF3"/>
    <w:rsid w:val="007A000A"/>
    <w:rsid w:val="007A0024"/>
    <w:rsid w:val="007A0049"/>
    <w:rsid w:val="007A004D"/>
    <w:rsid w:val="007A0061"/>
    <w:rsid w:val="007A00B0"/>
    <w:rsid w:val="007A011C"/>
    <w:rsid w:val="007A0179"/>
    <w:rsid w:val="007A0197"/>
    <w:rsid w:val="007A01B3"/>
    <w:rsid w:val="007A0201"/>
    <w:rsid w:val="007A0238"/>
    <w:rsid w:val="007A0267"/>
    <w:rsid w:val="007A0310"/>
    <w:rsid w:val="007A0350"/>
    <w:rsid w:val="007A0388"/>
    <w:rsid w:val="007A038E"/>
    <w:rsid w:val="007A03AC"/>
    <w:rsid w:val="007A03AD"/>
    <w:rsid w:val="007A03F7"/>
    <w:rsid w:val="007A03FE"/>
    <w:rsid w:val="007A0402"/>
    <w:rsid w:val="007A0411"/>
    <w:rsid w:val="007A0427"/>
    <w:rsid w:val="007A045E"/>
    <w:rsid w:val="007A0541"/>
    <w:rsid w:val="007A0552"/>
    <w:rsid w:val="007A05C9"/>
    <w:rsid w:val="007A05CD"/>
    <w:rsid w:val="007A0605"/>
    <w:rsid w:val="007A062F"/>
    <w:rsid w:val="007A0673"/>
    <w:rsid w:val="007A06CE"/>
    <w:rsid w:val="007A078B"/>
    <w:rsid w:val="007A0792"/>
    <w:rsid w:val="007A0820"/>
    <w:rsid w:val="007A08D2"/>
    <w:rsid w:val="007A08DE"/>
    <w:rsid w:val="007A08FF"/>
    <w:rsid w:val="007A0908"/>
    <w:rsid w:val="007A09AB"/>
    <w:rsid w:val="007A0A11"/>
    <w:rsid w:val="007A0A60"/>
    <w:rsid w:val="007A0AB0"/>
    <w:rsid w:val="007A0B26"/>
    <w:rsid w:val="007A0B3F"/>
    <w:rsid w:val="007A0B4C"/>
    <w:rsid w:val="007A0B76"/>
    <w:rsid w:val="007A0C2C"/>
    <w:rsid w:val="007A0C53"/>
    <w:rsid w:val="007A0C62"/>
    <w:rsid w:val="007A0CBC"/>
    <w:rsid w:val="007A0CC7"/>
    <w:rsid w:val="007A0CDF"/>
    <w:rsid w:val="007A0CF3"/>
    <w:rsid w:val="007A0D8B"/>
    <w:rsid w:val="007A0DC0"/>
    <w:rsid w:val="007A0DEE"/>
    <w:rsid w:val="007A0DF1"/>
    <w:rsid w:val="007A0DFC"/>
    <w:rsid w:val="007A0E0D"/>
    <w:rsid w:val="007A0E4C"/>
    <w:rsid w:val="007A0ED8"/>
    <w:rsid w:val="007A0FA5"/>
    <w:rsid w:val="007A1093"/>
    <w:rsid w:val="007A10A6"/>
    <w:rsid w:val="007A10AC"/>
    <w:rsid w:val="007A10D6"/>
    <w:rsid w:val="007A1168"/>
    <w:rsid w:val="007A119B"/>
    <w:rsid w:val="007A11E1"/>
    <w:rsid w:val="007A1231"/>
    <w:rsid w:val="007A1259"/>
    <w:rsid w:val="007A1260"/>
    <w:rsid w:val="007A1264"/>
    <w:rsid w:val="007A1382"/>
    <w:rsid w:val="007A1395"/>
    <w:rsid w:val="007A13C1"/>
    <w:rsid w:val="007A13E1"/>
    <w:rsid w:val="007A13F8"/>
    <w:rsid w:val="007A13FE"/>
    <w:rsid w:val="007A141E"/>
    <w:rsid w:val="007A1434"/>
    <w:rsid w:val="007A147A"/>
    <w:rsid w:val="007A1502"/>
    <w:rsid w:val="007A153C"/>
    <w:rsid w:val="007A153E"/>
    <w:rsid w:val="007A1542"/>
    <w:rsid w:val="007A1589"/>
    <w:rsid w:val="007A161D"/>
    <w:rsid w:val="007A1669"/>
    <w:rsid w:val="007A1709"/>
    <w:rsid w:val="007A1749"/>
    <w:rsid w:val="007A1796"/>
    <w:rsid w:val="007A1831"/>
    <w:rsid w:val="007A1832"/>
    <w:rsid w:val="007A18C0"/>
    <w:rsid w:val="007A18CF"/>
    <w:rsid w:val="007A1972"/>
    <w:rsid w:val="007A197D"/>
    <w:rsid w:val="007A1A5D"/>
    <w:rsid w:val="007A1AC5"/>
    <w:rsid w:val="007A1AEC"/>
    <w:rsid w:val="007A1B05"/>
    <w:rsid w:val="007A1B1F"/>
    <w:rsid w:val="007A1B8D"/>
    <w:rsid w:val="007A1B99"/>
    <w:rsid w:val="007A1D7D"/>
    <w:rsid w:val="007A1DC4"/>
    <w:rsid w:val="007A1E05"/>
    <w:rsid w:val="007A1FBC"/>
    <w:rsid w:val="007A1FCF"/>
    <w:rsid w:val="007A203E"/>
    <w:rsid w:val="007A2112"/>
    <w:rsid w:val="007A213E"/>
    <w:rsid w:val="007A2165"/>
    <w:rsid w:val="007A2199"/>
    <w:rsid w:val="007A21BF"/>
    <w:rsid w:val="007A222C"/>
    <w:rsid w:val="007A224C"/>
    <w:rsid w:val="007A2275"/>
    <w:rsid w:val="007A227D"/>
    <w:rsid w:val="007A227E"/>
    <w:rsid w:val="007A22BB"/>
    <w:rsid w:val="007A22E1"/>
    <w:rsid w:val="007A231B"/>
    <w:rsid w:val="007A24A5"/>
    <w:rsid w:val="007A250A"/>
    <w:rsid w:val="007A2516"/>
    <w:rsid w:val="007A25A9"/>
    <w:rsid w:val="007A25FF"/>
    <w:rsid w:val="007A2610"/>
    <w:rsid w:val="007A2670"/>
    <w:rsid w:val="007A26AE"/>
    <w:rsid w:val="007A26EE"/>
    <w:rsid w:val="007A27AB"/>
    <w:rsid w:val="007A27B3"/>
    <w:rsid w:val="007A27E9"/>
    <w:rsid w:val="007A2810"/>
    <w:rsid w:val="007A2853"/>
    <w:rsid w:val="007A2874"/>
    <w:rsid w:val="007A2896"/>
    <w:rsid w:val="007A296F"/>
    <w:rsid w:val="007A299A"/>
    <w:rsid w:val="007A29A3"/>
    <w:rsid w:val="007A29BB"/>
    <w:rsid w:val="007A29BC"/>
    <w:rsid w:val="007A2B1E"/>
    <w:rsid w:val="007A2B1F"/>
    <w:rsid w:val="007A2B25"/>
    <w:rsid w:val="007A2C02"/>
    <w:rsid w:val="007A2D10"/>
    <w:rsid w:val="007A2D66"/>
    <w:rsid w:val="007A2DAC"/>
    <w:rsid w:val="007A2E23"/>
    <w:rsid w:val="007A2E37"/>
    <w:rsid w:val="007A2E5E"/>
    <w:rsid w:val="007A2F32"/>
    <w:rsid w:val="007A2FDA"/>
    <w:rsid w:val="007A2FDF"/>
    <w:rsid w:val="007A3022"/>
    <w:rsid w:val="007A3034"/>
    <w:rsid w:val="007A30AF"/>
    <w:rsid w:val="007A318A"/>
    <w:rsid w:val="007A31C2"/>
    <w:rsid w:val="007A31C3"/>
    <w:rsid w:val="007A31DF"/>
    <w:rsid w:val="007A3241"/>
    <w:rsid w:val="007A328B"/>
    <w:rsid w:val="007A32FA"/>
    <w:rsid w:val="007A339C"/>
    <w:rsid w:val="007A33D4"/>
    <w:rsid w:val="007A3409"/>
    <w:rsid w:val="007A340B"/>
    <w:rsid w:val="007A3456"/>
    <w:rsid w:val="007A349B"/>
    <w:rsid w:val="007A34E8"/>
    <w:rsid w:val="007A34F8"/>
    <w:rsid w:val="007A3579"/>
    <w:rsid w:val="007A358F"/>
    <w:rsid w:val="007A35A9"/>
    <w:rsid w:val="007A35BC"/>
    <w:rsid w:val="007A362F"/>
    <w:rsid w:val="007A364E"/>
    <w:rsid w:val="007A3656"/>
    <w:rsid w:val="007A3697"/>
    <w:rsid w:val="007A36A6"/>
    <w:rsid w:val="007A36E8"/>
    <w:rsid w:val="007A3745"/>
    <w:rsid w:val="007A3757"/>
    <w:rsid w:val="007A37A0"/>
    <w:rsid w:val="007A37AB"/>
    <w:rsid w:val="007A37B4"/>
    <w:rsid w:val="007A3844"/>
    <w:rsid w:val="007A3856"/>
    <w:rsid w:val="007A3896"/>
    <w:rsid w:val="007A38A6"/>
    <w:rsid w:val="007A39C6"/>
    <w:rsid w:val="007A3A67"/>
    <w:rsid w:val="007A3AA0"/>
    <w:rsid w:val="007A3B13"/>
    <w:rsid w:val="007A3B68"/>
    <w:rsid w:val="007A3BB1"/>
    <w:rsid w:val="007A3C54"/>
    <w:rsid w:val="007A3CE2"/>
    <w:rsid w:val="007A3CF5"/>
    <w:rsid w:val="007A3D47"/>
    <w:rsid w:val="007A3DAD"/>
    <w:rsid w:val="007A3DCF"/>
    <w:rsid w:val="007A3DF0"/>
    <w:rsid w:val="007A3E13"/>
    <w:rsid w:val="007A3E17"/>
    <w:rsid w:val="007A3EC7"/>
    <w:rsid w:val="007A3EE1"/>
    <w:rsid w:val="007A3F05"/>
    <w:rsid w:val="007A3FB8"/>
    <w:rsid w:val="007A3FCD"/>
    <w:rsid w:val="007A3FEE"/>
    <w:rsid w:val="007A4027"/>
    <w:rsid w:val="007A4086"/>
    <w:rsid w:val="007A414A"/>
    <w:rsid w:val="007A41CF"/>
    <w:rsid w:val="007A41DB"/>
    <w:rsid w:val="007A41EB"/>
    <w:rsid w:val="007A42A2"/>
    <w:rsid w:val="007A42D6"/>
    <w:rsid w:val="007A433A"/>
    <w:rsid w:val="007A433F"/>
    <w:rsid w:val="007A4404"/>
    <w:rsid w:val="007A4422"/>
    <w:rsid w:val="007A443E"/>
    <w:rsid w:val="007A4440"/>
    <w:rsid w:val="007A444C"/>
    <w:rsid w:val="007A4480"/>
    <w:rsid w:val="007A44D4"/>
    <w:rsid w:val="007A44E1"/>
    <w:rsid w:val="007A44EB"/>
    <w:rsid w:val="007A452D"/>
    <w:rsid w:val="007A45A2"/>
    <w:rsid w:val="007A45B5"/>
    <w:rsid w:val="007A46C8"/>
    <w:rsid w:val="007A46EE"/>
    <w:rsid w:val="007A47A7"/>
    <w:rsid w:val="007A4895"/>
    <w:rsid w:val="007A48CD"/>
    <w:rsid w:val="007A48DE"/>
    <w:rsid w:val="007A4904"/>
    <w:rsid w:val="007A491F"/>
    <w:rsid w:val="007A4974"/>
    <w:rsid w:val="007A49B6"/>
    <w:rsid w:val="007A49BA"/>
    <w:rsid w:val="007A4A65"/>
    <w:rsid w:val="007A4B05"/>
    <w:rsid w:val="007A4B3F"/>
    <w:rsid w:val="007A4B40"/>
    <w:rsid w:val="007A4B6F"/>
    <w:rsid w:val="007A4B8F"/>
    <w:rsid w:val="007A4BB9"/>
    <w:rsid w:val="007A4C1E"/>
    <w:rsid w:val="007A4C46"/>
    <w:rsid w:val="007A4C93"/>
    <w:rsid w:val="007A4CBC"/>
    <w:rsid w:val="007A4CF3"/>
    <w:rsid w:val="007A4CFF"/>
    <w:rsid w:val="007A4D24"/>
    <w:rsid w:val="007A4DEE"/>
    <w:rsid w:val="007A4E30"/>
    <w:rsid w:val="007A4EE1"/>
    <w:rsid w:val="007A4F9B"/>
    <w:rsid w:val="007A4FB9"/>
    <w:rsid w:val="007A5000"/>
    <w:rsid w:val="007A5005"/>
    <w:rsid w:val="007A5043"/>
    <w:rsid w:val="007A506B"/>
    <w:rsid w:val="007A5079"/>
    <w:rsid w:val="007A516C"/>
    <w:rsid w:val="007A5182"/>
    <w:rsid w:val="007A51D2"/>
    <w:rsid w:val="007A51D7"/>
    <w:rsid w:val="007A5283"/>
    <w:rsid w:val="007A5287"/>
    <w:rsid w:val="007A52FC"/>
    <w:rsid w:val="007A5359"/>
    <w:rsid w:val="007A535C"/>
    <w:rsid w:val="007A5363"/>
    <w:rsid w:val="007A538E"/>
    <w:rsid w:val="007A53D7"/>
    <w:rsid w:val="007A5425"/>
    <w:rsid w:val="007A545D"/>
    <w:rsid w:val="007A54A6"/>
    <w:rsid w:val="007A553F"/>
    <w:rsid w:val="007A559F"/>
    <w:rsid w:val="007A55A8"/>
    <w:rsid w:val="007A55BE"/>
    <w:rsid w:val="007A5644"/>
    <w:rsid w:val="007A565B"/>
    <w:rsid w:val="007A566E"/>
    <w:rsid w:val="007A56F3"/>
    <w:rsid w:val="007A5744"/>
    <w:rsid w:val="007A576D"/>
    <w:rsid w:val="007A5780"/>
    <w:rsid w:val="007A57CA"/>
    <w:rsid w:val="007A57D4"/>
    <w:rsid w:val="007A57D9"/>
    <w:rsid w:val="007A5860"/>
    <w:rsid w:val="007A589E"/>
    <w:rsid w:val="007A58DD"/>
    <w:rsid w:val="007A5925"/>
    <w:rsid w:val="007A592A"/>
    <w:rsid w:val="007A592D"/>
    <w:rsid w:val="007A5967"/>
    <w:rsid w:val="007A5968"/>
    <w:rsid w:val="007A599E"/>
    <w:rsid w:val="007A5A29"/>
    <w:rsid w:val="007A5A3F"/>
    <w:rsid w:val="007A5A8D"/>
    <w:rsid w:val="007A5ABB"/>
    <w:rsid w:val="007A5B01"/>
    <w:rsid w:val="007A5B1E"/>
    <w:rsid w:val="007A5B55"/>
    <w:rsid w:val="007A5C35"/>
    <w:rsid w:val="007A5C46"/>
    <w:rsid w:val="007A5CAE"/>
    <w:rsid w:val="007A5D57"/>
    <w:rsid w:val="007A5E95"/>
    <w:rsid w:val="007A5EC5"/>
    <w:rsid w:val="007A5F0A"/>
    <w:rsid w:val="007A5F15"/>
    <w:rsid w:val="007A5F78"/>
    <w:rsid w:val="007A5FF1"/>
    <w:rsid w:val="007A5FF8"/>
    <w:rsid w:val="007A5FFA"/>
    <w:rsid w:val="007A6004"/>
    <w:rsid w:val="007A60B6"/>
    <w:rsid w:val="007A6143"/>
    <w:rsid w:val="007A6155"/>
    <w:rsid w:val="007A61E5"/>
    <w:rsid w:val="007A62EE"/>
    <w:rsid w:val="007A6305"/>
    <w:rsid w:val="007A630D"/>
    <w:rsid w:val="007A63B4"/>
    <w:rsid w:val="007A63E8"/>
    <w:rsid w:val="007A641F"/>
    <w:rsid w:val="007A644F"/>
    <w:rsid w:val="007A648D"/>
    <w:rsid w:val="007A64A7"/>
    <w:rsid w:val="007A6545"/>
    <w:rsid w:val="007A657D"/>
    <w:rsid w:val="007A658B"/>
    <w:rsid w:val="007A6617"/>
    <w:rsid w:val="007A6631"/>
    <w:rsid w:val="007A66FB"/>
    <w:rsid w:val="007A6741"/>
    <w:rsid w:val="007A675E"/>
    <w:rsid w:val="007A6763"/>
    <w:rsid w:val="007A6783"/>
    <w:rsid w:val="007A67A2"/>
    <w:rsid w:val="007A67A3"/>
    <w:rsid w:val="007A67B1"/>
    <w:rsid w:val="007A68A5"/>
    <w:rsid w:val="007A68C2"/>
    <w:rsid w:val="007A690A"/>
    <w:rsid w:val="007A6921"/>
    <w:rsid w:val="007A69E0"/>
    <w:rsid w:val="007A6A5B"/>
    <w:rsid w:val="007A6A87"/>
    <w:rsid w:val="007A6A8F"/>
    <w:rsid w:val="007A6AD9"/>
    <w:rsid w:val="007A6AFD"/>
    <w:rsid w:val="007A6B56"/>
    <w:rsid w:val="007A6BA5"/>
    <w:rsid w:val="007A6C69"/>
    <w:rsid w:val="007A6CB7"/>
    <w:rsid w:val="007A6D46"/>
    <w:rsid w:val="007A6DE8"/>
    <w:rsid w:val="007A6E30"/>
    <w:rsid w:val="007A6EED"/>
    <w:rsid w:val="007A6FBD"/>
    <w:rsid w:val="007A6FE3"/>
    <w:rsid w:val="007A7082"/>
    <w:rsid w:val="007A7095"/>
    <w:rsid w:val="007A709B"/>
    <w:rsid w:val="007A70E5"/>
    <w:rsid w:val="007A7111"/>
    <w:rsid w:val="007A71DA"/>
    <w:rsid w:val="007A72C3"/>
    <w:rsid w:val="007A737D"/>
    <w:rsid w:val="007A73D3"/>
    <w:rsid w:val="007A73E0"/>
    <w:rsid w:val="007A7401"/>
    <w:rsid w:val="007A7411"/>
    <w:rsid w:val="007A74A7"/>
    <w:rsid w:val="007A74BD"/>
    <w:rsid w:val="007A74E9"/>
    <w:rsid w:val="007A7521"/>
    <w:rsid w:val="007A75C6"/>
    <w:rsid w:val="007A764A"/>
    <w:rsid w:val="007A7687"/>
    <w:rsid w:val="007A76E3"/>
    <w:rsid w:val="007A770B"/>
    <w:rsid w:val="007A7807"/>
    <w:rsid w:val="007A7841"/>
    <w:rsid w:val="007A78F3"/>
    <w:rsid w:val="007A798F"/>
    <w:rsid w:val="007A7B13"/>
    <w:rsid w:val="007A7BA2"/>
    <w:rsid w:val="007A7C06"/>
    <w:rsid w:val="007A7C49"/>
    <w:rsid w:val="007A7C4D"/>
    <w:rsid w:val="007A7CA2"/>
    <w:rsid w:val="007A7CF8"/>
    <w:rsid w:val="007A7D03"/>
    <w:rsid w:val="007A7D10"/>
    <w:rsid w:val="007A7D53"/>
    <w:rsid w:val="007A7D64"/>
    <w:rsid w:val="007A7D6F"/>
    <w:rsid w:val="007A7DD5"/>
    <w:rsid w:val="007A7EF5"/>
    <w:rsid w:val="007A7F96"/>
    <w:rsid w:val="007A9D73"/>
    <w:rsid w:val="007B0039"/>
    <w:rsid w:val="007B00C1"/>
    <w:rsid w:val="007B00CB"/>
    <w:rsid w:val="007B00F3"/>
    <w:rsid w:val="007B0120"/>
    <w:rsid w:val="007B016D"/>
    <w:rsid w:val="007B01B5"/>
    <w:rsid w:val="007B01F7"/>
    <w:rsid w:val="007B022C"/>
    <w:rsid w:val="007B026B"/>
    <w:rsid w:val="007B02A6"/>
    <w:rsid w:val="007B02B7"/>
    <w:rsid w:val="007B02D1"/>
    <w:rsid w:val="007B0300"/>
    <w:rsid w:val="007B0308"/>
    <w:rsid w:val="007B0313"/>
    <w:rsid w:val="007B035C"/>
    <w:rsid w:val="007B037E"/>
    <w:rsid w:val="007B03F4"/>
    <w:rsid w:val="007B0520"/>
    <w:rsid w:val="007B0532"/>
    <w:rsid w:val="007B05DC"/>
    <w:rsid w:val="007B0629"/>
    <w:rsid w:val="007B0640"/>
    <w:rsid w:val="007B0649"/>
    <w:rsid w:val="007B074A"/>
    <w:rsid w:val="007B075E"/>
    <w:rsid w:val="007B0770"/>
    <w:rsid w:val="007B078C"/>
    <w:rsid w:val="007B079A"/>
    <w:rsid w:val="007B07D4"/>
    <w:rsid w:val="007B07F3"/>
    <w:rsid w:val="007B0860"/>
    <w:rsid w:val="007B088E"/>
    <w:rsid w:val="007B0960"/>
    <w:rsid w:val="007B0A25"/>
    <w:rsid w:val="007B0ADE"/>
    <w:rsid w:val="007B0AEF"/>
    <w:rsid w:val="007B0B05"/>
    <w:rsid w:val="007B0B0E"/>
    <w:rsid w:val="007B0C5B"/>
    <w:rsid w:val="007B0C5E"/>
    <w:rsid w:val="007B0D56"/>
    <w:rsid w:val="007B0D65"/>
    <w:rsid w:val="007B0DF6"/>
    <w:rsid w:val="007B0E29"/>
    <w:rsid w:val="007B0E6C"/>
    <w:rsid w:val="007B0F01"/>
    <w:rsid w:val="007B0F24"/>
    <w:rsid w:val="007B0F33"/>
    <w:rsid w:val="007B0F34"/>
    <w:rsid w:val="007B0FCC"/>
    <w:rsid w:val="007B0FDD"/>
    <w:rsid w:val="007B1129"/>
    <w:rsid w:val="007B126E"/>
    <w:rsid w:val="007B130E"/>
    <w:rsid w:val="007B1331"/>
    <w:rsid w:val="007B1361"/>
    <w:rsid w:val="007B1379"/>
    <w:rsid w:val="007B137E"/>
    <w:rsid w:val="007B1415"/>
    <w:rsid w:val="007B1461"/>
    <w:rsid w:val="007B14B4"/>
    <w:rsid w:val="007B14B9"/>
    <w:rsid w:val="007B15A7"/>
    <w:rsid w:val="007B15A8"/>
    <w:rsid w:val="007B15FC"/>
    <w:rsid w:val="007B164A"/>
    <w:rsid w:val="007B16EB"/>
    <w:rsid w:val="007B173C"/>
    <w:rsid w:val="007B1746"/>
    <w:rsid w:val="007B1794"/>
    <w:rsid w:val="007B1799"/>
    <w:rsid w:val="007B179A"/>
    <w:rsid w:val="007B1829"/>
    <w:rsid w:val="007B185A"/>
    <w:rsid w:val="007B18B4"/>
    <w:rsid w:val="007B18BF"/>
    <w:rsid w:val="007B18DE"/>
    <w:rsid w:val="007B1961"/>
    <w:rsid w:val="007B19DA"/>
    <w:rsid w:val="007B19E0"/>
    <w:rsid w:val="007B1A0C"/>
    <w:rsid w:val="007B1A0D"/>
    <w:rsid w:val="007B1A9D"/>
    <w:rsid w:val="007B1AB9"/>
    <w:rsid w:val="007B1AC9"/>
    <w:rsid w:val="007B1B55"/>
    <w:rsid w:val="007B1B9E"/>
    <w:rsid w:val="007B1BDC"/>
    <w:rsid w:val="007B1C1E"/>
    <w:rsid w:val="007B1D5E"/>
    <w:rsid w:val="007B1DBA"/>
    <w:rsid w:val="007B1DF9"/>
    <w:rsid w:val="007B1DFB"/>
    <w:rsid w:val="007B1E18"/>
    <w:rsid w:val="007B1F46"/>
    <w:rsid w:val="007B1F85"/>
    <w:rsid w:val="007B1FA6"/>
    <w:rsid w:val="007B208E"/>
    <w:rsid w:val="007B209D"/>
    <w:rsid w:val="007B20F8"/>
    <w:rsid w:val="007B210C"/>
    <w:rsid w:val="007B2127"/>
    <w:rsid w:val="007B2196"/>
    <w:rsid w:val="007B2197"/>
    <w:rsid w:val="007B21C9"/>
    <w:rsid w:val="007B21D2"/>
    <w:rsid w:val="007B21F0"/>
    <w:rsid w:val="007B2274"/>
    <w:rsid w:val="007B22C5"/>
    <w:rsid w:val="007B2358"/>
    <w:rsid w:val="007B236A"/>
    <w:rsid w:val="007B2439"/>
    <w:rsid w:val="007B25F6"/>
    <w:rsid w:val="007B261B"/>
    <w:rsid w:val="007B2634"/>
    <w:rsid w:val="007B2675"/>
    <w:rsid w:val="007B269F"/>
    <w:rsid w:val="007B26A4"/>
    <w:rsid w:val="007B26BC"/>
    <w:rsid w:val="007B272E"/>
    <w:rsid w:val="007B28D4"/>
    <w:rsid w:val="007B28F7"/>
    <w:rsid w:val="007B291E"/>
    <w:rsid w:val="007B2986"/>
    <w:rsid w:val="007B2A66"/>
    <w:rsid w:val="007B2A96"/>
    <w:rsid w:val="007B2AD0"/>
    <w:rsid w:val="007B2B1B"/>
    <w:rsid w:val="007B2B51"/>
    <w:rsid w:val="007B2B89"/>
    <w:rsid w:val="007B2BAD"/>
    <w:rsid w:val="007B2BE0"/>
    <w:rsid w:val="007B2C09"/>
    <w:rsid w:val="007B2C1A"/>
    <w:rsid w:val="007B2D47"/>
    <w:rsid w:val="007B2DA7"/>
    <w:rsid w:val="007B2DEB"/>
    <w:rsid w:val="007B2E21"/>
    <w:rsid w:val="007B2EC6"/>
    <w:rsid w:val="007B2F0B"/>
    <w:rsid w:val="007B2FE6"/>
    <w:rsid w:val="007B3001"/>
    <w:rsid w:val="007B3056"/>
    <w:rsid w:val="007B30E4"/>
    <w:rsid w:val="007B30F4"/>
    <w:rsid w:val="007B3119"/>
    <w:rsid w:val="007B31EE"/>
    <w:rsid w:val="007B323C"/>
    <w:rsid w:val="007B325A"/>
    <w:rsid w:val="007B329D"/>
    <w:rsid w:val="007B32B1"/>
    <w:rsid w:val="007B32B3"/>
    <w:rsid w:val="007B33AC"/>
    <w:rsid w:val="007B33CD"/>
    <w:rsid w:val="007B33F3"/>
    <w:rsid w:val="007B3423"/>
    <w:rsid w:val="007B342E"/>
    <w:rsid w:val="007B34B1"/>
    <w:rsid w:val="007B34C1"/>
    <w:rsid w:val="007B34F1"/>
    <w:rsid w:val="007B34FB"/>
    <w:rsid w:val="007B3534"/>
    <w:rsid w:val="007B3548"/>
    <w:rsid w:val="007B356A"/>
    <w:rsid w:val="007B358B"/>
    <w:rsid w:val="007B35EF"/>
    <w:rsid w:val="007B35F4"/>
    <w:rsid w:val="007B360D"/>
    <w:rsid w:val="007B36A9"/>
    <w:rsid w:val="007B36E7"/>
    <w:rsid w:val="007B377B"/>
    <w:rsid w:val="007B37E4"/>
    <w:rsid w:val="007B383F"/>
    <w:rsid w:val="007B3847"/>
    <w:rsid w:val="007B389A"/>
    <w:rsid w:val="007B38A5"/>
    <w:rsid w:val="007B3957"/>
    <w:rsid w:val="007B3999"/>
    <w:rsid w:val="007B39CD"/>
    <w:rsid w:val="007B3A1D"/>
    <w:rsid w:val="007B3A27"/>
    <w:rsid w:val="007B3ACB"/>
    <w:rsid w:val="007B3B6D"/>
    <w:rsid w:val="007B3BD5"/>
    <w:rsid w:val="007B3CE0"/>
    <w:rsid w:val="007B3E10"/>
    <w:rsid w:val="007B3E3A"/>
    <w:rsid w:val="007B3E86"/>
    <w:rsid w:val="007B3E8A"/>
    <w:rsid w:val="007B3EAD"/>
    <w:rsid w:val="007B3EE5"/>
    <w:rsid w:val="007B3F52"/>
    <w:rsid w:val="007B3F6A"/>
    <w:rsid w:val="007B3F8C"/>
    <w:rsid w:val="007B3F8F"/>
    <w:rsid w:val="007B3F9C"/>
    <w:rsid w:val="007B3FC5"/>
    <w:rsid w:val="007B3FE4"/>
    <w:rsid w:val="007B3FE8"/>
    <w:rsid w:val="007B402A"/>
    <w:rsid w:val="007B4046"/>
    <w:rsid w:val="007B408A"/>
    <w:rsid w:val="007B4095"/>
    <w:rsid w:val="007B40BA"/>
    <w:rsid w:val="007B411A"/>
    <w:rsid w:val="007B4125"/>
    <w:rsid w:val="007B4153"/>
    <w:rsid w:val="007B417E"/>
    <w:rsid w:val="007B4223"/>
    <w:rsid w:val="007B434D"/>
    <w:rsid w:val="007B43BE"/>
    <w:rsid w:val="007B4417"/>
    <w:rsid w:val="007B445F"/>
    <w:rsid w:val="007B44A7"/>
    <w:rsid w:val="007B44C0"/>
    <w:rsid w:val="007B44F0"/>
    <w:rsid w:val="007B456A"/>
    <w:rsid w:val="007B45A9"/>
    <w:rsid w:val="007B45EE"/>
    <w:rsid w:val="007B4601"/>
    <w:rsid w:val="007B4671"/>
    <w:rsid w:val="007B46ED"/>
    <w:rsid w:val="007B477A"/>
    <w:rsid w:val="007B47DD"/>
    <w:rsid w:val="007B4818"/>
    <w:rsid w:val="007B4903"/>
    <w:rsid w:val="007B496F"/>
    <w:rsid w:val="007B49DE"/>
    <w:rsid w:val="007B4A01"/>
    <w:rsid w:val="007B4A2C"/>
    <w:rsid w:val="007B4A2F"/>
    <w:rsid w:val="007B4B00"/>
    <w:rsid w:val="007B4B21"/>
    <w:rsid w:val="007B4B4F"/>
    <w:rsid w:val="007B4B8F"/>
    <w:rsid w:val="007B4BA9"/>
    <w:rsid w:val="007B4BCA"/>
    <w:rsid w:val="007B4C2E"/>
    <w:rsid w:val="007B4C60"/>
    <w:rsid w:val="007B4CBD"/>
    <w:rsid w:val="007B4D12"/>
    <w:rsid w:val="007B4D16"/>
    <w:rsid w:val="007B4EA0"/>
    <w:rsid w:val="007B4EC8"/>
    <w:rsid w:val="007B4F82"/>
    <w:rsid w:val="007B4F8F"/>
    <w:rsid w:val="007B5078"/>
    <w:rsid w:val="007B5081"/>
    <w:rsid w:val="007B50B8"/>
    <w:rsid w:val="007B5152"/>
    <w:rsid w:val="007B515A"/>
    <w:rsid w:val="007B518C"/>
    <w:rsid w:val="007B519F"/>
    <w:rsid w:val="007B51F2"/>
    <w:rsid w:val="007B520A"/>
    <w:rsid w:val="007B52F5"/>
    <w:rsid w:val="007B5351"/>
    <w:rsid w:val="007B5364"/>
    <w:rsid w:val="007B53E6"/>
    <w:rsid w:val="007B5409"/>
    <w:rsid w:val="007B5416"/>
    <w:rsid w:val="007B5472"/>
    <w:rsid w:val="007B5473"/>
    <w:rsid w:val="007B54E8"/>
    <w:rsid w:val="007B5682"/>
    <w:rsid w:val="007B56D1"/>
    <w:rsid w:val="007B56E0"/>
    <w:rsid w:val="007B5728"/>
    <w:rsid w:val="007B57EA"/>
    <w:rsid w:val="007B5836"/>
    <w:rsid w:val="007B588B"/>
    <w:rsid w:val="007B58A0"/>
    <w:rsid w:val="007B5946"/>
    <w:rsid w:val="007B5990"/>
    <w:rsid w:val="007B5A29"/>
    <w:rsid w:val="007B5A2A"/>
    <w:rsid w:val="007B5A7B"/>
    <w:rsid w:val="007B5A96"/>
    <w:rsid w:val="007B5AA0"/>
    <w:rsid w:val="007B5AB4"/>
    <w:rsid w:val="007B5AF0"/>
    <w:rsid w:val="007B5B59"/>
    <w:rsid w:val="007B5BF0"/>
    <w:rsid w:val="007B5CD4"/>
    <w:rsid w:val="007B5D4F"/>
    <w:rsid w:val="007B5D56"/>
    <w:rsid w:val="007B5D69"/>
    <w:rsid w:val="007B5D84"/>
    <w:rsid w:val="007B5DA7"/>
    <w:rsid w:val="007B5DAC"/>
    <w:rsid w:val="007B5DF1"/>
    <w:rsid w:val="007B5E55"/>
    <w:rsid w:val="007B5E5D"/>
    <w:rsid w:val="007B5EDA"/>
    <w:rsid w:val="007B6092"/>
    <w:rsid w:val="007B60EA"/>
    <w:rsid w:val="007B6102"/>
    <w:rsid w:val="007B6104"/>
    <w:rsid w:val="007B6129"/>
    <w:rsid w:val="007B6186"/>
    <w:rsid w:val="007B61E8"/>
    <w:rsid w:val="007B6216"/>
    <w:rsid w:val="007B6250"/>
    <w:rsid w:val="007B6262"/>
    <w:rsid w:val="007B6264"/>
    <w:rsid w:val="007B6333"/>
    <w:rsid w:val="007B6338"/>
    <w:rsid w:val="007B63A7"/>
    <w:rsid w:val="007B63B5"/>
    <w:rsid w:val="007B63B9"/>
    <w:rsid w:val="007B63C0"/>
    <w:rsid w:val="007B6412"/>
    <w:rsid w:val="007B6497"/>
    <w:rsid w:val="007B64BB"/>
    <w:rsid w:val="007B64DF"/>
    <w:rsid w:val="007B6503"/>
    <w:rsid w:val="007B653B"/>
    <w:rsid w:val="007B659A"/>
    <w:rsid w:val="007B659F"/>
    <w:rsid w:val="007B65EB"/>
    <w:rsid w:val="007B65F8"/>
    <w:rsid w:val="007B667B"/>
    <w:rsid w:val="007B668E"/>
    <w:rsid w:val="007B66F5"/>
    <w:rsid w:val="007B678B"/>
    <w:rsid w:val="007B67C5"/>
    <w:rsid w:val="007B67CB"/>
    <w:rsid w:val="007B67F5"/>
    <w:rsid w:val="007B6850"/>
    <w:rsid w:val="007B6883"/>
    <w:rsid w:val="007B6886"/>
    <w:rsid w:val="007B68FD"/>
    <w:rsid w:val="007B691D"/>
    <w:rsid w:val="007B695D"/>
    <w:rsid w:val="007B69E4"/>
    <w:rsid w:val="007B6A01"/>
    <w:rsid w:val="007B6A2F"/>
    <w:rsid w:val="007B6A8B"/>
    <w:rsid w:val="007B6AF0"/>
    <w:rsid w:val="007B6B73"/>
    <w:rsid w:val="007B6B96"/>
    <w:rsid w:val="007B6C78"/>
    <w:rsid w:val="007B6CC0"/>
    <w:rsid w:val="007B6CFB"/>
    <w:rsid w:val="007B6D2F"/>
    <w:rsid w:val="007B6D49"/>
    <w:rsid w:val="007B6DA8"/>
    <w:rsid w:val="007B6DB6"/>
    <w:rsid w:val="007B6E03"/>
    <w:rsid w:val="007B6E79"/>
    <w:rsid w:val="007B6EAB"/>
    <w:rsid w:val="007B6ED2"/>
    <w:rsid w:val="007B6ED4"/>
    <w:rsid w:val="007B6F12"/>
    <w:rsid w:val="007B6F27"/>
    <w:rsid w:val="007B6F2F"/>
    <w:rsid w:val="007B6F60"/>
    <w:rsid w:val="007B6F6B"/>
    <w:rsid w:val="007B6F78"/>
    <w:rsid w:val="007B6FA3"/>
    <w:rsid w:val="007B703F"/>
    <w:rsid w:val="007B704B"/>
    <w:rsid w:val="007B7086"/>
    <w:rsid w:val="007B70C1"/>
    <w:rsid w:val="007B7115"/>
    <w:rsid w:val="007B7305"/>
    <w:rsid w:val="007B73D9"/>
    <w:rsid w:val="007B7497"/>
    <w:rsid w:val="007B74CD"/>
    <w:rsid w:val="007B7504"/>
    <w:rsid w:val="007B7561"/>
    <w:rsid w:val="007B7596"/>
    <w:rsid w:val="007B75BF"/>
    <w:rsid w:val="007B75D5"/>
    <w:rsid w:val="007B762F"/>
    <w:rsid w:val="007B7668"/>
    <w:rsid w:val="007B76D1"/>
    <w:rsid w:val="007B7788"/>
    <w:rsid w:val="007B77E4"/>
    <w:rsid w:val="007B7929"/>
    <w:rsid w:val="007B7949"/>
    <w:rsid w:val="007B79EA"/>
    <w:rsid w:val="007B7A04"/>
    <w:rsid w:val="007B7A24"/>
    <w:rsid w:val="007B7A86"/>
    <w:rsid w:val="007B7A97"/>
    <w:rsid w:val="007B7AA3"/>
    <w:rsid w:val="007B7B02"/>
    <w:rsid w:val="007B7B04"/>
    <w:rsid w:val="007B7B12"/>
    <w:rsid w:val="007B7B3E"/>
    <w:rsid w:val="007B7B7D"/>
    <w:rsid w:val="007B7BB9"/>
    <w:rsid w:val="007B7C11"/>
    <w:rsid w:val="007B7C3A"/>
    <w:rsid w:val="007B7D50"/>
    <w:rsid w:val="007B7D53"/>
    <w:rsid w:val="007B7D8B"/>
    <w:rsid w:val="007B7DEA"/>
    <w:rsid w:val="007B7E61"/>
    <w:rsid w:val="007B7EB8"/>
    <w:rsid w:val="007B7F00"/>
    <w:rsid w:val="007B7F58"/>
    <w:rsid w:val="007B7FB4"/>
    <w:rsid w:val="007B7FC4"/>
    <w:rsid w:val="007B7FE0"/>
    <w:rsid w:val="007B7FE9"/>
    <w:rsid w:val="007BFA21"/>
    <w:rsid w:val="007C0022"/>
    <w:rsid w:val="007C007E"/>
    <w:rsid w:val="007C0195"/>
    <w:rsid w:val="007C01EF"/>
    <w:rsid w:val="007C0275"/>
    <w:rsid w:val="007C028E"/>
    <w:rsid w:val="007C02AB"/>
    <w:rsid w:val="007C03C0"/>
    <w:rsid w:val="007C043F"/>
    <w:rsid w:val="007C044A"/>
    <w:rsid w:val="007C0484"/>
    <w:rsid w:val="007C051A"/>
    <w:rsid w:val="007C0547"/>
    <w:rsid w:val="007C0556"/>
    <w:rsid w:val="007C0592"/>
    <w:rsid w:val="007C05AB"/>
    <w:rsid w:val="007C05E0"/>
    <w:rsid w:val="007C067D"/>
    <w:rsid w:val="007C06F0"/>
    <w:rsid w:val="007C0715"/>
    <w:rsid w:val="007C0718"/>
    <w:rsid w:val="007C0735"/>
    <w:rsid w:val="007C0796"/>
    <w:rsid w:val="007C07B5"/>
    <w:rsid w:val="007C07EA"/>
    <w:rsid w:val="007C083F"/>
    <w:rsid w:val="007C08E9"/>
    <w:rsid w:val="007C0949"/>
    <w:rsid w:val="007C09D1"/>
    <w:rsid w:val="007C09D6"/>
    <w:rsid w:val="007C09DE"/>
    <w:rsid w:val="007C0A0A"/>
    <w:rsid w:val="007C0A0F"/>
    <w:rsid w:val="007C0A30"/>
    <w:rsid w:val="007C0A38"/>
    <w:rsid w:val="007C0AB6"/>
    <w:rsid w:val="007C0AD5"/>
    <w:rsid w:val="007C0B3E"/>
    <w:rsid w:val="007C0B7F"/>
    <w:rsid w:val="007C0BB4"/>
    <w:rsid w:val="007C0C59"/>
    <w:rsid w:val="007C0D56"/>
    <w:rsid w:val="007C0D59"/>
    <w:rsid w:val="007C0DA0"/>
    <w:rsid w:val="007C0DBF"/>
    <w:rsid w:val="007C0E1B"/>
    <w:rsid w:val="007C0E8C"/>
    <w:rsid w:val="007C0E94"/>
    <w:rsid w:val="007C0FE5"/>
    <w:rsid w:val="007C101C"/>
    <w:rsid w:val="007C10B4"/>
    <w:rsid w:val="007C10C7"/>
    <w:rsid w:val="007C10CF"/>
    <w:rsid w:val="007C1102"/>
    <w:rsid w:val="007C1103"/>
    <w:rsid w:val="007C111B"/>
    <w:rsid w:val="007C111C"/>
    <w:rsid w:val="007C1152"/>
    <w:rsid w:val="007C11FB"/>
    <w:rsid w:val="007C1261"/>
    <w:rsid w:val="007C12F6"/>
    <w:rsid w:val="007C1323"/>
    <w:rsid w:val="007C1348"/>
    <w:rsid w:val="007C1420"/>
    <w:rsid w:val="007C14AB"/>
    <w:rsid w:val="007C14E8"/>
    <w:rsid w:val="007C1567"/>
    <w:rsid w:val="007C15E9"/>
    <w:rsid w:val="007C16C4"/>
    <w:rsid w:val="007C16CB"/>
    <w:rsid w:val="007C16E9"/>
    <w:rsid w:val="007C1755"/>
    <w:rsid w:val="007C1775"/>
    <w:rsid w:val="007C1781"/>
    <w:rsid w:val="007C1797"/>
    <w:rsid w:val="007C17A1"/>
    <w:rsid w:val="007C17AA"/>
    <w:rsid w:val="007C1844"/>
    <w:rsid w:val="007C1874"/>
    <w:rsid w:val="007C193F"/>
    <w:rsid w:val="007C19A1"/>
    <w:rsid w:val="007C19AC"/>
    <w:rsid w:val="007C19C7"/>
    <w:rsid w:val="007C19E9"/>
    <w:rsid w:val="007C1A20"/>
    <w:rsid w:val="007C1A4D"/>
    <w:rsid w:val="007C1AEA"/>
    <w:rsid w:val="007C1B10"/>
    <w:rsid w:val="007C1B66"/>
    <w:rsid w:val="007C1BA9"/>
    <w:rsid w:val="007C1BE4"/>
    <w:rsid w:val="007C1CC9"/>
    <w:rsid w:val="007C1D06"/>
    <w:rsid w:val="007C1D5A"/>
    <w:rsid w:val="007C1D66"/>
    <w:rsid w:val="007C1DBB"/>
    <w:rsid w:val="007C1DD9"/>
    <w:rsid w:val="007C1E40"/>
    <w:rsid w:val="007C1EE8"/>
    <w:rsid w:val="007C1EFB"/>
    <w:rsid w:val="007C1EFC"/>
    <w:rsid w:val="007C1F2A"/>
    <w:rsid w:val="007C1F3C"/>
    <w:rsid w:val="007C1F9E"/>
    <w:rsid w:val="007C20EA"/>
    <w:rsid w:val="007C211F"/>
    <w:rsid w:val="007C2121"/>
    <w:rsid w:val="007C21C4"/>
    <w:rsid w:val="007C2207"/>
    <w:rsid w:val="007C2221"/>
    <w:rsid w:val="007C2224"/>
    <w:rsid w:val="007C231E"/>
    <w:rsid w:val="007C2361"/>
    <w:rsid w:val="007C2375"/>
    <w:rsid w:val="007C23A9"/>
    <w:rsid w:val="007C2448"/>
    <w:rsid w:val="007C2472"/>
    <w:rsid w:val="007C24E4"/>
    <w:rsid w:val="007C250A"/>
    <w:rsid w:val="007C2522"/>
    <w:rsid w:val="007C252F"/>
    <w:rsid w:val="007C2618"/>
    <w:rsid w:val="007C266C"/>
    <w:rsid w:val="007C2693"/>
    <w:rsid w:val="007C26AE"/>
    <w:rsid w:val="007C26BB"/>
    <w:rsid w:val="007C26E0"/>
    <w:rsid w:val="007C2769"/>
    <w:rsid w:val="007C2808"/>
    <w:rsid w:val="007C287B"/>
    <w:rsid w:val="007C28AB"/>
    <w:rsid w:val="007C28FB"/>
    <w:rsid w:val="007C29CC"/>
    <w:rsid w:val="007C2A13"/>
    <w:rsid w:val="007C2A5E"/>
    <w:rsid w:val="007C2A8A"/>
    <w:rsid w:val="007C2BAA"/>
    <w:rsid w:val="007C2C10"/>
    <w:rsid w:val="007C2C16"/>
    <w:rsid w:val="007C2C51"/>
    <w:rsid w:val="007C2C67"/>
    <w:rsid w:val="007C2C82"/>
    <w:rsid w:val="007C2CF1"/>
    <w:rsid w:val="007C2DB3"/>
    <w:rsid w:val="007C2DD0"/>
    <w:rsid w:val="007C2E37"/>
    <w:rsid w:val="007C2EF3"/>
    <w:rsid w:val="007C2EF4"/>
    <w:rsid w:val="007C2F39"/>
    <w:rsid w:val="007C2F4A"/>
    <w:rsid w:val="007C2F4F"/>
    <w:rsid w:val="007C2FD1"/>
    <w:rsid w:val="007C3095"/>
    <w:rsid w:val="007C30E8"/>
    <w:rsid w:val="007C30FE"/>
    <w:rsid w:val="007C3107"/>
    <w:rsid w:val="007C316B"/>
    <w:rsid w:val="007C3198"/>
    <w:rsid w:val="007C31A1"/>
    <w:rsid w:val="007C31AD"/>
    <w:rsid w:val="007C31D8"/>
    <w:rsid w:val="007C3212"/>
    <w:rsid w:val="007C3239"/>
    <w:rsid w:val="007C3301"/>
    <w:rsid w:val="007C3346"/>
    <w:rsid w:val="007C337D"/>
    <w:rsid w:val="007C338B"/>
    <w:rsid w:val="007C3396"/>
    <w:rsid w:val="007C339D"/>
    <w:rsid w:val="007C3465"/>
    <w:rsid w:val="007C34DE"/>
    <w:rsid w:val="007C3545"/>
    <w:rsid w:val="007C35F9"/>
    <w:rsid w:val="007C3623"/>
    <w:rsid w:val="007C3651"/>
    <w:rsid w:val="007C3658"/>
    <w:rsid w:val="007C36A5"/>
    <w:rsid w:val="007C36BC"/>
    <w:rsid w:val="007C36FF"/>
    <w:rsid w:val="007C3788"/>
    <w:rsid w:val="007C3796"/>
    <w:rsid w:val="007C381B"/>
    <w:rsid w:val="007C383A"/>
    <w:rsid w:val="007C387B"/>
    <w:rsid w:val="007C39B9"/>
    <w:rsid w:val="007C3A51"/>
    <w:rsid w:val="007C3A5B"/>
    <w:rsid w:val="007C3A9E"/>
    <w:rsid w:val="007C3B26"/>
    <w:rsid w:val="007C3BD3"/>
    <w:rsid w:val="007C3BD6"/>
    <w:rsid w:val="007C3C09"/>
    <w:rsid w:val="007C3C24"/>
    <w:rsid w:val="007C3C36"/>
    <w:rsid w:val="007C3C8F"/>
    <w:rsid w:val="007C3D0D"/>
    <w:rsid w:val="007C3D30"/>
    <w:rsid w:val="007C3E83"/>
    <w:rsid w:val="007C3EEF"/>
    <w:rsid w:val="007C3F16"/>
    <w:rsid w:val="007C3F35"/>
    <w:rsid w:val="007C3F5D"/>
    <w:rsid w:val="007C3F88"/>
    <w:rsid w:val="007C3FAD"/>
    <w:rsid w:val="007C3FD3"/>
    <w:rsid w:val="007C404F"/>
    <w:rsid w:val="007C405D"/>
    <w:rsid w:val="007C40D1"/>
    <w:rsid w:val="007C4191"/>
    <w:rsid w:val="007C4266"/>
    <w:rsid w:val="007C426B"/>
    <w:rsid w:val="007C427F"/>
    <w:rsid w:val="007C4286"/>
    <w:rsid w:val="007C42B3"/>
    <w:rsid w:val="007C431F"/>
    <w:rsid w:val="007C4321"/>
    <w:rsid w:val="007C43E1"/>
    <w:rsid w:val="007C4476"/>
    <w:rsid w:val="007C44C6"/>
    <w:rsid w:val="007C4503"/>
    <w:rsid w:val="007C4534"/>
    <w:rsid w:val="007C4600"/>
    <w:rsid w:val="007C460F"/>
    <w:rsid w:val="007C463F"/>
    <w:rsid w:val="007C465A"/>
    <w:rsid w:val="007C466B"/>
    <w:rsid w:val="007C4701"/>
    <w:rsid w:val="007C470F"/>
    <w:rsid w:val="007C472C"/>
    <w:rsid w:val="007C4745"/>
    <w:rsid w:val="007C4747"/>
    <w:rsid w:val="007C47C2"/>
    <w:rsid w:val="007C4831"/>
    <w:rsid w:val="007C4870"/>
    <w:rsid w:val="007C4908"/>
    <w:rsid w:val="007C495E"/>
    <w:rsid w:val="007C49A7"/>
    <w:rsid w:val="007C4A4C"/>
    <w:rsid w:val="007C4A9F"/>
    <w:rsid w:val="007C4AA3"/>
    <w:rsid w:val="007C4AFB"/>
    <w:rsid w:val="007C4B0A"/>
    <w:rsid w:val="007C4B83"/>
    <w:rsid w:val="007C4BAC"/>
    <w:rsid w:val="007C4BDA"/>
    <w:rsid w:val="007C4C5A"/>
    <w:rsid w:val="007C4C7F"/>
    <w:rsid w:val="007C4CF5"/>
    <w:rsid w:val="007C4D2E"/>
    <w:rsid w:val="007C4D45"/>
    <w:rsid w:val="007C4D79"/>
    <w:rsid w:val="007C4D83"/>
    <w:rsid w:val="007C4DCD"/>
    <w:rsid w:val="007C4E02"/>
    <w:rsid w:val="007C4E1C"/>
    <w:rsid w:val="007C4E44"/>
    <w:rsid w:val="007C4E7E"/>
    <w:rsid w:val="007C4EA2"/>
    <w:rsid w:val="007C4EBC"/>
    <w:rsid w:val="007C4FDF"/>
    <w:rsid w:val="007C5052"/>
    <w:rsid w:val="007C5096"/>
    <w:rsid w:val="007C5154"/>
    <w:rsid w:val="007C516B"/>
    <w:rsid w:val="007C5176"/>
    <w:rsid w:val="007C51B4"/>
    <w:rsid w:val="007C51C9"/>
    <w:rsid w:val="007C5216"/>
    <w:rsid w:val="007C528E"/>
    <w:rsid w:val="007C5321"/>
    <w:rsid w:val="007C532A"/>
    <w:rsid w:val="007C534A"/>
    <w:rsid w:val="007C535E"/>
    <w:rsid w:val="007C5384"/>
    <w:rsid w:val="007C53D1"/>
    <w:rsid w:val="007C53F3"/>
    <w:rsid w:val="007C546F"/>
    <w:rsid w:val="007C5502"/>
    <w:rsid w:val="007C55D3"/>
    <w:rsid w:val="007C55E5"/>
    <w:rsid w:val="007C562F"/>
    <w:rsid w:val="007C563B"/>
    <w:rsid w:val="007C5645"/>
    <w:rsid w:val="007C56FD"/>
    <w:rsid w:val="007C5744"/>
    <w:rsid w:val="007C5762"/>
    <w:rsid w:val="007C5941"/>
    <w:rsid w:val="007C5960"/>
    <w:rsid w:val="007C59B1"/>
    <w:rsid w:val="007C5A5E"/>
    <w:rsid w:val="007C5A70"/>
    <w:rsid w:val="007C5ACE"/>
    <w:rsid w:val="007C5B04"/>
    <w:rsid w:val="007C5B6C"/>
    <w:rsid w:val="007C5BEF"/>
    <w:rsid w:val="007C5BF9"/>
    <w:rsid w:val="007C5BFA"/>
    <w:rsid w:val="007C5CA1"/>
    <w:rsid w:val="007C5D02"/>
    <w:rsid w:val="007C5D5A"/>
    <w:rsid w:val="007C5D69"/>
    <w:rsid w:val="007C5D7F"/>
    <w:rsid w:val="007C5DDA"/>
    <w:rsid w:val="007C5DEE"/>
    <w:rsid w:val="007C5E80"/>
    <w:rsid w:val="007C5E81"/>
    <w:rsid w:val="007C5E9B"/>
    <w:rsid w:val="007C5EA1"/>
    <w:rsid w:val="007C5EA2"/>
    <w:rsid w:val="007C5F1A"/>
    <w:rsid w:val="007C5F38"/>
    <w:rsid w:val="007C5F3B"/>
    <w:rsid w:val="007C5F6F"/>
    <w:rsid w:val="007C5F74"/>
    <w:rsid w:val="007C5FEF"/>
    <w:rsid w:val="007C5FF7"/>
    <w:rsid w:val="007C6086"/>
    <w:rsid w:val="007C609E"/>
    <w:rsid w:val="007C6138"/>
    <w:rsid w:val="007C6161"/>
    <w:rsid w:val="007C620B"/>
    <w:rsid w:val="007C629C"/>
    <w:rsid w:val="007C631D"/>
    <w:rsid w:val="007C6321"/>
    <w:rsid w:val="007C6450"/>
    <w:rsid w:val="007C64F0"/>
    <w:rsid w:val="007C6572"/>
    <w:rsid w:val="007C6576"/>
    <w:rsid w:val="007C658C"/>
    <w:rsid w:val="007C665A"/>
    <w:rsid w:val="007C671A"/>
    <w:rsid w:val="007C68A7"/>
    <w:rsid w:val="007C68EC"/>
    <w:rsid w:val="007C69BC"/>
    <w:rsid w:val="007C6A1E"/>
    <w:rsid w:val="007C6A2C"/>
    <w:rsid w:val="007C6A2D"/>
    <w:rsid w:val="007C6A89"/>
    <w:rsid w:val="007C6ACA"/>
    <w:rsid w:val="007C6BBA"/>
    <w:rsid w:val="007C6C1E"/>
    <w:rsid w:val="007C6C39"/>
    <w:rsid w:val="007C6C42"/>
    <w:rsid w:val="007C6C84"/>
    <w:rsid w:val="007C6D33"/>
    <w:rsid w:val="007C6D40"/>
    <w:rsid w:val="007C6D98"/>
    <w:rsid w:val="007C6DBE"/>
    <w:rsid w:val="007C6DC5"/>
    <w:rsid w:val="007C6DED"/>
    <w:rsid w:val="007C6E03"/>
    <w:rsid w:val="007C6E17"/>
    <w:rsid w:val="007C6E9C"/>
    <w:rsid w:val="007C6EA1"/>
    <w:rsid w:val="007C6F34"/>
    <w:rsid w:val="007C7009"/>
    <w:rsid w:val="007C7061"/>
    <w:rsid w:val="007C70A1"/>
    <w:rsid w:val="007C70A9"/>
    <w:rsid w:val="007C70C7"/>
    <w:rsid w:val="007C71C8"/>
    <w:rsid w:val="007C7254"/>
    <w:rsid w:val="007C72CB"/>
    <w:rsid w:val="007C737E"/>
    <w:rsid w:val="007C737F"/>
    <w:rsid w:val="007C7440"/>
    <w:rsid w:val="007C7455"/>
    <w:rsid w:val="007C7491"/>
    <w:rsid w:val="007C74BC"/>
    <w:rsid w:val="007C74D6"/>
    <w:rsid w:val="007C75D3"/>
    <w:rsid w:val="007C75DD"/>
    <w:rsid w:val="007C75F5"/>
    <w:rsid w:val="007C7717"/>
    <w:rsid w:val="007C7732"/>
    <w:rsid w:val="007C7787"/>
    <w:rsid w:val="007C77EF"/>
    <w:rsid w:val="007C7808"/>
    <w:rsid w:val="007C7823"/>
    <w:rsid w:val="007C7828"/>
    <w:rsid w:val="007C785F"/>
    <w:rsid w:val="007C7870"/>
    <w:rsid w:val="007C7958"/>
    <w:rsid w:val="007C7980"/>
    <w:rsid w:val="007C7A1E"/>
    <w:rsid w:val="007C7A70"/>
    <w:rsid w:val="007C7AAD"/>
    <w:rsid w:val="007C7AB0"/>
    <w:rsid w:val="007C7B08"/>
    <w:rsid w:val="007C7B3C"/>
    <w:rsid w:val="007C7B73"/>
    <w:rsid w:val="007C7BED"/>
    <w:rsid w:val="007C7C5C"/>
    <w:rsid w:val="007C7D0E"/>
    <w:rsid w:val="007C7D5C"/>
    <w:rsid w:val="007C7DC5"/>
    <w:rsid w:val="007C7DE0"/>
    <w:rsid w:val="007C7E7F"/>
    <w:rsid w:val="007C7E8C"/>
    <w:rsid w:val="007C7E8D"/>
    <w:rsid w:val="007C7E95"/>
    <w:rsid w:val="007C7F3D"/>
    <w:rsid w:val="007C7FD6"/>
    <w:rsid w:val="007D0029"/>
    <w:rsid w:val="007D0030"/>
    <w:rsid w:val="007D003C"/>
    <w:rsid w:val="007D00C1"/>
    <w:rsid w:val="007D00DB"/>
    <w:rsid w:val="007D00E1"/>
    <w:rsid w:val="007D0109"/>
    <w:rsid w:val="007D0126"/>
    <w:rsid w:val="007D017E"/>
    <w:rsid w:val="007D021B"/>
    <w:rsid w:val="007D02A4"/>
    <w:rsid w:val="007D0339"/>
    <w:rsid w:val="007D033E"/>
    <w:rsid w:val="007D0391"/>
    <w:rsid w:val="007D03A4"/>
    <w:rsid w:val="007D03AD"/>
    <w:rsid w:val="007D03E3"/>
    <w:rsid w:val="007D044C"/>
    <w:rsid w:val="007D04A8"/>
    <w:rsid w:val="007D04B0"/>
    <w:rsid w:val="007D059C"/>
    <w:rsid w:val="007D0617"/>
    <w:rsid w:val="007D076A"/>
    <w:rsid w:val="007D082A"/>
    <w:rsid w:val="007D0838"/>
    <w:rsid w:val="007D083B"/>
    <w:rsid w:val="007D083C"/>
    <w:rsid w:val="007D0858"/>
    <w:rsid w:val="007D0861"/>
    <w:rsid w:val="007D0871"/>
    <w:rsid w:val="007D089F"/>
    <w:rsid w:val="007D0982"/>
    <w:rsid w:val="007D09C7"/>
    <w:rsid w:val="007D0A03"/>
    <w:rsid w:val="007D0A05"/>
    <w:rsid w:val="007D0A7B"/>
    <w:rsid w:val="007D0ABB"/>
    <w:rsid w:val="007D0AC4"/>
    <w:rsid w:val="007D0B85"/>
    <w:rsid w:val="007D0C4E"/>
    <w:rsid w:val="007D0CD8"/>
    <w:rsid w:val="007D0DE5"/>
    <w:rsid w:val="007D0DE6"/>
    <w:rsid w:val="007D0DFD"/>
    <w:rsid w:val="007D0E3F"/>
    <w:rsid w:val="007D0E45"/>
    <w:rsid w:val="007D0E80"/>
    <w:rsid w:val="007D0EB8"/>
    <w:rsid w:val="007D0EEC"/>
    <w:rsid w:val="007D0EEF"/>
    <w:rsid w:val="007D0F20"/>
    <w:rsid w:val="007D0F50"/>
    <w:rsid w:val="007D0FDD"/>
    <w:rsid w:val="007D0FE3"/>
    <w:rsid w:val="007D100B"/>
    <w:rsid w:val="007D1029"/>
    <w:rsid w:val="007D1056"/>
    <w:rsid w:val="007D1151"/>
    <w:rsid w:val="007D116D"/>
    <w:rsid w:val="007D1188"/>
    <w:rsid w:val="007D11F3"/>
    <w:rsid w:val="007D11FE"/>
    <w:rsid w:val="007D1289"/>
    <w:rsid w:val="007D1294"/>
    <w:rsid w:val="007D12B8"/>
    <w:rsid w:val="007D1308"/>
    <w:rsid w:val="007D134A"/>
    <w:rsid w:val="007D1373"/>
    <w:rsid w:val="007D1387"/>
    <w:rsid w:val="007D1427"/>
    <w:rsid w:val="007D142D"/>
    <w:rsid w:val="007D1440"/>
    <w:rsid w:val="007D1476"/>
    <w:rsid w:val="007D14D8"/>
    <w:rsid w:val="007D15DD"/>
    <w:rsid w:val="007D15E8"/>
    <w:rsid w:val="007D1742"/>
    <w:rsid w:val="007D1771"/>
    <w:rsid w:val="007D17AA"/>
    <w:rsid w:val="007D17DB"/>
    <w:rsid w:val="007D1834"/>
    <w:rsid w:val="007D1890"/>
    <w:rsid w:val="007D192E"/>
    <w:rsid w:val="007D197D"/>
    <w:rsid w:val="007D1982"/>
    <w:rsid w:val="007D19AA"/>
    <w:rsid w:val="007D1A4D"/>
    <w:rsid w:val="007D1A76"/>
    <w:rsid w:val="007D1B7C"/>
    <w:rsid w:val="007D1B97"/>
    <w:rsid w:val="007D1C69"/>
    <w:rsid w:val="007D1CA8"/>
    <w:rsid w:val="007D1D11"/>
    <w:rsid w:val="007D1D73"/>
    <w:rsid w:val="007D1DE8"/>
    <w:rsid w:val="007D1E10"/>
    <w:rsid w:val="007D1E18"/>
    <w:rsid w:val="007D1E1F"/>
    <w:rsid w:val="007D1E6A"/>
    <w:rsid w:val="007D1EAD"/>
    <w:rsid w:val="007D1ECB"/>
    <w:rsid w:val="007D1F06"/>
    <w:rsid w:val="007D2016"/>
    <w:rsid w:val="007D203C"/>
    <w:rsid w:val="007D2057"/>
    <w:rsid w:val="007D2113"/>
    <w:rsid w:val="007D212D"/>
    <w:rsid w:val="007D216A"/>
    <w:rsid w:val="007D217E"/>
    <w:rsid w:val="007D21C3"/>
    <w:rsid w:val="007D21F5"/>
    <w:rsid w:val="007D224F"/>
    <w:rsid w:val="007D22D1"/>
    <w:rsid w:val="007D2305"/>
    <w:rsid w:val="007D2329"/>
    <w:rsid w:val="007D2337"/>
    <w:rsid w:val="007D238B"/>
    <w:rsid w:val="007D23CD"/>
    <w:rsid w:val="007D24A3"/>
    <w:rsid w:val="007D24F0"/>
    <w:rsid w:val="007D2531"/>
    <w:rsid w:val="007D2533"/>
    <w:rsid w:val="007D2570"/>
    <w:rsid w:val="007D2626"/>
    <w:rsid w:val="007D2632"/>
    <w:rsid w:val="007D26C6"/>
    <w:rsid w:val="007D27E5"/>
    <w:rsid w:val="007D2858"/>
    <w:rsid w:val="007D28A6"/>
    <w:rsid w:val="007D28AD"/>
    <w:rsid w:val="007D28C5"/>
    <w:rsid w:val="007D298A"/>
    <w:rsid w:val="007D29B9"/>
    <w:rsid w:val="007D29C1"/>
    <w:rsid w:val="007D29E5"/>
    <w:rsid w:val="007D2AA3"/>
    <w:rsid w:val="007D2AC7"/>
    <w:rsid w:val="007D2AD7"/>
    <w:rsid w:val="007D2AD8"/>
    <w:rsid w:val="007D2AFA"/>
    <w:rsid w:val="007D2B12"/>
    <w:rsid w:val="007D2B28"/>
    <w:rsid w:val="007D2B2C"/>
    <w:rsid w:val="007D2C52"/>
    <w:rsid w:val="007D2D05"/>
    <w:rsid w:val="007D2D7C"/>
    <w:rsid w:val="007D2DAD"/>
    <w:rsid w:val="007D2DE2"/>
    <w:rsid w:val="007D2E17"/>
    <w:rsid w:val="007D2F6B"/>
    <w:rsid w:val="007D2FB9"/>
    <w:rsid w:val="007D301D"/>
    <w:rsid w:val="007D3038"/>
    <w:rsid w:val="007D308F"/>
    <w:rsid w:val="007D30BC"/>
    <w:rsid w:val="007D3153"/>
    <w:rsid w:val="007D3249"/>
    <w:rsid w:val="007D3268"/>
    <w:rsid w:val="007D32F2"/>
    <w:rsid w:val="007D32FB"/>
    <w:rsid w:val="007D334C"/>
    <w:rsid w:val="007D33A4"/>
    <w:rsid w:val="007D33E6"/>
    <w:rsid w:val="007D33ED"/>
    <w:rsid w:val="007D3423"/>
    <w:rsid w:val="007D3446"/>
    <w:rsid w:val="007D34A7"/>
    <w:rsid w:val="007D3554"/>
    <w:rsid w:val="007D3585"/>
    <w:rsid w:val="007D35A9"/>
    <w:rsid w:val="007D35D3"/>
    <w:rsid w:val="007D369D"/>
    <w:rsid w:val="007D36D1"/>
    <w:rsid w:val="007D36FC"/>
    <w:rsid w:val="007D3769"/>
    <w:rsid w:val="007D377D"/>
    <w:rsid w:val="007D3780"/>
    <w:rsid w:val="007D37DF"/>
    <w:rsid w:val="007D381A"/>
    <w:rsid w:val="007D3851"/>
    <w:rsid w:val="007D389B"/>
    <w:rsid w:val="007D38A4"/>
    <w:rsid w:val="007D38D4"/>
    <w:rsid w:val="007D3954"/>
    <w:rsid w:val="007D39C0"/>
    <w:rsid w:val="007D39D6"/>
    <w:rsid w:val="007D39E1"/>
    <w:rsid w:val="007D3A0E"/>
    <w:rsid w:val="007D3A2B"/>
    <w:rsid w:val="007D3A65"/>
    <w:rsid w:val="007D3B1C"/>
    <w:rsid w:val="007D3B38"/>
    <w:rsid w:val="007D3C25"/>
    <w:rsid w:val="007D3C5F"/>
    <w:rsid w:val="007D3C65"/>
    <w:rsid w:val="007D3C7B"/>
    <w:rsid w:val="007D3CE0"/>
    <w:rsid w:val="007D3D0A"/>
    <w:rsid w:val="007D3D2A"/>
    <w:rsid w:val="007D3D58"/>
    <w:rsid w:val="007D3D5C"/>
    <w:rsid w:val="007D3D7D"/>
    <w:rsid w:val="007D3E03"/>
    <w:rsid w:val="007D3E35"/>
    <w:rsid w:val="007D3E8F"/>
    <w:rsid w:val="007D3EB3"/>
    <w:rsid w:val="007D3EDA"/>
    <w:rsid w:val="007D3F0C"/>
    <w:rsid w:val="007D3F7B"/>
    <w:rsid w:val="007D3F8A"/>
    <w:rsid w:val="007D3FCB"/>
    <w:rsid w:val="007D4018"/>
    <w:rsid w:val="007D4050"/>
    <w:rsid w:val="007D40FE"/>
    <w:rsid w:val="007D4147"/>
    <w:rsid w:val="007D41D3"/>
    <w:rsid w:val="007D421B"/>
    <w:rsid w:val="007D425F"/>
    <w:rsid w:val="007D4260"/>
    <w:rsid w:val="007D4268"/>
    <w:rsid w:val="007D4291"/>
    <w:rsid w:val="007D4303"/>
    <w:rsid w:val="007D4317"/>
    <w:rsid w:val="007D431F"/>
    <w:rsid w:val="007D43AA"/>
    <w:rsid w:val="007D43FB"/>
    <w:rsid w:val="007D4400"/>
    <w:rsid w:val="007D4479"/>
    <w:rsid w:val="007D44C8"/>
    <w:rsid w:val="007D44EC"/>
    <w:rsid w:val="007D465D"/>
    <w:rsid w:val="007D46CE"/>
    <w:rsid w:val="007D472D"/>
    <w:rsid w:val="007D4767"/>
    <w:rsid w:val="007D4778"/>
    <w:rsid w:val="007D47BB"/>
    <w:rsid w:val="007D47D4"/>
    <w:rsid w:val="007D47D6"/>
    <w:rsid w:val="007D486D"/>
    <w:rsid w:val="007D487D"/>
    <w:rsid w:val="007D498D"/>
    <w:rsid w:val="007D4A1F"/>
    <w:rsid w:val="007D4A2F"/>
    <w:rsid w:val="007D4A7A"/>
    <w:rsid w:val="007D4ABB"/>
    <w:rsid w:val="007D4AFA"/>
    <w:rsid w:val="007D4B06"/>
    <w:rsid w:val="007D4B0C"/>
    <w:rsid w:val="007D4B90"/>
    <w:rsid w:val="007D4BA2"/>
    <w:rsid w:val="007D4C05"/>
    <w:rsid w:val="007D4C33"/>
    <w:rsid w:val="007D4C72"/>
    <w:rsid w:val="007D4D49"/>
    <w:rsid w:val="007D4DC7"/>
    <w:rsid w:val="007D4E68"/>
    <w:rsid w:val="007D4F0D"/>
    <w:rsid w:val="007D4F2A"/>
    <w:rsid w:val="007D4F4C"/>
    <w:rsid w:val="007D4FE2"/>
    <w:rsid w:val="007D501F"/>
    <w:rsid w:val="007D507E"/>
    <w:rsid w:val="007D50CB"/>
    <w:rsid w:val="007D50CF"/>
    <w:rsid w:val="007D5141"/>
    <w:rsid w:val="007D5142"/>
    <w:rsid w:val="007D51D6"/>
    <w:rsid w:val="007D5204"/>
    <w:rsid w:val="007D5345"/>
    <w:rsid w:val="007D536F"/>
    <w:rsid w:val="007D538E"/>
    <w:rsid w:val="007D53F8"/>
    <w:rsid w:val="007D540D"/>
    <w:rsid w:val="007D5467"/>
    <w:rsid w:val="007D5497"/>
    <w:rsid w:val="007D54F1"/>
    <w:rsid w:val="007D5503"/>
    <w:rsid w:val="007D5516"/>
    <w:rsid w:val="007D5587"/>
    <w:rsid w:val="007D55D7"/>
    <w:rsid w:val="007D5609"/>
    <w:rsid w:val="007D5613"/>
    <w:rsid w:val="007D5661"/>
    <w:rsid w:val="007D5675"/>
    <w:rsid w:val="007D5749"/>
    <w:rsid w:val="007D574D"/>
    <w:rsid w:val="007D581B"/>
    <w:rsid w:val="007D583D"/>
    <w:rsid w:val="007D5896"/>
    <w:rsid w:val="007D58AF"/>
    <w:rsid w:val="007D5935"/>
    <w:rsid w:val="007D5966"/>
    <w:rsid w:val="007D5979"/>
    <w:rsid w:val="007D5A82"/>
    <w:rsid w:val="007D5AA9"/>
    <w:rsid w:val="007D5AC7"/>
    <w:rsid w:val="007D5B17"/>
    <w:rsid w:val="007D5B32"/>
    <w:rsid w:val="007D5B3F"/>
    <w:rsid w:val="007D5B55"/>
    <w:rsid w:val="007D5B69"/>
    <w:rsid w:val="007D5BA2"/>
    <w:rsid w:val="007D5BFE"/>
    <w:rsid w:val="007D5C30"/>
    <w:rsid w:val="007D5C5D"/>
    <w:rsid w:val="007D5C9E"/>
    <w:rsid w:val="007D5CE5"/>
    <w:rsid w:val="007D5D3E"/>
    <w:rsid w:val="007D5DAE"/>
    <w:rsid w:val="007D5E2F"/>
    <w:rsid w:val="007D5E3D"/>
    <w:rsid w:val="007D5E7E"/>
    <w:rsid w:val="007D5EB1"/>
    <w:rsid w:val="007D5EEB"/>
    <w:rsid w:val="007D5EFF"/>
    <w:rsid w:val="007D5F5D"/>
    <w:rsid w:val="007D5F6D"/>
    <w:rsid w:val="007D5FBC"/>
    <w:rsid w:val="007D6180"/>
    <w:rsid w:val="007D61B8"/>
    <w:rsid w:val="007D61F4"/>
    <w:rsid w:val="007D61FF"/>
    <w:rsid w:val="007D6287"/>
    <w:rsid w:val="007D62DA"/>
    <w:rsid w:val="007D6306"/>
    <w:rsid w:val="007D63A7"/>
    <w:rsid w:val="007D63BB"/>
    <w:rsid w:val="007D63EA"/>
    <w:rsid w:val="007D640D"/>
    <w:rsid w:val="007D64B8"/>
    <w:rsid w:val="007D64F9"/>
    <w:rsid w:val="007D65A9"/>
    <w:rsid w:val="007D65E7"/>
    <w:rsid w:val="007D66A5"/>
    <w:rsid w:val="007D66DC"/>
    <w:rsid w:val="007D6737"/>
    <w:rsid w:val="007D6840"/>
    <w:rsid w:val="007D684F"/>
    <w:rsid w:val="007D6908"/>
    <w:rsid w:val="007D6918"/>
    <w:rsid w:val="007D696B"/>
    <w:rsid w:val="007D69F7"/>
    <w:rsid w:val="007D69FB"/>
    <w:rsid w:val="007D6A09"/>
    <w:rsid w:val="007D6A12"/>
    <w:rsid w:val="007D6A50"/>
    <w:rsid w:val="007D6A8B"/>
    <w:rsid w:val="007D6AFF"/>
    <w:rsid w:val="007D6B1D"/>
    <w:rsid w:val="007D6B74"/>
    <w:rsid w:val="007D6B94"/>
    <w:rsid w:val="007D6BBE"/>
    <w:rsid w:val="007D6BDB"/>
    <w:rsid w:val="007D6C23"/>
    <w:rsid w:val="007D6C4A"/>
    <w:rsid w:val="007D6C59"/>
    <w:rsid w:val="007D6CF9"/>
    <w:rsid w:val="007D6D0F"/>
    <w:rsid w:val="007D6D1D"/>
    <w:rsid w:val="007D6D5E"/>
    <w:rsid w:val="007D6DF4"/>
    <w:rsid w:val="007D6E06"/>
    <w:rsid w:val="007D6F26"/>
    <w:rsid w:val="007D6F83"/>
    <w:rsid w:val="007D6F89"/>
    <w:rsid w:val="007D7054"/>
    <w:rsid w:val="007D70AE"/>
    <w:rsid w:val="007D70F2"/>
    <w:rsid w:val="007D71E9"/>
    <w:rsid w:val="007D7252"/>
    <w:rsid w:val="007D729C"/>
    <w:rsid w:val="007D730E"/>
    <w:rsid w:val="007D7333"/>
    <w:rsid w:val="007D7368"/>
    <w:rsid w:val="007D73FD"/>
    <w:rsid w:val="007D740A"/>
    <w:rsid w:val="007D7437"/>
    <w:rsid w:val="007D746F"/>
    <w:rsid w:val="007D7538"/>
    <w:rsid w:val="007D753C"/>
    <w:rsid w:val="007D7650"/>
    <w:rsid w:val="007D76E2"/>
    <w:rsid w:val="007D773D"/>
    <w:rsid w:val="007D77D5"/>
    <w:rsid w:val="007D77EC"/>
    <w:rsid w:val="007D785B"/>
    <w:rsid w:val="007D786B"/>
    <w:rsid w:val="007D78A3"/>
    <w:rsid w:val="007D78D8"/>
    <w:rsid w:val="007D7904"/>
    <w:rsid w:val="007D7959"/>
    <w:rsid w:val="007D7A4D"/>
    <w:rsid w:val="007D7CB2"/>
    <w:rsid w:val="007D7CD7"/>
    <w:rsid w:val="007D7CD8"/>
    <w:rsid w:val="007D7D31"/>
    <w:rsid w:val="007D7D9D"/>
    <w:rsid w:val="007D7E0B"/>
    <w:rsid w:val="007D7E7A"/>
    <w:rsid w:val="007D7F93"/>
    <w:rsid w:val="007D7FBF"/>
    <w:rsid w:val="007D7FC8"/>
    <w:rsid w:val="007E010B"/>
    <w:rsid w:val="007E015E"/>
    <w:rsid w:val="007E016C"/>
    <w:rsid w:val="007E0192"/>
    <w:rsid w:val="007E019C"/>
    <w:rsid w:val="007E01EA"/>
    <w:rsid w:val="007E023B"/>
    <w:rsid w:val="007E025B"/>
    <w:rsid w:val="007E0269"/>
    <w:rsid w:val="007E026C"/>
    <w:rsid w:val="007E02B1"/>
    <w:rsid w:val="007E031E"/>
    <w:rsid w:val="007E0366"/>
    <w:rsid w:val="007E03F7"/>
    <w:rsid w:val="007E0444"/>
    <w:rsid w:val="007E04A6"/>
    <w:rsid w:val="007E04C9"/>
    <w:rsid w:val="007E05E4"/>
    <w:rsid w:val="007E0658"/>
    <w:rsid w:val="007E066F"/>
    <w:rsid w:val="007E069E"/>
    <w:rsid w:val="007E06C0"/>
    <w:rsid w:val="007E06E2"/>
    <w:rsid w:val="007E0708"/>
    <w:rsid w:val="007E0711"/>
    <w:rsid w:val="007E0744"/>
    <w:rsid w:val="007E074C"/>
    <w:rsid w:val="007E0782"/>
    <w:rsid w:val="007E07C0"/>
    <w:rsid w:val="007E084E"/>
    <w:rsid w:val="007E087C"/>
    <w:rsid w:val="007E08B9"/>
    <w:rsid w:val="007E0933"/>
    <w:rsid w:val="007E09A9"/>
    <w:rsid w:val="007E09D7"/>
    <w:rsid w:val="007E0A01"/>
    <w:rsid w:val="007E0A3C"/>
    <w:rsid w:val="007E0A5A"/>
    <w:rsid w:val="007E0A5D"/>
    <w:rsid w:val="007E0ABE"/>
    <w:rsid w:val="007E0B3C"/>
    <w:rsid w:val="007E0B54"/>
    <w:rsid w:val="007E0B67"/>
    <w:rsid w:val="007E0BAA"/>
    <w:rsid w:val="007E0C75"/>
    <w:rsid w:val="007E0CC8"/>
    <w:rsid w:val="007E0D26"/>
    <w:rsid w:val="007E0DA8"/>
    <w:rsid w:val="007E0E59"/>
    <w:rsid w:val="007E0EC5"/>
    <w:rsid w:val="007E0F0F"/>
    <w:rsid w:val="007E0F13"/>
    <w:rsid w:val="007E0FFE"/>
    <w:rsid w:val="007E110A"/>
    <w:rsid w:val="007E11A5"/>
    <w:rsid w:val="007E11BD"/>
    <w:rsid w:val="007E121F"/>
    <w:rsid w:val="007E1225"/>
    <w:rsid w:val="007E122A"/>
    <w:rsid w:val="007E127A"/>
    <w:rsid w:val="007E13AF"/>
    <w:rsid w:val="007E13B6"/>
    <w:rsid w:val="007E1572"/>
    <w:rsid w:val="007E15AF"/>
    <w:rsid w:val="007E15B7"/>
    <w:rsid w:val="007E15EE"/>
    <w:rsid w:val="007E1645"/>
    <w:rsid w:val="007E1688"/>
    <w:rsid w:val="007E168F"/>
    <w:rsid w:val="007E16A2"/>
    <w:rsid w:val="007E16C9"/>
    <w:rsid w:val="007E17B1"/>
    <w:rsid w:val="007E1884"/>
    <w:rsid w:val="007E18D8"/>
    <w:rsid w:val="007E18DF"/>
    <w:rsid w:val="007E18EC"/>
    <w:rsid w:val="007E1913"/>
    <w:rsid w:val="007E1916"/>
    <w:rsid w:val="007E1995"/>
    <w:rsid w:val="007E19DC"/>
    <w:rsid w:val="007E19FA"/>
    <w:rsid w:val="007E1A07"/>
    <w:rsid w:val="007E1A53"/>
    <w:rsid w:val="007E1A6B"/>
    <w:rsid w:val="007E1AF3"/>
    <w:rsid w:val="007E1AFA"/>
    <w:rsid w:val="007E1B78"/>
    <w:rsid w:val="007E1C0E"/>
    <w:rsid w:val="007E1C64"/>
    <w:rsid w:val="007E1C72"/>
    <w:rsid w:val="007E1C7C"/>
    <w:rsid w:val="007E1CB9"/>
    <w:rsid w:val="007E1CC9"/>
    <w:rsid w:val="007E1CE1"/>
    <w:rsid w:val="007E1D00"/>
    <w:rsid w:val="007E1D34"/>
    <w:rsid w:val="007E1D73"/>
    <w:rsid w:val="007E1DA2"/>
    <w:rsid w:val="007E1DB3"/>
    <w:rsid w:val="007E1E7A"/>
    <w:rsid w:val="007E1EBA"/>
    <w:rsid w:val="007E1EFE"/>
    <w:rsid w:val="007E1F99"/>
    <w:rsid w:val="007E1FC3"/>
    <w:rsid w:val="007E1FD3"/>
    <w:rsid w:val="007E1FDD"/>
    <w:rsid w:val="007E1FE3"/>
    <w:rsid w:val="007E2033"/>
    <w:rsid w:val="007E203C"/>
    <w:rsid w:val="007E20D1"/>
    <w:rsid w:val="007E20D5"/>
    <w:rsid w:val="007E215D"/>
    <w:rsid w:val="007E2179"/>
    <w:rsid w:val="007E21DD"/>
    <w:rsid w:val="007E2249"/>
    <w:rsid w:val="007E224F"/>
    <w:rsid w:val="007E2308"/>
    <w:rsid w:val="007E237C"/>
    <w:rsid w:val="007E238D"/>
    <w:rsid w:val="007E2410"/>
    <w:rsid w:val="007E2438"/>
    <w:rsid w:val="007E2463"/>
    <w:rsid w:val="007E2557"/>
    <w:rsid w:val="007E25EC"/>
    <w:rsid w:val="007E25F4"/>
    <w:rsid w:val="007E262F"/>
    <w:rsid w:val="007E2747"/>
    <w:rsid w:val="007E2794"/>
    <w:rsid w:val="007E27C7"/>
    <w:rsid w:val="007E27D9"/>
    <w:rsid w:val="007E282A"/>
    <w:rsid w:val="007E2840"/>
    <w:rsid w:val="007E287D"/>
    <w:rsid w:val="007E288C"/>
    <w:rsid w:val="007E2930"/>
    <w:rsid w:val="007E298F"/>
    <w:rsid w:val="007E299B"/>
    <w:rsid w:val="007E2A03"/>
    <w:rsid w:val="007E2A72"/>
    <w:rsid w:val="007E2AA2"/>
    <w:rsid w:val="007E2B20"/>
    <w:rsid w:val="007E2B46"/>
    <w:rsid w:val="007E2B65"/>
    <w:rsid w:val="007E2B79"/>
    <w:rsid w:val="007E2B7D"/>
    <w:rsid w:val="007E2B87"/>
    <w:rsid w:val="007E2BAB"/>
    <w:rsid w:val="007E2BF6"/>
    <w:rsid w:val="007E2CA5"/>
    <w:rsid w:val="007E2CBA"/>
    <w:rsid w:val="007E2CFA"/>
    <w:rsid w:val="007E2D20"/>
    <w:rsid w:val="007E2E94"/>
    <w:rsid w:val="007E2F05"/>
    <w:rsid w:val="007E2F7C"/>
    <w:rsid w:val="007E2F7F"/>
    <w:rsid w:val="007E2F8A"/>
    <w:rsid w:val="007E3075"/>
    <w:rsid w:val="007E307C"/>
    <w:rsid w:val="007E30E4"/>
    <w:rsid w:val="007E312C"/>
    <w:rsid w:val="007E3234"/>
    <w:rsid w:val="007E3266"/>
    <w:rsid w:val="007E3287"/>
    <w:rsid w:val="007E32C5"/>
    <w:rsid w:val="007E3307"/>
    <w:rsid w:val="007E332C"/>
    <w:rsid w:val="007E3335"/>
    <w:rsid w:val="007E3370"/>
    <w:rsid w:val="007E33CB"/>
    <w:rsid w:val="007E3476"/>
    <w:rsid w:val="007E34E2"/>
    <w:rsid w:val="007E3528"/>
    <w:rsid w:val="007E35A3"/>
    <w:rsid w:val="007E35BF"/>
    <w:rsid w:val="007E35D4"/>
    <w:rsid w:val="007E35EE"/>
    <w:rsid w:val="007E3627"/>
    <w:rsid w:val="007E3657"/>
    <w:rsid w:val="007E367B"/>
    <w:rsid w:val="007E36C4"/>
    <w:rsid w:val="007E3737"/>
    <w:rsid w:val="007E3786"/>
    <w:rsid w:val="007E37B9"/>
    <w:rsid w:val="007E37DA"/>
    <w:rsid w:val="007E37FA"/>
    <w:rsid w:val="007E38A2"/>
    <w:rsid w:val="007E3920"/>
    <w:rsid w:val="007E3924"/>
    <w:rsid w:val="007E395E"/>
    <w:rsid w:val="007E39A8"/>
    <w:rsid w:val="007E3A75"/>
    <w:rsid w:val="007E3A88"/>
    <w:rsid w:val="007E3BB1"/>
    <w:rsid w:val="007E3C2B"/>
    <w:rsid w:val="007E3C6E"/>
    <w:rsid w:val="007E3D6C"/>
    <w:rsid w:val="007E3DA0"/>
    <w:rsid w:val="007E3DAB"/>
    <w:rsid w:val="007E3E34"/>
    <w:rsid w:val="007E3E39"/>
    <w:rsid w:val="007E3EB8"/>
    <w:rsid w:val="007E3F48"/>
    <w:rsid w:val="007E3F4B"/>
    <w:rsid w:val="007E3F78"/>
    <w:rsid w:val="007E3FE4"/>
    <w:rsid w:val="007E4022"/>
    <w:rsid w:val="007E4036"/>
    <w:rsid w:val="007E4091"/>
    <w:rsid w:val="007E40B2"/>
    <w:rsid w:val="007E40D1"/>
    <w:rsid w:val="007E40D3"/>
    <w:rsid w:val="007E40D6"/>
    <w:rsid w:val="007E4153"/>
    <w:rsid w:val="007E4194"/>
    <w:rsid w:val="007E419B"/>
    <w:rsid w:val="007E41F9"/>
    <w:rsid w:val="007E420B"/>
    <w:rsid w:val="007E431D"/>
    <w:rsid w:val="007E4323"/>
    <w:rsid w:val="007E4398"/>
    <w:rsid w:val="007E43F5"/>
    <w:rsid w:val="007E4406"/>
    <w:rsid w:val="007E4481"/>
    <w:rsid w:val="007E44D2"/>
    <w:rsid w:val="007E453B"/>
    <w:rsid w:val="007E463B"/>
    <w:rsid w:val="007E4646"/>
    <w:rsid w:val="007E4693"/>
    <w:rsid w:val="007E46C2"/>
    <w:rsid w:val="007E46C8"/>
    <w:rsid w:val="007E4734"/>
    <w:rsid w:val="007E474E"/>
    <w:rsid w:val="007E4799"/>
    <w:rsid w:val="007E481B"/>
    <w:rsid w:val="007E487E"/>
    <w:rsid w:val="007E488C"/>
    <w:rsid w:val="007E48D9"/>
    <w:rsid w:val="007E497C"/>
    <w:rsid w:val="007E4983"/>
    <w:rsid w:val="007E49F4"/>
    <w:rsid w:val="007E4A3F"/>
    <w:rsid w:val="007E4A4B"/>
    <w:rsid w:val="007E4A64"/>
    <w:rsid w:val="007E4A79"/>
    <w:rsid w:val="007E4A99"/>
    <w:rsid w:val="007E4AEB"/>
    <w:rsid w:val="007E4AFF"/>
    <w:rsid w:val="007E4B56"/>
    <w:rsid w:val="007E4C26"/>
    <w:rsid w:val="007E4CEA"/>
    <w:rsid w:val="007E4D5E"/>
    <w:rsid w:val="007E4D7A"/>
    <w:rsid w:val="007E4D9A"/>
    <w:rsid w:val="007E4DED"/>
    <w:rsid w:val="007E4DEE"/>
    <w:rsid w:val="007E4E9C"/>
    <w:rsid w:val="007E4F1D"/>
    <w:rsid w:val="007E4F2B"/>
    <w:rsid w:val="007E4F9C"/>
    <w:rsid w:val="007E4FBB"/>
    <w:rsid w:val="007E4FD8"/>
    <w:rsid w:val="007E4FD9"/>
    <w:rsid w:val="007E5043"/>
    <w:rsid w:val="007E508E"/>
    <w:rsid w:val="007E510A"/>
    <w:rsid w:val="007E512B"/>
    <w:rsid w:val="007E5192"/>
    <w:rsid w:val="007E519C"/>
    <w:rsid w:val="007E51A7"/>
    <w:rsid w:val="007E51C6"/>
    <w:rsid w:val="007E51D7"/>
    <w:rsid w:val="007E5248"/>
    <w:rsid w:val="007E52B2"/>
    <w:rsid w:val="007E5301"/>
    <w:rsid w:val="007E5305"/>
    <w:rsid w:val="007E5309"/>
    <w:rsid w:val="007E5311"/>
    <w:rsid w:val="007E5330"/>
    <w:rsid w:val="007E5465"/>
    <w:rsid w:val="007E54F0"/>
    <w:rsid w:val="007E54FC"/>
    <w:rsid w:val="007E552A"/>
    <w:rsid w:val="007E554F"/>
    <w:rsid w:val="007E5559"/>
    <w:rsid w:val="007E55F0"/>
    <w:rsid w:val="007E5613"/>
    <w:rsid w:val="007E5647"/>
    <w:rsid w:val="007E564B"/>
    <w:rsid w:val="007E565B"/>
    <w:rsid w:val="007E56AC"/>
    <w:rsid w:val="007E5710"/>
    <w:rsid w:val="007E5765"/>
    <w:rsid w:val="007E57A7"/>
    <w:rsid w:val="007E57AB"/>
    <w:rsid w:val="007E5828"/>
    <w:rsid w:val="007E58A1"/>
    <w:rsid w:val="007E5939"/>
    <w:rsid w:val="007E5941"/>
    <w:rsid w:val="007E5965"/>
    <w:rsid w:val="007E5980"/>
    <w:rsid w:val="007E5992"/>
    <w:rsid w:val="007E59DB"/>
    <w:rsid w:val="007E59FF"/>
    <w:rsid w:val="007E5A26"/>
    <w:rsid w:val="007E5A86"/>
    <w:rsid w:val="007E5AB9"/>
    <w:rsid w:val="007E5B1A"/>
    <w:rsid w:val="007E5BB1"/>
    <w:rsid w:val="007E5BD0"/>
    <w:rsid w:val="007E5BDF"/>
    <w:rsid w:val="007E5C63"/>
    <w:rsid w:val="007E5C85"/>
    <w:rsid w:val="007E5CAA"/>
    <w:rsid w:val="007E5CAE"/>
    <w:rsid w:val="007E5CD5"/>
    <w:rsid w:val="007E5CE5"/>
    <w:rsid w:val="007E5CFA"/>
    <w:rsid w:val="007E5DD1"/>
    <w:rsid w:val="007E5DD2"/>
    <w:rsid w:val="007E5DDA"/>
    <w:rsid w:val="007E5E35"/>
    <w:rsid w:val="007E5ECC"/>
    <w:rsid w:val="007E606F"/>
    <w:rsid w:val="007E60BD"/>
    <w:rsid w:val="007E60E2"/>
    <w:rsid w:val="007E61AC"/>
    <w:rsid w:val="007E61DB"/>
    <w:rsid w:val="007E62B9"/>
    <w:rsid w:val="007E62D2"/>
    <w:rsid w:val="007E62D8"/>
    <w:rsid w:val="007E6304"/>
    <w:rsid w:val="007E6316"/>
    <w:rsid w:val="007E6322"/>
    <w:rsid w:val="007E637F"/>
    <w:rsid w:val="007E640F"/>
    <w:rsid w:val="007E6416"/>
    <w:rsid w:val="007E642C"/>
    <w:rsid w:val="007E6430"/>
    <w:rsid w:val="007E6487"/>
    <w:rsid w:val="007E6496"/>
    <w:rsid w:val="007E64FD"/>
    <w:rsid w:val="007E6572"/>
    <w:rsid w:val="007E6594"/>
    <w:rsid w:val="007E65AD"/>
    <w:rsid w:val="007E65B8"/>
    <w:rsid w:val="007E65D5"/>
    <w:rsid w:val="007E6681"/>
    <w:rsid w:val="007E66D2"/>
    <w:rsid w:val="007E66DD"/>
    <w:rsid w:val="007E671B"/>
    <w:rsid w:val="007E677F"/>
    <w:rsid w:val="007E6798"/>
    <w:rsid w:val="007E67A6"/>
    <w:rsid w:val="007E6894"/>
    <w:rsid w:val="007E68BD"/>
    <w:rsid w:val="007E68EA"/>
    <w:rsid w:val="007E6903"/>
    <w:rsid w:val="007E69AA"/>
    <w:rsid w:val="007E69BA"/>
    <w:rsid w:val="007E6A99"/>
    <w:rsid w:val="007E6B06"/>
    <w:rsid w:val="007E6B31"/>
    <w:rsid w:val="007E6B6C"/>
    <w:rsid w:val="007E6B92"/>
    <w:rsid w:val="007E6CBD"/>
    <w:rsid w:val="007E6CE7"/>
    <w:rsid w:val="007E6E79"/>
    <w:rsid w:val="007E6F50"/>
    <w:rsid w:val="007E6F93"/>
    <w:rsid w:val="007E6FB0"/>
    <w:rsid w:val="007E6FB7"/>
    <w:rsid w:val="007E7077"/>
    <w:rsid w:val="007E70C0"/>
    <w:rsid w:val="007E7134"/>
    <w:rsid w:val="007E721E"/>
    <w:rsid w:val="007E728D"/>
    <w:rsid w:val="007E7291"/>
    <w:rsid w:val="007E736F"/>
    <w:rsid w:val="007E7399"/>
    <w:rsid w:val="007E7427"/>
    <w:rsid w:val="007E746E"/>
    <w:rsid w:val="007E7496"/>
    <w:rsid w:val="007E74C8"/>
    <w:rsid w:val="007E7511"/>
    <w:rsid w:val="007E75A7"/>
    <w:rsid w:val="007E76D5"/>
    <w:rsid w:val="007E7704"/>
    <w:rsid w:val="007E7777"/>
    <w:rsid w:val="007E7788"/>
    <w:rsid w:val="007E77AD"/>
    <w:rsid w:val="007E77D7"/>
    <w:rsid w:val="007E7816"/>
    <w:rsid w:val="007E7817"/>
    <w:rsid w:val="007E7847"/>
    <w:rsid w:val="007E7874"/>
    <w:rsid w:val="007E78FF"/>
    <w:rsid w:val="007E7977"/>
    <w:rsid w:val="007E797A"/>
    <w:rsid w:val="007E7998"/>
    <w:rsid w:val="007E7A07"/>
    <w:rsid w:val="007E7A25"/>
    <w:rsid w:val="007E7A61"/>
    <w:rsid w:val="007E7A81"/>
    <w:rsid w:val="007E7A8B"/>
    <w:rsid w:val="007E7A97"/>
    <w:rsid w:val="007E7AAC"/>
    <w:rsid w:val="007E7B25"/>
    <w:rsid w:val="007E7B4D"/>
    <w:rsid w:val="007E7B83"/>
    <w:rsid w:val="007E7BA1"/>
    <w:rsid w:val="007E7BD4"/>
    <w:rsid w:val="007E7BE6"/>
    <w:rsid w:val="007E7C05"/>
    <w:rsid w:val="007E7C07"/>
    <w:rsid w:val="007E7CA8"/>
    <w:rsid w:val="007E7CB6"/>
    <w:rsid w:val="007E7E31"/>
    <w:rsid w:val="007E7E44"/>
    <w:rsid w:val="007E7EB3"/>
    <w:rsid w:val="007E7F31"/>
    <w:rsid w:val="007E7F7A"/>
    <w:rsid w:val="007E7F7E"/>
    <w:rsid w:val="007E7FB1"/>
    <w:rsid w:val="007E7FEF"/>
    <w:rsid w:val="007F0035"/>
    <w:rsid w:val="007F006D"/>
    <w:rsid w:val="007F007F"/>
    <w:rsid w:val="007F009A"/>
    <w:rsid w:val="007F0123"/>
    <w:rsid w:val="007F0148"/>
    <w:rsid w:val="007F01A3"/>
    <w:rsid w:val="007F0205"/>
    <w:rsid w:val="007F023C"/>
    <w:rsid w:val="007F0255"/>
    <w:rsid w:val="007F02F7"/>
    <w:rsid w:val="007F0354"/>
    <w:rsid w:val="007F036B"/>
    <w:rsid w:val="007F0433"/>
    <w:rsid w:val="007F0435"/>
    <w:rsid w:val="007F0460"/>
    <w:rsid w:val="007F04B3"/>
    <w:rsid w:val="007F04C2"/>
    <w:rsid w:val="007F058E"/>
    <w:rsid w:val="007F05D1"/>
    <w:rsid w:val="007F06C8"/>
    <w:rsid w:val="007F0745"/>
    <w:rsid w:val="007F0846"/>
    <w:rsid w:val="007F0878"/>
    <w:rsid w:val="007F088B"/>
    <w:rsid w:val="007F091F"/>
    <w:rsid w:val="007F0935"/>
    <w:rsid w:val="007F0960"/>
    <w:rsid w:val="007F09E2"/>
    <w:rsid w:val="007F0A20"/>
    <w:rsid w:val="007F0A99"/>
    <w:rsid w:val="007F0AAC"/>
    <w:rsid w:val="007F0ACF"/>
    <w:rsid w:val="007F0B15"/>
    <w:rsid w:val="007F0B5F"/>
    <w:rsid w:val="007F0BDD"/>
    <w:rsid w:val="007F0BE3"/>
    <w:rsid w:val="007F0C45"/>
    <w:rsid w:val="007F0C50"/>
    <w:rsid w:val="007F0C72"/>
    <w:rsid w:val="007F0C7D"/>
    <w:rsid w:val="007F0CAB"/>
    <w:rsid w:val="007F0CB6"/>
    <w:rsid w:val="007F0CCA"/>
    <w:rsid w:val="007F0D31"/>
    <w:rsid w:val="007F0DE3"/>
    <w:rsid w:val="007F0E7A"/>
    <w:rsid w:val="007F0ECE"/>
    <w:rsid w:val="007F0EED"/>
    <w:rsid w:val="007F0F01"/>
    <w:rsid w:val="007F0F9F"/>
    <w:rsid w:val="007F0FC5"/>
    <w:rsid w:val="007F0FD4"/>
    <w:rsid w:val="007F0FF1"/>
    <w:rsid w:val="007F1084"/>
    <w:rsid w:val="007F109B"/>
    <w:rsid w:val="007F114C"/>
    <w:rsid w:val="007F1154"/>
    <w:rsid w:val="007F1173"/>
    <w:rsid w:val="007F11A7"/>
    <w:rsid w:val="007F1235"/>
    <w:rsid w:val="007F1244"/>
    <w:rsid w:val="007F1296"/>
    <w:rsid w:val="007F12B0"/>
    <w:rsid w:val="007F1371"/>
    <w:rsid w:val="007F13E4"/>
    <w:rsid w:val="007F14D5"/>
    <w:rsid w:val="007F1571"/>
    <w:rsid w:val="007F15A5"/>
    <w:rsid w:val="007F15DF"/>
    <w:rsid w:val="007F16FB"/>
    <w:rsid w:val="007F17CD"/>
    <w:rsid w:val="007F1837"/>
    <w:rsid w:val="007F185F"/>
    <w:rsid w:val="007F186B"/>
    <w:rsid w:val="007F1943"/>
    <w:rsid w:val="007F19C3"/>
    <w:rsid w:val="007F1A18"/>
    <w:rsid w:val="007F1A76"/>
    <w:rsid w:val="007F1B9D"/>
    <w:rsid w:val="007F1C2C"/>
    <w:rsid w:val="007F1C77"/>
    <w:rsid w:val="007F1CB6"/>
    <w:rsid w:val="007F1CE6"/>
    <w:rsid w:val="007F1D60"/>
    <w:rsid w:val="007F1DCC"/>
    <w:rsid w:val="007F1E14"/>
    <w:rsid w:val="007F1E9D"/>
    <w:rsid w:val="007F1F26"/>
    <w:rsid w:val="007F1F7C"/>
    <w:rsid w:val="007F1F94"/>
    <w:rsid w:val="007F20CE"/>
    <w:rsid w:val="007F2119"/>
    <w:rsid w:val="007F2193"/>
    <w:rsid w:val="007F21A0"/>
    <w:rsid w:val="007F21B8"/>
    <w:rsid w:val="007F21F9"/>
    <w:rsid w:val="007F222E"/>
    <w:rsid w:val="007F222F"/>
    <w:rsid w:val="007F2239"/>
    <w:rsid w:val="007F22B5"/>
    <w:rsid w:val="007F2303"/>
    <w:rsid w:val="007F2335"/>
    <w:rsid w:val="007F23B4"/>
    <w:rsid w:val="007F23D2"/>
    <w:rsid w:val="007F2401"/>
    <w:rsid w:val="007F2454"/>
    <w:rsid w:val="007F2497"/>
    <w:rsid w:val="007F24A3"/>
    <w:rsid w:val="007F24AF"/>
    <w:rsid w:val="007F24CD"/>
    <w:rsid w:val="007F2517"/>
    <w:rsid w:val="007F251F"/>
    <w:rsid w:val="007F254C"/>
    <w:rsid w:val="007F25E4"/>
    <w:rsid w:val="007F2606"/>
    <w:rsid w:val="007F2617"/>
    <w:rsid w:val="007F2634"/>
    <w:rsid w:val="007F26DC"/>
    <w:rsid w:val="007F26F2"/>
    <w:rsid w:val="007F2734"/>
    <w:rsid w:val="007F2786"/>
    <w:rsid w:val="007F27EE"/>
    <w:rsid w:val="007F2829"/>
    <w:rsid w:val="007F28D2"/>
    <w:rsid w:val="007F2983"/>
    <w:rsid w:val="007F2989"/>
    <w:rsid w:val="007F2AE5"/>
    <w:rsid w:val="007F2B02"/>
    <w:rsid w:val="007F2B4A"/>
    <w:rsid w:val="007F2BE1"/>
    <w:rsid w:val="007F2C16"/>
    <w:rsid w:val="007F2C5A"/>
    <w:rsid w:val="007F2CD3"/>
    <w:rsid w:val="007F2CE6"/>
    <w:rsid w:val="007F2D10"/>
    <w:rsid w:val="007F2D27"/>
    <w:rsid w:val="007F2D3E"/>
    <w:rsid w:val="007F2E96"/>
    <w:rsid w:val="007F2EB8"/>
    <w:rsid w:val="007F2EBE"/>
    <w:rsid w:val="007F2ECE"/>
    <w:rsid w:val="007F2FF0"/>
    <w:rsid w:val="007F3018"/>
    <w:rsid w:val="007F31B4"/>
    <w:rsid w:val="007F329E"/>
    <w:rsid w:val="007F32D7"/>
    <w:rsid w:val="007F32EC"/>
    <w:rsid w:val="007F32F6"/>
    <w:rsid w:val="007F3318"/>
    <w:rsid w:val="007F33BE"/>
    <w:rsid w:val="007F33E2"/>
    <w:rsid w:val="007F3400"/>
    <w:rsid w:val="007F3411"/>
    <w:rsid w:val="007F354C"/>
    <w:rsid w:val="007F3583"/>
    <w:rsid w:val="007F369A"/>
    <w:rsid w:val="007F36E8"/>
    <w:rsid w:val="007F3752"/>
    <w:rsid w:val="007F37C5"/>
    <w:rsid w:val="007F37CE"/>
    <w:rsid w:val="007F380E"/>
    <w:rsid w:val="007F3843"/>
    <w:rsid w:val="007F3878"/>
    <w:rsid w:val="007F3891"/>
    <w:rsid w:val="007F38CE"/>
    <w:rsid w:val="007F3924"/>
    <w:rsid w:val="007F3949"/>
    <w:rsid w:val="007F3ABF"/>
    <w:rsid w:val="007F3BC8"/>
    <w:rsid w:val="007F3BE3"/>
    <w:rsid w:val="007F3C4A"/>
    <w:rsid w:val="007F3C8F"/>
    <w:rsid w:val="007F3C95"/>
    <w:rsid w:val="007F3CAE"/>
    <w:rsid w:val="007F3D15"/>
    <w:rsid w:val="007F3D95"/>
    <w:rsid w:val="007F3DDC"/>
    <w:rsid w:val="007F3DF8"/>
    <w:rsid w:val="007F3E42"/>
    <w:rsid w:val="007F3E79"/>
    <w:rsid w:val="007F3F0F"/>
    <w:rsid w:val="007F3F39"/>
    <w:rsid w:val="007F3F76"/>
    <w:rsid w:val="007F3F9B"/>
    <w:rsid w:val="007F40BD"/>
    <w:rsid w:val="007F40C9"/>
    <w:rsid w:val="007F40D1"/>
    <w:rsid w:val="007F4145"/>
    <w:rsid w:val="007F4247"/>
    <w:rsid w:val="007F42C0"/>
    <w:rsid w:val="007F42D0"/>
    <w:rsid w:val="007F4346"/>
    <w:rsid w:val="007F4383"/>
    <w:rsid w:val="007F4387"/>
    <w:rsid w:val="007F43B3"/>
    <w:rsid w:val="007F446A"/>
    <w:rsid w:val="007F448B"/>
    <w:rsid w:val="007F44A8"/>
    <w:rsid w:val="007F44C6"/>
    <w:rsid w:val="007F44F3"/>
    <w:rsid w:val="007F455F"/>
    <w:rsid w:val="007F45DB"/>
    <w:rsid w:val="007F45ED"/>
    <w:rsid w:val="007F461B"/>
    <w:rsid w:val="007F465A"/>
    <w:rsid w:val="007F47B5"/>
    <w:rsid w:val="007F4872"/>
    <w:rsid w:val="007F4893"/>
    <w:rsid w:val="007F4902"/>
    <w:rsid w:val="007F491A"/>
    <w:rsid w:val="007F4A68"/>
    <w:rsid w:val="007F4ACC"/>
    <w:rsid w:val="007F4ADD"/>
    <w:rsid w:val="007F4AE1"/>
    <w:rsid w:val="007F4B34"/>
    <w:rsid w:val="007F4B3E"/>
    <w:rsid w:val="007F4B4A"/>
    <w:rsid w:val="007F4BBF"/>
    <w:rsid w:val="007F4CB9"/>
    <w:rsid w:val="007F4CDC"/>
    <w:rsid w:val="007F4CF2"/>
    <w:rsid w:val="007F4D86"/>
    <w:rsid w:val="007F4E28"/>
    <w:rsid w:val="007F4EA7"/>
    <w:rsid w:val="007F4F4E"/>
    <w:rsid w:val="007F4F50"/>
    <w:rsid w:val="007F4F9C"/>
    <w:rsid w:val="007F5000"/>
    <w:rsid w:val="007F502D"/>
    <w:rsid w:val="007F510C"/>
    <w:rsid w:val="007F5151"/>
    <w:rsid w:val="007F51C0"/>
    <w:rsid w:val="007F51C2"/>
    <w:rsid w:val="007F51D2"/>
    <w:rsid w:val="007F5285"/>
    <w:rsid w:val="007F52F2"/>
    <w:rsid w:val="007F52F5"/>
    <w:rsid w:val="007F532F"/>
    <w:rsid w:val="007F5380"/>
    <w:rsid w:val="007F53ED"/>
    <w:rsid w:val="007F5422"/>
    <w:rsid w:val="007F5441"/>
    <w:rsid w:val="007F5477"/>
    <w:rsid w:val="007F5580"/>
    <w:rsid w:val="007F559F"/>
    <w:rsid w:val="007F55A5"/>
    <w:rsid w:val="007F55A6"/>
    <w:rsid w:val="007F55E1"/>
    <w:rsid w:val="007F55E3"/>
    <w:rsid w:val="007F575F"/>
    <w:rsid w:val="007F5764"/>
    <w:rsid w:val="007F5772"/>
    <w:rsid w:val="007F57D4"/>
    <w:rsid w:val="007F5834"/>
    <w:rsid w:val="007F5860"/>
    <w:rsid w:val="007F5931"/>
    <w:rsid w:val="007F5962"/>
    <w:rsid w:val="007F5990"/>
    <w:rsid w:val="007F59B6"/>
    <w:rsid w:val="007F5A17"/>
    <w:rsid w:val="007F5A98"/>
    <w:rsid w:val="007F5B14"/>
    <w:rsid w:val="007F5B7D"/>
    <w:rsid w:val="007F5BD5"/>
    <w:rsid w:val="007F5C00"/>
    <w:rsid w:val="007F5C70"/>
    <w:rsid w:val="007F5CE6"/>
    <w:rsid w:val="007F5CFD"/>
    <w:rsid w:val="007F5D32"/>
    <w:rsid w:val="007F5D4A"/>
    <w:rsid w:val="007F5D91"/>
    <w:rsid w:val="007F5DA0"/>
    <w:rsid w:val="007F5E6D"/>
    <w:rsid w:val="007F5F83"/>
    <w:rsid w:val="007F5F87"/>
    <w:rsid w:val="007F5F8D"/>
    <w:rsid w:val="007F5FDB"/>
    <w:rsid w:val="007F6003"/>
    <w:rsid w:val="007F6142"/>
    <w:rsid w:val="007F616A"/>
    <w:rsid w:val="007F6240"/>
    <w:rsid w:val="007F6260"/>
    <w:rsid w:val="007F6330"/>
    <w:rsid w:val="007F63A2"/>
    <w:rsid w:val="007F6447"/>
    <w:rsid w:val="007F6458"/>
    <w:rsid w:val="007F64CA"/>
    <w:rsid w:val="007F64FF"/>
    <w:rsid w:val="007F6501"/>
    <w:rsid w:val="007F6558"/>
    <w:rsid w:val="007F65E3"/>
    <w:rsid w:val="007F6664"/>
    <w:rsid w:val="007F668C"/>
    <w:rsid w:val="007F66DE"/>
    <w:rsid w:val="007F6771"/>
    <w:rsid w:val="007F67EE"/>
    <w:rsid w:val="007F6824"/>
    <w:rsid w:val="007F6863"/>
    <w:rsid w:val="007F6886"/>
    <w:rsid w:val="007F68C8"/>
    <w:rsid w:val="007F68E6"/>
    <w:rsid w:val="007F6BDA"/>
    <w:rsid w:val="007F6BE1"/>
    <w:rsid w:val="007F6C76"/>
    <w:rsid w:val="007F6CAA"/>
    <w:rsid w:val="007F6CDE"/>
    <w:rsid w:val="007F6D2C"/>
    <w:rsid w:val="007F6D2E"/>
    <w:rsid w:val="007F6D4C"/>
    <w:rsid w:val="007F6D82"/>
    <w:rsid w:val="007F6DD6"/>
    <w:rsid w:val="007F6DE6"/>
    <w:rsid w:val="007F6E1F"/>
    <w:rsid w:val="007F6E36"/>
    <w:rsid w:val="007F6E4F"/>
    <w:rsid w:val="007F6EF2"/>
    <w:rsid w:val="007F6F13"/>
    <w:rsid w:val="007F6F7E"/>
    <w:rsid w:val="007F6F80"/>
    <w:rsid w:val="007F6F91"/>
    <w:rsid w:val="007F6FCF"/>
    <w:rsid w:val="007F6FE4"/>
    <w:rsid w:val="007F70B2"/>
    <w:rsid w:val="007F70F5"/>
    <w:rsid w:val="007F723B"/>
    <w:rsid w:val="007F72D9"/>
    <w:rsid w:val="007F72DB"/>
    <w:rsid w:val="007F72DD"/>
    <w:rsid w:val="007F73A1"/>
    <w:rsid w:val="007F7412"/>
    <w:rsid w:val="007F7472"/>
    <w:rsid w:val="007F7487"/>
    <w:rsid w:val="007F74F9"/>
    <w:rsid w:val="007F756B"/>
    <w:rsid w:val="007F7695"/>
    <w:rsid w:val="007F76CD"/>
    <w:rsid w:val="007F76E0"/>
    <w:rsid w:val="007F770A"/>
    <w:rsid w:val="007F7818"/>
    <w:rsid w:val="007F7888"/>
    <w:rsid w:val="007F788E"/>
    <w:rsid w:val="007F78CA"/>
    <w:rsid w:val="007F7903"/>
    <w:rsid w:val="007F792D"/>
    <w:rsid w:val="007F79D2"/>
    <w:rsid w:val="007F79E0"/>
    <w:rsid w:val="007F7A2C"/>
    <w:rsid w:val="007F7ADE"/>
    <w:rsid w:val="007F7AE7"/>
    <w:rsid w:val="007F7AED"/>
    <w:rsid w:val="007F7B61"/>
    <w:rsid w:val="007F7B94"/>
    <w:rsid w:val="007F7BA9"/>
    <w:rsid w:val="007F7C08"/>
    <w:rsid w:val="007F7C2A"/>
    <w:rsid w:val="007F7C36"/>
    <w:rsid w:val="007F7C5F"/>
    <w:rsid w:val="007F7D25"/>
    <w:rsid w:val="007F7D68"/>
    <w:rsid w:val="007F7E65"/>
    <w:rsid w:val="007F7EB2"/>
    <w:rsid w:val="007F7FB5"/>
    <w:rsid w:val="0080003A"/>
    <w:rsid w:val="00800061"/>
    <w:rsid w:val="00800079"/>
    <w:rsid w:val="0080007C"/>
    <w:rsid w:val="0080009F"/>
    <w:rsid w:val="008000BA"/>
    <w:rsid w:val="008000DE"/>
    <w:rsid w:val="008000E9"/>
    <w:rsid w:val="00800133"/>
    <w:rsid w:val="0080013F"/>
    <w:rsid w:val="00800142"/>
    <w:rsid w:val="0080023C"/>
    <w:rsid w:val="00800241"/>
    <w:rsid w:val="00800281"/>
    <w:rsid w:val="00800295"/>
    <w:rsid w:val="008002BD"/>
    <w:rsid w:val="008002F4"/>
    <w:rsid w:val="00800355"/>
    <w:rsid w:val="00800381"/>
    <w:rsid w:val="008003A2"/>
    <w:rsid w:val="00800462"/>
    <w:rsid w:val="00800489"/>
    <w:rsid w:val="00800493"/>
    <w:rsid w:val="00800516"/>
    <w:rsid w:val="00800552"/>
    <w:rsid w:val="0080066F"/>
    <w:rsid w:val="00800697"/>
    <w:rsid w:val="008007B1"/>
    <w:rsid w:val="0080080E"/>
    <w:rsid w:val="00800856"/>
    <w:rsid w:val="00800866"/>
    <w:rsid w:val="0080089A"/>
    <w:rsid w:val="008008AC"/>
    <w:rsid w:val="0080092D"/>
    <w:rsid w:val="0080093F"/>
    <w:rsid w:val="0080094E"/>
    <w:rsid w:val="00800951"/>
    <w:rsid w:val="0080099F"/>
    <w:rsid w:val="008009B4"/>
    <w:rsid w:val="008009C3"/>
    <w:rsid w:val="008009F3"/>
    <w:rsid w:val="00800A17"/>
    <w:rsid w:val="00800A1E"/>
    <w:rsid w:val="00800AE0"/>
    <w:rsid w:val="00800B07"/>
    <w:rsid w:val="00800BEE"/>
    <w:rsid w:val="00800BF3"/>
    <w:rsid w:val="00800C7D"/>
    <w:rsid w:val="00800C9D"/>
    <w:rsid w:val="00800CC3"/>
    <w:rsid w:val="00800DB7"/>
    <w:rsid w:val="00800DCD"/>
    <w:rsid w:val="00800DD3"/>
    <w:rsid w:val="00800E08"/>
    <w:rsid w:val="00800E19"/>
    <w:rsid w:val="00800E81"/>
    <w:rsid w:val="00800EC0"/>
    <w:rsid w:val="00800EC8"/>
    <w:rsid w:val="00800EE5"/>
    <w:rsid w:val="00800F6A"/>
    <w:rsid w:val="00800FE4"/>
    <w:rsid w:val="0080106D"/>
    <w:rsid w:val="008010A8"/>
    <w:rsid w:val="008010B6"/>
    <w:rsid w:val="008010C9"/>
    <w:rsid w:val="00801109"/>
    <w:rsid w:val="00801155"/>
    <w:rsid w:val="00801188"/>
    <w:rsid w:val="0080119E"/>
    <w:rsid w:val="008011B9"/>
    <w:rsid w:val="0080124B"/>
    <w:rsid w:val="0080124D"/>
    <w:rsid w:val="00801284"/>
    <w:rsid w:val="00801334"/>
    <w:rsid w:val="00801387"/>
    <w:rsid w:val="008013FD"/>
    <w:rsid w:val="00801402"/>
    <w:rsid w:val="00801467"/>
    <w:rsid w:val="0080148A"/>
    <w:rsid w:val="008014F9"/>
    <w:rsid w:val="00801557"/>
    <w:rsid w:val="008015B7"/>
    <w:rsid w:val="00801690"/>
    <w:rsid w:val="008016A8"/>
    <w:rsid w:val="008016B8"/>
    <w:rsid w:val="00801716"/>
    <w:rsid w:val="00801718"/>
    <w:rsid w:val="0080173E"/>
    <w:rsid w:val="0080177B"/>
    <w:rsid w:val="0080181D"/>
    <w:rsid w:val="0080183A"/>
    <w:rsid w:val="00801887"/>
    <w:rsid w:val="008018F5"/>
    <w:rsid w:val="0080191A"/>
    <w:rsid w:val="00801921"/>
    <w:rsid w:val="00801926"/>
    <w:rsid w:val="0080193C"/>
    <w:rsid w:val="00801970"/>
    <w:rsid w:val="00801A2D"/>
    <w:rsid w:val="00801A2E"/>
    <w:rsid w:val="00801AB5"/>
    <w:rsid w:val="00801AFB"/>
    <w:rsid w:val="00801B2F"/>
    <w:rsid w:val="00801B82"/>
    <w:rsid w:val="00801BA7"/>
    <w:rsid w:val="00801C4D"/>
    <w:rsid w:val="00801C57"/>
    <w:rsid w:val="00801C9B"/>
    <w:rsid w:val="00801CC7"/>
    <w:rsid w:val="00801CD7"/>
    <w:rsid w:val="00801D38"/>
    <w:rsid w:val="00801D3D"/>
    <w:rsid w:val="00801DE4"/>
    <w:rsid w:val="00801E19"/>
    <w:rsid w:val="00801E36"/>
    <w:rsid w:val="00801E5F"/>
    <w:rsid w:val="00801EB1"/>
    <w:rsid w:val="00801F76"/>
    <w:rsid w:val="00801F82"/>
    <w:rsid w:val="00801F88"/>
    <w:rsid w:val="00801FA1"/>
    <w:rsid w:val="00801FCF"/>
    <w:rsid w:val="00802008"/>
    <w:rsid w:val="0080200F"/>
    <w:rsid w:val="00802033"/>
    <w:rsid w:val="008020DE"/>
    <w:rsid w:val="00802123"/>
    <w:rsid w:val="00802131"/>
    <w:rsid w:val="008021D4"/>
    <w:rsid w:val="00802241"/>
    <w:rsid w:val="008022A4"/>
    <w:rsid w:val="008022DA"/>
    <w:rsid w:val="0080232F"/>
    <w:rsid w:val="008023D1"/>
    <w:rsid w:val="00802421"/>
    <w:rsid w:val="00802448"/>
    <w:rsid w:val="0080244E"/>
    <w:rsid w:val="008024B7"/>
    <w:rsid w:val="00802507"/>
    <w:rsid w:val="0080255E"/>
    <w:rsid w:val="00802572"/>
    <w:rsid w:val="008025B3"/>
    <w:rsid w:val="008025F5"/>
    <w:rsid w:val="008026C5"/>
    <w:rsid w:val="008026D4"/>
    <w:rsid w:val="00802760"/>
    <w:rsid w:val="008027B6"/>
    <w:rsid w:val="00802834"/>
    <w:rsid w:val="00802A02"/>
    <w:rsid w:val="00802A3D"/>
    <w:rsid w:val="00802AA1"/>
    <w:rsid w:val="00802AE6"/>
    <w:rsid w:val="00802B1B"/>
    <w:rsid w:val="00802C37"/>
    <w:rsid w:val="00802C72"/>
    <w:rsid w:val="00802CCC"/>
    <w:rsid w:val="00802CDA"/>
    <w:rsid w:val="00802D28"/>
    <w:rsid w:val="00802D39"/>
    <w:rsid w:val="00802E5C"/>
    <w:rsid w:val="00802EC8"/>
    <w:rsid w:val="00802ED2"/>
    <w:rsid w:val="00802EE9"/>
    <w:rsid w:val="00802EF8"/>
    <w:rsid w:val="00802F38"/>
    <w:rsid w:val="00802F55"/>
    <w:rsid w:val="00802FC2"/>
    <w:rsid w:val="00803058"/>
    <w:rsid w:val="00803083"/>
    <w:rsid w:val="00803108"/>
    <w:rsid w:val="00803148"/>
    <w:rsid w:val="0080315F"/>
    <w:rsid w:val="008031A7"/>
    <w:rsid w:val="008031CD"/>
    <w:rsid w:val="00803285"/>
    <w:rsid w:val="008032AF"/>
    <w:rsid w:val="0080330D"/>
    <w:rsid w:val="00803319"/>
    <w:rsid w:val="00803335"/>
    <w:rsid w:val="0080336F"/>
    <w:rsid w:val="00803382"/>
    <w:rsid w:val="008033CF"/>
    <w:rsid w:val="008033DD"/>
    <w:rsid w:val="00803465"/>
    <w:rsid w:val="00803490"/>
    <w:rsid w:val="008034D5"/>
    <w:rsid w:val="0080351D"/>
    <w:rsid w:val="00803534"/>
    <w:rsid w:val="00803562"/>
    <w:rsid w:val="008035BE"/>
    <w:rsid w:val="0080363B"/>
    <w:rsid w:val="00803667"/>
    <w:rsid w:val="0080368F"/>
    <w:rsid w:val="008036BA"/>
    <w:rsid w:val="008036E1"/>
    <w:rsid w:val="008036FD"/>
    <w:rsid w:val="00803766"/>
    <w:rsid w:val="008037EC"/>
    <w:rsid w:val="008037ED"/>
    <w:rsid w:val="00803869"/>
    <w:rsid w:val="00803881"/>
    <w:rsid w:val="0080389A"/>
    <w:rsid w:val="00803912"/>
    <w:rsid w:val="00803925"/>
    <w:rsid w:val="00803961"/>
    <w:rsid w:val="008039E9"/>
    <w:rsid w:val="00803A30"/>
    <w:rsid w:val="00803A44"/>
    <w:rsid w:val="00803B85"/>
    <w:rsid w:val="00803B8D"/>
    <w:rsid w:val="00803C88"/>
    <w:rsid w:val="00803CEF"/>
    <w:rsid w:val="00803D63"/>
    <w:rsid w:val="00803DAC"/>
    <w:rsid w:val="00803E70"/>
    <w:rsid w:val="00803EFA"/>
    <w:rsid w:val="00803F10"/>
    <w:rsid w:val="00803F33"/>
    <w:rsid w:val="00803F9A"/>
    <w:rsid w:val="00803F9E"/>
    <w:rsid w:val="00803FB8"/>
    <w:rsid w:val="00804069"/>
    <w:rsid w:val="0080406D"/>
    <w:rsid w:val="00804073"/>
    <w:rsid w:val="00804118"/>
    <w:rsid w:val="00804165"/>
    <w:rsid w:val="00804176"/>
    <w:rsid w:val="0080417E"/>
    <w:rsid w:val="00804290"/>
    <w:rsid w:val="008042D3"/>
    <w:rsid w:val="008042E3"/>
    <w:rsid w:val="008042F0"/>
    <w:rsid w:val="008042F4"/>
    <w:rsid w:val="00804384"/>
    <w:rsid w:val="00804488"/>
    <w:rsid w:val="00804559"/>
    <w:rsid w:val="008045F8"/>
    <w:rsid w:val="00804623"/>
    <w:rsid w:val="0080465D"/>
    <w:rsid w:val="00804790"/>
    <w:rsid w:val="00804797"/>
    <w:rsid w:val="008048D4"/>
    <w:rsid w:val="00804941"/>
    <w:rsid w:val="00804A04"/>
    <w:rsid w:val="00804A05"/>
    <w:rsid w:val="00804B05"/>
    <w:rsid w:val="00804B5D"/>
    <w:rsid w:val="00804B80"/>
    <w:rsid w:val="00804B93"/>
    <w:rsid w:val="00804BB9"/>
    <w:rsid w:val="00804BF7"/>
    <w:rsid w:val="00804C56"/>
    <w:rsid w:val="00804D1B"/>
    <w:rsid w:val="00804D1F"/>
    <w:rsid w:val="00804D50"/>
    <w:rsid w:val="00804D63"/>
    <w:rsid w:val="00804D94"/>
    <w:rsid w:val="00804DCF"/>
    <w:rsid w:val="00804DE0"/>
    <w:rsid w:val="00804E60"/>
    <w:rsid w:val="00804F01"/>
    <w:rsid w:val="00804F85"/>
    <w:rsid w:val="00805028"/>
    <w:rsid w:val="008050C8"/>
    <w:rsid w:val="008050DC"/>
    <w:rsid w:val="008050FB"/>
    <w:rsid w:val="00805188"/>
    <w:rsid w:val="008051A5"/>
    <w:rsid w:val="008051C3"/>
    <w:rsid w:val="00805214"/>
    <w:rsid w:val="0080527D"/>
    <w:rsid w:val="00805280"/>
    <w:rsid w:val="00805287"/>
    <w:rsid w:val="008052A5"/>
    <w:rsid w:val="00805302"/>
    <w:rsid w:val="00805358"/>
    <w:rsid w:val="00805363"/>
    <w:rsid w:val="0080537E"/>
    <w:rsid w:val="00805383"/>
    <w:rsid w:val="008053E5"/>
    <w:rsid w:val="00805459"/>
    <w:rsid w:val="008054A6"/>
    <w:rsid w:val="0080555B"/>
    <w:rsid w:val="008055F4"/>
    <w:rsid w:val="0080569A"/>
    <w:rsid w:val="008056E4"/>
    <w:rsid w:val="00805748"/>
    <w:rsid w:val="00805823"/>
    <w:rsid w:val="00805962"/>
    <w:rsid w:val="008059FF"/>
    <w:rsid w:val="00805A60"/>
    <w:rsid w:val="00805AC9"/>
    <w:rsid w:val="00805AE1"/>
    <w:rsid w:val="00805B2A"/>
    <w:rsid w:val="00805B46"/>
    <w:rsid w:val="00805B4E"/>
    <w:rsid w:val="00805B52"/>
    <w:rsid w:val="00805BAD"/>
    <w:rsid w:val="00805BCB"/>
    <w:rsid w:val="00805BF9"/>
    <w:rsid w:val="00805C8B"/>
    <w:rsid w:val="00805CB0"/>
    <w:rsid w:val="00805CB1"/>
    <w:rsid w:val="00805CBA"/>
    <w:rsid w:val="00805CD8"/>
    <w:rsid w:val="00805E4E"/>
    <w:rsid w:val="00805F77"/>
    <w:rsid w:val="00805F97"/>
    <w:rsid w:val="00805FAF"/>
    <w:rsid w:val="00805FB7"/>
    <w:rsid w:val="00805FF6"/>
    <w:rsid w:val="00806029"/>
    <w:rsid w:val="00806058"/>
    <w:rsid w:val="008060DB"/>
    <w:rsid w:val="0080616C"/>
    <w:rsid w:val="00806194"/>
    <w:rsid w:val="008061BB"/>
    <w:rsid w:val="00806214"/>
    <w:rsid w:val="0080623A"/>
    <w:rsid w:val="0080624E"/>
    <w:rsid w:val="0080626B"/>
    <w:rsid w:val="008062B4"/>
    <w:rsid w:val="008062E0"/>
    <w:rsid w:val="0080630F"/>
    <w:rsid w:val="00806389"/>
    <w:rsid w:val="0080638F"/>
    <w:rsid w:val="008064BA"/>
    <w:rsid w:val="008064CA"/>
    <w:rsid w:val="00806514"/>
    <w:rsid w:val="0080653B"/>
    <w:rsid w:val="00806714"/>
    <w:rsid w:val="00806734"/>
    <w:rsid w:val="00806765"/>
    <w:rsid w:val="008067A5"/>
    <w:rsid w:val="00806884"/>
    <w:rsid w:val="00806888"/>
    <w:rsid w:val="0080689D"/>
    <w:rsid w:val="008069CA"/>
    <w:rsid w:val="008069DF"/>
    <w:rsid w:val="00806A67"/>
    <w:rsid w:val="00806A7E"/>
    <w:rsid w:val="00806AAC"/>
    <w:rsid w:val="00806AF9"/>
    <w:rsid w:val="00806B3B"/>
    <w:rsid w:val="00806B45"/>
    <w:rsid w:val="00806B66"/>
    <w:rsid w:val="00806BD0"/>
    <w:rsid w:val="00806C8B"/>
    <w:rsid w:val="00806C9F"/>
    <w:rsid w:val="00806CD3"/>
    <w:rsid w:val="00806EC8"/>
    <w:rsid w:val="00806F0B"/>
    <w:rsid w:val="00806F4B"/>
    <w:rsid w:val="00806F6F"/>
    <w:rsid w:val="00806F7D"/>
    <w:rsid w:val="00806FE2"/>
    <w:rsid w:val="0080701F"/>
    <w:rsid w:val="00807036"/>
    <w:rsid w:val="0080703E"/>
    <w:rsid w:val="00807087"/>
    <w:rsid w:val="008070BF"/>
    <w:rsid w:val="008070EB"/>
    <w:rsid w:val="008071D8"/>
    <w:rsid w:val="0080731B"/>
    <w:rsid w:val="00807381"/>
    <w:rsid w:val="0080743C"/>
    <w:rsid w:val="00807510"/>
    <w:rsid w:val="008075AA"/>
    <w:rsid w:val="008075CF"/>
    <w:rsid w:val="00807670"/>
    <w:rsid w:val="0080768D"/>
    <w:rsid w:val="00807690"/>
    <w:rsid w:val="0080770D"/>
    <w:rsid w:val="008077D4"/>
    <w:rsid w:val="00807863"/>
    <w:rsid w:val="00807870"/>
    <w:rsid w:val="008078F0"/>
    <w:rsid w:val="00807920"/>
    <w:rsid w:val="00807946"/>
    <w:rsid w:val="0080799F"/>
    <w:rsid w:val="008079AD"/>
    <w:rsid w:val="00807A00"/>
    <w:rsid w:val="00807A34"/>
    <w:rsid w:val="00807A53"/>
    <w:rsid w:val="00807A54"/>
    <w:rsid w:val="00807AAB"/>
    <w:rsid w:val="00807AE5"/>
    <w:rsid w:val="00807B1D"/>
    <w:rsid w:val="00807C0E"/>
    <w:rsid w:val="00807CE5"/>
    <w:rsid w:val="00807D56"/>
    <w:rsid w:val="00807DE6"/>
    <w:rsid w:val="00807E54"/>
    <w:rsid w:val="00807EF6"/>
    <w:rsid w:val="00807F17"/>
    <w:rsid w:val="00807F20"/>
    <w:rsid w:val="00807F54"/>
    <w:rsid w:val="00807FBB"/>
    <w:rsid w:val="00810096"/>
    <w:rsid w:val="008100FC"/>
    <w:rsid w:val="00810131"/>
    <w:rsid w:val="00810183"/>
    <w:rsid w:val="008101C4"/>
    <w:rsid w:val="008101D4"/>
    <w:rsid w:val="00810227"/>
    <w:rsid w:val="00810268"/>
    <w:rsid w:val="008102DB"/>
    <w:rsid w:val="00810335"/>
    <w:rsid w:val="00810376"/>
    <w:rsid w:val="008103AC"/>
    <w:rsid w:val="008103F6"/>
    <w:rsid w:val="00810492"/>
    <w:rsid w:val="00810494"/>
    <w:rsid w:val="008104C1"/>
    <w:rsid w:val="008104C9"/>
    <w:rsid w:val="008105F3"/>
    <w:rsid w:val="0081062B"/>
    <w:rsid w:val="00810662"/>
    <w:rsid w:val="00810749"/>
    <w:rsid w:val="008107AC"/>
    <w:rsid w:val="008107CA"/>
    <w:rsid w:val="0081081B"/>
    <w:rsid w:val="00810823"/>
    <w:rsid w:val="008108C1"/>
    <w:rsid w:val="008108D8"/>
    <w:rsid w:val="008108E4"/>
    <w:rsid w:val="00810999"/>
    <w:rsid w:val="008109B2"/>
    <w:rsid w:val="00810A1E"/>
    <w:rsid w:val="00810AC1"/>
    <w:rsid w:val="00810AF8"/>
    <w:rsid w:val="00810B23"/>
    <w:rsid w:val="00810BB1"/>
    <w:rsid w:val="00810BFD"/>
    <w:rsid w:val="00810C14"/>
    <w:rsid w:val="00810C47"/>
    <w:rsid w:val="00810C53"/>
    <w:rsid w:val="00810C61"/>
    <w:rsid w:val="00810C67"/>
    <w:rsid w:val="00810C6A"/>
    <w:rsid w:val="00810C6E"/>
    <w:rsid w:val="00810C91"/>
    <w:rsid w:val="00810CC6"/>
    <w:rsid w:val="00810D7A"/>
    <w:rsid w:val="00810DAC"/>
    <w:rsid w:val="00810DEC"/>
    <w:rsid w:val="00810DF4"/>
    <w:rsid w:val="00810E8D"/>
    <w:rsid w:val="00810E9A"/>
    <w:rsid w:val="00810EF6"/>
    <w:rsid w:val="00810F34"/>
    <w:rsid w:val="00810F47"/>
    <w:rsid w:val="00810F6E"/>
    <w:rsid w:val="00811065"/>
    <w:rsid w:val="008110F1"/>
    <w:rsid w:val="00811130"/>
    <w:rsid w:val="0081114E"/>
    <w:rsid w:val="00811188"/>
    <w:rsid w:val="00811293"/>
    <w:rsid w:val="008112F7"/>
    <w:rsid w:val="00811335"/>
    <w:rsid w:val="0081133C"/>
    <w:rsid w:val="008113D7"/>
    <w:rsid w:val="008114EE"/>
    <w:rsid w:val="008114F4"/>
    <w:rsid w:val="00811520"/>
    <w:rsid w:val="0081153C"/>
    <w:rsid w:val="008115B3"/>
    <w:rsid w:val="008115F1"/>
    <w:rsid w:val="00811648"/>
    <w:rsid w:val="0081166B"/>
    <w:rsid w:val="008116A9"/>
    <w:rsid w:val="00811721"/>
    <w:rsid w:val="00811785"/>
    <w:rsid w:val="00811792"/>
    <w:rsid w:val="008117B5"/>
    <w:rsid w:val="00811816"/>
    <w:rsid w:val="00811875"/>
    <w:rsid w:val="00811877"/>
    <w:rsid w:val="008118EA"/>
    <w:rsid w:val="008118EF"/>
    <w:rsid w:val="008118F1"/>
    <w:rsid w:val="00811961"/>
    <w:rsid w:val="008119F0"/>
    <w:rsid w:val="00811A38"/>
    <w:rsid w:val="00811A44"/>
    <w:rsid w:val="00811A58"/>
    <w:rsid w:val="00811AA6"/>
    <w:rsid w:val="00811ACC"/>
    <w:rsid w:val="00811AFA"/>
    <w:rsid w:val="00811B76"/>
    <w:rsid w:val="00811BE2"/>
    <w:rsid w:val="00811CC5"/>
    <w:rsid w:val="00811CDC"/>
    <w:rsid w:val="00811CF8"/>
    <w:rsid w:val="00811E4A"/>
    <w:rsid w:val="00811F11"/>
    <w:rsid w:val="00811F75"/>
    <w:rsid w:val="00811FB7"/>
    <w:rsid w:val="00811FB9"/>
    <w:rsid w:val="00811FDB"/>
    <w:rsid w:val="0081202D"/>
    <w:rsid w:val="0081210F"/>
    <w:rsid w:val="00812111"/>
    <w:rsid w:val="00812147"/>
    <w:rsid w:val="008121D7"/>
    <w:rsid w:val="00812296"/>
    <w:rsid w:val="008122A1"/>
    <w:rsid w:val="008122AB"/>
    <w:rsid w:val="008122E2"/>
    <w:rsid w:val="00812383"/>
    <w:rsid w:val="008123EC"/>
    <w:rsid w:val="00812423"/>
    <w:rsid w:val="0081243B"/>
    <w:rsid w:val="008124C7"/>
    <w:rsid w:val="008124D1"/>
    <w:rsid w:val="008124D4"/>
    <w:rsid w:val="00812513"/>
    <w:rsid w:val="0081251F"/>
    <w:rsid w:val="00812528"/>
    <w:rsid w:val="00812561"/>
    <w:rsid w:val="008125C4"/>
    <w:rsid w:val="0081260C"/>
    <w:rsid w:val="008126B6"/>
    <w:rsid w:val="00812701"/>
    <w:rsid w:val="00812708"/>
    <w:rsid w:val="00812716"/>
    <w:rsid w:val="00812756"/>
    <w:rsid w:val="0081276B"/>
    <w:rsid w:val="0081277D"/>
    <w:rsid w:val="008127A0"/>
    <w:rsid w:val="008127BA"/>
    <w:rsid w:val="008127E5"/>
    <w:rsid w:val="0081281C"/>
    <w:rsid w:val="00812831"/>
    <w:rsid w:val="0081284D"/>
    <w:rsid w:val="008128C2"/>
    <w:rsid w:val="008128E4"/>
    <w:rsid w:val="00812938"/>
    <w:rsid w:val="00812A11"/>
    <w:rsid w:val="00812A22"/>
    <w:rsid w:val="00812A47"/>
    <w:rsid w:val="00812A6B"/>
    <w:rsid w:val="00812B07"/>
    <w:rsid w:val="00812B3A"/>
    <w:rsid w:val="00812BAD"/>
    <w:rsid w:val="00812BDF"/>
    <w:rsid w:val="00812BFB"/>
    <w:rsid w:val="00812C53"/>
    <w:rsid w:val="00812CA6"/>
    <w:rsid w:val="00812CDD"/>
    <w:rsid w:val="00812D37"/>
    <w:rsid w:val="00812D54"/>
    <w:rsid w:val="00812DA9"/>
    <w:rsid w:val="00812EB0"/>
    <w:rsid w:val="00812ED6"/>
    <w:rsid w:val="00812F03"/>
    <w:rsid w:val="00812F58"/>
    <w:rsid w:val="00813010"/>
    <w:rsid w:val="00813054"/>
    <w:rsid w:val="00813092"/>
    <w:rsid w:val="00813093"/>
    <w:rsid w:val="008130BD"/>
    <w:rsid w:val="008130EF"/>
    <w:rsid w:val="00813137"/>
    <w:rsid w:val="008131F5"/>
    <w:rsid w:val="00813244"/>
    <w:rsid w:val="0081325E"/>
    <w:rsid w:val="00813273"/>
    <w:rsid w:val="00813314"/>
    <w:rsid w:val="008133A5"/>
    <w:rsid w:val="008133DB"/>
    <w:rsid w:val="00813426"/>
    <w:rsid w:val="008134DA"/>
    <w:rsid w:val="00813512"/>
    <w:rsid w:val="00813516"/>
    <w:rsid w:val="00813549"/>
    <w:rsid w:val="0081365A"/>
    <w:rsid w:val="008136E6"/>
    <w:rsid w:val="00813792"/>
    <w:rsid w:val="00813794"/>
    <w:rsid w:val="0081381D"/>
    <w:rsid w:val="0081387B"/>
    <w:rsid w:val="008138A8"/>
    <w:rsid w:val="008138BC"/>
    <w:rsid w:val="008138D1"/>
    <w:rsid w:val="008139C8"/>
    <w:rsid w:val="008139CD"/>
    <w:rsid w:val="008139E7"/>
    <w:rsid w:val="00813AA7"/>
    <w:rsid w:val="00813CB6"/>
    <w:rsid w:val="00813DA3"/>
    <w:rsid w:val="00813DC9"/>
    <w:rsid w:val="00813E0E"/>
    <w:rsid w:val="00813E81"/>
    <w:rsid w:val="00813EBE"/>
    <w:rsid w:val="00813F21"/>
    <w:rsid w:val="00813FA0"/>
    <w:rsid w:val="00813FA4"/>
    <w:rsid w:val="00813FBC"/>
    <w:rsid w:val="00813FE1"/>
    <w:rsid w:val="00814042"/>
    <w:rsid w:val="0081404D"/>
    <w:rsid w:val="0081405D"/>
    <w:rsid w:val="008140DC"/>
    <w:rsid w:val="0081410D"/>
    <w:rsid w:val="00814188"/>
    <w:rsid w:val="008141E8"/>
    <w:rsid w:val="00814260"/>
    <w:rsid w:val="00814273"/>
    <w:rsid w:val="00814400"/>
    <w:rsid w:val="0081446B"/>
    <w:rsid w:val="0081449C"/>
    <w:rsid w:val="008144A2"/>
    <w:rsid w:val="0081453F"/>
    <w:rsid w:val="00814606"/>
    <w:rsid w:val="0081471E"/>
    <w:rsid w:val="008147BF"/>
    <w:rsid w:val="00814848"/>
    <w:rsid w:val="0081484F"/>
    <w:rsid w:val="00814894"/>
    <w:rsid w:val="008148A8"/>
    <w:rsid w:val="008148E2"/>
    <w:rsid w:val="00814946"/>
    <w:rsid w:val="0081494D"/>
    <w:rsid w:val="008149E7"/>
    <w:rsid w:val="008149E8"/>
    <w:rsid w:val="00814A5A"/>
    <w:rsid w:val="00814B5D"/>
    <w:rsid w:val="00814B74"/>
    <w:rsid w:val="00814B9E"/>
    <w:rsid w:val="00814B9F"/>
    <w:rsid w:val="00814C0A"/>
    <w:rsid w:val="00814C72"/>
    <w:rsid w:val="00814D7C"/>
    <w:rsid w:val="00814D9F"/>
    <w:rsid w:val="00814DB7"/>
    <w:rsid w:val="00814DB9"/>
    <w:rsid w:val="00814DD7"/>
    <w:rsid w:val="00814E69"/>
    <w:rsid w:val="00814E92"/>
    <w:rsid w:val="00814EA1"/>
    <w:rsid w:val="00814ED5"/>
    <w:rsid w:val="00814F1F"/>
    <w:rsid w:val="00814F65"/>
    <w:rsid w:val="00814FA9"/>
    <w:rsid w:val="00815013"/>
    <w:rsid w:val="0081511F"/>
    <w:rsid w:val="00815197"/>
    <w:rsid w:val="0081519C"/>
    <w:rsid w:val="008151B2"/>
    <w:rsid w:val="00815257"/>
    <w:rsid w:val="00815314"/>
    <w:rsid w:val="0081536F"/>
    <w:rsid w:val="00815421"/>
    <w:rsid w:val="0081558E"/>
    <w:rsid w:val="0081559F"/>
    <w:rsid w:val="008155FE"/>
    <w:rsid w:val="00815632"/>
    <w:rsid w:val="00815707"/>
    <w:rsid w:val="00815750"/>
    <w:rsid w:val="00815787"/>
    <w:rsid w:val="008157B2"/>
    <w:rsid w:val="008157E2"/>
    <w:rsid w:val="00815853"/>
    <w:rsid w:val="008158D2"/>
    <w:rsid w:val="00815932"/>
    <w:rsid w:val="00815952"/>
    <w:rsid w:val="00815997"/>
    <w:rsid w:val="00815A13"/>
    <w:rsid w:val="00815A7C"/>
    <w:rsid w:val="00815B4C"/>
    <w:rsid w:val="00815B6D"/>
    <w:rsid w:val="00815BEA"/>
    <w:rsid w:val="00815C50"/>
    <w:rsid w:val="00815DE7"/>
    <w:rsid w:val="00815DF7"/>
    <w:rsid w:val="00815EE1"/>
    <w:rsid w:val="00815F20"/>
    <w:rsid w:val="008160A9"/>
    <w:rsid w:val="008160D6"/>
    <w:rsid w:val="00816132"/>
    <w:rsid w:val="00816155"/>
    <w:rsid w:val="008161CB"/>
    <w:rsid w:val="0081620A"/>
    <w:rsid w:val="00816255"/>
    <w:rsid w:val="00816271"/>
    <w:rsid w:val="00816307"/>
    <w:rsid w:val="00816324"/>
    <w:rsid w:val="0081649B"/>
    <w:rsid w:val="00816569"/>
    <w:rsid w:val="008165C8"/>
    <w:rsid w:val="008165F9"/>
    <w:rsid w:val="00816617"/>
    <w:rsid w:val="0081663D"/>
    <w:rsid w:val="00816650"/>
    <w:rsid w:val="00816660"/>
    <w:rsid w:val="008166D4"/>
    <w:rsid w:val="00816733"/>
    <w:rsid w:val="00816771"/>
    <w:rsid w:val="00816783"/>
    <w:rsid w:val="008167A4"/>
    <w:rsid w:val="008167CF"/>
    <w:rsid w:val="008168C4"/>
    <w:rsid w:val="008168E3"/>
    <w:rsid w:val="00816982"/>
    <w:rsid w:val="008169B1"/>
    <w:rsid w:val="00816A94"/>
    <w:rsid w:val="00816B31"/>
    <w:rsid w:val="00816B3B"/>
    <w:rsid w:val="00816B60"/>
    <w:rsid w:val="00816B62"/>
    <w:rsid w:val="00816B69"/>
    <w:rsid w:val="00816BA1"/>
    <w:rsid w:val="00816BCC"/>
    <w:rsid w:val="00816C5C"/>
    <w:rsid w:val="00816CF7"/>
    <w:rsid w:val="00816D25"/>
    <w:rsid w:val="00816D26"/>
    <w:rsid w:val="00816D57"/>
    <w:rsid w:val="00816D61"/>
    <w:rsid w:val="00816D85"/>
    <w:rsid w:val="00816DAB"/>
    <w:rsid w:val="00816E4F"/>
    <w:rsid w:val="00816E94"/>
    <w:rsid w:val="00816EDE"/>
    <w:rsid w:val="00816F0B"/>
    <w:rsid w:val="00816FD2"/>
    <w:rsid w:val="00816FF8"/>
    <w:rsid w:val="00817047"/>
    <w:rsid w:val="0081706E"/>
    <w:rsid w:val="0081706F"/>
    <w:rsid w:val="00817096"/>
    <w:rsid w:val="008170CF"/>
    <w:rsid w:val="008170DA"/>
    <w:rsid w:val="00817118"/>
    <w:rsid w:val="008171EC"/>
    <w:rsid w:val="00817248"/>
    <w:rsid w:val="008172C8"/>
    <w:rsid w:val="00817397"/>
    <w:rsid w:val="0081742C"/>
    <w:rsid w:val="00817483"/>
    <w:rsid w:val="0081748A"/>
    <w:rsid w:val="008174A7"/>
    <w:rsid w:val="008174CF"/>
    <w:rsid w:val="0081755F"/>
    <w:rsid w:val="0081758D"/>
    <w:rsid w:val="008175A2"/>
    <w:rsid w:val="008175FC"/>
    <w:rsid w:val="0081767D"/>
    <w:rsid w:val="008176E5"/>
    <w:rsid w:val="008176EA"/>
    <w:rsid w:val="008176FE"/>
    <w:rsid w:val="008177FA"/>
    <w:rsid w:val="00817884"/>
    <w:rsid w:val="0081789E"/>
    <w:rsid w:val="0081791C"/>
    <w:rsid w:val="00817AA5"/>
    <w:rsid w:val="00817AAE"/>
    <w:rsid w:val="00817B10"/>
    <w:rsid w:val="00817B4A"/>
    <w:rsid w:val="00817BAC"/>
    <w:rsid w:val="00817C01"/>
    <w:rsid w:val="00817C21"/>
    <w:rsid w:val="00817C56"/>
    <w:rsid w:val="00817C57"/>
    <w:rsid w:val="00817C98"/>
    <w:rsid w:val="00817CAB"/>
    <w:rsid w:val="00817CC1"/>
    <w:rsid w:val="00817CE4"/>
    <w:rsid w:val="00817D4D"/>
    <w:rsid w:val="00817DB3"/>
    <w:rsid w:val="00817E0C"/>
    <w:rsid w:val="00817E1A"/>
    <w:rsid w:val="00817E79"/>
    <w:rsid w:val="00817EA3"/>
    <w:rsid w:val="00817F9C"/>
    <w:rsid w:val="00820008"/>
    <w:rsid w:val="00820016"/>
    <w:rsid w:val="00820030"/>
    <w:rsid w:val="0082005C"/>
    <w:rsid w:val="008200A3"/>
    <w:rsid w:val="00820135"/>
    <w:rsid w:val="00820197"/>
    <w:rsid w:val="008201D2"/>
    <w:rsid w:val="0082020E"/>
    <w:rsid w:val="00820247"/>
    <w:rsid w:val="00820280"/>
    <w:rsid w:val="008202FC"/>
    <w:rsid w:val="0082033E"/>
    <w:rsid w:val="00820375"/>
    <w:rsid w:val="008203A9"/>
    <w:rsid w:val="008203AE"/>
    <w:rsid w:val="008203F5"/>
    <w:rsid w:val="00820460"/>
    <w:rsid w:val="008204C3"/>
    <w:rsid w:val="00820538"/>
    <w:rsid w:val="008205CB"/>
    <w:rsid w:val="00820699"/>
    <w:rsid w:val="00820726"/>
    <w:rsid w:val="008207C8"/>
    <w:rsid w:val="008207F1"/>
    <w:rsid w:val="0082083F"/>
    <w:rsid w:val="00820867"/>
    <w:rsid w:val="00820937"/>
    <w:rsid w:val="00820946"/>
    <w:rsid w:val="00820972"/>
    <w:rsid w:val="00820999"/>
    <w:rsid w:val="00820A9F"/>
    <w:rsid w:val="00820ADE"/>
    <w:rsid w:val="00820B0B"/>
    <w:rsid w:val="00820B38"/>
    <w:rsid w:val="00820BBA"/>
    <w:rsid w:val="00820BCD"/>
    <w:rsid w:val="00820C59"/>
    <w:rsid w:val="00820D44"/>
    <w:rsid w:val="00820D65"/>
    <w:rsid w:val="00820D7C"/>
    <w:rsid w:val="00820DFD"/>
    <w:rsid w:val="00820E59"/>
    <w:rsid w:val="00820E69"/>
    <w:rsid w:val="00820E83"/>
    <w:rsid w:val="00820EB8"/>
    <w:rsid w:val="00820FCF"/>
    <w:rsid w:val="00820FF3"/>
    <w:rsid w:val="00821056"/>
    <w:rsid w:val="0082105D"/>
    <w:rsid w:val="008210BE"/>
    <w:rsid w:val="00821171"/>
    <w:rsid w:val="008211A6"/>
    <w:rsid w:val="008211CC"/>
    <w:rsid w:val="008211EE"/>
    <w:rsid w:val="0082123A"/>
    <w:rsid w:val="00821252"/>
    <w:rsid w:val="0082125F"/>
    <w:rsid w:val="00821275"/>
    <w:rsid w:val="0082131F"/>
    <w:rsid w:val="0082134C"/>
    <w:rsid w:val="008213EF"/>
    <w:rsid w:val="00821414"/>
    <w:rsid w:val="00821445"/>
    <w:rsid w:val="008214F5"/>
    <w:rsid w:val="008214FF"/>
    <w:rsid w:val="00821534"/>
    <w:rsid w:val="0082156C"/>
    <w:rsid w:val="0082158E"/>
    <w:rsid w:val="008215B6"/>
    <w:rsid w:val="00821642"/>
    <w:rsid w:val="00821741"/>
    <w:rsid w:val="008217D6"/>
    <w:rsid w:val="008217ED"/>
    <w:rsid w:val="0082180E"/>
    <w:rsid w:val="0082186C"/>
    <w:rsid w:val="008218DD"/>
    <w:rsid w:val="0082193B"/>
    <w:rsid w:val="008219E9"/>
    <w:rsid w:val="00821A12"/>
    <w:rsid w:val="00821A22"/>
    <w:rsid w:val="00821AEF"/>
    <w:rsid w:val="00821BBB"/>
    <w:rsid w:val="00821C0B"/>
    <w:rsid w:val="00821C80"/>
    <w:rsid w:val="00821D3B"/>
    <w:rsid w:val="00821D5D"/>
    <w:rsid w:val="00821D80"/>
    <w:rsid w:val="00821D8F"/>
    <w:rsid w:val="00821DC3"/>
    <w:rsid w:val="00821DF7"/>
    <w:rsid w:val="00821EB4"/>
    <w:rsid w:val="00821F93"/>
    <w:rsid w:val="0082215E"/>
    <w:rsid w:val="00822164"/>
    <w:rsid w:val="008221BF"/>
    <w:rsid w:val="008221F2"/>
    <w:rsid w:val="0082220E"/>
    <w:rsid w:val="0082224B"/>
    <w:rsid w:val="00822253"/>
    <w:rsid w:val="00822272"/>
    <w:rsid w:val="008222D6"/>
    <w:rsid w:val="0082233E"/>
    <w:rsid w:val="00822366"/>
    <w:rsid w:val="0082237D"/>
    <w:rsid w:val="008223D5"/>
    <w:rsid w:val="008223FB"/>
    <w:rsid w:val="00822437"/>
    <w:rsid w:val="00822450"/>
    <w:rsid w:val="0082249D"/>
    <w:rsid w:val="008224F1"/>
    <w:rsid w:val="0082255E"/>
    <w:rsid w:val="0082258A"/>
    <w:rsid w:val="0082262B"/>
    <w:rsid w:val="00822669"/>
    <w:rsid w:val="008226C9"/>
    <w:rsid w:val="00822732"/>
    <w:rsid w:val="008227FC"/>
    <w:rsid w:val="00822853"/>
    <w:rsid w:val="008228D4"/>
    <w:rsid w:val="0082292B"/>
    <w:rsid w:val="00822935"/>
    <w:rsid w:val="00822947"/>
    <w:rsid w:val="0082297E"/>
    <w:rsid w:val="008229B8"/>
    <w:rsid w:val="00822A05"/>
    <w:rsid w:val="00822A3F"/>
    <w:rsid w:val="00822B25"/>
    <w:rsid w:val="00822B71"/>
    <w:rsid w:val="00822C25"/>
    <w:rsid w:val="00822C3E"/>
    <w:rsid w:val="00822C58"/>
    <w:rsid w:val="00822C9C"/>
    <w:rsid w:val="00822D84"/>
    <w:rsid w:val="00822D98"/>
    <w:rsid w:val="00822DB4"/>
    <w:rsid w:val="00822DD3"/>
    <w:rsid w:val="00822DDA"/>
    <w:rsid w:val="00822E94"/>
    <w:rsid w:val="00822EAC"/>
    <w:rsid w:val="00822EAE"/>
    <w:rsid w:val="00822FA4"/>
    <w:rsid w:val="00822FC8"/>
    <w:rsid w:val="00822FE9"/>
    <w:rsid w:val="00823006"/>
    <w:rsid w:val="00823094"/>
    <w:rsid w:val="008230BC"/>
    <w:rsid w:val="008230D5"/>
    <w:rsid w:val="008230F0"/>
    <w:rsid w:val="00823104"/>
    <w:rsid w:val="0082312D"/>
    <w:rsid w:val="00823188"/>
    <w:rsid w:val="00823223"/>
    <w:rsid w:val="00823270"/>
    <w:rsid w:val="008232A9"/>
    <w:rsid w:val="008232C1"/>
    <w:rsid w:val="0082331C"/>
    <w:rsid w:val="00823363"/>
    <w:rsid w:val="0082337D"/>
    <w:rsid w:val="008233C8"/>
    <w:rsid w:val="00823405"/>
    <w:rsid w:val="00823443"/>
    <w:rsid w:val="00823452"/>
    <w:rsid w:val="0082348F"/>
    <w:rsid w:val="00823589"/>
    <w:rsid w:val="0082365B"/>
    <w:rsid w:val="008236D2"/>
    <w:rsid w:val="008236DF"/>
    <w:rsid w:val="0082371A"/>
    <w:rsid w:val="0082373E"/>
    <w:rsid w:val="00823753"/>
    <w:rsid w:val="0082379B"/>
    <w:rsid w:val="008238B3"/>
    <w:rsid w:val="0082391B"/>
    <w:rsid w:val="00823956"/>
    <w:rsid w:val="0082396E"/>
    <w:rsid w:val="0082398F"/>
    <w:rsid w:val="008239DB"/>
    <w:rsid w:val="00823A39"/>
    <w:rsid w:val="00823A54"/>
    <w:rsid w:val="00823B06"/>
    <w:rsid w:val="00823B1C"/>
    <w:rsid w:val="00823B25"/>
    <w:rsid w:val="00823B34"/>
    <w:rsid w:val="00823B46"/>
    <w:rsid w:val="00823BD5"/>
    <w:rsid w:val="00823CF3"/>
    <w:rsid w:val="00823D6D"/>
    <w:rsid w:val="00823D70"/>
    <w:rsid w:val="00823DC0"/>
    <w:rsid w:val="00823F1A"/>
    <w:rsid w:val="00823F1C"/>
    <w:rsid w:val="0082401F"/>
    <w:rsid w:val="008240BB"/>
    <w:rsid w:val="008240BE"/>
    <w:rsid w:val="008240DA"/>
    <w:rsid w:val="0082413A"/>
    <w:rsid w:val="00824149"/>
    <w:rsid w:val="0082414B"/>
    <w:rsid w:val="008241FA"/>
    <w:rsid w:val="00824221"/>
    <w:rsid w:val="0082429A"/>
    <w:rsid w:val="008242D7"/>
    <w:rsid w:val="0082433D"/>
    <w:rsid w:val="0082435A"/>
    <w:rsid w:val="0082437D"/>
    <w:rsid w:val="008243DB"/>
    <w:rsid w:val="00824410"/>
    <w:rsid w:val="008244F3"/>
    <w:rsid w:val="0082453E"/>
    <w:rsid w:val="0082456B"/>
    <w:rsid w:val="00824583"/>
    <w:rsid w:val="008245A9"/>
    <w:rsid w:val="008245CA"/>
    <w:rsid w:val="008246F5"/>
    <w:rsid w:val="00824751"/>
    <w:rsid w:val="008247EA"/>
    <w:rsid w:val="008247F4"/>
    <w:rsid w:val="0082486D"/>
    <w:rsid w:val="00824974"/>
    <w:rsid w:val="008249A1"/>
    <w:rsid w:val="008249C2"/>
    <w:rsid w:val="00824A1D"/>
    <w:rsid w:val="00824A8C"/>
    <w:rsid w:val="00824A9C"/>
    <w:rsid w:val="00824AAF"/>
    <w:rsid w:val="00824B57"/>
    <w:rsid w:val="00824B88"/>
    <w:rsid w:val="00824BA6"/>
    <w:rsid w:val="00824BC3"/>
    <w:rsid w:val="00824BD2"/>
    <w:rsid w:val="00824BE9"/>
    <w:rsid w:val="00824C1F"/>
    <w:rsid w:val="00824CA6"/>
    <w:rsid w:val="00824CF5"/>
    <w:rsid w:val="00824D0B"/>
    <w:rsid w:val="00824D3C"/>
    <w:rsid w:val="00824D4D"/>
    <w:rsid w:val="00824D98"/>
    <w:rsid w:val="00824DB1"/>
    <w:rsid w:val="00824DE9"/>
    <w:rsid w:val="00824DF1"/>
    <w:rsid w:val="00824E0A"/>
    <w:rsid w:val="00824E71"/>
    <w:rsid w:val="00824E9C"/>
    <w:rsid w:val="00824F04"/>
    <w:rsid w:val="00824F2B"/>
    <w:rsid w:val="00824F7A"/>
    <w:rsid w:val="00824F85"/>
    <w:rsid w:val="00824FC8"/>
    <w:rsid w:val="00824FD5"/>
    <w:rsid w:val="00825022"/>
    <w:rsid w:val="00825047"/>
    <w:rsid w:val="0082509E"/>
    <w:rsid w:val="008250CD"/>
    <w:rsid w:val="00825169"/>
    <w:rsid w:val="008251D5"/>
    <w:rsid w:val="00825242"/>
    <w:rsid w:val="0082529B"/>
    <w:rsid w:val="008252C2"/>
    <w:rsid w:val="008252C7"/>
    <w:rsid w:val="00825308"/>
    <w:rsid w:val="008253B3"/>
    <w:rsid w:val="008253CE"/>
    <w:rsid w:val="008253D3"/>
    <w:rsid w:val="008253F3"/>
    <w:rsid w:val="0082545D"/>
    <w:rsid w:val="008254C7"/>
    <w:rsid w:val="008254FB"/>
    <w:rsid w:val="00825587"/>
    <w:rsid w:val="008255CB"/>
    <w:rsid w:val="00825677"/>
    <w:rsid w:val="0082567C"/>
    <w:rsid w:val="008256A2"/>
    <w:rsid w:val="008256FD"/>
    <w:rsid w:val="00825745"/>
    <w:rsid w:val="008257A4"/>
    <w:rsid w:val="008257CF"/>
    <w:rsid w:val="00825800"/>
    <w:rsid w:val="00825834"/>
    <w:rsid w:val="0082584D"/>
    <w:rsid w:val="0082584E"/>
    <w:rsid w:val="00825881"/>
    <w:rsid w:val="00825897"/>
    <w:rsid w:val="00825960"/>
    <w:rsid w:val="008259CC"/>
    <w:rsid w:val="00825A04"/>
    <w:rsid w:val="00825A2C"/>
    <w:rsid w:val="00825AEA"/>
    <w:rsid w:val="00825AEE"/>
    <w:rsid w:val="00825B2D"/>
    <w:rsid w:val="00825BE4"/>
    <w:rsid w:val="00825C09"/>
    <w:rsid w:val="00825C13"/>
    <w:rsid w:val="00825C45"/>
    <w:rsid w:val="00825D37"/>
    <w:rsid w:val="00825D61"/>
    <w:rsid w:val="00825FC7"/>
    <w:rsid w:val="0082601B"/>
    <w:rsid w:val="0082603D"/>
    <w:rsid w:val="0082606E"/>
    <w:rsid w:val="00826071"/>
    <w:rsid w:val="008260D9"/>
    <w:rsid w:val="00826105"/>
    <w:rsid w:val="00826140"/>
    <w:rsid w:val="00826170"/>
    <w:rsid w:val="008261DB"/>
    <w:rsid w:val="008261EC"/>
    <w:rsid w:val="0082624B"/>
    <w:rsid w:val="008262D7"/>
    <w:rsid w:val="008262D9"/>
    <w:rsid w:val="008262FE"/>
    <w:rsid w:val="00826311"/>
    <w:rsid w:val="008263AB"/>
    <w:rsid w:val="008263AE"/>
    <w:rsid w:val="0082640F"/>
    <w:rsid w:val="0082641A"/>
    <w:rsid w:val="00826451"/>
    <w:rsid w:val="0082652F"/>
    <w:rsid w:val="008265E4"/>
    <w:rsid w:val="008265EA"/>
    <w:rsid w:val="00826689"/>
    <w:rsid w:val="008266F5"/>
    <w:rsid w:val="0082671F"/>
    <w:rsid w:val="008267D8"/>
    <w:rsid w:val="00826809"/>
    <w:rsid w:val="0082681A"/>
    <w:rsid w:val="00826859"/>
    <w:rsid w:val="008268F2"/>
    <w:rsid w:val="0082697B"/>
    <w:rsid w:val="008269A2"/>
    <w:rsid w:val="008269D5"/>
    <w:rsid w:val="00826A04"/>
    <w:rsid w:val="00826A2F"/>
    <w:rsid w:val="00826A70"/>
    <w:rsid w:val="00826AB0"/>
    <w:rsid w:val="00826AC6"/>
    <w:rsid w:val="00826AF7"/>
    <w:rsid w:val="00826B0B"/>
    <w:rsid w:val="00826B22"/>
    <w:rsid w:val="00826B65"/>
    <w:rsid w:val="00826C7B"/>
    <w:rsid w:val="00826C82"/>
    <w:rsid w:val="00826CF6"/>
    <w:rsid w:val="00826D58"/>
    <w:rsid w:val="00826D7D"/>
    <w:rsid w:val="00826E3C"/>
    <w:rsid w:val="00826E7F"/>
    <w:rsid w:val="00826ED9"/>
    <w:rsid w:val="00826EDA"/>
    <w:rsid w:val="00826F08"/>
    <w:rsid w:val="00826F0B"/>
    <w:rsid w:val="00826F85"/>
    <w:rsid w:val="00826F92"/>
    <w:rsid w:val="00827062"/>
    <w:rsid w:val="008270F4"/>
    <w:rsid w:val="00827120"/>
    <w:rsid w:val="00827122"/>
    <w:rsid w:val="008271AA"/>
    <w:rsid w:val="00827228"/>
    <w:rsid w:val="00827296"/>
    <w:rsid w:val="008273E4"/>
    <w:rsid w:val="0082740A"/>
    <w:rsid w:val="00827435"/>
    <w:rsid w:val="00827455"/>
    <w:rsid w:val="0082747E"/>
    <w:rsid w:val="0082748D"/>
    <w:rsid w:val="008274BA"/>
    <w:rsid w:val="0082755B"/>
    <w:rsid w:val="0082755D"/>
    <w:rsid w:val="0082755E"/>
    <w:rsid w:val="00827561"/>
    <w:rsid w:val="0082757D"/>
    <w:rsid w:val="008275C5"/>
    <w:rsid w:val="008276D7"/>
    <w:rsid w:val="0082776F"/>
    <w:rsid w:val="008277C7"/>
    <w:rsid w:val="008277F0"/>
    <w:rsid w:val="008278DA"/>
    <w:rsid w:val="008279A8"/>
    <w:rsid w:val="00827A74"/>
    <w:rsid w:val="00827AA5"/>
    <w:rsid w:val="00827AB7"/>
    <w:rsid w:val="00827AC6"/>
    <w:rsid w:val="00827AE6"/>
    <w:rsid w:val="00827AF6"/>
    <w:rsid w:val="00827B1F"/>
    <w:rsid w:val="00827B47"/>
    <w:rsid w:val="00827B94"/>
    <w:rsid w:val="00827C22"/>
    <w:rsid w:val="00827CA7"/>
    <w:rsid w:val="00827DE1"/>
    <w:rsid w:val="00827DF2"/>
    <w:rsid w:val="00827E24"/>
    <w:rsid w:val="00827E2B"/>
    <w:rsid w:val="00827EA8"/>
    <w:rsid w:val="00827ECA"/>
    <w:rsid w:val="00827EF4"/>
    <w:rsid w:val="00827F35"/>
    <w:rsid w:val="00827F63"/>
    <w:rsid w:val="00827FA1"/>
    <w:rsid w:val="00830010"/>
    <w:rsid w:val="0083003C"/>
    <w:rsid w:val="008300E3"/>
    <w:rsid w:val="0083012E"/>
    <w:rsid w:val="00830151"/>
    <w:rsid w:val="00830163"/>
    <w:rsid w:val="008301AC"/>
    <w:rsid w:val="0083025F"/>
    <w:rsid w:val="00830293"/>
    <w:rsid w:val="008302DE"/>
    <w:rsid w:val="00830302"/>
    <w:rsid w:val="0083038B"/>
    <w:rsid w:val="008303C5"/>
    <w:rsid w:val="00830439"/>
    <w:rsid w:val="00830567"/>
    <w:rsid w:val="0083056A"/>
    <w:rsid w:val="008305B0"/>
    <w:rsid w:val="008306E2"/>
    <w:rsid w:val="008306EE"/>
    <w:rsid w:val="008306FB"/>
    <w:rsid w:val="0083075F"/>
    <w:rsid w:val="00830761"/>
    <w:rsid w:val="008307BA"/>
    <w:rsid w:val="00830846"/>
    <w:rsid w:val="00830849"/>
    <w:rsid w:val="00830859"/>
    <w:rsid w:val="00830890"/>
    <w:rsid w:val="008308AB"/>
    <w:rsid w:val="008308C8"/>
    <w:rsid w:val="008308E2"/>
    <w:rsid w:val="00830917"/>
    <w:rsid w:val="00830928"/>
    <w:rsid w:val="008309A7"/>
    <w:rsid w:val="00830A1C"/>
    <w:rsid w:val="00830A7A"/>
    <w:rsid w:val="00830A7E"/>
    <w:rsid w:val="00830AA6"/>
    <w:rsid w:val="00830BBE"/>
    <w:rsid w:val="00830BF8"/>
    <w:rsid w:val="00830CC4"/>
    <w:rsid w:val="00830DCB"/>
    <w:rsid w:val="00830F24"/>
    <w:rsid w:val="00830F69"/>
    <w:rsid w:val="00830FDD"/>
    <w:rsid w:val="00830FEF"/>
    <w:rsid w:val="0083108A"/>
    <w:rsid w:val="008310A5"/>
    <w:rsid w:val="008310E4"/>
    <w:rsid w:val="0083112A"/>
    <w:rsid w:val="00831177"/>
    <w:rsid w:val="008311CA"/>
    <w:rsid w:val="00831230"/>
    <w:rsid w:val="00831272"/>
    <w:rsid w:val="00831282"/>
    <w:rsid w:val="0083128B"/>
    <w:rsid w:val="00831300"/>
    <w:rsid w:val="00831339"/>
    <w:rsid w:val="00831346"/>
    <w:rsid w:val="0083135F"/>
    <w:rsid w:val="0083139D"/>
    <w:rsid w:val="008313A6"/>
    <w:rsid w:val="008313F9"/>
    <w:rsid w:val="00831431"/>
    <w:rsid w:val="0083146A"/>
    <w:rsid w:val="00831484"/>
    <w:rsid w:val="00831538"/>
    <w:rsid w:val="0083159F"/>
    <w:rsid w:val="008315B6"/>
    <w:rsid w:val="00831603"/>
    <w:rsid w:val="0083162C"/>
    <w:rsid w:val="0083163C"/>
    <w:rsid w:val="00831755"/>
    <w:rsid w:val="008317F2"/>
    <w:rsid w:val="00831807"/>
    <w:rsid w:val="008318BC"/>
    <w:rsid w:val="008318F1"/>
    <w:rsid w:val="00831937"/>
    <w:rsid w:val="008319D5"/>
    <w:rsid w:val="00831A20"/>
    <w:rsid w:val="00831A5C"/>
    <w:rsid w:val="00831A70"/>
    <w:rsid w:val="00831AAB"/>
    <w:rsid w:val="00831ADE"/>
    <w:rsid w:val="00831B14"/>
    <w:rsid w:val="00831B52"/>
    <w:rsid w:val="00831B98"/>
    <w:rsid w:val="00831BB5"/>
    <w:rsid w:val="00831BF7"/>
    <w:rsid w:val="00831C07"/>
    <w:rsid w:val="00831C4D"/>
    <w:rsid w:val="00831CA2"/>
    <w:rsid w:val="00831D23"/>
    <w:rsid w:val="00831D4E"/>
    <w:rsid w:val="00831DBA"/>
    <w:rsid w:val="00831E1F"/>
    <w:rsid w:val="00831EA4"/>
    <w:rsid w:val="00831EB6"/>
    <w:rsid w:val="00831EDE"/>
    <w:rsid w:val="00831F52"/>
    <w:rsid w:val="00831FCB"/>
    <w:rsid w:val="00832070"/>
    <w:rsid w:val="00832075"/>
    <w:rsid w:val="0083208A"/>
    <w:rsid w:val="00832097"/>
    <w:rsid w:val="0083209D"/>
    <w:rsid w:val="008320D9"/>
    <w:rsid w:val="008321AA"/>
    <w:rsid w:val="0083221C"/>
    <w:rsid w:val="0083225B"/>
    <w:rsid w:val="00832272"/>
    <w:rsid w:val="00832294"/>
    <w:rsid w:val="0083238D"/>
    <w:rsid w:val="008323FF"/>
    <w:rsid w:val="00832440"/>
    <w:rsid w:val="0083246F"/>
    <w:rsid w:val="0083249B"/>
    <w:rsid w:val="00832574"/>
    <w:rsid w:val="00832576"/>
    <w:rsid w:val="008325D0"/>
    <w:rsid w:val="008325E7"/>
    <w:rsid w:val="00832637"/>
    <w:rsid w:val="0083266C"/>
    <w:rsid w:val="00832728"/>
    <w:rsid w:val="00832734"/>
    <w:rsid w:val="008327C3"/>
    <w:rsid w:val="00832823"/>
    <w:rsid w:val="0083284F"/>
    <w:rsid w:val="0083289E"/>
    <w:rsid w:val="008328D4"/>
    <w:rsid w:val="00832A6C"/>
    <w:rsid w:val="00832B1A"/>
    <w:rsid w:val="00832B2C"/>
    <w:rsid w:val="00832B59"/>
    <w:rsid w:val="00832BAB"/>
    <w:rsid w:val="00832BCB"/>
    <w:rsid w:val="00832C65"/>
    <w:rsid w:val="00832C78"/>
    <w:rsid w:val="00832CB0"/>
    <w:rsid w:val="00832D70"/>
    <w:rsid w:val="00832DDB"/>
    <w:rsid w:val="00832DFF"/>
    <w:rsid w:val="00832ED4"/>
    <w:rsid w:val="00833020"/>
    <w:rsid w:val="0083309F"/>
    <w:rsid w:val="008330CF"/>
    <w:rsid w:val="008330FF"/>
    <w:rsid w:val="0083313E"/>
    <w:rsid w:val="0083314A"/>
    <w:rsid w:val="00833155"/>
    <w:rsid w:val="0083322C"/>
    <w:rsid w:val="008332BC"/>
    <w:rsid w:val="00833315"/>
    <w:rsid w:val="008333D5"/>
    <w:rsid w:val="008333EB"/>
    <w:rsid w:val="008334DE"/>
    <w:rsid w:val="00833597"/>
    <w:rsid w:val="0083363E"/>
    <w:rsid w:val="00833708"/>
    <w:rsid w:val="008337C1"/>
    <w:rsid w:val="00833807"/>
    <w:rsid w:val="00833861"/>
    <w:rsid w:val="00833877"/>
    <w:rsid w:val="0083391D"/>
    <w:rsid w:val="00833948"/>
    <w:rsid w:val="0083394A"/>
    <w:rsid w:val="008339AF"/>
    <w:rsid w:val="00833A0D"/>
    <w:rsid w:val="00833A2B"/>
    <w:rsid w:val="00833AF5"/>
    <w:rsid w:val="00833B1C"/>
    <w:rsid w:val="00833C24"/>
    <w:rsid w:val="00833C6D"/>
    <w:rsid w:val="00833CDB"/>
    <w:rsid w:val="00833CF6"/>
    <w:rsid w:val="00833D20"/>
    <w:rsid w:val="00833D58"/>
    <w:rsid w:val="00833DC5"/>
    <w:rsid w:val="00833DCE"/>
    <w:rsid w:val="00833DF5"/>
    <w:rsid w:val="00833E14"/>
    <w:rsid w:val="00833E27"/>
    <w:rsid w:val="00833E38"/>
    <w:rsid w:val="00833E77"/>
    <w:rsid w:val="00833EB6"/>
    <w:rsid w:val="00833EB8"/>
    <w:rsid w:val="00833EC4"/>
    <w:rsid w:val="00833EEF"/>
    <w:rsid w:val="00834010"/>
    <w:rsid w:val="00834041"/>
    <w:rsid w:val="0083409C"/>
    <w:rsid w:val="00834105"/>
    <w:rsid w:val="00834147"/>
    <w:rsid w:val="00834168"/>
    <w:rsid w:val="00834173"/>
    <w:rsid w:val="00834197"/>
    <w:rsid w:val="008341AC"/>
    <w:rsid w:val="00834206"/>
    <w:rsid w:val="00834228"/>
    <w:rsid w:val="0083425C"/>
    <w:rsid w:val="008342D2"/>
    <w:rsid w:val="00834338"/>
    <w:rsid w:val="0083434C"/>
    <w:rsid w:val="00834362"/>
    <w:rsid w:val="0083436C"/>
    <w:rsid w:val="008343C5"/>
    <w:rsid w:val="0083440B"/>
    <w:rsid w:val="00834426"/>
    <w:rsid w:val="00834497"/>
    <w:rsid w:val="0083449C"/>
    <w:rsid w:val="008344CC"/>
    <w:rsid w:val="0083455B"/>
    <w:rsid w:val="008345EA"/>
    <w:rsid w:val="0083460B"/>
    <w:rsid w:val="008346A9"/>
    <w:rsid w:val="008346FE"/>
    <w:rsid w:val="00834778"/>
    <w:rsid w:val="008347AD"/>
    <w:rsid w:val="008347CE"/>
    <w:rsid w:val="00834871"/>
    <w:rsid w:val="0083489F"/>
    <w:rsid w:val="00834938"/>
    <w:rsid w:val="008349EF"/>
    <w:rsid w:val="00834A32"/>
    <w:rsid w:val="00834A8C"/>
    <w:rsid w:val="00834AA0"/>
    <w:rsid w:val="00834BB8"/>
    <w:rsid w:val="00834BC6"/>
    <w:rsid w:val="00834BD0"/>
    <w:rsid w:val="00834C49"/>
    <w:rsid w:val="00834C65"/>
    <w:rsid w:val="00834CB0"/>
    <w:rsid w:val="00834CDB"/>
    <w:rsid w:val="00834D8E"/>
    <w:rsid w:val="00834D96"/>
    <w:rsid w:val="00834ED5"/>
    <w:rsid w:val="00834F00"/>
    <w:rsid w:val="00834F36"/>
    <w:rsid w:val="00834FCD"/>
    <w:rsid w:val="008350DA"/>
    <w:rsid w:val="008350FA"/>
    <w:rsid w:val="00835147"/>
    <w:rsid w:val="00835148"/>
    <w:rsid w:val="00835166"/>
    <w:rsid w:val="00835180"/>
    <w:rsid w:val="0083519A"/>
    <w:rsid w:val="008351B3"/>
    <w:rsid w:val="008351B4"/>
    <w:rsid w:val="00835200"/>
    <w:rsid w:val="00835254"/>
    <w:rsid w:val="008352AA"/>
    <w:rsid w:val="008352D1"/>
    <w:rsid w:val="008352FC"/>
    <w:rsid w:val="00835307"/>
    <w:rsid w:val="008353F0"/>
    <w:rsid w:val="00835434"/>
    <w:rsid w:val="0083545C"/>
    <w:rsid w:val="008354E5"/>
    <w:rsid w:val="00835546"/>
    <w:rsid w:val="008355F9"/>
    <w:rsid w:val="00835685"/>
    <w:rsid w:val="008356E7"/>
    <w:rsid w:val="00835702"/>
    <w:rsid w:val="00835718"/>
    <w:rsid w:val="00835734"/>
    <w:rsid w:val="0083582F"/>
    <w:rsid w:val="00835838"/>
    <w:rsid w:val="0083587B"/>
    <w:rsid w:val="00835963"/>
    <w:rsid w:val="0083596B"/>
    <w:rsid w:val="00835982"/>
    <w:rsid w:val="008359A8"/>
    <w:rsid w:val="00835A2B"/>
    <w:rsid w:val="00835AD4"/>
    <w:rsid w:val="00835AFF"/>
    <w:rsid w:val="00835B2C"/>
    <w:rsid w:val="00835BA9"/>
    <w:rsid w:val="00835BCD"/>
    <w:rsid w:val="00835C26"/>
    <w:rsid w:val="00835CB9"/>
    <w:rsid w:val="00835D0E"/>
    <w:rsid w:val="00835D18"/>
    <w:rsid w:val="00835D30"/>
    <w:rsid w:val="00835DD2"/>
    <w:rsid w:val="00835E26"/>
    <w:rsid w:val="00835E48"/>
    <w:rsid w:val="00835EC0"/>
    <w:rsid w:val="00835ED9"/>
    <w:rsid w:val="00835EEC"/>
    <w:rsid w:val="00835F17"/>
    <w:rsid w:val="00835F8B"/>
    <w:rsid w:val="00835F91"/>
    <w:rsid w:val="00836078"/>
    <w:rsid w:val="00836096"/>
    <w:rsid w:val="008360C0"/>
    <w:rsid w:val="008360F7"/>
    <w:rsid w:val="00836110"/>
    <w:rsid w:val="0083611A"/>
    <w:rsid w:val="00836193"/>
    <w:rsid w:val="008361CF"/>
    <w:rsid w:val="00836279"/>
    <w:rsid w:val="00836286"/>
    <w:rsid w:val="008362BA"/>
    <w:rsid w:val="00836307"/>
    <w:rsid w:val="00836335"/>
    <w:rsid w:val="0083636D"/>
    <w:rsid w:val="00836384"/>
    <w:rsid w:val="0083638F"/>
    <w:rsid w:val="00836399"/>
    <w:rsid w:val="008363AF"/>
    <w:rsid w:val="008363C7"/>
    <w:rsid w:val="008363D5"/>
    <w:rsid w:val="00836425"/>
    <w:rsid w:val="00836435"/>
    <w:rsid w:val="00836554"/>
    <w:rsid w:val="008365D0"/>
    <w:rsid w:val="008365E8"/>
    <w:rsid w:val="008365FC"/>
    <w:rsid w:val="00836652"/>
    <w:rsid w:val="0083667A"/>
    <w:rsid w:val="00836816"/>
    <w:rsid w:val="00836905"/>
    <w:rsid w:val="0083694F"/>
    <w:rsid w:val="008369B4"/>
    <w:rsid w:val="008369CC"/>
    <w:rsid w:val="008369E9"/>
    <w:rsid w:val="00836A1E"/>
    <w:rsid w:val="00836A4F"/>
    <w:rsid w:val="00836AFD"/>
    <w:rsid w:val="00836B79"/>
    <w:rsid w:val="00836C4A"/>
    <w:rsid w:val="00836C50"/>
    <w:rsid w:val="00836CB2"/>
    <w:rsid w:val="00836CEF"/>
    <w:rsid w:val="00836D0D"/>
    <w:rsid w:val="00836D3C"/>
    <w:rsid w:val="00836D8A"/>
    <w:rsid w:val="00836DA2"/>
    <w:rsid w:val="00836DAA"/>
    <w:rsid w:val="00836E58"/>
    <w:rsid w:val="00836E9C"/>
    <w:rsid w:val="00836EE1"/>
    <w:rsid w:val="00836F39"/>
    <w:rsid w:val="00836F5C"/>
    <w:rsid w:val="00836F63"/>
    <w:rsid w:val="008370C1"/>
    <w:rsid w:val="00837107"/>
    <w:rsid w:val="00837114"/>
    <w:rsid w:val="00837163"/>
    <w:rsid w:val="00837197"/>
    <w:rsid w:val="008371C6"/>
    <w:rsid w:val="00837278"/>
    <w:rsid w:val="0083729A"/>
    <w:rsid w:val="0083729B"/>
    <w:rsid w:val="008372AD"/>
    <w:rsid w:val="0083730B"/>
    <w:rsid w:val="008373BB"/>
    <w:rsid w:val="0083751D"/>
    <w:rsid w:val="0083755D"/>
    <w:rsid w:val="00837586"/>
    <w:rsid w:val="008375EA"/>
    <w:rsid w:val="0083761C"/>
    <w:rsid w:val="00837749"/>
    <w:rsid w:val="008377D1"/>
    <w:rsid w:val="00837800"/>
    <w:rsid w:val="00837850"/>
    <w:rsid w:val="008378FF"/>
    <w:rsid w:val="00837921"/>
    <w:rsid w:val="00837989"/>
    <w:rsid w:val="008379A3"/>
    <w:rsid w:val="00837A06"/>
    <w:rsid w:val="00837A37"/>
    <w:rsid w:val="00837AB8"/>
    <w:rsid w:val="00837AD8"/>
    <w:rsid w:val="00837B04"/>
    <w:rsid w:val="00837B30"/>
    <w:rsid w:val="00837BBD"/>
    <w:rsid w:val="00837BD6"/>
    <w:rsid w:val="00837C12"/>
    <w:rsid w:val="00837C53"/>
    <w:rsid w:val="00837C80"/>
    <w:rsid w:val="00837C9A"/>
    <w:rsid w:val="00837D16"/>
    <w:rsid w:val="00837D17"/>
    <w:rsid w:val="00837D43"/>
    <w:rsid w:val="00837D55"/>
    <w:rsid w:val="00837E1C"/>
    <w:rsid w:val="00837ED9"/>
    <w:rsid w:val="00837F24"/>
    <w:rsid w:val="00837FA9"/>
    <w:rsid w:val="0084004B"/>
    <w:rsid w:val="0084004D"/>
    <w:rsid w:val="008400E0"/>
    <w:rsid w:val="00840188"/>
    <w:rsid w:val="008401B0"/>
    <w:rsid w:val="008401B1"/>
    <w:rsid w:val="008402CE"/>
    <w:rsid w:val="008402F7"/>
    <w:rsid w:val="008403BC"/>
    <w:rsid w:val="00840403"/>
    <w:rsid w:val="00840405"/>
    <w:rsid w:val="0084050E"/>
    <w:rsid w:val="008405A2"/>
    <w:rsid w:val="008405D6"/>
    <w:rsid w:val="008405EB"/>
    <w:rsid w:val="0084061A"/>
    <w:rsid w:val="0084061B"/>
    <w:rsid w:val="00840699"/>
    <w:rsid w:val="008406C1"/>
    <w:rsid w:val="0084070D"/>
    <w:rsid w:val="008407AC"/>
    <w:rsid w:val="008407C4"/>
    <w:rsid w:val="00840836"/>
    <w:rsid w:val="0084083C"/>
    <w:rsid w:val="0084084C"/>
    <w:rsid w:val="008408BB"/>
    <w:rsid w:val="008408EC"/>
    <w:rsid w:val="00840978"/>
    <w:rsid w:val="00840996"/>
    <w:rsid w:val="008409D7"/>
    <w:rsid w:val="008409E6"/>
    <w:rsid w:val="008409EC"/>
    <w:rsid w:val="00840A00"/>
    <w:rsid w:val="00840A30"/>
    <w:rsid w:val="00840A8D"/>
    <w:rsid w:val="00840AA6"/>
    <w:rsid w:val="00840AE2"/>
    <w:rsid w:val="00840B11"/>
    <w:rsid w:val="00840B5E"/>
    <w:rsid w:val="00840BF7"/>
    <w:rsid w:val="00840C82"/>
    <w:rsid w:val="00840DD8"/>
    <w:rsid w:val="00840EB8"/>
    <w:rsid w:val="00840F43"/>
    <w:rsid w:val="00840FBC"/>
    <w:rsid w:val="0084108B"/>
    <w:rsid w:val="00841102"/>
    <w:rsid w:val="0084119E"/>
    <w:rsid w:val="0084124E"/>
    <w:rsid w:val="00841270"/>
    <w:rsid w:val="0084134A"/>
    <w:rsid w:val="0084137C"/>
    <w:rsid w:val="00841438"/>
    <w:rsid w:val="00841475"/>
    <w:rsid w:val="008414A0"/>
    <w:rsid w:val="00841582"/>
    <w:rsid w:val="0084158A"/>
    <w:rsid w:val="008415B2"/>
    <w:rsid w:val="00841651"/>
    <w:rsid w:val="00841690"/>
    <w:rsid w:val="0084169A"/>
    <w:rsid w:val="0084170B"/>
    <w:rsid w:val="008417D4"/>
    <w:rsid w:val="00841809"/>
    <w:rsid w:val="00841850"/>
    <w:rsid w:val="0084188A"/>
    <w:rsid w:val="008418AE"/>
    <w:rsid w:val="008418BF"/>
    <w:rsid w:val="00841941"/>
    <w:rsid w:val="008419CC"/>
    <w:rsid w:val="00841A68"/>
    <w:rsid w:val="00841AA0"/>
    <w:rsid w:val="00841AAE"/>
    <w:rsid w:val="00841AF0"/>
    <w:rsid w:val="00841B72"/>
    <w:rsid w:val="00841C44"/>
    <w:rsid w:val="00841C62"/>
    <w:rsid w:val="00841CAE"/>
    <w:rsid w:val="00841CE2"/>
    <w:rsid w:val="00841D0E"/>
    <w:rsid w:val="00841DB8"/>
    <w:rsid w:val="00841E3F"/>
    <w:rsid w:val="00841E84"/>
    <w:rsid w:val="00841E88"/>
    <w:rsid w:val="00841E99"/>
    <w:rsid w:val="00841EDF"/>
    <w:rsid w:val="00841F21"/>
    <w:rsid w:val="00841FB2"/>
    <w:rsid w:val="00841FCE"/>
    <w:rsid w:val="00841FE4"/>
    <w:rsid w:val="008420C4"/>
    <w:rsid w:val="008420FF"/>
    <w:rsid w:val="00842127"/>
    <w:rsid w:val="008421B8"/>
    <w:rsid w:val="00842273"/>
    <w:rsid w:val="00842285"/>
    <w:rsid w:val="008422F1"/>
    <w:rsid w:val="0084230A"/>
    <w:rsid w:val="00842319"/>
    <w:rsid w:val="00842335"/>
    <w:rsid w:val="008423FC"/>
    <w:rsid w:val="00842425"/>
    <w:rsid w:val="0084243A"/>
    <w:rsid w:val="00842487"/>
    <w:rsid w:val="00842496"/>
    <w:rsid w:val="008424AD"/>
    <w:rsid w:val="008424CF"/>
    <w:rsid w:val="008424DA"/>
    <w:rsid w:val="00842505"/>
    <w:rsid w:val="00842564"/>
    <w:rsid w:val="00842580"/>
    <w:rsid w:val="008425BA"/>
    <w:rsid w:val="008425F2"/>
    <w:rsid w:val="00842669"/>
    <w:rsid w:val="008427A8"/>
    <w:rsid w:val="008427F9"/>
    <w:rsid w:val="00842809"/>
    <w:rsid w:val="008428A3"/>
    <w:rsid w:val="008428AC"/>
    <w:rsid w:val="008428E9"/>
    <w:rsid w:val="00842934"/>
    <w:rsid w:val="00842954"/>
    <w:rsid w:val="00842ACB"/>
    <w:rsid w:val="00842B85"/>
    <w:rsid w:val="00842BC0"/>
    <w:rsid w:val="00842BF5"/>
    <w:rsid w:val="00842BF9"/>
    <w:rsid w:val="00842C17"/>
    <w:rsid w:val="00842C49"/>
    <w:rsid w:val="00842C4C"/>
    <w:rsid w:val="00842C70"/>
    <w:rsid w:val="00842C78"/>
    <w:rsid w:val="00842C7A"/>
    <w:rsid w:val="00842C7E"/>
    <w:rsid w:val="00842CDB"/>
    <w:rsid w:val="00842D32"/>
    <w:rsid w:val="00842DAA"/>
    <w:rsid w:val="00842DF9"/>
    <w:rsid w:val="00842F31"/>
    <w:rsid w:val="00842F72"/>
    <w:rsid w:val="00842FBA"/>
    <w:rsid w:val="0084300F"/>
    <w:rsid w:val="00843062"/>
    <w:rsid w:val="00843112"/>
    <w:rsid w:val="00843224"/>
    <w:rsid w:val="0084323F"/>
    <w:rsid w:val="0084325E"/>
    <w:rsid w:val="0084327A"/>
    <w:rsid w:val="0084328D"/>
    <w:rsid w:val="008432BB"/>
    <w:rsid w:val="008432C2"/>
    <w:rsid w:val="008432D1"/>
    <w:rsid w:val="008432D2"/>
    <w:rsid w:val="008432D6"/>
    <w:rsid w:val="008432EE"/>
    <w:rsid w:val="0084331D"/>
    <w:rsid w:val="00843355"/>
    <w:rsid w:val="00843380"/>
    <w:rsid w:val="008433A6"/>
    <w:rsid w:val="008433ED"/>
    <w:rsid w:val="0084343B"/>
    <w:rsid w:val="008434CF"/>
    <w:rsid w:val="008434D4"/>
    <w:rsid w:val="00843525"/>
    <w:rsid w:val="008435E5"/>
    <w:rsid w:val="00843629"/>
    <w:rsid w:val="0084362D"/>
    <w:rsid w:val="00843676"/>
    <w:rsid w:val="0084370A"/>
    <w:rsid w:val="00843721"/>
    <w:rsid w:val="00843782"/>
    <w:rsid w:val="008437A6"/>
    <w:rsid w:val="008437E1"/>
    <w:rsid w:val="00843830"/>
    <w:rsid w:val="0084390B"/>
    <w:rsid w:val="00843A1E"/>
    <w:rsid w:val="00843A25"/>
    <w:rsid w:val="00843AAF"/>
    <w:rsid w:val="00843AE4"/>
    <w:rsid w:val="00843B5F"/>
    <w:rsid w:val="00843BBC"/>
    <w:rsid w:val="00843C11"/>
    <w:rsid w:val="00843C3E"/>
    <w:rsid w:val="00843C8E"/>
    <w:rsid w:val="00843CB2"/>
    <w:rsid w:val="00843D00"/>
    <w:rsid w:val="00843D8C"/>
    <w:rsid w:val="00843DA1"/>
    <w:rsid w:val="00843DA3"/>
    <w:rsid w:val="00843E5E"/>
    <w:rsid w:val="00843E74"/>
    <w:rsid w:val="00843F67"/>
    <w:rsid w:val="00843F7D"/>
    <w:rsid w:val="00843F81"/>
    <w:rsid w:val="00843F87"/>
    <w:rsid w:val="00843FC2"/>
    <w:rsid w:val="0084407D"/>
    <w:rsid w:val="008440B4"/>
    <w:rsid w:val="0084418F"/>
    <w:rsid w:val="008441B2"/>
    <w:rsid w:val="00844208"/>
    <w:rsid w:val="0084420A"/>
    <w:rsid w:val="008442A0"/>
    <w:rsid w:val="008442A7"/>
    <w:rsid w:val="008442D7"/>
    <w:rsid w:val="0084434A"/>
    <w:rsid w:val="00844358"/>
    <w:rsid w:val="0084439B"/>
    <w:rsid w:val="0084439E"/>
    <w:rsid w:val="00844452"/>
    <w:rsid w:val="00844455"/>
    <w:rsid w:val="008444AE"/>
    <w:rsid w:val="008444BC"/>
    <w:rsid w:val="008444C7"/>
    <w:rsid w:val="00844507"/>
    <w:rsid w:val="008445E3"/>
    <w:rsid w:val="0084467A"/>
    <w:rsid w:val="008446E0"/>
    <w:rsid w:val="008446F5"/>
    <w:rsid w:val="00844739"/>
    <w:rsid w:val="00844773"/>
    <w:rsid w:val="0084477A"/>
    <w:rsid w:val="0084478F"/>
    <w:rsid w:val="008447EF"/>
    <w:rsid w:val="00844935"/>
    <w:rsid w:val="00844946"/>
    <w:rsid w:val="00844948"/>
    <w:rsid w:val="008449C3"/>
    <w:rsid w:val="008449CA"/>
    <w:rsid w:val="00844A09"/>
    <w:rsid w:val="00844A5E"/>
    <w:rsid w:val="00844AD8"/>
    <w:rsid w:val="00844AFA"/>
    <w:rsid w:val="00844B48"/>
    <w:rsid w:val="00844C8D"/>
    <w:rsid w:val="00844C9A"/>
    <w:rsid w:val="00844D4C"/>
    <w:rsid w:val="00844D4E"/>
    <w:rsid w:val="00844DF4"/>
    <w:rsid w:val="00844E0B"/>
    <w:rsid w:val="00844EDF"/>
    <w:rsid w:val="00844F00"/>
    <w:rsid w:val="00844F0C"/>
    <w:rsid w:val="00844F1A"/>
    <w:rsid w:val="00844F38"/>
    <w:rsid w:val="00844FB3"/>
    <w:rsid w:val="00845039"/>
    <w:rsid w:val="008450AA"/>
    <w:rsid w:val="00845118"/>
    <w:rsid w:val="008451D7"/>
    <w:rsid w:val="008451DE"/>
    <w:rsid w:val="008452AC"/>
    <w:rsid w:val="008452BC"/>
    <w:rsid w:val="00845328"/>
    <w:rsid w:val="0084546F"/>
    <w:rsid w:val="00845507"/>
    <w:rsid w:val="00845508"/>
    <w:rsid w:val="0084551C"/>
    <w:rsid w:val="0084558A"/>
    <w:rsid w:val="00845663"/>
    <w:rsid w:val="00845820"/>
    <w:rsid w:val="00845849"/>
    <w:rsid w:val="0084587E"/>
    <w:rsid w:val="008458A4"/>
    <w:rsid w:val="00845962"/>
    <w:rsid w:val="00845969"/>
    <w:rsid w:val="008459A8"/>
    <w:rsid w:val="008459BD"/>
    <w:rsid w:val="00845A07"/>
    <w:rsid w:val="00845A1B"/>
    <w:rsid w:val="00845A26"/>
    <w:rsid w:val="00845A2C"/>
    <w:rsid w:val="00845A76"/>
    <w:rsid w:val="00845A9A"/>
    <w:rsid w:val="00845AF9"/>
    <w:rsid w:val="00845B53"/>
    <w:rsid w:val="00845B8A"/>
    <w:rsid w:val="00845B8D"/>
    <w:rsid w:val="00845BA5"/>
    <w:rsid w:val="00845BA7"/>
    <w:rsid w:val="00845BED"/>
    <w:rsid w:val="00845C13"/>
    <w:rsid w:val="00845C99"/>
    <w:rsid w:val="00845CE0"/>
    <w:rsid w:val="00845D13"/>
    <w:rsid w:val="00845DFC"/>
    <w:rsid w:val="00845E24"/>
    <w:rsid w:val="00845E3B"/>
    <w:rsid w:val="00845EB9"/>
    <w:rsid w:val="00845EBA"/>
    <w:rsid w:val="00845F57"/>
    <w:rsid w:val="00845F65"/>
    <w:rsid w:val="00845F87"/>
    <w:rsid w:val="00846007"/>
    <w:rsid w:val="00846047"/>
    <w:rsid w:val="008460B9"/>
    <w:rsid w:val="008460DC"/>
    <w:rsid w:val="008460F3"/>
    <w:rsid w:val="0084619D"/>
    <w:rsid w:val="008461A2"/>
    <w:rsid w:val="00846209"/>
    <w:rsid w:val="0084625E"/>
    <w:rsid w:val="0084626A"/>
    <w:rsid w:val="00846283"/>
    <w:rsid w:val="008462EB"/>
    <w:rsid w:val="00846308"/>
    <w:rsid w:val="00846376"/>
    <w:rsid w:val="0084637A"/>
    <w:rsid w:val="008463AF"/>
    <w:rsid w:val="008463C2"/>
    <w:rsid w:val="008463FF"/>
    <w:rsid w:val="008464C4"/>
    <w:rsid w:val="008464E6"/>
    <w:rsid w:val="008464F2"/>
    <w:rsid w:val="0084650D"/>
    <w:rsid w:val="00846599"/>
    <w:rsid w:val="008465B0"/>
    <w:rsid w:val="00846695"/>
    <w:rsid w:val="00846783"/>
    <w:rsid w:val="0084678C"/>
    <w:rsid w:val="00846793"/>
    <w:rsid w:val="008467A3"/>
    <w:rsid w:val="00846842"/>
    <w:rsid w:val="00846885"/>
    <w:rsid w:val="008468A4"/>
    <w:rsid w:val="00846920"/>
    <w:rsid w:val="0084694A"/>
    <w:rsid w:val="00846956"/>
    <w:rsid w:val="008469C2"/>
    <w:rsid w:val="00846A1D"/>
    <w:rsid w:val="00846ADC"/>
    <w:rsid w:val="00846BA3"/>
    <w:rsid w:val="00846BCE"/>
    <w:rsid w:val="00846BF3"/>
    <w:rsid w:val="00846C27"/>
    <w:rsid w:val="00846C77"/>
    <w:rsid w:val="00846CD0"/>
    <w:rsid w:val="00846CDE"/>
    <w:rsid w:val="00846D2D"/>
    <w:rsid w:val="00846D43"/>
    <w:rsid w:val="00846E13"/>
    <w:rsid w:val="00846E78"/>
    <w:rsid w:val="00846EAD"/>
    <w:rsid w:val="00846EC3"/>
    <w:rsid w:val="00846F62"/>
    <w:rsid w:val="00846F72"/>
    <w:rsid w:val="00846FCE"/>
    <w:rsid w:val="00846FD9"/>
    <w:rsid w:val="00847009"/>
    <w:rsid w:val="008470FA"/>
    <w:rsid w:val="008471D1"/>
    <w:rsid w:val="008471EE"/>
    <w:rsid w:val="008471FB"/>
    <w:rsid w:val="0084727B"/>
    <w:rsid w:val="00847294"/>
    <w:rsid w:val="008472B9"/>
    <w:rsid w:val="008472D3"/>
    <w:rsid w:val="00847316"/>
    <w:rsid w:val="00847328"/>
    <w:rsid w:val="00847347"/>
    <w:rsid w:val="00847371"/>
    <w:rsid w:val="0084737E"/>
    <w:rsid w:val="00847387"/>
    <w:rsid w:val="00847446"/>
    <w:rsid w:val="008474AA"/>
    <w:rsid w:val="008474ED"/>
    <w:rsid w:val="00847535"/>
    <w:rsid w:val="008475D4"/>
    <w:rsid w:val="00847692"/>
    <w:rsid w:val="008476D4"/>
    <w:rsid w:val="008476E4"/>
    <w:rsid w:val="0084774B"/>
    <w:rsid w:val="00847786"/>
    <w:rsid w:val="0084779E"/>
    <w:rsid w:val="008477A8"/>
    <w:rsid w:val="00847825"/>
    <w:rsid w:val="0084784C"/>
    <w:rsid w:val="008478AD"/>
    <w:rsid w:val="008478CE"/>
    <w:rsid w:val="00847983"/>
    <w:rsid w:val="008479BB"/>
    <w:rsid w:val="008479D0"/>
    <w:rsid w:val="00847A45"/>
    <w:rsid w:val="00847A50"/>
    <w:rsid w:val="00847A7C"/>
    <w:rsid w:val="00847AC9"/>
    <w:rsid w:val="00847B12"/>
    <w:rsid w:val="00847B34"/>
    <w:rsid w:val="00847B44"/>
    <w:rsid w:val="00847B4E"/>
    <w:rsid w:val="00847C0B"/>
    <w:rsid w:val="00847C22"/>
    <w:rsid w:val="00847E0B"/>
    <w:rsid w:val="00847E1A"/>
    <w:rsid w:val="00847E5B"/>
    <w:rsid w:val="00847F0B"/>
    <w:rsid w:val="00847F43"/>
    <w:rsid w:val="008500E6"/>
    <w:rsid w:val="008500F1"/>
    <w:rsid w:val="0085010F"/>
    <w:rsid w:val="0085012D"/>
    <w:rsid w:val="00850130"/>
    <w:rsid w:val="0085013B"/>
    <w:rsid w:val="0085013D"/>
    <w:rsid w:val="00850175"/>
    <w:rsid w:val="00850206"/>
    <w:rsid w:val="0085028C"/>
    <w:rsid w:val="008502CD"/>
    <w:rsid w:val="008502FE"/>
    <w:rsid w:val="0085031A"/>
    <w:rsid w:val="008503E7"/>
    <w:rsid w:val="008503E9"/>
    <w:rsid w:val="0085043B"/>
    <w:rsid w:val="00850466"/>
    <w:rsid w:val="0085049E"/>
    <w:rsid w:val="008504BB"/>
    <w:rsid w:val="008504D1"/>
    <w:rsid w:val="00850513"/>
    <w:rsid w:val="00850553"/>
    <w:rsid w:val="0085055B"/>
    <w:rsid w:val="00850564"/>
    <w:rsid w:val="008505C8"/>
    <w:rsid w:val="0085060A"/>
    <w:rsid w:val="00850643"/>
    <w:rsid w:val="00850697"/>
    <w:rsid w:val="008506F7"/>
    <w:rsid w:val="0085075D"/>
    <w:rsid w:val="008507AC"/>
    <w:rsid w:val="00850818"/>
    <w:rsid w:val="00850954"/>
    <w:rsid w:val="00850956"/>
    <w:rsid w:val="0085099F"/>
    <w:rsid w:val="008509C3"/>
    <w:rsid w:val="00850A20"/>
    <w:rsid w:val="00850A7C"/>
    <w:rsid w:val="00850AE6"/>
    <w:rsid w:val="00850AED"/>
    <w:rsid w:val="00850AF3"/>
    <w:rsid w:val="00850B1C"/>
    <w:rsid w:val="00850BB6"/>
    <w:rsid w:val="00850BBB"/>
    <w:rsid w:val="00850BE1"/>
    <w:rsid w:val="00850C01"/>
    <w:rsid w:val="00850C4A"/>
    <w:rsid w:val="00850C74"/>
    <w:rsid w:val="00850DC1"/>
    <w:rsid w:val="00850E25"/>
    <w:rsid w:val="00850E41"/>
    <w:rsid w:val="00850E6D"/>
    <w:rsid w:val="00850E85"/>
    <w:rsid w:val="00850E97"/>
    <w:rsid w:val="00850ED6"/>
    <w:rsid w:val="00850EFF"/>
    <w:rsid w:val="00850F02"/>
    <w:rsid w:val="00850F28"/>
    <w:rsid w:val="00850F5E"/>
    <w:rsid w:val="00850F9D"/>
    <w:rsid w:val="008510B8"/>
    <w:rsid w:val="008510BD"/>
    <w:rsid w:val="0085113B"/>
    <w:rsid w:val="008511A2"/>
    <w:rsid w:val="008511D7"/>
    <w:rsid w:val="008511E5"/>
    <w:rsid w:val="008511F9"/>
    <w:rsid w:val="00851284"/>
    <w:rsid w:val="008512C1"/>
    <w:rsid w:val="008512F6"/>
    <w:rsid w:val="00851300"/>
    <w:rsid w:val="00851331"/>
    <w:rsid w:val="00851389"/>
    <w:rsid w:val="008513BA"/>
    <w:rsid w:val="008513E4"/>
    <w:rsid w:val="0085142B"/>
    <w:rsid w:val="0085143B"/>
    <w:rsid w:val="00851477"/>
    <w:rsid w:val="008515AE"/>
    <w:rsid w:val="008515DF"/>
    <w:rsid w:val="0085162F"/>
    <w:rsid w:val="00851649"/>
    <w:rsid w:val="00851690"/>
    <w:rsid w:val="008516F1"/>
    <w:rsid w:val="0085172A"/>
    <w:rsid w:val="008517B1"/>
    <w:rsid w:val="00851836"/>
    <w:rsid w:val="00851874"/>
    <w:rsid w:val="00851892"/>
    <w:rsid w:val="00851984"/>
    <w:rsid w:val="00851987"/>
    <w:rsid w:val="00851A19"/>
    <w:rsid w:val="00851B4C"/>
    <w:rsid w:val="00851C06"/>
    <w:rsid w:val="00851C2E"/>
    <w:rsid w:val="00851C4B"/>
    <w:rsid w:val="00851C64"/>
    <w:rsid w:val="00851C9E"/>
    <w:rsid w:val="00851CD5"/>
    <w:rsid w:val="00851CE5"/>
    <w:rsid w:val="00851DB0"/>
    <w:rsid w:val="00851DC0"/>
    <w:rsid w:val="00851E81"/>
    <w:rsid w:val="0085202A"/>
    <w:rsid w:val="00852044"/>
    <w:rsid w:val="00852082"/>
    <w:rsid w:val="008520EA"/>
    <w:rsid w:val="00852128"/>
    <w:rsid w:val="00852151"/>
    <w:rsid w:val="00852172"/>
    <w:rsid w:val="00852177"/>
    <w:rsid w:val="008521A6"/>
    <w:rsid w:val="00852205"/>
    <w:rsid w:val="00852239"/>
    <w:rsid w:val="0085226A"/>
    <w:rsid w:val="008522B2"/>
    <w:rsid w:val="00852337"/>
    <w:rsid w:val="0085235A"/>
    <w:rsid w:val="0085239C"/>
    <w:rsid w:val="008523A4"/>
    <w:rsid w:val="008523D3"/>
    <w:rsid w:val="008523F5"/>
    <w:rsid w:val="0085249B"/>
    <w:rsid w:val="00852508"/>
    <w:rsid w:val="00852538"/>
    <w:rsid w:val="00852614"/>
    <w:rsid w:val="00852625"/>
    <w:rsid w:val="00852656"/>
    <w:rsid w:val="00852662"/>
    <w:rsid w:val="00852688"/>
    <w:rsid w:val="008526F5"/>
    <w:rsid w:val="00852732"/>
    <w:rsid w:val="00852754"/>
    <w:rsid w:val="00852788"/>
    <w:rsid w:val="008527F6"/>
    <w:rsid w:val="00852834"/>
    <w:rsid w:val="0085285F"/>
    <w:rsid w:val="00852875"/>
    <w:rsid w:val="008528F0"/>
    <w:rsid w:val="00852992"/>
    <w:rsid w:val="008529C7"/>
    <w:rsid w:val="00852A16"/>
    <w:rsid w:val="00852A42"/>
    <w:rsid w:val="00852B0A"/>
    <w:rsid w:val="00852B3F"/>
    <w:rsid w:val="00852B9E"/>
    <w:rsid w:val="00852BE2"/>
    <w:rsid w:val="00852C16"/>
    <w:rsid w:val="00852C1D"/>
    <w:rsid w:val="00852C65"/>
    <w:rsid w:val="00852C78"/>
    <w:rsid w:val="00852CB1"/>
    <w:rsid w:val="00852D4C"/>
    <w:rsid w:val="00852DB9"/>
    <w:rsid w:val="00852DE8"/>
    <w:rsid w:val="00852E96"/>
    <w:rsid w:val="00852E98"/>
    <w:rsid w:val="00852EB9"/>
    <w:rsid w:val="00852F20"/>
    <w:rsid w:val="00852F30"/>
    <w:rsid w:val="00852F43"/>
    <w:rsid w:val="00852F91"/>
    <w:rsid w:val="00853034"/>
    <w:rsid w:val="0085324D"/>
    <w:rsid w:val="008532DB"/>
    <w:rsid w:val="008532F9"/>
    <w:rsid w:val="00853310"/>
    <w:rsid w:val="0085334A"/>
    <w:rsid w:val="008533CF"/>
    <w:rsid w:val="008533DE"/>
    <w:rsid w:val="008534B0"/>
    <w:rsid w:val="008534D5"/>
    <w:rsid w:val="008534DE"/>
    <w:rsid w:val="00853673"/>
    <w:rsid w:val="008537B2"/>
    <w:rsid w:val="008537C3"/>
    <w:rsid w:val="008537D7"/>
    <w:rsid w:val="008537DE"/>
    <w:rsid w:val="00853806"/>
    <w:rsid w:val="0085380F"/>
    <w:rsid w:val="00853832"/>
    <w:rsid w:val="0085383F"/>
    <w:rsid w:val="0085384D"/>
    <w:rsid w:val="00853901"/>
    <w:rsid w:val="00853991"/>
    <w:rsid w:val="008539D5"/>
    <w:rsid w:val="008539DE"/>
    <w:rsid w:val="008539E5"/>
    <w:rsid w:val="008539F8"/>
    <w:rsid w:val="00853A30"/>
    <w:rsid w:val="00853B8D"/>
    <w:rsid w:val="00853B9C"/>
    <w:rsid w:val="00853BBB"/>
    <w:rsid w:val="00853C0E"/>
    <w:rsid w:val="00853C24"/>
    <w:rsid w:val="00853C89"/>
    <w:rsid w:val="00853CAD"/>
    <w:rsid w:val="00853CC6"/>
    <w:rsid w:val="00853D27"/>
    <w:rsid w:val="00853D2D"/>
    <w:rsid w:val="00853D40"/>
    <w:rsid w:val="00853E38"/>
    <w:rsid w:val="00853E5B"/>
    <w:rsid w:val="00853F3B"/>
    <w:rsid w:val="00853F54"/>
    <w:rsid w:val="00853F93"/>
    <w:rsid w:val="00853FA4"/>
    <w:rsid w:val="00853FA8"/>
    <w:rsid w:val="00853FDE"/>
    <w:rsid w:val="00853FE2"/>
    <w:rsid w:val="00854097"/>
    <w:rsid w:val="0085412E"/>
    <w:rsid w:val="00854172"/>
    <w:rsid w:val="00854226"/>
    <w:rsid w:val="00854281"/>
    <w:rsid w:val="008543A8"/>
    <w:rsid w:val="0085446B"/>
    <w:rsid w:val="008544B1"/>
    <w:rsid w:val="008544B3"/>
    <w:rsid w:val="008544C3"/>
    <w:rsid w:val="0085450A"/>
    <w:rsid w:val="0085458F"/>
    <w:rsid w:val="008545A0"/>
    <w:rsid w:val="008545D1"/>
    <w:rsid w:val="00854623"/>
    <w:rsid w:val="0085468F"/>
    <w:rsid w:val="008546B3"/>
    <w:rsid w:val="008546C6"/>
    <w:rsid w:val="0085472E"/>
    <w:rsid w:val="00854730"/>
    <w:rsid w:val="008547B1"/>
    <w:rsid w:val="008547C8"/>
    <w:rsid w:val="0085487A"/>
    <w:rsid w:val="00854898"/>
    <w:rsid w:val="008548CA"/>
    <w:rsid w:val="008548CD"/>
    <w:rsid w:val="008548D5"/>
    <w:rsid w:val="00854990"/>
    <w:rsid w:val="00854A2D"/>
    <w:rsid w:val="00854ACB"/>
    <w:rsid w:val="00854BB6"/>
    <w:rsid w:val="00854C4D"/>
    <w:rsid w:val="00854D0A"/>
    <w:rsid w:val="00854D6C"/>
    <w:rsid w:val="00854D79"/>
    <w:rsid w:val="00854E99"/>
    <w:rsid w:val="00854EA1"/>
    <w:rsid w:val="00854EC3"/>
    <w:rsid w:val="00854EE1"/>
    <w:rsid w:val="00854EE6"/>
    <w:rsid w:val="00854F5F"/>
    <w:rsid w:val="00854F8E"/>
    <w:rsid w:val="0085508F"/>
    <w:rsid w:val="00855119"/>
    <w:rsid w:val="00855139"/>
    <w:rsid w:val="0085518D"/>
    <w:rsid w:val="00855215"/>
    <w:rsid w:val="008552F5"/>
    <w:rsid w:val="00855338"/>
    <w:rsid w:val="008553B3"/>
    <w:rsid w:val="008553DE"/>
    <w:rsid w:val="00855448"/>
    <w:rsid w:val="00855460"/>
    <w:rsid w:val="00855471"/>
    <w:rsid w:val="0085548B"/>
    <w:rsid w:val="008556AF"/>
    <w:rsid w:val="00855771"/>
    <w:rsid w:val="008557C2"/>
    <w:rsid w:val="008558DD"/>
    <w:rsid w:val="008558E1"/>
    <w:rsid w:val="0085591C"/>
    <w:rsid w:val="0085595C"/>
    <w:rsid w:val="00855A9D"/>
    <w:rsid w:val="00855AE9"/>
    <w:rsid w:val="00855B76"/>
    <w:rsid w:val="00855C2A"/>
    <w:rsid w:val="00855C3E"/>
    <w:rsid w:val="00855CCF"/>
    <w:rsid w:val="00855D19"/>
    <w:rsid w:val="00855D33"/>
    <w:rsid w:val="00855DA1"/>
    <w:rsid w:val="00855DA3"/>
    <w:rsid w:val="00855DE3"/>
    <w:rsid w:val="00855E00"/>
    <w:rsid w:val="00855E01"/>
    <w:rsid w:val="00855E39"/>
    <w:rsid w:val="00855E55"/>
    <w:rsid w:val="00855E6D"/>
    <w:rsid w:val="00855F2C"/>
    <w:rsid w:val="00855FA5"/>
    <w:rsid w:val="00855FC4"/>
    <w:rsid w:val="008560FC"/>
    <w:rsid w:val="00856199"/>
    <w:rsid w:val="00856216"/>
    <w:rsid w:val="008562D8"/>
    <w:rsid w:val="008562EA"/>
    <w:rsid w:val="00856306"/>
    <w:rsid w:val="00856391"/>
    <w:rsid w:val="008563B3"/>
    <w:rsid w:val="00856406"/>
    <w:rsid w:val="00856435"/>
    <w:rsid w:val="00856450"/>
    <w:rsid w:val="00856462"/>
    <w:rsid w:val="00856518"/>
    <w:rsid w:val="0085651F"/>
    <w:rsid w:val="00856531"/>
    <w:rsid w:val="00856545"/>
    <w:rsid w:val="00856623"/>
    <w:rsid w:val="0085663A"/>
    <w:rsid w:val="008566E3"/>
    <w:rsid w:val="0085676C"/>
    <w:rsid w:val="0085676F"/>
    <w:rsid w:val="0085678C"/>
    <w:rsid w:val="008567AB"/>
    <w:rsid w:val="008567D9"/>
    <w:rsid w:val="008567DC"/>
    <w:rsid w:val="008567FF"/>
    <w:rsid w:val="00856802"/>
    <w:rsid w:val="0085687D"/>
    <w:rsid w:val="00856885"/>
    <w:rsid w:val="0085695C"/>
    <w:rsid w:val="00856A0D"/>
    <w:rsid w:val="00856A17"/>
    <w:rsid w:val="00856A33"/>
    <w:rsid w:val="00856B30"/>
    <w:rsid w:val="00856B81"/>
    <w:rsid w:val="00856B88"/>
    <w:rsid w:val="00856C0F"/>
    <w:rsid w:val="00856C50"/>
    <w:rsid w:val="00856C51"/>
    <w:rsid w:val="00856C52"/>
    <w:rsid w:val="00856C58"/>
    <w:rsid w:val="00856C62"/>
    <w:rsid w:val="00856C91"/>
    <w:rsid w:val="00856D6C"/>
    <w:rsid w:val="00856D86"/>
    <w:rsid w:val="00856DA6"/>
    <w:rsid w:val="00856DEE"/>
    <w:rsid w:val="00856E3E"/>
    <w:rsid w:val="00856E59"/>
    <w:rsid w:val="00856F01"/>
    <w:rsid w:val="00856F38"/>
    <w:rsid w:val="00856FEC"/>
    <w:rsid w:val="00856FF2"/>
    <w:rsid w:val="00857001"/>
    <w:rsid w:val="0085708C"/>
    <w:rsid w:val="008570CB"/>
    <w:rsid w:val="008570FC"/>
    <w:rsid w:val="00857112"/>
    <w:rsid w:val="0085717B"/>
    <w:rsid w:val="0085728A"/>
    <w:rsid w:val="008572DB"/>
    <w:rsid w:val="008572E0"/>
    <w:rsid w:val="008572ED"/>
    <w:rsid w:val="008572FB"/>
    <w:rsid w:val="00857307"/>
    <w:rsid w:val="00857386"/>
    <w:rsid w:val="00857393"/>
    <w:rsid w:val="008573A9"/>
    <w:rsid w:val="008573C6"/>
    <w:rsid w:val="008573D4"/>
    <w:rsid w:val="00857408"/>
    <w:rsid w:val="00857431"/>
    <w:rsid w:val="00857446"/>
    <w:rsid w:val="00857447"/>
    <w:rsid w:val="00857536"/>
    <w:rsid w:val="0085763E"/>
    <w:rsid w:val="008576FB"/>
    <w:rsid w:val="0085773F"/>
    <w:rsid w:val="0085774A"/>
    <w:rsid w:val="0085775D"/>
    <w:rsid w:val="008577AD"/>
    <w:rsid w:val="00857898"/>
    <w:rsid w:val="0085789D"/>
    <w:rsid w:val="008578A9"/>
    <w:rsid w:val="008578E6"/>
    <w:rsid w:val="008578F0"/>
    <w:rsid w:val="0085790C"/>
    <w:rsid w:val="00857921"/>
    <w:rsid w:val="008579AF"/>
    <w:rsid w:val="008579F4"/>
    <w:rsid w:val="00857A00"/>
    <w:rsid w:val="00857A13"/>
    <w:rsid w:val="00857B9B"/>
    <w:rsid w:val="00857BDE"/>
    <w:rsid w:val="00857C00"/>
    <w:rsid w:val="00857C20"/>
    <w:rsid w:val="00857C36"/>
    <w:rsid w:val="00857C6C"/>
    <w:rsid w:val="00857C7E"/>
    <w:rsid w:val="00857D72"/>
    <w:rsid w:val="00857DF8"/>
    <w:rsid w:val="00857E34"/>
    <w:rsid w:val="00857E75"/>
    <w:rsid w:val="00857EA6"/>
    <w:rsid w:val="00857ECD"/>
    <w:rsid w:val="00857EF4"/>
    <w:rsid w:val="00857F4C"/>
    <w:rsid w:val="00857FE8"/>
    <w:rsid w:val="008600C3"/>
    <w:rsid w:val="008600CF"/>
    <w:rsid w:val="008600E9"/>
    <w:rsid w:val="008600FF"/>
    <w:rsid w:val="0086016B"/>
    <w:rsid w:val="0086019C"/>
    <w:rsid w:val="008601F5"/>
    <w:rsid w:val="0086026E"/>
    <w:rsid w:val="0086033F"/>
    <w:rsid w:val="00860365"/>
    <w:rsid w:val="00860367"/>
    <w:rsid w:val="00860452"/>
    <w:rsid w:val="0086048D"/>
    <w:rsid w:val="0086051D"/>
    <w:rsid w:val="0086057A"/>
    <w:rsid w:val="00860603"/>
    <w:rsid w:val="0086064B"/>
    <w:rsid w:val="008606E1"/>
    <w:rsid w:val="0086072B"/>
    <w:rsid w:val="00860736"/>
    <w:rsid w:val="00860760"/>
    <w:rsid w:val="00860857"/>
    <w:rsid w:val="00860899"/>
    <w:rsid w:val="008608F4"/>
    <w:rsid w:val="008609AB"/>
    <w:rsid w:val="008609E0"/>
    <w:rsid w:val="00860AB5"/>
    <w:rsid w:val="00860C40"/>
    <w:rsid w:val="00860D21"/>
    <w:rsid w:val="00860D3A"/>
    <w:rsid w:val="00860D83"/>
    <w:rsid w:val="00860D8D"/>
    <w:rsid w:val="00860DDB"/>
    <w:rsid w:val="00860DE2"/>
    <w:rsid w:val="00860E31"/>
    <w:rsid w:val="00860EBF"/>
    <w:rsid w:val="00860F28"/>
    <w:rsid w:val="00860F3B"/>
    <w:rsid w:val="00860F4D"/>
    <w:rsid w:val="00860F92"/>
    <w:rsid w:val="00860F99"/>
    <w:rsid w:val="0086107D"/>
    <w:rsid w:val="008610CC"/>
    <w:rsid w:val="008610FE"/>
    <w:rsid w:val="00861132"/>
    <w:rsid w:val="008611C5"/>
    <w:rsid w:val="00861219"/>
    <w:rsid w:val="00861289"/>
    <w:rsid w:val="008612A7"/>
    <w:rsid w:val="008612BF"/>
    <w:rsid w:val="0086131E"/>
    <w:rsid w:val="00861386"/>
    <w:rsid w:val="008613E2"/>
    <w:rsid w:val="0086145A"/>
    <w:rsid w:val="008614A0"/>
    <w:rsid w:val="008615BF"/>
    <w:rsid w:val="00861603"/>
    <w:rsid w:val="00861640"/>
    <w:rsid w:val="00861655"/>
    <w:rsid w:val="00861665"/>
    <w:rsid w:val="008616A8"/>
    <w:rsid w:val="008616BD"/>
    <w:rsid w:val="008616E5"/>
    <w:rsid w:val="0086171A"/>
    <w:rsid w:val="00861745"/>
    <w:rsid w:val="00861746"/>
    <w:rsid w:val="008617C4"/>
    <w:rsid w:val="0086186E"/>
    <w:rsid w:val="008618B2"/>
    <w:rsid w:val="008618D4"/>
    <w:rsid w:val="008618F3"/>
    <w:rsid w:val="008618F5"/>
    <w:rsid w:val="00861927"/>
    <w:rsid w:val="0086199C"/>
    <w:rsid w:val="008619A8"/>
    <w:rsid w:val="008619C1"/>
    <w:rsid w:val="008619F2"/>
    <w:rsid w:val="00861A8C"/>
    <w:rsid w:val="00861B18"/>
    <w:rsid w:val="00861B31"/>
    <w:rsid w:val="00861B5E"/>
    <w:rsid w:val="00861B64"/>
    <w:rsid w:val="00861BAF"/>
    <w:rsid w:val="00861BB9"/>
    <w:rsid w:val="00861BBF"/>
    <w:rsid w:val="00861C08"/>
    <w:rsid w:val="00861CED"/>
    <w:rsid w:val="00861D15"/>
    <w:rsid w:val="00861D49"/>
    <w:rsid w:val="00861DBE"/>
    <w:rsid w:val="00861E0B"/>
    <w:rsid w:val="00861E64"/>
    <w:rsid w:val="00861EAD"/>
    <w:rsid w:val="00861F20"/>
    <w:rsid w:val="00861F21"/>
    <w:rsid w:val="00861FF8"/>
    <w:rsid w:val="00862028"/>
    <w:rsid w:val="00862075"/>
    <w:rsid w:val="00862136"/>
    <w:rsid w:val="0086219B"/>
    <w:rsid w:val="00862257"/>
    <w:rsid w:val="008622C9"/>
    <w:rsid w:val="008622D0"/>
    <w:rsid w:val="008623BA"/>
    <w:rsid w:val="00862420"/>
    <w:rsid w:val="00862427"/>
    <w:rsid w:val="008624D3"/>
    <w:rsid w:val="00862509"/>
    <w:rsid w:val="0086255E"/>
    <w:rsid w:val="00862569"/>
    <w:rsid w:val="00862641"/>
    <w:rsid w:val="00862643"/>
    <w:rsid w:val="0086269F"/>
    <w:rsid w:val="008626AF"/>
    <w:rsid w:val="00862702"/>
    <w:rsid w:val="008627D2"/>
    <w:rsid w:val="0086287B"/>
    <w:rsid w:val="0086292C"/>
    <w:rsid w:val="00862A57"/>
    <w:rsid w:val="00862A5B"/>
    <w:rsid w:val="00862A8F"/>
    <w:rsid w:val="00862A90"/>
    <w:rsid w:val="00862A93"/>
    <w:rsid w:val="00862B01"/>
    <w:rsid w:val="00862BAA"/>
    <w:rsid w:val="00862BAB"/>
    <w:rsid w:val="00862CA7"/>
    <w:rsid w:val="00862CD8"/>
    <w:rsid w:val="00862D38"/>
    <w:rsid w:val="00862D72"/>
    <w:rsid w:val="00862DBC"/>
    <w:rsid w:val="00862E02"/>
    <w:rsid w:val="00862ECB"/>
    <w:rsid w:val="00862ED1"/>
    <w:rsid w:val="00862F34"/>
    <w:rsid w:val="00862F46"/>
    <w:rsid w:val="00862FF3"/>
    <w:rsid w:val="00863068"/>
    <w:rsid w:val="00863148"/>
    <w:rsid w:val="00863152"/>
    <w:rsid w:val="008631B7"/>
    <w:rsid w:val="0086322D"/>
    <w:rsid w:val="008632D5"/>
    <w:rsid w:val="008632E6"/>
    <w:rsid w:val="008632F0"/>
    <w:rsid w:val="00863302"/>
    <w:rsid w:val="00863342"/>
    <w:rsid w:val="00863354"/>
    <w:rsid w:val="00863416"/>
    <w:rsid w:val="0086342E"/>
    <w:rsid w:val="00863492"/>
    <w:rsid w:val="008634F9"/>
    <w:rsid w:val="008634FE"/>
    <w:rsid w:val="00863507"/>
    <w:rsid w:val="00863509"/>
    <w:rsid w:val="00863593"/>
    <w:rsid w:val="00863601"/>
    <w:rsid w:val="00863686"/>
    <w:rsid w:val="00863723"/>
    <w:rsid w:val="0086378C"/>
    <w:rsid w:val="00863796"/>
    <w:rsid w:val="008637F6"/>
    <w:rsid w:val="008637F7"/>
    <w:rsid w:val="0086384E"/>
    <w:rsid w:val="00863871"/>
    <w:rsid w:val="0086388C"/>
    <w:rsid w:val="0086393C"/>
    <w:rsid w:val="00863968"/>
    <w:rsid w:val="008639B6"/>
    <w:rsid w:val="00863A4C"/>
    <w:rsid w:val="00863AB9"/>
    <w:rsid w:val="00863B0F"/>
    <w:rsid w:val="00863B4D"/>
    <w:rsid w:val="00863B5F"/>
    <w:rsid w:val="00863B65"/>
    <w:rsid w:val="00863B9B"/>
    <w:rsid w:val="00863BF4"/>
    <w:rsid w:val="00863C12"/>
    <w:rsid w:val="00863C72"/>
    <w:rsid w:val="00863C89"/>
    <w:rsid w:val="00863CA4"/>
    <w:rsid w:val="00863D24"/>
    <w:rsid w:val="00863D42"/>
    <w:rsid w:val="00863E00"/>
    <w:rsid w:val="00863E4F"/>
    <w:rsid w:val="00863EA6"/>
    <w:rsid w:val="00863F05"/>
    <w:rsid w:val="00863F53"/>
    <w:rsid w:val="00863F8F"/>
    <w:rsid w:val="00864050"/>
    <w:rsid w:val="008640B4"/>
    <w:rsid w:val="008641DC"/>
    <w:rsid w:val="008641FC"/>
    <w:rsid w:val="0086425F"/>
    <w:rsid w:val="00864261"/>
    <w:rsid w:val="00864263"/>
    <w:rsid w:val="008642F2"/>
    <w:rsid w:val="00864300"/>
    <w:rsid w:val="00864343"/>
    <w:rsid w:val="008643BA"/>
    <w:rsid w:val="008644C0"/>
    <w:rsid w:val="00864511"/>
    <w:rsid w:val="00864520"/>
    <w:rsid w:val="00864557"/>
    <w:rsid w:val="00864573"/>
    <w:rsid w:val="00864610"/>
    <w:rsid w:val="0086466F"/>
    <w:rsid w:val="0086469E"/>
    <w:rsid w:val="008647D7"/>
    <w:rsid w:val="008647FE"/>
    <w:rsid w:val="00864814"/>
    <w:rsid w:val="0086488F"/>
    <w:rsid w:val="0086490F"/>
    <w:rsid w:val="00864A20"/>
    <w:rsid w:val="00864A58"/>
    <w:rsid w:val="00864AA5"/>
    <w:rsid w:val="00864AB4"/>
    <w:rsid w:val="00864B05"/>
    <w:rsid w:val="00864B0E"/>
    <w:rsid w:val="00864B0F"/>
    <w:rsid w:val="00864B1B"/>
    <w:rsid w:val="00864C7E"/>
    <w:rsid w:val="00864D22"/>
    <w:rsid w:val="00864D98"/>
    <w:rsid w:val="00864E43"/>
    <w:rsid w:val="00864E46"/>
    <w:rsid w:val="00864E61"/>
    <w:rsid w:val="00864EF4"/>
    <w:rsid w:val="00864EFB"/>
    <w:rsid w:val="00864F3D"/>
    <w:rsid w:val="00864F41"/>
    <w:rsid w:val="00864F87"/>
    <w:rsid w:val="00864FB8"/>
    <w:rsid w:val="0086500B"/>
    <w:rsid w:val="00865019"/>
    <w:rsid w:val="0086501F"/>
    <w:rsid w:val="008650FE"/>
    <w:rsid w:val="00865282"/>
    <w:rsid w:val="008652B0"/>
    <w:rsid w:val="008652EC"/>
    <w:rsid w:val="0086530C"/>
    <w:rsid w:val="00865366"/>
    <w:rsid w:val="00865399"/>
    <w:rsid w:val="008653F0"/>
    <w:rsid w:val="0086540C"/>
    <w:rsid w:val="00865435"/>
    <w:rsid w:val="0086545D"/>
    <w:rsid w:val="0086547C"/>
    <w:rsid w:val="008654AB"/>
    <w:rsid w:val="00865509"/>
    <w:rsid w:val="00865577"/>
    <w:rsid w:val="0086561B"/>
    <w:rsid w:val="00865688"/>
    <w:rsid w:val="00865721"/>
    <w:rsid w:val="008657B3"/>
    <w:rsid w:val="008657ED"/>
    <w:rsid w:val="008658B5"/>
    <w:rsid w:val="0086590E"/>
    <w:rsid w:val="00865946"/>
    <w:rsid w:val="00865978"/>
    <w:rsid w:val="008659AF"/>
    <w:rsid w:val="008659C1"/>
    <w:rsid w:val="00865A9E"/>
    <w:rsid w:val="00865ADF"/>
    <w:rsid w:val="00865B02"/>
    <w:rsid w:val="00865B38"/>
    <w:rsid w:val="00865B6B"/>
    <w:rsid w:val="00865B7A"/>
    <w:rsid w:val="00865BB7"/>
    <w:rsid w:val="00865BC6"/>
    <w:rsid w:val="00865BFD"/>
    <w:rsid w:val="00865C70"/>
    <w:rsid w:val="00865C7C"/>
    <w:rsid w:val="00865CC7"/>
    <w:rsid w:val="00865D12"/>
    <w:rsid w:val="00865D1B"/>
    <w:rsid w:val="00865D3A"/>
    <w:rsid w:val="00865DE6"/>
    <w:rsid w:val="00865E05"/>
    <w:rsid w:val="00865EA2"/>
    <w:rsid w:val="00865FC9"/>
    <w:rsid w:val="00865FF2"/>
    <w:rsid w:val="00866061"/>
    <w:rsid w:val="0086608A"/>
    <w:rsid w:val="008660C1"/>
    <w:rsid w:val="00866105"/>
    <w:rsid w:val="0086610A"/>
    <w:rsid w:val="0086610F"/>
    <w:rsid w:val="00866169"/>
    <w:rsid w:val="008661A4"/>
    <w:rsid w:val="008661AA"/>
    <w:rsid w:val="00866268"/>
    <w:rsid w:val="008662FC"/>
    <w:rsid w:val="00866348"/>
    <w:rsid w:val="00866424"/>
    <w:rsid w:val="00866429"/>
    <w:rsid w:val="0086643D"/>
    <w:rsid w:val="00866549"/>
    <w:rsid w:val="008665EA"/>
    <w:rsid w:val="00866627"/>
    <w:rsid w:val="00866721"/>
    <w:rsid w:val="00866798"/>
    <w:rsid w:val="008667B0"/>
    <w:rsid w:val="008668E9"/>
    <w:rsid w:val="00866A1E"/>
    <w:rsid w:val="00866AAD"/>
    <w:rsid w:val="00866B08"/>
    <w:rsid w:val="00866B18"/>
    <w:rsid w:val="00866B38"/>
    <w:rsid w:val="00866BB1"/>
    <w:rsid w:val="00866CF2"/>
    <w:rsid w:val="00866D5F"/>
    <w:rsid w:val="00866DAB"/>
    <w:rsid w:val="00866DD3"/>
    <w:rsid w:val="00866DD9"/>
    <w:rsid w:val="00866E4D"/>
    <w:rsid w:val="00866E88"/>
    <w:rsid w:val="00866E8C"/>
    <w:rsid w:val="00866F09"/>
    <w:rsid w:val="00866F86"/>
    <w:rsid w:val="00866FB0"/>
    <w:rsid w:val="00866FEF"/>
    <w:rsid w:val="0086708F"/>
    <w:rsid w:val="008670D4"/>
    <w:rsid w:val="008670D5"/>
    <w:rsid w:val="0086714B"/>
    <w:rsid w:val="0086714C"/>
    <w:rsid w:val="008671AC"/>
    <w:rsid w:val="008671B4"/>
    <w:rsid w:val="00867206"/>
    <w:rsid w:val="00867215"/>
    <w:rsid w:val="00867250"/>
    <w:rsid w:val="0086734E"/>
    <w:rsid w:val="0086734F"/>
    <w:rsid w:val="0086737C"/>
    <w:rsid w:val="008673DB"/>
    <w:rsid w:val="00867470"/>
    <w:rsid w:val="00867477"/>
    <w:rsid w:val="008674A3"/>
    <w:rsid w:val="008674F0"/>
    <w:rsid w:val="00867511"/>
    <w:rsid w:val="0086751C"/>
    <w:rsid w:val="0086760C"/>
    <w:rsid w:val="00867655"/>
    <w:rsid w:val="00867664"/>
    <w:rsid w:val="0086771C"/>
    <w:rsid w:val="008677C2"/>
    <w:rsid w:val="008677D4"/>
    <w:rsid w:val="008677DE"/>
    <w:rsid w:val="008677FF"/>
    <w:rsid w:val="00867846"/>
    <w:rsid w:val="00867865"/>
    <w:rsid w:val="008679DD"/>
    <w:rsid w:val="008679EF"/>
    <w:rsid w:val="00867A55"/>
    <w:rsid w:val="00867A7C"/>
    <w:rsid w:val="00867ABE"/>
    <w:rsid w:val="00867B0F"/>
    <w:rsid w:val="00867BE7"/>
    <w:rsid w:val="00867C63"/>
    <w:rsid w:val="00867CA5"/>
    <w:rsid w:val="00867D9D"/>
    <w:rsid w:val="00867D9E"/>
    <w:rsid w:val="00867DDD"/>
    <w:rsid w:val="00867F19"/>
    <w:rsid w:val="00867F31"/>
    <w:rsid w:val="00867F91"/>
    <w:rsid w:val="00867FD5"/>
    <w:rsid w:val="0087006E"/>
    <w:rsid w:val="00870091"/>
    <w:rsid w:val="008700A8"/>
    <w:rsid w:val="0087014C"/>
    <w:rsid w:val="00870183"/>
    <w:rsid w:val="008701B1"/>
    <w:rsid w:val="008701B9"/>
    <w:rsid w:val="008701DD"/>
    <w:rsid w:val="00870214"/>
    <w:rsid w:val="00870395"/>
    <w:rsid w:val="008703DC"/>
    <w:rsid w:val="00870573"/>
    <w:rsid w:val="00870580"/>
    <w:rsid w:val="008705CA"/>
    <w:rsid w:val="00870613"/>
    <w:rsid w:val="00870631"/>
    <w:rsid w:val="00870645"/>
    <w:rsid w:val="00870726"/>
    <w:rsid w:val="00870756"/>
    <w:rsid w:val="0087080C"/>
    <w:rsid w:val="00870831"/>
    <w:rsid w:val="00870850"/>
    <w:rsid w:val="0087088B"/>
    <w:rsid w:val="00870967"/>
    <w:rsid w:val="00870A15"/>
    <w:rsid w:val="00870ADE"/>
    <w:rsid w:val="00870B68"/>
    <w:rsid w:val="00870B9D"/>
    <w:rsid w:val="00870BD0"/>
    <w:rsid w:val="00870BD5"/>
    <w:rsid w:val="00870BDA"/>
    <w:rsid w:val="00870C63"/>
    <w:rsid w:val="00870D71"/>
    <w:rsid w:val="00870D8C"/>
    <w:rsid w:val="00870E59"/>
    <w:rsid w:val="00870F4D"/>
    <w:rsid w:val="00870F72"/>
    <w:rsid w:val="00870FDE"/>
    <w:rsid w:val="00870FF4"/>
    <w:rsid w:val="00870FF6"/>
    <w:rsid w:val="00870FF7"/>
    <w:rsid w:val="00871033"/>
    <w:rsid w:val="00871043"/>
    <w:rsid w:val="00871072"/>
    <w:rsid w:val="0087107A"/>
    <w:rsid w:val="00871083"/>
    <w:rsid w:val="0087112E"/>
    <w:rsid w:val="00871133"/>
    <w:rsid w:val="00871142"/>
    <w:rsid w:val="00871155"/>
    <w:rsid w:val="0087127D"/>
    <w:rsid w:val="008712D7"/>
    <w:rsid w:val="0087133F"/>
    <w:rsid w:val="0087134C"/>
    <w:rsid w:val="00871365"/>
    <w:rsid w:val="008713CE"/>
    <w:rsid w:val="008713F0"/>
    <w:rsid w:val="0087140C"/>
    <w:rsid w:val="00871421"/>
    <w:rsid w:val="0087153B"/>
    <w:rsid w:val="0087153E"/>
    <w:rsid w:val="00871543"/>
    <w:rsid w:val="00871574"/>
    <w:rsid w:val="00871575"/>
    <w:rsid w:val="008715EB"/>
    <w:rsid w:val="008715EC"/>
    <w:rsid w:val="00871618"/>
    <w:rsid w:val="00871657"/>
    <w:rsid w:val="00871678"/>
    <w:rsid w:val="00871690"/>
    <w:rsid w:val="008716B4"/>
    <w:rsid w:val="008716B7"/>
    <w:rsid w:val="008716F1"/>
    <w:rsid w:val="00871755"/>
    <w:rsid w:val="008717A5"/>
    <w:rsid w:val="00871868"/>
    <w:rsid w:val="0087190F"/>
    <w:rsid w:val="00871960"/>
    <w:rsid w:val="00871A65"/>
    <w:rsid w:val="00871A72"/>
    <w:rsid w:val="00871A94"/>
    <w:rsid w:val="00871B3A"/>
    <w:rsid w:val="00871B59"/>
    <w:rsid w:val="00871B6E"/>
    <w:rsid w:val="00871B9A"/>
    <w:rsid w:val="00871C2B"/>
    <w:rsid w:val="00871C98"/>
    <w:rsid w:val="00871CE4"/>
    <w:rsid w:val="00871CF9"/>
    <w:rsid w:val="00871D1B"/>
    <w:rsid w:val="00871D57"/>
    <w:rsid w:val="00871DB4"/>
    <w:rsid w:val="00871DC3"/>
    <w:rsid w:val="00871DFD"/>
    <w:rsid w:val="00871E79"/>
    <w:rsid w:val="00871E97"/>
    <w:rsid w:val="00871EC0"/>
    <w:rsid w:val="00871EE6"/>
    <w:rsid w:val="00871F08"/>
    <w:rsid w:val="00871FB2"/>
    <w:rsid w:val="00872004"/>
    <w:rsid w:val="00872015"/>
    <w:rsid w:val="008720A3"/>
    <w:rsid w:val="008720B0"/>
    <w:rsid w:val="008720C7"/>
    <w:rsid w:val="008720E6"/>
    <w:rsid w:val="00872116"/>
    <w:rsid w:val="00872153"/>
    <w:rsid w:val="0087221E"/>
    <w:rsid w:val="00872243"/>
    <w:rsid w:val="0087227F"/>
    <w:rsid w:val="00872318"/>
    <w:rsid w:val="00872341"/>
    <w:rsid w:val="00872386"/>
    <w:rsid w:val="00872398"/>
    <w:rsid w:val="0087241B"/>
    <w:rsid w:val="008725CC"/>
    <w:rsid w:val="0087262D"/>
    <w:rsid w:val="0087263A"/>
    <w:rsid w:val="00872654"/>
    <w:rsid w:val="00872690"/>
    <w:rsid w:val="008726B9"/>
    <w:rsid w:val="00872714"/>
    <w:rsid w:val="00872748"/>
    <w:rsid w:val="0087276C"/>
    <w:rsid w:val="0087278F"/>
    <w:rsid w:val="008727C7"/>
    <w:rsid w:val="008727DA"/>
    <w:rsid w:val="008727F9"/>
    <w:rsid w:val="0087280E"/>
    <w:rsid w:val="0087282B"/>
    <w:rsid w:val="00872832"/>
    <w:rsid w:val="00872890"/>
    <w:rsid w:val="008728EA"/>
    <w:rsid w:val="008728F8"/>
    <w:rsid w:val="00872946"/>
    <w:rsid w:val="00872971"/>
    <w:rsid w:val="0087298F"/>
    <w:rsid w:val="00872A7C"/>
    <w:rsid w:val="00872A95"/>
    <w:rsid w:val="00872AAA"/>
    <w:rsid w:val="00872AC8"/>
    <w:rsid w:val="00872AF7"/>
    <w:rsid w:val="00872AFB"/>
    <w:rsid w:val="00872B95"/>
    <w:rsid w:val="00872BAB"/>
    <w:rsid w:val="00872C3A"/>
    <w:rsid w:val="00872CBC"/>
    <w:rsid w:val="00872CC3"/>
    <w:rsid w:val="00872D09"/>
    <w:rsid w:val="00872D26"/>
    <w:rsid w:val="00872D2E"/>
    <w:rsid w:val="00872D2F"/>
    <w:rsid w:val="00872D5E"/>
    <w:rsid w:val="00872D6D"/>
    <w:rsid w:val="00872D70"/>
    <w:rsid w:val="00872E81"/>
    <w:rsid w:val="00872E84"/>
    <w:rsid w:val="00872ED3"/>
    <w:rsid w:val="00872EE1"/>
    <w:rsid w:val="00872F69"/>
    <w:rsid w:val="00872FC7"/>
    <w:rsid w:val="00872FE7"/>
    <w:rsid w:val="00873094"/>
    <w:rsid w:val="008730CC"/>
    <w:rsid w:val="008730F1"/>
    <w:rsid w:val="00873112"/>
    <w:rsid w:val="00873161"/>
    <w:rsid w:val="00873222"/>
    <w:rsid w:val="00873254"/>
    <w:rsid w:val="0087328E"/>
    <w:rsid w:val="008732EC"/>
    <w:rsid w:val="008732ED"/>
    <w:rsid w:val="0087336A"/>
    <w:rsid w:val="00873381"/>
    <w:rsid w:val="008733F7"/>
    <w:rsid w:val="00873423"/>
    <w:rsid w:val="0087342A"/>
    <w:rsid w:val="00873441"/>
    <w:rsid w:val="0087349E"/>
    <w:rsid w:val="008734B6"/>
    <w:rsid w:val="008734E1"/>
    <w:rsid w:val="00873534"/>
    <w:rsid w:val="00873544"/>
    <w:rsid w:val="008735B1"/>
    <w:rsid w:val="008735C0"/>
    <w:rsid w:val="00873643"/>
    <w:rsid w:val="00873644"/>
    <w:rsid w:val="00873654"/>
    <w:rsid w:val="0087366A"/>
    <w:rsid w:val="0087366F"/>
    <w:rsid w:val="00873677"/>
    <w:rsid w:val="008736A5"/>
    <w:rsid w:val="008736F8"/>
    <w:rsid w:val="00873761"/>
    <w:rsid w:val="00873777"/>
    <w:rsid w:val="00873779"/>
    <w:rsid w:val="00873795"/>
    <w:rsid w:val="0087379C"/>
    <w:rsid w:val="008737B0"/>
    <w:rsid w:val="008737CC"/>
    <w:rsid w:val="008737D3"/>
    <w:rsid w:val="008737E1"/>
    <w:rsid w:val="00873808"/>
    <w:rsid w:val="00873889"/>
    <w:rsid w:val="00873904"/>
    <w:rsid w:val="00873A31"/>
    <w:rsid w:val="00873A34"/>
    <w:rsid w:val="00873A64"/>
    <w:rsid w:val="00873A67"/>
    <w:rsid w:val="00873AFB"/>
    <w:rsid w:val="00873B36"/>
    <w:rsid w:val="00873C30"/>
    <w:rsid w:val="00873CD5"/>
    <w:rsid w:val="00873CFE"/>
    <w:rsid w:val="00873D46"/>
    <w:rsid w:val="00873D5E"/>
    <w:rsid w:val="00873DAC"/>
    <w:rsid w:val="00873DCE"/>
    <w:rsid w:val="00873DD4"/>
    <w:rsid w:val="00873E0E"/>
    <w:rsid w:val="00873E6F"/>
    <w:rsid w:val="00873E78"/>
    <w:rsid w:val="00873EB4"/>
    <w:rsid w:val="00873EC9"/>
    <w:rsid w:val="00873F32"/>
    <w:rsid w:val="00873F54"/>
    <w:rsid w:val="00873F69"/>
    <w:rsid w:val="00873F77"/>
    <w:rsid w:val="0087401E"/>
    <w:rsid w:val="008740E9"/>
    <w:rsid w:val="00874119"/>
    <w:rsid w:val="00874214"/>
    <w:rsid w:val="008742E2"/>
    <w:rsid w:val="00874302"/>
    <w:rsid w:val="00874340"/>
    <w:rsid w:val="0087434D"/>
    <w:rsid w:val="008743B6"/>
    <w:rsid w:val="008743D4"/>
    <w:rsid w:val="00874432"/>
    <w:rsid w:val="0087443D"/>
    <w:rsid w:val="008744B8"/>
    <w:rsid w:val="008744CF"/>
    <w:rsid w:val="008744EF"/>
    <w:rsid w:val="008744F1"/>
    <w:rsid w:val="008745DB"/>
    <w:rsid w:val="008745F5"/>
    <w:rsid w:val="00874613"/>
    <w:rsid w:val="0087463E"/>
    <w:rsid w:val="00874688"/>
    <w:rsid w:val="00874779"/>
    <w:rsid w:val="008747A7"/>
    <w:rsid w:val="008747AD"/>
    <w:rsid w:val="008747F7"/>
    <w:rsid w:val="008747F8"/>
    <w:rsid w:val="008748DE"/>
    <w:rsid w:val="00874909"/>
    <w:rsid w:val="00874939"/>
    <w:rsid w:val="0087495A"/>
    <w:rsid w:val="0087495E"/>
    <w:rsid w:val="0087499B"/>
    <w:rsid w:val="00874A53"/>
    <w:rsid w:val="00874A7C"/>
    <w:rsid w:val="00874A8F"/>
    <w:rsid w:val="00874AA7"/>
    <w:rsid w:val="00874B0B"/>
    <w:rsid w:val="00874BA1"/>
    <w:rsid w:val="00874C3C"/>
    <w:rsid w:val="00874D69"/>
    <w:rsid w:val="00874DF6"/>
    <w:rsid w:val="00874F20"/>
    <w:rsid w:val="0087512B"/>
    <w:rsid w:val="0087524C"/>
    <w:rsid w:val="008752A2"/>
    <w:rsid w:val="008752A4"/>
    <w:rsid w:val="008752CE"/>
    <w:rsid w:val="008753B3"/>
    <w:rsid w:val="00875424"/>
    <w:rsid w:val="0087543C"/>
    <w:rsid w:val="008754E7"/>
    <w:rsid w:val="00875505"/>
    <w:rsid w:val="0087551C"/>
    <w:rsid w:val="00875558"/>
    <w:rsid w:val="0087557F"/>
    <w:rsid w:val="008755DA"/>
    <w:rsid w:val="008755E4"/>
    <w:rsid w:val="008755EB"/>
    <w:rsid w:val="00875606"/>
    <w:rsid w:val="008756D1"/>
    <w:rsid w:val="00875756"/>
    <w:rsid w:val="00875769"/>
    <w:rsid w:val="0087576A"/>
    <w:rsid w:val="008757D1"/>
    <w:rsid w:val="008757FF"/>
    <w:rsid w:val="00875816"/>
    <w:rsid w:val="00875821"/>
    <w:rsid w:val="008758AA"/>
    <w:rsid w:val="008758D6"/>
    <w:rsid w:val="00875A3C"/>
    <w:rsid w:val="00875A8C"/>
    <w:rsid w:val="00875B21"/>
    <w:rsid w:val="00875B5A"/>
    <w:rsid w:val="00875B93"/>
    <w:rsid w:val="00875C98"/>
    <w:rsid w:val="00875D59"/>
    <w:rsid w:val="00875E17"/>
    <w:rsid w:val="00875EB7"/>
    <w:rsid w:val="00875ECE"/>
    <w:rsid w:val="00875EE4"/>
    <w:rsid w:val="00875F82"/>
    <w:rsid w:val="00876098"/>
    <w:rsid w:val="008760AD"/>
    <w:rsid w:val="008760C0"/>
    <w:rsid w:val="008760C3"/>
    <w:rsid w:val="008760E6"/>
    <w:rsid w:val="0087612E"/>
    <w:rsid w:val="00876157"/>
    <w:rsid w:val="0087618B"/>
    <w:rsid w:val="008761B5"/>
    <w:rsid w:val="008761F3"/>
    <w:rsid w:val="0087622F"/>
    <w:rsid w:val="00876232"/>
    <w:rsid w:val="00876288"/>
    <w:rsid w:val="00876291"/>
    <w:rsid w:val="008762AC"/>
    <w:rsid w:val="0087636F"/>
    <w:rsid w:val="00876383"/>
    <w:rsid w:val="008763F2"/>
    <w:rsid w:val="008763FD"/>
    <w:rsid w:val="008764C2"/>
    <w:rsid w:val="008764D6"/>
    <w:rsid w:val="008764DE"/>
    <w:rsid w:val="008764F8"/>
    <w:rsid w:val="00876517"/>
    <w:rsid w:val="0087652D"/>
    <w:rsid w:val="00876536"/>
    <w:rsid w:val="008765E0"/>
    <w:rsid w:val="008765E7"/>
    <w:rsid w:val="00876625"/>
    <w:rsid w:val="0087668B"/>
    <w:rsid w:val="00876699"/>
    <w:rsid w:val="008766C6"/>
    <w:rsid w:val="008767C4"/>
    <w:rsid w:val="008767D9"/>
    <w:rsid w:val="00876982"/>
    <w:rsid w:val="00876991"/>
    <w:rsid w:val="00876996"/>
    <w:rsid w:val="00876B76"/>
    <w:rsid w:val="00876B77"/>
    <w:rsid w:val="00876B86"/>
    <w:rsid w:val="00876B90"/>
    <w:rsid w:val="00876B95"/>
    <w:rsid w:val="00876B9A"/>
    <w:rsid w:val="00876C62"/>
    <w:rsid w:val="00876D65"/>
    <w:rsid w:val="00876D71"/>
    <w:rsid w:val="00876E57"/>
    <w:rsid w:val="00876ECF"/>
    <w:rsid w:val="00876F0B"/>
    <w:rsid w:val="00876FA1"/>
    <w:rsid w:val="00876FB8"/>
    <w:rsid w:val="00876FCF"/>
    <w:rsid w:val="0087700B"/>
    <w:rsid w:val="00877095"/>
    <w:rsid w:val="0087710A"/>
    <w:rsid w:val="00877163"/>
    <w:rsid w:val="008771C3"/>
    <w:rsid w:val="0087722B"/>
    <w:rsid w:val="0087726D"/>
    <w:rsid w:val="008772A8"/>
    <w:rsid w:val="00877308"/>
    <w:rsid w:val="00877382"/>
    <w:rsid w:val="00877387"/>
    <w:rsid w:val="0087738F"/>
    <w:rsid w:val="008773F7"/>
    <w:rsid w:val="008774DF"/>
    <w:rsid w:val="0087752D"/>
    <w:rsid w:val="0087759A"/>
    <w:rsid w:val="00877612"/>
    <w:rsid w:val="00877676"/>
    <w:rsid w:val="0087768A"/>
    <w:rsid w:val="0087769D"/>
    <w:rsid w:val="008776A4"/>
    <w:rsid w:val="008776C4"/>
    <w:rsid w:val="00877778"/>
    <w:rsid w:val="008777BD"/>
    <w:rsid w:val="008777C7"/>
    <w:rsid w:val="008777E7"/>
    <w:rsid w:val="0087785D"/>
    <w:rsid w:val="0087791C"/>
    <w:rsid w:val="008779C2"/>
    <w:rsid w:val="00877A3D"/>
    <w:rsid w:val="00877AAE"/>
    <w:rsid w:val="00877AAF"/>
    <w:rsid w:val="00877AB7"/>
    <w:rsid w:val="00877AE5"/>
    <w:rsid w:val="00877AFD"/>
    <w:rsid w:val="00877B09"/>
    <w:rsid w:val="00877B33"/>
    <w:rsid w:val="00877B40"/>
    <w:rsid w:val="00877BD9"/>
    <w:rsid w:val="00877C41"/>
    <w:rsid w:val="00877CA7"/>
    <w:rsid w:val="00877CF0"/>
    <w:rsid w:val="00877D23"/>
    <w:rsid w:val="00877D52"/>
    <w:rsid w:val="00877DE1"/>
    <w:rsid w:val="00877DF4"/>
    <w:rsid w:val="00877E5F"/>
    <w:rsid w:val="00877E8F"/>
    <w:rsid w:val="00877EB1"/>
    <w:rsid w:val="00877F13"/>
    <w:rsid w:val="00877F95"/>
    <w:rsid w:val="00880051"/>
    <w:rsid w:val="008800F6"/>
    <w:rsid w:val="008800F7"/>
    <w:rsid w:val="00880117"/>
    <w:rsid w:val="00880128"/>
    <w:rsid w:val="0088018D"/>
    <w:rsid w:val="00880266"/>
    <w:rsid w:val="00880355"/>
    <w:rsid w:val="008803B5"/>
    <w:rsid w:val="008803FC"/>
    <w:rsid w:val="0088041A"/>
    <w:rsid w:val="0088044D"/>
    <w:rsid w:val="0088048D"/>
    <w:rsid w:val="008804B4"/>
    <w:rsid w:val="008804BD"/>
    <w:rsid w:val="00880529"/>
    <w:rsid w:val="00880556"/>
    <w:rsid w:val="00880581"/>
    <w:rsid w:val="0088059B"/>
    <w:rsid w:val="008805D9"/>
    <w:rsid w:val="0088064D"/>
    <w:rsid w:val="00880650"/>
    <w:rsid w:val="0088067E"/>
    <w:rsid w:val="00880691"/>
    <w:rsid w:val="008806D1"/>
    <w:rsid w:val="00880718"/>
    <w:rsid w:val="00880894"/>
    <w:rsid w:val="0088093E"/>
    <w:rsid w:val="00880A05"/>
    <w:rsid w:val="00880A86"/>
    <w:rsid w:val="00880A97"/>
    <w:rsid w:val="00880B0C"/>
    <w:rsid w:val="00880B6B"/>
    <w:rsid w:val="00880C1F"/>
    <w:rsid w:val="00880C24"/>
    <w:rsid w:val="00880C59"/>
    <w:rsid w:val="00880C62"/>
    <w:rsid w:val="00880CE0"/>
    <w:rsid w:val="00880D0F"/>
    <w:rsid w:val="00880D6B"/>
    <w:rsid w:val="00880E3E"/>
    <w:rsid w:val="00880E9A"/>
    <w:rsid w:val="00880EB8"/>
    <w:rsid w:val="00880EC1"/>
    <w:rsid w:val="00880FBD"/>
    <w:rsid w:val="00880FE8"/>
    <w:rsid w:val="0088100D"/>
    <w:rsid w:val="0088108E"/>
    <w:rsid w:val="0088108F"/>
    <w:rsid w:val="0088109E"/>
    <w:rsid w:val="00881166"/>
    <w:rsid w:val="0088118F"/>
    <w:rsid w:val="00881251"/>
    <w:rsid w:val="008812B0"/>
    <w:rsid w:val="008812EB"/>
    <w:rsid w:val="00881345"/>
    <w:rsid w:val="00881404"/>
    <w:rsid w:val="0088141A"/>
    <w:rsid w:val="00881431"/>
    <w:rsid w:val="0088145E"/>
    <w:rsid w:val="0088148B"/>
    <w:rsid w:val="00881491"/>
    <w:rsid w:val="008814AB"/>
    <w:rsid w:val="008814FE"/>
    <w:rsid w:val="0088150F"/>
    <w:rsid w:val="0088154E"/>
    <w:rsid w:val="008815D1"/>
    <w:rsid w:val="00881609"/>
    <w:rsid w:val="00881615"/>
    <w:rsid w:val="0088162D"/>
    <w:rsid w:val="00881698"/>
    <w:rsid w:val="00881756"/>
    <w:rsid w:val="00881864"/>
    <w:rsid w:val="00881889"/>
    <w:rsid w:val="008818C6"/>
    <w:rsid w:val="008818EB"/>
    <w:rsid w:val="008818F0"/>
    <w:rsid w:val="0088191A"/>
    <w:rsid w:val="00881948"/>
    <w:rsid w:val="0088198F"/>
    <w:rsid w:val="008819A3"/>
    <w:rsid w:val="008819C9"/>
    <w:rsid w:val="008819F7"/>
    <w:rsid w:val="00881B00"/>
    <w:rsid w:val="00881B14"/>
    <w:rsid w:val="00881B60"/>
    <w:rsid w:val="00881BA0"/>
    <w:rsid w:val="00881BAF"/>
    <w:rsid w:val="00881C11"/>
    <w:rsid w:val="00881D65"/>
    <w:rsid w:val="00881D8C"/>
    <w:rsid w:val="00881DC6"/>
    <w:rsid w:val="00881DE7"/>
    <w:rsid w:val="00881E32"/>
    <w:rsid w:val="00881E3A"/>
    <w:rsid w:val="00881E69"/>
    <w:rsid w:val="00881E7F"/>
    <w:rsid w:val="00881EC5"/>
    <w:rsid w:val="00881F09"/>
    <w:rsid w:val="00881F14"/>
    <w:rsid w:val="00881FB1"/>
    <w:rsid w:val="00882015"/>
    <w:rsid w:val="00882035"/>
    <w:rsid w:val="00882047"/>
    <w:rsid w:val="00882064"/>
    <w:rsid w:val="0088207E"/>
    <w:rsid w:val="00882173"/>
    <w:rsid w:val="008821BB"/>
    <w:rsid w:val="008821D6"/>
    <w:rsid w:val="008821DE"/>
    <w:rsid w:val="008821F4"/>
    <w:rsid w:val="008822EF"/>
    <w:rsid w:val="00882311"/>
    <w:rsid w:val="00882366"/>
    <w:rsid w:val="00882471"/>
    <w:rsid w:val="008824DF"/>
    <w:rsid w:val="008824EC"/>
    <w:rsid w:val="00882592"/>
    <w:rsid w:val="0088259F"/>
    <w:rsid w:val="00882764"/>
    <w:rsid w:val="008827D2"/>
    <w:rsid w:val="00882857"/>
    <w:rsid w:val="008828DF"/>
    <w:rsid w:val="008828E5"/>
    <w:rsid w:val="00882A19"/>
    <w:rsid w:val="00882A28"/>
    <w:rsid w:val="00882A2B"/>
    <w:rsid w:val="00882A85"/>
    <w:rsid w:val="00882AE2"/>
    <w:rsid w:val="00882B84"/>
    <w:rsid w:val="00882B88"/>
    <w:rsid w:val="00882B9D"/>
    <w:rsid w:val="00882BA5"/>
    <w:rsid w:val="00882BC9"/>
    <w:rsid w:val="00882D01"/>
    <w:rsid w:val="00882D0C"/>
    <w:rsid w:val="00882E05"/>
    <w:rsid w:val="00882E2E"/>
    <w:rsid w:val="00882E80"/>
    <w:rsid w:val="00882F4A"/>
    <w:rsid w:val="00882F7C"/>
    <w:rsid w:val="00883053"/>
    <w:rsid w:val="00883084"/>
    <w:rsid w:val="00883085"/>
    <w:rsid w:val="00883091"/>
    <w:rsid w:val="008830A5"/>
    <w:rsid w:val="0088317C"/>
    <w:rsid w:val="008831A5"/>
    <w:rsid w:val="008831D1"/>
    <w:rsid w:val="00883206"/>
    <w:rsid w:val="00883229"/>
    <w:rsid w:val="008832E7"/>
    <w:rsid w:val="008832FB"/>
    <w:rsid w:val="0088333C"/>
    <w:rsid w:val="00883352"/>
    <w:rsid w:val="008833C6"/>
    <w:rsid w:val="00883409"/>
    <w:rsid w:val="00883459"/>
    <w:rsid w:val="00883472"/>
    <w:rsid w:val="0088357D"/>
    <w:rsid w:val="0088358F"/>
    <w:rsid w:val="00883641"/>
    <w:rsid w:val="00883659"/>
    <w:rsid w:val="00883665"/>
    <w:rsid w:val="00883695"/>
    <w:rsid w:val="008836D3"/>
    <w:rsid w:val="008836EE"/>
    <w:rsid w:val="00883747"/>
    <w:rsid w:val="008837EA"/>
    <w:rsid w:val="008838AE"/>
    <w:rsid w:val="00883900"/>
    <w:rsid w:val="008839A7"/>
    <w:rsid w:val="008839B7"/>
    <w:rsid w:val="008839E9"/>
    <w:rsid w:val="00883A03"/>
    <w:rsid w:val="00883A36"/>
    <w:rsid w:val="00883ABB"/>
    <w:rsid w:val="00883B86"/>
    <w:rsid w:val="00883BBA"/>
    <w:rsid w:val="00883C04"/>
    <w:rsid w:val="00883C1C"/>
    <w:rsid w:val="00883C8C"/>
    <w:rsid w:val="00883C90"/>
    <w:rsid w:val="00883CA3"/>
    <w:rsid w:val="00883CD8"/>
    <w:rsid w:val="00883CFD"/>
    <w:rsid w:val="00883D31"/>
    <w:rsid w:val="00883D64"/>
    <w:rsid w:val="00883D9A"/>
    <w:rsid w:val="00883DEA"/>
    <w:rsid w:val="00883E35"/>
    <w:rsid w:val="00883E5E"/>
    <w:rsid w:val="00883E8C"/>
    <w:rsid w:val="00883EC3"/>
    <w:rsid w:val="00883F3D"/>
    <w:rsid w:val="00883FF8"/>
    <w:rsid w:val="008840A4"/>
    <w:rsid w:val="008840AA"/>
    <w:rsid w:val="00884185"/>
    <w:rsid w:val="008841CB"/>
    <w:rsid w:val="00884217"/>
    <w:rsid w:val="0088423F"/>
    <w:rsid w:val="00884244"/>
    <w:rsid w:val="0088426D"/>
    <w:rsid w:val="00884277"/>
    <w:rsid w:val="00884303"/>
    <w:rsid w:val="0088439C"/>
    <w:rsid w:val="008843C7"/>
    <w:rsid w:val="008843ED"/>
    <w:rsid w:val="00884416"/>
    <w:rsid w:val="00884427"/>
    <w:rsid w:val="00884442"/>
    <w:rsid w:val="00884451"/>
    <w:rsid w:val="0088449E"/>
    <w:rsid w:val="00884590"/>
    <w:rsid w:val="008845B8"/>
    <w:rsid w:val="008845C4"/>
    <w:rsid w:val="008845C5"/>
    <w:rsid w:val="00884670"/>
    <w:rsid w:val="00884683"/>
    <w:rsid w:val="00884712"/>
    <w:rsid w:val="0088472C"/>
    <w:rsid w:val="008847C5"/>
    <w:rsid w:val="008847D1"/>
    <w:rsid w:val="00884834"/>
    <w:rsid w:val="00884836"/>
    <w:rsid w:val="008848E7"/>
    <w:rsid w:val="0088490F"/>
    <w:rsid w:val="00884961"/>
    <w:rsid w:val="008849B0"/>
    <w:rsid w:val="008849BC"/>
    <w:rsid w:val="008849F5"/>
    <w:rsid w:val="00884A0E"/>
    <w:rsid w:val="00884B14"/>
    <w:rsid w:val="00884B4A"/>
    <w:rsid w:val="00884B53"/>
    <w:rsid w:val="00884B76"/>
    <w:rsid w:val="00884B9F"/>
    <w:rsid w:val="00884BA8"/>
    <w:rsid w:val="00884BC0"/>
    <w:rsid w:val="00884BC6"/>
    <w:rsid w:val="00884BC8"/>
    <w:rsid w:val="00884C26"/>
    <w:rsid w:val="00884CB1"/>
    <w:rsid w:val="00884CE0"/>
    <w:rsid w:val="00884D12"/>
    <w:rsid w:val="00884D9D"/>
    <w:rsid w:val="00884EC3"/>
    <w:rsid w:val="00884F59"/>
    <w:rsid w:val="00884F7A"/>
    <w:rsid w:val="0088504D"/>
    <w:rsid w:val="00885066"/>
    <w:rsid w:val="00885082"/>
    <w:rsid w:val="008850BF"/>
    <w:rsid w:val="00885126"/>
    <w:rsid w:val="00885142"/>
    <w:rsid w:val="008851B0"/>
    <w:rsid w:val="00885232"/>
    <w:rsid w:val="0088523B"/>
    <w:rsid w:val="008852B6"/>
    <w:rsid w:val="008853BF"/>
    <w:rsid w:val="0088548C"/>
    <w:rsid w:val="008854D1"/>
    <w:rsid w:val="008854FC"/>
    <w:rsid w:val="00885504"/>
    <w:rsid w:val="008855BA"/>
    <w:rsid w:val="008855CD"/>
    <w:rsid w:val="00885655"/>
    <w:rsid w:val="00885679"/>
    <w:rsid w:val="008856C3"/>
    <w:rsid w:val="008856F6"/>
    <w:rsid w:val="00885750"/>
    <w:rsid w:val="00885795"/>
    <w:rsid w:val="00885898"/>
    <w:rsid w:val="008858ED"/>
    <w:rsid w:val="00885935"/>
    <w:rsid w:val="00885974"/>
    <w:rsid w:val="00885996"/>
    <w:rsid w:val="008859B5"/>
    <w:rsid w:val="00885A2B"/>
    <w:rsid w:val="00885AB5"/>
    <w:rsid w:val="00885ABA"/>
    <w:rsid w:val="00885AC5"/>
    <w:rsid w:val="00885AEF"/>
    <w:rsid w:val="00885B5F"/>
    <w:rsid w:val="00885B91"/>
    <w:rsid w:val="00885BCA"/>
    <w:rsid w:val="00885CFC"/>
    <w:rsid w:val="00885D39"/>
    <w:rsid w:val="00885DA6"/>
    <w:rsid w:val="00885DAD"/>
    <w:rsid w:val="00885E43"/>
    <w:rsid w:val="00885F08"/>
    <w:rsid w:val="00885F35"/>
    <w:rsid w:val="00885F3E"/>
    <w:rsid w:val="00886015"/>
    <w:rsid w:val="0088605F"/>
    <w:rsid w:val="00886061"/>
    <w:rsid w:val="00886087"/>
    <w:rsid w:val="00886095"/>
    <w:rsid w:val="008860C7"/>
    <w:rsid w:val="008860CC"/>
    <w:rsid w:val="008860EC"/>
    <w:rsid w:val="0088632B"/>
    <w:rsid w:val="008863BF"/>
    <w:rsid w:val="008863DC"/>
    <w:rsid w:val="00886443"/>
    <w:rsid w:val="0088649B"/>
    <w:rsid w:val="008864DE"/>
    <w:rsid w:val="008865A1"/>
    <w:rsid w:val="00886601"/>
    <w:rsid w:val="00886693"/>
    <w:rsid w:val="008868F2"/>
    <w:rsid w:val="0088691B"/>
    <w:rsid w:val="00886938"/>
    <w:rsid w:val="00886947"/>
    <w:rsid w:val="0088697D"/>
    <w:rsid w:val="008869AC"/>
    <w:rsid w:val="008869C2"/>
    <w:rsid w:val="008869E2"/>
    <w:rsid w:val="008869F3"/>
    <w:rsid w:val="008869F4"/>
    <w:rsid w:val="00886A18"/>
    <w:rsid w:val="00886B7F"/>
    <w:rsid w:val="00886BEE"/>
    <w:rsid w:val="00886C5B"/>
    <w:rsid w:val="00886CB4"/>
    <w:rsid w:val="00886CE3"/>
    <w:rsid w:val="00886CE6"/>
    <w:rsid w:val="00886D4B"/>
    <w:rsid w:val="00886DF9"/>
    <w:rsid w:val="00886E87"/>
    <w:rsid w:val="00886EEC"/>
    <w:rsid w:val="00886F15"/>
    <w:rsid w:val="00886F49"/>
    <w:rsid w:val="00886F53"/>
    <w:rsid w:val="00886FA3"/>
    <w:rsid w:val="00886FDF"/>
    <w:rsid w:val="00887085"/>
    <w:rsid w:val="0088709E"/>
    <w:rsid w:val="00887186"/>
    <w:rsid w:val="0088718C"/>
    <w:rsid w:val="008871BA"/>
    <w:rsid w:val="00887217"/>
    <w:rsid w:val="00887268"/>
    <w:rsid w:val="00887286"/>
    <w:rsid w:val="008872AD"/>
    <w:rsid w:val="008872C4"/>
    <w:rsid w:val="0088733C"/>
    <w:rsid w:val="00887340"/>
    <w:rsid w:val="0088738F"/>
    <w:rsid w:val="008873EE"/>
    <w:rsid w:val="008874A5"/>
    <w:rsid w:val="008874C6"/>
    <w:rsid w:val="008874EF"/>
    <w:rsid w:val="008874F7"/>
    <w:rsid w:val="00887556"/>
    <w:rsid w:val="008875D4"/>
    <w:rsid w:val="0088761B"/>
    <w:rsid w:val="0088766A"/>
    <w:rsid w:val="00887713"/>
    <w:rsid w:val="00887838"/>
    <w:rsid w:val="00887895"/>
    <w:rsid w:val="008879D5"/>
    <w:rsid w:val="00887A09"/>
    <w:rsid w:val="00887AD9"/>
    <w:rsid w:val="00887AE4"/>
    <w:rsid w:val="00887B41"/>
    <w:rsid w:val="00887BAF"/>
    <w:rsid w:val="00887BD5"/>
    <w:rsid w:val="00887C57"/>
    <w:rsid w:val="00887C79"/>
    <w:rsid w:val="00887C7B"/>
    <w:rsid w:val="00887C8B"/>
    <w:rsid w:val="00887CE0"/>
    <w:rsid w:val="00887CF8"/>
    <w:rsid w:val="00887D04"/>
    <w:rsid w:val="00887DA4"/>
    <w:rsid w:val="00887DA9"/>
    <w:rsid w:val="00887DD7"/>
    <w:rsid w:val="00887E3C"/>
    <w:rsid w:val="00887EB7"/>
    <w:rsid w:val="00887EC8"/>
    <w:rsid w:val="00887ED4"/>
    <w:rsid w:val="00887F3D"/>
    <w:rsid w:val="0088DBBE"/>
    <w:rsid w:val="008900A9"/>
    <w:rsid w:val="0089011F"/>
    <w:rsid w:val="0089012D"/>
    <w:rsid w:val="00890170"/>
    <w:rsid w:val="008901AB"/>
    <w:rsid w:val="008901C1"/>
    <w:rsid w:val="0089022B"/>
    <w:rsid w:val="0089022F"/>
    <w:rsid w:val="00890234"/>
    <w:rsid w:val="00890248"/>
    <w:rsid w:val="008902C0"/>
    <w:rsid w:val="008903C0"/>
    <w:rsid w:val="008903D9"/>
    <w:rsid w:val="00890417"/>
    <w:rsid w:val="008904AE"/>
    <w:rsid w:val="008904E1"/>
    <w:rsid w:val="00890596"/>
    <w:rsid w:val="008905AF"/>
    <w:rsid w:val="008905DE"/>
    <w:rsid w:val="008905F6"/>
    <w:rsid w:val="00890602"/>
    <w:rsid w:val="0089060C"/>
    <w:rsid w:val="00890618"/>
    <w:rsid w:val="008906A2"/>
    <w:rsid w:val="008906AB"/>
    <w:rsid w:val="008906BA"/>
    <w:rsid w:val="0089071E"/>
    <w:rsid w:val="0089077D"/>
    <w:rsid w:val="008907A3"/>
    <w:rsid w:val="008907F1"/>
    <w:rsid w:val="00890838"/>
    <w:rsid w:val="0089084F"/>
    <w:rsid w:val="00890883"/>
    <w:rsid w:val="0089089C"/>
    <w:rsid w:val="0089089E"/>
    <w:rsid w:val="00890962"/>
    <w:rsid w:val="00890A04"/>
    <w:rsid w:val="00890A55"/>
    <w:rsid w:val="00890AA2"/>
    <w:rsid w:val="00890AA6"/>
    <w:rsid w:val="00890ABF"/>
    <w:rsid w:val="00890ACC"/>
    <w:rsid w:val="00890B43"/>
    <w:rsid w:val="00890B54"/>
    <w:rsid w:val="00890C38"/>
    <w:rsid w:val="00890C5F"/>
    <w:rsid w:val="00890C67"/>
    <w:rsid w:val="00890C89"/>
    <w:rsid w:val="00890CAE"/>
    <w:rsid w:val="00890CDE"/>
    <w:rsid w:val="00890D27"/>
    <w:rsid w:val="00890D99"/>
    <w:rsid w:val="00890DFA"/>
    <w:rsid w:val="00890E15"/>
    <w:rsid w:val="00890E54"/>
    <w:rsid w:val="00890F02"/>
    <w:rsid w:val="00890F0F"/>
    <w:rsid w:val="00890F5C"/>
    <w:rsid w:val="00890F5E"/>
    <w:rsid w:val="00890FA6"/>
    <w:rsid w:val="00890FFC"/>
    <w:rsid w:val="00891069"/>
    <w:rsid w:val="008910B5"/>
    <w:rsid w:val="0089116B"/>
    <w:rsid w:val="00891174"/>
    <w:rsid w:val="0089117F"/>
    <w:rsid w:val="00891235"/>
    <w:rsid w:val="00891260"/>
    <w:rsid w:val="0089129E"/>
    <w:rsid w:val="008912AF"/>
    <w:rsid w:val="0089130E"/>
    <w:rsid w:val="00891371"/>
    <w:rsid w:val="008913A9"/>
    <w:rsid w:val="008913EA"/>
    <w:rsid w:val="008913FD"/>
    <w:rsid w:val="00891417"/>
    <w:rsid w:val="008914AE"/>
    <w:rsid w:val="00891514"/>
    <w:rsid w:val="00891526"/>
    <w:rsid w:val="0089152B"/>
    <w:rsid w:val="00891577"/>
    <w:rsid w:val="00891599"/>
    <w:rsid w:val="008915F1"/>
    <w:rsid w:val="008915FC"/>
    <w:rsid w:val="0089168F"/>
    <w:rsid w:val="008916D0"/>
    <w:rsid w:val="008916DA"/>
    <w:rsid w:val="008916E5"/>
    <w:rsid w:val="008917A8"/>
    <w:rsid w:val="008917D5"/>
    <w:rsid w:val="008917E7"/>
    <w:rsid w:val="0089185A"/>
    <w:rsid w:val="00891875"/>
    <w:rsid w:val="008918CD"/>
    <w:rsid w:val="00891914"/>
    <w:rsid w:val="00891985"/>
    <w:rsid w:val="008919C4"/>
    <w:rsid w:val="00891AC5"/>
    <w:rsid w:val="00891AE1"/>
    <w:rsid w:val="00891BD1"/>
    <w:rsid w:val="00891C52"/>
    <w:rsid w:val="00891C76"/>
    <w:rsid w:val="00891CBD"/>
    <w:rsid w:val="00891CCB"/>
    <w:rsid w:val="00891CFA"/>
    <w:rsid w:val="00891D1C"/>
    <w:rsid w:val="00891D3C"/>
    <w:rsid w:val="00891D93"/>
    <w:rsid w:val="00891DD9"/>
    <w:rsid w:val="00891E76"/>
    <w:rsid w:val="00891E9F"/>
    <w:rsid w:val="00891F04"/>
    <w:rsid w:val="00891F61"/>
    <w:rsid w:val="00891F6F"/>
    <w:rsid w:val="00891FA3"/>
    <w:rsid w:val="00892009"/>
    <w:rsid w:val="008920D6"/>
    <w:rsid w:val="008920D8"/>
    <w:rsid w:val="00892132"/>
    <w:rsid w:val="008922E3"/>
    <w:rsid w:val="0089231B"/>
    <w:rsid w:val="0089232E"/>
    <w:rsid w:val="00892382"/>
    <w:rsid w:val="008923AE"/>
    <w:rsid w:val="008923F5"/>
    <w:rsid w:val="008924A7"/>
    <w:rsid w:val="00892563"/>
    <w:rsid w:val="00892570"/>
    <w:rsid w:val="008925DB"/>
    <w:rsid w:val="0089264E"/>
    <w:rsid w:val="00892709"/>
    <w:rsid w:val="0089282F"/>
    <w:rsid w:val="0089283A"/>
    <w:rsid w:val="00892840"/>
    <w:rsid w:val="008928CB"/>
    <w:rsid w:val="0089292B"/>
    <w:rsid w:val="00892979"/>
    <w:rsid w:val="00892994"/>
    <w:rsid w:val="008929CB"/>
    <w:rsid w:val="008929CC"/>
    <w:rsid w:val="008929F2"/>
    <w:rsid w:val="00892A5B"/>
    <w:rsid w:val="00892A92"/>
    <w:rsid w:val="00892AA3"/>
    <w:rsid w:val="00892AB7"/>
    <w:rsid w:val="00892AD0"/>
    <w:rsid w:val="00892AEF"/>
    <w:rsid w:val="00892AFC"/>
    <w:rsid w:val="00892B12"/>
    <w:rsid w:val="00892B48"/>
    <w:rsid w:val="00892B63"/>
    <w:rsid w:val="00892B96"/>
    <w:rsid w:val="00892C2F"/>
    <w:rsid w:val="00892D34"/>
    <w:rsid w:val="00892D76"/>
    <w:rsid w:val="00892E39"/>
    <w:rsid w:val="00892E5B"/>
    <w:rsid w:val="00892EBC"/>
    <w:rsid w:val="00892EE7"/>
    <w:rsid w:val="00892EEF"/>
    <w:rsid w:val="00892F38"/>
    <w:rsid w:val="00892FD3"/>
    <w:rsid w:val="00892FDB"/>
    <w:rsid w:val="00892FE3"/>
    <w:rsid w:val="00892FF6"/>
    <w:rsid w:val="00893007"/>
    <w:rsid w:val="0089301A"/>
    <w:rsid w:val="00893028"/>
    <w:rsid w:val="008930BC"/>
    <w:rsid w:val="00893121"/>
    <w:rsid w:val="0089314E"/>
    <w:rsid w:val="008931D9"/>
    <w:rsid w:val="008932C6"/>
    <w:rsid w:val="0089332B"/>
    <w:rsid w:val="0089333A"/>
    <w:rsid w:val="00893367"/>
    <w:rsid w:val="0089339C"/>
    <w:rsid w:val="008933A2"/>
    <w:rsid w:val="008933DF"/>
    <w:rsid w:val="0089340A"/>
    <w:rsid w:val="0089343D"/>
    <w:rsid w:val="0089345D"/>
    <w:rsid w:val="00893470"/>
    <w:rsid w:val="008934CA"/>
    <w:rsid w:val="00893527"/>
    <w:rsid w:val="0089354A"/>
    <w:rsid w:val="008935B0"/>
    <w:rsid w:val="008935BF"/>
    <w:rsid w:val="00893635"/>
    <w:rsid w:val="0089364E"/>
    <w:rsid w:val="008936D2"/>
    <w:rsid w:val="008936FE"/>
    <w:rsid w:val="0089372D"/>
    <w:rsid w:val="008937BD"/>
    <w:rsid w:val="00893857"/>
    <w:rsid w:val="008938AF"/>
    <w:rsid w:val="00893A1A"/>
    <w:rsid w:val="00893AF1"/>
    <w:rsid w:val="00893BA6"/>
    <w:rsid w:val="00893BB6"/>
    <w:rsid w:val="00893BBC"/>
    <w:rsid w:val="00893C4B"/>
    <w:rsid w:val="00893C67"/>
    <w:rsid w:val="00893C9A"/>
    <w:rsid w:val="00893D16"/>
    <w:rsid w:val="00893D67"/>
    <w:rsid w:val="00893DDD"/>
    <w:rsid w:val="00893DEA"/>
    <w:rsid w:val="00893E14"/>
    <w:rsid w:val="00893E3C"/>
    <w:rsid w:val="00893E45"/>
    <w:rsid w:val="00893EBB"/>
    <w:rsid w:val="00893EFA"/>
    <w:rsid w:val="00893F73"/>
    <w:rsid w:val="00893F76"/>
    <w:rsid w:val="00893F83"/>
    <w:rsid w:val="00893FAB"/>
    <w:rsid w:val="00893FFA"/>
    <w:rsid w:val="00894001"/>
    <w:rsid w:val="00894158"/>
    <w:rsid w:val="00894163"/>
    <w:rsid w:val="00894223"/>
    <w:rsid w:val="00894238"/>
    <w:rsid w:val="00894290"/>
    <w:rsid w:val="008942A0"/>
    <w:rsid w:val="0089432F"/>
    <w:rsid w:val="00894374"/>
    <w:rsid w:val="00894380"/>
    <w:rsid w:val="00894382"/>
    <w:rsid w:val="0089438C"/>
    <w:rsid w:val="00894403"/>
    <w:rsid w:val="00894495"/>
    <w:rsid w:val="008944B6"/>
    <w:rsid w:val="008944FD"/>
    <w:rsid w:val="00894529"/>
    <w:rsid w:val="00894540"/>
    <w:rsid w:val="008945A2"/>
    <w:rsid w:val="00894617"/>
    <w:rsid w:val="00894654"/>
    <w:rsid w:val="0089465D"/>
    <w:rsid w:val="00894678"/>
    <w:rsid w:val="0089468B"/>
    <w:rsid w:val="0089472A"/>
    <w:rsid w:val="0089473E"/>
    <w:rsid w:val="00894755"/>
    <w:rsid w:val="0089475C"/>
    <w:rsid w:val="0089487D"/>
    <w:rsid w:val="00894881"/>
    <w:rsid w:val="0089489C"/>
    <w:rsid w:val="008948AC"/>
    <w:rsid w:val="00894905"/>
    <w:rsid w:val="00894AAC"/>
    <w:rsid w:val="00894AE0"/>
    <w:rsid w:val="00894AE5"/>
    <w:rsid w:val="00894BB5"/>
    <w:rsid w:val="00894D4C"/>
    <w:rsid w:val="00894D56"/>
    <w:rsid w:val="00894D9D"/>
    <w:rsid w:val="00894E98"/>
    <w:rsid w:val="00894F43"/>
    <w:rsid w:val="00894F72"/>
    <w:rsid w:val="00894F80"/>
    <w:rsid w:val="00894FAF"/>
    <w:rsid w:val="00895017"/>
    <w:rsid w:val="0089505F"/>
    <w:rsid w:val="00895088"/>
    <w:rsid w:val="008950D6"/>
    <w:rsid w:val="0089511C"/>
    <w:rsid w:val="00895123"/>
    <w:rsid w:val="00895135"/>
    <w:rsid w:val="0089518E"/>
    <w:rsid w:val="008951AA"/>
    <w:rsid w:val="0089520B"/>
    <w:rsid w:val="0089528C"/>
    <w:rsid w:val="008952C1"/>
    <w:rsid w:val="008952DC"/>
    <w:rsid w:val="008954CB"/>
    <w:rsid w:val="008954D3"/>
    <w:rsid w:val="008954E2"/>
    <w:rsid w:val="008954F5"/>
    <w:rsid w:val="00895536"/>
    <w:rsid w:val="00895546"/>
    <w:rsid w:val="008955D6"/>
    <w:rsid w:val="008955ED"/>
    <w:rsid w:val="008956BD"/>
    <w:rsid w:val="00895703"/>
    <w:rsid w:val="00895714"/>
    <w:rsid w:val="0089572A"/>
    <w:rsid w:val="0089578C"/>
    <w:rsid w:val="008957A8"/>
    <w:rsid w:val="00895834"/>
    <w:rsid w:val="00895858"/>
    <w:rsid w:val="00895889"/>
    <w:rsid w:val="00895970"/>
    <w:rsid w:val="008959A4"/>
    <w:rsid w:val="008959BC"/>
    <w:rsid w:val="008959CD"/>
    <w:rsid w:val="008959F4"/>
    <w:rsid w:val="00895A35"/>
    <w:rsid w:val="00895A99"/>
    <w:rsid w:val="00895AF2"/>
    <w:rsid w:val="00895B82"/>
    <w:rsid w:val="00895B93"/>
    <w:rsid w:val="00895B9E"/>
    <w:rsid w:val="00895BE7"/>
    <w:rsid w:val="00895C3B"/>
    <w:rsid w:val="00895C92"/>
    <w:rsid w:val="00895DEE"/>
    <w:rsid w:val="00895DFF"/>
    <w:rsid w:val="00895E24"/>
    <w:rsid w:val="00895E83"/>
    <w:rsid w:val="00895F3A"/>
    <w:rsid w:val="00895F64"/>
    <w:rsid w:val="00896048"/>
    <w:rsid w:val="00896151"/>
    <w:rsid w:val="00896153"/>
    <w:rsid w:val="0089616E"/>
    <w:rsid w:val="00896184"/>
    <w:rsid w:val="008961A3"/>
    <w:rsid w:val="008961F2"/>
    <w:rsid w:val="00896295"/>
    <w:rsid w:val="00896307"/>
    <w:rsid w:val="00896344"/>
    <w:rsid w:val="00896356"/>
    <w:rsid w:val="008963B7"/>
    <w:rsid w:val="00896407"/>
    <w:rsid w:val="008964E3"/>
    <w:rsid w:val="00896527"/>
    <w:rsid w:val="00896532"/>
    <w:rsid w:val="00896588"/>
    <w:rsid w:val="008965DC"/>
    <w:rsid w:val="00896672"/>
    <w:rsid w:val="008966DE"/>
    <w:rsid w:val="00896722"/>
    <w:rsid w:val="0089677E"/>
    <w:rsid w:val="008967C0"/>
    <w:rsid w:val="008967CA"/>
    <w:rsid w:val="00896837"/>
    <w:rsid w:val="00896887"/>
    <w:rsid w:val="008968BA"/>
    <w:rsid w:val="00896909"/>
    <w:rsid w:val="0089691C"/>
    <w:rsid w:val="008969EE"/>
    <w:rsid w:val="00896A0C"/>
    <w:rsid w:val="00896A2F"/>
    <w:rsid w:val="00896A62"/>
    <w:rsid w:val="00896A79"/>
    <w:rsid w:val="00896A7F"/>
    <w:rsid w:val="00896A95"/>
    <w:rsid w:val="00896AE3"/>
    <w:rsid w:val="00896AE7"/>
    <w:rsid w:val="00896B6E"/>
    <w:rsid w:val="00896BC4"/>
    <w:rsid w:val="00896BE1"/>
    <w:rsid w:val="00896C80"/>
    <w:rsid w:val="00896C99"/>
    <w:rsid w:val="00896CC2"/>
    <w:rsid w:val="00896D11"/>
    <w:rsid w:val="00896D2A"/>
    <w:rsid w:val="00896D32"/>
    <w:rsid w:val="00896D41"/>
    <w:rsid w:val="00896DCA"/>
    <w:rsid w:val="00896DE3"/>
    <w:rsid w:val="00896DE6"/>
    <w:rsid w:val="00896E3F"/>
    <w:rsid w:val="00896E56"/>
    <w:rsid w:val="00896F85"/>
    <w:rsid w:val="00896FB0"/>
    <w:rsid w:val="0089705A"/>
    <w:rsid w:val="0089707C"/>
    <w:rsid w:val="00897108"/>
    <w:rsid w:val="00897194"/>
    <w:rsid w:val="00897294"/>
    <w:rsid w:val="00897340"/>
    <w:rsid w:val="008973EC"/>
    <w:rsid w:val="0089743B"/>
    <w:rsid w:val="00897499"/>
    <w:rsid w:val="008974DB"/>
    <w:rsid w:val="00897528"/>
    <w:rsid w:val="008975C8"/>
    <w:rsid w:val="008975DE"/>
    <w:rsid w:val="00897617"/>
    <w:rsid w:val="008976BE"/>
    <w:rsid w:val="00897703"/>
    <w:rsid w:val="00897861"/>
    <w:rsid w:val="00897876"/>
    <w:rsid w:val="008978BE"/>
    <w:rsid w:val="008978DD"/>
    <w:rsid w:val="008978DF"/>
    <w:rsid w:val="00897935"/>
    <w:rsid w:val="00897944"/>
    <w:rsid w:val="008979D3"/>
    <w:rsid w:val="008979D5"/>
    <w:rsid w:val="00897A20"/>
    <w:rsid w:val="00897A4D"/>
    <w:rsid w:val="00897A79"/>
    <w:rsid w:val="00897AA1"/>
    <w:rsid w:val="00897ACA"/>
    <w:rsid w:val="00897B46"/>
    <w:rsid w:val="00897B61"/>
    <w:rsid w:val="00897B83"/>
    <w:rsid w:val="00897BD7"/>
    <w:rsid w:val="00897BFA"/>
    <w:rsid w:val="00897D02"/>
    <w:rsid w:val="00897D7D"/>
    <w:rsid w:val="00897D8F"/>
    <w:rsid w:val="00897DF5"/>
    <w:rsid w:val="00897E04"/>
    <w:rsid w:val="00897E47"/>
    <w:rsid w:val="00897E5C"/>
    <w:rsid w:val="00897E67"/>
    <w:rsid w:val="00897F3D"/>
    <w:rsid w:val="00897F82"/>
    <w:rsid w:val="008A0042"/>
    <w:rsid w:val="008A0052"/>
    <w:rsid w:val="008A00AD"/>
    <w:rsid w:val="008A00B7"/>
    <w:rsid w:val="008A00DB"/>
    <w:rsid w:val="008A00FC"/>
    <w:rsid w:val="008A019E"/>
    <w:rsid w:val="008A01D1"/>
    <w:rsid w:val="008A01EA"/>
    <w:rsid w:val="008A0232"/>
    <w:rsid w:val="008A0315"/>
    <w:rsid w:val="008A0323"/>
    <w:rsid w:val="008A034E"/>
    <w:rsid w:val="008A034F"/>
    <w:rsid w:val="008A037C"/>
    <w:rsid w:val="008A037D"/>
    <w:rsid w:val="008A0400"/>
    <w:rsid w:val="008A0446"/>
    <w:rsid w:val="008A0478"/>
    <w:rsid w:val="008A04CA"/>
    <w:rsid w:val="008A0510"/>
    <w:rsid w:val="008A0531"/>
    <w:rsid w:val="008A0674"/>
    <w:rsid w:val="008A06BC"/>
    <w:rsid w:val="008A075E"/>
    <w:rsid w:val="008A0881"/>
    <w:rsid w:val="008A094A"/>
    <w:rsid w:val="008A0A1A"/>
    <w:rsid w:val="008A0A44"/>
    <w:rsid w:val="008A0AB4"/>
    <w:rsid w:val="008A0B41"/>
    <w:rsid w:val="008A0B4F"/>
    <w:rsid w:val="008A0B60"/>
    <w:rsid w:val="008A0BB5"/>
    <w:rsid w:val="008A0BFD"/>
    <w:rsid w:val="008A0C58"/>
    <w:rsid w:val="008A0CA3"/>
    <w:rsid w:val="008A0D3F"/>
    <w:rsid w:val="008A0D74"/>
    <w:rsid w:val="008A0DBC"/>
    <w:rsid w:val="008A0DC0"/>
    <w:rsid w:val="008A0E35"/>
    <w:rsid w:val="008A0E73"/>
    <w:rsid w:val="008A0F2A"/>
    <w:rsid w:val="008A0F3D"/>
    <w:rsid w:val="008A0F7E"/>
    <w:rsid w:val="008A1050"/>
    <w:rsid w:val="008A1094"/>
    <w:rsid w:val="008A10C8"/>
    <w:rsid w:val="008A1165"/>
    <w:rsid w:val="008A116D"/>
    <w:rsid w:val="008A118C"/>
    <w:rsid w:val="008A1230"/>
    <w:rsid w:val="008A125B"/>
    <w:rsid w:val="008A12A6"/>
    <w:rsid w:val="008A12CA"/>
    <w:rsid w:val="008A133A"/>
    <w:rsid w:val="008A1395"/>
    <w:rsid w:val="008A13AD"/>
    <w:rsid w:val="008A13B0"/>
    <w:rsid w:val="008A13E6"/>
    <w:rsid w:val="008A141A"/>
    <w:rsid w:val="008A1423"/>
    <w:rsid w:val="008A1446"/>
    <w:rsid w:val="008A147E"/>
    <w:rsid w:val="008A14AA"/>
    <w:rsid w:val="008A14AF"/>
    <w:rsid w:val="008A14DB"/>
    <w:rsid w:val="008A14E8"/>
    <w:rsid w:val="008A14F1"/>
    <w:rsid w:val="008A1549"/>
    <w:rsid w:val="008A1578"/>
    <w:rsid w:val="008A15AA"/>
    <w:rsid w:val="008A15C3"/>
    <w:rsid w:val="008A160F"/>
    <w:rsid w:val="008A1641"/>
    <w:rsid w:val="008A1656"/>
    <w:rsid w:val="008A1691"/>
    <w:rsid w:val="008A170F"/>
    <w:rsid w:val="008A1782"/>
    <w:rsid w:val="008A17AB"/>
    <w:rsid w:val="008A1839"/>
    <w:rsid w:val="008A1842"/>
    <w:rsid w:val="008A1863"/>
    <w:rsid w:val="008A18C4"/>
    <w:rsid w:val="008A1929"/>
    <w:rsid w:val="008A195F"/>
    <w:rsid w:val="008A19AD"/>
    <w:rsid w:val="008A1A6A"/>
    <w:rsid w:val="008A1A96"/>
    <w:rsid w:val="008A1AF1"/>
    <w:rsid w:val="008A1B18"/>
    <w:rsid w:val="008A1B51"/>
    <w:rsid w:val="008A1B74"/>
    <w:rsid w:val="008A1C0F"/>
    <w:rsid w:val="008A1C5C"/>
    <w:rsid w:val="008A1C74"/>
    <w:rsid w:val="008A1C78"/>
    <w:rsid w:val="008A1C92"/>
    <w:rsid w:val="008A1CF7"/>
    <w:rsid w:val="008A1E07"/>
    <w:rsid w:val="008A1E50"/>
    <w:rsid w:val="008A1E7A"/>
    <w:rsid w:val="008A1EF2"/>
    <w:rsid w:val="008A1F06"/>
    <w:rsid w:val="008A1F2D"/>
    <w:rsid w:val="008A1FA4"/>
    <w:rsid w:val="008A204E"/>
    <w:rsid w:val="008A2059"/>
    <w:rsid w:val="008A2063"/>
    <w:rsid w:val="008A20E7"/>
    <w:rsid w:val="008A2157"/>
    <w:rsid w:val="008A2187"/>
    <w:rsid w:val="008A2240"/>
    <w:rsid w:val="008A2294"/>
    <w:rsid w:val="008A2296"/>
    <w:rsid w:val="008A2317"/>
    <w:rsid w:val="008A2324"/>
    <w:rsid w:val="008A2334"/>
    <w:rsid w:val="008A2387"/>
    <w:rsid w:val="008A23A4"/>
    <w:rsid w:val="008A23B7"/>
    <w:rsid w:val="008A23FF"/>
    <w:rsid w:val="008A24B2"/>
    <w:rsid w:val="008A24E5"/>
    <w:rsid w:val="008A2509"/>
    <w:rsid w:val="008A2558"/>
    <w:rsid w:val="008A2578"/>
    <w:rsid w:val="008A25A3"/>
    <w:rsid w:val="008A25DC"/>
    <w:rsid w:val="008A2644"/>
    <w:rsid w:val="008A265E"/>
    <w:rsid w:val="008A274B"/>
    <w:rsid w:val="008A2771"/>
    <w:rsid w:val="008A2774"/>
    <w:rsid w:val="008A27AD"/>
    <w:rsid w:val="008A2823"/>
    <w:rsid w:val="008A2A36"/>
    <w:rsid w:val="008A2A99"/>
    <w:rsid w:val="008A2AAC"/>
    <w:rsid w:val="008A2B45"/>
    <w:rsid w:val="008A2B96"/>
    <w:rsid w:val="008A2BBF"/>
    <w:rsid w:val="008A2C1C"/>
    <w:rsid w:val="008A2C51"/>
    <w:rsid w:val="008A2CF0"/>
    <w:rsid w:val="008A2D46"/>
    <w:rsid w:val="008A2D58"/>
    <w:rsid w:val="008A2D73"/>
    <w:rsid w:val="008A2DC0"/>
    <w:rsid w:val="008A2DCA"/>
    <w:rsid w:val="008A2DF2"/>
    <w:rsid w:val="008A2E3A"/>
    <w:rsid w:val="008A2E63"/>
    <w:rsid w:val="008A2E95"/>
    <w:rsid w:val="008A2ED2"/>
    <w:rsid w:val="008A2F15"/>
    <w:rsid w:val="008A2F16"/>
    <w:rsid w:val="008A2F38"/>
    <w:rsid w:val="008A2FA2"/>
    <w:rsid w:val="008A2FE9"/>
    <w:rsid w:val="008A2FF0"/>
    <w:rsid w:val="008A30DD"/>
    <w:rsid w:val="008A3141"/>
    <w:rsid w:val="008A3241"/>
    <w:rsid w:val="008A327C"/>
    <w:rsid w:val="008A32A5"/>
    <w:rsid w:val="008A32CB"/>
    <w:rsid w:val="008A3326"/>
    <w:rsid w:val="008A3329"/>
    <w:rsid w:val="008A3331"/>
    <w:rsid w:val="008A3358"/>
    <w:rsid w:val="008A336A"/>
    <w:rsid w:val="008A3373"/>
    <w:rsid w:val="008A3375"/>
    <w:rsid w:val="008A3428"/>
    <w:rsid w:val="008A348F"/>
    <w:rsid w:val="008A34E6"/>
    <w:rsid w:val="008A351B"/>
    <w:rsid w:val="008A3531"/>
    <w:rsid w:val="008A3562"/>
    <w:rsid w:val="008A35B3"/>
    <w:rsid w:val="008A363E"/>
    <w:rsid w:val="008A368C"/>
    <w:rsid w:val="008A370F"/>
    <w:rsid w:val="008A3794"/>
    <w:rsid w:val="008A37D3"/>
    <w:rsid w:val="008A3815"/>
    <w:rsid w:val="008A38A4"/>
    <w:rsid w:val="008A38E1"/>
    <w:rsid w:val="008A3929"/>
    <w:rsid w:val="008A3931"/>
    <w:rsid w:val="008A3977"/>
    <w:rsid w:val="008A39CD"/>
    <w:rsid w:val="008A3A0A"/>
    <w:rsid w:val="008A3A28"/>
    <w:rsid w:val="008A3A4D"/>
    <w:rsid w:val="008A3A6A"/>
    <w:rsid w:val="008A3A6E"/>
    <w:rsid w:val="008A3A95"/>
    <w:rsid w:val="008A3B0A"/>
    <w:rsid w:val="008A3BFC"/>
    <w:rsid w:val="008A3C08"/>
    <w:rsid w:val="008A3C15"/>
    <w:rsid w:val="008A3C51"/>
    <w:rsid w:val="008A3C65"/>
    <w:rsid w:val="008A3C6C"/>
    <w:rsid w:val="008A3C94"/>
    <w:rsid w:val="008A3C9A"/>
    <w:rsid w:val="008A3D23"/>
    <w:rsid w:val="008A3D31"/>
    <w:rsid w:val="008A3DC5"/>
    <w:rsid w:val="008A3EEE"/>
    <w:rsid w:val="008A3F0D"/>
    <w:rsid w:val="008A4094"/>
    <w:rsid w:val="008A40B0"/>
    <w:rsid w:val="008A40E7"/>
    <w:rsid w:val="008A4187"/>
    <w:rsid w:val="008A41FF"/>
    <w:rsid w:val="008A4239"/>
    <w:rsid w:val="008A42A3"/>
    <w:rsid w:val="008A431B"/>
    <w:rsid w:val="008A432D"/>
    <w:rsid w:val="008A43D3"/>
    <w:rsid w:val="008A444E"/>
    <w:rsid w:val="008A4478"/>
    <w:rsid w:val="008A44C7"/>
    <w:rsid w:val="008A44C8"/>
    <w:rsid w:val="008A44E2"/>
    <w:rsid w:val="008A45AD"/>
    <w:rsid w:val="008A45C7"/>
    <w:rsid w:val="008A45CD"/>
    <w:rsid w:val="008A4634"/>
    <w:rsid w:val="008A46C1"/>
    <w:rsid w:val="008A4753"/>
    <w:rsid w:val="008A476A"/>
    <w:rsid w:val="008A479C"/>
    <w:rsid w:val="008A4892"/>
    <w:rsid w:val="008A4895"/>
    <w:rsid w:val="008A492F"/>
    <w:rsid w:val="008A4936"/>
    <w:rsid w:val="008A4940"/>
    <w:rsid w:val="008A499C"/>
    <w:rsid w:val="008A49B2"/>
    <w:rsid w:val="008A49B4"/>
    <w:rsid w:val="008A49D1"/>
    <w:rsid w:val="008A49E8"/>
    <w:rsid w:val="008A4A0F"/>
    <w:rsid w:val="008A4AE8"/>
    <w:rsid w:val="008A4AED"/>
    <w:rsid w:val="008A4AFC"/>
    <w:rsid w:val="008A4B11"/>
    <w:rsid w:val="008A4B17"/>
    <w:rsid w:val="008A4B6F"/>
    <w:rsid w:val="008A4B75"/>
    <w:rsid w:val="008A4B9F"/>
    <w:rsid w:val="008A4C33"/>
    <w:rsid w:val="008A4D0B"/>
    <w:rsid w:val="008A4D21"/>
    <w:rsid w:val="008A4D64"/>
    <w:rsid w:val="008A4D9D"/>
    <w:rsid w:val="008A4D9E"/>
    <w:rsid w:val="008A4DA6"/>
    <w:rsid w:val="008A4DCC"/>
    <w:rsid w:val="008A4EE3"/>
    <w:rsid w:val="008A4F16"/>
    <w:rsid w:val="008A4F25"/>
    <w:rsid w:val="008A4F90"/>
    <w:rsid w:val="008A4FA8"/>
    <w:rsid w:val="008A4FE7"/>
    <w:rsid w:val="008A509A"/>
    <w:rsid w:val="008A50AF"/>
    <w:rsid w:val="008A50BD"/>
    <w:rsid w:val="008A50E4"/>
    <w:rsid w:val="008A50F2"/>
    <w:rsid w:val="008A50F6"/>
    <w:rsid w:val="008A512E"/>
    <w:rsid w:val="008A51A1"/>
    <w:rsid w:val="008A51D6"/>
    <w:rsid w:val="008A521A"/>
    <w:rsid w:val="008A5266"/>
    <w:rsid w:val="008A527A"/>
    <w:rsid w:val="008A527F"/>
    <w:rsid w:val="008A536E"/>
    <w:rsid w:val="008A537D"/>
    <w:rsid w:val="008A53DC"/>
    <w:rsid w:val="008A540F"/>
    <w:rsid w:val="008A5430"/>
    <w:rsid w:val="008A544B"/>
    <w:rsid w:val="008A5556"/>
    <w:rsid w:val="008A5575"/>
    <w:rsid w:val="008A5584"/>
    <w:rsid w:val="008A55B9"/>
    <w:rsid w:val="008A55D5"/>
    <w:rsid w:val="008A5708"/>
    <w:rsid w:val="008A5792"/>
    <w:rsid w:val="008A5794"/>
    <w:rsid w:val="008A57B1"/>
    <w:rsid w:val="008A57E8"/>
    <w:rsid w:val="008A57F3"/>
    <w:rsid w:val="008A590C"/>
    <w:rsid w:val="008A59BD"/>
    <w:rsid w:val="008A59F2"/>
    <w:rsid w:val="008A5A32"/>
    <w:rsid w:val="008A5A56"/>
    <w:rsid w:val="008A5A97"/>
    <w:rsid w:val="008A5AA2"/>
    <w:rsid w:val="008A5AC4"/>
    <w:rsid w:val="008A5ADB"/>
    <w:rsid w:val="008A5B01"/>
    <w:rsid w:val="008A5B54"/>
    <w:rsid w:val="008A5C7A"/>
    <w:rsid w:val="008A5CB3"/>
    <w:rsid w:val="008A5CDB"/>
    <w:rsid w:val="008A5D3D"/>
    <w:rsid w:val="008A5D4E"/>
    <w:rsid w:val="008A5D51"/>
    <w:rsid w:val="008A5D8A"/>
    <w:rsid w:val="008A5DBD"/>
    <w:rsid w:val="008A5DFD"/>
    <w:rsid w:val="008A5E10"/>
    <w:rsid w:val="008A5E41"/>
    <w:rsid w:val="008A5EF7"/>
    <w:rsid w:val="008A5F53"/>
    <w:rsid w:val="008A5F5C"/>
    <w:rsid w:val="008A5F63"/>
    <w:rsid w:val="008A5FC3"/>
    <w:rsid w:val="008A5FD3"/>
    <w:rsid w:val="008A6022"/>
    <w:rsid w:val="008A6027"/>
    <w:rsid w:val="008A60B1"/>
    <w:rsid w:val="008A60C7"/>
    <w:rsid w:val="008A60E1"/>
    <w:rsid w:val="008A6103"/>
    <w:rsid w:val="008A6109"/>
    <w:rsid w:val="008A6112"/>
    <w:rsid w:val="008A611C"/>
    <w:rsid w:val="008A6179"/>
    <w:rsid w:val="008A6191"/>
    <w:rsid w:val="008A619D"/>
    <w:rsid w:val="008A61FB"/>
    <w:rsid w:val="008A6231"/>
    <w:rsid w:val="008A62CE"/>
    <w:rsid w:val="008A62DD"/>
    <w:rsid w:val="008A6357"/>
    <w:rsid w:val="008A63BF"/>
    <w:rsid w:val="008A6409"/>
    <w:rsid w:val="008A6435"/>
    <w:rsid w:val="008A643C"/>
    <w:rsid w:val="008A64D1"/>
    <w:rsid w:val="008A64E7"/>
    <w:rsid w:val="008A658F"/>
    <w:rsid w:val="008A65F5"/>
    <w:rsid w:val="008A661E"/>
    <w:rsid w:val="008A6630"/>
    <w:rsid w:val="008A667B"/>
    <w:rsid w:val="008A66B5"/>
    <w:rsid w:val="008A66D1"/>
    <w:rsid w:val="008A671F"/>
    <w:rsid w:val="008A674E"/>
    <w:rsid w:val="008A6795"/>
    <w:rsid w:val="008A67BA"/>
    <w:rsid w:val="008A6832"/>
    <w:rsid w:val="008A68D7"/>
    <w:rsid w:val="008A6925"/>
    <w:rsid w:val="008A699B"/>
    <w:rsid w:val="008A69A7"/>
    <w:rsid w:val="008A69F9"/>
    <w:rsid w:val="008A6A40"/>
    <w:rsid w:val="008A6AA6"/>
    <w:rsid w:val="008A6B1D"/>
    <w:rsid w:val="008A6B88"/>
    <w:rsid w:val="008A6C5B"/>
    <w:rsid w:val="008A6C6C"/>
    <w:rsid w:val="008A6C6F"/>
    <w:rsid w:val="008A6C7F"/>
    <w:rsid w:val="008A6C9A"/>
    <w:rsid w:val="008A6CA3"/>
    <w:rsid w:val="008A6D8F"/>
    <w:rsid w:val="008A6D99"/>
    <w:rsid w:val="008A6E28"/>
    <w:rsid w:val="008A6E47"/>
    <w:rsid w:val="008A6E73"/>
    <w:rsid w:val="008A6ECC"/>
    <w:rsid w:val="008A6F09"/>
    <w:rsid w:val="008A6F2E"/>
    <w:rsid w:val="008A6FAF"/>
    <w:rsid w:val="008A6FC2"/>
    <w:rsid w:val="008A701A"/>
    <w:rsid w:val="008A703C"/>
    <w:rsid w:val="008A7094"/>
    <w:rsid w:val="008A70A3"/>
    <w:rsid w:val="008A7115"/>
    <w:rsid w:val="008A714E"/>
    <w:rsid w:val="008A7153"/>
    <w:rsid w:val="008A7208"/>
    <w:rsid w:val="008A7264"/>
    <w:rsid w:val="008A727C"/>
    <w:rsid w:val="008A72A9"/>
    <w:rsid w:val="008A72B1"/>
    <w:rsid w:val="008A72D8"/>
    <w:rsid w:val="008A7342"/>
    <w:rsid w:val="008A739A"/>
    <w:rsid w:val="008A739D"/>
    <w:rsid w:val="008A73B6"/>
    <w:rsid w:val="008A7405"/>
    <w:rsid w:val="008A7411"/>
    <w:rsid w:val="008A74E0"/>
    <w:rsid w:val="008A75DE"/>
    <w:rsid w:val="008A7835"/>
    <w:rsid w:val="008A7838"/>
    <w:rsid w:val="008A7863"/>
    <w:rsid w:val="008A78E4"/>
    <w:rsid w:val="008A794E"/>
    <w:rsid w:val="008A7A09"/>
    <w:rsid w:val="008A7A38"/>
    <w:rsid w:val="008A7A92"/>
    <w:rsid w:val="008A7ABB"/>
    <w:rsid w:val="008A7AD7"/>
    <w:rsid w:val="008A7B18"/>
    <w:rsid w:val="008A7C24"/>
    <w:rsid w:val="008A7CAF"/>
    <w:rsid w:val="008A7CE7"/>
    <w:rsid w:val="008A7D57"/>
    <w:rsid w:val="008A7DC8"/>
    <w:rsid w:val="008A7DE8"/>
    <w:rsid w:val="008A7DF1"/>
    <w:rsid w:val="008A7E4A"/>
    <w:rsid w:val="008A7E4F"/>
    <w:rsid w:val="008A7EA5"/>
    <w:rsid w:val="008A7ED0"/>
    <w:rsid w:val="008A7F32"/>
    <w:rsid w:val="008A7FE3"/>
    <w:rsid w:val="008B0031"/>
    <w:rsid w:val="008B004A"/>
    <w:rsid w:val="008B0085"/>
    <w:rsid w:val="008B016C"/>
    <w:rsid w:val="008B01BF"/>
    <w:rsid w:val="008B02C7"/>
    <w:rsid w:val="008B02DD"/>
    <w:rsid w:val="008B0356"/>
    <w:rsid w:val="008B03BD"/>
    <w:rsid w:val="008B0406"/>
    <w:rsid w:val="008B0419"/>
    <w:rsid w:val="008B046A"/>
    <w:rsid w:val="008B0498"/>
    <w:rsid w:val="008B04F1"/>
    <w:rsid w:val="008B05DB"/>
    <w:rsid w:val="008B065B"/>
    <w:rsid w:val="008B0679"/>
    <w:rsid w:val="008B06E4"/>
    <w:rsid w:val="008B0794"/>
    <w:rsid w:val="008B07CC"/>
    <w:rsid w:val="008B08B8"/>
    <w:rsid w:val="008B08C0"/>
    <w:rsid w:val="008B08F2"/>
    <w:rsid w:val="008B093F"/>
    <w:rsid w:val="008B094A"/>
    <w:rsid w:val="008B0956"/>
    <w:rsid w:val="008B0970"/>
    <w:rsid w:val="008B0972"/>
    <w:rsid w:val="008B0A07"/>
    <w:rsid w:val="008B0A12"/>
    <w:rsid w:val="008B0A34"/>
    <w:rsid w:val="008B0A50"/>
    <w:rsid w:val="008B0A91"/>
    <w:rsid w:val="008B0AE0"/>
    <w:rsid w:val="008B0B4A"/>
    <w:rsid w:val="008B0BC4"/>
    <w:rsid w:val="008B0C2E"/>
    <w:rsid w:val="008B0C40"/>
    <w:rsid w:val="008B0CB4"/>
    <w:rsid w:val="008B0CC7"/>
    <w:rsid w:val="008B0CF6"/>
    <w:rsid w:val="008B0D56"/>
    <w:rsid w:val="008B0D94"/>
    <w:rsid w:val="008B0DEE"/>
    <w:rsid w:val="008B0DF5"/>
    <w:rsid w:val="008B0E0C"/>
    <w:rsid w:val="008B0E39"/>
    <w:rsid w:val="008B0E7A"/>
    <w:rsid w:val="008B0EAA"/>
    <w:rsid w:val="008B0EBD"/>
    <w:rsid w:val="008B0ECC"/>
    <w:rsid w:val="008B0F04"/>
    <w:rsid w:val="008B0F05"/>
    <w:rsid w:val="008B0FA8"/>
    <w:rsid w:val="008B0FE5"/>
    <w:rsid w:val="008B0FEA"/>
    <w:rsid w:val="008B0FF3"/>
    <w:rsid w:val="008B1011"/>
    <w:rsid w:val="008B106E"/>
    <w:rsid w:val="008B108E"/>
    <w:rsid w:val="008B10D1"/>
    <w:rsid w:val="008B1218"/>
    <w:rsid w:val="008B123F"/>
    <w:rsid w:val="008B130C"/>
    <w:rsid w:val="008B1317"/>
    <w:rsid w:val="008B134E"/>
    <w:rsid w:val="008B13A2"/>
    <w:rsid w:val="008B142A"/>
    <w:rsid w:val="008B1464"/>
    <w:rsid w:val="008B1486"/>
    <w:rsid w:val="008B149B"/>
    <w:rsid w:val="008B14A1"/>
    <w:rsid w:val="008B14A2"/>
    <w:rsid w:val="008B14C3"/>
    <w:rsid w:val="008B1507"/>
    <w:rsid w:val="008B156C"/>
    <w:rsid w:val="008B1590"/>
    <w:rsid w:val="008B15AA"/>
    <w:rsid w:val="008B15CA"/>
    <w:rsid w:val="008B1683"/>
    <w:rsid w:val="008B1797"/>
    <w:rsid w:val="008B179F"/>
    <w:rsid w:val="008B1826"/>
    <w:rsid w:val="008B1838"/>
    <w:rsid w:val="008B1848"/>
    <w:rsid w:val="008B18AE"/>
    <w:rsid w:val="008B1963"/>
    <w:rsid w:val="008B19A0"/>
    <w:rsid w:val="008B19DE"/>
    <w:rsid w:val="008B1A40"/>
    <w:rsid w:val="008B1A95"/>
    <w:rsid w:val="008B1AED"/>
    <w:rsid w:val="008B1B2E"/>
    <w:rsid w:val="008B1B3D"/>
    <w:rsid w:val="008B1B64"/>
    <w:rsid w:val="008B1CBA"/>
    <w:rsid w:val="008B1D17"/>
    <w:rsid w:val="008B1D56"/>
    <w:rsid w:val="008B1D6B"/>
    <w:rsid w:val="008B1DAC"/>
    <w:rsid w:val="008B1DDF"/>
    <w:rsid w:val="008B1DE3"/>
    <w:rsid w:val="008B1DE9"/>
    <w:rsid w:val="008B1E3D"/>
    <w:rsid w:val="008B1E9B"/>
    <w:rsid w:val="008B1EEB"/>
    <w:rsid w:val="008B1EFD"/>
    <w:rsid w:val="008B1F27"/>
    <w:rsid w:val="008B1F3E"/>
    <w:rsid w:val="008B1FA0"/>
    <w:rsid w:val="008B1FB0"/>
    <w:rsid w:val="008B2021"/>
    <w:rsid w:val="008B2091"/>
    <w:rsid w:val="008B209E"/>
    <w:rsid w:val="008B20C3"/>
    <w:rsid w:val="008B2114"/>
    <w:rsid w:val="008B2130"/>
    <w:rsid w:val="008B2192"/>
    <w:rsid w:val="008B2236"/>
    <w:rsid w:val="008B2237"/>
    <w:rsid w:val="008B2251"/>
    <w:rsid w:val="008B22AC"/>
    <w:rsid w:val="008B22F6"/>
    <w:rsid w:val="008B22FA"/>
    <w:rsid w:val="008B23A7"/>
    <w:rsid w:val="008B23F4"/>
    <w:rsid w:val="008B2416"/>
    <w:rsid w:val="008B2421"/>
    <w:rsid w:val="008B2543"/>
    <w:rsid w:val="008B2587"/>
    <w:rsid w:val="008B2599"/>
    <w:rsid w:val="008B25A2"/>
    <w:rsid w:val="008B25AD"/>
    <w:rsid w:val="008B25BC"/>
    <w:rsid w:val="008B25E7"/>
    <w:rsid w:val="008B2618"/>
    <w:rsid w:val="008B26B2"/>
    <w:rsid w:val="008B271D"/>
    <w:rsid w:val="008B27D9"/>
    <w:rsid w:val="008B2819"/>
    <w:rsid w:val="008B281B"/>
    <w:rsid w:val="008B2876"/>
    <w:rsid w:val="008B28D1"/>
    <w:rsid w:val="008B2916"/>
    <w:rsid w:val="008B2955"/>
    <w:rsid w:val="008B2987"/>
    <w:rsid w:val="008B29C0"/>
    <w:rsid w:val="008B29C4"/>
    <w:rsid w:val="008B2A60"/>
    <w:rsid w:val="008B2A84"/>
    <w:rsid w:val="008B2AB3"/>
    <w:rsid w:val="008B2B49"/>
    <w:rsid w:val="008B2B59"/>
    <w:rsid w:val="008B2B5A"/>
    <w:rsid w:val="008B2B7C"/>
    <w:rsid w:val="008B2BEA"/>
    <w:rsid w:val="008B2CE0"/>
    <w:rsid w:val="008B2D2A"/>
    <w:rsid w:val="008B2DB6"/>
    <w:rsid w:val="008B2DDA"/>
    <w:rsid w:val="008B2DEA"/>
    <w:rsid w:val="008B2EA0"/>
    <w:rsid w:val="008B2ED9"/>
    <w:rsid w:val="008B2EEB"/>
    <w:rsid w:val="008B30C2"/>
    <w:rsid w:val="008B3105"/>
    <w:rsid w:val="008B31C3"/>
    <w:rsid w:val="008B3232"/>
    <w:rsid w:val="008B325D"/>
    <w:rsid w:val="008B32A1"/>
    <w:rsid w:val="008B3376"/>
    <w:rsid w:val="008B338E"/>
    <w:rsid w:val="008B33AB"/>
    <w:rsid w:val="008B344E"/>
    <w:rsid w:val="008B3452"/>
    <w:rsid w:val="008B3609"/>
    <w:rsid w:val="008B36A2"/>
    <w:rsid w:val="008B3714"/>
    <w:rsid w:val="008B3718"/>
    <w:rsid w:val="008B371C"/>
    <w:rsid w:val="008B3771"/>
    <w:rsid w:val="008B377D"/>
    <w:rsid w:val="008B38F0"/>
    <w:rsid w:val="008B3931"/>
    <w:rsid w:val="008B3986"/>
    <w:rsid w:val="008B3998"/>
    <w:rsid w:val="008B39B8"/>
    <w:rsid w:val="008B39D7"/>
    <w:rsid w:val="008B3A08"/>
    <w:rsid w:val="008B3AA3"/>
    <w:rsid w:val="008B3AFF"/>
    <w:rsid w:val="008B3BF0"/>
    <w:rsid w:val="008B3CE2"/>
    <w:rsid w:val="008B3D5D"/>
    <w:rsid w:val="008B3DA4"/>
    <w:rsid w:val="008B3DA8"/>
    <w:rsid w:val="008B3E40"/>
    <w:rsid w:val="008B40AD"/>
    <w:rsid w:val="008B4187"/>
    <w:rsid w:val="008B41CA"/>
    <w:rsid w:val="008B41D7"/>
    <w:rsid w:val="008B4308"/>
    <w:rsid w:val="008B434E"/>
    <w:rsid w:val="008B4351"/>
    <w:rsid w:val="008B4393"/>
    <w:rsid w:val="008B4409"/>
    <w:rsid w:val="008B444D"/>
    <w:rsid w:val="008B447D"/>
    <w:rsid w:val="008B44D0"/>
    <w:rsid w:val="008B44F4"/>
    <w:rsid w:val="008B451A"/>
    <w:rsid w:val="008B4553"/>
    <w:rsid w:val="008B4617"/>
    <w:rsid w:val="008B469E"/>
    <w:rsid w:val="008B46A7"/>
    <w:rsid w:val="008B46CC"/>
    <w:rsid w:val="008B46FF"/>
    <w:rsid w:val="008B4717"/>
    <w:rsid w:val="008B478A"/>
    <w:rsid w:val="008B4790"/>
    <w:rsid w:val="008B47CC"/>
    <w:rsid w:val="008B4866"/>
    <w:rsid w:val="008B48A0"/>
    <w:rsid w:val="008B49AE"/>
    <w:rsid w:val="008B49E3"/>
    <w:rsid w:val="008B4A89"/>
    <w:rsid w:val="008B4AE1"/>
    <w:rsid w:val="008B4B31"/>
    <w:rsid w:val="008B4B5F"/>
    <w:rsid w:val="008B4B74"/>
    <w:rsid w:val="008B4BA6"/>
    <w:rsid w:val="008B4C1F"/>
    <w:rsid w:val="008B4C22"/>
    <w:rsid w:val="008B4C67"/>
    <w:rsid w:val="008B4D02"/>
    <w:rsid w:val="008B4DED"/>
    <w:rsid w:val="008B4DFF"/>
    <w:rsid w:val="008B4E0D"/>
    <w:rsid w:val="008B4E5E"/>
    <w:rsid w:val="008B4E88"/>
    <w:rsid w:val="008B4EEF"/>
    <w:rsid w:val="008B4EF1"/>
    <w:rsid w:val="008B4F74"/>
    <w:rsid w:val="008B5012"/>
    <w:rsid w:val="008B5035"/>
    <w:rsid w:val="008B5042"/>
    <w:rsid w:val="008B50A4"/>
    <w:rsid w:val="008B50C1"/>
    <w:rsid w:val="008B50D2"/>
    <w:rsid w:val="008B5153"/>
    <w:rsid w:val="008B5157"/>
    <w:rsid w:val="008B51A6"/>
    <w:rsid w:val="008B51D9"/>
    <w:rsid w:val="008B5210"/>
    <w:rsid w:val="008B526D"/>
    <w:rsid w:val="008B5277"/>
    <w:rsid w:val="008B529A"/>
    <w:rsid w:val="008B5348"/>
    <w:rsid w:val="008B53D6"/>
    <w:rsid w:val="008B5473"/>
    <w:rsid w:val="008B549C"/>
    <w:rsid w:val="008B54BA"/>
    <w:rsid w:val="008B5612"/>
    <w:rsid w:val="008B565D"/>
    <w:rsid w:val="008B5732"/>
    <w:rsid w:val="008B5744"/>
    <w:rsid w:val="008B5763"/>
    <w:rsid w:val="008B57CB"/>
    <w:rsid w:val="008B5872"/>
    <w:rsid w:val="008B5971"/>
    <w:rsid w:val="008B5974"/>
    <w:rsid w:val="008B597B"/>
    <w:rsid w:val="008B59A3"/>
    <w:rsid w:val="008B59AD"/>
    <w:rsid w:val="008B5B07"/>
    <w:rsid w:val="008B5B0F"/>
    <w:rsid w:val="008B5B56"/>
    <w:rsid w:val="008B5B82"/>
    <w:rsid w:val="008B5B9A"/>
    <w:rsid w:val="008B5C71"/>
    <w:rsid w:val="008B5D92"/>
    <w:rsid w:val="008B5DDA"/>
    <w:rsid w:val="008B5E12"/>
    <w:rsid w:val="008B5E22"/>
    <w:rsid w:val="008B5E33"/>
    <w:rsid w:val="008B5EBD"/>
    <w:rsid w:val="008B5EDD"/>
    <w:rsid w:val="008B5EFB"/>
    <w:rsid w:val="008B5F54"/>
    <w:rsid w:val="008B5F87"/>
    <w:rsid w:val="008B5FBD"/>
    <w:rsid w:val="008B5FBE"/>
    <w:rsid w:val="008B601C"/>
    <w:rsid w:val="008B6040"/>
    <w:rsid w:val="008B606F"/>
    <w:rsid w:val="008B6254"/>
    <w:rsid w:val="008B62AC"/>
    <w:rsid w:val="008B62FE"/>
    <w:rsid w:val="008B634A"/>
    <w:rsid w:val="008B6390"/>
    <w:rsid w:val="008B63A6"/>
    <w:rsid w:val="008B63BD"/>
    <w:rsid w:val="008B641C"/>
    <w:rsid w:val="008B6445"/>
    <w:rsid w:val="008B645C"/>
    <w:rsid w:val="008B6468"/>
    <w:rsid w:val="008B64AE"/>
    <w:rsid w:val="008B64CB"/>
    <w:rsid w:val="008B6528"/>
    <w:rsid w:val="008B6603"/>
    <w:rsid w:val="008B664B"/>
    <w:rsid w:val="008B66BD"/>
    <w:rsid w:val="008B66C6"/>
    <w:rsid w:val="008B66CE"/>
    <w:rsid w:val="008B66D2"/>
    <w:rsid w:val="008B676D"/>
    <w:rsid w:val="008B67A8"/>
    <w:rsid w:val="008B67B2"/>
    <w:rsid w:val="008B67F0"/>
    <w:rsid w:val="008B67F7"/>
    <w:rsid w:val="008B684F"/>
    <w:rsid w:val="008B68AC"/>
    <w:rsid w:val="008B699B"/>
    <w:rsid w:val="008B6A35"/>
    <w:rsid w:val="008B6A67"/>
    <w:rsid w:val="008B6A75"/>
    <w:rsid w:val="008B6AC1"/>
    <w:rsid w:val="008B6BC0"/>
    <w:rsid w:val="008B6C0C"/>
    <w:rsid w:val="008B6C32"/>
    <w:rsid w:val="008B6C34"/>
    <w:rsid w:val="008B6D00"/>
    <w:rsid w:val="008B6D82"/>
    <w:rsid w:val="008B6DE4"/>
    <w:rsid w:val="008B6E14"/>
    <w:rsid w:val="008B6E26"/>
    <w:rsid w:val="008B6E47"/>
    <w:rsid w:val="008B6E5A"/>
    <w:rsid w:val="008B6EA4"/>
    <w:rsid w:val="008B6EBE"/>
    <w:rsid w:val="008B6F9E"/>
    <w:rsid w:val="008B6FBD"/>
    <w:rsid w:val="008B70D5"/>
    <w:rsid w:val="008B711F"/>
    <w:rsid w:val="008B7127"/>
    <w:rsid w:val="008B71BD"/>
    <w:rsid w:val="008B71DB"/>
    <w:rsid w:val="008B724B"/>
    <w:rsid w:val="008B7265"/>
    <w:rsid w:val="008B7266"/>
    <w:rsid w:val="008B727D"/>
    <w:rsid w:val="008B738E"/>
    <w:rsid w:val="008B73A6"/>
    <w:rsid w:val="008B741B"/>
    <w:rsid w:val="008B745D"/>
    <w:rsid w:val="008B7471"/>
    <w:rsid w:val="008B7497"/>
    <w:rsid w:val="008B74EA"/>
    <w:rsid w:val="008B757D"/>
    <w:rsid w:val="008B75FE"/>
    <w:rsid w:val="008B7690"/>
    <w:rsid w:val="008B774B"/>
    <w:rsid w:val="008B77F6"/>
    <w:rsid w:val="008B783A"/>
    <w:rsid w:val="008B7842"/>
    <w:rsid w:val="008B786F"/>
    <w:rsid w:val="008B788F"/>
    <w:rsid w:val="008B7898"/>
    <w:rsid w:val="008B78C9"/>
    <w:rsid w:val="008B78F9"/>
    <w:rsid w:val="008B78FD"/>
    <w:rsid w:val="008B791E"/>
    <w:rsid w:val="008B7927"/>
    <w:rsid w:val="008B7963"/>
    <w:rsid w:val="008B7977"/>
    <w:rsid w:val="008B7996"/>
    <w:rsid w:val="008B79E0"/>
    <w:rsid w:val="008B7A73"/>
    <w:rsid w:val="008B7AB1"/>
    <w:rsid w:val="008B7AD6"/>
    <w:rsid w:val="008B7B06"/>
    <w:rsid w:val="008B7B52"/>
    <w:rsid w:val="008B7B71"/>
    <w:rsid w:val="008B7B93"/>
    <w:rsid w:val="008B7B9D"/>
    <w:rsid w:val="008B7C98"/>
    <w:rsid w:val="008B7CB7"/>
    <w:rsid w:val="008B7D4A"/>
    <w:rsid w:val="008B7D5E"/>
    <w:rsid w:val="008B7DE5"/>
    <w:rsid w:val="008B7EF8"/>
    <w:rsid w:val="008B7F0B"/>
    <w:rsid w:val="008B7F49"/>
    <w:rsid w:val="008B7F4D"/>
    <w:rsid w:val="008B7F69"/>
    <w:rsid w:val="008B7F95"/>
    <w:rsid w:val="008C004E"/>
    <w:rsid w:val="008C00A7"/>
    <w:rsid w:val="008C00AC"/>
    <w:rsid w:val="008C0119"/>
    <w:rsid w:val="008C0140"/>
    <w:rsid w:val="008C0149"/>
    <w:rsid w:val="008C014B"/>
    <w:rsid w:val="008C01C4"/>
    <w:rsid w:val="008C0207"/>
    <w:rsid w:val="008C0237"/>
    <w:rsid w:val="008C027D"/>
    <w:rsid w:val="008C0291"/>
    <w:rsid w:val="008C0319"/>
    <w:rsid w:val="008C0383"/>
    <w:rsid w:val="008C03D9"/>
    <w:rsid w:val="008C03E0"/>
    <w:rsid w:val="008C0442"/>
    <w:rsid w:val="008C0455"/>
    <w:rsid w:val="008C049F"/>
    <w:rsid w:val="008C04BF"/>
    <w:rsid w:val="008C04DB"/>
    <w:rsid w:val="008C0522"/>
    <w:rsid w:val="008C0579"/>
    <w:rsid w:val="008C058A"/>
    <w:rsid w:val="008C0598"/>
    <w:rsid w:val="008C05A3"/>
    <w:rsid w:val="008C06D7"/>
    <w:rsid w:val="008C0759"/>
    <w:rsid w:val="008C079D"/>
    <w:rsid w:val="008C07BC"/>
    <w:rsid w:val="008C07FD"/>
    <w:rsid w:val="008C0887"/>
    <w:rsid w:val="008C09ED"/>
    <w:rsid w:val="008C09F8"/>
    <w:rsid w:val="008C0B44"/>
    <w:rsid w:val="008C0B8B"/>
    <w:rsid w:val="008C0BB6"/>
    <w:rsid w:val="008C0BFA"/>
    <w:rsid w:val="008C0BFD"/>
    <w:rsid w:val="008C0C06"/>
    <w:rsid w:val="008C0C79"/>
    <w:rsid w:val="008C0CBE"/>
    <w:rsid w:val="008C0CE1"/>
    <w:rsid w:val="008C0CF7"/>
    <w:rsid w:val="008C0D0E"/>
    <w:rsid w:val="008C0E25"/>
    <w:rsid w:val="008C0E27"/>
    <w:rsid w:val="008C0E44"/>
    <w:rsid w:val="008C0EB2"/>
    <w:rsid w:val="008C0EEE"/>
    <w:rsid w:val="008C0EF0"/>
    <w:rsid w:val="008C0FAA"/>
    <w:rsid w:val="008C0FC0"/>
    <w:rsid w:val="008C0FF6"/>
    <w:rsid w:val="008C109E"/>
    <w:rsid w:val="008C10E4"/>
    <w:rsid w:val="008C1145"/>
    <w:rsid w:val="008C118C"/>
    <w:rsid w:val="008C120A"/>
    <w:rsid w:val="008C1297"/>
    <w:rsid w:val="008C12C4"/>
    <w:rsid w:val="008C132A"/>
    <w:rsid w:val="008C135D"/>
    <w:rsid w:val="008C13D2"/>
    <w:rsid w:val="008C141A"/>
    <w:rsid w:val="008C1442"/>
    <w:rsid w:val="008C144E"/>
    <w:rsid w:val="008C1478"/>
    <w:rsid w:val="008C14CF"/>
    <w:rsid w:val="008C15BA"/>
    <w:rsid w:val="008C15E0"/>
    <w:rsid w:val="008C1671"/>
    <w:rsid w:val="008C16F1"/>
    <w:rsid w:val="008C1725"/>
    <w:rsid w:val="008C172F"/>
    <w:rsid w:val="008C173B"/>
    <w:rsid w:val="008C1821"/>
    <w:rsid w:val="008C1825"/>
    <w:rsid w:val="008C1874"/>
    <w:rsid w:val="008C18C0"/>
    <w:rsid w:val="008C18ED"/>
    <w:rsid w:val="008C18FB"/>
    <w:rsid w:val="008C191D"/>
    <w:rsid w:val="008C1976"/>
    <w:rsid w:val="008C19BB"/>
    <w:rsid w:val="008C19D1"/>
    <w:rsid w:val="008C19D2"/>
    <w:rsid w:val="008C1A44"/>
    <w:rsid w:val="008C1A4E"/>
    <w:rsid w:val="008C1A91"/>
    <w:rsid w:val="008C1AAB"/>
    <w:rsid w:val="008C1B71"/>
    <w:rsid w:val="008C1B74"/>
    <w:rsid w:val="008C1BA1"/>
    <w:rsid w:val="008C1BC3"/>
    <w:rsid w:val="008C1C7C"/>
    <w:rsid w:val="008C1D63"/>
    <w:rsid w:val="008C1E03"/>
    <w:rsid w:val="008C1EC5"/>
    <w:rsid w:val="008C1F00"/>
    <w:rsid w:val="008C1F85"/>
    <w:rsid w:val="008C1FA7"/>
    <w:rsid w:val="008C1FC8"/>
    <w:rsid w:val="008C1FDD"/>
    <w:rsid w:val="008C2083"/>
    <w:rsid w:val="008C20EF"/>
    <w:rsid w:val="008C2114"/>
    <w:rsid w:val="008C2171"/>
    <w:rsid w:val="008C22FF"/>
    <w:rsid w:val="008C2345"/>
    <w:rsid w:val="008C237B"/>
    <w:rsid w:val="008C2383"/>
    <w:rsid w:val="008C23A3"/>
    <w:rsid w:val="008C2446"/>
    <w:rsid w:val="008C248E"/>
    <w:rsid w:val="008C2592"/>
    <w:rsid w:val="008C25DD"/>
    <w:rsid w:val="008C2631"/>
    <w:rsid w:val="008C265E"/>
    <w:rsid w:val="008C27A1"/>
    <w:rsid w:val="008C27FE"/>
    <w:rsid w:val="008C280E"/>
    <w:rsid w:val="008C2820"/>
    <w:rsid w:val="008C2837"/>
    <w:rsid w:val="008C2893"/>
    <w:rsid w:val="008C28A6"/>
    <w:rsid w:val="008C28B3"/>
    <w:rsid w:val="008C28BE"/>
    <w:rsid w:val="008C28DC"/>
    <w:rsid w:val="008C28F8"/>
    <w:rsid w:val="008C2927"/>
    <w:rsid w:val="008C29B8"/>
    <w:rsid w:val="008C29FD"/>
    <w:rsid w:val="008C2A93"/>
    <w:rsid w:val="008C2B1B"/>
    <w:rsid w:val="008C2B1F"/>
    <w:rsid w:val="008C2B44"/>
    <w:rsid w:val="008C2B4A"/>
    <w:rsid w:val="008C2C4B"/>
    <w:rsid w:val="008C2C6B"/>
    <w:rsid w:val="008C2D26"/>
    <w:rsid w:val="008C2D79"/>
    <w:rsid w:val="008C2DA5"/>
    <w:rsid w:val="008C2DAF"/>
    <w:rsid w:val="008C2E5E"/>
    <w:rsid w:val="008C2F7E"/>
    <w:rsid w:val="008C2FA1"/>
    <w:rsid w:val="008C2FD5"/>
    <w:rsid w:val="008C2FD6"/>
    <w:rsid w:val="008C3016"/>
    <w:rsid w:val="008C3030"/>
    <w:rsid w:val="008C3048"/>
    <w:rsid w:val="008C308E"/>
    <w:rsid w:val="008C30B1"/>
    <w:rsid w:val="008C30FA"/>
    <w:rsid w:val="008C3141"/>
    <w:rsid w:val="008C315F"/>
    <w:rsid w:val="008C3165"/>
    <w:rsid w:val="008C318D"/>
    <w:rsid w:val="008C31C4"/>
    <w:rsid w:val="008C31FA"/>
    <w:rsid w:val="008C3229"/>
    <w:rsid w:val="008C3237"/>
    <w:rsid w:val="008C32BD"/>
    <w:rsid w:val="008C3300"/>
    <w:rsid w:val="008C3347"/>
    <w:rsid w:val="008C334C"/>
    <w:rsid w:val="008C3406"/>
    <w:rsid w:val="008C3415"/>
    <w:rsid w:val="008C34A4"/>
    <w:rsid w:val="008C358F"/>
    <w:rsid w:val="008C35BF"/>
    <w:rsid w:val="008C35E2"/>
    <w:rsid w:val="008C366C"/>
    <w:rsid w:val="008C3672"/>
    <w:rsid w:val="008C3705"/>
    <w:rsid w:val="008C3712"/>
    <w:rsid w:val="008C373C"/>
    <w:rsid w:val="008C37A5"/>
    <w:rsid w:val="008C37D3"/>
    <w:rsid w:val="008C37E3"/>
    <w:rsid w:val="008C37F6"/>
    <w:rsid w:val="008C382F"/>
    <w:rsid w:val="008C3899"/>
    <w:rsid w:val="008C38DB"/>
    <w:rsid w:val="008C3912"/>
    <w:rsid w:val="008C3998"/>
    <w:rsid w:val="008C39AF"/>
    <w:rsid w:val="008C39CD"/>
    <w:rsid w:val="008C3A32"/>
    <w:rsid w:val="008C3ADD"/>
    <w:rsid w:val="008C3B0C"/>
    <w:rsid w:val="008C3B4B"/>
    <w:rsid w:val="008C3BDA"/>
    <w:rsid w:val="008C3C11"/>
    <w:rsid w:val="008C3C3E"/>
    <w:rsid w:val="008C3C8B"/>
    <w:rsid w:val="008C3CAF"/>
    <w:rsid w:val="008C3CB6"/>
    <w:rsid w:val="008C3CDB"/>
    <w:rsid w:val="008C3D0D"/>
    <w:rsid w:val="008C3D37"/>
    <w:rsid w:val="008C3E2B"/>
    <w:rsid w:val="008C3E40"/>
    <w:rsid w:val="008C3FE0"/>
    <w:rsid w:val="008C403D"/>
    <w:rsid w:val="008C4059"/>
    <w:rsid w:val="008C4062"/>
    <w:rsid w:val="008C40A2"/>
    <w:rsid w:val="008C40B1"/>
    <w:rsid w:val="008C40D6"/>
    <w:rsid w:val="008C40E9"/>
    <w:rsid w:val="008C41E5"/>
    <w:rsid w:val="008C4218"/>
    <w:rsid w:val="008C4236"/>
    <w:rsid w:val="008C4295"/>
    <w:rsid w:val="008C4315"/>
    <w:rsid w:val="008C4373"/>
    <w:rsid w:val="008C4390"/>
    <w:rsid w:val="008C4407"/>
    <w:rsid w:val="008C4433"/>
    <w:rsid w:val="008C444F"/>
    <w:rsid w:val="008C445C"/>
    <w:rsid w:val="008C449F"/>
    <w:rsid w:val="008C44E8"/>
    <w:rsid w:val="008C45CC"/>
    <w:rsid w:val="008C45D5"/>
    <w:rsid w:val="008C466B"/>
    <w:rsid w:val="008C4711"/>
    <w:rsid w:val="008C47EE"/>
    <w:rsid w:val="008C47F5"/>
    <w:rsid w:val="008C482C"/>
    <w:rsid w:val="008C4854"/>
    <w:rsid w:val="008C48C9"/>
    <w:rsid w:val="008C48D9"/>
    <w:rsid w:val="008C4907"/>
    <w:rsid w:val="008C4916"/>
    <w:rsid w:val="008C4939"/>
    <w:rsid w:val="008C4AA9"/>
    <w:rsid w:val="008C4ACA"/>
    <w:rsid w:val="008C4AFA"/>
    <w:rsid w:val="008C4B1E"/>
    <w:rsid w:val="008C4B2B"/>
    <w:rsid w:val="008C4BE6"/>
    <w:rsid w:val="008C4C7B"/>
    <w:rsid w:val="008C4D25"/>
    <w:rsid w:val="008C4DE9"/>
    <w:rsid w:val="008C4E10"/>
    <w:rsid w:val="008C4E2A"/>
    <w:rsid w:val="008C4EF3"/>
    <w:rsid w:val="008C4EF4"/>
    <w:rsid w:val="008C4F0D"/>
    <w:rsid w:val="008C4F6A"/>
    <w:rsid w:val="008C4F6D"/>
    <w:rsid w:val="008C4F7F"/>
    <w:rsid w:val="008C4F89"/>
    <w:rsid w:val="008C4FC9"/>
    <w:rsid w:val="008C5007"/>
    <w:rsid w:val="008C5108"/>
    <w:rsid w:val="008C5172"/>
    <w:rsid w:val="008C5197"/>
    <w:rsid w:val="008C5221"/>
    <w:rsid w:val="008C5271"/>
    <w:rsid w:val="008C5279"/>
    <w:rsid w:val="008C527B"/>
    <w:rsid w:val="008C52A1"/>
    <w:rsid w:val="008C52B3"/>
    <w:rsid w:val="008C537B"/>
    <w:rsid w:val="008C53B7"/>
    <w:rsid w:val="008C53CD"/>
    <w:rsid w:val="008C541C"/>
    <w:rsid w:val="008C5442"/>
    <w:rsid w:val="008C544E"/>
    <w:rsid w:val="008C5669"/>
    <w:rsid w:val="008C5727"/>
    <w:rsid w:val="008C5748"/>
    <w:rsid w:val="008C57BD"/>
    <w:rsid w:val="008C5856"/>
    <w:rsid w:val="008C58C3"/>
    <w:rsid w:val="008C592D"/>
    <w:rsid w:val="008C594A"/>
    <w:rsid w:val="008C5957"/>
    <w:rsid w:val="008C597D"/>
    <w:rsid w:val="008C5998"/>
    <w:rsid w:val="008C59FB"/>
    <w:rsid w:val="008C5A04"/>
    <w:rsid w:val="008C5A43"/>
    <w:rsid w:val="008C5A4B"/>
    <w:rsid w:val="008C5A5E"/>
    <w:rsid w:val="008C5A91"/>
    <w:rsid w:val="008C5AA5"/>
    <w:rsid w:val="008C5ADF"/>
    <w:rsid w:val="008C5B23"/>
    <w:rsid w:val="008C5B79"/>
    <w:rsid w:val="008C5BC1"/>
    <w:rsid w:val="008C5C3A"/>
    <w:rsid w:val="008C5C4F"/>
    <w:rsid w:val="008C5C6D"/>
    <w:rsid w:val="008C5D0F"/>
    <w:rsid w:val="008C5E9A"/>
    <w:rsid w:val="008C5F0F"/>
    <w:rsid w:val="008C5FDE"/>
    <w:rsid w:val="008C604F"/>
    <w:rsid w:val="008C6076"/>
    <w:rsid w:val="008C60B0"/>
    <w:rsid w:val="008C60CA"/>
    <w:rsid w:val="008C6150"/>
    <w:rsid w:val="008C615C"/>
    <w:rsid w:val="008C618B"/>
    <w:rsid w:val="008C61C7"/>
    <w:rsid w:val="008C6201"/>
    <w:rsid w:val="008C6211"/>
    <w:rsid w:val="008C62A4"/>
    <w:rsid w:val="008C62CD"/>
    <w:rsid w:val="008C62CF"/>
    <w:rsid w:val="008C6310"/>
    <w:rsid w:val="008C638D"/>
    <w:rsid w:val="008C63AD"/>
    <w:rsid w:val="008C63B6"/>
    <w:rsid w:val="008C6416"/>
    <w:rsid w:val="008C642D"/>
    <w:rsid w:val="008C649C"/>
    <w:rsid w:val="008C650B"/>
    <w:rsid w:val="008C658F"/>
    <w:rsid w:val="008C6592"/>
    <w:rsid w:val="008C65C5"/>
    <w:rsid w:val="008C65E3"/>
    <w:rsid w:val="008C6613"/>
    <w:rsid w:val="008C6618"/>
    <w:rsid w:val="008C6619"/>
    <w:rsid w:val="008C66A5"/>
    <w:rsid w:val="008C6765"/>
    <w:rsid w:val="008C67B0"/>
    <w:rsid w:val="008C67C2"/>
    <w:rsid w:val="008C6800"/>
    <w:rsid w:val="008C683A"/>
    <w:rsid w:val="008C688F"/>
    <w:rsid w:val="008C6898"/>
    <w:rsid w:val="008C6A28"/>
    <w:rsid w:val="008C6A3F"/>
    <w:rsid w:val="008C6A69"/>
    <w:rsid w:val="008C6ABA"/>
    <w:rsid w:val="008C6AF1"/>
    <w:rsid w:val="008C6AF2"/>
    <w:rsid w:val="008C6B46"/>
    <w:rsid w:val="008C6C57"/>
    <w:rsid w:val="008C6C90"/>
    <w:rsid w:val="008C6C94"/>
    <w:rsid w:val="008C6CCD"/>
    <w:rsid w:val="008C6D0B"/>
    <w:rsid w:val="008C6D13"/>
    <w:rsid w:val="008C6F23"/>
    <w:rsid w:val="008C6FBC"/>
    <w:rsid w:val="008C6FBD"/>
    <w:rsid w:val="008C7014"/>
    <w:rsid w:val="008C707B"/>
    <w:rsid w:val="008C7094"/>
    <w:rsid w:val="008C70B3"/>
    <w:rsid w:val="008C70F8"/>
    <w:rsid w:val="008C7121"/>
    <w:rsid w:val="008C7167"/>
    <w:rsid w:val="008C71F2"/>
    <w:rsid w:val="008C71FA"/>
    <w:rsid w:val="008C7237"/>
    <w:rsid w:val="008C72D0"/>
    <w:rsid w:val="008C742E"/>
    <w:rsid w:val="008C744D"/>
    <w:rsid w:val="008C74A7"/>
    <w:rsid w:val="008C74CC"/>
    <w:rsid w:val="008C74DA"/>
    <w:rsid w:val="008C752A"/>
    <w:rsid w:val="008C7578"/>
    <w:rsid w:val="008C757C"/>
    <w:rsid w:val="008C7605"/>
    <w:rsid w:val="008C764D"/>
    <w:rsid w:val="008C7666"/>
    <w:rsid w:val="008C7774"/>
    <w:rsid w:val="008C77D6"/>
    <w:rsid w:val="008C7812"/>
    <w:rsid w:val="008C7814"/>
    <w:rsid w:val="008C781A"/>
    <w:rsid w:val="008C7897"/>
    <w:rsid w:val="008C78B2"/>
    <w:rsid w:val="008C78BF"/>
    <w:rsid w:val="008C78C8"/>
    <w:rsid w:val="008C78C9"/>
    <w:rsid w:val="008C78D1"/>
    <w:rsid w:val="008C795D"/>
    <w:rsid w:val="008C7975"/>
    <w:rsid w:val="008C79A7"/>
    <w:rsid w:val="008C7A4A"/>
    <w:rsid w:val="008C7A9F"/>
    <w:rsid w:val="008C7ADB"/>
    <w:rsid w:val="008C7B2A"/>
    <w:rsid w:val="008C7B64"/>
    <w:rsid w:val="008C7B6B"/>
    <w:rsid w:val="008C7BB9"/>
    <w:rsid w:val="008C7BBF"/>
    <w:rsid w:val="008C7C32"/>
    <w:rsid w:val="008C7CBF"/>
    <w:rsid w:val="008C7CF3"/>
    <w:rsid w:val="008C7CF5"/>
    <w:rsid w:val="008C7DC1"/>
    <w:rsid w:val="008C7E05"/>
    <w:rsid w:val="008C7E17"/>
    <w:rsid w:val="008C7E39"/>
    <w:rsid w:val="008C7E75"/>
    <w:rsid w:val="008C7E79"/>
    <w:rsid w:val="008C7F1C"/>
    <w:rsid w:val="008C7F35"/>
    <w:rsid w:val="008C7F3F"/>
    <w:rsid w:val="008C7F81"/>
    <w:rsid w:val="008D0005"/>
    <w:rsid w:val="008D002D"/>
    <w:rsid w:val="008D0065"/>
    <w:rsid w:val="008D007A"/>
    <w:rsid w:val="008D00C2"/>
    <w:rsid w:val="008D00DF"/>
    <w:rsid w:val="008D013F"/>
    <w:rsid w:val="008D0197"/>
    <w:rsid w:val="008D01EF"/>
    <w:rsid w:val="008D022C"/>
    <w:rsid w:val="008D024A"/>
    <w:rsid w:val="008D025E"/>
    <w:rsid w:val="008D0306"/>
    <w:rsid w:val="008D032A"/>
    <w:rsid w:val="008D0343"/>
    <w:rsid w:val="008D039D"/>
    <w:rsid w:val="008D03E2"/>
    <w:rsid w:val="008D03F2"/>
    <w:rsid w:val="008D0433"/>
    <w:rsid w:val="008D0464"/>
    <w:rsid w:val="008D046A"/>
    <w:rsid w:val="008D04A7"/>
    <w:rsid w:val="008D04E1"/>
    <w:rsid w:val="008D050D"/>
    <w:rsid w:val="008D05F1"/>
    <w:rsid w:val="008D064F"/>
    <w:rsid w:val="008D0716"/>
    <w:rsid w:val="008D071F"/>
    <w:rsid w:val="008D0757"/>
    <w:rsid w:val="008D08C3"/>
    <w:rsid w:val="008D08DD"/>
    <w:rsid w:val="008D0926"/>
    <w:rsid w:val="008D0947"/>
    <w:rsid w:val="008D09AF"/>
    <w:rsid w:val="008D09D1"/>
    <w:rsid w:val="008D0A3B"/>
    <w:rsid w:val="008D0A4E"/>
    <w:rsid w:val="008D0A88"/>
    <w:rsid w:val="008D0AE8"/>
    <w:rsid w:val="008D0AF3"/>
    <w:rsid w:val="008D0B32"/>
    <w:rsid w:val="008D0B55"/>
    <w:rsid w:val="008D0B62"/>
    <w:rsid w:val="008D0BB9"/>
    <w:rsid w:val="008D0BC0"/>
    <w:rsid w:val="008D0C25"/>
    <w:rsid w:val="008D0C8A"/>
    <w:rsid w:val="008D0CB9"/>
    <w:rsid w:val="008D0CF0"/>
    <w:rsid w:val="008D0D6E"/>
    <w:rsid w:val="008D0EE0"/>
    <w:rsid w:val="008D0F26"/>
    <w:rsid w:val="008D0FE2"/>
    <w:rsid w:val="008D1033"/>
    <w:rsid w:val="008D1097"/>
    <w:rsid w:val="008D10C9"/>
    <w:rsid w:val="008D1119"/>
    <w:rsid w:val="008D1163"/>
    <w:rsid w:val="008D11C5"/>
    <w:rsid w:val="008D11C8"/>
    <w:rsid w:val="008D1226"/>
    <w:rsid w:val="008D124B"/>
    <w:rsid w:val="008D125A"/>
    <w:rsid w:val="008D125B"/>
    <w:rsid w:val="008D125C"/>
    <w:rsid w:val="008D1263"/>
    <w:rsid w:val="008D1270"/>
    <w:rsid w:val="008D1299"/>
    <w:rsid w:val="008D1309"/>
    <w:rsid w:val="008D1397"/>
    <w:rsid w:val="008D139C"/>
    <w:rsid w:val="008D140F"/>
    <w:rsid w:val="008D141C"/>
    <w:rsid w:val="008D14DA"/>
    <w:rsid w:val="008D1518"/>
    <w:rsid w:val="008D15C9"/>
    <w:rsid w:val="008D15FF"/>
    <w:rsid w:val="008D1605"/>
    <w:rsid w:val="008D161B"/>
    <w:rsid w:val="008D16BD"/>
    <w:rsid w:val="008D16F1"/>
    <w:rsid w:val="008D175A"/>
    <w:rsid w:val="008D1770"/>
    <w:rsid w:val="008D17F8"/>
    <w:rsid w:val="008D1833"/>
    <w:rsid w:val="008D1839"/>
    <w:rsid w:val="008D18A8"/>
    <w:rsid w:val="008D18D1"/>
    <w:rsid w:val="008D199B"/>
    <w:rsid w:val="008D19F9"/>
    <w:rsid w:val="008D1A2C"/>
    <w:rsid w:val="008D1A3B"/>
    <w:rsid w:val="008D1AA5"/>
    <w:rsid w:val="008D1AC7"/>
    <w:rsid w:val="008D1AEB"/>
    <w:rsid w:val="008D1AF2"/>
    <w:rsid w:val="008D1C2C"/>
    <w:rsid w:val="008D1C66"/>
    <w:rsid w:val="008D1C82"/>
    <w:rsid w:val="008D1CA6"/>
    <w:rsid w:val="008D1D0B"/>
    <w:rsid w:val="008D1D84"/>
    <w:rsid w:val="008D1DB9"/>
    <w:rsid w:val="008D1E96"/>
    <w:rsid w:val="008D1F01"/>
    <w:rsid w:val="008D1F0F"/>
    <w:rsid w:val="008D1F16"/>
    <w:rsid w:val="008D1F19"/>
    <w:rsid w:val="008D1F1F"/>
    <w:rsid w:val="008D1F3E"/>
    <w:rsid w:val="008D1FE5"/>
    <w:rsid w:val="008D20D9"/>
    <w:rsid w:val="008D2209"/>
    <w:rsid w:val="008D2272"/>
    <w:rsid w:val="008D22B1"/>
    <w:rsid w:val="008D22B8"/>
    <w:rsid w:val="008D22DB"/>
    <w:rsid w:val="008D22EB"/>
    <w:rsid w:val="008D2306"/>
    <w:rsid w:val="008D23B0"/>
    <w:rsid w:val="008D2437"/>
    <w:rsid w:val="008D249B"/>
    <w:rsid w:val="008D24C0"/>
    <w:rsid w:val="008D24E5"/>
    <w:rsid w:val="008D2535"/>
    <w:rsid w:val="008D2562"/>
    <w:rsid w:val="008D256F"/>
    <w:rsid w:val="008D259E"/>
    <w:rsid w:val="008D25A2"/>
    <w:rsid w:val="008D25E2"/>
    <w:rsid w:val="008D265C"/>
    <w:rsid w:val="008D26A9"/>
    <w:rsid w:val="008D26E4"/>
    <w:rsid w:val="008D26E9"/>
    <w:rsid w:val="008D2750"/>
    <w:rsid w:val="008D27ED"/>
    <w:rsid w:val="008D27F1"/>
    <w:rsid w:val="008D2835"/>
    <w:rsid w:val="008D28B9"/>
    <w:rsid w:val="008D2910"/>
    <w:rsid w:val="008D2A23"/>
    <w:rsid w:val="008D2A83"/>
    <w:rsid w:val="008D2A97"/>
    <w:rsid w:val="008D2AE9"/>
    <w:rsid w:val="008D2B13"/>
    <w:rsid w:val="008D2B59"/>
    <w:rsid w:val="008D2B65"/>
    <w:rsid w:val="008D2CD1"/>
    <w:rsid w:val="008D2D19"/>
    <w:rsid w:val="008D2D58"/>
    <w:rsid w:val="008D2DC0"/>
    <w:rsid w:val="008D2DE0"/>
    <w:rsid w:val="008D2E0B"/>
    <w:rsid w:val="008D2E0E"/>
    <w:rsid w:val="008D2E47"/>
    <w:rsid w:val="008D2E66"/>
    <w:rsid w:val="008D2E95"/>
    <w:rsid w:val="008D2EA2"/>
    <w:rsid w:val="008D2EA7"/>
    <w:rsid w:val="008D2EB4"/>
    <w:rsid w:val="008D2EFA"/>
    <w:rsid w:val="008D2F05"/>
    <w:rsid w:val="008D2F3F"/>
    <w:rsid w:val="008D2F54"/>
    <w:rsid w:val="008D2F65"/>
    <w:rsid w:val="008D301E"/>
    <w:rsid w:val="008D309D"/>
    <w:rsid w:val="008D30A4"/>
    <w:rsid w:val="008D30C2"/>
    <w:rsid w:val="008D318A"/>
    <w:rsid w:val="008D32FC"/>
    <w:rsid w:val="008D33C6"/>
    <w:rsid w:val="008D3434"/>
    <w:rsid w:val="008D345A"/>
    <w:rsid w:val="008D34DC"/>
    <w:rsid w:val="008D34E3"/>
    <w:rsid w:val="008D34F2"/>
    <w:rsid w:val="008D34F5"/>
    <w:rsid w:val="008D35E6"/>
    <w:rsid w:val="008D35EF"/>
    <w:rsid w:val="008D3647"/>
    <w:rsid w:val="008D364E"/>
    <w:rsid w:val="008D379C"/>
    <w:rsid w:val="008D37B0"/>
    <w:rsid w:val="008D37C8"/>
    <w:rsid w:val="008D37CC"/>
    <w:rsid w:val="008D37E5"/>
    <w:rsid w:val="008D383A"/>
    <w:rsid w:val="008D387D"/>
    <w:rsid w:val="008D3898"/>
    <w:rsid w:val="008D39F1"/>
    <w:rsid w:val="008D3A07"/>
    <w:rsid w:val="008D3A21"/>
    <w:rsid w:val="008D3A48"/>
    <w:rsid w:val="008D3AA8"/>
    <w:rsid w:val="008D3AD8"/>
    <w:rsid w:val="008D3B86"/>
    <w:rsid w:val="008D3D08"/>
    <w:rsid w:val="008D3D41"/>
    <w:rsid w:val="008D3D6D"/>
    <w:rsid w:val="008D3E8C"/>
    <w:rsid w:val="008D3EA5"/>
    <w:rsid w:val="008D3F10"/>
    <w:rsid w:val="008D3F16"/>
    <w:rsid w:val="008D3F2A"/>
    <w:rsid w:val="008D3FFD"/>
    <w:rsid w:val="008D4066"/>
    <w:rsid w:val="008D40A0"/>
    <w:rsid w:val="008D40A8"/>
    <w:rsid w:val="008D40B7"/>
    <w:rsid w:val="008D4167"/>
    <w:rsid w:val="008D4174"/>
    <w:rsid w:val="008D41E5"/>
    <w:rsid w:val="008D420A"/>
    <w:rsid w:val="008D4249"/>
    <w:rsid w:val="008D42A0"/>
    <w:rsid w:val="008D4337"/>
    <w:rsid w:val="008D435F"/>
    <w:rsid w:val="008D4387"/>
    <w:rsid w:val="008D43B8"/>
    <w:rsid w:val="008D43C0"/>
    <w:rsid w:val="008D4483"/>
    <w:rsid w:val="008D44AA"/>
    <w:rsid w:val="008D44E5"/>
    <w:rsid w:val="008D44F6"/>
    <w:rsid w:val="008D4517"/>
    <w:rsid w:val="008D4526"/>
    <w:rsid w:val="008D45A1"/>
    <w:rsid w:val="008D45D8"/>
    <w:rsid w:val="008D4629"/>
    <w:rsid w:val="008D4649"/>
    <w:rsid w:val="008D46BA"/>
    <w:rsid w:val="008D479B"/>
    <w:rsid w:val="008D47A6"/>
    <w:rsid w:val="008D47BC"/>
    <w:rsid w:val="008D4815"/>
    <w:rsid w:val="008D482A"/>
    <w:rsid w:val="008D4838"/>
    <w:rsid w:val="008D4936"/>
    <w:rsid w:val="008D49D3"/>
    <w:rsid w:val="008D4A09"/>
    <w:rsid w:val="008D4A1E"/>
    <w:rsid w:val="008D4A3F"/>
    <w:rsid w:val="008D4A79"/>
    <w:rsid w:val="008D4A9C"/>
    <w:rsid w:val="008D4A9F"/>
    <w:rsid w:val="008D4B7B"/>
    <w:rsid w:val="008D4BA3"/>
    <w:rsid w:val="008D4BA4"/>
    <w:rsid w:val="008D4BAD"/>
    <w:rsid w:val="008D4BD8"/>
    <w:rsid w:val="008D4BDB"/>
    <w:rsid w:val="008D4CC3"/>
    <w:rsid w:val="008D4D01"/>
    <w:rsid w:val="008D4D3F"/>
    <w:rsid w:val="008D4D48"/>
    <w:rsid w:val="008D4D5D"/>
    <w:rsid w:val="008D4DB6"/>
    <w:rsid w:val="008D4DF9"/>
    <w:rsid w:val="008D4E13"/>
    <w:rsid w:val="008D4E52"/>
    <w:rsid w:val="008D4E67"/>
    <w:rsid w:val="008D4E6A"/>
    <w:rsid w:val="008D4ED1"/>
    <w:rsid w:val="008D4EF2"/>
    <w:rsid w:val="008D4EF3"/>
    <w:rsid w:val="008D4FBF"/>
    <w:rsid w:val="008D4FC9"/>
    <w:rsid w:val="008D5026"/>
    <w:rsid w:val="008D502A"/>
    <w:rsid w:val="008D50C3"/>
    <w:rsid w:val="008D51EB"/>
    <w:rsid w:val="008D5239"/>
    <w:rsid w:val="008D5264"/>
    <w:rsid w:val="008D526B"/>
    <w:rsid w:val="008D5296"/>
    <w:rsid w:val="008D52A4"/>
    <w:rsid w:val="008D52C8"/>
    <w:rsid w:val="008D52E9"/>
    <w:rsid w:val="008D5374"/>
    <w:rsid w:val="008D5467"/>
    <w:rsid w:val="008D54A7"/>
    <w:rsid w:val="008D54EA"/>
    <w:rsid w:val="008D54F1"/>
    <w:rsid w:val="008D557D"/>
    <w:rsid w:val="008D5620"/>
    <w:rsid w:val="008D5641"/>
    <w:rsid w:val="008D5672"/>
    <w:rsid w:val="008D56C2"/>
    <w:rsid w:val="008D572C"/>
    <w:rsid w:val="008D5751"/>
    <w:rsid w:val="008D5783"/>
    <w:rsid w:val="008D578F"/>
    <w:rsid w:val="008D57AB"/>
    <w:rsid w:val="008D57C3"/>
    <w:rsid w:val="008D57C6"/>
    <w:rsid w:val="008D57DA"/>
    <w:rsid w:val="008D5880"/>
    <w:rsid w:val="008D58BF"/>
    <w:rsid w:val="008D5933"/>
    <w:rsid w:val="008D596E"/>
    <w:rsid w:val="008D59DE"/>
    <w:rsid w:val="008D59EC"/>
    <w:rsid w:val="008D59F4"/>
    <w:rsid w:val="008D5A09"/>
    <w:rsid w:val="008D5AFB"/>
    <w:rsid w:val="008D5B5E"/>
    <w:rsid w:val="008D5B80"/>
    <w:rsid w:val="008D5BFD"/>
    <w:rsid w:val="008D5C96"/>
    <w:rsid w:val="008D5CB7"/>
    <w:rsid w:val="008D5CC5"/>
    <w:rsid w:val="008D5CE0"/>
    <w:rsid w:val="008D5D89"/>
    <w:rsid w:val="008D5DE2"/>
    <w:rsid w:val="008D5E25"/>
    <w:rsid w:val="008D5E4B"/>
    <w:rsid w:val="008D5E52"/>
    <w:rsid w:val="008D5E67"/>
    <w:rsid w:val="008D5E71"/>
    <w:rsid w:val="008D5E76"/>
    <w:rsid w:val="008D5E78"/>
    <w:rsid w:val="008D5F2F"/>
    <w:rsid w:val="008D5F5E"/>
    <w:rsid w:val="008D5F9C"/>
    <w:rsid w:val="008D5FBA"/>
    <w:rsid w:val="008D5FBB"/>
    <w:rsid w:val="008D5FC1"/>
    <w:rsid w:val="008D5FEB"/>
    <w:rsid w:val="008D6024"/>
    <w:rsid w:val="008D6062"/>
    <w:rsid w:val="008D6075"/>
    <w:rsid w:val="008D60E5"/>
    <w:rsid w:val="008D60F6"/>
    <w:rsid w:val="008D613B"/>
    <w:rsid w:val="008D614F"/>
    <w:rsid w:val="008D6160"/>
    <w:rsid w:val="008D624A"/>
    <w:rsid w:val="008D62DB"/>
    <w:rsid w:val="008D6307"/>
    <w:rsid w:val="008D63DB"/>
    <w:rsid w:val="008D63DF"/>
    <w:rsid w:val="008D6405"/>
    <w:rsid w:val="008D6537"/>
    <w:rsid w:val="008D6542"/>
    <w:rsid w:val="008D6590"/>
    <w:rsid w:val="008D65BD"/>
    <w:rsid w:val="008D65F1"/>
    <w:rsid w:val="008D663A"/>
    <w:rsid w:val="008D66AF"/>
    <w:rsid w:val="008D673D"/>
    <w:rsid w:val="008D6777"/>
    <w:rsid w:val="008D6857"/>
    <w:rsid w:val="008D687B"/>
    <w:rsid w:val="008D68B7"/>
    <w:rsid w:val="008D68D0"/>
    <w:rsid w:val="008D6907"/>
    <w:rsid w:val="008D690F"/>
    <w:rsid w:val="008D699C"/>
    <w:rsid w:val="008D69E0"/>
    <w:rsid w:val="008D69E4"/>
    <w:rsid w:val="008D6A82"/>
    <w:rsid w:val="008D6A89"/>
    <w:rsid w:val="008D6AA9"/>
    <w:rsid w:val="008D6B26"/>
    <w:rsid w:val="008D6B6A"/>
    <w:rsid w:val="008D6C6B"/>
    <w:rsid w:val="008D6C9A"/>
    <w:rsid w:val="008D6CF5"/>
    <w:rsid w:val="008D6D91"/>
    <w:rsid w:val="008D6DF1"/>
    <w:rsid w:val="008D6E22"/>
    <w:rsid w:val="008D6E40"/>
    <w:rsid w:val="008D6E80"/>
    <w:rsid w:val="008D6EDD"/>
    <w:rsid w:val="008D6F48"/>
    <w:rsid w:val="008D6FED"/>
    <w:rsid w:val="008D70A6"/>
    <w:rsid w:val="008D7146"/>
    <w:rsid w:val="008D720B"/>
    <w:rsid w:val="008D726A"/>
    <w:rsid w:val="008D728C"/>
    <w:rsid w:val="008D728F"/>
    <w:rsid w:val="008D72BB"/>
    <w:rsid w:val="008D72DE"/>
    <w:rsid w:val="008D7329"/>
    <w:rsid w:val="008D7352"/>
    <w:rsid w:val="008D73D7"/>
    <w:rsid w:val="008D73EE"/>
    <w:rsid w:val="008D74A9"/>
    <w:rsid w:val="008D74C3"/>
    <w:rsid w:val="008D74F2"/>
    <w:rsid w:val="008D755A"/>
    <w:rsid w:val="008D7572"/>
    <w:rsid w:val="008D75EA"/>
    <w:rsid w:val="008D761B"/>
    <w:rsid w:val="008D768A"/>
    <w:rsid w:val="008D76D9"/>
    <w:rsid w:val="008D76E5"/>
    <w:rsid w:val="008D776F"/>
    <w:rsid w:val="008D7802"/>
    <w:rsid w:val="008D785E"/>
    <w:rsid w:val="008D7870"/>
    <w:rsid w:val="008D797E"/>
    <w:rsid w:val="008D79D7"/>
    <w:rsid w:val="008D7B61"/>
    <w:rsid w:val="008D7C7C"/>
    <w:rsid w:val="008D7C88"/>
    <w:rsid w:val="008D7D99"/>
    <w:rsid w:val="008D7D9B"/>
    <w:rsid w:val="008D7DED"/>
    <w:rsid w:val="008D7E1F"/>
    <w:rsid w:val="008D7E6A"/>
    <w:rsid w:val="008D7E86"/>
    <w:rsid w:val="008D7F00"/>
    <w:rsid w:val="008E00AE"/>
    <w:rsid w:val="008E00D0"/>
    <w:rsid w:val="008E00F5"/>
    <w:rsid w:val="008E010B"/>
    <w:rsid w:val="008E01DD"/>
    <w:rsid w:val="008E0281"/>
    <w:rsid w:val="008E0309"/>
    <w:rsid w:val="008E042A"/>
    <w:rsid w:val="008E04F9"/>
    <w:rsid w:val="008E051D"/>
    <w:rsid w:val="008E0546"/>
    <w:rsid w:val="008E0597"/>
    <w:rsid w:val="008E05F1"/>
    <w:rsid w:val="008E062F"/>
    <w:rsid w:val="008E0645"/>
    <w:rsid w:val="008E06E0"/>
    <w:rsid w:val="008E0726"/>
    <w:rsid w:val="008E0748"/>
    <w:rsid w:val="008E074F"/>
    <w:rsid w:val="008E0885"/>
    <w:rsid w:val="008E088C"/>
    <w:rsid w:val="008E08AF"/>
    <w:rsid w:val="008E08BE"/>
    <w:rsid w:val="008E08D6"/>
    <w:rsid w:val="008E08ED"/>
    <w:rsid w:val="008E0928"/>
    <w:rsid w:val="008E092A"/>
    <w:rsid w:val="008E099A"/>
    <w:rsid w:val="008E09A6"/>
    <w:rsid w:val="008E09CF"/>
    <w:rsid w:val="008E0A22"/>
    <w:rsid w:val="008E0AF9"/>
    <w:rsid w:val="008E0B1E"/>
    <w:rsid w:val="008E0B6A"/>
    <w:rsid w:val="008E0C2E"/>
    <w:rsid w:val="008E0C4F"/>
    <w:rsid w:val="008E0C73"/>
    <w:rsid w:val="008E0CC1"/>
    <w:rsid w:val="008E0CD4"/>
    <w:rsid w:val="008E0CE9"/>
    <w:rsid w:val="008E0D3D"/>
    <w:rsid w:val="008E0DDB"/>
    <w:rsid w:val="008E0DEB"/>
    <w:rsid w:val="008E0DFF"/>
    <w:rsid w:val="008E0E39"/>
    <w:rsid w:val="008E0E70"/>
    <w:rsid w:val="008E0EB1"/>
    <w:rsid w:val="008E0EC7"/>
    <w:rsid w:val="008E1099"/>
    <w:rsid w:val="008E10CD"/>
    <w:rsid w:val="008E117B"/>
    <w:rsid w:val="008E1180"/>
    <w:rsid w:val="008E11D9"/>
    <w:rsid w:val="008E1230"/>
    <w:rsid w:val="008E123A"/>
    <w:rsid w:val="008E12CB"/>
    <w:rsid w:val="008E1357"/>
    <w:rsid w:val="008E1366"/>
    <w:rsid w:val="008E1372"/>
    <w:rsid w:val="008E1379"/>
    <w:rsid w:val="008E13D0"/>
    <w:rsid w:val="008E1440"/>
    <w:rsid w:val="008E146A"/>
    <w:rsid w:val="008E14D3"/>
    <w:rsid w:val="008E157C"/>
    <w:rsid w:val="008E15CA"/>
    <w:rsid w:val="008E162C"/>
    <w:rsid w:val="008E1670"/>
    <w:rsid w:val="008E16BC"/>
    <w:rsid w:val="008E17A6"/>
    <w:rsid w:val="008E17AA"/>
    <w:rsid w:val="008E17FA"/>
    <w:rsid w:val="008E1842"/>
    <w:rsid w:val="008E184F"/>
    <w:rsid w:val="008E18C1"/>
    <w:rsid w:val="008E18D1"/>
    <w:rsid w:val="008E1982"/>
    <w:rsid w:val="008E19A5"/>
    <w:rsid w:val="008E1A7D"/>
    <w:rsid w:val="008E1AB7"/>
    <w:rsid w:val="008E1B1D"/>
    <w:rsid w:val="008E1CC9"/>
    <w:rsid w:val="008E1CF2"/>
    <w:rsid w:val="008E1D66"/>
    <w:rsid w:val="008E1D6D"/>
    <w:rsid w:val="008E1D9E"/>
    <w:rsid w:val="008E1DE1"/>
    <w:rsid w:val="008E1E46"/>
    <w:rsid w:val="008E1E56"/>
    <w:rsid w:val="008E1EA9"/>
    <w:rsid w:val="008E1EE8"/>
    <w:rsid w:val="008E1F00"/>
    <w:rsid w:val="008E1FA0"/>
    <w:rsid w:val="008E1FFE"/>
    <w:rsid w:val="008E2004"/>
    <w:rsid w:val="008E20AD"/>
    <w:rsid w:val="008E20DD"/>
    <w:rsid w:val="008E215D"/>
    <w:rsid w:val="008E2190"/>
    <w:rsid w:val="008E21BD"/>
    <w:rsid w:val="008E2237"/>
    <w:rsid w:val="008E2343"/>
    <w:rsid w:val="008E2359"/>
    <w:rsid w:val="008E23C4"/>
    <w:rsid w:val="008E2417"/>
    <w:rsid w:val="008E248A"/>
    <w:rsid w:val="008E2499"/>
    <w:rsid w:val="008E24A5"/>
    <w:rsid w:val="008E24F3"/>
    <w:rsid w:val="008E258C"/>
    <w:rsid w:val="008E262C"/>
    <w:rsid w:val="008E2694"/>
    <w:rsid w:val="008E269E"/>
    <w:rsid w:val="008E26AD"/>
    <w:rsid w:val="008E26E3"/>
    <w:rsid w:val="008E26FF"/>
    <w:rsid w:val="008E270F"/>
    <w:rsid w:val="008E271F"/>
    <w:rsid w:val="008E27BD"/>
    <w:rsid w:val="008E282B"/>
    <w:rsid w:val="008E28B1"/>
    <w:rsid w:val="008E29B9"/>
    <w:rsid w:val="008E29DE"/>
    <w:rsid w:val="008E2A02"/>
    <w:rsid w:val="008E2A70"/>
    <w:rsid w:val="008E2AC1"/>
    <w:rsid w:val="008E2ADA"/>
    <w:rsid w:val="008E2B27"/>
    <w:rsid w:val="008E2B7F"/>
    <w:rsid w:val="008E2BAB"/>
    <w:rsid w:val="008E2BCD"/>
    <w:rsid w:val="008E2C37"/>
    <w:rsid w:val="008E2C4B"/>
    <w:rsid w:val="008E2C4E"/>
    <w:rsid w:val="008E2CBB"/>
    <w:rsid w:val="008E2CC0"/>
    <w:rsid w:val="008E2CD7"/>
    <w:rsid w:val="008E2D4D"/>
    <w:rsid w:val="008E2D66"/>
    <w:rsid w:val="008E2D6D"/>
    <w:rsid w:val="008E2D7D"/>
    <w:rsid w:val="008E2E55"/>
    <w:rsid w:val="008E2E78"/>
    <w:rsid w:val="008E2EB5"/>
    <w:rsid w:val="008E2EBF"/>
    <w:rsid w:val="008E2FD0"/>
    <w:rsid w:val="008E2FDF"/>
    <w:rsid w:val="008E306B"/>
    <w:rsid w:val="008E30BE"/>
    <w:rsid w:val="008E30C6"/>
    <w:rsid w:val="008E3126"/>
    <w:rsid w:val="008E3160"/>
    <w:rsid w:val="008E319F"/>
    <w:rsid w:val="008E31AC"/>
    <w:rsid w:val="008E3276"/>
    <w:rsid w:val="008E3283"/>
    <w:rsid w:val="008E32CB"/>
    <w:rsid w:val="008E32F4"/>
    <w:rsid w:val="008E339C"/>
    <w:rsid w:val="008E33AA"/>
    <w:rsid w:val="008E33F3"/>
    <w:rsid w:val="008E3473"/>
    <w:rsid w:val="008E34A6"/>
    <w:rsid w:val="008E3571"/>
    <w:rsid w:val="008E3573"/>
    <w:rsid w:val="008E35A3"/>
    <w:rsid w:val="008E3606"/>
    <w:rsid w:val="008E361B"/>
    <w:rsid w:val="008E3684"/>
    <w:rsid w:val="008E36CD"/>
    <w:rsid w:val="008E36D4"/>
    <w:rsid w:val="008E373E"/>
    <w:rsid w:val="008E37DD"/>
    <w:rsid w:val="008E382C"/>
    <w:rsid w:val="008E3862"/>
    <w:rsid w:val="008E3877"/>
    <w:rsid w:val="008E3902"/>
    <w:rsid w:val="008E394D"/>
    <w:rsid w:val="008E3962"/>
    <w:rsid w:val="008E3A27"/>
    <w:rsid w:val="008E3A50"/>
    <w:rsid w:val="008E3AF6"/>
    <w:rsid w:val="008E3AF7"/>
    <w:rsid w:val="008E3B15"/>
    <w:rsid w:val="008E3B4F"/>
    <w:rsid w:val="008E3BCF"/>
    <w:rsid w:val="008E3BDC"/>
    <w:rsid w:val="008E3BEB"/>
    <w:rsid w:val="008E3C5E"/>
    <w:rsid w:val="008E3C60"/>
    <w:rsid w:val="008E3C95"/>
    <w:rsid w:val="008E3CEB"/>
    <w:rsid w:val="008E3D5D"/>
    <w:rsid w:val="008E3D7B"/>
    <w:rsid w:val="008E3DC1"/>
    <w:rsid w:val="008E3EC7"/>
    <w:rsid w:val="008E3F65"/>
    <w:rsid w:val="008E4116"/>
    <w:rsid w:val="008E4140"/>
    <w:rsid w:val="008E417C"/>
    <w:rsid w:val="008E42F3"/>
    <w:rsid w:val="008E4316"/>
    <w:rsid w:val="008E45ED"/>
    <w:rsid w:val="008E4644"/>
    <w:rsid w:val="008E466F"/>
    <w:rsid w:val="008E4698"/>
    <w:rsid w:val="008E4717"/>
    <w:rsid w:val="008E4732"/>
    <w:rsid w:val="008E475D"/>
    <w:rsid w:val="008E4761"/>
    <w:rsid w:val="008E4777"/>
    <w:rsid w:val="008E477E"/>
    <w:rsid w:val="008E47CA"/>
    <w:rsid w:val="008E47EE"/>
    <w:rsid w:val="008E4867"/>
    <w:rsid w:val="008E4994"/>
    <w:rsid w:val="008E4A9D"/>
    <w:rsid w:val="008E4BE9"/>
    <w:rsid w:val="008E4D58"/>
    <w:rsid w:val="008E4D83"/>
    <w:rsid w:val="008E4DF3"/>
    <w:rsid w:val="008E4E0F"/>
    <w:rsid w:val="008E4E15"/>
    <w:rsid w:val="008E4E9B"/>
    <w:rsid w:val="008E4EA4"/>
    <w:rsid w:val="008E4EC6"/>
    <w:rsid w:val="008E4F3A"/>
    <w:rsid w:val="008E4FA8"/>
    <w:rsid w:val="008E501F"/>
    <w:rsid w:val="008E5038"/>
    <w:rsid w:val="008E5046"/>
    <w:rsid w:val="008E5097"/>
    <w:rsid w:val="008E5117"/>
    <w:rsid w:val="008E514A"/>
    <w:rsid w:val="008E518D"/>
    <w:rsid w:val="008E5232"/>
    <w:rsid w:val="008E5239"/>
    <w:rsid w:val="008E53CD"/>
    <w:rsid w:val="008E53DB"/>
    <w:rsid w:val="008E5401"/>
    <w:rsid w:val="008E550C"/>
    <w:rsid w:val="008E5517"/>
    <w:rsid w:val="008E5526"/>
    <w:rsid w:val="008E55E4"/>
    <w:rsid w:val="008E56CD"/>
    <w:rsid w:val="008E56D0"/>
    <w:rsid w:val="008E56D3"/>
    <w:rsid w:val="008E56E5"/>
    <w:rsid w:val="008E56EA"/>
    <w:rsid w:val="008E571F"/>
    <w:rsid w:val="008E5793"/>
    <w:rsid w:val="008E5796"/>
    <w:rsid w:val="008E57C6"/>
    <w:rsid w:val="008E57C9"/>
    <w:rsid w:val="008E57D2"/>
    <w:rsid w:val="008E57DD"/>
    <w:rsid w:val="008E5809"/>
    <w:rsid w:val="008E581E"/>
    <w:rsid w:val="008E582D"/>
    <w:rsid w:val="008E586A"/>
    <w:rsid w:val="008E588A"/>
    <w:rsid w:val="008E58CE"/>
    <w:rsid w:val="008E5A09"/>
    <w:rsid w:val="008E5B0E"/>
    <w:rsid w:val="008E5B87"/>
    <w:rsid w:val="008E5BA8"/>
    <w:rsid w:val="008E5BB9"/>
    <w:rsid w:val="008E5BF6"/>
    <w:rsid w:val="008E5C37"/>
    <w:rsid w:val="008E5C47"/>
    <w:rsid w:val="008E5D0B"/>
    <w:rsid w:val="008E5D1F"/>
    <w:rsid w:val="008E5D4D"/>
    <w:rsid w:val="008E5D4E"/>
    <w:rsid w:val="008E5D73"/>
    <w:rsid w:val="008E5DD6"/>
    <w:rsid w:val="008E5DEA"/>
    <w:rsid w:val="008E5DFD"/>
    <w:rsid w:val="008E5E07"/>
    <w:rsid w:val="008E5E22"/>
    <w:rsid w:val="008E5F4E"/>
    <w:rsid w:val="008E5F8C"/>
    <w:rsid w:val="008E5FEE"/>
    <w:rsid w:val="008E600D"/>
    <w:rsid w:val="008E60BD"/>
    <w:rsid w:val="008E60F3"/>
    <w:rsid w:val="008E6116"/>
    <w:rsid w:val="008E6129"/>
    <w:rsid w:val="008E61F9"/>
    <w:rsid w:val="008E621F"/>
    <w:rsid w:val="008E6238"/>
    <w:rsid w:val="008E62DB"/>
    <w:rsid w:val="008E631F"/>
    <w:rsid w:val="008E6429"/>
    <w:rsid w:val="008E6461"/>
    <w:rsid w:val="008E647D"/>
    <w:rsid w:val="008E6515"/>
    <w:rsid w:val="008E652A"/>
    <w:rsid w:val="008E659A"/>
    <w:rsid w:val="008E661F"/>
    <w:rsid w:val="008E66A0"/>
    <w:rsid w:val="008E66BA"/>
    <w:rsid w:val="008E673B"/>
    <w:rsid w:val="008E674A"/>
    <w:rsid w:val="008E6786"/>
    <w:rsid w:val="008E691B"/>
    <w:rsid w:val="008E6926"/>
    <w:rsid w:val="008E6951"/>
    <w:rsid w:val="008E697B"/>
    <w:rsid w:val="008E6999"/>
    <w:rsid w:val="008E69B5"/>
    <w:rsid w:val="008E69C5"/>
    <w:rsid w:val="008E6A13"/>
    <w:rsid w:val="008E6AB3"/>
    <w:rsid w:val="008E6B12"/>
    <w:rsid w:val="008E6BC8"/>
    <w:rsid w:val="008E6C2D"/>
    <w:rsid w:val="008E6C71"/>
    <w:rsid w:val="008E6C91"/>
    <w:rsid w:val="008E6CF6"/>
    <w:rsid w:val="008E6D32"/>
    <w:rsid w:val="008E6D5C"/>
    <w:rsid w:val="008E6D82"/>
    <w:rsid w:val="008E6DB7"/>
    <w:rsid w:val="008E6DFB"/>
    <w:rsid w:val="008E6E3B"/>
    <w:rsid w:val="008E6E45"/>
    <w:rsid w:val="008E6E9F"/>
    <w:rsid w:val="008E6EA5"/>
    <w:rsid w:val="008E6F5F"/>
    <w:rsid w:val="008E6F71"/>
    <w:rsid w:val="008E6F76"/>
    <w:rsid w:val="008E6FB9"/>
    <w:rsid w:val="008E6FE4"/>
    <w:rsid w:val="008E703C"/>
    <w:rsid w:val="008E70CF"/>
    <w:rsid w:val="008E717F"/>
    <w:rsid w:val="008E71B3"/>
    <w:rsid w:val="008E722B"/>
    <w:rsid w:val="008E724D"/>
    <w:rsid w:val="008E7370"/>
    <w:rsid w:val="008E7449"/>
    <w:rsid w:val="008E7470"/>
    <w:rsid w:val="008E748F"/>
    <w:rsid w:val="008E7491"/>
    <w:rsid w:val="008E749A"/>
    <w:rsid w:val="008E750F"/>
    <w:rsid w:val="008E754E"/>
    <w:rsid w:val="008E756A"/>
    <w:rsid w:val="008E757F"/>
    <w:rsid w:val="008E75F7"/>
    <w:rsid w:val="008E75FF"/>
    <w:rsid w:val="008E7645"/>
    <w:rsid w:val="008E774C"/>
    <w:rsid w:val="008E7791"/>
    <w:rsid w:val="008E77C4"/>
    <w:rsid w:val="008E7826"/>
    <w:rsid w:val="008E7887"/>
    <w:rsid w:val="008E78A3"/>
    <w:rsid w:val="008E78AB"/>
    <w:rsid w:val="008E78AC"/>
    <w:rsid w:val="008E7901"/>
    <w:rsid w:val="008E79C4"/>
    <w:rsid w:val="008E7A4C"/>
    <w:rsid w:val="008E7B71"/>
    <w:rsid w:val="008E7B94"/>
    <w:rsid w:val="008E7C98"/>
    <w:rsid w:val="008E7CB2"/>
    <w:rsid w:val="008E7CF1"/>
    <w:rsid w:val="008E7DD3"/>
    <w:rsid w:val="008E7E49"/>
    <w:rsid w:val="008E7E82"/>
    <w:rsid w:val="008E7EEF"/>
    <w:rsid w:val="008E7F07"/>
    <w:rsid w:val="008E7FE1"/>
    <w:rsid w:val="008E7FE2"/>
    <w:rsid w:val="008F000B"/>
    <w:rsid w:val="008F0036"/>
    <w:rsid w:val="008F0044"/>
    <w:rsid w:val="008F0049"/>
    <w:rsid w:val="008F0066"/>
    <w:rsid w:val="008F00BB"/>
    <w:rsid w:val="008F0120"/>
    <w:rsid w:val="008F014E"/>
    <w:rsid w:val="008F01B6"/>
    <w:rsid w:val="008F02CD"/>
    <w:rsid w:val="008F02E3"/>
    <w:rsid w:val="008F0324"/>
    <w:rsid w:val="008F0326"/>
    <w:rsid w:val="008F03AE"/>
    <w:rsid w:val="008F03E5"/>
    <w:rsid w:val="008F0402"/>
    <w:rsid w:val="008F044A"/>
    <w:rsid w:val="008F046A"/>
    <w:rsid w:val="008F046E"/>
    <w:rsid w:val="008F048E"/>
    <w:rsid w:val="008F0503"/>
    <w:rsid w:val="008F05B3"/>
    <w:rsid w:val="008F0628"/>
    <w:rsid w:val="008F068D"/>
    <w:rsid w:val="008F06AB"/>
    <w:rsid w:val="008F06D5"/>
    <w:rsid w:val="008F0707"/>
    <w:rsid w:val="008F070C"/>
    <w:rsid w:val="008F07ED"/>
    <w:rsid w:val="008F081C"/>
    <w:rsid w:val="008F0842"/>
    <w:rsid w:val="008F0904"/>
    <w:rsid w:val="008F094F"/>
    <w:rsid w:val="008F09A7"/>
    <w:rsid w:val="008F09C4"/>
    <w:rsid w:val="008F0A38"/>
    <w:rsid w:val="008F0A82"/>
    <w:rsid w:val="008F0ACF"/>
    <w:rsid w:val="008F0B40"/>
    <w:rsid w:val="008F0B6D"/>
    <w:rsid w:val="008F0D02"/>
    <w:rsid w:val="008F0DAB"/>
    <w:rsid w:val="008F0DB4"/>
    <w:rsid w:val="008F0E23"/>
    <w:rsid w:val="008F0E8D"/>
    <w:rsid w:val="008F0EF4"/>
    <w:rsid w:val="008F0F1B"/>
    <w:rsid w:val="008F0F1F"/>
    <w:rsid w:val="008F0F3B"/>
    <w:rsid w:val="008F0F5E"/>
    <w:rsid w:val="008F0F85"/>
    <w:rsid w:val="008F0FED"/>
    <w:rsid w:val="008F10B1"/>
    <w:rsid w:val="008F10E6"/>
    <w:rsid w:val="008F1111"/>
    <w:rsid w:val="008F1165"/>
    <w:rsid w:val="008F1176"/>
    <w:rsid w:val="008F1229"/>
    <w:rsid w:val="008F12AC"/>
    <w:rsid w:val="008F1395"/>
    <w:rsid w:val="008F13BE"/>
    <w:rsid w:val="008F13C3"/>
    <w:rsid w:val="008F1464"/>
    <w:rsid w:val="008F14FF"/>
    <w:rsid w:val="008F1584"/>
    <w:rsid w:val="008F15F6"/>
    <w:rsid w:val="008F1604"/>
    <w:rsid w:val="008F1606"/>
    <w:rsid w:val="008F1629"/>
    <w:rsid w:val="008F163F"/>
    <w:rsid w:val="008F1648"/>
    <w:rsid w:val="008F164E"/>
    <w:rsid w:val="008F1661"/>
    <w:rsid w:val="008F16BF"/>
    <w:rsid w:val="008F16DC"/>
    <w:rsid w:val="008F1823"/>
    <w:rsid w:val="008F1886"/>
    <w:rsid w:val="008F190F"/>
    <w:rsid w:val="008F1957"/>
    <w:rsid w:val="008F197B"/>
    <w:rsid w:val="008F1A10"/>
    <w:rsid w:val="008F1A3D"/>
    <w:rsid w:val="008F1ABC"/>
    <w:rsid w:val="008F1AC4"/>
    <w:rsid w:val="008F1AD0"/>
    <w:rsid w:val="008F1AE3"/>
    <w:rsid w:val="008F1AE7"/>
    <w:rsid w:val="008F1B21"/>
    <w:rsid w:val="008F1CD5"/>
    <w:rsid w:val="008F1CDF"/>
    <w:rsid w:val="008F1CFA"/>
    <w:rsid w:val="008F1D43"/>
    <w:rsid w:val="008F1D8D"/>
    <w:rsid w:val="008F1D8F"/>
    <w:rsid w:val="008F1DA8"/>
    <w:rsid w:val="008F1E6A"/>
    <w:rsid w:val="008F1E7F"/>
    <w:rsid w:val="008F1E9F"/>
    <w:rsid w:val="008F1F41"/>
    <w:rsid w:val="008F1F71"/>
    <w:rsid w:val="008F1FDE"/>
    <w:rsid w:val="008F2023"/>
    <w:rsid w:val="008F2065"/>
    <w:rsid w:val="008F208E"/>
    <w:rsid w:val="008F210F"/>
    <w:rsid w:val="008F219C"/>
    <w:rsid w:val="008F228F"/>
    <w:rsid w:val="008F2291"/>
    <w:rsid w:val="008F230E"/>
    <w:rsid w:val="008F2324"/>
    <w:rsid w:val="008F2372"/>
    <w:rsid w:val="008F238E"/>
    <w:rsid w:val="008F23A2"/>
    <w:rsid w:val="008F23DC"/>
    <w:rsid w:val="008F2473"/>
    <w:rsid w:val="008F24DF"/>
    <w:rsid w:val="008F24EA"/>
    <w:rsid w:val="008F24EB"/>
    <w:rsid w:val="008F2552"/>
    <w:rsid w:val="008F25EF"/>
    <w:rsid w:val="008F260F"/>
    <w:rsid w:val="008F263F"/>
    <w:rsid w:val="008F2649"/>
    <w:rsid w:val="008F26CD"/>
    <w:rsid w:val="008F26E3"/>
    <w:rsid w:val="008F26FA"/>
    <w:rsid w:val="008F275D"/>
    <w:rsid w:val="008F2774"/>
    <w:rsid w:val="008F28CE"/>
    <w:rsid w:val="008F295A"/>
    <w:rsid w:val="008F2A09"/>
    <w:rsid w:val="008F2A63"/>
    <w:rsid w:val="008F2B44"/>
    <w:rsid w:val="008F2B86"/>
    <w:rsid w:val="008F2C25"/>
    <w:rsid w:val="008F2C7E"/>
    <w:rsid w:val="008F2C85"/>
    <w:rsid w:val="008F2C92"/>
    <w:rsid w:val="008F2CFA"/>
    <w:rsid w:val="008F2D1B"/>
    <w:rsid w:val="008F2D79"/>
    <w:rsid w:val="008F2D7A"/>
    <w:rsid w:val="008F2DB2"/>
    <w:rsid w:val="008F2E3C"/>
    <w:rsid w:val="008F2E5E"/>
    <w:rsid w:val="008F2E66"/>
    <w:rsid w:val="008F2E87"/>
    <w:rsid w:val="008F2F0C"/>
    <w:rsid w:val="008F2FA2"/>
    <w:rsid w:val="008F2FA5"/>
    <w:rsid w:val="008F2FC8"/>
    <w:rsid w:val="008F2FE2"/>
    <w:rsid w:val="008F30F0"/>
    <w:rsid w:val="008F30F5"/>
    <w:rsid w:val="008F3197"/>
    <w:rsid w:val="008F3240"/>
    <w:rsid w:val="008F3280"/>
    <w:rsid w:val="008F3341"/>
    <w:rsid w:val="008F33A1"/>
    <w:rsid w:val="008F33C4"/>
    <w:rsid w:val="008F33EA"/>
    <w:rsid w:val="008F3463"/>
    <w:rsid w:val="008F34B3"/>
    <w:rsid w:val="008F34CD"/>
    <w:rsid w:val="008F3510"/>
    <w:rsid w:val="008F356A"/>
    <w:rsid w:val="008F357D"/>
    <w:rsid w:val="008F3590"/>
    <w:rsid w:val="008F35B4"/>
    <w:rsid w:val="008F35B7"/>
    <w:rsid w:val="008F364C"/>
    <w:rsid w:val="008F368F"/>
    <w:rsid w:val="008F36E8"/>
    <w:rsid w:val="008F3712"/>
    <w:rsid w:val="008F3746"/>
    <w:rsid w:val="008F3757"/>
    <w:rsid w:val="008F37C0"/>
    <w:rsid w:val="008F383A"/>
    <w:rsid w:val="008F3876"/>
    <w:rsid w:val="008F38DA"/>
    <w:rsid w:val="008F39A7"/>
    <w:rsid w:val="008F39DA"/>
    <w:rsid w:val="008F39ED"/>
    <w:rsid w:val="008F3A2E"/>
    <w:rsid w:val="008F3A33"/>
    <w:rsid w:val="008F3A38"/>
    <w:rsid w:val="008F3A7B"/>
    <w:rsid w:val="008F3A7C"/>
    <w:rsid w:val="008F3AAF"/>
    <w:rsid w:val="008F3ADD"/>
    <w:rsid w:val="008F3B2D"/>
    <w:rsid w:val="008F3B2E"/>
    <w:rsid w:val="008F3B8F"/>
    <w:rsid w:val="008F3B95"/>
    <w:rsid w:val="008F3BD0"/>
    <w:rsid w:val="008F3C19"/>
    <w:rsid w:val="008F3C1E"/>
    <w:rsid w:val="008F3C8B"/>
    <w:rsid w:val="008F3C8D"/>
    <w:rsid w:val="008F3DD8"/>
    <w:rsid w:val="008F3E9D"/>
    <w:rsid w:val="008F3ED2"/>
    <w:rsid w:val="008F3F25"/>
    <w:rsid w:val="008F3F47"/>
    <w:rsid w:val="008F3F4C"/>
    <w:rsid w:val="008F3F5D"/>
    <w:rsid w:val="008F4008"/>
    <w:rsid w:val="008F4047"/>
    <w:rsid w:val="008F40B1"/>
    <w:rsid w:val="008F40EC"/>
    <w:rsid w:val="008F4161"/>
    <w:rsid w:val="008F4213"/>
    <w:rsid w:val="008F42A6"/>
    <w:rsid w:val="008F42B3"/>
    <w:rsid w:val="008F42EC"/>
    <w:rsid w:val="008F43A9"/>
    <w:rsid w:val="008F43C2"/>
    <w:rsid w:val="008F43D3"/>
    <w:rsid w:val="008F43DD"/>
    <w:rsid w:val="008F4482"/>
    <w:rsid w:val="008F452F"/>
    <w:rsid w:val="008F453B"/>
    <w:rsid w:val="008F4553"/>
    <w:rsid w:val="008F458E"/>
    <w:rsid w:val="008F45C6"/>
    <w:rsid w:val="008F4616"/>
    <w:rsid w:val="008F461B"/>
    <w:rsid w:val="008F4663"/>
    <w:rsid w:val="008F46D5"/>
    <w:rsid w:val="008F4777"/>
    <w:rsid w:val="008F478D"/>
    <w:rsid w:val="008F47CB"/>
    <w:rsid w:val="008F4821"/>
    <w:rsid w:val="008F4826"/>
    <w:rsid w:val="008F4864"/>
    <w:rsid w:val="008F48B0"/>
    <w:rsid w:val="008F4A88"/>
    <w:rsid w:val="008F4B95"/>
    <w:rsid w:val="008F4B99"/>
    <w:rsid w:val="008F4BC6"/>
    <w:rsid w:val="008F4BF1"/>
    <w:rsid w:val="008F4C66"/>
    <w:rsid w:val="008F4CBA"/>
    <w:rsid w:val="008F4CD5"/>
    <w:rsid w:val="008F4CEE"/>
    <w:rsid w:val="008F4D09"/>
    <w:rsid w:val="008F4D6C"/>
    <w:rsid w:val="008F4D79"/>
    <w:rsid w:val="008F4DDB"/>
    <w:rsid w:val="008F4E01"/>
    <w:rsid w:val="008F4E1D"/>
    <w:rsid w:val="008F4E5B"/>
    <w:rsid w:val="008F4E67"/>
    <w:rsid w:val="008F4E74"/>
    <w:rsid w:val="008F4F16"/>
    <w:rsid w:val="008F4F52"/>
    <w:rsid w:val="008F4F7E"/>
    <w:rsid w:val="008F4FBE"/>
    <w:rsid w:val="008F4FC7"/>
    <w:rsid w:val="008F502E"/>
    <w:rsid w:val="008F50CA"/>
    <w:rsid w:val="008F5124"/>
    <w:rsid w:val="008F51CC"/>
    <w:rsid w:val="008F522D"/>
    <w:rsid w:val="008F522E"/>
    <w:rsid w:val="008F5239"/>
    <w:rsid w:val="008F5282"/>
    <w:rsid w:val="008F5293"/>
    <w:rsid w:val="008F52A8"/>
    <w:rsid w:val="008F52C7"/>
    <w:rsid w:val="008F5392"/>
    <w:rsid w:val="008F540E"/>
    <w:rsid w:val="008F54B0"/>
    <w:rsid w:val="008F54E8"/>
    <w:rsid w:val="008F5513"/>
    <w:rsid w:val="008F558C"/>
    <w:rsid w:val="008F55F4"/>
    <w:rsid w:val="008F5681"/>
    <w:rsid w:val="008F56AD"/>
    <w:rsid w:val="008F5737"/>
    <w:rsid w:val="008F576E"/>
    <w:rsid w:val="008F57A7"/>
    <w:rsid w:val="008F57EE"/>
    <w:rsid w:val="008F5805"/>
    <w:rsid w:val="008F5846"/>
    <w:rsid w:val="008F5886"/>
    <w:rsid w:val="008F58D4"/>
    <w:rsid w:val="008F58EB"/>
    <w:rsid w:val="008F58F9"/>
    <w:rsid w:val="008F591D"/>
    <w:rsid w:val="008F595B"/>
    <w:rsid w:val="008F597F"/>
    <w:rsid w:val="008F5989"/>
    <w:rsid w:val="008F598F"/>
    <w:rsid w:val="008F59EC"/>
    <w:rsid w:val="008F5A06"/>
    <w:rsid w:val="008F5A07"/>
    <w:rsid w:val="008F5A15"/>
    <w:rsid w:val="008F5AA9"/>
    <w:rsid w:val="008F5AE2"/>
    <w:rsid w:val="008F5BFD"/>
    <w:rsid w:val="008F5C23"/>
    <w:rsid w:val="008F5C42"/>
    <w:rsid w:val="008F5C4A"/>
    <w:rsid w:val="008F5CF5"/>
    <w:rsid w:val="008F5D46"/>
    <w:rsid w:val="008F5D63"/>
    <w:rsid w:val="008F5DCE"/>
    <w:rsid w:val="008F5E17"/>
    <w:rsid w:val="008F5E6F"/>
    <w:rsid w:val="008F5E92"/>
    <w:rsid w:val="008F5E9E"/>
    <w:rsid w:val="008F5F30"/>
    <w:rsid w:val="008F5F54"/>
    <w:rsid w:val="008F5F92"/>
    <w:rsid w:val="008F5F94"/>
    <w:rsid w:val="008F5FB5"/>
    <w:rsid w:val="008F5FDA"/>
    <w:rsid w:val="008F5FF1"/>
    <w:rsid w:val="008F6028"/>
    <w:rsid w:val="008F6034"/>
    <w:rsid w:val="008F6057"/>
    <w:rsid w:val="008F6064"/>
    <w:rsid w:val="008F609D"/>
    <w:rsid w:val="008F6197"/>
    <w:rsid w:val="008F620F"/>
    <w:rsid w:val="008F6252"/>
    <w:rsid w:val="008F6281"/>
    <w:rsid w:val="008F62A1"/>
    <w:rsid w:val="008F62D7"/>
    <w:rsid w:val="008F6329"/>
    <w:rsid w:val="008F632B"/>
    <w:rsid w:val="008F63FB"/>
    <w:rsid w:val="008F640C"/>
    <w:rsid w:val="008F646A"/>
    <w:rsid w:val="008F64CA"/>
    <w:rsid w:val="008F654D"/>
    <w:rsid w:val="008F6565"/>
    <w:rsid w:val="008F65AB"/>
    <w:rsid w:val="008F65C3"/>
    <w:rsid w:val="008F6610"/>
    <w:rsid w:val="008F665E"/>
    <w:rsid w:val="008F6686"/>
    <w:rsid w:val="008F679C"/>
    <w:rsid w:val="008F67D4"/>
    <w:rsid w:val="008F6802"/>
    <w:rsid w:val="008F680D"/>
    <w:rsid w:val="008F6814"/>
    <w:rsid w:val="008F6873"/>
    <w:rsid w:val="008F68AA"/>
    <w:rsid w:val="008F6920"/>
    <w:rsid w:val="008F6924"/>
    <w:rsid w:val="008F699F"/>
    <w:rsid w:val="008F69BB"/>
    <w:rsid w:val="008F69E7"/>
    <w:rsid w:val="008F6A11"/>
    <w:rsid w:val="008F6A6C"/>
    <w:rsid w:val="008F6BB0"/>
    <w:rsid w:val="008F6CB5"/>
    <w:rsid w:val="008F6D44"/>
    <w:rsid w:val="008F6D60"/>
    <w:rsid w:val="008F6D62"/>
    <w:rsid w:val="008F6E3B"/>
    <w:rsid w:val="008F6E40"/>
    <w:rsid w:val="008F6E73"/>
    <w:rsid w:val="008F6ED5"/>
    <w:rsid w:val="008F6EEA"/>
    <w:rsid w:val="008F6F42"/>
    <w:rsid w:val="008F6FFD"/>
    <w:rsid w:val="008F7077"/>
    <w:rsid w:val="008F7094"/>
    <w:rsid w:val="008F70BA"/>
    <w:rsid w:val="008F71EC"/>
    <w:rsid w:val="008F726A"/>
    <w:rsid w:val="008F726B"/>
    <w:rsid w:val="008F7273"/>
    <w:rsid w:val="008F72CA"/>
    <w:rsid w:val="008F72DF"/>
    <w:rsid w:val="008F72FF"/>
    <w:rsid w:val="008F736E"/>
    <w:rsid w:val="008F742B"/>
    <w:rsid w:val="008F762B"/>
    <w:rsid w:val="008F7677"/>
    <w:rsid w:val="008F7692"/>
    <w:rsid w:val="008F7798"/>
    <w:rsid w:val="008F77BE"/>
    <w:rsid w:val="008F77CE"/>
    <w:rsid w:val="008F77EA"/>
    <w:rsid w:val="008F7822"/>
    <w:rsid w:val="008F78B7"/>
    <w:rsid w:val="008F78DB"/>
    <w:rsid w:val="008F790F"/>
    <w:rsid w:val="008F7934"/>
    <w:rsid w:val="008F795A"/>
    <w:rsid w:val="008F79A3"/>
    <w:rsid w:val="008F79B0"/>
    <w:rsid w:val="008F7B63"/>
    <w:rsid w:val="008F7CCF"/>
    <w:rsid w:val="008F7E2D"/>
    <w:rsid w:val="008F7EEA"/>
    <w:rsid w:val="00900122"/>
    <w:rsid w:val="0090020F"/>
    <w:rsid w:val="00900269"/>
    <w:rsid w:val="0090028D"/>
    <w:rsid w:val="00900293"/>
    <w:rsid w:val="009002CC"/>
    <w:rsid w:val="009002ED"/>
    <w:rsid w:val="009002FB"/>
    <w:rsid w:val="0090039B"/>
    <w:rsid w:val="009003F3"/>
    <w:rsid w:val="009003FD"/>
    <w:rsid w:val="009003FF"/>
    <w:rsid w:val="00900409"/>
    <w:rsid w:val="00900570"/>
    <w:rsid w:val="00900577"/>
    <w:rsid w:val="009005FD"/>
    <w:rsid w:val="0090063E"/>
    <w:rsid w:val="009006AA"/>
    <w:rsid w:val="009006FE"/>
    <w:rsid w:val="0090071A"/>
    <w:rsid w:val="0090077B"/>
    <w:rsid w:val="009007C0"/>
    <w:rsid w:val="009007F9"/>
    <w:rsid w:val="0090081E"/>
    <w:rsid w:val="00900849"/>
    <w:rsid w:val="00900870"/>
    <w:rsid w:val="00900874"/>
    <w:rsid w:val="00900876"/>
    <w:rsid w:val="00900887"/>
    <w:rsid w:val="0090093C"/>
    <w:rsid w:val="00900960"/>
    <w:rsid w:val="00900993"/>
    <w:rsid w:val="0090099F"/>
    <w:rsid w:val="009009A1"/>
    <w:rsid w:val="009009D4"/>
    <w:rsid w:val="00900A20"/>
    <w:rsid w:val="00900AE8"/>
    <w:rsid w:val="00900B4C"/>
    <w:rsid w:val="00900B7F"/>
    <w:rsid w:val="00900C00"/>
    <w:rsid w:val="00900C32"/>
    <w:rsid w:val="00900C7C"/>
    <w:rsid w:val="00900CB9"/>
    <w:rsid w:val="00900E80"/>
    <w:rsid w:val="00900F26"/>
    <w:rsid w:val="00900FDE"/>
    <w:rsid w:val="00900FDF"/>
    <w:rsid w:val="00900FF9"/>
    <w:rsid w:val="0090100B"/>
    <w:rsid w:val="00901061"/>
    <w:rsid w:val="00901070"/>
    <w:rsid w:val="009010B3"/>
    <w:rsid w:val="009010C2"/>
    <w:rsid w:val="009010F7"/>
    <w:rsid w:val="00901101"/>
    <w:rsid w:val="00901126"/>
    <w:rsid w:val="0090114B"/>
    <w:rsid w:val="00901203"/>
    <w:rsid w:val="00901253"/>
    <w:rsid w:val="00901269"/>
    <w:rsid w:val="00901273"/>
    <w:rsid w:val="009012C4"/>
    <w:rsid w:val="009013E5"/>
    <w:rsid w:val="0090143E"/>
    <w:rsid w:val="00901473"/>
    <w:rsid w:val="009014C0"/>
    <w:rsid w:val="009014D1"/>
    <w:rsid w:val="009015DF"/>
    <w:rsid w:val="0090161E"/>
    <w:rsid w:val="00901628"/>
    <w:rsid w:val="00901665"/>
    <w:rsid w:val="00901697"/>
    <w:rsid w:val="009016F3"/>
    <w:rsid w:val="00901701"/>
    <w:rsid w:val="0090171B"/>
    <w:rsid w:val="0090173E"/>
    <w:rsid w:val="009017EC"/>
    <w:rsid w:val="00901827"/>
    <w:rsid w:val="00901889"/>
    <w:rsid w:val="009018B5"/>
    <w:rsid w:val="009018BC"/>
    <w:rsid w:val="00901908"/>
    <w:rsid w:val="0090195A"/>
    <w:rsid w:val="009019A0"/>
    <w:rsid w:val="009019A4"/>
    <w:rsid w:val="009019F2"/>
    <w:rsid w:val="009019FD"/>
    <w:rsid w:val="00901A94"/>
    <w:rsid w:val="00901B58"/>
    <w:rsid w:val="00901B8B"/>
    <w:rsid w:val="00901BA4"/>
    <w:rsid w:val="00901BC1"/>
    <w:rsid w:val="00901BD8"/>
    <w:rsid w:val="00901BE5"/>
    <w:rsid w:val="00901BFA"/>
    <w:rsid w:val="00901C1A"/>
    <w:rsid w:val="00901C79"/>
    <w:rsid w:val="00901C7E"/>
    <w:rsid w:val="00901CD9"/>
    <w:rsid w:val="00901CFB"/>
    <w:rsid w:val="00901D19"/>
    <w:rsid w:val="00901D3A"/>
    <w:rsid w:val="00901D81"/>
    <w:rsid w:val="00901DC3"/>
    <w:rsid w:val="00901E33"/>
    <w:rsid w:val="00901EBF"/>
    <w:rsid w:val="00901F0B"/>
    <w:rsid w:val="00901F1A"/>
    <w:rsid w:val="00901F4A"/>
    <w:rsid w:val="00901F5C"/>
    <w:rsid w:val="00901F61"/>
    <w:rsid w:val="009020C4"/>
    <w:rsid w:val="009020F8"/>
    <w:rsid w:val="00902104"/>
    <w:rsid w:val="00902148"/>
    <w:rsid w:val="00902257"/>
    <w:rsid w:val="0090228D"/>
    <w:rsid w:val="009022C7"/>
    <w:rsid w:val="009022DE"/>
    <w:rsid w:val="00902307"/>
    <w:rsid w:val="0090232A"/>
    <w:rsid w:val="009023A3"/>
    <w:rsid w:val="0090247B"/>
    <w:rsid w:val="0090248C"/>
    <w:rsid w:val="0090249A"/>
    <w:rsid w:val="00902505"/>
    <w:rsid w:val="00902523"/>
    <w:rsid w:val="00902531"/>
    <w:rsid w:val="00902560"/>
    <w:rsid w:val="00902573"/>
    <w:rsid w:val="00902580"/>
    <w:rsid w:val="009025D4"/>
    <w:rsid w:val="00902612"/>
    <w:rsid w:val="00902622"/>
    <w:rsid w:val="00902682"/>
    <w:rsid w:val="00902695"/>
    <w:rsid w:val="0090269C"/>
    <w:rsid w:val="009026CA"/>
    <w:rsid w:val="00902769"/>
    <w:rsid w:val="00902776"/>
    <w:rsid w:val="00902779"/>
    <w:rsid w:val="0090277A"/>
    <w:rsid w:val="00902799"/>
    <w:rsid w:val="009027B5"/>
    <w:rsid w:val="0090281C"/>
    <w:rsid w:val="00902834"/>
    <w:rsid w:val="009028BB"/>
    <w:rsid w:val="009028C9"/>
    <w:rsid w:val="009028E2"/>
    <w:rsid w:val="00902905"/>
    <w:rsid w:val="00902906"/>
    <w:rsid w:val="00902AD0"/>
    <w:rsid w:val="00902B49"/>
    <w:rsid w:val="00902BCF"/>
    <w:rsid w:val="00902BE2"/>
    <w:rsid w:val="00902C58"/>
    <w:rsid w:val="00902C7D"/>
    <w:rsid w:val="00902C8A"/>
    <w:rsid w:val="00902CD2"/>
    <w:rsid w:val="00902DF3"/>
    <w:rsid w:val="00902E89"/>
    <w:rsid w:val="00902E92"/>
    <w:rsid w:val="00903040"/>
    <w:rsid w:val="0090304C"/>
    <w:rsid w:val="0090305B"/>
    <w:rsid w:val="0090307A"/>
    <w:rsid w:val="00903139"/>
    <w:rsid w:val="009031A4"/>
    <w:rsid w:val="009031DB"/>
    <w:rsid w:val="00903276"/>
    <w:rsid w:val="0090327A"/>
    <w:rsid w:val="0090336C"/>
    <w:rsid w:val="0090337D"/>
    <w:rsid w:val="00903396"/>
    <w:rsid w:val="009033C6"/>
    <w:rsid w:val="0090342A"/>
    <w:rsid w:val="00903450"/>
    <w:rsid w:val="009034CD"/>
    <w:rsid w:val="00903569"/>
    <w:rsid w:val="009035B0"/>
    <w:rsid w:val="0090360E"/>
    <w:rsid w:val="0090361A"/>
    <w:rsid w:val="0090366A"/>
    <w:rsid w:val="0090368A"/>
    <w:rsid w:val="00903733"/>
    <w:rsid w:val="00903744"/>
    <w:rsid w:val="00903782"/>
    <w:rsid w:val="009037F4"/>
    <w:rsid w:val="0090395E"/>
    <w:rsid w:val="009039BC"/>
    <w:rsid w:val="00903AD2"/>
    <w:rsid w:val="00903B1F"/>
    <w:rsid w:val="00903B28"/>
    <w:rsid w:val="00903B2F"/>
    <w:rsid w:val="00903B36"/>
    <w:rsid w:val="00903B57"/>
    <w:rsid w:val="00903C27"/>
    <w:rsid w:val="00903C67"/>
    <w:rsid w:val="00903D31"/>
    <w:rsid w:val="00903D4C"/>
    <w:rsid w:val="00903E6F"/>
    <w:rsid w:val="00903F58"/>
    <w:rsid w:val="00903FC2"/>
    <w:rsid w:val="00904048"/>
    <w:rsid w:val="0090404F"/>
    <w:rsid w:val="0090408A"/>
    <w:rsid w:val="009040A1"/>
    <w:rsid w:val="00904168"/>
    <w:rsid w:val="00904233"/>
    <w:rsid w:val="00904242"/>
    <w:rsid w:val="00904252"/>
    <w:rsid w:val="00904270"/>
    <w:rsid w:val="00904271"/>
    <w:rsid w:val="009042E8"/>
    <w:rsid w:val="00904339"/>
    <w:rsid w:val="009043DD"/>
    <w:rsid w:val="00904418"/>
    <w:rsid w:val="009044B8"/>
    <w:rsid w:val="00904523"/>
    <w:rsid w:val="00904563"/>
    <w:rsid w:val="009045DC"/>
    <w:rsid w:val="009045F8"/>
    <w:rsid w:val="0090468E"/>
    <w:rsid w:val="00904726"/>
    <w:rsid w:val="00904783"/>
    <w:rsid w:val="009047FB"/>
    <w:rsid w:val="0090481A"/>
    <w:rsid w:val="00904820"/>
    <w:rsid w:val="00904830"/>
    <w:rsid w:val="009048CB"/>
    <w:rsid w:val="00904923"/>
    <w:rsid w:val="0090494F"/>
    <w:rsid w:val="009049D1"/>
    <w:rsid w:val="00904A1D"/>
    <w:rsid w:val="00904ABE"/>
    <w:rsid w:val="00904B45"/>
    <w:rsid w:val="00904B4E"/>
    <w:rsid w:val="00904B9F"/>
    <w:rsid w:val="00904BBA"/>
    <w:rsid w:val="00904BF6"/>
    <w:rsid w:val="00904C13"/>
    <w:rsid w:val="00904C5E"/>
    <w:rsid w:val="00904C78"/>
    <w:rsid w:val="00904CD8"/>
    <w:rsid w:val="00904D02"/>
    <w:rsid w:val="00904D7A"/>
    <w:rsid w:val="00904DEB"/>
    <w:rsid w:val="00904E85"/>
    <w:rsid w:val="00904F12"/>
    <w:rsid w:val="00904F49"/>
    <w:rsid w:val="0090500C"/>
    <w:rsid w:val="00905016"/>
    <w:rsid w:val="00905042"/>
    <w:rsid w:val="009050C1"/>
    <w:rsid w:val="009050C7"/>
    <w:rsid w:val="009050D3"/>
    <w:rsid w:val="0090514F"/>
    <w:rsid w:val="0090515E"/>
    <w:rsid w:val="00905176"/>
    <w:rsid w:val="009051CB"/>
    <w:rsid w:val="009051DB"/>
    <w:rsid w:val="0090526F"/>
    <w:rsid w:val="0090527B"/>
    <w:rsid w:val="0090534D"/>
    <w:rsid w:val="009053A3"/>
    <w:rsid w:val="009053BA"/>
    <w:rsid w:val="009053F9"/>
    <w:rsid w:val="00905493"/>
    <w:rsid w:val="0090549F"/>
    <w:rsid w:val="0090555B"/>
    <w:rsid w:val="009055AF"/>
    <w:rsid w:val="009055FE"/>
    <w:rsid w:val="00905620"/>
    <w:rsid w:val="00905724"/>
    <w:rsid w:val="009057F5"/>
    <w:rsid w:val="009057FA"/>
    <w:rsid w:val="00905822"/>
    <w:rsid w:val="009058B7"/>
    <w:rsid w:val="009058DA"/>
    <w:rsid w:val="009059D9"/>
    <w:rsid w:val="009059EB"/>
    <w:rsid w:val="00905A08"/>
    <w:rsid w:val="00905A44"/>
    <w:rsid w:val="00905AB1"/>
    <w:rsid w:val="00905B19"/>
    <w:rsid w:val="00905B3E"/>
    <w:rsid w:val="00905B52"/>
    <w:rsid w:val="00905BF3"/>
    <w:rsid w:val="00905C94"/>
    <w:rsid w:val="00905D1D"/>
    <w:rsid w:val="00905D2C"/>
    <w:rsid w:val="00905D38"/>
    <w:rsid w:val="00905D61"/>
    <w:rsid w:val="00905D71"/>
    <w:rsid w:val="00905E71"/>
    <w:rsid w:val="00905EA4"/>
    <w:rsid w:val="00905EA6"/>
    <w:rsid w:val="00905EC2"/>
    <w:rsid w:val="00905F10"/>
    <w:rsid w:val="00905F11"/>
    <w:rsid w:val="00905F50"/>
    <w:rsid w:val="00905F78"/>
    <w:rsid w:val="00905FE4"/>
    <w:rsid w:val="00905FEE"/>
    <w:rsid w:val="00906038"/>
    <w:rsid w:val="009060CF"/>
    <w:rsid w:val="009061AD"/>
    <w:rsid w:val="009061AF"/>
    <w:rsid w:val="009061CB"/>
    <w:rsid w:val="009061D2"/>
    <w:rsid w:val="00906222"/>
    <w:rsid w:val="00906246"/>
    <w:rsid w:val="0090628E"/>
    <w:rsid w:val="009062F8"/>
    <w:rsid w:val="0090632E"/>
    <w:rsid w:val="00906359"/>
    <w:rsid w:val="0090638B"/>
    <w:rsid w:val="009063FF"/>
    <w:rsid w:val="009064EC"/>
    <w:rsid w:val="00906500"/>
    <w:rsid w:val="00906524"/>
    <w:rsid w:val="00906565"/>
    <w:rsid w:val="00906572"/>
    <w:rsid w:val="00906574"/>
    <w:rsid w:val="00906762"/>
    <w:rsid w:val="00906807"/>
    <w:rsid w:val="00906846"/>
    <w:rsid w:val="009068F6"/>
    <w:rsid w:val="00906954"/>
    <w:rsid w:val="0090698A"/>
    <w:rsid w:val="00906992"/>
    <w:rsid w:val="009069DE"/>
    <w:rsid w:val="00906A44"/>
    <w:rsid w:val="00906A54"/>
    <w:rsid w:val="00906ABE"/>
    <w:rsid w:val="00906AC9"/>
    <w:rsid w:val="00906B06"/>
    <w:rsid w:val="00906C35"/>
    <w:rsid w:val="00906C47"/>
    <w:rsid w:val="00906CAD"/>
    <w:rsid w:val="00906D3F"/>
    <w:rsid w:val="00906D52"/>
    <w:rsid w:val="00906DA2"/>
    <w:rsid w:val="00906E52"/>
    <w:rsid w:val="00906E83"/>
    <w:rsid w:val="00906E87"/>
    <w:rsid w:val="00906EC6"/>
    <w:rsid w:val="00906EE6"/>
    <w:rsid w:val="00906FE7"/>
    <w:rsid w:val="00906FF2"/>
    <w:rsid w:val="00907060"/>
    <w:rsid w:val="00907075"/>
    <w:rsid w:val="009070D4"/>
    <w:rsid w:val="00907144"/>
    <w:rsid w:val="00907154"/>
    <w:rsid w:val="009071AF"/>
    <w:rsid w:val="009071B2"/>
    <w:rsid w:val="009071FE"/>
    <w:rsid w:val="00907291"/>
    <w:rsid w:val="009072B4"/>
    <w:rsid w:val="00907303"/>
    <w:rsid w:val="00907346"/>
    <w:rsid w:val="00907368"/>
    <w:rsid w:val="00907396"/>
    <w:rsid w:val="009073A7"/>
    <w:rsid w:val="009073AB"/>
    <w:rsid w:val="009073CE"/>
    <w:rsid w:val="00907461"/>
    <w:rsid w:val="00907476"/>
    <w:rsid w:val="00907485"/>
    <w:rsid w:val="009074A6"/>
    <w:rsid w:val="009074D8"/>
    <w:rsid w:val="00907513"/>
    <w:rsid w:val="009075B3"/>
    <w:rsid w:val="009075C3"/>
    <w:rsid w:val="009075D2"/>
    <w:rsid w:val="00907606"/>
    <w:rsid w:val="00907671"/>
    <w:rsid w:val="00907711"/>
    <w:rsid w:val="00907758"/>
    <w:rsid w:val="00907778"/>
    <w:rsid w:val="009077A4"/>
    <w:rsid w:val="009077C3"/>
    <w:rsid w:val="009078A3"/>
    <w:rsid w:val="0090795A"/>
    <w:rsid w:val="009079A0"/>
    <w:rsid w:val="009079AA"/>
    <w:rsid w:val="009079B7"/>
    <w:rsid w:val="00907A01"/>
    <w:rsid w:val="00907A1E"/>
    <w:rsid w:val="00907AFC"/>
    <w:rsid w:val="00907B06"/>
    <w:rsid w:val="00907B65"/>
    <w:rsid w:val="00907B6B"/>
    <w:rsid w:val="00907C23"/>
    <w:rsid w:val="00907C8B"/>
    <w:rsid w:val="00907CC2"/>
    <w:rsid w:val="00907D9C"/>
    <w:rsid w:val="00907E08"/>
    <w:rsid w:val="00907E43"/>
    <w:rsid w:val="00907E8D"/>
    <w:rsid w:val="00907F73"/>
    <w:rsid w:val="00907F98"/>
    <w:rsid w:val="00907FA5"/>
    <w:rsid w:val="00907FB8"/>
    <w:rsid w:val="00907FD3"/>
    <w:rsid w:val="00907FDD"/>
    <w:rsid w:val="009100C0"/>
    <w:rsid w:val="009101ED"/>
    <w:rsid w:val="00910224"/>
    <w:rsid w:val="00910228"/>
    <w:rsid w:val="00910299"/>
    <w:rsid w:val="009104AF"/>
    <w:rsid w:val="009104B2"/>
    <w:rsid w:val="00910504"/>
    <w:rsid w:val="0091053C"/>
    <w:rsid w:val="00910581"/>
    <w:rsid w:val="009105D7"/>
    <w:rsid w:val="009105E4"/>
    <w:rsid w:val="00910644"/>
    <w:rsid w:val="0091066F"/>
    <w:rsid w:val="00910699"/>
    <w:rsid w:val="009106A2"/>
    <w:rsid w:val="00910702"/>
    <w:rsid w:val="0091070A"/>
    <w:rsid w:val="009107AD"/>
    <w:rsid w:val="009107EF"/>
    <w:rsid w:val="0091080A"/>
    <w:rsid w:val="00910889"/>
    <w:rsid w:val="009108A0"/>
    <w:rsid w:val="0091099C"/>
    <w:rsid w:val="00910A06"/>
    <w:rsid w:val="00910AB0"/>
    <w:rsid w:val="00910B0F"/>
    <w:rsid w:val="00910B18"/>
    <w:rsid w:val="00910B63"/>
    <w:rsid w:val="00910BB4"/>
    <w:rsid w:val="00910CBB"/>
    <w:rsid w:val="00910CFD"/>
    <w:rsid w:val="00910D37"/>
    <w:rsid w:val="00910D9A"/>
    <w:rsid w:val="00910DB0"/>
    <w:rsid w:val="00910DD0"/>
    <w:rsid w:val="00910E32"/>
    <w:rsid w:val="00910E3D"/>
    <w:rsid w:val="00910E76"/>
    <w:rsid w:val="00910E77"/>
    <w:rsid w:val="00910F26"/>
    <w:rsid w:val="00910F5C"/>
    <w:rsid w:val="009110DF"/>
    <w:rsid w:val="009110F4"/>
    <w:rsid w:val="0091112F"/>
    <w:rsid w:val="0091117D"/>
    <w:rsid w:val="009111C7"/>
    <w:rsid w:val="00911299"/>
    <w:rsid w:val="009112A2"/>
    <w:rsid w:val="009112A4"/>
    <w:rsid w:val="009112B8"/>
    <w:rsid w:val="009112E0"/>
    <w:rsid w:val="00911326"/>
    <w:rsid w:val="0091144B"/>
    <w:rsid w:val="009114A8"/>
    <w:rsid w:val="0091151C"/>
    <w:rsid w:val="00911584"/>
    <w:rsid w:val="009115DD"/>
    <w:rsid w:val="00911616"/>
    <w:rsid w:val="0091164D"/>
    <w:rsid w:val="009116E0"/>
    <w:rsid w:val="00911781"/>
    <w:rsid w:val="00911819"/>
    <w:rsid w:val="0091184A"/>
    <w:rsid w:val="0091184F"/>
    <w:rsid w:val="0091188A"/>
    <w:rsid w:val="00911899"/>
    <w:rsid w:val="009118A6"/>
    <w:rsid w:val="0091192F"/>
    <w:rsid w:val="00911934"/>
    <w:rsid w:val="0091194E"/>
    <w:rsid w:val="00911A1F"/>
    <w:rsid w:val="00911A5C"/>
    <w:rsid w:val="00911A86"/>
    <w:rsid w:val="00911AAA"/>
    <w:rsid w:val="00911C52"/>
    <w:rsid w:val="00911C62"/>
    <w:rsid w:val="00911C81"/>
    <w:rsid w:val="00911CB7"/>
    <w:rsid w:val="00911CFA"/>
    <w:rsid w:val="00911D0E"/>
    <w:rsid w:val="00911D1B"/>
    <w:rsid w:val="00911D89"/>
    <w:rsid w:val="00911D95"/>
    <w:rsid w:val="00911DAD"/>
    <w:rsid w:val="00911DD8"/>
    <w:rsid w:val="00911DDE"/>
    <w:rsid w:val="00911E30"/>
    <w:rsid w:val="00911E65"/>
    <w:rsid w:val="00911ECA"/>
    <w:rsid w:val="00911FB5"/>
    <w:rsid w:val="00912066"/>
    <w:rsid w:val="00912117"/>
    <w:rsid w:val="0091211E"/>
    <w:rsid w:val="0091218B"/>
    <w:rsid w:val="009121AC"/>
    <w:rsid w:val="009121E8"/>
    <w:rsid w:val="0091220A"/>
    <w:rsid w:val="00912216"/>
    <w:rsid w:val="00912234"/>
    <w:rsid w:val="00912249"/>
    <w:rsid w:val="009122AF"/>
    <w:rsid w:val="009122D9"/>
    <w:rsid w:val="00912319"/>
    <w:rsid w:val="00912398"/>
    <w:rsid w:val="0091248D"/>
    <w:rsid w:val="00912546"/>
    <w:rsid w:val="00912556"/>
    <w:rsid w:val="00912565"/>
    <w:rsid w:val="0091258E"/>
    <w:rsid w:val="009125A5"/>
    <w:rsid w:val="0091260B"/>
    <w:rsid w:val="00912662"/>
    <w:rsid w:val="009126CF"/>
    <w:rsid w:val="009126F2"/>
    <w:rsid w:val="00912715"/>
    <w:rsid w:val="0091272A"/>
    <w:rsid w:val="00912805"/>
    <w:rsid w:val="009128BC"/>
    <w:rsid w:val="00912985"/>
    <w:rsid w:val="00912998"/>
    <w:rsid w:val="00912A25"/>
    <w:rsid w:val="00912A67"/>
    <w:rsid w:val="00912ADF"/>
    <w:rsid w:val="00912BB7"/>
    <w:rsid w:val="00912C29"/>
    <w:rsid w:val="00912C82"/>
    <w:rsid w:val="00912D0D"/>
    <w:rsid w:val="00912D62"/>
    <w:rsid w:val="00912D64"/>
    <w:rsid w:val="00912D99"/>
    <w:rsid w:val="00912E0D"/>
    <w:rsid w:val="00912E5A"/>
    <w:rsid w:val="00912E83"/>
    <w:rsid w:val="00912E86"/>
    <w:rsid w:val="00912EE4"/>
    <w:rsid w:val="00912FBE"/>
    <w:rsid w:val="00913043"/>
    <w:rsid w:val="009130EB"/>
    <w:rsid w:val="009130EC"/>
    <w:rsid w:val="00913161"/>
    <w:rsid w:val="009131A3"/>
    <w:rsid w:val="009131C8"/>
    <w:rsid w:val="009131E3"/>
    <w:rsid w:val="0091327E"/>
    <w:rsid w:val="0091327F"/>
    <w:rsid w:val="0091338F"/>
    <w:rsid w:val="0091339F"/>
    <w:rsid w:val="009133A9"/>
    <w:rsid w:val="00913467"/>
    <w:rsid w:val="00913503"/>
    <w:rsid w:val="00913554"/>
    <w:rsid w:val="00913589"/>
    <w:rsid w:val="0091368A"/>
    <w:rsid w:val="00913704"/>
    <w:rsid w:val="0091371F"/>
    <w:rsid w:val="00913783"/>
    <w:rsid w:val="009137B0"/>
    <w:rsid w:val="009137F2"/>
    <w:rsid w:val="009137F6"/>
    <w:rsid w:val="009138BB"/>
    <w:rsid w:val="00913942"/>
    <w:rsid w:val="00913988"/>
    <w:rsid w:val="00913A3C"/>
    <w:rsid w:val="00913A6C"/>
    <w:rsid w:val="00913AE1"/>
    <w:rsid w:val="00913AE9"/>
    <w:rsid w:val="00913B18"/>
    <w:rsid w:val="00913B30"/>
    <w:rsid w:val="00913B8E"/>
    <w:rsid w:val="00913C4D"/>
    <w:rsid w:val="00913C4E"/>
    <w:rsid w:val="00913C65"/>
    <w:rsid w:val="00913CED"/>
    <w:rsid w:val="00913D16"/>
    <w:rsid w:val="00913D24"/>
    <w:rsid w:val="00913D8F"/>
    <w:rsid w:val="00913EC3"/>
    <w:rsid w:val="00913F3B"/>
    <w:rsid w:val="00913F74"/>
    <w:rsid w:val="00913FB3"/>
    <w:rsid w:val="00914026"/>
    <w:rsid w:val="0091402E"/>
    <w:rsid w:val="009140C2"/>
    <w:rsid w:val="009140E6"/>
    <w:rsid w:val="009140EB"/>
    <w:rsid w:val="009140F2"/>
    <w:rsid w:val="0091412A"/>
    <w:rsid w:val="00914157"/>
    <w:rsid w:val="00914190"/>
    <w:rsid w:val="00914191"/>
    <w:rsid w:val="00914302"/>
    <w:rsid w:val="00914318"/>
    <w:rsid w:val="00914345"/>
    <w:rsid w:val="00914352"/>
    <w:rsid w:val="00914364"/>
    <w:rsid w:val="0091437C"/>
    <w:rsid w:val="009143B6"/>
    <w:rsid w:val="009143BA"/>
    <w:rsid w:val="009143E3"/>
    <w:rsid w:val="00914500"/>
    <w:rsid w:val="00914505"/>
    <w:rsid w:val="009145C1"/>
    <w:rsid w:val="009145F8"/>
    <w:rsid w:val="009146B7"/>
    <w:rsid w:val="0091472B"/>
    <w:rsid w:val="00914799"/>
    <w:rsid w:val="00914801"/>
    <w:rsid w:val="00914900"/>
    <w:rsid w:val="0091491D"/>
    <w:rsid w:val="00914954"/>
    <w:rsid w:val="009149A2"/>
    <w:rsid w:val="009149AE"/>
    <w:rsid w:val="009149B6"/>
    <w:rsid w:val="009149F4"/>
    <w:rsid w:val="00914A3B"/>
    <w:rsid w:val="00914A4F"/>
    <w:rsid w:val="00914A72"/>
    <w:rsid w:val="00914BBC"/>
    <w:rsid w:val="00914BBE"/>
    <w:rsid w:val="00914C3B"/>
    <w:rsid w:val="00914C6C"/>
    <w:rsid w:val="00914CAE"/>
    <w:rsid w:val="00914CFA"/>
    <w:rsid w:val="00914CFD"/>
    <w:rsid w:val="00914D47"/>
    <w:rsid w:val="00914D5D"/>
    <w:rsid w:val="00914DAA"/>
    <w:rsid w:val="00914EA0"/>
    <w:rsid w:val="00914EA3"/>
    <w:rsid w:val="00914ECF"/>
    <w:rsid w:val="00914F32"/>
    <w:rsid w:val="00914FE7"/>
    <w:rsid w:val="00914FF1"/>
    <w:rsid w:val="00915087"/>
    <w:rsid w:val="009150AC"/>
    <w:rsid w:val="009150CA"/>
    <w:rsid w:val="009150EA"/>
    <w:rsid w:val="00915153"/>
    <w:rsid w:val="009151B9"/>
    <w:rsid w:val="00915285"/>
    <w:rsid w:val="009152B0"/>
    <w:rsid w:val="009152B1"/>
    <w:rsid w:val="00915346"/>
    <w:rsid w:val="0091537A"/>
    <w:rsid w:val="009153D9"/>
    <w:rsid w:val="00915450"/>
    <w:rsid w:val="00915485"/>
    <w:rsid w:val="009154AC"/>
    <w:rsid w:val="009154B0"/>
    <w:rsid w:val="009155BE"/>
    <w:rsid w:val="0091561F"/>
    <w:rsid w:val="0091565B"/>
    <w:rsid w:val="00915678"/>
    <w:rsid w:val="0091567D"/>
    <w:rsid w:val="0091567F"/>
    <w:rsid w:val="0091571E"/>
    <w:rsid w:val="00915746"/>
    <w:rsid w:val="00915772"/>
    <w:rsid w:val="0091577E"/>
    <w:rsid w:val="0091578B"/>
    <w:rsid w:val="009157BC"/>
    <w:rsid w:val="00915808"/>
    <w:rsid w:val="00915874"/>
    <w:rsid w:val="009158D9"/>
    <w:rsid w:val="00915945"/>
    <w:rsid w:val="0091594C"/>
    <w:rsid w:val="0091594D"/>
    <w:rsid w:val="00915A29"/>
    <w:rsid w:val="00915B15"/>
    <w:rsid w:val="00915B17"/>
    <w:rsid w:val="00915B8B"/>
    <w:rsid w:val="00915BF3"/>
    <w:rsid w:val="00915D58"/>
    <w:rsid w:val="00915D7D"/>
    <w:rsid w:val="00915DF2"/>
    <w:rsid w:val="00915E06"/>
    <w:rsid w:val="00915E6D"/>
    <w:rsid w:val="00915ED9"/>
    <w:rsid w:val="00915F21"/>
    <w:rsid w:val="00915F73"/>
    <w:rsid w:val="00916063"/>
    <w:rsid w:val="009160A1"/>
    <w:rsid w:val="00916236"/>
    <w:rsid w:val="00916472"/>
    <w:rsid w:val="0091648E"/>
    <w:rsid w:val="00916517"/>
    <w:rsid w:val="00916570"/>
    <w:rsid w:val="00916583"/>
    <w:rsid w:val="00916627"/>
    <w:rsid w:val="00916714"/>
    <w:rsid w:val="0091675F"/>
    <w:rsid w:val="009167D4"/>
    <w:rsid w:val="009167E3"/>
    <w:rsid w:val="0091685A"/>
    <w:rsid w:val="0091689A"/>
    <w:rsid w:val="0091691F"/>
    <w:rsid w:val="00916937"/>
    <w:rsid w:val="0091693B"/>
    <w:rsid w:val="00916964"/>
    <w:rsid w:val="00916975"/>
    <w:rsid w:val="0091697D"/>
    <w:rsid w:val="00916991"/>
    <w:rsid w:val="00916A45"/>
    <w:rsid w:val="00916A9B"/>
    <w:rsid w:val="00916A9C"/>
    <w:rsid w:val="00916ACE"/>
    <w:rsid w:val="00916BA3"/>
    <w:rsid w:val="00916BE6"/>
    <w:rsid w:val="00916C22"/>
    <w:rsid w:val="00916C50"/>
    <w:rsid w:val="00916CEE"/>
    <w:rsid w:val="00916D43"/>
    <w:rsid w:val="00916DCD"/>
    <w:rsid w:val="00916E00"/>
    <w:rsid w:val="00916EE2"/>
    <w:rsid w:val="00916F35"/>
    <w:rsid w:val="00916F53"/>
    <w:rsid w:val="00916F5A"/>
    <w:rsid w:val="00916FA6"/>
    <w:rsid w:val="00917037"/>
    <w:rsid w:val="00917041"/>
    <w:rsid w:val="00917056"/>
    <w:rsid w:val="0091715F"/>
    <w:rsid w:val="00917166"/>
    <w:rsid w:val="00917177"/>
    <w:rsid w:val="009171C3"/>
    <w:rsid w:val="00917276"/>
    <w:rsid w:val="009172F4"/>
    <w:rsid w:val="00917381"/>
    <w:rsid w:val="00917383"/>
    <w:rsid w:val="0091740F"/>
    <w:rsid w:val="00917423"/>
    <w:rsid w:val="009174A5"/>
    <w:rsid w:val="00917525"/>
    <w:rsid w:val="00917557"/>
    <w:rsid w:val="00917575"/>
    <w:rsid w:val="009175AD"/>
    <w:rsid w:val="009175DF"/>
    <w:rsid w:val="009175F3"/>
    <w:rsid w:val="0091760C"/>
    <w:rsid w:val="00917710"/>
    <w:rsid w:val="00917744"/>
    <w:rsid w:val="00917759"/>
    <w:rsid w:val="0091775D"/>
    <w:rsid w:val="00917784"/>
    <w:rsid w:val="00917789"/>
    <w:rsid w:val="009177BB"/>
    <w:rsid w:val="0091783C"/>
    <w:rsid w:val="0091788C"/>
    <w:rsid w:val="0091796C"/>
    <w:rsid w:val="0091798A"/>
    <w:rsid w:val="00917A39"/>
    <w:rsid w:val="00917AAA"/>
    <w:rsid w:val="00917ACB"/>
    <w:rsid w:val="00917B05"/>
    <w:rsid w:val="00917B44"/>
    <w:rsid w:val="00917C6F"/>
    <w:rsid w:val="00917CED"/>
    <w:rsid w:val="00917D1B"/>
    <w:rsid w:val="00917D89"/>
    <w:rsid w:val="00917DAF"/>
    <w:rsid w:val="00917DCE"/>
    <w:rsid w:val="00917DE0"/>
    <w:rsid w:val="00917E01"/>
    <w:rsid w:val="00917E35"/>
    <w:rsid w:val="00917F28"/>
    <w:rsid w:val="00917F2B"/>
    <w:rsid w:val="00917F4E"/>
    <w:rsid w:val="00917FD4"/>
    <w:rsid w:val="00917FE6"/>
    <w:rsid w:val="00917FED"/>
    <w:rsid w:val="00920011"/>
    <w:rsid w:val="0092001C"/>
    <w:rsid w:val="00920031"/>
    <w:rsid w:val="0092006E"/>
    <w:rsid w:val="009200D9"/>
    <w:rsid w:val="009200E5"/>
    <w:rsid w:val="00920189"/>
    <w:rsid w:val="0092018F"/>
    <w:rsid w:val="009201A9"/>
    <w:rsid w:val="00920217"/>
    <w:rsid w:val="009202BD"/>
    <w:rsid w:val="009202F9"/>
    <w:rsid w:val="00920308"/>
    <w:rsid w:val="00920357"/>
    <w:rsid w:val="0092035B"/>
    <w:rsid w:val="009203A5"/>
    <w:rsid w:val="0092042F"/>
    <w:rsid w:val="00920458"/>
    <w:rsid w:val="0092048C"/>
    <w:rsid w:val="009204A2"/>
    <w:rsid w:val="009204F8"/>
    <w:rsid w:val="0092050C"/>
    <w:rsid w:val="00920597"/>
    <w:rsid w:val="009205BC"/>
    <w:rsid w:val="009205D6"/>
    <w:rsid w:val="009205EE"/>
    <w:rsid w:val="0092078C"/>
    <w:rsid w:val="00920873"/>
    <w:rsid w:val="009208C9"/>
    <w:rsid w:val="009208F7"/>
    <w:rsid w:val="00920959"/>
    <w:rsid w:val="00920961"/>
    <w:rsid w:val="0092096E"/>
    <w:rsid w:val="009209B4"/>
    <w:rsid w:val="00920A06"/>
    <w:rsid w:val="00920A27"/>
    <w:rsid w:val="00920A50"/>
    <w:rsid w:val="00920A74"/>
    <w:rsid w:val="00920A85"/>
    <w:rsid w:val="00920A9C"/>
    <w:rsid w:val="00920AD2"/>
    <w:rsid w:val="00920AF4"/>
    <w:rsid w:val="00920AF6"/>
    <w:rsid w:val="00920B3F"/>
    <w:rsid w:val="00920B4B"/>
    <w:rsid w:val="00920BAD"/>
    <w:rsid w:val="00920C1D"/>
    <w:rsid w:val="00920C5B"/>
    <w:rsid w:val="00920C5D"/>
    <w:rsid w:val="00920C86"/>
    <w:rsid w:val="00920CE8"/>
    <w:rsid w:val="00920D2F"/>
    <w:rsid w:val="00920D45"/>
    <w:rsid w:val="00920D88"/>
    <w:rsid w:val="00920D91"/>
    <w:rsid w:val="00920DC1"/>
    <w:rsid w:val="00920DCF"/>
    <w:rsid w:val="00920E69"/>
    <w:rsid w:val="00920F0A"/>
    <w:rsid w:val="00920F27"/>
    <w:rsid w:val="00920F2D"/>
    <w:rsid w:val="00920F30"/>
    <w:rsid w:val="00920F4A"/>
    <w:rsid w:val="00920FD9"/>
    <w:rsid w:val="00921043"/>
    <w:rsid w:val="00921116"/>
    <w:rsid w:val="0092113D"/>
    <w:rsid w:val="00921188"/>
    <w:rsid w:val="009211A3"/>
    <w:rsid w:val="00921216"/>
    <w:rsid w:val="0092121A"/>
    <w:rsid w:val="009212E1"/>
    <w:rsid w:val="009212ED"/>
    <w:rsid w:val="00921377"/>
    <w:rsid w:val="00921534"/>
    <w:rsid w:val="0092163C"/>
    <w:rsid w:val="009216CC"/>
    <w:rsid w:val="009216D9"/>
    <w:rsid w:val="009216E4"/>
    <w:rsid w:val="009216F8"/>
    <w:rsid w:val="0092170D"/>
    <w:rsid w:val="0092179D"/>
    <w:rsid w:val="009217A3"/>
    <w:rsid w:val="00921836"/>
    <w:rsid w:val="0092186C"/>
    <w:rsid w:val="00921890"/>
    <w:rsid w:val="00921892"/>
    <w:rsid w:val="009218D6"/>
    <w:rsid w:val="00921907"/>
    <w:rsid w:val="00921AA7"/>
    <w:rsid w:val="00921B27"/>
    <w:rsid w:val="00921B37"/>
    <w:rsid w:val="00921BDA"/>
    <w:rsid w:val="00921C28"/>
    <w:rsid w:val="00921CF4"/>
    <w:rsid w:val="00921D2C"/>
    <w:rsid w:val="00921D36"/>
    <w:rsid w:val="00921D6A"/>
    <w:rsid w:val="00921D71"/>
    <w:rsid w:val="00921DA0"/>
    <w:rsid w:val="00921DDF"/>
    <w:rsid w:val="00921DF3"/>
    <w:rsid w:val="00921E32"/>
    <w:rsid w:val="00921E8E"/>
    <w:rsid w:val="00921EC8"/>
    <w:rsid w:val="00921EE8"/>
    <w:rsid w:val="00921EFD"/>
    <w:rsid w:val="00921F9F"/>
    <w:rsid w:val="00921FC5"/>
    <w:rsid w:val="00921FD2"/>
    <w:rsid w:val="00922023"/>
    <w:rsid w:val="009220E1"/>
    <w:rsid w:val="00922250"/>
    <w:rsid w:val="00922265"/>
    <w:rsid w:val="00922281"/>
    <w:rsid w:val="009222F0"/>
    <w:rsid w:val="00922336"/>
    <w:rsid w:val="0092245C"/>
    <w:rsid w:val="00922467"/>
    <w:rsid w:val="0092254A"/>
    <w:rsid w:val="00922581"/>
    <w:rsid w:val="009225BD"/>
    <w:rsid w:val="00922684"/>
    <w:rsid w:val="009226B0"/>
    <w:rsid w:val="00922726"/>
    <w:rsid w:val="0092276E"/>
    <w:rsid w:val="00922811"/>
    <w:rsid w:val="00922841"/>
    <w:rsid w:val="0092295B"/>
    <w:rsid w:val="00922975"/>
    <w:rsid w:val="009229AA"/>
    <w:rsid w:val="009229C2"/>
    <w:rsid w:val="009229D8"/>
    <w:rsid w:val="009229E8"/>
    <w:rsid w:val="00922A1A"/>
    <w:rsid w:val="00922B7C"/>
    <w:rsid w:val="00922C67"/>
    <w:rsid w:val="00922C93"/>
    <w:rsid w:val="00922D95"/>
    <w:rsid w:val="00922DE7"/>
    <w:rsid w:val="00922E70"/>
    <w:rsid w:val="00922E73"/>
    <w:rsid w:val="00922EBE"/>
    <w:rsid w:val="00922EC7"/>
    <w:rsid w:val="00922F86"/>
    <w:rsid w:val="00922FEB"/>
    <w:rsid w:val="0092300D"/>
    <w:rsid w:val="009230F2"/>
    <w:rsid w:val="0092314E"/>
    <w:rsid w:val="00923157"/>
    <w:rsid w:val="0092318D"/>
    <w:rsid w:val="009231A8"/>
    <w:rsid w:val="009231AA"/>
    <w:rsid w:val="0092322C"/>
    <w:rsid w:val="009232A0"/>
    <w:rsid w:val="009232C0"/>
    <w:rsid w:val="009232F0"/>
    <w:rsid w:val="0092337D"/>
    <w:rsid w:val="00923394"/>
    <w:rsid w:val="009233F1"/>
    <w:rsid w:val="009233F4"/>
    <w:rsid w:val="0092340E"/>
    <w:rsid w:val="0092345C"/>
    <w:rsid w:val="0092346A"/>
    <w:rsid w:val="0092350A"/>
    <w:rsid w:val="0092350C"/>
    <w:rsid w:val="0092351C"/>
    <w:rsid w:val="00923544"/>
    <w:rsid w:val="00923568"/>
    <w:rsid w:val="009235D7"/>
    <w:rsid w:val="009235FB"/>
    <w:rsid w:val="00923646"/>
    <w:rsid w:val="00923652"/>
    <w:rsid w:val="0092366B"/>
    <w:rsid w:val="0092367B"/>
    <w:rsid w:val="0092372B"/>
    <w:rsid w:val="0092377B"/>
    <w:rsid w:val="009237EA"/>
    <w:rsid w:val="00923830"/>
    <w:rsid w:val="0092383C"/>
    <w:rsid w:val="009238F0"/>
    <w:rsid w:val="009238F5"/>
    <w:rsid w:val="00923923"/>
    <w:rsid w:val="009239DB"/>
    <w:rsid w:val="009239EC"/>
    <w:rsid w:val="00923A1A"/>
    <w:rsid w:val="00923A39"/>
    <w:rsid w:val="00923A86"/>
    <w:rsid w:val="00923B0A"/>
    <w:rsid w:val="00923B5A"/>
    <w:rsid w:val="00923B79"/>
    <w:rsid w:val="00923B83"/>
    <w:rsid w:val="00923C64"/>
    <w:rsid w:val="00923DD2"/>
    <w:rsid w:val="00923EB9"/>
    <w:rsid w:val="00923EED"/>
    <w:rsid w:val="00923F57"/>
    <w:rsid w:val="00924088"/>
    <w:rsid w:val="0092408C"/>
    <w:rsid w:val="009240D3"/>
    <w:rsid w:val="0092415D"/>
    <w:rsid w:val="0092416A"/>
    <w:rsid w:val="009242B0"/>
    <w:rsid w:val="0092431B"/>
    <w:rsid w:val="00924342"/>
    <w:rsid w:val="009243AE"/>
    <w:rsid w:val="009243B0"/>
    <w:rsid w:val="009243DB"/>
    <w:rsid w:val="009243E8"/>
    <w:rsid w:val="00924432"/>
    <w:rsid w:val="0092447E"/>
    <w:rsid w:val="0092455B"/>
    <w:rsid w:val="0092456D"/>
    <w:rsid w:val="00924578"/>
    <w:rsid w:val="0092457E"/>
    <w:rsid w:val="009245FF"/>
    <w:rsid w:val="00924635"/>
    <w:rsid w:val="009246C9"/>
    <w:rsid w:val="009246CA"/>
    <w:rsid w:val="009246D9"/>
    <w:rsid w:val="00924707"/>
    <w:rsid w:val="009247D5"/>
    <w:rsid w:val="009247F7"/>
    <w:rsid w:val="00924804"/>
    <w:rsid w:val="0092488E"/>
    <w:rsid w:val="009248A0"/>
    <w:rsid w:val="009248B7"/>
    <w:rsid w:val="009248E9"/>
    <w:rsid w:val="00924910"/>
    <w:rsid w:val="0092495E"/>
    <w:rsid w:val="00924977"/>
    <w:rsid w:val="009249D6"/>
    <w:rsid w:val="009249E1"/>
    <w:rsid w:val="00924A08"/>
    <w:rsid w:val="00924A61"/>
    <w:rsid w:val="00924AF7"/>
    <w:rsid w:val="00924B04"/>
    <w:rsid w:val="00924B32"/>
    <w:rsid w:val="00924B33"/>
    <w:rsid w:val="00924B83"/>
    <w:rsid w:val="00924BD0"/>
    <w:rsid w:val="00924BDB"/>
    <w:rsid w:val="00924C24"/>
    <w:rsid w:val="00924C2D"/>
    <w:rsid w:val="00924CA9"/>
    <w:rsid w:val="00924CED"/>
    <w:rsid w:val="00924D2D"/>
    <w:rsid w:val="00924D36"/>
    <w:rsid w:val="00924D75"/>
    <w:rsid w:val="00924E43"/>
    <w:rsid w:val="00924E44"/>
    <w:rsid w:val="00924EDC"/>
    <w:rsid w:val="00924F1D"/>
    <w:rsid w:val="009250EA"/>
    <w:rsid w:val="009250F4"/>
    <w:rsid w:val="0092511B"/>
    <w:rsid w:val="009251C1"/>
    <w:rsid w:val="0092522E"/>
    <w:rsid w:val="00925239"/>
    <w:rsid w:val="009252C4"/>
    <w:rsid w:val="009252D8"/>
    <w:rsid w:val="009253E2"/>
    <w:rsid w:val="00925485"/>
    <w:rsid w:val="009254DC"/>
    <w:rsid w:val="00925503"/>
    <w:rsid w:val="00925540"/>
    <w:rsid w:val="00925575"/>
    <w:rsid w:val="009256E5"/>
    <w:rsid w:val="00925704"/>
    <w:rsid w:val="00925706"/>
    <w:rsid w:val="00925776"/>
    <w:rsid w:val="009257E7"/>
    <w:rsid w:val="00925816"/>
    <w:rsid w:val="0092584C"/>
    <w:rsid w:val="0092588A"/>
    <w:rsid w:val="009258D6"/>
    <w:rsid w:val="00925920"/>
    <w:rsid w:val="00925933"/>
    <w:rsid w:val="0092599D"/>
    <w:rsid w:val="009259E4"/>
    <w:rsid w:val="00925A07"/>
    <w:rsid w:val="00925A08"/>
    <w:rsid w:val="00925A3D"/>
    <w:rsid w:val="00925AFB"/>
    <w:rsid w:val="00925B37"/>
    <w:rsid w:val="00925B7F"/>
    <w:rsid w:val="00925C0F"/>
    <w:rsid w:val="00925C23"/>
    <w:rsid w:val="00925C36"/>
    <w:rsid w:val="00925CA0"/>
    <w:rsid w:val="00925CDB"/>
    <w:rsid w:val="00925D4E"/>
    <w:rsid w:val="00925D8D"/>
    <w:rsid w:val="00925E27"/>
    <w:rsid w:val="00925EC0"/>
    <w:rsid w:val="00925EF9"/>
    <w:rsid w:val="00925F5D"/>
    <w:rsid w:val="00925FB3"/>
    <w:rsid w:val="00925FDC"/>
    <w:rsid w:val="00925FE4"/>
    <w:rsid w:val="00926059"/>
    <w:rsid w:val="0092606B"/>
    <w:rsid w:val="00926096"/>
    <w:rsid w:val="009260C9"/>
    <w:rsid w:val="00926106"/>
    <w:rsid w:val="0092611E"/>
    <w:rsid w:val="0092616B"/>
    <w:rsid w:val="00926183"/>
    <w:rsid w:val="009261C4"/>
    <w:rsid w:val="009261D7"/>
    <w:rsid w:val="009261E9"/>
    <w:rsid w:val="0092626D"/>
    <w:rsid w:val="00926294"/>
    <w:rsid w:val="00926367"/>
    <w:rsid w:val="009263BC"/>
    <w:rsid w:val="00926439"/>
    <w:rsid w:val="009264F0"/>
    <w:rsid w:val="00926501"/>
    <w:rsid w:val="0092650B"/>
    <w:rsid w:val="00926523"/>
    <w:rsid w:val="00926542"/>
    <w:rsid w:val="00926560"/>
    <w:rsid w:val="00926567"/>
    <w:rsid w:val="00926584"/>
    <w:rsid w:val="00926586"/>
    <w:rsid w:val="0092658D"/>
    <w:rsid w:val="00926657"/>
    <w:rsid w:val="00926684"/>
    <w:rsid w:val="009266D7"/>
    <w:rsid w:val="009266F7"/>
    <w:rsid w:val="0092672E"/>
    <w:rsid w:val="00926745"/>
    <w:rsid w:val="00926832"/>
    <w:rsid w:val="0092687B"/>
    <w:rsid w:val="009268B5"/>
    <w:rsid w:val="0092691D"/>
    <w:rsid w:val="00926947"/>
    <w:rsid w:val="009269D4"/>
    <w:rsid w:val="00926AAA"/>
    <w:rsid w:val="00926AE7"/>
    <w:rsid w:val="00926BBE"/>
    <w:rsid w:val="00926BFA"/>
    <w:rsid w:val="00926CA0"/>
    <w:rsid w:val="00926CCA"/>
    <w:rsid w:val="00926CD3"/>
    <w:rsid w:val="00926D1A"/>
    <w:rsid w:val="00926D83"/>
    <w:rsid w:val="00926D88"/>
    <w:rsid w:val="00926D9C"/>
    <w:rsid w:val="00926E10"/>
    <w:rsid w:val="00926E1B"/>
    <w:rsid w:val="00926E61"/>
    <w:rsid w:val="00926E63"/>
    <w:rsid w:val="00926E6C"/>
    <w:rsid w:val="00926EA4"/>
    <w:rsid w:val="00926F32"/>
    <w:rsid w:val="00926F62"/>
    <w:rsid w:val="00926F7B"/>
    <w:rsid w:val="00926FC3"/>
    <w:rsid w:val="009270FD"/>
    <w:rsid w:val="00927116"/>
    <w:rsid w:val="00927179"/>
    <w:rsid w:val="009271AA"/>
    <w:rsid w:val="00927208"/>
    <w:rsid w:val="00927239"/>
    <w:rsid w:val="00927245"/>
    <w:rsid w:val="00927283"/>
    <w:rsid w:val="009272A5"/>
    <w:rsid w:val="009272FF"/>
    <w:rsid w:val="0092731F"/>
    <w:rsid w:val="00927334"/>
    <w:rsid w:val="0092736A"/>
    <w:rsid w:val="009273AE"/>
    <w:rsid w:val="009273F6"/>
    <w:rsid w:val="00927441"/>
    <w:rsid w:val="009274B3"/>
    <w:rsid w:val="009274DF"/>
    <w:rsid w:val="0092752A"/>
    <w:rsid w:val="00927532"/>
    <w:rsid w:val="0092758E"/>
    <w:rsid w:val="00927599"/>
    <w:rsid w:val="009275A8"/>
    <w:rsid w:val="00927693"/>
    <w:rsid w:val="009276BE"/>
    <w:rsid w:val="009276C7"/>
    <w:rsid w:val="0092772C"/>
    <w:rsid w:val="0092772E"/>
    <w:rsid w:val="009277CC"/>
    <w:rsid w:val="009277D3"/>
    <w:rsid w:val="009277FF"/>
    <w:rsid w:val="00927828"/>
    <w:rsid w:val="0092785A"/>
    <w:rsid w:val="009278E8"/>
    <w:rsid w:val="009278F7"/>
    <w:rsid w:val="00927917"/>
    <w:rsid w:val="009279DD"/>
    <w:rsid w:val="00927A0A"/>
    <w:rsid w:val="00927A12"/>
    <w:rsid w:val="00927A2D"/>
    <w:rsid w:val="00927A60"/>
    <w:rsid w:val="00927A81"/>
    <w:rsid w:val="00927ACD"/>
    <w:rsid w:val="00927B22"/>
    <w:rsid w:val="00927B2F"/>
    <w:rsid w:val="00927B76"/>
    <w:rsid w:val="00927BC7"/>
    <w:rsid w:val="00927BCD"/>
    <w:rsid w:val="00927C4A"/>
    <w:rsid w:val="00927CA1"/>
    <w:rsid w:val="00927CAF"/>
    <w:rsid w:val="00927CE2"/>
    <w:rsid w:val="00927CEB"/>
    <w:rsid w:val="00927D35"/>
    <w:rsid w:val="00927DF8"/>
    <w:rsid w:val="00927E6C"/>
    <w:rsid w:val="00927E7C"/>
    <w:rsid w:val="00927E86"/>
    <w:rsid w:val="00927EB2"/>
    <w:rsid w:val="00927EBB"/>
    <w:rsid w:val="00927F33"/>
    <w:rsid w:val="00927F40"/>
    <w:rsid w:val="00927F7A"/>
    <w:rsid w:val="00927FAF"/>
    <w:rsid w:val="00927FCD"/>
    <w:rsid w:val="009300D9"/>
    <w:rsid w:val="00930139"/>
    <w:rsid w:val="00930145"/>
    <w:rsid w:val="0093014A"/>
    <w:rsid w:val="009301E5"/>
    <w:rsid w:val="009301F6"/>
    <w:rsid w:val="00930259"/>
    <w:rsid w:val="009302B3"/>
    <w:rsid w:val="00930307"/>
    <w:rsid w:val="0093033A"/>
    <w:rsid w:val="0093034F"/>
    <w:rsid w:val="00930413"/>
    <w:rsid w:val="00930472"/>
    <w:rsid w:val="009304D5"/>
    <w:rsid w:val="00930537"/>
    <w:rsid w:val="00930561"/>
    <w:rsid w:val="009305D2"/>
    <w:rsid w:val="00930614"/>
    <w:rsid w:val="00930640"/>
    <w:rsid w:val="00930660"/>
    <w:rsid w:val="009306EC"/>
    <w:rsid w:val="0093071F"/>
    <w:rsid w:val="00930724"/>
    <w:rsid w:val="0093075D"/>
    <w:rsid w:val="00930778"/>
    <w:rsid w:val="009307D2"/>
    <w:rsid w:val="0093081D"/>
    <w:rsid w:val="0093087B"/>
    <w:rsid w:val="009308B3"/>
    <w:rsid w:val="00930934"/>
    <w:rsid w:val="00930949"/>
    <w:rsid w:val="00930952"/>
    <w:rsid w:val="009309D7"/>
    <w:rsid w:val="00930A14"/>
    <w:rsid w:val="00930A4F"/>
    <w:rsid w:val="00930A5C"/>
    <w:rsid w:val="00930A67"/>
    <w:rsid w:val="00930AC3"/>
    <w:rsid w:val="00930AFE"/>
    <w:rsid w:val="00930B57"/>
    <w:rsid w:val="00930BE4"/>
    <w:rsid w:val="00930BF4"/>
    <w:rsid w:val="00930C46"/>
    <w:rsid w:val="00930C65"/>
    <w:rsid w:val="00930C87"/>
    <w:rsid w:val="00930D02"/>
    <w:rsid w:val="00930D1C"/>
    <w:rsid w:val="00930D75"/>
    <w:rsid w:val="00930DD0"/>
    <w:rsid w:val="00930E20"/>
    <w:rsid w:val="00930E62"/>
    <w:rsid w:val="00930F67"/>
    <w:rsid w:val="0093101B"/>
    <w:rsid w:val="009310E9"/>
    <w:rsid w:val="0093111B"/>
    <w:rsid w:val="00931168"/>
    <w:rsid w:val="00931212"/>
    <w:rsid w:val="0093125A"/>
    <w:rsid w:val="009312C8"/>
    <w:rsid w:val="009312DF"/>
    <w:rsid w:val="00931366"/>
    <w:rsid w:val="0093136B"/>
    <w:rsid w:val="00931386"/>
    <w:rsid w:val="0093138A"/>
    <w:rsid w:val="009313AB"/>
    <w:rsid w:val="00931448"/>
    <w:rsid w:val="0093145B"/>
    <w:rsid w:val="00931512"/>
    <w:rsid w:val="00931572"/>
    <w:rsid w:val="009315EA"/>
    <w:rsid w:val="009315FF"/>
    <w:rsid w:val="0093165F"/>
    <w:rsid w:val="009316C1"/>
    <w:rsid w:val="009316E6"/>
    <w:rsid w:val="00931749"/>
    <w:rsid w:val="0093179A"/>
    <w:rsid w:val="009317E2"/>
    <w:rsid w:val="00931840"/>
    <w:rsid w:val="00931843"/>
    <w:rsid w:val="00931856"/>
    <w:rsid w:val="009318A6"/>
    <w:rsid w:val="009318EB"/>
    <w:rsid w:val="009319B7"/>
    <w:rsid w:val="00931A09"/>
    <w:rsid w:val="00931A64"/>
    <w:rsid w:val="00931A65"/>
    <w:rsid w:val="00931B32"/>
    <w:rsid w:val="00931B6F"/>
    <w:rsid w:val="00931BB2"/>
    <w:rsid w:val="00931BBB"/>
    <w:rsid w:val="00931D83"/>
    <w:rsid w:val="00931E12"/>
    <w:rsid w:val="00931E1D"/>
    <w:rsid w:val="00931E59"/>
    <w:rsid w:val="00931E5B"/>
    <w:rsid w:val="00931EA6"/>
    <w:rsid w:val="00931F06"/>
    <w:rsid w:val="00931FAA"/>
    <w:rsid w:val="00931FE2"/>
    <w:rsid w:val="00931FEE"/>
    <w:rsid w:val="00932004"/>
    <w:rsid w:val="0093204C"/>
    <w:rsid w:val="00932050"/>
    <w:rsid w:val="00932058"/>
    <w:rsid w:val="0093205C"/>
    <w:rsid w:val="00932065"/>
    <w:rsid w:val="009320F7"/>
    <w:rsid w:val="0093213E"/>
    <w:rsid w:val="009321A4"/>
    <w:rsid w:val="00932357"/>
    <w:rsid w:val="00932372"/>
    <w:rsid w:val="0093240B"/>
    <w:rsid w:val="00932429"/>
    <w:rsid w:val="00932486"/>
    <w:rsid w:val="009324B0"/>
    <w:rsid w:val="00932593"/>
    <w:rsid w:val="00932609"/>
    <w:rsid w:val="0093267B"/>
    <w:rsid w:val="00932682"/>
    <w:rsid w:val="009326B9"/>
    <w:rsid w:val="009326F5"/>
    <w:rsid w:val="00932781"/>
    <w:rsid w:val="009327BC"/>
    <w:rsid w:val="009327D3"/>
    <w:rsid w:val="00932816"/>
    <w:rsid w:val="0093281C"/>
    <w:rsid w:val="00932860"/>
    <w:rsid w:val="00932904"/>
    <w:rsid w:val="00932999"/>
    <w:rsid w:val="00932A11"/>
    <w:rsid w:val="00932A2E"/>
    <w:rsid w:val="00932A9D"/>
    <w:rsid w:val="00932A9E"/>
    <w:rsid w:val="00932AA3"/>
    <w:rsid w:val="00932B26"/>
    <w:rsid w:val="00932B64"/>
    <w:rsid w:val="00932BCB"/>
    <w:rsid w:val="00932BF4"/>
    <w:rsid w:val="00932C49"/>
    <w:rsid w:val="00932C73"/>
    <w:rsid w:val="00932CBD"/>
    <w:rsid w:val="00932CBE"/>
    <w:rsid w:val="00932D31"/>
    <w:rsid w:val="00932D52"/>
    <w:rsid w:val="00932E46"/>
    <w:rsid w:val="00932EBA"/>
    <w:rsid w:val="00932EF0"/>
    <w:rsid w:val="00932F45"/>
    <w:rsid w:val="00932F47"/>
    <w:rsid w:val="00932FAB"/>
    <w:rsid w:val="00933119"/>
    <w:rsid w:val="009331E2"/>
    <w:rsid w:val="0093325E"/>
    <w:rsid w:val="009332C4"/>
    <w:rsid w:val="009333A3"/>
    <w:rsid w:val="009333F3"/>
    <w:rsid w:val="00933404"/>
    <w:rsid w:val="0093344C"/>
    <w:rsid w:val="0093344D"/>
    <w:rsid w:val="0093352A"/>
    <w:rsid w:val="00933556"/>
    <w:rsid w:val="00933585"/>
    <w:rsid w:val="009335B8"/>
    <w:rsid w:val="009335C4"/>
    <w:rsid w:val="009335D4"/>
    <w:rsid w:val="0093364C"/>
    <w:rsid w:val="009337B1"/>
    <w:rsid w:val="00933806"/>
    <w:rsid w:val="00933835"/>
    <w:rsid w:val="009338AB"/>
    <w:rsid w:val="009338B1"/>
    <w:rsid w:val="009338FF"/>
    <w:rsid w:val="00933912"/>
    <w:rsid w:val="00933920"/>
    <w:rsid w:val="0093393C"/>
    <w:rsid w:val="009339B0"/>
    <w:rsid w:val="00933A1B"/>
    <w:rsid w:val="00933A3F"/>
    <w:rsid w:val="00933B19"/>
    <w:rsid w:val="00933B4B"/>
    <w:rsid w:val="00933B9B"/>
    <w:rsid w:val="00933BAB"/>
    <w:rsid w:val="00933BE2"/>
    <w:rsid w:val="00933CF0"/>
    <w:rsid w:val="00933D3C"/>
    <w:rsid w:val="00933D5D"/>
    <w:rsid w:val="00933DA8"/>
    <w:rsid w:val="00933DE1"/>
    <w:rsid w:val="00933E24"/>
    <w:rsid w:val="00933EA0"/>
    <w:rsid w:val="00933EC6"/>
    <w:rsid w:val="00933F14"/>
    <w:rsid w:val="00933F62"/>
    <w:rsid w:val="00933F6F"/>
    <w:rsid w:val="0093406F"/>
    <w:rsid w:val="0093408D"/>
    <w:rsid w:val="0093409A"/>
    <w:rsid w:val="009340C3"/>
    <w:rsid w:val="00934112"/>
    <w:rsid w:val="00934163"/>
    <w:rsid w:val="00934182"/>
    <w:rsid w:val="009341BA"/>
    <w:rsid w:val="009341CB"/>
    <w:rsid w:val="009341D0"/>
    <w:rsid w:val="00934201"/>
    <w:rsid w:val="00934223"/>
    <w:rsid w:val="00934269"/>
    <w:rsid w:val="00934275"/>
    <w:rsid w:val="00934332"/>
    <w:rsid w:val="0093433B"/>
    <w:rsid w:val="00934382"/>
    <w:rsid w:val="009343A9"/>
    <w:rsid w:val="009343D2"/>
    <w:rsid w:val="009343EC"/>
    <w:rsid w:val="009343F2"/>
    <w:rsid w:val="00934438"/>
    <w:rsid w:val="0093445B"/>
    <w:rsid w:val="009344B9"/>
    <w:rsid w:val="0093454A"/>
    <w:rsid w:val="00934583"/>
    <w:rsid w:val="00934595"/>
    <w:rsid w:val="009345A9"/>
    <w:rsid w:val="00934646"/>
    <w:rsid w:val="0093468C"/>
    <w:rsid w:val="009346EB"/>
    <w:rsid w:val="00934765"/>
    <w:rsid w:val="00934788"/>
    <w:rsid w:val="00934795"/>
    <w:rsid w:val="00934840"/>
    <w:rsid w:val="0093490E"/>
    <w:rsid w:val="00934927"/>
    <w:rsid w:val="0093496A"/>
    <w:rsid w:val="0093498B"/>
    <w:rsid w:val="00934A07"/>
    <w:rsid w:val="00934A64"/>
    <w:rsid w:val="00934A9F"/>
    <w:rsid w:val="00934AC3"/>
    <w:rsid w:val="00934AC7"/>
    <w:rsid w:val="00934AE7"/>
    <w:rsid w:val="00934B4B"/>
    <w:rsid w:val="00934C1A"/>
    <w:rsid w:val="00934C50"/>
    <w:rsid w:val="00934CF0"/>
    <w:rsid w:val="00934D13"/>
    <w:rsid w:val="00934DC3"/>
    <w:rsid w:val="00934E5C"/>
    <w:rsid w:val="00934E84"/>
    <w:rsid w:val="00934E89"/>
    <w:rsid w:val="00934E98"/>
    <w:rsid w:val="00934F32"/>
    <w:rsid w:val="00934F77"/>
    <w:rsid w:val="00934FA1"/>
    <w:rsid w:val="00935028"/>
    <w:rsid w:val="009350D4"/>
    <w:rsid w:val="009351A3"/>
    <w:rsid w:val="009351B4"/>
    <w:rsid w:val="009352C9"/>
    <w:rsid w:val="009352F4"/>
    <w:rsid w:val="0093530D"/>
    <w:rsid w:val="00935372"/>
    <w:rsid w:val="00935382"/>
    <w:rsid w:val="0093538A"/>
    <w:rsid w:val="00935391"/>
    <w:rsid w:val="009353FB"/>
    <w:rsid w:val="0093541D"/>
    <w:rsid w:val="00935456"/>
    <w:rsid w:val="009354AA"/>
    <w:rsid w:val="009354E3"/>
    <w:rsid w:val="0093558C"/>
    <w:rsid w:val="009357BF"/>
    <w:rsid w:val="00935801"/>
    <w:rsid w:val="00935873"/>
    <w:rsid w:val="009358B8"/>
    <w:rsid w:val="00935976"/>
    <w:rsid w:val="00935A5E"/>
    <w:rsid w:val="00935AAF"/>
    <w:rsid w:val="00935AB6"/>
    <w:rsid w:val="00935AD3"/>
    <w:rsid w:val="00935BF1"/>
    <w:rsid w:val="00935BF7"/>
    <w:rsid w:val="00935C04"/>
    <w:rsid w:val="00935C57"/>
    <w:rsid w:val="00935C61"/>
    <w:rsid w:val="00935C8B"/>
    <w:rsid w:val="00935C8C"/>
    <w:rsid w:val="00935CE4"/>
    <w:rsid w:val="00935D0F"/>
    <w:rsid w:val="00935D3B"/>
    <w:rsid w:val="00935D55"/>
    <w:rsid w:val="00935DF2"/>
    <w:rsid w:val="00935F08"/>
    <w:rsid w:val="0093603A"/>
    <w:rsid w:val="0093606E"/>
    <w:rsid w:val="00936072"/>
    <w:rsid w:val="00936073"/>
    <w:rsid w:val="00936079"/>
    <w:rsid w:val="0093611E"/>
    <w:rsid w:val="0093619F"/>
    <w:rsid w:val="009361AB"/>
    <w:rsid w:val="0093623B"/>
    <w:rsid w:val="0093625F"/>
    <w:rsid w:val="009362B2"/>
    <w:rsid w:val="00936334"/>
    <w:rsid w:val="00936359"/>
    <w:rsid w:val="00936375"/>
    <w:rsid w:val="009363BF"/>
    <w:rsid w:val="009363F7"/>
    <w:rsid w:val="009364A2"/>
    <w:rsid w:val="009364C9"/>
    <w:rsid w:val="00936570"/>
    <w:rsid w:val="009365AB"/>
    <w:rsid w:val="009365D2"/>
    <w:rsid w:val="009365F4"/>
    <w:rsid w:val="00936618"/>
    <w:rsid w:val="009366A2"/>
    <w:rsid w:val="009366C5"/>
    <w:rsid w:val="009366F8"/>
    <w:rsid w:val="00936729"/>
    <w:rsid w:val="00936813"/>
    <w:rsid w:val="00936840"/>
    <w:rsid w:val="0093685B"/>
    <w:rsid w:val="0093689D"/>
    <w:rsid w:val="009368EA"/>
    <w:rsid w:val="00936986"/>
    <w:rsid w:val="009369CE"/>
    <w:rsid w:val="00936A53"/>
    <w:rsid w:val="00936A6F"/>
    <w:rsid w:val="00936A7A"/>
    <w:rsid w:val="00936A9E"/>
    <w:rsid w:val="00936ADD"/>
    <w:rsid w:val="00936AFA"/>
    <w:rsid w:val="00936B3D"/>
    <w:rsid w:val="00936B5A"/>
    <w:rsid w:val="00936B7F"/>
    <w:rsid w:val="00936BA3"/>
    <w:rsid w:val="00936CB5"/>
    <w:rsid w:val="00936E00"/>
    <w:rsid w:val="00936E25"/>
    <w:rsid w:val="00936E51"/>
    <w:rsid w:val="00936E62"/>
    <w:rsid w:val="00936E8B"/>
    <w:rsid w:val="00936EDC"/>
    <w:rsid w:val="00936FE5"/>
    <w:rsid w:val="0093712F"/>
    <w:rsid w:val="009371E7"/>
    <w:rsid w:val="00937226"/>
    <w:rsid w:val="009372D1"/>
    <w:rsid w:val="00937302"/>
    <w:rsid w:val="00937354"/>
    <w:rsid w:val="0093735A"/>
    <w:rsid w:val="00937390"/>
    <w:rsid w:val="009373B5"/>
    <w:rsid w:val="009373CF"/>
    <w:rsid w:val="00937436"/>
    <w:rsid w:val="0093746C"/>
    <w:rsid w:val="0093748B"/>
    <w:rsid w:val="009374D6"/>
    <w:rsid w:val="009374DE"/>
    <w:rsid w:val="009375A2"/>
    <w:rsid w:val="009375F9"/>
    <w:rsid w:val="00937600"/>
    <w:rsid w:val="00937645"/>
    <w:rsid w:val="009376BD"/>
    <w:rsid w:val="009376E1"/>
    <w:rsid w:val="0093776F"/>
    <w:rsid w:val="009377AB"/>
    <w:rsid w:val="009377C3"/>
    <w:rsid w:val="009377EA"/>
    <w:rsid w:val="00937813"/>
    <w:rsid w:val="00937819"/>
    <w:rsid w:val="00937849"/>
    <w:rsid w:val="0093785E"/>
    <w:rsid w:val="009378A3"/>
    <w:rsid w:val="009378F7"/>
    <w:rsid w:val="0093791E"/>
    <w:rsid w:val="0093795C"/>
    <w:rsid w:val="0093798D"/>
    <w:rsid w:val="00937A33"/>
    <w:rsid w:val="00937A3F"/>
    <w:rsid w:val="00937A92"/>
    <w:rsid w:val="00937B3A"/>
    <w:rsid w:val="00937B5C"/>
    <w:rsid w:val="00937B84"/>
    <w:rsid w:val="00937B99"/>
    <w:rsid w:val="00937BAE"/>
    <w:rsid w:val="00937BB5"/>
    <w:rsid w:val="00937C06"/>
    <w:rsid w:val="00937C8D"/>
    <w:rsid w:val="00937D10"/>
    <w:rsid w:val="00937D30"/>
    <w:rsid w:val="00937D40"/>
    <w:rsid w:val="00937DF1"/>
    <w:rsid w:val="00937F15"/>
    <w:rsid w:val="00937F3B"/>
    <w:rsid w:val="00937F50"/>
    <w:rsid w:val="00937F7E"/>
    <w:rsid w:val="0094000D"/>
    <w:rsid w:val="009400B9"/>
    <w:rsid w:val="009400C6"/>
    <w:rsid w:val="00940103"/>
    <w:rsid w:val="0094011F"/>
    <w:rsid w:val="00940122"/>
    <w:rsid w:val="009401F3"/>
    <w:rsid w:val="00940203"/>
    <w:rsid w:val="0094023A"/>
    <w:rsid w:val="00940241"/>
    <w:rsid w:val="00940247"/>
    <w:rsid w:val="009402A1"/>
    <w:rsid w:val="0094032D"/>
    <w:rsid w:val="009403AD"/>
    <w:rsid w:val="009403C0"/>
    <w:rsid w:val="00940436"/>
    <w:rsid w:val="0094047C"/>
    <w:rsid w:val="009404C4"/>
    <w:rsid w:val="00940506"/>
    <w:rsid w:val="0094052C"/>
    <w:rsid w:val="00940574"/>
    <w:rsid w:val="009405EA"/>
    <w:rsid w:val="0094060D"/>
    <w:rsid w:val="0094062D"/>
    <w:rsid w:val="00940654"/>
    <w:rsid w:val="009406E6"/>
    <w:rsid w:val="00940707"/>
    <w:rsid w:val="00940729"/>
    <w:rsid w:val="00940731"/>
    <w:rsid w:val="0094075B"/>
    <w:rsid w:val="0094075D"/>
    <w:rsid w:val="0094079E"/>
    <w:rsid w:val="009408DB"/>
    <w:rsid w:val="0094090F"/>
    <w:rsid w:val="00940918"/>
    <w:rsid w:val="0094096F"/>
    <w:rsid w:val="00940971"/>
    <w:rsid w:val="00940A4F"/>
    <w:rsid w:val="00940A70"/>
    <w:rsid w:val="00940B22"/>
    <w:rsid w:val="00940DA4"/>
    <w:rsid w:val="00940DBB"/>
    <w:rsid w:val="00940DE4"/>
    <w:rsid w:val="00940E88"/>
    <w:rsid w:val="00940F02"/>
    <w:rsid w:val="00940F92"/>
    <w:rsid w:val="00940FAA"/>
    <w:rsid w:val="00940FDE"/>
    <w:rsid w:val="00940FF7"/>
    <w:rsid w:val="00941003"/>
    <w:rsid w:val="0094101D"/>
    <w:rsid w:val="00941029"/>
    <w:rsid w:val="0094104E"/>
    <w:rsid w:val="0094105F"/>
    <w:rsid w:val="009410A1"/>
    <w:rsid w:val="009410AA"/>
    <w:rsid w:val="009410FA"/>
    <w:rsid w:val="0094111F"/>
    <w:rsid w:val="00941161"/>
    <w:rsid w:val="00941173"/>
    <w:rsid w:val="009411B2"/>
    <w:rsid w:val="009411D7"/>
    <w:rsid w:val="009411D9"/>
    <w:rsid w:val="009412E9"/>
    <w:rsid w:val="0094130C"/>
    <w:rsid w:val="0094130D"/>
    <w:rsid w:val="0094139A"/>
    <w:rsid w:val="00941414"/>
    <w:rsid w:val="00941497"/>
    <w:rsid w:val="009414C3"/>
    <w:rsid w:val="00941524"/>
    <w:rsid w:val="0094155A"/>
    <w:rsid w:val="009415EF"/>
    <w:rsid w:val="00941775"/>
    <w:rsid w:val="0094178B"/>
    <w:rsid w:val="00941856"/>
    <w:rsid w:val="00941884"/>
    <w:rsid w:val="0094192F"/>
    <w:rsid w:val="0094197A"/>
    <w:rsid w:val="0094198E"/>
    <w:rsid w:val="00941A3D"/>
    <w:rsid w:val="00941A4F"/>
    <w:rsid w:val="00941A9E"/>
    <w:rsid w:val="00941AB0"/>
    <w:rsid w:val="00941AE5"/>
    <w:rsid w:val="00941AEF"/>
    <w:rsid w:val="00941AFB"/>
    <w:rsid w:val="00941BA8"/>
    <w:rsid w:val="00941C0D"/>
    <w:rsid w:val="00941D21"/>
    <w:rsid w:val="00941D37"/>
    <w:rsid w:val="00941DE6"/>
    <w:rsid w:val="00941E2F"/>
    <w:rsid w:val="00941E6D"/>
    <w:rsid w:val="00941ECC"/>
    <w:rsid w:val="00941ED3"/>
    <w:rsid w:val="00941F94"/>
    <w:rsid w:val="00941FD8"/>
    <w:rsid w:val="00941FE9"/>
    <w:rsid w:val="00941FF1"/>
    <w:rsid w:val="00942073"/>
    <w:rsid w:val="009420C1"/>
    <w:rsid w:val="009420C2"/>
    <w:rsid w:val="00942175"/>
    <w:rsid w:val="0094217C"/>
    <w:rsid w:val="009421DA"/>
    <w:rsid w:val="009421EA"/>
    <w:rsid w:val="00942273"/>
    <w:rsid w:val="00942323"/>
    <w:rsid w:val="0094235E"/>
    <w:rsid w:val="009423EE"/>
    <w:rsid w:val="00942587"/>
    <w:rsid w:val="009425CD"/>
    <w:rsid w:val="009425DA"/>
    <w:rsid w:val="009425F0"/>
    <w:rsid w:val="0094264F"/>
    <w:rsid w:val="00942665"/>
    <w:rsid w:val="00942706"/>
    <w:rsid w:val="00942711"/>
    <w:rsid w:val="00942751"/>
    <w:rsid w:val="0094277B"/>
    <w:rsid w:val="009427AC"/>
    <w:rsid w:val="009427CC"/>
    <w:rsid w:val="00942806"/>
    <w:rsid w:val="009428A8"/>
    <w:rsid w:val="0094290A"/>
    <w:rsid w:val="0094298F"/>
    <w:rsid w:val="0094299C"/>
    <w:rsid w:val="00942A4B"/>
    <w:rsid w:val="00942A6F"/>
    <w:rsid w:val="00942B12"/>
    <w:rsid w:val="00942B3E"/>
    <w:rsid w:val="00942B52"/>
    <w:rsid w:val="00942B80"/>
    <w:rsid w:val="00942B81"/>
    <w:rsid w:val="00942BA1"/>
    <w:rsid w:val="00942BB0"/>
    <w:rsid w:val="00942BDE"/>
    <w:rsid w:val="00942BE2"/>
    <w:rsid w:val="00942C1A"/>
    <w:rsid w:val="00942C4D"/>
    <w:rsid w:val="00942CDC"/>
    <w:rsid w:val="00942CE0"/>
    <w:rsid w:val="00942DB5"/>
    <w:rsid w:val="00942DD5"/>
    <w:rsid w:val="00942E17"/>
    <w:rsid w:val="00942E18"/>
    <w:rsid w:val="00942E4B"/>
    <w:rsid w:val="00942F1D"/>
    <w:rsid w:val="00942F69"/>
    <w:rsid w:val="0094306F"/>
    <w:rsid w:val="009430A2"/>
    <w:rsid w:val="009430CD"/>
    <w:rsid w:val="00943182"/>
    <w:rsid w:val="009431BA"/>
    <w:rsid w:val="0094320A"/>
    <w:rsid w:val="009432DF"/>
    <w:rsid w:val="00943343"/>
    <w:rsid w:val="009433B1"/>
    <w:rsid w:val="0094340C"/>
    <w:rsid w:val="0094346E"/>
    <w:rsid w:val="0094348B"/>
    <w:rsid w:val="009434D1"/>
    <w:rsid w:val="009434D4"/>
    <w:rsid w:val="00943514"/>
    <w:rsid w:val="00943529"/>
    <w:rsid w:val="0094357E"/>
    <w:rsid w:val="009435A8"/>
    <w:rsid w:val="009435D6"/>
    <w:rsid w:val="00943652"/>
    <w:rsid w:val="00943677"/>
    <w:rsid w:val="0094369D"/>
    <w:rsid w:val="00943707"/>
    <w:rsid w:val="00943735"/>
    <w:rsid w:val="00943767"/>
    <w:rsid w:val="0094378A"/>
    <w:rsid w:val="009437C6"/>
    <w:rsid w:val="009437DE"/>
    <w:rsid w:val="00943823"/>
    <w:rsid w:val="00943839"/>
    <w:rsid w:val="00943842"/>
    <w:rsid w:val="00943862"/>
    <w:rsid w:val="0094389F"/>
    <w:rsid w:val="009438A1"/>
    <w:rsid w:val="009438AA"/>
    <w:rsid w:val="009438DB"/>
    <w:rsid w:val="009438F6"/>
    <w:rsid w:val="00943923"/>
    <w:rsid w:val="009439F4"/>
    <w:rsid w:val="00943A1A"/>
    <w:rsid w:val="00943A3F"/>
    <w:rsid w:val="00943AAE"/>
    <w:rsid w:val="00943ADA"/>
    <w:rsid w:val="00943ADF"/>
    <w:rsid w:val="00943B1D"/>
    <w:rsid w:val="00943B28"/>
    <w:rsid w:val="00943B69"/>
    <w:rsid w:val="00943B88"/>
    <w:rsid w:val="00943C35"/>
    <w:rsid w:val="00943D3E"/>
    <w:rsid w:val="00943D94"/>
    <w:rsid w:val="00943DC1"/>
    <w:rsid w:val="00943E1B"/>
    <w:rsid w:val="00943E4E"/>
    <w:rsid w:val="00943EAD"/>
    <w:rsid w:val="00943EC7"/>
    <w:rsid w:val="00943F2A"/>
    <w:rsid w:val="00943F38"/>
    <w:rsid w:val="00943F68"/>
    <w:rsid w:val="00943F8C"/>
    <w:rsid w:val="00943FAC"/>
    <w:rsid w:val="00943FBF"/>
    <w:rsid w:val="00943FC0"/>
    <w:rsid w:val="00943FCC"/>
    <w:rsid w:val="00943FDE"/>
    <w:rsid w:val="00944059"/>
    <w:rsid w:val="009440BC"/>
    <w:rsid w:val="0094411C"/>
    <w:rsid w:val="009441F0"/>
    <w:rsid w:val="00944219"/>
    <w:rsid w:val="009442B9"/>
    <w:rsid w:val="0094430E"/>
    <w:rsid w:val="00944335"/>
    <w:rsid w:val="0094434F"/>
    <w:rsid w:val="00944378"/>
    <w:rsid w:val="00944383"/>
    <w:rsid w:val="009443D8"/>
    <w:rsid w:val="009443E8"/>
    <w:rsid w:val="00944407"/>
    <w:rsid w:val="009444D9"/>
    <w:rsid w:val="0094454F"/>
    <w:rsid w:val="00944575"/>
    <w:rsid w:val="009445C9"/>
    <w:rsid w:val="009445D0"/>
    <w:rsid w:val="00944624"/>
    <w:rsid w:val="0094464A"/>
    <w:rsid w:val="009446F2"/>
    <w:rsid w:val="00944742"/>
    <w:rsid w:val="00944774"/>
    <w:rsid w:val="0094477F"/>
    <w:rsid w:val="009447EA"/>
    <w:rsid w:val="009447FE"/>
    <w:rsid w:val="0094480B"/>
    <w:rsid w:val="00944825"/>
    <w:rsid w:val="00944841"/>
    <w:rsid w:val="00944871"/>
    <w:rsid w:val="00944872"/>
    <w:rsid w:val="009448CF"/>
    <w:rsid w:val="00944922"/>
    <w:rsid w:val="009449BA"/>
    <w:rsid w:val="00944A38"/>
    <w:rsid w:val="00944AC3"/>
    <w:rsid w:val="00944B45"/>
    <w:rsid w:val="00944B4E"/>
    <w:rsid w:val="00944B99"/>
    <w:rsid w:val="00944BA2"/>
    <w:rsid w:val="00944BDD"/>
    <w:rsid w:val="00944C22"/>
    <w:rsid w:val="00944C83"/>
    <w:rsid w:val="00944CC6"/>
    <w:rsid w:val="00944D24"/>
    <w:rsid w:val="00944DCA"/>
    <w:rsid w:val="00944DE5"/>
    <w:rsid w:val="00944E48"/>
    <w:rsid w:val="00944E4A"/>
    <w:rsid w:val="00944E5C"/>
    <w:rsid w:val="00944E6E"/>
    <w:rsid w:val="00944EDE"/>
    <w:rsid w:val="00944FA7"/>
    <w:rsid w:val="009450EB"/>
    <w:rsid w:val="009450F9"/>
    <w:rsid w:val="0094512B"/>
    <w:rsid w:val="0094516B"/>
    <w:rsid w:val="00945175"/>
    <w:rsid w:val="00945249"/>
    <w:rsid w:val="00945271"/>
    <w:rsid w:val="0094528D"/>
    <w:rsid w:val="0094531E"/>
    <w:rsid w:val="00945330"/>
    <w:rsid w:val="009453B5"/>
    <w:rsid w:val="00945450"/>
    <w:rsid w:val="0094547E"/>
    <w:rsid w:val="00945534"/>
    <w:rsid w:val="009455AF"/>
    <w:rsid w:val="009455F8"/>
    <w:rsid w:val="00945633"/>
    <w:rsid w:val="00945692"/>
    <w:rsid w:val="009456CF"/>
    <w:rsid w:val="00945709"/>
    <w:rsid w:val="00945737"/>
    <w:rsid w:val="0094574C"/>
    <w:rsid w:val="0094575E"/>
    <w:rsid w:val="00945767"/>
    <w:rsid w:val="009457C0"/>
    <w:rsid w:val="0094589A"/>
    <w:rsid w:val="009458BB"/>
    <w:rsid w:val="00945928"/>
    <w:rsid w:val="009459A0"/>
    <w:rsid w:val="00945A2A"/>
    <w:rsid w:val="00945AEB"/>
    <w:rsid w:val="00945AFA"/>
    <w:rsid w:val="00945CFA"/>
    <w:rsid w:val="00945D03"/>
    <w:rsid w:val="00945D3E"/>
    <w:rsid w:val="00945D51"/>
    <w:rsid w:val="00945D71"/>
    <w:rsid w:val="00945DB7"/>
    <w:rsid w:val="00945DFC"/>
    <w:rsid w:val="00945E07"/>
    <w:rsid w:val="00945E2D"/>
    <w:rsid w:val="00945F33"/>
    <w:rsid w:val="00945F4A"/>
    <w:rsid w:val="00945F4E"/>
    <w:rsid w:val="00945FDA"/>
    <w:rsid w:val="00945FF4"/>
    <w:rsid w:val="00946023"/>
    <w:rsid w:val="00946089"/>
    <w:rsid w:val="00946155"/>
    <w:rsid w:val="00946180"/>
    <w:rsid w:val="009461AE"/>
    <w:rsid w:val="00946202"/>
    <w:rsid w:val="00946212"/>
    <w:rsid w:val="00946286"/>
    <w:rsid w:val="0094628A"/>
    <w:rsid w:val="00946293"/>
    <w:rsid w:val="0094634D"/>
    <w:rsid w:val="00946392"/>
    <w:rsid w:val="0094639F"/>
    <w:rsid w:val="009463AB"/>
    <w:rsid w:val="009463C1"/>
    <w:rsid w:val="00946406"/>
    <w:rsid w:val="00946487"/>
    <w:rsid w:val="009464AF"/>
    <w:rsid w:val="00946546"/>
    <w:rsid w:val="009465B0"/>
    <w:rsid w:val="009465B8"/>
    <w:rsid w:val="0094660A"/>
    <w:rsid w:val="00946673"/>
    <w:rsid w:val="00946693"/>
    <w:rsid w:val="00946735"/>
    <w:rsid w:val="0094673B"/>
    <w:rsid w:val="009467DF"/>
    <w:rsid w:val="0094684B"/>
    <w:rsid w:val="00946864"/>
    <w:rsid w:val="00946914"/>
    <w:rsid w:val="00946917"/>
    <w:rsid w:val="0094693E"/>
    <w:rsid w:val="00946983"/>
    <w:rsid w:val="00946AC0"/>
    <w:rsid w:val="00946B0C"/>
    <w:rsid w:val="00946BF6"/>
    <w:rsid w:val="00946C21"/>
    <w:rsid w:val="00946C39"/>
    <w:rsid w:val="00946C50"/>
    <w:rsid w:val="00946CA3"/>
    <w:rsid w:val="00946CB2"/>
    <w:rsid w:val="00946D29"/>
    <w:rsid w:val="00946D40"/>
    <w:rsid w:val="00946D5C"/>
    <w:rsid w:val="00946DBB"/>
    <w:rsid w:val="00946DCB"/>
    <w:rsid w:val="00946DDB"/>
    <w:rsid w:val="00946DE3"/>
    <w:rsid w:val="00946EA4"/>
    <w:rsid w:val="00946ED5"/>
    <w:rsid w:val="00946EFD"/>
    <w:rsid w:val="00946F33"/>
    <w:rsid w:val="00946F9F"/>
    <w:rsid w:val="00946FB3"/>
    <w:rsid w:val="009470FF"/>
    <w:rsid w:val="00947102"/>
    <w:rsid w:val="00947184"/>
    <w:rsid w:val="009471C2"/>
    <w:rsid w:val="00947218"/>
    <w:rsid w:val="00947230"/>
    <w:rsid w:val="00947267"/>
    <w:rsid w:val="00947281"/>
    <w:rsid w:val="00947305"/>
    <w:rsid w:val="00947339"/>
    <w:rsid w:val="0094740F"/>
    <w:rsid w:val="00947416"/>
    <w:rsid w:val="00947427"/>
    <w:rsid w:val="009474E5"/>
    <w:rsid w:val="00947527"/>
    <w:rsid w:val="009475E2"/>
    <w:rsid w:val="00947600"/>
    <w:rsid w:val="00947679"/>
    <w:rsid w:val="009476D5"/>
    <w:rsid w:val="009476DA"/>
    <w:rsid w:val="0094776C"/>
    <w:rsid w:val="0094780D"/>
    <w:rsid w:val="0094789D"/>
    <w:rsid w:val="00947900"/>
    <w:rsid w:val="0094792B"/>
    <w:rsid w:val="00947982"/>
    <w:rsid w:val="0094798E"/>
    <w:rsid w:val="009479FA"/>
    <w:rsid w:val="00947A09"/>
    <w:rsid w:val="00947A34"/>
    <w:rsid w:val="00947A98"/>
    <w:rsid w:val="00947AAD"/>
    <w:rsid w:val="00947AD7"/>
    <w:rsid w:val="00947B10"/>
    <w:rsid w:val="00947B21"/>
    <w:rsid w:val="00947B50"/>
    <w:rsid w:val="00947BB9"/>
    <w:rsid w:val="00947C39"/>
    <w:rsid w:val="00947C43"/>
    <w:rsid w:val="00947C73"/>
    <w:rsid w:val="00947CA8"/>
    <w:rsid w:val="00947CF2"/>
    <w:rsid w:val="00947DF3"/>
    <w:rsid w:val="00947E51"/>
    <w:rsid w:val="00947E86"/>
    <w:rsid w:val="00947EA4"/>
    <w:rsid w:val="00947EC8"/>
    <w:rsid w:val="00947ECE"/>
    <w:rsid w:val="00947F22"/>
    <w:rsid w:val="00947F2B"/>
    <w:rsid w:val="00947FE5"/>
    <w:rsid w:val="00947FFD"/>
    <w:rsid w:val="00950015"/>
    <w:rsid w:val="009500E0"/>
    <w:rsid w:val="00950136"/>
    <w:rsid w:val="00950158"/>
    <w:rsid w:val="0095024A"/>
    <w:rsid w:val="009502BD"/>
    <w:rsid w:val="009502BE"/>
    <w:rsid w:val="00950301"/>
    <w:rsid w:val="00950305"/>
    <w:rsid w:val="00950376"/>
    <w:rsid w:val="00950446"/>
    <w:rsid w:val="0095045A"/>
    <w:rsid w:val="009504CA"/>
    <w:rsid w:val="009504CC"/>
    <w:rsid w:val="00950513"/>
    <w:rsid w:val="00950546"/>
    <w:rsid w:val="00950589"/>
    <w:rsid w:val="009505F3"/>
    <w:rsid w:val="00950602"/>
    <w:rsid w:val="0095064B"/>
    <w:rsid w:val="0095065D"/>
    <w:rsid w:val="009506A6"/>
    <w:rsid w:val="009506AF"/>
    <w:rsid w:val="009506CE"/>
    <w:rsid w:val="0095076E"/>
    <w:rsid w:val="009507CE"/>
    <w:rsid w:val="00950805"/>
    <w:rsid w:val="00950868"/>
    <w:rsid w:val="0095097F"/>
    <w:rsid w:val="009509AE"/>
    <w:rsid w:val="009509CF"/>
    <w:rsid w:val="00950AA7"/>
    <w:rsid w:val="00950B4B"/>
    <w:rsid w:val="00950B83"/>
    <w:rsid w:val="00950C6B"/>
    <w:rsid w:val="00950C90"/>
    <w:rsid w:val="00950D32"/>
    <w:rsid w:val="00950DAF"/>
    <w:rsid w:val="00950DF0"/>
    <w:rsid w:val="00950E43"/>
    <w:rsid w:val="00950E5A"/>
    <w:rsid w:val="00950E74"/>
    <w:rsid w:val="00950E7D"/>
    <w:rsid w:val="00950EDA"/>
    <w:rsid w:val="00950F08"/>
    <w:rsid w:val="00950F3B"/>
    <w:rsid w:val="00950FD8"/>
    <w:rsid w:val="00950FDE"/>
    <w:rsid w:val="00950FF4"/>
    <w:rsid w:val="00951072"/>
    <w:rsid w:val="00951102"/>
    <w:rsid w:val="00951125"/>
    <w:rsid w:val="00951141"/>
    <w:rsid w:val="0095118D"/>
    <w:rsid w:val="00951235"/>
    <w:rsid w:val="00951244"/>
    <w:rsid w:val="00951273"/>
    <w:rsid w:val="009512B6"/>
    <w:rsid w:val="009512BC"/>
    <w:rsid w:val="009512E9"/>
    <w:rsid w:val="009512F0"/>
    <w:rsid w:val="00951321"/>
    <w:rsid w:val="0095135D"/>
    <w:rsid w:val="0095137C"/>
    <w:rsid w:val="0095138E"/>
    <w:rsid w:val="0095139D"/>
    <w:rsid w:val="009513CA"/>
    <w:rsid w:val="00951422"/>
    <w:rsid w:val="00951451"/>
    <w:rsid w:val="009514A8"/>
    <w:rsid w:val="009514EE"/>
    <w:rsid w:val="00951502"/>
    <w:rsid w:val="00951542"/>
    <w:rsid w:val="0095158E"/>
    <w:rsid w:val="00951649"/>
    <w:rsid w:val="009516A8"/>
    <w:rsid w:val="00951719"/>
    <w:rsid w:val="00951794"/>
    <w:rsid w:val="009517D3"/>
    <w:rsid w:val="0095193B"/>
    <w:rsid w:val="0095194D"/>
    <w:rsid w:val="0095196D"/>
    <w:rsid w:val="00951977"/>
    <w:rsid w:val="009519AF"/>
    <w:rsid w:val="009519F8"/>
    <w:rsid w:val="00951A27"/>
    <w:rsid w:val="00951A86"/>
    <w:rsid w:val="00951A90"/>
    <w:rsid w:val="00951B34"/>
    <w:rsid w:val="00951B3D"/>
    <w:rsid w:val="00951BAF"/>
    <w:rsid w:val="00951BC8"/>
    <w:rsid w:val="00951C4C"/>
    <w:rsid w:val="00951C5A"/>
    <w:rsid w:val="00951C75"/>
    <w:rsid w:val="00951C96"/>
    <w:rsid w:val="00951D55"/>
    <w:rsid w:val="00951D67"/>
    <w:rsid w:val="00951D89"/>
    <w:rsid w:val="00951E90"/>
    <w:rsid w:val="00951E9F"/>
    <w:rsid w:val="00951ED6"/>
    <w:rsid w:val="00951F5A"/>
    <w:rsid w:val="00951FC2"/>
    <w:rsid w:val="0095207D"/>
    <w:rsid w:val="0095213C"/>
    <w:rsid w:val="0095218A"/>
    <w:rsid w:val="009521A1"/>
    <w:rsid w:val="009521C3"/>
    <w:rsid w:val="009521E3"/>
    <w:rsid w:val="009521F2"/>
    <w:rsid w:val="00952248"/>
    <w:rsid w:val="0095229F"/>
    <w:rsid w:val="009522E4"/>
    <w:rsid w:val="009522EC"/>
    <w:rsid w:val="00952306"/>
    <w:rsid w:val="0095230D"/>
    <w:rsid w:val="0095230E"/>
    <w:rsid w:val="009523D2"/>
    <w:rsid w:val="00952499"/>
    <w:rsid w:val="009524B4"/>
    <w:rsid w:val="009524BB"/>
    <w:rsid w:val="009524E4"/>
    <w:rsid w:val="0095251D"/>
    <w:rsid w:val="0095259A"/>
    <w:rsid w:val="009525A7"/>
    <w:rsid w:val="009525C0"/>
    <w:rsid w:val="0095263E"/>
    <w:rsid w:val="0095268B"/>
    <w:rsid w:val="009527DB"/>
    <w:rsid w:val="00952825"/>
    <w:rsid w:val="009528B4"/>
    <w:rsid w:val="009528F0"/>
    <w:rsid w:val="009529BE"/>
    <w:rsid w:val="009529E4"/>
    <w:rsid w:val="00952A48"/>
    <w:rsid w:val="00952A6A"/>
    <w:rsid w:val="00952A6E"/>
    <w:rsid w:val="00952BA3"/>
    <w:rsid w:val="00952CD2"/>
    <w:rsid w:val="00952CE4"/>
    <w:rsid w:val="00952D18"/>
    <w:rsid w:val="00952D47"/>
    <w:rsid w:val="00952D4E"/>
    <w:rsid w:val="00952E04"/>
    <w:rsid w:val="00952E22"/>
    <w:rsid w:val="00952E3F"/>
    <w:rsid w:val="00952EEC"/>
    <w:rsid w:val="00952F46"/>
    <w:rsid w:val="00952F7E"/>
    <w:rsid w:val="00952F81"/>
    <w:rsid w:val="00952FF7"/>
    <w:rsid w:val="00953047"/>
    <w:rsid w:val="00953061"/>
    <w:rsid w:val="00953155"/>
    <w:rsid w:val="00953199"/>
    <w:rsid w:val="009531A3"/>
    <w:rsid w:val="00953287"/>
    <w:rsid w:val="00953351"/>
    <w:rsid w:val="0095338A"/>
    <w:rsid w:val="009533A9"/>
    <w:rsid w:val="009533AE"/>
    <w:rsid w:val="00953410"/>
    <w:rsid w:val="00953442"/>
    <w:rsid w:val="0095344F"/>
    <w:rsid w:val="009534EE"/>
    <w:rsid w:val="009534F9"/>
    <w:rsid w:val="0095351B"/>
    <w:rsid w:val="00953559"/>
    <w:rsid w:val="00953564"/>
    <w:rsid w:val="00953587"/>
    <w:rsid w:val="009535A7"/>
    <w:rsid w:val="00953640"/>
    <w:rsid w:val="00953688"/>
    <w:rsid w:val="0095374D"/>
    <w:rsid w:val="009537BD"/>
    <w:rsid w:val="009537FF"/>
    <w:rsid w:val="0095382D"/>
    <w:rsid w:val="00953831"/>
    <w:rsid w:val="0095383E"/>
    <w:rsid w:val="0095384C"/>
    <w:rsid w:val="00953963"/>
    <w:rsid w:val="0095396F"/>
    <w:rsid w:val="00953A54"/>
    <w:rsid w:val="00953A6B"/>
    <w:rsid w:val="00953AC3"/>
    <w:rsid w:val="00953B48"/>
    <w:rsid w:val="00953B6F"/>
    <w:rsid w:val="00953B83"/>
    <w:rsid w:val="00953BB7"/>
    <w:rsid w:val="00953BE2"/>
    <w:rsid w:val="00953BF7"/>
    <w:rsid w:val="00953C93"/>
    <w:rsid w:val="00953D3E"/>
    <w:rsid w:val="00953DA4"/>
    <w:rsid w:val="00953DBE"/>
    <w:rsid w:val="00953DC5"/>
    <w:rsid w:val="00953DF8"/>
    <w:rsid w:val="00953E30"/>
    <w:rsid w:val="00953E8F"/>
    <w:rsid w:val="00953EB9"/>
    <w:rsid w:val="00953EBD"/>
    <w:rsid w:val="00953F07"/>
    <w:rsid w:val="00953FE2"/>
    <w:rsid w:val="0095409A"/>
    <w:rsid w:val="009540A5"/>
    <w:rsid w:val="00954131"/>
    <w:rsid w:val="0095416C"/>
    <w:rsid w:val="0095419C"/>
    <w:rsid w:val="0095438D"/>
    <w:rsid w:val="00954397"/>
    <w:rsid w:val="009543A3"/>
    <w:rsid w:val="009543FE"/>
    <w:rsid w:val="00954464"/>
    <w:rsid w:val="00954490"/>
    <w:rsid w:val="00954565"/>
    <w:rsid w:val="0095456A"/>
    <w:rsid w:val="00954570"/>
    <w:rsid w:val="00954573"/>
    <w:rsid w:val="00954655"/>
    <w:rsid w:val="00954658"/>
    <w:rsid w:val="00954684"/>
    <w:rsid w:val="00954695"/>
    <w:rsid w:val="009546AD"/>
    <w:rsid w:val="009546D7"/>
    <w:rsid w:val="009546F8"/>
    <w:rsid w:val="00954701"/>
    <w:rsid w:val="009547B1"/>
    <w:rsid w:val="009547E7"/>
    <w:rsid w:val="009548CF"/>
    <w:rsid w:val="00954940"/>
    <w:rsid w:val="00954999"/>
    <w:rsid w:val="00954A95"/>
    <w:rsid w:val="00954B00"/>
    <w:rsid w:val="00954B3A"/>
    <w:rsid w:val="00954B41"/>
    <w:rsid w:val="00954C3C"/>
    <w:rsid w:val="00954C5D"/>
    <w:rsid w:val="00954CB9"/>
    <w:rsid w:val="00954D24"/>
    <w:rsid w:val="00954D76"/>
    <w:rsid w:val="00954DBC"/>
    <w:rsid w:val="00954EB9"/>
    <w:rsid w:val="00954ECA"/>
    <w:rsid w:val="00954F5C"/>
    <w:rsid w:val="00954F6E"/>
    <w:rsid w:val="00954F8C"/>
    <w:rsid w:val="00955030"/>
    <w:rsid w:val="00955032"/>
    <w:rsid w:val="0095504A"/>
    <w:rsid w:val="00955213"/>
    <w:rsid w:val="00955218"/>
    <w:rsid w:val="009552B1"/>
    <w:rsid w:val="009552DC"/>
    <w:rsid w:val="00955315"/>
    <w:rsid w:val="0095533E"/>
    <w:rsid w:val="0095548F"/>
    <w:rsid w:val="00955571"/>
    <w:rsid w:val="009555E4"/>
    <w:rsid w:val="00955627"/>
    <w:rsid w:val="00955753"/>
    <w:rsid w:val="009557F9"/>
    <w:rsid w:val="0095583F"/>
    <w:rsid w:val="00955979"/>
    <w:rsid w:val="00955B92"/>
    <w:rsid w:val="00955B9C"/>
    <w:rsid w:val="00955BA2"/>
    <w:rsid w:val="00955BEF"/>
    <w:rsid w:val="00955C87"/>
    <w:rsid w:val="00955CAA"/>
    <w:rsid w:val="00955D0C"/>
    <w:rsid w:val="00955D5A"/>
    <w:rsid w:val="00955D8F"/>
    <w:rsid w:val="00955DC6"/>
    <w:rsid w:val="00955E09"/>
    <w:rsid w:val="00955E20"/>
    <w:rsid w:val="00955EBC"/>
    <w:rsid w:val="00955EEE"/>
    <w:rsid w:val="00956059"/>
    <w:rsid w:val="00956060"/>
    <w:rsid w:val="00956061"/>
    <w:rsid w:val="00956063"/>
    <w:rsid w:val="0095607E"/>
    <w:rsid w:val="009560E9"/>
    <w:rsid w:val="009561FE"/>
    <w:rsid w:val="00956210"/>
    <w:rsid w:val="00956218"/>
    <w:rsid w:val="0095623D"/>
    <w:rsid w:val="009562BE"/>
    <w:rsid w:val="009562C3"/>
    <w:rsid w:val="009562F7"/>
    <w:rsid w:val="00956348"/>
    <w:rsid w:val="009563B4"/>
    <w:rsid w:val="009563BD"/>
    <w:rsid w:val="009563F6"/>
    <w:rsid w:val="009563FF"/>
    <w:rsid w:val="0095640C"/>
    <w:rsid w:val="0095645F"/>
    <w:rsid w:val="00956479"/>
    <w:rsid w:val="009564C4"/>
    <w:rsid w:val="009564EC"/>
    <w:rsid w:val="0095651C"/>
    <w:rsid w:val="0095651E"/>
    <w:rsid w:val="00956533"/>
    <w:rsid w:val="00956576"/>
    <w:rsid w:val="009565D2"/>
    <w:rsid w:val="009565F3"/>
    <w:rsid w:val="0095669A"/>
    <w:rsid w:val="009566E8"/>
    <w:rsid w:val="00956719"/>
    <w:rsid w:val="00956742"/>
    <w:rsid w:val="009567BA"/>
    <w:rsid w:val="009567C2"/>
    <w:rsid w:val="0095695E"/>
    <w:rsid w:val="0095696D"/>
    <w:rsid w:val="009569EC"/>
    <w:rsid w:val="00956A6F"/>
    <w:rsid w:val="00956A98"/>
    <w:rsid w:val="00956AF7"/>
    <w:rsid w:val="00956B27"/>
    <w:rsid w:val="00956B8F"/>
    <w:rsid w:val="00956BE4"/>
    <w:rsid w:val="00956C02"/>
    <w:rsid w:val="00956C0F"/>
    <w:rsid w:val="00956C6E"/>
    <w:rsid w:val="00956DA9"/>
    <w:rsid w:val="00956DDB"/>
    <w:rsid w:val="00956E49"/>
    <w:rsid w:val="00956E8F"/>
    <w:rsid w:val="00956EAD"/>
    <w:rsid w:val="00956EF4"/>
    <w:rsid w:val="00956F7B"/>
    <w:rsid w:val="00956F95"/>
    <w:rsid w:val="00956FCC"/>
    <w:rsid w:val="00956FD8"/>
    <w:rsid w:val="00957038"/>
    <w:rsid w:val="00957042"/>
    <w:rsid w:val="009570A8"/>
    <w:rsid w:val="009570D1"/>
    <w:rsid w:val="0095726D"/>
    <w:rsid w:val="00957278"/>
    <w:rsid w:val="009572E4"/>
    <w:rsid w:val="00957328"/>
    <w:rsid w:val="009573CB"/>
    <w:rsid w:val="00957458"/>
    <w:rsid w:val="00957482"/>
    <w:rsid w:val="00957485"/>
    <w:rsid w:val="0095750E"/>
    <w:rsid w:val="009575A9"/>
    <w:rsid w:val="009575CE"/>
    <w:rsid w:val="00957603"/>
    <w:rsid w:val="0095761B"/>
    <w:rsid w:val="0095766B"/>
    <w:rsid w:val="00957696"/>
    <w:rsid w:val="009576E4"/>
    <w:rsid w:val="0095770B"/>
    <w:rsid w:val="00957755"/>
    <w:rsid w:val="0095775A"/>
    <w:rsid w:val="0095781F"/>
    <w:rsid w:val="009578A5"/>
    <w:rsid w:val="00957920"/>
    <w:rsid w:val="009579BE"/>
    <w:rsid w:val="009579D1"/>
    <w:rsid w:val="00957AF5"/>
    <w:rsid w:val="00957AF9"/>
    <w:rsid w:val="00957C81"/>
    <w:rsid w:val="00957CBC"/>
    <w:rsid w:val="00957CCE"/>
    <w:rsid w:val="00957CEF"/>
    <w:rsid w:val="00957D10"/>
    <w:rsid w:val="00957D73"/>
    <w:rsid w:val="00957D8D"/>
    <w:rsid w:val="00957E16"/>
    <w:rsid w:val="00957F12"/>
    <w:rsid w:val="00957F44"/>
    <w:rsid w:val="00957FAE"/>
    <w:rsid w:val="00957FB0"/>
    <w:rsid w:val="00960045"/>
    <w:rsid w:val="009600C2"/>
    <w:rsid w:val="009600C9"/>
    <w:rsid w:val="0096012B"/>
    <w:rsid w:val="0096013D"/>
    <w:rsid w:val="0096017F"/>
    <w:rsid w:val="00960183"/>
    <w:rsid w:val="009601A0"/>
    <w:rsid w:val="00960209"/>
    <w:rsid w:val="00960251"/>
    <w:rsid w:val="009602B1"/>
    <w:rsid w:val="009602C4"/>
    <w:rsid w:val="009602E9"/>
    <w:rsid w:val="009602F8"/>
    <w:rsid w:val="0096030F"/>
    <w:rsid w:val="00960331"/>
    <w:rsid w:val="00960392"/>
    <w:rsid w:val="009603CE"/>
    <w:rsid w:val="00960407"/>
    <w:rsid w:val="00960414"/>
    <w:rsid w:val="00960434"/>
    <w:rsid w:val="00960444"/>
    <w:rsid w:val="00960563"/>
    <w:rsid w:val="0096063C"/>
    <w:rsid w:val="009606BA"/>
    <w:rsid w:val="0096071D"/>
    <w:rsid w:val="00960754"/>
    <w:rsid w:val="0096075B"/>
    <w:rsid w:val="00960777"/>
    <w:rsid w:val="009608A9"/>
    <w:rsid w:val="009608D3"/>
    <w:rsid w:val="00960906"/>
    <w:rsid w:val="0096090D"/>
    <w:rsid w:val="00960974"/>
    <w:rsid w:val="009609D2"/>
    <w:rsid w:val="00960A87"/>
    <w:rsid w:val="00960ABD"/>
    <w:rsid w:val="00960B6F"/>
    <w:rsid w:val="00960BDE"/>
    <w:rsid w:val="00960D06"/>
    <w:rsid w:val="00960D3E"/>
    <w:rsid w:val="00960D4D"/>
    <w:rsid w:val="00960DC5"/>
    <w:rsid w:val="00960DEA"/>
    <w:rsid w:val="00960DFA"/>
    <w:rsid w:val="00960E0A"/>
    <w:rsid w:val="00960F0B"/>
    <w:rsid w:val="00960F35"/>
    <w:rsid w:val="00960FE2"/>
    <w:rsid w:val="00961016"/>
    <w:rsid w:val="00961091"/>
    <w:rsid w:val="009610F5"/>
    <w:rsid w:val="0096111F"/>
    <w:rsid w:val="009611CC"/>
    <w:rsid w:val="00961255"/>
    <w:rsid w:val="0096126B"/>
    <w:rsid w:val="00961311"/>
    <w:rsid w:val="0096132B"/>
    <w:rsid w:val="009613A1"/>
    <w:rsid w:val="00961400"/>
    <w:rsid w:val="009614C5"/>
    <w:rsid w:val="009614D3"/>
    <w:rsid w:val="0096154F"/>
    <w:rsid w:val="00961587"/>
    <w:rsid w:val="009615A1"/>
    <w:rsid w:val="009615B1"/>
    <w:rsid w:val="00961609"/>
    <w:rsid w:val="00961612"/>
    <w:rsid w:val="00961668"/>
    <w:rsid w:val="00961671"/>
    <w:rsid w:val="009616B2"/>
    <w:rsid w:val="009616E9"/>
    <w:rsid w:val="009616EC"/>
    <w:rsid w:val="00961708"/>
    <w:rsid w:val="009617CA"/>
    <w:rsid w:val="00961844"/>
    <w:rsid w:val="00961851"/>
    <w:rsid w:val="0096188A"/>
    <w:rsid w:val="009618BA"/>
    <w:rsid w:val="009618CB"/>
    <w:rsid w:val="009618D3"/>
    <w:rsid w:val="009618E4"/>
    <w:rsid w:val="0096196D"/>
    <w:rsid w:val="009619A7"/>
    <w:rsid w:val="009619CE"/>
    <w:rsid w:val="00961A85"/>
    <w:rsid w:val="00961AA1"/>
    <w:rsid w:val="00961AEC"/>
    <w:rsid w:val="00961B3C"/>
    <w:rsid w:val="00961B85"/>
    <w:rsid w:val="00961B93"/>
    <w:rsid w:val="00961C09"/>
    <w:rsid w:val="00961C9E"/>
    <w:rsid w:val="00961D1F"/>
    <w:rsid w:val="00961D78"/>
    <w:rsid w:val="00961DB1"/>
    <w:rsid w:val="00961E22"/>
    <w:rsid w:val="00961E57"/>
    <w:rsid w:val="00961E88"/>
    <w:rsid w:val="00961EB8"/>
    <w:rsid w:val="00961EE1"/>
    <w:rsid w:val="00961EF6"/>
    <w:rsid w:val="00961EF8"/>
    <w:rsid w:val="00961F6E"/>
    <w:rsid w:val="00961FAF"/>
    <w:rsid w:val="00962001"/>
    <w:rsid w:val="00962007"/>
    <w:rsid w:val="0096218C"/>
    <w:rsid w:val="0096218E"/>
    <w:rsid w:val="00962204"/>
    <w:rsid w:val="00962278"/>
    <w:rsid w:val="0096231E"/>
    <w:rsid w:val="0096235A"/>
    <w:rsid w:val="00962388"/>
    <w:rsid w:val="00962391"/>
    <w:rsid w:val="00962399"/>
    <w:rsid w:val="00962404"/>
    <w:rsid w:val="0096248E"/>
    <w:rsid w:val="0096248F"/>
    <w:rsid w:val="009624F0"/>
    <w:rsid w:val="00962566"/>
    <w:rsid w:val="009625DE"/>
    <w:rsid w:val="0096268B"/>
    <w:rsid w:val="00962737"/>
    <w:rsid w:val="0096275E"/>
    <w:rsid w:val="009627A8"/>
    <w:rsid w:val="00962865"/>
    <w:rsid w:val="009628F5"/>
    <w:rsid w:val="00962956"/>
    <w:rsid w:val="009629CD"/>
    <w:rsid w:val="009629D8"/>
    <w:rsid w:val="009629E5"/>
    <w:rsid w:val="009629F2"/>
    <w:rsid w:val="00962A09"/>
    <w:rsid w:val="00962A2C"/>
    <w:rsid w:val="00962B21"/>
    <w:rsid w:val="00962B56"/>
    <w:rsid w:val="00962B9C"/>
    <w:rsid w:val="00962BAB"/>
    <w:rsid w:val="00962BF6"/>
    <w:rsid w:val="00962CA1"/>
    <w:rsid w:val="00962CAB"/>
    <w:rsid w:val="00962D7E"/>
    <w:rsid w:val="00962DB3"/>
    <w:rsid w:val="00962DE2"/>
    <w:rsid w:val="00962E17"/>
    <w:rsid w:val="00962E93"/>
    <w:rsid w:val="00962EB2"/>
    <w:rsid w:val="00962EE3"/>
    <w:rsid w:val="00962F03"/>
    <w:rsid w:val="00962F11"/>
    <w:rsid w:val="00962F45"/>
    <w:rsid w:val="00962F75"/>
    <w:rsid w:val="00962F9D"/>
    <w:rsid w:val="0096307A"/>
    <w:rsid w:val="009630A8"/>
    <w:rsid w:val="00963100"/>
    <w:rsid w:val="00963143"/>
    <w:rsid w:val="009631F3"/>
    <w:rsid w:val="0096323D"/>
    <w:rsid w:val="00963250"/>
    <w:rsid w:val="0096328A"/>
    <w:rsid w:val="009632C8"/>
    <w:rsid w:val="009632DE"/>
    <w:rsid w:val="00963332"/>
    <w:rsid w:val="0096333D"/>
    <w:rsid w:val="00963378"/>
    <w:rsid w:val="009633D0"/>
    <w:rsid w:val="009633E6"/>
    <w:rsid w:val="009633EF"/>
    <w:rsid w:val="0096344E"/>
    <w:rsid w:val="00963461"/>
    <w:rsid w:val="00963508"/>
    <w:rsid w:val="00963510"/>
    <w:rsid w:val="00963548"/>
    <w:rsid w:val="009635F6"/>
    <w:rsid w:val="00963664"/>
    <w:rsid w:val="0096366D"/>
    <w:rsid w:val="00963690"/>
    <w:rsid w:val="00963709"/>
    <w:rsid w:val="00963758"/>
    <w:rsid w:val="00963784"/>
    <w:rsid w:val="009637A8"/>
    <w:rsid w:val="00963876"/>
    <w:rsid w:val="00963898"/>
    <w:rsid w:val="009638D2"/>
    <w:rsid w:val="009639A6"/>
    <w:rsid w:val="009639AE"/>
    <w:rsid w:val="00963A01"/>
    <w:rsid w:val="00963A1D"/>
    <w:rsid w:val="00963B1A"/>
    <w:rsid w:val="00963B5B"/>
    <w:rsid w:val="00963C14"/>
    <w:rsid w:val="00963C4D"/>
    <w:rsid w:val="00963C55"/>
    <w:rsid w:val="00963C70"/>
    <w:rsid w:val="00963C7D"/>
    <w:rsid w:val="00963DAB"/>
    <w:rsid w:val="00963DBA"/>
    <w:rsid w:val="00963E05"/>
    <w:rsid w:val="00963E35"/>
    <w:rsid w:val="00963EBF"/>
    <w:rsid w:val="00963F91"/>
    <w:rsid w:val="00963FD6"/>
    <w:rsid w:val="0096402E"/>
    <w:rsid w:val="00964037"/>
    <w:rsid w:val="00964066"/>
    <w:rsid w:val="009640AC"/>
    <w:rsid w:val="0096414C"/>
    <w:rsid w:val="00964153"/>
    <w:rsid w:val="00964221"/>
    <w:rsid w:val="00964250"/>
    <w:rsid w:val="0096426D"/>
    <w:rsid w:val="009642B1"/>
    <w:rsid w:val="0096439C"/>
    <w:rsid w:val="00964400"/>
    <w:rsid w:val="00964434"/>
    <w:rsid w:val="00964586"/>
    <w:rsid w:val="009645B0"/>
    <w:rsid w:val="009645FE"/>
    <w:rsid w:val="0096461D"/>
    <w:rsid w:val="0096462B"/>
    <w:rsid w:val="00964699"/>
    <w:rsid w:val="009647D6"/>
    <w:rsid w:val="00964822"/>
    <w:rsid w:val="009648CF"/>
    <w:rsid w:val="009648E9"/>
    <w:rsid w:val="009648F6"/>
    <w:rsid w:val="0096495E"/>
    <w:rsid w:val="0096498E"/>
    <w:rsid w:val="009649AF"/>
    <w:rsid w:val="009649B7"/>
    <w:rsid w:val="00964A3A"/>
    <w:rsid w:val="00964AF6"/>
    <w:rsid w:val="00964B0E"/>
    <w:rsid w:val="00964B2B"/>
    <w:rsid w:val="00964B3D"/>
    <w:rsid w:val="00964B7F"/>
    <w:rsid w:val="00964C08"/>
    <w:rsid w:val="00964C3E"/>
    <w:rsid w:val="00964C57"/>
    <w:rsid w:val="00964C60"/>
    <w:rsid w:val="00964CD1"/>
    <w:rsid w:val="00964D66"/>
    <w:rsid w:val="00964DBF"/>
    <w:rsid w:val="00964E0A"/>
    <w:rsid w:val="00964E97"/>
    <w:rsid w:val="00964FD5"/>
    <w:rsid w:val="00964FE4"/>
    <w:rsid w:val="00964FF3"/>
    <w:rsid w:val="0096500C"/>
    <w:rsid w:val="00965081"/>
    <w:rsid w:val="009650A8"/>
    <w:rsid w:val="00965128"/>
    <w:rsid w:val="0096515A"/>
    <w:rsid w:val="00965205"/>
    <w:rsid w:val="009652DB"/>
    <w:rsid w:val="00965494"/>
    <w:rsid w:val="00965537"/>
    <w:rsid w:val="00965540"/>
    <w:rsid w:val="00965592"/>
    <w:rsid w:val="009655C8"/>
    <w:rsid w:val="009655D4"/>
    <w:rsid w:val="00965649"/>
    <w:rsid w:val="00965662"/>
    <w:rsid w:val="0096568A"/>
    <w:rsid w:val="009656AB"/>
    <w:rsid w:val="0096577B"/>
    <w:rsid w:val="0096579D"/>
    <w:rsid w:val="009657B2"/>
    <w:rsid w:val="009657DA"/>
    <w:rsid w:val="009657F9"/>
    <w:rsid w:val="00965894"/>
    <w:rsid w:val="00965955"/>
    <w:rsid w:val="009659D3"/>
    <w:rsid w:val="00965A5F"/>
    <w:rsid w:val="00965A91"/>
    <w:rsid w:val="00965B1A"/>
    <w:rsid w:val="00965BBF"/>
    <w:rsid w:val="00965BDA"/>
    <w:rsid w:val="00965C4D"/>
    <w:rsid w:val="00965C67"/>
    <w:rsid w:val="00965C8B"/>
    <w:rsid w:val="00965CDD"/>
    <w:rsid w:val="00965E08"/>
    <w:rsid w:val="00965E50"/>
    <w:rsid w:val="00965F01"/>
    <w:rsid w:val="00965F1E"/>
    <w:rsid w:val="00965F4E"/>
    <w:rsid w:val="00965F68"/>
    <w:rsid w:val="00966074"/>
    <w:rsid w:val="009660FD"/>
    <w:rsid w:val="0096611B"/>
    <w:rsid w:val="00966172"/>
    <w:rsid w:val="009661C1"/>
    <w:rsid w:val="0096620C"/>
    <w:rsid w:val="0096621F"/>
    <w:rsid w:val="00966224"/>
    <w:rsid w:val="00966227"/>
    <w:rsid w:val="0096627F"/>
    <w:rsid w:val="009662D3"/>
    <w:rsid w:val="009662FD"/>
    <w:rsid w:val="0096634B"/>
    <w:rsid w:val="00966361"/>
    <w:rsid w:val="00966365"/>
    <w:rsid w:val="00966442"/>
    <w:rsid w:val="009664E7"/>
    <w:rsid w:val="00966502"/>
    <w:rsid w:val="00966529"/>
    <w:rsid w:val="00966558"/>
    <w:rsid w:val="0096656B"/>
    <w:rsid w:val="0096657B"/>
    <w:rsid w:val="009666B5"/>
    <w:rsid w:val="0096673D"/>
    <w:rsid w:val="0096678A"/>
    <w:rsid w:val="009667A1"/>
    <w:rsid w:val="00966820"/>
    <w:rsid w:val="009668AD"/>
    <w:rsid w:val="00966930"/>
    <w:rsid w:val="00966944"/>
    <w:rsid w:val="009669A9"/>
    <w:rsid w:val="00966A00"/>
    <w:rsid w:val="00966A1C"/>
    <w:rsid w:val="00966A7C"/>
    <w:rsid w:val="00966ACE"/>
    <w:rsid w:val="00966B0A"/>
    <w:rsid w:val="00966C4D"/>
    <w:rsid w:val="00966C85"/>
    <w:rsid w:val="00966CCC"/>
    <w:rsid w:val="00966D97"/>
    <w:rsid w:val="00966E3A"/>
    <w:rsid w:val="00966EBB"/>
    <w:rsid w:val="00966EC3"/>
    <w:rsid w:val="00966EC8"/>
    <w:rsid w:val="00966F1C"/>
    <w:rsid w:val="00966F36"/>
    <w:rsid w:val="00966F42"/>
    <w:rsid w:val="00966F7C"/>
    <w:rsid w:val="00966F92"/>
    <w:rsid w:val="0096700E"/>
    <w:rsid w:val="0096701A"/>
    <w:rsid w:val="0096704F"/>
    <w:rsid w:val="00967067"/>
    <w:rsid w:val="00967074"/>
    <w:rsid w:val="009670AB"/>
    <w:rsid w:val="009670D2"/>
    <w:rsid w:val="0096712D"/>
    <w:rsid w:val="00967255"/>
    <w:rsid w:val="009672A8"/>
    <w:rsid w:val="009672BE"/>
    <w:rsid w:val="009672F9"/>
    <w:rsid w:val="0096731C"/>
    <w:rsid w:val="0096734C"/>
    <w:rsid w:val="0096736B"/>
    <w:rsid w:val="00967399"/>
    <w:rsid w:val="00967463"/>
    <w:rsid w:val="009674A5"/>
    <w:rsid w:val="0096751E"/>
    <w:rsid w:val="00967551"/>
    <w:rsid w:val="009675D9"/>
    <w:rsid w:val="00967605"/>
    <w:rsid w:val="00967645"/>
    <w:rsid w:val="0096768C"/>
    <w:rsid w:val="00967705"/>
    <w:rsid w:val="0096773B"/>
    <w:rsid w:val="0096777C"/>
    <w:rsid w:val="009677E4"/>
    <w:rsid w:val="0096781B"/>
    <w:rsid w:val="00967854"/>
    <w:rsid w:val="009678C3"/>
    <w:rsid w:val="00967978"/>
    <w:rsid w:val="00967987"/>
    <w:rsid w:val="009679DA"/>
    <w:rsid w:val="00967A4B"/>
    <w:rsid w:val="00967A82"/>
    <w:rsid w:val="00967AAB"/>
    <w:rsid w:val="00967AD3"/>
    <w:rsid w:val="00967B93"/>
    <w:rsid w:val="00967BA7"/>
    <w:rsid w:val="00967BB8"/>
    <w:rsid w:val="00967C0D"/>
    <w:rsid w:val="00967C33"/>
    <w:rsid w:val="00967C39"/>
    <w:rsid w:val="00967CBB"/>
    <w:rsid w:val="00967CD5"/>
    <w:rsid w:val="00967CFD"/>
    <w:rsid w:val="00967D0C"/>
    <w:rsid w:val="00967D9B"/>
    <w:rsid w:val="00967DA0"/>
    <w:rsid w:val="00967DB4"/>
    <w:rsid w:val="00967E9D"/>
    <w:rsid w:val="00967EA3"/>
    <w:rsid w:val="00967EBD"/>
    <w:rsid w:val="00967EE0"/>
    <w:rsid w:val="00967F1F"/>
    <w:rsid w:val="00967FA0"/>
    <w:rsid w:val="00967FF7"/>
    <w:rsid w:val="00967FF9"/>
    <w:rsid w:val="00967FFD"/>
    <w:rsid w:val="00969C44"/>
    <w:rsid w:val="00970027"/>
    <w:rsid w:val="0097002D"/>
    <w:rsid w:val="00970039"/>
    <w:rsid w:val="00970051"/>
    <w:rsid w:val="009700E8"/>
    <w:rsid w:val="0097016C"/>
    <w:rsid w:val="009701D2"/>
    <w:rsid w:val="00970252"/>
    <w:rsid w:val="00970271"/>
    <w:rsid w:val="0097029E"/>
    <w:rsid w:val="009702E8"/>
    <w:rsid w:val="00970323"/>
    <w:rsid w:val="0097039A"/>
    <w:rsid w:val="00970415"/>
    <w:rsid w:val="0097041A"/>
    <w:rsid w:val="0097044E"/>
    <w:rsid w:val="009704F8"/>
    <w:rsid w:val="00970636"/>
    <w:rsid w:val="009706AD"/>
    <w:rsid w:val="0097072C"/>
    <w:rsid w:val="0097074B"/>
    <w:rsid w:val="00970879"/>
    <w:rsid w:val="009708EA"/>
    <w:rsid w:val="0097090A"/>
    <w:rsid w:val="00970A2D"/>
    <w:rsid w:val="00970A58"/>
    <w:rsid w:val="00970A85"/>
    <w:rsid w:val="00970BA4"/>
    <w:rsid w:val="00970C00"/>
    <w:rsid w:val="00970CD4"/>
    <w:rsid w:val="00970D4F"/>
    <w:rsid w:val="00970E2C"/>
    <w:rsid w:val="00970ECE"/>
    <w:rsid w:val="00970F33"/>
    <w:rsid w:val="00970FF2"/>
    <w:rsid w:val="0097103E"/>
    <w:rsid w:val="00971078"/>
    <w:rsid w:val="0097109B"/>
    <w:rsid w:val="009710A7"/>
    <w:rsid w:val="009710D0"/>
    <w:rsid w:val="009710D3"/>
    <w:rsid w:val="00971199"/>
    <w:rsid w:val="009711A2"/>
    <w:rsid w:val="009711FC"/>
    <w:rsid w:val="00971227"/>
    <w:rsid w:val="00971246"/>
    <w:rsid w:val="00971276"/>
    <w:rsid w:val="009712B5"/>
    <w:rsid w:val="0097130F"/>
    <w:rsid w:val="0097135C"/>
    <w:rsid w:val="009713A4"/>
    <w:rsid w:val="009713CA"/>
    <w:rsid w:val="00971465"/>
    <w:rsid w:val="00971473"/>
    <w:rsid w:val="00971497"/>
    <w:rsid w:val="009714B7"/>
    <w:rsid w:val="00971574"/>
    <w:rsid w:val="009715A2"/>
    <w:rsid w:val="00971641"/>
    <w:rsid w:val="0097177C"/>
    <w:rsid w:val="009717D6"/>
    <w:rsid w:val="009717DB"/>
    <w:rsid w:val="009717DC"/>
    <w:rsid w:val="0097185D"/>
    <w:rsid w:val="009719EB"/>
    <w:rsid w:val="00971A12"/>
    <w:rsid w:val="00971A60"/>
    <w:rsid w:val="00971AA6"/>
    <w:rsid w:val="00971ACF"/>
    <w:rsid w:val="00971B09"/>
    <w:rsid w:val="00971BC9"/>
    <w:rsid w:val="00971BDE"/>
    <w:rsid w:val="00971C8B"/>
    <w:rsid w:val="00971CB7"/>
    <w:rsid w:val="00971CEF"/>
    <w:rsid w:val="00971D55"/>
    <w:rsid w:val="00971D85"/>
    <w:rsid w:val="00971D8D"/>
    <w:rsid w:val="00971D97"/>
    <w:rsid w:val="00971DE3"/>
    <w:rsid w:val="00971E01"/>
    <w:rsid w:val="00971E28"/>
    <w:rsid w:val="00971E3C"/>
    <w:rsid w:val="00971E57"/>
    <w:rsid w:val="00971E71"/>
    <w:rsid w:val="00971EB8"/>
    <w:rsid w:val="00971EF4"/>
    <w:rsid w:val="00971F8C"/>
    <w:rsid w:val="00972003"/>
    <w:rsid w:val="0097203A"/>
    <w:rsid w:val="0097206E"/>
    <w:rsid w:val="009720F0"/>
    <w:rsid w:val="00972109"/>
    <w:rsid w:val="00972152"/>
    <w:rsid w:val="009721CA"/>
    <w:rsid w:val="009721E1"/>
    <w:rsid w:val="00972212"/>
    <w:rsid w:val="0097225F"/>
    <w:rsid w:val="0097226C"/>
    <w:rsid w:val="009722CA"/>
    <w:rsid w:val="0097231F"/>
    <w:rsid w:val="00972333"/>
    <w:rsid w:val="0097236B"/>
    <w:rsid w:val="00972377"/>
    <w:rsid w:val="0097238E"/>
    <w:rsid w:val="00972391"/>
    <w:rsid w:val="0097239F"/>
    <w:rsid w:val="009723D4"/>
    <w:rsid w:val="0097244D"/>
    <w:rsid w:val="00972489"/>
    <w:rsid w:val="009724B9"/>
    <w:rsid w:val="0097252C"/>
    <w:rsid w:val="00972581"/>
    <w:rsid w:val="009725F7"/>
    <w:rsid w:val="009727A2"/>
    <w:rsid w:val="009727C3"/>
    <w:rsid w:val="00972816"/>
    <w:rsid w:val="00972822"/>
    <w:rsid w:val="009728DF"/>
    <w:rsid w:val="00972A13"/>
    <w:rsid w:val="00972A14"/>
    <w:rsid w:val="00972A4C"/>
    <w:rsid w:val="00972B23"/>
    <w:rsid w:val="00972BD7"/>
    <w:rsid w:val="00972C2E"/>
    <w:rsid w:val="00972C32"/>
    <w:rsid w:val="00972C6F"/>
    <w:rsid w:val="00972C92"/>
    <w:rsid w:val="00972D85"/>
    <w:rsid w:val="00972E0C"/>
    <w:rsid w:val="00972E19"/>
    <w:rsid w:val="00972E9C"/>
    <w:rsid w:val="00972F0A"/>
    <w:rsid w:val="00973001"/>
    <w:rsid w:val="0097306C"/>
    <w:rsid w:val="00973098"/>
    <w:rsid w:val="009730BF"/>
    <w:rsid w:val="00973111"/>
    <w:rsid w:val="009731AD"/>
    <w:rsid w:val="009731CA"/>
    <w:rsid w:val="00973248"/>
    <w:rsid w:val="00973254"/>
    <w:rsid w:val="00973276"/>
    <w:rsid w:val="00973283"/>
    <w:rsid w:val="00973307"/>
    <w:rsid w:val="00973317"/>
    <w:rsid w:val="00973383"/>
    <w:rsid w:val="00973447"/>
    <w:rsid w:val="0097350C"/>
    <w:rsid w:val="0097354F"/>
    <w:rsid w:val="00973681"/>
    <w:rsid w:val="00973690"/>
    <w:rsid w:val="009736CF"/>
    <w:rsid w:val="009736D7"/>
    <w:rsid w:val="00973788"/>
    <w:rsid w:val="00973849"/>
    <w:rsid w:val="009738A3"/>
    <w:rsid w:val="009738DE"/>
    <w:rsid w:val="00973900"/>
    <w:rsid w:val="00973A7E"/>
    <w:rsid w:val="00973AAE"/>
    <w:rsid w:val="00973B3C"/>
    <w:rsid w:val="00973B5B"/>
    <w:rsid w:val="00973B71"/>
    <w:rsid w:val="00973BC8"/>
    <w:rsid w:val="00973BCA"/>
    <w:rsid w:val="00973C7A"/>
    <w:rsid w:val="00973CC0"/>
    <w:rsid w:val="00973CF8"/>
    <w:rsid w:val="00973CF9"/>
    <w:rsid w:val="00973E6B"/>
    <w:rsid w:val="00973F02"/>
    <w:rsid w:val="00973F75"/>
    <w:rsid w:val="00974043"/>
    <w:rsid w:val="00974048"/>
    <w:rsid w:val="00974053"/>
    <w:rsid w:val="0097407C"/>
    <w:rsid w:val="009740BC"/>
    <w:rsid w:val="009740C6"/>
    <w:rsid w:val="00974119"/>
    <w:rsid w:val="00974143"/>
    <w:rsid w:val="00974282"/>
    <w:rsid w:val="009742D1"/>
    <w:rsid w:val="00974321"/>
    <w:rsid w:val="00974325"/>
    <w:rsid w:val="0097436E"/>
    <w:rsid w:val="00974437"/>
    <w:rsid w:val="00974446"/>
    <w:rsid w:val="0097445A"/>
    <w:rsid w:val="0097447C"/>
    <w:rsid w:val="00974491"/>
    <w:rsid w:val="00974513"/>
    <w:rsid w:val="00974539"/>
    <w:rsid w:val="00974541"/>
    <w:rsid w:val="00974546"/>
    <w:rsid w:val="00974555"/>
    <w:rsid w:val="009745A1"/>
    <w:rsid w:val="009745C1"/>
    <w:rsid w:val="0097464D"/>
    <w:rsid w:val="00974751"/>
    <w:rsid w:val="00974774"/>
    <w:rsid w:val="009747E0"/>
    <w:rsid w:val="00974817"/>
    <w:rsid w:val="0097486A"/>
    <w:rsid w:val="00974904"/>
    <w:rsid w:val="00974986"/>
    <w:rsid w:val="009749DB"/>
    <w:rsid w:val="00974A28"/>
    <w:rsid w:val="00974A46"/>
    <w:rsid w:val="00974AC0"/>
    <w:rsid w:val="00974AFD"/>
    <w:rsid w:val="00974B27"/>
    <w:rsid w:val="00974B34"/>
    <w:rsid w:val="00974B3A"/>
    <w:rsid w:val="00974BD3"/>
    <w:rsid w:val="00974C6A"/>
    <w:rsid w:val="00974C9E"/>
    <w:rsid w:val="00974D0B"/>
    <w:rsid w:val="00974DE2"/>
    <w:rsid w:val="00974DE6"/>
    <w:rsid w:val="00974E25"/>
    <w:rsid w:val="00974E92"/>
    <w:rsid w:val="00974F66"/>
    <w:rsid w:val="00974FA0"/>
    <w:rsid w:val="00975004"/>
    <w:rsid w:val="0097507B"/>
    <w:rsid w:val="009750BA"/>
    <w:rsid w:val="0097512E"/>
    <w:rsid w:val="00975149"/>
    <w:rsid w:val="009752D0"/>
    <w:rsid w:val="009752D7"/>
    <w:rsid w:val="009753B0"/>
    <w:rsid w:val="009753B1"/>
    <w:rsid w:val="009753FB"/>
    <w:rsid w:val="00975438"/>
    <w:rsid w:val="0097543A"/>
    <w:rsid w:val="00975454"/>
    <w:rsid w:val="009754A8"/>
    <w:rsid w:val="009754B1"/>
    <w:rsid w:val="00975538"/>
    <w:rsid w:val="00975543"/>
    <w:rsid w:val="00975583"/>
    <w:rsid w:val="009755E7"/>
    <w:rsid w:val="009756D6"/>
    <w:rsid w:val="0097571B"/>
    <w:rsid w:val="0097572D"/>
    <w:rsid w:val="00975787"/>
    <w:rsid w:val="009757BB"/>
    <w:rsid w:val="0097583E"/>
    <w:rsid w:val="0097587D"/>
    <w:rsid w:val="009758CF"/>
    <w:rsid w:val="009759D6"/>
    <w:rsid w:val="00975A50"/>
    <w:rsid w:val="00975B00"/>
    <w:rsid w:val="00975B85"/>
    <w:rsid w:val="00975C37"/>
    <w:rsid w:val="00975C3E"/>
    <w:rsid w:val="00975C8D"/>
    <w:rsid w:val="00975CDB"/>
    <w:rsid w:val="00975D1D"/>
    <w:rsid w:val="00975E0A"/>
    <w:rsid w:val="00975F65"/>
    <w:rsid w:val="00975F68"/>
    <w:rsid w:val="00975F7C"/>
    <w:rsid w:val="00975FD6"/>
    <w:rsid w:val="0097610C"/>
    <w:rsid w:val="0097612E"/>
    <w:rsid w:val="0097613F"/>
    <w:rsid w:val="00976193"/>
    <w:rsid w:val="009761C2"/>
    <w:rsid w:val="009761F6"/>
    <w:rsid w:val="0097621E"/>
    <w:rsid w:val="009762F7"/>
    <w:rsid w:val="009763BE"/>
    <w:rsid w:val="009763DB"/>
    <w:rsid w:val="00976444"/>
    <w:rsid w:val="00976459"/>
    <w:rsid w:val="0097645F"/>
    <w:rsid w:val="00976511"/>
    <w:rsid w:val="00976525"/>
    <w:rsid w:val="00976640"/>
    <w:rsid w:val="00976645"/>
    <w:rsid w:val="00976663"/>
    <w:rsid w:val="00976675"/>
    <w:rsid w:val="00976694"/>
    <w:rsid w:val="009766F6"/>
    <w:rsid w:val="00976720"/>
    <w:rsid w:val="00976725"/>
    <w:rsid w:val="0097685C"/>
    <w:rsid w:val="00976864"/>
    <w:rsid w:val="00976885"/>
    <w:rsid w:val="009768F4"/>
    <w:rsid w:val="0097690B"/>
    <w:rsid w:val="0097694F"/>
    <w:rsid w:val="0097697A"/>
    <w:rsid w:val="0097698A"/>
    <w:rsid w:val="00976995"/>
    <w:rsid w:val="009769ED"/>
    <w:rsid w:val="00976A0E"/>
    <w:rsid w:val="00976A39"/>
    <w:rsid w:val="00976AA3"/>
    <w:rsid w:val="00976ACA"/>
    <w:rsid w:val="00976B33"/>
    <w:rsid w:val="00976BD6"/>
    <w:rsid w:val="00976C54"/>
    <w:rsid w:val="00976D34"/>
    <w:rsid w:val="00976D7C"/>
    <w:rsid w:val="00976DD7"/>
    <w:rsid w:val="00976DDA"/>
    <w:rsid w:val="00976DDB"/>
    <w:rsid w:val="00976E05"/>
    <w:rsid w:val="00976E7B"/>
    <w:rsid w:val="00976EFF"/>
    <w:rsid w:val="00976F62"/>
    <w:rsid w:val="00976FE7"/>
    <w:rsid w:val="0097703D"/>
    <w:rsid w:val="00977062"/>
    <w:rsid w:val="0097707E"/>
    <w:rsid w:val="009770AC"/>
    <w:rsid w:val="00977193"/>
    <w:rsid w:val="00977195"/>
    <w:rsid w:val="009771FE"/>
    <w:rsid w:val="00977234"/>
    <w:rsid w:val="0097726F"/>
    <w:rsid w:val="009772B6"/>
    <w:rsid w:val="009772FA"/>
    <w:rsid w:val="00977303"/>
    <w:rsid w:val="009773CF"/>
    <w:rsid w:val="0097741C"/>
    <w:rsid w:val="0097747D"/>
    <w:rsid w:val="00977492"/>
    <w:rsid w:val="00977494"/>
    <w:rsid w:val="009774A4"/>
    <w:rsid w:val="009774BD"/>
    <w:rsid w:val="009774D2"/>
    <w:rsid w:val="00977544"/>
    <w:rsid w:val="0097757F"/>
    <w:rsid w:val="0097762A"/>
    <w:rsid w:val="009776A4"/>
    <w:rsid w:val="00977720"/>
    <w:rsid w:val="009777AE"/>
    <w:rsid w:val="009777B7"/>
    <w:rsid w:val="00977849"/>
    <w:rsid w:val="009778BB"/>
    <w:rsid w:val="00977A31"/>
    <w:rsid w:val="00977A91"/>
    <w:rsid w:val="00977B34"/>
    <w:rsid w:val="00977B82"/>
    <w:rsid w:val="00977BE2"/>
    <w:rsid w:val="00977C29"/>
    <w:rsid w:val="00977C2F"/>
    <w:rsid w:val="00977CBA"/>
    <w:rsid w:val="00977D3E"/>
    <w:rsid w:val="00977D92"/>
    <w:rsid w:val="00977DB8"/>
    <w:rsid w:val="00977E03"/>
    <w:rsid w:val="00977E1A"/>
    <w:rsid w:val="00977E2E"/>
    <w:rsid w:val="00977E3A"/>
    <w:rsid w:val="00977E3C"/>
    <w:rsid w:val="00977E52"/>
    <w:rsid w:val="00977EDA"/>
    <w:rsid w:val="00977EFE"/>
    <w:rsid w:val="00977F4F"/>
    <w:rsid w:val="00977F94"/>
    <w:rsid w:val="00977FD0"/>
    <w:rsid w:val="00980034"/>
    <w:rsid w:val="00980065"/>
    <w:rsid w:val="0098008B"/>
    <w:rsid w:val="009800FB"/>
    <w:rsid w:val="00980279"/>
    <w:rsid w:val="009802A4"/>
    <w:rsid w:val="00980337"/>
    <w:rsid w:val="00980375"/>
    <w:rsid w:val="00980422"/>
    <w:rsid w:val="00980433"/>
    <w:rsid w:val="009804F2"/>
    <w:rsid w:val="009804F4"/>
    <w:rsid w:val="00980534"/>
    <w:rsid w:val="0098059A"/>
    <w:rsid w:val="0098067E"/>
    <w:rsid w:val="00980684"/>
    <w:rsid w:val="00980713"/>
    <w:rsid w:val="00980735"/>
    <w:rsid w:val="0098074D"/>
    <w:rsid w:val="00980765"/>
    <w:rsid w:val="0098078E"/>
    <w:rsid w:val="009807B7"/>
    <w:rsid w:val="009807BA"/>
    <w:rsid w:val="00980890"/>
    <w:rsid w:val="009808EA"/>
    <w:rsid w:val="009808FC"/>
    <w:rsid w:val="00980905"/>
    <w:rsid w:val="00980940"/>
    <w:rsid w:val="00980994"/>
    <w:rsid w:val="009809EF"/>
    <w:rsid w:val="00980A32"/>
    <w:rsid w:val="00980A59"/>
    <w:rsid w:val="00980A6E"/>
    <w:rsid w:val="00980ABA"/>
    <w:rsid w:val="00980ABC"/>
    <w:rsid w:val="00980C9C"/>
    <w:rsid w:val="00980CFC"/>
    <w:rsid w:val="00980D84"/>
    <w:rsid w:val="00980E21"/>
    <w:rsid w:val="00980E3F"/>
    <w:rsid w:val="00980E76"/>
    <w:rsid w:val="00980EB3"/>
    <w:rsid w:val="00980EC3"/>
    <w:rsid w:val="00980EC6"/>
    <w:rsid w:val="00980ED0"/>
    <w:rsid w:val="00980F1D"/>
    <w:rsid w:val="00980F23"/>
    <w:rsid w:val="009810D6"/>
    <w:rsid w:val="00981118"/>
    <w:rsid w:val="0098111D"/>
    <w:rsid w:val="00981130"/>
    <w:rsid w:val="009811A5"/>
    <w:rsid w:val="009811AF"/>
    <w:rsid w:val="009812A1"/>
    <w:rsid w:val="009812F7"/>
    <w:rsid w:val="00981309"/>
    <w:rsid w:val="00981441"/>
    <w:rsid w:val="0098148A"/>
    <w:rsid w:val="009814CA"/>
    <w:rsid w:val="009814E4"/>
    <w:rsid w:val="009814E5"/>
    <w:rsid w:val="00981567"/>
    <w:rsid w:val="00981584"/>
    <w:rsid w:val="00981665"/>
    <w:rsid w:val="009816E8"/>
    <w:rsid w:val="009816EA"/>
    <w:rsid w:val="00981792"/>
    <w:rsid w:val="00981828"/>
    <w:rsid w:val="00981840"/>
    <w:rsid w:val="009818B8"/>
    <w:rsid w:val="00981B15"/>
    <w:rsid w:val="00981B1D"/>
    <w:rsid w:val="00981B29"/>
    <w:rsid w:val="00981B7F"/>
    <w:rsid w:val="00981B88"/>
    <w:rsid w:val="00981BD6"/>
    <w:rsid w:val="00981C15"/>
    <w:rsid w:val="00981C24"/>
    <w:rsid w:val="00981C26"/>
    <w:rsid w:val="00981C80"/>
    <w:rsid w:val="00981C9D"/>
    <w:rsid w:val="00981CC0"/>
    <w:rsid w:val="00981D81"/>
    <w:rsid w:val="00981E43"/>
    <w:rsid w:val="00981E75"/>
    <w:rsid w:val="00981F78"/>
    <w:rsid w:val="00981F93"/>
    <w:rsid w:val="00981FAD"/>
    <w:rsid w:val="0098202D"/>
    <w:rsid w:val="00982073"/>
    <w:rsid w:val="00982083"/>
    <w:rsid w:val="00982135"/>
    <w:rsid w:val="00982137"/>
    <w:rsid w:val="009821DA"/>
    <w:rsid w:val="009821E1"/>
    <w:rsid w:val="009821E9"/>
    <w:rsid w:val="00982201"/>
    <w:rsid w:val="0098232C"/>
    <w:rsid w:val="00982348"/>
    <w:rsid w:val="00982364"/>
    <w:rsid w:val="009823A1"/>
    <w:rsid w:val="009823A7"/>
    <w:rsid w:val="009823CF"/>
    <w:rsid w:val="00982404"/>
    <w:rsid w:val="00982405"/>
    <w:rsid w:val="0098240A"/>
    <w:rsid w:val="0098247A"/>
    <w:rsid w:val="00982492"/>
    <w:rsid w:val="009824B3"/>
    <w:rsid w:val="00982517"/>
    <w:rsid w:val="00982526"/>
    <w:rsid w:val="009825B7"/>
    <w:rsid w:val="00982689"/>
    <w:rsid w:val="00982698"/>
    <w:rsid w:val="009826C0"/>
    <w:rsid w:val="00982761"/>
    <w:rsid w:val="00982773"/>
    <w:rsid w:val="009827AB"/>
    <w:rsid w:val="009827DA"/>
    <w:rsid w:val="00982822"/>
    <w:rsid w:val="0098283B"/>
    <w:rsid w:val="00982849"/>
    <w:rsid w:val="0098286C"/>
    <w:rsid w:val="00982A41"/>
    <w:rsid w:val="00982A5C"/>
    <w:rsid w:val="00982A83"/>
    <w:rsid w:val="00982A9F"/>
    <w:rsid w:val="00982B91"/>
    <w:rsid w:val="00982BB1"/>
    <w:rsid w:val="00982BDE"/>
    <w:rsid w:val="00982C60"/>
    <w:rsid w:val="00982C7D"/>
    <w:rsid w:val="00982CD6"/>
    <w:rsid w:val="00982D63"/>
    <w:rsid w:val="00982D75"/>
    <w:rsid w:val="00982D90"/>
    <w:rsid w:val="00982DA8"/>
    <w:rsid w:val="00982E0E"/>
    <w:rsid w:val="00982E39"/>
    <w:rsid w:val="00982EDB"/>
    <w:rsid w:val="00982EE7"/>
    <w:rsid w:val="00982F16"/>
    <w:rsid w:val="00982FB1"/>
    <w:rsid w:val="009830F9"/>
    <w:rsid w:val="0098310D"/>
    <w:rsid w:val="00983215"/>
    <w:rsid w:val="00983239"/>
    <w:rsid w:val="00983271"/>
    <w:rsid w:val="009832AF"/>
    <w:rsid w:val="00983315"/>
    <w:rsid w:val="00983373"/>
    <w:rsid w:val="00983374"/>
    <w:rsid w:val="009833B5"/>
    <w:rsid w:val="009833EA"/>
    <w:rsid w:val="00983448"/>
    <w:rsid w:val="009834E8"/>
    <w:rsid w:val="0098354E"/>
    <w:rsid w:val="0098359A"/>
    <w:rsid w:val="0098359F"/>
    <w:rsid w:val="009836A3"/>
    <w:rsid w:val="009836E8"/>
    <w:rsid w:val="009836F8"/>
    <w:rsid w:val="0098370C"/>
    <w:rsid w:val="0098378A"/>
    <w:rsid w:val="009837FF"/>
    <w:rsid w:val="0098380B"/>
    <w:rsid w:val="00983882"/>
    <w:rsid w:val="00983971"/>
    <w:rsid w:val="0098397D"/>
    <w:rsid w:val="009839A0"/>
    <w:rsid w:val="00983A5F"/>
    <w:rsid w:val="00983A70"/>
    <w:rsid w:val="00983A74"/>
    <w:rsid w:val="00983BBA"/>
    <w:rsid w:val="00983BF3"/>
    <w:rsid w:val="00983C04"/>
    <w:rsid w:val="00983C32"/>
    <w:rsid w:val="00983C43"/>
    <w:rsid w:val="00983C4D"/>
    <w:rsid w:val="00983C55"/>
    <w:rsid w:val="00983C7E"/>
    <w:rsid w:val="00983C88"/>
    <w:rsid w:val="00983CB8"/>
    <w:rsid w:val="00983DB9"/>
    <w:rsid w:val="00983E24"/>
    <w:rsid w:val="00983F18"/>
    <w:rsid w:val="00983F29"/>
    <w:rsid w:val="0098404A"/>
    <w:rsid w:val="009840DA"/>
    <w:rsid w:val="00984197"/>
    <w:rsid w:val="0098422C"/>
    <w:rsid w:val="0098423C"/>
    <w:rsid w:val="0098424A"/>
    <w:rsid w:val="0098424C"/>
    <w:rsid w:val="009842BD"/>
    <w:rsid w:val="00984325"/>
    <w:rsid w:val="0098434E"/>
    <w:rsid w:val="00984396"/>
    <w:rsid w:val="009843A4"/>
    <w:rsid w:val="009843D5"/>
    <w:rsid w:val="00984402"/>
    <w:rsid w:val="00984419"/>
    <w:rsid w:val="0098441E"/>
    <w:rsid w:val="00984446"/>
    <w:rsid w:val="00984459"/>
    <w:rsid w:val="009844AC"/>
    <w:rsid w:val="009844BD"/>
    <w:rsid w:val="00984592"/>
    <w:rsid w:val="009845BA"/>
    <w:rsid w:val="00984647"/>
    <w:rsid w:val="009847D8"/>
    <w:rsid w:val="009847ED"/>
    <w:rsid w:val="00984825"/>
    <w:rsid w:val="00984850"/>
    <w:rsid w:val="009848CA"/>
    <w:rsid w:val="009848F7"/>
    <w:rsid w:val="0098498B"/>
    <w:rsid w:val="009849D9"/>
    <w:rsid w:val="009849EA"/>
    <w:rsid w:val="00984A14"/>
    <w:rsid w:val="00984A1D"/>
    <w:rsid w:val="00984AB3"/>
    <w:rsid w:val="00984ACB"/>
    <w:rsid w:val="00984ACE"/>
    <w:rsid w:val="00984AD6"/>
    <w:rsid w:val="00984B70"/>
    <w:rsid w:val="00984B7C"/>
    <w:rsid w:val="00984BB0"/>
    <w:rsid w:val="00984BEF"/>
    <w:rsid w:val="00984CB9"/>
    <w:rsid w:val="00984D24"/>
    <w:rsid w:val="00984D6C"/>
    <w:rsid w:val="00984D78"/>
    <w:rsid w:val="00984DBB"/>
    <w:rsid w:val="00984E4A"/>
    <w:rsid w:val="00984EB8"/>
    <w:rsid w:val="00984F8A"/>
    <w:rsid w:val="00985035"/>
    <w:rsid w:val="00985044"/>
    <w:rsid w:val="009850A6"/>
    <w:rsid w:val="009850DB"/>
    <w:rsid w:val="009850F2"/>
    <w:rsid w:val="00985122"/>
    <w:rsid w:val="0098512B"/>
    <w:rsid w:val="009851A8"/>
    <w:rsid w:val="009851FA"/>
    <w:rsid w:val="009851FC"/>
    <w:rsid w:val="00985201"/>
    <w:rsid w:val="00985229"/>
    <w:rsid w:val="00985269"/>
    <w:rsid w:val="00985279"/>
    <w:rsid w:val="009852F5"/>
    <w:rsid w:val="0098532F"/>
    <w:rsid w:val="0098539A"/>
    <w:rsid w:val="009853A2"/>
    <w:rsid w:val="009853B4"/>
    <w:rsid w:val="0098545C"/>
    <w:rsid w:val="009854B4"/>
    <w:rsid w:val="009854C7"/>
    <w:rsid w:val="009854D5"/>
    <w:rsid w:val="00985505"/>
    <w:rsid w:val="00985539"/>
    <w:rsid w:val="00985605"/>
    <w:rsid w:val="009856D4"/>
    <w:rsid w:val="009856EB"/>
    <w:rsid w:val="00985856"/>
    <w:rsid w:val="0098589C"/>
    <w:rsid w:val="009858B3"/>
    <w:rsid w:val="0098592E"/>
    <w:rsid w:val="00985957"/>
    <w:rsid w:val="009859C0"/>
    <w:rsid w:val="009859F2"/>
    <w:rsid w:val="009859FA"/>
    <w:rsid w:val="00985A27"/>
    <w:rsid w:val="00985B50"/>
    <w:rsid w:val="00985BAB"/>
    <w:rsid w:val="00985BB8"/>
    <w:rsid w:val="00985BC8"/>
    <w:rsid w:val="00985BFE"/>
    <w:rsid w:val="00985C0B"/>
    <w:rsid w:val="00985C5A"/>
    <w:rsid w:val="00985C99"/>
    <w:rsid w:val="00985CD2"/>
    <w:rsid w:val="00985CDF"/>
    <w:rsid w:val="00985CE9"/>
    <w:rsid w:val="00985D29"/>
    <w:rsid w:val="00985D45"/>
    <w:rsid w:val="00985DC9"/>
    <w:rsid w:val="00985F55"/>
    <w:rsid w:val="00985F56"/>
    <w:rsid w:val="00985F6C"/>
    <w:rsid w:val="00985F87"/>
    <w:rsid w:val="00985FBA"/>
    <w:rsid w:val="0098603D"/>
    <w:rsid w:val="00986054"/>
    <w:rsid w:val="00986068"/>
    <w:rsid w:val="00986098"/>
    <w:rsid w:val="009860BD"/>
    <w:rsid w:val="009860BF"/>
    <w:rsid w:val="009860EF"/>
    <w:rsid w:val="00986117"/>
    <w:rsid w:val="0098622D"/>
    <w:rsid w:val="00986274"/>
    <w:rsid w:val="0098628F"/>
    <w:rsid w:val="009862B0"/>
    <w:rsid w:val="00986350"/>
    <w:rsid w:val="009863AA"/>
    <w:rsid w:val="009863F4"/>
    <w:rsid w:val="0098645B"/>
    <w:rsid w:val="00986482"/>
    <w:rsid w:val="00986486"/>
    <w:rsid w:val="00986501"/>
    <w:rsid w:val="00986556"/>
    <w:rsid w:val="00986597"/>
    <w:rsid w:val="0098662A"/>
    <w:rsid w:val="0098668F"/>
    <w:rsid w:val="009866E8"/>
    <w:rsid w:val="00986817"/>
    <w:rsid w:val="00986840"/>
    <w:rsid w:val="00986878"/>
    <w:rsid w:val="009868F2"/>
    <w:rsid w:val="00986930"/>
    <w:rsid w:val="00986990"/>
    <w:rsid w:val="00986992"/>
    <w:rsid w:val="00986A25"/>
    <w:rsid w:val="00986ACF"/>
    <w:rsid w:val="00986BF8"/>
    <w:rsid w:val="00986C86"/>
    <w:rsid w:val="00986CE0"/>
    <w:rsid w:val="00986CF2"/>
    <w:rsid w:val="00986D49"/>
    <w:rsid w:val="00986D9E"/>
    <w:rsid w:val="00986DFF"/>
    <w:rsid w:val="00986E44"/>
    <w:rsid w:val="00986E7E"/>
    <w:rsid w:val="00986F84"/>
    <w:rsid w:val="00986FB3"/>
    <w:rsid w:val="00986FC5"/>
    <w:rsid w:val="00986FEE"/>
    <w:rsid w:val="00986FF5"/>
    <w:rsid w:val="0098700C"/>
    <w:rsid w:val="009870B3"/>
    <w:rsid w:val="009870C7"/>
    <w:rsid w:val="009870DB"/>
    <w:rsid w:val="00987188"/>
    <w:rsid w:val="009871A0"/>
    <w:rsid w:val="009871E9"/>
    <w:rsid w:val="009871EC"/>
    <w:rsid w:val="00987241"/>
    <w:rsid w:val="009872E1"/>
    <w:rsid w:val="00987315"/>
    <w:rsid w:val="00987367"/>
    <w:rsid w:val="00987391"/>
    <w:rsid w:val="009873A8"/>
    <w:rsid w:val="00987487"/>
    <w:rsid w:val="009874A0"/>
    <w:rsid w:val="0098751D"/>
    <w:rsid w:val="009875D8"/>
    <w:rsid w:val="009875FF"/>
    <w:rsid w:val="0098760C"/>
    <w:rsid w:val="00987640"/>
    <w:rsid w:val="0098764C"/>
    <w:rsid w:val="0098767F"/>
    <w:rsid w:val="00987730"/>
    <w:rsid w:val="0098773B"/>
    <w:rsid w:val="009877B7"/>
    <w:rsid w:val="0098786B"/>
    <w:rsid w:val="00987873"/>
    <w:rsid w:val="00987897"/>
    <w:rsid w:val="009878FC"/>
    <w:rsid w:val="00987A18"/>
    <w:rsid w:val="00987A48"/>
    <w:rsid w:val="00987A51"/>
    <w:rsid w:val="00987A6C"/>
    <w:rsid w:val="00987A79"/>
    <w:rsid w:val="00987B46"/>
    <w:rsid w:val="00987B51"/>
    <w:rsid w:val="00987BC1"/>
    <w:rsid w:val="00987CBC"/>
    <w:rsid w:val="00987D03"/>
    <w:rsid w:val="00987D4E"/>
    <w:rsid w:val="00987DDB"/>
    <w:rsid w:val="00987DE8"/>
    <w:rsid w:val="00987E1D"/>
    <w:rsid w:val="00987E21"/>
    <w:rsid w:val="00987E3F"/>
    <w:rsid w:val="00987E52"/>
    <w:rsid w:val="00987FA0"/>
    <w:rsid w:val="00987FF0"/>
    <w:rsid w:val="009901D8"/>
    <w:rsid w:val="00990232"/>
    <w:rsid w:val="0099024D"/>
    <w:rsid w:val="0099027C"/>
    <w:rsid w:val="009902D7"/>
    <w:rsid w:val="00990416"/>
    <w:rsid w:val="009904B4"/>
    <w:rsid w:val="009904FA"/>
    <w:rsid w:val="00990533"/>
    <w:rsid w:val="00990551"/>
    <w:rsid w:val="0099056B"/>
    <w:rsid w:val="009905EB"/>
    <w:rsid w:val="00990600"/>
    <w:rsid w:val="00990613"/>
    <w:rsid w:val="0099062F"/>
    <w:rsid w:val="0099067E"/>
    <w:rsid w:val="00990684"/>
    <w:rsid w:val="009906D0"/>
    <w:rsid w:val="009906ED"/>
    <w:rsid w:val="00990742"/>
    <w:rsid w:val="00990750"/>
    <w:rsid w:val="0099077C"/>
    <w:rsid w:val="009907C9"/>
    <w:rsid w:val="00990852"/>
    <w:rsid w:val="00990883"/>
    <w:rsid w:val="009908B9"/>
    <w:rsid w:val="00990905"/>
    <w:rsid w:val="0099092F"/>
    <w:rsid w:val="00990988"/>
    <w:rsid w:val="0099099B"/>
    <w:rsid w:val="00990A16"/>
    <w:rsid w:val="00990A6A"/>
    <w:rsid w:val="00990B32"/>
    <w:rsid w:val="00990B5E"/>
    <w:rsid w:val="00990B7A"/>
    <w:rsid w:val="00990C0A"/>
    <w:rsid w:val="00990C76"/>
    <w:rsid w:val="00990C78"/>
    <w:rsid w:val="00990C82"/>
    <w:rsid w:val="00990CE6"/>
    <w:rsid w:val="00990D20"/>
    <w:rsid w:val="00990D87"/>
    <w:rsid w:val="00990DC3"/>
    <w:rsid w:val="00990DCB"/>
    <w:rsid w:val="00990F1F"/>
    <w:rsid w:val="00990F70"/>
    <w:rsid w:val="00990FD7"/>
    <w:rsid w:val="00991045"/>
    <w:rsid w:val="00991051"/>
    <w:rsid w:val="009911A4"/>
    <w:rsid w:val="0099120C"/>
    <w:rsid w:val="0099124E"/>
    <w:rsid w:val="00991257"/>
    <w:rsid w:val="0099129C"/>
    <w:rsid w:val="0099129F"/>
    <w:rsid w:val="009912BA"/>
    <w:rsid w:val="009912E9"/>
    <w:rsid w:val="009912F4"/>
    <w:rsid w:val="009912FD"/>
    <w:rsid w:val="0099133E"/>
    <w:rsid w:val="0099140E"/>
    <w:rsid w:val="00991413"/>
    <w:rsid w:val="009914B0"/>
    <w:rsid w:val="009914DB"/>
    <w:rsid w:val="00991543"/>
    <w:rsid w:val="009915B4"/>
    <w:rsid w:val="009915E1"/>
    <w:rsid w:val="009915FE"/>
    <w:rsid w:val="00991615"/>
    <w:rsid w:val="00991651"/>
    <w:rsid w:val="00991653"/>
    <w:rsid w:val="00991695"/>
    <w:rsid w:val="009916BD"/>
    <w:rsid w:val="0099171C"/>
    <w:rsid w:val="0099171D"/>
    <w:rsid w:val="00991730"/>
    <w:rsid w:val="00991731"/>
    <w:rsid w:val="009917E2"/>
    <w:rsid w:val="0099182C"/>
    <w:rsid w:val="009918D6"/>
    <w:rsid w:val="0099194C"/>
    <w:rsid w:val="00991978"/>
    <w:rsid w:val="009919D3"/>
    <w:rsid w:val="00991A38"/>
    <w:rsid w:val="00991AB8"/>
    <w:rsid w:val="00991AF4"/>
    <w:rsid w:val="00991B21"/>
    <w:rsid w:val="00991B2C"/>
    <w:rsid w:val="00991B3D"/>
    <w:rsid w:val="00991B4D"/>
    <w:rsid w:val="00991B7D"/>
    <w:rsid w:val="00991C84"/>
    <w:rsid w:val="00991CCC"/>
    <w:rsid w:val="00991CD3"/>
    <w:rsid w:val="00991D9F"/>
    <w:rsid w:val="00991E04"/>
    <w:rsid w:val="00991E10"/>
    <w:rsid w:val="00991E11"/>
    <w:rsid w:val="00991E5C"/>
    <w:rsid w:val="00991ECB"/>
    <w:rsid w:val="00991F09"/>
    <w:rsid w:val="00991F2C"/>
    <w:rsid w:val="00991F31"/>
    <w:rsid w:val="00992023"/>
    <w:rsid w:val="009920C0"/>
    <w:rsid w:val="009920EA"/>
    <w:rsid w:val="00992116"/>
    <w:rsid w:val="00992170"/>
    <w:rsid w:val="009922C4"/>
    <w:rsid w:val="009922CC"/>
    <w:rsid w:val="00992346"/>
    <w:rsid w:val="0099234B"/>
    <w:rsid w:val="0099237C"/>
    <w:rsid w:val="009923C3"/>
    <w:rsid w:val="0099240A"/>
    <w:rsid w:val="00992424"/>
    <w:rsid w:val="00992459"/>
    <w:rsid w:val="00992476"/>
    <w:rsid w:val="00992529"/>
    <w:rsid w:val="0099252D"/>
    <w:rsid w:val="00992579"/>
    <w:rsid w:val="009925A3"/>
    <w:rsid w:val="009925D2"/>
    <w:rsid w:val="009925D7"/>
    <w:rsid w:val="00992600"/>
    <w:rsid w:val="0099271B"/>
    <w:rsid w:val="009927BB"/>
    <w:rsid w:val="009927CD"/>
    <w:rsid w:val="00992827"/>
    <w:rsid w:val="00992858"/>
    <w:rsid w:val="00992893"/>
    <w:rsid w:val="00992958"/>
    <w:rsid w:val="0099295B"/>
    <w:rsid w:val="009929C0"/>
    <w:rsid w:val="009929FA"/>
    <w:rsid w:val="00992A6A"/>
    <w:rsid w:val="00992A6F"/>
    <w:rsid w:val="00992AB8"/>
    <w:rsid w:val="00992B1B"/>
    <w:rsid w:val="00992B83"/>
    <w:rsid w:val="00992B87"/>
    <w:rsid w:val="00992BCA"/>
    <w:rsid w:val="00992C66"/>
    <w:rsid w:val="00992C8A"/>
    <w:rsid w:val="00992CA2"/>
    <w:rsid w:val="00992CB5"/>
    <w:rsid w:val="00992D22"/>
    <w:rsid w:val="00992D3E"/>
    <w:rsid w:val="00992D50"/>
    <w:rsid w:val="00992E0D"/>
    <w:rsid w:val="00992E1E"/>
    <w:rsid w:val="00992E57"/>
    <w:rsid w:val="00992E69"/>
    <w:rsid w:val="00992E77"/>
    <w:rsid w:val="00992E98"/>
    <w:rsid w:val="00992EBC"/>
    <w:rsid w:val="00992EBF"/>
    <w:rsid w:val="00992F50"/>
    <w:rsid w:val="00992F92"/>
    <w:rsid w:val="00992FDF"/>
    <w:rsid w:val="00993042"/>
    <w:rsid w:val="00993078"/>
    <w:rsid w:val="009930C5"/>
    <w:rsid w:val="009930C6"/>
    <w:rsid w:val="0099314D"/>
    <w:rsid w:val="00993262"/>
    <w:rsid w:val="00993336"/>
    <w:rsid w:val="009933F2"/>
    <w:rsid w:val="00993413"/>
    <w:rsid w:val="00993417"/>
    <w:rsid w:val="0099343E"/>
    <w:rsid w:val="00993489"/>
    <w:rsid w:val="009934A6"/>
    <w:rsid w:val="00993511"/>
    <w:rsid w:val="00993528"/>
    <w:rsid w:val="0099352A"/>
    <w:rsid w:val="00993544"/>
    <w:rsid w:val="00993548"/>
    <w:rsid w:val="00993595"/>
    <w:rsid w:val="009935D2"/>
    <w:rsid w:val="00993672"/>
    <w:rsid w:val="00993677"/>
    <w:rsid w:val="009936C6"/>
    <w:rsid w:val="00993714"/>
    <w:rsid w:val="0099374C"/>
    <w:rsid w:val="009937BE"/>
    <w:rsid w:val="00993836"/>
    <w:rsid w:val="0099387C"/>
    <w:rsid w:val="00993904"/>
    <w:rsid w:val="00993918"/>
    <w:rsid w:val="00993957"/>
    <w:rsid w:val="0099395C"/>
    <w:rsid w:val="00993961"/>
    <w:rsid w:val="009939D2"/>
    <w:rsid w:val="00993A36"/>
    <w:rsid w:val="00993A72"/>
    <w:rsid w:val="00993AE4"/>
    <w:rsid w:val="00993B3F"/>
    <w:rsid w:val="00993BC5"/>
    <w:rsid w:val="00993C96"/>
    <w:rsid w:val="00993D05"/>
    <w:rsid w:val="00993D07"/>
    <w:rsid w:val="00993D64"/>
    <w:rsid w:val="00993D84"/>
    <w:rsid w:val="00993DDA"/>
    <w:rsid w:val="00993E04"/>
    <w:rsid w:val="00993E90"/>
    <w:rsid w:val="00993EAA"/>
    <w:rsid w:val="00993F35"/>
    <w:rsid w:val="00993FA4"/>
    <w:rsid w:val="00993FAB"/>
    <w:rsid w:val="00994032"/>
    <w:rsid w:val="00994076"/>
    <w:rsid w:val="0099409D"/>
    <w:rsid w:val="00994165"/>
    <w:rsid w:val="0099418A"/>
    <w:rsid w:val="009941DD"/>
    <w:rsid w:val="00994257"/>
    <w:rsid w:val="0099427E"/>
    <w:rsid w:val="009942AF"/>
    <w:rsid w:val="009942C9"/>
    <w:rsid w:val="0099430F"/>
    <w:rsid w:val="00994325"/>
    <w:rsid w:val="00994343"/>
    <w:rsid w:val="00994396"/>
    <w:rsid w:val="009943C6"/>
    <w:rsid w:val="00994567"/>
    <w:rsid w:val="009945C6"/>
    <w:rsid w:val="009945E3"/>
    <w:rsid w:val="009945EB"/>
    <w:rsid w:val="00994627"/>
    <w:rsid w:val="00994671"/>
    <w:rsid w:val="009946B2"/>
    <w:rsid w:val="00994705"/>
    <w:rsid w:val="00994757"/>
    <w:rsid w:val="009947D2"/>
    <w:rsid w:val="009947FD"/>
    <w:rsid w:val="0099480B"/>
    <w:rsid w:val="009948E1"/>
    <w:rsid w:val="009948FC"/>
    <w:rsid w:val="0099494B"/>
    <w:rsid w:val="00994A55"/>
    <w:rsid w:val="00994B46"/>
    <w:rsid w:val="00994B7E"/>
    <w:rsid w:val="00994B8C"/>
    <w:rsid w:val="00994BC6"/>
    <w:rsid w:val="00994C13"/>
    <w:rsid w:val="00994D3E"/>
    <w:rsid w:val="00994E3B"/>
    <w:rsid w:val="00994E96"/>
    <w:rsid w:val="00994F78"/>
    <w:rsid w:val="00994F91"/>
    <w:rsid w:val="00995002"/>
    <w:rsid w:val="0099501A"/>
    <w:rsid w:val="009950C1"/>
    <w:rsid w:val="0099513E"/>
    <w:rsid w:val="009951BB"/>
    <w:rsid w:val="009951C4"/>
    <w:rsid w:val="0099521A"/>
    <w:rsid w:val="009952BC"/>
    <w:rsid w:val="00995328"/>
    <w:rsid w:val="00995329"/>
    <w:rsid w:val="009953BE"/>
    <w:rsid w:val="009953D1"/>
    <w:rsid w:val="00995500"/>
    <w:rsid w:val="00995536"/>
    <w:rsid w:val="0099558A"/>
    <w:rsid w:val="009955A6"/>
    <w:rsid w:val="009955AF"/>
    <w:rsid w:val="0099561C"/>
    <w:rsid w:val="0099562F"/>
    <w:rsid w:val="00995726"/>
    <w:rsid w:val="009957C5"/>
    <w:rsid w:val="009958C1"/>
    <w:rsid w:val="00995940"/>
    <w:rsid w:val="00995943"/>
    <w:rsid w:val="00995953"/>
    <w:rsid w:val="0099597A"/>
    <w:rsid w:val="009959C7"/>
    <w:rsid w:val="00995A0A"/>
    <w:rsid w:val="00995A28"/>
    <w:rsid w:val="00995A5F"/>
    <w:rsid w:val="00995AC1"/>
    <w:rsid w:val="00995B14"/>
    <w:rsid w:val="00995B7E"/>
    <w:rsid w:val="00995B99"/>
    <w:rsid w:val="00995BB9"/>
    <w:rsid w:val="00995C28"/>
    <w:rsid w:val="00995C3D"/>
    <w:rsid w:val="00995C4A"/>
    <w:rsid w:val="00995C56"/>
    <w:rsid w:val="00995CA2"/>
    <w:rsid w:val="00995D0C"/>
    <w:rsid w:val="00995D23"/>
    <w:rsid w:val="00995DAE"/>
    <w:rsid w:val="00995DB3"/>
    <w:rsid w:val="00995E01"/>
    <w:rsid w:val="00995E27"/>
    <w:rsid w:val="00995E8F"/>
    <w:rsid w:val="00995EC4"/>
    <w:rsid w:val="00995F32"/>
    <w:rsid w:val="00995F59"/>
    <w:rsid w:val="00995F63"/>
    <w:rsid w:val="00995F8F"/>
    <w:rsid w:val="0099604D"/>
    <w:rsid w:val="0099605D"/>
    <w:rsid w:val="00996077"/>
    <w:rsid w:val="009960A9"/>
    <w:rsid w:val="009960C8"/>
    <w:rsid w:val="009960D6"/>
    <w:rsid w:val="009960F1"/>
    <w:rsid w:val="0099610F"/>
    <w:rsid w:val="00996146"/>
    <w:rsid w:val="00996282"/>
    <w:rsid w:val="009962A2"/>
    <w:rsid w:val="009962CC"/>
    <w:rsid w:val="009962D4"/>
    <w:rsid w:val="0099632B"/>
    <w:rsid w:val="00996425"/>
    <w:rsid w:val="0099648A"/>
    <w:rsid w:val="009964C5"/>
    <w:rsid w:val="009964D9"/>
    <w:rsid w:val="009964EB"/>
    <w:rsid w:val="009964EE"/>
    <w:rsid w:val="00996537"/>
    <w:rsid w:val="009965A6"/>
    <w:rsid w:val="00996624"/>
    <w:rsid w:val="00996655"/>
    <w:rsid w:val="009966F5"/>
    <w:rsid w:val="00996717"/>
    <w:rsid w:val="009967CD"/>
    <w:rsid w:val="00996820"/>
    <w:rsid w:val="00996831"/>
    <w:rsid w:val="00996903"/>
    <w:rsid w:val="00996908"/>
    <w:rsid w:val="00996949"/>
    <w:rsid w:val="0099694F"/>
    <w:rsid w:val="00996AAC"/>
    <w:rsid w:val="00996B57"/>
    <w:rsid w:val="00996BE3"/>
    <w:rsid w:val="00996CA5"/>
    <w:rsid w:val="00996CCE"/>
    <w:rsid w:val="00996CF7"/>
    <w:rsid w:val="00996D15"/>
    <w:rsid w:val="00996D3E"/>
    <w:rsid w:val="00996D73"/>
    <w:rsid w:val="00996DF4"/>
    <w:rsid w:val="00996E32"/>
    <w:rsid w:val="00996EAB"/>
    <w:rsid w:val="00996EAD"/>
    <w:rsid w:val="00996EB1"/>
    <w:rsid w:val="00997004"/>
    <w:rsid w:val="00997056"/>
    <w:rsid w:val="00997065"/>
    <w:rsid w:val="00997186"/>
    <w:rsid w:val="009971C0"/>
    <w:rsid w:val="009971D8"/>
    <w:rsid w:val="00997222"/>
    <w:rsid w:val="00997245"/>
    <w:rsid w:val="00997250"/>
    <w:rsid w:val="009972AB"/>
    <w:rsid w:val="009972F2"/>
    <w:rsid w:val="00997326"/>
    <w:rsid w:val="0099735F"/>
    <w:rsid w:val="00997379"/>
    <w:rsid w:val="009973C6"/>
    <w:rsid w:val="0099746D"/>
    <w:rsid w:val="009974F2"/>
    <w:rsid w:val="009974FE"/>
    <w:rsid w:val="00997503"/>
    <w:rsid w:val="009975AC"/>
    <w:rsid w:val="00997628"/>
    <w:rsid w:val="009976DA"/>
    <w:rsid w:val="009976E6"/>
    <w:rsid w:val="00997783"/>
    <w:rsid w:val="0099784B"/>
    <w:rsid w:val="009978DC"/>
    <w:rsid w:val="009978E7"/>
    <w:rsid w:val="009978EA"/>
    <w:rsid w:val="00997962"/>
    <w:rsid w:val="009979AC"/>
    <w:rsid w:val="00997A6B"/>
    <w:rsid w:val="00997A75"/>
    <w:rsid w:val="00997AC9"/>
    <w:rsid w:val="00997AE0"/>
    <w:rsid w:val="00997B82"/>
    <w:rsid w:val="00997BAC"/>
    <w:rsid w:val="00997CBA"/>
    <w:rsid w:val="00997D1D"/>
    <w:rsid w:val="00997D44"/>
    <w:rsid w:val="00997D58"/>
    <w:rsid w:val="00997D5C"/>
    <w:rsid w:val="00997D5F"/>
    <w:rsid w:val="00997EBA"/>
    <w:rsid w:val="00997EF6"/>
    <w:rsid w:val="00997F00"/>
    <w:rsid w:val="00997F2B"/>
    <w:rsid w:val="00997F38"/>
    <w:rsid w:val="00997FD1"/>
    <w:rsid w:val="00997FDA"/>
    <w:rsid w:val="009A0046"/>
    <w:rsid w:val="009A0095"/>
    <w:rsid w:val="009A00BE"/>
    <w:rsid w:val="009A00DD"/>
    <w:rsid w:val="009A00DE"/>
    <w:rsid w:val="009A00ED"/>
    <w:rsid w:val="009A0101"/>
    <w:rsid w:val="009A01F2"/>
    <w:rsid w:val="009A0262"/>
    <w:rsid w:val="009A03D5"/>
    <w:rsid w:val="009A03DA"/>
    <w:rsid w:val="009A04AC"/>
    <w:rsid w:val="009A04D4"/>
    <w:rsid w:val="009A04E5"/>
    <w:rsid w:val="009A0504"/>
    <w:rsid w:val="009A050C"/>
    <w:rsid w:val="009A0517"/>
    <w:rsid w:val="009A0564"/>
    <w:rsid w:val="009A057E"/>
    <w:rsid w:val="009A0585"/>
    <w:rsid w:val="009A0609"/>
    <w:rsid w:val="009A0611"/>
    <w:rsid w:val="009A0669"/>
    <w:rsid w:val="009A06A3"/>
    <w:rsid w:val="009A06A7"/>
    <w:rsid w:val="009A0735"/>
    <w:rsid w:val="009A0776"/>
    <w:rsid w:val="009A077F"/>
    <w:rsid w:val="009A080C"/>
    <w:rsid w:val="009A086B"/>
    <w:rsid w:val="009A08F4"/>
    <w:rsid w:val="009A09DC"/>
    <w:rsid w:val="009A0AFC"/>
    <w:rsid w:val="009A0B00"/>
    <w:rsid w:val="009A0B19"/>
    <w:rsid w:val="009A0B43"/>
    <w:rsid w:val="009A0BBE"/>
    <w:rsid w:val="009A0C15"/>
    <w:rsid w:val="009A0C4E"/>
    <w:rsid w:val="009A0E21"/>
    <w:rsid w:val="009A0E3C"/>
    <w:rsid w:val="009A0E67"/>
    <w:rsid w:val="009A0E6E"/>
    <w:rsid w:val="009A0E75"/>
    <w:rsid w:val="009A0F15"/>
    <w:rsid w:val="009A0F19"/>
    <w:rsid w:val="009A0F75"/>
    <w:rsid w:val="009A0F93"/>
    <w:rsid w:val="009A103F"/>
    <w:rsid w:val="009A10E2"/>
    <w:rsid w:val="009A1143"/>
    <w:rsid w:val="009A1159"/>
    <w:rsid w:val="009A115C"/>
    <w:rsid w:val="009A1160"/>
    <w:rsid w:val="009A1214"/>
    <w:rsid w:val="009A126E"/>
    <w:rsid w:val="009A12E8"/>
    <w:rsid w:val="009A137B"/>
    <w:rsid w:val="009A1417"/>
    <w:rsid w:val="009A141D"/>
    <w:rsid w:val="009A1436"/>
    <w:rsid w:val="009A1485"/>
    <w:rsid w:val="009A152E"/>
    <w:rsid w:val="009A15C0"/>
    <w:rsid w:val="009A15EB"/>
    <w:rsid w:val="009A15F9"/>
    <w:rsid w:val="009A1639"/>
    <w:rsid w:val="009A16CE"/>
    <w:rsid w:val="009A173E"/>
    <w:rsid w:val="009A1743"/>
    <w:rsid w:val="009A1785"/>
    <w:rsid w:val="009A17AD"/>
    <w:rsid w:val="009A17B8"/>
    <w:rsid w:val="009A17C3"/>
    <w:rsid w:val="009A17FE"/>
    <w:rsid w:val="009A17FF"/>
    <w:rsid w:val="009A180F"/>
    <w:rsid w:val="009A1925"/>
    <w:rsid w:val="009A19CE"/>
    <w:rsid w:val="009A19D6"/>
    <w:rsid w:val="009A1A3E"/>
    <w:rsid w:val="009A1AA8"/>
    <w:rsid w:val="009A1AF1"/>
    <w:rsid w:val="009A1B11"/>
    <w:rsid w:val="009A1B44"/>
    <w:rsid w:val="009A1B69"/>
    <w:rsid w:val="009A1BB7"/>
    <w:rsid w:val="009A1BDA"/>
    <w:rsid w:val="009A1BE0"/>
    <w:rsid w:val="009A1CA7"/>
    <w:rsid w:val="009A1CA8"/>
    <w:rsid w:val="009A1D0F"/>
    <w:rsid w:val="009A1DC5"/>
    <w:rsid w:val="009A1E2F"/>
    <w:rsid w:val="009A1E41"/>
    <w:rsid w:val="009A1E80"/>
    <w:rsid w:val="009A1EC6"/>
    <w:rsid w:val="009A1ECA"/>
    <w:rsid w:val="009A1ECF"/>
    <w:rsid w:val="009A1EDD"/>
    <w:rsid w:val="009A1F25"/>
    <w:rsid w:val="009A1F8E"/>
    <w:rsid w:val="009A1FDC"/>
    <w:rsid w:val="009A206C"/>
    <w:rsid w:val="009A207C"/>
    <w:rsid w:val="009A209F"/>
    <w:rsid w:val="009A20B5"/>
    <w:rsid w:val="009A20F9"/>
    <w:rsid w:val="009A2109"/>
    <w:rsid w:val="009A2111"/>
    <w:rsid w:val="009A2124"/>
    <w:rsid w:val="009A2198"/>
    <w:rsid w:val="009A219A"/>
    <w:rsid w:val="009A21C3"/>
    <w:rsid w:val="009A21C8"/>
    <w:rsid w:val="009A21EC"/>
    <w:rsid w:val="009A21F2"/>
    <w:rsid w:val="009A21F7"/>
    <w:rsid w:val="009A2247"/>
    <w:rsid w:val="009A2249"/>
    <w:rsid w:val="009A2256"/>
    <w:rsid w:val="009A225A"/>
    <w:rsid w:val="009A22DC"/>
    <w:rsid w:val="009A22F1"/>
    <w:rsid w:val="009A2396"/>
    <w:rsid w:val="009A2400"/>
    <w:rsid w:val="009A2491"/>
    <w:rsid w:val="009A24E2"/>
    <w:rsid w:val="009A2603"/>
    <w:rsid w:val="009A261A"/>
    <w:rsid w:val="009A26CA"/>
    <w:rsid w:val="009A26E7"/>
    <w:rsid w:val="009A26F1"/>
    <w:rsid w:val="009A270C"/>
    <w:rsid w:val="009A2718"/>
    <w:rsid w:val="009A2751"/>
    <w:rsid w:val="009A2761"/>
    <w:rsid w:val="009A2768"/>
    <w:rsid w:val="009A2787"/>
    <w:rsid w:val="009A2804"/>
    <w:rsid w:val="009A286A"/>
    <w:rsid w:val="009A288B"/>
    <w:rsid w:val="009A2892"/>
    <w:rsid w:val="009A2899"/>
    <w:rsid w:val="009A2938"/>
    <w:rsid w:val="009A2940"/>
    <w:rsid w:val="009A2957"/>
    <w:rsid w:val="009A2961"/>
    <w:rsid w:val="009A2974"/>
    <w:rsid w:val="009A299F"/>
    <w:rsid w:val="009A2A3F"/>
    <w:rsid w:val="009A2A5A"/>
    <w:rsid w:val="009A2A66"/>
    <w:rsid w:val="009A2A89"/>
    <w:rsid w:val="009A2B0A"/>
    <w:rsid w:val="009A2B4D"/>
    <w:rsid w:val="009A2B59"/>
    <w:rsid w:val="009A2BB8"/>
    <w:rsid w:val="009A2BD5"/>
    <w:rsid w:val="009A2C17"/>
    <w:rsid w:val="009A2C2A"/>
    <w:rsid w:val="009A2C69"/>
    <w:rsid w:val="009A2C9A"/>
    <w:rsid w:val="009A2D2B"/>
    <w:rsid w:val="009A2D57"/>
    <w:rsid w:val="009A2DF4"/>
    <w:rsid w:val="009A2E46"/>
    <w:rsid w:val="009A2E52"/>
    <w:rsid w:val="009A2ED4"/>
    <w:rsid w:val="009A2F0E"/>
    <w:rsid w:val="009A2F29"/>
    <w:rsid w:val="009A2F93"/>
    <w:rsid w:val="009A2FAF"/>
    <w:rsid w:val="009A2FEF"/>
    <w:rsid w:val="009A30DE"/>
    <w:rsid w:val="009A31F2"/>
    <w:rsid w:val="009A32BD"/>
    <w:rsid w:val="009A32F6"/>
    <w:rsid w:val="009A32FB"/>
    <w:rsid w:val="009A331C"/>
    <w:rsid w:val="009A3339"/>
    <w:rsid w:val="009A3356"/>
    <w:rsid w:val="009A3363"/>
    <w:rsid w:val="009A3371"/>
    <w:rsid w:val="009A33D8"/>
    <w:rsid w:val="009A33EF"/>
    <w:rsid w:val="009A3467"/>
    <w:rsid w:val="009A3481"/>
    <w:rsid w:val="009A351B"/>
    <w:rsid w:val="009A355C"/>
    <w:rsid w:val="009A3587"/>
    <w:rsid w:val="009A35E4"/>
    <w:rsid w:val="009A3669"/>
    <w:rsid w:val="009A366F"/>
    <w:rsid w:val="009A36E6"/>
    <w:rsid w:val="009A36EC"/>
    <w:rsid w:val="009A371F"/>
    <w:rsid w:val="009A3720"/>
    <w:rsid w:val="009A3778"/>
    <w:rsid w:val="009A37B8"/>
    <w:rsid w:val="009A38AD"/>
    <w:rsid w:val="009A38ED"/>
    <w:rsid w:val="009A3900"/>
    <w:rsid w:val="009A3956"/>
    <w:rsid w:val="009A39D1"/>
    <w:rsid w:val="009A39F1"/>
    <w:rsid w:val="009A3A09"/>
    <w:rsid w:val="009A3AB6"/>
    <w:rsid w:val="009A3ACB"/>
    <w:rsid w:val="009A3AD8"/>
    <w:rsid w:val="009A3B04"/>
    <w:rsid w:val="009A3B12"/>
    <w:rsid w:val="009A3B37"/>
    <w:rsid w:val="009A3B4B"/>
    <w:rsid w:val="009A3B79"/>
    <w:rsid w:val="009A3BB1"/>
    <w:rsid w:val="009A3BFA"/>
    <w:rsid w:val="009A3C06"/>
    <w:rsid w:val="009A3C18"/>
    <w:rsid w:val="009A3C74"/>
    <w:rsid w:val="009A3CA3"/>
    <w:rsid w:val="009A3CEC"/>
    <w:rsid w:val="009A3D13"/>
    <w:rsid w:val="009A3D2E"/>
    <w:rsid w:val="009A3D2F"/>
    <w:rsid w:val="009A3D45"/>
    <w:rsid w:val="009A3D53"/>
    <w:rsid w:val="009A3DED"/>
    <w:rsid w:val="009A3DF3"/>
    <w:rsid w:val="009A3E01"/>
    <w:rsid w:val="009A3F2A"/>
    <w:rsid w:val="009A3F5C"/>
    <w:rsid w:val="009A405D"/>
    <w:rsid w:val="009A4076"/>
    <w:rsid w:val="009A407E"/>
    <w:rsid w:val="009A4096"/>
    <w:rsid w:val="009A40BE"/>
    <w:rsid w:val="009A4135"/>
    <w:rsid w:val="009A41CA"/>
    <w:rsid w:val="009A429B"/>
    <w:rsid w:val="009A42BA"/>
    <w:rsid w:val="009A4310"/>
    <w:rsid w:val="009A4377"/>
    <w:rsid w:val="009A437F"/>
    <w:rsid w:val="009A43BF"/>
    <w:rsid w:val="009A43F7"/>
    <w:rsid w:val="009A44A2"/>
    <w:rsid w:val="009A44C3"/>
    <w:rsid w:val="009A44EA"/>
    <w:rsid w:val="009A451D"/>
    <w:rsid w:val="009A4524"/>
    <w:rsid w:val="009A4574"/>
    <w:rsid w:val="009A45C1"/>
    <w:rsid w:val="009A4629"/>
    <w:rsid w:val="009A4652"/>
    <w:rsid w:val="009A4690"/>
    <w:rsid w:val="009A4887"/>
    <w:rsid w:val="009A48CC"/>
    <w:rsid w:val="009A48D4"/>
    <w:rsid w:val="009A495F"/>
    <w:rsid w:val="009A4998"/>
    <w:rsid w:val="009A4A45"/>
    <w:rsid w:val="009A4A4D"/>
    <w:rsid w:val="009A4AD7"/>
    <w:rsid w:val="009A4AFE"/>
    <w:rsid w:val="009A4B7A"/>
    <w:rsid w:val="009A4C02"/>
    <w:rsid w:val="009A4C17"/>
    <w:rsid w:val="009A4C4B"/>
    <w:rsid w:val="009A4C4D"/>
    <w:rsid w:val="009A4CC9"/>
    <w:rsid w:val="009A4D40"/>
    <w:rsid w:val="009A4D62"/>
    <w:rsid w:val="009A4DE4"/>
    <w:rsid w:val="009A4FBE"/>
    <w:rsid w:val="009A4FE2"/>
    <w:rsid w:val="009A4FF5"/>
    <w:rsid w:val="009A50D6"/>
    <w:rsid w:val="009A5111"/>
    <w:rsid w:val="009A51B2"/>
    <w:rsid w:val="009A51BE"/>
    <w:rsid w:val="009A521C"/>
    <w:rsid w:val="009A52A4"/>
    <w:rsid w:val="009A52CA"/>
    <w:rsid w:val="009A536F"/>
    <w:rsid w:val="009A53E3"/>
    <w:rsid w:val="009A53E9"/>
    <w:rsid w:val="009A5442"/>
    <w:rsid w:val="009A5449"/>
    <w:rsid w:val="009A5526"/>
    <w:rsid w:val="009A5528"/>
    <w:rsid w:val="009A55C5"/>
    <w:rsid w:val="009A55FA"/>
    <w:rsid w:val="009A560C"/>
    <w:rsid w:val="009A5616"/>
    <w:rsid w:val="009A5617"/>
    <w:rsid w:val="009A5627"/>
    <w:rsid w:val="009A56C8"/>
    <w:rsid w:val="009A56D7"/>
    <w:rsid w:val="009A5707"/>
    <w:rsid w:val="009A5798"/>
    <w:rsid w:val="009A57C5"/>
    <w:rsid w:val="009A57CF"/>
    <w:rsid w:val="009A5819"/>
    <w:rsid w:val="009A5826"/>
    <w:rsid w:val="009A5865"/>
    <w:rsid w:val="009A58E9"/>
    <w:rsid w:val="009A5997"/>
    <w:rsid w:val="009A59AB"/>
    <w:rsid w:val="009A5A2D"/>
    <w:rsid w:val="009A5AD5"/>
    <w:rsid w:val="009A5B41"/>
    <w:rsid w:val="009A5B4E"/>
    <w:rsid w:val="009A5B6B"/>
    <w:rsid w:val="009A5BE7"/>
    <w:rsid w:val="009A5BF0"/>
    <w:rsid w:val="009A5C29"/>
    <w:rsid w:val="009A5CB3"/>
    <w:rsid w:val="009A5D07"/>
    <w:rsid w:val="009A5D58"/>
    <w:rsid w:val="009A5DF5"/>
    <w:rsid w:val="009A5F42"/>
    <w:rsid w:val="009A60F7"/>
    <w:rsid w:val="009A6197"/>
    <w:rsid w:val="009A6218"/>
    <w:rsid w:val="009A6244"/>
    <w:rsid w:val="009A625F"/>
    <w:rsid w:val="009A62EC"/>
    <w:rsid w:val="009A62FB"/>
    <w:rsid w:val="009A6354"/>
    <w:rsid w:val="009A6359"/>
    <w:rsid w:val="009A6376"/>
    <w:rsid w:val="009A6377"/>
    <w:rsid w:val="009A638C"/>
    <w:rsid w:val="009A63BC"/>
    <w:rsid w:val="009A63E6"/>
    <w:rsid w:val="009A640A"/>
    <w:rsid w:val="009A646B"/>
    <w:rsid w:val="009A64E8"/>
    <w:rsid w:val="009A6502"/>
    <w:rsid w:val="009A653B"/>
    <w:rsid w:val="009A65D3"/>
    <w:rsid w:val="009A668B"/>
    <w:rsid w:val="009A6691"/>
    <w:rsid w:val="009A672D"/>
    <w:rsid w:val="009A676D"/>
    <w:rsid w:val="009A6852"/>
    <w:rsid w:val="009A687F"/>
    <w:rsid w:val="009A6897"/>
    <w:rsid w:val="009A68DF"/>
    <w:rsid w:val="009A6975"/>
    <w:rsid w:val="009A6987"/>
    <w:rsid w:val="009A699A"/>
    <w:rsid w:val="009A6A68"/>
    <w:rsid w:val="009A6A6A"/>
    <w:rsid w:val="009A6A92"/>
    <w:rsid w:val="009A6BB1"/>
    <w:rsid w:val="009A6BCD"/>
    <w:rsid w:val="009A6C08"/>
    <w:rsid w:val="009A6C1F"/>
    <w:rsid w:val="009A6C3B"/>
    <w:rsid w:val="009A6C54"/>
    <w:rsid w:val="009A6C75"/>
    <w:rsid w:val="009A6D10"/>
    <w:rsid w:val="009A6D15"/>
    <w:rsid w:val="009A6D23"/>
    <w:rsid w:val="009A6D44"/>
    <w:rsid w:val="009A6E0D"/>
    <w:rsid w:val="009A6E2E"/>
    <w:rsid w:val="009A6E43"/>
    <w:rsid w:val="009A6EF1"/>
    <w:rsid w:val="009A6F15"/>
    <w:rsid w:val="009A6F7F"/>
    <w:rsid w:val="009A6F8B"/>
    <w:rsid w:val="009A7029"/>
    <w:rsid w:val="009A7050"/>
    <w:rsid w:val="009A705E"/>
    <w:rsid w:val="009A7068"/>
    <w:rsid w:val="009A706D"/>
    <w:rsid w:val="009A713C"/>
    <w:rsid w:val="009A714E"/>
    <w:rsid w:val="009A7165"/>
    <w:rsid w:val="009A7181"/>
    <w:rsid w:val="009A7196"/>
    <w:rsid w:val="009A7237"/>
    <w:rsid w:val="009A723A"/>
    <w:rsid w:val="009A7281"/>
    <w:rsid w:val="009A72A8"/>
    <w:rsid w:val="009A72B3"/>
    <w:rsid w:val="009A734E"/>
    <w:rsid w:val="009A73AD"/>
    <w:rsid w:val="009A73D2"/>
    <w:rsid w:val="009A74CD"/>
    <w:rsid w:val="009A759B"/>
    <w:rsid w:val="009A76D2"/>
    <w:rsid w:val="009A77DF"/>
    <w:rsid w:val="009A7867"/>
    <w:rsid w:val="009A78D0"/>
    <w:rsid w:val="009A79A9"/>
    <w:rsid w:val="009A7A1A"/>
    <w:rsid w:val="009A7A59"/>
    <w:rsid w:val="009A7A78"/>
    <w:rsid w:val="009A7BBA"/>
    <w:rsid w:val="009A7BEC"/>
    <w:rsid w:val="009A7C09"/>
    <w:rsid w:val="009A7C1B"/>
    <w:rsid w:val="009A7C23"/>
    <w:rsid w:val="009A7C97"/>
    <w:rsid w:val="009A7D25"/>
    <w:rsid w:val="009A7D4C"/>
    <w:rsid w:val="009A7D88"/>
    <w:rsid w:val="009A7DF9"/>
    <w:rsid w:val="009A7E24"/>
    <w:rsid w:val="009A7ECC"/>
    <w:rsid w:val="009A7FBD"/>
    <w:rsid w:val="009B0025"/>
    <w:rsid w:val="009B0032"/>
    <w:rsid w:val="009B003B"/>
    <w:rsid w:val="009B0074"/>
    <w:rsid w:val="009B0115"/>
    <w:rsid w:val="009B0146"/>
    <w:rsid w:val="009B0180"/>
    <w:rsid w:val="009B0212"/>
    <w:rsid w:val="009B0234"/>
    <w:rsid w:val="009B025A"/>
    <w:rsid w:val="009B02A4"/>
    <w:rsid w:val="009B0335"/>
    <w:rsid w:val="009B0378"/>
    <w:rsid w:val="009B03A3"/>
    <w:rsid w:val="009B03B5"/>
    <w:rsid w:val="009B03BA"/>
    <w:rsid w:val="009B03F2"/>
    <w:rsid w:val="009B0404"/>
    <w:rsid w:val="009B0444"/>
    <w:rsid w:val="009B045E"/>
    <w:rsid w:val="009B04A4"/>
    <w:rsid w:val="009B04E2"/>
    <w:rsid w:val="009B04E8"/>
    <w:rsid w:val="009B0545"/>
    <w:rsid w:val="009B0559"/>
    <w:rsid w:val="009B0612"/>
    <w:rsid w:val="009B06F3"/>
    <w:rsid w:val="009B0742"/>
    <w:rsid w:val="009B07C7"/>
    <w:rsid w:val="009B07D8"/>
    <w:rsid w:val="009B0800"/>
    <w:rsid w:val="009B0843"/>
    <w:rsid w:val="009B0860"/>
    <w:rsid w:val="009B0865"/>
    <w:rsid w:val="009B09BA"/>
    <w:rsid w:val="009B0A44"/>
    <w:rsid w:val="009B0AD4"/>
    <w:rsid w:val="009B0B76"/>
    <w:rsid w:val="009B0BC1"/>
    <w:rsid w:val="009B0C67"/>
    <w:rsid w:val="009B0C8F"/>
    <w:rsid w:val="009B0C92"/>
    <w:rsid w:val="009B0D37"/>
    <w:rsid w:val="009B0DD4"/>
    <w:rsid w:val="009B0F03"/>
    <w:rsid w:val="009B0F5B"/>
    <w:rsid w:val="009B0F5D"/>
    <w:rsid w:val="009B100B"/>
    <w:rsid w:val="009B102B"/>
    <w:rsid w:val="009B1047"/>
    <w:rsid w:val="009B10C2"/>
    <w:rsid w:val="009B10F4"/>
    <w:rsid w:val="009B1143"/>
    <w:rsid w:val="009B1168"/>
    <w:rsid w:val="009B1170"/>
    <w:rsid w:val="009B11D3"/>
    <w:rsid w:val="009B122B"/>
    <w:rsid w:val="009B126F"/>
    <w:rsid w:val="009B127F"/>
    <w:rsid w:val="009B12CA"/>
    <w:rsid w:val="009B12CC"/>
    <w:rsid w:val="009B12D8"/>
    <w:rsid w:val="009B12F4"/>
    <w:rsid w:val="009B1350"/>
    <w:rsid w:val="009B1380"/>
    <w:rsid w:val="009B1383"/>
    <w:rsid w:val="009B1386"/>
    <w:rsid w:val="009B1388"/>
    <w:rsid w:val="009B14A2"/>
    <w:rsid w:val="009B14E4"/>
    <w:rsid w:val="009B14F5"/>
    <w:rsid w:val="009B151B"/>
    <w:rsid w:val="009B1546"/>
    <w:rsid w:val="009B1566"/>
    <w:rsid w:val="009B159E"/>
    <w:rsid w:val="009B15EA"/>
    <w:rsid w:val="009B1629"/>
    <w:rsid w:val="009B1639"/>
    <w:rsid w:val="009B1645"/>
    <w:rsid w:val="009B167D"/>
    <w:rsid w:val="009B16A4"/>
    <w:rsid w:val="009B16C3"/>
    <w:rsid w:val="009B1738"/>
    <w:rsid w:val="009B176D"/>
    <w:rsid w:val="009B17B1"/>
    <w:rsid w:val="009B17C0"/>
    <w:rsid w:val="009B17E1"/>
    <w:rsid w:val="009B1806"/>
    <w:rsid w:val="009B188F"/>
    <w:rsid w:val="009B18B7"/>
    <w:rsid w:val="009B18F4"/>
    <w:rsid w:val="009B1901"/>
    <w:rsid w:val="009B1945"/>
    <w:rsid w:val="009B19E4"/>
    <w:rsid w:val="009B1A30"/>
    <w:rsid w:val="009B1A41"/>
    <w:rsid w:val="009B1A88"/>
    <w:rsid w:val="009B1ADB"/>
    <w:rsid w:val="009B1B23"/>
    <w:rsid w:val="009B1B5C"/>
    <w:rsid w:val="009B1B5E"/>
    <w:rsid w:val="009B1B7E"/>
    <w:rsid w:val="009B1B82"/>
    <w:rsid w:val="009B1BA2"/>
    <w:rsid w:val="009B1BD6"/>
    <w:rsid w:val="009B1C5E"/>
    <w:rsid w:val="009B1C99"/>
    <w:rsid w:val="009B1D68"/>
    <w:rsid w:val="009B1DE9"/>
    <w:rsid w:val="009B1EE6"/>
    <w:rsid w:val="009B1FE2"/>
    <w:rsid w:val="009B2015"/>
    <w:rsid w:val="009B2018"/>
    <w:rsid w:val="009B210B"/>
    <w:rsid w:val="009B2166"/>
    <w:rsid w:val="009B2199"/>
    <w:rsid w:val="009B21B4"/>
    <w:rsid w:val="009B21C9"/>
    <w:rsid w:val="009B222B"/>
    <w:rsid w:val="009B2236"/>
    <w:rsid w:val="009B2256"/>
    <w:rsid w:val="009B22ED"/>
    <w:rsid w:val="009B22F5"/>
    <w:rsid w:val="009B2305"/>
    <w:rsid w:val="009B236C"/>
    <w:rsid w:val="009B23B3"/>
    <w:rsid w:val="009B23C6"/>
    <w:rsid w:val="009B23DD"/>
    <w:rsid w:val="009B2428"/>
    <w:rsid w:val="009B242E"/>
    <w:rsid w:val="009B2479"/>
    <w:rsid w:val="009B24FE"/>
    <w:rsid w:val="009B2518"/>
    <w:rsid w:val="009B2524"/>
    <w:rsid w:val="009B252A"/>
    <w:rsid w:val="009B2564"/>
    <w:rsid w:val="009B256F"/>
    <w:rsid w:val="009B2576"/>
    <w:rsid w:val="009B2583"/>
    <w:rsid w:val="009B25B6"/>
    <w:rsid w:val="009B2617"/>
    <w:rsid w:val="009B2635"/>
    <w:rsid w:val="009B26BC"/>
    <w:rsid w:val="009B2735"/>
    <w:rsid w:val="009B274F"/>
    <w:rsid w:val="009B2776"/>
    <w:rsid w:val="009B278E"/>
    <w:rsid w:val="009B27D1"/>
    <w:rsid w:val="009B27ED"/>
    <w:rsid w:val="009B286B"/>
    <w:rsid w:val="009B28B0"/>
    <w:rsid w:val="009B28BA"/>
    <w:rsid w:val="009B28BD"/>
    <w:rsid w:val="009B294D"/>
    <w:rsid w:val="009B2976"/>
    <w:rsid w:val="009B29AD"/>
    <w:rsid w:val="009B29F2"/>
    <w:rsid w:val="009B2A14"/>
    <w:rsid w:val="009B2A1D"/>
    <w:rsid w:val="009B2A55"/>
    <w:rsid w:val="009B2A9B"/>
    <w:rsid w:val="009B2AB9"/>
    <w:rsid w:val="009B2B26"/>
    <w:rsid w:val="009B2B2B"/>
    <w:rsid w:val="009B2B93"/>
    <w:rsid w:val="009B2BA6"/>
    <w:rsid w:val="009B2CB8"/>
    <w:rsid w:val="009B2CD2"/>
    <w:rsid w:val="009B2CFF"/>
    <w:rsid w:val="009B2D7B"/>
    <w:rsid w:val="009B2E64"/>
    <w:rsid w:val="009B2E76"/>
    <w:rsid w:val="009B2ED3"/>
    <w:rsid w:val="009B2F03"/>
    <w:rsid w:val="009B2F4A"/>
    <w:rsid w:val="009B2F50"/>
    <w:rsid w:val="009B2F6F"/>
    <w:rsid w:val="009B2FE2"/>
    <w:rsid w:val="009B3105"/>
    <w:rsid w:val="009B31CF"/>
    <w:rsid w:val="009B3275"/>
    <w:rsid w:val="009B3316"/>
    <w:rsid w:val="009B3353"/>
    <w:rsid w:val="009B33BE"/>
    <w:rsid w:val="009B33E7"/>
    <w:rsid w:val="009B352C"/>
    <w:rsid w:val="009B3531"/>
    <w:rsid w:val="009B35FB"/>
    <w:rsid w:val="009B362C"/>
    <w:rsid w:val="009B3645"/>
    <w:rsid w:val="009B36D7"/>
    <w:rsid w:val="009B3753"/>
    <w:rsid w:val="009B37D2"/>
    <w:rsid w:val="009B3836"/>
    <w:rsid w:val="009B3840"/>
    <w:rsid w:val="009B3866"/>
    <w:rsid w:val="009B388B"/>
    <w:rsid w:val="009B38E9"/>
    <w:rsid w:val="009B38F7"/>
    <w:rsid w:val="009B398C"/>
    <w:rsid w:val="009B39DE"/>
    <w:rsid w:val="009B39EE"/>
    <w:rsid w:val="009B3A38"/>
    <w:rsid w:val="009B3AB0"/>
    <w:rsid w:val="009B3AD4"/>
    <w:rsid w:val="009B3BAE"/>
    <w:rsid w:val="009B3BEE"/>
    <w:rsid w:val="009B3CCD"/>
    <w:rsid w:val="009B3CDF"/>
    <w:rsid w:val="009B3D7B"/>
    <w:rsid w:val="009B3E84"/>
    <w:rsid w:val="009B3E87"/>
    <w:rsid w:val="009B3EA3"/>
    <w:rsid w:val="009B3EEA"/>
    <w:rsid w:val="009B3F0A"/>
    <w:rsid w:val="009B3F39"/>
    <w:rsid w:val="009B3FCC"/>
    <w:rsid w:val="009B4027"/>
    <w:rsid w:val="009B407F"/>
    <w:rsid w:val="009B40D2"/>
    <w:rsid w:val="009B40EE"/>
    <w:rsid w:val="009B414B"/>
    <w:rsid w:val="009B41D3"/>
    <w:rsid w:val="009B41DE"/>
    <w:rsid w:val="009B426D"/>
    <w:rsid w:val="009B42AD"/>
    <w:rsid w:val="009B42C7"/>
    <w:rsid w:val="009B42DB"/>
    <w:rsid w:val="009B4328"/>
    <w:rsid w:val="009B432B"/>
    <w:rsid w:val="009B4374"/>
    <w:rsid w:val="009B43A6"/>
    <w:rsid w:val="009B43D8"/>
    <w:rsid w:val="009B43F5"/>
    <w:rsid w:val="009B45B4"/>
    <w:rsid w:val="009B470A"/>
    <w:rsid w:val="009B47FD"/>
    <w:rsid w:val="009B4830"/>
    <w:rsid w:val="009B4832"/>
    <w:rsid w:val="009B488C"/>
    <w:rsid w:val="009B48A7"/>
    <w:rsid w:val="009B48D0"/>
    <w:rsid w:val="009B4960"/>
    <w:rsid w:val="009B49AD"/>
    <w:rsid w:val="009B49EA"/>
    <w:rsid w:val="009B4A2E"/>
    <w:rsid w:val="009B4A4B"/>
    <w:rsid w:val="009B4A5D"/>
    <w:rsid w:val="009B4A93"/>
    <w:rsid w:val="009B4ABD"/>
    <w:rsid w:val="009B4B61"/>
    <w:rsid w:val="009B4CAB"/>
    <w:rsid w:val="009B4CCE"/>
    <w:rsid w:val="009B4D01"/>
    <w:rsid w:val="009B4D19"/>
    <w:rsid w:val="009B4D4F"/>
    <w:rsid w:val="009B4D56"/>
    <w:rsid w:val="009B4D5A"/>
    <w:rsid w:val="009B4DFA"/>
    <w:rsid w:val="009B4ED0"/>
    <w:rsid w:val="009B4F5C"/>
    <w:rsid w:val="009B4F8B"/>
    <w:rsid w:val="009B5015"/>
    <w:rsid w:val="009B5044"/>
    <w:rsid w:val="009B5070"/>
    <w:rsid w:val="009B50FF"/>
    <w:rsid w:val="009B5127"/>
    <w:rsid w:val="009B51B9"/>
    <w:rsid w:val="009B5200"/>
    <w:rsid w:val="009B5220"/>
    <w:rsid w:val="009B5277"/>
    <w:rsid w:val="009B5307"/>
    <w:rsid w:val="009B532F"/>
    <w:rsid w:val="009B53FE"/>
    <w:rsid w:val="009B5430"/>
    <w:rsid w:val="009B5475"/>
    <w:rsid w:val="009B547A"/>
    <w:rsid w:val="009B5490"/>
    <w:rsid w:val="009B5599"/>
    <w:rsid w:val="009B55C6"/>
    <w:rsid w:val="009B5624"/>
    <w:rsid w:val="009B5662"/>
    <w:rsid w:val="009B56AF"/>
    <w:rsid w:val="009B56B8"/>
    <w:rsid w:val="009B56D4"/>
    <w:rsid w:val="009B574A"/>
    <w:rsid w:val="009B5817"/>
    <w:rsid w:val="009B5818"/>
    <w:rsid w:val="009B5825"/>
    <w:rsid w:val="009B58B5"/>
    <w:rsid w:val="009B5917"/>
    <w:rsid w:val="009B5956"/>
    <w:rsid w:val="009B5970"/>
    <w:rsid w:val="009B59CC"/>
    <w:rsid w:val="009B5A0D"/>
    <w:rsid w:val="009B5AEF"/>
    <w:rsid w:val="009B5B29"/>
    <w:rsid w:val="009B5B33"/>
    <w:rsid w:val="009B5B60"/>
    <w:rsid w:val="009B5C2C"/>
    <w:rsid w:val="009B5D2E"/>
    <w:rsid w:val="009B5D5F"/>
    <w:rsid w:val="009B5D72"/>
    <w:rsid w:val="009B5D7D"/>
    <w:rsid w:val="009B5E1C"/>
    <w:rsid w:val="009B5ED7"/>
    <w:rsid w:val="009B5EE5"/>
    <w:rsid w:val="009B5F28"/>
    <w:rsid w:val="009B5F59"/>
    <w:rsid w:val="009B6042"/>
    <w:rsid w:val="009B60FD"/>
    <w:rsid w:val="009B615E"/>
    <w:rsid w:val="009B6165"/>
    <w:rsid w:val="009B6252"/>
    <w:rsid w:val="009B62D6"/>
    <w:rsid w:val="009B6323"/>
    <w:rsid w:val="009B6371"/>
    <w:rsid w:val="009B63AE"/>
    <w:rsid w:val="009B641B"/>
    <w:rsid w:val="009B642C"/>
    <w:rsid w:val="009B645F"/>
    <w:rsid w:val="009B64EE"/>
    <w:rsid w:val="009B65A8"/>
    <w:rsid w:val="009B65DD"/>
    <w:rsid w:val="009B6646"/>
    <w:rsid w:val="009B6666"/>
    <w:rsid w:val="009B670E"/>
    <w:rsid w:val="009B6792"/>
    <w:rsid w:val="009B67BC"/>
    <w:rsid w:val="009B67EB"/>
    <w:rsid w:val="009B67FC"/>
    <w:rsid w:val="009B6848"/>
    <w:rsid w:val="009B688A"/>
    <w:rsid w:val="009B68A2"/>
    <w:rsid w:val="009B68DE"/>
    <w:rsid w:val="009B68E1"/>
    <w:rsid w:val="009B68E5"/>
    <w:rsid w:val="009B6958"/>
    <w:rsid w:val="009B6A30"/>
    <w:rsid w:val="009B6A48"/>
    <w:rsid w:val="009B6AE0"/>
    <w:rsid w:val="009B6AEE"/>
    <w:rsid w:val="009B6B2F"/>
    <w:rsid w:val="009B6B8F"/>
    <w:rsid w:val="009B6BFE"/>
    <w:rsid w:val="009B6C3A"/>
    <w:rsid w:val="009B6C6C"/>
    <w:rsid w:val="009B6CAC"/>
    <w:rsid w:val="009B6D1D"/>
    <w:rsid w:val="009B6D3A"/>
    <w:rsid w:val="009B6D68"/>
    <w:rsid w:val="009B6D6A"/>
    <w:rsid w:val="009B6E06"/>
    <w:rsid w:val="009B6E1A"/>
    <w:rsid w:val="009B6E1D"/>
    <w:rsid w:val="009B6F80"/>
    <w:rsid w:val="009B6F99"/>
    <w:rsid w:val="009B7012"/>
    <w:rsid w:val="009B7023"/>
    <w:rsid w:val="009B710F"/>
    <w:rsid w:val="009B7138"/>
    <w:rsid w:val="009B7142"/>
    <w:rsid w:val="009B7199"/>
    <w:rsid w:val="009B719B"/>
    <w:rsid w:val="009B71DC"/>
    <w:rsid w:val="009B7208"/>
    <w:rsid w:val="009B722B"/>
    <w:rsid w:val="009B7231"/>
    <w:rsid w:val="009B7249"/>
    <w:rsid w:val="009B7270"/>
    <w:rsid w:val="009B72A1"/>
    <w:rsid w:val="009B72C2"/>
    <w:rsid w:val="009B7345"/>
    <w:rsid w:val="009B7365"/>
    <w:rsid w:val="009B7397"/>
    <w:rsid w:val="009B7466"/>
    <w:rsid w:val="009B7485"/>
    <w:rsid w:val="009B74CE"/>
    <w:rsid w:val="009B74D4"/>
    <w:rsid w:val="009B74EF"/>
    <w:rsid w:val="009B7504"/>
    <w:rsid w:val="009B7533"/>
    <w:rsid w:val="009B75C0"/>
    <w:rsid w:val="009B764E"/>
    <w:rsid w:val="009B7681"/>
    <w:rsid w:val="009B7688"/>
    <w:rsid w:val="009B76A6"/>
    <w:rsid w:val="009B76B2"/>
    <w:rsid w:val="009B76BD"/>
    <w:rsid w:val="009B76C8"/>
    <w:rsid w:val="009B76D3"/>
    <w:rsid w:val="009B7739"/>
    <w:rsid w:val="009B786A"/>
    <w:rsid w:val="009B78BD"/>
    <w:rsid w:val="009B78FD"/>
    <w:rsid w:val="009B79B1"/>
    <w:rsid w:val="009B79BB"/>
    <w:rsid w:val="009B7B24"/>
    <w:rsid w:val="009B7B65"/>
    <w:rsid w:val="009B7BAF"/>
    <w:rsid w:val="009B7C10"/>
    <w:rsid w:val="009B7C28"/>
    <w:rsid w:val="009B7C2D"/>
    <w:rsid w:val="009B7C39"/>
    <w:rsid w:val="009B7C44"/>
    <w:rsid w:val="009B7C4D"/>
    <w:rsid w:val="009B7DE2"/>
    <w:rsid w:val="009B7E8F"/>
    <w:rsid w:val="009B7EC7"/>
    <w:rsid w:val="009B7EDC"/>
    <w:rsid w:val="009B7EFE"/>
    <w:rsid w:val="009B7F04"/>
    <w:rsid w:val="009B7F78"/>
    <w:rsid w:val="009B7FB9"/>
    <w:rsid w:val="009B7FC9"/>
    <w:rsid w:val="009C0060"/>
    <w:rsid w:val="009C007A"/>
    <w:rsid w:val="009C00B1"/>
    <w:rsid w:val="009C00FD"/>
    <w:rsid w:val="009C011A"/>
    <w:rsid w:val="009C01C3"/>
    <w:rsid w:val="009C0266"/>
    <w:rsid w:val="009C0295"/>
    <w:rsid w:val="009C037D"/>
    <w:rsid w:val="009C03C4"/>
    <w:rsid w:val="009C0457"/>
    <w:rsid w:val="009C047A"/>
    <w:rsid w:val="009C04C7"/>
    <w:rsid w:val="009C0504"/>
    <w:rsid w:val="009C051E"/>
    <w:rsid w:val="009C0525"/>
    <w:rsid w:val="009C052D"/>
    <w:rsid w:val="009C0580"/>
    <w:rsid w:val="009C06F5"/>
    <w:rsid w:val="009C0754"/>
    <w:rsid w:val="009C0808"/>
    <w:rsid w:val="009C083F"/>
    <w:rsid w:val="009C0853"/>
    <w:rsid w:val="009C0879"/>
    <w:rsid w:val="009C089C"/>
    <w:rsid w:val="009C08BC"/>
    <w:rsid w:val="009C08DA"/>
    <w:rsid w:val="009C097A"/>
    <w:rsid w:val="009C0996"/>
    <w:rsid w:val="009C0A02"/>
    <w:rsid w:val="009C0A88"/>
    <w:rsid w:val="009C0B42"/>
    <w:rsid w:val="009C0B81"/>
    <w:rsid w:val="009C0B93"/>
    <w:rsid w:val="009C0BC2"/>
    <w:rsid w:val="009C0CD7"/>
    <w:rsid w:val="009C0CD8"/>
    <w:rsid w:val="009C0D20"/>
    <w:rsid w:val="009C0DE8"/>
    <w:rsid w:val="009C0E56"/>
    <w:rsid w:val="009C0E6D"/>
    <w:rsid w:val="009C0F97"/>
    <w:rsid w:val="009C0F9A"/>
    <w:rsid w:val="009C0FB2"/>
    <w:rsid w:val="009C0FB9"/>
    <w:rsid w:val="009C0FEC"/>
    <w:rsid w:val="009C1073"/>
    <w:rsid w:val="009C107E"/>
    <w:rsid w:val="009C1088"/>
    <w:rsid w:val="009C1092"/>
    <w:rsid w:val="009C10B6"/>
    <w:rsid w:val="009C10BB"/>
    <w:rsid w:val="009C1175"/>
    <w:rsid w:val="009C1203"/>
    <w:rsid w:val="009C126F"/>
    <w:rsid w:val="009C1277"/>
    <w:rsid w:val="009C1293"/>
    <w:rsid w:val="009C12B0"/>
    <w:rsid w:val="009C12D9"/>
    <w:rsid w:val="009C1366"/>
    <w:rsid w:val="009C1367"/>
    <w:rsid w:val="009C1405"/>
    <w:rsid w:val="009C1465"/>
    <w:rsid w:val="009C14CD"/>
    <w:rsid w:val="009C1504"/>
    <w:rsid w:val="009C151E"/>
    <w:rsid w:val="009C1553"/>
    <w:rsid w:val="009C155A"/>
    <w:rsid w:val="009C1574"/>
    <w:rsid w:val="009C1576"/>
    <w:rsid w:val="009C159E"/>
    <w:rsid w:val="009C15DF"/>
    <w:rsid w:val="009C168D"/>
    <w:rsid w:val="009C1725"/>
    <w:rsid w:val="009C1752"/>
    <w:rsid w:val="009C1763"/>
    <w:rsid w:val="009C1798"/>
    <w:rsid w:val="009C18C1"/>
    <w:rsid w:val="009C1947"/>
    <w:rsid w:val="009C19A4"/>
    <w:rsid w:val="009C19B2"/>
    <w:rsid w:val="009C19BD"/>
    <w:rsid w:val="009C1A90"/>
    <w:rsid w:val="009C1AFD"/>
    <w:rsid w:val="009C1B43"/>
    <w:rsid w:val="009C1B91"/>
    <w:rsid w:val="009C1C17"/>
    <w:rsid w:val="009C1C3A"/>
    <w:rsid w:val="009C1C4C"/>
    <w:rsid w:val="009C1C61"/>
    <w:rsid w:val="009C1CB7"/>
    <w:rsid w:val="009C1D04"/>
    <w:rsid w:val="009C1D62"/>
    <w:rsid w:val="009C1DBD"/>
    <w:rsid w:val="009C1DD0"/>
    <w:rsid w:val="009C1EF8"/>
    <w:rsid w:val="009C1F1C"/>
    <w:rsid w:val="009C1F79"/>
    <w:rsid w:val="009C1F80"/>
    <w:rsid w:val="009C1F97"/>
    <w:rsid w:val="009C1FF6"/>
    <w:rsid w:val="009C2080"/>
    <w:rsid w:val="009C20A8"/>
    <w:rsid w:val="009C20B6"/>
    <w:rsid w:val="009C2121"/>
    <w:rsid w:val="009C213D"/>
    <w:rsid w:val="009C2193"/>
    <w:rsid w:val="009C21C1"/>
    <w:rsid w:val="009C21DD"/>
    <w:rsid w:val="009C21FF"/>
    <w:rsid w:val="009C224E"/>
    <w:rsid w:val="009C22A1"/>
    <w:rsid w:val="009C22A6"/>
    <w:rsid w:val="009C22CA"/>
    <w:rsid w:val="009C22F4"/>
    <w:rsid w:val="009C23AE"/>
    <w:rsid w:val="009C23CD"/>
    <w:rsid w:val="009C248D"/>
    <w:rsid w:val="009C24F0"/>
    <w:rsid w:val="009C255E"/>
    <w:rsid w:val="009C259B"/>
    <w:rsid w:val="009C25E6"/>
    <w:rsid w:val="009C2615"/>
    <w:rsid w:val="009C263D"/>
    <w:rsid w:val="009C266B"/>
    <w:rsid w:val="009C267B"/>
    <w:rsid w:val="009C2695"/>
    <w:rsid w:val="009C26F7"/>
    <w:rsid w:val="009C2717"/>
    <w:rsid w:val="009C281D"/>
    <w:rsid w:val="009C287E"/>
    <w:rsid w:val="009C28EA"/>
    <w:rsid w:val="009C2942"/>
    <w:rsid w:val="009C2949"/>
    <w:rsid w:val="009C29A5"/>
    <w:rsid w:val="009C2A0F"/>
    <w:rsid w:val="009C2A54"/>
    <w:rsid w:val="009C2B27"/>
    <w:rsid w:val="009C2BA5"/>
    <w:rsid w:val="009C2C75"/>
    <w:rsid w:val="009C2D9E"/>
    <w:rsid w:val="009C2DE4"/>
    <w:rsid w:val="009C2EDF"/>
    <w:rsid w:val="009C2F53"/>
    <w:rsid w:val="009C2FF1"/>
    <w:rsid w:val="009C2FFD"/>
    <w:rsid w:val="009C303F"/>
    <w:rsid w:val="009C30B9"/>
    <w:rsid w:val="009C30C4"/>
    <w:rsid w:val="009C31AA"/>
    <w:rsid w:val="009C31D1"/>
    <w:rsid w:val="009C323D"/>
    <w:rsid w:val="009C3288"/>
    <w:rsid w:val="009C32D4"/>
    <w:rsid w:val="009C33B1"/>
    <w:rsid w:val="009C33B6"/>
    <w:rsid w:val="009C3447"/>
    <w:rsid w:val="009C34B7"/>
    <w:rsid w:val="009C3515"/>
    <w:rsid w:val="009C3519"/>
    <w:rsid w:val="009C352E"/>
    <w:rsid w:val="009C3566"/>
    <w:rsid w:val="009C35AE"/>
    <w:rsid w:val="009C35EE"/>
    <w:rsid w:val="009C3665"/>
    <w:rsid w:val="009C36A2"/>
    <w:rsid w:val="009C36A5"/>
    <w:rsid w:val="009C36C6"/>
    <w:rsid w:val="009C3728"/>
    <w:rsid w:val="009C3747"/>
    <w:rsid w:val="009C3749"/>
    <w:rsid w:val="009C3788"/>
    <w:rsid w:val="009C37D8"/>
    <w:rsid w:val="009C37FF"/>
    <w:rsid w:val="009C3876"/>
    <w:rsid w:val="009C38D8"/>
    <w:rsid w:val="009C38DC"/>
    <w:rsid w:val="009C38E4"/>
    <w:rsid w:val="009C38EE"/>
    <w:rsid w:val="009C38FF"/>
    <w:rsid w:val="009C3982"/>
    <w:rsid w:val="009C3A1C"/>
    <w:rsid w:val="009C3A9D"/>
    <w:rsid w:val="009C3AC1"/>
    <w:rsid w:val="009C3ADB"/>
    <w:rsid w:val="009C3B59"/>
    <w:rsid w:val="009C3B67"/>
    <w:rsid w:val="009C3B9C"/>
    <w:rsid w:val="009C3C97"/>
    <w:rsid w:val="009C3CA1"/>
    <w:rsid w:val="009C3CC6"/>
    <w:rsid w:val="009C3D77"/>
    <w:rsid w:val="009C3E12"/>
    <w:rsid w:val="009C3E44"/>
    <w:rsid w:val="009C3E48"/>
    <w:rsid w:val="009C3EB5"/>
    <w:rsid w:val="009C3EF9"/>
    <w:rsid w:val="009C3F81"/>
    <w:rsid w:val="009C3F9A"/>
    <w:rsid w:val="009C4004"/>
    <w:rsid w:val="009C4009"/>
    <w:rsid w:val="009C4089"/>
    <w:rsid w:val="009C40AF"/>
    <w:rsid w:val="009C40C1"/>
    <w:rsid w:val="009C40DA"/>
    <w:rsid w:val="009C414E"/>
    <w:rsid w:val="009C4188"/>
    <w:rsid w:val="009C419B"/>
    <w:rsid w:val="009C4218"/>
    <w:rsid w:val="009C424A"/>
    <w:rsid w:val="009C42F0"/>
    <w:rsid w:val="009C4359"/>
    <w:rsid w:val="009C43C5"/>
    <w:rsid w:val="009C43F3"/>
    <w:rsid w:val="009C43F4"/>
    <w:rsid w:val="009C44CA"/>
    <w:rsid w:val="009C4524"/>
    <w:rsid w:val="009C4578"/>
    <w:rsid w:val="009C4583"/>
    <w:rsid w:val="009C45AA"/>
    <w:rsid w:val="009C467F"/>
    <w:rsid w:val="009C469B"/>
    <w:rsid w:val="009C46A9"/>
    <w:rsid w:val="009C4700"/>
    <w:rsid w:val="009C473B"/>
    <w:rsid w:val="009C4749"/>
    <w:rsid w:val="009C4794"/>
    <w:rsid w:val="009C47EA"/>
    <w:rsid w:val="009C482F"/>
    <w:rsid w:val="009C486A"/>
    <w:rsid w:val="009C4882"/>
    <w:rsid w:val="009C4883"/>
    <w:rsid w:val="009C4953"/>
    <w:rsid w:val="009C49CE"/>
    <w:rsid w:val="009C4A86"/>
    <w:rsid w:val="009C4ADF"/>
    <w:rsid w:val="009C4B40"/>
    <w:rsid w:val="009C4B4F"/>
    <w:rsid w:val="009C4B62"/>
    <w:rsid w:val="009C4B76"/>
    <w:rsid w:val="009C4C01"/>
    <w:rsid w:val="009C4C21"/>
    <w:rsid w:val="009C4C2A"/>
    <w:rsid w:val="009C4CA4"/>
    <w:rsid w:val="009C4CCF"/>
    <w:rsid w:val="009C4CD9"/>
    <w:rsid w:val="009C4CFD"/>
    <w:rsid w:val="009C4D2F"/>
    <w:rsid w:val="009C4D6B"/>
    <w:rsid w:val="009C4D74"/>
    <w:rsid w:val="009C4D87"/>
    <w:rsid w:val="009C4DB9"/>
    <w:rsid w:val="009C4E09"/>
    <w:rsid w:val="009C4E62"/>
    <w:rsid w:val="009C4F7B"/>
    <w:rsid w:val="009C4FD2"/>
    <w:rsid w:val="009C4FFC"/>
    <w:rsid w:val="009C5087"/>
    <w:rsid w:val="009C50B1"/>
    <w:rsid w:val="009C5113"/>
    <w:rsid w:val="009C518B"/>
    <w:rsid w:val="009C52B3"/>
    <w:rsid w:val="009C539B"/>
    <w:rsid w:val="009C53B9"/>
    <w:rsid w:val="009C53E8"/>
    <w:rsid w:val="009C5482"/>
    <w:rsid w:val="009C551F"/>
    <w:rsid w:val="009C5529"/>
    <w:rsid w:val="009C552F"/>
    <w:rsid w:val="009C55A4"/>
    <w:rsid w:val="009C55AF"/>
    <w:rsid w:val="009C55B6"/>
    <w:rsid w:val="009C5668"/>
    <w:rsid w:val="009C56A4"/>
    <w:rsid w:val="009C56FC"/>
    <w:rsid w:val="009C5718"/>
    <w:rsid w:val="009C5765"/>
    <w:rsid w:val="009C58E8"/>
    <w:rsid w:val="009C5947"/>
    <w:rsid w:val="009C5A10"/>
    <w:rsid w:val="009C5A30"/>
    <w:rsid w:val="009C5A33"/>
    <w:rsid w:val="009C5A40"/>
    <w:rsid w:val="009C5A47"/>
    <w:rsid w:val="009C5A61"/>
    <w:rsid w:val="009C5B16"/>
    <w:rsid w:val="009C5B96"/>
    <w:rsid w:val="009C5BC9"/>
    <w:rsid w:val="009C5C84"/>
    <w:rsid w:val="009C5C89"/>
    <w:rsid w:val="009C5CC6"/>
    <w:rsid w:val="009C5D1F"/>
    <w:rsid w:val="009C5D30"/>
    <w:rsid w:val="009C5D3E"/>
    <w:rsid w:val="009C5DFD"/>
    <w:rsid w:val="009C5E7F"/>
    <w:rsid w:val="009C5E9E"/>
    <w:rsid w:val="009C5EB8"/>
    <w:rsid w:val="009C5EF9"/>
    <w:rsid w:val="009C5F01"/>
    <w:rsid w:val="009C5F46"/>
    <w:rsid w:val="009C5F47"/>
    <w:rsid w:val="009C601D"/>
    <w:rsid w:val="009C607A"/>
    <w:rsid w:val="009C60D8"/>
    <w:rsid w:val="009C60DF"/>
    <w:rsid w:val="009C6120"/>
    <w:rsid w:val="009C61E3"/>
    <w:rsid w:val="009C621B"/>
    <w:rsid w:val="009C6240"/>
    <w:rsid w:val="009C625F"/>
    <w:rsid w:val="009C6297"/>
    <w:rsid w:val="009C62B8"/>
    <w:rsid w:val="009C6331"/>
    <w:rsid w:val="009C63A6"/>
    <w:rsid w:val="009C6435"/>
    <w:rsid w:val="009C64A7"/>
    <w:rsid w:val="009C64F5"/>
    <w:rsid w:val="009C6502"/>
    <w:rsid w:val="009C6536"/>
    <w:rsid w:val="009C654A"/>
    <w:rsid w:val="009C657C"/>
    <w:rsid w:val="009C65E6"/>
    <w:rsid w:val="009C65F1"/>
    <w:rsid w:val="009C660C"/>
    <w:rsid w:val="009C664E"/>
    <w:rsid w:val="009C6704"/>
    <w:rsid w:val="009C673F"/>
    <w:rsid w:val="009C6773"/>
    <w:rsid w:val="009C67C6"/>
    <w:rsid w:val="009C67CA"/>
    <w:rsid w:val="009C686D"/>
    <w:rsid w:val="009C697A"/>
    <w:rsid w:val="009C6997"/>
    <w:rsid w:val="009C6A4E"/>
    <w:rsid w:val="009C6B02"/>
    <w:rsid w:val="009C6BEC"/>
    <w:rsid w:val="009C6C14"/>
    <w:rsid w:val="009C6C8A"/>
    <w:rsid w:val="009C6D45"/>
    <w:rsid w:val="009C6D51"/>
    <w:rsid w:val="009C6DBE"/>
    <w:rsid w:val="009C6DEA"/>
    <w:rsid w:val="009C6E37"/>
    <w:rsid w:val="009C6E4F"/>
    <w:rsid w:val="009C6E5C"/>
    <w:rsid w:val="009C6E69"/>
    <w:rsid w:val="009C6EE5"/>
    <w:rsid w:val="009C6F2F"/>
    <w:rsid w:val="009C6FBD"/>
    <w:rsid w:val="009C70AA"/>
    <w:rsid w:val="009C70D8"/>
    <w:rsid w:val="009C7107"/>
    <w:rsid w:val="009C71FF"/>
    <w:rsid w:val="009C7233"/>
    <w:rsid w:val="009C725D"/>
    <w:rsid w:val="009C7269"/>
    <w:rsid w:val="009C726F"/>
    <w:rsid w:val="009C72A6"/>
    <w:rsid w:val="009C72E5"/>
    <w:rsid w:val="009C731C"/>
    <w:rsid w:val="009C7371"/>
    <w:rsid w:val="009C7373"/>
    <w:rsid w:val="009C73C4"/>
    <w:rsid w:val="009C7442"/>
    <w:rsid w:val="009C74A4"/>
    <w:rsid w:val="009C74EC"/>
    <w:rsid w:val="009C74EF"/>
    <w:rsid w:val="009C754F"/>
    <w:rsid w:val="009C75C1"/>
    <w:rsid w:val="009C7636"/>
    <w:rsid w:val="009C7686"/>
    <w:rsid w:val="009C768C"/>
    <w:rsid w:val="009C7738"/>
    <w:rsid w:val="009C775B"/>
    <w:rsid w:val="009C776C"/>
    <w:rsid w:val="009C77CE"/>
    <w:rsid w:val="009C7827"/>
    <w:rsid w:val="009C782F"/>
    <w:rsid w:val="009C7832"/>
    <w:rsid w:val="009C7835"/>
    <w:rsid w:val="009C783A"/>
    <w:rsid w:val="009C7875"/>
    <w:rsid w:val="009C7877"/>
    <w:rsid w:val="009C7891"/>
    <w:rsid w:val="009C7927"/>
    <w:rsid w:val="009C7983"/>
    <w:rsid w:val="009C79FA"/>
    <w:rsid w:val="009C7AC8"/>
    <w:rsid w:val="009C7AEF"/>
    <w:rsid w:val="009C7C3B"/>
    <w:rsid w:val="009C7C8F"/>
    <w:rsid w:val="009C7C9D"/>
    <w:rsid w:val="009C7CBF"/>
    <w:rsid w:val="009C7CE1"/>
    <w:rsid w:val="009C7D5C"/>
    <w:rsid w:val="009C7DA1"/>
    <w:rsid w:val="009C7DE5"/>
    <w:rsid w:val="009C7E0C"/>
    <w:rsid w:val="009C7E70"/>
    <w:rsid w:val="009C7E7E"/>
    <w:rsid w:val="009C7E88"/>
    <w:rsid w:val="009C7F81"/>
    <w:rsid w:val="009C7FB2"/>
    <w:rsid w:val="009C7FF0"/>
    <w:rsid w:val="009C7FF6"/>
    <w:rsid w:val="009D003D"/>
    <w:rsid w:val="009D020D"/>
    <w:rsid w:val="009D0280"/>
    <w:rsid w:val="009D02C9"/>
    <w:rsid w:val="009D02D0"/>
    <w:rsid w:val="009D0343"/>
    <w:rsid w:val="009D0346"/>
    <w:rsid w:val="009D0392"/>
    <w:rsid w:val="009D0457"/>
    <w:rsid w:val="009D04BD"/>
    <w:rsid w:val="009D04C7"/>
    <w:rsid w:val="009D04FB"/>
    <w:rsid w:val="009D0532"/>
    <w:rsid w:val="009D056F"/>
    <w:rsid w:val="009D059A"/>
    <w:rsid w:val="009D05DF"/>
    <w:rsid w:val="009D05EE"/>
    <w:rsid w:val="009D060E"/>
    <w:rsid w:val="009D0683"/>
    <w:rsid w:val="009D06A9"/>
    <w:rsid w:val="009D06C5"/>
    <w:rsid w:val="009D06F2"/>
    <w:rsid w:val="009D06F9"/>
    <w:rsid w:val="009D070A"/>
    <w:rsid w:val="009D07B5"/>
    <w:rsid w:val="009D07C1"/>
    <w:rsid w:val="009D07D8"/>
    <w:rsid w:val="009D080D"/>
    <w:rsid w:val="009D081D"/>
    <w:rsid w:val="009D0880"/>
    <w:rsid w:val="009D0897"/>
    <w:rsid w:val="009D0B2E"/>
    <w:rsid w:val="009D0B64"/>
    <w:rsid w:val="009D0B86"/>
    <w:rsid w:val="009D0BBE"/>
    <w:rsid w:val="009D0C50"/>
    <w:rsid w:val="009D0C68"/>
    <w:rsid w:val="009D0C69"/>
    <w:rsid w:val="009D0D90"/>
    <w:rsid w:val="009D0E0A"/>
    <w:rsid w:val="009D0EA7"/>
    <w:rsid w:val="009D0EB7"/>
    <w:rsid w:val="009D0F6C"/>
    <w:rsid w:val="009D0FC5"/>
    <w:rsid w:val="009D0FE4"/>
    <w:rsid w:val="009D1015"/>
    <w:rsid w:val="009D106A"/>
    <w:rsid w:val="009D1130"/>
    <w:rsid w:val="009D1152"/>
    <w:rsid w:val="009D117D"/>
    <w:rsid w:val="009D11A5"/>
    <w:rsid w:val="009D11C7"/>
    <w:rsid w:val="009D11F6"/>
    <w:rsid w:val="009D1247"/>
    <w:rsid w:val="009D12FF"/>
    <w:rsid w:val="009D130A"/>
    <w:rsid w:val="009D13DD"/>
    <w:rsid w:val="009D1442"/>
    <w:rsid w:val="009D14C3"/>
    <w:rsid w:val="009D14CF"/>
    <w:rsid w:val="009D1590"/>
    <w:rsid w:val="009D15F9"/>
    <w:rsid w:val="009D16C3"/>
    <w:rsid w:val="009D16F4"/>
    <w:rsid w:val="009D171C"/>
    <w:rsid w:val="009D179B"/>
    <w:rsid w:val="009D17A0"/>
    <w:rsid w:val="009D17C3"/>
    <w:rsid w:val="009D17CB"/>
    <w:rsid w:val="009D181C"/>
    <w:rsid w:val="009D18CA"/>
    <w:rsid w:val="009D18E5"/>
    <w:rsid w:val="009D1921"/>
    <w:rsid w:val="009D1A13"/>
    <w:rsid w:val="009D1A3A"/>
    <w:rsid w:val="009D1A4C"/>
    <w:rsid w:val="009D1AD1"/>
    <w:rsid w:val="009D1AD6"/>
    <w:rsid w:val="009D1C01"/>
    <w:rsid w:val="009D1C06"/>
    <w:rsid w:val="009D1C09"/>
    <w:rsid w:val="009D1C59"/>
    <w:rsid w:val="009D1C88"/>
    <w:rsid w:val="009D1D88"/>
    <w:rsid w:val="009D1DEF"/>
    <w:rsid w:val="009D1E12"/>
    <w:rsid w:val="009D1E62"/>
    <w:rsid w:val="009D1E7B"/>
    <w:rsid w:val="009D1EC4"/>
    <w:rsid w:val="009D1F0F"/>
    <w:rsid w:val="009D1F45"/>
    <w:rsid w:val="009D1F76"/>
    <w:rsid w:val="009D1F95"/>
    <w:rsid w:val="009D1FEE"/>
    <w:rsid w:val="009D2025"/>
    <w:rsid w:val="009D2100"/>
    <w:rsid w:val="009D2125"/>
    <w:rsid w:val="009D2135"/>
    <w:rsid w:val="009D22D7"/>
    <w:rsid w:val="009D22FB"/>
    <w:rsid w:val="009D23BC"/>
    <w:rsid w:val="009D23F1"/>
    <w:rsid w:val="009D2421"/>
    <w:rsid w:val="009D2479"/>
    <w:rsid w:val="009D24A3"/>
    <w:rsid w:val="009D24BE"/>
    <w:rsid w:val="009D24FF"/>
    <w:rsid w:val="009D257C"/>
    <w:rsid w:val="009D264E"/>
    <w:rsid w:val="009D2683"/>
    <w:rsid w:val="009D26AA"/>
    <w:rsid w:val="009D26DB"/>
    <w:rsid w:val="009D274D"/>
    <w:rsid w:val="009D28F7"/>
    <w:rsid w:val="009D295A"/>
    <w:rsid w:val="009D29BE"/>
    <w:rsid w:val="009D29F8"/>
    <w:rsid w:val="009D2A03"/>
    <w:rsid w:val="009D2A0E"/>
    <w:rsid w:val="009D2A2E"/>
    <w:rsid w:val="009D2A50"/>
    <w:rsid w:val="009D2A83"/>
    <w:rsid w:val="009D2A92"/>
    <w:rsid w:val="009D2AAC"/>
    <w:rsid w:val="009D2ACF"/>
    <w:rsid w:val="009D2AEE"/>
    <w:rsid w:val="009D2BA2"/>
    <w:rsid w:val="009D2C13"/>
    <w:rsid w:val="009D2C4D"/>
    <w:rsid w:val="009D2D89"/>
    <w:rsid w:val="009D2DBF"/>
    <w:rsid w:val="009D2E2D"/>
    <w:rsid w:val="009D2EA4"/>
    <w:rsid w:val="009D2EB3"/>
    <w:rsid w:val="009D2EDE"/>
    <w:rsid w:val="009D2F61"/>
    <w:rsid w:val="009D2F7C"/>
    <w:rsid w:val="009D2F91"/>
    <w:rsid w:val="009D2FD7"/>
    <w:rsid w:val="009D3012"/>
    <w:rsid w:val="009D3098"/>
    <w:rsid w:val="009D30DA"/>
    <w:rsid w:val="009D31B5"/>
    <w:rsid w:val="009D31BF"/>
    <w:rsid w:val="009D31D3"/>
    <w:rsid w:val="009D31E9"/>
    <w:rsid w:val="009D3201"/>
    <w:rsid w:val="009D3209"/>
    <w:rsid w:val="009D325E"/>
    <w:rsid w:val="009D327B"/>
    <w:rsid w:val="009D32C4"/>
    <w:rsid w:val="009D32CD"/>
    <w:rsid w:val="009D32F8"/>
    <w:rsid w:val="009D33A0"/>
    <w:rsid w:val="009D33AF"/>
    <w:rsid w:val="009D33E6"/>
    <w:rsid w:val="009D3411"/>
    <w:rsid w:val="009D34AD"/>
    <w:rsid w:val="009D34B3"/>
    <w:rsid w:val="009D34DE"/>
    <w:rsid w:val="009D3545"/>
    <w:rsid w:val="009D3578"/>
    <w:rsid w:val="009D35A7"/>
    <w:rsid w:val="009D372B"/>
    <w:rsid w:val="009D37DD"/>
    <w:rsid w:val="009D3818"/>
    <w:rsid w:val="009D3826"/>
    <w:rsid w:val="009D3844"/>
    <w:rsid w:val="009D385E"/>
    <w:rsid w:val="009D38AD"/>
    <w:rsid w:val="009D38E0"/>
    <w:rsid w:val="009D38F9"/>
    <w:rsid w:val="009D38FD"/>
    <w:rsid w:val="009D3938"/>
    <w:rsid w:val="009D395C"/>
    <w:rsid w:val="009D396A"/>
    <w:rsid w:val="009D3982"/>
    <w:rsid w:val="009D39EC"/>
    <w:rsid w:val="009D3A00"/>
    <w:rsid w:val="009D3A94"/>
    <w:rsid w:val="009D3AB7"/>
    <w:rsid w:val="009D3AF8"/>
    <w:rsid w:val="009D3B04"/>
    <w:rsid w:val="009D3B3F"/>
    <w:rsid w:val="009D3B7E"/>
    <w:rsid w:val="009D3BAB"/>
    <w:rsid w:val="009D3BDD"/>
    <w:rsid w:val="009D3C09"/>
    <w:rsid w:val="009D3C0B"/>
    <w:rsid w:val="009D3C40"/>
    <w:rsid w:val="009D3C8B"/>
    <w:rsid w:val="009D3D06"/>
    <w:rsid w:val="009D3D08"/>
    <w:rsid w:val="009D3DA9"/>
    <w:rsid w:val="009D3DBE"/>
    <w:rsid w:val="009D3DCB"/>
    <w:rsid w:val="009D3E28"/>
    <w:rsid w:val="009D3E54"/>
    <w:rsid w:val="009D3F04"/>
    <w:rsid w:val="009D3F5E"/>
    <w:rsid w:val="009D4020"/>
    <w:rsid w:val="009D4026"/>
    <w:rsid w:val="009D4056"/>
    <w:rsid w:val="009D4117"/>
    <w:rsid w:val="009D4202"/>
    <w:rsid w:val="009D421F"/>
    <w:rsid w:val="009D4237"/>
    <w:rsid w:val="009D4274"/>
    <w:rsid w:val="009D4278"/>
    <w:rsid w:val="009D429E"/>
    <w:rsid w:val="009D4309"/>
    <w:rsid w:val="009D4328"/>
    <w:rsid w:val="009D4363"/>
    <w:rsid w:val="009D439D"/>
    <w:rsid w:val="009D444E"/>
    <w:rsid w:val="009D44EE"/>
    <w:rsid w:val="009D45FE"/>
    <w:rsid w:val="009D4630"/>
    <w:rsid w:val="009D467C"/>
    <w:rsid w:val="009D46B7"/>
    <w:rsid w:val="009D46DF"/>
    <w:rsid w:val="009D475C"/>
    <w:rsid w:val="009D4760"/>
    <w:rsid w:val="009D4829"/>
    <w:rsid w:val="009D48AE"/>
    <w:rsid w:val="009D49A2"/>
    <w:rsid w:val="009D49BE"/>
    <w:rsid w:val="009D49C3"/>
    <w:rsid w:val="009D4A01"/>
    <w:rsid w:val="009D4A04"/>
    <w:rsid w:val="009D4A18"/>
    <w:rsid w:val="009D4A50"/>
    <w:rsid w:val="009D4AFF"/>
    <w:rsid w:val="009D4B24"/>
    <w:rsid w:val="009D4B64"/>
    <w:rsid w:val="009D4B72"/>
    <w:rsid w:val="009D4C5B"/>
    <w:rsid w:val="009D4CA2"/>
    <w:rsid w:val="009D4CA5"/>
    <w:rsid w:val="009D4CC6"/>
    <w:rsid w:val="009D4D0F"/>
    <w:rsid w:val="009D4D57"/>
    <w:rsid w:val="009D4D9F"/>
    <w:rsid w:val="009D4E3E"/>
    <w:rsid w:val="009D4E41"/>
    <w:rsid w:val="009D4E5D"/>
    <w:rsid w:val="009D4F05"/>
    <w:rsid w:val="009D4F57"/>
    <w:rsid w:val="009D4FB7"/>
    <w:rsid w:val="009D4FE0"/>
    <w:rsid w:val="009D504C"/>
    <w:rsid w:val="009D5075"/>
    <w:rsid w:val="009D50C4"/>
    <w:rsid w:val="009D50D5"/>
    <w:rsid w:val="009D510B"/>
    <w:rsid w:val="009D5159"/>
    <w:rsid w:val="009D5164"/>
    <w:rsid w:val="009D523A"/>
    <w:rsid w:val="009D526A"/>
    <w:rsid w:val="009D528B"/>
    <w:rsid w:val="009D52A2"/>
    <w:rsid w:val="009D53FF"/>
    <w:rsid w:val="009D545D"/>
    <w:rsid w:val="009D546B"/>
    <w:rsid w:val="009D555B"/>
    <w:rsid w:val="009D55A7"/>
    <w:rsid w:val="009D55BF"/>
    <w:rsid w:val="009D55FD"/>
    <w:rsid w:val="009D563C"/>
    <w:rsid w:val="009D56C3"/>
    <w:rsid w:val="009D56EC"/>
    <w:rsid w:val="009D5756"/>
    <w:rsid w:val="009D576E"/>
    <w:rsid w:val="009D57E8"/>
    <w:rsid w:val="009D582E"/>
    <w:rsid w:val="009D58AC"/>
    <w:rsid w:val="009D5906"/>
    <w:rsid w:val="009D592A"/>
    <w:rsid w:val="009D593F"/>
    <w:rsid w:val="009D595E"/>
    <w:rsid w:val="009D5969"/>
    <w:rsid w:val="009D59B5"/>
    <w:rsid w:val="009D59DC"/>
    <w:rsid w:val="009D5B2A"/>
    <w:rsid w:val="009D5BEC"/>
    <w:rsid w:val="009D5C4C"/>
    <w:rsid w:val="009D5C4E"/>
    <w:rsid w:val="009D5CA2"/>
    <w:rsid w:val="009D5CE5"/>
    <w:rsid w:val="009D5D7B"/>
    <w:rsid w:val="009D5DC2"/>
    <w:rsid w:val="009D5DEA"/>
    <w:rsid w:val="009D5E62"/>
    <w:rsid w:val="009D5E6A"/>
    <w:rsid w:val="009D5F5C"/>
    <w:rsid w:val="009D5F9F"/>
    <w:rsid w:val="009D5FA4"/>
    <w:rsid w:val="009D5FC3"/>
    <w:rsid w:val="009D60BB"/>
    <w:rsid w:val="009D60DF"/>
    <w:rsid w:val="009D60FF"/>
    <w:rsid w:val="009D616F"/>
    <w:rsid w:val="009D61A3"/>
    <w:rsid w:val="009D6287"/>
    <w:rsid w:val="009D6291"/>
    <w:rsid w:val="009D62A5"/>
    <w:rsid w:val="009D62D8"/>
    <w:rsid w:val="009D62F2"/>
    <w:rsid w:val="009D6320"/>
    <w:rsid w:val="009D6352"/>
    <w:rsid w:val="009D63C0"/>
    <w:rsid w:val="009D63E1"/>
    <w:rsid w:val="009D6413"/>
    <w:rsid w:val="009D642A"/>
    <w:rsid w:val="009D647A"/>
    <w:rsid w:val="009D64D5"/>
    <w:rsid w:val="009D65A1"/>
    <w:rsid w:val="009D65A2"/>
    <w:rsid w:val="009D65A4"/>
    <w:rsid w:val="009D65BD"/>
    <w:rsid w:val="009D65E4"/>
    <w:rsid w:val="009D65F8"/>
    <w:rsid w:val="009D66BA"/>
    <w:rsid w:val="009D66BC"/>
    <w:rsid w:val="009D66EE"/>
    <w:rsid w:val="009D6756"/>
    <w:rsid w:val="009D67E5"/>
    <w:rsid w:val="009D681F"/>
    <w:rsid w:val="009D6825"/>
    <w:rsid w:val="009D6864"/>
    <w:rsid w:val="009D68F7"/>
    <w:rsid w:val="009D6B17"/>
    <w:rsid w:val="009D6BBB"/>
    <w:rsid w:val="009D6C30"/>
    <w:rsid w:val="009D6D01"/>
    <w:rsid w:val="009D6D75"/>
    <w:rsid w:val="009D6D7E"/>
    <w:rsid w:val="009D6DA3"/>
    <w:rsid w:val="009D6E56"/>
    <w:rsid w:val="009D6E6B"/>
    <w:rsid w:val="009D6E7C"/>
    <w:rsid w:val="009D6F50"/>
    <w:rsid w:val="009D6FAC"/>
    <w:rsid w:val="009D7014"/>
    <w:rsid w:val="009D703A"/>
    <w:rsid w:val="009D7110"/>
    <w:rsid w:val="009D719E"/>
    <w:rsid w:val="009D71A5"/>
    <w:rsid w:val="009D7243"/>
    <w:rsid w:val="009D725B"/>
    <w:rsid w:val="009D72CC"/>
    <w:rsid w:val="009D738E"/>
    <w:rsid w:val="009D739B"/>
    <w:rsid w:val="009D73BD"/>
    <w:rsid w:val="009D73DD"/>
    <w:rsid w:val="009D7409"/>
    <w:rsid w:val="009D7412"/>
    <w:rsid w:val="009D74E6"/>
    <w:rsid w:val="009D74FA"/>
    <w:rsid w:val="009D7531"/>
    <w:rsid w:val="009D7646"/>
    <w:rsid w:val="009D7689"/>
    <w:rsid w:val="009D76A0"/>
    <w:rsid w:val="009D76EA"/>
    <w:rsid w:val="009D770E"/>
    <w:rsid w:val="009D7753"/>
    <w:rsid w:val="009D7781"/>
    <w:rsid w:val="009D7786"/>
    <w:rsid w:val="009D77E3"/>
    <w:rsid w:val="009D77F3"/>
    <w:rsid w:val="009D7897"/>
    <w:rsid w:val="009D78F7"/>
    <w:rsid w:val="009D7901"/>
    <w:rsid w:val="009D7920"/>
    <w:rsid w:val="009D79F4"/>
    <w:rsid w:val="009D7A28"/>
    <w:rsid w:val="009D7A2E"/>
    <w:rsid w:val="009D7A31"/>
    <w:rsid w:val="009D7A7A"/>
    <w:rsid w:val="009D7A89"/>
    <w:rsid w:val="009D7AB7"/>
    <w:rsid w:val="009D7B07"/>
    <w:rsid w:val="009D7B62"/>
    <w:rsid w:val="009D7B71"/>
    <w:rsid w:val="009D7B93"/>
    <w:rsid w:val="009D7C1D"/>
    <w:rsid w:val="009D7CD8"/>
    <w:rsid w:val="009D7DA7"/>
    <w:rsid w:val="009D7DBF"/>
    <w:rsid w:val="009D7DD1"/>
    <w:rsid w:val="009D7E2A"/>
    <w:rsid w:val="009D7F36"/>
    <w:rsid w:val="009D7F48"/>
    <w:rsid w:val="009D7FD0"/>
    <w:rsid w:val="009E004D"/>
    <w:rsid w:val="009E006E"/>
    <w:rsid w:val="009E00AA"/>
    <w:rsid w:val="009E00B5"/>
    <w:rsid w:val="009E00BC"/>
    <w:rsid w:val="009E00C3"/>
    <w:rsid w:val="009E00FD"/>
    <w:rsid w:val="009E0128"/>
    <w:rsid w:val="009E0143"/>
    <w:rsid w:val="009E0182"/>
    <w:rsid w:val="009E01E7"/>
    <w:rsid w:val="009E0201"/>
    <w:rsid w:val="009E0235"/>
    <w:rsid w:val="009E0263"/>
    <w:rsid w:val="009E02D1"/>
    <w:rsid w:val="009E02F6"/>
    <w:rsid w:val="009E0347"/>
    <w:rsid w:val="009E0380"/>
    <w:rsid w:val="009E043C"/>
    <w:rsid w:val="009E045D"/>
    <w:rsid w:val="009E04DC"/>
    <w:rsid w:val="009E052C"/>
    <w:rsid w:val="009E0534"/>
    <w:rsid w:val="009E059D"/>
    <w:rsid w:val="009E06BB"/>
    <w:rsid w:val="009E070C"/>
    <w:rsid w:val="009E070D"/>
    <w:rsid w:val="009E0724"/>
    <w:rsid w:val="009E07B4"/>
    <w:rsid w:val="009E080C"/>
    <w:rsid w:val="009E082A"/>
    <w:rsid w:val="009E08AB"/>
    <w:rsid w:val="009E09AE"/>
    <w:rsid w:val="009E09B3"/>
    <w:rsid w:val="009E09D3"/>
    <w:rsid w:val="009E09F2"/>
    <w:rsid w:val="009E09F4"/>
    <w:rsid w:val="009E0A36"/>
    <w:rsid w:val="009E0A42"/>
    <w:rsid w:val="009E0B44"/>
    <w:rsid w:val="009E0B4F"/>
    <w:rsid w:val="009E0B72"/>
    <w:rsid w:val="009E0BB0"/>
    <w:rsid w:val="009E0CAF"/>
    <w:rsid w:val="009E0CFC"/>
    <w:rsid w:val="009E0D3A"/>
    <w:rsid w:val="009E0D41"/>
    <w:rsid w:val="009E0D90"/>
    <w:rsid w:val="009E0DA4"/>
    <w:rsid w:val="009E0E3F"/>
    <w:rsid w:val="009E0E62"/>
    <w:rsid w:val="009E0EB2"/>
    <w:rsid w:val="009E0F14"/>
    <w:rsid w:val="009E0F29"/>
    <w:rsid w:val="009E0F42"/>
    <w:rsid w:val="009E0F49"/>
    <w:rsid w:val="009E0FA5"/>
    <w:rsid w:val="009E107D"/>
    <w:rsid w:val="009E1092"/>
    <w:rsid w:val="009E111A"/>
    <w:rsid w:val="009E1175"/>
    <w:rsid w:val="009E1188"/>
    <w:rsid w:val="009E11BC"/>
    <w:rsid w:val="009E1308"/>
    <w:rsid w:val="009E131B"/>
    <w:rsid w:val="009E1325"/>
    <w:rsid w:val="009E1338"/>
    <w:rsid w:val="009E137E"/>
    <w:rsid w:val="009E13AC"/>
    <w:rsid w:val="009E13D2"/>
    <w:rsid w:val="009E13D3"/>
    <w:rsid w:val="009E146B"/>
    <w:rsid w:val="009E1482"/>
    <w:rsid w:val="009E14F1"/>
    <w:rsid w:val="009E159A"/>
    <w:rsid w:val="009E15B0"/>
    <w:rsid w:val="009E15E2"/>
    <w:rsid w:val="009E1690"/>
    <w:rsid w:val="009E16F0"/>
    <w:rsid w:val="009E1799"/>
    <w:rsid w:val="009E1822"/>
    <w:rsid w:val="009E188F"/>
    <w:rsid w:val="009E18EF"/>
    <w:rsid w:val="009E18FA"/>
    <w:rsid w:val="009E1941"/>
    <w:rsid w:val="009E196F"/>
    <w:rsid w:val="009E19DD"/>
    <w:rsid w:val="009E1A5F"/>
    <w:rsid w:val="009E1A8D"/>
    <w:rsid w:val="009E1AE6"/>
    <w:rsid w:val="009E1B49"/>
    <w:rsid w:val="009E1B70"/>
    <w:rsid w:val="009E1B7A"/>
    <w:rsid w:val="009E1B90"/>
    <w:rsid w:val="009E1BAB"/>
    <w:rsid w:val="009E1BB1"/>
    <w:rsid w:val="009E1C79"/>
    <w:rsid w:val="009E1C8E"/>
    <w:rsid w:val="009E1CA8"/>
    <w:rsid w:val="009E1D10"/>
    <w:rsid w:val="009E1D4E"/>
    <w:rsid w:val="009E1DBA"/>
    <w:rsid w:val="009E1E0C"/>
    <w:rsid w:val="009E1E2B"/>
    <w:rsid w:val="009E1E3D"/>
    <w:rsid w:val="009E1EB7"/>
    <w:rsid w:val="009E1F3A"/>
    <w:rsid w:val="009E1F4C"/>
    <w:rsid w:val="009E1F8A"/>
    <w:rsid w:val="009E1FA3"/>
    <w:rsid w:val="009E1FBE"/>
    <w:rsid w:val="009E20A5"/>
    <w:rsid w:val="009E2138"/>
    <w:rsid w:val="009E2168"/>
    <w:rsid w:val="009E21A3"/>
    <w:rsid w:val="009E21B8"/>
    <w:rsid w:val="009E220B"/>
    <w:rsid w:val="009E2239"/>
    <w:rsid w:val="009E22DE"/>
    <w:rsid w:val="009E2300"/>
    <w:rsid w:val="009E2410"/>
    <w:rsid w:val="009E2440"/>
    <w:rsid w:val="009E24A4"/>
    <w:rsid w:val="009E24F7"/>
    <w:rsid w:val="009E2555"/>
    <w:rsid w:val="009E2588"/>
    <w:rsid w:val="009E25FD"/>
    <w:rsid w:val="009E261B"/>
    <w:rsid w:val="009E2675"/>
    <w:rsid w:val="009E2772"/>
    <w:rsid w:val="009E27C3"/>
    <w:rsid w:val="009E2849"/>
    <w:rsid w:val="009E28B1"/>
    <w:rsid w:val="009E28BE"/>
    <w:rsid w:val="009E29B8"/>
    <w:rsid w:val="009E29E5"/>
    <w:rsid w:val="009E2A7F"/>
    <w:rsid w:val="009E2AF1"/>
    <w:rsid w:val="009E2B08"/>
    <w:rsid w:val="009E2B79"/>
    <w:rsid w:val="009E2B86"/>
    <w:rsid w:val="009E2B9C"/>
    <w:rsid w:val="009E2BB3"/>
    <w:rsid w:val="009E2BB8"/>
    <w:rsid w:val="009E2C15"/>
    <w:rsid w:val="009E2C7C"/>
    <w:rsid w:val="009E2C91"/>
    <w:rsid w:val="009E2CA3"/>
    <w:rsid w:val="009E2CA4"/>
    <w:rsid w:val="009E2CE4"/>
    <w:rsid w:val="009E2CF2"/>
    <w:rsid w:val="009E2D60"/>
    <w:rsid w:val="009E2D7C"/>
    <w:rsid w:val="009E2E3C"/>
    <w:rsid w:val="009E2ED9"/>
    <w:rsid w:val="009E2F0A"/>
    <w:rsid w:val="009E2FFB"/>
    <w:rsid w:val="009E3028"/>
    <w:rsid w:val="009E310C"/>
    <w:rsid w:val="009E312B"/>
    <w:rsid w:val="009E3138"/>
    <w:rsid w:val="009E31C0"/>
    <w:rsid w:val="009E31F8"/>
    <w:rsid w:val="009E3200"/>
    <w:rsid w:val="009E32AC"/>
    <w:rsid w:val="009E32C3"/>
    <w:rsid w:val="009E32CB"/>
    <w:rsid w:val="009E3318"/>
    <w:rsid w:val="009E33CB"/>
    <w:rsid w:val="009E33F4"/>
    <w:rsid w:val="009E33FA"/>
    <w:rsid w:val="009E343C"/>
    <w:rsid w:val="009E3455"/>
    <w:rsid w:val="009E3493"/>
    <w:rsid w:val="009E34C3"/>
    <w:rsid w:val="009E34EE"/>
    <w:rsid w:val="009E3511"/>
    <w:rsid w:val="009E3526"/>
    <w:rsid w:val="009E357E"/>
    <w:rsid w:val="009E35B0"/>
    <w:rsid w:val="009E3626"/>
    <w:rsid w:val="009E365D"/>
    <w:rsid w:val="009E36B6"/>
    <w:rsid w:val="009E36E2"/>
    <w:rsid w:val="009E36E9"/>
    <w:rsid w:val="009E36F5"/>
    <w:rsid w:val="009E3705"/>
    <w:rsid w:val="009E3712"/>
    <w:rsid w:val="009E376A"/>
    <w:rsid w:val="009E37CE"/>
    <w:rsid w:val="009E383D"/>
    <w:rsid w:val="009E3940"/>
    <w:rsid w:val="009E396A"/>
    <w:rsid w:val="009E39CA"/>
    <w:rsid w:val="009E39CC"/>
    <w:rsid w:val="009E39D8"/>
    <w:rsid w:val="009E39FC"/>
    <w:rsid w:val="009E3A4B"/>
    <w:rsid w:val="009E3A9A"/>
    <w:rsid w:val="009E3AA7"/>
    <w:rsid w:val="009E3AB9"/>
    <w:rsid w:val="009E3B6B"/>
    <w:rsid w:val="009E3BEB"/>
    <w:rsid w:val="009E3C68"/>
    <w:rsid w:val="009E3C8B"/>
    <w:rsid w:val="009E3CDB"/>
    <w:rsid w:val="009E3D17"/>
    <w:rsid w:val="009E3D77"/>
    <w:rsid w:val="009E3E07"/>
    <w:rsid w:val="009E3E38"/>
    <w:rsid w:val="009E3EB7"/>
    <w:rsid w:val="009E3F16"/>
    <w:rsid w:val="009E3F20"/>
    <w:rsid w:val="009E3F7B"/>
    <w:rsid w:val="009E3F8D"/>
    <w:rsid w:val="009E405B"/>
    <w:rsid w:val="009E411B"/>
    <w:rsid w:val="009E4187"/>
    <w:rsid w:val="009E4213"/>
    <w:rsid w:val="009E423D"/>
    <w:rsid w:val="009E42A7"/>
    <w:rsid w:val="009E4367"/>
    <w:rsid w:val="009E43C5"/>
    <w:rsid w:val="009E440C"/>
    <w:rsid w:val="009E4414"/>
    <w:rsid w:val="009E44A1"/>
    <w:rsid w:val="009E44F1"/>
    <w:rsid w:val="009E44FB"/>
    <w:rsid w:val="009E4533"/>
    <w:rsid w:val="009E45CD"/>
    <w:rsid w:val="009E45E8"/>
    <w:rsid w:val="009E46DB"/>
    <w:rsid w:val="009E470F"/>
    <w:rsid w:val="009E4711"/>
    <w:rsid w:val="009E4722"/>
    <w:rsid w:val="009E4734"/>
    <w:rsid w:val="009E4764"/>
    <w:rsid w:val="009E4794"/>
    <w:rsid w:val="009E47BF"/>
    <w:rsid w:val="009E480D"/>
    <w:rsid w:val="009E4864"/>
    <w:rsid w:val="009E486F"/>
    <w:rsid w:val="009E4883"/>
    <w:rsid w:val="009E4897"/>
    <w:rsid w:val="009E489F"/>
    <w:rsid w:val="009E48A8"/>
    <w:rsid w:val="009E4910"/>
    <w:rsid w:val="009E4A03"/>
    <w:rsid w:val="009E4A81"/>
    <w:rsid w:val="009E4A91"/>
    <w:rsid w:val="009E4AA9"/>
    <w:rsid w:val="009E4ABA"/>
    <w:rsid w:val="009E4ACD"/>
    <w:rsid w:val="009E4C9D"/>
    <w:rsid w:val="009E4D5D"/>
    <w:rsid w:val="009E4D7D"/>
    <w:rsid w:val="009E4DA0"/>
    <w:rsid w:val="009E4DF8"/>
    <w:rsid w:val="009E4E60"/>
    <w:rsid w:val="009E4E6F"/>
    <w:rsid w:val="009E4E7C"/>
    <w:rsid w:val="009E4E92"/>
    <w:rsid w:val="009E4F04"/>
    <w:rsid w:val="009E4F48"/>
    <w:rsid w:val="009E4FCE"/>
    <w:rsid w:val="009E4FD0"/>
    <w:rsid w:val="009E5021"/>
    <w:rsid w:val="009E505B"/>
    <w:rsid w:val="009E5082"/>
    <w:rsid w:val="009E50A7"/>
    <w:rsid w:val="009E50C0"/>
    <w:rsid w:val="009E50C6"/>
    <w:rsid w:val="009E50CA"/>
    <w:rsid w:val="009E511A"/>
    <w:rsid w:val="009E51BD"/>
    <w:rsid w:val="009E51C1"/>
    <w:rsid w:val="009E51CA"/>
    <w:rsid w:val="009E5212"/>
    <w:rsid w:val="009E521C"/>
    <w:rsid w:val="009E5324"/>
    <w:rsid w:val="009E5364"/>
    <w:rsid w:val="009E5368"/>
    <w:rsid w:val="009E5372"/>
    <w:rsid w:val="009E53E3"/>
    <w:rsid w:val="009E540E"/>
    <w:rsid w:val="009E5473"/>
    <w:rsid w:val="009E54EC"/>
    <w:rsid w:val="009E556B"/>
    <w:rsid w:val="009E5575"/>
    <w:rsid w:val="009E55F4"/>
    <w:rsid w:val="009E55F7"/>
    <w:rsid w:val="009E560F"/>
    <w:rsid w:val="009E5611"/>
    <w:rsid w:val="009E5626"/>
    <w:rsid w:val="009E5677"/>
    <w:rsid w:val="009E56DB"/>
    <w:rsid w:val="009E56FD"/>
    <w:rsid w:val="009E5769"/>
    <w:rsid w:val="009E57A0"/>
    <w:rsid w:val="009E58CD"/>
    <w:rsid w:val="009E58D1"/>
    <w:rsid w:val="009E58DD"/>
    <w:rsid w:val="009E58FE"/>
    <w:rsid w:val="009E5909"/>
    <w:rsid w:val="009E5980"/>
    <w:rsid w:val="009E59EE"/>
    <w:rsid w:val="009E59EF"/>
    <w:rsid w:val="009E59FB"/>
    <w:rsid w:val="009E5A05"/>
    <w:rsid w:val="009E5A4C"/>
    <w:rsid w:val="009E5AC4"/>
    <w:rsid w:val="009E5B1C"/>
    <w:rsid w:val="009E5C02"/>
    <w:rsid w:val="009E5C0E"/>
    <w:rsid w:val="009E5C43"/>
    <w:rsid w:val="009E5C47"/>
    <w:rsid w:val="009E5CEF"/>
    <w:rsid w:val="009E5D37"/>
    <w:rsid w:val="009E5D38"/>
    <w:rsid w:val="009E5D5A"/>
    <w:rsid w:val="009E5DAB"/>
    <w:rsid w:val="009E5DDB"/>
    <w:rsid w:val="009E5DDF"/>
    <w:rsid w:val="009E5DEB"/>
    <w:rsid w:val="009E5E34"/>
    <w:rsid w:val="009E5FAF"/>
    <w:rsid w:val="009E5FB7"/>
    <w:rsid w:val="009E5FDF"/>
    <w:rsid w:val="009E5FE0"/>
    <w:rsid w:val="009E603C"/>
    <w:rsid w:val="009E607E"/>
    <w:rsid w:val="009E608B"/>
    <w:rsid w:val="009E60A1"/>
    <w:rsid w:val="009E60B2"/>
    <w:rsid w:val="009E60C3"/>
    <w:rsid w:val="009E60FE"/>
    <w:rsid w:val="009E6116"/>
    <w:rsid w:val="009E615A"/>
    <w:rsid w:val="009E6170"/>
    <w:rsid w:val="009E619E"/>
    <w:rsid w:val="009E627E"/>
    <w:rsid w:val="009E6289"/>
    <w:rsid w:val="009E62BD"/>
    <w:rsid w:val="009E62E1"/>
    <w:rsid w:val="009E6300"/>
    <w:rsid w:val="009E6334"/>
    <w:rsid w:val="009E63FC"/>
    <w:rsid w:val="009E6424"/>
    <w:rsid w:val="009E6430"/>
    <w:rsid w:val="009E6439"/>
    <w:rsid w:val="009E648B"/>
    <w:rsid w:val="009E64B8"/>
    <w:rsid w:val="009E6532"/>
    <w:rsid w:val="009E65CC"/>
    <w:rsid w:val="009E65F7"/>
    <w:rsid w:val="009E6636"/>
    <w:rsid w:val="009E66AF"/>
    <w:rsid w:val="009E66DE"/>
    <w:rsid w:val="009E66E9"/>
    <w:rsid w:val="009E6749"/>
    <w:rsid w:val="009E67A5"/>
    <w:rsid w:val="009E67B9"/>
    <w:rsid w:val="009E67ED"/>
    <w:rsid w:val="009E6864"/>
    <w:rsid w:val="009E68C8"/>
    <w:rsid w:val="009E691D"/>
    <w:rsid w:val="009E691F"/>
    <w:rsid w:val="009E69E4"/>
    <w:rsid w:val="009E69E8"/>
    <w:rsid w:val="009E69EA"/>
    <w:rsid w:val="009E6A1E"/>
    <w:rsid w:val="009E6A37"/>
    <w:rsid w:val="009E6A41"/>
    <w:rsid w:val="009E6A64"/>
    <w:rsid w:val="009E6ABE"/>
    <w:rsid w:val="009E6AE3"/>
    <w:rsid w:val="009E6B32"/>
    <w:rsid w:val="009E6B9B"/>
    <w:rsid w:val="009E6BF8"/>
    <w:rsid w:val="009E6CB8"/>
    <w:rsid w:val="009E6CC0"/>
    <w:rsid w:val="009E6CF9"/>
    <w:rsid w:val="009E6D45"/>
    <w:rsid w:val="009E6DB8"/>
    <w:rsid w:val="009E6E14"/>
    <w:rsid w:val="009E6EF2"/>
    <w:rsid w:val="009E6F67"/>
    <w:rsid w:val="009E6FA8"/>
    <w:rsid w:val="009E6FFF"/>
    <w:rsid w:val="009E70F2"/>
    <w:rsid w:val="009E70F3"/>
    <w:rsid w:val="009E70FD"/>
    <w:rsid w:val="009E71B1"/>
    <w:rsid w:val="009E71CA"/>
    <w:rsid w:val="009E72C0"/>
    <w:rsid w:val="009E72ED"/>
    <w:rsid w:val="009E7311"/>
    <w:rsid w:val="009E7372"/>
    <w:rsid w:val="009E73DC"/>
    <w:rsid w:val="009E740E"/>
    <w:rsid w:val="009E745A"/>
    <w:rsid w:val="009E745F"/>
    <w:rsid w:val="009E74A7"/>
    <w:rsid w:val="009E74C1"/>
    <w:rsid w:val="009E751F"/>
    <w:rsid w:val="009E75A9"/>
    <w:rsid w:val="009E75B4"/>
    <w:rsid w:val="009E762E"/>
    <w:rsid w:val="009E7670"/>
    <w:rsid w:val="009E7685"/>
    <w:rsid w:val="009E76A4"/>
    <w:rsid w:val="009E76C2"/>
    <w:rsid w:val="009E7732"/>
    <w:rsid w:val="009E773D"/>
    <w:rsid w:val="009E780E"/>
    <w:rsid w:val="009E78C3"/>
    <w:rsid w:val="009E78FD"/>
    <w:rsid w:val="009E793C"/>
    <w:rsid w:val="009E793F"/>
    <w:rsid w:val="009E796C"/>
    <w:rsid w:val="009E799D"/>
    <w:rsid w:val="009E79E9"/>
    <w:rsid w:val="009E7A0A"/>
    <w:rsid w:val="009E7A3C"/>
    <w:rsid w:val="009E7A60"/>
    <w:rsid w:val="009E7A68"/>
    <w:rsid w:val="009E7AE3"/>
    <w:rsid w:val="009E7AFB"/>
    <w:rsid w:val="009E7B6F"/>
    <w:rsid w:val="009E7B81"/>
    <w:rsid w:val="009E7B93"/>
    <w:rsid w:val="009E7BC2"/>
    <w:rsid w:val="009E7BD7"/>
    <w:rsid w:val="009E7BE9"/>
    <w:rsid w:val="009E7D01"/>
    <w:rsid w:val="009E7D07"/>
    <w:rsid w:val="009E7DC9"/>
    <w:rsid w:val="009E7E12"/>
    <w:rsid w:val="009E7EA5"/>
    <w:rsid w:val="009E7EBB"/>
    <w:rsid w:val="009E7F1C"/>
    <w:rsid w:val="009E7F26"/>
    <w:rsid w:val="009E7F39"/>
    <w:rsid w:val="009E7F50"/>
    <w:rsid w:val="009E7FAC"/>
    <w:rsid w:val="009F0105"/>
    <w:rsid w:val="009F0137"/>
    <w:rsid w:val="009F0146"/>
    <w:rsid w:val="009F0149"/>
    <w:rsid w:val="009F0187"/>
    <w:rsid w:val="009F01C5"/>
    <w:rsid w:val="009F0219"/>
    <w:rsid w:val="009F02DC"/>
    <w:rsid w:val="009F0316"/>
    <w:rsid w:val="009F0329"/>
    <w:rsid w:val="009F0450"/>
    <w:rsid w:val="009F0452"/>
    <w:rsid w:val="009F0487"/>
    <w:rsid w:val="009F04DF"/>
    <w:rsid w:val="009F04E3"/>
    <w:rsid w:val="009F04F5"/>
    <w:rsid w:val="009F05FC"/>
    <w:rsid w:val="009F0611"/>
    <w:rsid w:val="009F072A"/>
    <w:rsid w:val="009F07FB"/>
    <w:rsid w:val="009F0845"/>
    <w:rsid w:val="009F08A3"/>
    <w:rsid w:val="009F08A5"/>
    <w:rsid w:val="009F0974"/>
    <w:rsid w:val="009F09C5"/>
    <w:rsid w:val="009F09D6"/>
    <w:rsid w:val="009F0A1B"/>
    <w:rsid w:val="009F0A5A"/>
    <w:rsid w:val="009F0A71"/>
    <w:rsid w:val="009F0AA0"/>
    <w:rsid w:val="009F0BF8"/>
    <w:rsid w:val="009F0C61"/>
    <w:rsid w:val="009F0C77"/>
    <w:rsid w:val="009F0CFB"/>
    <w:rsid w:val="009F0DC0"/>
    <w:rsid w:val="009F0E00"/>
    <w:rsid w:val="009F0E05"/>
    <w:rsid w:val="009F0EBE"/>
    <w:rsid w:val="009F0FB7"/>
    <w:rsid w:val="009F0FDD"/>
    <w:rsid w:val="009F106F"/>
    <w:rsid w:val="009F107B"/>
    <w:rsid w:val="009F10FC"/>
    <w:rsid w:val="009F1144"/>
    <w:rsid w:val="009F117B"/>
    <w:rsid w:val="009F1183"/>
    <w:rsid w:val="009F11ED"/>
    <w:rsid w:val="009F121B"/>
    <w:rsid w:val="009F1264"/>
    <w:rsid w:val="009F12C8"/>
    <w:rsid w:val="009F1302"/>
    <w:rsid w:val="009F1379"/>
    <w:rsid w:val="009F1429"/>
    <w:rsid w:val="009F1450"/>
    <w:rsid w:val="009F1473"/>
    <w:rsid w:val="009F1479"/>
    <w:rsid w:val="009F147C"/>
    <w:rsid w:val="009F14A1"/>
    <w:rsid w:val="009F14BC"/>
    <w:rsid w:val="009F14C1"/>
    <w:rsid w:val="009F14C7"/>
    <w:rsid w:val="009F1517"/>
    <w:rsid w:val="009F15A7"/>
    <w:rsid w:val="009F15D2"/>
    <w:rsid w:val="009F169D"/>
    <w:rsid w:val="009F16F7"/>
    <w:rsid w:val="009F1782"/>
    <w:rsid w:val="009F1798"/>
    <w:rsid w:val="009F1839"/>
    <w:rsid w:val="009F1854"/>
    <w:rsid w:val="009F1857"/>
    <w:rsid w:val="009F188F"/>
    <w:rsid w:val="009F1892"/>
    <w:rsid w:val="009F194F"/>
    <w:rsid w:val="009F1985"/>
    <w:rsid w:val="009F1986"/>
    <w:rsid w:val="009F19C1"/>
    <w:rsid w:val="009F1A6D"/>
    <w:rsid w:val="009F1A79"/>
    <w:rsid w:val="009F1B03"/>
    <w:rsid w:val="009F1B64"/>
    <w:rsid w:val="009F1B77"/>
    <w:rsid w:val="009F1B7D"/>
    <w:rsid w:val="009F1BAB"/>
    <w:rsid w:val="009F1C0E"/>
    <w:rsid w:val="009F1C7B"/>
    <w:rsid w:val="009F1CAB"/>
    <w:rsid w:val="009F1CAF"/>
    <w:rsid w:val="009F1CFC"/>
    <w:rsid w:val="009F1D37"/>
    <w:rsid w:val="009F1D51"/>
    <w:rsid w:val="009F1DCD"/>
    <w:rsid w:val="009F1DF5"/>
    <w:rsid w:val="009F1E47"/>
    <w:rsid w:val="009F1E61"/>
    <w:rsid w:val="009F1E8C"/>
    <w:rsid w:val="009F1F08"/>
    <w:rsid w:val="009F1F16"/>
    <w:rsid w:val="009F1F6E"/>
    <w:rsid w:val="009F1FE7"/>
    <w:rsid w:val="009F2059"/>
    <w:rsid w:val="009F20B3"/>
    <w:rsid w:val="009F2140"/>
    <w:rsid w:val="009F2182"/>
    <w:rsid w:val="009F21DC"/>
    <w:rsid w:val="009F21FB"/>
    <w:rsid w:val="009F2305"/>
    <w:rsid w:val="009F23CF"/>
    <w:rsid w:val="009F2491"/>
    <w:rsid w:val="009F24C6"/>
    <w:rsid w:val="009F24D8"/>
    <w:rsid w:val="009F24E4"/>
    <w:rsid w:val="009F2525"/>
    <w:rsid w:val="009F252A"/>
    <w:rsid w:val="009F2538"/>
    <w:rsid w:val="009F2557"/>
    <w:rsid w:val="009F269C"/>
    <w:rsid w:val="009F26F6"/>
    <w:rsid w:val="009F2709"/>
    <w:rsid w:val="009F2790"/>
    <w:rsid w:val="009F2854"/>
    <w:rsid w:val="009F287B"/>
    <w:rsid w:val="009F2892"/>
    <w:rsid w:val="009F28BD"/>
    <w:rsid w:val="009F28CB"/>
    <w:rsid w:val="009F294A"/>
    <w:rsid w:val="009F2950"/>
    <w:rsid w:val="009F2AF6"/>
    <w:rsid w:val="009F2AFF"/>
    <w:rsid w:val="009F2B02"/>
    <w:rsid w:val="009F2B3E"/>
    <w:rsid w:val="009F2B49"/>
    <w:rsid w:val="009F2B8D"/>
    <w:rsid w:val="009F2BE6"/>
    <w:rsid w:val="009F2C78"/>
    <w:rsid w:val="009F2D94"/>
    <w:rsid w:val="009F2E29"/>
    <w:rsid w:val="009F2E38"/>
    <w:rsid w:val="009F2E83"/>
    <w:rsid w:val="009F2F14"/>
    <w:rsid w:val="009F2F4F"/>
    <w:rsid w:val="009F2FCE"/>
    <w:rsid w:val="009F3013"/>
    <w:rsid w:val="009F302D"/>
    <w:rsid w:val="009F314D"/>
    <w:rsid w:val="009F319C"/>
    <w:rsid w:val="009F31A6"/>
    <w:rsid w:val="009F31F0"/>
    <w:rsid w:val="009F31F2"/>
    <w:rsid w:val="009F3213"/>
    <w:rsid w:val="009F321D"/>
    <w:rsid w:val="009F3259"/>
    <w:rsid w:val="009F325F"/>
    <w:rsid w:val="009F3269"/>
    <w:rsid w:val="009F3277"/>
    <w:rsid w:val="009F32B6"/>
    <w:rsid w:val="009F32DC"/>
    <w:rsid w:val="009F3345"/>
    <w:rsid w:val="009F3377"/>
    <w:rsid w:val="009F33FE"/>
    <w:rsid w:val="009F3402"/>
    <w:rsid w:val="009F341D"/>
    <w:rsid w:val="009F3494"/>
    <w:rsid w:val="009F34B5"/>
    <w:rsid w:val="009F351F"/>
    <w:rsid w:val="009F3529"/>
    <w:rsid w:val="009F363B"/>
    <w:rsid w:val="009F3660"/>
    <w:rsid w:val="009F3684"/>
    <w:rsid w:val="009F36D2"/>
    <w:rsid w:val="009F371B"/>
    <w:rsid w:val="009F3723"/>
    <w:rsid w:val="009F373B"/>
    <w:rsid w:val="009F3775"/>
    <w:rsid w:val="009F379F"/>
    <w:rsid w:val="009F37EF"/>
    <w:rsid w:val="009F3822"/>
    <w:rsid w:val="009F3860"/>
    <w:rsid w:val="009F3922"/>
    <w:rsid w:val="009F393A"/>
    <w:rsid w:val="009F395F"/>
    <w:rsid w:val="009F3981"/>
    <w:rsid w:val="009F39A3"/>
    <w:rsid w:val="009F39C2"/>
    <w:rsid w:val="009F39FD"/>
    <w:rsid w:val="009F3B66"/>
    <w:rsid w:val="009F3B80"/>
    <w:rsid w:val="009F3C00"/>
    <w:rsid w:val="009F3C11"/>
    <w:rsid w:val="009F3C2C"/>
    <w:rsid w:val="009F3C68"/>
    <w:rsid w:val="009F3C75"/>
    <w:rsid w:val="009F3D32"/>
    <w:rsid w:val="009F3D68"/>
    <w:rsid w:val="009F3D81"/>
    <w:rsid w:val="009F3E32"/>
    <w:rsid w:val="009F3E7A"/>
    <w:rsid w:val="009F3F36"/>
    <w:rsid w:val="009F3F65"/>
    <w:rsid w:val="009F3FA9"/>
    <w:rsid w:val="009F3FAA"/>
    <w:rsid w:val="009F4023"/>
    <w:rsid w:val="009F4027"/>
    <w:rsid w:val="009F4173"/>
    <w:rsid w:val="009F41AE"/>
    <w:rsid w:val="009F41CF"/>
    <w:rsid w:val="009F423A"/>
    <w:rsid w:val="009F42B3"/>
    <w:rsid w:val="009F4301"/>
    <w:rsid w:val="009F434B"/>
    <w:rsid w:val="009F4350"/>
    <w:rsid w:val="009F4358"/>
    <w:rsid w:val="009F438D"/>
    <w:rsid w:val="009F4394"/>
    <w:rsid w:val="009F43DA"/>
    <w:rsid w:val="009F43EB"/>
    <w:rsid w:val="009F4418"/>
    <w:rsid w:val="009F4466"/>
    <w:rsid w:val="009F4496"/>
    <w:rsid w:val="009F44C1"/>
    <w:rsid w:val="009F4582"/>
    <w:rsid w:val="009F45A9"/>
    <w:rsid w:val="009F4628"/>
    <w:rsid w:val="009F462A"/>
    <w:rsid w:val="009F468F"/>
    <w:rsid w:val="009F46A6"/>
    <w:rsid w:val="009F46D7"/>
    <w:rsid w:val="009F471B"/>
    <w:rsid w:val="009F4770"/>
    <w:rsid w:val="009F479D"/>
    <w:rsid w:val="009F47CC"/>
    <w:rsid w:val="009F489F"/>
    <w:rsid w:val="009F492C"/>
    <w:rsid w:val="009F4966"/>
    <w:rsid w:val="009F4982"/>
    <w:rsid w:val="009F49F9"/>
    <w:rsid w:val="009F4A75"/>
    <w:rsid w:val="009F4B7C"/>
    <w:rsid w:val="009F4B95"/>
    <w:rsid w:val="009F4CB7"/>
    <w:rsid w:val="009F4D0D"/>
    <w:rsid w:val="009F4D3C"/>
    <w:rsid w:val="009F4DA2"/>
    <w:rsid w:val="009F4DD3"/>
    <w:rsid w:val="009F4DF2"/>
    <w:rsid w:val="009F4E36"/>
    <w:rsid w:val="009F4E5C"/>
    <w:rsid w:val="009F4E64"/>
    <w:rsid w:val="009F4E87"/>
    <w:rsid w:val="009F4EB9"/>
    <w:rsid w:val="009F4EBF"/>
    <w:rsid w:val="009F4F37"/>
    <w:rsid w:val="009F4F90"/>
    <w:rsid w:val="009F4FFF"/>
    <w:rsid w:val="009F5017"/>
    <w:rsid w:val="009F50AB"/>
    <w:rsid w:val="009F50BF"/>
    <w:rsid w:val="009F51B8"/>
    <w:rsid w:val="009F51BA"/>
    <w:rsid w:val="009F51EE"/>
    <w:rsid w:val="009F5315"/>
    <w:rsid w:val="009F5374"/>
    <w:rsid w:val="009F53EF"/>
    <w:rsid w:val="009F53F6"/>
    <w:rsid w:val="009F53FA"/>
    <w:rsid w:val="009F545C"/>
    <w:rsid w:val="009F547B"/>
    <w:rsid w:val="009F5525"/>
    <w:rsid w:val="009F5535"/>
    <w:rsid w:val="009F55A5"/>
    <w:rsid w:val="009F55BF"/>
    <w:rsid w:val="009F5652"/>
    <w:rsid w:val="009F56EA"/>
    <w:rsid w:val="009F572E"/>
    <w:rsid w:val="009F572F"/>
    <w:rsid w:val="009F578D"/>
    <w:rsid w:val="009F580F"/>
    <w:rsid w:val="009F5888"/>
    <w:rsid w:val="009F58A3"/>
    <w:rsid w:val="009F58CD"/>
    <w:rsid w:val="009F5945"/>
    <w:rsid w:val="009F597E"/>
    <w:rsid w:val="009F5982"/>
    <w:rsid w:val="009F59A0"/>
    <w:rsid w:val="009F59A3"/>
    <w:rsid w:val="009F5A31"/>
    <w:rsid w:val="009F5A39"/>
    <w:rsid w:val="009F5A53"/>
    <w:rsid w:val="009F5A77"/>
    <w:rsid w:val="009F5A87"/>
    <w:rsid w:val="009F5A90"/>
    <w:rsid w:val="009F5AD3"/>
    <w:rsid w:val="009F5B68"/>
    <w:rsid w:val="009F5B8B"/>
    <w:rsid w:val="009F5BC8"/>
    <w:rsid w:val="009F5BDE"/>
    <w:rsid w:val="009F5BF2"/>
    <w:rsid w:val="009F5C39"/>
    <w:rsid w:val="009F5C5C"/>
    <w:rsid w:val="009F5C8F"/>
    <w:rsid w:val="009F5CAB"/>
    <w:rsid w:val="009F5DC9"/>
    <w:rsid w:val="009F5DE7"/>
    <w:rsid w:val="009F5E79"/>
    <w:rsid w:val="009F5F27"/>
    <w:rsid w:val="009F5F63"/>
    <w:rsid w:val="009F5F87"/>
    <w:rsid w:val="009F600D"/>
    <w:rsid w:val="009F6030"/>
    <w:rsid w:val="009F6044"/>
    <w:rsid w:val="009F61CB"/>
    <w:rsid w:val="009F61ED"/>
    <w:rsid w:val="009F6224"/>
    <w:rsid w:val="009F6271"/>
    <w:rsid w:val="009F62BF"/>
    <w:rsid w:val="009F62CB"/>
    <w:rsid w:val="009F6357"/>
    <w:rsid w:val="009F63CE"/>
    <w:rsid w:val="009F63DC"/>
    <w:rsid w:val="009F6553"/>
    <w:rsid w:val="009F65C4"/>
    <w:rsid w:val="009F6614"/>
    <w:rsid w:val="009F6621"/>
    <w:rsid w:val="009F662C"/>
    <w:rsid w:val="009F67F9"/>
    <w:rsid w:val="009F6867"/>
    <w:rsid w:val="009F68C2"/>
    <w:rsid w:val="009F68EC"/>
    <w:rsid w:val="009F68FB"/>
    <w:rsid w:val="009F6908"/>
    <w:rsid w:val="009F692D"/>
    <w:rsid w:val="009F6931"/>
    <w:rsid w:val="009F6935"/>
    <w:rsid w:val="009F696F"/>
    <w:rsid w:val="009F697F"/>
    <w:rsid w:val="009F6A03"/>
    <w:rsid w:val="009F6A30"/>
    <w:rsid w:val="009F6A79"/>
    <w:rsid w:val="009F6B0B"/>
    <w:rsid w:val="009F6B0C"/>
    <w:rsid w:val="009F6BFE"/>
    <w:rsid w:val="009F6C0C"/>
    <w:rsid w:val="009F6C32"/>
    <w:rsid w:val="009F6C42"/>
    <w:rsid w:val="009F6C73"/>
    <w:rsid w:val="009F6CBC"/>
    <w:rsid w:val="009F6E91"/>
    <w:rsid w:val="009F6F18"/>
    <w:rsid w:val="009F6F1E"/>
    <w:rsid w:val="009F6F6B"/>
    <w:rsid w:val="009F6F78"/>
    <w:rsid w:val="009F6FE4"/>
    <w:rsid w:val="009F700A"/>
    <w:rsid w:val="009F7023"/>
    <w:rsid w:val="009F707D"/>
    <w:rsid w:val="009F7080"/>
    <w:rsid w:val="009F710F"/>
    <w:rsid w:val="009F7139"/>
    <w:rsid w:val="009F71C3"/>
    <w:rsid w:val="009F7259"/>
    <w:rsid w:val="009F728E"/>
    <w:rsid w:val="009F72D7"/>
    <w:rsid w:val="009F736E"/>
    <w:rsid w:val="009F73B0"/>
    <w:rsid w:val="009F7472"/>
    <w:rsid w:val="009F74BA"/>
    <w:rsid w:val="009F7515"/>
    <w:rsid w:val="009F75B4"/>
    <w:rsid w:val="009F7602"/>
    <w:rsid w:val="009F761E"/>
    <w:rsid w:val="009F76EB"/>
    <w:rsid w:val="009F773E"/>
    <w:rsid w:val="009F778C"/>
    <w:rsid w:val="009F77B4"/>
    <w:rsid w:val="009F77F6"/>
    <w:rsid w:val="009F781B"/>
    <w:rsid w:val="009F7904"/>
    <w:rsid w:val="009F797C"/>
    <w:rsid w:val="009F79D3"/>
    <w:rsid w:val="009F79F4"/>
    <w:rsid w:val="009F7A45"/>
    <w:rsid w:val="009F7A69"/>
    <w:rsid w:val="009F7AA9"/>
    <w:rsid w:val="009F7B66"/>
    <w:rsid w:val="009F7BA5"/>
    <w:rsid w:val="009F7BE8"/>
    <w:rsid w:val="009F7DCD"/>
    <w:rsid w:val="009F7DEB"/>
    <w:rsid w:val="009F7E18"/>
    <w:rsid w:val="009F7E31"/>
    <w:rsid w:val="009F7EC1"/>
    <w:rsid w:val="009F7EC7"/>
    <w:rsid w:val="009F7ED1"/>
    <w:rsid w:val="009F7F1F"/>
    <w:rsid w:val="009F7F53"/>
    <w:rsid w:val="009F7F96"/>
    <w:rsid w:val="009F7F97"/>
    <w:rsid w:val="009F7FC5"/>
    <w:rsid w:val="009F7FD8"/>
    <w:rsid w:val="00A00054"/>
    <w:rsid w:val="00A00072"/>
    <w:rsid w:val="00A00085"/>
    <w:rsid w:val="00A000A4"/>
    <w:rsid w:val="00A000D7"/>
    <w:rsid w:val="00A00164"/>
    <w:rsid w:val="00A0020F"/>
    <w:rsid w:val="00A0029F"/>
    <w:rsid w:val="00A002BA"/>
    <w:rsid w:val="00A00394"/>
    <w:rsid w:val="00A003CE"/>
    <w:rsid w:val="00A00421"/>
    <w:rsid w:val="00A0044B"/>
    <w:rsid w:val="00A00463"/>
    <w:rsid w:val="00A004A8"/>
    <w:rsid w:val="00A00541"/>
    <w:rsid w:val="00A005EC"/>
    <w:rsid w:val="00A005F2"/>
    <w:rsid w:val="00A005F8"/>
    <w:rsid w:val="00A00605"/>
    <w:rsid w:val="00A0065A"/>
    <w:rsid w:val="00A00696"/>
    <w:rsid w:val="00A00700"/>
    <w:rsid w:val="00A0073D"/>
    <w:rsid w:val="00A0076E"/>
    <w:rsid w:val="00A00862"/>
    <w:rsid w:val="00A00888"/>
    <w:rsid w:val="00A008BE"/>
    <w:rsid w:val="00A00902"/>
    <w:rsid w:val="00A0090B"/>
    <w:rsid w:val="00A009EA"/>
    <w:rsid w:val="00A009ED"/>
    <w:rsid w:val="00A00A27"/>
    <w:rsid w:val="00A00A58"/>
    <w:rsid w:val="00A00ACB"/>
    <w:rsid w:val="00A00BD9"/>
    <w:rsid w:val="00A00C29"/>
    <w:rsid w:val="00A00C60"/>
    <w:rsid w:val="00A00CA6"/>
    <w:rsid w:val="00A00CD0"/>
    <w:rsid w:val="00A00CD3"/>
    <w:rsid w:val="00A00CEA"/>
    <w:rsid w:val="00A00CF2"/>
    <w:rsid w:val="00A00D5C"/>
    <w:rsid w:val="00A00DBD"/>
    <w:rsid w:val="00A00DBE"/>
    <w:rsid w:val="00A00E1C"/>
    <w:rsid w:val="00A00E2A"/>
    <w:rsid w:val="00A00E50"/>
    <w:rsid w:val="00A00E5C"/>
    <w:rsid w:val="00A00E5F"/>
    <w:rsid w:val="00A00E88"/>
    <w:rsid w:val="00A00EB1"/>
    <w:rsid w:val="00A00EC0"/>
    <w:rsid w:val="00A00F08"/>
    <w:rsid w:val="00A00FAD"/>
    <w:rsid w:val="00A00FC2"/>
    <w:rsid w:val="00A00FC9"/>
    <w:rsid w:val="00A01076"/>
    <w:rsid w:val="00A01166"/>
    <w:rsid w:val="00A0117A"/>
    <w:rsid w:val="00A01295"/>
    <w:rsid w:val="00A01327"/>
    <w:rsid w:val="00A0133D"/>
    <w:rsid w:val="00A0137A"/>
    <w:rsid w:val="00A013BC"/>
    <w:rsid w:val="00A01427"/>
    <w:rsid w:val="00A014AA"/>
    <w:rsid w:val="00A01522"/>
    <w:rsid w:val="00A0156F"/>
    <w:rsid w:val="00A01577"/>
    <w:rsid w:val="00A015AE"/>
    <w:rsid w:val="00A01613"/>
    <w:rsid w:val="00A01646"/>
    <w:rsid w:val="00A016C6"/>
    <w:rsid w:val="00A0171A"/>
    <w:rsid w:val="00A0175D"/>
    <w:rsid w:val="00A01775"/>
    <w:rsid w:val="00A01788"/>
    <w:rsid w:val="00A017C1"/>
    <w:rsid w:val="00A017EC"/>
    <w:rsid w:val="00A01849"/>
    <w:rsid w:val="00A01897"/>
    <w:rsid w:val="00A01901"/>
    <w:rsid w:val="00A01915"/>
    <w:rsid w:val="00A01A16"/>
    <w:rsid w:val="00A01A5E"/>
    <w:rsid w:val="00A01A9E"/>
    <w:rsid w:val="00A01AAB"/>
    <w:rsid w:val="00A01B23"/>
    <w:rsid w:val="00A01B74"/>
    <w:rsid w:val="00A01C04"/>
    <w:rsid w:val="00A01CA7"/>
    <w:rsid w:val="00A01D00"/>
    <w:rsid w:val="00A01D38"/>
    <w:rsid w:val="00A01D6D"/>
    <w:rsid w:val="00A01D98"/>
    <w:rsid w:val="00A01DB6"/>
    <w:rsid w:val="00A01E04"/>
    <w:rsid w:val="00A01EF3"/>
    <w:rsid w:val="00A01F41"/>
    <w:rsid w:val="00A0201E"/>
    <w:rsid w:val="00A0206D"/>
    <w:rsid w:val="00A0207F"/>
    <w:rsid w:val="00A0208D"/>
    <w:rsid w:val="00A020CD"/>
    <w:rsid w:val="00A020E0"/>
    <w:rsid w:val="00A0210D"/>
    <w:rsid w:val="00A02137"/>
    <w:rsid w:val="00A02159"/>
    <w:rsid w:val="00A0218F"/>
    <w:rsid w:val="00A02190"/>
    <w:rsid w:val="00A021B2"/>
    <w:rsid w:val="00A021E0"/>
    <w:rsid w:val="00A02234"/>
    <w:rsid w:val="00A022BF"/>
    <w:rsid w:val="00A02382"/>
    <w:rsid w:val="00A023FF"/>
    <w:rsid w:val="00A02404"/>
    <w:rsid w:val="00A02408"/>
    <w:rsid w:val="00A02420"/>
    <w:rsid w:val="00A02444"/>
    <w:rsid w:val="00A02469"/>
    <w:rsid w:val="00A02534"/>
    <w:rsid w:val="00A025FB"/>
    <w:rsid w:val="00A02635"/>
    <w:rsid w:val="00A026A2"/>
    <w:rsid w:val="00A026CA"/>
    <w:rsid w:val="00A02712"/>
    <w:rsid w:val="00A02714"/>
    <w:rsid w:val="00A027BD"/>
    <w:rsid w:val="00A028EE"/>
    <w:rsid w:val="00A0292B"/>
    <w:rsid w:val="00A029A9"/>
    <w:rsid w:val="00A029C1"/>
    <w:rsid w:val="00A02B48"/>
    <w:rsid w:val="00A02B64"/>
    <w:rsid w:val="00A02B68"/>
    <w:rsid w:val="00A02B6C"/>
    <w:rsid w:val="00A02BE1"/>
    <w:rsid w:val="00A02C42"/>
    <w:rsid w:val="00A02CE2"/>
    <w:rsid w:val="00A02D2E"/>
    <w:rsid w:val="00A02DF3"/>
    <w:rsid w:val="00A02E09"/>
    <w:rsid w:val="00A02E2D"/>
    <w:rsid w:val="00A02E78"/>
    <w:rsid w:val="00A02EE8"/>
    <w:rsid w:val="00A02F61"/>
    <w:rsid w:val="00A02F8E"/>
    <w:rsid w:val="00A02FB9"/>
    <w:rsid w:val="00A02FC2"/>
    <w:rsid w:val="00A02FD2"/>
    <w:rsid w:val="00A02FED"/>
    <w:rsid w:val="00A0303A"/>
    <w:rsid w:val="00A03071"/>
    <w:rsid w:val="00A030B8"/>
    <w:rsid w:val="00A030C7"/>
    <w:rsid w:val="00A030E2"/>
    <w:rsid w:val="00A0316E"/>
    <w:rsid w:val="00A03270"/>
    <w:rsid w:val="00A0328B"/>
    <w:rsid w:val="00A032DB"/>
    <w:rsid w:val="00A03308"/>
    <w:rsid w:val="00A03341"/>
    <w:rsid w:val="00A0336C"/>
    <w:rsid w:val="00A033B8"/>
    <w:rsid w:val="00A033F4"/>
    <w:rsid w:val="00A0344A"/>
    <w:rsid w:val="00A0344F"/>
    <w:rsid w:val="00A03486"/>
    <w:rsid w:val="00A0351D"/>
    <w:rsid w:val="00A0354D"/>
    <w:rsid w:val="00A03568"/>
    <w:rsid w:val="00A035C7"/>
    <w:rsid w:val="00A03654"/>
    <w:rsid w:val="00A0367B"/>
    <w:rsid w:val="00A03698"/>
    <w:rsid w:val="00A0369A"/>
    <w:rsid w:val="00A0377B"/>
    <w:rsid w:val="00A037CD"/>
    <w:rsid w:val="00A03808"/>
    <w:rsid w:val="00A03859"/>
    <w:rsid w:val="00A03877"/>
    <w:rsid w:val="00A03896"/>
    <w:rsid w:val="00A039D4"/>
    <w:rsid w:val="00A03A3F"/>
    <w:rsid w:val="00A03A97"/>
    <w:rsid w:val="00A03A9D"/>
    <w:rsid w:val="00A03ABD"/>
    <w:rsid w:val="00A03B04"/>
    <w:rsid w:val="00A03B39"/>
    <w:rsid w:val="00A03B3A"/>
    <w:rsid w:val="00A03BE8"/>
    <w:rsid w:val="00A03BFD"/>
    <w:rsid w:val="00A03C74"/>
    <w:rsid w:val="00A03CBD"/>
    <w:rsid w:val="00A03D51"/>
    <w:rsid w:val="00A03D73"/>
    <w:rsid w:val="00A03DC9"/>
    <w:rsid w:val="00A03E16"/>
    <w:rsid w:val="00A03E20"/>
    <w:rsid w:val="00A03E36"/>
    <w:rsid w:val="00A03E84"/>
    <w:rsid w:val="00A03E94"/>
    <w:rsid w:val="00A03E9B"/>
    <w:rsid w:val="00A03EDB"/>
    <w:rsid w:val="00A03F22"/>
    <w:rsid w:val="00A03F88"/>
    <w:rsid w:val="00A03FAC"/>
    <w:rsid w:val="00A03FE0"/>
    <w:rsid w:val="00A04041"/>
    <w:rsid w:val="00A04055"/>
    <w:rsid w:val="00A04057"/>
    <w:rsid w:val="00A04083"/>
    <w:rsid w:val="00A0411B"/>
    <w:rsid w:val="00A04122"/>
    <w:rsid w:val="00A0415E"/>
    <w:rsid w:val="00A041FF"/>
    <w:rsid w:val="00A0429A"/>
    <w:rsid w:val="00A042E0"/>
    <w:rsid w:val="00A04315"/>
    <w:rsid w:val="00A0441B"/>
    <w:rsid w:val="00A044BB"/>
    <w:rsid w:val="00A044F8"/>
    <w:rsid w:val="00A0455C"/>
    <w:rsid w:val="00A0455D"/>
    <w:rsid w:val="00A045B6"/>
    <w:rsid w:val="00A04653"/>
    <w:rsid w:val="00A0467D"/>
    <w:rsid w:val="00A04725"/>
    <w:rsid w:val="00A047C8"/>
    <w:rsid w:val="00A04831"/>
    <w:rsid w:val="00A04874"/>
    <w:rsid w:val="00A04886"/>
    <w:rsid w:val="00A048CF"/>
    <w:rsid w:val="00A049B2"/>
    <w:rsid w:val="00A049D4"/>
    <w:rsid w:val="00A049EE"/>
    <w:rsid w:val="00A04A34"/>
    <w:rsid w:val="00A04A6B"/>
    <w:rsid w:val="00A04A8D"/>
    <w:rsid w:val="00A04A8F"/>
    <w:rsid w:val="00A04B3D"/>
    <w:rsid w:val="00A04B54"/>
    <w:rsid w:val="00A04B6E"/>
    <w:rsid w:val="00A04B8B"/>
    <w:rsid w:val="00A04BD2"/>
    <w:rsid w:val="00A04BFC"/>
    <w:rsid w:val="00A04CC6"/>
    <w:rsid w:val="00A04D36"/>
    <w:rsid w:val="00A04D48"/>
    <w:rsid w:val="00A04E37"/>
    <w:rsid w:val="00A04ED6"/>
    <w:rsid w:val="00A04ED8"/>
    <w:rsid w:val="00A04FA2"/>
    <w:rsid w:val="00A04FA6"/>
    <w:rsid w:val="00A05027"/>
    <w:rsid w:val="00A050D9"/>
    <w:rsid w:val="00A05130"/>
    <w:rsid w:val="00A051EF"/>
    <w:rsid w:val="00A05219"/>
    <w:rsid w:val="00A05278"/>
    <w:rsid w:val="00A052CB"/>
    <w:rsid w:val="00A052CC"/>
    <w:rsid w:val="00A05311"/>
    <w:rsid w:val="00A053B6"/>
    <w:rsid w:val="00A053DB"/>
    <w:rsid w:val="00A05447"/>
    <w:rsid w:val="00A0546E"/>
    <w:rsid w:val="00A05485"/>
    <w:rsid w:val="00A0561D"/>
    <w:rsid w:val="00A05626"/>
    <w:rsid w:val="00A05643"/>
    <w:rsid w:val="00A056E1"/>
    <w:rsid w:val="00A0571C"/>
    <w:rsid w:val="00A05774"/>
    <w:rsid w:val="00A0578B"/>
    <w:rsid w:val="00A05877"/>
    <w:rsid w:val="00A058EC"/>
    <w:rsid w:val="00A0590A"/>
    <w:rsid w:val="00A05927"/>
    <w:rsid w:val="00A05932"/>
    <w:rsid w:val="00A05971"/>
    <w:rsid w:val="00A059DC"/>
    <w:rsid w:val="00A05A5C"/>
    <w:rsid w:val="00A05AD9"/>
    <w:rsid w:val="00A05B50"/>
    <w:rsid w:val="00A05C24"/>
    <w:rsid w:val="00A05C83"/>
    <w:rsid w:val="00A05CAD"/>
    <w:rsid w:val="00A05CCA"/>
    <w:rsid w:val="00A05D20"/>
    <w:rsid w:val="00A05D74"/>
    <w:rsid w:val="00A05E17"/>
    <w:rsid w:val="00A05F52"/>
    <w:rsid w:val="00A05F66"/>
    <w:rsid w:val="00A05FD3"/>
    <w:rsid w:val="00A05FEB"/>
    <w:rsid w:val="00A0608F"/>
    <w:rsid w:val="00A06093"/>
    <w:rsid w:val="00A060D0"/>
    <w:rsid w:val="00A060D7"/>
    <w:rsid w:val="00A0616D"/>
    <w:rsid w:val="00A0619F"/>
    <w:rsid w:val="00A061A7"/>
    <w:rsid w:val="00A061B7"/>
    <w:rsid w:val="00A061DF"/>
    <w:rsid w:val="00A061E0"/>
    <w:rsid w:val="00A0624B"/>
    <w:rsid w:val="00A062B2"/>
    <w:rsid w:val="00A062F3"/>
    <w:rsid w:val="00A06408"/>
    <w:rsid w:val="00A06436"/>
    <w:rsid w:val="00A064AD"/>
    <w:rsid w:val="00A064BE"/>
    <w:rsid w:val="00A064CD"/>
    <w:rsid w:val="00A064CE"/>
    <w:rsid w:val="00A06557"/>
    <w:rsid w:val="00A06582"/>
    <w:rsid w:val="00A06583"/>
    <w:rsid w:val="00A0662D"/>
    <w:rsid w:val="00A066BE"/>
    <w:rsid w:val="00A066CA"/>
    <w:rsid w:val="00A0675C"/>
    <w:rsid w:val="00A067B0"/>
    <w:rsid w:val="00A067BA"/>
    <w:rsid w:val="00A067E7"/>
    <w:rsid w:val="00A067F4"/>
    <w:rsid w:val="00A06876"/>
    <w:rsid w:val="00A06887"/>
    <w:rsid w:val="00A068C0"/>
    <w:rsid w:val="00A06966"/>
    <w:rsid w:val="00A069B8"/>
    <w:rsid w:val="00A06A21"/>
    <w:rsid w:val="00A06A4C"/>
    <w:rsid w:val="00A06AAA"/>
    <w:rsid w:val="00A06AF4"/>
    <w:rsid w:val="00A06B7A"/>
    <w:rsid w:val="00A06BD9"/>
    <w:rsid w:val="00A06BE2"/>
    <w:rsid w:val="00A06C34"/>
    <w:rsid w:val="00A06CC4"/>
    <w:rsid w:val="00A06E23"/>
    <w:rsid w:val="00A06F01"/>
    <w:rsid w:val="00A06F47"/>
    <w:rsid w:val="00A06F5A"/>
    <w:rsid w:val="00A0706C"/>
    <w:rsid w:val="00A0710F"/>
    <w:rsid w:val="00A07126"/>
    <w:rsid w:val="00A0713E"/>
    <w:rsid w:val="00A07156"/>
    <w:rsid w:val="00A07170"/>
    <w:rsid w:val="00A071EA"/>
    <w:rsid w:val="00A071FC"/>
    <w:rsid w:val="00A07214"/>
    <w:rsid w:val="00A07229"/>
    <w:rsid w:val="00A07249"/>
    <w:rsid w:val="00A072BE"/>
    <w:rsid w:val="00A072E7"/>
    <w:rsid w:val="00A0735B"/>
    <w:rsid w:val="00A0735F"/>
    <w:rsid w:val="00A07364"/>
    <w:rsid w:val="00A073A1"/>
    <w:rsid w:val="00A0744E"/>
    <w:rsid w:val="00A0744F"/>
    <w:rsid w:val="00A074A7"/>
    <w:rsid w:val="00A074D7"/>
    <w:rsid w:val="00A0754B"/>
    <w:rsid w:val="00A075B8"/>
    <w:rsid w:val="00A07619"/>
    <w:rsid w:val="00A076A9"/>
    <w:rsid w:val="00A076E5"/>
    <w:rsid w:val="00A07747"/>
    <w:rsid w:val="00A0775A"/>
    <w:rsid w:val="00A07835"/>
    <w:rsid w:val="00A07839"/>
    <w:rsid w:val="00A07891"/>
    <w:rsid w:val="00A078FE"/>
    <w:rsid w:val="00A07931"/>
    <w:rsid w:val="00A0796B"/>
    <w:rsid w:val="00A079D8"/>
    <w:rsid w:val="00A079DE"/>
    <w:rsid w:val="00A07A45"/>
    <w:rsid w:val="00A07ADB"/>
    <w:rsid w:val="00A07AFB"/>
    <w:rsid w:val="00A07B0D"/>
    <w:rsid w:val="00A07B1E"/>
    <w:rsid w:val="00A07B9D"/>
    <w:rsid w:val="00A07BC1"/>
    <w:rsid w:val="00A07C06"/>
    <w:rsid w:val="00A07C10"/>
    <w:rsid w:val="00A07C4C"/>
    <w:rsid w:val="00A07C57"/>
    <w:rsid w:val="00A07CD6"/>
    <w:rsid w:val="00A07D01"/>
    <w:rsid w:val="00A07D60"/>
    <w:rsid w:val="00A07D6B"/>
    <w:rsid w:val="00A07DE0"/>
    <w:rsid w:val="00A07E66"/>
    <w:rsid w:val="00A07E92"/>
    <w:rsid w:val="00A07EDB"/>
    <w:rsid w:val="00A07F38"/>
    <w:rsid w:val="00A07F4C"/>
    <w:rsid w:val="00A07F4D"/>
    <w:rsid w:val="00A07F5E"/>
    <w:rsid w:val="00A07F7C"/>
    <w:rsid w:val="00A07F8F"/>
    <w:rsid w:val="00A07FA8"/>
    <w:rsid w:val="00A10004"/>
    <w:rsid w:val="00A100C7"/>
    <w:rsid w:val="00A100D7"/>
    <w:rsid w:val="00A100F9"/>
    <w:rsid w:val="00A1015E"/>
    <w:rsid w:val="00A1019D"/>
    <w:rsid w:val="00A1019F"/>
    <w:rsid w:val="00A101A6"/>
    <w:rsid w:val="00A101CB"/>
    <w:rsid w:val="00A101F9"/>
    <w:rsid w:val="00A1020A"/>
    <w:rsid w:val="00A10233"/>
    <w:rsid w:val="00A10283"/>
    <w:rsid w:val="00A102AF"/>
    <w:rsid w:val="00A10307"/>
    <w:rsid w:val="00A1034A"/>
    <w:rsid w:val="00A10355"/>
    <w:rsid w:val="00A103B7"/>
    <w:rsid w:val="00A103CD"/>
    <w:rsid w:val="00A10455"/>
    <w:rsid w:val="00A10459"/>
    <w:rsid w:val="00A1053F"/>
    <w:rsid w:val="00A10569"/>
    <w:rsid w:val="00A10596"/>
    <w:rsid w:val="00A10606"/>
    <w:rsid w:val="00A10648"/>
    <w:rsid w:val="00A106E5"/>
    <w:rsid w:val="00A10715"/>
    <w:rsid w:val="00A107C4"/>
    <w:rsid w:val="00A10859"/>
    <w:rsid w:val="00A108BE"/>
    <w:rsid w:val="00A109BB"/>
    <w:rsid w:val="00A109C2"/>
    <w:rsid w:val="00A109F7"/>
    <w:rsid w:val="00A10A85"/>
    <w:rsid w:val="00A10A88"/>
    <w:rsid w:val="00A10AF3"/>
    <w:rsid w:val="00A10B1F"/>
    <w:rsid w:val="00A10B52"/>
    <w:rsid w:val="00A10BB9"/>
    <w:rsid w:val="00A10C8F"/>
    <w:rsid w:val="00A10CC7"/>
    <w:rsid w:val="00A10CD3"/>
    <w:rsid w:val="00A10D28"/>
    <w:rsid w:val="00A10D6E"/>
    <w:rsid w:val="00A10E6B"/>
    <w:rsid w:val="00A10F20"/>
    <w:rsid w:val="00A1101A"/>
    <w:rsid w:val="00A11076"/>
    <w:rsid w:val="00A110CB"/>
    <w:rsid w:val="00A1111A"/>
    <w:rsid w:val="00A1112F"/>
    <w:rsid w:val="00A1113C"/>
    <w:rsid w:val="00A11164"/>
    <w:rsid w:val="00A1137B"/>
    <w:rsid w:val="00A113F2"/>
    <w:rsid w:val="00A1141C"/>
    <w:rsid w:val="00A11482"/>
    <w:rsid w:val="00A114C3"/>
    <w:rsid w:val="00A11555"/>
    <w:rsid w:val="00A11558"/>
    <w:rsid w:val="00A11562"/>
    <w:rsid w:val="00A11570"/>
    <w:rsid w:val="00A11579"/>
    <w:rsid w:val="00A115CD"/>
    <w:rsid w:val="00A11600"/>
    <w:rsid w:val="00A11629"/>
    <w:rsid w:val="00A11675"/>
    <w:rsid w:val="00A11692"/>
    <w:rsid w:val="00A1169D"/>
    <w:rsid w:val="00A116B0"/>
    <w:rsid w:val="00A117BE"/>
    <w:rsid w:val="00A117FD"/>
    <w:rsid w:val="00A11881"/>
    <w:rsid w:val="00A11894"/>
    <w:rsid w:val="00A11927"/>
    <w:rsid w:val="00A1196F"/>
    <w:rsid w:val="00A119A4"/>
    <w:rsid w:val="00A119B1"/>
    <w:rsid w:val="00A119BB"/>
    <w:rsid w:val="00A119E0"/>
    <w:rsid w:val="00A119F5"/>
    <w:rsid w:val="00A11A09"/>
    <w:rsid w:val="00A11A8E"/>
    <w:rsid w:val="00A11AA7"/>
    <w:rsid w:val="00A11AC8"/>
    <w:rsid w:val="00A11B19"/>
    <w:rsid w:val="00A11B3D"/>
    <w:rsid w:val="00A11B46"/>
    <w:rsid w:val="00A11B48"/>
    <w:rsid w:val="00A11BB8"/>
    <w:rsid w:val="00A11C19"/>
    <w:rsid w:val="00A11C5A"/>
    <w:rsid w:val="00A11DDE"/>
    <w:rsid w:val="00A11DE1"/>
    <w:rsid w:val="00A11DED"/>
    <w:rsid w:val="00A11E08"/>
    <w:rsid w:val="00A11E51"/>
    <w:rsid w:val="00A11E61"/>
    <w:rsid w:val="00A11E6A"/>
    <w:rsid w:val="00A11EEC"/>
    <w:rsid w:val="00A11F53"/>
    <w:rsid w:val="00A11FB6"/>
    <w:rsid w:val="00A12019"/>
    <w:rsid w:val="00A120A4"/>
    <w:rsid w:val="00A1212E"/>
    <w:rsid w:val="00A121DB"/>
    <w:rsid w:val="00A12219"/>
    <w:rsid w:val="00A12288"/>
    <w:rsid w:val="00A122E6"/>
    <w:rsid w:val="00A12327"/>
    <w:rsid w:val="00A12357"/>
    <w:rsid w:val="00A12451"/>
    <w:rsid w:val="00A124A2"/>
    <w:rsid w:val="00A12504"/>
    <w:rsid w:val="00A1253E"/>
    <w:rsid w:val="00A1255C"/>
    <w:rsid w:val="00A12574"/>
    <w:rsid w:val="00A125D9"/>
    <w:rsid w:val="00A125EE"/>
    <w:rsid w:val="00A12603"/>
    <w:rsid w:val="00A12636"/>
    <w:rsid w:val="00A12670"/>
    <w:rsid w:val="00A1269B"/>
    <w:rsid w:val="00A126BD"/>
    <w:rsid w:val="00A126F1"/>
    <w:rsid w:val="00A12790"/>
    <w:rsid w:val="00A12795"/>
    <w:rsid w:val="00A12805"/>
    <w:rsid w:val="00A12822"/>
    <w:rsid w:val="00A12846"/>
    <w:rsid w:val="00A12861"/>
    <w:rsid w:val="00A1286E"/>
    <w:rsid w:val="00A128E2"/>
    <w:rsid w:val="00A12902"/>
    <w:rsid w:val="00A12921"/>
    <w:rsid w:val="00A12946"/>
    <w:rsid w:val="00A1297C"/>
    <w:rsid w:val="00A129BB"/>
    <w:rsid w:val="00A12AF1"/>
    <w:rsid w:val="00A12B5F"/>
    <w:rsid w:val="00A12B87"/>
    <w:rsid w:val="00A12B8C"/>
    <w:rsid w:val="00A12BA9"/>
    <w:rsid w:val="00A12C4F"/>
    <w:rsid w:val="00A12C9C"/>
    <w:rsid w:val="00A12CA5"/>
    <w:rsid w:val="00A12D31"/>
    <w:rsid w:val="00A12D34"/>
    <w:rsid w:val="00A12D60"/>
    <w:rsid w:val="00A12D8B"/>
    <w:rsid w:val="00A12DB1"/>
    <w:rsid w:val="00A12EAE"/>
    <w:rsid w:val="00A12ECA"/>
    <w:rsid w:val="00A13012"/>
    <w:rsid w:val="00A13073"/>
    <w:rsid w:val="00A130AF"/>
    <w:rsid w:val="00A130E0"/>
    <w:rsid w:val="00A1316F"/>
    <w:rsid w:val="00A1317A"/>
    <w:rsid w:val="00A131B5"/>
    <w:rsid w:val="00A131D4"/>
    <w:rsid w:val="00A13271"/>
    <w:rsid w:val="00A1327F"/>
    <w:rsid w:val="00A13282"/>
    <w:rsid w:val="00A1328B"/>
    <w:rsid w:val="00A132BD"/>
    <w:rsid w:val="00A133A2"/>
    <w:rsid w:val="00A133D5"/>
    <w:rsid w:val="00A134B4"/>
    <w:rsid w:val="00A134D6"/>
    <w:rsid w:val="00A1350E"/>
    <w:rsid w:val="00A13523"/>
    <w:rsid w:val="00A1355E"/>
    <w:rsid w:val="00A135A4"/>
    <w:rsid w:val="00A135F3"/>
    <w:rsid w:val="00A1372A"/>
    <w:rsid w:val="00A13772"/>
    <w:rsid w:val="00A138F3"/>
    <w:rsid w:val="00A13940"/>
    <w:rsid w:val="00A13959"/>
    <w:rsid w:val="00A1396C"/>
    <w:rsid w:val="00A1396D"/>
    <w:rsid w:val="00A139DC"/>
    <w:rsid w:val="00A13A08"/>
    <w:rsid w:val="00A13A99"/>
    <w:rsid w:val="00A13AAA"/>
    <w:rsid w:val="00A13AE4"/>
    <w:rsid w:val="00A13B12"/>
    <w:rsid w:val="00A13B9B"/>
    <w:rsid w:val="00A13B9F"/>
    <w:rsid w:val="00A13C00"/>
    <w:rsid w:val="00A13C3D"/>
    <w:rsid w:val="00A13CBD"/>
    <w:rsid w:val="00A13E09"/>
    <w:rsid w:val="00A13E52"/>
    <w:rsid w:val="00A13E59"/>
    <w:rsid w:val="00A13E67"/>
    <w:rsid w:val="00A13EDE"/>
    <w:rsid w:val="00A13F45"/>
    <w:rsid w:val="00A13F6C"/>
    <w:rsid w:val="00A13F78"/>
    <w:rsid w:val="00A140D0"/>
    <w:rsid w:val="00A14117"/>
    <w:rsid w:val="00A1413E"/>
    <w:rsid w:val="00A14201"/>
    <w:rsid w:val="00A1424B"/>
    <w:rsid w:val="00A14293"/>
    <w:rsid w:val="00A142BA"/>
    <w:rsid w:val="00A14442"/>
    <w:rsid w:val="00A144C9"/>
    <w:rsid w:val="00A144EE"/>
    <w:rsid w:val="00A144F6"/>
    <w:rsid w:val="00A1450B"/>
    <w:rsid w:val="00A14519"/>
    <w:rsid w:val="00A1455A"/>
    <w:rsid w:val="00A145AB"/>
    <w:rsid w:val="00A1463C"/>
    <w:rsid w:val="00A14696"/>
    <w:rsid w:val="00A146CF"/>
    <w:rsid w:val="00A146D8"/>
    <w:rsid w:val="00A1473A"/>
    <w:rsid w:val="00A1473B"/>
    <w:rsid w:val="00A14757"/>
    <w:rsid w:val="00A1479D"/>
    <w:rsid w:val="00A147B3"/>
    <w:rsid w:val="00A14880"/>
    <w:rsid w:val="00A148D4"/>
    <w:rsid w:val="00A1490A"/>
    <w:rsid w:val="00A1490C"/>
    <w:rsid w:val="00A14962"/>
    <w:rsid w:val="00A149A1"/>
    <w:rsid w:val="00A149B4"/>
    <w:rsid w:val="00A149CD"/>
    <w:rsid w:val="00A14A6B"/>
    <w:rsid w:val="00A14A74"/>
    <w:rsid w:val="00A14A96"/>
    <w:rsid w:val="00A14ABB"/>
    <w:rsid w:val="00A14ADA"/>
    <w:rsid w:val="00A14B4C"/>
    <w:rsid w:val="00A14B58"/>
    <w:rsid w:val="00A14B65"/>
    <w:rsid w:val="00A14B70"/>
    <w:rsid w:val="00A14BC4"/>
    <w:rsid w:val="00A14C06"/>
    <w:rsid w:val="00A14C79"/>
    <w:rsid w:val="00A14C86"/>
    <w:rsid w:val="00A14C95"/>
    <w:rsid w:val="00A14C9F"/>
    <w:rsid w:val="00A14CC8"/>
    <w:rsid w:val="00A14CD2"/>
    <w:rsid w:val="00A14D28"/>
    <w:rsid w:val="00A14DAB"/>
    <w:rsid w:val="00A14DE6"/>
    <w:rsid w:val="00A14E61"/>
    <w:rsid w:val="00A14E84"/>
    <w:rsid w:val="00A14ECD"/>
    <w:rsid w:val="00A14F03"/>
    <w:rsid w:val="00A14FF4"/>
    <w:rsid w:val="00A150AE"/>
    <w:rsid w:val="00A15156"/>
    <w:rsid w:val="00A15234"/>
    <w:rsid w:val="00A15236"/>
    <w:rsid w:val="00A1529D"/>
    <w:rsid w:val="00A15324"/>
    <w:rsid w:val="00A15331"/>
    <w:rsid w:val="00A15381"/>
    <w:rsid w:val="00A153CB"/>
    <w:rsid w:val="00A1541A"/>
    <w:rsid w:val="00A1541D"/>
    <w:rsid w:val="00A15426"/>
    <w:rsid w:val="00A1548F"/>
    <w:rsid w:val="00A15493"/>
    <w:rsid w:val="00A154A9"/>
    <w:rsid w:val="00A154D6"/>
    <w:rsid w:val="00A154FF"/>
    <w:rsid w:val="00A15524"/>
    <w:rsid w:val="00A1554C"/>
    <w:rsid w:val="00A155B4"/>
    <w:rsid w:val="00A1565B"/>
    <w:rsid w:val="00A15669"/>
    <w:rsid w:val="00A1566C"/>
    <w:rsid w:val="00A1568D"/>
    <w:rsid w:val="00A156FF"/>
    <w:rsid w:val="00A15713"/>
    <w:rsid w:val="00A15724"/>
    <w:rsid w:val="00A15746"/>
    <w:rsid w:val="00A157DC"/>
    <w:rsid w:val="00A15805"/>
    <w:rsid w:val="00A1585E"/>
    <w:rsid w:val="00A15877"/>
    <w:rsid w:val="00A15886"/>
    <w:rsid w:val="00A158E5"/>
    <w:rsid w:val="00A1598A"/>
    <w:rsid w:val="00A159BC"/>
    <w:rsid w:val="00A159D1"/>
    <w:rsid w:val="00A15AC8"/>
    <w:rsid w:val="00A15B73"/>
    <w:rsid w:val="00A15BD8"/>
    <w:rsid w:val="00A15C32"/>
    <w:rsid w:val="00A15C98"/>
    <w:rsid w:val="00A15CE8"/>
    <w:rsid w:val="00A15D03"/>
    <w:rsid w:val="00A15E94"/>
    <w:rsid w:val="00A15EEB"/>
    <w:rsid w:val="00A15F22"/>
    <w:rsid w:val="00A15F5F"/>
    <w:rsid w:val="00A15FE5"/>
    <w:rsid w:val="00A15FED"/>
    <w:rsid w:val="00A15FF7"/>
    <w:rsid w:val="00A16044"/>
    <w:rsid w:val="00A16182"/>
    <w:rsid w:val="00A1618B"/>
    <w:rsid w:val="00A16192"/>
    <w:rsid w:val="00A161AC"/>
    <w:rsid w:val="00A161B7"/>
    <w:rsid w:val="00A161BB"/>
    <w:rsid w:val="00A1622B"/>
    <w:rsid w:val="00A16264"/>
    <w:rsid w:val="00A162E0"/>
    <w:rsid w:val="00A16310"/>
    <w:rsid w:val="00A16311"/>
    <w:rsid w:val="00A163AC"/>
    <w:rsid w:val="00A16403"/>
    <w:rsid w:val="00A1643A"/>
    <w:rsid w:val="00A16466"/>
    <w:rsid w:val="00A16497"/>
    <w:rsid w:val="00A164E9"/>
    <w:rsid w:val="00A16507"/>
    <w:rsid w:val="00A16513"/>
    <w:rsid w:val="00A1651D"/>
    <w:rsid w:val="00A16528"/>
    <w:rsid w:val="00A165D6"/>
    <w:rsid w:val="00A16626"/>
    <w:rsid w:val="00A16639"/>
    <w:rsid w:val="00A1668F"/>
    <w:rsid w:val="00A16731"/>
    <w:rsid w:val="00A167C8"/>
    <w:rsid w:val="00A167DD"/>
    <w:rsid w:val="00A167FE"/>
    <w:rsid w:val="00A1684F"/>
    <w:rsid w:val="00A1686D"/>
    <w:rsid w:val="00A168BB"/>
    <w:rsid w:val="00A1699F"/>
    <w:rsid w:val="00A169CE"/>
    <w:rsid w:val="00A169F3"/>
    <w:rsid w:val="00A16AE4"/>
    <w:rsid w:val="00A16B6F"/>
    <w:rsid w:val="00A16BBD"/>
    <w:rsid w:val="00A16BED"/>
    <w:rsid w:val="00A16C26"/>
    <w:rsid w:val="00A16C5C"/>
    <w:rsid w:val="00A16C66"/>
    <w:rsid w:val="00A16C69"/>
    <w:rsid w:val="00A16D03"/>
    <w:rsid w:val="00A16D48"/>
    <w:rsid w:val="00A16D9F"/>
    <w:rsid w:val="00A16DA2"/>
    <w:rsid w:val="00A16DDC"/>
    <w:rsid w:val="00A16E58"/>
    <w:rsid w:val="00A16EAB"/>
    <w:rsid w:val="00A16EEA"/>
    <w:rsid w:val="00A16F01"/>
    <w:rsid w:val="00A16F43"/>
    <w:rsid w:val="00A16F5D"/>
    <w:rsid w:val="00A16F62"/>
    <w:rsid w:val="00A16F89"/>
    <w:rsid w:val="00A17002"/>
    <w:rsid w:val="00A170F7"/>
    <w:rsid w:val="00A171D5"/>
    <w:rsid w:val="00A171E1"/>
    <w:rsid w:val="00A1723F"/>
    <w:rsid w:val="00A17277"/>
    <w:rsid w:val="00A17308"/>
    <w:rsid w:val="00A17333"/>
    <w:rsid w:val="00A17334"/>
    <w:rsid w:val="00A17335"/>
    <w:rsid w:val="00A1736A"/>
    <w:rsid w:val="00A1739B"/>
    <w:rsid w:val="00A17414"/>
    <w:rsid w:val="00A17447"/>
    <w:rsid w:val="00A17482"/>
    <w:rsid w:val="00A17497"/>
    <w:rsid w:val="00A174D9"/>
    <w:rsid w:val="00A174DE"/>
    <w:rsid w:val="00A17522"/>
    <w:rsid w:val="00A17538"/>
    <w:rsid w:val="00A17546"/>
    <w:rsid w:val="00A17567"/>
    <w:rsid w:val="00A1771E"/>
    <w:rsid w:val="00A17794"/>
    <w:rsid w:val="00A177FC"/>
    <w:rsid w:val="00A1781D"/>
    <w:rsid w:val="00A1781F"/>
    <w:rsid w:val="00A1782C"/>
    <w:rsid w:val="00A1786B"/>
    <w:rsid w:val="00A17883"/>
    <w:rsid w:val="00A178A7"/>
    <w:rsid w:val="00A178D2"/>
    <w:rsid w:val="00A17940"/>
    <w:rsid w:val="00A1795B"/>
    <w:rsid w:val="00A17A3C"/>
    <w:rsid w:val="00A17A8B"/>
    <w:rsid w:val="00A17A95"/>
    <w:rsid w:val="00A17BDB"/>
    <w:rsid w:val="00A17C93"/>
    <w:rsid w:val="00A17C95"/>
    <w:rsid w:val="00A17CB7"/>
    <w:rsid w:val="00A17D8C"/>
    <w:rsid w:val="00A17F77"/>
    <w:rsid w:val="00A17FAE"/>
    <w:rsid w:val="00A17FB3"/>
    <w:rsid w:val="00A17FE5"/>
    <w:rsid w:val="00A2005A"/>
    <w:rsid w:val="00A200D9"/>
    <w:rsid w:val="00A20199"/>
    <w:rsid w:val="00A201A2"/>
    <w:rsid w:val="00A201AA"/>
    <w:rsid w:val="00A201CB"/>
    <w:rsid w:val="00A2020A"/>
    <w:rsid w:val="00A20360"/>
    <w:rsid w:val="00A203FE"/>
    <w:rsid w:val="00A20426"/>
    <w:rsid w:val="00A20435"/>
    <w:rsid w:val="00A2043F"/>
    <w:rsid w:val="00A2049F"/>
    <w:rsid w:val="00A204E1"/>
    <w:rsid w:val="00A204EF"/>
    <w:rsid w:val="00A20516"/>
    <w:rsid w:val="00A20551"/>
    <w:rsid w:val="00A20571"/>
    <w:rsid w:val="00A20631"/>
    <w:rsid w:val="00A2067F"/>
    <w:rsid w:val="00A206B2"/>
    <w:rsid w:val="00A206C8"/>
    <w:rsid w:val="00A2071D"/>
    <w:rsid w:val="00A20723"/>
    <w:rsid w:val="00A2079B"/>
    <w:rsid w:val="00A207BA"/>
    <w:rsid w:val="00A2081B"/>
    <w:rsid w:val="00A2083E"/>
    <w:rsid w:val="00A208D4"/>
    <w:rsid w:val="00A2098A"/>
    <w:rsid w:val="00A20AA5"/>
    <w:rsid w:val="00A20AC0"/>
    <w:rsid w:val="00A20B2A"/>
    <w:rsid w:val="00A20BBA"/>
    <w:rsid w:val="00A20BCF"/>
    <w:rsid w:val="00A20BEB"/>
    <w:rsid w:val="00A20C3F"/>
    <w:rsid w:val="00A20C4E"/>
    <w:rsid w:val="00A20C86"/>
    <w:rsid w:val="00A20DCD"/>
    <w:rsid w:val="00A20EF1"/>
    <w:rsid w:val="00A20F20"/>
    <w:rsid w:val="00A20F5D"/>
    <w:rsid w:val="00A20FB8"/>
    <w:rsid w:val="00A210E5"/>
    <w:rsid w:val="00A21154"/>
    <w:rsid w:val="00A21159"/>
    <w:rsid w:val="00A211A5"/>
    <w:rsid w:val="00A211EA"/>
    <w:rsid w:val="00A21291"/>
    <w:rsid w:val="00A21383"/>
    <w:rsid w:val="00A21386"/>
    <w:rsid w:val="00A21388"/>
    <w:rsid w:val="00A21422"/>
    <w:rsid w:val="00A214DD"/>
    <w:rsid w:val="00A214E8"/>
    <w:rsid w:val="00A2152E"/>
    <w:rsid w:val="00A21558"/>
    <w:rsid w:val="00A21645"/>
    <w:rsid w:val="00A216D2"/>
    <w:rsid w:val="00A21783"/>
    <w:rsid w:val="00A2178C"/>
    <w:rsid w:val="00A217B3"/>
    <w:rsid w:val="00A21803"/>
    <w:rsid w:val="00A2186C"/>
    <w:rsid w:val="00A21883"/>
    <w:rsid w:val="00A218B0"/>
    <w:rsid w:val="00A2190F"/>
    <w:rsid w:val="00A21970"/>
    <w:rsid w:val="00A219C2"/>
    <w:rsid w:val="00A219CD"/>
    <w:rsid w:val="00A219CF"/>
    <w:rsid w:val="00A21A48"/>
    <w:rsid w:val="00A21A77"/>
    <w:rsid w:val="00A21AE0"/>
    <w:rsid w:val="00A21B41"/>
    <w:rsid w:val="00A21B50"/>
    <w:rsid w:val="00A21BF9"/>
    <w:rsid w:val="00A21C4E"/>
    <w:rsid w:val="00A21D2D"/>
    <w:rsid w:val="00A21D64"/>
    <w:rsid w:val="00A21D68"/>
    <w:rsid w:val="00A21E11"/>
    <w:rsid w:val="00A21E1D"/>
    <w:rsid w:val="00A21E36"/>
    <w:rsid w:val="00A21E3D"/>
    <w:rsid w:val="00A21E50"/>
    <w:rsid w:val="00A21EC7"/>
    <w:rsid w:val="00A21EF1"/>
    <w:rsid w:val="00A21F16"/>
    <w:rsid w:val="00A21F9F"/>
    <w:rsid w:val="00A21FC9"/>
    <w:rsid w:val="00A22057"/>
    <w:rsid w:val="00A22076"/>
    <w:rsid w:val="00A2207F"/>
    <w:rsid w:val="00A22118"/>
    <w:rsid w:val="00A221A8"/>
    <w:rsid w:val="00A221E4"/>
    <w:rsid w:val="00A22208"/>
    <w:rsid w:val="00A22217"/>
    <w:rsid w:val="00A222A8"/>
    <w:rsid w:val="00A222D4"/>
    <w:rsid w:val="00A22361"/>
    <w:rsid w:val="00A2236A"/>
    <w:rsid w:val="00A223DE"/>
    <w:rsid w:val="00A22481"/>
    <w:rsid w:val="00A22519"/>
    <w:rsid w:val="00A22569"/>
    <w:rsid w:val="00A226A0"/>
    <w:rsid w:val="00A22776"/>
    <w:rsid w:val="00A227B3"/>
    <w:rsid w:val="00A2280D"/>
    <w:rsid w:val="00A22852"/>
    <w:rsid w:val="00A2285E"/>
    <w:rsid w:val="00A22865"/>
    <w:rsid w:val="00A228DE"/>
    <w:rsid w:val="00A229C6"/>
    <w:rsid w:val="00A229CE"/>
    <w:rsid w:val="00A22A08"/>
    <w:rsid w:val="00A22A72"/>
    <w:rsid w:val="00A22A7B"/>
    <w:rsid w:val="00A22B72"/>
    <w:rsid w:val="00A22BFE"/>
    <w:rsid w:val="00A22C2C"/>
    <w:rsid w:val="00A22CB1"/>
    <w:rsid w:val="00A22DC3"/>
    <w:rsid w:val="00A22E09"/>
    <w:rsid w:val="00A22E2F"/>
    <w:rsid w:val="00A22E49"/>
    <w:rsid w:val="00A22E9D"/>
    <w:rsid w:val="00A22EAC"/>
    <w:rsid w:val="00A22ED6"/>
    <w:rsid w:val="00A22F48"/>
    <w:rsid w:val="00A22F91"/>
    <w:rsid w:val="00A22FD5"/>
    <w:rsid w:val="00A22FE3"/>
    <w:rsid w:val="00A230C4"/>
    <w:rsid w:val="00A230C9"/>
    <w:rsid w:val="00A231FC"/>
    <w:rsid w:val="00A23246"/>
    <w:rsid w:val="00A233AD"/>
    <w:rsid w:val="00A23426"/>
    <w:rsid w:val="00A2354A"/>
    <w:rsid w:val="00A235ED"/>
    <w:rsid w:val="00A23629"/>
    <w:rsid w:val="00A2366E"/>
    <w:rsid w:val="00A23691"/>
    <w:rsid w:val="00A23741"/>
    <w:rsid w:val="00A23742"/>
    <w:rsid w:val="00A23774"/>
    <w:rsid w:val="00A2378A"/>
    <w:rsid w:val="00A2379D"/>
    <w:rsid w:val="00A237B6"/>
    <w:rsid w:val="00A238FD"/>
    <w:rsid w:val="00A23917"/>
    <w:rsid w:val="00A2398C"/>
    <w:rsid w:val="00A23A27"/>
    <w:rsid w:val="00A23A92"/>
    <w:rsid w:val="00A23B19"/>
    <w:rsid w:val="00A23BDB"/>
    <w:rsid w:val="00A23CA9"/>
    <w:rsid w:val="00A23CDC"/>
    <w:rsid w:val="00A23D80"/>
    <w:rsid w:val="00A23DA4"/>
    <w:rsid w:val="00A23DBE"/>
    <w:rsid w:val="00A23E11"/>
    <w:rsid w:val="00A23ECE"/>
    <w:rsid w:val="00A23ED8"/>
    <w:rsid w:val="00A23F0F"/>
    <w:rsid w:val="00A23F4C"/>
    <w:rsid w:val="00A23FC9"/>
    <w:rsid w:val="00A24006"/>
    <w:rsid w:val="00A24059"/>
    <w:rsid w:val="00A240F1"/>
    <w:rsid w:val="00A24110"/>
    <w:rsid w:val="00A241BB"/>
    <w:rsid w:val="00A241F2"/>
    <w:rsid w:val="00A2420B"/>
    <w:rsid w:val="00A24253"/>
    <w:rsid w:val="00A24299"/>
    <w:rsid w:val="00A242B2"/>
    <w:rsid w:val="00A24319"/>
    <w:rsid w:val="00A243A2"/>
    <w:rsid w:val="00A243C0"/>
    <w:rsid w:val="00A243FF"/>
    <w:rsid w:val="00A24451"/>
    <w:rsid w:val="00A24457"/>
    <w:rsid w:val="00A24473"/>
    <w:rsid w:val="00A24485"/>
    <w:rsid w:val="00A24486"/>
    <w:rsid w:val="00A244AA"/>
    <w:rsid w:val="00A244BA"/>
    <w:rsid w:val="00A244D5"/>
    <w:rsid w:val="00A24539"/>
    <w:rsid w:val="00A24566"/>
    <w:rsid w:val="00A24654"/>
    <w:rsid w:val="00A24681"/>
    <w:rsid w:val="00A2471F"/>
    <w:rsid w:val="00A24852"/>
    <w:rsid w:val="00A2486D"/>
    <w:rsid w:val="00A24930"/>
    <w:rsid w:val="00A249CF"/>
    <w:rsid w:val="00A249D3"/>
    <w:rsid w:val="00A24A80"/>
    <w:rsid w:val="00A24AEF"/>
    <w:rsid w:val="00A24B9A"/>
    <w:rsid w:val="00A24C91"/>
    <w:rsid w:val="00A24CD2"/>
    <w:rsid w:val="00A24D50"/>
    <w:rsid w:val="00A24E03"/>
    <w:rsid w:val="00A24E31"/>
    <w:rsid w:val="00A24EE2"/>
    <w:rsid w:val="00A24F14"/>
    <w:rsid w:val="00A24F56"/>
    <w:rsid w:val="00A24FA3"/>
    <w:rsid w:val="00A24FAF"/>
    <w:rsid w:val="00A25002"/>
    <w:rsid w:val="00A25011"/>
    <w:rsid w:val="00A250F8"/>
    <w:rsid w:val="00A25105"/>
    <w:rsid w:val="00A251C4"/>
    <w:rsid w:val="00A25226"/>
    <w:rsid w:val="00A2526B"/>
    <w:rsid w:val="00A25293"/>
    <w:rsid w:val="00A252AD"/>
    <w:rsid w:val="00A252DE"/>
    <w:rsid w:val="00A25304"/>
    <w:rsid w:val="00A25328"/>
    <w:rsid w:val="00A25344"/>
    <w:rsid w:val="00A2536D"/>
    <w:rsid w:val="00A253A0"/>
    <w:rsid w:val="00A253D2"/>
    <w:rsid w:val="00A253E1"/>
    <w:rsid w:val="00A254D5"/>
    <w:rsid w:val="00A25504"/>
    <w:rsid w:val="00A2551D"/>
    <w:rsid w:val="00A25617"/>
    <w:rsid w:val="00A256AC"/>
    <w:rsid w:val="00A256DC"/>
    <w:rsid w:val="00A258A8"/>
    <w:rsid w:val="00A258B8"/>
    <w:rsid w:val="00A25900"/>
    <w:rsid w:val="00A25954"/>
    <w:rsid w:val="00A25956"/>
    <w:rsid w:val="00A2595C"/>
    <w:rsid w:val="00A25988"/>
    <w:rsid w:val="00A259C1"/>
    <w:rsid w:val="00A259CB"/>
    <w:rsid w:val="00A259D1"/>
    <w:rsid w:val="00A259FA"/>
    <w:rsid w:val="00A25A4E"/>
    <w:rsid w:val="00A25A77"/>
    <w:rsid w:val="00A25AF2"/>
    <w:rsid w:val="00A25C35"/>
    <w:rsid w:val="00A25C84"/>
    <w:rsid w:val="00A25CE1"/>
    <w:rsid w:val="00A25D32"/>
    <w:rsid w:val="00A25D42"/>
    <w:rsid w:val="00A25D63"/>
    <w:rsid w:val="00A25DFF"/>
    <w:rsid w:val="00A25E21"/>
    <w:rsid w:val="00A25E34"/>
    <w:rsid w:val="00A25E83"/>
    <w:rsid w:val="00A25EE0"/>
    <w:rsid w:val="00A25F64"/>
    <w:rsid w:val="00A25F75"/>
    <w:rsid w:val="00A26001"/>
    <w:rsid w:val="00A26062"/>
    <w:rsid w:val="00A260F8"/>
    <w:rsid w:val="00A2610A"/>
    <w:rsid w:val="00A26132"/>
    <w:rsid w:val="00A261F3"/>
    <w:rsid w:val="00A261FE"/>
    <w:rsid w:val="00A2623D"/>
    <w:rsid w:val="00A262AF"/>
    <w:rsid w:val="00A262B4"/>
    <w:rsid w:val="00A26332"/>
    <w:rsid w:val="00A26359"/>
    <w:rsid w:val="00A2640B"/>
    <w:rsid w:val="00A26412"/>
    <w:rsid w:val="00A2643A"/>
    <w:rsid w:val="00A26481"/>
    <w:rsid w:val="00A2649D"/>
    <w:rsid w:val="00A264D3"/>
    <w:rsid w:val="00A264DD"/>
    <w:rsid w:val="00A264F2"/>
    <w:rsid w:val="00A265CB"/>
    <w:rsid w:val="00A266E3"/>
    <w:rsid w:val="00A267B5"/>
    <w:rsid w:val="00A26808"/>
    <w:rsid w:val="00A26887"/>
    <w:rsid w:val="00A268D5"/>
    <w:rsid w:val="00A26926"/>
    <w:rsid w:val="00A26A08"/>
    <w:rsid w:val="00A26A16"/>
    <w:rsid w:val="00A26A3F"/>
    <w:rsid w:val="00A26A98"/>
    <w:rsid w:val="00A26ABF"/>
    <w:rsid w:val="00A26AE1"/>
    <w:rsid w:val="00A26BBE"/>
    <w:rsid w:val="00A26C08"/>
    <w:rsid w:val="00A26C33"/>
    <w:rsid w:val="00A26C39"/>
    <w:rsid w:val="00A26CD2"/>
    <w:rsid w:val="00A26CD4"/>
    <w:rsid w:val="00A26CE3"/>
    <w:rsid w:val="00A26CE5"/>
    <w:rsid w:val="00A26D4C"/>
    <w:rsid w:val="00A26D6B"/>
    <w:rsid w:val="00A26D86"/>
    <w:rsid w:val="00A26EDA"/>
    <w:rsid w:val="00A26F3A"/>
    <w:rsid w:val="00A26F62"/>
    <w:rsid w:val="00A26F74"/>
    <w:rsid w:val="00A26FC8"/>
    <w:rsid w:val="00A2707B"/>
    <w:rsid w:val="00A2717A"/>
    <w:rsid w:val="00A2717C"/>
    <w:rsid w:val="00A271BE"/>
    <w:rsid w:val="00A2720F"/>
    <w:rsid w:val="00A27274"/>
    <w:rsid w:val="00A27295"/>
    <w:rsid w:val="00A27298"/>
    <w:rsid w:val="00A2733E"/>
    <w:rsid w:val="00A27388"/>
    <w:rsid w:val="00A274BE"/>
    <w:rsid w:val="00A27518"/>
    <w:rsid w:val="00A27553"/>
    <w:rsid w:val="00A27565"/>
    <w:rsid w:val="00A27592"/>
    <w:rsid w:val="00A275D8"/>
    <w:rsid w:val="00A275E5"/>
    <w:rsid w:val="00A2767B"/>
    <w:rsid w:val="00A2769F"/>
    <w:rsid w:val="00A27767"/>
    <w:rsid w:val="00A27774"/>
    <w:rsid w:val="00A2781B"/>
    <w:rsid w:val="00A2789B"/>
    <w:rsid w:val="00A27910"/>
    <w:rsid w:val="00A27929"/>
    <w:rsid w:val="00A2793C"/>
    <w:rsid w:val="00A279E6"/>
    <w:rsid w:val="00A27A40"/>
    <w:rsid w:val="00A27A4C"/>
    <w:rsid w:val="00A27AA5"/>
    <w:rsid w:val="00A27AC6"/>
    <w:rsid w:val="00A27B00"/>
    <w:rsid w:val="00A27B05"/>
    <w:rsid w:val="00A27B16"/>
    <w:rsid w:val="00A27C0B"/>
    <w:rsid w:val="00A27C65"/>
    <w:rsid w:val="00A27CA8"/>
    <w:rsid w:val="00A27CAF"/>
    <w:rsid w:val="00A27CEC"/>
    <w:rsid w:val="00A27D22"/>
    <w:rsid w:val="00A27D7B"/>
    <w:rsid w:val="00A27DC6"/>
    <w:rsid w:val="00A27DDC"/>
    <w:rsid w:val="00A27DEF"/>
    <w:rsid w:val="00A27E03"/>
    <w:rsid w:val="00A27E11"/>
    <w:rsid w:val="00A27E94"/>
    <w:rsid w:val="00A27ED1"/>
    <w:rsid w:val="00A27FEE"/>
    <w:rsid w:val="00A300AF"/>
    <w:rsid w:val="00A300B2"/>
    <w:rsid w:val="00A300C6"/>
    <w:rsid w:val="00A3010F"/>
    <w:rsid w:val="00A3013C"/>
    <w:rsid w:val="00A30176"/>
    <w:rsid w:val="00A30180"/>
    <w:rsid w:val="00A301D4"/>
    <w:rsid w:val="00A301E5"/>
    <w:rsid w:val="00A30210"/>
    <w:rsid w:val="00A30257"/>
    <w:rsid w:val="00A302B8"/>
    <w:rsid w:val="00A302D0"/>
    <w:rsid w:val="00A30317"/>
    <w:rsid w:val="00A3032E"/>
    <w:rsid w:val="00A303A6"/>
    <w:rsid w:val="00A303D7"/>
    <w:rsid w:val="00A30435"/>
    <w:rsid w:val="00A30438"/>
    <w:rsid w:val="00A30528"/>
    <w:rsid w:val="00A3056E"/>
    <w:rsid w:val="00A305F9"/>
    <w:rsid w:val="00A3060E"/>
    <w:rsid w:val="00A30733"/>
    <w:rsid w:val="00A30751"/>
    <w:rsid w:val="00A30789"/>
    <w:rsid w:val="00A307AA"/>
    <w:rsid w:val="00A307C3"/>
    <w:rsid w:val="00A307F8"/>
    <w:rsid w:val="00A30802"/>
    <w:rsid w:val="00A30862"/>
    <w:rsid w:val="00A30930"/>
    <w:rsid w:val="00A30AC9"/>
    <w:rsid w:val="00A30AF3"/>
    <w:rsid w:val="00A30B25"/>
    <w:rsid w:val="00A30BB9"/>
    <w:rsid w:val="00A30BE4"/>
    <w:rsid w:val="00A30C0A"/>
    <w:rsid w:val="00A30C14"/>
    <w:rsid w:val="00A30C67"/>
    <w:rsid w:val="00A30D03"/>
    <w:rsid w:val="00A30D43"/>
    <w:rsid w:val="00A30D4E"/>
    <w:rsid w:val="00A30D82"/>
    <w:rsid w:val="00A30DAB"/>
    <w:rsid w:val="00A30DF5"/>
    <w:rsid w:val="00A30F05"/>
    <w:rsid w:val="00A30F3F"/>
    <w:rsid w:val="00A30F6E"/>
    <w:rsid w:val="00A30F9A"/>
    <w:rsid w:val="00A30FB2"/>
    <w:rsid w:val="00A30FBE"/>
    <w:rsid w:val="00A30FE6"/>
    <w:rsid w:val="00A3108E"/>
    <w:rsid w:val="00A3115A"/>
    <w:rsid w:val="00A31176"/>
    <w:rsid w:val="00A31198"/>
    <w:rsid w:val="00A31218"/>
    <w:rsid w:val="00A3122F"/>
    <w:rsid w:val="00A31230"/>
    <w:rsid w:val="00A3125A"/>
    <w:rsid w:val="00A31281"/>
    <w:rsid w:val="00A31283"/>
    <w:rsid w:val="00A3130B"/>
    <w:rsid w:val="00A31311"/>
    <w:rsid w:val="00A31333"/>
    <w:rsid w:val="00A31370"/>
    <w:rsid w:val="00A313AD"/>
    <w:rsid w:val="00A313D9"/>
    <w:rsid w:val="00A313DE"/>
    <w:rsid w:val="00A31433"/>
    <w:rsid w:val="00A31475"/>
    <w:rsid w:val="00A314A1"/>
    <w:rsid w:val="00A31524"/>
    <w:rsid w:val="00A31544"/>
    <w:rsid w:val="00A3158F"/>
    <w:rsid w:val="00A315E3"/>
    <w:rsid w:val="00A31600"/>
    <w:rsid w:val="00A31659"/>
    <w:rsid w:val="00A31668"/>
    <w:rsid w:val="00A316A0"/>
    <w:rsid w:val="00A316A9"/>
    <w:rsid w:val="00A3172B"/>
    <w:rsid w:val="00A31759"/>
    <w:rsid w:val="00A317BD"/>
    <w:rsid w:val="00A317DB"/>
    <w:rsid w:val="00A3182C"/>
    <w:rsid w:val="00A3185F"/>
    <w:rsid w:val="00A31878"/>
    <w:rsid w:val="00A318E2"/>
    <w:rsid w:val="00A31A56"/>
    <w:rsid w:val="00A31A5F"/>
    <w:rsid w:val="00A31A62"/>
    <w:rsid w:val="00A31A9E"/>
    <w:rsid w:val="00A31ABE"/>
    <w:rsid w:val="00A31B2C"/>
    <w:rsid w:val="00A31BBD"/>
    <w:rsid w:val="00A31C0A"/>
    <w:rsid w:val="00A31C23"/>
    <w:rsid w:val="00A31C29"/>
    <w:rsid w:val="00A31C3F"/>
    <w:rsid w:val="00A31C41"/>
    <w:rsid w:val="00A31D0E"/>
    <w:rsid w:val="00A31D4C"/>
    <w:rsid w:val="00A31D7F"/>
    <w:rsid w:val="00A31D88"/>
    <w:rsid w:val="00A31D92"/>
    <w:rsid w:val="00A31E96"/>
    <w:rsid w:val="00A31EBB"/>
    <w:rsid w:val="00A31EF2"/>
    <w:rsid w:val="00A31F09"/>
    <w:rsid w:val="00A32094"/>
    <w:rsid w:val="00A320A6"/>
    <w:rsid w:val="00A320AF"/>
    <w:rsid w:val="00A320B6"/>
    <w:rsid w:val="00A32197"/>
    <w:rsid w:val="00A321E3"/>
    <w:rsid w:val="00A32293"/>
    <w:rsid w:val="00A3229A"/>
    <w:rsid w:val="00A322AC"/>
    <w:rsid w:val="00A3233A"/>
    <w:rsid w:val="00A32393"/>
    <w:rsid w:val="00A323DF"/>
    <w:rsid w:val="00A323E1"/>
    <w:rsid w:val="00A32432"/>
    <w:rsid w:val="00A324A9"/>
    <w:rsid w:val="00A324DB"/>
    <w:rsid w:val="00A324F1"/>
    <w:rsid w:val="00A325D5"/>
    <w:rsid w:val="00A325D7"/>
    <w:rsid w:val="00A325D8"/>
    <w:rsid w:val="00A325DC"/>
    <w:rsid w:val="00A325DE"/>
    <w:rsid w:val="00A325EF"/>
    <w:rsid w:val="00A32623"/>
    <w:rsid w:val="00A32630"/>
    <w:rsid w:val="00A3263B"/>
    <w:rsid w:val="00A32641"/>
    <w:rsid w:val="00A32658"/>
    <w:rsid w:val="00A32695"/>
    <w:rsid w:val="00A326D0"/>
    <w:rsid w:val="00A326E1"/>
    <w:rsid w:val="00A32744"/>
    <w:rsid w:val="00A32756"/>
    <w:rsid w:val="00A327F1"/>
    <w:rsid w:val="00A32819"/>
    <w:rsid w:val="00A3282C"/>
    <w:rsid w:val="00A32870"/>
    <w:rsid w:val="00A32875"/>
    <w:rsid w:val="00A328BF"/>
    <w:rsid w:val="00A3295C"/>
    <w:rsid w:val="00A329C0"/>
    <w:rsid w:val="00A32A06"/>
    <w:rsid w:val="00A32AB3"/>
    <w:rsid w:val="00A32AF8"/>
    <w:rsid w:val="00A32BD7"/>
    <w:rsid w:val="00A32C08"/>
    <w:rsid w:val="00A32C26"/>
    <w:rsid w:val="00A32C42"/>
    <w:rsid w:val="00A32C51"/>
    <w:rsid w:val="00A32C9A"/>
    <w:rsid w:val="00A32D2D"/>
    <w:rsid w:val="00A32D35"/>
    <w:rsid w:val="00A32D38"/>
    <w:rsid w:val="00A32DB4"/>
    <w:rsid w:val="00A32DC8"/>
    <w:rsid w:val="00A32E05"/>
    <w:rsid w:val="00A32EC9"/>
    <w:rsid w:val="00A32F10"/>
    <w:rsid w:val="00A32FA4"/>
    <w:rsid w:val="00A32FE9"/>
    <w:rsid w:val="00A3300D"/>
    <w:rsid w:val="00A3301C"/>
    <w:rsid w:val="00A3307F"/>
    <w:rsid w:val="00A33088"/>
    <w:rsid w:val="00A33095"/>
    <w:rsid w:val="00A3318D"/>
    <w:rsid w:val="00A331B3"/>
    <w:rsid w:val="00A331F9"/>
    <w:rsid w:val="00A33248"/>
    <w:rsid w:val="00A3326D"/>
    <w:rsid w:val="00A33320"/>
    <w:rsid w:val="00A3333F"/>
    <w:rsid w:val="00A33340"/>
    <w:rsid w:val="00A333F5"/>
    <w:rsid w:val="00A33424"/>
    <w:rsid w:val="00A334E2"/>
    <w:rsid w:val="00A334E5"/>
    <w:rsid w:val="00A3356E"/>
    <w:rsid w:val="00A33578"/>
    <w:rsid w:val="00A335E3"/>
    <w:rsid w:val="00A33611"/>
    <w:rsid w:val="00A33622"/>
    <w:rsid w:val="00A3363D"/>
    <w:rsid w:val="00A3365A"/>
    <w:rsid w:val="00A336E6"/>
    <w:rsid w:val="00A3371E"/>
    <w:rsid w:val="00A33782"/>
    <w:rsid w:val="00A337C4"/>
    <w:rsid w:val="00A33887"/>
    <w:rsid w:val="00A33893"/>
    <w:rsid w:val="00A338A0"/>
    <w:rsid w:val="00A338AE"/>
    <w:rsid w:val="00A33961"/>
    <w:rsid w:val="00A33962"/>
    <w:rsid w:val="00A3396D"/>
    <w:rsid w:val="00A339D8"/>
    <w:rsid w:val="00A33A08"/>
    <w:rsid w:val="00A33A86"/>
    <w:rsid w:val="00A33AE1"/>
    <w:rsid w:val="00A33AF4"/>
    <w:rsid w:val="00A33B3C"/>
    <w:rsid w:val="00A33B4A"/>
    <w:rsid w:val="00A33B8F"/>
    <w:rsid w:val="00A33BB4"/>
    <w:rsid w:val="00A33C15"/>
    <w:rsid w:val="00A33C81"/>
    <w:rsid w:val="00A33D26"/>
    <w:rsid w:val="00A33D31"/>
    <w:rsid w:val="00A33D57"/>
    <w:rsid w:val="00A33D9C"/>
    <w:rsid w:val="00A33E01"/>
    <w:rsid w:val="00A33E78"/>
    <w:rsid w:val="00A33F31"/>
    <w:rsid w:val="00A33F36"/>
    <w:rsid w:val="00A33F55"/>
    <w:rsid w:val="00A33FBC"/>
    <w:rsid w:val="00A33FD5"/>
    <w:rsid w:val="00A33FDB"/>
    <w:rsid w:val="00A33FE0"/>
    <w:rsid w:val="00A34043"/>
    <w:rsid w:val="00A34077"/>
    <w:rsid w:val="00A34093"/>
    <w:rsid w:val="00A340BE"/>
    <w:rsid w:val="00A34101"/>
    <w:rsid w:val="00A341E3"/>
    <w:rsid w:val="00A341FB"/>
    <w:rsid w:val="00A3430E"/>
    <w:rsid w:val="00A34356"/>
    <w:rsid w:val="00A3437D"/>
    <w:rsid w:val="00A34399"/>
    <w:rsid w:val="00A343F6"/>
    <w:rsid w:val="00A34412"/>
    <w:rsid w:val="00A34438"/>
    <w:rsid w:val="00A34493"/>
    <w:rsid w:val="00A344FB"/>
    <w:rsid w:val="00A34561"/>
    <w:rsid w:val="00A345AA"/>
    <w:rsid w:val="00A345FD"/>
    <w:rsid w:val="00A34644"/>
    <w:rsid w:val="00A3464E"/>
    <w:rsid w:val="00A3466C"/>
    <w:rsid w:val="00A34673"/>
    <w:rsid w:val="00A346A9"/>
    <w:rsid w:val="00A34794"/>
    <w:rsid w:val="00A348BC"/>
    <w:rsid w:val="00A348BF"/>
    <w:rsid w:val="00A34919"/>
    <w:rsid w:val="00A3491A"/>
    <w:rsid w:val="00A3498B"/>
    <w:rsid w:val="00A349A2"/>
    <w:rsid w:val="00A34A2C"/>
    <w:rsid w:val="00A34AC8"/>
    <w:rsid w:val="00A34AC9"/>
    <w:rsid w:val="00A34AEB"/>
    <w:rsid w:val="00A34B39"/>
    <w:rsid w:val="00A34BAD"/>
    <w:rsid w:val="00A34CA0"/>
    <w:rsid w:val="00A34CE8"/>
    <w:rsid w:val="00A34CFB"/>
    <w:rsid w:val="00A34D38"/>
    <w:rsid w:val="00A34DA2"/>
    <w:rsid w:val="00A34DBE"/>
    <w:rsid w:val="00A34DC3"/>
    <w:rsid w:val="00A34DEE"/>
    <w:rsid w:val="00A34DF8"/>
    <w:rsid w:val="00A34E1E"/>
    <w:rsid w:val="00A34E96"/>
    <w:rsid w:val="00A34EA2"/>
    <w:rsid w:val="00A34EB2"/>
    <w:rsid w:val="00A34F3C"/>
    <w:rsid w:val="00A34F8A"/>
    <w:rsid w:val="00A35031"/>
    <w:rsid w:val="00A35043"/>
    <w:rsid w:val="00A35067"/>
    <w:rsid w:val="00A350C4"/>
    <w:rsid w:val="00A350CC"/>
    <w:rsid w:val="00A35107"/>
    <w:rsid w:val="00A3513B"/>
    <w:rsid w:val="00A35154"/>
    <w:rsid w:val="00A351FE"/>
    <w:rsid w:val="00A3528C"/>
    <w:rsid w:val="00A35372"/>
    <w:rsid w:val="00A35406"/>
    <w:rsid w:val="00A35425"/>
    <w:rsid w:val="00A35457"/>
    <w:rsid w:val="00A354DE"/>
    <w:rsid w:val="00A35556"/>
    <w:rsid w:val="00A3558A"/>
    <w:rsid w:val="00A3559F"/>
    <w:rsid w:val="00A355AB"/>
    <w:rsid w:val="00A355CF"/>
    <w:rsid w:val="00A35628"/>
    <w:rsid w:val="00A3568A"/>
    <w:rsid w:val="00A35690"/>
    <w:rsid w:val="00A35713"/>
    <w:rsid w:val="00A357AA"/>
    <w:rsid w:val="00A3580C"/>
    <w:rsid w:val="00A35860"/>
    <w:rsid w:val="00A35888"/>
    <w:rsid w:val="00A359B9"/>
    <w:rsid w:val="00A359C0"/>
    <w:rsid w:val="00A35A05"/>
    <w:rsid w:val="00A35A09"/>
    <w:rsid w:val="00A35B76"/>
    <w:rsid w:val="00A35BAA"/>
    <w:rsid w:val="00A35BBB"/>
    <w:rsid w:val="00A35BDA"/>
    <w:rsid w:val="00A35CFF"/>
    <w:rsid w:val="00A35DF2"/>
    <w:rsid w:val="00A35E08"/>
    <w:rsid w:val="00A35E41"/>
    <w:rsid w:val="00A35E93"/>
    <w:rsid w:val="00A35F94"/>
    <w:rsid w:val="00A3602B"/>
    <w:rsid w:val="00A36126"/>
    <w:rsid w:val="00A361A9"/>
    <w:rsid w:val="00A3620A"/>
    <w:rsid w:val="00A3628B"/>
    <w:rsid w:val="00A3628E"/>
    <w:rsid w:val="00A36295"/>
    <w:rsid w:val="00A362D6"/>
    <w:rsid w:val="00A3649E"/>
    <w:rsid w:val="00A364C6"/>
    <w:rsid w:val="00A36516"/>
    <w:rsid w:val="00A3651C"/>
    <w:rsid w:val="00A3659F"/>
    <w:rsid w:val="00A365E0"/>
    <w:rsid w:val="00A365E1"/>
    <w:rsid w:val="00A365E2"/>
    <w:rsid w:val="00A365E7"/>
    <w:rsid w:val="00A36631"/>
    <w:rsid w:val="00A36668"/>
    <w:rsid w:val="00A3670B"/>
    <w:rsid w:val="00A3671D"/>
    <w:rsid w:val="00A36777"/>
    <w:rsid w:val="00A3677A"/>
    <w:rsid w:val="00A367B0"/>
    <w:rsid w:val="00A367D1"/>
    <w:rsid w:val="00A36851"/>
    <w:rsid w:val="00A36875"/>
    <w:rsid w:val="00A36884"/>
    <w:rsid w:val="00A36911"/>
    <w:rsid w:val="00A36938"/>
    <w:rsid w:val="00A36984"/>
    <w:rsid w:val="00A36997"/>
    <w:rsid w:val="00A369A5"/>
    <w:rsid w:val="00A36A7F"/>
    <w:rsid w:val="00A36B64"/>
    <w:rsid w:val="00A36B8D"/>
    <w:rsid w:val="00A36B9C"/>
    <w:rsid w:val="00A36B9F"/>
    <w:rsid w:val="00A36BC5"/>
    <w:rsid w:val="00A36C0C"/>
    <w:rsid w:val="00A36CD2"/>
    <w:rsid w:val="00A36D64"/>
    <w:rsid w:val="00A36DD6"/>
    <w:rsid w:val="00A36E13"/>
    <w:rsid w:val="00A36E7C"/>
    <w:rsid w:val="00A36E7F"/>
    <w:rsid w:val="00A36EB9"/>
    <w:rsid w:val="00A36EE5"/>
    <w:rsid w:val="00A36FC8"/>
    <w:rsid w:val="00A36FD2"/>
    <w:rsid w:val="00A37109"/>
    <w:rsid w:val="00A3710A"/>
    <w:rsid w:val="00A3710E"/>
    <w:rsid w:val="00A3713A"/>
    <w:rsid w:val="00A3715D"/>
    <w:rsid w:val="00A37179"/>
    <w:rsid w:val="00A3717B"/>
    <w:rsid w:val="00A37188"/>
    <w:rsid w:val="00A371B5"/>
    <w:rsid w:val="00A371FB"/>
    <w:rsid w:val="00A3723B"/>
    <w:rsid w:val="00A3726B"/>
    <w:rsid w:val="00A37324"/>
    <w:rsid w:val="00A373DE"/>
    <w:rsid w:val="00A37411"/>
    <w:rsid w:val="00A3742B"/>
    <w:rsid w:val="00A37488"/>
    <w:rsid w:val="00A37671"/>
    <w:rsid w:val="00A37698"/>
    <w:rsid w:val="00A376AE"/>
    <w:rsid w:val="00A376B8"/>
    <w:rsid w:val="00A376ED"/>
    <w:rsid w:val="00A37704"/>
    <w:rsid w:val="00A3775C"/>
    <w:rsid w:val="00A3777E"/>
    <w:rsid w:val="00A37789"/>
    <w:rsid w:val="00A37846"/>
    <w:rsid w:val="00A378C8"/>
    <w:rsid w:val="00A37903"/>
    <w:rsid w:val="00A37909"/>
    <w:rsid w:val="00A37944"/>
    <w:rsid w:val="00A37988"/>
    <w:rsid w:val="00A379E4"/>
    <w:rsid w:val="00A379E7"/>
    <w:rsid w:val="00A37A1E"/>
    <w:rsid w:val="00A37A5A"/>
    <w:rsid w:val="00A37A70"/>
    <w:rsid w:val="00A37A71"/>
    <w:rsid w:val="00A37B2E"/>
    <w:rsid w:val="00A37BBB"/>
    <w:rsid w:val="00A37BDE"/>
    <w:rsid w:val="00A37C19"/>
    <w:rsid w:val="00A37C93"/>
    <w:rsid w:val="00A37D50"/>
    <w:rsid w:val="00A37D87"/>
    <w:rsid w:val="00A37DEA"/>
    <w:rsid w:val="00A37E6C"/>
    <w:rsid w:val="00A37F33"/>
    <w:rsid w:val="00A37FF1"/>
    <w:rsid w:val="00A400AB"/>
    <w:rsid w:val="00A400DF"/>
    <w:rsid w:val="00A40108"/>
    <w:rsid w:val="00A40221"/>
    <w:rsid w:val="00A40228"/>
    <w:rsid w:val="00A40253"/>
    <w:rsid w:val="00A40322"/>
    <w:rsid w:val="00A4037F"/>
    <w:rsid w:val="00A4039F"/>
    <w:rsid w:val="00A403CB"/>
    <w:rsid w:val="00A40402"/>
    <w:rsid w:val="00A404DD"/>
    <w:rsid w:val="00A4052A"/>
    <w:rsid w:val="00A40545"/>
    <w:rsid w:val="00A40547"/>
    <w:rsid w:val="00A405D4"/>
    <w:rsid w:val="00A405FE"/>
    <w:rsid w:val="00A40613"/>
    <w:rsid w:val="00A40645"/>
    <w:rsid w:val="00A4066E"/>
    <w:rsid w:val="00A40677"/>
    <w:rsid w:val="00A4076E"/>
    <w:rsid w:val="00A40771"/>
    <w:rsid w:val="00A40786"/>
    <w:rsid w:val="00A407A4"/>
    <w:rsid w:val="00A408EE"/>
    <w:rsid w:val="00A408F9"/>
    <w:rsid w:val="00A4094C"/>
    <w:rsid w:val="00A40963"/>
    <w:rsid w:val="00A40976"/>
    <w:rsid w:val="00A409FE"/>
    <w:rsid w:val="00A40A09"/>
    <w:rsid w:val="00A40A35"/>
    <w:rsid w:val="00A40A7D"/>
    <w:rsid w:val="00A40A9E"/>
    <w:rsid w:val="00A40AE0"/>
    <w:rsid w:val="00A40AF3"/>
    <w:rsid w:val="00A40B6B"/>
    <w:rsid w:val="00A40BAC"/>
    <w:rsid w:val="00A40BFC"/>
    <w:rsid w:val="00A40D07"/>
    <w:rsid w:val="00A40D76"/>
    <w:rsid w:val="00A40E49"/>
    <w:rsid w:val="00A40F76"/>
    <w:rsid w:val="00A40FA3"/>
    <w:rsid w:val="00A41004"/>
    <w:rsid w:val="00A4100A"/>
    <w:rsid w:val="00A41010"/>
    <w:rsid w:val="00A41046"/>
    <w:rsid w:val="00A4106C"/>
    <w:rsid w:val="00A4110C"/>
    <w:rsid w:val="00A4120D"/>
    <w:rsid w:val="00A41247"/>
    <w:rsid w:val="00A412AB"/>
    <w:rsid w:val="00A412C3"/>
    <w:rsid w:val="00A412E1"/>
    <w:rsid w:val="00A4134D"/>
    <w:rsid w:val="00A41372"/>
    <w:rsid w:val="00A4137A"/>
    <w:rsid w:val="00A4138F"/>
    <w:rsid w:val="00A41392"/>
    <w:rsid w:val="00A413D6"/>
    <w:rsid w:val="00A413DF"/>
    <w:rsid w:val="00A413E0"/>
    <w:rsid w:val="00A41444"/>
    <w:rsid w:val="00A4144B"/>
    <w:rsid w:val="00A414FD"/>
    <w:rsid w:val="00A415D8"/>
    <w:rsid w:val="00A415F5"/>
    <w:rsid w:val="00A415F9"/>
    <w:rsid w:val="00A41611"/>
    <w:rsid w:val="00A4165E"/>
    <w:rsid w:val="00A4166B"/>
    <w:rsid w:val="00A41708"/>
    <w:rsid w:val="00A4174A"/>
    <w:rsid w:val="00A417AE"/>
    <w:rsid w:val="00A41824"/>
    <w:rsid w:val="00A41897"/>
    <w:rsid w:val="00A418E3"/>
    <w:rsid w:val="00A41952"/>
    <w:rsid w:val="00A419CA"/>
    <w:rsid w:val="00A419CE"/>
    <w:rsid w:val="00A41A28"/>
    <w:rsid w:val="00A41A94"/>
    <w:rsid w:val="00A41AA3"/>
    <w:rsid w:val="00A41B06"/>
    <w:rsid w:val="00A41B6D"/>
    <w:rsid w:val="00A41BB3"/>
    <w:rsid w:val="00A41BE6"/>
    <w:rsid w:val="00A41C24"/>
    <w:rsid w:val="00A41D18"/>
    <w:rsid w:val="00A41DEA"/>
    <w:rsid w:val="00A41DF4"/>
    <w:rsid w:val="00A41E37"/>
    <w:rsid w:val="00A41E68"/>
    <w:rsid w:val="00A41E69"/>
    <w:rsid w:val="00A41E91"/>
    <w:rsid w:val="00A41ED4"/>
    <w:rsid w:val="00A41F31"/>
    <w:rsid w:val="00A41F34"/>
    <w:rsid w:val="00A41F37"/>
    <w:rsid w:val="00A41F43"/>
    <w:rsid w:val="00A41F78"/>
    <w:rsid w:val="00A41F96"/>
    <w:rsid w:val="00A41FD0"/>
    <w:rsid w:val="00A41FD8"/>
    <w:rsid w:val="00A41FEA"/>
    <w:rsid w:val="00A41FED"/>
    <w:rsid w:val="00A41FFC"/>
    <w:rsid w:val="00A42059"/>
    <w:rsid w:val="00A4212E"/>
    <w:rsid w:val="00A42135"/>
    <w:rsid w:val="00A42171"/>
    <w:rsid w:val="00A421C7"/>
    <w:rsid w:val="00A421C9"/>
    <w:rsid w:val="00A42243"/>
    <w:rsid w:val="00A42258"/>
    <w:rsid w:val="00A42259"/>
    <w:rsid w:val="00A42272"/>
    <w:rsid w:val="00A4227E"/>
    <w:rsid w:val="00A422B8"/>
    <w:rsid w:val="00A4230A"/>
    <w:rsid w:val="00A42316"/>
    <w:rsid w:val="00A423AC"/>
    <w:rsid w:val="00A423D0"/>
    <w:rsid w:val="00A42405"/>
    <w:rsid w:val="00A42570"/>
    <w:rsid w:val="00A425AC"/>
    <w:rsid w:val="00A425CA"/>
    <w:rsid w:val="00A425EA"/>
    <w:rsid w:val="00A42607"/>
    <w:rsid w:val="00A42649"/>
    <w:rsid w:val="00A42673"/>
    <w:rsid w:val="00A42680"/>
    <w:rsid w:val="00A426F4"/>
    <w:rsid w:val="00A427B4"/>
    <w:rsid w:val="00A42834"/>
    <w:rsid w:val="00A428F6"/>
    <w:rsid w:val="00A42A5C"/>
    <w:rsid w:val="00A42A74"/>
    <w:rsid w:val="00A42A84"/>
    <w:rsid w:val="00A42AC8"/>
    <w:rsid w:val="00A42B9E"/>
    <w:rsid w:val="00A42C55"/>
    <w:rsid w:val="00A42CD4"/>
    <w:rsid w:val="00A42CE6"/>
    <w:rsid w:val="00A42D5A"/>
    <w:rsid w:val="00A42E20"/>
    <w:rsid w:val="00A42E30"/>
    <w:rsid w:val="00A42E40"/>
    <w:rsid w:val="00A42E69"/>
    <w:rsid w:val="00A42EB6"/>
    <w:rsid w:val="00A42ECB"/>
    <w:rsid w:val="00A42EF0"/>
    <w:rsid w:val="00A42F36"/>
    <w:rsid w:val="00A42F92"/>
    <w:rsid w:val="00A4307E"/>
    <w:rsid w:val="00A430B0"/>
    <w:rsid w:val="00A4310D"/>
    <w:rsid w:val="00A4315D"/>
    <w:rsid w:val="00A431A9"/>
    <w:rsid w:val="00A432BE"/>
    <w:rsid w:val="00A432D4"/>
    <w:rsid w:val="00A433B3"/>
    <w:rsid w:val="00A43401"/>
    <w:rsid w:val="00A43442"/>
    <w:rsid w:val="00A4346A"/>
    <w:rsid w:val="00A4346E"/>
    <w:rsid w:val="00A43520"/>
    <w:rsid w:val="00A43541"/>
    <w:rsid w:val="00A43593"/>
    <w:rsid w:val="00A43617"/>
    <w:rsid w:val="00A4362E"/>
    <w:rsid w:val="00A43677"/>
    <w:rsid w:val="00A436F8"/>
    <w:rsid w:val="00A4371D"/>
    <w:rsid w:val="00A43750"/>
    <w:rsid w:val="00A4379A"/>
    <w:rsid w:val="00A437E5"/>
    <w:rsid w:val="00A43811"/>
    <w:rsid w:val="00A4387C"/>
    <w:rsid w:val="00A438BA"/>
    <w:rsid w:val="00A438C1"/>
    <w:rsid w:val="00A438E0"/>
    <w:rsid w:val="00A43959"/>
    <w:rsid w:val="00A439CB"/>
    <w:rsid w:val="00A439E0"/>
    <w:rsid w:val="00A43A01"/>
    <w:rsid w:val="00A43AFD"/>
    <w:rsid w:val="00A43B50"/>
    <w:rsid w:val="00A43B66"/>
    <w:rsid w:val="00A43B7A"/>
    <w:rsid w:val="00A43BF2"/>
    <w:rsid w:val="00A43CAA"/>
    <w:rsid w:val="00A43CCA"/>
    <w:rsid w:val="00A43D2F"/>
    <w:rsid w:val="00A43D6E"/>
    <w:rsid w:val="00A43E28"/>
    <w:rsid w:val="00A43E80"/>
    <w:rsid w:val="00A43FC4"/>
    <w:rsid w:val="00A44075"/>
    <w:rsid w:val="00A44088"/>
    <w:rsid w:val="00A44140"/>
    <w:rsid w:val="00A44183"/>
    <w:rsid w:val="00A441B2"/>
    <w:rsid w:val="00A441F2"/>
    <w:rsid w:val="00A4422A"/>
    <w:rsid w:val="00A44232"/>
    <w:rsid w:val="00A44243"/>
    <w:rsid w:val="00A4428D"/>
    <w:rsid w:val="00A442C1"/>
    <w:rsid w:val="00A442DB"/>
    <w:rsid w:val="00A4431E"/>
    <w:rsid w:val="00A443A3"/>
    <w:rsid w:val="00A443FD"/>
    <w:rsid w:val="00A444AE"/>
    <w:rsid w:val="00A444BA"/>
    <w:rsid w:val="00A44554"/>
    <w:rsid w:val="00A44559"/>
    <w:rsid w:val="00A445F5"/>
    <w:rsid w:val="00A4461B"/>
    <w:rsid w:val="00A44637"/>
    <w:rsid w:val="00A44700"/>
    <w:rsid w:val="00A44786"/>
    <w:rsid w:val="00A4479A"/>
    <w:rsid w:val="00A4479E"/>
    <w:rsid w:val="00A4479F"/>
    <w:rsid w:val="00A4482E"/>
    <w:rsid w:val="00A448A3"/>
    <w:rsid w:val="00A448C6"/>
    <w:rsid w:val="00A448C8"/>
    <w:rsid w:val="00A4495D"/>
    <w:rsid w:val="00A449A2"/>
    <w:rsid w:val="00A44A3E"/>
    <w:rsid w:val="00A44A7D"/>
    <w:rsid w:val="00A44AA6"/>
    <w:rsid w:val="00A44C1B"/>
    <w:rsid w:val="00A44C76"/>
    <w:rsid w:val="00A44C88"/>
    <w:rsid w:val="00A44CBE"/>
    <w:rsid w:val="00A44D1D"/>
    <w:rsid w:val="00A44D36"/>
    <w:rsid w:val="00A44D94"/>
    <w:rsid w:val="00A44DCD"/>
    <w:rsid w:val="00A44DF9"/>
    <w:rsid w:val="00A44E61"/>
    <w:rsid w:val="00A44EE6"/>
    <w:rsid w:val="00A44F2E"/>
    <w:rsid w:val="00A44F65"/>
    <w:rsid w:val="00A44FC5"/>
    <w:rsid w:val="00A44FFD"/>
    <w:rsid w:val="00A45069"/>
    <w:rsid w:val="00A45101"/>
    <w:rsid w:val="00A451CA"/>
    <w:rsid w:val="00A4525F"/>
    <w:rsid w:val="00A45298"/>
    <w:rsid w:val="00A452FC"/>
    <w:rsid w:val="00A4536A"/>
    <w:rsid w:val="00A453DC"/>
    <w:rsid w:val="00A453EF"/>
    <w:rsid w:val="00A4548A"/>
    <w:rsid w:val="00A4549C"/>
    <w:rsid w:val="00A454C0"/>
    <w:rsid w:val="00A454C7"/>
    <w:rsid w:val="00A45524"/>
    <w:rsid w:val="00A4552D"/>
    <w:rsid w:val="00A4553F"/>
    <w:rsid w:val="00A45577"/>
    <w:rsid w:val="00A455FB"/>
    <w:rsid w:val="00A4562D"/>
    <w:rsid w:val="00A456DC"/>
    <w:rsid w:val="00A4573E"/>
    <w:rsid w:val="00A45742"/>
    <w:rsid w:val="00A4578E"/>
    <w:rsid w:val="00A457A9"/>
    <w:rsid w:val="00A457C4"/>
    <w:rsid w:val="00A457D4"/>
    <w:rsid w:val="00A4584A"/>
    <w:rsid w:val="00A458B7"/>
    <w:rsid w:val="00A4594A"/>
    <w:rsid w:val="00A4598E"/>
    <w:rsid w:val="00A459C5"/>
    <w:rsid w:val="00A459D3"/>
    <w:rsid w:val="00A45A7F"/>
    <w:rsid w:val="00A45AB1"/>
    <w:rsid w:val="00A45B23"/>
    <w:rsid w:val="00A45C31"/>
    <w:rsid w:val="00A45C9D"/>
    <w:rsid w:val="00A45CAB"/>
    <w:rsid w:val="00A45CE6"/>
    <w:rsid w:val="00A45D14"/>
    <w:rsid w:val="00A45D56"/>
    <w:rsid w:val="00A45D6E"/>
    <w:rsid w:val="00A45D8C"/>
    <w:rsid w:val="00A45D9E"/>
    <w:rsid w:val="00A45DC8"/>
    <w:rsid w:val="00A45E35"/>
    <w:rsid w:val="00A45E59"/>
    <w:rsid w:val="00A45EDB"/>
    <w:rsid w:val="00A45EF7"/>
    <w:rsid w:val="00A45F06"/>
    <w:rsid w:val="00A45F17"/>
    <w:rsid w:val="00A45F2B"/>
    <w:rsid w:val="00A45F71"/>
    <w:rsid w:val="00A45F7A"/>
    <w:rsid w:val="00A45F88"/>
    <w:rsid w:val="00A45FFF"/>
    <w:rsid w:val="00A46049"/>
    <w:rsid w:val="00A46104"/>
    <w:rsid w:val="00A46119"/>
    <w:rsid w:val="00A46140"/>
    <w:rsid w:val="00A4615E"/>
    <w:rsid w:val="00A4623A"/>
    <w:rsid w:val="00A46249"/>
    <w:rsid w:val="00A462B4"/>
    <w:rsid w:val="00A462BC"/>
    <w:rsid w:val="00A462E0"/>
    <w:rsid w:val="00A4637D"/>
    <w:rsid w:val="00A46402"/>
    <w:rsid w:val="00A46450"/>
    <w:rsid w:val="00A4645F"/>
    <w:rsid w:val="00A46471"/>
    <w:rsid w:val="00A464A3"/>
    <w:rsid w:val="00A464DC"/>
    <w:rsid w:val="00A46537"/>
    <w:rsid w:val="00A4663A"/>
    <w:rsid w:val="00A46701"/>
    <w:rsid w:val="00A46723"/>
    <w:rsid w:val="00A4674E"/>
    <w:rsid w:val="00A4681F"/>
    <w:rsid w:val="00A4682C"/>
    <w:rsid w:val="00A468E2"/>
    <w:rsid w:val="00A469A9"/>
    <w:rsid w:val="00A46A59"/>
    <w:rsid w:val="00A46B5B"/>
    <w:rsid w:val="00A46BC8"/>
    <w:rsid w:val="00A46BC9"/>
    <w:rsid w:val="00A46C0B"/>
    <w:rsid w:val="00A46C61"/>
    <w:rsid w:val="00A46C6A"/>
    <w:rsid w:val="00A46CC0"/>
    <w:rsid w:val="00A46CF5"/>
    <w:rsid w:val="00A46E00"/>
    <w:rsid w:val="00A46E3C"/>
    <w:rsid w:val="00A46EB1"/>
    <w:rsid w:val="00A46F4C"/>
    <w:rsid w:val="00A46F68"/>
    <w:rsid w:val="00A46FB6"/>
    <w:rsid w:val="00A46FB7"/>
    <w:rsid w:val="00A46FC1"/>
    <w:rsid w:val="00A4703C"/>
    <w:rsid w:val="00A47072"/>
    <w:rsid w:val="00A4713C"/>
    <w:rsid w:val="00A4723C"/>
    <w:rsid w:val="00A47305"/>
    <w:rsid w:val="00A47378"/>
    <w:rsid w:val="00A47398"/>
    <w:rsid w:val="00A47490"/>
    <w:rsid w:val="00A474F4"/>
    <w:rsid w:val="00A4750E"/>
    <w:rsid w:val="00A4753A"/>
    <w:rsid w:val="00A4755D"/>
    <w:rsid w:val="00A475D1"/>
    <w:rsid w:val="00A476AB"/>
    <w:rsid w:val="00A47754"/>
    <w:rsid w:val="00A4782E"/>
    <w:rsid w:val="00A4788D"/>
    <w:rsid w:val="00A478A5"/>
    <w:rsid w:val="00A478AE"/>
    <w:rsid w:val="00A478F0"/>
    <w:rsid w:val="00A479D2"/>
    <w:rsid w:val="00A47A0C"/>
    <w:rsid w:val="00A47B6D"/>
    <w:rsid w:val="00A47B7E"/>
    <w:rsid w:val="00A47C16"/>
    <w:rsid w:val="00A47C17"/>
    <w:rsid w:val="00A47C22"/>
    <w:rsid w:val="00A47C84"/>
    <w:rsid w:val="00A47CA5"/>
    <w:rsid w:val="00A47CF9"/>
    <w:rsid w:val="00A47D7F"/>
    <w:rsid w:val="00A47DD2"/>
    <w:rsid w:val="00A47DDB"/>
    <w:rsid w:val="00A47DE1"/>
    <w:rsid w:val="00A47F08"/>
    <w:rsid w:val="00A47F3B"/>
    <w:rsid w:val="00A47FB4"/>
    <w:rsid w:val="00A50001"/>
    <w:rsid w:val="00A50061"/>
    <w:rsid w:val="00A500A3"/>
    <w:rsid w:val="00A500FD"/>
    <w:rsid w:val="00A501A2"/>
    <w:rsid w:val="00A501F4"/>
    <w:rsid w:val="00A50254"/>
    <w:rsid w:val="00A50395"/>
    <w:rsid w:val="00A5040F"/>
    <w:rsid w:val="00A5048E"/>
    <w:rsid w:val="00A504AA"/>
    <w:rsid w:val="00A504CC"/>
    <w:rsid w:val="00A5050D"/>
    <w:rsid w:val="00A50517"/>
    <w:rsid w:val="00A50531"/>
    <w:rsid w:val="00A50553"/>
    <w:rsid w:val="00A50559"/>
    <w:rsid w:val="00A50656"/>
    <w:rsid w:val="00A506E7"/>
    <w:rsid w:val="00A506EB"/>
    <w:rsid w:val="00A50716"/>
    <w:rsid w:val="00A5072E"/>
    <w:rsid w:val="00A5072F"/>
    <w:rsid w:val="00A5074B"/>
    <w:rsid w:val="00A50758"/>
    <w:rsid w:val="00A5076C"/>
    <w:rsid w:val="00A5079C"/>
    <w:rsid w:val="00A507B0"/>
    <w:rsid w:val="00A50876"/>
    <w:rsid w:val="00A508C6"/>
    <w:rsid w:val="00A508E5"/>
    <w:rsid w:val="00A50A0E"/>
    <w:rsid w:val="00A50ABD"/>
    <w:rsid w:val="00A50B55"/>
    <w:rsid w:val="00A50BEE"/>
    <w:rsid w:val="00A50D3E"/>
    <w:rsid w:val="00A50EB1"/>
    <w:rsid w:val="00A50EBF"/>
    <w:rsid w:val="00A50ECA"/>
    <w:rsid w:val="00A50EFA"/>
    <w:rsid w:val="00A50F16"/>
    <w:rsid w:val="00A50F45"/>
    <w:rsid w:val="00A51019"/>
    <w:rsid w:val="00A5104F"/>
    <w:rsid w:val="00A51060"/>
    <w:rsid w:val="00A510B5"/>
    <w:rsid w:val="00A510F2"/>
    <w:rsid w:val="00A51148"/>
    <w:rsid w:val="00A51152"/>
    <w:rsid w:val="00A51159"/>
    <w:rsid w:val="00A511AA"/>
    <w:rsid w:val="00A51202"/>
    <w:rsid w:val="00A5125C"/>
    <w:rsid w:val="00A5128C"/>
    <w:rsid w:val="00A51291"/>
    <w:rsid w:val="00A512D2"/>
    <w:rsid w:val="00A5130F"/>
    <w:rsid w:val="00A5131F"/>
    <w:rsid w:val="00A513F3"/>
    <w:rsid w:val="00A51461"/>
    <w:rsid w:val="00A51499"/>
    <w:rsid w:val="00A5152D"/>
    <w:rsid w:val="00A515A8"/>
    <w:rsid w:val="00A515C5"/>
    <w:rsid w:val="00A5162E"/>
    <w:rsid w:val="00A516C8"/>
    <w:rsid w:val="00A51761"/>
    <w:rsid w:val="00A5179F"/>
    <w:rsid w:val="00A517CA"/>
    <w:rsid w:val="00A5187C"/>
    <w:rsid w:val="00A518CE"/>
    <w:rsid w:val="00A51A48"/>
    <w:rsid w:val="00A51A95"/>
    <w:rsid w:val="00A51AD8"/>
    <w:rsid w:val="00A51AFA"/>
    <w:rsid w:val="00A51B26"/>
    <w:rsid w:val="00A51C00"/>
    <w:rsid w:val="00A51C04"/>
    <w:rsid w:val="00A51C8F"/>
    <w:rsid w:val="00A51CF0"/>
    <w:rsid w:val="00A51D0D"/>
    <w:rsid w:val="00A51DCF"/>
    <w:rsid w:val="00A51E15"/>
    <w:rsid w:val="00A51E20"/>
    <w:rsid w:val="00A51E2C"/>
    <w:rsid w:val="00A51E65"/>
    <w:rsid w:val="00A51EAD"/>
    <w:rsid w:val="00A51F09"/>
    <w:rsid w:val="00A5201A"/>
    <w:rsid w:val="00A5205B"/>
    <w:rsid w:val="00A52083"/>
    <w:rsid w:val="00A520B4"/>
    <w:rsid w:val="00A5217D"/>
    <w:rsid w:val="00A5217F"/>
    <w:rsid w:val="00A5219A"/>
    <w:rsid w:val="00A522A2"/>
    <w:rsid w:val="00A522AD"/>
    <w:rsid w:val="00A52303"/>
    <w:rsid w:val="00A523A9"/>
    <w:rsid w:val="00A523AB"/>
    <w:rsid w:val="00A52420"/>
    <w:rsid w:val="00A5248D"/>
    <w:rsid w:val="00A524BE"/>
    <w:rsid w:val="00A524C6"/>
    <w:rsid w:val="00A52520"/>
    <w:rsid w:val="00A5256D"/>
    <w:rsid w:val="00A52584"/>
    <w:rsid w:val="00A525B4"/>
    <w:rsid w:val="00A525CE"/>
    <w:rsid w:val="00A52603"/>
    <w:rsid w:val="00A52617"/>
    <w:rsid w:val="00A5263D"/>
    <w:rsid w:val="00A5265D"/>
    <w:rsid w:val="00A52667"/>
    <w:rsid w:val="00A52686"/>
    <w:rsid w:val="00A526A6"/>
    <w:rsid w:val="00A527C1"/>
    <w:rsid w:val="00A527FA"/>
    <w:rsid w:val="00A5280D"/>
    <w:rsid w:val="00A52888"/>
    <w:rsid w:val="00A52893"/>
    <w:rsid w:val="00A52899"/>
    <w:rsid w:val="00A52931"/>
    <w:rsid w:val="00A52981"/>
    <w:rsid w:val="00A529C5"/>
    <w:rsid w:val="00A52A47"/>
    <w:rsid w:val="00A52A91"/>
    <w:rsid w:val="00A52B0E"/>
    <w:rsid w:val="00A52B8D"/>
    <w:rsid w:val="00A52BE5"/>
    <w:rsid w:val="00A52C0F"/>
    <w:rsid w:val="00A52C36"/>
    <w:rsid w:val="00A52C39"/>
    <w:rsid w:val="00A52C7F"/>
    <w:rsid w:val="00A52C8C"/>
    <w:rsid w:val="00A52CA8"/>
    <w:rsid w:val="00A52CC9"/>
    <w:rsid w:val="00A52D17"/>
    <w:rsid w:val="00A52DD6"/>
    <w:rsid w:val="00A52DDE"/>
    <w:rsid w:val="00A52DEA"/>
    <w:rsid w:val="00A52E14"/>
    <w:rsid w:val="00A52EFA"/>
    <w:rsid w:val="00A52F3C"/>
    <w:rsid w:val="00A52F62"/>
    <w:rsid w:val="00A52F82"/>
    <w:rsid w:val="00A52FD6"/>
    <w:rsid w:val="00A52FF9"/>
    <w:rsid w:val="00A53012"/>
    <w:rsid w:val="00A53042"/>
    <w:rsid w:val="00A53086"/>
    <w:rsid w:val="00A530E9"/>
    <w:rsid w:val="00A53105"/>
    <w:rsid w:val="00A53146"/>
    <w:rsid w:val="00A5319B"/>
    <w:rsid w:val="00A531B5"/>
    <w:rsid w:val="00A53271"/>
    <w:rsid w:val="00A532F3"/>
    <w:rsid w:val="00A5332B"/>
    <w:rsid w:val="00A5333E"/>
    <w:rsid w:val="00A533EF"/>
    <w:rsid w:val="00A53406"/>
    <w:rsid w:val="00A53411"/>
    <w:rsid w:val="00A534AF"/>
    <w:rsid w:val="00A534C0"/>
    <w:rsid w:val="00A534E3"/>
    <w:rsid w:val="00A534EF"/>
    <w:rsid w:val="00A534F2"/>
    <w:rsid w:val="00A5355C"/>
    <w:rsid w:val="00A535A6"/>
    <w:rsid w:val="00A535FE"/>
    <w:rsid w:val="00A5360B"/>
    <w:rsid w:val="00A5368D"/>
    <w:rsid w:val="00A5374D"/>
    <w:rsid w:val="00A537D1"/>
    <w:rsid w:val="00A537DD"/>
    <w:rsid w:val="00A537F8"/>
    <w:rsid w:val="00A5383D"/>
    <w:rsid w:val="00A5387E"/>
    <w:rsid w:val="00A5397C"/>
    <w:rsid w:val="00A539B3"/>
    <w:rsid w:val="00A539FD"/>
    <w:rsid w:val="00A53A01"/>
    <w:rsid w:val="00A53A16"/>
    <w:rsid w:val="00A53B42"/>
    <w:rsid w:val="00A53BC3"/>
    <w:rsid w:val="00A53BCF"/>
    <w:rsid w:val="00A53BE6"/>
    <w:rsid w:val="00A53C1B"/>
    <w:rsid w:val="00A53C7B"/>
    <w:rsid w:val="00A53CD9"/>
    <w:rsid w:val="00A53D5F"/>
    <w:rsid w:val="00A53E93"/>
    <w:rsid w:val="00A53ECD"/>
    <w:rsid w:val="00A53EDC"/>
    <w:rsid w:val="00A53EFE"/>
    <w:rsid w:val="00A53F30"/>
    <w:rsid w:val="00A53F39"/>
    <w:rsid w:val="00A53F84"/>
    <w:rsid w:val="00A53FBB"/>
    <w:rsid w:val="00A54004"/>
    <w:rsid w:val="00A5407C"/>
    <w:rsid w:val="00A54099"/>
    <w:rsid w:val="00A54112"/>
    <w:rsid w:val="00A54154"/>
    <w:rsid w:val="00A5418F"/>
    <w:rsid w:val="00A541DE"/>
    <w:rsid w:val="00A541EB"/>
    <w:rsid w:val="00A54207"/>
    <w:rsid w:val="00A5423A"/>
    <w:rsid w:val="00A542AA"/>
    <w:rsid w:val="00A542F4"/>
    <w:rsid w:val="00A54302"/>
    <w:rsid w:val="00A54402"/>
    <w:rsid w:val="00A5440A"/>
    <w:rsid w:val="00A54455"/>
    <w:rsid w:val="00A544BE"/>
    <w:rsid w:val="00A54507"/>
    <w:rsid w:val="00A5454A"/>
    <w:rsid w:val="00A54569"/>
    <w:rsid w:val="00A545AF"/>
    <w:rsid w:val="00A545B3"/>
    <w:rsid w:val="00A5464C"/>
    <w:rsid w:val="00A54684"/>
    <w:rsid w:val="00A546F5"/>
    <w:rsid w:val="00A54755"/>
    <w:rsid w:val="00A5478D"/>
    <w:rsid w:val="00A54799"/>
    <w:rsid w:val="00A547C3"/>
    <w:rsid w:val="00A547FB"/>
    <w:rsid w:val="00A5486B"/>
    <w:rsid w:val="00A548A4"/>
    <w:rsid w:val="00A54955"/>
    <w:rsid w:val="00A54975"/>
    <w:rsid w:val="00A549C2"/>
    <w:rsid w:val="00A54A05"/>
    <w:rsid w:val="00A54A27"/>
    <w:rsid w:val="00A54A4A"/>
    <w:rsid w:val="00A54A6D"/>
    <w:rsid w:val="00A54A74"/>
    <w:rsid w:val="00A54AE2"/>
    <w:rsid w:val="00A54BA6"/>
    <w:rsid w:val="00A54BE9"/>
    <w:rsid w:val="00A54C31"/>
    <w:rsid w:val="00A54C46"/>
    <w:rsid w:val="00A54C67"/>
    <w:rsid w:val="00A54C6D"/>
    <w:rsid w:val="00A54CCC"/>
    <w:rsid w:val="00A54CE7"/>
    <w:rsid w:val="00A54D25"/>
    <w:rsid w:val="00A54D36"/>
    <w:rsid w:val="00A54D70"/>
    <w:rsid w:val="00A54DA3"/>
    <w:rsid w:val="00A54EAB"/>
    <w:rsid w:val="00A54EE9"/>
    <w:rsid w:val="00A54F13"/>
    <w:rsid w:val="00A5500A"/>
    <w:rsid w:val="00A55078"/>
    <w:rsid w:val="00A55104"/>
    <w:rsid w:val="00A55124"/>
    <w:rsid w:val="00A55160"/>
    <w:rsid w:val="00A55192"/>
    <w:rsid w:val="00A551A3"/>
    <w:rsid w:val="00A551BF"/>
    <w:rsid w:val="00A551F6"/>
    <w:rsid w:val="00A5522C"/>
    <w:rsid w:val="00A55250"/>
    <w:rsid w:val="00A55255"/>
    <w:rsid w:val="00A5535A"/>
    <w:rsid w:val="00A5537D"/>
    <w:rsid w:val="00A55422"/>
    <w:rsid w:val="00A55426"/>
    <w:rsid w:val="00A5545B"/>
    <w:rsid w:val="00A55470"/>
    <w:rsid w:val="00A55505"/>
    <w:rsid w:val="00A55539"/>
    <w:rsid w:val="00A5559E"/>
    <w:rsid w:val="00A555A0"/>
    <w:rsid w:val="00A555FF"/>
    <w:rsid w:val="00A55687"/>
    <w:rsid w:val="00A556BE"/>
    <w:rsid w:val="00A556FD"/>
    <w:rsid w:val="00A55704"/>
    <w:rsid w:val="00A55717"/>
    <w:rsid w:val="00A55782"/>
    <w:rsid w:val="00A5579F"/>
    <w:rsid w:val="00A557AA"/>
    <w:rsid w:val="00A557C1"/>
    <w:rsid w:val="00A557E8"/>
    <w:rsid w:val="00A5583A"/>
    <w:rsid w:val="00A55898"/>
    <w:rsid w:val="00A558CD"/>
    <w:rsid w:val="00A5592B"/>
    <w:rsid w:val="00A55947"/>
    <w:rsid w:val="00A55953"/>
    <w:rsid w:val="00A5597F"/>
    <w:rsid w:val="00A55A00"/>
    <w:rsid w:val="00A55ADB"/>
    <w:rsid w:val="00A55C30"/>
    <w:rsid w:val="00A55C5A"/>
    <w:rsid w:val="00A55D77"/>
    <w:rsid w:val="00A55DB5"/>
    <w:rsid w:val="00A55E4B"/>
    <w:rsid w:val="00A55E59"/>
    <w:rsid w:val="00A55E79"/>
    <w:rsid w:val="00A55E80"/>
    <w:rsid w:val="00A55E90"/>
    <w:rsid w:val="00A55F08"/>
    <w:rsid w:val="00A55F4D"/>
    <w:rsid w:val="00A55FE0"/>
    <w:rsid w:val="00A56027"/>
    <w:rsid w:val="00A5608A"/>
    <w:rsid w:val="00A56093"/>
    <w:rsid w:val="00A560DB"/>
    <w:rsid w:val="00A560F0"/>
    <w:rsid w:val="00A56146"/>
    <w:rsid w:val="00A5618C"/>
    <w:rsid w:val="00A5621B"/>
    <w:rsid w:val="00A562AF"/>
    <w:rsid w:val="00A562B4"/>
    <w:rsid w:val="00A562B5"/>
    <w:rsid w:val="00A562C6"/>
    <w:rsid w:val="00A562DB"/>
    <w:rsid w:val="00A562F5"/>
    <w:rsid w:val="00A56338"/>
    <w:rsid w:val="00A5641F"/>
    <w:rsid w:val="00A56430"/>
    <w:rsid w:val="00A564D8"/>
    <w:rsid w:val="00A565C7"/>
    <w:rsid w:val="00A5664E"/>
    <w:rsid w:val="00A566BA"/>
    <w:rsid w:val="00A566FE"/>
    <w:rsid w:val="00A5671C"/>
    <w:rsid w:val="00A567AD"/>
    <w:rsid w:val="00A567B3"/>
    <w:rsid w:val="00A567E2"/>
    <w:rsid w:val="00A56830"/>
    <w:rsid w:val="00A56873"/>
    <w:rsid w:val="00A568DD"/>
    <w:rsid w:val="00A568F2"/>
    <w:rsid w:val="00A5696B"/>
    <w:rsid w:val="00A56976"/>
    <w:rsid w:val="00A569D1"/>
    <w:rsid w:val="00A56A47"/>
    <w:rsid w:val="00A56A8B"/>
    <w:rsid w:val="00A56AFB"/>
    <w:rsid w:val="00A56B37"/>
    <w:rsid w:val="00A56B64"/>
    <w:rsid w:val="00A56B97"/>
    <w:rsid w:val="00A56C2F"/>
    <w:rsid w:val="00A56C6E"/>
    <w:rsid w:val="00A56C8A"/>
    <w:rsid w:val="00A56CFD"/>
    <w:rsid w:val="00A56D5F"/>
    <w:rsid w:val="00A56D7D"/>
    <w:rsid w:val="00A56E18"/>
    <w:rsid w:val="00A56E3F"/>
    <w:rsid w:val="00A56E5D"/>
    <w:rsid w:val="00A56E61"/>
    <w:rsid w:val="00A56EFC"/>
    <w:rsid w:val="00A56F41"/>
    <w:rsid w:val="00A56FD0"/>
    <w:rsid w:val="00A56FE3"/>
    <w:rsid w:val="00A56FEA"/>
    <w:rsid w:val="00A57042"/>
    <w:rsid w:val="00A5715E"/>
    <w:rsid w:val="00A5718B"/>
    <w:rsid w:val="00A5719D"/>
    <w:rsid w:val="00A57247"/>
    <w:rsid w:val="00A57255"/>
    <w:rsid w:val="00A5726F"/>
    <w:rsid w:val="00A572CE"/>
    <w:rsid w:val="00A5739A"/>
    <w:rsid w:val="00A573B4"/>
    <w:rsid w:val="00A573E7"/>
    <w:rsid w:val="00A5742A"/>
    <w:rsid w:val="00A57431"/>
    <w:rsid w:val="00A57484"/>
    <w:rsid w:val="00A5748C"/>
    <w:rsid w:val="00A574C2"/>
    <w:rsid w:val="00A5753A"/>
    <w:rsid w:val="00A5758A"/>
    <w:rsid w:val="00A575D7"/>
    <w:rsid w:val="00A5762D"/>
    <w:rsid w:val="00A5772C"/>
    <w:rsid w:val="00A57796"/>
    <w:rsid w:val="00A577B2"/>
    <w:rsid w:val="00A57805"/>
    <w:rsid w:val="00A5788B"/>
    <w:rsid w:val="00A578D0"/>
    <w:rsid w:val="00A578F4"/>
    <w:rsid w:val="00A57906"/>
    <w:rsid w:val="00A57938"/>
    <w:rsid w:val="00A5797B"/>
    <w:rsid w:val="00A579A1"/>
    <w:rsid w:val="00A579BE"/>
    <w:rsid w:val="00A579C0"/>
    <w:rsid w:val="00A579D7"/>
    <w:rsid w:val="00A57A56"/>
    <w:rsid w:val="00A57AA3"/>
    <w:rsid w:val="00A57AF3"/>
    <w:rsid w:val="00A57B0D"/>
    <w:rsid w:val="00A57B1D"/>
    <w:rsid w:val="00A57B8F"/>
    <w:rsid w:val="00A57C32"/>
    <w:rsid w:val="00A57C59"/>
    <w:rsid w:val="00A57C8D"/>
    <w:rsid w:val="00A57CC3"/>
    <w:rsid w:val="00A57CD2"/>
    <w:rsid w:val="00A57D7C"/>
    <w:rsid w:val="00A57DA7"/>
    <w:rsid w:val="00A57DF3"/>
    <w:rsid w:val="00A57E08"/>
    <w:rsid w:val="00A57E40"/>
    <w:rsid w:val="00A57E52"/>
    <w:rsid w:val="00A57F1F"/>
    <w:rsid w:val="00A57F99"/>
    <w:rsid w:val="00A57F9F"/>
    <w:rsid w:val="00A57FBC"/>
    <w:rsid w:val="00A57FC0"/>
    <w:rsid w:val="00A60013"/>
    <w:rsid w:val="00A6004B"/>
    <w:rsid w:val="00A60053"/>
    <w:rsid w:val="00A60087"/>
    <w:rsid w:val="00A600BC"/>
    <w:rsid w:val="00A600CC"/>
    <w:rsid w:val="00A6012C"/>
    <w:rsid w:val="00A6018A"/>
    <w:rsid w:val="00A601B8"/>
    <w:rsid w:val="00A601C3"/>
    <w:rsid w:val="00A60220"/>
    <w:rsid w:val="00A60221"/>
    <w:rsid w:val="00A60236"/>
    <w:rsid w:val="00A60257"/>
    <w:rsid w:val="00A602A0"/>
    <w:rsid w:val="00A603A0"/>
    <w:rsid w:val="00A6048D"/>
    <w:rsid w:val="00A604A0"/>
    <w:rsid w:val="00A60523"/>
    <w:rsid w:val="00A6054C"/>
    <w:rsid w:val="00A6060E"/>
    <w:rsid w:val="00A6068B"/>
    <w:rsid w:val="00A606B1"/>
    <w:rsid w:val="00A60713"/>
    <w:rsid w:val="00A60723"/>
    <w:rsid w:val="00A60733"/>
    <w:rsid w:val="00A60774"/>
    <w:rsid w:val="00A607A4"/>
    <w:rsid w:val="00A607D3"/>
    <w:rsid w:val="00A607DB"/>
    <w:rsid w:val="00A60862"/>
    <w:rsid w:val="00A60876"/>
    <w:rsid w:val="00A608B6"/>
    <w:rsid w:val="00A60963"/>
    <w:rsid w:val="00A609C8"/>
    <w:rsid w:val="00A60A12"/>
    <w:rsid w:val="00A60A80"/>
    <w:rsid w:val="00A60A83"/>
    <w:rsid w:val="00A60AF4"/>
    <w:rsid w:val="00A60BAF"/>
    <w:rsid w:val="00A60BC8"/>
    <w:rsid w:val="00A60BF2"/>
    <w:rsid w:val="00A60C91"/>
    <w:rsid w:val="00A60CAA"/>
    <w:rsid w:val="00A60CBE"/>
    <w:rsid w:val="00A60D06"/>
    <w:rsid w:val="00A60D51"/>
    <w:rsid w:val="00A60D5A"/>
    <w:rsid w:val="00A60E49"/>
    <w:rsid w:val="00A60E4D"/>
    <w:rsid w:val="00A60E6D"/>
    <w:rsid w:val="00A60EC5"/>
    <w:rsid w:val="00A61028"/>
    <w:rsid w:val="00A61062"/>
    <w:rsid w:val="00A61063"/>
    <w:rsid w:val="00A610C0"/>
    <w:rsid w:val="00A610F7"/>
    <w:rsid w:val="00A6110B"/>
    <w:rsid w:val="00A61117"/>
    <w:rsid w:val="00A611CE"/>
    <w:rsid w:val="00A611EC"/>
    <w:rsid w:val="00A61265"/>
    <w:rsid w:val="00A612A5"/>
    <w:rsid w:val="00A612DB"/>
    <w:rsid w:val="00A613AE"/>
    <w:rsid w:val="00A613C2"/>
    <w:rsid w:val="00A613FC"/>
    <w:rsid w:val="00A6146E"/>
    <w:rsid w:val="00A6148D"/>
    <w:rsid w:val="00A615C4"/>
    <w:rsid w:val="00A61699"/>
    <w:rsid w:val="00A6169B"/>
    <w:rsid w:val="00A616CD"/>
    <w:rsid w:val="00A616D3"/>
    <w:rsid w:val="00A616DA"/>
    <w:rsid w:val="00A616DB"/>
    <w:rsid w:val="00A61712"/>
    <w:rsid w:val="00A617EF"/>
    <w:rsid w:val="00A617F8"/>
    <w:rsid w:val="00A6189A"/>
    <w:rsid w:val="00A618C0"/>
    <w:rsid w:val="00A61936"/>
    <w:rsid w:val="00A61976"/>
    <w:rsid w:val="00A6197B"/>
    <w:rsid w:val="00A61ADC"/>
    <w:rsid w:val="00A61B74"/>
    <w:rsid w:val="00A61BA7"/>
    <w:rsid w:val="00A61C92"/>
    <w:rsid w:val="00A61D5C"/>
    <w:rsid w:val="00A61DAF"/>
    <w:rsid w:val="00A61DE4"/>
    <w:rsid w:val="00A61EC8"/>
    <w:rsid w:val="00A61FEB"/>
    <w:rsid w:val="00A62045"/>
    <w:rsid w:val="00A6208A"/>
    <w:rsid w:val="00A620FC"/>
    <w:rsid w:val="00A62145"/>
    <w:rsid w:val="00A62168"/>
    <w:rsid w:val="00A62193"/>
    <w:rsid w:val="00A622B5"/>
    <w:rsid w:val="00A622FF"/>
    <w:rsid w:val="00A62390"/>
    <w:rsid w:val="00A6239F"/>
    <w:rsid w:val="00A623AA"/>
    <w:rsid w:val="00A6244E"/>
    <w:rsid w:val="00A62458"/>
    <w:rsid w:val="00A62466"/>
    <w:rsid w:val="00A62471"/>
    <w:rsid w:val="00A6247F"/>
    <w:rsid w:val="00A624AE"/>
    <w:rsid w:val="00A624E3"/>
    <w:rsid w:val="00A624FB"/>
    <w:rsid w:val="00A62524"/>
    <w:rsid w:val="00A62525"/>
    <w:rsid w:val="00A62532"/>
    <w:rsid w:val="00A62615"/>
    <w:rsid w:val="00A6262A"/>
    <w:rsid w:val="00A62645"/>
    <w:rsid w:val="00A62678"/>
    <w:rsid w:val="00A626C0"/>
    <w:rsid w:val="00A626D6"/>
    <w:rsid w:val="00A626FA"/>
    <w:rsid w:val="00A6277F"/>
    <w:rsid w:val="00A627B8"/>
    <w:rsid w:val="00A627F1"/>
    <w:rsid w:val="00A6285F"/>
    <w:rsid w:val="00A6289C"/>
    <w:rsid w:val="00A6295A"/>
    <w:rsid w:val="00A62AB1"/>
    <w:rsid w:val="00A62AE8"/>
    <w:rsid w:val="00A62B0A"/>
    <w:rsid w:val="00A62B48"/>
    <w:rsid w:val="00A62B4F"/>
    <w:rsid w:val="00A62BA8"/>
    <w:rsid w:val="00A62BCC"/>
    <w:rsid w:val="00A62C13"/>
    <w:rsid w:val="00A62C55"/>
    <w:rsid w:val="00A62CD0"/>
    <w:rsid w:val="00A62CDA"/>
    <w:rsid w:val="00A62DF3"/>
    <w:rsid w:val="00A62E04"/>
    <w:rsid w:val="00A62EA7"/>
    <w:rsid w:val="00A62F45"/>
    <w:rsid w:val="00A62F87"/>
    <w:rsid w:val="00A63028"/>
    <w:rsid w:val="00A63053"/>
    <w:rsid w:val="00A630C4"/>
    <w:rsid w:val="00A6312A"/>
    <w:rsid w:val="00A6312F"/>
    <w:rsid w:val="00A6315F"/>
    <w:rsid w:val="00A6316E"/>
    <w:rsid w:val="00A63308"/>
    <w:rsid w:val="00A6330D"/>
    <w:rsid w:val="00A63393"/>
    <w:rsid w:val="00A63457"/>
    <w:rsid w:val="00A63482"/>
    <w:rsid w:val="00A6349E"/>
    <w:rsid w:val="00A634FD"/>
    <w:rsid w:val="00A63558"/>
    <w:rsid w:val="00A6358C"/>
    <w:rsid w:val="00A6358F"/>
    <w:rsid w:val="00A63592"/>
    <w:rsid w:val="00A635EA"/>
    <w:rsid w:val="00A63612"/>
    <w:rsid w:val="00A6361B"/>
    <w:rsid w:val="00A63649"/>
    <w:rsid w:val="00A63693"/>
    <w:rsid w:val="00A636B3"/>
    <w:rsid w:val="00A636D7"/>
    <w:rsid w:val="00A63713"/>
    <w:rsid w:val="00A637A2"/>
    <w:rsid w:val="00A63882"/>
    <w:rsid w:val="00A6388D"/>
    <w:rsid w:val="00A63893"/>
    <w:rsid w:val="00A638DF"/>
    <w:rsid w:val="00A6391E"/>
    <w:rsid w:val="00A63A97"/>
    <w:rsid w:val="00A63AA6"/>
    <w:rsid w:val="00A63AD7"/>
    <w:rsid w:val="00A63B13"/>
    <w:rsid w:val="00A63B59"/>
    <w:rsid w:val="00A63B73"/>
    <w:rsid w:val="00A63BAF"/>
    <w:rsid w:val="00A63BB0"/>
    <w:rsid w:val="00A63BB8"/>
    <w:rsid w:val="00A63D24"/>
    <w:rsid w:val="00A63DCA"/>
    <w:rsid w:val="00A63E0A"/>
    <w:rsid w:val="00A63EA0"/>
    <w:rsid w:val="00A63F2D"/>
    <w:rsid w:val="00A63F3A"/>
    <w:rsid w:val="00A63F3F"/>
    <w:rsid w:val="00A63F88"/>
    <w:rsid w:val="00A63FB6"/>
    <w:rsid w:val="00A63FD1"/>
    <w:rsid w:val="00A63FE6"/>
    <w:rsid w:val="00A64077"/>
    <w:rsid w:val="00A640A6"/>
    <w:rsid w:val="00A640B8"/>
    <w:rsid w:val="00A64100"/>
    <w:rsid w:val="00A6411B"/>
    <w:rsid w:val="00A6411F"/>
    <w:rsid w:val="00A64124"/>
    <w:rsid w:val="00A64137"/>
    <w:rsid w:val="00A64148"/>
    <w:rsid w:val="00A64261"/>
    <w:rsid w:val="00A64290"/>
    <w:rsid w:val="00A642A4"/>
    <w:rsid w:val="00A642A6"/>
    <w:rsid w:val="00A642C7"/>
    <w:rsid w:val="00A642EB"/>
    <w:rsid w:val="00A64356"/>
    <w:rsid w:val="00A643CA"/>
    <w:rsid w:val="00A6442A"/>
    <w:rsid w:val="00A6444A"/>
    <w:rsid w:val="00A64480"/>
    <w:rsid w:val="00A6448D"/>
    <w:rsid w:val="00A644B0"/>
    <w:rsid w:val="00A644BE"/>
    <w:rsid w:val="00A644C3"/>
    <w:rsid w:val="00A64522"/>
    <w:rsid w:val="00A645D0"/>
    <w:rsid w:val="00A64623"/>
    <w:rsid w:val="00A64627"/>
    <w:rsid w:val="00A646B5"/>
    <w:rsid w:val="00A6471F"/>
    <w:rsid w:val="00A64748"/>
    <w:rsid w:val="00A64782"/>
    <w:rsid w:val="00A647A3"/>
    <w:rsid w:val="00A64857"/>
    <w:rsid w:val="00A648C3"/>
    <w:rsid w:val="00A64908"/>
    <w:rsid w:val="00A64925"/>
    <w:rsid w:val="00A64976"/>
    <w:rsid w:val="00A64994"/>
    <w:rsid w:val="00A649D4"/>
    <w:rsid w:val="00A649D9"/>
    <w:rsid w:val="00A649E4"/>
    <w:rsid w:val="00A64A6C"/>
    <w:rsid w:val="00A64AF8"/>
    <w:rsid w:val="00A64B08"/>
    <w:rsid w:val="00A64B36"/>
    <w:rsid w:val="00A64B8D"/>
    <w:rsid w:val="00A64B8F"/>
    <w:rsid w:val="00A64BE1"/>
    <w:rsid w:val="00A64C37"/>
    <w:rsid w:val="00A64C3F"/>
    <w:rsid w:val="00A64C56"/>
    <w:rsid w:val="00A64CEE"/>
    <w:rsid w:val="00A64CFD"/>
    <w:rsid w:val="00A64D55"/>
    <w:rsid w:val="00A64DA1"/>
    <w:rsid w:val="00A64DA9"/>
    <w:rsid w:val="00A64E41"/>
    <w:rsid w:val="00A64E6A"/>
    <w:rsid w:val="00A64E89"/>
    <w:rsid w:val="00A64EDA"/>
    <w:rsid w:val="00A64F1C"/>
    <w:rsid w:val="00A64F9E"/>
    <w:rsid w:val="00A64FDF"/>
    <w:rsid w:val="00A65019"/>
    <w:rsid w:val="00A65053"/>
    <w:rsid w:val="00A6518C"/>
    <w:rsid w:val="00A651BB"/>
    <w:rsid w:val="00A651DD"/>
    <w:rsid w:val="00A65205"/>
    <w:rsid w:val="00A65248"/>
    <w:rsid w:val="00A65255"/>
    <w:rsid w:val="00A652CD"/>
    <w:rsid w:val="00A65338"/>
    <w:rsid w:val="00A65365"/>
    <w:rsid w:val="00A65370"/>
    <w:rsid w:val="00A6538C"/>
    <w:rsid w:val="00A6539C"/>
    <w:rsid w:val="00A653A1"/>
    <w:rsid w:val="00A65409"/>
    <w:rsid w:val="00A6550E"/>
    <w:rsid w:val="00A65550"/>
    <w:rsid w:val="00A6559A"/>
    <w:rsid w:val="00A656E4"/>
    <w:rsid w:val="00A656ED"/>
    <w:rsid w:val="00A656FF"/>
    <w:rsid w:val="00A65715"/>
    <w:rsid w:val="00A65757"/>
    <w:rsid w:val="00A6575C"/>
    <w:rsid w:val="00A6585F"/>
    <w:rsid w:val="00A65867"/>
    <w:rsid w:val="00A6586B"/>
    <w:rsid w:val="00A65908"/>
    <w:rsid w:val="00A65982"/>
    <w:rsid w:val="00A65990"/>
    <w:rsid w:val="00A659BD"/>
    <w:rsid w:val="00A659C2"/>
    <w:rsid w:val="00A65A9A"/>
    <w:rsid w:val="00A65AA2"/>
    <w:rsid w:val="00A65AD9"/>
    <w:rsid w:val="00A65AE6"/>
    <w:rsid w:val="00A65AF3"/>
    <w:rsid w:val="00A65B8C"/>
    <w:rsid w:val="00A65C26"/>
    <w:rsid w:val="00A65C28"/>
    <w:rsid w:val="00A65CAB"/>
    <w:rsid w:val="00A65CF2"/>
    <w:rsid w:val="00A65D75"/>
    <w:rsid w:val="00A65DA0"/>
    <w:rsid w:val="00A65EF5"/>
    <w:rsid w:val="00A660BC"/>
    <w:rsid w:val="00A660CD"/>
    <w:rsid w:val="00A6610C"/>
    <w:rsid w:val="00A6611D"/>
    <w:rsid w:val="00A6615C"/>
    <w:rsid w:val="00A66164"/>
    <w:rsid w:val="00A6616F"/>
    <w:rsid w:val="00A661DF"/>
    <w:rsid w:val="00A661FF"/>
    <w:rsid w:val="00A66214"/>
    <w:rsid w:val="00A66215"/>
    <w:rsid w:val="00A662C9"/>
    <w:rsid w:val="00A66351"/>
    <w:rsid w:val="00A6636B"/>
    <w:rsid w:val="00A663AE"/>
    <w:rsid w:val="00A663B3"/>
    <w:rsid w:val="00A663B9"/>
    <w:rsid w:val="00A66431"/>
    <w:rsid w:val="00A66451"/>
    <w:rsid w:val="00A6645E"/>
    <w:rsid w:val="00A66494"/>
    <w:rsid w:val="00A664C0"/>
    <w:rsid w:val="00A664F0"/>
    <w:rsid w:val="00A66539"/>
    <w:rsid w:val="00A66553"/>
    <w:rsid w:val="00A6659F"/>
    <w:rsid w:val="00A665C4"/>
    <w:rsid w:val="00A6662B"/>
    <w:rsid w:val="00A66643"/>
    <w:rsid w:val="00A666B1"/>
    <w:rsid w:val="00A66705"/>
    <w:rsid w:val="00A66772"/>
    <w:rsid w:val="00A6678A"/>
    <w:rsid w:val="00A667F5"/>
    <w:rsid w:val="00A66865"/>
    <w:rsid w:val="00A668B8"/>
    <w:rsid w:val="00A668D4"/>
    <w:rsid w:val="00A668FE"/>
    <w:rsid w:val="00A66900"/>
    <w:rsid w:val="00A66A06"/>
    <w:rsid w:val="00A66AE8"/>
    <w:rsid w:val="00A66B0D"/>
    <w:rsid w:val="00A66B41"/>
    <w:rsid w:val="00A66BFB"/>
    <w:rsid w:val="00A66C32"/>
    <w:rsid w:val="00A66CEE"/>
    <w:rsid w:val="00A66CF9"/>
    <w:rsid w:val="00A66D1E"/>
    <w:rsid w:val="00A66DD5"/>
    <w:rsid w:val="00A66E14"/>
    <w:rsid w:val="00A66E4C"/>
    <w:rsid w:val="00A66E5E"/>
    <w:rsid w:val="00A66F4A"/>
    <w:rsid w:val="00A66FE0"/>
    <w:rsid w:val="00A66FF1"/>
    <w:rsid w:val="00A67027"/>
    <w:rsid w:val="00A67049"/>
    <w:rsid w:val="00A6707A"/>
    <w:rsid w:val="00A67099"/>
    <w:rsid w:val="00A6712F"/>
    <w:rsid w:val="00A6721D"/>
    <w:rsid w:val="00A67246"/>
    <w:rsid w:val="00A6729B"/>
    <w:rsid w:val="00A672B1"/>
    <w:rsid w:val="00A673DD"/>
    <w:rsid w:val="00A67400"/>
    <w:rsid w:val="00A6740F"/>
    <w:rsid w:val="00A67416"/>
    <w:rsid w:val="00A6743C"/>
    <w:rsid w:val="00A67492"/>
    <w:rsid w:val="00A674A6"/>
    <w:rsid w:val="00A67541"/>
    <w:rsid w:val="00A6755E"/>
    <w:rsid w:val="00A675E5"/>
    <w:rsid w:val="00A6761C"/>
    <w:rsid w:val="00A6767C"/>
    <w:rsid w:val="00A676ED"/>
    <w:rsid w:val="00A676F2"/>
    <w:rsid w:val="00A67793"/>
    <w:rsid w:val="00A67823"/>
    <w:rsid w:val="00A67848"/>
    <w:rsid w:val="00A678F6"/>
    <w:rsid w:val="00A67997"/>
    <w:rsid w:val="00A679DB"/>
    <w:rsid w:val="00A67A12"/>
    <w:rsid w:val="00A67A31"/>
    <w:rsid w:val="00A67AF8"/>
    <w:rsid w:val="00A67B98"/>
    <w:rsid w:val="00A67C16"/>
    <w:rsid w:val="00A67C27"/>
    <w:rsid w:val="00A67C78"/>
    <w:rsid w:val="00A67C85"/>
    <w:rsid w:val="00A67C89"/>
    <w:rsid w:val="00A67DA9"/>
    <w:rsid w:val="00A67DC7"/>
    <w:rsid w:val="00A67DEF"/>
    <w:rsid w:val="00A67E05"/>
    <w:rsid w:val="00A67E1B"/>
    <w:rsid w:val="00A67E31"/>
    <w:rsid w:val="00A67E40"/>
    <w:rsid w:val="00A67F04"/>
    <w:rsid w:val="00A67F16"/>
    <w:rsid w:val="00A67F64"/>
    <w:rsid w:val="00A67F8C"/>
    <w:rsid w:val="00A67FA7"/>
    <w:rsid w:val="00A67FE0"/>
    <w:rsid w:val="00A70052"/>
    <w:rsid w:val="00A70060"/>
    <w:rsid w:val="00A700C0"/>
    <w:rsid w:val="00A700D2"/>
    <w:rsid w:val="00A700D7"/>
    <w:rsid w:val="00A70119"/>
    <w:rsid w:val="00A7011A"/>
    <w:rsid w:val="00A70148"/>
    <w:rsid w:val="00A7014E"/>
    <w:rsid w:val="00A701DB"/>
    <w:rsid w:val="00A70221"/>
    <w:rsid w:val="00A70252"/>
    <w:rsid w:val="00A70280"/>
    <w:rsid w:val="00A70290"/>
    <w:rsid w:val="00A70305"/>
    <w:rsid w:val="00A7033A"/>
    <w:rsid w:val="00A70362"/>
    <w:rsid w:val="00A70390"/>
    <w:rsid w:val="00A70411"/>
    <w:rsid w:val="00A70428"/>
    <w:rsid w:val="00A7055F"/>
    <w:rsid w:val="00A7058F"/>
    <w:rsid w:val="00A70595"/>
    <w:rsid w:val="00A705B3"/>
    <w:rsid w:val="00A705B6"/>
    <w:rsid w:val="00A705D7"/>
    <w:rsid w:val="00A705EC"/>
    <w:rsid w:val="00A70666"/>
    <w:rsid w:val="00A706D9"/>
    <w:rsid w:val="00A70708"/>
    <w:rsid w:val="00A7074A"/>
    <w:rsid w:val="00A70834"/>
    <w:rsid w:val="00A70894"/>
    <w:rsid w:val="00A708A7"/>
    <w:rsid w:val="00A708DE"/>
    <w:rsid w:val="00A708F2"/>
    <w:rsid w:val="00A70903"/>
    <w:rsid w:val="00A709B5"/>
    <w:rsid w:val="00A709DA"/>
    <w:rsid w:val="00A70A70"/>
    <w:rsid w:val="00A70A76"/>
    <w:rsid w:val="00A70B39"/>
    <w:rsid w:val="00A70B3E"/>
    <w:rsid w:val="00A70B7F"/>
    <w:rsid w:val="00A70BC4"/>
    <w:rsid w:val="00A70BF0"/>
    <w:rsid w:val="00A70C2F"/>
    <w:rsid w:val="00A70C46"/>
    <w:rsid w:val="00A70C48"/>
    <w:rsid w:val="00A70CA2"/>
    <w:rsid w:val="00A70CD7"/>
    <w:rsid w:val="00A70D15"/>
    <w:rsid w:val="00A70D35"/>
    <w:rsid w:val="00A70D3B"/>
    <w:rsid w:val="00A70DD3"/>
    <w:rsid w:val="00A70DD8"/>
    <w:rsid w:val="00A70EEC"/>
    <w:rsid w:val="00A70FC6"/>
    <w:rsid w:val="00A710A1"/>
    <w:rsid w:val="00A710C4"/>
    <w:rsid w:val="00A711D9"/>
    <w:rsid w:val="00A7127A"/>
    <w:rsid w:val="00A712F8"/>
    <w:rsid w:val="00A71335"/>
    <w:rsid w:val="00A7138C"/>
    <w:rsid w:val="00A7139F"/>
    <w:rsid w:val="00A713C2"/>
    <w:rsid w:val="00A713F6"/>
    <w:rsid w:val="00A71433"/>
    <w:rsid w:val="00A7144C"/>
    <w:rsid w:val="00A714A4"/>
    <w:rsid w:val="00A714D5"/>
    <w:rsid w:val="00A715EF"/>
    <w:rsid w:val="00A7166E"/>
    <w:rsid w:val="00A71687"/>
    <w:rsid w:val="00A71701"/>
    <w:rsid w:val="00A71708"/>
    <w:rsid w:val="00A7176E"/>
    <w:rsid w:val="00A718AE"/>
    <w:rsid w:val="00A718B6"/>
    <w:rsid w:val="00A719D3"/>
    <w:rsid w:val="00A719DD"/>
    <w:rsid w:val="00A719F6"/>
    <w:rsid w:val="00A71A04"/>
    <w:rsid w:val="00A71A21"/>
    <w:rsid w:val="00A71A35"/>
    <w:rsid w:val="00A71AB5"/>
    <w:rsid w:val="00A71AC3"/>
    <w:rsid w:val="00A71AE6"/>
    <w:rsid w:val="00A71B4E"/>
    <w:rsid w:val="00A71BC1"/>
    <w:rsid w:val="00A71C0A"/>
    <w:rsid w:val="00A71C1A"/>
    <w:rsid w:val="00A71C8B"/>
    <w:rsid w:val="00A71CC8"/>
    <w:rsid w:val="00A71DD9"/>
    <w:rsid w:val="00A71E08"/>
    <w:rsid w:val="00A71E69"/>
    <w:rsid w:val="00A71EC9"/>
    <w:rsid w:val="00A71EF8"/>
    <w:rsid w:val="00A71F18"/>
    <w:rsid w:val="00A71FFF"/>
    <w:rsid w:val="00A7203B"/>
    <w:rsid w:val="00A72065"/>
    <w:rsid w:val="00A7207A"/>
    <w:rsid w:val="00A720B8"/>
    <w:rsid w:val="00A720D4"/>
    <w:rsid w:val="00A721A7"/>
    <w:rsid w:val="00A721CD"/>
    <w:rsid w:val="00A721FB"/>
    <w:rsid w:val="00A72214"/>
    <w:rsid w:val="00A72271"/>
    <w:rsid w:val="00A72375"/>
    <w:rsid w:val="00A723D8"/>
    <w:rsid w:val="00A723DF"/>
    <w:rsid w:val="00A72415"/>
    <w:rsid w:val="00A724E1"/>
    <w:rsid w:val="00A72561"/>
    <w:rsid w:val="00A725A6"/>
    <w:rsid w:val="00A725B5"/>
    <w:rsid w:val="00A7260E"/>
    <w:rsid w:val="00A726A4"/>
    <w:rsid w:val="00A726F1"/>
    <w:rsid w:val="00A726F3"/>
    <w:rsid w:val="00A7273B"/>
    <w:rsid w:val="00A7276F"/>
    <w:rsid w:val="00A7278B"/>
    <w:rsid w:val="00A727B3"/>
    <w:rsid w:val="00A72810"/>
    <w:rsid w:val="00A72836"/>
    <w:rsid w:val="00A7284E"/>
    <w:rsid w:val="00A72870"/>
    <w:rsid w:val="00A728A8"/>
    <w:rsid w:val="00A728C7"/>
    <w:rsid w:val="00A728EB"/>
    <w:rsid w:val="00A72923"/>
    <w:rsid w:val="00A72942"/>
    <w:rsid w:val="00A729A4"/>
    <w:rsid w:val="00A729AF"/>
    <w:rsid w:val="00A729C2"/>
    <w:rsid w:val="00A729E8"/>
    <w:rsid w:val="00A729F6"/>
    <w:rsid w:val="00A72A1B"/>
    <w:rsid w:val="00A72A6C"/>
    <w:rsid w:val="00A72AC3"/>
    <w:rsid w:val="00A72AE3"/>
    <w:rsid w:val="00A72B82"/>
    <w:rsid w:val="00A72B8A"/>
    <w:rsid w:val="00A72BED"/>
    <w:rsid w:val="00A72C14"/>
    <w:rsid w:val="00A72C70"/>
    <w:rsid w:val="00A72C87"/>
    <w:rsid w:val="00A72CF8"/>
    <w:rsid w:val="00A72CFF"/>
    <w:rsid w:val="00A72D07"/>
    <w:rsid w:val="00A72D08"/>
    <w:rsid w:val="00A72DF5"/>
    <w:rsid w:val="00A72E59"/>
    <w:rsid w:val="00A72EA9"/>
    <w:rsid w:val="00A72FE9"/>
    <w:rsid w:val="00A7300D"/>
    <w:rsid w:val="00A73012"/>
    <w:rsid w:val="00A730E5"/>
    <w:rsid w:val="00A730FA"/>
    <w:rsid w:val="00A7311D"/>
    <w:rsid w:val="00A73135"/>
    <w:rsid w:val="00A73151"/>
    <w:rsid w:val="00A731B5"/>
    <w:rsid w:val="00A7323C"/>
    <w:rsid w:val="00A73291"/>
    <w:rsid w:val="00A7333D"/>
    <w:rsid w:val="00A73367"/>
    <w:rsid w:val="00A73397"/>
    <w:rsid w:val="00A733B2"/>
    <w:rsid w:val="00A733F7"/>
    <w:rsid w:val="00A73453"/>
    <w:rsid w:val="00A7346D"/>
    <w:rsid w:val="00A7346E"/>
    <w:rsid w:val="00A734CB"/>
    <w:rsid w:val="00A735A6"/>
    <w:rsid w:val="00A735DA"/>
    <w:rsid w:val="00A736AC"/>
    <w:rsid w:val="00A736D6"/>
    <w:rsid w:val="00A73700"/>
    <w:rsid w:val="00A73713"/>
    <w:rsid w:val="00A7372F"/>
    <w:rsid w:val="00A7378D"/>
    <w:rsid w:val="00A737B4"/>
    <w:rsid w:val="00A737FE"/>
    <w:rsid w:val="00A7380F"/>
    <w:rsid w:val="00A73897"/>
    <w:rsid w:val="00A738F1"/>
    <w:rsid w:val="00A73927"/>
    <w:rsid w:val="00A73947"/>
    <w:rsid w:val="00A7394E"/>
    <w:rsid w:val="00A739ED"/>
    <w:rsid w:val="00A73A32"/>
    <w:rsid w:val="00A73A4D"/>
    <w:rsid w:val="00A73AC7"/>
    <w:rsid w:val="00A73B06"/>
    <w:rsid w:val="00A73B16"/>
    <w:rsid w:val="00A73B33"/>
    <w:rsid w:val="00A73B6E"/>
    <w:rsid w:val="00A73BAC"/>
    <w:rsid w:val="00A73BB9"/>
    <w:rsid w:val="00A73BD4"/>
    <w:rsid w:val="00A73BE8"/>
    <w:rsid w:val="00A73C27"/>
    <w:rsid w:val="00A73C37"/>
    <w:rsid w:val="00A73C7D"/>
    <w:rsid w:val="00A73CE0"/>
    <w:rsid w:val="00A73D44"/>
    <w:rsid w:val="00A73D8E"/>
    <w:rsid w:val="00A73D9D"/>
    <w:rsid w:val="00A73DAA"/>
    <w:rsid w:val="00A73DB6"/>
    <w:rsid w:val="00A73DD8"/>
    <w:rsid w:val="00A73DDD"/>
    <w:rsid w:val="00A73E3C"/>
    <w:rsid w:val="00A73E48"/>
    <w:rsid w:val="00A73E4A"/>
    <w:rsid w:val="00A73E6E"/>
    <w:rsid w:val="00A73FA0"/>
    <w:rsid w:val="00A73FE6"/>
    <w:rsid w:val="00A74053"/>
    <w:rsid w:val="00A740BC"/>
    <w:rsid w:val="00A740BD"/>
    <w:rsid w:val="00A74157"/>
    <w:rsid w:val="00A741F2"/>
    <w:rsid w:val="00A74264"/>
    <w:rsid w:val="00A7430A"/>
    <w:rsid w:val="00A74322"/>
    <w:rsid w:val="00A74346"/>
    <w:rsid w:val="00A7439C"/>
    <w:rsid w:val="00A743B7"/>
    <w:rsid w:val="00A743F0"/>
    <w:rsid w:val="00A7440E"/>
    <w:rsid w:val="00A74437"/>
    <w:rsid w:val="00A74482"/>
    <w:rsid w:val="00A744CB"/>
    <w:rsid w:val="00A74529"/>
    <w:rsid w:val="00A74560"/>
    <w:rsid w:val="00A745C1"/>
    <w:rsid w:val="00A745CD"/>
    <w:rsid w:val="00A745E5"/>
    <w:rsid w:val="00A74682"/>
    <w:rsid w:val="00A7468A"/>
    <w:rsid w:val="00A746EC"/>
    <w:rsid w:val="00A74717"/>
    <w:rsid w:val="00A74791"/>
    <w:rsid w:val="00A74804"/>
    <w:rsid w:val="00A74863"/>
    <w:rsid w:val="00A7487E"/>
    <w:rsid w:val="00A748A8"/>
    <w:rsid w:val="00A748D4"/>
    <w:rsid w:val="00A7496B"/>
    <w:rsid w:val="00A74979"/>
    <w:rsid w:val="00A74995"/>
    <w:rsid w:val="00A749F4"/>
    <w:rsid w:val="00A74A19"/>
    <w:rsid w:val="00A74A7A"/>
    <w:rsid w:val="00A74AB3"/>
    <w:rsid w:val="00A74AF0"/>
    <w:rsid w:val="00A74B68"/>
    <w:rsid w:val="00A74B99"/>
    <w:rsid w:val="00A74BB6"/>
    <w:rsid w:val="00A74BCA"/>
    <w:rsid w:val="00A74C20"/>
    <w:rsid w:val="00A74CF3"/>
    <w:rsid w:val="00A74D4C"/>
    <w:rsid w:val="00A74D58"/>
    <w:rsid w:val="00A74E70"/>
    <w:rsid w:val="00A74EBA"/>
    <w:rsid w:val="00A74ED6"/>
    <w:rsid w:val="00A74F0A"/>
    <w:rsid w:val="00A74F6E"/>
    <w:rsid w:val="00A74F73"/>
    <w:rsid w:val="00A74FA0"/>
    <w:rsid w:val="00A74FCA"/>
    <w:rsid w:val="00A74FD8"/>
    <w:rsid w:val="00A74FFC"/>
    <w:rsid w:val="00A75144"/>
    <w:rsid w:val="00A751AD"/>
    <w:rsid w:val="00A75255"/>
    <w:rsid w:val="00A75269"/>
    <w:rsid w:val="00A752F5"/>
    <w:rsid w:val="00A7530D"/>
    <w:rsid w:val="00A75389"/>
    <w:rsid w:val="00A753E2"/>
    <w:rsid w:val="00A7543A"/>
    <w:rsid w:val="00A75497"/>
    <w:rsid w:val="00A754AC"/>
    <w:rsid w:val="00A754B7"/>
    <w:rsid w:val="00A754DB"/>
    <w:rsid w:val="00A754EC"/>
    <w:rsid w:val="00A75504"/>
    <w:rsid w:val="00A75542"/>
    <w:rsid w:val="00A755BD"/>
    <w:rsid w:val="00A7560D"/>
    <w:rsid w:val="00A756EC"/>
    <w:rsid w:val="00A75739"/>
    <w:rsid w:val="00A7579D"/>
    <w:rsid w:val="00A7583D"/>
    <w:rsid w:val="00A7588F"/>
    <w:rsid w:val="00A75903"/>
    <w:rsid w:val="00A75906"/>
    <w:rsid w:val="00A7590F"/>
    <w:rsid w:val="00A75914"/>
    <w:rsid w:val="00A75957"/>
    <w:rsid w:val="00A759A5"/>
    <w:rsid w:val="00A759A9"/>
    <w:rsid w:val="00A759DD"/>
    <w:rsid w:val="00A75A49"/>
    <w:rsid w:val="00A75AC5"/>
    <w:rsid w:val="00A75B96"/>
    <w:rsid w:val="00A75C55"/>
    <w:rsid w:val="00A75EEB"/>
    <w:rsid w:val="00A75F2E"/>
    <w:rsid w:val="00A75F70"/>
    <w:rsid w:val="00A75F81"/>
    <w:rsid w:val="00A76013"/>
    <w:rsid w:val="00A76073"/>
    <w:rsid w:val="00A76152"/>
    <w:rsid w:val="00A7625A"/>
    <w:rsid w:val="00A762B8"/>
    <w:rsid w:val="00A762D6"/>
    <w:rsid w:val="00A76362"/>
    <w:rsid w:val="00A7637D"/>
    <w:rsid w:val="00A76402"/>
    <w:rsid w:val="00A764AB"/>
    <w:rsid w:val="00A764D2"/>
    <w:rsid w:val="00A76553"/>
    <w:rsid w:val="00A76566"/>
    <w:rsid w:val="00A76718"/>
    <w:rsid w:val="00A7671F"/>
    <w:rsid w:val="00A76727"/>
    <w:rsid w:val="00A7673E"/>
    <w:rsid w:val="00A768A5"/>
    <w:rsid w:val="00A768BF"/>
    <w:rsid w:val="00A76928"/>
    <w:rsid w:val="00A76939"/>
    <w:rsid w:val="00A76A12"/>
    <w:rsid w:val="00A76A2C"/>
    <w:rsid w:val="00A76A69"/>
    <w:rsid w:val="00A76A6D"/>
    <w:rsid w:val="00A76B16"/>
    <w:rsid w:val="00A76B34"/>
    <w:rsid w:val="00A76B3E"/>
    <w:rsid w:val="00A76B45"/>
    <w:rsid w:val="00A76B75"/>
    <w:rsid w:val="00A76BDD"/>
    <w:rsid w:val="00A76C0B"/>
    <w:rsid w:val="00A76CC4"/>
    <w:rsid w:val="00A76D18"/>
    <w:rsid w:val="00A76D5A"/>
    <w:rsid w:val="00A76DED"/>
    <w:rsid w:val="00A76DEF"/>
    <w:rsid w:val="00A76E76"/>
    <w:rsid w:val="00A76EE8"/>
    <w:rsid w:val="00A76EEC"/>
    <w:rsid w:val="00A76F05"/>
    <w:rsid w:val="00A76F3E"/>
    <w:rsid w:val="00A76F5D"/>
    <w:rsid w:val="00A76F93"/>
    <w:rsid w:val="00A77034"/>
    <w:rsid w:val="00A77045"/>
    <w:rsid w:val="00A77050"/>
    <w:rsid w:val="00A77054"/>
    <w:rsid w:val="00A770CD"/>
    <w:rsid w:val="00A770DF"/>
    <w:rsid w:val="00A770FA"/>
    <w:rsid w:val="00A7718B"/>
    <w:rsid w:val="00A771AC"/>
    <w:rsid w:val="00A77206"/>
    <w:rsid w:val="00A7721E"/>
    <w:rsid w:val="00A77252"/>
    <w:rsid w:val="00A77290"/>
    <w:rsid w:val="00A773B2"/>
    <w:rsid w:val="00A773B6"/>
    <w:rsid w:val="00A773F6"/>
    <w:rsid w:val="00A77403"/>
    <w:rsid w:val="00A7742F"/>
    <w:rsid w:val="00A774B7"/>
    <w:rsid w:val="00A77531"/>
    <w:rsid w:val="00A77782"/>
    <w:rsid w:val="00A77787"/>
    <w:rsid w:val="00A777A6"/>
    <w:rsid w:val="00A77801"/>
    <w:rsid w:val="00A77803"/>
    <w:rsid w:val="00A77809"/>
    <w:rsid w:val="00A77821"/>
    <w:rsid w:val="00A7788F"/>
    <w:rsid w:val="00A778CF"/>
    <w:rsid w:val="00A778EE"/>
    <w:rsid w:val="00A77960"/>
    <w:rsid w:val="00A77998"/>
    <w:rsid w:val="00A7799F"/>
    <w:rsid w:val="00A779CD"/>
    <w:rsid w:val="00A77A98"/>
    <w:rsid w:val="00A77BE1"/>
    <w:rsid w:val="00A77C14"/>
    <w:rsid w:val="00A77C15"/>
    <w:rsid w:val="00A77D14"/>
    <w:rsid w:val="00A77D62"/>
    <w:rsid w:val="00A77DE6"/>
    <w:rsid w:val="00A77E39"/>
    <w:rsid w:val="00A77E65"/>
    <w:rsid w:val="00A77EF7"/>
    <w:rsid w:val="00A77F06"/>
    <w:rsid w:val="00A80015"/>
    <w:rsid w:val="00A8012F"/>
    <w:rsid w:val="00A801B9"/>
    <w:rsid w:val="00A8029A"/>
    <w:rsid w:val="00A802B6"/>
    <w:rsid w:val="00A8038D"/>
    <w:rsid w:val="00A803F4"/>
    <w:rsid w:val="00A803FD"/>
    <w:rsid w:val="00A804B5"/>
    <w:rsid w:val="00A804CB"/>
    <w:rsid w:val="00A804DB"/>
    <w:rsid w:val="00A80529"/>
    <w:rsid w:val="00A805BB"/>
    <w:rsid w:val="00A806BF"/>
    <w:rsid w:val="00A807C6"/>
    <w:rsid w:val="00A8080E"/>
    <w:rsid w:val="00A808D9"/>
    <w:rsid w:val="00A80963"/>
    <w:rsid w:val="00A8096D"/>
    <w:rsid w:val="00A80A38"/>
    <w:rsid w:val="00A80A6D"/>
    <w:rsid w:val="00A80A96"/>
    <w:rsid w:val="00A80AC1"/>
    <w:rsid w:val="00A80AD5"/>
    <w:rsid w:val="00A80C5E"/>
    <w:rsid w:val="00A80C79"/>
    <w:rsid w:val="00A80C85"/>
    <w:rsid w:val="00A80D11"/>
    <w:rsid w:val="00A80DA1"/>
    <w:rsid w:val="00A80E1E"/>
    <w:rsid w:val="00A80E47"/>
    <w:rsid w:val="00A80EB4"/>
    <w:rsid w:val="00A80EFC"/>
    <w:rsid w:val="00A80F95"/>
    <w:rsid w:val="00A81000"/>
    <w:rsid w:val="00A81048"/>
    <w:rsid w:val="00A810BD"/>
    <w:rsid w:val="00A8113F"/>
    <w:rsid w:val="00A8116C"/>
    <w:rsid w:val="00A811BF"/>
    <w:rsid w:val="00A811C8"/>
    <w:rsid w:val="00A811ED"/>
    <w:rsid w:val="00A8120C"/>
    <w:rsid w:val="00A812BD"/>
    <w:rsid w:val="00A81313"/>
    <w:rsid w:val="00A81317"/>
    <w:rsid w:val="00A81325"/>
    <w:rsid w:val="00A81340"/>
    <w:rsid w:val="00A8136E"/>
    <w:rsid w:val="00A81375"/>
    <w:rsid w:val="00A8140F"/>
    <w:rsid w:val="00A81475"/>
    <w:rsid w:val="00A814A6"/>
    <w:rsid w:val="00A814AC"/>
    <w:rsid w:val="00A814DE"/>
    <w:rsid w:val="00A8153E"/>
    <w:rsid w:val="00A81576"/>
    <w:rsid w:val="00A815F6"/>
    <w:rsid w:val="00A8161E"/>
    <w:rsid w:val="00A81695"/>
    <w:rsid w:val="00A8174D"/>
    <w:rsid w:val="00A81786"/>
    <w:rsid w:val="00A817F1"/>
    <w:rsid w:val="00A817F4"/>
    <w:rsid w:val="00A818B4"/>
    <w:rsid w:val="00A818FB"/>
    <w:rsid w:val="00A81900"/>
    <w:rsid w:val="00A8195B"/>
    <w:rsid w:val="00A819B6"/>
    <w:rsid w:val="00A819FC"/>
    <w:rsid w:val="00A81AEC"/>
    <w:rsid w:val="00A81B85"/>
    <w:rsid w:val="00A81B9E"/>
    <w:rsid w:val="00A81BFD"/>
    <w:rsid w:val="00A81C4F"/>
    <w:rsid w:val="00A81C65"/>
    <w:rsid w:val="00A81C81"/>
    <w:rsid w:val="00A81CCA"/>
    <w:rsid w:val="00A81D1A"/>
    <w:rsid w:val="00A81D2A"/>
    <w:rsid w:val="00A81D52"/>
    <w:rsid w:val="00A81DD7"/>
    <w:rsid w:val="00A81E47"/>
    <w:rsid w:val="00A81E6F"/>
    <w:rsid w:val="00A81E8B"/>
    <w:rsid w:val="00A81EF6"/>
    <w:rsid w:val="00A81F87"/>
    <w:rsid w:val="00A82072"/>
    <w:rsid w:val="00A8208D"/>
    <w:rsid w:val="00A82123"/>
    <w:rsid w:val="00A821CA"/>
    <w:rsid w:val="00A821F2"/>
    <w:rsid w:val="00A82205"/>
    <w:rsid w:val="00A8223F"/>
    <w:rsid w:val="00A8224E"/>
    <w:rsid w:val="00A82282"/>
    <w:rsid w:val="00A822DA"/>
    <w:rsid w:val="00A822F1"/>
    <w:rsid w:val="00A8230A"/>
    <w:rsid w:val="00A8233A"/>
    <w:rsid w:val="00A82352"/>
    <w:rsid w:val="00A823A4"/>
    <w:rsid w:val="00A823CE"/>
    <w:rsid w:val="00A823DB"/>
    <w:rsid w:val="00A82469"/>
    <w:rsid w:val="00A8249E"/>
    <w:rsid w:val="00A8250E"/>
    <w:rsid w:val="00A8255E"/>
    <w:rsid w:val="00A825A1"/>
    <w:rsid w:val="00A825AA"/>
    <w:rsid w:val="00A825BB"/>
    <w:rsid w:val="00A826E5"/>
    <w:rsid w:val="00A826E7"/>
    <w:rsid w:val="00A8271C"/>
    <w:rsid w:val="00A82759"/>
    <w:rsid w:val="00A8277C"/>
    <w:rsid w:val="00A827D6"/>
    <w:rsid w:val="00A827FD"/>
    <w:rsid w:val="00A828DA"/>
    <w:rsid w:val="00A8290C"/>
    <w:rsid w:val="00A82966"/>
    <w:rsid w:val="00A82984"/>
    <w:rsid w:val="00A829A3"/>
    <w:rsid w:val="00A82A52"/>
    <w:rsid w:val="00A82A79"/>
    <w:rsid w:val="00A82AD2"/>
    <w:rsid w:val="00A82B42"/>
    <w:rsid w:val="00A82B64"/>
    <w:rsid w:val="00A82B97"/>
    <w:rsid w:val="00A82BE8"/>
    <w:rsid w:val="00A82BF8"/>
    <w:rsid w:val="00A82C3E"/>
    <w:rsid w:val="00A82C4A"/>
    <w:rsid w:val="00A82C6F"/>
    <w:rsid w:val="00A82C70"/>
    <w:rsid w:val="00A82C91"/>
    <w:rsid w:val="00A82CC0"/>
    <w:rsid w:val="00A82CF5"/>
    <w:rsid w:val="00A82D50"/>
    <w:rsid w:val="00A82D65"/>
    <w:rsid w:val="00A82D9E"/>
    <w:rsid w:val="00A82DE8"/>
    <w:rsid w:val="00A82E2A"/>
    <w:rsid w:val="00A82EAC"/>
    <w:rsid w:val="00A82F08"/>
    <w:rsid w:val="00A830A4"/>
    <w:rsid w:val="00A830B3"/>
    <w:rsid w:val="00A83130"/>
    <w:rsid w:val="00A83138"/>
    <w:rsid w:val="00A83144"/>
    <w:rsid w:val="00A8314F"/>
    <w:rsid w:val="00A8315F"/>
    <w:rsid w:val="00A8318A"/>
    <w:rsid w:val="00A831A9"/>
    <w:rsid w:val="00A831EA"/>
    <w:rsid w:val="00A831F8"/>
    <w:rsid w:val="00A83226"/>
    <w:rsid w:val="00A8322C"/>
    <w:rsid w:val="00A8326F"/>
    <w:rsid w:val="00A832B1"/>
    <w:rsid w:val="00A832B7"/>
    <w:rsid w:val="00A832E6"/>
    <w:rsid w:val="00A8330E"/>
    <w:rsid w:val="00A8331A"/>
    <w:rsid w:val="00A83334"/>
    <w:rsid w:val="00A8345B"/>
    <w:rsid w:val="00A8349E"/>
    <w:rsid w:val="00A834A0"/>
    <w:rsid w:val="00A834F7"/>
    <w:rsid w:val="00A8355F"/>
    <w:rsid w:val="00A835FE"/>
    <w:rsid w:val="00A83664"/>
    <w:rsid w:val="00A836BE"/>
    <w:rsid w:val="00A836E1"/>
    <w:rsid w:val="00A8372E"/>
    <w:rsid w:val="00A837B6"/>
    <w:rsid w:val="00A837E1"/>
    <w:rsid w:val="00A8380F"/>
    <w:rsid w:val="00A8381B"/>
    <w:rsid w:val="00A83821"/>
    <w:rsid w:val="00A8390B"/>
    <w:rsid w:val="00A83920"/>
    <w:rsid w:val="00A8393C"/>
    <w:rsid w:val="00A8394D"/>
    <w:rsid w:val="00A8396A"/>
    <w:rsid w:val="00A839AC"/>
    <w:rsid w:val="00A839C5"/>
    <w:rsid w:val="00A83A0E"/>
    <w:rsid w:val="00A83A93"/>
    <w:rsid w:val="00A83ADC"/>
    <w:rsid w:val="00A83B10"/>
    <w:rsid w:val="00A83B74"/>
    <w:rsid w:val="00A83C7A"/>
    <w:rsid w:val="00A83CE4"/>
    <w:rsid w:val="00A83E37"/>
    <w:rsid w:val="00A83E5C"/>
    <w:rsid w:val="00A83E5F"/>
    <w:rsid w:val="00A83EC8"/>
    <w:rsid w:val="00A83ECD"/>
    <w:rsid w:val="00A83EE7"/>
    <w:rsid w:val="00A83F07"/>
    <w:rsid w:val="00A83F0E"/>
    <w:rsid w:val="00A83F52"/>
    <w:rsid w:val="00A83F6B"/>
    <w:rsid w:val="00A83F9E"/>
    <w:rsid w:val="00A83FD6"/>
    <w:rsid w:val="00A84040"/>
    <w:rsid w:val="00A8405A"/>
    <w:rsid w:val="00A840CA"/>
    <w:rsid w:val="00A840DB"/>
    <w:rsid w:val="00A840E4"/>
    <w:rsid w:val="00A84215"/>
    <w:rsid w:val="00A8422B"/>
    <w:rsid w:val="00A842BB"/>
    <w:rsid w:val="00A842EF"/>
    <w:rsid w:val="00A842FA"/>
    <w:rsid w:val="00A84301"/>
    <w:rsid w:val="00A843D9"/>
    <w:rsid w:val="00A8445C"/>
    <w:rsid w:val="00A84466"/>
    <w:rsid w:val="00A8452E"/>
    <w:rsid w:val="00A845B4"/>
    <w:rsid w:val="00A845DD"/>
    <w:rsid w:val="00A845E1"/>
    <w:rsid w:val="00A84613"/>
    <w:rsid w:val="00A84690"/>
    <w:rsid w:val="00A846CE"/>
    <w:rsid w:val="00A846D8"/>
    <w:rsid w:val="00A8472F"/>
    <w:rsid w:val="00A8476F"/>
    <w:rsid w:val="00A84790"/>
    <w:rsid w:val="00A8480F"/>
    <w:rsid w:val="00A8483B"/>
    <w:rsid w:val="00A84905"/>
    <w:rsid w:val="00A8494A"/>
    <w:rsid w:val="00A849B5"/>
    <w:rsid w:val="00A84A5D"/>
    <w:rsid w:val="00A84A74"/>
    <w:rsid w:val="00A84A78"/>
    <w:rsid w:val="00A84C0D"/>
    <w:rsid w:val="00A84C80"/>
    <w:rsid w:val="00A84CD0"/>
    <w:rsid w:val="00A84E2C"/>
    <w:rsid w:val="00A84E96"/>
    <w:rsid w:val="00A84E98"/>
    <w:rsid w:val="00A84EB4"/>
    <w:rsid w:val="00A84F47"/>
    <w:rsid w:val="00A84FF6"/>
    <w:rsid w:val="00A850EB"/>
    <w:rsid w:val="00A85178"/>
    <w:rsid w:val="00A851C6"/>
    <w:rsid w:val="00A851D5"/>
    <w:rsid w:val="00A85251"/>
    <w:rsid w:val="00A852C0"/>
    <w:rsid w:val="00A852DC"/>
    <w:rsid w:val="00A85305"/>
    <w:rsid w:val="00A85308"/>
    <w:rsid w:val="00A85342"/>
    <w:rsid w:val="00A85348"/>
    <w:rsid w:val="00A85404"/>
    <w:rsid w:val="00A854DE"/>
    <w:rsid w:val="00A854EE"/>
    <w:rsid w:val="00A85539"/>
    <w:rsid w:val="00A855D7"/>
    <w:rsid w:val="00A85610"/>
    <w:rsid w:val="00A85618"/>
    <w:rsid w:val="00A8566C"/>
    <w:rsid w:val="00A85698"/>
    <w:rsid w:val="00A856E0"/>
    <w:rsid w:val="00A856E2"/>
    <w:rsid w:val="00A856F3"/>
    <w:rsid w:val="00A8574C"/>
    <w:rsid w:val="00A8579A"/>
    <w:rsid w:val="00A85923"/>
    <w:rsid w:val="00A859AC"/>
    <w:rsid w:val="00A859C2"/>
    <w:rsid w:val="00A859FA"/>
    <w:rsid w:val="00A85A4C"/>
    <w:rsid w:val="00A85AC6"/>
    <w:rsid w:val="00A85B06"/>
    <w:rsid w:val="00A85B1C"/>
    <w:rsid w:val="00A85B31"/>
    <w:rsid w:val="00A85BF6"/>
    <w:rsid w:val="00A85BF9"/>
    <w:rsid w:val="00A85C09"/>
    <w:rsid w:val="00A85C23"/>
    <w:rsid w:val="00A85C95"/>
    <w:rsid w:val="00A85CF4"/>
    <w:rsid w:val="00A85D3B"/>
    <w:rsid w:val="00A85D3C"/>
    <w:rsid w:val="00A85D9E"/>
    <w:rsid w:val="00A85DA9"/>
    <w:rsid w:val="00A85E9B"/>
    <w:rsid w:val="00A85EEC"/>
    <w:rsid w:val="00A85FD9"/>
    <w:rsid w:val="00A86063"/>
    <w:rsid w:val="00A86067"/>
    <w:rsid w:val="00A86078"/>
    <w:rsid w:val="00A860E1"/>
    <w:rsid w:val="00A86148"/>
    <w:rsid w:val="00A8614D"/>
    <w:rsid w:val="00A86189"/>
    <w:rsid w:val="00A861C7"/>
    <w:rsid w:val="00A862CD"/>
    <w:rsid w:val="00A86356"/>
    <w:rsid w:val="00A86419"/>
    <w:rsid w:val="00A8642F"/>
    <w:rsid w:val="00A8645C"/>
    <w:rsid w:val="00A865E3"/>
    <w:rsid w:val="00A86623"/>
    <w:rsid w:val="00A86630"/>
    <w:rsid w:val="00A86674"/>
    <w:rsid w:val="00A866E0"/>
    <w:rsid w:val="00A86727"/>
    <w:rsid w:val="00A8673A"/>
    <w:rsid w:val="00A8678C"/>
    <w:rsid w:val="00A867BB"/>
    <w:rsid w:val="00A867ED"/>
    <w:rsid w:val="00A8687B"/>
    <w:rsid w:val="00A86987"/>
    <w:rsid w:val="00A86A60"/>
    <w:rsid w:val="00A86A81"/>
    <w:rsid w:val="00A86A8A"/>
    <w:rsid w:val="00A86B0F"/>
    <w:rsid w:val="00A86B60"/>
    <w:rsid w:val="00A86B6A"/>
    <w:rsid w:val="00A86B78"/>
    <w:rsid w:val="00A86BAE"/>
    <w:rsid w:val="00A86BD1"/>
    <w:rsid w:val="00A86BD8"/>
    <w:rsid w:val="00A86C38"/>
    <w:rsid w:val="00A86C3A"/>
    <w:rsid w:val="00A86C6A"/>
    <w:rsid w:val="00A86C6B"/>
    <w:rsid w:val="00A86D04"/>
    <w:rsid w:val="00A86DE0"/>
    <w:rsid w:val="00A86E5E"/>
    <w:rsid w:val="00A86F81"/>
    <w:rsid w:val="00A86FBB"/>
    <w:rsid w:val="00A86FEC"/>
    <w:rsid w:val="00A87045"/>
    <w:rsid w:val="00A87060"/>
    <w:rsid w:val="00A87154"/>
    <w:rsid w:val="00A87238"/>
    <w:rsid w:val="00A87275"/>
    <w:rsid w:val="00A872B7"/>
    <w:rsid w:val="00A872C5"/>
    <w:rsid w:val="00A872F7"/>
    <w:rsid w:val="00A8731D"/>
    <w:rsid w:val="00A87321"/>
    <w:rsid w:val="00A87332"/>
    <w:rsid w:val="00A873B1"/>
    <w:rsid w:val="00A873C3"/>
    <w:rsid w:val="00A873F3"/>
    <w:rsid w:val="00A87585"/>
    <w:rsid w:val="00A875CD"/>
    <w:rsid w:val="00A875D7"/>
    <w:rsid w:val="00A87625"/>
    <w:rsid w:val="00A8765C"/>
    <w:rsid w:val="00A876BE"/>
    <w:rsid w:val="00A87719"/>
    <w:rsid w:val="00A8778B"/>
    <w:rsid w:val="00A87841"/>
    <w:rsid w:val="00A87936"/>
    <w:rsid w:val="00A87950"/>
    <w:rsid w:val="00A879B3"/>
    <w:rsid w:val="00A879B5"/>
    <w:rsid w:val="00A879D0"/>
    <w:rsid w:val="00A879D4"/>
    <w:rsid w:val="00A87A2A"/>
    <w:rsid w:val="00A87A32"/>
    <w:rsid w:val="00A87A68"/>
    <w:rsid w:val="00A87B10"/>
    <w:rsid w:val="00A87B54"/>
    <w:rsid w:val="00A87C0E"/>
    <w:rsid w:val="00A87C48"/>
    <w:rsid w:val="00A87C85"/>
    <w:rsid w:val="00A87CF7"/>
    <w:rsid w:val="00A87D63"/>
    <w:rsid w:val="00A87F10"/>
    <w:rsid w:val="00A87F32"/>
    <w:rsid w:val="00A87FD8"/>
    <w:rsid w:val="00A87FE4"/>
    <w:rsid w:val="00A90007"/>
    <w:rsid w:val="00A90048"/>
    <w:rsid w:val="00A9005D"/>
    <w:rsid w:val="00A900DD"/>
    <w:rsid w:val="00A900F9"/>
    <w:rsid w:val="00A90132"/>
    <w:rsid w:val="00A90136"/>
    <w:rsid w:val="00A9013C"/>
    <w:rsid w:val="00A90243"/>
    <w:rsid w:val="00A9025A"/>
    <w:rsid w:val="00A9027A"/>
    <w:rsid w:val="00A902D0"/>
    <w:rsid w:val="00A903A2"/>
    <w:rsid w:val="00A903FA"/>
    <w:rsid w:val="00A90402"/>
    <w:rsid w:val="00A904C2"/>
    <w:rsid w:val="00A90502"/>
    <w:rsid w:val="00A9055C"/>
    <w:rsid w:val="00A90595"/>
    <w:rsid w:val="00A905CB"/>
    <w:rsid w:val="00A90608"/>
    <w:rsid w:val="00A90616"/>
    <w:rsid w:val="00A90642"/>
    <w:rsid w:val="00A90678"/>
    <w:rsid w:val="00A906B9"/>
    <w:rsid w:val="00A906DD"/>
    <w:rsid w:val="00A906F9"/>
    <w:rsid w:val="00A90711"/>
    <w:rsid w:val="00A907AA"/>
    <w:rsid w:val="00A907CE"/>
    <w:rsid w:val="00A907D7"/>
    <w:rsid w:val="00A90858"/>
    <w:rsid w:val="00A9088B"/>
    <w:rsid w:val="00A908AB"/>
    <w:rsid w:val="00A90A30"/>
    <w:rsid w:val="00A90A5F"/>
    <w:rsid w:val="00A90A83"/>
    <w:rsid w:val="00A90B50"/>
    <w:rsid w:val="00A90C1E"/>
    <w:rsid w:val="00A90C70"/>
    <w:rsid w:val="00A90C7B"/>
    <w:rsid w:val="00A90D1F"/>
    <w:rsid w:val="00A90D47"/>
    <w:rsid w:val="00A90D93"/>
    <w:rsid w:val="00A90E43"/>
    <w:rsid w:val="00A90E81"/>
    <w:rsid w:val="00A90EA2"/>
    <w:rsid w:val="00A90EE5"/>
    <w:rsid w:val="00A90EFD"/>
    <w:rsid w:val="00A90F14"/>
    <w:rsid w:val="00A90F32"/>
    <w:rsid w:val="00A90F4E"/>
    <w:rsid w:val="00A90F92"/>
    <w:rsid w:val="00A90FB6"/>
    <w:rsid w:val="00A91022"/>
    <w:rsid w:val="00A91101"/>
    <w:rsid w:val="00A91132"/>
    <w:rsid w:val="00A911C6"/>
    <w:rsid w:val="00A91243"/>
    <w:rsid w:val="00A913A2"/>
    <w:rsid w:val="00A913A6"/>
    <w:rsid w:val="00A913FD"/>
    <w:rsid w:val="00A91417"/>
    <w:rsid w:val="00A91426"/>
    <w:rsid w:val="00A91548"/>
    <w:rsid w:val="00A915CA"/>
    <w:rsid w:val="00A91609"/>
    <w:rsid w:val="00A916B0"/>
    <w:rsid w:val="00A916C9"/>
    <w:rsid w:val="00A916DF"/>
    <w:rsid w:val="00A916FD"/>
    <w:rsid w:val="00A9178A"/>
    <w:rsid w:val="00A9180B"/>
    <w:rsid w:val="00A9181A"/>
    <w:rsid w:val="00A91820"/>
    <w:rsid w:val="00A9184D"/>
    <w:rsid w:val="00A918AD"/>
    <w:rsid w:val="00A91983"/>
    <w:rsid w:val="00A919FF"/>
    <w:rsid w:val="00A91A1B"/>
    <w:rsid w:val="00A91A88"/>
    <w:rsid w:val="00A91AFC"/>
    <w:rsid w:val="00A91C55"/>
    <w:rsid w:val="00A91D62"/>
    <w:rsid w:val="00A91D77"/>
    <w:rsid w:val="00A91D7B"/>
    <w:rsid w:val="00A91D9F"/>
    <w:rsid w:val="00A91DC8"/>
    <w:rsid w:val="00A91DD7"/>
    <w:rsid w:val="00A91E1B"/>
    <w:rsid w:val="00A91E47"/>
    <w:rsid w:val="00A91E85"/>
    <w:rsid w:val="00A91F18"/>
    <w:rsid w:val="00A91FBE"/>
    <w:rsid w:val="00A92025"/>
    <w:rsid w:val="00A92088"/>
    <w:rsid w:val="00A920C2"/>
    <w:rsid w:val="00A920D6"/>
    <w:rsid w:val="00A920EA"/>
    <w:rsid w:val="00A92117"/>
    <w:rsid w:val="00A92164"/>
    <w:rsid w:val="00A92198"/>
    <w:rsid w:val="00A921B0"/>
    <w:rsid w:val="00A92220"/>
    <w:rsid w:val="00A92226"/>
    <w:rsid w:val="00A92275"/>
    <w:rsid w:val="00A923BB"/>
    <w:rsid w:val="00A92444"/>
    <w:rsid w:val="00A9249C"/>
    <w:rsid w:val="00A92616"/>
    <w:rsid w:val="00A92676"/>
    <w:rsid w:val="00A926D9"/>
    <w:rsid w:val="00A926E7"/>
    <w:rsid w:val="00A92797"/>
    <w:rsid w:val="00A927C1"/>
    <w:rsid w:val="00A927F7"/>
    <w:rsid w:val="00A92837"/>
    <w:rsid w:val="00A9283E"/>
    <w:rsid w:val="00A9293E"/>
    <w:rsid w:val="00A929BC"/>
    <w:rsid w:val="00A929E9"/>
    <w:rsid w:val="00A929F4"/>
    <w:rsid w:val="00A92AB3"/>
    <w:rsid w:val="00A92B13"/>
    <w:rsid w:val="00A92B68"/>
    <w:rsid w:val="00A92C55"/>
    <w:rsid w:val="00A92C83"/>
    <w:rsid w:val="00A92CCB"/>
    <w:rsid w:val="00A92DD0"/>
    <w:rsid w:val="00A92DF3"/>
    <w:rsid w:val="00A92DFB"/>
    <w:rsid w:val="00A92E05"/>
    <w:rsid w:val="00A92E69"/>
    <w:rsid w:val="00A92ED0"/>
    <w:rsid w:val="00A92F04"/>
    <w:rsid w:val="00A92F54"/>
    <w:rsid w:val="00A9302E"/>
    <w:rsid w:val="00A9304F"/>
    <w:rsid w:val="00A930A6"/>
    <w:rsid w:val="00A930F1"/>
    <w:rsid w:val="00A93215"/>
    <w:rsid w:val="00A93219"/>
    <w:rsid w:val="00A93252"/>
    <w:rsid w:val="00A932DB"/>
    <w:rsid w:val="00A932F4"/>
    <w:rsid w:val="00A93300"/>
    <w:rsid w:val="00A93390"/>
    <w:rsid w:val="00A933CE"/>
    <w:rsid w:val="00A933DF"/>
    <w:rsid w:val="00A934C8"/>
    <w:rsid w:val="00A9353A"/>
    <w:rsid w:val="00A935A0"/>
    <w:rsid w:val="00A93621"/>
    <w:rsid w:val="00A936C6"/>
    <w:rsid w:val="00A93745"/>
    <w:rsid w:val="00A937DA"/>
    <w:rsid w:val="00A93869"/>
    <w:rsid w:val="00A9393C"/>
    <w:rsid w:val="00A9395C"/>
    <w:rsid w:val="00A9397C"/>
    <w:rsid w:val="00A93997"/>
    <w:rsid w:val="00A939C7"/>
    <w:rsid w:val="00A93A1C"/>
    <w:rsid w:val="00A93ABF"/>
    <w:rsid w:val="00A93B51"/>
    <w:rsid w:val="00A93B57"/>
    <w:rsid w:val="00A93B9E"/>
    <w:rsid w:val="00A93BA6"/>
    <w:rsid w:val="00A93BF3"/>
    <w:rsid w:val="00A93C48"/>
    <w:rsid w:val="00A93C83"/>
    <w:rsid w:val="00A93D5B"/>
    <w:rsid w:val="00A93DE9"/>
    <w:rsid w:val="00A93E5F"/>
    <w:rsid w:val="00A93F52"/>
    <w:rsid w:val="00A93F99"/>
    <w:rsid w:val="00A93FE3"/>
    <w:rsid w:val="00A93FE8"/>
    <w:rsid w:val="00A93FFA"/>
    <w:rsid w:val="00A94036"/>
    <w:rsid w:val="00A94052"/>
    <w:rsid w:val="00A9416C"/>
    <w:rsid w:val="00A941A0"/>
    <w:rsid w:val="00A941F9"/>
    <w:rsid w:val="00A942A8"/>
    <w:rsid w:val="00A94331"/>
    <w:rsid w:val="00A94380"/>
    <w:rsid w:val="00A943EF"/>
    <w:rsid w:val="00A9442C"/>
    <w:rsid w:val="00A94442"/>
    <w:rsid w:val="00A94463"/>
    <w:rsid w:val="00A94499"/>
    <w:rsid w:val="00A944DE"/>
    <w:rsid w:val="00A94586"/>
    <w:rsid w:val="00A945F3"/>
    <w:rsid w:val="00A946AE"/>
    <w:rsid w:val="00A94700"/>
    <w:rsid w:val="00A9475F"/>
    <w:rsid w:val="00A9478F"/>
    <w:rsid w:val="00A947CC"/>
    <w:rsid w:val="00A94818"/>
    <w:rsid w:val="00A9482C"/>
    <w:rsid w:val="00A94839"/>
    <w:rsid w:val="00A948BA"/>
    <w:rsid w:val="00A948D4"/>
    <w:rsid w:val="00A948EA"/>
    <w:rsid w:val="00A948F5"/>
    <w:rsid w:val="00A9499E"/>
    <w:rsid w:val="00A949C0"/>
    <w:rsid w:val="00A949EC"/>
    <w:rsid w:val="00A94A42"/>
    <w:rsid w:val="00A94A99"/>
    <w:rsid w:val="00A94AB0"/>
    <w:rsid w:val="00A94B0E"/>
    <w:rsid w:val="00A94B12"/>
    <w:rsid w:val="00A94B25"/>
    <w:rsid w:val="00A94B9D"/>
    <w:rsid w:val="00A94BC0"/>
    <w:rsid w:val="00A94C7A"/>
    <w:rsid w:val="00A94C9B"/>
    <w:rsid w:val="00A94CAC"/>
    <w:rsid w:val="00A94CF8"/>
    <w:rsid w:val="00A94CFE"/>
    <w:rsid w:val="00A94D23"/>
    <w:rsid w:val="00A94D44"/>
    <w:rsid w:val="00A94D4A"/>
    <w:rsid w:val="00A94D60"/>
    <w:rsid w:val="00A94E48"/>
    <w:rsid w:val="00A94E60"/>
    <w:rsid w:val="00A94E8A"/>
    <w:rsid w:val="00A94E8F"/>
    <w:rsid w:val="00A94EC6"/>
    <w:rsid w:val="00A94EFD"/>
    <w:rsid w:val="00A94F60"/>
    <w:rsid w:val="00A94FA5"/>
    <w:rsid w:val="00A94FE0"/>
    <w:rsid w:val="00A95074"/>
    <w:rsid w:val="00A95075"/>
    <w:rsid w:val="00A95098"/>
    <w:rsid w:val="00A950DC"/>
    <w:rsid w:val="00A95130"/>
    <w:rsid w:val="00A95143"/>
    <w:rsid w:val="00A95154"/>
    <w:rsid w:val="00A95161"/>
    <w:rsid w:val="00A95162"/>
    <w:rsid w:val="00A95182"/>
    <w:rsid w:val="00A951AE"/>
    <w:rsid w:val="00A95224"/>
    <w:rsid w:val="00A95240"/>
    <w:rsid w:val="00A95269"/>
    <w:rsid w:val="00A952BE"/>
    <w:rsid w:val="00A95321"/>
    <w:rsid w:val="00A95341"/>
    <w:rsid w:val="00A9540B"/>
    <w:rsid w:val="00A95420"/>
    <w:rsid w:val="00A95447"/>
    <w:rsid w:val="00A9549A"/>
    <w:rsid w:val="00A95517"/>
    <w:rsid w:val="00A95662"/>
    <w:rsid w:val="00A95671"/>
    <w:rsid w:val="00A95694"/>
    <w:rsid w:val="00A956B1"/>
    <w:rsid w:val="00A95721"/>
    <w:rsid w:val="00A95725"/>
    <w:rsid w:val="00A95739"/>
    <w:rsid w:val="00A95798"/>
    <w:rsid w:val="00A957D4"/>
    <w:rsid w:val="00A95803"/>
    <w:rsid w:val="00A958D8"/>
    <w:rsid w:val="00A958E1"/>
    <w:rsid w:val="00A958F0"/>
    <w:rsid w:val="00A958F5"/>
    <w:rsid w:val="00A95A3A"/>
    <w:rsid w:val="00A95B32"/>
    <w:rsid w:val="00A95B6E"/>
    <w:rsid w:val="00A95BC0"/>
    <w:rsid w:val="00A95BC8"/>
    <w:rsid w:val="00A95C50"/>
    <w:rsid w:val="00A95C72"/>
    <w:rsid w:val="00A95CA2"/>
    <w:rsid w:val="00A95CA4"/>
    <w:rsid w:val="00A95CEA"/>
    <w:rsid w:val="00A95DDE"/>
    <w:rsid w:val="00A95DFB"/>
    <w:rsid w:val="00A95E98"/>
    <w:rsid w:val="00A95EE1"/>
    <w:rsid w:val="00A95F25"/>
    <w:rsid w:val="00A95F46"/>
    <w:rsid w:val="00A95F95"/>
    <w:rsid w:val="00A95FFC"/>
    <w:rsid w:val="00A960E5"/>
    <w:rsid w:val="00A96120"/>
    <w:rsid w:val="00A9619E"/>
    <w:rsid w:val="00A96219"/>
    <w:rsid w:val="00A96230"/>
    <w:rsid w:val="00A96293"/>
    <w:rsid w:val="00A96321"/>
    <w:rsid w:val="00A963DE"/>
    <w:rsid w:val="00A963E4"/>
    <w:rsid w:val="00A963E6"/>
    <w:rsid w:val="00A964BB"/>
    <w:rsid w:val="00A964D5"/>
    <w:rsid w:val="00A964F9"/>
    <w:rsid w:val="00A96535"/>
    <w:rsid w:val="00A96592"/>
    <w:rsid w:val="00A966A4"/>
    <w:rsid w:val="00A966B7"/>
    <w:rsid w:val="00A966EE"/>
    <w:rsid w:val="00A96703"/>
    <w:rsid w:val="00A96719"/>
    <w:rsid w:val="00A9674A"/>
    <w:rsid w:val="00A967B3"/>
    <w:rsid w:val="00A967D9"/>
    <w:rsid w:val="00A96804"/>
    <w:rsid w:val="00A9680D"/>
    <w:rsid w:val="00A968F1"/>
    <w:rsid w:val="00A968FD"/>
    <w:rsid w:val="00A9692F"/>
    <w:rsid w:val="00A9693B"/>
    <w:rsid w:val="00A9693C"/>
    <w:rsid w:val="00A96976"/>
    <w:rsid w:val="00A96982"/>
    <w:rsid w:val="00A9699D"/>
    <w:rsid w:val="00A969E7"/>
    <w:rsid w:val="00A969F6"/>
    <w:rsid w:val="00A96A3A"/>
    <w:rsid w:val="00A96A60"/>
    <w:rsid w:val="00A96AB6"/>
    <w:rsid w:val="00A96AD0"/>
    <w:rsid w:val="00A96AED"/>
    <w:rsid w:val="00A96B30"/>
    <w:rsid w:val="00A96B89"/>
    <w:rsid w:val="00A96CB9"/>
    <w:rsid w:val="00A96D3B"/>
    <w:rsid w:val="00A96D7E"/>
    <w:rsid w:val="00A96DF5"/>
    <w:rsid w:val="00A96EA8"/>
    <w:rsid w:val="00A96EAB"/>
    <w:rsid w:val="00A96F52"/>
    <w:rsid w:val="00A96F5E"/>
    <w:rsid w:val="00A96FBE"/>
    <w:rsid w:val="00A96FCA"/>
    <w:rsid w:val="00A96FCB"/>
    <w:rsid w:val="00A97029"/>
    <w:rsid w:val="00A97069"/>
    <w:rsid w:val="00A970DE"/>
    <w:rsid w:val="00A97177"/>
    <w:rsid w:val="00A971F7"/>
    <w:rsid w:val="00A97295"/>
    <w:rsid w:val="00A9733A"/>
    <w:rsid w:val="00A97357"/>
    <w:rsid w:val="00A97395"/>
    <w:rsid w:val="00A973CE"/>
    <w:rsid w:val="00A973FC"/>
    <w:rsid w:val="00A97485"/>
    <w:rsid w:val="00A9756E"/>
    <w:rsid w:val="00A9758F"/>
    <w:rsid w:val="00A97632"/>
    <w:rsid w:val="00A97639"/>
    <w:rsid w:val="00A97645"/>
    <w:rsid w:val="00A976B1"/>
    <w:rsid w:val="00A976D9"/>
    <w:rsid w:val="00A976ED"/>
    <w:rsid w:val="00A977C7"/>
    <w:rsid w:val="00A97834"/>
    <w:rsid w:val="00A9787A"/>
    <w:rsid w:val="00A978C8"/>
    <w:rsid w:val="00A97923"/>
    <w:rsid w:val="00A97936"/>
    <w:rsid w:val="00A9796D"/>
    <w:rsid w:val="00A97A4D"/>
    <w:rsid w:val="00A97A5A"/>
    <w:rsid w:val="00A97A8F"/>
    <w:rsid w:val="00A97B5D"/>
    <w:rsid w:val="00A97BC0"/>
    <w:rsid w:val="00A97C05"/>
    <w:rsid w:val="00A97C25"/>
    <w:rsid w:val="00A97D19"/>
    <w:rsid w:val="00A97D2A"/>
    <w:rsid w:val="00A97D43"/>
    <w:rsid w:val="00A97D92"/>
    <w:rsid w:val="00A97E20"/>
    <w:rsid w:val="00A97F06"/>
    <w:rsid w:val="00A97F08"/>
    <w:rsid w:val="00A97F73"/>
    <w:rsid w:val="00AA000F"/>
    <w:rsid w:val="00AA0036"/>
    <w:rsid w:val="00AA0047"/>
    <w:rsid w:val="00AA009E"/>
    <w:rsid w:val="00AA00D0"/>
    <w:rsid w:val="00AA012C"/>
    <w:rsid w:val="00AA01BC"/>
    <w:rsid w:val="00AA01DB"/>
    <w:rsid w:val="00AA020C"/>
    <w:rsid w:val="00AA027F"/>
    <w:rsid w:val="00AA02A2"/>
    <w:rsid w:val="00AA037B"/>
    <w:rsid w:val="00AA03D9"/>
    <w:rsid w:val="00AA03FE"/>
    <w:rsid w:val="00AA0426"/>
    <w:rsid w:val="00AA04DA"/>
    <w:rsid w:val="00AA069D"/>
    <w:rsid w:val="00AA070A"/>
    <w:rsid w:val="00AA0713"/>
    <w:rsid w:val="00AA0788"/>
    <w:rsid w:val="00AA078A"/>
    <w:rsid w:val="00AA07C7"/>
    <w:rsid w:val="00AA07CC"/>
    <w:rsid w:val="00AA085F"/>
    <w:rsid w:val="00AA08A0"/>
    <w:rsid w:val="00AA08AD"/>
    <w:rsid w:val="00AA0907"/>
    <w:rsid w:val="00AA0959"/>
    <w:rsid w:val="00AA098F"/>
    <w:rsid w:val="00AA0A0E"/>
    <w:rsid w:val="00AA0B0B"/>
    <w:rsid w:val="00AA0B5B"/>
    <w:rsid w:val="00AA0BD2"/>
    <w:rsid w:val="00AA0BF6"/>
    <w:rsid w:val="00AA0C50"/>
    <w:rsid w:val="00AA0C63"/>
    <w:rsid w:val="00AA0C69"/>
    <w:rsid w:val="00AA0D50"/>
    <w:rsid w:val="00AA0DC6"/>
    <w:rsid w:val="00AA0DC7"/>
    <w:rsid w:val="00AA0E28"/>
    <w:rsid w:val="00AA0E29"/>
    <w:rsid w:val="00AA0EC1"/>
    <w:rsid w:val="00AA0F4F"/>
    <w:rsid w:val="00AA0FFB"/>
    <w:rsid w:val="00AA1022"/>
    <w:rsid w:val="00AA1066"/>
    <w:rsid w:val="00AA1101"/>
    <w:rsid w:val="00AA113D"/>
    <w:rsid w:val="00AA1195"/>
    <w:rsid w:val="00AA11E6"/>
    <w:rsid w:val="00AA12BE"/>
    <w:rsid w:val="00AA12C1"/>
    <w:rsid w:val="00AA12C4"/>
    <w:rsid w:val="00AA12DB"/>
    <w:rsid w:val="00AA1316"/>
    <w:rsid w:val="00AA1387"/>
    <w:rsid w:val="00AA143A"/>
    <w:rsid w:val="00AA1444"/>
    <w:rsid w:val="00AA1446"/>
    <w:rsid w:val="00AA14EA"/>
    <w:rsid w:val="00AA14EE"/>
    <w:rsid w:val="00AA1515"/>
    <w:rsid w:val="00AA1559"/>
    <w:rsid w:val="00AA1561"/>
    <w:rsid w:val="00AA157F"/>
    <w:rsid w:val="00AA158A"/>
    <w:rsid w:val="00AA1593"/>
    <w:rsid w:val="00AA1674"/>
    <w:rsid w:val="00AA1761"/>
    <w:rsid w:val="00AA17F0"/>
    <w:rsid w:val="00AA18BA"/>
    <w:rsid w:val="00AA18F9"/>
    <w:rsid w:val="00AA194F"/>
    <w:rsid w:val="00AA196F"/>
    <w:rsid w:val="00AA1992"/>
    <w:rsid w:val="00AA19CE"/>
    <w:rsid w:val="00AA19E1"/>
    <w:rsid w:val="00AA19E3"/>
    <w:rsid w:val="00AA1A18"/>
    <w:rsid w:val="00AA1A4F"/>
    <w:rsid w:val="00AA1A92"/>
    <w:rsid w:val="00AA1AEA"/>
    <w:rsid w:val="00AA1AFB"/>
    <w:rsid w:val="00AA1B04"/>
    <w:rsid w:val="00AA1B0E"/>
    <w:rsid w:val="00AA1B2A"/>
    <w:rsid w:val="00AA1B78"/>
    <w:rsid w:val="00AA1BD6"/>
    <w:rsid w:val="00AA1BDD"/>
    <w:rsid w:val="00AA1BFD"/>
    <w:rsid w:val="00AA1C29"/>
    <w:rsid w:val="00AA1C2F"/>
    <w:rsid w:val="00AA1C5B"/>
    <w:rsid w:val="00AA1C77"/>
    <w:rsid w:val="00AA1C8C"/>
    <w:rsid w:val="00AA1C94"/>
    <w:rsid w:val="00AA1D05"/>
    <w:rsid w:val="00AA1D0F"/>
    <w:rsid w:val="00AA1D66"/>
    <w:rsid w:val="00AA1DA5"/>
    <w:rsid w:val="00AA1E25"/>
    <w:rsid w:val="00AA1EF7"/>
    <w:rsid w:val="00AA1F06"/>
    <w:rsid w:val="00AA1F5C"/>
    <w:rsid w:val="00AA1FD7"/>
    <w:rsid w:val="00AA2087"/>
    <w:rsid w:val="00AA215E"/>
    <w:rsid w:val="00AA21A7"/>
    <w:rsid w:val="00AA21F3"/>
    <w:rsid w:val="00AA227F"/>
    <w:rsid w:val="00AA2287"/>
    <w:rsid w:val="00AA22DB"/>
    <w:rsid w:val="00AA2338"/>
    <w:rsid w:val="00AA23A7"/>
    <w:rsid w:val="00AA23D1"/>
    <w:rsid w:val="00AA23D4"/>
    <w:rsid w:val="00AA23E9"/>
    <w:rsid w:val="00AA2439"/>
    <w:rsid w:val="00AA243A"/>
    <w:rsid w:val="00AA2452"/>
    <w:rsid w:val="00AA2481"/>
    <w:rsid w:val="00AA25FF"/>
    <w:rsid w:val="00AA2659"/>
    <w:rsid w:val="00AA2695"/>
    <w:rsid w:val="00AA26B5"/>
    <w:rsid w:val="00AA273F"/>
    <w:rsid w:val="00AA2745"/>
    <w:rsid w:val="00AA2883"/>
    <w:rsid w:val="00AA288D"/>
    <w:rsid w:val="00AA28B5"/>
    <w:rsid w:val="00AA28FE"/>
    <w:rsid w:val="00AA296A"/>
    <w:rsid w:val="00AA29B4"/>
    <w:rsid w:val="00AA29CA"/>
    <w:rsid w:val="00AA2A08"/>
    <w:rsid w:val="00AA2A59"/>
    <w:rsid w:val="00AA2AA2"/>
    <w:rsid w:val="00AA2AA3"/>
    <w:rsid w:val="00AA2B93"/>
    <w:rsid w:val="00AA2BE2"/>
    <w:rsid w:val="00AA2C28"/>
    <w:rsid w:val="00AA2C36"/>
    <w:rsid w:val="00AA2C46"/>
    <w:rsid w:val="00AA2C8E"/>
    <w:rsid w:val="00AA2CC3"/>
    <w:rsid w:val="00AA2D34"/>
    <w:rsid w:val="00AA2D40"/>
    <w:rsid w:val="00AA2DAA"/>
    <w:rsid w:val="00AA2DC5"/>
    <w:rsid w:val="00AA2DE1"/>
    <w:rsid w:val="00AA2E8D"/>
    <w:rsid w:val="00AA2F27"/>
    <w:rsid w:val="00AA2F53"/>
    <w:rsid w:val="00AA3018"/>
    <w:rsid w:val="00AA301E"/>
    <w:rsid w:val="00AA30D0"/>
    <w:rsid w:val="00AA310A"/>
    <w:rsid w:val="00AA3180"/>
    <w:rsid w:val="00AA3184"/>
    <w:rsid w:val="00AA31B1"/>
    <w:rsid w:val="00AA31EF"/>
    <w:rsid w:val="00AA336B"/>
    <w:rsid w:val="00AA33A9"/>
    <w:rsid w:val="00AA3416"/>
    <w:rsid w:val="00AA34E1"/>
    <w:rsid w:val="00AA34F7"/>
    <w:rsid w:val="00AA3514"/>
    <w:rsid w:val="00AA3526"/>
    <w:rsid w:val="00AA3560"/>
    <w:rsid w:val="00AA35F1"/>
    <w:rsid w:val="00AA364A"/>
    <w:rsid w:val="00AA373D"/>
    <w:rsid w:val="00AA3789"/>
    <w:rsid w:val="00AA37ED"/>
    <w:rsid w:val="00AA388C"/>
    <w:rsid w:val="00AA38DC"/>
    <w:rsid w:val="00AA3903"/>
    <w:rsid w:val="00AA3931"/>
    <w:rsid w:val="00AA3945"/>
    <w:rsid w:val="00AA3990"/>
    <w:rsid w:val="00AA39C4"/>
    <w:rsid w:val="00AA39DC"/>
    <w:rsid w:val="00AA3A28"/>
    <w:rsid w:val="00AA3A33"/>
    <w:rsid w:val="00AA3A4D"/>
    <w:rsid w:val="00AA3AE0"/>
    <w:rsid w:val="00AA3B39"/>
    <w:rsid w:val="00AA3B92"/>
    <w:rsid w:val="00AA3BB7"/>
    <w:rsid w:val="00AA3C02"/>
    <w:rsid w:val="00AA3C08"/>
    <w:rsid w:val="00AA3C1B"/>
    <w:rsid w:val="00AA3DE4"/>
    <w:rsid w:val="00AA3DE5"/>
    <w:rsid w:val="00AA3DFD"/>
    <w:rsid w:val="00AA3EE9"/>
    <w:rsid w:val="00AA3F4E"/>
    <w:rsid w:val="00AA3F6B"/>
    <w:rsid w:val="00AA3F92"/>
    <w:rsid w:val="00AA3FCE"/>
    <w:rsid w:val="00AA3FD5"/>
    <w:rsid w:val="00AA4008"/>
    <w:rsid w:val="00AA4029"/>
    <w:rsid w:val="00AA40BD"/>
    <w:rsid w:val="00AA41D0"/>
    <w:rsid w:val="00AA4201"/>
    <w:rsid w:val="00AA42C6"/>
    <w:rsid w:val="00AA42D9"/>
    <w:rsid w:val="00AA43BB"/>
    <w:rsid w:val="00AA44E4"/>
    <w:rsid w:val="00AA451C"/>
    <w:rsid w:val="00AA45F9"/>
    <w:rsid w:val="00AA4695"/>
    <w:rsid w:val="00AA46EB"/>
    <w:rsid w:val="00AA4800"/>
    <w:rsid w:val="00AA4862"/>
    <w:rsid w:val="00AA48C3"/>
    <w:rsid w:val="00AA48EB"/>
    <w:rsid w:val="00AA490F"/>
    <w:rsid w:val="00AA493E"/>
    <w:rsid w:val="00AA499E"/>
    <w:rsid w:val="00AA4A29"/>
    <w:rsid w:val="00AA4A5C"/>
    <w:rsid w:val="00AA4ABA"/>
    <w:rsid w:val="00AA4AC0"/>
    <w:rsid w:val="00AA4ADB"/>
    <w:rsid w:val="00AA4B35"/>
    <w:rsid w:val="00AA4B5E"/>
    <w:rsid w:val="00AA4BA3"/>
    <w:rsid w:val="00AA4BE5"/>
    <w:rsid w:val="00AA4BEC"/>
    <w:rsid w:val="00AA4C7A"/>
    <w:rsid w:val="00AA4CF8"/>
    <w:rsid w:val="00AA4DE2"/>
    <w:rsid w:val="00AA4DF1"/>
    <w:rsid w:val="00AA4FB2"/>
    <w:rsid w:val="00AA5024"/>
    <w:rsid w:val="00AA505F"/>
    <w:rsid w:val="00AA50E6"/>
    <w:rsid w:val="00AA50FF"/>
    <w:rsid w:val="00AA5114"/>
    <w:rsid w:val="00AA5133"/>
    <w:rsid w:val="00AA51A9"/>
    <w:rsid w:val="00AA51AC"/>
    <w:rsid w:val="00AA5284"/>
    <w:rsid w:val="00AA531D"/>
    <w:rsid w:val="00AA532D"/>
    <w:rsid w:val="00AA5339"/>
    <w:rsid w:val="00AA5446"/>
    <w:rsid w:val="00AA5452"/>
    <w:rsid w:val="00AA5463"/>
    <w:rsid w:val="00AA5510"/>
    <w:rsid w:val="00AA5523"/>
    <w:rsid w:val="00AA55BF"/>
    <w:rsid w:val="00AA5600"/>
    <w:rsid w:val="00AA5615"/>
    <w:rsid w:val="00AA564B"/>
    <w:rsid w:val="00AA5653"/>
    <w:rsid w:val="00AA5672"/>
    <w:rsid w:val="00AA56B5"/>
    <w:rsid w:val="00AA56EE"/>
    <w:rsid w:val="00AA5739"/>
    <w:rsid w:val="00AA57C9"/>
    <w:rsid w:val="00AA57EC"/>
    <w:rsid w:val="00AA5817"/>
    <w:rsid w:val="00AA5820"/>
    <w:rsid w:val="00AA582A"/>
    <w:rsid w:val="00AA5830"/>
    <w:rsid w:val="00AA583D"/>
    <w:rsid w:val="00AA5863"/>
    <w:rsid w:val="00AA58A8"/>
    <w:rsid w:val="00AA58BD"/>
    <w:rsid w:val="00AA5903"/>
    <w:rsid w:val="00AA59B0"/>
    <w:rsid w:val="00AA59CE"/>
    <w:rsid w:val="00AA5A2B"/>
    <w:rsid w:val="00AA5A42"/>
    <w:rsid w:val="00AA5AC8"/>
    <w:rsid w:val="00AA5AFE"/>
    <w:rsid w:val="00AA5B41"/>
    <w:rsid w:val="00AA5B4B"/>
    <w:rsid w:val="00AA5C86"/>
    <w:rsid w:val="00AA5CBA"/>
    <w:rsid w:val="00AA5D08"/>
    <w:rsid w:val="00AA5D2D"/>
    <w:rsid w:val="00AA5D8F"/>
    <w:rsid w:val="00AA5DD7"/>
    <w:rsid w:val="00AA5E31"/>
    <w:rsid w:val="00AA5E5F"/>
    <w:rsid w:val="00AA5E9B"/>
    <w:rsid w:val="00AA5EAE"/>
    <w:rsid w:val="00AA5ED3"/>
    <w:rsid w:val="00AA5F71"/>
    <w:rsid w:val="00AA5F83"/>
    <w:rsid w:val="00AA5FC0"/>
    <w:rsid w:val="00AA5FD2"/>
    <w:rsid w:val="00AA6151"/>
    <w:rsid w:val="00AA619F"/>
    <w:rsid w:val="00AA61B8"/>
    <w:rsid w:val="00AA61F4"/>
    <w:rsid w:val="00AA621C"/>
    <w:rsid w:val="00AA6222"/>
    <w:rsid w:val="00AA627F"/>
    <w:rsid w:val="00AA6289"/>
    <w:rsid w:val="00AA62B1"/>
    <w:rsid w:val="00AA62EB"/>
    <w:rsid w:val="00AA6389"/>
    <w:rsid w:val="00AA63CA"/>
    <w:rsid w:val="00AA6450"/>
    <w:rsid w:val="00AA6490"/>
    <w:rsid w:val="00AA64A3"/>
    <w:rsid w:val="00AA6659"/>
    <w:rsid w:val="00AA66A7"/>
    <w:rsid w:val="00AA66F6"/>
    <w:rsid w:val="00AA6716"/>
    <w:rsid w:val="00AA679D"/>
    <w:rsid w:val="00AA67C8"/>
    <w:rsid w:val="00AA6845"/>
    <w:rsid w:val="00AA68DA"/>
    <w:rsid w:val="00AA6909"/>
    <w:rsid w:val="00AA6918"/>
    <w:rsid w:val="00AA694B"/>
    <w:rsid w:val="00AA6950"/>
    <w:rsid w:val="00AA69A6"/>
    <w:rsid w:val="00AA6A0B"/>
    <w:rsid w:val="00AA6A39"/>
    <w:rsid w:val="00AA6A84"/>
    <w:rsid w:val="00AA6AA6"/>
    <w:rsid w:val="00AA6B7A"/>
    <w:rsid w:val="00AA6B9E"/>
    <w:rsid w:val="00AA6BB3"/>
    <w:rsid w:val="00AA6CAC"/>
    <w:rsid w:val="00AA6CEE"/>
    <w:rsid w:val="00AA6D15"/>
    <w:rsid w:val="00AA6D92"/>
    <w:rsid w:val="00AA6DCE"/>
    <w:rsid w:val="00AA6DD6"/>
    <w:rsid w:val="00AA6E42"/>
    <w:rsid w:val="00AA6E6E"/>
    <w:rsid w:val="00AA6F21"/>
    <w:rsid w:val="00AA6FD9"/>
    <w:rsid w:val="00AA70B2"/>
    <w:rsid w:val="00AA7151"/>
    <w:rsid w:val="00AA7153"/>
    <w:rsid w:val="00AA7187"/>
    <w:rsid w:val="00AA71C2"/>
    <w:rsid w:val="00AA71D2"/>
    <w:rsid w:val="00AA71DD"/>
    <w:rsid w:val="00AA71E2"/>
    <w:rsid w:val="00AA71FF"/>
    <w:rsid w:val="00AA722D"/>
    <w:rsid w:val="00AA723A"/>
    <w:rsid w:val="00AA729F"/>
    <w:rsid w:val="00AA72B1"/>
    <w:rsid w:val="00AA73A1"/>
    <w:rsid w:val="00AA73B4"/>
    <w:rsid w:val="00AA7417"/>
    <w:rsid w:val="00AA7418"/>
    <w:rsid w:val="00AA7426"/>
    <w:rsid w:val="00AA74EF"/>
    <w:rsid w:val="00AA7563"/>
    <w:rsid w:val="00AA7589"/>
    <w:rsid w:val="00AA7595"/>
    <w:rsid w:val="00AA75C5"/>
    <w:rsid w:val="00AA7659"/>
    <w:rsid w:val="00AA76B9"/>
    <w:rsid w:val="00AA76E5"/>
    <w:rsid w:val="00AA76EE"/>
    <w:rsid w:val="00AA7731"/>
    <w:rsid w:val="00AA7749"/>
    <w:rsid w:val="00AA7803"/>
    <w:rsid w:val="00AA787B"/>
    <w:rsid w:val="00AA78AB"/>
    <w:rsid w:val="00AA78F9"/>
    <w:rsid w:val="00AA790E"/>
    <w:rsid w:val="00AA796C"/>
    <w:rsid w:val="00AA79C6"/>
    <w:rsid w:val="00AA79FD"/>
    <w:rsid w:val="00AA7A11"/>
    <w:rsid w:val="00AA7A7E"/>
    <w:rsid w:val="00AA7A86"/>
    <w:rsid w:val="00AA7B13"/>
    <w:rsid w:val="00AA7B62"/>
    <w:rsid w:val="00AA7D96"/>
    <w:rsid w:val="00AA7DAF"/>
    <w:rsid w:val="00AA7DE6"/>
    <w:rsid w:val="00AA7E1D"/>
    <w:rsid w:val="00AA7F1A"/>
    <w:rsid w:val="00AA7F5B"/>
    <w:rsid w:val="00AA7FFB"/>
    <w:rsid w:val="00AB0056"/>
    <w:rsid w:val="00AB00A2"/>
    <w:rsid w:val="00AB00FE"/>
    <w:rsid w:val="00AB0107"/>
    <w:rsid w:val="00AB014A"/>
    <w:rsid w:val="00AB015C"/>
    <w:rsid w:val="00AB0211"/>
    <w:rsid w:val="00AB026C"/>
    <w:rsid w:val="00AB02E6"/>
    <w:rsid w:val="00AB0329"/>
    <w:rsid w:val="00AB0330"/>
    <w:rsid w:val="00AB0334"/>
    <w:rsid w:val="00AB05E2"/>
    <w:rsid w:val="00AB0612"/>
    <w:rsid w:val="00AB0641"/>
    <w:rsid w:val="00AB0773"/>
    <w:rsid w:val="00AB07AA"/>
    <w:rsid w:val="00AB07B0"/>
    <w:rsid w:val="00AB081A"/>
    <w:rsid w:val="00AB085E"/>
    <w:rsid w:val="00AB0896"/>
    <w:rsid w:val="00AB08B0"/>
    <w:rsid w:val="00AB0BD0"/>
    <w:rsid w:val="00AB0C24"/>
    <w:rsid w:val="00AB0CA4"/>
    <w:rsid w:val="00AB0CC3"/>
    <w:rsid w:val="00AB0D0F"/>
    <w:rsid w:val="00AB0D70"/>
    <w:rsid w:val="00AB0D7C"/>
    <w:rsid w:val="00AB0DAD"/>
    <w:rsid w:val="00AB0DF4"/>
    <w:rsid w:val="00AB0DFC"/>
    <w:rsid w:val="00AB0E1F"/>
    <w:rsid w:val="00AB0E83"/>
    <w:rsid w:val="00AB1059"/>
    <w:rsid w:val="00AB106B"/>
    <w:rsid w:val="00AB115E"/>
    <w:rsid w:val="00AB11D9"/>
    <w:rsid w:val="00AB12A8"/>
    <w:rsid w:val="00AB1301"/>
    <w:rsid w:val="00AB132F"/>
    <w:rsid w:val="00AB136B"/>
    <w:rsid w:val="00AB13EA"/>
    <w:rsid w:val="00AB1406"/>
    <w:rsid w:val="00AB143C"/>
    <w:rsid w:val="00AB14A1"/>
    <w:rsid w:val="00AB16D1"/>
    <w:rsid w:val="00AB1742"/>
    <w:rsid w:val="00AB1779"/>
    <w:rsid w:val="00AB177C"/>
    <w:rsid w:val="00AB180A"/>
    <w:rsid w:val="00AB181E"/>
    <w:rsid w:val="00AB187A"/>
    <w:rsid w:val="00AB189D"/>
    <w:rsid w:val="00AB18B4"/>
    <w:rsid w:val="00AB18ED"/>
    <w:rsid w:val="00AB194F"/>
    <w:rsid w:val="00AB198F"/>
    <w:rsid w:val="00AB19B7"/>
    <w:rsid w:val="00AB19C2"/>
    <w:rsid w:val="00AB1A8C"/>
    <w:rsid w:val="00AB1A91"/>
    <w:rsid w:val="00AB1AD5"/>
    <w:rsid w:val="00AB1B0F"/>
    <w:rsid w:val="00AB1B27"/>
    <w:rsid w:val="00AB1BEC"/>
    <w:rsid w:val="00AB1C2A"/>
    <w:rsid w:val="00AB1C4B"/>
    <w:rsid w:val="00AB1C86"/>
    <w:rsid w:val="00AB1D28"/>
    <w:rsid w:val="00AB1D91"/>
    <w:rsid w:val="00AB1D9E"/>
    <w:rsid w:val="00AB1DD6"/>
    <w:rsid w:val="00AB1DEC"/>
    <w:rsid w:val="00AB1E3C"/>
    <w:rsid w:val="00AB1EF2"/>
    <w:rsid w:val="00AB1F9E"/>
    <w:rsid w:val="00AB1FE6"/>
    <w:rsid w:val="00AB1FEE"/>
    <w:rsid w:val="00AB2000"/>
    <w:rsid w:val="00AB2151"/>
    <w:rsid w:val="00AB218A"/>
    <w:rsid w:val="00AB21D8"/>
    <w:rsid w:val="00AB2342"/>
    <w:rsid w:val="00AB236E"/>
    <w:rsid w:val="00AB2391"/>
    <w:rsid w:val="00AB2414"/>
    <w:rsid w:val="00AB2442"/>
    <w:rsid w:val="00AB2447"/>
    <w:rsid w:val="00AB24B0"/>
    <w:rsid w:val="00AB2502"/>
    <w:rsid w:val="00AB257E"/>
    <w:rsid w:val="00AB25E1"/>
    <w:rsid w:val="00AB25F0"/>
    <w:rsid w:val="00AB260C"/>
    <w:rsid w:val="00AB262D"/>
    <w:rsid w:val="00AB266E"/>
    <w:rsid w:val="00AB26BC"/>
    <w:rsid w:val="00AB26CA"/>
    <w:rsid w:val="00AB26FE"/>
    <w:rsid w:val="00AB2714"/>
    <w:rsid w:val="00AB2718"/>
    <w:rsid w:val="00AB271D"/>
    <w:rsid w:val="00AB275A"/>
    <w:rsid w:val="00AB277B"/>
    <w:rsid w:val="00AB279E"/>
    <w:rsid w:val="00AB27E2"/>
    <w:rsid w:val="00AB281A"/>
    <w:rsid w:val="00AB2872"/>
    <w:rsid w:val="00AB296C"/>
    <w:rsid w:val="00AB297C"/>
    <w:rsid w:val="00AB29EC"/>
    <w:rsid w:val="00AB2A54"/>
    <w:rsid w:val="00AB2A74"/>
    <w:rsid w:val="00AB2AC2"/>
    <w:rsid w:val="00AB2AD3"/>
    <w:rsid w:val="00AB2AD9"/>
    <w:rsid w:val="00AB2B00"/>
    <w:rsid w:val="00AB2B5A"/>
    <w:rsid w:val="00AB2B9D"/>
    <w:rsid w:val="00AB2BB7"/>
    <w:rsid w:val="00AB2BDE"/>
    <w:rsid w:val="00AB2BE1"/>
    <w:rsid w:val="00AB2C68"/>
    <w:rsid w:val="00AB2D0D"/>
    <w:rsid w:val="00AB2D2E"/>
    <w:rsid w:val="00AB2D89"/>
    <w:rsid w:val="00AB2DBA"/>
    <w:rsid w:val="00AB2DFA"/>
    <w:rsid w:val="00AB2E11"/>
    <w:rsid w:val="00AB2E4C"/>
    <w:rsid w:val="00AB2F17"/>
    <w:rsid w:val="00AB2F5B"/>
    <w:rsid w:val="00AB300C"/>
    <w:rsid w:val="00AB300F"/>
    <w:rsid w:val="00AB3038"/>
    <w:rsid w:val="00AB3056"/>
    <w:rsid w:val="00AB30DE"/>
    <w:rsid w:val="00AB3111"/>
    <w:rsid w:val="00AB316E"/>
    <w:rsid w:val="00AB3202"/>
    <w:rsid w:val="00AB3203"/>
    <w:rsid w:val="00AB3219"/>
    <w:rsid w:val="00AB324A"/>
    <w:rsid w:val="00AB3258"/>
    <w:rsid w:val="00AB3277"/>
    <w:rsid w:val="00AB32C5"/>
    <w:rsid w:val="00AB32CB"/>
    <w:rsid w:val="00AB331D"/>
    <w:rsid w:val="00AB3324"/>
    <w:rsid w:val="00AB332A"/>
    <w:rsid w:val="00AB3428"/>
    <w:rsid w:val="00AB3480"/>
    <w:rsid w:val="00AB348F"/>
    <w:rsid w:val="00AB34EC"/>
    <w:rsid w:val="00AB354A"/>
    <w:rsid w:val="00AB35F6"/>
    <w:rsid w:val="00AB363A"/>
    <w:rsid w:val="00AB364F"/>
    <w:rsid w:val="00AB36A8"/>
    <w:rsid w:val="00AB3701"/>
    <w:rsid w:val="00AB37A9"/>
    <w:rsid w:val="00AB37D3"/>
    <w:rsid w:val="00AB38D4"/>
    <w:rsid w:val="00AB38DF"/>
    <w:rsid w:val="00AB393E"/>
    <w:rsid w:val="00AB3941"/>
    <w:rsid w:val="00AB39ED"/>
    <w:rsid w:val="00AB3A1D"/>
    <w:rsid w:val="00AB3A25"/>
    <w:rsid w:val="00AB3A38"/>
    <w:rsid w:val="00AB3A56"/>
    <w:rsid w:val="00AB3A8B"/>
    <w:rsid w:val="00AB3A99"/>
    <w:rsid w:val="00AB3B19"/>
    <w:rsid w:val="00AB3B42"/>
    <w:rsid w:val="00AB3B66"/>
    <w:rsid w:val="00AB3BA2"/>
    <w:rsid w:val="00AB3C58"/>
    <w:rsid w:val="00AB3C8E"/>
    <w:rsid w:val="00AB3C98"/>
    <w:rsid w:val="00AB3DC6"/>
    <w:rsid w:val="00AB3E02"/>
    <w:rsid w:val="00AB3E2D"/>
    <w:rsid w:val="00AB3E5D"/>
    <w:rsid w:val="00AB3ED4"/>
    <w:rsid w:val="00AB3F00"/>
    <w:rsid w:val="00AB3FF2"/>
    <w:rsid w:val="00AB4024"/>
    <w:rsid w:val="00AB4046"/>
    <w:rsid w:val="00AB405B"/>
    <w:rsid w:val="00AB411D"/>
    <w:rsid w:val="00AB4136"/>
    <w:rsid w:val="00AB4153"/>
    <w:rsid w:val="00AB41BD"/>
    <w:rsid w:val="00AB434A"/>
    <w:rsid w:val="00AB43B2"/>
    <w:rsid w:val="00AB43DA"/>
    <w:rsid w:val="00AB43DB"/>
    <w:rsid w:val="00AB4431"/>
    <w:rsid w:val="00AB4522"/>
    <w:rsid w:val="00AB4550"/>
    <w:rsid w:val="00AB4582"/>
    <w:rsid w:val="00AB45D2"/>
    <w:rsid w:val="00AB45F8"/>
    <w:rsid w:val="00AB461E"/>
    <w:rsid w:val="00AB4631"/>
    <w:rsid w:val="00AB46DA"/>
    <w:rsid w:val="00AB47FA"/>
    <w:rsid w:val="00AB4801"/>
    <w:rsid w:val="00AB48BE"/>
    <w:rsid w:val="00AB48F4"/>
    <w:rsid w:val="00AB4960"/>
    <w:rsid w:val="00AB4980"/>
    <w:rsid w:val="00AB49A6"/>
    <w:rsid w:val="00AB49A7"/>
    <w:rsid w:val="00AB4A58"/>
    <w:rsid w:val="00AB4A7C"/>
    <w:rsid w:val="00AB4AB5"/>
    <w:rsid w:val="00AB4ACB"/>
    <w:rsid w:val="00AB4AD7"/>
    <w:rsid w:val="00AB4AF1"/>
    <w:rsid w:val="00AB4B33"/>
    <w:rsid w:val="00AB4B39"/>
    <w:rsid w:val="00AB4B44"/>
    <w:rsid w:val="00AB4B70"/>
    <w:rsid w:val="00AB4C65"/>
    <w:rsid w:val="00AB4C9D"/>
    <w:rsid w:val="00AB4D2D"/>
    <w:rsid w:val="00AB4D67"/>
    <w:rsid w:val="00AB4DA1"/>
    <w:rsid w:val="00AB4DD0"/>
    <w:rsid w:val="00AB4DEC"/>
    <w:rsid w:val="00AB4DF8"/>
    <w:rsid w:val="00AB4E42"/>
    <w:rsid w:val="00AB4E8E"/>
    <w:rsid w:val="00AB4F4D"/>
    <w:rsid w:val="00AB4F59"/>
    <w:rsid w:val="00AB4FA4"/>
    <w:rsid w:val="00AB503E"/>
    <w:rsid w:val="00AB5048"/>
    <w:rsid w:val="00AB504D"/>
    <w:rsid w:val="00AB5088"/>
    <w:rsid w:val="00AB5106"/>
    <w:rsid w:val="00AB5165"/>
    <w:rsid w:val="00AB51BF"/>
    <w:rsid w:val="00AB5236"/>
    <w:rsid w:val="00AB524F"/>
    <w:rsid w:val="00AB52AC"/>
    <w:rsid w:val="00AB52D0"/>
    <w:rsid w:val="00AB52D3"/>
    <w:rsid w:val="00AB52F7"/>
    <w:rsid w:val="00AB52FA"/>
    <w:rsid w:val="00AB53BF"/>
    <w:rsid w:val="00AB53FC"/>
    <w:rsid w:val="00AB547B"/>
    <w:rsid w:val="00AB55B7"/>
    <w:rsid w:val="00AB55D6"/>
    <w:rsid w:val="00AB55F3"/>
    <w:rsid w:val="00AB55F8"/>
    <w:rsid w:val="00AB5610"/>
    <w:rsid w:val="00AB569E"/>
    <w:rsid w:val="00AB56A9"/>
    <w:rsid w:val="00AB577E"/>
    <w:rsid w:val="00AB5795"/>
    <w:rsid w:val="00AB57DB"/>
    <w:rsid w:val="00AB5829"/>
    <w:rsid w:val="00AB589C"/>
    <w:rsid w:val="00AB58F0"/>
    <w:rsid w:val="00AB592E"/>
    <w:rsid w:val="00AB599F"/>
    <w:rsid w:val="00AB59B9"/>
    <w:rsid w:val="00AB5A4F"/>
    <w:rsid w:val="00AB5AE2"/>
    <w:rsid w:val="00AB5AF7"/>
    <w:rsid w:val="00AB5B2A"/>
    <w:rsid w:val="00AB5B30"/>
    <w:rsid w:val="00AB5B61"/>
    <w:rsid w:val="00AB5BF6"/>
    <w:rsid w:val="00AB5C27"/>
    <w:rsid w:val="00AB5CF7"/>
    <w:rsid w:val="00AB5D6A"/>
    <w:rsid w:val="00AB5D93"/>
    <w:rsid w:val="00AB5DE9"/>
    <w:rsid w:val="00AB5E38"/>
    <w:rsid w:val="00AB5E74"/>
    <w:rsid w:val="00AB5EF2"/>
    <w:rsid w:val="00AB5F0E"/>
    <w:rsid w:val="00AB5F3B"/>
    <w:rsid w:val="00AB5F3E"/>
    <w:rsid w:val="00AB5F8B"/>
    <w:rsid w:val="00AB5FD3"/>
    <w:rsid w:val="00AB6008"/>
    <w:rsid w:val="00AB6083"/>
    <w:rsid w:val="00AB609C"/>
    <w:rsid w:val="00AB60A4"/>
    <w:rsid w:val="00AB60F0"/>
    <w:rsid w:val="00AB627B"/>
    <w:rsid w:val="00AB6295"/>
    <w:rsid w:val="00AB62B3"/>
    <w:rsid w:val="00AB6339"/>
    <w:rsid w:val="00AB6352"/>
    <w:rsid w:val="00AB6360"/>
    <w:rsid w:val="00AB63D7"/>
    <w:rsid w:val="00AB63DB"/>
    <w:rsid w:val="00AB6424"/>
    <w:rsid w:val="00AB64A6"/>
    <w:rsid w:val="00AB64F1"/>
    <w:rsid w:val="00AB652D"/>
    <w:rsid w:val="00AB6572"/>
    <w:rsid w:val="00AB660E"/>
    <w:rsid w:val="00AB6692"/>
    <w:rsid w:val="00AB6767"/>
    <w:rsid w:val="00AB677F"/>
    <w:rsid w:val="00AB680F"/>
    <w:rsid w:val="00AB6844"/>
    <w:rsid w:val="00AB68D3"/>
    <w:rsid w:val="00AB68E2"/>
    <w:rsid w:val="00AB68FD"/>
    <w:rsid w:val="00AB69A0"/>
    <w:rsid w:val="00AB69D4"/>
    <w:rsid w:val="00AB6B8B"/>
    <w:rsid w:val="00AB6BCE"/>
    <w:rsid w:val="00AB6C3A"/>
    <w:rsid w:val="00AB6CB4"/>
    <w:rsid w:val="00AB6CB5"/>
    <w:rsid w:val="00AB6CC0"/>
    <w:rsid w:val="00AB6D5A"/>
    <w:rsid w:val="00AB6DE4"/>
    <w:rsid w:val="00AB6DE7"/>
    <w:rsid w:val="00AB6DEC"/>
    <w:rsid w:val="00AB6DFD"/>
    <w:rsid w:val="00AB6E58"/>
    <w:rsid w:val="00AB6E69"/>
    <w:rsid w:val="00AB6E8D"/>
    <w:rsid w:val="00AB6F1F"/>
    <w:rsid w:val="00AB6F39"/>
    <w:rsid w:val="00AB6F77"/>
    <w:rsid w:val="00AB6F7F"/>
    <w:rsid w:val="00AB6F82"/>
    <w:rsid w:val="00AB6FF2"/>
    <w:rsid w:val="00AB7066"/>
    <w:rsid w:val="00AB7087"/>
    <w:rsid w:val="00AB70D9"/>
    <w:rsid w:val="00AB710B"/>
    <w:rsid w:val="00AB7116"/>
    <w:rsid w:val="00AB7188"/>
    <w:rsid w:val="00AB71B6"/>
    <w:rsid w:val="00AB726A"/>
    <w:rsid w:val="00AB72D4"/>
    <w:rsid w:val="00AB72F7"/>
    <w:rsid w:val="00AB7318"/>
    <w:rsid w:val="00AB7322"/>
    <w:rsid w:val="00AB73C4"/>
    <w:rsid w:val="00AB7443"/>
    <w:rsid w:val="00AB7450"/>
    <w:rsid w:val="00AB7473"/>
    <w:rsid w:val="00AB751F"/>
    <w:rsid w:val="00AB756D"/>
    <w:rsid w:val="00AB762C"/>
    <w:rsid w:val="00AB768D"/>
    <w:rsid w:val="00AB76CB"/>
    <w:rsid w:val="00AB76F2"/>
    <w:rsid w:val="00AB77C6"/>
    <w:rsid w:val="00AB7866"/>
    <w:rsid w:val="00AB78FB"/>
    <w:rsid w:val="00AB791E"/>
    <w:rsid w:val="00AB7922"/>
    <w:rsid w:val="00AB7999"/>
    <w:rsid w:val="00AB79CE"/>
    <w:rsid w:val="00AB7A08"/>
    <w:rsid w:val="00AB7AA8"/>
    <w:rsid w:val="00AB7AAA"/>
    <w:rsid w:val="00AB7AAD"/>
    <w:rsid w:val="00AB7B43"/>
    <w:rsid w:val="00AB7B7C"/>
    <w:rsid w:val="00AB7BD7"/>
    <w:rsid w:val="00AB7C7D"/>
    <w:rsid w:val="00AB7CA8"/>
    <w:rsid w:val="00AB7D18"/>
    <w:rsid w:val="00AB7D3C"/>
    <w:rsid w:val="00AB7D60"/>
    <w:rsid w:val="00AB7D8E"/>
    <w:rsid w:val="00AB7DE8"/>
    <w:rsid w:val="00AB7EB1"/>
    <w:rsid w:val="00AB7F31"/>
    <w:rsid w:val="00AB7F84"/>
    <w:rsid w:val="00AB7FEC"/>
    <w:rsid w:val="00AC0009"/>
    <w:rsid w:val="00AC00B6"/>
    <w:rsid w:val="00AC00C4"/>
    <w:rsid w:val="00AC00E5"/>
    <w:rsid w:val="00AC00F7"/>
    <w:rsid w:val="00AC0135"/>
    <w:rsid w:val="00AC0145"/>
    <w:rsid w:val="00AC0158"/>
    <w:rsid w:val="00AC01B8"/>
    <w:rsid w:val="00AC01E8"/>
    <w:rsid w:val="00AC0245"/>
    <w:rsid w:val="00AC0270"/>
    <w:rsid w:val="00AC02B2"/>
    <w:rsid w:val="00AC0308"/>
    <w:rsid w:val="00AC0392"/>
    <w:rsid w:val="00AC041E"/>
    <w:rsid w:val="00AC04D2"/>
    <w:rsid w:val="00AC04ED"/>
    <w:rsid w:val="00AC0501"/>
    <w:rsid w:val="00AC0512"/>
    <w:rsid w:val="00AC0569"/>
    <w:rsid w:val="00AC059B"/>
    <w:rsid w:val="00AC0647"/>
    <w:rsid w:val="00AC06E2"/>
    <w:rsid w:val="00AC07E0"/>
    <w:rsid w:val="00AC089D"/>
    <w:rsid w:val="00AC08F4"/>
    <w:rsid w:val="00AC0946"/>
    <w:rsid w:val="00AC097D"/>
    <w:rsid w:val="00AC098F"/>
    <w:rsid w:val="00AC09EF"/>
    <w:rsid w:val="00AC0A1F"/>
    <w:rsid w:val="00AC0A3A"/>
    <w:rsid w:val="00AC0A3F"/>
    <w:rsid w:val="00AC0A49"/>
    <w:rsid w:val="00AC0A51"/>
    <w:rsid w:val="00AC0AAE"/>
    <w:rsid w:val="00AC0AFE"/>
    <w:rsid w:val="00AC0BA0"/>
    <w:rsid w:val="00AC0BA4"/>
    <w:rsid w:val="00AC0C7C"/>
    <w:rsid w:val="00AC0D4C"/>
    <w:rsid w:val="00AC0E01"/>
    <w:rsid w:val="00AC0F4C"/>
    <w:rsid w:val="00AC0FA3"/>
    <w:rsid w:val="00AC103C"/>
    <w:rsid w:val="00AC1060"/>
    <w:rsid w:val="00AC106A"/>
    <w:rsid w:val="00AC1073"/>
    <w:rsid w:val="00AC10AB"/>
    <w:rsid w:val="00AC10E1"/>
    <w:rsid w:val="00AC10F9"/>
    <w:rsid w:val="00AC113F"/>
    <w:rsid w:val="00AC117A"/>
    <w:rsid w:val="00AC11AD"/>
    <w:rsid w:val="00AC121C"/>
    <w:rsid w:val="00AC1278"/>
    <w:rsid w:val="00AC12C4"/>
    <w:rsid w:val="00AC12DD"/>
    <w:rsid w:val="00AC12FC"/>
    <w:rsid w:val="00AC1363"/>
    <w:rsid w:val="00AC13C2"/>
    <w:rsid w:val="00AC14DE"/>
    <w:rsid w:val="00AC1540"/>
    <w:rsid w:val="00AC155D"/>
    <w:rsid w:val="00AC15A9"/>
    <w:rsid w:val="00AC15B9"/>
    <w:rsid w:val="00AC161C"/>
    <w:rsid w:val="00AC1641"/>
    <w:rsid w:val="00AC1708"/>
    <w:rsid w:val="00AC18C8"/>
    <w:rsid w:val="00AC1902"/>
    <w:rsid w:val="00AC1916"/>
    <w:rsid w:val="00AC1927"/>
    <w:rsid w:val="00AC196E"/>
    <w:rsid w:val="00AC19A3"/>
    <w:rsid w:val="00AC19A6"/>
    <w:rsid w:val="00AC19C6"/>
    <w:rsid w:val="00AC19FC"/>
    <w:rsid w:val="00AC1A30"/>
    <w:rsid w:val="00AC1ADC"/>
    <w:rsid w:val="00AC1C09"/>
    <w:rsid w:val="00AC1C2C"/>
    <w:rsid w:val="00AC1CE1"/>
    <w:rsid w:val="00AC1CFD"/>
    <w:rsid w:val="00AC1D43"/>
    <w:rsid w:val="00AC1D9A"/>
    <w:rsid w:val="00AC1DC8"/>
    <w:rsid w:val="00AC1DD3"/>
    <w:rsid w:val="00AC1E2A"/>
    <w:rsid w:val="00AC1E3D"/>
    <w:rsid w:val="00AC1EA3"/>
    <w:rsid w:val="00AC1EAB"/>
    <w:rsid w:val="00AC1ECE"/>
    <w:rsid w:val="00AC1EDA"/>
    <w:rsid w:val="00AC1F03"/>
    <w:rsid w:val="00AC1F06"/>
    <w:rsid w:val="00AC1F63"/>
    <w:rsid w:val="00AC1F93"/>
    <w:rsid w:val="00AC1FC8"/>
    <w:rsid w:val="00AC2035"/>
    <w:rsid w:val="00AC211F"/>
    <w:rsid w:val="00AC225F"/>
    <w:rsid w:val="00AC2262"/>
    <w:rsid w:val="00AC2327"/>
    <w:rsid w:val="00AC237F"/>
    <w:rsid w:val="00AC239D"/>
    <w:rsid w:val="00AC23C9"/>
    <w:rsid w:val="00AC23E3"/>
    <w:rsid w:val="00AC241E"/>
    <w:rsid w:val="00AC246F"/>
    <w:rsid w:val="00AC247E"/>
    <w:rsid w:val="00AC248F"/>
    <w:rsid w:val="00AC2496"/>
    <w:rsid w:val="00AC24A0"/>
    <w:rsid w:val="00AC24AD"/>
    <w:rsid w:val="00AC253E"/>
    <w:rsid w:val="00AC266F"/>
    <w:rsid w:val="00AC26EB"/>
    <w:rsid w:val="00AC2778"/>
    <w:rsid w:val="00AC28B6"/>
    <w:rsid w:val="00AC28D7"/>
    <w:rsid w:val="00AC2950"/>
    <w:rsid w:val="00AC29A5"/>
    <w:rsid w:val="00AC2AAA"/>
    <w:rsid w:val="00AC2AD3"/>
    <w:rsid w:val="00AC2AF9"/>
    <w:rsid w:val="00AC2B01"/>
    <w:rsid w:val="00AC2B53"/>
    <w:rsid w:val="00AC2BB7"/>
    <w:rsid w:val="00AC2BBD"/>
    <w:rsid w:val="00AC2C11"/>
    <w:rsid w:val="00AC2C8D"/>
    <w:rsid w:val="00AC2D44"/>
    <w:rsid w:val="00AC2D54"/>
    <w:rsid w:val="00AC2DDA"/>
    <w:rsid w:val="00AC2ED3"/>
    <w:rsid w:val="00AC2F2A"/>
    <w:rsid w:val="00AC2FEF"/>
    <w:rsid w:val="00AC300D"/>
    <w:rsid w:val="00AC304F"/>
    <w:rsid w:val="00AC3077"/>
    <w:rsid w:val="00AC30F7"/>
    <w:rsid w:val="00AC31C8"/>
    <w:rsid w:val="00AC31FD"/>
    <w:rsid w:val="00AC3234"/>
    <w:rsid w:val="00AC3298"/>
    <w:rsid w:val="00AC32B4"/>
    <w:rsid w:val="00AC3313"/>
    <w:rsid w:val="00AC3350"/>
    <w:rsid w:val="00AC338D"/>
    <w:rsid w:val="00AC33A9"/>
    <w:rsid w:val="00AC344A"/>
    <w:rsid w:val="00AC346F"/>
    <w:rsid w:val="00AC3551"/>
    <w:rsid w:val="00AC3554"/>
    <w:rsid w:val="00AC35BA"/>
    <w:rsid w:val="00AC368A"/>
    <w:rsid w:val="00AC369C"/>
    <w:rsid w:val="00AC36AA"/>
    <w:rsid w:val="00AC36CD"/>
    <w:rsid w:val="00AC3753"/>
    <w:rsid w:val="00AC37A3"/>
    <w:rsid w:val="00AC380D"/>
    <w:rsid w:val="00AC3888"/>
    <w:rsid w:val="00AC3889"/>
    <w:rsid w:val="00AC38FD"/>
    <w:rsid w:val="00AC39B3"/>
    <w:rsid w:val="00AC39BD"/>
    <w:rsid w:val="00AC3ABF"/>
    <w:rsid w:val="00AC3AD2"/>
    <w:rsid w:val="00AC3B3F"/>
    <w:rsid w:val="00AC3B40"/>
    <w:rsid w:val="00AC3B7C"/>
    <w:rsid w:val="00AC3BBC"/>
    <w:rsid w:val="00AC3BD0"/>
    <w:rsid w:val="00AC3C88"/>
    <w:rsid w:val="00AC3C8B"/>
    <w:rsid w:val="00AC3CD8"/>
    <w:rsid w:val="00AC3CFD"/>
    <w:rsid w:val="00AC3D6A"/>
    <w:rsid w:val="00AC3E22"/>
    <w:rsid w:val="00AC3E6A"/>
    <w:rsid w:val="00AC3EA2"/>
    <w:rsid w:val="00AC3EFE"/>
    <w:rsid w:val="00AC3F62"/>
    <w:rsid w:val="00AC3F9B"/>
    <w:rsid w:val="00AC3FFB"/>
    <w:rsid w:val="00AC4060"/>
    <w:rsid w:val="00AC40E3"/>
    <w:rsid w:val="00AC40F4"/>
    <w:rsid w:val="00AC4103"/>
    <w:rsid w:val="00AC41AB"/>
    <w:rsid w:val="00AC4250"/>
    <w:rsid w:val="00AC4306"/>
    <w:rsid w:val="00AC431B"/>
    <w:rsid w:val="00AC441E"/>
    <w:rsid w:val="00AC4470"/>
    <w:rsid w:val="00AC449B"/>
    <w:rsid w:val="00AC44FB"/>
    <w:rsid w:val="00AC4522"/>
    <w:rsid w:val="00AC455A"/>
    <w:rsid w:val="00AC45C4"/>
    <w:rsid w:val="00AC464B"/>
    <w:rsid w:val="00AC4657"/>
    <w:rsid w:val="00AC476B"/>
    <w:rsid w:val="00AC479A"/>
    <w:rsid w:val="00AC47E2"/>
    <w:rsid w:val="00AC47E5"/>
    <w:rsid w:val="00AC481B"/>
    <w:rsid w:val="00AC4839"/>
    <w:rsid w:val="00AC485C"/>
    <w:rsid w:val="00AC48A5"/>
    <w:rsid w:val="00AC48A7"/>
    <w:rsid w:val="00AC4912"/>
    <w:rsid w:val="00AC493E"/>
    <w:rsid w:val="00AC495D"/>
    <w:rsid w:val="00AC49F8"/>
    <w:rsid w:val="00AC4A0B"/>
    <w:rsid w:val="00AC4A30"/>
    <w:rsid w:val="00AC4A83"/>
    <w:rsid w:val="00AC4B4E"/>
    <w:rsid w:val="00AC4BBA"/>
    <w:rsid w:val="00AC4C91"/>
    <w:rsid w:val="00AC4CA1"/>
    <w:rsid w:val="00AC4D8A"/>
    <w:rsid w:val="00AC4DF0"/>
    <w:rsid w:val="00AC4DFA"/>
    <w:rsid w:val="00AC4E9D"/>
    <w:rsid w:val="00AC4EAE"/>
    <w:rsid w:val="00AC4F16"/>
    <w:rsid w:val="00AC4F7B"/>
    <w:rsid w:val="00AC4F90"/>
    <w:rsid w:val="00AC50D6"/>
    <w:rsid w:val="00AC50F1"/>
    <w:rsid w:val="00AC5123"/>
    <w:rsid w:val="00AC5193"/>
    <w:rsid w:val="00AC51A4"/>
    <w:rsid w:val="00AC51BA"/>
    <w:rsid w:val="00AC52BD"/>
    <w:rsid w:val="00AC52DB"/>
    <w:rsid w:val="00AC5388"/>
    <w:rsid w:val="00AC539E"/>
    <w:rsid w:val="00AC53A3"/>
    <w:rsid w:val="00AC5429"/>
    <w:rsid w:val="00AC546B"/>
    <w:rsid w:val="00AC5531"/>
    <w:rsid w:val="00AC5545"/>
    <w:rsid w:val="00AC5590"/>
    <w:rsid w:val="00AC5737"/>
    <w:rsid w:val="00AC574B"/>
    <w:rsid w:val="00AC576F"/>
    <w:rsid w:val="00AC578B"/>
    <w:rsid w:val="00AC57C3"/>
    <w:rsid w:val="00AC5813"/>
    <w:rsid w:val="00AC58BB"/>
    <w:rsid w:val="00AC58D4"/>
    <w:rsid w:val="00AC5947"/>
    <w:rsid w:val="00AC5985"/>
    <w:rsid w:val="00AC59AB"/>
    <w:rsid w:val="00AC59F8"/>
    <w:rsid w:val="00AC5A57"/>
    <w:rsid w:val="00AC5A7D"/>
    <w:rsid w:val="00AC5AD6"/>
    <w:rsid w:val="00AC5B45"/>
    <w:rsid w:val="00AC5B9A"/>
    <w:rsid w:val="00AC5BB0"/>
    <w:rsid w:val="00AC5BDC"/>
    <w:rsid w:val="00AC5BE3"/>
    <w:rsid w:val="00AC5C36"/>
    <w:rsid w:val="00AC5C42"/>
    <w:rsid w:val="00AC5C5F"/>
    <w:rsid w:val="00AC5C9F"/>
    <w:rsid w:val="00AC5D5F"/>
    <w:rsid w:val="00AC5D74"/>
    <w:rsid w:val="00AC5D87"/>
    <w:rsid w:val="00AC5DAA"/>
    <w:rsid w:val="00AC5E15"/>
    <w:rsid w:val="00AC5E39"/>
    <w:rsid w:val="00AC5E3A"/>
    <w:rsid w:val="00AC5E44"/>
    <w:rsid w:val="00AC5E64"/>
    <w:rsid w:val="00AC5E82"/>
    <w:rsid w:val="00AC5E98"/>
    <w:rsid w:val="00AC5EC0"/>
    <w:rsid w:val="00AC5ED4"/>
    <w:rsid w:val="00AC5EFC"/>
    <w:rsid w:val="00AC5F0A"/>
    <w:rsid w:val="00AC5FF8"/>
    <w:rsid w:val="00AC6000"/>
    <w:rsid w:val="00AC609A"/>
    <w:rsid w:val="00AC60FA"/>
    <w:rsid w:val="00AC610B"/>
    <w:rsid w:val="00AC611D"/>
    <w:rsid w:val="00AC6132"/>
    <w:rsid w:val="00AC6154"/>
    <w:rsid w:val="00AC617F"/>
    <w:rsid w:val="00AC6181"/>
    <w:rsid w:val="00AC6186"/>
    <w:rsid w:val="00AC61BE"/>
    <w:rsid w:val="00AC62BB"/>
    <w:rsid w:val="00AC62E2"/>
    <w:rsid w:val="00AC630F"/>
    <w:rsid w:val="00AC6390"/>
    <w:rsid w:val="00AC641A"/>
    <w:rsid w:val="00AC6486"/>
    <w:rsid w:val="00AC6498"/>
    <w:rsid w:val="00AC6567"/>
    <w:rsid w:val="00AC6604"/>
    <w:rsid w:val="00AC6609"/>
    <w:rsid w:val="00AC660A"/>
    <w:rsid w:val="00AC6666"/>
    <w:rsid w:val="00AC67C7"/>
    <w:rsid w:val="00AC682A"/>
    <w:rsid w:val="00AC684E"/>
    <w:rsid w:val="00AC6861"/>
    <w:rsid w:val="00AC687D"/>
    <w:rsid w:val="00AC6886"/>
    <w:rsid w:val="00AC6893"/>
    <w:rsid w:val="00AC6937"/>
    <w:rsid w:val="00AC6A22"/>
    <w:rsid w:val="00AC6A31"/>
    <w:rsid w:val="00AC6ACC"/>
    <w:rsid w:val="00AC6B37"/>
    <w:rsid w:val="00AC6B5B"/>
    <w:rsid w:val="00AC6B73"/>
    <w:rsid w:val="00AC6B7A"/>
    <w:rsid w:val="00AC6BB1"/>
    <w:rsid w:val="00AC6BDD"/>
    <w:rsid w:val="00AC6C69"/>
    <w:rsid w:val="00AC6CC3"/>
    <w:rsid w:val="00AC6D3C"/>
    <w:rsid w:val="00AC6D55"/>
    <w:rsid w:val="00AC6D59"/>
    <w:rsid w:val="00AC6DCA"/>
    <w:rsid w:val="00AC6E01"/>
    <w:rsid w:val="00AC6E59"/>
    <w:rsid w:val="00AC6EDF"/>
    <w:rsid w:val="00AC6F37"/>
    <w:rsid w:val="00AC6F50"/>
    <w:rsid w:val="00AC6FB4"/>
    <w:rsid w:val="00AC6FD8"/>
    <w:rsid w:val="00AC7021"/>
    <w:rsid w:val="00AC7050"/>
    <w:rsid w:val="00AC705F"/>
    <w:rsid w:val="00AC7060"/>
    <w:rsid w:val="00AC70F4"/>
    <w:rsid w:val="00AC711A"/>
    <w:rsid w:val="00AC7125"/>
    <w:rsid w:val="00AC7186"/>
    <w:rsid w:val="00AC722B"/>
    <w:rsid w:val="00AC7240"/>
    <w:rsid w:val="00AC7247"/>
    <w:rsid w:val="00AC724F"/>
    <w:rsid w:val="00AC726B"/>
    <w:rsid w:val="00AC7288"/>
    <w:rsid w:val="00AC72ED"/>
    <w:rsid w:val="00AC7321"/>
    <w:rsid w:val="00AC7386"/>
    <w:rsid w:val="00AC73F9"/>
    <w:rsid w:val="00AC742A"/>
    <w:rsid w:val="00AC7442"/>
    <w:rsid w:val="00AC7477"/>
    <w:rsid w:val="00AC74AC"/>
    <w:rsid w:val="00AC74C6"/>
    <w:rsid w:val="00AC7532"/>
    <w:rsid w:val="00AC7543"/>
    <w:rsid w:val="00AC7672"/>
    <w:rsid w:val="00AC7682"/>
    <w:rsid w:val="00AC76A3"/>
    <w:rsid w:val="00AC76E2"/>
    <w:rsid w:val="00AC77BB"/>
    <w:rsid w:val="00AC77C3"/>
    <w:rsid w:val="00AC77D4"/>
    <w:rsid w:val="00AC7800"/>
    <w:rsid w:val="00AC7841"/>
    <w:rsid w:val="00AC785B"/>
    <w:rsid w:val="00AC78FC"/>
    <w:rsid w:val="00AC793F"/>
    <w:rsid w:val="00AC7940"/>
    <w:rsid w:val="00AC797F"/>
    <w:rsid w:val="00AC79A1"/>
    <w:rsid w:val="00AC79EC"/>
    <w:rsid w:val="00AC79FA"/>
    <w:rsid w:val="00AC79FC"/>
    <w:rsid w:val="00AC7A4D"/>
    <w:rsid w:val="00AC7A66"/>
    <w:rsid w:val="00AC7ABB"/>
    <w:rsid w:val="00AC7AC1"/>
    <w:rsid w:val="00AC7ADA"/>
    <w:rsid w:val="00AC7ADE"/>
    <w:rsid w:val="00AC7B5C"/>
    <w:rsid w:val="00AC7B85"/>
    <w:rsid w:val="00AC7BEF"/>
    <w:rsid w:val="00AC7C0A"/>
    <w:rsid w:val="00AC7D15"/>
    <w:rsid w:val="00AC7D42"/>
    <w:rsid w:val="00AC7D82"/>
    <w:rsid w:val="00AC7DFD"/>
    <w:rsid w:val="00AC7E4E"/>
    <w:rsid w:val="00AC7E55"/>
    <w:rsid w:val="00AC7EA9"/>
    <w:rsid w:val="00AC7EFB"/>
    <w:rsid w:val="00AC7F4F"/>
    <w:rsid w:val="00AC7FEC"/>
    <w:rsid w:val="00AD0099"/>
    <w:rsid w:val="00AD0106"/>
    <w:rsid w:val="00AD011C"/>
    <w:rsid w:val="00AD0137"/>
    <w:rsid w:val="00AD01D0"/>
    <w:rsid w:val="00AD01E6"/>
    <w:rsid w:val="00AD0202"/>
    <w:rsid w:val="00AD0212"/>
    <w:rsid w:val="00AD022B"/>
    <w:rsid w:val="00AD0262"/>
    <w:rsid w:val="00AD039A"/>
    <w:rsid w:val="00AD03D9"/>
    <w:rsid w:val="00AD03F9"/>
    <w:rsid w:val="00AD0430"/>
    <w:rsid w:val="00AD0463"/>
    <w:rsid w:val="00AD0466"/>
    <w:rsid w:val="00AD04B9"/>
    <w:rsid w:val="00AD04BC"/>
    <w:rsid w:val="00AD0528"/>
    <w:rsid w:val="00AD0553"/>
    <w:rsid w:val="00AD0647"/>
    <w:rsid w:val="00AD064B"/>
    <w:rsid w:val="00AD0672"/>
    <w:rsid w:val="00AD067A"/>
    <w:rsid w:val="00AD073F"/>
    <w:rsid w:val="00AD0748"/>
    <w:rsid w:val="00AD0795"/>
    <w:rsid w:val="00AD079C"/>
    <w:rsid w:val="00AD07B5"/>
    <w:rsid w:val="00AD07EB"/>
    <w:rsid w:val="00AD080D"/>
    <w:rsid w:val="00AD083E"/>
    <w:rsid w:val="00AD0869"/>
    <w:rsid w:val="00AD0A40"/>
    <w:rsid w:val="00AD0ACF"/>
    <w:rsid w:val="00AD0AED"/>
    <w:rsid w:val="00AD0BE7"/>
    <w:rsid w:val="00AD0CC5"/>
    <w:rsid w:val="00AD0CEB"/>
    <w:rsid w:val="00AD0D0F"/>
    <w:rsid w:val="00AD0D1B"/>
    <w:rsid w:val="00AD0D1E"/>
    <w:rsid w:val="00AD0D26"/>
    <w:rsid w:val="00AD0D5C"/>
    <w:rsid w:val="00AD0D6F"/>
    <w:rsid w:val="00AD0D89"/>
    <w:rsid w:val="00AD0DA2"/>
    <w:rsid w:val="00AD0E06"/>
    <w:rsid w:val="00AD0F1E"/>
    <w:rsid w:val="00AD0F1F"/>
    <w:rsid w:val="00AD0F3A"/>
    <w:rsid w:val="00AD0F5A"/>
    <w:rsid w:val="00AD0F62"/>
    <w:rsid w:val="00AD1005"/>
    <w:rsid w:val="00AD10D3"/>
    <w:rsid w:val="00AD1108"/>
    <w:rsid w:val="00AD1148"/>
    <w:rsid w:val="00AD1166"/>
    <w:rsid w:val="00AD118D"/>
    <w:rsid w:val="00AD11CD"/>
    <w:rsid w:val="00AD1269"/>
    <w:rsid w:val="00AD129F"/>
    <w:rsid w:val="00AD130B"/>
    <w:rsid w:val="00AD1346"/>
    <w:rsid w:val="00AD1355"/>
    <w:rsid w:val="00AD139E"/>
    <w:rsid w:val="00AD13A1"/>
    <w:rsid w:val="00AD13E6"/>
    <w:rsid w:val="00AD1486"/>
    <w:rsid w:val="00AD14FB"/>
    <w:rsid w:val="00AD1564"/>
    <w:rsid w:val="00AD1577"/>
    <w:rsid w:val="00AD158E"/>
    <w:rsid w:val="00AD162B"/>
    <w:rsid w:val="00AD16AE"/>
    <w:rsid w:val="00AD1708"/>
    <w:rsid w:val="00AD1731"/>
    <w:rsid w:val="00AD1762"/>
    <w:rsid w:val="00AD176D"/>
    <w:rsid w:val="00AD1775"/>
    <w:rsid w:val="00AD17D9"/>
    <w:rsid w:val="00AD17E1"/>
    <w:rsid w:val="00AD17E9"/>
    <w:rsid w:val="00AD186D"/>
    <w:rsid w:val="00AD187A"/>
    <w:rsid w:val="00AD1893"/>
    <w:rsid w:val="00AD18AE"/>
    <w:rsid w:val="00AD18E1"/>
    <w:rsid w:val="00AD18E9"/>
    <w:rsid w:val="00AD18FA"/>
    <w:rsid w:val="00AD198F"/>
    <w:rsid w:val="00AD1990"/>
    <w:rsid w:val="00AD19AB"/>
    <w:rsid w:val="00AD19BA"/>
    <w:rsid w:val="00AD19E4"/>
    <w:rsid w:val="00AD1B70"/>
    <w:rsid w:val="00AD1B86"/>
    <w:rsid w:val="00AD1BEF"/>
    <w:rsid w:val="00AD1D2D"/>
    <w:rsid w:val="00AD1D5A"/>
    <w:rsid w:val="00AD1D75"/>
    <w:rsid w:val="00AD1DBB"/>
    <w:rsid w:val="00AD1DE7"/>
    <w:rsid w:val="00AD1EFF"/>
    <w:rsid w:val="00AD1F1D"/>
    <w:rsid w:val="00AD1F65"/>
    <w:rsid w:val="00AD1F8B"/>
    <w:rsid w:val="00AD1F8C"/>
    <w:rsid w:val="00AD207C"/>
    <w:rsid w:val="00AD20E2"/>
    <w:rsid w:val="00AD20F7"/>
    <w:rsid w:val="00AD2103"/>
    <w:rsid w:val="00AD2151"/>
    <w:rsid w:val="00AD2285"/>
    <w:rsid w:val="00AD22B5"/>
    <w:rsid w:val="00AD231F"/>
    <w:rsid w:val="00AD23D8"/>
    <w:rsid w:val="00AD2431"/>
    <w:rsid w:val="00AD2445"/>
    <w:rsid w:val="00AD24DC"/>
    <w:rsid w:val="00AD2514"/>
    <w:rsid w:val="00AD263A"/>
    <w:rsid w:val="00AD263B"/>
    <w:rsid w:val="00AD2795"/>
    <w:rsid w:val="00AD27E6"/>
    <w:rsid w:val="00AD27EA"/>
    <w:rsid w:val="00AD27FD"/>
    <w:rsid w:val="00AD284A"/>
    <w:rsid w:val="00AD2926"/>
    <w:rsid w:val="00AD2938"/>
    <w:rsid w:val="00AD2961"/>
    <w:rsid w:val="00AD29B8"/>
    <w:rsid w:val="00AD29BB"/>
    <w:rsid w:val="00AD29C6"/>
    <w:rsid w:val="00AD2A18"/>
    <w:rsid w:val="00AD2A2F"/>
    <w:rsid w:val="00AD2A67"/>
    <w:rsid w:val="00AD2B17"/>
    <w:rsid w:val="00AD2BB5"/>
    <w:rsid w:val="00AD2BB9"/>
    <w:rsid w:val="00AD2BF0"/>
    <w:rsid w:val="00AD2C2E"/>
    <w:rsid w:val="00AD2C6C"/>
    <w:rsid w:val="00AD2CC3"/>
    <w:rsid w:val="00AD2D97"/>
    <w:rsid w:val="00AD2DF9"/>
    <w:rsid w:val="00AD2E35"/>
    <w:rsid w:val="00AD2E79"/>
    <w:rsid w:val="00AD2E8E"/>
    <w:rsid w:val="00AD2ECE"/>
    <w:rsid w:val="00AD2F3A"/>
    <w:rsid w:val="00AD2F40"/>
    <w:rsid w:val="00AD2F9D"/>
    <w:rsid w:val="00AD2FD8"/>
    <w:rsid w:val="00AD2FEB"/>
    <w:rsid w:val="00AD3064"/>
    <w:rsid w:val="00AD31BA"/>
    <w:rsid w:val="00AD325F"/>
    <w:rsid w:val="00AD3284"/>
    <w:rsid w:val="00AD3288"/>
    <w:rsid w:val="00AD32AA"/>
    <w:rsid w:val="00AD3317"/>
    <w:rsid w:val="00AD333C"/>
    <w:rsid w:val="00AD335D"/>
    <w:rsid w:val="00AD33E1"/>
    <w:rsid w:val="00AD33EA"/>
    <w:rsid w:val="00AD3430"/>
    <w:rsid w:val="00AD346D"/>
    <w:rsid w:val="00AD34DE"/>
    <w:rsid w:val="00AD35E4"/>
    <w:rsid w:val="00AD35E6"/>
    <w:rsid w:val="00AD3658"/>
    <w:rsid w:val="00AD371D"/>
    <w:rsid w:val="00AD3728"/>
    <w:rsid w:val="00AD3764"/>
    <w:rsid w:val="00AD37E8"/>
    <w:rsid w:val="00AD385B"/>
    <w:rsid w:val="00AD388F"/>
    <w:rsid w:val="00AD3976"/>
    <w:rsid w:val="00AD39A4"/>
    <w:rsid w:val="00AD39A9"/>
    <w:rsid w:val="00AD39B9"/>
    <w:rsid w:val="00AD39C3"/>
    <w:rsid w:val="00AD3A72"/>
    <w:rsid w:val="00AD3A79"/>
    <w:rsid w:val="00AD3AC9"/>
    <w:rsid w:val="00AD3B01"/>
    <w:rsid w:val="00AD3B07"/>
    <w:rsid w:val="00AD3B3E"/>
    <w:rsid w:val="00AD3C3A"/>
    <w:rsid w:val="00AD3C6B"/>
    <w:rsid w:val="00AD3D52"/>
    <w:rsid w:val="00AD3DE1"/>
    <w:rsid w:val="00AD3E94"/>
    <w:rsid w:val="00AD3E99"/>
    <w:rsid w:val="00AD3EE0"/>
    <w:rsid w:val="00AD3FC2"/>
    <w:rsid w:val="00AD409E"/>
    <w:rsid w:val="00AD410C"/>
    <w:rsid w:val="00AD4240"/>
    <w:rsid w:val="00AD425D"/>
    <w:rsid w:val="00AD42C9"/>
    <w:rsid w:val="00AD4310"/>
    <w:rsid w:val="00AD4388"/>
    <w:rsid w:val="00AD439C"/>
    <w:rsid w:val="00AD43A7"/>
    <w:rsid w:val="00AD44C6"/>
    <w:rsid w:val="00AD46A7"/>
    <w:rsid w:val="00AD46BC"/>
    <w:rsid w:val="00AD472F"/>
    <w:rsid w:val="00AD4741"/>
    <w:rsid w:val="00AD475E"/>
    <w:rsid w:val="00AD4770"/>
    <w:rsid w:val="00AD47C9"/>
    <w:rsid w:val="00AD4814"/>
    <w:rsid w:val="00AD481E"/>
    <w:rsid w:val="00AD488D"/>
    <w:rsid w:val="00AD48C0"/>
    <w:rsid w:val="00AD48E5"/>
    <w:rsid w:val="00AD4944"/>
    <w:rsid w:val="00AD495B"/>
    <w:rsid w:val="00AD49CB"/>
    <w:rsid w:val="00AD4A53"/>
    <w:rsid w:val="00AD4A74"/>
    <w:rsid w:val="00AD4B36"/>
    <w:rsid w:val="00AD4B74"/>
    <w:rsid w:val="00AD4BB7"/>
    <w:rsid w:val="00AD4BFD"/>
    <w:rsid w:val="00AD4C31"/>
    <w:rsid w:val="00AD4C7A"/>
    <w:rsid w:val="00AD4C98"/>
    <w:rsid w:val="00AD4E1F"/>
    <w:rsid w:val="00AD4EE9"/>
    <w:rsid w:val="00AD4F6D"/>
    <w:rsid w:val="00AD5003"/>
    <w:rsid w:val="00AD51C4"/>
    <w:rsid w:val="00AD51E2"/>
    <w:rsid w:val="00AD5231"/>
    <w:rsid w:val="00AD5251"/>
    <w:rsid w:val="00AD5255"/>
    <w:rsid w:val="00AD5297"/>
    <w:rsid w:val="00AD52CF"/>
    <w:rsid w:val="00AD5388"/>
    <w:rsid w:val="00AD539C"/>
    <w:rsid w:val="00AD541A"/>
    <w:rsid w:val="00AD54A8"/>
    <w:rsid w:val="00AD5503"/>
    <w:rsid w:val="00AD551A"/>
    <w:rsid w:val="00AD5563"/>
    <w:rsid w:val="00AD558F"/>
    <w:rsid w:val="00AD566C"/>
    <w:rsid w:val="00AD56CA"/>
    <w:rsid w:val="00AD5759"/>
    <w:rsid w:val="00AD5777"/>
    <w:rsid w:val="00AD5779"/>
    <w:rsid w:val="00AD577A"/>
    <w:rsid w:val="00AD5786"/>
    <w:rsid w:val="00AD5788"/>
    <w:rsid w:val="00AD5831"/>
    <w:rsid w:val="00AD58E5"/>
    <w:rsid w:val="00AD5962"/>
    <w:rsid w:val="00AD5976"/>
    <w:rsid w:val="00AD59F6"/>
    <w:rsid w:val="00AD5AA8"/>
    <w:rsid w:val="00AD5AAF"/>
    <w:rsid w:val="00AD5B1C"/>
    <w:rsid w:val="00AD5B22"/>
    <w:rsid w:val="00AD5B5C"/>
    <w:rsid w:val="00AD5B86"/>
    <w:rsid w:val="00AD5BD7"/>
    <w:rsid w:val="00AD5BF2"/>
    <w:rsid w:val="00AD5C30"/>
    <w:rsid w:val="00AD5C5F"/>
    <w:rsid w:val="00AD5CB8"/>
    <w:rsid w:val="00AD5CF4"/>
    <w:rsid w:val="00AD5D27"/>
    <w:rsid w:val="00AD5D31"/>
    <w:rsid w:val="00AD5D63"/>
    <w:rsid w:val="00AD5DA2"/>
    <w:rsid w:val="00AD5DB2"/>
    <w:rsid w:val="00AD5DC9"/>
    <w:rsid w:val="00AD5DEB"/>
    <w:rsid w:val="00AD5E20"/>
    <w:rsid w:val="00AD5EC8"/>
    <w:rsid w:val="00AD5EEC"/>
    <w:rsid w:val="00AD5FA4"/>
    <w:rsid w:val="00AD6035"/>
    <w:rsid w:val="00AD6040"/>
    <w:rsid w:val="00AD60D5"/>
    <w:rsid w:val="00AD6108"/>
    <w:rsid w:val="00AD6164"/>
    <w:rsid w:val="00AD61F3"/>
    <w:rsid w:val="00AD62E9"/>
    <w:rsid w:val="00AD6312"/>
    <w:rsid w:val="00AD6357"/>
    <w:rsid w:val="00AD6375"/>
    <w:rsid w:val="00AD63AC"/>
    <w:rsid w:val="00AD63C1"/>
    <w:rsid w:val="00AD63C4"/>
    <w:rsid w:val="00AD63EE"/>
    <w:rsid w:val="00AD6418"/>
    <w:rsid w:val="00AD645B"/>
    <w:rsid w:val="00AD6489"/>
    <w:rsid w:val="00AD64CA"/>
    <w:rsid w:val="00AD64CE"/>
    <w:rsid w:val="00AD64E3"/>
    <w:rsid w:val="00AD64FC"/>
    <w:rsid w:val="00AD659A"/>
    <w:rsid w:val="00AD664B"/>
    <w:rsid w:val="00AD6681"/>
    <w:rsid w:val="00AD66D1"/>
    <w:rsid w:val="00AD6719"/>
    <w:rsid w:val="00AD675D"/>
    <w:rsid w:val="00AD6781"/>
    <w:rsid w:val="00AD6807"/>
    <w:rsid w:val="00AD681F"/>
    <w:rsid w:val="00AD6850"/>
    <w:rsid w:val="00AD6863"/>
    <w:rsid w:val="00AD694F"/>
    <w:rsid w:val="00AD69B6"/>
    <w:rsid w:val="00AD6A29"/>
    <w:rsid w:val="00AD6AF4"/>
    <w:rsid w:val="00AD6B79"/>
    <w:rsid w:val="00AD6BF0"/>
    <w:rsid w:val="00AD6BF1"/>
    <w:rsid w:val="00AD6C32"/>
    <w:rsid w:val="00AD6CDB"/>
    <w:rsid w:val="00AD6CF8"/>
    <w:rsid w:val="00AD6D77"/>
    <w:rsid w:val="00AD6DA5"/>
    <w:rsid w:val="00AD6DC9"/>
    <w:rsid w:val="00AD6EB0"/>
    <w:rsid w:val="00AD6EEC"/>
    <w:rsid w:val="00AD6EF8"/>
    <w:rsid w:val="00AD6EFE"/>
    <w:rsid w:val="00AD6F2A"/>
    <w:rsid w:val="00AD6F51"/>
    <w:rsid w:val="00AD6FA5"/>
    <w:rsid w:val="00AD6FAD"/>
    <w:rsid w:val="00AD6FFF"/>
    <w:rsid w:val="00AD701D"/>
    <w:rsid w:val="00AD7037"/>
    <w:rsid w:val="00AD7080"/>
    <w:rsid w:val="00AD70D3"/>
    <w:rsid w:val="00AD70DC"/>
    <w:rsid w:val="00AD7154"/>
    <w:rsid w:val="00AD7159"/>
    <w:rsid w:val="00AD7220"/>
    <w:rsid w:val="00AD7231"/>
    <w:rsid w:val="00AD7286"/>
    <w:rsid w:val="00AD729B"/>
    <w:rsid w:val="00AD72A6"/>
    <w:rsid w:val="00AD72B8"/>
    <w:rsid w:val="00AD734B"/>
    <w:rsid w:val="00AD73BB"/>
    <w:rsid w:val="00AD73FD"/>
    <w:rsid w:val="00AD7423"/>
    <w:rsid w:val="00AD743D"/>
    <w:rsid w:val="00AD7510"/>
    <w:rsid w:val="00AD7535"/>
    <w:rsid w:val="00AD75B4"/>
    <w:rsid w:val="00AD7688"/>
    <w:rsid w:val="00AD7693"/>
    <w:rsid w:val="00AD7699"/>
    <w:rsid w:val="00AD7702"/>
    <w:rsid w:val="00AD7707"/>
    <w:rsid w:val="00AD772E"/>
    <w:rsid w:val="00AD7793"/>
    <w:rsid w:val="00AD77CE"/>
    <w:rsid w:val="00AD77E4"/>
    <w:rsid w:val="00AD7841"/>
    <w:rsid w:val="00AD785C"/>
    <w:rsid w:val="00AD78A8"/>
    <w:rsid w:val="00AD796D"/>
    <w:rsid w:val="00AD79C8"/>
    <w:rsid w:val="00AD79EE"/>
    <w:rsid w:val="00AD7A0D"/>
    <w:rsid w:val="00AD7A34"/>
    <w:rsid w:val="00AD7AEF"/>
    <w:rsid w:val="00AD7B22"/>
    <w:rsid w:val="00AD7BA3"/>
    <w:rsid w:val="00AD7BBA"/>
    <w:rsid w:val="00AD7BD3"/>
    <w:rsid w:val="00AD7BDC"/>
    <w:rsid w:val="00AD7C2C"/>
    <w:rsid w:val="00AD7C8B"/>
    <w:rsid w:val="00AD7D1B"/>
    <w:rsid w:val="00AD7D3C"/>
    <w:rsid w:val="00AD7D6E"/>
    <w:rsid w:val="00AD7DA4"/>
    <w:rsid w:val="00AD7DC8"/>
    <w:rsid w:val="00AD7E1D"/>
    <w:rsid w:val="00AD7E33"/>
    <w:rsid w:val="00AD7E50"/>
    <w:rsid w:val="00AD7E6A"/>
    <w:rsid w:val="00AD7E6E"/>
    <w:rsid w:val="00AD7E81"/>
    <w:rsid w:val="00AD7FF8"/>
    <w:rsid w:val="00AE0015"/>
    <w:rsid w:val="00AE00E9"/>
    <w:rsid w:val="00AE013A"/>
    <w:rsid w:val="00AE01D1"/>
    <w:rsid w:val="00AE0270"/>
    <w:rsid w:val="00AE028F"/>
    <w:rsid w:val="00AE02EA"/>
    <w:rsid w:val="00AE0380"/>
    <w:rsid w:val="00AE0394"/>
    <w:rsid w:val="00AE03CC"/>
    <w:rsid w:val="00AE03E3"/>
    <w:rsid w:val="00AE03FB"/>
    <w:rsid w:val="00AE04D3"/>
    <w:rsid w:val="00AE05D0"/>
    <w:rsid w:val="00AE0649"/>
    <w:rsid w:val="00AE0723"/>
    <w:rsid w:val="00AE0832"/>
    <w:rsid w:val="00AE0838"/>
    <w:rsid w:val="00AE08F6"/>
    <w:rsid w:val="00AE0A45"/>
    <w:rsid w:val="00AE0A64"/>
    <w:rsid w:val="00AE0AB2"/>
    <w:rsid w:val="00AE0B4C"/>
    <w:rsid w:val="00AE0BE5"/>
    <w:rsid w:val="00AE0C07"/>
    <w:rsid w:val="00AE0C5C"/>
    <w:rsid w:val="00AE0C82"/>
    <w:rsid w:val="00AE0C8D"/>
    <w:rsid w:val="00AE0CDD"/>
    <w:rsid w:val="00AE0D64"/>
    <w:rsid w:val="00AE0DBE"/>
    <w:rsid w:val="00AE0E40"/>
    <w:rsid w:val="00AE0E4B"/>
    <w:rsid w:val="00AE0F0F"/>
    <w:rsid w:val="00AE0F1E"/>
    <w:rsid w:val="00AE0F69"/>
    <w:rsid w:val="00AE0FBC"/>
    <w:rsid w:val="00AE103C"/>
    <w:rsid w:val="00AE1068"/>
    <w:rsid w:val="00AE106D"/>
    <w:rsid w:val="00AE108D"/>
    <w:rsid w:val="00AE10BB"/>
    <w:rsid w:val="00AE11DD"/>
    <w:rsid w:val="00AE11E9"/>
    <w:rsid w:val="00AE1253"/>
    <w:rsid w:val="00AE13B2"/>
    <w:rsid w:val="00AE13C6"/>
    <w:rsid w:val="00AE152F"/>
    <w:rsid w:val="00AE1561"/>
    <w:rsid w:val="00AE15A3"/>
    <w:rsid w:val="00AE1612"/>
    <w:rsid w:val="00AE1676"/>
    <w:rsid w:val="00AE1714"/>
    <w:rsid w:val="00AE1725"/>
    <w:rsid w:val="00AE1788"/>
    <w:rsid w:val="00AE17B7"/>
    <w:rsid w:val="00AE180F"/>
    <w:rsid w:val="00AE1871"/>
    <w:rsid w:val="00AE1876"/>
    <w:rsid w:val="00AE191B"/>
    <w:rsid w:val="00AE19A0"/>
    <w:rsid w:val="00AE1A3A"/>
    <w:rsid w:val="00AE1A3D"/>
    <w:rsid w:val="00AE1A46"/>
    <w:rsid w:val="00AE1AA5"/>
    <w:rsid w:val="00AE1AE1"/>
    <w:rsid w:val="00AE1AF2"/>
    <w:rsid w:val="00AE1B56"/>
    <w:rsid w:val="00AE1C11"/>
    <w:rsid w:val="00AE1D1C"/>
    <w:rsid w:val="00AE1E01"/>
    <w:rsid w:val="00AE1E21"/>
    <w:rsid w:val="00AE1E52"/>
    <w:rsid w:val="00AE1EC1"/>
    <w:rsid w:val="00AE1F02"/>
    <w:rsid w:val="00AE1F4D"/>
    <w:rsid w:val="00AE1FD1"/>
    <w:rsid w:val="00AE201D"/>
    <w:rsid w:val="00AE2031"/>
    <w:rsid w:val="00AE2050"/>
    <w:rsid w:val="00AE2057"/>
    <w:rsid w:val="00AE2075"/>
    <w:rsid w:val="00AE20AC"/>
    <w:rsid w:val="00AE20B4"/>
    <w:rsid w:val="00AE20FE"/>
    <w:rsid w:val="00AE224E"/>
    <w:rsid w:val="00AE2302"/>
    <w:rsid w:val="00AE2353"/>
    <w:rsid w:val="00AE23AD"/>
    <w:rsid w:val="00AE2475"/>
    <w:rsid w:val="00AE24E6"/>
    <w:rsid w:val="00AE254B"/>
    <w:rsid w:val="00AE2597"/>
    <w:rsid w:val="00AE260D"/>
    <w:rsid w:val="00AE2621"/>
    <w:rsid w:val="00AE265D"/>
    <w:rsid w:val="00AE2689"/>
    <w:rsid w:val="00AE26F8"/>
    <w:rsid w:val="00AE2740"/>
    <w:rsid w:val="00AE27F1"/>
    <w:rsid w:val="00AE2856"/>
    <w:rsid w:val="00AE2911"/>
    <w:rsid w:val="00AE2914"/>
    <w:rsid w:val="00AE299F"/>
    <w:rsid w:val="00AE29F9"/>
    <w:rsid w:val="00AE2A5C"/>
    <w:rsid w:val="00AE2A61"/>
    <w:rsid w:val="00AE2AD9"/>
    <w:rsid w:val="00AE2ADB"/>
    <w:rsid w:val="00AE2B2B"/>
    <w:rsid w:val="00AE2B5A"/>
    <w:rsid w:val="00AE2B73"/>
    <w:rsid w:val="00AE2BCA"/>
    <w:rsid w:val="00AE2C66"/>
    <w:rsid w:val="00AE2D15"/>
    <w:rsid w:val="00AE2DA8"/>
    <w:rsid w:val="00AE2E22"/>
    <w:rsid w:val="00AE2E40"/>
    <w:rsid w:val="00AE2E85"/>
    <w:rsid w:val="00AE2ED9"/>
    <w:rsid w:val="00AE2F15"/>
    <w:rsid w:val="00AE2F1C"/>
    <w:rsid w:val="00AE2F3F"/>
    <w:rsid w:val="00AE2F42"/>
    <w:rsid w:val="00AE2FC1"/>
    <w:rsid w:val="00AE2FC3"/>
    <w:rsid w:val="00AE2FEA"/>
    <w:rsid w:val="00AE3043"/>
    <w:rsid w:val="00AE30A7"/>
    <w:rsid w:val="00AE3252"/>
    <w:rsid w:val="00AE32BF"/>
    <w:rsid w:val="00AE32D2"/>
    <w:rsid w:val="00AE32D8"/>
    <w:rsid w:val="00AE3303"/>
    <w:rsid w:val="00AE331D"/>
    <w:rsid w:val="00AE335E"/>
    <w:rsid w:val="00AE3388"/>
    <w:rsid w:val="00AE348C"/>
    <w:rsid w:val="00AE34C4"/>
    <w:rsid w:val="00AE34CB"/>
    <w:rsid w:val="00AE3518"/>
    <w:rsid w:val="00AE35A7"/>
    <w:rsid w:val="00AE35E0"/>
    <w:rsid w:val="00AE35F6"/>
    <w:rsid w:val="00AE36C8"/>
    <w:rsid w:val="00AE372F"/>
    <w:rsid w:val="00AE3747"/>
    <w:rsid w:val="00AE3755"/>
    <w:rsid w:val="00AE378A"/>
    <w:rsid w:val="00AE378B"/>
    <w:rsid w:val="00AE37D0"/>
    <w:rsid w:val="00AE386F"/>
    <w:rsid w:val="00AE3895"/>
    <w:rsid w:val="00AE394F"/>
    <w:rsid w:val="00AE395B"/>
    <w:rsid w:val="00AE3B67"/>
    <w:rsid w:val="00AE3B82"/>
    <w:rsid w:val="00AE3BB2"/>
    <w:rsid w:val="00AE3BF0"/>
    <w:rsid w:val="00AE3D8F"/>
    <w:rsid w:val="00AE3DCE"/>
    <w:rsid w:val="00AE3DD3"/>
    <w:rsid w:val="00AE3DED"/>
    <w:rsid w:val="00AE3E10"/>
    <w:rsid w:val="00AE3E86"/>
    <w:rsid w:val="00AE3E9A"/>
    <w:rsid w:val="00AE3EC4"/>
    <w:rsid w:val="00AE3EC7"/>
    <w:rsid w:val="00AE3FE6"/>
    <w:rsid w:val="00AE401B"/>
    <w:rsid w:val="00AE402E"/>
    <w:rsid w:val="00AE407B"/>
    <w:rsid w:val="00AE408B"/>
    <w:rsid w:val="00AE4091"/>
    <w:rsid w:val="00AE411E"/>
    <w:rsid w:val="00AE41AD"/>
    <w:rsid w:val="00AE41D2"/>
    <w:rsid w:val="00AE422D"/>
    <w:rsid w:val="00AE42FA"/>
    <w:rsid w:val="00AE43AB"/>
    <w:rsid w:val="00AE43DA"/>
    <w:rsid w:val="00AE4407"/>
    <w:rsid w:val="00AE446B"/>
    <w:rsid w:val="00AE4489"/>
    <w:rsid w:val="00AE448E"/>
    <w:rsid w:val="00AE44B1"/>
    <w:rsid w:val="00AE4550"/>
    <w:rsid w:val="00AE4554"/>
    <w:rsid w:val="00AE4580"/>
    <w:rsid w:val="00AE458B"/>
    <w:rsid w:val="00AE458F"/>
    <w:rsid w:val="00AE45AB"/>
    <w:rsid w:val="00AE466D"/>
    <w:rsid w:val="00AE466F"/>
    <w:rsid w:val="00AE46B6"/>
    <w:rsid w:val="00AE4735"/>
    <w:rsid w:val="00AE4771"/>
    <w:rsid w:val="00AE47F3"/>
    <w:rsid w:val="00AE487F"/>
    <w:rsid w:val="00AE4880"/>
    <w:rsid w:val="00AE4A31"/>
    <w:rsid w:val="00AE4A37"/>
    <w:rsid w:val="00AE4A8B"/>
    <w:rsid w:val="00AE4AF0"/>
    <w:rsid w:val="00AE4B2E"/>
    <w:rsid w:val="00AE4B5F"/>
    <w:rsid w:val="00AE4BBF"/>
    <w:rsid w:val="00AE4BCA"/>
    <w:rsid w:val="00AE4C38"/>
    <w:rsid w:val="00AE4CF5"/>
    <w:rsid w:val="00AE4D58"/>
    <w:rsid w:val="00AE4D5A"/>
    <w:rsid w:val="00AE4DE2"/>
    <w:rsid w:val="00AE4DEF"/>
    <w:rsid w:val="00AE4DF9"/>
    <w:rsid w:val="00AE4E32"/>
    <w:rsid w:val="00AE4EA8"/>
    <w:rsid w:val="00AE4F1F"/>
    <w:rsid w:val="00AE4F75"/>
    <w:rsid w:val="00AE4FC0"/>
    <w:rsid w:val="00AE5056"/>
    <w:rsid w:val="00AE50BC"/>
    <w:rsid w:val="00AE521A"/>
    <w:rsid w:val="00AE527F"/>
    <w:rsid w:val="00AE5301"/>
    <w:rsid w:val="00AE531E"/>
    <w:rsid w:val="00AE5375"/>
    <w:rsid w:val="00AE537D"/>
    <w:rsid w:val="00AE5413"/>
    <w:rsid w:val="00AE547E"/>
    <w:rsid w:val="00AE54C8"/>
    <w:rsid w:val="00AE54D4"/>
    <w:rsid w:val="00AE54DF"/>
    <w:rsid w:val="00AE5501"/>
    <w:rsid w:val="00AE5505"/>
    <w:rsid w:val="00AE5536"/>
    <w:rsid w:val="00AE55F1"/>
    <w:rsid w:val="00AE55F7"/>
    <w:rsid w:val="00AE568C"/>
    <w:rsid w:val="00AE56E0"/>
    <w:rsid w:val="00AE576D"/>
    <w:rsid w:val="00AE5872"/>
    <w:rsid w:val="00AE587A"/>
    <w:rsid w:val="00AE58A8"/>
    <w:rsid w:val="00AE590A"/>
    <w:rsid w:val="00AE5979"/>
    <w:rsid w:val="00AE597C"/>
    <w:rsid w:val="00AE5994"/>
    <w:rsid w:val="00AE59C3"/>
    <w:rsid w:val="00AE5A49"/>
    <w:rsid w:val="00AE5A81"/>
    <w:rsid w:val="00AE5A9D"/>
    <w:rsid w:val="00AE5AFE"/>
    <w:rsid w:val="00AE5BB1"/>
    <w:rsid w:val="00AE5C31"/>
    <w:rsid w:val="00AE5C99"/>
    <w:rsid w:val="00AE5CC7"/>
    <w:rsid w:val="00AE5D8F"/>
    <w:rsid w:val="00AE5DAA"/>
    <w:rsid w:val="00AE5DDB"/>
    <w:rsid w:val="00AE5E84"/>
    <w:rsid w:val="00AE5F1A"/>
    <w:rsid w:val="00AE5FB4"/>
    <w:rsid w:val="00AE5FB9"/>
    <w:rsid w:val="00AE6089"/>
    <w:rsid w:val="00AE60FE"/>
    <w:rsid w:val="00AE61CC"/>
    <w:rsid w:val="00AE61D0"/>
    <w:rsid w:val="00AE6267"/>
    <w:rsid w:val="00AE62D1"/>
    <w:rsid w:val="00AE62DB"/>
    <w:rsid w:val="00AE6309"/>
    <w:rsid w:val="00AE631C"/>
    <w:rsid w:val="00AE635C"/>
    <w:rsid w:val="00AE639A"/>
    <w:rsid w:val="00AE63CE"/>
    <w:rsid w:val="00AE64F6"/>
    <w:rsid w:val="00AE6530"/>
    <w:rsid w:val="00AE6558"/>
    <w:rsid w:val="00AE6587"/>
    <w:rsid w:val="00AE6589"/>
    <w:rsid w:val="00AE65F4"/>
    <w:rsid w:val="00AE662C"/>
    <w:rsid w:val="00AE6638"/>
    <w:rsid w:val="00AE6675"/>
    <w:rsid w:val="00AE66FF"/>
    <w:rsid w:val="00AE6780"/>
    <w:rsid w:val="00AE67BB"/>
    <w:rsid w:val="00AE67C0"/>
    <w:rsid w:val="00AE67FA"/>
    <w:rsid w:val="00AE6825"/>
    <w:rsid w:val="00AE68A0"/>
    <w:rsid w:val="00AE68D0"/>
    <w:rsid w:val="00AE68F0"/>
    <w:rsid w:val="00AE6948"/>
    <w:rsid w:val="00AE6950"/>
    <w:rsid w:val="00AE6963"/>
    <w:rsid w:val="00AE6A2F"/>
    <w:rsid w:val="00AE6B15"/>
    <w:rsid w:val="00AE6B46"/>
    <w:rsid w:val="00AE6C03"/>
    <w:rsid w:val="00AE6C1C"/>
    <w:rsid w:val="00AE6D6F"/>
    <w:rsid w:val="00AE6D79"/>
    <w:rsid w:val="00AE6D9E"/>
    <w:rsid w:val="00AE6DAD"/>
    <w:rsid w:val="00AE6E03"/>
    <w:rsid w:val="00AE6E3A"/>
    <w:rsid w:val="00AE6E40"/>
    <w:rsid w:val="00AE6E52"/>
    <w:rsid w:val="00AE6F3B"/>
    <w:rsid w:val="00AE6F84"/>
    <w:rsid w:val="00AE7007"/>
    <w:rsid w:val="00AE7012"/>
    <w:rsid w:val="00AE701D"/>
    <w:rsid w:val="00AE70A0"/>
    <w:rsid w:val="00AE7188"/>
    <w:rsid w:val="00AE71E7"/>
    <w:rsid w:val="00AE72A4"/>
    <w:rsid w:val="00AE72A6"/>
    <w:rsid w:val="00AE72BA"/>
    <w:rsid w:val="00AE72DD"/>
    <w:rsid w:val="00AE730C"/>
    <w:rsid w:val="00AE7333"/>
    <w:rsid w:val="00AE7351"/>
    <w:rsid w:val="00AE741C"/>
    <w:rsid w:val="00AE7474"/>
    <w:rsid w:val="00AE7486"/>
    <w:rsid w:val="00AE74C4"/>
    <w:rsid w:val="00AE7554"/>
    <w:rsid w:val="00AE75A1"/>
    <w:rsid w:val="00AE75B4"/>
    <w:rsid w:val="00AE76D4"/>
    <w:rsid w:val="00AE7803"/>
    <w:rsid w:val="00AE786A"/>
    <w:rsid w:val="00AE78B9"/>
    <w:rsid w:val="00AE78BB"/>
    <w:rsid w:val="00AE78ED"/>
    <w:rsid w:val="00AE7932"/>
    <w:rsid w:val="00AE799C"/>
    <w:rsid w:val="00AE7A1C"/>
    <w:rsid w:val="00AE7A1E"/>
    <w:rsid w:val="00AE7A3D"/>
    <w:rsid w:val="00AE7A65"/>
    <w:rsid w:val="00AE7A78"/>
    <w:rsid w:val="00AE7AE0"/>
    <w:rsid w:val="00AE7AEE"/>
    <w:rsid w:val="00AE7BBA"/>
    <w:rsid w:val="00AE7BF9"/>
    <w:rsid w:val="00AE7CBF"/>
    <w:rsid w:val="00AE7D89"/>
    <w:rsid w:val="00AE7DA9"/>
    <w:rsid w:val="00AE7DC6"/>
    <w:rsid w:val="00AE7DCF"/>
    <w:rsid w:val="00AE7DD6"/>
    <w:rsid w:val="00AE7E00"/>
    <w:rsid w:val="00AE7E6B"/>
    <w:rsid w:val="00AE7F7D"/>
    <w:rsid w:val="00AE7F98"/>
    <w:rsid w:val="00AE7FF2"/>
    <w:rsid w:val="00AF001D"/>
    <w:rsid w:val="00AF008D"/>
    <w:rsid w:val="00AF009C"/>
    <w:rsid w:val="00AF00F0"/>
    <w:rsid w:val="00AF00FF"/>
    <w:rsid w:val="00AF012B"/>
    <w:rsid w:val="00AF0156"/>
    <w:rsid w:val="00AF01B5"/>
    <w:rsid w:val="00AF023E"/>
    <w:rsid w:val="00AF0290"/>
    <w:rsid w:val="00AF02C9"/>
    <w:rsid w:val="00AF02DF"/>
    <w:rsid w:val="00AF0313"/>
    <w:rsid w:val="00AF0372"/>
    <w:rsid w:val="00AF03EF"/>
    <w:rsid w:val="00AF041B"/>
    <w:rsid w:val="00AF0435"/>
    <w:rsid w:val="00AF044D"/>
    <w:rsid w:val="00AF0475"/>
    <w:rsid w:val="00AF04FC"/>
    <w:rsid w:val="00AF0503"/>
    <w:rsid w:val="00AF0528"/>
    <w:rsid w:val="00AF05A7"/>
    <w:rsid w:val="00AF0612"/>
    <w:rsid w:val="00AF0639"/>
    <w:rsid w:val="00AF0670"/>
    <w:rsid w:val="00AF0681"/>
    <w:rsid w:val="00AF0694"/>
    <w:rsid w:val="00AF06BA"/>
    <w:rsid w:val="00AF0754"/>
    <w:rsid w:val="00AF080E"/>
    <w:rsid w:val="00AF0836"/>
    <w:rsid w:val="00AF086F"/>
    <w:rsid w:val="00AF0882"/>
    <w:rsid w:val="00AF0893"/>
    <w:rsid w:val="00AF092F"/>
    <w:rsid w:val="00AF09DA"/>
    <w:rsid w:val="00AF0A90"/>
    <w:rsid w:val="00AF0C70"/>
    <w:rsid w:val="00AF0D01"/>
    <w:rsid w:val="00AF0D2E"/>
    <w:rsid w:val="00AF0DB1"/>
    <w:rsid w:val="00AF0DDE"/>
    <w:rsid w:val="00AF0E10"/>
    <w:rsid w:val="00AF0E4C"/>
    <w:rsid w:val="00AF0E73"/>
    <w:rsid w:val="00AF0EE0"/>
    <w:rsid w:val="00AF0F18"/>
    <w:rsid w:val="00AF0F29"/>
    <w:rsid w:val="00AF0F37"/>
    <w:rsid w:val="00AF0F5F"/>
    <w:rsid w:val="00AF0F79"/>
    <w:rsid w:val="00AF0F99"/>
    <w:rsid w:val="00AF10AB"/>
    <w:rsid w:val="00AF1120"/>
    <w:rsid w:val="00AF112D"/>
    <w:rsid w:val="00AF1130"/>
    <w:rsid w:val="00AF1142"/>
    <w:rsid w:val="00AF1169"/>
    <w:rsid w:val="00AF1180"/>
    <w:rsid w:val="00AF11F6"/>
    <w:rsid w:val="00AF11FE"/>
    <w:rsid w:val="00AF1311"/>
    <w:rsid w:val="00AF13D4"/>
    <w:rsid w:val="00AF1451"/>
    <w:rsid w:val="00AF1478"/>
    <w:rsid w:val="00AF1483"/>
    <w:rsid w:val="00AF14B8"/>
    <w:rsid w:val="00AF154C"/>
    <w:rsid w:val="00AF1555"/>
    <w:rsid w:val="00AF15C4"/>
    <w:rsid w:val="00AF15E6"/>
    <w:rsid w:val="00AF15F0"/>
    <w:rsid w:val="00AF15F5"/>
    <w:rsid w:val="00AF1606"/>
    <w:rsid w:val="00AF164A"/>
    <w:rsid w:val="00AF164E"/>
    <w:rsid w:val="00AF17AF"/>
    <w:rsid w:val="00AF17D3"/>
    <w:rsid w:val="00AF188F"/>
    <w:rsid w:val="00AF1943"/>
    <w:rsid w:val="00AF19E6"/>
    <w:rsid w:val="00AF1A07"/>
    <w:rsid w:val="00AF1A63"/>
    <w:rsid w:val="00AF1AA6"/>
    <w:rsid w:val="00AF1AC8"/>
    <w:rsid w:val="00AF1ACF"/>
    <w:rsid w:val="00AF1C65"/>
    <w:rsid w:val="00AF1E09"/>
    <w:rsid w:val="00AF1F22"/>
    <w:rsid w:val="00AF1F7C"/>
    <w:rsid w:val="00AF1F8B"/>
    <w:rsid w:val="00AF1F8D"/>
    <w:rsid w:val="00AF1FA0"/>
    <w:rsid w:val="00AF2065"/>
    <w:rsid w:val="00AF2087"/>
    <w:rsid w:val="00AF2149"/>
    <w:rsid w:val="00AF2180"/>
    <w:rsid w:val="00AF219F"/>
    <w:rsid w:val="00AF2224"/>
    <w:rsid w:val="00AF2355"/>
    <w:rsid w:val="00AF23C7"/>
    <w:rsid w:val="00AF23D7"/>
    <w:rsid w:val="00AF23D9"/>
    <w:rsid w:val="00AF23E6"/>
    <w:rsid w:val="00AF2438"/>
    <w:rsid w:val="00AF244E"/>
    <w:rsid w:val="00AF2472"/>
    <w:rsid w:val="00AF247F"/>
    <w:rsid w:val="00AF2492"/>
    <w:rsid w:val="00AF2542"/>
    <w:rsid w:val="00AF255A"/>
    <w:rsid w:val="00AF2599"/>
    <w:rsid w:val="00AF259E"/>
    <w:rsid w:val="00AF25AE"/>
    <w:rsid w:val="00AF25E3"/>
    <w:rsid w:val="00AF2601"/>
    <w:rsid w:val="00AF262F"/>
    <w:rsid w:val="00AF269C"/>
    <w:rsid w:val="00AF26BF"/>
    <w:rsid w:val="00AF274B"/>
    <w:rsid w:val="00AF27A4"/>
    <w:rsid w:val="00AF2819"/>
    <w:rsid w:val="00AF2822"/>
    <w:rsid w:val="00AF2839"/>
    <w:rsid w:val="00AF288E"/>
    <w:rsid w:val="00AF28A5"/>
    <w:rsid w:val="00AF28BA"/>
    <w:rsid w:val="00AF28C3"/>
    <w:rsid w:val="00AF293F"/>
    <w:rsid w:val="00AF2A75"/>
    <w:rsid w:val="00AF2AB0"/>
    <w:rsid w:val="00AF2ADE"/>
    <w:rsid w:val="00AF2B0A"/>
    <w:rsid w:val="00AF2B56"/>
    <w:rsid w:val="00AF2BEC"/>
    <w:rsid w:val="00AF2C88"/>
    <w:rsid w:val="00AF2C9C"/>
    <w:rsid w:val="00AF2CFF"/>
    <w:rsid w:val="00AF2D40"/>
    <w:rsid w:val="00AF2D6C"/>
    <w:rsid w:val="00AF2DAD"/>
    <w:rsid w:val="00AF2E79"/>
    <w:rsid w:val="00AF2E9B"/>
    <w:rsid w:val="00AF2EA7"/>
    <w:rsid w:val="00AF2EC3"/>
    <w:rsid w:val="00AF2EF4"/>
    <w:rsid w:val="00AF2F25"/>
    <w:rsid w:val="00AF2FCF"/>
    <w:rsid w:val="00AF2FF2"/>
    <w:rsid w:val="00AF3032"/>
    <w:rsid w:val="00AF3044"/>
    <w:rsid w:val="00AF304A"/>
    <w:rsid w:val="00AF3175"/>
    <w:rsid w:val="00AF322C"/>
    <w:rsid w:val="00AF3256"/>
    <w:rsid w:val="00AF32E8"/>
    <w:rsid w:val="00AF332B"/>
    <w:rsid w:val="00AF3356"/>
    <w:rsid w:val="00AF33AD"/>
    <w:rsid w:val="00AF33BB"/>
    <w:rsid w:val="00AF340C"/>
    <w:rsid w:val="00AF34BA"/>
    <w:rsid w:val="00AF34C3"/>
    <w:rsid w:val="00AF3519"/>
    <w:rsid w:val="00AF353B"/>
    <w:rsid w:val="00AF3590"/>
    <w:rsid w:val="00AF35FF"/>
    <w:rsid w:val="00AF3659"/>
    <w:rsid w:val="00AF36BA"/>
    <w:rsid w:val="00AF378F"/>
    <w:rsid w:val="00AF38D1"/>
    <w:rsid w:val="00AF38D9"/>
    <w:rsid w:val="00AF38F4"/>
    <w:rsid w:val="00AF3907"/>
    <w:rsid w:val="00AF396D"/>
    <w:rsid w:val="00AF3997"/>
    <w:rsid w:val="00AF39D3"/>
    <w:rsid w:val="00AF39D8"/>
    <w:rsid w:val="00AF39E4"/>
    <w:rsid w:val="00AF39EE"/>
    <w:rsid w:val="00AF39FE"/>
    <w:rsid w:val="00AF3A24"/>
    <w:rsid w:val="00AF3A44"/>
    <w:rsid w:val="00AF3A7B"/>
    <w:rsid w:val="00AF3A82"/>
    <w:rsid w:val="00AF3A89"/>
    <w:rsid w:val="00AF3BAE"/>
    <w:rsid w:val="00AF3BB6"/>
    <w:rsid w:val="00AF3BC2"/>
    <w:rsid w:val="00AF3BD7"/>
    <w:rsid w:val="00AF3C20"/>
    <w:rsid w:val="00AF3CF3"/>
    <w:rsid w:val="00AF3D32"/>
    <w:rsid w:val="00AF3D63"/>
    <w:rsid w:val="00AF3D6B"/>
    <w:rsid w:val="00AF3DA4"/>
    <w:rsid w:val="00AF3E67"/>
    <w:rsid w:val="00AF3E7C"/>
    <w:rsid w:val="00AF3E9F"/>
    <w:rsid w:val="00AF3EFB"/>
    <w:rsid w:val="00AF3F24"/>
    <w:rsid w:val="00AF3F6B"/>
    <w:rsid w:val="00AF3FD5"/>
    <w:rsid w:val="00AF3FEE"/>
    <w:rsid w:val="00AF404B"/>
    <w:rsid w:val="00AF404F"/>
    <w:rsid w:val="00AF407E"/>
    <w:rsid w:val="00AF407F"/>
    <w:rsid w:val="00AF40DD"/>
    <w:rsid w:val="00AF416F"/>
    <w:rsid w:val="00AF4289"/>
    <w:rsid w:val="00AF42AE"/>
    <w:rsid w:val="00AF4388"/>
    <w:rsid w:val="00AF43A3"/>
    <w:rsid w:val="00AF43F9"/>
    <w:rsid w:val="00AF4457"/>
    <w:rsid w:val="00AF4482"/>
    <w:rsid w:val="00AF44B3"/>
    <w:rsid w:val="00AF44EF"/>
    <w:rsid w:val="00AF4581"/>
    <w:rsid w:val="00AF45C7"/>
    <w:rsid w:val="00AF461A"/>
    <w:rsid w:val="00AF4679"/>
    <w:rsid w:val="00AF46B6"/>
    <w:rsid w:val="00AF46D2"/>
    <w:rsid w:val="00AF475C"/>
    <w:rsid w:val="00AF4826"/>
    <w:rsid w:val="00AF4847"/>
    <w:rsid w:val="00AF485D"/>
    <w:rsid w:val="00AF48DC"/>
    <w:rsid w:val="00AF48F2"/>
    <w:rsid w:val="00AF48FD"/>
    <w:rsid w:val="00AF4926"/>
    <w:rsid w:val="00AF498E"/>
    <w:rsid w:val="00AF4A48"/>
    <w:rsid w:val="00AF4A54"/>
    <w:rsid w:val="00AF4AAB"/>
    <w:rsid w:val="00AF4B81"/>
    <w:rsid w:val="00AF4B9E"/>
    <w:rsid w:val="00AF4C0A"/>
    <w:rsid w:val="00AF4C6B"/>
    <w:rsid w:val="00AF4D1D"/>
    <w:rsid w:val="00AF4D6A"/>
    <w:rsid w:val="00AF4D81"/>
    <w:rsid w:val="00AF4DEE"/>
    <w:rsid w:val="00AF4FD4"/>
    <w:rsid w:val="00AF4FE1"/>
    <w:rsid w:val="00AF500F"/>
    <w:rsid w:val="00AF5061"/>
    <w:rsid w:val="00AF50C5"/>
    <w:rsid w:val="00AF50D0"/>
    <w:rsid w:val="00AF5145"/>
    <w:rsid w:val="00AF52EB"/>
    <w:rsid w:val="00AF5314"/>
    <w:rsid w:val="00AF5331"/>
    <w:rsid w:val="00AF5385"/>
    <w:rsid w:val="00AF5435"/>
    <w:rsid w:val="00AF5455"/>
    <w:rsid w:val="00AF5474"/>
    <w:rsid w:val="00AF54C4"/>
    <w:rsid w:val="00AF54E6"/>
    <w:rsid w:val="00AF555D"/>
    <w:rsid w:val="00AF5617"/>
    <w:rsid w:val="00AF5629"/>
    <w:rsid w:val="00AF562F"/>
    <w:rsid w:val="00AF5697"/>
    <w:rsid w:val="00AF5757"/>
    <w:rsid w:val="00AF57D9"/>
    <w:rsid w:val="00AF5838"/>
    <w:rsid w:val="00AF58BB"/>
    <w:rsid w:val="00AF5A4B"/>
    <w:rsid w:val="00AF5A53"/>
    <w:rsid w:val="00AF5AC4"/>
    <w:rsid w:val="00AF5B19"/>
    <w:rsid w:val="00AF5B2C"/>
    <w:rsid w:val="00AF5B3C"/>
    <w:rsid w:val="00AF5BA3"/>
    <w:rsid w:val="00AF5BAD"/>
    <w:rsid w:val="00AF5C2C"/>
    <w:rsid w:val="00AF5C78"/>
    <w:rsid w:val="00AF5CF0"/>
    <w:rsid w:val="00AF5CF9"/>
    <w:rsid w:val="00AF5D6F"/>
    <w:rsid w:val="00AF5D73"/>
    <w:rsid w:val="00AF5F2F"/>
    <w:rsid w:val="00AF5FDD"/>
    <w:rsid w:val="00AF602F"/>
    <w:rsid w:val="00AF6034"/>
    <w:rsid w:val="00AF60FF"/>
    <w:rsid w:val="00AF6132"/>
    <w:rsid w:val="00AF6174"/>
    <w:rsid w:val="00AF61C2"/>
    <w:rsid w:val="00AF6278"/>
    <w:rsid w:val="00AF62B1"/>
    <w:rsid w:val="00AF62F9"/>
    <w:rsid w:val="00AF637B"/>
    <w:rsid w:val="00AF6380"/>
    <w:rsid w:val="00AF6381"/>
    <w:rsid w:val="00AF63CA"/>
    <w:rsid w:val="00AF6515"/>
    <w:rsid w:val="00AF6547"/>
    <w:rsid w:val="00AF66AF"/>
    <w:rsid w:val="00AF6736"/>
    <w:rsid w:val="00AF679F"/>
    <w:rsid w:val="00AF67D0"/>
    <w:rsid w:val="00AF6831"/>
    <w:rsid w:val="00AF6881"/>
    <w:rsid w:val="00AF6936"/>
    <w:rsid w:val="00AF6988"/>
    <w:rsid w:val="00AF699D"/>
    <w:rsid w:val="00AF69A0"/>
    <w:rsid w:val="00AF69C8"/>
    <w:rsid w:val="00AF69CC"/>
    <w:rsid w:val="00AF69CD"/>
    <w:rsid w:val="00AF6A1A"/>
    <w:rsid w:val="00AF6ABC"/>
    <w:rsid w:val="00AF6B1B"/>
    <w:rsid w:val="00AF6BC9"/>
    <w:rsid w:val="00AF6BD5"/>
    <w:rsid w:val="00AF6BDD"/>
    <w:rsid w:val="00AF6BEC"/>
    <w:rsid w:val="00AF6BF9"/>
    <w:rsid w:val="00AF6BFB"/>
    <w:rsid w:val="00AF6C06"/>
    <w:rsid w:val="00AF6C81"/>
    <w:rsid w:val="00AF6CC5"/>
    <w:rsid w:val="00AF6D3B"/>
    <w:rsid w:val="00AF6D3F"/>
    <w:rsid w:val="00AF6D5F"/>
    <w:rsid w:val="00AF6D78"/>
    <w:rsid w:val="00AF6DB7"/>
    <w:rsid w:val="00AF6DC9"/>
    <w:rsid w:val="00AF6E9D"/>
    <w:rsid w:val="00AF6EF2"/>
    <w:rsid w:val="00AF6F1C"/>
    <w:rsid w:val="00AF6F3E"/>
    <w:rsid w:val="00AF6FA1"/>
    <w:rsid w:val="00AF6FA7"/>
    <w:rsid w:val="00AF7081"/>
    <w:rsid w:val="00AF708A"/>
    <w:rsid w:val="00AF7232"/>
    <w:rsid w:val="00AF726E"/>
    <w:rsid w:val="00AF7273"/>
    <w:rsid w:val="00AF727B"/>
    <w:rsid w:val="00AF72E0"/>
    <w:rsid w:val="00AF72F4"/>
    <w:rsid w:val="00AF72F9"/>
    <w:rsid w:val="00AF735E"/>
    <w:rsid w:val="00AF7360"/>
    <w:rsid w:val="00AF73AE"/>
    <w:rsid w:val="00AF73F1"/>
    <w:rsid w:val="00AF7468"/>
    <w:rsid w:val="00AF74BB"/>
    <w:rsid w:val="00AF74DA"/>
    <w:rsid w:val="00AF74E6"/>
    <w:rsid w:val="00AF7503"/>
    <w:rsid w:val="00AF7531"/>
    <w:rsid w:val="00AF7563"/>
    <w:rsid w:val="00AF7589"/>
    <w:rsid w:val="00AF7596"/>
    <w:rsid w:val="00AF7599"/>
    <w:rsid w:val="00AF75BF"/>
    <w:rsid w:val="00AF7640"/>
    <w:rsid w:val="00AF7699"/>
    <w:rsid w:val="00AF769F"/>
    <w:rsid w:val="00AF76B9"/>
    <w:rsid w:val="00AF7714"/>
    <w:rsid w:val="00AF77C8"/>
    <w:rsid w:val="00AF77FA"/>
    <w:rsid w:val="00AF7841"/>
    <w:rsid w:val="00AF795B"/>
    <w:rsid w:val="00AF7A02"/>
    <w:rsid w:val="00AF7A52"/>
    <w:rsid w:val="00AF7A5D"/>
    <w:rsid w:val="00AF7A62"/>
    <w:rsid w:val="00AF7AC1"/>
    <w:rsid w:val="00AF7AC5"/>
    <w:rsid w:val="00AF7AFF"/>
    <w:rsid w:val="00AF7B26"/>
    <w:rsid w:val="00AF7B81"/>
    <w:rsid w:val="00AF7BFF"/>
    <w:rsid w:val="00AF7C6D"/>
    <w:rsid w:val="00AF7C89"/>
    <w:rsid w:val="00AF7CCB"/>
    <w:rsid w:val="00AF7D4F"/>
    <w:rsid w:val="00AF7DC5"/>
    <w:rsid w:val="00AF7E08"/>
    <w:rsid w:val="00AF7E71"/>
    <w:rsid w:val="00AF7E8A"/>
    <w:rsid w:val="00AF7EAD"/>
    <w:rsid w:val="00AF7ECD"/>
    <w:rsid w:val="00AF7EE8"/>
    <w:rsid w:val="00AF7F69"/>
    <w:rsid w:val="00AF7F98"/>
    <w:rsid w:val="00AF7FF1"/>
    <w:rsid w:val="00B00003"/>
    <w:rsid w:val="00B00068"/>
    <w:rsid w:val="00B00091"/>
    <w:rsid w:val="00B000A6"/>
    <w:rsid w:val="00B000B5"/>
    <w:rsid w:val="00B000D7"/>
    <w:rsid w:val="00B000F0"/>
    <w:rsid w:val="00B00104"/>
    <w:rsid w:val="00B00114"/>
    <w:rsid w:val="00B0017A"/>
    <w:rsid w:val="00B001E5"/>
    <w:rsid w:val="00B00233"/>
    <w:rsid w:val="00B00266"/>
    <w:rsid w:val="00B00277"/>
    <w:rsid w:val="00B0028C"/>
    <w:rsid w:val="00B002D1"/>
    <w:rsid w:val="00B002D2"/>
    <w:rsid w:val="00B0030A"/>
    <w:rsid w:val="00B0030D"/>
    <w:rsid w:val="00B00332"/>
    <w:rsid w:val="00B00378"/>
    <w:rsid w:val="00B0037F"/>
    <w:rsid w:val="00B00401"/>
    <w:rsid w:val="00B0040F"/>
    <w:rsid w:val="00B004B3"/>
    <w:rsid w:val="00B004FF"/>
    <w:rsid w:val="00B005F1"/>
    <w:rsid w:val="00B0061C"/>
    <w:rsid w:val="00B0068D"/>
    <w:rsid w:val="00B006FD"/>
    <w:rsid w:val="00B00768"/>
    <w:rsid w:val="00B007BB"/>
    <w:rsid w:val="00B00954"/>
    <w:rsid w:val="00B00968"/>
    <w:rsid w:val="00B00970"/>
    <w:rsid w:val="00B009B2"/>
    <w:rsid w:val="00B009C4"/>
    <w:rsid w:val="00B009C8"/>
    <w:rsid w:val="00B009D5"/>
    <w:rsid w:val="00B00A13"/>
    <w:rsid w:val="00B00A88"/>
    <w:rsid w:val="00B00A8C"/>
    <w:rsid w:val="00B00AB8"/>
    <w:rsid w:val="00B00AC7"/>
    <w:rsid w:val="00B00B11"/>
    <w:rsid w:val="00B00B53"/>
    <w:rsid w:val="00B00BAF"/>
    <w:rsid w:val="00B00C37"/>
    <w:rsid w:val="00B00C5C"/>
    <w:rsid w:val="00B00CC8"/>
    <w:rsid w:val="00B00CD3"/>
    <w:rsid w:val="00B00CF5"/>
    <w:rsid w:val="00B00D18"/>
    <w:rsid w:val="00B00DBB"/>
    <w:rsid w:val="00B00DC5"/>
    <w:rsid w:val="00B00E10"/>
    <w:rsid w:val="00B00E1F"/>
    <w:rsid w:val="00B00E3D"/>
    <w:rsid w:val="00B00EB9"/>
    <w:rsid w:val="00B00EF7"/>
    <w:rsid w:val="00B00FA7"/>
    <w:rsid w:val="00B00FAF"/>
    <w:rsid w:val="00B00FF5"/>
    <w:rsid w:val="00B0108A"/>
    <w:rsid w:val="00B0110B"/>
    <w:rsid w:val="00B011C0"/>
    <w:rsid w:val="00B011D6"/>
    <w:rsid w:val="00B01221"/>
    <w:rsid w:val="00B01223"/>
    <w:rsid w:val="00B01257"/>
    <w:rsid w:val="00B012AC"/>
    <w:rsid w:val="00B012D7"/>
    <w:rsid w:val="00B01309"/>
    <w:rsid w:val="00B01363"/>
    <w:rsid w:val="00B0136A"/>
    <w:rsid w:val="00B013A8"/>
    <w:rsid w:val="00B013FC"/>
    <w:rsid w:val="00B01442"/>
    <w:rsid w:val="00B014A0"/>
    <w:rsid w:val="00B01560"/>
    <w:rsid w:val="00B015CD"/>
    <w:rsid w:val="00B015E6"/>
    <w:rsid w:val="00B015E9"/>
    <w:rsid w:val="00B0161C"/>
    <w:rsid w:val="00B01665"/>
    <w:rsid w:val="00B016DD"/>
    <w:rsid w:val="00B016DE"/>
    <w:rsid w:val="00B016FB"/>
    <w:rsid w:val="00B0178E"/>
    <w:rsid w:val="00B017F5"/>
    <w:rsid w:val="00B01867"/>
    <w:rsid w:val="00B01889"/>
    <w:rsid w:val="00B0189C"/>
    <w:rsid w:val="00B018CC"/>
    <w:rsid w:val="00B018F4"/>
    <w:rsid w:val="00B01933"/>
    <w:rsid w:val="00B01990"/>
    <w:rsid w:val="00B019A5"/>
    <w:rsid w:val="00B019C5"/>
    <w:rsid w:val="00B019E0"/>
    <w:rsid w:val="00B01A77"/>
    <w:rsid w:val="00B01A8A"/>
    <w:rsid w:val="00B01AA2"/>
    <w:rsid w:val="00B01AE5"/>
    <w:rsid w:val="00B01BC2"/>
    <w:rsid w:val="00B01BD0"/>
    <w:rsid w:val="00B01C2C"/>
    <w:rsid w:val="00B01C93"/>
    <w:rsid w:val="00B01CB2"/>
    <w:rsid w:val="00B01D05"/>
    <w:rsid w:val="00B01D88"/>
    <w:rsid w:val="00B01E2E"/>
    <w:rsid w:val="00B01E9A"/>
    <w:rsid w:val="00B01EA5"/>
    <w:rsid w:val="00B01F13"/>
    <w:rsid w:val="00B01F67"/>
    <w:rsid w:val="00B01FA8"/>
    <w:rsid w:val="00B0201A"/>
    <w:rsid w:val="00B0205A"/>
    <w:rsid w:val="00B020DA"/>
    <w:rsid w:val="00B02114"/>
    <w:rsid w:val="00B0215A"/>
    <w:rsid w:val="00B0219A"/>
    <w:rsid w:val="00B021F2"/>
    <w:rsid w:val="00B02260"/>
    <w:rsid w:val="00B02282"/>
    <w:rsid w:val="00B022A9"/>
    <w:rsid w:val="00B023B3"/>
    <w:rsid w:val="00B0242A"/>
    <w:rsid w:val="00B02432"/>
    <w:rsid w:val="00B0244A"/>
    <w:rsid w:val="00B024DF"/>
    <w:rsid w:val="00B02503"/>
    <w:rsid w:val="00B02563"/>
    <w:rsid w:val="00B02571"/>
    <w:rsid w:val="00B025B4"/>
    <w:rsid w:val="00B025CB"/>
    <w:rsid w:val="00B025DD"/>
    <w:rsid w:val="00B0263C"/>
    <w:rsid w:val="00B02642"/>
    <w:rsid w:val="00B02652"/>
    <w:rsid w:val="00B02675"/>
    <w:rsid w:val="00B0268B"/>
    <w:rsid w:val="00B026C6"/>
    <w:rsid w:val="00B026D0"/>
    <w:rsid w:val="00B02857"/>
    <w:rsid w:val="00B02863"/>
    <w:rsid w:val="00B02896"/>
    <w:rsid w:val="00B02912"/>
    <w:rsid w:val="00B02A03"/>
    <w:rsid w:val="00B02AD1"/>
    <w:rsid w:val="00B02B79"/>
    <w:rsid w:val="00B02BA5"/>
    <w:rsid w:val="00B02BC5"/>
    <w:rsid w:val="00B02C17"/>
    <w:rsid w:val="00B02C28"/>
    <w:rsid w:val="00B02C89"/>
    <w:rsid w:val="00B02CE6"/>
    <w:rsid w:val="00B02CFA"/>
    <w:rsid w:val="00B02D23"/>
    <w:rsid w:val="00B02DF4"/>
    <w:rsid w:val="00B02E25"/>
    <w:rsid w:val="00B02E39"/>
    <w:rsid w:val="00B02EA0"/>
    <w:rsid w:val="00B02EDF"/>
    <w:rsid w:val="00B02EF7"/>
    <w:rsid w:val="00B02F55"/>
    <w:rsid w:val="00B02FF5"/>
    <w:rsid w:val="00B03008"/>
    <w:rsid w:val="00B0306E"/>
    <w:rsid w:val="00B030B4"/>
    <w:rsid w:val="00B030FC"/>
    <w:rsid w:val="00B03135"/>
    <w:rsid w:val="00B03148"/>
    <w:rsid w:val="00B03152"/>
    <w:rsid w:val="00B0319C"/>
    <w:rsid w:val="00B031D5"/>
    <w:rsid w:val="00B031DE"/>
    <w:rsid w:val="00B03290"/>
    <w:rsid w:val="00B03316"/>
    <w:rsid w:val="00B03333"/>
    <w:rsid w:val="00B03339"/>
    <w:rsid w:val="00B033A8"/>
    <w:rsid w:val="00B033C5"/>
    <w:rsid w:val="00B033FC"/>
    <w:rsid w:val="00B03425"/>
    <w:rsid w:val="00B03431"/>
    <w:rsid w:val="00B03460"/>
    <w:rsid w:val="00B0351A"/>
    <w:rsid w:val="00B035C1"/>
    <w:rsid w:val="00B035F2"/>
    <w:rsid w:val="00B0360F"/>
    <w:rsid w:val="00B03647"/>
    <w:rsid w:val="00B036B2"/>
    <w:rsid w:val="00B036EE"/>
    <w:rsid w:val="00B03766"/>
    <w:rsid w:val="00B0378A"/>
    <w:rsid w:val="00B03794"/>
    <w:rsid w:val="00B037A8"/>
    <w:rsid w:val="00B037E2"/>
    <w:rsid w:val="00B0381F"/>
    <w:rsid w:val="00B038CF"/>
    <w:rsid w:val="00B038F8"/>
    <w:rsid w:val="00B0393A"/>
    <w:rsid w:val="00B03963"/>
    <w:rsid w:val="00B039C7"/>
    <w:rsid w:val="00B039E1"/>
    <w:rsid w:val="00B03A50"/>
    <w:rsid w:val="00B03ABC"/>
    <w:rsid w:val="00B03BB5"/>
    <w:rsid w:val="00B03BB7"/>
    <w:rsid w:val="00B03BC8"/>
    <w:rsid w:val="00B03BCA"/>
    <w:rsid w:val="00B03C01"/>
    <w:rsid w:val="00B03C4E"/>
    <w:rsid w:val="00B03CE5"/>
    <w:rsid w:val="00B03D24"/>
    <w:rsid w:val="00B03D46"/>
    <w:rsid w:val="00B03D5E"/>
    <w:rsid w:val="00B03E32"/>
    <w:rsid w:val="00B03EDB"/>
    <w:rsid w:val="00B03F0E"/>
    <w:rsid w:val="00B03F98"/>
    <w:rsid w:val="00B04009"/>
    <w:rsid w:val="00B04010"/>
    <w:rsid w:val="00B04029"/>
    <w:rsid w:val="00B0413A"/>
    <w:rsid w:val="00B04187"/>
    <w:rsid w:val="00B0418E"/>
    <w:rsid w:val="00B04211"/>
    <w:rsid w:val="00B04242"/>
    <w:rsid w:val="00B04257"/>
    <w:rsid w:val="00B042FB"/>
    <w:rsid w:val="00B0430C"/>
    <w:rsid w:val="00B0430E"/>
    <w:rsid w:val="00B04330"/>
    <w:rsid w:val="00B0433C"/>
    <w:rsid w:val="00B043E4"/>
    <w:rsid w:val="00B04419"/>
    <w:rsid w:val="00B0444E"/>
    <w:rsid w:val="00B04465"/>
    <w:rsid w:val="00B044CF"/>
    <w:rsid w:val="00B044E5"/>
    <w:rsid w:val="00B04543"/>
    <w:rsid w:val="00B0455B"/>
    <w:rsid w:val="00B04570"/>
    <w:rsid w:val="00B045DB"/>
    <w:rsid w:val="00B04609"/>
    <w:rsid w:val="00B0460A"/>
    <w:rsid w:val="00B0460C"/>
    <w:rsid w:val="00B046C6"/>
    <w:rsid w:val="00B046DE"/>
    <w:rsid w:val="00B04745"/>
    <w:rsid w:val="00B047AC"/>
    <w:rsid w:val="00B047E2"/>
    <w:rsid w:val="00B0481F"/>
    <w:rsid w:val="00B04842"/>
    <w:rsid w:val="00B04959"/>
    <w:rsid w:val="00B049CC"/>
    <w:rsid w:val="00B04AB6"/>
    <w:rsid w:val="00B04B17"/>
    <w:rsid w:val="00B04B46"/>
    <w:rsid w:val="00B04B5B"/>
    <w:rsid w:val="00B04BCA"/>
    <w:rsid w:val="00B04BF8"/>
    <w:rsid w:val="00B04C13"/>
    <w:rsid w:val="00B04C2B"/>
    <w:rsid w:val="00B04C41"/>
    <w:rsid w:val="00B04CA9"/>
    <w:rsid w:val="00B04D00"/>
    <w:rsid w:val="00B04D2B"/>
    <w:rsid w:val="00B04D6D"/>
    <w:rsid w:val="00B04E34"/>
    <w:rsid w:val="00B04E54"/>
    <w:rsid w:val="00B04E7E"/>
    <w:rsid w:val="00B04F00"/>
    <w:rsid w:val="00B04F49"/>
    <w:rsid w:val="00B04F5E"/>
    <w:rsid w:val="00B04FED"/>
    <w:rsid w:val="00B05008"/>
    <w:rsid w:val="00B05075"/>
    <w:rsid w:val="00B050A9"/>
    <w:rsid w:val="00B050B8"/>
    <w:rsid w:val="00B050CC"/>
    <w:rsid w:val="00B050D1"/>
    <w:rsid w:val="00B050EA"/>
    <w:rsid w:val="00B0510C"/>
    <w:rsid w:val="00B05124"/>
    <w:rsid w:val="00B05159"/>
    <w:rsid w:val="00B051AA"/>
    <w:rsid w:val="00B0534F"/>
    <w:rsid w:val="00B0535C"/>
    <w:rsid w:val="00B0536F"/>
    <w:rsid w:val="00B05413"/>
    <w:rsid w:val="00B05417"/>
    <w:rsid w:val="00B0541F"/>
    <w:rsid w:val="00B0551B"/>
    <w:rsid w:val="00B0552B"/>
    <w:rsid w:val="00B0553F"/>
    <w:rsid w:val="00B0559B"/>
    <w:rsid w:val="00B055F1"/>
    <w:rsid w:val="00B05642"/>
    <w:rsid w:val="00B056BC"/>
    <w:rsid w:val="00B056D8"/>
    <w:rsid w:val="00B0574F"/>
    <w:rsid w:val="00B05771"/>
    <w:rsid w:val="00B05772"/>
    <w:rsid w:val="00B05792"/>
    <w:rsid w:val="00B0581F"/>
    <w:rsid w:val="00B05862"/>
    <w:rsid w:val="00B05896"/>
    <w:rsid w:val="00B058F0"/>
    <w:rsid w:val="00B058FC"/>
    <w:rsid w:val="00B05954"/>
    <w:rsid w:val="00B059C0"/>
    <w:rsid w:val="00B05A08"/>
    <w:rsid w:val="00B05A67"/>
    <w:rsid w:val="00B05ABC"/>
    <w:rsid w:val="00B05AC2"/>
    <w:rsid w:val="00B05ACC"/>
    <w:rsid w:val="00B05ADD"/>
    <w:rsid w:val="00B05AE9"/>
    <w:rsid w:val="00B05AF6"/>
    <w:rsid w:val="00B05B16"/>
    <w:rsid w:val="00B05B28"/>
    <w:rsid w:val="00B05B5F"/>
    <w:rsid w:val="00B05B67"/>
    <w:rsid w:val="00B05B99"/>
    <w:rsid w:val="00B05BF8"/>
    <w:rsid w:val="00B05C4F"/>
    <w:rsid w:val="00B05C81"/>
    <w:rsid w:val="00B05D17"/>
    <w:rsid w:val="00B05DF8"/>
    <w:rsid w:val="00B05E01"/>
    <w:rsid w:val="00B05E2D"/>
    <w:rsid w:val="00B05E63"/>
    <w:rsid w:val="00B05ECA"/>
    <w:rsid w:val="00B05ECC"/>
    <w:rsid w:val="00B05F77"/>
    <w:rsid w:val="00B05F7D"/>
    <w:rsid w:val="00B05FA8"/>
    <w:rsid w:val="00B05FE9"/>
    <w:rsid w:val="00B0602D"/>
    <w:rsid w:val="00B0606E"/>
    <w:rsid w:val="00B06085"/>
    <w:rsid w:val="00B060A6"/>
    <w:rsid w:val="00B060BA"/>
    <w:rsid w:val="00B060E9"/>
    <w:rsid w:val="00B06107"/>
    <w:rsid w:val="00B0614E"/>
    <w:rsid w:val="00B06200"/>
    <w:rsid w:val="00B06237"/>
    <w:rsid w:val="00B062A6"/>
    <w:rsid w:val="00B062D4"/>
    <w:rsid w:val="00B06304"/>
    <w:rsid w:val="00B06317"/>
    <w:rsid w:val="00B06329"/>
    <w:rsid w:val="00B0634E"/>
    <w:rsid w:val="00B063C8"/>
    <w:rsid w:val="00B06405"/>
    <w:rsid w:val="00B06449"/>
    <w:rsid w:val="00B064A6"/>
    <w:rsid w:val="00B064B5"/>
    <w:rsid w:val="00B064EC"/>
    <w:rsid w:val="00B06503"/>
    <w:rsid w:val="00B0650F"/>
    <w:rsid w:val="00B0665C"/>
    <w:rsid w:val="00B066E4"/>
    <w:rsid w:val="00B06754"/>
    <w:rsid w:val="00B067AB"/>
    <w:rsid w:val="00B067B3"/>
    <w:rsid w:val="00B067B9"/>
    <w:rsid w:val="00B067D9"/>
    <w:rsid w:val="00B067E6"/>
    <w:rsid w:val="00B067FD"/>
    <w:rsid w:val="00B0682C"/>
    <w:rsid w:val="00B0683A"/>
    <w:rsid w:val="00B06880"/>
    <w:rsid w:val="00B06897"/>
    <w:rsid w:val="00B06984"/>
    <w:rsid w:val="00B069AE"/>
    <w:rsid w:val="00B069B0"/>
    <w:rsid w:val="00B069CD"/>
    <w:rsid w:val="00B069FF"/>
    <w:rsid w:val="00B06A18"/>
    <w:rsid w:val="00B06B17"/>
    <w:rsid w:val="00B06B39"/>
    <w:rsid w:val="00B06C18"/>
    <w:rsid w:val="00B06C1F"/>
    <w:rsid w:val="00B06C2D"/>
    <w:rsid w:val="00B06C8B"/>
    <w:rsid w:val="00B06D5B"/>
    <w:rsid w:val="00B06DD5"/>
    <w:rsid w:val="00B06E10"/>
    <w:rsid w:val="00B06ED3"/>
    <w:rsid w:val="00B06F39"/>
    <w:rsid w:val="00B06F4D"/>
    <w:rsid w:val="00B06F5A"/>
    <w:rsid w:val="00B06FCC"/>
    <w:rsid w:val="00B0702A"/>
    <w:rsid w:val="00B0707B"/>
    <w:rsid w:val="00B070E0"/>
    <w:rsid w:val="00B070E7"/>
    <w:rsid w:val="00B071D8"/>
    <w:rsid w:val="00B07248"/>
    <w:rsid w:val="00B07260"/>
    <w:rsid w:val="00B07317"/>
    <w:rsid w:val="00B07346"/>
    <w:rsid w:val="00B073B8"/>
    <w:rsid w:val="00B07410"/>
    <w:rsid w:val="00B07530"/>
    <w:rsid w:val="00B07554"/>
    <w:rsid w:val="00B07556"/>
    <w:rsid w:val="00B0756E"/>
    <w:rsid w:val="00B07580"/>
    <w:rsid w:val="00B0766E"/>
    <w:rsid w:val="00B0768C"/>
    <w:rsid w:val="00B07693"/>
    <w:rsid w:val="00B077BD"/>
    <w:rsid w:val="00B0784E"/>
    <w:rsid w:val="00B07857"/>
    <w:rsid w:val="00B07865"/>
    <w:rsid w:val="00B07874"/>
    <w:rsid w:val="00B0797D"/>
    <w:rsid w:val="00B079B1"/>
    <w:rsid w:val="00B079F6"/>
    <w:rsid w:val="00B07A07"/>
    <w:rsid w:val="00B07A8E"/>
    <w:rsid w:val="00B07AA4"/>
    <w:rsid w:val="00B07AD5"/>
    <w:rsid w:val="00B07AE5"/>
    <w:rsid w:val="00B07BC3"/>
    <w:rsid w:val="00B07C7A"/>
    <w:rsid w:val="00B07C84"/>
    <w:rsid w:val="00B07CBF"/>
    <w:rsid w:val="00B07DAD"/>
    <w:rsid w:val="00B07E0B"/>
    <w:rsid w:val="00B07E41"/>
    <w:rsid w:val="00B07E50"/>
    <w:rsid w:val="00B07E51"/>
    <w:rsid w:val="00B07F69"/>
    <w:rsid w:val="00B07FA5"/>
    <w:rsid w:val="00B10030"/>
    <w:rsid w:val="00B10054"/>
    <w:rsid w:val="00B10087"/>
    <w:rsid w:val="00B100A1"/>
    <w:rsid w:val="00B100C6"/>
    <w:rsid w:val="00B100D3"/>
    <w:rsid w:val="00B10103"/>
    <w:rsid w:val="00B10116"/>
    <w:rsid w:val="00B1015C"/>
    <w:rsid w:val="00B10197"/>
    <w:rsid w:val="00B101D9"/>
    <w:rsid w:val="00B101E2"/>
    <w:rsid w:val="00B10217"/>
    <w:rsid w:val="00B10258"/>
    <w:rsid w:val="00B102D1"/>
    <w:rsid w:val="00B102DF"/>
    <w:rsid w:val="00B102E1"/>
    <w:rsid w:val="00B10352"/>
    <w:rsid w:val="00B103A5"/>
    <w:rsid w:val="00B103FB"/>
    <w:rsid w:val="00B104BE"/>
    <w:rsid w:val="00B105A1"/>
    <w:rsid w:val="00B106A2"/>
    <w:rsid w:val="00B106C2"/>
    <w:rsid w:val="00B107D8"/>
    <w:rsid w:val="00B1082A"/>
    <w:rsid w:val="00B10886"/>
    <w:rsid w:val="00B108AE"/>
    <w:rsid w:val="00B108B9"/>
    <w:rsid w:val="00B108C1"/>
    <w:rsid w:val="00B10943"/>
    <w:rsid w:val="00B1096D"/>
    <w:rsid w:val="00B10977"/>
    <w:rsid w:val="00B10AF4"/>
    <w:rsid w:val="00B10B16"/>
    <w:rsid w:val="00B10B8E"/>
    <w:rsid w:val="00B10B97"/>
    <w:rsid w:val="00B10C9D"/>
    <w:rsid w:val="00B10CCD"/>
    <w:rsid w:val="00B10CF7"/>
    <w:rsid w:val="00B10E90"/>
    <w:rsid w:val="00B10EC6"/>
    <w:rsid w:val="00B10F13"/>
    <w:rsid w:val="00B10F61"/>
    <w:rsid w:val="00B10FB5"/>
    <w:rsid w:val="00B10FBF"/>
    <w:rsid w:val="00B1103E"/>
    <w:rsid w:val="00B1105F"/>
    <w:rsid w:val="00B110FF"/>
    <w:rsid w:val="00B111B6"/>
    <w:rsid w:val="00B111E0"/>
    <w:rsid w:val="00B111F9"/>
    <w:rsid w:val="00B1120C"/>
    <w:rsid w:val="00B11228"/>
    <w:rsid w:val="00B1124A"/>
    <w:rsid w:val="00B11279"/>
    <w:rsid w:val="00B1128D"/>
    <w:rsid w:val="00B1128F"/>
    <w:rsid w:val="00B112AF"/>
    <w:rsid w:val="00B112B4"/>
    <w:rsid w:val="00B11303"/>
    <w:rsid w:val="00B11320"/>
    <w:rsid w:val="00B11342"/>
    <w:rsid w:val="00B11349"/>
    <w:rsid w:val="00B113A0"/>
    <w:rsid w:val="00B1141E"/>
    <w:rsid w:val="00B1147E"/>
    <w:rsid w:val="00B114A0"/>
    <w:rsid w:val="00B11523"/>
    <w:rsid w:val="00B11554"/>
    <w:rsid w:val="00B11567"/>
    <w:rsid w:val="00B115CF"/>
    <w:rsid w:val="00B1163F"/>
    <w:rsid w:val="00B1167A"/>
    <w:rsid w:val="00B11680"/>
    <w:rsid w:val="00B116AB"/>
    <w:rsid w:val="00B11727"/>
    <w:rsid w:val="00B117DD"/>
    <w:rsid w:val="00B1180C"/>
    <w:rsid w:val="00B11890"/>
    <w:rsid w:val="00B118CB"/>
    <w:rsid w:val="00B119D7"/>
    <w:rsid w:val="00B11A0A"/>
    <w:rsid w:val="00B11A45"/>
    <w:rsid w:val="00B11A69"/>
    <w:rsid w:val="00B11A7C"/>
    <w:rsid w:val="00B11A9C"/>
    <w:rsid w:val="00B11AE9"/>
    <w:rsid w:val="00B11B0A"/>
    <w:rsid w:val="00B11BBD"/>
    <w:rsid w:val="00B11C7F"/>
    <w:rsid w:val="00B11CB2"/>
    <w:rsid w:val="00B11D11"/>
    <w:rsid w:val="00B11D57"/>
    <w:rsid w:val="00B11DD0"/>
    <w:rsid w:val="00B11E3E"/>
    <w:rsid w:val="00B11E40"/>
    <w:rsid w:val="00B11EA6"/>
    <w:rsid w:val="00B11F24"/>
    <w:rsid w:val="00B11F91"/>
    <w:rsid w:val="00B11FA5"/>
    <w:rsid w:val="00B11FD2"/>
    <w:rsid w:val="00B11FDC"/>
    <w:rsid w:val="00B12026"/>
    <w:rsid w:val="00B120E2"/>
    <w:rsid w:val="00B121A8"/>
    <w:rsid w:val="00B121B2"/>
    <w:rsid w:val="00B121FB"/>
    <w:rsid w:val="00B1221B"/>
    <w:rsid w:val="00B1221D"/>
    <w:rsid w:val="00B12258"/>
    <w:rsid w:val="00B1226E"/>
    <w:rsid w:val="00B122F8"/>
    <w:rsid w:val="00B12339"/>
    <w:rsid w:val="00B12359"/>
    <w:rsid w:val="00B12379"/>
    <w:rsid w:val="00B123E5"/>
    <w:rsid w:val="00B12408"/>
    <w:rsid w:val="00B1243C"/>
    <w:rsid w:val="00B12490"/>
    <w:rsid w:val="00B124AD"/>
    <w:rsid w:val="00B12544"/>
    <w:rsid w:val="00B125CB"/>
    <w:rsid w:val="00B125E3"/>
    <w:rsid w:val="00B12711"/>
    <w:rsid w:val="00B1280D"/>
    <w:rsid w:val="00B12825"/>
    <w:rsid w:val="00B12884"/>
    <w:rsid w:val="00B128F4"/>
    <w:rsid w:val="00B1296E"/>
    <w:rsid w:val="00B1297D"/>
    <w:rsid w:val="00B12993"/>
    <w:rsid w:val="00B129D4"/>
    <w:rsid w:val="00B12A5F"/>
    <w:rsid w:val="00B12ABE"/>
    <w:rsid w:val="00B12B0F"/>
    <w:rsid w:val="00B12B5F"/>
    <w:rsid w:val="00B12BAC"/>
    <w:rsid w:val="00B12BB0"/>
    <w:rsid w:val="00B12BB4"/>
    <w:rsid w:val="00B12C05"/>
    <w:rsid w:val="00B12C12"/>
    <w:rsid w:val="00B12CFB"/>
    <w:rsid w:val="00B12D0A"/>
    <w:rsid w:val="00B12D0E"/>
    <w:rsid w:val="00B12DD9"/>
    <w:rsid w:val="00B12DF6"/>
    <w:rsid w:val="00B12E61"/>
    <w:rsid w:val="00B12F0D"/>
    <w:rsid w:val="00B12F40"/>
    <w:rsid w:val="00B12F4F"/>
    <w:rsid w:val="00B12FC5"/>
    <w:rsid w:val="00B13052"/>
    <w:rsid w:val="00B130A6"/>
    <w:rsid w:val="00B130AA"/>
    <w:rsid w:val="00B13103"/>
    <w:rsid w:val="00B132A2"/>
    <w:rsid w:val="00B13307"/>
    <w:rsid w:val="00B13333"/>
    <w:rsid w:val="00B13348"/>
    <w:rsid w:val="00B13354"/>
    <w:rsid w:val="00B13361"/>
    <w:rsid w:val="00B133F8"/>
    <w:rsid w:val="00B13416"/>
    <w:rsid w:val="00B1341D"/>
    <w:rsid w:val="00B1347A"/>
    <w:rsid w:val="00B1349E"/>
    <w:rsid w:val="00B134C6"/>
    <w:rsid w:val="00B134FA"/>
    <w:rsid w:val="00B13525"/>
    <w:rsid w:val="00B13542"/>
    <w:rsid w:val="00B1359E"/>
    <w:rsid w:val="00B135A2"/>
    <w:rsid w:val="00B135DF"/>
    <w:rsid w:val="00B135E9"/>
    <w:rsid w:val="00B135EE"/>
    <w:rsid w:val="00B135FA"/>
    <w:rsid w:val="00B13602"/>
    <w:rsid w:val="00B13669"/>
    <w:rsid w:val="00B13680"/>
    <w:rsid w:val="00B1368E"/>
    <w:rsid w:val="00B136A6"/>
    <w:rsid w:val="00B137E0"/>
    <w:rsid w:val="00B13860"/>
    <w:rsid w:val="00B13864"/>
    <w:rsid w:val="00B13888"/>
    <w:rsid w:val="00B13895"/>
    <w:rsid w:val="00B138A7"/>
    <w:rsid w:val="00B139DB"/>
    <w:rsid w:val="00B13A39"/>
    <w:rsid w:val="00B13A64"/>
    <w:rsid w:val="00B13ABA"/>
    <w:rsid w:val="00B13ABD"/>
    <w:rsid w:val="00B13AD0"/>
    <w:rsid w:val="00B13B4F"/>
    <w:rsid w:val="00B13B89"/>
    <w:rsid w:val="00B13BB3"/>
    <w:rsid w:val="00B13C09"/>
    <w:rsid w:val="00B13C4A"/>
    <w:rsid w:val="00B13C4F"/>
    <w:rsid w:val="00B13D80"/>
    <w:rsid w:val="00B13DBF"/>
    <w:rsid w:val="00B13DCC"/>
    <w:rsid w:val="00B13DE2"/>
    <w:rsid w:val="00B13E85"/>
    <w:rsid w:val="00B13EFF"/>
    <w:rsid w:val="00B13F98"/>
    <w:rsid w:val="00B14048"/>
    <w:rsid w:val="00B14179"/>
    <w:rsid w:val="00B141B9"/>
    <w:rsid w:val="00B1423E"/>
    <w:rsid w:val="00B14299"/>
    <w:rsid w:val="00B14417"/>
    <w:rsid w:val="00B144B7"/>
    <w:rsid w:val="00B144B8"/>
    <w:rsid w:val="00B144CC"/>
    <w:rsid w:val="00B144EF"/>
    <w:rsid w:val="00B14547"/>
    <w:rsid w:val="00B1459C"/>
    <w:rsid w:val="00B145A6"/>
    <w:rsid w:val="00B1463A"/>
    <w:rsid w:val="00B14663"/>
    <w:rsid w:val="00B14681"/>
    <w:rsid w:val="00B1469A"/>
    <w:rsid w:val="00B146CB"/>
    <w:rsid w:val="00B147C3"/>
    <w:rsid w:val="00B14806"/>
    <w:rsid w:val="00B148E5"/>
    <w:rsid w:val="00B14934"/>
    <w:rsid w:val="00B14977"/>
    <w:rsid w:val="00B14980"/>
    <w:rsid w:val="00B14995"/>
    <w:rsid w:val="00B14A37"/>
    <w:rsid w:val="00B14A47"/>
    <w:rsid w:val="00B14A56"/>
    <w:rsid w:val="00B14A73"/>
    <w:rsid w:val="00B14A7B"/>
    <w:rsid w:val="00B14AE4"/>
    <w:rsid w:val="00B14AF4"/>
    <w:rsid w:val="00B14B37"/>
    <w:rsid w:val="00B14B3F"/>
    <w:rsid w:val="00B14B41"/>
    <w:rsid w:val="00B14BA7"/>
    <w:rsid w:val="00B14C0F"/>
    <w:rsid w:val="00B14C29"/>
    <w:rsid w:val="00B14C93"/>
    <w:rsid w:val="00B14CD8"/>
    <w:rsid w:val="00B14D98"/>
    <w:rsid w:val="00B14E07"/>
    <w:rsid w:val="00B14EA8"/>
    <w:rsid w:val="00B14F7B"/>
    <w:rsid w:val="00B14FA5"/>
    <w:rsid w:val="00B1501C"/>
    <w:rsid w:val="00B15096"/>
    <w:rsid w:val="00B150A6"/>
    <w:rsid w:val="00B15120"/>
    <w:rsid w:val="00B15176"/>
    <w:rsid w:val="00B151C6"/>
    <w:rsid w:val="00B152F1"/>
    <w:rsid w:val="00B152FA"/>
    <w:rsid w:val="00B1534F"/>
    <w:rsid w:val="00B153C8"/>
    <w:rsid w:val="00B153DE"/>
    <w:rsid w:val="00B1547E"/>
    <w:rsid w:val="00B15548"/>
    <w:rsid w:val="00B15639"/>
    <w:rsid w:val="00B1564E"/>
    <w:rsid w:val="00B1567D"/>
    <w:rsid w:val="00B156A7"/>
    <w:rsid w:val="00B156C0"/>
    <w:rsid w:val="00B156EF"/>
    <w:rsid w:val="00B157DF"/>
    <w:rsid w:val="00B1584B"/>
    <w:rsid w:val="00B15861"/>
    <w:rsid w:val="00B1588C"/>
    <w:rsid w:val="00B158AC"/>
    <w:rsid w:val="00B158F9"/>
    <w:rsid w:val="00B15905"/>
    <w:rsid w:val="00B15931"/>
    <w:rsid w:val="00B15992"/>
    <w:rsid w:val="00B15A5B"/>
    <w:rsid w:val="00B15AB6"/>
    <w:rsid w:val="00B15B33"/>
    <w:rsid w:val="00B15BF2"/>
    <w:rsid w:val="00B15C40"/>
    <w:rsid w:val="00B15C49"/>
    <w:rsid w:val="00B15C73"/>
    <w:rsid w:val="00B15CE7"/>
    <w:rsid w:val="00B15D20"/>
    <w:rsid w:val="00B15D21"/>
    <w:rsid w:val="00B15D9A"/>
    <w:rsid w:val="00B15DA7"/>
    <w:rsid w:val="00B15DC3"/>
    <w:rsid w:val="00B15DCE"/>
    <w:rsid w:val="00B15E6B"/>
    <w:rsid w:val="00B15F28"/>
    <w:rsid w:val="00B15F6B"/>
    <w:rsid w:val="00B15FA9"/>
    <w:rsid w:val="00B15FF0"/>
    <w:rsid w:val="00B15FF1"/>
    <w:rsid w:val="00B16014"/>
    <w:rsid w:val="00B16029"/>
    <w:rsid w:val="00B1602D"/>
    <w:rsid w:val="00B1605C"/>
    <w:rsid w:val="00B1610D"/>
    <w:rsid w:val="00B16120"/>
    <w:rsid w:val="00B1616C"/>
    <w:rsid w:val="00B1617B"/>
    <w:rsid w:val="00B161FC"/>
    <w:rsid w:val="00B16211"/>
    <w:rsid w:val="00B16214"/>
    <w:rsid w:val="00B16226"/>
    <w:rsid w:val="00B1628B"/>
    <w:rsid w:val="00B162C1"/>
    <w:rsid w:val="00B16391"/>
    <w:rsid w:val="00B16406"/>
    <w:rsid w:val="00B164B9"/>
    <w:rsid w:val="00B164D2"/>
    <w:rsid w:val="00B164F7"/>
    <w:rsid w:val="00B16506"/>
    <w:rsid w:val="00B16554"/>
    <w:rsid w:val="00B16595"/>
    <w:rsid w:val="00B165D8"/>
    <w:rsid w:val="00B165F8"/>
    <w:rsid w:val="00B16601"/>
    <w:rsid w:val="00B16633"/>
    <w:rsid w:val="00B16649"/>
    <w:rsid w:val="00B16668"/>
    <w:rsid w:val="00B1666D"/>
    <w:rsid w:val="00B16766"/>
    <w:rsid w:val="00B1679C"/>
    <w:rsid w:val="00B16821"/>
    <w:rsid w:val="00B16866"/>
    <w:rsid w:val="00B16943"/>
    <w:rsid w:val="00B16977"/>
    <w:rsid w:val="00B16A3C"/>
    <w:rsid w:val="00B16ACD"/>
    <w:rsid w:val="00B16AF3"/>
    <w:rsid w:val="00B16B0A"/>
    <w:rsid w:val="00B16B4B"/>
    <w:rsid w:val="00B16B71"/>
    <w:rsid w:val="00B16BBD"/>
    <w:rsid w:val="00B16C1C"/>
    <w:rsid w:val="00B16C5F"/>
    <w:rsid w:val="00B16CE1"/>
    <w:rsid w:val="00B16D34"/>
    <w:rsid w:val="00B16D60"/>
    <w:rsid w:val="00B16D84"/>
    <w:rsid w:val="00B16DAE"/>
    <w:rsid w:val="00B16DC4"/>
    <w:rsid w:val="00B16E1C"/>
    <w:rsid w:val="00B16E4D"/>
    <w:rsid w:val="00B16E66"/>
    <w:rsid w:val="00B16EEC"/>
    <w:rsid w:val="00B16EF7"/>
    <w:rsid w:val="00B16F0A"/>
    <w:rsid w:val="00B16F10"/>
    <w:rsid w:val="00B16F4E"/>
    <w:rsid w:val="00B1704E"/>
    <w:rsid w:val="00B1715F"/>
    <w:rsid w:val="00B1716F"/>
    <w:rsid w:val="00B171B2"/>
    <w:rsid w:val="00B172AF"/>
    <w:rsid w:val="00B172F5"/>
    <w:rsid w:val="00B1732A"/>
    <w:rsid w:val="00B1732F"/>
    <w:rsid w:val="00B173A6"/>
    <w:rsid w:val="00B173B5"/>
    <w:rsid w:val="00B173DB"/>
    <w:rsid w:val="00B174AE"/>
    <w:rsid w:val="00B174C1"/>
    <w:rsid w:val="00B17513"/>
    <w:rsid w:val="00B1751E"/>
    <w:rsid w:val="00B1753E"/>
    <w:rsid w:val="00B175CA"/>
    <w:rsid w:val="00B175D6"/>
    <w:rsid w:val="00B175E1"/>
    <w:rsid w:val="00B176BD"/>
    <w:rsid w:val="00B176E0"/>
    <w:rsid w:val="00B17730"/>
    <w:rsid w:val="00B177D7"/>
    <w:rsid w:val="00B178F0"/>
    <w:rsid w:val="00B17942"/>
    <w:rsid w:val="00B1796F"/>
    <w:rsid w:val="00B17986"/>
    <w:rsid w:val="00B17A66"/>
    <w:rsid w:val="00B17AC5"/>
    <w:rsid w:val="00B17B58"/>
    <w:rsid w:val="00B17BB2"/>
    <w:rsid w:val="00B17C2F"/>
    <w:rsid w:val="00B17CA2"/>
    <w:rsid w:val="00B17DBA"/>
    <w:rsid w:val="00B17EF3"/>
    <w:rsid w:val="00B17F19"/>
    <w:rsid w:val="00B17F30"/>
    <w:rsid w:val="00B17F3B"/>
    <w:rsid w:val="00B17FA0"/>
    <w:rsid w:val="00B17FFD"/>
    <w:rsid w:val="00B20079"/>
    <w:rsid w:val="00B20093"/>
    <w:rsid w:val="00B20246"/>
    <w:rsid w:val="00B2024A"/>
    <w:rsid w:val="00B20257"/>
    <w:rsid w:val="00B2025A"/>
    <w:rsid w:val="00B20289"/>
    <w:rsid w:val="00B20291"/>
    <w:rsid w:val="00B202B9"/>
    <w:rsid w:val="00B202E0"/>
    <w:rsid w:val="00B20330"/>
    <w:rsid w:val="00B20397"/>
    <w:rsid w:val="00B203A9"/>
    <w:rsid w:val="00B20498"/>
    <w:rsid w:val="00B204F7"/>
    <w:rsid w:val="00B2053A"/>
    <w:rsid w:val="00B20587"/>
    <w:rsid w:val="00B2058E"/>
    <w:rsid w:val="00B205A3"/>
    <w:rsid w:val="00B205FE"/>
    <w:rsid w:val="00B2069F"/>
    <w:rsid w:val="00B206A4"/>
    <w:rsid w:val="00B206C2"/>
    <w:rsid w:val="00B206E5"/>
    <w:rsid w:val="00B20767"/>
    <w:rsid w:val="00B2077D"/>
    <w:rsid w:val="00B207A5"/>
    <w:rsid w:val="00B20843"/>
    <w:rsid w:val="00B20876"/>
    <w:rsid w:val="00B20884"/>
    <w:rsid w:val="00B208B3"/>
    <w:rsid w:val="00B208BB"/>
    <w:rsid w:val="00B20919"/>
    <w:rsid w:val="00B20992"/>
    <w:rsid w:val="00B20A06"/>
    <w:rsid w:val="00B20A72"/>
    <w:rsid w:val="00B20B34"/>
    <w:rsid w:val="00B20BBD"/>
    <w:rsid w:val="00B20C0A"/>
    <w:rsid w:val="00B20C55"/>
    <w:rsid w:val="00B20CE7"/>
    <w:rsid w:val="00B20CF0"/>
    <w:rsid w:val="00B20D49"/>
    <w:rsid w:val="00B20E7C"/>
    <w:rsid w:val="00B20E7F"/>
    <w:rsid w:val="00B20EA3"/>
    <w:rsid w:val="00B20F30"/>
    <w:rsid w:val="00B20FD0"/>
    <w:rsid w:val="00B21033"/>
    <w:rsid w:val="00B2116E"/>
    <w:rsid w:val="00B2116F"/>
    <w:rsid w:val="00B211B1"/>
    <w:rsid w:val="00B212AC"/>
    <w:rsid w:val="00B21421"/>
    <w:rsid w:val="00B2142D"/>
    <w:rsid w:val="00B214AB"/>
    <w:rsid w:val="00B2155C"/>
    <w:rsid w:val="00B21566"/>
    <w:rsid w:val="00B2157E"/>
    <w:rsid w:val="00B21596"/>
    <w:rsid w:val="00B215C0"/>
    <w:rsid w:val="00B2168A"/>
    <w:rsid w:val="00B21773"/>
    <w:rsid w:val="00B217B4"/>
    <w:rsid w:val="00B217FF"/>
    <w:rsid w:val="00B21919"/>
    <w:rsid w:val="00B21927"/>
    <w:rsid w:val="00B2195E"/>
    <w:rsid w:val="00B2198E"/>
    <w:rsid w:val="00B219A2"/>
    <w:rsid w:val="00B21A02"/>
    <w:rsid w:val="00B21A38"/>
    <w:rsid w:val="00B21AA8"/>
    <w:rsid w:val="00B21B08"/>
    <w:rsid w:val="00B21B1A"/>
    <w:rsid w:val="00B21B24"/>
    <w:rsid w:val="00B21B53"/>
    <w:rsid w:val="00B21BAE"/>
    <w:rsid w:val="00B21BFA"/>
    <w:rsid w:val="00B21C8E"/>
    <w:rsid w:val="00B21C92"/>
    <w:rsid w:val="00B21D09"/>
    <w:rsid w:val="00B21D7D"/>
    <w:rsid w:val="00B21DE0"/>
    <w:rsid w:val="00B21DFC"/>
    <w:rsid w:val="00B21E29"/>
    <w:rsid w:val="00B21E37"/>
    <w:rsid w:val="00B21E6E"/>
    <w:rsid w:val="00B21EF9"/>
    <w:rsid w:val="00B21F14"/>
    <w:rsid w:val="00B21F94"/>
    <w:rsid w:val="00B21FB7"/>
    <w:rsid w:val="00B21FBB"/>
    <w:rsid w:val="00B21FE1"/>
    <w:rsid w:val="00B21FFA"/>
    <w:rsid w:val="00B22115"/>
    <w:rsid w:val="00B22178"/>
    <w:rsid w:val="00B22188"/>
    <w:rsid w:val="00B222F4"/>
    <w:rsid w:val="00B22364"/>
    <w:rsid w:val="00B223FD"/>
    <w:rsid w:val="00B22495"/>
    <w:rsid w:val="00B22597"/>
    <w:rsid w:val="00B225C4"/>
    <w:rsid w:val="00B22621"/>
    <w:rsid w:val="00B22642"/>
    <w:rsid w:val="00B22718"/>
    <w:rsid w:val="00B22722"/>
    <w:rsid w:val="00B2278E"/>
    <w:rsid w:val="00B227A8"/>
    <w:rsid w:val="00B227AF"/>
    <w:rsid w:val="00B228BA"/>
    <w:rsid w:val="00B228C0"/>
    <w:rsid w:val="00B228E1"/>
    <w:rsid w:val="00B228F1"/>
    <w:rsid w:val="00B22910"/>
    <w:rsid w:val="00B22945"/>
    <w:rsid w:val="00B2294D"/>
    <w:rsid w:val="00B229F0"/>
    <w:rsid w:val="00B22A19"/>
    <w:rsid w:val="00B22A78"/>
    <w:rsid w:val="00B22A80"/>
    <w:rsid w:val="00B22A81"/>
    <w:rsid w:val="00B22A85"/>
    <w:rsid w:val="00B22A9F"/>
    <w:rsid w:val="00B22AB5"/>
    <w:rsid w:val="00B22B00"/>
    <w:rsid w:val="00B22B3D"/>
    <w:rsid w:val="00B22BB0"/>
    <w:rsid w:val="00B22BBD"/>
    <w:rsid w:val="00B22C8E"/>
    <w:rsid w:val="00B22CC9"/>
    <w:rsid w:val="00B22D25"/>
    <w:rsid w:val="00B22D77"/>
    <w:rsid w:val="00B22DBB"/>
    <w:rsid w:val="00B22DCC"/>
    <w:rsid w:val="00B22DDB"/>
    <w:rsid w:val="00B22E43"/>
    <w:rsid w:val="00B22E96"/>
    <w:rsid w:val="00B22EA1"/>
    <w:rsid w:val="00B22EF5"/>
    <w:rsid w:val="00B22F22"/>
    <w:rsid w:val="00B22F4A"/>
    <w:rsid w:val="00B2300F"/>
    <w:rsid w:val="00B2301F"/>
    <w:rsid w:val="00B23093"/>
    <w:rsid w:val="00B230B1"/>
    <w:rsid w:val="00B230E4"/>
    <w:rsid w:val="00B2310C"/>
    <w:rsid w:val="00B2310F"/>
    <w:rsid w:val="00B2313F"/>
    <w:rsid w:val="00B23149"/>
    <w:rsid w:val="00B231A2"/>
    <w:rsid w:val="00B231BC"/>
    <w:rsid w:val="00B231D8"/>
    <w:rsid w:val="00B23292"/>
    <w:rsid w:val="00B23308"/>
    <w:rsid w:val="00B23379"/>
    <w:rsid w:val="00B233B4"/>
    <w:rsid w:val="00B2345F"/>
    <w:rsid w:val="00B234D5"/>
    <w:rsid w:val="00B23524"/>
    <w:rsid w:val="00B23527"/>
    <w:rsid w:val="00B2359D"/>
    <w:rsid w:val="00B2369B"/>
    <w:rsid w:val="00B2372E"/>
    <w:rsid w:val="00B23798"/>
    <w:rsid w:val="00B237DD"/>
    <w:rsid w:val="00B237E1"/>
    <w:rsid w:val="00B23823"/>
    <w:rsid w:val="00B23854"/>
    <w:rsid w:val="00B238AD"/>
    <w:rsid w:val="00B238CB"/>
    <w:rsid w:val="00B238DD"/>
    <w:rsid w:val="00B23971"/>
    <w:rsid w:val="00B23978"/>
    <w:rsid w:val="00B239B0"/>
    <w:rsid w:val="00B23A32"/>
    <w:rsid w:val="00B23A69"/>
    <w:rsid w:val="00B23A87"/>
    <w:rsid w:val="00B23AB4"/>
    <w:rsid w:val="00B23ACE"/>
    <w:rsid w:val="00B23AD7"/>
    <w:rsid w:val="00B23AEF"/>
    <w:rsid w:val="00B23BB8"/>
    <w:rsid w:val="00B23CA2"/>
    <w:rsid w:val="00B23D15"/>
    <w:rsid w:val="00B23D18"/>
    <w:rsid w:val="00B23D64"/>
    <w:rsid w:val="00B23E0B"/>
    <w:rsid w:val="00B23E1E"/>
    <w:rsid w:val="00B23F58"/>
    <w:rsid w:val="00B23FAC"/>
    <w:rsid w:val="00B23FB5"/>
    <w:rsid w:val="00B24021"/>
    <w:rsid w:val="00B240C5"/>
    <w:rsid w:val="00B24100"/>
    <w:rsid w:val="00B2410A"/>
    <w:rsid w:val="00B2419C"/>
    <w:rsid w:val="00B241F5"/>
    <w:rsid w:val="00B24252"/>
    <w:rsid w:val="00B24253"/>
    <w:rsid w:val="00B242B6"/>
    <w:rsid w:val="00B2432A"/>
    <w:rsid w:val="00B2432E"/>
    <w:rsid w:val="00B24343"/>
    <w:rsid w:val="00B24352"/>
    <w:rsid w:val="00B24422"/>
    <w:rsid w:val="00B24486"/>
    <w:rsid w:val="00B24519"/>
    <w:rsid w:val="00B2459E"/>
    <w:rsid w:val="00B245A7"/>
    <w:rsid w:val="00B245F7"/>
    <w:rsid w:val="00B246F8"/>
    <w:rsid w:val="00B2476E"/>
    <w:rsid w:val="00B24776"/>
    <w:rsid w:val="00B2479A"/>
    <w:rsid w:val="00B247B6"/>
    <w:rsid w:val="00B247E2"/>
    <w:rsid w:val="00B247E9"/>
    <w:rsid w:val="00B24878"/>
    <w:rsid w:val="00B2489F"/>
    <w:rsid w:val="00B248B9"/>
    <w:rsid w:val="00B24969"/>
    <w:rsid w:val="00B24994"/>
    <w:rsid w:val="00B249AC"/>
    <w:rsid w:val="00B249B8"/>
    <w:rsid w:val="00B24A16"/>
    <w:rsid w:val="00B24A24"/>
    <w:rsid w:val="00B24A26"/>
    <w:rsid w:val="00B24A68"/>
    <w:rsid w:val="00B24ACC"/>
    <w:rsid w:val="00B24AF3"/>
    <w:rsid w:val="00B24B04"/>
    <w:rsid w:val="00B24B2E"/>
    <w:rsid w:val="00B24B3D"/>
    <w:rsid w:val="00B24B3E"/>
    <w:rsid w:val="00B24C46"/>
    <w:rsid w:val="00B24CB2"/>
    <w:rsid w:val="00B24CBB"/>
    <w:rsid w:val="00B24D23"/>
    <w:rsid w:val="00B24D32"/>
    <w:rsid w:val="00B24D34"/>
    <w:rsid w:val="00B24D43"/>
    <w:rsid w:val="00B24D93"/>
    <w:rsid w:val="00B24E4B"/>
    <w:rsid w:val="00B24E7A"/>
    <w:rsid w:val="00B24EAE"/>
    <w:rsid w:val="00B24F3C"/>
    <w:rsid w:val="00B24F54"/>
    <w:rsid w:val="00B24F88"/>
    <w:rsid w:val="00B25004"/>
    <w:rsid w:val="00B25080"/>
    <w:rsid w:val="00B2509D"/>
    <w:rsid w:val="00B250E4"/>
    <w:rsid w:val="00B250F8"/>
    <w:rsid w:val="00B2510D"/>
    <w:rsid w:val="00B25128"/>
    <w:rsid w:val="00B25199"/>
    <w:rsid w:val="00B25200"/>
    <w:rsid w:val="00B25225"/>
    <w:rsid w:val="00B252F8"/>
    <w:rsid w:val="00B25305"/>
    <w:rsid w:val="00B2530B"/>
    <w:rsid w:val="00B25389"/>
    <w:rsid w:val="00B2538C"/>
    <w:rsid w:val="00B253FF"/>
    <w:rsid w:val="00B254A9"/>
    <w:rsid w:val="00B2552D"/>
    <w:rsid w:val="00B255C3"/>
    <w:rsid w:val="00B255E0"/>
    <w:rsid w:val="00B255F3"/>
    <w:rsid w:val="00B2561E"/>
    <w:rsid w:val="00B25645"/>
    <w:rsid w:val="00B2564B"/>
    <w:rsid w:val="00B25655"/>
    <w:rsid w:val="00B2567C"/>
    <w:rsid w:val="00B25690"/>
    <w:rsid w:val="00B2569B"/>
    <w:rsid w:val="00B25730"/>
    <w:rsid w:val="00B25782"/>
    <w:rsid w:val="00B257C6"/>
    <w:rsid w:val="00B257E1"/>
    <w:rsid w:val="00B257EC"/>
    <w:rsid w:val="00B25834"/>
    <w:rsid w:val="00B25896"/>
    <w:rsid w:val="00B258B1"/>
    <w:rsid w:val="00B258B5"/>
    <w:rsid w:val="00B258EE"/>
    <w:rsid w:val="00B25913"/>
    <w:rsid w:val="00B25919"/>
    <w:rsid w:val="00B2591D"/>
    <w:rsid w:val="00B25931"/>
    <w:rsid w:val="00B25979"/>
    <w:rsid w:val="00B259D4"/>
    <w:rsid w:val="00B25A11"/>
    <w:rsid w:val="00B25A22"/>
    <w:rsid w:val="00B25A3D"/>
    <w:rsid w:val="00B25A53"/>
    <w:rsid w:val="00B25B92"/>
    <w:rsid w:val="00B25BAE"/>
    <w:rsid w:val="00B25BB6"/>
    <w:rsid w:val="00B25BBF"/>
    <w:rsid w:val="00B25C51"/>
    <w:rsid w:val="00B25C6D"/>
    <w:rsid w:val="00B25C94"/>
    <w:rsid w:val="00B25CDA"/>
    <w:rsid w:val="00B25D72"/>
    <w:rsid w:val="00B25DB2"/>
    <w:rsid w:val="00B25DCA"/>
    <w:rsid w:val="00B25E02"/>
    <w:rsid w:val="00B25E66"/>
    <w:rsid w:val="00B25F16"/>
    <w:rsid w:val="00B25F8A"/>
    <w:rsid w:val="00B25F9F"/>
    <w:rsid w:val="00B26001"/>
    <w:rsid w:val="00B26098"/>
    <w:rsid w:val="00B260B5"/>
    <w:rsid w:val="00B260F3"/>
    <w:rsid w:val="00B26121"/>
    <w:rsid w:val="00B26126"/>
    <w:rsid w:val="00B2627E"/>
    <w:rsid w:val="00B26294"/>
    <w:rsid w:val="00B2629A"/>
    <w:rsid w:val="00B2629C"/>
    <w:rsid w:val="00B26315"/>
    <w:rsid w:val="00B26324"/>
    <w:rsid w:val="00B2632D"/>
    <w:rsid w:val="00B2637B"/>
    <w:rsid w:val="00B26410"/>
    <w:rsid w:val="00B26492"/>
    <w:rsid w:val="00B2659A"/>
    <w:rsid w:val="00B265A1"/>
    <w:rsid w:val="00B266A2"/>
    <w:rsid w:val="00B266BB"/>
    <w:rsid w:val="00B266BD"/>
    <w:rsid w:val="00B266DC"/>
    <w:rsid w:val="00B266F2"/>
    <w:rsid w:val="00B26717"/>
    <w:rsid w:val="00B26752"/>
    <w:rsid w:val="00B26779"/>
    <w:rsid w:val="00B26784"/>
    <w:rsid w:val="00B267DA"/>
    <w:rsid w:val="00B267F2"/>
    <w:rsid w:val="00B26827"/>
    <w:rsid w:val="00B26843"/>
    <w:rsid w:val="00B2687D"/>
    <w:rsid w:val="00B268A9"/>
    <w:rsid w:val="00B268BB"/>
    <w:rsid w:val="00B268E7"/>
    <w:rsid w:val="00B26944"/>
    <w:rsid w:val="00B26955"/>
    <w:rsid w:val="00B269CB"/>
    <w:rsid w:val="00B26A05"/>
    <w:rsid w:val="00B26A15"/>
    <w:rsid w:val="00B26B26"/>
    <w:rsid w:val="00B26BA4"/>
    <w:rsid w:val="00B26C8C"/>
    <w:rsid w:val="00B26CA7"/>
    <w:rsid w:val="00B26CEC"/>
    <w:rsid w:val="00B26D57"/>
    <w:rsid w:val="00B26DB2"/>
    <w:rsid w:val="00B26E14"/>
    <w:rsid w:val="00B26E65"/>
    <w:rsid w:val="00B26EE1"/>
    <w:rsid w:val="00B26EF0"/>
    <w:rsid w:val="00B26F60"/>
    <w:rsid w:val="00B27082"/>
    <w:rsid w:val="00B27098"/>
    <w:rsid w:val="00B2709D"/>
    <w:rsid w:val="00B270D3"/>
    <w:rsid w:val="00B2710A"/>
    <w:rsid w:val="00B271A0"/>
    <w:rsid w:val="00B271C1"/>
    <w:rsid w:val="00B271F8"/>
    <w:rsid w:val="00B27256"/>
    <w:rsid w:val="00B272B9"/>
    <w:rsid w:val="00B273AA"/>
    <w:rsid w:val="00B273BC"/>
    <w:rsid w:val="00B27418"/>
    <w:rsid w:val="00B2741B"/>
    <w:rsid w:val="00B27478"/>
    <w:rsid w:val="00B274A0"/>
    <w:rsid w:val="00B2752C"/>
    <w:rsid w:val="00B27565"/>
    <w:rsid w:val="00B27592"/>
    <w:rsid w:val="00B275C3"/>
    <w:rsid w:val="00B27602"/>
    <w:rsid w:val="00B27612"/>
    <w:rsid w:val="00B27644"/>
    <w:rsid w:val="00B276D0"/>
    <w:rsid w:val="00B27734"/>
    <w:rsid w:val="00B27746"/>
    <w:rsid w:val="00B27775"/>
    <w:rsid w:val="00B2778B"/>
    <w:rsid w:val="00B2782B"/>
    <w:rsid w:val="00B27874"/>
    <w:rsid w:val="00B2788C"/>
    <w:rsid w:val="00B278C2"/>
    <w:rsid w:val="00B278E2"/>
    <w:rsid w:val="00B27947"/>
    <w:rsid w:val="00B27955"/>
    <w:rsid w:val="00B27992"/>
    <w:rsid w:val="00B279A3"/>
    <w:rsid w:val="00B279D0"/>
    <w:rsid w:val="00B279EB"/>
    <w:rsid w:val="00B279FD"/>
    <w:rsid w:val="00B27A0F"/>
    <w:rsid w:val="00B27A41"/>
    <w:rsid w:val="00B27A89"/>
    <w:rsid w:val="00B27A99"/>
    <w:rsid w:val="00B27AED"/>
    <w:rsid w:val="00B27B40"/>
    <w:rsid w:val="00B27BBA"/>
    <w:rsid w:val="00B27BD4"/>
    <w:rsid w:val="00B27BE0"/>
    <w:rsid w:val="00B27BE4"/>
    <w:rsid w:val="00B27BEF"/>
    <w:rsid w:val="00B27CD2"/>
    <w:rsid w:val="00B27CF2"/>
    <w:rsid w:val="00B27D0C"/>
    <w:rsid w:val="00B27D39"/>
    <w:rsid w:val="00B27DA2"/>
    <w:rsid w:val="00B27DB6"/>
    <w:rsid w:val="00B27E06"/>
    <w:rsid w:val="00B27E5A"/>
    <w:rsid w:val="00B27EA1"/>
    <w:rsid w:val="00B27EAC"/>
    <w:rsid w:val="00B27F51"/>
    <w:rsid w:val="00B27F75"/>
    <w:rsid w:val="00B27F7A"/>
    <w:rsid w:val="00B3005A"/>
    <w:rsid w:val="00B3008B"/>
    <w:rsid w:val="00B300DD"/>
    <w:rsid w:val="00B300FB"/>
    <w:rsid w:val="00B30161"/>
    <w:rsid w:val="00B301C3"/>
    <w:rsid w:val="00B3025A"/>
    <w:rsid w:val="00B302CD"/>
    <w:rsid w:val="00B3034A"/>
    <w:rsid w:val="00B3034F"/>
    <w:rsid w:val="00B30388"/>
    <w:rsid w:val="00B303A2"/>
    <w:rsid w:val="00B30409"/>
    <w:rsid w:val="00B3040D"/>
    <w:rsid w:val="00B30416"/>
    <w:rsid w:val="00B30459"/>
    <w:rsid w:val="00B30467"/>
    <w:rsid w:val="00B304B4"/>
    <w:rsid w:val="00B3050E"/>
    <w:rsid w:val="00B3052F"/>
    <w:rsid w:val="00B30532"/>
    <w:rsid w:val="00B3056B"/>
    <w:rsid w:val="00B3058D"/>
    <w:rsid w:val="00B305A2"/>
    <w:rsid w:val="00B305DA"/>
    <w:rsid w:val="00B305E0"/>
    <w:rsid w:val="00B30646"/>
    <w:rsid w:val="00B306CF"/>
    <w:rsid w:val="00B30724"/>
    <w:rsid w:val="00B3074D"/>
    <w:rsid w:val="00B3076C"/>
    <w:rsid w:val="00B307C7"/>
    <w:rsid w:val="00B307DB"/>
    <w:rsid w:val="00B30804"/>
    <w:rsid w:val="00B3083D"/>
    <w:rsid w:val="00B30895"/>
    <w:rsid w:val="00B308A2"/>
    <w:rsid w:val="00B308B7"/>
    <w:rsid w:val="00B30A4D"/>
    <w:rsid w:val="00B30A8F"/>
    <w:rsid w:val="00B30AD2"/>
    <w:rsid w:val="00B30AF6"/>
    <w:rsid w:val="00B30B26"/>
    <w:rsid w:val="00B30B57"/>
    <w:rsid w:val="00B30B60"/>
    <w:rsid w:val="00B30B8E"/>
    <w:rsid w:val="00B30C41"/>
    <w:rsid w:val="00B30C8E"/>
    <w:rsid w:val="00B30CE9"/>
    <w:rsid w:val="00B30D23"/>
    <w:rsid w:val="00B30D4A"/>
    <w:rsid w:val="00B30E7D"/>
    <w:rsid w:val="00B30EE4"/>
    <w:rsid w:val="00B30F22"/>
    <w:rsid w:val="00B30F31"/>
    <w:rsid w:val="00B30F5C"/>
    <w:rsid w:val="00B30FA4"/>
    <w:rsid w:val="00B3100F"/>
    <w:rsid w:val="00B31033"/>
    <w:rsid w:val="00B31035"/>
    <w:rsid w:val="00B31046"/>
    <w:rsid w:val="00B31152"/>
    <w:rsid w:val="00B311CE"/>
    <w:rsid w:val="00B3128F"/>
    <w:rsid w:val="00B31312"/>
    <w:rsid w:val="00B31334"/>
    <w:rsid w:val="00B3134B"/>
    <w:rsid w:val="00B3143C"/>
    <w:rsid w:val="00B3143E"/>
    <w:rsid w:val="00B314AB"/>
    <w:rsid w:val="00B314B9"/>
    <w:rsid w:val="00B314C9"/>
    <w:rsid w:val="00B3151B"/>
    <w:rsid w:val="00B31558"/>
    <w:rsid w:val="00B3155B"/>
    <w:rsid w:val="00B315C8"/>
    <w:rsid w:val="00B31609"/>
    <w:rsid w:val="00B31661"/>
    <w:rsid w:val="00B3168B"/>
    <w:rsid w:val="00B3169A"/>
    <w:rsid w:val="00B31727"/>
    <w:rsid w:val="00B317D8"/>
    <w:rsid w:val="00B3180F"/>
    <w:rsid w:val="00B31837"/>
    <w:rsid w:val="00B318FB"/>
    <w:rsid w:val="00B319CB"/>
    <w:rsid w:val="00B319DD"/>
    <w:rsid w:val="00B319E5"/>
    <w:rsid w:val="00B31A2C"/>
    <w:rsid w:val="00B31A53"/>
    <w:rsid w:val="00B31A58"/>
    <w:rsid w:val="00B31AD9"/>
    <w:rsid w:val="00B31B0D"/>
    <w:rsid w:val="00B31C2E"/>
    <w:rsid w:val="00B31CE4"/>
    <w:rsid w:val="00B31D0D"/>
    <w:rsid w:val="00B31D61"/>
    <w:rsid w:val="00B31F14"/>
    <w:rsid w:val="00B31F21"/>
    <w:rsid w:val="00B31F43"/>
    <w:rsid w:val="00B31F85"/>
    <w:rsid w:val="00B31F91"/>
    <w:rsid w:val="00B31F9C"/>
    <w:rsid w:val="00B31FC3"/>
    <w:rsid w:val="00B31FE2"/>
    <w:rsid w:val="00B320AB"/>
    <w:rsid w:val="00B320DF"/>
    <w:rsid w:val="00B321C9"/>
    <w:rsid w:val="00B32271"/>
    <w:rsid w:val="00B322A0"/>
    <w:rsid w:val="00B322B5"/>
    <w:rsid w:val="00B322F5"/>
    <w:rsid w:val="00B32302"/>
    <w:rsid w:val="00B32310"/>
    <w:rsid w:val="00B3233E"/>
    <w:rsid w:val="00B32373"/>
    <w:rsid w:val="00B3238F"/>
    <w:rsid w:val="00B323FC"/>
    <w:rsid w:val="00B3248E"/>
    <w:rsid w:val="00B324DD"/>
    <w:rsid w:val="00B324DF"/>
    <w:rsid w:val="00B324E0"/>
    <w:rsid w:val="00B3256E"/>
    <w:rsid w:val="00B32649"/>
    <w:rsid w:val="00B3265E"/>
    <w:rsid w:val="00B327FB"/>
    <w:rsid w:val="00B32890"/>
    <w:rsid w:val="00B328A1"/>
    <w:rsid w:val="00B3291E"/>
    <w:rsid w:val="00B32940"/>
    <w:rsid w:val="00B329DD"/>
    <w:rsid w:val="00B329E4"/>
    <w:rsid w:val="00B32A0F"/>
    <w:rsid w:val="00B32A5F"/>
    <w:rsid w:val="00B32AF9"/>
    <w:rsid w:val="00B32AFD"/>
    <w:rsid w:val="00B32B05"/>
    <w:rsid w:val="00B32BA1"/>
    <w:rsid w:val="00B32BAD"/>
    <w:rsid w:val="00B32C67"/>
    <w:rsid w:val="00B32C76"/>
    <w:rsid w:val="00B32C8B"/>
    <w:rsid w:val="00B32C9C"/>
    <w:rsid w:val="00B32CA2"/>
    <w:rsid w:val="00B32CFB"/>
    <w:rsid w:val="00B32D36"/>
    <w:rsid w:val="00B32D62"/>
    <w:rsid w:val="00B32D72"/>
    <w:rsid w:val="00B32D8F"/>
    <w:rsid w:val="00B32E0E"/>
    <w:rsid w:val="00B32E3B"/>
    <w:rsid w:val="00B32E7D"/>
    <w:rsid w:val="00B32EA1"/>
    <w:rsid w:val="00B32F01"/>
    <w:rsid w:val="00B32F69"/>
    <w:rsid w:val="00B32FDB"/>
    <w:rsid w:val="00B33011"/>
    <w:rsid w:val="00B3301E"/>
    <w:rsid w:val="00B3301F"/>
    <w:rsid w:val="00B3303B"/>
    <w:rsid w:val="00B3303C"/>
    <w:rsid w:val="00B3304E"/>
    <w:rsid w:val="00B3312B"/>
    <w:rsid w:val="00B33152"/>
    <w:rsid w:val="00B33193"/>
    <w:rsid w:val="00B331E1"/>
    <w:rsid w:val="00B33236"/>
    <w:rsid w:val="00B33275"/>
    <w:rsid w:val="00B332CD"/>
    <w:rsid w:val="00B33325"/>
    <w:rsid w:val="00B333C6"/>
    <w:rsid w:val="00B333F4"/>
    <w:rsid w:val="00B334B2"/>
    <w:rsid w:val="00B334BF"/>
    <w:rsid w:val="00B334D8"/>
    <w:rsid w:val="00B33503"/>
    <w:rsid w:val="00B3351E"/>
    <w:rsid w:val="00B33532"/>
    <w:rsid w:val="00B33566"/>
    <w:rsid w:val="00B3359D"/>
    <w:rsid w:val="00B335DB"/>
    <w:rsid w:val="00B335FD"/>
    <w:rsid w:val="00B33676"/>
    <w:rsid w:val="00B33768"/>
    <w:rsid w:val="00B3379B"/>
    <w:rsid w:val="00B33831"/>
    <w:rsid w:val="00B33836"/>
    <w:rsid w:val="00B33862"/>
    <w:rsid w:val="00B33875"/>
    <w:rsid w:val="00B3388F"/>
    <w:rsid w:val="00B3389E"/>
    <w:rsid w:val="00B338B3"/>
    <w:rsid w:val="00B33903"/>
    <w:rsid w:val="00B339A0"/>
    <w:rsid w:val="00B339C5"/>
    <w:rsid w:val="00B339DB"/>
    <w:rsid w:val="00B33B10"/>
    <w:rsid w:val="00B33B44"/>
    <w:rsid w:val="00B33B85"/>
    <w:rsid w:val="00B33B8B"/>
    <w:rsid w:val="00B33BB0"/>
    <w:rsid w:val="00B33C05"/>
    <w:rsid w:val="00B33C3A"/>
    <w:rsid w:val="00B33C3B"/>
    <w:rsid w:val="00B33C4A"/>
    <w:rsid w:val="00B33C58"/>
    <w:rsid w:val="00B33C81"/>
    <w:rsid w:val="00B33CD1"/>
    <w:rsid w:val="00B33D3E"/>
    <w:rsid w:val="00B33DBB"/>
    <w:rsid w:val="00B33DBD"/>
    <w:rsid w:val="00B33DCA"/>
    <w:rsid w:val="00B33DD7"/>
    <w:rsid w:val="00B33ED8"/>
    <w:rsid w:val="00B33F17"/>
    <w:rsid w:val="00B33FC2"/>
    <w:rsid w:val="00B34021"/>
    <w:rsid w:val="00B3402A"/>
    <w:rsid w:val="00B34063"/>
    <w:rsid w:val="00B34107"/>
    <w:rsid w:val="00B3420D"/>
    <w:rsid w:val="00B34239"/>
    <w:rsid w:val="00B3424E"/>
    <w:rsid w:val="00B34254"/>
    <w:rsid w:val="00B3426E"/>
    <w:rsid w:val="00B3427D"/>
    <w:rsid w:val="00B342E0"/>
    <w:rsid w:val="00B342EB"/>
    <w:rsid w:val="00B3438C"/>
    <w:rsid w:val="00B34434"/>
    <w:rsid w:val="00B34476"/>
    <w:rsid w:val="00B34482"/>
    <w:rsid w:val="00B344AA"/>
    <w:rsid w:val="00B344CE"/>
    <w:rsid w:val="00B3455F"/>
    <w:rsid w:val="00B345AA"/>
    <w:rsid w:val="00B345B3"/>
    <w:rsid w:val="00B345E2"/>
    <w:rsid w:val="00B34660"/>
    <w:rsid w:val="00B3467E"/>
    <w:rsid w:val="00B346B4"/>
    <w:rsid w:val="00B3478F"/>
    <w:rsid w:val="00B3479B"/>
    <w:rsid w:val="00B347A8"/>
    <w:rsid w:val="00B347BD"/>
    <w:rsid w:val="00B34849"/>
    <w:rsid w:val="00B3488E"/>
    <w:rsid w:val="00B348F4"/>
    <w:rsid w:val="00B348F9"/>
    <w:rsid w:val="00B34914"/>
    <w:rsid w:val="00B34946"/>
    <w:rsid w:val="00B349DA"/>
    <w:rsid w:val="00B349F0"/>
    <w:rsid w:val="00B34A33"/>
    <w:rsid w:val="00B34A41"/>
    <w:rsid w:val="00B34A91"/>
    <w:rsid w:val="00B34A9D"/>
    <w:rsid w:val="00B34ADD"/>
    <w:rsid w:val="00B34AED"/>
    <w:rsid w:val="00B34AF7"/>
    <w:rsid w:val="00B34B9D"/>
    <w:rsid w:val="00B34C05"/>
    <w:rsid w:val="00B34C13"/>
    <w:rsid w:val="00B34C39"/>
    <w:rsid w:val="00B34D18"/>
    <w:rsid w:val="00B34D27"/>
    <w:rsid w:val="00B34D35"/>
    <w:rsid w:val="00B34E80"/>
    <w:rsid w:val="00B34EA3"/>
    <w:rsid w:val="00B34EB8"/>
    <w:rsid w:val="00B34F05"/>
    <w:rsid w:val="00B34F0B"/>
    <w:rsid w:val="00B34FD1"/>
    <w:rsid w:val="00B34FD4"/>
    <w:rsid w:val="00B35029"/>
    <w:rsid w:val="00B35049"/>
    <w:rsid w:val="00B35055"/>
    <w:rsid w:val="00B350B9"/>
    <w:rsid w:val="00B350FC"/>
    <w:rsid w:val="00B35111"/>
    <w:rsid w:val="00B35153"/>
    <w:rsid w:val="00B3515D"/>
    <w:rsid w:val="00B35193"/>
    <w:rsid w:val="00B351A6"/>
    <w:rsid w:val="00B351A7"/>
    <w:rsid w:val="00B351C5"/>
    <w:rsid w:val="00B351CD"/>
    <w:rsid w:val="00B3520A"/>
    <w:rsid w:val="00B35230"/>
    <w:rsid w:val="00B3523D"/>
    <w:rsid w:val="00B35247"/>
    <w:rsid w:val="00B35281"/>
    <w:rsid w:val="00B352EA"/>
    <w:rsid w:val="00B352F3"/>
    <w:rsid w:val="00B35363"/>
    <w:rsid w:val="00B353A0"/>
    <w:rsid w:val="00B353DA"/>
    <w:rsid w:val="00B354ED"/>
    <w:rsid w:val="00B35509"/>
    <w:rsid w:val="00B355FE"/>
    <w:rsid w:val="00B35618"/>
    <w:rsid w:val="00B356BC"/>
    <w:rsid w:val="00B356C4"/>
    <w:rsid w:val="00B3575F"/>
    <w:rsid w:val="00B35780"/>
    <w:rsid w:val="00B35868"/>
    <w:rsid w:val="00B358B5"/>
    <w:rsid w:val="00B35959"/>
    <w:rsid w:val="00B35962"/>
    <w:rsid w:val="00B359EE"/>
    <w:rsid w:val="00B35A11"/>
    <w:rsid w:val="00B35A34"/>
    <w:rsid w:val="00B35A56"/>
    <w:rsid w:val="00B35ABE"/>
    <w:rsid w:val="00B35B20"/>
    <w:rsid w:val="00B35B34"/>
    <w:rsid w:val="00B35B4F"/>
    <w:rsid w:val="00B35C88"/>
    <w:rsid w:val="00B35CE2"/>
    <w:rsid w:val="00B35CEE"/>
    <w:rsid w:val="00B35D7D"/>
    <w:rsid w:val="00B35D8D"/>
    <w:rsid w:val="00B35E1E"/>
    <w:rsid w:val="00B35EB3"/>
    <w:rsid w:val="00B35EB9"/>
    <w:rsid w:val="00B35ECB"/>
    <w:rsid w:val="00B35ED9"/>
    <w:rsid w:val="00B35EF5"/>
    <w:rsid w:val="00B35F14"/>
    <w:rsid w:val="00B35F54"/>
    <w:rsid w:val="00B360BB"/>
    <w:rsid w:val="00B36159"/>
    <w:rsid w:val="00B3619E"/>
    <w:rsid w:val="00B36210"/>
    <w:rsid w:val="00B3621D"/>
    <w:rsid w:val="00B3634A"/>
    <w:rsid w:val="00B3639A"/>
    <w:rsid w:val="00B363C1"/>
    <w:rsid w:val="00B36447"/>
    <w:rsid w:val="00B364C2"/>
    <w:rsid w:val="00B36551"/>
    <w:rsid w:val="00B3656B"/>
    <w:rsid w:val="00B365DC"/>
    <w:rsid w:val="00B3667B"/>
    <w:rsid w:val="00B366A3"/>
    <w:rsid w:val="00B366DF"/>
    <w:rsid w:val="00B3672A"/>
    <w:rsid w:val="00B36741"/>
    <w:rsid w:val="00B3683B"/>
    <w:rsid w:val="00B36853"/>
    <w:rsid w:val="00B368AD"/>
    <w:rsid w:val="00B36901"/>
    <w:rsid w:val="00B36A49"/>
    <w:rsid w:val="00B36A72"/>
    <w:rsid w:val="00B36AC6"/>
    <w:rsid w:val="00B36B06"/>
    <w:rsid w:val="00B36B0A"/>
    <w:rsid w:val="00B36B9E"/>
    <w:rsid w:val="00B36BA6"/>
    <w:rsid w:val="00B36BF9"/>
    <w:rsid w:val="00B36C5A"/>
    <w:rsid w:val="00B36C77"/>
    <w:rsid w:val="00B36C84"/>
    <w:rsid w:val="00B36CE2"/>
    <w:rsid w:val="00B36D14"/>
    <w:rsid w:val="00B36D82"/>
    <w:rsid w:val="00B36DF2"/>
    <w:rsid w:val="00B36E6A"/>
    <w:rsid w:val="00B36E90"/>
    <w:rsid w:val="00B36EB8"/>
    <w:rsid w:val="00B36F22"/>
    <w:rsid w:val="00B36F3E"/>
    <w:rsid w:val="00B36FCE"/>
    <w:rsid w:val="00B3703C"/>
    <w:rsid w:val="00B37050"/>
    <w:rsid w:val="00B37093"/>
    <w:rsid w:val="00B3710F"/>
    <w:rsid w:val="00B3711C"/>
    <w:rsid w:val="00B3711D"/>
    <w:rsid w:val="00B37127"/>
    <w:rsid w:val="00B37139"/>
    <w:rsid w:val="00B371DB"/>
    <w:rsid w:val="00B371EC"/>
    <w:rsid w:val="00B37232"/>
    <w:rsid w:val="00B37253"/>
    <w:rsid w:val="00B37335"/>
    <w:rsid w:val="00B373B7"/>
    <w:rsid w:val="00B373E7"/>
    <w:rsid w:val="00B37410"/>
    <w:rsid w:val="00B3754D"/>
    <w:rsid w:val="00B3762A"/>
    <w:rsid w:val="00B37638"/>
    <w:rsid w:val="00B376E8"/>
    <w:rsid w:val="00B377EF"/>
    <w:rsid w:val="00B377FD"/>
    <w:rsid w:val="00B378A6"/>
    <w:rsid w:val="00B3796E"/>
    <w:rsid w:val="00B37A9A"/>
    <w:rsid w:val="00B37B1A"/>
    <w:rsid w:val="00B37B23"/>
    <w:rsid w:val="00B37B33"/>
    <w:rsid w:val="00B37B84"/>
    <w:rsid w:val="00B37B8B"/>
    <w:rsid w:val="00B37B8E"/>
    <w:rsid w:val="00B37B9D"/>
    <w:rsid w:val="00B37BD2"/>
    <w:rsid w:val="00B37C29"/>
    <w:rsid w:val="00B37CEC"/>
    <w:rsid w:val="00B37D0E"/>
    <w:rsid w:val="00B37D3C"/>
    <w:rsid w:val="00B37D6A"/>
    <w:rsid w:val="00B37D9B"/>
    <w:rsid w:val="00B37E12"/>
    <w:rsid w:val="00B37E70"/>
    <w:rsid w:val="00B37E91"/>
    <w:rsid w:val="00B37F04"/>
    <w:rsid w:val="00B37F0D"/>
    <w:rsid w:val="00B37F5B"/>
    <w:rsid w:val="00B37FEE"/>
    <w:rsid w:val="00B37FF6"/>
    <w:rsid w:val="00B37FF8"/>
    <w:rsid w:val="00B4004B"/>
    <w:rsid w:val="00B400F6"/>
    <w:rsid w:val="00B40184"/>
    <w:rsid w:val="00B40190"/>
    <w:rsid w:val="00B40206"/>
    <w:rsid w:val="00B40264"/>
    <w:rsid w:val="00B402A6"/>
    <w:rsid w:val="00B4034E"/>
    <w:rsid w:val="00B40355"/>
    <w:rsid w:val="00B403A1"/>
    <w:rsid w:val="00B403E0"/>
    <w:rsid w:val="00B404AA"/>
    <w:rsid w:val="00B404C3"/>
    <w:rsid w:val="00B404C8"/>
    <w:rsid w:val="00B404D1"/>
    <w:rsid w:val="00B404EA"/>
    <w:rsid w:val="00B40500"/>
    <w:rsid w:val="00B40554"/>
    <w:rsid w:val="00B4056B"/>
    <w:rsid w:val="00B40570"/>
    <w:rsid w:val="00B40595"/>
    <w:rsid w:val="00B40622"/>
    <w:rsid w:val="00B4062A"/>
    <w:rsid w:val="00B40634"/>
    <w:rsid w:val="00B406A9"/>
    <w:rsid w:val="00B406D5"/>
    <w:rsid w:val="00B406D9"/>
    <w:rsid w:val="00B40771"/>
    <w:rsid w:val="00B4078B"/>
    <w:rsid w:val="00B407A3"/>
    <w:rsid w:val="00B407C7"/>
    <w:rsid w:val="00B408AF"/>
    <w:rsid w:val="00B408DE"/>
    <w:rsid w:val="00B408E6"/>
    <w:rsid w:val="00B40925"/>
    <w:rsid w:val="00B40942"/>
    <w:rsid w:val="00B40973"/>
    <w:rsid w:val="00B4099F"/>
    <w:rsid w:val="00B409D4"/>
    <w:rsid w:val="00B409DB"/>
    <w:rsid w:val="00B40A30"/>
    <w:rsid w:val="00B40A70"/>
    <w:rsid w:val="00B40A8A"/>
    <w:rsid w:val="00B40B29"/>
    <w:rsid w:val="00B40B30"/>
    <w:rsid w:val="00B40B84"/>
    <w:rsid w:val="00B40B95"/>
    <w:rsid w:val="00B40B9C"/>
    <w:rsid w:val="00B40BAB"/>
    <w:rsid w:val="00B40BE5"/>
    <w:rsid w:val="00B40C33"/>
    <w:rsid w:val="00B40CB8"/>
    <w:rsid w:val="00B40D48"/>
    <w:rsid w:val="00B40DEA"/>
    <w:rsid w:val="00B40DF5"/>
    <w:rsid w:val="00B40E5A"/>
    <w:rsid w:val="00B40E78"/>
    <w:rsid w:val="00B40EDF"/>
    <w:rsid w:val="00B40FC6"/>
    <w:rsid w:val="00B41007"/>
    <w:rsid w:val="00B4104E"/>
    <w:rsid w:val="00B4107C"/>
    <w:rsid w:val="00B410B5"/>
    <w:rsid w:val="00B41210"/>
    <w:rsid w:val="00B41256"/>
    <w:rsid w:val="00B41265"/>
    <w:rsid w:val="00B412B3"/>
    <w:rsid w:val="00B41379"/>
    <w:rsid w:val="00B4142C"/>
    <w:rsid w:val="00B414E7"/>
    <w:rsid w:val="00B41520"/>
    <w:rsid w:val="00B41539"/>
    <w:rsid w:val="00B4159B"/>
    <w:rsid w:val="00B415B0"/>
    <w:rsid w:val="00B415B6"/>
    <w:rsid w:val="00B415D0"/>
    <w:rsid w:val="00B4162E"/>
    <w:rsid w:val="00B416CF"/>
    <w:rsid w:val="00B416D3"/>
    <w:rsid w:val="00B41849"/>
    <w:rsid w:val="00B41852"/>
    <w:rsid w:val="00B4187D"/>
    <w:rsid w:val="00B41888"/>
    <w:rsid w:val="00B418AE"/>
    <w:rsid w:val="00B418E2"/>
    <w:rsid w:val="00B418EF"/>
    <w:rsid w:val="00B419C5"/>
    <w:rsid w:val="00B419F3"/>
    <w:rsid w:val="00B41A9F"/>
    <w:rsid w:val="00B41ACA"/>
    <w:rsid w:val="00B41B3C"/>
    <w:rsid w:val="00B41B78"/>
    <w:rsid w:val="00B41C02"/>
    <w:rsid w:val="00B41CF2"/>
    <w:rsid w:val="00B41D03"/>
    <w:rsid w:val="00B41D5C"/>
    <w:rsid w:val="00B41DC5"/>
    <w:rsid w:val="00B41F4B"/>
    <w:rsid w:val="00B41FA2"/>
    <w:rsid w:val="00B41FB3"/>
    <w:rsid w:val="00B41FF5"/>
    <w:rsid w:val="00B42093"/>
    <w:rsid w:val="00B420D4"/>
    <w:rsid w:val="00B420F8"/>
    <w:rsid w:val="00B4214D"/>
    <w:rsid w:val="00B42167"/>
    <w:rsid w:val="00B421F1"/>
    <w:rsid w:val="00B42211"/>
    <w:rsid w:val="00B4224C"/>
    <w:rsid w:val="00B422AE"/>
    <w:rsid w:val="00B422B6"/>
    <w:rsid w:val="00B422E6"/>
    <w:rsid w:val="00B422EB"/>
    <w:rsid w:val="00B42328"/>
    <w:rsid w:val="00B42330"/>
    <w:rsid w:val="00B42332"/>
    <w:rsid w:val="00B42342"/>
    <w:rsid w:val="00B42343"/>
    <w:rsid w:val="00B4239A"/>
    <w:rsid w:val="00B423DB"/>
    <w:rsid w:val="00B42419"/>
    <w:rsid w:val="00B4242C"/>
    <w:rsid w:val="00B424DB"/>
    <w:rsid w:val="00B42544"/>
    <w:rsid w:val="00B425F6"/>
    <w:rsid w:val="00B4265F"/>
    <w:rsid w:val="00B426B7"/>
    <w:rsid w:val="00B42733"/>
    <w:rsid w:val="00B42787"/>
    <w:rsid w:val="00B427B0"/>
    <w:rsid w:val="00B427B7"/>
    <w:rsid w:val="00B427E2"/>
    <w:rsid w:val="00B4285C"/>
    <w:rsid w:val="00B4285F"/>
    <w:rsid w:val="00B4292B"/>
    <w:rsid w:val="00B4292D"/>
    <w:rsid w:val="00B429C5"/>
    <w:rsid w:val="00B42A25"/>
    <w:rsid w:val="00B42A68"/>
    <w:rsid w:val="00B42A79"/>
    <w:rsid w:val="00B42A86"/>
    <w:rsid w:val="00B42AA8"/>
    <w:rsid w:val="00B42AE6"/>
    <w:rsid w:val="00B42AE9"/>
    <w:rsid w:val="00B42B0E"/>
    <w:rsid w:val="00B42B58"/>
    <w:rsid w:val="00B42B85"/>
    <w:rsid w:val="00B42BBF"/>
    <w:rsid w:val="00B42BC9"/>
    <w:rsid w:val="00B42C28"/>
    <w:rsid w:val="00B42C76"/>
    <w:rsid w:val="00B42C84"/>
    <w:rsid w:val="00B42E50"/>
    <w:rsid w:val="00B42E55"/>
    <w:rsid w:val="00B42E5C"/>
    <w:rsid w:val="00B42E72"/>
    <w:rsid w:val="00B42EC1"/>
    <w:rsid w:val="00B42F12"/>
    <w:rsid w:val="00B42F95"/>
    <w:rsid w:val="00B42FB6"/>
    <w:rsid w:val="00B43012"/>
    <w:rsid w:val="00B43085"/>
    <w:rsid w:val="00B430A9"/>
    <w:rsid w:val="00B430CC"/>
    <w:rsid w:val="00B43117"/>
    <w:rsid w:val="00B4311A"/>
    <w:rsid w:val="00B43162"/>
    <w:rsid w:val="00B431D5"/>
    <w:rsid w:val="00B431EE"/>
    <w:rsid w:val="00B4324A"/>
    <w:rsid w:val="00B43255"/>
    <w:rsid w:val="00B4330F"/>
    <w:rsid w:val="00B43325"/>
    <w:rsid w:val="00B4333C"/>
    <w:rsid w:val="00B4336F"/>
    <w:rsid w:val="00B433B0"/>
    <w:rsid w:val="00B4343F"/>
    <w:rsid w:val="00B434A9"/>
    <w:rsid w:val="00B434B5"/>
    <w:rsid w:val="00B4352A"/>
    <w:rsid w:val="00B43540"/>
    <w:rsid w:val="00B43589"/>
    <w:rsid w:val="00B435CE"/>
    <w:rsid w:val="00B43646"/>
    <w:rsid w:val="00B43685"/>
    <w:rsid w:val="00B43712"/>
    <w:rsid w:val="00B43727"/>
    <w:rsid w:val="00B4375A"/>
    <w:rsid w:val="00B43777"/>
    <w:rsid w:val="00B43781"/>
    <w:rsid w:val="00B437C3"/>
    <w:rsid w:val="00B437E0"/>
    <w:rsid w:val="00B43895"/>
    <w:rsid w:val="00B43993"/>
    <w:rsid w:val="00B439EE"/>
    <w:rsid w:val="00B43A27"/>
    <w:rsid w:val="00B43A71"/>
    <w:rsid w:val="00B43ADC"/>
    <w:rsid w:val="00B43ADD"/>
    <w:rsid w:val="00B43B2E"/>
    <w:rsid w:val="00B43C45"/>
    <w:rsid w:val="00B43CA0"/>
    <w:rsid w:val="00B43CD7"/>
    <w:rsid w:val="00B43CE6"/>
    <w:rsid w:val="00B43D25"/>
    <w:rsid w:val="00B43D57"/>
    <w:rsid w:val="00B43DA0"/>
    <w:rsid w:val="00B43E08"/>
    <w:rsid w:val="00B43E27"/>
    <w:rsid w:val="00B43E32"/>
    <w:rsid w:val="00B43F7F"/>
    <w:rsid w:val="00B43FD1"/>
    <w:rsid w:val="00B44093"/>
    <w:rsid w:val="00B440B7"/>
    <w:rsid w:val="00B440CC"/>
    <w:rsid w:val="00B440EB"/>
    <w:rsid w:val="00B44133"/>
    <w:rsid w:val="00B4413B"/>
    <w:rsid w:val="00B441F9"/>
    <w:rsid w:val="00B44282"/>
    <w:rsid w:val="00B442CE"/>
    <w:rsid w:val="00B442DA"/>
    <w:rsid w:val="00B44329"/>
    <w:rsid w:val="00B44376"/>
    <w:rsid w:val="00B4445F"/>
    <w:rsid w:val="00B445C0"/>
    <w:rsid w:val="00B4468B"/>
    <w:rsid w:val="00B446CC"/>
    <w:rsid w:val="00B44715"/>
    <w:rsid w:val="00B44771"/>
    <w:rsid w:val="00B447BA"/>
    <w:rsid w:val="00B447BE"/>
    <w:rsid w:val="00B447CF"/>
    <w:rsid w:val="00B4480E"/>
    <w:rsid w:val="00B44839"/>
    <w:rsid w:val="00B448AD"/>
    <w:rsid w:val="00B4498B"/>
    <w:rsid w:val="00B449D3"/>
    <w:rsid w:val="00B44A43"/>
    <w:rsid w:val="00B44AA1"/>
    <w:rsid w:val="00B44AA6"/>
    <w:rsid w:val="00B44B85"/>
    <w:rsid w:val="00B44BE6"/>
    <w:rsid w:val="00B44BE9"/>
    <w:rsid w:val="00B44C9A"/>
    <w:rsid w:val="00B44C9C"/>
    <w:rsid w:val="00B44CA5"/>
    <w:rsid w:val="00B44D21"/>
    <w:rsid w:val="00B44D70"/>
    <w:rsid w:val="00B44D7C"/>
    <w:rsid w:val="00B44D8F"/>
    <w:rsid w:val="00B44DA5"/>
    <w:rsid w:val="00B44E3B"/>
    <w:rsid w:val="00B44E3C"/>
    <w:rsid w:val="00B44E46"/>
    <w:rsid w:val="00B44EB6"/>
    <w:rsid w:val="00B44EC2"/>
    <w:rsid w:val="00B44F38"/>
    <w:rsid w:val="00B44FF8"/>
    <w:rsid w:val="00B45035"/>
    <w:rsid w:val="00B45057"/>
    <w:rsid w:val="00B450DC"/>
    <w:rsid w:val="00B450E8"/>
    <w:rsid w:val="00B45117"/>
    <w:rsid w:val="00B451F5"/>
    <w:rsid w:val="00B4523D"/>
    <w:rsid w:val="00B45252"/>
    <w:rsid w:val="00B452AF"/>
    <w:rsid w:val="00B453CE"/>
    <w:rsid w:val="00B45418"/>
    <w:rsid w:val="00B45420"/>
    <w:rsid w:val="00B45469"/>
    <w:rsid w:val="00B45480"/>
    <w:rsid w:val="00B455C1"/>
    <w:rsid w:val="00B455FB"/>
    <w:rsid w:val="00B456D0"/>
    <w:rsid w:val="00B456E5"/>
    <w:rsid w:val="00B456F8"/>
    <w:rsid w:val="00B45736"/>
    <w:rsid w:val="00B45762"/>
    <w:rsid w:val="00B4581E"/>
    <w:rsid w:val="00B4582E"/>
    <w:rsid w:val="00B458B8"/>
    <w:rsid w:val="00B45965"/>
    <w:rsid w:val="00B459CD"/>
    <w:rsid w:val="00B45A98"/>
    <w:rsid w:val="00B45B29"/>
    <w:rsid w:val="00B45B55"/>
    <w:rsid w:val="00B45B6A"/>
    <w:rsid w:val="00B45B6E"/>
    <w:rsid w:val="00B45B7E"/>
    <w:rsid w:val="00B45B97"/>
    <w:rsid w:val="00B45BAC"/>
    <w:rsid w:val="00B45CC5"/>
    <w:rsid w:val="00B45CD6"/>
    <w:rsid w:val="00B45D28"/>
    <w:rsid w:val="00B45D36"/>
    <w:rsid w:val="00B45D49"/>
    <w:rsid w:val="00B45D82"/>
    <w:rsid w:val="00B45DE5"/>
    <w:rsid w:val="00B45DEC"/>
    <w:rsid w:val="00B45E36"/>
    <w:rsid w:val="00B45E91"/>
    <w:rsid w:val="00B45EBC"/>
    <w:rsid w:val="00B45FF8"/>
    <w:rsid w:val="00B46019"/>
    <w:rsid w:val="00B46029"/>
    <w:rsid w:val="00B4606E"/>
    <w:rsid w:val="00B46085"/>
    <w:rsid w:val="00B460AB"/>
    <w:rsid w:val="00B46192"/>
    <w:rsid w:val="00B461A0"/>
    <w:rsid w:val="00B461D9"/>
    <w:rsid w:val="00B462BC"/>
    <w:rsid w:val="00B46316"/>
    <w:rsid w:val="00B46372"/>
    <w:rsid w:val="00B46414"/>
    <w:rsid w:val="00B4644F"/>
    <w:rsid w:val="00B46484"/>
    <w:rsid w:val="00B464B0"/>
    <w:rsid w:val="00B464C0"/>
    <w:rsid w:val="00B464ED"/>
    <w:rsid w:val="00B46510"/>
    <w:rsid w:val="00B46567"/>
    <w:rsid w:val="00B46577"/>
    <w:rsid w:val="00B465D1"/>
    <w:rsid w:val="00B46600"/>
    <w:rsid w:val="00B4665F"/>
    <w:rsid w:val="00B466B5"/>
    <w:rsid w:val="00B466C6"/>
    <w:rsid w:val="00B46726"/>
    <w:rsid w:val="00B4676D"/>
    <w:rsid w:val="00B4677E"/>
    <w:rsid w:val="00B46877"/>
    <w:rsid w:val="00B468C2"/>
    <w:rsid w:val="00B468FF"/>
    <w:rsid w:val="00B4699D"/>
    <w:rsid w:val="00B469A7"/>
    <w:rsid w:val="00B469ED"/>
    <w:rsid w:val="00B46A10"/>
    <w:rsid w:val="00B46A54"/>
    <w:rsid w:val="00B46A90"/>
    <w:rsid w:val="00B46C78"/>
    <w:rsid w:val="00B46C8E"/>
    <w:rsid w:val="00B46C92"/>
    <w:rsid w:val="00B46CE2"/>
    <w:rsid w:val="00B46DA5"/>
    <w:rsid w:val="00B46E34"/>
    <w:rsid w:val="00B46EC3"/>
    <w:rsid w:val="00B46EE4"/>
    <w:rsid w:val="00B46F9B"/>
    <w:rsid w:val="00B46FAF"/>
    <w:rsid w:val="00B47141"/>
    <w:rsid w:val="00B471B3"/>
    <w:rsid w:val="00B471D0"/>
    <w:rsid w:val="00B471D7"/>
    <w:rsid w:val="00B47214"/>
    <w:rsid w:val="00B47250"/>
    <w:rsid w:val="00B4725E"/>
    <w:rsid w:val="00B472B7"/>
    <w:rsid w:val="00B472D9"/>
    <w:rsid w:val="00B4732E"/>
    <w:rsid w:val="00B47360"/>
    <w:rsid w:val="00B47375"/>
    <w:rsid w:val="00B4738C"/>
    <w:rsid w:val="00B473B2"/>
    <w:rsid w:val="00B47474"/>
    <w:rsid w:val="00B47499"/>
    <w:rsid w:val="00B474AB"/>
    <w:rsid w:val="00B474F1"/>
    <w:rsid w:val="00B4754D"/>
    <w:rsid w:val="00B47570"/>
    <w:rsid w:val="00B4757B"/>
    <w:rsid w:val="00B475A0"/>
    <w:rsid w:val="00B475E5"/>
    <w:rsid w:val="00B47620"/>
    <w:rsid w:val="00B47670"/>
    <w:rsid w:val="00B47759"/>
    <w:rsid w:val="00B47764"/>
    <w:rsid w:val="00B477B9"/>
    <w:rsid w:val="00B47813"/>
    <w:rsid w:val="00B4781E"/>
    <w:rsid w:val="00B4788C"/>
    <w:rsid w:val="00B478B3"/>
    <w:rsid w:val="00B478B9"/>
    <w:rsid w:val="00B47928"/>
    <w:rsid w:val="00B4792F"/>
    <w:rsid w:val="00B47967"/>
    <w:rsid w:val="00B47A5D"/>
    <w:rsid w:val="00B47B12"/>
    <w:rsid w:val="00B47B4F"/>
    <w:rsid w:val="00B47B57"/>
    <w:rsid w:val="00B47C0E"/>
    <w:rsid w:val="00B47C2D"/>
    <w:rsid w:val="00B47C35"/>
    <w:rsid w:val="00B47C45"/>
    <w:rsid w:val="00B47CE8"/>
    <w:rsid w:val="00B47D91"/>
    <w:rsid w:val="00B47DD2"/>
    <w:rsid w:val="00B47E18"/>
    <w:rsid w:val="00B47ECC"/>
    <w:rsid w:val="00B47F42"/>
    <w:rsid w:val="00B47F49"/>
    <w:rsid w:val="00B47F51"/>
    <w:rsid w:val="00B47FA2"/>
    <w:rsid w:val="00B47FD2"/>
    <w:rsid w:val="00B47FDE"/>
    <w:rsid w:val="00B50092"/>
    <w:rsid w:val="00B500D2"/>
    <w:rsid w:val="00B500D8"/>
    <w:rsid w:val="00B50229"/>
    <w:rsid w:val="00B5025D"/>
    <w:rsid w:val="00B502B3"/>
    <w:rsid w:val="00B502C6"/>
    <w:rsid w:val="00B50313"/>
    <w:rsid w:val="00B50317"/>
    <w:rsid w:val="00B503F5"/>
    <w:rsid w:val="00B503FE"/>
    <w:rsid w:val="00B504E2"/>
    <w:rsid w:val="00B5050B"/>
    <w:rsid w:val="00B5053A"/>
    <w:rsid w:val="00B50573"/>
    <w:rsid w:val="00B505C8"/>
    <w:rsid w:val="00B505D6"/>
    <w:rsid w:val="00B5063E"/>
    <w:rsid w:val="00B50646"/>
    <w:rsid w:val="00B5064E"/>
    <w:rsid w:val="00B506BB"/>
    <w:rsid w:val="00B506E9"/>
    <w:rsid w:val="00B50712"/>
    <w:rsid w:val="00B50732"/>
    <w:rsid w:val="00B507B9"/>
    <w:rsid w:val="00B507DE"/>
    <w:rsid w:val="00B507FD"/>
    <w:rsid w:val="00B508A4"/>
    <w:rsid w:val="00B5093C"/>
    <w:rsid w:val="00B50A1A"/>
    <w:rsid w:val="00B50A33"/>
    <w:rsid w:val="00B50A8D"/>
    <w:rsid w:val="00B50B71"/>
    <w:rsid w:val="00B50C18"/>
    <w:rsid w:val="00B50C33"/>
    <w:rsid w:val="00B50C5E"/>
    <w:rsid w:val="00B50C6F"/>
    <w:rsid w:val="00B50D16"/>
    <w:rsid w:val="00B50D33"/>
    <w:rsid w:val="00B50D81"/>
    <w:rsid w:val="00B50DAE"/>
    <w:rsid w:val="00B50DBB"/>
    <w:rsid w:val="00B50DF9"/>
    <w:rsid w:val="00B50E03"/>
    <w:rsid w:val="00B50E39"/>
    <w:rsid w:val="00B50E9B"/>
    <w:rsid w:val="00B50EAF"/>
    <w:rsid w:val="00B50EBE"/>
    <w:rsid w:val="00B50F2D"/>
    <w:rsid w:val="00B50FC6"/>
    <w:rsid w:val="00B50FDC"/>
    <w:rsid w:val="00B50FF9"/>
    <w:rsid w:val="00B5101C"/>
    <w:rsid w:val="00B51084"/>
    <w:rsid w:val="00B5116A"/>
    <w:rsid w:val="00B51171"/>
    <w:rsid w:val="00B511D1"/>
    <w:rsid w:val="00B51212"/>
    <w:rsid w:val="00B51328"/>
    <w:rsid w:val="00B513E1"/>
    <w:rsid w:val="00B513EC"/>
    <w:rsid w:val="00B51427"/>
    <w:rsid w:val="00B514FF"/>
    <w:rsid w:val="00B51504"/>
    <w:rsid w:val="00B5152B"/>
    <w:rsid w:val="00B5152E"/>
    <w:rsid w:val="00B5153F"/>
    <w:rsid w:val="00B5154C"/>
    <w:rsid w:val="00B515C7"/>
    <w:rsid w:val="00B515ED"/>
    <w:rsid w:val="00B515FB"/>
    <w:rsid w:val="00B51605"/>
    <w:rsid w:val="00B5165B"/>
    <w:rsid w:val="00B516BE"/>
    <w:rsid w:val="00B51751"/>
    <w:rsid w:val="00B51774"/>
    <w:rsid w:val="00B51796"/>
    <w:rsid w:val="00B51872"/>
    <w:rsid w:val="00B518D4"/>
    <w:rsid w:val="00B5196E"/>
    <w:rsid w:val="00B5198D"/>
    <w:rsid w:val="00B519E0"/>
    <w:rsid w:val="00B51A0A"/>
    <w:rsid w:val="00B51A20"/>
    <w:rsid w:val="00B51A33"/>
    <w:rsid w:val="00B51A62"/>
    <w:rsid w:val="00B51B64"/>
    <w:rsid w:val="00B51C12"/>
    <w:rsid w:val="00B51CBE"/>
    <w:rsid w:val="00B51E0A"/>
    <w:rsid w:val="00B51E0D"/>
    <w:rsid w:val="00B51E2E"/>
    <w:rsid w:val="00B51E30"/>
    <w:rsid w:val="00B51E5D"/>
    <w:rsid w:val="00B51ECF"/>
    <w:rsid w:val="00B51EFF"/>
    <w:rsid w:val="00B51F0C"/>
    <w:rsid w:val="00B51F7F"/>
    <w:rsid w:val="00B52015"/>
    <w:rsid w:val="00B52068"/>
    <w:rsid w:val="00B520B8"/>
    <w:rsid w:val="00B520FD"/>
    <w:rsid w:val="00B5213F"/>
    <w:rsid w:val="00B52160"/>
    <w:rsid w:val="00B521B4"/>
    <w:rsid w:val="00B521DF"/>
    <w:rsid w:val="00B5225B"/>
    <w:rsid w:val="00B522B3"/>
    <w:rsid w:val="00B522F6"/>
    <w:rsid w:val="00B52309"/>
    <w:rsid w:val="00B52352"/>
    <w:rsid w:val="00B523B1"/>
    <w:rsid w:val="00B523FB"/>
    <w:rsid w:val="00B52426"/>
    <w:rsid w:val="00B5256A"/>
    <w:rsid w:val="00B525B8"/>
    <w:rsid w:val="00B5266D"/>
    <w:rsid w:val="00B5268C"/>
    <w:rsid w:val="00B52696"/>
    <w:rsid w:val="00B5269C"/>
    <w:rsid w:val="00B5281D"/>
    <w:rsid w:val="00B5287A"/>
    <w:rsid w:val="00B5289C"/>
    <w:rsid w:val="00B528B8"/>
    <w:rsid w:val="00B528E8"/>
    <w:rsid w:val="00B52912"/>
    <w:rsid w:val="00B52918"/>
    <w:rsid w:val="00B529B2"/>
    <w:rsid w:val="00B52A9C"/>
    <w:rsid w:val="00B52ABC"/>
    <w:rsid w:val="00B52B5E"/>
    <w:rsid w:val="00B52B83"/>
    <w:rsid w:val="00B52BD2"/>
    <w:rsid w:val="00B52BE2"/>
    <w:rsid w:val="00B52BFB"/>
    <w:rsid w:val="00B52C03"/>
    <w:rsid w:val="00B52C25"/>
    <w:rsid w:val="00B52CC1"/>
    <w:rsid w:val="00B52CD2"/>
    <w:rsid w:val="00B52CDF"/>
    <w:rsid w:val="00B52D6B"/>
    <w:rsid w:val="00B52DAE"/>
    <w:rsid w:val="00B52E16"/>
    <w:rsid w:val="00B52E23"/>
    <w:rsid w:val="00B52EFC"/>
    <w:rsid w:val="00B52F28"/>
    <w:rsid w:val="00B52FFF"/>
    <w:rsid w:val="00B53036"/>
    <w:rsid w:val="00B530E5"/>
    <w:rsid w:val="00B53139"/>
    <w:rsid w:val="00B531A7"/>
    <w:rsid w:val="00B531DD"/>
    <w:rsid w:val="00B531EE"/>
    <w:rsid w:val="00B53222"/>
    <w:rsid w:val="00B5331A"/>
    <w:rsid w:val="00B533BC"/>
    <w:rsid w:val="00B533CC"/>
    <w:rsid w:val="00B533D7"/>
    <w:rsid w:val="00B53401"/>
    <w:rsid w:val="00B53403"/>
    <w:rsid w:val="00B53405"/>
    <w:rsid w:val="00B5342A"/>
    <w:rsid w:val="00B53465"/>
    <w:rsid w:val="00B53477"/>
    <w:rsid w:val="00B534AE"/>
    <w:rsid w:val="00B534F5"/>
    <w:rsid w:val="00B5365D"/>
    <w:rsid w:val="00B536A9"/>
    <w:rsid w:val="00B536C6"/>
    <w:rsid w:val="00B536CD"/>
    <w:rsid w:val="00B53737"/>
    <w:rsid w:val="00B53765"/>
    <w:rsid w:val="00B5379E"/>
    <w:rsid w:val="00B537F8"/>
    <w:rsid w:val="00B53804"/>
    <w:rsid w:val="00B53817"/>
    <w:rsid w:val="00B53882"/>
    <w:rsid w:val="00B53892"/>
    <w:rsid w:val="00B538C5"/>
    <w:rsid w:val="00B539DC"/>
    <w:rsid w:val="00B53AA6"/>
    <w:rsid w:val="00B53BA3"/>
    <w:rsid w:val="00B53C6F"/>
    <w:rsid w:val="00B53D0B"/>
    <w:rsid w:val="00B53D58"/>
    <w:rsid w:val="00B53DA2"/>
    <w:rsid w:val="00B53E98"/>
    <w:rsid w:val="00B53EB2"/>
    <w:rsid w:val="00B53EBE"/>
    <w:rsid w:val="00B53ECA"/>
    <w:rsid w:val="00B53ED6"/>
    <w:rsid w:val="00B53F51"/>
    <w:rsid w:val="00B53F59"/>
    <w:rsid w:val="00B53F5A"/>
    <w:rsid w:val="00B53F92"/>
    <w:rsid w:val="00B53FD4"/>
    <w:rsid w:val="00B54139"/>
    <w:rsid w:val="00B54178"/>
    <w:rsid w:val="00B5418D"/>
    <w:rsid w:val="00B5419B"/>
    <w:rsid w:val="00B541B2"/>
    <w:rsid w:val="00B5420F"/>
    <w:rsid w:val="00B5428C"/>
    <w:rsid w:val="00B5430A"/>
    <w:rsid w:val="00B5436A"/>
    <w:rsid w:val="00B543CF"/>
    <w:rsid w:val="00B543FB"/>
    <w:rsid w:val="00B54469"/>
    <w:rsid w:val="00B54536"/>
    <w:rsid w:val="00B5457C"/>
    <w:rsid w:val="00B5457E"/>
    <w:rsid w:val="00B545A0"/>
    <w:rsid w:val="00B545A1"/>
    <w:rsid w:val="00B545C1"/>
    <w:rsid w:val="00B54691"/>
    <w:rsid w:val="00B546DE"/>
    <w:rsid w:val="00B54802"/>
    <w:rsid w:val="00B54893"/>
    <w:rsid w:val="00B54919"/>
    <w:rsid w:val="00B5493E"/>
    <w:rsid w:val="00B549F7"/>
    <w:rsid w:val="00B54A15"/>
    <w:rsid w:val="00B54A40"/>
    <w:rsid w:val="00B54A6D"/>
    <w:rsid w:val="00B54AA3"/>
    <w:rsid w:val="00B54AFA"/>
    <w:rsid w:val="00B54B60"/>
    <w:rsid w:val="00B54BBA"/>
    <w:rsid w:val="00B54C71"/>
    <w:rsid w:val="00B54C81"/>
    <w:rsid w:val="00B54DB3"/>
    <w:rsid w:val="00B54DDF"/>
    <w:rsid w:val="00B54E28"/>
    <w:rsid w:val="00B54E65"/>
    <w:rsid w:val="00B54E88"/>
    <w:rsid w:val="00B54E8A"/>
    <w:rsid w:val="00B54E93"/>
    <w:rsid w:val="00B54EE2"/>
    <w:rsid w:val="00B54F22"/>
    <w:rsid w:val="00B54F39"/>
    <w:rsid w:val="00B54F4D"/>
    <w:rsid w:val="00B54F99"/>
    <w:rsid w:val="00B5501F"/>
    <w:rsid w:val="00B55037"/>
    <w:rsid w:val="00B55068"/>
    <w:rsid w:val="00B55078"/>
    <w:rsid w:val="00B5508F"/>
    <w:rsid w:val="00B550AF"/>
    <w:rsid w:val="00B550E8"/>
    <w:rsid w:val="00B550F1"/>
    <w:rsid w:val="00B55169"/>
    <w:rsid w:val="00B551E5"/>
    <w:rsid w:val="00B551ED"/>
    <w:rsid w:val="00B5524C"/>
    <w:rsid w:val="00B55276"/>
    <w:rsid w:val="00B552D0"/>
    <w:rsid w:val="00B552FD"/>
    <w:rsid w:val="00B553A4"/>
    <w:rsid w:val="00B553A5"/>
    <w:rsid w:val="00B553D6"/>
    <w:rsid w:val="00B5542E"/>
    <w:rsid w:val="00B55431"/>
    <w:rsid w:val="00B5547E"/>
    <w:rsid w:val="00B5549A"/>
    <w:rsid w:val="00B554F3"/>
    <w:rsid w:val="00B5557B"/>
    <w:rsid w:val="00B555BF"/>
    <w:rsid w:val="00B555E3"/>
    <w:rsid w:val="00B555EA"/>
    <w:rsid w:val="00B55715"/>
    <w:rsid w:val="00B55766"/>
    <w:rsid w:val="00B557FF"/>
    <w:rsid w:val="00B55853"/>
    <w:rsid w:val="00B558A4"/>
    <w:rsid w:val="00B559BD"/>
    <w:rsid w:val="00B55A72"/>
    <w:rsid w:val="00B55AD2"/>
    <w:rsid w:val="00B55B31"/>
    <w:rsid w:val="00B55B91"/>
    <w:rsid w:val="00B55BA0"/>
    <w:rsid w:val="00B55C2E"/>
    <w:rsid w:val="00B55C4C"/>
    <w:rsid w:val="00B55CC9"/>
    <w:rsid w:val="00B55CF2"/>
    <w:rsid w:val="00B55E1C"/>
    <w:rsid w:val="00B55EC9"/>
    <w:rsid w:val="00B55EE8"/>
    <w:rsid w:val="00B55F1F"/>
    <w:rsid w:val="00B55F89"/>
    <w:rsid w:val="00B55FC9"/>
    <w:rsid w:val="00B56023"/>
    <w:rsid w:val="00B56067"/>
    <w:rsid w:val="00B56082"/>
    <w:rsid w:val="00B560A2"/>
    <w:rsid w:val="00B56169"/>
    <w:rsid w:val="00B5622C"/>
    <w:rsid w:val="00B5626A"/>
    <w:rsid w:val="00B56410"/>
    <w:rsid w:val="00B5642C"/>
    <w:rsid w:val="00B56471"/>
    <w:rsid w:val="00B56480"/>
    <w:rsid w:val="00B564AD"/>
    <w:rsid w:val="00B565AC"/>
    <w:rsid w:val="00B56605"/>
    <w:rsid w:val="00B56646"/>
    <w:rsid w:val="00B56655"/>
    <w:rsid w:val="00B56692"/>
    <w:rsid w:val="00B56712"/>
    <w:rsid w:val="00B5673C"/>
    <w:rsid w:val="00B5674F"/>
    <w:rsid w:val="00B5675C"/>
    <w:rsid w:val="00B56778"/>
    <w:rsid w:val="00B567E4"/>
    <w:rsid w:val="00B56859"/>
    <w:rsid w:val="00B5692F"/>
    <w:rsid w:val="00B5693B"/>
    <w:rsid w:val="00B5699A"/>
    <w:rsid w:val="00B569F8"/>
    <w:rsid w:val="00B56A07"/>
    <w:rsid w:val="00B56A11"/>
    <w:rsid w:val="00B56A5E"/>
    <w:rsid w:val="00B56A7F"/>
    <w:rsid w:val="00B56A83"/>
    <w:rsid w:val="00B56AAC"/>
    <w:rsid w:val="00B56AF3"/>
    <w:rsid w:val="00B56B9C"/>
    <w:rsid w:val="00B56C1F"/>
    <w:rsid w:val="00B56C52"/>
    <w:rsid w:val="00B56CB4"/>
    <w:rsid w:val="00B56CF4"/>
    <w:rsid w:val="00B56CFB"/>
    <w:rsid w:val="00B56D56"/>
    <w:rsid w:val="00B56D8D"/>
    <w:rsid w:val="00B56DB6"/>
    <w:rsid w:val="00B56E1C"/>
    <w:rsid w:val="00B56E3F"/>
    <w:rsid w:val="00B56E68"/>
    <w:rsid w:val="00B56E81"/>
    <w:rsid w:val="00B56ED9"/>
    <w:rsid w:val="00B56F06"/>
    <w:rsid w:val="00B56F6D"/>
    <w:rsid w:val="00B56FB4"/>
    <w:rsid w:val="00B56FEA"/>
    <w:rsid w:val="00B56FFF"/>
    <w:rsid w:val="00B5702C"/>
    <w:rsid w:val="00B57043"/>
    <w:rsid w:val="00B5705F"/>
    <w:rsid w:val="00B5709E"/>
    <w:rsid w:val="00B57112"/>
    <w:rsid w:val="00B5712D"/>
    <w:rsid w:val="00B571AD"/>
    <w:rsid w:val="00B571E8"/>
    <w:rsid w:val="00B571F5"/>
    <w:rsid w:val="00B5727B"/>
    <w:rsid w:val="00B5734E"/>
    <w:rsid w:val="00B5735C"/>
    <w:rsid w:val="00B57364"/>
    <w:rsid w:val="00B573F8"/>
    <w:rsid w:val="00B5747B"/>
    <w:rsid w:val="00B574A1"/>
    <w:rsid w:val="00B574C5"/>
    <w:rsid w:val="00B57561"/>
    <w:rsid w:val="00B57570"/>
    <w:rsid w:val="00B575CF"/>
    <w:rsid w:val="00B5766C"/>
    <w:rsid w:val="00B57670"/>
    <w:rsid w:val="00B576C7"/>
    <w:rsid w:val="00B576D8"/>
    <w:rsid w:val="00B57736"/>
    <w:rsid w:val="00B577BD"/>
    <w:rsid w:val="00B57878"/>
    <w:rsid w:val="00B578E3"/>
    <w:rsid w:val="00B5796E"/>
    <w:rsid w:val="00B579CF"/>
    <w:rsid w:val="00B579EA"/>
    <w:rsid w:val="00B579FC"/>
    <w:rsid w:val="00B57AA4"/>
    <w:rsid w:val="00B57C36"/>
    <w:rsid w:val="00B57C41"/>
    <w:rsid w:val="00B57C4C"/>
    <w:rsid w:val="00B57CE9"/>
    <w:rsid w:val="00B57D3E"/>
    <w:rsid w:val="00B57D96"/>
    <w:rsid w:val="00B57D9A"/>
    <w:rsid w:val="00B57D9C"/>
    <w:rsid w:val="00B57E41"/>
    <w:rsid w:val="00B57ED0"/>
    <w:rsid w:val="00B57F90"/>
    <w:rsid w:val="00B57FA9"/>
    <w:rsid w:val="00B57FAC"/>
    <w:rsid w:val="00B57FEE"/>
    <w:rsid w:val="00B6005E"/>
    <w:rsid w:val="00B600F5"/>
    <w:rsid w:val="00B60154"/>
    <w:rsid w:val="00B6020C"/>
    <w:rsid w:val="00B60247"/>
    <w:rsid w:val="00B6024A"/>
    <w:rsid w:val="00B6025E"/>
    <w:rsid w:val="00B6029C"/>
    <w:rsid w:val="00B602D5"/>
    <w:rsid w:val="00B602E3"/>
    <w:rsid w:val="00B60321"/>
    <w:rsid w:val="00B603AD"/>
    <w:rsid w:val="00B603C3"/>
    <w:rsid w:val="00B603DF"/>
    <w:rsid w:val="00B604B4"/>
    <w:rsid w:val="00B604F9"/>
    <w:rsid w:val="00B60513"/>
    <w:rsid w:val="00B60554"/>
    <w:rsid w:val="00B605BE"/>
    <w:rsid w:val="00B60614"/>
    <w:rsid w:val="00B60645"/>
    <w:rsid w:val="00B60689"/>
    <w:rsid w:val="00B606A8"/>
    <w:rsid w:val="00B606DB"/>
    <w:rsid w:val="00B607CF"/>
    <w:rsid w:val="00B607D1"/>
    <w:rsid w:val="00B607F4"/>
    <w:rsid w:val="00B60842"/>
    <w:rsid w:val="00B6086D"/>
    <w:rsid w:val="00B608E5"/>
    <w:rsid w:val="00B6098E"/>
    <w:rsid w:val="00B60A08"/>
    <w:rsid w:val="00B60A5A"/>
    <w:rsid w:val="00B60AA3"/>
    <w:rsid w:val="00B60AFE"/>
    <w:rsid w:val="00B60B1B"/>
    <w:rsid w:val="00B60C97"/>
    <w:rsid w:val="00B60CCA"/>
    <w:rsid w:val="00B60CEC"/>
    <w:rsid w:val="00B60D25"/>
    <w:rsid w:val="00B60D39"/>
    <w:rsid w:val="00B60D93"/>
    <w:rsid w:val="00B60E06"/>
    <w:rsid w:val="00B60EEC"/>
    <w:rsid w:val="00B60F22"/>
    <w:rsid w:val="00B60FD5"/>
    <w:rsid w:val="00B60FFC"/>
    <w:rsid w:val="00B6110B"/>
    <w:rsid w:val="00B6110C"/>
    <w:rsid w:val="00B6117D"/>
    <w:rsid w:val="00B61190"/>
    <w:rsid w:val="00B611A8"/>
    <w:rsid w:val="00B611E0"/>
    <w:rsid w:val="00B6123C"/>
    <w:rsid w:val="00B6125B"/>
    <w:rsid w:val="00B6128E"/>
    <w:rsid w:val="00B612DF"/>
    <w:rsid w:val="00B61321"/>
    <w:rsid w:val="00B6133A"/>
    <w:rsid w:val="00B61341"/>
    <w:rsid w:val="00B61343"/>
    <w:rsid w:val="00B613EB"/>
    <w:rsid w:val="00B613F3"/>
    <w:rsid w:val="00B61465"/>
    <w:rsid w:val="00B6148B"/>
    <w:rsid w:val="00B614CA"/>
    <w:rsid w:val="00B614CE"/>
    <w:rsid w:val="00B614F8"/>
    <w:rsid w:val="00B61508"/>
    <w:rsid w:val="00B61601"/>
    <w:rsid w:val="00B6162F"/>
    <w:rsid w:val="00B616C3"/>
    <w:rsid w:val="00B617BD"/>
    <w:rsid w:val="00B6180C"/>
    <w:rsid w:val="00B61824"/>
    <w:rsid w:val="00B61839"/>
    <w:rsid w:val="00B61869"/>
    <w:rsid w:val="00B6189E"/>
    <w:rsid w:val="00B618B8"/>
    <w:rsid w:val="00B61942"/>
    <w:rsid w:val="00B6195D"/>
    <w:rsid w:val="00B61973"/>
    <w:rsid w:val="00B61AA8"/>
    <w:rsid w:val="00B61B20"/>
    <w:rsid w:val="00B61B85"/>
    <w:rsid w:val="00B61C3F"/>
    <w:rsid w:val="00B61C73"/>
    <w:rsid w:val="00B61CAF"/>
    <w:rsid w:val="00B61D08"/>
    <w:rsid w:val="00B61D19"/>
    <w:rsid w:val="00B61D43"/>
    <w:rsid w:val="00B61DF7"/>
    <w:rsid w:val="00B61F2B"/>
    <w:rsid w:val="00B61F42"/>
    <w:rsid w:val="00B61F7D"/>
    <w:rsid w:val="00B61FBA"/>
    <w:rsid w:val="00B62012"/>
    <w:rsid w:val="00B6205C"/>
    <w:rsid w:val="00B62096"/>
    <w:rsid w:val="00B6209B"/>
    <w:rsid w:val="00B620C8"/>
    <w:rsid w:val="00B620CC"/>
    <w:rsid w:val="00B621B1"/>
    <w:rsid w:val="00B622FC"/>
    <w:rsid w:val="00B6231E"/>
    <w:rsid w:val="00B624C0"/>
    <w:rsid w:val="00B62544"/>
    <w:rsid w:val="00B62576"/>
    <w:rsid w:val="00B62610"/>
    <w:rsid w:val="00B6262C"/>
    <w:rsid w:val="00B6265B"/>
    <w:rsid w:val="00B6265F"/>
    <w:rsid w:val="00B626B6"/>
    <w:rsid w:val="00B626BF"/>
    <w:rsid w:val="00B626F2"/>
    <w:rsid w:val="00B6285E"/>
    <w:rsid w:val="00B62863"/>
    <w:rsid w:val="00B62874"/>
    <w:rsid w:val="00B628EA"/>
    <w:rsid w:val="00B62990"/>
    <w:rsid w:val="00B629A8"/>
    <w:rsid w:val="00B629BC"/>
    <w:rsid w:val="00B629D9"/>
    <w:rsid w:val="00B629DA"/>
    <w:rsid w:val="00B62A0F"/>
    <w:rsid w:val="00B62B9A"/>
    <w:rsid w:val="00B62C68"/>
    <w:rsid w:val="00B62C91"/>
    <w:rsid w:val="00B62CF5"/>
    <w:rsid w:val="00B62D07"/>
    <w:rsid w:val="00B62D91"/>
    <w:rsid w:val="00B62DA3"/>
    <w:rsid w:val="00B62DB6"/>
    <w:rsid w:val="00B62DEB"/>
    <w:rsid w:val="00B62E8E"/>
    <w:rsid w:val="00B62EAC"/>
    <w:rsid w:val="00B630CE"/>
    <w:rsid w:val="00B63135"/>
    <w:rsid w:val="00B6319B"/>
    <w:rsid w:val="00B63205"/>
    <w:rsid w:val="00B63294"/>
    <w:rsid w:val="00B632BA"/>
    <w:rsid w:val="00B632DC"/>
    <w:rsid w:val="00B632F8"/>
    <w:rsid w:val="00B63359"/>
    <w:rsid w:val="00B63374"/>
    <w:rsid w:val="00B63399"/>
    <w:rsid w:val="00B6340E"/>
    <w:rsid w:val="00B63427"/>
    <w:rsid w:val="00B63428"/>
    <w:rsid w:val="00B634E2"/>
    <w:rsid w:val="00B63513"/>
    <w:rsid w:val="00B6351D"/>
    <w:rsid w:val="00B63593"/>
    <w:rsid w:val="00B63694"/>
    <w:rsid w:val="00B636D4"/>
    <w:rsid w:val="00B636F4"/>
    <w:rsid w:val="00B63764"/>
    <w:rsid w:val="00B63876"/>
    <w:rsid w:val="00B6387E"/>
    <w:rsid w:val="00B638A7"/>
    <w:rsid w:val="00B638C4"/>
    <w:rsid w:val="00B638DD"/>
    <w:rsid w:val="00B63958"/>
    <w:rsid w:val="00B639E6"/>
    <w:rsid w:val="00B63AC4"/>
    <w:rsid w:val="00B63B2C"/>
    <w:rsid w:val="00B63BAD"/>
    <w:rsid w:val="00B63BEA"/>
    <w:rsid w:val="00B63C14"/>
    <w:rsid w:val="00B63C16"/>
    <w:rsid w:val="00B63C1E"/>
    <w:rsid w:val="00B63C6F"/>
    <w:rsid w:val="00B63CA7"/>
    <w:rsid w:val="00B63CB2"/>
    <w:rsid w:val="00B63D43"/>
    <w:rsid w:val="00B63DBE"/>
    <w:rsid w:val="00B63DD7"/>
    <w:rsid w:val="00B63DDA"/>
    <w:rsid w:val="00B63E1B"/>
    <w:rsid w:val="00B63E31"/>
    <w:rsid w:val="00B63E62"/>
    <w:rsid w:val="00B63E65"/>
    <w:rsid w:val="00B63E8F"/>
    <w:rsid w:val="00B63EC7"/>
    <w:rsid w:val="00B63ECB"/>
    <w:rsid w:val="00B63EF5"/>
    <w:rsid w:val="00B63F0A"/>
    <w:rsid w:val="00B63F1A"/>
    <w:rsid w:val="00B63F43"/>
    <w:rsid w:val="00B63F51"/>
    <w:rsid w:val="00B63F68"/>
    <w:rsid w:val="00B63F7A"/>
    <w:rsid w:val="00B63FDD"/>
    <w:rsid w:val="00B64006"/>
    <w:rsid w:val="00B6403A"/>
    <w:rsid w:val="00B6406C"/>
    <w:rsid w:val="00B640AD"/>
    <w:rsid w:val="00B640CB"/>
    <w:rsid w:val="00B640CE"/>
    <w:rsid w:val="00B6412B"/>
    <w:rsid w:val="00B641DF"/>
    <w:rsid w:val="00B641ED"/>
    <w:rsid w:val="00B64204"/>
    <w:rsid w:val="00B6422A"/>
    <w:rsid w:val="00B6422E"/>
    <w:rsid w:val="00B6423E"/>
    <w:rsid w:val="00B64262"/>
    <w:rsid w:val="00B642DD"/>
    <w:rsid w:val="00B64380"/>
    <w:rsid w:val="00B643A3"/>
    <w:rsid w:val="00B643EE"/>
    <w:rsid w:val="00B643F1"/>
    <w:rsid w:val="00B64494"/>
    <w:rsid w:val="00B6453F"/>
    <w:rsid w:val="00B6456C"/>
    <w:rsid w:val="00B64601"/>
    <w:rsid w:val="00B64630"/>
    <w:rsid w:val="00B64695"/>
    <w:rsid w:val="00B64725"/>
    <w:rsid w:val="00B64752"/>
    <w:rsid w:val="00B64761"/>
    <w:rsid w:val="00B647D1"/>
    <w:rsid w:val="00B64801"/>
    <w:rsid w:val="00B64834"/>
    <w:rsid w:val="00B64865"/>
    <w:rsid w:val="00B64942"/>
    <w:rsid w:val="00B6498A"/>
    <w:rsid w:val="00B649C9"/>
    <w:rsid w:val="00B64A0E"/>
    <w:rsid w:val="00B64A3B"/>
    <w:rsid w:val="00B64B92"/>
    <w:rsid w:val="00B64BAE"/>
    <w:rsid w:val="00B64BED"/>
    <w:rsid w:val="00B64C35"/>
    <w:rsid w:val="00B64C7D"/>
    <w:rsid w:val="00B64D23"/>
    <w:rsid w:val="00B64D3C"/>
    <w:rsid w:val="00B64D8F"/>
    <w:rsid w:val="00B64DB4"/>
    <w:rsid w:val="00B64E66"/>
    <w:rsid w:val="00B64E96"/>
    <w:rsid w:val="00B64EE3"/>
    <w:rsid w:val="00B64EFC"/>
    <w:rsid w:val="00B64F0C"/>
    <w:rsid w:val="00B64F24"/>
    <w:rsid w:val="00B64F6C"/>
    <w:rsid w:val="00B64F6E"/>
    <w:rsid w:val="00B64FB5"/>
    <w:rsid w:val="00B6500F"/>
    <w:rsid w:val="00B650D2"/>
    <w:rsid w:val="00B650D3"/>
    <w:rsid w:val="00B65121"/>
    <w:rsid w:val="00B6515A"/>
    <w:rsid w:val="00B6517F"/>
    <w:rsid w:val="00B6518D"/>
    <w:rsid w:val="00B651C6"/>
    <w:rsid w:val="00B65221"/>
    <w:rsid w:val="00B6522D"/>
    <w:rsid w:val="00B6528A"/>
    <w:rsid w:val="00B652C5"/>
    <w:rsid w:val="00B652CD"/>
    <w:rsid w:val="00B652E9"/>
    <w:rsid w:val="00B652FC"/>
    <w:rsid w:val="00B6531C"/>
    <w:rsid w:val="00B65342"/>
    <w:rsid w:val="00B6539A"/>
    <w:rsid w:val="00B653EA"/>
    <w:rsid w:val="00B6540F"/>
    <w:rsid w:val="00B65415"/>
    <w:rsid w:val="00B65429"/>
    <w:rsid w:val="00B65441"/>
    <w:rsid w:val="00B65450"/>
    <w:rsid w:val="00B654E4"/>
    <w:rsid w:val="00B65563"/>
    <w:rsid w:val="00B65626"/>
    <w:rsid w:val="00B6563E"/>
    <w:rsid w:val="00B6568C"/>
    <w:rsid w:val="00B6568D"/>
    <w:rsid w:val="00B656AF"/>
    <w:rsid w:val="00B656C0"/>
    <w:rsid w:val="00B65704"/>
    <w:rsid w:val="00B6578F"/>
    <w:rsid w:val="00B657C6"/>
    <w:rsid w:val="00B657DD"/>
    <w:rsid w:val="00B657EE"/>
    <w:rsid w:val="00B6583E"/>
    <w:rsid w:val="00B65864"/>
    <w:rsid w:val="00B65889"/>
    <w:rsid w:val="00B658CC"/>
    <w:rsid w:val="00B65932"/>
    <w:rsid w:val="00B6593D"/>
    <w:rsid w:val="00B6594C"/>
    <w:rsid w:val="00B6596D"/>
    <w:rsid w:val="00B659AC"/>
    <w:rsid w:val="00B659D6"/>
    <w:rsid w:val="00B659F3"/>
    <w:rsid w:val="00B65A4C"/>
    <w:rsid w:val="00B65A52"/>
    <w:rsid w:val="00B65A67"/>
    <w:rsid w:val="00B65A89"/>
    <w:rsid w:val="00B65A92"/>
    <w:rsid w:val="00B65B12"/>
    <w:rsid w:val="00B65B29"/>
    <w:rsid w:val="00B65B2D"/>
    <w:rsid w:val="00B65B9D"/>
    <w:rsid w:val="00B65BCA"/>
    <w:rsid w:val="00B65C36"/>
    <w:rsid w:val="00B65C7D"/>
    <w:rsid w:val="00B65C87"/>
    <w:rsid w:val="00B65CA1"/>
    <w:rsid w:val="00B65D11"/>
    <w:rsid w:val="00B65D7A"/>
    <w:rsid w:val="00B65DBD"/>
    <w:rsid w:val="00B65E30"/>
    <w:rsid w:val="00B65EEE"/>
    <w:rsid w:val="00B65EFB"/>
    <w:rsid w:val="00B65F31"/>
    <w:rsid w:val="00B65F6D"/>
    <w:rsid w:val="00B65F87"/>
    <w:rsid w:val="00B65F8D"/>
    <w:rsid w:val="00B65FA1"/>
    <w:rsid w:val="00B65FE5"/>
    <w:rsid w:val="00B6603B"/>
    <w:rsid w:val="00B660BD"/>
    <w:rsid w:val="00B660BE"/>
    <w:rsid w:val="00B66130"/>
    <w:rsid w:val="00B661E9"/>
    <w:rsid w:val="00B661F2"/>
    <w:rsid w:val="00B662C3"/>
    <w:rsid w:val="00B663AC"/>
    <w:rsid w:val="00B663D2"/>
    <w:rsid w:val="00B66413"/>
    <w:rsid w:val="00B66482"/>
    <w:rsid w:val="00B66489"/>
    <w:rsid w:val="00B664B4"/>
    <w:rsid w:val="00B664FC"/>
    <w:rsid w:val="00B66529"/>
    <w:rsid w:val="00B6654F"/>
    <w:rsid w:val="00B665EB"/>
    <w:rsid w:val="00B665F0"/>
    <w:rsid w:val="00B66689"/>
    <w:rsid w:val="00B666EB"/>
    <w:rsid w:val="00B667EE"/>
    <w:rsid w:val="00B66853"/>
    <w:rsid w:val="00B66877"/>
    <w:rsid w:val="00B6697A"/>
    <w:rsid w:val="00B669D7"/>
    <w:rsid w:val="00B66A10"/>
    <w:rsid w:val="00B66A6A"/>
    <w:rsid w:val="00B66AE1"/>
    <w:rsid w:val="00B66B73"/>
    <w:rsid w:val="00B66C77"/>
    <w:rsid w:val="00B66C84"/>
    <w:rsid w:val="00B66CEB"/>
    <w:rsid w:val="00B66D3A"/>
    <w:rsid w:val="00B66D57"/>
    <w:rsid w:val="00B66D92"/>
    <w:rsid w:val="00B66EB4"/>
    <w:rsid w:val="00B66EFE"/>
    <w:rsid w:val="00B66F00"/>
    <w:rsid w:val="00B66F04"/>
    <w:rsid w:val="00B67018"/>
    <w:rsid w:val="00B6701C"/>
    <w:rsid w:val="00B6705A"/>
    <w:rsid w:val="00B67072"/>
    <w:rsid w:val="00B6709E"/>
    <w:rsid w:val="00B67114"/>
    <w:rsid w:val="00B671B8"/>
    <w:rsid w:val="00B671CB"/>
    <w:rsid w:val="00B671DD"/>
    <w:rsid w:val="00B671E2"/>
    <w:rsid w:val="00B671E9"/>
    <w:rsid w:val="00B67246"/>
    <w:rsid w:val="00B672CC"/>
    <w:rsid w:val="00B672DB"/>
    <w:rsid w:val="00B672DC"/>
    <w:rsid w:val="00B6730F"/>
    <w:rsid w:val="00B67328"/>
    <w:rsid w:val="00B6733F"/>
    <w:rsid w:val="00B67346"/>
    <w:rsid w:val="00B673B1"/>
    <w:rsid w:val="00B673FC"/>
    <w:rsid w:val="00B6740D"/>
    <w:rsid w:val="00B6756C"/>
    <w:rsid w:val="00B6757E"/>
    <w:rsid w:val="00B6759B"/>
    <w:rsid w:val="00B675AC"/>
    <w:rsid w:val="00B675B6"/>
    <w:rsid w:val="00B67640"/>
    <w:rsid w:val="00B67659"/>
    <w:rsid w:val="00B67678"/>
    <w:rsid w:val="00B676A3"/>
    <w:rsid w:val="00B67757"/>
    <w:rsid w:val="00B6782A"/>
    <w:rsid w:val="00B6785A"/>
    <w:rsid w:val="00B67889"/>
    <w:rsid w:val="00B67897"/>
    <w:rsid w:val="00B6789B"/>
    <w:rsid w:val="00B678E0"/>
    <w:rsid w:val="00B67977"/>
    <w:rsid w:val="00B679D7"/>
    <w:rsid w:val="00B679D8"/>
    <w:rsid w:val="00B67A36"/>
    <w:rsid w:val="00B67A92"/>
    <w:rsid w:val="00B67B4F"/>
    <w:rsid w:val="00B67B60"/>
    <w:rsid w:val="00B67B96"/>
    <w:rsid w:val="00B67BB3"/>
    <w:rsid w:val="00B67C62"/>
    <w:rsid w:val="00B67EFF"/>
    <w:rsid w:val="00B67F49"/>
    <w:rsid w:val="00B67F6B"/>
    <w:rsid w:val="00B67FB7"/>
    <w:rsid w:val="00B67FC3"/>
    <w:rsid w:val="00B67FEC"/>
    <w:rsid w:val="00B70068"/>
    <w:rsid w:val="00B700C4"/>
    <w:rsid w:val="00B700F2"/>
    <w:rsid w:val="00B701A8"/>
    <w:rsid w:val="00B70269"/>
    <w:rsid w:val="00B70299"/>
    <w:rsid w:val="00B7036B"/>
    <w:rsid w:val="00B70372"/>
    <w:rsid w:val="00B70384"/>
    <w:rsid w:val="00B70393"/>
    <w:rsid w:val="00B703A3"/>
    <w:rsid w:val="00B703F4"/>
    <w:rsid w:val="00B70464"/>
    <w:rsid w:val="00B704A3"/>
    <w:rsid w:val="00B704A4"/>
    <w:rsid w:val="00B70510"/>
    <w:rsid w:val="00B70557"/>
    <w:rsid w:val="00B7057B"/>
    <w:rsid w:val="00B705D7"/>
    <w:rsid w:val="00B70662"/>
    <w:rsid w:val="00B706A5"/>
    <w:rsid w:val="00B706E4"/>
    <w:rsid w:val="00B706E5"/>
    <w:rsid w:val="00B706F4"/>
    <w:rsid w:val="00B7075D"/>
    <w:rsid w:val="00B70776"/>
    <w:rsid w:val="00B707B9"/>
    <w:rsid w:val="00B707D4"/>
    <w:rsid w:val="00B707DE"/>
    <w:rsid w:val="00B707FA"/>
    <w:rsid w:val="00B7080E"/>
    <w:rsid w:val="00B70838"/>
    <w:rsid w:val="00B7088D"/>
    <w:rsid w:val="00B70954"/>
    <w:rsid w:val="00B70962"/>
    <w:rsid w:val="00B70964"/>
    <w:rsid w:val="00B7096E"/>
    <w:rsid w:val="00B70A85"/>
    <w:rsid w:val="00B70ABA"/>
    <w:rsid w:val="00B70B2C"/>
    <w:rsid w:val="00B70B4D"/>
    <w:rsid w:val="00B70B81"/>
    <w:rsid w:val="00B70B8A"/>
    <w:rsid w:val="00B70BB5"/>
    <w:rsid w:val="00B70C8A"/>
    <w:rsid w:val="00B70CA7"/>
    <w:rsid w:val="00B70CFE"/>
    <w:rsid w:val="00B70D3C"/>
    <w:rsid w:val="00B70D5D"/>
    <w:rsid w:val="00B70D5F"/>
    <w:rsid w:val="00B70DCA"/>
    <w:rsid w:val="00B70DF6"/>
    <w:rsid w:val="00B70E35"/>
    <w:rsid w:val="00B70EC0"/>
    <w:rsid w:val="00B70F14"/>
    <w:rsid w:val="00B70F30"/>
    <w:rsid w:val="00B70F36"/>
    <w:rsid w:val="00B70F8D"/>
    <w:rsid w:val="00B70FF2"/>
    <w:rsid w:val="00B71035"/>
    <w:rsid w:val="00B71073"/>
    <w:rsid w:val="00B7108B"/>
    <w:rsid w:val="00B710B9"/>
    <w:rsid w:val="00B710E3"/>
    <w:rsid w:val="00B711D0"/>
    <w:rsid w:val="00B711E3"/>
    <w:rsid w:val="00B712DA"/>
    <w:rsid w:val="00B712F2"/>
    <w:rsid w:val="00B712F3"/>
    <w:rsid w:val="00B7133D"/>
    <w:rsid w:val="00B71342"/>
    <w:rsid w:val="00B71359"/>
    <w:rsid w:val="00B713C5"/>
    <w:rsid w:val="00B713F0"/>
    <w:rsid w:val="00B71434"/>
    <w:rsid w:val="00B71476"/>
    <w:rsid w:val="00B715DD"/>
    <w:rsid w:val="00B71606"/>
    <w:rsid w:val="00B71624"/>
    <w:rsid w:val="00B71630"/>
    <w:rsid w:val="00B7165A"/>
    <w:rsid w:val="00B716DE"/>
    <w:rsid w:val="00B71744"/>
    <w:rsid w:val="00B7174F"/>
    <w:rsid w:val="00B71771"/>
    <w:rsid w:val="00B718CF"/>
    <w:rsid w:val="00B71908"/>
    <w:rsid w:val="00B71960"/>
    <w:rsid w:val="00B7196D"/>
    <w:rsid w:val="00B71A55"/>
    <w:rsid w:val="00B71A58"/>
    <w:rsid w:val="00B71AA3"/>
    <w:rsid w:val="00B71AA8"/>
    <w:rsid w:val="00B71AB2"/>
    <w:rsid w:val="00B71AFC"/>
    <w:rsid w:val="00B71B65"/>
    <w:rsid w:val="00B71BA2"/>
    <w:rsid w:val="00B71BDF"/>
    <w:rsid w:val="00B71C43"/>
    <w:rsid w:val="00B71C44"/>
    <w:rsid w:val="00B71CC8"/>
    <w:rsid w:val="00B71D6B"/>
    <w:rsid w:val="00B71D9F"/>
    <w:rsid w:val="00B71E0F"/>
    <w:rsid w:val="00B71E59"/>
    <w:rsid w:val="00B71EDF"/>
    <w:rsid w:val="00B71EEB"/>
    <w:rsid w:val="00B71F36"/>
    <w:rsid w:val="00B71F7C"/>
    <w:rsid w:val="00B71FC4"/>
    <w:rsid w:val="00B720DA"/>
    <w:rsid w:val="00B7215B"/>
    <w:rsid w:val="00B72178"/>
    <w:rsid w:val="00B72185"/>
    <w:rsid w:val="00B721BB"/>
    <w:rsid w:val="00B72288"/>
    <w:rsid w:val="00B72339"/>
    <w:rsid w:val="00B7235E"/>
    <w:rsid w:val="00B7238F"/>
    <w:rsid w:val="00B723A1"/>
    <w:rsid w:val="00B7250E"/>
    <w:rsid w:val="00B7254E"/>
    <w:rsid w:val="00B7258D"/>
    <w:rsid w:val="00B725CC"/>
    <w:rsid w:val="00B7260C"/>
    <w:rsid w:val="00B72613"/>
    <w:rsid w:val="00B726CA"/>
    <w:rsid w:val="00B7275D"/>
    <w:rsid w:val="00B727A1"/>
    <w:rsid w:val="00B7284A"/>
    <w:rsid w:val="00B7288B"/>
    <w:rsid w:val="00B728DB"/>
    <w:rsid w:val="00B728FE"/>
    <w:rsid w:val="00B72920"/>
    <w:rsid w:val="00B72972"/>
    <w:rsid w:val="00B72A18"/>
    <w:rsid w:val="00B72A1A"/>
    <w:rsid w:val="00B72A55"/>
    <w:rsid w:val="00B72A6D"/>
    <w:rsid w:val="00B72A9A"/>
    <w:rsid w:val="00B72A9D"/>
    <w:rsid w:val="00B72AFF"/>
    <w:rsid w:val="00B72B27"/>
    <w:rsid w:val="00B72CBE"/>
    <w:rsid w:val="00B72CF8"/>
    <w:rsid w:val="00B72D4B"/>
    <w:rsid w:val="00B72D67"/>
    <w:rsid w:val="00B72D98"/>
    <w:rsid w:val="00B72DC0"/>
    <w:rsid w:val="00B72E58"/>
    <w:rsid w:val="00B72E64"/>
    <w:rsid w:val="00B72EAC"/>
    <w:rsid w:val="00B73096"/>
    <w:rsid w:val="00B730C3"/>
    <w:rsid w:val="00B730E9"/>
    <w:rsid w:val="00B7310A"/>
    <w:rsid w:val="00B731FD"/>
    <w:rsid w:val="00B7320D"/>
    <w:rsid w:val="00B73214"/>
    <w:rsid w:val="00B7324C"/>
    <w:rsid w:val="00B73268"/>
    <w:rsid w:val="00B732C3"/>
    <w:rsid w:val="00B7330A"/>
    <w:rsid w:val="00B7330C"/>
    <w:rsid w:val="00B7340D"/>
    <w:rsid w:val="00B73438"/>
    <w:rsid w:val="00B73461"/>
    <w:rsid w:val="00B734B4"/>
    <w:rsid w:val="00B73514"/>
    <w:rsid w:val="00B7352F"/>
    <w:rsid w:val="00B7355D"/>
    <w:rsid w:val="00B7357E"/>
    <w:rsid w:val="00B735AE"/>
    <w:rsid w:val="00B735FE"/>
    <w:rsid w:val="00B7363D"/>
    <w:rsid w:val="00B73678"/>
    <w:rsid w:val="00B736B3"/>
    <w:rsid w:val="00B736E5"/>
    <w:rsid w:val="00B7371A"/>
    <w:rsid w:val="00B7376B"/>
    <w:rsid w:val="00B73772"/>
    <w:rsid w:val="00B73786"/>
    <w:rsid w:val="00B737FA"/>
    <w:rsid w:val="00B7386F"/>
    <w:rsid w:val="00B73901"/>
    <w:rsid w:val="00B73903"/>
    <w:rsid w:val="00B73943"/>
    <w:rsid w:val="00B73947"/>
    <w:rsid w:val="00B73A1A"/>
    <w:rsid w:val="00B73A48"/>
    <w:rsid w:val="00B73A67"/>
    <w:rsid w:val="00B73A8E"/>
    <w:rsid w:val="00B73AA5"/>
    <w:rsid w:val="00B73AE6"/>
    <w:rsid w:val="00B73B7E"/>
    <w:rsid w:val="00B73B95"/>
    <w:rsid w:val="00B73BF2"/>
    <w:rsid w:val="00B73CF2"/>
    <w:rsid w:val="00B73DD3"/>
    <w:rsid w:val="00B73DE0"/>
    <w:rsid w:val="00B73EC9"/>
    <w:rsid w:val="00B73EE7"/>
    <w:rsid w:val="00B73F16"/>
    <w:rsid w:val="00B73F1B"/>
    <w:rsid w:val="00B73FAA"/>
    <w:rsid w:val="00B73FEC"/>
    <w:rsid w:val="00B73FF7"/>
    <w:rsid w:val="00B740A2"/>
    <w:rsid w:val="00B740A4"/>
    <w:rsid w:val="00B7411B"/>
    <w:rsid w:val="00B74132"/>
    <w:rsid w:val="00B7415A"/>
    <w:rsid w:val="00B74166"/>
    <w:rsid w:val="00B7416E"/>
    <w:rsid w:val="00B74189"/>
    <w:rsid w:val="00B74198"/>
    <w:rsid w:val="00B741E1"/>
    <w:rsid w:val="00B74224"/>
    <w:rsid w:val="00B74227"/>
    <w:rsid w:val="00B742C9"/>
    <w:rsid w:val="00B74366"/>
    <w:rsid w:val="00B7438D"/>
    <w:rsid w:val="00B74394"/>
    <w:rsid w:val="00B743C6"/>
    <w:rsid w:val="00B7448B"/>
    <w:rsid w:val="00B744E0"/>
    <w:rsid w:val="00B74582"/>
    <w:rsid w:val="00B74608"/>
    <w:rsid w:val="00B74610"/>
    <w:rsid w:val="00B74626"/>
    <w:rsid w:val="00B7462E"/>
    <w:rsid w:val="00B74646"/>
    <w:rsid w:val="00B74652"/>
    <w:rsid w:val="00B74659"/>
    <w:rsid w:val="00B7470D"/>
    <w:rsid w:val="00B74718"/>
    <w:rsid w:val="00B7472F"/>
    <w:rsid w:val="00B7474C"/>
    <w:rsid w:val="00B747A4"/>
    <w:rsid w:val="00B747B4"/>
    <w:rsid w:val="00B747C2"/>
    <w:rsid w:val="00B747DF"/>
    <w:rsid w:val="00B74823"/>
    <w:rsid w:val="00B74824"/>
    <w:rsid w:val="00B748B3"/>
    <w:rsid w:val="00B74A57"/>
    <w:rsid w:val="00B74A74"/>
    <w:rsid w:val="00B74A75"/>
    <w:rsid w:val="00B74AC3"/>
    <w:rsid w:val="00B74AD2"/>
    <w:rsid w:val="00B74B0B"/>
    <w:rsid w:val="00B74B38"/>
    <w:rsid w:val="00B74BA9"/>
    <w:rsid w:val="00B74BBB"/>
    <w:rsid w:val="00B74C24"/>
    <w:rsid w:val="00B74C2B"/>
    <w:rsid w:val="00B74C2F"/>
    <w:rsid w:val="00B74C54"/>
    <w:rsid w:val="00B74CBA"/>
    <w:rsid w:val="00B74CDF"/>
    <w:rsid w:val="00B74CE7"/>
    <w:rsid w:val="00B74D31"/>
    <w:rsid w:val="00B74DB4"/>
    <w:rsid w:val="00B74EBE"/>
    <w:rsid w:val="00B74EF1"/>
    <w:rsid w:val="00B74F21"/>
    <w:rsid w:val="00B74F37"/>
    <w:rsid w:val="00B74FB2"/>
    <w:rsid w:val="00B74FC4"/>
    <w:rsid w:val="00B74FE1"/>
    <w:rsid w:val="00B74FFE"/>
    <w:rsid w:val="00B750AE"/>
    <w:rsid w:val="00B75103"/>
    <w:rsid w:val="00B7511C"/>
    <w:rsid w:val="00B75146"/>
    <w:rsid w:val="00B75148"/>
    <w:rsid w:val="00B751A9"/>
    <w:rsid w:val="00B75209"/>
    <w:rsid w:val="00B7521E"/>
    <w:rsid w:val="00B75271"/>
    <w:rsid w:val="00B75281"/>
    <w:rsid w:val="00B7535B"/>
    <w:rsid w:val="00B753AB"/>
    <w:rsid w:val="00B7549F"/>
    <w:rsid w:val="00B75502"/>
    <w:rsid w:val="00B75561"/>
    <w:rsid w:val="00B755E1"/>
    <w:rsid w:val="00B7562A"/>
    <w:rsid w:val="00B75672"/>
    <w:rsid w:val="00B756CF"/>
    <w:rsid w:val="00B75763"/>
    <w:rsid w:val="00B7577B"/>
    <w:rsid w:val="00B7577E"/>
    <w:rsid w:val="00B757EB"/>
    <w:rsid w:val="00B7581B"/>
    <w:rsid w:val="00B7582D"/>
    <w:rsid w:val="00B7585F"/>
    <w:rsid w:val="00B7589B"/>
    <w:rsid w:val="00B75965"/>
    <w:rsid w:val="00B75A1B"/>
    <w:rsid w:val="00B75A91"/>
    <w:rsid w:val="00B75AD7"/>
    <w:rsid w:val="00B75B0B"/>
    <w:rsid w:val="00B75B21"/>
    <w:rsid w:val="00B75B9E"/>
    <w:rsid w:val="00B75BA4"/>
    <w:rsid w:val="00B75C8A"/>
    <w:rsid w:val="00B75CA5"/>
    <w:rsid w:val="00B75CD2"/>
    <w:rsid w:val="00B75D0C"/>
    <w:rsid w:val="00B75D68"/>
    <w:rsid w:val="00B75D8D"/>
    <w:rsid w:val="00B75DAD"/>
    <w:rsid w:val="00B75DD2"/>
    <w:rsid w:val="00B75DDD"/>
    <w:rsid w:val="00B75E9B"/>
    <w:rsid w:val="00B75EB6"/>
    <w:rsid w:val="00B75F07"/>
    <w:rsid w:val="00B75FDA"/>
    <w:rsid w:val="00B76028"/>
    <w:rsid w:val="00B7604C"/>
    <w:rsid w:val="00B7605B"/>
    <w:rsid w:val="00B760C0"/>
    <w:rsid w:val="00B76138"/>
    <w:rsid w:val="00B76144"/>
    <w:rsid w:val="00B7615D"/>
    <w:rsid w:val="00B7616F"/>
    <w:rsid w:val="00B76178"/>
    <w:rsid w:val="00B76191"/>
    <w:rsid w:val="00B7619D"/>
    <w:rsid w:val="00B76208"/>
    <w:rsid w:val="00B7622D"/>
    <w:rsid w:val="00B7623F"/>
    <w:rsid w:val="00B76276"/>
    <w:rsid w:val="00B76298"/>
    <w:rsid w:val="00B762B1"/>
    <w:rsid w:val="00B762C4"/>
    <w:rsid w:val="00B76337"/>
    <w:rsid w:val="00B7633B"/>
    <w:rsid w:val="00B7636A"/>
    <w:rsid w:val="00B76371"/>
    <w:rsid w:val="00B763E6"/>
    <w:rsid w:val="00B76437"/>
    <w:rsid w:val="00B7648A"/>
    <w:rsid w:val="00B764F8"/>
    <w:rsid w:val="00B7650F"/>
    <w:rsid w:val="00B76515"/>
    <w:rsid w:val="00B76520"/>
    <w:rsid w:val="00B76521"/>
    <w:rsid w:val="00B76540"/>
    <w:rsid w:val="00B76548"/>
    <w:rsid w:val="00B76569"/>
    <w:rsid w:val="00B765BF"/>
    <w:rsid w:val="00B765E6"/>
    <w:rsid w:val="00B76656"/>
    <w:rsid w:val="00B76691"/>
    <w:rsid w:val="00B7675E"/>
    <w:rsid w:val="00B767AF"/>
    <w:rsid w:val="00B767D3"/>
    <w:rsid w:val="00B76818"/>
    <w:rsid w:val="00B7688A"/>
    <w:rsid w:val="00B76897"/>
    <w:rsid w:val="00B768A8"/>
    <w:rsid w:val="00B7692A"/>
    <w:rsid w:val="00B76942"/>
    <w:rsid w:val="00B769A4"/>
    <w:rsid w:val="00B769B3"/>
    <w:rsid w:val="00B769B8"/>
    <w:rsid w:val="00B769FC"/>
    <w:rsid w:val="00B76A3E"/>
    <w:rsid w:val="00B76AA4"/>
    <w:rsid w:val="00B76AB1"/>
    <w:rsid w:val="00B76B4D"/>
    <w:rsid w:val="00B76B53"/>
    <w:rsid w:val="00B76BBA"/>
    <w:rsid w:val="00B76BBF"/>
    <w:rsid w:val="00B76BFD"/>
    <w:rsid w:val="00B76C1F"/>
    <w:rsid w:val="00B76C69"/>
    <w:rsid w:val="00B76CFE"/>
    <w:rsid w:val="00B76D14"/>
    <w:rsid w:val="00B76D38"/>
    <w:rsid w:val="00B76D72"/>
    <w:rsid w:val="00B76D84"/>
    <w:rsid w:val="00B76DCD"/>
    <w:rsid w:val="00B76DEB"/>
    <w:rsid w:val="00B76DFF"/>
    <w:rsid w:val="00B76E9E"/>
    <w:rsid w:val="00B76EC0"/>
    <w:rsid w:val="00B76EC4"/>
    <w:rsid w:val="00B76FA1"/>
    <w:rsid w:val="00B76FD2"/>
    <w:rsid w:val="00B77036"/>
    <w:rsid w:val="00B77056"/>
    <w:rsid w:val="00B77081"/>
    <w:rsid w:val="00B77094"/>
    <w:rsid w:val="00B77122"/>
    <w:rsid w:val="00B7712A"/>
    <w:rsid w:val="00B7719A"/>
    <w:rsid w:val="00B771C0"/>
    <w:rsid w:val="00B771C2"/>
    <w:rsid w:val="00B77208"/>
    <w:rsid w:val="00B7729A"/>
    <w:rsid w:val="00B772A7"/>
    <w:rsid w:val="00B77358"/>
    <w:rsid w:val="00B77360"/>
    <w:rsid w:val="00B773E6"/>
    <w:rsid w:val="00B7740A"/>
    <w:rsid w:val="00B77443"/>
    <w:rsid w:val="00B7744E"/>
    <w:rsid w:val="00B77489"/>
    <w:rsid w:val="00B7758C"/>
    <w:rsid w:val="00B77591"/>
    <w:rsid w:val="00B775A2"/>
    <w:rsid w:val="00B77600"/>
    <w:rsid w:val="00B77623"/>
    <w:rsid w:val="00B7767D"/>
    <w:rsid w:val="00B77681"/>
    <w:rsid w:val="00B776B0"/>
    <w:rsid w:val="00B776D0"/>
    <w:rsid w:val="00B7773A"/>
    <w:rsid w:val="00B77771"/>
    <w:rsid w:val="00B7781B"/>
    <w:rsid w:val="00B77822"/>
    <w:rsid w:val="00B77871"/>
    <w:rsid w:val="00B779CA"/>
    <w:rsid w:val="00B77A10"/>
    <w:rsid w:val="00B77A26"/>
    <w:rsid w:val="00B77A64"/>
    <w:rsid w:val="00B77B95"/>
    <w:rsid w:val="00B77BE2"/>
    <w:rsid w:val="00B77C20"/>
    <w:rsid w:val="00B77D14"/>
    <w:rsid w:val="00B77DCC"/>
    <w:rsid w:val="00B77DF5"/>
    <w:rsid w:val="00B77E06"/>
    <w:rsid w:val="00B77E17"/>
    <w:rsid w:val="00B77E1F"/>
    <w:rsid w:val="00B77E4C"/>
    <w:rsid w:val="00B80028"/>
    <w:rsid w:val="00B80037"/>
    <w:rsid w:val="00B80057"/>
    <w:rsid w:val="00B80066"/>
    <w:rsid w:val="00B80108"/>
    <w:rsid w:val="00B80117"/>
    <w:rsid w:val="00B80163"/>
    <w:rsid w:val="00B80329"/>
    <w:rsid w:val="00B80358"/>
    <w:rsid w:val="00B80368"/>
    <w:rsid w:val="00B80391"/>
    <w:rsid w:val="00B80473"/>
    <w:rsid w:val="00B8047A"/>
    <w:rsid w:val="00B804A8"/>
    <w:rsid w:val="00B80505"/>
    <w:rsid w:val="00B80527"/>
    <w:rsid w:val="00B80590"/>
    <w:rsid w:val="00B80598"/>
    <w:rsid w:val="00B805B5"/>
    <w:rsid w:val="00B80660"/>
    <w:rsid w:val="00B807D9"/>
    <w:rsid w:val="00B807E1"/>
    <w:rsid w:val="00B807E6"/>
    <w:rsid w:val="00B80850"/>
    <w:rsid w:val="00B8088B"/>
    <w:rsid w:val="00B80892"/>
    <w:rsid w:val="00B80A4C"/>
    <w:rsid w:val="00B80A55"/>
    <w:rsid w:val="00B80A7F"/>
    <w:rsid w:val="00B80A88"/>
    <w:rsid w:val="00B80B0A"/>
    <w:rsid w:val="00B80B27"/>
    <w:rsid w:val="00B80C05"/>
    <w:rsid w:val="00B80C42"/>
    <w:rsid w:val="00B80CE0"/>
    <w:rsid w:val="00B80DB8"/>
    <w:rsid w:val="00B80E89"/>
    <w:rsid w:val="00B80E8B"/>
    <w:rsid w:val="00B80E92"/>
    <w:rsid w:val="00B80E9D"/>
    <w:rsid w:val="00B80EC2"/>
    <w:rsid w:val="00B80ECA"/>
    <w:rsid w:val="00B80ED0"/>
    <w:rsid w:val="00B80F4E"/>
    <w:rsid w:val="00B80F58"/>
    <w:rsid w:val="00B80F63"/>
    <w:rsid w:val="00B80FB1"/>
    <w:rsid w:val="00B80FBF"/>
    <w:rsid w:val="00B8100B"/>
    <w:rsid w:val="00B8104B"/>
    <w:rsid w:val="00B81057"/>
    <w:rsid w:val="00B8105A"/>
    <w:rsid w:val="00B810B9"/>
    <w:rsid w:val="00B810E4"/>
    <w:rsid w:val="00B8112E"/>
    <w:rsid w:val="00B8115C"/>
    <w:rsid w:val="00B811A3"/>
    <w:rsid w:val="00B81241"/>
    <w:rsid w:val="00B81284"/>
    <w:rsid w:val="00B812A0"/>
    <w:rsid w:val="00B81303"/>
    <w:rsid w:val="00B8132B"/>
    <w:rsid w:val="00B81358"/>
    <w:rsid w:val="00B81390"/>
    <w:rsid w:val="00B814ED"/>
    <w:rsid w:val="00B815FE"/>
    <w:rsid w:val="00B81601"/>
    <w:rsid w:val="00B81603"/>
    <w:rsid w:val="00B8160D"/>
    <w:rsid w:val="00B8161E"/>
    <w:rsid w:val="00B8164A"/>
    <w:rsid w:val="00B81667"/>
    <w:rsid w:val="00B8167C"/>
    <w:rsid w:val="00B81735"/>
    <w:rsid w:val="00B81761"/>
    <w:rsid w:val="00B817C0"/>
    <w:rsid w:val="00B8188C"/>
    <w:rsid w:val="00B818BE"/>
    <w:rsid w:val="00B819A6"/>
    <w:rsid w:val="00B81A11"/>
    <w:rsid w:val="00B81A30"/>
    <w:rsid w:val="00B81A65"/>
    <w:rsid w:val="00B81AD7"/>
    <w:rsid w:val="00B81B0B"/>
    <w:rsid w:val="00B81B28"/>
    <w:rsid w:val="00B81B91"/>
    <w:rsid w:val="00B81BC9"/>
    <w:rsid w:val="00B81BF0"/>
    <w:rsid w:val="00B81C83"/>
    <w:rsid w:val="00B81CBD"/>
    <w:rsid w:val="00B81D50"/>
    <w:rsid w:val="00B81D68"/>
    <w:rsid w:val="00B81D83"/>
    <w:rsid w:val="00B81DF2"/>
    <w:rsid w:val="00B81E21"/>
    <w:rsid w:val="00B81E5E"/>
    <w:rsid w:val="00B81F83"/>
    <w:rsid w:val="00B81FBE"/>
    <w:rsid w:val="00B81FE7"/>
    <w:rsid w:val="00B820BF"/>
    <w:rsid w:val="00B82126"/>
    <w:rsid w:val="00B82196"/>
    <w:rsid w:val="00B821A7"/>
    <w:rsid w:val="00B821EA"/>
    <w:rsid w:val="00B82299"/>
    <w:rsid w:val="00B822B0"/>
    <w:rsid w:val="00B822E9"/>
    <w:rsid w:val="00B82389"/>
    <w:rsid w:val="00B82395"/>
    <w:rsid w:val="00B82497"/>
    <w:rsid w:val="00B824D0"/>
    <w:rsid w:val="00B82564"/>
    <w:rsid w:val="00B825E2"/>
    <w:rsid w:val="00B825EC"/>
    <w:rsid w:val="00B825FC"/>
    <w:rsid w:val="00B82624"/>
    <w:rsid w:val="00B8262D"/>
    <w:rsid w:val="00B826A4"/>
    <w:rsid w:val="00B8271B"/>
    <w:rsid w:val="00B82723"/>
    <w:rsid w:val="00B8282B"/>
    <w:rsid w:val="00B8284D"/>
    <w:rsid w:val="00B8284F"/>
    <w:rsid w:val="00B82876"/>
    <w:rsid w:val="00B82889"/>
    <w:rsid w:val="00B8288E"/>
    <w:rsid w:val="00B82901"/>
    <w:rsid w:val="00B82917"/>
    <w:rsid w:val="00B82A41"/>
    <w:rsid w:val="00B82AF4"/>
    <w:rsid w:val="00B82B40"/>
    <w:rsid w:val="00B82B81"/>
    <w:rsid w:val="00B82C01"/>
    <w:rsid w:val="00B82CE2"/>
    <w:rsid w:val="00B82D43"/>
    <w:rsid w:val="00B82E35"/>
    <w:rsid w:val="00B82E54"/>
    <w:rsid w:val="00B82E9F"/>
    <w:rsid w:val="00B82F3B"/>
    <w:rsid w:val="00B83064"/>
    <w:rsid w:val="00B83076"/>
    <w:rsid w:val="00B83092"/>
    <w:rsid w:val="00B830BD"/>
    <w:rsid w:val="00B830E3"/>
    <w:rsid w:val="00B83133"/>
    <w:rsid w:val="00B831D0"/>
    <w:rsid w:val="00B83224"/>
    <w:rsid w:val="00B83226"/>
    <w:rsid w:val="00B8322A"/>
    <w:rsid w:val="00B83256"/>
    <w:rsid w:val="00B83296"/>
    <w:rsid w:val="00B83367"/>
    <w:rsid w:val="00B83396"/>
    <w:rsid w:val="00B8339E"/>
    <w:rsid w:val="00B833AC"/>
    <w:rsid w:val="00B83431"/>
    <w:rsid w:val="00B834A1"/>
    <w:rsid w:val="00B834CA"/>
    <w:rsid w:val="00B83563"/>
    <w:rsid w:val="00B835B2"/>
    <w:rsid w:val="00B835B7"/>
    <w:rsid w:val="00B835CB"/>
    <w:rsid w:val="00B835D4"/>
    <w:rsid w:val="00B835F3"/>
    <w:rsid w:val="00B83606"/>
    <w:rsid w:val="00B83622"/>
    <w:rsid w:val="00B8364C"/>
    <w:rsid w:val="00B836F7"/>
    <w:rsid w:val="00B8373A"/>
    <w:rsid w:val="00B8378B"/>
    <w:rsid w:val="00B837C0"/>
    <w:rsid w:val="00B837C3"/>
    <w:rsid w:val="00B838FC"/>
    <w:rsid w:val="00B8393B"/>
    <w:rsid w:val="00B839C1"/>
    <w:rsid w:val="00B83A4C"/>
    <w:rsid w:val="00B83ACD"/>
    <w:rsid w:val="00B83B07"/>
    <w:rsid w:val="00B83B92"/>
    <w:rsid w:val="00B83C0A"/>
    <w:rsid w:val="00B83CA9"/>
    <w:rsid w:val="00B83CF1"/>
    <w:rsid w:val="00B83D11"/>
    <w:rsid w:val="00B83D51"/>
    <w:rsid w:val="00B83D63"/>
    <w:rsid w:val="00B83DAD"/>
    <w:rsid w:val="00B83DD6"/>
    <w:rsid w:val="00B83DD7"/>
    <w:rsid w:val="00B83E67"/>
    <w:rsid w:val="00B83E8D"/>
    <w:rsid w:val="00B83E9B"/>
    <w:rsid w:val="00B83F38"/>
    <w:rsid w:val="00B840BF"/>
    <w:rsid w:val="00B840D4"/>
    <w:rsid w:val="00B8417B"/>
    <w:rsid w:val="00B84209"/>
    <w:rsid w:val="00B8422F"/>
    <w:rsid w:val="00B84293"/>
    <w:rsid w:val="00B8429A"/>
    <w:rsid w:val="00B842D5"/>
    <w:rsid w:val="00B842DF"/>
    <w:rsid w:val="00B8433D"/>
    <w:rsid w:val="00B84391"/>
    <w:rsid w:val="00B843D5"/>
    <w:rsid w:val="00B84401"/>
    <w:rsid w:val="00B84417"/>
    <w:rsid w:val="00B84428"/>
    <w:rsid w:val="00B84459"/>
    <w:rsid w:val="00B844D5"/>
    <w:rsid w:val="00B844DE"/>
    <w:rsid w:val="00B8457C"/>
    <w:rsid w:val="00B84594"/>
    <w:rsid w:val="00B845D5"/>
    <w:rsid w:val="00B845F7"/>
    <w:rsid w:val="00B84607"/>
    <w:rsid w:val="00B84648"/>
    <w:rsid w:val="00B8465C"/>
    <w:rsid w:val="00B846B6"/>
    <w:rsid w:val="00B84713"/>
    <w:rsid w:val="00B84724"/>
    <w:rsid w:val="00B8472E"/>
    <w:rsid w:val="00B8474B"/>
    <w:rsid w:val="00B84789"/>
    <w:rsid w:val="00B847BF"/>
    <w:rsid w:val="00B8489D"/>
    <w:rsid w:val="00B848CE"/>
    <w:rsid w:val="00B8490C"/>
    <w:rsid w:val="00B849F7"/>
    <w:rsid w:val="00B84A4E"/>
    <w:rsid w:val="00B84AE7"/>
    <w:rsid w:val="00B84C8B"/>
    <w:rsid w:val="00B84C96"/>
    <w:rsid w:val="00B84C98"/>
    <w:rsid w:val="00B84CA7"/>
    <w:rsid w:val="00B84CC8"/>
    <w:rsid w:val="00B84CC9"/>
    <w:rsid w:val="00B84D4A"/>
    <w:rsid w:val="00B84D91"/>
    <w:rsid w:val="00B84DB2"/>
    <w:rsid w:val="00B84E25"/>
    <w:rsid w:val="00B84F43"/>
    <w:rsid w:val="00B84F9B"/>
    <w:rsid w:val="00B84FBD"/>
    <w:rsid w:val="00B84FE6"/>
    <w:rsid w:val="00B85009"/>
    <w:rsid w:val="00B85032"/>
    <w:rsid w:val="00B85062"/>
    <w:rsid w:val="00B85063"/>
    <w:rsid w:val="00B850AA"/>
    <w:rsid w:val="00B850BE"/>
    <w:rsid w:val="00B850DD"/>
    <w:rsid w:val="00B850E3"/>
    <w:rsid w:val="00B850F7"/>
    <w:rsid w:val="00B8511E"/>
    <w:rsid w:val="00B85186"/>
    <w:rsid w:val="00B851E2"/>
    <w:rsid w:val="00B8523E"/>
    <w:rsid w:val="00B852BE"/>
    <w:rsid w:val="00B85335"/>
    <w:rsid w:val="00B8541F"/>
    <w:rsid w:val="00B85490"/>
    <w:rsid w:val="00B8550C"/>
    <w:rsid w:val="00B8559D"/>
    <w:rsid w:val="00B855A2"/>
    <w:rsid w:val="00B855B4"/>
    <w:rsid w:val="00B855CA"/>
    <w:rsid w:val="00B85629"/>
    <w:rsid w:val="00B85630"/>
    <w:rsid w:val="00B85789"/>
    <w:rsid w:val="00B857BC"/>
    <w:rsid w:val="00B8585B"/>
    <w:rsid w:val="00B8586B"/>
    <w:rsid w:val="00B8586E"/>
    <w:rsid w:val="00B85877"/>
    <w:rsid w:val="00B8589E"/>
    <w:rsid w:val="00B858A5"/>
    <w:rsid w:val="00B858FE"/>
    <w:rsid w:val="00B85915"/>
    <w:rsid w:val="00B859DE"/>
    <w:rsid w:val="00B85A3D"/>
    <w:rsid w:val="00B85A3E"/>
    <w:rsid w:val="00B85A69"/>
    <w:rsid w:val="00B85A93"/>
    <w:rsid w:val="00B85AF3"/>
    <w:rsid w:val="00B85B24"/>
    <w:rsid w:val="00B85B5F"/>
    <w:rsid w:val="00B85B7D"/>
    <w:rsid w:val="00B85C2D"/>
    <w:rsid w:val="00B85C34"/>
    <w:rsid w:val="00B85CD4"/>
    <w:rsid w:val="00B85DB5"/>
    <w:rsid w:val="00B85DC2"/>
    <w:rsid w:val="00B85E1A"/>
    <w:rsid w:val="00B85E6B"/>
    <w:rsid w:val="00B85E79"/>
    <w:rsid w:val="00B85EFC"/>
    <w:rsid w:val="00B85F36"/>
    <w:rsid w:val="00B85F52"/>
    <w:rsid w:val="00B85F72"/>
    <w:rsid w:val="00B85FF2"/>
    <w:rsid w:val="00B8604E"/>
    <w:rsid w:val="00B8605A"/>
    <w:rsid w:val="00B8606A"/>
    <w:rsid w:val="00B8609A"/>
    <w:rsid w:val="00B860A2"/>
    <w:rsid w:val="00B860A3"/>
    <w:rsid w:val="00B86147"/>
    <w:rsid w:val="00B861D4"/>
    <w:rsid w:val="00B861DF"/>
    <w:rsid w:val="00B861E8"/>
    <w:rsid w:val="00B861F0"/>
    <w:rsid w:val="00B861F9"/>
    <w:rsid w:val="00B86216"/>
    <w:rsid w:val="00B862D9"/>
    <w:rsid w:val="00B8631A"/>
    <w:rsid w:val="00B8632E"/>
    <w:rsid w:val="00B863AC"/>
    <w:rsid w:val="00B863B0"/>
    <w:rsid w:val="00B863E3"/>
    <w:rsid w:val="00B86453"/>
    <w:rsid w:val="00B8645E"/>
    <w:rsid w:val="00B86461"/>
    <w:rsid w:val="00B8649F"/>
    <w:rsid w:val="00B8653D"/>
    <w:rsid w:val="00B86587"/>
    <w:rsid w:val="00B8659C"/>
    <w:rsid w:val="00B865E8"/>
    <w:rsid w:val="00B86608"/>
    <w:rsid w:val="00B86663"/>
    <w:rsid w:val="00B866BE"/>
    <w:rsid w:val="00B86713"/>
    <w:rsid w:val="00B8671B"/>
    <w:rsid w:val="00B86772"/>
    <w:rsid w:val="00B86779"/>
    <w:rsid w:val="00B8679B"/>
    <w:rsid w:val="00B867B3"/>
    <w:rsid w:val="00B867C8"/>
    <w:rsid w:val="00B8680E"/>
    <w:rsid w:val="00B868A3"/>
    <w:rsid w:val="00B86941"/>
    <w:rsid w:val="00B8699A"/>
    <w:rsid w:val="00B869B6"/>
    <w:rsid w:val="00B86A8D"/>
    <w:rsid w:val="00B86B94"/>
    <w:rsid w:val="00B86D0E"/>
    <w:rsid w:val="00B86D35"/>
    <w:rsid w:val="00B86D4C"/>
    <w:rsid w:val="00B86DF6"/>
    <w:rsid w:val="00B86E01"/>
    <w:rsid w:val="00B86E49"/>
    <w:rsid w:val="00B86E7D"/>
    <w:rsid w:val="00B86EE9"/>
    <w:rsid w:val="00B86F29"/>
    <w:rsid w:val="00B86F86"/>
    <w:rsid w:val="00B86FB8"/>
    <w:rsid w:val="00B8703F"/>
    <w:rsid w:val="00B87040"/>
    <w:rsid w:val="00B87047"/>
    <w:rsid w:val="00B87063"/>
    <w:rsid w:val="00B870A5"/>
    <w:rsid w:val="00B870AC"/>
    <w:rsid w:val="00B8713D"/>
    <w:rsid w:val="00B87175"/>
    <w:rsid w:val="00B871BF"/>
    <w:rsid w:val="00B87219"/>
    <w:rsid w:val="00B8730A"/>
    <w:rsid w:val="00B8730B"/>
    <w:rsid w:val="00B87323"/>
    <w:rsid w:val="00B87377"/>
    <w:rsid w:val="00B874BE"/>
    <w:rsid w:val="00B874DC"/>
    <w:rsid w:val="00B87541"/>
    <w:rsid w:val="00B8768B"/>
    <w:rsid w:val="00B8768C"/>
    <w:rsid w:val="00B876DE"/>
    <w:rsid w:val="00B87760"/>
    <w:rsid w:val="00B8789B"/>
    <w:rsid w:val="00B87907"/>
    <w:rsid w:val="00B8790F"/>
    <w:rsid w:val="00B8792A"/>
    <w:rsid w:val="00B8793C"/>
    <w:rsid w:val="00B87A57"/>
    <w:rsid w:val="00B87A70"/>
    <w:rsid w:val="00B87B0B"/>
    <w:rsid w:val="00B87B13"/>
    <w:rsid w:val="00B87B51"/>
    <w:rsid w:val="00B87C11"/>
    <w:rsid w:val="00B87C63"/>
    <w:rsid w:val="00B87C82"/>
    <w:rsid w:val="00B87CCE"/>
    <w:rsid w:val="00B87DD3"/>
    <w:rsid w:val="00B87DF9"/>
    <w:rsid w:val="00B87E37"/>
    <w:rsid w:val="00B87EDF"/>
    <w:rsid w:val="00B87EFA"/>
    <w:rsid w:val="00B87F89"/>
    <w:rsid w:val="00B87FD7"/>
    <w:rsid w:val="00B87FE3"/>
    <w:rsid w:val="00B9004B"/>
    <w:rsid w:val="00B90068"/>
    <w:rsid w:val="00B900A2"/>
    <w:rsid w:val="00B9019D"/>
    <w:rsid w:val="00B90259"/>
    <w:rsid w:val="00B9025B"/>
    <w:rsid w:val="00B902A8"/>
    <w:rsid w:val="00B9037F"/>
    <w:rsid w:val="00B903B5"/>
    <w:rsid w:val="00B903CA"/>
    <w:rsid w:val="00B90408"/>
    <w:rsid w:val="00B90452"/>
    <w:rsid w:val="00B9048D"/>
    <w:rsid w:val="00B90493"/>
    <w:rsid w:val="00B90494"/>
    <w:rsid w:val="00B90499"/>
    <w:rsid w:val="00B904D7"/>
    <w:rsid w:val="00B904E7"/>
    <w:rsid w:val="00B904F0"/>
    <w:rsid w:val="00B9053F"/>
    <w:rsid w:val="00B90556"/>
    <w:rsid w:val="00B905FB"/>
    <w:rsid w:val="00B906B7"/>
    <w:rsid w:val="00B906BD"/>
    <w:rsid w:val="00B906E0"/>
    <w:rsid w:val="00B906F7"/>
    <w:rsid w:val="00B9071C"/>
    <w:rsid w:val="00B90786"/>
    <w:rsid w:val="00B9081C"/>
    <w:rsid w:val="00B90820"/>
    <w:rsid w:val="00B9088C"/>
    <w:rsid w:val="00B908D8"/>
    <w:rsid w:val="00B9092D"/>
    <w:rsid w:val="00B90941"/>
    <w:rsid w:val="00B9099F"/>
    <w:rsid w:val="00B909BA"/>
    <w:rsid w:val="00B90A1F"/>
    <w:rsid w:val="00B90AEF"/>
    <w:rsid w:val="00B90B3B"/>
    <w:rsid w:val="00B90B3F"/>
    <w:rsid w:val="00B90BCC"/>
    <w:rsid w:val="00B90BEE"/>
    <w:rsid w:val="00B90BF0"/>
    <w:rsid w:val="00B90C62"/>
    <w:rsid w:val="00B90C72"/>
    <w:rsid w:val="00B90CCA"/>
    <w:rsid w:val="00B90D00"/>
    <w:rsid w:val="00B90D07"/>
    <w:rsid w:val="00B90D81"/>
    <w:rsid w:val="00B90DE1"/>
    <w:rsid w:val="00B90E21"/>
    <w:rsid w:val="00B90E2E"/>
    <w:rsid w:val="00B90E82"/>
    <w:rsid w:val="00B90ED3"/>
    <w:rsid w:val="00B90F21"/>
    <w:rsid w:val="00B90FA2"/>
    <w:rsid w:val="00B9109B"/>
    <w:rsid w:val="00B910A8"/>
    <w:rsid w:val="00B91106"/>
    <w:rsid w:val="00B9111F"/>
    <w:rsid w:val="00B911D2"/>
    <w:rsid w:val="00B91259"/>
    <w:rsid w:val="00B913E9"/>
    <w:rsid w:val="00B91477"/>
    <w:rsid w:val="00B9164B"/>
    <w:rsid w:val="00B916D1"/>
    <w:rsid w:val="00B9172B"/>
    <w:rsid w:val="00B91749"/>
    <w:rsid w:val="00B917D3"/>
    <w:rsid w:val="00B91808"/>
    <w:rsid w:val="00B91820"/>
    <w:rsid w:val="00B918E4"/>
    <w:rsid w:val="00B918F7"/>
    <w:rsid w:val="00B91933"/>
    <w:rsid w:val="00B91A62"/>
    <w:rsid w:val="00B91AA7"/>
    <w:rsid w:val="00B91ABE"/>
    <w:rsid w:val="00B91B13"/>
    <w:rsid w:val="00B91B2A"/>
    <w:rsid w:val="00B91BB0"/>
    <w:rsid w:val="00B91BB1"/>
    <w:rsid w:val="00B91C19"/>
    <w:rsid w:val="00B91D87"/>
    <w:rsid w:val="00B91D9D"/>
    <w:rsid w:val="00B91DB7"/>
    <w:rsid w:val="00B91DB9"/>
    <w:rsid w:val="00B91DFC"/>
    <w:rsid w:val="00B91F06"/>
    <w:rsid w:val="00B91F0D"/>
    <w:rsid w:val="00B91FAD"/>
    <w:rsid w:val="00B91FE0"/>
    <w:rsid w:val="00B9209C"/>
    <w:rsid w:val="00B9218C"/>
    <w:rsid w:val="00B921AA"/>
    <w:rsid w:val="00B921BA"/>
    <w:rsid w:val="00B921FE"/>
    <w:rsid w:val="00B9226F"/>
    <w:rsid w:val="00B922E3"/>
    <w:rsid w:val="00B922E6"/>
    <w:rsid w:val="00B92349"/>
    <w:rsid w:val="00B92429"/>
    <w:rsid w:val="00B92469"/>
    <w:rsid w:val="00B92495"/>
    <w:rsid w:val="00B924AB"/>
    <w:rsid w:val="00B9255A"/>
    <w:rsid w:val="00B92643"/>
    <w:rsid w:val="00B926AF"/>
    <w:rsid w:val="00B926BD"/>
    <w:rsid w:val="00B926CD"/>
    <w:rsid w:val="00B927E5"/>
    <w:rsid w:val="00B9282C"/>
    <w:rsid w:val="00B928AB"/>
    <w:rsid w:val="00B928F5"/>
    <w:rsid w:val="00B92951"/>
    <w:rsid w:val="00B929A4"/>
    <w:rsid w:val="00B92A45"/>
    <w:rsid w:val="00B92A53"/>
    <w:rsid w:val="00B92B37"/>
    <w:rsid w:val="00B92B67"/>
    <w:rsid w:val="00B92BB6"/>
    <w:rsid w:val="00B92C26"/>
    <w:rsid w:val="00B92C3F"/>
    <w:rsid w:val="00B92D3A"/>
    <w:rsid w:val="00B92E6C"/>
    <w:rsid w:val="00B92EFA"/>
    <w:rsid w:val="00B92F01"/>
    <w:rsid w:val="00B92F43"/>
    <w:rsid w:val="00B92F6D"/>
    <w:rsid w:val="00B92F9F"/>
    <w:rsid w:val="00B92FED"/>
    <w:rsid w:val="00B93014"/>
    <w:rsid w:val="00B93028"/>
    <w:rsid w:val="00B9306C"/>
    <w:rsid w:val="00B9309F"/>
    <w:rsid w:val="00B9312E"/>
    <w:rsid w:val="00B9317A"/>
    <w:rsid w:val="00B931B5"/>
    <w:rsid w:val="00B931B8"/>
    <w:rsid w:val="00B93274"/>
    <w:rsid w:val="00B932B1"/>
    <w:rsid w:val="00B932B6"/>
    <w:rsid w:val="00B932BF"/>
    <w:rsid w:val="00B9330A"/>
    <w:rsid w:val="00B933FF"/>
    <w:rsid w:val="00B9346E"/>
    <w:rsid w:val="00B93482"/>
    <w:rsid w:val="00B934B2"/>
    <w:rsid w:val="00B934BA"/>
    <w:rsid w:val="00B934CE"/>
    <w:rsid w:val="00B934E9"/>
    <w:rsid w:val="00B93544"/>
    <w:rsid w:val="00B935AE"/>
    <w:rsid w:val="00B935D5"/>
    <w:rsid w:val="00B935DA"/>
    <w:rsid w:val="00B93654"/>
    <w:rsid w:val="00B9366D"/>
    <w:rsid w:val="00B936B4"/>
    <w:rsid w:val="00B936D6"/>
    <w:rsid w:val="00B93724"/>
    <w:rsid w:val="00B9375F"/>
    <w:rsid w:val="00B93789"/>
    <w:rsid w:val="00B93791"/>
    <w:rsid w:val="00B9381D"/>
    <w:rsid w:val="00B93875"/>
    <w:rsid w:val="00B9396B"/>
    <w:rsid w:val="00B93976"/>
    <w:rsid w:val="00B939D4"/>
    <w:rsid w:val="00B93A09"/>
    <w:rsid w:val="00B93A69"/>
    <w:rsid w:val="00B93A73"/>
    <w:rsid w:val="00B93A80"/>
    <w:rsid w:val="00B93ABE"/>
    <w:rsid w:val="00B93AD4"/>
    <w:rsid w:val="00B93AE7"/>
    <w:rsid w:val="00B93AEB"/>
    <w:rsid w:val="00B93AFD"/>
    <w:rsid w:val="00B93B5A"/>
    <w:rsid w:val="00B93BC5"/>
    <w:rsid w:val="00B93BEA"/>
    <w:rsid w:val="00B93C45"/>
    <w:rsid w:val="00B93C52"/>
    <w:rsid w:val="00B93C61"/>
    <w:rsid w:val="00B93C86"/>
    <w:rsid w:val="00B93D6D"/>
    <w:rsid w:val="00B93E05"/>
    <w:rsid w:val="00B93E3D"/>
    <w:rsid w:val="00B93E5D"/>
    <w:rsid w:val="00B93EC3"/>
    <w:rsid w:val="00B93EDA"/>
    <w:rsid w:val="00B93F06"/>
    <w:rsid w:val="00B93F1B"/>
    <w:rsid w:val="00B93F94"/>
    <w:rsid w:val="00B93F98"/>
    <w:rsid w:val="00B93FE8"/>
    <w:rsid w:val="00B93FF8"/>
    <w:rsid w:val="00B93FFF"/>
    <w:rsid w:val="00B94023"/>
    <w:rsid w:val="00B9405D"/>
    <w:rsid w:val="00B940C9"/>
    <w:rsid w:val="00B941AF"/>
    <w:rsid w:val="00B94208"/>
    <w:rsid w:val="00B942C3"/>
    <w:rsid w:val="00B942EC"/>
    <w:rsid w:val="00B9432C"/>
    <w:rsid w:val="00B9438E"/>
    <w:rsid w:val="00B9445F"/>
    <w:rsid w:val="00B944CE"/>
    <w:rsid w:val="00B944DA"/>
    <w:rsid w:val="00B94545"/>
    <w:rsid w:val="00B9454C"/>
    <w:rsid w:val="00B9459E"/>
    <w:rsid w:val="00B945B6"/>
    <w:rsid w:val="00B945EF"/>
    <w:rsid w:val="00B94621"/>
    <w:rsid w:val="00B94632"/>
    <w:rsid w:val="00B9466E"/>
    <w:rsid w:val="00B9467F"/>
    <w:rsid w:val="00B9469A"/>
    <w:rsid w:val="00B94800"/>
    <w:rsid w:val="00B94827"/>
    <w:rsid w:val="00B94889"/>
    <w:rsid w:val="00B948BE"/>
    <w:rsid w:val="00B948CC"/>
    <w:rsid w:val="00B94937"/>
    <w:rsid w:val="00B9497C"/>
    <w:rsid w:val="00B949C1"/>
    <w:rsid w:val="00B94A75"/>
    <w:rsid w:val="00B94AD5"/>
    <w:rsid w:val="00B94B51"/>
    <w:rsid w:val="00B94B9F"/>
    <w:rsid w:val="00B94C35"/>
    <w:rsid w:val="00B94C5E"/>
    <w:rsid w:val="00B94C7E"/>
    <w:rsid w:val="00B94CE2"/>
    <w:rsid w:val="00B94D8E"/>
    <w:rsid w:val="00B94DDE"/>
    <w:rsid w:val="00B94DDF"/>
    <w:rsid w:val="00B94E19"/>
    <w:rsid w:val="00B94E26"/>
    <w:rsid w:val="00B94E9A"/>
    <w:rsid w:val="00B94EA2"/>
    <w:rsid w:val="00B94F43"/>
    <w:rsid w:val="00B94F53"/>
    <w:rsid w:val="00B95085"/>
    <w:rsid w:val="00B950B8"/>
    <w:rsid w:val="00B950E9"/>
    <w:rsid w:val="00B950ED"/>
    <w:rsid w:val="00B9518F"/>
    <w:rsid w:val="00B95244"/>
    <w:rsid w:val="00B952D3"/>
    <w:rsid w:val="00B95304"/>
    <w:rsid w:val="00B9533E"/>
    <w:rsid w:val="00B953BB"/>
    <w:rsid w:val="00B953BC"/>
    <w:rsid w:val="00B953D5"/>
    <w:rsid w:val="00B95406"/>
    <w:rsid w:val="00B95447"/>
    <w:rsid w:val="00B9549B"/>
    <w:rsid w:val="00B954EF"/>
    <w:rsid w:val="00B95564"/>
    <w:rsid w:val="00B9558B"/>
    <w:rsid w:val="00B95598"/>
    <w:rsid w:val="00B95629"/>
    <w:rsid w:val="00B956AE"/>
    <w:rsid w:val="00B956C4"/>
    <w:rsid w:val="00B957B9"/>
    <w:rsid w:val="00B957DB"/>
    <w:rsid w:val="00B95862"/>
    <w:rsid w:val="00B95896"/>
    <w:rsid w:val="00B95937"/>
    <w:rsid w:val="00B9599F"/>
    <w:rsid w:val="00B959BF"/>
    <w:rsid w:val="00B959E1"/>
    <w:rsid w:val="00B959F0"/>
    <w:rsid w:val="00B95A17"/>
    <w:rsid w:val="00B95A4B"/>
    <w:rsid w:val="00B95AB5"/>
    <w:rsid w:val="00B95AF7"/>
    <w:rsid w:val="00B95B11"/>
    <w:rsid w:val="00B95BDD"/>
    <w:rsid w:val="00B95C03"/>
    <w:rsid w:val="00B95C1D"/>
    <w:rsid w:val="00B95C73"/>
    <w:rsid w:val="00B95CBE"/>
    <w:rsid w:val="00B95D64"/>
    <w:rsid w:val="00B95DC9"/>
    <w:rsid w:val="00B95E9E"/>
    <w:rsid w:val="00B95EE4"/>
    <w:rsid w:val="00B95F01"/>
    <w:rsid w:val="00B95F50"/>
    <w:rsid w:val="00B95F6B"/>
    <w:rsid w:val="00B95F85"/>
    <w:rsid w:val="00B95FDC"/>
    <w:rsid w:val="00B95FE7"/>
    <w:rsid w:val="00B9600C"/>
    <w:rsid w:val="00B9606D"/>
    <w:rsid w:val="00B96092"/>
    <w:rsid w:val="00B96146"/>
    <w:rsid w:val="00B961CA"/>
    <w:rsid w:val="00B96200"/>
    <w:rsid w:val="00B96262"/>
    <w:rsid w:val="00B96271"/>
    <w:rsid w:val="00B962B0"/>
    <w:rsid w:val="00B962B5"/>
    <w:rsid w:val="00B962E8"/>
    <w:rsid w:val="00B9631F"/>
    <w:rsid w:val="00B96326"/>
    <w:rsid w:val="00B963CD"/>
    <w:rsid w:val="00B963FF"/>
    <w:rsid w:val="00B96553"/>
    <w:rsid w:val="00B96592"/>
    <w:rsid w:val="00B9660F"/>
    <w:rsid w:val="00B96628"/>
    <w:rsid w:val="00B96698"/>
    <w:rsid w:val="00B967D6"/>
    <w:rsid w:val="00B967DD"/>
    <w:rsid w:val="00B96802"/>
    <w:rsid w:val="00B968FB"/>
    <w:rsid w:val="00B96910"/>
    <w:rsid w:val="00B96926"/>
    <w:rsid w:val="00B9692B"/>
    <w:rsid w:val="00B9692D"/>
    <w:rsid w:val="00B96A94"/>
    <w:rsid w:val="00B96ABE"/>
    <w:rsid w:val="00B96B44"/>
    <w:rsid w:val="00B96B6D"/>
    <w:rsid w:val="00B96B98"/>
    <w:rsid w:val="00B96B9E"/>
    <w:rsid w:val="00B96BAA"/>
    <w:rsid w:val="00B96BAE"/>
    <w:rsid w:val="00B96BC9"/>
    <w:rsid w:val="00B96C4B"/>
    <w:rsid w:val="00B96D82"/>
    <w:rsid w:val="00B96D8A"/>
    <w:rsid w:val="00B96DBE"/>
    <w:rsid w:val="00B96DC3"/>
    <w:rsid w:val="00B96E38"/>
    <w:rsid w:val="00B96EAD"/>
    <w:rsid w:val="00B96EC8"/>
    <w:rsid w:val="00B96ED6"/>
    <w:rsid w:val="00B96F1A"/>
    <w:rsid w:val="00B96F89"/>
    <w:rsid w:val="00B96FD1"/>
    <w:rsid w:val="00B96FDA"/>
    <w:rsid w:val="00B97095"/>
    <w:rsid w:val="00B970C0"/>
    <w:rsid w:val="00B97102"/>
    <w:rsid w:val="00B9713F"/>
    <w:rsid w:val="00B97179"/>
    <w:rsid w:val="00B971AD"/>
    <w:rsid w:val="00B971C5"/>
    <w:rsid w:val="00B9720B"/>
    <w:rsid w:val="00B97253"/>
    <w:rsid w:val="00B97261"/>
    <w:rsid w:val="00B97365"/>
    <w:rsid w:val="00B97395"/>
    <w:rsid w:val="00B9740E"/>
    <w:rsid w:val="00B97420"/>
    <w:rsid w:val="00B974CA"/>
    <w:rsid w:val="00B97504"/>
    <w:rsid w:val="00B97517"/>
    <w:rsid w:val="00B97568"/>
    <w:rsid w:val="00B975C4"/>
    <w:rsid w:val="00B975E7"/>
    <w:rsid w:val="00B9765D"/>
    <w:rsid w:val="00B97698"/>
    <w:rsid w:val="00B9772F"/>
    <w:rsid w:val="00B97741"/>
    <w:rsid w:val="00B9777A"/>
    <w:rsid w:val="00B97842"/>
    <w:rsid w:val="00B9786D"/>
    <w:rsid w:val="00B97880"/>
    <w:rsid w:val="00B978CF"/>
    <w:rsid w:val="00B978F0"/>
    <w:rsid w:val="00B9795B"/>
    <w:rsid w:val="00B97A14"/>
    <w:rsid w:val="00B97AB2"/>
    <w:rsid w:val="00B97B5F"/>
    <w:rsid w:val="00B97BA2"/>
    <w:rsid w:val="00B97BA9"/>
    <w:rsid w:val="00B97C21"/>
    <w:rsid w:val="00B97C35"/>
    <w:rsid w:val="00B97C9A"/>
    <w:rsid w:val="00B97C9D"/>
    <w:rsid w:val="00B97D96"/>
    <w:rsid w:val="00B97F00"/>
    <w:rsid w:val="00B97F58"/>
    <w:rsid w:val="00B97FF5"/>
    <w:rsid w:val="00BA0040"/>
    <w:rsid w:val="00BA0074"/>
    <w:rsid w:val="00BA0131"/>
    <w:rsid w:val="00BA01A6"/>
    <w:rsid w:val="00BA01AE"/>
    <w:rsid w:val="00BA023E"/>
    <w:rsid w:val="00BA0284"/>
    <w:rsid w:val="00BA0286"/>
    <w:rsid w:val="00BA0294"/>
    <w:rsid w:val="00BA02AB"/>
    <w:rsid w:val="00BA0360"/>
    <w:rsid w:val="00BA03AC"/>
    <w:rsid w:val="00BA03FA"/>
    <w:rsid w:val="00BA04E6"/>
    <w:rsid w:val="00BA04EC"/>
    <w:rsid w:val="00BA04FD"/>
    <w:rsid w:val="00BA0539"/>
    <w:rsid w:val="00BA057B"/>
    <w:rsid w:val="00BA05B5"/>
    <w:rsid w:val="00BA05BD"/>
    <w:rsid w:val="00BA05E2"/>
    <w:rsid w:val="00BA0622"/>
    <w:rsid w:val="00BA0641"/>
    <w:rsid w:val="00BA0655"/>
    <w:rsid w:val="00BA0698"/>
    <w:rsid w:val="00BA0778"/>
    <w:rsid w:val="00BA0852"/>
    <w:rsid w:val="00BA086F"/>
    <w:rsid w:val="00BA08C3"/>
    <w:rsid w:val="00BA08FD"/>
    <w:rsid w:val="00BA0917"/>
    <w:rsid w:val="00BA094C"/>
    <w:rsid w:val="00BA09AD"/>
    <w:rsid w:val="00BA09F5"/>
    <w:rsid w:val="00BA0A23"/>
    <w:rsid w:val="00BA0AB5"/>
    <w:rsid w:val="00BA0AC3"/>
    <w:rsid w:val="00BA0B20"/>
    <w:rsid w:val="00BA0B5B"/>
    <w:rsid w:val="00BA0C6A"/>
    <w:rsid w:val="00BA0C7A"/>
    <w:rsid w:val="00BA0D63"/>
    <w:rsid w:val="00BA0D8D"/>
    <w:rsid w:val="00BA0E54"/>
    <w:rsid w:val="00BA0E82"/>
    <w:rsid w:val="00BA0E9A"/>
    <w:rsid w:val="00BA0FD4"/>
    <w:rsid w:val="00BA1024"/>
    <w:rsid w:val="00BA102A"/>
    <w:rsid w:val="00BA102B"/>
    <w:rsid w:val="00BA1221"/>
    <w:rsid w:val="00BA127E"/>
    <w:rsid w:val="00BA12A9"/>
    <w:rsid w:val="00BA12B2"/>
    <w:rsid w:val="00BA1307"/>
    <w:rsid w:val="00BA131C"/>
    <w:rsid w:val="00BA1327"/>
    <w:rsid w:val="00BA1352"/>
    <w:rsid w:val="00BA135D"/>
    <w:rsid w:val="00BA1384"/>
    <w:rsid w:val="00BA13B8"/>
    <w:rsid w:val="00BA13BA"/>
    <w:rsid w:val="00BA13E0"/>
    <w:rsid w:val="00BA143B"/>
    <w:rsid w:val="00BA145B"/>
    <w:rsid w:val="00BA1495"/>
    <w:rsid w:val="00BA14A0"/>
    <w:rsid w:val="00BA14B0"/>
    <w:rsid w:val="00BA159F"/>
    <w:rsid w:val="00BA1671"/>
    <w:rsid w:val="00BA16A3"/>
    <w:rsid w:val="00BA1847"/>
    <w:rsid w:val="00BA184B"/>
    <w:rsid w:val="00BA18B0"/>
    <w:rsid w:val="00BA1904"/>
    <w:rsid w:val="00BA19A5"/>
    <w:rsid w:val="00BA1A2B"/>
    <w:rsid w:val="00BA1A3C"/>
    <w:rsid w:val="00BA1A83"/>
    <w:rsid w:val="00BA1A87"/>
    <w:rsid w:val="00BA1AD5"/>
    <w:rsid w:val="00BA1B4A"/>
    <w:rsid w:val="00BA1B65"/>
    <w:rsid w:val="00BA1B73"/>
    <w:rsid w:val="00BA1B88"/>
    <w:rsid w:val="00BA1B91"/>
    <w:rsid w:val="00BA1C44"/>
    <w:rsid w:val="00BA1C73"/>
    <w:rsid w:val="00BA1CC1"/>
    <w:rsid w:val="00BA1DAC"/>
    <w:rsid w:val="00BA1E45"/>
    <w:rsid w:val="00BA1E4B"/>
    <w:rsid w:val="00BA1E79"/>
    <w:rsid w:val="00BA1EC7"/>
    <w:rsid w:val="00BA1F34"/>
    <w:rsid w:val="00BA1FC6"/>
    <w:rsid w:val="00BA1FDB"/>
    <w:rsid w:val="00BA2026"/>
    <w:rsid w:val="00BA206B"/>
    <w:rsid w:val="00BA210F"/>
    <w:rsid w:val="00BA21FD"/>
    <w:rsid w:val="00BA226E"/>
    <w:rsid w:val="00BA22E0"/>
    <w:rsid w:val="00BA22FD"/>
    <w:rsid w:val="00BA2306"/>
    <w:rsid w:val="00BA234A"/>
    <w:rsid w:val="00BA234F"/>
    <w:rsid w:val="00BA2399"/>
    <w:rsid w:val="00BA23B2"/>
    <w:rsid w:val="00BA23E3"/>
    <w:rsid w:val="00BA24FD"/>
    <w:rsid w:val="00BA2529"/>
    <w:rsid w:val="00BA2534"/>
    <w:rsid w:val="00BA2562"/>
    <w:rsid w:val="00BA25E5"/>
    <w:rsid w:val="00BA2711"/>
    <w:rsid w:val="00BA2764"/>
    <w:rsid w:val="00BA2794"/>
    <w:rsid w:val="00BA27AE"/>
    <w:rsid w:val="00BA27AF"/>
    <w:rsid w:val="00BA28EA"/>
    <w:rsid w:val="00BA2913"/>
    <w:rsid w:val="00BA2915"/>
    <w:rsid w:val="00BA29FB"/>
    <w:rsid w:val="00BA29FE"/>
    <w:rsid w:val="00BA2A0C"/>
    <w:rsid w:val="00BA2A5D"/>
    <w:rsid w:val="00BA2A72"/>
    <w:rsid w:val="00BA2AA3"/>
    <w:rsid w:val="00BA2AA6"/>
    <w:rsid w:val="00BA2AE0"/>
    <w:rsid w:val="00BA2B00"/>
    <w:rsid w:val="00BA2B67"/>
    <w:rsid w:val="00BA2B7C"/>
    <w:rsid w:val="00BA2B8C"/>
    <w:rsid w:val="00BA2CAA"/>
    <w:rsid w:val="00BA2CBD"/>
    <w:rsid w:val="00BA2D25"/>
    <w:rsid w:val="00BA2D26"/>
    <w:rsid w:val="00BA2E32"/>
    <w:rsid w:val="00BA2E3D"/>
    <w:rsid w:val="00BA2E60"/>
    <w:rsid w:val="00BA2EB2"/>
    <w:rsid w:val="00BA2F19"/>
    <w:rsid w:val="00BA2F27"/>
    <w:rsid w:val="00BA2F73"/>
    <w:rsid w:val="00BA2F88"/>
    <w:rsid w:val="00BA3008"/>
    <w:rsid w:val="00BA301D"/>
    <w:rsid w:val="00BA3020"/>
    <w:rsid w:val="00BA310E"/>
    <w:rsid w:val="00BA3121"/>
    <w:rsid w:val="00BA318B"/>
    <w:rsid w:val="00BA3304"/>
    <w:rsid w:val="00BA3315"/>
    <w:rsid w:val="00BA338A"/>
    <w:rsid w:val="00BA34EF"/>
    <w:rsid w:val="00BA356F"/>
    <w:rsid w:val="00BA358C"/>
    <w:rsid w:val="00BA360F"/>
    <w:rsid w:val="00BA36A8"/>
    <w:rsid w:val="00BA36B5"/>
    <w:rsid w:val="00BA36E1"/>
    <w:rsid w:val="00BA3706"/>
    <w:rsid w:val="00BA3725"/>
    <w:rsid w:val="00BA379B"/>
    <w:rsid w:val="00BA37E7"/>
    <w:rsid w:val="00BA383A"/>
    <w:rsid w:val="00BA3840"/>
    <w:rsid w:val="00BA38D2"/>
    <w:rsid w:val="00BA38DC"/>
    <w:rsid w:val="00BA393C"/>
    <w:rsid w:val="00BA395B"/>
    <w:rsid w:val="00BA3A1F"/>
    <w:rsid w:val="00BA3A3E"/>
    <w:rsid w:val="00BA3A80"/>
    <w:rsid w:val="00BA3A93"/>
    <w:rsid w:val="00BA3AE2"/>
    <w:rsid w:val="00BA3B53"/>
    <w:rsid w:val="00BA3B6A"/>
    <w:rsid w:val="00BA3C34"/>
    <w:rsid w:val="00BA3CB4"/>
    <w:rsid w:val="00BA3D0E"/>
    <w:rsid w:val="00BA3D8D"/>
    <w:rsid w:val="00BA3DAA"/>
    <w:rsid w:val="00BA3E28"/>
    <w:rsid w:val="00BA3F06"/>
    <w:rsid w:val="00BA3FEB"/>
    <w:rsid w:val="00BA3FFE"/>
    <w:rsid w:val="00BA4003"/>
    <w:rsid w:val="00BA4099"/>
    <w:rsid w:val="00BA4110"/>
    <w:rsid w:val="00BA416E"/>
    <w:rsid w:val="00BA4170"/>
    <w:rsid w:val="00BA41EA"/>
    <w:rsid w:val="00BA4261"/>
    <w:rsid w:val="00BA4277"/>
    <w:rsid w:val="00BA42DD"/>
    <w:rsid w:val="00BA4334"/>
    <w:rsid w:val="00BA4356"/>
    <w:rsid w:val="00BA4357"/>
    <w:rsid w:val="00BA43F9"/>
    <w:rsid w:val="00BA4423"/>
    <w:rsid w:val="00BA4468"/>
    <w:rsid w:val="00BA4544"/>
    <w:rsid w:val="00BA457B"/>
    <w:rsid w:val="00BA45B2"/>
    <w:rsid w:val="00BA46C3"/>
    <w:rsid w:val="00BA4715"/>
    <w:rsid w:val="00BA4729"/>
    <w:rsid w:val="00BA47C2"/>
    <w:rsid w:val="00BA488A"/>
    <w:rsid w:val="00BA488C"/>
    <w:rsid w:val="00BA49F3"/>
    <w:rsid w:val="00BA4AAC"/>
    <w:rsid w:val="00BA4AB8"/>
    <w:rsid w:val="00BA4B00"/>
    <w:rsid w:val="00BA4BBC"/>
    <w:rsid w:val="00BA4BF1"/>
    <w:rsid w:val="00BA4C60"/>
    <w:rsid w:val="00BA4CBB"/>
    <w:rsid w:val="00BA4CFE"/>
    <w:rsid w:val="00BA4D05"/>
    <w:rsid w:val="00BA4D32"/>
    <w:rsid w:val="00BA4D65"/>
    <w:rsid w:val="00BA4DAD"/>
    <w:rsid w:val="00BA4E19"/>
    <w:rsid w:val="00BA4E91"/>
    <w:rsid w:val="00BA4EC4"/>
    <w:rsid w:val="00BA4ED6"/>
    <w:rsid w:val="00BA4F49"/>
    <w:rsid w:val="00BA4F54"/>
    <w:rsid w:val="00BA4FD1"/>
    <w:rsid w:val="00BA4FF0"/>
    <w:rsid w:val="00BA5018"/>
    <w:rsid w:val="00BA50E6"/>
    <w:rsid w:val="00BA510B"/>
    <w:rsid w:val="00BA5181"/>
    <w:rsid w:val="00BA5209"/>
    <w:rsid w:val="00BA5297"/>
    <w:rsid w:val="00BA52C9"/>
    <w:rsid w:val="00BA52FE"/>
    <w:rsid w:val="00BA543A"/>
    <w:rsid w:val="00BA54F8"/>
    <w:rsid w:val="00BA551C"/>
    <w:rsid w:val="00BA5563"/>
    <w:rsid w:val="00BA55AC"/>
    <w:rsid w:val="00BA55AE"/>
    <w:rsid w:val="00BA55EF"/>
    <w:rsid w:val="00BA5645"/>
    <w:rsid w:val="00BA5673"/>
    <w:rsid w:val="00BA570B"/>
    <w:rsid w:val="00BA583B"/>
    <w:rsid w:val="00BA5879"/>
    <w:rsid w:val="00BA591F"/>
    <w:rsid w:val="00BA5922"/>
    <w:rsid w:val="00BA5927"/>
    <w:rsid w:val="00BA594F"/>
    <w:rsid w:val="00BA5990"/>
    <w:rsid w:val="00BA59CF"/>
    <w:rsid w:val="00BA5A16"/>
    <w:rsid w:val="00BA5AA4"/>
    <w:rsid w:val="00BA5B0E"/>
    <w:rsid w:val="00BA5B6A"/>
    <w:rsid w:val="00BA5B88"/>
    <w:rsid w:val="00BA5BB3"/>
    <w:rsid w:val="00BA5BF1"/>
    <w:rsid w:val="00BA5C35"/>
    <w:rsid w:val="00BA5C55"/>
    <w:rsid w:val="00BA5D02"/>
    <w:rsid w:val="00BA5D0C"/>
    <w:rsid w:val="00BA5D26"/>
    <w:rsid w:val="00BA5D2C"/>
    <w:rsid w:val="00BA5D59"/>
    <w:rsid w:val="00BA5DB7"/>
    <w:rsid w:val="00BA5DC5"/>
    <w:rsid w:val="00BA5E3F"/>
    <w:rsid w:val="00BA5ECE"/>
    <w:rsid w:val="00BA5ED2"/>
    <w:rsid w:val="00BA5EF6"/>
    <w:rsid w:val="00BA5F00"/>
    <w:rsid w:val="00BA5F8C"/>
    <w:rsid w:val="00BA5FA4"/>
    <w:rsid w:val="00BA5FB7"/>
    <w:rsid w:val="00BA5FC9"/>
    <w:rsid w:val="00BA603A"/>
    <w:rsid w:val="00BA610C"/>
    <w:rsid w:val="00BA610D"/>
    <w:rsid w:val="00BA616D"/>
    <w:rsid w:val="00BA6219"/>
    <w:rsid w:val="00BA623F"/>
    <w:rsid w:val="00BA627E"/>
    <w:rsid w:val="00BA6305"/>
    <w:rsid w:val="00BA6379"/>
    <w:rsid w:val="00BA6382"/>
    <w:rsid w:val="00BA6386"/>
    <w:rsid w:val="00BA63A5"/>
    <w:rsid w:val="00BA63BD"/>
    <w:rsid w:val="00BA6436"/>
    <w:rsid w:val="00BA6462"/>
    <w:rsid w:val="00BA6465"/>
    <w:rsid w:val="00BA6498"/>
    <w:rsid w:val="00BA64FF"/>
    <w:rsid w:val="00BA6527"/>
    <w:rsid w:val="00BA6548"/>
    <w:rsid w:val="00BA665C"/>
    <w:rsid w:val="00BA66A3"/>
    <w:rsid w:val="00BA66B1"/>
    <w:rsid w:val="00BA6703"/>
    <w:rsid w:val="00BA671D"/>
    <w:rsid w:val="00BA6797"/>
    <w:rsid w:val="00BA690F"/>
    <w:rsid w:val="00BA693E"/>
    <w:rsid w:val="00BA6965"/>
    <w:rsid w:val="00BA697C"/>
    <w:rsid w:val="00BA6988"/>
    <w:rsid w:val="00BA69A4"/>
    <w:rsid w:val="00BA6A21"/>
    <w:rsid w:val="00BA6A27"/>
    <w:rsid w:val="00BA6A4C"/>
    <w:rsid w:val="00BA6A64"/>
    <w:rsid w:val="00BA6AAC"/>
    <w:rsid w:val="00BA6B49"/>
    <w:rsid w:val="00BA6B50"/>
    <w:rsid w:val="00BA6BF0"/>
    <w:rsid w:val="00BA6C75"/>
    <w:rsid w:val="00BA6CD7"/>
    <w:rsid w:val="00BA6D8C"/>
    <w:rsid w:val="00BA6E23"/>
    <w:rsid w:val="00BA6E72"/>
    <w:rsid w:val="00BA6F29"/>
    <w:rsid w:val="00BA6F70"/>
    <w:rsid w:val="00BA6FE1"/>
    <w:rsid w:val="00BA6FEF"/>
    <w:rsid w:val="00BA6FF2"/>
    <w:rsid w:val="00BA700E"/>
    <w:rsid w:val="00BA7070"/>
    <w:rsid w:val="00BA70A6"/>
    <w:rsid w:val="00BA71C7"/>
    <w:rsid w:val="00BA724A"/>
    <w:rsid w:val="00BA7252"/>
    <w:rsid w:val="00BA726D"/>
    <w:rsid w:val="00BA727E"/>
    <w:rsid w:val="00BA7286"/>
    <w:rsid w:val="00BA72BD"/>
    <w:rsid w:val="00BA72E1"/>
    <w:rsid w:val="00BA734F"/>
    <w:rsid w:val="00BA73E2"/>
    <w:rsid w:val="00BA74A9"/>
    <w:rsid w:val="00BA74E8"/>
    <w:rsid w:val="00BA7502"/>
    <w:rsid w:val="00BA752D"/>
    <w:rsid w:val="00BA7560"/>
    <w:rsid w:val="00BA759D"/>
    <w:rsid w:val="00BA765D"/>
    <w:rsid w:val="00BA7663"/>
    <w:rsid w:val="00BA76AE"/>
    <w:rsid w:val="00BA76D1"/>
    <w:rsid w:val="00BA76D8"/>
    <w:rsid w:val="00BA770E"/>
    <w:rsid w:val="00BA7715"/>
    <w:rsid w:val="00BA775C"/>
    <w:rsid w:val="00BA7765"/>
    <w:rsid w:val="00BA7792"/>
    <w:rsid w:val="00BA77C8"/>
    <w:rsid w:val="00BA77D0"/>
    <w:rsid w:val="00BA7802"/>
    <w:rsid w:val="00BA782A"/>
    <w:rsid w:val="00BA7888"/>
    <w:rsid w:val="00BA78CA"/>
    <w:rsid w:val="00BA78F9"/>
    <w:rsid w:val="00BA7907"/>
    <w:rsid w:val="00BA790E"/>
    <w:rsid w:val="00BA7975"/>
    <w:rsid w:val="00BA79C7"/>
    <w:rsid w:val="00BA79F6"/>
    <w:rsid w:val="00BA7AA6"/>
    <w:rsid w:val="00BA7AE3"/>
    <w:rsid w:val="00BA7B18"/>
    <w:rsid w:val="00BA7B3A"/>
    <w:rsid w:val="00BA7B89"/>
    <w:rsid w:val="00BA7BD4"/>
    <w:rsid w:val="00BA7C29"/>
    <w:rsid w:val="00BA7C62"/>
    <w:rsid w:val="00BA7C8D"/>
    <w:rsid w:val="00BA7CB5"/>
    <w:rsid w:val="00BA7E21"/>
    <w:rsid w:val="00BA7E53"/>
    <w:rsid w:val="00BA7E68"/>
    <w:rsid w:val="00BA7F4C"/>
    <w:rsid w:val="00BA7F63"/>
    <w:rsid w:val="00BA7F7F"/>
    <w:rsid w:val="00BA7FEB"/>
    <w:rsid w:val="00BB00A4"/>
    <w:rsid w:val="00BB012A"/>
    <w:rsid w:val="00BB013B"/>
    <w:rsid w:val="00BB014D"/>
    <w:rsid w:val="00BB026D"/>
    <w:rsid w:val="00BB0304"/>
    <w:rsid w:val="00BB0350"/>
    <w:rsid w:val="00BB0375"/>
    <w:rsid w:val="00BB048E"/>
    <w:rsid w:val="00BB0499"/>
    <w:rsid w:val="00BB0521"/>
    <w:rsid w:val="00BB0542"/>
    <w:rsid w:val="00BB054E"/>
    <w:rsid w:val="00BB055C"/>
    <w:rsid w:val="00BB055E"/>
    <w:rsid w:val="00BB0660"/>
    <w:rsid w:val="00BB0690"/>
    <w:rsid w:val="00BB074E"/>
    <w:rsid w:val="00BB07E2"/>
    <w:rsid w:val="00BB0863"/>
    <w:rsid w:val="00BB086E"/>
    <w:rsid w:val="00BB08A0"/>
    <w:rsid w:val="00BB08ED"/>
    <w:rsid w:val="00BB0912"/>
    <w:rsid w:val="00BB0945"/>
    <w:rsid w:val="00BB09E3"/>
    <w:rsid w:val="00BB0A06"/>
    <w:rsid w:val="00BB0A5B"/>
    <w:rsid w:val="00BB0A7C"/>
    <w:rsid w:val="00BB0B78"/>
    <w:rsid w:val="00BB0BE1"/>
    <w:rsid w:val="00BB0BF8"/>
    <w:rsid w:val="00BB0C20"/>
    <w:rsid w:val="00BB0C63"/>
    <w:rsid w:val="00BB0C6D"/>
    <w:rsid w:val="00BB0CAF"/>
    <w:rsid w:val="00BB0D44"/>
    <w:rsid w:val="00BB0D60"/>
    <w:rsid w:val="00BB0D88"/>
    <w:rsid w:val="00BB0DE0"/>
    <w:rsid w:val="00BB0E1B"/>
    <w:rsid w:val="00BB0F80"/>
    <w:rsid w:val="00BB0FA2"/>
    <w:rsid w:val="00BB0FBD"/>
    <w:rsid w:val="00BB0FC7"/>
    <w:rsid w:val="00BB1011"/>
    <w:rsid w:val="00BB1061"/>
    <w:rsid w:val="00BB107D"/>
    <w:rsid w:val="00BB1130"/>
    <w:rsid w:val="00BB11F1"/>
    <w:rsid w:val="00BB120A"/>
    <w:rsid w:val="00BB1211"/>
    <w:rsid w:val="00BB125F"/>
    <w:rsid w:val="00BB12EA"/>
    <w:rsid w:val="00BB13E1"/>
    <w:rsid w:val="00BB145A"/>
    <w:rsid w:val="00BB14AE"/>
    <w:rsid w:val="00BB14CD"/>
    <w:rsid w:val="00BB151E"/>
    <w:rsid w:val="00BB153C"/>
    <w:rsid w:val="00BB155A"/>
    <w:rsid w:val="00BB156F"/>
    <w:rsid w:val="00BB1596"/>
    <w:rsid w:val="00BB15C7"/>
    <w:rsid w:val="00BB160D"/>
    <w:rsid w:val="00BB172C"/>
    <w:rsid w:val="00BB176D"/>
    <w:rsid w:val="00BB17C2"/>
    <w:rsid w:val="00BB182F"/>
    <w:rsid w:val="00BB189D"/>
    <w:rsid w:val="00BB1916"/>
    <w:rsid w:val="00BB1AC2"/>
    <w:rsid w:val="00BB1B6B"/>
    <w:rsid w:val="00BB1B7A"/>
    <w:rsid w:val="00BB1BEC"/>
    <w:rsid w:val="00BB1C13"/>
    <w:rsid w:val="00BB1C1E"/>
    <w:rsid w:val="00BB1C32"/>
    <w:rsid w:val="00BB1C68"/>
    <w:rsid w:val="00BB1C96"/>
    <w:rsid w:val="00BB1CB8"/>
    <w:rsid w:val="00BB1CBC"/>
    <w:rsid w:val="00BB1D13"/>
    <w:rsid w:val="00BB1D51"/>
    <w:rsid w:val="00BB1D62"/>
    <w:rsid w:val="00BB1DA0"/>
    <w:rsid w:val="00BB1DA7"/>
    <w:rsid w:val="00BB1E73"/>
    <w:rsid w:val="00BB1E85"/>
    <w:rsid w:val="00BB1F4D"/>
    <w:rsid w:val="00BB201D"/>
    <w:rsid w:val="00BB2047"/>
    <w:rsid w:val="00BB2086"/>
    <w:rsid w:val="00BB20BD"/>
    <w:rsid w:val="00BB21B0"/>
    <w:rsid w:val="00BB21BD"/>
    <w:rsid w:val="00BB21FE"/>
    <w:rsid w:val="00BB224B"/>
    <w:rsid w:val="00BB234B"/>
    <w:rsid w:val="00BB2416"/>
    <w:rsid w:val="00BB2462"/>
    <w:rsid w:val="00BB2490"/>
    <w:rsid w:val="00BB24BA"/>
    <w:rsid w:val="00BB25F7"/>
    <w:rsid w:val="00BB26B4"/>
    <w:rsid w:val="00BB26DF"/>
    <w:rsid w:val="00BB26E1"/>
    <w:rsid w:val="00BB279C"/>
    <w:rsid w:val="00BB27B7"/>
    <w:rsid w:val="00BB27D5"/>
    <w:rsid w:val="00BB2822"/>
    <w:rsid w:val="00BB287E"/>
    <w:rsid w:val="00BB28F1"/>
    <w:rsid w:val="00BB29DF"/>
    <w:rsid w:val="00BB2A4D"/>
    <w:rsid w:val="00BB2A85"/>
    <w:rsid w:val="00BB2A8C"/>
    <w:rsid w:val="00BB2A91"/>
    <w:rsid w:val="00BB2AAC"/>
    <w:rsid w:val="00BB2B12"/>
    <w:rsid w:val="00BB2B2A"/>
    <w:rsid w:val="00BB2BC2"/>
    <w:rsid w:val="00BB2C53"/>
    <w:rsid w:val="00BB2D30"/>
    <w:rsid w:val="00BB2DDD"/>
    <w:rsid w:val="00BB2DE6"/>
    <w:rsid w:val="00BB2E16"/>
    <w:rsid w:val="00BB2E7F"/>
    <w:rsid w:val="00BB2E92"/>
    <w:rsid w:val="00BB2EFE"/>
    <w:rsid w:val="00BB2F15"/>
    <w:rsid w:val="00BB2F64"/>
    <w:rsid w:val="00BB2F79"/>
    <w:rsid w:val="00BB2F7D"/>
    <w:rsid w:val="00BB3046"/>
    <w:rsid w:val="00BB305C"/>
    <w:rsid w:val="00BB30BE"/>
    <w:rsid w:val="00BB30FB"/>
    <w:rsid w:val="00BB3144"/>
    <w:rsid w:val="00BB3159"/>
    <w:rsid w:val="00BB31CB"/>
    <w:rsid w:val="00BB323B"/>
    <w:rsid w:val="00BB3263"/>
    <w:rsid w:val="00BB327F"/>
    <w:rsid w:val="00BB329C"/>
    <w:rsid w:val="00BB330C"/>
    <w:rsid w:val="00BB335B"/>
    <w:rsid w:val="00BB33D1"/>
    <w:rsid w:val="00BB33F9"/>
    <w:rsid w:val="00BB3409"/>
    <w:rsid w:val="00BB3442"/>
    <w:rsid w:val="00BB34C7"/>
    <w:rsid w:val="00BB34FC"/>
    <w:rsid w:val="00BB3536"/>
    <w:rsid w:val="00BB35C4"/>
    <w:rsid w:val="00BB35C8"/>
    <w:rsid w:val="00BB35D2"/>
    <w:rsid w:val="00BB35F9"/>
    <w:rsid w:val="00BB363E"/>
    <w:rsid w:val="00BB3642"/>
    <w:rsid w:val="00BB3662"/>
    <w:rsid w:val="00BB3670"/>
    <w:rsid w:val="00BB3725"/>
    <w:rsid w:val="00BB3798"/>
    <w:rsid w:val="00BB381F"/>
    <w:rsid w:val="00BB3848"/>
    <w:rsid w:val="00BB384B"/>
    <w:rsid w:val="00BB3867"/>
    <w:rsid w:val="00BB392F"/>
    <w:rsid w:val="00BB393F"/>
    <w:rsid w:val="00BB3944"/>
    <w:rsid w:val="00BB394F"/>
    <w:rsid w:val="00BB3A1F"/>
    <w:rsid w:val="00BB3A9E"/>
    <w:rsid w:val="00BB3B71"/>
    <w:rsid w:val="00BB3BC7"/>
    <w:rsid w:val="00BB3BD5"/>
    <w:rsid w:val="00BB3C0A"/>
    <w:rsid w:val="00BB3C22"/>
    <w:rsid w:val="00BB3C8F"/>
    <w:rsid w:val="00BB3CA2"/>
    <w:rsid w:val="00BB3CB4"/>
    <w:rsid w:val="00BB3CC9"/>
    <w:rsid w:val="00BB3DD9"/>
    <w:rsid w:val="00BB3DDD"/>
    <w:rsid w:val="00BB3EB0"/>
    <w:rsid w:val="00BB3F21"/>
    <w:rsid w:val="00BB3F25"/>
    <w:rsid w:val="00BB3FA4"/>
    <w:rsid w:val="00BB4007"/>
    <w:rsid w:val="00BB4054"/>
    <w:rsid w:val="00BB4096"/>
    <w:rsid w:val="00BB417C"/>
    <w:rsid w:val="00BB420D"/>
    <w:rsid w:val="00BB4284"/>
    <w:rsid w:val="00BB430B"/>
    <w:rsid w:val="00BB4335"/>
    <w:rsid w:val="00BB4356"/>
    <w:rsid w:val="00BB43C9"/>
    <w:rsid w:val="00BB445C"/>
    <w:rsid w:val="00BB4476"/>
    <w:rsid w:val="00BB44DF"/>
    <w:rsid w:val="00BB44FB"/>
    <w:rsid w:val="00BB452B"/>
    <w:rsid w:val="00BB453F"/>
    <w:rsid w:val="00BB460F"/>
    <w:rsid w:val="00BB467A"/>
    <w:rsid w:val="00BB46D1"/>
    <w:rsid w:val="00BB474C"/>
    <w:rsid w:val="00BB47A4"/>
    <w:rsid w:val="00BB48B6"/>
    <w:rsid w:val="00BB48FC"/>
    <w:rsid w:val="00BB4980"/>
    <w:rsid w:val="00BB498E"/>
    <w:rsid w:val="00BB499D"/>
    <w:rsid w:val="00BB4A1C"/>
    <w:rsid w:val="00BB4ABE"/>
    <w:rsid w:val="00BB4B94"/>
    <w:rsid w:val="00BB4BEE"/>
    <w:rsid w:val="00BB4BF8"/>
    <w:rsid w:val="00BB4C63"/>
    <w:rsid w:val="00BB4C84"/>
    <w:rsid w:val="00BB4CFE"/>
    <w:rsid w:val="00BB4D38"/>
    <w:rsid w:val="00BB4D94"/>
    <w:rsid w:val="00BB4DBA"/>
    <w:rsid w:val="00BB4DE1"/>
    <w:rsid w:val="00BB4DF5"/>
    <w:rsid w:val="00BB4E03"/>
    <w:rsid w:val="00BB4E0D"/>
    <w:rsid w:val="00BB4E70"/>
    <w:rsid w:val="00BB4F07"/>
    <w:rsid w:val="00BB4F5D"/>
    <w:rsid w:val="00BB501F"/>
    <w:rsid w:val="00BB5031"/>
    <w:rsid w:val="00BB504E"/>
    <w:rsid w:val="00BB505B"/>
    <w:rsid w:val="00BB5075"/>
    <w:rsid w:val="00BB5085"/>
    <w:rsid w:val="00BB508E"/>
    <w:rsid w:val="00BB5092"/>
    <w:rsid w:val="00BB50B8"/>
    <w:rsid w:val="00BB50CC"/>
    <w:rsid w:val="00BB50F4"/>
    <w:rsid w:val="00BB5115"/>
    <w:rsid w:val="00BB511F"/>
    <w:rsid w:val="00BB513E"/>
    <w:rsid w:val="00BB514C"/>
    <w:rsid w:val="00BB5164"/>
    <w:rsid w:val="00BB5188"/>
    <w:rsid w:val="00BB51DB"/>
    <w:rsid w:val="00BB525A"/>
    <w:rsid w:val="00BB539D"/>
    <w:rsid w:val="00BB5417"/>
    <w:rsid w:val="00BB5469"/>
    <w:rsid w:val="00BB5501"/>
    <w:rsid w:val="00BB5511"/>
    <w:rsid w:val="00BB5528"/>
    <w:rsid w:val="00BB5560"/>
    <w:rsid w:val="00BB557F"/>
    <w:rsid w:val="00BB55CB"/>
    <w:rsid w:val="00BB5610"/>
    <w:rsid w:val="00BB564B"/>
    <w:rsid w:val="00BB568D"/>
    <w:rsid w:val="00BB56D3"/>
    <w:rsid w:val="00BB56FF"/>
    <w:rsid w:val="00BB5763"/>
    <w:rsid w:val="00BB5780"/>
    <w:rsid w:val="00BB57D9"/>
    <w:rsid w:val="00BB5803"/>
    <w:rsid w:val="00BB5831"/>
    <w:rsid w:val="00BB5833"/>
    <w:rsid w:val="00BB584D"/>
    <w:rsid w:val="00BB5858"/>
    <w:rsid w:val="00BB58AA"/>
    <w:rsid w:val="00BB590C"/>
    <w:rsid w:val="00BB5940"/>
    <w:rsid w:val="00BB597D"/>
    <w:rsid w:val="00BB5983"/>
    <w:rsid w:val="00BB5986"/>
    <w:rsid w:val="00BB5A64"/>
    <w:rsid w:val="00BB5A9C"/>
    <w:rsid w:val="00BB5AFD"/>
    <w:rsid w:val="00BB5C71"/>
    <w:rsid w:val="00BB5C7E"/>
    <w:rsid w:val="00BB5D26"/>
    <w:rsid w:val="00BB5D63"/>
    <w:rsid w:val="00BB5EA5"/>
    <w:rsid w:val="00BB5EAB"/>
    <w:rsid w:val="00BB5EDF"/>
    <w:rsid w:val="00BB5F02"/>
    <w:rsid w:val="00BB5F7F"/>
    <w:rsid w:val="00BB6043"/>
    <w:rsid w:val="00BB6072"/>
    <w:rsid w:val="00BB60CB"/>
    <w:rsid w:val="00BB60D3"/>
    <w:rsid w:val="00BB614E"/>
    <w:rsid w:val="00BB61BB"/>
    <w:rsid w:val="00BB6225"/>
    <w:rsid w:val="00BB627A"/>
    <w:rsid w:val="00BB6289"/>
    <w:rsid w:val="00BB62E0"/>
    <w:rsid w:val="00BB6325"/>
    <w:rsid w:val="00BB639F"/>
    <w:rsid w:val="00BB6420"/>
    <w:rsid w:val="00BB644C"/>
    <w:rsid w:val="00BB6544"/>
    <w:rsid w:val="00BB6627"/>
    <w:rsid w:val="00BB66BA"/>
    <w:rsid w:val="00BB672A"/>
    <w:rsid w:val="00BB688A"/>
    <w:rsid w:val="00BB689E"/>
    <w:rsid w:val="00BB68A5"/>
    <w:rsid w:val="00BB68FD"/>
    <w:rsid w:val="00BB6924"/>
    <w:rsid w:val="00BB6971"/>
    <w:rsid w:val="00BB69BD"/>
    <w:rsid w:val="00BB69CD"/>
    <w:rsid w:val="00BB69EE"/>
    <w:rsid w:val="00BB6A3A"/>
    <w:rsid w:val="00BB6A52"/>
    <w:rsid w:val="00BB6BAC"/>
    <w:rsid w:val="00BB6C07"/>
    <w:rsid w:val="00BB6C1F"/>
    <w:rsid w:val="00BB6C62"/>
    <w:rsid w:val="00BB6CFB"/>
    <w:rsid w:val="00BB6D54"/>
    <w:rsid w:val="00BB6E1F"/>
    <w:rsid w:val="00BB6E47"/>
    <w:rsid w:val="00BB6E7D"/>
    <w:rsid w:val="00BB6E86"/>
    <w:rsid w:val="00BB6EA7"/>
    <w:rsid w:val="00BB6F37"/>
    <w:rsid w:val="00BB6F89"/>
    <w:rsid w:val="00BB7052"/>
    <w:rsid w:val="00BB7085"/>
    <w:rsid w:val="00BB70C8"/>
    <w:rsid w:val="00BB7104"/>
    <w:rsid w:val="00BB710A"/>
    <w:rsid w:val="00BB71B2"/>
    <w:rsid w:val="00BB7247"/>
    <w:rsid w:val="00BB728B"/>
    <w:rsid w:val="00BB72D3"/>
    <w:rsid w:val="00BB7348"/>
    <w:rsid w:val="00BB7367"/>
    <w:rsid w:val="00BB7373"/>
    <w:rsid w:val="00BB738C"/>
    <w:rsid w:val="00BB73FC"/>
    <w:rsid w:val="00BB73FE"/>
    <w:rsid w:val="00BB7442"/>
    <w:rsid w:val="00BB745A"/>
    <w:rsid w:val="00BB74A9"/>
    <w:rsid w:val="00BB7537"/>
    <w:rsid w:val="00BB75A4"/>
    <w:rsid w:val="00BB75CF"/>
    <w:rsid w:val="00BB7637"/>
    <w:rsid w:val="00BB766E"/>
    <w:rsid w:val="00BB767D"/>
    <w:rsid w:val="00BB768B"/>
    <w:rsid w:val="00BB76A3"/>
    <w:rsid w:val="00BB772A"/>
    <w:rsid w:val="00BB773E"/>
    <w:rsid w:val="00BB77E7"/>
    <w:rsid w:val="00BB77F1"/>
    <w:rsid w:val="00BB7862"/>
    <w:rsid w:val="00BB78A3"/>
    <w:rsid w:val="00BB78D3"/>
    <w:rsid w:val="00BB7935"/>
    <w:rsid w:val="00BB7946"/>
    <w:rsid w:val="00BB7947"/>
    <w:rsid w:val="00BB79D6"/>
    <w:rsid w:val="00BB7A43"/>
    <w:rsid w:val="00BB7A4F"/>
    <w:rsid w:val="00BB7AAE"/>
    <w:rsid w:val="00BB7AB8"/>
    <w:rsid w:val="00BB7AC5"/>
    <w:rsid w:val="00BB7AD6"/>
    <w:rsid w:val="00BB7B07"/>
    <w:rsid w:val="00BB7B11"/>
    <w:rsid w:val="00BB7B1B"/>
    <w:rsid w:val="00BB7B37"/>
    <w:rsid w:val="00BB7C02"/>
    <w:rsid w:val="00BB7C3A"/>
    <w:rsid w:val="00BB7C4C"/>
    <w:rsid w:val="00BB7D17"/>
    <w:rsid w:val="00BB7D9F"/>
    <w:rsid w:val="00BB7DA1"/>
    <w:rsid w:val="00BB7E23"/>
    <w:rsid w:val="00BB7E9E"/>
    <w:rsid w:val="00BB7F26"/>
    <w:rsid w:val="00BB7F35"/>
    <w:rsid w:val="00BB7F56"/>
    <w:rsid w:val="00BB7F74"/>
    <w:rsid w:val="00BB7F86"/>
    <w:rsid w:val="00BB7FBC"/>
    <w:rsid w:val="00BB7FF2"/>
    <w:rsid w:val="00BC00CB"/>
    <w:rsid w:val="00BC01A2"/>
    <w:rsid w:val="00BC01DC"/>
    <w:rsid w:val="00BC020C"/>
    <w:rsid w:val="00BC02E2"/>
    <w:rsid w:val="00BC0360"/>
    <w:rsid w:val="00BC03C0"/>
    <w:rsid w:val="00BC03D7"/>
    <w:rsid w:val="00BC0445"/>
    <w:rsid w:val="00BC046A"/>
    <w:rsid w:val="00BC04B2"/>
    <w:rsid w:val="00BC0503"/>
    <w:rsid w:val="00BC0515"/>
    <w:rsid w:val="00BC051D"/>
    <w:rsid w:val="00BC0539"/>
    <w:rsid w:val="00BC0565"/>
    <w:rsid w:val="00BC056E"/>
    <w:rsid w:val="00BC05AD"/>
    <w:rsid w:val="00BC060D"/>
    <w:rsid w:val="00BC063C"/>
    <w:rsid w:val="00BC063E"/>
    <w:rsid w:val="00BC0690"/>
    <w:rsid w:val="00BC07C8"/>
    <w:rsid w:val="00BC0852"/>
    <w:rsid w:val="00BC0898"/>
    <w:rsid w:val="00BC08FC"/>
    <w:rsid w:val="00BC094D"/>
    <w:rsid w:val="00BC0950"/>
    <w:rsid w:val="00BC0970"/>
    <w:rsid w:val="00BC09E9"/>
    <w:rsid w:val="00BC0A08"/>
    <w:rsid w:val="00BC0A7A"/>
    <w:rsid w:val="00BC0A82"/>
    <w:rsid w:val="00BC0AD5"/>
    <w:rsid w:val="00BC0B69"/>
    <w:rsid w:val="00BC0BDE"/>
    <w:rsid w:val="00BC0C49"/>
    <w:rsid w:val="00BC0CAB"/>
    <w:rsid w:val="00BC0CDC"/>
    <w:rsid w:val="00BC0D35"/>
    <w:rsid w:val="00BC0D9A"/>
    <w:rsid w:val="00BC0D9C"/>
    <w:rsid w:val="00BC0DC8"/>
    <w:rsid w:val="00BC0E1A"/>
    <w:rsid w:val="00BC0EA7"/>
    <w:rsid w:val="00BC0EAF"/>
    <w:rsid w:val="00BC0F15"/>
    <w:rsid w:val="00BC0F18"/>
    <w:rsid w:val="00BC0F4F"/>
    <w:rsid w:val="00BC0FC4"/>
    <w:rsid w:val="00BC104D"/>
    <w:rsid w:val="00BC106B"/>
    <w:rsid w:val="00BC1085"/>
    <w:rsid w:val="00BC10A8"/>
    <w:rsid w:val="00BC11C6"/>
    <w:rsid w:val="00BC12DB"/>
    <w:rsid w:val="00BC1397"/>
    <w:rsid w:val="00BC13B3"/>
    <w:rsid w:val="00BC140E"/>
    <w:rsid w:val="00BC14CA"/>
    <w:rsid w:val="00BC1505"/>
    <w:rsid w:val="00BC1556"/>
    <w:rsid w:val="00BC157A"/>
    <w:rsid w:val="00BC158B"/>
    <w:rsid w:val="00BC15CB"/>
    <w:rsid w:val="00BC1627"/>
    <w:rsid w:val="00BC169C"/>
    <w:rsid w:val="00BC18D0"/>
    <w:rsid w:val="00BC1959"/>
    <w:rsid w:val="00BC19A1"/>
    <w:rsid w:val="00BC1A86"/>
    <w:rsid w:val="00BC1C36"/>
    <w:rsid w:val="00BC1C9C"/>
    <w:rsid w:val="00BC1CE0"/>
    <w:rsid w:val="00BC1D05"/>
    <w:rsid w:val="00BC1D80"/>
    <w:rsid w:val="00BC1D8A"/>
    <w:rsid w:val="00BC1DA7"/>
    <w:rsid w:val="00BC1DD3"/>
    <w:rsid w:val="00BC1E3D"/>
    <w:rsid w:val="00BC1E44"/>
    <w:rsid w:val="00BC1E6F"/>
    <w:rsid w:val="00BC1E74"/>
    <w:rsid w:val="00BC1F65"/>
    <w:rsid w:val="00BC1FAC"/>
    <w:rsid w:val="00BC1FB0"/>
    <w:rsid w:val="00BC206B"/>
    <w:rsid w:val="00BC209A"/>
    <w:rsid w:val="00BC209C"/>
    <w:rsid w:val="00BC2203"/>
    <w:rsid w:val="00BC226F"/>
    <w:rsid w:val="00BC2270"/>
    <w:rsid w:val="00BC23A5"/>
    <w:rsid w:val="00BC2411"/>
    <w:rsid w:val="00BC2428"/>
    <w:rsid w:val="00BC2453"/>
    <w:rsid w:val="00BC2550"/>
    <w:rsid w:val="00BC2594"/>
    <w:rsid w:val="00BC25A6"/>
    <w:rsid w:val="00BC2862"/>
    <w:rsid w:val="00BC287C"/>
    <w:rsid w:val="00BC295D"/>
    <w:rsid w:val="00BC2986"/>
    <w:rsid w:val="00BC29A3"/>
    <w:rsid w:val="00BC29A9"/>
    <w:rsid w:val="00BC2A93"/>
    <w:rsid w:val="00BC2AC8"/>
    <w:rsid w:val="00BC2B53"/>
    <w:rsid w:val="00BC2C13"/>
    <w:rsid w:val="00BC2C1B"/>
    <w:rsid w:val="00BC2C32"/>
    <w:rsid w:val="00BC2C3D"/>
    <w:rsid w:val="00BC2CBE"/>
    <w:rsid w:val="00BC2CFD"/>
    <w:rsid w:val="00BC2D6E"/>
    <w:rsid w:val="00BC2D6F"/>
    <w:rsid w:val="00BC2DE0"/>
    <w:rsid w:val="00BC2E8D"/>
    <w:rsid w:val="00BC2FF8"/>
    <w:rsid w:val="00BC3006"/>
    <w:rsid w:val="00BC3019"/>
    <w:rsid w:val="00BC3198"/>
    <w:rsid w:val="00BC319C"/>
    <w:rsid w:val="00BC31C6"/>
    <w:rsid w:val="00BC31E9"/>
    <w:rsid w:val="00BC3263"/>
    <w:rsid w:val="00BC3287"/>
    <w:rsid w:val="00BC3301"/>
    <w:rsid w:val="00BC333A"/>
    <w:rsid w:val="00BC336D"/>
    <w:rsid w:val="00BC3375"/>
    <w:rsid w:val="00BC3378"/>
    <w:rsid w:val="00BC33DB"/>
    <w:rsid w:val="00BC3402"/>
    <w:rsid w:val="00BC3439"/>
    <w:rsid w:val="00BC347C"/>
    <w:rsid w:val="00BC34C1"/>
    <w:rsid w:val="00BC34CC"/>
    <w:rsid w:val="00BC34EF"/>
    <w:rsid w:val="00BC3507"/>
    <w:rsid w:val="00BC353C"/>
    <w:rsid w:val="00BC3578"/>
    <w:rsid w:val="00BC35B2"/>
    <w:rsid w:val="00BC36BE"/>
    <w:rsid w:val="00BC36E2"/>
    <w:rsid w:val="00BC37A5"/>
    <w:rsid w:val="00BC37B8"/>
    <w:rsid w:val="00BC37D8"/>
    <w:rsid w:val="00BC3819"/>
    <w:rsid w:val="00BC3842"/>
    <w:rsid w:val="00BC3849"/>
    <w:rsid w:val="00BC388E"/>
    <w:rsid w:val="00BC38E9"/>
    <w:rsid w:val="00BC391E"/>
    <w:rsid w:val="00BC395B"/>
    <w:rsid w:val="00BC3977"/>
    <w:rsid w:val="00BC398A"/>
    <w:rsid w:val="00BC39D1"/>
    <w:rsid w:val="00BC3A0B"/>
    <w:rsid w:val="00BC3A10"/>
    <w:rsid w:val="00BC3A72"/>
    <w:rsid w:val="00BC3B4C"/>
    <w:rsid w:val="00BC3B51"/>
    <w:rsid w:val="00BC3C1B"/>
    <w:rsid w:val="00BC3C52"/>
    <w:rsid w:val="00BC3C53"/>
    <w:rsid w:val="00BC3C72"/>
    <w:rsid w:val="00BC3CAC"/>
    <w:rsid w:val="00BC3CD3"/>
    <w:rsid w:val="00BC3D41"/>
    <w:rsid w:val="00BC3D80"/>
    <w:rsid w:val="00BC3D9A"/>
    <w:rsid w:val="00BC3DA3"/>
    <w:rsid w:val="00BC3DDE"/>
    <w:rsid w:val="00BC3DF4"/>
    <w:rsid w:val="00BC3E12"/>
    <w:rsid w:val="00BC3E6E"/>
    <w:rsid w:val="00BC3E8B"/>
    <w:rsid w:val="00BC3ECC"/>
    <w:rsid w:val="00BC3EE9"/>
    <w:rsid w:val="00BC3EF6"/>
    <w:rsid w:val="00BC3F30"/>
    <w:rsid w:val="00BC3FB9"/>
    <w:rsid w:val="00BC3FC8"/>
    <w:rsid w:val="00BC3FEB"/>
    <w:rsid w:val="00BC3FFE"/>
    <w:rsid w:val="00BC409A"/>
    <w:rsid w:val="00BC410B"/>
    <w:rsid w:val="00BC410C"/>
    <w:rsid w:val="00BC416C"/>
    <w:rsid w:val="00BC41BF"/>
    <w:rsid w:val="00BC42E0"/>
    <w:rsid w:val="00BC4364"/>
    <w:rsid w:val="00BC43A7"/>
    <w:rsid w:val="00BC43BA"/>
    <w:rsid w:val="00BC4458"/>
    <w:rsid w:val="00BC4481"/>
    <w:rsid w:val="00BC4498"/>
    <w:rsid w:val="00BC4502"/>
    <w:rsid w:val="00BC452B"/>
    <w:rsid w:val="00BC4535"/>
    <w:rsid w:val="00BC4549"/>
    <w:rsid w:val="00BC45DC"/>
    <w:rsid w:val="00BC46F3"/>
    <w:rsid w:val="00BC4756"/>
    <w:rsid w:val="00BC4760"/>
    <w:rsid w:val="00BC47CE"/>
    <w:rsid w:val="00BC47D1"/>
    <w:rsid w:val="00BC47F3"/>
    <w:rsid w:val="00BC4822"/>
    <w:rsid w:val="00BC48D4"/>
    <w:rsid w:val="00BC48D6"/>
    <w:rsid w:val="00BC4971"/>
    <w:rsid w:val="00BC49AB"/>
    <w:rsid w:val="00BC49EB"/>
    <w:rsid w:val="00BC4A55"/>
    <w:rsid w:val="00BC4A7F"/>
    <w:rsid w:val="00BC4A84"/>
    <w:rsid w:val="00BC4AF0"/>
    <w:rsid w:val="00BC4B32"/>
    <w:rsid w:val="00BC4B58"/>
    <w:rsid w:val="00BC4B79"/>
    <w:rsid w:val="00BC4BCD"/>
    <w:rsid w:val="00BC4C20"/>
    <w:rsid w:val="00BC4C43"/>
    <w:rsid w:val="00BC4C81"/>
    <w:rsid w:val="00BC4C8F"/>
    <w:rsid w:val="00BC4CB0"/>
    <w:rsid w:val="00BC4EF3"/>
    <w:rsid w:val="00BC4F4C"/>
    <w:rsid w:val="00BC4F52"/>
    <w:rsid w:val="00BC500D"/>
    <w:rsid w:val="00BC502E"/>
    <w:rsid w:val="00BC50C4"/>
    <w:rsid w:val="00BC51D9"/>
    <w:rsid w:val="00BC51FA"/>
    <w:rsid w:val="00BC522A"/>
    <w:rsid w:val="00BC5281"/>
    <w:rsid w:val="00BC52AA"/>
    <w:rsid w:val="00BC52B3"/>
    <w:rsid w:val="00BC5301"/>
    <w:rsid w:val="00BC530B"/>
    <w:rsid w:val="00BC532B"/>
    <w:rsid w:val="00BC5346"/>
    <w:rsid w:val="00BC53E5"/>
    <w:rsid w:val="00BC5433"/>
    <w:rsid w:val="00BC547D"/>
    <w:rsid w:val="00BC54A2"/>
    <w:rsid w:val="00BC556E"/>
    <w:rsid w:val="00BC5583"/>
    <w:rsid w:val="00BC55A9"/>
    <w:rsid w:val="00BC5619"/>
    <w:rsid w:val="00BC5626"/>
    <w:rsid w:val="00BC5684"/>
    <w:rsid w:val="00BC5720"/>
    <w:rsid w:val="00BC5723"/>
    <w:rsid w:val="00BC57AC"/>
    <w:rsid w:val="00BC584B"/>
    <w:rsid w:val="00BC58B4"/>
    <w:rsid w:val="00BC5A23"/>
    <w:rsid w:val="00BC5A52"/>
    <w:rsid w:val="00BC5AB1"/>
    <w:rsid w:val="00BC5AC9"/>
    <w:rsid w:val="00BC5AE1"/>
    <w:rsid w:val="00BC5AF9"/>
    <w:rsid w:val="00BC5B64"/>
    <w:rsid w:val="00BC5C31"/>
    <w:rsid w:val="00BC5C76"/>
    <w:rsid w:val="00BC5C91"/>
    <w:rsid w:val="00BC5CA7"/>
    <w:rsid w:val="00BC5D35"/>
    <w:rsid w:val="00BC5D5F"/>
    <w:rsid w:val="00BC5DD0"/>
    <w:rsid w:val="00BC5E2C"/>
    <w:rsid w:val="00BC5E8A"/>
    <w:rsid w:val="00BC5EAC"/>
    <w:rsid w:val="00BC5EBF"/>
    <w:rsid w:val="00BC5EF4"/>
    <w:rsid w:val="00BC5F0B"/>
    <w:rsid w:val="00BC5F1E"/>
    <w:rsid w:val="00BC5F33"/>
    <w:rsid w:val="00BC5FE2"/>
    <w:rsid w:val="00BC5FF3"/>
    <w:rsid w:val="00BC5FFE"/>
    <w:rsid w:val="00BC6048"/>
    <w:rsid w:val="00BC6087"/>
    <w:rsid w:val="00BC608B"/>
    <w:rsid w:val="00BC60CD"/>
    <w:rsid w:val="00BC60D7"/>
    <w:rsid w:val="00BC60D8"/>
    <w:rsid w:val="00BC6378"/>
    <w:rsid w:val="00BC63F7"/>
    <w:rsid w:val="00BC6434"/>
    <w:rsid w:val="00BC64FC"/>
    <w:rsid w:val="00BC6514"/>
    <w:rsid w:val="00BC6597"/>
    <w:rsid w:val="00BC6599"/>
    <w:rsid w:val="00BC6617"/>
    <w:rsid w:val="00BC662C"/>
    <w:rsid w:val="00BC66E0"/>
    <w:rsid w:val="00BC6717"/>
    <w:rsid w:val="00BC6764"/>
    <w:rsid w:val="00BC6797"/>
    <w:rsid w:val="00BC6853"/>
    <w:rsid w:val="00BC6871"/>
    <w:rsid w:val="00BC6882"/>
    <w:rsid w:val="00BC68A4"/>
    <w:rsid w:val="00BC68DD"/>
    <w:rsid w:val="00BC6908"/>
    <w:rsid w:val="00BC6A46"/>
    <w:rsid w:val="00BC6A64"/>
    <w:rsid w:val="00BC6A65"/>
    <w:rsid w:val="00BC6A7D"/>
    <w:rsid w:val="00BC6AA9"/>
    <w:rsid w:val="00BC6AB6"/>
    <w:rsid w:val="00BC6B00"/>
    <w:rsid w:val="00BC6B57"/>
    <w:rsid w:val="00BC6B71"/>
    <w:rsid w:val="00BC6B73"/>
    <w:rsid w:val="00BC6BDE"/>
    <w:rsid w:val="00BC6C53"/>
    <w:rsid w:val="00BC6D27"/>
    <w:rsid w:val="00BC6E18"/>
    <w:rsid w:val="00BC6E7A"/>
    <w:rsid w:val="00BC6E83"/>
    <w:rsid w:val="00BC6F2F"/>
    <w:rsid w:val="00BC6F64"/>
    <w:rsid w:val="00BC6F7C"/>
    <w:rsid w:val="00BC6FCB"/>
    <w:rsid w:val="00BC702A"/>
    <w:rsid w:val="00BC70B1"/>
    <w:rsid w:val="00BC72FD"/>
    <w:rsid w:val="00BC730E"/>
    <w:rsid w:val="00BC7397"/>
    <w:rsid w:val="00BC7428"/>
    <w:rsid w:val="00BC755A"/>
    <w:rsid w:val="00BC755E"/>
    <w:rsid w:val="00BC756D"/>
    <w:rsid w:val="00BC75F8"/>
    <w:rsid w:val="00BC7637"/>
    <w:rsid w:val="00BC772D"/>
    <w:rsid w:val="00BC7733"/>
    <w:rsid w:val="00BC773E"/>
    <w:rsid w:val="00BC7762"/>
    <w:rsid w:val="00BC7766"/>
    <w:rsid w:val="00BC77C7"/>
    <w:rsid w:val="00BC7805"/>
    <w:rsid w:val="00BC780E"/>
    <w:rsid w:val="00BC7852"/>
    <w:rsid w:val="00BC7885"/>
    <w:rsid w:val="00BC7938"/>
    <w:rsid w:val="00BC79D3"/>
    <w:rsid w:val="00BC79DD"/>
    <w:rsid w:val="00BC79F9"/>
    <w:rsid w:val="00BC7A25"/>
    <w:rsid w:val="00BC7AA1"/>
    <w:rsid w:val="00BC7ADF"/>
    <w:rsid w:val="00BC7B0A"/>
    <w:rsid w:val="00BC7B44"/>
    <w:rsid w:val="00BC7B5E"/>
    <w:rsid w:val="00BC7C1F"/>
    <w:rsid w:val="00BC7C8D"/>
    <w:rsid w:val="00BC7CD6"/>
    <w:rsid w:val="00BC7DC4"/>
    <w:rsid w:val="00BC7DFD"/>
    <w:rsid w:val="00BC7E2C"/>
    <w:rsid w:val="00BC7E76"/>
    <w:rsid w:val="00BC7ECD"/>
    <w:rsid w:val="00BC7F22"/>
    <w:rsid w:val="00BD0054"/>
    <w:rsid w:val="00BD00C1"/>
    <w:rsid w:val="00BD00E3"/>
    <w:rsid w:val="00BD0229"/>
    <w:rsid w:val="00BD0247"/>
    <w:rsid w:val="00BD02F9"/>
    <w:rsid w:val="00BD031B"/>
    <w:rsid w:val="00BD0407"/>
    <w:rsid w:val="00BD0424"/>
    <w:rsid w:val="00BD0431"/>
    <w:rsid w:val="00BD0435"/>
    <w:rsid w:val="00BD0437"/>
    <w:rsid w:val="00BD0508"/>
    <w:rsid w:val="00BD052C"/>
    <w:rsid w:val="00BD05EE"/>
    <w:rsid w:val="00BD06BF"/>
    <w:rsid w:val="00BD06D8"/>
    <w:rsid w:val="00BD071C"/>
    <w:rsid w:val="00BD0723"/>
    <w:rsid w:val="00BD0762"/>
    <w:rsid w:val="00BD0785"/>
    <w:rsid w:val="00BD086E"/>
    <w:rsid w:val="00BD08B5"/>
    <w:rsid w:val="00BD08CE"/>
    <w:rsid w:val="00BD099D"/>
    <w:rsid w:val="00BD09D3"/>
    <w:rsid w:val="00BD0A52"/>
    <w:rsid w:val="00BD0AC9"/>
    <w:rsid w:val="00BD0ACB"/>
    <w:rsid w:val="00BD0B25"/>
    <w:rsid w:val="00BD0B7A"/>
    <w:rsid w:val="00BD0C1C"/>
    <w:rsid w:val="00BD0C93"/>
    <w:rsid w:val="00BD0C9B"/>
    <w:rsid w:val="00BD0C9D"/>
    <w:rsid w:val="00BD0CAF"/>
    <w:rsid w:val="00BD0D01"/>
    <w:rsid w:val="00BD0D1A"/>
    <w:rsid w:val="00BD0D29"/>
    <w:rsid w:val="00BD0D58"/>
    <w:rsid w:val="00BD0D91"/>
    <w:rsid w:val="00BD0DE0"/>
    <w:rsid w:val="00BD0E65"/>
    <w:rsid w:val="00BD0EFE"/>
    <w:rsid w:val="00BD0F80"/>
    <w:rsid w:val="00BD0FD9"/>
    <w:rsid w:val="00BD0FE2"/>
    <w:rsid w:val="00BD0FEE"/>
    <w:rsid w:val="00BD103A"/>
    <w:rsid w:val="00BD104A"/>
    <w:rsid w:val="00BD1102"/>
    <w:rsid w:val="00BD1137"/>
    <w:rsid w:val="00BD11C5"/>
    <w:rsid w:val="00BD1200"/>
    <w:rsid w:val="00BD127D"/>
    <w:rsid w:val="00BD1314"/>
    <w:rsid w:val="00BD133D"/>
    <w:rsid w:val="00BD139E"/>
    <w:rsid w:val="00BD13BF"/>
    <w:rsid w:val="00BD13C8"/>
    <w:rsid w:val="00BD13E9"/>
    <w:rsid w:val="00BD1417"/>
    <w:rsid w:val="00BD15AB"/>
    <w:rsid w:val="00BD15AE"/>
    <w:rsid w:val="00BD15D0"/>
    <w:rsid w:val="00BD1618"/>
    <w:rsid w:val="00BD1667"/>
    <w:rsid w:val="00BD1689"/>
    <w:rsid w:val="00BD16A7"/>
    <w:rsid w:val="00BD1707"/>
    <w:rsid w:val="00BD17AB"/>
    <w:rsid w:val="00BD187B"/>
    <w:rsid w:val="00BD1925"/>
    <w:rsid w:val="00BD1928"/>
    <w:rsid w:val="00BD1934"/>
    <w:rsid w:val="00BD196A"/>
    <w:rsid w:val="00BD19B7"/>
    <w:rsid w:val="00BD19D9"/>
    <w:rsid w:val="00BD19EA"/>
    <w:rsid w:val="00BD1AE6"/>
    <w:rsid w:val="00BD1BE5"/>
    <w:rsid w:val="00BD1BE7"/>
    <w:rsid w:val="00BD1C06"/>
    <w:rsid w:val="00BD1C0E"/>
    <w:rsid w:val="00BD1C35"/>
    <w:rsid w:val="00BD1C70"/>
    <w:rsid w:val="00BD1C73"/>
    <w:rsid w:val="00BD1CD2"/>
    <w:rsid w:val="00BD1CE4"/>
    <w:rsid w:val="00BD1D43"/>
    <w:rsid w:val="00BD1D93"/>
    <w:rsid w:val="00BD1F36"/>
    <w:rsid w:val="00BD1F77"/>
    <w:rsid w:val="00BD1FB5"/>
    <w:rsid w:val="00BD200D"/>
    <w:rsid w:val="00BD2015"/>
    <w:rsid w:val="00BD2026"/>
    <w:rsid w:val="00BD20AC"/>
    <w:rsid w:val="00BD20DC"/>
    <w:rsid w:val="00BD2138"/>
    <w:rsid w:val="00BD2145"/>
    <w:rsid w:val="00BD2189"/>
    <w:rsid w:val="00BD21B9"/>
    <w:rsid w:val="00BD2230"/>
    <w:rsid w:val="00BD2246"/>
    <w:rsid w:val="00BD2277"/>
    <w:rsid w:val="00BD2334"/>
    <w:rsid w:val="00BD238F"/>
    <w:rsid w:val="00BD241E"/>
    <w:rsid w:val="00BD244B"/>
    <w:rsid w:val="00BD25CE"/>
    <w:rsid w:val="00BD26DB"/>
    <w:rsid w:val="00BD26E2"/>
    <w:rsid w:val="00BD271F"/>
    <w:rsid w:val="00BD275B"/>
    <w:rsid w:val="00BD27B9"/>
    <w:rsid w:val="00BD27D5"/>
    <w:rsid w:val="00BD2827"/>
    <w:rsid w:val="00BD2841"/>
    <w:rsid w:val="00BD28B0"/>
    <w:rsid w:val="00BD28D1"/>
    <w:rsid w:val="00BD2906"/>
    <w:rsid w:val="00BD291A"/>
    <w:rsid w:val="00BD2A51"/>
    <w:rsid w:val="00BD2A56"/>
    <w:rsid w:val="00BD2A6E"/>
    <w:rsid w:val="00BD2A8F"/>
    <w:rsid w:val="00BD2B34"/>
    <w:rsid w:val="00BD2B4A"/>
    <w:rsid w:val="00BD2B56"/>
    <w:rsid w:val="00BD2B85"/>
    <w:rsid w:val="00BD2B90"/>
    <w:rsid w:val="00BD2BF2"/>
    <w:rsid w:val="00BD2BFF"/>
    <w:rsid w:val="00BD2C67"/>
    <w:rsid w:val="00BD2C8F"/>
    <w:rsid w:val="00BD2C9A"/>
    <w:rsid w:val="00BD2CAD"/>
    <w:rsid w:val="00BD2CAF"/>
    <w:rsid w:val="00BD2CB5"/>
    <w:rsid w:val="00BD2CEB"/>
    <w:rsid w:val="00BD2D0F"/>
    <w:rsid w:val="00BD2DD2"/>
    <w:rsid w:val="00BD2E62"/>
    <w:rsid w:val="00BD2E64"/>
    <w:rsid w:val="00BD2EA1"/>
    <w:rsid w:val="00BD2F28"/>
    <w:rsid w:val="00BD2F9C"/>
    <w:rsid w:val="00BD305C"/>
    <w:rsid w:val="00BD3194"/>
    <w:rsid w:val="00BD324B"/>
    <w:rsid w:val="00BD3266"/>
    <w:rsid w:val="00BD329B"/>
    <w:rsid w:val="00BD32B2"/>
    <w:rsid w:val="00BD32C8"/>
    <w:rsid w:val="00BD32D4"/>
    <w:rsid w:val="00BD3356"/>
    <w:rsid w:val="00BD3358"/>
    <w:rsid w:val="00BD3396"/>
    <w:rsid w:val="00BD33D2"/>
    <w:rsid w:val="00BD34DF"/>
    <w:rsid w:val="00BD35A6"/>
    <w:rsid w:val="00BD35E1"/>
    <w:rsid w:val="00BD35F3"/>
    <w:rsid w:val="00BD35F6"/>
    <w:rsid w:val="00BD3690"/>
    <w:rsid w:val="00BD36A8"/>
    <w:rsid w:val="00BD3706"/>
    <w:rsid w:val="00BD370F"/>
    <w:rsid w:val="00BD3728"/>
    <w:rsid w:val="00BD37E3"/>
    <w:rsid w:val="00BD37EF"/>
    <w:rsid w:val="00BD37F1"/>
    <w:rsid w:val="00BD38E2"/>
    <w:rsid w:val="00BD394A"/>
    <w:rsid w:val="00BD39C7"/>
    <w:rsid w:val="00BD3ADB"/>
    <w:rsid w:val="00BD3B87"/>
    <w:rsid w:val="00BD3B98"/>
    <w:rsid w:val="00BD3BA0"/>
    <w:rsid w:val="00BD3C3C"/>
    <w:rsid w:val="00BD3D09"/>
    <w:rsid w:val="00BD3D21"/>
    <w:rsid w:val="00BD3D4B"/>
    <w:rsid w:val="00BD3D8E"/>
    <w:rsid w:val="00BD3DAF"/>
    <w:rsid w:val="00BD3DC5"/>
    <w:rsid w:val="00BD3E0C"/>
    <w:rsid w:val="00BD3E0D"/>
    <w:rsid w:val="00BD3E2D"/>
    <w:rsid w:val="00BD3E87"/>
    <w:rsid w:val="00BD3EF7"/>
    <w:rsid w:val="00BD3F1F"/>
    <w:rsid w:val="00BD3F3B"/>
    <w:rsid w:val="00BD3F45"/>
    <w:rsid w:val="00BD3F4A"/>
    <w:rsid w:val="00BD3FA3"/>
    <w:rsid w:val="00BD40AC"/>
    <w:rsid w:val="00BD40D9"/>
    <w:rsid w:val="00BD40FE"/>
    <w:rsid w:val="00BD41B3"/>
    <w:rsid w:val="00BD41DD"/>
    <w:rsid w:val="00BD426A"/>
    <w:rsid w:val="00BD4330"/>
    <w:rsid w:val="00BD4416"/>
    <w:rsid w:val="00BD4429"/>
    <w:rsid w:val="00BD445E"/>
    <w:rsid w:val="00BD4466"/>
    <w:rsid w:val="00BD44AE"/>
    <w:rsid w:val="00BD44B5"/>
    <w:rsid w:val="00BD44BA"/>
    <w:rsid w:val="00BD44E8"/>
    <w:rsid w:val="00BD44EF"/>
    <w:rsid w:val="00BD4533"/>
    <w:rsid w:val="00BD4582"/>
    <w:rsid w:val="00BD46A7"/>
    <w:rsid w:val="00BD46BD"/>
    <w:rsid w:val="00BD48CD"/>
    <w:rsid w:val="00BD4929"/>
    <w:rsid w:val="00BD4959"/>
    <w:rsid w:val="00BD4A51"/>
    <w:rsid w:val="00BD4AEA"/>
    <w:rsid w:val="00BD4C1B"/>
    <w:rsid w:val="00BD4C85"/>
    <w:rsid w:val="00BD4D6D"/>
    <w:rsid w:val="00BD4E60"/>
    <w:rsid w:val="00BD4E74"/>
    <w:rsid w:val="00BD4E9F"/>
    <w:rsid w:val="00BD4F35"/>
    <w:rsid w:val="00BD4FA5"/>
    <w:rsid w:val="00BD4FB2"/>
    <w:rsid w:val="00BD4FDA"/>
    <w:rsid w:val="00BD4FF5"/>
    <w:rsid w:val="00BD5017"/>
    <w:rsid w:val="00BD5030"/>
    <w:rsid w:val="00BD51AD"/>
    <w:rsid w:val="00BD522F"/>
    <w:rsid w:val="00BD5237"/>
    <w:rsid w:val="00BD5285"/>
    <w:rsid w:val="00BD52A0"/>
    <w:rsid w:val="00BD52C0"/>
    <w:rsid w:val="00BD52D2"/>
    <w:rsid w:val="00BD5377"/>
    <w:rsid w:val="00BD5394"/>
    <w:rsid w:val="00BD53A1"/>
    <w:rsid w:val="00BD53E3"/>
    <w:rsid w:val="00BD53E5"/>
    <w:rsid w:val="00BD5402"/>
    <w:rsid w:val="00BD5437"/>
    <w:rsid w:val="00BD5471"/>
    <w:rsid w:val="00BD5476"/>
    <w:rsid w:val="00BD5555"/>
    <w:rsid w:val="00BD5561"/>
    <w:rsid w:val="00BD5565"/>
    <w:rsid w:val="00BD5592"/>
    <w:rsid w:val="00BD5672"/>
    <w:rsid w:val="00BD56BA"/>
    <w:rsid w:val="00BD56EA"/>
    <w:rsid w:val="00BD56ED"/>
    <w:rsid w:val="00BD5752"/>
    <w:rsid w:val="00BD5769"/>
    <w:rsid w:val="00BD579F"/>
    <w:rsid w:val="00BD5802"/>
    <w:rsid w:val="00BD58CF"/>
    <w:rsid w:val="00BD58D9"/>
    <w:rsid w:val="00BD5933"/>
    <w:rsid w:val="00BD5947"/>
    <w:rsid w:val="00BD59B5"/>
    <w:rsid w:val="00BD5A30"/>
    <w:rsid w:val="00BD5B35"/>
    <w:rsid w:val="00BD5B4A"/>
    <w:rsid w:val="00BD5B7E"/>
    <w:rsid w:val="00BD5BD1"/>
    <w:rsid w:val="00BD5BE5"/>
    <w:rsid w:val="00BD5C4A"/>
    <w:rsid w:val="00BD5C6D"/>
    <w:rsid w:val="00BD5C85"/>
    <w:rsid w:val="00BD5C8B"/>
    <w:rsid w:val="00BD5D48"/>
    <w:rsid w:val="00BD5D74"/>
    <w:rsid w:val="00BD5DC1"/>
    <w:rsid w:val="00BD5DCC"/>
    <w:rsid w:val="00BD5DCD"/>
    <w:rsid w:val="00BD5DDF"/>
    <w:rsid w:val="00BD5E02"/>
    <w:rsid w:val="00BD5E3A"/>
    <w:rsid w:val="00BD5F10"/>
    <w:rsid w:val="00BD6003"/>
    <w:rsid w:val="00BD601A"/>
    <w:rsid w:val="00BD6027"/>
    <w:rsid w:val="00BD617E"/>
    <w:rsid w:val="00BD619E"/>
    <w:rsid w:val="00BD61BC"/>
    <w:rsid w:val="00BD61CB"/>
    <w:rsid w:val="00BD61EE"/>
    <w:rsid w:val="00BD624A"/>
    <w:rsid w:val="00BD624E"/>
    <w:rsid w:val="00BD6261"/>
    <w:rsid w:val="00BD62BC"/>
    <w:rsid w:val="00BD62C2"/>
    <w:rsid w:val="00BD630B"/>
    <w:rsid w:val="00BD632A"/>
    <w:rsid w:val="00BD63BA"/>
    <w:rsid w:val="00BD6454"/>
    <w:rsid w:val="00BD650F"/>
    <w:rsid w:val="00BD6555"/>
    <w:rsid w:val="00BD663C"/>
    <w:rsid w:val="00BD6749"/>
    <w:rsid w:val="00BD6778"/>
    <w:rsid w:val="00BD67B3"/>
    <w:rsid w:val="00BD68F0"/>
    <w:rsid w:val="00BD6972"/>
    <w:rsid w:val="00BD69B3"/>
    <w:rsid w:val="00BD6A22"/>
    <w:rsid w:val="00BD6A42"/>
    <w:rsid w:val="00BD6A5A"/>
    <w:rsid w:val="00BD6A81"/>
    <w:rsid w:val="00BD6A84"/>
    <w:rsid w:val="00BD6A8B"/>
    <w:rsid w:val="00BD6AC1"/>
    <w:rsid w:val="00BD6AF4"/>
    <w:rsid w:val="00BD6B3A"/>
    <w:rsid w:val="00BD6B97"/>
    <w:rsid w:val="00BD6BE5"/>
    <w:rsid w:val="00BD6BEF"/>
    <w:rsid w:val="00BD6C6A"/>
    <w:rsid w:val="00BD6C90"/>
    <w:rsid w:val="00BD6CC3"/>
    <w:rsid w:val="00BD6D21"/>
    <w:rsid w:val="00BD6D45"/>
    <w:rsid w:val="00BD6D6A"/>
    <w:rsid w:val="00BD6DA5"/>
    <w:rsid w:val="00BD6DD3"/>
    <w:rsid w:val="00BD6DD4"/>
    <w:rsid w:val="00BD6DF1"/>
    <w:rsid w:val="00BD6E61"/>
    <w:rsid w:val="00BD6E68"/>
    <w:rsid w:val="00BD6E7A"/>
    <w:rsid w:val="00BD6F52"/>
    <w:rsid w:val="00BD6F53"/>
    <w:rsid w:val="00BD6F7F"/>
    <w:rsid w:val="00BD6FFE"/>
    <w:rsid w:val="00BD7064"/>
    <w:rsid w:val="00BD70A3"/>
    <w:rsid w:val="00BD70FC"/>
    <w:rsid w:val="00BD7118"/>
    <w:rsid w:val="00BD714B"/>
    <w:rsid w:val="00BD714F"/>
    <w:rsid w:val="00BD7156"/>
    <w:rsid w:val="00BD7197"/>
    <w:rsid w:val="00BD71C2"/>
    <w:rsid w:val="00BD723C"/>
    <w:rsid w:val="00BD7345"/>
    <w:rsid w:val="00BD73CD"/>
    <w:rsid w:val="00BD73EF"/>
    <w:rsid w:val="00BD7403"/>
    <w:rsid w:val="00BD746B"/>
    <w:rsid w:val="00BD74B6"/>
    <w:rsid w:val="00BD74FB"/>
    <w:rsid w:val="00BD759A"/>
    <w:rsid w:val="00BD759D"/>
    <w:rsid w:val="00BD75AD"/>
    <w:rsid w:val="00BD75D8"/>
    <w:rsid w:val="00BD766B"/>
    <w:rsid w:val="00BD76C5"/>
    <w:rsid w:val="00BD76C9"/>
    <w:rsid w:val="00BD7751"/>
    <w:rsid w:val="00BD775A"/>
    <w:rsid w:val="00BD77A9"/>
    <w:rsid w:val="00BD782B"/>
    <w:rsid w:val="00BD784C"/>
    <w:rsid w:val="00BD7879"/>
    <w:rsid w:val="00BD7891"/>
    <w:rsid w:val="00BD78F2"/>
    <w:rsid w:val="00BD798A"/>
    <w:rsid w:val="00BD79E8"/>
    <w:rsid w:val="00BD7A44"/>
    <w:rsid w:val="00BD7A70"/>
    <w:rsid w:val="00BD7A94"/>
    <w:rsid w:val="00BD7AC0"/>
    <w:rsid w:val="00BD7B38"/>
    <w:rsid w:val="00BD7D18"/>
    <w:rsid w:val="00BD7D87"/>
    <w:rsid w:val="00BD7DA8"/>
    <w:rsid w:val="00BD7DAF"/>
    <w:rsid w:val="00BD7DCE"/>
    <w:rsid w:val="00BD7DEA"/>
    <w:rsid w:val="00BD7E6E"/>
    <w:rsid w:val="00BD7EA8"/>
    <w:rsid w:val="00BD7EF6"/>
    <w:rsid w:val="00BD7F05"/>
    <w:rsid w:val="00BE0084"/>
    <w:rsid w:val="00BE009F"/>
    <w:rsid w:val="00BE00D6"/>
    <w:rsid w:val="00BE011D"/>
    <w:rsid w:val="00BE0143"/>
    <w:rsid w:val="00BE014D"/>
    <w:rsid w:val="00BE015E"/>
    <w:rsid w:val="00BE019D"/>
    <w:rsid w:val="00BE01E2"/>
    <w:rsid w:val="00BE0253"/>
    <w:rsid w:val="00BE0271"/>
    <w:rsid w:val="00BE0277"/>
    <w:rsid w:val="00BE035B"/>
    <w:rsid w:val="00BE03A4"/>
    <w:rsid w:val="00BE03C6"/>
    <w:rsid w:val="00BE03C7"/>
    <w:rsid w:val="00BE03D4"/>
    <w:rsid w:val="00BE03F1"/>
    <w:rsid w:val="00BE0411"/>
    <w:rsid w:val="00BE041E"/>
    <w:rsid w:val="00BE0447"/>
    <w:rsid w:val="00BE04A4"/>
    <w:rsid w:val="00BE04CE"/>
    <w:rsid w:val="00BE04F9"/>
    <w:rsid w:val="00BE0525"/>
    <w:rsid w:val="00BE0541"/>
    <w:rsid w:val="00BE0560"/>
    <w:rsid w:val="00BE0590"/>
    <w:rsid w:val="00BE05C9"/>
    <w:rsid w:val="00BE0681"/>
    <w:rsid w:val="00BE06C6"/>
    <w:rsid w:val="00BE06FE"/>
    <w:rsid w:val="00BE07E5"/>
    <w:rsid w:val="00BE0887"/>
    <w:rsid w:val="00BE08B3"/>
    <w:rsid w:val="00BE08D8"/>
    <w:rsid w:val="00BE093F"/>
    <w:rsid w:val="00BE0962"/>
    <w:rsid w:val="00BE0994"/>
    <w:rsid w:val="00BE09AC"/>
    <w:rsid w:val="00BE0A28"/>
    <w:rsid w:val="00BE0A7F"/>
    <w:rsid w:val="00BE0A8B"/>
    <w:rsid w:val="00BE0AB4"/>
    <w:rsid w:val="00BE0BA7"/>
    <w:rsid w:val="00BE0BCB"/>
    <w:rsid w:val="00BE0BDD"/>
    <w:rsid w:val="00BE0BE9"/>
    <w:rsid w:val="00BE0BEE"/>
    <w:rsid w:val="00BE0C1E"/>
    <w:rsid w:val="00BE0C2F"/>
    <w:rsid w:val="00BE0C55"/>
    <w:rsid w:val="00BE0D02"/>
    <w:rsid w:val="00BE0D2B"/>
    <w:rsid w:val="00BE0DC6"/>
    <w:rsid w:val="00BE0DEF"/>
    <w:rsid w:val="00BE0E06"/>
    <w:rsid w:val="00BE0E29"/>
    <w:rsid w:val="00BE0E32"/>
    <w:rsid w:val="00BE0ED5"/>
    <w:rsid w:val="00BE0FC7"/>
    <w:rsid w:val="00BE0FD7"/>
    <w:rsid w:val="00BE1028"/>
    <w:rsid w:val="00BE1038"/>
    <w:rsid w:val="00BE1070"/>
    <w:rsid w:val="00BE110A"/>
    <w:rsid w:val="00BE1174"/>
    <w:rsid w:val="00BE118C"/>
    <w:rsid w:val="00BE119C"/>
    <w:rsid w:val="00BE11A5"/>
    <w:rsid w:val="00BE11DA"/>
    <w:rsid w:val="00BE1211"/>
    <w:rsid w:val="00BE123B"/>
    <w:rsid w:val="00BE124E"/>
    <w:rsid w:val="00BE125B"/>
    <w:rsid w:val="00BE1270"/>
    <w:rsid w:val="00BE1287"/>
    <w:rsid w:val="00BE12FF"/>
    <w:rsid w:val="00BE1311"/>
    <w:rsid w:val="00BE1321"/>
    <w:rsid w:val="00BE1344"/>
    <w:rsid w:val="00BE135E"/>
    <w:rsid w:val="00BE1370"/>
    <w:rsid w:val="00BE1385"/>
    <w:rsid w:val="00BE13E4"/>
    <w:rsid w:val="00BE13EC"/>
    <w:rsid w:val="00BE1442"/>
    <w:rsid w:val="00BE1468"/>
    <w:rsid w:val="00BE1479"/>
    <w:rsid w:val="00BE149A"/>
    <w:rsid w:val="00BE14D5"/>
    <w:rsid w:val="00BE14E3"/>
    <w:rsid w:val="00BE1515"/>
    <w:rsid w:val="00BE160E"/>
    <w:rsid w:val="00BE1676"/>
    <w:rsid w:val="00BE167D"/>
    <w:rsid w:val="00BE1694"/>
    <w:rsid w:val="00BE169E"/>
    <w:rsid w:val="00BE171A"/>
    <w:rsid w:val="00BE176D"/>
    <w:rsid w:val="00BE17B6"/>
    <w:rsid w:val="00BE1843"/>
    <w:rsid w:val="00BE1891"/>
    <w:rsid w:val="00BE18D0"/>
    <w:rsid w:val="00BE18DB"/>
    <w:rsid w:val="00BE18E4"/>
    <w:rsid w:val="00BE18EB"/>
    <w:rsid w:val="00BE18FC"/>
    <w:rsid w:val="00BE190B"/>
    <w:rsid w:val="00BE1948"/>
    <w:rsid w:val="00BE19A3"/>
    <w:rsid w:val="00BE19AD"/>
    <w:rsid w:val="00BE1AA1"/>
    <w:rsid w:val="00BE1B19"/>
    <w:rsid w:val="00BE1B26"/>
    <w:rsid w:val="00BE1B88"/>
    <w:rsid w:val="00BE1B98"/>
    <w:rsid w:val="00BE1BBC"/>
    <w:rsid w:val="00BE1BFB"/>
    <w:rsid w:val="00BE1D65"/>
    <w:rsid w:val="00BE1DD1"/>
    <w:rsid w:val="00BE1E17"/>
    <w:rsid w:val="00BE1E68"/>
    <w:rsid w:val="00BE1E81"/>
    <w:rsid w:val="00BE1EDA"/>
    <w:rsid w:val="00BE2008"/>
    <w:rsid w:val="00BE2061"/>
    <w:rsid w:val="00BE206B"/>
    <w:rsid w:val="00BE20DD"/>
    <w:rsid w:val="00BE2144"/>
    <w:rsid w:val="00BE219A"/>
    <w:rsid w:val="00BE21A4"/>
    <w:rsid w:val="00BE21D8"/>
    <w:rsid w:val="00BE21E6"/>
    <w:rsid w:val="00BE21F8"/>
    <w:rsid w:val="00BE22A8"/>
    <w:rsid w:val="00BE22AB"/>
    <w:rsid w:val="00BE232B"/>
    <w:rsid w:val="00BE235C"/>
    <w:rsid w:val="00BE23E8"/>
    <w:rsid w:val="00BE2498"/>
    <w:rsid w:val="00BE2559"/>
    <w:rsid w:val="00BE259A"/>
    <w:rsid w:val="00BE25C4"/>
    <w:rsid w:val="00BE2627"/>
    <w:rsid w:val="00BE26B4"/>
    <w:rsid w:val="00BE26FF"/>
    <w:rsid w:val="00BE270F"/>
    <w:rsid w:val="00BE272C"/>
    <w:rsid w:val="00BE2742"/>
    <w:rsid w:val="00BE2782"/>
    <w:rsid w:val="00BE2823"/>
    <w:rsid w:val="00BE2873"/>
    <w:rsid w:val="00BE28A4"/>
    <w:rsid w:val="00BE2931"/>
    <w:rsid w:val="00BE2950"/>
    <w:rsid w:val="00BE2954"/>
    <w:rsid w:val="00BE2982"/>
    <w:rsid w:val="00BE29CF"/>
    <w:rsid w:val="00BE29DB"/>
    <w:rsid w:val="00BE2A3E"/>
    <w:rsid w:val="00BE2A5F"/>
    <w:rsid w:val="00BE2A6E"/>
    <w:rsid w:val="00BE2AE8"/>
    <w:rsid w:val="00BE2AF5"/>
    <w:rsid w:val="00BE2B0D"/>
    <w:rsid w:val="00BE2B66"/>
    <w:rsid w:val="00BE2B92"/>
    <w:rsid w:val="00BE2BC9"/>
    <w:rsid w:val="00BE2C7A"/>
    <w:rsid w:val="00BE2CEE"/>
    <w:rsid w:val="00BE2D07"/>
    <w:rsid w:val="00BE2D44"/>
    <w:rsid w:val="00BE2D91"/>
    <w:rsid w:val="00BE2E77"/>
    <w:rsid w:val="00BE2ED8"/>
    <w:rsid w:val="00BE2EFE"/>
    <w:rsid w:val="00BE2F82"/>
    <w:rsid w:val="00BE2F8B"/>
    <w:rsid w:val="00BE2FE5"/>
    <w:rsid w:val="00BE300F"/>
    <w:rsid w:val="00BE301F"/>
    <w:rsid w:val="00BE3089"/>
    <w:rsid w:val="00BE311F"/>
    <w:rsid w:val="00BE3127"/>
    <w:rsid w:val="00BE314A"/>
    <w:rsid w:val="00BE3161"/>
    <w:rsid w:val="00BE32D3"/>
    <w:rsid w:val="00BE332A"/>
    <w:rsid w:val="00BE3336"/>
    <w:rsid w:val="00BE3360"/>
    <w:rsid w:val="00BE336C"/>
    <w:rsid w:val="00BE33B5"/>
    <w:rsid w:val="00BE348C"/>
    <w:rsid w:val="00BE349B"/>
    <w:rsid w:val="00BE34A5"/>
    <w:rsid w:val="00BE34B4"/>
    <w:rsid w:val="00BE34D2"/>
    <w:rsid w:val="00BE3587"/>
    <w:rsid w:val="00BE3590"/>
    <w:rsid w:val="00BE35DD"/>
    <w:rsid w:val="00BE3653"/>
    <w:rsid w:val="00BE3772"/>
    <w:rsid w:val="00BE379B"/>
    <w:rsid w:val="00BE37C5"/>
    <w:rsid w:val="00BE3856"/>
    <w:rsid w:val="00BE38FC"/>
    <w:rsid w:val="00BE3912"/>
    <w:rsid w:val="00BE3961"/>
    <w:rsid w:val="00BE397B"/>
    <w:rsid w:val="00BE3986"/>
    <w:rsid w:val="00BE39C5"/>
    <w:rsid w:val="00BE39E3"/>
    <w:rsid w:val="00BE3A63"/>
    <w:rsid w:val="00BE3AD6"/>
    <w:rsid w:val="00BE3AE8"/>
    <w:rsid w:val="00BE3B12"/>
    <w:rsid w:val="00BE3BB5"/>
    <w:rsid w:val="00BE3BB8"/>
    <w:rsid w:val="00BE3BEB"/>
    <w:rsid w:val="00BE3C96"/>
    <w:rsid w:val="00BE3C9A"/>
    <w:rsid w:val="00BE3CCE"/>
    <w:rsid w:val="00BE3CCF"/>
    <w:rsid w:val="00BE3CE0"/>
    <w:rsid w:val="00BE3D67"/>
    <w:rsid w:val="00BE3D6B"/>
    <w:rsid w:val="00BE3D71"/>
    <w:rsid w:val="00BE3E0F"/>
    <w:rsid w:val="00BE3F10"/>
    <w:rsid w:val="00BE3F1B"/>
    <w:rsid w:val="00BE3F7F"/>
    <w:rsid w:val="00BE3FC1"/>
    <w:rsid w:val="00BE4018"/>
    <w:rsid w:val="00BE4046"/>
    <w:rsid w:val="00BE4053"/>
    <w:rsid w:val="00BE408D"/>
    <w:rsid w:val="00BE40C4"/>
    <w:rsid w:val="00BE4125"/>
    <w:rsid w:val="00BE4129"/>
    <w:rsid w:val="00BE4130"/>
    <w:rsid w:val="00BE4139"/>
    <w:rsid w:val="00BE41AF"/>
    <w:rsid w:val="00BE4218"/>
    <w:rsid w:val="00BE421A"/>
    <w:rsid w:val="00BE4241"/>
    <w:rsid w:val="00BE424D"/>
    <w:rsid w:val="00BE429B"/>
    <w:rsid w:val="00BE434D"/>
    <w:rsid w:val="00BE437E"/>
    <w:rsid w:val="00BE43A4"/>
    <w:rsid w:val="00BE43B8"/>
    <w:rsid w:val="00BE43DD"/>
    <w:rsid w:val="00BE4435"/>
    <w:rsid w:val="00BE4460"/>
    <w:rsid w:val="00BE4461"/>
    <w:rsid w:val="00BE44B7"/>
    <w:rsid w:val="00BE45A7"/>
    <w:rsid w:val="00BE472A"/>
    <w:rsid w:val="00BE472E"/>
    <w:rsid w:val="00BE4798"/>
    <w:rsid w:val="00BE47A8"/>
    <w:rsid w:val="00BE4845"/>
    <w:rsid w:val="00BE487A"/>
    <w:rsid w:val="00BE4927"/>
    <w:rsid w:val="00BE49D8"/>
    <w:rsid w:val="00BE49DE"/>
    <w:rsid w:val="00BE49FE"/>
    <w:rsid w:val="00BE4A0F"/>
    <w:rsid w:val="00BE4A26"/>
    <w:rsid w:val="00BE4A3C"/>
    <w:rsid w:val="00BE4B44"/>
    <w:rsid w:val="00BE4B89"/>
    <w:rsid w:val="00BE4BC5"/>
    <w:rsid w:val="00BE4C3C"/>
    <w:rsid w:val="00BE4D5D"/>
    <w:rsid w:val="00BE4D8E"/>
    <w:rsid w:val="00BE4DAC"/>
    <w:rsid w:val="00BE4ED1"/>
    <w:rsid w:val="00BE5010"/>
    <w:rsid w:val="00BE502B"/>
    <w:rsid w:val="00BE504F"/>
    <w:rsid w:val="00BE505F"/>
    <w:rsid w:val="00BE5062"/>
    <w:rsid w:val="00BE5108"/>
    <w:rsid w:val="00BE51ED"/>
    <w:rsid w:val="00BE5342"/>
    <w:rsid w:val="00BE535B"/>
    <w:rsid w:val="00BE53E6"/>
    <w:rsid w:val="00BE543A"/>
    <w:rsid w:val="00BE54B0"/>
    <w:rsid w:val="00BE5545"/>
    <w:rsid w:val="00BE55F4"/>
    <w:rsid w:val="00BE563D"/>
    <w:rsid w:val="00BE5697"/>
    <w:rsid w:val="00BE5796"/>
    <w:rsid w:val="00BE57BF"/>
    <w:rsid w:val="00BE5832"/>
    <w:rsid w:val="00BE5868"/>
    <w:rsid w:val="00BE589B"/>
    <w:rsid w:val="00BE58A1"/>
    <w:rsid w:val="00BE58C5"/>
    <w:rsid w:val="00BE58EE"/>
    <w:rsid w:val="00BE5912"/>
    <w:rsid w:val="00BE5929"/>
    <w:rsid w:val="00BE5932"/>
    <w:rsid w:val="00BE5998"/>
    <w:rsid w:val="00BE59DF"/>
    <w:rsid w:val="00BE5A47"/>
    <w:rsid w:val="00BE5AF6"/>
    <w:rsid w:val="00BE5B67"/>
    <w:rsid w:val="00BE5BA1"/>
    <w:rsid w:val="00BE5BC2"/>
    <w:rsid w:val="00BE5BF1"/>
    <w:rsid w:val="00BE5CBD"/>
    <w:rsid w:val="00BE5D24"/>
    <w:rsid w:val="00BE5D26"/>
    <w:rsid w:val="00BE5D77"/>
    <w:rsid w:val="00BE5E75"/>
    <w:rsid w:val="00BE5E7A"/>
    <w:rsid w:val="00BE5E8D"/>
    <w:rsid w:val="00BE5EA1"/>
    <w:rsid w:val="00BE5F1C"/>
    <w:rsid w:val="00BE5F63"/>
    <w:rsid w:val="00BE60D9"/>
    <w:rsid w:val="00BE6154"/>
    <w:rsid w:val="00BE61CA"/>
    <w:rsid w:val="00BE61DF"/>
    <w:rsid w:val="00BE62AD"/>
    <w:rsid w:val="00BE62B9"/>
    <w:rsid w:val="00BE62C8"/>
    <w:rsid w:val="00BE62E5"/>
    <w:rsid w:val="00BE6307"/>
    <w:rsid w:val="00BE6331"/>
    <w:rsid w:val="00BE636F"/>
    <w:rsid w:val="00BE637C"/>
    <w:rsid w:val="00BE63E0"/>
    <w:rsid w:val="00BE63F5"/>
    <w:rsid w:val="00BE6415"/>
    <w:rsid w:val="00BE647B"/>
    <w:rsid w:val="00BE657B"/>
    <w:rsid w:val="00BE6583"/>
    <w:rsid w:val="00BE658C"/>
    <w:rsid w:val="00BE65FE"/>
    <w:rsid w:val="00BE6628"/>
    <w:rsid w:val="00BE6643"/>
    <w:rsid w:val="00BE664F"/>
    <w:rsid w:val="00BE667A"/>
    <w:rsid w:val="00BE667E"/>
    <w:rsid w:val="00BE670C"/>
    <w:rsid w:val="00BE6781"/>
    <w:rsid w:val="00BE6796"/>
    <w:rsid w:val="00BE67B5"/>
    <w:rsid w:val="00BE67DA"/>
    <w:rsid w:val="00BE67ED"/>
    <w:rsid w:val="00BE6884"/>
    <w:rsid w:val="00BE6A90"/>
    <w:rsid w:val="00BE6AC6"/>
    <w:rsid w:val="00BE6AC9"/>
    <w:rsid w:val="00BE6AF4"/>
    <w:rsid w:val="00BE6B27"/>
    <w:rsid w:val="00BE6B36"/>
    <w:rsid w:val="00BE6BB8"/>
    <w:rsid w:val="00BE6BE0"/>
    <w:rsid w:val="00BE6D1A"/>
    <w:rsid w:val="00BE6D20"/>
    <w:rsid w:val="00BE6D31"/>
    <w:rsid w:val="00BE6E91"/>
    <w:rsid w:val="00BE6EFE"/>
    <w:rsid w:val="00BE6FC0"/>
    <w:rsid w:val="00BE6FE0"/>
    <w:rsid w:val="00BE6FFB"/>
    <w:rsid w:val="00BE707D"/>
    <w:rsid w:val="00BE7228"/>
    <w:rsid w:val="00BE72B1"/>
    <w:rsid w:val="00BE72C2"/>
    <w:rsid w:val="00BE731B"/>
    <w:rsid w:val="00BE739A"/>
    <w:rsid w:val="00BE73BD"/>
    <w:rsid w:val="00BE73FD"/>
    <w:rsid w:val="00BE7452"/>
    <w:rsid w:val="00BE7498"/>
    <w:rsid w:val="00BE74AC"/>
    <w:rsid w:val="00BE74CD"/>
    <w:rsid w:val="00BE74E8"/>
    <w:rsid w:val="00BE74F1"/>
    <w:rsid w:val="00BE75BF"/>
    <w:rsid w:val="00BE75C8"/>
    <w:rsid w:val="00BE761E"/>
    <w:rsid w:val="00BE765C"/>
    <w:rsid w:val="00BE765F"/>
    <w:rsid w:val="00BE76D0"/>
    <w:rsid w:val="00BE76DD"/>
    <w:rsid w:val="00BE771D"/>
    <w:rsid w:val="00BE7738"/>
    <w:rsid w:val="00BE7795"/>
    <w:rsid w:val="00BE77B8"/>
    <w:rsid w:val="00BE79F9"/>
    <w:rsid w:val="00BE7A92"/>
    <w:rsid w:val="00BE7AF4"/>
    <w:rsid w:val="00BE7AF7"/>
    <w:rsid w:val="00BE7B22"/>
    <w:rsid w:val="00BE7B8B"/>
    <w:rsid w:val="00BE7BF3"/>
    <w:rsid w:val="00BE7C0C"/>
    <w:rsid w:val="00BE7CC1"/>
    <w:rsid w:val="00BE7CC6"/>
    <w:rsid w:val="00BE7CCF"/>
    <w:rsid w:val="00BE7CEF"/>
    <w:rsid w:val="00BE7D0D"/>
    <w:rsid w:val="00BE7D2D"/>
    <w:rsid w:val="00BE7D68"/>
    <w:rsid w:val="00BE7DA5"/>
    <w:rsid w:val="00BE7E98"/>
    <w:rsid w:val="00BE7EF6"/>
    <w:rsid w:val="00BE7EFD"/>
    <w:rsid w:val="00BE7F26"/>
    <w:rsid w:val="00BE7F2D"/>
    <w:rsid w:val="00BE7F44"/>
    <w:rsid w:val="00BE7FA8"/>
    <w:rsid w:val="00BE7FE8"/>
    <w:rsid w:val="00BF0077"/>
    <w:rsid w:val="00BF008B"/>
    <w:rsid w:val="00BF00C5"/>
    <w:rsid w:val="00BF0118"/>
    <w:rsid w:val="00BF0174"/>
    <w:rsid w:val="00BF018B"/>
    <w:rsid w:val="00BF01ED"/>
    <w:rsid w:val="00BF01F6"/>
    <w:rsid w:val="00BF0298"/>
    <w:rsid w:val="00BF0329"/>
    <w:rsid w:val="00BF033D"/>
    <w:rsid w:val="00BF0487"/>
    <w:rsid w:val="00BF0590"/>
    <w:rsid w:val="00BF05F1"/>
    <w:rsid w:val="00BF0660"/>
    <w:rsid w:val="00BF06A3"/>
    <w:rsid w:val="00BF06A5"/>
    <w:rsid w:val="00BF06AC"/>
    <w:rsid w:val="00BF06B8"/>
    <w:rsid w:val="00BF06BC"/>
    <w:rsid w:val="00BF06DC"/>
    <w:rsid w:val="00BF06EC"/>
    <w:rsid w:val="00BF0703"/>
    <w:rsid w:val="00BF07DB"/>
    <w:rsid w:val="00BF0862"/>
    <w:rsid w:val="00BF0927"/>
    <w:rsid w:val="00BF0966"/>
    <w:rsid w:val="00BF0A1E"/>
    <w:rsid w:val="00BF0A35"/>
    <w:rsid w:val="00BF0A40"/>
    <w:rsid w:val="00BF0A54"/>
    <w:rsid w:val="00BF0A63"/>
    <w:rsid w:val="00BF0A70"/>
    <w:rsid w:val="00BF0A79"/>
    <w:rsid w:val="00BF0ACE"/>
    <w:rsid w:val="00BF0AE1"/>
    <w:rsid w:val="00BF0BB3"/>
    <w:rsid w:val="00BF0C28"/>
    <w:rsid w:val="00BF0C45"/>
    <w:rsid w:val="00BF0C5B"/>
    <w:rsid w:val="00BF0C86"/>
    <w:rsid w:val="00BF0D41"/>
    <w:rsid w:val="00BF0D5D"/>
    <w:rsid w:val="00BF0DAA"/>
    <w:rsid w:val="00BF0DC7"/>
    <w:rsid w:val="00BF0DD9"/>
    <w:rsid w:val="00BF0E2E"/>
    <w:rsid w:val="00BF0E8E"/>
    <w:rsid w:val="00BF0F6D"/>
    <w:rsid w:val="00BF0FE7"/>
    <w:rsid w:val="00BF0FF1"/>
    <w:rsid w:val="00BF1033"/>
    <w:rsid w:val="00BF103B"/>
    <w:rsid w:val="00BF1042"/>
    <w:rsid w:val="00BF1076"/>
    <w:rsid w:val="00BF1159"/>
    <w:rsid w:val="00BF12D5"/>
    <w:rsid w:val="00BF1317"/>
    <w:rsid w:val="00BF1326"/>
    <w:rsid w:val="00BF13AD"/>
    <w:rsid w:val="00BF14F0"/>
    <w:rsid w:val="00BF154C"/>
    <w:rsid w:val="00BF155E"/>
    <w:rsid w:val="00BF1618"/>
    <w:rsid w:val="00BF163C"/>
    <w:rsid w:val="00BF1665"/>
    <w:rsid w:val="00BF1676"/>
    <w:rsid w:val="00BF167C"/>
    <w:rsid w:val="00BF16FE"/>
    <w:rsid w:val="00BF1734"/>
    <w:rsid w:val="00BF1765"/>
    <w:rsid w:val="00BF1783"/>
    <w:rsid w:val="00BF17A2"/>
    <w:rsid w:val="00BF17B5"/>
    <w:rsid w:val="00BF17CD"/>
    <w:rsid w:val="00BF17E5"/>
    <w:rsid w:val="00BF1806"/>
    <w:rsid w:val="00BF1825"/>
    <w:rsid w:val="00BF186E"/>
    <w:rsid w:val="00BF196A"/>
    <w:rsid w:val="00BF1979"/>
    <w:rsid w:val="00BF19CE"/>
    <w:rsid w:val="00BF1B2A"/>
    <w:rsid w:val="00BF1B99"/>
    <w:rsid w:val="00BF1C53"/>
    <w:rsid w:val="00BF1C66"/>
    <w:rsid w:val="00BF1CA9"/>
    <w:rsid w:val="00BF1CF5"/>
    <w:rsid w:val="00BF1D86"/>
    <w:rsid w:val="00BF1EBC"/>
    <w:rsid w:val="00BF1EDF"/>
    <w:rsid w:val="00BF1FE4"/>
    <w:rsid w:val="00BF201C"/>
    <w:rsid w:val="00BF2033"/>
    <w:rsid w:val="00BF2035"/>
    <w:rsid w:val="00BF2088"/>
    <w:rsid w:val="00BF209A"/>
    <w:rsid w:val="00BF20A5"/>
    <w:rsid w:val="00BF20BA"/>
    <w:rsid w:val="00BF2142"/>
    <w:rsid w:val="00BF214B"/>
    <w:rsid w:val="00BF217A"/>
    <w:rsid w:val="00BF218E"/>
    <w:rsid w:val="00BF223D"/>
    <w:rsid w:val="00BF22B3"/>
    <w:rsid w:val="00BF22FB"/>
    <w:rsid w:val="00BF2338"/>
    <w:rsid w:val="00BF2410"/>
    <w:rsid w:val="00BF2482"/>
    <w:rsid w:val="00BF24C1"/>
    <w:rsid w:val="00BF24E7"/>
    <w:rsid w:val="00BF252D"/>
    <w:rsid w:val="00BF2598"/>
    <w:rsid w:val="00BF26C1"/>
    <w:rsid w:val="00BF27AE"/>
    <w:rsid w:val="00BF2897"/>
    <w:rsid w:val="00BF2A56"/>
    <w:rsid w:val="00BF2A9E"/>
    <w:rsid w:val="00BF2C10"/>
    <w:rsid w:val="00BF2C51"/>
    <w:rsid w:val="00BF2C6E"/>
    <w:rsid w:val="00BF2CE1"/>
    <w:rsid w:val="00BF2D03"/>
    <w:rsid w:val="00BF2DA1"/>
    <w:rsid w:val="00BF2DD8"/>
    <w:rsid w:val="00BF2E0B"/>
    <w:rsid w:val="00BF2EDE"/>
    <w:rsid w:val="00BF2F05"/>
    <w:rsid w:val="00BF2F45"/>
    <w:rsid w:val="00BF2F4C"/>
    <w:rsid w:val="00BF2F8E"/>
    <w:rsid w:val="00BF2FB6"/>
    <w:rsid w:val="00BF3041"/>
    <w:rsid w:val="00BF304D"/>
    <w:rsid w:val="00BF3069"/>
    <w:rsid w:val="00BF307A"/>
    <w:rsid w:val="00BF3088"/>
    <w:rsid w:val="00BF30F1"/>
    <w:rsid w:val="00BF3132"/>
    <w:rsid w:val="00BF3144"/>
    <w:rsid w:val="00BF317C"/>
    <w:rsid w:val="00BF320E"/>
    <w:rsid w:val="00BF326A"/>
    <w:rsid w:val="00BF32A0"/>
    <w:rsid w:val="00BF32B7"/>
    <w:rsid w:val="00BF32C4"/>
    <w:rsid w:val="00BF3399"/>
    <w:rsid w:val="00BF33E4"/>
    <w:rsid w:val="00BF349A"/>
    <w:rsid w:val="00BF350B"/>
    <w:rsid w:val="00BF35A6"/>
    <w:rsid w:val="00BF35D6"/>
    <w:rsid w:val="00BF366C"/>
    <w:rsid w:val="00BF3679"/>
    <w:rsid w:val="00BF3690"/>
    <w:rsid w:val="00BF3734"/>
    <w:rsid w:val="00BF3746"/>
    <w:rsid w:val="00BF3786"/>
    <w:rsid w:val="00BF37AF"/>
    <w:rsid w:val="00BF37DA"/>
    <w:rsid w:val="00BF37E1"/>
    <w:rsid w:val="00BF385E"/>
    <w:rsid w:val="00BF3879"/>
    <w:rsid w:val="00BF38C3"/>
    <w:rsid w:val="00BF393E"/>
    <w:rsid w:val="00BF396C"/>
    <w:rsid w:val="00BF39A6"/>
    <w:rsid w:val="00BF39FF"/>
    <w:rsid w:val="00BF3A01"/>
    <w:rsid w:val="00BF3A12"/>
    <w:rsid w:val="00BF3A52"/>
    <w:rsid w:val="00BF3ADD"/>
    <w:rsid w:val="00BF3B21"/>
    <w:rsid w:val="00BF3C1C"/>
    <w:rsid w:val="00BF3C1E"/>
    <w:rsid w:val="00BF3C34"/>
    <w:rsid w:val="00BF3C4C"/>
    <w:rsid w:val="00BF3CA0"/>
    <w:rsid w:val="00BF3D0B"/>
    <w:rsid w:val="00BF3E1E"/>
    <w:rsid w:val="00BF3E2B"/>
    <w:rsid w:val="00BF3E5B"/>
    <w:rsid w:val="00BF3E99"/>
    <w:rsid w:val="00BF3EAA"/>
    <w:rsid w:val="00BF3EC3"/>
    <w:rsid w:val="00BF3EF1"/>
    <w:rsid w:val="00BF3EFA"/>
    <w:rsid w:val="00BF3F6D"/>
    <w:rsid w:val="00BF3F9A"/>
    <w:rsid w:val="00BF4048"/>
    <w:rsid w:val="00BF4055"/>
    <w:rsid w:val="00BF405B"/>
    <w:rsid w:val="00BF40B2"/>
    <w:rsid w:val="00BF40BF"/>
    <w:rsid w:val="00BF412A"/>
    <w:rsid w:val="00BF4136"/>
    <w:rsid w:val="00BF414B"/>
    <w:rsid w:val="00BF41EC"/>
    <w:rsid w:val="00BF422A"/>
    <w:rsid w:val="00BF422F"/>
    <w:rsid w:val="00BF423B"/>
    <w:rsid w:val="00BF42A2"/>
    <w:rsid w:val="00BF42F8"/>
    <w:rsid w:val="00BF4314"/>
    <w:rsid w:val="00BF4349"/>
    <w:rsid w:val="00BF4372"/>
    <w:rsid w:val="00BF4430"/>
    <w:rsid w:val="00BF4511"/>
    <w:rsid w:val="00BF452B"/>
    <w:rsid w:val="00BF4568"/>
    <w:rsid w:val="00BF458C"/>
    <w:rsid w:val="00BF4664"/>
    <w:rsid w:val="00BF4665"/>
    <w:rsid w:val="00BF46C2"/>
    <w:rsid w:val="00BF473E"/>
    <w:rsid w:val="00BF4767"/>
    <w:rsid w:val="00BF476C"/>
    <w:rsid w:val="00BF4878"/>
    <w:rsid w:val="00BF48F8"/>
    <w:rsid w:val="00BF4B4A"/>
    <w:rsid w:val="00BF4C34"/>
    <w:rsid w:val="00BF4CAC"/>
    <w:rsid w:val="00BF4CBE"/>
    <w:rsid w:val="00BF4D6A"/>
    <w:rsid w:val="00BF4ED6"/>
    <w:rsid w:val="00BF4EE6"/>
    <w:rsid w:val="00BF4F9C"/>
    <w:rsid w:val="00BF4FFD"/>
    <w:rsid w:val="00BF5009"/>
    <w:rsid w:val="00BF504F"/>
    <w:rsid w:val="00BF5060"/>
    <w:rsid w:val="00BF50E7"/>
    <w:rsid w:val="00BF5153"/>
    <w:rsid w:val="00BF51C9"/>
    <w:rsid w:val="00BF5279"/>
    <w:rsid w:val="00BF5457"/>
    <w:rsid w:val="00BF54EE"/>
    <w:rsid w:val="00BF55EC"/>
    <w:rsid w:val="00BF5600"/>
    <w:rsid w:val="00BF566C"/>
    <w:rsid w:val="00BF5671"/>
    <w:rsid w:val="00BF5676"/>
    <w:rsid w:val="00BF56A6"/>
    <w:rsid w:val="00BF5785"/>
    <w:rsid w:val="00BF5788"/>
    <w:rsid w:val="00BF5816"/>
    <w:rsid w:val="00BF58B6"/>
    <w:rsid w:val="00BF5936"/>
    <w:rsid w:val="00BF5975"/>
    <w:rsid w:val="00BF59AA"/>
    <w:rsid w:val="00BF5AD7"/>
    <w:rsid w:val="00BF5AE5"/>
    <w:rsid w:val="00BF5B3B"/>
    <w:rsid w:val="00BF5BDC"/>
    <w:rsid w:val="00BF5C09"/>
    <w:rsid w:val="00BF5D0D"/>
    <w:rsid w:val="00BF5DBE"/>
    <w:rsid w:val="00BF5E1C"/>
    <w:rsid w:val="00BF5E67"/>
    <w:rsid w:val="00BF5E6A"/>
    <w:rsid w:val="00BF5E74"/>
    <w:rsid w:val="00BF5E90"/>
    <w:rsid w:val="00BF5EA7"/>
    <w:rsid w:val="00BF5EA9"/>
    <w:rsid w:val="00BF5EF3"/>
    <w:rsid w:val="00BF5EF7"/>
    <w:rsid w:val="00BF5F9E"/>
    <w:rsid w:val="00BF5FD8"/>
    <w:rsid w:val="00BF600A"/>
    <w:rsid w:val="00BF6134"/>
    <w:rsid w:val="00BF614E"/>
    <w:rsid w:val="00BF6163"/>
    <w:rsid w:val="00BF619B"/>
    <w:rsid w:val="00BF620B"/>
    <w:rsid w:val="00BF6214"/>
    <w:rsid w:val="00BF622A"/>
    <w:rsid w:val="00BF627C"/>
    <w:rsid w:val="00BF6294"/>
    <w:rsid w:val="00BF629A"/>
    <w:rsid w:val="00BF62B9"/>
    <w:rsid w:val="00BF6334"/>
    <w:rsid w:val="00BF63CC"/>
    <w:rsid w:val="00BF6423"/>
    <w:rsid w:val="00BF6425"/>
    <w:rsid w:val="00BF6477"/>
    <w:rsid w:val="00BF647A"/>
    <w:rsid w:val="00BF6528"/>
    <w:rsid w:val="00BF652A"/>
    <w:rsid w:val="00BF6550"/>
    <w:rsid w:val="00BF6555"/>
    <w:rsid w:val="00BF65C8"/>
    <w:rsid w:val="00BF65E6"/>
    <w:rsid w:val="00BF65ED"/>
    <w:rsid w:val="00BF669A"/>
    <w:rsid w:val="00BF66CC"/>
    <w:rsid w:val="00BF66DE"/>
    <w:rsid w:val="00BF6713"/>
    <w:rsid w:val="00BF67BA"/>
    <w:rsid w:val="00BF67BE"/>
    <w:rsid w:val="00BF67DD"/>
    <w:rsid w:val="00BF67EE"/>
    <w:rsid w:val="00BF6895"/>
    <w:rsid w:val="00BF68EC"/>
    <w:rsid w:val="00BF6930"/>
    <w:rsid w:val="00BF695E"/>
    <w:rsid w:val="00BF69C8"/>
    <w:rsid w:val="00BF69FD"/>
    <w:rsid w:val="00BF6A1B"/>
    <w:rsid w:val="00BF6A20"/>
    <w:rsid w:val="00BF6A70"/>
    <w:rsid w:val="00BF6A9B"/>
    <w:rsid w:val="00BF6B43"/>
    <w:rsid w:val="00BF6BB2"/>
    <w:rsid w:val="00BF6BD6"/>
    <w:rsid w:val="00BF6C2C"/>
    <w:rsid w:val="00BF6C6C"/>
    <w:rsid w:val="00BF6C79"/>
    <w:rsid w:val="00BF6CD4"/>
    <w:rsid w:val="00BF6DE9"/>
    <w:rsid w:val="00BF6DFE"/>
    <w:rsid w:val="00BF6E2D"/>
    <w:rsid w:val="00BF6E84"/>
    <w:rsid w:val="00BF6F51"/>
    <w:rsid w:val="00BF6F9B"/>
    <w:rsid w:val="00BF6FE6"/>
    <w:rsid w:val="00BF6FF5"/>
    <w:rsid w:val="00BF7005"/>
    <w:rsid w:val="00BF70AD"/>
    <w:rsid w:val="00BF7102"/>
    <w:rsid w:val="00BF719F"/>
    <w:rsid w:val="00BF71B6"/>
    <w:rsid w:val="00BF727A"/>
    <w:rsid w:val="00BF7282"/>
    <w:rsid w:val="00BF72C1"/>
    <w:rsid w:val="00BF7314"/>
    <w:rsid w:val="00BF73DA"/>
    <w:rsid w:val="00BF73EC"/>
    <w:rsid w:val="00BF7456"/>
    <w:rsid w:val="00BF749B"/>
    <w:rsid w:val="00BF74FF"/>
    <w:rsid w:val="00BF750C"/>
    <w:rsid w:val="00BF7536"/>
    <w:rsid w:val="00BF759E"/>
    <w:rsid w:val="00BF75F8"/>
    <w:rsid w:val="00BF7608"/>
    <w:rsid w:val="00BF7691"/>
    <w:rsid w:val="00BF76B7"/>
    <w:rsid w:val="00BF7717"/>
    <w:rsid w:val="00BF7738"/>
    <w:rsid w:val="00BF77B2"/>
    <w:rsid w:val="00BF77C9"/>
    <w:rsid w:val="00BF793E"/>
    <w:rsid w:val="00BF79CC"/>
    <w:rsid w:val="00BF79E5"/>
    <w:rsid w:val="00BF7A0C"/>
    <w:rsid w:val="00BF7A6A"/>
    <w:rsid w:val="00BF7A86"/>
    <w:rsid w:val="00BF7AA1"/>
    <w:rsid w:val="00BF7AD6"/>
    <w:rsid w:val="00BF7B7F"/>
    <w:rsid w:val="00BF7B8D"/>
    <w:rsid w:val="00BF7B95"/>
    <w:rsid w:val="00BF7BA9"/>
    <w:rsid w:val="00BF7CC1"/>
    <w:rsid w:val="00BF7D20"/>
    <w:rsid w:val="00BF7D37"/>
    <w:rsid w:val="00BF7D8A"/>
    <w:rsid w:val="00BF7D8C"/>
    <w:rsid w:val="00BF7DA7"/>
    <w:rsid w:val="00BF7DC4"/>
    <w:rsid w:val="00BF7DDD"/>
    <w:rsid w:val="00BF7E70"/>
    <w:rsid w:val="00BF7F16"/>
    <w:rsid w:val="00BF7F2C"/>
    <w:rsid w:val="00BF7F36"/>
    <w:rsid w:val="00BF7F9A"/>
    <w:rsid w:val="00BF7FFC"/>
    <w:rsid w:val="00C0009F"/>
    <w:rsid w:val="00C0012B"/>
    <w:rsid w:val="00C00150"/>
    <w:rsid w:val="00C00194"/>
    <w:rsid w:val="00C00197"/>
    <w:rsid w:val="00C0019A"/>
    <w:rsid w:val="00C0019B"/>
    <w:rsid w:val="00C0026F"/>
    <w:rsid w:val="00C00284"/>
    <w:rsid w:val="00C002BA"/>
    <w:rsid w:val="00C002DE"/>
    <w:rsid w:val="00C0031E"/>
    <w:rsid w:val="00C00347"/>
    <w:rsid w:val="00C00354"/>
    <w:rsid w:val="00C003B1"/>
    <w:rsid w:val="00C00453"/>
    <w:rsid w:val="00C004A3"/>
    <w:rsid w:val="00C004AE"/>
    <w:rsid w:val="00C004E5"/>
    <w:rsid w:val="00C00578"/>
    <w:rsid w:val="00C005E7"/>
    <w:rsid w:val="00C0062A"/>
    <w:rsid w:val="00C00632"/>
    <w:rsid w:val="00C0063E"/>
    <w:rsid w:val="00C006D9"/>
    <w:rsid w:val="00C006FE"/>
    <w:rsid w:val="00C00762"/>
    <w:rsid w:val="00C0078A"/>
    <w:rsid w:val="00C007AD"/>
    <w:rsid w:val="00C007AE"/>
    <w:rsid w:val="00C007D2"/>
    <w:rsid w:val="00C007DE"/>
    <w:rsid w:val="00C007F9"/>
    <w:rsid w:val="00C00807"/>
    <w:rsid w:val="00C008A7"/>
    <w:rsid w:val="00C008BA"/>
    <w:rsid w:val="00C008D7"/>
    <w:rsid w:val="00C00978"/>
    <w:rsid w:val="00C009F2"/>
    <w:rsid w:val="00C00B22"/>
    <w:rsid w:val="00C00B2F"/>
    <w:rsid w:val="00C00B5E"/>
    <w:rsid w:val="00C00C23"/>
    <w:rsid w:val="00C00C55"/>
    <w:rsid w:val="00C00C8F"/>
    <w:rsid w:val="00C00CCB"/>
    <w:rsid w:val="00C00D27"/>
    <w:rsid w:val="00C00D9B"/>
    <w:rsid w:val="00C00D9C"/>
    <w:rsid w:val="00C00EDE"/>
    <w:rsid w:val="00C00F03"/>
    <w:rsid w:val="00C00FDB"/>
    <w:rsid w:val="00C00FEF"/>
    <w:rsid w:val="00C0103B"/>
    <w:rsid w:val="00C0107D"/>
    <w:rsid w:val="00C0109C"/>
    <w:rsid w:val="00C010ED"/>
    <w:rsid w:val="00C011C9"/>
    <w:rsid w:val="00C01209"/>
    <w:rsid w:val="00C01278"/>
    <w:rsid w:val="00C012AC"/>
    <w:rsid w:val="00C012C9"/>
    <w:rsid w:val="00C01352"/>
    <w:rsid w:val="00C01419"/>
    <w:rsid w:val="00C01440"/>
    <w:rsid w:val="00C01450"/>
    <w:rsid w:val="00C01500"/>
    <w:rsid w:val="00C01599"/>
    <w:rsid w:val="00C015B2"/>
    <w:rsid w:val="00C015DE"/>
    <w:rsid w:val="00C01613"/>
    <w:rsid w:val="00C01618"/>
    <w:rsid w:val="00C01657"/>
    <w:rsid w:val="00C01690"/>
    <w:rsid w:val="00C016C8"/>
    <w:rsid w:val="00C016D7"/>
    <w:rsid w:val="00C016F2"/>
    <w:rsid w:val="00C01737"/>
    <w:rsid w:val="00C0175C"/>
    <w:rsid w:val="00C017D1"/>
    <w:rsid w:val="00C017D8"/>
    <w:rsid w:val="00C0187D"/>
    <w:rsid w:val="00C018C9"/>
    <w:rsid w:val="00C0196C"/>
    <w:rsid w:val="00C01A2B"/>
    <w:rsid w:val="00C01A59"/>
    <w:rsid w:val="00C01AB7"/>
    <w:rsid w:val="00C01B42"/>
    <w:rsid w:val="00C01B48"/>
    <w:rsid w:val="00C01B90"/>
    <w:rsid w:val="00C01B9E"/>
    <w:rsid w:val="00C01C54"/>
    <w:rsid w:val="00C01C87"/>
    <w:rsid w:val="00C01CC6"/>
    <w:rsid w:val="00C01D22"/>
    <w:rsid w:val="00C01D29"/>
    <w:rsid w:val="00C01D2A"/>
    <w:rsid w:val="00C01DB3"/>
    <w:rsid w:val="00C01E54"/>
    <w:rsid w:val="00C01EC2"/>
    <w:rsid w:val="00C01EF9"/>
    <w:rsid w:val="00C01F74"/>
    <w:rsid w:val="00C02061"/>
    <w:rsid w:val="00C0209B"/>
    <w:rsid w:val="00C020A6"/>
    <w:rsid w:val="00C020C1"/>
    <w:rsid w:val="00C021E8"/>
    <w:rsid w:val="00C02206"/>
    <w:rsid w:val="00C02283"/>
    <w:rsid w:val="00C022A6"/>
    <w:rsid w:val="00C02304"/>
    <w:rsid w:val="00C0231C"/>
    <w:rsid w:val="00C02329"/>
    <w:rsid w:val="00C02408"/>
    <w:rsid w:val="00C0247C"/>
    <w:rsid w:val="00C024F0"/>
    <w:rsid w:val="00C0251D"/>
    <w:rsid w:val="00C0253F"/>
    <w:rsid w:val="00C02548"/>
    <w:rsid w:val="00C025E3"/>
    <w:rsid w:val="00C025F9"/>
    <w:rsid w:val="00C0261B"/>
    <w:rsid w:val="00C02642"/>
    <w:rsid w:val="00C0264A"/>
    <w:rsid w:val="00C026C9"/>
    <w:rsid w:val="00C026E6"/>
    <w:rsid w:val="00C02755"/>
    <w:rsid w:val="00C02756"/>
    <w:rsid w:val="00C0279C"/>
    <w:rsid w:val="00C027F5"/>
    <w:rsid w:val="00C028EC"/>
    <w:rsid w:val="00C0297E"/>
    <w:rsid w:val="00C029E4"/>
    <w:rsid w:val="00C02A1D"/>
    <w:rsid w:val="00C02A2E"/>
    <w:rsid w:val="00C02A54"/>
    <w:rsid w:val="00C02A7E"/>
    <w:rsid w:val="00C02AA3"/>
    <w:rsid w:val="00C02ABA"/>
    <w:rsid w:val="00C02ABB"/>
    <w:rsid w:val="00C02C41"/>
    <w:rsid w:val="00C02C7B"/>
    <w:rsid w:val="00C02C8D"/>
    <w:rsid w:val="00C02CF2"/>
    <w:rsid w:val="00C02D93"/>
    <w:rsid w:val="00C02DF8"/>
    <w:rsid w:val="00C02E6F"/>
    <w:rsid w:val="00C02EE4"/>
    <w:rsid w:val="00C02EF6"/>
    <w:rsid w:val="00C02FC2"/>
    <w:rsid w:val="00C03093"/>
    <w:rsid w:val="00C030D3"/>
    <w:rsid w:val="00C03102"/>
    <w:rsid w:val="00C03118"/>
    <w:rsid w:val="00C03131"/>
    <w:rsid w:val="00C0317F"/>
    <w:rsid w:val="00C03181"/>
    <w:rsid w:val="00C031CC"/>
    <w:rsid w:val="00C0320F"/>
    <w:rsid w:val="00C0323C"/>
    <w:rsid w:val="00C0324B"/>
    <w:rsid w:val="00C0324F"/>
    <w:rsid w:val="00C03271"/>
    <w:rsid w:val="00C032D3"/>
    <w:rsid w:val="00C032DB"/>
    <w:rsid w:val="00C03348"/>
    <w:rsid w:val="00C03383"/>
    <w:rsid w:val="00C033DC"/>
    <w:rsid w:val="00C03465"/>
    <w:rsid w:val="00C034A9"/>
    <w:rsid w:val="00C034B6"/>
    <w:rsid w:val="00C034E2"/>
    <w:rsid w:val="00C034F0"/>
    <w:rsid w:val="00C03521"/>
    <w:rsid w:val="00C0353B"/>
    <w:rsid w:val="00C03550"/>
    <w:rsid w:val="00C03649"/>
    <w:rsid w:val="00C036C7"/>
    <w:rsid w:val="00C036CD"/>
    <w:rsid w:val="00C036D1"/>
    <w:rsid w:val="00C03705"/>
    <w:rsid w:val="00C03727"/>
    <w:rsid w:val="00C03775"/>
    <w:rsid w:val="00C03785"/>
    <w:rsid w:val="00C037C4"/>
    <w:rsid w:val="00C03842"/>
    <w:rsid w:val="00C038BF"/>
    <w:rsid w:val="00C038E6"/>
    <w:rsid w:val="00C0391E"/>
    <w:rsid w:val="00C03944"/>
    <w:rsid w:val="00C039B3"/>
    <w:rsid w:val="00C039B8"/>
    <w:rsid w:val="00C03A44"/>
    <w:rsid w:val="00C03A53"/>
    <w:rsid w:val="00C03A82"/>
    <w:rsid w:val="00C03AD5"/>
    <w:rsid w:val="00C03B92"/>
    <w:rsid w:val="00C03B97"/>
    <w:rsid w:val="00C03C3D"/>
    <w:rsid w:val="00C03C54"/>
    <w:rsid w:val="00C03C5F"/>
    <w:rsid w:val="00C03C9B"/>
    <w:rsid w:val="00C03CA8"/>
    <w:rsid w:val="00C03CFE"/>
    <w:rsid w:val="00C03D78"/>
    <w:rsid w:val="00C03D91"/>
    <w:rsid w:val="00C03E0C"/>
    <w:rsid w:val="00C03E17"/>
    <w:rsid w:val="00C03E88"/>
    <w:rsid w:val="00C03EB4"/>
    <w:rsid w:val="00C03F69"/>
    <w:rsid w:val="00C03FAC"/>
    <w:rsid w:val="00C03FBD"/>
    <w:rsid w:val="00C04016"/>
    <w:rsid w:val="00C04061"/>
    <w:rsid w:val="00C040C9"/>
    <w:rsid w:val="00C040CF"/>
    <w:rsid w:val="00C040FB"/>
    <w:rsid w:val="00C04102"/>
    <w:rsid w:val="00C04176"/>
    <w:rsid w:val="00C0419D"/>
    <w:rsid w:val="00C041ED"/>
    <w:rsid w:val="00C0421B"/>
    <w:rsid w:val="00C04248"/>
    <w:rsid w:val="00C04289"/>
    <w:rsid w:val="00C042FD"/>
    <w:rsid w:val="00C0437E"/>
    <w:rsid w:val="00C043AF"/>
    <w:rsid w:val="00C043C9"/>
    <w:rsid w:val="00C043DC"/>
    <w:rsid w:val="00C043F7"/>
    <w:rsid w:val="00C0444B"/>
    <w:rsid w:val="00C0445F"/>
    <w:rsid w:val="00C04471"/>
    <w:rsid w:val="00C04499"/>
    <w:rsid w:val="00C044ED"/>
    <w:rsid w:val="00C044F0"/>
    <w:rsid w:val="00C04524"/>
    <w:rsid w:val="00C04554"/>
    <w:rsid w:val="00C045DE"/>
    <w:rsid w:val="00C045EB"/>
    <w:rsid w:val="00C04663"/>
    <w:rsid w:val="00C0466C"/>
    <w:rsid w:val="00C0469C"/>
    <w:rsid w:val="00C04788"/>
    <w:rsid w:val="00C047D6"/>
    <w:rsid w:val="00C0484A"/>
    <w:rsid w:val="00C0489A"/>
    <w:rsid w:val="00C048A8"/>
    <w:rsid w:val="00C048F3"/>
    <w:rsid w:val="00C049D7"/>
    <w:rsid w:val="00C049D8"/>
    <w:rsid w:val="00C04A39"/>
    <w:rsid w:val="00C04A91"/>
    <w:rsid w:val="00C04AB1"/>
    <w:rsid w:val="00C04B87"/>
    <w:rsid w:val="00C04B8F"/>
    <w:rsid w:val="00C04C0E"/>
    <w:rsid w:val="00C04C2A"/>
    <w:rsid w:val="00C04CF8"/>
    <w:rsid w:val="00C04D39"/>
    <w:rsid w:val="00C04DED"/>
    <w:rsid w:val="00C04E12"/>
    <w:rsid w:val="00C04EB1"/>
    <w:rsid w:val="00C04EC8"/>
    <w:rsid w:val="00C04F33"/>
    <w:rsid w:val="00C04F41"/>
    <w:rsid w:val="00C04F74"/>
    <w:rsid w:val="00C04FD5"/>
    <w:rsid w:val="00C04FFD"/>
    <w:rsid w:val="00C05024"/>
    <w:rsid w:val="00C050A1"/>
    <w:rsid w:val="00C050EA"/>
    <w:rsid w:val="00C0516B"/>
    <w:rsid w:val="00C05175"/>
    <w:rsid w:val="00C051A0"/>
    <w:rsid w:val="00C051A6"/>
    <w:rsid w:val="00C051CB"/>
    <w:rsid w:val="00C051EA"/>
    <w:rsid w:val="00C0521B"/>
    <w:rsid w:val="00C05222"/>
    <w:rsid w:val="00C0535D"/>
    <w:rsid w:val="00C0535E"/>
    <w:rsid w:val="00C0569D"/>
    <w:rsid w:val="00C056D6"/>
    <w:rsid w:val="00C056E5"/>
    <w:rsid w:val="00C057FA"/>
    <w:rsid w:val="00C05829"/>
    <w:rsid w:val="00C058AF"/>
    <w:rsid w:val="00C05918"/>
    <w:rsid w:val="00C05929"/>
    <w:rsid w:val="00C05932"/>
    <w:rsid w:val="00C059D3"/>
    <w:rsid w:val="00C059D5"/>
    <w:rsid w:val="00C05A01"/>
    <w:rsid w:val="00C05A60"/>
    <w:rsid w:val="00C05A64"/>
    <w:rsid w:val="00C05AC2"/>
    <w:rsid w:val="00C05B21"/>
    <w:rsid w:val="00C05B43"/>
    <w:rsid w:val="00C05B63"/>
    <w:rsid w:val="00C05C11"/>
    <w:rsid w:val="00C05CEB"/>
    <w:rsid w:val="00C05D67"/>
    <w:rsid w:val="00C05E62"/>
    <w:rsid w:val="00C05E69"/>
    <w:rsid w:val="00C05E72"/>
    <w:rsid w:val="00C05EB9"/>
    <w:rsid w:val="00C05EF8"/>
    <w:rsid w:val="00C05F0E"/>
    <w:rsid w:val="00C05F53"/>
    <w:rsid w:val="00C05F57"/>
    <w:rsid w:val="00C05FF7"/>
    <w:rsid w:val="00C06080"/>
    <w:rsid w:val="00C060A4"/>
    <w:rsid w:val="00C060A6"/>
    <w:rsid w:val="00C060AA"/>
    <w:rsid w:val="00C060DF"/>
    <w:rsid w:val="00C06149"/>
    <w:rsid w:val="00C0614C"/>
    <w:rsid w:val="00C0624A"/>
    <w:rsid w:val="00C062CF"/>
    <w:rsid w:val="00C062EE"/>
    <w:rsid w:val="00C06363"/>
    <w:rsid w:val="00C0637C"/>
    <w:rsid w:val="00C06394"/>
    <w:rsid w:val="00C0640B"/>
    <w:rsid w:val="00C06492"/>
    <w:rsid w:val="00C064A4"/>
    <w:rsid w:val="00C064C7"/>
    <w:rsid w:val="00C0655B"/>
    <w:rsid w:val="00C065D4"/>
    <w:rsid w:val="00C06617"/>
    <w:rsid w:val="00C06632"/>
    <w:rsid w:val="00C06646"/>
    <w:rsid w:val="00C0667D"/>
    <w:rsid w:val="00C06783"/>
    <w:rsid w:val="00C067A3"/>
    <w:rsid w:val="00C067AB"/>
    <w:rsid w:val="00C067DF"/>
    <w:rsid w:val="00C06809"/>
    <w:rsid w:val="00C068F5"/>
    <w:rsid w:val="00C068FE"/>
    <w:rsid w:val="00C0690A"/>
    <w:rsid w:val="00C06951"/>
    <w:rsid w:val="00C069E9"/>
    <w:rsid w:val="00C06A89"/>
    <w:rsid w:val="00C06B07"/>
    <w:rsid w:val="00C06B87"/>
    <w:rsid w:val="00C06B93"/>
    <w:rsid w:val="00C06D00"/>
    <w:rsid w:val="00C06DD1"/>
    <w:rsid w:val="00C06E56"/>
    <w:rsid w:val="00C06E76"/>
    <w:rsid w:val="00C06E86"/>
    <w:rsid w:val="00C06EBE"/>
    <w:rsid w:val="00C06F49"/>
    <w:rsid w:val="00C06F55"/>
    <w:rsid w:val="00C06F95"/>
    <w:rsid w:val="00C06FB3"/>
    <w:rsid w:val="00C06FED"/>
    <w:rsid w:val="00C070D4"/>
    <w:rsid w:val="00C070D7"/>
    <w:rsid w:val="00C070E5"/>
    <w:rsid w:val="00C070EC"/>
    <w:rsid w:val="00C070FC"/>
    <w:rsid w:val="00C0718A"/>
    <w:rsid w:val="00C071AC"/>
    <w:rsid w:val="00C07212"/>
    <w:rsid w:val="00C0724D"/>
    <w:rsid w:val="00C07270"/>
    <w:rsid w:val="00C073FA"/>
    <w:rsid w:val="00C07448"/>
    <w:rsid w:val="00C074B4"/>
    <w:rsid w:val="00C074BF"/>
    <w:rsid w:val="00C07630"/>
    <w:rsid w:val="00C07641"/>
    <w:rsid w:val="00C07667"/>
    <w:rsid w:val="00C076C6"/>
    <w:rsid w:val="00C07786"/>
    <w:rsid w:val="00C0786E"/>
    <w:rsid w:val="00C0788C"/>
    <w:rsid w:val="00C078E7"/>
    <w:rsid w:val="00C07904"/>
    <w:rsid w:val="00C07956"/>
    <w:rsid w:val="00C079A8"/>
    <w:rsid w:val="00C079D6"/>
    <w:rsid w:val="00C07A76"/>
    <w:rsid w:val="00C07AE7"/>
    <w:rsid w:val="00C07B1A"/>
    <w:rsid w:val="00C07B5C"/>
    <w:rsid w:val="00C07BA8"/>
    <w:rsid w:val="00C07BB4"/>
    <w:rsid w:val="00C07BC0"/>
    <w:rsid w:val="00C07C50"/>
    <w:rsid w:val="00C07C84"/>
    <w:rsid w:val="00C07C97"/>
    <w:rsid w:val="00C07D0A"/>
    <w:rsid w:val="00C07D3B"/>
    <w:rsid w:val="00C07D46"/>
    <w:rsid w:val="00C07D58"/>
    <w:rsid w:val="00C07D88"/>
    <w:rsid w:val="00C07E09"/>
    <w:rsid w:val="00C07F02"/>
    <w:rsid w:val="00C07F5C"/>
    <w:rsid w:val="00C10006"/>
    <w:rsid w:val="00C1005D"/>
    <w:rsid w:val="00C10295"/>
    <w:rsid w:val="00C10297"/>
    <w:rsid w:val="00C102A2"/>
    <w:rsid w:val="00C102CA"/>
    <w:rsid w:val="00C1036A"/>
    <w:rsid w:val="00C103AE"/>
    <w:rsid w:val="00C103D2"/>
    <w:rsid w:val="00C103F8"/>
    <w:rsid w:val="00C103FC"/>
    <w:rsid w:val="00C10448"/>
    <w:rsid w:val="00C104FD"/>
    <w:rsid w:val="00C10515"/>
    <w:rsid w:val="00C1051F"/>
    <w:rsid w:val="00C10546"/>
    <w:rsid w:val="00C10564"/>
    <w:rsid w:val="00C105BB"/>
    <w:rsid w:val="00C105BC"/>
    <w:rsid w:val="00C1062C"/>
    <w:rsid w:val="00C10638"/>
    <w:rsid w:val="00C106A9"/>
    <w:rsid w:val="00C1078B"/>
    <w:rsid w:val="00C10790"/>
    <w:rsid w:val="00C10836"/>
    <w:rsid w:val="00C10893"/>
    <w:rsid w:val="00C108CA"/>
    <w:rsid w:val="00C10924"/>
    <w:rsid w:val="00C10930"/>
    <w:rsid w:val="00C10948"/>
    <w:rsid w:val="00C10988"/>
    <w:rsid w:val="00C109C3"/>
    <w:rsid w:val="00C10ABB"/>
    <w:rsid w:val="00C10B17"/>
    <w:rsid w:val="00C10B4C"/>
    <w:rsid w:val="00C10B84"/>
    <w:rsid w:val="00C10BB0"/>
    <w:rsid w:val="00C10C12"/>
    <w:rsid w:val="00C10CB7"/>
    <w:rsid w:val="00C10D05"/>
    <w:rsid w:val="00C10D43"/>
    <w:rsid w:val="00C10D5B"/>
    <w:rsid w:val="00C10D6A"/>
    <w:rsid w:val="00C10EAA"/>
    <w:rsid w:val="00C10EE3"/>
    <w:rsid w:val="00C10F93"/>
    <w:rsid w:val="00C11086"/>
    <w:rsid w:val="00C1117B"/>
    <w:rsid w:val="00C1123B"/>
    <w:rsid w:val="00C11245"/>
    <w:rsid w:val="00C11261"/>
    <w:rsid w:val="00C11290"/>
    <w:rsid w:val="00C112BF"/>
    <w:rsid w:val="00C11302"/>
    <w:rsid w:val="00C1136B"/>
    <w:rsid w:val="00C1146A"/>
    <w:rsid w:val="00C114B5"/>
    <w:rsid w:val="00C1155A"/>
    <w:rsid w:val="00C11562"/>
    <w:rsid w:val="00C115C5"/>
    <w:rsid w:val="00C11628"/>
    <w:rsid w:val="00C11637"/>
    <w:rsid w:val="00C1163D"/>
    <w:rsid w:val="00C11708"/>
    <w:rsid w:val="00C11712"/>
    <w:rsid w:val="00C11719"/>
    <w:rsid w:val="00C11742"/>
    <w:rsid w:val="00C1176A"/>
    <w:rsid w:val="00C117A5"/>
    <w:rsid w:val="00C117BC"/>
    <w:rsid w:val="00C117DC"/>
    <w:rsid w:val="00C1182B"/>
    <w:rsid w:val="00C1186F"/>
    <w:rsid w:val="00C118CE"/>
    <w:rsid w:val="00C11930"/>
    <w:rsid w:val="00C11957"/>
    <w:rsid w:val="00C1199B"/>
    <w:rsid w:val="00C11A7F"/>
    <w:rsid w:val="00C11A96"/>
    <w:rsid w:val="00C11B34"/>
    <w:rsid w:val="00C11B86"/>
    <w:rsid w:val="00C11BE3"/>
    <w:rsid w:val="00C11BF1"/>
    <w:rsid w:val="00C11C01"/>
    <w:rsid w:val="00C11C8C"/>
    <w:rsid w:val="00C11D51"/>
    <w:rsid w:val="00C11D7D"/>
    <w:rsid w:val="00C11DAF"/>
    <w:rsid w:val="00C11DB3"/>
    <w:rsid w:val="00C11DF2"/>
    <w:rsid w:val="00C11E1C"/>
    <w:rsid w:val="00C11EE4"/>
    <w:rsid w:val="00C11EF0"/>
    <w:rsid w:val="00C11F10"/>
    <w:rsid w:val="00C11F1B"/>
    <w:rsid w:val="00C11F5C"/>
    <w:rsid w:val="00C11F90"/>
    <w:rsid w:val="00C11FA7"/>
    <w:rsid w:val="00C12021"/>
    <w:rsid w:val="00C12086"/>
    <w:rsid w:val="00C12143"/>
    <w:rsid w:val="00C121AA"/>
    <w:rsid w:val="00C121FE"/>
    <w:rsid w:val="00C1223E"/>
    <w:rsid w:val="00C12257"/>
    <w:rsid w:val="00C12268"/>
    <w:rsid w:val="00C12303"/>
    <w:rsid w:val="00C12314"/>
    <w:rsid w:val="00C12338"/>
    <w:rsid w:val="00C12362"/>
    <w:rsid w:val="00C123C7"/>
    <w:rsid w:val="00C12482"/>
    <w:rsid w:val="00C124DD"/>
    <w:rsid w:val="00C124F4"/>
    <w:rsid w:val="00C12573"/>
    <w:rsid w:val="00C12624"/>
    <w:rsid w:val="00C12775"/>
    <w:rsid w:val="00C12795"/>
    <w:rsid w:val="00C12927"/>
    <w:rsid w:val="00C129FD"/>
    <w:rsid w:val="00C12A2A"/>
    <w:rsid w:val="00C12A35"/>
    <w:rsid w:val="00C12A3A"/>
    <w:rsid w:val="00C12AB8"/>
    <w:rsid w:val="00C12B23"/>
    <w:rsid w:val="00C12B48"/>
    <w:rsid w:val="00C12B76"/>
    <w:rsid w:val="00C12B81"/>
    <w:rsid w:val="00C12B85"/>
    <w:rsid w:val="00C12BA2"/>
    <w:rsid w:val="00C12BF3"/>
    <w:rsid w:val="00C12C6B"/>
    <w:rsid w:val="00C12D18"/>
    <w:rsid w:val="00C12D24"/>
    <w:rsid w:val="00C12D34"/>
    <w:rsid w:val="00C12DF1"/>
    <w:rsid w:val="00C12EDA"/>
    <w:rsid w:val="00C12F74"/>
    <w:rsid w:val="00C12F96"/>
    <w:rsid w:val="00C12FA5"/>
    <w:rsid w:val="00C12FAF"/>
    <w:rsid w:val="00C12FF0"/>
    <w:rsid w:val="00C13015"/>
    <w:rsid w:val="00C13049"/>
    <w:rsid w:val="00C1306A"/>
    <w:rsid w:val="00C13091"/>
    <w:rsid w:val="00C1311A"/>
    <w:rsid w:val="00C1314C"/>
    <w:rsid w:val="00C13193"/>
    <w:rsid w:val="00C13218"/>
    <w:rsid w:val="00C13248"/>
    <w:rsid w:val="00C1324C"/>
    <w:rsid w:val="00C1325D"/>
    <w:rsid w:val="00C1326E"/>
    <w:rsid w:val="00C13276"/>
    <w:rsid w:val="00C132ED"/>
    <w:rsid w:val="00C13311"/>
    <w:rsid w:val="00C13347"/>
    <w:rsid w:val="00C133CD"/>
    <w:rsid w:val="00C1342C"/>
    <w:rsid w:val="00C134ED"/>
    <w:rsid w:val="00C134FC"/>
    <w:rsid w:val="00C134FE"/>
    <w:rsid w:val="00C1351B"/>
    <w:rsid w:val="00C135B9"/>
    <w:rsid w:val="00C1362F"/>
    <w:rsid w:val="00C136A6"/>
    <w:rsid w:val="00C13751"/>
    <w:rsid w:val="00C1376A"/>
    <w:rsid w:val="00C137B8"/>
    <w:rsid w:val="00C137CE"/>
    <w:rsid w:val="00C1383E"/>
    <w:rsid w:val="00C138E2"/>
    <w:rsid w:val="00C13946"/>
    <w:rsid w:val="00C13978"/>
    <w:rsid w:val="00C13A34"/>
    <w:rsid w:val="00C13A47"/>
    <w:rsid w:val="00C13B32"/>
    <w:rsid w:val="00C13BCF"/>
    <w:rsid w:val="00C13CAD"/>
    <w:rsid w:val="00C13D10"/>
    <w:rsid w:val="00C13D2B"/>
    <w:rsid w:val="00C13D4C"/>
    <w:rsid w:val="00C13DC5"/>
    <w:rsid w:val="00C13DDD"/>
    <w:rsid w:val="00C13E3E"/>
    <w:rsid w:val="00C13F00"/>
    <w:rsid w:val="00C13FB0"/>
    <w:rsid w:val="00C13FCC"/>
    <w:rsid w:val="00C13FF2"/>
    <w:rsid w:val="00C13FF7"/>
    <w:rsid w:val="00C1400C"/>
    <w:rsid w:val="00C14012"/>
    <w:rsid w:val="00C14030"/>
    <w:rsid w:val="00C14033"/>
    <w:rsid w:val="00C1408F"/>
    <w:rsid w:val="00C14138"/>
    <w:rsid w:val="00C14165"/>
    <w:rsid w:val="00C14233"/>
    <w:rsid w:val="00C1424F"/>
    <w:rsid w:val="00C1428A"/>
    <w:rsid w:val="00C14298"/>
    <w:rsid w:val="00C1431C"/>
    <w:rsid w:val="00C14324"/>
    <w:rsid w:val="00C1437B"/>
    <w:rsid w:val="00C14396"/>
    <w:rsid w:val="00C143B3"/>
    <w:rsid w:val="00C1441B"/>
    <w:rsid w:val="00C14422"/>
    <w:rsid w:val="00C1445B"/>
    <w:rsid w:val="00C14471"/>
    <w:rsid w:val="00C14484"/>
    <w:rsid w:val="00C14502"/>
    <w:rsid w:val="00C14511"/>
    <w:rsid w:val="00C14528"/>
    <w:rsid w:val="00C1452A"/>
    <w:rsid w:val="00C14553"/>
    <w:rsid w:val="00C14572"/>
    <w:rsid w:val="00C145CA"/>
    <w:rsid w:val="00C14629"/>
    <w:rsid w:val="00C14642"/>
    <w:rsid w:val="00C146BF"/>
    <w:rsid w:val="00C1473E"/>
    <w:rsid w:val="00C147A1"/>
    <w:rsid w:val="00C147B5"/>
    <w:rsid w:val="00C14816"/>
    <w:rsid w:val="00C148CD"/>
    <w:rsid w:val="00C14917"/>
    <w:rsid w:val="00C1491A"/>
    <w:rsid w:val="00C14920"/>
    <w:rsid w:val="00C14989"/>
    <w:rsid w:val="00C14A24"/>
    <w:rsid w:val="00C14B0C"/>
    <w:rsid w:val="00C14B61"/>
    <w:rsid w:val="00C14BB6"/>
    <w:rsid w:val="00C14C00"/>
    <w:rsid w:val="00C14C50"/>
    <w:rsid w:val="00C14C62"/>
    <w:rsid w:val="00C14E13"/>
    <w:rsid w:val="00C14E2B"/>
    <w:rsid w:val="00C14E87"/>
    <w:rsid w:val="00C14E91"/>
    <w:rsid w:val="00C14F51"/>
    <w:rsid w:val="00C14F72"/>
    <w:rsid w:val="00C1513C"/>
    <w:rsid w:val="00C15148"/>
    <w:rsid w:val="00C15175"/>
    <w:rsid w:val="00C15190"/>
    <w:rsid w:val="00C151F9"/>
    <w:rsid w:val="00C15206"/>
    <w:rsid w:val="00C1520E"/>
    <w:rsid w:val="00C15231"/>
    <w:rsid w:val="00C152AF"/>
    <w:rsid w:val="00C152C6"/>
    <w:rsid w:val="00C15328"/>
    <w:rsid w:val="00C1546B"/>
    <w:rsid w:val="00C154D0"/>
    <w:rsid w:val="00C154DA"/>
    <w:rsid w:val="00C154F4"/>
    <w:rsid w:val="00C155DE"/>
    <w:rsid w:val="00C15615"/>
    <w:rsid w:val="00C1562B"/>
    <w:rsid w:val="00C15687"/>
    <w:rsid w:val="00C156DD"/>
    <w:rsid w:val="00C15725"/>
    <w:rsid w:val="00C1572F"/>
    <w:rsid w:val="00C15740"/>
    <w:rsid w:val="00C15743"/>
    <w:rsid w:val="00C1577D"/>
    <w:rsid w:val="00C157DE"/>
    <w:rsid w:val="00C157F9"/>
    <w:rsid w:val="00C158EB"/>
    <w:rsid w:val="00C15905"/>
    <w:rsid w:val="00C15940"/>
    <w:rsid w:val="00C15947"/>
    <w:rsid w:val="00C15981"/>
    <w:rsid w:val="00C15B00"/>
    <w:rsid w:val="00C15B0B"/>
    <w:rsid w:val="00C15B39"/>
    <w:rsid w:val="00C15B84"/>
    <w:rsid w:val="00C15B8C"/>
    <w:rsid w:val="00C15B8E"/>
    <w:rsid w:val="00C15B95"/>
    <w:rsid w:val="00C15BA0"/>
    <w:rsid w:val="00C15BC0"/>
    <w:rsid w:val="00C15BEA"/>
    <w:rsid w:val="00C15BED"/>
    <w:rsid w:val="00C15BF1"/>
    <w:rsid w:val="00C15BFB"/>
    <w:rsid w:val="00C15C06"/>
    <w:rsid w:val="00C15C25"/>
    <w:rsid w:val="00C15C29"/>
    <w:rsid w:val="00C15C6C"/>
    <w:rsid w:val="00C15CCB"/>
    <w:rsid w:val="00C15CFA"/>
    <w:rsid w:val="00C15D18"/>
    <w:rsid w:val="00C15DAA"/>
    <w:rsid w:val="00C15E0C"/>
    <w:rsid w:val="00C15F60"/>
    <w:rsid w:val="00C15F7D"/>
    <w:rsid w:val="00C15F9E"/>
    <w:rsid w:val="00C15FB3"/>
    <w:rsid w:val="00C16046"/>
    <w:rsid w:val="00C1609A"/>
    <w:rsid w:val="00C160CB"/>
    <w:rsid w:val="00C16107"/>
    <w:rsid w:val="00C16143"/>
    <w:rsid w:val="00C16163"/>
    <w:rsid w:val="00C16187"/>
    <w:rsid w:val="00C16191"/>
    <w:rsid w:val="00C161C0"/>
    <w:rsid w:val="00C161F8"/>
    <w:rsid w:val="00C1625C"/>
    <w:rsid w:val="00C1631A"/>
    <w:rsid w:val="00C16346"/>
    <w:rsid w:val="00C16349"/>
    <w:rsid w:val="00C16412"/>
    <w:rsid w:val="00C16494"/>
    <w:rsid w:val="00C164AA"/>
    <w:rsid w:val="00C16502"/>
    <w:rsid w:val="00C1651B"/>
    <w:rsid w:val="00C165CA"/>
    <w:rsid w:val="00C165E7"/>
    <w:rsid w:val="00C165FF"/>
    <w:rsid w:val="00C1663D"/>
    <w:rsid w:val="00C16685"/>
    <w:rsid w:val="00C1669C"/>
    <w:rsid w:val="00C166D2"/>
    <w:rsid w:val="00C166D3"/>
    <w:rsid w:val="00C16837"/>
    <w:rsid w:val="00C16974"/>
    <w:rsid w:val="00C16976"/>
    <w:rsid w:val="00C169F1"/>
    <w:rsid w:val="00C16A07"/>
    <w:rsid w:val="00C16A3C"/>
    <w:rsid w:val="00C16A6D"/>
    <w:rsid w:val="00C16ACE"/>
    <w:rsid w:val="00C16AE5"/>
    <w:rsid w:val="00C16B51"/>
    <w:rsid w:val="00C16B91"/>
    <w:rsid w:val="00C16BDD"/>
    <w:rsid w:val="00C16CB3"/>
    <w:rsid w:val="00C16D67"/>
    <w:rsid w:val="00C16D6B"/>
    <w:rsid w:val="00C16DA1"/>
    <w:rsid w:val="00C16DC5"/>
    <w:rsid w:val="00C16E13"/>
    <w:rsid w:val="00C16E5A"/>
    <w:rsid w:val="00C16E67"/>
    <w:rsid w:val="00C16EFD"/>
    <w:rsid w:val="00C16F18"/>
    <w:rsid w:val="00C16F54"/>
    <w:rsid w:val="00C16F95"/>
    <w:rsid w:val="00C17052"/>
    <w:rsid w:val="00C17059"/>
    <w:rsid w:val="00C17074"/>
    <w:rsid w:val="00C17099"/>
    <w:rsid w:val="00C1710C"/>
    <w:rsid w:val="00C17249"/>
    <w:rsid w:val="00C17268"/>
    <w:rsid w:val="00C172B5"/>
    <w:rsid w:val="00C172CA"/>
    <w:rsid w:val="00C172FF"/>
    <w:rsid w:val="00C17384"/>
    <w:rsid w:val="00C173EB"/>
    <w:rsid w:val="00C17402"/>
    <w:rsid w:val="00C1754C"/>
    <w:rsid w:val="00C17625"/>
    <w:rsid w:val="00C17720"/>
    <w:rsid w:val="00C1773F"/>
    <w:rsid w:val="00C1774C"/>
    <w:rsid w:val="00C17759"/>
    <w:rsid w:val="00C177BC"/>
    <w:rsid w:val="00C17855"/>
    <w:rsid w:val="00C17892"/>
    <w:rsid w:val="00C178DD"/>
    <w:rsid w:val="00C17989"/>
    <w:rsid w:val="00C17A10"/>
    <w:rsid w:val="00C17A21"/>
    <w:rsid w:val="00C17ABC"/>
    <w:rsid w:val="00C17ACF"/>
    <w:rsid w:val="00C17B1C"/>
    <w:rsid w:val="00C17B47"/>
    <w:rsid w:val="00C17BDE"/>
    <w:rsid w:val="00C17C57"/>
    <w:rsid w:val="00C17D13"/>
    <w:rsid w:val="00C17D63"/>
    <w:rsid w:val="00C17D6B"/>
    <w:rsid w:val="00C17DA1"/>
    <w:rsid w:val="00C17DA5"/>
    <w:rsid w:val="00C17E19"/>
    <w:rsid w:val="00C17E1A"/>
    <w:rsid w:val="00C17E78"/>
    <w:rsid w:val="00C17EE4"/>
    <w:rsid w:val="00C17F62"/>
    <w:rsid w:val="00C17F78"/>
    <w:rsid w:val="00C17FAB"/>
    <w:rsid w:val="00C17FC9"/>
    <w:rsid w:val="00C20000"/>
    <w:rsid w:val="00C20079"/>
    <w:rsid w:val="00C2008E"/>
    <w:rsid w:val="00C200CF"/>
    <w:rsid w:val="00C200DC"/>
    <w:rsid w:val="00C20113"/>
    <w:rsid w:val="00C2015D"/>
    <w:rsid w:val="00C2017F"/>
    <w:rsid w:val="00C201AA"/>
    <w:rsid w:val="00C201DF"/>
    <w:rsid w:val="00C202E6"/>
    <w:rsid w:val="00C202FC"/>
    <w:rsid w:val="00C20332"/>
    <w:rsid w:val="00C20401"/>
    <w:rsid w:val="00C204AF"/>
    <w:rsid w:val="00C204B3"/>
    <w:rsid w:val="00C20518"/>
    <w:rsid w:val="00C205E4"/>
    <w:rsid w:val="00C2060A"/>
    <w:rsid w:val="00C20668"/>
    <w:rsid w:val="00C20753"/>
    <w:rsid w:val="00C20763"/>
    <w:rsid w:val="00C20768"/>
    <w:rsid w:val="00C20788"/>
    <w:rsid w:val="00C207E5"/>
    <w:rsid w:val="00C20889"/>
    <w:rsid w:val="00C208BC"/>
    <w:rsid w:val="00C208C5"/>
    <w:rsid w:val="00C208F6"/>
    <w:rsid w:val="00C20985"/>
    <w:rsid w:val="00C20990"/>
    <w:rsid w:val="00C209D0"/>
    <w:rsid w:val="00C20A75"/>
    <w:rsid w:val="00C20AD8"/>
    <w:rsid w:val="00C20AF4"/>
    <w:rsid w:val="00C20B01"/>
    <w:rsid w:val="00C20B22"/>
    <w:rsid w:val="00C20BE6"/>
    <w:rsid w:val="00C20C02"/>
    <w:rsid w:val="00C20CE7"/>
    <w:rsid w:val="00C20E82"/>
    <w:rsid w:val="00C20EBC"/>
    <w:rsid w:val="00C20F83"/>
    <w:rsid w:val="00C20FB2"/>
    <w:rsid w:val="00C20FCC"/>
    <w:rsid w:val="00C2119E"/>
    <w:rsid w:val="00C21263"/>
    <w:rsid w:val="00C212D6"/>
    <w:rsid w:val="00C2136B"/>
    <w:rsid w:val="00C21379"/>
    <w:rsid w:val="00C21396"/>
    <w:rsid w:val="00C214D1"/>
    <w:rsid w:val="00C21586"/>
    <w:rsid w:val="00C2158C"/>
    <w:rsid w:val="00C2163F"/>
    <w:rsid w:val="00C216D6"/>
    <w:rsid w:val="00C21750"/>
    <w:rsid w:val="00C2177F"/>
    <w:rsid w:val="00C21786"/>
    <w:rsid w:val="00C2178A"/>
    <w:rsid w:val="00C21809"/>
    <w:rsid w:val="00C21867"/>
    <w:rsid w:val="00C21975"/>
    <w:rsid w:val="00C219EB"/>
    <w:rsid w:val="00C21ABC"/>
    <w:rsid w:val="00C21ADC"/>
    <w:rsid w:val="00C21ADD"/>
    <w:rsid w:val="00C21B69"/>
    <w:rsid w:val="00C21BA8"/>
    <w:rsid w:val="00C21C34"/>
    <w:rsid w:val="00C21C3C"/>
    <w:rsid w:val="00C21CB6"/>
    <w:rsid w:val="00C21CE0"/>
    <w:rsid w:val="00C21D03"/>
    <w:rsid w:val="00C21D13"/>
    <w:rsid w:val="00C21D48"/>
    <w:rsid w:val="00C21D5B"/>
    <w:rsid w:val="00C21D5E"/>
    <w:rsid w:val="00C21DC3"/>
    <w:rsid w:val="00C21DDD"/>
    <w:rsid w:val="00C21EAD"/>
    <w:rsid w:val="00C21ECA"/>
    <w:rsid w:val="00C21FA6"/>
    <w:rsid w:val="00C21FE8"/>
    <w:rsid w:val="00C21FE9"/>
    <w:rsid w:val="00C21FF8"/>
    <w:rsid w:val="00C22057"/>
    <w:rsid w:val="00C2209C"/>
    <w:rsid w:val="00C22142"/>
    <w:rsid w:val="00C2215D"/>
    <w:rsid w:val="00C22186"/>
    <w:rsid w:val="00C221C5"/>
    <w:rsid w:val="00C22209"/>
    <w:rsid w:val="00C22217"/>
    <w:rsid w:val="00C222DD"/>
    <w:rsid w:val="00C224EA"/>
    <w:rsid w:val="00C224EC"/>
    <w:rsid w:val="00C2252D"/>
    <w:rsid w:val="00C22546"/>
    <w:rsid w:val="00C22610"/>
    <w:rsid w:val="00C2265B"/>
    <w:rsid w:val="00C22697"/>
    <w:rsid w:val="00C226B2"/>
    <w:rsid w:val="00C226CA"/>
    <w:rsid w:val="00C22765"/>
    <w:rsid w:val="00C227FE"/>
    <w:rsid w:val="00C2282F"/>
    <w:rsid w:val="00C2285E"/>
    <w:rsid w:val="00C228BC"/>
    <w:rsid w:val="00C228CF"/>
    <w:rsid w:val="00C228FD"/>
    <w:rsid w:val="00C22930"/>
    <w:rsid w:val="00C229AE"/>
    <w:rsid w:val="00C22A0E"/>
    <w:rsid w:val="00C22A2A"/>
    <w:rsid w:val="00C22A48"/>
    <w:rsid w:val="00C22AA7"/>
    <w:rsid w:val="00C22ACD"/>
    <w:rsid w:val="00C22B11"/>
    <w:rsid w:val="00C22B31"/>
    <w:rsid w:val="00C22CE5"/>
    <w:rsid w:val="00C22DED"/>
    <w:rsid w:val="00C22E20"/>
    <w:rsid w:val="00C22EA0"/>
    <w:rsid w:val="00C22F2B"/>
    <w:rsid w:val="00C23011"/>
    <w:rsid w:val="00C23072"/>
    <w:rsid w:val="00C2308F"/>
    <w:rsid w:val="00C23118"/>
    <w:rsid w:val="00C23163"/>
    <w:rsid w:val="00C23196"/>
    <w:rsid w:val="00C231AB"/>
    <w:rsid w:val="00C23375"/>
    <w:rsid w:val="00C23376"/>
    <w:rsid w:val="00C2338D"/>
    <w:rsid w:val="00C23393"/>
    <w:rsid w:val="00C2343B"/>
    <w:rsid w:val="00C2344F"/>
    <w:rsid w:val="00C2349E"/>
    <w:rsid w:val="00C234EB"/>
    <w:rsid w:val="00C23568"/>
    <w:rsid w:val="00C23572"/>
    <w:rsid w:val="00C235A7"/>
    <w:rsid w:val="00C235AA"/>
    <w:rsid w:val="00C235DB"/>
    <w:rsid w:val="00C235ED"/>
    <w:rsid w:val="00C23697"/>
    <w:rsid w:val="00C2369D"/>
    <w:rsid w:val="00C236F3"/>
    <w:rsid w:val="00C23706"/>
    <w:rsid w:val="00C23743"/>
    <w:rsid w:val="00C23746"/>
    <w:rsid w:val="00C23766"/>
    <w:rsid w:val="00C23784"/>
    <w:rsid w:val="00C237DF"/>
    <w:rsid w:val="00C23889"/>
    <w:rsid w:val="00C238D7"/>
    <w:rsid w:val="00C238EE"/>
    <w:rsid w:val="00C238F8"/>
    <w:rsid w:val="00C23957"/>
    <w:rsid w:val="00C239CF"/>
    <w:rsid w:val="00C239D6"/>
    <w:rsid w:val="00C23A2C"/>
    <w:rsid w:val="00C23A4B"/>
    <w:rsid w:val="00C23A67"/>
    <w:rsid w:val="00C23A72"/>
    <w:rsid w:val="00C23A74"/>
    <w:rsid w:val="00C23A89"/>
    <w:rsid w:val="00C23AB9"/>
    <w:rsid w:val="00C23AD4"/>
    <w:rsid w:val="00C23B0A"/>
    <w:rsid w:val="00C23BF7"/>
    <w:rsid w:val="00C23C04"/>
    <w:rsid w:val="00C23C87"/>
    <w:rsid w:val="00C23C98"/>
    <w:rsid w:val="00C23CA1"/>
    <w:rsid w:val="00C23D7C"/>
    <w:rsid w:val="00C23DFD"/>
    <w:rsid w:val="00C23EEC"/>
    <w:rsid w:val="00C23F74"/>
    <w:rsid w:val="00C23F80"/>
    <w:rsid w:val="00C24075"/>
    <w:rsid w:val="00C24079"/>
    <w:rsid w:val="00C24157"/>
    <w:rsid w:val="00C241B7"/>
    <w:rsid w:val="00C241BE"/>
    <w:rsid w:val="00C241CC"/>
    <w:rsid w:val="00C2428D"/>
    <w:rsid w:val="00C242B5"/>
    <w:rsid w:val="00C242ED"/>
    <w:rsid w:val="00C24376"/>
    <w:rsid w:val="00C24397"/>
    <w:rsid w:val="00C244F9"/>
    <w:rsid w:val="00C24523"/>
    <w:rsid w:val="00C24568"/>
    <w:rsid w:val="00C2459A"/>
    <w:rsid w:val="00C245B4"/>
    <w:rsid w:val="00C245B5"/>
    <w:rsid w:val="00C24677"/>
    <w:rsid w:val="00C246AA"/>
    <w:rsid w:val="00C246EE"/>
    <w:rsid w:val="00C247A9"/>
    <w:rsid w:val="00C2492B"/>
    <w:rsid w:val="00C249FB"/>
    <w:rsid w:val="00C24A1B"/>
    <w:rsid w:val="00C24A85"/>
    <w:rsid w:val="00C24AC4"/>
    <w:rsid w:val="00C24AC7"/>
    <w:rsid w:val="00C24B20"/>
    <w:rsid w:val="00C24B6A"/>
    <w:rsid w:val="00C24C3F"/>
    <w:rsid w:val="00C24C4F"/>
    <w:rsid w:val="00C24C83"/>
    <w:rsid w:val="00C24D68"/>
    <w:rsid w:val="00C24D75"/>
    <w:rsid w:val="00C24D7E"/>
    <w:rsid w:val="00C24DEA"/>
    <w:rsid w:val="00C24E3F"/>
    <w:rsid w:val="00C24E59"/>
    <w:rsid w:val="00C24EE2"/>
    <w:rsid w:val="00C24EEE"/>
    <w:rsid w:val="00C24FA0"/>
    <w:rsid w:val="00C24FAB"/>
    <w:rsid w:val="00C2503C"/>
    <w:rsid w:val="00C2505A"/>
    <w:rsid w:val="00C250F9"/>
    <w:rsid w:val="00C25114"/>
    <w:rsid w:val="00C25124"/>
    <w:rsid w:val="00C2519F"/>
    <w:rsid w:val="00C251A1"/>
    <w:rsid w:val="00C25294"/>
    <w:rsid w:val="00C252AF"/>
    <w:rsid w:val="00C25370"/>
    <w:rsid w:val="00C2540D"/>
    <w:rsid w:val="00C25453"/>
    <w:rsid w:val="00C25468"/>
    <w:rsid w:val="00C2547A"/>
    <w:rsid w:val="00C254B8"/>
    <w:rsid w:val="00C255AB"/>
    <w:rsid w:val="00C255F1"/>
    <w:rsid w:val="00C256D9"/>
    <w:rsid w:val="00C257A3"/>
    <w:rsid w:val="00C25809"/>
    <w:rsid w:val="00C25822"/>
    <w:rsid w:val="00C25867"/>
    <w:rsid w:val="00C25895"/>
    <w:rsid w:val="00C258C6"/>
    <w:rsid w:val="00C258DC"/>
    <w:rsid w:val="00C258DF"/>
    <w:rsid w:val="00C259A0"/>
    <w:rsid w:val="00C259AA"/>
    <w:rsid w:val="00C259C5"/>
    <w:rsid w:val="00C259E4"/>
    <w:rsid w:val="00C25A39"/>
    <w:rsid w:val="00C25A5B"/>
    <w:rsid w:val="00C25A69"/>
    <w:rsid w:val="00C25ABD"/>
    <w:rsid w:val="00C25B05"/>
    <w:rsid w:val="00C25B83"/>
    <w:rsid w:val="00C25C02"/>
    <w:rsid w:val="00C25D34"/>
    <w:rsid w:val="00C25DA3"/>
    <w:rsid w:val="00C25DC3"/>
    <w:rsid w:val="00C25DCA"/>
    <w:rsid w:val="00C25E32"/>
    <w:rsid w:val="00C25E3C"/>
    <w:rsid w:val="00C25E4A"/>
    <w:rsid w:val="00C25E99"/>
    <w:rsid w:val="00C25F24"/>
    <w:rsid w:val="00C25F32"/>
    <w:rsid w:val="00C26004"/>
    <w:rsid w:val="00C26005"/>
    <w:rsid w:val="00C260A2"/>
    <w:rsid w:val="00C260CA"/>
    <w:rsid w:val="00C260E6"/>
    <w:rsid w:val="00C2611F"/>
    <w:rsid w:val="00C26130"/>
    <w:rsid w:val="00C26131"/>
    <w:rsid w:val="00C261CD"/>
    <w:rsid w:val="00C261F6"/>
    <w:rsid w:val="00C26239"/>
    <w:rsid w:val="00C26249"/>
    <w:rsid w:val="00C26298"/>
    <w:rsid w:val="00C26311"/>
    <w:rsid w:val="00C26337"/>
    <w:rsid w:val="00C2633D"/>
    <w:rsid w:val="00C26349"/>
    <w:rsid w:val="00C26392"/>
    <w:rsid w:val="00C263A6"/>
    <w:rsid w:val="00C263E9"/>
    <w:rsid w:val="00C26490"/>
    <w:rsid w:val="00C26526"/>
    <w:rsid w:val="00C26547"/>
    <w:rsid w:val="00C26560"/>
    <w:rsid w:val="00C265A3"/>
    <w:rsid w:val="00C265B6"/>
    <w:rsid w:val="00C26652"/>
    <w:rsid w:val="00C26687"/>
    <w:rsid w:val="00C26738"/>
    <w:rsid w:val="00C26778"/>
    <w:rsid w:val="00C267DD"/>
    <w:rsid w:val="00C2684F"/>
    <w:rsid w:val="00C268E1"/>
    <w:rsid w:val="00C26917"/>
    <w:rsid w:val="00C2691E"/>
    <w:rsid w:val="00C26984"/>
    <w:rsid w:val="00C26A8D"/>
    <w:rsid w:val="00C26ADE"/>
    <w:rsid w:val="00C26B17"/>
    <w:rsid w:val="00C26B22"/>
    <w:rsid w:val="00C26B25"/>
    <w:rsid w:val="00C26B6B"/>
    <w:rsid w:val="00C26C22"/>
    <w:rsid w:val="00C26C37"/>
    <w:rsid w:val="00C26C4B"/>
    <w:rsid w:val="00C26CE8"/>
    <w:rsid w:val="00C26DC2"/>
    <w:rsid w:val="00C26E10"/>
    <w:rsid w:val="00C26E25"/>
    <w:rsid w:val="00C26E3B"/>
    <w:rsid w:val="00C26E71"/>
    <w:rsid w:val="00C26E73"/>
    <w:rsid w:val="00C26EC3"/>
    <w:rsid w:val="00C26F38"/>
    <w:rsid w:val="00C26F51"/>
    <w:rsid w:val="00C26FAD"/>
    <w:rsid w:val="00C26FB1"/>
    <w:rsid w:val="00C27003"/>
    <w:rsid w:val="00C2705A"/>
    <w:rsid w:val="00C270E8"/>
    <w:rsid w:val="00C2710F"/>
    <w:rsid w:val="00C2712D"/>
    <w:rsid w:val="00C271E0"/>
    <w:rsid w:val="00C2726B"/>
    <w:rsid w:val="00C27283"/>
    <w:rsid w:val="00C2729D"/>
    <w:rsid w:val="00C272AA"/>
    <w:rsid w:val="00C272AB"/>
    <w:rsid w:val="00C2730C"/>
    <w:rsid w:val="00C27325"/>
    <w:rsid w:val="00C27338"/>
    <w:rsid w:val="00C27347"/>
    <w:rsid w:val="00C27399"/>
    <w:rsid w:val="00C2744F"/>
    <w:rsid w:val="00C2745F"/>
    <w:rsid w:val="00C274E1"/>
    <w:rsid w:val="00C27525"/>
    <w:rsid w:val="00C27527"/>
    <w:rsid w:val="00C27533"/>
    <w:rsid w:val="00C27534"/>
    <w:rsid w:val="00C275E9"/>
    <w:rsid w:val="00C27661"/>
    <w:rsid w:val="00C276F6"/>
    <w:rsid w:val="00C2773C"/>
    <w:rsid w:val="00C2774E"/>
    <w:rsid w:val="00C27776"/>
    <w:rsid w:val="00C278FF"/>
    <w:rsid w:val="00C2793B"/>
    <w:rsid w:val="00C27974"/>
    <w:rsid w:val="00C279D6"/>
    <w:rsid w:val="00C279D7"/>
    <w:rsid w:val="00C27A0E"/>
    <w:rsid w:val="00C27B64"/>
    <w:rsid w:val="00C27B77"/>
    <w:rsid w:val="00C27BDF"/>
    <w:rsid w:val="00C27C54"/>
    <w:rsid w:val="00C27C66"/>
    <w:rsid w:val="00C27C85"/>
    <w:rsid w:val="00C27CD6"/>
    <w:rsid w:val="00C27D81"/>
    <w:rsid w:val="00C27D94"/>
    <w:rsid w:val="00C27DC5"/>
    <w:rsid w:val="00C27E41"/>
    <w:rsid w:val="00C27E5E"/>
    <w:rsid w:val="00C27EA7"/>
    <w:rsid w:val="00C27F3B"/>
    <w:rsid w:val="00C27F3F"/>
    <w:rsid w:val="00C27F58"/>
    <w:rsid w:val="00C30000"/>
    <w:rsid w:val="00C30094"/>
    <w:rsid w:val="00C300A9"/>
    <w:rsid w:val="00C300E3"/>
    <w:rsid w:val="00C301E8"/>
    <w:rsid w:val="00C30205"/>
    <w:rsid w:val="00C3020E"/>
    <w:rsid w:val="00C302AE"/>
    <w:rsid w:val="00C302B0"/>
    <w:rsid w:val="00C302EA"/>
    <w:rsid w:val="00C3030B"/>
    <w:rsid w:val="00C3040A"/>
    <w:rsid w:val="00C30473"/>
    <w:rsid w:val="00C304A3"/>
    <w:rsid w:val="00C30567"/>
    <w:rsid w:val="00C30583"/>
    <w:rsid w:val="00C30626"/>
    <w:rsid w:val="00C30660"/>
    <w:rsid w:val="00C3072E"/>
    <w:rsid w:val="00C30761"/>
    <w:rsid w:val="00C30770"/>
    <w:rsid w:val="00C307A0"/>
    <w:rsid w:val="00C30802"/>
    <w:rsid w:val="00C30832"/>
    <w:rsid w:val="00C308C1"/>
    <w:rsid w:val="00C308E5"/>
    <w:rsid w:val="00C309C5"/>
    <w:rsid w:val="00C30AF0"/>
    <w:rsid w:val="00C30AFF"/>
    <w:rsid w:val="00C30B46"/>
    <w:rsid w:val="00C30B57"/>
    <w:rsid w:val="00C30C2D"/>
    <w:rsid w:val="00C30C4F"/>
    <w:rsid w:val="00C30C8B"/>
    <w:rsid w:val="00C30D60"/>
    <w:rsid w:val="00C30D62"/>
    <w:rsid w:val="00C30DDE"/>
    <w:rsid w:val="00C30E26"/>
    <w:rsid w:val="00C30E28"/>
    <w:rsid w:val="00C30E39"/>
    <w:rsid w:val="00C30F2F"/>
    <w:rsid w:val="00C3101C"/>
    <w:rsid w:val="00C3105E"/>
    <w:rsid w:val="00C310CB"/>
    <w:rsid w:val="00C310D7"/>
    <w:rsid w:val="00C31127"/>
    <w:rsid w:val="00C31184"/>
    <w:rsid w:val="00C3118E"/>
    <w:rsid w:val="00C311AA"/>
    <w:rsid w:val="00C311B9"/>
    <w:rsid w:val="00C311BA"/>
    <w:rsid w:val="00C311D3"/>
    <w:rsid w:val="00C31250"/>
    <w:rsid w:val="00C313D5"/>
    <w:rsid w:val="00C314BE"/>
    <w:rsid w:val="00C314D7"/>
    <w:rsid w:val="00C31574"/>
    <w:rsid w:val="00C3158C"/>
    <w:rsid w:val="00C315E8"/>
    <w:rsid w:val="00C31740"/>
    <w:rsid w:val="00C31756"/>
    <w:rsid w:val="00C317BC"/>
    <w:rsid w:val="00C3181C"/>
    <w:rsid w:val="00C31899"/>
    <w:rsid w:val="00C318D3"/>
    <w:rsid w:val="00C31946"/>
    <w:rsid w:val="00C319C0"/>
    <w:rsid w:val="00C31A5B"/>
    <w:rsid w:val="00C31A74"/>
    <w:rsid w:val="00C31B55"/>
    <w:rsid w:val="00C31B60"/>
    <w:rsid w:val="00C31C26"/>
    <w:rsid w:val="00C31C4B"/>
    <w:rsid w:val="00C31C69"/>
    <w:rsid w:val="00C31D2E"/>
    <w:rsid w:val="00C31E04"/>
    <w:rsid w:val="00C31E58"/>
    <w:rsid w:val="00C31E68"/>
    <w:rsid w:val="00C31E7A"/>
    <w:rsid w:val="00C31EF5"/>
    <w:rsid w:val="00C31F0E"/>
    <w:rsid w:val="00C31F32"/>
    <w:rsid w:val="00C31F9F"/>
    <w:rsid w:val="00C31FB0"/>
    <w:rsid w:val="00C32051"/>
    <w:rsid w:val="00C32121"/>
    <w:rsid w:val="00C321E4"/>
    <w:rsid w:val="00C3225C"/>
    <w:rsid w:val="00C32296"/>
    <w:rsid w:val="00C322AB"/>
    <w:rsid w:val="00C322CC"/>
    <w:rsid w:val="00C322EC"/>
    <w:rsid w:val="00C322FA"/>
    <w:rsid w:val="00C32348"/>
    <w:rsid w:val="00C32364"/>
    <w:rsid w:val="00C32378"/>
    <w:rsid w:val="00C323A9"/>
    <w:rsid w:val="00C323AE"/>
    <w:rsid w:val="00C323D4"/>
    <w:rsid w:val="00C32413"/>
    <w:rsid w:val="00C3246A"/>
    <w:rsid w:val="00C324B6"/>
    <w:rsid w:val="00C324F9"/>
    <w:rsid w:val="00C32523"/>
    <w:rsid w:val="00C3252B"/>
    <w:rsid w:val="00C32540"/>
    <w:rsid w:val="00C325A0"/>
    <w:rsid w:val="00C325E7"/>
    <w:rsid w:val="00C325EC"/>
    <w:rsid w:val="00C3261F"/>
    <w:rsid w:val="00C32699"/>
    <w:rsid w:val="00C326D0"/>
    <w:rsid w:val="00C326DC"/>
    <w:rsid w:val="00C326EA"/>
    <w:rsid w:val="00C32701"/>
    <w:rsid w:val="00C32772"/>
    <w:rsid w:val="00C327B0"/>
    <w:rsid w:val="00C327F3"/>
    <w:rsid w:val="00C327FB"/>
    <w:rsid w:val="00C32839"/>
    <w:rsid w:val="00C32846"/>
    <w:rsid w:val="00C328A5"/>
    <w:rsid w:val="00C3290B"/>
    <w:rsid w:val="00C32988"/>
    <w:rsid w:val="00C329AB"/>
    <w:rsid w:val="00C329B9"/>
    <w:rsid w:val="00C32A0D"/>
    <w:rsid w:val="00C32A1B"/>
    <w:rsid w:val="00C32A59"/>
    <w:rsid w:val="00C32AF2"/>
    <w:rsid w:val="00C32B9C"/>
    <w:rsid w:val="00C32BB5"/>
    <w:rsid w:val="00C32BD4"/>
    <w:rsid w:val="00C32C23"/>
    <w:rsid w:val="00C32C54"/>
    <w:rsid w:val="00C32C75"/>
    <w:rsid w:val="00C32CED"/>
    <w:rsid w:val="00C32CEF"/>
    <w:rsid w:val="00C32D07"/>
    <w:rsid w:val="00C32D37"/>
    <w:rsid w:val="00C32D57"/>
    <w:rsid w:val="00C32D65"/>
    <w:rsid w:val="00C32DA3"/>
    <w:rsid w:val="00C32DAC"/>
    <w:rsid w:val="00C32DFA"/>
    <w:rsid w:val="00C32E59"/>
    <w:rsid w:val="00C32E66"/>
    <w:rsid w:val="00C32EB7"/>
    <w:rsid w:val="00C32EED"/>
    <w:rsid w:val="00C32F45"/>
    <w:rsid w:val="00C32FC6"/>
    <w:rsid w:val="00C33008"/>
    <w:rsid w:val="00C3309B"/>
    <w:rsid w:val="00C3324A"/>
    <w:rsid w:val="00C332B3"/>
    <w:rsid w:val="00C33374"/>
    <w:rsid w:val="00C3337F"/>
    <w:rsid w:val="00C333C9"/>
    <w:rsid w:val="00C33425"/>
    <w:rsid w:val="00C3343A"/>
    <w:rsid w:val="00C334A4"/>
    <w:rsid w:val="00C334CF"/>
    <w:rsid w:val="00C335B6"/>
    <w:rsid w:val="00C335CD"/>
    <w:rsid w:val="00C335DF"/>
    <w:rsid w:val="00C33609"/>
    <w:rsid w:val="00C33680"/>
    <w:rsid w:val="00C33687"/>
    <w:rsid w:val="00C3369A"/>
    <w:rsid w:val="00C336C5"/>
    <w:rsid w:val="00C3381F"/>
    <w:rsid w:val="00C33827"/>
    <w:rsid w:val="00C3387C"/>
    <w:rsid w:val="00C338E3"/>
    <w:rsid w:val="00C3396D"/>
    <w:rsid w:val="00C339C9"/>
    <w:rsid w:val="00C33AA4"/>
    <w:rsid w:val="00C33AEA"/>
    <w:rsid w:val="00C33B26"/>
    <w:rsid w:val="00C33B37"/>
    <w:rsid w:val="00C33B3E"/>
    <w:rsid w:val="00C33B57"/>
    <w:rsid w:val="00C33CAC"/>
    <w:rsid w:val="00C33CB2"/>
    <w:rsid w:val="00C33F38"/>
    <w:rsid w:val="00C33F64"/>
    <w:rsid w:val="00C340F3"/>
    <w:rsid w:val="00C34173"/>
    <w:rsid w:val="00C3417D"/>
    <w:rsid w:val="00C34191"/>
    <w:rsid w:val="00C341B6"/>
    <w:rsid w:val="00C341CF"/>
    <w:rsid w:val="00C3422B"/>
    <w:rsid w:val="00C34238"/>
    <w:rsid w:val="00C3423F"/>
    <w:rsid w:val="00C3424B"/>
    <w:rsid w:val="00C342A1"/>
    <w:rsid w:val="00C342EA"/>
    <w:rsid w:val="00C342F1"/>
    <w:rsid w:val="00C34304"/>
    <w:rsid w:val="00C3433F"/>
    <w:rsid w:val="00C34349"/>
    <w:rsid w:val="00C34379"/>
    <w:rsid w:val="00C3441E"/>
    <w:rsid w:val="00C34451"/>
    <w:rsid w:val="00C344B6"/>
    <w:rsid w:val="00C344E5"/>
    <w:rsid w:val="00C34501"/>
    <w:rsid w:val="00C34545"/>
    <w:rsid w:val="00C3458A"/>
    <w:rsid w:val="00C345E6"/>
    <w:rsid w:val="00C34649"/>
    <w:rsid w:val="00C34653"/>
    <w:rsid w:val="00C346BC"/>
    <w:rsid w:val="00C346F8"/>
    <w:rsid w:val="00C34768"/>
    <w:rsid w:val="00C3476A"/>
    <w:rsid w:val="00C34848"/>
    <w:rsid w:val="00C34935"/>
    <w:rsid w:val="00C349FB"/>
    <w:rsid w:val="00C34A10"/>
    <w:rsid w:val="00C34AF1"/>
    <w:rsid w:val="00C34B35"/>
    <w:rsid w:val="00C34B4D"/>
    <w:rsid w:val="00C34BFC"/>
    <w:rsid w:val="00C34C61"/>
    <w:rsid w:val="00C34C75"/>
    <w:rsid w:val="00C34CF7"/>
    <w:rsid w:val="00C34D19"/>
    <w:rsid w:val="00C34D22"/>
    <w:rsid w:val="00C34E73"/>
    <w:rsid w:val="00C34E78"/>
    <w:rsid w:val="00C34E9C"/>
    <w:rsid w:val="00C34EFE"/>
    <w:rsid w:val="00C34FC2"/>
    <w:rsid w:val="00C34FD4"/>
    <w:rsid w:val="00C35065"/>
    <w:rsid w:val="00C350A0"/>
    <w:rsid w:val="00C35108"/>
    <w:rsid w:val="00C3513B"/>
    <w:rsid w:val="00C35159"/>
    <w:rsid w:val="00C35189"/>
    <w:rsid w:val="00C351A8"/>
    <w:rsid w:val="00C351DE"/>
    <w:rsid w:val="00C3529B"/>
    <w:rsid w:val="00C352B4"/>
    <w:rsid w:val="00C352B9"/>
    <w:rsid w:val="00C352BA"/>
    <w:rsid w:val="00C352D4"/>
    <w:rsid w:val="00C352EE"/>
    <w:rsid w:val="00C3534F"/>
    <w:rsid w:val="00C3538C"/>
    <w:rsid w:val="00C353DA"/>
    <w:rsid w:val="00C3542D"/>
    <w:rsid w:val="00C35459"/>
    <w:rsid w:val="00C35485"/>
    <w:rsid w:val="00C354B6"/>
    <w:rsid w:val="00C35525"/>
    <w:rsid w:val="00C3554E"/>
    <w:rsid w:val="00C3557B"/>
    <w:rsid w:val="00C355A3"/>
    <w:rsid w:val="00C355E4"/>
    <w:rsid w:val="00C355EB"/>
    <w:rsid w:val="00C355ED"/>
    <w:rsid w:val="00C35607"/>
    <w:rsid w:val="00C3563A"/>
    <w:rsid w:val="00C35670"/>
    <w:rsid w:val="00C3568B"/>
    <w:rsid w:val="00C3573B"/>
    <w:rsid w:val="00C35761"/>
    <w:rsid w:val="00C3581F"/>
    <w:rsid w:val="00C35844"/>
    <w:rsid w:val="00C358C3"/>
    <w:rsid w:val="00C3597B"/>
    <w:rsid w:val="00C359B4"/>
    <w:rsid w:val="00C359C7"/>
    <w:rsid w:val="00C35A68"/>
    <w:rsid w:val="00C35A7A"/>
    <w:rsid w:val="00C35A80"/>
    <w:rsid w:val="00C35AC6"/>
    <w:rsid w:val="00C35B49"/>
    <w:rsid w:val="00C35B72"/>
    <w:rsid w:val="00C35BA4"/>
    <w:rsid w:val="00C35BB0"/>
    <w:rsid w:val="00C35BD3"/>
    <w:rsid w:val="00C35C1C"/>
    <w:rsid w:val="00C35C25"/>
    <w:rsid w:val="00C35C79"/>
    <w:rsid w:val="00C35CB6"/>
    <w:rsid w:val="00C35CCA"/>
    <w:rsid w:val="00C35D01"/>
    <w:rsid w:val="00C35D0B"/>
    <w:rsid w:val="00C35E31"/>
    <w:rsid w:val="00C35E5B"/>
    <w:rsid w:val="00C35E64"/>
    <w:rsid w:val="00C35E9D"/>
    <w:rsid w:val="00C35EBE"/>
    <w:rsid w:val="00C35EC4"/>
    <w:rsid w:val="00C35EE0"/>
    <w:rsid w:val="00C35F77"/>
    <w:rsid w:val="00C35FDE"/>
    <w:rsid w:val="00C36003"/>
    <w:rsid w:val="00C3603F"/>
    <w:rsid w:val="00C36079"/>
    <w:rsid w:val="00C36141"/>
    <w:rsid w:val="00C361F3"/>
    <w:rsid w:val="00C36225"/>
    <w:rsid w:val="00C362A4"/>
    <w:rsid w:val="00C36461"/>
    <w:rsid w:val="00C3647B"/>
    <w:rsid w:val="00C364F7"/>
    <w:rsid w:val="00C36512"/>
    <w:rsid w:val="00C3654A"/>
    <w:rsid w:val="00C36583"/>
    <w:rsid w:val="00C3658F"/>
    <w:rsid w:val="00C3659A"/>
    <w:rsid w:val="00C3661D"/>
    <w:rsid w:val="00C366A1"/>
    <w:rsid w:val="00C366DA"/>
    <w:rsid w:val="00C366E8"/>
    <w:rsid w:val="00C366FB"/>
    <w:rsid w:val="00C367C4"/>
    <w:rsid w:val="00C367CE"/>
    <w:rsid w:val="00C36830"/>
    <w:rsid w:val="00C36851"/>
    <w:rsid w:val="00C36854"/>
    <w:rsid w:val="00C3694F"/>
    <w:rsid w:val="00C36987"/>
    <w:rsid w:val="00C369AA"/>
    <w:rsid w:val="00C369B9"/>
    <w:rsid w:val="00C369CB"/>
    <w:rsid w:val="00C36A1E"/>
    <w:rsid w:val="00C36A29"/>
    <w:rsid w:val="00C36A35"/>
    <w:rsid w:val="00C36A55"/>
    <w:rsid w:val="00C36A76"/>
    <w:rsid w:val="00C36B5F"/>
    <w:rsid w:val="00C36BB7"/>
    <w:rsid w:val="00C36C29"/>
    <w:rsid w:val="00C36C76"/>
    <w:rsid w:val="00C36C77"/>
    <w:rsid w:val="00C36CDC"/>
    <w:rsid w:val="00C36D87"/>
    <w:rsid w:val="00C36DAB"/>
    <w:rsid w:val="00C36DCC"/>
    <w:rsid w:val="00C36DE3"/>
    <w:rsid w:val="00C36E37"/>
    <w:rsid w:val="00C36E81"/>
    <w:rsid w:val="00C36EE8"/>
    <w:rsid w:val="00C36F11"/>
    <w:rsid w:val="00C36F24"/>
    <w:rsid w:val="00C36F60"/>
    <w:rsid w:val="00C36F81"/>
    <w:rsid w:val="00C36FC6"/>
    <w:rsid w:val="00C36FEF"/>
    <w:rsid w:val="00C36FFE"/>
    <w:rsid w:val="00C37006"/>
    <w:rsid w:val="00C3715A"/>
    <w:rsid w:val="00C3715B"/>
    <w:rsid w:val="00C37174"/>
    <w:rsid w:val="00C37186"/>
    <w:rsid w:val="00C371AF"/>
    <w:rsid w:val="00C371B2"/>
    <w:rsid w:val="00C371D2"/>
    <w:rsid w:val="00C371E9"/>
    <w:rsid w:val="00C3723A"/>
    <w:rsid w:val="00C37272"/>
    <w:rsid w:val="00C3731F"/>
    <w:rsid w:val="00C37358"/>
    <w:rsid w:val="00C373CA"/>
    <w:rsid w:val="00C373CD"/>
    <w:rsid w:val="00C373FB"/>
    <w:rsid w:val="00C37413"/>
    <w:rsid w:val="00C37441"/>
    <w:rsid w:val="00C374FD"/>
    <w:rsid w:val="00C37516"/>
    <w:rsid w:val="00C37537"/>
    <w:rsid w:val="00C3757F"/>
    <w:rsid w:val="00C37600"/>
    <w:rsid w:val="00C37645"/>
    <w:rsid w:val="00C37705"/>
    <w:rsid w:val="00C37711"/>
    <w:rsid w:val="00C3787E"/>
    <w:rsid w:val="00C37897"/>
    <w:rsid w:val="00C378B8"/>
    <w:rsid w:val="00C37A15"/>
    <w:rsid w:val="00C37A6E"/>
    <w:rsid w:val="00C37A71"/>
    <w:rsid w:val="00C37A97"/>
    <w:rsid w:val="00C37B31"/>
    <w:rsid w:val="00C37B36"/>
    <w:rsid w:val="00C37B8C"/>
    <w:rsid w:val="00C37C36"/>
    <w:rsid w:val="00C37C61"/>
    <w:rsid w:val="00C37CD8"/>
    <w:rsid w:val="00C37CEA"/>
    <w:rsid w:val="00C37D83"/>
    <w:rsid w:val="00C37D9D"/>
    <w:rsid w:val="00C37E27"/>
    <w:rsid w:val="00C37E57"/>
    <w:rsid w:val="00C37EA7"/>
    <w:rsid w:val="00C37EF9"/>
    <w:rsid w:val="00C37F4C"/>
    <w:rsid w:val="00C37F74"/>
    <w:rsid w:val="00C37F92"/>
    <w:rsid w:val="00C37F9E"/>
    <w:rsid w:val="00C37FFE"/>
    <w:rsid w:val="00C40003"/>
    <w:rsid w:val="00C400D7"/>
    <w:rsid w:val="00C40136"/>
    <w:rsid w:val="00C40154"/>
    <w:rsid w:val="00C4015E"/>
    <w:rsid w:val="00C401E6"/>
    <w:rsid w:val="00C402A8"/>
    <w:rsid w:val="00C40397"/>
    <w:rsid w:val="00C403C6"/>
    <w:rsid w:val="00C403F7"/>
    <w:rsid w:val="00C4043F"/>
    <w:rsid w:val="00C40457"/>
    <w:rsid w:val="00C4045B"/>
    <w:rsid w:val="00C4058E"/>
    <w:rsid w:val="00C405B9"/>
    <w:rsid w:val="00C406EA"/>
    <w:rsid w:val="00C40715"/>
    <w:rsid w:val="00C4074B"/>
    <w:rsid w:val="00C407EA"/>
    <w:rsid w:val="00C40824"/>
    <w:rsid w:val="00C4082B"/>
    <w:rsid w:val="00C40843"/>
    <w:rsid w:val="00C4085B"/>
    <w:rsid w:val="00C408A9"/>
    <w:rsid w:val="00C408F2"/>
    <w:rsid w:val="00C409B7"/>
    <w:rsid w:val="00C40A1E"/>
    <w:rsid w:val="00C40ACB"/>
    <w:rsid w:val="00C40AE8"/>
    <w:rsid w:val="00C40B96"/>
    <w:rsid w:val="00C40C15"/>
    <w:rsid w:val="00C40C9B"/>
    <w:rsid w:val="00C40CCD"/>
    <w:rsid w:val="00C40D11"/>
    <w:rsid w:val="00C40D22"/>
    <w:rsid w:val="00C40D79"/>
    <w:rsid w:val="00C40D84"/>
    <w:rsid w:val="00C40D8F"/>
    <w:rsid w:val="00C40D97"/>
    <w:rsid w:val="00C40E96"/>
    <w:rsid w:val="00C40EBB"/>
    <w:rsid w:val="00C40EE3"/>
    <w:rsid w:val="00C40EF2"/>
    <w:rsid w:val="00C40F22"/>
    <w:rsid w:val="00C40F4F"/>
    <w:rsid w:val="00C41083"/>
    <w:rsid w:val="00C4110B"/>
    <w:rsid w:val="00C41112"/>
    <w:rsid w:val="00C4115E"/>
    <w:rsid w:val="00C41282"/>
    <w:rsid w:val="00C4135D"/>
    <w:rsid w:val="00C4136D"/>
    <w:rsid w:val="00C4140F"/>
    <w:rsid w:val="00C4144C"/>
    <w:rsid w:val="00C4144F"/>
    <w:rsid w:val="00C414FE"/>
    <w:rsid w:val="00C41539"/>
    <w:rsid w:val="00C41549"/>
    <w:rsid w:val="00C4154E"/>
    <w:rsid w:val="00C415F4"/>
    <w:rsid w:val="00C41629"/>
    <w:rsid w:val="00C41686"/>
    <w:rsid w:val="00C416FA"/>
    <w:rsid w:val="00C41710"/>
    <w:rsid w:val="00C417D1"/>
    <w:rsid w:val="00C417E2"/>
    <w:rsid w:val="00C418ED"/>
    <w:rsid w:val="00C41949"/>
    <w:rsid w:val="00C419B6"/>
    <w:rsid w:val="00C419BA"/>
    <w:rsid w:val="00C419E0"/>
    <w:rsid w:val="00C419E2"/>
    <w:rsid w:val="00C41A06"/>
    <w:rsid w:val="00C41A12"/>
    <w:rsid w:val="00C41A19"/>
    <w:rsid w:val="00C41A69"/>
    <w:rsid w:val="00C41A71"/>
    <w:rsid w:val="00C41A9A"/>
    <w:rsid w:val="00C41AA9"/>
    <w:rsid w:val="00C41AAE"/>
    <w:rsid w:val="00C41AD5"/>
    <w:rsid w:val="00C41AF9"/>
    <w:rsid w:val="00C41AFD"/>
    <w:rsid w:val="00C41B99"/>
    <w:rsid w:val="00C41C67"/>
    <w:rsid w:val="00C41C95"/>
    <w:rsid w:val="00C41C9A"/>
    <w:rsid w:val="00C41D13"/>
    <w:rsid w:val="00C41D7E"/>
    <w:rsid w:val="00C41E22"/>
    <w:rsid w:val="00C41E5F"/>
    <w:rsid w:val="00C41E98"/>
    <w:rsid w:val="00C41EE4"/>
    <w:rsid w:val="00C41F1B"/>
    <w:rsid w:val="00C41FE3"/>
    <w:rsid w:val="00C41FF0"/>
    <w:rsid w:val="00C42071"/>
    <w:rsid w:val="00C420A0"/>
    <w:rsid w:val="00C420D4"/>
    <w:rsid w:val="00C42102"/>
    <w:rsid w:val="00C4217D"/>
    <w:rsid w:val="00C4218F"/>
    <w:rsid w:val="00C421AB"/>
    <w:rsid w:val="00C421C4"/>
    <w:rsid w:val="00C421CB"/>
    <w:rsid w:val="00C4221A"/>
    <w:rsid w:val="00C42344"/>
    <w:rsid w:val="00C42379"/>
    <w:rsid w:val="00C42393"/>
    <w:rsid w:val="00C423A9"/>
    <w:rsid w:val="00C4240D"/>
    <w:rsid w:val="00C4241B"/>
    <w:rsid w:val="00C424C1"/>
    <w:rsid w:val="00C424C7"/>
    <w:rsid w:val="00C42538"/>
    <w:rsid w:val="00C42649"/>
    <w:rsid w:val="00C42655"/>
    <w:rsid w:val="00C426FC"/>
    <w:rsid w:val="00C4272C"/>
    <w:rsid w:val="00C427C4"/>
    <w:rsid w:val="00C427D8"/>
    <w:rsid w:val="00C4293A"/>
    <w:rsid w:val="00C42987"/>
    <w:rsid w:val="00C429DE"/>
    <w:rsid w:val="00C42A3C"/>
    <w:rsid w:val="00C42A44"/>
    <w:rsid w:val="00C42B03"/>
    <w:rsid w:val="00C42B48"/>
    <w:rsid w:val="00C42B5F"/>
    <w:rsid w:val="00C42B8F"/>
    <w:rsid w:val="00C42BAA"/>
    <w:rsid w:val="00C42BBD"/>
    <w:rsid w:val="00C42C41"/>
    <w:rsid w:val="00C42CA6"/>
    <w:rsid w:val="00C42CC5"/>
    <w:rsid w:val="00C42CD2"/>
    <w:rsid w:val="00C42CDB"/>
    <w:rsid w:val="00C42CE8"/>
    <w:rsid w:val="00C42D0F"/>
    <w:rsid w:val="00C42D67"/>
    <w:rsid w:val="00C42D6F"/>
    <w:rsid w:val="00C42DF0"/>
    <w:rsid w:val="00C42E1A"/>
    <w:rsid w:val="00C42EA3"/>
    <w:rsid w:val="00C42F0A"/>
    <w:rsid w:val="00C42F84"/>
    <w:rsid w:val="00C43032"/>
    <w:rsid w:val="00C430A6"/>
    <w:rsid w:val="00C430BA"/>
    <w:rsid w:val="00C430C9"/>
    <w:rsid w:val="00C430DB"/>
    <w:rsid w:val="00C43107"/>
    <w:rsid w:val="00C43132"/>
    <w:rsid w:val="00C43137"/>
    <w:rsid w:val="00C43156"/>
    <w:rsid w:val="00C43185"/>
    <w:rsid w:val="00C43198"/>
    <w:rsid w:val="00C43235"/>
    <w:rsid w:val="00C43265"/>
    <w:rsid w:val="00C432A6"/>
    <w:rsid w:val="00C432C4"/>
    <w:rsid w:val="00C432E4"/>
    <w:rsid w:val="00C43314"/>
    <w:rsid w:val="00C433A5"/>
    <w:rsid w:val="00C433ED"/>
    <w:rsid w:val="00C4348B"/>
    <w:rsid w:val="00C434DE"/>
    <w:rsid w:val="00C434EA"/>
    <w:rsid w:val="00C43576"/>
    <w:rsid w:val="00C435B6"/>
    <w:rsid w:val="00C435E3"/>
    <w:rsid w:val="00C4370D"/>
    <w:rsid w:val="00C437B8"/>
    <w:rsid w:val="00C437F0"/>
    <w:rsid w:val="00C4380E"/>
    <w:rsid w:val="00C43821"/>
    <w:rsid w:val="00C4387B"/>
    <w:rsid w:val="00C4387D"/>
    <w:rsid w:val="00C4388D"/>
    <w:rsid w:val="00C43894"/>
    <w:rsid w:val="00C43904"/>
    <w:rsid w:val="00C43931"/>
    <w:rsid w:val="00C4393C"/>
    <w:rsid w:val="00C439BA"/>
    <w:rsid w:val="00C43A6A"/>
    <w:rsid w:val="00C43AC6"/>
    <w:rsid w:val="00C43AF2"/>
    <w:rsid w:val="00C43AF4"/>
    <w:rsid w:val="00C43B3C"/>
    <w:rsid w:val="00C43BB4"/>
    <w:rsid w:val="00C43C7B"/>
    <w:rsid w:val="00C43D02"/>
    <w:rsid w:val="00C43D2D"/>
    <w:rsid w:val="00C43D39"/>
    <w:rsid w:val="00C43D83"/>
    <w:rsid w:val="00C43E3B"/>
    <w:rsid w:val="00C43E79"/>
    <w:rsid w:val="00C43F0A"/>
    <w:rsid w:val="00C43F32"/>
    <w:rsid w:val="00C43F3D"/>
    <w:rsid w:val="00C43FC2"/>
    <w:rsid w:val="00C43FC6"/>
    <w:rsid w:val="00C43FDE"/>
    <w:rsid w:val="00C43FED"/>
    <w:rsid w:val="00C44071"/>
    <w:rsid w:val="00C44107"/>
    <w:rsid w:val="00C44108"/>
    <w:rsid w:val="00C44123"/>
    <w:rsid w:val="00C441D0"/>
    <w:rsid w:val="00C441FA"/>
    <w:rsid w:val="00C4420E"/>
    <w:rsid w:val="00C44223"/>
    <w:rsid w:val="00C44275"/>
    <w:rsid w:val="00C4428A"/>
    <w:rsid w:val="00C442D3"/>
    <w:rsid w:val="00C44325"/>
    <w:rsid w:val="00C4436C"/>
    <w:rsid w:val="00C443F0"/>
    <w:rsid w:val="00C44451"/>
    <w:rsid w:val="00C44492"/>
    <w:rsid w:val="00C444A3"/>
    <w:rsid w:val="00C444A8"/>
    <w:rsid w:val="00C444D1"/>
    <w:rsid w:val="00C444FC"/>
    <w:rsid w:val="00C44633"/>
    <w:rsid w:val="00C4473C"/>
    <w:rsid w:val="00C44884"/>
    <w:rsid w:val="00C448A4"/>
    <w:rsid w:val="00C448B9"/>
    <w:rsid w:val="00C448CF"/>
    <w:rsid w:val="00C44915"/>
    <w:rsid w:val="00C44944"/>
    <w:rsid w:val="00C449D6"/>
    <w:rsid w:val="00C44A32"/>
    <w:rsid w:val="00C44A8C"/>
    <w:rsid w:val="00C44AD7"/>
    <w:rsid w:val="00C44B73"/>
    <w:rsid w:val="00C44BF0"/>
    <w:rsid w:val="00C44C13"/>
    <w:rsid w:val="00C44C16"/>
    <w:rsid w:val="00C44D20"/>
    <w:rsid w:val="00C44D31"/>
    <w:rsid w:val="00C44DA4"/>
    <w:rsid w:val="00C44DD6"/>
    <w:rsid w:val="00C44E28"/>
    <w:rsid w:val="00C44E4A"/>
    <w:rsid w:val="00C44E82"/>
    <w:rsid w:val="00C44EAE"/>
    <w:rsid w:val="00C44EC5"/>
    <w:rsid w:val="00C44F34"/>
    <w:rsid w:val="00C44F36"/>
    <w:rsid w:val="00C44F8E"/>
    <w:rsid w:val="00C44F97"/>
    <w:rsid w:val="00C44FCA"/>
    <w:rsid w:val="00C44FE5"/>
    <w:rsid w:val="00C44FF2"/>
    <w:rsid w:val="00C45003"/>
    <w:rsid w:val="00C4511E"/>
    <w:rsid w:val="00C4511F"/>
    <w:rsid w:val="00C45159"/>
    <w:rsid w:val="00C451D9"/>
    <w:rsid w:val="00C4522D"/>
    <w:rsid w:val="00C4523F"/>
    <w:rsid w:val="00C45279"/>
    <w:rsid w:val="00C4527F"/>
    <w:rsid w:val="00C45296"/>
    <w:rsid w:val="00C452B4"/>
    <w:rsid w:val="00C452D2"/>
    <w:rsid w:val="00C45419"/>
    <w:rsid w:val="00C454A2"/>
    <w:rsid w:val="00C454F3"/>
    <w:rsid w:val="00C45513"/>
    <w:rsid w:val="00C4555E"/>
    <w:rsid w:val="00C455C8"/>
    <w:rsid w:val="00C455EB"/>
    <w:rsid w:val="00C455ED"/>
    <w:rsid w:val="00C45615"/>
    <w:rsid w:val="00C45621"/>
    <w:rsid w:val="00C45698"/>
    <w:rsid w:val="00C456A9"/>
    <w:rsid w:val="00C45709"/>
    <w:rsid w:val="00C4577F"/>
    <w:rsid w:val="00C4579E"/>
    <w:rsid w:val="00C458C5"/>
    <w:rsid w:val="00C458D9"/>
    <w:rsid w:val="00C458DB"/>
    <w:rsid w:val="00C4597B"/>
    <w:rsid w:val="00C45A01"/>
    <w:rsid w:val="00C45A18"/>
    <w:rsid w:val="00C45A88"/>
    <w:rsid w:val="00C45B7C"/>
    <w:rsid w:val="00C45BD8"/>
    <w:rsid w:val="00C45C45"/>
    <w:rsid w:val="00C45C47"/>
    <w:rsid w:val="00C45D69"/>
    <w:rsid w:val="00C45D71"/>
    <w:rsid w:val="00C45DA4"/>
    <w:rsid w:val="00C45DA9"/>
    <w:rsid w:val="00C45DC5"/>
    <w:rsid w:val="00C45DC7"/>
    <w:rsid w:val="00C45E1C"/>
    <w:rsid w:val="00C45E2A"/>
    <w:rsid w:val="00C45ED9"/>
    <w:rsid w:val="00C45EEA"/>
    <w:rsid w:val="00C45EF3"/>
    <w:rsid w:val="00C45F74"/>
    <w:rsid w:val="00C45FEB"/>
    <w:rsid w:val="00C46012"/>
    <w:rsid w:val="00C460C9"/>
    <w:rsid w:val="00C460F5"/>
    <w:rsid w:val="00C46125"/>
    <w:rsid w:val="00C46160"/>
    <w:rsid w:val="00C4618E"/>
    <w:rsid w:val="00C461B8"/>
    <w:rsid w:val="00C461EF"/>
    <w:rsid w:val="00C4623A"/>
    <w:rsid w:val="00C46281"/>
    <w:rsid w:val="00C462EE"/>
    <w:rsid w:val="00C462F9"/>
    <w:rsid w:val="00C4634C"/>
    <w:rsid w:val="00C463E7"/>
    <w:rsid w:val="00C46501"/>
    <w:rsid w:val="00C4655C"/>
    <w:rsid w:val="00C46581"/>
    <w:rsid w:val="00C465B5"/>
    <w:rsid w:val="00C465CD"/>
    <w:rsid w:val="00C46638"/>
    <w:rsid w:val="00C4669F"/>
    <w:rsid w:val="00C466BB"/>
    <w:rsid w:val="00C46713"/>
    <w:rsid w:val="00C4675D"/>
    <w:rsid w:val="00C4677F"/>
    <w:rsid w:val="00C4678A"/>
    <w:rsid w:val="00C46795"/>
    <w:rsid w:val="00C467C6"/>
    <w:rsid w:val="00C467D2"/>
    <w:rsid w:val="00C4684A"/>
    <w:rsid w:val="00C468C7"/>
    <w:rsid w:val="00C468FD"/>
    <w:rsid w:val="00C46972"/>
    <w:rsid w:val="00C469B9"/>
    <w:rsid w:val="00C46AF8"/>
    <w:rsid w:val="00C46B54"/>
    <w:rsid w:val="00C46BBA"/>
    <w:rsid w:val="00C46BF3"/>
    <w:rsid w:val="00C46C11"/>
    <w:rsid w:val="00C46C74"/>
    <w:rsid w:val="00C46CDC"/>
    <w:rsid w:val="00C46E6F"/>
    <w:rsid w:val="00C46ECA"/>
    <w:rsid w:val="00C46EFB"/>
    <w:rsid w:val="00C46F1C"/>
    <w:rsid w:val="00C46F7C"/>
    <w:rsid w:val="00C46FC4"/>
    <w:rsid w:val="00C4702A"/>
    <w:rsid w:val="00C4704B"/>
    <w:rsid w:val="00C47063"/>
    <w:rsid w:val="00C470CD"/>
    <w:rsid w:val="00C47128"/>
    <w:rsid w:val="00C47140"/>
    <w:rsid w:val="00C4714D"/>
    <w:rsid w:val="00C4715C"/>
    <w:rsid w:val="00C47220"/>
    <w:rsid w:val="00C47248"/>
    <w:rsid w:val="00C47337"/>
    <w:rsid w:val="00C4736B"/>
    <w:rsid w:val="00C47371"/>
    <w:rsid w:val="00C473B2"/>
    <w:rsid w:val="00C473E7"/>
    <w:rsid w:val="00C4743F"/>
    <w:rsid w:val="00C4744E"/>
    <w:rsid w:val="00C4746C"/>
    <w:rsid w:val="00C4752E"/>
    <w:rsid w:val="00C47538"/>
    <w:rsid w:val="00C47630"/>
    <w:rsid w:val="00C476D8"/>
    <w:rsid w:val="00C476FA"/>
    <w:rsid w:val="00C47772"/>
    <w:rsid w:val="00C477BA"/>
    <w:rsid w:val="00C477E0"/>
    <w:rsid w:val="00C477E1"/>
    <w:rsid w:val="00C477EC"/>
    <w:rsid w:val="00C47802"/>
    <w:rsid w:val="00C47866"/>
    <w:rsid w:val="00C479D4"/>
    <w:rsid w:val="00C479EC"/>
    <w:rsid w:val="00C47A0C"/>
    <w:rsid w:val="00C47A74"/>
    <w:rsid w:val="00C47ADE"/>
    <w:rsid w:val="00C47BCB"/>
    <w:rsid w:val="00C47C14"/>
    <w:rsid w:val="00C47C42"/>
    <w:rsid w:val="00C47CE2"/>
    <w:rsid w:val="00C47D70"/>
    <w:rsid w:val="00C47D7A"/>
    <w:rsid w:val="00C47DBE"/>
    <w:rsid w:val="00C47E46"/>
    <w:rsid w:val="00C47ED5"/>
    <w:rsid w:val="00C47F40"/>
    <w:rsid w:val="00C47F69"/>
    <w:rsid w:val="00C5001E"/>
    <w:rsid w:val="00C5002C"/>
    <w:rsid w:val="00C50059"/>
    <w:rsid w:val="00C50079"/>
    <w:rsid w:val="00C50281"/>
    <w:rsid w:val="00C502B0"/>
    <w:rsid w:val="00C502EC"/>
    <w:rsid w:val="00C50308"/>
    <w:rsid w:val="00C50372"/>
    <w:rsid w:val="00C50376"/>
    <w:rsid w:val="00C503DF"/>
    <w:rsid w:val="00C5042F"/>
    <w:rsid w:val="00C50459"/>
    <w:rsid w:val="00C504FF"/>
    <w:rsid w:val="00C50550"/>
    <w:rsid w:val="00C50574"/>
    <w:rsid w:val="00C5063A"/>
    <w:rsid w:val="00C50653"/>
    <w:rsid w:val="00C50696"/>
    <w:rsid w:val="00C507A4"/>
    <w:rsid w:val="00C50849"/>
    <w:rsid w:val="00C50860"/>
    <w:rsid w:val="00C50937"/>
    <w:rsid w:val="00C509BB"/>
    <w:rsid w:val="00C509F7"/>
    <w:rsid w:val="00C50A85"/>
    <w:rsid w:val="00C50ACB"/>
    <w:rsid w:val="00C50ACF"/>
    <w:rsid w:val="00C50B00"/>
    <w:rsid w:val="00C50B6D"/>
    <w:rsid w:val="00C50C23"/>
    <w:rsid w:val="00C50CEC"/>
    <w:rsid w:val="00C50D4F"/>
    <w:rsid w:val="00C50D5F"/>
    <w:rsid w:val="00C50D90"/>
    <w:rsid w:val="00C50E03"/>
    <w:rsid w:val="00C50E48"/>
    <w:rsid w:val="00C50E75"/>
    <w:rsid w:val="00C50E77"/>
    <w:rsid w:val="00C50E92"/>
    <w:rsid w:val="00C50F70"/>
    <w:rsid w:val="00C50FE0"/>
    <w:rsid w:val="00C51044"/>
    <w:rsid w:val="00C5105F"/>
    <w:rsid w:val="00C5112B"/>
    <w:rsid w:val="00C5114F"/>
    <w:rsid w:val="00C51175"/>
    <w:rsid w:val="00C5117F"/>
    <w:rsid w:val="00C5122B"/>
    <w:rsid w:val="00C51252"/>
    <w:rsid w:val="00C51255"/>
    <w:rsid w:val="00C51290"/>
    <w:rsid w:val="00C51324"/>
    <w:rsid w:val="00C5134C"/>
    <w:rsid w:val="00C51368"/>
    <w:rsid w:val="00C5136F"/>
    <w:rsid w:val="00C51378"/>
    <w:rsid w:val="00C51386"/>
    <w:rsid w:val="00C5139A"/>
    <w:rsid w:val="00C513D9"/>
    <w:rsid w:val="00C51407"/>
    <w:rsid w:val="00C51426"/>
    <w:rsid w:val="00C5142E"/>
    <w:rsid w:val="00C5143D"/>
    <w:rsid w:val="00C5143E"/>
    <w:rsid w:val="00C514E4"/>
    <w:rsid w:val="00C5157E"/>
    <w:rsid w:val="00C517BC"/>
    <w:rsid w:val="00C517C6"/>
    <w:rsid w:val="00C517E1"/>
    <w:rsid w:val="00C5191F"/>
    <w:rsid w:val="00C5196F"/>
    <w:rsid w:val="00C519A2"/>
    <w:rsid w:val="00C519A3"/>
    <w:rsid w:val="00C519B4"/>
    <w:rsid w:val="00C519BD"/>
    <w:rsid w:val="00C51A18"/>
    <w:rsid w:val="00C51A50"/>
    <w:rsid w:val="00C51A5C"/>
    <w:rsid w:val="00C51ABE"/>
    <w:rsid w:val="00C51AF0"/>
    <w:rsid w:val="00C51AF4"/>
    <w:rsid w:val="00C51B06"/>
    <w:rsid w:val="00C51B39"/>
    <w:rsid w:val="00C51BB6"/>
    <w:rsid w:val="00C51C15"/>
    <w:rsid w:val="00C51C28"/>
    <w:rsid w:val="00C51C4C"/>
    <w:rsid w:val="00C51C80"/>
    <w:rsid w:val="00C51C86"/>
    <w:rsid w:val="00C51D50"/>
    <w:rsid w:val="00C51D97"/>
    <w:rsid w:val="00C51E73"/>
    <w:rsid w:val="00C51F14"/>
    <w:rsid w:val="00C51F16"/>
    <w:rsid w:val="00C51F53"/>
    <w:rsid w:val="00C51FCC"/>
    <w:rsid w:val="00C52058"/>
    <w:rsid w:val="00C5209D"/>
    <w:rsid w:val="00C520A4"/>
    <w:rsid w:val="00C52117"/>
    <w:rsid w:val="00C52129"/>
    <w:rsid w:val="00C5212C"/>
    <w:rsid w:val="00C52168"/>
    <w:rsid w:val="00C5219A"/>
    <w:rsid w:val="00C521AD"/>
    <w:rsid w:val="00C521CE"/>
    <w:rsid w:val="00C5220E"/>
    <w:rsid w:val="00C5220F"/>
    <w:rsid w:val="00C52372"/>
    <w:rsid w:val="00C5237F"/>
    <w:rsid w:val="00C523DF"/>
    <w:rsid w:val="00C523EE"/>
    <w:rsid w:val="00C5240C"/>
    <w:rsid w:val="00C5249C"/>
    <w:rsid w:val="00C52513"/>
    <w:rsid w:val="00C5253A"/>
    <w:rsid w:val="00C52547"/>
    <w:rsid w:val="00C5256B"/>
    <w:rsid w:val="00C52592"/>
    <w:rsid w:val="00C5266C"/>
    <w:rsid w:val="00C5267D"/>
    <w:rsid w:val="00C526A6"/>
    <w:rsid w:val="00C526EA"/>
    <w:rsid w:val="00C52757"/>
    <w:rsid w:val="00C527CA"/>
    <w:rsid w:val="00C52818"/>
    <w:rsid w:val="00C52833"/>
    <w:rsid w:val="00C52880"/>
    <w:rsid w:val="00C52886"/>
    <w:rsid w:val="00C52896"/>
    <w:rsid w:val="00C528CA"/>
    <w:rsid w:val="00C528D2"/>
    <w:rsid w:val="00C52907"/>
    <w:rsid w:val="00C52989"/>
    <w:rsid w:val="00C529B5"/>
    <w:rsid w:val="00C52A84"/>
    <w:rsid w:val="00C52ABF"/>
    <w:rsid w:val="00C52B4B"/>
    <w:rsid w:val="00C52B71"/>
    <w:rsid w:val="00C52C09"/>
    <w:rsid w:val="00C52C5D"/>
    <w:rsid w:val="00C52CFD"/>
    <w:rsid w:val="00C52E3E"/>
    <w:rsid w:val="00C52E70"/>
    <w:rsid w:val="00C52E9E"/>
    <w:rsid w:val="00C52F41"/>
    <w:rsid w:val="00C52F65"/>
    <w:rsid w:val="00C52F9C"/>
    <w:rsid w:val="00C52FC7"/>
    <w:rsid w:val="00C5306D"/>
    <w:rsid w:val="00C53099"/>
    <w:rsid w:val="00C530D4"/>
    <w:rsid w:val="00C530D5"/>
    <w:rsid w:val="00C530FD"/>
    <w:rsid w:val="00C5314E"/>
    <w:rsid w:val="00C53179"/>
    <w:rsid w:val="00C53185"/>
    <w:rsid w:val="00C5319B"/>
    <w:rsid w:val="00C531CB"/>
    <w:rsid w:val="00C531ED"/>
    <w:rsid w:val="00C53228"/>
    <w:rsid w:val="00C53254"/>
    <w:rsid w:val="00C5328F"/>
    <w:rsid w:val="00C532A9"/>
    <w:rsid w:val="00C532C7"/>
    <w:rsid w:val="00C5334D"/>
    <w:rsid w:val="00C5336E"/>
    <w:rsid w:val="00C5339D"/>
    <w:rsid w:val="00C533BA"/>
    <w:rsid w:val="00C53420"/>
    <w:rsid w:val="00C53439"/>
    <w:rsid w:val="00C535AE"/>
    <w:rsid w:val="00C535C9"/>
    <w:rsid w:val="00C535D6"/>
    <w:rsid w:val="00C535FC"/>
    <w:rsid w:val="00C536FB"/>
    <w:rsid w:val="00C5372B"/>
    <w:rsid w:val="00C53782"/>
    <w:rsid w:val="00C5386F"/>
    <w:rsid w:val="00C538A8"/>
    <w:rsid w:val="00C539BD"/>
    <w:rsid w:val="00C539BE"/>
    <w:rsid w:val="00C53A14"/>
    <w:rsid w:val="00C53A19"/>
    <w:rsid w:val="00C53A60"/>
    <w:rsid w:val="00C53AC8"/>
    <w:rsid w:val="00C53B7D"/>
    <w:rsid w:val="00C53B8E"/>
    <w:rsid w:val="00C53B98"/>
    <w:rsid w:val="00C53BFC"/>
    <w:rsid w:val="00C53BFF"/>
    <w:rsid w:val="00C53C40"/>
    <w:rsid w:val="00C53D3A"/>
    <w:rsid w:val="00C53D5A"/>
    <w:rsid w:val="00C53D77"/>
    <w:rsid w:val="00C53DEE"/>
    <w:rsid w:val="00C53E55"/>
    <w:rsid w:val="00C53E90"/>
    <w:rsid w:val="00C53EB5"/>
    <w:rsid w:val="00C53EF6"/>
    <w:rsid w:val="00C53F68"/>
    <w:rsid w:val="00C53FA1"/>
    <w:rsid w:val="00C53FB6"/>
    <w:rsid w:val="00C5400C"/>
    <w:rsid w:val="00C54013"/>
    <w:rsid w:val="00C54053"/>
    <w:rsid w:val="00C5405D"/>
    <w:rsid w:val="00C5413B"/>
    <w:rsid w:val="00C541BD"/>
    <w:rsid w:val="00C544AF"/>
    <w:rsid w:val="00C544BD"/>
    <w:rsid w:val="00C5456C"/>
    <w:rsid w:val="00C545F2"/>
    <w:rsid w:val="00C5460E"/>
    <w:rsid w:val="00C54685"/>
    <w:rsid w:val="00C5469E"/>
    <w:rsid w:val="00C546AE"/>
    <w:rsid w:val="00C546D3"/>
    <w:rsid w:val="00C54712"/>
    <w:rsid w:val="00C54780"/>
    <w:rsid w:val="00C547BD"/>
    <w:rsid w:val="00C548B2"/>
    <w:rsid w:val="00C548EA"/>
    <w:rsid w:val="00C5498C"/>
    <w:rsid w:val="00C549BA"/>
    <w:rsid w:val="00C549EE"/>
    <w:rsid w:val="00C54A71"/>
    <w:rsid w:val="00C54B59"/>
    <w:rsid w:val="00C54B95"/>
    <w:rsid w:val="00C54C34"/>
    <w:rsid w:val="00C54C80"/>
    <w:rsid w:val="00C54D5C"/>
    <w:rsid w:val="00C54D60"/>
    <w:rsid w:val="00C54D67"/>
    <w:rsid w:val="00C54D6A"/>
    <w:rsid w:val="00C54EA3"/>
    <w:rsid w:val="00C54EAD"/>
    <w:rsid w:val="00C54FC0"/>
    <w:rsid w:val="00C54FDC"/>
    <w:rsid w:val="00C55007"/>
    <w:rsid w:val="00C55048"/>
    <w:rsid w:val="00C55081"/>
    <w:rsid w:val="00C55092"/>
    <w:rsid w:val="00C5510A"/>
    <w:rsid w:val="00C551CE"/>
    <w:rsid w:val="00C551DC"/>
    <w:rsid w:val="00C551ED"/>
    <w:rsid w:val="00C55234"/>
    <w:rsid w:val="00C552A5"/>
    <w:rsid w:val="00C552DF"/>
    <w:rsid w:val="00C552FF"/>
    <w:rsid w:val="00C55327"/>
    <w:rsid w:val="00C55342"/>
    <w:rsid w:val="00C5536F"/>
    <w:rsid w:val="00C55372"/>
    <w:rsid w:val="00C55386"/>
    <w:rsid w:val="00C55394"/>
    <w:rsid w:val="00C553DA"/>
    <w:rsid w:val="00C553FC"/>
    <w:rsid w:val="00C55414"/>
    <w:rsid w:val="00C55418"/>
    <w:rsid w:val="00C554C6"/>
    <w:rsid w:val="00C55556"/>
    <w:rsid w:val="00C555D0"/>
    <w:rsid w:val="00C55628"/>
    <w:rsid w:val="00C556C3"/>
    <w:rsid w:val="00C5575D"/>
    <w:rsid w:val="00C557CC"/>
    <w:rsid w:val="00C55802"/>
    <w:rsid w:val="00C5587A"/>
    <w:rsid w:val="00C558CB"/>
    <w:rsid w:val="00C558CE"/>
    <w:rsid w:val="00C55911"/>
    <w:rsid w:val="00C55996"/>
    <w:rsid w:val="00C55A23"/>
    <w:rsid w:val="00C55A8C"/>
    <w:rsid w:val="00C55B03"/>
    <w:rsid w:val="00C55C0E"/>
    <w:rsid w:val="00C55C66"/>
    <w:rsid w:val="00C55CF3"/>
    <w:rsid w:val="00C55D04"/>
    <w:rsid w:val="00C55D0D"/>
    <w:rsid w:val="00C55D16"/>
    <w:rsid w:val="00C55D42"/>
    <w:rsid w:val="00C55D53"/>
    <w:rsid w:val="00C55D84"/>
    <w:rsid w:val="00C55E04"/>
    <w:rsid w:val="00C55E0E"/>
    <w:rsid w:val="00C55E2D"/>
    <w:rsid w:val="00C55E5A"/>
    <w:rsid w:val="00C55E6E"/>
    <w:rsid w:val="00C55EC4"/>
    <w:rsid w:val="00C55ED8"/>
    <w:rsid w:val="00C55EF4"/>
    <w:rsid w:val="00C55F68"/>
    <w:rsid w:val="00C55F90"/>
    <w:rsid w:val="00C55FE7"/>
    <w:rsid w:val="00C56021"/>
    <w:rsid w:val="00C5602A"/>
    <w:rsid w:val="00C560ED"/>
    <w:rsid w:val="00C56132"/>
    <w:rsid w:val="00C5617C"/>
    <w:rsid w:val="00C561C0"/>
    <w:rsid w:val="00C56265"/>
    <w:rsid w:val="00C56292"/>
    <w:rsid w:val="00C562B3"/>
    <w:rsid w:val="00C5639E"/>
    <w:rsid w:val="00C56503"/>
    <w:rsid w:val="00C5655B"/>
    <w:rsid w:val="00C5656B"/>
    <w:rsid w:val="00C56584"/>
    <w:rsid w:val="00C565A4"/>
    <w:rsid w:val="00C565C2"/>
    <w:rsid w:val="00C56655"/>
    <w:rsid w:val="00C5670C"/>
    <w:rsid w:val="00C5674D"/>
    <w:rsid w:val="00C5677A"/>
    <w:rsid w:val="00C567E0"/>
    <w:rsid w:val="00C5682E"/>
    <w:rsid w:val="00C568A4"/>
    <w:rsid w:val="00C568FB"/>
    <w:rsid w:val="00C569E9"/>
    <w:rsid w:val="00C569EA"/>
    <w:rsid w:val="00C56A32"/>
    <w:rsid w:val="00C56A36"/>
    <w:rsid w:val="00C56ABA"/>
    <w:rsid w:val="00C56ADC"/>
    <w:rsid w:val="00C56AE9"/>
    <w:rsid w:val="00C56B3D"/>
    <w:rsid w:val="00C56B6B"/>
    <w:rsid w:val="00C56B75"/>
    <w:rsid w:val="00C56D0A"/>
    <w:rsid w:val="00C56D14"/>
    <w:rsid w:val="00C56D7C"/>
    <w:rsid w:val="00C56DDE"/>
    <w:rsid w:val="00C56DF1"/>
    <w:rsid w:val="00C56E00"/>
    <w:rsid w:val="00C56E08"/>
    <w:rsid w:val="00C56F07"/>
    <w:rsid w:val="00C56F87"/>
    <w:rsid w:val="00C5703F"/>
    <w:rsid w:val="00C5707A"/>
    <w:rsid w:val="00C5707E"/>
    <w:rsid w:val="00C570FE"/>
    <w:rsid w:val="00C57106"/>
    <w:rsid w:val="00C57170"/>
    <w:rsid w:val="00C57261"/>
    <w:rsid w:val="00C572DD"/>
    <w:rsid w:val="00C57312"/>
    <w:rsid w:val="00C57328"/>
    <w:rsid w:val="00C5733A"/>
    <w:rsid w:val="00C57340"/>
    <w:rsid w:val="00C5739B"/>
    <w:rsid w:val="00C573D9"/>
    <w:rsid w:val="00C574E8"/>
    <w:rsid w:val="00C574E9"/>
    <w:rsid w:val="00C5754C"/>
    <w:rsid w:val="00C57596"/>
    <w:rsid w:val="00C57602"/>
    <w:rsid w:val="00C57642"/>
    <w:rsid w:val="00C57648"/>
    <w:rsid w:val="00C5772C"/>
    <w:rsid w:val="00C577D8"/>
    <w:rsid w:val="00C57802"/>
    <w:rsid w:val="00C57848"/>
    <w:rsid w:val="00C5784C"/>
    <w:rsid w:val="00C5785D"/>
    <w:rsid w:val="00C578DB"/>
    <w:rsid w:val="00C578E9"/>
    <w:rsid w:val="00C57909"/>
    <w:rsid w:val="00C57A42"/>
    <w:rsid w:val="00C57B0D"/>
    <w:rsid w:val="00C57B58"/>
    <w:rsid w:val="00C57B77"/>
    <w:rsid w:val="00C57B7F"/>
    <w:rsid w:val="00C57BE2"/>
    <w:rsid w:val="00C57C62"/>
    <w:rsid w:val="00C57CBD"/>
    <w:rsid w:val="00C57CD5"/>
    <w:rsid w:val="00C57CEE"/>
    <w:rsid w:val="00C57D10"/>
    <w:rsid w:val="00C57D47"/>
    <w:rsid w:val="00C57D69"/>
    <w:rsid w:val="00C57D80"/>
    <w:rsid w:val="00C57D9B"/>
    <w:rsid w:val="00C57DD9"/>
    <w:rsid w:val="00C57E31"/>
    <w:rsid w:val="00C57E58"/>
    <w:rsid w:val="00C57E8D"/>
    <w:rsid w:val="00C57EC0"/>
    <w:rsid w:val="00C57F10"/>
    <w:rsid w:val="00C57F6C"/>
    <w:rsid w:val="00C57FBD"/>
    <w:rsid w:val="00C57FCE"/>
    <w:rsid w:val="00C6002B"/>
    <w:rsid w:val="00C600D3"/>
    <w:rsid w:val="00C600E3"/>
    <w:rsid w:val="00C60102"/>
    <w:rsid w:val="00C60146"/>
    <w:rsid w:val="00C601C8"/>
    <w:rsid w:val="00C601C9"/>
    <w:rsid w:val="00C601EB"/>
    <w:rsid w:val="00C60212"/>
    <w:rsid w:val="00C60295"/>
    <w:rsid w:val="00C60297"/>
    <w:rsid w:val="00C602C2"/>
    <w:rsid w:val="00C602CE"/>
    <w:rsid w:val="00C6033E"/>
    <w:rsid w:val="00C60354"/>
    <w:rsid w:val="00C6037F"/>
    <w:rsid w:val="00C603EB"/>
    <w:rsid w:val="00C6046C"/>
    <w:rsid w:val="00C6047E"/>
    <w:rsid w:val="00C60544"/>
    <w:rsid w:val="00C60597"/>
    <w:rsid w:val="00C605C7"/>
    <w:rsid w:val="00C605E4"/>
    <w:rsid w:val="00C6060B"/>
    <w:rsid w:val="00C60683"/>
    <w:rsid w:val="00C60724"/>
    <w:rsid w:val="00C6075E"/>
    <w:rsid w:val="00C607E7"/>
    <w:rsid w:val="00C60810"/>
    <w:rsid w:val="00C608A3"/>
    <w:rsid w:val="00C608FD"/>
    <w:rsid w:val="00C6091F"/>
    <w:rsid w:val="00C60A01"/>
    <w:rsid w:val="00C60A79"/>
    <w:rsid w:val="00C60B67"/>
    <w:rsid w:val="00C60B8B"/>
    <w:rsid w:val="00C60C2D"/>
    <w:rsid w:val="00C60C4B"/>
    <w:rsid w:val="00C60C4F"/>
    <w:rsid w:val="00C60C56"/>
    <w:rsid w:val="00C60C6D"/>
    <w:rsid w:val="00C60CEF"/>
    <w:rsid w:val="00C60D13"/>
    <w:rsid w:val="00C60D33"/>
    <w:rsid w:val="00C60D7E"/>
    <w:rsid w:val="00C60DC0"/>
    <w:rsid w:val="00C60E29"/>
    <w:rsid w:val="00C60E82"/>
    <w:rsid w:val="00C60F41"/>
    <w:rsid w:val="00C60FD9"/>
    <w:rsid w:val="00C60FE0"/>
    <w:rsid w:val="00C61027"/>
    <w:rsid w:val="00C610A9"/>
    <w:rsid w:val="00C61144"/>
    <w:rsid w:val="00C61152"/>
    <w:rsid w:val="00C61208"/>
    <w:rsid w:val="00C6127A"/>
    <w:rsid w:val="00C612AB"/>
    <w:rsid w:val="00C61304"/>
    <w:rsid w:val="00C6136B"/>
    <w:rsid w:val="00C61370"/>
    <w:rsid w:val="00C61432"/>
    <w:rsid w:val="00C614C7"/>
    <w:rsid w:val="00C614CA"/>
    <w:rsid w:val="00C614E1"/>
    <w:rsid w:val="00C6164E"/>
    <w:rsid w:val="00C6166D"/>
    <w:rsid w:val="00C61690"/>
    <w:rsid w:val="00C6169A"/>
    <w:rsid w:val="00C616C3"/>
    <w:rsid w:val="00C6170C"/>
    <w:rsid w:val="00C6180F"/>
    <w:rsid w:val="00C6185B"/>
    <w:rsid w:val="00C618A7"/>
    <w:rsid w:val="00C6190E"/>
    <w:rsid w:val="00C61924"/>
    <w:rsid w:val="00C6198A"/>
    <w:rsid w:val="00C61B45"/>
    <w:rsid w:val="00C61B90"/>
    <w:rsid w:val="00C61C2E"/>
    <w:rsid w:val="00C61C5A"/>
    <w:rsid w:val="00C61D23"/>
    <w:rsid w:val="00C61DAF"/>
    <w:rsid w:val="00C61DE5"/>
    <w:rsid w:val="00C61DFB"/>
    <w:rsid w:val="00C61E3C"/>
    <w:rsid w:val="00C61E76"/>
    <w:rsid w:val="00C61E9D"/>
    <w:rsid w:val="00C61EA2"/>
    <w:rsid w:val="00C61F2A"/>
    <w:rsid w:val="00C61F6C"/>
    <w:rsid w:val="00C61F83"/>
    <w:rsid w:val="00C61FCC"/>
    <w:rsid w:val="00C61FFC"/>
    <w:rsid w:val="00C62009"/>
    <w:rsid w:val="00C62169"/>
    <w:rsid w:val="00C6216B"/>
    <w:rsid w:val="00C62247"/>
    <w:rsid w:val="00C62265"/>
    <w:rsid w:val="00C623D6"/>
    <w:rsid w:val="00C62545"/>
    <w:rsid w:val="00C6254F"/>
    <w:rsid w:val="00C625E3"/>
    <w:rsid w:val="00C62607"/>
    <w:rsid w:val="00C626D1"/>
    <w:rsid w:val="00C626EF"/>
    <w:rsid w:val="00C626F2"/>
    <w:rsid w:val="00C6274A"/>
    <w:rsid w:val="00C62757"/>
    <w:rsid w:val="00C6276A"/>
    <w:rsid w:val="00C62787"/>
    <w:rsid w:val="00C627C8"/>
    <w:rsid w:val="00C62821"/>
    <w:rsid w:val="00C6294C"/>
    <w:rsid w:val="00C62984"/>
    <w:rsid w:val="00C629AB"/>
    <w:rsid w:val="00C629D9"/>
    <w:rsid w:val="00C62A7F"/>
    <w:rsid w:val="00C62AD3"/>
    <w:rsid w:val="00C62AF1"/>
    <w:rsid w:val="00C62B05"/>
    <w:rsid w:val="00C62B5A"/>
    <w:rsid w:val="00C62B81"/>
    <w:rsid w:val="00C62B96"/>
    <w:rsid w:val="00C62B9E"/>
    <w:rsid w:val="00C62BEA"/>
    <w:rsid w:val="00C62C0D"/>
    <w:rsid w:val="00C62C34"/>
    <w:rsid w:val="00C62C90"/>
    <w:rsid w:val="00C62CB8"/>
    <w:rsid w:val="00C62CFD"/>
    <w:rsid w:val="00C62D21"/>
    <w:rsid w:val="00C62D47"/>
    <w:rsid w:val="00C62D56"/>
    <w:rsid w:val="00C62D88"/>
    <w:rsid w:val="00C62E10"/>
    <w:rsid w:val="00C62E16"/>
    <w:rsid w:val="00C62E8C"/>
    <w:rsid w:val="00C62E8E"/>
    <w:rsid w:val="00C62F28"/>
    <w:rsid w:val="00C62F44"/>
    <w:rsid w:val="00C62F72"/>
    <w:rsid w:val="00C62FE3"/>
    <w:rsid w:val="00C63028"/>
    <w:rsid w:val="00C63072"/>
    <w:rsid w:val="00C63082"/>
    <w:rsid w:val="00C6308B"/>
    <w:rsid w:val="00C6312B"/>
    <w:rsid w:val="00C631DF"/>
    <w:rsid w:val="00C6321D"/>
    <w:rsid w:val="00C63253"/>
    <w:rsid w:val="00C6325A"/>
    <w:rsid w:val="00C63268"/>
    <w:rsid w:val="00C6327B"/>
    <w:rsid w:val="00C63300"/>
    <w:rsid w:val="00C63324"/>
    <w:rsid w:val="00C6337F"/>
    <w:rsid w:val="00C634AE"/>
    <w:rsid w:val="00C634BD"/>
    <w:rsid w:val="00C63550"/>
    <w:rsid w:val="00C63568"/>
    <w:rsid w:val="00C63590"/>
    <w:rsid w:val="00C635C1"/>
    <w:rsid w:val="00C635CA"/>
    <w:rsid w:val="00C6363B"/>
    <w:rsid w:val="00C63866"/>
    <w:rsid w:val="00C63891"/>
    <w:rsid w:val="00C63989"/>
    <w:rsid w:val="00C639D9"/>
    <w:rsid w:val="00C639E5"/>
    <w:rsid w:val="00C63A0A"/>
    <w:rsid w:val="00C63A16"/>
    <w:rsid w:val="00C63A6D"/>
    <w:rsid w:val="00C63AE8"/>
    <w:rsid w:val="00C63AEA"/>
    <w:rsid w:val="00C63AF8"/>
    <w:rsid w:val="00C63BB3"/>
    <w:rsid w:val="00C63BF3"/>
    <w:rsid w:val="00C63C44"/>
    <w:rsid w:val="00C63D31"/>
    <w:rsid w:val="00C63D48"/>
    <w:rsid w:val="00C63D7A"/>
    <w:rsid w:val="00C63DF5"/>
    <w:rsid w:val="00C63F53"/>
    <w:rsid w:val="00C63F56"/>
    <w:rsid w:val="00C63FD1"/>
    <w:rsid w:val="00C64011"/>
    <w:rsid w:val="00C64041"/>
    <w:rsid w:val="00C6406C"/>
    <w:rsid w:val="00C640CF"/>
    <w:rsid w:val="00C640DD"/>
    <w:rsid w:val="00C640E4"/>
    <w:rsid w:val="00C64184"/>
    <w:rsid w:val="00C64264"/>
    <w:rsid w:val="00C64283"/>
    <w:rsid w:val="00C6429B"/>
    <w:rsid w:val="00C64373"/>
    <w:rsid w:val="00C64389"/>
    <w:rsid w:val="00C643B9"/>
    <w:rsid w:val="00C64485"/>
    <w:rsid w:val="00C644AA"/>
    <w:rsid w:val="00C64564"/>
    <w:rsid w:val="00C645B5"/>
    <w:rsid w:val="00C645F1"/>
    <w:rsid w:val="00C646FB"/>
    <w:rsid w:val="00C64702"/>
    <w:rsid w:val="00C64727"/>
    <w:rsid w:val="00C64982"/>
    <w:rsid w:val="00C64A59"/>
    <w:rsid w:val="00C64AD6"/>
    <w:rsid w:val="00C64AEB"/>
    <w:rsid w:val="00C64B7C"/>
    <w:rsid w:val="00C64BB3"/>
    <w:rsid w:val="00C64C12"/>
    <w:rsid w:val="00C64C5B"/>
    <w:rsid w:val="00C64D82"/>
    <w:rsid w:val="00C64DB2"/>
    <w:rsid w:val="00C64E96"/>
    <w:rsid w:val="00C64F5E"/>
    <w:rsid w:val="00C64FB8"/>
    <w:rsid w:val="00C64FDD"/>
    <w:rsid w:val="00C6506C"/>
    <w:rsid w:val="00C65153"/>
    <w:rsid w:val="00C651D2"/>
    <w:rsid w:val="00C651FB"/>
    <w:rsid w:val="00C65240"/>
    <w:rsid w:val="00C6529E"/>
    <w:rsid w:val="00C652E6"/>
    <w:rsid w:val="00C65304"/>
    <w:rsid w:val="00C6532E"/>
    <w:rsid w:val="00C65392"/>
    <w:rsid w:val="00C65448"/>
    <w:rsid w:val="00C65487"/>
    <w:rsid w:val="00C65506"/>
    <w:rsid w:val="00C6551F"/>
    <w:rsid w:val="00C6558B"/>
    <w:rsid w:val="00C655D3"/>
    <w:rsid w:val="00C6569A"/>
    <w:rsid w:val="00C656AD"/>
    <w:rsid w:val="00C656D5"/>
    <w:rsid w:val="00C6578C"/>
    <w:rsid w:val="00C657AC"/>
    <w:rsid w:val="00C65850"/>
    <w:rsid w:val="00C6586E"/>
    <w:rsid w:val="00C65889"/>
    <w:rsid w:val="00C65894"/>
    <w:rsid w:val="00C658A0"/>
    <w:rsid w:val="00C658C1"/>
    <w:rsid w:val="00C65973"/>
    <w:rsid w:val="00C659CD"/>
    <w:rsid w:val="00C65AF3"/>
    <w:rsid w:val="00C65B21"/>
    <w:rsid w:val="00C65B97"/>
    <w:rsid w:val="00C65BC9"/>
    <w:rsid w:val="00C65C9E"/>
    <w:rsid w:val="00C65E04"/>
    <w:rsid w:val="00C65E1E"/>
    <w:rsid w:val="00C65E30"/>
    <w:rsid w:val="00C65EC0"/>
    <w:rsid w:val="00C65F47"/>
    <w:rsid w:val="00C65F5D"/>
    <w:rsid w:val="00C65F5F"/>
    <w:rsid w:val="00C65F66"/>
    <w:rsid w:val="00C65F85"/>
    <w:rsid w:val="00C65FF0"/>
    <w:rsid w:val="00C661CD"/>
    <w:rsid w:val="00C6628C"/>
    <w:rsid w:val="00C662A4"/>
    <w:rsid w:val="00C662D2"/>
    <w:rsid w:val="00C662D7"/>
    <w:rsid w:val="00C663A1"/>
    <w:rsid w:val="00C6643A"/>
    <w:rsid w:val="00C664B1"/>
    <w:rsid w:val="00C66556"/>
    <w:rsid w:val="00C66624"/>
    <w:rsid w:val="00C66644"/>
    <w:rsid w:val="00C66654"/>
    <w:rsid w:val="00C6669B"/>
    <w:rsid w:val="00C666C7"/>
    <w:rsid w:val="00C666F8"/>
    <w:rsid w:val="00C6670D"/>
    <w:rsid w:val="00C6671B"/>
    <w:rsid w:val="00C66784"/>
    <w:rsid w:val="00C667BD"/>
    <w:rsid w:val="00C667E4"/>
    <w:rsid w:val="00C66897"/>
    <w:rsid w:val="00C6689D"/>
    <w:rsid w:val="00C668F3"/>
    <w:rsid w:val="00C669ED"/>
    <w:rsid w:val="00C66AA4"/>
    <w:rsid w:val="00C66ACC"/>
    <w:rsid w:val="00C66AFB"/>
    <w:rsid w:val="00C66B2C"/>
    <w:rsid w:val="00C66B37"/>
    <w:rsid w:val="00C66C7D"/>
    <w:rsid w:val="00C66CCC"/>
    <w:rsid w:val="00C66D0D"/>
    <w:rsid w:val="00C66D40"/>
    <w:rsid w:val="00C66DAB"/>
    <w:rsid w:val="00C66E8F"/>
    <w:rsid w:val="00C66EA0"/>
    <w:rsid w:val="00C66ED6"/>
    <w:rsid w:val="00C66F13"/>
    <w:rsid w:val="00C67022"/>
    <w:rsid w:val="00C67080"/>
    <w:rsid w:val="00C670BA"/>
    <w:rsid w:val="00C6711C"/>
    <w:rsid w:val="00C671C4"/>
    <w:rsid w:val="00C67264"/>
    <w:rsid w:val="00C67353"/>
    <w:rsid w:val="00C67391"/>
    <w:rsid w:val="00C6739A"/>
    <w:rsid w:val="00C67417"/>
    <w:rsid w:val="00C67500"/>
    <w:rsid w:val="00C675BA"/>
    <w:rsid w:val="00C675D2"/>
    <w:rsid w:val="00C67636"/>
    <w:rsid w:val="00C67670"/>
    <w:rsid w:val="00C6767E"/>
    <w:rsid w:val="00C6772B"/>
    <w:rsid w:val="00C6773B"/>
    <w:rsid w:val="00C677EE"/>
    <w:rsid w:val="00C67847"/>
    <w:rsid w:val="00C67853"/>
    <w:rsid w:val="00C67891"/>
    <w:rsid w:val="00C6790C"/>
    <w:rsid w:val="00C679BB"/>
    <w:rsid w:val="00C67A58"/>
    <w:rsid w:val="00C67A70"/>
    <w:rsid w:val="00C67A7A"/>
    <w:rsid w:val="00C67A80"/>
    <w:rsid w:val="00C67A9C"/>
    <w:rsid w:val="00C67AED"/>
    <w:rsid w:val="00C67B1C"/>
    <w:rsid w:val="00C67BB2"/>
    <w:rsid w:val="00C67C2E"/>
    <w:rsid w:val="00C67CE6"/>
    <w:rsid w:val="00C67E08"/>
    <w:rsid w:val="00C67E10"/>
    <w:rsid w:val="00C67E4D"/>
    <w:rsid w:val="00C67EB8"/>
    <w:rsid w:val="00C67EE1"/>
    <w:rsid w:val="00C67F08"/>
    <w:rsid w:val="00C67F35"/>
    <w:rsid w:val="00C67F88"/>
    <w:rsid w:val="00C67FC3"/>
    <w:rsid w:val="00C67FCA"/>
    <w:rsid w:val="00C67FF2"/>
    <w:rsid w:val="00C70056"/>
    <w:rsid w:val="00C7007A"/>
    <w:rsid w:val="00C7007E"/>
    <w:rsid w:val="00C70095"/>
    <w:rsid w:val="00C7016A"/>
    <w:rsid w:val="00C7021D"/>
    <w:rsid w:val="00C70242"/>
    <w:rsid w:val="00C70292"/>
    <w:rsid w:val="00C702C5"/>
    <w:rsid w:val="00C702F4"/>
    <w:rsid w:val="00C703CB"/>
    <w:rsid w:val="00C703EC"/>
    <w:rsid w:val="00C7042B"/>
    <w:rsid w:val="00C7043C"/>
    <w:rsid w:val="00C70455"/>
    <w:rsid w:val="00C7069E"/>
    <w:rsid w:val="00C706C0"/>
    <w:rsid w:val="00C707C4"/>
    <w:rsid w:val="00C7081B"/>
    <w:rsid w:val="00C70861"/>
    <w:rsid w:val="00C708F6"/>
    <w:rsid w:val="00C70967"/>
    <w:rsid w:val="00C7097B"/>
    <w:rsid w:val="00C70A49"/>
    <w:rsid w:val="00C70A54"/>
    <w:rsid w:val="00C70A5B"/>
    <w:rsid w:val="00C70ADA"/>
    <w:rsid w:val="00C70AF8"/>
    <w:rsid w:val="00C70B22"/>
    <w:rsid w:val="00C70B33"/>
    <w:rsid w:val="00C70CED"/>
    <w:rsid w:val="00C70D99"/>
    <w:rsid w:val="00C70DB1"/>
    <w:rsid w:val="00C70DFD"/>
    <w:rsid w:val="00C70E96"/>
    <w:rsid w:val="00C70ED2"/>
    <w:rsid w:val="00C70ED7"/>
    <w:rsid w:val="00C70EE5"/>
    <w:rsid w:val="00C71032"/>
    <w:rsid w:val="00C7105A"/>
    <w:rsid w:val="00C7105C"/>
    <w:rsid w:val="00C710DD"/>
    <w:rsid w:val="00C710EB"/>
    <w:rsid w:val="00C710F8"/>
    <w:rsid w:val="00C7129D"/>
    <w:rsid w:val="00C712C0"/>
    <w:rsid w:val="00C71328"/>
    <w:rsid w:val="00C71356"/>
    <w:rsid w:val="00C713D4"/>
    <w:rsid w:val="00C7141A"/>
    <w:rsid w:val="00C71421"/>
    <w:rsid w:val="00C71472"/>
    <w:rsid w:val="00C71496"/>
    <w:rsid w:val="00C714EC"/>
    <w:rsid w:val="00C714ED"/>
    <w:rsid w:val="00C7152C"/>
    <w:rsid w:val="00C71566"/>
    <w:rsid w:val="00C715B2"/>
    <w:rsid w:val="00C71601"/>
    <w:rsid w:val="00C71617"/>
    <w:rsid w:val="00C71671"/>
    <w:rsid w:val="00C7168C"/>
    <w:rsid w:val="00C71709"/>
    <w:rsid w:val="00C7172F"/>
    <w:rsid w:val="00C71778"/>
    <w:rsid w:val="00C71893"/>
    <w:rsid w:val="00C718CD"/>
    <w:rsid w:val="00C7190A"/>
    <w:rsid w:val="00C71942"/>
    <w:rsid w:val="00C71945"/>
    <w:rsid w:val="00C71979"/>
    <w:rsid w:val="00C71A03"/>
    <w:rsid w:val="00C71AB5"/>
    <w:rsid w:val="00C71B64"/>
    <w:rsid w:val="00C71B84"/>
    <w:rsid w:val="00C71BB4"/>
    <w:rsid w:val="00C71CA4"/>
    <w:rsid w:val="00C71D0B"/>
    <w:rsid w:val="00C71DBB"/>
    <w:rsid w:val="00C71DD3"/>
    <w:rsid w:val="00C71DDF"/>
    <w:rsid w:val="00C71E7B"/>
    <w:rsid w:val="00C71EC7"/>
    <w:rsid w:val="00C71EE8"/>
    <w:rsid w:val="00C71F86"/>
    <w:rsid w:val="00C71F8C"/>
    <w:rsid w:val="00C71FEF"/>
    <w:rsid w:val="00C72068"/>
    <w:rsid w:val="00C720CD"/>
    <w:rsid w:val="00C720EB"/>
    <w:rsid w:val="00C721F6"/>
    <w:rsid w:val="00C721F7"/>
    <w:rsid w:val="00C72292"/>
    <w:rsid w:val="00C722F1"/>
    <w:rsid w:val="00C72358"/>
    <w:rsid w:val="00C72359"/>
    <w:rsid w:val="00C7238B"/>
    <w:rsid w:val="00C723BB"/>
    <w:rsid w:val="00C72594"/>
    <w:rsid w:val="00C7261A"/>
    <w:rsid w:val="00C72655"/>
    <w:rsid w:val="00C726DA"/>
    <w:rsid w:val="00C727AF"/>
    <w:rsid w:val="00C727C0"/>
    <w:rsid w:val="00C72887"/>
    <w:rsid w:val="00C72899"/>
    <w:rsid w:val="00C7292B"/>
    <w:rsid w:val="00C72967"/>
    <w:rsid w:val="00C72A0C"/>
    <w:rsid w:val="00C72A0E"/>
    <w:rsid w:val="00C72A13"/>
    <w:rsid w:val="00C72ACA"/>
    <w:rsid w:val="00C72AD2"/>
    <w:rsid w:val="00C72B58"/>
    <w:rsid w:val="00C72BE8"/>
    <w:rsid w:val="00C72BFB"/>
    <w:rsid w:val="00C72CA5"/>
    <w:rsid w:val="00C72CBB"/>
    <w:rsid w:val="00C72D2F"/>
    <w:rsid w:val="00C72D7D"/>
    <w:rsid w:val="00C72D98"/>
    <w:rsid w:val="00C72E48"/>
    <w:rsid w:val="00C72E8F"/>
    <w:rsid w:val="00C72EBF"/>
    <w:rsid w:val="00C72F79"/>
    <w:rsid w:val="00C72F94"/>
    <w:rsid w:val="00C72FC1"/>
    <w:rsid w:val="00C73014"/>
    <w:rsid w:val="00C73043"/>
    <w:rsid w:val="00C7304B"/>
    <w:rsid w:val="00C73064"/>
    <w:rsid w:val="00C730E2"/>
    <w:rsid w:val="00C73103"/>
    <w:rsid w:val="00C73145"/>
    <w:rsid w:val="00C731AD"/>
    <w:rsid w:val="00C731D6"/>
    <w:rsid w:val="00C73212"/>
    <w:rsid w:val="00C732CB"/>
    <w:rsid w:val="00C73327"/>
    <w:rsid w:val="00C73366"/>
    <w:rsid w:val="00C7338A"/>
    <w:rsid w:val="00C73457"/>
    <w:rsid w:val="00C734F3"/>
    <w:rsid w:val="00C73515"/>
    <w:rsid w:val="00C73542"/>
    <w:rsid w:val="00C735E9"/>
    <w:rsid w:val="00C73632"/>
    <w:rsid w:val="00C7363C"/>
    <w:rsid w:val="00C73641"/>
    <w:rsid w:val="00C73658"/>
    <w:rsid w:val="00C73670"/>
    <w:rsid w:val="00C73700"/>
    <w:rsid w:val="00C73764"/>
    <w:rsid w:val="00C737B1"/>
    <w:rsid w:val="00C73871"/>
    <w:rsid w:val="00C73932"/>
    <w:rsid w:val="00C73967"/>
    <w:rsid w:val="00C739E6"/>
    <w:rsid w:val="00C739EB"/>
    <w:rsid w:val="00C73A26"/>
    <w:rsid w:val="00C73A69"/>
    <w:rsid w:val="00C73ACF"/>
    <w:rsid w:val="00C73AF8"/>
    <w:rsid w:val="00C73B48"/>
    <w:rsid w:val="00C73B9B"/>
    <w:rsid w:val="00C73BA4"/>
    <w:rsid w:val="00C73BCE"/>
    <w:rsid w:val="00C73C21"/>
    <w:rsid w:val="00C73C38"/>
    <w:rsid w:val="00C73C88"/>
    <w:rsid w:val="00C73CA7"/>
    <w:rsid w:val="00C73CAE"/>
    <w:rsid w:val="00C73CC0"/>
    <w:rsid w:val="00C73CFF"/>
    <w:rsid w:val="00C73D87"/>
    <w:rsid w:val="00C73D91"/>
    <w:rsid w:val="00C73D94"/>
    <w:rsid w:val="00C73DB9"/>
    <w:rsid w:val="00C73DFB"/>
    <w:rsid w:val="00C73E1E"/>
    <w:rsid w:val="00C73E82"/>
    <w:rsid w:val="00C73ED7"/>
    <w:rsid w:val="00C73EEB"/>
    <w:rsid w:val="00C73F2A"/>
    <w:rsid w:val="00C73F98"/>
    <w:rsid w:val="00C74035"/>
    <w:rsid w:val="00C740B8"/>
    <w:rsid w:val="00C740FE"/>
    <w:rsid w:val="00C7411B"/>
    <w:rsid w:val="00C741D8"/>
    <w:rsid w:val="00C74257"/>
    <w:rsid w:val="00C7426D"/>
    <w:rsid w:val="00C74276"/>
    <w:rsid w:val="00C7427C"/>
    <w:rsid w:val="00C742AE"/>
    <w:rsid w:val="00C743CF"/>
    <w:rsid w:val="00C743D3"/>
    <w:rsid w:val="00C743F6"/>
    <w:rsid w:val="00C74402"/>
    <w:rsid w:val="00C744A1"/>
    <w:rsid w:val="00C7450F"/>
    <w:rsid w:val="00C7451F"/>
    <w:rsid w:val="00C74541"/>
    <w:rsid w:val="00C745C5"/>
    <w:rsid w:val="00C745CB"/>
    <w:rsid w:val="00C74672"/>
    <w:rsid w:val="00C74716"/>
    <w:rsid w:val="00C74792"/>
    <w:rsid w:val="00C74829"/>
    <w:rsid w:val="00C748C2"/>
    <w:rsid w:val="00C748CF"/>
    <w:rsid w:val="00C748DF"/>
    <w:rsid w:val="00C7494E"/>
    <w:rsid w:val="00C74986"/>
    <w:rsid w:val="00C749C3"/>
    <w:rsid w:val="00C74A1E"/>
    <w:rsid w:val="00C74A5C"/>
    <w:rsid w:val="00C74A70"/>
    <w:rsid w:val="00C74B44"/>
    <w:rsid w:val="00C74B54"/>
    <w:rsid w:val="00C74B70"/>
    <w:rsid w:val="00C74B7F"/>
    <w:rsid w:val="00C74C13"/>
    <w:rsid w:val="00C74C43"/>
    <w:rsid w:val="00C74C9F"/>
    <w:rsid w:val="00C74D90"/>
    <w:rsid w:val="00C74F2A"/>
    <w:rsid w:val="00C74FC1"/>
    <w:rsid w:val="00C75065"/>
    <w:rsid w:val="00C750CF"/>
    <w:rsid w:val="00C750F5"/>
    <w:rsid w:val="00C7517C"/>
    <w:rsid w:val="00C75191"/>
    <w:rsid w:val="00C751AB"/>
    <w:rsid w:val="00C751D2"/>
    <w:rsid w:val="00C751E3"/>
    <w:rsid w:val="00C75254"/>
    <w:rsid w:val="00C7529D"/>
    <w:rsid w:val="00C752B4"/>
    <w:rsid w:val="00C752FE"/>
    <w:rsid w:val="00C75345"/>
    <w:rsid w:val="00C7534B"/>
    <w:rsid w:val="00C75375"/>
    <w:rsid w:val="00C7545B"/>
    <w:rsid w:val="00C754AC"/>
    <w:rsid w:val="00C754EF"/>
    <w:rsid w:val="00C7556A"/>
    <w:rsid w:val="00C7557F"/>
    <w:rsid w:val="00C7559A"/>
    <w:rsid w:val="00C755F3"/>
    <w:rsid w:val="00C75618"/>
    <w:rsid w:val="00C75648"/>
    <w:rsid w:val="00C756E8"/>
    <w:rsid w:val="00C756F2"/>
    <w:rsid w:val="00C757B9"/>
    <w:rsid w:val="00C757CE"/>
    <w:rsid w:val="00C7587C"/>
    <w:rsid w:val="00C758BB"/>
    <w:rsid w:val="00C758D6"/>
    <w:rsid w:val="00C75901"/>
    <w:rsid w:val="00C7593D"/>
    <w:rsid w:val="00C7594B"/>
    <w:rsid w:val="00C75997"/>
    <w:rsid w:val="00C759B0"/>
    <w:rsid w:val="00C75A1D"/>
    <w:rsid w:val="00C75BEA"/>
    <w:rsid w:val="00C75D23"/>
    <w:rsid w:val="00C75D2E"/>
    <w:rsid w:val="00C75D33"/>
    <w:rsid w:val="00C75D40"/>
    <w:rsid w:val="00C75D89"/>
    <w:rsid w:val="00C75D9A"/>
    <w:rsid w:val="00C75DB9"/>
    <w:rsid w:val="00C75E12"/>
    <w:rsid w:val="00C75E8F"/>
    <w:rsid w:val="00C75ED7"/>
    <w:rsid w:val="00C75EEC"/>
    <w:rsid w:val="00C75F05"/>
    <w:rsid w:val="00C75F51"/>
    <w:rsid w:val="00C75F95"/>
    <w:rsid w:val="00C7604D"/>
    <w:rsid w:val="00C7617B"/>
    <w:rsid w:val="00C76273"/>
    <w:rsid w:val="00C76302"/>
    <w:rsid w:val="00C763E1"/>
    <w:rsid w:val="00C76405"/>
    <w:rsid w:val="00C7641A"/>
    <w:rsid w:val="00C76472"/>
    <w:rsid w:val="00C76543"/>
    <w:rsid w:val="00C76577"/>
    <w:rsid w:val="00C765F1"/>
    <w:rsid w:val="00C7660A"/>
    <w:rsid w:val="00C76652"/>
    <w:rsid w:val="00C76672"/>
    <w:rsid w:val="00C7667D"/>
    <w:rsid w:val="00C7667E"/>
    <w:rsid w:val="00C76690"/>
    <w:rsid w:val="00C766E6"/>
    <w:rsid w:val="00C7670B"/>
    <w:rsid w:val="00C7670E"/>
    <w:rsid w:val="00C76784"/>
    <w:rsid w:val="00C767B1"/>
    <w:rsid w:val="00C76829"/>
    <w:rsid w:val="00C76868"/>
    <w:rsid w:val="00C768CA"/>
    <w:rsid w:val="00C768D5"/>
    <w:rsid w:val="00C7699D"/>
    <w:rsid w:val="00C769D1"/>
    <w:rsid w:val="00C769DA"/>
    <w:rsid w:val="00C769F0"/>
    <w:rsid w:val="00C769F1"/>
    <w:rsid w:val="00C76A31"/>
    <w:rsid w:val="00C76A7D"/>
    <w:rsid w:val="00C76AB7"/>
    <w:rsid w:val="00C76AC6"/>
    <w:rsid w:val="00C76AD2"/>
    <w:rsid w:val="00C76B2F"/>
    <w:rsid w:val="00C76BD1"/>
    <w:rsid w:val="00C76C35"/>
    <w:rsid w:val="00C76CA7"/>
    <w:rsid w:val="00C76CD4"/>
    <w:rsid w:val="00C76D62"/>
    <w:rsid w:val="00C76DB1"/>
    <w:rsid w:val="00C76DCA"/>
    <w:rsid w:val="00C76E0E"/>
    <w:rsid w:val="00C76E0F"/>
    <w:rsid w:val="00C76E11"/>
    <w:rsid w:val="00C76E24"/>
    <w:rsid w:val="00C76E2D"/>
    <w:rsid w:val="00C76E8F"/>
    <w:rsid w:val="00C76ED2"/>
    <w:rsid w:val="00C76EDD"/>
    <w:rsid w:val="00C77088"/>
    <w:rsid w:val="00C770DA"/>
    <w:rsid w:val="00C770F6"/>
    <w:rsid w:val="00C77126"/>
    <w:rsid w:val="00C7717C"/>
    <w:rsid w:val="00C771DD"/>
    <w:rsid w:val="00C771FE"/>
    <w:rsid w:val="00C77227"/>
    <w:rsid w:val="00C7722F"/>
    <w:rsid w:val="00C772E2"/>
    <w:rsid w:val="00C772E9"/>
    <w:rsid w:val="00C77344"/>
    <w:rsid w:val="00C7734F"/>
    <w:rsid w:val="00C77365"/>
    <w:rsid w:val="00C7736F"/>
    <w:rsid w:val="00C7742F"/>
    <w:rsid w:val="00C774BE"/>
    <w:rsid w:val="00C7753E"/>
    <w:rsid w:val="00C77570"/>
    <w:rsid w:val="00C77578"/>
    <w:rsid w:val="00C775CA"/>
    <w:rsid w:val="00C775F7"/>
    <w:rsid w:val="00C77663"/>
    <w:rsid w:val="00C776A9"/>
    <w:rsid w:val="00C7770F"/>
    <w:rsid w:val="00C7772D"/>
    <w:rsid w:val="00C777CA"/>
    <w:rsid w:val="00C777D4"/>
    <w:rsid w:val="00C7783D"/>
    <w:rsid w:val="00C77912"/>
    <w:rsid w:val="00C77925"/>
    <w:rsid w:val="00C7793A"/>
    <w:rsid w:val="00C77968"/>
    <w:rsid w:val="00C779AB"/>
    <w:rsid w:val="00C779B6"/>
    <w:rsid w:val="00C77A0D"/>
    <w:rsid w:val="00C77A51"/>
    <w:rsid w:val="00C77AA4"/>
    <w:rsid w:val="00C77AA6"/>
    <w:rsid w:val="00C77BA1"/>
    <w:rsid w:val="00C77C38"/>
    <w:rsid w:val="00C77C65"/>
    <w:rsid w:val="00C77C6D"/>
    <w:rsid w:val="00C77D44"/>
    <w:rsid w:val="00C77F1F"/>
    <w:rsid w:val="00C77F4B"/>
    <w:rsid w:val="00C77F5C"/>
    <w:rsid w:val="00C7EA8D"/>
    <w:rsid w:val="00C80037"/>
    <w:rsid w:val="00C80108"/>
    <w:rsid w:val="00C8011A"/>
    <w:rsid w:val="00C8017E"/>
    <w:rsid w:val="00C801AF"/>
    <w:rsid w:val="00C801D3"/>
    <w:rsid w:val="00C80226"/>
    <w:rsid w:val="00C802A0"/>
    <w:rsid w:val="00C802BA"/>
    <w:rsid w:val="00C80404"/>
    <w:rsid w:val="00C80477"/>
    <w:rsid w:val="00C804AB"/>
    <w:rsid w:val="00C804E2"/>
    <w:rsid w:val="00C804E8"/>
    <w:rsid w:val="00C8056B"/>
    <w:rsid w:val="00C805D1"/>
    <w:rsid w:val="00C80649"/>
    <w:rsid w:val="00C80740"/>
    <w:rsid w:val="00C807B7"/>
    <w:rsid w:val="00C807F0"/>
    <w:rsid w:val="00C807F3"/>
    <w:rsid w:val="00C80849"/>
    <w:rsid w:val="00C808CC"/>
    <w:rsid w:val="00C80913"/>
    <w:rsid w:val="00C8096C"/>
    <w:rsid w:val="00C80987"/>
    <w:rsid w:val="00C80A04"/>
    <w:rsid w:val="00C80AA3"/>
    <w:rsid w:val="00C80AAF"/>
    <w:rsid w:val="00C80B01"/>
    <w:rsid w:val="00C80B18"/>
    <w:rsid w:val="00C80B9B"/>
    <w:rsid w:val="00C80C5A"/>
    <w:rsid w:val="00C80C74"/>
    <w:rsid w:val="00C80CD0"/>
    <w:rsid w:val="00C80D36"/>
    <w:rsid w:val="00C80D44"/>
    <w:rsid w:val="00C80D5D"/>
    <w:rsid w:val="00C80D6E"/>
    <w:rsid w:val="00C80D8D"/>
    <w:rsid w:val="00C80E08"/>
    <w:rsid w:val="00C80EC0"/>
    <w:rsid w:val="00C80ECB"/>
    <w:rsid w:val="00C80EE9"/>
    <w:rsid w:val="00C8116A"/>
    <w:rsid w:val="00C81172"/>
    <w:rsid w:val="00C81183"/>
    <w:rsid w:val="00C811A3"/>
    <w:rsid w:val="00C811A8"/>
    <w:rsid w:val="00C811CE"/>
    <w:rsid w:val="00C81200"/>
    <w:rsid w:val="00C8128A"/>
    <w:rsid w:val="00C812D1"/>
    <w:rsid w:val="00C812DE"/>
    <w:rsid w:val="00C812F4"/>
    <w:rsid w:val="00C812FB"/>
    <w:rsid w:val="00C81304"/>
    <w:rsid w:val="00C8137E"/>
    <w:rsid w:val="00C81380"/>
    <w:rsid w:val="00C813B5"/>
    <w:rsid w:val="00C813D0"/>
    <w:rsid w:val="00C8143F"/>
    <w:rsid w:val="00C814AA"/>
    <w:rsid w:val="00C814B6"/>
    <w:rsid w:val="00C815CF"/>
    <w:rsid w:val="00C815D4"/>
    <w:rsid w:val="00C816BB"/>
    <w:rsid w:val="00C816C8"/>
    <w:rsid w:val="00C81774"/>
    <w:rsid w:val="00C817BE"/>
    <w:rsid w:val="00C817C1"/>
    <w:rsid w:val="00C817C9"/>
    <w:rsid w:val="00C817ED"/>
    <w:rsid w:val="00C81888"/>
    <w:rsid w:val="00C8188C"/>
    <w:rsid w:val="00C8191B"/>
    <w:rsid w:val="00C81944"/>
    <w:rsid w:val="00C819B6"/>
    <w:rsid w:val="00C81AB9"/>
    <w:rsid w:val="00C81ADB"/>
    <w:rsid w:val="00C81B0D"/>
    <w:rsid w:val="00C81B8C"/>
    <w:rsid w:val="00C81BE4"/>
    <w:rsid w:val="00C81BF0"/>
    <w:rsid w:val="00C81C01"/>
    <w:rsid w:val="00C81C72"/>
    <w:rsid w:val="00C81CA3"/>
    <w:rsid w:val="00C81CCC"/>
    <w:rsid w:val="00C81D2C"/>
    <w:rsid w:val="00C81D95"/>
    <w:rsid w:val="00C81E18"/>
    <w:rsid w:val="00C81E1B"/>
    <w:rsid w:val="00C81E1F"/>
    <w:rsid w:val="00C81E21"/>
    <w:rsid w:val="00C81E70"/>
    <w:rsid w:val="00C81E8D"/>
    <w:rsid w:val="00C81EEC"/>
    <w:rsid w:val="00C81EF1"/>
    <w:rsid w:val="00C81F1C"/>
    <w:rsid w:val="00C81F1D"/>
    <w:rsid w:val="00C81F50"/>
    <w:rsid w:val="00C81F70"/>
    <w:rsid w:val="00C81F80"/>
    <w:rsid w:val="00C81FC5"/>
    <w:rsid w:val="00C81FD3"/>
    <w:rsid w:val="00C81FDD"/>
    <w:rsid w:val="00C81FE8"/>
    <w:rsid w:val="00C8209E"/>
    <w:rsid w:val="00C820EF"/>
    <w:rsid w:val="00C8217B"/>
    <w:rsid w:val="00C8218B"/>
    <w:rsid w:val="00C82227"/>
    <w:rsid w:val="00C82279"/>
    <w:rsid w:val="00C822AB"/>
    <w:rsid w:val="00C822F4"/>
    <w:rsid w:val="00C8233A"/>
    <w:rsid w:val="00C823A4"/>
    <w:rsid w:val="00C823F8"/>
    <w:rsid w:val="00C824B0"/>
    <w:rsid w:val="00C824EA"/>
    <w:rsid w:val="00C82519"/>
    <w:rsid w:val="00C82574"/>
    <w:rsid w:val="00C82587"/>
    <w:rsid w:val="00C82674"/>
    <w:rsid w:val="00C82678"/>
    <w:rsid w:val="00C826A6"/>
    <w:rsid w:val="00C826D7"/>
    <w:rsid w:val="00C826E7"/>
    <w:rsid w:val="00C826FA"/>
    <w:rsid w:val="00C82712"/>
    <w:rsid w:val="00C8271F"/>
    <w:rsid w:val="00C82762"/>
    <w:rsid w:val="00C82770"/>
    <w:rsid w:val="00C82835"/>
    <w:rsid w:val="00C8289C"/>
    <w:rsid w:val="00C82910"/>
    <w:rsid w:val="00C8295E"/>
    <w:rsid w:val="00C829B1"/>
    <w:rsid w:val="00C829B9"/>
    <w:rsid w:val="00C82A17"/>
    <w:rsid w:val="00C82A21"/>
    <w:rsid w:val="00C82A28"/>
    <w:rsid w:val="00C82A82"/>
    <w:rsid w:val="00C82B1C"/>
    <w:rsid w:val="00C82B9C"/>
    <w:rsid w:val="00C82BAA"/>
    <w:rsid w:val="00C82BC1"/>
    <w:rsid w:val="00C82BD5"/>
    <w:rsid w:val="00C82C40"/>
    <w:rsid w:val="00C82C94"/>
    <w:rsid w:val="00C82CBB"/>
    <w:rsid w:val="00C82CC6"/>
    <w:rsid w:val="00C82CDE"/>
    <w:rsid w:val="00C82D36"/>
    <w:rsid w:val="00C82D8C"/>
    <w:rsid w:val="00C82DEE"/>
    <w:rsid w:val="00C82E00"/>
    <w:rsid w:val="00C82E1D"/>
    <w:rsid w:val="00C82EDC"/>
    <w:rsid w:val="00C82EF8"/>
    <w:rsid w:val="00C82F40"/>
    <w:rsid w:val="00C82F9B"/>
    <w:rsid w:val="00C82FC8"/>
    <w:rsid w:val="00C83077"/>
    <w:rsid w:val="00C830C7"/>
    <w:rsid w:val="00C830DF"/>
    <w:rsid w:val="00C830FF"/>
    <w:rsid w:val="00C83136"/>
    <w:rsid w:val="00C83156"/>
    <w:rsid w:val="00C831B4"/>
    <w:rsid w:val="00C831C7"/>
    <w:rsid w:val="00C8324A"/>
    <w:rsid w:val="00C8329C"/>
    <w:rsid w:val="00C83304"/>
    <w:rsid w:val="00C83350"/>
    <w:rsid w:val="00C83425"/>
    <w:rsid w:val="00C834FA"/>
    <w:rsid w:val="00C83506"/>
    <w:rsid w:val="00C8351A"/>
    <w:rsid w:val="00C835A0"/>
    <w:rsid w:val="00C8362C"/>
    <w:rsid w:val="00C83670"/>
    <w:rsid w:val="00C83699"/>
    <w:rsid w:val="00C8369B"/>
    <w:rsid w:val="00C836B4"/>
    <w:rsid w:val="00C8370B"/>
    <w:rsid w:val="00C837AE"/>
    <w:rsid w:val="00C837DA"/>
    <w:rsid w:val="00C8382F"/>
    <w:rsid w:val="00C838B4"/>
    <w:rsid w:val="00C838DB"/>
    <w:rsid w:val="00C839A6"/>
    <w:rsid w:val="00C839F2"/>
    <w:rsid w:val="00C83A66"/>
    <w:rsid w:val="00C83BD0"/>
    <w:rsid w:val="00C83CD4"/>
    <w:rsid w:val="00C83D1C"/>
    <w:rsid w:val="00C83D27"/>
    <w:rsid w:val="00C83DC7"/>
    <w:rsid w:val="00C83DD1"/>
    <w:rsid w:val="00C83E04"/>
    <w:rsid w:val="00C83E89"/>
    <w:rsid w:val="00C83EF2"/>
    <w:rsid w:val="00C83F7B"/>
    <w:rsid w:val="00C8402C"/>
    <w:rsid w:val="00C840ED"/>
    <w:rsid w:val="00C8413E"/>
    <w:rsid w:val="00C84198"/>
    <w:rsid w:val="00C84271"/>
    <w:rsid w:val="00C843BD"/>
    <w:rsid w:val="00C843E0"/>
    <w:rsid w:val="00C843E8"/>
    <w:rsid w:val="00C84423"/>
    <w:rsid w:val="00C8446D"/>
    <w:rsid w:val="00C844AC"/>
    <w:rsid w:val="00C844CC"/>
    <w:rsid w:val="00C844F8"/>
    <w:rsid w:val="00C84580"/>
    <w:rsid w:val="00C8458A"/>
    <w:rsid w:val="00C845FA"/>
    <w:rsid w:val="00C8461C"/>
    <w:rsid w:val="00C84623"/>
    <w:rsid w:val="00C8463D"/>
    <w:rsid w:val="00C84663"/>
    <w:rsid w:val="00C846D7"/>
    <w:rsid w:val="00C846DB"/>
    <w:rsid w:val="00C846E0"/>
    <w:rsid w:val="00C8475B"/>
    <w:rsid w:val="00C847D7"/>
    <w:rsid w:val="00C84881"/>
    <w:rsid w:val="00C84882"/>
    <w:rsid w:val="00C84936"/>
    <w:rsid w:val="00C84971"/>
    <w:rsid w:val="00C84976"/>
    <w:rsid w:val="00C8498A"/>
    <w:rsid w:val="00C849AB"/>
    <w:rsid w:val="00C849C0"/>
    <w:rsid w:val="00C849D1"/>
    <w:rsid w:val="00C849D3"/>
    <w:rsid w:val="00C849E9"/>
    <w:rsid w:val="00C84A47"/>
    <w:rsid w:val="00C84ACA"/>
    <w:rsid w:val="00C84B74"/>
    <w:rsid w:val="00C84C1C"/>
    <w:rsid w:val="00C84C31"/>
    <w:rsid w:val="00C84C4E"/>
    <w:rsid w:val="00C84CB8"/>
    <w:rsid w:val="00C84CBA"/>
    <w:rsid w:val="00C84CFF"/>
    <w:rsid w:val="00C84D29"/>
    <w:rsid w:val="00C84D75"/>
    <w:rsid w:val="00C84E1E"/>
    <w:rsid w:val="00C84E26"/>
    <w:rsid w:val="00C84EB7"/>
    <w:rsid w:val="00C84F46"/>
    <w:rsid w:val="00C84F66"/>
    <w:rsid w:val="00C84F9D"/>
    <w:rsid w:val="00C84FA7"/>
    <w:rsid w:val="00C84FAC"/>
    <w:rsid w:val="00C84FC1"/>
    <w:rsid w:val="00C85010"/>
    <w:rsid w:val="00C85094"/>
    <w:rsid w:val="00C851CA"/>
    <w:rsid w:val="00C851E9"/>
    <w:rsid w:val="00C8520B"/>
    <w:rsid w:val="00C8522B"/>
    <w:rsid w:val="00C8524C"/>
    <w:rsid w:val="00C85260"/>
    <w:rsid w:val="00C852F3"/>
    <w:rsid w:val="00C85311"/>
    <w:rsid w:val="00C85319"/>
    <w:rsid w:val="00C8535F"/>
    <w:rsid w:val="00C85360"/>
    <w:rsid w:val="00C85362"/>
    <w:rsid w:val="00C85367"/>
    <w:rsid w:val="00C85397"/>
    <w:rsid w:val="00C853AA"/>
    <w:rsid w:val="00C853D8"/>
    <w:rsid w:val="00C8541E"/>
    <w:rsid w:val="00C8543B"/>
    <w:rsid w:val="00C855DA"/>
    <w:rsid w:val="00C855F5"/>
    <w:rsid w:val="00C8562D"/>
    <w:rsid w:val="00C85668"/>
    <w:rsid w:val="00C856D3"/>
    <w:rsid w:val="00C856DC"/>
    <w:rsid w:val="00C856F1"/>
    <w:rsid w:val="00C857A4"/>
    <w:rsid w:val="00C857AB"/>
    <w:rsid w:val="00C85888"/>
    <w:rsid w:val="00C858B5"/>
    <w:rsid w:val="00C858C6"/>
    <w:rsid w:val="00C85912"/>
    <w:rsid w:val="00C85B2A"/>
    <w:rsid w:val="00C85BB0"/>
    <w:rsid w:val="00C85C01"/>
    <w:rsid w:val="00C85C0F"/>
    <w:rsid w:val="00C85C3D"/>
    <w:rsid w:val="00C85C3F"/>
    <w:rsid w:val="00C85C66"/>
    <w:rsid w:val="00C85DEE"/>
    <w:rsid w:val="00C85EEA"/>
    <w:rsid w:val="00C85EF8"/>
    <w:rsid w:val="00C85F57"/>
    <w:rsid w:val="00C86059"/>
    <w:rsid w:val="00C8607F"/>
    <w:rsid w:val="00C860C1"/>
    <w:rsid w:val="00C860F5"/>
    <w:rsid w:val="00C86123"/>
    <w:rsid w:val="00C8618E"/>
    <w:rsid w:val="00C86198"/>
    <w:rsid w:val="00C86210"/>
    <w:rsid w:val="00C862C8"/>
    <w:rsid w:val="00C86328"/>
    <w:rsid w:val="00C8637E"/>
    <w:rsid w:val="00C8637F"/>
    <w:rsid w:val="00C863A9"/>
    <w:rsid w:val="00C863B6"/>
    <w:rsid w:val="00C863CA"/>
    <w:rsid w:val="00C86439"/>
    <w:rsid w:val="00C864A0"/>
    <w:rsid w:val="00C8657D"/>
    <w:rsid w:val="00C8659C"/>
    <w:rsid w:val="00C865A4"/>
    <w:rsid w:val="00C865F9"/>
    <w:rsid w:val="00C8665F"/>
    <w:rsid w:val="00C866F1"/>
    <w:rsid w:val="00C86792"/>
    <w:rsid w:val="00C867AB"/>
    <w:rsid w:val="00C867BE"/>
    <w:rsid w:val="00C867F4"/>
    <w:rsid w:val="00C86825"/>
    <w:rsid w:val="00C86850"/>
    <w:rsid w:val="00C868BD"/>
    <w:rsid w:val="00C868E2"/>
    <w:rsid w:val="00C86986"/>
    <w:rsid w:val="00C8698D"/>
    <w:rsid w:val="00C86A93"/>
    <w:rsid w:val="00C86AEE"/>
    <w:rsid w:val="00C86B05"/>
    <w:rsid w:val="00C86B78"/>
    <w:rsid w:val="00C86BA3"/>
    <w:rsid w:val="00C86BA4"/>
    <w:rsid w:val="00C86C38"/>
    <w:rsid w:val="00C86D19"/>
    <w:rsid w:val="00C86D3C"/>
    <w:rsid w:val="00C86D3E"/>
    <w:rsid w:val="00C86D64"/>
    <w:rsid w:val="00C86DE7"/>
    <w:rsid w:val="00C86E82"/>
    <w:rsid w:val="00C86E8A"/>
    <w:rsid w:val="00C86EB7"/>
    <w:rsid w:val="00C86F06"/>
    <w:rsid w:val="00C86F19"/>
    <w:rsid w:val="00C86F8A"/>
    <w:rsid w:val="00C86FB3"/>
    <w:rsid w:val="00C86FBD"/>
    <w:rsid w:val="00C870AB"/>
    <w:rsid w:val="00C870ED"/>
    <w:rsid w:val="00C8710E"/>
    <w:rsid w:val="00C87170"/>
    <w:rsid w:val="00C87183"/>
    <w:rsid w:val="00C87192"/>
    <w:rsid w:val="00C871FB"/>
    <w:rsid w:val="00C87244"/>
    <w:rsid w:val="00C8726D"/>
    <w:rsid w:val="00C87292"/>
    <w:rsid w:val="00C8729A"/>
    <w:rsid w:val="00C8729C"/>
    <w:rsid w:val="00C872C6"/>
    <w:rsid w:val="00C87310"/>
    <w:rsid w:val="00C8735C"/>
    <w:rsid w:val="00C873F5"/>
    <w:rsid w:val="00C8742A"/>
    <w:rsid w:val="00C8750A"/>
    <w:rsid w:val="00C87549"/>
    <w:rsid w:val="00C8757E"/>
    <w:rsid w:val="00C875A3"/>
    <w:rsid w:val="00C875B3"/>
    <w:rsid w:val="00C875E9"/>
    <w:rsid w:val="00C87614"/>
    <w:rsid w:val="00C876D1"/>
    <w:rsid w:val="00C8776C"/>
    <w:rsid w:val="00C877C7"/>
    <w:rsid w:val="00C877E2"/>
    <w:rsid w:val="00C8785B"/>
    <w:rsid w:val="00C87897"/>
    <w:rsid w:val="00C878BF"/>
    <w:rsid w:val="00C878F0"/>
    <w:rsid w:val="00C87917"/>
    <w:rsid w:val="00C8797B"/>
    <w:rsid w:val="00C879AB"/>
    <w:rsid w:val="00C879BE"/>
    <w:rsid w:val="00C87AB0"/>
    <w:rsid w:val="00C87B05"/>
    <w:rsid w:val="00C87B17"/>
    <w:rsid w:val="00C87B3C"/>
    <w:rsid w:val="00C87B67"/>
    <w:rsid w:val="00C87BAC"/>
    <w:rsid w:val="00C87C74"/>
    <w:rsid w:val="00C87C9B"/>
    <w:rsid w:val="00C87D6F"/>
    <w:rsid w:val="00C87DD1"/>
    <w:rsid w:val="00C87E03"/>
    <w:rsid w:val="00C87E26"/>
    <w:rsid w:val="00C87E33"/>
    <w:rsid w:val="00C87E37"/>
    <w:rsid w:val="00C87E69"/>
    <w:rsid w:val="00C87EF8"/>
    <w:rsid w:val="00C87FA6"/>
    <w:rsid w:val="00C9005F"/>
    <w:rsid w:val="00C90094"/>
    <w:rsid w:val="00C900D7"/>
    <w:rsid w:val="00C900E9"/>
    <w:rsid w:val="00C900FC"/>
    <w:rsid w:val="00C90251"/>
    <w:rsid w:val="00C90260"/>
    <w:rsid w:val="00C9033C"/>
    <w:rsid w:val="00C903BC"/>
    <w:rsid w:val="00C903FA"/>
    <w:rsid w:val="00C90432"/>
    <w:rsid w:val="00C9044C"/>
    <w:rsid w:val="00C90472"/>
    <w:rsid w:val="00C9049B"/>
    <w:rsid w:val="00C904AF"/>
    <w:rsid w:val="00C904C1"/>
    <w:rsid w:val="00C90543"/>
    <w:rsid w:val="00C90547"/>
    <w:rsid w:val="00C90558"/>
    <w:rsid w:val="00C905A9"/>
    <w:rsid w:val="00C90638"/>
    <w:rsid w:val="00C9064C"/>
    <w:rsid w:val="00C9068C"/>
    <w:rsid w:val="00C90749"/>
    <w:rsid w:val="00C90779"/>
    <w:rsid w:val="00C9079E"/>
    <w:rsid w:val="00C907D3"/>
    <w:rsid w:val="00C907E5"/>
    <w:rsid w:val="00C90922"/>
    <w:rsid w:val="00C9096D"/>
    <w:rsid w:val="00C90A16"/>
    <w:rsid w:val="00C90A5E"/>
    <w:rsid w:val="00C90A9F"/>
    <w:rsid w:val="00C90AA1"/>
    <w:rsid w:val="00C90B35"/>
    <w:rsid w:val="00C90D0A"/>
    <w:rsid w:val="00C90D24"/>
    <w:rsid w:val="00C90D48"/>
    <w:rsid w:val="00C90D54"/>
    <w:rsid w:val="00C90DAC"/>
    <w:rsid w:val="00C90E62"/>
    <w:rsid w:val="00C90EAB"/>
    <w:rsid w:val="00C910E3"/>
    <w:rsid w:val="00C910FD"/>
    <w:rsid w:val="00C91101"/>
    <w:rsid w:val="00C91185"/>
    <w:rsid w:val="00C911E7"/>
    <w:rsid w:val="00C911F8"/>
    <w:rsid w:val="00C91269"/>
    <w:rsid w:val="00C9131E"/>
    <w:rsid w:val="00C913AD"/>
    <w:rsid w:val="00C913ED"/>
    <w:rsid w:val="00C9142E"/>
    <w:rsid w:val="00C91479"/>
    <w:rsid w:val="00C91486"/>
    <w:rsid w:val="00C91495"/>
    <w:rsid w:val="00C9149A"/>
    <w:rsid w:val="00C9149C"/>
    <w:rsid w:val="00C914B2"/>
    <w:rsid w:val="00C914F7"/>
    <w:rsid w:val="00C91546"/>
    <w:rsid w:val="00C91588"/>
    <w:rsid w:val="00C91621"/>
    <w:rsid w:val="00C9163D"/>
    <w:rsid w:val="00C9169C"/>
    <w:rsid w:val="00C916ED"/>
    <w:rsid w:val="00C91713"/>
    <w:rsid w:val="00C917FE"/>
    <w:rsid w:val="00C91825"/>
    <w:rsid w:val="00C9189F"/>
    <w:rsid w:val="00C918E1"/>
    <w:rsid w:val="00C9191F"/>
    <w:rsid w:val="00C91929"/>
    <w:rsid w:val="00C91A1F"/>
    <w:rsid w:val="00C91A3D"/>
    <w:rsid w:val="00C91A9F"/>
    <w:rsid w:val="00C91AD1"/>
    <w:rsid w:val="00C91AD9"/>
    <w:rsid w:val="00C91B05"/>
    <w:rsid w:val="00C91B08"/>
    <w:rsid w:val="00C91B65"/>
    <w:rsid w:val="00C91B76"/>
    <w:rsid w:val="00C91B7E"/>
    <w:rsid w:val="00C91B89"/>
    <w:rsid w:val="00C91C39"/>
    <w:rsid w:val="00C91C40"/>
    <w:rsid w:val="00C91C77"/>
    <w:rsid w:val="00C91C83"/>
    <w:rsid w:val="00C91CEB"/>
    <w:rsid w:val="00C91D02"/>
    <w:rsid w:val="00C91D30"/>
    <w:rsid w:val="00C91DB2"/>
    <w:rsid w:val="00C91E9F"/>
    <w:rsid w:val="00C91EB4"/>
    <w:rsid w:val="00C91ED0"/>
    <w:rsid w:val="00C91F32"/>
    <w:rsid w:val="00C91FBF"/>
    <w:rsid w:val="00C91FE3"/>
    <w:rsid w:val="00C92056"/>
    <w:rsid w:val="00C92080"/>
    <w:rsid w:val="00C92094"/>
    <w:rsid w:val="00C9212C"/>
    <w:rsid w:val="00C92176"/>
    <w:rsid w:val="00C92188"/>
    <w:rsid w:val="00C921C5"/>
    <w:rsid w:val="00C921DB"/>
    <w:rsid w:val="00C92231"/>
    <w:rsid w:val="00C92251"/>
    <w:rsid w:val="00C92262"/>
    <w:rsid w:val="00C92264"/>
    <w:rsid w:val="00C92303"/>
    <w:rsid w:val="00C9248A"/>
    <w:rsid w:val="00C924A9"/>
    <w:rsid w:val="00C924CD"/>
    <w:rsid w:val="00C92510"/>
    <w:rsid w:val="00C925A1"/>
    <w:rsid w:val="00C925D4"/>
    <w:rsid w:val="00C92821"/>
    <w:rsid w:val="00C9282E"/>
    <w:rsid w:val="00C928B3"/>
    <w:rsid w:val="00C928C7"/>
    <w:rsid w:val="00C92913"/>
    <w:rsid w:val="00C9291C"/>
    <w:rsid w:val="00C9294A"/>
    <w:rsid w:val="00C929AC"/>
    <w:rsid w:val="00C929E0"/>
    <w:rsid w:val="00C92A76"/>
    <w:rsid w:val="00C92B0A"/>
    <w:rsid w:val="00C92B9D"/>
    <w:rsid w:val="00C92BE2"/>
    <w:rsid w:val="00C92C97"/>
    <w:rsid w:val="00C92CD0"/>
    <w:rsid w:val="00C92CF6"/>
    <w:rsid w:val="00C92D30"/>
    <w:rsid w:val="00C92D41"/>
    <w:rsid w:val="00C92D5E"/>
    <w:rsid w:val="00C92DAA"/>
    <w:rsid w:val="00C92DDF"/>
    <w:rsid w:val="00C92E17"/>
    <w:rsid w:val="00C92E1F"/>
    <w:rsid w:val="00C92E38"/>
    <w:rsid w:val="00C92EBE"/>
    <w:rsid w:val="00C92F1B"/>
    <w:rsid w:val="00C93020"/>
    <w:rsid w:val="00C93041"/>
    <w:rsid w:val="00C930A8"/>
    <w:rsid w:val="00C930E0"/>
    <w:rsid w:val="00C93125"/>
    <w:rsid w:val="00C9314B"/>
    <w:rsid w:val="00C93174"/>
    <w:rsid w:val="00C93189"/>
    <w:rsid w:val="00C931B8"/>
    <w:rsid w:val="00C93204"/>
    <w:rsid w:val="00C9322F"/>
    <w:rsid w:val="00C9325B"/>
    <w:rsid w:val="00C9328E"/>
    <w:rsid w:val="00C93379"/>
    <w:rsid w:val="00C933EF"/>
    <w:rsid w:val="00C934C6"/>
    <w:rsid w:val="00C934E0"/>
    <w:rsid w:val="00C93510"/>
    <w:rsid w:val="00C93547"/>
    <w:rsid w:val="00C93555"/>
    <w:rsid w:val="00C93565"/>
    <w:rsid w:val="00C935EC"/>
    <w:rsid w:val="00C9360F"/>
    <w:rsid w:val="00C93632"/>
    <w:rsid w:val="00C93684"/>
    <w:rsid w:val="00C936D2"/>
    <w:rsid w:val="00C9380C"/>
    <w:rsid w:val="00C9382E"/>
    <w:rsid w:val="00C9385F"/>
    <w:rsid w:val="00C9391C"/>
    <w:rsid w:val="00C93931"/>
    <w:rsid w:val="00C93964"/>
    <w:rsid w:val="00C9399C"/>
    <w:rsid w:val="00C939B3"/>
    <w:rsid w:val="00C93A7F"/>
    <w:rsid w:val="00C93A9A"/>
    <w:rsid w:val="00C93AA0"/>
    <w:rsid w:val="00C93B41"/>
    <w:rsid w:val="00C93BEC"/>
    <w:rsid w:val="00C93C9E"/>
    <w:rsid w:val="00C93D27"/>
    <w:rsid w:val="00C93DB7"/>
    <w:rsid w:val="00C93DD2"/>
    <w:rsid w:val="00C93DDB"/>
    <w:rsid w:val="00C93DF6"/>
    <w:rsid w:val="00C93E12"/>
    <w:rsid w:val="00C93F01"/>
    <w:rsid w:val="00C93F44"/>
    <w:rsid w:val="00C93F5B"/>
    <w:rsid w:val="00C94004"/>
    <w:rsid w:val="00C9400E"/>
    <w:rsid w:val="00C94048"/>
    <w:rsid w:val="00C940E7"/>
    <w:rsid w:val="00C942C2"/>
    <w:rsid w:val="00C942E6"/>
    <w:rsid w:val="00C944BC"/>
    <w:rsid w:val="00C944F9"/>
    <w:rsid w:val="00C9453D"/>
    <w:rsid w:val="00C94540"/>
    <w:rsid w:val="00C94544"/>
    <w:rsid w:val="00C9456C"/>
    <w:rsid w:val="00C945A6"/>
    <w:rsid w:val="00C945CB"/>
    <w:rsid w:val="00C946F2"/>
    <w:rsid w:val="00C94711"/>
    <w:rsid w:val="00C94791"/>
    <w:rsid w:val="00C9482C"/>
    <w:rsid w:val="00C94951"/>
    <w:rsid w:val="00C949B9"/>
    <w:rsid w:val="00C949DA"/>
    <w:rsid w:val="00C94A23"/>
    <w:rsid w:val="00C94ABB"/>
    <w:rsid w:val="00C94ABF"/>
    <w:rsid w:val="00C94ACF"/>
    <w:rsid w:val="00C94B2A"/>
    <w:rsid w:val="00C94B94"/>
    <w:rsid w:val="00C94BBA"/>
    <w:rsid w:val="00C94C11"/>
    <w:rsid w:val="00C94E49"/>
    <w:rsid w:val="00C94EAB"/>
    <w:rsid w:val="00C94EE1"/>
    <w:rsid w:val="00C94F98"/>
    <w:rsid w:val="00C94FFE"/>
    <w:rsid w:val="00C9502A"/>
    <w:rsid w:val="00C95085"/>
    <w:rsid w:val="00C950BE"/>
    <w:rsid w:val="00C950CA"/>
    <w:rsid w:val="00C9518E"/>
    <w:rsid w:val="00C95191"/>
    <w:rsid w:val="00C951EC"/>
    <w:rsid w:val="00C9525E"/>
    <w:rsid w:val="00C95295"/>
    <w:rsid w:val="00C9530D"/>
    <w:rsid w:val="00C95321"/>
    <w:rsid w:val="00C95366"/>
    <w:rsid w:val="00C95368"/>
    <w:rsid w:val="00C95376"/>
    <w:rsid w:val="00C953A4"/>
    <w:rsid w:val="00C953EC"/>
    <w:rsid w:val="00C9550D"/>
    <w:rsid w:val="00C9555A"/>
    <w:rsid w:val="00C955FB"/>
    <w:rsid w:val="00C9567D"/>
    <w:rsid w:val="00C9568A"/>
    <w:rsid w:val="00C9568D"/>
    <w:rsid w:val="00C95701"/>
    <w:rsid w:val="00C95759"/>
    <w:rsid w:val="00C957B8"/>
    <w:rsid w:val="00C957D0"/>
    <w:rsid w:val="00C957DF"/>
    <w:rsid w:val="00C95827"/>
    <w:rsid w:val="00C95859"/>
    <w:rsid w:val="00C95878"/>
    <w:rsid w:val="00C95946"/>
    <w:rsid w:val="00C95979"/>
    <w:rsid w:val="00C9597C"/>
    <w:rsid w:val="00C959EB"/>
    <w:rsid w:val="00C95A00"/>
    <w:rsid w:val="00C95A49"/>
    <w:rsid w:val="00C95B6D"/>
    <w:rsid w:val="00C95BDB"/>
    <w:rsid w:val="00C95C58"/>
    <w:rsid w:val="00C95C98"/>
    <w:rsid w:val="00C95D16"/>
    <w:rsid w:val="00C95D21"/>
    <w:rsid w:val="00C95D35"/>
    <w:rsid w:val="00C95DC6"/>
    <w:rsid w:val="00C95E0F"/>
    <w:rsid w:val="00C95E5F"/>
    <w:rsid w:val="00C95E9B"/>
    <w:rsid w:val="00C95E9D"/>
    <w:rsid w:val="00C95EC6"/>
    <w:rsid w:val="00C95EE8"/>
    <w:rsid w:val="00C95FC3"/>
    <w:rsid w:val="00C9608A"/>
    <w:rsid w:val="00C960A6"/>
    <w:rsid w:val="00C960AF"/>
    <w:rsid w:val="00C960B6"/>
    <w:rsid w:val="00C960CB"/>
    <w:rsid w:val="00C96109"/>
    <w:rsid w:val="00C96259"/>
    <w:rsid w:val="00C9626C"/>
    <w:rsid w:val="00C962E1"/>
    <w:rsid w:val="00C962E6"/>
    <w:rsid w:val="00C96303"/>
    <w:rsid w:val="00C963AF"/>
    <w:rsid w:val="00C963C0"/>
    <w:rsid w:val="00C964CB"/>
    <w:rsid w:val="00C96503"/>
    <w:rsid w:val="00C9651F"/>
    <w:rsid w:val="00C96567"/>
    <w:rsid w:val="00C9657E"/>
    <w:rsid w:val="00C965CB"/>
    <w:rsid w:val="00C96624"/>
    <w:rsid w:val="00C9668C"/>
    <w:rsid w:val="00C966B7"/>
    <w:rsid w:val="00C966C4"/>
    <w:rsid w:val="00C9670F"/>
    <w:rsid w:val="00C9674F"/>
    <w:rsid w:val="00C96806"/>
    <w:rsid w:val="00C9689B"/>
    <w:rsid w:val="00C9698E"/>
    <w:rsid w:val="00C969FB"/>
    <w:rsid w:val="00C969FD"/>
    <w:rsid w:val="00C96AFD"/>
    <w:rsid w:val="00C96B09"/>
    <w:rsid w:val="00C96B5F"/>
    <w:rsid w:val="00C96B6F"/>
    <w:rsid w:val="00C96BEB"/>
    <w:rsid w:val="00C96C1A"/>
    <w:rsid w:val="00C96C5C"/>
    <w:rsid w:val="00C96CC7"/>
    <w:rsid w:val="00C96D4D"/>
    <w:rsid w:val="00C96D58"/>
    <w:rsid w:val="00C96D7F"/>
    <w:rsid w:val="00C96DC2"/>
    <w:rsid w:val="00C96DDD"/>
    <w:rsid w:val="00C96E84"/>
    <w:rsid w:val="00C96F37"/>
    <w:rsid w:val="00C96F40"/>
    <w:rsid w:val="00C96F46"/>
    <w:rsid w:val="00C96F57"/>
    <w:rsid w:val="00C96F6B"/>
    <w:rsid w:val="00C96F87"/>
    <w:rsid w:val="00C96FEF"/>
    <w:rsid w:val="00C96FF6"/>
    <w:rsid w:val="00C97008"/>
    <w:rsid w:val="00C97011"/>
    <w:rsid w:val="00C97112"/>
    <w:rsid w:val="00C97131"/>
    <w:rsid w:val="00C9713C"/>
    <w:rsid w:val="00C971B6"/>
    <w:rsid w:val="00C971FD"/>
    <w:rsid w:val="00C97239"/>
    <w:rsid w:val="00C9724C"/>
    <w:rsid w:val="00C97270"/>
    <w:rsid w:val="00C9727E"/>
    <w:rsid w:val="00C97281"/>
    <w:rsid w:val="00C97354"/>
    <w:rsid w:val="00C973C2"/>
    <w:rsid w:val="00C97480"/>
    <w:rsid w:val="00C975E3"/>
    <w:rsid w:val="00C975ED"/>
    <w:rsid w:val="00C97624"/>
    <w:rsid w:val="00C976CA"/>
    <w:rsid w:val="00C976D5"/>
    <w:rsid w:val="00C976F4"/>
    <w:rsid w:val="00C9773B"/>
    <w:rsid w:val="00C9777D"/>
    <w:rsid w:val="00C977E7"/>
    <w:rsid w:val="00C97808"/>
    <w:rsid w:val="00C97877"/>
    <w:rsid w:val="00C97881"/>
    <w:rsid w:val="00C9798C"/>
    <w:rsid w:val="00C979D2"/>
    <w:rsid w:val="00C979F5"/>
    <w:rsid w:val="00C97A34"/>
    <w:rsid w:val="00C97A51"/>
    <w:rsid w:val="00C97A75"/>
    <w:rsid w:val="00C97ACE"/>
    <w:rsid w:val="00C97B35"/>
    <w:rsid w:val="00C97BC7"/>
    <w:rsid w:val="00C97BEA"/>
    <w:rsid w:val="00C97C6B"/>
    <w:rsid w:val="00C97D79"/>
    <w:rsid w:val="00C97DB1"/>
    <w:rsid w:val="00C97DB7"/>
    <w:rsid w:val="00C97E12"/>
    <w:rsid w:val="00C97E1D"/>
    <w:rsid w:val="00C97E48"/>
    <w:rsid w:val="00C97EC6"/>
    <w:rsid w:val="00C97F4F"/>
    <w:rsid w:val="00C97F59"/>
    <w:rsid w:val="00CA000C"/>
    <w:rsid w:val="00CA0035"/>
    <w:rsid w:val="00CA0066"/>
    <w:rsid w:val="00CA0082"/>
    <w:rsid w:val="00CA009A"/>
    <w:rsid w:val="00CA00AE"/>
    <w:rsid w:val="00CA00C3"/>
    <w:rsid w:val="00CA013E"/>
    <w:rsid w:val="00CA0219"/>
    <w:rsid w:val="00CA0240"/>
    <w:rsid w:val="00CA02DF"/>
    <w:rsid w:val="00CA035E"/>
    <w:rsid w:val="00CA0373"/>
    <w:rsid w:val="00CA03BB"/>
    <w:rsid w:val="00CA03E9"/>
    <w:rsid w:val="00CA0402"/>
    <w:rsid w:val="00CA04B1"/>
    <w:rsid w:val="00CA04FB"/>
    <w:rsid w:val="00CA0501"/>
    <w:rsid w:val="00CA059D"/>
    <w:rsid w:val="00CA05E7"/>
    <w:rsid w:val="00CA0687"/>
    <w:rsid w:val="00CA06CC"/>
    <w:rsid w:val="00CA070C"/>
    <w:rsid w:val="00CA0746"/>
    <w:rsid w:val="00CA0768"/>
    <w:rsid w:val="00CA07A1"/>
    <w:rsid w:val="00CA07A6"/>
    <w:rsid w:val="00CA088D"/>
    <w:rsid w:val="00CA08EE"/>
    <w:rsid w:val="00CA0958"/>
    <w:rsid w:val="00CA09B1"/>
    <w:rsid w:val="00CA09DD"/>
    <w:rsid w:val="00CA0A67"/>
    <w:rsid w:val="00CA0B0E"/>
    <w:rsid w:val="00CA0B25"/>
    <w:rsid w:val="00CA0C73"/>
    <w:rsid w:val="00CA0C84"/>
    <w:rsid w:val="00CA0C8D"/>
    <w:rsid w:val="00CA0C9D"/>
    <w:rsid w:val="00CA0D01"/>
    <w:rsid w:val="00CA0D26"/>
    <w:rsid w:val="00CA0D3B"/>
    <w:rsid w:val="00CA0DA1"/>
    <w:rsid w:val="00CA0E73"/>
    <w:rsid w:val="00CA0E86"/>
    <w:rsid w:val="00CA0EAD"/>
    <w:rsid w:val="00CA0F50"/>
    <w:rsid w:val="00CA0F77"/>
    <w:rsid w:val="00CA1055"/>
    <w:rsid w:val="00CA109A"/>
    <w:rsid w:val="00CA10C3"/>
    <w:rsid w:val="00CA1118"/>
    <w:rsid w:val="00CA11F3"/>
    <w:rsid w:val="00CA1213"/>
    <w:rsid w:val="00CA1260"/>
    <w:rsid w:val="00CA12B6"/>
    <w:rsid w:val="00CA1306"/>
    <w:rsid w:val="00CA1309"/>
    <w:rsid w:val="00CA1371"/>
    <w:rsid w:val="00CA137B"/>
    <w:rsid w:val="00CA13F1"/>
    <w:rsid w:val="00CA145E"/>
    <w:rsid w:val="00CA1462"/>
    <w:rsid w:val="00CA1493"/>
    <w:rsid w:val="00CA14F5"/>
    <w:rsid w:val="00CA151B"/>
    <w:rsid w:val="00CA1590"/>
    <w:rsid w:val="00CA15DE"/>
    <w:rsid w:val="00CA161F"/>
    <w:rsid w:val="00CA17E6"/>
    <w:rsid w:val="00CA1906"/>
    <w:rsid w:val="00CA1955"/>
    <w:rsid w:val="00CA19D4"/>
    <w:rsid w:val="00CA1A41"/>
    <w:rsid w:val="00CA1AB5"/>
    <w:rsid w:val="00CA1BCB"/>
    <w:rsid w:val="00CA1BD2"/>
    <w:rsid w:val="00CA1C85"/>
    <w:rsid w:val="00CA1CFF"/>
    <w:rsid w:val="00CA1D15"/>
    <w:rsid w:val="00CA1D2E"/>
    <w:rsid w:val="00CA1DA9"/>
    <w:rsid w:val="00CA1DB9"/>
    <w:rsid w:val="00CA1E54"/>
    <w:rsid w:val="00CA1EFC"/>
    <w:rsid w:val="00CA1F1E"/>
    <w:rsid w:val="00CA1FF0"/>
    <w:rsid w:val="00CA200E"/>
    <w:rsid w:val="00CA2029"/>
    <w:rsid w:val="00CA2069"/>
    <w:rsid w:val="00CA2076"/>
    <w:rsid w:val="00CA20DB"/>
    <w:rsid w:val="00CA21F2"/>
    <w:rsid w:val="00CA21FB"/>
    <w:rsid w:val="00CA224A"/>
    <w:rsid w:val="00CA2268"/>
    <w:rsid w:val="00CA22F2"/>
    <w:rsid w:val="00CA2336"/>
    <w:rsid w:val="00CA2354"/>
    <w:rsid w:val="00CA2526"/>
    <w:rsid w:val="00CA252D"/>
    <w:rsid w:val="00CA2560"/>
    <w:rsid w:val="00CA2579"/>
    <w:rsid w:val="00CA2595"/>
    <w:rsid w:val="00CA25B6"/>
    <w:rsid w:val="00CA26A3"/>
    <w:rsid w:val="00CA26C1"/>
    <w:rsid w:val="00CA26C4"/>
    <w:rsid w:val="00CA271B"/>
    <w:rsid w:val="00CA277C"/>
    <w:rsid w:val="00CA27EC"/>
    <w:rsid w:val="00CA2877"/>
    <w:rsid w:val="00CA287C"/>
    <w:rsid w:val="00CA2895"/>
    <w:rsid w:val="00CA28AC"/>
    <w:rsid w:val="00CA28D1"/>
    <w:rsid w:val="00CA28F5"/>
    <w:rsid w:val="00CA2905"/>
    <w:rsid w:val="00CA2913"/>
    <w:rsid w:val="00CA2988"/>
    <w:rsid w:val="00CA29D9"/>
    <w:rsid w:val="00CA29F5"/>
    <w:rsid w:val="00CA29F7"/>
    <w:rsid w:val="00CA2A53"/>
    <w:rsid w:val="00CA2A70"/>
    <w:rsid w:val="00CA2A85"/>
    <w:rsid w:val="00CA2A8E"/>
    <w:rsid w:val="00CA2ABF"/>
    <w:rsid w:val="00CA2B33"/>
    <w:rsid w:val="00CA2B5A"/>
    <w:rsid w:val="00CA2B69"/>
    <w:rsid w:val="00CA2B84"/>
    <w:rsid w:val="00CA2B8C"/>
    <w:rsid w:val="00CA2CA9"/>
    <w:rsid w:val="00CA2E42"/>
    <w:rsid w:val="00CA2E8C"/>
    <w:rsid w:val="00CA2EF1"/>
    <w:rsid w:val="00CA2F98"/>
    <w:rsid w:val="00CA2FAD"/>
    <w:rsid w:val="00CA2FDF"/>
    <w:rsid w:val="00CA302F"/>
    <w:rsid w:val="00CA304B"/>
    <w:rsid w:val="00CA30AA"/>
    <w:rsid w:val="00CA30BE"/>
    <w:rsid w:val="00CA30E2"/>
    <w:rsid w:val="00CA3104"/>
    <w:rsid w:val="00CA310D"/>
    <w:rsid w:val="00CA3121"/>
    <w:rsid w:val="00CA312B"/>
    <w:rsid w:val="00CA3138"/>
    <w:rsid w:val="00CA31B8"/>
    <w:rsid w:val="00CA3211"/>
    <w:rsid w:val="00CA3214"/>
    <w:rsid w:val="00CA3291"/>
    <w:rsid w:val="00CA32AE"/>
    <w:rsid w:val="00CA33CF"/>
    <w:rsid w:val="00CA3421"/>
    <w:rsid w:val="00CA3569"/>
    <w:rsid w:val="00CA35AF"/>
    <w:rsid w:val="00CA35B0"/>
    <w:rsid w:val="00CA35D5"/>
    <w:rsid w:val="00CA3629"/>
    <w:rsid w:val="00CA368F"/>
    <w:rsid w:val="00CA3722"/>
    <w:rsid w:val="00CA3767"/>
    <w:rsid w:val="00CA3780"/>
    <w:rsid w:val="00CA37C1"/>
    <w:rsid w:val="00CA37CF"/>
    <w:rsid w:val="00CA37E0"/>
    <w:rsid w:val="00CA37FA"/>
    <w:rsid w:val="00CA382A"/>
    <w:rsid w:val="00CA3851"/>
    <w:rsid w:val="00CA3872"/>
    <w:rsid w:val="00CA3883"/>
    <w:rsid w:val="00CA39C3"/>
    <w:rsid w:val="00CA39CF"/>
    <w:rsid w:val="00CA39FE"/>
    <w:rsid w:val="00CA3A5F"/>
    <w:rsid w:val="00CA3A7E"/>
    <w:rsid w:val="00CA3AEB"/>
    <w:rsid w:val="00CA3B24"/>
    <w:rsid w:val="00CA3B57"/>
    <w:rsid w:val="00CA3BA2"/>
    <w:rsid w:val="00CA3BF6"/>
    <w:rsid w:val="00CA3BFB"/>
    <w:rsid w:val="00CA3C21"/>
    <w:rsid w:val="00CA3C48"/>
    <w:rsid w:val="00CA3C73"/>
    <w:rsid w:val="00CA3C7D"/>
    <w:rsid w:val="00CA3CAC"/>
    <w:rsid w:val="00CA3CCC"/>
    <w:rsid w:val="00CA3D0D"/>
    <w:rsid w:val="00CA3D3F"/>
    <w:rsid w:val="00CA3D6C"/>
    <w:rsid w:val="00CA3DBA"/>
    <w:rsid w:val="00CA3DBF"/>
    <w:rsid w:val="00CA3EDF"/>
    <w:rsid w:val="00CA3EE2"/>
    <w:rsid w:val="00CA3F31"/>
    <w:rsid w:val="00CA3F5B"/>
    <w:rsid w:val="00CA4026"/>
    <w:rsid w:val="00CA402D"/>
    <w:rsid w:val="00CA4037"/>
    <w:rsid w:val="00CA403F"/>
    <w:rsid w:val="00CA4121"/>
    <w:rsid w:val="00CA41FF"/>
    <w:rsid w:val="00CA422B"/>
    <w:rsid w:val="00CA4284"/>
    <w:rsid w:val="00CA44CC"/>
    <w:rsid w:val="00CA44DD"/>
    <w:rsid w:val="00CA44DF"/>
    <w:rsid w:val="00CA4523"/>
    <w:rsid w:val="00CA452E"/>
    <w:rsid w:val="00CA456F"/>
    <w:rsid w:val="00CA4584"/>
    <w:rsid w:val="00CA45A5"/>
    <w:rsid w:val="00CA45E9"/>
    <w:rsid w:val="00CA45ED"/>
    <w:rsid w:val="00CA462F"/>
    <w:rsid w:val="00CA46DF"/>
    <w:rsid w:val="00CA4714"/>
    <w:rsid w:val="00CA474A"/>
    <w:rsid w:val="00CA474B"/>
    <w:rsid w:val="00CA47A0"/>
    <w:rsid w:val="00CA47C8"/>
    <w:rsid w:val="00CA47E7"/>
    <w:rsid w:val="00CA48E5"/>
    <w:rsid w:val="00CA4987"/>
    <w:rsid w:val="00CA4998"/>
    <w:rsid w:val="00CA49F8"/>
    <w:rsid w:val="00CA4A08"/>
    <w:rsid w:val="00CA4A30"/>
    <w:rsid w:val="00CA4A6B"/>
    <w:rsid w:val="00CA4A7C"/>
    <w:rsid w:val="00CA4AA8"/>
    <w:rsid w:val="00CA4B0E"/>
    <w:rsid w:val="00CA4B7C"/>
    <w:rsid w:val="00CA4BC7"/>
    <w:rsid w:val="00CA4BFF"/>
    <w:rsid w:val="00CA4C7A"/>
    <w:rsid w:val="00CA4D28"/>
    <w:rsid w:val="00CA4D3B"/>
    <w:rsid w:val="00CA4D72"/>
    <w:rsid w:val="00CA4D8A"/>
    <w:rsid w:val="00CA4DA5"/>
    <w:rsid w:val="00CA4E05"/>
    <w:rsid w:val="00CA4E2D"/>
    <w:rsid w:val="00CA4E7A"/>
    <w:rsid w:val="00CA4EAF"/>
    <w:rsid w:val="00CA4EEC"/>
    <w:rsid w:val="00CA4F32"/>
    <w:rsid w:val="00CA4F36"/>
    <w:rsid w:val="00CA4F3F"/>
    <w:rsid w:val="00CA4F74"/>
    <w:rsid w:val="00CA4FC4"/>
    <w:rsid w:val="00CA4FDB"/>
    <w:rsid w:val="00CA505B"/>
    <w:rsid w:val="00CA505F"/>
    <w:rsid w:val="00CA5096"/>
    <w:rsid w:val="00CA50C2"/>
    <w:rsid w:val="00CA50CD"/>
    <w:rsid w:val="00CA5141"/>
    <w:rsid w:val="00CA5195"/>
    <w:rsid w:val="00CA519B"/>
    <w:rsid w:val="00CA51B6"/>
    <w:rsid w:val="00CA51C1"/>
    <w:rsid w:val="00CA51DF"/>
    <w:rsid w:val="00CA51E7"/>
    <w:rsid w:val="00CA51FB"/>
    <w:rsid w:val="00CA5289"/>
    <w:rsid w:val="00CA528C"/>
    <w:rsid w:val="00CA52D5"/>
    <w:rsid w:val="00CA52FD"/>
    <w:rsid w:val="00CA5315"/>
    <w:rsid w:val="00CA5353"/>
    <w:rsid w:val="00CA536F"/>
    <w:rsid w:val="00CA53F9"/>
    <w:rsid w:val="00CA53FB"/>
    <w:rsid w:val="00CA54BE"/>
    <w:rsid w:val="00CA54C3"/>
    <w:rsid w:val="00CA54CD"/>
    <w:rsid w:val="00CA54E1"/>
    <w:rsid w:val="00CA54F4"/>
    <w:rsid w:val="00CA551B"/>
    <w:rsid w:val="00CA551F"/>
    <w:rsid w:val="00CA55A6"/>
    <w:rsid w:val="00CA55BE"/>
    <w:rsid w:val="00CA5647"/>
    <w:rsid w:val="00CA568A"/>
    <w:rsid w:val="00CA571A"/>
    <w:rsid w:val="00CA5812"/>
    <w:rsid w:val="00CA5869"/>
    <w:rsid w:val="00CA5882"/>
    <w:rsid w:val="00CA5920"/>
    <w:rsid w:val="00CA594F"/>
    <w:rsid w:val="00CA5A37"/>
    <w:rsid w:val="00CA5A44"/>
    <w:rsid w:val="00CA5B43"/>
    <w:rsid w:val="00CA5B89"/>
    <w:rsid w:val="00CA5BA4"/>
    <w:rsid w:val="00CA5C21"/>
    <w:rsid w:val="00CA5C22"/>
    <w:rsid w:val="00CA5C34"/>
    <w:rsid w:val="00CA5DC0"/>
    <w:rsid w:val="00CA5E38"/>
    <w:rsid w:val="00CA5E57"/>
    <w:rsid w:val="00CA5E80"/>
    <w:rsid w:val="00CA5E88"/>
    <w:rsid w:val="00CA5EBE"/>
    <w:rsid w:val="00CA5F17"/>
    <w:rsid w:val="00CA5F24"/>
    <w:rsid w:val="00CA5F6B"/>
    <w:rsid w:val="00CA5F6C"/>
    <w:rsid w:val="00CA5FE0"/>
    <w:rsid w:val="00CA6085"/>
    <w:rsid w:val="00CA60CC"/>
    <w:rsid w:val="00CA61B4"/>
    <w:rsid w:val="00CA61C9"/>
    <w:rsid w:val="00CA61F5"/>
    <w:rsid w:val="00CA6201"/>
    <w:rsid w:val="00CA627E"/>
    <w:rsid w:val="00CA6303"/>
    <w:rsid w:val="00CA6312"/>
    <w:rsid w:val="00CA634C"/>
    <w:rsid w:val="00CA6367"/>
    <w:rsid w:val="00CA636C"/>
    <w:rsid w:val="00CA638E"/>
    <w:rsid w:val="00CA63C7"/>
    <w:rsid w:val="00CA63DD"/>
    <w:rsid w:val="00CA641B"/>
    <w:rsid w:val="00CA6456"/>
    <w:rsid w:val="00CA646C"/>
    <w:rsid w:val="00CA64F9"/>
    <w:rsid w:val="00CA6507"/>
    <w:rsid w:val="00CA653D"/>
    <w:rsid w:val="00CA6545"/>
    <w:rsid w:val="00CA6616"/>
    <w:rsid w:val="00CA666B"/>
    <w:rsid w:val="00CA66BC"/>
    <w:rsid w:val="00CA685A"/>
    <w:rsid w:val="00CA690A"/>
    <w:rsid w:val="00CA6916"/>
    <w:rsid w:val="00CA6969"/>
    <w:rsid w:val="00CA6995"/>
    <w:rsid w:val="00CA699A"/>
    <w:rsid w:val="00CA69D7"/>
    <w:rsid w:val="00CA69FD"/>
    <w:rsid w:val="00CA6A3E"/>
    <w:rsid w:val="00CA6A63"/>
    <w:rsid w:val="00CA6A6C"/>
    <w:rsid w:val="00CA6B1E"/>
    <w:rsid w:val="00CA6B68"/>
    <w:rsid w:val="00CA6D57"/>
    <w:rsid w:val="00CA6E2F"/>
    <w:rsid w:val="00CA6E3C"/>
    <w:rsid w:val="00CA6E4D"/>
    <w:rsid w:val="00CA6E5C"/>
    <w:rsid w:val="00CA6EDF"/>
    <w:rsid w:val="00CA6F6E"/>
    <w:rsid w:val="00CA6F7E"/>
    <w:rsid w:val="00CA6F96"/>
    <w:rsid w:val="00CA6FB7"/>
    <w:rsid w:val="00CA6FE0"/>
    <w:rsid w:val="00CA6FFE"/>
    <w:rsid w:val="00CA7012"/>
    <w:rsid w:val="00CA708C"/>
    <w:rsid w:val="00CA70A3"/>
    <w:rsid w:val="00CA70E8"/>
    <w:rsid w:val="00CA7176"/>
    <w:rsid w:val="00CA71A3"/>
    <w:rsid w:val="00CA71E2"/>
    <w:rsid w:val="00CA71EC"/>
    <w:rsid w:val="00CA71FF"/>
    <w:rsid w:val="00CA7298"/>
    <w:rsid w:val="00CA72B4"/>
    <w:rsid w:val="00CA72C8"/>
    <w:rsid w:val="00CA72E6"/>
    <w:rsid w:val="00CA730C"/>
    <w:rsid w:val="00CA7318"/>
    <w:rsid w:val="00CA73AB"/>
    <w:rsid w:val="00CA73BA"/>
    <w:rsid w:val="00CA74B5"/>
    <w:rsid w:val="00CA7576"/>
    <w:rsid w:val="00CA76BB"/>
    <w:rsid w:val="00CA76FE"/>
    <w:rsid w:val="00CA7725"/>
    <w:rsid w:val="00CA77A1"/>
    <w:rsid w:val="00CA7822"/>
    <w:rsid w:val="00CA78A1"/>
    <w:rsid w:val="00CA795F"/>
    <w:rsid w:val="00CA7990"/>
    <w:rsid w:val="00CA79AA"/>
    <w:rsid w:val="00CA79BA"/>
    <w:rsid w:val="00CA79BC"/>
    <w:rsid w:val="00CA79C6"/>
    <w:rsid w:val="00CA79E1"/>
    <w:rsid w:val="00CA7A63"/>
    <w:rsid w:val="00CA7B49"/>
    <w:rsid w:val="00CA7B71"/>
    <w:rsid w:val="00CA7C08"/>
    <w:rsid w:val="00CA7C64"/>
    <w:rsid w:val="00CA7C71"/>
    <w:rsid w:val="00CA7C73"/>
    <w:rsid w:val="00CA7C8B"/>
    <w:rsid w:val="00CA7CA5"/>
    <w:rsid w:val="00CA7CF3"/>
    <w:rsid w:val="00CA7D01"/>
    <w:rsid w:val="00CA7D25"/>
    <w:rsid w:val="00CA7DFE"/>
    <w:rsid w:val="00CA7E68"/>
    <w:rsid w:val="00CA7E71"/>
    <w:rsid w:val="00CA7F5E"/>
    <w:rsid w:val="00CA7FF1"/>
    <w:rsid w:val="00CB0027"/>
    <w:rsid w:val="00CB0035"/>
    <w:rsid w:val="00CB0039"/>
    <w:rsid w:val="00CB00EE"/>
    <w:rsid w:val="00CB0102"/>
    <w:rsid w:val="00CB0140"/>
    <w:rsid w:val="00CB01CA"/>
    <w:rsid w:val="00CB01E5"/>
    <w:rsid w:val="00CB020B"/>
    <w:rsid w:val="00CB0342"/>
    <w:rsid w:val="00CB035A"/>
    <w:rsid w:val="00CB0417"/>
    <w:rsid w:val="00CB0458"/>
    <w:rsid w:val="00CB04D3"/>
    <w:rsid w:val="00CB05F0"/>
    <w:rsid w:val="00CB06A9"/>
    <w:rsid w:val="00CB06B9"/>
    <w:rsid w:val="00CB0715"/>
    <w:rsid w:val="00CB07CE"/>
    <w:rsid w:val="00CB07E3"/>
    <w:rsid w:val="00CB0831"/>
    <w:rsid w:val="00CB08CC"/>
    <w:rsid w:val="00CB0939"/>
    <w:rsid w:val="00CB097A"/>
    <w:rsid w:val="00CB0A31"/>
    <w:rsid w:val="00CB0A4B"/>
    <w:rsid w:val="00CB0A8D"/>
    <w:rsid w:val="00CB0AEE"/>
    <w:rsid w:val="00CB0B00"/>
    <w:rsid w:val="00CB0B84"/>
    <w:rsid w:val="00CB0C55"/>
    <w:rsid w:val="00CB0CC9"/>
    <w:rsid w:val="00CB0CED"/>
    <w:rsid w:val="00CB0D46"/>
    <w:rsid w:val="00CB0D59"/>
    <w:rsid w:val="00CB0D5A"/>
    <w:rsid w:val="00CB0E0D"/>
    <w:rsid w:val="00CB0E1F"/>
    <w:rsid w:val="00CB0E77"/>
    <w:rsid w:val="00CB0F09"/>
    <w:rsid w:val="00CB0FF8"/>
    <w:rsid w:val="00CB101B"/>
    <w:rsid w:val="00CB101F"/>
    <w:rsid w:val="00CB102B"/>
    <w:rsid w:val="00CB109B"/>
    <w:rsid w:val="00CB1175"/>
    <w:rsid w:val="00CB11C5"/>
    <w:rsid w:val="00CB128A"/>
    <w:rsid w:val="00CB12A2"/>
    <w:rsid w:val="00CB1314"/>
    <w:rsid w:val="00CB13B7"/>
    <w:rsid w:val="00CB13E7"/>
    <w:rsid w:val="00CB159A"/>
    <w:rsid w:val="00CB15AD"/>
    <w:rsid w:val="00CB160A"/>
    <w:rsid w:val="00CB1645"/>
    <w:rsid w:val="00CB177B"/>
    <w:rsid w:val="00CB17B1"/>
    <w:rsid w:val="00CB17C3"/>
    <w:rsid w:val="00CB17DE"/>
    <w:rsid w:val="00CB17F5"/>
    <w:rsid w:val="00CB1826"/>
    <w:rsid w:val="00CB1847"/>
    <w:rsid w:val="00CB18F0"/>
    <w:rsid w:val="00CB191F"/>
    <w:rsid w:val="00CB19E5"/>
    <w:rsid w:val="00CB1A3E"/>
    <w:rsid w:val="00CB1AC6"/>
    <w:rsid w:val="00CB1AED"/>
    <w:rsid w:val="00CB1B4B"/>
    <w:rsid w:val="00CB1B63"/>
    <w:rsid w:val="00CB1BA3"/>
    <w:rsid w:val="00CB1BCE"/>
    <w:rsid w:val="00CB1BEF"/>
    <w:rsid w:val="00CB1BF2"/>
    <w:rsid w:val="00CB1C2F"/>
    <w:rsid w:val="00CB1C5E"/>
    <w:rsid w:val="00CB1C94"/>
    <w:rsid w:val="00CB1CF7"/>
    <w:rsid w:val="00CB1D9B"/>
    <w:rsid w:val="00CB1E54"/>
    <w:rsid w:val="00CB1E8F"/>
    <w:rsid w:val="00CB1FB2"/>
    <w:rsid w:val="00CB1FCF"/>
    <w:rsid w:val="00CB204B"/>
    <w:rsid w:val="00CB204F"/>
    <w:rsid w:val="00CB2062"/>
    <w:rsid w:val="00CB210D"/>
    <w:rsid w:val="00CB214C"/>
    <w:rsid w:val="00CB22A1"/>
    <w:rsid w:val="00CB22D1"/>
    <w:rsid w:val="00CB2363"/>
    <w:rsid w:val="00CB238C"/>
    <w:rsid w:val="00CB24AB"/>
    <w:rsid w:val="00CB24BC"/>
    <w:rsid w:val="00CB24E9"/>
    <w:rsid w:val="00CB2699"/>
    <w:rsid w:val="00CB2708"/>
    <w:rsid w:val="00CB2795"/>
    <w:rsid w:val="00CB27BF"/>
    <w:rsid w:val="00CB27CE"/>
    <w:rsid w:val="00CB2816"/>
    <w:rsid w:val="00CB283A"/>
    <w:rsid w:val="00CB2866"/>
    <w:rsid w:val="00CB2875"/>
    <w:rsid w:val="00CB292A"/>
    <w:rsid w:val="00CB2930"/>
    <w:rsid w:val="00CB29A1"/>
    <w:rsid w:val="00CB29AE"/>
    <w:rsid w:val="00CB29C1"/>
    <w:rsid w:val="00CB29CE"/>
    <w:rsid w:val="00CB2A96"/>
    <w:rsid w:val="00CB2AAF"/>
    <w:rsid w:val="00CB2AB0"/>
    <w:rsid w:val="00CB2B10"/>
    <w:rsid w:val="00CB2B1C"/>
    <w:rsid w:val="00CB2B26"/>
    <w:rsid w:val="00CB2B77"/>
    <w:rsid w:val="00CB2BDF"/>
    <w:rsid w:val="00CB2CCF"/>
    <w:rsid w:val="00CB2D49"/>
    <w:rsid w:val="00CB2E05"/>
    <w:rsid w:val="00CB2E07"/>
    <w:rsid w:val="00CB2E0F"/>
    <w:rsid w:val="00CB2E77"/>
    <w:rsid w:val="00CB2EEE"/>
    <w:rsid w:val="00CB2F41"/>
    <w:rsid w:val="00CB2F4B"/>
    <w:rsid w:val="00CB2F57"/>
    <w:rsid w:val="00CB3051"/>
    <w:rsid w:val="00CB3060"/>
    <w:rsid w:val="00CB3069"/>
    <w:rsid w:val="00CB30A6"/>
    <w:rsid w:val="00CB30EA"/>
    <w:rsid w:val="00CB3100"/>
    <w:rsid w:val="00CB3195"/>
    <w:rsid w:val="00CB325A"/>
    <w:rsid w:val="00CB3266"/>
    <w:rsid w:val="00CB3293"/>
    <w:rsid w:val="00CB329A"/>
    <w:rsid w:val="00CB32A5"/>
    <w:rsid w:val="00CB32AA"/>
    <w:rsid w:val="00CB32BF"/>
    <w:rsid w:val="00CB33A4"/>
    <w:rsid w:val="00CB33D0"/>
    <w:rsid w:val="00CB33F5"/>
    <w:rsid w:val="00CB3448"/>
    <w:rsid w:val="00CB34B7"/>
    <w:rsid w:val="00CB34D2"/>
    <w:rsid w:val="00CB3506"/>
    <w:rsid w:val="00CB350B"/>
    <w:rsid w:val="00CB3539"/>
    <w:rsid w:val="00CB35F4"/>
    <w:rsid w:val="00CB3606"/>
    <w:rsid w:val="00CB366A"/>
    <w:rsid w:val="00CB368C"/>
    <w:rsid w:val="00CB36F7"/>
    <w:rsid w:val="00CB3713"/>
    <w:rsid w:val="00CB3724"/>
    <w:rsid w:val="00CB378C"/>
    <w:rsid w:val="00CB37BA"/>
    <w:rsid w:val="00CB3837"/>
    <w:rsid w:val="00CB388C"/>
    <w:rsid w:val="00CB3899"/>
    <w:rsid w:val="00CB389B"/>
    <w:rsid w:val="00CB38C9"/>
    <w:rsid w:val="00CB3900"/>
    <w:rsid w:val="00CB39D4"/>
    <w:rsid w:val="00CB39F2"/>
    <w:rsid w:val="00CB3A9A"/>
    <w:rsid w:val="00CB3AD7"/>
    <w:rsid w:val="00CB3B57"/>
    <w:rsid w:val="00CB3B6C"/>
    <w:rsid w:val="00CB3BDA"/>
    <w:rsid w:val="00CB3BE1"/>
    <w:rsid w:val="00CB3BF7"/>
    <w:rsid w:val="00CB3C67"/>
    <w:rsid w:val="00CB3CA1"/>
    <w:rsid w:val="00CB3CDC"/>
    <w:rsid w:val="00CB3D84"/>
    <w:rsid w:val="00CB3DF8"/>
    <w:rsid w:val="00CB3E47"/>
    <w:rsid w:val="00CB4004"/>
    <w:rsid w:val="00CB402E"/>
    <w:rsid w:val="00CB409E"/>
    <w:rsid w:val="00CB40DE"/>
    <w:rsid w:val="00CB40ED"/>
    <w:rsid w:val="00CB4132"/>
    <w:rsid w:val="00CB4163"/>
    <w:rsid w:val="00CB4203"/>
    <w:rsid w:val="00CB4248"/>
    <w:rsid w:val="00CB429F"/>
    <w:rsid w:val="00CB42E9"/>
    <w:rsid w:val="00CB431A"/>
    <w:rsid w:val="00CB4335"/>
    <w:rsid w:val="00CB433E"/>
    <w:rsid w:val="00CB434A"/>
    <w:rsid w:val="00CB4369"/>
    <w:rsid w:val="00CB43B9"/>
    <w:rsid w:val="00CB43DD"/>
    <w:rsid w:val="00CB4444"/>
    <w:rsid w:val="00CB4473"/>
    <w:rsid w:val="00CB44B8"/>
    <w:rsid w:val="00CB44E4"/>
    <w:rsid w:val="00CB44F6"/>
    <w:rsid w:val="00CB4507"/>
    <w:rsid w:val="00CB457E"/>
    <w:rsid w:val="00CB4580"/>
    <w:rsid w:val="00CB45A3"/>
    <w:rsid w:val="00CB4679"/>
    <w:rsid w:val="00CB46C6"/>
    <w:rsid w:val="00CB46CB"/>
    <w:rsid w:val="00CB4732"/>
    <w:rsid w:val="00CB47C2"/>
    <w:rsid w:val="00CB47DC"/>
    <w:rsid w:val="00CB47E3"/>
    <w:rsid w:val="00CB483E"/>
    <w:rsid w:val="00CB4847"/>
    <w:rsid w:val="00CB4859"/>
    <w:rsid w:val="00CB4890"/>
    <w:rsid w:val="00CB48BF"/>
    <w:rsid w:val="00CB49AB"/>
    <w:rsid w:val="00CB49BC"/>
    <w:rsid w:val="00CB49DA"/>
    <w:rsid w:val="00CB4A24"/>
    <w:rsid w:val="00CB4AD7"/>
    <w:rsid w:val="00CB4AF0"/>
    <w:rsid w:val="00CB4B6C"/>
    <w:rsid w:val="00CB4B98"/>
    <w:rsid w:val="00CB4CE3"/>
    <w:rsid w:val="00CB4D42"/>
    <w:rsid w:val="00CB4DF7"/>
    <w:rsid w:val="00CB4E6F"/>
    <w:rsid w:val="00CB4EA2"/>
    <w:rsid w:val="00CB4F8F"/>
    <w:rsid w:val="00CB4FAB"/>
    <w:rsid w:val="00CB4FDC"/>
    <w:rsid w:val="00CB4FF5"/>
    <w:rsid w:val="00CB5060"/>
    <w:rsid w:val="00CB5071"/>
    <w:rsid w:val="00CB5096"/>
    <w:rsid w:val="00CB50A6"/>
    <w:rsid w:val="00CB5104"/>
    <w:rsid w:val="00CB5108"/>
    <w:rsid w:val="00CB5147"/>
    <w:rsid w:val="00CB51A5"/>
    <w:rsid w:val="00CB51EE"/>
    <w:rsid w:val="00CB5277"/>
    <w:rsid w:val="00CB5286"/>
    <w:rsid w:val="00CB52BD"/>
    <w:rsid w:val="00CB52D0"/>
    <w:rsid w:val="00CB5348"/>
    <w:rsid w:val="00CB5349"/>
    <w:rsid w:val="00CB53E5"/>
    <w:rsid w:val="00CB542F"/>
    <w:rsid w:val="00CB549A"/>
    <w:rsid w:val="00CB5515"/>
    <w:rsid w:val="00CB554F"/>
    <w:rsid w:val="00CB557A"/>
    <w:rsid w:val="00CB55C4"/>
    <w:rsid w:val="00CB563A"/>
    <w:rsid w:val="00CB564F"/>
    <w:rsid w:val="00CB565F"/>
    <w:rsid w:val="00CB570B"/>
    <w:rsid w:val="00CB57CE"/>
    <w:rsid w:val="00CB580E"/>
    <w:rsid w:val="00CB589A"/>
    <w:rsid w:val="00CB58F9"/>
    <w:rsid w:val="00CB5A55"/>
    <w:rsid w:val="00CB5A77"/>
    <w:rsid w:val="00CB5AF0"/>
    <w:rsid w:val="00CB5B20"/>
    <w:rsid w:val="00CB5B4D"/>
    <w:rsid w:val="00CB5B58"/>
    <w:rsid w:val="00CB5B7D"/>
    <w:rsid w:val="00CB5B9D"/>
    <w:rsid w:val="00CB5BA7"/>
    <w:rsid w:val="00CB5BFC"/>
    <w:rsid w:val="00CB5C25"/>
    <w:rsid w:val="00CB5C61"/>
    <w:rsid w:val="00CB5C67"/>
    <w:rsid w:val="00CB5C8C"/>
    <w:rsid w:val="00CB5CDA"/>
    <w:rsid w:val="00CB5CFB"/>
    <w:rsid w:val="00CB5CFF"/>
    <w:rsid w:val="00CB5D84"/>
    <w:rsid w:val="00CB5D98"/>
    <w:rsid w:val="00CB5DE9"/>
    <w:rsid w:val="00CB5E2F"/>
    <w:rsid w:val="00CB5E33"/>
    <w:rsid w:val="00CB5E55"/>
    <w:rsid w:val="00CB5E5D"/>
    <w:rsid w:val="00CB5F79"/>
    <w:rsid w:val="00CB5FD4"/>
    <w:rsid w:val="00CB605F"/>
    <w:rsid w:val="00CB60C7"/>
    <w:rsid w:val="00CB6236"/>
    <w:rsid w:val="00CB62B2"/>
    <w:rsid w:val="00CB6306"/>
    <w:rsid w:val="00CB6318"/>
    <w:rsid w:val="00CB6337"/>
    <w:rsid w:val="00CB63BC"/>
    <w:rsid w:val="00CB64B5"/>
    <w:rsid w:val="00CB64D3"/>
    <w:rsid w:val="00CB65BE"/>
    <w:rsid w:val="00CB663D"/>
    <w:rsid w:val="00CB66A1"/>
    <w:rsid w:val="00CB66AE"/>
    <w:rsid w:val="00CB66DD"/>
    <w:rsid w:val="00CB6755"/>
    <w:rsid w:val="00CB676F"/>
    <w:rsid w:val="00CB6783"/>
    <w:rsid w:val="00CB6786"/>
    <w:rsid w:val="00CB6793"/>
    <w:rsid w:val="00CB67C1"/>
    <w:rsid w:val="00CB68E6"/>
    <w:rsid w:val="00CB6907"/>
    <w:rsid w:val="00CB6919"/>
    <w:rsid w:val="00CB6963"/>
    <w:rsid w:val="00CB69A7"/>
    <w:rsid w:val="00CB69BA"/>
    <w:rsid w:val="00CB6A09"/>
    <w:rsid w:val="00CB6A1F"/>
    <w:rsid w:val="00CB6A75"/>
    <w:rsid w:val="00CB6B00"/>
    <w:rsid w:val="00CB6B0D"/>
    <w:rsid w:val="00CB6B71"/>
    <w:rsid w:val="00CB6B9F"/>
    <w:rsid w:val="00CB6BD4"/>
    <w:rsid w:val="00CB6BDC"/>
    <w:rsid w:val="00CB6BE9"/>
    <w:rsid w:val="00CB6BF0"/>
    <w:rsid w:val="00CB6C59"/>
    <w:rsid w:val="00CB6C74"/>
    <w:rsid w:val="00CB6C86"/>
    <w:rsid w:val="00CB6CC9"/>
    <w:rsid w:val="00CB6D57"/>
    <w:rsid w:val="00CB6E03"/>
    <w:rsid w:val="00CB6E3E"/>
    <w:rsid w:val="00CB6E4A"/>
    <w:rsid w:val="00CB6EFD"/>
    <w:rsid w:val="00CB6F17"/>
    <w:rsid w:val="00CB6F20"/>
    <w:rsid w:val="00CB6F2D"/>
    <w:rsid w:val="00CB6F38"/>
    <w:rsid w:val="00CB6F61"/>
    <w:rsid w:val="00CB6F9E"/>
    <w:rsid w:val="00CB701B"/>
    <w:rsid w:val="00CB7022"/>
    <w:rsid w:val="00CB70CA"/>
    <w:rsid w:val="00CB70FA"/>
    <w:rsid w:val="00CB70FC"/>
    <w:rsid w:val="00CB710E"/>
    <w:rsid w:val="00CB71DD"/>
    <w:rsid w:val="00CB71E8"/>
    <w:rsid w:val="00CB7200"/>
    <w:rsid w:val="00CB7233"/>
    <w:rsid w:val="00CB72A0"/>
    <w:rsid w:val="00CB734B"/>
    <w:rsid w:val="00CB7358"/>
    <w:rsid w:val="00CB73A2"/>
    <w:rsid w:val="00CB73C9"/>
    <w:rsid w:val="00CB7411"/>
    <w:rsid w:val="00CB7426"/>
    <w:rsid w:val="00CB7470"/>
    <w:rsid w:val="00CB7555"/>
    <w:rsid w:val="00CB75CB"/>
    <w:rsid w:val="00CB75F4"/>
    <w:rsid w:val="00CB765B"/>
    <w:rsid w:val="00CB7696"/>
    <w:rsid w:val="00CB7720"/>
    <w:rsid w:val="00CB779C"/>
    <w:rsid w:val="00CB77F4"/>
    <w:rsid w:val="00CB7820"/>
    <w:rsid w:val="00CB783D"/>
    <w:rsid w:val="00CB7852"/>
    <w:rsid w:val="00CB78B1"/>
    <w:rsid w:val="00CB78CE"/>
    <w:rsid w:val="00CB794D"/>
    <w:rsid w:val="00CB79ED"/>
    <w:rsid w:val="00CB7A10"/>
    <w:rsid w:val="00CB7A14"/>
    <w:rsid w:val="00CB7B35"/>
    <w:rsid w:val="00CB7BA7"/>
    <w:rsid w:val="00CB7BC7"/>
    <w:rsid w:val="00CB7C04"/>
    <w:rsid w:val="00CB7C09"/>
    <w:rsid w:val="00CB7C8C"/>
    <w:rsid w:val="00CB7D11"/>
    <w:rsid w:val="00CB7D9F"/>
    <w:rsid w:val="00CB7DE9"/>
    <w:rsid w:val="00CB7E21"/>
    <w:rsid w:val="00CB7E9B"/>
    <w:rsid w:val="00CB7FA9"/>
    <w:rsid w:val="00CB7FEA"/>
    <w:rsid w:val="00CC00EC"/>
    <w:rsid w:val="00CC0140"/>
    <w:rsid w:val="00CC0159"/>
    <w:rsid w:val="00CC01B3"/>
    <w:rsid w:val="00CC01D2"/>
    <w:rsid w:val="00CC027B"/>
    <w:rsid w:val="00CC028C"/>
    <w:rsid w:val="00CC03E9"/>
    <w:rsid w:val="00CC0419"/>
    <w:rsid w:val="00CC0435"/>
    <w:rsid w:val="00CC043C"/>
    <w:rsid w:val="00CC0442"/>
    <w:rsid w:val="00CC045B"/>
    <w:rsid w:val="00CC046B"/>
    <w:rsid w:val="00CC047C"/>
    <w:rsid w:val="00CC04C4"/>
    <w:rsid w:val="00CC04CF"/>
    <w:rsid w:val="00CC04EC"/>
    <w:rsid w:val="00CC0525"/>
    <w:rsid w:val="00CC0529"/>
    <w:rsid w:val="00CC06E7"/>
    <w:rsid w:val="00CC0755"/>
    <w:rsid w:val="00CC07C1"/>
    <w:rsid w:val="00CC07D0"/>
    <w:rsid w:val="00CC085E"/>
    <w:rsid w:val="00CC08F8"/>
    <w:rsid w:val="00CC0936"/>
    <w:rsid w:val="00CC09BA"/>
    <w:rsid w:val="00CC0A68"/>
    <w:rsid w:val="00CC0ABC"/>
    <w:rsid w:val="00CC0B0D"/>
    <w:rsid w:val="00CC0B33"/>
    <w:rsid w:val="00CC0B48"/>
    <w:rsid w:val="00CC0B83"/>
    <w:rsid w:val="00CC0BAD"/>
    <w:rsid w:val="00CC0C33"/>
    <w:rsid w:val="00CC0C96"/>
    <w:rsid w:val="00CC0CEF"/>
    <w:rsid w:val="00CC0DAC"/>
    <w:rsid w:val="00CC0E0E"/>
    <w:rsid w:val="00CC0E91"/>
    <w:rsid w:val="00CC0F24"/>
    <w:rsid w:val="00CC0FB9"/>
    <w:rsid w:val="00CC103A"/>
    <w:rsid w:val="00CC1069"/>
    <w:rsid w:val="00CC108B"/>
    <w:rsid w:val="00CC10A8"/>
    <w:rsid w:val="00CC1157"/>
    <w:rsid w:val="00CC11A8"/>
    <w:rsid w:val="00CC11B0"/>
    <w:rsid w:val="00CC121C"/>
    <w:rsid w:val="00CC12CF"/>
    <w:rsid w:val="00CC1326"/>
    <w:rsid w:val="00CC133D"/>
    <w:rsid w:val="00CC1396"/>
    <w:rsid w:val="00CC13B6"/>
    <w:rsid w:val="00CC14DD"/>
    <w:rsid w:val="00CC1527"/>
    <w:rsid w:val="00CC1545"/>
    <w:rsid w:val="00CC1575"/>
    <w:rsid w:val="00CC15F9"/>
    <w:rsid w:val="00CC165E"/>
    <w:rsid w:val="00CC16E6"/>
    <w:rsid w:val="00CC16E8"/>
    <w:rsid w:val="00CC1752"/>
    <w:rsid w:val="00CC17F0"/>
    <w:rsid w:val="00CC1891"/>
    <w:rsid w:val="00CC18D5"/>
    <w:rsid w:val="00CC1948"/>
    <w:rsid w:val="00CC19B4"/>
    <w:rsid w:val="00CC19EB"/>
    <w:rsid w:val="00CC1A3B"/>
    <w:rsid w:val="00CC1A6B"/>
    <w:rsid w:val="00CC1A86"/>
    <w:rsid w:val="00CC1AD2"/>
    <w:rsid w:val="00CC1B0C"/>
    <w:rsid w:val="00CC1B1C"/>
    <w:rsid w:val="00CC1B53"/>
    <w:rsid w:val="00CC1B5F"/>
    <w:rsid w:val="00CC1B7C"/>
    <w:rsid w:val="00CC1CA9"/>
    <w:rsid w:val="00CC1CE2"/>
    <w:rsid w:val="00CC1CE7"/>
    <w:rsid w:val="00CC1CFA"/>
    <w:rsid w:val="00CC1D0A"/>
    <w:rsid w:val="00CC1D1B"/>
    <w:rsid w:val="00CC1D73"/>
    <w:rsid w:val="00CC1D78"/>
    <w:rsid w:val="00CC1DDC"/>
    <w:rsid w:val="00CC1DF6"/>
    <w:rsid w:val="00CC1E19"/>
    <w:rsid w:val="00CC1E66"/>
    <w:rsid w:val="00CC1E73"/>
    <w:rsid w:val="00CC1E9A"/>
    <w:rsid w:val="00CC1F94"/>
    <w:rsid w:val="00CC1FFB"/>
    <w:rsid w:val="00CC203E"/>
    <w:rsid w:val="00CC208E"/>
    <w:rsid w:val="00CC20CF"/>
    <w:rsid w:val="00CC20E7"/>
    <w:rsid w:val="00CC211A"/>
    <w:rsid w:val="00CC213C"/>
    <w:rsid w:val="00CC2143"/>
    <w:rsid w:val="00CC2163"/>
    <w:rsid w:val="00CC217D"/>
    <w:rsid w:val="00CC22BB"/>
    <w:rsid w:val="00CC2337"/>
    <w:rsid w:val="00CC2466"/>
    <w:rsid w:val="00CC247C"/>
    <w:rsid w:val="00CC249C"/>
    <w:rsid w:val="00CC24C0"/>
    <w:rsid w:val="00CC24E2"/>
    <w:rsid w:val="00CC2548"/>
    <w:rsid w:val="00CC2561"/>
    <w:rsid w:val="00CC256F"/>
    <w:rsid w:val="00CC25A6"/>
    <w:rsid w:val="00CC25C4"/>
    <w:rsid w:val="00CC25C7"/>
    <w:rsid w:val="00CC266A"/>
    <w:rsid w:val="00CC26A0"/>
    <w:rsid w:val="00CC2778"/>
    <w:rsid w:val="00CC286C"/>
    <w:rsid w:val="00CC286D"/>
    <w:rsid w:val="00CC288C"/>
    <w:rsid w:val="00CC28EE"/>
    <w:rsid w:val="00CC290D"/>
    <w:rsid w:val="00CC298B"/>
    <w:rsid w:val="00CC29BD"/>
    <w:rsid w:val="00CC2A26"/>
    <w:rsid w:val="00CC2A61"/>
    <w:rsid w:val="00CC2A9B"/>
    <w:rsid w:val="00CC2ABB"/>
    <w:rsid w:val="00CC2AD3"/>
    <w:rsid w:val="00CC2AE2"/>
    <w:rsid w:val="00CC2AF9"/>
    <w:rsid w:val="00CC2AFD"/>
    <w:rsid w:val="00CC2B91"/>
    <w:rsid w:val="00CC2D58"/>
    <w:rsid w:val="00CC2D99"/>
    <w:rsid w:val="00CC2DA5"/>
    <w:rsid w:val="00CC2DB1"/>
    <w:rsid w:val="00CC2DC7"/>
    <w:rsid w:val="00CC2E22"/>
    <w:rsid w:val="00CC2EA5"/>
    <w:rsid w:val="00CC2EDD"/>
    <w:rsid w:val="00CC2F05"/>
    <w:rsid w:val="00CC2F29"/>
    <w:rsid w:val="00CC2FCA"/>
    <w:rsid w:val="00CC2FF0"/>
    <w:rsid w:val="00CC3062"/>
    <w:rsid w:val="00CC31E8"/>
    <w:rsid w:val="00CC3250"/>
    <w:rsid w:val="00CC3265"/>
    <w:rsid w:val="00CC32EC"/>
    <w:rsid w:val="00CC3348"/>
    <w:rsid w:val="00CC3365"/>
    <w:rsid w:val="00CC3384"/>
    <w:rsid w:val="00CC33ED"/>
    <w:rsid w:val="00CC33FE"/>
    <w:rsid w:val="00CC3444"/>
    <w:rsid w:val="00CC348D"/>
    <w:rsid w:val="00CC34B9"/>
    <w:rsid w:val="00CC34D9"/>
    <w:rsid w:val="00CC35A7"/>
    <w:rsid w:val="00CC35AF"/>
    <w:rsid w:val="00CC366D"/>
    <w:rsid w:val="00CC3676"/>
    <w:rsid w:val="00CC36B5"/>
    <w:rsid w:val="00CC3732"/>
    <w:rsid w:val="00CC37FF"/>
    <w:rsid w:val="00CC3800"/>
    <w:rsid w:val="00CC3867"/>
    <w:rsid w:val="00CC3869"/>
    <w:rsid w:val="00CC39DA"/>
    <w:rsid w:val="00CC3A00"/>
    <w:rsid w:val="00CC3AF5"/>
    <w:rsid w:val="00CC3B4F"/>
    <w:rsid w:val="00CC3B72"/>
    <w:rsid w:val="00CC3B84"/>
    <w:rsid w:val="00CC3BCD"/>
    <w:rsid w:val="00CC3BE4"/>
    <w:rsid w:val="00CC3C25"/>
    <w:rsid w:val="00CC3C64"/>
    <w:rsid w:val="00CC3CAD"/>
    <w:rsid w:val="00CC3CD7"/>
    <w:rsid w:val="00CC3D0B"/>
    <w:rsid w:val="00CC3D49"/>
    <w:rsid w:val="00CC3D72"/>
    <w:rsid w:val="00CC3D8C"/>
    <w:rsid w:val="00CC3DD7"/>
    <w:rsid w:val="00CC3E8F"/>
    <w:rsid w:val="00CC3FC3"/>
    <w:rsid w:val="00CC400D"/>
    <w:rsid w:val="00CC4051"/>
    <w:rsid w:val="00CC40D6"/>
    <w:rsid w:val="00CC413D"/>
    <w:rsid w:val="00CC414C"/>
    <w:rsid w:val="00CC4195"/>
    <w:rsid w:val="00CC41B7"/>
    <w:rsid w:val="00CC41BD"/>
    <w:rsid w:val="00CC42BC"/>
    <w:rsid w:val="00CC42F5"/>
    <w:rsid w:val="00CC430B"/>
    <w:rsid w:val="00CC4324"/>
    <w:rsid w:val="00CC435C"/>
    <w:rsid w:val="00CC440E"/>
    <w:rsid w:val="00CC4461"/>
    <w:rsid w:val="00CC446C"/>
    <w:rsid w:val="00CC4496"/>
    <w:rsid w:val="00CC44D5"/>
    <w:rsid w:val="00CC4527"/>
    <w:rsid w:val="00CC45A4"/>
    <w:rsid w:val="00CC45A6"/>
    <w:rsid w:val="00CC46C5"/>
    <w:rsid w:val="00CC46E8"/>
    <w:rsid w:val="00CC47C1"/>
    <w:rsid w:val="00CC4859"/>
    <w:rsid w:val="00CC4895"/>
    <w:rsid w:val="00CC48D1"/>
    <w:rsid w:val="00CC48E9"/>
    <w:rsid w:val="00CC4964"/>
    <w:rsid w:val="00CC49C8"/>
    <w:rsid w:val="00CC4B3A"/>
    <w:rsid w:val="00CC4B5B"/>
    <w:rsid w:val="00CC4C21"/>
    <w:rsid w:val="00CC4CB2"/>
    <w:rsid w:val="00CC4CEF"/>
    <w:rsid w:val="00CC4D3B"/>
    <w:rsid w:val="00CC4DA5"/>
    <w:rsid w:val="00CC4DCB"/>
    <w:rsid w:val="00CC4DFC"/>
    <w:rsid w:val="00CC4E4E"/>
    <w:rsid w:val="00CC4E9F"/>
    <w:rsid w:val="00CC4EE3"/>
    <w:rsid w:val="00CC4F01"/>
    <w:rsid w:val="00CC4F05"/>
    <w:rsid w:val="00CC4F3F"/>
    <w:rsid w:val="00CC4F72"/>
    <w:rsid w:val="00CC4FC0"/>
    <w:rsid w:val="00CC4FCD"/>
    <w:rsid w:val="00CC4FDB"/>
    <w:rsid w:val="00CC5003"/>
    <w:rsid w:val="00CC500B"/>
    <w:rsid w:val="00CC5036"/>
    <w:rsid w:val="00CC50B1"/>
    <w:rsid w:val="00CC50C4"/>
    <w:rsid w:val="00CC51AF"/>
    <w:rsid w:val="00CC51BB"/>
    <w:rsid w:val="00CC51F1"/>
    <w:rsid w:val="00CC5259"/>
    <w:rsid w:val="00CC528B"/>
    <w:rsid w:val="00CC5299"/>
    <w:rsid w:val="00CC52E0"/>
    <w:rsid w:val="00CC52FD"/>
    <w:rsid w:val="00CC5360"/>
    <w:rsid w:val="00CC5386"/>
    <w:rsid w:val="00CC53CD"/>
    <w:rsid w:val="00CC5434"/>
    <w:rsid w:val="00CC549E"/>
    <w:rsid w:val="00CC54BC"/>
    <w:rsid w:val="00CC54C7"/>
    <w:rsid w:val="00CC5544"/>
    <w:rsid w:val="00CC5545"/>
    <w:rsid w:val="00CC5595"/>
    <w:rsid w:val="00CC55FC"/>
    <w:rsid w:val="00CC560A"/>
    <w:rsid w:val="00CC563C"/>
    <w:rsid w:val="00CC56B0"/>
    <w:rsid w:val="00CC5772"/>
    <w:rsid w:val="00CC57B3"/>
    <w:rsid w:val="00CC57BE"/>
    <w:rsid w:val="00CC57EB"/>
    <w:rsid w:val="00CC58AF"/>
    <w:rsid w:val="00CC58EE"/>
    <w:rsid w:val="00CC58EF"/>
    <w:rsid w:val="00CC5919"/>
    <w:rsid w:val="00CC5933"/>
    <w:rsid w:val="00CC5936"/>
    <w:rsid w:val="00CC59C0"/>
    <w:rsid w:val="00CC5A50"/>
    <w:rsid w:val="00CC5A72"/>
    <w:rsid w:val="00CC5AA1"/>
    <w:rsid w:val="00CC5AAE"/>
    <w:rsid w:val="00CC5ADF"/>
    <w:rsid w:val="00CC5BC3"/>
    <w:rsid w:val="00CC5C58"/>
    <w:rsid w:val="00CC5C84"/>
    <w:rsid w:val="00CC5D24"/>
    <w:rsid w:val="00CC5D83"/>
    <w:rsid w:val="00CC5D9D"/>
    <w:rsid w:val="00CC5DB5"/>
    <w:rsid w:val="00CC5E18"/>
    <w:rsid w:val="00CC5E95"/>
    <w:rsid w:val="00CC5ECD"/>
    <w:rsid w:val="00CC5EE3"/>
    <w:rsid w:val="00CC5F02"/>
    <w:rsid w:val="00CC5F14"/>
    <w:rsid w:val="00CC5F6C"/>
    <w:rsid w:val="00CC5FAB"/>
    <w:rsid w:val="00CC5FEA"/>
    <w:rsid w:val="00CC602B"/>
    <w:rsid w:val="00CC615D"/>
    <w:rsid w:val="00CC624C"/>
    <w:rsid w:val="00CC6252"/>
    <w:rsid w:val="00CC6259"/>
    <w:rsid w:val="00CC62A3"/>
    <w:rsid w:val="00CC637B"/>
    <w:rsid w:val="00CC63AA"/>
    <w:rsid w:val="00CC63BA"/>
    <w:rsid w:val="00CC6458"/>
    <w:rsid w:val="00CC6480"/>
    <w:rsid w:val="00CC64E7"/>
    <w:rsid w:val="00CC653B"/>
    <w:rsid w:val="00CC65C4"/>
    <w:rsid w:val="00CC6601"/>
    <w:rsid w:val="00CC6624"/>
    <w:rsid w:val="00CC66BD"/>
    <w:rsid w:val="00CC66DB"/>
    <w:rsid w:val="00CC671F"/>
    <w:rsid w:val="00CC676C"/>
    <w:rsid w:val="00CC678F"/>
    <w:rsid w:val="00CC6791"/>
    <w:rsid w:val="00CC67C3"/>
    <w:rsid w:val="00CC67C6"/>
    <w:rsid w:val="00CC67E8"/>
    <w:rsid w:val="00CC67E9"/>
    <w:rsid w:val="00CC6841"/>
    <w:rsid w:val="00CC6849"/>
    <w:rsid w:val="00CC685A"/>
    <w:rsid w:val="00CC6880"/>
    <w:rsid w:val="00CC6888"/>
    <w:rsid w:val="00CC692B"/>
    <w:rsid w:val="00CC6970"/>
    <w:rsid w:val="00CC6985"/>
    <w:rsid w:val="00CC69B8"/>
    <w:rsid w:val="00CC6A05"/>
    <w:rsid w:val="00CC6A4D"/>
    <w:rsid w:val="00CC6A5D"/>
    <w:rsid w:val="00CC6AD1"/>
    <w:rsid w:val="00CC6AE1"/>
    <w:rsid w:val="00CC6AE8"/>
    <w:rsid w:val="00CC6AED"/>
    <w:rsid w:val="00CC6B2D"/>
    <w:rsid w:val="00CC6B7C"/>
    <w:rsid w:val="00CC6BA9"/>
    <w:rsid w:val="00CC6CF7"/>
    <w:rsid w:val="00CC6D64"/>
    <w:rsid w:val="00CC6D72"/>
    <w:rsid w:val="00CC6D79"/>
    <w:rsid w:val="00CC6DC0"/>
    <w:rsid w:val="00CC6E24"/>
    <w:rsid w:val="00CC6E84"/>
    <w:rsid w:val="00CC6E94"/>
    <w:rsid w:val="00CC6ECB"/>
    <w:rsid w:val="00CC6EFA"/>
    <w:rsid w:val="00CC70F5"/>
    <w:rsid w:val="00CC71AB"/>
    <w:rsid w:val="00CC71B5"/>
    <w:rsid w:val="00CC71C0"/>
    <w:rsid w:val="00CC71D5"/>
    <w:rsid w:val="00CC724E"/>
    <w:rsid w:val="00CC72A2"/>
    <w:rsid w:val="00CC72AB"/>
    <w:rsid w:val="00CC72B0"/>
    <w:rsid w:val="00CC72EF"/>
    <w:rsid w:val="00CC72F8"/>
    <w:rsid w:val="00CC737C"/>
    <w:rsid w:val="00CC73C6"/>
    <w:rsid w:val="00CC73F3"/>
    <w:rsid w:val="00CC7449"/>
    <w:rsid w:val="00CC74A8"/>
    <w:rsid w:val="00CC74F7"/>
    <w:rsid w:val="00CC756D"/>
    <w:rsid w:val="00CC7597"/>
    <w:rsid w:val="00CC7616"/>
    <w:rsid w:val="00CC762F"/>
    <w:rsid w:val="00CC76CD"/>
    <w:rsid w:val="00CC7732"/>
    <w:rsid w:val="00CC7749"/>
    <w:rsid w:val="00CC7910"/>
    <w:rsid w:val="00CC7912"/>
    <w:rsid w:val="00CC7962"/>
    <w:rsid w:val="00CC79A4"/>
    <w:rsid w:val="00CC79D9"/>
    <w:rsid w:val="00CC7A94"/>
    <w:rsid w:val="00CC7ACB"/>
    <w:rsid w:val="00CC7AD8"/>
    <w:rsid w:val="00CC7AF8"/>
    <w:rsid w:val="00CC7B0D"/>
    <w:rsid w:val="00CC7B1A"/>
    <w:rsid w:val="00CC7B5A"/>
    <w:rsid w:val="00CC7BB1"/>
    <w:rsid w:val="00CC7C7C"/>
    <w:rsid w:val="00CC7CAE"/>
    <w:rsid w:val="00CC7CBE"/>
    <w:rsid w:val="00CC7CDD"/>
    <w:rsid w:val="00CC7D7F"/>
    <w:rsid w:val="00CC7DA8"/>
    <w:rsid w:val="00CC7DBE"/>
    <w:rsid w:val="00CC7DCB"/>
    <w:rsid w:val="00CC7E09"/>
    <w:rsid w:val="00CC7E8A"/>
    <w:rsid w:val="00CC7E98"/>
    <w:rsid w:val="00CC7EAF"/>
    <w:rsid w:val="00CC7EC9"/>
    <w:rsid w:val="00CC7F04"/>
    <w:rsid w:val="00CC7F30"/>
    <w:rsid w:val="00CC7F58"/>
    <w:rsid w:val="00CC7F7B"/>
    <w:rsid w:val="00CC7FCC"/>
    <w:rsid w:val="00CD001F"/>
    <w:rsid w:val="00CD0094"/>
    <w:rsid w:val="00CD0097"/>
    <w:rsid w:val="00CD016C"/>
    <w:rsid w:val="00CD0224"/>
    <w:rsid w:val="00CD02A1"/>
    <w:rsid w:val="00CD02BF"/>
    <w:rsid w:val="00CD02C0"/>
    <w:rsid w:val="00CD02C2"/>
    <w:rsid w:val="00CD02F0"/>
    <w:rsid w:val="00CD030A"/>
    <w:rsid w:val="00CD0350"/>
    <w:rsid w:val="00CD03C3"/>
    <w:rsid w:val="00CD0494"/>
    <w:rsid w:val="00CD04B5"/>
    <w:rsid w:val="00CD0531"/>
    <w:rsid w:val="00CD0565"/>
    <w:rsid w:val="00CD06D5"/>
    <w:rsid w:val="00CD06FD"/>
    <w:rsid w:val="00CD0718"/>
    <w:rsid w:val="00CD073C"/>
    <w:rsid w:val="00CD075F"/>
    <w:rsid w:val="00CD0779"/>
    <w:rsid w:val="00CD078A"/>
    <w:rsid w:val="00CD07CB"/>
    <w:rsid w:val="00CD07CE"/>
    <w:rsid w:val="00CD080D"/>
    <w:rsid w:val="00CD0811"/>
    <w:rsid w:val="00CD0812"/>
    <w:rsid w:val="00CD088D"/>
    <w:rsid w:val="00CD08C7"/>
    <w:rsid w:val="00CD08DA"/>
    <w:rsid w:val="00CD096D"/>
    <w:rsid w:val="00CD09C5"/>
    <w:rsid w:val="00CD0A4C"/>
    <w:rsid w:val="00CD0A5D"/>
    <w:rsid w:val="00CD0AA5"/>
    <w:rsid w:val="00CD0BC5"/>
    <w:rsid w:val="00CD0C21"/>
    <w:rsid w:val="00CD0C4B"/>
    <w:rsid w:val="00CD0C7E"/>
    <w:rsid w:val="00CD0C8C"/>
    <w:rsid w:val="00CD0CFF"/>
    <w:rsid w:val="00CD0D1B"/>
    <w:rsid w:val="00CD0D47"/>
    <w:rsid w:val="00CD0DD7"/>
    <w:rsid w:val="00CD0E0A"/>
    <w:rsid w:val="00CD0E7A"/>
    <w:rsid w:val="00CD0EB4"/>
    <w:rsid w:val="00CD0F50"/>
    <w:rsid w:val="00CD0F62"/>
    <w:rsid w:val="00CD0FF2"/>
    <w:rsid w:val="00CD1048"/>
    <w:rsid w:val="00CD105A"/>
    <w:rsid w:val="00CD1072"/>
    <w:rsid w:val="00CD107B"/>
    <w:rsid w:val="00CD1081"/>
    <w:rsid w:val="00CD10CD"/>
    <w:rsid w:val="00CD10F7"/>
    <w:rsid w:val="00CD1152"/>
    <w:rsid w:val="00CD1242"/>
    <w:rsid w:val="00CD125C"/>
    <w:rsid w:val="00CD12A5"/>
    <w:rsid w:val="00CD12C2"/>
    <w:rsid w:val="00CD1346"/>
    <w:rsid w:val="00CD1347"/>
    <w:rsid w:val="00CD1445"/>
    <w:rsid w:val="00CD1491"/>
    <w:rsid w:val="00CD149D"/>
    <w:rsid w:val="00CD14A7"/>
    <w:rsid w:val="00CD1546"/>
    <w:rsid w:val="00CD15A1"/>
    <w:rsid w:val="00CD15DF"/>
    <w:rsid w:val="00CD169C"/>
    <w:rsid w:val="00CD1700"/>
    <w:rsid w:val="00CD175C"/>
    <w:rsid w:val="00CD1849"/>
    <w:rsid w:val="00CD1870"/>
    <w:rsid w:val="00CD1872"/>
    <w:rsid w:val="00CD187B"/>
    <w:rsid w:val="00CD1898"/>
    <w:rsid w:val="00CD18D2"/>
    <w:rsid w:val="00CD19D0"/>
    <w:rsid w:val="00CD1A67"/>
    <w:rsid w:val="00CD1AF9"/>
    <w:rsid w:val="00CD1B63"/>
    <w:rsid w:val="00CD1B6A"/>
    <w:rsid w:val="00CD1B7A"/>
    <w:rsid w:val="00CD1C1D"/>
    <w:rsid w:val="00CD1C8C"/>
    <w:rsid w:val="00CD1E80"/>
    <w:rsid w:val="00CD1E96"/>
    <w:rsid w:val="00CD1E97"/>
    <w:rsid w:val="00CD1ED4"/>
    <w:rsid w:val="00CD1FBB"/>
    <w:rsid w:val="00CD2007"/>
    <w:rsid w:val="00CD203E"/>
    <w:rsid w:val="00CD2073"/>
    <w:rsid w:val="00CD20A6"/>
    <w:rsid w:val="00CD20B4"/>
    <w:rsid w:val="00CD20CD"/>
    <w:rsid w:val="00CD20E1"/>
    <w:rsid w:val="00CD21C5"/>
    <w:rsid w:val="00CD2212"/>
    <w:rsid w:val="00CD224E"/>
    <w:rsid w:val="00CD229C"/>
    <w:rsid w:val="00CD2319"/>
    <w:rsid w:val="00CD2459"/>
    <w:rsid w:val="00CD246B"/>
    <w:rsid w:val="00CD24D9"/>
    <w:rsid w:val="00CD24E0"/>
    <w:rsid w:val="00CD2590"/>
    <w:rsid w:val="00CD2698"/>
    <w:rsid w:val="00CD26B0"/>
    <w:rsid w:val="00CD26B1"/>
    <w:rsid w:val="00CD26B4"/>
    <w:rsid w:val="00CD26FC"/>
    <w:rsid w:val="00CD27AE"/>
    <w:rsid w:val="00CD2850"/>
    <w:rsid w:val="00CD28AB"/>
    <w:rsid w:val="00CD2920"/>
    <w:rsid w:val="00CD2947"/>
    <w:rsid w:val="00CD29E7"/>
    <w:rsid w:val="00CD2A69"/>
    <w:rsid w:val="00CD2A6B"/>
    <w:rsid w:val="00CD2B8D"/>
    <w:rsid w:val="00CD2BFB"/>
    <w:rsid w:val="00CD2D40"/>
    <w:rsid w:val="00CD2DB2"/>
    <w:rsid w:val="00CD2E58"/>
    <w:rsid w:val="00CD2E88"/>
    <w:rsid w:val="00CD2ECC"/>
    <w:rsid w:val="00CD2EF4"/>
    <w:rsid w:val="00CD2F47"/>
    <w:rsid w:val="00CD2F6F"/>
    <w:rsid w:val="00CD2FA7"/>
    <w:rsid w:val="00CD2FCB"/>
    <w:rsid w:val="00CD2FEF"/>
    <w:rsid w:val="00CD2FF9"/>
    <w:rsid w:val="00CD3019"/>
    <w:rsid w:val="00CD30A5"/>
    <w:rsid w:val="00CD30B0"/>
    <w:rsid w:val="00CD30E9"/>
    <w:rsid w:val="00CD3141"/>
    <w:rsid w:val="00CD31AA"/>
    <w:rsid w:val="00CD31F5"/>
    <w:rsid w:val="00CD329E"/>
    <w:rsid w:val="00CD32F4"/>
    <w:rsid w:val="00CD33F8"/>
    <w:rsid w:val="00CD3413"/>
    <w:rsid w:val="00CD343B"/>
    <w:rsid w:val="00CD3456"/>
    <w:rsid w:val="00CD3459"/>
    <w:rsid w:val="00CD34EB"/>
    <w:rsid w:val="00CD3517"/>
    <w:rsid w:val="00CD35AC"/>
    <w:rsid w:val="00CD35BB"/>
    <w:rsid w:val="00CD35C5"/>
    <w:rsid w:val="00CD35D6"/>
    <w:rsid w:val="00CD35E0"/>
    <w:rsid w:val="00CD3612"/>
    <w:rsid w:val="00CD362B"/>
    <w:rsid w:val="00CD3679"/>
    <w:rsid w:val="00CD3688"/>
    <w:rsid w:val="00CD36C0"/>
    <w:rsid w:val="00CD3705"/>
    <w:rsid w:val="00CD374A"/>
    <w:rsid w:val="00CD3787"/>
    <w:rsid w:val="00CD37BE"/>
    <w:rsid w:val="00CD3813"/>
    <w:rsid w:val="00CD384A"/>
    <w:rsid w:val="00CD384E"/>
    <w:rsid w:val="00CD38E2"/>
    <w:rsid w:val="00CD38F0"/>
    <w:rsid w:val="00CD3925"/>
    <w:rsid w:val="00CD39B2"/>
    <w:rsid w:val="00CD3A14"/>
    <w:rsid w:val="00CD3A31"/>
    <w:rsid w:val="00CD3A56"/>
    <w:rsid w:val="00CD3A62"/>
    <w:rsid w:val="00CD3A76"/>
    <w:rsid w:val="00CD3A86"/>
    <w:rsid w:val="00CD3B2C"/>
    <w:rsid w:val="00CD3B3F"/>
    <w:rsid w:val="00CD3B92"/>
    <w:rsid w:val="00CD3B9A"/>
    <w:rsid w:val="00CD3BA5"/>
    <w:rsid w:val="00CD3C5A"/>
    <w:rsid w:val="00CD3D59"/>
    <w:rsid w:val="00CD3D5C"/>
    <w:rsid w:val="00CD3D6B"/>
    <w:rsid w:val="00CD3D77"/>
    <w:rsid w:val="00CD3D85"/>
    <w:rsid w:val="00CD3D9A"/>
    <w:rsid w:val="00CD3DAF"/>
    <w:rsid w:val="00CD3E2B"/>
    <w:rsid w:val="00CD3E3E"/>
    <w:rsid w:val="00CD3EB3"/>
    <w:rsid w:val="00CD3EBD"/>
    <w:rsid w:val="00CD3EC1"/>
    <w:rsid w:val="00CD4056"/>
    <w:rsid w:val="00CD4075"/>
    <w:rsid w:val="00CD407B"/>
    <w:rsid w:val="00CD408D"/>
    <w:rsid w:val="00CD40E2"/>
    <w:rsid w:val="00CD41FB"/>
    <w:rsid w:val="00CD44CC"/>
    <w:rsid w:val="00CD44E6"/>
    <w:rsid w:val="00CD4507"/>
    <w:rsid w:val="00CD4572"/>
    <w:rsid w:val="00CD45CC"/>
    <w:rsid w:val="00CD45D3"/>
    <w:rsid w:val="00CD4618"/>
    <w:rsid w:val="00CD4649"/>
    <w:rsid w:val="00CD4670"/>
    <w:rsid w:val="00CD468A"/>
    <w:rsid w:val="00CD46EA"/>
    <w:rsid w:val="00CD470A"/>
    <w:rsid w:val="00CD4742"/>
    <w:rsid w:val="00CD477E"/>
    <w:rsid w:val="00CD4806"/>
    <w:rsid w:val="00CD4841"/>
    <w:rsid w:val="00CD490C"/>
    <w:rsid w:val="00CD4925"/>
    <w:rsid w:val="00CD49A5"/>
    <w:rsid w:val="00CD49DF"/>
    <w:rsid w:val="00CD4A16"/>
    <w:rsid w:val="00CD4A40"/>
    <w:rsid w:val="00CD4A8F"/>
    <w:rsid w:val="00CD4ADE"/>
    <w:rsid w:val="00CD4B50"/>
    <w:rsid w:val="00CD4B54"/>
    <w:rsid w:val="00CD4C61"/>
    <w:rsid w:val="00CD4CDF"/>
    <w:rsid w:val="00CD4CF6"/>
    <w:rsid w:val="00CD4D44"/>
    <w:rsid w:val="00CD4D53"/>
    <w:rsid w:val="00CD4D58"/>
    <w:rsid w:val="00CD4DA4"/>
    <w:rsid w:val="00CD4E9A"/>
    <w:rsid w:val="00CD4EBF"/>
    <w:rsid w:val="00CD4EED"/>
    <w:rsid w:val="00CD4F29"/>
    <w:rsid w:val="00CD4FB5"/>
    <w:rsid w:val="00CD5037"/>
    <w:rsid w:val="00CD506D"/>
    <w:rsid w:val="00CD506F"/>
    <w:rsid w:val="00CD50A1"/>
    <w:rsid w:val="00CD50BF"/>
    <w:rsid w:val="00CD5273"/>
    <w:rsid w:val="00CD5282"/>
    <w:rsid w:val="00CD53B8"/>
    <w:rsid w:val="00CD53BC"/>
    <w:rsid w:val="00CD53FF"/>
    <w:rsid w:val="00CD5478"/>
    <w:rsid w:val="00CD5549"/>
    <w:rsid w:val="00CD569D"/>
    <w:rsid w:val="00CD56B8"/>
    <w:rsid w:val="00CD576D"/>
    <w:rsid w:val="00CD576E"/>
    <w:rsid w:val="00CD57EE"/>
    <w:rsid w:val="00CD57F4"/>
    <w:rsid w:val="00CD5839"/>
    <w:rsid w:val="00CD584E"/>
    <w:rsid w:val="00CD58D4"/>
    <w:rsid w:val="00CD590B"/>
    <w:rsid w:val="00CD5989"/>
    <w:rsid w:val="00CD598A"/>
    <w:rsid w:val="00CD59AD"/>
    <w:rsid w:val="00CD59BD"/>
    <w:rsid w:val="00CD59C8"/>
    <w:rsid w:val="00CD5A1C"/>
    <w:rsid w:val="00CD5AFE"/>
    <w:rsid w:val="00CD5B4E"/>
    <w:rsid w:val="00CD5B88"/>
    <w:rsid w:val="00CD5B99"/>
    <w:rsid w:val="00CD5BAD"/>
    <w:rsid w:val="00CD5BC7"/>
    <w:rsid w:val="00CD5BD0"/>
    <w:rsid w:val="00CD5C0E"/>
    <w:rsid w:val="00CD5C11"/>
    <w:rsid w:val="00CD5C24"/>
    <w:rsid w:val="00CD5CC1"/>
    <w:rsid w:val="00CD5D24"/>
    <w:rsid w:val="00CD5D40"/>
    <w:rsid w:val="00CD5DD5"/>
    <w:rsid w:val="00CD5DEA"/>
    <w:rsid w:val="00CD5EA4"/>
    <w:rsid w:val="00CD5EF0"/>
    <w:rsid w:val="00CD5F00"/>
    <w:rsid w:val="00CD5F01"/>
    <w:rsid w:val="00CD5F06"/>
    <w:rsid w:val="00CD5F09"/>
    <w:rsid w:val="00CD5F0E"/>
    <w:rsid w:val="00CD5F24"/>
    <w:rsid w:val="00CD5F75"/>
    <w:rsid w:val="00CD5F90"/>
    <w:rsid w:val="00CD5F94"/>
    <w:rsid w:val="00CD5F95"/>
    <w:rsid w:val="00CD5FC4"/>
    <w:rsid w:val="00CD600B"/>
    <w:rsid w:val="00CD6047"/>
    <w:rsid w:val="00CD606B"/>
    <w:rsid w:val="00CD6076"/>
    <w:rsid w:val="00CD60E1"/>
    <w:rsid w:val="00CD6126"/>
    <w:rsid w:val="00CD615D"/>
    <w:rsid w:val="00CD61A0"/>
    <w:rsid w:val="00CD621F"/>
    <w:rsid w:val="00CD6233"/>
    <w:rsid w:val="00CD6249"/>
    <w:rsid w:val="00CD625A"/>
    <w:rsid w:val="00CD62C0"/>
    <w:rsid w:val="00CD62D8"/>
    <w:rsid w:val="00CD62F3"/>
    <w:rsid w:val="00CD6323"/>
    <w:rsid w:val="00CD632E"/>
    <w:rsid w:val="00CD6376"/>
    <w:rsid w:val="00CD63A9"/>
    <w:rsid w:val="00CD63D1"/>
    <w:rsid w:val="00CD63FC"/>
    <w:rsid w:val="00CD6495"/>
    <w:rsid w:val="00CD64BA"/>
    <w:rsid w:val="00CD6575"/>
    <w:rsid w:val="00CD6578"/>
    <w:rsid w:val="00CD6599"/>
    <w:rsid w:val="00CD65DC"/>
    <w:rsid w:val="00CD661F"/>
    <w:rsid w:val="00CD6652"/>
    <w:rsid w:val="00CD6697"/>
    <w:rsid w:val="00CD66BE"/>
    <w:rsid w:val="00CD66BF"/>
    <w:rsid w:val="00CD66EA"/>
    <w:rsid w:val="00CD6796"/>
    <w:rsid w:val="00CD67E8"/>
    <w:rsid w:val="00CD687E"/>
    <w:rsid w:val="00CD68B0"/>
    <w:rsid w:val="00CD68BB"/>
    <w:rsid w:val="00CD698D"/>
    <w:rsid w:val="00CD6A5E"/>
    <w:rsid w:val="00CD6B18"/>
    <w:rsid w:val="00CD6B3B"/>
    <w:rsid w:val="00CD6BBC"/>
    <w:rsid w:val="00CD6C19"/>
    <w:rsid w:val="00CD6CC7"/>
    <w:rsid w:val="00CD6CD1"/>
    <w:rsid w:val="00CD6CD3"/>
    <w:rsid w:val="00CD6CF4"/>
    <w:rsid w:val="00CD6D8E"/>
    <w:rsid w:val="00CD6D94"/>
    <w:rsid w:val="00CD6DCB"/>
    <w:rsid w:val="00CD6DEB"/>
    <w:rsid w:val="00CD6DEE"/>
    <w:rsid w:val="00CD6E20"/>
    <w:rsid w:val="00CD6E22"/>
    <w:rsid w:val="00CD6E6F"/>
    <w:rsid w:val="00CD6EDF"/>
    <w:rsid w:val="00CD6F1E"/>
    <w:rsid w:val="00CD7071"/>
    <w:rsid w:val="00CD7176"/>
    <w:rsid w:val="00CD71BD"/>
    <w:rsid w:val="00CD7273"/>
    <w:rsid w:val="00CD7310"/>
    <w:rsid w:val="00CD7339"/>
    <w:rsid w:val="00CD733D"/>
    <w:rsid w:val="00CD7381"/>
    <w:rsid w:val="00CD73CA"/>
    <w:rsid w:val="00CD73E4"/>
    <w:rsid w:val="00CD7416"/>
    <w:rsid w:val="00CD757E"/>
    <w:rsid w:val="00CD75E1"/>
    <w:rsid w:val="00CD7634"/>
    <w:rsid w:val="00CD7666"/>
    <w:rsid w:val="00CD7669"/>
    <w:rsid w:val="00CD768E"/>
    <w:rsid w:val="00CD76B6"/>
    <w:rsid w:val="00CD76B7"/>
    <w:rsid w:val="00CD76BC"/>
    <w:rsid w:val="00CD76E6"/>
    <w:rsid w:val="00CD7708"/>
    <w:rsid w:val="00CD771E"/>
    <w:rsid w:val="00CD778F"/>
    <w:rsid w:val="00CD7791"/>
    <w:rsid w:val="00CD7858"/>
    <w:rsid w:val="00CD789C"/>
    <w:rsid w:val="00CD78CD"/>
    <w:rsid w:val="00CD78DD"/>
    <w:rsid w:val="00CD7900"/>
    <w:rsid w:val="00CD7905"/>
    <w:rsid w:val="00CD792D"/>
    <w:rsid w:val="00CD7A50"/>
    <w:rsid w:val="00CD7D2F"/>
    <w:rsid w:val="00CD7D64"/>
    <w:rsid w:val="00CD7E22"/>
    <w:rsid w:val="00CD7EAE"/>
    <w:rsid w:val="00CD7EF0"/>
    <w:rsid w:val="00CD7F5F"/>
    <w:rsid w:val="00CD7F61"/>
    <w:rsid w:val="00CD7F64"/>
    <w:rsid w:val="00CD7F6C"/>
    <w:rsid w:val="00CD7FCC"/>
    <w:rsid w:val="00CD7FE9"/>
    <w:rsid w:val="00CE0003"/>
    <w:rsid w:val="00CE0221"/>
    <w:rsid w:val="00CE0227"/>
    <w:rsid w:val="00CE02B3"/>
    <w:rsid w:val="00CE02C9"/>
    <w:rsid w:val="00CE032F"/>
    <w:rsid w:val="00CE035D"/>
    <w:rsid w:val="00CE0385"/>
    <w:rsid w:val="00CE039C"/>
    <w:rsid w:val="00CE041C"/>
    <w:rsid w:val="00CE0540"/>
    <w:rsid w:val="00CE0571"/>
    <w:rsid w:val="00CE0578"/>
    <w:rsid w:val="00CE0588"/>
    <w:rsid w:val="00CE0596"/>
    <w:rsid w:val="00CE05AC"/>
    <w:rsid w:val="00CE05EE"/>
    <w:rsid w:val="00CE067C"/>
    <w:rsid w:val="00CE06B8"/>
    <w:rsid w:val="00CE06C1"/>
    <w:rsid w:val="00CE06D2"/>
    <w:rsid w:val="00CE079A"/>
    <w:rsid w:val="00CE07C3"/>
    <w:rsid w:val="00CE07D4"/>
    <w:rsid w:val="00CE07E1"/>
    <w:rsid w:val="00CE07F7"/>
    <w:rsid w:val="00CE0809"/>
    <w:rsid w:val="00CE083E"/>
    <w:rsid w:val="00CE08CC"/>
    <w:rsid w:val="00CE090D"/>
    <w:rsid w:val="00CE0935"/>
    <w:rsid w:val="00CE095F"/>
    <w:rsid w:val="00CE0997"/>
    <w:rsid w:val="00CE09A7"/>
    <w:rsid w:val="00CE09D7"/>
    <w:rsid w:val="00CE0A40"/>
    <w:rsid w:val="00CE0A6D"/>
    <w:rsid w:val="00CE0A78"/>
    <w:rsid w:val="00CE0A7B"/>
    <w:rsid w:val="00CE0A8C"/>
    <w:rsid w:val="00CE0AF4"/>
    <w:rsid w:val="00CE0B19"/>
    <w:rsid w:val="00CE0B2C"/>
    <w:rsid w:val="00CE0BA1"/>
    <w:rsid w:val="00CE0CCC"/>
    <w:rsid w:val="00CE0CEB"/>
    <w:rsid w:val="00CE0D56"/>
    <w:rsid w:val="00CE0D83"/>
    <w:rsid w:val="00CE0DB5"/>
    <w:rsid w:val="00CE0DF4"/>
    <w:rsid w:val="00CE0DF9"/>
    <w:rsid w:val="00CE0E2B"/>
    <w:rsid w:val="00CE0E68"/>
    <w:rsid w:val="00CE0E6F"/>
    <w:rsid w:val="00CE0E86"/>
    <w:rsid w:val="00CE0EB7"/>
    <w:rsid w:val="00CE0EB9"/>
    <w:rsid w:val="00CE10CE"/>
    <w:rsid w:val="00CE10EB"/>
    <w:rsid w:val="00CE1129"/>
    <w:rsid w:val="00CE1130"/>
    <w:rsid w:val="00CE1147"/>
    <w:rsid w:val="00CE1171"/>
    <w:rsid w:val="00CE1196"/>
    <w:rsid w:val="00CE11E1"/>
    <w:rsid w:val="00CE1214"/>
    <w:rsid w:val="00CE1298"/>
    <w:rsid w:val="00CE12E6"/>
    <w:rsid w:val="00CE12E8"/>
    <w:rsid w:val="00CE1365"/>
    <w:rsid w:val="00CE13A3"/>
    <w:rsid w:val="00CE14F0"/>
    <w:rsid w:val="00CE1507"/>
    <w:rsid w:val="00CE1568"/>
    <w:rsid w:val="00CE15AE"/>
    <w:rsid w:val="00CE15BC"/>
    <w:rsid w:val="00CE15DC"/>
    <w:rsid w:val="00CE1610"/>
    <w:rsid w:val="00CE16B6"/>
    <w:rsid w:val="00CE16E1"/>
    <w:rsid w:val="00CE171A"/>
    <w:rsid w:val="00CE1846"/>
    <w:rsid w:val="00CE1851"/>
    <w:rsid w:val="00CE18C6"/>
    <w:rsid w:val="00CE1923"/>
    <w:rsid w:val="00CE194B"/>
    <w:rsid w:val="00CE1AA4"/>
    <w:rsid w:val="00CE1B3A"/>
    <w:rsid w:val="00CE1B6B"/>
    <w:rsid w:val="00CE1B9A"/>
    <w:rsid w:val="00CE1BA9"/>
    <w:rsid w:val="00CE1CA1"/>
    <w:rsid w:val="00CE1CDC"/>
    <w:rsid w:val="00CE1CF6"/>
    <w:rsid w:val="00CE1DCC"/>
    <w:rsid w:val="00CE1E9B"/>
    <w:rsid w:val="00CE1F62"/>
    <w:rsid w:val="00CE1F7F"/>
    <w:rsid w:val="00CE1F8F"/>
    <w:rsid w:val="00CE1FF4"/>
    <w:rsid w:val="00CE2028"/>
    <w:rsid w:val="00CE204F"/>
    <w:rsid w:val="00CE2067"/>
    <w:rsid w:val="00CE2088"/>
    <w:rsid w:val="00CE213E"/>
    <w:rsid w:val="00CE2197"/>
    <w:rsid w:val="00CE2230"/>
    <w:rsid w:val="00CE2398"/>
    <w:rsid w:val="00CE2414"/>
    <w:rsid w:val="00CE242E"/>
    <w:rsid w:val="00CE2487"/>
    <w:rsid w:val="00CE2489"/>
    <w:rsid w:val="00CE24E4"/>
    <w:rsid w:val="00CE24FA"/>
    <w:rsid w:val="00CE2513"/>
    <w:rsid w:val="00CE2518"/>
    <w:rsid w:val="00CE25B2"/>
    <w:rsid w:val="00CE269E"/>
    <w:rsid w:val="00CE273E"/>
    <w:rsid w:val="00CE276F"/>
    <w:rsid w:val="00CE27A4"/>
    <w:rsid w:val="00CE27D2"/>
    <w:rsid w:val="00CE27D3"/>
    <w:rsid w:val="00CE27EA"/>
    <w:rsid w:val="00CE285E"/>
    <w:rsid w:val="00CE288F"/>
    <w:rsid w:val="00CE290E"/>
    <w:rsid w:val="00CE294D"/>
    <w:rsid w:val="00CE299B"/>
    <w:rsid w:val="00CE29E9"/>
    <w:rsid w:val="00CE29F4"/>
    <w:rsid w:val="00CE2A07"/>
    <w:rsid w:val="00CE2A0B"/>
    <w:rsid w:val="00CE2A28"/>
    <w:rsid w:val="00CE2A53"/>
    <w:rsid w:val="00CE2AE4"/>
    <w:rsid w:val="00CE2AE9"/>
    <w:rsid w:val="00CE2B9D"/>
    <w:rsid w:val="00CE2BDD"/>
    <w:rsid w:val="00CE2BEE"/>
    <w:rsid w:val="00CE2C3A"/>
    <w:rsid w:val="00CE2C75"/>
    <w:rsid w:val="00CE2DAE"/>
    <w:rsid w:val="00CE2DB3"/>
    <w:rsid w:val="00CE2DD1"/>
    <w:rsid w:val="00CE2E3F"/>
    <w:rsid w:val="00CE2E55"/>
    <w:rsid w:val="00CE2E8D"/>
    <w:rsid w:val="00CE2F47"/>
    <w:rsid w:val="00CE2FE8"/>
    <w:rsid w:val="00CE3028"/>
    <w:rsid w:val="00CE305D"/>
    <w:rsid w:val="00CE30FC"/>
    <w:rsid w:val="00CE3114"/>
    <w:rsid w:val="00CE316F"/>
    <w:rsid w:val="00CE31AD"/>
    <w:rsid w:val="00CE31C2"/>
    <w:rsid w:val="00CE31CD"/>
    <w:rsid w:val="00CE32DB"/>
    <w:rsid w:val="00CE32E7"/>
    <w:rsid w:val="00CE3330"/>
    <w:rsid w:val="00CE33D3"/>
    <w:rsid w:val="00CE3410"/>
    <w:rsid w:val="00CE348E"/>
    <w:rsid w:val="00CE34DC"/>
    <w:rsid w:val="00CE34E9"/>
    <w:rsid w:val="00CE3504"/>
    <w:rsid w:val="00CE351F"/>
    <w:rsid w:val="00CE3528"/>
    <w:rsid w:val="00CE35D0"/>
    <w:rsid w:val="00CE368C"/>
    <w:rsid w:val="00CE36C8"/>
    <w:rsid w:val="00CE36D9"/>
    <w:rsid w:val="00CE36EC"/>
    <w:rsid w:val="00CE36F7"/>
    <w:rsid w:val="00CE37EF"/>
    <w:rsid w:val="00CE37F0"/>
    <w:rsid w:val="00CE387C"/>
    <w:rsid w:val="00CE38EF"/>
    <w:rsid w:val="00CE38F0"/>
    <w:rsid w:val="00CE39A5"/>
    <w:rsid w:val="00CE39BD"/>
    <w:rsid w:val="00CE3B03"/>
    <w:rsid w:val="00CE3C4A"/>
    <w:rsid w:val="00CE3CA0"/>
    <w:rsid w:val="00CE3D33"/>
    <w:rsid w:val="00CE3D82"/>
    <w:rsid w:val="00CE3E72"/>
    <w:rsid w:val="00CE3EA4"/>
    <w:rsid w:val="00CE3EDC"/>
    <w:rsid w:val="00CE3F38"/>
    <w:rsid w:val="00CE3FE8"/>
    <w:rsid w:val="00CE40BF"/>
    <w:rsid w:val="00CE40DB"/>
    <w:rsid w:val="00CE413D"/>
    <w:rsid w:val="00CE4143"/>
    <w:rsid w:val="00CE4231"/>
    <w:rsid w:val="00CE42A2"/>
    <w:rsid w:val="00CE4369"/>
    <w:rsid w:val="00CE446A"/>
    <w:rsid w:val="00CE451A"/>
    <w:rsid w:val="00CE4578"/>
    <w:rsid w:val="00CE459B"/>
    <w:rsid w:val="00CE4606"/>
    <w:rsid w:val="00CE462C"/>
    <w:rsid w:val="00CE4698"/>
    <w:rsid w:val="00CE47A1"/>
    <w:rsid w:val="00CE47E3"/>
    <w:rsid w:val="00CE480C"/>
    <w:rsid w:val="00CE483E"/>
    <w:rsid w:val="00CE4855"/>
    <w:rsid w:val="00CE48B5"/>
    <w:rsid w:val="00CE48D4"/>
    <w:rsid w:val="00CE491B"/>
    <w:rsid w:val="00CE493A"/>
    <w:rsid w:val="00CE4997"/>
    <w:rsid w:val="00CE49C1"/>
    <w:rsid w:val="00CE49D9"/>
    <w:rsid w:val="00CE4A16"/>
    <w:rsid w:val="00CE4A82"/>
    <w:rsid w:val="00CE4AB4"/>
    <w:rsid w:val="00CE4B4C"/>
    <w:rsid w:val="00CE4BEB"/>
    <w:rsid w:val="00CE4C4C"/>
    <w:rsid w:val="00CE4CA5"/>
    <w:rsid w:val="00CE4CF6"/>
    <w:rsid w:val="00CE4CFE"/>
    <w:rsid w:val="00CE4D3D"/>
    <w:rsid w:val="00CE4DAF"/>
    <w:rsid w:val="00CE4E25"/>
    <w:rsid w:val="00CE4E3E"/>
    <w:rsid w:val="00CE4EDD"/>
    <w:rsid w:val="00CE4EE6"/>
    <w:rsid w:val="00CE4EFA"/>
    <w:rsid w:val="00CE4F13"/>
    <w:rsid w:val="00CE4F3C"/>
    <w:rsid w:val="00CE4F4F"/>
    <w:rsid w:val="00CE4F73"/>
    <w:rsid w:val="00CE4FB8"/>
    <w:rsid w:val="00CE50D2"/>
    <w:rsid w:val="00CE520E"/>
    <w:rsid w:val="00CE5214"/>
    <w:rsid w:val="00CE522B"/>
    <w:rsid w:val="00CE52B0"/>
    <w:rsid w:val="00CE538D"/>
    <w:rsid w:val="00CE542E"/>
    <w:rsid w:val="00CE5531"/>
    <w:rsid w:val="00CE558A"/>
    <w:rsid w:val="00CE55A4"/>
    <w:rsid w:val="00CE55AD"/>
    <w:rsid w:val="00CE56CB"/>
    <w:rsid w:val="00CE56D7"/>
    <w:rsid w:val="00CE56F5"/>
    <w:rsid w:val="00CE579F"/>
    <w:rsid w:val="00CE57BA"/>
    <w:rsid w:val="00CE57D9"/>
    <w:rsid w:val="00CE58C7"/>
    <w:rsid w:val="00CE58D1"/>
    <w:rsid w:val="00CE5910"/>
    <w:rsid w:val="00CE5A27"/>
    <w:rsid w:val="00CE5A43"/>
    <w:rsid w:val="00CE5A54"/>
    <w:rsid w:val="00CE5ADC"/>
    <w:rsid w:val="00CE5C2E"/>
    <w:rsid w:val="00CE5C5B"/>
    <w:rsid w:val="00CE5C85"/>
    <w:rsid w:val="00CE5D5C"/>
    <w:rsid w:val="00CE5DB5"/>
    <w:rsid w:val="00CE5DEA"/>
    <w:rsid w:val="00CE5E25"/>
    <w:rsid w:val="00CE5E49"/>
    <w:rsid w:val="00CE5E54"/>
    <w:rsid w:val="00CE5EE4"/>
    <w:rsid w:val="00CE5EF6"/>
    <w:rsid w:val="00CE603D"/>
    <w:rsid w:val="00CE6056"/>
    <w:rsid w:val="00CE618D"/>
    <w:rsid w:val="00CE61C2"/>
    <w:rsid w:val="00CE61E7"/>
    <w:rsid w:val="00CE6219"/>
    <w:rsid w:val="00CE6321"/>
    <w:rsid w:val="00CE63C4"/>
    <w:rsid w:val="00CE6447"/>
    <w:rsid w:val="00CE646C"/>
    <w:rsid w:val="00CE64C2"/>
    <w:rsid w:val="00CE655E"/>
    <w:rsid w:val="00CE65EC"/>
    <w:rsid w:val="00CE66E8"/>
    <w:rsid w:val="00CE66F1"/>
    <w:rsid w:val="00CE671B"/>
    <w:rsid w:val="00CE6727"/>
    <w:rsid w:val="00CE67C9"/>
    <w:rsid w:val="00CE6817"/>
    <w:rsid w:val="00CE6865"/>
    <w:rsid w:val="00CE6871"/>
    <w:rsid w:val="00CE688C"/>
    <w:rsid w:val="00CE68AA"/>
    <w:rsid w:val="00CE6953"/>
    <w:rsid w:val="00CE6977"/>
    <w:rsid w:val="00CE6982"/>
    <w:rsid w:val="00CE69CD"/>
    <w:rsid w:val="00CE69E5"/>
    <w:rsid w:val="00CE69F8"/>
    <w:rsid w:val="00CE6A98"/>
    <w:rsid w:val="00CE6AC5"/>
    <w:rsid w:val="00CE6AD1"/>
    <w:rsid w:val="00CE6AFF"/>
    <w:rsid w:val="00CE6B3F"/>
    <w:rsid w:val="00CE6B97"/>
    <w:rsid w:val="00CE6B9F"/>
    <w:rsid w:val="00CE6BC4"/>
    <w:rsid w:val="00CE6C70"/>
    <w:rsid w:val="00CE6CB1"/>
    <w:rsid w:val="00CE6CB2"/>
    <w:rsid w:val="00CE6CCB"/>
    <w:rsid w:val="00CE6CF8"/>
    <w:rsid w:val="00CE6DF8"/>
    <w:rsid w:val="00CE6E60"/>
    <w:rsid w:val="00CE6F17"/>
    <w:rsid w:val="00CE6FF9"/>
    <w:rsid w:val="00CE708F"/>
    <w:rsid w:val="00CE70B7"/>
    <w:rsid w:val="00CE7122"/>
    <w:rsid w:val="00CE712D"/>
    <w:rsid w:val="00CE713A"/>
    <w:rsid w:val="00CE71F6"/>
    <w:rsid w:val="00CE720A"/>
    <w:rsid w:val="00CE731C"/>
    <w:rsid w:val="00CE738B"/>
    <w:rsid w:val="00CE73AF"/>
    <w:rsid w:val="00CE73F9"/>
    <w:rsid w:val="00CE7432"/>
    <w:rsid w:val="00CE7433"/>
    <w:rsid w:val="00CE74A5"/>
    <w:rsid w:val="00CE74CE"/>
    <w:rsid w:val="00CE74D5"/>
    <w:rsid w:val="00CE74EA"/>
    <w:rsid w:val="00CE755B"/>
    <w:rsid w:val="00CE759C"/>
    <w:rsid w:val="00CE75BE"/>
    <w:rsid w:val="00CE75D2"/>
    <w:rsid w:val="00CE761F"/>
    <w:rsid w:val="00CE7669"/>
    <w:rsid w:val="00CE766E"/>
    <w:rsid w:val="00CE7712"/>
    <w:rsid w:val="00CE7779"/>
    <w:rsid w:val="00CE77B9"/>
    <w:rsid w:val="00CE77F3"/>
    <w:rsid w:val="00CE7817"/>
    <w:rsid w:val="00CE7946"/>
    <w:rsid w:val="00CE7948"/>
    <w:rsid w:val="00CE7954"/>
    <w:rsid w:val="00CE7978"/>
    <w:rsid w:val="00CE7987"/>
    <w:rsid w:val="00CE79B2"/>
    <w:rsid w:val="00CE79C3"/>
    <w:rsid w:val="00CE79DD"/>
    <w:rsid w:val="00CE79E6"/>
    <w:rsid w:val="00CE79E8"/>
    <w:rsid w:val="00CE7A2A"/>
    <w:rsid w:val="00CE7A58"/>
    <w:rsid w:val="00CE7B61"/>
    <w:rsid w:val="00CE7C02"/>
    <w:rsid w:val="00CE7C14"/>
    <w:rsid w:val="00CE7C4B"/>
    <w:rsid w:val="00CE7C7B"/>
    <w:rsid w:val="00CE7D61"/>
    <w:rsid w:val="00CE7D7A"/>
    <w:rsid w:val="00CE7DE6"/>
    <w:rsid w:val="00CE7E06"/>
    <w:rsid w:val="00CE7E83"/>
    <w:rsid w:val="00CF0088"/>
    <w:rsid w:val="00CF00BB"/>
    <w:rsid w:val="00CF00C6"/>
    <w:rsid w:val="00CF010E"/>
    <w:rsid w:val="00CF0124"/>
    <w:rsid w:val="00CF0194"/>
    <w:rsid w:val="00CF019C"/>
    <w:rsid w:val="00CF01B0"/>
    <w:rsid w:val="00CF01E2"/>
    <w:rsid w:val="00CF01F9"/>
    <w:rsid w:val="00CF026B"/>
    <w:rsid w:val="00CF030D"/>
    <w:rsid w:val="00CF0325"/>
    <w:rsid w:val="00CF03ED"/>
    <w:rsid w:val="00CF03F5"/>
    <w:rsid w:val="00CF0407"/>
    <w:rsid w:val="00CF0496"/>
    <w:rsid w:val="00CF04B6"/>
    <w:rsid w:val="00CF04EF"/>
    <w:rsid w:val="00CF051B"/>
    <w:rsid w:val="00CF0524"/>
    <w:rsid w:val="00CF053C"/>
    <w:rsid w:val="00CF0571"/>
    <w:rsid w:val="00CF05E0"/>
    <w:rsid w:val="00CF0633"/>
    <w:rsid w:val="00CF0640"/>
    <w:rsid w:val="00CF06C1"/>
    <w:rsid w:val="00CF0707"/>
    <w:rsid w:val="00CF070A"/>
    <w:rsid w:val="00CF0753"/>
    <w:rsid w:val="00CF0799"/>
    <w:rsid w:val="00CF07BB"/>
    <w:rsid w:val="00CF07D2"/>
    <w:rsid w:val="00CF07FD"/>
    <w:rsid w:val="00CF0815"/>
    <w:rsid w:val="00CF08D5"/>
    <w:rsid w:val="00CF0961"/>
    <w:rsid w:val="00CF096B"/>
    <w:rsid w:val="00CF0994"/>
    <w:rsid w:val="00CF09B3"/>
    <w:rsid w:val="00CF09D7"/>
    <w:rsid w:val="00CF0A09"/>
    <w:rsid w:val="00CF0A23"/>
    <w:rsid w:val="00CF0A64"/>
    <w:rsid w:val="00CF0A8B"/>
    <w:rsid w:val="00CF0A8E"/>
    <w:rsid w:val="00CF0ABE"/>
    <w:rsid w:val="00CF0ACA"/>
    <w:rsid w:val="00CF0AEC"/>
    <w:rsid w:val="00CF0AEE"/>
    <w:rsid w:val="00CF0B42"/>
    <w:rsid w:val="00CF0B95"/>
    <w:rsid w:val="00CF0BA4"/>
    <w:rsid w:val="00CF0BAE"/>
    <w:rsid w:val="00CF0C13"/>
    <w:rsid w:val="00CF0C59"/>
    <w:rsid w:val="00CF0CCF"/>
    <w:rsid w:val="00CF0D76"/>
    <w:rsid w:val="00CF0D79"/>
    <w:rsid w:val="00CF0D97"/>
    <w:rsid w:val="00CF0DF0"/>
    <w:rsid w:val="00CF0DF2"/>
    <w:rsid w:val="00CF0EB9"/>
    <w:rsid w:val="00CF0FBB"/>
    <w:rsid w:val="00CF0FE6"/>
    <w:rsid w:val="00CF0FEE"/>
    <w:rsid w:val="00CF1008"/>
    <w:rsid w:val="00CF1047"/>
    <w:rsid w:val="00CF1064"/>
    <w:rsid w:val="00CF1088"/>
    <w:rsid w:val="00CF10A2"/>
    <w:rsid w:val="00CF10A6"/>
    <w:rsid w:val="00CF1106"/>
    <w:rsid w:val="00CF1118"/>
    <w:rsid w:val="00CF118C"/>
    <w:rsid w:val="00CF11FA"/>
    <w:rsid w:val="00CF1254"/>
    <w:rsid w:val="00CF1268"/>
    <w:rsid w:val="00CF128B"/>
    <w:rsid w:val="00CF12FC"/>
    <w:rsid w:val="00CF13C6"/>
    <w:rsid w:val="00CF13F7"/>
    <w:rsid w:val="00CF13FA"/>
    <w:rsid w:val="00CF143D"/>
    <w:rsid w:val="00CF1496"/>
    <w:rsid w:val="00CF14B8"/>
    <w:rsid w:val="00CF14DE"/>
    <w:rsid w:val="00CF15F0"/>
    <w:rsid w:val="00CF162F"/>
    <w:rsid w:val="00CF1634"/>
    <w:rsid w:val="00CF1645"/>
    <w:rsid w:val="00CF1689"/>
    <w:rsid w:val="00CF16AF"/>
    <w:rsid w:val="00CF1712"/>
    <w:rsid w:val="00CF1792"/>
    <w:rsid w:val="00CF17B9"/>
    <w:rsid w:val="00CF17BE"/>
    <w:rsid w:val="00CF184C"/>
    <w:rsid w:val="00CF185A"/>
    <w:rsid w:val="00CF186D"/>
    <w:rsid w:val="00CF186E"/>
    <w:rsid w:val="00CF1982"/>
    <w:rsid w:val="00CF19D1"/>
    <w:rsid w:val="00CF19D2"/>
    <w:rsid w:val="00CF19F3"/>
    <w:rsid w:val="00CF19F7"/>
    <w:rsid w:val="00CF1A8F"/>
    <w:rsid w:val="00CF1AAD"/>
    <w:rsid w:val="00CF1BDA"/>
    <w:rsid w:val="00CF1C3B"/>
    <w:rsid w:val="00CF1C88"/>
    <w:rsid w:val="00CF1CA4"/>
    <w:rsid w:val="00CF1CBB"/>
    <w:rsid w:val="00CF1D1B"/>
    <w:rsid w:val="00CF1D41"/>
    <w:rsid w:val="00CF1D57"/>
    <w:rsid w:val="00CF1D99"/>
    <w:rsid w:val="00CF1E74"/>
    <w:rsid w:val="00CF1EA7"/>
    <w:rsid w:val="00CF1FB0"/>
    <w:rsid w:val="00CF1FBF"/>
    <w:rsid w:val="00CF1FE9"/>
    <w:rsid w:val="00CF201D"/>
    <w:rsid w:val="00CF2077"/>
    <w:rsid w:val="00CF2078"/>
    <w:rsid w:val="00CF210F"/>
    <w:rsid w:val="00CF2170"/>
    <w:rsid w:val="00CF2199"/>
    <w:rsid w:val="00CF2212"/>
    <w:rsid w:val="00CF228A"/>
    <w:rsid w:val="00CF22B1"/>
    <w:rsid w:val="00CF22F3"/>
    <w:rsid w:val="00CF2327"/>
    <w:rsid w:val="00CF23A3"/>
    <w:rsid w:val="00CF2476"/>
    <w:rsid w:val="00CF251C"/>
    <w:rsid w:val="00CF25AB"/>
    <w:rsid w:val="00CF2613"/>
    <w:rsid w:val="00CF2642"/>
    <w:rsid w:val="00CF269E"/>
    <w:rsid w:val="00CF270F"/>
    <w:rsid w:val="00CF27A7"/>
    <w:rsid w:val="00CF27D8"/>
    <w:rsid w:val="00CF2824"/>
    <w:rsid w:val="00CF284A"/>
    <w:rsid w:val="00CF284E"/>
    <w:rsid w:val="00CF295B"/>
    <w:rsid w:val="00CF2969"/>
    <w:rsid w:val="00CF299B"/>
    <w:rsid w:val="00CF29C6"/>
    <w:rsid w:val="00CF2A0B"/>
    <w:rsid w:val="00CF2A41"/>
    <w:rsid w:val="00CF2A9E"/>
    <w:rsid w:val="00CF2B29"/>
    <w:rsid w:val="00CF2BD1"/>
    <w:rsid w:val="00CF2C19"/>
    <w:rsid w:val="00CF2C34"/>
    <w:rsid w:val="00CF2CBD"/>
    <w:rsid w:val="00CF2CF0"/>
    <w:rsid w:val="00CF2D98"/>
    <w:rsid w:val="00CF2EEA"/>
    <w:rsid w:val="00CF2F30"/>
    <w:rsid w:val="00CF2F96"/>
    <w:rsid w:val="00CF2FA8"/>
    <w:rsid w:val="00CF300E"/>
    <w:rsid w:val="00CF3022"/>
    <w:rsid w:val="00CF3065"/>
    <w:rsid w:val="00CF3075"/>
    <w:rsid w:val="00CF3109"/>
    <w:rsid w:val="00CF3119"/>
    <w:rsid w:val="00CF3147"/>
    <w:rsid w:val="00CF3150"/>
    <w:rsid w:val="00CF3164"/>
    <w:rsid w:val="00CF31DC"/>
    <w:rsid w:val="00CF3278"/>
    <w:rsid w:val="00CF3298"/>
    <w:rsid w:val="00CF331C"/>
    <w:rsid w:val="00CF3344"/>
    <w:rsid w:val="00CF3346"/>
    <w:rsid w:val="00CF3385"/>
    <w:rsid w:val="00CF3393"/>
    <w:rsid w:val="00CF3444"/>
    <w:rsid w:val="00CF3470"/>
    <w:rsid w:val="00CF34F8"/>
    <w:rsid w:val="00CF352B"/>
    <w:rsid w:val="00CF3548"/>
    <w:rsid w:val="00CF35B4"/>
    <w:rsid w:val="00CF35BF"/>
    <w:rsid w:val="00CF35D7"/>
    <w:rsid w:val="00CF3677"/>
    <w:rsid w:val="00CF36AF"/>
    <w:rsid w:val="00CF37CC"/>
    <w:rsid w:val="00CF38A9"/>
    <w:rsid w:val="00CF3920"/>
    <w:rsid w:val="00CF3989"/>
    <w:rsid w:val="00CF3A24"/>
    <w:rsid w:val="00CF3A31"/>
    <w:rsid w:val="00CF3A59"/>
    <w:rsid w:val="00CF3A6C"/>
    <w:rsid w:val="00CF3AA9"/>
    <w:rsid w:val="00CF3B02"/>
    <w:rsid w:val="00CF3B29"/>
    <w:rsid w:val="00CF3BD8"/>
    <w:rsid w:val="00CF3C0B"/>
    <w:rsid w:val="00CF3C82"/>
    <w:rsid w:val="00CF3C8B"/>
    <w:rsid w:val="00CF3CDA"/>
    <w:rsid w:val="00CF3D00"/>
    <w:rsid w:val="00CF3D80"/>
    <w:rsid w:val="00CF3D86"/>
    <w:rsid w:val="00CF3DE4"/>
    <w:rsid w:val="00CF3DF4"/>
    <w:rsid w:val="00CF3E8B"/>
    <w:rsid w:val="00CF3EC2"/>
    <w:rsid w:val="00CF3FBD"/>
    <w:rsid w:val="00CF4079"/>
    <w:rsid w:val="00CF407A"/>
    <w:rsid w:val="00CF4146"/>
    <w:rsid w:val="00CF4158"/>
    <w:rsid w:val="00CF4240"/>
    <w:rsid w:val="00CF42C3"/>
    <w:rsid w:val="00CF42E2"/>
    <w:rsid w:val="00CF4311"/>
    <w:rsid w:val="00CF4357"/>
    <w:rsid w:val="00CF4429"/>
    <w:rsid w:val="00CF44E3"/>
    <w:rsid w:val="00CF4525"/>
    <w:rsid w:val="00CF45AB"/>
    <w:rsid w:val="00CF45BC"/>
    <w:rsid w:val="00CF45D1"/>
    <w:rsid w:val="00CF45D4"/>
    <w:rsid w:val="00CF4651"/>
    <w:rsid w:val="00CF465B"/>
    <w:rsid w:val="00CF466B"/>
    <w:rsid w:val="00CF46D9"/>
    <w:rsid w:val="00CF46E0"/>
    <w:rsid w:val="00CF47C4"/>
    <w:rsid w:val="00CF480B"/>
    <w:rsid w:val="00CF482D"/>
    <w:rsid w:val="00CF4842"/>
    <w:rsid w:val="00CF490B"/>
    <w:rsid w:val="00CF493D"/>
    <w:rsid w:val="00CF497D"/>
    <w:rsid w:val="00CF499A"/>
    <w:rsid w:val="00CF49A0"/>
    <w:rsid w:val="00CF4A1A"/>
    <w:rsid w:val="00CF4A4C"/>
    <w:rsid w:val="00CF4A52"/>
    <w:rsid w:val="00CF4AB6"/>
    <w:rsid w:val="00CF4AC3"/>
    <w:rsid w:val="00CF4AF0"/>
    <w:rsid w:val="00CF4B45"/>
    <w:rsid w:val="00CF4BAE"/>
    <w:rsid w:val="00CF4BD6"/>
    <w:rsid w:val="00CF4C13"/>
    <w:rsid w:val="00CF4CDB"/>
    <w:rsid w:val="00CF4D1C"/>
    <w:rsid w:val="00CF4DEB"/>
    <w:rsid w:val="00CF4E68"/>
    <w:rsid w:val="00CF4E7D"/>
    <w:rsid w:val="00CF4F36"/>
    <w:rsid w:val="00CF4FC6"/>
    <w:rsid w:val="00CF4FD3"/>
    <w:rsid w:val="00CF4FE2"/>
    <w:rsid w:val="00CF4FF1"/>
    <w:rsid w:val="00CF5004"/>
    <w:rsid w:val="00CF5060"/>
    <w:rsid w:val="00CF51BF"/>
    <w:rsid w:val="00CF524E"/>
    <w:rsid w:val="00CF52B1"/>
    <w:rsid w:val="00CF53A6"/>
    <w:rsid w:val="00CF544C"/>
    <w:rsid w:val="00CF54A5"/>
    <w:rsid w:val="00CF54C0"/>
    <w:rsid w:val="00CF553D"/>
    <w:rsid w:val="00CF553E"/>
    <w:rsid w:val="00CF5558"/>
    <w:rsid w:val="00CF55C0"/>
    <w:rsid w:val="00CF5600"/>
    <w:rsid w:val="00CF567E"/>
    <w:rsid w:val="00CF56E8"/>
    <w:rsid w:val="00CF5747"/>
    <w:rsid w:val="00CF581A"/>
    <w:rsid w:val="00CF5859"/>
    <w:rsid w:val="00CF5887"/>
    <w:rsid w:val="00CF58D2"/>
    <w:rsid w:val="00CF58EA"/>
    <w:rsid w:val="00CF5912"/>
    <w:rsid w:val="00CF5924"/>
    <w:rsid w:val="00CF5989"/>
    <w:rsid w:val="00CF59B4"/>
    <w:rsid w:val="00CF59E6"/>
    <w:rsid w:val="00CF5A25"/>
    <w:rsid w:val="00CF5A72"/>
    <w:rsid w:val="00CF5A97"/>
    <w:rsid w:val="00CF5AE3"/>
    <w:rsid w:val="00CF5AF6"/>
    <w:rsid w:val="00CF5B9D"/>
    <w:rsid w:val="00CF5BE0"/>
    <w:rsid w:val="00CF5C65"/>
    <w:rsid w:val="00CF5C69"/>
    <w:rsid w:val="00CF5CE6"/>
    <w:rsid w:val="00CF5D03"/>
    <w:rsid w:val="00CF5D76"/>
    <w:rsid w:val="00CF5DAB"/>
    <w:rsid w:val="00CF5E27"/>
    <w:rsid w:val="00CF5E41"/>
    <w:rsid w:val="00CF5E9F"/>
    <w:rsid w:val="00CF5ECC"/>
    <w:rsid w:val="00CF5EDE"/>
    <w:rsid w:val="00CF5EFC"/>
    <w:rsid w:val="00CF5F84"/>
    <w:rsid w:val="00CF5F88"/>
    <w:rsid w:val="00CF5F96"/>
    <w:rsid w:val="00CF5FA3"/>
    <w:rsid w:val="00CF5FAD"/>
    <w:rsid w:val="00CF5FFE"/>
    <w:rsid w:val="00CF6004"/>
    <w:rsid w:val="00CF6069"/>
    <w:rsid w:val="00CF60AC"/>
    <w:rsid w:val="00CF60E6"/>
    <w:rsid w:val="00CF6104"/>
    <w:rsid w:val="00CF628A"/>
    <w:rsid w:val="00CF62C6"/>
    <w:rsid w:val="00CF6384"/>
    <w:rsid w:val="00CF6397"/>
    <w:rsid w:val="00CF63E3"/>
    <w:rsid w:val="00CF647E"/>
    <w:rsid w:val="00CF655F"/>
    <w:rsid w:val="00CF6630"/>
    <w:rsid w:val="00CF670A"/>
    <w:rsid w:val="00CF674E"/>
    <w:rsid w:val="00CF6754"/>
    <w:rsid w:val="00CF6799"/>
    <w:rsid w:val="00CF67E3"/>
    <w:rsid w:val="00CF67F0"/>
    <w:rsid w:val="00CF68A7"/>
    <w:rsid w:val="00CF693C"/>
    <w:rsid w:val="00CF698A"/>
    <w:rsid w:val="00CF69BB"/>
    <w:rsid w:val="00CF69D7"/>
    <w:rsid w:val="00CF6A3D"/>
    <w:rsid w:val="00CF6A4C"/>
    <w:rsid w:val="00CF6A57"/>
    <w:rsid w:val="00CF6A64"/>
    <w:rsid w:val="00CF6AC7"/>
    <w:rsid w:val="00CF6AD3"/>
    <w:rsid w:val="00CF6B25"/>
    <w:rsid w:val="00CF6B47"/>
    <w:rsid w:val="00CF6C68"/>
    <w:rsid w:val="00CF6C78"/>
    <w:rsid w:val="00CF6C9B"/>
    <w:rsid w:val="00CF6CA1"/>
    <w:rsid w:val="00CF6CA4"/>
    <w:rsid w:val="00CF6D05"/>
    <w:rsid w:val="00CF6DBC"/>
    <w:rsid w:val="00CF6DED"/>
    <w:rsid w:val="00CF6E08"/>
    <w:rsid w:val="00CF6EF2"/>
    <w:rsid w:val="00CF6EFE"/>
    <w:rsid w:val="00CF6F3F"/>
    <w:rsid w:val="00CF6FF2"/>
    <w:rsid w:val="00CF7044"/>
    <w:rsid w:val="00CF704D"/>
    <w:rsid w:val="00CF7060"/>
    <w:rsid w:val="00CF7087"/>
    <w:rsid w:val="00CF7099"/>
    <w:rsid w:val="00CF70AB"/>
    <w:rsid w:val="00CF70EE"/>
    <w:rsid w:val="00CF712B"/>
    <w:rsid w:val="00CF714E"/>
    <w:rsid w:val="00CF722E"/>
    <w:rsid w:val="00CF7248"/>
    <w:rsid w:val="00CF7291"/>
    <w:rsid w:val="00CF72D3"/>
    <w:rsid w:val="00CF72FE"/>
    <w:rsid w:val="00CF73A1"/>
    <w:rsid w:val="00CF73ED"/>
    <w:rsid w:val="00CF7408"/>
    <w:rsid w:val="00CF743D"/>
    <w:rsid w:val="00CF74F4"/>
    <w:rsid w:val="00CF7556"/>
    <w:rsid w:val="00CF758A"/>
    <w:rsid w:val="00CF75BB"/>
    <w:rsid w:val="00CF75C3"/>
    <w:rsid w:val="00CF7649"/>
    <w:rsid w:val="00CF7698"/>
    <w:rsid w:val="00CF7749"/>
    <w:rsid w:val="00CF7768"/>
    <w:rsid w:val="00CF7798"/>
    <w:rsid w:val="00CF779C"/>
    <w:rsid w:val="00CF77CA"/>
    <w:rsid w:val="00CF77D0"/>
    <w:rsid w:val="00CF78CC"/>
    <w:rsid w:val="00CF7992"/>
    <w:rsid w:val="00CF7A68"/>
    <w:rsid w:val="00CF7AEC"/>
    <w:rsid w:val="00CF7AF4"/>
    <w:rsid w:val="00CF7AFA"/>
    <w:rsid w:val="00CF7B1D"/>
    <w:rsid w:val="00CF7B5B"/>
    <w:rsid w:val="00CF7B64"/>
    <w:rsid w:val="00CF7CBA"/>
    <w:rsid w:val="00CF7D00"/>
    <w:rsid w:val="00CF7D60"/>
    <w:rsid w:val="00CF7D7D"/>
    <w:rsid w:val="00CF7E88"/>
    <w:rsid w:val="00CF7EB3"/>
    <w:rsid w:val="00CF7EB4"/>
    <w:rsid w:val="00CF7F2A"/>
    <w:rsid w:val="00CF7FA4"/>
    <w:rsid w:val="00CF7FB5"/>
    <w:rsid w:val="00D001D2"/>
    <w:rsid w:val="00D00214"/>
    <w:rsid w:val="00D00242"/>
    <w:rsid w:val="00D0024E"/>
    <w:rsid w:val="00D003DB"/>
    <w:rsid w:val="00D004B8"/>
    <w:rsid w:val="00D004F2"/>
    <w:rsid w:val="00D00524"/>
    <w:rsid w:val="00D005A0"/>
    <w:rsid w:val="00D005BC"/>
    <w:rsid w:val="00D005C2"/>
    <w:rsid w:val="00D005CF"/>
    <w:rsid w:val="00D005DF"/>
    <w:rsid w:val="00D0060B"/>
    <w:rsid w:val="00D0060F"/>
    <w:rsid w:val="00D0068F"/>
    <w:rsid w:val="00D006BF"/>
    <w:rsid w:val="00D006D0"/>
    <w:rsid w:val="00D00728"/>
    <w:rsid w:val="00D00751"/>
    <w:rsid w:val="00D00790"/>
    <w:rsid w:val="00D00793"/>
    <w:rsid w:val="00D007AC"/>
    <w:rsid w:val="00D007B8"/>
    <w:rsid w:val="00D007DE"/>
    <w:rsid w:val="00D00803"/>
    <w:rsid w:val="00D00848"/>
    <w:rsid w:val="00D00882"/>
    <w:rsid w:val="00D00887"/>
    <w:rsid w:val="00D00898"/>
    <w:rsid w:val="00D008E3"/>
    <w:rsid w:val="00D0094C"/>
    <w:rsid w:val="00D009FA"/>
    <w:rsid w:val="00D00A1B"/>
    <w:rsid w:val="00D00A3C"/>
    <w:rsid w:val="00D00A89"/>
    <w:rsid w:val="00D00A95"/>
    <w:rsid w:val="00D00AA8"/>
    <w:rsid w:val="00D00B6A"/>
    <w:rsid w:val="00D00B6F"/>
    <w:rsid w:val="00D00BA7"/>
    <w:rsid w:val="00D00C12"/>
    <w:rsid w:val="00D00C6D"/>
    <w:rsid w:val="00D00CBA"/>
    <w:rsid w:val="00D00D57"/>
    <w:rsid w:val="00D00E32"/>
    <w:rsid w:val="00D00E4A"/>
    <w:rsid w:val="00D00E51"/>
    <w:rsid w:val="00D00E98"/>
    <w:rsid w:val="00D00EA4"/>
    <w:rsid w:val="00D00EBF"/>
    <w:rsid w:val="00D00F2E"/>
    <w:rsid w:val="00D00F3B"/>
    <w:rsid w:val="00D00F6C"/>
    <w:rsid w:val="00D01012"/>
    <w:rsid w:val="00D01075"/>
    <w:rsid w:val="00D01078"/>
    <w:rsid w:val="00D010BF"/>
    <w:rsid w:val="00D010E7"/>
    <w:rsid w:val="00D0111C"/>
    <w:rsid w:val="00D0112C"/>
    <w:rsid w:val="00D01184"/>
    <w:rsid w:val="00D0124A"/>
    <w:rsid w:val="00D01300"/>
    <w:rsid w:val="00D01308"/>
    <w:rsid w:val="00D0143B"/>
    <w:rsid w:val="00D014C9"/>
    <w:rsid w:val="00D01507"/>
    <w:rsid w:val="00D0151D"/>
    <w:rsid w:val="00D01536"/>
    <w:rsid w:val="00D01555"/>
    <w:rsid w:val="00D01623"/>
    <w:rsid w:val="00D01678"/>
    <w:rsid w:val="00D016CB"/>
    <w:rsid w:val="00D01768"/>
    <w:rsid w:val="00D017E0"/>
    <w:rsid w:val="00D01812"/>
    <w:rsid w:val="00D01815"/>
    <w:rsid w:val="00D0183F"/>
    <w:rsid w:val="00D01879"/>
    <w:rsid w:val="00D019B8"/>
    <w:rsid w:val="00D01A60"/>
    <w:rsid w:val="00D01A97"/>
    <w:rsid w:val="00D01B16"/>
    <w:rsid w:val="00D01B31"/>
    <w:rsid w:val="00D01B4C"/>
    <w:rsid w:val="00D01B90"/>
    <w:rsid w:val="00D01B91"/>
    <w:rsid w:val="00D01BB0"/>
    <w:rsid w:val="00D01C01"/>
    <w:rsid w:val="00D01C0A"/>
    <w:rsid w:val="00D01CD5"/>
    <w:rsid w:val="00D01E55"/>
    <w:rsid w:val="00D01E58"/>
    <w:rsid w:val="00D01F39"/>
    <w:rsid w:val="00D01F67"/>
    <w:rsid w:val="00D0206C"/>
    <w:rsid w:val="00D02124"/>
    <w:rsid w:val="00D02127"/>
    <w:rsid w:val="00D02140"/>
    <w:rsid w:val="00D0214B"/>
    <w:rsid w:val="00D0223A"/>
    <w:rsid w:val="00D022B9"/>
    <w:rsid w:val="00D022E2"/>
    <w:rsid w:val="00D02323"/>
    <w:rsid w:val="00D02338"/>
    <w:rsid w:val="00D023A5"/>
    <w:rsid w:val="00D023B3"/>
    <w:rsid w:val="00D02445"/>
    <w:rsid w:val="00D024A1"/>
    <w:rsid w:val="00D024AA"/>
    <w:rsid w:val="00D024D8"/>
    <w:rsid w:val="00D0252B"/>
    <w:rsid w:val="00D02557"/>
    <w:rsid w:val="00D025FF"/>
    <w:rsid w:val="00D02638"/>
    <w:rsid w:val="00D0264B"/>
    <w:rsid w:val="00D02684"/>
    <w:rsid w:val="00D026EB"/>
    <w:rsid w:val="00D02747"/>
    <w:rsid w:val="00D027C1"/>
    <w:rsid w:val="00D027E6"/>
    <w:rsid w:val="00D0281E"/>
    <w:rsid w:val="00D02889"/>
    <w:rsid w:val="00D028ED"/>
    <w:rsid w:val="00D029BE"/>
    <w:rsid w:val="00D02A26"/>
    <w:rsid w:val="00D02B77"/>
    <w:rsid w:val="00D02BE5"/>
    <w:rsid w:val="00D02C11"/>
    <w:rsid w:val="00D02C23"/>
    <w:rsid w:val="00D02D43"/>
    <w:rsid w:val="00D02D75"/>
    <w:rsid w:val="00D02DE9"/>
    <w:rsid w:val="00D02E2A"/>
    <w:rsid w:val="00D02E40"/>
    <w:rsid w:val="00D02E65"/>
    <w:rsid w:val="00D02E68"/>
    <w:rsid w:val="00D02E70"/>
    <w:rsid w:val="00D02E9C"/>
    <w:rsid w:val="00D02EF2"/>
    <w:rsid w:val="00D02F36"/>
    <w:rsid w:val="00D02F38"/>
    <w:rsid w:val="00D02F58"/>
    <w:rsid w:val="00D03019"/>
    <w:rsid w:val="00D03062"/>
    <w:rsid w:val="00D03068"/>
    <w:rsid w:val="00D0306D"/>
    <w:rsid w:val="00D03086"/>
    <w:rsid w:val="00D030C7"/>
    <w:rsid w:val="00D0313B"/>
    <w:rsid w:val="00D03172"/>
    <w:rsid w:val="00D031A1"/>
    <w:rsid w:val="00D031A4"/>
    <w:rsid w:val="00D031C7"/>
    <w:rsid w:val="00D03311"/>
    <w:rsid w:val="00D03345"/>
    <w:rsid w:val="00D03373"/>
    <w:rsid w:val="00D033B9"/>
    <w:rsid w:val="00D033E6"/>
    <w:rsid w:val="00D03467"/>
    <w:rsid w:val="00D0346C"/>
    <w:rsid w:val="00D034B9"/>
    <w:rsid w:val="00D034E6"/>
    <w:rsid w:val="00D03629"/>
    <w:rsid w:val="00D03685"/>
    <w:rsid w:val="00D0369A"/>
    <w:rsid w:val="00D037C6"/>
    <w:rsid w:val="00D0384A"/>
    <w:rsid w:val="00D0388F"/>
    <w:rsid w:val="00D038D3"/>
    <w:rsid w:val="00D038EC"/>
    <w:rsid w:val="00D0390F"/>
    <w:rsid w:val="00D0397B"/>
    <w:rsid w:val="00D03A41"/>
    <w:rsid w:val="00D03A91"/>
    <w:rsid w:val="00D03AC1"/>
    <w:rsid w:val="00D03AF0"/>
    <w:rsid w:val="00D03B12"/>
    <w:rsid w:val="00D03B9C"/>
    <w:rsid w:val="00D03C19"/>
    <w:rsid w:val="00D03C2F"/>
    <w:rsid w:val="00D03CD6"/>
    <w:rsid w:val="00D03D61"/>
    <w:rsid w:val="00D03DBC"/>
    <w:rsid w:val="00D03E72"/>
    <w:rsid w:val="00D03E8B"/>
    <w:rsid w:val="00D03EA1"/>
    <w:rsid w:val="00D03F0C"/>
    <w:rsid w:val="00D03F67"/>
    <w:rsid w:val="00D03FC2"/>
    <w:rsid w:val="00D04069"/>
    <w:rsid w:val="00D04074"/>
    <w:rsid w:val="00D040E6"/>
    <w:rsid w:val="00D040FA"/>
    <w:rsid w:val="00D04121"/>
    <w:rsid w:val="00D041D4"/>
    <w:rsid w:val="00D041E2"/>
    <w:rsid w:val="00D04277"/>
    <w:rsid w:val="00D042FB"/>
    <w:rsid w:val="00D04351"/>
    <w:rsid w:val="00D04375"/>
    <w:rsid w:val="00D043A6"/>
    <w:rsid w:val="00D043D1"/>
    <w:rsid w:val="00D04420"/>
    <w:rsid w:val="00D0443D"/>
    <w:rsid w:val="00D04449"/>
    <w:rsid w:val="00D044D0"/>
    <w:rsid w:val="00D04501"/>
    <w:rsid w:val="00D0453F"/>
    <w:rsid w:val="00D0455F"/>
    <w:rsid w:val="00D04568"/>
    <w:rsid w:val="00D045FC"/>
    <w:rsid w:val="00D0468A"/>
    <w:rsid w:val="00D0470B"/>
    <w:rsid w:val="00D04726"/>
    <w:rsid w:val="00D047AC"/>
    <w:rsid w:val="00D047B6"/>
    <w:rsid w:val="00D047CC"/>
    <w:rsid w:val="00D047D4"/>
    <w:rsid w:val="00D04842"/>
    <w:rsid w:val="00D04873"/>
    <w:rsid w:val="00D048CD"/>
    <w:rsid w:val="00D048FD"/>
    <w:rsid w:val="00D04911"/>
    <w:rsid w:val="00D04946"/>
    <w:rsid w:val="00D049EF"/>
    <w:rsid w:val="00D04A11"/>
    <w:rsid w:val="00D04A80"/>
    <w:rsid w:val="00D04AF7"/>
    <w:rsid w:val="00D04B65"/>
    <w:rsid w:val="00D04C9F"/>
    <w:rsid w:val="00D04CB1"/>
    <w:rsid w:val="00D04CD4"/>
    <w:rsid w:val="00D04CF2"/>
    <w:rsid w:val="00D04E07"/>
    <w:rsid w:val="00D04E4E"/>
    <w:rsid w:val="00D04E73"/>
    <w:rsid w:val="00D04E93"/>
    <w:rsid w:val="00D04EA4"/>
    <w:rsid w:val="00D04EA6"/>
    <w:rsid w:val="00D04EB8"/>
    <w:rsid w:val="00D04EBD"/>
    <w:rsid w:val="00D04EDB"/>
    <w:rsid w:val="00D04F26"/>
    <w:rsid w:val="00D04F35"/>
    <w:rsid w:val="00D04F40"/>
    <w:rsid w:val="00D04FC2"/>
    <w:rsid w:val="00D04FF0"/>
    <w:rsid w:val="00D04FFE"/>
    <w:rsid w:val="00D05012"/>
    <w:rsid w:val="00D05032"/>
    <w:rsid w:val="00D0508C"/>
    <w:rsid w:val="00D05107"/>
    <w:rsid w:val="00D0512E"/>
    <w:rsid w:val="00D051F2"/>
    <w:rsid w:val="00D05221"/>
    <w:rsid w:val="00D052A4"/>
    <w:rsid w:val="00D052D5"/>
    <w:rsid w:val="00D05313"/>
    <w:rsid w:val="00D0531A"/>
    <w:rsid w:val="00D053F3"/>
    <w:rsid w:val="00D05520"/>
    <w:rsid w:val="00D05565"/>
    <w:rsid w:val="00D05599"/>
    <w:rsid w:val="00D0562C"/>
    <w:rsid w:val="00D05661"/>
    <w:rsid w:val="00D05671"/>
    <w:rsid w:val="00D056BA"/>
    <w:rsid w:val="00D056E7"/>
    <w:rsid w:val="00D05770"/>
    <w:rsid w:val="00D05785"/>
    <w:rsid w:val="00D05787"/>
    <w:rsid w:val="00D057B8"/>
    <w:rsid w:val="00D057DA"/>
    <w:rsid w:val="00D05833"/>
    <w:rsid w:val="00D05864"/>
    <w:rsid w:val="00D05891"/>
    <w:rsid w:val="00D05936"/>
    <w:rsid w:val="00D0593B"/>
    <w:rsid w:val="00D0593C"/>
    <w:rsid w:val="00D05A3A"/>
    <w:rsid w:val="00D05A3D"/>
    <w:rsid w:val="00D05A95"/>
    <w:rsid w:val="00D05ACA"/>
    <w:rsid w:val="00D05B13"/>
    <w:rsid w:val="00D05B9A"/>
    <w:rsid w:val="00D05BEA"/>
    <w:rsid w:val="00D05C39"/>
    <w:rsid w:val="00D05CC3"/>
    <w:rsid w:val="00D05CC9"/>
    <w:rsid w:val="00D05D4A"/>
    <w:rsid w:val="00D05D60"/>
    <w:rsid w:val="00D05D84"/>
    <w:rsid w:val="00D05DB6"/>
    <w:rsid w:val="00D05E26"/>
    <w:rsid w:val="00D05E48"/>
    <w:rsid w:val="00D05E80"/>
    <w:rsid w:val="00D05E83"/>
    <w:rsid w:val="00D05EB3"/>
    <w:rsid w:val="00D05EEB"/>
    <w:rsid w:val="00D05F4E"/>
    <w:rsid w:val="00D05FAC"/>
    <w:rsid w:val="00D05FCB"/>
    <w:rsid w:val="00D05FE6"/>
    <w:rsid w:val="00D05FFF"/>
    <w:rsid w:val="00D06057"/>
    <w:rsid w:val="00D0609C"/>
    <w:rsid w:val="00D060F3"/>
    <w:rsid w:val="00D0615F"/>
    <w:rsid w:val="00D0620C"/>
    <w:rsid w:val="00D06267"/>
    <w:rsid w:val="00D062A8"/>
    <w:rsid w:val="00D06332"/>
    <w:rsid w:val="00D0634F"/>
    <w:rsid w:val="00D063B0"/>
    <w:rsid w:val="00D063BA"/>
    <w:rsid w:val="00D063D2"/>
    <w:rsid w:val="00D06403"/>
    <w:rsid w:val="00D0640E"/>
    <w:rsid w:val="00D064EB"/>
    <w:rsid w:val="00D064F6"/>
    <w:rsid w:val="00D06575"/>
    <w:rsid w:val="00D06615"/>
    <w:rsid w:val="00D066CE"/>
    <w:rsid w:val="00D066F7"/>
    <w:rsid w:val="00D0674D"/>
    <w:rsid w:val="00D06754"/>
    <w:rsid w:val="00D06784"/>
    <w:rsid w:val="00D067B7"/>
    <w:rsid w:val="00D067ED"/>
    <w:rsid w:val="00D067FC"/>
    <w:rsid w:val="00D06810"/>
    <w:rsid w:val="00D0683D"/>
    <w:rsid w:val="00D068C0"/>
    <w:rsid w:val="00D06951"/>
    <w:rsid w:val="00D0695F"/>
    <w:rsid w:val="00D069A8"/>
    <w:rsid w:val="00D069B2"/>
    <w:rsid w:val="00D06A30"/>
    <w:rsid w:val="00D06A3B"/>
    <w:rsid w:val="00D06A65"/>
    <w:rsid w:val="00D06B34"/>
    <w:rsid w:val="00D06B4E"/>
    <w:rsid w:val="00D06B75"/>
    <w:rsid w:val="00D06B9D"/>
    <w:rsid w:val="00D06BC3"/>
    <w:rsid w:val="00D06CE3"/>
    <w:rsid w:val="00D06D19"/>
    <w:rsid w:val="00D06D32"/>
    <w:rsid w:val="00D06D3C"/>
    <w:rsid w:val="00D06D50"/>
    <w:rsid w:val="00D06DB9"/>
    <w:rsid w:val="00D06DC4"/>
    <w:rsid w:val="00D06E4F"/>
    <w:rsid w:val="00D06FC0"/>
    <w:rsid w:val="00D06FDF"/>
    <w:rsid w:val="00D070F2"/>
    <w:rsid w:val="00D070FF"/>
    <w:rsid w:val="00D07137"/>
    <w:rsid w:val="00D071A9"/>
    <w:rsid w:val="00D071C9"/>
    <w:rsid w:val="00D071E0"/>
    <w:rsid w:val="00D0727E"/>
    <w:rsid w:val="00D072D7"/>
    <w:rsid w:val="00D072FA"/>
    <w:rsid w:val="00D0733C"/>
    <w:rsid w:val="00D07367"/>
    <w:rsid w:val="00D0736F"/>
    <w:rsid w:val="00D073E1"/>
    <w:rsid w:val="00D0745C"/>
    <w:rsid w:val="00D07496"/>
    <w:rsid w:val="00D074A8"/>
    <w:rsid w:val="00D0754A"/>
    <w:rsid w:val="00D0755F"/>
    <w:rsid w:val="00D075BD"/>
    <w:rsid w:val="00D075BF"/>
    <w:rsid w:val="00D075F8"/>
    <w:rsid w:val="00D075FF"/>
    <w:rsid w:val="00D0762F"/>
    <w:rsid w:val="00D0763A"/>
    <w:rsid w:val="00D07671"/>
    <w:rsid w:val="00D07676"/>
    <w:rsid w:val="00D076D3"/>
    <w:rsid w:val="00D076EB"/>
    <w:rsid w:val="00D076F1"/>
    <w:rsid w:val="00D077AC"/>
    <w:rsid w:val="00D0788F"/>
    <w:rsid w:val="00D07892"/>
    <w:rsid w:val="00D0789D"/>
    <w:rsid w:val="00D078B9"/>
    <w:rsid w:val="00D0795B"/>
    <w:rsid w:val="00D079EA"/>
    <w:rsid w:val="00D07A06"/>
    <w:rsid w:val="00D07ABD"/>
    <w:rsid w:val="00D07AEA"/>
    <w:rsid w:val="00D07AFC"/>
    <w:rsid w:val="00D07B4A"/>
    <w:rsid w:val="00D07B59"/>
    <w:rsid w:val="00D07B64"/>
    <w:rsid w:val="00D07C55"/>
    <w:rsid w:val="00D07CA9"/>
    <w:rsid w:val="00D07CE1"/>
    <w:rsid w:val="00D07CE5"/>
    <w:rsid w:val="00D07D93"/>
    <w:rsid w:val="00D07DC3"/>
    <w:rsid w:val="00D07DE4"/>
    <w:rsid w:val="00D07E0E"/>
    <w:rsid w:val="00D07E4D"/>
    <w:rsid w:val="00D10080"/>
    <w:rsid w:val="00D10082"/>
    <w:rsid w:val="00D10107"/>
    <w:rsid w:val="00D1013F"/>
    <w:rsid w:val="00D1014A"/>
    <w:rsid w:val="00D10169"/>
    <w:rsid w:val="00D10172"/>
    <w:rsid w:val="00D10176"/>
    <w:rsid w:val="00D10184"/>
    <w:rsid w:val="00D101D0"/>
    <w:rsid w:val="00D102AE"/>
    <w:rsid w:val="00D102BC"/>
    <w:rsid w:val="00D10380"/>
    <w:rsid w:val="00D103B2"/>
    <w:rsid w:val="00D103EC"/>
    <w:rsid w:val="00D10410"/>
    <w:rsid w:val="00D10493"/>
    <w:rsid w:val="00D10528"/>
    <w:rsid w:val="00D1052F"/>
    <w:rsid w:val="00D10595"/>
    <w:rsid w:val="00D105E9"/>
    <w:rsid w:val="00D105EB"/>
    <w:rsid w:val="00D106AC"/>
    <w:rsid w:val="00D10712"/>
    <w:rsid w:val="00D10769"/>
    <w:rsid w:val="00D107EB"/>
    <w:rsid w:val="00D10808"/>
    <w:rsid w:val="00D10855"/>
    <w:rsid w:val="00D108AB"/>
    <w:rsid w:val="00D108E2"/>
    <w:rsid w:val="00D10935"/>
    <w:rsid w:val="00D10A08"/>
    <w:rsid w:val="00D10A0E"/>
    <w:rsid w:val="00D10A3C"/>
    <w:rsid w:val="00D10A4B"/>
    <w:rsid w:val="00D10A50"/>
    <w:rsid w:val="00D10A66"/>
    <w:rsid w:val="00D10A70"/>
    <w:rsid w:val="00D10AC5"/>
    <w:rsid w:val="00D10B46"/>
    <w:rsid w:val="00D10B59"/>
    <w:rsid w:val="00D10BDE"/>
    <w:rsid w:val="00D10C0E"/>
    <w:rsid w:val="00D10C3A"/>
    <w:rsid w:val="00D10CC5"/>
    <w:rsid w:val="00D10D04"/>
    <w:rsid w:val="00D10D56"/>
    <w:rsid w:val="00D10E07"/>
    <w:rsid w:val="00D10E4C"/>
    <w:rsid w:val="00D10EB5"/>
    <w:rsid w:val="00D10EEA"/>
    <w:rsid w:val="00D10EF2"/>
    <w:rsid w:val="00D10F01"/>
    <w:rsid w:val="00D10F52"/>
    <w:rsid w:val="00D10FE8"/>
    <w:rsid w:val="00D11026"/>
    <w:rsid w:val="00D11027"/>
    <w:rsid w:val="00D11059"/>
    <w:rsid w:val="00D11137"/>
    <w:rsid w:val="00D11169"/>
    <w:rsid w:val="00D1117C"/>
    <w:rsid w:val="00D111EE"/>
    <w:rsid w:val="00D111F3"/>
    <w:rsid w:val="00D1128D"/>
    <w:rsid w:val="00D112BB"/>
    <w:rsid w:val="00D112C8"/>
    <w:rsid w:val="00D1135B"/>
    <w:rsid w:val="00D113B9"/>
    <w:rsid w:val="00D11477"/>
    <w:rsid w:val="00D114E3"/>
    <w:rsid w:val="00D114F5"/>
    <w:rsid w:val="00D1155B"/>
    <w:rsid w:val="00D11566"/>
    <w:rsid w:val="00D1162E"/>
    <w:rsid w:val="00D116AD"/>
    <w:rsid w:val="00D116D8"/>
    <w:rsid w:val="00D1172B"/>
    <w:rsid w:val="00D1174A"/>
    <w:rsid w:val="00D11792"/>
    <w:rsid w:val="00D11846"/>
    <w:rsid w:val="00D1186D"/>
    <w:rsid w:val="00D11882"/>
    <w:rsid w:val="00D118EA"/>
    <w:rsid w:val="00D11935"/>
    <w:rsid w:val="00D119CF"/>
    <w:rsid w:val="00D11A18"/>
    <w:rsid w:val="00D11A44"/>
    <w:rsid w:val="00D11A50"/>
    <w:rsid w:val="00D11AFB"/>
    <w:rsid w:val="00D11B26"/>
    <w:rsid w:val="00D11B63"/>
    <w:rsid w:val="00D11B98"/>
    <w:rsid w:val="00D11BE4"/>
    <w:rsid w:val="00D11BED"/>
    <w:rsid w:val="00D11BF6"/>
    <w:rsid w:val="00D11CB4"/>
    <w:rsid w:val="00D11CC3"/>
    <w:rsid w:val="00D11D14"/>
    <w:rsid w:val="00D11E1E"/>
    <w:rsid w:val="00D11E26"/>
    <w:rsid w:val="00D11E73"/>
    <w:rsid w:val="00D11E78"/>
    <w:rsid w:val="00D11F04"/>
    <w:rsid w:val="00D11F78"/>
    <w:rsid w:val="00D11FC9"/>
    <w:rsid w:val="00D11FE0"/>
    <w:rsid w:val="00D1204C"/>
    <w:rsid w:val="00D12084"/>
    <w:rsid w:val="00D120A6"/>
    <w:rsid w:val="00D120AD"/>
    <w:rsid w:val="00D120BB"/>
    <w:rsid w:val="00D120EB"/>
    <w:rsid w:val="00D12162"/>
    <w:rsid w:val="00D12171"/>
    <w:rsid w:val="00D121FA"/>
    <w:rsid w:val="00D12253"/>
    <w:rsid w:val="00D12273"/>
    <w:rsid w:val="00D12275"/>
    <w:rsid w:val="00D12287"/>
    <w:rsid w:val="00D1228D"/>
    <w:rsid w:val="00D122AB"/>
    <w:rsid w:val="00D122FB"/>
    <w:rsid w:val="00D12328"/>
    <w:rsid w:val="00D12365"/>
    <w:rsid w:val="00D123B5"/>
    <w:rsid w:val="00D123D5"/>
    <w:rsid w:val="00D123E2"/>
    <w:rsid w:val="00D1244B"/>
    <w:rsid w:val="00D12498"/>
    <w:rsid w:val="00D12516"/>
    <w:rsid w:val="00D1251A"/>
    <w:rsid w:val="00D1252C"/>
    <w:rsid w:val="00D12543"/>
    <w:rsid w:val="00D1256B"/>
    <w:rsid w:val="00D12576"/>
    <w:rsid w:val="00D12614"/>
    <w:rsid w:val="00D1262C"/>
    <w:rsid w:val="00D12686"/>
    <w:rsid w:val="00D126A4"/>
    <w:rsid w:val="00D1272F"/>
    <w:rsid w:val="00D12741"/>
    <w:rsid w:val="00D12768"/>
    <w:rsid w:val="00D12811"/>
    <w:rsid w:val="00D12904"/>
    <w:rsid w:val="00D1291A"/>
    <w:rsid w:val="00D12957"/>
    <w:rsid w:val="00D12978"/>
    <w:rsid w:val="00D129BE"/>
    <w:rsid w:val="00D12A12"/>
    <w:rsid w:val="00D12A55"/>
    <w:rsid w:val="00D12AB4"/>
    <w:rsid w:val="00D12AB8"/>
    <w:rsid w:val="00D12AD2"/>
    <w:rsid w:val="00D12AD3"/>
    <w:rsid w:val="00D12B2B"/>
    <w:rsid w:val="00D12BE6"/>
    <w:rsid w:val="00D12C94"/>
    <w:rsid w:val="00D12CB2"/>
    <w:rsid w:val="00D12D86"/>
    <w:rsid w:val="00D12DDD"/>
    <w:rsid w:val="00D12DE5"/>
    <w:rsid w:val="00D12E33"/>
    <w:rsid w:val="00D12E4C"/>
    <w:rsid w:val="00D12E7D"/>
    <w:rsid w:val="00D12EF2"/>
    <w:rsid w:val="00D12F53"/>
    <w:rsid w:val="00D12F92"/>
    <w:rsid w:val="00D12F99"/>
    <w:rsid w:val="00D12FBE"/>
    <w:rsid w:val="00D1301E"/>
    <w:rsid w:val="00D1303D"/>
    <w:rsid w:val="00D13163"/>
    <w:rsid w:val="00D131E3"/>
    <w:rsid w:val="00D131F7"/>
    <w:rsid w:val="00D132B0"/>
    <w:rsid w:val="00D132C5"/>
    <w:rsid w:val="00D132DE"/>
    <w:rsid w:val="00D13398"/>
    <w:rsid w:val="00D134A6"/>
    <w:rsid w:val="00D134E7"/>
    <w:rsid w:val="00D134F9"/>
    <w:rsid w:val="00D1351A"/>
    <w:rsid w:val="00D135BF"/>
    <w:rsid w:val="00D135C2"/>
    <w:rsid w:val="00D135C5"/>
    <w:rsid w:val="00D1367A"/>
    <w:rsid w:val="00D136A2"/>
    <w:rsid w:val="00D13756"/>
    <w:rsid w:val="00D13915"/>
    <w:rsid w:val="00D139AC"/>
    <w:rsid w:val="00D139B3"/>
    <w:rsid w:val="00D13A25"/>
    <w:rsid w:val="00D13A77"/>
    <w:rsid w:val="00D13B01"/>
    <w:rsid w:val="00D13B4C"/>
    <w:rsid w:val="00D13B9E"/>
    <w:rsid w:val="00D13BBF"/>
    <w:rsid w:val="00D13BF9"/>
    <w:rsid w:val="00D13C08"/>
    <w:rsid w:val="00D13C1E"/>
    <w:rsid w:val="00D13C28"/>
    <w:rsid w:val="00D13C47"/>
    <w:rsid w:val="00D13C95"/>
    <w:rsid w:val="00D13CE3"/>
    <w:rsid w:val="00D13CF7"/>
    <w:rsid w:val="00D13D7C"/>
    <w:rsid w:val="00D13D9C"/>
    <w:rsid w:val="00D13DAF"/>
    <w:rsid w:val="00D13DEA"/>
    <w:rsid w:val="00D13E18"/>
    <w:rsid w:val="00D13F94"/>
    <w:rsid w:val="00D13FDA"/>
    <w:rsid w:val="00D13FFB"/>
    <w:rsid w:val="00D1402D"/>
    <w:rsid w:val="00D1407E"/>
    <w:rsid w:val="00D140B1"/>
    <w:rsid w:val="00D140F5"/>
    <w:rsid w:val="00D1410A"/>
    <w:rsid w:val="00D14156"/>
    <w:rsid w:val="00D141A0"/>
    <w:rsid w:val="00D141A4"/>
    <w:rsid w:val="00D141A9"/>
    <w:rsid w:val="00D141CD"/>
    <w:rsid w:val="00D141EF"/>
    <w:rsid w:val="00D14245"/>
    <w:rsid w:val="00D14317"/>
    <w:rsid w:val="00D1433B"/>
    <w:rsid w:val="00D1433E"/>
    <w:rsid w:val="00D143B1"/>
    <w:rsid w:val="00D143D2"/>
    <w:rsid w:val="00D14413"/>
    <w:rsid w:val="00D14423"/>
    <w:rsid w:val="00D14445"/>
    <w:rsid w:val="00D14460"/>
    <w:rsid w:val="00D144AF"/>
    <w:rsid w:val="00D1451A"/>
    <w:rsid w:val="00D14584"/>
    <w:rsid w:val="00D14592"/>
    <w:rsid w:val="00D145FB"/>
    <w:rsid w:val="00D1464D"/>
    <w:rsid w:val="00D146C4"/>
    <w:rsid w:val="00D146CE"/>
    <w:rsid w:val="00D146DE"/>
    <w:rsid w:val="00D146EC"/>
    <w:rsid w:val="00D146F5"/>
    <w:rsid w:val="00D148D5"/>
    <w:rsid w:val="00D1491D"/>
    <w:rsid w:val="00D1497A"/>
    <w:rsid w:val="00D14A11"/>
    <w:rsid w:val="00D14A53"/>
    <w:rsid w:val="00D14AC6"/>
    <w:rsid w:val="00D14ADE"/>
    <w:rsid w:val="00D14B62"/>
    <w:rsid w:val="00D14B9C"/>
    <w:rsid w:val="00D14BBA"/>
    <w:rsid w:val="00D14BD6"/>
    <w:rsid w:val="00D14C5D"/>
    <w:rsid w:val="00D14C62"/>
    <w:rsid w:val="00D14CBB"/>
    <w:rsid w:val="00D14D29"/>
    <w:rsid w:val="00D14D58"/>
    <w:rsid w:val="00D14E2F"/>
    <w:rsid w:val="00D14E4A"/>
    <w:rsid w:val="00D14ECA"/>
    <w:rsid w:val="00D14F45"/>
    <w:rsid w:val="00D14F5A"/>
    <w:rsid w:val="00D15010"/>
    <w:rsid w:val="00D150A4"/>
    <w:rsid w:val="00D150CC"/>
    <w:rsid w:val="00D1513F"/>
    <w:rsid w:val="00D151B0"/>
    <w:rsid w:val="00D1522F"/>
    <w:rsid w:val="00D15261"/>
    <w:rsid w:val="00D15268"/>
    <w:rsid w:val="00D1530E"/>
    <w:rsid w:val="00D15323"/>
    <w:rsid w:val="00D153A4"/>
    <w:rsid w:val="00D153AD"/>
    <w:rsid w:val="00D153E1"/>
    <w:rsid w:val="00D154A6"/>
    <w:rsid w:val="00D154C6"/>
    <w:rsid w:val="00D154DE"/>
    <w:rsid w:val="00D155E7"/>
    <w:rsid w:val="00D15620"/>
    <w:rsid w:val="00D15624"/>
    <w:rsid w:val="00D1569D"/>
    <w:rsid w:val="00D15723"/>
    <w:rsid w:val="00D15755"/>
    <w:rsid w:val="00D15774"/>
    <w:rsid w:val="00D157BD"/>
    <w:rsid w:val="00D157FA"/>
    <w:rsid w:val="00D1580E"/>
    <w:rsid w:val="00D15824"/>
    <w:rsid w:val="00D15880"/>
    <w:rsid w:val="00D158A1"/>
    <w:rsid w:val="00D158A6"/>
    <w:rsid w:val="00D158A7"/>
    <w:rsid w:val="00D158BD"/>
    <w:rsid w:val="00D1598A"/>
    <w:rsid w:val="00D159DC"/>
    <w:rsid w:val="00D15AD2"/>
    <w:rsid w:val="00D15BD3"/>
    <w:rsid w:val="00D15C39"/>
    <w:rsid w:val="00D15C61"/>
    <w:rsid w:val="00D15C7F"/>
    <w:rsid w:val="00D15C84"/>
    <w:rsid w:val="00D15D9B"/>
    <w:rsid w:val="00D15DBA"/>
    <w:rsid w:val="00D15E1F"/>
    <w:rsid w:val="00D15E5B"/>
    <w:rsid w:val="00D15E81"/>
    <w:rsid w:val="00D15F4A"/>
    <w:rsid w:val="00D15F83"/>
    <w:rsid w:val="00D15FBA"/>
    <w:rsid w:val="00D1602F"/>
    <w:rsid w:val="00D16031"/>
    <w:rsid w:val="00D1605A"/>
    <w:rsid w:val="00D160DE"/>
    <w:rsid w:val="00D16185"/>
    <w:rsid w:val="00D16186"/>
    <w:rsid w:val="00D16263"/>
    <w:rsid w:val="00D162A1"/>
    <w:rsid w:val="00D16311"/>
    <w:rsid w:val="00D16338"/>
    <w:rsid w:val="00D16389"/>
    <w:rsid w:val="00D163AA"/>
    <w:rsid w:val="00D163FD"/>
    <w:rsid w:val="00D16406"/>
    <w:rsid w:val="00D16456"/>
    <w:rsid w:val="00D16468"/>
    <w:rsid w:val="00D16476"/>
    <w:rsid w:val="00D16496"/>
    <w:rsid w:val="00D164CB"/>
    <w:rsid w:val="00D16509"/>
    <w:rsid w:val="00D1659D"/>
    <w:rsid w:val="00D165DA"/>
    <w:rsid w:val="00D165F2"/>
    <w:rsid w:val="00D1661E"/>
    <w:rsid w:val="00D16679"/>
    <w:rsid w:val="00D166C8"/>
    <w:rsid w:val="00D16753"/>
    <w:rsid w:val="00D167DC"/>
    <w:rsid w:val="00D167F5"/>
    <w:rsid w:val="00D1680A"/>
    <w:rsid w:val="00D16835"/>
    <w:rsid w:val="00D16867"/>
    <w:rsid w:val="00D16893"/>
    <w:rsid w:val="00D168C9"/>
    <w:rsid w:val="00D16919"/>
    <w:rsid w:val="00D1692D"/>
    <w:rsid w:val="00D16980"/>
    <w:rsid w:val="00D16A1A"/>
    <w:rsid w:val="00D16A67"/>
    <w:rsid w:val="00D16AFD"/>
    <w:rsid w:val="00D16B88"/>
    <w:rsid w:val="00D16BBA"/>
    <w:rsid w:val="00D16BEC"/>
    <w:rsid w:val="00D16C1E"/>
    <w:rsid w:val="00D16C2E"/>
    <w:rsid w:val="00D16C3F"/>
    <w:rsid w:val="00D16C57"/>
    <w:rsid w:val="00D16C5A"/>
    <w:rsid w:val="00D16CCB"/>
    <w:rsid w:val="00D16D22"/>
    <w:rsid w:val="00D16D48"/>
    <w:rsid w:val="00D16D52"/>
    <w:rsid w:val="00D16D59"/>
    <w:rsid w:val="00D16D9B"/>
    <w:rsid w:val="00D16DB9"/>
    <w:rsid w:val="00D16DC6"/>
    <w:rsid w:val="00D16E23"/>
    <w:rsid w:val="00D16FBC"/>
    <w:rsid w:val="00D17028"/>
    <w:rsid w:val="00D17036"/>
    <w:rsid w:val="00D17079"/>
    <w:rsid w:val="00D170C0"/>
    <w:rsid w:val="00D170E5"/>
    <w:rsid w:val="00D1712E"/>
    <w:rsid w:val="00D1716F"/>
    <w:rsid w:val="00D171CE"/>
    <w:rsid w:val="00D17263"/>
    <w:rsid w:val="00D1726E"/>
    <w:rsid w:val="00D17293"/>
    <w:rsid w:val="00D172A7"/>
    <w:rsid w:val="00D172C7"/>
    <w:rsid w:val="00D1736F"/>
    <w:rsid w:val="00D17388"/>
    <w:rsid w:val="00D1739B"/>
    <w:rsid w:val="00D173D3"/>
    <w:rsid w:val="00D173E1"/>
    <w:rsid w:val="00D173E9"/>
    <w:rsid w:val="00D17474"/>
    <w:rsid w:val="00D174AA"/>
    <w:rsid w:val="00D174B5"/>
    <w:rsid w:val="00D17548"/>
    <w:rsid w:val="00D1754E"/>
    <w:rsid w:val="00D175AA"/>
    <w:rsid w:val="00D175F8"/>
    <w:rsid w:val="00D1761D"/>
    <w:rsid w:val="00D17634"/>
    <w:rsid w:val="00D17645"/>
    <w:rsid w:val="00D17650"/>
    <w:rsid w:val="00D176BD"/>
    <w:rsid w:val="00D1773A"/>
    <w:rsid w:val="00D1777C"/>
    <w:rsid w:val="00D17789"/>
    <w:rsid w:val="00D177C7"/>
    <w:rsid w:val="00D177E4"/>
    <w:rsid w:val="00D1780E"/>
    <w:rsid w:val="00D17824"/>
    <w:rsid w:val="00D178A2"/>
    <w:rsid w:val="00D178B3"/>
    <w:rsid w:val="00D17983"/>
    <w:rsid w:val="00D179DE"/>
    <w:rsid w:val="00D179E6"/>
    <w:rsid w:val="00D179FF"/>
    <w:rsid w:val="00D17AEE"/>
    <w:rsid w:val="00D17B68"/>
    <w:rsid w:val="00D17B8B"/>
    <w:rsid w:val="00D17B8F"/>
    <w:rsid w:val="00D17C05"/>
    <w:rsid w:val="00D17CCF"/>
    <w:rsid w:val="00D17D47"/>
    <w:rsid w:val="00D17D56"/>
    <w:rsid w:val="00D17DA3"/>
    <w:rsid w:val="00D17E03"/>
    <w:rsid w:val="00D17E3B"/>
    <w:rsid w:val="00D17E6A"/>
    <w:rsid w:val="00D17EA3"/>
    <w:rsid w:val="00D17F56"/>
    <w:rsid w:val="00D17FC7"/>
    <w:rsid w:val="00D2004F"/>
    <w:rsid w:val="00D2007C"/>
    <w:rsid w:val="00D200F6"/>
    <w:rsid w:val="00D201EA"/>
    <w:rsid w:val="00D20294"/>
    <w:rsid w:val="00D202C4"/>
    <w:rsid w:val="00D202CF"/>
    <w:rsid w:val="00D202F1"/>
    <w:rsid w:val="00D20300"/>
    <w:rsid w:val="00D20318"/>
    <w:rsid w:val="00D20328"/>
    <w:rsid w:val="00D203B1"/>
    <w:rsid w:val="00D203B6"/>
    <w:rsid w:val="00D203F6"/>
    <w:rsid w:val="00D20435"/>
    <w:rsid w:val="00D20438"/>
    <w:rsid w:val="00D20498"/>
    <w:rsid w:val="00D20499"/>
    <w:rsid w:val="00D204D0"/>
    <w:rsid w:val="00D204F0"/>
    <w:rsid w:val="00D2050A"/>
    <w:rsid w:val="00D205AD"/>
    <w:rsid w:val="00D205B1"/>
    <w:rsid w:val="00D205EF"/>
    <w:rsid w:val="00D205FB"/>
    <w:rsid w:val="00D206B1"/>
    <w:rsid w:val="00D2072B"/>
    <w:rsid w:val="00D2074F"/>
    <w:rsid w:val="00D20767"/>
    <w:rsid w:val="00D2079B"/>
    <w:rsid w:val="00D207B8"/>
    <w:rsid w:val="00D20829"/>
    <w:rsid w:val="00D20834"/>
    <w:rsid w:val="00D20840"/>
    <w:rsid w:val="00D208CE"/>
    <w:rsid w:val="00D20939"/>
    <w:rsid w:val="00D20975"/>
    <w:rsid w:val="00D20979"/>
    <w:rsid w:val="00D20B7E"/>
    <w:rsid w:val="00D20BAF"/>
    <w:rsid w:val="00D20BDC"/>
    <w:rsid w:val="00D20BE0"/>
    <w:rsid w:val="00D20C20"/>
    <w:rsid w:val="00D20C6A"/>
    <w:rsid w:val="00D20C95"/>
    <w:rsid w:val="00D20CB5"/>
    <w:rsid w:val="00D20D18"/>
    <w:rsid w:val="00D20D8B"/>
    <w:rsid w:val="00D20E26"/>
    <w:rsid w:val="00D20F24"/>
    <w:rsid w:val="00D2100D"/>
    <w:rsid w:val="00D2103B"/>
    <w:rsid w:val="00D21096"/>
    <w:rsid w:val="00D210AE"/>
    <w:rsid w:val="00D2110C"/>
    <w:rsid w:val="00D2119C"/>
    <w:rsid w:val="00D211BD"/>
    <w:rsid w:val="00D21232"/>
    <w:rsid w:val="00D2123A"/>
    <w:rsid w:val="00D212B0"/>
    <w:rsid w:val="00D212C7"/>
    <w:rsid w:val="00D2138E"/>
    <w:rsid w:val="00D2146F"/>
    <w:rsid w:val="00D214F2"/>
    <w:rsid w:val="00D21543"/>
    <w:rsid w:val="00D21584"/>
    <w:rsid w:val="00D2165A"/>
    <w:rsid w:val="00D216AA"/>
    <w:rsid w:val="00D216F6"/>
    <w:rsid w:val="00D21759"/>
    <w:rsid w:val="00D217C5"/>
    <w:rsid w:val="00D217FB"/>
    <w:rsid w:val="00D21800"/>
    <w:rsid w:val="00D21854"/>
    <w:rsid w:val="00D21856"/>
    <w:rsid w:val="00D2186E"/>
    <w:rsid w:val="00D2187E"/>
    <w:rsid w:val="00D218BC"/>
    <w:rsid w:val="00D218C7"/>
    <w:rsid w:val="00D219E7"/>
    <w:rsid w:val="00D219EB"/>
    <w:rsid w:val="00D21A0C"/>
    <w:rsid w:val="00D21A67"/>
    <w:rsid w:val="00D21AE9"/>
    <w:rsid w:val="00D21B50"/>
    <w:rsid w:val="00D21C8B"/>
    <w:rsid w:val="00D21C8F"/>
    <w:rsid w:val="00D21CDA"/>
    <w:rsid w:val="00D21DC7"/>
    <w:rsid w:val="00D21E21"/>
    <w:rsid w:val="00D21EA2"/>
    <w:rsid w:val="00D21EA5"/>
    <w:rsid w:val="00D21FA1"/>
    <w:rsid w:val="00D21FE3"/>
    <w:rsid w:val="00D22038"/>
    <w:rsid w:val="00D2210A"/>
    <w:rsid w:val="00D2214F"/>
    <w:rsid w:val="00D22177"/>
    <w:rsid w:val="00D221D2"/>
    <w:rsid w:val="00D22238"/>
    <w:rsid w:val="00D22247"/>
    <w:rsid w:val="00D22264"/>
    <w:rsid w:val="00D2226B"/>
    <w:rsid w:val="00D222DE"/>
    <w:rsid w:val="00D222F6"/>
    <w:rsid w:val="00D22311"/>
    <w:rsid w:val="00D22333"/>
    <w:rsid w:val="00D2235D"/>
    <w:rsid w:val="00D22382"/>
    <w:rsid w:val="00D22388"/>
    <w:rsid w:val="00D223AD"/>
    <w:rsid w:val="00D22467"/>
    <w:rsid w:val="00D22538"/>
    <w:rsid w:val="00D22560"/>
    <w:rsid w:val="00D225A2"/>
    <w:rsid w:val="00D22664"/>
    <w:rsid w:val="00D226ED"/>
    <w:rsid w:val="00D22759"/>
    <w:rsid w:val="00D227A6"/>
    <w:rsid w:val="00D227C0"/>
    <w:rsid w:val="00D2280C"/>
    <w:rsid w:val="00D22811"/>
    <w:rsid w:val="00D22823"/>
    <w:rsid w:val="00D22831"/>
    <w:rsid w:val="00D22875"/>
    <w:rsid w:val="00D22884"/>
    <w:rsid w:val="00D22924"/>
    <w:rsid w:val="00D229A4"/>
    <w:rsid w:val="00D229B4"/>
    <w:rsid w:val="00D229CF"/>
    <w:rsid w:val="00D22A60"/>
    <w:rsid w:val="00D22AAE"/>
    <w:rsid w:val="00D22B3D"/>
    <w:rsid w:val="00D22B51"/>
    <w:rsid w:val="00D22B9B"/>
    <w:rsid w:val="00D22C39"/>
    <w:rsid w:val="00D22C6B"/>
    <w:rsid w:val="00D22D6C"/>
    <w:rsid w:val="00D22D6F"/>
    <w:rsid w:val="00D22DB7"/>
    <w:rsid w:val="00D22DD1"/>
    <w:rsid w:val="00D22DF6"/>
    <w:rsid w:val="00D22E71"/>
    <w:rsid w:val="00D22E78"/>
    <w:rsid w:val="00D22EC9"/>
    <w:rsid w:val="00D22EE1"/>
    <w:rsid w:val="00D22F0A"/>
    <w:rsid w:val="00D22F40"/>
    <w:rsid w:val="00D22FA2"/>
    <w:rsid w:val="00D23024"/>
    <w:rsid w:val="00D23025"/>
    <w:rsid w:val="00D23028"/>
    <w:rsid w:val="00D23052"/>
    <w:rsid w:val="00D23095"/>
    <w:rsid w:val="00D230EC"/>
    <w:rsid w:val="00D230F4"/>
    <w:rsid w:val="00D230FA"/>
    <w:rsid w:val="00D23150"/>
    <w:rsid w:val="00D23176"/>
    <w:rsid w:val="00D23285"/>
    <w:rsid w:val="00D23330"/>
    <w:rsid w:val="00D23337"/>
    <w:rsid w:val="00D2350B"/>
    <w:rsid w:val="00D23515"/>
    <w:rsid w:val="00D2355A"/>
    <w:rsid w:val="00D23592"/>
    <w:rsid w:val="00D235D5"/>
    <w:rsid w:val="00D2362F"/>
    <w:rsid w:val="00D23643"/>
    <w:rsid w:val="00D23657"/>
    <w:rsid w:val="00D23687"/>
    <w:rsid w:val="00D236D4"/>
    <w:rsid w:val="00D236F0"/>
    <w:rsid w:val="00D23763"/>
    <w:rsid w:val="00D237E7"/>
    <w:rsid w:val="00D23889"/>
    <w:rsid w:val="00D238B3"/>
    <w:rsid w:val="00D23909"/>
    <w:rsid w:val="00D23919"/>
    <w:rsid w:val="00D2391A"/>
    <w:rsid w:val="00D23966"/>
    <w:rsid w:val="00D23982"/>
    <w:rsid w:val="00D239A1"/>
    <w:rsid w:val="00D23A36"/>
    <w:rsid w:val="00D23A5B"/>
    <w:rsid w:val="00D23AF9"/>
    <w:rsid w:val="00D23B0D"/>
    <w:rsid w:val="00D23B82"/>
    <w:rsid w:val="00D23C13"/>
    <w:rsid w:val="00D23D60"/>
    <w:rsid w:val="00D23D78"/>
    <w:rsid w:val="00D23D90"/>
    <w:rsid w:val="00D23DA5"/>
    <w:rsid w:val="00D23E1E"/>
    <w:rsid w:val="00D23E67"/>
    <w:rsid w:val="00D23EB2"/>
    <w:rsid w:val="00D23EB3"/>
    <w:rsid w:val="00D23EBB"/>
    <w:rsid w:val="00D23F48"/>
    <w:rsid w:val="00D23FAA"/>
    <w:rsid w:val="00D24063"/>
    <w:rsid w:val="00D24081"/>
    <w:rsid w:val="00D240CB"/>
    <w:rsid w:val="00D240FA"/>
    <w:rsid w:val="00D240FC"/>
    <w:rsid w:val="00D24166"/>
    <w:rsid w:val="00D24187"/>
    <w:rsid w:val="00D241B7"/>
    <w:rsid w:val="00D24222"/>
    <w:rsid w:val="00D242B2"/>
    <w:rsid w:val="00D242CA"/>
    <w:rsid w:val="00D242EC"/>
    <w:rsid w:val="00D2430E"/>
    <w:rsid w:val="00D24336"/>
    <w:rsid w:val="00D24357"/>
    <w:rsid w:val="00D244D7"/>
    <w:rsid w:val="00D2451C"/>
    <w:rsid w:val="00D245A2"/>
    <w:rsid w:val="00D245EC"/>
    <w:rsid w:val="00D2464D"/>
    <w:rsid w:val="00D24673"/>
    <w:rsid w:val="00D24689"/>
    <w:rsid w:val="00D246AE"/>
    <w:rsid w:val="00D247EF"/>
    <w:rsid w:val="00D248BD"/>
    <w:rsid w:val="00D24990"/>
    <w:rsid w:val="00D249EE"/>
    <w:rsid w:val="00D24A38"/>
    <w:rsid w:val="00D24AD7"/>
    <w:rsid w:val="00D24B3A"/>
    <w:rsid w:val="00D24B91"/>
    <w:rsid w:val="00D24BA3"/>
    <w:rsid w:val="00D24BB2"/>
    <w:rsid w:val="00D24BE6"/>
    <w:rsid w:val="00D24BFB"/>
    <w:rsid w:val="00D24C0C"/>
    <w:rsid w:val="00D24C52"/>
    <w:rsid w:val="00D24C7D"/>
    <w:rsid w:val="00D24C93"/>
    <w:rsid w:val="00D24CA0"/>
    <w:rsid w:val="00D24CCA"/>
    <w:rsid w:val="00D24D89"/>
    <w:rsid w:val="00D24E6F"/>
    <w:rsid w:val="00D24E85"/>
    <w:rsid w:val="00D24EC8"/>
    <w:rsid w:val="00D24F29"/>
    <w:rsid w:val="00D24F62"/>
    <w:rsid w:val="00D24F71"/>
    <w:rsid w:val="00D24FC1"/>
    <w:rsid w:val="00D25011"/>
    <w:rsid w:val="00D2503A"/>
    <w:rsid w:val="00D25088"/>
    <w:rsid w:val="00D250A6"/>
    <w:rsid w:val="00D250BE"/>
    <w:rsid w:val="00D25170"/>
    <w:rsid w:val="00D25229"/>
    <w:rsid w:val="00D2523D"/>
    <w:rsid w:val="00D25288"/>
    <w:rsid w:val="00D25296"/>
    <w:rsid w:val="00D252E0"/>
    <w:rsid w:val="00D252F6"/>
    <w:rsid w:val="00D25316"/>
    <w:rsid w:val="00D25324"/>
    <w:rsid w:val="00D2532F"/>
    <w:rsid w:val="00D25374"/>
    <w:rsid w:val="00D253D0"/>
    <w:rsid w:val="00D253F5"/>
    <w:rsid w:val="00D253FB"/>
    <w:rsid w:val="00D2542B"/>
    <w:rsid w:val="00D254B4"/>
    <w:rsid w:val="00D254DA"/>
    <w:rsid w:val="00D254F2"/>
    <w:rsid w:val="00D25510"/>
    <w:rsid w:val="00D25523"/>
    <w:rsid w:val="00D25526"/>
    <w:rsid w:val="00D25551"/>
    <w:rsid w:val="00D25553"/>
    <w:rsid w:val="00D2557B"/>
    <w:rsid w:val="00D2558A"/>
    <w:rsid w:val="00D2568D"/>
    <w:rsid w:val="00D256B7"/>
    <w:rsid w:val="00D256E3"/>
    <w:rsid w:val="00D256FD"/>
    <w:rsid w:val="00D25700"/>
    <w:rsid w:val="00D25788"/>
    <w:rsid w:val="00D257AE"/>
    <w:rsid w:val="00D25816"/>
    <w:rsid w:val="00D2584F"/>
    <w:rsid w:val="00D258DD"/>
    <w:rsid w:val="00D2595D"/>
    <w:rsid w:val="00D25988"/>
    <w:rsid w:val="00D259D5"/>
    <w:rsid w:val="00D25A56"/>
    <w:rsid w:val="00D25A88"/>
    <w:rsid w:val="00D25AC3"/>
    <w:rsid w:val="00D25AEC"/>
    <w:rsid w:val="00D25B09"/>
    <w:rsid w:val="00D25B4B"/>
    <w:rsid w:val="00D25B71"/>
    <w:rsid w:val="00D25B90"/>
    <w:rsid w:val="00D25BCA"/>
    <w:rsid w:val="00D25BE1"/>
    <w:rsid w:val="00D25C1D"/>
    <w:rsid w:val="00D25C74"/>
    <w:rsid w:val="00D25CAC"/>
    <w:rsid w:val="00D25D2E"/>
    <w:rsid w:val="00D25D48"/>
    <w:rsid w:val="00D25DBF"/>
    <w:rsid w:val="00D25E44"/>
    <w:rsid w:val="00D25E51"/>
    <w:rsid w:val="00D25E91"/>
    <w:rsid w:val="00D25ED4"/>
    <w:rsid w:val="00D25F4B"/>
    <w:rsid w:val="00D25F4C"/>
    <w:rsid w:val="00D25FD6"/>
    <w:rsid w:val="00D25FD8"/>
    <w:rsid w:val="00D25FE7"/>
    <w:rsid w:val="00D26077"/>
    <w:rsid w:val="00D26083"/>
    <w:rsid w:val="00D260BA"/>
    <w:rsid w:val="00D26104"/>
    <w:rsid w:val="00D26236"/>
    <w:rsid w:val="00D2625F"/>
    <w:rsid w:val="00D26277"/>
    <w:rsid w:val="00D262D6"/>
    <w:rsid w:val="00D263FF"/>
    <w:rsid w:val="00D2645E"/>
    <w:rsid w:val="00D26499"/>
    <w:rsid w:val="00D264E9"/>
    <w:rsid w:val="00D26524"/>
    <w:rsid w:val="00D2657A"/>
    <w:rsid w:val="00D26594"/>
    <w:rsid w:val="00D265A4"/>
    <w:rsid w:val="00D266A1"/>
    <w:rsid w:val="00D266A3"/>
    <w:rsid w:val="00D266C3"/>
    <w:rsid w:val="00D26723"/>
    <w:rsid w:val="00D26725"/>
    <w:rsid w:val="00D2683B"/>
    <w:rsid w:val="00D26843"/>
    <w:rsid w:val="00D26887"/>
    <w:rsid w:val="00D2688A"/>
    <w:rsid w:val="00D2688D"/>
    <w:rsid w:val="00D26920"/>
    <w:rsid w:val="00D26931"/>
    <w:rsid w:val="00D26969"/>
    <w:rsid w:val="00D2696B"/>
    <w:rsid w:val="00D26997"/>
    <w:rsid w:val="00D269A1"/>
    <w:rsid w:val="00D269D2"/>
    <w:rsid w:val="00D26A25"/>
    <w:rsid w:val="00D26A9F"/>
    <w:rsid w:val="00D26B0C"/>
    <w:rsid w:val="00D26B22"/>
    <w:rsid w:val="00D26BAF"/>
    <w:rsid w:val="00D26BDD"/>
    <w:rsid w:val="00D26BFA"/>
    <w:rsid w:val="00D26C21"/>
    <w:rsid w:val="00D26CF1"/>
    <w:rsid w:val="00D26D26"/>
    <w:rsid w:val="00D26DCA"/>
    <w:rsid w:val="00D26DD9"/>
    <w:rsid w:val="00D26E6D"/>
    <w:rsid w:val="00D26E89"/>
    <w:rsid w:val="00D26EAE"/>
    <w:rsid w:val="00D26F34"/>
    <w:rsid w:val="00D26F6B"/>
    <w:rsid w:val="00D26F97"/>
    <w:rsid w:val="00D2707A"/>
    <w:rsid w:val="00D27082"/>
    <w:rsid w:val="00D27083"/>
    <w:rsid w:val="00D270A9"/>
    <w:rsid w:val="00D270B7"/>
    <w:rsid w:val="00D270C3"/>
    <w:rsid w:val="00D270FF"/>
    <w:rsid w:val="00D2712F"/>
    <w:rsid w:val="00D27147"/>
    <w:rsid w:val="00D271A2"/>
    <w:rsid w:val="00D27212"/>
    <w:rsid w:val="00D27227"/>
    <w:rsid w:val="00D2722F"/>
    <w:rsid w:val="00D2724F"/>
    <w:rsid w:val="00D272C0"/>
    <w:rsid w:val="00D272E7"/>
    <w:rsid w:val="00D2731A"/>
    <w:rsid w:val="00D2735B"/>
    <w:rsid w:val="00D273F0"/>
    <w:rsid w:val="00D27407"/>
    <w:rsid w:val="00D2743A"/>
    <w:rsid w:val="00D27459"/>
    <w:rsid w:val="00D274B1"/>
    <w:rsid w:val="00D274B5"/>
    <w:rsid w:val="00D274F9"/>
    <w:rsid w:val="00D27547"/>
    <w:rsid w:val="00D27552"/>
    <w:rsid w:val="00D27565"/>
    <w:rsid w:val="00D27637"/>
    <w:rsid w:val="00D27653"/>
    <w:rsid w:val="00D27674"/>
    <w:rsid w:val="00D27693"/>
    <w:rsid w:val="00D2769F"/>
    <w:rsid w:val="00D2777F"/>
    <w:rsid w:val="00D277DE"/>
    <w:rsid w:val="00D277EE"/>
    <w:rsid w:val="00D277EF"/>
    <w:rsid w:val="00D27804"/>
    <w:rsid w:val="00D2788B"/>
    <w:rsid w:val="00D278EE"/>
    <w:rsid w:val="00D2793A"/>
    <w:rsid w:val="00D2793E"/>
    <w:rsid w:val="00D27963"/>
    <w:rsid w:val="00D27985"/>
    <w:rsid w:val="00D279AE"/>
    <w:rsid w:val="00D27A4F"/>
    <w:rsid w:val="00D27A57"/>
    <w:rsid w:val="00D27BD3"/>
    <w:rsid w:val="00D27D19"/>
    <w:rsid w:val="00D27D3D"/>
    <w:rsid w:val="00D27D46"/>
    <w:rsid w:val="00D27D4A"/>
    <w:rsid w:val="00D27D65"/>
    <w:rsid w:val="00D27E25"/>
    <w:rsid w:val="00D27E43"/>
    <w:rsid w:val="00D27EFD"/>
    <w:rsid w:val="00D27F2F"/>
    <w:rsid w:val="00D27F3F"/>
    <w:rsid w:val="00D27F81"/>
    <w:rsid w:val="00D300C7"/>
    <w:rsid w:val="00D300FA"/>
    <w:rsid w:val="00D30151"/>
    <w:rsid w:val="00D30167"/>
    <w:rsid w:val="00D301CE"/>
    <w:rsid w:val="00D301F0"/>
    <w:rsid w:val="00D30236"/>
    <w:rsid w:val="00D3025A"/>
    <w:rsid w:val="00D30312"/>
    <w:rsid w:val="00D3033D"/>
    <w:rsid w:val="00D303B3"/>
    <w:rsid w:val="00D30410"/>
    <w:rsid w:val="00D30452"/>
    <w:rsid w:val="00D30485"/>
    <w:rsid w:val="00D304C2"/>
    <w:rsid w:val="00D3051B"/>
    <w:rsid w:val="00D305A3"/>
    <w:rsid w:val="00D305B9"/>
    <w:rsid w:val="00D305E7"/>
    <w:rsid w:val="00D3065F"/>
    <w:rsid w:val="00D30671"/>
    <w:rsid w:val="00D307D1"/>
    <w:rsid w:val="00D3080F"/>
    <w:rsid w:val="00D3081B"/>
    <w:rsid w:val="00D3081F"/>
    <w:rsid w:val="00D3088E"/>
    <w:rsid w:val="00D308A2"/>
    <w:rsid w:val="00D308BE"/>
    <w:rsid w:val="00D30903"/>
    <w:rsid w:val="00D3093E"/>
    <w:rsid w:val="00D30A18"/>
    <w:rsid w:val="00D30A24"/>
    <w:rsid w:val="00D30A2F"/>
    <w:rsid w:val="00D30A7C"/>
    <w:rsid w:val="00D30AC5"/>
    <w:rsid w:val="00D30ACB"/>
    <w:rsid w:val="00D30BF7"/>
    <w:rsid w:val="00D30C6D"/>
    <w:rsid w:val="00D30D31"/>
    <w:rsid w:val="00D30D56"/>
    <w:rsid w:val="00D30E57"/>
    <w:rsid w:val="00D30F88"/>
    <w:rsid w:val="00D30FB6"/>
    <w:rsid w:val="00D30FC2"/>
    <w:rsid w:val="00D3102E"/>
    <w:rsid w:val="00D3105D"/>
    <w:rsid w:val="00D3116F"/>
    <w:rsid w:val="00D311A1"/>
    <w:rsid w:val="00D3122E"/>
    <w:rsid w:val="00D3123E"/>
    <w:rsid w:val="00D31277"/>
    <w:rsid w:val="00D312DD"/>
    <w:rsid w:val="00D312E6"/>
    <w:rsid w:val="00D312F8"/>
    <w:rsid w:val="00D31356"/>
    <w:rsid w:val="00D313F4"/>
    <w:rsid w:val="00D31451"/>
    <w:rsid w:val="00D314A2"/>
    <w:rsid w:val="00D3155E"/>
    <w:rsid w:val="00D3157D"/>
    <w:rsid w:val="00D315B0"/>
    <w:rsid w:val="00D3161D"/>
    <w:rsid w:val="00D316A0"/>
    <w:rsid w:val="00D316A6"/>
    <w:rsid w:val="00D316CF"/>
    <w:rsid w:val="00D316D3"/>
    <w:rsid w:val="00D31719"/>
    <w:rsid w:val="00D31769"/>
    <w:rsid w:val="00D31778"/>
    <w:rsid w:val="00D317AF"/>
    <w:rsid w:val="00D31847"/>
    <w:rsid w:val="00D318A7"/>
    <w:rsid w:val="00D318DE"/>
    <w:rsid w:val="00D3194D"/>
    <w:rsid w:val="00D319B3"/>
    <w:rsid w:val="00D31A27"/>
    <w:rsid w:val="00D31A3C"/>
    <w:rsid w:val="00D31B1F"/>
    <w:rsid w:val="00D31B2C"/>
    <w:rsid w:val="00D31BC3"/>
    <w:rsid w:val="00D31BD7"/>
    <w:rsid w:val="00D31C6C"/>
    <w:rsid w:val="00D31C87"/>
    <w:rsid w:val="00D31C8A"/>
    <w:rsid w:val="00D31CB7"/>
    <w:rsid w:val="00D31CBC"/>
    <w:rsid w:val="00D31D4B"/>
    <w:rsid w:val="00D31D60"/>
    <w:rsid w:val="00D31D95"/>
    <w:rsid w:val="00D31E8B"/>
    <w:rsid w:val="00D31E9F"/>
    <w:rsid w:val="00D31ECF"/>
    <w:rsid w:val="00D31F75"/>
    <w:rsid w:val="00D31F97"/>
    <w:rsid w:val="00D320F5"/>
    <w:rsid w:val="00D3211C"/>
    <w:rsid w:val="00D32127"/>
    <w:rsid w:val="00D321F8"/>
    <w:rsid w:val="00D32336"/>
    <w:rsid w:val="00D32364"/>
    <w:rsid w:val="00D323B0"/>
    <w:rsid w:val="00D323C6"/>
    <w:rsid w:val="00D323CD"/>
    <w:rsid w:val="00D323F2"/>
    <w:rsid w:val="00D32408"/>
    <w:rsid w:val="00D3243A"/>
    <w:rsid w:val="00D32456"/>
    <w:rsid w:val="00D324C8"/>
    <w:rsid w:val="00D325A0"/>
    <w:rsid w:val="00D325AC"/>
    <w:rsid w:val="00D325AF"/>
    <w:rsid w:val="00D325F2"/>
    <w:rsid w:val="00D326D3"/>
    <w:rsid w:val="00D32796"/>
    <w:rsid w:val="00D328DF"/>
    <w:rsid w:val="00D3290C"/>
    <w:rsid w:val="00D32946"/>
    <w:rsid w:val="00D329C7"/>
    <w:rsid w:val="00D329DA"/>
    <w:rsid w:val="00D32A44"/>
    <w:rsid w:val="00D32A83"/>
    <w:rsid w:val="00D32ABA"/>
    <w:rsid w:val="00D32AC3"/>
    <w:rsid w:val="00D32B06"/>
    <w:rsid w:val="00D32B4A"/>
    <w:rsid w:val="00D32B5D"/>
    <w:rsid w:val="00D32C0F"/>
    <w:rsid w:val="00D32CC4"/>
    <w:rsid w:val="00D32CC5"/>
    <w:rsid w:val="00D32CE9"/>
    <w:rsid w:val="00D32D2D"/>
    <w:rsid w:val="00D32D95"/>
    <w:rsid w:val="00D32D9E"/>
    <w:rsid w:val="00D32E3E"/>
    <w:rsid w:val="00D32EE4"/>
    <w:rsid w:val="00D32F33"/>
    <w:rsid w:val="00D32F35"/>
    <w:rsid w:val="00D32F4D"/>
    <w:rsid w:val="00D32FA2"/>
    <w:rsid w:val="00D32FAE"/>
    <w:rsid w:val="00D33078"/>
    <w:rsid w:val="00D33088"/>
    <w:rsid w:val="00D3309A"/>
    <w:rsid w:val="00D330AE"/>
    <w:rsid w:val="00D33120"/>
    <w:rsid w:val="00D33127"/>
    <w:rsid w:val="00D33195"/>
    <w:rsid w:val="00D331C3"/>
    <w:rsid w:val="00D331CF"/>
    <w:rsid w:val="00D3326A"/>
    <w:rsid w:val="00D33272"/>
    <w:rsid w:val="00D332AC"/>
    <w:rsid w:val="00D332BD"/>
    <w:rsid w:val="00D332F6"/>
    <w:rsid w:val="00D332F9"/>
    <w:rsid w:val="00D333BF"/>
    <w:rsid w:val="00D33416"/>
    <w:rsid w:val="00D3341D"/>
    <w:rsid w:val="00D33432"/>
    <w:rsid w:val="00D33471"/>
    <w:rsid w:val="00D334AF"/>
    <w:rsid w:val="00D334F4"/>
    <w:rsid w:val="00D3358C"/>
    <w:rsid w:val="00D33649"/>
    <w:rsid w:val="00D336E1"/>
    <w:rsid w:val="00D3375F"/>
    <w:rsid w:val="00D337D4"/>
    <w:rsid w:val="00D3380D"/>
    <w:rsid w:val="00D33827"/>
    <w:rsid w:val="00D3384B"/>
    <w:rsid w:val="00D33860"/>
    <w:rsid w:val="00D3387F"/>
    <w:rsid w:val="00D338C8"/>
    <w:rsid w:val="00D3392F"/>
    <w:rsid w:val="00D339A5"/>
    <w:rsid w:val="00D339D0"/>
    <w:rsid w:val="00D33A0D"/>
    <w:rsid w:val="00D33ADA"/>
    <w:rsid w:val="00D33B10"/>
    <w:rsid w:val="00D33B1E"/>
    <w:rsid w:val="00D33B37"/>
    <w:rsid w:val="00D33C0B"/>
    <w:rsid w:val="00D33C2B"/>
    <w:rsid w:val="00D33CB9"/>
    <w:rsid w:val="00D33D48"/>
    <w:rsid w:val="00D33D82"/>
    <w:rsid w:val="00D33DB4"/>
    <w:rsid w:val="00D33DB9"/>
    <w:rsid w:val="00D33E25"/>
    <w:rsid w:val="00D33E48"/>
    <w:rsid w:val="00D33E7B"/>
    <w:rsid w:val="00D33E8B"/>
    <w:rsid w:val="00D33EF3"/>
    <w:rsid w:val="00D33F55"/>
    <w:rsid w:val="00D33F8E"/>
    <w:rsid w:val="00D33F9D"/>
    <w:rsid w:val="00D34027"/>
    <w:rsid w:val="00D34030"/>
    <w:rsid w:val="00D34064"/>
    <w:rsid w:val="00D34099"/>
    <w:rsid w:val="00D340E4"/>
    <w:rsid w:val="00D34119"/>
    <w:rsid w:val="00D34136"/>
    <w:rsid w:val="00D3414C"/>
    <w:rsid w:val="00D3429B"/>
    <w:rsid w:val="00D342D4"/>
    <w:rsid w:val="00D342F8"/>
    <w:rsid w:val="00D34327"/>
    <w:rsid w:val="00D34365"/>
    <w:rsid w:val="00D343D4"/>
    <w:rsid w:val="00D343D5"/>
    <w:rsid w:val="00D3446E"/>
    <w:rsid w:val="00D3447D"/>
    <w:rsid w:val="00D34482"/>
    <w:rsid w:val="00D344D5"/>
    <w:rsid w:val="00D344E3"/>
    <w:rsid w:val="00D344FB"/>
    <w:rsid w:val="00D3455D"/>
    <w:rsid w:val="00D345BA"/>
    <w:rsid w:val="00D3460F"/>
    <w:rsid w:val="00D34680"/>
    <w:rsid w:val="00D3468D"/>
    <w:rsid w:val="00D34697"/>
    <w:rsid w:val="00D346D3"/>
    <w:rsid w:val="00D34782"/>
    <w:rsid w:val="00D347A7"/>
    <w:rsid w:val="00D347CC"/>
    <w:rsid w:val="00D34892"/>
    <w:rsid w:val="00D348F5"/>
    <w:rsid w:val="00D349BA"/>
    <w:rsid w:val="00D349F4"/>
    <w:rsid w:val="00D34A14"/>
    <w:rsid w:val="00D34ABE"/>
    <w:rsid w:val="00D34AEB"/>
    <w:rsid w:val="00D34B5D"/>
    <w:rsid w:val="00D34B79"/>
    <w:rsid w:val="00D34BE5"/>
    <w:rsid w:val="00D34E1F"/>
    <w:rsid w:val="00D34E91"/>
    <w:rsid w:val="00D34EA6"/>
    <w:rsid w:val="00D34EE8"/>
    <w:rsid w:val="00D34F38"/>
    <w:rsid w:val="00D34F59"/>
    <w:rsid w:val="00D34F98"/>
    <w:rsid w:val="00D35010"/>
    <w:rsid w:val="00D35082"/>
    <w:rsid w:val="00D35094"/>
    <w:rsid w:val="00D350D6"/>
    <w:rsid w:val="00D3510B"/>
    <w:rsid w:val="00D35133"/>
    <w:rsid w:val="00D351E2"/>
    <w:rsid w:val="00D351EC"/>
    <w:rsid w:val="00D351FF"/>
    <w:rsid w:val="00D3528F"/>
    <w:rsid w:val="00D35309"/>
    <w:rsid w:val="00D35340"/>
    <w:rsid w:val="00D353C9"/>
    <w:rsid w:val="00D353F0"/>
    <w:rsid w:val="00D35413"/>
    <w:rsid w:val="00D3541D"/>
    <w:rsid w:val="00D3543D"/>
    <w:rsid w:val="00D35460"/>
    <w:rsid w:val="00D3549D"/>
    <w:rsid w:val="00D35515"/>
    <w:rsid w:val="00D35526"/>
    <w:rsid w:val="00D35573"/>
    <w:rsid w:val="00D355CE"/>
    <w:rsid w:val="00D355E3"/>
    <w:rsid w:val="00D3560C"/>
    <w:rsid w:val="00D3566B"/>
    <w:rsid w:val="00D35717"/>
    <w:rsid w:val="00D35810"/>
    <w:rsid w:val="00D35831"/>
    <w:rsid w:val="00D35940"/>
    <w:rsid w:val="00D35A40"/>
    <w:rsid w:val="00D35A46"/>
    <w:rsid w:val="00D35A93"/>
    <w:rsid w:val="00D35AA8"/>
    <w:rsid w:val="00D35AB8"/>
    <w:rsid w:val="00D35AED"/>
    <w:rsid w:val="00D35B55"/>
    <w:rsid w:val="00D35BA4"/>
    <w:rsid w:val="00D35CFA"/>
    <w:rsid w:val="00D35D92"/>
    <w:rsid w:val="00D35D9A"/>
    <w:rsid w:val="00D35DAA"/>
    <w:rsid w:val="00D35DAC"/>
    <w:rsid w:val="00D35DC8"/>
    <w:rsid w:val="00D35DCD"/>
    <w:rsid w:val="00D35DCE"/>
    <w:rsid w:val="00D35E2D"/>
    <w:rsid w:val="00D35E4C"/>
    <w:rsid w:val="00D35E70"/>
    <w:rsid w:val="00D35F02"/>
    <w:rsid w:val="00D35F1B"/>
    <w:rsid w:val="00D35F80"/>
    <w:rsid w:val="00D35FEF"/>
    <w:rsid w:val="00D3601C"/>
    <w:rsid w:val="00D36073"/>
    <w:rsid w:val="00D3609A"/>
    <w:rsid w:val="00D3611C"/>
    <w:rsid w:val="00D36206"/>
    <w:rsid w:val="00D36265"/>
    <w:rsid w:val="00D36297"/>
    <w:rsid w:val="00D36311"/>
    <w:rsid w:val="00D363EB"/>
    <w:rsid w:val="00D363ED"/>
    <w:rsid w:val="00D36457"/>
    <w:rsid w:val="00D364C6"/>
    <w:rsid w:val="00D3656B"/>
    <w:rsid w:val="00D36587"/>
    <w:rsid w:val="00D36590"/>
    <w:rsid w:val="00D365F5"/>
    <w:rsid w:val="00D36688"/>
    <w:rsid w:val="00D366F9"/>
    <w:rsid w:val="00D367A2"/>
    <w:rsid w:val="00D367A4"/>
    <w:rsid w:val="00D367A5"/>
    <w:rsid w:val="00D36861"/>
    <w:rsid w:val="00D368AA"/>
    <w:rsid w:val="00D368C1"/>
    <w:rsid w:val="00D368C8"/>
    <w:rsid w:val="00D368E7"/>
    <w:rsid w:val="00D3698F"/>
    <w:rsid w:val="00D36A02"/>
    <w:rsid w:val="00D36AD8"/>
    <w:rsid w:val="00D36AE1"/>
    <w:rsid w:val="00D36AF3"/>
    <w:rsid w:val="00D36B15"/>
    <w:rsid w:val="00D36B21"/>
    <w:rsid w:val="00D36B89"/>
    <w:rsid w:val="00D36B8C"/>
    <w:rsid w:val="00D36BFE"/>
    <w:rsid w:val="00D36C21"/>
    <w:rsid w:val="00D36C4D"/>
    <w:rsid w:val="00D36CC4"/>
    <w:rsid w:val="00D36CE1"/>
    <w:rsid w:val="00D36CED"/>
    <w:rsid w:val="00D36EEF"/>
    <w:rsid w:val="00D36F9B"/>
    <w:rsid w:val="00D36FD6"/>
    <w:rsid w:val="00D37053"/>
    <w:rsid w:val="00D3706A"/>
    <w:rsid w:val="00D370AE"/>
    <w:rsid w:val="00D370D2"/>
    <w:rsid w:val="00D3710B"/>
    <w:rsid w:val="00D3713F"/>
    <w:rsid w:val="00D37159"/>
    <w:rsid w:val="00D3722E"/>
    <w:rsid w:val="00D37271"/>
    <w:rsid w:val="00D372A5"/>
    <w:rsid w:val="00D372FD"/>
    <w:rsid w:val="00D373DF"/>
    <w:rsid w:val="00D373FB"/>
    <w:rsid w:val="00D3756B"/>
    <w:rsid w:val="00D3756C"/>
    <w:rsid w:val="00D375BD"/>
    <w:rsid w:val="00D375C0"/>
    <w:rsid w:val="00D375D6"/>
    <w:rsid w:val="00D375FB"/>
    <w:rsid w:val="00D37602"/>
    <w:rsid w:val="00D37630"/>
    <w:rsid w:val="00D3763F"/>
    <w:rsid w:val="00D376D3"/>
    <w:rsid w:val="00D37753"/>
    <w:rsid w:val="00D377F7"/>
    <w:rsid w:val="00D37831"/>
    <w:rsid w:val="00D3786A"/>
    <w:rsid w:val="00D37886"/>
    <w:rsid w:val="00D378A2"/>
    <w:rsid w:val="00D378B0"/>
    <w:rsid w:val="00D3790A"/>
    <w:rsid w:val="00D37967"/>
    <w:rsid w:val="00D37A12"/>
    <w:rsid w:val="00D37A19"/>
    <w:rsid w:val="00D37A63"/>
    <w:rsid w:val="00D37A9E"/>
    <w:rsid w:val="00D37BBA"/>
    <w:rsid w:val="00D37C93"/>
    <w:rsid w:val="00D37C9D"/>
    <w:rsid w:val="00D37CAD"/>
    <w:rsid w:val="00D37D16"/>
    <w:rsid w:val="00D37D3C"/>
    <w:rsid w:val="00D37D48"/>
    <w:rsid w:val="00D37D90"/>
    <w:rsid w:val="00D37E2A"/>
    <w:rsid w:val="00D37E42"/>
    <w:rsid w:val="00D37E47"/>
    <w:rsid w:val="00D37E9B"/>
    <w:rsid w:val="00D37EB1"/>
    <w:rsid w:val="00D37FDC"/>
    <w:rsid w:val="00D40038"/>
    <w:rsid w:val="00D4005E"/>
    <w:rsid w:val="00D40066"/>
    <w:rsid w:val="00D40098"/>
    <w:rsid w:val="00D400A0"/>
    <w:rsid w:val="00D400AA"/>
    <w:rsid w:val="00D400EC"/>
    <w:rsid w:val="00D40110"/>
    <w:rsid w:val="00D40144"/>
    <w:rsid w:val="00D40159"/>
    <w:rsid w:val="00D401E1"/>
    <w:rsid w:val="00D40242"/>
    <w:rsid w:val="00D4026B"/>
    <w:rsid w:val="00D40400"/>
    <w:rsid w:val="00D4046D"/>
    <w:rsid w:val="00D4048E"/>
    <w:rsid w:val="00D4049B"/>
    <w:rsid w:val="00D40530"/>
    <w:rsid w:val="00D40537"/>
    <w:rsid w:val="00D40565"/>
    <w:rsid w:val="00D40571"/>
    <w:rsid w:val="00D406D7"/>
    <w:rsid w:val="00D406E4"/>
    <w:rsid w:val="00D40777"/>
    <w:rsid w:val="00D407AC"/>
    <w:rsid w:val="00D407EF"/>
    <w:rsid w:val="00D4081F"/>
    <w:rsid w:val="00D4089A"/>
    <w:rsid w:val="00D408FB"/>
    <w:rsid w:val="00D40943"/>
    <w:rsid w:val="00D40955"/>
    <w:rsid w:val="00D4097D"/>
    <w:rsid w:val="00D409B7"/>
    <w:rsid w:val="00D409B8"/>
    <w:rsid w:val="00D40A65"/>
    <w:rsid w:val="00D40ACF"/>
    <w:rsid w:val="00D40B91"/>
    <w:rsid w:val="00D40BC1"/>
    <w:rsid w:val="00D40BD9"/>
    <w:rsid w:val="00D40C69"/>
    <w:rsid w:val="00D40C6A"/>
    <w:rsid w:val="00D40CDC"/>
    <w:rsid w:val="00D40D1D"/>
    <w:rsid w:val="00D40D70"/>
    <w:rsid w:val="00D40D89"/>
    <w:rsid w:val="00D40D8E"/>
    <w:rsid w:val="00D40F5C"/>
    <w:rsid w:val="00D40F6D"/>
    <w:rsid w:val="00D40F9F"/>
    <w:rsid w:val="00D40FA7"/>
    <w:rsid w:val="00D40FBF"/>
    <w:rsid w:val="00D40FF5"/>
    <w:rsid w:val="00D41079"/>
    <w:rsid w:val="00D410FB"/>
    <w:rsid w:val="00D4110B"/>
    <w:rsid w:val="00D4119C"/>
    <w:rsid w:val="00D411A4"/>
    <w:rsid w:val="00D411AD"/>
    <w:rsid w:val="00D411AF"/>
    <w:rsid w:val="00D411CD"/>
    <w:rsid w:val="00D41249"/>
    <w:rsid w:val="00D412B0"/>
    <w:rsid w:val="00D4137A"/>
    <w:rsid w:val="00D41391"/>
    <w:rsid w:val="00D413E7"/>
    <w:rsid w:val="00D4141F"/>
    <w:rsid w:val="00D4143D"/>
    <w:rsid w:val="00D41456"/>
    <w:rsid w:val="00D414F5"/>
    <w:rsid w:val="00D4152F"/>
    <w:rsid w:val="00D4156C"/>
    <w:rsid w:val="00D4159E"/>
    <w:rsid w:val="00D415DB"/>
    <w:rsid w:val="00D4162E"/>
    <w:rsid w:val="00D41682"/>
    <w:rsid w:val="00D416C2"/>
    <w:rsid w:val="00D4171E"/>
    <w:rsid w:val="00D41748"/>
    <w:rsid w:val="00D4189B"/>
    <w:rsid w:val="00D418EB"/>
    <w:rsid w:val="00D41968"/>
    <w:rsid w:val="00D419A3"/>
    <w:rsid w:val="00D419E1"/>
    <w:rsid w:val="00D41A28"/>
    <w:rsid w:val="00D41A31"/>
    <w:rsid w:val="00D41A64"/>
    <w:rsid w:val="00D41A87"/>
    <w:rsid w:val="00D41B12"/>
    <w:rsid w:val="00D41B5F"/>
    <w:rsid w:val="00D41BBD"/>
    <w:rsid w:val="00D41BE8"/>
    <w:rsid w:val="00D41D87"/>
    <w:rsid w:val="00D41D95"/>
    <w:rsid w:val="00D41DDA"/>
    <w:rsid w:val="00D41E77"/>
    <w:rsid w:val="00D41EE7"/>
    <w:rsid w:val="00D41EF1"/>
    <w:rsid w:val="00D41EF5"/>
    <w:rsid w:val="00D41F04"/>
    <w:rsid w:val="00D41F5E"/>
    <w:rsid w:val="00D41F74"/>
    <w:rsid w:val="00D41FDF"/>
    <w:rsid w:val="00D41FFC"/>
    <w:rsid w:val="00D4201A"/>
    <w:rsid w:val="00D4205A"/>
    <w:rsid w:val="00D42080"/>
    <w:rsid w:val="00D420C3"/>
    <w:rsid w:val="00D4214F"/>
    <w:rsid w:val="00D4217A"/>
    <w:rsid w:val="00D421A3"/>
    <w:rsid w:val="00D42293"/>
    <w:rsid w:val="00D422E8"/>
    <w:rsid w:val="00D42412"/>
    <w:rsid w:val="00D424E4"/>
    <w:rsid w:val="00D4254C"/>
    <w:rsid w:val="00D4262E"/>
    <w:rsid w:val="00D42641"/>
    <w:rsid w:val="00D42731"/>
    <w:rsid w:val="00D427BB"/>
    <w:rsid w:val="00D42889"/>
    <w:rsid w:val="00D428A2"/>
    <w:rsid w:val="00D42932"/>
    <w:rsid w:val="00D42956"/>
    <w:rsid w:val="00D42973"/>
    <w:rsid w:val="00D429AA"/>
    <w:rsid w:val="00D429B7"/>
    <w:rsid w:val="00D42A19"/>
    <w:rsid w:val="00D42A1D"/>
    <w:rsid w:val="00D42AA6"/>
    <w:rsid w:val="00D42C52"/>
    <w:rsid w:val="00D42C84"/>
    <w:rsid w:val="00D42C97"/>
    <w:rsid w:val="00D42CCA"/>
    <w:rsid w:val="00D42D25"/>
    <w:rsid w:val="00D42D3F"/>
    <w:rsid w:val="00D42D91"/>
    <w:rsid w:val="00D42DED"/>
    <w:rsid w:val="00D42E39"/>
    <w:rsid w:val="00D42E3F"/>
    <w:rsid w:val="00D42E7D"/>
    <w:rsid w:val="00D42ED4"/>
    <w:rsid w:val="00D42FFC"/>
    <w:rsid w:val="00D4302F"/>
    <w:rsid w:val="00D4305E"/>
    <w:rsid w:val="00D430D3"/>
    <w:rsid w:val="00D430E0"/>
    <w:rsid w:val="00D4310E"/>
    <w:rsid w:val="00D43129"/>
    <w:rsid w:val="00D43137"/>
    <w:rsid w:val="00D4316D"/>
    <w:rsid w:val="00D431BB"/>
    <w:rsid w:val="00D431F2"/>
    <w:rsid w:val="00D43247"/>
    <w:rsid w:val="00D43267"/>
    <w:rsid w:val="00D43297"/>
    <w:rsid w:val="00D432D6"/>
    <w:rsid w:val="00D433CD"/>
    <w:rsid w:val="00D43446"/>
    <w:rsid w:val="00D4345F"/>
    <w:rsid w:val="00D434DD"/>
    <w:rsid w:val="00D43538"/>
    <w:rsid w:val="00D43653"/>
    <w:rsid w:val="00D436D7"/>
    <w:rsid w:val="00D436EB"/>
    <w:rsid w:val="00D43750"/>
    <w:rsid w:val="00D4375D"/>
    <w:rsid w:val="00D4378A"/>
    <w:rsid w:val="00D4378B"/>
    <w:rsid w:val="00D4388E"/>
    <w:rsid w:val="00D43904"/>
    <w:rsid w:val="00D4390D"/>
    <w:rsid w:val="00D43915"/>
    <w:rsid w:val="00D43994"/>
    <w:rsid w:val="00D439DD"/>
    <w:rsid w:val="00D43A57"/>
    <w:rsid w:val="00D43A96"/>
    <w:rsid w:val="00D43AA5"/>
    <w:rsid w:val="00D43AD6"/>
    <w:rsid w:val="00D43AF5"/>
    <w:rsid w:val="00D43B7B"/>
    <w:rsid w:val="00D43BAF"/>
    <w:rsid w:val="00D43BEB"/>
    <w:rsid w:val="00D43C5B"/>
    <w:rsid w:val="00D43CDB"/>
    <w:rsid w:val="00D43CF1"/>
    <w:rsid w:val="00D43DA4"/>
    <w:rsid w:val="00D43DBB"/>
    <w:rsid w:val="00D43E06"/>
    <w:rsid w:val="00D43E20"/>
    <w:rsid w:val="00D43E46"/>
    <w:rsid w:val="00D43E62"/>
    <w:rsid w:val="00D43E67"/>
    <w:rsid w:val="00D43E76"/>
    <w:rsid w:val="00D43E83"/>
    <w:rsid w:val="00D43E9F"/>
    <w:rsid w:val="00D44014"/>
    <w:rsid w:val="00D44024"/>
    <w:rsid w:val="00D44028"/>
    <w:rsid w:val="00D4402D"/>
    <w:rsid w:val="00D44035"/>
    <w:rsid w:val="00D441B7"/>
    <w:rsid w:val="00D44225"/>
    <w:rsid w:val="00D4422E"/>
    <w:rsid w:val="00D44296"/>
    <w:rsid w:val="00D4429B"/>
    <w:rsid w:val="00D44322"/>
    <w:rsid w:val="00D4432F"/>
    <w:rsid w:val="00D44371"/>
    <w:rsid w:val="00D443AE"/>
    <w:rsid w:val="00D444DB"/>
    <w:rsid w:val="00D44536"/>
    <w:rsid w:val="00D44571"/>
    <w:rsid w:val="00D445C3"/>
    <w:rsid w:val="00D445CB"/>
    <w:rsid w:val="00D44642"/>
    <w:rsid w:val="00D446CE"/>
    <w:rsid w:val="00D4470F"/>
    <w:rsid w:val="00D44745"/>
    <w:rsid w:val="00D447F4"/>
    <w:rsid w:val="00D44873"/>
    <w:rsid w:val="00D448F9"/>
    <w:rsid w:val="00D44930"/>
    <w:rsid w:val="00D4499D"/>
    <w:rsid w:val="00D449B0"/>
    <w:rsid w:val="00D449BD"/>
    <w:rsid w:val="00D44A2C"/>
    <w:rsid w:val="00D44A57"/>
    <w:rsid w:val="00D44A7F"/>
    <w:rsid w:val="00D44B37"/>
    <w:rsid w:val="00D44B7B"/>
    <w:rsid w:val="00D44B80"/>
    <w:rsid w:val="00D44BAA"/>
    <w:rsid w:val="00D44BDA"/>
    <w:rsid w:val="00D44C5E"/>
    <w:rsid w:val="00D44C7F"/>
    <w:rsid w:val="00D44C84"/>
    <w:rsid w:val="00D44C8C"/>
    <w:rsid w:val="00D44D27"/>
    <w:rsid w:val="00D44D50"/>
    <w:rsid w:val="00D44DE5"/>
    <w:rsid w:val="00D44E05"/>
    <w:rsid w:val="00D44E38"/>
    <w:rsid w:val="00D44ED3"/>
    <w:rsid w:val="00D44EF5"/>
    <w:rsid w:val="00D44F01"/>
    <w:rsid w:val="00D44FF6"/>
    <w:rsid w:val="00D45037"/>
    <w:rsid w:val="00D4503E"/>
    <w:rsid w:val="00D45040"/>
    <w:rsid w:val="00D450B4"/>
    <w:rsid w:val="00D4512C"/>
    <w:rsid w:val="00D45190"/>
    <w:rsid w:val="00D45193"/>
    <w:rsid w:val="00D45196"/>
    <w:rsid w:val="00D4519F"/>
    <w:rsid w:val="00D451BB"/>
    <w:rsid w:val="00D4523E"/>
    <w:rsid w:val="00D45293"/>
    <w:rsid w:val="00D452B4"/>
    <w:rsid w:val="00D452DD"/>
    <w:rsid w:val="00D4533C"/>
    <w:rsid w:val="00D453B6"/>
    <w:rsid w:val="00D453F7"/>
    <w:rsid w:val="00D4541D"/>
    <w:rsid w:val="00D4542C"/>
    <w:rsid w:val="00D45462"/>
    <w:rsid w:val="00D4547B"/>
    <w:rsid w:val="00D4548A"/>
    <w:rsid w:val="00D45544"/>
    <w:rsid w:val="00D4559F"/>
    <w:rsid w:val="00D45603"/>
    <w:rsid w:val="00D456FA"/>
    <w:rsid w:val="00D45710"/>
    <w:rsid w:val="00D4575C"/>
    <w:rsid w:val="00D4576A"/>
    <w:rsid w:val="00D45785"/>
    <w:rsid w:val="00D458E1"/>
    <w:rsid w:val="00D4593C"/>
    <w:rsid w:val="00D4593D"/>
    <w:rsid w:val="00D45960"/>
    <w:rsid w:val="00D45991"/>
    <w:rsid w:val="00D459DB"/>
    <w:rsid w:val="00D459EE"/>
    <w:rsid w:val="00D45A49"/>
    <w:rsid w:val="00D45A8C"/>
    <w:rsid w:val="00D45AAC"/>
    <w:rsid w:val="00D45AAD"/>
    <w:rsid w:val="00D45AB9"/>
    <w:rsid w:val="00D45AD3"/>
    <w:rsid w:val="00D45B19"/>
    <w:rsid w:val="00D45BA8"/>
    <w:rsid w:val="00D45BE6"/>
    <w:rsid w:val="00D45BF7"/>
    <w:rsid w:val="00D45C63"/>
    <w:rsid w:val="00D45DA8"/>
    <w:rsid w:val="00D45DCA"/>
    <w:rsid w:val="00D45E0E"/>
    <w:rsid w:val="00D45EEC"/>
    <w:rsid w:val="00D45F3F"/>
    <w:rsid w:val="00D45F87"/>
    <w:rsid w:val="00D45FCD"/>
    <w:rsid w:val="00D4608C"/>
    <w:rsid w:val="00D460CE"/>
    <w:rsid w:val="00D4616F"/>
    <w:rsid w:val="00D46180"/>
    <w:rsid w:val="00D461B0"/>
    <w:rsid w:val="00D461E5"/>
    <w:rsid w:val="00D46217"/>
    <w:rsid w:val="00D4622E"/>
    <w:rsid w:val="00D4624A"/>
    <w:rsid w:val="00D4636D"/>
    <w:rsid w:val="00D463A1"/>
    <w:rsid w:val="00D46408"/>
    <w:rsid w:val="00D4641E"/>
    <w:rsid w:val="00D46515"/>
    <w:rsid w:val="00D46544"/>
    <w:rsid w:val="00D46570"/>
    <w:rsid w:val="00D465E6"/>
    <w:rsid w:val="00D465FE"/>
    <w:rsid w:val="00D4662A"/>
    <w:rsid w:val="00D46746"/>
    <w:rsid w:val="00D4679D"/>
    <w:rsid w:val="00D4687C"/>
    <w:rsid w:val="00D4689F"/>
    <w:rsid w:val="00D468B0"/>
    <w:rsid w:val="00D468D0"/>
    <w:rsid w:val="00D469ED"/>
    <w:rsid w:val="00D46A8F"/>
    <w:rsid w:val="00D46B23"/>
    <w:rsid w:val="00D46B49"/>
    <w:rsid w:val="00D46B8B"/>
    <w:rsid w:val="00D46C15"/>
    <w:rsid w:val="00D46C6E"/>
    <w:rsid w:val="00D46C7B"/>
    <w:rsid w:val="00D46D26"/>
    <w:rsid w:val="00D46DCE"/>
    <w:rsid w:val="00D46DEC"/>
    <w:rsid w:val="00D46E33"/>
    <w:rsid w:val="00D46E6B"/>
    <w:rsid w:val="00D46E71"/>
    <w:rsid w:val="00D46E99"/>
    <w:rsid w:val="00D46EE5"/>
    <w:rsid w:val="00D46F44"/>
    <w:rsid w:val="00D46F54"/>
    <w:rsid w:val="00D46F7B"/>
    <w:rsid w:val="00D46F96"/>
    <w:rsid w:val="00D46FAB"/>
    <w:rsid w:val="00D46FD6"/>
    <w:rsid w:val="00D46FEC"/>
    <w:rsid w:val="00D47016"/>
    <w:rsid w:val="00D4703F"/>
    <w:rsid w:val="00D47048"/>
    <w:rsid w:val="00D47075"/>
    <w:rsid w:val="00D4708B"/>
    <w:rsid w:val="00D470D3"/>
    <w:rsid w:val="00D470F9"/>
    <w:rsid w:val="00D47141"/>
    <w:rsid w:val="00D4716A"/>
    <w:rsid w:val="00D471B9"/>
    <w:rsid w:val="00D471D1"/>
    <w:rsid w:val="00D47219"/>
    <w:rsid w:val="00D472EA"/>
    <w:rsid w:val="00D4733D"/>
    <w:rsid w:val="00D47380"/>
    <w:rsid w:val="00D473A9"/>
    <w:rsid w:val="00D473AC"/>
    <w:rsid w:val="00D47425"/>
    <w:rsid w:val="00D47432"/>
    <w:rsid w:val="00D4744D"/>
    <w:rsid w:val="00D4748C"/>
    <w:rsid w:val="00D474B2"/>
    <w:rsid w:val="00D4759F"/>
    <w:rsid w:val="00D4762B"/>
    <w:rsid w:val="00D47642"/>
    <w:rsid w:val="00D476A4"/>
    <w:rsid w:val="00D476AE"/>
    <w:rsid w:val="00D4771E"/>
    <w:rsid w:val="00D4771F"/>
    <w:rsid w:val="00D47782"/>
    <w:rsid w:val="00D47795"/>
    <w:rsid w:val="00D477AE"/>
    <w:rsid w:val="00D477F6"/>
    <w:rsid w:val="00D47811"/>
    <w:rsid w:val="00D4782A"/>
    <w:rsid w:val="00D47838"/>
    <w:rsid w:val="00D47880"/>
    <w:rsid w:val="00D4789C"/>
    <w:rsid w:val="00D478BF"/>
    <w:rsid w:val="00D478C9"/>
    <w:rsid w:val="00D47948"/>
    <w:rsid w:val="00D479A3"/>
    <w:rsid w:val="00D47A14"/>
    <w:rsid w:val="00D47A20"/>
    <w:rsid w:val="00D47A47"/>
    <w:rsid w:val="00D47A72"/>
    <w:rsid w:val="00D47AA4"/>
    <w:rsid w:val="00D47AA9"/>
    <w:rsid w:val="00D47B2B"/>
    <w:rsid w:val="00D47C1A"/>
    <w:rsid w:val="00D47C48"/>
    <w:rsid w:val="00D47C65"/>
    <w:rsid w:val="00D47D0F"/>
    <w:rsid w:val="00D47D14"/>
    <w:rsid w:val="00D47D1C"/>
    <w:rsid w:val="00D47FEE"/>
    <w:rsid w:val="00D500B7"/>
    <w:rsid w:val="00D500F2"/>
    <w:rsid w:val="00D50123"/>
    <w:rsid w:val="00D5013E"/>
    <w:rsid w:val="00D50146"/>
    <w:rsid w:val="00D50164"/>
    <w:rsid w:val="00D50172"/>
    <w:rsid w:val="00D5019A"/>
    <w:rsid w:val="00D501AD"/>
    <w:rsid w:val="00D501CC"/>
    <w:rsid w:val="00D501D1"/>
    <w:rsid w:val="00D501D2"/>
    <w:rsid w:val="00D501D5"/>
    <w:rsid w:val="00D501EC"/>
    <w:rsid w:val="00D502B9"/>
    <w:rsid w:val="00D502E8"/>
    <w:rsid w:val="00D50339"/>
    <w:rsid w:val="00D50341"/>
    <w:rsid w:val="00D50367"/>
    <w:rsid w:val="00D50368"/>
    <w:rsid w:val="00D5039C"/>
    <w:rsid w:val="00D503BD"/>
    <w:rsid w:val="00D5043A"/>
    <w:rsid w:val="00D50448"/>
    <w:rsid w:val="00D504AA"/>
    <w:rsid w:val="00D50524"/>
    <w:rsid w:val="00D5054D"/>
    <w:rsid w:val="00D50598"/>
    <w:rsid w:val="00D50605"/>
    <w:rsid w:val="00D50620"/>
    <w:rsid w:val="00D5067A"/>
    <w:rsid w:val="00D506A2"/>
    <w:rsid w:val="00D506D1"/>
    <w:rsid w:val="00D506F9"/>
    <w:rsid w:val="00D50750"/>
    <w:rsid w:val="00D50751"/>
    <w:rsid w:val="00D50772"/>
    <w:rsid w:val="00D5080A"/>
    <w:rsid w:val="00D508D5"/>
    <w:rsid w:val="00D508E1"/>
    <w:rsid w:val="00D5093B"/>
    <w:rsid w:val="00D50969"/>
    <w:rsid w:val="00D509C0"/>
    <w:rsid w:val="00D50A46"/>
    <w:rsid w:val="00D50AAF"/>
    <w:rsid w:val="00D50B8C"/>
    <w:rsid w:val="00D50B8F"/>
    <w:rsid w:val="00D50C29"/>
    <w:rsid w:val="00D50C70"/>
    <w:rsid w:val="00D50C86"/>
    <w:rsid w:val="00D50DA8"/>
    <w:rsid w:val="00D50E04"/>
    <w:rsid w:val="00D50E23"/>
    <w:rsid w:val="00D50E45"/>
    <w:rsid w:val="00D50E50"/>
    <w:rsid w:val="00D50E7C"/>
    <w:rsid w:val="00D50E7D"/>
    <w:rsid w:val="00D50ED0"/>
    <w:rsid w:val="00D50ED4"/>
    <w:rsid w:val="00D50F03"/>
    <w:rsid w:val="00D50F18"/>
    <w:rsid w:val="00D50FB5"/>
    <w:rsid w:val="00D50FD4"/>
    <w:rsid w:val="00D5102B"/>
    <w:rsid w:val="00D510F6"/>
    <w:rsid w:val="00D511B7"/>
    <w:rsid w:val="00D51278"/>
    <w:rsid w:val="00D5127B"/>
    <w:rsid w:val="00D51290"/>
    <w:rsid w:val="00D512A5"/>
    <w:rsid w:val="00D51314"/>
    <w:rsid w:val="00D5145E"/>
    <w:rsid w:val="00D5147B"/>
    <w:rsid w:val="00D514C2"/>
    <w:rsid w:val="00D51544"/>
    <w:rsid w:val="00D51546"/>
    <w:rsid w:val="00D515EF"/>
    <w:rsid w:val="00D516AD"/>
    <w:rsid w:val="00D516CC"/>
    <w:rsid w:val="00D516DC"/>
    <w:rsid w:val="00D51712"/>
    <w:rsid w:val="00D517DF"/>
    <w:rsid w:val="00D517FA"/>
    <w:rsid w:val="00D51871"/>
    <w:rsid w:val="00D518C0"/>
    <w:rsid w:val="00D51927"/>
    <w:rsid w:val="00D51965"/>
    <w:rsid w:val="00D51976"/>
    <w:rsid w:val="00D5198D"/>
    <w:rsid w:val="00D519B0"/>
    <w:rsid w:val="00D51A7F"/>
    <w:rsid w:val="00D51ABF"/>
    <w:rsid w:val="00D51ADC"/>
    <w:rsid w:val="00D51B4D"/>
    <w:rsid w:val="00D51BE7"/>
    <w:rsid w:val="00D51CC7"/>
    <w:rsid w:val="00D51CDF"/>
    <w:rsid w:val="00D51D5D"/>
    <w:rsid w:val="00D51DA1"/>
    <w:rsid w:val="00D51DEB"/>
    <w:rsid w:val="00D51E09"/>
    <w:rsid w:val="00D51E35"/>
    <w:rsid w:val="00D51EB6"/>
    <w:rsid w:val="00D51F13"/>
    <w:rsid w:val="00D51F2E"/>
    <w:rsid w:val="00D51F73"/>
    <w:rsid w:val="00D51FC3"/>
    <w:rsid w:val="00D51FE3"/>
    <w:rsid w:val="00D52021"/>
    <w:rsid w:val="00D5203E"/>
    <w:rsid w:val="00D520B7"/>
    <w:rsid w:val="00D5213B"/>
    <w:rsid w:val="00D52166"/>
    <w:rsid w:val="00D52171"/>
    <w:rsid w:val="00D52178"/>
    <w:rsid w:val="00D52198"/>
    <w:rsid w:val="00D521A2"/>
    <w:rsid w:val="00D521C2"/>
    <w:rsid w:val="00D521CC"/>
    <w:rsid w:val="00D5224F"/>
    <w:rsid w:val="00D52260"/>
    <w:rsid w:val="00D5228D"/>
    <w:rsid w:val="00D522D5"/>
    <w:rsid w:val="00D52350"/>
    <w:rsid w:val="00D52391"/>
    <w:rsid w:val="00D52394"/>
    <w:rsid w:val="00D523B6"/>
    <w:rsid w:val="00D52427"/>
    <w:rsid w:val="00D52432"/>
    <w:rsid w:val="00D524B8"/>
    <w:rsid w:val="00D5258B"/>
    <w:rsid w:val="00D52716"/>
    <w:rsid w:val="00D52770"/>
    <w:rsid w:val="00D527F6"/>
    <w:rsid w:val="00D52852"/>
    <w:rsid w:val="00D5287B"/>
    <w:rsid w:val="00D52892"/>
    <w:rsid w:val="00D52894"/>
    <w:rsid w:val="00D528D4"/>
    <w:rsid w:val="00D528F6"/>
    <w:rsid w:val="00D528FF"/>
    <w:rsid w:val="00D52938"/>
    <w:rsid w:val="00D52A37"/>
    <w:rsid w:val="00D52A39"/>
    <w:rsid w:val="00D52A53"/>
    <w:rsid w:val="00D52A79"/>
    <w:rsid w:val="00D52AA3"/>
    <w:rsid w:val="00D52B22"/>
    <w:rsid w:val="00D52B60"/>
    <w:rsid w:val="00D52BF0"/>
    <w:rsid w:val="00D52BF1"/>
    <w:rsid w:val="00D52CD2"/>
    <w:rsid w:val="00D52D1B"/>
    <w:rsid w:val="00D52E1E"/>
    <w:rsid w:val="00D52E6E"/>
    <w:rsid w:val="00D52FC5"/>
    <w:rsid w:val="00D52FE0"/>
    <w:rsid w:val="00D52FE4"/>
    <w:rsid w:val="00D53035"/>
    <w:rsid w:val="00D530F8"/>
    <w:rsid w:val="00D5310F"/>
    <w:rsid w:val="00D531A3"/>
    <w:rsid w:val="00D531A7"/>
    <w:rsid w:val="00D531C7"/>
    <w:rsid w:val="00D531D4"/>
    <w:rsid w:val="00D531D7"/>
    <w:rsid w:val="00D531E8"/>
    <w:rsid w:val="00D53205"/>
    <w:rsid w:val="00D532B8"/>
    <w:rsid w:val="00D5334C"/>
    <w:rsid w:val="00D53396"/>
    <w:rsid w:val="00D53404"/>
    <w:rsid w:val="00D53429"/>
    <w:rsid w:val="00D5346A"/>
    <w:rsid w:val="00D53489"/>
    <w:rsid w:val="00D53514"/>
    <w:rsid w:val="00D53532"/>
    <w:rsid w:val="00D53548"/>
    <w:rsid w:val="00D535B7"/>
    <w:rsid w:val="00D53632"/>
    <w:rsid w:val="00D537AB"/>
    <w:rsid w:val="00D537AF"/>
    <w:rsid w:val="00D5380F"/>
    <w:rsid w:val="00D53868"/>
    <w:rsid w:val="00D53877"/>
    <w:rsid w:val="00D538D4"/>
    <w:rsid w:val="00D538F1"/>
    <w:rsid w:val="00D53961"/>
    <w:rsid w:val="00D539E7"/>
    <w:rsid w:val="00D539F3"/>
    <w:rsid w:val="00D53A5B"/>
    <w:rsid w:val="00D53AB5"/>
    <w:rsid w:val="00D53B00"/>
    <w:rsid w:val="00D53B0D"/>
    <w:rsid w:val="00D53B13"/>
    <w:rsid w:val="00D53B8C"/>
    <w:rsid w:val="00D53BCB"/>
    <w:rsid w:val="00D53C31"/>
    <w:rsid w:val="00D53C3E"/>
    <w:rsid w:val="00D53C57"/>
    <w:rsid w:val="00D53CEE"/>
    <w:rsid w:val="00D53D13"/>
    <w:rsid w:val="00D53D27"/>
    <w:rsid w:val="00D53D2D"/>
    <w:rsid w:val="00D53D32"/>
    <w:rsid w:val="00D53D99"/>
    <w:rsid w:val="00D53DE1"/>
    <w:rsid w:val="00D53EBB"/>
    <w:rsid w:val="00D53F17"/>
    <w:rsid w:val="00D53F44"/>
    <w:rsid w:val="00D53F8E"/>
    <w:rsid w:val="00D53FA4"/>
    <w:rsid w:val="00D54092"/>
    <w:rsid w:val="00D540A3"/>
    <w:rsid w:val="00D540C4"/>
    <w:rsid w:val="00D540ED"/>
    <w:rsid w:val="00D54128"/>
    <w:rsid w:val="00D541AE"/>
    <w:rsid w:val="00D542F3"/>
    <w:rsid w:val="00D54477"/>
    <w:rsid w:val="00D544A0"/>
    <w:rsid w:val="00D54509"/>
    <w:rsid w:val="00D5453B"/>
    <w:rsid w:val="00D5459B"/>
    <w:rsid w:val="00D54639"/>
    <w:rsid w:val="00D54783"/>
    <w:rsid w:val="00D54798"/>
    <w:rsid w:val="00D547C6"/>
    <w:rsid w:val="00D548AC"/>
    <w:rsid w:val="00D548F3"/>
    <w:rsid w:val="00D54962"/>
    <w:rsid w:val="00D54966"/>
    <w:rsid w:val="00D549D6"/>
    <w:rsid w:val="00D549F5"/>
    <w:rsid w:val="00D549FC"/>
    <w:rsid w:val="00D54A05"/>
    <w:rsid w:val="00D54A2D"/>
    <w:rsid w:val="00D54AC1"/>
    <w:rsid w:val="00D54B71"/>
    <w:rsid w:val="00D54B9A"/>
    <w:rsid w:val="00D54C0D"/>
    <w:rsid w:val="00D54C4C"/>
    <w:rsid w:val="00D54C8C"/>
    <w:rsid w:val="00D54CBC"/>
    <w:rsid w:val="00D54CC0"/>
    <w:rsid w:val="00D54D1B"/>
    <w:rsid w:val="00D54D4C"/>
    <w:rsid w:val="00D54D89"/>
    <w:rsid w:val="00D54DCA"/>
    <w:rsid w:val="00D54E2E"/>
    <w:rsid w:val="00D54E30"/>
    <w:rsid w:val="00D54EA9"/>
    <w:rsid w:val="00D54EEF"/>
    <w:rsid w:val="00D54F46"/>
    <w:rsid w:val="00D54F4F"/>
    <w:rsid w:val="00D54F83"/>
    <w:rsid w:val="00D55043"/>
    <w:rsid w:val="00D5512F"/>
    <w:rsid w:val="00D5515E"/>
    <w:rsid w:val="00D55181"/>
    <w:rsid w:val="00D551E7"/>
    <w:rsid w:val="00D551F7"/>
    <w:rsid w:val="00D5522D"/>
    <w:rsid w:val="00D55236"/>
    <w:rsid w:val="00D55245"/>
    <w:rsid w:val="00D5528F"/>
    <w:rsid w:val="00D552BB"/>
    <w:rsid w:val="00D5537A"/>
    <w:rsid w:val="00D553B5"/>
    <w:rsid w:val="00D553E2"/>
    <w:rsid w:val="00D553EF"/>
    <w:rsid w:val="00D55405"/>
    <w:rsid w:val="00D55406"/>
    <w:rsid w:val="00D5547A"/>
    <w:rsid w:val="00D5552E"/>
    <w:rsid w:val="00D55561"/>
    <w:rsid w:val="00D55643"/>
    <w:rsid w:val="00D55887"/>
    <w:rsid w:val="00D55896"/>
    <w:rsid w:val="00D5596B"/>
    <w:rsid w:val="00D55979"/>
    <w:rsid w:val="00D559E8"/>
    <w:rsid w:val="00D55A47"/>
    <w:rsid w:val="00D55A75"/>
    <w:rsid w:val="00D55AB4"/>
    <w:rsid w:val="00D55AC2"/>
    <w:rsid w:val="00D55AD8"/>
    <w:rsid w:val="00D55AF3"/>
    <w:rsid w:val="00D55B38"/>
    <w:rsid w:val="00D55BFC"/>
    <w:rsid w:val="00D55C9A"/>
    <w:rsid w:val="00D55CBD"/>
    <w:rsid w:val="00D55DA7"/>
    <w:rsid w:val="00D55DC4"/>
    <w:rsid w:val="00D55E2C"/>
    <w:rsid w:val="00D55E39"/>
    <w:rsid w:val="00D55E73"/>
    <w:rsid w:val="00D55EB0"/>
    <w:rsid w:val="00D55F0A"/>
    <w:rsid w:val="00D55F0D"/>
    <w:rsid w:val="00D55F25"/>
    <w:rsid w:val="00D55F36"/>
    <w:rsid w:val="00D55F6D"/>
    <w:rsid w:val="00D55FBA"/>
    <w:rsid w:val="00D55FC4"/>
    <w:rsid w:val="00D56000"/>
    <w:rsid w:val="00D56022"/>
    <w:rsid w:val="00D56172"/>
    <w:rsid w:val="00D561C6"/>
    <w:rsid w:val="00D561C8"/>
    <w:rsid w:val="00D562DE"/>
    <w:rsid w:val="00D562E6"/>
    <w:rsid w:val="00D56317"/>
    <w:rsid w:val="00D5639F"/>
    <w:rsid w:val="00D5642B"/>
    <w:rsid w:val="00D5642C"/>
    <w:rsid w:val="00D56462"/>
    <w:rsid w:val="00D56468"/>
    <w:rsid w:val="00D56558"/>
    <w:rsid w:val="00D565F2"/>
    <w:rsid w:val="00D5660F"/>
    <w:rsid w:val="00D56659"/>
    <w:rsid w:val="00D56677"/>
    <w:rsid w:val="00D5667D"/>
    <w:rsid w:val="00D56680"/>
    <w:rsid w:val="00D566B5"/>
    <w:rsid w:val="00D56700"/>
    <w:rsid w:val="00D56703"/>
    <w:rsid w:val="00D567C1"/>
    <w:rsid w:val="00D56917"/>
    <w:rsid w:val="00D56987"/>
    <w:rsid w:val="00D569BD"/>
    <w:rsid w:val="00D569D4"/>
    <w:rsid w:val="00D569DE"/>
    <w:rsid w:val="00D569E2"/>
    <w:rsid w:val="00D56A08"/>
    <w:rsid w:val="00D56A0D"/>
    <w:rsid w:val="00D56A4D"/>
    <w:rsid w:val="00D56A78"/>
    <w:rsid w:val="00D56AE1"/>
    <w:rsid w:val="00D56B1C"/>
    <w:rsid w:val="00D56B9E"/>
    <w:rsid w:val="00D56BA3"/>
    <w:rsid w:val="00D56BA8"/>
    <w:rsid w:val="00D56BB0"/>
    <w:rsid w:val="00D56BB1"/>
    <w:rsid w:val="00D56CDB"/>
    <w:rsid w:val="00D56CE0"/>
    <w:rsid w:val="00D56CE5"/>
    <w:rsid w:val="00D56D17"/>
    <w:rsid w:val="00D56D21"/>
    <w:rsid w:val="00D56E54"/>
    <w:rsid w:val="00D56F94"/>
    <w:rsid w:val="00D56F96"/>
    <w:rsid w:val="00D56F98"/>
    <w:rsid w:val="00D56FBC"/>
    <w:rsid w:val="00D5704F"/>
    <w:rsid w:val="00D57167"/>
    <w:rsid w:val="00D5719F"/>
    <w:rsid w:val="00D571C6"/>
    <w:rsid w:val="00D57206"/>
    <w:rsid w:val="00D57230"/>
    <w:rsid w:val="00D57270"/>
    <w:rsid w:val="00D57292"/>
    <w:rsid w:val="00D572D0"/>
    <w:rsid w:val="00D572D8"/>
    <w:rsid w:val="00D572DF"/>
    <w:rsid w:val="00D57317"/>
    <w:rsid w:val="00D57332"/>
    <w:rsid w:val="00D57364"/>
    <w:rsid w:val="00D5737E"/>
    <w:rsid w:val="00D573AD"/>
    <w:rsid w:val="00D57448"/>
    <w:rsid w:val="00D5748D"/>
    <w:rsid w:val="00D574CA"/>
    <w:rsid w:val="00D574CF"/>
    <w:rsid w:val="00D5753A"/>
    <w:rsid w:val="00D5766D"/>
    <w:rsid w:val="00D5768B"/>
    <w:rsid w:val="00D5769B"/>
    <w:rsid w:val="00D5769E"/>
    <w:rsid w:val="00D576CD"/>
    <w:rsid w:val="00D576F0"/>
    <w:rsid w:val="00D57711"/>
    <w:rsid w:val="00D57786"/>
    <w:rsid w:val="00D577A3"/>
    <w:rsid w:val="00D577D5"/>
    <w:rsid w:val="00D577E6"/>
    <w:rsid w:val="00D57864"/>
    <w:rsid w:val="00D578D9"/>
    <w:rsid w:val="00D579F7"/>
    <w:rsid w:val="00D57AE7"/>
    <w:rsid w:val="00D57BA2"/>
    <w:rsid w:val="00D57BF5"/>
    <w:rsid w:val="00D57C1F"/>
    <w:rsid w:val="00D57C2C"/>
    <w:rsid w:val="00D57C78"/>
    <w:rsid w:val="00D57CD8"/>
    <w:rsid w:val="00D57CE7"/>
    <w:rsid w:val="00D57D72"/>
    <w:rsid w:val="00D57D9E"/>
    <w:rsid w:val="00D57DAD"/>
    <w:rsid w:val="00D57DF1"/>
    <w:rsid w:val="00D57E27"/>
    <w:rsid w:val="00D57E2D"/>
    <w:rsid w:val="00D57E3B"/>
    <w:rsid w:val="00D57E3C"/>
    <w:rsid w:val="00D57EA4"/>
    <w:rsid w:val="00D57F34"/>
    <w:rsid w:val="00D57F43"/>
    <w:rsid w:val="00D60049"/>
    <w:rsid w:val="00D60050"/>
    <w:rsid w:val="00D60086"/>
    <w:rsid w:val="00D600AD"/>
    <w:rsid w:val="00D600FB"/>
    <w:rsid w:val="00D60144"/>
    <w:rsid w:val="00D60147"/>
    <w:rsid w:val="00D6018A"/>
    <w:rsid w:val="00D601BC"/>
    <w:rsid w:val="00D60251"/>
    <w:rsid w:val="00D60289"/>
    <w:rsid w:val="00D602AE"/>
    <w:rsid w:val="00D6031D"/>
    <w:rsid w:val="00D6032A"/>
    <w:rsid w:val="00D6033D"/>
    <w:rsid w:val="00D60379"/>
    <w:rsid w:val="00D604C4"/>
    <w:rsid w:val="00D604F1"/>
    <w:rsid w:val="00D60565"/>
    <w:rsid w:val="00D605B8"/>
    <w:rsid w:val="00D60632"/>
    <w:rsid w:val="00D606B1"/>
    <w:rsid w:val="00D606CA"/>
    <w:rsid w:val="00D6071D"/>
    <w:rsid w:val="00D60743"/>
    <w:rsid w:val="00D60759"/>
    <w:rsid w:val="00D607F2"/>
    <w:rsid w:val="00D60943"/>
    <w:rsid w:val="00D60957"/>
    <w:rsid w:val="00D60975"/>
    <w:rsid w:val="00D609C1"/>
    <w:rsid w:val="00D60A64"/>
    <w:rsid w:val="00D60AD5"/>
    <w:rsid w:val="00D60B5B"/>
    <w:rsid w:val="00D60B66"/>
    <w:rsid w:val="00D60BEF"/>
    <w:rsid w:val="00D60C6C"/>
    <w:rsid w:val="00D60C94"/>
    <w:rsid w:val="00D60D0B"/>
    <w:rsid w:val="00D60D22"/>
    <w:rsid w:val="00D60DC9"/>
    <w:rsid w:val="00D60DF2"/>
    <w:rsid w:val="00D60E10"/>
    <w:rsid w:val="00D60E78"/>
    <w:rsid w:val="00D60E87"/>
    <w:rsid w:val="00D60E95"/>
    <w:rsid w:val="00D60ECC"/>
    <w:rsid w:val="00D60ED4"/>
    <w:rsid w:val="00D60EFB"/>
    <w:rsid w:val="00D6101B"/>
    <w:rsid w:val="00D6103D"/>
    <w:rsid w:val="00D610F2"/>
    <w:rsid w:val="00D61127"/>
    <w:rsid w:val="00D61206"/>
    <w:rsid w:val="00D61279"/>
    <w:rsid w:val="00D61302"/>
    <w:rsid w:val="00D61361"/>
    <w:rsid w:val="00D61415"/>
    <w:rsid w:val="00D61417"/>
    <w:rsid w:val="00D6145D"/>
    <w:rsid w:val="00D6152E"/>
    <w:rsid w:val="00D61533"/>
    <w:rsid w:val="00D61634"/>
    <w:rsid w:val="00D61669"/>
    <w:rsid w:val="00D6170C"/>
    <w:rsid w:val="00D6170D"/>
    <w:rsid w:val="00D6178D"/>
    <w:rsid w:val="00D6179E"/>
    <w:rsid w:val="00D618DD"/>
    <w:rsid w:val="00D618FF"/>
    <w:rsid w:val="00D6190C"/>
    <w:rsid w:val="00D61918"/>
    <w:rsid w:val="00D619AE"/>
    <w:rsid w:val="00D619E2"/>
    <w:rsid w:val="00D619FF"/>
    <w:rsid w:val="00D61A57"/>
    <w:rsid w:val="00D61A61"/>
    <w:rsid w:val="00D61B19"/>
    <w:rsid w:val="00D61B29"/>
    <w:rsid w:val="00D61B6E"/>
    <w:rsid w:val="00D61B76"/>
    <w:rsid w:val="00D61B97"/>
    <w:rsid w:val="00D61BCB"/>
    <w:rsid w:val="00D61C1F"/>
    <w:rsid w:val="00D61CC6"/>
    <w:rsid w:val="00D61CEB"/>
    <w:rsid w:val="00D61CFA"/>
    <w:rsid w:val="00D61DAA"/>
    <w:rsid w:val="00D61DB8"/>
    <w:rsid w:val="00D61DD7"/>
    <w:rsid w:val="00D61F0D"/>
    <w:rsid w:val="00D61F0E"/>
    <w:rsid w:val="00D6201A"/>
    <w:rsid w:val="00D62034"/>
    <w:rsid w:val="00D6209C"/>
    <w:rsid w:val="00D62121"/>
    <w:rsid w:val="00D6213E"/>
    <w:rsid w:val="00D62177"/>
    <w:rsid w:val="00D62234"/>
    <w:rsid w:val="00D62262"/>
    <w:rsid w:val="00D622DC"/>
    <w:rsid w:val="00D622E5"/>
    <w:rsid w:val="00D6234C"/>
    <w:rsid w:val="00D623F2"/>
    <w:rsid w:val="00D62478"/>
    <w:rsid w:val="00D6248D"/>
    <w:rsid w:val="00D624A4"/>
    <w:rsid w:val="00D624D6"/>
    <w:rsid w:val="00D62587"/>
    <w:rsid w:val="00D6258F"/>
    <w:rsid w:val="00D625CD"/>
    <w:rsid w:val="00D625D0"/>
    <w:rsid w:val="00D625E8"/>
    <w:rsid w:val="00D62615"/>
    <w:rsid w:val="00D62627"/>
    <w:rsid w:val="00D626FD"/>
    <w:rsid w:val="00D62721"/>
    <w:rsid w:val="00D62775"/>
    <w:rsid w:val="00D6277F"/>
    <w:rsid w:val="00D6291B"/>
    <w:rsid w:val="00D62920"/>
    <w:rsid w:val="00D62969"/>
    <w:rsid w:val="00D62A3E"/>
    <w:rsid w:val="00D62AC5"/>
    <w:rsid w:val="00D62BB0"/>
    <w:rsid w:val="00D62CD3"/>
    <w:rsid w:val="00D62CFE"/>
    <w:rsid w:val="00D62D44"/>
    <w:rsid w:val="00D62D81"/>
    <w:rsid w:val="00D62DCC"/>
    <w:rsid w:val="00D62DE4"/>
    <w:rsid w:val="00D62E17"/>
    <w:rsid w:val="00D62E28"/>
    <w:rsid w:val="00D62E86"/>
    <w:rsid w:val="00D62EBC"/>
    <w:rsid w:val="00D62EDF"/>
    <w:rsid w:val="00D62EFB"/>
    <w:rsid w:val="00D62F18"/>
    <w:rsid w:val="00D62F38"/>
    <w:rsid w:val="00D62F5B"/>
    <w:rsid w:val="00D62FC7"/>
    <w:rsid w:val="00D62FDE"/>
    <w:rsid w:val="00D630B7"/>
    <w:rsid w:val="00D630D4"/>
    <w:rsid w:val="00D630D9"/>
    <w:rsid w:val="00D630E1"/>
    <w:rsid w:val="00D63194"/>
    <w:rsid w:val="00D6319E"/>
    <w:rsid w:val="00D631FD"/>
    <w:rsid w:val="00D6330F"/>
    <w:rsid w:val="00D63314"/>
    <w:rsid w:val="00D63345"/>
    <w:rsid w:val="00D6337B"/>
    <w:rsid w:val="00D6337D"/>
    <w:rsid w:val="00D6345C"/>
    <w:rsid w:val="00D63493"/>
    <w:rsid w:val="00D634E7"/>
    <w:rsid w:val="00D6350C"/>
    <w:rsid w:val="00D63543"/>
    <w:rsid w:val="00D635B3"/>
    <w:rsid w:val="00D6361C"/>
    <w:rsid w:val="00D6364F"/>
    <w:rsid w:val="00D6370B"/>
    <w:rsid w:val="00D6377B"/>
    <w:rsid w:val="00D63795"/>
    <w:rsid w:val="00D63796"/>
    <w:rsid w:val="00D637A1"/>
    <w:rsid w:val="00D637A2"/>
    <w:rsid w:val="00D63948"/>
    <w:rsid w:val="00D6394A"/>
    <w:rsid w:val="00D63961"/>
    <w:rsid w:val="00D63965"/>
    <w:rsid w:val="00D639AC"/>
    <w:rsid w:val="00D639EF"/>
    <w:rsid w:val="00D63A3F"/>
    <w:rsid w:val="00D63AA2"/>
    <w:rsid w:val="00D63AD3"/>
    <w:rsid w:val="00D63B3C"/>
    <w:rsid w:val="00D63BC9"/>
    <w:rsid w:val="00D63CA0"/>
    <w:rsid w:val="00D63CCE"/>
    <w:rsid w:val="00D63D7D"/>
    <w:rsid w:val="00D63DB9"/>
    <w:rsid w:val="00D63DFC"/>
    <w:rsid w:val="00D63E05"/>
    <w:rsid w:val="00D63E87"/>
    <w:rsid w:val="00D63F9A"/>
    <w:rsid w:val="00D63FFD"/>
    <w:rsid w:val="00D6403E"/>
    <w:rsid w:val="00D64091"/>
    <w:rsid w:val="00D640D4"/>
    <w:rsid w:val="00D640F1"/>
    <w:rsid w:val="00D64189"/>
    <w:rsid w:val="00D6418E"/>
    <w:rsid w:val="00D64199"/>
    <w:rsid w:val="00D641AC"/>
    <w:rsid w:val="00D641F9"/>
    <w:rsid w:val="00D6421E"/>
    <w:rsid w:val="00D64237"/>
    <w:rsid w:val="00D6425D"/>
    <w:rsid w:val="00D6429E"/>
    <w:rsid w:val="00D642CD"/>
    <w:rsid w:val="00D64354"/>
    <w:rsid w:val="00D643B9"/>
    <w:rsid w:val="00D643CC"/>
    <w:rsid w:val="00D643D5"/>
    <w:rsid w:val="00D64407"/>
    <w:rsid w:val="00D64487"/>
    <w:rsid w:val="00D64488"/>
    <w:rsid w:val="00D64517"/>
    <w:rsid w:val="00D64563"/>
    <w:rsid w:val="00D64572"/>
    <w:rsid w:val="00D645A3"/>
    <w:rsid w:val="00D645C1"/>
    <w:rsid w:val="00D64656"/>
    <w:rsid w:val="00D646D6"/>
    <w:rsid w:val="00D646FB"/>
    <w:rsid w:val="00D64740"/>
    <w:rsid w:val="00D64750"/>
    <w:rsid w:val="00D647B1"/>
    <w:rsid w:val="00D647D8"/>
    <w:rsid w:val="00D6487F"/>
    <w:rsid w:val="00D64886"/>
    <w:rsid w:val="00D6489B"/>
    <w:rsid w:val="00D648BA"/>
    <w:rsid w:val="00D6498D"/>
    <w:rsid w:val="00D649BD"/>
    <w:rsid w:val="00D64A0D"/>
    <w:rsid w:val="00D64A6C"/>
    <w:rsid w:val="00D64A70"/>
    <w:rsid w:val="00D64A85"/>
    <w:rsid w:val="00D64C1F"/>
    <w:rsid w:val="00D64C6C"/>
    <w:rsid w:val="00D64D31"/>
    <w:rsid w:val="00D64D43"/>
    <w:rsid w:val="00D64DF5"/>
    <w:rsid w:val="00D64E5C"/>
    <w:rsid w:val="00D64E65"/>
    <w:rsid w:val="00D64EA5"/>
    <w:rsid w:val="00D64F32"/>
    <w:rsid w:val="00D64F82"/>
    <w:rsid w:val="00D64FF6"/>
    <w:rsid w:val="00D65015"/>
    <w:rsid w:val="00D65036"/>
    <w:rsid w:val="00D65048"/>
    <w:rsid w:val="00D6505E"/>
    <w:rsid w:val="00D650DB"/>
    <w:rsid w:val="00D650DF"/>
    <w:rsid w:val="00D65162"/>
    <w:rsid w:val="00D65167"/>
    <w:rsid w:val="00D651A7"/>
    <w:rsid w:val="00D651CC"/>
    <w:rsid w:val="00D651F2"/>
    <w:rsid w:val="00D651F7"/>
    <w:rsid w:val="00D65200"/>
    <w:rsid w:val="00D6528C"/>
    <w:rsid w:val="00D652AB"/>
    <w:rsid w:val="00D65375"/>
    <w:rsid w:val="00D653E1"/>
    <w:rsid w:val="00D6542D"/>
    <w:rsid w:val="00D65436"/>
    <w:rsid w:val="00D65438"/>
    <w:rsid w:val="00D65476"/>
    <w:rsid w:val="00D6547F"/>
    <w:rsid w:val="00D65480"/>
    <w:rsid w:val="00D65559"/>
    <w:rsid w:val="00D655C7"/>
    <w:rsid w:val="00D655DB"/>
    <w:rsid w:val="00D655EC"/>
    <w:rsid w:val="00D65687"/>
    <w:rsid w:val="00D6568B"/>
    <w:rsid w:val="00D6570B"/>
    <w:rsid w:val="00D65758"/>
    <w:rsid w:val="00D65780"/>
    <w:rsid w:val="00D6578B"/>
    <w:rsid w:val="00D6585E"/>
    <w:rsid w:val="00D65860"/>
    <w:rsid w:val="00D6586E"/>
    <w:rsid w:val="00D658C7"/>
    <w:rsid w:val="00D65959"/>
    <w:rsid w:val="00D65984"/>
    <w:rsid w:val="00D65A03"/>
    <w:rsid w:val="00D65A1D"/>
    <w:rsid w:val="00D65A3D"/>
    <w:rsid w:val="00D65A9C"/>
    <w:rsid w:val="00D65AB7"/>
    <w:rsid w:val="00D65ABA"/>
    <w:rsid w:val="00D65C08"/>
    <w:rsid w:val="00D65C7B"/>
    <w:rsid w:val="00D65CF9"/>
    <w:rsid w:val="00D65D07"/>
    <w:rsid w:val="00D65D0B"/>
    <w:rsid w:val="00D65D33"/>
    <w:rsid w:val="00D65D75"/>
    <w:rsid w:val="00D65D8C"/>
    <w:rsid w:val="00D65D99"/>
    <w:rsid w:val="00D65DE2"/>
    <w:rsid w:val="00D65EBE"/>
    <w:rsid w:val="00D65EFC"/>
    <w:rsid w:val="00D65F7D"/>
    <w:rsid w:val="00D66015"/>
    <w:rsid w:val="00D6601F"/>
    <w:rsid w:val="00D6606A"/>
    <w:rsid w:val="00D660B9"/>
    <w:rsid w:val="00D66104"/>
    <w:rsid w:val="00D66274"/>
    <w:rsid w:val="00D6628F"/>
    <w:rsid w:val="00D662B6"/>
    <w:rsid w:val="00D662CF"/>
    <w:rsid w:val="00D66315"/>
    <w:rsid w:val="00D663C0"/>
    <w:rsid w:val="00D663D5"/>
    <w:rsid w:val="00D663F3"/>
    <w:rsid w:val="00D66426"/>
    <w:rsid w:val="00D66469"/>
    <w:rsid w:val="00D664E4"/>
    <w:rsid w:val="00D664FA"/>
    <w:rsid w:val="00D6659D"/>
    <w:rsid w:val="00D6663F"/>
    <w:rsid w:val="00D666DA"/>
    <w:rsid w:val="00D66776"/>
    <w:rsid w:val="00D66778"/>
    <w:rsid w:val="00D667F5"/>
    <w:rsid w:val="00D66890"/>
    <w:rsid w:val="00D6689B"/>
    <w:rsid w:val="00D668A6"/>
    <w:rsid w:val="00D6697A"/>
    <w:rsid w:val="00D669B3"/>
    <w:rsid w:val="00D669D6"/>
    <w:rsid w:val="00D669E1"/>
    <w:rsid w:val="00D669F5"/>
    <w:rsid w:val="00D66A6A"/>
    <w:rsid w:val="00D66AA2"/>
    <w:rsid w:val="00D66AF6"/>
    <w:rsid w:val="00D66B3C"/>
    <w:rsid w:val="00D66BF5"/>
    <w:rsid w:val="00D66C79"/>
    <w:rsid w:val="00D66CF6"/>
    <w:rsid w:val="00D66D59"/>
    <w:rsid w:val="00D66D68"/>
    <w:rsid w:val="00D66EAE"/>
    <w:rsid w:val="00D66EC1"/>
    <w:rsid w:val="00D66F16"/>
    <w:rsid w:val="00D66F19"/>
    <w:rsid w:val="00D67001"/>
    <w:rsid w:val="00D6703B"/>
    <w:rsid w:val="00D670CF"/>
    <w:rsid w:val="00D67172"/>
    <w:rsid w:val="00D67195"/>
    <w:rsid w:val="00D671C9"/>
    <w:rsid w:val="00D671E1"/>
    <w:rsid w:val="00D671F7"/>
    <w:rsid w:val="00D67234"/>
    <w:rsid w:val="00D67271"/>
    <w:rsid w:val="00D672A0"/>
    <w:rsid w:val="00D672D5"/>
    <w:rsid w:val="00D67343"/>
    <w:rsid w:val="00D673C7"/>
    <w:rsid w:val="00D673F6"/>
    <w:rsid w:val="00D673FB"/>
    <w:rsid w:val="00D674C3"/>
    <w:rsid w:val="00D67521"/>
    <w:rsid w:val="00D67560"/>
    <w:rsid w:val="00D67584"/>
    <w:rsid w:val="00D675F7"/>
    <w:rsid w:val="00D67643"/>
    <w:rsid w:val="00D676AB"/>
    <w:rsid w:val="00D676B0"/>
    <w:rsid w:val="00D677A2"/>
    <w:rsid w:val="00D677C4"/>
    <w:rsid w:val="00D67844"/>
    <w:rsid w:val="00D678CA"/>
    <w:rsid w:val="00D6793D"/>
    <w:rsid w:val="00D679DE"/>
    <w:rsid w:val="00D67A2D"/>
    <w:rsid w:val="00D67A2F"/>
    <w:rsid w:val="00D67A90"/>
    <w:rsid w:val="00D67AB4"/>
    <w:rsid w:val="00D67ADE"/>
    <w:rsid w:val="00D67B0C"/>
    <w:rsid w:val="00D67B12"/>
    <w:rsid w:val="00D67B6B"/>
    <w:rsid w:val="00D67BA7"/>
    <w:rsid w:val="00D67BA8"/>
    <w:rsid w:val="00D67BF7"/>
    <w:rsid w:val="00D67CB4"/>
    <w:rsid w:val="00D67D58"/>
    <w:rsid w:val="00D67D8B"/>
    <w:rsid w:val="00D67E58"/>
    <w:rsid w:val="00D67E68"/>
    <w:rsid w:val="00D67E7B"/>
    <w:rsid w:val="00D67EE0"/>
    <w:rsid w:val="00D67F0C"/>
    <w:rsid w:val="00D67F54"/>
    <w:rsid w:val="00D67FE1"/>
    <w:rsid w:val="00D70085"/>
    <w:rsid w:val="00D700A1"/>
    <w:rsid w:val="00D700D4"/>
    <w:rsid w:val="00D7012D"/>
    <w:rsid w:val="00D70237"/>
    <w:rsid w:val="00D702A1"/>
    <w:rsid w:val="00D702F8"/>
    <w:rsid w:val="00D7036E"/>
    <w:rsid w:val="00D70380"/>
    <w:rsid w:val="00D70388"/>
    <w:rsid w:val="00D703A4"/>
    <w:rsid w:val="00D7040D"/>
    <w:rsid w:val="00D70418"/>
    <w:rsid w:val="00D70440"/>
    <w:rsid w:val="00D70463"/>
    <w:rsid w:val="00D7051E"/>
    <w:rsid w:val="00D7052B"/>
    <w:rsid w:val="00D70533"/>
    <w:rsid w:val="00D7053E"/>
    <w:rsid w:val="00D706C9"/>
    <w:rsid w:val="00D70776"/>
    <w:rsid w:val="00D70780"/>
    <w:rsid w:val="00D707CF"/>
    <w:rsid w:val="00D707FC"/>
    <w:rsid w:val="00D7084A"/>
    <w:rsid w:val="00D7086C"/>
    <w:rsid w:val="00D7098D"/>
    <w:rsid w:val="00D709F9"/>
    <w:rsid w:val="00D70A46"/>
    <w:rsid w:val="00D70A59"/>
    <w:rsid w:val="00D70AA1"/>
    <w:rsid w:val="00D70AAA"/>
    <w:rsid w:val="00D70AC5"/>
    <w:rsid w:val="00D70B47"/>
    <w:rsid w:val="00D70B5A"/>
    <w:rsid w:val="00D70BB2"/>
    <w:rsid w:val="00D70BD5"/>
    <w:rsid w:val="00D70C6A"/>
    <w:rsid w:val="00D70CCC"/>
    <w:rsid w:val="00D70CCF"/>
    <w:rsid w:val="00D70D01"/>
    <w:rsid w:val="00D70D2D"/>
    <w:rsid w:val="00D70DD6"/>
    <w:rsid w:val="00D70E42"/>
    <w:rsid w:val="00D70E43"/>
    <w:rsid w:val="00D70E7E"/>
    <w:rsid w:val="00D70EDA"/>
    <w:rsid w:val="00D70F11"/>
    <w:rsid w:val="00D70F61"/>
    <w:rsid w:val="00D70F6E"/>
    <w:rsid w:val="00D70F9D"/>
    <w:rsid w:val="00D70FAC"/>
    <w:rsid w:val="00D70FD8"/>
    <w:rsid w:val="00D70FF6"/>
    <w:rsid w:val="00D7106A"/>
    <w:rsid w:val="00D710A9"/>
    <w:rsid w:val="00D7110F"/>
    <w:rsid w:val="00D71175"/>
    <w:rsid w:val="00D711A0"/>
    <w:rsid w:val="00D711BC"/>
    <w:rsid w:val="00D711C8"/>
    <w:rsid w:val="00D7120D"/>
    <w:rsid w:val="00D7122E"/>
    <w:rsid w:val="00D7124E"/>
    <w:rsid w:val="00D713E7"/>
    <w:rsid w:val="00D7143B"/>
    <w:rsid w:val="00D7147E"/>
    <w:rsid w:val="00D71503"/>
    <w:rsid w:val="00D71524"/>
    <w:rsid w:val="00D71560"/>
    <w:rsid w:val="00D715F5"/>
    <w:rsid w:val="00D7162C"/>
    <w:rsid w:val="00D716DD"/>
    <w:rsid w:val="00D717E9"/>
    <w:rsid w:val="00D717FC"/>
    <w:rsid w:val="00D71843"/>
    <w:rsid w:val="00D7184C"/>
    <w:rsid w:val="00D7185D"/>
    <w:rsid w:val="00D71915"/>
    <w:rsid w:val="00D719D7"/>
    <w:rsid w:val="00D719F0"/>
    <w:rsid w:val="00D71A4B"/>
    <w:rsid w:val="00D71A68"/>
    <w:rsid w:val="00D71A97"/>
    <w:rsid w:val="00D71AF3"/>
    <w:rsid w:val="00D71B6B"/>
    <w:rsid w:val="00D71B7B"/>
    <w:rsid w:val="00D71B97"/>
    <w:rsid w:val="00D71BA3"/>
    <w:rsid w:val="00D71BF3"/>
    <w:rsid w:val="00D71CDA"/>
    <w:rsid w:val="00D71DB7"/>
    <w:rsid w:val="00D71E37"/>
    <w:rsid w:val="00D71E5A"/>
    <w:rsid w:val="00D71E7D"/>
    <w:rsid w:val="00D71ED2"/>
    <w:rsid w:val="00D71F03"/>
    <w:rsid w:val="00D72080"/>
    <w:rsid w:val="00D72088"/>
    <w:rsid w:val="00D7209E"/>
    <w:rsid w:val="00D720AF"/>
    <w:rsid w:val="00D720D9"/>
    <w:rsid w:val="00D7218D"/>
    <w:rsid w:val="00D7219A"/>
    <w:rsid w:val="00D721D6"/>
    <w:rsid w:val="00D72230"/>
    <w:rsid w:val="00D722B0"/>
    <w:rsid w:val="00D7234A"/>
    <w:rsid w:val="00D7239E"/>
    <w:rsid w:val="00D72464"/>
    <w:rsid w:val="00D724A3"/>
    <w:rsid w:val="00D724CB"/>
    <w:rsid w:val="00D724E8"/>
    <w:rsid w:val="00D72585"/>
    <w:rsid w:val="00D72617"/>
    <w:rsid w:val="00D7277F"/>
    <w:rsid w:val="00D727CC"/>
    <w:rsid w:val="00D72826"/>
    <w:rsid w:val="00D72884"/>
    <w:rsid w:val="00D728AC"/>
    <w:rsid w:val="00D728FA"/>
    <w:rsid w:val="00D72927"/>
    <w:rsid w:val="00D7295F"/>
    <w:rsid w:val="00D72980"/>
    <w:rsid w:val="00D729A2"/>
    <w:rsid w:val="00D729BC"/>
    <w:rsid w:val="00D729DF"/>
    <w:rsid w:val="00D72A17"/>
    <w:rsid w:val="00D72A65"/>
    <w:rsid w:val="00D72AC6"/>
    <w:rsid w:val="00D72BA7"/>
    <w:rsid w:val="00D72C18"/>
    <w:rsid w:val="00D72C9B"/>
    <w:rsid w:val="00D72CBF"/>
    <w:rsid w:val="00D72D3D"/>
    <w:rsid w:val="00D72DA5"/>
    <w:rsid w:val="00D72DCE"/>
    <w:rsid w:val="00D72EC1"/>
    <w:rsid w:val="00D72ECA"/>
    <w:rsid w:val="00D72ED0"/>
    <w:rsid w:val="00D72F3B"/>
    <w:rsid w:val="00D72FB3"/>
    <w:rsid w:val="00D72FDE"/>
    <w:rsid w:val="00D73072"/>
    <w:rsid w:val="00D730A2"/>
    <w:rsid w:val="00D730D4"/>
    <w:rsid w:val="00D73101"/>
    <w:rsid w:val="00D73131"/>
    <w:rsid w:val="00D73170"/>
    <w:rsid w:val="00D73221"/>
    <w:rsid w:val="00D73234"/>
    <w:rsid w:val="00D73321"/>
    <w:rsid w:val="00D73328"/>
    <w:rsid w:val="00D7333C"/>
    <w:rsid w:val="00D73374"/>
    <w:rsid w:val="00D73391"/>
    <w:rsid w:val="00D733B3"/>
    <w:rsid w:val="00D733BC"/>
    <w:rsid w:val="00D734C3"/>
    <w:rsid w:val="00D734C5"/>
    <w:rsid w:val="00D734DB"/>
    <w:rsid w:val="00D73584"/>
    <w:rsid w:val="00D73587"/>
    <w:rsid w:val="00D735A3"/>
    <w:rsid w:val="00D735B5"/>
    <w:rsid w:val="00D735BD"/>
    <w:rsid w:val="00D73644"/>
    <w:rsid w:val="00D73790"/>
    <w:rsid w:val="00D73801"/>
    <w:rsid w:val="00D7384C"/>
    <w:rsid w:val="00D738D7"/>
    <w:rsid w:val="00D73917"/>
    <w:rsid w:val="00D7397A"/>
    <w:rsid w:val="00D7397E"/>
    <w:rsid w:val="00D7397F"/>
    <w:rsid w:val="00D73997"/>
    <w:rsid w:val="00D739ED"/>
    <w:rsid w:val="00D73A4C"/>
    <w:rsid w:val="00D73A8A"/>
    <w:rsid w:val="00D73B35"/>
    <w:rsid w:val="00D73BFE"/>
    <w:rsid w:val="00D73C01"/>
    <w:rsid w:val="00D73C44"/>
    <w:rsid w:val="00D73C58"/>
    <w:rsid w:val="00D73CE0"/>
    <w:rsid w:val="00D73CFC"/>
    <w:rsid w:val="00D73D6A"/>
    <w:rsid w:val="00D73D7D"/>
    <w:rsid w:val="00D73E23"/>
    <w:rsid w:val="00D73ECA"/>
    <w:rsid w:val="00D73ED3"/>
    <w:rsid w:val="00D73F06"/>
    <w:rsid w:val="00D73FA6"/>
    <w:rsid w:val="00D740E4"/>
    <w:rsid w:val="00D74183"/>
    <w:rsid w:val="00D741EE"/>
    <w:rsid w:val="00D7421C"/>
    <w:rsid w:val="00D7422A"/>
    <w:rsid w:val="00D742C1"/>
    <w:rsid w:val="00D742DC"/>
    <w:rsid w:val="00D742E3"/>
    <w:rsid w:val="00D742FB"/>
    <w:rsid w:val="00D74344"/>
    <w:rsid w:val="00D74367"/>
    <w:rsid w:val="00D74379"/>
    <w:rsid w:val="00D743C6"/>
    <w:rsid w:val="00D74542"/>
    <w:rsid w:val="00D745C2"/>
    <w:rsid w:val="00D745D7"/>
    <w:rsid w:val="00D74606"/>
    <w:rsid w:val="00D7464E"/>
    <w:rsid w:val="00D74664"/>
    <w:rsid w:val="00D74667"/>
    <w:rsid w:val="00D74694"/>
    <w:rsid w:val="00D74696"/>
    <w:rsid w:val="00D7474A"/>
    <w:rsid w:val="00D7474E"/>
    <w:rsid w:val="00D74764"/>
    <w:rsid w:val="00D74773"/>
    <w:rsid w:val="00D74775"/>
    <w:rsid w:val="00D7486C"/>
    <w:rsid w:val="00D74883"/>
    <w:rsid w:val="00D74896"/>
    <w:rsid w:val="00D74898"/>
    <w:rsid w:val="00D748C1"/>
    <w:rsid w:val="00D748C3"/>
    <w:rsid w:val="00D74939"/>
    <w:rsid w:val="00D7493A"/>
    <w:rsid w:val="00D74961"/>
    <w:rsid w:val="00D749FF"/>
    <w:rsid w:val="00D74B01"/>
    <w:rsid w:val="00D74B3A"/>
    <w:rsid w:val="00D74B3D"/>
    <w:rsid w:val="00D74B85"/>
    <w:rsid w:val="00D74BF7"/>
    <w:rsid w:val="00D74C2F"/>
    <w:rsid w:val="00D74CC4"/>
    <w:rsid w:val="00D74D6F"/>
    <w:rsid w:val="00D74DF9"/>
    <w:rsid w:val="00D74EEB"/>
    <w:rsid w:val="00D74F04"/>
    <w:rsid w:val="00D74F17"/>
    <w:rsid w:val="00D74F4C"/>
    <w:rsid w:val="00D7502E"/>
    <w:rsid w:val="00D75055"/>
    <w:rsid w:val="00D7512A"/>
    <w:rsid w:val="00D7517B"/>
    <w:rsid w:val="00D75186"/>
    <w:rsid w:val="00D75205"/>
    <w:rsid w:val="00D752C9"/>
    <w:rsid w:val="00D752CB"/>
    <w:rsid w:val="00D75328"/>
    <w:rsid w:val="00D7537D"/>
    <w:rsid w:val="00D75404"/>
    <w:rsid w:val="00D75444"/>
    <w:rsid w:val="00D75486"/>
    <w:rsid w:val="00D754BA"/>
    <w:rsid w:val="00D755A7"/>
    <w:rsid w:val="00D75618"/>
    <w:rsid w:val="00D75661"/>
    <w:rsid w:val="00D75667"/>
    <w:rsid w:val="00D75673"/>
    <w:rsid w:val="00D75677"/>
    <w:rsid w:val="00D75694"/>
    <w:rsid w:val="00D756F1"/>
    <w:rsid w:val="00D75759"/>
    <w:rsid w:val="00D75773"/>
    <w:rsid w:val="00D75797"/>
    <w:rsid w:val="00D75799"/>
    <w:rsid w:val="00D75836"/>
    <w:rsid w:val="00D75864"/>
    <w:rsid w:val="00D75877"/>
    <w:rsid w:val="00D758BF"/>
    <w:rsid w:val="00D758E3"/>
    <w:rsid w:val="00D75955"/>
    <w:rsid w:val="00D7595A"/>
    <w:rsid w:val="00D75965"/>
    <w:rsid w:val="00D759A0"/>
    <w:rsid w:val="00D759BE"/>
    <w:rsid w:val="00D759D2"/>
    <w:rsid w:val="00D759D5"/>
    <w:rsid w:val="00D75A79"/>
    <w:rsid w:val="00D75AE7"/>
    <w:rsid w:val="00D75B02"/>
    <w:rsid w:val="00D75B69"/>
    <w:rsid w:val="00D75B9D"/>
    <w:rsid w:val="00D75C1A"/>
    <w:rsid w:val="00D75C6D"/>
    <w:rsid w:val="00D75C8F"/>
    <w:rsid w:val="00D75C9E"/>
    <w:rsid w:val="00D75CEF"/>
    <w:rsid w:val="00D75DCE"/>
    <w:rsid w:val="00D75EE2"/>
    <w:rsid w:val="00D75F5C"/>
    <w:rsid w:val="00D75F65"/>
    <w:rsid w:val="00D75FAC"/>
    <w:rsid w:val="00D7600D"/>
    <w:rsid w:val="00D76051"/>
    <w:rsid w:val="00D76095"/>
    <w:rsid w:val="00D7609C"/>
    <w:rsid w:val="00D760A1"/>
    <w:rsid w:val="00D760AD"/>
    <w:rsid w:val="00D760B8"/>
    <w:rsid w:val="00D76144"/>
    <w:rsid w:val="00D7615B"/>
    <w:rsid w:val="00D7618E"/>
    <w:rsid w:val="00D761E3"/>
    <w:rsid w:val="00D761F8"/>
    <w:rsid w:val="00D7623D"/>
    <w:rsid w:val="00D7626F"/>
    <w:rsid w:val="00D762EE"/>
    <w:rsid w:val="00D76334"/>
    <w:rsid w:val="00D763B7"/>
    <w:rsid w:val="00D76415"/>
    <w:rsid w:val="00D7647C"/>
    <w:rsid w:val="00D76490"/>
    <w:rsid w:val="00D764C9"/>
    <w:rsid w:val="00D764D5"/>
    <w:rsid w:val="00D76526"/>
    <w:rsid w:val="00D7656D"/>
    <w:rsid w:val="00D765E0"/>
    <w:rsid w:val="00D7660F"/>
    <w:rsid w:val="00D76632"/>
    <w:rsid w:val="00D76675"/>
    <w:rsid w:val="00D766C9"/>
    <w:rsid w:val="00D76727"/>
    <w:rsid w:val="00D767E4"/>
    <w:rsid w:val="00D767F6"/>
    <w:rsid w:val="00D767FB"/>
    <w:rsid w:val="00D76807"/>
    <w:rsid w:val="00D76821"/>
    <w:rsid w:val="00D7682A"/>
    <w:rsid w:val="00D76947"/>
    <w:rsid w:val="00D76973"/>
    <w:rsid w:val="00D7697C"/>
    <w:rsid w:val="00D76982"/>
    <w:rsid w:val="00D76A62"/>
    <w:rsid w:val="00D76A81"/>
    <w:rsid w:val="00D76C4B"/>
    <w:rsid w:val="00D76CBD"/>
    <w:rsid w:val="00D76CD7"/>
    <w:rsid w:val="00D76DE2"/>
    <w:rsid w:val="00D76E3D"/>
    <w:rsid w:val="00D76E4E"/>
    <w:rsid w:val="00D76EBE"/>
    <w:rsid w:val="00D76F03"/>
    <w:rsid w:val="00D76F3E"/>
    <w:rsid w:val="00D76FB0"/>
    <w:rsid w:val="00D77008"/>
    <w:rsid w:val="00D7711C"/>
    <w:rsid w:val="00D77135"/>
    <w:rsid w:val="00D7714C"/>
    <w:rsid w:val="00D77182"/>
    <w:rsid w:val="00D77243"/>
    <w:rsid w:val="00D772F8"/>
    <w:rsid w:val="00D77324"/>
    <w:rsid w:val="00D774EC"/>
    <w:rsid w:val="00D77590"/>
    <w:rsid w:val="00D775B8"/>
    <w:rsid w:val="00D775D8"/>
    <w:rsid w:val="00D775F1"/>
    <w:rsid w:val="00D7767C"/>
    <w:rsid w:val="00D776F0"/>
    <w:rsid w:val="00D77705"/>
    <w:rsid w:val="00D77801"/>
    <w:rsid w:val="00D77839"/>
    <w:rsid w:val="00D778D7"/>
    <w:rsid w:val="00D77A70"/>
    <w:rsid w:val="00D77AC9"/>
    <w:rsid w:val="00D77B22"/>
    <w:rsid w:val="00D77BEB"/>
    <w:rsid w:val="00D77C37"/>
    <w:rsid w:val="00D77CE1"/>
    <w:rsid w:val="00D77CE2"/>
    <w:rsid w:val="00D77CF1"/>
    <w:rsid w:val="00D77D7D"/>
    <w:rsid w:val="00D77E1C"/>
    <w:rsid w:val="00D77F8B"/>
    <w:rsid w:val="00D8002E"/>
    <w:rsid w:val="00D80049"/>
    <w:rsid w:val="00D80091"/>
    <w:rsid w:val="00D801DA"/>
    <w:rsid w:val="00D8026A"/>
    <w:rsid w:val="00D8026D"/>
    <w:rsid w:val="00D80294"/>
    <w:rsid w:val="00D803EA"/>
    <w:rsid w:val="00D8041A"/>
    <w:rsid w:val="00D80457"/>
    <w:rsid w:val="00D80529"/>
    <w:rsid w:val="00D805DF"/>
    <w:rsid w:val="00D805FE"/>
    <w:rsid w:val="00D806E3"/>
    <w:rsid w:val="00D807F7"/>
    <w:rsid w:val="00D8086F"/>
    <w:rsid w:val="00D8088C"/>
    <w:rsid w:val="00D808A9"/>
    <w:rsid w:val="00D808BA"/>
    <w:rsid w:val="00D808C6"/>
    <w:rsid w:val="00D8092D"/>
    <w:rsid w:val="00D8096E"/>
    <w:rsid w:val="00D809AA"/>
    <w:rsid w:val="00D80A15"/>
    <w:rsid w:val="00D80A2A"/>
    <w:rsid w:val="00D80A64"/>
    <w:rsid w:val="00D80A7A"/>
    <w:rsid w:val="00D80AEE"/>
    <w:rsid w:val="00D80BCD"/>
    <w:rsid w:val="00D80BEE"/>
    <w:rsid w:val="00D80C46"/>
    <w:rsid w:val="00D80C56"/>
    <w:rsid w:val="00D80C6F"/>
    <w:rsid w:val="00D80C7C"/>
    <w:rsid w:val="00D80C94"/>
    <w:rsid w:val="00D80C99"/>
    <w:rsid w:val="00D80CF0"/>
    <w:rsid w:val="00D80CFA"/>
    <w:rsid w:val="00D80D84"/>
    <w:rsid w:val="00D80DFE"/>
    <w:rsid w:val="00D80E6A"/>
    <w:rsid w:val="00D80EEE"/>
    <w:rsid w:val="00D80F00"/>
    <w:rsid w:val="00D80FA6"/>
    <w:rsid w:val="00D80FC6"/>
    <w:rsid w:val="00D81126"/>
    <w:rsid w:val="00D81128"/>
    <w:rsid w:val="00D8113F"/>
    <w:rsid w:val="00D8114A"/>
    <w:rsid w:val="00D8114F"/>
    <w:rsid w:val="00D8115B"/>
    <w:rsid w:val="00D811A3"/>
    <w:rsid w:val="00D8121C"/>
    <w:rsid w:val="00D81227"/>
    <w:rsid w:val="00D812D1"/>
    <w:rsid w:val="00D81345"/>
    <w:rsid w:val="00D81371"/>
    <w:rsid w:val="00D81396"/>
    <w:rsid w:val="00D813C0"/>
    <w:rsid w:val="00D81437"/>
    <w:rsid w:val="00D81440"/>
    <w:rsid w:val="00D8144D"/>
    <w:rsid w:val="00D8144E"/>
    <w:rsid w:val="00D81616"/>
    <w:rsid w:val="00D81639"/>
    <w:rsid w:val="00D81655"/>
    <w:rsid w:val="00D816DB"/>
    <w:rsid w:val="00D816FB"/>
    <w:rsid w:val="00D8173F"/>
    <w:rsid w:val="00D817EC"/>
    <w:rsid w:val="00D81855"/>
    <w:rsid w:val="00D81886"/>
    <w:rsid w:val="00D818BF"/>
    <w:rsid w:val="00D818DE"/>
    <w:rsid w:val="00D81917"/>
    <w:rsid w:val="00D81964"/>
    <w:rsid w:val="00D819A8"/>
    <w:rsid w:val="00D819DF"/>
    <w:rsid w:val="00D81A2F"/>
    <w:rsid w:val="00D81BB3"/>
    <w:rsid w:val="00D81BD8"/>
    <w:rsid w:val="00D81BE6"/>
    <w:rsid w:val="00D81C0E"/>
    <w:rsid w:val="00D81CF8"/>
    <w:rsid w:val="00D81D07"/>
    <w:rsid w:val="00D81DC0"/>
    <w:rsid w:val="00D81DE3"/>
    <w:rsid w:val="00D81E0C"/>
    <w:rsid w:val="00D81E2D"/>
    <w:rsid w:val="00D81E46"/>
    <w:rsid w:val="00D81ECA"/>
    <w:rsid w:val="00D81ED4"/>
    <w:rsid w:val="00D81F0D"/>
    <w:rsid w:val="00D8200D"/>
    <w:rsid w:val="00D82034"/>
    <w:rsid w:val="00D8204E"/>
    <w:rsid w:val="00D82052"/>
    <w:rsid w:val="00D8205B"/>
    <w:rsid w:val="00D82189"/>
    <w:rsid w:val="00D821FF"/>
    <w:rsid w:val="00D8222A"/>
    <w:rsid w:val="00D82265"/>
    <w:rsid w:val="00D822B7"/>
    <w:rsid w:val="00D822C8"/>
    <w:rsid w:val="00D82313"/>
    <w:rsid w:val="00D82372"/>
    <w:rsid w:val="00D82422"/>
    <w:rsid w:val="00D82461"/>
    <w:rsid w:val="00D824F1"/>
    <w:rsid w:val="00D8251A"/>
    <w:rsid w:val="00D82520"/>
    <w:rsid w:val="00D82587"/>
    <w:rsid w:val="00D825A7"/>
    <w:rsid w:val="00D825FC"/>
    <w:rsid w:val="00D82707"/>
    <w:rsid w:val="00D827B5"/>
    <w:rsid w:val="00D82898"/>
    <w:rsid w:val="00D828D5"/>
    <w:rsid w:val="00D828E8"/>
    <w:rsid w:val="00D829B9"/>
    <w:rsid w:val="00D829E5"/>
    <w:rsid w:val="00D829EB"/>
    <w:rsid w:val="00D82A1C"/>
    <w:rsid w:val="00D82A54"/>
    <w:rsid w:val="00D82AB3"/>
    <w:rsid w:val="00D82B0C"/>
    <w:rsid w:val="00D82B3C"/>
    <w:rsid w:val="00D82B53"/>
    <w:rsid w:val="00D82C47"/>
    <w:rsid w:val="00D82C9C"/>
    <w:rsid w:val="00D82CAB"/>
    <w:rsid w:val="00D82CB9"/>
    <w:rsid w:val="00D82CCF"/>
    <w:rsid w:val="00D82CFC"/>
    <w:rsid w:val="00D82D3A"/>
    <w:rsid w:val="00D82D61"/>
    <w:rsid w:val="00D82D63"/>
    <w:rsid w:val="00D82E1E"/>
    <w:rsid w:val="00D82E52"/>
    <w:rsid w:val="00D82E82"/>
    <w:rsid w:val="00D82EDA"/>
    <w:rsid w:val="00D82EDE"/>
    <w:rsid w:val="00D82F3D"/>
    <w:rsid w:val="00D82F87"/>
    <w:rsid w:val="00D82F92"/>
    <w:rsid w:val="00D83042"/>
    <w:rsid w:val="00D83051"/>
    <w:rsid w:val="00D8308D"/>
    <w:rsid w:val="00D830B1"/>
    <w:rsid w:val="00D830D4"/>
    <w:rsid w:val="00D830F2"/>
    <w:rsid w:val="00D83132"/>
    <w:rsid w:val="00D83155"/>
    <w:rsid w:val="00D831C5"/>
    <w:rsid w:val="00D831E6"/>
    <w:rsid w:val="00D831E9"/>
    <w:rsid w:val="00D83238"/>
    <w:rsid w:val="00D8331E"/>
    <w:rsid w:val="00D83329"/>
    <w:rsid w:val="00D83379"/>
    <w:rsid w:val="00D8337A"/>
    <w:rsid w:val="00D83496"/>
    <w:rsid w:val="00D834CB"/>
    <w:rsid w:val="00D8351C"/>
    <w:rsid w:val="00D83538"/>
    <w:rsid w:val="00D83555"/>
    <w:rsid w:val="00D835B9"/>
    <w:rsid w:val="00D83695"/>
    <w:rsid w:val="00D836E0"/>
    <w:rsid w:val="00D8374E"/>
    <w:rsid w:val="00D8378C"/>
    <w:rsid w:val="00D837FC"/>
    <w:rsid w:val="00D83880"/>
    <w:rsid w:val="00D83898"/>
    <w:rsid w:val="00D838B9"/>
    <w:rsid w:val="00D83979"/>
    <w:rsid w:val="00D83A0D"/>
    <w:rsid w:val="00D83A3E"/>
    <w:rsid w:val="00D83A56"/>
    <w:rsid w:val="00D83A9C"/>
    <w:rsid w:val="00D83B4A"/>
    <w:rsid w:val="00D83B67"/>
    <w:rsid w:val="00D83BB8"/>
    <w:rsid w:val="00D83BE5"/>
    <w:rsid w:val="00D83BFD"/>
    <w:rsid w:val="00D83C18"/>
    <w:rsid w:val="00D83C33"/>
    <w:rsid w:val="00D83C84"/>
    <w:rsid w:val="00D83C9F"/>
    <w:rsid w:val="00D83CFA"/>
    <w:rsid w:val="00D83D3A"/>
    <w:rsid w:val="00D83DB3"/>
    <w:rsid w:val="00D83DB8"/>
    <w:rsid w:val="00D83DD8"/>
    <w:rsid w:val="00D83DDD"/>
    <w:rsid w:val="00D83E4C"/>
    <w:rsid w:val="00D83E6F"/>
    <w:rsid w:val="00D83E72"/>
    <w:rsid w:val="00D83ECD"/>
    <w:rsid w:val="00D83EE9"/>
    <w:rsid w:val="00D83EEF"/>
    <w:rsid w:val="00D83FCE"/>
    <w:rsid w:val="00D83FD6"/>
    <w:rsid w:val="00D84073"/>
    <w:rsid w:val="00D840B3"/>
    <w:rsid w:val="00D8411D"/>
    <w:rsid w:val="00D84185"/>
    <w:rsid w:val="00D841A9"/>
    <w:rsid w:val="00D841CC"/>
    <w:rsid w:val="00D841F3"/>
    <w:rsid w:val="00D841F6"/>
    <w:rsid w:val="00D8435D"/>
    <w:rsid w:val="00D8436A"/>
    <w:rsid w:val="00D843A5"/>
    <w:rsid w:val="00D843E4"/>
    <w:rsid w:val="00D84410"/>
    <w:rsid w:val="00D8441C"/>
    <w:rsid w:val="00D84439"/>
    <w:rsid w:val="00D8449E"/>
    <w:rsid w:val="00D844A2"/>
    <w:rsid w:val="00D844A8"/>
    <w:rsid w:val="00D844DF"/>
    <w:rsid w:val="00D84508"/>
    <w:rsid w:val="00D845A1"/>
    <w:rsid w:val="00D846C5"/>
    <w:rsid w:val="00D8471F"/>
    <w:rsid w:val="00D84729"/>
    <w:rsid w:val="00D8479E"/>
    <w:rsid w:val="00D84806"/>
    <w:rsid w:val="00D84811"/>
    <w:rsid w:val="00D84841"/>
    <w:rsid w:val="00D848EB"/>
    <w:rsid w:val="00D84985"/>
    <w:rsid w:val="00D84A29"/>
    <w:rsid w:val="00D84A38"/>
    <w:rsid w:val="00D84A91"/>
    <w:rsid w:val="00D84A9F"/>
    <w:rsid w:val="00D84B61"/>
    <w:rsid w:val="00D84BF3"/>
    <w:rsid w:val="00D84C3E"/>
    <w:rsid w:val="00D84C59"/>
    <w:rsid w:val="00D84C5A"/>
    <w:rsid w:val="00D84C68"/>
    <w:rsid w:val="00D84D17"/>
    <w:rsid w:val="00D84D43"/>
    <w:rsid w:val="00D84E2F"/>
    <w:rsid w:val="00D84E46"/>
    <w:rsid w:val="00D84E5B"/>
    <w:rsid w:val="00D84E6C"/>
    <w:rsid w:val="00D84E73"/>
    <w:rsid w:val="00D84EDC"/>
    <w:rsid w:val="00D84F71"/>
    <w:rsid w:val="00D84FA5"/>
    <w:rsid w:val="00D85183"/>
    <w:rsid w:val="00D85207"/>
    <w:rsid w:val="00D85226"/>
    <w:rsid w:val="00D85288"/>
    <w:rsid w:val="00D8530C"/>
    <w:rsid w:val="00D85320"/>
    <w:rsid w:val="00D85329"/>
    <w:rsid w:val="00D855E6"/>
    <w:rsid w:val="00D855F3"/>
    <w:rsid w:val="00D855F4"/>
    <w:rsid w:val="00D85617"/>
    <w:rsid w:val="00D85618"/>
    <w:rsid w:val="00D8562F"/>
    <w:rsid w:val="00D8567A"/>
    <w:rsid w:val="00D856AF"/>
    <w:rsid w:val="00D856B7"/>
    <w:rsid w:val="00D856C9"/>
    <w:rsid w:val="00D85727"/>
    <w:rsid w:val="00D85752"/>
    <w:rsid w:val="00D85764"/>
    <w:rsid w:val="00D85868"/>
    <w:rsid w:val="00D858EE"/>
    <w:rsid w:val="00D859DA"/>
    <w:rsid w:val="00D85A00"/>
    <w:rsid w:val="00D85A70"/>
    <w:rsid w:val="00D85A9F"/>
    <w:rsid w:val="00D85AAF"/>
    <w:rsid w:val="00D85B56"/>
    <w:rsid w:val="00D85BD1"/>
    <w:rsid w:val="00D85C2C"/>
    <w:rsid w:val="00D85C91"/>
    <w:rsid w:val="00D85D82"/>
    <w:rsid w:val="00D85D88"/>
    <w:rsid w:val="00D85DD9"/>
    <w:rsid w:val="00D85E1B"/>
    <w:rsid w:val="00D85E54"/>
    <w:rsid w:val="00D85E67"/>
    <w:rsid w:val="00D85E9A"/>
    <w:rsid w:val="00D85E9F"/>
    <w:rsid w:val="00D85F3A"/>
    <w:rsid w:val="00D85F57"/>
    <w:rsid w:val="00D85FBE"/>
    <w:rsid w:val="00D86000"/>
    <w:rsid w:val="00D8601A"/>
    <w:rsid w:val="00D86057"/>
    <w:rsid w:val="00D86082"/>
    <w:rsid w:val="00D860E1"/>
    <w:rsid w:val="00D86107"/>
    <w:rsid w:val="00D8618E"/>
    <w:rsid w:val="00D861E4"/>
    <w:rsid w:val="00D86220"/>
    <w:rsid w:val="00D8622E"/>
    <w:rsid w:val="00D86268"/>
    <w:rsid w:val="00D86312"/>
    <w:rsid w:val="00D86361"/>
    <w:rsid w:val="00D86395"/>
    <w:rsid w:val="00D863EF"/>
    <w:rsid w:val="00D86440"/>
    <w:rsid w:val="00D8645E"/>
    <w:rsid w:val="00D8648C"/>
    <w:rsid w:val="00D864F4"/>
    <w:rsid w:val="00D86500"/>
    <w:rsid w:val="00D86503"/>
    <w:rsid w:val="00D86538"/>
    <w:rsid w:val="00D86548"/>
    <w:rsid w:val="00D865E2"/>
    <w:rsid w:val="00D86647"/>
    <w:rsid w:val="00D8667F"/>
    <w:rsid w:val="00D866E1"/>
    <w:rsid w:val="00D867B0"/>
    <w:rsid w:val="00D867F2"/>
    <w:rsid w:val="00D86836"/>
    <w:rsid w:val="00D868B0"/>
    <w:rsid w:val="00D86980"/>
    <w:rsid w:val="00D869BB"/>
    <w:rsid w:val="00D869BE"/>
    <w:rsid w:val="00D869E1"/>
    <w:rsid w:val="00D869EA"/>
    <w:rsid w:val="00D86AD5"/>
    <w:rsid w:val="00D86BE3"/>
    <w:rsid w:val="00D86C0F"/>
    <w:rsid w:val="00D86C30"/>
    <w:rsid w:val="00D86CB8"/>
    <w:rsid w:val="00D86CCB"/>
    <w:rsid w:val="00D86D19"/>
    <w:rsid w:val="00D86D1A"/>
    <w:rsid w:val="00D86D4D"/>
    <w:rsid w:val="00D86D6B"/>
    <w:rsid w:val="00D86D76"/>
    <w:rsid w:val="00D86DEA"/>
    <w:rsid w:val="00D86E70"/>
    <w:rsid w:val="00D86EFF"/>
    <w:rsid w:val="00D86F12"/>
    <w:rsid w:val="00D86F46"/>
    <w:rsid w:val="00D87076"/>
    <w:rsid w:val="00D872CD"/>
    <w:rsid w:val="00D8733D"/>
    <w:rsid w:val="00D8736B"/>
    <w:rsid w:val="00D873B3"/>
    <w:rsid w:val="00D873CD"/>
    <w:rsid w:val="00D87421"/>
    <w:rsid w:val="00D87436"/>
    <w:rsid w:val="00D87459"/>
    <w:rsid w:val="00D87471"/>
    <w:rsid w:val="00D87476"/>
    <w:rsid w:val="00D874E3"/>
    <w:rsid w:val="00D874E8"/>
    <w:rsid w:val="00D87549"/>
    <w:rsid w:val="00D875A1"/>
    <w:rsid w:val="00D875A2"/>
    <w:rsid w:val="00D875EA"/>
    <w:rsid w:val="00D875FD"/>
    <w:rsid w:val="00D87622"/>
    <w:rsid w:val="00D87699"/>
    <w:rsid w:val="00D876B6"/>
    <w:rsid w:val="00D87719"/>
    <w:rsid w:val="00D87728"/>
    <w:rsid w:val="00D87744"/>
    <w:rsid w:val="00D87767"/>
    <w:rsid w:val="00D87798"/>
    <w:rsid w:val="00D877DF"/>
    <w:rsid w:val="00D87823"/>
    <w:rsid w:val="00D87898"/>
    <w:rsid w:val="00D878CB"/>
    <w:rsid w:val="00D878E1"/>
    <w:rsid w:val="00D878F2"/>
    <w:rsid w:val="00D87AC2"/>
    <w:rsid w:val="00D87B00"/>
    <w:rsid w:val="00D87B1E"/>
    <w:rsid w:val="00D87B59"/>
    <w:rsid w:val="00D87B83"/>
    <w:rsid w:val="00D87BDC"/>
    <w:rsid w:val="00D87CA9"/>
    <w:rsid w:val="00D87CBC"/>
    <w:rsid w:val="00D87CC3"/>
    <w:rsid w:val="00D87D26"/>
    <w:rsid w:val="00D87DD1"/>
    <w:rsid w:val="00D87DF8"/>
    <w:rsid w:val="00D87E16"/>
    <w:rsid w:val="00D87EA9"/>
    <w:rsid w:val="00D87EF3"/>
    <w:rsid w:val="00D87EFB"/>
    <w:rsid w:val="00D87F06"/>
    <w:rsid w:val="00D87F68"/>
    <w:rsid w:val="00D87F8F"/>
    <w:rsid w:val="00D87FD0"/>
    <w:rsid w:val="00D87FDC"/>
    <w:rsid w:val="00D90008"/>
    <w:rsid w:val="00D90057"/>
    <w:rsid w:val="00D9006C"/>
    <w:rsid w:val="00D90089"/>
    <w:rsid w:val="00D9009E"/>
    <w:rsid w:val="00D900E5"/>
    <w:rsid w:val="00D9012A"/>
    <w:rsid w:val="00D9015D"/>
    <w:rsid w:val="00D90203"/>
    <w:rsid w:val="00D9020D"/>
    <w:rsid w:val="00D90262"/>
    <w:rsid w:val="00D902AF"/>
    <w:rsid w:val="00D90302"/>
    <w:rsid w:val="00D9031C"/>
    <w:rsid w:val="00D90533"/>
    <w:rsid w:val="00D90588"/>
    <w:rsid w:val="00D905B5"/>
    <w:rsid w:val="00D90667"/>
    <w:rsid w:val="00D90732"/>
    <w:rsid w:val="00D90750"/>
    <w:rsid w:val="00D90765"/>
    <w:rsid w:val="00D9078F"/>
    <w:rsid w:val="00D907BC"/>
    <w:rsid w:val="00D9083F"/>
    <w:rsid w:val="00D90876"/>
    <w:rsid w:val="00D90943"/>
    <w:rsid w:val="00D90965"/>
    <w:rsid w:val="00D9098E"/>
    <w:rsid w:val="00D90995"/>
    <w:rsid w:val="00D909BB"/>
    <w:rsid w:val="00D90A0D"/>
    <w:rsid w:val="00D90AB9"/>
    <w:rsid w:val="00D90AE9"/>
    <w:rsid w:val="00D90C5A"/>
    <w:rsid w:val="00D90C68"/>
    <w:rsid w:val="00D90C6A"/>
    <w:rsid w:val="00D90C94"/>
    <w:rsid w:val="00D90D30"/>
    <w:rsid w:val="00D90D41"/>
    <w:rsid w:val="00D90D6A"/>
    <w:rsid w:val="00D90D79"/>
    <w:rsid w:val="00D90D7C"/>
    <w:rsid w:val="00D90D7E"/>
    <w:rsid w:val="00D90E04"/>
    <w:rsid w:val="00D90E6D"/>
    <w:rsid w:val="00D90E70"/>
    <w:rsid w:val="00D90E88"/>
    <w:rsid w:val="00D90ECF"/>
    <w:rsid w:val="00D90F0E"/>
    <w:rsid w:val="00D90F31"/>
    <w:rsid w:val="00D91040"/>
    <w:rsid w:val="00D9104B"/>
    <w:rsid w:val="00D9105B"/>
    <w:rsid w:val="00D9106D"/>
    <w:rsid w:val="00D9111D"/>
    <w:rsid w:val="00D91168"/>
    <w:rsid w:val="00D9118C"/>
    <w:rsid w:val="00D9124D"/>
    <w:rsid w:val="00D91260"/>
    <w:rsid w:val="00D9128C"/>
    <w:rsid w:val="00D912AD"/>
    <w:rsid w:val="00D912DD"/>
    <w:rsid w:val="00D91357"/>
    <w:rsid w:val="00D913D6"/>
    <w:rsid w:val="00D91438"/>
    <w:rsid w:val="00D91439"/>
    <w:rsid w:val="00D9143F"/>
    <w:rsid w:val="00D914FF"/>
    <w:rsid w:val="00D9154B"/>
    <w:rsid w:val="00D9158A"/>
    <w:rsid w:val="00D91595"/>
    <w:rsid w:val="00D915F8"/>
    <w:rsid w:val="00D9160A"/>
    <w:rsid w:val="00D91613"/>
    <w:rsid w:val="00D9161E"/>
    <w:rsid w:val="00D9165A"/>
    <w:rsid w:val="00D91663"/>
    <w:rsid w:val="00D91666"/>
    <w:rsid w:val="00D916A5"/>
    <w:rsid w:val="00D91703"/>
    <w:rsid w:val="00D9174A"/>
    <w:rsid w:val="00D9177B"/>
    <w:rsid w:val="00D9177D"/>
    <w:rsid w:val="00D9179F"/>
    <w:rsid w:val="00D917B0"/>
    <w:rsid w:val="00D917B4"/>
    <w:rsid w:val="00D917B8"/>
    <w:rsid w:val="00D917C2"/>
    <w:rsid w:val="00D917E6"/>
    <w:rsid w:val="00D91895"/>
    <w:rsid w:val="00D918AD"/>
    <w:rsid w:val="00D91962"/>
    <w:rsid w:val="00D919DD"/>
    <w:rsid w:val="00D91A57"/>
    <w:rsid w:val="00D91A6A"/>
    <w:rsid w:val="00D91ADA"/>
    <w:rsid w:val="00D91AE8"/>
    <w:rsid w:val="00D91BAA"/>
    <w:rsid w:val="00D91BC3"/>
    <w:rsid w:val="00D91BDF"/>
    <w:rsid w:val="00D91C58"/>
    <w:rsid w:val="00D91C97"/>
    <w:rsid w:val="00D91CEB"/>
    <w:rsid w:val="00D91CF8"/>
    <w:rsid w:val="00D91D05"/>
    <w:rsid w:val="00D91D1E"/>
    <w:rsid w:val="00D91D72"/>
    <w:rsid w:val="00D91DCF"/>
    <w:rsid w:val="00D91DD1"/>
    <w:rsid w:val="00D91E0C"/>
    <w:rsid w:val="00D91E61"/>
    <w:rsid w:val="00D91E6B"/>
    <w:rsid w:val="00D91E95"/>
    <w:rsid w:val="00D91EA3"/>
    <w:rsid w:val="00D91FC4"/>
    <w:rsid w:val="00D9200F"/>
    <w:rsid w:val="00D9203B"/>
    <w:rsid w:val="00D92088"/>
    <w:rsid w:val="00D9208E"/>
    <w:rsid w:val="00D92098"/>
    <w:rsid w:val="00D920BB"/>
    <w:rsid w:val="00D920D3"/>
    <w:rsid w:val="00D92224"/>
    <w:rsid w:val="00D9225F"/>
    <w:rsid w:val="00D92286"/>
    <w:rsid w:val="00D9229F"/>
    <w:rsid w:val="00D92368"/>
    <w:rsid w:val="00D9242D"/>
    <w:rsid w:val="00D924AC"/>
    <w:rsid w:val="00D924D5"/>
    <w:rsid w:val="00D92546"/>
    <w:rsid w:val="00D9258C"/>
    <w:rsid w:val="00D92694"/>
    <w:rsid w:val="00D927AD"/>
    <w:rsid w:val="00D927BC"/>
    <w:rsid w:val="00D92802"/>
    <w:rsid w:val="00D928BA"/>
    <w:rsid w:val="00D928C1"/>
    <w:rsid w:val="00D9298B"/>
    <w:rsid w:val="00D929EA"/>
    <w:rsid w:val="00D92A72"/>
    <w:rsid w:val="00D92A7B"/>
    <w:rsid w:val="00D92AFB"/>
    <w:rsid w:val="00D92CB0"/>
    <w:rsid w:val="00D92CB8"/>
    <w:rsid w:val="00D92D26"/>
    <w:rsid w:val="00D92D45"/>
    <w:rsid w:val="00D92D89"/>
    <w:rsid w:val="00D92DA4"/>
    <w:rsid w:val="00D92DBC"/>
    <w:rsid w:val="00D92E08"/>
    <w:rsid w:val="00D92E5F"/>
    <w:rsid w:val="00D92E80"/>
    <w:rsid w:val="00D92EB8"/>
    <w:rsid w:val="00D92EFC"/>
    <w:rsid w:val="00D92F16"/>
    <w:rsid w:val="00D92F43"/>
    <w:rsid w:val="00D92F6F"/>
    <w:rsid w:val="00D92F95"/>
    <w:rsid w:val="00D9305C"/>
    <w:rsid w:val="00D93078"/>
    <w:rsid w:val="00D930A8"/>
    <w:rsid w:val="00D930B5"/>
    <w:rsid w:val="00D930FD"/>
    <w:rsid w:val="00D93117"/>
    <w:rsid w:val="00D9313A"/>
    <w:rsid w:val="00D93158"/>
    <w:rsid w:val="00D93189"/>
    <w:rsid w:val="00D931F5"/>
    <w:rsid w:val="00D93201"/>
    <w:rsid w:val="00D9336F"/>
    <w:rsid w:val="00D9345E"/>
    <w:rsid w:val="00D93533"/>
    <w:rsid w:val="00D93587"/>
    <w:rsid w:val="00D935CA"/>
    <w:rsid w:val="00D9361C"/>
    <w:rsid w:val="00D93628"/>
    <w:rsid w:val="00D9363A"/>
    <w:rsid w:val="00D93669"/>
    <w:rsid w:val="00D936AA"/>
    <w:rsid w:val="00D936C8"/>
    <w:rsid w:val="00D93740"/>
    <w:rsid w:val="00D9375F"/>
    <w:rsid w:val="00D9378E"/>
    <w:rsid w:val="00D9382A"/>
    <w:rsid w:val="00D93835"/>
    <w:rsid w:val="00D938C0"/>
    <w:rsid w:val="00D93947"/>
    <w:rsid w:val="00D93988"/>
    <w:rsid w:val="00D939B0"/>
    <w:rsid w:val="00D93A6C"/>
    <w:rsid w:val="00D93A7A"/>
    <w:rsid w:val="00D93B2B"/>
    <w:rsid w:val="00D93BCA"/>
    <w:rsid w:val="00D93C64"/>
    <w:rsid w:val="00D93D1E"/>
    <w:rsid w:val="00D93D2A"/>
    <w:rsid w:val="00D93D5D"/>
    <w:rsid w:val="00D93D82"/>
    <w:rsid w:val="00D93DA2"/>
    <w:rsid w:val="00D93E6A"/>
    <w:rsid w:val="00D93E90"/>
    <w:rsid w:val="00D93EC8"/>
    <w:rsid w:val="00D93EEB"/>
    <w:rsid w:val="00D93EEC"/>
    <w:rsid w:val="00D93F5D"/>
    <w:rsid w:val="00D93F7A"/>
    <w:rsid w:val="00D93FC7"/>
    <w:rsid w:val="00D9409A"/>
    <w:rsid w:val="00D940E9"/>
    <w:rsid w:val="00D9419A"/>
    <w:rsid w:val="00D9420A"/>
    <w:rsid w:val="00D94238"/>
    <w:rsid w:val="00D94298"/>
    <w:rsid w:val="00D942D3"/>
    <w:rsid w:val="00D943F2"/>
    <w:rsid w:val="00D94415"/>
    <w:rsid w:val="00D94487"/>
    <w:rsid w:val="00D944E4"/>
    <w:rsid w:val="00D9454F"/>
    <w:rsid w:val="00D9457D"/>
    <w:rsid w:val="00D945C9"/>
    <w:rsid w:val="00D945F9"/>
    <w:rsid w:val="00D94608"/>
    <w:rsid w:val="00D94630"/>
    <w:rsid w:val="00D946F5"/>
    <w:rsid w:val="00D9473A"/>
    <w:rsid w:val="00D9474F"/>
    <w:rsid w:val="00D947C3"/>
    <w:rsid w:val="00D9487B"/>
    <w:rsid w:val="00D948FE"/>
    <w:rsid w:val="00D94A02"/>
    <w:rsid w:val="00D94AC0"/>
    <w:rsid w:val="00D94B51"/>
    <w:rsid w:val="00D94BD0"/>
    <w:rsid w:val="00D94C35"/>
    <w:rsid w:val="00D94C4C"/>
    <w:rsid w:val="00D94CE6"/>
    <w:rsid w:val="00D94D81"/>
    <w:rsid w:val="00D94E12"/>
    <w:rsid w:val="00D94E81"/>
    <w:rsid w:val="00D94EBF"/>
    <w:rsid w:val="00D94F3A"/>
    <w:rsid w:val="00D94F5C"/>
    <w:rsid w:val="00D94FA9"/>
    <w:rsid w:val="00D9509E"/>
    <w:rsid w:val="00D95126"/>
    <w:rsid w:val="00D9512B"/>
    <w:rsid w:val="00D95227"/>
    <w:rsid w:val="00D95259"/>
    <w:rsid w:val="00D95399"/>
    <w:rsid w:val="00D953A9"/>
    <w:rsid w:val="00D95407"/>
    <w:rsid w:val="00D95411"/>
    <w:rsid w:val="00D95457"/>
    <w:rsid w:val="00D954D6"/>
    <w:rsid w:val="00D954FA"/>
    <w:rsid w:val="00D95522"/>
    <w:rsid w:val="00D95558"/>
    <w:rsid w:val="00D955EF"/>
    <w:rsid w:val="00D95629"/>
    <w:rsid w:val="00D95654"/>
    <w:rsid w:val="00D95680"/>
    <w:rsid w:val="00D9572A"/>
    <w:rsid w:val="00D95785"/>
    <w:rsid w:val="00D95813"/>
    <w:rsid w:val="00D958C2"/>
    <w:rsid w:val="00D958D1"/>
    <w:rsid w:val="00D958FF"/>
    <w:rsid w:val="00D959C6"/>
    <w:rsid w:val="00D959D4"/>
    <w:rsid w:val="00D95A00"/>
    <w:rsid w:val="00D95A0E"/>
    <w:rsid w:val="00D95A6A"/>
    <w:rsid w:val="00D95AAD"/>
    <w:rsid w:val="00D95AD2"/>
    <w:rsid w:val="00D95BEE"/>
    <w:rsid w:val="00D95C0A"/>
    <w:rsid w:val="00D95C67"/>
    <w:rsid w:val="00D95CC5"/>
    <w:rsid w:val="00D95CE0"/>
    <w:rsid w:val="00D95D5F"/>
    <w:rsid w:val="00D95D91"/>
    <w:rsid w:val="00D95DD4"/>
    <w:rsid w:val="00D95E1B"/>
    <w:rsid w:val="00D95E56"/>
    <w:rsid w:val="00D95EBC"/>
    <w:rsid w:val="00D95FAD"/>
    <w:rsid w:val="00D96032"/>
    <w:rsid w:val="00D9608D"/>
    <w:rsid w:val="00D960B2"/>
    <w:rsid w:val="00D960C1"/>
    <w:rsid w:val="00D960E9"/>
    <w:rsid w:val="00D9610A"/>
    <w:rsid w:val="00D961B2"/>
    <w:rsid w:val="00D961CE"/>
    <w:rsid w:val="00D9620D"/>
    <w:rsid w:val="00D96214"/>
    <w:rsid w:val="00D96220"/>
    <w:rsid w:val="00D962AF"/>
    <w:rsid w:val="00D96308"/>
    <w:rsid w:val="00D96340"/>
    <w:rsid w:val="00D9637F"/>
    <w:rsid w:val="00D963BD"/>
    <w:rsid w:val="00D96413"/>
    <w:rsid w:val="00D96539"/>
    <w:rsid w:val="00D9654A"/>
    <w:rsid w:val="00D96607"/>
    <w:rsid w:val="00D9665D"/>
    <w:rsid w:val="00D96660"/>
    <w:rsid w:val="00D96689"/>
    <w:rsid w:val="00D9674C"/>
    <w:rsid w:val="00D967E4"/>
    <w:rsid w:val="00D967ED"/>
    <w:rsid w:val="00D9683F"/>
    <w:rsid w:val="00D96878"/>
    <w:rsid w:val="00D96880"/>
    <w:rsid w:val="00D9691D"/>
    <w:rsid w:val="00D96A44"/>
    <w:rsid w:val="00D96A8F"/>
    <w:rsid w:val="00D96AA9"/>
    <w:rsid w:val="00D96AAD"/>
    <w:rsid w:val="00D96AFB"/>
    <w:rsid w:val="00D96B14"/>
    <w:rsid w:val="00D96BD4"/>
    <w:rsid w:val="00D96C7F"/>
    <w:rsid w:val="00D96CC0"/>
    <w:rsid w:val="00D96DDC"/>
    <w:rsid w:val="00D96E96"/>
    <w:rsid w:val="00D96EDC"/>
    <w:rsid w:val="00D96EEC"/>
    <w:rsid w:val="00D96F7D"/>
    <w:rsid w:val="00D96FAA"/>
    <w:rsid w:val="00D96FFF"/>
    <w:rsid w:val="00D970B2"/>
    <w:rsid w:val="00D970EC"/>
    <w:rsid w:val="00D9713F"/>
    <w:rsid w:val="00D97194"/>
    <w:rsid w:val="00D97197"/>
    <w:rsid w:val="00D971C6"/>
    <w:rsid w:val="00D971DA"/>
    <w:rsid w:val="00D971E5"/>
    <w:rsid w:val="00D97230"/>
    <w:rsid w:val="00D97245"/>
    <w:rsid w:val="00D972BA"/>
    <w:rsid w:val="00D97352"/>
    <w:rsid w:val="00D973C6"/>
    <w:rsid w:val="00D973D7"/>
    <w:rsid w:val="00D973DE"/>
    <w:rsid w:val="00D973FF"/>
    <w:rsid w:val="00D97438"/>
    <w:rsid w:val="00D9745A"/>
    <w:rsid w:val="00D97463"/>
    <w:rsid w:val="00D97595"/>
    <w:rsid w:val="00D975AA"/>
    <w:rsid w:val="00D975BF"/>
    <w:rsid w:val="00D975D9"/>
    <w:rsid w:val="00D9763B"/>
    <w:rsid w:val="00D97645"/>
    <w:rsid w:val="00D9768A"/>
    <w:rsid w:val="00D976B5"/>
    <w:rsid w:val="00D97758"/>
    <w:rsid w:val="00D977B9"/>
    <w:rsid w:val="00D977D8"/>
    <w:rsid w:val="00D97851"/>
    <w:rsid w:val="00D97A03"/>
    <w:rsid w:val="00D97A38"/>
    <w:rsid w:val="00D97A69"/>
    <w:rsid w:val="00D97A89"/>
    <w:rsid w:val="00D97A96"/>
    <w:rsid w:val="00D97ABA"/>
    <w:rsid w:val="00D97AF6"/>
    <w:rsid w:val="00D97B21"/>
    <w:rsid w:val="00D97B4A"/>
    <w:rsid w:val="00D97BA6"/>
    <w:rsid w:val="00D97BF7"/>
    <w:rsid w:val="00D97C14"/>
    <w:rsid w:val="00D97CBA"/>
    <w:rsid w:val="00D97CDB"/>
    <w:rsid w:val="00D97DE7"/>
    <w:rsid w:val="00D97E01"/>
    <w:rsid w:val="00D97EED"/>
    <w:rsid w:val="00D97F2D"/>
    <w:rsid w:val="00D97F35"/>
    <w:rsid w:val="00D97F6F"/>
    <w:rsid w:val="00D97F74"/>
    <w:rsid w:val="00D97FAC"/>
    <w:rsid w:val="00D97FB6"/>
    <w:rsid w:val="00D97FBD"/>
    <w:rsid w:val="00DA0039"/>
    <w:rsid w:val="00DA004F"/>
    <w:rsid w:val="00DA0078"/>
    <w:rsid w:val="00DA00A6"/>
    <w:rsid w:val="00DA00AD"/>
    <w:rsid w:val="00DA00D5"/>
    <w:rsid w:val="00DA01A3"/>
    <w:rsid w:val="00DA01FF"/>
    <w:rsid w:val="00DA0224"/>
    <w:rsid w:val="00DA023E"/>
    <w:rsid w:val="00DA02AD"/>
    <w:rsid w:val="00DA02B5"/>
    <w:rsid w:val="00DA02E6"/>
    <w:rsid w:val="00DA02E7"/>
    <w:rsid w:val="00DA035D"/>
    <w:rsid w:val="00DA0365"/>
    <w:rsid w:val="00DA03F3"/>
    <w:rsid w:val="00DA03FB"/>
    <w:rsid w:val="00DA045B"/>
    <w:rsid w:val="00DA04B2"/>
    <w:rsid w:val="00DA04BE"/>
    <w:rsid w:val="00DA0519"/>
    <w:rsid w:val="00DA0583"/>
    <w:rsid w:val="00DA05F0"/>
    <w:rsid w:val="00DA0656"/>
    <w:rsid w:val="00DA0663"/>
    <w:rsid w:val="00DA07B5"/>
    <w:rsid w:val="00DA07FD"/>
    <w:rsid w:val="00DA0825"/>
    <w:rsid w:val="00DA086A"/>
    <w:rsid w:val="00DA0871"/>
    <w:rsid w:val="00DA0876"/>
    <w:rsid w:val="00DA08B7"/>
    <w:rsid w:val="00DA08C1"/>
    <w:rsid w:val="00DA08C7"/>
    <w:rsid w:val="00DA08E4"/>
    <w:rsid w:val="00DA092C"/>
    <w:rsid w:val="00DA0946"/>
    <w:rsid w:val="00DA0955"/>
    <w:rsid w:val="00DA09A2"/>
    <w:rsid w:val="00DA0A0D"/>
    <w:rsid w:val="00DA0A23"/>
    <w:rsid w:val="00DA0A98"/>
    <w:rsid w:val="00DA0ACD"/>
    <w:rsid w:val="00DA0AD2"/>
    <w:rsid w:val="00DA0AE6"/>
    <w:rsid w:val="00DA0AF9"/>
    <w:rsid w:val="00DA0B5C"/>
    <w:rsid w:val="00DA0D32"/>
    <w:rsid w:val="00DA0DD1"/>
    <w:rsid w:val="00DA0DD7"/>
    <w:rsid w:val="00DA0EF8"/>
    <w:rsid w:val="00DA0F0B"/>
    <w:rsid w:val="00DA0F3F"/>
    <w:rsid w:val="00DA0FBF"/>
    <w:rsid w:val="00DA0FD1"/>
    <w:rsid w:val="00DA1099"/>
    <w:rsid w:val="00DA10E4"/>
    <w:rsid w:val="00DA10FC"/>
    <w:rsid w:val="00DA110E"/>
    <w:rsid w:val="00DA1114"/>
    <w:rsid w:val="00DA1134"/>
    <w:rsid w:val="00DA1153"/>
    <w:rsid w:val="00DA11DB"/>
    <w:rsid w:val="00DA11E6"/>
    <w:rsid w:val="00DA1229"/>
    <w:rsid w:val="00DA131D"/>
    <w:rsid w:val="00DA1349"/>
    <w:rsid w:val="00DA136D"/>
    <w:rsid w:val="00DA146E"/>
    <w:rsid w:val="00DA1498"/>
    <w:rsid w:val="00DA14CC"/>
    <w:rsid w:val="00DA1502"/>
    <w:rsid w:val="00DA1540"/>
    <w:rsid w:val="00DA1587"/>
    <w:rsid w:val="00DA15A7"/>
    <w:rsid w:val="00DA15E5"/>
    <w:rsid w:val="00DA160D"/>
    <w:rsid w:val="00DA1637"/>
    <w:rsid w:val="00DA1664"/>
    <w:rsid w:val="00DA16A0"/>
    <w:rsid w:val="00DA16D9"/>
    <w:rsid w:val="00DA1715"/>
    <w:rsid w:val="00DA182F"/>
    <w:rsid w:val="00DA1866"/>
    <w:rsid w:val="00DA1890"/>
    <w:rsid w:val="00DA1920"/>
    <w:rsid w:val="00DA1948"/>
    <w:rsid w:val="00DA1A1A"/>
    <w:rsid w:val="00DA1A21"/>
    <w:rsid w:val="00DA1A31"/>
    <w:rsid w:val="00DA1A3B"/>
    <w:rsid w:val="00DA1A63"/>
    <w:rsid w:val="00DA1AE3"/>
    <w:rsid w:val="00DA1B48"/>
    <w:rsid w:val="00DA1B58"/>
    <w:rsid w:val="00DA1BD3"/>
    <w:rsid w:val="00DA1C53"/>
    <w:rsid w:val="00DA1D78"/>
    <w:rsid w:val="00DA1DFA"/>
    <w:rsid w:val="00DA1F40"/>
    <w:rsid w:val="00DA1FE1"/>
    <w:rsid w:val="00DA1FE3"/>
    <w:rsid w:val="00DA20EC"/>
    <w:rsid w:val="00DA214D"/>
    <w:rsid w:val="00DA21CA"/>
    <w:rsid w:val="00DA21E1"/>
    <w:rsid w:val="00DA2206"/>
    <w:rsid w:val="00DA2208"/>
    <w:rsid w:val="00DA2257"/>
    <w:rsid w:val="00DA225D"/>
    <w:rsid w:val="00DA22A3"/>
    <w:rsid w:val="00DA22C4"/>
    <w:rsid w:val="00DA22F5"/>
    <w:rsid w:val="00DA2325"/>
    <w:rsid w:val="00DA236A"/>
    <w:rsid w:val="00DA2376"/>
    <w:rsid w:val="00DA2395"/>
    <w:rsid w:val="00DA2458"/>
    <w:rsid w:val="00DA249D"/>
    <w:rsid w:val="00DA24ED"/>
    <w:rsid w:val="00DA2502"/>
    <w:rsid w:val="00DA2504"/>
    <w:rsid w:val="00DA2544"/>
    <w:rsid w:val="00DA256A"/>
    <w:rsid w:val="00DA2570"/>
    <w:rsid w:val="00DA25BC"/>
    <w:rsid w:val="00DA25CE"/>
    <w:rsid w:val="00DA25FC"/>
    <w:rsid w:val="00DA2642"/>
    <w:rsid w:val="00DA26C6"/>
    <w:rsid w:val="00DA2773"/>
    <w:rsid w:val="00DA27A4"/>
    <w:rsid w:val="00DA27C4"/>
    <w:rsid w:val="00DA27F8"/>
    <w:rsid w:val="00DA2824"/>
    <w:rsid w:val="00DA2890"/>
    <w:rsid w:val="00DA2908"/>
    <w:rsid w:val="00DA290D"/>
    <w:rsid w:val="00DA2957"/>
    <w:rsid w:val="00DA2998"/>
    <w:rsid w:val="00DA29F6"/>
    <w:rsid w:val="00DA2A68"/>
    <w:rsid w:val="00DA2A7B"/>
    <w:rsid w:val="00DA2ACC"/>
    <w:rsid w:val="00DA2BB4"/>
    <w:rsid w:val="00DA2C32"/>
    <w:rsid w:val="00DA2C5E"/>
    <w:rsid w:val="00DA2C95"/>
    <w:rsid w:val="00DA2CC1"/>
    <w:rsid w:val="00DA2CCE"/>
    <w:rsid w:val="00DA2CD0"/>
    <w:rsid w:val="00DA2D1F"/>
    <w:rsid w:val="00DA2DA2"/>
    <w:rsid w:val="00DA2DE8"/>
    <w:rsid w:val="00DA2E39"/>
    <w:rsid w:val="00DA2E41"/>
    <w:rsid w:val="00DA2E6C"/>
    <w:rsid w:val="00DA2EF5"/>
    <w:rsid w:val="00DA2F06"/>
    <w:rsid w:val="00DA2F56"/>
    <w:rsid w:val="00DA2FD7"/>
    <w:rsid w:val="00DA2FF3"/>
    <w:rsid w:val="00DA3040"/>
    <w:rsid w:val="00DA305F"/>
    <w:rsid w:val="00DA30D4"/>
    <w:rsid w:val="00DA3234"/>
    <w:rsid w:val="00DA32ED"/>
    <w:rsid w:val="00DA33B7"/>
    <w:rsid w:val="00DA3449"/>
    <w:rsid w:val="00DA345F"/>
    <w:rsid w:val="00DA347C"/>
    <w:rsid w:val="00DA347D"/>
    <w:rsid w:val="00DA3506"/>
    <w:rsid w:val="00DA3516"/>
    <w:rsid w:val="00DA3522"/>
    <w:rsid w:val="00DA3579"/>
    <w:rsid w:val="00DA3593"/>
    <w:rsid w:val="00DA35D1"/>
    <w:rsid w:val="00DA3608"/>
    <w:rsid w:val="00DA3610"/>
    <w:rsid w:val="00DA3618"/>
    <w:rsid w:val="00DA3638"/>
    <w:rsid w:val="00DA3724"/>
    <w:rsid w:val="00DA3734"/>
    <w:rsid w:val="00DA37C5"/>
    <w:rsid w:val="00DA384A"/>
    <w:rsid w:val="00DA387B"/>
    <w:rsid w:val="00DA38BF"/>
    <w:rsid w:val="00DA3983"/>
    <w:rsid w:val="00DA399C"/>
    <w:rsid w:val="00DA39A9"/>
    <w:rsid w:val="00DA3AD1"/>
    <w:rsid w:val="00DA3B13"/>
    <w:rsid w:val="00DA3B70"/>
    <w:rsid w:val="00DA3B8D"/>
    <w:rsid w:val="00DA3B90"/>
    <w:rsid w:val="00DA3BE1"/>
    <w:rsid w:val="00DA3C35"/>
    <w:rsid w:val="00DA3C4F"/>
    <w:rsid w:val="00DA3CC4"/>
    <w:rsid w:val="00DA3D45"/>
    <w:rsid w:val="00DA3D8B"/>
    <w:rsid w:val="00DA3D93"/>
    <w:rsid w:val="00DA3DC6"/>
    <w:rsid w:val="00DA3DE5"/>
    <w:rsid w:val="00DA3E72"/>
    <w:rsid w:val="00DA3EB2"/>
    <w:rsid w:val="00DA3EF0"/>
    <w:rsid w:val="00DA3EF4"/>
    <w:rsid w:val="00DA3F41"/>
    <w:rsid w:val="00DA3F46"/>
    <w:rsid w:val="00DA3F55"/>
    <w:rsid w:val="00DA403F"/>
    <w:rsid w:val="00DA4046"/>
    <w:rsid w:val="00DA404F"/>
    <w:rsid w:val="00DA4080"/>
    <w:rsid w:val="00DA40DD"/>
    <w:rsid w:val="00DA40F6"/>
    <w:rsid w:val="00DA4117"/>
    <w:rsid w:val="00DA4144"/>
    <w:rsid w:val="00DA4176"/>
    <w:rsid w:val="00DA4208"/>
    <w:rsid w:val="00DA4230"/>
    <w:rsid w:val="00DA4298"/>
    <w:rsid w:val="00DA42A0"/>
    <w:rsid w:val="00DA42CD"/>
    <w:rsid w:val="00DA4312"/>
    <w:rsid w:val="00DA4342"/>
    <w:rsid w:val="00DA435E"/>
    <w:rsid w:val="00DA43F9"/>
    <w:rsid w:val="00DA4422"/>
    <w:rsid w:val="00DA44E7"/>
    <w:rsid w:val="00DA4529"/>
    <w:rsid w:val="00DA45E7"/>
    <w:rsid w:val="00DA466C"/>
    <w:rsid w:val="00DA46AD"/>
    <w:rsid w:val="00DA46DD"/>
    <w:rsid w:val="00DA46DF"/>
    <w:rsid w:val="00DA4737"/>
    <w:rsid w:val="00DA473C"/>
    <w:rsid w:val="00DA479D"/>
    <w:rsid w:val="00DA486C"/>
    <w:rsid w:val="00DA48A5"/>
    <w:rsid w:val="00DA48BB"/>
    <w:rsid w:val="00DA48DD"/>
    <w:rsid w:val="00DA48FC"/>
    <w:rsid w:val="00DA4911"/>
    <w:rsid w:val="00DA4919"/>
    <w:rsid w:val="00DA492F"/>
    <w:rsid w:val="00DA4A42"/>
    <w:rsid w:val="00DA4A5B"/>
    <w:rsid w:val="00DA4B73"/>
    <w:rsid w:val="00DA4CC3"/>
    <w:rsid w:val="00DA4CE4"/>
    <w:rsid w:val="00DA4D74"/>
    <w:rsid w:val="00DA4DF2"/>
    <w:rsid w:val="00DA4E14"/>
    <w:rsid w:val="00DA4EC9"/>
    <w:rsid w:val="00DA4F42"/>
    <w:rsid w:val="00DA4F9A"/>
    <w:rsid w:val="00DA5020"/>
    <w:rsid w:val="00DA505E"/>
    <w:rsid w:val="00DA50A5"/>
    <w:rsid w:val="00DA50C6"/>
    <w:rsid w:val="00DA51B7"/>
    <w:rsid w:val="00DA525C"/>
    <w:rsid w:val="00DA5312"/>
    <w:rsid w:val="00DA534C"/>
    <w:rsid w:val="00DA53AD"/>
    <w:rsid w:val="00DA53DE"/>
    <w:rsid w:val="00DA54AD"/>
    <w:rsid w:val="00DA55B0"/>
    <w:rsid w:val="00DA5640"/>
    <w:rsid w:val="00DA57AB"/>
    <w:rsid w:val="00DA5824"/>
    <w:rsid w:val="00DA5866"/>
    <w:rsid w:val="00DA58A6"/>
    <w:rsid w:val="00DA58A7"/>
    <w:rsid w:val="00DA5919"/>
    <w:rsid w:val="00DA5996"/>
    <w:rsid w:val="00DA59A3"/>
    <w:rsid w:val="00DA59F0"/>
    <w:rsid w:val="00DA59FB"/>
    <w:rsid w:val="00DA5A75"/>
    <w:rsid w:val="00DA5A76"/>
    <w:rsid w:val="00DA5A7D"/>
    <w:rsid w:val="00DA5A8C"/>
    <w:rsid w:val="00DA5ACE"/>
    <w:rsid w:val="00DA5AD1"/>
    <w:rsid w:val="00DA5B86"/>
    <w:rsid w:val="00DA5B90"/>
    <w:rsid w:val="00DA5BA7"/>
    <w:rsid w:val="00DA5BD3"/>
    <w:rsid w:val="00DA5BE5"/>
    <w:rsid w:val="00DA5D18"/>
    <w:rsid w:val="00DA5D3F"/>
    <w:rsid w:val="00DA5D55"/>
    <w:rsid w:val="00DA5D84"/>
    <w:rsid w:val="00DA5DCF"/>
    <w:rsid w:val="00DA5DEC"/>
    <w:rsid w:val="00DA5E12"/>
    <w:rsid w:val="00DA5E2E"/>
    <w:rsid w:val="00DA5FE8"/>
    <w:rsid w:val="00DA5FF6"/>
    <w:rsid w:val="00DA602B"/>
    <w:rsid w:val="00DA60E0"/>
    <w:rsid w:val="00DA60FA"/>
    <w:rsid w:val="00DA6115"/>
    <w:rsid w:val="00DA6120"/>
    <w:rsid w:val="00DA61A1"/>
    <w:rsid w:val="00DA61A5"/>
    <w:rsid w:val="00DA61AA"/>
    <w:rsid w:val="00DA61FF"/>
    <w:rsid w:val="00DA621F"/>
    <w:rsid w:val="00DA6293"/>
    <w:rsid w:val="00DA6382"/>
    <w:rsid w:val="00DA6388"/>
    <w:rsid w:val="00DA63BE"/>
    <w:rsid w:val="00DA642C"/>
    <w:rsid w:val="00DA6448"/>
    <w:rsid w:val="00DA645B"/>
    <w:rsid w:val="00DA6478"/>
    <w:rsid w:val="00DA6479"/>
    <w:rsid w:val="00DA6565"/>
    <w:rsid w:val="00DA6620"/>
    <w:rsid w:val="00DA66AF"/>
    <w:rsid w:val="00DA66CA"/>
    <w:rsid w:val="00DA66FA"/>
    <w:rsid w:val="00DA6721"/>
    <w:rsid w:val="00DA673C"/>
    <w:rsid w:val="00DA676C"/>
    <w:rsid w:val="00DA68B9"/>
    <w:rsid w:val="00DA6918"/>
    <w:rsid w:val="00DA6924"/>
    <w:rsid w:val="00DA6989"/>
    <w:rsid w:val="00DA698B"/>
    <w:rsid w:val="00DA69D1"/>
    <w:rsid w:val="00DA69D4"/>
    <w:rsid w:val="00DA69DF"/>
    <w:rsid w:val="00DA69E9"/>
    <w:rsid w:val="00DA69F6"/>
    <w:rsid w:val="00DA6A86"/>
    <w:rsid w:val="00DA6AAD"/>
    <w:rsid w:val="00DA6AE0"/>
    <w:rsid w:val="00DA6B29"/>
    <w:rsid w:val="00DA6B49"/>
    <w:rsid w:val="00DA6B5B"/>
    <w:rsid w:val="00DA6B6B"/>
    <w:rsid w:val="00DA6B92"/>
    <w:rsid w:val="00DA6BA2"/>
    <w:rsid w:val="00DA6CA5"/>
    <w:rsid w:val="00DA6CC0"/>
    <w:rsid w:val="00DA6D45"/>
    <w:rsid w:val="00DA6D90"/>
    <w:rsid w:val="00DA6DCA"/>
    <w:rsid w:val="00DA6E21"/>
    <w:rsid w:val="00DA6E32"/>
    <w:rsid w:val="00DA6E47"/>
    <w:rsid w:val="00DA6FE5"/>
    <w:rsid w:val="00DA707C"/>
    <w:rsid w:val="00DA70A2"/>
    <w:rsid w:val="00DA7100"/>
    <w:rsid w:val="00DA712B"/>
    <w:rsid w:val="00DA7130"/>
    <w:rsid w:val="00DA7174"/>
    <w:rsid w:val="00DA727D"/>
    <w:rsid w:val="00DA73D9"/>
    <w:rsid w:val="00DA7470"/>
    <w:rsid w:val="00DA750D"/>
    <w:rsid w:val="00DA753F"/>
    <w:rsid w:val="00DA755E"/>
    <w:rsid w:val="00DA7590"/>
    <w:rsid w:val="00DA75B7"/>
    <w:rsid w:val="00DA75D1"/>
    <w:rsid w:val="00DA7641"/>
    <w:rsid w:val="00DA766A"/>
    <w:rsid w:val="00DA76DF"/>
    <w:rsid w:val="00DA771F"/>
    <w:rsid w:val="00DA7750"/>
    <w:rsid w:val="00DA7768"/>
    <w:rsid w:val="00DA778C"/>
    <w:rsid w:val="00DA77C5"/>
    <w:rsid w:val="00DA77C9"/>
    <w:rsid w:val="00DA784E"/>
    <w:rsid w:val="00DA7860"/>
    <w:rsid w:val="00DA788F"/>
    <w:rsid w:val="00DA78B9"/>
    <w:rsid w:val="00DA78C8"/>
    <w:rsid w:val="00DA78CC"/>
    <w:rsid w:val="00DA791E"/>
    <w:rsid w:val="00DA7988"/>
    <w:rsid w:val="00DA7997"/>
    <w:rsid w:val="00DA7A44"/>
    <w:rsid w:val="00DA7A53"/>
    <w:rsid w:val="00DA7A75"/>
    <w:rsid w:val="00DA7AB1"/>
    <w:rsid w:val="00DA7AC0"/>
    <w:rsid w:val="00DA7ACF"/>
    <w:rsid w:val="00DA7B4B"/>
    <w:rsid w:val="00DA7B91"/>
    <w:rsid w:val="00DA7BD5"/>
    <w:rsid w:val="00DA7C10"/>
    <w:rsid w:val="00DA7C36"/>
    <w:rsid w:val="00DA7C4B"/>
    <w:rsid w:val="00DA7CC0"/>
    <w:rsid w:val="00DA7CD1"/>
    <w:rsid w:val="00DA7D5F"/>
    <w:rsid w:val="00DA7DB7"/>
    <w:rsid w:val="00DA7E07"/>
    <w:rsid w:val="00DA7E31"/>
    <w:rsid w:val="00DA7E8A"/>
    <w:rsid w:val="00DA7F54"/>
    <w:rsid w:val="00DB00D6"/>
    <w:rsid w:val="00DB0123"/>
    <w:rsid w:val="00DB0157"/>
    <w:rsid w:val="00DB01E0"/>
    <w:rsid w:val="00DB03CC"/>
    <w:rsid w:val="00DB0400"/>
    <w:rsid w:val="00DB0483"/>
    <w:rsid w:val="00DB0488"/>
    <w:rsid w:val="00DB0535"/>
    <w:rsid w:val="00DB055C"/>
    <w:rsid w:val="00DB05D6"/>
    <w:rsid w:val="00DB05FE"/>
    <w:rsid w:val="00DB06ED"/>
    <w:rsid w:val="00DB0778"/>
    <w:rsid w:val="00DB0805"/>
    <w:rsid w:val="00DB0833"/>
    <w:rsid w:val="00DB08BA"/>
    <w:rsid w:val="00DB08D9"/>
    <w:rsid w:val="00DB097B"/>
    <w:rsid w:val="00DB0993"/>
    <w:rsid w:val="00DB0996"/>
    <w:rsid w:val="00DB0A74"/>
    <w:rsid w:val="00DB0A80"/>
    <w:rsid w:val="00DB0AAE"/>
    <w:rsid w:val="00DB0AEF"/>
    <w:rsid w:val="00DB0B03"/>
    <w:rsid w:val="00DB0B29"/>
    <w:rsid w:val="00DB0B2E"/>
    <w:rsid w:val="00DB0B56"/>
    <w:rsid w:val="00DB0B8E"/>
    <w:rsid w:val="00DB0C27"/>
    <w:rsid w:val="00DB0C3E"/>
    <w:rsid w:val="00DB0C79"/>
    <w:rsid w:val="00DB0CCF"/>
    <w:rsid w:val="00DB0DD3"/>
    <w:rsid w:val="00DB0DFE"/>
    <w:rsid w:val="00DB0E37"/>
    <w:rsid w:val="00DB0F40"/>
    <w:rsid w:val="00DB0F51"/>
    <w:rsid w:val="00DB105A"/>
    <w:rsid w:val="00DB1083"/>
    <w:rsid w:val="00DB1101"/>
    <w:rsid w:val="00DB1187"/>
    <w:rsid w:val="00DB1220"/>
    <w:rsid w:val="00DB1254"/>
    <w:rsid w:val="00DB1289"/>
    <w:rsid w:val="00DB1290"/>
    <w:rsid w:val="00DB12F2"/>
    <w:rsid w:val="00DB1335"/>
    <w:rsid w:val="00DB1342"/>
    <w:rsid w:val="00DB1343"/>
    <w:rsid w:val="00DB134E"/>
    <w:rsid w:val="00DB138E"/>
    <w:rsid w:val="00DB141A"/>
    <w:rsid w:val="00DB1441"/>
    <w:rsid w:val="00DB14AA"/>
    <w:rsid w:val="00DB14E0"/>
    <w:rsid w:val="00DB14E1"/>
    <w:rsid w:val="00DB156B"/>
    <w:rsid w:val="00DB1605"/>
    <w:rsid w:val="00DB16D7"/>
    <w:rsid w:val="00DB1702"/>
    <w:rsid w:val="00DB173D"/>
    <w:rsid w:val="00DB1758"/>
    <w:rsid w:val="00DB1796"/>
    <w:rsid w:val="00DB17D9"/>
    <w:rsid w:val="00DB18CB"/>
    <w:rsid w:val="00DB1915"/>
    <w:rsid w:val="00DB19CF"/>
    <w:rsid w:val="00DB1B21"/>
    <w:rsid w:val="00DB1B29"/>
    <w:rsid w:val="00DB1B5C"/>
    <w:rsid w:val="00DB1BE6"/>
    <w:rsid w:val="00DB1C91"/>
    <w:rsid w:val="00DB1C94"/>
    <w:rsid w:val="00DB1CC4"/>
    <w:rsid w:val="00DB1CDB"/>
    <w:rsid w:val="00DB1D0B"/>
    <w:rsid w:val="00DB1D49"/>
    <w:rsid w:val="00DB1D60"/>
    <w:rsid w:val="00DB1D6B"/>
    <w:rsid w:val="00DB1D95"/>
    <w:rsid w:val="00DB1E29"/>
    <w:rsid w:val="00DB1E7F"/>
    <w:rsid w:val="00DB1EBE"/>
    <w:rsid w:val="00DB1F3F"/>
    <w:rsid w:val="00DB1F40"/>
    <w:rsid w:val="00DB1F4B"/>
    <w:rsid w:val="00DB1F85"/>
    <w:rsid w:val="00DB1FD9"/>
    <w:rsid w:val="00DB2080"/>
    <w:rsid w:val="00DB20FB"/>
    <w:rsid w:val="00DB2115"/>
    <w:rsid w:val="00DB2117"/>
    <w:rsid w:val="00DB214F"/>
    <w:rsid w:val="00DB2153"/>
    <w:rsid w:val="00DB2158"/>
    <w:rsid w:val="00DB21EB"/>
    <w:rsid w:val="00DB22D1"/>
    <w:rsid w:val="00DB22DE"/>
    <w:rsid w:val="00DB2378"/>
    <w:rsid w:val="00DB23D9"/>
    <w:rsid w:val="00DB2479"/>
    <w:rsid w:val="00DB248D"/>
    <w:rsid w:val="00DB24A6"/>
    <w:rsid w:val="00DB24C3"/>
    <w:rsid w:val="00DB24D0"/>
    <w:rsid w:val="00DB2587"/>
    <w:rsid w:val="00DB2611"/>
    <w:rsid w:val="00DB261B"/>
    <w:rsid w:val="00DB2690"/>
    <w:rsid w:val="00DB2711"/>
    <w:rsid w:val="00DB27A1"/>
    <w:rsid w:val="00DB27B0"/>
    <w:rsid w:val="00DB280E"/>
    <w:rsid w:val="00DB2828"/>
    <w:rsid w:val="00DB2850"/>
    <w:rsid w:val="00DB288B"/>
    <w:rsid w:val="00DB28E7"/>
    <w:rsid w:val="00DB2912"/>
    <w:rsid w:val="00DB2917"/>
    <w:rsid w:val="00DB29DA"/>
    <w:rsid w:val="00DB2A3C"/>
    <w:rsid w:val="00DB2AC8"/>
    <w:rsid w:val="00DB2B75"/>
    <w:rsid w:val="00DB2C11"/>
    <w:rsid w:val="00DB2C5A"/>
    <w:rsid w:val="00DB2CE7"/>
    <w:rsid w:val="00DB2CF3"/>
    <w:rsid w:val="00DB2D2E"/>
    <w:rsid w:val="00DB2D40"/>
    <w:rsid w:val="00DB2D5C"/>
    <w:rsid w:val="00DB2E2C"/>
    <w:rsid w:val="00DB2EAC"/>
    <w:rsid w:val="00DB2F7F"/>
    <w:rsid w:val="00DB2FAA"/>
    <w:rsid w:val="00DB3137"/>
    <w:rsid w:val="00DB31EC"/>
    <w:rsid w:val="00DB31F3"/>
    <w:rsid w:val="00DB321D"/>
    <w:rsid w:val="00DB322A"/>
    <w:rsid w:val="00DB324A"/>
    <w:rsid w:val="00DB325B"/>
    <w:rsid w:val="00DB32A7"/>
    <w:rsid w:val="00DB32CB"/>
    <w:rsid w:val="00DB3371"/>
    <w:rsid w:val="00DB339A"/>
    <w:rsid w:val="00DB34C0"/>
    <w:rsid w:val="00DB35AB"/>
    <w:rsid w:val="00DB364F"/>
    <w:rsid w:val="00DB36B7"/>
    <w:rsid w:val="00DB376E"/>
    <w:rsid w:val="00DB377F"/>
    <w:rsid w:val="00DB37F9"/>
    <w:rsid w:val="00DB37FE"/>
    <w:rsid w:val="00DB3813"/>
    <w:rsid w:val="00DB391F"/>
    <w:rsid w:val="00DB394B"/>
    <w:rsid w:val="00DB395C"/>
    <w:rsid w:val="00DB396A"/>
    <w:rsid w:val="00DB39B9"/>
    <w:rsid w:val="00DB3A4D"/>
    <w:rsid w:val="00DB3A83"/>
    <w:rsid w:val="00DB3A90"/>
    <w:rsid w:val="00DB3ADC"/>
    <w:rsid w:val="00DB3AFF"/>
    <w:rsid w:val="00DB3B2A"/>
    <w:rsid w:val="00DB3B74"/>
    <w:rsid w:val="00DB3C14"/>
    <w:rsid w:val="00DB3CF3"/>
    <w:rsid w:val="00DB3D4B"/>
    <w:rsid w:val="00DB3E5A"/>
    <w:rsid w:val="00DB3EA1"/>
    <w:rsid w:val="00DB3EAE"/>
    <w:rsid w:val="00DB3EE9"/>
    <w:rsid w:val="00DB3F19"/>
    <w:rsid w:val="00DB3F52"/>
    <w:rsid w:val="00DB3F6D"/>
    <w:rsid w:val="00DB3F80"/>
    <w:rsid w:val="00DB3FAA"/>
    <w:rsid w:val="00DB404C"/>
    <w:rsid w:val="00DB409B"/>
    <w:rsid w:val="00DB40C3"/>
    <w:rsid w:val="00DB423A"/>
    <w:rsid w:val="00DB4264"/>
    <w:rsid w:val="00DB4299"/>
    <w:rsid w:val="00DB434A"/>
    <w:rsid w:val="00DB4461"/>
    <w:rsid w:val="00DB4501"/>
    <w:rsid w:val="00DB4609"/>
    <w:rsid w:val="00DB47D2"/>
    <w:rsid w:val="00DB480B"/>
    <w:rsid w:val="00DB480C"/>
    <w:rsid w:val="00DB485C"/>
    <w:rsid w:val="00DB4874"/>
    <w:rsid w:val="00DB487D"/>
    <w:rsid w:val="00DB48AA"/>
    <w:rsid w:val="00DB48CE"/>
    <w:rsid w:val="00DB48F2"/>
    <w:rsid w:val="00DB48F5"/>
    <w:rsid w:val="00DB4957"/>
    <w:rsid w:val="00DB49D4"/>
    <w:rsid w:val="00DB4A5A"/>
    <w:rsid w:val="00DB4A66"/>
    <w:rsid w:val="00DB4A79"/>
    <w:rsid w:val="00DB4ABD"/>
    <w:rsid w:val="00DB4B20"/>
    <w:rsid w:val="00DB4B25"/>
    <w:rsid w:val="00DB4B5B"/>
    <w:rsid w:val="00DB4B63"/>
    <w:rsid w:val="00DB4BCB"/>
    <w:rsid w:val="00DB4C03"/>
    <w:rsid w:val="00DB4C80"/>
    <w:rsid w:val="00DB4DB4"/>
    <w:rsid w:val="00DB4DFC"/>
    <w:rsid w:val="00DB4E26"/>
    <w:rsid w:val="00DB4EAE"/>
    <w:rsid w:val="00DB4F1D"/>
    <w:rsid w:val="00DB4F2F"/>
    <w:rsid w:val="00DB500C"/>
    <w:rsid w:val="00DB5089"/>
    <w:rsid w:val="00DB50AE"/>
    <w:rsid w:val="00DB50BB"/>
    <w:rsid w:val="00DB50C0"/>
    <w:rsid w:val="00DB50CF"/>
    <w:rsid w:val="00DB5218"/>
    <w:rsid w:val="00DB5259"/>
    <w:rsid w:val="00DB5264"/>
    <w:rsid w:val="00DB5283"/>
    <w:rsid w:val="00DB52A2"/>
    <w:rsid w:val="00DB52BA"/>
    <w:rsid w:val="00DB533C"/>
    <w:rsid w:val="00DB5347"/>
    <w:rsid w:val="00DB5350"/>
    <w:rsid w:val="00DB54E7"/>
    <w:rsid w:val="00DB551C"/>
    <w:rsid w:val="00DB5561"/>
    <w:rsid w:val="00DB55E7"/>
    <w:rsid w:val="00DB5644"/>
    <w:rsid w:val="00DB5645"/>
    <w:rsid w:val="00DB564C"/>
    <w:rsid w:val="00DB564F"/>
    <w:rsid w:val="00DB56B8"/>
    <w:rsid w:val="00DB579C"/>
    <w:rsid w:val="00DB57F8"/>
    <w:rsid w:val="00DB57FB"/>
    <w:rsid w:val="00DB57FE"/>
    <w:rsid w:val="00DB58AA"/>
    <w:rsid w:val="00DB5911"/>
    <w:rsid w:val="00DB59A6"/>
    <w:rsid w:val="00DB59F1"/>
    <w:rsid w:val="00DB5A8B"/>
    <w:rsid w:val="00DB5ADE"/>
    <w:rsid w:val="00DB5C14"/>
    <w:rsid w:val="00DB5D1D"/>
    <w:rsid w:val="00DB5D4D"/>
    <w:rsid w:val="00DB5D5E"/>
    <w:rsid w:val="00DB5D7A"/>
    <w:rsid w:val="00DB5DF5"/>
    <w:rsid w:val="00DB5E05"/>
    <w:rsid w:val="00DB5E23"/>
    <w:rsid w:val="00DB5E4A"/>
    <w:rsid w:val="00DB5E5A"/>
    <w:rsid w:val="00DB5E69"/>
    <w:rsid w:val="00DB5EE4"/>
    <w:rsid w:val="00DB5F50"/>
    <w:rsid w:val="00DB5F98"/>
    <w:rsid w:val="00DB6015"/>
    <w:rsid w:val="00DB605A"/>
    <w:rsid w:val="00DB6103"/>
    <w:rsid w:val="00DB613A"/>
    <w:rsid w:val="00DB6164"/>
    <w:rsid w:val="00DB61B6"/>
    <w:rsid w:val="00DB6260"/>
    <w:rsid w:val="00DB62B8"/>
    <w:rsid w:val="00DB62D8"/>
    <w:rsid w:val="00DB636E"/>
    <w:rsid w:val="00DB63BB"/>
    <w:rsid w:val="00DB63C2"/>
    <w:rsid w:val="00DB63C3"/>
    <w:rsid w:val="00DB63DD"/>
    <w:rsid w:val="00DB63DF"/>
    <w:rsid w:val="00DB641A"/>
    <w:rsid w:val="00DB6424"/>
    <w:rsid w:val="00DB6436"/>
    <w:rsid w:val="00DB64A9"/>
    <w:rsid w:val="00DB64E7"/>
    <w:rsid w:val="00DB657A"/>
    <w:rsid w:val="00DB6593"/>
    <w:rsid w:val="00DB65D3"/>
    <w:rsid w:val="00DB65F9"/>
    <w:rsid w:val="00DB661F"/>
    <w:rsid w:val="00DB6697"/>
    <w:rsid w:val="00DB66BD"/>
    <w:rsid w:val="00DB66F9"/>
    <w:rsid w:val="00DB6709"/>
    <w:rsid w:val="00DB686F"/>
    <w:rsid w:val="00DB6885"/>
    <w:rsid w:val="00DB6898"/>
    <w:rsid w:val="00DB69F3"/>
    <w:rsid w:val="00DB6A45"/>
    <w:rsid w:val="00DB6A67"/>
    <w:rsid w:val="00DB6B4F"/>
    <w:rsid w:val="00DB6B87"/>
    <w:rsid w:val="00DB6B93"/>
    <w:rsid w:val="00DB6C26"/>
    <w:rsid w:val="00DB6CFF"/>
    <w:rsid w:val="00DB6D4E"/>
    <w:rsid w:val="00DB6D79"/>
    <w:rsid w:val="00DB6D86"/>
    <w:rsid w:val="00DB6DFD"/>
    <w:rsid w:val="00DB6F4A"/>
    <w:rsid w:val="00DB6FD3"/>
    <w:rsid w:val="00DB6FE1"/>
    <w:rsid w:val="00DB6FFD"/>
    <w:rsid w:val="00DB6FFE"/>
    <w:rsid w:val="00DB70A7"/>
    <w:rsid w:val="00DB711E"/>
    <w:rsid w:val="00DB712D"/>
    <w:rsid w:val="00DB7161"/>
    <w:rsid w:val="00DB718A"/>
    <w:rsid w:val="00DB727F"/>
    <w:rsid w:val="00DB7285"/>
    <w:rsid w:val="00DB72F7"/>
    <w:rsid w:val="00DB73EE"/>
    <w:rsid w:val="00DB7429"/>
    <w:rsid w:val="00DB747A"/>
    <w:rsid w:val="00DB74C8"/>
    <w:rsid w:val="00DB74ED"/>
    <w:rsid w:val="00DB74EF"/>
    <w:rsid w:val="00DB7547"/>
    <w:rsid w:val="00DB7554"/>
    <w:rsid w:val="00DB7555"/>
    <w:rsid w:val="00DB75A2"/>
    <w:rsid w:val="00DB7638"/>
    <w:rsid w:val="00DB763E"/>
    <w:rsid w:val="00DB765E"/>
    <w:rsid w:val="00DB7672"/>
    <w:rsid w:val="00DB76C5"/>
    <w:rsid w:val="00DB7739"/>
    <w:rsid w:val="00DB7790"/>
    <w:rsid w:val="00DB77DA"/>
    <w:rsid w:val="00DB78D1"/>
    <w:rsid w:val="00DB7960"/>
    <w:rsid w:val="00DB7962"/>
    <w:rsid w:val="00DB798A"/>
    <w:rsid w:val="00DB7A00"/>
    <w:rsid w:val="00DB7A01"/>
    <w:rsid w:val="00DB7A88"/>
    <w:rsid w:val="00DB7AB1"/>
    <w:rsid w:val="00DB7BA2"/>
    <w:rsid w:val="00DB7BD0"/>
    <w:rsid w:val="00DB7C75"/>
    <w:rsid w:val="00DB7C8A"/>
    <w:rsid w:val="00DB7D08"/>
    <w:rsid w:val="00DB7D2C"/>
    <w:rsid w:val="00DB7D6E"/>
    <w:rsid w:val="00DB7DB5"/>
    <w:rsid w:val="00DB7DEB"/>
    <w:rsid w:val="00DB7E07"/>
    <w:rsid w:val="00DB7E2F"/>
    <w:rsid w:val="00DB7E38"/>
    <w:rsid w:val="00DB7E6E"/>
    <w:rsid w:val="00DB7E7A"/>
    <w:rsid w:val="00DB7EAB"/>
    <w:rsid w:val="00DB7EF9"/>
    <w:rsid w:val="00DB7F2B"/>
    <w:rsid w:val="00DB7F39"/>
    <w:rsid w:val="00DB7F4A"/>
    <w:rsid w:val="00DB7F4B"/>
    <w:rsid w:val="00DB7F59"/>
    <w:rsid w:val="00DB7F71"/>
    <w:rsid w:val="00DB7F93"/>
    <w:rsid w:val="00DB7FC0"/>
    <w:rsid w:val="00DB7FF3"/>
    <w:rsid w:val="00DC000E"/>
    <w:rsid w:val="00DC00EB"/>
    <w:rsid w:val="00DC0122"/>
    <w:rsid w:val="00DC0162"/>
    <w:rsid w:val="00DC019C"/>
    <w:rsid w:val="00DC0214"/>
    <w:rsid w:val="00DC028C"/>
    <w:rsid w:val="00DC02E4"/>
    <w:rsid w:val="00DC0319"/>
    <w:rsid w:val="00DC03B2"/>
    <w:rsid w:val="00DC03C8"/>
    <w:rsid w:val="00DC0418"/>
    <w:rsid w:val="00DC0421"/>
    <w:rsid w:val="00DC048D"/>
    <w:rsid w:val="00DC049A"/>
    <w:rsid w:val="00DC04CC"/>
    <w:rsid w:val="00DC0541"/>
    <w:rsid w:val="00DC0624"/>
    <w:rsid w:val="00DC0632"/>
    <w:rsid w:val="00DC0644"/>
    <w:rsid w:val="00DC0662"/>
    <w:rsid w:val="00DC06A4"/>
    <w:rsid w:val="00DC0709"/>
    <w:rsid w:val="00DC0720"/>
    <w:rsid w:val="00DC0761"/>
    <w:rsid w:val="00DC07D5"/>
    <w:rsid w:val="00DC0857"/>
    <w:rsid w:val="00DC0861"/>
    <w:rsid w:val="00DC08A7"/>
    <w:rsid w:val="00DC0927"/>
    <w:rsid w:val="00DC09D9"/>
    <w:rsid w:val="00DC09EF"/>
    <w:rsid w:val="00DC09F2"/>
    <w:rsid w:val="00DC0A09"/>
    <w:rsid w:val="00DC0A32"/>
    <w:rsid w:val="00DC0A5B"/>
    <w:rsid w:val="00DC0A6D"/>
    <w:rsid w:val="00DC0A8A"/>
    <w:rsid w:val="00DC0AA5"/>
    <w:rsid w:val="00DC0AD9"/>
    <w:rsid w:val="00DC0AFE"/>
    <w:rsid w:val="00DC0B2E"/>
    <w:rsid w:val="00DC0B39"/>
    <w:rsid w:val="00DC0B69"/>
    <w:rsid w:val="00DC0BAA"/>
    <w:rsid w:val="00DC0BC6"/>
    <w:rsid w:val="00DC0CE6"/>
    <w:rsid w:val="00DC0D31"/>
    <w:rsid w:val="00DC0D6C"/>
    <w:rsid w:val="00DC0DB1"/>
    <w:rsid w:val="00DC0DBC"/>
    <w:rsid w:val="00DC0DD6"/>
    <w:rsid w:val="00DC0F19"/>
    <w:rsid w:val="00DC0F1C"/>
    <w:rsid w:val="00DC0F21"/>
    <w:rsid w:val="00DC0F3C"/>
    <w:rsid w:val="00DC0F8D"/>
    <w:rsid w:val="00DC0FE9"/>
    <w:rsid w:val="00DC1001"/>
    <w:rsid w:val="00DC1082"/>
    <w:rsid w:val="00DC10AF"/>
    <w:rsid w:val="00DC10DA"/>
    <w:rsid w:val="00DC11B7"/>
    <w:rsid w:val="00DC127D"/>
    <w:rsid w:val="00DC1351"/>
    <w:rsid w:val="00DC135F"/>
    <w:rsid w:val="00DC139E"/>
    <w:rsid w:val="00DC13A2"/>
    <w:rsid w:val="00DC1427"/>
    <w:rsid w:val="00DC1514"/>
    <w:rsid w:val="00DC151C"/>
    <w:rsid w:val="00DC15F1"/>
    <w:rsid w:val="00DC1602"/>
    <w:rsid w:val="00DC160C"/>
    <w:rsid w:val="00DC16D1"/>
    <w:rsid w:val="00DC176D"/>
    <w:rsid w:val="00DC1819"/>
    <w:rsid w:val="00DC184F"/>
    <w:rsid w:val="00DC1850"/>
    <w:rsid w:val="00DC1873"/>
    <w:rsid w:val="00DC18F0"/>
    <w:rsid w:val="00DC18FA"/>
    <w:rsid w:val="00DC19FB"/>
    <w:rsid w:val="00DC1A04"/>
    <w:rsid w:val="00DC1A13"/>
    <w:rsid w:val="00DC1A1C"/>
    <w:rsid w:val="00DC1AD4"/>
    <w:rsid w:val="00DC1ADE"/>
    <w:rsid w:val="00DC1B14"/>
    <w:rsid w:val="00DC1B56"/>
    <w:rsid w:val="00DC1BF3"/>
    <w:rsid w:val="00DC1C60"/>
    <w:rsid w:val="00DC1C84"/>
    <w:rsid w:val="00DC1D8B"/>
    <w:rsid w:val="00DC1E35"/>
    <w:rsid w:val="00DC1E43"/>
    <w:rsid w:val="00DC1EB1"/>
    <w:rsid w:val="00DC1EC0"/>
    <w:rsid w:val="00DC1F25"/>
    <w:rsid w:val="00DC1F29"/>
    <w:rsid w:val="00DC1FA3"/>
    <w:rsid w:val="00DC1FD0"/>
    <w:rsid w:val="00DC2048"/>
    <w:rsid w:val="00DC2084"/>
    <w:rsid w:val="00DC209B"/>
    <w:rsid w:val="00DC20D2"/>
    <w:rsid w:val="00DC20EA"/>
    <w:rsid w:val="00DC21A8"/>
    <w:rsid w:val="00DC21FB"/>
    <w:rsid w:val="00DC2279"/>
    <w:rsid w:val="00DC22C4"/>
    <w:rsid w:val="00DC2391"/>
    <w:rsid w:val="00DC23E8"/>
    <w:rsid w:val="00DC240B"/>
    <w:rsid w:val="00DC2530"/>
    <w:rsid w:val="00DC2558"/>
    <w:rsid w:val="00DC25CE"/>
    <w:rsid w:val="00DC25CF"/>
    <w:rsid w:val="00DC25FC"/>
    <w:rsid w:val="00DC2661"/>
    <w:rsid w:val="00DC26D7"/>
    <w:rsid w:val="00DC2736"/>
    <w:rsid w:val="00DC2745"/>
    <w:rsid w:val="00DC2812"/>
    <w:rsid w:val="00DC2814"/>
    <w:rsid w:val="00DC28AE"/>
    <w:rsid w:val="00DC28B7"/>
    <w:rsid w:val="00DC28E3"/>
    <w:rsid w:val="00DC28F4"/>
    <w:rsid w:val="00DC292F"/>
    <w:rsid w:val="00DC2984"/>
    <w:rsid w:val="00DC2A2B"/>
    <w:rsid w:val="00DC2A8D"/>
    <w:rsid w:val="00DC2B55"/>
    <w:rsid w:val="00DC2BAB"/>
    <w:rsid w:val="00DC2BC8"/>
    <w:rsid w:val="00DC2C23"/>
    <w:rsid w:val="00DC2C6D"/>
    <w:rsid w:val="00DC2CB5"/>
    <w:rsid w:val="00DC2CED"/>
    <w:rsid w:val="00DC2D28"/>
    <w:rsid w:val="00DC2D3A"/>
    <w:rsid w:val="00DC2D8F"/>
    <w:rsid w:val="00DC2DBB"/>
    <w:rsid w:val="00DC2DEC"/>
    <w:rsid w:val="00DC2DF3"/>
    <w:rsid w:val="00DC2E1C"/>
    <w:rsid w:val="00DC2EA0"/>
    <w:rsid w:val="00DC2F8B"/>
    <w:rsid w:val="00DC2F9A"/>
    <w:rsid w:val="00DC2FAB"/>
    <w:rsid w:val="00DC2FE7"/>
    <w:rsid w:val="00DC3042"/>
    <w:rsid w:val="00DC3095"/>
    <w:rsid w:val="00DC309B"/>
    <w:rsid w:val="00DC30B7"/>
    <w:rsid w:val="00DC3116"/>
    <w:rsid w:val="00DC31BF"/>
    <w:rsid w:val="00DC326D"/>
    <w:rsid w:val="00DC3277"/>
    <w:rsid w:val="00DC3333"/>
    <w:rsid w:val="00DC33D5"/>
    <w:rsid w:val="00DC35A3"/>
    <w:rsid w:val="00DC35D0"/>
    <w:rsid w:val="00DC35DE"/>
    <w:rsid w:val="00DC362E"/>
    <w:rsid w:val="00DC36AD"/>
    <w:rsid w:val="00DC36D7"/>
    <w:rsid w:val="00DC3729"/>
    <w:rsid w:val="00DC3749"/>
    <w:rsid w:val="00DC3771"/>
    <w:rsid w:val="00DC37AF"/>
    <w:rsid w:val="00DC37CE"/>
    <w:rsid w:val="00DC3831"/>
    <w:rsid w:val="00DC387C"/>
    <w:rsid w:val="00DC38D1"/>
    <w:rsid w:val="00DC3920"/>
    <w:rsid w:val="00DC394B"/>
    <w:rsid w:val="00DC3A02"/>
    <w:rsid w:val="00DC3A70"/>
    <w:rsid w:val="00DC3A86"/>
    <w:rsid w:val="00DC3A8A"/>
    <w:rsid w:val="00DC3B14"/>
    <w:rsid w:val="00DC3B21"/>
    <w:rsid w:val="00DC3B57"/>
    <w:rsid w:val="00DC3BC8"/>
    <w:rsid w:val="00DC3C3B"/>
    <w:rsid w:val="00DC3CBE"/>
    <w:rsid w:val="00DC3DD8"/>
    <w:rsid w:val="00DC3E16"/>
    <w:rsid w:val="00DC3EBE"/>
    <w:rsid w:val="00DC3EE4"/>
    <w:rsid w:val="00DC3FDF"/>
    <w:rsid w:val="00DC4012"/>
    <w:rsid w:val="00DC4020"/>
    <w:rsid w:val="00DC403D"/>
    <w:rsid w:val="00DC40A5"/>
    <w:rsid w:val="00DC40AD"/>
    <w:rsid w:val="00DC40CD"/>
    <w:rsid w:val="00DC40F8"/>
    <w:rsid w:val="00DC410A"/>
    <w:rsid w:val="00DC4241"/>
    <w:rsid w:val="00DC424B"/>
    <w:rsid w:val="00DC426D"/>
    <w:rsid w:val="00DC42A9"/>
    <w:rsid w:val="00DC42C1"/>
    <w:rsid w:val="00DC42DF"/>
    <w:rsid w:val="00DC42E3"/>
    <w:rsid w:val="00DC4364"/>
    <w:rsid w:val="00DC4389"/>
    <w:rsid w:val="00DC43CA"/>
    <w:rsid w:val="00DC444B"/>
    <w:rsid w:val="00DC44B7"/>
    <w:rsid w:val="00DC44CC"/>
    <w:rsid w:val="00DC44EA"/>
    <w:rsid w:val="00DC4538"/>
    <w:rsid w:val="00DC461C"/>
    <w:rsid w:val="00DC469C"/>
    <w:rsid w:val="00DC46E7"/>
    <w:rsid w:val="00DC46F8"/>
    <w:rsid w:val="00DC4802"/>
    <w:rsid w:val="00DC4832"/>
    <w:rsid w:val="00DC48CA"/>
    <w:rsid w:val="00DC48F7"/>
    <w:rsid w:val="00DC4904"/>
    <w:rsid w:val="00DC49D5"/>
    <w:rsid w:val="00DC49EE"/>
    <w:rsid w:val="00DC4B2D"/>
    <w:rsid w:val="00DC4B96"/>
    <w:rsid w:val="00DC4BCF"/>
    <w:rsid w:val="00DC4CA5"/>
    <w:rsid w:val="00DC4CDF"/>
    <w:rsid w:val="00DC4D56"/>
    <w:rsid w:val="00DC4D8B"/>
    <w:rsid w:val="00DC4DD3"/>
    <w:rsid w:val="00DC4DFD"/>
    <w:rsid w:val="00DC4E1A"/>
    <w:rsid w:val="00DC4E91"/>
    <w:rsid w:val="00DC4EF3"/>
    <w:rsid w:val="00DC4FEC"/>
    <w:rsid w:val="00DC500F"/>
    <w:rsid w:val="00DC5017"/>
    <w:rsid w:val="00DC5044"/>
    <w:rsid w:val="00DC5089"/>
    <w:rsid w:val="00DC5184"/>
    <w:rsid w:val="00DC5186"/>
    <w:rsid w:val="00DC51D3"/>
    <w:rsid w:val="00DC51DE"/>
    <w:rsid w:val="00DC51EA"/>
    <w:rsid w:val="00DC5221"/>
    <w:rsid w:val="00DC523E"/>
    <w:rsid w:val="00DC523F"/>
    <w:rsid w:val="00DC5244"/>
    <w:rsid w:val="00DC52A2"/>
    <w:rsid w:val="00DC5347"/>
    <w:rsid w:val="00DC535A"/>
    <w:rsid w:val="00DC541A"/>
    <w:rsid w:val="00DC5481"/>
    <w:rsid w:val="00DC54AB"/>
    <w:rsid w:val="00DC54C3"/>
    <w:rsid w:val="00DC54C7"/>
    <w:rsid w:val="00DC5553"/>
    <w:rsid w:val="00DC5563"/>
    <w:rsid w:val="00DC55ED"/>
    <w:rsid w:val="00DC5603"/>
    <w:rsid w:val="00DC5611"/>
    <w:rsid w:val="00DC563B"/>
    <w:rsid w:val="00DC5641"/>
    <w:rsid w:val="00DC5713"/>
    <w:rsid w:val="00DC577B"/>
    <w:rsid w:val="00DC57B0"/>
    <w:rsid w:val="00DC57F1"/>
    <w:rsid w:val="00DC5890"/>
    <w:rsid w:val="00DC5902"/>
    <w:rsid w:val="00DC59EA"/>
    <w:rsid w:val="00DC5B02"/>
    <w:rsid w:val="00DC5B2A"/>
    <w:rsid w:val="00DC5B32"/>
    <w:rsid w:val="00DC5B4C"/>
    <w:rsid w:val="00DC5B81"/>
    <w:rsid w:val="00DC5BC4"/>
    <w:rsid w:val="00DC5CB8"/>
    <w:rsid w:val="00DC5D53"/>
    <w:rsid w:val="00DC5DE8"/>
    <w:rsid w:val="00DC5E18"/>
    <w:rsid w:val="00DC5E36"/>
    <w:rsid w:val="00DC5E39"/>
    <w:rsid w:val="00DC5E64"/>
    <w:rsid w:val="00DC5EAB"/>
    <w:rsid w:val="00DC5EC2"/>
    <w:rsid w:val="00DC5ECE"/>
    <w:rsid w:val="00DC5ED4"/>
    <w:rsid w:val="00DC5F8A"/>
    <w:rsid w:val="00DC5F91"/>
    <w:rsid w:val="00DC5FA9"/>
    <w:rsid w:val="00DC5FF0"/>
    <w:rsid w:val="00DC6078"/>
    <w:rsid w:val="00DC60CB"/>
    <w:rsid w:val="00DC6152"/>
    <w:rsid w:val="00DC6171"/>
    <w:rsid w:val="00DC626E"/>
    <w:rsid w:val="00DC6297"/>
    <w:rsid w:val="00DC6406"/>
    <w:rsid w:val="00DC649D"/>
    <w:rsid w:val="00DC64D2"/>
    <w:rsid w:val="00DC64E8"/>
    <w:rsid w:val="00DC660F"/>
    <w:rsid w:val="00DC6620"/>
    <w:rsid w:val="00DC665B"/>
    <w:rsid w:val="00DC6748"/>
    <w:rsid w:val="00DC680C"/>
    <w:rsid w:val="00DC68EB"/>
    <w:rsid w:val="00DC6911"/>
    <w:rsid w:val="00DC6923"/>
    <w:rsid w:val="00DC69B0"/>
    <w:rsid w:val="00DC6AB4"/>
    <w:rsid w:val="00DC6AF1"/>
    <w:rsid w:val="00DC6B03"/>
    <w:rsid w:val="00DC6B68"/>
    <w:rsid w:val="00DC6B7A"/>
    <w:rsid w:val="00DC6BD0"/>
    <w:rsid w:val="00DC6C63"/>
    <w:rsid w:val="00DC6C88"/>
    <w:rsid w:val="00DC6CCC"/>
    <w:rsid w:val="00DC6CD0"/>
    <w:rsid w:val="00DC6D11"/>
    <w:rsid w:val="00DC6D36"/>
    <w:rsid w:val="00DC6D9C"/>
    <w:rsid w:val="00DC6DC8"/>
    <w:rsid w:val="00DC6E88"/>
    <w:rsid w:val="00DC6F06"/>
    <w:rsid w:val="00DC6F88"/>
    <w:rsid w:val="00DC6F8C"/>
    <w:rsid w:val="00DC6F9C"/>
    <w:rsid w:val="00DC705B"/>
    <w:rsid w:val="00DC708F"/>
    <w:rsid w:val="00DC7097"/>
    <w:rsid w:val="00DC70B5"/>
    <w:rsid w:val="00DC70D2"/>
    <w:rsid w:val="00DC7135"/>
    <w:rsid w:val="00DC7156"/>
    <w:rsid w:val="00DC715E"/>
    <w:rsid w:val="00DC7183"/>
    <w:rsid w:val="00DC7186"/>
    <w:rsid w:val="00DC71E2"/>
    <w:rsid w:val="00DC7218"/>
    <w:rsid w:val="00DC72F2"/>
    <w:rsid w:val="00DC7322"/>
    <w:rsid w:val="00DC738F"/>
    <w:rsid w:val="00DC73BC"/>
    <w:rsid w:val="00DC7446"/>
    <w:rsid w:val="00DC74D0"/>
    <w:rsid w:val="00DC74E8"/>
    <w:rsid w:val="00DC7573"/>
    <w:rsid w:val="00DC7671"/>
    <w:rsid w:val="00DC7677"/>
    <w:rsid w:val="00DC7753"/>
    <w:rsid w:val="00DC7774"/>
    <w:rsid w:val="00DC7795"/>
    <w:rsid w:val="00DC77F0"/>
    <w:rsid w:val="00DC7844"/>
    <w:rsid w:val="00DC7850"/>
    <w:rsid w:val="00DC7880"/>
    <w:rsid w:val="00DC7895"/>
    <w:rsid w:val="00DC78FE"/>
    <w:rsid w:val="00DC795D"/>
    <w:rsid w:val="00DC7A0A"/>
    <w:rsid w:val="00DC7A60"/>
    <w:rsid w:val="00DC7B23"/>
    <w:rsid w:val="00DC7B76"/>
    <w:rsid w:val="00DC7BE6"/>
    <w:rsid w:val="00DC7BF5"/>
    <w:rsid w:val="00DC7C6B"/>
    <w:rsid w:val="00DC7D37"/>
    <w:rsid w:val="00DC7D4B"/>
    <w:rsid w:val="00DC7D70"/>
    <w:rsid w:val="00DC7D74"/>
    <w:rsid w:val="00DC7DB5"/>
    <w:rsid w:val="00DC7DFB"/>
    <w:rsid w:val="00DC7E1E"/>
    <w:rsid w:val="00DC7E5F"/>
    <w:rsid w:val="00DC7EA3"/>
    <w:rsid w:val="00DC7EFB"/>
    <w:rsid w:val="00DC7F1D"/>
    <w:rsid w:val="00DC7F68"/>
    <w:rsid w:val="00DC7F87"/>
    <w:rsid w:val="00DC7FE0"/>
    <w:rsid w:val="00DC7FFE"/>
    <w:rsid w:val="00DD003A"/>
    <w:rsid w:val="00DD004B"/>
    <w:rsid w:val="00DD0055"/>
    <w:rsid w:val="00DD00BC"/>
    <w:rsid w:val="00DD00C3"/>
    <w:rsid w:val="00DD0100"/>
    <w:rsid w:val="00DD0158"/>
    <w:rsid w:val="00DD022D"/>
    <w:rsid w:val="00DD0288"/>
    <w:rsid w:val="00DD0344"/>
    <w:rsid w:val="00DD034D"/>
    <w:rsid w:val="00DD0364"/>
    <w:rsid w:val="00DD03CD"/>
    <w:rsid w:val="00DD0407"/>
    <w:rsid w:val="00DD0419"/>
    <w:rsid w:val="00DD0485"/>
    <w:rsid w:val="00DD04B9"/>
    <w:rsid w:val="00DD04E1"/>
    <w:rsid w:val="00DD04F0"/>
    <w:rsid w:val="00DD058B"/>
    <w:rsid w:val="00DD05AD"/>
    <w:rsid w:val="00DD05B6"/>
    <w:rsid w:val="00DD05E9"/>
    <w:rsid w:val="00DD0605"/>
    <w:rsid w:val="00DD0617"/>
    <w:rsid w:val="00DD0683"/>
    <w:rsid w:val="00DD0719"/>
    <w:rsid w:val="00DD076E"/>
    <w:rsid w:val="00DD078B"/>
    <w:rsid w:val="00DD0791"/>
    <w:rsid w:val="00DD07F8"/>
    <w:rsid w:val="00DD0805"/>
    <w:rsid w:val="00DD0890"/>
    <w:rsid w:val="00DD089F"/>
    <w:rsid w:val="00DD08F4"/>
    <w:rsid w:val="00DD0941"/>
    <w:rsid w:val="00DD0964"/>
    <w:rsid w:val="00DD09BE"/>
    <w:rsid w:val="00DD09FC"/>
    <w:rsid w:val="00DD0A1D"/>
    <w:rsid w:val="00DD0A6F"/>
    <w:rsid w:val="00DD0AF3"/>
    <w:rsid w:val="00DD0B02"/>
    <w:rsid w:val="00DD0B16"/>
    <w:rsid w:val="00DD0BAB"/>
    <w:rsid w:val="00DD0C22"/>
    <w:rsid w:val="00DD0C89"/>
    <w:rsid w:val="00DD0CAD"/>
    <w:rsid w:val="00DD0CDA"/>
    <w:rsid w:val="00DD0D19"/>
    <w:rsid w:val="00DD0D5C"/>
    <w:rsid w:val="00DD0D99"/>
    <w:rsid w:val="00DD0D9D"/>
    <w:rsid w:val="00DD0DAE"/>
    <w:rsid w:val="00DD0E11"/>
    <w:rsid w:val="00DD0EDA"/>
    <w:rsid w:val="00DD0F3D"/>
    <w:rsid w:val="00DD0F7C"/>
    <w:rsid w:val="00DD0FE2"/>
    <w:rsid w:val="00DD0FF4"/>
    <w:rsid w:val="00DD1014"/>
    <w:rsid w:val="00DD1066"/>
    <w:rsid w:val="00DD1071"/>
    <w:rsid w:val="00DD1072"/>
    <w:rsid w:val="00DD10CF"/>
    <w:rsid w:val="00DD1237"/>
    <w:rsid w:val="00DD129F"/>
    <w:rsid w:val="00DD12B2"/>
    <w:rsid w:val="00DD12DE"/>
    <w:rsid w:val="00DD136E"/>
    <w:rsid w:val="00DD13B8"/>
    <w:rsid w:val="00DD13CC"/>
    <w:rsid w:val="00DD13F8"/>
    <w:rsid w:val="00DD145C"/>
    <w:rsid w:val="00DD1464"/>
    <w:rsid w:val="00DD14A0"/>
    <w:rsid w:val="00DD15B5"/>
    <w:rsid w:val="00DD15E8"/>
    <w:rsid w:val="00DD160A"/>
    <w:rsid w:val="00DD16D8"/>
    <w:rsid w:val="00DD16FB"/>
    <w:rsid w:val="00DD1709"/>
    <w:rsid w:val="00DD1775"/>
    <w:rsid w:val="00DD17D9"/>
    <w:rsid w:val="00DD1922"/>
    <w:rsid w:val="00DD1965"/>
    <w:rsid w:val="00DD196B"/>
    <w:rsid w:val="00DD19C5"/>
    <w:rsid w:val="00DD19F7"/>
    <w:rsid w:val="00DD19FE"/>
    <w:rsid w:val="00DD1A38"/>
    <w:rsid w:val="00DD1A8C"/>
    <w:rsid w:val="00DD1B95"/>
    <w:rsid w:val="00DD1B9B"/>
    <w:rsid w:val="00DD1BB5"/>
    <w:rsid w:val="00DD1BC7"/>
    <w:rsid w:val="00DD1BE7"/>
    <w:rsid w:val="00DD1C29"/>
    <w:rsid w:val="00DD1C58"/>
    <w:rsid w:val="00DD1D39"/>
    <w:rsid w:val="00DD1D5A"/>
    <w:rsid w:val="00DD1D6E"/>
    <w:rsid w:val="00DD1D75"/>
    <w:rsid w:val="00DD1D85"/>
    <w:rsid w:val="00DD1DF3"/>
    <w:rsid w:val="00DD1E05"/>
    <w:rsid w:val="00DD1E1E"/>
    <w:rsid w:val="00DD1EF4"/>
    <w:rsid w:val="00DD1F6E"/>
    <w:rsid w:val="00DD1F8A"/>
    <w:rsid w:val="00DD1F95"/>
    <w:rsid w:val="00DD2002"/>
    <w:rsid w:val="00DD2018"/>
    <w:rsid w:val="00DD2028"/>
    <w:rsid w:val="00DD209A"/>
    <w:rsid w:val="00DD210C"/>
    <w:rsid w:val="00DD2149"/>
    <w:rsid w:val="00DD214B"/>
    <w:rsid w:val="00DD216A"/>
    <w:rsid w:val="00DD21ED"/>
    <w:rsid w:val="00DD2205"/>
    <w:rsid w:val="00DD22F1"/>
    <w:rsid w:val="00DD237A"/>
    <w:rsid w:val="00DD23A4"/>
    <w:rsid w:val="00DD2420"/>
    <w:rsid w:val="00DD247B"/>
    <w:rsid w:val="00DD24B4"/>
    <w:rsid w:val="00DD24D0"/>
    <w:rsid w:val="00DD258B"/>
    <w:rsid w:val="00DD25A8"/>
    <w:rsid w:val="00DD25DA"/>
    <w:rsid w:val="00DD263F"/>
    <w:rsid w:val="00DD2667"/>
    <w:rsid w:val="00DD2684"/>
    <w:rsid w:val="00DD26A2"/>
    <w:rsid w:val="00DD2730"/>
    <w:rsid w:val="00DD278E"/>
    <w:rsid w:val="00DD27D5"/>
    <w:rsid w:val="00DD2843"/>
    <w:rsid w:val="00DD28E6"/>
    <w:rsid w:val="00DD2934"/>
    <w:rsid w:val="00DD294E"/>
    <w:rsid w:val="00DD2975"/>
    <w:rsid w:val="00DD2A03"/>
    <w:rsid w:val="00DD2A90"/>
    <w:rsid w:val="00DD2A91"/>
    <w:rsid w:val="00DD2B03"/>
    <w:rsid w:val="00DD2B09"/>
    <w:rsid w:val="00DD2B27"/>
    <w:rsid w:val="00DD2B46"/>
    <w:rsid w:val="00DD2B58"/>
    <w:rsid w:val="00DD2B8B"/>
    <w:rsid w:val="00DD2B9B"/>
    <w:rsid w:val="00DD2C29"/>
    <w:rsid w:val="00DD2D2E"/>
    <w:rsid w:val="00DD2EE1"/>
    <w:rsid w:val="00DD2F7E"/>
    <w:rsid w:val="00DD2F96"/>
    <w:rsid w:val="00DD2FC7"/>
    <w:rsid w:val="00DD2FEF"/>
    <w:rsid w:val="00DD301B"/>
    <w:rsid w:val="00DD3076"/>
    <w:rsid w:val="00DD308F"/>
    <w:rsid w:val="00DD3094"/>
    <w:rsid w:val="00DD30B1"/>
    <w:rsid w:val="00DD317A"/>
    <w:rsid w:val="00DD31C5"/>
    <w:rsid w:val="00DD3233"/>
    <w:rsid w:val="00DD3295"/>
    <w:rsid w:val="00DD3310"/>
    <w:rsid w:val="00DD33C4"/>
    <w:rsid w:val="00DD3401"/>
    <w:rsid w:val="00DD3415"/>
    <w:rsid w:val="00DD3461"/>
    <w:rsid w:val="00DD346F"/>
    <w:rsid w:val="00DD34D8"/>
    <w:rsid w:val="00DD34ED"/>
    <w:rsid w:val="00DD364F"/>
    <w:rsid w:val="00DD3674"/>
    <w:rsid w:val="00DD36F4"/>
    <w:rsid w:val="00DD37F7"/>
    <w:rsid w:val="00DD382F"/>
    <w:rsid w:val="00DD3850"/>
    <w:rsid w:val="00DD38F8"/>
    <w:rsid w:val="00DD38F9"/>
    <w:rsid w:val="00DD3920"/>
    <w:rsid w:val="00DD392D"/>
    <w:rsid w:val="00DD396F"/>
    <w:rsid w:val="00DD399D"/>
    <w:rsid w:val="00DD39B4"/>
    <w:rsid w:val="00DD39F3"/>
    <w:rsid w:val="00DD3A5D"/>
    <w:rsid w:val="00DD3A73"/>
    <w:rsid w:val="00DD3AE6"/>
    <w:rsid w:val="00DD3B1F"/>
    <w:rsid w:val="00DD3B30"/>
    <w:rsid w:val="00DD3BF7"/>
    <w:rsid w:val="00DD3C08"/>
    <w:rsid w:val="00DD3CB6"/>
    <w:rsid w:val="00DD3CED"/>
    <w:rsid w:val="00DD3D22"/>
    <w:rsid w:val="00DD3DC1"/>
    <w:rsid w:val="00DD3DCF"/>
    <w:rsid w:val="00DD3E3C"/>
    <w:rsid w:val="00DD3EE2"/>
    <w:rsid w:val="00DD3EE3"/>
    <w:rsid w:val="00DD3F19"/>
    <w:rsid w:val="00DD3F48"/>
    <w:rsid w:val="00DD3F5D"/>
    <w:rsid w:val="00DD3F75"/>
    <w:rsid w:val="00DD3FAB"/>
    <w:rsid w:val="00DD406E"/>
    <w:rsid w:val="00DD40AF"/>
    <w:rsid w:val="00DD40CD"/>
    <w:rsid w:val="00DD411F"/>
    <w:rsid w:val="00DD4120"/>
    <w:rsid w:val="00DD4145"/>
    <w:rsid w:val="00DD4243"/>
    <w:rsid w:val="00DD4245"/>
    <w:rsid w:val="00DD424D"/>
    <w:rsid w:val="00DD427F"/>
    <w:rsid w:val="00DD4284"/>
    <w:rsid w:val="00DD429F"/>
    <w:rsid w:val="00DD42DE"/>
    <w:rsid w:val="00DD4362"/>
    <w:rsid w:val="00DD43BC"/>
    <w:rsid w:val="00DD4427"/>
    <w:rsid w:val="00DD44C9"/>
    <w:rsid w:val="00DD44EA"/>
    <w:rsid w:val="00DD4503"/>
    <w:rsid w:val="00DD452C"/>
    <w:rsid w:val="00DD4536"/>
    <w:rsid w:val="00DD4544"/>
    <w:rsid w:val="00DD4560"/>
    <w:rsid w:val="00DD4576"/>
    <w:rsid w:val="00DD4585"/>
    <w:rsid w:val="00DD45AE"/>
    <w:rsid w:val="00DD460E"/>
    <w:rsid w:val="00DD463A"/>
    <w:rsid w:val="00DD4640"/>
    <w:rsid w:val="00DD4662"/>
    <w:rsid w:val="00DD46CD"/>
    <w:rsid w:val="00DD46EE"/>
    <w:rsid w:val="00DD473B"/>
    <w:rsid w:val="00DD4762"/>
    <w:rsid w:val="00DD4822"/>
    <w:rsid w:val="00DD489E"/>
    <w:rsid w:val="00DD4903"/>
    <w:rsid w:val="00DD4988"/>
    <w:rsid w:val="00DD49EE"/>
    <w:rsid w:val="00DD4A0D"/>
    <w:rsid w:val="00DD4A2D"/>
    <w:rsid w:val="00DD4A40"/>
    <w:rsid w:val="00DD4A52"/>
    <w:rsid w:val="00DD4AEB"/>
    <w:rsid w:val="00DD4B39"/>
    <w:rsid w:val="00DD4B93"/>
    <w:rsid w:val="00DD4C92"/>
    <w:rsid w:val="00DD4D05"/>
    <w:rsid w:val="00DD4D10"/>
    <w:rsid w:val="00DD4DE4"/>
    <w:rsid w:val="00DD4E5B"/>
    <w:rsid w:val="00DD4E81"/>
    <w:rsid w:val="00DD4E97"/>
    <w:rsid w:val="00DD4EA2"/>
    <w:rsid w:val="00DD4EB4"/>
    <w:rsid w:val="00DD4EE4"/>
    <w:rsid w:val="00DD4F2D"/>
    <w:rsid w:val="00DD5045"/>
    <w:rsid w:val="00DD521B"/>
    <w:rsid w:val="00DD521D"/>
    <w:rsid w:val="00DD5238"/>
    <w:rsid w:val="00DD5260"/>
    <w:rsid w:val="00DD526D"/>
    <w:rsid w:val="00DD52CF"/>
    <w:rsid w:val="00DD5343"/>
    <w:rsid w:val="00DD53BC"/>
    <w:rsid w:val="00DD5437"/>
    <w:rsid w:val="00DD5497"/>
    <w:rsid w:val="00DD54E0"/>
    <w:rsid w:val="00DD54FE"/>
    <w:rsid w:val="00DD5528"/>
    <w:rsid w:val="00DD55DD"/>
    <w:rsid w:val="00DD55DE"/>
    <w:rsid w:val="00DD5615"/>
    <w:rsid w:val="00DD568A"/>
    <w:rsid w:val="00DD56A9"/>
    <w:rsid w:val="00DD56C7"/>
    <w:rsid w:val="00DD57C5"/>
    <w:rsid w:val="00DD5844"/>
    <w:rsid w:val="00DD5875"/>
    <w:rsid w:val="00DD58AF"/>
    <w:rsid w:val="00DD58B1"/>
    <w:rsid w:val="00DD5911"/>
    <w:rsid w:val="00DD593D"/>
    <w:rsid w:val="00DD5959"/>
    <w:rsid w:val="00DD599F"/>
    <w:rsid w:val="00DD59F9"/>
    <w:rsid w:val="00DD59FD"/>
    <w:rsid w:val="00DD5A87"/>
    <w:rsid w:val="00DD5B10"/>
    <w:rsid w:val="00DD5B6B"/>
    <w:rsid w:val="00DD5BC8"/>
    <w:rsid w:val="00DD5BD3"/>
    <w:rsid w:val="00DD5BF7"/>
    <w:rsid w:val="00DD5C67"/>
    <w:rsid w:val="00DD5CF8"/>
    <w:rsid w:val="00DD5D6D"/>
    <w:rsid w:val="00DD5D99"/>
    <w:rsid w:val="00DD5DB2"/>
    <w:rsid w:val="00DD5E89"/>
    <w:rsid w:val="00DD5E8C"/>
    <w:rsid w:val="00DD5EE4"/>
    <w:rsid w:val="00DD5EE9"/>
    <w:rsid w:val="00DD5F9A"/>
    <w:rsid w:val="00DD5FA7"/>
    <w:rsid w:val="00DD5FCA"/>
    <w:rsid w:val="00DD5FCC"/>
    <w:rsid w:val="00DD5FD3"/>
    <w:rsid w:val="00DD6001"/>
    <w:rsid w:val="00DD608B"/>
    <w:rsid w:val="00DD60BA"/>
    <w:rsid w:val="00DD618D"/>
    <w:rsid w:val="00DD61A1"/>
    <w:rsid w:val="00DD61A2"/>
    <w:rsid w:val="00DD6228"/>
    <w:rsid w:val="00DD624B"/>
    <w:rsid w:val="00DD625A"/>
    <w:rsid w:val="00DD6266"/>
    <w:rsid w:val="00DD627A"/>
    <w:rsid w:val="00DD62D9"/>
    <w:rsid w:val="00DD6315"/>
    <w:rsid w:val="00DD6340"/>
    <w:rsid w:val="00DD63A5"/>
    <w:rsid w:val="00DD63D0"/>
    <w:rsid w:val="00DD6444"/>
    <w:rsid w:val="00DD6558"/>
    <w:rsid w:val="00DD656A"/>
    <w:rsid w:val="00DD6573"/>
    <w:rsid w:val="00DD6600"/>
    <w:rsid w:val="00DD6637"/>
    <w:rsid w:val="00DD667E"/>
    <w:rsid w:val="00DD6759"/>
    <w:rsid w:val="00DD67A5"/>
    <w:rsid w:val="00DD67AD"/>
    <w:rsid w:val="00DD67CA"/>
    <w:rsid w:val="00DD67F3"/>
    <w:rsid w:val="00DD687E"/>
    <w:rsid w:val="00DD689A"/>
    <w:rsid w:val="00DD6920"/>
    <w:rsid w:val="00DD694A"/>
    <w:rsid w:val="00DD695D"/>
    <w:rsid w:val="00DD6964"/>
    <w:rsid w:val="00DD696A"/>
    <w:rsid w:val="00DD69BE"/>
    <w:rsid w:val="00DD6A23"/>
    <w:rsid w:val="00DD6A38"/>
    <w:rsid w:val="00DD6A4D"/>
    <w:rsid w:val="00DD6A92"/>
    <w:rsid w:val="00DD6C04"/>
    <w:rsid w:val="00DD6C46"/>
    <w:rsid w:val="00DD6C96"/>
    <w:rsid w:val="00DD6CF8"/>
    <w:rsid w:val="00DD6CFF"/>
    <w:rsid w:val="00DD6D76"/>
    <w:rsid w:val="00DD6D91"/>
    <w:rsid w:val="00DD6F51"/>
    <w:rsid w:val="00DD6FBF"/>
    <w:rsid w:val="00DD6FF0"/>
    <w:rsid w:val="00DD7036"/>
    <w:rsid w:val="00DD70C2"/>
    <w:rsid w:val="00DD70E7"/>
    <w:rsid w:val="00DD7111"/>
    <w:rsid w:val="00DD713B"/>
    <w:rsid w:val="00DD713E"/>
    <w:rsid w:val="00DD729A"/>
    <w:rsid w:val="00DD72A1"/>
    <w:rsid w:val="00DD72AD"/>
    <w:rsid w:val="00DD72AF"/>
    <w:rsid w:val="00DD736A"/>
    <w:rsid w:val="00DD738C"/>
    <w:rsid w:val="00DD73C1"/>
    <w:rsid w:val="00DD7424"/>
    <w:rsid w:val="00DD7463"/>
    <w:rsid w:val="00DD7544"/>
    <w:rsid w:val="00DD759B"/>
    <w:rsid w:val="00DD7605"/>
    <w:rsid w:val="00DD7656"/>
    <w:rsid w:val="00DD767E"/>
    <w:rsid w:val="00DD76B6"/>
    <w:rsid w:val="00DD76C3"/>
    <w:rsid w:val="00DD773D"/>
    <w:rsid w:val="00DD7761"/>
    <w:rsid w:val="00DD77D0"/>
    <w:rsid w:val="00DD7816"/>
    <w:rsid w:val="00DD7818"/>
    <w:rsid w:val="00DD7885"/>
    <w:rsid w:val="00DD78A5"/>
    <w:rsid w:val="00DD791F"/>
    <w:rsid w:val="00DD792B"/>
    <w:rsid w:val="00DD7969"/>
    <w:rsid w:val="00DD79B8"/>
    <w:rsid w:val="00DD7A16"/>
    <w:rsid w:val="00DD7A40"/>
    <w:rsid w:val="00DD7AF9"/>
    <w:rsid w:val="00DD7B32"/>
    <w:rsid w:val="00DD7B7F"/>
    <w:rsid w:val="00DD7BB3"/>
    <w:rsid w:val="00DD7BD0"/>
    <w:rsid w:val="00DD7C01"/>
    <w:rsid w:val="00DD7C99"/>
    <w:rsid w:val="00DD7CF0"/>
    <w:rsid w:val="00DD7DB4"/>
    <w:rsid w:val="00DD7DFA"/>
    <w:rsid w:val="00DD7E27"/>
    <w:rsid w:val="00DD7E44"/>
    <w:rsid w:val="00DD7E77"/>
    <w:rsid w:val="00DD7EA6"/>
    <w:rsid w:val="00DD7ECE"/>
    <w:rsid w:val="00DD7ED3"/>
    <w:rsid w:val="00DD7F28"/>
    <w:rsid w:val="00DD7F5B"/>
    <w:rsid w:val="00DD7FD8"/>
    <w:rsid w:val="00DE0003"/>
    <w:rsid w:val="00DE0028"/>
    <w:rsid w:val="00DE006A"/>
    <w:rsid w:val="00DE00DD"/>
    <w:rsid w:val="00DE0121"/>
    <w:rsid w:val="00DE0133"/>
    <w:rsid w:val="00DE0167"/>
    <w:rsid w:val="00DE0285"/>
    <w:rsid w:val="00DE028E"/>
    <w:rsid w:val="00DE02EA"/>
    <w:rsid w:val="00DE02EB"/>
    <w:rsid w:val="00DE0365"/>
    <w:rsid w:val="00DE03ED"/>
    <w:rsid w:val="00DE041D"/>
    <w:rsid w:val="00DE0488"/>
    <w:rsid w:val="00DE04D1"/>
    <w:rsid w:val="00DE04F4"/>
    <w:rsid w:val="00DE0586"/>
    <w:rsid w:val="00DE068D"/>
    <w:rsid w:val="00DE0756"/>
    <w:rsid w:val="00DE0776"/>
    <w:rsid w:val="00DE07FE"/>
    <w:rsid w:val="00DE0907"/>
    <w:rsid w:val="00DE095C"/>
    <w:rsid w:val="00DE0A43"/>
    <w:rsid w:val="00DE0A56"/>
    <w:rsid w:val="00DE0AA1"/>
    <w:rsid w:val="00DE0B70"/>
    <w:rsid w:val="00DE0C54"/>
    <w:rsid w:val="00DE0CB3"/>
    <w:rsid w:val="00DE0CD2"/>
    <w:rsid w:val="00DE0D68"/>
    <w:rsid w:val="00DE0DE7"/>
    <w:rsid w:val="00DE0E25"/>
    <w:rsid w:val="00DE0E83"/>
    <w:rsid w:val="00DE0ECB"/>
    <w:rsid w:val="00DE0F12"/>
    <w:rsid w:val="00DE0F26"/>
    <w:rsid w:val="00DE0F60"/>
    <w:rsid w:val="00DE0F71"/>
    <w:rsid w:val="00DE0F8B"/>
    <w:rsid w:val="00DE0F9B"/>
    <w:rsid w:val="00DE1053"/>
    <w:rsid w:val="00DE1090"/>
    <w:rsid w:val="00DE109E"/>
    <w:rsid w:val="00DE10B6"/>
    <w:rsid w:val="00DE118A"/>
    <w:rsid w:val="00DE11A7"/>
    <w:rsid w:val="00DE11C3"/>
    <w:rsid w:val="00DE11D4"/>
    <w:rsid w:val="00DE1230"/>
    <w:rsid w:val="00DE12D3"/>
    <w:rsid w:val="00DE12E8"/>
    <w:rsid w:val="00DE13A6"/>
    <w:rsid w:val="00DE1428"/>
    <w:rsid w:val="00DE1473"/>
    <w:rsid w:val="00DE1516"/>
    <w:rsid w:val="00DE1606"/>
    <w:rsid w:val="00DE1659"/>
    <w:rsid w:val="00DE183E"/>
    <w:rsid w:val="00DE1871"/>
    <w:rsid w:val="00DE188C"/>
    <w:rsid w:val="00DE18C3"/>
    <w:rsid w:val="00DE18E4"/>
    <w:rsid w:val="00DE1965"/>
    <w:rsid w:val="00DE19CF"/>
    <w:rsid w:val="00DE1A0A"/>
    <w:rsid w:val="00DE1A9F"/>
    <w:rsid w:val="00DE1AF2"/>
    <w:rsid w:val="00DE1B57"/>
    <w:rsid w:val="00DE1BC0"/>
    <w:rsid w:val="00DE1BDA"/>
    <w:rsid w:val="00DE1C1D"/>
    <w:rsid w:val="00DE1C22"/>
    <w:rsid w:val="00DE1C3F"/>
    <w:rsid w:val="00DE1C6F"/>
    <w:rsid w:val="00DE1E0D"/>
    <w:rsid w:val="00DE1E13"/>
    <w:rsid w:val="00DE1E56"/>
    <w:rsid w:val="00DE1EE9"/>
    <w:rsid w:val="00DE1EF1"/>
    <w:rsid w:val="00DE1F09"/>
    <w:rsid w:val="00DE1F4D"/>
    <w:rsid w:val="00DE1FC7"/>
    <w:rsid w:val="00DE1FC8"/>
    <w:rsid w:val="00DE1FF3"/>
    <w:rsid w:val="00DE200D"/>
    <w:rsid w:val="00DE210E"/>
    <w:rsid w:val="00DE213F"/>
    <w:rsid w:val="00DE216E"/>
    <w:rsid w:val="00DE21A2"/>
    <w:rsid w:val="00DE21F8"/>
    <w:rsid w:val="00DE2218"/>
    <w:rsid w:val="00DE224D"/>
    <w:rsid w:val="00DE22AE"/>
    <w:rsid w:val="00DE22DA"/>
    <w:rsid w:val="00DE2314"/>
    <w:rsid w:val="00DE2386"/>
    <w:rsid w:val="00DE2417"/>
    <w:rsid w:val="00DE246B"/>
    <w:rsid w:val="00DE24F6"/>
    <w:rsid w:val="00DE260A"/>
    <w:rsid w:val="00DE260F"/>
    <w:rsid w:val="00DE2631"/>
    <w:rsid w:val="00DE2654"/>
    <w:rsid w:val="00DE266B"/>
    <w:rsid w:val="00DE26AA"/>
    <w:rsid w:val="00DE2724"/>
    <w:rsid w:val="00DE274C"/>
    <w:rsid w:val="00DE2785"/>
    <w:rsid w:val="00DE279B"/>
    <w:rsid w:val="00DE27AD"/>
    <w:rsid w:val="00DE28A4"/>
    <w:rsid w:val="00DE2934"/>
    <w:rsid w:val="00DE295A"/>
    <w:rsid w:val="00DE2960"/>
    <w:rsid w:val="00DE2982"/>
    <w:rsid w:val="00DE2A4B"/>
    <w:rsid w:val="00DE2A57"/>
    <w:rsid w:val="00DE2A88"/>
    <w:rsid w:val="00DE2AA3"/>
    <w:rsid w:val="00DE2B2B"/>
    <w:rsid w:val="00DE2BBF"/>
    <w:rsid w:val="00DE2C04"/>
    <w:rsid w:val="00DE2CA9"/>
    <w:rsid w:val="00DE2CCB"/>
    <w:rsid w:val="00DE2D3D"/>
    <w:rsid w:val="00DE2D78"/>
    <w:rsid w:val="00DE2D7C"/>
    <w:rsid w:val="00DE2DDE"/>
    <w:rsid w:val="00DE2E8D"/>
    <w:rsid w:val="00DE2F1E"/>
    <w:rsid w:val="00DE2F5D"/>
    <w:rsid w:val="00DE2FF8"/>
    <w:rsid w:val="00DE303C"/>
    <w:rsid w:val="00DE3151"/>
    <w:rsid w:val="00DE31ED"/>
    <w:rsid w:val="00DE325C"/>
    <w:rsid w:val="00DE32E3"/>
    <w:rsid w:val="00DE330A"/>
    <w:rsid w:val="00DE3375"/>
    <w:rsid w:val="00DE33C8"/>
    <w:rsid w:val="00DE341C"/>
    <w:rsid w:val="00DE34B9"/>
    <w:rsid w:val="00DE34BF"/>
    <w:rsid w:val="00DE3559"/>
    <w:rsid w:val="00DE3566"/>
    <w:rsid w:val="00DE359F"/>
    <w:rsid w:val="00DE360B"/>
    <w:rsid w:val="00DE364B"/>
    <w:rsid w:val="00DE369E"/>
    <w:rsid w:val="00DE36E0"/>
    <w:rsid w:val="00DE37D2"/>
    <w:rsid w:val="00DE3902"/>
    <w:rsid w:val="00DE3978"/>
    <w:rsid w:val="00DE39D9"/>
    <w:rsid w:val="00DE3A5D"/>
    <w:rsid w:val="00DE3AEE"/>
    <w:rsid w:val="00DE3B17"/>
    <w:rsid w:val="00DE3B27"/>
    <w:rsid w:val="00DE3B7A"/>
    <w:rsid w:val="00DE3B92"/>
    <w:rsid w:val="00DE3BC7"/>
    <w:rsid w:val="00DE3BD5"/>
    <w:rsid w:val="00DE3C16"/>
    <w:rsid w:val="00DE3C20"/>
    <w:rsid w:val="00DE3C3A"/>
    <w:rsid w:val="00DE3CD9"/>
    <w:rsid w:val="00DE3DD2"/>
    <w:rsid w:val="00DE3DDA"/>
    <w:rsid w:val="00DE3E82"/>
    <w:rsid w:val="00DE3E92"/>
    <w:rsid w:val="00DE3EB1"/>
    <w:rsid w:val="00DE3EBA"/>
    <w:rsid w:val="00DE3EED"/>
    <w:rsid w:val="00DE3F6A"/>
    <w:rsid w:val="00DE4000"/>
    <w:rsid w:val="00DE4022"/>
    <w:rsid w:val="00DE40B7"/>
    <w:rsid w:val="00DE40C3"/>
    <w:rsid w:val="00DE41B3"/>
    <w:rsid w:val="00DE41F3"/>
    <w:rsid w:val="00DE4278"/>
    <w:rsid w:val="00DE427B"/>
    <w:rsid w:val="00DE42C8"/>
    <w:rsid w:val="00DE42DC"/>
    <w:rsid w:val="00DE42FF"/>
    <w:rsid w:val="00DE4306"/>
    <w:rsid w:val="00DE4337"/>
    <w:rsid w:val="00DE435B"/>
    <w:rsid w:val="00DE436E"/>
    <w:rsid w:val="00DE43BD"/>
    <w:rsid w:val="00DE4439"/>
    <w:rsid w:val="00DE44FB"/>
    <w:rsid w:val="00DE452D"/>
    <w:rsid w:val="00DE4551"/>
    <w:rsid w:val="00DE4553"/>
    <w:rsid w:val="00DE4588"/>
    <w:rsid w:val="00DE45B2"/>
    <w:rsid w:val="00DE45E6"/>
    <w:rsid w:val="00DE45FC"/>
    <w:rsid w:val="00DE4647"/>
    <w:rsid w:val="00DE465B"/>
    <w:rsid w:val="00DE468F"/>
    <w:rsid w:val="00DE4742"/>
    <w:rsid w:val="00DE474E"/>
    <w:rsid w:val="00DE47F9"/>
    <w:rsid w:val="00DE480F"/>
    <w:rsid w:val="00DE484A"/>
    <w:rsid w:val="00DE4857"/>
    <w:rsid w:val="00DE48DF"/>
    <w:rsid w:val="00DE4907"/>
    <w:rsid w:val="00DE496F"/>
    <w:rsid w:val="00DE49C7"/>
    <w:rsid w:val="00DE49E1"/>
    <w:rsid w:val="00DE4A3C"/>
    <w:rsid w:val="00DE4A88"/>
    <w:rsid w:val="00DE4A9B"/>
    <w:rsid w:val="00DE4CB0"/>
    <w:rsid w:val="00DE4D46"/>
    <w:rsid w:val="00DE4DB4"/>
    <w:rsid w:val="00DE4DE8"/>
    <w:rsid w:val="00DE4DF1"/>
    <w:rsid w:val="00DE4E2D"/>
    <w:rsid w:val="00DE4ECB"/>
    <w:rsid w:val="00DE4F03"/>
    <w:rsid w:val="00DE4F1B"/>
    <w:rsid w:val="00DE4F6E"/>
    <w:rsid w:val="00DE5018"/>
    <w:rsid w:val="00DE5079"/>
    <w:rsid w:val="00DE51D5"/>
    <w:rsid w:val="00DE520D"/>
    <w:rsid w:val="00DE5250"/>
    <w:rsid w:val="00DE52C9"/>
    <w:rsid w:val="00DE52D1"/>
    <w:rsid w:val="00DE52D7"/>
    <w:rsid w:val="00DE5322"/>
    <w:rsid w:val="00DE5326"/>
    <w:rsid w:val="00DE5331"/>
    <w:rsid w:val="00DE535E"/>
    <w:rsid w:val="00DE53BD"/>
    <w:rsid w:val="00DE5537"/>
    <w:rsid w:val="00DE55D0"/>
    <w:rsid w:val="00DE564B"/>
    <w:rsid w:val="00DE5651"/>
    <w:rsid w:val="00DE5670"/>
    <w:rsid w:val="00DE56AD"/>
    <w:rsid w:val="00DE56D1"/>
    <w:rsid w:val="00DE56DA"/>
    <w:rsid w:val="00DE574D"/>
    <w:rsid w:val="00DE57E6"/>
    <w:rsid w:val="00DE5831"/>
    <w:rsid w:val="00DE5845"/>
    <w:rsid w:val="00DE5854"/>
    <w:rsid w:val="00DE58B0"/>
    <w:rsid w:val="00DE590A"/>
    <w:rsid w:val="00DE590B"/>
    <w:rsid w:val="00DE5972"/>
    <w:rsid w:val="00DE5997"/>
    <w:rsid w:val="00DE5AB1"/>
    <w:rsid w:val="00DE5B39"/>
    <w:rsid w:val="00DE5BE7"/>
    <w:rsid w:val="00DE5BF5"/>
    <w:rsid w:val="00DE5C56"/>
    <w:rsid w:val="00DE5CBA"/>
    <w:rsid w:val="00DE5D6A"/>
    <w:rsid w:val="00DE5D77"/>
    <w:rsid w:val="00DE5D8A"/>
    <w:rsid w:val="00DE5D95"/>
    <w:rsid w:val="00DE5F2B"/>
    <w:rsid w:val="00DE5F40"/>
    <w:rsid w:val="00DE5F45"/>
    <w:rsid w:val="00DE5F9D"/>
    <w:rsid w:val="00DE6046"/>
    <w:rsid w:val="00DE6047"/>
    <w:rsid w:val="00DE60CB"/>
    <w:rsid w:val="00DE60E7"/>
    <w:rsid w:val="00DE6102"/>
    <w:rsid w:val="00DE61A4"/>
    <w:rsid w:val="00DE61E9"/>
    <w:rsid w:val="00DE6252"/>
    <w:rsid w:val="00DE637B"/>
    <w:rsid w:val="00DE6408"/>
    <w:rsid w:val="00DE642F"/>
    <w:rsid w:val="00DE6430"/>
    <w:rsid w:val="00DE647A"/>
    <w:rsid w:val="00DE6492"/>
    <w:rsid w:val="00DE64AD"/>
    <w:rsid w:val="00DE64DA"/>
    <w:rsid w:val="00DE65B8"/>
    <w:rsid w:val="00DE65D0"/>
    <w:rsid w:val="00DE6621"/>
    <w:rsid w:val="00DE665A"/>
    <w:rsid w:val="00DE6680"/>
    <w:rsid w:val="00DE67D4"/>
    <w:rsid w:val="00DE6867"/>
    <w:rsid w:val="00DE68EC"/>
    <w:rsid w:val="00DE68F5"/>
    <w:rsid w:val="00DE6987"/>
    <w:rsid w:val="00DE699A"/>
    <w:rsid w:val="00DE6AB1"/>
    <w:rsid w:val="00DE6B1F"/>
    <w:rsid w:val="00DE6B3F"/>
    <w:rsid w:val="00DE6B4C"/>
    <w:rsid w:val="00DE6BE2"/>
    <w:rsid w:val="00DE6C84"/>
    <w:rsid w:val="00DE6CE4"/>
    <w:rsid w:val="00DE6CE5"/>
    <w:rsid w:val="00DE6D1F"/>
    <w:rsid w:val="00DE6D4C"/>
    <w:rsid w:val="00DE6D52"/>
    <w:rsid w:val="00DE6D55"/>
    <w:rsid w:val="00DE6DF6"/>
    <w:rsid w:val="00DE6E0E"/>
    <w:rsid w:val="00DE6E66"/>
    <w:rsid w:val="00DE6E67"/>
    <w:rsid w:val="00DE6EE6"/>
    <w:rsid w:val="00DE6F21"/>
    <w:rsid w:val="00DE6F29"/>
    <w:rsid w:val="00DE7080"/>
    <w:rsid w:val="00DE7153"/>
    <w:rsid w:val="00DE7154"/>
    <w:rsid w:val="00DE7179"/>
    <w:rsid w:val="00DE728A"/>
    <w:rsid w:val="00DE729B"/>
    <w:rsid w:val="00DE72CB"/>
    <w:rsid w:val="00DE72CD"/>
    <w:rsid w:val="00DE72D3"/>
    <w:rsid w:val="00DE731E"/>
    <w:rsid w:val="00DE73E6"/>
    <w:rsid w:val="00DE74DD"/>
    <w:rsid w:val="00DE74F7"/>
    <w:rsid w:val="00DE7517"/>
    <w:rsid w:val="00DE7556"/>
    <w:rsid w:val="00DE7559"/>
    <w:rsid w:val="00DE75B1"/>
    <w:rsid w:val="00DE75EF"/>
    <w:rsid w:val="00DE75FA"/>
    <w:rsid w:val="00DE768D"/>
    <w:rsid w:val="00DE76E3"/>
    <w:rsid w:val="00DE76EA"/>
    <w:rsid w:val="00DE76F0"/>
    <w:rsid w:val="00DE77BD"/>
    <w:rsid w:val="00DE78CF"/>
    <w:rsid w:val="00DE78DB"/>
    <w:rsid w:val="00DE78DE"/>
    <w:rsid w:val="00DE78F2"/>
    <w:rsid w:val="00DE7A2A"/>
    <w:rsid w:val="00DE7A54"/>
    <w:rsid w:val="00DE7AF8"/>
    <w:rsid w:val="00DE7B85"/>
    <w:rsid w:val="00DE7BE5"/>
    <w:rsid w:val="00DE7CB5"/>
    <w:rsid w:val="00DE7D0E"/>
    <w:rsid w:val="00DE7D5B"/>
    <w:rsid w:val="00DE7D79"/>
    <w:rsid w:val="00DE7E01"/>
    <w:rsid w:val="00DE7E31"/>
    <w:rsid w:val="00DE7E3F"/>
    <w:rsid w:val="00DE7E87"/>
    <w:rsid w:val="00DE7E91"/>
    <w:rsid w:val="00DE7EF1"/>
    <w:rsid w:val="00DE7F17"/>
    <w:rsid w:val="00DE7F58"/>
    <w:rsid w:val="00DE7F5A"/>
    <w:rsid w:val="00DE7FA8"/>
    <w:rsid w:val="00DF0000"/>
    <w:rsid w:val="00DF008B"/>
    <w:rsid w:val="00DF00B6"/>
    <w:rsid w:val="00DF00E7"/>
    <w:rsid w:val="00DF00ED"/>
    <w:rsid w:val="00DF010A"/>
    <w:rsid w:val="00DF011A"/>
    <w:rsid w:val="00DF016C"/>
    <w:rsid w:val="00DF0209"/>
    <w:rsid w:val="00DF0308"/>
    <w:rsid w:val="00DF0340"/>
    <w:rsid w:val="00DF0374"/>
    <w:rsid w:val="00DF0455"/>
    <w:rsid w:val="00DF04B1"/>
    <w:rsid w:val="00DF050E"/>
    <w:rsid w:val="00DF0557"/>
    <w:rsid w:val="00DF0617"/>
    <w:rsid w:val="00DF0640"/>
    <w:rsid w:val="00DF067D"/>
    <w:rsid w:val="00DF067E"/>
    <w:rsid w:val="00DF06D4"/>
    <w:rsid w:val="00DF06D8"/>
    <w:rsid w:val="00DF070D"/>
    <w:rsid w:val="00DF07C5"/>
    <w:rsid w:val="00DF07DA"/>
    <w:rsid w:val="00DF0813"/>
    <w:rsid w:val="00DF0862"/>
    <w:rsid w:val="00DF0964"/>
    <w:rsid w:val="00DF0983"/>
    <w:rsid w:val="00DF0997"/>
    <w:rsid w:val="00DF0A04"/>
    <w:rsid w:val="00DF0A20"/>
    <w:rsid w:val="00DF0A40"/>
    <w:rsid w:val="00DF0B13"/>
    <w:rsid w:val="00DF0C49"/>
    <w:rsid w:val="00DF0C9B"/>
    <w:rsid w:val="00DF0EA9"/>
    <w:rsid w:val="00DF0F31"/>
    <w:rsid w:val="00DF0F67"/>
    <w:rsid w:val="00DF0F86"/>
    <w:rsid w:val="00DF0FB8"/>
    <w:rsid w:val="00DF0FFF"/>
    <w:rsid w:val="00DF103E"/>
    <w:rsid w:val="00DF10B1"/>
    <w:rsid w:val="00DF1141"/>
    <w:rsid w:val="00DF1146"/>
    <w:rsid w:val="00DF1316"/>
    <w:rsid w:val="00DF1363"/>
    <w:rsid w:val="00DF1395"/>
    <w:rsid w:val="00DF1517"/>
    <w:rsid w:val="00DF15C9"/>
    <w:rsid w:val="00DF15D5"/>
    <w:rsid w:val="00DF15E8"/>
    <w:rsid w:val="00DF1642"/>
    <w:rsid w:val="00DF165D"/>
    <w:rsid w:val="00DF16C9"/>
    <w:rsid w:val="00DF1707"/>
    <w:rsid w:val="00DF171F"/>
    <w:rsid w:val="00DF181A"/>
    <w:rsid w:val="00DF1899"/>
    <w:rsid w:val="00DF18AA"/>
    <w:rsid w:val="00DF18DC"/>
    <w:rsid w:val="00DF1904"/>
    <w:rsid w:val="00DF1919"/>
    <w:rsid w:val="00DF1965"/>
    <w:rsid w:val="00DF197A"/>
    <w:rsid w:val="00DF1A01"/>
    <w:rsid w:val="00DF1A34"/>
    <w:rsid w:val="00DF1A45"/>
    <w:rsid w:val="00DF1A6C"/>
    <w:rsid w:val="00DF1A6E"/>
    <w:rsid w:val="00DF1ADB"/>
    <w:rsid w:val="00DF1AFC"/>
    <w:rsid w:val="00DF1B07"/>
    <w:rsid w:val="00DF1B13"/>
    <w:rsid w:val="00DF1B15"/>
    <w:rsid w:val="00DF1B19"/>
    <w:rsid w:val="00DF1B43"/>
    <w:rsid w:val="00DF1B6B"/>
    <w:rsid w:val="00DF1B8D"/>
    <w:rsid w:val="00DF1BF6"/>
    <w:rsid w:val="00DF1C2D"/>
    <w:rsid w:val="00DF1C49"/>
    <w:rsid w:val="00DF1D76"/>
    <w:rsid w:val="00DF1E52"/>
    <w:rsid w:val="00DF1EB8"/>
    <w:rsid w:val="00DF1F0B"/>
    <w:rsid w:val="00DF1F45"/>
    <w:rsid w:val="00DF1FC7"/>
    <w:rsid w:val="00DF2021"/>
    <w:rsid w:val="00DF2046"/>
    <w:rsid w:val="00DF20EC"/>
    <w:rsid w:val="00DF211E"/>
    <w:rsid w:val="00DF2130"/>
    <w:rsid w:val="00DF21C0"/>
    <w:rsid w:val="00DF21FD"/>
    <w:rsid w:val="00DF220C"/>
    <w:rsid w:val="00DF2212"/>
    <w:rsid w:val="00DF2213"/>
    <w:rsid w:val="00DF2223"/>
    <w:rsid w:val="00DF2227"/>
    <w:rsid w:val="00DF223E"/>
    <w:rsid w:val="00DF224D"/>
    <w:rsid w:val="00DF2263"/>
    <w:rsid w:val="00DF226B"/>
    <w:rsid w:val="00DF226C"/>
    <w:rsid w:val="00DF228B"/>
    <w:rsid w:val="00DF22C8"/>
    <w:rsid w:val="00DF22E4"/>
    <w:rsid w:val="00DF2317"/>
    <w:rsid w:val="00DF23CA"/>
    <w:rsid w:val="00DF23ED"/>
    <w:rsid w:val="00DF2499"/>
    <w:rsid w:val="00DF24CF"/>
    <w:rsid w:val="00DF24DD"/>
    <w:rsid w:val="00DF24FE"/>
    <w:rsid w:val="00DF2553"/>
    <w:rsid w:val="00DF2594"/>
    <w:rsid w:val="00DF25C0"/>
    <w:rsid w:val="00DF25C5"/>
    <w:rsid w:val="00DF25CC"/>
    <w:rsid w:val="00DF268D"/>
    <w:rsid w:val="00DF26F4"/>
    <w:rsid w:val="00DF2701"/>
    <w:rsid w:val="00DF280F"/>
    <w:rsid w:val="00DF282C"/>
    <w:rsid w:val="00DF2830"/>
    <w:rsid w:val="00DF2835"/>
    <w:rsid w:val="00DF2865"/>
    <w:rsid w:val="00DF288A"/>
    <w:rsid w:val="00DF2952"/>
    <w:rsid w:val="00DF297E"/>
    <w:rsid w:val="00DF29CC"/>
    <w:rsid w:val="00DF29FB"/>
    <w:rsid w:val="00DF2A9F"/>
    <w:rsid w:val="00DF2AA7"/>
    <w:rsid w:val="00DF2AEA"/>
    <w:rsid w:val="00DF2B33"/>
    <w:rsid w:val="00DF2B7C"/>
    <w:rsid w:val="00DF2B7E"/>
    <w:rsid w:val="00DF2BC9"/>
    <w:rsid w:val="00DF2C23"/>
    <w:rsid w:val="00DF2CA1"/>
    <w:rsid w:val="00DF2D5C"/>
    <w:rsid w:val="00DF2E3A"/>
    <w:rsid w:val="00DF2E89"/>
    <w:rsid w:val="00DF2E92"/>
    <w:rsid w:val="00DF2E9F"/>
    <w:rsid w:val="00DF2EEF"/>
    <w:rsid w:val="00DF2F04"/>
    <w:rsid w:val="00DF2F1E"/>
    <w:rsid w:val="00DF2F35"/>
    <w:rsid w:val="00DF303C"/>
    <w:rsid w:val="00DF30A8"/>
    <w:rsid w:val="00DF30AC"/>
    <w:rsid w:val="00DF31CB"/>
    <w:rsid w:val="00DF32F3"/>
    <w:rsid w:val="00DF333C"/>
    <w:rsid w:val="00DF33B3"/>
    <w:rsid w:val="00DF33FA"/>
    <w:rsid w:val="00DF342A"/>
    <w:rsid w:val="00DF342B"/>
    <w:rsid w:val="00DF34C0"/>
    <w:rsid w:val="00DF3508"/>
    <w:rsid w:val="00DF351A"/>
    <w:rsid w:val="00DF3556"/>
    <w:rsid w:val="00DF35A8"/>
    <w:rsid w:val="00DF3639"/>
    <w:rsid w:val="00DF366A"/>
    <w:rsid w:val="00DF36A3"/>
    <w:rsid w:val="00DF36F6"/>
    <w:rsid w:val="00DF3745"/>
    <w:rsid w:val="00DF37EA"/>
    <w:rsid w:val="00DF38CA"/>
    <w:rsid w:val="00DF3989"/>
    <w:rsid w:val="00DF3A63"/>
    <w:rsid w:val="00DF3A76"/>
    <w:rsid w:val="00DF3A89"/>
    <w:rsid w:val="00DF3AA1"/>
    <w:rsid w:val="00DF3AE8"/>
    <w:rsid w:val="00DF3AF6"/>
    <w:rsid w:val="00DF3BB6"/>
    <w:rsid w:val="00DF3BF0"/>
    <w:rsid w:val="00DF3C68"/>
    <w:rsid w:val="00DF3CB3"/>
    <w:rsid w:val="00DF3CCD"/>
    <w:rsid w:val="00DF3D07"/>
    <w:rsid w:val="00DF3D15"/>
    <w:rsid w:val="00DF3DB5"/>
    <w:rsid w:val="00DF3DC5"/>
    <w:rsid w:val="00DF3DC7"/>
    <w:rsid w:val="00DF3DEF"/>
    <w:rsid w:val="00DF3DF5"/>
    <w:rsid w:val="00DF3ED8"/>
    <w:rsid w:val="00DF3F53"/>
    <w:rsid w:val="00DF3FD0"/>
    <w:rsid w:val="00DF3FD9"/>
    <w:rsid w:val="00DF4019"/>
    <w:rsid w:val="00DF4073"/>
    <w:rsid w:val="00DF41EF"/>
    <w:rsid w:val="00DF41FE"/>
    <w:rsid w:val="00DF4209"/>
    <w:rsid w:val="00DF424B"/>
    <w:rsid w:val="00DF426E"/>
    <w:rsid w:val="00DF428A"/>
    <w:rsid w:val="00DF42A0"/>
    <w:rsid w:val="00DF42B2"/>
    <w:rsid w:val="00DF42C5"/>
    <w:rsid w:val="00DF4305"/>
    <w:rsid w:val="00DF4352"/>
    <w:rsid w:val="00DF4371"/>
    <w:rsid w:val="00DF438C"/>
    <w:rsid w:val="00DF43BE"/>
    <w:rsid w:val="00DF43EC"/>
    <w:rsid w:val="00DF4450"/>
    <w:rsid w:val="00DF4483"/>
    <w:rsid w:val="00DF44A4"/>
    <w:rsid w:val="00DF4625"/>
    <w:rsid w:val="00DF463A"/>
    <w:rsid w:val="00DF4774"/>
    <w:rsid w:val="00DF47C3"/>
    <w:rsid w:val="00DF47D0"/>
    <w:rsid w:val="00DF47EC"/>
    <w:rsid w:val="00DF47F1"/>
    <w:rsid w:val="00DF4800"/>
    <w:rsid w:val="00DF4864"/>
    <w:rsid w:val="00DF48EE"/>
    <w:rsid w:val="00DF495E"/>
    <w:rsid w:val="00DF4971"/>
    <w:rsid w:val="00DF49F6"/>
    <w:rsid w:val="00DF4A14"/>
    <w:rsid w:val="00DF4A4F"/>
    <w:rsid w:val="00DF4A67"/>
    <w:rsid w:val="00DF4AC0"/>
    <w:rsid w:val="00DF4ADD"/>
    <w:rsid w:val="00DF4AEF"/>
    <w:rsid w:val="00DF4B30"/>
    <w:rsid w:val="00DF4B41"/>
    <w:rsid w:val="00DF4C2E"/>
    <w:rsid w:val="00DF4D21"/>
    <w:rsid w:val="00DF4DA5"/>
    <w:rsid w:val="00DF4E5D"/>
    <w:rsid w:val="00DF4E7C"/>
    <w:rsid w:val="00DF4ED4"/>
    <w:rsid w:val="00DF4F49"/>
    <w:rsid w:val="00DF4F59"/>
    <w:rsid w:val="00DF4F72"/>
    <w:rsid w:val="00DF4FA5"/>
    <w:rsid w:val="00DF5100"/>
    <w:rsid w:val="00DF5116"/>
    <w:rsid w:val="00DF51A1"/>
    <w:rsid w:val="00DF51EB"/>
    <w:rsid w:val="00DF5384"/>
    <w:rsid w:val="00DF5420"/>
    <w:rsid w:val="00DF5485"/>
    <w:rsid w:val="00DF5520"/>
    <w:rsid w:val="00DF5555"/>
    <w:rsid w:val="00DF5645"/>
    <w:rsid w:val="00DF5696"/>
    <w:rsid w:val="00DF5729"/>
    <w:rsid w:val="00DF5755"/>
    <w:rsid w:val="00DF5768"/>
    <w:rsid w:val="00DF576E"/>
    <w:rsid w:val="00DF580A"/>
    <w:rsid w:val="00DF5852"/>
    <w:rsid w:val="00DF5868"/>
    <w:rsid w:val="00DF5897"/>
    <w:rsid w:val="00DF58AC"/>
    <w:rsid w:val="00DF58DA"/>
    <w:rsid w:val="00DF58EA"/>
    <w:rsid w:val="00DF590A"/>
    <w:rsid w:val="00DF5910"/>
    <w:rsid w:val="00DF5997"/>
    <w:rsid w:val="00DF599B"/>
    <w:rsid w:val="00DF59CB"/>
    <w:rsid w:val="00DF59D6"/>
    <w:rsid w:val="00DF5A16"/>
    <w:rsid w:val="00DF5A4E"/>
    <w:rsid w:val="00DF5A93"/>
    <w:rsid w:val="00DF5A9A"/>
    <w:rsid w:val="00DF5AC6"/>
    <w:rsid w:val="00DF5AF1"/>
    <w:rsid w:val="00DF5B3F"/>
    <w:rsid w:val="00DF5B6D"/>
    <w:rsid w:val="00DF5CB6"/>
    <w:rsid w:val="00DF5CCA"/>
    <w:rsid w:val="00DF5D04"/>
    <w:rsid w:val="00DF5D3D"/>
    <w:rsid w:val="00DF5D79"/>
    <w:rsid w:val="00DF5E55"/>
    <w:rsid w:val="00DF5ECF"/>
    <w:rsid w:val="00DF5F46"/>
    <w:rsid w:val="00DF6015"/>
    <w:rsid w:val="00DF60E1"/>
    <w:rsid w:val="00DF6147"/>
    <w:rsid w:val="00DF6155"/>
    <w:rsid w:val="00DF61E8"/>
    <w:rsid w:val="00DF6205"/>
    <w:rsid w:val="00DF6208"/>
    <w:rsid w:val="00DF627D"/>
    <w:rsid w:val="00DF629C"/>
    <w:rsid w:val="00DF6367"/>
    <w:rsid w:val="00DF63BF"/>
    <w:rsid w:val="00DF642C"/>
    <w:rsid w:val="00DF6494"/>
    <w:rsid w:val="00DF64CB"/>
    <w:rsid w:val="00DF6516"/>
    <w:rsid w:val="00DF6518"/>
    <w:rsid w:val="00DF6562"/>
    <w:rsid w:val="00DF65A3"/>
    <w:rsid w:val="00DF6620"/>
    <w:rsid w:val="00DF66C2"/>
    <w:rsid w:val="00DF6720"/>
    <w:rsid w:val="00DF6796"/>
    <w:rsid w:val="00DF680B"/>
    <w:rsid w:val="00DF6838"/>
    <w:rsid w:val="00DF6850"/>
    <w:rsid w:val="00DF68AE"/>
    <w:rsid w:val="00DF68D9"/>
    <w:rsid w:val="00DF6959"/>
    <w:rsid w:val="00DF696B"/>
    <w:rsid w:val="00DF69FB"/>
    <w:rsid w:val="00DF6A08"/>
    <w:rsid w:val="00DF6A9C"/>
    <w:rsid w:val="00DF6AD3"/>
    <w:rsid w:val="00DF6AD5"/>
    <w:rsid w:val="00DF6AEF"/>
    <w:rsid w:val="00DF6B2A"/>
    <w:rsid w:val="00DF6B4E"/>
    <w:rsid w:val="00DF6BC0"/>
    <w:rsid w:val="00DF6BE1"/>
    <w:rsid w:val="00DF6BEF"/>
    <w:rsid w:val="00DF6C05"/>
    <w:rsid w:val="00DF6CAB"/>
    <w:rsid w:val="00DF6D7C"/>
    <w:rsid w:val="00DF6DA4"/>
    <w:rsid w:val="00DF6DF0"/>
    <w:rsid w:val="00DF6E18"/>
    <w:rsid w:val="00DF6E2C"/>
    <w:rsid w:val="00DF6F14"/>
    <w:rsid w:val="00DF6F6A"/>
    <w:rsid w:val="00DF6FA2"/>
    <w:rsid w:val="00DF6FD0"/>
    <w:rsid w:val="00DF70A7"/>
    <w:rsid w:val="00DF70B8"/>
    <w:rsid w:val="00DF70B9"/>
    <w:rsid w:val="00DF711F"/>
    <w:rsid w:val="00DF71E9"/>
    <w:rsid w:val="00DF7240"/>
    <w:rsid w:val="00DF72B3"/>
    <w:rsid w:val="00DF72D5"/>
    <w:rsid w:val="00DF7349"/>
    <w:rsid w:val="00DF7398"/>
    <w:rsid w:val="00DF73A4"/>
    <w:rsid w:val="00DF73EC"/>
    <w:rsid w:val="00DF741C"/>
    <w:rsid w:val="00DF7427"/>
    <w:rsid w:val="00DF7432"/>
    <w:rsid w:val="00DF7472"/>
    <w:rsid w:val="00DF747F"/>
    <w:rsid w:val="00DF7493"/>
    <w:rsid w:val="00DF7499"/>
    <w:rsid w:val="00DF7575"/>
    <w:rsid w:val="00DF75D3"/>
    <w:rsid w:val="00DF762A"/>
    <w:rsid w:val="00DF771B"/>
    <w:rsid w:val="00DF777A"/>
    <w:rsid w:val="00DF7852"/>
    <w:rsid w:val="00DF7856"/>
    <w:rsid w:val="00DF786F"/>
    <w:rsid w:val="00DF789B"/>
    <w:rsid w:val="00DF78A5"/>
    <w:rsid w:val="00DF790D"/>
    <w:rsid w:val="00DF7986"/>
    <w:rsid w:val="00DF79B6"/>
    <w:rsid w:val="00DF79C7"/>
    <w:rsid w:val="00DF79CD"/>
    <w:rsid w:val="00DF79F6"/>
    <w:rsid w:val="00DF7A12"/>
    <w:rsid w:val="00DF7A1E"/>
    <w:rsid w:val="00DF7A59"/>
    <w:rsid w:val="00DF7A7C"/>
    <w:rsid w:val="00DF7B76"/>
    <w:rsid w:val="00DF7B95"/>
    <w:rsid w:val="00DF7B99"/>
    <w:rsid w:val="00DF7BEA"/>
    <w:rsid w:val="00DF7C0C"/>
    <w:rsid w:val="00DF7C25"/>
    <w:rsid w:val="00DF7C7F"/>
    <w:rsid w:val="00DF7CF7"/>
    <w:rsid w:val="00DF7D03"/>
    <w:rsid w:val="00DF7D33"/>
    <w:rsid w:val="00DF7D4F"/>
    <w:rsid w:val="00DF7D64"/>
    <w:rsid w:val="00DF7DAE"/>
    <w:rsid w:val="00DF7E10"/>
    <w:rsid w:val="00DF7E2E"/>
    <w:rsid w:val="00DF7E4E"/>
    <w:rsid w:val="00DF7F4A"/>
    <w:rsid w:val="00DF7FE0"/>
    <w:rsid w:val="00DF7FEC"/>
    <w:rsid w:val="00E00000"/>
    <w:rsid w:val="00E0002D"/>
    <w:rsid w:val="00E000CD"/>
    <w:rsid w:val="00E000D1"/>
    <w:rsid w:val="00E000FC"/>
    <w:rsid w:val="00E00161"/>
    <w:rsid w:val="00E0023B"/>
    <w:rsid w:val="00E00251"/>
    <w:rsid w:val="00E002B4"/>
    <w:rsid w:val="00E002B9"/>
    <w:rsid w:val="00E002BF"/>
    <w:rsid w:val="00E00345"/>
    <w:rsid w:val="00E00401"/>
    <w:rsid w:val="00E004A0"/>
    <w:rsid w:val="00E004FB"/>
    <w:rsid w:val="00E0055E"/>
    <w:rsid w:val="00E0062A"/>
    <w:rsid w:val="00E00630"/>
    <w:rsid w:val="00E00681"/>
    <w:rsid w:val="00E006B3"/>
    <w:rsid w:val="00E006E3"/>
    <w:rsid w:val="00E00749"/>
    <w:rsid w:val="00E00759"/>
    <w:rsid w:val="00E00779"/>
    <w:rsid w:val="00E0079D"/>
    <w:rsid w:val="00E00834"/>
    <w:rsid w:val="00E0084F"/>
    <w:rsid w:val="00E008F1"/>
    <w:rsid w:val="00E00991"/>
    <w:rsid w:val="00E0099E"/>
    <w:rsid w:val="00E009B9"/>
    <w:rsid w:val="00E009CD"/>
    <w:rsid w:val="00E00A08"/>
    <w:rsid w:val="00E00A29"/>
    <w:rsid w:val="00E00AB2"/>
    <w:rsid w:val="00E00BFB"/>
    <w:rsid w:val="00E00C31"/>
    <w:rsid w:val="00E00C5A"/>
    <w:rsid w:val="00E00CB9"/>
    <w:rsid w:val="00E00D09"/>
    <w:rsid w:val="00E00DE9"/>
    <w:rsid w:val="00E00DEC"/>
    <w:rsid w:val="00E00EAE"/>
    <w:rsid w:val="00E00F1C"/>
    <w:rsid w:val="00E00F6A"/>
    <w:rsid w:val="00E00F95"/>
    <w:rsid w:val="00E00FC6"/>
    <w:rsid w:val="00E00FEC"/>
    <w:rsid w:val="00E01034"/>
    <w:rsid w:val="00E01036"/>
    <w:rsid w:val="00E01049"/>
    <w:rsid w:val="00E01082"/>
    <w:rsid w:val="00E0109E"/>
    <w:rsid w:val="00E010BF"/>
    <w:rsid w:val="00E010E9"/>
    <w:rsid w:val="00E01127"/>
    <w:rsid w:val="00E011F7"/>
    <w:rsid w:val="00E0120B"/>
    <w:rsid w:val="00E0127B"/>
    <w:rsid w:val="00E01282"/>
    <w:rsid w:val="00E01284"/>
    <w:rsid w:val="00E01298"/>
    <w:rsid w:val="00E0134D"/>
    <w:rsid w:val="00E013B3"/>
    <w:rsid w:val="00E013B9"/>
    <w:rsid w:val="00E013D5"/>
    <w:rsid w:val="00E01413"/>
    <w:rsid w:val="00E0144A"/>
    <w:rsid w:val="00E0146C"/>
    <w:rsid w:val="00E0148E"/>
    <w:rsid w:val="00E014A6"/>
    <w:rsid w:val="00E014C9"/>
    <w:rsid w:val="00E01508"/>
    <w:rsid w:val="00E0150A"/>
    <w:rsid w:val="00E015EA"/>
    <w:rsid w:val="00E0161E"/>
    <w:rsid w:val="00E01668"/>
    <w:rsid w:val="00E01678"/>
    <w:rsid w:val="00E0173A"/>
    <w:rsid w:val="00E01772"/>
    <w:rsid w:val="00E01783"/>
    <w:rsid w:val="00E017B6"/>
    <w:rsid w:val="00E017BB"/>
    <w:rsid w:val="00E01842"/>
    <w:rsid w:val="00E0185B"/>
    <w:rsid w:val="00E018A0"/>
    <w:rsid w:val="00E01916"/>
    <w:rsid w:val="00E01918"/>
    <w:rsid w:val="00E0196F"/>
    <w:rsid w:val="00E01ACF"/>
    <w:rsid w:val="00E01AD0"/>
    <w:rsid w:val="00E01B09"/>
    <w:rsid w:val="00E01B15"/>
    <w:rsid w:val="00E01B31"/>
    <w:rsid w:val="00E01B52"/>
    <w:rsid w:val="00E01CC3"/>
    <w:rsid w:val="00E01D60"/>
    <w:rsid w:val="00E01D7F"/>
    <w:rsid w:val="00E01DCF"/>
    <w:rsid w:val="00E01E27"/>
    <w:rsid w:val="00E01E87"/>
    <w:rsid w:val="00E01EAC"/>
    <w:rsid w:val="00E01F66"/>
    <w:rsid w:val="00E01F9B"/>
    <w:rsid w:val="00E01FA2"/>
    <w:rsid w:val="00E01FDF"/>
    <w:rsid w:val="00E01FF6"/>
    <w:rsid w:val="00E02025"/>
    <w:rsid w:val="00E020C1"/>
    <w:rsid w:val="00E021DC"/>
    <w:rsid w:val="00E02220"/>
    <w:rsid w:val="00E02237"/>
    <w:rsid w:val="00E0227C"/>
    <w:rsid w:val="00E0233D"/>
    <w:rsid w:val="00E0237E"/>
    <w:rsid w:val="00E023B4"/>
    <w:rsid w:val="00E023D9"/>
    <w:rsid w:val="00E02407"/>
    <w:rsid w:val="00E02481"/>
    <w:rsid w:val="00E024D7"/>
    <w:rsid w:val="00E0256C"/>
    <w:rsid w:val="00E02588"/>
    <w:rsid w:val="00E02596"/>
    <w:rsid w:val="00E025C9"/>
    <w:rsid w:val="00E025D0"/>
    <w:rsid w:val="00E0268C"/>
    <w:rsid w:val="00E026CA"/>
    <w:rsid w:val="00E026D4"/>
    <w:rsid w:val="00E026F3"/>
    <w:rsid w:val="00E026F7"/>
    <w:rsid w:val="00E02740"/>
    <w:rsid w:val="00E02747"/>
    <w:rsid w:val="00E027CC"/>
    <w:rsid w:val="00E02827"/>
    <w:rsid w:val="00E02886"/>
    <w:rsid w:val="00E028A0"/>
    <w:rsid w:val="00E028AB"/>
    <w:rsid w:val="00E028DE"/>
    <w:rsid w:val="00E02923"/>
    <w:rsid w:val="00E029B9"/>
    <w:rsid w:val="00E02A93"/>
    <w:rsid w:val="00E02AA3"/>
    <w:rsid w:val="00E02AA5"/>
    <w:rsid w:val="00E02AE3"/>
    <w:rsid w:val="00E02AF2"/>
    <w:rsid w:val="00E02B2C"/>
    <w:rsid w:val="00E02B49"/>
    <w:rsid w:val="00E02B79"/>
    <w:rsid w:val="00E02B98"/>
    <w:rsid w:val="00E02BFD"/>
    <w:rsid w:val="00E02CAF"/>
    <w:rsid w:val="00E02CEF"/>
    <w:rsid w:val="00E02D13"/>
    <w:rsid w:val="00E02D2C"/>
    <w:rsid w:val="00E02DBA"/>
    <w:rsid w:val="00E02F03"/>
    <w:rsid w:val="00E02F3A"/>
    <w:rsid w:val="00E02F4C"/>
    <w:rsid w:val="00E02F79"/>
    <w:rsid w:val="00E02FDF"/>
    <w:rsid w:val="00E0306E"/>
    <w:rsid w:val="00E03132"/>
    <w:rsid w:val="00E0317E"/>
    <w:rsid w:val="00E031A5"/>
    <w:rsid w:val="00E031C6"/>
    <w:rsid w:val="00E031FB"/>
    <w:rsid w:val="00E031FC"/>
    <w:rsid w:val="00E03249"/>
    <w:rsid w:val="00E0329A"/>
    <w:rsid w:val="00E032FC"/>
    <w:rsid w:val="00E03356"/>
    <w:rsid w:val="00E03366"/>
    <w:rsid w:val="00E033AC"/>
    <w:rsid w:val="00E033C5"/>
    <w:rsid w:val="00E033E7"/>
    <w:rsid w:val="00E03442"/>
    <w:rsid w:val="00E03458"/>
    <w:rsid w:val="00E03478"/>
    <w:rsid w:val="00E03504"/>
    <w:rsid w:val="00E0350D"/>
    <w:rsid w:val="00E035A7"/>
    <w:rsid w:val="00E0368A"/>
    <w:rsid w:val="00E03747"/>
    <w:rsid w:val="00E0374B"/>
    <w:rsid w:val="00E0374E"/>
    <w:rsid w:val="00E0386D"/>
    <w:rsid w:val="00E038B0"/>
    <w:rsid w:val="00E038B2"/>
    <w:rsid w:val="00E038CD"/>
    <w:rsid w:val="00E03970"/>
    <w:rsid w:val="00E039A5"/>
    <w:rsid w:val="00E03A0D"/>
    <w:rsid w:val="00E03A31"/>
    <w:rsid w:val="00E03A76"/>
    <w:rsid w:val="00E03A81"/>
    <w:rsid w:val="00E03A93"/>
    <w:rsid w:val="00E03AE2"/>
    <w:rsid w:val="00E03B1C"/>
    <w:rsid w:val="00E03B4C"/>
    <w:rsid w:val="00E03B74"/>
    <w:rsid w:val="00E03B76"/>
    <w:rsid w:val="00E03CCE"/>
    <w:rsid w:val="00E03CE2"/>
    <w:rsid w:val="00E03D2A"/>
    <w:rsid w:val="00E03D65"/>
    <w:rsid w:val="00E03D80"/>
    <w:rsid w:val="00E03DBE"/>
    <w:rsid w:val="00E03E3B"/>
    <w:rsid w:val="00E03EDA"/>
    <w:rsid w:val="00E03F19"/>
    <w:rsid w:val="00E03FCD"/>
    <w:rsid w:val="00E03FD9"/>
    <w:rsid w:val="00E03FF8"/>
    <w:rsid w:val="00E0402D"/>
    <w:rsid w:val="00E04036"/>
    <w:rsid w:val="00E04122"/>
    <w:rsid w:val="00E041EB"/>
    <w:rsid w:val="00E041F8"/>
    <w:rsid w:val="00E04226"/>
    <w:rsid w:val="00E04249"/>
    <w:rsid w:val="00E0428A"/>
    <w:rsid w:val="00E042B7"/>
    <w:rsid w:val="00E04357"/>
    <w:rsid w:val="00E0443D"/>
    <w:rsid w:val="00E04449"/>
    <w:rsid w:val="00E0449B"/>
    <w:rsid w:val="00E044AC"/>
    <w:rsid w:val="00E044DE"/>
    <w:rsid w:val="00E045AB"/>
    <w:rsid w:val="00E046E7"/>
    <w:rsid w:val="00E04700"/>
    <w:rsid w:val="00E0478B"/>
    <w:rsid w:val="00E047D5"/>
    <w:rsid w:val="00E047E6"/>
    <w:rsid w:val="00E047F5"/>
    <w:rsid w:val="00E0484D"/>
    <w:rsid w:val="00E04901"/>
    <w:rsid w:val="00E049A9"/>
    <w:rsid w:val="00E049DE"/>
    <w:rsid w:val="00E04B19"/>
    <w:rsid w:val="00E04B94"/>
    <w:rsid w:val="00E04B9F"/>
    <w:rsid w:val="00E04C10"/>
    <w:rsid w:val="00E04C50"/>
    <w:rsid w:val="00E04C5A"/>
    <w:rsid w:val="00E04D0E"/>
    <w:rsid w:val="00E04D5F"/>
    <w:rsid w:val="00E04E09"/>
    <w:rsid w:val="00E04E10"/>
    <w:rsid w:val="00E04E1E"/>
    <w:rsid w:val="00E04E5E"/>
    <w:rsid w:val="00E04E79"/>
    <w:rsid w:val="00E04FD1"/>
    <w:rsid w:val="00E05002"/>
    <w:rsid w:val="00E05009"/>
    <w:rsid w:val="00E0500A"/>
    <w:rsid w:val="00E05048"/>
    <w:rsid w:val="00E05057"/>
    <w:rsid w:val="00E050A7"/>
    <w:rsid w:val="00E050B5"/>
    <w:rsid w:val="00E050FB"/>
    <w:rsid w:val="00E05168"/>
    <w:rsid w:val="00E0520A"/>
    <w:rsid w:val="00E052C9"/>
    <w:rsid w:val="00E052CA"/>
    <w:rsid w:val="00E052F1"/>
    <w:rsid w:val="00E05317"/>
    <w:rsid w:val="00E05323"/>
    <w:rsid w:val="00E05353"/>
    <w:rsid w:val="00E05380"/>
    <w:rsid w:val="00E053B4"/>
    <w:rsid w:val="00E053F8"/>
    <w:rsid w:val="00E05405"/>
    <w:rsid w:val="00E0540C"/>
    <w:rsid w:val="00E05412"/>
    <w:rsid w:val="00E05429"/>
    <w:rsid w:val="00E05436"/>
    <w:rsid w:val="00E05438"/>
    <w:rsid w:val="00E05441"/>
    <w:rsid w:val="00E05581"/>
    <w:rsid w:val="00E05629"/>
    <w:rsid w:val="00E05704"/>
    <w:rsid w:val="00E0575B"/>
    <w:rsid w:val="00E057D5"/>
    <w:rsid w:val="00E058A7"/>
    <w:rsid w:val="00E058F1"/>
    <w:rsid w:val="00E0593F"/>
    <w:rsid w:val="00E0594E"/>
    <w:rsid w:val="00E05972"/>
    <w:rsid w:val="00E059C2"/>
    <w:rsid w:val="00E059D2"/>
    <w:rsid w:val="00E05A17"/>
    <w:rsid w:val="00E05A94"/>
    <w:rsid w:val="00E05AA0"/>
    <w:rsid w:val="00E05AB7"/>
    <w:rsid w:val="00E05B0F"/>
    <w:rsid w:val="00E05C6E"/>
    <w:rsid w:val="00E05C9D"/>
    <w:rsid w:val="00E05CED"/>
    <w:rsid w:val="00E05CF1"/>
    <w:rsid w:val="00E05D5E"/>
    <w:rsid w:val="00E05D99"/>
    <w:rsid w:val="00E05DA8"/>
    <w:rsid w:val="00E05E2A"/>
    <w:rsid w:val="00E05F00"/>
    <w:rsid w:val="00E05F68"/>
    <w:rsid w:val="00E06141"/>
    <w:rsid w:val="00E0617D"/>
    <w:rsid w:val="00E061A3"/>
    <w:rsid w:val="00E061D7"/>
    <w:rsid w:val="00E061F8"/>
    <w:rsid w:val="00E06221"/>
    <w:rsid w:val="00E0623D"/>
    <w:rsid w:val="00E0630D"/>
    <w:rsid w:val="00E0636C"/>
    <w:rsid w:val="00E0638C"/>
    <w:rsid w:val="00E063A2"/>
    <w:rsid w:val="00E06422"/>
    <w:rsid w:val="00E0647A"/>
    <w:rsid w:val="00E0649F"/>
    <w:rsid w:val="00E064EF"/>
    <w:rsid w:val="00E0653E"/>
    <w:rsid w:val="00E0654C"/>
    <w:rsid w:val="00E06598"/>
    <w:rsid w:val="00E065CC"/>
    <w:rsid w:val="00E065E2"/>
    <w:rsid w:val="00E06652"/>
    <w:rsid w:val="00E0673F"/>
    <w:rsid w:val="00E067A5"/>
    <w:rsid w:val="00E067B9"/>
    <w:rsid w:val="00E0680E"/>
    <w:rsid w:val="00E06864"/>
    <w:rsid w:val="00E0686C"/>
    <w:rsid w:val="00E0686D"/>
    <w:rsid w:val="00E0687F"/>
    <w:rsid w:val="00E068B1"/>
    <w:rsid w:val="00E068E4"/>
    <w:rsid w:val="00E0693D"/>
    <w:rsid w:val="00E06941"/>
    <w:rsid w:val="00E06962"/>
    <w:rsid w:val="00E069F2"/>
    <w:rsid w:val="00E06A91"/>
    <w:rsid w:val="00E06A98"/>
    <w:rsid w:val="00E06BDC"/>
    <w:rsid w:val="00E06CF0"/>
    <w:rsid w:val="00E06D22"/>
    <w:rsid w:val="00E06D47"/>
    <w:rsid w:val="00E06D8C"/>
    <w:rsid w:val="00E06DC4"/>
    <w:rsid w:val="00E06E11"/>
    <w:rsid w:val="00E06E24"/>
    <w:rsid w:val="00E06EBA"/>
    <w:rsid w:val="00E06F1F"/>
    <w:rsid w:val="00E06F6D"/>
    <w:rsid w:val="00E06F6E"/>
    <w:rsid w:val="00E06F87"/>
    <w:rsid w:val="00E07000"/>
    <w:rsid w:val="00E0700A"/>
    <w:rsid w:val="00E0707F"/>
    <w:rsid w:val="00E070BB"/>
    <w:rsid w:val="00E070DE"/>
    <w:rsid w:val="00E070F0"/>
    <w:rsid w:val="00E070F1"/>
    <w:rsid w:val="00E071B1"/>
    <w:rsid w:val="00E07235"/>
    <w:rsid w:val="00E0723D"/>
    <w:rsid w:val="00E07247"/>
    <w:rsid w:val="00E07300"/>
    <w:rsid w:val="00E07305"/>
    <w:rsid w:val="00E07334"/>
    <w:rsid w:val="00E07357"/>
    <w:rsid w:val="00E0737F"/>
    <w:rsid w:val="00E073A2"/>
    <w:rsid w:val="00E0744F"/>
    <w:rsid w:val="00E07493"/>
    <w:rsid w:val="00E074CA"/>
    <w:rsid w:val="00E074D8"/>
    <w:rsid w:val="00E0753D"/>
    <w:rsid w:val="00E0762B"/>
    <w:rsid w:val="00E07690"/>
    <w:rsid w:val="00E076A1"/>
    <w:rsid w:val="00E076AB"/>
    <w:rsid w:val="00E076B4"/>
    <w:rsid w:val="00E076EE"/>
    <w:rsid w:val="00E076FC"/>
    <w:rsid w:val="00E07706"/>
    <w:rsid w:val="00E077AB"/>
    <w:rsid w:val="00E0780C"/>
    <w:rsid w:val="00E0783E"/>
    <w:rsid w:val="00E07841"/>
    <w:rsid w:val="00E0789F"/>
    <w:rsid w:val="00E078C3"/>
    <w:rsid w:val="00E078C4"/>
    <w:rsid w:val="00E078CE"/>
    <w:rsid w:val="00E078F2"/>
    <w:rsid w:val="00E0792A"/>
    <w:rsid w:val="00E07944"/>
    <w:rsid w:val="00E07A37"/>
    <w:rsid w:val="00E07A3C"/>
    <w:rsid w:val="00E07A47"/>
    <w:rsid w:val="00E07A69"/>
    <w:rsid w:val="00E07A6E"/>
    <w:rsid w:val="00E07A91"/>
    <w:rsid w:val="00E07AC9"/>
    <w:rsid w:val="00E07B1F"/>
    <w:rsid w:val="00E07B31"/>
    <w:rsid w:val="00E07B3F"/>
    <w:rsid w:val="00E07B8B"/>
    <w:rsid w:val="00E07B95"/>
    <w:rsid w:val="00E07C5F"/>
    <w:rsid w:val="00E07C80"/>
    <w:rsid w:val="00E07C86"/>
    <w:rsid w:val="00E07D25"/>
    <w:rsid w:val="00E07D3F"/>
    <w:rsid w:val="00E07D63"/>
    <w:rsid w:val="00E07DEA"/>
    <w:rsid w:val="00E07DF0"/>
    <w:rsid w:val="00E07DFD"/>
    <w:rsid w:val="00E07E1F"/>
    <w:rsid w:val="00E07E49"/>
    <w:rsid w:val="00E07E79"/>
    <w:rsid w:val="00E07E80"/>
    <w:rsid w:val="00E07EA1"/>
    <w:rsid w:val="00E07ECC"/>
    <w:rsid w:val="00E100A1"/>
    <w:rsid w:val="00E100AE"/>
    <w:rsid w:val="00E100F9"/>
    <w:rsid w:val="00E10110"/>
    <w:rsid w:val="00E1014D"/>
    <w:rsid w:val="00E1014F"/>
    <w:rsid w:val="00E10235"/>
    <w:rsid w:val="00E10308"/>
    <w:rsid w:val="00E10367"/>
    <w:rsid w:val="00E1037E"/>
    <w:rsid w:val="00E103C8"/>
    <w:rsid w:val="00E10509"/>
    <w:rsid w:val="00E10689"/>
    <w:rsid w:val="00E106ED"/>
    <w:rsid w:val="00E106F1"/>
    <w:rsid w:val="00E1072B"/>
    <w:rsid w:val="00E1077C"/>
    <w:rsid w:val="00E108B9"/>
    <w:rsid w:val="00E108EA"/>
    <w:rsid w:val="00E10901"/>
    <w:rsid w:val="00E10989"/>
    <w:rsid w:val="00E10B11"/>
    <w:rsid w:val="00E10BA9"/>
    <w:rsid w:val="00E10BE8"/>
    <w:rsid w:val="00E10C32"/>
    <w:rsid w:val="00E10C5A"/>
    <w:rsid w:val="00E10C61"/>
    <w:rsid w:val="00E10C62"/>
    <w:rsid w:val="00E10CAF"/>
    <w:rsid w:val="00E10CD7"/>
    <w:rsid w:val="00E10CE5"/>
    <w:rsid w:val="00E10D47"/>
    <w:rsid w:val="00E10D99"/>
    <w:rsid w:val="00E10DEF"/>
    <w:rsid w:val="00E10EA4"/>
    <w:rsid w:val="00E10ED3"/>
    <w:rsid w:val="00E10EFE"/>
    <w:rsid w:val="00E10F15"/>
    <w:rsid w:val="00E10F19"/>
    <w:rsid w:val="00E10F6A"/>
    <w:rsid w:val="00E10FE7"/>
    <w:rsid w:val="00E11024"/>
    <w:rsid w:val="00E1104E"/>
    <w:rsid w:val="00E110B0"/>
    <w:rsid w:val="00E1112A"/>
    <w:rsid w:val="00E1113E"/>
    <w:rsid w:val="00E11156"/>
    <w:rsid w:val="00E1119B"/>
    <w:rsid w:val="00E111AE"/>
    <w:rsid w:val="00E111B2"/>
    <w:rsid w:val="00E112AE"/>
    <w:rsid w:val="00E112D9"/>
    <w:rsid w:val="00E112E2"/>
    <w:rsid w:val="00E112F9"/>
    <w:rsid w:val="00E11316"/>
    <w:rsid w:val="00E11389"/>
    <w:rsid w:val="00E113B3"/>
    <w:rsid w:val="00E11456"/>
    <w:rsid w:val="00E1147C"/>
    <w:rsid w:val="00E114CE"/>
    <w:rsid w:val="00E114DD"/>
    <w:rsid w:val="00E115B4"/>
    <w:rsid w:val="00E115E8"/>
    <w:rsid w:val="00E115FC"/>
    <w:rsid w:val="00E1162B"/>
    <w:rsid w:val="00E116B7"/>
    <w:rsid w:val="00E116D4"/>
    <w:rsid w:val="00E116E6"/>
    <w:rsid w:val="00E116E7"/>
    <w:rsid w:val="00E116EE"/>
    <w:rsid w:val="00E11746"/>
    <w:rsid w:val="00E117A5"/>
    <w:rsid w:val="00E117E9"/>
    <w:rsid w:val="00E1181C"/>
    <w:rsid w:val="00E11876"/>
    <w:rsid w:val="00E11884"/>
    <w:rsid w:val="00E1189F"/>
    <w:rsid w:val="00E118DA"/>
    <w:rsid w:val="00E1199A"/>
    <w:rsid w:val="00E119C9"/>
    <w:rsid w:val="00E11A00"/>
    <w:rsid w:val="00E11AC5"/>
    <w:rsid w:val="00E11AE5"/>
    <w:rsid w:val="00E11B71"/>
    <w:rsid w:val="00E11B96"/>
    <w:rsid w:val="00E11BFD"/>
    <w:rsid w:val="00E11C2A"/>
    <w:rsid w:val="00E11CA9"/>
    <w:rsid w:val="00E11CD5"/>
    <w:rsid w:val="00E11CD9"/>
    <w:rsid w:val="00E11CE9"/>
    <w:rsid w:val="00E11D17"/>
    <w:rsid w:val="00E11D43"/>
    <w:rsid w:val="00E11D47"/>
    <w:rsid w:val="00E11D6A"/>
    <w:rsid w:val="00E11DB7"/>
    <w:rsid w:val="00E11ED8"/>
    <w:rsid w:val="00E11EE7"/>
    <w:rsid w:val="00E11F48"/>
    <w:rsid w:val="00E11FBA"/>
    <w:rsid w:val="00E12030"/>
    <w:rsid w:val="00E1210D"/>
    <w:rsid w:val="00E12126"/>
    <w:rsid w:val="00E12168"/>
    <w:rsid w:val="00E1217B"/>
    <w:rsid w:val="00E12182"/>
    <w:rsid w:val="00E12198"/>
    <w:rsid w:val="00E121DC"/>
    <w:rsid w:val="00E121FB"/>
    <w:rsid w:val="00E12202"/>
    <w:rsid w:val="00E12252"/>
    <w:rsid w:val="00E1227A"/>
    <w:rsid w:val="00E1228E"/>
    <w:rsid w:val="00E1233A"/>
    <w:rsid w:val="00E12367"/>
    <w:rsid w:val="00E123E3"/>
    <w:rsid w:val="00E123F5"/>
    <w:rsid w:val="00E12423"/>
    <w:rsid w:val="00E124D2"/>
    <w:rsid w:val="00E124FA"/>
    <w:rsid w:val="00E1255A"/>
    <w:rsid w:val="00E12609"/>
    <w:rsid w:val="00E1260A"/>
    <w:rsid w:val="00E126AD"/>
    <w:rsid w:val="00E126CF"/>
    <w:rsid w:val="00E1271D"/>
    <w:rsid w:val="00E1273B"/>
    <w:rsid w:val="00E12774"/>
    <w:rsid w:val="00E12860"/>
    <w:rsid w:val="00E1288C"/>
    <w:rsid w:val="00E12898"/>
    <w:rsid w:val="00E1291E"/>
    <w:rsid w:val="00E1299D"/>
    <w:rsid w:val="00E12A08"/>
    <w:rsid w:val="00E12A2F"/>
    <w:rsid w:val="00E12A6F"/>
    <w:rsid w:val="00E12A78"/>
    <w:rsid w:val="00E12AF9"/>
    <w:rsid w:val="00E12B07"/>
    <w:rsid w:val="00E12B97"/>
    <w:rsid w:val="00E12BCB"/>
    <w:rsid w:val="00E12BF6"/>
    <w:rsid w:val="00E12CBE"/>
    <w:rsid w:val="00E12CDB"/>
    <w:rsid w:val="00E12D5B"/>
    <w:rsid w:val="00E12D7F"/>
    <w:rsid w:val="00E12DE9"/>
    <w:rsid w:val="00E12E4F"/>
    <w:rsid w:val="00E12E73"/>
    <w:rsid w:val="00E12EF9"/>
    <w:rsid w:val="00E12FC8"/>
    <w:rsid w:val="00E12FEA"/>
    <w:rsid w:val="00E12FEE"/>
    <w:rsid w:val="00E12FFA"/>
    <w:rsid w:val="00E13050"/>
    <w:rsid w:val="00E1308A"/>
    <w:rsid w:val="00E130A6"/>
    <w:rsid w:val="00E130B2"/>
    <w:rsid w:val="00E130BF"/>
    <w:rsid w:val="00E130DE"/>
    <w:rsid w:val="00E130EE"/>
    <w:rsid w:val="00E13178"/>
    <w:rsid w:val="00E131F3"/>
    <w:rsid w:val="00E1321E"/>
    <w:rsid w:val="00E1322C"/>
    <w:rsid w:val="00E132D8"/>
    <w:rsid w:val="00E13368"/>
    <w:rsid w:val="00E13369"/>
    <w:rsid w:val="00E13394"/>
    <w:rsid w:val="00E133AE"/>
    <w:rsid w:val="00E134B3"/>
    <w:rsid w:val="00E134BE"/>
    <w:rsid w:val="00E13508"/>
    <w:rsid w:val="00E13581"/>
    <w:rsid w:val="00E1358A"/>
    <w:rsid w:val="00E13591"/>
    <w:rsid w:val="00E136B6"/>
    <w:rsid w:val="00E1370E"/>
    <w:rsid w:val="00E13924"/>
    <w:rsid w:val="00E1392B"/>
    <w:rsid w:val="00E1394C"/>
    <w:rsid w:val="00E139C0"/>
    <w:rsid w:val="00E139C3"/>
    <w:rsid w:val="00E139D4"/>
    <w:rsid w:val="00E13AB5"/>
    <w:rsid w:val="00E13AD9"/>
    <w:rsid w:val="00E13B35"/>
    <w:rsid w:val="00E13B40"/>
    <w:rsid w:val="00E13B71"/>
    <w:rsid w:val="00E13CF8"/>
    <w:rsid w:val="00E13D09"/>
    <w:rsid w:val="00E13D91"/>
    <w:rsid w:val="00E13D9B"/>
    <w:rsid w:val="00E13E7A"/>
    <w:rsid w:val="00E13E85"/>
    <w:rsid w:val="00E13F49"/>
    <w:rsid w:val="00E13FB8"/>
    <w:rsid w:val="00E13FD3"/>
    <w:rsid w:val="00E1403E"/>
    <w:rsid w:val="00E14055"/>
    <w:rsid w:val="00E14075"/>
    <w:rsid w:val="00E1408C"/>
    <w:rsid w:val="00E140C1"/>
    <w:rsid w:val="00E1410B"/>
    <w:rsid w:val="00E1410C"/>
    <w:rsid w:val="00E1411A"/>
    <w:rsid w:val="00E1422A"/>
    <w:rsid w:val="00E14234"/>
    <w:rsid w:val="00E1423F"/>
    <w:rsid w:val="00E1424C"/>
    <w:rsid w:val="00E14255"/>
    <w:rsid w:val="00E143C8"/>
    <w:rsid w:val="00E143FC"/>
    <w:rsid w:val="00E14434"/>
    <w:rsid w:val="00E1446C"/>
    <w:rsid w:val="00E144D4"/>
    <w:rsid w:val="00E14543"/>
    <w:rsid w:val="00E14548"/>
    <w:rsid w:val="00E14556"/>
    <w:rsid w:val="00E14565"/>
    <w:rsid w:val="00E145EB"/>
    <w:rsid w:val="00E146D5"/>
    <w:rsid w:val="00E146E3"/>
    <w:rsid w:val="00E14706"/>
    <w:rsid w:val="00E14745"/>
    <w:rsid w:val="00E14780"/>
    <w:rsid w:val="00E147F1"/>
    <w:rsid w:val="00E14802"/>
    <w:rsid w:val="00E14812"/>
    <w:rsid w:val="00E14857"/>
    <w:rsid w:val="00E14906"/>
    <w:rsid w:val="00E14951"/>
    <w:rsid w:val="00E14953"/>
    <w:rsid w:val="00E14A02"/>
    <w:rsid w:val="00E14A3B"/>
    <w:rsid w:val="00E14A66"/>
    <w:rsid w:val="00E14AD0"/>
    <w:rsid w:val="00E14B12"/>
    <w:rsid w:val="00E14BA0"/>
    <w:rsid w:val="00E14BAD"/>
    <w:rsid w:val="00E14C68"/>
    <w:rsid w:val="00E14CAE"/>
    <w:rsid w:val="00E14DB3"/>
    <w:rsid w:val="00E14DC0"/>
    <w:rsid w:val="00E14DE7"/>
    <w:rsid w:val="00E14E18"/>
    <w:rsid w:val="00E14EA1"/>
    <w:rsid w:val="00E14F40"/>
    <w:rsid w:val="00E14F42"/>
    <w:rsid w:val="00E14F9A"/>
    <w:rsid w:val="00E14FA8"/>
    <w:rsid w:val="00E14FF7"/>
    <w:rsid w:val="00E1509D"/>
    <w:rsid w:val="00E150C4"/>
    <w:rsid w:val="00E150F8"/>
    <w:rsid w:val="00E15108"/>
    <w:rsid w:val="00E15113"/>
    <w:rsid w:val="00E1517E"/>
    <w:rsid w:val="00E15187"/>
    <w:rsid w:val="00E151E1"/>
    <w:rsid w:val="00E151E2"/>
    <w:rsid w:val="00E1520D"/>
    <w:rsid w:val="00E15214"/>
    <w:rsid w:val="00E15216"/>
    <w:rsid w:val="00E1528B"/>
    <w:rsid w:val="00E152A4"/>
    <w:rsid w:val="00E15329"/>
    <w:rsid w:val="00E15414"/>
    <w:rsid w:val="00E1542A"/>
    <w:rsid w:val="00E15480"/>
    <w:rsid w:val="00E154A0"/>
    <w:rsid w:val="00E154D2"/>
    <w:rsid w:val="00E154E7"/>
    <w:rsid w:val="00E154F8"/>
    <w:rsid w:val="00E15526"/>
    <w:rsid w:val="00E1557A"/>
    <w:rsid w:val="00E1559D"/>
    <w:rsid w:val="00E155AE"/>
    <w:rsid w:val="00E15634"/>
    <w:rsid w:val="00E1565C"/>
    <w:rsid w:val="00E1569C"/>
    <w:rsid w:val="00E156AB"/>
    <w:rsid w:val="00E156C2"/>
    <w:rsid w:val="00E156E6"/>
    <w:rsid w:val="00E156E7"/>
    <w:rsid w:val="00E1577B"/>
    <w:rsid w:val="00E157F8"/>
    <w:rsid w:val="00E15890"/>
    <w:rsid w:val="00E15891"/>
    <w:rsid w:val="00E15899"/>
    <w:rsid w:val="00E158A7"/>
    <w:rsid w:val="00E158A9"/>
    <w:rsid w:val="00E158BA"/>
    <w:rsid w:val="00E158E4"/>
    <w:rsid w:val="00E158E7"/>
    <w:rsid w:val="00E15913"/>
    <w:rsid w:val="00E1594B"/>
    <w:rsid w:val="00E159DA"/>
    <w:rsid w:val="00E15B16"/>
    <w:rsid w:val="00E15BA8"/>
    <w:rsid w:val="00E15BC2"/>
    <w:rsid w:val="00E15BC7"/>
    <w:rsid w:val="00E15BE1"/>
    <w:rsid w:val="00E15CA1"/>
    <w:rsid w:val="00E15CC2"/>
    <w:rsid w:val="00E15CEB"/>
    <w:rsid w:val="00E15D10"/>
    <w:rsid w:val="00E15D8C"/>
    <w:rsid w:val="00E15D8D"/>
    <w:rsid w:val="00E15D9D"/>
    <w:rsid w:val="00E15DB5"/>
    <w:rsid w:val="00E15DEB"/>
    <w:rsid w:val="00E15E75"/>
    <w:rsid w:val="00E15EAE"/>
    <w:rsid w:val="00E15EF0"/>
    <w:rsid w:val="00E15FE2"/>
    <w:rsid w:val="00E15FE3"/>
    <w:rsid w:val="00E15FF5"/>
    <w:rsid w:val="00E16012"/>
    <w:rsid w:val="00E160BA"/>
    <w:rsid w:val="00E16143"/>
    <w:rsid w:val="00E1614D"/>
    <w:rsid w:val="00E161EC"/>
    <w:rsid w:val="00E162B2"/>
    <w:rsid w:val="00E1635E"/>
    <w:rsid w:val="00E16363"/>
    <w:rsid w:val="00E1637B"/>
    <w:rsid w:val="00E16443"/>
    <w:rsid w:val="00E164C4"/>
    <w:rsid w:val="00E16511"/>
    <w:rsid w:val="00E165EC"/>
    <w:rsid w:val="00E16614"/>
    <w:rsid w:val="00E1663D"/>
    <w:rsid w:val="00E16640"/>
    <w:rsid w:val="00E16646"/>
    <w:rsid w:val="00E16669"/>
    <w:rsid w:val="00E166E2"/>
    <w:rsid w:val="00E16742"/>
    <w:rsid w:val="00E16743"/>
    <w:rsid w:val="00E16745"/>
    <w:rsid w:val="00E167C3"/>
    <w:rsid w:val="00E167DB"/>
    <w:rsid w:val="00E167E9"/>
    <w:rsid w:val="00E16890"/>
    <w:rsid w:val="00E168D8"/>
    <w:rsid w:val="00E168DD"/>
    <w:rsid w:val="00E16912"/>
    <w:rsid w:val="00E16A08"/>
    <w:rsid w:val="00E16AE0"/>
    <w:rsid w:val="00E16B0A"/>
    <w:rsid w:val="00E16B63"/>
    <w:rsid w:val="00E16B64"/>
    <w:rsid w:val="00E16B84"/>
    <w:rsid w:val="00E16C28"/>
    <w:rsid w:val="00E16C4C"/>
    <w:rsid w:val="00E16C5E"/>
    <w:rsid w:val="00E16CC8"/>
    <w:rsid w:val="00E16CD4"/>
    <w:rsid w:val="00E16CF5"/>
    <w:rsid w:val="00E16D1B"/>
    <w:rsid w:val="00E16D35"/>
    <w:rsid w:val="00E16D46"/>
    <w:rsid w:val="00E16F47"/>
    <w:rsid w:val="00E1704F"/>
    <w:rsid w:val="00E170C7"/>
    <w:rsid w:val="00E170DF"/>
    <w:rsid w:val="00E17207"/>
    <w:rsid w:val="00E17234"/>
    <w:rsid w:val="00E172CD"/>
    <w:rsid w:val="00E172CE"/>
    <w:rsid w:val="00E17444"/>
    <w:rsid w:val="00E174CB"/>
    <w:rsid w:val="00E174FF"/>
    <w:rsid w:val="00E1758E"/>
    <w:rsid w:val="00E17626"/>
    <w:rsid w:val="00E176C0"/>
    <w:rsid w:val="00E176E7"/>
    <w:rsid w:val="00E17724"/>
    <w:rsid w:val="00E17759"/>
    <w:rsid w:val="00E17806"/>
    <w:rsid w:val="00E178C6"/>
    <w:rsid w:val="00E178FB"/>
    <w:rsid w:val="00E1792E"/>
    <w:rsid w:val="00E17939"/>
    <w:rsid w:val="00E17948"/>
    <w:rsid w:val="00E17984"/>
    <w:rsid w:val="00E179D5"/>
    <w:rsid w:val="00E179F9"/>
    <w:rsid w:val="00E17A20"/>
    <w:rsid w:val="00E17A83"/>
    <w:rsid w:val="00E17AA4"/>
    <w:rsid w:val="00E17AF7"/>
    <w:rsid w:val="00E17AFD"/>
    <w:rsid w:val="00E17AFF"/>
    <w:rsid w:val="00E17B8D"/>
    <w:rsid w:val="00E17B98"/>
    <w:rsid w:val="00E17C15"/>
    <w:rsid w:val="00E17C75"/>
    <w:rsid w:val="00E17CAF"/>
    <w:rsid w:val="00E17CCC"/>
    <w:rsid w:val="00E17CCE"/>
    <w:rsid w:val="00E17D25"/>
    <w:rsid w:val="00E17D2A"/>
    <w:rsid w:val="00E17D61"/>
    <w:rsid w:val="00E17D9E"/>
    <w:rsid w:val="00E17DF7"/>
    <w:rsid w:val="00E17DF8"/>
    <w:rsid w:val="00E17EAF"/>
    <w:rsid w:val="00E17EC6"/>
    <w:rsid w:val="00E17EEF"/>
    <w:rsid w:val="00E17FD1"/>
    <w:rsid w:val="00E20095"/>
    <w:rsid w:val="00E20175"/>
    <w:rsid w:val="00E20199"/>
    <w:rsid w:val="00E201A8"/>
    <w:rsid w:val="00E20206"/>
    <w:rsid w:val="00E20297"/>
    <w:rsid w:val="00E2029C"/>
    <w:rsid w:val="00E202FE"/>
    <w:rsid w:val="00E2034B"/>
    <w:rsid w:val="00E203EB"/>
    <w:rsid w:val="00E20498"/>
    <w:rsid w:val="00E204C8"/>
    <w:rsid w:val="00E204E4"/>
    <w:rsid w:val="00E204EA"/>
    <w:rsid w:val="00E2050A"/>
    <w:rsid w:val="00E20536"/>
    <w:rsid w:val="00E20546"/>
    <w:rsid w:val="00E20566"/>
    <w:rsid w:val="00E205E6"/>
    <w:rsid w:val="00E205F8"/>
    <w:rsid w:val="00E2065D"/>
    <w:rsid w:val="00E206D4"/>
    <w:rsid w:val="00E206EB"/>
    <w:rsid w:val="00E206EE"/>
    <w:rsid w:val="00E20711"/>
    <w:rsid w:val="00E207E0"/>
    <w:rsid w:val="00E20838"/>
    <w:rsid w:val="00E208F1"/>
    <w:rsid w:val="00E20921"/>
    <w:rsid w:val="00E20939"/>
    <w:rsid w:val="00E2096A"/>
    <w:rsid w:val="00E20A08"/>
    <w:rsid w:val="00E20A29"/>
    <w:rsid w:val="00E20AB1"/>
    <w:rsid w:val="00E20AD9"/>
    <w:rsid w:val="00E20B12"/>
    <w:rsid w:val="00E20B24"/>
    <w:rsid w:val="00E20B38"/>
    <w:rsid w:val="00E20B3B"/>
    <w:rsid w:val="00E20BBC"/>
    <w:rsid w:val="00E20BD3"/>
    <w:rsid w:val="00E20BF3"/>
    <w:rsid w:val="00E20C36"/>
    <w:rsid w:val="00E20C3B"/>
    <w:rsid w:val="00E20CAD"/>
    <w:rsid w:val="00E20CC4"/>
    <w:rsid w:val="00E20CC6"/>
    <w:rsid w:val="00E20CFE"/>
    <w:rsid w:val="00E20D12"/>
    <w:rsid w:val="00E20DFF"/>
    <w:rsid w:val="00E20F6B"/>
    <w:rsid w:val="00E20FED"/>
    <w:rsid w:val="00E21013"/>
    <w:rsid w:val="00E2104D"/>
    <w:rsid w:val="00E210D3"/>
    <w:rsid w:val="00E21129"/>
    <w:rsid w:val="00E21198"/>
    <w:rsid w:val="00E21221"/>
    <w:rsid w:val="00E21238"/>
    <w:rsid w:val="00E212B8"/>
    <w:rsid w:val="00E212D2"/>
    <w:rsid w:val="00E21390"/>
    <w:rsid w:val="00E213B6"/>
    <w:rsid w:val="00E213D2"/>
    <w:rsid w:val="00E213F9"/>
    <w:rsid w:val="00E2141C"/>
    <w:rsid w:val="00E21434"/>
    <w:rsid w:val="00E21479"/>
    <w:rsid w:val="00E2151E"/>
    <w:rsid w:val="00E21553"/>
    <w:rsid w:val="00E21590"/>
    <w:rsid w:val="00E215A2"/>
    <w:rsid w:val="00E21623"/>
    <w:rsid w:val="00E216C3"/>
    <w:rsid w:val="00E21726"/>
    <w:rsid w:val="00E21797"/>
    <w:rsid w:val="00E21824"/>
    <w:rsid w:val="00E218AF"/>
    <w:rsid w:val="00E218C2"/>
    <w:rsid w:val="00E219B2"/>
    <w:rsid w:val="00E219B3"/>
    <w:rsid w:val="00E21AB0"/>
    <w:rsid w:val="00E21B20"/>
    <w:rsid w:val="00E21BB1"/>
    <w:rsid w:val="00E21BC9"/>
    <w:rsid w:val="00E21BE8"/>
    <w:rsid w:val="00E21C83"/>
    <w:rsid w:val="00E21C9D"/>
    <w:rsid w:val="00E21CA9"/>
    <w:rsid w:val="00E21D2E"/>
    <w:rsid w:val="00E21D31"/>
    <w:rsid w:val="00E21D40"/>
    <w:rsid w:val="00E21DC5"/>
    <w:rsid w:val="00E21EF6"/>
    <w:rsid w:val="00E21F15"/>
    <w:rsid w:val="00E21F28"/>
    <w:rsid w:val="00E21F80"/>
    <w:rsid w:val="00E21FBD"/>
    <w:rsid w:val="00E22178"/>
    <w:rsid w:val="00E2219C"/>
    <w:rsid w:val="00E2219F"/>
    <w:rsid w:val="00E221B1"/>
    <w:rsid w:val="00E221BD"/>
    <w:rsid w:val="00E221D6"/>
    <w:rsid w:val="00E221E9"/>
    <w:rsid w:val="00E221EA"/>
    <w:rsid w:val="00E2221D"/>
    <w:rsid w:val="00E22224"/>
    <w:rsid w:val="00E22241"/>
    <w:rsid w:val="00E22283"/>
    <w:rsid w:val="00E222F1"/>
    <w:rsid w:val="00E22316"/>
    <w:rsid w:val="00E22366"/>
    <w:rsid w:val="00E223C5"/>
    <w:rsid w:val="00E223CB"/>
    <w:rsid w:val="00E22415"/>
    <w:rsid w:val="00E22495"/>
    <w:rsid w:val="00E224B3"/>
    <w:rsid w:val="00E224FB"/>
    <w:rsid w:val="00E22527"/>
    <w:rsid w:val="00E22572"/>
    <w:rsid w:val="00E225F9"/>
    <w:rsid w:val="00E226AB"/>
    <w:rsid w:val="00E2270F"/>
    <w:rsid w:val="00E22758"/>
    <w:rsid w:val="00E22768"/>
    <w:rsid w:val="00E22837"/>
    <w:rsid w:val="00E2286A"/>
    <w:rsid w:val="00E228AA"/>
    <w:rsid w:val="00E229AB"/>
    <w:rsid w:val="00E229C7"/>
    <w:rsid w:val="00E22A04"/>
    <w:rsid w:val="00E22A53"/>
    <w:rsid w:val="00E22A64"/>
    <w:rsid w:val="00E22AD6"/>
    <w:rsid w:val="00E22AF9"/>
    <w:rsid w:val="00E22CD4"/>
    <w:rsid w:val="00E22CFF"/>
    <w:rsid w:val="00E22D03"/>
    <w:rsid w:val="00E22D17"/>
    <w:rsid w:val="00E22D53"/>
    <w:rsid w:val="00E22D76"/>
    <w:rsid w:val="00E22DFC"/>
    <w:rsid w:val="00E22E41"/>
    <w:rsid w:val="00E22E59"/>
    <w:rsid w:val="00E22EC0"/>
    <w:rsid w:val="00E22F28"/>
    <w:rsid w:val="00E22F58"/>
    <w:rsid w:val="00E22FC7"/>
    <w:rsid w:val="00E22FC9"/>
    <w:rsid w:val="00E23107"/>
    <w:rsid w:val="00E23122"/>
    <w:rsid w:val="00E23172"/>
    <w:rsid w:val="00E23178"/>
    <w:rsid w:val="00E231FC"/>
    <w:rsid w:val="00E2326D"/>
    <w:rsid w:val="00E23281"/>
    <w:rsid w:val="00E2332F"/>
    <w:rsid w:val="00E23347"/>
    <w:rsid w:val="00E233C7"/>
    <w:rsid w:val="00E2349C"/>
    <w:rsid w:val="00E2353A"/>
    <w:rsid w:val="00E2356E"/>
    <w:rsid w:val="00E23634"/>
    <w:rsid w:val="00E236B9"/>
    <w:rsid w:val="00E236D6"/>
    <w:rsid w:val="00E236DD"/>
    <w:rsid w:val="00E23703"/>
    <w:rsid w:val="00E2375D"/>
    <w:rsid w:val="00E2375E"/>
    <w:rsid w:val="00E23797"/>
    <w:rsid w:val="00E23799"/>
    <w:rsid w:val="00E237CB"/>
    <w:rsid w:val="00E237EB"/>
    <w:rsid w:val="00E23896"/>
    <w:rsid w:val="00E238D2"/>
    <w:rsid w:val="00E238E0"/>
    <w:rsid w:val="00E23977"/>
    <w:rsid w:val="00E23A2E"/>
    <w:rsid w:val="00E23A33"/>
    <w:rsid w:val="00E23A36"/>
    <w:rsid w:val="00E23B36"/>
    <w:rsid w:val="00E23B93"/>
    <w:rsid w:val="00E23BA3"/>
    <w:rsid w:val="00E23BB6"/>
    <w:rsid w:val="00E23BF9"/>
    <w:rsid w:val="00E23DA1"/>
    <w:rsid w:val="00E23E09"/>
    <w:rsid w:val="00E23E16"/>
    <w:rsid w:val="00E23E97"/>
    <w:rsid w:val="00E24087"/>
    <w:rsid w:val="00E240EA"/>
    <w:rsid w:val="00E241A5"/>
    <w:rsid w:val="00E241AC"/>
    <w:rsid w:val="00E241F3"/>
    <w:rsid w:val="00E24246"/>
    <w:rsid w:val="00E242A5"/>
    <w:rsid w:val="00E242E6"/>
    <w:rsid w:val="00E24333"/>
    <w:rsid w:val="00E24369"/>
    <w:rsid w:val="00E24390"/>
    <w:rsid w:val="00E243B2"/>
    <w:rsid w:val="00E243BC"/>
    <w:rsid w:val="00E243BE"/>
    <w:rsid w:val="00E243F5"/>
    <w:rsid w:val="00E2444B"/>
    <w:rsid w:val="00E24485"/>
    <w:rsid w:val="00E24574"/>
    <w:rsid w:val="00E24656"/>
    <w:rsid w:val="00E2466C"/>
    <w:rsid w:val="00E246F1"/>
    <w:rsid w:val="00E24708"/>
    <w:rsid w:val="00E247F2"/>
    <w:rsid w:val="00E24932"/>
    <w:rsid w:val="00E2498B"/>
    <w:rsid w:val="00E24992"/>
    <w:rsid w:val="00E249A0"/>
    <w:rsid w:val="00E249EE"/>
    <w:rsid w:val="00E24A11"/>
    <w:rsid w:val="00E24A48"/>
    <w:rsid w:val="00E24A49"/>
    <w:rsid w:val="00E24AAF"/>
    <w:rsid w:val="00E24AC6"/>
    <w:rsid w:val="00E24AEE"/>
    <w:rsid w:val="00E24B46"/>
    <w:rsid w:val="00E24B56"/>
    <w:rsid w:val="00E24C19"/>
    <w:rsid w:val="00E24CB9"/>
    <w:rsid w:val="00E24CD4"/>
    <w:rsid w:val="00E24CE6"/>
    <w:rsid w:val="00E24D03"/>
    <w:rsid w:val="00E24D45"/>
    <w:rsid w:val="00E24D64"/>
    <w:rsid w:val="00E24DBB"/>
    <w:rsid w:val="00E24DDF"/>
    <w:rsid w:val="00E24E13"/>
    <w:rsid w:val="00E24E60"/>
    <w:rsid w:val="00E24ECB"/>
    <w:rsid w:val="00E24EF7"/>
    <w:rsid w:val="00E24F06"/>
    <w:rsid w:val="00E24F09"/>
    <w:rsid w:val="00E24F35"/>
    <w:rsid w:val="00E24FF4"/>
    <w:rsid w:val="00E2509D"/>
    <w:rsid w:val="00E250B7"/>
    <w:rsid w:val="00E25202"/>
    <w:rsid w:val="00E2523B"/>
    <w:rsid w:val="00E2527E"/>
    <w:rsid w:val="00E252AA"/>
    <w:rsid w:val="00E252C3"/>
    <w:rsid w:val="00E252CF"/>
    <w:rsid w:val="00E252E9"/>
    <w:rsid w:val="00E25317"/>
    <w:rsid w:val="00E25377"/>
    <w:rsid w:val="00E25403"/>
    <w:rsid w:val="00E25449"/>
    <w:rsid w:val="00E2544E"/>
    <w:rsid w:val="00E25456"/>
    <w:rsid w:val="00E25458"/>
    <w:rsid w:val="00E2549D"/>
    <w:rsid w:val="00E254A8"/>
    <w:rsid w:val="00E25502"/>
    <w:rsid w:val="00E25548"/>
    <w:rsid w:val="00E25559"/>
    <w:rsid w:val="00E2557F"/>
    <w:rsid w:val="00E255BB"/>
    <w:rsid w:val="00E2561A"/>
    <w:rsid w:val="00E2562E"/>
    <w:rsid w:val="00E256BF"/>
    <w:rsid w:val="00E256E3"/>
    <w:rsid w:val="00E2574F"/>
    <w:rsid w:val="00E2576B"/>
    <w:rsid w:val="00E257B3"/>
    <w:rsid w:val="00E257D2"/>
    <w:rsid w:val="00E25826"/>
    <w:rsid w:val="00E2584E"/>
    <w:rsid w:val="00E25860"/>
    <w:rsid w:val="00E25881"/>
    <w:rsid w:val="00E258D0"/>
    <w:rsid w:val="00E2590D"/>
    <w:rsid w:val="00E2594B"/>
    <w:rsid w:val="00E259A2"/>
    <w:rsid w:val="00E259B3"/>
    <w:rsid w:val="00E259E2"/>
    <w:rsid w:val="00E25A04"/>
    <w:rsid w:val="00E25A3A"/>
    <w:rsid w:val="00E25AAD"/>
    <w:rsid w:val="00E25AFB"/>
    <w:rsid w:val="00E25C06"/>
    <w:rsid w:val="00E25CC1"/>
    <w:rsid w:val="00E25D1F"/>
    <w:rsid w:val="00E25D29"/>
    <w:rsid w:val="00E25D2B"/>
    <w:rsid w:val="00E25E58"/>
    <w:rsid w:val="00E25E8A"/>
    <w:rsid w:val="00E25ECC"/>
    <w:rsid w:val="00E25F10"/>
    <w:rsid w:val="00E25F46"/>
    <w:rsid w:val="00E25F81"/>
    <w:rsid w:val="00E25FBC"/>
    <w:rsid w:val="00E2605D"/>
    <w:rsid w:val="00E26067"/>
    <w:rsid w:val="00E260BA"/>
    <w:rsid w:val="00E2615F"/>
    <w:rsid w:val="00E26170"/>
    <w:rsid w:val="00E261F2"/>
    <w:rsid w:val="00E26266"/>
    <w:rsid w:val="00E262ED"/>
    <w:rsid w:val="00E2632C"/>
    <w:rsid w:val="00E263A9"/>
    <w:rsid w:val="00E263D8"/>
    <w:rsid w:val="00E263DC"/>
    <w:rsid w:val="00E263F0"/>
    <w:rsid w:val="00E2641C"/>
    <w:rsid w:val="00E264B2"/>
    <w:rsid w:val="00E26545"/>
    <w:rsid w:val="00E2655A"/>
    <w:rsid w:val="00E265F7"/>
    <w:rsid w:val="00E2660B"/>
    <w:rsid w:val="00E2664A"/>
    <w:rsid w:val="00E26665"/>
    <w:rsid w:val="00E266DD"/>
    <w:rsid w:val="00E26773"/>
    <w:rsid w:val="00E267E6"/>
    <w:rsid w:val="00E26818"/>
    <w:rsid w:val="00E268CC"/>
    <w:rsid w:val="00E268D4"/>
    <w:rsid w:val="00E268D8"/>
    <w:rsid w:val="00E26925"/>
    <w:rsid w:val="00E2695E"/>
    <w:rsid w:val="00E269B7"/>
    <w:rsid w:val="00E26A79"/>
    <w:rsid w:val="00E26B3B"/>
    <w:rsid w:val="00E26B53"/>
    <w:rsid w:val="00E26B54"/>
    <w:rsid w:val="00E26B72"/>
    <w:rsid w:val="00E26B7F"/>
    <w:rsid w:val="00E26B97"/>
    <w:rsid w:val="00E26C32"/>
    <w:rsid w:val="00E26CBC"/>
    <w:rsid w:val="00E26DD1"/>
    <w:rsid w:val="00E26DFF"/>
    <w:rsid w:val="00E26E67"/>
    <w:rsid w:val="00E26E84"/>
    <w:rsid w:val="00E26F07"/>
    <w:rsid w:val="00E26F10"/>
    <w:rsid w:val="00E26F35"/>
    <w:rsid w:val="00E26F48"/>
    <w:rsid w:val="00E26F49"/>
    <w:rsid w:val="00E26FCF"/>
    <w:rsid w:val="00E27023"/>
    <w:rsid w:val="00E2706D"/>
    <w:rsid w:val="00E270A3"/>
    <w:rsid w:val="00E270F1"/>
    <w:rsid w:val="00E271D1"/>
    <w:rsid w:val="00E271D8"/>
    <w:rsid w:val="00E271ED"/>
    <w:rsid w:val="00E2722F"/>
    <w:rsid w:val="00E272A4"/>
    <w:rsid w:val="00E27303"/>
    <w:rsid w:val="00E27317"/>
    <w:rsid w:val="00E27323"/>
    <w:rsid w:val="00E27369"/>
    <w:rsid w:val="00E2738B"/>
    <w:rsid w:val="00E273FE"/>
    <w:rsid w:val="00E27402"/>
    <w:rsid w:val="00E27443"/>
    <w:rsid w:val="00E2746E"/>
    <w:rsid w:val="00E274D8"/>
    <w:rsid w:val="00E27530"/>
    <w:rsid w:val="00E27617"/>
    <w:rsid w:val="00E2763A"/>
    <w:rsid w:val="00E27686"/>
    <w:rsid w:val="00E27691"/>
    <w:rsid w:val="00E276AA"/>
    <w:rsid w:val="00E2776D"/>
    <w:rsid w:val="00E277A5"/>
    <w:rsid w:val="00E277DB"/>
    <w:rsid w:val="00E27915"/>
    <w:rsid w:val="00E27924"/>
    <w:rsid w:val="00E2793A"/>
    <w:rsid w:val="00E2793F"/>
    <w:rsid w:val="00E279F4"/>
    <w:rsid w:val="00E27A1B"/>
    <w:rsid w:val="00E27ABD"/>
    <w:rsid w:val="00E27ABE"/>
    <w:rsid w:val="00E27AE9"/>
    <w:rsid w:val="00E27AF2"/>
    <w:rsid w:val="00E27B86"/>
    <w:rsid w:val="00E27C0F"/>
    <w:rsid w:val="00E27C6D"/>
    <w:rsid w:val="00E27D27"/>
    <w:rsid w:val="00E27D37"/>
    <w:rsid w:val="00E27D41"/>
    <w:rsid w:val="00E27D61"/>
    <w:rsid w:val="00E27E22"/>
    <w:rsid w:val="00E27EBB"/>
    <w:rsid w:val="00E27EE5"/>
    <w:rsid w:val="00E27F70"/>
    <w:rsid w:val="00E27F88"/>
    <w:rsid w:val="00E27FB2"/>
    <w:rsid w:val="00E30022"/>
    <w:rsid w:val="00E30061"/>
    <w:rsid w:val="00E300D1"/>
    <w:rsid w:val="00E300EF"/>
    <w:rsid w:val="00E3012C"/>
    <w:rsid w:val="00E30159"/>
    <w:rsid w:val="00E30181"/>
    <w:rsid w:val="00E301DB"/>
    <w:rsid w:val="00E30219"/>
    <w:rsid w:val="00E3024A"/>
    <w:rsid w:val="00E3026D"/>
    <w:rsid w:val="00E302BB"/>
    <w:rsid w:val="00E30330"/>
    <w:rsid w:val="00E3040F"/>
    <w:rsid w:val="00E3042C"/>
    <w:rsid w:val="00E3046E"/>
    <w:rsid w:val="00E304B4"/>
    <w:rsid w:val="00E30538"/>
    <w:rsid w:val="00E305AA"/>
    <w:rsid w:val="00E305CA"/>
    <w:rsid w:val="00E305F8"/>
    <w:rsid w:val="00E30604"/>
    <w:rsid w:val="00E3060B"/>
    <w:rsid w:val="00E30646"/>
    <w:rsid w:val="00E30677"/>
    <w:rsid w:val="00E306BC"/>
    <w:rsid w:val="00E306E3"/>
    <w:rsid w:val="00E3074A"/>
    <w:rsid w:val="00E3078D"/>
    <w:rsid w:val="00E3079B"/>
    <w:rsid w:val="00E307C2"/>
    <w:rsid w:val="00E307CB"/>
    <w:rsid w:val="00E307EA"/>
    <w:rsid w:val="00E307FC"/>
    <w:rsid w:val="00E308E3"/>
    <w:rsid w:val="00E3096D"/>
    <w:rsid w:val="00E30A0B"/>
    <w:rsid w:val="00E30A28"/>
    <w:rsid w:val="00E30A5B"/>
    <w:rsid w:val="00E30A94"/>
    <w:rsid w:val="00E30B6B"/>
    <w:rsid w:val="00E30B8C"/>
    <w:rsid w:val="00E30B9A"/>
    <w:rsid w:val="00E30BAD"/>
    <w:rsid w:val="00E30BCA"/>
    <w:rsid w:val="00E30BF8"/>
    <w:rsid w:val="00E30C71"/>
    <w:rsid w:val="00E30CAD"/>
    <w:rsid w:val="00E30CB9"/>
    <w:rsid w:val="00E30CBD"/>
    <w:rsid w:val="00E30D2B"/>
    <w:rsid w:val="00E30D88"/>
    <w:rsid w:val="00E30DE8"/>
    <w:rsid w:val="00E30F80"/>
    <w:rsid w:val="00E30FBB"/>
    <w:rsid w:val="00E3106C"/>
    <w:rsid w:val="00E310E1"/>
    <w:rsid w:val="00E31121"/>
    <w:rsid w:val="00E31161"/>
    <w:rsid w:val="00E3119E"/>
    <w:rsid w:val="00E311D1"/>
    <w:rsid w:val="00E31202"/>
    <w:rsid w:val="00E31238"/>
    <w:rsid w:val="00E31247"/>
    <w:rsid w:val="00E31250"/>
    <w:rsid w:val="00E3129D"/>
    <w:rsid w:val="00E312A6"/>
    <w:rsid w:val="00E312D2"/>
    <w:rsid w:val="00E312F6"/>
    <w:rsid w:val="00E3137B"/>
    <w:rsid w:val="00E31472"/>
    <w:rsid w:val="00E314C9"/>
    <w:rsid w:val="00E31527"/>
    <w:rsid w:val="00E31541"/>
    <w:rsid w:val="00E31560"/>
    <w:rsid w:val="00E315F4"/>
    <w:rsid w:val="00E315FF"/>
    <w:rsid w:val="00E31736"/>
    <w:rsid w:val="00E31768"/>
    <w:rsid w:val="00E3179D"/>
    <w:rsid w:val="00E317B7"/>
    <w:rsid w:val="00E317DB"/>
    <w:rsid w:val="00E3184A"/>
    <w:rsid w:val="00E318C1"/>
    <w:rsid w:val="00E31934"/>
    <w:rsid w:val="00E31938"/>
    <w:rsid w:val="00E31975"/>
    <w:rsid w:val="00E319B3"/>
    <w:rsid w:val="00E31A99"/>
    <w:rsid w:val="00E31B29"/>
    <w:rsid w:val="00E31B2C"/>
    <w:rsid w:val="00E31BD7"/>
    <w:rsid w:val="00E31BDD"/>
    <w:rsid w:val="00E31BDE"/>
    <w:rsid w:val="00E31C40"/>
    <w:rsid w:val="00E31C8D"/>
    <w:rsid w:val="00E31CBF"/>
    <w:rsid w:val="00E31CD0"/>
    <w:rsid w:val="00E31CDD"/>
    <w:rsid w:val="00E31D00"/>
    <w:rsid w:val="00E31D54"/>
    <w:rsid w:val="00E31D67"/>
    <w:rsid w:val="00E31E38"/>
    <w:rsid w:val="00E31E72"/>
    <w:rsid w:val="00E31E88"/>
    <w:rsid w:val="00E31F42"/>
    <w:rsid w:val="00E31F86"/>
    <w:rsid w:val="00E3203E"/>
    <w:rsid w:val="00E32086"/>
    <w:rsid w:val="00E32087"/>
    <w:rsid w:val="00E32098"/>
    <w:rsid w:val="00E320AF"/>
    <w:rsid w:val="00E32114"/>
    <w:rsid w:val="00E32170"/>
    <w:rsid w:val="00E3221D"/>
    <w:rsid w:val="00E32338"/>
    <w:rsid w:val="00E32341"/>
    <w:rsid w:val="00E32372"/>
    <w:rsid w:val="00E323C0"/>
    <w:rsid w:val="00E3244F"/>
    <w:rsid w:val="00E324E4"/>
    <w:rsid w:val="00E32558"/>
    <w:rsid w:val="00E3258D"/>
    <w:rsid w:val="00E32601"/>
    <w:rsid w:val="00E32622"/>
    <w:rsid w:val="00E32735"/>
    <w:rsid w:val="00E32761"/>
    <w:rsid w:val="00E327B5"/>
    <w:rsid w:val="00E32820"/>
    <w:rsid w:val="00E32824"/>
    <w:rsid w:val="00E3283F"/>
    <w:rsid w:val="00E32851"/>
    <w:rsid w:val="00E328C5"/>
    <w:rsid w:val="00E32A92"/>
    <w:rsid w:val="00E32B0A"/>
    <w:rsid w:val="00E32B16"/>
    <w:rsid w:val="00E32BE2"/>
    <w:rsid w:val="00E32C0D"/>
    <w:rsid w:val="00E32C34"/>
    <w:rsid w:val="00E32CC2"/>
    <w:rsid w:val="00E32CF7"/>
    <w:rsid w:val="00E32D3D"/>
    <w:rsid w:val="00E32DC7"/>
    <w:rsid w:val="00E32E29"/>
    <w:rsid w:val="00E32E3A"/>
    <w:rsid w:val="00E32E73"/>
    <w:rsid w:val="00E32E83"/>
    <w:rsid w:val="00E32F00"/>
    <w:rsid w:val="00E32F23"/>
    <w:rsid w:val="00E32F44"/>
    <w:rsid w:val="00E32FAE"/>
    <w:rsid w:val="00E32FB2"/>
    <w:rsid w:val="00E32FD0"/>
    <w:rsid w:val="00E32FD1"/>
    <w:rsid w:val="00E32FD2"/>
    <w:rsid w:val="00E33019"/>
    <w:rsid w:val="00E3302E"/>
    <w:rsid w:val="00E330B2"/>
    <w:rsid w:val="00E330D5"/>
    <w:rsid w:val="00E3310A"/>
    <w:rsid w:val="00E3322C"/>
    <w:rsid w:val="00E33344"/>
    <w:rsid w:val="00E33575"/>
    <w:rsid w:val="00E335BB"/>
    <w:rsid w:val="00E3360E"/>
    <w:rsid w:val="00E33622"/>
    <w:rsid w:val="00E33721"/>
    <w:rsid w:val="00E33729"/>
    <w:rsid w:val="00E33736"/>
    <w:rsid w:val="00E3373B"/>
    <w:rsid w:val="00E3376D"/>
    <w:rsid w:val="00E337EB"/>
    <w:rsid w:val="00E33815"/>
    <w:rsid w:val="00E3389C"/>
    <w:rsid w:val="00E338BB"/>
    <w:rsid w:val="00E338C4"/>
    <w:rsid w:val="00E33930"/>
    <w:rsid w:val="00E33971"/>
    <w:rsid w:val="00E3399E"/>
    <w:rsid w:val="00E339E1"/>
    <w:rsid w:val="00E339F6"/>
    <w:rsid w:val="00E33A46"/>
    <w:rsid w:val="00E33A4E"/>
    <w:rsid w:val="00E33ABC"/>
    <w:rsid w:val="00E33B3C"/>
    <w:rsid w:val="00E33BA8"/>
    <w:rsid w:val="00E33BAE"/>
    <w:rsid w:val="00E33BEB"/>
    <w:rsid w:val="00E33C9F"/>
    <w:rsid w:val="00E33CEA"/>
    <w:rsid w:val="00E33D79"/>
    <w:rsid w:val="00E33DAF"/>
    <w:rsid w:val="00E33DEB"/>
    <w:rsid w:val="00E33E1E"/>
    <w:rsid w:val="00E33EC9"/>
    <w:rsid w:val="00E33EE1"/>
    <w:rsid w:val="00E33EF7"/>
    <w:rsid w:val="00E33F51"/>
    <w:rsid w:val="00E33F64"/>
    <w:rsid w:val="00E33F65"/>
    <w:rsid w:val="00E33F6E"/>
    <w:rsid w:val="00E33F76"/>
    <w:rsid w:val="00E33FB7"/>
    <w:rsid w:val="00E33FFB"/>
    <w:rsid w:val="00E34023"/>
    <w:rsid w:val="00E34033"/>
    <w:rsid w:val="00E3406B"/>
    <w:rsid w:val="00E34070"/>
    <w:rsid w:val="00E340BB"/>
    <w:rsid w:val="00E340F3"/>
    <w:rsid w:val="00E3415F"/>
    <w:rsid w:val="00E341CD"/>
    <w:rsid w:val="00E3424C"/>
    <w:rsid w:val="00E3429B"/>
    <w:rsid w:val="00E34413"/>
    <w:rsid w:val="00E3448E"/>
    <w:rsid w:val="00E344A9"/>
    <w:rsid w:val="00E3450E"/>
    <w:rsid w:val="00E3451C"/>
    <w:rsid w:val="00E34530"/>
    <w:rsid w:val="00E34534"/>
    <w:rsid w:val="00E3456D"/>
    <w:rsid w:val="00E345B9"/>
    <w:rsid w:val="00E345BC"/>
    <w:rsid w:val="00E3461A"/>
    <w:rsid w:val="00E346D9"/>
    <w:rsid w:val="00E346EE"/>
    <w:rsid w:val="00E346FA"/>
    <w:rsid w:val="00E3471D"/>
    <w:rsid w:val="00E3481E"/>
    <w:rsid w:val="00E348AA"/>
    <w:rsid w:val="00E348D7"/>
    <w:rsid w:val="00E34906"/>
    <w:rsid w:val="00E34958"/>
    <w:rsid w:val="00E34985"/>
    <w:rsid w:val="00E349C6"/>
    <w:rsid w:val="00E34A33"/>
    <w:rsid w:val="00E34A4F"/>
    <w:rsid w:val="00E34A99"/>
    <w:rsid w:val="00E34B3D"/>
    <w:rsid w:val="00E34B5B"/>
    <w:rsid w:val="00E34B66"/>
    <w:rsid w:val="00E34BF3"/>
    <w:rsid w:val="00E34C6D"/>
    <w:rsid w:val="00E34CA1"/>
    <w:rsid w:val="00E34CA3"/>
    <w:rsid w:val="00E34CA9"/>
    <w:rsid w:val="00E34CD0"/>
    <w:rsid w:val="00E34CF6"/>
    <w:rsid w:val="00E34D12"/>
    <w:rsid w:val="00E34DAA"/>
    <w:rsid w:val="00E34E09"/>
    <w:rsid w:val="00E34E0B"/>
    <w:rsid w:val="00E34EC6"/>
    <w:rsid w:val="00E34F80"/>
    <w:rsid w:val="00E34F97"/>
    <w:rsid w:val="00E34FA2"/>
    <w:rsid w:val="00E350B0"/>
    <w:rsid w:val="00E35145"/>
    <w:rsid w:val="00E3515D"/>
    <w:rsid w:val="00E351A5"/>
    <w:rsid w:val="00E351F3"/>
    <w:rsid w:val="00E351F8"/>
    <w:rsid w:val="00E35278"/>
    <w:rsid w:val="00E35325"/>
    <w:rsid w:val="00E35340"/>
    <w:rsid w:val="00E35395"/>
    <w:rsid w:val="00E35398"/>
    <w:rsid w:val="00E353B9"/>
    <w:rsid w:val="00E3543C"/>
    <w:rsid w:val="00E35503"/>
    <w:rsid w:val="00E3556D"/>
    <w:rsid w:val="00E3558D"/>
    <w:rsid w:val="00E35626"/>
    <w:rsid w:val="00E3563D"/>
    <w:rsid w:val="00E357CD"/>
    <w:rsid w:val="00E35800"/>
    <w:rsid w:val="00E35827"/>
    <w:rsid w:val="00E35858"/>
    <w:rsid w:val="00E359F3"/>
    <w:rsid w:val="00E35A0E"/>
    <w:rsid w:val="00E35A1F"/>
    <w:rsid w:val="00E35A3E"/>
    <w:rsid w:val="00E35B21"/>
    <w:rsid w:val="00E35B82"/>
    <w:rsid w:val="00E35BE3"/>
    <w:rsid w:val="00E35C19"/>
    <w:rsid w:val="00E35C4F"/>
    <w:rsid w:val="00E35CBB"/>
    <w:rsid w:val="00E35CD9"/>
    <w:rsid w:val="00E35CFB"/>
    <w:rsid w:val="00E35D40"/>
    <w:rsid w:val="00E35D6A"/>
    <w:rsid w:val="00E35D89"/>
    <w:rsid w:val="00E35DC4"/>
    <w:rsid w:val="00E35E40"/>
    <w:rsid w:val="00E35E42"/>
    <w:rsid w:val="00E35E5B"/>
    <w:rsid w:val="00E35EC1"/>
    <w:rsid w:val="00E35FB9"/>
    <w:rsid w:val="00E35FD0"/>
    <w:rsid w:val="00E3606B"/>
    <w:rsid w:val="00E36070"/>
    <w:rsid w:val="00E36078"/>
    <w:rsid w:val="00E360E8"/>
    <w:rsid w:val="00E36154"/>
    <w:rsid w:val="00E361FE"/>
    <w:rsid w:val="00E36218"/>
    <w:rsid w:val="00E3622F"/>
    <w:rsid w:val="00E362AB"/>
    <w:rsid w:val="00E362D2"/>
    <w:rsid w:val="00E3630E"/>
    <w:rsid w:val="00E3647C"/>
    <w:rsid w:val="00E3652B"/>
    <w:rsid w:val="00E3657D"/>
    <w:rsid w:val="00E365D3"/>
    <w:rsid w:val="00E36605"/>
    <w:rsid w:val="00E36634"/>
    <w:rsid w:val="00E36701"/>
    <w:rsid w:val="00E36728"/>
    <w:rsid w:val="00E3672A"/>
    <w:rsid w:val="00E3672C"/>
    <w:rsid w:val="00E3676E"/>
    <w:rsid w:val="00E36794"/>
    <w:rsid w:val="00E367C0"/>
    <w:rsid w:val="00E36919"/>
    <w:rsid w:val="00E36936"/>
    <w:rsid w:val="00E3697B"/>
    <w:rsid w:val="00E36996"/>
    <w:rsid w:val="00E369F9"/>
    <w:rsid w:val="00E36A02"/>
    <w:rsid w:val="00E36A5A"/>
    <w:rsid w:val="00E36B3D"/>
    <w:rsid w:val="00E36BA6"/>
    <w:rsid w:val="00E36C4A"/>
    <w:rsid w:val="00E36C91"/>
    <w:rsid w:val="00E36D29"/>
    <w:rsid w:val="00E36D7C"/>
    <w:rsid w:val="00E36D94"/>
    <w:rsid w:val="00E36DCF"/>
    <w:rsid w:val="00E36EA5"/>
    <w:rsid w:val="00E36EAB"/>
    <w:rsid w:val="00E36EB3"/>
    <w:rsid w:val="00E36F5B"/>
    <w:rsid w:val="00E36FCE"/>
    <w:rsid w:val="00E36FF9"/>
    <w:rsid w:val="00E37018"/>
    <w:rsid w:val="00E3704F"/>
    <w:rsid w:val="00E37076"/>
    <w:rsid w:val="00E370B4"/>
    <w:rsid w:val="00E37105"/>
    <w:rsid w:val="00E3710C"/>
    <w:rsid w:val="00E37169"/>
    <w:rsid w:val="00E371DE"/>
    <w:rsid w:val="00E37238"/>
    <w:rsid w:val="00E3731E"/>
    <w:rsid w:val="00E37323"/>
    <w:rsid w:val="00E37325"/>
    <w:rsid w:val="00E3732F"/>
    <w:rsid w:val="00E37391"/>
    <w:rsid w:val="00E3739F"/>
    <w:rsid w:val="00E37403"/>
    <w:rsid w:val="00E3744F"/>
    <w:rsid w:val="00E374A0"/>
    <w:rsid w:val="00E3755D"/>
    <w:rsid w:val="00E3760D"/>
    <w:rsid w:val="00E37675"/>
    <w:rsid w:val="00E3774E"/>
    <w:rsid w:val="00E37764"/>
    <w:rsid w:val="00E377BA"/>
    <w:rsid w:val="00E377BC"/>
    <w:rsid w:val="00E3780F"/>
    <w:rsid w:val="00E3781C"/>
    <w:rsid w:val="00E3786A"/>
    <w:rsid w:val="00E37953"/>
    <w:rsid w:val="00E37997"/>
    <w:rsid w:val="00E379AE"/>
    <w:rsid w:val="00E37A0C"/>
    <w:rsid w:val="00E37A55"/>
    <w:rsid w:val="00E37AF9"/>
    <w:rsid w:val="00E37AFE"/>
    <w:rsid w:val="00E37B15"/>
    <w:rsid w:val="00E37B9F"/>
    <w:rsid w:val="00E37BD4"/>
    <w:rsid w:val="00E37BE4"/>
    <w:rsid w:val="00E37C6B"/>
    <w:rsid w:val="00E37DA2"/>
    <w:rsid w:val="00E37DB1"/>
    <w:rsid w:val="00E37DB2"/>
    <w:rsid w:val="00E37E5C"/>
    <w:rsid w:val="00E37ED8"/>
    <w:rsid w:val="00E37F26"/>
    <w:rsid w:val="00E37F49"/>
    <w:rsid w:val="00E37F4D"/>
    <w:rsid w:val="00E37F8A"/>
    <w:rsid w:val="00E37F98"/>
    <w:rsid w:val="00E37FC6"/>
    <w:rsid w:val="00E37FDC"/>
    <w:rsid w:val="00E40057"/>
    <w:rsid w:val="00E4007C"/>
    <w:rsid w:val="00E40098"/>
    <w:rsid w:val="00E400C5"/>
    <w:rsid w:val="00E40154"/>
    <w:rsid w:val="00E401BC"/>
    <w:rsid w:val="00E401C5"/>
    <w:rsid w:val="00E401FE"/>
    <w:rsid w:val="00E40257"/>
    <w:rsid w:val="00E40260"/>
    <w:rsid w:val="00E40262"/>
    <w:rsid w:val="00E402B8"/>
    <w:rsid w:val="00E40373"/>
    <w:rsid w:val="00E40374"/>
    <w:rsid w:val="00E403F6"/>
    <w:rsid w:val="00E4040E"/>
    <w:rsid w:val="00E404AC"/>
    <w:rsid w:val="00E40506"/>
    <w:rsid w:val="00E4050A"/>
    <w:rsid w:val="00E40546"/>
    <w:rsid w:val="00E405EB"/>
    <w:rsid w:val="00E4065B"/>
    <w:rsid w:val="00E40693"/>
    <w:rsid w:val="00E40694"/>
    <w:rsid w:val="00E4070C"/>
    <w:rsid w:val="00E407CC"/>
    <w:rsid w:val="00E407DF"/>
    <w:rsid w:val="00E4084E"/>
    <w:rsid w:val="00E40850"/>
    <w:rsid w:val="00E4085D"/>
    <w:rsid w:val="00E408CD"/>
    <w:rsid w:val="00E40957"/>
    <w:rsid w:val="00E4097E"/>
    <w:rsid w:val="00E40AE6"/>
    <w:rsid w:val="00E40BA2"/>
    <w:rsid w:val="00E40C40"/>
    <w:rsid w:val="00E40C4B"/>
    <w:rsid w:val="00E40D0A"/>
    <w:rsid w:val="00E40D1C"/>
    <w:rsid w:val="00E40D45"/>
    <w:rsid w:val="00E40EDF"/>
    <w:rsid w:val="00E40EFC"/>
    <w:rsid w:val="00E40F61"/>
    <w:rsid w:val="00E40F77"/>
    <w:rsid w:val="00E40FF0"/>
    <w:rsid w:val="00E41006"/>
    <w:rsid w:val="00E41025"/>
    <w:rsid w:val="00E4107C"/>
    <w:rsid w:val="00E410AD"/>
    <w:rsid w:val="00E410BF"/>
    <w:rsid w:val="00E410C9"/>
    <w:rsid w:val="00E41135"/>
    <w:rsid w:val="00E41138"/>
    <w:rsid w:val="00E41139"/>
    <w:rsid w:val="00E41168"/>
    <w:rsid w:val="00E411CB"/>
    <w:rsid w:val="00E411DE"/>
    <w:rsid w:val="00E4122B"/>
    <w:rsid w:val="00E4125D"/>
    <w:rsid w:val="00E4128F"/>
    <w:rsid w:val="00E412EE"/>
    <w:rsid w:val="00E412F7"/>
    <w:rsid w:val="00E412FA"/>
    <w:rsid w:val="00E4130D"/>
    <w:rsid w:val="00E41342"/>
    <w:rsid w:val="00E4136F"/>
    <w:rsid w:val="00E41428"/>
    <w:rsid w:val="00E41453"/>
    <w:rsid w:val="00E4146F"/>
    <w:rsid w:val="00E414AE"/>
    <w:rsid w:val="00E414F9"/>
    <w:rsid w:val="00E415DA"/>
    <w:rsid w:val="00E41603"/>
    <w:rsid w:val="00E4162A"/>
    <w:rsid w:val="00E41649"/>
    <w:rsid w:val="00E4169B"/>
    <w:rsid w:val="00E416C7"/>
    <w:rsid w:val="00E416E8"/>
    <w:rsid w:val="00E41775"/>
    <w:rsid w:val="00E41784"/>
    <w:rsid w:val="00E417C1"/>
    <w:rsid w:val="00E41915"/>
    <w:rsid w:val="00E41925"/>
    <w:rsid w:val="00E41930"/>
    <w:rsid w:val="00E41950"/>
    <w:rsid w:val="00E41A07"/>
    <w:rsid w:val="00E41A95"/>
    <w:rsid w:val="00E41B25"/>
    <w:rsid w:val="00E41B71"/>
    <w:rsid w:val="00E41BB8"/>
    <w:rsid w:val="00E41CC7"/>
    <w:rsid w:val="00E41E33"/>
    <w:rsid w:val="00E41E5D"/>
    <w:rsid w:val="00E41E6B"/>
    <w:rsid w:val="00E41E81"/>
    <w:rsid w:val="00E41FDC"/>
    <w:rsid w:val="00E42026"/>
    <w:rsid w:val="00E42036"/>
    <w:rsid w:val="00E42098"/>
    <w:rsid w:val="00E42141"/>
    <w:rsid w:val="00E421A1"/>
    <w:rsid w:val="00E422B7"/>
    <w:rsid w:val="00E422D0"/>
    <w:rsid w:val="00E422E4"/>
    <w:rsid w:val="00E42318"/>
    <w:rsid w:val="00E4232D"/>
    <w:rsid w:val="00E423DC"/>
    <w:rsid w:val="00E4246D"/>
    <w:rsid w:val="00E424D8"/>
    <w:rsid w:val="00E4257F"/>
    <w:rsid w:val="00E42596"/>
    <w:rsid w:val="00E425E3"/>
    <w:rsid w:val="00E425EF"/>
    <w:rsid w:val="00E4266A"/>
    <w:rsid w:val="00E426B9"/>
    <w:rsid w:val="00E426E4"/>
    <w:rsid w:val="00E42722"/>
    <w:rsid w:val="00E4272B"/>
    <w:rsid w:val="00E42895"/>
    <w:rsid w:val="00E428B0"/>
    <w:rsid w:val="00E428C2"/>
    <w:rsid w:val="00E428D3"/>
    <w:rsid w:val="00E428F0"/>
    <w:rsid w:val="00E42903"/>
    <w:rsid w:val="00E429E4"/>
    <w:rsid w:val="00E429F0"/>
    <w:rsid w:val="00E42A9F"/>
    <w:rsid w:val="00E42B3B"/>
    <w:rsid w:val="00E42B49"/>
    <w:rsid w:val="00E42B58"/>
    <w:rsid w:val="00E42C16"/>
    <w:rsid w:val="00E42C3C"/>
    <w:rsid w:val="00E42C6B"/>
    <w:rsid w:val="00E42CBB"/>
    <w:rsid w:val="00E42CD7"/>
    <w:rsid w:val="00E42DFD"/>
    <w:rsid w:val="00E42E29"/>
    <w:rsid w:val="00E42E3D"/>
    <w:rsid w:val="00E42EA1"/>
    <w:rsid w:val="00E42ECF"/>
    <w:rsid w:val="00E42F24"/>
    <w:rsid w:val="00E42F4E"/>
    <w:rsid w:val="00E42F6F"/>
    <w:rsid w:val="00E42FEB"/>
    <w:rsid w:val="00E43065"/>
    <w:rsid w:val="00E43069"/>
    <w:rsid w:val="00E4306C"/>
    <w:rsid w:val="00E4311C"/>
    <w:rsid w:val="00E4313A"/>
    <w:rsid w:val="00E43183"/>
    <w:rsid w:val="00E4318B"/>
    <w:rsid w:val="00E43229"/>
    <w:rsid w:val="00E432EF"/>
    <w:rsid w:val="00E432F2"/>
    <w:rsid w:val="00E43339"/>
    <w:rsid w:val="00E4337D"/>
    <w:rsid w:val="00E4342B"/>
    <w:rsid w:val="00E4343F"/>
    <w:rsid w:val="00E43453"/>
    <w:rsid w:val="00E4346B"/>
    <w:rsid w:val="00E43529"/>
    <w:rsid w:val="00E43543"/>
    <w:rsid w:val="00E435D0"/>
    <w:rsid w:val="00E43665"/>
    <w:rsid w:val="00E43682"/>
    <w:rsid w:val="00E436A6"/>
    <w:rsid w:val="00E436BC"/>
    <w:rsid w:val="00E436BF"/>
    <w:rsid w:val="00E43824"/>
    <w:rsid w:val="00E43872"/>
    <w:rsid w:val="00E4389C"/>
    <w:rsid w:val="00E438D1"/>
    <w:rsid w:val="00E438FE"/>
    <w:rsid w:val="00E43922"/>
    <w:rsid w:val="00E43934"/>
    <w:rsid w:val="00E43952"/>
    <w:rsid w:val="00E43967"/>
    <w:rsid w:val="00E439A3"/>
    <w:rsid w:val="00E439C8"/>
    <w:rsid w:val="00E43A1C"/>
    <w:rsid w:val="00E43A38"/>
    <w:rsid w:val="00E43AD2"/>
    <w:rsid w:val="00E43AEC"/>
    <w:rsid w:val="00E43B0F"/>
    <w:rsid w:val="00E43B24"/>
    <w:rsid w:val="00E43B2F"/>
    <w:rsid w:val="00E43B69"/>
    <w:rsid w:val="00E43B76"/>
    <w:rsid w:val="00E43C4D"/>
    <w:rsid w:val="00E43C50"/>
    <w:rsid w:val="00E43C51"/>
    <w:rsid w:val="00E43C72"/>
    <w:rsid w:val="00E43C7C"/>
    <w:rsid w:val="00E43CD3"/>
    <w:rsid w:val="00E43D1A"/>
    <w:rsid w:val="00E43D33"/>
    <w:rsid w:val="00E43D5F"/>
    <w:rsid w:val="00E43D6E"/>
    <w:rsid w:val="00E43D83"/>
    <w:rsid w:val="00E43DDF"/>
    <w:rsid w:val="00E43E0D"/>
    <w:rsid w:val="00E43E5B"/>
    <w:rsid w:val="00E43E88"/>
    <w:rsid w:val="00E43F82"/>
    <w:rsid w:val="00E43FBF"/>
    <w:rsid w:val="00E43FE1"/>
    <w:rsid w:val="00E4401A"/>
    <w:rsid w:val="00E4416A"/>
    <w:rsid w:val="00E44194"/>
    <w:rsid w:val="00E441BE"/>
    <w:rsid w:val="00E44207"/>
    <w:rsid w:val="00E44258"/>
    <w:rsid w:val="00E44277"/>
    <w:rsid w:val="00E44278"/>
    <w:rsid w:val="00E442A2"/>
    <w:rsid w:val="00E44383"/>
    <w:rsid w:val="00E4448E"/>
    <w:rsid w:val="00E44493"/>
    <w:rsid w:val="00E4449F"/>
    <w:rsid w:val="00E444D5"/>
    <w:rsid w:val="00E444E8"/>
    <w:rsid w:val="00E4451C"/>
    <w:rsid w:val="00E44540"/>
    <w:rsid w:val="00E44565"/>
    <w:rsid w:val="00E4459F"/>
    <w:rsid w:val="00E44689"/>
    <w:rsid w:val="00E4470A"/>
    <w:rsid w:val="00E44720"/>
    <w:rsid w:val="00E44822"/>
    <w:rsid w:val="00E4487C"/>
    <w:rsid w:val="00E4488E"/>
    <w:rsid w:val="00E44970"/>
    <w:rsid w:val="00E4498A"/>
    <w:rsid w:val="00E4498D"/>
    <w:rsid w:val="00E449AA"/>
    <w:rsid w:val="00E44A00"/>
    <w:rsid w:val="00E44ACC"/>
    <w:rsid w:val="00E44ACD"/>
    <w:rsid w:val="00E44B41"/>
    <w:rsid w:val="00E44C6F"/>
    <w:rsid w:val="00E44D1E"/>
    <w:rsid w:val="00E44D20"/>
    <w:rsid w:val="00E44D6C"/>
    <w:rsid w:val="00E44DC6"/>
    <w:rsid w:val="00E44E6A"/>
    <w:rsid w:val="00E44EAA"/>
    <w:rsid w:val="00E44EBE"/>
    <w:rsid w:val="00E44EE5"/>
    <w:rsid w:val="00E44EFB"/>
    <w:rsid w:val="00E44F75"/>
    <w:rsid w:val="00E44FC1"/>
    <w:rsid w:val="00E4502E"/>
    <w:rsid w:val="00E45030"/>
    <w:rsid w:val="00E45051"/>
    <w:rsid w:val="00E45095"/>
    <w:rsid w:val="00E45107"/>
    <w:rsid w:val="00E4513D"/>
    <w:rsid w:val="00E45150"/>
    <w:rsid w:val="00E45199"/>
    <w:rsid w:val="00E45228"/>
    <w:rsid w:val="00E4527E"/>
    <w:rsid w:val="00E4528D"/>
    <w:rsid w:val="00E45302"/>
    <w:rsid w:val="00E45322"/>
    <w:rsid w:val="00E453A6"/>
    <w:rsid w:val="00E45509"/>
    <w:rsid w:val="00E45528"/>
    <w:rsid w:val="00E45576"/>
    <w:rsid w:val="00E455EA"/>
    <w:rsid w:val="00E45623"/>
    <w:rsid w:val="00E45642"/>
    <w:rsid w:val="00E4565F"/>
    <w:rsid w:val="00E45685"/>
    <w:rsid w:val="00E4570C"/>
    <w:rsid w:val="00E4576D"/>
    <w:rsid w:val="00E457CA"/>
    <w:rsid w:val="00E45856"/>
    <w:rsid w:val="00E459E8"/>
    <w:rsid w:val="00E45A38"/>
    <w:rsid w:val="00E45A58"/>
    <w:rsid w:val="00E45B07"/>
    <w:rsid w:val="00E45B43"/>
    <w:rsid w:val="00E45B47"/>
    <w:rsid w:val="00E45B50"/>
    <w:rsid w:val="00E45B53"/>
    <w:rsid w:val="00E45B98"/>
    <w:rsid w:val="00E45BF4"/>
    <w:rsid w:val="00E45C0F"/>
    <w:rsid w:val="00E45C42"/>
    <w:rsid w:val="00E45C82"/>
    <w:rsid w:val="00E45CED"/>
    <w:rsid w:val="00E45D6B"/>
    <w:rsid w:val="00E45DA9"/>
    <w:rsid w:val="00E45DBE"/>
    <w:rsid w:val="00E45DBF"/>
    <w:rsid w:val="00E45DF8"/>
    <w:rsid w:val="00E45E38"/>
    <w:rsid w:val="00E45E53"/>
    <w:rsid w:val="00E45EA1"/>
    <w:rsid w:val="00E45ECB"/>
    <w:rsid w:val="00E45ED3"/>
    <w:rsid w:val="00E45F23"/>
    <w:rsid w:val="00E45F45"/>
    <w:rsid w:val="00E45FC9"/>
    <w:rsid w:val="00E4606D"/>
    <w:rsid w:val="00E46096"/>
    <w:rsid w:val="00E460BA"/>
    <w:rsid w:val="00E460FA"/>
    <w:rsid w:val="00E4618C"/>
    <w:rsid w:val="00E462A8"/>
    <w:rsid w:val="00E462EB"/>
    <w:rsid w:val="00E4630C"/>
    <w:rsid w:val="00E4634D"/>
    <w:rsid w:val="00E46417"/>
    <w:rsid w:val="00E46461"/>
    <w:rsid w:val="00E4647F"/>
    <w:rsid w:val="00E464AE"/>
    <w:rsid w:val="00E46516"/>
    <w:rsid w:val="00E4653D"/>
    <w:rsid w:val="00E46544"/>
    <w:rsid w:val="00E46570"/>
    <w:rsid w:val="00E46576"/>
    <w:rsid w:val="00E4657E"/>
    <w:rsid w:val="00E4658C"/>
    <w:rsid w:val="00E46614"/>
    <w:rsid w:val="00E46638"/>
    <w:rsid w:val="00E46659"/>
    <w:rsid w:val="00E466F6"/>
    <w:rsid w:val="00E467C9"/>
    <w:rsid w:val="00E467DC"/>
    <w:rsid w:val="00E467F5"/>
    <w:rsid w:val="00E46803"/>
    <w:rsid w:val="00E46825"/>
    <w:rsid w:val="00E4687C"/>
    <w:rsid w:val="00E468F4"/>
    <w:rsid w:val="00E46A50"/>
    <w:rsid w:val="00E46A74"/>
    <w:rsid w:val="00E46AF9"/>
    <w:rsid w:val="00E46B2B"/>
    <w:rsid w:val="00E46B43"/>
    <w:rsid w:val="00E46B98"/>
    <w:rsid w:val="00E46BDE"/>
    <w:rsid w:val="00E46C2F"/>
    <w:rsid w:val="00E46D87"/>
    <w:rsid w:val="00E46DA3"/>
    <w:rsid w:val="00E46E08"/>
    <w:rsid w:val="00E46E86"/>
    <w:rsid w:val="00E46EAC"/>
    <w:rsid w:val="00E46F2A"/>
    <w:rsid w:val="00E46F73"/>
    <w:rsid w:val="00E46FEA"/>
    <w:rsid w:val="00E4710B"/>
    <w:rsid w:val="00E4710F"/>
    <w:rsid w:val="00E47112"/>
    <w:rsid w:val="00E47198"/>
    <w:rsid w:val="00E4725B"/>
    <w:rsid w:val="00E47276"/>
    <w:rsid w:val="00E472AD"/>
    <w:rsid w:val="00E47353"/>
    <w:rsid w:val="00E47453"/>
    <w:rsid w:val="00E4746E"/>
    <w:rsid w:val="00E474B7"/>
    <w:rsid w:val="00E47530"/>
    <w:rsid w:val="00E47533"/>
    <w:rsid w:val="00E4754C"/>
    <w:rsid w:val="00E47592"/>
    <w:rsid w:val="00E475A4"/>
    <w:rsid w:val="00E47607"/>
    <w:rsid w:val="00E4767C"/>
    <w:rsid w:val="00E476A5"/>
    <w:rsid w:val="00E476CB"/>
    <w:rsid w:val="00E476DC"/>
    <w:rsid w:val="00E4778A"/>
    <w:rsid w:val="00E477A9"/>
    <w:rsid w:val="00E47862"/>
    <w:rsid w:val="00E47926"/>
    <w:rsid w:val="00E4797D"/>
    <w:rsid w:val="00E47A27"/>
    <w:rsid w:val="00E47A74"/>
    <w:rsid w:val="00E47AD6"/>
    <w:rsid w:val="00E47AFF"/>
    <w:rsid w:val="00E47B11"/>
    <w:rsid w:val="00E47B38"/>
    <w:rsid w:val="00E47BC0"/>
    <w:rsid w:val="00E47C49"/>
    <w:rsid w:val="00E47C7A"/>
    <w:rsid w:val="00E47CF5"/>
    <w:rsid w:val="00E47D5D"/>
    <w:rsid w:val="00E47E54"/>
    <w:rsid w:val="00E47ED0"/>
    <w:rsid w:val="00E47F8A"/>
    <w:rsid w:val="00E50012"/>
    <w:rsid w:val="00E50038"/>
    <w:rsid w:val="00E500A1"/>
    <w:rsid w:val="00E5013D"/>
    <w:rsid w:val="00E50167"/>
    <w:rsid w:val="00E5016E"/>
    <w:rsid w:val="00E501F2"/>
    <w:rsid w:val="00E5021F"/>
    <w:rsid w:val="00E5025A"/>
    <w:rsid w:val="00E502DE"/>
    <w:rsid w:val="00E50414"/>
    <w:rsid w:val="00E50427"/>
    <w:rsid w:val="00E50435"/>
    <w:rsid w:val="00E5047E"/>
    <w:rsid w:val="00E504B3"/>
    <w:rsid w:val="00E504BD"/>
    <w:rsid w:val="00E504DD"/>
    <w:rsid w:val="00E5054D"/>
    <w:rsid w:val="00E50591"/>
    <w:rsid w:val="00E505B7"/>
    <w:rsid w:val="00E505F6"/>
    <w:rsid w:val="00E50635"/>
    <w:rsid w:val="00E506E4"/>
    <w:rsid w:val="00E5081E"/>
    <w:rsid w:val="00E5082A"/>
    <w:rsid w:val="00E5084E"/>
    <w:rsid w:val="00E50888"/>
    <w:rsid w:val="00E508EA"/>
    <w:rsid w:val="00E50949"/>
    <w:rsid w:val="00E5094D"/>
    <w:rsid w:val="00E50983"/>
    <w:rsid w:val="00E50996"/>
    <w:rsid w:val="00E509DA"/>
    <w:rsid w:val="00E50A1A"/>
    <w:rsid w:val="00E50A57"/>
    <w:rsid w:val="00E50A5F"/>
    <w:rsid w:val="00E50AB1"/>
    <w:rsid w:val="00E50ABE"/>
    <w:rsid w:val="00E50AD3"/>
    <w:rsid w:val="00E50AFE"/>
    <w:rsid w:val="00E50C78"/>
    <w:rsid w:val="00E50D13"/>
    <w:rsid w:val="00E50D2B"/>
    <w:rsid w:val="00E50D49"/>
    <w:rsid w:val="00E50DC7"/>
    <w:rsid w:val="00E50DF0"/>
    <w:rsid w:val="00E50EA2"/>
    <w:rsid w:val="00E50F06"/>
    <w:rsid w:val="00E50FD1"/>
    <w:rsid w:val="00E5100B"/>
    <w:rsid w:val="00E5105F"/>
    <w:rsid w:val="00E51062"/>
    <w:rsid w:val="00E51151"/>
    <w:rsid w:val="00E511A4"/>
    <w:rsid w:val="00E511AB"/>
    <w:rsid w:val="00E511E7"/>
    <w:rsid w:val="00E512ED"/>
    <w:rsid w:val="00E512F5"/>
    <w:rsid w:val="00E51308"/>
    <w:rsid w:val="00E51351"/>
    <w:rsid w:val="00E51379"/>
    <w:rsid w:val="00E513A4"/>
    <w:rsid w:val="00E51442"/>
    <w:rsid w:val="00E5147A"/>
    <w:rsid w:val="00E514A4"/>
    <w:rsid w:val="00E514F2"/>
    <w:rsid w:val="00E5150F"/>
    <w:rsid w:val="00E51564"/>
    <w:rsid w:val="00E515B2"/>
    <w:rsid w:val="00E515BF"/>
    <w:rsid w:val="00E51607"/>
    <w:rsid w:val="00E51622"/>
    <w:rsid w:val="00E51634"/>
    <w:rsid w:val="00E5163D"/>
    <w:rsid w:val="00E5166C"/>
    <w:rsid w:val="00E51744"/>
    <w:rsid w:val="00E51759"/>
    <w:rsid w:val="00E51834"/>
    <w:rsid w:val="00E51878"/>
    <w:rsid w:val="00E518DE"/>
    <w:rsid w:val="00E518EC"/>
    <w:rsid w:val="00E51913"/>
    <w:rsid w:val="00E5195A"/>
    <w:rsid w:val="00E5197A"/>
    <w:rsid w:val="00E519FB"/>
    <w:rsid w:val="00E51AE3"/>
    <w:rsid w:val="00E51B00"/>
    <w:rsid w:val="00E51B67"/>
    <w:rsid w:val="00E51BA6"/>
    <w:rsid w:val="00E51C7F"/>
    <w:rsid w:val="00E51C8D"/>
    <w:rsid w:val="00E51D1B"/>
    <w:rsid w:val="00E51D59"/>
    <w:rsid w:val="00E51D88"/>
    <w:rsid w:val="00E51DD9"/>
    <w:rsid w:val="00E51E72"/>
    <w:rsid w:val="00E51EE3"/>
    <w:rsid w:val="00E51FC4"/>
    <w:rsid w:val="00E52152"/>
    <w:rsid w:val="00E52175"/>
    <w:rsid w:val="00E5219C"/>
    <w:rsid w:val="00E521CF"/>
    <w:rsid w:val="00E521F9"/>
    <w:rsid w:val="00E5229A"/>
    <w:rsid w:val="00E522B2"/>
    <w:rsid w:val="00E522C8"/>
    <w:rsid w:val="00E52306"/>
    <w:rsid w:val="00E5231F"/>
    <w:rsid w:val="00E523A6"/>
    <w:rsid w:val="00E523D9"/>
    <w:rsid w:val="00E52427"/>
    <w:rsid w:val="00E52463"/>
    <w:rsid w:val="00E524B2"/>
    <w:rsid w:val="00E524D5"/>
    <w:rsid w:val="00E524F8"/>
    <w:rsid w:val="00E5254B"/>
    <w:rsid w:val="00E5258A"/>
    <w:rsid w:val="00E52601"/>
    <w:rsid w:val="00E52617"/>
    <w:rsid w:val="00E52668"/>
    <w:rsid w:val="00E52699"/>
    <w:rsid w:val="00E52750"/>
    <w:rsid w:val="00E52785"/>
    <w:rsid w:val="00E527D2"/>
    <w:rsid w:val="00E5280E"/>
    <w:rsid w:val="00E52840"/>
    <w:rsid w:val="00E528E1"/>
    <w:rsid w:val="00E5299A"/>
    <w:rsid w:val="00E529A5"/>
    <w:rsid w:val="00E52A0B"/>
    <w:rsid w:val="00E52A23"/>
    <w:rsid w:val="00E52A2C"/>
    <w:rsid w:val="00E52A97"/>
    <w:rsid w:val="00E52B3C"/>
    <w:rsid w:val="00E52B5C"/>
    <w:rsid w:val="00E52C1C"/>
    <w:rsid w:val="00E52C6F"/>
    <w:rsid w:val="00E52CD9"/>
    <w:rsid w:val="00E52D21"/>
    <w:rsid w:val="00E52D3A"/>
    <w:rsid w:val="00E52D95"/>
    <w:rsid w:val="00E52DA5"/>
    <w:rsid w:val="00E52DE0"/>
    <w:rsid w:val="00E52E9D"/>
    <w:rsid w:val="00E52EA4"/>
    <w:rsid w:val="00E52F07"/>
    <w:rsid w:val="00E52F17"/>
    <w:rsid w:val="00E52F3D"/>
    <w:rsid w:val="00E52F50"/>
    <w:rsid w:val="00E5302E"/>
    <w:rsid w:val="00E53039"/>
    <w:rsid w:val="00E53049"/>
    <w:rsid w:val="00E5305F"/>
    <w:rsid w:val="00E530A9"/>
    <w:rsid w:val="00E53138"/>
    <w:rsid w:val="00E5323A"/>
    <w:rsid w:val="00E53281"/>
    <w:rsid w:val="00E532E3"/>
    <w:rsid w:val="00E532E5"/>
    <w:rsid w:val="00E532EB"/>
    <w:rsid w:val="00E53301"/>
    <w:rsid w:val="00E53348"/>
    <w:rsid w:val="00E5338C"/>
    <w:rsid w:val="00E533DA"/>
    <w:rsid w:val="00E534CB"/>
    <w:rsid w:val="00E535FD"/>
    <w:rsid w:val="00E53636"/>
    <w:rsid w:val="00E536A8"/>
    <w:rsid w:val="00E53754"/>
    <w:rsid w:val="00E53819"/>
    <w:rsid w:val="00E5389D"/>
    <w:rsid w:val="00E538CC"/>
    <w:rsid w:val="00E5397B"/>
    <w:rsid w:val="00E53A2A"/>
    <w:rsid w:val="00E53A50"/>
    <w:rsid w:val="00E53AA0"/>
    <w:rsid w:val="00E53AD1"/>
    <w:rsid w:val="00E53B49"/>
    <w:rsid w:val="00E53B52"/>
    <w:rsid w:val="00E53B64"/>
    <w:rsid w:val="00E53B65"/>
    <w:rsid w:val="00E53B92"/>
    <w:rsid w:val="00E53C03"/>
    <w:rsid w:val="00E53C1F"/>
    <w:rsid w:val="00E53C88"/>
    <w:rsid w:val="00E53C8B"/>
    <w:rsid w:val="00E53C8F"/>
    <w:rsid w:val="00E53CCB"/>
    <w:rsid w:val="00E53D51"/>
    <w:rsid w:val="00E53D71"/>
    <w:rsid w:val="00E53E1E"/>
    <w:rsid w:val="00E53F97"/>
    <w:rsid w:val="00E5412C"/>
    <w:rsid w:val="00E541A2"/>
    <w:rsid w:val="00E541B0"/>
    <w:rsid w:val="00E54264"/>
    <w:rsid w:val="00E542AD"/>
    <w:rsid w:val="00E542D3"/>
    <w:rsid w:val="00E54329"/>
    <w:rsid w:val="00E5432F"/>
    <w:rsid w:val="00E54369"/>
    <w:rsid w:val="00E54389"/>
    <w:rsid w:val="00E54399"/>
    <w:rsid w:val="00E543AE"/>
    <w:rsid w:val="00E543B1"/>
    <w:rsid w:val="00E54408"/>
    <w:rsid w:val="00E5440A"/>
    <w:rsid w:val="00E54423"/>
    <w:rsid w:val="00E54463"/>
    <w:rsid w:val="00E54488"/>
    <w:rsid w:val="00E544D7"/>
    <w:rsid w:val="00E544E2"/>
    <w:rsid w:val="00E54593"/>
    <w:rsid w:val="00E546A6"/>
    <w:rsid w:val="00E54709"/>
    <w:rsid w:val="00E54778"/>
    <w:rsid w:val="00E5479E"/>
    <w:rsid w:val="00E547A2"/>
    <w:rsid w:val="00E547F1"/>
    <w:rsid w:val="00E5481B"/>
    <w:rsid w:val="00E5482A"/>
    <w:rsid w:val="00E54882"/>
    <w:rsid w:val="00E548EB"/>
    <w:rsid w:val="00E548F6"/>
    <w:rsid w:val="00E54936"/>
    <w:rsid w:val="00E54984"/>
    <w:rsid w:val="00E5499B"/>
    <w:rsid w:val="00E54AA3"/>
    <w:rsid w:val="00E54AD2"/>
    <w:rsid w:val="00E54AEC"/>
    <w:rsid w:val="00E54B5B"/>
    <w:rsid w:val="00E54B7A"/>
    <w:rsid w:val="00E54B8B"/>
    <w:rsid w:val="00E54C37"/>
    <w:rsid w:val="00E54C57"/>
    <w:rsid w:val="00E54D85"/>
    <w:rsid w:val="00E54D94"/>
    <w:rsid w:val="00E54DD8"/>
    <w:rsid w:val="00E54E57"/>
    <w:rsid w:val="00E54E84"/>
    <w:rsid w:val="00E54EAB"/>
    <w:rsid w:val="00E54EF1"/>
    <w:rsid w:val="00E54FFE"/>
    <w:rsid w:val="00E550D6"/>
    <w:rsid w:val="00E5511C"/>
    <w:rsid w:val="00E55155"/>
    <w:rsid w:val="00E551DD"/>
    <w:rsid w:val="00E5521A"/>
    <w:rsid w:val="00E55261"/>
    <w:rsid w:val="00E552B3"/>
    <w:rsid w:val="00E553FC"/>
    <w:rsid w:val="00E55458"/>
    <w:rsid w:val="00E5545E"/>
    <w:rsid w:val="00E5547B"/>
    <w:rsid w:val="00E5548D"/>
    <w:rsid w:val="00E554FC"/>
    <w:rsid w:val="00E55518"/>
    <w:rsid w:val="00E5551B"/>
    <w:rsid w:val="00E555D1"/>
    <w:rsid w:val="00E55642"/>
    <w:rsid w:val="00E55682"/>
    <w:rsid w:val="00E55746"/>
    <w:rsid w:val="00E55771"/>
    <w:rsid w:val="00E557F4"/>
    <w:rsid w:val="00E5580D"/>
    <w:rsid w:val="00E5584D"/>
    <w:rsid w:val="00E5587A"/>
    <w:rsid w:val="00E55885"/>
    <w:rsid w:val="00E558FF"/>
    <w:rsid w:val="00E55910"/>
    <w:rsid w:val="00E5593F"/>
    <w:rsid w:val="00E55944"/>
    <w:rsid w:val="00E559AC"/>
    <w:rsid w:val="00E559C6"/>
    <w:rsid w:val="00E55A6B"/>
    <w:rsid w:val="00E55AC6"/>
    <w:rsid w:val="00E55AFF"/>
    <w:rsid w:val="00E55B32"/>
    <w:rsid w:val="00E55B47"/>
    <w:rsid w:val="00E55B4D"/>
    <w:rsid w:val="00E55B96"/>
    <w:rsid w:val="00E55BAF"/>
    <w:rsid w:val="00E55C6C"/>
    <w:rsid w:val="00E55CC3"/>
    <w:rsid w:val="00E55CFE"/>
    <w:rsid w:val="00E55D17"/>
    <w:rsid w:val="00E55D31"/>
    <w:rsid w:val="00E55DFF"/>
    <w:rsid w:val="00E55E14"/>
    <w:rsid w:val="00E55E65"/>
    <w:rsid w:val="00E55E67"/>
    <w:rsid w:val="00E55EFD"/>
    <w:rsid w:val="00E55F51"/>
    <w:rsid w:val="00E55FAC"/>
    <w:rsid w:val="00E5600B"/>
    <w:rsid w:val="00E56046"/>
    <w:rsid w:val="00E5607D"/>
    <w:rsid w:val="00E5618A"/>
    <w:rsid w:val="00E561D3"/>
    <w:rsid w:val="00E5626C"/>
    <w:rsid w:val="00E56282"/>
    <w:rsid w:val="00E56399"/>
    <w:rsid w:val="00E56506"/>
    <w:rsid w:val="00E56530"/>
    <w:rsid w:val="00E5653A"/>
    <w:rsid w:val="00E5655A"/>
    <w:rsid w:val="00E565BD"/>
    <w:rsid w:val="00E565D4"/>
    <w:rsid w:val="00E566A0"/>
    <w:rsid w:val="00E566A4"/>
    <w:rsid w:val="00E566F8"/>
    <w:rsid w:val="00E566FE"/>
    <w:rsid w:val="00E5676C"/>
    <w:rsid w:val="00E56785"/>
    <w:rsid w:val="00E56859"/>
    <w:rsid w:val="00E568B5"/>
    <w:rsid w:val="00E568E8"/>
    <w:rsid w:val="00E569A9"/>
    <w:rsid w:val="00E569DE"/>
    <w:rsid w:val="00E569EC"/>
    <w:rsid w:val="00E56A1C"/>
    <w:rsid w:val="00E56A4E"/>
    <w:rsid w:val="00E56AA0"/>
    <w:rsid w:val="00E56AA1"/>
    <w:rsid w:val="00E56ACD"/>
    <w:rsid w:val="00E56B62"/>
    <w:rsid w:val="00E56B81"/>
    <w:rsid w:val="00E56BD3"/>
    <w:rsid w:val="00E56C2E"/>
    <w:rsid w:val="00E56C75"/>
    <w:rsid w:val="00E56CB5"/>
    <w:rsid w:val="00E56CE3"/>
    <w:rsid w:val="00E56D1F"/>
    <w:rsid w:val="00E56D80"/>
    <w:rsid w:val="00E56D98"/>
    <w:rsid w:val="00E56DCE"/>
    <w:rsid w:val="00E56DCF"/>
    <w:rsid w:val="00E56E0C"/>
    <w:rsid w:val="00E56E17"/>
    <w:rsid w:val="00E56E4C"/>
    <w:rsid w:val="00E56E8E"/>
    <w:rsid w:val="00E56EAD"/>
    <w:rsid w:val="00E56EEA"/>
    <w:rsid w:val="00E56F0B"/>
    <w:rsid w:val="00E56F1E"/>
    <w:rsid w:val="00E56F39"/>
    <w:rsid w:val="00E56F61"/>
    <w:rsid w:val="00E56F7C"/>
    <w:rsid w:val="00E56F9D"/>
    <w:rsid w:val="00E57027"/>
    <w:rsid w:val="00E5704E"/>
    <w:rsid w:val="00E570D1"/>
    <w:rsid w:val="00E57128"/>
    <w:rsid w:val="00E5713D"/>
    <w:rsid w:val="00E57194"/>
    <w:rsid w:val="00E5719A"/>
    <w:rsid w:val="00E571F1"/>
    <w:rsid w:val="00E57210"/>
    <w:rsid w:val="00E572D5"/>
    <w:rsid w:val="00E572DC"/>
    <w:rsid w:val="00E57392"/>
    <w:rsid w:val="00E573AB"/>
    <w:rsid w:val="00E573C0"/>
    <w:rsid w:val="00E573CA"/>
    <w:rsid w:val="00E573E6"/>
    <w:rsid w:val="00E574B3"/>
    <w:rsid w:val="00E574DD"/>
    <w:rsid w:val="00E574EC"/>
    <w:rsid w:val="00E5752A"/>
    <w:rsid w:val="00E57587"/>
    <w:rsid w:val="00E575E8"/>
    <w:rsid w:val="00E5762D"/>
    <w:rsid w:val="00E5765B"/>
    <w:rsid w:val="00E57699"/>
    <w:rsid w:val="00E576F4"/>
    <w:rsid w:val="00E57716"/>
    <w:rsid w:val="00E57727"/>
    <w:rsid w:val="00E57758"/>
    <w:rsid w:val="00E57802"/>
    <w:rsid w:val="00E57807"/>
    <w:rsid w:val="00E5782A"/>
    <w:rsid w:val="00E57849"/>
    <w:rsid w:val="00E5784B"/>
    <w:rsid w:val="00E578D6"/>
    <w:rsid w:val="00E578F0"/>
    <w:rsid w:val="00E578F8"/>
    <w:rsid w:val="00E57962"/>
    <w:rsid w:val="00E579CC"/>
    <w:rsid w:val="00E579DD"/>
    <w:rsid w:val="00E57A22"/>
    <w:rsid w:val="00E57A63"/>
    <w:rsid w:val="00E57A73"/>
    <w:rsid w:val="00E57A88"/>
    <w:rsid w:val="00E57AD1"/>
    <w:rsid w:val="00E57BCB"/>
    <w:rsid w:val="00E57C14"/>
    <w:rsid w:val="00E57CCC"/>
    <w:rsid w:val="00E57D1E"/>
    <w:rsid w:val="00E57DF2"/>
    <w:rsid w:val="00E57E26"/>
    <w:rsid w:val="00E57E39"/>
    <w:rsid w:val="00E57EA3"/>
    <w:rsid w:val="00E57EAC"/>
    <w:rsid w:val="00E57ED2"/>
    <w:rsid w:val="00E57F84"/>
    <w:rsid w:val="00E57FA7"/>
    <w:rsid w:val="00E60035"/>
    <w:rsid w:val="00E6008A"/>
    <w:rsid w:val="00E60182"/>
    <w:rsid w:val="00E6018C"/>
    <w:rsid w:val="00E60200"/>
    <w:rsid w:val="00E60299"/>
    <w:rsid w:val="00E60311"/>
    <w:rsid w:val="00E60339"/>
    <w:rsid w:val="00E60365"/>
    <w:rsid w:val="00E60417"/>
    <w:rsid w:val="00E60446"/>
    <w:rsid w:val="00E60457"/>
    <w:rsid w:val="00E60515"/>
    <w:rsid w:val="00E60536"/>
    <w:rsid w:val="00E6057F"/>
    <w:rsid w:val="00E605E7"/>
    <w:rsid w:val="00E605F8"/>
    <w:rsid w:val="00E60635"/>
    <w:rsid w:val="00E606DE"/>
    <w:rsid w:val="00E60743"/>
    <w:rsid w:val="00E60781"/>
    <w:rsid w:val="00E607B9"/>
    <w:rsid w:val="00E607D6"/>
    <w:rsid w:val="00E60817"/>
    <w:rsid w:val="00E6083F"/>
    <w:rsid w:val="00E60872"/>
    <w:rsid w:val="00E60913"/>
    <w:rsid w:val="00E60953"/>
    <w:rsid w:val="00E609E9"/>
    <w:rsid w:val="00E609F3"/>
    <w:rsid w:val="00E60A11"/>
    <w:rsid w:val="00E60A76"/>
    <w:rsid w:val="00E60A88"/>
    <w:rsid w:val="00E60AD4"/>
    <w:rsid w:val="00E60AED"/>
    <w:rsid w:val="00E60B5A"/>
    <w:rsid w:val="00E60B97"/>
    <w:rsid w:val="00E60BED"/>
    <w:rsid w:val="00E60C8D"/>
    <w:rsid w:val="00E60CA6"/>
    <w:rsid w:val="00E60D0C"/>
    <w:rsid w:val="00E60DE6"/>
    <w:rsid w:val="00E60DF3"/>
    <w:rsid w:val="00E60E63"/>
    <w:rsid w:val="00E60EAC"/>
    <w:rsid w:val="00E60EE9"/>
    <w:rsid w:val="00E60F0F"/>
    <w:rsid w:val="00E60F1D"/>
    <w:rsid w:val="00E60F66"/>
    <w:rsid w:val="00E61079"/>
    <w:rsid w:val="00E6109F"/>
    <w:rsid w:val="00E610A4"/>
    <w:rsid w:val="00E61123"/>
    <w:rsid w:val="00E612AF"/>
    <w:rsid w:val="00E612F5"/>
    <w:rsid w:val="00E6133A"/>
    <w:rsid w:val="00E6133B"/>
    <w:rsid w:val="00E6136A"/>
    <w:rsid w:val="00E61532"/>
    <w:rsid w:val="00E615B5"/>
    <w:rsid w:val="00E615DA"/>
    <w:rsid w:val="00E615F5"/>
    <w:rsid w:val="00E6167A"/>
    <w:rsid w:val="00E61726"/>
    <w:rsid w:val="00E61790"/>
    <w:rsid w:val="00E617BD"/>
    <w:rsid w:val="00E6180C"/>
    <w:rsid w:val="00E61811"/>
    <w:rsid w:val="00E6193B"/>
    <w:rsid w:val="00E619B5"/>
    <w:rsid w:val="00E619D5"/>
    <w:rsid w:val="00E61A27"/>
    <w:rsid w:val="00E61A8F"/>
    <w:rsid w:val="00E61AED"/>
    <w:rsid w:val="00E61B2C"/>
    <w:rsid w:val="00E61B66"/>
    <w:rsid w:val="00E61BA8"/>
    <w:rsid w:val="00E61BCF"/>
    <w:rsid w:val="00E61C3C"/>
    <w:rsid w:val="00E61D49"/>
    <w:rsid w:val="00E61D61"/>
    <w:rsid w:val="00E61D71"/>
    <w:rsid w:val="00E61D72"/>
    <w:rsid w:val="00E61DB3"/>
    <w:rsid w:val="00E61DD3"/>
    <w:rsid w:val="00E61DF2"/>
    <w:rsid w:val="00E61E11"/>
    <w:rsid w:val="00E61EC3"/>
    <w:rsid w:val="00E61EE0"/>
    <w:rsid w:val="00E61F20"/>
    <w:rsid w:val="00E61F3E"/>
    <w:rsid w:val="00E61F50"/>
    <w:rsid w:val="00E61F67"/>
    <w:rsid w:val="00E61FBD"/>
    <w:rsid w:val="00E6207F"/>
    <w:rsid w:val="00E620A8"/>
    <w:rsid w:val="00E620C1"/>
    <w:rsid w:val="00E62121"/>
    <w:rsid w:val="00E62239"/>
    <w:rsid w:val="00E622DC"/>
    <w:rsid w:val="00E6230C"/>
    <w:rsid w:val="00E6231C"/>
    <w:rsid w:val="00E6236C"/>
    <w:rsid w:val="00E62397"/>
    <w:rsid w:val="00E6239B"/>
    <w:rsid w:val="00E623FE"/>
    <w:rsid w:val="00E62410"/>
    <w:rsid w:val="00E62458"/>
    <w:rsid w:val="00E624CD"/>
    <w:rsid w:val="00E624F8"/>
    <w:rsid w:val="00E62587"/>
    <w:rsid w:val="00E6259E"/>
    <w:rsid w:val="00E625A4"/>
    <w:rsid w:val="00E625C5"/>
    <w:rsid w:val="00E625DE"/>
    <w:rsid w:val="00E62637"/>
    <w:rsid w:val="00E626AF"/>
    <w:rsid w:val="00E626B8"/>
    <w:rsid w:val="00E626D5"/>
    <w:rsid w:val="00E62743"/>
    <w:rsid w:val="00E6276D"/>
    <w:rsid w:val="00E627E1"/>
    <w:rsid w:val="00E627F7"/>
    <w:rsid w:val="00E6286B"/>
    <w:rsid w:val="00E629A0"/>
    <w:rsid w:val="00E629FE"/>
    <w:rsid w:val="00E62A7E"/>
    <w:rsid w:val="00E62A8D"/>
    <w:rsid w:val="00E62AC7"/>
    <w:rsid w:val="00E62AF1"/>
    <w:rsid w:val="00E62AF3"/>
    <w:rsid w:val="00E62AFA"/>
    <w:rsid w:val="00E62B95"/>
    <w:rsid w:val="00E62BF1"/>
    <w:rsid w:val="00E62CC7"/>
    <w:rsid w:val="00E62D44"/>
    <w:rsid w:val="00E62D96"/>
    <w:rsid w:val="00E62DA7"/>
    <w:rsid w:val="00E62DC5"/>
    <w:rsid w:val="00E62DDE"/>
    <w:rsid w:val="00E62E0C"/>
    <w:rsid w:val="00E62EEF"/>
    <w:rsid w:val="00E62F55"/>
    <w:rsid w:val="00E62FA6"/>
    <w:rsid w:val="00E63005"/>
    <w:rsid w:val="00E63040"/>
    <w:rsid w:val="00E6318B"/>
    <w:rsid w:val="00E6319E"/>
    <w:rsid w:val="00E631D7"/>
    <w:rsid w:val="00E632CD"/>
    <w:rsid w:val="00E632D0"/>
    <w:rsid w:val="00E632EE"/>
    <w:rsid w:val="00E6332D"/>
    <w:rsid w:val="00E63357"/>
    <w:rsid w:val="00E633A2"/>
    <w:rsid w:val="00E63422"/>
    <w:rsid w:val="00E63428"/>
    <w:rsid w:val="00E6342E"/>
    <w:rsid w:val="00E63451"/>
    <w:rsid w:val="00E63454"/>
    <w:rsid w:val="00E6347C"/>
    <w:rsid w:val="00E634AF"/>
    <w:rsid w:val="00E634B9"/>
    <w:rsid w:val="00E63514"/>
    <w:rsid w:val="00E635A8"/>
    <w:rsid w:val="00E635F6"/>
    <w:rsid w:val="00E636ED"/>
    <w:rsid w:val="00E63701"/>
    <w:rsid w:val="00E63723"/>
    <w:rsid w:val="00E6373E"/>
    <w:rsid w:val="00E6375D"/>
    <w:rsid w:val="00E6378C"/>
    <w:rsid w:val="00E63811"/>
    <w:rsid w:val="00E63816"/>
    <w:rsid w:val="00E63839"/>
    <w:rsid w:val="00E63850"/>
    <w:rsid w:val="00E638C3"/>
    <w:rsid w:val="00E638E4"/>
    <w:rsid w:val="00E6391A"/>
    <w:rsid w:val="00E63942"/>
    <w:rsid w:val="00E639DF"/>
    <w:rsid w:val="00E639F6"/>
    <w:rsid w:val="00E63A1B"/>
    <w:rsid w:val="00E63AC8"/>
    <w:rsid w:val="00E63AE2"/>
    <w:rsid w:val="00E63AF7"/>
    <w:rsid w:val="00E63AF9"/>
    <w:rsid w:val="00E63B48"/>
    <w:rsid w:val="00E63BD0"/>
    <w:rsid w:val="00E63BFD"/>
    <w:rsid w:val="00E63D2D"/>
    <w:rsid w:val="00E63D43"/>
    <w:rsid w:val="00E63D8E"/>
    <w:rsid w:val="00E63DCC"/>
    <w:rsid w:val="00E63E6E"/>
    <w:rsid w:val="00E63E74"/>
    <w:rsid w:val="00E63E91"/>
    <w:rsid w:val="00E63E97"/>
    <w:rsid w:val="00E63EA4"/>
    <w:rsid w:val="00E63EC9"/>
    <w:rsid w:val="00E63F1D"/>
    <w:rsid w:val="00E63FE8"/>
    <w:rsid w:val="00E6403D"/>
    <w:rsid w:val="00E64075"/>
    <w:rsid w:val="00E64137"/>
    <w:rsid w:val="00E64225"/>
    <w:rsid w:val="00E64299"/>
    <w:rsid w:val="00E642AE"/>
    <w:rsid w:val="00E642D2"/>
    <w:rsid w:val="00E64386"/>
    <w:rsid w:val="00E643A7"/>
    <w:rsid w:val="00E643F1"/>
    <w:rsid w:val="00E64529"/>
    <w:rsid w:val="00E645D3"/>
    <w:rsid w:val="00E645EB"/>
    <w:rsid w:val="00E64619"/>
    <w:rsid w:val="00E646A6"/>
    <w:rsid w:val="00E646FF"/>
    <w:rsid w:val="00E6471C"/>
    <w:rsid w:val="00E6472E"/>
    <w:rsid w:val="00E6472F"/>
    <w:rsid w:val="00E6473A"/>
    <w:rsid w:val="00E6474A"/>
    <w:rsid w:val="00E647DB"/>
    <w:rsid w:val="00E64870"/>
    <w:rsid w:val="00E648A0"/>
    <w:rsid w:val="00E648B8"/>
    <w:rsid w:val="00E648D7"/>
    <w:rsid w:val="00E648E1"/>
    <w:rsid w:val="00E649B4"/>
    <w:rsid w:val="00E649F8"/>
    <w:rsid w:val="00E64A0D"/>
    <w:rsid w:val="00E64A7A"/>
    <w:rsid w:val="00E64C07"/>
    <w:rsid w:val="00E64D36"/>
    <w:rsid w:val="00E64D8F"/>
    <w:rsid w:val="00E64F55"/>
    <w:rsid w:val="00E64F6B"/>
    <w:rsid w:val="00E6501D"/>
    <w:rsid w:val="00E65049"/>
    <w:rsid w:val="00E65066"/>
    <w:rsid w:val="00E651F4"/>
    <w:rsid w:val="00E6529F"/>
    <w:rsid w:val="00E652AA"/>
    <w:rsid w:val="00E652F6"/>
    <w:rsid w:val="00E6535D"/>
    <w:rsid w:val="00E653A7"/>
    <w:rsid w:val="00E653A9"/>
    <w:rsid w:val="00E653CC"/>
    <w:rsid w:val="00E653D4"/>
    <w:rsid w:val="00E65418"/>
    <w:rsid w:val="00E6543E"/>
    <w:rsid w:val="00E65446"/>
    <w:rsid w:val="00E654F4"/>
    <w:rsid w:val="00E655B1"/>
    <w:rsid w:val="00E65638"/>
    <w:rsid w:val="00E65694"/>
    <w:rsid w:val="00E656AE"/>
    <w:rsid w:val="00E65733"/>
    <w:rsid w:val="00E65747"/>
    <w:rsid w:val="00E6577B"/>
    <w:rsid w:val="00E65818"/>
    <w:rsid w:val="00E658FC"/>
    <w:rsid w:val="00E65919"/>
    <w:rsid w:val="00E65946"/>
    <w:rsid w:val="00E6596D"/>
    <w:rsid w:val="00E65970"/>
    <w:rsid w:val="00E659FD"/>
    <w:rsid w:val="00E65A19"/>
    <w:rsid w:val="00E65A39"/>
    <w:rsid w:val="00E65A53"/>
    <w:rsid w:val="00E65ABD"/>
    <w:rsid w:val="00E65B7E"/>
    <w:rsid w:val="00E65B8D"/>
    <w:rsid w:val="00E65BD6"/>
    <w:rsid w:val="00E65C05"/>
    <w:rsid w:val="00E65C0A"/>
    <w:rsid w:val="00E65CC8"/>
    <w:rsid w:val="00E65CC9"/>
    <w:rsid w:val="00E65D03"/>
    <w:rsid w:val="00E65DB3"/>
    <w:rsid w:val="00E65DC1"/>
    <w:rsid w:val="00E65DD1"/>
    <w:rsid w:val="00E65E6E"/>
    <w:rsid w:val="00E65E89"/>
    <w:rsid w:val="00E65EA1"/>
    <w:rsid w:val="00E65EB5"/>
    <w:rsid w:val="00E65F58"/>
    <w:rsid w:val="00E65F81"/>
    <w:rsid w:val="00E65FE4"/>
    <w:rsid w:val="00E6600B"/>
    <w:rsid w:val="00E66015"/>
    <w:rsid w:val="00E6603C"/>
    <w:rsid w:val="00E6603E"/>
    <w:rsid w:val="00E6605A"/>
    <w:rsid w:val="00E66083"/>
    <w:rsid w:val="00E66098"/>
    <w:rsid w:val="00E660F2"/>
    <w:rsid w:val="00E6617F"/>
    <w:rsid w:val="00E66181"/>
    <w:rsid w:val="00E661BF"/>
    <w:rsid w:val="00E661FA"/>
    <w:rsid w:val="00E66254"/>
    <w:rsid w:val="00E662CE"/>
    <w:rsid w:val="00E66339"/>
    <w:rsid w:val="00E6635C"/>
    <w:rsid w:val="00E663CF"/>
    <w:rsid w:val="00E663E0"/>
    <w:rsid w:val="00E66440"/>
    <w:rsid w:val="00E664BF"/>
    <w:rsid w:val="00E664EE"/>
    <w:rsid w:val="00E665A7"/>
    <w:rsid w:val="00E665DC"/>
    <w:rsid w:val="00E665FF"/>
    <w:rsid w:val="00E66676"/>
    <w:rsid w:val="00E66775"/>
    <w:rsid w:val="00E6685A"/>
    <w:rsid w:val="00E668C7"/>
    <w:rsid w:val="00E668E8"/>
    <w:rsid w:val="00E66927"/>
    <w:rsid w:val="00E66938"/>
    <w:rsid w:val="00E669BC"/>
    <w:rsid w:val="00E669FE"/>
    <w:rsid w:val="00E66A05"/>
    <w:rsid w:val="00E66A52"/>
    <w:rsid w:val="00E66A86"/>
    <w:rsid w:val="00E66ADB"/>
    <w:rsid w:val="00E66B0E"/>
    <w:rsid w:val="00E66B39"/>
    <w:rsid w:val="00E66B4F"/>
    <w:rsid w:val="00E66B85"/>
    <w:rsid w:val="00E66BF9"/>
    <w:rsid w:val="00E66C6A"/>
    <w:rsid w:val="00E66CC7"/>
    <w:rsid w:val="00E66D46"/>
    <w:rsid w:val="00E66D7A"/>
    <w:rsid w:val="00E66D8C"/>
    <w:rsid w:val="00E66DA2"/>
    <w:rsid w:val="00E66DFD"/>
    <w:rsid w:val="00E66F05"/>
    <w:rsid w:val="00E66F34"/>
    <w:rsid w:val="00E66F75"/>
    <w:rsid w:val="00E66FA1"/>
    <w:rsid w:val="00E66FA2"/>
    <w:rsid w:val="00E66FB9"/>
    <w:rsid w:val="00E66FC4"/>
    <w:rsid w:val="00E66FD7"/>
    <w:rsid w:val="00E66FE7"/>
    <w:rsid w:val="00E66FF9"/>
    <w:rsid w:val="00E67139"/>
    <w:rsid w:val="00E6716B"/>
    <w:rsid w:val="00E67205"/>
    <w:rsid w:val="00E67337"/>
    <w:rsid w:val="00E6733A"/>
    <w:rsid w:val="00E6734D"/>
    <w:rsid w:val="00E67360"/>
    <w:rsid w:val="00E6738F"/>
    <w:rsid w:val="00E67431"/>
    <w:rsid w:val="00E67467"/>
    <w:rsid w:val="00E67558"/>
    <w:rsid w:val="00E67585"/>
    <w:rsid w:val="00E675F8"/>
    <w:rsid w:val="00E6769A"/>
    <w:rsid w:val="00E67701"/>
    <w:rsid w:val="00E67745"/>
    <w:rsid w:val="00E6776C"/>
    <w:rsid w:val="00E677BF"/>
    <w:rsid w:val="00E677C1"/>
    <w:rsid w:val="00E67807"/>
    <w:rsid w:val="00E6783B"/>
    <w:rsid w:val="00E67847"/>
    <w:rsid w:val="00E67912"/>
    <w:rsid w:val="00E67927"/>
    <w:rsid w:val="00E67955"/>
    <w:rsid w:val="00E6797E"/>
    <w:rsid w:val="00E67A0A"/>
    <w:rsid w:val="00E67A0D"/>
    <w:rsid w:val="00E67B3A"/>
    <w:rsid w:val="00E67B58"/>
    <w:rsid w:val="00E67B6E"/>
    <w:rsid w:val="00E67BD4"/>
    <w:rsid w:val="00E67BF3"/>
    <w:rsid w:val="00E67C40"/>
    <w:rsid w:val="00E67C68"/>
    <w:rsid w:val="00E67CDF"/>
    <w:rsid w:val="00E67D55"/>
    <w:rsid w:val="00E67E13"/>
    <w:rsid w:val="00E67E1D"/>
    <w:rsid w:val="00E67E74"/>
    <w:rsid w:val="00E67F66"/>
    <w:rsid w:val="00E70003"/>
    <w:rsid w:val="00E7000C"/>
    <w:rsid w:val="00E70046"/>
    <w:rsid w:val="00E701F1"/>
    <w:rsid w:val="00E70267"/>
    <w:rsid w:val="00E70295"/>
    <w:rsid w:val="00E7029E"/>
    <w:rsid w:val="00E702F6"/>
    <w:rsid w:val="00E702F8"/>
    <w:rsid w:val="00E7037D"/>
    <w:rsid w:val="00E703A9"/>
    <w:rsid w:val="00E703B7"/>
    <w:rsid w:val="00E703F8"/>
    <w:rsid w:val="00E70421"/>
    <w:rsid w:val="00E7046B"/>
    <w:rsid w:val="00E704B7"/>
    <w:rsid w:val="00E704E1"/>
    <w:rsid w:val="00E704E9"/>
    <w:rsid w:val="00E7054A"/>
    <w:rsid w:val="00E70568"/>
    <w:rsid w:val="00E705CA"/>
    <w:rsid w:val="00E705CB"/>
    <w:rsid w:val="00E705E8"/>
    <w:rsid w:val="00E70619"/>
    <w:rsid w:val="00E7067B"/>
    <w:rsid w:val="00E706A0"/>
    <w:rsid w:val="00E706E2"/>
    <w:rsid w:val="00E706E5"/>
    <w:rsid w:val="00E70751"/>
    <w:rsid w:val="00E7077A"/>
    <w:rsid w:val="00E70799"/>
    <w:rsid w:val="00E707B0"/>
    <w:rsid w:val="00E70824"/>
    <w:rsid w:val="00E708C3"/>
    <w:rsid w:val="00E7092F"/>
    <w:rsid w:val="00E709BA"/>
    <w:rsid w:val="00E709D4"/>
    <w:rsid w:val="00E70A9F"/>
    <w:rsid w:val="00E70AE9"/>
    <w:rsid w:val="00E70B72"/>
    <w:rsid w:val="00E70B91"/>
    <w:rsid w:val="00E70BCB"/>
    <w:rsid w:val="00E70C1B"/>
    <w:rsid w:val="00E70C33"/>
    <w:rsid w:val="00E70C64"/>
    <w:rsid w:val="00E70CA9"/>
    <w:rsid w:val="00E70CB6"/>
    <w:rsid w:val="00E70CCB"/>
    <w:rsid w:val="00E70D01"/>
    <w:rsid w:val="00E70DA8"/>
    <w:rsid w:val="00E70E1A"/>
    <w:rsid w:val="00E70E27"/>
    <w:rsid w:val="00E70E45"/>
    <w:rsid w:val="00E70EF9"/>
    <w:rsid w:val="00E70F55"/>
    <w:rsid w:val="00E71085"/>
    <w:rsid w:val="00E710CA"/>
    <w:rsid w:val="00E710D8"/>
    <w:rsid w:val="00E71337"/>
    <w:rsid w:val="00E71338"/>
    <w:rsid w:val="00E713CB"/>
    <w:rsid w:val="00E7145D"/>
    <w:rsid w:val="00E715CB"/>
    <w:rsid w:val="00E71602"/>
    <w:rsid w:val="00E71653"/>
    <w:rsid w:val="00E71694"/>
    <w:rsid w:val="00E716C3"/>
    <w:rsid w:val="00E717C3"/>
    <w:rsid w:val="00E7182D"/>
    <w:rsid w:val="00E718A9"/>
    <w:rsid w:val="00E718E5"/>
    <w:rsid w:val="00E71915"/>
    <w:rsid w:val="00E7197A"/>
    <w:rsid w:val="00E71A2C"/>
    <w:rsid w:val="00E71A32"/>
    <w:rsid w:val="00E71B1D"/>
    <w:rsid w:val="00E71B50"/>
    <w:rsid w:val="00E71B7B"/>
    <w:rsid w:val="00E71C40"/>
    <w:rsid w:val="00E71C4B"/>
    <w:rsid w:val="00E71CD7"/>
    <w:rsid w:val="00E71CE8"/>
    <w:rsid w:val="00E71D31"/>
    <w:rsid w:val="00E71D3A"/>
    <w:rsid w:val="00E71DC4"/>
    <w:rsid w:val="00E71DC9"/>
    <w:rsid w:val="00E71E68"/>
    <w:rsid w:val="00E71F57"/>
    <w:rsid w:val="00E71F60"/>
    <w:rsid w:val="00E72025"/>
    <w:rsid w:val="00E720C1"/>
    <w:rsid w:val="00E720DD"/>
    <w:rsid w:val="00E7218D"/>
    <w:rsid w:val="00E721FA"/>
    <w:rsid w:val="00E7223A"/>
    <w:rsid w:val="00E722C3"/>
    <w:rsid w:val="00E72316"/>
    <w:rsid w:val="00E72332"/>
    <w:rsid w:val="00E723E2"/>
    <w:rsid w:val="00E7241D"/>
    <w:rsid w:val="00E724D5"/>
    <w:rsid w:val="00E724E4"/>
    <w:rsid w:val="00E72559"/>
    <w:rsid w:val="00E72564"/>
    <w:rsid w:val="00E725DF"/>
    <w:rsid w:val="00E725EC"/>
    <w:rsid w:val="00E72603"/>
    <w:rsid w:val="00E7263F"/>
    <w:rsid w:val="00E7267D"/>
    <w:rsid w:val="00E726AB"/>
    <w:rsid w:val="00E726C0"/>
    <w:rsid w:val="00E72743"/>
    <w:rsid w:val="00E7276B"/>
    <w:rsid w:val="00E7277E"/>
    <w:rsid w:val="00E727DF"/>
    <w:rsid w:val="00E7280B"/>
    <w:rsid w:val="00E72838"/>
    <w:rsid w:val="00E72857"/>
    <w:rsid w:val="00E72889"/>
    <w:rsid w:val="00E728B1"/>
    <w:rsid w:val="00E728FF"/>
    <w:rsid w:val="00E7294C"/>
    <w:rsid w:val="00E7294D"/>
    <w:rsid w:val="00E72989"/>
    <w:rsid w:val="00E729F5"/>
    <w:rsid w:val="00E72A42"/>
    <w:rsid w:val="00E72AA2"/>
    <w:rsid w:val="00E72B51"/>
    <w:rsid w:val="00E72BF6"/>
    <w:rsid w:val="00E72C03"/>
    <w:rsid w:val="00E72C69"/>
    <w:rsid w:val="00E72CF7"/>
    <w:rsid w:val="00E72D2A"/>
    <w:rsid w:val="00E72D7D"/>
    <w:rsid w:val="00E72E6F"/>
    <w:rsid w:val="00E72F12"/>
    <w:rsid w:val="00E72F2E"/>
    <w:rsid w:val="00E72FB3"/>
    <w:rsid w:val="00E72FBD"/>
    <w:rsid w:val="00E730D7"/>
    <w:rsid w:val="00E730EA"/>
    <w:rsid w:val="00E73125"/>
    <w:rsid w:val="00E7312A"/>
    <w:rsid w:val="00E731B3"/>
    <w:rsid w:val="00E731B5"/>
    <w:rsid w:val="00E731E7"/>
    <w:rsid w:val="00E731F3"/>
    <w:rsid w:val="00E731F7"/>
    <w:rsid w:val="00E7322D"/>
    <w:rsid w:val="00E732A5"/>
    <w:rsid w:val="00E732F0"/>
    <w:rsid w:val="00E733A0"/>
    <w:rsid w:val="00E7346F"/>
    <w:rsid w:val="00E7349C"/>
    <w:rsid w:val="00E734DC"/>
    <w:rsid w:val="00E734EF"/>
    <w:rsid w:val="00E7354B"/>
    <w:rsid w:val="00E73562"/>
    <w:rsid w:val="00E7359C"/>
    <w:rsid w:val="00E735A8"/>
    <w:rsid w:val="00E7361E"/>
    <w:rsid w:val="00E7362F"/>
    <w:rsid w:val="00E736EF"/>
    <w:rsid w:val="00E7371D"/>
    <w:rsid w:val="00E73724"/>
    <w:rsid w:val="00E73729"/>
    <w:rsid w:val="00E7384A"/>
    <w:rsid w:val="00E7387A"/>
    <w:rsid w:val="00E73938"/>
    <w:rsid w:val="00E73A20"/>
    <w:rsid w:val="00E73A4B"/>
    <w:rsid w:val="00E73A78"/>
    <w:rsid w:val="00E73A7E"/>
    <w:rsid w:val="00E73A80"/>
    <w:rsid w:val="00E73A8C"/>
    <w:rsid w:val="00E73AB5"/>
    <w:rsid w:val="00E73BC0"/>
    <w:rsid w:val="00E73BF2"/>
    <w:rsid w:val="00E73C0C"/>
    <w:rsid w:val="00E73CE9"/>
    <w:rsid w:val="00E73D4E"/>
    <w:rsid w:val="00E73DEC"/>
    <w:rsid w:val="00E73E17"/>
    <w:rsid w:val="00E73E1C"/>
    <w:rsid w:val="00E73E20"/>
    <w:rsid w:val="00E73EB2"/>
    <w:rsid w:val="00E73EC4"/>
    <w:rsid w:val="00E73F16"/>
    <w:rsid w:val="00E73F1A"/>
    <w:rsid w:val="00E73F22"/>
    <w:rsid w:val="00E73F80"/>
    <w:rsid w:val="00E73FE7"/>
    <w:rsid w:val="00E73FEA"/>
    <w:rsid w:val="00E7404F"/>
    <w:rsid w:val="00E74135"/>
    <w:rsid w:val="00E7415A"/>
    <w:rsid w:val="00E741A6"/>
    <w:rsid w:val="00E741C3"/>
    <w:rsid w:val="00E741CD"/>
    <w:rsid w:val="00E741E8"/>
    <w:rsid w:val="00E741E9"/>
    <w:rsid w:val="00E74260"/>
    <w:rsid w:val="00E742E4"/>
    <w:rsid w:val="00E742F9"/>
    <w:rsid w:val="00E74319"/>
    <w:rsid w:val="00E743DD"/>
    <w:rsid w:val="00E744B1"/>
    <w:rsid w:val="00E744B4"/>
    <w:rsid w:val="00E7450B"/>
    <w:rsid w:val="00E74553"/>
    <w:rsid w:val="00E74576"/>
    <w:rsid w:val="00E7458A"/>
    <w:rsid w:val="00E74591"/>
    <w:rsid w:val="00E74595"/>
    <w:rsid w:val="00E745DE"/>
    <w:rsid w:val="00E745EE"/>
    <w:rsid w:val="00E7460A"/>
    <w:rsid w:val="00E7462F"/>
    <w:rsid w:val="00E746E0"/>
    <w:rsid w:val="00E74727"/>
    <w:rsid w:val="00E74749"/>
    <w:rsid w:val="00E7477F"/>
    <w:rsid w:val="00E7480B"/>
    <w:rsid w:val="00E7484B"/>
    <w:rsid w:val="00E748C9"/>
    <w:rsid w:val="00E748E4"/>
    <w:rsid w:val="00E748E5"/>
    <w:rsid w:val="00E74901"/>
    <w:rsid w:val="00E7494B"/>
    <w:rsid w:val="00E74965"/>
    <w:rsid w:val="00E74992"/>
    <w:rsid w:val="00E74A38"/>
    <w:rsid w:val="00E74A58"/>
    <w:rsid w:val="00E74A6A"/>
    <w:rsid w:val="00E74A7F"/>
    <w:rsid w:val="00E74AB4"/>
    <w:rsid w:val="00E74B42"/>
    <w:rsid w:val="00E74B53"/>
    <w:rsid w:val="00E74B72"/>
    <w:rsid w:val="00E74B76"/>
    <w:rsid w:val="00E74BF5"/>
    <w:rsid w:val="00E74CC5"/>
    <w:rsid w:val="00E74E3A"/>
    <w:rsid w:val="00E74EA0"/>
    <w:rsid w:val="00E74EEA"/>
    <w:rsid w:val="00E74EF9"/>
    <w:rsid w:val="00E74FBB"/>
    <w:rsid w:val="00E7500C"/>
    <w:rsid w:val="00E75029"/>
    <w:rsid w:val="00E75111"/>
    <w:rsid w:val="00E75142"/>
    <w:rsid w:val="00E75149"/>
    <w:rsid w:val="00E7516C"/>
    <w:rsid w:val="00E7519C"/>
    <w:rsid w:val="00E751D0"/>
    <w:rsid w:val="00E75221"/>
    <w:rsid w:val="00E7523A"/>
    <w:rsid w:val="00E7539E"/>
    <w:rsid w:val="00E75429"/>
    <w:rsid w:val="00E75447"/>
    <w:rsid w:val="00E754BF"/>
    <w:rsid w:val="00E7554C"/>
    <w:rsid w:val="00E755C3"/>
    <w:rsid w:val="00E755D2"/>
    <w:rsid w:val="00E75611"/>
    <w:rsid w:val="00E756C1"/>
    <w:rsid w:val="00E75744"/>
    <w:rsid w:val="00E757A4"/>
    <w:rsid w:val="00E757C3"/>
    <w:rsid w:val="00E75804"/>
    <w:rsid w:val="00E75874"/>
    <w:rsid w:val="00E758AD"/>
    <w:rsid w:val="00E7593A"/>
    <w:rsid w:val="00E75945"/>
    <w:rsid w:val="00E759E5"/>
    <w:rsid w:val="00E75A19"/>
    <w:rsid w:val="00E75A89"/>
    <w:rsid w:val="00E75AC8"/>
    <w:rsid w:val="00E75AF7"/>
    <w:rsid w:val="00E75BD2"/>
    <w:rsid w:val="00E75BD8"/>
    <w:rsid w:val="00E75BF0"/>
    <w:rsid w:val="00E75C46"/>
    <w:rsid w:val="00E75CB3"/>
    <w:rsid w:val="00E75D5D"/>
    <w:rsid w:val="00E75DAC"/>
    <w:rsid w:val="00E75DCE"/>
    <w:rsid w:val="00E75E90"/>
    <w:rsid w:val="00E75EAB"/>
    <w:rsid w:val="00E75F20"/>
    <w:rsid w:val="00E75F32"/>
    <w:rsid w:val="00E75F3B"/>
    <w:rsid w:val="00E75F42"/>
    <w:rsid w:val="00E75FA9"/>
    <w:rsid w:val="00E75FE8"/>
    <w:rsid w:val="00E76011"/>
    <w:rsid w:val="00E76055"/>
    <w:rsid w:val="00E760C9"/>
    <w:rsid w:val="00E760E8"/>
    <w:rsid w:val="00E76124"/>
    <w:rsid w:val="00E7615C"/>
    <w:rsid w:val="00E76242"/>
    <w:rsid w:val="00E762D3"/>
    <w:rsid w:val="00E7631E"/>
    <w:rsid w:val="00E7635F"/>
    <w:rsid w:val="00E76364"/>
    <w:rsid w:val="00E76447"/>
    <w:rsid w:val="00E765F2"/>
    <w:rsid w:val="00E76667"/>
    <w:rsid w:val="00E7667F"/>
    <w:rsid w:val="00E76697"/>
    <w:rsid w:val="00E7669A"/>
    <w:rsid w:val="00E76767"/>
    <w:rsid w:val="00E767A0"/>
    <w:rsid w:val="00E767BD"/>
    <w:rsid w:val="00E767C5"/>
    <w:rsid w:val="00E767D4"/>
    <w:rsid w:val="00E76821"/>
    <w:rsid w:val="00E76830"/>
    <w:rsid w:val="00E768B5"/>
    <w:rsid w:val="00E769A4"/>
    <w:rsid w:val="00E769FF"/>
    <w:rsid w:val="00E76A0C"/>
    <w:rsid w:val="00E76A37"/>
    <w:rsid w:val="00E76A48"/>
    <w:rsid w:val="00E76B22"/>
    <w:rsid w:val="00E76B74"/>
    <w:rsid w:val="00E76B99"/>
    <w:rsid w:val="00E76BBD"/>
    <w:rsid w:val="00E76C18"/>
    <w:rsid w:val="00E76CD7"/>
    <w:rsid w:val="00E76CF1"/>
    <w:rsid w:val="00E76D2B"/>
    <w:rsid w:val="00E76D2C"/>
    <w:rsid w:val="00E76D52"/>
    <w:rsid w:val="00E76D71"/>
    <w:rsid w:val="00E76DA4"/>
    <w:rsid w:val="00E76DE4"/>
    <w:rsid w:val="00E76DEA"/>
    <w:rsid w:val="00E76EA8"/>
    <w:rsid w:val="00E76F1B"/>
    <w:rsid w:val="00E76F34"/>
    <w:rsid w:val="00E76F43"/>
    <w:rsid w:val="00E76F8E"/>
    <w:rsid w:val="00E770DB"/>
    <w:rsid w:val="00E77129"/>
    <w:rsid w:val="00E77142"/>
    <w:rsid w:val="00E77145"/>
    <w:rsid w:val="00E77172"/>
    <w:rsid w:val="00E77187"/>
    <w:rsid w:val="00E77256"/>
    <w:rsid w:val="00E77294"/>
    <w:rsid w:val="00E772E1"/>
    <w:rsid w:val="00E772FF"/>
    <w:rsid w:val="00E7730C"/>
    <w:rsid w:val="00E77330"/>
    <w:rsid w:val="00E77374"/>
    <w:rsid w:val="00E7737C"/>
    <w:rsid w:val="00E7745F"/>
    <w:rsid w:val="00E774D4"/>
    <w:rsid w:val="00E774DF"/>
    <w:rsid w:val="00E774E8"/>
    <w:rsid w:val="00E77554"/>
    <w:rsid w:val="00E775DC"/>
    <w:rsid w:val="00E775FB"/>
    <w:rsid w:val="00E77607"/>
    <w:rsid w:val="00E77621"/>
    <w:rsid w:val="00E777BB"/>
    <w:rsid w:val="00E77898"/>
    <w:rsid w:val="00E779DA"/>
    <w:rsid w:val="00E77A80"/>
    <w:rsid w:val="00E77AFF"/>
    <w:rsid w:val="00E77B13"/>
    <w:rsid w:val="00E77B79"/>
    <w:rsid w:val="00E77B89"/>
    <w:rsid w:val="00E77C64"/>
    <w:rsid w:val="00E77C88"/>
    <w:rsid w:val="00E77C9C"/>
    <w:rsid w:val="00E77CAF"/>
    <w:rsid w:val="00E77D49"/>
    <w:rsid w:val="00E77D4D"/>
    <w:rsid w:val="00E77D63"/>
    <w:rsid w:val="00E77E5D"/>
    <w:rsid w:val="00E77E7D"/>
    <w:rsid w:val="00E77E99"/>
    <w:rsid w:val="00E77F0E"/>
    <w:rsid w:val="00E77F84"/>
    <w:rsid w:val="00E77FE6"/>
    <w:rsid w:val="00E800BD"/>
    <w:rsid w:val="00E800D9"/>
    <w:rsid w:val="00E800DD"/>
    <w:rsid w:val="00E8012B"/>
    <w:rsid w:val="00E801F1"/>
    <w:rsid w:val="00E80202"/>
    <w:rsid w:val="00E802FC"/>
    <w:rsid w:val="00E8032B"/>
    <w:rsid w:val="00E80337"/>
    <w:rsid w:val="00E80371"/>
    <w:rsid w:val="00E8038F"/>
    <w:rsid w:val="00E80396"/>
    <w:rsid w:val="00E803AD"/>
    <w:rsid w:val="00E80440"/>
    <w:rsid w:val="00E80458"/>
    <w:rsid w:val="00E804BC"/>
    <w:rsid w:val="00E804D1"/>
    <w:rsid w:val="00E8055F"/>
    <w:rsid w:val="00E80593"/>
    <w:rsid w:val="00E80599"/>
    <w:rsid w:val="00E805BF"/>
    <w:rsid w:val="00E805C8"/>
    <w:rsid w:val="00E806DC"/>
    <w:rsid w:val="00E806E4"/>
    <w:rsid w:val="00E80748"/>
    <w:rsid w:val="00E807C7"/>
    <w:rsid w:val="00E80859"/>
    <w:rsid w:val="00E808A4"/>
    <w:rsid w:val="00E808D2"/>
    <w:rsid w:val="00E808E4"/>
    <w:rsid w:val="00E809C3"/>
    <w:rsid w:val="00E809E0"/>
    <w:rsid w:val="00E80A05"/>
    <w:rsid w:val="00E80A3F"/>
    <w:rsid w:val="00E80A7D"/>
    <w:rsid w:val="00E80ACB"/>
    <w:rsid w:val="00E80B0B"/>
    <w:rsid w:val="00E80B36"/>
    <w:rsid w:val="00E80B3A"/>
    <w:rsid w:val="00E80BF8"/>
    <w:rsid w:val="00E80C5A"/>
    <w:rsid w:val="00E80C68"/>
    <w:rsid w:val="00E80C81"/>
    <w:rsid w:val="00E80CC6"/>
    <w:rsid w:val="00E80D4C"/>
    <w:rsid w:val="00E80E5B"/>
    <w:rsid w:val="00E80EA5"/>
    <w:rsid w:val="00E80EDA"/>
    <w:rsid w:val="00E80F5B"/>
    <w:rsid w:val="00E80F6C"/>
    <w:rsid w:val="00E80FAD"/>
    <w:rsid w:val="00E80FB6"/>
    <w:rsid w:val="00E81069"/>
    <w:rsid w:val="00E810B4"/>
    <w:rsid w:val="00E81109"/>
    <w:rsid w:val="00E8111A"/>
    <w:rsid w:val="00E8116F"/>
    <w:rsid w:val="00E811AF"/>
    <w:rsid w:val="00E811D4"/>
    <w:rsid w:val="00E81208"/>
    <w:rsid w:val="00E81223"/>
    <w:rsid w:val="00E8122D"/>
    <w:rsid w:val="00E8125B"/>
    <w:rsid w:val="00E8129E"/>
    <w:rsid w:val="00E812A0"/>
    <w:rsid w:val="00E813DB"/>
    <w:rsid w:val="00E813E8"/>
    <w:rsid w:val="00E81484"/>
    <w:rsid w:val="00E814C7"/>
    <w:rsid w:val="00E814D6"/>
    <w:rsid w:val="00E814D7"/>
    <w:rsid w:val="00E814DD"/>
    <w:rsid w:val="00E8158E"/>
    <w:rsid w:val="00E8159B"/>
    <w:rsid w:val="00E8162B"/>
    <w:rsid w:val="00E8165E"/>
    <w:rsid w:val="00E81695"/>
    <w:rsid w:val="00E8169E"/>
    <w:rsid w:val="00E816B3"/>
    <w:rsid w:val="00E81727"/>
    <w:rsid w:val="00E81817"/>
    <w:rsid w:val="00E8182D"/>
    <w:rsid w:val="00E8183E"/>
    <w:rsid w:val="00E8186E"/>
    <w:rsid w:val="00E81882"/>
    <w:rsid w:val="00E8188E"/>
    <w:rsid w:val="00E81933"/>
    <w:rsid w:val="00E81972"/>
    <w:rsid w:val="00E819ED"/>
    <w:rsid w:val="00E81A15"/>
    <w:rsid w:val="00E81A1F"/>
    <w:rsid w:val="00E81A62"/>
    <w:rsid w:val="00E81A76"/>
    <w:rsid w:val="00E81B28"/>
    <w:rsid w:val="00E81B48"/>
    <w:rsid w:val="00E81B90"/>
    <w:rsid w:val="00E81BD9"/>
    <w:rsid w:val="00E81BEF"/>
    <w:rsid w:val="00E81C20"/>
    <w:rsid w:val="00E81C51"/>
    <w:rsid w:val="00E81CFC"/>
    <w:rsid w:val="00E81D6A"/>
    <w:rsid w:val="00E81D7A"/>
    <w:rsid w:val="00E81DC6"/>
    <w:rsid w:val="00E81E02"/>
    <w:rsid w:val="00E81E57"/>
    <w:rsid w:val="00E81ED1"/>
    <w:rsid w:val="00E81FB0"/>
    <w:rsid w:val="00E81FCF"/>
    <w:rsid w:val="00E82074"/>
    <w:rsid w:val="00E8207D"/>
    <w:rsid w:val="00E820FB"/>
    <w:rsid w:val="00E820FF"/>
    <w:rsid w:val="00E821B6"/>
    <w:rsid w:val="00E82201"/>
    <w:rsid w:val="00E82207"/>
    <w:rsid w:val="00E8220C"/>
    <w:rsid w:val="00E82252"/>
    <w:rsid w:val="00E82254"/>
    <w:rsid w:val="00E82324"/>
    <w:rsid w:val="00E823AE"/>
    <w:rsid w:val="00E82411"/>
    <w:rsid w:val="00E8256C"/>
    <w:rsid w:val="00E8257D"/>
    <w:rsid w:val="00E825FC"/>
    <w:rsid w:val="00E8268D"/>
    <w:rsid w:val="00E826FB"/>
    <w:rsid w:val="00E827CC"/>
    <w:rsid w:val="00E827D4"/>
    <w:rsid w:val="00E8285C"/>
    <w:rsid w:val="00E8285F"/>
    <w:rsid w:val="00E828AE"/>
    <w:rsid w:val="00E828CD"/>
    <w:rsid w:val="00E828D1"/>
    <w:rsid w:val="00E828EA"/>
    <w:rsid w:val="00E828F7"/>
    <w:rsid w:val="00E8290E"/>
    <w:rsid w:val="00E82953"/>
    <w:rsid w:val="00E82984"/>
    <w:rsid w:val="00E8298B"/>
    <w:rsid w:val="00E829BF"/>
    <w:rsid w:val="00E829C8"/>
    <w:rsid w:val="00E82A5C"/>
    <w:rsid w:val="00E82A64"/>
    <w:rsid w:val="00E82AC1"/>
    <w:rsid w:val="00E82BDE"/>
    <w:rsid w:val="00E82C32"/>
    <w:rsid w:val="00E82C5E"/>
    <w:rsid w:val="00E82C84"/>
    <w:rsid w:val="00E82CAE"/>
    <w:rsid w:val="00E82CD3"/>
    <w:rsid w:val="00E82D08"/>
    <w:rsid w:val="00E82D58"/>
    <w:rsid w:val="00E82DD3"/>
    <w:rsid w:val="00E82DE3"/>
    <w:rsid w:val="00E82DFD"/>
    <w:rsid w:val="00E82E05"/>
    <w:rsid w:val="00E82EB9"/>
    <w:rsid w:val="00E82EC3"/>
    <w:rsid w:val="00E82F06"/>
    <w:rsid w:val="00E82F7E"/>
    <w:rsid w:val="00E83019"/>
    <w:rsid w:val="00E83099"/>
    <w:rsid w:val="00E830C5"/>
    <w:rsid w:val="00E830F7"/>
    <w:rsid w:val="00E8313E"/>
    <w:rsid w:val="00E831DD"/>
    <w:rsid w:val="00E831EC"/>
    <w:rsid w:val="00E83200"/>
    <w:rsid w:val="00E8320B"/>
    <w:rsid w:val="00E83213"/>
    <w:rsid w:val="00E83227"/>
    <w:rsid w:val="00E8327F"/>
    <w:rsid w:val="00E83296"/>
    <w:rsid w:val="00E83396"/>
    <w:rsid w:val="00E833C6"/>
    <w:rsid w:val="00E833CC"/>
    <w:rsid w:val="00E833D0"/>
    <w:rsid w:val="00E833FB"/>
    <w:rsid w:val="00E83408"/>
    <w:rsid w:val="00E8348A"/>
    <w:rsid w:val="00E8354C"/>
    <w:rsid w:val="00E835BF"/>
    <w:rsid w:val="00E835C7"/>
    <w:rsid w:val="00E835FB"/>
    <w:rsid w:val="00E83667"/>
    <w:rsid w:val="00E83789"/>
    <w:rsid w:val="00E837E0"/>
    <w:rsid w:val="00E837E1"/>
    <w:rsid w:val="00E838A3"/>
    <w:rsid w:val="00E83929"/>
    <w:rsid w:val="00E83956"/>
    <w:rsid w:val="00E83996"/>
    <w:rsid w:val="00E839E9"/>
    <w:rsid w:val="00E83A67"/>
    <w:rsid w:val="00E83A81"/>
    <w:rsid w:val="00E83AEF"/>
    <w:rsid w:val="00E83B28"/>
    <w:rsid w:val="00E83BB1"/>
    <w:rsid w:val="00E83BCB"/>
    <w:rsid w:val="00E83BF5"/>
    <w:rsid w:val="00E83C6B"/>
    <w:rsid w:val="00E83CCD"/>
    <w:rsid w:val="00E83CD5"/>
    <w:rsid w:val="00E83CEF"/>
    <w:rsid w:val="00E83D01"/>
    <w:rsid w:val="00E83DAD"/>
    <w:rsid w:val="00E83EA0"/>
    <w:rsid w:val="00E83EFA"/>
    <w:rsid w:val="00E83F54"/>
    <w:rsid w:val="00E83F78"/>
    <w:rsid w:val="00E83FD4"/>
    <w:rsid w:val="00E84192"/>
    <w:rsid w:val="00E841CA"/>
    <w:rsid w:val="00E8421F"/>
    <w:rsid w:val="00E84235"/>
    <w:rsid w:val="00E8429D"/>
    <w:rsid w:val="00E842CB"/>
    <w:rsid w:val="00E842D7"/>
    <w:rsid w:val="00E842DC"/>
    <w:rsid w:val="00E842E2"/>
    <w:rsid w:val="00E84357"/>
    <w:rsid w:val="00E84370"/>
    <w:rsid w:val="00E8454A"/>
    <w:rsid w:val="00E845C9"/>
    <w:rsid w:val="00E84661"/>
    <w:rsid w:val="00E8468A"/>
    <w:rsid w:val="00E846A6"/>
    <w:rsid w:val="00E846B5"/>
    <w:rsid w:val="00E84740"/>
    <w:rsid w:val="00E84823"/>
    <w:rsid w:val="00E84894"/>
    <w:rsid w:val="00E84A85"/>
    <w:rsid w:val="00E84A92"/>
    <w:rsid w:val="00E84A9D"/>
    <w:rsid w:val="00E84AA4"/>
    <w:rsid w:val="00E84ADF"/>
    <w:rsid w:val="00E84AF3"/>
    <w:rsid w:val="00E84B3F"/>
    <w:rsid w:val="00E84B93"/>
    <w:rsid w:val="00E84C14"/>
    <w:rsid w:val="00E84C18"/>
    <w:rsid w:val="00E84C1C"/>
    <w:rsid w:val="00E84C46"/>
    <w:rsid w:val="00E84C72"/>
    <w:rsid w:val="00E84CA9"/>
    <w:rsid w:val="00E84CB1"/>
    <w:rsid w:val="00E84D62"/>
    <w:rsid w:val="00E84DA8"/>
    <w:rsid w:val="00E84E04"/>
    <w:rsid w:val="00E84E5B"/>
    <w:rsid w:val="00E84E8A"/>
    <w:rsid w:val="00E84ECB"/>
    <w:rsid w:val="00E84EF6"/>
    <w:rsid w:val="00E84F1A"/>
    <w:rsid w:val="00E850AB"/>
    <w:rsid w:val="00E85145"/>
    <w:rsid w:val="00E85174"/>
    <w:rsid w:val="00E85180"/>
    <w:rsid w:val="00E85212"/>
    <w:rsid w:val="00E8521D"/>
    <w:rsid w:val="00E85224"/>
    <w:rsid w:val="00E85291"/>
    <w:rsid w:val="00E852BD"/>
    <w:rsid w:val="00E852D8"/>
    <w:rsid w:val="00E85356"/>
    <w:rsid w:val="00E853AD"/>
    <w:rsid w:val="00E853C0"/>
    <w:rsid w:val="00E85446"/>
    <w:rsid w:val="00E85467"/>
    <w:rsid w:val="00E85486"/>
    <w:rsid w:val="00E854BC"/>
    <w:rsid w:val="00E854CC"/>
    <w:rsid w:val="00E85578"/>
    <w:rsid w:val="00E85586"/>
    <w:rsid w:val="00E8559C"/>
    <w:rsid w:val="00E855F2"/>
    <w:rsid w:val="00E85635"/>
    <w:rsid w:val="00E85658"/>
    <w:rsid w:val="00E8566F"/>
    <w:rsid w:val="00E85698"/>
    <w:rsid w:val="00E856EE"/>
    <w:rsid w:val="00E856FA"/>
    <w:rsid w:val="00E857AD"/>
    <w:rsid w:val="00E857D1"/>
    <w:rsid w:val="00E857E9"/>
    <w:rsid w:val="00E857FB"/>
    <w:rsid w:val="00E8583D"/>
    <w:rsid w:val="00E85898"/>
    <w:rsid w:val="00E8593B"/>
    <w:rsid w:val="00E85995"/>
    <w:rsid w:val="00E85A01"/>
    <w:rsid w:val="00E85A2B"/>
    <w:rsid w:val="00E85A44"/>
    <w:rsid w:val="00E85AC3"/>
    <w:rsid w:val="00E85B22"/>
    <w:rsid w:val="00E85B56"/>
    <w:rsid w:val="00E85B5A"/>
    <w:rsid w:val="00E85B90"/>
    <w:rsid w:val="00E85BF0"/>
    <w:rsid w:val="00E85C1A"/>
    <w:rsid w:val="00E85C9D"/>
    <w:rsid w:val="00E85E26"/>
    <w:rsid w:val="00E85E4D"/>
    <w:rsid w:val="00E85EE0"/>
    <w:rsid w:val="00E85EF9"/>
    <w:rsid w:val="00E85F2E"/>
    <w:rsid w:val="00E85F52"/>
    <w:rsid w:val="00E85F54"/>
    <w:rsid w:val="00E8600A"/>
    <w:rsid w:val="00E86032"/>
    <w:rsid w:val="00E86061"/>
    <w:rsid w:val="00E86069"/>
    <w:rsid w:val="00E860DB"/>
    <w:rsid w:val="00E86188"/>
    <w:rsid w:val="00E86284"/>
    <w:rsid w:val="00E86398"/>
    <w:rsid w:val="00E86399"/>
    <w:rsid w:val="00E863CD"/>
    <w:rsid w:val="00E863D9"/>
    <w:rsid w:val="00E863DC"/>
    <w:rsid w:val="00E863E3"/>
    <w:rsid w:val="00E863EA"/>
    <w:rsid w:val="00E863FD"/>
    <w:rsid w:val="00E86415"/>
    <w:rsid w:val="00E86431"/>
    <w:rsid w:val="00E86483"/>
    <w:rsid w:val="00E864B6"/>
    <w:rsid w:val="00E86509"/>
    <w:rsid w:val="00E8650C"/>
    <w:rsid w:val="00E86513"/>
    <w:rsid w:val="00E86588"/>
    <w:rsid w:val="00E865F5"/>
    <w:rsid w:val="00E86631"/>
    <w:rsid w:val="00E866B2"/>
    <w:rsid w:val="00E866F5"/>
    <w:rsid w:val="00E8676F"/>
    <w:rsid w:val="00E867BA"/>
    <w:rsid w:val="00E867C9"/>
    <w:rsid w:val="00E86819"/>
    <w:rsid w:val="00E86870"/>
    <w:rsid w:val="00E8687B"/>
    <w:rsid w:val="00E86889"/>
    <w:rsid w:val="00E868CD"/>
    <w:rsid w:val="00E868D2"/>
    <w:rsid w:val="00E8691F"/>
    <w:rsid w:val="00E86977"/>
    <w:rsid w:val="00E86A05"/>
    <w:rsid w:val="00E86B15"/>
    <w:rsid w:val="00E86B1E"/>
    <w:rsid w:val="00E86B24"/>
    <w:rsid w:val="00E86B7D"/>
    <w:rsid w:val="00E86C29"/>
    <w:rsid w:val="00E86C34"/>
    <w:rsid w:val="00E86C6D"/>
    <w:rsid w:val="00E86CB5"/>
    <w:rsid w:val="00E86DCE"/>
    <w:rsid w:val="00E86ED3"/>
    <w:rsid w:val="00E86F21"/>
    <w:rsid w:val="00E86F2D"/>
    <w:rsid w:val="00E86F62"/>
    <w:rsid w:val="00E86F8B"/>
    <w:rsid w:val="00E87001"/>
    <w:rsid w:val="00E87005"/>
    <w:rsid w:val="00E8701D"/>
    <w:rsid w:val="00E87032"/>
    <w:rsid w:val="00E87058"/>
    <w:rsid w:val="00E87074"/>
    <w:rsid w:val="00E87078"/>
    <w:rsid w:val="00E8712E"/>
    <w:rsid w:val="00E8714D"/>
    <w:rsid w:val="00E8715D"/>
    <w:rsid w:val="00E8716B"/>
    <w:rsid w:val="00E871CA"/>
    <w:rsid w:val="00E871E8"/>
    <w:rsid w:val="00E87252"/>
    <w:rsid w:val="00E87285"/>
    <w:rsid w:val="00E87290"/>
    <w:rsid w:val="00E872AB"/>
    <w:rsid w:val="00E872D2"/>
    <w:rsid w:val="00E872D5"/>
    <w:rsid w:val="00E872E0"/>
    <w:rsid w:val="00E872F8"/>
    <w:rsid w:val="00E87306"/>
    <w:rsid w:val="00E8734F"/>
    <w:rsid w:val="00E8739E"/>
    <w:rsid w:val="00E873B3"/>
    <w:rsid w:val="00E87403"/>
    <w:rsid w:val="00E874A3"/>
    <w:rsid w:val="00E87503"/>
    <w:rsid w:val="00E8750A"/>
    <w:rsid w:val="00E87588"/>
    <w:rsid w:val="00E875E5"/>
    <w:rsid w:val="00E876B1"/>
    <w:rsid w:val="00E876BE"/>
    <w:rsid w:val="00E876CF"/>
    <w:rsid w:val="00E876FD"/>
    <w:rsid w:val="00E87778"/>
    <w:rsid w:val="00E8778C"/>
    <w:rsid w:val="00E877DC"/>
    <w:rsid w:val="00E87887"/>
    <w:rsid w:val="00E878DA"/>
    <w:rsid w:val="00E8791B"/>
    <w:rsid w:val="00E87A0E"/>
    <w:rsid w:val="00E87A2D"/>
    <w:rsid w:val="00E87AC3"/>
    <w:rsid w:val="00E87AE0"/>
    <w:rsid w:val="00E87BAD"/>
    <w:rsid w:val="00E87BFA"/>
    <w:rsid w:val="00E87CF8"/>
    <w:rsid w:val="00E87CFD"/>
    <w:rsid w:val="00E87D00"/>
    <w:rsid w:val="00E87D13"/>
    <w:rsid w:val="00E87DA4"/>
    <w:rsid w:val="00E87ECB"/>
    <w:rsid w:val="00E87ED3"/>
    <w:rsid w:val="00E87EEC"/>
    <w:rsid w:val="00E87F8D"/>
    <w:rsid w:val="00E9001F"/>
    <w:rsid w:val="00E90064"/>
    <w:rsid w:val="00E900A4"/>
    <w:rsid w:val="00E900F5"/>
    <w:rsid w:val="00E90160"/>
    <w:rsid w:val="00E90220"/>
    <w:rsid w:val="00E9022F"/>
    <w:rsid w:val="00E902A7"/>
    <w:rsid w:val="00E902E2"/>
    <w:rsid w:val="00E902EB"/>
    <w:rsid w:val="00E902F2"/>
    <w:rsid w:val="00E902F9"/>
    <w:rsid w:val="00E9031D"/>
    <w:rsid w:val="00E9032A"/>
    <w:rsid w:val="00E90367"/>
    <w:rsid w:val="00E9036D"/>
    <w:rsid w:val="00E90393"/>
    <w:rsid w:val="00E90460"/>
    <w:rsid w:val="00E90471"/>
    <w:rsid w:val="00E904C7"/>
    <w:rsid w:val="00E90520"/>
    <w:rsid w:val="00E90570"/>
    <w:rsid w:val="00E9058E"/>
    <w:rsid w:val="00E905C4"/>
    <w:rsid w:val="00E905DA"/>
    <w:rsid w:val="00E90618"/>
    <w:rsid w:val="00E90666"/>
    <w:rsid w:val="00E90698"/>
    <w:rsid w:val="00E906A9"/>
    <w:rsid w:val="00E906EA"/>
    <w:rsid w:val="00E9071C"/>
    <w:rsid w:val="00E90799"/>
    <w:rsid w:val="00E907BE"/>
    <w:rsid w:val="00E9081D"/>
    <w:rsid w:val="00E90880"/>
    <w:rsid w:val="00E90908"/>
    <w:rsid w:val="00E909F6"/>
    <w:rsid w:val="00E90A6E"/>
    <w:rsid w:val="00E90AAD"/>
    <w:rsid w:val="00E90ABE"/>
    <w:rsid w:val="00E90B48"/>
    <w:rsid w:val="00E90B69"/>
    <w:rsid w:val="00E90BEE"/>
    <w:rsid w:val="00E90BFC"/>
    <w:rsid w:val="00E90C20"/>
    <w:rsid w:val="00E90C78"/>
    <w:rsid w:val="00E90D12"/>
    <w:rsid w:val="00E90D69"/>
    <w:rsid w:val="00E90D73"/>
    <w:rsid w:val="00E90DE3"/>
    <w:rsid w:val="00E90E25"/>
    <w:rsid w:val="00E90E8C"/>
    <w:rsid w:val="00E90FE8"/>
    <w:rsid w:val="00E91028"/>
    <w:rsid w:val="00E9102D"/>
    <w:rsid w:val="00E91120"/>
    <w:rsid w:val="00E91260"/>
    <w:rsid w:val="00E9128F"/>
    <w:rsid w:val="00E9137B"/>
    <w:rsid w:val="00E913A7"/>
    <w:rsid w:val="00E913C1"/>
    <w:rsid w:val="00E91584"/>
    <w:rsid w:val="00E916AD"/>
    <w:rsid w:val="00E916BD"/>
    <w:rsid w:val="00E916FE"/>
    <w:rsid w:val="00E9175A"/>
    <w:rsid w:val="00E91775"/>
    <w:rsid w:val="00E917BC"/>
    <w:rsid w:val="00E917BE"/>
    <w:rsid w:val="00E917D8"/>
    <w:rsid w:val="00E91871"/>
    <w:rsid w:val="00E918BD"/>
    <w:rsid w:val="00E918E6"/>
    <w:rsid w:val="00E91950"/>
    <w:rsid w:val="00E919C2"/>
    <w:rsid w:val="00E91AF2"/>
    <w:rsid w:val="00E91B0B"/>
    <w:rsid w:val="00E91B3B"/>
    <w:rsid w:val="00E91B44"/>
    <w:rsid w:val="00E91C0F"/>
    <w:rsid w:val="00E91C7D"/>
    <w:rsid w:val="00E91D0E"/>
    <w:rsid w:val="00E91D59"/>
    <w:rsid w:val="00E91DD7"/>
    <w:rsid w:val="00E91F3C"/>
    <w:rsid w:val="00E92051"/>
    <w:rsid w:val="00E9206B"/>
    <w:rsid w:val="00E92126"/>
    <w:rsid w:val="00E9214F"/>
    <w:rsid w:val="00E9216D"/>
    <w:rsid w:val="00E921B0"/>
    <w:rsid w:val="00E921B6"/>
    <w:rsid w:val="00E921C4"/>
    <w:rsid w:val="00E9221D"/>
    <w:rsid w:val="00E92230"/>
    <w:rsid w:val="00E92275"/>
    <w:rsid w:val="00E9229A"/>
    <w:rsid w:val="00E922A5"/>
    <w:rsid w:val="00E922ED"/>
    <w:rsid w:val="00E92362"/>
    <w:rsid w:val="00E92394"/>
    <w:rsid w:val="00E924A8"/>
    <w:rsid w:val="00E92500"/>
    <w:rsid w:val="00E92520"/>
    <w:rsid w:val="00E92548"/>
    <w:rsid w:val="00E925A3"/>
    <w:rsid w:val="00E925CA"/>
    <w:rsid w:val="00E92615"/>
    <w:rsid w:val="00E92774"/>
    <w:rsid w:val="00E927B4"/>
    <w:rsid w:val="00E927EC"/>
    <w:rsid w:val="00E927F0"/>
    <w:rsid w:val="00E9281A"/>
    <w:rsid w:val="00E92861"/>
    <w:rsid w:val="00E928F4"/>
    <w:rsid w:val="00E92901"/>
    <w:rsid w:val="00E92944"/>
    <w:rsid w:val="00E92995"/>
    <w:rsid w:val="00E92998"/>
    <w:rsid w:val="00E929C4"/>
    <w:rsid w:val="00E92A85"/>
    <w:rsid w:val="00E92ADB"/>
    <w:rsid w:val="00E92C7A"/>
    <w:rsid w:val="00E92D1F"/>
    <w:rsid w:val="00E92D26"/>
    <w:rsid w:val="00E92D74"/>
    <w:rsid w:val="00E92D9B"/>
    <w:rsid w:val="00E92E29"/>
    <w:rsid w:val="00E92E4C"/>
    <w:rsid w:val="00E92EB7"/>
    <w:rsid w:val="00E92EDA"/>
    <w:rsid w:val="00E92FE0"/>
    <w:rsid w:val="00E9301F"/>
    <w:rsid w:val="00E93053"/>
    <w:rsid w:val="00E93059"/>
    <w:rsid w:val="00E9313D"/>
    <w:rsid w:val="00E931EB"/>
    <w:rsid w:val="00E9325A"/>
    <w:rsid w:val="00E9329D"/>
    <w:rsid w:val="00E932BF"/>
    <w:rsid w:val="00E932D1"/>
    <w:rsid w:val="00E933F5"/>
    <w:rsid w:val="00E93450"/>
    <w:rsid w:val="00E934B7"/>
    <w:rsid w:val="00E934D9"/>
    <w:rsid w:val="00E934E7"/>
    <w:rsid w:val="00E93583"/>
    <w:rsid w:val="00E935C9"/>
    <w:rsid w:val="00E935ED"/>
    <w:rsid w:val="00E93643"/>
    <w:rsid w:val="00E936A8"/>
    <w:rsid w:val="00E936F8"/>
    <w:rsid w:val="00E93777"/>
    <w:rsid w:val="00E93778"/>
    <w:rsid w:val="00E937A6"/>
    <w:rsid w:val="00E937D6"/>
    <w:rsid w:val="00E938C7"/>
    <w:rsid w:val="00E938FA"/>
    <w:rsid w:val="00E939C7"/>
    <w:rsid w:val="00E93AE8"/>
    <w:rsid w:val="00E93B07"/>
    <w:rsid w:val="00E93B2F"/>
    <w:rsid w:val="00E93B55"/>
    <w:rsid w:val="00E93B70"/>
    <w:rsid w:val="00E93BA9"/>
    <w:rsid w:val="00E93BF1"/>
    <w:rsid w:val="00E93BF4"/>
    <w:rsid w:val="00E93C14"/>
    <w:rsid w:val="00E93C7C"/>
    <w:rsid w:val="00E93CAC"/>
    <w:rsid w:val="00E93CBE"/>
    <w:rsid w:val="00E93CC9"/>
    <w:rsid w:val="00E93CE8"/>
    <w:rsid w:val="00E93DD6"/>
    <w:rsid w:val="00E93DE8"/>
    <w:rsid w:val="00E93E57"/>
    <w:rsid w:val="00E93E89"/>
    <w:rsid w:val="00E93EC4"/>
    <w:rsid w:val="00E93EF4"/>
    <w:rsid w:val="00E93F01"/>
    <w:rsid w:val="00E93F42"/>
    <w:rsid w:val="00E93FAA"/>
    <w:rsid w:val="00E93FE5"/>
    <w:rsid w:val="00E94021"/>
    <w:rsid w:val="00E940EB"/>
    <w:rsid w:val="00E941D9"/>
    <w:rsid w:val="00E94217"/>
    <w:rsid w:val="00E942B6"/>
    <w:rsid w:val="00E942C5"/>
    <w:rsid w:val="00E94376"/>
    <w:rsid w:val="00E943BB"/>
    <w:rsid w:val="00E943DB"/>
    <w:rsid w:val="00E94425"/>
    <w:rsid w:val="00E94464"/>
    <w:rsid w:val="00E94483"/>
    <w:rsid w:val="00E9452F"/>
    <w:rsid w:val="00E945C0"/>
    <w:rsid w:val="00E9462F"/>
    <w:rsid w:val="00E94647"/>
    <w:rsid w:val="00E94684"/>
    <w:rsid w:val="00E946A9"/>
    <w:rsid w:val="00E9474C"/>
    <w:rsid w:val="00E9483F"/>
    <w:rsid w:val="00E94884"/>
    <w:rsid w:val="00E9491E"/>
    <w:rsid w:val="00E94927"/>
    <w:rsid w:val="00E94939"/>
    <w:rsid w:val="00E9497F"/>
    <w:rsid w:val="00E94B0A"/>
    <w:rsid w:val="00E94B3B"/>
    <w:rsid w:val="00E94B6E"/>
    <w:rsid w:val="00E94B9B"/>
    <w:rsid w:val="00E94C39"/>
    <w:rsid w:val="00E94C46"/>
    <w:rsid w:val="00E94C75"/>
    <w:rsid w:val="00E94D02"/>
    <w:rsid w:val="00E94D3C"/>
    <w:rsid w:val="00E94DD2"/>
    <w:rsid w:val="00E94E0B"/>
    <w:rsid w:val="00E94E31"/>
    <w:rsid w:val="00E94E6E"/>
    <w:rsid w:val="00E94EC9"/>
    <w:rsid w:val="00E94ED1"/>
    <w:rsid w:val="00E94EF3"/>
    <w:rsid w:val="00E94F14"/>
    <w:rsid w:val="00E94FE9"/>
    <w:rsid w:val="00E9500D"/>
    <w:rsid w:val="00E9506E"/>
    <w:rsid w:val="00E9508A"/>
    <w:rsid w:val="00E95094"/>
    <w:rsid w:val="00E950A3"/>
    <w:rsid w:val="00E95119"/>
    <w:rsid w:val="00E95120"/>
    <w:rsid w:val="00E95122"/>
    <w:rsid w:val="00E95144"/>
    <w:rsid w:val="00E951A9"/>
    <w:rsid w:val="00E951CA"/>
    <w:rsid w:val="00E951F4"/>
    <w:rsid w:val="00E95223"/>
    <w:rsid w:val="00E9525E"/>
    <w:rsid w:val="00E952BA"/>
    <w:rsid w:val="00E952EF"/>
    <w:rsid w:val="00E953AC"/>
    <w:rsid w:val="00E953B3"/>
    <w:rsid w:val="00E9542F"/>
    <w:rsid w:val="00E95438"/>
    <w:rsid w:val="00E9544C"/>
    <w:rsid w:val="00E95453"/>
    <w:rsid w:val="00E95466"/>
    <w:rsid w:val="00E95472"/>
    <w:rsid w:val="00E95497"/>
    <w:rsid w:val="00E95499"/>
    <w:rsid w:val="00E9549E"/>
    <w:rsid w:val="00E954DC"/>
    <w:rsid w:val="00E95501"/>
    <w:rsid w:val="00E95599"/>
    <w:rsid w:val="00E955A2"/>
    <w:rsid w:val="00E955AB"/>
    <w:rsid w:val="00E955DF"/>
    <w:rsid w:val="00E9560F"/>
    <w:rsid w:val="00E95628"/>
    <w:rsid w:val="00E95643"/>
    <w:rsid w:val="00E956DA"/>
    <w:rsid w:val="00E956E2"/>
    <w:rsid w:val="00E956F7"/>
    <w:rsid w:val="00E95734"/>
    <w:rsid w:val="00E9575E"/>
    <w:rsid w:val="00E95790"/>
    <w:rsid w:val="00E957FC"/>
    <w:rsid w:val="00E95816"/>
    <w:rsid w:val="00E95830"/>
    <w:rsid w:val="00E9585B"/>
    <w:rsid w:val="00E958AC"/>
    <w:rsid w:val="00E958D3"/>
    <w:rsid w:val="00E9595F"/>
    <w:rsid w:val="00E959AF"/>
    <w:rsid w:val="00E95A60"/>
    <w:rsid w:val="00E95A74"/>
    <w:rsid w:val="00E95A96"/>
    <w:rsid w:val="00E95ACB"/>
    <w:rsid w:val="00E95B0E"/>
    <w:rsid w:val="00E95B48"/>
    <w:rsid w:val="00E95B81"/>
    <w:rsid w:val="00E95BC8"/>
    <w:rsid w:val="00E95BE5"/>
    <w:rsid w:val="00E95BEE"/>
    <w:rsid w:val="00E95BEF"/>
    <w:rsid w:val="00E95C1D"/>
    <w:rsid w:val="00E95C2C"/>
    <w:rsid w:val="00E95C5D"/>
    <w:rsid w:val="00E95C96"/>
    <w:rsid w:val="00E95D2C"/>
    <w:rsid w:val="00E95D48"/>
    <w:rsid w:val="00E95DEF"/>
    <w:rsid w:val="00E95EAC"/>
    <w:rsid w:val="00E95ECA"/>
    <w:rsid w:val="00E95F2A"/>
    <w:rsid w:val="00E95F77"/>
    <w:rsid w:val="00E95FB7"/>
    <w:rsid w:val="00E95FDF"/>
    <w:rsid w:val="00E95FF0"/>
    <w:rsid w:val="00E960E1"/>
    <w:rsid w:val="00E9624E"/>
    <w:rsid w:val="00E96321"/>
    <w:rsid w:val="00E9632C"/>
    <w:rsid w:val="00E9642B"/>
    <w:rsid w:val="00E96485"/>
    <w:rsid w:val="00E964E0"/>
    <w:rsid w:val="00E96543"/>
    <w:rsid w:val="00E96549"/>
    <w:rsid w:val="00E9656E"/>
    <w:rsid w:val="00E965EF"/>
    <w:rsid w:val="00E96665"/>
    <w:rsid w:val="00E966BD"/>
    <w:rsid w:val="00E966DF"/>
    <w:rsid w:val="00E9673F"/>
    <w:rsid w:val="00E967E1"/>
    <w:rsid w:val="00E968A4"/>
    <w:rsid w:val="00E96925"/>
    <w:rsid w:val="00E96927"/>
    <w:rsid w:val="00E9697D"/>
    <w:rsid w:val="00E96A07"/>
    <w:rsid w:val="00E96A26"/>
    <w:rsid w:val="00E96A2B"/>
    <w:rsid w:val="00E96A3F"/>
    <w:rsid w:val="00E96A56"/>
    <w:rsid w:val="00E96BA9"/>
    <w:rsid w:val="00E96BEB"/>
    <w:rsid w:val="00E96C0B"/>
    <w:rsid w:val="00E96C3B"/>
    <w:rsid w:val="00E96CCA"/>
    <w:rsid w:val="00E96DFF"/>
    <w:rsid w:val="00E96ED2"/>
    <w:rsid w:val="00E96FB3"/>
    <w:rsid w:val="00E97000"/>
    <w:rsid w:val="00E97004"/>
    <w:rsid w:val="00E97008"/>
    <w:rsid w:val="00E97021"/>
    <w:rsid w:val="00E9702C"/>
    <w:rsid w:val="00E9709D"/>
    <w:rsid w:val="00E970BB"/>
    <w:rsid w:val="00E970ED"/>
    <w:rsid w:val="00E9710C"/>
    <w:rsid w:val="00E97120"/>
    <w:rsid w:val="00E97178"/>
    <w:rsid w:val="00E97220"/>
    <w:rsid w:val="00E9727B"/>
    <w:rsid w:val="00E97292"/>
    <w:rsid w:val="00E9730B"/>
    <w:rsid w:val="00E97341"/>
    <w:rsid w:val="00E974BB"/>
    <w:rsid w:val="00E97521"/>
    <w:rsid w:val="00E975E6"/>
    <w:rsid w:val="00E97652"/>
    <w:rsid w:val="00E97677"/>
    <w:rsid w:val="00E9767B"/>
    <w:rsid w:val="00E97680"/>
    <w:rsid w:val="00E97692"/>
    <w:rsid w:val="00E97717"/>
    <w:rsid w:val="00E97781"/>
    <w:rsid w:val="00E97838"/>
    <w:rsid w:val="00E97851"/>
    <w:rsid w:val="00E978E0"/>
    <w:rsid w:val="00E97912"/>
    <w:rsid w:val="00E9795D"/>
    <w:rsid w:val="00E9796E"/>
    <w:rsid w:val="00E97979"/>
    <w:rsid w:val="00E979AB"/>
    <w:rsid w:val="00E97A18"/>
    <w:rsid w:val="00E97AB3"/>
    <w:rsid w:val="00E97AC0"/>
    <w:rsid w:val="00E97B3B"/>
    <w:rsid w:val="00E97B6D"/>
    <w:rsid w:val="00E97B70"/>
    <w:rsid w:val="00E97B9B"/>
    <w:rsid w:val="00E97BE8"/>
    <w:rsid w:val="00E97C04"/>
    <w:rsid w:val="00E97C37"/>
    <w:rsid w:val="00E97C4B"/>
    <w:rsid w:val="00E97C6D"/>
    <w:rsid w:val="00E97C7C"/>
    <w:rsid w:val="00E97D41"/>
    <w:rsid w:val="00E97D78"/>
    <w:rsid w:val="00E97DC5"/>
    <w:rsid w:val="00E97E3B"/>
    <w:rsid w:val="00E97E45"/>
    <w:rsid w:val="00E97E7A"/>
    <w:rsid w:val="00E97F1A"/>
    <w:rsid w:val="00E97F24"/>
    <w:rsid w:val="00E97F6F"/>
    <w:rsid w:val="00E97F96"/>
    <w:rsid w:val="00E97F9D"/>
    <w:rsid w:val="00E97FB2"/>
    <w:rsid w:val="00E97FC7"/>
    <w:rsid w:val="00E97FE1"/>
    <w:rsid w:val="00EA00C6"/>
    <w:rsid w:val="00EA0108"/>
    <w:rsid w:val="00EA0120"/>
    <w:rsid w:val="00EA014E"/>
    <w:rsid w:val="00EA01ED"/>
    <w:rsid w:val="00EA0218"/>
    <w:rsid w:val="00EA0242"/>
    <w:rsid w:val="00EA0248"/>
    <w:rsid w:val="00EA0275"/>
    <w:rsid w:val="00EA0317"/>
    <w:rsid w:val="00EA0395"/>
    <w:rsid w:val="00EA03BB"/>
    <w:rsid w:val="00EA042A"/>
    <w:rsid w:val="00EA04BA"/>
    <w:rsid w:val="00EA04D8"/>
    <w:rsid w:val="00EA04E5"/>
    <w:rsid w:val="00EA0557"/>
    <w:rsid w:val="00EA059C"/>
    <w:rsid w:val="00EA05DC"/>
    <w:rsid w:val="00EA05FF"/>
    <w:rsid w:val="00EA0631"/>
    <w:rsid w:val="00EA065A"/>
    <w:rsid w:val="00EA071C"/>
    <w:rsid w:val="00EA0780"/>
    <w:rsid w:val="00EA083E"/>
    <w:rsid w:val="00EA0863"/>
    <w:rsid w:val="00EA0896"/>
    <w:rsid w:val="00EA0897"/>
    <w:rsid w:val="00EA089E"/>
    <w:rsid w:val="00EA0913"/>
    <w:rsid w:val="00EA0961"/>
    <w:rsid w:val="00EA097D"/>
    <w:rsid w:val="00EA098C"/>
    <w:rsid w:val="00EA0A27"/>
    <w:rsid w:val="00EA0AD8"/>
    <w:rsid w:val="00EA0B03"/>
    <w:rsid w:val="00EA0BD9"/>
    <w:rsid w:val="00EA0C07"/>
    <w:rsid w:val="00EA0C0A"/>
    <w:rsid w:val="00EA0C1F"/>
    <w:rsid w:val="00EA0C2B"/>
    <w:rsid w:val="00EA0D4B"/>
    <w:rsid w:val="00EA0DF9"/>
    <w:rsid w:val="00EA0E70"/>
    <w:rsid w:val="00EA0EA3"/>
    <w:rsid w:val="00EA0F09"/>
    <w:rsid w:val="00EA0F2A"/>
    <w:rsid w:val="00EA0F56"/>
    <w:rsid w:val="00EA0F84"/>
    <w:rsid w:val="00EA0FD6"/>
    <w:rsid w:val="00EA10B9"/>
    <w:rsid w:val="00EA10DB"/>
    <w:rsid w:val="00EA1174"/>
    <w:rsid w:val="00EA1182"/>
    <w:rsid w:val="00EA1219"/>
    <w:rsid w:val="00EA1226"/>
    <w:rsid w:val="00EA1275"/>
    <w:rsid w:val="00EA128C"/>
    <w:rsid w:val="00EA132F"/>
    <w:rsid w:val="00EA1392"/>
    <w:rsid w:val="00EA13D5"/>
    <w:rsid w:val="00EA1431"/>
    <w:rsid w:val="00EA1458"/>
    <w:rsid w:val="00EA153D"/>
    <w:rsid w:val="00EA1541"/>
    <w:rsid w:val="00EA1593"/>
    <w:rsid w:val="00EA162F"/>
    <w:rsid w:val="00EA1632"/>
    <w:rsid w:val="00EA16A1"/>
    <w:rsid w:val="00EA16AC"/>
    <w:rsid w:val="00EA1793"/>
    <w:rsid w:val="00EA17C3"/>
    <w:rsid w:val="00EA181B"/>
    <w:rsid w:val="00EA18CE"/>
    <w:rsid w:val="00EA18FF"/>
    <w:rsid w:val="00EA195E"/>
    <w:rsid w:val="00EA1A16"/>
    <w:rsid w:val="00EA1A19"/>
    <w:rsid w:val="00EA1A2C"/>
    <w:rsid w:val="00EA1A58"/>
    <w:rsid w:val="00EA1A73"/>
    <w:rsid w:val="00EA1AB2"/>
    <w:rsid w:val="00EA1ADF"/>
    <w:rsid w:val="00EA1AEB"/>
    <w:rsid w:val="00EA1AF4"/>
    <w:rsid w:val="00EA1B43"/>
    <w:rsid w:val="00EA1BBC"/>
    <w:rsid w:val="00EA1BE3"/>
    <w:rsid w:val="00EA1BF2"/>
    <w:rsid w:val="00EA1C13"/>
    <w:rsid w:val="00EA1C50"/>
    <w:rsid w:val="00EA1C56"/>
    <w:rsid w:val="00EA1C8C"/>
    <w:rsid w:val="00EA1CBD"/>
    <w:rsid w:val="00EA1CC9"/>
    <w:rsid w:val="00EA1CD7"/>
    <w:rsid w:val="00EA1D1F"/>
    <w:rsid w:val="00EA1D6F"/>
    <w:rsid w:val="00EA1D8C"/>
    <w:rsid w:val="00EA1E01"/>
    <w:rsid w:val="00EA1E22"/>
    <w:rsid w:val="00EA1E4C"/>
    <w:rsid w:val="00EA1E53"/>
    <w:rsid w:val="00EA1E5C"/>
    <w:rsid w:val="00EA1ED4"/>
    <w:rsid w:val="00EA1EEF"/>
    <w:rsid w:val="00EA1EF6"/>
    <w:rsid w:val="00EA1F04"/>
    <w:rsid w:val="00EA1F34"/>
    <w:rsid w:val="00EA1F48"/>
    <w:rsid w:val="00EA1F49"/>
    <w:rsid w:val="00EA1F5A"/>
    <w:rsid w:val="00EA1FD2"/>
    <w:rsid w:val="00EA200D"/>
    <w:rsid w:val="00EA2019"/>
    <w:rsid w:val="00EA2053"/>
    <w:rsid w:val="00EA208E"/>
    <w:rsid w:val="00EA20C3"/>
    <w:rsid w:val="00EA2135"/>
    <w:rsid w:val="00EA21A7"/>
    <w:rsid w:val="00EA2214"/>
    <w:rsid w:val="00EA2271"/>
    <w:rsid w:val="00EA22F4"/>
    <w:rsid w:val="00EA232D"/>
    <w:rsid w:val="00EA2392"/>
    <w:rsid w:val="00EA23E3"/>
    <w:rsid w:val="00EA23F4"/>
    <w:rsid w:val="00EA2458"/>
    <w:rsid w:val="00EA24A6"/>
    <w:rsid w:val="00EA2514"/>
    <w:rsid w:val="00EA254C"/>
    <w:rsid w:val="00EA255E"/>
    <w:rsid w:val="00EA256F"/>
    <w:rsid w:val="00EA263A"/>
    <w:rsid w:val="00EA2670"/>
    <w:rsid w:val="00EA2690"/>
    <w:rsid w:val="00EA27F2"/>
    <w:rsid w:val="00EA285F"/>
    <w:rsid w:val="00EA2922"/>
    <w:rsid w:val="00EA29D8"/>
    <w:rsid w:val="00EA29EB"/>
    <w:rsid w:val="00EA2A5C"/>
    <w:rsid w:val="00EA2A82"/>
    <w:rsid w:val="00EA2AAA"/>
    <w:rsid w:val="00EA2AE2"/>
    <w:rsid w:val="00EA2C83"/>
    <w:rsid w:val="00EA2C8B"/>
    <w:rsid w:val="00EA2CA6"/>
    <w:rsid w:val="00EA2E45"/>
    <w:rsid w:val="00EA2E81"/>
    <w:rsid w:val="00EA2EAD"/>
    <w:rsid w:val="00EA2ECC"/>
    <w:rsid w:val="00EA2F31"/>
    <w:rsid w:val="00EA2FC1"/>
    <w:rsid w:val="00EA3031"/>
    <w:rsid w:val="00EA30D5"/>
    <w:rsid w:val="00EA31B0"/>
    <w:rsid w:val="00EA3255"/>
    <w:rsid w:val="00EA326D"/>
    <w:rsid w:val="00EA326F"/>
    <w:rsid w:val="00EA3317"/>
    <w:rsid w:val="00EA334A"/>
    <w:rsid w:val="00EA33C5"/>
    <w:rsid w:val="00EA33D7"/>
    <w:rsid w:val="00EA3404"/>
    <w:rsid w:val="00EA3459"/>
    <w:rsid w:val="00EA34AF"/>
    <w:rsid w:val="00EA34E2"/>
    <w:rsid w:val="00EA354A"/>
    <w:rsid w:val="00EA3599"/>
    <w:rsid w:val="00EA3603"/>
    <w:rsid w:val="00EA3604"/>
    <w:rsid w:val="00EA36A4"/>
    <w:rsid w:val="00EA36B2"/>
    <w:rsid w:val="00EA36BF"/>
    <w:rsid w:val="00EA3796"/>
    <w:rsid w:val="00EA37C5"/>
    <w:rsid w:val="00EA37ED"/>
    <w:rsid w:val="00EA37F5"/>
    <w:rsid w:val="00EA3825"/>
    <w:rsid w:val="00EA3832"/>
    <w:rsid w:val="00EA3879"/>
    <w:rsid w:val="00EA397A"/>
    <w:rsid w:val="00EA39DA"/>
    <w:rsid w:val="00EA3A5D"/>
    <w:rsid w:val="00EA3A8F"/>
    <w:rsid w:val="00EA3AFF"/>
    <w:rsid w:val="00EA3B78"/>
    <w:rsid w:val="00EA3BF9"/>
    <w:rsid w:val="00EA3C20"/>
    <w:rsid w:val="00EA3D32"/>
    <w:rsid w:val="00EA3D3B"/>
    <w:rsid w:val="00EA3DB8"/>
    <w:rsid w:val="00EA3E76"/>
    <w:rsid w:val="00EA3E78"/>
    <w:rsid w:val="00EA3EB1"/>
    <w:rsid w:val="00EA3EBB"/>
    <w:rsid w:val="00EA3F05"/>
    <w:rsid w:val="00EA3F33"/>
    <w:rsid w:val="00EA3F54"/>
    <w:rsid w:val="00EA3F74"/>
    <w:rsid w:val="00EA3FDD"/>
    <w:rsid w:val="00EA3FF5"/>
    <w:rsid w:val="00EA4105"/>
    <w:rsid w:val="00EA4117"/>
    <w:rsid w:val="00EA4145"/>
    <w:rsid w:val="00EA4164"/>
    <w:rsid w:val="00EA41E3"/>
    <w:rsid w:val="00EA41F3"/>
    <w:rsid w:val="00EA426C"/>
    <w:rsid w:val="00EA4270"/>
    <w:rsid w:val="00EA42AE"/>
    <w:rsid w:val="00EA42B1"/>
    <w:rsid w:val="00EA42FE"/>
    <w:rsid w:val="00EA4345"/>
    <w:rsid w:val="00EA43A3"/>
    <w:rsid w:val="00EA43BB"/>
    <w:rsid w:val="00EA43C2"/>
    <w:rsid w:val="00EA4417"/>
    <w:rsid w:val="00EA444C"/>
    <w:rsid w:val="00EA44A7"/>
    <w:rsid w:val="00EA44E6"/>
    <w:rsid w:val="00EA4540"/>
    <w:rsid w:val="00EA455C"/>
    <w:rsid w:val="00EA45EE"/>
    <w:rsid w:val="00EA4613"/>
    <w:rsid w:val="00EA4628"/>
    <w:rsid w:val="00EA464B"/>
    <w:rsid w:val="00EA464C"/>
    <w:rsid w:val="00EA464E"/>
    <w:rsid w:val="00EA46AA"/>
    <w:rsid w:val="00EA47D6"/>
    <w:rsid w:val="00EA4846"/>
    <w:rsid w:val="00EA484D"/>
    <w:rsid w:val="00EA48B6"/>
    <w:rsid w:val="00EA48BC"/>
    <w:rsid w:val="00EA48C1"/>
    <w:rsid w:val="00EA48D0"/>
    <w:rsid w:val="00EA48F8"/>
    <w:rsid w:val="00EA4925"/>
    <w:rsid w:val="00EA49BB"/>
    <w:rsid w:val="00EA4A2E"/>
    <w:rsid w:val="00EA4A3E"/>
    <w:rsid w:val="00EA4A4B"/>
    <w:rsid w:val="00EA4B15"/>
    <w:rsid w:val="00EA4B29"/>
    <w:rsid w:val="00EA4B2A"/>
    <w:rsid w:val="00EA4B32"/>
    <w:rsid w:val="00EA4B78"/>
    <w:rsid w:val="00EA4C1D"/>
    <w:rsid w:val="00EA4C55"/>
    <w:rsid w:val="00EA4C70"/>
    <w:rsid w:val="00EA4C8D"/>
    <w:rsid w:val="00EA4CA9"/>
    <w:rsid w:val="00EA4D0C"/>
    <w:rsid w:val="00EA4D19"/>
    <w:rsid w:val="00EA4D23"/>
    <w:rsid w:val="00EA4D30"/>
    <w:rsid w:val="00EA4D93"/>
    <w:rsid w:val="00EA4DBD"/>
    <w:rsid w:val="00EA4E50"/>
    <w:rsid w:val="00EA4E67"/>
    <w:rsid w:val="00EA4E94"/>
    <w:rsid w:val="00EA4F3C"/>
    <w:rsid w:val="00EA4F70"/>
    <w:rsid w:val="00EA4FBB"/>
    <w:rsid w:val="00EA4FD4"/>
    <w:rsid w:val="00EA5063"/>
    <w:rsid w:val="00EA5077"/>
    <w:rsid w:val="00EA5098"/>
    <w:rsid w:val="00EA50EA"/>
    <w:rsid w:val="00EA5116"/>
    <w:rsid w:val="00EA51A9"/>
    <w:rsid w:val="00EA5290"/>
    <w:rsid w:val="00EA529F"/>
    <w:rsid w:val="00EA5347"/>
    <w:rsid w:val="00EA5371"/>
    <w:rsid w:val="00EA53E5"/>
    <w:rsid w:val="00EA53E7"/>
    <w:rsid w:val="00EA53EB"/>
    <w:rsid w:val="00EA5405"/>
    <w:rsid w:val="00EA544E"/>
    <w:rsid w:val="00EA546D"/>
    <w:rsid w:val="00EA5509"/>
    <w:rsid w:val="00EA55F7"/>
    <w:rsid w:val="00EA5652"/>
    <w:rsid w:val="00EA565E"/>
    <w:rsid w:val="00EA569D"/>
    <w:rsid w:val="00EA56CA"/>
    <w:rsid w:val="00EA5789"/>
    <w:rsid w:val="00EA57A4"/>
    <w:rsid w:val="00EA57B9"/>
    <w:rsid w:val="00EA57C8"/>
    <w:rsid w:val="00EA57FB"/>
    <w:rsid w:val="00EA580B"/>
    <w:rsid w:val="00EA5817"/>
    <w:rsid w:val="00EA58C3"/>
    <w:rsid w:val="00EA58F6"/>
    <w:rsid w:val="00EA592C"/>
    <w:rsid w:val="00EA5946"/>
    <w:rsid w:val="00EA59D6"/>
    <w:rsid w:val="00EA5A1E"/>
    <w:rsid w:val="00EA5A3B"/>
    <w:rsid w:val="00EA5A62"/>
    <w:rsid w:val="00EA5AEB"/>
    <w:rsid w:val="00EA5B17"/>
    <w:rsid w:val="00EA5B2E"/>
    <w:rsid w:val="00EA5BA0"/>
    <w:rsid w:val="00EA5BFB"/>
    <w:rsid w:val="00EA5C61"/>
    <w:rsid w:val="00EA5CBD"/>
    <w:rsid w:val="00EA5CF8"/>
    <w:rsid w:val="00EA5D2E"/>
    <w:rsid w:val="00EA5D36"/>
    <w:rsid w:val="00EA5DD9"/>
    <w:rsid w:val="00EA5DDA"/>
    <w:rsid w:val="00EA5E7A"/>
    <w:rsid w:val="00EA5E80"/>
    <w:rsid w:val="00EA5E9D"/>
    <w:rsid w:val="00EA5EC4"/>
    <w:rsid w:val="00EA5EFF"/>
    <w:rsid w:val="00EA5F05"/>
    <w:rsid w:val="00EA5FC6"/>
    <w:rsid w:val="00EA5FE4"/>
    <w:rsid w:val="00EA60EB"/>
    <w:rsid w:val="00EA60F3"/>
    <w:rsid w:val="00EA611C"/>
    <w:rsid w:val="00EA6123"/>
    <w:rsid w:val="00EA6131"/>
    <w:rsid w:val="00EA620E"/>
    <w:rsid w:val="00EA6302"/>
    <w:rsid w:val="00EA6304"/>
    <w:rsid w:val="00EA633D"/>
    <w:rsid w:val="00EA6393"/>
    <w:rsid w:val="00EA644E"/>
    <w:rsid w:val="00EA659A"/>
    <w:rsid w:val="00EA65B0"/>
    <w:rsid w:val="00EA66E2"/>
    <w:rsid w:val="00EA66F3"/>
    <w:rsid w:val="00EA681D"/>
    <w:rsid w:val="00EA6830"/>
    <w:rsid w:val="00EA6845"/>
    <w:rsid w:val="00EA6899"/>
    <w:rsid w:val="00EA68A2"/>
    <w:rsid w:val="00EA68DA"/>
    <w:rsid w:val="00EA68F6"/>
    <w:rsid w:val="00EA6901"/>
    <w:rsid w:val="00EA6904"/>
    <w:rsid w:val="00EA6934"/>
    <w:rsid w:val="00EA698B"/>
    <w:rsid w:val="00EA69B4"/>
    <w:rsid w:val="00EA6A64"/>
    <w:rsid w:val="00EA6A68"/>
    <w:rsid w:val="00EA6A6A"/>
    <w:rsid w:val="00EA6AD4"/>
    <w:rsid w:val="00EA6B37"/>
    <w:rsid w:val="00EA6C4C"/>
    <w:rsid w:val="00EA6C76"/>
    <w:rsid w:val="00EA6C99"/>
    <w:rsid w:val="00EA6CB3"/>
    <w:rsid w:val="00EA6E99"/>
    <w:rsid w:val="00EA6F17"/>
    <w:rsid w:val="00EA6FC8"/>
    <w:rsid w:val="00EA702F"/>
    <w:rsid w:val="00EA7099"/>
    <w:rsid w:val="00EA70A2"/>
    <w:rsid w:val="00EA70A4"/>
    <w:rsid w:val="00EA70D9"/>
    <w:rsid w:val="00EA70E5"/>
    <w:rsid w:val="00EA70EB"/>
    <w:rsid w:val="00EA713A"/>
    <w:rsid w:val="00EA7155"/>
    <w:rsid w:val="00EA7159"/>
    <w:rsid w:val="00EA71A4"/>
    <w:rsid w:val="00EA71D2"/>
    <w:rsid w:val="00EA71E1"/>
    <w:rsid w:val="00EA71F4"/>
    <w:rsid w:val="00EA721F"/>
    <w:rsid w:val="00EA723A"/>
    <w:rsid w:val="00EA7247"/>
    <w:rsid w:val="00EA728B"/>
    <w:rsid w:val="00EA7307"/>
    <w:rsid w:val="00EA7328"/>
    <w:rsid w:val="00EA7364"/>
    <w:rsid w:val="00EA742A"/>
    <w:rsid w:val="00EA745B"/>
    <w:rsid w:val="00EA74A4"/>
    <w:rsid w:val="00EA751A"/>
    <w:rsid w:val="00EA762E"/>
    <w:rsid w:val="00EA7676"/>
    <w:rsid w:val="00EA76B0"/>
    <w:rsid w:val="00EA7759"/>
    <w:rsid w:val="00EA77A4"/>
    <w:rsid w:val="00EA788C"/>
    <w:rsid w:val="00EA7905"/>
    <w:rsid w:val="00EA7936"/>
    <w:rsid w:val="00EA7A05"/>
    <w:rsid w:val="00EA7A15"/>
    <w:rsid w:val="00EA7A27"/>
    <w:rsid w:val="00EA7A2E"/>
    <w:rsid w:val="00EA7A39"/>
    <w:rsid w:val="00EA7A96"/>
    <w:rsid w:val="00EA7A9B"/>
    <w:rsid w:val="00EA7AB4"/>
    <w:rsid w:val="00EA7ACB"/>
    <w:rsid w:val="00EA7AE6"/>
    <w:rsid w:val="00EA7BA0"/>
    <w:rsid w:val="00EA7BCF"/>
    <w:rsid w:val="00EA7C29"/>
    <w:rsid w:val="00EA7CD3"/>
    <w:rsid w:val="00EA7CD5"/>
    <w:rsid w:val="00EA7CE0"/>
    <w:rsid w:val="00EA7D2C"/>
    <w:rsid w:val="00EA7D3B"/>
    <w:rsid w:val="00EA7D96"/>
    <w:rsid w:val="00EA7DB3"/>
    <w:rsid w:val="00EA7DE0"/>
    <w:rsid w:val="00EA7E72"/>
    <w:rsid w:val="00EA7EAD"/>
    <w:rsid w:val="00EA7F61"/>
    <w:rsid w:val="00EA7FA5"/>
    <w:rsid w:val="00EA7FB6"/>
    <w:rsid w:val="00EB009A"/>
    <w:rsid w:val="00EB00A4"/>
    <w:rsid w:val="00EB00DC"/>
    <w:rsid w:val="00EB0185"/>
    <w:rsid w:val="00EB01A8"/>
    <w:rsid w:val="00EB01DE"/>
    <w:rsid w:val="00EB01E9"/>
    <w:rsid w:val="00EB02E8"/>
    <w:rsid w:val="00EB02ED"/>
    <w:rsid w:val="00EB039B"/>
    <w:rsid w:val="00EB03A8"/>
    <w:rsid w:val="00EB03A9"/>
    <w:rsid w:val="00EB0473"/>
    <w:rsid w:val="00EB04FC"/>
    <w:rsid w:val="00EB054D"/>
    <w:rsid w:val="00EB0560"/>
    <w:rsid w:val="00EB056B"/>
    <w:rsid w:val="00EB0589"/>
    <w:rsid w:val="00EB058E"/>
    <w:rsid w:val="00EB06CF"/>
    <w:rsid w:val="00EB06D2"/>
    <w:rsid w:val="00EB0712"/>
    <w:rsid w:val="00EB071B"/>
    <w:rsid w:val="00EB0795"/>
    <w:rsid w:val="00EB08AD"/>
    <w:rsid w:val="00EB08B2"/>
    <w:rsid w:val="00EB08F7"/>
    <w:rsid w:val="00EB093E"/>
    <w:rsid w:val="00EB093F"/>
    <w:rsid w:val="00EB095C"/>
    <w:rsid w:val="00EB098D"/>
    <w:rsid w:val="00EB09E6"/>
    <w:rsid w:val="00EB0A0C"/>
    <w:rsid w:val="00EB0A2D"/>
    <w:rsid w:val="00EB0A42"/>
    <w:rsid w:val="00EB0A6C"/>
    <w:rsid w:val="00EB0A72"/>
    <w:rsid w:val="00EB0A90"/>
    <w:rsid w:val="00EB0AA9"/>
    <w:rsid w:val="00EB0C8F"/>
    <w:rsid w:val="00EB0C9D"/>
    <w:rsid w:val="00EB0CC4"/>
    <w:rsid w:val="00EB0D7B"/>
    <w:rsid w:val="00EB0DA9"/>
    <w:rsid w:val="00EB0E46"/>
    <w:rsid w:val="00EB0E89"/>
    <w:rsid w:val="00EB0F47"/>
    <w:rsid w:val="00EB1004"/>
    <w:rsid w:val="00EB1008"/>
    <w:rsid w:val="00EB1017"/>
    <w:rsid w:val="00EB1081"/>
    <w:rsid w:val="00EB10ED"/>
    <w:rsid w:val="00EB10FE"/>
    <w:rsid w:val="00EB1107"/>
    <w:rsid w:val="00EB1111"/>
    <w:rsid w:val="00EB1145"/>
    <w:rsid w:val="00EB114C"/>
    <w:rsid w:val="00EB11B5"/>
    <w:rsid w:val="00EB11EE"/>
    <w:rsid w:val="00EB11F4"/>
    <w:rsid w:val="00EB121B"/>
    <w:rsid w:val="00EB1279"/>
    <w:rsid w:val="00EB12B7"/>
    <w:rsid w:val="00EB135D"/>
    <w:rsid w:val="00EB13F0"/>
    <w:rsid w:val="00EB1450"/>
    <w:rsid w:val="00EB14A5"/>
    <w:rsid w:val="00EB14D4"/>
    <w:rsid w:val="00EB14F2"/>
    <w:rsid w:val="00EB14FA"/>
    <w:rsid w:val="00EB151C"/>
    <w:rsid w:val="00EB1538"/>
    <w:rsid w:val="00EB155B"/>
    <w:rsid w:val="00EB1580"/>
    <w:rsid w:val="00EB1592"/>
    <w:rsid w:val="00EB15A2"/>
    <w:rsid w:val="00EB164A"/>
    <w:rsid w:val="00EB16BF"/>
    <w:rsid w:val="00EB189F"/>
    <w:rsid w:val="00EB18B7"/>
    <w:rsid w:val="00EB18C0"/>
    <w:rsid w:val="00EB195E"/>
    <w:rsid w:val="00EB1A2C"/>
    <w:rsid w:val="00EB1AE6"/>
    <w:rsid w:val="00EB1B49"/>
    <w:rsid w:val="00EB1B65"/>
    <w:rsid w:val="00EB1B6E"/>
    <w:rsid w:val="00EB1B93"/>
    <w:rsid w:val="00EB1B9A"/>
    <w:rsid w:val="00EB1BA8"/>
    <w:rsid w:val="00EB1BCB"/>
    <w:rsid w:val="00EB1BE6"/>
    <w:rsid w:val="00EB1C48"/>
    <w:rsid w:val="00EB1C8B"/>
    <w:rsid w:val="00EB1CBF"/>
    <w:rsid w:val="00EB1CD2"/>
    <w:rsid w:val="00EB1CE0"/>
    <w:rsid w:val="00EB1D2B"/>
    <w:rsid w:val="00EB1E0F"/>
    <w:rsid w:val="00EB1E4B"/>
    <w:rsid w:val="00EB1E70"/>
    <w:rsid w:val="00EB1E97"/>
    <w:rsid w:val="00EB1EC6"/>
    <w:rsid w:val="00EB1F37"/>
    <w:rsid w:val="00EB1F46"/>
    <w:rsid w:val="00EB1F5F"/>
    <w:rsid w:val="00EB1F77"/>
    <w:rsid w:val="00EB2012"/>
    <w:rsid w:val="00EB205C"/>
    <w:rsid w:val="00EB2107"/>
    <w:rsid w:val="00EB210D"/>
    <w:rsid w:val="00EB213F"/>
    <w:rsid w:val="00EB2156"/>
    <w:rsid w:val="00EB2159"/>
    <w:rsid w:val="00EB2163"/>
    <w:rsid w:val="00EB2195"/>
    <w:rsid w:val="00EB2197"/>
    <w:rsid w:val="00EB2253"/>
    <w:rsid w:val="00EB2271"/>
    <w:rsid w:val="00EB22BA"/>
    <w:rsid w:val="00EB233D"/>
    <w:rsid w:val="00EB2357"/>
    <w:rsid w:val="00EB235F"/>
    <w:rsid w:val="00EB23FF"/>
    <w:rsid w:val="00EB240E"/>
    <w:rsid w:val="00EB2422"/>
    <w:rsid w:val="00EB2462"/>
    <w:rsid w:val="00EB248C"/>
    <w:rsid w:val="00EB24D6"/>
    <w:rsid w:val="00EB2519"/>
    <w:rsid w:val="00EB2589"/>
    <w:rsid w:val="00EB258E"/>
    <w:rsid w:val="00EB2595"/>
    <w:rsid w:val="00EB26FC"/>
    <w:rsid w:val="00EB2710"/>
    <w:rsid w:val="00EB27E5"/>
    <w:rsid w:val="00EB2800"/>
    <w:rsid w:val="00EB281A"/>
    <w:rsid w:val="00EB2841"/>
    <w:rsid w:val="00EB2852"/>
    <w:rsid w:val="00EB285C"/>
    <w:rsid w:val="00EB288E"/>
    <w:rsid w:val="00EB2934"/>
    <w:rsid w:val="00EB299B"/>
    <w:rsid w:val="00EB29C7"/>
    <w:rsid w:val="00EB29D2"/>
    <w:rsid w:val="00EB2A0B"/>
    <w:rsid w:val="00EB2A59"/>
    <w:rsid w:val="00EB2B10"/>
    <w:rsid w:val="00EB2B2F"/>
    <w:rsid w:val="00EB2C14"/>
    <w:rsid w:val="00EB2C27"/>
    <w:rsid w:val="00EB2C58"/>
    <w:rsid w:val="00EB2C6E"/>
    <w:rsid w:val="00EB2C99"/>
    <w:rsid w:val="00EB2D6E"/>
    <w:rsid w:val="00EB2D91"/>
    <w:rsid w:val="00EB2DC4"/>
    <w:rsid w:val="00EB2DCE"/>
    <w:rsid w:val="00EB2DD4"/>
    <w:rsid w:val="00EB2E45"/>
    <w:rsid w:val="00EB2E54"/>
    <w:rsid w:val="00EB2F8E"/>
    <w:rsid w:val="00EB2FA6"/>
    <w:rsid w:val="00EB2FF2"/>
    <w:rsid w:val="00EB3051"/>
    <w:rsid w:val="00EB306D"/>
    <w:rsid w:val="00EB3153"/>
    <w:rsid w:val="00EB315C"/>
    <w:rsid w:val="00EB316C"/>
    <w:rsid w:val="00EB3259"/>
    <w:rsid w:val="00EB3267"/>
    <w:rsid w:val="00EB3283"/>
    <w:rsid w:val="00EB32BB"/>
    <w:rsid w:val="00EB32EB"/>
    <w:rsid w:val="00EB3342"/>
    <w:rsid w:val="00EB334D"/>
    <w:rsid w:val="00EB33DF"/>
    <w:rsid w:val="00EB3454"/>
    <w:rsid w:val="00EB3483"/>
    <w:rsid w:val="00EB3589"/>
    <w:rsid w:val="00EB362B"/>
    <w:rsid w:val="00EB3656"/>
    <w:rsid w:val="00EB367A"/>
    <w:rsid w:val="00EB36DC"/>
    <w:rsid w:val="00EB3717"/>
    <w:rsid w:val="00EB3793"/>
    <w:rsid w:val="00EB37DF"/>
    <w:rsid w:val="00EB3805"/>
    <w:rsid w:val="00EB381F"/>
    <w:rsid w:val="00EB3832"/>
    <w:rsid w:val="00EB3870"/>
    <w:rsid w:val="00EB3960"/>
    <w:rsid w:val="00EB396A"/>
    <w:rsid w:val="00EB3A4B"/>
    <w:rsid w:val="00EB3A67"/>
    <w:rsid w:val="00EB3AA3"/>
    <w:rsid w:val="00EB3B2C"/>
    <w:rsid w:val="00EB3B99"/>
    <w:rsid w:val="00EB3C10"/>
    <w:rsid w:val="00EB3C63"/>
    <w:rsid w:val="00EB3C83"/>
    <w:rsid w:val="00EB3CAE"/>
    <w:rsid w:val="00EB3D05"/>
    <w:rsid w:val="00EB3D1D"/>
    <w:rsid w:val="00EB3D3E"/>
    <w:rsid w:val="00EB3D71"/>
    <w:rsid w:val="00EB3DD5"/>
    <w:rsid w:val="00EB3DFE"/>
    <w:rsid w:val="00EB3F18"/>
    <w:rsid w:val="00EB3F2E"/>
    <w:rsid w:val="00EB3F5F"/>
    <w:rsid w:val="00EB3FA5"/>
    <w:rsid w:val="00EB4048"/>
    <w:rsid w:val="00EB404A"/>
    <w:rsid w:val="00EB4056"/>
    <w:rsid w:val="00EB40D1"/>
    <w:rsid w:val="00EB40DD"/>
    <w:rsid w:val="00EB4133"/>
    <w:rsid w:val="00EB4161"/>
    <w:rsid w:val="00EB416D"/>
    <w:rsid w:val="00EB4205"/>
    <w:rsid w:val="00EB4274"/>
    <w:rsid w:val="00EB42CA"/>
    <w:rsid w:val="00EB4307"/>
    <w:rsid w:val="00EB4329"/>
    <w:rsid w:val="00EB433A"/>
    <w:rsid w:val="00EB4359"/>
    <w:rsid w:val="00EB4373"/>
    <w:rsid w:val="00EB438F"/>
    <w:rsid w:val="00EB441F"/>
    <w:rsid w:val="00EB445B"/>
    <w:rsid w:val="00EB44CC"/>
    <w:rsid w:val="00EB452A"/>
    <w:rsid w:val="00EB4555"/>
    <w:rsid w:val="00EB4574"/>
    <w:rsid w:val="00EB4591"/>
    <w:rsid w:val="00EB45D9"/>
    <w:rsid w:val="00EB45E8"/>
    <w:rsid w:val="00EB461B"/>
    <w:rsid w:val="00EB46B5"/>
    <w:rsid w:val="00EB46B9"/>
    <w:rsid w:val="00EB470A"/>
    <w:rsid w:val="00EB4788"/>
    <w:rsid w:val="00EB478A"/>
    <w:rsid w:val="00EB4882"/>
    <w:rsid w:val="00EB48CB"/>
    <w:rsid w:val="00EB4965"/>
    <w:rsid w:val="00EB4A90"/>
    <w:rsid w:val="00EB4AFB"/>
    <w:rsid w:val="00EB4C10"/>
    <w:rsid w:val="00EB4C1D"/>
    <w:rsid w:val="00EB4C27"/>
    <w:rsid w:val="00EB4C5E"/>
    <w:rsid w:val="00EB4C81"/>
    <w:rsid w:val="00EB4C84"/>
    <w:rsid w:val="00EB4C85"/>
    <w:rsid w:val="00EB4C9D"/>
    <w:rsid w:val="00EB4CA8"/>
    <w:rsid w:val="00EB4CCD"/>
    <w:rsid w:val="00EB4D07"/>
    <w:rsid w:val="00EB4D43"/>
    <w:rsid w:val="00EB4EAC"/>
    <w:rsid w:val="00EB4F07"/>
    <w:rsid w:val="00EB4F49"/>
    <w:rsid w:val="00EB4F4F"/>
    <w:rsid w:val="00EB4F62"/>
    <w:rsid w:val="00EB507F"/>
    <w:rsid w:val="00EB5081"/>
    <w:rsid w:val="00EB50D7"/>
    <w:rsid w:val="00EB511D"/>
    <w:rsid w:val="00EB5168"/>
    <w:rsid w:val="00EB516F"/>
    <w:rsid w:val="00EB5170"/>
    <w:rsid w:val="00EB520C"/>
    <w:rsid w:val="00EB522D"/>
    <w:rsid w:val="00EB526F"/>
    <w:rsid w:val="00EB52DB"/>
    <w:rsid w:val="00EB5322"/>
    <w:rsid w:val="00EB537C"/>
    <w:rsid w:val="00EB547E"/>
    <w:rsid w:val="00EB549B"/>
    <w:rsid w:val="00EB54B7"/>
    <w:rsid w:val="00EB54CB"/>
    <w:rsid w:val="00EB54CC"/>
    <w:rsid w:val="00EB5507"/>
    <w:rsid w:val="00EB5540"/>
    <w:rsid w:val="00EB55F3"/>
    <w:rsid w:val="00EB55F6"/>
    <w:rsid w:val="00EB55F8"/>
    <w:rsid w:val="00EB5609"/>
    <w:rsid w:val="00EB565F"/>
    <w:rsid w:val="00EB5667"/>
    <w:rsid w:val="00EB5670"/>
    <w:rsid w:val="00EB56F8"/>
    <w:rsid w:val="00EB5715"/>
    <w:rsid w:val="00EB5721"/>
    <w:rsid w:val="00EB572F"/>
    <w:rsid w:val="00EB57BD"/>
    <w:rsid w:val="00EB58A6"/>
    <w:rsid w:val="00EB58A8"/>
    <w:rsid w:val="00EB5927"/>
    <w:rsid w:val="00EB5931"/>
    <w:rsid w:val="00EB5980"/>
    <w:rsid w:val="00EB5997"/>
    <w:rsid w:val="00EB5A84"/>
    <w:rsid w:val="00EB5A92"/>
    <w:rsid w:val="00EB5AF0"/>
    <w:rsid w:val="00EB5AFA"/>
    <w:rsid w:val="00EB5B50"/>
    <w:rsid w:val="00EB5B70"/>
    <w:rsid w:val="00EB5BB3"/>
    <w:rsid w:val="00EB5DBB"/>
    <w:rsid w:val="00EB5E0E"/>
    <w:rsid w:val="00EB5E65"/>
    <w:rsid w:val="00EB5EB4"/>
    <w:rsid w:val="00EB5EB7"/>
    <w:rsid w:val="00EB5F39"/>
    <w:rsid w:val="00EB5F4D"/>
    <w:rsid w:val="00EB5F69"/>
    <w:rsid w:val="00EB5F6F"/>
    <w:rsid w:val="00EB5F8D"/>
    <w:rsid w:val="00EB6074"/>
    <w:rsid w:val="00EB60AB"/>
    <w:rsid w:val="00EB61CE"/>
    <w:rsid w:val="00EB61D6"/>
    <w:rsid w:val="00EB6214"/>
    <w:rsid w:val="00EB6219"/>
    <w:rsid w:val="00EB6223"/>
    <w:rsid w:val="00EB622C"/>
    <w:rsid w:val="00EB6288"/>
    <w:rsid w:val="00EB628E"/>
    <w:rsid w:val="00EB6305"/>
    <w:rsid w:val="00EB6333"/>
    <w:rsid w:val="00EB63A2"/>
    <w:rsid w:val="00EB63A4"/>
    <w:rsid w:val="00EB6439"/>
    <w:rsid w:val="00EB6453"/>
    <w:rsid w:val="00EB64D9"/>
    <w:rsid w:val="00EB64F0"/>
    <w:rsid w:val="00EB6511"/>
    <w:rsid w:val="00EB6538"/>
    <w:rsid w:val="00EB655B"/>
    <w:rsid w:val="00EB655E"/>
    <w:rsid w:val="00EB65ED"/>
    <w:rsid w:val="00EB66A3"/>
    <w:rsid w:val="00EB67BF"/>
    <w:rsid w:val="00EB6883"/>
    <w:rsid w:val="00EB68B3"/>
    <w:rsid w:val="00EB68CD"/>
    <w:rsid w:val="00EB6901"/>
    <w:rsid w:val="00EB6969"/>
    <w:rsid w:val="00EB697B"/>
    <w:rsid w:val="00EB69F5"/>
    <w:rsid w:val="00EB6A67"/>
    <w:rsid w:val="00EB6B02"/>
    <w:rsid w:val="00EB6B7D"/>
    <w:rsid w:val="00EB6B91"/>
    <w:rsid w:val="00EB6BBE"/>
    <w:rsid w:val="00EB6BD2"/>
    <w:rsid w:val="00EB6C95"/>
    <w:rsid w:val="00EB6CD0"/>
    <w:rsid w:val="00EB6DB3"/>
    <w:rsid w:val="00EB6DC1"/>
    <w:rsid w:val="00EB6E1C"/>
    <w:rsid w:val="00EB6E43"/>
    <w:rsid w:val="00EB6ED9"/>
    <w:rsid w:val="00EB6F02"/>
    <w:rsid w:val="00EB6F3B"/>
    <w:rsid w:val="00EB6F7D"/>
    <w:rsid w:val="00EB6FAE"/>
    <w:rsid w:val="00EB7069"/>
    <w:rsid w:val="00EB707B"/>
    <w:rsid w:val="00EB7098"/>
    <w:rsid w:val="00EB70DC"/>
    <w:rsid w:val="00EB717B"/>
    <w:rsid w:val="00EB7183"/>
    <w:rsid w:val="00EB71A5"/>
    <w:rsid w:val="00EB71FA"/>
    <w:rsid w:val="00EB7234"/>
    <w:rsid w:val="00EB72D5"/>
    <w:rsid w:val="00EB72EB"/>
    <w:rsid w:val="00EB7389"/>
    <w:rsid w:val="00EB73AE"/>
    <w:rsid w:val="00EB7424"/>
    <w:rsid w:val="00EB7431"/>
    <w:rsid w:val="00EB7439"/>
    <w:rsid w:val="00EB74A4"/>
    <w:rsid w:val="00EB74A6"/>
    <w:rsid w:val="00EB74FB"/>
    <w:rsid w:val="00EB750E"/>
    <w:rsid w:val="00EB75CF"/>
    <w:rsid w:val="00EB7641"/>
    <w:rsid w:val="00EB76D8"/>
    <w:rsid w:val="00EB7778"/>
    <w:rsid w:val="00EB77BF"/>
    <w:rsid w:val="00EB7896"/>
    <w:rsid w:val="00EB78F8"/>
    <w:rsid w:val="00EB7904"/>
    <w:rsid w:val="00EB797A"/>
    <w:rsid w:val="00EB7A1D"/>
    <w:rsid w:val="00EB7A84"/>
    <w:rsid w:val="00EB7A8F"/>
    <w:rsid w:val="00EB7B01"/>
    <w:rsid w:val="00EB7B55"/>
    <w:rsid w:val="00EB7BF4"/>
    <w:rsid w:val="00EB7C09"/>
    <w:rsid w:val="00EB7C0C"/>
    <w:rsid w:val="00EB7D1F"/>
    <w:rsid w:val="00EB7D20"/>
    <w:rsid w:val="00EB7EC2"/>
    <w:rsid w:val="00EB7EEF"/>
    <w:rsid w:val="00EB7F7D"/>
    <w:rsid w:val="00EB7FE8"/>
    <w:rsid w:val="00EC006E"/>
    <w:rsid w:val="00EC00C4"/>
    <w:rsid w:val="00EC017D"/>
    <w:rsid w:val="00EC01DB"/>
    <w:rsid w:val="00EC01F7"/>
    <w:rsid w:val="00EC0220"/>
    <w:rsid w:val="00EC0253"/>
    <w:rsid w:val="00EC025C"/>
    <w:rsid w:val="00EC0286"/>
    <w:rsid w:val="00EC028B"/>
    <w:rsid w:val="00EC0314"/>
    <w:rsid w:val="00EC0375"/>
    <w:rsid w:val="00EC039B"/>
    <w:rsid w:val="00EC03C6"/>
    <w:rsid w:val="00EC03D7"/>
    <w:rsid w:val="00EC0493"/>
    <w:rsid w:val="00EC04AD"/>
    <w:rsid w:val="00EC04D7"/>
    <w:rsid w:val="00EC04EF"/>
    <w:rsid w:val="00EC050B"/>
    <w:rsid w:val="00EC0529"/>
    <w:rsid w:val="00EC057D"/>
    <w:rsid w:val="00EC0581"/>
    <w:rsid w:val="00EC067B"/>
    <w:rsid w:val="00EC0697"/>
    <w:rsid w:val="00EC06CE"/>
    <w:rsid w:val="00EC074B"/>
    <w:rsid w:val="00EC07AC"/>
    <w:rsid w:val="00EC07F8"/>
    <w:rsid w:val="00EC0836"/>
    <w:rsid w:val="00EC0889"/>
    <w:rsid w:val="00EC08F2"/>
    <w:rsid w:val="00EC0957"/>
    <w:rsid w:val="00EC095E"/>
    <w:rsid w:val="00EC0966"/>
    <w:rsid w:val="00EC09CC"/>
    <w:rsid w:val="00EC09FD"/>
    <w:rsid w:val="00EC0A8D"/>
    <w:rsid w:val="00EC0B07"/>
    <w:rsid w:val="00EC0B26"/>
    <w:rsid w:val="00EC0B5D"/>
    <w:rsid w:val="00EC0BC4"/>
    <w:rsid w:val="00EC0BD3"/>
    <w:rsid w:val="00EC0C1A"/>
    <w:rsid w:val="00EC0C46"/>
    <w:rsid w:val="00EC0C49"/>
    <w:rsid w:val="00EC0C69"/>
    <w:rsid w:val="00EC0C6F"/>
    <w:rsid w:val="00EC0C8E"/>
    <w:rsid w:val="00EC0CF9"/>
    <w:rsid w:val="00EC0D8E"/>
    <w:rsid w:val="00EC0D99"/>
    <w:rsid w:val="00EC0E60"/>
    <w:rsid w:val="00EC0F07"/>
    <w:rsid w:val="00EC0F14"/>
    <w:rsid w:val="00EC0F72"/>
    <w:rsid w:val="00EC0FA1"/>
    <w:rsid w:val="00EC0FAF"/>
    <w:rsid w:val="00EC0FF1"/>
    <w:rsid w:val="00EC10D5"/>
    <w:rsid w:val="00EC10DA"/>
    <w:rsid w:val="00EC1131"/>
    <w:rsid w:val="00EC1139"/>
    <w:rsid w:val="00EC114D"/>
    <w:rsid w:val="00EC1242"/>
    <w:rsid w:val="00EC1281"/>
    <w:rsid w:val="00EC1392"/>
    <w:rsid w:val="00EC13F0"/>
    <w:rsid w:val="00EC13FB"/>
    <w:rsid w:val="00EC1451"/>
    <w:rsid w:val="00EC147A"/>
    <w:rsid w:val="00EC14BC"/>
    <w:rsid w:val="00EC14FB"/>
    <w:rsid w:val="00EC156C"/>
    <w:rsid w:val="00EC157A"/>
    <w:rsid w:val="00EC15EF"/>
    <w:rsid w:val="00EC15F7"/>
    <w:rsid w:val="00EC15FF"/>
    <w:rsid w:val="00EC1649"/>
    <w:rsid w:val="00EC16B2"/>
    <w:rsid w:val="00EC16FF"/>
    <w:rsid w:val="00EC1706"/>
    <w:rsid w:val="00EC170B"/>
    <w:rsid w:val="00EC17E5"/>
    <w:rsid w:val="00EC1800"/>
    <w:rsid w:val="00EC18B5"/>
    <w:rsid w:val="00EC1902"/>
    <w:rsid w:val="00EC190E"/>
    <w:rsid w:val="00EC1910"/>
    <w:rsid w:val="00EC191A"/>
    <w:rsid w:val="00EC1951"/>
    <w:rsid w:val="00EC19B8"/>
    <w:rsid w:val="00EC19EE"/>
    <w:rsid w:val="00EC1AA4"/>
    <w:rsid w:val="00EC1B03"/>
    <w:rsid w:val="00EC1B8D"/>
    <w:rsid w:val="00EC1BB7"/>
    <w:rsid w:val="00EC1BCE"/>
    <w:rsid w:val="00EC1D34"/>
    <w:rsid w:val="00EC1D58"/>
    <w:rsid w:val="00EC1D8E"/>
    <w:rsid w:val="00EC1D96"/>
    <w:rsid w:val="00EC1E61"/>
    <w:rsid w:val="00EC1E75"/>
    <w:rsid w:val="00EC1F4D"/>
    <w:rsid w:val="00EC20FB"/>
    <w:rsid w:val="00EC210E"/>
    <w:rsid w:val="00EC2140"/>
    <w:rsid w:val="00EC21D8"/>
    <w:rsid w:val="00EC21E3"/>
    <w:rsid w:val="00EC225E"/>
    <w:rsid w:val="00EC2268"/>
    <w:rsid w:val="00EC23A6"/>
    <w:rsid w:val="00EC2472"/>
    <w:rsid w:val="00EC24F3"/>
    <w:rsid w:val="00EC2587"/>
    <w:rsid w:val="00EC25F8"/>
    <w:rsid w:val="00EC2687"/>
    <w:rsid w:val="00EC26F3"/>
    <w:rsid w:val="00EC2728"/>
    <w:rsid w:val="00EC276F"/>
    <w:rsid w:val="00EC27AB"/>
    <w:rsid w:val="00EC27C0"/>
    <w:rsid w:val="00EC27EA"/>
    <w:rsid w:val="00EC27F8"/>
    <w:rsid w:val="00EC2836"/>
    <w:rsid w:val="00EC28BB"/>
    <w:rsid w:val="00EC28ED"/>
    <w:rsid w:val="00EC2919"/>
    <w:rsid w:val="00EC2942"/>
    <w:rsid w:val="00EC29A2"/>
    <w:rsid w:val="00EC2A63"/>
    <w:rsid w:val="00EC2A7E"/>
    <w:rsid w:val="00EC2AFB"/>
    <w:rsid w:val="00EC2AFD"/>
    <w:rsid w:val="00EC2B15"/>
    <w:rsid w:val="00EC2B5F"/>
    <w:rsid w:val="00EC2BED"/>
    <w:rsid w:val="00EC2C4D"/>
    <w:rsid w:val="00EC2E54"/>
    <w:rsid w:val="00EC3008"/>
    <w:rsid w:val="00EC3015"/>
    <w:rsid w:val="00EC3030"/>
    <w:rsid w:val="00EC30E0"/>
    <w:rsid w:val="00EC30F0"/>
    <w:rsid w:val="00EC3113"/>
    <w:rsid w:val="00EC3142"/>
    <w:rsid w:val="00EC3143"/>
    <w:rsid w:val="00EC319D"/>
    <w:rsid w:val="00EC3231"/>
    <w:rsid w:val="00EC3246"/>
    <w:rsid w:val="00EC3248"/>
    <w:rsid w:val="00EC3279"/>
    <w:rsid w:val="00EC3296"/>
    <w:rsid w:val="00EC329C"/>
    <w:rsid w:val="00EC337A"/>
    <w:rsid w:val="00EC34B3"/>
    <w:rsid w:val="00EC3508"/>
    <w:rsid w:val="00EC357F"/>
    <w:rsid w:val="00EC3607"/>
    <w:rsid w:val="00EC3641"/>
    <w:rsid w:val="00EC364B"/>
    <w:rsid w:val="00EC36C9"/>
    <w:rsid w:val="00EC3736"/>
    <w:rsid w:val="00EC375F"/>
    <w:rsid w:val="00EC379B"/>
    <w:rsid w:val="00EC385F"/>
    <w:rsid w:val="00EC3867"/>
    <w:rsid w:val="00EC38C2"/>
    <w:rsid w:val="00EC38F1"/>
    <w:rsid w:val="00EC3936"/>
    <w:rsid w:val="00EC39BC"/>
    <w:rsid w:val="00EC39DA"/>
    <w:rsid w:val="00EC3A48"/>
    <w:rsid w:val="00EC3A63"/>
    <w:rsid w:val="00EC3AF4"/>
    <w:rsid w:val="00EC3B94"/>
    <w:rsid w:val="00EC3BF1"/>
    <w:rsid w:val="00EC3C1C"/>
    <w:rsid w:val="00EC3C50"/>
    <w:rsid w:val="00EC3C63"/>
    <w:rsid w:val="00EC3C82"/>
    <w:rsid w:val="00EC3CC7"/>
    <w:rsid w:val="00EC3D30"/>
    <w:rsid w:val="00EC3D79"/>
    <w:rsid w:val="00EC3E27"/>
    <w:rsid w:val="00EC3E6F"/>
    <w:rsid w:val="00EC3EB0"/>
    <w:rsid w:val="00EC3EE5"/>
    <w:rsid w:val="00EC3F2B"/>
    <w:rsid w:val="00EC3F48"/>
    <w:rsid w:val="00EC3F7A"/>
    <w:rsid w:val="00EC4002"/>
    <w:rsid w:val="00EC4140"/>
    <w:rsid w:val="00EC4192"/>
    <w:rsid w:val="00EC41CB"/>
    <w:rsid w:val="00EC41DA"/>
    <w:rsid w:val="00EC41E7"/>
    <w:rsid w:val="00EC41FF"/>
    <w:rsid w:val="00EC4200"/>
    <w:rsid w:val="00EC430A"/>
    <w:rsid w:val="00EC4362"/>
    <w:rsid w:val="00EC436C"/>
    <w:rsid w:val="00EC437C"/>
    <w:rsid w:val="00EC4388"/>
    <w:rsid w:val="00EC43AC"/>
    <w:rsid w:val="00EC43C6"/>
    <w:rsid w:val="00EC43F0"/>
    <w:rsid w:val="00EC4429"/>
    <w:rsid w:val="00EC453E"/>
    <w:rsid w:val="00EC45C3"/>
    <w:rsid w:val="00EC463A"/>
    <w:rsid w:val="00EC464C"/>
    <w:rsid w:val="00EC4678"/>
    <w:rsid w:val="00EC4692"/>
    <w:rsid w:val="00EC4695"/>
    <w:rsid w:val="00EC46A6"/>
    <w:rsid w:val="00EC46B0"/>
    <w:rsid w:val="00EC46E6"/>
    <w:rsid w:val="00EC4725"/>
    <w:rsid w:val="00EC4744"/>
    <w:rsid w:val="00EC4847"/>
    <w:rsid w:val="00EC48DA"/>
    <w:rsid w:val="00EC48FA"/>
    <w:rsid w:val="00EC49BF"/>
    <w:rsid w:val="00EC4A3F"/>
    <w:rsid w:val="00EC4A64"/>
    <w:rsid w:val="00EC4A6A"/>
    <w:rsid w:val="00EC4A70"/>
    <w:rsid w:val="00EC4A76"/>
    <w:rsid w:val="00EC4AD8"/>
    <w:rsid w:val="00EC4ADA"/>
    <w:rsid w:val="00EC4B7C"/>
    <w:rsid w:val="00EC4BAA"/>
    <w:rsid w:val="00EC4BC8"/>
    <w:rsid w:val="00EC4BCF"/>
    <w:rsid w:val="00EC4BEF"/>
    <w:rsid w:val="00EC4C4C"/>
    <w:rsid w:val="00EC4C92"/>
    <w:rsid w:val="00EC4CFF"/>
    <w:rsid w:val="00EC4DE9"/>
    <w:rsid w:val="00EC4E23"/>
    <w:rsid w:val="00EC4E6C"/>
    <w:rsid w:val="00EC4EB4"/>
    <w:rsid w:val="00EC4F6F"/>
    <w:rsid w:val="00EC4FA1"/>
    <w:rsid w:val="00EC4FC3"/>
    <w:rsid w:val="00EC4FE3"/>
    <w:rsid w:val="00EC508B"/>
    <w:rsid w:val="00EC5091"/>
    <w:rsid w:val="00EC50A9"/>
    <w:rsid w:val="00EC50F5"/>
    <w:rsid w:val="00EC5111"/>
    <w:rsid w:val="00EC515B"/>
    <w:rsid w:val="00EC5194"/>
    <w:rsid w:val="00EC51F2"/>
    <w:rsid w:val="00EC5220"/>
    <w:rsid w:val="00EC524C"/>
    <w:rsid w:val="00EC5267"/>
    <w:rsid w:val="00EC5289"/>
    <w:rsid w:val="00EC52E0"/>
    <w:rsid w:val="00EC52ED"/>
    <w:rsid w:val="00EC5305"/>
    <w:rsid w:val="00EC534A"/>
    <w:rsid w:val="00EC53CC"/>
    <w:rsid w:val="00EC53D4"/>
    <w:rsid w:val="00EC53EC"/>
    <w:rsid w:val="00EC5414"/>
    <w:rsid w:val="00EC5433"/>
    <w:rsid w:val="00EC54EC"/>
    <w:rsid w:val="00EC5517"/>
    <w:rsid w:val="00EC5562"/>
    <w:rsid w:val="00EC556C"/>
    <w:rsid w:val="00EC5596"/>
    <w:rsid w:val="00EC55F2"/>
    <w:rsid w:val="00EC5604"/>
    <w:rsid w:val="00EC5615"/>
    <w:rsid w:val="00EC5665"/>
    <w:rsid w:val="00EC569A"/>
    <w:rsid w:val="00EC572F"/>
    <w:rsid w:val="00EC5777"/>
    <w:rsid w:val="00EC5784"/>
    <w:rsid w:val="00EC5789"/>
    <w:rsid w:val="00EC5833"/>
    <w:rsid w:val="00EC586F"/>
    <w:rsid w:val="00EC58C0"/>
    <w:rsid w:val="00EC590E"/>
    <w:rsid w:val="00EC5968"/>
    <w:rsid w:val="00EC597C"/>
    <w:rsid w:val="00EC598C"/>
    <w:rsid w:val="00EC59B4"/>
    <w:rsid w:val="00EC59C0"/>
    <w:rsid w:val="00EC59D5"/>
    <w:rsid w:val="00EC5A1D"/>
    <w:rsid w:val="00EC5B18"/>
    <w:rsid w:val="00EC5C2B"/>
    <w:rsid w:val="00EC5C3E"/>
    <w:rsid w:val="00EC5C65"/>
    <w:rsid w:val="00EC5CAC"/>
    <w:rsid w:val="00EC5CCB"/>
    <w:rsid w:val="00EC5CEE"/>
    <w:rsid w:val="00EC5D12"/>
    <w:rsid w:val="00EC5E21"/>
    <w:rsid w:val="00EC5E32"/>
    <w:rsid w:val="00EC5E8D"/>
    <w:rsid w:val="00EC5F1C"/>
    <w:rsid w:val="00EC5F66"/>
    <w:rsid w:val="00EC5FFB"/>
    <w:rsid w:val="00EC6012"/>
    <w:rsid w:val="00EC605B"/>
    <w:rsid w:val="00EC6079"/>
    <w:rsid w:val="00EC61CA"/>
    <w:rsid w:val="00EC6205"/>
    <w:rsid w:val="00EC6234"/>
    <w:rsid w:val="00EC62BA"/>
    <w:rsid w:val="00EC6356"/>
    <w:rsid w:val="00EC6370"/>
    <w:rsid w:val="00EC63BC"/>
    <w:rsid w:val="00EC6440"/>
    <w:rsid w:val="00EC64AA"/>
    <w:rsid w:val="00EC64D9"/>
    <w:rsid w:val="00EC6554"/>
    <w:rsid w:val="00EC6563"/>
    <w:rsid w:val="00EC6592"/>
    <w:rsid w:val="00EC6600"/>
    <w:rsid w:val="00EC6621"/>
    <w:rsid w:val="00EC66A0"/>
    <w:rsid w:val="00EC6702"/>
    <w:rsid w:val="00EC67D4"/>
    <w:rsid w:val="00EC6816"/>
    <w:rsid w:val="00EC687C"/>
    <w:rsid w:val="00EC6882"/>
    <w:rsid w:val="00EC6898"/>
    <w:rsid w:val="00EC68DA"/>
    <w:rsid w:val="00EC697E"/>
    <w:rsid w:val="00EC6984"/>
    <w:rsid w:val="00EC699B"/>
    <w:rsid w:val="00EC69D6"/>
    <w:rsid w:val="00EC6A7E"/>
    <w:rsid w:val="00EC6ADC"/>
    <w:rsid w:val="00EC6B23"/>
    <w:rsid w:val="00EC6B9D"/>
    <w:rsid w:val="00EC6BC9"/>
    <w:rsid w:val="00EC6C0F"/>
    <w:rsid w:val="00EC6C39"/>
    <w:rsid w:val="00EC6C41"/>
    <w:rsid w:val="00EC6C89"/>
    <w:rsid w:val="00EC6CE9"/>
    <w:rsid w:val="00EC6CF0"/>
    <w:rsid w:val="00EC6DBB"/>
    <w:rsid w:val="00EC6DDD"/>
    <w:rsid w:val="00EC6E0C"/>
    <w:rsid w:val="00EC6E3A"/>
    <w:rsid w:val="00EC6E3C"/>
    <w:rsid w:val="00EC6F1E"/>
    <w:rsid w:val="00EC6FA9"/>
    <w:rsid w:val="00EC7115"/>
    <w:rsid w:val="00EC7160"/>
    <w:rsid w:val="00EC71D2"/>
    <w:rsid w:val="00EC7204"/>
    <w:rsid w:val="00EC725E"/>
    <w:rsid w:val="00EC7265"/>
    <w:rsid w:val="00EC72C6"/>
    <w:rsid w:val="00EC7300"/>
    <w:rsid w:val="00EC7313"/>
    <w:rsid w:val="00EC7351"/>
    <w:rsid w:val="00EC737B"/>
    <w:rsid w:val="00EC73C7"/>
    <w:rsid w:val="00EC74AC"/>
    <w:rsid w:val="00EC75F4"/>
    <w:rsid w:val="00EC76BF"/>
    <w:rsid w:val="00EC7713"/>
    <w:rsid w:val="00EC772A"/>
    <w:rsid w:val="00EC7753"/>
    <w:rsid w:val="00EC7798"/>
    <w:rsid w:val="00EC77F4"/>
    <w:rsid w:val="00EC79AD"/>
    <w:rsid w:val="00EC7A17"/>
    <w:rsid w:val="00EC7A97"/>
    <w:rsid w:val="00EC7A9C"/>
    <w:rsid w:val="00EC7AE1"/>
    <w:rsid w:val="00EC7B17"/>
    <w:rsid w:val="00EC7B3F"/>
    <w:rsid w:val="00EC7BA2"/>
    <w:rsid w:val="00EC7BC6"/>
    <w:rsid w:val="00EC7BE1"/>
    <w:rsid w:val="00EC7C79"/>
    <w:rsid w:val="00EC7CC6"/>
    <w:rsid w:val="00EC7D50"/>
    <w:rsid w:val="00EC7D5C"/>
    <w:rsid w:val="00EC7DA6"/>
    <w:rsid w:val="00EC7E23"/>
    <w:rsid w:val="00EC7E2A"/>
    <w:rsid w:val="00EC7E8C"/>
    <w:rsid w:val="00EC7EBF"/>
    <w:rsid w:val="00EC7ED8"/>
    <w:rsid w:val="00EC7F73"/>
    <w:rsid w:val="00ED0000"/>
    <w:rsid w:val="00ED00D2"/>
    <w:rsid w:val="00ED010C"/>
    <w:rsid w:val="00ED017E"/>
    <w:rsid w:val="00ED019E"/>
    <w:rsid w:val="00ED01A2"/>
    <w:rsid w:val="00ED01A8"/>
    <w:rsid w:val="00ED0247"/>
    <w:rsid w:val="00ED028E"/>
    <w:rsid w:val="00ED0294"/>
    <w:rsid w:val="00ED0392"/>
    <w:rsid w:val="00ED0395"/>
    <w:rsid w:val="00ED04BA"/>
    <w:rsid w:val="00ED0513"/>
    <w:rsid w:val="00ED0566"/>
    <w:rsid w:val="00ED05D0"/>
    <w:rsid w:val="00ED05F0"/>
    <w:rsid w:val="00ED06F7"/>
    <w:rsid w:val="00ED0713"/>
    <w:rsid w:val="00ED0720"/>
    <w:rsid w:val="00ED0756"/>
    <w:rsid w:val="00ED075A"/>
    <w:rsid w:val="00ED07F5"/>
    <w:rsid w:val="00ED07FE"/>
    <w:rsid w:val="00ED0935"/>
    <w:rsid w:val="00ED094E"/>
    <w:rsid w:val="00ED0956"/>
    <w:rsid w:val="00ED09FA"/>
    <w:rsid w:val="00ED0A61"/>
    <w:rsid w:val="00ED0A94"/>
    <w:rsid w:val="00ED0AB2"/>
    <w:rsid w:val="00ED0B15"/>
    <w:rsid w:val="00ED0C05"/>
    <w:rsid w:val="00ED0C53"/>
    <w:rsid w:val="00ED0CD6"/>
    <w:rsid w:val="00ED0CFC"/>
    <w:rsid w:val="00ED0D91"/>
    <w:rsid w:val="00ED0D92"/>
    <w:rsid w:val="00ED0D95"/>
    <w:rsid w:val="00ED0DBE"/>
    <w:rsid w:val="00ED0E1C"/>
    <w:rsid w:val="00ED0E45"/>
    <w:rsid w:val="00ED0F29"/>
    <w:rsid w:val="00ED0F42"/>
    <w:rsid w:val="00ED0F5E"/>
    <w:rsid w:val="00ED0F66"/>
    <w:rsid w:val="00ED0FCC"/>
    <w:rsid w:val="00ED10B2"/>
    <w:rsid w:val="00ED10EA"/>
    <w:rsid w:val="00ED1118"/>
    <w:rsid w:val="00ED111C"/>
    <w:rsid w:val="00ED11E2"/>
    <w:rsid w:val="00ED1221"/>
    <w:rsid w:val="00ED1283"/>
    <w:rsid w:val="00ED131B"/>
    <w:rsid w:val="00ED1456"/>
    <w:rsid w:val="00ED1481"/>
    <w:rsid w:val="00ED15A9"/>
    <w:rsid w:val="00ED1642"/>
    <w:rsid w:val="00ED1699"/>
    <w:rsid w:val="00ED17A9"/>
    <w:rsid w:val="00ED182E"/>
    <w:rsid w:val="00ED188C"/>
    <w:rsid w:val="00ED18EC"/>
    <w:rsid w:val="00ED19A4"/>
    <w:rsid w:val="00ED1AA2"/>
    <w:rsid w:val="00ED1B93"/>
    <w:rsid w:val="00ED1B9E"/>
    <w:rsid w:val="00ED1C65"/>
    <w:rsid w:val="00ED1CBA"/>
    <w:rsid w:val="00ED1D72"/>
    <w:rsid w:val="00ED1DA0"/>
    <w:rsid w:val="00ED1DA7"/>
    <w:rsid w:val="00ED1DB9"/>
    <w:rsid w:val="00ED1E8B"/>
    <w:rsid w:val="00ED1F93"/>
    <w:rsid w:val="00ED2053"/>
    <w:rsid w:val="00ED20C6"/>
    <w:rsid w:val="00ED20CF"/>
    <w:rsid w:val="00ED218B"/>
    <w:rsid w:val="00ED21A3"/>
    <w:rsid w:val="00ED21B4"/>
    <w:rsid w:val="00ED2202"/>
    <w:rsid w:val="00ED2267"/>
    <w:rsid w:val="00ED2271"/>
    <w:rsid w:val="00ED2273"/>
    <w:rsid w:val="00ED228E"/>
    <w:rsid w:val="00ED233C"/>
    <w:rsid w:val="00ED2356"/>
    <w:rsid w:val="00ED244A"/>
    <w:rsid w:val="00ED245B"/>
    <w:rsid w:val="00ED2465"/>
    <w:rsid w:val="00ED249F"/>
    <w:rsid w:val="00ED24DB"/>
    <w:rsid w:val="00ED25F6"/>
    <w:rsid w:val="00ED2650"/>
    <w:rsid w:val="00ED268A"/>
    <w:rsid w:val="00ED268F"/>
    <w:rsid w:val="00ED26E5"/>
    <w:rsid w:val="00ED27C2"/>
    <w:rsid w:val="00ED27FB"/>
    <w:rsid w:val="00ED280A"/>
    <w:rsid w:val="00ED281C"/>
    <w:rsid w:val="00ED285E"/>
    <w:rsid w:val="00ED2861"/>
    <w:rsid w:val="00ED289F"/>
    <w:rsid w:val="00ED291B"/>
    <w:rsid w:val="00ED2929"/>
    <w:rsid w:val="00ED29E2"/>
    <w:rsid w:val="00ED2A09"/>
    <w:rsid w:val="00ED2A0A"/>
    <w:rsid w:val="00ED2A10"/>
    <w:rsid w:val="00ED2A2C"/>
    <w:rsid w:val="00ED2A52"/>
    <w:rsid w:val="00ED2A7D"/>
    <w:rsid w:val="00ED2A86"/>
    <w:rsid w:val="00ED2AD6"/>
    <w:rsid w:val="00ED2B9E"/>
    <w:rsid w:val="00ED2BC9"/>
    <w:rsid w:val="00ED2C29"/>
    <w:rsid w:val="00ED2C2A"/>
    <w:rsid w:val="00ED2C30"/>
    <w:rsid w:val="00ED2CB8"/>
    <w:rsid w:val="00ED2D47"/>
    <w:rsid w:val="00ED2D9E"/>
    <w:rsid w:val="00ED2E4C"/>
    <w:rsid w:val="00ED2EAA"/>
    <w:rsid w:val="00ED2ECA"/>
    <w:rsid w:val="00ED2F19"/>
    <w:rsid w:val="00ED2F2D"/>
    <w:rsid w:val="00ED2F3D"/>
    <w:rsid w:val="00ED2F3E"/>
    <w:rsid w:val="00ED2F4E"/>
    <w:rsid w:val="00ED2FB5"/>
    <w:rsid w:val="00ED2FCE"/>
    <w:rsid w:val="00ED2FFF"/>
    <w:rsid w:val="00ED3009"/>
    <w:rsid w:val="00ED3024"/>
    <w:rsid w:val="00ED3088"/>
    <w:rsid w:val="00ED310F"/>
    <w:rsid w:val="00ED3110"/>
    <w:rsid w:val="00ED3163"/>
    <w:rsid w:val="00ED324E"/>
    <w:rsid w:val="00ED3263"/>
    <w:rsid w:val="00ED32C0"/>
    <w:rsid w:val="00ED331B"/>
    <w:rsid w:val="00ED335F"/>
    <w:rsid w:val="00ED340A"/>
    <w:rsid w:val="00ED342B"/>
    <w:rsid w:val="00ED343A"/>
    <w:rsid w:val="00ED3526"/>
    <w:rsid w:val="00ED3539"/>
    <w:rsid w:val="00ED3563"/>
    <w:rsid w:val="00ED3593"/>
    <w:rsid w:val="00ED35B3"/>
    <w:rsid w:val="00ED3605"/>
    <w:rsid w:val="00ED3613"/>
    <w:rsid w:val="00ED364A"/>
    <w:rsid w:val="00ED3650"/>
    <w:rsid w:val="00ED3674"/>
    <w:rsid w:val="00ED3684"/>
    <w:rsid w:val="00ED3686"/>
    <w:rsid w:val="00ED368A"/>
    <w:rsid w:val="00ED36BF"/>
    <w:rsid w:val="00ED36D9"/>
    <w:rsid w:val="00ED36E9"/>
    <w:rsid w:val="00ED3782"/>
    <w:rsid w:val="00ED37CA"/>
    <w:rsid w:val="00ED3835"/>
    <w:rsid w:val="00ED38BB"/>
    <w:rsid w:val="00ED38BD"/>
    <w:rsid w:val="00ED38EF"/>
    <w:rsid w:val="00ED396E"/>
    <w:rsid w:val="00ED39A7"/>
    <w:rsid w:val="00ED39C0"/>
    <w:rsid w:val="00ED3A04"/>
    <w:rsid w:val="00ED3A0B"/>
    <w:rsid w:val="00ED3A4B"/>
    <w:rsid w:val="00ED3A4F"/>
    <w:rsid w:val="00ED3AEB"/>
    <w:rsid w:val="00ED3B57"/>
    <w:rsid w:val="00ED3B68"/>
    <w:rsid w:val="00ED3B79"/>
    <w:rsid w:val="00ED3BC3"/>
    <w:rsid w:val="00ED3BE6"/>
    <w:rsid w:val="00ED3C10"/>
    <w:rsid w:val="00ED3C7E"/>
    <w:rsid w:val="00ED3CFD"/>
    <w:rsid w:val="00ED3D4F"/>
    <w:rsid w:val="00ED3D5F"/>
    <w:rsid w:val="00ED3DAC"/>
    <w:rsid w:val="00ED3DB0"/>
    <w:rsid w:val="00ED3E3C"/>
    <w:rsid w:val="00ED3F03"/>
    <w:rsid w:val="00ED3F8C"/>
    <w:rsid w:val="00ED3F8E"/>
    <w:rsid w:val="00ED3FAE"/>
    <w:rsid w:val="00ED3FF9"/>
    <w:rsid w:val="00ED400E"/>
    <w:rsid w:val="00ED40EB"/>
    <w:rsid w:val="00ED41B6"/>
    <w:rsid w:val="00ED41BB"/>
    <w:rsid w:val="00ED41FB"/>
    <w:rsid w:val="00ED4203"/>
    <w:rsid w:val="00ED420C"/>
    <w:rsid w:val="00ED421B"/>
    <w:rsid w:val="00ED42CA"/>
    <w:rsid w:val="00ED42FC"/>
    <w:rsid w:val="00ED436C"/>
    <w:rsid w:val="00ED4370"/>
    <w:rsid w:val="00ED437B"/>
    <w:rsid w:val="00ED43BA"/>
    <w:rsid w:val="00ED44E2"/>
    <w:rsid w:val="00ED4513"/>
    <w:rsid w:val="00ED458B"/>
    <w:rsid w:val="00ED4591"/>
    <w:rsid w:val="00ED45A4"/>
    <w:rsid w:val="00ED45B5"/>
    <w:rsid w:val="00ED45B6"/>
    <w:rsid w:val="00ED45BC"/>
    <w:rsid w:val="00ED45BE"/>
    <w:rsid w:val="00ED45CD"/>
    <w:rsid w:val="00ED462C"/>
    <w:rsid w:val="00ED473A"/>
    <w:rsid w:val="00ED479C"/>
    <w:rsid w:val="00ED4853"/>
    <w:rsid w:val="00ED4892"/>
    <w:rsid w:val="00ED493E"/>
    <w:rsid w:val="00ED4A3F"/>
    <w:rsid w:val="00ED4A4E"/>
    <w:rsid w:val="00ED4A6D"/>
    <w:rsid w:val="00ED4A8C"/>
    <w:rsid w:val="00ED4A9B"/>
    <w:rsid w:val="00ED4B6F"/>
    <w:rsid w:val="00ED4BB3"/>
    <w:rsid w:val="00ED4BFF"/>
    <w:rsid w:val="00ED4C24"/>
    <w:rsid w:val="00ED4C3F"/>
    <w:rsid w:val="00ED4CA8"/>
    <w:rsid w:val="00ED4CEC"/>
    <w:rsid w:val="00ED4D7F"/>
    <w:rsid w:val="00ED4DB4"/>
    <w:rsid w:val="00ED4E5C"/>
    <w:rsid w:val="00ED4E60"/>
    <w:rsid w:val="00ED4E9E"/>
    <w:rsid w:val="00ED4F1E"/>
    <w:rsid w:val="00ED4F86"/>
    <w:rsid w:val="00ED4FBE"/>
    <w:rsid w:val="00ED4FC6"/>
    <w:rsid w:val="00ED518F"/>
    <w:rsid w:val="00ED51A6"/>
    <w:rsid w:val="00ED51F3"/>
    <w:rsid w:val="00ED5249"/>
    <w:rsid w:val="00ED52FD"/>
    <w:rsid w:val="00ED5343"/>
    <w:rsid w:val="00ED5379"/>
    <w:rsid w:val="00ED53AC"/>
    <w:rsid w:val="00ED543E"/>
    <w:rsid w:val="00ED545B"/>
    <w:rsid w:val="00ED5466"/>
    <w:rsid w:val="00ED546E"/>
    <w:rsid w:val="00ED5508"/>
    <w:rsid w:val="00ED5525"/>
    <w:rsid w:val="00ED5538"/>
    <w:rsid w:val="00ED553A"/>
    <w:rsid w:val="00ED5551"/>
    <w:rsid w:val="00ED5582"/>
    <w:rsid w:val="00ED55AC"/>
    <w:rsid w:val="00ED55CA"/>
    <w:rsid w:val="00ED5647"/>
    <w:rsid w:val="00ED5649"/>
    <w:rsid w:val="00ED56A3"/>
    <w:rsid w:val="00ED576F"/>
    <w:rsid w:val="00ED57BB"/>
    <w:rsid w:val="00ED584D"/>
    <w:rsid w:val="00ED5894"/>
    <w:rsid w:val="00ED58F5"/>
    <w:rsid w:val="00ED58FC"/>
    <w:rsid w:val="00ED5975"/>
    <w:rsid w:val="00ED5A88"/>
    <w:rsid w:val="00ED5A8E"/>
    <w:rsid w:val="00ED5A9E"/>
    <w:rsid w:val="00ED5AF0"/>
    <w:rsid w:val="00ED5B1C"/>
    <w:rsid w:val="00ED5B64"/>
    <w:rsid w:val="00ED5BB9"/>
    <w:rsid w:val="00ED5C4E"/>
    <w:rsid w:val="00ED5C58"/>
    <w:rsid w:val="00ED5DE1"/>
    <w:rsid w:val="00ED5DEB"/>
    <w:rsid w:val="00ED5E42"/>
    <w:rsid w:val="00ED5E4B"/>
    <w:rsid w:val="00ED5E79"/>
    <w:rsid w:val="00ED5ED8"/>
    <w:rsid w:val="00ED5F1E"/>
    <w:rsid w:val="00ED5F31"/>
    <w:rsid w:val="00ED5F54"/>
    <w:rsid w:val="00ED5F6A"/>
    <w:rsid w:val="00ED5F77"/>
    <w:rsid w:val="00ED5FB9"/>
    <w:rsid w:val="00ED6038"/>
    <w:rsid w:val="00ED60BC"/>
    <w:rsid w:val="00ED618D"/>
    <w:rsid w:val="00ED61F6"/>
    <w:rsid w:val="00ED622E"/>
    <w:rsid w:val="00ED6253"/>
    <w:rsid w:val="00ED625E"/>
    <w:rsid w:val="00ED6361"/>
    <w:rsid w:val="00ED6481"/>
    <w:rsid w:val="00ED659A"/>
    <w:rsid w:val="00ED65F8"/>
    <w:rsid w:val="00ED6615"/>
    <w:rsid w:val="00ED6678"/>
    <w:rsid w:val="00ED6707"/>
    <w:rsid w:val="00ED6717"/>
    <w:rsid w:val="00ED67A9"/>
    <w:rsid w:val="00ED6837"/>
    <w:rsid w:val="00ED68B1"/>
    <w:rsid w:val="00ED692C"/>
    <w:rsid w:val="00ED6952"/>
    <w:rsid w:val="00ED69BC"/>
    <w:rsid w:val="00ED6A4D"/>
    <w:rsid w:val="00ED6AD2"/>
    <w:rsid w:val="00ED6B24"/>
    <w:rsid w:val="00ED6B56"/>
    <w:rsid w:val="00ED6B67"/>
    <w:rsid w:val="00ED6B79"/>
    <w:rsid w:val="00ED6BDC"/>
    <w:rsid w:val="00ED6CDC"/>
    <w:rsid w:val="00ED6D16"/>
    <w:rsid w:val="00ED6D6B"/>
    <w:rsid w:val="00ED6DBB"/>
    <w:rsid w:val="00ED6E07"/>
    <w:rsid w:val="00ED6E16"/>
    <w:rsid w:val="00ED6EA5"/>
    <w:rsid w:val="00ED6EB2"/>
    <w:rsid w:val="00ED7015"/>
    <w:rsid w:val="00ED7043"/>
    <w:rsid w:val="00ED704F"/>
    <w:rsid w:val="00ED7069"/>
    <w:rsid w:val="00ED712E"/>
    <w:rsid w:val="00ED729D"/>
    <w:rsid w:val="00ED72A8"/>
    <w:rsid w:val="00ED72DE"/>
    <w:rsid w:val="00ED72E1"/>
    <w:rsid w:val="00ED7353"/>
    <w:rsid w:val="00ED737B"/>
    <w:rsid w:val="00ED7391"/>
    <w:rsid w:val="00ED740C"/>
    <w:rsid w:val="00ED7441"/>
    <w:rsid w:val="00ED7448"/>
    <w:rsid w:val="00ED744D"/>
    <w:rsid w:val="00ED7469"/>
    <w:rsid w:val="00ED7471"/>
    <w:rsid w:val="00ED748C"/>
    <w:rsid w:val="00ED74D5"/>
    <w:rsid w:val="00ED74FD"/>
    <w:rsid w:val="00ED74FE"/>
    <w:rsid w:val="00ED75C9"/>
    <w:rsid w:val="00ED75E8"/>
    <w:rsid w:val="00ED7635"/>
    <w:rsid w:val="00ED7659"/>
    <w:rsid w:val="00ED76D1"/>
    <w:rsid w:val="00ED770E"/>
    <w:rsid w:val="00ED7711"/>
    <w:rsid w:val="00ED772B"/>
    <w:rsid w:val="00ED773B"/>
    <w:rsid w:val="00ED773D"/>
    <w:rsid w:val="00ED77CA"/>
    <w:rsid w:val="00ED77D9"/>
    <w:rsid w:val="00ED7864"/>
    <w:rsid w:val="00ED78FE"/>
    <w:rsid w:val="00ED796F"/>
    <w:rsid w:val="00ED7979"/>
    <w:rsid w:val="00ED7988"/>
    <w:rsid w:val="00ED7B8A"/>
    <w:rsid w:val="00ED7C7C"/>
    <w:rsid w:val="00ED7C81"/>
    <w:rsid w:val="00ED7CB4"/>
    <w:rsid w:val="00ED7CC6"/>
    <w:rsid w:val="00ED7D40"/>
    <w:rsid w:val="00ED7D43"/>
    <w:rsid w:val="00ED7D7B"/>
    <w:rsid w:val="00ED7D9F"/>
    <w:rsid w:val="00ED7DBD"/>
    <w:rsid w:val="00ED7E19"/>
    <w:rsid w:val="00ED7E44"/>
    <w:rsid w:val="00ED7EA8"/>
    <w:rsid w:val="00ED7EE1"/>
    <w:rsid w:val="00ED7F71"/>
    <w:rsid w:val="00ED7FA6"/>
    <w:rsid w:val="00ED7FFB"/>
    <w:rsid w:val="00ED877A"/>
    <w:rsid w:val="00EE00C4"/>
    <w:rsid w:val="00EE016E"/>
    <w:rsid w:val="00EE0180"/>
    <w:rsid w:val="00EE020F"/>
    <w:rsid w:val="00EE022D"/>
    <w:rsid w:val="00EE02D6"/>
    <w:rsid w:val="00EE0343"/>
    <w:rsid w:val="00EE0431"/>
    <w:rsid w:val="00EE04AC"/>
    <w:rsid w:val="00EE04B6"/>
    <w:rsid w:val="00EE04E1"/>
    <w:rsid w:val="00EE0508"/>
    <w:rsid w:val="00EE053E"/>
    <w:rsid w:val="00EE0556"/>
    <w:rsid w:val="00EE0722"/>
    <w:rsid w:val="00EE0751"/>
    <w:rsid w:val="00EE077D"/>
    <w:rsid w:val="00EE07DE"/>
    <w:rsid w:val="00EE0813"/>
    <w:rsid w:val="00EE089D"/>
    <w:rsid w:val="00EE08A5"/>
    <w:rsid w:val="00EE094E"/>
    <w:rsid w:val="00EE096E"/>
    <w:rsid w:val="00EE098D"/>
    <w:rsid w:val="00EE09CF"/>
    <w:rsid w:val="00EE09EC"/>
    <w:rsid w:val="00EE0A80"/>
    <w:rsid w:val="00EE0ABD"/>
    <w:rsid w:val="00EE0AC4"/>
    <w:rsid w:val="00EE0B07"/>
    <w:rsid w:val="00EE0B5F"/>
    <w:rsid w:val="00EE0BF5"/>
    <w:rsid w:val="00EE0CCC"/>
    <w:rsid w:val="00EE0D93"/>
    <w:rsid w:val="00EE0DA8"/>
    <w:rsid w:val="00EE0DAA"/>
    <w:rsid w:val="00EE0DB0"/>
    <w:rsid w:val="00EE0EC1"/>
    <w:rsid w:val="00EE0EE0"/>
    <w:rsid w:val="00EE0EF0"/>
    <w:rsid w:val="00EE0F0B"/>
    <w:rsid w:val="00EE0F0F"/>
    <w:rsid w:val="00EE0F19"/>
    <w:rsid w:val="00EE0F27"/>
    <w:rsid w:val="00EE0F6D"/>
    <w:rsid w:val="00EE0F96"/>
    <w:rsid w:val="00EE0FAC"/>
    <w:rsid w:val="00EE1030"/>
    <w:rsid w:val="00EE1039"/>
    <w:rsid w:val="00EE10CE"/>
    <w:rsid w:val="00EE10EE"/>
    <w:rsid w:val="00EE10FA"/>
    <w:rsid w:val="00EE1115"/>
    <w:rsid w:val="00EE111A"/>
    <w:rsid w:val="00EE11F2"/>
    <w:rsid w:val="00EE1201"/>
    <w:rsid w:val="00EE124F"/>
    <w:rsid w:val="00EE1251"/>
    <w:rsid w:val="00EE125D"/>
    <w:rsid w:val="00EE12E1"/>
    <w:rsid w:val="00EE12EA"/>
    <w:rsid w:val="00EE12F4"/>
    <w:rsid w:val="00EE1337"/>
    <w:rsid w:val="00EE1341"/>
    <w:rsid w:val="00EE13AE"/>
    <w:rsid w:val="00EE13B0"/>
    <w:rsid w:val="00EE13BC"/>
    <w:rsid w:val="00EE13F7"/>
    <w:rsid w:val="00EE140B"/>
    <w:rsid w:val="00EE1465"/>
    <w:rsid w:val="00EE149D"/>
    <w:rsid w:val="00EE157E"/>
    <w:rsid w:val="00EE15C5"/>
    <w:rsid w:val="00EE15CD"/>
    <w:rsid w:val="00EE1611"/>
    <w:rsid w:val="00EE1656"/>
    <w:rsid w:val="00EE1692"/>
    <w:rsid w:val="00EE1694"/>
    <w:rsid w:val="00EE16CA"/>
    <w:rsid w:val="00EE171B"/>
    <w:rsid w:val="00EE1782"/>
    <w:rsid w:val="00EE1793"/>
    <w:rsid w:val="00EE17A3"/>
    <w:rsid w:val="00EE17F2"/>
    <w:rsid w:val="00EE17FD"/>
    <w:rsid w:val="00EE1833"/>
    <w:rsid w:val="00EE18B3"/>
    <w:rsid w:val="00EE18B9"/>
    <w:rsid w:val="00EE1970"/>
    <w:rsid w:val="00EE19C8"/>
    <w:rsid w:val="00EE19E9"/>
    <w:rsid w:val="00EE1A17"/>
    <w:rsid w:val="00EE1A3A"/>
    <w:rsid w:val="00EE1A7A"/>
    <w:rsid w:val="00EE1B45"/>
    <w:rsid w:val="00EE1B6C"/>
    <w:rsid w:val="00EE1BD9"/>
    <w:rsid w:val="00EE1C00"/>
    <w:rsid w:val="00EE1C8D"/>
    <w:rsid w:val="00EE1CF3"/>
    <w:rsid w:val="00EE1CFD"/>
    <w:rsid w:val="00EE1D01"/>
    <w:rsid w:val="00EE1DB0"/>
    <w:rsid w:val="00EE1E03"/>
    <w:rsid w:val="00EE1E13"/>
    <w:rsid w:val="00EE1E34"/>
    <w:rsid w:val="00EE1E4C"/>
    <w:rsid w:val="00EE1E52"/>
    <w:rsid w:val="00EE1E63"/>
    <w:rsid w:val="00EE1EAC"/>
    <w:rsid w:val="00EE1EB9"/>
    <w:rsid w:val="00EE1EC2"/>
    <w:rsid w:val="00EE1F5F"/>
    <w:rsid w:val="00EE1FA8"/>
    <w:rsid w:val="00EE1FC5"/>
    <w:rsid w:val="00EE1FDE"/>
    <w:rsid w:val="00EE204C"/>
    <w:rsid w:val="00EE2054"/>
    <w:rsid w:val="00EE206E"/>
    <w:rsid w:val="00EE207C"/>
    <w:rsid w:val="00EE20B8"/>
    <w:rsid w:val="00EE2163"/>
    <w:rsid w:val="00EE217C"/>
    <w:rsid w:val="00EE2180"/>
    <w:rsid w:val="00EE2183"/>
    <w:rsid w:val="00EE2210"/>
    <w:rsid w:val="00EE22BE"/>
    <w:rsid w:val="00EE235E"/>
    <w:rsid w:val="00EE2426"/>
    <w:rsid w:val="00EE245B"/>
    <w:rsid w:val="00EE2475"/>
    <w:rsid w:val="00EE2489"/>
    <w:rsid w:val="00EE24C7"/>
    <w:rsid w:val="00EE2561"/>
    <w:rsid w:val="00EE25AC"/>
    <w:rsid w:val="00EE26F4"/>
    <w:rsid w:val="00EE274F"/>
    <w:rsid w:val="00EE2788"/>
    <w:rsid w:val="00EE285E"/>
    <w:rsid w:val="00EE2939"/>
    <w:rsid w:val="00EE2986"/>
    <w:rsid w:val="00EE29DB"/>
    <w:rsid w:val="00EE2A07"/>
    <w:rsid w:val="00EE2A51"/>
    <w:rsid w:val="00EE2AC6"/>
    <w:rsid w:val="00EE2AE9"/>
    <w:rsid w:val="00EE2B4B"/>
    <w:rsid w:val="00EE2B5B"/>
    <w:rsid w:val="00EE2B64"/>
    <w:rsid w:val="00EE2C2C"/>
    <w:rsid w:val="00EE2C47"/>
    <w:rsid w:val="00EE2CAF"/>
    <w:rsid w:val="00EE2D6E"/>
    <w:rsid w:val="00EE2D93"/>
    <w:rsid w:val="00EE2E50"/>
    <w:rsid w:val="00EE2E5B"/>
    <w:rsid w:val="00EE2E77"/>
    <w:rsid w:val="00EE2E90"/>
    <w:rsid w:val="00EE2EAF"/>
    <w:rsid w:val="00EE2EBD"/>
    <w:rsid w:val="00EE2EEC"/>
    <w:rsid w:val="00EE2F2F"/>
    <w:rsid w:val="00EE2F33"/>
    <w:rsid w:val="00EE2F4D"/>
    <w:rsid w:val="00EE30DF"/>
    <w:rsid w:val="00EE30E1"/>
    <w:rsid w:val="00EE316F"/>
    <w:rsid w:val="00EE317B"/>
    <w:rsid w:val="00EE324E"/>
    <w:rsid w:val="00EE3321"/>
    <w:rsid w:val="00EE33E9"/>
    <w:rsid w:val="00EE3439"/>
    <w:rsid w:val="00EE34F5"/>
    <w:rsid w:val="00EE3536"/>
    <w:rsid w:val="00EE35ED"/>
    <w:rsid w:val="00EE3666"/>
    <w:rsid w:val="00EE3667"/>
    <w:rsid w:val="00EE36CB"/>
    <w:rsid w:val="00EE3799"/>
    <w:rsid w:val="00EE37E5"/>
    <w:rsid w:val="00EE38A6"/>
    <w:rsid w:val="00EE38AB"/>
    <w:rsid w:val="00EE38B4"/>
    <w:rsid w:val="00EE38B6"/>
    <w:rsid w:val="00EE3971"/>
    <w:rsid w:val="00EE39F9"/>
    <w:rsid w:val="00EE3A63"/>
    <w:rsid w:val="00EE3A85"/>
    <w:rsid w:val="00EE3AC9"/>
    <w:rsid w:val="00EE3AF7"/>
    <w:rsid w:val="00EE3B0B"/>
    <w:rsid w:val="00EE3C91"/>
    <w:rsid w:val="00EE3CA0"/>
    <w:rsid w:val="00EE3CC9"/>
    <w:rsid w:val="00EE3CD3"/>
    <w:rsid w:val="00EE3CF8"/>
    <w:rsid w:val="00EE3D33"/>
    <w:rsid w:val="00EE3D3C"/>
    <w:rsid w:val="00EE3D43"/>
    <w:rsid w:val="00EE3D64"/>
    <w:rsid w:val="00EE3DDD"/>
    <w:rsid w:val="00EE3E11"/>
    <w:rsid w:val="00EE3E42"/>
    <w:rsid w:val="00EE3E60"/>
    <w:rsid w:val="00EE3EBD"/>
    <w:rsid w:val="00EE3EEE"/>
    <w:rsid w:val="00EE3EFB"/>
    <w:rsid w:val="00EE3F30"/>
    <w:rsid w:val="00EE3F56"/>
    <w:rsid w:val="00EE3F5E"/>
    <w:rsid w:val="00EE4126"/>
    <w:rsid w:val="00EE4127"/>
    <w:rsid w:val="00EE412D"/>
    <w:rsid w:val="00EE4141"/>
    <w:rsid w:val="00EE4289"/>
    <w:rsid w:val="00EE43BF"/>
    <w:rsid w:val="00EE43C3"/>
    <w:rsid w:val="00EE43F3"/>
    <w:rsid w:val="00EE4473"/>
    <w:rsid w:val="00EE44D9"/>
    <w:rsid w:val="00EE44E4"/>
    <w:rsid w:val="00EE4515"/>
    <w:rsid w:val="00EE4526"/>
    <w:rsid w:val="00EE45DE"/>
    <w:rsid w:val="00EE4603"/>
    <w:rsid w:val="00EE4645"/>
    <w:rsid w:val="00EE4650"/>
    <w:rsid w:val="00EE4712"/>
    <w:rsid w:val="00EE4730"/>
    <w:rsid w:val="00EE47BA"/>
    <w:rsid w:val="00EE47E6"/>
    <w:rsid w:val="00EE47F1"/>
    <w:rsid w:val="00EE4810"/>
    <w:rsid w:val="00EE4842"/>
    <w:rsid w:val="00EE4859"/>
    <w:rsid w:val="00EE4865"/>
    <w:rsid w:val="00EE4877"/>
    <w:rsid w:val="00EE48BB"/>
    <w:rsid w:val="00EE48D8"/>
    <w:rsid w:val="00EE48EE"/>
    <w:rsid w:val="00EE4931"/>
    <w:rsid w:val="00EE496F"/>
    <w:rsid w:val="00EE4984"/>
    <w:rsid w:val="00EE4996"/>
    <w:rsid w:val="00EE499C"/>
    <w:rsid w:val="00EE49FA"/>
    <w:rsid w:val="00EE4A0A"/>
    <w:rsid w:val="00EE4A18"/>
    <w:rsid w:val="00EE4A37"/>
    <w:rsid w:val="00EE4A93"/>
    <w:rsid w:val="00EE4A99"/>
    <w:rsid w:val="00EE4AF2"/>
    <w:rsid w:val="00EE4B04"/>
    <w:rsid w:val="00EE4B68"/>
    <w:rsid w:val="00EE4B6E"/>
    <w:rsid w:val="00EE4BD2"/>
    <w:rsid w:val="00EE4BEB"/>
    <w:rsid w:val="00EE4CA7"/>
    <w:rsid w:val="00EE4CCA"/>
    <w:rsid w:val="00EE4D3F"/>
    <w:rsid w:val="00EE4D4A"/>
    <w:rsid w:val="00EE4D54"/>
    <w:rsid w:val="00EE4D67"/>
    <w:rsid w:val="00EE4DC1"/>
    <w:rsid w:val="00EE4DE1"/>
    <w:rsid w:val="00EE4EB5"/>
    <w:rsid w:val="00EE4F01"/>
    <w:rsid w:val="00EE4F09"/>
    <w:rsid w:val="00EE4FBD"/>
    <w:rsid w:val="00EE4FD5"/>
    <w:rsid w:val="00EE5027"/>
    <w:rsid w:val="00EE5070"/>
    <w:rsid w:val="00EE50C3"/>
    <w:rsid w:val="00EE512C"/>
    <w:rsid w:val="00EE515F"/>
    <w:rsid w:val="00EE516C"/>
    <w:rsid w:val="00EE5191"/>
    <w:rsid w:val="00EE51A3"/>
    <w:rsid w:val="00EE51AC"/>
    <w:rsid w:val="00EE5223"/>
    <w:rsid w:val="00EE5270"/>
    <w:rsid w:val="00EE52C9"/>
    <w:rsid w:val="00EE5312"/>
    <w:rsid w:val="00EE5332"/>
    <w:rsid w:val="00EE5348"/>
    <w:rsid w:val="00EE537F"/>
    <w:rsid w:val="00EE538E"/>
    <w:rsid w:val="00EE53C4"/>
    <w:rsid w:val="00EE542A"/>
    <w:rsid w:val="00EE5464"/>
    <w:rsid w:val="00EE550E"/>
    <w:rsid w:val="00EE553A"/>
    <w:rsid w:val="00EE556A"/>
    <w:rsid w:val="00EE55D8"/>
    <w:rsid w:val="00EE564D"/>
    <w:rsid w:val="00EE56B4"/>
    <w:rsid w:val="00EE56BC"/>
    <w:rsid w:val="00EE5716"/>
    <w:rsid w:val="00EE57CB"/>
    <w:rsid w:val="00EE588A"/>
    <w:rsid w:val="00EE5890"/>
    <w:rsid w:val="00EE58A2"/>
    <w:rsid w:val="00EE58DA"/>
    <w:rsid w:val="00EE5981"/>
    <w:rsid w:val="00EE5A91"/>
    <w:rsid w:val="00EE5AAE"/>
    <w:rsid w:val="00EE5B25"/>
    <w:rsid w:val="00EE5B41"/>
    <w:rsid w:val="00EE5B44"/>
    <w:rsid w:val="00EE5B84"/>
    <w:rsid w:val="00EE5BA4"/>
    <w:rsid w:val="00EE5BDD"/>
    <w:rsid w:val="00EE5C5D"/>
    <w:rsid w:val="00EE5C79"/>
    <w:rsid w:val="00EE5D04"/>
    <w:rsid w:val="00EE5D78"/>
    <w:rsid w:val="00EE5D84"/>
    <w:rsid w:val="00EE5D99"/>
    <w:rsid w:val="00EE5DAB"/>
    <w:rsid w:val="00EE5E08"/>
    <w:rsid w:val="00EE5E35"/>
    <w:rsid w:val="00EE5EF2"/>
    <w:rsid w:val="00EE5FE3"/>
    <w:rsid w:val="00EE60B6"/>
    <w:rsid w:val="00EE60D4"/>
    <w:rsid w:val="00EE616B"/>
    <w:rsid w:val="00EE620D"/>
    <w:rsid w:val="00EE6252"/>
    <w:rsid w:val="00EE62DD"/>
    <w:rsid w:val="00EE632F"/>
    <w:rsid w:val="00EE6365"/>
    <w:rsid w:val="00EE63A2"/>
    <w:rsid w:val="00EE63DD"/>
    <w:rsid w:val="00EE63FC"/>
    <w:rsid w:val="00EE6407"/>
    <w:rsid w:val="00EE6419"/>
    <w:rsid w:val="00EE6443"/>
    <w:rsid w:val="00EE6484"/>
    <w:rsid w:val="00EE656A"/>
    <w:rsid w:val="00EE65DB"/>
    <w:rsid w:val="00EE6661"/>
    <w:rsid w:val="00EE6667"/>
    <w:rsid w:val="00EE66A5"/>
    <w:rsid w:val="00EE6717"/>
    <w:rsid w:val="00EE6855"/>
    <w:rsid w:val="00EE6863"/>
    <w:rsid w:val="00EE68C3"/>
    <w:rsid w:val="00EE68D1"/>
    <w:rsid w:val="00EE68F0"/>
    <w:rsid w:val="00EE69BC"/>
    <w:rsid w:val="00EE6B45"/>
    <w:rsid w:val="00EE6BA0"/>
    <w:rsid w:val="00EE6BA9"/>
    <w:rsid w:val="00EE6BEB"/>
    <w:rsid w:val="00EE6C70"/>
    <w:rsid w:val="00EE6C90"/>
    <w:rsid w:val="00EE6C9D"/>
    <w:rsid w:val="00EE6CBC"/>
    <w:rsid w:val="00EE6CD2"/>
    <w:rsid w:val="00EE6CEE"/>
    <w:rsid w:val="00EE6D2E"/>
    <w:rsid w:val="00EE6DC0"/>
    <w:rsid w:val="00EE6DEF"/>
    <w:rsid w:val="00EE6E1A"/>
    <w:rsid w:val="00EE6E20"/>
    <w:rsid w:val="00EE6E33"/>
    <w:rsid w:val="00EE6E40"/>
    <w:rsid w:val="00EE6E6E"/>
    <w:rsid w:val="00EE6E9C"/>
    <w:rsid w:val="00EE6EAF"/>
    <w:rsid w:val="00EE6EF0"/>
    <w:rsid w:val="00EE6F2F"/>
    <w:rsid w:val="00EE6F3E"/>
    <w:rsid w:val="00EE6F5D"/>
    <w:rsid w:val="00EE6FA6"/>
    <w:rsid w:val="00EE6FED"/>
    <w:rsid w:val="00EE700B"/>
    <w:rsid w:val="00EE7014"/>
    <w:rsid w:val="00EE701F"/>
    <w:rsid w:val="00EE70CB"/>
    <w:rsid w:val="00EE7116"/>
    <w:rsid w:val="00EE7119"/>
    <w:rsid w:val="00EE7209"/>
    <w:rsid w:val="00EE720E"/>
    <w:rsid w:val="00EE7225"/>
    <w:rsid w:val="00EE727E"/>
    <w:rsid w:val="00EE7286"/>
    <w:rsid w:val="00EE7373"/>
    <w:rsid w:val="00EE7464"/>
    <w:rsid w:val="00EE74A5"/>
    <w:rsid w:val="00EE7528"/>
    <w:rsid w:val="00EE75A4"/>
    <w:rsid w:val="00EE75E4"/>
    <w:rsid w:val="00EE7608"/>
    <w:rsid w:val="00EE7660"/>
    <w:rsid w:val="00EE76CD"/>
    <w:rsid w:val="00EE7714"/>
    <w:rsid w:val="00EE7761"/>
    <w:rsid w:val="00EE7762"/>
    <w:rsid w:val="00EE77ED"/>
    <w:rsid w:val="00EE7812"/>
    <w:rsid w:val="00EE7813"/>
    <w:rsid w:val="00EE788F"/>
    <w:rsid w:val="00EE791E"/>
    <w:rsid w:val="00EE79A8"/>
    <w:rsid w:val="00EE79B3"/>
    <w:rsid w:val="00EE7A59"/>
    <w:rsid w:val="00EE7B26"/>
    <w:rsid w:val="00EE7B61"/>
    <w:rsid w:val="00EE7B65"/>
    <w:rsid w:val="00EE7B6D"/>
    <w:rsid w:val="00EE7BE9"/>
    <w:rsid w:val="00EE7BFC"/>
    <w:rsid w:val="00EE7C1C"/>
    <w:rsid w:val="00EE7C6E"/>
    <w:rsid w:val="00EE7CD0"/>
    <w:rsid w:val="00EE7D09"/>
    <w:rsid w:val="00EE7D70"/>
    <w:rsid w:val="00EE7D9F"/>
    <w:rsid w:val="00EE7EC2"/>
    <w:rsid w:val="00EE7FD2"/>
    <w:rsid w:val="00EE7FD6"/>
    <w:rsid w:val="00EF006D"/>
    <w:rsid w:val="00EF007A"/>
    <w:rsid w:val="00EF00B6"/>
    <w:rsid w:val="00EF00EF"/>
    <w:rsid w:val="00EF011B"/>
    <w:rsid w:val="00EF0123"/>
    <w:rsid w:val="00EF01C4"/>
    <w:rsid w:val="00EF01DD"/>
    <w:rsid w:val="00EF0219"/>
    <w:rsid w:val="00EF0223"/>
    <w:rsid w:val="00EF0271"/>
    <w:rsid w:val="00EF027B"/>
    <w:rsid w:val="00EF027C"/>
    <w:rsid w:val="00EF0283"/>
    <w:rsid w:val="00EF02A3"/>
    <w:rsid w:val="00EF035F"/>
    <w:rsid w:val="00EF03CE"/>
    <w:rsid w:val="00EF03D6"/>
    <w:rsid w:val="00EF049D"/>
    <w:rsid w:val="00EF04E7"/>
    <w:rsid w:val="00EF0525"/>
    <w:rsid w:val="00EF05B3"/>
    <w:rsid w:val="00EF05E6"/>
    <w:rsid w:val="00EF061C"/>
    <w:rsid w:val="00EF06A4"/>
    <w:rsid w:val="00EF06CD"/>
    <w:rsid w:val="00EF06F3"/>
    <w:rsid w:val="00EF070C"/>
    <w:rsid w:val="00EF0761"/>
    <w:rsid w:val="00EF07A0"/>
    <w:rsid w:val="00EF080A"/>
    <w:rsid w:val="00EF0845"/>
    <w:rsid w:val="00EF085F"/>
    <w:rsid w:val="00EF0874"/>
    <w:rsid w:val="00EF08EA"/>
    <w:rsid w:val="00EF0908"/>
    <w:rsid w:val="00EF0960"/>
    <w:rsid w:val="00EF0976"/>
    <w:rsid w:val="00EF09C6"/>
    <w:rsid w:val="00EF0A26"/>
    <w:rsid w:val="00EF0AAF"/>
    <w:rsid w:val="00EF0B04"/>
    <w:rsid w:val="00EF0B11"/>
    <w:rsid w:val="00EF0B77"/>
    <w:rsid w:val="00EF0BEC"/>
    <w:rsid w:val="00EF0C52"/>
    <w:rsid w:val="00EF0CB3"/>
    <w:rsid w:val="00EF0CBB"/>
    <w:rsid w:val="00EF0D44"/>
    <w:rsid w:val="00EF0D70"/>
    <w:rsid w:val="00EF0D77"/>
    <w:rsid w:val="00EF0D88"/>
    <w:rsid w:val="00EF0D8B"/>
    <w:rsid w:val="00EF0DE2"/>
    <w:rsid w:val="00EF0DEC"/>
    <w:rsid w:val="00EF0E18"/>
    <w:rsid w:val="00EF0E39"/>
    <w:rsid w:val="00EF0E69"/>
    <w:rsid w:val="00EF0EEA"/>
    <w:rsid w:val="00EF0FA5"/>
    <w:rsid w:val="00EF0FBF"/>
    <w:rsid w:val="00EF1055"/>
    <w:rsid w:val="00EF1094"/>
    <w:rsid w:val="00EF1097"/>
    <w:rsid w:val="00EF113E"/>
    <w:rsid w:val="00EF1159"/>
    <w:rsid w:val="00EF1182"/>
    <w:rsid w:val="00EF11CB"/>
    <w:rsid w:val="00EF128D"/>
    <w:rsid w:val="00EF12FB"/>
    <w:rsid w:val="00EF13F3"/>
    <w:rsid w:val="00EF1482"/>
    <w:rsid w:val="00EF149E"/>
    <w:rsid w:val="00EF15C8"/>
    <w:rsid w:val="00EF15FB"/>
    <w:rsid w:val="00EF166B"/>
    <w:rsid w:val="00EF166F"/>
    <w:rsid w:val="00EF1691"/>
    <w:rsid w:val="00EF16D4"/>
    <w:rsid w:val="00EF173F"/>
    <w:rsid w:val="00EF17F2"/>
    <w:rsid w:val="00EF17F3"/>
    <w:rsid w:val="00EF1807"/>
    <w:rsid w:val="00EF1854"/>
    <w:rsid w:val="00EF18AC"/>
    <w:rsid w:val="00EF1909"/>
    <w:rsid w:val="00EF19AD"/>
    <w:rsid w:val="00EF19B6"/>
    <w:rsid w:val="00EF1A63"/>
    <w:rsid w:val="00EF1B35"/>
    <w:rsid w:val="00EF1B4F"/>
    <w:rsid w:val="00EF1BAB"/>
    <w:rsid w:val="00EF1D38"/>
    <w:rsid w:val="00EF1D64"/>
    <w:rsid w:val="00EF1D8D"/>
    <w:rsid w:val="00EF1E15"/>
    <w:rsid w:val="00EF1F3B"/>
    <w:rsid w:val="00EF1F55"/>
    <w:rsid w:val="00EF1F83"/>
    <w:rsid w:val="00EF1F9B"/>
    <w:rsid w:val="00EF1FD0"/>
    <w:rsid w:val="00EF1FEB"/>
    <w:rsid w:val="00EF1FF6"/>
    <w:rsid w:val="00EF1FFA"/>
    <w:rsid w:val="00EF1FFB"/>
    <w:rsid w:val="00EF2058"/>
    <w:rsid w:val="00EF20CE"/>
    <w:rsid w:val="00EF21D0"/>
    <w:rsid w:val="00EF21EE"/>
    <w:rsid w:val="00EF22B1"/>
    <w:rsid w:val="00EF2318"/>
    <w:rsid w:val="00EF2319"/>
    <w:rsid w:val="00EF235C"/>
    <w:rsid w:val="00EF236E"/>
    <w:rsid w:val="00EF23C0"/>
    <w:rsid w:val="00EF252E"/>
    <w:rsid w:val="00EF2576"/>
    <w:rsid w:val="00EF2584"/>
    <w:rsid w:val="00EF25D5"/>
    <w:rsid w:val="00EF25DF"/>
    <w:rsid w:val="00EF2636"/>
    <w:rsid w:val="00EF2641"/>
    <w:rsid w:val="00EF2657"/>
    <w:rsid w:val="00EF2690"/>
    <w:rsid w:val="00EF26C7"/>
    <w:rsid w:val="00EF280A"/>
    <w:rsid w:val="00EF281E"/>
    <w:rsid w:val="00EF2843"/>
    <w:rsid w:val="00EF28E4"/>
    <w:rsid w:val="00EF2910"/>
    <w:rsid w:val="00EF291F"/>
    <w:rsid w:val="00EF2974"/>
    <w:rsid w:val="00EF2981"/>
    <w:rsid w:val="00EF29BE"/>
    <w:rsid w:val="00EF29E7"/>
    <w:rsid w:val="00EF2A04"/>
    <w:rsid w:val="00EF2AFA"/>
    <w:rsid w:val="00EF2B8C"/>
    <w:rsid w:val="00EF2BCA"/>
    <w:rsid w:val="00EF2BF3"/>
    <w:rsid w:val="00EF2CD7"/>
    <w:rsid w:val="00EF2CDF"/>
    <w:rsid w:val="00EF2D02"/>
    <w:rsid w:val="00EF2D09"/>
    <w:rsid w:val="00EF2D4F"/>
    <w:rsid w:val="00EF2D66"/>
    <w:rsid w:val="00EF2DAB"/>
    <w:rsid w:val="00EF2E16"/>
    <w:rsid w:val="00EF2E34"/>
    <w:rsid w:val="00EF2E85"/>
    <w:rsid w:val="00EF2F8A"/>
    <w:rsid w:val="00EF2FBD"/>
    <w:rsid w:val="00EF2FF7"/>
    <w:rsid w:val="00EF303C"/>
    <w:rsid w:val="00EF3054"/>
    <w:rsid w:val="00EF30B9"/>
    <w:rsid w:val="00EF3196"/>
    <w:rsid w:val="00EF31E5"/>
    <w:rsid w:val="00EF31F9"/>
    <w:rsid w:val="00EF31FA"/>
    <w:rsid w:val="00EF327B"/>
    <w:rsid w:val="00EF32EE"/>
    <w:rsid w:val="00EF330F"/>
    <w:rsid w:val="00EF3318"/>
    <w:rsid w:val="00EF33FA"/>
    <w:rsid w:val="00EF343C"/>
    <w:rsid w:val="00EF34FD"/>
    <w:rsid w:val="00EF3567"/>
    <w:rsid w:val="00EF35C7"/>
    <w:rsid w:val="00EF35CF"/>
    <w:rsid w:val="00EF35E0"/>
    <w:rsid w:val="00EF3675"/>
    <w:rsid w:val="00EF368C"/>
    <w:rsid w:val="00EF36AD"/>
    <w:rsid w:val="00EF36F8"/>
    <w:rsid w:val="00EF36FB"/>
    <w:rsid w:val="00EF3741"/>
    <w:rsid w:val="00EF377E"/>
    <w:rsid w:val="00EF37F7"/>
    <w:rsid w:val="00EF37FC"/>
    <w:rsid w:val="00EF3813"/>
    <w:rsid w:val="00EF3A5D"/>
    <w:rsid w:val="00EF3B64"/>
    <w:rsid w:val="00EF3C99"/>
    <w:rsid w:val="00EF3DAF"/>
    <w:rsid w:val="00EF3E3C"/>
    <w:rsid w:val="00EF3E5B"/>
    <w:rsid w:val="00EF3EBE"/>
    <w:rsid w:val="00EF3F04"/>
    <w:rsid w:val="00EF3FBB"/>
    <w:rsid w:val="00EF400E"/>
    <w:rsid w:val="00EF40C6"/>
    <w:rsid w:val="00EF40D5"/>
    <w:rsid w:val="00EF415A"/>
    <w:rsid w:val="00EF41BF"/>
    <w:rsid w:val="00EF420C"/>
    <w:rsid w:val="00EF4237"/>
    <w:rsid w:val="00EF4332"/>
    <w:rsid w:val="00EF4354"/>
    <w:rsid w:val="00EF4412"/>
    <w:rsid w:val="00EF4431"/>
    <w:rsid w:val="00EF4540"/>
    <w:rsid w:val="00EF4569"/>
    <w:rsid w:val="00EF4580"/>
    <w:rsid w:val="00EF4583"/>
    <w:rsid w:val="00EF458D"/>
    <w:rsid w:val="00EF4627"/>
    <w:rsid w:val="00EF4674"/>
    <w:rsid w:val="00EF46B7"/>
    <w:rsid w:val="00EF46F3"/>
    <w:rsid w:val="00EF4723"/>
    <w:rsid w:val="00EF473D"/>
    <w:rsid w:val="00EF4758"/>
    <w:rsid w:val="00EF47C4"/>
    <w:rsid w:val="00EF489F"/>
    <w:rsid w:val="00EF48BB"/>
    <w:rsid w:val="00EF48DF"/>
    <w:rsid w:val="00EF48E7"/>
    <w:rsid w:val="00EF48FC"/>
    <w:rsid w:val="00EF4973"/>
    <w:rsid w:val="00EF49F5"/>
    <w:rsid w:val="00EF4A16"/>
    <w:rsid w:val="00EF4A28"/>
    <w:rsid w:val="00EF4A34"/>
    <w:rsid w:val="00EF4A3B"/>
    <w:rsid w:val="00EF4A5D"/>
    <w:rsid w:val="00EF4AFB"/>
    <w:rsid w:val="00EF4B9C"/>
    <w:rsid w:val="00EF4BEF"/>
    <w:rsid w:val="00EF4C69"/>
    <w:rsid w:val="00EF4CF8"/>
    <w:rsid w:val="00EF4D68"/>
    <w:rsid w:val="00EF4DA0"/>
    <w:rsid w:val="00EF4DE3"/>
    <w:rsid w:val="00EF4E1E"/>
    <w:rsid w:val="00EF4E34"/>
    <w:rsid w:val="00EF4E4D"/>
    <w:rsid w:val="00EF4E76"/>
    <w:rsid w:val="00EF4EB0"/>
    <w:rsid w:val="00EF4ED1"/>
    <w:rsid w:val="00EF4ED9"/>
    <w:rsid w:val="00EF4EE6"/>
    <w:rsid w:val="00EF4EFC"/>
    <w:rsid w:val="00EF4F55"/>
    <w:rsid w:val="00EF4F6C"/>
    <w:rsid w:val="00EF4FE3"/>
    <w:rsid w:val="00EF5027"/>
    <w:rsid w:val="00EF503B"/>
    <w:rsid w:val="00EF50EE"/>
    <w:rsid w:val="00EF51CB"/>
    <w:rsid w:val="00EF5234"/>
    <w:rsid w:val="00EF52D4"/>
    <w:rsid w:val="00EF5308"/>
    <w:rsid w:val="00EF533C"/>
    <w:rsid w:val="00EF5373"/>
    <w:rsid w:val="00EF53E9"/>
    <w:rsid w:val="00EF541A"/>
    <w:rsid w:val="00EF542F"/>
    <w:rsid w:val="00EF5447"/>
    <w:rsid w:val="00EF5458"/>
    <w:rsid w:val="00EF552D"/>
    <w:rsid w:val="00EF5533"/>
    <w:rsid w:val="00EF553D"/>
    <w:rsid w:val="00EF5572"/>
    <w:rsid w:val="00EF562F"/>
    <w:rsid w:val="00EF564A"/>
    <w:rsid w:val="00EF5693"/>
    <w:rsid w:val="00EF569F"/>
    <w:rsid w:val="00EF56C3"/>
    <w:rsid w:val="00EF56F8"/>
    <w:rsid w:val="00EF5723"/>
    <w:rsid w:val="00EF5750"/>
    <w:rsid w:val="00EF57B2"/>
    <w:rsid w:val="00EF5809"/>
    <w:rsid w:val="00EF587A"/>
    <w:rsid w:val="00EF5896"/>
    <w:rsid w:val="00EF58BB"/>
    <w:rsid w:val="00EF5959"/>
    <w:rsid w:val="00EF59CF"/>
    <w:rsid w:val="00EF59F2"/>
    <w:rsid w:val="00EF5AC5"/>
    <w:rsid w:val="00EF5ACB"/>
    <w:rsid w:val="00EF5B05"/>
    <w:rsid w:val="00EF5B9B"/>
    <w:rsid w:val="00EF5BD1"/>
    <w:rsid w:val="00EF5BE4"/>
    <w:rsid w:val="00EF5C76"/>
    <w:rsid w:val="00EF5CE9"/>
    <w:rsid w:val="00EF5CF3"/>
    <w:rsid w:val="00EF5D2A"/>
    <w:rsid w:val="00EF5E23"/>
    <w:rsid w:val="00EF5EAB"/>
    <w:rsid w:val="00EF5EBD"/>
    <w:rsid w:val="00EF5F70"/>
    <w:rsid w:val="00EF604D"/>
    <w:rsid w:val="00EF606F"/>
    <w:rsid w:val="00EF6074"/>
    <w:rsid w:val="00EF60B6"/>
    <w:rsid w:val="00EF60D1"/>
    <w:rsid w:val="00EF61BD"/>
    <w:rsid w:val="00EF62DA"/>
    <w:rsid w:val="00EF62F1"/>
    <w:rsid w:val="00EF6396"/>
    <w:rsid w:val="00EF63D1"/>
    <w:rsid w:val="00EF63E2"/>
    <w:rsid w:val="00EF6435"/>
    <w:rsid w:val="00EF64D9"/>
    <w:rsid w:val="00EF64F1"/>
    <w:rsid w:val="00EF651B"/>
    <w:rsid w:val="00EF6586"/>
    <w:rsid w:val="00EF65A7"/>
    <w:rsid w:val="00EF65DE"/>
    <w:rsid w:val="00EF6699"/>
    <w:rsid w:val="00EF669D"/>
    <w:rsid w:val="00EF66D5"/>
    <w:rsid w:val="00EF66EC"/>
    <w:rsid w:val="00EF67AB"/>
    <w:rsid w:val="00EF6881"/>
    <w:rsid w:val="00EF6908"/>
    <w:rsid w:val="00EF6971"/>
    <w:rsid w:val="00EF6974"/>
    <w:rsid w:val="00EF69CB"/>
    <w:rsid w:val="00EF6A0E"/>
    <w:rsid w:val="00EF6A17"/>
    <w:rsid w:val="00EF6A1C"/>
    <w:rsid w:val="00EF6A37"/>
    <w:rsid w:val="00EF6A55"/>
    <w:rsid w:val="00EF6A89"/>
    <w:rsid w:val="00EF6A92"/>
    <w:rsid w:val="00EF6AB4"/>
    <w:rsid w:val="00EF6AB9"/>
    <w:rsid w:val="00EF6B03"/>
    <w:rsid w:val="00EF6B90"/>
    <w:rsid w:val="00EF6BCB"/>
    <w:rsid w:val="00EF6C39"/>
    <w:rsid w:val="00EF6C42"/>
    <w:rsid w:val="00EF6CB6"/>
    <w:rsid w:val="00EF6CCC"/>
    <w:rsid w:val="00EF6CDB"/>
    <w:rsid w:val="00EF6CE3"/>
    <w:rsid w:val="00EF6D31"/>
    <w:rsid w:val="00EF6D9B"/>
    <w:rsid w:val="00EF6DC0"/>
    <w:rsid w:val="00EF6E53"/>
    <w:rsid w:val="00EF6EA3"/>
    <w:rsid w:val="00EF6ED7"/>
    <w:rsid w:val="00EF6F31"/>
    <w:rsid w:val="00EF6FA3"/>
    <w:rsid w:val="00EF7023"/>
    <w:rsid w:val="00EF7047"/>
    <w:rsid w:val="00EF70A8"/>
    <w:rsid w:val="00EF70CA"/>
    <w:rsid w:val="00EF7118"/>
    <w:rsid w:val="00EF71E6"/>
    <w:rsid w:val="00EF725C"/>
    <w:rsid w:val="00EF727B"/>
    <w:rsid w:val="00EF72EC"/>
    <w:rsid w:val="00EF7397"/>
    <w:rsid w:val="00EF73C3"/>
    <w:rsid w:val="00EF73D9"/>
    <w:rsid w:val="00EF743C"/>
    <w:rsid w:val="00EF7458"/>
    <w:rsid w:val="00EF74B5"/>
    <w:rsid w:val="00EF74B9"/>
    <w:rsid w:val="00EF74CC"/>
    <w:rsid w:val="00EF753C"/>
    <w:rsid w:val="00EF753F"/>
    <w:rsid w:val="00EF75C6"/>
    <w:rsid w:val="00EF75EA"/>
    <w:rsid w:val="00EF75F2"/>
    <w:rsid w:val="00EF7624"/>
    <w:rsid w:val="00EF775B"/>
    <w:rsid w:val="00EF776E"/>
    <w:rsid w:val="00EF7798"/>
    <w:rsid w:val="00EF77C3"/>
    <w:rsid w:val="00EF77D0"/>
    <w:rsid w:val="00EF77E4"/>
    <w:rsid w:val="00EF787A"/>
    <w:rsid w:val="00EF7898"/>
    <w:rsid w:val="00EF78A5"/>
    <w:rsid w:val="00EF79E4"/>
    <w:rsid w:val="00EF7AD7"/>
    <w:rsid w:val="00EF7AE4"/>
    <w:rsid w:val="00EF7AE9"/>
    <w:rsid w:val="00EF7AEA"/>
    <w:rsid w:val="00EF7B14"/>
    <w:rsid w:val="00EF7B2B"/>
    <w:rsid w:val="00EF7BBD"/>
    <w:rsid w:val="00EF7CC0"/>
    <w:rsid w:val="00EF7D5E"/>
    <w:rsid w:val="00EF7D9B"/>
    <w:rsid w:val="00EF7DAE"/>
    <w:rsid w:val="00EF7DBD"/>
    <w:rsid w:val="00EF7DD4"/>
    <w:rsid w:val="00EF7DD7"/>
    <w:rsid w:val="00EF7E06"/>
    <w:rsid w:val="00EF7E2F"/>
    <w:rsid w:val="00EF7F40"/>
    <w:rsid w:val="00EF7F4D"/>
    <w:rsid w:val="00EF7F98"/>
    <w:rsid w:val="00F00033"/>
    <w:rsid w:val="00F000E3"/>
    <w:rsid w:val="00F00100"/>
    <w:rsid w:val="00F00104"/>
    <w:rsid w:val="00F001BC"/>
    <w:rsid w:val="00F00238"/>
    <w:rsid w:val="00F00249"/>
    <w:rsid w:val="00F0028C"/>
    <w:rsid w:val="00F002D0"/>
    <w:rsid w:val="00F0030B"/>
    <w:rsid w:val="00F00376"/>
    <w:rsid w:val="00F003A2"/>
    <w:rsid w:val="00F00419"/>
    <w:rsid w:val="00F00501"/>
    <w:rsid w:val="00F00525"/>
    <w:rsid w:val="00F00537"/>
    <w:rsid w:val="00F0060B"/>
    <w:rsid w:val="00F0062A"/>
    <w:rsid w:val="00F00675"/>
    <w:rsid w:val="00F00694"/>
    <w:rsid w:val="00F006B5"/>
    <w:rsid w:val="00F00704"/>
    <w:rsid w:val="00F00740"/>
    <w:rsid w:val="00F0079B"/>
    <w:rsid w:val="00F007CC"/>
    <w:rsid w:val="00F007DE"/>
    <w:rsid w:val="00F007E8"/>
    <w:rsid w:val="00F007FE"/>
    <w:rsid w:val="00F0081B"/>
    <w:rsid w:val="00F0082D"/>
    <w:rsid w:val="00F0084E"/>
    <w:rsid w:val="00F0089C"/>
    <w:rsid w:val="00F0094E"/>
    <w:rsid w:val="00F00959"/>
    <w:rsid w:val="00F0096E"/>
    <w:rsid w:val="00F00978"/>
    <w:rsid w:val="00F009CA"/>
    <w:rsid w:val="00F00A26"/>
    <w:rsid w:val="00F00AD3"/>
    <w:rsid w:val="00F00B17"/>
    <w:rsid w:val="00F00B4F"/>
    <w:rsid w:val="00F00BFA"/>
    <w:rsid w:val="00F00C91"/>
    <w:rsid w:val="00F00CBB"/>
    <w:rsid w:val="00F00DA5"/>
    <w:rsid w:val="00F00DAA"/>
    <w:rsid w:val="00F00DFD"/>
    <w:rsid w:val="00F00E46"/>
    <w:rsid w:val="00F00E5E"/>
    <w:rsid w:val="00F00E8C"/>
    <w:rsid w:val="00F00F2E"/>
    <w:rsid w:val="00F00F8E"/>
    <w:rsid w:val="00F00FC8"/>
    <w:rsid w:val="00F00FD0"/>
    <w:rsid w:val="00F01091"/>
    <w:rsid w:val="00F01097"/>
    <w:rsid w:val="00F010BD"/>
    <w:rsid w:val="00F010CE"/>
    <w:rsid w:val="00F01135"/>
    <w:rsid w:val="00F011CB"/>
    <w:rsid w:val="00F01211"/>
    <w:rsid w:val="00F0121D"/>
    <w:rsid w:val="00F012A3"/>
    <w:rsid w:val="00F012D9"/>
    <w:rsid w:val="00F012F3"/>
    <w:rsid w:val="00F01304"/>
    <w:rsid w:val="00F0130D"/>
    <w:rsid w:val="00F01327"/>
    <w:rsid w:val="00F0132B"/>
    <w:rsid w:val="00F0132F"/>
    <w:rsid w:val="00F01352"/>
    <w:rsid w:val="00F0143C"/>
    <w:rsid w:val="00F01447"/>
    <w:rsid w:val="00F01465"/>
    <w:rsid w:val="00F01483"/>
    <w:rsid w:val="00F014B2"/>
    <w:rsid w:val="00F014EC"/>
    <w:rsid w:val="00F0154D"/>
    <w:rsid w:val="00F01580"/>
    <w:rsid w:val="00F015AD"/>
    <w:rsid w:val="00F0161C"/>
    <w:rsid w:val="00F0164D"/>
    <w:rsid w:val="00F01682"/>
    <w:rsid w:val="00F01697"/>
    <w:rsid w:val="00F0169B"/>
    <w:rsid w:val="00F01797"/>
    <w:rsid w:val="00F017B6"/>
    <w:rsid w:val="00F017BB"/>
    <w:rsid w:val="00F01879"/>
    <w:rsid w:val="00F018D1"/>
    <w:rsid w:val="00F018DB"/>
    <w:rsid w:val="00F018DD"/>
    <w:rsid w:val="00F019B1"/>
    <w:rsid w:val="00F019E7"/>
    <w:rsid w:val="00F01A50"/>
    <w:rsid w:val="00F01A72"/>
    <w:rsid w:val="00F01AB9"/>
    <w:rsid w:val="00F01B6C"/>
    <w:rsid w:val="00F01B7A"/>
    <w:rsid w:val="00F01B7D"/>
    <w:rsid w:val="00F01BB4"/>
    <w:rsid w:val="00F01C4A"/>
    <w:rsid w:val="00F01C69"/>
    <w:rsid w:val="00F01C7C"/>
    <w:rsid w:val="00F01CCC"/>
    <w:rsid w:val="00F01DDC"/>
    <w:rsid w:val="00F01DEB"/>
    <w:rsid w:val="00F01E7E"/>
    <w:rsid w:val="00F01E80"/>
    <w:rsid w:val="00F01EA9"/>
    <w:rsid w:val="00F01ECF"/>
    <w:rsid w:val="00F01EF1"/>
    <w:rsid w:val="00F01F04"/>
    <w:rsid w:val="00F01F0F"/>
    <w:rsid w:val="00F01F3F"/>
    <w:rsid w:val="00F01F5C"/>
    <w:rsid w:val="00F01F6E"/>
    <w:rsid w:val="00F01FC3"/>
    <w:rsid w:val="00F02020"/>
    <w:rsid w:val="00F0204D"/>
    <w:rsid w:val="00F02070"/>
    <w:rsid w:val="00F020DE"/>
    <w:rsid w:val="00F02122"/>
    <w:rsid w:val="00F02140"/>
    <w:rsid w:val="00F021ED"/>
    <w:rsid w:val="00F02296"/>
    <w:rsid w:val="00F022CC"/>
    <w:rsid w:val="00F022EC"/>
    <w:rsid w:val="00F0233C"/>
    <w:rsid w:val="00F02360"/>
    <w:rsid w:val="00F02397"/>
    <w:rsid w:val="00F023C0"/>
    <w:rsid w:val="00F0244F"/>
    <w:rsid w:val="00F02477"/>
    <w:rsid w:val="00F0247F"/>
    <w:rsid w:val="00F024D7"/>
    <w:rsid w:val="00F0255C"/>
    <w:rsid w:val="00F0256B"/>
    <w:rsid w:val="00F025D9"/>
    <w:rsid w:val="00F02645"/>
    <w:rsid w:val="00F02652"/>
    <w:rsid w:val="00F0277F"/>
    <w:rsid w:val="00F02835"/>
    <w:rsid w:val="00F02878"/>
    <w:rsid w:val="00F0287B"/>
    <w:rsid w:val="00F0287C"/>
    <w:rsid w:val="00F02882"/>
    <w:rsid w:val="00F02893"/>
    <w:rsid w:val="00F02897"/>
    <w:rsid w:val="00F028BA"/>
    <w:rsid w:val="00F028CF"/>
    <w:rsid w:val="00F02952"/>
    <w:rsid w:val="00F029DC"/>
    <w:rsid w:val="00F02B38"/>
    <w:rsid w:val="00F02B4C"/>
    <w:rsid w:val="00F02B72"/>
    <w:rsid w:val="00F02BDC"/>
    <w:rsid w:val="00F02C62"/>
    <w:rsid w:val="00F02CF5"/>
    <w:rsid w:val="00F02D72"/>
    <w:rsid w:val="00F02DB9"/>
    <w:rsid w:val="00F02E02"/>
    <w:rsid w:val="00F02ED1"/>
    <w:rsid w:val="00F02F8B"/>
    <w:rsid w:val="00F02FAC"/>
    <w:rsid w:val="00F02FCF"/>
    <w:rsid w:val="00F03013"/>
    <w:rsid w:val="00F03035"/>
    <w:rsid w:val="00F03091"/>
    <w:rsid w:val="00F030A2"/>
    <w:rsid w:val="00F030AE"/>
    <w:rsid w:val="00F03182"/>
    <w:rsid w:val="00F0319D"/>
    <w:rsid w:val="00F031C1"/>
    <w:rsid w:val="00F03200"/>
    <w:rsid w:val="00F03262"/>
    <w:rsid w:val="00F03335"/>
    <w:rsid w:val="00F0333B"/>
    <w:rsid w:val="00F03410"/>
    <w:rsid w:val="00F0341B"/>
    <w:rsid w:val="00F0349A"/>
    <w:rsid w:val="00F03559"/>
    <w:rsid w:val="00F035C1"/>
    <w:rsid w:val="00F035C9"/>
    <w:rsid w:val="00F036ED"/>
    <w:rsid w:val="00F0378E"/>
    <w:rsid w:val="00F037A2"/>
    <w:rsid w:val="00F037E6"/>
    <w:rsid w:val="00F038AC"/>
    <w:rsid w:val="00F038BD"/>
    <w:rsid w:val="00F038C7"/>
    <w:rsid w:val="00F038D7"/>
    <w:rsid w:val="00F0398B"/>
    <w:rsid w:val="00F039B6"/>
    <w:rsid w:val="00F039BB"/>
    <w:rsid w:val="00F03A07"/>
    <w:rsid w:val="00F03A46"/>
    <w:rsid w:val="00F03A80"/>
    <w:rsid w:val="00F03AB8"/>
    <w:rsid w:val="00F03ACD"/>
    <w:rsid w:val="00F03AF9"/>
    <w:rsid w:val="00F03B97"/>
    <w:rsid w:val="00F03BC9"/>
    <w:rsid w:val="00F03BCA"/>
    <w:rsid w:val="00F03BEA"/>
    <w:rsid w:val="00F03BFE"/>
    <w:rsid w:val="00F03C40"/>
    <w:rsid w:val="00F03C73"/>
    <w:rsid w:val="00F03CA1"/>
    <w:rsid w:val="00F03CBB"/>
    <w:rsid w:val="00F03D82"/>
    <w:rsid w:val="00F03DB8"/>
    <w:rsid w:val="00F03DBC"/>
    <w:rsid w:val="00F03E26"/>
    <w:rsid w:val="00F03EC4"/>
    <w:rsid w:val="00F03EDE"/>
    <w:rsid w:val="00F03EE4"/>
    <w:rsid w:val="00F03F41"/>
    <w:rsid w:val="00F03F6D"/>
    <w:rsid w:val="00F03F70"/>
    <w:rsid w:val="00F03FB2"/>
    <w:rsid w:val="00F03FF9"/>
    <w:rsid w:val="00F04037"/>
    <w:rsid w:val="00F04091"/>
    <w:rsid w:val="00F0409D"/>
    <w:rsid w:val="00F040C4"/>
    <w:rsid w:val="00F041BE"/>
    <w:rsid w:val="00F0424B"/>
    <w:rsid w:val="00F042AC"/>
    <w:rsid w:val="00F04331"/>
    <w:rsid w:val="00F0439F"/>
    <w:rsid w:val="00F043F9"/>
    <w:rsid w:val="00F0447A"/>
    <w:rsid w:val="00F044B0"/>
    <w:rsid w:val="00F044B7"/>
    <w:rsid w:val="00F044CB"/>
    <w:rsid w:val="00F04572"/>
    <w:rsid w:val="00F045F2"/>
    <w:rsid w:val="00F04601"/>
    <w:rsid w:val="00F0464E"/>
    <w:rsid w:val="00F04677"/>
    <w:rsid w:val="00F046FB"/>
    <w:rsid w:val="00F04741"/>
    <w:rsid w:val="00F0479C"/>
    <w:rsid w:val="00F047DE"/>
    <w:rsid w:val="00F047E1"/>
    <w:rsid w:val="00F047EF"/>
    <w:rsid w:val="00F047F1"/>
    <w:rsid w:val="00F0487B"/>
    <w:rsid w:val="00F04966"/>
    <w:rsid w:val="00F0497F"/>
    <w:rsid w:val="00F049FA"/>
    <w:rsid w:val="00F04A70"/>
    <w:rsid w:val="00F04AB7"/>
    <w:rsid w:val="00F04AFB"/>
    <w:rsid w:val="00F04B25"/>
    <w:rsid w:val="00F04B79"/>
    <w:rsid w:val="00F04BE8"/>
    <w:rsid w:val="00F04D0B"/>
    <w:rsid w:val="00F04DA8"/>
    <w:rsid w:val="00F04DCC"/>
    <w:rsid w:val="00F04DE4"/>
    <w:rsid w:val="00F04DF1"/>
    <w:rsid w:val="00F04EA5"/>
    <w:rsid w:val="00F04ED0"/>
    <w:rsid w:val="00F04F00"/>
    <w:rsid w:val="00F04FA0"/>
    <w:rsid w:val="00F04FC5"/>
    <w:rsid w:val="00F04FDC"/>
    <w:rsid w:val="00F04FEA"/>
    <w:rsid w:val="00F05007"/>
    <w:rsid w:val="00F05051"/>
    <w:rsid w:val="00F050F7"/>
    <w:rsid w:val="00F0515E"/>
    <w:rsid w:val="00F05188"/>
    <w:rsid w:val="00F052CC"/>
    <w:rsid w:val="00F0535B"/>
    <w:rsid w:val="00F05369"/>
    <w:rsid w:val="00F0538B"/>
    <w:rsid w:val="00F0539B"/>
    <w:rsid w:val="00F05435"/>
    <w:rsid w:val="00F0547C"/>
    <w:rsid w:val="00F0548C"/>
    <w:rsid w:val="00F054F4"/>
    <w:rsid w:val="00F054F8"/>
    <w:rsid w:val="00F0555C"/>
    <w:rsid w:val="00F05584"/>
    <w:rsid w:val="00F055C9"/>
    <w:rsid w:val="00F05618"/>
    <w:rsid w:val="00F0564B"/>
    <w:rsid w:val="00F056AE"/>
    <w:rsid w:val="00F0571F"/>
    <w:rsid w:val="00F05748"/>
    <w:rsid w:val="00F05784"/>
    <w:rsid w:val="00F057F5"/>
    <w:rsid w:val="00F058C2"/>
    <w:rsid w:val="00F058F7"/>
    <w:rsid w:val="00F05902"/>
    <w:rsid w:val="00F05958"/>
    <w:rsid w:val="00F0597F"/>
    <w:rsid w:val="00F059D5"/>
    <w:rsid w:val="00F059FF"/>
    <w:rsid w:val="00F05A0F"/>
    <w:rsid w:val="00F05A3F"/>
    <w:rsid w:val="00F05ACB"/>
    <w:rsid w:val="00F05B58"/>
    <w:rsid w:val="00F05B5A"/>
    <w:rsid w:val="00F05B72"/>
    <w:rsid w:val="00F05BBC"/>
    <w:rsid w:val="00F05BC3"/>
    <w:rsid w:val="00F05C31"/>
    <w:rsid w:val="00F05C7A"/>
    <w:rsid w:val="00F05CF5"/>
    <w:rsid w:val="00F05D51"/>
    <w:rsid w:val="00F05DD4"/>
    <w:rsid w:val="00F05E40"/>
    <w:rsid w:val="00F05EE2"/>
    <w:rsid w:val="00F05F0B"/>
    <w:rsid w:val="00F06006"/>
    <w:rsid w:val="00F060B1"/>
    <w:rsid w:val="00F060E5"/>
    <w:rsid w:val="00F06140"/>
    <w:rsid w:val="00F06150"/>
    <w:rsid w:val="00F06154"/>
    <w:rsid w:val="00F06179"/>
    <w:rsid w:val="00F06181"/>
    <w:rsid w:val="00F061C8"/>
    <w:rsid w:val="00F0622C"/>
    <w:rsid w:val="00F062A5"/>
    <w:rsid w:val="00F062CE"/>
    <w:rsid w:val="00F06305"/>
    <w:rsid w:val="00F06360"/>
    <w:rsid w:val="00F06369"/>
    <w:rsid w:val="00F06406"/>
    <w:rsid w:val="00F06461"/>
    <w:rsid w:val="00F064F3"/>
    <w:rsid w:val="00F06524"/>
    <w:rsid w:val="00F065A1"/>
    <w:rsid w:val="00F065C0"/>
    <w:rsid w:val="00F065C5"/>
    <w:rsid w:val="00F065F3"/>
    <w:rsid w:val="00F0663B"/>
    <w:rsid w:val="00F06664"/>
    <w:rsid w:val="00F06687"/>
    <w:rsid w:val="00F06746"/>
    <w:rsid w:val="00F06761"/>
    <w:rsid w:val="00F067CC"/>
    <w:rsid w:val="00F067ED"/>
    <w:rsid w:val="00F06894"/>
    <w:rsid w:val="00F068A9"/>
    <w:rsid w:val="00F068AE"/>
    <w:rsid w:val="00F06916"/>
    <w:rsid w:val="00F0693F"/>
    <w:rsid w:val="00F06A6D"/>
    <w:rsid w:val="00F06B0E"/>
    <w:rsid w:val="00F06B7C"/>
    <w:rsid w:val="00F06C29"/>
    <w:rsid w:val="00F06C32"/>
    <w:rsid w:val="00F06C90"/>
    <w:rsid w:val="00F06CFF"/>
    <w:rsid w:val="00F06DA1"/>
    <w:rsid w:val="00F06DDB"/>
    <w:rsid w:val="00F06E3A"/>
    <w:rsid w:val="00F06E51"/>
    <w:rsid w:val="00F06E5E"/>
    <w:rsid w:val="00F06E8E"/>
    <w:rsid w:val="00F06E98"/>
    <w:rsid w:val="00F06F19"/>
    <w:rsid w:val="00F06F71"/>
    <w:rsid w:val="00F06F94"/>
    <w:rsid w:val="00F07018"/>
    <w:rsid w:val="00F07059"/>
    <w:rsid w:val="00F0707E"/>
    <w:rsid w:val="00F070F0"/>
    <w:rsid w:val="00F0727A"/>
    <w:rsid w:val="00F072DD"/>
    <w:rsid w:val="00F072E9"/>
    <w:rsid w:val="00F07307"/>
    <w:rsid w:val="00F07390"/>
    <w:rsid w:val="00F0739D"/>
    <w:rsid w:val="00F0742D"/>
    <w:rsid w:val="00F07488"/>
    <w:rsid w:val="00F074B1"/>
    <w:rsid w:val="00F074DB"/>
    <w:rsid w:val="00F07586"/>
    <w:rsid w:val="00F075A5"/>
    <w:rsid w:val="00F075BA"/>
    <w:rsid w:val="00F075C9"/>
    <w:rsid w:val="00F075CC"/>
    <w:rsid w:val="00F0765B"/>
    <w:rsid w:val="00F076F2"/>
    <w:rsid w:val="00F07787"/>
    <w:rsid w:val="00F077AD"/>
    <w:rsid w:val="00F077BD"/>
    <w:rsid w:val="00F077DE"/>
    <w:rsid w:val="00F07833"/>
    <w:rsid w:val="00F0784F"/>
    <w:rsid w:val="00F079C7"/>
    <w:rsid w:val="00F079E9"/>
    <w:rsid w:val="00F07A05"/>
    <w:rsid w:val="00F07A0E"/>
    <w:rsid w:val="00F07ACA"/>
    <w:rsid w:val="00F07B19"/>
    <w:rsid w:val="00F07B22"/>
    <w:rsid w:val="00F07B77"/>
    <w:rsid w:val="00F07BA2"/>
    <w:rsid w:val="00F07BAB"/>
    <w:rsid w:val="00F07C0C"/>
    <w:rsid w:val="00F07C84"/>
    <w:rsid w:val="00F07C85"/>
    <w:rsid w:val="00F07C87"/>
    <w:rsid w:val="00F07CA4"/>
    <w:rsid w:val="00F07D20"/>
    <w:rsid w:val="00F07D56"/>
    <w:rsid w:val="00F07D7F"/>
    <w:rsid w:val="00F07D8D"/>
    <w:rsid w:val="00F07DD7"/>
    <w:rsid w:val="00F07EA3"/>
    <w:rsid w:val="00F07EBE"/>
    <w:rsid w:val="00F07F8D"/>
    <w:rsid w:val="00F1002D"/>
    <w:rsid w:val="00F100E7"/>
    <w:rsid w:val="00F1013A"/>
    <w:rsid w:val="00F10161"/>
    <w:rsid w:val="00F101B0"/>
    <w:rsid w:val="00F10299"/>
    <w:rsid w:val="00F10302"/>
    <w:rsid w:val="00F1031F"/>
    <w:rsid w:val="00F1032B"/>
    <w:rsid w:val="00F10394"/>
    <w:rsid w:val="00F103F0"/>
    <w:rsid w:val="00F1046E"/>
    <w:rsid w:val="00F10492"/>
    <w:rsid w:val="00F104A0"/>
    <w:rsid w:val="00F104AF"/>
    <w:rsid w:val="00F10521"/>
    <w:rsid w:val="00F1053E"/>
    <w:rsid w:val="00F1055E"/>
    <w:rsid w:val="00F105B5"/>
    <w:rsid w:val="00F105DE"/>
    <w:rsid w:val="00F105E8"/>
    <w:rsid w:val="00F10651"/>
    <w:rsid w:val="00F10670"/>
    <w:rsid w:val="00F10720"/>
    <w:rsid w:val="00F1072C"/>
    <w:rsid w:val="00F10738"/>
    <w:rsid w:val="00F10865"/>
    <w:rsid w:val="00F1089D"/>
    <w:rsid w:val="00F1099D"/>
    <w:rsid w:val="00F109AD"/>
    <w:rsid w:val="00F109D0"/>
    <w:rsid w:val="00F10A23"/>
    <w:rsid w:val="00F10A39"/>
    <w:rsid w:val="00F10A5F"/>
    <w:rsid w:val="00F10A81"/>
    <w:rsid w:val="00F10AB1"/>
    <w:rsid w:val="00F10B73"/>
    <w:rsid w:val="00F10B8F"/>
    <w:rsid w:val="00F10D40"/>
    <w:rsid w:val="00F10D45"/>
    <w:rsid w:val="00F10D74"/>
    <w:rsid w:val="00F10D7D"/>
    <w:rsid w:val="00F10D85"/>
    <w:rsid w:val="00F10DB0"/>
    <w:rsid w:val="00F10DC1"/>
    <w:rsid w:val="00F10DCD"/>
    <w:rsid w:val="00F10E12"/>
    <w:rsid w:val="00F10E3B"/>
    <w:rsid w:val="00F10EA5"/>
    <w:rsid w:val="00F10FE0"/>
    <w:rsid w:val="00F1103F"/>
    <w:rsid w:val="00F11088"/>
    <w:rsid w:val="00F11195"/>
    <w:rsid w:val="00F111A3"/>
    <w:rsid w:val="00F111D0"/>
    <w:rsid w:val="00F111D3"/>
    <w:rsid w:val="00F1121F"/>
    <w:rsid w:val="00F1127B"/>
    <w:rsid w:val="00F1135B"/>
    <w:rsid w:val="00F1141E"/>
    <w:rsid w:val="00F114DE"/>
    <w:rsid w:val="00F11570"/>
    <w:rsid w:val="00F11572"/>
    <w:rsid w:val="00F11598"/>
    <w:rsid w:val="00F115CB"/>
    <w:rsid w:val="00F115E4"/>
    <w:rsid w:val="00F11632"/>
    <w:rsid w:val="00F1164F"/>
    <w:rsid w:val="00F11663"/>
    <w:rsid w:val="00F11706"/>
    <w:rsid w:val="00F1173D"/>
    <w:rsid w:val="00F11741"/>
    <w:rsid w:val="00F11781"/>
    <w:rsid w:val="00F1179C"/>
    <w:rsid w:val="00F117A6"/>
    <w:rsid w:val="00F117C2"/>
    <w:rsid w:val="00F117F6"/>
    <w:rsid w:val="00F11813"/>
    <w:rsid w:val="00F11897"/>
    <w:rsid w:val="00F118B9"/>
    <w:rsid w:val="00F118EF"/>
    <w:rsid w:val="00F11926"/>
    <w:rsid w:val="00F1194B"/>
    <w:rsid w:val="00F119D9"/>
    <w:rsid w:val="00F11A24"/>
    <w:rsid w:val="00F11A57"/>
    <w:rsid w:val="00F11B12"/>
    <w:rsid w:val="00F11B37"/>
    <w:rsid w:val="00F11B86"/>
    <w:rsid w:val="00F11B9A"/>
    <w:rsid w:val="00F11BA2"/>
    <w:rsid w:val="00F11BE6"/>
    <w:rsid w:val="00F11C61"/>
    <w:rsid w:val="00F11CF8"/>
    <w:rsid w:val="00F11CFB"/>
    <w:rsid w:val="00F11D9A"/>
    <w:rsid w:val="00F11E3D"/>
    <w:rsid w:val="00F11E5D"/>
    <w:rsid w:val="00F11EC6"/>
    <w:rsid w:val="00F11F17"/>
    <w:rsid w:val="00F11F35"/>
    <w:rsid w:val="00F11F93"/>
    <w:rsid w:val="00F11F9D"/>
    <w:rsid w:val="00F11FC2"/>
    <w:rsid w:val="00F120A1"/>
    <w:rsid w:val="00F12134"/>
    <w:rsid w:val="00F12189"/>
    <w:rsid w:val="00F12285"/>
    <w:rsid w:val="00F1228D"/>
    <w:rsid w:val="00F122CC"/>
    <w:rsid w:val="00F122CF"/>
    <w:rsid w:val="00F12347"/>
    <w:rsid w:val="00F12412"/>
    <w:rsid w:val="00F12422"/>
    <w:rsid w:val="00F1245C"/>
    <w:rsid w:val="00F12463"/>
    <w:rsid w:val="00F12558"/>
    <w:rsid w:val="00F125B0"/>
    <w:rsid w:val="00F125E3"/>
    <w:rsid w:val="00F12609"/>
    <w:rsid w:val="00F12617"/>
    <w:rsid w:val="00F1262C"/>
    <w:rsid w:val="00F12787"/>
    <w:rsid w:val="00F128B8"/>
    <w:rsid w:val="00F128D9"/>
    <w:rsid w:val="00F129B0"/>
    <w:rsid w:val="00F129D3"/>
    <w:rsid w:val="00F129E5"/>
    <w:rsid w:val="00F12A06"/>
    <w:rsid w:val="00F12A3B"/>
    <w:rsid w:val="00F12B2B"/>
    <w:rsid w:val="00F12B77"/>
    <w:rsid w:val="00F12B90"/>
    <w:rsid w:val="00F12BC4"/>
    <w:rsid w:val="00F12CFD"/>
    <w:rsid w:val="00F12D3A"/>
    <w:rsid w:val="00F12D5C"/>
    <w:rsid w:val="00F12D5D"/>
    <w:rsid w:val="00F12D79"/>
    <w:rsid w:val="00F12DF0"/>
    <w:rsid w:val="00F12E8D"/>
    <w:rsid w:val="00F12ED9"/>
    <w:rsid w:val="00F12F66"/>
    <w:rsid w:val="00F12F9F"/>
    <w:rsid w:val="00F13111"/>
    <w:rsid w:val="00F13125"/>
    <w:rsid w:val="00F1315E"/>
    <w:rsid w:val="00F131A6"/>
    <w:rsid w:val="00F131B3"/>
    <w:rsid w:val="00F13275"/>
    <w:rsid w:val="00F1328D"/>
    <w:rsid w:val="00F132A8"/>
    <w:rsid w:val="00F13309"/>
    <w:rsid w:val="00F1332C"/>
    <w:rsid w:val="00F133AD"/>
    <w:rsid w:val="00F133FC"/>
    <w:rsid w:val="00F13487"/>
    <w:rsid w:val="00F13493"/>
    <w:rsid w:val="00F134AB"/>
    <w:rsid w:val="00F134AD"/>
    <w:rsid w:val="00F134E3"/>
    <w:rsid w:val="00F1350A"/>
    <w:rsid w:val="00F1356F"/>
    <w:rsid w:val="00F1359B"/>
    <w:rsid w:val="00F135F3"/>
    <w:rsid w:val="00F13600"/>
    <w:rsid w:val="00F1375E"/>
    <w:rsid w:val="00F13775"/>
    <w:rsid w:val="00F1377B"/>
    <w:rsid w:val="00F137BE"/>
    <w:rsid w:val="00F1381C"/>
    <w:rsid w:val="00F13880"/>
    <w:rsid w:val="00F13888"/>
    <w:rsid w:val="00F138A7"/>
    <w:rsid w:val="00F138E1"/>
    <w:rsid w:val="00F1390C"/>
    <w:rsid w:val="00F1392A"/>
    <w:rsid w:val="00F13939"/>
    <w:rsid w:val="00F13975"/>
    <w:rsid w:val="00F1397E"/>
    <w:rsid w:val="00F1399B"/>
    <w:rsid w:val="00F139A2"/>
    <w:rsid w:val="00F139BB"/>
    <w:rsid w:val="00F139CA"/>
    <w:rsid w:val="00F13A4C"/>
    <w:rsid w:val="00F13AA9"/>
    <w:rsid w:val="00F13AE8"/>
    <w:rsid w:val="00F13AF1"/>
    <w:rsid w:val="00F13AF8"/>
    <w:rsid w:val="00F13BCB"/>
    <w:rsid w:val="00F13C9C"/>
    <w:rsid w:val="00F13D7A"/>
    <w:rsid w:val="00F13E3A"/>
    <w:rsid w:val="00F13F1F"/>
    <w:rsid w:val="00F13F46"/>
    <w:rsid w:val="00F13F56"/>
    <w:rsid w:val="00F13F99"/>
    <w:rsid w:val="00F13FA9"/>
    <w:rsid w:val="00F13FCD"/>
    <w:rsid w:val="00F13FD2"/>
    <w:rsid w:val="00F14036"/>
    <w:rsid w:val="00F140ED"/>
    <w:rsid w:val="00F14142"/>
    <w:rsid w:val="00F1415B"/>
    <w:rsid w:val="00F141C3"/>
    <w:rsid w:val="00F141CD"/>
    <w:rsid w:val="00F14235"/>
    <w:rsid w:val="00F14251"/>
    <w:rsid w:val="00F14252"/>
    <w:rsid w:val="00F142E4"/>
    <w:rsid w:val="00F14342"/>
    <w:rsid w:val="00F1437E"/>
    <w:rsid w:val="00F143AC"/>
    <w:rsid w:val="00F143D9"/>
    <w:rsid w:val="00F144A5"/>
    <w:rsid w:val="00F144E6"/>
    <w:rsid w:val="00F1462A"/>
    <w:rsid w:val="00F146C6"/>
    <w:rsid w:val="00F14707"/>
    <w:rsid w:val="00F14790"/>
    <w:rsid w:val="00F14823"/>
    <w:rsid w:val="00F14926"/>
    <w:rsid w:val="00F1492D"/>
    <w:rsid w:val="00F149E6"/>
    <w:rsid w:val="00F14A11"/>
    <w:rsid w:val="00F14A18"/>
    <w:rsid w:val="00F14A53"/>
    <w:rsid w:val="00F14AC3"/>
    <w:rsid w:val="00F14AC4"/>
    <w:rsid w:val="00F14ADC"/>
    <w:rsid w:val="00F14AFF"/>
    <w:rsid w:val="00F14B2F"/>
    <w:rsid w:val="00F14B59"/>
    <w:rsid w:val="00F14B82"/>
    <w:rsid w:val="00F14CA2"/>
    <w:rsid w:val="00F14D14"/>
    <w:rsid w:val="00F14D26"/>
    <w:rsid w:val="00F14D38"/>
    <w:rsid w:val="00F14D4E"/>
    <w:rsid w:val="00F14DF4"/>
    <w:rsid w:val="00F14E04"/>
    <w:rsid w:val="00F14E30"/>
    <w:rsid w:val="00F14E5E"/>
    <w:rsid w:val="00F14EBF"/>
    <w:rsid w:val="00F14EF9"/>
    <w:rsid w:val="00F14FE8"/>
    <w:rsid w:val="00F150A6"/>
    <w:rsid w:val="00F150D6"/>
    <w:rsid w:val="00F1524F"/>
    <w:rsid w:val="00F1525F"/>
    <w:rsid w:val="00F15282"/>
    <w:rsid w:val="00F1532B"/>
    <w:rsid w:val="00F15332"/>
    <w:rsid w:val="00F15352"/>
    <w:rsid w:val="00F15360"/>
    <w:rsid w:val="00F15365"/>
    <w:rsid w:val="00F15366"/>
    <w:rsid w:val="00F153DD"/>
    <w:rsid w:val="00F15422"/>
    <w:rsid w:val="00F15453"/>
    <w:rsid w:val="00F15458"/>
    <w:rsid w:val="00F154C6"/>
    <w:rsid w:val="00F154E2"/>
    <w:rsid w:val="00F15520"/>
    <w:rsid w:val="00F15549"/>
    <w:rsid w:val="00F1554E"/>
    <w:rsid w:val="00F1555A"/>
    <w:rsid w:val="00F1556B"/>
    <w:rsid w:val="00F1559D"/>
    <w:rsid w:val="00F155B0"/>
    <w:rsid w:val="00F15612"/>
    <w:rsid w:val="00F15613"/>
    <w:rsid w:val="00F1562F"/>
    <w:rsid w:val="00F15640"/>
    <w:rsid w:val="00F15699"/>
    <w:rsid w:val="00F156BA"/>
    <w:rsid w:val="00F156F4"/>
    <w:rsid w:val="00F15787"/>
    <w:rsid w:val="00F157C2"/>
    <w:rsid w:val="00F15868"/>
    <w:rsid w:val="00F1587E"/>
    <w:rsid w:val="00F1588D"/>
    <w:rsid w:val="00F15911"/>
    <w:rsid w:val="00F159DB"/>
    <w:rsid w:val="00F15A11"/>
    <w:rsid w:val="00F15A21"/>
    <w:rsid w:val="00F15A67"/>
    <w:rsid w:val="00F15ADC"/>
    <w:rsid w:val="00F15AE0"/>
    <w:rsid w:val="00F15AF6"/>
    <w:rsid w:val="00F15B20"/>
    <w:rsid w:val="00F15BAE"/>
    <w:rsid w:val="00F15BF4"/>
    <w:rsid w:val="00F15C51"/>
    <w:rsid w:val="00F15C57"/>
    <w:rsid w:val="00F15C66"/>
    <w:rsid w:val="00F15D13"/>
    <w:rsid w:val="00F15D19"/>
    <w:rsid w:val="00F15D4D"/>
    <w:rsid w:val="00F15D60"/>
    <w:rsid w:val="00F15D71"/>
    <w:rsid w:val="00F15DAC"/>
    <w:rsid w:val="00F15DCA"/>
    <w:rsid w:val="00F15DDD"/>
    <w:rsid w:val="00F15EA1"/>
    <w:rsid w:val="00F15EA4"/>
    <w:rsid w:val="00F15EC6"/>
    <w:rsid w:val="00F15F2F"/>
    <w:rsid w:val="00F15FAE"/>
    <w:rsid w:val="00F15FE5"/>
    <w:rsid w:val="00F16027"/>
    <w:rsid w:val="00F1604A"/>
    <w:rsid w:val="00F1607C"/>
    <w:rsid w:val="00F160A9"/>
    <w:rsid w:val="00F16169"/>
    <w:rsid w:val="00F1618D"/>
    <w:rsid w:val="00F16204"/>
    <w:rsid w:val="00F162BA"/>
    <w:rsid w:val="00F1632A"/>
    <w:rsid w:val="00F163E1"/>
    <w:rsid w:val="00F16448"/>
    <w:rsid w:val="00F1647E"/>
    <w:rsid w:val="00F164E0"/>
    <w:rsid w:val="00F164F0"/>
    <w:rsid w:val="00F164F3"/>
    <w:rsid w:val="00F16526"/>
    <w:rsid w:val="00F165A8"/>
    <w:rsid w:val="00F165B8"/>
    <w:rsid w:val="00F16739"/>
    <w:rsid w:val="00F1674F"/>
    <w:rsid w:val="00F167F1"/>
    <w:rsid w:val="00F16815"/>
    <w:rsid w:val="00F16842"/>
    <w:rsid w:val="00F16865"/>
    <w:rsid w:val="00F168C8"/>
    <w:rsid w:val="00F168F9"/>
    <w:rsid w:val="00F16969"/>
    <w:rsid w:val="00F169CE"/>
    <w:rsid w:val="00F169FF"/>
    <w:rsid w:val="00F16A0F"/>
    <w:rsid w:val="00F16A26"/>
    <w:rsid w:val="00F16A4C"/>
    <w:rsid w:val="00F16A56"/>
    <w:rsid w:val="00F16B2B"/>
    <w:rsid w:val="00F16B2E"/>
    <w:rsid w:val="00F16B39"/>
    <w:rsid w:val="00F16B3B"/>
    <w:rsid w:val="00F16C55"/>
    <w:rsid w:val="00F16C59"/>
    <w:rsid w:val="00F16CCA"/>
    <w:rsid w:val="00F16CDD"/>
    <w:rsid w:val="00F16D6D"/>
    <w:rsid w:val="00F16DE5"/>
    <w:rsid w:val="00F16DF8"/>
    <w:rsid w:val="00F16E0D"/>
    <w:rsid w:val="00F16E78"/>
    <w:rsid w:val="00F16EA3"/>
    <w:rsid w:val="00F16EB4"/>
    <w:rsid w:val="00F16EE4"/>
    <w:rsid w:val="00F16F0D"/>
    <w:rsid w:val="00F16F21"/>
    <w:rsid w:val="00F16F8B"/>
    <w:rsid w:val="00F1709F"/>
    <w:rsid w:val="00F17101"/>
    <w:rsid w:val="00F171E4"/>
    <w:rsid w:val="00F17265"/>
    <w:rsid w:val="00F17300"/>
    <w:rsid w:val="00F17339"/>
    <w:rsid w:val="00F1733E"/>
    <w:rsid w:val="00F173C5"/>
    <w:rsid w:val="00F17401"/>
    <w:rsid w:val="00F17471"/>
    <w:rsid w:val="00F17485"/>
    <w:rsid w:val="00F17490"/>
    <w:rsid w:val="00F174E3"/>
    <w:rsid w:val="00F1757E"/>
    <w:rsid w:val="00F175F7"/>
    <w:rsid w:val="00F1762E"/>
    <w:rsid w:val="00F1769C"/>
    <w:rsid w:val="00F176CA"/>
    <w:rsid w:val="00F1770E"/>
    <w:rsid w:val="00F1781D"/>
    <w:rsid w:val="00F17866"/>
    <w:rsid w:val="00F178AC"/>
    <w:rsid w:val="00F178E4"/>
    <w:rsid w:val="00F17942"/>
    <w:rsid w:val="00F17968"/>
    <w:rsid w:val="00F17A2B"/>
    <w:rsid w:val="00F17A6C"/>
    <w:rsid w:val="00F17B48"/>
    <w:rsid w:val="00F17B50"/>
    <w:rsid w:val="00F17BA3"/>
    <w:rsid w:val="00F17BA4"/>
    <w:rsid w:val="00F17BA7"/>
    <w:rsid w:val="00F17C52"/>
    <w:rsid w:val="00F17C9F"/>
    <w:rsid w:val="00F17CB2"/>
    <w:rsid w:val="00F17D1A"/>
    <w:rsid w:val="00F17D64"/>
    <w:rsid w:val="00F17DE1"/>
    <w:rsid w:val="00F17E02"/>
    <w:rsid w:val="00F17E1E"/>
    <w:rsid w:val="00F17EF3"/>
    <w:rsid w:val="00F17F0E"/>
    <w:rsid w:val="00F17F1B"/>
    <w:rsid w:val="00F17F41"/>
    <w:rsid w:val="00F17F4F"/>
    <w:rsid w:val="00F17F54"/>
    <w:rsid w:val="00F17F61"/>
    <w:rsid w:val="00F17FA5"/>
    <w:rsid w:val="00F17FA8"/>
    <w:rsid w:val="00F17FE9"/>
    <w:rsid w:val="00F20052"/>
    <w:rsid w:val="00F20058"/>
    <w:rsid w:val="00F20091"/>
    <w:rsid w:val="00F200AC"/>
    <w:rsid w:val="00F200BF"/>
    <w:rsid w:val="00F201C6"/>
    <w:rsid w:val="00F201D2"/>
    <w:rsid w:val="00F201DB"/>
    <w:rsid w:val="00F201FE"/>
    <w:rsid w:val="00F2020A"/>
    <w:rsid w:val="00F20239"/>
    <w:rsid w:val="00F20265"/>
    <w:rsid w:val="00F20288"/>
    <w:rsid w:val="00F20302"/>
    <w:rsid w:val="00F20311"/>
    <w:rsid w:val="00F20348"/>
    <w:rsid w:val="00F2038D"/>
    <w:rsid w:val="00F20394"/>
    <w:rsid w:val="00F20397"/>
    <w:rsid w:val="00F20435"/>
    <w:rsid w:val="00F20460"/>
    <w:rsid w:val="00F20488"/>
    <w:rsid w:val="00F2048B"/>
    <w:rsid w:val="00F204AC"/>
    <w:rsid w:val="00F204B5"/>
    <w:rsid w:val="00F204D2"/>
    <w:rsid w:val="00F2050D"/>
    <w:rsid w:val="00F20558"/>
    <w:rsid w:val="00F2055A"/>
    <w:rsid w:val="00F205A5"/>
    <w:rsid w:val="00F205A8"/>
    <w:rsid w:val="00F205E8"/>
    <w:rsid w:val="00F20605"/>
    <w:rsid w:val="00F20615"/>
    <w:rsid w:val="00F2064C"/>
    <w:rsid w:val="00F206B5"/>
    <w:rsid w:val="00F206DB"/>
    <w:rsid w:val="00F20714"/>
    <w:rsid w:val="00F20716"/>
    <w:rsid w:val="00F20749"/>
    <w:rsid w:val="00F2074A"/>
    <w:rsid w:val="00F20767"/>
    <w:rsid w:val="00F207C5"/>
    <w:rsid w:val="00F20923"/>
    <w:rsid w:val="00F2096A"/>
    <w:rsid w:val="00F20984"/>
    <w:rsid w:val="00F2099A"/>
    <w:rsid w:val="00F209C4"/>
    <w:rsid w:val="00F209D3"/>
    <w:rsid w:val="00F20A27"/>
    <w:rsid w:val="00F20A67"/>
    <w:rsid w:val="00F20AAA"/>
    <w:rsid w:val="00F20B20"/>
    <w:rsid w:val="00F20B2C"/>
    <w:rsid w:val="00F20B78"/>
    <w:rsid w:val="00F20BBB"/>
    <w:rsid w:val="00F20BF4"/>
    <w:rsid w:val="00F20CBF"/>
    <w:rsid w:val="00F20CF3"/>
    <w:rsid w:val="00F20D09"/>
    <w:rsid w:val="00F20E3F"/>
    <w:rsid w:val="00F20E8E"/>
    <w:rsid w:val="00F20EB5"/>
    <w:rsid w:val="00F20EB7"/>
    <w:rsid w:val="00F20ECC"/>
    <w:rsid w:val="00F20FEC"/>
    <w:rsid w:val="00F20FFB"/>
    <w:rsid w:val="00F2107F"/>
    <w:rsid w:val="00F210CC"/>
    <w:rsid w:val="00F21101"/>
    <w:rsid w:val="00F21191"/>
    <w:rsid w:val="00F2119A"/>
    <w:rsid w:val="00F211CE"/>
    <w:rsid w:val="00F21245"/>
    <w:rsid w:val="00F21256"/>
    <w:rsid w:val="00F21257"/>
    <w:rsid w:val="00F2132F"/>
    <w:rsid w:val="00F21349"/>
    <w:rsid w:val="00F213D7"/>
    <w:rsid w:val="00F2153B"/>
    <w:rsid w:val="00F21585"/>
    <w:rsid w:val="00F215B3"/>
    <w:rsid w:val="00F21608"/>
    <w:rsid w:val="00F21661"/>
    <w:rsid w:val="00F21688"/>
    <w:rsid w:val="00F216D8"/>
    <w:rsid w:val="00F21730"/>
    <w:rsid w:val="00F2176C"/>
    <w:rsid w:val="00F217EE"/>
    <w:rsid w:val="00F217F0"/>
    <w:rsid w:val="00F2184A"/>
    <w:rsid w:val="00F21894"/>
    <w:rsid w:val="00F2189E"/>
    <w:rsid w:val="00F218B3"/>
    <w:rsid w:val="00F218B4"/>
    <w:rsid w:val="00F218EF"/>
    <w:rsid w:val="00F21906"/>
    <w:rsid w:val="00F21929"/>
    <w:rsid w:val="00F2192F"/>
    <w:rsid w:val="00F21943"/>
    <w:rsid w:val="00F21A13"/>
    <w:rsid w:val="00F21A2B"/>
    <w:rsid w:val="00F21A44"/>
    <w:rsid w:val="00F21A63"/>
    <w:rsid w:val="00F21A6F"/>
    <w:rsid w:val="00F21A7A"/>
    <w:rsid w:val="00F21A9A"/>
    <w:rsid w:val="00F21ABA"/>
    <w:rsid w:val="00F21AF5"/>
    <w:rsid w:val="00F21B37"/>
    <w:rsid w:val="00F21C44"/>
    <w:rsid w:val="00F21C5A"/>
    <w:rsid w:val="00F21C68"/>
    <w:rsid w:val="00F21D04"/>
    <w:rsid w:val="00F21D9C"/>
    <w:rsid w:val="00F21DDC"/>
    <w:rsid w:val="00F21E3F"/>
    <w:rsid w:val="00F21E74"/>
    <w:rsid w:val="00F21EE6"/>
    <w:rsid w:val="00F21EEE"/>
    <w:rsid w:val="00F21F57"/>
    <w:rsid w:val="00F21F6C"/>
    <w:rsid w:val="00F220B8"/>
    <w:rsid w:val="00F220D9"/>
    <w:rsid w:val="00F220EA"/>
    <w:rsid w:val="00F220F9"/>
    <w:rsid w:val="00F2218A"/>
    <w:rsid w:val="00F22199"/>
    <w:rsid w:val="00F22230"/>
    <w:rsid w:val="00F222E3"/>
    <w:rsid w:val="00F22367"/>
    <w:rsid w:val="00F2236D"/>
    <w:rsid w:val="00F2241D"/>
    <w:rsid w:val="00F22423"/>
    <w:rsid w:val="00F224BF"/>
    <w:rsid w:val="00F224E1"/>
    <w:rsid w:val="00F224EB"/>
    <w:rsid w:val="00F2258B"/>
    <w:rsid w:val="00F225A6"/>
    <w:rsid w:val="00F225DA"/>
    <w:rsid w:val="00F225FB"/>
    <w:rsid w:val="00F225FE"/>
    <w:rsid w:val="00F226D7"/>
    <w:rsid w:val="00F2272D"/>
    <w:rsid w:val="00F2279C"/>
    <w:rsid w:val="00F227B1"/>
    <w:rsid w:val="00F2282B"/>
    <w:rsid w:val="00F22871"/>
    <w:rsid w:val="00F22902"/>
    <w:rsid w:val="00F2292D"/>
    <w:rsid w:val="00F22961"/>
    <w:rsid w:val="00F22977"/>
    <w:rsid w:val="00F229EC"/>
    <w:rsid w:val="00F22A03"/>
    <w:rsid w:val="00F22A25"/>
    <w:rsid w:val="00F22B01"/>
    <w:rsid w:val="00F22B72"/>
    <w:rsid w:val="00F22C17"/>
    <w:rsid w:val="00F22C23"/>
    <w:rsid w:val="00F22C49"/>
    <w:rsid w:val="00F22C64"/>
    <w:rsid w:val="00F22CA6"/>
    <w:rsid w:val="00F22CC4"/>
    <w:rsid w:val="00F22D30"/>
    <w:rsid w:val="00F22D7E"/>
    <w:rsid w:val="00F22DC0"/>
    <w:rsid w:val="00F22E1A"/>
    <w:rsid w:val="00F22E87"/>
    <w:rsid w:val="00F22E9E"/>
    <w:rsid w:val="00F22EA7"/>
    <w:rsid w:val="00F22F02"/>
    <w:rsid w:val="00F22FB1"/>
    <w:rsid w:val="00F22FD5"/>
    <w:rsid w:val="00F23099"/>
    <w:rsid w:val="00F230A8"/>
    <w:rsid w:val="00F23130"/>
    <w:rsid w:val="00F232F7"/>
    <w:rsid w:val="00F2331C"/>
    <w:rsid w:val="00F23348"/>
    <w:rsid w:val="00F233E9"/>
    <w:rsid w:val="00F235A5"/>
    <w:rsid w:val="00F23645"/>
    <w:rsid w:val="00F23660"/>
    <w:rsid w:val="00F23685"/>
    <w:rsid w:val="00F2375E"/>
    <w:rsid w:val="00F23791"/>
    <w:rsid w:val="00F23876"/>
    <w:rsid w:val="00F23896"/>
    <w:rsid w:val="00F238B4"/>
    <w:rsid w:val="00F238CC"/>
    <w:rsid w:val="00F238F8"/>
    <w:rsid w:val="00F2392B"/>
    <w:rsid w:val="00F239AC"/>
    <w:rsid w:val="00F23A1D"/>
    <w:rsid w:val="00F23A3F"/>
    <w:rsid w:val="00F23AD7"/>
    <w:rsid w:val="00F23B00"/>
    <w:rsid w:val="00F23BB8"/>
    <w:rsid w:val="00F23D1D"/>
    <w:rsid w:val="00F23D4C"/>
    <w:rsid w:val="00F23DAA"/>
    <w:rsid w:val="00F23EE2"/>
    <w:rsid w:val="00F23F48"/>
    <w:rsid w:val="00F23F87"/>
    <w:rsid w:val="00F23FE9"/>
    <w:rsid w:val="00F23FEB"/>
    <w:rsid w:val="00F23FF8"/>
    <w:rsid w:val="00F2402C"/>
    <w:rsid w:val="00F240FF"/>
    <w:rsid w:val="00F24114"/>
    <w:rsid w:val="00F2417B"/>
    <w:rsid w:val="00F241BF"/>
    <w:rsid w:val="00F2428B"/>
    <w:rsid w:val="00F242CC"/>
    <w:rsid w:val="00F2430F"/>
    <w:rsid w:val="00F24351"/>
    <w:rsid w:val="00F24355"/>
    <w:rsid w:val="00F2435A"/>
    <w:rsid w:val="00F2436E"/>
    <w:rsid w:val="00F243B4"/>
    <w:rsid w:val="00F2441D"/>
    <w:rsid w:val="00F2442F"/>
    <w:rsid w:val="00F244A4"/>
    <w:rsid w:val="00F244AB"/>
    <w:rsid w:val="00F244AC"/>
    <w:rsid w:val="00F244DD"/>
    <w:rsid w:val="00F24512"/>
    <w:rsid w:val="00F2459A"/>
    <w:rsid w:val="00F24603"/>
    <w:rsid w:val="00F2460C"/>
    <w:rsid w:val="00F24627"/>
    <w:rsid w:val="00F24631"/>
    <w:rsid w:val="00F24683"/>
    <w:rsid w:val="00F2473F"/>
    <w:rsid w:val="00F24748"/>
    <w:rsid w:val="00F2476A"/>
    <w:rsid w:val="00F24797"/>
    <w:rsid w:val="00F24889"/>
    <w:rsid w:val="00F248DF"/>
    <w:rsid w:val="00F24969"/>
    <w:rsid w:val="00F249EB"/>
    <w:rsid w:val="00F24A17"/>
    <w:rsid w:val="00F24AA8"/>
    <w:rsid w:val="00F24AB4"/>
    <w:rsid w:val="00F24ADE"/>
    <w:rsid w:val="00F24AF8"/>
    <w:rsid w:val="00F24B4F"/>
    <w:rsid w:val="00F24B58"/>
    <w:rsid w:val="00F24B60"/>
    <w:rsid w:val="00F24BBD"/>
    <w:rsid w:val="00F24BEB"/>
    <w:rsid w:val="00F24BF1"/>
    <w:rsid w:val="00F24C04"/>
    <w:rsid w:val="00F24C42"/>
    <w:rsid w:val="00F24CE6"/>
    <w:rsid w:val="00F24D3C"/>
    <w:rsid w:val="00F24D41"/>
    <w:rsid w:val="00F24DC1"/>
    <w:rsid w:val="00F24DFB"/>
    <w:rsid w:val="00F24E75"/>
    <w:rsid w:val="00F24FEC"/>
    <w:rsid w:val="00F25028"/>
    <w:rsid w:val="00F25156"/>
    <w:rsid w:val="00F251F9"/>
    <w:rsid w:val="00F25278"/>
    <w:rsid w:val="00F252F1"/>
    <w:rsid w:val="00F252FF"/>
    <w:rsid w:val="00F25316"/>
    <w:rsid w:val="00F25333"/>
    <w:rsid w:val="00F2539B"/>
    <w:rsid w:val="00F253AF"/>
    <w:rsid w:val="00F254B5"/>
    <w:rsid w:val="00F254FA"/>
    <w:rsid w:val="00F255CA"/>
    <w:rsid w:val="00F255EE"/>
    <w:rsid w:val="00F255F0"/>
    <w:rsid w:val="00F2560A"/>
    <w:rsid w:val="00F25640"/>
    <w:rsid w:val="00F256F8"/>
    <w:rsid w:val="00F2573C"/>
    <w:rsid w:val="00F2576D"/>
    <w:rsid w:val="00F25872"/>
    <w:rsid w:val="00F2588A"/>
    <w:rsid w:val="00F258AB"/>
    <w:rsid w:val="00F258EB"/>
    <w:rsid w:val="00F25988"/>
    <w:rsid w:val="00F259AB"/>
    <w:rsid w:val="00F259BB"/>
    <w:rsid w:val="00F259CC"/>
    <w:rsid w:val="00F259E1"/>
    <w:rsid w:val="00F25A6F"/>
    <w:rsid w:val="00F25A79"/>
    <w:rsid w:val="00F25B94"/>
    <w:rsid w:val="00F25BC2"/>
    <w:rsid w:val="00F25BEE"/>
    <w:rsid w:val="00F25C51"/>
    <w:rsid w:val="00F25DC2"/>
    <w:rsid w:val="00F25E30"/>
    <w:rsid w:val="00F25E98"/>
    <w:rsid w:val="00F25EF8"/>
    <w:rsid w:val="00F25F25"/>
    <w:rsid w:val="00F25F57"/>
    <w:rsid w:val="00F25F8E"/>
    <w:rsid w:val="00F25FA8"/>
    <w:rsid w:val="00F25FCE"/>
    <w:rsid w:val="00F26002"/>
    <w:rsid w:val="00F26007"/>
    <w:rsid w:val="00F26024"/>
    <w:rsid w:val="00F26058"/>
    <w:rsid w:val="00F2606C"/>
    <w:rsid w:val="00F26081"/>
    <w:rsid w:val="00F260A2"/>
    <w:rsid w:val="00F26133"/>
    <w:rsid w:val="00F26181"/>
    <w:rsid w:val="00F26198"/>
    <w:rsid w:val="00F261A7"/>
    <w:rsid w:val="00F26209"/>
    <w:rsid w:val="00F26233"/>
    <w:rsid w:val="00F2624B"/>
    <w:rsid w:val="00F262D2"/>
    <w:rsid w:val="00F262E2"/>
    <w:rsid w:val="00F26308"/>
    <w:rsid w:val="00F2631C"/>
    <w:rsid w:val="00F263B1"/>
    <w:rsid w:val="00F263B5"/>
    <w:rsid w:val="00F263C0"/>
    <w:rsid w:val="00F263C5"/>
    <w:rsid w:val="00F263DE"/>
    <w:rsid w:val="00F263FC"/>
    <w:rsid w:val="00F26419"/>
    <w:rsid w:val="00F2642C"/>
    <w:rsid w:val="00F264B2"/>
    <w:rsid w:val="00F2651E"/>
    <w:rsid w:val="00F2656F"/>
    <w:rsid w:val="00F265B0"/>
    <w:rsid w:val="00F265FD"/>
    <w:rsid w:val="00F266B3"/>
    <w:rsid w:val="00F266EC"/>
    <w:rsid w:val="00F266F7"/>
    <w:rsid w:val="00F26765"/>
    <w:rsid w:val="00F267E8"/>
    <w:rsid w:val="00F26855"/>
    <w:rsid w:val="00F268CB"/>
    <w:rsid w:val="00F268E9"/>
    <w:rsid w:val="00F26970"/>
    <w:rsid w:val="00F269DF"/>
    <w:rsid w:val="00F269E8"/>
    <w:rsid w:val="00F269F4"/>
    <w:rsid w:val="00F26A21"/>
    <w:rsid w:val="00F26A49"/>
    <w:rsid w:val="00F26AF2"/>
    <w:rsid w:val="00F26B92"/>
    <w:rsid w:val="00F26B94"/>
    <w:rsid w:val="00F26BD9"/>
    <w:rsid w:val="00F26CBC"/>
    <w:rsid w:val="00F26CE2"/>
    <w:rsid w:val="00F26D38"/>
    <w:rsid w:val="00F26D5E"/>
    <w:rsid w:val="00F26D97"/>
    <w:rsid w:val="00F26DB6"/>
    <w:rsid w:val="00F26E50"/>
    <w:rsid w:val="00F26E79"/>
    <w:rsid w:val="00F26EC1"/>
    <w:rsid w:val="00F26F15"/>
    <w:rsid w:val="00F27024"/>
    <w:rsid w:val="00F27077"/>
    <w:rsid w:val="00F270A4"/>
    <w:rsid w:val="00F27115"/>
    <w:rsid w:val="00F27184"/>
    <w:rsid w:val="00F271D8"/>
    <w:rsid w:val="00F27200"/>
    <w:rsid w:val="00F27391"/>
    <w:rsid w:val="00F273E2"/>
    <w:rsid w:val="00F273EE"/>
    <w:rsid w:val="00F2747D"/>
    <w:rsid w:val="00F27490"/>
    <w:rsid w:val="00F274ED"/>
    <w:rsid w:val="00F2752E"/>
    <w:rsid w:val="00F27578"/>
    <w:rsid w:val="00F275A8"/>
    <w:rsid w:val="00F275AE"/>
    <w:rsid w:val="00F27614"/>
    <w:rsid w:val="00F27650"/>
    <w:rsid w:val="00F27726"/>
    <w:rsid w:val="00F27739"/>
    <w:rsid w:val="00F2775B"/>
    <w:rsid w:val="00F277CF"/>
    <w:rsid w:val="00F277F4"/>
    <w:rsid w:val="00F27869"/>
    <w:rsid w:val="00F27875"/>
    <w:rsid w:val="00F278D9"/>
    <w:rsid w:val="00F2795A"/>
    <w:rsid w:val="00F2796B"/>
    <w:rsid w:val="00F2797D"/>
    <w:rsid w:val="00F279D9"/>
    <w:rsid w:val="00F27A24"/>
    <w:rsid w:val="00F27C19"/>
    <w:rsid w:val="00F27C6C"/>
    <w:rsid w:val="00F27CA5"/>
    <w:rsid w:val="00F27CBD"/>
    <w:rsid w:val="00F27CC4"/>
    <w:rsid w:val="00F27CFD"/>
    <w:rsid w:val="00F27DB8"/>
    <w:rsid w:val="00F27DC7"/>
    <w:rsid w:val="00F27EA3"/>
    <w:rsid w:val="00F27F6E"/>
    <w:rsid w:val="00F27FAE"/>
    <w:rsid w:val="00F27FB5"/>
    <w:rsid w:val="00F27FC5"/>
    <w:rsid w:val="00F27FE2"/>
    <w:rsid w:val="00F3006C"/>
    <w:rsid w:val="00F300CC"/>
    <w:rsid w:val="00F300CF"/>
    <w:rsid w:val="00F300D2"/>
    <w:rsid w:val="00F300D5"/>
    <w:rsid w:val="00F300D7"/>
    <w:rsid w:val="00F30131"/>
    <w:rsid w:val="00F301C6"/>
    <w:rsid w:val="00F3026B"/>
    <w:rsid w:val="00F30289"/>
    <w:rsid w:val="00F302D8"/>
    <w:rsid w:val="00F30319"/>
    <w:rsid w:val="00F3036E"/>
    <w:rsid w:val="00F303F7"/>
    <w:rsid w:val="00F30440"/>
    <w:rsid w:val="00F30457"/>
    <w:rsid w:val="00F30478"/>
    <w:rsid w:val="00F30571"/>
    <w:rsid w:val="00F30586"/>
    <w:rsid w:val="00F30595"/>
    <w:rsid w:val="00F305DA"/>
    <w:rsid w:val="00F305EF"/>
    <w:rsid w:val="00F306F7"/>
    <w:rsid w:val="00F30736"/>
    <w:rsid w:val="00F30737"/>
    <w:rsid w:val="00F30740"/>
    <w:rsid w:val="00F3076A"/>
    <w:rsid w:val="00F307E4"/>
    <w:rsid w:val="00F30970"/>
    <w:rsid w:val="00F30B25"/>
    <w:rsid w:val="00F30B4B"/>
    <w:rsid w:val="00F30B52"/>
    <w:rsid w:val="00F30B76"/>
    <w:rsid w:val="00F30BB2"/>
    <w:rsid w:val="00F30C79"/>
    <w:rsid w:val="00F30C9E"/>
    <w:rsid w:val="00F30E06"/>
    <w:rsid w:val="00F30E3D"/>
    <w:rsid w:val="00F30E8D"/>
    <w:rsid w:val="00F30F0B"/>
    <w:rsid w:val="00F30F25"/>
    <w:rsid w:val="00F30F37"/>
    <w:rsid w:val="00F30F3A"/>
    <w:rsid w:val="00F30F3B"/>
    <w:rsid w:val="00F30F82"/>
    <w:rsid w:val="00F30FAC"/>
    <w:rsid w:val="00F30FC5"/>
    <w:rsid w:val="00F30FCD"/>
    <w:rsid w:val="00F31043"/>
    <w:rsid w:val="00F31088"/>
    <w:rsid w:val="00F31106"/>
    <w:rsid w:val="00F31176"/>
    <w:rsid w:val="00F311D8"/>
    <w:rsid w:val="00F31202"/>
    <w:rsid w:val="00F3125B"/>
    <w:rsid w:val="00F31348"/>
    <w:rsid w:val="00F31377"/>
    <w:rsid w:val="00F3140E"/>
    <w:rsid w:val="00F31415"/>
    <w:rsid w:val="00F31429"/>
    <w:rsid w:val="00F314C5"/>
    <w:rsid w:val="00F314D7"/>
    <w:rsid w:val="00F314E7"/>
    <w:rsid w:val="00F314F6"/>
    <w:rsid w:val="00F31572"/>
    <w:rsid w:val="00F31625"/>
    <w:rsid w:val="00F31626"/>
    <w:rsid w:val="00F3173D"/>
    <w:rsid w:val="00F31761"/>
    <w:rsid w:val="00F3176B"/>
    <w:rsid w:val="00F3177B"/>
    <w:rsid w:val="00F31786"/>
    <w:rsid w:val="00F317B9"/>
    <w:rsid w:val="00F317C1"/>
    <w:rsid w:val="00F317C9"/>
    <w:rsid w:val="00F317DC"/>
    <w:rsid w:val="00F31805"/>
    <w:rsid w:val="00F31826"/>
    <w:rsid w:val="00F31827"/>
    <w:rsid w:val="00F318A5"/>
    <w:rsid w:val="00F318DB"/>
    <w:rsid w:val="00F318EA"/>
    <w:rsid w:val="00F3190A"/>
    <w:rsid w:val="00F31977"/>
    <w:rsid w:val="00F319A1"/>
    <w:rsid w:val="00F319AD"/>
    <w:rsid w:val="00F319F3"/>
    <w:rsid w:val="00F31BBC"/>
    <w:rsid w:val="00F31CD4"/>
    <w:rsid w:val="00F31D46"/>
    <w:rsid w:val="00F31D85"/>
    <w:rsid w:val="00F31E35"/>
    <w:rsid w:val="00F31F47"/>
    <w:rsid w:val="00F31F72"/>
    <w:rsid w:val="00F31F7B"/>
    <w:rsid w:val="00F31FC4"/>
    <w:rsid w:val="00F31FEC"/>
    <w:rsid w:val="00F3202E"/>
    <w:rsid w:val="00F3202F"/>
    <w:rsid w:val="00F3209D"/>
    <w:rsid w:val="00F320C7"/>
    <w:rsid w:val="00F3210D"/>
    <w:rsid w:val="00F3216A"/>
    <w:rsid w:val="00F3217B"/>
    <w:rsid w:val="00F321B0"/>
    <w:rsid w:val="00F321F1"/>
    <w:rsid w:val="00F32232"/>
    <w:rsid w:val="00F32268"/>
    <w:rsid w:val="00F322C3"/>
    <w:rsid w:val="00F3231C"/>
    <w:rsid w:val="00F32325"/>
    <w:rsid w:val="00F32352"/>
    <w:rsid w:val="00F32365"/>
    <w:rsid w:val="00F32395"/>
    <w:rsid w:val="00F323F9"/>
    <w:rsid w:val="00F32404"/>
    <w:rsid w:val="00F32422"/>
    <w:rsid w:val="00F32441"/>
    <w:rsid w:val="00F32455"/>
    <w:rsid w:val="00F3250E"/>
    <w:rsid w:val="00F32561"/>
    <w:rsid w:val="00F32584"/>
    <w:rsid w:val="00F32704"/>
    <w:rsid w:val="00F32710"/>
    <w:rsid w:val="00F32723"/>
    <w:rsid w:val="00F32791"/>
    <w:rsid w:val="00F3282B"/>
    <w:rsid w:val="00F3289D"/>
    <w:rsid w:val="00F328D4"/>
    <w:rsid w:val="00F3294A"/>
    <w:rsid w:val="00F329D6"/>
    <w:rsid w:val="00F32A25"/>
    <w:rsid w:val="00F32C76"/>
    <w:rsid w:val="00F32C8B"/>
    <w:rsid w:val="00F32CFB"/>
    <w:rsid w:val="00F32D71"/>
    <w:rsid w:val="00F32DC2"/>
    <w:rsid w:val="00F32E15"/>
    <w:rsid w:val="00F32EC4"/>
    <w:rsid w:val="00F32EDB"/>
    <w:rsid w:val="00F32F0D"/>
    <w:rsid w:val="00F32FD0"/>
    <w:rsid w:val="00F32FFB"/>
    <w:rsid w:val="00F3300E"/>
    <w:rsid w:val="00F3305A"/>
    <w:rsid w:val="00F33095"/>
    <w:rsid w:val="00F330E0"/>
    <w:rsid w:val="00F33130"/>
    <w:rsid w:val="00F331BD"/>
    <w:rsid w:val="00F33263"/>
    <w:rsid w:val="00F3327B"/>
    <w:rsid w:val="00F33285"/>
    <w:rsid w:val="00F332A3"/>
    <w:rsid w:val="00F33300"/>
    <w:rsid w:val="00F33385"/>
    <w:rsid w:val="00F333B0"/>
    <w:rsid w:val="00F334A5"/>
    <w:rsid w:val="00F33502"/>
    <w:rsid w:val="00F3358E"/>
    <w:rsid w:val="00F335C3"/>
    <w:rsid w:val="00F33629"/>
    <w:rsid w:val="00F33645"/>
    <w:rsid w:val="00F33676"/>
    <w:rsid w:val="00F336DB"/>
    <w:rsid w:val="00F336DF"/>
    <w:rsid w:val="00F33712"/>
    <w:rsid w:val="00F33721"/>
    <w:rsid w:val="00F3377F"/>
    <w:rsid w:val="00F3378F"/>
    <w:rsid w:val="00F3382D"/>
    <w:rsid w:val="00F33845"/>
    <w:rsid w:val="00F338C9"/>
    <w:rsid w:val="00F338CE"/>
    <w:rsid w:val="00F338DC"/>
    <w:rsid w:val="00F338FE"/>
    <w:rsid w:val="00F33941"/>
    <w:rsid w:val="00F339EC"/>
    <w:rsid w:val="00F33A7B"/>
    <w:rsid w:val="00F33A82"/>
    <w:rsid w:val="00F33AC5"/>
    <w:rsid w:val="00F33B20"/>
    <w:rsid w:val="00F33B90"/>
    <w:rsid w:val="00F33BAD"/>
    <w:rsid w:val="00F33C25"/>
    <w:rsid w:val="00F33C9B"/>
    <w:rsid w:val="00F33CCE"/>
    <w:rsid w:val="00F33D1B"/>
    <w:rsid w:val="00F33D3B"/>
    <w:rsid w:val="00F33DE5"/>
    <w:rsid w:val="00F33E11"/>
    <w:rsid w:val="00F33E12"/>
    <w:rsid w:val="00F33E52"/>
    <w:rsid w:val="00F33EEF"/>
    <w:rsid w:val="00F33F26"/>
    <w:rsid w:val="00F33F30"/>
    <w:rsid w:val="00F33F39"/>
    <w:rsid w:val="00F33FFA"/>
    <w:rsid w:val="00F3400E"/>
    <w:rsid w:val="00F340BF"/>
    <w:rsid w:val="00F340D0"/>
    <w:rsid w:val="00F340D3"/>
    <w:rsid w:val="00F340EA"/>
    <w:rsid w:val="00F34187"/>
    <w:rsid w:val="00F341D9"/>
    <w:rsid w:val="00F34295"/>
    <w:rsid w:val="00F342A6"/>
    <w:rsid w:val="00F342B2"/>
    <w:rsid w:val="00F34346"/>
    <w:rsid w:val="00F3441D"/>
    <w:rsid w:val="00F34426"/>
    <w:rsid w:val="00F3448E"/>
    <w:rsid w:val="00F344D9"/>
    <w:rsid w:val="00F34523"/>
    <w:rsid w:val="00F3455E"/>
    <w:rsid w:val="00F34596"/>
    <w:rsid w:val="00F3459E"/>
    <w:rsid w:val="00F345C2"/>
    <w:rsid w:val="00F345ED"/>
    <w:rsid w:val="00F34642"/>
    <w:rsid w:val="00F3483A"/>
    <w:rsid w:val="00F34890"/>
    <w:rsid w:val="00F34920"/>
    <w:rsid w:val="00F34AA5"/>
    <w:rsid w:val="00F34AB4"/>
    <w:rsid w:val="00F34AE6"/>
    <w:rsid w:val="00F34B0C"/>
    <w:rsid w:val="00F34C87"/>
    <w:rsid w:val="00F34CCD"/>
    <w:rsid w:val="00F34CD9"/>
    <w:rsid w:val="00F34DAB"/>
    <w:rsid w:val="00F34DD7"/>
    <w:rsid w:val="00F34E18"/>
    <w:rsid w:val="00F34E4B"/>
    <w:rsid w:val="00F34EC0"/>
    <w:rsid w:val="00F34FBB"/>
    <w:rsid w:val="00F34FC8"/>
    <w:rsid w:val="00F3501D"/>
    <w:rsid w:val="00F350AE"/>
    <w:rsid w:val="00F350F6"/>
    <w:rsid w:val="00F35139"/>
    <w:rsid w:val="00F35147"/>
    <w:rsid w:val="00F35169"/>
    <w:rsid w:val="00F35207"/>
    <w:rsid w:val="00F35231"/>
    <w:rsid w:val="00F3525E"/>
    <w:rsid w:val="00F35310"/>
    <w:rsid w:val="00F35311"/>
    <w:rsid w:val="00F35316"/>
    <w:rsid w:val="00F35354"/>
    <w:rsid w:val="00F353F0"/>
    <w:rsid w:val="00F35435"/>
    <w:rsid w:val="00F35463"/>
    <w:rsid w:val="00F35493"/>
    <w:rsid w:val="00F3554E"/>
    <w:rsid w:val="00F3558F"/>
    <w:rsid w:val="00F355EA"/>
    <w:rsid w:val="00F35645"/>
    <w:rsid w:val="00F35678"/>
    <w:rsid w:val="00F35683"/>
    <w:rsid w:val="00F3569D"/>
    <w:rsid w:val="00F35727"/>
    <w:rsid w:val="00F3573C"/>
    <w:rsid w:val="00F357A0"/>
    <w:rsid w:val="00F357A3"/>
    <w:rsid w:val="00F358B4"/>
    <w:rsid w:val="00F358FF"/>
    <w:rsid w:val="00F35949"/>
    <w:rsid w:val="00F35966"/>
    <w:rsid w:val="00F35968"/>
    <w:rsid w:val="00F359AF"/>
    <w:rsid w:val="00F359D8"/>
    <w:rsid w:val="00F35A46"/>
    <w:rsid w:val="00F35A4B"/>
    <w:rsid w:val="00F35AF9"/>
    <w:rsid w:val="00F35AFF"/>
    <w:rsid w:val="00F35B46"/>
    <w:rsid w:val="00F35B59"/>
    <w:rsid w:val="00F35BCD"/>
    <w:rsid w:val="00F35BDD"/>
    <w:rsid w:val="00F35C23"/>
    <w:rsid w:val="00F35C40"/>
    <w:rsid w:val="00F35D2E"/>
    <w:rsid w:val="00F35DD6"/>
    <w:rsid w:val="00F35E2C"/>
    <w:rsid w:val="00F35E72"/>
    <w:rsid w:val="00F35EA3"/>
    <w:rsid w:val="00F3610B"/>
    <w:rsid w:val="00F3610F"/>
    <w:rsid w:val="00F36111"/>
    <w:rsid w:val="00F3613D"/>
    <w:rsid w:val="00F3617A"/>
    <w:rsid w:val="00F361A5"/>
    <w:rsid w:val="00F36253"/>
    <w:rsid w:val="00F3629E"/>
    <w:rsid w:val="00F362A4"/>
    <w:rsid w:val="00F36331"/>
    <w:rsid w:val="00F36403"/>
    <w:rsid w:val="00F36499"/>
    <w:rsid w:val="00F364A8"/>
    <w:rsid w:val="00F36505"/>
    <w:rsid w:val="00F3653C"/>
    <w:rsid w:val="00F3655B"/>
    <w:rsid w:val="00F365D8"/>
    <w:rsid w:val="00F36643"/>
    <w:rsid w:val="00F36645"/>
    <w:rsid w:val="00F36656"/>
    <w:rsid w:val="00F366E0"/>
    <w:rsid w:val="00F36707"/>
    <w:rsid w:val="00F36725"/>
    <w:rsid w:val="00F367AF"/>
    <w:rsid w:val="00F367C9"/>
    <w:rsid w:val="00F367E8"/>
    <w:rsid w:val="00F3682E"/>
    <w:rsid w:val="00F36878"/>
    <w:rsid w:val="00F3689A"/>
    <w:rsid w:val="00F368AC"/>
    <w:rsid w:val="00F36AF9"/>
    <w:rsid w:val="00F36B2D"/>
    <w:rsid w:val="00F36B3E"/>
    <w:rsid w:val="00F36BB7"/>
    <w:rsid w:val="00F36BED"/>
    <w:rsid w:val="00F36BEF"/>
    <w:rsid w:val="00F36C3F"/>
    <w:rsid w:val="00F36C60"/>
    <w:rsid w:val="00F36C65"/>
    <w:rsid w:val="00F36CA0"/>
    <w:rsid w:val="00F36CAF"/>
    <w:rsid w:val="00F36CB1"/>
    <w:rsid w:val="00F36D2B"/>
    <w:rsid w:val="00F36D7D"/>
    <w:rsid w:val="00F36E0C"/>
    <w:rsid w:val="00F36E3A"/>
    <w:rsid w:val="00F36E3B"/>
    <w:rsid w:val="00F36EA6"/>
    <w:rsid w:val="00F36EE3"/>
    <w:rsid w:val="00F36EF3"/>
    <w:rsid w:val="00F36F15"/>
    <w:rsid w:val="00F36F47"/>
    <w:rsid w:val="00F36FBA"/>
    <w:rsid w:val="00F37019"/>
    <w:rsid w:val="00F3706F"/>
    <w:rsid w:val="00F370B0"/>
    <w:rsid w:val="00F370F4"/>
    <w:rsid w:val="00F370FF"/>
    <w:rsid w:val="00F3714D"/>
    <w:rsid w:val="00F37151"/>
    <w:rsid w:val="00F37175"/>
    <w:rsid w:val="00F372FF"/>
    <w:rsid w:val="00F37334"/>
    <w:rsid w:val="00F37376"/>
    <w:rsid w:val="00F373D9"/>
    <w:rsid w:val="00F37457"/>
    <w:rsid w:val="00F374AE"/>
    <w:rsid w:val="00F3757D"/>
    <w:rsid w:val="00F37584"/>
    <w:rsid w:val="00F375AA"/>
    <w:rsid w:val="00F37600"/>
    <w:rsid w:val="00F376A4"/>
    <w:rsid w:val="00F376F1"/>
    <w:rsid w:val="00F376F4"/>
    <w:rsid w:val="00F3770F"/>
    <w:rsid w:val="00F37774"/>
    <w:rsid w:val="00F3777D"/>
    <w:rsid w:val="00F377BC"/>
    <w:rsid w:val="00F37812"/>
    <w:rsid w:val="00F3781A"/>
    <w:rsid w:val="00F3787D"/>
    <w:rsid w:val="00F37975"/>
    <w:rsid w:val="00F37976"/>
    <w:rsid w:val="00F37A21"/>
    <w:rsid w:val="00F37ACD"/>
    <w:rsid w:val="00F37B95"/>
    <w:rsid w:val="00F37BA1"/>
    <w:rsid w:val="00F37C81"/>
    <w:rsid w:val="00F37CA5"/>
    <w:rsid w:val="00F37CCD"/>
    <w:rsid w:val="00F37D36"/>
    <w:rsid w:val="00F37D5E"/>
    <w:rsid w:val="00F37D69"/>
    <w:rsid w:val="00F37D6D"/>
    <w:rsid w:val="00F37DE5"/>
    <w:rsid w:val="00F37E1B"/>
    <w:rsid w:val="00F37E9F"/>
    <w:rsid w:val="00F37F0F"/>
    <w:rsid w:val="00F37F9D"/>
    <w:rsid w:val="00F4000F"/>
    <w:rsid w:val="00F40064"/>
    <w:rsid w:val="00F40093"/>
    <w:rsid w:val="00F4009A"/>
    <w:rsid w:val="00F400AA"/>
    <w:rsid w:val="00F400E4"/>
    <w:rsid w:val="00F40199"/>
    <w:rsid w:val="00F4021A"/>
    <w:rsid w:val="00F403E5"/>
    <w:rsid w:val="00F4050E"/>
    <w:rsid w:val="00F405B6"/>
    <w:rsid w:val="00F40687"/>
    <w:rsid w:val="00F406A2"/>
    <w:rsid w:val="00F4079A"/>
    <w:rsid w:val="00F407F5"/>
    <w:rsid w:val="00F408BF"/>
    <w:rsid w:val="00F40922"/>
    <w:rsid w:val="00F40A0D"/>
    <w:rsid w:val="00F40A41"/>
    <w:rsid w:val="00F40AD4"/>
    <w:rsid w:val="00F40AF7"/>
    <w:rsid w:val="00F40B0A"/>
    <w:rsid w:val="00F40B52"/>
    <w:rsid w:val="00F40B6D"/>
    <w:rsid w:val="00F40C6B"/>
    <w:rsid w:val="00F40C7E"/>
    <w:rsid w:val="00F40D08"/>
    <w:rsid w:val="00F40D50"/>
    <w:rsid w:val="00F40D68"/>
    <w:rsid w:val="00F40DE6"/>
    <w:rsid w:val="00F40E07"/>
    <w:rsid w:val="00F40E37"/>
    <w:rsid w:val="00F40E39"/>
    <w:rsid w:val="00F40EB1"/>
    <w:rsid w:val="00F40ED3"/>
    <w:rsid w:val="00F40FA1"/>
    <w:rsid w:val="00F40FB6"/>
    <w:rsid w:val="00F41011"/>
    <w:rsid w:val="00F4103D"/>
    <w:rsid w:val="00F41057"/>
    <w:rsid w:val="00F4108A"/>
    <w:rsid w:val="00F4118B"/>
    <w:rsid w:val="00F4126A"/>
    <w:rsid w:val="00F41294"/>
    <w:rsid w:val="00F4138E"/>
    <w:rsid w:val="00F41458"/>
    <w:rsid w:val="00F41507"/>
    <w:rsid w:val="00F4153D"/>
    <w:rsid w:val="00F4158C"/>
    <w:rsid w:val="00F41595"/>
    <w:rsid w:val="00F4163E"/>
    <w:rsid w:val="00F416F5"/>
    <w:rsid w:val="00F41708"/>
    <w:rsid w:val="00F4178F"/>
    <w:rsid w:val="00F41791"/>
    <w:rsid w:val="00F417FA"/>
    <w:rsid w:val="00F4182A"/>
    <w:rsid w:val="00F418C8"/>
    <w:rsid w:val="00F41919"/>
    <w:rsid w:val="00F419C0"/>
    <w:rsid w:val="00F41A6C"/>
    <w:rsid w:val="00F41B05"/>
    <w:rsid w:val="00F41B31"/>
    <w:rsid w:val="00F41B76"/>
    <w:rsid w:val="00F41B96"/>
    <w:rsid w:val="00F41CA8"/>
    <w:rsid w:val="00F41E1D"/>
    <w:rsid w:val="00F41E48"/>
    <w:rsid w:val="00F41E5F"/>
    <w:rsid w:val="00F41E66"/>
    <w:rsid w:val="00F41E71"/>
    <w:rsid w:val="00F41E82"/>
    <w:rsid w:val="00F41F83"/>
    <w:rsid w:val="00F41FE8"/>
    <w:rsid w:val="00F42014"/>
    <w:rsid w:val="00F42054"/>
    <w:rsid w:val="00F420D0"/>
    <w:rsid w:val="00F420FE"/>
    <w:rsid w:val="00F42102"/>
    <w:rsid w:val="00F42103"/>
    <w:rsid w:val="00F42108"/>
    <w:rsid w:val="00F42113"/>
    <w:rsid w:val="00F4216C"/>
    <w:rsid w:val="00F42225"/>
    <w:rsid w:val="00F422C8"/>
    <w:rsid w:val="00F4233A"/>
    <w:rsid w:val="00F42385"/>
    <w:rsid w:val="00F423FC"/>
    <w:rsid w:val="00F4259F"/>
    <w:rsid w:val="00F425A9"/>
    <w:rsid w:val="00F425B6"/>
    <w:rsid w:val="00F4267F"/>
    <w:rsid w:val="00F426A0"/>
    <w:rsid w:val="00F426BF"/>
    <w:rsid w:val="00F42701"/>
    <w:rsid w:val="00F42720"/>
    <w:rsid w:val="00F4277F"/>
    <w:rsid w:val="00F427B5"/>
    <w:rsid w:val="00F4281A"/>
    <w:rsid w:val="00F42891"/>
    <w:rsid w:val="00F428C6"/>
    <w:rsid w:val="00F428E6"/>
    <w:rsid w:val="00F42909"/>
    <w:rsid w:val="00F42918"/>
    <w:rsid w:val="00F42968"/>
    <w:rsid w:val="00F42A1B"/>
    <w:rsid w:val="00F42A48"/>
    <w:rsid w:val="00F42B05"/>
    <w:rsid w:val="00F42B13"/>
    <w:rsid w:val="00F42B8C"/>
    <w:rsid w:val="00F42BC4"/>
    <w:rsid w:val="00F42BCA"/>
    <w:rsid w:val="00F42BDC"/>
    <w:rsid w:val="00F42BF3"/>
    <w:rsid w:val="00F42C39"/>
    <w:rsid w:val="00F42CF6"/>
    <w:rsid w:val="00F42D1D"/>
    <w:rsid w:val="00F42D86"/>
    <w:rsid w:val="00F42DFC"/>
    <w:rsid w:val="00F42E4B"/>
    <w:rsid w:val="00F42E7F"/>
    <w:rsid w:val="00F42E99"/>
    <w:rsid w:val="00F42ED2"/>
    <w:rsid w:val="00F42F40"/>
    <w:rsid w:val="00F42F4F"/>
    <w:rsid w:val="00F42FAD"/>
    <w:rsid w:val="00F42FC6"/>
    <w:rsid w:val="00F43007"/>
    <w:rsid w:val="00F43083"/>
    <w:rsid w:val="00F430B7"/>
    <w:rsid w:val="00F430EB"/>
    <w:rsid w:val="00F4310B"/>
    <w:rsid w:val="00F431A2"/>
    <w:rsid w:val="00F43274"/>
    <w:rsid w:val="00F4329E"/>
    <w:rsid w:val="00F432A9"/>
    <w:rsid w:val="00F432D5"/>
    <w:rsid w:val="00F43315"/>
    <w:rsid w:val="00F43338"/>
    <w:rsid w:val="00F43359"/>
    <w:rsid w:val="00F43412"/>
    <w:rsid w:val="00F4346A"/>
    <w:rsid w:val="00F43486"/>
    <w:rsid w:val="00F4350F"/>
    <w:rsid w:val="00F43564"/>
    <w:rsid w:val="00F435C6"/>
    <w:rsid w:val="00F4364E"/>
    <w:rsid w:val="00F43651"/>
    <w:rsid w:val="00F4369B"/>
    <w:rsid w:val="00F43795"/>
    <w:rsid w:val="00F437C8"/>
    <w:rsid w:val="00F4382A"/>
    <w:rsid w:val="00F43885"/>
    <w:rsid w:val="00F4388F"/>
    <w:rsid w:val="00F438BD"/>
    <w:rsid w:val="00F43938"/>
    <w:rsid w:val="00F43957"/>
    <w:rsid w:val="00F4399B"/>
    <w:rsid w:val="00F439C1"/>
    <w:rsid w:val="00F43A2B"/>
    <w:rsid w:val="00F43A79"/>
    <w:rsid w:val="00F43ABA"/>
    <w:rsid w:val="00F43B29"/>
    <w:rsid w:val="00F43B53"/>
    <w:rsid w:val="00F43B55"/>
    <w:rsid w:val="00F43B98"/>
    <w:rsid w:val="00F43BC8"/>
    <w:rsid w:val="00F43BE7"/>
    <w:rsid w:val="00F43C47"/>
    <w:rsid w:val="00F43C72"/>
    <w:rsid w:val="00F43C81"/>
    <w:rsid w:val="00F43CAC"/>
    <w:rsid w:val="00F43CFA"/>
    <w:rsid w:val="00F43DAC"/>
    <w:rsid w:val="00F43DF2"/>
    <w:rsid w:val="00F43E27"/>
    <w:rsid w:val="00F43E4F"/>
    <w:rsid w:val="00F43E55"/>
    <w:rsid w:val="00F43E68"/>
    <w:rsid w:val="00F43E73"/>
    <w:rsid w:val="00F43E8E"/>
    <w:rsid w:val="00F43F23"/>
    <w:rsid w:val="00F43F61"/>
    <w:rsid w:val="00F43F6E"/>
    <w:rsid w:val="00F43FC2"/>
    <w:rsid w:val="00F43FC5"/>
    <w:rsid w:val="00F43FDB"/>
    <w:rsid w:val="00F4411A"/>
    <w:rsid w:val="00F44158"/>
    <w:rsid w:val="00F44196"/>
    <w:rsid w:val="00F44198"/>
    <w:rsid w:val="00F441C8"/>
    <w:rsid w:val="00F441EC"/>
    <w:rsid w:val="00F442A5"/>
    <w:rsid w:val="00F442C0"/>
    <w:rsid w:val="00F44313"/>
    <w:rsid w:val="00F4435B"/>
    <w:rsid w:val="00F44399"/>
    <w:rsid w:val="00F443D5"/>
    <w:rsid w:val="00F444BA"/>
    <w:rsid w:val="00F444C7"/>
    <w:rsid w:val="00F445B2"/>
    <w:rsid w:val="00F445E5"/>
    <w:rsid w:val="00F4464D"/>
    <w:rsid w:val="00F4475C"/>
    <w:rsid w:val="00F44866"/>
    <w:rsid w:val="00F4487B"/>
    <w:rsid w:val="00F448C5"/>
    <w:rsid w:val="00F44922"/>
    <w:rsid w:val="00F44945"/>
    <w:rsid w:val="00F4494D"/>
    <w:rsid w:val="00F44952"/>
    <w:rsid w:val="00F4498A"/>
    <w:rsid w:val="00F44A60"/>
    <w:rsid w:val="00F44A6F"/>
    <w:rsid w:val="00F44AD7"/>
    <w:rsid w:val="00F44B51"/>
    <w:rsid w:val="00F44CAF"/>
    <w:rsid w:val="00F44CC1"/>
    <w:rsid w:val="00F44CEE"/>
    <w:rsid w:val="00F44D82"/>
    <w:rsid w:val="00F44E17"/>
    <w:rsid w:val="00F44E2D"/>
    <w:rsid w:val="00F44E50"/>
    <w:rsid w:val="00F44E84"/>
    <w:rsid w:val="00F44F2E"/>
    <w:rsid w:val="00F45165"/>
    <w:rsid w:val="00F45187"/>
    <w:rsid w:val="00F45192"/>
    <w:rsid w:val="00F45245"/>
    <w:rsid w:val="00F45295"/>
    <w:rsid w:val="00F452A1"/>
    <w:rsid w:val="00F452A6"/>
    <w:rsid w:val="00F452BE"/>
    <w:rsid w:val="00F4532F"/>
    <w:rsid w:val="00F4534D"/>
    <w:rsid w:val="00F45397"/>
    <w:rsid w:val="00F453A1"/>
    <w:rsid w:val="00F45421"/>
    <w:rsid w:val="00F45424"/>
    <w:rsid w:val="00F45451"/>
    <w:rsid w:val="00F45458"/>
    <w:rsid w:val="00F4545C"/>
    <w:rsid w:val="00F454B1"/>
    <w:rsid w:val="00F454C8"/>
    <w:rsid w:val="00F45508"/>
    <w:rsid w:val="00F45557"/>
    <w:rsid w:val="00F455BF"/>
    <w:rsid w:val="00F455E0"/>
    <w:rsid w:val="00F45627"/>
    <w:rsid w:val="00F45632"/>
    <w:rsid w:val="00F456C5"/>
    <w:rsid w:val="00F4570C"/>
    <w:rsid w:val="00F4571B"/>
    <w:rsid w:val="00F45727"/>
    <w:rsid w:val="00F45781"/>
    <w:rsid w:val="00F457EF"/>
    <w:rsid w:val="00F45886"/>
    <w:rsid w:val="00F458C8"/>
    <w:rsid w:val="00F45921"/>
    <w:rsid w:val="00F459C7"/>
    <w:rsid w:val="00F459EE"/>
    <w:rsid w:val="00F45A10"/>
    <w:rsid w:val="00F45A44"/>
    <w:rsid w:val="00F45BCE"/>
    <w:rsid w:val="00F45BD5"/>
    <w:rsid w:val="00F45C09"/>
    <w:rsid w:val="00F45C15"/>
    <w:rsid w:val="00F45C1F"/>
    <w:rsid w:val="00F45CB0"/>
    <w:rsid w:val="00F45D41"/>
    <w:rsid w:val="00F45D4F"/>
    <w:rsid w:val="00F45D62"/>
    <w:rsid w:val="00F45D91"/>
    <w:rsid w:val="00F45E14"/>
    <w:rsid w:val="00F45EB3"/>
    <w:rsid w:val="00F45EBB"/>
    <w:rsid w:val="00F45EC0"/>
    <w:rsid w:val="00F45F21"/>
    <w:rsid w:val="00F45F46"/>
    <w:rsid w:val="00F45F74"/>
    <w:rsid w:val="00F45FFB"/>
    <w:rsid w:val="00F46058"/>
    <w:rsid w:val="00F4608E"/>
    <w:rsid w:val="00F46095"/>
    <w:rsid w:val="00F460A3"/>
    <w:rsid w:val="00F46126"/>
    <w:rsid w:val="00F46163"/>
    <w:rsid w:val="00F46279"/>
    <w:rsid w:val="00F46290"/>
    <w:rsid w:val="00F46336"/>
    <w:rsid w:val="00F46418"/>
    <w:rsid w:val="00F4641F"/>
    <w:rsid w:val="00F464C6"/>
    <w:rsid w:val="00F465C8"/>
    <w:rsid w:val="00F465D6"/>
    <w:rsid w:val="00F466B7"/>
    <w:rsid w:val="00F466DF"/>
    <w:rsid w:val="00F4675A"/>
    <w:rsid w:val="00F467A9"/>
    <w:rsid w:val="00F467B2"/>
    <w:rsid w:val="00F467C6"/>
    <w:rsid w:val="00F467CB"/>
    <w:rsid w:val="00F467EC"/>
    <w:rsid w:val="00F467F5"/>
    <w:rsid w:val="00F467F9"/>
    <w:rsid w:val="00F46857"/>
    <w:rsid w:val="00F46891"/>
    <w:rsid w:val="00F468D0"/>
    <w:rsid w:val="00F4693E"/>
    <w:rsid w:val="00F46973"/>
    <w:rsid w:val="00F4699B"/>
    <w:rsid w:val="00F469F2"/>
    <w:rsid w:val="00F46A84"/>
    <w:rsid w:val="00F46AB3"/>
    <w:rsid w:val="00F46B9C"/>
    <w:rsid w:val="00F46BA1"/>
    <w:rsid w:val="00F46C16"/>
    <w:rsid w:val="00F46C25"/>
    <w:rsid w:val="00F46C89"/>
    <w:rsid w:val="00F46CD5"/>
    <w:rsid w:val="00F46CF5"/>
    <w:rsid w:val="00F46D01"/>
    <w:rsid w:val="00F46D03"/>
    <w:rsid w:val="00F46D17"/>
    <w:rsid w:val="00F46D19"/>
    <w:rsid w:val="00F46DA7"/>
    <w:rsid w:val="00F46E0F"/>
    <w:rsid w:val="00F46EB6"/>
    <w:rsid w:val="00F46EDB"/>
    <w:rsid w:val="00F46F1F"/>
    <w:rsid w:val="00F46F7F"/>
    <w:rsid w:val="00F46FC8"/>
    <w:rsid w:val="00F46FD6"/>
    <w:rsid w:val="00F47007"/>
    <w:rsid w:val="00F47054"/>
    <w:rsid w:val="00F470A4"/>
    <w:rsid w:val="00F4713A"/>
    <w:rsid w:val="00F47155"/>
    <w:rsid w:val="00F47247"/>
    <w:rsid w:val="00F47281"/>
    <w:rsid w:val="00F472B9"/>
    <w:rsid w:val="00F4733E"/>
    <w:rsid w:val="00F473AF"/>
    <w:rsid w:val="00F47483"/>
    <w:rsid w:val="00F4750B"/>
    <w:rsid w:val="00F47541"/>
    <w:rsid w:val="00F47549"/>
    <w:rsid w:val="00F47554"/>
    <w:rsid w:val="00F47583"/>
    <w:rsid w:val="00F475E9"/>
    <w:rsid w:val="00F47646"/>
    <w:rsid w:val="00F476C4"/>
    <w:rsid w:val="00F4773A"/>
    <w:rsid w:val="00F47783"/>
    <w:rsid w:val="00F47792"/>
    <w:rsid w:val="00F477AB"/>
    <w:rsid w:val="00F477B2"/>
    <w:rsid w:val="00F477BC"/>
    <w:rsid w:val="00F477FE"/>
    <w:rsid w:val="00F478AD"/>
    <w:rsid w:val="00F478F5"/>
    <w:rsid w:val="00F47953"/>
    <w:rsid w:val="00F479B9"/>
    <w:rsid w:val="00F479CE"/>
    <w:rsid w:val="00F479D3"/>
    <w:rsid w:val="00F47A3C"/>
    <w:rsid w:val="00F47A3F"/>
    <w:rsid w:val="00F47A5E"/>
    <w:rsid w:val="00F47A79"/>
    <w:rsid w:val="00F47AB3"/>
    <w:rsid w:val="00F47B57"/>
    <w:rsid w:val="00F47B60"/>
    <w:rsid w:val="00F47B75"/>
    <w:rsid w:val="00F47B88"/>
    <w:rsid w:val="00F47BF7"/>
    <w:rsid w:val="00F47BF9"/>
    <w:rsid w:val="00F47C02"/>
    <w:rsid w:val="00F47C59"/>
    <w:rsid w:val="00F47C77"/>
    <w:rsid w:val="00F47C96"/>
    <w:rsid w:val="00F47D44"/>
    <w:rsid w:val="00F47D9C"/>
    <w:rsid w:val="00F47DC1"/>
    <w:rsid w:val="00F47DD8"/>
    <w:rsid w:val="00F47E5F"/>
    <w:rsid w:val="00F47E82"/>
    <w:rsid w:val="00F47F0A"/>
    <w:rsid w:val="00F47F45"/>
    <w:rsid w:val="00F47FA5"/>
    <w:rsid w:val="00F47FB1"/>
    <w:rsid w:val="00F47FE3"/>
    <w:rsid w:val="00F50024"/>
    <w:rsid w:val="00F50035"/>
    <w:rsid w:val="00F5013C"/>
    <w:rsid w:val="00F50144"/>
    <w:rsid w:val="00F502C4"/>
    <w:rsid w:val="00F50369"/>
    <w:rsid w:val="00F50373"/>
    <w:rsid w:val="00F503BA"/>
    <w:rsid w:val="00F50406"/>
    <w:rsid w:val="00F5040A"/>
    <w:rsid w:val="00F50490"/>
    <w:rsid w:val="00F504B7"/>
    <w:rsid w:val="00F504BA"/>
    <w:rsid w:val="00F50536"/>
    <w:rsid w:val="00F5053C"/>
    <w:rsid w:val="00F5058A"/>
    <w:rsid w:val="00F50598"/>
    <w:rsid w:val="00F505FF"/>
    <w:rsid w:val="00F50658"/>
    <w:rsid w:val="00F50677"/>
    <w:rsid w:val="00F506DC"/>
    <w:rsid w:val="00F50715"/>
    <w:rsid w:val="00F50735"/>
    <w:rsid w:val="00F507D4"/>
    <w:rsid w:val="00F507E8"/>
    <w:rsid w:val="00F5082F"/>
    <w:rsid w:val="00F50859"/>
    <w:rsid w:val="00F5089E"/>
    <w:rsid w:val="00F50904"/>
    <w:rsid w:val="00F50927"/>
    <w:rsid w:val="00F5092D"/>
    <w:rsid w:val="00F50949"/>
    <w:rsid w:val="00F5096B"/>
    <w:rsid w:val="00F5099F"/>
    <w:rsid w:val="00F50A15"/>
    <w:rsid w:val="00F50A52"/>
    <w:rsid w:val="00F50AA7"/>
    <w:rsid w:val="00F50ADB"/>
    <w:rsid w:val="00F50B74"/>
    <w:rsid w:val="00F50B9B"/>
    <w:rsid w:val="00F50BDE"/>
    <w:rsid w:val="00F50CC7"/>
    <w:rsid w:val="00F50CD2"/>
    <w:rsid w:val="00F50CF4"/>
    <w:rsid w:val="00F50DB4"/>
    <w:rsid w:val="00F50E20"/>
    <w:rsid w:val="00F50E2B"/>
    <w:rsid w:val="00F50E39"/>
    <w:rsid w:val="00F50EFC"/>
    <w:rsid w:val="00F50F40"/>
    <w:rsid w:val="00F50F7C"/>
    <w:rsid w:val="00F50FA5"/>
    <w:rsid w:val="00F50FF9"/>
    <w:rsid w:val="00F51001"/>
    <w:rsid w:val="00F510A4"/>
    <w:rsid w:val="00F510AA"/>
    <w:rsid w:val="00F510D5"/>
    <w:rsid w:val="00F5117C"/>
    <w:rsid w:val="00F5118F"/>
    <w:rsid w:val="00F511AB"/>
    <w:rsid w:val="00F511AC"/>
    <w:rsid w:val="00F511C1"/>
    <w:rsid w:val="00F51204"/>
    <w:rsid w:val="00F51280"/>
    <w:rsid w:val="00F5129D"/>
    <w:rsid w:val="00F51331"/>
    <w:rsid w:val="00F51336"/>
    <w:rsid w:val="00F51387"/>
    <w:rsid w:val="00F513BE"/>
    <w:rsid w:val="00F513D5"/>
    <w:rsid w:val="00F513E6"/>
    <w:rsid w:val="00F51403"/>
    <w:rsid w:val="00F5141D"/>
    <w:rsid w:val="00F5144B"/>
    <w:rsid w:val="00F514AC"/>
    <w:rsid w:val="00F51525"/>
    <w:rsid w:val="00F5157D"/>
    <w:rsid w:val="00F515CD"/>
    <w:rsid w:val="00F51671"/>
    <w:rsid w:val="00F51680"/>
    <w:rsid w:val="00F517D8"/>
    <w:rsid w:val="00F517E8"/>
    <w:rsid w:val="00F517F7"/>
    <w:rsid w:val="00F5190E"/>
    <w:rsid w:val="00F5193D"/>
    <w:rsid w:val="00F51945"/>
    <w:rsid w:val="00F519E0"/>
    <w:rsid w:val="00F519F1"/>
    <w:rsid w:val="00F51A27"/>
    <w:rsid w:val="00F51A79"/>
    <w:rsid w:val="00F51AB5"/>
    <w:rsid w:val="00F51B77"/>
    <w:rsid w:val="00F51B8C"/>
    <w:rsid w:val="00F51BAD"/>
    <w:rsid w:val="00F51BE9"/>
    <w:rsid w:val="00F51BF6"/>
    <w:rsid w:val="00F51C11"/>
    <w:rsid w:val="00F51C5C"/>
    <w:rsid w:val="00F51C74"/>
    <w:rsid w:val="00F51DC2"/>
    <w:rsid w:val="00F51E47"/>
    <w:rsid w:val="00F51E7E"/>
    <w:rsid w:val="00F51F00"/>
    <w:rsid w:val="00F52037"/>
    <w:rsid w:val="00F520BF"/>
    <w:rsid w:val="00F520D4"/>
    <w:rsid w:val="00F5212E"/>
    <w:rsid w:val="00F5212F"/>
    <w:rsid w:val="00F52165"/>
    <w:rsid w:val="00F5218C"/>
    <w:rsid w:val="00F52274"/>
    <w:rsid w:val="00F522D0"/>
    <w:rsid w:val="00F52300"/>
    <w:rsid w:val="00F52309"/>
    <w:rsid w:val="00F52312"/>
    <w:rsid w:val="00F52316"/>
    <w:rsid w:val="00F52342"/>
    <w:rsid w:val="00F52366"/>
    <w:rsid w:val="00F52399"/>
    <w:rsid w:val="00F523A6"/>
    <w:rsid w:val="00F523AF"/>
    <w:rsid w:val="00F524BC"/>
    <w:rsid w:val="00F5250B"/>
    <w:rsid w:val="00F5252F"/>
    <w:rsid w:val="00F525C8"/>
    <w:rsid w:val="00F5268E"/>
    <w:rsid w:val="00F526A4"/>
    <w:rsid w:val="00F526B5"/>
    <w:rsid w:val="00F526F6"/>
    <w:rsid w:val="00F52707"/>
    <w:rsid w:val="00F5277B"/>
    <w:rsid w:val="00F52787"/>
    <w:rsid w:val="00F527C4"/>
    <w:rsid w:val="00F528F4"/>
    <w:rsid w:val="00F5293B"/>
    <w:rsid w:val="00F5295B"/>
    <w:rsid w:val="00F52991"/>
    <w:rsid w:val="00F529B5"/>
    <w:rsid w:val="00F52A07"/>
    <w:rsid w:val="00F52A31"/>
    <w:rsid w:val="00F52A40"/>
    <w:rsid w:val="00F52A43"/>
    <w:rsid w:val="00F52A4C"/>
    <w:rsid w:val="00F52B2F"/>
    <w:rsid w:val="00F52B94"/>
    <w:rsid w:val="00F52C11"/>
    <w:rsid w:val="00F52C20"/>
    <w:rsid w:val="00F52CC2"/>
    <w:rsid w:val="00F52D5E"/>
    <w:rsid w:val="00F52D76"/>
    <w:rsid w:val="00F52F5A"/>
    <w:rsid w:val="00F52F72"/>
    <w:rsid w:val="00F52FFE"/>
    <w:rsid w:val="00F53051"/>
    <w:rsid w:val="00F53053"/>
    <w:rsid w:val="00F53074"/>
    <w:rsid w:val="00F53091"/>
    <w:rsid w:val="00F5313B"/>
    <w:rsid w:val="00F53158"/>
    <w:rsid w:val="00F5317D"/>
    <w:rsid w:val="00F531E6"/>
    <w:rsid w:val="00F5323D"/>
    <w:rsid w:val="00F53247"/>
    <w:rsid w:val="00F53272"/>
    <w:rsid w:val="00F53347"/>
    <w:rsid w:val="00F533F4"/>
    <w:rsid w:val="00F53424"/>
    <w:rsid w:val="00F53438"/>
    <w:rsid w:val="00F53474"/>
    <w:rsid w:val="00F534A8"/>
    <w:rsid w:val="00F534C8"/>
    <w:rsid w:val="00F53500"/>
    <w:rsid w:val="00F5356D"/>
    <w:rsid w:val="00F535C0"/>
    <w:rsid w:val="00F5360E"/>
    <w:rsid w:val="00F53673"/>
    <w:rsid w:val="00F536BF"/>
    <w:rsid w:val="00F536D0"/>
    <w:rsid w:val="00F536F6"/>
    <w:rsid w:val="00F53747"/>
    <w:rsid w:val="00F53770"/>
    <w:rsid w:val="00F5386B"/>
    <w:rsid w:val="00F53872"/>
    <w:rsid w:val="00F53891"/>
    <w:rsid w:val="00F5393F"/>
    <w:rsid w:val="00F53A37"/>
    <w:rsid w:val="00F53A43"/>
    <w:rsid w:val="00F53A95"/>
    <w:rsid w:val="00F53AFB"/>
    <w:rsid w:val="00F53BCB"/>
    <w:rsid w:val="00F53D93"/>
    <w:rsid w:val="00F53DB1"/>
    <w:rsid w:val="00F53DED"/>
    <w:rsid w:val="00F53E56"/>
    <w:rsid w:val="00F53EA6"/>
    <w:rsid w:val="00F53F73"/>
    <w:rsid w:val="00F53F9F"/>
    <w:rsid w:val="00F54082"/>
    <w:rsid w:val="00F540A2"/>
    <w:rsid w:val="00F540CB"/>
    <w:rsid w:val="00F54100"/>
    <w:rsid w:val="00F5411E"/>
    <w:rsid w:val="00F54132"/>
    <w:rsid w:val="00F5416E"/>
    <w:rsid w:val="00F541C7"/>
    <w:rsid w:val="00F5424C"/>
    <w:rsid w:val="00F542CE"/>
    <w:rsid w:val="00F542EF"/>
    <w:rsid w:val="00F54303"/>
    <w:rsid w:val="00F54318"/>
    <w:rsid w:val="00F543A2"/>
    <w:rsid w:val="00F54493"/>
    <w:rsid w:val="00F5452A"/>
    <w:rsid w:val="00F545D2"/>
    <w:rsid w:val="00F545F4"/>
    <w:rsid w:val="00F54627"/>
    <w:rsid w:val="00F54677"/>
    <w:rsid w:val="00F546A6"/>
    <w:rsid w:val="00F546E3"/>
    <w:rsid w:val="00F54797"/>
    <w:rsid w:val="00F547EC"/>
    <w:rsid w:val="00F54829"/>
    <w:rsid w:val="00F5483F"/>
    <w:rsid w:val="00F54895"/>
    <w:rsid w:val="00F548BF"/>
    <w:rsid w:val="00F548FF"/>
    <w:rsid w:val="00F54911"/>
    <w:rsid w:val="00F5494A"/>
    <w:rsid w:val="00F5496C"/>
    <w:rsid w:val="00F5497D"/>
    <w:rsid w:val="00F54988"/>
    <w:rsid w:val="00F5499F"/>
    <w:rsid w:val="00F549D7"/>
    <w:rsid w:val="00F54A7B"/>
    <w:rsid w:val="00F54ACD"/>
    <w:rsid w:val="00F54AF5"/>
    <w:rsid w:val="00F54AF6"/>
    <w:rsid w:val="00F54AF9"/>
    <w:rsid w:val="00F54B69"/>
    <w:rsid w:val="00F54B6A"/>
    <w:rsid w:val="00F54B8E"/>
    <w:rsid w:val="00F54BA7"/>
    <w:rsid w:val="00F54C36"/>
    <w:rsid w:val="00F54C48"/>
    <w:rsid w:val="00F54C8F"/>
    <w:rsid w:val="00F54CAD"/>
    <w:rsid w:val="00F54DD4"/>
    <w:rsid w:val="00F54E48"/>
    <w:rsid w:val="00F54E58"/>
    <w:rsid w:val="00F54E82"/>
    <w:rsid w:val="00F54EF0"/>
    <w:rsid w:val="00F54F13"/>
    <w:rsid w:val="00F54F88"/>
    <w:rsid w:val="00F54FE5"/>
    <w:rsid w:val="00F5505B"/>
    <w:rsid w:val="00F55070"/>
    <w:rsid w:val="00F5509A"/>
    <w:rsid w:val="00F550FC"/>
    <w:rsid w:val="00F5512D"/>
    <w:rsid w:val="00F551CA"/>
    <w:rsid w:val="00F551FF"/>
    <w:rsid w:val="00F552DA"/>
    <w:rsid w:val="00F552F9"/>
    <w:rsid w:val="00F5532A"/>
    <w:rsid w:val="00F55385"/>
    <w:rsid w:val="00F55463"/>
    <w:rsid w:val="00F5549E"/>
    <w:rsid w:val="00F55530"/>
    <w:rsid w:val="00F555FE"/>
    <w:rsid w:val="00F55691"/>
    <w:rsid w:val="00F556B0"/>
    <w:rsid w:val="00F5570A"/>
    <w:rsid w:val="00F557B9"/>
    <w:rsid w:val="00F55805"/>
    <w:rsid w:val="00F558BC"/>
    <w:rsid w:val="00F558C3"/>
    <w:rsid w:val="00F558CD"/>
    <w:rsid w:val="00F558DC"/>
    <w:rsid w:val="00F5593A"/>
    <w:rsid w:val="00F559AE"/>
    <w:rsid w:val="00F559CF"/>
    <w:rsid w:val="00F559EA"/>
    <w:rsid w:val="00F55A9C"/>
    <w:rsid w:val="00F55AEB"/>
    <w:rsid w:val="00F55B34"/>
    <w:rsid w:val="00F55B4D"/>
    <w:rsid w:val="00F55B99"/>
    <w:rsid w:val="00F55BA8"/>
    <w:rsid w:val="00F55BB8"/>
    <w:rsid w:val="00F55C0A"/>
    <w:rsid w:val="00F55C39"/>
    <w:rsid w:val="00F55C60"/>
    <w:rsid w:val="00F55C65"/>
    <w:rsid w:val="00F55C81"/>
    <w:rsid w:val="00F55CC3"/>
    <w:rsid w:val="00F55CD6"/>
    <w:rsid w:val="00F55CDA"/>
    <w:rsid w:val="00F55D58"/>
    <w:rsid w:val="00F55D6F"/>
    <w:rsid w:val="00F55D83"/>
    <w:rsid w:val="00F55DE2"/>
    <w:rsid w:val="00F55DFA"/>
    <w:rsid w:val="00F55E6C"/>
    <w:rsid w:val="00F55E8A"/>
    <w:rsid w:val="00F55EA5"/>
    <w:rsid w:val="00F55EC7"/>
    <w:rsid w:val="00F55F00"/>
    <w:rsid w:val="00F55F09"/>
    <w:rsid w:val="00F55F71"/>
    <w:rsid w:val="00F55FF6"/>
    <w:rsid w:val="00F56022"/>
    <w:rsid w:val="00F56056"/>
    <w:rsid w:val="00F5607D"/>
    <w:rsid w:val="00F560F2"/>
    <w:rsid w:val="00F56143"/>
    <w:rsid w:val="00F561EC"/>
    <w:rsid w:val="00F562B0"/>
    <w:rsid w:val="00F562C5"/>
    <w:rsid w:val="00F562C6"/>
    <w:rsid w:val="00F562EF"/>
    <w:rsid w:val="00F56338"/>
    <w:rsid w:val="00F5639F"/>
    <w:rsid w:val="00F563BD"/>
    <w:rsid w:val="00F56420"/>
    <w:rsid w:val="00F564C1"/>
    <w:rsid w:val="00F564FA"/>
    <w:rsid w:val="00F56583"/>
    <w:rsid w:val="00F56593"/>
    <w:rsid w:val="00F565A4"/>
    <w:rsid w:val="00F565E5"/>
    <w:rsid w:val="00F565FD"/>
    <w:rsid w:val="00F56624"/>
    <w:rsid w:val="00F56703"/>
    <w:rsid w:val="00F56756"/>
    <w:rsid w:val="00F567B5"/>
    <w:rsid w:val="00F56857"/>
    <w:rsid w:val="00F5685A"/>
    <w:rsid w:val="00F5687E"/>
    <w:rsid w:val="00F56931"/>
    <w:rsid w:val="00F5696C"/>
    <w:rsid w:val="00F569A7"/>
    <w:rsid w:val="00F56A3D"/>
    <w:rsid w:val="00F56AC9"/>
    <w:rsid w:val="00F56AEE"/>
    <w:rsid w:val="00F56BD5"/>
    <w:rsid w:val="00F56BEA"/>
    <w:rsid w:val="00F56C03"/>
    <w:rsid w:val="00F56C74"/>
    <w:rsid w:val="00F56CC2"/>
    <w:rsid w:val="00F56CC5"/>
    <w:rsid w:val="00F56D31"/>
    <w:rsid w:val="00F56D85"/>
    <w:rsid w:val="00F56DBC"/>
    <w:rsid w:val="00F56E10"/>
    <w:rsid w:val="00F56E11"/>
    <w:rsid w:val="00F56E51"/>
    <w:rsid w:val="00F56E78"/>
    <w:rsid w:val="00F56F64"/>
    <w:rsid w:val="00F56FB6"/>
    <w:rsid w:val="00F570AF"/>
    <w:rsid w:val="00F570DA"/>
    <w:rsid w:val="00F57143"/>
    <w:rsid w:val="00F57166"/>
    <w:rsid w:val="00F5716C"/>
    <w:rsid w:val="00F571C1"/>
    <w:rsid w:val="00F5720E"/>
    <w:rsid w:val="00F57225"/>
    <w:rsid w:val="00F57267"/>
    <w:rsid w:val="00F572C3"/>
    <w:rsid w:val="00F572D0"/>
    <w:rsid w:val="00F573A6"/>
    <w:rsid w:val="00F57504"/>
    <w:rsid w:val="00F575D1"/>
    <w:rsid w:val="00F5760B"/>
    <w:rsid w:val="00F57633"/>
    <w:rsid w:val="00F5768E"/>
    <w:rsid w:val="00F576C9"/>
    <w:rsid w:val="00F576D0"/>
    <w:rsid w:val="00F576FF"/>
    <w:rsid w:val="00F57703"/>
    <w:rsid w:val="00F57783"/>
    <w:rsid w:val="00F577FC"/>
    <w:rsid w:val="00F5781A"/>
    <w:rsid w:val="00F57829"/>
    <w:rsid w:val="00F5789D"/>
    <w:rsid w:val="00F578A9"/>
    <w:rsid w:val="00F578B6"/>
    <w:rsid w:val="00F5798F"/>
    <w:rsid w:val="00F579A7"/>
    <w:rsid w:val="00F579AB"/>
    <w:rsid w:val="00F579B2"/>
    <w:rsid w:val="00F579BF"/>
    <w:rsid w:val="00F579D6"/>
    <w:rsid w:val="00F57A2F"/>
    <w:rsid w:val="00F57B99"/>
    <w:rsid w:val="00F57BF4"/>
    <w:rsid w:val="00F57C70"/>
    <w:rsid w:val="00F57CA6"/>
    <w:rsid w:val="00F57CD6"/>
    <w:rsid w:val="00F57E54"/>
    <w:rsid w:val="00F57E9F"/>
    <w:rsid w:val="00F57EB5"/>
    <w:rsid w:val="00F57EC9"/>
    <w:rsid w:val="00F57F09"/>
    <w:rsid w:val="00F57F5D"/>
    <w:rsid w:val="00F57FA3"/>
    <w:rsid w:val="00F57FB2"/>
    <w:rsid w:val="00F60042"/>
    <w:rsid w:val="00F6006E"/>
    <w:rsid w:val="00F60075"/>
    <w:rsid w:val="00F600AF"/>
    <w:rsid w:val="00F600C8"/>
    <w:rsid w:val="00F6011C"/>
    <w:rsid w:val="00F6014D"/>
    <w:rsid w:val="00F60219"/>
    <w:rsid w:val="00F602A5"/>
    <w:rsid w:val="00F602D0"/>
    <w:rsid w:val="00F602EB"/>
    <w:rsid w:val="00F6030D"/>
    <w:rsid w:val="00F60351"/>
    <w:rsid w:val="00F60375"/>
    <w:rsid w:val="00F6042C"/>
    <w:rsid w:val="00F604C1"/>
    <w:rsid w:val="00F6050A"/>
    <w:rsid w:val="00F60517"/>
    <w:rsid w:val="00F6056A"/>
    <w:rsid w:val="00F60671"/>
    <w:rsid w:val="00F60679"/>
    <w:rsid w:val="00F6073E"/>
    <w:rsid w:val="00F6074E"/>
    <w:rsid w:val="00F60796"/>
    <w:rsid w:val="00F6087D"/>
    <w:rsid w:val="00F6087F"/>
    <w:rsid w:val="00F608D4"/>
    <w:rsid w:val="00F609A8"/>
    <w:rsid w:val="00F60A5F"/>
    <w:rsid w:val="00F60A64"/>
    <w:rsid w:val="00F60AA2"/>
    <w:rsid w:val="00F60AA7"/>
    <w:rsid w:val="00F60AE1"/>
    <w:rsid w:val="00F60BE4"/>
    <w:rsid w:val="00F60C36"/>
    <w:rsid w:val="00F60CD3"/>
    <w:rsid w:val="00F60CD5"/>
    <w:rsid w:val="00F60CF7"/>
    <w:rsid w:val="00F60D00"/>
    <w:rsid w:val="00F60DF5"/>
    <w:rsid w:val="00F60E40"/>
    <w:rsid w:val="00F60E57"/>
    <w:rsid w:val="00F60E5D"/>
    <w:rsid w:val="00F60ECA"/>
    <w:rsid w:val="00F60ED0"/>
    <w:rsid w:val="00F60EE1"/>
    <w:rsid w:val="00F60EE9"/>
    <w:rsid w:val="00F60EF5"/>
    <w:rsid w:val="00F60F65"/>
    <w:rsid w:val="00F60FDD"/>
    <w:rsid w:val="00F61133"/>
    <w:rsid w:val="00F611BE"/>
    <w:rsid w:val="00F611E3"/>
    <w:rsid w:val="00F61238"/>
    <w:rsid w:val="00F61239"/>
    <w:rsid w:val="00F61249"/>
    <w:rsid w:val="00F61264"/>
    <w:rsid w:val="00F61282"/>
    <w:rsid w:val="00F612D2"/>
    <w:rsid w:val="00F612EE"/>
    <w:rsid w:val="00F61307"/>
    <w:rsid w:val="00F613EE"/>
    <w:rsid w:val="00F61401"/>
    <w:rsid w:val="00F61410"/>
    <w:rsid w:val="00F6143F"/>
    <w:rsid w:val="00F614CF"/>
    <w:rsid w:val="00F6154A"/>
    <w:rsid w:val="00F61559"/>
    <w:rsid w:val="00F61582"/>
    <w:rsid w:val="00F615F8"/>
    <w:rsid w:val="00F61621"/>
    <w:rsid w:val="00F616CC"/>
    <w:rsid w:val="00F616D2"/>
    <w:rsid w:val="00F616FA"/>
    <w:rsid w:val="00F61710"/>
    <w:rsid w:val="00F6176E"/>
    <w:rsid w:val="00F617C3"/>
    <w:rsid w:val="00F617D9"/>
    <w:rsid w:val="00F6189B"/>
    <w:rsid w:val="00F618CD"/>
    <w:rsid w:val="00F618D2"/>
    <w:rsid w:val="00F618FA"/>
    <w:rsid w:val="00F61961"/>
    <w:rsid w:val="00F6199B"/>
    <w:rsid w:val="00F619AD"/>
    <w:rsid w:val="00F619CD"/>
    <w:rsid w:val="00F619DD"/>
    <w:rsid w:val="00F619EC"/>
    <w:rsid w:val="00F61A9D"/>
    <w:rsid w:val="00F61AD4"/>
    <w:rsid w:val="00F61B59"/>
    <w:rsid w:val="00F61CAE"/>
    <w:rsid w:val="00F61D83"/>
    <w:rsid w:val="00F61DB5"/>
    <w:rsid w:val="00F61DC0"/>
    <w:rsid w:val="00F61DD9"/>
    <w:rsid w:val="00F61E07"/>
    <w:rsid w:val="00F61E2A"/>
    <w:rsid w:val="00F61E80"/>
    <w:rsid w:val="00F61ECC"/>
    <w:rsid w:val="00F61F86"/>
    <w:rsid w:val="00F61FE6"/>
    <w:rsid w:val="00F6208A"/>
    <w:rsid w:val="00F62154"/>
    <w:rsid w:val="00F621C2"/>
    <w:rsid w:val="00F6221A"/>
    <w:rsid w:val="00F62231"/>
    <w:rsid w:val="00F622E1"/>
    <w:rsid w:val="00F6237B"/>
    <w:rsid w:val="00F6237F"/>
    <w:rsid w:val="00F62396"/>
    <w:rsid w:val="00F62487"/>
    <w:rsid w:val="00F624B3"/>
    <w:rsid w:val="00F624E2"/>
    <w:rsid w:val="00F624F5"/>
    <w:rsid w:val="00F62506"/>
    <w:rsid w:val="00F62545"/>
    <w:rsid w:val="00F6257E"/>
    <w:rsid w:val="00F625BC"/>
    <w:rsid w:val="00F62670"/>
    <w:rsid w:val="00F62684"/>
    <w:rsid w:val="00F62690"/>
    <w:rsid w:val="00F626A0"/>
    <w:rsid w:val="00F626AF"/>
    <w:rsid w:val="00F626D6"/>
    <w:rsid w:val="00F6271B"/>
    <w:rsid w:val="00F62724"/>
    <w:rsid w:val="00F62728"/>
    <w:rsid w:val="00F62758"/>
    <w:rsid w:val="00F62767"/>
    <w:rsid w:val="00F627B5"/>
    <w:rsid w:val="00F62825"/>
    <w:rsid w:val="00F6282A"/>
    <w:rsid w:val="00F62886"/>
    <w:rsid w:val="00F6290A"/>
    <w:rsid w:val="00F62998"/>
    <w:rsid w:val="00F62999"/>
    <w:rsid w:val="00F629A1"/>
    <w:rsid w:val="00F629E6"/>
    <w:rsid w:val="00F62A19"/>
    <w:rsid w:val="00F62A1F"/>
    <w:rsid w:val="00F62A62"/>
    <w:rsid w:val="00F62B1F"/>
    <w:rsid w:val="00F62B5F"/>
    <w:rsid w:val="00F62B74"/>
    <w:rsid w:val="00F62B90"/>
    <w:rsid w:val="00F62B99"/>
    <w:rsid w:val="00F62CD3"/>
    <w:rsid w:val="00F62CDC"/>
    <w:rsid w:val="00F62DC9"/>
    <w:rsid w:val="00F62E42"/>
    <w:rsid w:val="00F62EBB"/>
    <w:rsid w:val="00F62F32"/>
    <w:rsid w:val="00F62F37"/>
    <w:rsid w:val="00F62FA5"/>
    <w:rsid w:val="00F62FD8"/>
    <w:rsid w:val="00F62FF8"/>
    <w:rsid w:val="00F6300B"/>
    <w:rsid w:val="00F6301B"/>
    <w:rsid w:val="00F63032"/>
    <w:rsid w:val="00F63085"/>
    <w:rsid w:val="00F63178"/>
    <w:rsid w:val="00F631C2"/>
    <w:rsid w:val="00F631CF"/>
    <w:rsid w:val="00F631EC"/>
    <w:rsid w:val="00F63253"/>
    <w:rsid w:val="00F6327C"/>
    <w:rsid w:val="00F63312"/>
    <w:rsid w:val="00F6331E"/>
    <w:rsid w:val="00F63387"/>
    <w:rsid w:val="00F633C5"/>
    <w:rsid w:val="00F633C8"/>
    <w:rsid w:val="00F633EA"/>
    <w:rsid w:val="00F63403"/>
    <w:rsid w:val="00F6340F"/>
    <w:rsid w:val="00F634D5"/>
    <w:rsid w:val="00F63543"/>
    <w:rsid w:val="00F635A7"/>
    <w:rsid w:val="00F635E4"/>
    <w:rsid w:val="00F6360D"/>
    <w:rsid w:val="00F636CA"/>
    <w:rsid w:val="00F636E0"/>
    <w:rsid w:val="00F636F4"/>
    <w:rsid w:val="00F63726"/>
    <w:rsid w:val="00F63784"/>
    <w:rsid w:val="00F637CB"/>
    <w:rsid w:val="00F63843"/>
    <w:rsid w:val="00F638B0"/>
    <w:rsid w:val="00F6397F"/>
    <w:rsid w:val="00F639E9"/>
    <w:rsid w:val="00F63A31"/>
    <w:rsid w:val="00F63B6A"/>
    <w:rsid w:val="00F63B84"/>
    <w:rsid w:val="00F63B96"/>
    <w:rsid w:val="00F63BB6"/>
    <w:rsid w:val="00F63BDD"/>
    <w:rsid w:val="00F63BEA"/>
    <w:rsid w:val="00F63C22"/>
    <w:rsid w:val="00F63C77"/>
    <w:rsid w:val="00F63CB6"/>
    <w:rsid w:val="00F63CEB"/>
    <w:rsid w:val="00F63D30"/>
    <w:rsid w:val="00F63D32"/>
    <w:rsid w:val="00F63D49"/>
    <w:rsid w:val="00F63DB8"/>
    <w:rsid w:val="00F63E5B"/>
    <w:rsid w:val="00F63E6D"/>
    <w:rsid w:val="00F63EB3"/>
    <w:rsid w:val="00F63EDC"/>
    <w:rsid w:val="00F63F4F"/>
    <w:rsid w:val="00F63F89"/>
    <w:rsid w:val="00F63FBA"/>
    <w:rsid w:val="00F63FE2"/>
    <w:rsid w:val="00F64052"/>
    <w:rsid w:val="00F64058"/>
    <w:rsid w:val="00F640AE"/>
    <w:rsid w:val="00F6411B"/>
    <w:rsid w:val="00F6416D"/>
    <w:rsid w:val="00F641E0"/>
    <w:rsid w:val="00F64230"/>
    <w:rsid w:val="00F642DF"/>
    <w:rsid w:val="00F6433E"/>
    <w:rsid w:val="00F64396"/>
    <w:rsid w:val="00F643A4"/>
    <w:rsid w:val="00F643C6"/>
    <w:rsid w:val="00F64433"/>
    <w:rsid w:val="00F644BE"/>
    <w:rsid w:val="00F6450E"/>
    <w:rsid w:val="00F64563"/>
    <w:rsid w:val="00F6458F"/>
    <w:rsid w:val="00F645E1"/>
    <w:rsid w:val="00F64610"/>
    <w:rsid w:val="00F64627"/>
    <w:rsid w:val="00F64728"/>
    <w:rsid w:val="00F6472D"/>
    <w:rsid w:val="00F647BC"/>
    <w:rsid w:val="00F64842"/>
    <w:rsid w:val="00F648E5"/>
    <w:rsid w:val="00F64947"/>
    <w:rsid w:val="00F64970"/>
    <w:rsid w:val="00F64A10"/>
    <w:rsid w:val="00F64A1B"/>
    <w:rsid w:val="00F64AA7"/>
    <w:rsid w:val="00F64AD0"/>
    <w:rsid w:val="00F64AEB"/>
    <w:rsid w:val="00F64AFC"/>
    <w:rsid w:val="00F64B19"/>
    <w:rsid w:val="00F64B3A"/>
    <w:rsid w:val="00F64B81"/>
    <w:rsid w:val="00F64BEA"/>
    <w:rsid w:val="00F64C9D"/>
    <w:rsid w:val="00F64CC2"/>
    <w:rsid w:val="00F64D1B"/>
    <w:rsid w:val="00F64D4F"/>
    <w:rsid w:val="00F64DD8"/>
    <w:rsid w:val="00F64EF9"/>
    <w:rsid w:val="00F64EFB"/>
    <w:rsid w:val="00F64F7D"/>
    <w:rsid w:val="00F64FC5"/>
    <w:rsid w:val="00F65020"/>
    <w:rsid w:val="00F65024"/>
    <w:rsid w:val="00F65069"/>
    <w:rsid w:val="00F6507C"/>
    <w:rsid w:val="00F65087"/>
    <w:rsid w:val="00F65135"/>
    <w:rsid w:val="00F65292"/>
    <w:rsid w:val="00F65320"/>
    <w:rsid w:val="00F65340"/>
    <w:rsid w:val="00F65354"/>
    <w:rsid w:val="00F653D7"/>
    <w:rsid w:val="00F65412"/>
    <w:rsid w:val="00F65454"/>
    <w:rsid w:val="00F6548B"/>
    <w:rsid w:val="00F654B9"/>
    <w:rsid w:val="00F654DA"/>
    <w:rsid w:val="00F654E2"/>
    <w:rsid w:val="00F654F1"/>
    <w:rsid w:val="00F65504"/>
    <w:rsid w:val="00F65515"/>
    <w:rsid w:val="00F6552C"/>
    <w:rsid w:val="00F65572"/>
    <w:rsid w:val="00F656C0"/>
    <w:rsid w:val="00F65712"/>
    <w:rsid w:val="00F657D5"/>
    <w:rsid w:val="00F6586E"/>
    <w:rsid w:val="00F658B1"/>
    <w:rsid w:val="00F65904"/>
    <w:rsid w:val="00F65923"/>
    <w:rsid w:val="00F659A6"/>
    <w:rsid w:val="00F659B9"/>
    <w:rsid w:val="00F65A71"/>
    <w:rsid w:val="00F65B03"/>
    <w:rsid w:val="00F65B9B"/>
    <w:rsid w:val="00F65BD2"/>
    <w:rsid w:val="00F65BF3"/>
    <w:rsid w:val="00F65C5A"/>
    <w:rsid w:val="00F65C61"/>
    <w:rsid w:val="00F65C8E"/>
    <w:rsid w:val="00F65CC2"/>
    <w:rsid w:val="00F65CF6"/>
    <w:rsid w:val="00F65D09"/>
    <w:rsid w:val="00F65D76"/>
    <w:rsid w:val="00F65D78"/>
    <w:rsid w:val="00F65DF0"/>
    <w:rsid w:val="00F65E16"/>
    <w:rsid w:val="00F65E74"/>
    <w:rsid w:val="00F65E84"/>
    <w:rsid w:val="00F65E8B"/>
    <w:rsid w:val="00F65EB2"/>
    <w:rsid w:val="00F65EEA"/>
    <w:rsid w:val="00F65F4D"/>
    <w:rsid w:val="00F65F9F"/>
    <w:rsid w:val="00F65FFD"/>
    <w:rsid w:val="00F66000"/>
    <w:rsid w:val="00F66040"/>
    <w:rsid w:val="00F6608C"/>
    <w:rsid w:val="00F660CF"/>
    <w:rsid w:val="00F660EB"/>
    <w:rsid w:val="00F660F8"/>
    <w:rsid w:val="00F66108"/>
    <w:rsid w:val="00F6610D"/>
    <w:rsid w:val="00F66132"/>
    <w:rsid w:val="00F66134"/>
    <w:rsid w:val="00F6615D"/>
    <w:rsid w:val="00F66191"/>
    <w:rsid w:val="00F661A1"/>
    <w:rsid w:val="00F661C3"/>
    <w:rsid w:val="00F6620B"/>
    <w:rsid w:val="00F6621A"/>
    <w:rsid w:val="00F6623F"/>
    <w:rsid w:val="00F66272"/>
    <w:rsid w:val="00F6627D"/>
    <w:rsid w:val="00F662AE"/>
    <w:rsid w:val="00F663C7"/>
    <w:rsid w:val="00F66410"/>
    <w:rsid w:val="00F6647B"/>
    <w:rsid w:val="00F664C6"/>
    <w:rsid w:val="00F6662B"/>
    <w:rsid w:val="00F6666A"/>
    <w:rsid w:val="00F666A0"/>
    <w:rsid w:val="00F66746"/>
    <w:rsid w:val="00F66783"/>
    <w:rsid w:val="00F66828"/>
    <w:rsid w:val="00F668CD"/>
    <w:rsid w:val="00F668FB"/>
    <w:rsid w:val="00F66938"/>
    <w:rsid w:val="00F6693B"/>
    <w:rsid w:val="00F66A16"/>
    <w:rsid w:val="00F66A8A"/>
    <w:rsid w:val="00F66AA5"/>
    <w:rsid w:val="00F66ACE"/>
    <w:rsid w:val="00F66AD3"/>
    <w:rsid w:val="00F66B3C"/>
    <w:rsid w:val="00F66B8C"/>
    <w:rsid w:val="00F66B8E"/>
    <w:rsid w:val="00F66BAA"/>
    <w:rsid w:val="00F66BDF"/>
    <w:rsid w:val="00F66C01"/>
    <w:rsid w:val="00F66C02"/>
    <w:rsid w:val="00F66CCA"/>
    <w:rsid w:val="00F66CF5"/>
    <w:rsid w:val="00F66D04"/>
    <w:rsid w:val="00F66D06"/>
    <w:rsid w:val="00F66D97"/>
    <w:rsid w:val="00F66ED4"/>
    <w:rsid w:val="00F67037"/>
    <w:rsid w:val="00F67054"/>
    <w:rsid w:val="00F67084"/>
    <w:rsid w:val="00F6712A"/>
    <w:rsid w:val="00F67184"/>
    <w:rsid w:val="00F671B9"/>
    <w:rsid w:val="00F671E9"/>
    <w:rsid w:val="00F67231"/>
    <w:rsid w:val="00F67522"/>
    <w:rsid w:val="00F67534"/>
    <w:rsid w:val="00F67553"/>
    <w:rsid w:val="00F67563"/>
    <w:rsid w:val="00F675BC"/>
    <w:rsid w:val="00F67653"/>
    <w:rsid w:val="00F67696"/>
    <w:rsid w:val="00F676A6"/>
    <w:rsid w:val="00F67706"/>
    <w:rsid w:val="00F6776F"/>
    <w:rsid w:val="00F67822"/>
    <w:rsid w:val="00F6784D"/>
    <w:rsid w:val="00F67881"/>
    <w:rsid w:val="00F67894"/>
    <w:rsid w:val="00F678F6"/>
    <w:rsid w:val="00F67923"/>
    <w:rsid w:val="00F6793C"/>
    <w:rsid w:val="00F67956"/>
    <w:rsid w:val="00F67982"/>
    <w:rsid w:val="00F67A23"/>
    <w:rsid w:val="00F67AE6"/>
    <w:rsid w:val="00F67B02"/>
    <w:rsid w:val="00F67B61"/>
    <w:rsid w:val="00F67BAF"/>
    <w:rsid w:val="00F67BF1"/>
    <w:rsid w:val="00F67C26"/>
    <w:rsid w:val="00F67C4A"/>
    <w:rsid w:val="00F67C8F"/>
    <w:rsid w:val="00F67CB8"/>
    <w:rsid w:val="00F67D14"/>
    <w:rsid w:val="00F67DF1"/>
    <w:rsid w:val="00F67E05"/>
    <w:rsid w:val="00F67E47"/>
    <w:rsid w:val="00F67E4F"/>
    <w:rsid w:val="00F67E87"/>
    <w:rsid w:val="00F67EEC"/>
    <w:rsid w:val="00F67F88"/>
    <w:rsid w:val="00F67FC3"/>
    <w:rsid w:val="00F67FC7"/>
    <w:rsid w:val="00F7002A"/>
    <w:rsid w:val="00F700E2"/>
    <w:rsid w:val="00F70188"/>
    <w:rsid w:val="00F70190"/>
    <w:rsid w:val="00F701BA"/>
    <w:rsid w:val="00F70217"/>
    <w:rsid w:val="00F70228"/>
    <w:rsid w:val="00F702A9"/>
    <w:rsid w:val="00F70467"/>
    <w:rsid w:val="00F70491"/>
    <w:rsid w:val="00F7049B"/>
    <w:rsid w:val="00F7062D"/>
    <w:rsid w:val="00F7063A"/>
    <w:rsid w:val="00F70680"/>
    <w:rsid w:val="00F706B8"/>
    <w:rsid w:val="00F70753"/>
    <w:rsid w:val="00F7078D"/>
    <w:rsid w:val="00F708C1"/>
    <w:rsid w:val="00F7091B"/>
    <w:rsid w:val="00F70933"/>
    <w:rsid w:val="00F7097D"/>
    <w:rsid w:val="00F70A12"/>
    <w:rsid w:val="00F70AF0"/>
    <w:rsid w:val="00F70B44"/>
    <w:rsid w:val="00F70BA1"/>
    <w:rsid w:val="00F70BD8"/>
    <w:rsid w:val="00F70C26"/>
    <w:rsid w:val="00F70C72"/>
    <w:rsid w:val="00F70C90"/>
    <w:rsid w:val="00F70CBB"/>
    <w:rsid w:val="00F70CD4"/>
    <w:rsid w:val="00F70D93"/>
    <w:rsid w:val="00F70DB8"/>
    <w:rsid w:val="00F70E03"/>
    <w:rsid w:val="00F70E60"/>
    <w:rsid w:val="00F70E9D"/>
    <w:rsid w:val="00F70EE9"/>
    <w:rsid w:val="00F70F63"/>
    <w:rsid w:val="00F70F78"/>
    <w:rsid w:val="00F7101C"/>
    <w:rsid w:val="00F71026"/>
    <w:rsid w:val="00F71072"/>
    <w:rsid w:val="00F71076"/>
    <w:rsid w:val="00F71095"/>
    <w:rsid w:val="00F710DB"/>
    <w:rsid w:val="00F710F2"/>
    <w:rsid w:val="00F711B6"/>
    <w:rsid w:val="00F7120F"/>
    <w:rsid w:val="00F7129A"/>
    <w:rsid w:val="00F71301"/>
    <w:rsid w:val="00F71325"/>
    <w:rsid w:val="00F71392"/>
    <w:rsid w:val="00F713FC"/>
    <w:rsid w:val="00F71493"/>
    <w:rsid w:val="00F714A2"/>
    <w:rsid w:val="00F714D0"/>
    <w:rsid w:val="00F71558"/>
    <w:rsid w:val="00F71571"/>
    <w:rsid w:val="00F715A2"/>
    <w:rsid w:val="00F71634"/>
    <w:rsid w:val="00F716A0"/>
    <w:rsid w:val="00F71767"/>
    <w:rsid w:val="00F7177E"/>
    <w:rsid w:val="00F717F3"/>
    <w:rsid w:val="00F717FB"/>
    <w:rsid w:val="00F71822"/>
    <w:rsid w:val="00F718D1"/>
    <w:rsid w:val="00F7190D"/>
    <w:rsid w:val="00F71972"/>
    <w:rsid w:val="00F71B07"/>
    <w:rsid w:val="00F71B23"/>
    <w:rsid w:val="00F71B42"/>
    <w:rsid w:val="00F71BAF"/>
    <w:rsid w:val="00F71CD9"/>
    <w:rsid w:val="00F71CEF"/>
    <w:rsid w:val="00F71D5B"/>
    <w:rsid w:val="00F71D9D"/>
    <w:rsid w:val="00F71DF9"/>
    <w:rsid w:val="00F71E11"/>
    <w:rsid w:val="00F71E1F"/>
    <w:rsid w:val="00F71E5A"/>
    <w:rsid w:val="00F71E76"/>
    <w:rsid w:val="00F71E78"/>
    <w:rsid w:val="00F71E7C"/>
    <w:rsid w:val="00F71ED7"/>
    <w:rsid w:val="00F72001"/>
    <w:rsid w:val="00F720EF"/>
    <w:rsid w:val="00F72145"/>
    <w:rsid w:val="00F721A4"/>
    <w:rsid w:val="00F72278"/>
    <w:rsid w:val="00F72366"/>
    <w:rsid w:val="00F72406"/>
    <w:rsid w:val="00F72448"/>
    <w:rsid w:val="00F7244E"/>
    <w:rsid w:val="00F7247C"/>
    <w:rsid w:val="00F724AB"/>
    <w:rsid w:val="00F724E1"/>
    <w:rsid w:val="00F72591"/>
    <w:rsid w:val="00F725A0"/>
    <w:rsid w:val="00F725B8"/>
    <w:rsid w:val="00F7260D"/>
    <w:rsid w:val="00F72652"/>
    <w:rsid w:val="00F7268C"/>
    <w:rsid w:val="00F726D8"/>
    <w:rsid w:val="00F726EC"/>
    <w:rsid w:val="00F72721"/>
    <w:rsid w:val="00F72768"/>
    <w:rsid w:val="00F727C1"/>
    <w:rsid w:val="00F727CB"/>
    <w:rsid w:val="00F727D1"/>
    <w:rsid w:val="00F727F3"/>
    <w:rsid w:val="00F727F7"/>
    <w:rsid w:val="00F72886"/>
    <w:rsid w:val="00F728A0"/>
    <w:rsid w:val="00F7294F"/>
    <w:rsid w:val="00F7297D"/>
    <w:rsid w:val="00F72AA2"/>
    <w:rsid w:val="00F72AD1"/>
    <w:rsid w:val="00F72AFA"/>
    <w:rsid w:val="00F72B56"/>
    <w:rsid w:val="00F72BAE"/>
    <w:rsid w:val="00F72BE2"/>
    <w:rsid w:val="00F72C7C"/>
    <w:rsid w:val="00F72CC6"/>
    <w:rsid w:val="00F72DA7"/>
    <w:rsid w:val="00F72DB0"/>
    <w:rsid w:val="00F72DBE"/>
    <w:rsid w:val="00F72DF9"/>
    <w:rsid w:val="00F72E8F"/>
    <w:rsid w:val="00F72F1E"/>
    <w:rsid w:val="00F72F3E"/>
    <w:rsid w:val="00F72F57"/>
    <w:rsid w:val="00F72F6E"/>
    <w:rsid w:val="00F72F72"/>
    <w:rsid w:val="00F72FDB"/>
    <w:rsid w:val="00F730F4"/>
    <w:rsid w:val="00F73182"/>
    <w:rsid w:val="00F73269"/>
    <w:rsid w:val="00F73289"/>
    <w:rsid w:val="00F73366"/>
    <w:rsid w:val="00F7336B"/>
    <w:rsid w:val="00F73495"/>
    <w:rsid w:val="00F734A1"/>
    <w:rsid w:val="00F734C6"/>
    <w:rsid w:val="00F734E3"/>
    <w:rsid w:val="00F73537"/>
    <w:rsid w:val="00F73553"/>
    <w:rsid w:val="00F73628"/>
    <w:rsid w:val="00F736C8"/>
    <w:rsid w:val="00F736E0"/>
    <w:rsid w:val="00F736FF"/>
    <w:rsid w:val="00F73764"/>
    <w:rsid w:val="00F73770"/>
    <w:rsid w:val="00F737C2"/>
    <w:rsid w:val="00F737FB"/>
    <w:rsid w:val="00F73810"/>
    <w:rsid w:val="00F73841"/>
    <w:rsid w:val="00F73921"/>
    <w:rsid w:val="00F73930"/>
    <w:rsid w:val="00F73954"/>
    <w:rsid w:val="00F73976"/>
    <w:rsid w:val="00F739BD"/>
    <w:rsid w:val="00F739D0"/>
    <w:rsid w:val="00F73A97"/>
    <w:rsid w:val="00F73B65"/>
    <w:rsid w:val="00F73BB1"/>
    <w:rsid w:val="00F73BB8"/>
    <w:rsid w:val="00F73BBB"/>
    <w:rsid w:val="00F73BE1"/>
    <w:rsid w:val="00F73C0E"/>
    <w:rsid w:val="00F73C77"/>
    <w:rsid w:val="00F73DAA"/>
    <w:rsid w:val="00F73E4B"/>
    <w:rsid w:val="00F73E68"/>
    <w:rsid w:val="00F73E7A"/>
    <w:rsid w:val="00F73E8B"/>
    <w:rsid w:val="00F73EB5"/>
    <w:rsid w:val="00F73EBA"/>
    <w:rsid w:val="00F73ED0"/>
    <w:rsid w:val="00F73EDD"/>
    <w:rsid w:val="00F73F25"/>
    <w:rsid w:val="00F73F56"/>
    <w:rsid w:val="00F73F70"/>
    <w:rsid w:val="00F73FD7"/>
    <w:rsid w:val="00F74008"/>
    <w:rsid w:val="00F74010"/>
    <w:rsid w:val="00F74062"/>
    <w:rsid w:val="00F7408A"/>
    <w:rsid w:val="00F740B0"/>
    <w:rsid w:val="00F740FF"/>
    <w:rsid w:val="00F74103"/>
    <w:rsid w:val="00F74139"/>
    <w:rsid w:val="00F74143"/>
    <w:rsid w:val="00F7416F"/>
    <w:rsid w:val="00F7423B"/>
    <w:rsid w:val="00F74255"/>
    <w:rsid w:val="00F7438A"/>
    <w:rsid w:val="00F7441B"/>
    <w:rsid w:val="00F74429"/>
    <w:rsid w:val="00F74438"/>
    <w:rsid w:val="00F744B8"/>
    <w:rsid w:val="00F74509"/>
    <w:rsid w:val="00F7451A"/>
    <w:rsid w:val="00F74531"/>
    <w:rsid w:val="00F7460F"/>
    <w:rsid w:val="00F74697"/>
    <w:rsid w:val="00F746A6"/>
    <w:rsid w:val="00F7472A"/>
    <w:rsid w:val="00F747B4"/>
    <w:rsid w:val="00F74862"/>
    <w:rsid w:val="00F74880"/>
    <w:rsid w:val="00F7489D"/>
    <w:rsid w:val="00F748A8"/>
    <w:rsid w:val="00F748A9"/>
    <w:rsid w:val="00F748B3"/>
    <w:rsid w:val="00F74902"/>
    <w:rsid w:val="00F7498A"/>
    <w:rsid w:val="00F749C2"/>
    <w:rsid w:val="00F74A45"/>
    <w:rsid w:val="00F74ABB"/>
    <w:rsid w:val="00F74B24"/>
    <w:rsid w:val="00F74BF9"/>
    <w:rsid w:val="00F74C5F"/>
    <w:rsid w:val="00F74CB3"/>
    <w:rsid w:val="00F74CFA"/>
    <w:rsid w:val="00F74D08"/>
    <w:rsid w:val="00F74D27"/>
    <w:rsid w:val="00F74D5B"/>
    <w:rsid w:val="00F74D96"/>
    <w:rsid w:val="00F74DCD"/>
    <w:rsid w:val="00F74E2B"/>
    <w:rsid w:val="00F74EAA"/>
    <w:rsid w:val="00F74EE1"/>
    <w:rsid w:val="00F74F0A"/>
    <w:rsid w:val="00F74F43"/>
    <w:rsid w:val="00F74FE8"/>
    <w:rsid w:val="00F75032"/>
    <w:rsid w:val="00F750EC"/>
    <w:rsid w:val="00F75105"/>
    <w:rsid w:val="00F7517B"/>
    <w:rsid w:val="00F75223"/>
    <w:rsid w:val="00F75252"/>
    <w:rsid w:val="00F752A6"/>
    <w:rsid w:val="00F75318"/>
    <w:rsid w:val="00F7537C"/>
    <w:rsid w:val="00F753DA"/>
    <w:rsid w:val="00F75427"/>
    <w:rsid w:val="00F7545A"/>
    <w:rsid w:val="00F7546D"/>
    <w:rsid w:val="00F754B2"/>
    <w:rsid w:val="00F754E4"/>
    <w:rsid w:val="00F754E7"/>
    <w:rsid w:val="00F754F0"/>
    <w:rsid w:val="00F75570"/>
    <w:rsid w:val="00F75580"/>
    <w:rsid w:val="00F755A0"/>
    <w:rsid w:val="00F75636"/>
    <w:rsid w:val="00F756CB"/>
    <w:rsid w:val="00F756DF"/>
    <w:rsid w:val="00F756EA"/>
    <w:rsid w:val="00F7573F"/>
    <w:rsid w:val="00F75754"/>
    <w:rsid w:val="00F75799"/>
    <w:rsid w:val="00F757D4"/>
    <w:rsid w:val="00F75836"/>
    <w:rsid w:val="00F75857"/>
    <w:rsid w:val="00F75868"/>
    <w:rsid w:val="00F7589B"/>
    <w:rsid w:val="00F758BE"/>
    <w:rsid w:val="00F758EA"/>
    <w:rsid w:val="00F7598A"/>
    <w:rsid w:val="00F759F6"/>
    <w:rsid w:val="00F75A40"/>
    <w:rsid w:val="00F75A4F"/>
    <w:rsid w:val="00F75AC0"/>
    <w:rsid w:val="00F75B6E"/>
    <w:rsid w:val="00F75BAF"/>
    <w:rsid w:val="00F75C1B"/>
    <w:rsid w:val="00F75C21"/>
    <w:rsid w:val="00F75C4B"/>
    <w:rsid w:val="00F75CB6"/>
    <w:rsid w:val="00F75CD0"/>
    <w:rsid w:val="00F75D59"/>
    <w:rsid w:val="00F75D65"/>
    <w:rsid w:val="00F75D72"/>
    <w:rsid w:val="00F75D7D"/>
    <w:rsid w:val="00F75DBA"/>
    <w:rsid w:val="00F75DCA"/>
    <w:rsid w:val="00F75DDD"/>
    <w:rsid w:val="00F75DFC"/>
    <w:rsid w:val="00F75E6B"/>
    <w:rsid w:val="00F75EFB"/>
    <w:rsid w:val="00F75F7C"/>
    <w:rsid w:val="00F75FA6"/>
    <w:rsid w:val="00F76033"/>
    <w:rsid w:val="00F76036"/>
    <w:rsid w:val="00F76091"/>
    <w:rsid w:val="00F7618C"/>
    <w:rsid w:val="00F761CF"/>
    <w:rsid w:val="00F761FE"/>
    <w:rsid w:val="00F76283"/>
    <w:rsid w:val="00F763B3"/>
    <w:rsid w:val="00F763B5"/>
    <w:rsid w:val="00F763BC"/>
    <w:rsid w:val="00F763E9"/>
    <w:rsid w:val="00F763F8"/>
    <w:rsid w:val="00F76432"/>
    <w:rsid w:val="00F76498"/>
    <w:rsid w:val="00F764AB"/>
    <w:rsid w:val="00F7650D"/>
    <w:rsid w:val="00F76557"/>
    <w:rsid w:val="00F765A5"/>
    <w:rsid w:val="00F765DE"/>
    <w:rsid w:val="00F76617"/>
    <w:rsid w:val="00F7665D"/>
    <w:rsid w:val="00F7665F"/>
    <w:rsid w:val="00F7666F"/>
    <w:rsid w:val="00F766E2"/>
    <w:rsid w:val="00F76731"/>
    <w:rsid w:val="00F76737"/>
    <w:rsid w:val="00F7676E"/>
    <w:rsid w:val="00F76774"/>
    <w:rsid w:val="00F76826"/>
    <w:rsid w:val="00F7682A"/>
    <w:rsid w:val="00F7687B"/>
    <w:rsid w:val="00F768B8"/>
    <w:rsid w:val="00F768F8"/>
    <w:rsid w:val="00F769FB"/>
    <w:rsid w:val="00F76A08"/>
    <w:rsid w:val="00F76B1D"/>
    <w:rsid w:val="00F76B62"/>
    <w:rsid w:val="00F76BE2"/>
    <w:rsid w:val="00F76C73"/>
    <w:rsid w:val="00F76CDB"/>
    <w:rsid w:val="00F76D27"/>
    <w:rsid w:val="00F76D86"/>
    <w:rsid w:val="00F76DD3"/>
    <w:rsid w:val="00F76E74"/>
    <w:rsid w:val="00F76EC4"/>
    <w:rsid w:val="00F76ECC"/>
    <w:rsid w:val="00F76ED0"/>
    <w:rsid w:val="00F76EDB"/>
    <w:rsid w:val="00F76EF9"/>
    <w:rsid w:val="00F76F07"/>
    <w:rsid w:val="00F76F2E"/>
    <w:rsid w:val="00F76F33"/>
    <w:rsid w:val="00F7702D"/>
    <w:rsid w:val="00F77070"/>
    <w:rsid w:val="00F770B5"/>
    <w:rsid w:val="00F770D9"/>
    <w:rsid w:val="00F7715B"/>
    <w:rsid w:val="00F77228"/>
    <w:rsid w:val="00F77253"/>
    <w:rsid w:val="00F772D9"/>
    <w:rsid w:val="00F77318"/>
    <w:rsid w:val="00F77359"/>
    <w:rsid w:val="00F7736E"/>
    <w:rsid w:val="00F773AC"/>
    <w:rsid w:val="00F773CD"/>
    <w:rsid w:val="00F773DE"/>
    <w:rsid w:val="00F773E7"/>
    <w:rsid w:val="00F77440"/>
    <w:rsid w:val="00F774D8"/>
    <w:rsid w:val="00F7751A"/>
    <w:rsid w:val="00F77540"/>
    <w:rsid w:val="00F77553"/>
    <w:rsid w:val="00F7763B"/>
    <w:rsid w:val="00F776A5"/>
    <w:rsid w:val="00F776B9"/>
    <w:rsid w:val="00F77717"/>
    <w:rsid w:val="00F77742"/>
    <w:rsid w:val="00F7778F"/>
    <w:rsid w:val="00F777B3"/>
    <w:rsid w:val="00F7782D"/>
    <w:rsid w:val="00F778B6"/>
    <w:rsid w:val="00F778E6"/>
    <w:rsid w:val="00F7791E"/>
    <w:rsid w:val="00F779AE"/>
    <w:rsid w:val="00F779D4"/>
    <w:rsid w:val="00F77A40"/>
    <w:rsid w:val="00F77A45"/>
    <w:rsid w:val="00F77B0D"/>
    <w:rsid w:val="00F77B2E"/>
    <w:rsid w:val="00F77B72"/>
    <w:rsid w:val="00F77C19"/>
    <w:rsid w:val="00F77C5C"/>
    <w:rsid w:val="00F77C80"/>
    <w:rsid w:val="00F77CF2"/>
    <w:rsid w:val="00F77D23"/>
    <w:rsid w:val="00F77DDC"/>
    <w:rsid w:val="00F77DEA"/>
    <w:rsid w:val="00F77DED"/>
    <w:rsid w:val="00F77DF7"/>
    <w:rsid w:val="00F77E1F"/>
    <w:rsid w:val="00F77E59"/>
    <w:rsid w:val="00F77ED8"/>
    <w:rsid w:val="00F77F26"/>
    <w:rsid w:val="00F77F40"/>
    <w:rsid w:val="00F77F48"/>
    <w:rsid w:val="00F77F7E"/>
    <w:rsid w:val="00F77F8A"/>
    <w:rsid w:val="00F77FA8"/>
    <w:rsid w:val="00F80188"/>
    <w:rsid w:val="00F8018F"/>
    <w:rsid w:val="00F80214"/>
    <w:rsid w:val="00F80306"/>
    <w:rsid w:val="00F8031C"/>
    <w:rsid w:val="00F80353"/>
    <w:rsid w:val="00F803C3"/>
    <w:rsid w:val="00F803CB"/>
    <w:rsid w:val="00F803E2"/>
    <w:rsid w:val="00F803F4"/>
    <w:rsid w:val="00F804B3"/>
    <w:rsid w:val="00F80588"/>
    <w:rsid w:val="00F80595"/>
    <w:rsid w:val="00F807DE"/>
    <w:rsid w:val="00F80805"/>
    <w:rsid w:val="00F8081A"/>
    <w:rsid w:val="00F80867"/>
    <w:rsid w:val="00F8086B"/>
    <w:rsid w:val="00F808E9"/>
    <w:rsid w:val="00F808FB"/>
    <w:rsid w:val="00F80986"/>
    <w:rsid w:val="00F809B4"/>
    <w:rsid w:val="00F809D2"/>
    <w:rsid w:val="00F809DE"/>
    <w:rsid w:val="00F80AEE"/>
    <w:rsid w:val="00F80AF3"/>
    <w:rsid w:val="00F80B4B"/>
    <w:rsid w:val="00F80BCA"/>
    <w:rsid w:val="00F80BCF"/>
    <w:rsid w:val="00F80C18"/>
    <w:rsid w:val="00F80C35"/>
    <w:rsid w:val="00F80C59"/>
    <w:rsid w:val="00F80CFD"/>
    <w:rsid w:val="00F80D8C"/>
    <w:rsid w:val="00F80E3A"/>
    <w:rsid w:val="00F80E5B"/>
    <w:rsid w:val="00F80F2B"/>
    <w:rsid w:val="00F80F34"/>
    <w:rsid w:val="00F80F4F"/>
    <w:rsid w:val="00F80F78"/>
    <w:rsid w:val="00F80F99"/>
    <w:rsid w:val="00F80FB9"/>
    <w:rsid w:val="00F80FE5"/>
    <w:rsid w:val="00F81014"/>
    <w:rsid w:val="00F81015"/>
    <w:rsid w:val="00F81175"/>
    <w:rsid w:val="00F811D8"/>
    <w:rsid w:val="00F811E3"/>
    <w:rsid w:val="00F81264"/>
    <w:rsid w:val="00F81393"/>
    <w:rsid w:val="00F81398"/>
    <w:rsid w:val="00F813E5"/>
    <w:rsid w:val="00F81474"/>
    <w:rsid w:val="00F814DC"/>
    <w:rsid w:val="00F8157D"/>
    <w:rsid w:val="00F8161B"/>
    <w:rsid w:val="00F8161E"/>
    <w:rsid w:val="00F8162F"/>
    <w:rsid w:val="00F81686"/>
    <w:rsid w:val="00F816C4"/>
    <w:rsid w:val="00F816F7"/>
    <w:rsid w:val="00F81776"/>
    <w:rsid w:val="00F817A7"/>
    <w:rsid w:val="00F81887"/>
    <w:rsid w:val="00F8188A"/>
    <w:rsid w:val="00F8198F"/>
    <w:rsid w:val="00F819A5"/>
    <w:rsid w:val="00F81A40"/>
    <w:rsid w:val="00F81A85"/>
    <w:rsid w:val="00F81ADB"/>
    <w:rsid w:val="00F81AE1"/>
    <w:rsid w:val="00F81AE7"/>
    <w:rsid w:val="00F81B40"/>
    <w:rsid w:val="00F81B4B"/>
    <w:rsid w:val="00F81C20"/>
    <w:rsid w:val="00F81CEC"/>
    <w:rsid w:val="00F81CF1"/>
    <w:rsid w:val="00F81D45"/>
    <w:rsid w:val="00F81DB8"/>
    <w:rsid w:val="00F81E67"/>
    <w:rsid w:val="00F81EF6"/>
    <w:rsid w:val="00F81F00"/>
    <w:rsid w:val="00F81F21"/>
    <w:rsid w:val="00F81F5D"/>
    <w:rsid w:val="00F81FA6"/>
    <w:rsid w:val="00F81FDF"/>
    <w:rsid w:val="00F82001"/>
    <w:rsid w:val="00F82003"/>
    <w:rsid w:val="00F82064"/>
    <w:rsid w:val="00F82069"/>
    <w:rsid w:val="00F8209E"/>
    <w:rsid w:val="00F820B5"/>
    <w:rsid w:val="00F820D2"/>
    <w:rsid w:val="00F820DD"/>
    <w:rsid w:val="00F822BC"/>
    <w:rsid w:val="00F82323"/>
    <w:rsid w:val="00F8234A"/>
    <w:rsid w:val="00F823B3"/>
    <w:rsid w:val="00F82421"/>
    <w:rsid w:val="00F82438"/>
    <w:rsid w:val="00F82499"/>
    <w:rsid w:val="00F825E6"/>
    <w:rsid w:val="00F825FB"/>
    <w:rsid w:val="00F82639"/>
    <w:rsid w:val="00F8266F"/>
    <w:rsid w:val="00F826BB"/>
    <w:rsid w:val="00F82744"/>
    <w:rsid w:val="00F82773"/>
    <w:rsid w:val="00F8277A"/>
    <w:rsid w:val="00F8278E"/>
    <w:rsid w:val="00F827CD"/>
    <w:rsid w:val="00F827E3"/>
    <w:rsid w:val="00F82806"/>
    <w:rsid w:val="00F82810"/>
    <w:rsid w:val="00F82897"/>
    <w:rsid w:val="00F828C0"/>
    <w:rsid w:val="00F82911"/>
    <w:rsid w:val="00F829E3"/>
    <w:rsid w:val="00F82A54"/>
    <w:rsid w:val="00F82A61"/>
    <w:rsid w:val="00F82A9F"/>
    <w:rsid w:val="00F82AD6"/>
    <w:rsid w:val="00F82B24"/>
    <w:rsid w:val="00F82B4D"/>
    <w:rsid w:val="00F82BC3"/>
    <w:rsid w:val="00F82C18"/>
    <w:rsid w:val="00F82CFF"/>
    <w:rsid w:val="00F82D18"/>
    <w:rsid w:val="00F82D4A"/>
    <w:rsid w:val="00F82D4C"/>
    <w:rsid w:val="00F82D8D"/>
    <w:rsid w:val="00F82D9B"/>
    <w:rsid w:val="00F82DCB"/>
    <w:rsid w:val="00F82E39"/>
    <w:rsid w:val="00F82E69"/>
    <w:rsid w:val="00F82ED8"/>
    <w:rsid w:val="00F82F4F"/>
    <w:rsid w:val="00F82F80"/>
    <w:rsid w:val="00F82FE1"/>
    <w:rsid w:val="00F830C1"/>
    <w:rsid w:val="00F831EB"/>
    <w:rsid w:val="00F83220"/>
    <w:rsid w:val="00F8322D"/>
    <w:rsid w:val="00F83255"/>
    <w:rsid w:val="00F8326E"/>
    <w:rsid w:val="00F832AB"/>
    <w:rsid w:val="00F832C3"/>
    <w:rsid w:val="00F832D8"/>
    <w:rsid w:val="00F8330F"/>
    <w:rsid w:val="00F83369"/>
    <w:rsid w:val="00F833E9"/>
    <w:rsid w:val="00F83407"/>
    <w:rsid w:val="00F8340B"/>
    <w:rsid w:val="00F83424"/>
    <w:rsid w:val="00F834A1"/>
    <w:rsid w:val="00F834CD"/>
    <w:rsid w:val="00F835AE"/>
    <w:rsid w:val="00F835BD"/>
    <w:rsid w:val="00F835E0"/>
    <w:rsid w:val="00F835EE"/>
    <w:rsid w:val="00F83611"/>
    <w:rsid w:val="00F83612"/>
    <w:rsid w:val="00F83701"/>
    <w:rsid w:val="00F83733"/>
    <w:rsid w:val="00F83815"/>
    <w:rsid w:val="00F8381A"/>
    <w:rsid w:val="00F83836"/>
    <w:rsid w:val="00F8385F"/>
    <w:rsid w:val="00F838CF"/>
    <w:rsid w:val="00F839B7"/>
    <w:rsid w:val="00F839F7"/>
    <w:rsid w:val="00F839FE"/>
    <w:rsid w:val="00F83B5B"/>
    <w:rsid w:val="00F83B7E"/>
    <w:rsid w:val="00F83B86"/>
    <w:rsid w:val="00F83BB2"/>
    <w:rsid w:val="00F83C38"/>
    <w:rsid w:val="00F83C4C"/>
    <w:rsid w:val="00F83C54"/>
    <w:rsid w:val="00F83C8D"/>
    <w:rsid w:val="00F83CF0"/>
    <w:rsid w:val="00F83D39"/>
    <w:rsid w:val="00F83D86"/>
    <w:rsid w:val="00F83DA2"/>
    <w:rsid w:val="00F83E13"/>
    <w:rsid w:val="00F83E9C"/>
    <w:rsid w:val="00F83EC9"/>
    <w:rsid w:val="00F83EEF"/>
    <w:rsid w:val="00F83F20"/>
    <w:rsid w:val="00F83F31"/>
    <w:rsid w:val="00F83F6C"/>
    <w:rsid w:val="00F83FF1"/>
    <w:rsid w:val="00F83FFA"/>
    <w:rsid w:val="00F84011"/>
    <w:rsid w:val="00F84059"/>
    <w:rsid w:val="00F8405A"/>
    <w:rsid w:val="00F84064"/>
    <w:rsid w:val="00F84069"/>
    <w:rsid w:val="00F840AF"/>
    <w:rsid w:val="00F840F6"/>
    <w:rsid w:val="00F841F0"/>
    <w:rsid w:val="00F84214"/>
    <w:rsid w:val="00F84274"/>
    <w:rsid w:val="00F84301"/>
    <w:rsid w:val="00F8436E"/>
    <w:rsid w:val="00F84379"/>
    <w:rsid w:val="00F843B3"/>
    <w:rsid w:val="00F843D8"/>
    <w:rsid w:val="00F84470"/>
    <w:rsid w:val="00F844D8"/>
    <w:rsid w:val="00F84540"/>
    <w:rsid w:val="00F8454A"/>
    <w:rsid w:val="00F84611"/>
    <w:rsid w:val="00F84648"/>
    <w:rsid w:val="00F84652"/>
    <w:rsid w:val="00F84667"/>
    <w:rsid w:val="00F8469E"/>
    <w:rsid w:val="00F846A1"/>
    <w:rsid w:val="00F846BE"/>
    <w:rsid w:val="00F846C0"/>
    <w:rsid w:val="00F84780"/>
    <w:rsid w:val="00F84787"/>
    <w:rsid w:val="00F847AF"/>
    <w:rsid w:val="00F8486D"/>
    <w:rsid w:val="00F84895"/>
    <w:rsid w:val="00F848DE"/>
    <w:rsid w:val="00F8491F"/>
    <w:rsid w:val="00F84949"/>
    <w:rsid w:val="00F84990"/>
    <w:rsid w:val="00F849A9"/>
    <w:rsid w:val="00F849DD"/>
    <w:rsid w:val="00F849FB"/>
    <w:rsid w:val="00F84A65"/>
    <w:rsid w:val="00F84AD9"/>
    <w:rsid w:val="00F84AFD"/>
    <w:rsid w:val="00F84BA5"/>
    <w:rsid w:val="00F84BB3"/>
    <w:rsid w:val="00F84BB9"/>
    <w:rsid w:val="00F84C0E"/>
    <w:rsid w:val="00F84C1E"/>
    <w:rsid w:val="00F84D9A"/>
    <w:rsid w:val="00F84E00"/>
    <w:rsid w:val="00F84EAA"/>
    <w:rsid w:val="00F84F04"/>
    <w:rsid w:val="00F84F69"/>
    <w:rsid w:val="00F84FCF"/>
    <w:rsid w:val="00F85007"/>
    <w:rsid w:val="00F85012"/>
    <w:rsid w:val="00F850B5"/>
    <w:rsid w:val="00F8521B"/>
    <w:rsid w:val="00F85274"/>
    <w:rsid w:val="00F85286"/>
    <w:rsid w:val="00F852B2"/>
    <w:rsid w:val="00F852D3"/>
    <w:rsid w:val="00F853EF"/>
    <w:rsid w:val="00F8541A"/>
    <w:rsid w:val="00F85452"/>
    <w:rsid w:val="00F85493"/>
    <w:rsid w:val="00F85496"/>
    <w:rsid w:val="00F85497"/>
    <w:rsid w:val="00F85514"/>
    <w:rsid w:val="00F85526"/>
    <w:rsid w:val="00F85550"/>
    <w:rsid w:val="00F8556A"/>
    <w:rsid w:val="00F855A8"/>
    <w:rsid w:val="00F85648"/>
    <w:rsid w:val="00F856AE"/>
    <w:rsid w:val="00F856DA"/>
    <w:rsid w:val="00F856ED"/>
    <w:rsid w:val="00F85748"/>
    <w:rsid w:val="00F857B5"/>
    <w:rsid w:val="00F85870"/>
    <w:rsid w:val="00F8594E"/>
    <w:rsid w:val="00F85963"/>
    <w:rsid w:val="00F85973"/>
    <w:rsid w:val="00F85A64"/>
    <w:rsid w:val="00F85A7C"/>
    <w:rsid w:val="00F85A81"/>
    <w:rsid w:val="00F85A9F"/>
    <w:rsid w:val="00F85B0C"/>
    <w:rsid w:val="00F85B42"/>
    <w:rsid w:val="00F85C47"/>
    <w:rsid w:val="00F85C54"/>
    <w:rsid w:val="00F85C93"/>
    <w:rsid w:val="00F85D6C"/>
    <w:rsid w:val="00F85DA6"/>
    <w:rsid w:val="00F85DD4"/>
    <w:rsid w:val="00F85E1E"/>
    <w:rsid w:val="00F85E25"/>
    <w:rsid w:val="00F85E50"/>
    <w:rsid w:val="00F85F48"/>
    <w:rsid w:val="00F85F4F"/>
    <w:rsid w:val="00F85F8B"/>
    <w:rsid w:val="00F85FFA"/>
    <w:rsid w:val="00F8607B"/>
    <w:rsid w:val="00F860F7"/>
    <w:rsid w:val="00F86164"/>
    <w:rsid w:val="00F8616E"/>
    <w:rsid w:val="00F86174"/>
    <w:rsid w:val="00F8621F"/>
    <w:rsid w:val="00F8622A"/>
    <w:rsid w:val="00F86253"/>
    <w:rsid w:val="00F862B2"/>
    <w:rsid w:val="00F8630B"/>
    <w:rsid w:val="00F86327"/>
    <w:rsid w:val="00F86335"/>
    <w:rsid w:val="00F863C1"/>
    <w:rsid w:val="00F86419"/>
    <w:rsid w:val="00F8645B"/>
    <w:rsid w:val="00F864C7"/>
    <w:rsid w:val="00F864E9"/>
    <w:rsid w:val="00F8652E"/>
    <w:rsid w:val="00F8661B"/>
    <w:rsid w:val="00F866FB"/>
    <w:rsid w:val="00F86757"/>
    <w:rsid w:val="00F86791"/>
    <w:rsid w:val="00F86820"/>
    <w:rsid w:val="00F86987"/>
    <w:rsid w:val="00F86A17"/>
    <w:rsid w:val="00F86A6D"/>
    <w:rsid w:val="00F86A7C"/>
    <w:rsid w:val="00F86B00"/>
    <w:rsid w:val="00F86B14"/>
    <w:rsid w:val="00F86B5C"/>
    <w:rsid w:val="00F86B9B"/>
    <w:rsid w:val="00F86BE5"/>
    <w:rsid w:val="00F86C18"/>
    <w:rsid w:val="00F86C22"/>
    <w:rsid w:val="00F86CA9"/>
    <w:rsid w:val="00F86D56"/>
    <w:rsid w:val="00F86DA3"/>
    <w:rsid w:val="00F86E35"/>
    <w:rsid w:val="00F86F2E"/>
    <w:rsid w:val="00F86F5C"/>
    <w:rsid w:val="00F86F5E"/>
    <w:rsid w:val="00F86F62"/>
    <w:rsid w:val="00F86F9B"/>
    <w:rsid w:val="00F86FC3"/>
    <w:rsid w:val="00F86FD1"/>
    <w:rsid w:val="00F86FEC"/>
    <w:rsid w:val="00F86FFB"/>
    <w:rsid w:val="00F87006"/>
    <w:rsid w:val="00F87028"/>
    <w:rsid w:val="00F87050"/>
    <w:rsid w:val="00F87074"/>
    <w:rsid w:val="00F870D7"/>
    <w:rsid w:val="00F870D9"/>
    <w:rsid w:val="00F87122"/>
    <w:rsid w:val="00F87147"/>
    <w:rsid w:val="00F871B2"/>
    <w:rsid w:val="00F8722F"/>
    <w:rsid w:val="00F87265"/>
    <w:rsid w:val="00F8727C"/>
    <w:rsid w:val="00F87310"/>
    <w:rsid w:val="00F8732B"/>
    <w:rsid w:val="00F87331"/>
    <w:rsid w:val="00F8737D"/>
    <w:rsid w:val="00F87380"/>
    <w:rsid w:val="00F87384"/>
    <w:rsid w:val="00F873D2"/>
    <w:rsid w:val="00F873F4"/>
    <w:rsid w:val="00F873F8"/>
    <w:rsid w:val="00F8741E"/>
    <w:rsid w:val="00F8743D"/>
    <w:rsid w:val="00F874BC"/>
    <w:rsid w:val="00F87533"/>
    <w:rsid w:val="00F87559"/>
    <w:rsid w:val="00F8756D"/>
    <w:rsid w:val="00F875DF"/>
    <w:rsid w:val="00F87616"/>
    <w:rsid w:val="00F876A7"/>
    <w:rsid w:val="00F876EF"/>
    <w:rsid w:val="00F8776D"/>
    <w:rsid w:val="00F877EA"/>
    <w:rsid w:val="00F87825"/>
    <w:rsid w:val="00F878A3"/>
    <w:rsid w:val="00F878B1"/>
    <w:rsid w:val="00F878E5"/>
    <w:rsid w:val="00F87979"/>
    <w:rsid w:val="00F879E6"/>
    <w:rsid w:val="00F87A3F"/>
    <w:rsid w:val="00F87A5F"/>
    <w:rsid w:val="00F87AC0"/>
    <w:rsid w:val="00F87AC5"/>
    <w:rsid w:val="00F87BCD"/>
    <w:rsid w:val="00F87BDA"/>
    <w:rsid w:val="00F87D9F"/>
    <w:rsid w:val="00F87DB9"/>
    <w:rsid w:val="00F87F82"/>
    <w:rsid w:val="00F90022"/>
    <w:rsid w:val="00F90059"/>
    <w:rsid w:val="00F900BF"/>
    <w:rsid w:val="00F900D5"/>
    <w:rsid w:val="00F90173"/>
    <w:rsid w:val="00F9017D"/>
    <w:rsid w:val="00F901BE"/>
    <w:rsid w:val="00F901CE"/>
    <w:rsid w:val="00F901DA"/>
    <w:rsid w:val="00F9021F"/>
    <w:rsid w:val="00F90288"/>
    <w:rsid w:val="00F902CA"/>
    <w:rsid w:val="00F902D0"/>
    <w:rsid w:val="00F902F3"/>
    <w:rsid w:val="00F9030E"/>
    <w:rsid w:val="00F90361"/>
    <w:rsid w:val="00F903C8"/>
    <w:rsid w:val="00F903E7"/>
    <w:rsid w:val="00F90467"/>
    <w:rsid w:val="00F90492"/>
    <w:rsid w:val="00F9049A"/>
    <w:rsid w:val="00F904A0"/>
    <w:rsid w:val="00F904E5"/>
    <w:rsid w:val="00F9052F"/>
    <w:rsid w:val="00F90533"/>
    <w:rsid w:val="00F905A8"/>
    <w:rsid w:val="00F90628"/>
    <w:rsid w:val="00F90642"/>
    <w:rsid w:val="00F9067A"/>
    <w:rsid w:val="00F9067F"/>
    <w:rsid w:val="00F906F0"/>
    <w:rsid w:val="00F90809"/>
    <w:rsid w:val="00F90831"/>
    <w:rsid w:val="00F9089A"/>
    <w:rsid w:val="00F908D6"/>
    <w:rsid w:val="00F90903"/>
    <w:rsid w:val="00F90928"/>
    <w:rsid w:val="00F90979"/>
    <w:rsid w:val="00F9097E"/>
    <w:rsid w:val="00F909EB"/>
    <w:rsid w:val="00F909F0"/>
    <w:rsid w:val="00F90ACA"/>
    <w:rsid w:val="00F90AF5"/>
    <w:rsid w:val="00F90B04"/>
    <w:rsid w:val="00F90B73"/>
    <w:rsid w:val="00F90B7E"/>
    <w:rsid w:val="00F90C3B"/>
    <w:rsid w:val="00F90C5E"/>
    <w:rsid w:val="00F90D1F"/>
    <w:rsid w:val="00F90D58"/>
    <w:rsid w:val="00F90E8B"/>
    <w:rsid w:val="00F90EFE"/>
    <w:rsid w:val="00F90F9B"/>
    <w:rsid w:val="00F9104F"/>
    <w:rsid w:val="00F9111F"/>
    <w:rsid w:val="00F912BF"/>
    <w:rsid w:val="00F912F2"/>
    <w:rsid w:val="00F91399"/>
    <w:rsid w:val="00F913AF"/>
    <w:rsid w:val="00F913FE"/>
    <w:rsid w:val="00F9146B"/>
    <w:rsid w:val="00F91594"/>
    <w:rsid w:val="00F915A6"/>
    <w:rsid w:val="00F915D8"/>
    <w:rsid w:val="00F915FB"/>
    <w:rsid w:val="00F91611"/>
    <w:rsid w:val="00F9165F"/>
    <w:rsid w:val="00F91670"/>
    <w:rsid w:val="00F91693"/>
    <w:rsid w:val="00F916DC"/>
    <w:rsid w:val="00F91700"/>
    <w:rsid w:val="00F9170B"/>
    <w:rsid w:val="00F917D2"/>
    <w:rsid w:val="00F917D5"/>
    <w:rsid w:val="00F91846"/>
    <w:rsid w:val="00F918B2"/>
    <w:rsid w:val="00F918CF"/>
    <w:rsid w:val="00F918F2"/>
    <w:rsid w:val="00F91968"/>
    <w:rsid w:val="00F919A0"/>
    <w:rsid w:val="00F919DB"/>
    <w:rsid w:val="00F919DC"/>
    <w:rsid w:val="00F91A5A"/>
    <w:rsid w:val="00F91A8E"/>
    <w:rsid w:val="00F91ABF"/>
    <w:rsid w:val="00F91B54"/>
    <w:rsid w:val="00F91B5E"/>
    <w:rsid w:val="00F91C00"/>
    <w:rsid w:val="00F91C58"/>
    <w:rsid w:val="00F91D20"/>
    <w:rsid w:val="00F91DB5"/>
    <w:rsid w:val="00F91DD7"/>
    <w:rsid w:val="00F91DE3"/>
    <w:rsid w:val="00F91E20"/>
    <w:rsid w:val="00F91E44"/>
    <w:rsid w:val="00F91E88"/>
    <w:rsid w:val="00F91E89"/>
    <w:rsid w:val="00F91F00"/>
    <w:rsid w:val="00F91F64"/>
    <w:rsid w:val="00F91F81"/>
    <w:rsid w:val="00F91F86"/>
    <w:rsid w:val="00F91F9F"/>
    <w:rsid w:val="00F91FFD"/>
    <w:rsid w:val="00F920EE"/>
    <w:rsid w:val="00F92118"/>
    <w:rsid w:val="00F9211C"/>
    <w:rsid w:val="00F9218F"/>
    <w:rsid w:val="00F921BB"/>
    <w:rsid w:val="00F921F9"/>
    <w:rsid w:val="00F92243"/>
    <w:rsid w:val="00F9224E"/>
    <w:rsid w:val="00F922B5"/>
    <w:rsid w:val="00F92441"/>
    <w:rsid w:val="00F9254B"/>
    <w:rsid w:val="00F92552"/>
    <w:rsid w:val="00F92564"/>
    <w:rsid w:val="00F9259D"/>
    <w:rsid w:val="00F925AD"/>
    <w:rsid w:val="00F925C5"/>
    <w:rsid w:val="00F925CA"/>
    <w:rsid w:val="00F925EC"/>
    <w:rsid w:val="00F926E8"/>
    <w:rsid w:val="00F92708"/>
    <w:rsid w:val="00F92773"/>
    <w:rsid w:val="00F9280A"/>
    <w:rsid w:val="00F9287E"/>
    <w:rsid w:val="00F9295A"/>
    <w:rsid w:val="00F9297C"/>
    <w:rsid w:val="00F92992"/>
    <w:rsid w:val="00F929A7"/>
    <w:rsid w:val="00F929C5"/>
    <w:rsid w:val="00F929CE"/>
    <w:rsid w:val="00F92A8B"/>
    <w:rsid w:val="00F92AA0"/>
    <w:rsid w:val="00F92AA7"/>
    <w:rsid w:val="00F92AD1"/>
    <w:rsid w:val="00F92AD9"/>
    <w:rsid w:val="00F92B03"/>
    <w:rsid w:val="00F92B5C"/>
    <w:rsid w:val="00F92BBD"/>
    <w:rsid w:val="00F92CF7"/>
    <w:rsid w:val="00F92D27"/>
    <w:rsid w:val="00F92DA0"/>
    <w:rsid w:val="00F92E3D"/>
    <w:rsid w:val="00F92E6B"/>
    <w:rsid w:val="00F92EC3"/>
    <w:rsid w:val="00F92EF6"/>
    <w:rsid w:val="00F92F19"/>
    <w:rsid w:val="00F9305E"/>
    <w:rsid w:val="00F930EC"/>
    <w:rsid w:val="00F93102"/>
    <w:rsid w:val="00F9316A"/>
    <w:rsid w:val="00F93176"/>
    <w:rsid w:val="00F931D5"/>
    <w:rsid w:val="00F931EF"/>
    <w:rsid w:val="00F9321A"/>
    <w:rsid w:val="00F93242"/>
    <w:rsid w:val="00F932EF"/>
    <w:rsid w:val="00F9330B"/>
    <w:rsid w:val="00F9337D"/>
    <w:rsid w:val="00F9338D"/>
    <w:rsid w:val="00F93439"/>
    <w:rsid w:val="00F9345E"/>
    <w:rsid w:val="00F934F4"/>
    <w:rsid w:val="00F935F1"/>
    <w:rsid w:val="00F93646"/>
    <w:rsid w:val="00F936DF"/>
    <w:rsid w:val="00F936F7"/>
    <w:rsid w:val="00F93727"/>
    <w:rsid w:val="00F937B8"/>
    <w:rsid w:val="00F937CB"/>
    <w:rsid w:val="00F9381B"/>
    <w:rsid w:val="00F93836"/>
    <w:rsid w:val="00F93846"/>
    <w:rsid w:val="00F93853"/>
    <w:rsid w:val="00F93926"/>
    <w:rsid w:val="00F9396C"/>
    <w:rsid w:val="00F939CC"/>
    <w:rsid w:val="00F939D3"/>
    <w:rsid w:val="00F93AAD"/>
    <w:rsid w:val="00F93AB0"/>
    <w:rsid w:val="00F93B0E"/>
    <w:rsid w:val="00F93B2B"/>
    <w:rsid w:val="00F93B5D"/>
    <w:rsid w:val="00F93B6F"/>
    <w:rsid w:val="00F93BD4"/>
    <w:rsid w:val="00F93C0E"/>
    <w:rsid w:val="00F93CA3"/>
    <w:rsid w:val="00F93CD7"/>
    <w:rsid w:val="00F93CFF"/>
    <w:rsid w:val="00F93D3D"/>
    <w:rsid w:val="00F93D75"/>
    <w:rsid w:val="00F93E63"/>
    <w:rsid w:val="00F93EC4"/>
    <w:rsid w:val="00F93F14"/>
    <w:rsid w:val="00F93FE7"/>
    <w:rsid w:val="00F9406E"/>
    <w:rsid w:val="00F94075"/>
    <w:rsid w:val="00F94082"/>
    <w:rsid w:val="00F94107"/>
    <w:rsid w:val="00F94146"/>
    <w:rsid w:val="00F94194"/>
    <w:rsid w:val="00F941D0"/>
    <w:rsid w:val="00F941E5"/>
    <w:rsid w:val="00F94232"/>
    <w:rsid w:val="00F9425E"/>
    <w:rsid w:val="00F94367"/>
    <w:rsid w:val="00F9441F"/>
    <w:rsid w:val="00F9449C"/>
    <w:rsid w:val="00F94592"/>
    <w:rsid w:val="00F945E2"/>
    <w:rsid w:val="00F9463E"/>
    <w:rsid w:val="00F94750"/>
    <w:rsid w:val="00F94753"/>
    <w:rsid w:val="00F94767"/>
    <w:rsid w:val="00F947A8"/>
    <w:rsid w:val="00F947C0"/>
    <w:rsid w:val="00F947E9"/>
    <w:rsid w:val="00F9489E"/>
    <w:rsid w:val="00F94927"/>
    <w:rsid w:val="00F9494E"/>
    <w:rsid w:val="00F9496B"/>
    <w:rsid w:val="00F9498D"/>
    <w:rsid w:val="00F949BC"/>
    <w:rsid w:val="00F949D1"/>
    <w:rsid w:val="00F94A06"/>
    <w:rsid w:val="00F94A2E"/>
    <w:rsid w:val="00F94B2A"/>
    <w:rsid w:val="00F94BB4"/>
    <w:rsid w:val="00F94BB6"/>
    <w:rsid w:val="00F94BFA"/>
    <w:rsid w:val="00F94C06"/>
    <w:rsid w:val="00F94C27"/>
    <w:rsid w:val="00F94C96"/>
    <w:rsid w:val="00F94CF2"/>
    <w:rsid w:val="00F94D3B"/>
    <w:rsid w:val="00F94D53"/>
    <w:rsid w:val="00F94D63"/>
    <w:rsid w:val="00F94D6D"/>
    <w:rsid w:val="00F94DF8"/>
    <w:rsid w:val="00F94E76"/>
    <w:rsid w:val="00F94E9E"/>
    <w:rsid w:val="00F94EA0"/>
    <w:rsid w:val="00F94EE6"/>
    <w:rsid w:val="00F94FA9"/>
    <w:rsid w:val="00F94FCE"/>
    <w:rsid w:val="00F94FF0"/>
    <w:rsid w:val="00F950C5"/>
    <w:rsid w:val="00F95117"/>
    <w:rsid w:val="00F951C7"/>
    <w:rsid w:val="00F95210"/>
    <w:rsid w:val="00F95254"/>
    <w:rsid w:val="00F9528D"/>
    <w:rsid w:val="00F9530A"/>
    <w:rsid w:val="00F9537C"/>
    <w:rsid w:val="00F953C7"/>
    <w:rsid w:val="00F95420"/>
    <w:rsid w:val="00F95447"/>
    <w:rsid w:val="00F9545F"/>
    <w:rsid w:val="00F95467"/>
    <w:rsid w:val="00F95469"/>
    <w:rsid w:val="00F95535"/>
    <w:rsid w:val="00F95579"/>
    <w:rsid w:val="00F95669"/>
    <w:rsid w:val="00F956C8"/>
    <w:rsid w:val="00F956CE"/>
    <w:rsid w:val="00F95775"/>
    <w:rsid w:val="00F957E9"/>
    <w:rsid w:val="00F95887"/>
    <w:rsid w:val="00F9588E"/>
    <w:rsid w:val="00F95940"/>
    <w:rsid w:val="00F95989"/>
    <w:rsid w:val="00F9598B"/>
    <w:rsid w:val="00F959A3"/>
    <w:rsid w:val="00F959AE"/>
    <w:rsid w:val="00F95A31"/>
    <w:rsid w:val="00F95A80"/>
    <w:rsid w:val="00F95AC5"/>
    <w:rsid w:val="00F95C42"/>
    <w:rsid w:val="00F95C67"/>
    <w:rsid w:val="00F95C86"/>
    <w:rsid w:val="00F95CAB"/>
    <w:rsid w:val="00F95E24"/>
    <w:rsid w:val="00F95EF8"/>
    <w:rsid w:val="00F95F48"/>
    <w:rsid w:val="00F95FFF"/>
    <w:rsid w:val="00F96065"/>
    <w:rsid w:val="00F9614C"/>
    <w:rsid w:val="00F96165"/>
    <w:rsid w:val="00F96172"/>
    <w:rsid w:val="00F9617D"/>
    <w:rsid w:val="00F961B6"/>
    <w:rsid w:val="00F961C2"/>
    <w:rsid w:val="00F961E7"/>
    <w:rsid w:val="00F961E8"/>
    <w:rsid w:val="00F9629B"/>
    <w:rsid w:val="00F962C1"/>
    <w:rsid w:val="00F96380"/>
    <w:rsid w:val="00F96390"/>
    <w:rsid w:val="00F963C0"/>
    <w:rsid w:val="00F9640A"/>
    <w:rsid w:val="00F965D2"/>
    <w:rsid w:val="00F965D4"/>
    <w:rsid w:val="00F96602"/>
    <w:rsid w:val="00F96637"/>
    <w:rsid w:val="00F96639"/>
    <w:rsid w:val="00F966D4"/>
    <w:rsid w:val="00F9673C"/>
    <w:rsid w:val="00F9676A"/>
    <w:rsid w:val="00F96779"/>
    <w:rsid w:val="00F9677A"/>
    <w:rsid w:val="00F96786"/>
    <w:rsid w:val="00F9678C"/>
    <w:rsid w:val="00F967B6"/>
    <w:rsid w:val="00F967B8"/>
    <w:rsid w:val="00F967EA"/>
    <w:rsid w:val="00F96828"/>
    <w:rsid w:val="00F96901"/>
    <w:rsid w:val="00F96961"/>
    <w:rsid w:val="00F9698D"/>
    <w:rsid w:val="00F969A6"/>
    <w:rsid w:val="00F96A28"/>
    <w:rsid w:val="00F96A55"/>
    <w:rsid w:val="00F96B16"/>
    <w:rsid w:val="00F96B1D"/>
    <w:rsid w:val="00F96B33"/>
    <w:rsid w:val="00F96B8D"/>
    <w:rsid w:val="00F96BCB"/>
    <w:rsid w:val="00F96C29"/>
    <w:rsid w:val="00F96C47"/>
    <w:rsid w:val="00F96CA0"/>
    <w:rsid w:val="00F96E65"/>
    <w:rsid w:val="00F96F53"/>
    <w:rsid w:val="00F96F77"/>
    <w:rsid w:val="00F9700A"/>
    <w:rsid w:val="00F97077"/>
    <w:rsid w:val="00F970AE"/>
    <w:rsid w:val="00F971BC"/>
    <w:rsid w:val="00F97247"/>
    <w:rsid w:val="00F9725B"/>
    <w:rsid w:val="00F97356"/>
    <w:rsid w:val="00F9736B"/>
    <w:rsid w:val="00F973A8"/>
    <w:rsid w:val="00F973D7"/>
    <w:rsid w:val="00F9748A"/>
    <w:rsid w:val="00F974F7"/>
    <w:rsid w:val="00F97526"/>
    <w:rsid w:val="00F975A5"/>
    <w:rsid w:val="00F975B2"/>
    <w:rsid w:val="00F97697"/>
    <w:rsid w:val="00F976A6"/>
    <w:rsid w:val="00F976EB"/>
    <w:rsid w:val="00F97705"/>
    <w:rsid w:val="00F97722"/>
    <w:rsid w:val="00F97730"/>
    <w:rsid w:val="00F977B8"/>
    <w:rsid w:val="00F97815"/>
    <w:rsid w:val="00F9784C"/>
    <w:rsid w:val="00F97887"/>
    <w:rsid w:val="00F97893"/>
    <w:rsid w:val="00F978C0"/>
    <w:rsid w:val="00F97979"/>
    <w:rsid w:val="00F979ED"/>
    <w:rsid w:val="00F97A24"/>
    <w:rsid w:val="00F97A78"/>
    <w:rsid w:val="00F97AC6"/>
    <w:rsid w:val="00F97AE8"/>
    <w:rsid w:val="00F97C0A"/>
    <w:rsid w:val="00F97C74"/>
    <w:rsid w:val="00F97D4C"/>
    <w:rsid w:val="00F97D58"/>
    <w:rsid w:val="00F97DBE"/>
    <w:rsid w:val="00F97E0D"/>
    <w:rsid w:val="00F97E68"/>
    <w:rsid w:val="00F97F15"/>
    <w:rsid w:val="00F97F20"/>
    <w:rsid w:val="00F97FD5"/>
    <w:rsid w:val="00F97FDB"/>
    <w:rsid w:val="00FA0034"/>
    <w:rsid w:val="00FA00D7"/>
    <w:rsid w:val="00FA0114"/>
    <w:rsid w:val="00FA0163"/>
    <w:rsid w:val="00FA018E"/>
    <w:rsid w:val="00FA0202"/>
    <w:rsid w:val="00FA0352"/>
    <w:rsid w:val="00FA03B4"/>
    <w:rsid w:val="00FA0416"/>
    <w:rsid w:val="00FA043A"/>
    <w:rsid w:val="00FA0475"/>
    <w:rsid w:val="00FA0487"/>
    <w:rsid w:val="00FA049C"/>
    <w:rsid w:val="00FA04DE"/>
    <w:rsid w:val="00FA0544"/>
    <w:rsid w:val="00FA061B"/>
    <w:rsid w:val="00FA0629"/>
    <w:rsid w:val="00FA06B7"/>
    <w:rsid w:val="00FA06CD"/>
    <w:rsid w:val="00FA070A"/>
    <w:rsid w:val="00FA0718"/>
    <w:rsid w:val="00FA0730"/>
    <w:rsid w:val="00FA077F"/>
    <w:rsid w:val="00FA07AE"/>
    <w:rsid w:val="00FA0808"/>
    <w:rsid w:val="00FA08F0"/>
    <w:rsid w:val="00FA0905"/>
    <w:rsid w:val="00FA092C"/>
    <w:rsid w:val="00FA09D3"/>
    <w:rsid w:val="00FA09D8"/>
    <w:rsid w:val="00FA0AC6"/>
    <w:rsid w:val="00FA0AD7"/>
    <w:rsid w:val="00FA0AF3"/>
    <w:rsid w:val="00FA0B03"/>
    <w:rsid w:val="00FA0B45"/>
    <w:rsid w:val="00FA0BAF"/>
    <w:rsid w:val="00FA0BC4"/>
    <w:rsid w:val="00FA0BC5"/>
    <w:rsid w:val="00FA0BD2"/>
    <w:rsid w:val="00FA0CBA"/>
    <w:rsid w:val="00FA0CDC"/>
    <w:rsid w:val="00FA0DB7"/>
    <w:rsid w:val="00FA0E00"/>
    <w:rsid w:val="00FA0EB7"/>
    <w:rsid w:val="00FA0F0A"/>
    <w:rsid w:val="00FA0F5F"/>
    <w:rsid w:val="00FA103A"/>
    <w:rsid w:val="00FA105D"/>
    <w:rsid w:val="00FA1072"/>
    <w:rsid w:val="00FA10A2"/>
    <w:rsid w:val="00FA112B"/>
    <w:rsid w:val="00FA11A0"/>
    <w:rsid w:val="00FA1216"/>
    <w:rsid w:val="00FA124B"/>
    <w:rsid w:val="00FA124F"/>
    <w:rsid w:val="00FA127E"/>
    <w:rsid w:val="00FA1304"/>
    <w:rsid w:val="00FA1353"/>
    <w:rsid w:val="00FA13F2"/>
    <w:rsid w:val="00FA145C"/>
    <w:rsid w:val="00FA14C1"/>
    <w:rsid w:val="00FA14FA"/>
    <w:rsid w:val="00FA15CF"/>
    <w:rsid w:val="00FA1652"/>
    <w:rsid w:val="00FA1684"/>
    <w:rsid w:val="00FA170B"/>
    <w:rsid w:val="00FA172A"/>
    <w:rsid w:val="00FA177F"/>
    <w:rsid w:val="00FA17AC"/>
    <w:rsid w:val="00FA17BF"/>
    <w:rsid w:val="00FA1800"/>
    <w:rsid w:val="00FA1808"/>
    <w:rsid w:val="00FA1811"/>
    <w:rsid w:val="00FA185D"/>
    <w:rsid w:val="00FA1884"/>
    <w:rsid w:val="00FA18E7"/>
    <w:rsid w:val="00FA1954"/>
    <w:rsid w:val="00FA196D"/>
    <w:rsid w:val="00FA19F8"/>
    <w:rsid w:val="00FA1A5C"/>
    <w:rsid w:val="00FA1B17"/>
    <w:rsid w:val="00FA1B88"/>
    <w:rsid w:val="00FA1BC1"/>
    <w:rsid w:val="00FA1C7E"/>
    <w:rsid w:val="00FA1C7F"/>
    <w:rsid w:val="00FA1D03"/>
    <w:rsid w:val="00FA1D1A"/>
    <w:rsid w:val="00FA1D74"/>
    <w:rsid w:val="00FA1DBA"/>
    <w:rsid w:val="00FA1EA5"/>
    <w:rsid w:val="00FA1F7B"/>
    <w:rsid w:val="00FA1FED"/>
    <w:rsid w:val="00FA200B"/>
    <w:rsid w:val="00FA20BF"/>
    <w:rsid w:val="00FA20C5"/>
    <w:rsid w:val="00FA20E0"/>
    <w:rsid w:val="00FA218A"/>
    <w:rsid w:val="00FA2254"/>
    <w:rsid w:val="00FA225B"/>
    <w:rsid w:val="00FA225C"/>
    <w:rsid w:val="00FA22C4"/>
    <w:rsid w:val="00FA22E8"/>
    <w:rsid w:val="00FA22F2"/>
    <w:rsid w:val="00FA2321"/>
    <w:rsid w:val="00FA2328"/>
    <w:rsid w:val="00FA236B"/>
    <w:rsid w:val="00FA2371"/>
    <w:rsid w:val="00FA239A"/>
    <w:rsid w:val="00FA23CD"/>
    <w:rsid w:val="00FA2417"/>
    <w:rsid w:val="00FA2418"/>
    <w:rsid w:val="00FA24B0"/>
    <w:rsid w:val="00FA2507"/>
    <w:rsid w:val="00FA2517"/>
    <w:rsid w:val="00FA2521"/>
    <w:rsid w:val="00FA2707"/>
    <w:rsid w:val="00FA27C4"/>
    <w:rsid w:val="00FA2810"/>
    <w:rsid w:val="00FA285F"/>
    <w:rsid w:val="00FA28B7"/>
    <w:rsid w:val="00FA2905"/>
    <w:rsid w:val="00FA2946"/>
    <w:rsid w:val="00FA2A16"/>
    <w:rsid w:val="00FA2AE9"/>
    <w:rsid w:val="00FA2B84"/>
    <w:rsid w:val="00FA2BAB"/>
    <w:rsid w:val="00FA2BC0"/>
    <w:rsid w:val="00FA2C01"/>
    <w:rsid w:val="00FA2CB8"/>
    <w:rsid w:val="00FA2CC7"/>
    <w:rsid w:val="00FA2CCD"/>
    <w:rsid w:val="00FA2CEB"/>
    <w:rsid w:val="00FA2CF9"/>
    <w:rsid w:val="00FA2D63"/>
    <w:rsid w:val="00FA2D67"/>
    <w:rsid w:val="00FA2D7E"/>
    <w:rsid w:val="00FA2D80"/>
    <w:rsid w:val="00FA2DD9"/>
    <w:rsid w:val="00FA2DF0"/>
    <w:rsid w:val="00FA2EEA"/>
    <w:rsid w:val="00FA3010"/>
    <w:rsid w:val="00FA307B"/>
    <w:rsid w:val="00FA308A"/>
    <w:rsid w:val="00FA3091"/>
    <w:rsid w:val="00FA3109"/>
    <w:rsid w:val="00FA3125"/>
    <w:rsid w:val="00FA3129"/>
    <w:rsid w:val="00FA320C"/>
    <w:rsid w:val="00FA323F"/>
    <w:rsid w:val="00FA327A"/>
    <w:rsid w:val="00FA32DF"/>
    <w:rsid w:val="00FA3356"/>
    <w:rsid w:val="00FA3376"/>
    <w:rsid w:val="00FA339E"/>
    <w:rsid w:val="00FA3400"/>
    <w:rsid w:val="00FA3465"/>
    <w:rsid w:val="00FA3471"/>
    <w:rsid w:val="00FA3487"/>
    <w:rsid w:val="00FA34D1"/>
    <w:rsid w:val="00FA350B"/>
    <w:rsid w:val="00FA3590"/>
    <w:rsid w:val="00FA35C0"/>
    <w:rsid w:val="00FA362C"/>
    <w:rsid w:val="00FA3699"/>
    <w:rsid w:val="00FA36C0"/>
    <w:rsid w:val="00FA36FA"/>
    <w:rsid w:val="00FA3772"/>
    <w:rsid w:val="00FA37A8"/>
    <w:rsid w:val="00FA37AF"/>
    <w:rsid w:val="00FA37F9"/>
    <w:rsid w:val="00FA3820"/>
    <w:rsid w:val="00FA38C0"/>
    <w:rsid w:val="00FA3906"/>
    <w:rsid w:val="00FA3952"/>
    <w:rsid w:val="00FA39FE"/>
    <w:rsid w:val="00FA3A98"/>
    <w:rsid w:val="00FA3B01"/>
    <w:rsid w:val="00FA3B1D"/>
    <w:rsid w:val="00FA3B9D"/>
    <w:rsid w:val="00FA3BB8"/>
    <w:rsid w:val="00FA3BDC"/>
    <w:rsid w:val="00FA3C40"/>
    <w:rsid w:val="00FA3CDF"/>
    <w:rsid w:val="00FA3E27"/>
    <w:rsid w:val="00FA3EA4"/>
    <w:rsid w:val="00FA3ED4"/>
    <w:rsid w:val="00FA3F4C"/>
    <w:rsid w:val="00FA3F7E"/>
    <w:rsid w:val="00FA403A"/>
    <w:rsid w:val="00FA4115"/>
    <w:rsid w:val="00FA411A"/>
    <w:rsid w:val="00FA4177"/>
    <w:rsid w:val="00FA41B0"/>
    <w:rsid w:val="00FA4244"/>
    <w:rsid w:val="00FA4255"/>
    <w:rsid w:val="00FA429E"/>
    <w:rsid w:val="00FA4351"/>
    <w:rsid w:val="00FA43B9"/>
    <w:rsid w:val="00FA43BB"/>
    <w:rsid w:val="00FA4463"/>
    <w:rsid w:val="00FA44A1"/>
    <w:rsid w:val="00FA44E9"/>
    <w:rsid w:val="00FA454F"/>
    <w:rsid w:val="00FA45B6"/>
    <w:rsid w:val="00FA4652"/>
    <w:rsid w:val="00FA4693"/>
    <w:rsid w:val="00FA47A4"/>
    <w:rsid w:val="00FA47C8"/>
    <w:rsid w:val="00FA47DC"/>
    <w:rsid w:val="00FA47FB"/>
    <w:rsid w:val="00FA4801"/>
    <w:rsid w:val="00FA493C"/>
    <w:rsid w:val="00FA494A"/>
    <w:rsid w:val="00FA4950"/>
    <w:rsid w:val="00FA4966"/>
    <w:rsid w:val="00FA4A66"/>
    <w:rsid w:val="00FA4AD5"/>
    <w:rsid w:val="00FA4C33"/>
    <w:rsid w:val="00FA4CA0"/>
    <w:rsid w:val="00FA4CAE"/>
    <w:rsid w:val="00FA4DB6"/>
    <w:rsid w:val="00FA4DBC"/>
    <w:rsid w:val="00FA4DF9"/>
    <w:rsid w:val="00FA4E09"/>
    <w:rsid w:val="00FA4E2C"/>
    <w:rsid w:val="00FA4ECA"/>
    <w:rsid w:val="00FA4ED6"/>
    <w:rsid w:val="00FA4EF4"/>
    <w:rsid w:val="00FA4F20"/>
    <w:rsid w:val="00FA4F90"/>
    <w:rsid w:val="00FA511E"/>
    <w:rsid w:val="00FA52AC"/>
    <w:rsid w:val="00FA52E8"/>
    <w:rsid w:val="00FA536C"/>
    <w:rsid w:val="00FA53A0"/>
    <w:rsid w:val="00FA5416"/>
    <w:rsid w:val="00FA5420"/>
    <w:rsid w:val="00FA5470"/>
    <w:rsid w:val="00FA54A2"/>
    <w:rsid w:val="00FA54E5"/>
    <w:rsid w:val="00FA5517"/>
    <w:rsid w:val="00FA5533"/>
    <w:rsid w:val="00FA5565"/>
    <w:rsid w:val="00FA5593"/>
    <w:rsid w:val="00FA559A"/>
    <w:rsid w:val="00FA55C9"/>
    <w:rsid w:val="00FA5727"/>
    <w:rsid w:val="00FA5766"/>
    <w:rsid w:val="00FA5799"/>
    <w:rsid w:val="00FA58A9"/>
    <w:rsid w:val="00FA5A05"/>
    <w:rsid w:val="00FA5A56"/>
    <w:rsid w:val="00FA5A6C"/>
    <w:rsid w:val="00FA5AB8"/>
    <w:rsid w:val="00FA5B4C"/>
    <w:rsid w:val="00FA5BE3"/>
    <w:rsid w:val="00FA5BE6"/>
    <w:rsid w:val="00FA5C63"/>
    <w:rsid w:val="00FA5D34"/>
    <w:rsid w:val="00FA5D43"/>
    <w:rsid w:val="00FA5D76"/>
    <w:rsid w:val="00FA5DA0"/>
    <w:rsid w:val="00FA5DE9"/>
    <w:rsid w:val="00FA5DF1"/>
    <w:rsid w:val="00FA5E69"/>
    <w:rsid w:val="00FA5E78"/>
    <w:rsid w:val="00FA5EA3"/>
    <w:rsid w:val="00FA5ECF"/>
    <w:rsid w:val="00FA5EEC"/>
    <w:rsid w:val="00FA5F8F"/>
    <w:rsid w:val="00FA60C0"/>
    <w:rsid w:val="00FA60FC"/>
    <w:rsid w:val="00FA617F"/>
    <w:rsid w:val="00FA6214"/>
    <w:rsid w:val="00FA6309"/>
    <w:rsid w:val="00FA6322"/>
    <w:rsid w:val="00FA638C"/>
    <w:rsid w:val="00FA6412"/>
    <w:rsid w:val="00FA641F"/>
    <w:rsid w:val="00FA6491"/>
    <w:rsid w:val="00FA64FA"/>
    <w:rsid w:val="00FA6531"/>
    <w:rsid w:val="00FA65D2"/>
    <w:rsid w:val="00FA6623"/>
    <w:rsid w:val="00FA6680"/>
    <w:rsid w:val="00FA66DD"/>
    <w:rsid w:val="00FA6738"/>
    <w:rsid w:val="00FA67A7"/>
    <w:rsid w:val="00FA6828"/>
    <w:rsid w:val="00FA691E"/>
    <w:rsid w:val="00FA693E"/>
    <w:rsid w:val="00FA697A"/>
    <w:rsid w:val="00FA69BB"/>
    <w:rsid w:val="00FA69BF"/>
    <w:rsid w:val="00FA69DE"/>
    <w:rsid w:val="00FA69DF"/>
    <w:rsid w:val="00FA6A9C"/>
    <w:rsid w:val="00FA6B2E"/>
    <w:rsid w:val="00FA6B44"/>
    <w:rsid w:val="00FA6B9A"/>
    <w:rsid w:val="00FA6BB3"/>
    <w:rsid w:val="00FA6BB6"/>
    <w:rsid w:val="00FA6BEF"/>
    <w:rsid w:val="00FA6C3B"/>
    <w:rsid w:val="00FA6C9B"/>
    <w:rsid w:val="00FA6CCD"/>
    <w:rsid w:val="00FA6CE2"/>
    <w:rsid w:val="00FA6D1D"/>
    <w:rsid w:val="00FA6D55"/>
    <w:rsid w:val="00FA6DB7"/>
    <w:rsid w:val="00FA6E00"/>
    <w:rsid w:val="00FA6E41"/>
    <w:rsid w:val="00FA6F0D"/>
    <w:rsid w:val="00FA6F23"/>
    <w:rsid w:val="00FA6F28"/>
    <w:rsid w:val="00FA6F2F"/>
    <w:rsid w:val="00FA6F70"/>
    <w:rsid w:val="00FA6F8E"/>
    <w:rsid w:val="00FA7055"/>
    <w:rsid w:val="00FA7101"/>
    <w:rsid w:val="00FA71D7"/>
    <w:rsid w:val="00FA7269"/>
    <w:rsid w:val="00FA7295"/>
    <w:rsid w:val="00FA72CA"/>
    <w:rsid w:val="00FA72D2"/>
    <w:rsid w:val="00FA7397"/>
    <w:rsid w:val="00FA73B4"/>
    <w:rsid w:val="00FA73F6"/>
    <w:rsid w:val="00FA751F"/>
    <w:rsid w:val="00FA7539"/>
    <w:rsid w:val="00FA7541"/>
    <w:rsid w:val="00FA7580"/>
    <w:rsid w:val="00FA76BC"/>
    <w:rsid w:val="00FA76FB"/>
    <w:rsid w:val="00FA7721"/>
    <w:rsid w:val="00FA7725"/>
    <w:rsid w:val="00FA776B"/>
    <w:rsid w:val="00FA7782"/>
    <w:rsid w:val="00FA779C"/>
    <w:rsid w:val="00FA78FF"/>
    <w:rsid w:val="00FA7996"/>
    <w:rsid w:val="00FA7A62"/>
    <w:rsid w:val="00FA7A75"/>
    <w:rsid w:val="00FA7A8B"/>
    <w:rsid w:val="00FA7ADA"/>
    <w:rsid w:val="00FA7AF2"/>
    <w:rsid w:val="00FA7AF9"/>
    <w:rsid w:val="00FA7B02"/>
    <w:rsid w:val="00FA7B20"/>
    <w:rsid w:val="00FA7BE3"/>
    <w:rsid w:val="00FA7BF2"/>
    <w:rsid w:val="00FA7C52"/>
    <w:rsid w:val="00FA7C54"/>
    <w:rsid w:val="00FA7C9A"/>
    <w:rsid w:val="00FA7D35"/>
    <w:rsid w:val="00FA7DAF"/>
    <w:rsid w:val="00FA7DE6"/>
    <w:rsid w:val="00FA7E31"/>
    <w:rsid w:val="00FA7E4F"/>
    <w:rsid w:val="00FA7E54"/>
    <w:rsid w:val="00FA7E8B"/>
    <w:rsid w:val="00FA7ED1"/>
    <w:rsid w:val="00FA7ED7"/>
    <w:rsid w:val="00FA7F03"/>
    <w:rsid w:val="00FA7F14"/>
    <w:rsid w:val="00FA7F44"/>
    <w:rsid w:val="00FB000C"/>
    <w:rsid w:val="00FB0035"/>
    <w:rsid w:val="00FB0070"/>
    <w:rsid w:val="00FB0091"/>
    <w:rsid w:val="00FB00DC"/>
    <w:rsid w:val="00FB0190"/>
    <w:rsid w:val="00FB01A2"/>
    <w:rsid w:val="00FB01B7"/>
    <w:rsid w:val="00FB01C7"/>
    <w:rsid w:val="00FB01F3"/>
    <w:rsid w:val="00FB027D"/>
    <w:rsid w:val="00FB029F"/>
    <w:rsid w:val="00FB02B7"/>
    <w:rsid w:val="00FB0394"/>
    <w:rsid w:val="00FB03AB"/>
    <w:rsid w:val="00FB03B5"/>
    <w:rsid w:val="00FB03D0"/>
    <w:rsid w:val="00FB0453"/>
    <w:rsid w:val="00FB04FB"/>
    <w:rsid w:val="00FB05E7"/>
    <w:rsid w:val="00FB081F"/>
    <w:rsid w:val="00FB0888"/>
    <w:rsid w:val="00FB0893"/>
    <w:rsid w:val="00FB08CB"/>
    <w:rsid w:val="00FB0950"/>
    <w:rsid w:val="00FB09C7"/>
    <w:rsid w:val="00FB0A0F"/>
    <w:rsid w:val="00FB0A1C"/>
    <w:rsid w:val="00FB0A2C"/>
    <w:rsid w:val="00FB0ADA"/>
    <w:rsid w:val="00FB0BE5"/>
    <w:rsid w:val="00FB0BF4"/>
    <w:rsid w:val="00FB0BFB"/>
    <w:rsid w:val="00FB0D58"/>
    <w:rsid w:val="00FB0D86"/>
    <w:rsid w:val="00FB0E0E"/>
    <w:rsid w:val="00FB0E31"/>
    <w:rsid w:val="00FB0E44"/>
    <w:rsid w:val="00FB0EA2"/>
    <w:rsid w:val="00FB0F16"/>
    <w:rsid w:val="00FB0F19"/>
    <w:rsid w:val="00FB0F62"/>
    <w:rsid w:val="00FB0F75"/>
    <w:rsid w:val="00FB102F"/>
    <w:rsid w:val="00FB104B"/>
    <w:rsid w:val="00FB1056"/>
    <w:rsid w:val="00FB1088"/>
    <w:rsid w:val="00FB10AC"/>
    <w:rsid w:val="00FB10B6"/>
    <w:rsid w:val="00FB10B9"/>
    <w:rsid w:val="00FB119B"/>
    <w:rsid w:val="00FB11CC"/>
    <w:rsid w:val="00FB124B"/>
    <w:rsid w:val="00FB1299"/>
    <w:rsid w:val="00FB12B8"/>
    <w:rsid w:val="00FB1349"/>
    <w:rsid w:val="00FB134B"/>
    <w:rsid w:val="00FB13CE"/>
    <w:rsid w:val="00FB13EA"/>
    <w:rsid w:val="00FB14EF"/>
    <w:rsid w:val="00FB155F"/>
    <w:rsid w:val="00FB1598"/>
    <w:rsid w:val="00FB1675"/>
    <w:rsid w:val="00FB16AC"/>
    <w:rsid w:val="00FB16CE"/>
    <w:rsid w:val="00FB16FD"/>
    <w:rsid w:val="00FB175E"/>
    <w:rsid w:val="00FB1880"/>
    <w:rsid w:val="00FB1896"/>
    <w:rsid w:val="00FB1908"/>
    <w:rsid w:val="00FB191D"/>
    <w:rsid w:val="00FB1993"/>
    <w:rsid w:val="00FB1A32"/>
    <w:rsid w:val="00FB1A39"/>
    <w:rsid w:val="00FB1ABC"/>
    <w:rsid w:val="00FB1ABE"/>
    <w:rsid w:val="00FB1ACF"/>
    <w:rsid w:val="00FB1B1A"/>
    <w:rsid w:val="00FB1B52"/>
    <w:rsid w:val="00FB1C38"/>
    <w:rsid w:val="00FB1C3B"/>
    <w:rsid w:val="00FB1C52"/>
    <w:rsid w:val="00FB1CBD"/>
    <w:rsid w:val="00FB1CDF"/>
    <w:rsid w:val="00FB1D9A"/>
    <w:rsid w:val="00FB1DC4"/>
    <w:rsid w:val="00FB1DE9"/>
    <w:rsid w:val="00FB1E1F"/>
    <w:rsid w:val="00FB1E36"/>
    <w:rsid w:val="00FB1E53"/>
    <w:rsid w:val="00FB1EC8"/>
    <w:rsid w:val="00FB1F1C"/>
    <w:rsid w:val="00FB1F3F"/>
    <w:rsid w:val="00FB1F6D"/>
    <w:rsid w:val="00FB1FA2"/>
    <w:rsid w:val="00FB2017"/>
    <w:rsid w:val="00FB201C"/>
    <w:rsid w:val="00FB2056"/>
    <w:rsid w:val="00FB2069"/>
    <w:rsid w:val="00FB207C"/>
    <w:rsid w:val="00FB20C0"/>
    <w:rsid w:val="00FB20F6"/>
    <w:rsid w:val="00FB2149"/>
    <w:rsid w:val="00FB21BA"/>
    <w:rsid w:val="00FB2288"/>
    <w:rsid w:val="00FB23D4"/>
    <w:rsid w:val="00FB23F6"/>
    <w:rsid w:val="00FB240B"/>
    <w:rsid w:val="00FB2429"/>
    <w:rsid w:val="00FB24B1"/>
    <w:rsid w:val="00FB24E6"/>
    <w:rsid w:val="00FB24EC"/>
    <w:rsid w:val="00FB2514"/>
    <w:rsid w:val="00FB25BA"/>
    <w:rsid w:val="00FB25BD"/>
    <w:rsid w:val="00FB25EB"/>
    <w:rsid w:val="00FB2672"/>
    <w:rsid w:val="00FB2685"/>
    <w:rsid w:val="00FB2762"/>
    <w:rsid w:val="00FB278E"/>
    <w:rsid w:val="00FB279F"/>
    <w:rsid w:val="00FB27BA"/>
    <w:rsid w:val="00FB27F2"/>
    <w:rsid w:val="00FB2860"/>
    <w:rsid w:val="00FB28BA"/>
    <w:rsid w:val="00FB29D6"/>
    <w:rsid w:val="00FB29D8"/>
    <w:rsid w:val="00FB29E1"/>
    <w:rsid w:val="00FB29F5"/>
    <w:rsid w:val="00FB2A9B"/>
    <w:rsid w:val="00FB2AFD"/>
    <w:rsid w:val="00FB2B40"/>
    <w:rsid w:val="00FB2B68"/>
    <w:rsid w:val="00FB2BE0"/>
    <w:rsid w:val="00FB2C33"/>
    <w:rsid w:val="00FB2C3B"/>
    <w:rsid w:val="00FB2C56"/>
    <w:rsid w:val="00FB2C5A"/>
    <w:rsid w:val="00FB2CB6"/>
    <w:rsid w:val="00FB2CEF"/>
    <w:rsid w:val="00FB2D2A"/>
    <w:rsid w:val="00FB2DED"/>
    <w:rsid w:val="00FB2E2B"/>
    <w:rsid w:val="00FB2E5F"/>
    <w:rsid w:val="00FB2E81"/>
    <w:rsid w:val="00FB2E97"/>
    <w:rsid w:val="00FB2F75"/>
    <w:rsid w:val="00FB2F97"/>
    <w:rsid w:val="00FB2FE4"/>
    <w:rsid w:val="00FB2FF5"/>
    <w:rsid w:val="00FB3005"/>
    <w:rsid w:val="00FB3020"/>
    <w:rsid w:val="00FB3059"/>
    <w:rsid w:val="00FB305E"/>
    <w:rsid w:val="00FB308F"/>
    <w:rsid w:val="00FB30EB"/>
    <w:rsid w:val="00FB310F"/>
    <w:rsid w:val="00FB311C"/>
    <w:rsid w:val="00FB3185"/>
    <w:rsid w:val="00FB3217"/>
    <w:rsid w:val="00FB3265"/>
    <w:rsid w:val="00FB328A"/>
    <w:rsid w:val="00FB32F7"/>
    <w:rsid w:val="00FB3343"/>
    <w:rsid w:val="00FB3344"/>
    <w:rsid w:val="00FB335E"/>
    <w:rsid w:val="00FB33EE"/>
    <w:rsid w:val="00FB341A"/>
    <w:rsid w:val="00FB3486"/>
    <w:rsid w:val="00FB368F"/>
    <w:rsid w:val="00FB36E3"/>
    <w:rsid w:val="00FB36E4"/>
    <w:rsid w:val="00FB36EB"/>
    <w:rsid w:val="00FB3707"/>
    <w:rsid w:val="00FB3747"/>
    <w:rsid w:val="00FB3771"/>
    <w:rsid w:val="00FB3776"/>
    <w:rsid w:val="00FB37C5"/>
    <w:rsid w:val="00FB3816"/>
    <w:rsid w:val="00FB3847"/>
    <w:rsid w:val="00FB3889"/>
    <w:rsid w:val="00FB38E0"/>
    <w:rsid w:val="00FB3945"/>
    <w:rsid w:val="00FB395C"/>
    <w:rsid w:val="00FB3991"/>
    <w:rsid w:val="00FB3A95"/>
    <w:rsid w:val="00FB3BF9"/>
    <w:rsid w:val="00FB3C2C"/>
    <w:rsid w:val="00FB3C32"/>
    <w:rsid w:val="00FB3C7A"/>
    <w:rsid w:val="00FB3CA2"/>
    <w:rsid w:val="00FB3CD7"/>
    <w:rsid w:val="00FB3D8D"/>
    <w:rsid w:val="00FB3D97"/>
    <w:rsid w:val="00FB3D9C"/>
    <w:rsid w:val="00FB3E21"/>
    <w:rsid w:val="00FB3E3C"/>
    <w:rsid w:val="00FB3E43"/>
    <w:rsid w:val="00FB3E5C"/>
    <w:rsid w:val="00FB3E9C"/>
    <w:rsid w:val="00FB3EEB"/>
    <w:rsid w:val="00FB3F28"/>
    <w:rsid w:val="00FB3FBD"/>
    <w:rsid w:val="00FB4083"/>
    <w:rsid w:val="00FB40AF"/>
    <w:rsid w:val="00FB412B"/>
    <w:rsid w:val="00FB415C"/>
    <w:rsid w:val="00FB4160"/>
    <w:rsid w:val="00FB4194"/>
    <w:rsid w:val="00FB41AE"/>
    <w:rsid w:val="00FB41C6"/>
    <w:rsid w:val="00FB422F"/>
    <w:rsid w:val="00FB42C0"/>
    <w:rsid w:val="00FB42E3"/>
    <w:rsid w:val="00FB4396"/>
    <w:rsid w:val="00FB43CA"/>
    <w:rsid w:val="00FB4522"/>
    <w:rsid w:val="00FB4539"/>
    <w:rsid w:val="00FB4569"/>
    <w:rsid w:val="00FB4589"/>
    <w:rsid w:val="00FB459A"/>
    <w:rsid w:val="00FB45C6"/>
    <w:rsid w:val="00FB45D0"/>
    <w:rsid w:val="00FB45D4"/>
    <w:rsid w:val="00FB45E1"/>
    <w:rsid w:val="00FB45F5"/>
    <w:rsid w:val="00FB4633"/>
    <w:rsid w:val="00FB4669"/>
    <w:rsid w:val="00FB4693"/>
    <w:rsid w:val="00FB4717"/>
    <w:rsid w:val="00FB4733"/>
    <w:rsid w:val="00FB47A4"/>
    <w:rsid w:val="00FB47A5"/>
    <w:rsid w:val="00FB47A9"/>
    <w:rsid w:val="00FB47F0"/>
    <w:rsid w:val="00FB4806"/>
    <w:rsid w:val="00FB483E"/>
    <w:rsid w:val="00FB486F"/>
    <w:rsid w:val="00FB4899"/>
    <w:rsid w:val="00FB4987"/>
    <w:rsid w:val="00FB4AAF"/>
    <w:rsid w:val="00FB4B66"/>
    <w:rsid w:val="00FB4BA2"/>
    <w:rsid w:val="00FB4BC7"/>
    <w:rsid w:val="00FB4C0E"/>
    <w:rsid w:val="00FB4C78"/>
    <w:rsid w:val="00FB4CAE"/>
    <w:rsid w:val="00FB4D43"/>
    <w:rsid w:val="00FB4DCF"/>
    <w:rsid w:val="00FB4DEB"/>
    <w:rsid w:val="00FB4E11"/>
    <w:rsid w:val="00FB4F18"/>
    <w:rsid w:val="00FB4F22"/>
    <w:rsid w:val="00FB5008"/>
    <w:rsid w:val="00FB500D"/>
    <w:rsid w:val="00FB505F"/>
    <w:rsid w:val="00FB5078"/>
    <w:rsid w:val="00FB519F"/>
    <w:rsid w:val="00FB51CF"/>
    <w:rsid w:val="00FB52A8"/>
    <w:rsid w:val="00FB52F9"/>
    <w:rsid w:val="00FB5396"/>
    <w:rsid w:val="00FB53E9"/>
    <w:rsid w:val="00FB5462"/>
    <w:rsid w:val="00FB5479"/>
    <w:rsid w:val="00FB5569"/>
    <w:rsid w:val="00FB55E6"/>
    <w:rsid w:val="00FB55F4"/>
    <w:rsid w:val="00FB55FF"/>
    <w:rsid w:val="00FB568D"/>
    <w:rsid w:val="00FB569F"/>
    <w:rsid w:val="00FB56B5"/>
    <w:rsid w:val="00FB56E7"/>
    <w:rsid w:val="00FB56F5"/>
    <w:rsid w:val="00FB5770"/>
    <w:rsid w:val="00FB5840"/>
    <w:rsid w:val="00FB5888"/>
    <w:rsid w:val="00FB588D"/>
    <w:rsid w:val="00FB5926"/>
    <w:rsid w:val="00FB592F"/>
    <w:rsid w:val="00FB593A"/>
    <w:rsid w:val="00FB5964"/>
    <w:rsid w:val="00FB596B"/>
    <w:rsid w:val="00FB59E8"/>
    <w:rsid w:val="00FB5A16"/>
    <w:rsid w:val="00FB5A40"/>
    <w:rsid w:val="00FB5B39"/>
    <w:rsid w:val="00FB5B5A"/>
    <w:rsid w:val="00FB5B76"/>
    <w:rsid w:val="00FB5BF0"/>
    <w:rsid w:val="00FB5CE9"/>
    <w:rsid w:val="00FB5D03"/>
    <w:rsid w:val="00FB5D17"/>
    <w:rsid w:val="00FB5D66"/>
    <w:rsid w:val="00FB5D70"/>
    <w:rsid w:val="00FB5D84"/>
    <w:rsid w:val="00FB5DE6"/>
    <w:rsid w:val="00FB5EC2"/>
    <w:rsid w:val="00FB5EDE"/>
    <w:rsid w:val="00FB5F83"/>
    <w:rsid w:val="00FB5F9B"/>
    <w:rsid w:val="00FB5FDE"/>
    <w:rsid w:val="00FB600B"/>
    <w:rsid w:val="00FB6121"/>
    <w:rsid w:val="00FB612F"/>
    <w:rsid w:val="00FB6131"/>
    <w:rsid w:val="00FB6165"/>
    <w:rsid w:val="00FB61A4"/>
    <w:rsid w:val="00FB6224"/>
    <w:rsid w:val="00FB6281"/>
    <w:rsid w:val="00FB62B5"/>
    <w:rsid w:val="00FB62C0"/>
    <w:rsid w:val="00FB631B"/>
    <w:rsid w:val="00FB635C"/>
    <w:rsid w:val="00FB6462"/>
    <w:rsid w:val="00FB64FE"/>
    <w:rsid w:val="00FB656A"/>
    <w:rsid w:val="00FB6602"/>
    <w:rsid w:val="00FB66FB"/>
    <w:rsid w:val="00FB6718"/>
    <w:rsid w:val="00FB673A"/>
    <w:rsid w:val="00FB6839"/>
    <w:rsid w:val="00FB6853"/>
    <w:rsid w:val="00FB68F7"/>
    <w:rsid w:val="00FB690D"/>
    <w:rsid w:val="00FB6911"/>
    <w:rsid w:val="00FB698A"/>
    <w:rsid w:val="00FB699C"/>
    <w:rsid w:val="00FB69E5"/>
    <w:rsid w:val="00FB69E7"/>
    <w:rsid w:val="00FB6A7E"/>
    <w:rsid w:val="00FB6A94"/>
    <w:rsid w:val="00FB6AED"/>
    <w:rsid w:val="00FB6BEF"/>
    <w:rsid w:val="00FB6C16"/>
    <w:rsid w:val="00FB6C5E"/>
    <w:rsid w:val="00FB6C61"/>
    <w:rsid w:val="00FB6C82"/>
    <w:rsid w:val="00FB6CD9"/>
    <w:rsid w:val="00FB6D0C"/>
    <w:rsid w:val="00FB6D80"/>
    <w:rsid w:val="00FB6DEB"/>
    <w:rsid w:val="00FB6E21"/>
    <w:rsid w:val="00FB6E88"/>
    <w:rsid w:val="00FB7006"/>
    <w:rsid w:val="00FB7010"/>
    <w:rsid w:val="00FB702A"/>
    <w:rsid w:val="00FB7092"/>
    <w:rsid w:val="00FB70DD"/>
    <w:rsid w:val="00FB70E9"/>
    <w:rsid w:val="00FB717F"/>
    <w:rsid w:val="00FB718F"/>
    <w:rsid w:val="00FB71A1"/>
    <w:rsid w:val="00FB71B5"/>
    <w:rsid w:val="00FB7274"/>
    <w:rsid w:val="00FB7278"/>
    <w:rsid w:val="00FB729D"/>
    <w:rsid w:val="00FB72D3"/>
    <w:rsid w:val="00FB7439"/>
    <w:rsid w:val="00FB7477"/>
    <w:rsid w:val="00FB7493"/>
    <w:rsid w:val="00FB74DF"/>
    <w:rsid w:val="00FB7549"/>
    <w:rsid w:val="00FB7572"/>
    <w:rsid w:val="00FB75CB"/>
    <w:rsid w:val="00FB7607"/>
    <w:rsid w:val="00FB765F"/>
    <w:rsid w:val="00FB7747"/>
    <w:rsid w:val="00FB779A"/>
    <w:rsid w:val="00FB77C1"/>
    <w:rsid w:val="00FB77C6"/>
    <w:rsid w:val="00FB77FE"/>
    <w:rsid w:val="00FB782E"/>
    <w:rsid w:val="00FB7853"/>
    <w:rsid w:val="00FB7874"/>
    <w:rsid w:val="00FB7879"/>
    <w:rsid w:val="00FB78A6"/>
    <w:rsid w:val="00FB78A7"/>
    <w:rsid w:val="00FB78DF"/>
    <w:rsid w:val="00FB78FF"/>
    <w:rsid w:val="00FB7923"/>
    <w:rsid w:val="00FB792C"/>
    <w:rsid w:val="00FB792E"/>
    <w:rsid w:val="00FB7938"/>
    <w:rsid w:val="00FB7A3F"/>
    <w:rsid w:val="00FB7AA3"/>
    <w:rsid w:val="00FB7AC4"/>
    <w:rsid w:val="00FB7B77"/>
    <w:rsid w:val="00FB7BAD"/>
    <w:rsid w:val="00FB7BC3"/>
    <w:rsid w:val="00FB7BD7"/>
    <w:rsid w:val="00FB7C58"/>
    <w:rsid w:val="00FB7CF5"/>
    <w:rsid w:val="00FB7D30"/>
    <w:rsid w:val="00FB7D69"/>
    <w:rsid w:val="00FB7D6A"/>
    <w:rsid w:val="00FB7DE4"/>
    <w:rsid w:val="00FB7E03"/>
    <w:rsid w:val="00FB7E0A"/>
    <w:rsid w:val="00FB7E31"/>
    <w:rsid w:val="00FB7E6E"/>
    <w:rsid w:val="00FB7E71"/>
    <w:rsid w:val="00FB7EFC"/>
    <w:rsid w:val="00FB7F2E"/>
    <w:rsid w:val="00FB7F48"/>
    <w:rsid w:val="00FB7FC4"/>
    <w:rsid w:val="00FB7FE4"/>
    <w:rsid w:val="00FC004C"/>
    <w:rsid w:val="00FC0068"/>
    <w:rsid w:val="00FC0096"/>
    <w:rsid w:val="00FC00BC"/>
    <w:rsid w:val="00FC00D9"/>
    <w:rsid w:val="00FC00F8"/>
    <w:rsid w:val="00FC016D"/>
    <w:rsid w:val="00FC0181"/>
    <w:rsid w:val="00FC01C5"/>
    <w:rsid w:val="00FC01E3"/>
    <w:rsid w:val="00FC0225"/>
    <w:rsid w:val="00FC0246"/>
    <w:rsid w:val="00FC0262"/>
    <w:rsid w:val="00FC0344"/>
    <w:rsid w:val="00FC0356"/>
    <w:rsid w:val="00FC0378"/>
    <w:rsid w:val="00FC03C7"/>
    <w:rsid w:val="00FC03CA"/>
    <w:rsid w:val="00FC0426"/>
    <w:rsid w:val="00FC0484"/>
    <w:rsid w:val="00FC04AF"/>
    <w:rsid w:val="00FC0516"/>
    <w:rsid w:val="00FC057F"/>
    <w:rsid w:val="00FC059A"/>
    <w:rsid w:val="00FC05AA"/>
    <w:rsid w:val="00FC0617"/>
    <w:rsid w:val="00FC066B"/>
    <w:rsid w:val="00FC066C"/>
    <w:rsid w:val="00FC0693"/>
    <w:rsid w:val="00FC06F1"/>
    <w:rsid w:val="00FC07A8"/>
    <w:rsid w:val="00FC089D"/>
    <w:rsid w:val="00FC08B1"/>
    <w:rsid w:val="00FC08BA"/>
    <w:rsid w:val="00FC08D2"/>
    <w:rsid w:val="00FC08E7"/>
    <w:rsid w:val="00FC091D"/>
    <w:rsid w:val="00FC0933"/>
    <w:rsid w:val="00FC0947"/>
    <w:rsid w:val="00FC0959"/>
    <w:rsid w:val="00FC09BE"/>
    <w:rsid w:val="00FC09D6"/>
    <w:rsid w:val="00FC09ED"/>
    <w:rsid w:val="00FC0A15"/>
    <w:rsid w:val="00FC0AA5"/>
    <w:rsid w:val="00FC0AA6"/>
    <w:rsid w:val="00FC0B19"/>
    <w:rsid w:val="00FC0B24"/>
    <w:rsid w:val="00FC0C1C"/>
    <w:rsid w:val="00FC0C60"/>
    <w:rsid w:val="00FC0C7C"/>
    <w:rsid w:val="00FC0D13"/>
    <w:rsid w:val="00FC0DC8"/>
    <w:rsid w:val="00FC0E02"/>
    <w:rsid w:val="00FC0E05"/>
    <w:rsid w:val="00FC0EA8"/>
    <w:rsid w:val="00FC0EAE"/>
    <w:rsid w:val="00FC0F6A"/>
    <w:rsid w:val="00FC0FBD"/>
    <w:rsid w:val="00FC1007"/>
    <w:rsid w:val="00FC101A"/>
    <w:rsid w:val="00FC103D"/>
    <w:rsid w:val="00FC103E"/>
    <w:rsid w:val="00FC105C"/>
    <w:rsid w:val="00FC10A3"/>
    <w:rsid w:val="00FC112D"/>
    <w:rsid w:val="00FC1132"/>
    <w:rsid w:val="00FC1138"/>
    <w:rsid w:val="00FC118A"/>
    <w:rsid w:val="00FC11CF"/>
    <w:rsid w:val="00FC11D9"/>
    <w:rsid w:val="00FC11EB"/>
    <w:rsid w:val="00FC1260"/>
    <w:rsid w:val="00FC1299"/>
    <w:rsid w:val="00FC1365"/>
    <w:rsid w:val="00FC13DF"/>
    <w:rsid w:val="00FC141B"/>
    <w:rsid w:val="00FC14C8"/>
    <w:rsid w:val="00FC14D8"/>
    <w:rsid w:val="00FC14ED"/>
    <w:rsid w:val="00FC15B2"/>
    <w:rsid w:val="00FC15C2"/>
    <w:rsid w:val="00FC15F1"/>
    <w:rsid w:val="00FC163D"/>
    <w:rsid w:val="00FC1776"/>
    <w:rsid w:val="00FC1792"/>
    <w:rsid w:val="00FC17B8"/>
    <w:rsid w:val="00FC17CE"/>
    <w:rsid w:val="00FC180A"/>
    <w:rsid w:val="00FC18EA"/>
    <w:rsid w:val="00FC19B1"/>
    <w:rsid w:val="00FC19C1"/>
    <w:rsid w:val="00FC19EB"/>
    <w:rsid w:val="00FC19EE"/>
    <w:rsid w:val="00FC1AEA"/>
    <w:rsid w:val="00FC1B36"/>
    <w:rsid w:val="00FC1B3B"/>
    <w:rsid w:val="00FC1B92"/>
    <w:rsid w:val="00FC1C31"/>
    <w:rsid w:val="00FC1C43"/>
    <w:rsid w:val="00FC1CCF"/>
    <w:rsid w:val="00FC1CDD"/>
    <w:rsid w:val="00FC1CFF"/>
    <w:rsid w:val="00FC1E25"/>
    <w:rsid w:val="00FC1EDF"/>
    <w:rsid w:val="00FC1F05"/>
    <w:rsid w:val="00FC1F6F"/>
    <w:rsid w:val="00FC1F85"/>
    <w:rsid w:val="00FC1FBE"/>
    <w:rsid w:val="00FC1FC2"/>
    <w:rsid w:val="00FC2052"/>
    <w:rsid w:val="00FC208B"/>
    <w:rsid w:val="00FC20B3"/>
    <w:rsid w:val="00FC20BE"/>
    <w:rsid w:val="00FC20FF"/>
    <w:rsid w:val="00FC2141"/>
    <w:rsid w:val="00FC214C"/>
    <w:rsid w:val="00FC218D"/>
    <w:rsid w:val="00FC21CC"/>
    <w:rsid w:val="00FC223C"/>
    <w:rsid w:val="00FC2337"/>
    <w:rsid w:val="00FC2349"/>
    <w:rsid w:val="00FC2391"/>
    <w:rsid w:val="00FC2396"/>
    <w:rsid w:val="00FC23A5"/>
    <w:rsid w:val="00FC24EC"/>
    <w:rsid w:val="00FC251D"/>
    <w:rsid w:val="00FC254A"/>
    <w:rsid w:val="00FC2573"/>
    <w:rsid w:val="00FC25D1"/>
    <w:rsid w:val="00FC262C"/>
    <w:rsid w:val="00FC2682"/>
    <w:rsid w:val="00FC26D5"/>
    <w:rsid w:val="00FC274E"/>
    <w:rsid w:val="00FC274F"/>
    <w:rsid w:val="00FC278F"/>
    <w:rsid w:val="00FC279A"/>
    <w:rsid w:val="00FC27CC"/>
    <w:rsid w:val="00FC27E8"/>
    <w:rsid w:val="00FC280A"/>
    <w:rsid w:val="00FC2848"/>
    <w:rsid w:val="00FC2854"/>
    <w:rsid w:val="00FC2867"/>
    <w:rsid w:val="00FC28A4"/>
    <w:rsid w:val="00FC2986"/>
    <w:rsid w:val="00FC298F"/>
    <w:rsid w:val="00FC299C"/>
    <w:rsid w:val="00FC29AB"/>
    <w:rsid w:val="00FC29D4"/>
    <w:rsid w:val="00FC2A42"/>
    <w:rsid w:val="00FC2A75"/>
    <w:rsid w:val="00FC2ACF"/>
    <w:rsid w:val="00FC2AF3"/>
    <w:rsid w:val="00FC2B47"/>
    <w:rsid w:val="00FC2B77"/>
    <w:rsid w:val="00FC2B7F"/>
    <w:rsid w:val="00FC2BA7"/>
    <w:rsid w:val="00FC2D02"/>
    <w:rsid w:val="00FC2D27"/>
    <w:rsid w:val="00FC2D2F"/>
    <w:rsid w:val="00FC2D4E"/>
    <w:rsid w:val="00FC2D9A"/>
    <w:rsid w:val="00FC2DF5"/>
    <w:rsid w:val="00FC2E20"/>
    <w:rsid w:val="00FC2E28"/>
    <w:rsid w:val="00FC2E2A"/>
    <w:rsid w:val="00FC2E95"/>
    <w:rsid w:val="00FC2F4E"/>
    <w:rsid w:val="00FC2F62"/>
    <w:rsid w:val="00FC2FCD"/>
    <w:rsid w:val="00FC2FDC"/>
    <w:rsid w:val="00FC2FDE"/>
    <w:rsid w:val="00FC3026"/>
    <w:rsid w:val="00FC3131"/>
    <w:rsid w:val="00FC3137"/>
    <w:rsid w:val="00FC316A"/>
    <w:rsid w:val="00FC326D"/>
    <w:rsid w:val="00FC3276"/>
    <w:rsid w:val="00FC32B7"/>
    <w:rsid w:val="00FC32C4"/>
    <w:rsid w:val="00FC32FD"/>
    <w:rsid w:val="00FC33D3"/>
    <w:rsid w:val="00FC346C"/>
    <w:rsid w:val="00FC3562"/>
    <w:rsid w:val="00FC3589"/>
    <w:rsid w:val="00FC3599"/>
    <w:rsid w:val="00FC35B5"/>
    <w:rsid w:val="00FC35CE"/>
    <w:rsid w:val="00FC3648"/>
    <w:rsid w:val="00FC36D0"/>
    <w:rsid w:val="00FC36EF"/>
    <w:rsid w:val="00FC3709"/>
    <w:rsid w:val="00FC37A4"/>
    <w:rsid w:val="00FC37D9"/>
    <w:rsid w:val="00FC385A"/>
    <w:rsid w:val="00FC38A8"/>
    <w:rsid w:val="00FC392E"/>
    <w:rsid w:val="00FC397F"/>
    <w:rsid w:val="00FC3A1C"/>
    <w:rsid w:val="00FC3A49"/>
    <w:rsid w:val="00FC3B01"/>
    <w:rsid w:val="00FC3B89"/>
    <w:rsid w:val="00FC3B94"/>
    <w:rsid w:val="00FC3BB4"/>
    <w:rsid w:val="00FC3C0E"/>
    <w:rsid w:val="00FC3CD8"/>
    <w:rsid w:val="00FC3CE8"/>
    <w:rsid w:val="00FC3CF6"/>
    <w:rsid w:val="00FC3D7B"/>
    <w:rsid w:val="00FC3D81"/>
    <w:rsid w:val="00FC3D93"/>
    <w:rsid w:val="00FC3DAB"/>
    <w:rsid w:val="00FC3E2E"/>
    <w:rsid w:val="00FC3E3C"/>
    <w:rsid w:val="00FC3E64"/>
    <w:rsid w:val="00FC3E73"/>
    <w:rsid w:val="00FC3F18"/>
    <w:rsid w:val="00FC3F81"/>
    <w:rsid w:val="00FC4026"/>
    <w:rsid w:val="00FC4056"/>
    <w:rsid w:val="00FC4099"/>
    <w:rsid w:val="00FC40E9"/>
    <w:rsid w:val="00FC417F"/>
    <w:rsid w:val="00FC41D5"/>
    <w:rsid w:val="00FC4221"/>
    <w:rsid w:val="00FC438C"/>
    <w:rsid w:val="00FC4410"/>
    <w:rsid w:val="00FC44BB"/>
    <w:rsid w:val="00FC45C1"/>
    <w:rsid w:val="00FC462A"/>
    <w:rsid w:val="00FC463F"/>
    <w:rsid w:val="00FC46DB"/>
    <w:rsid w:val="00FC46DC"/>
    <w:rsid w:val="00FC46E5"/>
    <w:rsid w:val="00FC47B0"/>
    <w:rsid w:val="00FC484A"/>
    <w:rsid w:val="00FC489F"/>
    <w:rsid w:val="00FC48AB"/>
    <w:rsid w:val="00FC48EB"/>
    <w:rsid w:val="00FC493C"/>
    <w:rsid w:val="00FC496C"/>
    <w:rsid w:val="00FC4A06"/>
    <w:rsid w:val="00FC4A26"/>
    <w:rsid w:val="00FC4A4F"/>
    <w:rsid w:val="00FC4A67"/>
    <w:rsid w:val="00FC4A81"/>
    <w:rsid w:val="00FC4AB7"/>
    <w:rsid w:val="00FC4AF6"/>
    <w:rsid w:val="00FC4B0C"/>
    <w:rsid w:val="00FC4B3F"/>
    <w:rsid w:val="00FC4B8D"/>
    <w:rsid w:val="00FC4BD6"/>
    <w:rsid w:val="00FC4BE9"/>
    <w:rsid w:val="00FC4C1D"/>
    <w:rsid w:val="00FC4C4E"/>
    <w:rsid w:val="00FC4CFC"/>
    <w:rsid w:val="00FC4E3D"/>
    <w:rsid w:val="00FC4E41"/>
    <w:rsid w:val="00FC4EE1"/>
    <w:rsid w:val="00FC4EF1"/>
    <w:rsid w:val="00FC4F1C"/>
    <w:rsid w:val="00FC4F2C"/>
    <w:rsid w:val="00FC4F56"/>
    <w:rsid w:val="00FC4F71"/>
    <w:rsid w:val="00FC501D"/>
    <w:rsid w:val="00FC5036"/>
    <w:rsid w:val="00FC50AE"/>
    <w:rsid w:val="00FC50C1"/>
    <w:rsid w:val="00FC50F6"/>
    <w:rsid w:val="00FC5129"/>
    <w:rsid w:val="00FC512C"/>
    <w:rsid w:val="00FC5176"/>
    <w:rsid w:val="00FC5192"/>
    <w:rsid w:val="00FC51DD"/>
    <w:rsid w:val="00FC53B4"/>
    <w:rsid w:val="00FC53E6"/>
    <w:rsid w:val="00FC5440"/>
    <w:rsid w:val="00FC55E4"/>
    <w:rsid w:val="00FC55F8"/>
    <w:rsid w:val="00FC560B"/>
    <w:rsid w:val="00FC5624"/>
    <w:rsid w:val="00FC562D"/>
    <w:rsid w:val="00FC56B4"/>
    <w:rsid w:val="00FC5724"/>
    <w:rsid w:val="00FC5749"/>
    <w:rsid w:val="00FC575D"/>
    <w:rsid w:val="00FC5769"/>
    <w:rsid w:val="00FC57CD"/>
    <w:rsid w:val="00FC57E0"/>
    <w:rsid w:val="00FC5867"/>
    <w:rsid w:val="00FC5873"/>
    <w:rsid w:val="00FC5897"/>
    <w:rsid w:val="00FC58BC"/>
    <w:rsid w:val="00FC58C8"/>
    <w:rsid w:val="00FC5985"/>
    <w:rsid w:val="00FC5A61"/>
    <w:rsid w:val="00FC5BAE"/>
    <w:rsid w:val="00FC5BB0"/>
    <w:rsid w:val="00FC5BD1"/>
    <w:rsid w:val="00FC5BD2"/>
    <w:rsid w:val="00FC5C80"/>
    <w:rsid w:val="00FC5CB6"/>
    <w:rsid w:val="00FC5DA6"/>
    <w:rsid w:val="00FC5DDB"/>
    <w:rsid w:val="00FC5DFE"/>
    <w:rsid w:val="00FC5E1C"/>
    <w:rsid w:val="00FC5E51"/>
    <w:rsid w:val="00FC5F0D"/>
    <w:rsid w:val="00FC5F1B"/>
    <w:rsid w:val="00FC5F78"/>
    <w:rsid w:val="00FC5F96"/>
    <w:rsid w:val="00FC5FE9"/>
    <w:rsid w:val="00FC602D"/>
    <w:rsid w:val="00FC6034"/>
    <w:rsid w:val="00FC6039"/>
    <w:rsid w:val="00FC603E"/>
    <w:rsid w:val="00FC6132"/>
    <w:rsid w:val="00FC6170"/>
    <w:rsid w:val="00FC61F7"/>
    <w:rsid w:val="00FC6213"/>
    <w:rsid w:val="00FC621F"/>
    <w:rsid w:val="00FC6233"/>
    <w:rsid w:val="00FC626D"/>
    <w:rsid w:val="00FC6284"/>
    <w:rsid w:val="00FC629B"/>
    <w:rsid w:val="00FC6380"/>
    <w:rsid w:val="00FC6434"/>
    <w:rsid w:val="00FC644E"/>
    <w:rsid w:val="00FC64D4"/>
    <w:rsid w:val="00FC6515"/>
    <w:rsid w:val="00FC6556"/>
    <w:rsid w:val="00FC65F8"/>
    <w:rsid w:val="00FC6648"/>
    <w:rsid w:val="00FC664D"/>
    <w:rsid w:val="00FC66DD"/>
    <w:rsid w:val="00FC6719"/>
    <w:rsid w:val="00FC676D"/>
    <w:rsid w:val="00FC677D"/>
    <w:rsid w:val="00FC679D"/>
    <w:rsid w:val="00FC67AE"/>
    <w:rsid w:val="00FC67C1"/>
    <w:rsid w:val="00FC682A"/>
    <w:rsid w:val="00FC687B"/>
    <w:rsid w:val="00FC68B0"/>
    <w:rsid w:val="00FC6977"/>
    <w:rsid w:val="00FC6992"/>
    <w:rsid w:val="00FC69D0"/>
    <w:rsid w:val="00FC69F3"/>
    <w:rsid w:val="00FC6A0E"/>
    <w:rsid w:val="00FC6A43"/>
    <w:rsid w:val="00FC6A66"/>
    <w:rsid w:val="00FC6A67"/>
    <w:rsid w:val="00FC6A92"/>
    <w:rsid w:val="00FC6AD9"/>
    <w:rsid w:val="00FC6B0D"/>
    <w:rsid w:val="00FC6B92"/>
    <w:rsid w:val="00FC6BDB"/>
    <w:rsid w:val="00FC6C04"/>
    <w:rsid w:val="00FC6C72"/>
    <w:rsid w:val="00FC6C78"/>
    <w:rsid w:val="00FC6C9D"/>
    <w:rsid w:val="00FC6D22"/>
    <w:rsid w:val="00FC6D7B"/>
    <w:rsid w:val="00FC6DD1"/>
    <w:rsid w:val="00FC6DEA"/>
    <w:rsid w:val="00FC6E13"/>
    <w:rsid w:val="00FC6E2C"/>
    <w:rsid w:val="00FC6EB0"/>
    <w:rsid w:val="00FC6F60"/>
    <w:rsid w:val="00FC6FD7"/>
    <w:rsid w:val="00FC7037"/>
    <w:rsid w:val="00FC7053"/>
    <w:rsid w:val="00FC708A"/>
    <w:rsid w:val="00FC70E3"/>
    <w:rsid w:val="00FC7106"/>
    <w:rsid w:val="00FC715C"/>
    <w:rsid w:val="00FC71EB"/>
    <w:rsid w:val="00FC7201"/>
    <w:rsid w:val="00FC7231"/>
    <w:rsid w:val="00FC7238"/>
    <w:rsid w:val="00FC724D"/>
    <w:rsid w:val="00FC7263"/>
    <w:rsid w:val="00FC72A2"/>
    <w:rsid w:val="00FC72F0"/>
    <w:rsid w:val="00FC737A"/>
    <w:rsid w:val="00FC73AD"/>
    <w:rsid w:val="00FC7439"/>
    <w:rsid w:val="00FC7446"/>
    <w:rsid w:val="00FC7466"/>
    <w:rsid w:val="00FC747E"/>
    <w:rsid w:val="00FC74F6"/>
    <w:rsid w:val="00FC7510"/>
    <w:rsid w:val="00FC7511"/>
    <w:rsid w:val="00FC758C"/>
    <w:rsid w:val="00FC75A5"/>
    <w:rsid w:val="00FC7623"/>
    <w:rsid w:val="00FC766C"/>
    <w:rsid w:val="00FC7711"/>
    <w:rsid w:val="00FC77AE"/>
    <w:rsid w:val="00FC77E1"/>
    <w:rsid w:val="00FC7800"/>
    <w:rsid w:val="00FC7867"/>
    <w:rsid w:val="00FC79C4"/>
    <w:rsid w:val="00FC79F1"/>
    <w:rsid w:val="00FC79F8"/>
    <w:rsid w:val="00FC7A14"/>
    <w:rsid w:val="00FC7A26"/>
    <w:rsid w:val="00FC7A9B"/>
    <w:rsid w:val="00FC7C3C"/>
    <w:rsid w:val="00FC7C6E"/>
    <w:rsid w:val="00FC7CAA"/>
    <w:rsid w:val="00FC7CC6"/>
    <w:rsid w:val="00FC7D53"/>
    <w:rsid w:val="00FC7D61"/>
    <w:rsid w:val="00FC7DC8"/>
    <w:rsid w:val="00FC7E0D"/>
    <w:rsid w:val="00FC7EB7"/>
    <w:rsid w:val="00FC7EF8"/>
    <w:rsid w:val="00FC7F4A"/>
    <w:rsid w:val="00FD002E"/>
    <w:rsid w:val="00FD0041"/>
    <w:rsid w:val="00FD00A6"/>
    <w:rsid w:val="00FD00D4"/>
    <w:rsid w:val="00FD00FF"/>
    <w:rsid w:val="00FD0120"/>
    <w:rsid w:val="00FD01BB"/>
    <w:rsid w:val="00FD01DD"/>
    <w:rsid w:val="00FD01FF"/>
    <w:rsid w:val="00FD0253"/>
    <w:rsid w:val="00FD0262"/>
    <w:rsid w:val="00FD02B6"/>
    <w:rsid w:val="00FD0321"/>
    <w:rsid w:val="00FD03FE"/>
    <w:rsid w:val="00FD0452"/>
    <w:rsid w:val="00FD0469"/>
    <w:rsid w:val="00FD050E"/>
    <w:rsid w:val="00FD0520"/>
    <w:rsid w:val="00FD0521"/>
    <w:rsid w:val="00FD05A3"/>
    <w:rsid w:val="00FD06AB"/>
    <w:rsid w:val="00FD07AD"/>
    <w:rsid w:val="00FD085D"/>
    <w:rsid w:val="00FD08A3"/>
    <w:rsid w:val="00FD0960"/>
    <w:rsid w:val="00FD09BE"/>
    <w:rsid w:val="00FD0A95"/>
    <w:rsid w:val="00FD0AAC"/>
    <w:rsid w:val="00FD0AF9"/>
    <w:rsid w:val="00FD0B05"/>
    <w:rsid w:val="00FD0B0A"/>
    <w:rsid w:val="00FD0B16"/>
    <w:rsid w:val="00FD0B1E"/>
    <w:rsid w:val="00FD0B92"/>
    <w:rsid w:val="00FD0B98"/>
    <w:rsid w:val="00FD0C1D"/>
    <w:rsid w:val="00FD0C3F"/>
    <w:rsid w:val="00FD0C88"/>
    <w:rsid w:val="00FD0CAF"/>
    <w:rsid w:val="00FD0CC7"/>
    <w:rsid w:val="00FD0D13"/>
    <w:rsid w:val="00FD0E17"/>
    <w:rsid w:val="00FD0E19"/>
    <w:rsid w:val="00FD0E24"/>
    <w:rsid w:val="00FD0E6C"/>
    <w:rsid w:val="00FD0E89"/>
    <w:rsid w:val="00FD0E97"/>
    <w:rsid w:val="00FD0EF3"/>
    <w:rsid w:val="00FD0F77"/>
    <w:rsid w:val="00FD0F89"/>
    <w:rsid w:val="00FD0FBE"/>
    <w:rsid w:val="00FD1034"/>
    <w:rsid w:val="00FD104D"/>
    <w:rsid w:val="00FD1053"/>
    <w:rsid w:val="00FD1082"/>
    <w:rsid w:val="00FD1151"/>
    <w:rsid w:val="00FD1189"/>
    <w:rsid w:val="00FD119A"/>
    <w:rsid w:val="00FD11C5"/>
    <w:rsid w:val="00FD11E0"/>
    <w:rsid w:val="00FD11E4"/>
    <w:rsid w:val="00FD1206"/>
    <w:rsid w:val="00FD133F"/>
    <w:rsid w:val="00FD13E7"/>
    <w:rsid w:val="00FD1453"/>
    <w:rsid w:val="00FD1467"/>
    <w:rsid w:val="00FD146E"/>
    <w:rsid w:val="00FD1479"/>
    <w:rsid w:val="00FD1484"/>
    <w:rsid w:val="00FD148F"/>
    <w:rsid w:val="00FD14CC"/>
    <w:rsid w:val="00FD1536"/>
    <w:rsid w:val="00FD15FC"/>
    <w:rsid w:val="00FD1633"/>
    <w:rsid w:val="00FD1690"/>
    <w:rsid w:val="00FD177D"/>
    <w:rsid w:val="00FD1786"/>
    <w:rsid w:val="00FD17D6"/>
    <w:rsid w:val="00FD1898"/>
    <w:rsid w:val="00FD18DA"/>
    <w:rsid w:val="00FD1904"/>
    <w:rsid w:val="00FD1927"/>
    <w:rsid w:val="00FD1A09"/>
    <w:rsid w:val="00FD1A32"/>
    <w:rsid w:val="00FD1A9A"/>
    <w:rsid w:val="00FD1AB1"/>
    <w:rsid w:val="00FD1ABF"/>
    <w:rsid w:val="00FD1B91"/>
    <w:rsid w:val="00FD1BB8"/>
    <w:rsid w:val="00FD1BC3"/>
    <w:rsid w:val="00FD1C52"/>
    <w:rsid w:val="00FD1C5A"/>
    <w:rsid w:val="00FD1C60"/>
    <w:rsid w:val="00FD1C6F"/>
    <w:rsid w:val="00FD1CC9"/>
    <w:rsid w:val="00FD1CFA"/>
    <w:rsid w:val="00FD1E7B"/>
    <w:rsid w:val="00FD1EE8"/>
    <w:rsid w:val="00FD1EFF"/>
    <w:rsid w:val="00FD1FB1"/>
    <w:rsid w:val="00FD2038"/>
    <w:rsid w:val="00FD20EA"/>
    <w:rsid w:val="00FD2121"/>
    <w:rsid w:val="00FD219A"/>
    <w:rsid w:val="00FD21B0"/>
    <w:rsid w:val="00FD2200"/>
    <w:rsid w:val="00FD2212"/>
    <w:rsid w:val="00FD2352"/>
    <w:rsid w:val="00FD23D3"/>
    <w:rsid w:val="00FD23F4"/>
    <w:rsid w:val="00FD2421"/>
    <w:rsid w:val="00FD24F9"/>
    <w:rsid w:val="00FD2511"/>
    <w:rsid w:val="00FD2519"/>
    <w:rsid w:val="00FD2525"/>
    <w:rsid w:val="00FD2558"/>
    <w:rsid w:val="00FD2569"/>
    <w:rsid w:val="00FD2625"/>
    <w:rsid w:val="00FD27C7"/>
    <w:rsid w:val="00FD27DD"/>
    <w:rsid w:val="00FD2807"/>
    <w:rsid w:val="00FD281C"/>
    <w:rsid w:val="00FD2891"/>
    <w:rsid w:val="00FD29A0"/>
    <w:rsid w:val="00FD2A0E"/>
    <w:rsid w:val="00FD2A22"/>
    <w:rsid w:val="00FD2A4B"/>
    <w:rsid w:val="00FD2B10"/>
    <w:rsid w:val="00FD2B25"/>
    <w:rsid w:val="00FD2B76"/>
    <w:rsid w:val="00FD2B7A"/>
    <w:rsid w:val="00FD2C16"/>
    <w:rsid w:val="00FD2CC1"/>
    <w:rsid w:val="00FD2CC4"/>
    <w:rsid w:val="00FD2CC9"/>
    <w:rsid w:val="00FD2DA5"/>
    <w:rsid w:val="00FD2E1C"/>
    <w:rsid w:val="00FD2E38"/>
    <w:rsid w:val="00FD2EA0"/>
    <w:rsid w:val="00FD2EEA"/>
    <w:rsid w:val="00FD2F4B"/>
    <w:rsid w:val="00FD2F74"/>
    <w:rsid w:val="00FD2FF0"/>
    <w:rsid w:val="00FD30D3"/>
    <w:rsid w:val="00FD313E"/>
    <w:rsid w:val="00FD316C"/>
    <w:rsid w:val="00FD31AE"/>
    <w:rsid w:val="00FD320B"/>
    <w:rsid w:val="00FD320D"/>
    <w:rsid w:val="00FD3279"/>
    <w:rsid w:val="00FD32AF"/>
    <w:rsid w:val="00FD33D8"/>
    <w:rsid w:val="00FD340A"/>
    <w:rsid w:val="00FD3439"/>
    <w:rsid w:val="00FD3444"/>
    <w:rsid w:val="00FD347A"/>
    <w:rsid w:val="00FD353A"/>
    <w:rsid w:val="00FD3558"/>
    <w:rsid w:val="00FD3575"/>
    <w:rsid w:val="00FD3642"/>
    <w:rsid w:val="00FD3659"/>
    <w:rsid w:val="00FD36E4"/>
    <w:rsid w:val="00FD36EE"/>
    <w:rsid w:val="00FD3891"/>
    <w:rsid w:val="00FD38E9"/>
    <w:rsid w:val="00FD396A"/>
    <w:rsid w:val="00FD3A05"/>
    <w:rsid w:val="00FD3A8D"/>
    <w:rsid w:val="00FD3AAC"/>
    <w:rsid w:val="00FD3ABE"/>
    <w:rsid w:val="00FD3AD9"/>
    <w:rsid w:val="00FD3B2B"/>
    <w:rsid w:val="00FD3B7D"/>
    <w:rsid w:val="00FD3B89"/>
    <w:rsid w:val="00FD3B8C"/>
    <w:rsid w:val="00FD3C28"/>
    <w:rsid w:val="00FD3C35"/>
    <w:rsid w:val="00FD3C3D"/>
    <w:rsid w:val="00FD3DA8"/>
    <w:rsid w:val="00FD3DC9"/>
    <w:rsid w:val="00FD3DD0"/>
    <w:rsid w:val="00FD3EC0"/>
    <w:rsid w:val="00FD3EFD"/>
    <w:rsid w:val="00FD3F17"/>
    <w:rsid w:val="00FD3F4E"/>
    <w:rsid w:val="00FD3F77"/>
    <w:rsid w:val="00FD3F83"/>
    <w:rsid w:val="00FD3F8C"/>
    <w:rsid w:val="00FD4068"/>
    <w:rsid w:val="00FD4116"/>
    <w:rsid w:val="00FD4164"/>
    <w:rsid w:val="00FD418F"/>
    <w:rsid w:val="00FD41BD"/>
    <w:rsid w:val="00FD421F"/>
    <w:rsid w:val="00FD4272"/>
    <w:rsid w:val="00FD428B"/>
    <w:rsid w:val="00FD4300"/>
    <w:rsid w:val="00FD4377"/>
    <w:rsid w:val="00FD43AC"/>
    <w:rsid w:val="00FD43D1"/>
    <w:rsid w:val="00FD4402"/>
    <w:rsid w:val="00FD4449"/>
    <w:rsid w:val="00FD44A5"/>
    <w:rsid w:val="00FD44D2"/>
    <w:rsid w:val="00FD4520"/>
    <w:rsid w:val="00FD454F"/>
    <w:rsid w:val="00FD455B"/>
    <w:rsid w:val="00FD45D7"/>
    <w:rsid w:val="00FD465C"/>
    <w:rsid w:val="00FD4727"/>
    <w:rsid w:val="00FD4748"/>
    <w:rsid w:val="00FD474B"/>
    <w:rsid w:val="00FD47AC"/>
    <w:rsid w:val="00FD47B7"/>
    <w:rsid w:val="00FD47BC"/>
    <w:rsid w:val="00FD47D0"/>
    <w:rsid w:val="00FD4864"/>
    <w:rsid w:val="00FD4879"/>
    <w:rsid w:val="00FD4891"/>
    <w:rsid w:val="00FD48B9"/>
    <w:rsid w:val="00FD490A"/>
    <w:rsid w:val="00FD4922"/>
    <w:rsid w:val="00FD4950"/>
    <w:rsid w:val="00FD49E9"/>
    <w:rsid w:val="00FD4A03"/>
    <w:rsid w:val="00FD4A04"/>
    <w:rsid w:val="00FD4A59"/>
    <w:rsid w:val="00FD4B28"/>
    <w:rsid w:val="00FD4B8D"/>
    <w:rsid w:val="00FD4BEB"/>
    <w:rsid w:val="00FD4BF4"/>
    <w:rsid w:val="00FD4BFD"/>
    <w:rsid w:val="00FD4C8F"/>
    <w:rsid w:val="00FD4CEF"/>
    <w:rsid w:val="00FD4D78"/>
    <w:rsid w:val="00FD4FC9"/>
    <w:rsid w:val="00FD5049"/>
    <w:rsid w:val="00FD508C"/>
    <w:rsid w:val="00FD509C"/>
    <w:rsid w:val="00FD50A7"/>
    <w:rsid w:val="00FD50FA"/>
    <w:rsid w:val="00FD5106"/>
    <w:rsid w:val="00FD5114"/>
    <w:rsid w:val="00FD5116"/>
    <w:rsid w:val="00FD5127"/>
    <w:rsid w:val="00FD5254"/>
    <w:rsid w:val="00FD5292"/>
    <w:rsid w:val="00FD52DC"/>
    <w:rsid w:val="00FD52F9"/>
    <w:rsid w:val="00FD530E"/>
    <w:rsid w:val="00FD534B"/>
    <w:rsid w:val="00FD5359"/>
    <w:rsid w:val="00FD5450"/>
    <w:rsid w:val="00FD5488"/>
    <w:rsid w:val="00FD54F4"/>
    <w:rsid w:val="00FD554D"/>
    <w:rsid w:val="00FD5597"/>
    <w:rsid w:val="00FD55CE"/>
    <w:rsid w:val="00FD56EF"/>
    <w:rsid w:val="00FD570B"/>
    <w:rsid w:val="00FD5726"/>
    <w:rsid w:val="00FD575F"/>
    <w:rsid w:val="00FD5773"/>
    <w:rsid w:val="00FD57DB"/>
    <w:rsid w:val="00FD5818"/>
    <w:rsid w:val="00FD5836"/>
    <w:rsid w:val="00FD587C"/>
    <w:rsid w:val="00FD58D5"/>
    <w:rsid w:val="00FD58F7"/>
    <w:rsid w:val="00FD5907"/>
    <w:rsid w:val="00FD5921"/>
    <w:rsid w:val="00FD5932"/>
    <w:rsid w:val="00FD5939"/>
    <w:rsid w:val="00FD5A32"/>
    <w:rsid w:val="00FD5AD1"/>
    <w:rsid w:val="00FD5BA3"/>
    <w:rsid w:val="00FD5C5E"/>
    <w:rsid w:val="00FD5C6C"/>
    <w:rsid w:val="00FD5C88"/>
    <w:rsid w:val="00FD5E88"/>
    <w:rsid w:val="00FD5EB7"/>
    <w:rsid w:val="00FD5F2D"/>
    <w:rsid w:val="00FD5F53"/>
    <w:rsid w:val="00FD6075"/>
    <w:rsid w:val="00FD60F6"/>
    <w:rsid w:val="00FD6113"/>
    <w:rsid w:val="00FD614B"/>
    <w:rsid w:val="00FD6162"/>
    <w:rsid w:val="00FD617B"/>
    <w:rsid w:val="00FD6181"/>
    <w:rsid w:val="00FD61BA"/>
    <w:rsid w:val="00FD61E4"/>
    <w:rsid w:val="00FD622D"/>
    <w:rsid w:val="00FD6285"/>
    <w:rsid w:val="00FD6294"/>
    <w:rsid w:val="00FD6296"/>
    <w:rsid w:val="00FD6304"/>
    <w:rsid w:val="00FD6310"/>
    <w:rsid w:val="00FD6342"/>
    <w:rsid w:val="00FD63FE"/>
    <w:rsid w:val="00FD647B"/>
    <w:rsid w:val="00FD64A8"/>
    <w:rsid w:val="00FD64E5"/>
    <w:rsid w:val="00FD64F0"/>
    <w:rsid w:val="00FD6547"/>
    <w:rsid w:val="00FD65A2"/>
    <w:rsid w:val="00FD65C3"/>
    <w:rsid w:val="00FD65D5"/>
    <w:rsid w:val="00FD6608"/>
    <w:rsid w:val="00FD661D"/>
    <w:rsid w:val="00FD6635"/>
    <w:rsid w:val="00FD66ED"/>
    <w:rsid w:val="00FD6788"/>
    <w:rsid w:val="00FD67B1"/>
    <w:rsid w:val="00FD67B5"/>
    <w:rsid w:val="00FD67CF"/>
    <w:rsid w:val="00FD67D9"/>
    <w:rsid w:val="00FD67EA"/>
    <w:rsid w:val="00FD67F3"/>
    <w:rsid w:val="00FD680D"/>
    <w:rsid w:val="00FD686B"/>
    <w:rsid w:val="00FD695B"/>
    <w:rsid w:val="00FD69CB"/>
    <w:rsid w:val="00FD6A01"/>
    <w:rsid w:val="00FD6A55"/>
    <w:rsid w:val="00FD6A79"/>
    <w:rsid w:val="00FD6B0A"/>
    <w:rsid w:val="00FD6B44"/>
    <w:rsid w:val="00FD6C0E"/>
    <w:rsid w:val="00FD6C48"/>
    <w:rsid w:val="00FD6CB0"/>
    <w:rsid w:val="00FD6CFD"/>
    <w:rsid w:val="00FD6D70"/>
    <w:rsid w:val="00FD6E6F"/>
    <w:rsid w:val="00FD6EDF"/>
    <w:rsid w:val="00FD6EF8"/>
    <w:rsid w:val="00FD6EF9"/>
    <w:rsid w:val="00FD6FD1"/>
    <w:rsid w:val="00FD7091"/>
    <w:rsid w:val="00FD70D8"/>
    <w:rsid w:val="00FD70EE"/>
    <w:rsid w:val="00FD71C6"/>
    <w:rsid w:val="00FD7222"/>
    <w:rsid w:val="00FD7230"/>
    <w:rsid w:val="00FD723E"/>
    <w:rsid w:val="00FD7248"/>
    <w:rsid w:val="00FD7262"/>
    <w:rsid w:val="00FD729E"/>
    <w:rsid w:val="00FD7315"/>
    <w:rsid w:val="00FD7382"/>
    <w:rsid w:val="00FD7459"/>
    <w:rsid w:val="00FD7469"/>
    <w:rsid w:val="00FD746C"/>
    <w:rsid w:val="00FD7473"/>
    <w:rsid w:val="00FD747A"/>
    <w:rsid w:val="00FD74EA"/>
    <w:rsid w:val="00FD74F6"/>
    <w:rsid w:val="00FD750F"/>
    <w:rsid w:val="00FD7515"/>
    <w:rsid w:val="00FD7549"/>
    <w:rsid w:val="00FD754D"/>
    <w:rsid w:val="00FD75A9"/>
    <w:rsid w:val="00FD75D2"/>
    <w:rsid w:val="00FD75D3"/>
    <w:rsid w:val="00FD75FB"/>
    <w:rsid w:val="00FD7696"/>
    <w:rsid w:val="00FD76B3"/>
    <w:rsid w:val="00FD771F"/>
    <w:rsid w:val="00FD772A"/>
    <w:rsid w:val="00FD774A"/>
    <w:rsid w:val="00FD7791"/>
    <w:rsid w:val="00FD77E6"/>
    <w:rsid w:val="00FD781C"/>
    <w:rsid w:val="00FD788F"/>
    <w:rsid w:val="00FD78E2"/>
    <w:rsid w:val="00FD790F"/>
    <w:rsid w:val="00FD794D"/>
    <w:rsid w:val="00FD7958"/>
    <w:rsid w:val="00FD79E5"/>
    <w:rsid w:val="00FD7A11"/>
    <w:rsid w:val="00FD7A85"/>
    <w:rsid w:val="00FD7AC5"/>
    <w:rsid w:val="00FD7AFC"/>
    <w:rsid w:val="00FD7B69"/>
    <w:rsid w:val="00FD7B81"/>
    <w:rsid w:val="00FD7B9D"/>
    <w:rsid w:val="00FD7BCC"/>
    <w:rsid w:val="00FD7C8A"/>
    <w:rsid w:val="00FD7CC6"/>
    <w:rsid w:val="00FD7D16"/>
    <w:rsid w:val="00FD7D3C"/>
    <w:rsid w:val="00FD7D75"/>
    <w:rsid w:val="00FD7EF5"/>
    <w:rsid w:val="00FD7F18"/>
    <w:rsid w:val="00FD7F69"/>
    <w:rsid w:val="00FE008C"/>
    <w:rsid w:val="00FE009E"/>
    <w:rsid w:val="00FE0120"/>
    <w:rsid w:val="00FE0184"/>
    <w:rsid w:val="00FE02C2"/>
    <w:rsid w:val="00FE031B"/>
    <w:rsid w:val="00FE045A"/>
    <w:rsid w:val="00FE045E"/>
    <w:rsid w:val="00FE0461"/>
    <w:rsid w:val="00FE0492"/>
    <w:rsid w:val="00FE04D8"/>
    <w:rsid w:val="00FE0508"/>
    <w:rsid w:val="00FE0548"/>
    <w:rsid w:val="00FE05C4"/>
    <w:rsid w:val="00FE05DE"/>
    <w:rsid w:val="00FE065F"/>
    <w:rsid w:val="00FE0749"/>
    <w:rsid w:val="00FE07A6"/>
    <w:rsid w:val="00FE0830"/>
    <w:rsid w:val="00FE0840"/>
    <w:rsid w:val="00FE0878"/>
    <w:rsid w:val="00FE0901"/>
    <w:rsid w:val="00FE091C"/>
    <w:rsid w:val="00FE0979"/>
    <w:rsid w:val="00FE09D7"/>
    <w:rsid w:val="00FE0A13"/>
    <w:rsid w:val="00FE0A47"/>
    <w:rsid w:val="00FE0B0E"/>
    <w:rsid w:val="00FE0B34"/>
    <w:rsid w:val="00FE0BCD"/>
    <w:rsid w:val="00FE0C5F"/>
    <w:rsid w:val="00FE0C6E"/>
    <w:rsid w:val="00FE0CDC"/>
    <w:rsid w:val="00FE0DCB"/>
    <w:rsid w:val="00FE0E27"/>
    <w:rsid w:val="00FE0E84"/>
    <w:rsid w:val="00FE0EB0"/>
    <w:rsid w:val="00FE0F34"/>
    <w:rsid w:val="00FE0F36"/>
    <w:rsid w:val="00FE0F6F"/>
    <w:rsid w:val="00FE0F98"/>
    <w:rsid w:val="00FE1066"/>
    <w:rsid w:val="00FE10A2"/>
    <w:rsid w:val="00FE10FE"/>
    <w:rsid w:val="00FE1113"/>
    <w:rsid w:val="00FE11A4"/>
    <w:rsid w:val="00FE11A5"/>
    <w:rsid w:val="00FE125E"/>
    <w:rsid w:val="00FE1394"/>
    <w:rsid w:val="00FE13AB"/>
    <w:rsid w:val="00FE13CA"/>
    <w:rsid w:val="00FE13DE"/>
    <w:rsid w:val="00FE1433"/>
    <w:rsid w:val="00FE1445"/>
    <w:rsid w:val="00FE1446"/>
    <w:rsid w:val="00FE147C"/>
    <w:rsid w:val="00FE147D"/>
    <w:rsid w:val="00FE14C5"/>
    <w:rsid w:val="00FE14C8"/>
    <w:rsid w:val="00FE14D2"/>
    <w:rsid w:val="00FE14D4"/>
    <w:rsid w:val="00FE1528"/>
    <w:rsid w:val="00FE1562"/>
    <w:rsid w:val="00FE15FE"/>
    <w:rsid w:val="00FE160E"/>
    <w:rsid w:val="00FE1615"/>
    <w:rsid w:val="00FE171A"/>
    <w:rsid w:val="00FE1723"/>
    <w:rsid w:val="00FE178C"/>
    <w:rsid w:val="00FE1796"/>
    <w:rsid w:val="00FE17E2"/>
    <w:rsid w:val="00FE17F0"/>
    <w:rsid w:val="00FE1802"/>
    <w:rsid w:val="00FE1833"/>
    <w:rsid w:val="00FE1837"/>
    <w:rsid w:val="00FE1A72"/>
    <w:rsid w:val="00FE1A88"/>
    <w:rsid w:val="00FE1B3E"/>
    <w:rsid w:val="00FE1B4B"/>
    <w:rsid w:val="00FE1BF2"/>
    <w:rsid w:val="00FE1BFA"/>
    <w:rsid w:val="00FE1C0F"/>
    <w:rsid w:val="00FE1C11"/>
    <w:rsid w:val="00FE1C44"/>
    <w:rsid w:val="00FE1C72"/>
    <w:rsid w:val="00FE1CAA"/>
    <w:rsid w:val="00FE1D8F"/>
    <w:rsid w:val="00FE1DFF"/>
    <w:rsid w:val="00FE1ED2"/>
    <w:rsid w:val="00FE1F20"/>
    <w:rsid w:val="00FE1FA1"/>
    <w:rsid w:val="00FE1FB9"/>
    <w:rsid w:val="00FE2019"/>
    <w:rsid w:val="00FE2035"/>
    <w:rsid w:val="00FE2094"/>
    <w:rsid w:val="00FE20C9"/>
    <w:rsid w:val="00FE20EA"/>
    <w:rsid w:val="00FE2142"/>
    <w:rsid w:val="00FE219E"/>
    <w:rsid w:val="00FE21B5"/>
    <w:rsid w:val="00FE2221"/>
    <w:rsid w:val="00FE224F"/>
    <w:rsid w:val="00FE2277"/>
    <w:rsid w:val="00FE227C"/>
    <w:rsid w:val="00FE22A5"/>
    <w:rsid w:val="00FE233C"/>
    <w:rsid w:val="00FE2366"/>
    <w:rsid w:val="00FE23F9"/>
    <w:rsid w:val="00FE241B"/>
    <w:rsid w:val="00FE243A"/>
    <w:rsid w:val="00FE24BA"/>
    <w:rsid w:val="00FE255E"/>
    <w:rsid w:val="00FE257D"/>
    <w:rsid w:val="00FE258B"/>
    <w:rsid w:val="00FE25A4"/>
    <w:rsid w:val="00FE25E1"/>
    <w:rsid w:val="00FE268B"/>
    <w:rsid w:val="00FE2703"/>
    <w:rsid w:val="00FE273B"/>
    <w:rsid w:val="00FE2774"/>
    <w:rsid w:val="00FE2785"/>
    <w:rsid w:val="00FE27FB"/>
    <w:rsid w:val="00FE2820"/>
    <w:rsid w:val="00FE2832"/>
    <w:rsid w:val="00FE2A80"/>
    <w:rsid w:val="00FE2ABE"/>
    <w:rsid w:val="00FE2BF7"/>
    <w:rsid w:val="00FE2C43"/>
    <w:rsid w:val="00FE2D84"/>
    <w:rsid w:val="00FE2D95"/>
    <w:rsid w:val="00FE2E0A"/>
    <w:rsid w:val="00FE2E21"/>
    <w:rsid w:val="00FE2E4E"/>
    <w:rsid w:val="00FE2EE7"/>
    <w:rsid w:val="00FE2F0B"/>
    <w:rsid w:val="00FE2FC8"/>
    <w:rsid w:val="00FE2FDA"/>
    <w:rsid w:val="00FE3026"/>
    <w:rsid w:val="00FE30F2"/>
    <w:rsid w:val="00FE313B"/>
    <w:rsid w:val="00FE318C"/>
    <w:rsid w:val="00FE31AC"/>
    <w:rsid w:val="00FE31F4"/>
    <w:rsid w:val="00FE31F5"/>
    <w:rsid w:val="00FE3225"/>
    <w:rsid w:val="00FE32AA"/>
    <w:rsid w:val="00FE32AE"/>
    <w:rsid w:val="00FE32EA"/>
    <w:rsid w:val="00FE3417"/>
    <w:rsid w:val="00FE3436"/>
    <w:rsid w:val="00FE343C"/>
    <w:rsid w:val="00FE348E"/>
    <w:rsid w:val="00FE34C1"/>
    <w:rsid w:val="00FE34FF"/>
    <w:rsid w:val="00FE3515"/>
    <w:rsid w:val="00FE359C"/>
    <w:rsid w:val="00FE35B3"/>
    <w:rsid w:val="00FE360E"/>
    <w:rsid w:val="00FE36DA"/>
    <w:rsid w:val="00FE3786"/>
    <w:rsid w:val="00FE37DB"/>
    <w:rsid w:val="00FE38C0"/>
    <w:rsid w:val="00FE38D6"/>
    <w:rsid w:val="00FE38FA"/>
    <w:rsid w:val="00FE3A2F"/>
    <w:rsid w:val="00FE3A59"/>
    <w:rsid w:val="00FE3A5F"/>
    <w:rsid w:val="00FE3A94"/>
    <w:rsid w:val="00FE3A96"/>
    <w:rsid w:val="00FE3AB8"/>
    <w:rsid w:val="00FE3AC0"/>
    <w:rsid w:val="00FE3AF0"/>
    <w:rsid w:val="00FE3AFA"/>
    <w:rsid w:val="00FE3B1D"/>
    <w:rsid w:val="00FE3B50"/>
    <w:rsid w:val="00FE3BCA"/>
    <w:rsid w:val="00FE3BCD"/>
    <w:rsid w:val="00FE3C15"/>
    <w:rsid w:val="00FE3C32"/>
    <w:rsid w:val="00FE3C50"/>
    <w:rsid w:val="00FE3C70"/>
    <w:rsid w:val="00FE3C7E"/>
    <w:rsid w:val="00FE3C86"/>
    <w:rsid w:val="00FE3D59"/>
    <w:rsid w:val="00FE3DE2"/>
    <w:rsid w:val="00FE3E96"/>
    <w:rsid w:val="00FE3F0F"/>
    <w:rsid w:val="00FE3F46"/>
    <w:rsid w:val="00FE3FF4"/>
    <w:rsid w:val="00FE401D"/>
    <w:rsid w:val="00FE40F5"/>
    <w:rsid w:val="00FE4129"/>
    <w:rsid w:val="00FE4145"/>
    <w:rsid w:val="00FE4168"/>
    <w:rsid w:val="00FE416F"/>
    <w:rsid w:val="00FE417D"/>
    <w:rsid w:val="00FE41BF"/>
    <w:rsid w:val="00FE423D"/>
    <w:rsid w:val="00FE426A"/>
    <w:rsid w:val="00FE426C"/>
    <w:rsid w:val="00FE42A5"/>
    <w:rsid w:val="00FE42EB"/>
    <w:rsid w:val="00FE4321"/>
    <w:rsid w:val="00FE4354"/>
    <w:rsid w:val="00FE4391"/>
    <w:rsid w:val="00FE43BA"/>
    <w:rsid w:val="00FE4420"/>
    <w:rsid w:val="00FE4421"/>
    <w:rsid w:val="00FE4430"/>
    <w:rsid w:val="00FE445F"/>
    <w:rsid w:val="00FE4477"/>
    <w:rsid w:val="00FE44B9"/>
    <w:rsid w:val="00FE4505"/>
    <w:rsid w:val="00FE4521"/>
    <w:rsid w:val="00FE4564"/>
    <w:rsid w:val="00FE4594"/>
    <w:rsid w:val="00FE4598"/>
    <w:rsid w:val="00FE45F4"/>
    <w:rsid w:val="00FE4638"/>
    <w:rsid w:val="00FE4643"/>
    <w:rsid w:val="00FE4652"/>
    <w:rsid w:val="00FE4654"/>
    <w:rsid w:val="00FE4656"/>
    <w:rsid w:val="00FE4667"/>
    <w:rsid w:val="00FE46AB"/>
    <w:rsid w:val="00FE46CF"/>
    <w:rsid w:val="00FE4815"/>
    <w:rsid w:val="00FE4846"/>
    <w:rsid w:val="00FE48D1"/>
    <w:rsid w:val="00FE491D"/>
    <w:rsid w:val="00FE492D"/>
    <w:rsid w:val="00FE49A7"/>
    <w:rsid w:val="00FE49C6"/>
    <w:rsid w:val="00FE49D8"/>
    <w:rsid w:val="00FE4A49"/>
    <w:rsid w:val="00FE4A65"/>
    <w:rsid w:val="00FE4A9D"/>
    <w:rsid w:val="00FE4ACE"/>
    <w:rsid w:val="00FE4B0F"/>
    <w:rsid w:val="00FE4B10"/>
    <w:rsid w:val="00FE4B30"/>
    <w:rsid w:val="00FE4B76"/>
    <w:rsid w:val="00FE4C00"/>
    <w:rsid w:val="00FE4C17"/>
    <w:rsid w:val="00FE4C37"/>
    <w:rsid w:val="00FE4C55"/>
    <w:rsid w:val="00FE4C9A"/>
    <w:rsid w:val="00FE4E17"/>
    <w:rsid w:val="00FE4E74"/>
    <w:rsid w:val="00FE4E7F"/>
    <w:rsid w:val="00FE4EE4"/>
    <w:rsid w:val="00FE4F07"/>
    <w:rsid w:val="00FE4F4E"/>
    <w:rsid w:val="00FE4FC0"/>
    <w:rsid w:val="00FE5034"/>
    <w:rsid w:val="00FE5053"/>
    <w:rsid w:val="00FE50FD"/>
    <w:rsid w:val="00FE5259"/>
    <w:rsid w:val="00FE528C"/>
    <w:rsid w:val="00FE52CA"/>
    <w:rsid w:val="00FE5359"/>
    <w:rsid w:val="00FE5383"/>
    <w:rsid w:val="00FE53D7"/>
    <w:rsid w:val="00FE53DA"/>
    <w:rsid w:val="00FE5448"/>
    <w:rsid w:val="00FE549E"/>
    <w:rsid w:val="00FE5599"/>
    <w:rsid w:val="00FE55A9"/>
    <w:rsid w:val="00FE5615"/>
    <w:rsid w:val="00FE566F"/>
    <w:rsid w:val="00FE568D"/>
    <w:rsid w:val="00FE56AA"/>
    <w:rsid w:val="00FE5739"/>
    <w:rsid w:val="00FE575E"/>
    <w:rsid w:val="00FE5804"/>
    <w:rsid w:val="00FE584E"/>
    <w:rsid w:val="00FE5860"/>
    <w:rsid w:val="00FE58D0"/>
    <w:rsid w:val="00FE590B"/>
    <w:rsid w:val="00FE592C"/>
    <w:rsid w:val="00FE5A41"/>
    <w:rsid w:val="00FE5AA3"/>
    <w:rsid w:val="00FE5B93"/>
    <w:rsid w:val="00FE5B9C"/>
    <w:rsid w:val="00FE5BA3"/>
    <w:rsid w:val="00FE5BC8"/>
    <w:rsid w:val="00FE5C10"/>
    <w:rsid w:val="00FE5C6F"/>
    <w:rsid w:val="00FE5CE2"/>
    <w:rsid w:val="00FE5CE3"/>
    <w:rsid w:val="00FE5D53"/>
    <w:rsid w:val="00FE5E54"/>
    <w:rsid w:val="00FE5E59"/>
    <w:rsid w:val="00FE5EDC"/>
    <w:rsid w:val="00FE5F3C"/>
    <w:rsid w:val="00FE5F98"/>
    <w:rsid w:val="00FE5FEB"/>
    <w:rsid w:val="00FE60CF"/>
    <w:rsid w:val="00FE6160"/>
    <w:rsid w:val="00FE6191"/>
    <w:rsid w:val="00FE61BE"/>
    <w:rsid w:val="00FE621C"/>
    <w:rsid w:val="00FE6269"/>
    <w:rsid w:val="00FE628A"/>
    <w:rsid w:val="00FE6354"/>
    <w:rsid w:val="00FE6359"/>
    <w:rsid w:val="00FE638B"/>
    <w:rsid w:val="00FE641E"/>
    <w:rsid w:val="00FE648A"/>
    <w:rsid w:val="00FE64CD"/>
    <w:rsid w:val="00FE657F"/>
    <w:rsid w:val="00FE6580"/>
    <w:rsid w:val="00FE65AA"/>
    <w:rsid w:val="00FE6619"/>
    <w:rsid w:val="00FE663B"/>
    <w:rsid w:val="00FE664E"/>
    <w:rsid w:val="00FE66E0"/>
    <w:rsid w:val="00FE66E1"/>
    <w:rsid w:val="00FE66FD"/>
    <w:rsid w:val="00FE672C"/>
    <w:rsid w:val="00FE67AF"/>
    <w:rsid w:val="00FE67EC"/>
    <w:rsid w:val="00FE67F7"/>
    <w:rsid w:val="00FE68E7"/>
    <w:rsid w:val="00FE6975"/>
    <w:rsid w:val="00FE6994"/>
    <w:rsid w:val="00FE6A42"/>
    <w:rsid w:val="00FE6A4E"/>
    <w:rsid w:val="00FE6AAC"/>
    <w:rsid w:val="00FE6AAF"/>
    <w:rsid w:val="00FE6B2F"/>
    <w:rsid w:val="00FE6C0B"/>
    <w:rsid w:val="00FE6C5C"/>
    <w:rsid w:val="00FE6D18"/>
    <w:rsid w:val="00FE6D56"/>
    <w:rsid w:val="00FE6D65"/>
    <w:rsid w:val="00FE6D9C"/>
    <w:rsid w:val="00FE6DFA"/>
    <w:rsid w:val="00FE6DFF"/>
    <w:rsid w:val="00FE6E76"/>
    <w:rsid w:val="00FE6F3F"/>
    <w:rsid w:val="00FE6F9C"/>
    <w:rsid w:val="00FE6FA5"/>
    <w:rsid w:val="00FE6FAD"/>
    <w:rsid w:val="00FE6FBE"/>
    <w:rsid w:val="00FE701D"/>
    <w:rsid w:val="00FE702D"/>
    <w:rsid w:val="00FE7061"/>
    <w:rsid w:val="00FE7078"/>
    <w:rsid w:val="00FE7095"/>
    <w:rsid w:val="00FE71E5"/>
    <w:rsid w:val="00FE7224"/>
    <w:rsid w:val="00FE7232"/>
    <w:rsid w:val="00FE725B"/>
    <w:rsid w:val="00FE72CF"/>
    <w:rsid w:val="00FE7325"/>
    <w:rsid w:val="00FE73B2"/>
    <w:rsid w:val="00FE73BA"/>
    <w:rsid w:val="00FE73CF"/>
    <w:rsid w:val="00FE73D0"/>
    <w:rsid w:val="00FE7407"/>
    <w:rsid w:val="00FE7455"/>
    <w:rsid w:val="00FE74A6"/>
    <w:rsid w:val="00FE7571"/>
    <w:rsid w:val="00FE75DF"/>
    <w:rsid w:val="00FE75FF"/>
    <w:rsid w:val="00FE7622"/>
    <w:rsid w:val="00FE7627"/>
    <w:rsid w:val="00FE765B"/>
    <w:rsid w:val="00FE766A"/>
    <w:rsid w:val="00FE770B"/>
    <w:rsid w:val="00FE7788"/>
    <w:rsid w:val="00FE7789"/>
    <w:rsid w:val="00FE77AB"/>
    <w:rsid w:val="00FE77B8"/>
    <w:rsid w:val="00FE7809"/>
    <w:rsid w:val="00FE7810"/>
    <w:rsid w:val="00FE7844"/>
    <w:rsid w:val="00FE7859"/>
    <w:rsid w:val="00FE7862"/>
    <w:rsid w:val="00FE7958"/>
    <w:rsid w:val="00FE79B9"/>
    <w:rsid w:val="00FE79EF"/>
    <w:rsid w:val="00FE79FA"/>
    <w:rsid w:val="00FE7A1F"/>
    <w:rsid w:val="00FE7A26"/>
    <w:rsid w:val="00FE7A45"/>
    <w:rsid w:val="00FE7A67"/>
    <w:rsid w:val="00FE7A97"/>
    <w:rsid w:val="00FE7AC6"/>
    <w:rsid w:val="00FE7AEA"/>
    <w:rsid w:val="00FE7B26"/>
    <w:rsid w:val="00FE7B42"/>
    <w:rsid w:val="00FE7B84"/>
    <w:rsid w:val="00FE7BC9"/>
    <w:rsid w:val="00FE7BFF"/>
    <w:rsid w:val="00FE7C3A"/>
    <w:rsid w:val="00FE7D30"/>
    <w:rsid w:val="00FE7DA9"/>
    <w:rsid w:val="00FE7DBF"/>
    <w:rsid w:val="00FE7E1E"/>
    <w:rsid w:val="00FE7E4C"/>
    <w:rsid w:val="00FE7E81"/>
    <w:rsid w:val="00FE7EBF"/>
    <w:rsid w:val="00FE7EC3"/>
    <w:rsid w:val="00FE7F38"/>
    <w:rsid w:val="00FE7F54"/>
    <w:rsid w:val="00FE7FE2"/>
    <w:rsid w:val="00FF0059"/>
    <w:rsid w:val="00FF0062"/>
    <w:rsid w:val="00FF00A1"/>
    <w:rsid w:val="00FF00D6"/>
    <w:rsid w:val="00FF00D8"/>
    <w:rsid w:val="00FF0178"/>
    <w:rsid w:val="00FF01BB"/>
    <w:rsid w:val="00FF01ED"/>
    <w:rsid w:val="00FF0213"/>
    <w:rsid w:val="00FF0258"/>
    <w:rsid w:val="00FF027F"/>
    <w:rsid w:val="00FF028D"/>
    <w:rsid w:val="00FF02CE"/>
    <w:rsid w:val="00FF02E0"/>
    <w:rsid w:val="00FF031D"/>
    <w:rsid w:val="00FF037D"/>
    <w:rsid w:val="00FF0387"/>
    <w:rsid w:val="00FF039F"/>
    <w:rsid w:val="00FF03AB"/>
    <w:rsid w:val="00FF03B5"/>
    <w:rsid w:val="00FF03C3"/>
    <w:rsid w:val="00FF03D3"/>
    <w:rsid w:val="00FF03F2"/>
    <w:rsid w:val="00FF04BA"/>
    <w:rsid w:val="00FF053F"/>
    <w:rsid w:val="00FF0544"/>
    <w:rsid w:val="00FF05DF"/>
    <w:rsid w:val="00FF05F0"/>
    <w:rsid w:val="00FF0608"/>
    <w:rsid w:val="00FF0611"/>
    <w:rsid w:val="00FF076E"/>
    <w:rsid w:val="00FF07A1"/>
    <w:rsid w:val="00FF0899"/>
    <w:rsid w:val="00FF08DC"/>
    <w:rsid w:val="00FF0961"/>
    <w:rsid w:val="00FF09A9"/>
    <w:rsid w:val="00FF09CF"/>
    <w:rsid w:val="00FF0A30"/>
    <w:rsid w:val="00FF0A47"/>
    <w:rsid w:val="00FF0AB3"/>
    <w:rsid w:val="00FF0B25"/>
    <w:rsid w:val="00FF0B73"/>
    <w:rsid w:val="00FF0BA0"/>
    <w:rsid w:val="00FF0CF5"/>
    <w:rsid w:val="00FF0D3D"/>
    <w:rsid w:val="00FF0D56"/>
    <w:rsid w:val="00FF0E2D"/>
    <w:rsid w:val="00FF0E67"/>
    <w:rsid w:val="00FF0E86"/>
    <w:rsid w:val="00FF0EB2"/>
    <w:rsid w:val="00FF0F72"/>
    <w:rsid w:val="00FF0F8B"/>
    <w:rsid w:val="00FF1080"/>
    <w:rsid w:val="00FF109A"/>
    <w:rsid w:val="00FF1113"/>
    <w:rsid w:val="00FF1141"/>
    <w:rsid w:val="00FF1142"/>
    <w:rsid w:val="00FF1188"/>
    <w:rsid w:val="00FF119A"/>
    <w:rsid w:val="00FF11A9"/>
    <w:rsid w:val="00FF11CB"/>
    <w:rsid w:val="00FF1213"/>
    <w:rsid w:val="00FF1220"/>
    <w:rsid w:val="00FF1281"/>
    <w:rsid w:val="00FF129B"/>
    <w:rsid w:val="00FF132F"/>
    <w:rsid w:val="00FF13DB"/>
    <w:rsid w:val="00FF1576"/>
    <w:rsid w:val="00FF1593"/>
    <w:rsid w:val="00FF15E4"/>
    <w:rsid w:val="00FF15F7"/>
    <w:rsid w:val="00FF1645"/>
    <w:rsid w:val="00FF16B0"/>
    <w:rsid w:val="00FF16C5"/>
    <w:rsid w:val="00FF16C9"/>
    <w:rsid w:val="00FF170B"/>
    <w:rsid w:val="00FF1722"/>
    <w:rsid w:val="00FF1734"/>
    <w:rsid w:val="00FF173A"/>
    <w:rsid w:val="00FF173E"/>
    <w:rsid w:val="00FF1768"/>
    <w:rsid w:val="00FF17D0"/>
    <w:rsid w:val="00FF1905"/>
    <w:rsid w:val="00FF1969"/>
    <w:rsid w:val="00FF19CC"/>
    <w:rsid w:val="00FF1A12"/>
    <w:rsid w:val="00FF1A30"/>
    <w:rsid w:val="00FF1A4E"/>
    <w:rsid w:val="00FF1A7B"/>
    <w:rsid w:val="00FF1A8D"/>
    <w:rsid w:val="00FF1B2E"/>
    <w:rsid w:val="00FF1BCE"/>
    <w:rsid w:val="00FF1BF5"/>
    <w:rsid w:val="00FF1C6E"/>
    <w:rsid w:val="00FF1D9D"/>
    <w:rsid w:val="00FF1E1D"/>
    <w:rsid w:val="00FF1E91"/>
    <w:rsid w:val="00FF1EE6"/>
    <w:rsid w:val="00FF1F85"/>
    <w:rsid w:val="00FF1F9F"/>
    <w:rsid w:val="00FF2009"/>
    <w:rsid w:val="00FF205A"/>
    <w:rsid w:val="00FF207C"/>
    <w:rsid w:val="00FF2117"/>
    <w:rsid w:val="00FF2148"/>
    <w:rsid w:val="00FF214D"/>
    <w:rsid w:val="00FF219F"/>
    <w:rsid w:val="00FF21A0"/>
    <w:rsid w:val="00FF21C5"/>
    <w:rsid w:val="00FF21EF"/>
    <w:rsid w:val="00FF21FC"/>
    <w:rsid w:val="00FF22B2"/>
    <w:rsid w:val="00FF22E7"/>
    <w:rsid w:val="00FF2390"/>
    <w:rsid w:val="00FF23A6"/>
    <w:rsid w:val="00FF2491"/>
    <w:rsid w:val="00FF24B1"/>
    <w:rsid w:val="00FF24D9"/>
    <w:rsid w:val="00FF2520"/>
    <w:rsid w:val="00FF258B"/>
    <w:rsid w:val="00FF25CA"/>
    <w:rsid w:val="00FF25CB"/>
    <w:rsid w:val="00FF2616"/>
    <w:rsid w:val="00FF2671"/>
    <w:rsid w:val="00FF2689"/>
    <w:rsid w:val="00FF26AF"/>
    <w:rsid w:val="00FF26CC"/>
    <w:rsid w:val="00FF2700"/>
    <w:rsid w:val="00FF2727"/>
    <w:rsid w:val="00FF2754"/>
    <w:rsid w:val="00FF2759"/>
    <w:rsid w:val="00FF2879"/>
    <w:rsid w:val="00FF298F"/>
    <w:rsid w:val="00FF2A13"/>
    <w:rsid w:val="00FF2A3F"/>
    <w:rsid w:val="00FF2A65"/>
    <w:rsid w:val="00FF2A6B"/>
    <w:rsid w:val="00FF2ABC"/>
    <w:rsid w:val="00FF2AE7"/>
    <w:rsid w:val="00FF2B23"/>
    <w:rsid w:val="00FF2B2A"/>
    <w:rsid w:val="00FF2B2E"/>
    <w:rsid w:val="00FF2BFB"/>
    <w:rsid w:val="00FF2C1E"/>
    <w:rsid w:val="00FF2C26"/>
    <w:rsid w:val="00FF2C91"/>
    <w:rsid w:val="00FF2DA1"/>
    <w:rsid w:val="00FF2DDB"/>
    <w:rsid w:val="00FF2DFC"/>
    <w:rsid w:val="00FF2E2E"/>
    <w:rsid w:val="00FF2E6C"/>
    <w:rsid w:val="00FF2EB2"/>
    <w:rsid w:val="00FF2EC2"/>
    <w:rsid w:val="00FF2F84"/>
    <w:rsid w:val="00FF2F96"/>
    <w:rsid w:val="00FF2FB6"/>
    <w:rsid w:val="00FF2FD6"/>
    <w:rsid w:val="00FF30A0"/>
    <w:rsid w:val="00FF3122"/>
    <w:rsid w:val="00FF317E"/>
    <w:rsid w:val="00FF31F5"/>
    <w:rsid w:val="00FF3274"/>
    <w:rsid w:val="00FF32A6"/>
    <w:rsid w:val="00FF32FB"/>
    <w:rsid w:val="00FF3320"/>
    <w:rsid w:val="00FF332C"/>
    <w:rsid w:val="00FF332E"/>
    <w:rsid w:val="00FF3362"/>
    <w:rsid w:val="00FF33DE"/>
    <w:rsid w:val="00FF3453"/>
    <w:rsid w:val="00FF34B8"/>
    <w:rsid w:val="00FF353B"/>
    <w:rsid w:val="00FF3581"/>
    <w:rsid w:val="00FF360B"/>
    <w:rsid w:val="00FF36A1"/>
    <w:rsid w:val="00FF36A8"/>
    <w:rsid w:val="00FF36E1"/>
    <w:rsid w:val="00FF36FC"/>
    <w:rsid w:val="00FF3723"/>
    <w:rsid w:val="00FF3754"/>
    <w:rsid w:val="00FF3755"/>
    <w:rsid w:val="00FF38B5"/>
    <w:rsid w:val="00FF38F9"/>
    <w:rsid w:val="00FF3905"/>
    <w:rsid w:val="00FF3966"/>
    <w:rsid w:val="00FF3A08"/>
    <w:rsid w:val="00FF3A0D"/>
    <w:rsid w:val="00FF3A19"/>
    <w:rsid w:val="00FF3A57"/>
    <w:rsid w:val="00FF3A87"/>
    <w:rsid w:val="00FF3AF3"/>
    <w:rsid w:val="00FF3B06"/>
    <w:rsid w:val="00FF3B3F"/>
    <w:rsid w:val="00FF3B5B"/>
    <w:rsid w:val="00FF3BCD"/>
    <w:rsid w:val="00FF3C29"/>
    <w:rsid w:val="00FF3C81"/>
    <w:rsid w:val="00FF3CA1"/>
    <w:rsid w:val="00FF3D54"/>
    <w:rsid w:val="00FF3DD6"/>
    <w:rsid w:val="00FF3DE5"/>
    <w:rsid w:val="00FF3EEE"/>
    <w:rsid w:val="00FF3F4D"/>
    <w:rsid w:val="00FF3F72"/>
    <w:rsid w:val="00FF403F"/>
    <w:rsid w:val="00FF4062"/>
    <w:rsid w:val="00FF4085"/>
    <w:rsid w:val="00FF40D7"/>
    <w:rsid w:val="00FF4133"/>
    <w:rsid w:val="00FF4140"/>
    <w:rsid w:val="00FF41AD"/>
    <w:rsid w:val="00FF41B8"/>
    <w:rsid w:val="00FF41DD"/>
    <w:rsid w:val="00FF431E"/>
    <w:rsid w:val="00FF4398"/>
    <w:rsid w:val="00FF43C2"/>
    <w:rsid w:val="00FF4407"/>
    <w:rsid w:val="00FF4410"/>
    <w:rsid w:val="00FF4567"/>
    <w:rsid w:val="00FF4576"/>
    <w:rsid w:val="00FF4632"/>
    <w:rsid w:val="00FF46D0"/>
    <w:rsid w:val="00FF46DB"/>
    <w:rsid w:val="00FF46F2"/>
    <w:rsid w:val="00FF4739"/>
    <w:rsid w:val="00FF47C8"/>
    <w:rsid w:val="00FF47DE"/>
    <w:rsid w:val="00FF4877"/>
    <w:rsid w:val="00FF4934"/>
    <w:rsid w:val="00FF4984"/>
    <w:rsid w:val="00FF49AF"/>
    <w:rsid w:val="00FF4A25"/>
    <w:rsid w:val="00FF4A77"/>
    <w:rsid w:val="00FF4AAF"/>
    <w:rsid w:val="00FF4AF7"/>
    <w:rsid w:val="00FF4B13"/>
    <w:rsid w:val="00FF4B37"/>
    <w:rsid w:val="00FF4B3D"/>
    <w:rsid w:val="00FF4B4D"/>
    <w:rsid w:val="00FF4B56"/>
    <w:rsid w:val="00FF4B5D"/>
    <w:rsid w:val="00FF4B61"/>
    <w:rsid w:val="00FF4B67"/>
    <w:rsid w:val="00FF4B7B"/>
    <w:rsid w:val="00FF4BAB"/>
    <w:rsid w:val="00FF4C9B"/>
    <w:rsid w:val="00FF4D90"/>
    <w:rsid w:val="00FF4E33"/>
    <w:rsid w:val="00FF4EAF"/>
    <w:rsid w:val="00FF4EDF"/>
    <w:rsid w:val="00FF4F7C"/>
    <w:rsid w:val="00FF4F87"/>
    <w:rsid w:val="00FF4FAA"/>
    <w:rsid w:val="00FF4FB7"/>
    <w:rsid w:val="00FF5012"/>
    <w:rsid w:val="00FF50A4"/>
    <w:rsid w:val="00FF50AF"/>
    <w:rsid w:val="00FF50F1"/>
    <w:rsid w:val="00FF5160"/>
    <w:rsid w:val="00FF51F1"/>
    <w:rsid w:val="00FF5209"/>
    <w:rsid w:val="00FF524B"/>
    <w:rsid w:val="00FF525B"/>
    <w:rsid w:val="00FF526E"/>
    <w:rsid w:val="00FF5282"/>
    <w:rsid w:val="00FF52FC"/>
    <w:rsid w:val="00FF534C"/>
    <w:rsid w:val="00FF53B8"/>
    <w:rsid w:val="00FF53EA"/>
    <w:rsid w:val="00FF53F2"/>
    <w:rsid w:val="00FF5413"/>
    <w:rsid w:val="00FF558C"/>
    <w:rsid w:val="00FF55C5"/>
    <w:rsid w:val="00FF55EE"/>
    <w:rsid w:val="00FF55F6"/>
    <w:rsid w:val="00FF5663"/>
    <w:rsid w:val="00FF56B1"/>
    <w:rsid w:val="00FF5712"/>
    <w:rsid w:val="00FF572D"/>
    <w:rsid w:val="00FF57C5"/>
    <w:rsid w:val="00FF57E8"/>
    <w:rsid w:val="00FF5851"/>
    <w:rsid w:val="00FF5898"/>
    <w:rsid w:val="00FF58EE"/>
    <w:rsid w:val="00FF5A1C"/>
    <w:rsid w:val="00FF5A25"/>
    <w:rsid w:val="00FF5A9C"/>
    <w:rsid w:val="00FF5AF1"/>
    <w:rsid w:val="00FF5B30"/>
    <w:rsid w:val="00FF5B4D"/>
    <w:rsid w:val="00FF5B5D"/>
    <w:rsid w:val="00FF5BB5"/>
    <w:rsid w:val="00FF5BB9"/>
    <w:rsid w:val="00FF5BBA"/>
    <w:rsid w:val="00FF5C0A"/>
    <w:rsid w:val="00FF5D69"/>
    <w:rsid w:val="00FF5E72"/>
    <w:rsid w:val="00FF5E80"/>
    <w:rsid w:val="00FF5FD5"/>
    <w:rsid w:val="00FF5FE6"/>
    <w:rsid w:val="00FF61F4"/>
    <w:rsid w:val="00FF6243"/>
    <w:rsid w:val="00FF6272"/>
    <w:rsid w:val="00FF62A9"/>
    <w:rsid w:val="00FF6310"/>
    <w:rsid w:val="00FF6343"/>
    <w:rsid w:val="00FF6344"/>
    <w:rsid w:val="00FF635A"/>
    <w:rsid w:val="00FF6382"/>
    <w:rsid w:val="00FF63CF"/>
    <w:rsid w:val="00FF64BF"/>
    <w:rsid w:val="00FF64EB"/>
    <w:rsid w:val="00FF64F4"/>
    <w:rsid w:val="00FF650D"/>
    <w:rsid w:val="00FF652E"/>
    <w:rsid w:val="00FF654D"/>
    <w:rsid w:val="00FF65B2"/>
    <w:rsid w:val="00FF65E3"/>
    <w:rsid w:val="00FF661E"/>
    <w:rsid w:val="00FF662B"/>
    <w:rsid w:val="00FF66B7"/>
    <w:rsid w:val="00FF66E2"/>
    <w:rsid w:val="00FF6754"/>
    <w:rsid w:val="00FF681D"/>
    <w:rsid w:val="00FF682B"/>
    <w:rsid w:val="00FF6898"/>
    <w:rsid w:val="00FF690E"/>
    <w:rsid w:val="00FF6A1B"/>
    <w:rsid w:val="00FF6A71"/>
    <w:rsid w:val="00FF6A8A"/>
    <w:rsid w:val="00FF6AB0"/>
    <w:rsid w:val="00FF6AE2"/>
    <w:rsid w:val="00FF6B1C"/>
    <w:rsid w:val="00FF6B4A"/>
    <w:rsid w:val="00FF6CE7"/>
    <w:rsid w:val="00FF6D7C"/>
    <w:rsid w:val="00FF6D7F"/>
    <w:rsid w:val="00FF6DAC"/>
    <w:rsid w:val="00FF6DAF"/>
    <w:rsid w:val="00FF6E0C"/>
    <w:rsid w:val="00FF6E2C"/>
    <w:rsid w:val="00FF6E56"/>
    <w:rsid w:val="00FF6E8D"/>
    <w:rsid w:val="00FF6E8F"/>
    <w:rsid w:val="00FF6EE5"/>
    <w:rsid w:val="00FF6F88"/>
    <w:rsid w:val="00FF6FAD"/>
    <w:rsid w:val="00FF7064"/>
    <w:rsid w:val="00FF7067"/>
    <w:rsid w:val="00FF7071"/>
    <w:rsid w:val="00FF7083"/>
    <w:rsid w:val="00FF709A"/>
    <w:rsid w:val="00FF709E"/>
    <w:rsid w:val="00FF70D4"/>
    <w:rsid w:val="00FF7152"/>
    <w:rsid w:val="00FF7203"/>
    <w:rsid w:val="00FF7275"/>
    <w:rsid w:val="00FF7296"/>
    <w:rsid w:val="00FF7301"/>
    <w:rsid w:val="00FF732A"/>
    <w:rsid w:val="00FF73DE"/>
    <w:rsid w:val="00FF742F"/>
    <w:rsid w:val="00FF7457"/>
    <w:rsid w:val="00FF74D8"/>
    <w:rsid w:val="00FF74DE"/>
    <w:rsid w:val="00FF752E"/>
    <w:rsid w:val="00FF753A"/>
    <w:rsid w:val="00FF75B1"/>
    <w:rsid w:val="00FF75D5"/>
    <w:rsid w:val="00FF7606"/>
    <w:rsid w:val="00FF7629"/>
    <w:rsid w:val="00FF7649"/>
    <w:rsid w:val="00FF7652"/>
    <w:rsid w:val="00FF7663"/>
    <w:rsid w:val="00FF7701"/>
    <w:rsid w:val="00FF7750"/>
    <w:rsid w:val="00FF77A2"/>
    <w:rsid w:val="00FF77E0"/>
    <w:rsid w:val="00FF77F9"/>
    <w:rsid w:val="00FF7831"/>
    <w:rsid w:val="00FF786F"/>
    <w:rsid w:val="00FF78A9"/>
    <w:rsid w:val="00FF78AB"/>
    <w:rsid w:val="00FF78EB"/>
    <w:rsid w:val="00FF7A0A"/>
    <w:rsid w:val="00FF7A12"/>
    <w:rsid w:val="00FF7A77"/>
    <w:rsid w:val="00FF7B01"/>
    <w:rsid w:val="00FF7B06"/>
    <w:rsid w:val="00FF7B10"/>
    <w:rsid w:val="00FF7B62"/>
    <w:rsid w:val="00FF7BB4"/>
    <w:rsid w:val="00FF7C7F"/>
    <w:rsid w:val="00FF7C8B"/>
    <w:rsid w:val="00FF7C8E"/>
    <w:rsid w:val="00FF7D11"/>
    <w:rsid w:val="00FF7E11"/>
    <w:rsid w:val="00FF7E12"/>
    <w:rsid w:val="00FF7E21"/>
    <w:rsid w:val="00FF7E2C"/>
    <w:rsid w:val="00FF7E9A"/>
    <w:rsid w:val="00FF7F75"/>
    <w:rsid w:val="00FF7F80"/>
    <w:rsid w:val="01061438"/>
    <w:rsid w:val="010A205B"/>
    <w:rsid w:val="010A5465"/>
    <w:rsid w:val="010EC131"/>
    <w:rsid w:val="011132C5"/>
    <w:rsid w:val="01128CF2"/>
    <w:rsid w:val="01140A32"/>
    <w:rsid w:val="01180705"/>
    <w:rsid w:val="0118D2DE"/>
    <w:rsid w:val="011C659F"/>
    <w:rsid w:val="011CD0CF"/>
    <w:rsid w:val="012E76A1"/>
    <w:rsid w:val="0135559B"/>
    <w:rsid w:val="013B7F82"/>
    <w:rsid w:val="013C4BC1"/>
    <w:rsid w:val="0142FAD3"/>
    <w:rsid w:val="0145EAEF"/>
    <w:rsid w:val="014730F1"/>
    <w:rsid w:val="014A6A96"/>
    <w:rsid w:val="014B23EF"/>
    <w:rsid w:val="0156F8B0"/>
    <w:rsid w:val="015A28C6"/>
    <w:rsid w:val="015DFA4C"/>
    <w:rsid w:val="0161B4EE"/>
    <w:rsid w:val="01661BA6"/>
    <w:rsid w:val="01683C5F"/>
    <w:rsid w:val="016B7CE9"/>
    <w:rsid w:val="016FCAC4"/>
    <w:rsid w:val="017BA5E1"/>
    <w:rsid w:val="017FABA1"/>
    <w:rsid w:val="0180AAD9"/>
    <w:rsid w:val="0183109E"/>
    <w:rsid w:val="0184FC7D"/>
    <w:rsid w:val="01877E5E"/>
    <w:rsid w:val="01887E2D"/>
    <w:rsid w:val="0188AFB0"/>
    <w:rsid w:val="018DB6D2"/>
    <w:rsid w:val="019A5AF0"/>
    <w:rsid w:val="01A01A38"/>
    <w:rsid w:val="01A19E3B"/>
    <w:rsid w:val="01B48D74"/>
    <w:rsid w:val="01B9C705"/>
    <w:rsid w:val="01C5F3B1"/>
    <w:rsid w:val="01CBFBDA"/>
    <w:rsid w:val="01CE7C73"/>
    <w:rsid w:val="01D4E0A3"/>
    <w:rsid w:val="01DB02AB"/>
    <w:rsid w:val="01DDC6D6"/>
    <w:rsid w:val="01E1E09D"/>
    <w:rsid w:val="01E21C1E"/>
    <w:rsid w:val="01E6DB4F"/>
    <w:rsid w:val="01E8FD12"/>
    <w:rsid w:val="01EDF500"/>
    <w:rsid w:val="01F24F98"/>
    <w:rsid w:val="01F3D2F5"/>
    <w:rsid w:val="01FCBEF6"/>
    <w:rsid w:val="01FE7B36"/>
    <w:rsid w:val="0205008B"/>
    <w:rsid w:val="02083753"/>
    <w:rsid w:val="020A8B6C"/>
    <w:rsid w:val="020AC511"/>
    <w:rsid w:val="021A27C1"/>
    <w:rsid w:val="021D6295"/>
    <w:rsid w:val="021F3424"/>
    <w:rsid w:val="0231612F"/>
    <w:rsid w:val="0231BE75"/>
    <w:rsid w:val="023D2D3E"/>
    <w:rsid w:val="023E42DB"/>
    <w:rsid w:val="023F49EA"/>
    <w:rsid w:val="0243570F"/>
    <w:rsid w:val="02469CCE"/>
    <w:rsid w:val="02476031"/>
    <w:rsid w:val="024966CC"/>
    <w:rsid w:val="0255456B"/>
    <w:rsid w:val="0259B27B"/>
    <w:rsid w:val="025CB588"/>
    <w:rsid w:val="025E8EFF"/>
    <w:rsid w:val="026B4D86"/>
    <w:rsid w:val="026C3C6F"/>
    <w:rsid w:val="0273A5EA"/>
    <w:rsid w:val="0273D59A"/>
    <w:rsid w:val="0274A4C8"/>
    <w:rsid w:val="027A254C"/>
    <w:rsid w:val="027E2FA9"/>
    <w:rsid w:val="0280E176"/>
    <w:rsid w:val="02817C32"/>
    <w:rsid w:val="028522C6"/>
    <w:rsid w:val="028541EF"/>
    <w:rsid w:val="02892BE5"/>
    <w:rsid w:val="028CDBC3"/>
    <w:rsid w:val="02A9D7CC"/>
    <w:rsid w:val="02AA6544"/>
    <w:rsid w:val="02AB7DC1"/>
    <w:rsid w:val="02AE47F9"/>
    <w:rsid w:val="02AE5D12"/>
    <w:rsid w:val="02B4EC07"/>
    <w:rsid w:val="02B7B113"/>
    <w:rsid w:val="02B8E503"/>
    <w:rsid w:val="02BA880C"/>
    <w:rsid w:val="02BC7893"/>
    <w:rsid w:val="02BC7E96"/>
    <w:rsid w:val="02BDF504"/>
    <w:rsid w:val="02BF4F9D"/>
    <w:rsid w:val="02C0677C"/>
    <w:rsid w:val="02C7F7D5"/>
    <w:rsid w:val="02D134DD"/>
    <w:rsid w:val="02D1598A"/>
    <w:rsid w:val="02D39269"/>
    <w:rsid w:val="02DDC317"/>
    <w:rsid w:val="02DE7BD5"/>
    <w:rsid w:val="02EB2450"/>
    <w:rsid w:val="02ED0E8D"/>
    <w:rsid w:val="02F2442D"/>
    <w:rsid w:val="02F8D51A"/>
    <w:rsid w:val="02FA8480"/>
    <w:rsid w:val="03078747"/>
    <w:rsid w:val="030A6AFF"/>
    <w:rsid w:val="030FF592"/>
    <w:rsid w:val="03231DEF"/>
    <w:rsid w:val="032A36E1"/>
    <w:rsid w:val="034306C7"/>
    <w:rsid w:val="0345C441"/>
    <w:rsid w:val="0349439D"/>
    <w:rsid w:val="0351A00B"/>
    <w:rsid w:val="036272E9"/>
    <w:rsid w:val="03658C15"/>
    <w:rsid w:val="03663A16"/>
    <w:rsid w:val="036650E4"/>
    <w:rsid w:val="03698D10"/>
    <w:rsid w:val="036BBBDB"/>
    <w:rsid w:val="036CC913"/>
    <w:rsid w:val="03763513"/>
    <w:rsid w:val="0377F861"/>
    <w:rsid w:val="037B319F"/>
    <w:rsid w:val="037B8318"/>
    <w:rsid w:val="0385B61F"/>
    <w:rsid w:val="03862F71"/>
    <w:rsid w:val="0387C152"/>
    <w:rsid w:val="0389D04D"/>
    <w:rsid w:val="038B0277"/>
    <w:rsid w:val="038CF32E"/>
    <w:rsid w:val="039622C9"/>
    <w:rsid w:val="039CC0E4"/>
    <w:rsid w:val="039EC17A"/>
    <w:rsid w:val="03A2A251"/>
    <w:rsid w:val="03A6E68C"/>
    <w:rsid w:val="03AACEAC"/>
    <w:rsid w:val="03B6A2DE"/>
    <w:rsid w:val="03BA39CD"/>
    <w:rsid w:val="03BF44B9"/>
    <w:rsid w:val="03C76DB0"/>
    <w:rsid w:val="03CCDE0F"/>
    <w:rsid w:val="03CE4F43"/>
    <w:rsid w:val="03D94679"/>
    <w:rsid w:val="03E11E8B"/>
    <w:rsid w:val="03EB4F74"/>
    <w:rsid w:val="03ED5332"/>
    <w:rsid w:val="03F1581B"/>
    <w:rsid w:val="03F7AEF8"/>
    <w:rsid w:val="03F90378"/>
    <w:rsid w:val="04022761"/>
    <w:rsid w:val="0409A1C1"/>
    <w:rsid w:val="040CC919"/>
    <w:rsid w:val="040D3B20"/>
    <w:rsid w:val="040D8F1C"/>
    <w:rsid w:val="0413DD9C"/>
    <w:rsid w:val="041C50DB"/>
    <w:rsid w:val="0432DCB4"/>
    <w:rsid w:val="04365468"/>
    <w:rsid w:val="0437C0F8"/>
    <w:rsid w:val="0439418C"/>
    <w:rsid w:val="04395ABE"/>
    <w:rsid w:val="043A0A3F"/>
    <w:rsid w:val="043FB957"/>
    <w:rsid w:val="0450ACA7"/>
    <w:rsid w:val="0457F651"/>
    <w:rsid w:val="0464365E"/>
    <w:rsid w:val="046558CD"/>
    <w:rsid w:val="046950FC"/>
    <w:rsid w:val="046B967B"/>
    <w:rsid w:val="04721259"/>
    <w:rsid w:val="0472FEF5"/>
    <w:rsid w:val="04735404"/>
    <w:rsid w:val="047C058E"/>
    <w:rsid w:val="0496BFE2"/>
    <w:rsid w:val="049703D5"/>
    <w:rsid w:val="049C621A"/>
    <w:rsid w:val="04A187A1"/>
    <w:rsid w:val="04A21DB1"/>
    <w:rsid w:val="04A5D89F"/>
    <w:rsid w:val="04AF2F8C"/>
    <w:rsid w:val="04B69B4E"/>
    <w:rsid w:val="04CBE762"/>
    <w:rsid w:val="04CD77D2"/>
    <w:rsid w:val="04CF2DFE"/>
    <w:rsid w:val="04D2B7DD"/>
    <w:rsid w:val="04D7D23E"/>
    <w:rsid w:val="04D88B2D"/>
    <w:rsid w:val="04D913C3"/>
    <w:rsid w:val="04DE623D"/>
    <w:rsid w:val="04E32C29"/>
    <w:rsid w:val="04EE316F"/>
    <w:rsid w:val="04F54F33"/>
    <w:rsid w:val="04FAD7F2"/>
    <w:rsid w:val="04FE7483"/>
    <w:rsid w:val="05037AEF"/>
    <w:rsid w:val="0505085B"/>
    <w:rsid w:val="0508D613"/>
    <w:rsid w:val="050D4255"/>
    <w:rsid w:val="05111AAA"/>
    <w:rsid w:val="0513E260"/>
    <w:rsid w:val="0517B9DD"/>
    <w:rsid w:val="051A61B7"/>
    <w:rsid w:val="051CC087"/>
    <w:rsid w:val="051DE8E2"/>
    <w:rsid w:val="05204612"/>
    <w:rsid w:val="05222CB3"/>
    <w:rsid w:val="0523D9B7"/>
    <w:rsid w:val="0525AC4B"/>
    <w:rsid w:val="054230EB"/>
    <w:rsid w:val="05502405"/>
    <w:rsid w:val="0558017A"/>
    <w:rsid w:val="05725F20"/>
    <w:rsid w:val="05726068"/>
    <w:rsid w:val="05807024"/>
    <w:rsid w:val="0582675A"/>
    <w:rsid w:val="05827648"/>
    <w:rsid w:val="0584F186"/>
    <w:rsid w:val="0591067E"/>
    <w:rsid w:val="059146B5"/>
    <w:rsid w:val="05933EBB"/>
    <w:rsid w:val="05980A65"/>
    <w:rsid w:val="0598BC3D"/>
    <w:rsid w:val="0598E2CD"/>
    <w:rsid w:val="05A1FB15"/>
    <w:rsid w:val="05A2058E"/>
    <w:rsid w:val="05AF0645"/>
    <w:rsid w:val="05BEB561"/>
    <w:rsid w:val="05C46921"/>
    <w:rsid w:val="05C895E5"/>
    <w:rsid w:val="05CE55B1"/>
    <w:rsid w:val="05CE8136"/>
    <w:rsid w:val="05CEB9A1"/>
    <w:rsid w:val="05D22521"/>
    <w:rsid w:val="05D52CF2"/>
    <w:rsid w:val="05D77185"/>
    <w:rsid w:val="05EAE50D"/>
    <w:rsid w:val="05EC828E"/>
    <w:rsid w:val="05F370DA"/>
    <w:rsid w:val="05F8B246"/>
    <w:rsid w:val="06005E08"/>
    <w:rsid w:val="0603A56D"/>
    <w:rsid w:val="060670D9"/>
    <w:rsid w:val="060757B1"/>
    <w:rsid w:val="060A5E1D"/>
    <w:rsid w:val="060C4816"/>
    <w:rsid w:val="060FF3EC"/>
    <w:rsid w:val="060FF4B4"/>
    <w:rsid w:val="0622D713"/>
    <w:rsid w:val="06254645"/>
    <w:rsid w:val="062781A7"/>
    <w:rsid w:val="0627FAA6"/>
    <w:rsid w:val="0628EEF7"/>
    <w:rsid w:val="062AF806"/>
    <w:rsid w:val="062C1DDB"/>
    <w:rsid w:val="06326A9C"/>
    <w:rsid w:val="0632B16C"/>
    <w:rsid w:val="0634A46C"/>
    <w:rsid w:val="063C6EE0"/>
    <w:rsid w:val="064532DD"/>
    <w:rsid w:val="0647C003"/>
    <w:rsid w:val="064934C0"/>
    <w:rsid w:val="0649BD78"/>
    <w:rsid w:val="064C57DF"/>
    <w:rsid w:val="064E9DF1"/>
    <w:rsid w:val="06527A78"/>
    <w:rsid w:val="065508A9"/>
    <w:rsid w:val="065868AB"/>
    <w:rsid w:val="0661CAD3"/>
    <w:rsid w:val="0666B7FF"/>
    <w:rsid w:val="066765A8"/>
    <w:rsid w:val="06721376"/>
    <w:rsid w:val="0677FF07"/>
    <w:rsid w:val="0682D914"/>
    <w:rsid w:val="06837F9A"/>
    <w:rsid w:val="06873423"/>
    <w:rsid w:val="068D371A"/>
    <w:rsid w:val="068DB80B"/>
    <w:rsid w:val="068ED62E"/>
    <w:rsid w:val="068F5DE8"/>
    <w:rsid w:val="068F9108"/>
    <w:rsid w:val="06974435"/>
    <w:rsid w:val="069FCDA3"/>
    <w:rsid w:val="06A86A4C"/>
    <w:rsid w:val="06B7A50F"/>
    <w:rsid w:val="06BEBC77"/>
    <w:rsid w:val="06D67883"/>
    <w:rsid w:val="06D74AD2"/>
    <w:rsid w:val="06DD69E8"/>
    <w:rsid w:val="06DFFC41"/>
    <w:rsid w:val="06E3E9BF"/>
    <w:rsid w:val="06E64ACE"/>
    <w:rsid w:val="06EEFF0B"/>
    <w:rsid w:val="0703AF5E"/>
    <w:rsid w:val="07046A09"/>
    <w:rsid w:val="070E733E"/>
    <w:rsid w:val="070F82AE"/>
    <w:rsid w:val="070FD001"/>
    <w:rsid w:val="07108F12"/>
    <w:rsid w:val="07120175"/>
    <w:rsid w:val="0715F93A"/>
    <w:rsid w:val="071B2ED0"/>
    <w:rsid w:val="071D2B28"/>
    <w:rsid w:val="073D82D9"/>
    <w:rsid w:val="074543A8"/>
    <w:rsid w:val="074891A5"/>
    <w:rsid w:val="075044E4"/>
    <w:rsid w:val="07542B02"/>
    <w:rsid w:val="075450E2"/>
    <w:rsid w:val="0759AA47"/>
    <w:rsid w:val="075AB9B1"/>
    <w:rsid w:val="07661A44"/>
    <w:rsid w:val="0766D8A4"/>
    <w:rsid w:val="077420A5"/>
    <w:rsid w:val="077FEE91"/>
    <w:rsid w:val="078C7768"/>
    <w:rsid w:val="07906DD2"/>
    <w:rsid w:val="079486B0"/>
    <w:rsid w:val="079C9A32"/>
    <w:rsid w:val="079D31DD"/>
    <w:rsid w:val="079E3121"/>
    <w:rsid w:val="07A2DEA1"/>
    <w:rsid w:val="07A4E854"/>
    <w:rsid w:val="07A5CCE0"/>
    <w:rsid w:val="07ACF594"/>
    <w:rsid w:val="07AD086E"/>
    <w:rsid w:val="07B8BBE9"/>
    <w:rsid w:val="07BD36E2"/>
    <w:rsid w:val="07C95255"/>
    <w:rsid w:val="07D93243"/>
    <w:rsid w:val="07DF750A"/>
    <w:rsid w:val="07E14796"/>
    <w:rsid w:val="07E55FE7"/>
    <w:rsid w:val="07E82990"/>
    <w:rsid w:val="07F2B17F"/>
    <w:rsid w:val="080193F8"/>
    <w:rsid w:val="08030D96"/>
    <w:rsid w:val="08085BF0"/>
    <w:rsid w:val="0811611C"/>
    <w:rsid w:val="0813AEB9"/>
    <w:rsid w:val="0814F421"/>
    <w:rsid w:val="0815A088"/>
    <w:rsid w:val="0818E518"/>
    <w:rsid w:val="0836B2AB"/>
    <w:rsid w:val="08375176"/>
    <w:rsid w:val="084B34F3"/>
    <w:rsid w:val="0857718B"/>
    <w:rsid w:val="08579160"/>
    <w:rsid w:val="085DCD51"/>
    <w:rsid w:val="085FFFA9"/>
    <w:rsid w:val="08632559"/>
    <w:rsid w:val="086596FD"/>
    <w:rsid w:val="0879D506"/>
    <w:rsid w:val="087CBED0"/>
    <w:rsid w:val="088680E6"/>
    <w:rsid w:val="088D71F9"/>
    <w:rsid w:val="08A606CC"/>
    <w:rsid w:val="08AB86E7"/>
    <w:rsid w:val="08AE372A"/>
    <w:rsid w:val="08AF2C71"/>
    <w:rsid w:val="08BE5AE7"/>
    <w:rsid w:val="08BF3CB0"/>
    <w:rsid w:val="08C86A0F"/>
    <w:rsid w:val="08C97600"/>
    <w:rsid w:val="08D4BDB3"/>
    <w:rsid w:val="08EA3C3A"/>
    <w:rsid w:val="08EFEE3F"/>
    <w:rsid w:val="08F6EE70"/>
    <w:rsid w:val="08FC617F"/>
    <w:rsid w:val="09018C63"/>
    <w:rsid w:val="0905EF7E"/>
    <w:rsid w:val="090C42DB"/>
    <w:rsid w:val="090EF2E2"/>
    <w:rsid w:val="09116B8A"/>
    <w:rsid w:val="09156116"/>
    <w:rsid w:val="09171A88"/>
    <w:rsid w:val="091C5ACC"/>
    <w:rsid w:val="0922966C"/>
    <w:rsid w:val="092338B5"/>
    <w:rsid w:val="0925A812"/>
    <w:rsid w:val="092D120E"/>
    <w:rsid w:val="092DDFF4"/>
    <w:rsid w:val="092E9CA7"/>
    <w:rsid w:val="0931DA4B"/>
    <w:rsid w:val="09350BA7"/>
    <w:rsid w:val="09411235"/>
    <w:rsid w:val="09451516"/>
    <w:rsid w:val="09483859"/>
    <w:rsid w:val="0957F510"/>
    <w:rsid w:val="095C9257"/>
    <w:rsid w:val="095D235C"/>
    <w:rsid w:val="09697B34"/>
    <w:rsid w:val="096D6320"/>
    <w:rsid w:val="097E8648"/>
    <w:rsid w:val="09883AAF"/>
    <w:rsid w:val="098D1940"/>
    <w:rsid w:val="0990338E"/>
    <w:rsid w:val="099E24AA"/>
    <w:rsid w:val="099E8D6B"/>
    <w:rsid w:val="09A5E682"/>
    <w:rsid w:val="09A620C0"/>
    <w:rsid w:val="09A66386"/>
    <w:rsid w:val="09AF3F4F"/>
    <w:rsid w:val="09AF9FDC"/>
    <w:rsid w:val="09B0F3BF"/>
    <w:rsid w:val="09B6917D"/>
    <w:rsid w:val="09C48B92"/>
    <w:rsid w:val="09C54160"/>
    <w:rsid w:val="09C65C7D"/>
    <w:rsid w:val="09CA8262"/>
    <w:rsid w:val="09CE0069"/>
    <w:rsid w:val="09CE0D4E"/>
    <w:rsid w:val="09D428FB"/>
    <w:rsid w:val="09D7B4C4"/>
    <w:rsid w:val="09D7E115"/>
    <w:rsid w:val="09D86107"/>
    <w:rsid w:val="09F46404"/>
    <w:rsid w:val="09F898C6"/>
    <w:rsid w:val="09FC19F3"/>
    <w:rsid w:val="0A002CF3"/>
    <w:rsid w:val="0A0A0B37"/>
    <w:rsid w:val="0A0DA534"/>
    <w:rsid w:val="0A11845E"/>
    <w:rsid w:val="0A1E6ACA"/>
    <w:rsid w:val="0A2D1E2C"/>
    <w:rsid w:val="0A311DEB"/>
    <w:rsid w:val="0A36232D"/>
    <w:rsid w:val="0A3C5FD6"/>
    <w:rsid w:val="0A460FA1"/>
    <w:rsid w:val="0A46B5CB"/>
    <w:rsid w:val="0A4D4C05"/>
    <w:rsid w:val="0A50E029"/>
    <w:rsid w:val="0A54B104"/>
    <w:rsid w:val="0A5F6E9F"/>
    <w:rsid w:val="0A64E395"/>
    <w:rsid w:val="0A661AC3"/>
    <w:rsid w:val="0A6AD2A3"/>
    <w:rsid w:val="0A6EF9E7"/>
    <w:rsid w:val="0A6F1DC4"/>
    <w:rsid w:val="0A6F1EDC"/>
    <w:rsid w:val="0A6F92F7"/>
    <w:rsid w:val="0A72B93F"/>
    <w:rsid w:val="0A73A113"/>
    <w:rsid w:val="0A76FF0E"/>
    <w:rsid w:val="0A79356E"/>
    <w:rsid w:val="0A879FF6"/>
    <w:rsid w:val="0A8DC8FF"/>
    <w:rsid w:val="0A907B16"/>
    <w:rsid w:val="0A94465F"/>
    <w:rsid w:val="0A9B8E6C"/>
    <w:rsid w:val="0AA08DC7"/>
    <w:rsid w:val="0AA24647"/>
    <w:rsid w:val="0AA83BF5"/>
    <w:rsid w:val="0AAF8B39"/>
    <w:rsid w:val="0AC3F24B"/>
    <w:rsid w:val="0AD427B7"/>
    <w:rsid w:val="0AE32959"/>
    <w:rsid w:val="0AE7D010"/>
    <w:rsid w:val="0AE88141"/>
    <w:rsid w:val="0AE9BA78"/>
    <w:rsid w:val="0AF50FA8"/>
    <w:rsid w:val="0AF602E5"/>
    <w:rsid w:val="0B11734A"/>
    <w:rsid w:val="0B1D7D93"/>
    <w:rsid w:val="0B1E3AE7"/>
    <w:rsid w:val="0B236B97"/>
    <w:rsid w:val="0B3B3286"/>
    <w:rsid w:val="0B427117"/>
    <w:rsid w:val="0B463E85"/>
    <w:rsid w:val="0B493170"/>
    <w:rsid w:val="0B5158D2"/>
    <w:rsid w:val="0B5357A5"/>
    <w:rsid w:val="0B53F249"/>
    <w:rsid w:val="0B58305E"/>
    <w:rsid w:val="0B6A23F5"/>
    <w:rsid w:val="0B71F646"/>
    <w:rsid w:val="0B75A155"/>
    <w:rsid w:val="0B7782FE"/>
    <w:rsid w:val="0B829922"/>
    <w:rsid w:val="0B893516"/>
    <w:rsid w:val="0B8B53E6"/>
    <w:rsid w:val="0B928A1B"/>
    <w:rsid w:val="0BA3A0E7"/>
    <w:rsid w:val="0BAB8CDD"/>
    <w:rsid w:val="0BB2515E"/>
    <w:rsid w:val="0BB69098"/>
    <w:rsid w:val="0BBD60A3"/>
    <w:rsid w:val="0BCB2460"/>
    <w:rsid w:val="0BD4F8AA"/>
    <w:rsid w:val="0BDB8D34"/>
    <w:rsid w:val="0BE2920B"/>
    <w:rsid w:val="0BE419AC"/>
    <w:rsid w:val="0BE737FD"/>
    <w:rsid w:val="0BE7A407"/>
    <w:rsid w:val="0BEE3DD0"/>
    <w:rsid w:val="0BEEB2B5"/>
    <w:rsid w:val="0BF0C1F9"/>
    <w:rsid w:val="0BFB9D3D"/>
    <w:rsid w:val="0BFD058D"/>
    <w:rsid w:val="0C0521EE"/>
    <w:rsid w:val="0C0A6BB3"/>
    <w:rsid w:val="0C148C56"/>
    <w:rsid w:val="0C15D4B4"/>
    <w:rsid w:val="0C170EA2"/>
    <w:rsid w:val="0C27C71A"/>
    <w:rsid w:val="0C34D45B"/>
    <w:rsid w:val="0C36A2CA"/>
    <w:rsid w:val="0C3EBD95"/>
    <w:rsid w:val="0C3EEA68"/>
    <w:rsid w:val="0C43439E"/>
    <w:rsid w:val="0C4973D3"/>
    <w:rsid w:val="0C4A55DB"/>
    <w:rsid w:val="0C4D8909"/>
    <w:rsid w:val="0C5247E8"/>
    <w:rsid w:val="0C5328F8"/>
    <w:rsid w:val="0C553F72"/>
    <w:rsid w:val="0C581BFF"/>
    <w:rsid w:val="0C5E95D0"/>
    <w:rsid w:val="0C63B098"/>
    <w:rsid w:val="0C65B617"/>
    <w:rsid w:val="0C66A712"/>
    <w:rsid w:val="0C7524CC"/>
    <w:rsid w:val="0C759643"/>
    <w:rsid w:val="0C7E5D55"/>
    <w:rsid w:val="0C883E69"/>
    <w:rsid w:val="0C88778D"/>
    <w:rsid w:val="0C8E5ED9"/>
    <w:rsid w:val="0C935252"/>
    <w:rsid w:val="0C943FF4"/>
    <w:rsid w:val="0C9AAA68"/>
    <w:rsid w:val="0C9B45CD"/>
    <w:rsid w:val="0C9C3BC4"/>
    <w:rsid w:val="0C9EF19F"/>
    <w:rsid w:val="0CA0E59B"/>
    <w:rsid w:val="0CA438F8"/>
    <w:rsid w:val="0CA545E3"/>
    <w:rsid w:val="0CA98A7A"/>
    <w:rsid w:val="0CAAE4F7"/>
    <w:rsid w:val="0CB35615"/>
    <w:rsid w:val="0CB72B0F"/>
    <w:rsid w:val="0CBA6945"/>
    <w:rsid w:val="0CBEAB08"/>
    <w:rsid w:val="0CC283A5"/>
    <w:rsid w:val="0CC43DAC"/>
    <w:rsid w:val="0CE73C7A"/>
    <w:rsid w:val="0CE7E809"/>
    <w:rsid w:val="0CEBC88B"/>
    <w:rsid w:val="0CEDA3A2"/>
    <w:rsid w:val="0CF486EB"/>
    <w:rsid w:val="0CF5CC14"/>
    <w:rsid w:val="0CFB6A18"/>
    <w:rsid w:val="0D00A7C0"/>
    <w:rsid w:val="0D02971E"/>
    <w:rsid w:val="0D053C7E"/>
    <w:rsid w:val="0D056CCD"/>
    <w:rsid w:val="0D0FBBF6"/>
    <w:rsid w:val="0D1F1D07"/>
    <w:rsid w:val="0D27F8EE"/>
    <w:rsid w:val="0D2D73EC"/>
    <w:rsid w:val="0D36730D"/>
    <w:rsid w:val="0D36E17D"/>
    <w:rsid w:val="0D38395D"/>
    <w:rsid w:val="0D394843"/>
    <w:rsid w:val="0D3C7C9B"/>
    <w:rsid w:val="0D4101E3"/>
    <w:rsid w:val="0D43E64B"/>
    <w:rsid w:val="0D489895"/>
    <w:rsid w:val="0D52F9B8"/>
    <w:rsid w:val="0D541002"/>
    <w:rsid w:val="0D5F57E4"/>
    <w:rsid w:val="0D6119C7"/>
    <w:rsid w:val="0D69B255"/>
    <w:rsid w:val="0D6C2971"/>
    <w:rsid w:val="0D6DE472"/>
    <w:rsid w:val="0D6F530F"/>
    <w:rsid w:val="0D6FC708"/>
    <w:rsid w:val="0D718470"/>
    <w:rsid w:val="0D79FF80"/>
    <w:rsid w:val="0D827B9B"/>
    <w:rsid w:val="0D832C8A"/>
    <w:rsid w:val="0D85709F"/>
    <w:rsid w:val="0D8C0BA1"/>
    <w:rsid w:val="0D8D30C4"/>
    <w:rsid w:val="0D8FB5F5"/>
    <w:rsid w:val="0D9097FB"/>
    <w:rsid w:val="0D9C95D0"/>
    <w:rsid w:val="0D9CE0A5"/>
    <w:rsid w:val="0D9E4F9D"/>
    <w:rsid w:val="0DA21C64"/>
    <w:rsid w:val="0DAEAF94"/>
    <w:rsid w:val="0DBB82CD"/>
    <w:rsid w:val="0DC00CB9"/>
    <w:rsid w:val="0DC04766"/>
    <w:rsid w:val="0DC71356"/>
    <w:rsid w:val="0DCE23C3"/>
    <w:rsid w:val="0DD6E888"/>
    <w:rsid w:val="0DEBA3D4"/>
    <w:rsid w:val="0DF12A1C"/>
    <w:rsid w:val="0DF5EF88"/>
    <w:rsid w:val="0DF8209C"/>
    <w:rsid w:val="0DFA6CE7"/>
    <w:rsid w:val="0DFC5084"/>
    <w:rsid w:val="0E02AAE0"/>
    <w:rsid w:val="0E02CA67"/>
    <w:rsid w:val="0E03941A"/>
    <w:rsid w:val="0E055EF8"/>
    <w:rsid w:val="0E08DFFA"/>
    <w:rsid w:val="0E0A33F5"/>
    <w:rsid w:val="0E0B0E16"/>
    <w:rsid w:val="0E0F9178"/>
    <w:rsid w:val="0E10EB30"/>
    <w:rsid w:val="0E11F4F5"/>
    <w:rsid w:val="0E172A55"/>
    <w:rsid w:val="0E1FF582"/>
    <w:rsid w:val="0E26F7D0"/>
    <w:rsid w:val="0E2D2C2B"/>
    <w:rsid w:val="0E327629"/>
    <w:rsid w:val="0E350923"/>
    <w:rsid w:val="0E37AA2A"/>
    <w:rsid w:val="0E385575"/>
    <w:rsid w:val="0E3FDDE5"/>
    <w:rsid w:val="0E4231F5"/>
    <w:rsid w:val="0E441550"/>
    <w:rsid w:val="0E44DBB0"/>
    <w:rsid w:val="0E4AE310"/>
    <w:rsid w:val="0E5AF20C"/>
    <w:rsid w:val="0E6027A7"/>
    <w:rsid w:val="0E705699"/>
    <w:rsid w:val="0E74D63C"/>
    <w:rsid w:val="0E7D981E"/>
    <w:rsid w:val="0E862D0C"/>
    <w:rsid w:val="0E9829B2"/>
    <w:rsid w:val="0E999CB7"/>
    <w:rsid w:val="0EA47017"/>
    <w:rsid w:val="0EA4A4CC"/>
    <w:rsid w:val="0EA9AE73"/>
    <w:rsid w:val="0EB1FEBA"/>
    <w:rsid w:val="0EB3BC68"/>
    <w:rsid w:val="0EBB9997"/>
    <w:rsid w:val="0EBF6712"/>
    <w:rsid w:val="0EC01178"/>
    <w:rsid w:val="0EC0227E"/>
    <w:rsid w:val="0EC311C6"/>
    <w:rsid w:val="0ECD5171"/>
    <w:rsid w:val="0ECF5A8D"/>
    <w:rsid w:val="0ED09ED8"/>
    <w:rsid w:val="0ED18BD9"/>
    <w:rsid w:val="0ED2E910"/>
    <w:rsid w:val="0ED590BA"/>
    <w:rsid w:val="0ED5F48D"/>
    <w:rsid w:val="0EDC11EA"/>
    <w:rsid w:val="0EDC3D0F"/>
    <w:rsid w:val="0EDDC467"/>
    <w:rsid w:val="0EE64AF9"/>
    <w:rsid w:val="0EEB76A6"/>
    <w:rsid w:val="0EF0527B"/>
    <w:rsid w:val="0EF78414"/>
    <w:rsid w:val="0EFD9BE0"/>
    <w:rsid w:val="0F002DC4"/>
    <w:rsid w:val="0F09E712"/>
    <w:rsid w:val="0F110773"/>
    <w:rsid w:val="0F19BF07"/>
    <w:rsid w:val="0F1E7F14"/>
    <w:rsid w:val="0F209777"/>
    <w:rsid w:val="0F26079E"/>
    <w:rsid w:val="0F28B5D4"/>
    <w:rsid w:val="0F2A5E9E"/>
    <w:rsid w:val="0F2C646F"/>
    <w:rsid w:val="0F2E4609"/>
    <w:rsid w:val="0F2F16CC"/>
    <w:rsid w:val="0F40AB0B"/>
    <w:rsid w:val="0F474806"/>
    <w:rsid w:val="0F536A68"/>
    <w:rsid w:val="0F551AC1"/>
    <w:rsid w:val="0F58A0CC"/>
    <w:rsid w:val="0F59289D"/>
    <w:rsid w:val="0F5D2BC6"/>
    <w:rsid w:val="0F6BD21C"/>
    <w:rsid w:val="0F6C3F17"/>
    <w:rsid w:val="0F6DEA47"/>
    <w:rsid w:val="0F732EC1"/>
    <w:rsid w:val="0F73A2A4"/>
    <w:rsid w:val="0F740AF4"/>
    <w:rsid w:val="0F7533B3"/>
    <w:rsid w:val="0F7D47D6"/>
    <w:rsid w:val="0F84B4C3"/>
    <w:rsid w:val="0F861F73"/>
    <w:rsid w:val="0F8BF4F4"/>
    <w:rsid w:val="0F908EB2"/>
    <w:rsid w:val="0F92B572"/>
    <w:rsid w:val="0F9E07C7"/>
    <w:rsid w:val="0F9F010D"/>
    <w:rsid w:val="0FA360D9"/>
    <w:rsid w:val="0FA8E67D"/>
    <w:rsid w:val="0FABE10D"/>
    <w:rsid w:val="0FB0ACC9"/>
    <w:rsid w:val="0FB2AB7E"/>
    <w:rsid w:val="0FB765C0"/>
    <w:rsid w:val="0FBFDF2B"/>
    <w:rsid w:val="0FC4638A"/>
    <w:rsid w:val="0FCCC453"/>
    <w:rsid w:val="0FD10B73"/>
    <w:rsid w:val="0FD827ED"/>
    <w:rsid w:val="0FDA6886"/>
    <w:rsid w:val="0FDE86A2"/>
    <w:rsid w:val="0FEADB4F"/>
    <w:rsid w:val="0FEBD6BA"/>
    <w:rsid w:val="0FF7562E"/>
    <w:rsid w:val="1001C192"/>
    <w:rsid w:val="1003AF72"/>
    <w:rsid w:val="100FFA0A"/>
    <w:rsid w:val="10116469"/>
    <w:rsid w:val="101E4019"/>
    <w:rsid w:val="10275C3D"/>
    <w:rsid w:val="102BE1D7"/>
    <w:rsid w:val="102ED013"/>
    <w:rsid w:val="10303AC8"/>
    <w:rsid w:val="1030CFF8"/>
    <w:rsid w:val="1033AA1F"/>
    <w:rsid w:val="10341CD9"/>
    <w:rsid w:val="1034A3F2"/>
    <w:rsid w:val="103BFD74"/>
    <w:rsid w:val="103C9778"/>
    <w:rsid w:val="103FC192"/>
    <w:rsid w:val="1040C9B8"/>
    <w:rsid w:val="1041C64D"/>
    <w:rsid w:val="1042D33A"/>
    <w:rsid w:val="1049C226"/>
    <w:rsid w:val="1051A68F"/>
    <w:rsid w:val="105B8866"/>
    <w:rsid w:val="106140B0"/>
    <w:rsid w:val="1068252A"/>
    <w:rsid w:val="1070E47D"/>
    <w:rsid w:val="10712CD3"/>
    <w:rsid w:val="1075D727"/>
    <w:rsid w:val="10787D4C"/>
    <w:rsid w:val="1079C847"/>
    <w:rsid w:val="107DB659"/>
    <w:rsid w:val="10852C5E"/>
    <w:rsid w:val="10857714"/>
    <w:rsid w:val="108D6BE5"/>
    <w:rsid w:val="1095F404"/>
    <w:rsid w:val="10965AF7"/>
    <w:rsid w:val="1099D44B"/>
    <w:rsid w:val="10A269A2"/>
    <w:rsid w:val="10A6C162"/>
    <w:rsid w:val="10A7960E"/>
    <w:rsid w:val="10AF770F"/>
    <w:rsid w:val="10B70483"/>
    <w:rsid w:val="10B7CD66"/>
    <w:rsid w:val="10B7D957"/>
    <w:rsid w:val="10BBACF7"/>
    <w:rsid w:val="10BEC601"/>
    <w:rsid w:val="10C1E84F"/>
    <w:rsid w:val="10C2C597"/>
    <w:rsid w:val="10CFBB9D"/>
    <w:rsid w:val="10D3490A"/>
    <w:rsid w:val="10DE2932"/>
    <w:rsid w:val="10F2040A"/>
    <w:rsid w:val="10F251FC"/>
    <w:rsid w:val="10F94D6E"/>
    <w:rsid w:val="10FC4A9D"/>
    <w:rsid w:val="10FD9307"/>
    <w:rsid w:val="110D6801"/>
    <w:rsid w:val="11112E38"/>
    <w:rsid w:val="1114AB7E"/>
    <w:rsid w:val="111657C5"/>
    <w:rsid w:val="111E25F0"/>
    <w:rsid w:val="1121C74A"/>
    <w:rsid w:val="1128EB37"/>
    <w:rsid w:val="11292F47"/>
    <w:rsid w:val="112D52F2"/>
    <w:rsid w:val="112E5057"/>
    <w:rsid w:val="11319ECD"/>
    <w:rsid w:val="1135B5D1"/>
    <w:rsid w:val="114116B6"/>
    <w:rsid w:val="114555B5"/>
    <w:rsid w:val="114E1733"/>
    <w:rsid w:val="114ED7C6"/>
    <w:rsid w:val="115834AD"/>
    <w:rsid w:val="1161B576"/>
    <w:rsid w:val="116E19B2"/>
    <w:rsid w:val="117459F6"/>
    <w:rsid w:val="1178B669"/>
    <w:rsid w:val="117F647A"/>
    <w:rsid w:val="118D814C"/>
    <w:rsid w:val="1194D297"/>
    <w:rsid w:val="119ED127"/>
    <w:rsid w:val="11A40E7E"/>
    <w:rsid w:val="11A603C1"/>
    <w:rsid w:val="11A6183A"/>
    <w:rsid w:val="11AEB712"/>
    <w:rsid w:val="11B1C686"/>
    <w:rsid w:val="11B76BE7"/>
    <w:rsid w:val="11B86A44"/>
    <w:rsid w:val="11B98546"/>
    <w:rsid w:val="11B9A2DC"/>
    <w:rsid w:val="11BA1AB1"/>
    <w:rsid w:val="11BAB090"/>
    <w:rsid w:val="11C22744"/>
    <w:rsid w:val="11C33E58"/>
    <w:rsid w:val="11C849EB"/>
    <w:rsid w:val="11D122A5"/>
    <w:rsid w:val="11D2D157"/>
    <w:rsid w:val="11D4856A"/>
    <w:rsid w:val="11D75CA8"/>
    <w:rsid w:val="11DBCE36"/>
    <w:rsid w:val="11E08059"/>
    <w:rsid w:val="11E611B7"/>
    <w:rsid w:val="11EBEFAD"/>
    <w:rsid w:val="11F1C309"/>
    <w:rsid w:val="11FA0239"/>
    <w:rsid w:val="11FDC675"/>
    <w:rsid w:val="11FEBBAA"/>
    <w:rsid w:val="120170FC"/>
    <w:rsid w:val="1201DDBA"/>
    <w:rsid w:val="1204DFCA"/>
    <w:rsid w:val="1207CB39"/>
    <w:rsid w:val="120D139E"/>
    <w:rsid w:val="121324EF"/>
    <w:rsid w:val="12136A9C"/>
    <w:rsid w:val="1216EE74"/>
    <w:rsid w:val="121BD094"/>
    <w:rsid w:val="121E2158"/>
    <w:rsid w:val="121E5C3D"/>
    <w:rsid w:val="12211FE8"/>
    <w:rsid w:val="1223292D"/>
    <w:rsid w:val="1228D191"/>
    <w:rsid w:val="1229AE89"/>
    <w:rsid w:val="1230C936"/>
    <w:rsid w:val="123581FE"/>
    <w:rsid w:val="123CEB83"/>
    <w:rsid w:val="124237FA"/>
    <w:rsid w:val="124497A8"/>
    <w:rsid w:val="12495BC2"/>
    <w:rsid w:val="1252867C"/>
    <w:rsid w:val="1259212B"/>
    <w:rsid w:val="1259D416"/>
    <w:rsid w:val="125B975A"/>
    <w:rsid w:val="125D2D25"/>
    <w:rsid w:val="1266E8A7"/>
    <w:rsid w:val="12713FAC"/>
    <w:rsid w:val="127B54E9"/>
    <w:rsid w:val="1281DB86"/>
    <w:rsid w:val="128646A6"/>
    <w:rsid w:val="12872C35"/>
    <w:rsid w:val="12935429"/>
    <w:rsid w:val="1293F082"/>
    <w:rsid w:val="1296BAFE"/>
    <w:rsid w:val="1296DFB1"/>
    <w:rsid w:val="129E1DDE"/>
    <w:rsid w:val="12A36FD7"/>
    <w:rsid w:val="12AA7BB9"/>
    <w:rsid w:val="12AB422D"/>
    <w:rsid w:val="12ABF9DD"/>
    <w:rsid w:val="12B365D9"/>
    <w:rsid w:val="12BD41B3"/>
    <w:rsid w:val="12BF04C6"/>
    <w:rsid w:val="12C0D25B"/>
    <w:rsid w:val="12CFB8C8"/>
    <w:rsid w:val="12D19D34"/>
    <w:rsid w:val="12D8A348"/>
    <w:rsid w:val="12E33436"/>
    <w:rsid w:val="12E7B9E7"/>
    <w:rsid w:val="12EEF469"/>
    <w:rsid w:val="12F1EE42"/>
    <w:rsid w:val="12F2BAE7"/>
    <w:rsid w:val="12FBB128"/>
    <w:rsid w:val="12FEEC8E"/>
    <w:rsid w:val="130C42D8"/>
    <w:rsid w:val="13172044"/>
    <w:rsid w:val="13174C42"/>
    <w:rsid w:val="131DF71D"/>
    <w:rsid w:val="1327BF68"/>
    <w:rsid w:val="132ED66B"/>
    <w:rsid w:val="132F4DB1"/>
    <w:rsid w:val="1347F2F6"/>
    <w:rsid w:val="135141D0"/>
    <w:rsid w:val="13674D7C"/>
    <w:rsid w:val="136962D9"/>
    <w:rsid w:val="136DDD55"/>
    <w:rsid w:val="136DE6AD"/>
    <w:rsid w:val="137077E2"/>
    <w:rsid w:val="138D6138"/>
    <w:rsid w:val="138DE400"/>
    <w:rsid w:val="13945456"/>
    <w:rsid w:val="1398EF99"/>
    <w:rsid w:val="139A192F"/>
    <w:rsid w:val="139FE7A3"/>
    <w:rsid w:val="13A17E89"/>
    <w:rsid w:val="13A61A18"/>
    <w:rsid w:val="13B72831"/>
    <w:rsid w:val="13BCEA79"/>
    <w:rsid w:val="13BF4D7B"/>
    <w:rsid w:val="13C5DB5E"/>
    <w:rsid w:val="13C9EB2B"/>
    <w:rsid w:val="13CEEE5B"/>
    <w:rsid w:val="13D4F2D9"/>
    <w:rsid w:val="13D735E5"/>
    <w:rsid w:val="13DC4591"/>
    <w:rsid w:val="13E37CEA"/>
    <w:rsid w:val="13E3C601"/>
    <w:rsid w:val="13E3CB6F"/>
    <w:rsid w:val="13E6EF1D"/>
    <w:rsid w:val="13EA2081"/>
    <w:rsid w:val="13F1DA49"/>
    <w:rsid w:val="13F33E97"/>
    <w:rsid w:val="13F37D8E"/>
    <w:rsid w:val="13F4018F"/>
    <w:rsid w:val="13F74F0A"/>
    <w:rsid w:val="13F9695D"/>
    <w:rsid w:val="140C5171"/>
    <w:rsid w:val="1417575C"/>
    <w:rsid w:val="1418D4FF"/>
    <w:rsid w:val="142C1D2F"/>
    <w:rsid w:val="14327C6A"/>
    <w:rsid w:val="1433FF72"/>
    <w:rsid w:val="1442FC64"/>
    <w:rsid w:val="144A2B36"/>
    <w:rsid w:val="144C9CCE"/>
    <w:rsid w:val="144DDDD7"/>
    <w:rsid w:val="145BCA31"/>
    <w:rsid w:val="1467B1A3"/>
    <w:rsid w:val="14722A0D"/>
    <w:rsid w:val="147409EF"/>
    <w:rsid w:val="147764C3"/>
    <w:rsid w:val="147AFE12"/>
    <w:rsid w:val="147C4C1D"/>
    <w:rsid w:val="147FCABD"/>
    <w:rsid w:val="14810C3D"/>
    <w:rsid w:val="14949340"/>
    <w:rsid w:val="1496A422"/>
    <w:rsid w:val="149A5946"/>
    <w:rsid w:val="149C5D14"/>
    <w:rsid w:val="14A59506"/>
    <w:rsid w:val="14AA6EB8"/>
    <w:rsid w:val="14B135EE"/>
    <w:rsid w:val="14B22F24"/>
    <w:rsid w:val="14BB92B2"/>
    <w:rsid w:val="14BD9D72"/>
    <w:rsid w:val="14CC4EED"/>
    <w:rsid w:val="14D26403"/>
    <w:rsid w:val="14D65E7A"/>
    <w:rsid w:val="14D83E25"/>
    <w:rsid w:val="14E01B6D"/>
    <w:rsid w:val="14E45A3B"/>
    <w:rsid w:val="14E465D1"/>
    <w:rsid w:val="14E542DC"/>
    <w:rsid w:val="14E707AD"/>
    <w:rsid w:val="14E833A1"/>
    <w:rsid w:val="14E86BAD"/>
    <w:rsid w:val="14E9CE0F"/>
    <w:rsid w:val="14ECEA4A"/>
    <w:rsid w:val="14EEBD2F"/>
    <w:rsid w:val="14F188D0"/>
    <w:rsid w:val="14F655C6"/>
    <w:rsid w:val="14F6F2ED"/>
    <w:rsid w:val="14F708F9"/>
    <w:rsid w:val="14FBAA39"/>
    <w:rsid w:val="150642AB"/>
    <w:rsid w:val="1509A75A"/>
    <w:rsid w:val="150D3AD8"/>
    <w:rsid w:val="151DB421"/>
    <w:rsid w:val="152002E3"/>
    <w:rsid w:val="15230637"/>
    <w:rsid w:val="1525B7E1"/>
    <w:rsid w:val="1525D117"/>
    <w:rsid w:val="153B4484"/>
    <w:rsid w:val="1549972E"/>
    <w:rsid w:val="154B2BB6"/>
    <w:rsid w:val="15579701"/>
    <w:rsid w:val="15586D14"/>
    <w:rsid w:val="155873BD"/>
    <w:rsid w:val="155A39C3"/>
    <w:rsid w:val="155C03F8"/>
    <w:rsid w:val="155E2BCC"/>
    <w:rsid w:val="156630BD"/>
    <w:rsid w:val="15669692"/>
    <w:rsid w:val="156BEB1A"/>
    <w:rsid w:val="156D6BD9"/>
    <w:rsid w:val="1570AFCB"/>
    <w:rsid w:val="1574D19A"/>
    <w:rsid w:val="15817CD5"/>
    <w:rsid w:val="15875451"/>
    <w:rsid w:val="15883189"/>
    <w:rsid w:val="159F8B8F"/>
    <w:rsid w:val="15A56CC6"/>
    <w:rsid w:val="15AA7AC9"/>
    <w:rsid w:val="15AFE211"/>
    <w:rsid w:val="15BC8A1D"/>
    <w:rsid w:val="15C92B80"/>
    <w:rsid w:val="15D22585"/>
    <w:rsid w:val="15D3E1DE"/>
    <w:rsid w:val="15D705BF"/>
    <w:rsid w:val="15D7A19D"/>
    <w:rsid w:val="15DACAF6"/>
    <w:rsid w:val="16050774"/>
    <w:rsid w:val="16081561"/>
    <w:rsid w:val="16094103"/>
    <w:rsid w:val="160D44D4"/>
    <w:rsid w:val="1612397C"/>
    <w:rsid w:val="16199227"/>
    <w:rsid w:val="161C9CD3"/>
    <w:rsid w:val="16278B01"/>
    <w:rsid w:val="1627D757"/>
    <w:rsid w:val="163BB457"/>
    <w:rsid w:val="1641E2D5"/>
    <w:rsid w:val="1642B5CD"/>
    <w:rsid w:val="1644B86A"/>
    <w:rsid w:val="16475236"/>
    <w:rsid w:val="16486255"/>
    <w:rsid w:val="164ADE2C"/>
    <w:rsid w:val="164C43DA"/>
    <w:rsid w:val="164CDB11"/>
    <w:rsid w:val="165144D9"/>
    <w:rsid w:val="1652ABBE"/>
    <w:rsid w:val="16584F9C"/>
    <w:rsid w:val="1659C3A7"/>
    <w:rsid w:val="165CD78E"/>
    <w:rsid w:val="1661B290"/>
    <w:rsid w:val="16708177"/>
    <w:rsid w:val="167107D2"/>
    <w:rsid w:val="16737AA9"/>
    <w:rsid w:val="167508AC"/>
    <w:rsid w:val="16793962"/>
    <w:rsid w:val="167D9089"/>
    <w:rsid w:val="167F88E4"/>
    <w:rsid w:val="1682B3ED"/>
    <w:rsid w:val="1695AB86"/>
    <w:rsid w:val="169875A8"/>
    <w:rsid w:val="169D5DFE"/>
    <w:rsid w:val="169DFB65"/>
    <w:rsid w:val="16AAB58C"/>
    <w:rsid w:val="16AE4E04"/>
    <w:rsid w:val="16B9CCBD"/>
    <w:rsid w:val="16C2C44C"/>
    <w:rsid w:val="16CA2423"/>
    <w:rsid w:val="16CF6822"/>
    <w:rsid w:val="16CFEDD2"/>
    <w:rsid w:val="16D3C027"/>
    <w:rsid w:val="16D3E830"/>
    <w:rsid w:val="16DDC65C"/>
    <w:rsid w:val="16E044FE"/>
    <w:rsid w:val="16E58DA1"/>
    <w:rsid w:val="16E6C7AE"/>
    <w:rsid w:val="16ECFB62"/>
    <w:rsid w:val="16FBD016"/>
    <w:rsid w:val="170031F9"/>
    <w:rsid w:val="17014F7A"/>
    <w:rsid w:val="1702D925"/>
    <w:rsid w:val="17038E07"/>
    <w:rsid w:val="1703A0C5"/>
    <w:rsid w:val="170F5D74"/>
    <w:rsid w:val="1714124F"/>
    <w:rsid w:val="171764FA"/>
    <w:rsid w:val="171EF916"/>
    <w:rsid w:val="17211683"/>
    <w:rsid w:val="1723A23F"/>
    <w:rsid w:val="1725743E"/>
    <w:rsid w:val="17291664"/>
    <w:rsid w:val="172A761E"/>
    <w:rsid w:val="17330713"/>
    <w:rsid w:val="17407B03"/>
    <w:rsid w:val="1741640C"/>
    <w:rsid w:val="1744F3A9"/>
    <w:rsid w:val="1745A486"/>
    <w:rsid w:val="174696F4"/>
    <w:rsid w:val="174F20CD"/>
    <w:rsid w:val="1751ABE8"/>
    <w:rsid w:val="17564D25"/>
    <w:rsid w:val="1759FCDC"/>
    <w:rsid w:val="176CA2D9"/>
    <w:rsid w:val="176EFCFF"/>
    <w:rsid w:val="17705995"/>
    <w:rsid w:val="177BF657"/>
    <w:rsid w:val="1782B756"/>
    <w:rsid w:val="1790563E"/>
    <w:rsid w:val="17986BB0"/>
    <w:rsid w:val="17989E94"/>
    <w:rsid w:val="179E3E16"/>
    <w:rsid w:val="17A6904D"/>
    <w:rsid w:val="17AFE72A"/>
    <w:rsid w:val="17B1B1AC"/>
    <w:rsid w:val="17B4F29D"/>
    <w:rsid w:val="17BBB6FC"/>
    <w:rsid w:val="17BF7B5E"/>
    <w:rsid w:val="17C40F46"/>
    <w:rsid w:val="17C8C8BD"/>
    <w:rsid w:val="17E827D7"/>
    <w:rsid w:val="17EEF949"/>
    <w:rsid w:val="17F65F35"/>
    <w:rsid w:val="180087CD"/>
    <w:rsid w:val="180A2BAB"/>
    <w:rsid w:val="180BD0EC"/>
    <w:rsid w:val="180E924F"/>
    <w:rsid w:val="18105701"/>
    <w:rsid w:val="1811F0C1"/>
    <w:rsid w:val="181AB508"/>
    <w:rsid w:val="181F777E"/>
    <w:rsid w:val="182755FB"/>
    <w:rsid w:val="182F59E1"/>
    <w:rsid w:val="182FB0D6"/>
    <w:rsid w:val="18310F1D"/>
    <w:rsid w:val="18332D4D"/>
    <w:rsid w:val="1836842C"/>
    <w:rsid w:val="1839C32A"/>
    <w:rsid w:val="183AA188"/>
    <w:rsid w:val="18410B47"/>
    <w:rsid w:val="18430103"/>
    <w:rsid w:val="18463F03"/>
    <w:rsid w:val="18486BCF"/>
    <w:rsid w:val="184EE8CE"/>
    <w:rsid w:val="185250D1"/>
    <w:rsid w:val="185A8CCD"/>
    <w:rsid w:val="185FE33B"/>
    <w:rsid w:val="185FE88F"/>
    <w:rsid w:val="186D77FD"/>
    <w:rsid w:val="187644D9"/>
    <w:rsid w:val="18888311"/>
    <w:rsid w:val="188A303F"/>
    <w:rsid w:val="188C0F55"/>
    <w:rsid w:val="18917752"/>
    <w:rsid w:val="18928A28"/>
    <w:rsid w:val="1897BD26"/>
    <w:rsid w:val="1899AE7E"/>
    <w:rsid w:val="189A9878"/>
    <w:rsid w:val="189D8A93"/>
    <w:rsid w:val="18A01DE2"/>
    <w:rsid w:val="18A1D472"/>
    <w:rsid w:val="18A5341E"/>
    <w:rsid w:val="18A887BD"/>
    <w:rsid w:val="18B31F23"/>
    <w:rsid w:val="18B3E0B2"/>
    <w:rsid w:val="18BEB403"/>
    <w:rsid w:val="18C04285"/>
    <w:rsid w:val="18C33251"/>
    <w:rsid w:val="18C342BF"/>
    <w:rsid w:val="18C68F54"/>
    <w:rsid w:val="18D602AE"/>
    <w:rsid w:val="18D95F7B"/>
    <w:rsid w:val="18D9D537"/>
    <w:rsid w:val="18E12B7D"/>
    <w:rsid w:val="18E658DA"/>
    <w:rsid w:val="18EA9A79"/>
    <w:rsid w:val="18ECC73A"/>
    <w:rsid w:val="18ED4137"/>
    <w:rsid w:val="18F4D9F3"/>
    <w:rsid w:val="18FFBEBF"/>
    <w:rsid w:val="19018B11"/>
    <w:rsid w:val="190242C3"/>
    <w:rsid w:val="19032A08"/>
    <w:rsid w:val="1903B5C3"/>
    <w:rsid w:val="190401F7"/>
    <w:rsid w:val="1904BEC5"/>
    <w:rsid w:val="1906C7CA"/>
    <w:rsid w:val="191EF0AD"/>
    <w:rsid w:val="1928AC8A"/>
    <w:rsid w:val="192AD0C2"/>
    <w:rsid w:val="194BAEAB"/>
    <w:rsid w:val="194BD602"/>
    <w:rsid w:val="19533F3E"/>
    <w:rsid w:val="1963E80A"/>
    <w:rsid w:val="196423B2"/>
    <w:rsid w:val="196E9F5F"/>
    <w:rsid w:val="196FCF00"/>
    <w:rsid w:val="19754859"/>
    <w:rsid w:val="19790A62"/>
    <w:rsid w:val="197C0600"/>
    <w:rsid w:val="1981BA65"/>
    <w:rsid w:val="198B666E"/>
    <w:rsid w:val="1992CBB5"/>
    <w:rsid w:val="1995FF2A"/>
    <w:rsid w:val="199E4922"/>
    <w:rsid w:val="19A34875"/>
    <w:rsid w:val="19A9C534"/>
    <w:rsid w:val="19ACCEDB"/>
    <w:rsid w:val="19AE0919"/>
    <w:rsid w:val="19AF8BEF"/>
    <w:rsid w:val="19B16DF5"/>
    <w:rsid w:val="19B375C7"/>
    <w:rsid w:val="19B4C531"/>
    <w:rsid w:val="19B73C2B"/>
    <w:rsid w:val="19B76E75"/>
    <w:rsid w:val="19B98CEE"/>
    <w:rsid w:val="19C27DCB"/>
    <w:rsid w:val="19C62C2F"/>
    <w:rsid w:val="19CB46A4"/>
    <w:rsid w:val="19D898CD"/>
    <w:rsid w:val="19DB87B5"/>
    <w:rsid w:val="19DD4041"/>
    <w:rsid w:val="19DE3D9B"/>
    <w:rsid w:val="19E63875"/>
    <w:rsid w:val="19E6949F"/>
    <w:rsid w:val="19FB2644"/>
    <w:rsid w:val="19FD5D3D"/>
    <w:rsid w:val="1A01E807"/>
    <w:rsid w:val="1A02C162"/>
    <w:rsid w:val="1A060D7F"/>
    <w:rsid w:val="1A093007"/>
    <w:rsid w:val="1A0BDA08"/>
    <w:rsid w:val="1A0E5E7B"/>
    <w:rsid w:val="1A101968"/>
    <w:rsid w:val="1A12C3D1"/>
    <w:rsid w:val="1A200A4A"/>
    <w:rsid w:val="1A2C81C0"/>
    <w:rsid w:val="1A2C85AF"/>
    <w:rsid w:val="1A464C77"/>
    <w:rsid w:val="1A4F76F4"/>
    <w:rsid w:val="1A53529E"/>
    <w:rsid w:val="1A540D67"/>
    <w:rsid w:val="1A54E0DF"/>
    <w:rsid w:val="1A61B955"/>
    <w:rsid w:val="1A6BBB7C"/>
    <w:rsid w:val="1A7554BD"/>
    <w:rsid w:val="1A75F293"/>
    <w:rsid w:val="1A7C1E94"/>
    <w:rsid w:val="1A7EAFC8"/>
    <w:rsid w:val="1A931FF3"/>
    <w:rsid w:val="1A943724"/>
    <w:rsid w:val="1A9E8BE3"/>
    <w:rsid w:val="1AA16869"/>
    <w:rsid w:val="1AA1E626"/>
    <w:rsid w:val="1AACA6A5"/>
    <w:rsid w:val="1AAEB799"/>
    <w:rsid w:val="1AC924B4"/>
    <w:rsid w:val="1AD2F444"/>
    <w:rsid w:val="1AD38289"/>
    <w:rsid w:val="1AD3A55C"/>
    <w:rsid w:val="1AD92E13"/>
    <w:rsid w:val="1ADF5228"/>
    <w:rsid w:val="1AE2F66B"/>
    <w:rsid w:val="1AE4D613"/>
    <w:rsid w:val="1AE888CE"/>
    <w:rsid w:val="1AF36942"/>
    <w:rsid w:val="1B0364EB"/>
    <w:rsid w:val="1B10EA2A"/>
    <w:rsid w:val="1B1211D4"/>
    <w:rsid w:val="1B123E2D"/>
    <w:rsid w:val="1B12F108"/>
    <w:rsid w:val="1B160132"/>
    <w:rsid w:val="1B1A4133"/>
    <w:rsid w:val="1B412C57"/>
    <w:rsid w:val="1B427BC3"/>
    <w:rsid w:val="1B44BE1D"/>
    <w:rsid w:val="1B45BF4F"/>
    <w:rsid w:val="1B4A973E"/>
    <w:rsid w:val="1B504255"/>
    <w:rsid w:val="1B59B9B6"/>
    <w:rsid w:val="1B5B80C7"/>
    <w:rsid w:val="1B6379AD"/>
    <w:rsid w:val="1B772F37"/>
    <w:rsid w:val="1B778305"/>
    <w:rsid w:val="1B8EED88"/>
    <w:rsid w:val="1B94E51D"/>
    <w:rsid w:val="1B997884"/>
    <w:rsid w:val="1BA0F1CE"/>
    <w:rsid w:val="1BA18A35"/>
    <w:rsid w:val="1BA7A83C"/>
    <w:rsid w:val="1BAD40DD"/>
    <w:rsid w:val="1BB1E3C3"/>
    <w:rsid w:val="1BB8E489"/>
    <w:rsid w:val="1BB99B55"/>
    <w:rsid w:val="1BC12160"/>
    <w:rsid w:val="1BC99AB4"/>
    <w:rsid w:val="1BD2A18C"/>
    <w:rsid w:val="1BE578E0"/>
    <w:rsid w:val="1BE61B9F"/>
    <w:rsid w:val="1BE873EF"/>
    <w:rsid w:val="1BED2623"/>
    <w:rsid w:val="1BED3F3F"/>
    <w:rsid w:val="1BF9803E"/>
    <w:rsid w:val="1BFE73C7"/>
    <w:rsid w:val="1BFF0B7E"/>
    <w:rsid w:val="1BFF3FF1"/>
    <w:rsid w:val="1C188CB0"/>
    <w:rsid w:val="1C24245C"/>
    <w:rsid w:val="1C2E96C1"/>
    <w:rsid w:val="1C3620EC"/>
    <w:rsid w:val="1C3F970A"/>
    <w:rsid w:val="1C411350"/>
    <w:rsid w:val="1C428624"/>
    <w:rsid w:val="1C48FC30"/>
    <w:rsid w:val="1C492A7D"/>
    <w:rsid w:val="1C4C1BB5"/>
    <w:rsid w:val="1C4C6E82"/>
    <w:rsid w:val="1C56E85C"/>
    <w:rsid w:val="1C5BA001"/>
    <w:rsid w:val="1C5BE897"/>
    <w:rsid w:val="1C5EE0AD"/>
    <w:rsid w:val="1C716A87"/>
    <w:rsid w:val="1C77FEA7"/>
    <w:rsid w:val="1C8897F6"/>
    <w:rsid w:val="1C8C2A4E"/>
    <w:rsid w:val="1C905B7D"/>
    <w:rsid w:val="1C920C98"/>
    <w:rsid w:val="1C92756D"/>
    <w:rsid w:val="1C92F5E7"/>
    <w:rsid w:val="1C95254B"/>
    <w:rsid w:val="1C985679"/>
    <w:rsid w:val="1CA3352B"/>
    <w:rsid w:val="1CACEE4B"/>
    <w:rsid w:val="1CB4D87F"/>
    <w:rsid w:val="1CB65256"/>
    <w:rsid w:val="1CB92065"/>
    <w:rsid w:val="1CBB0230"/>
    <w:rsid w:val="1CBF81AF"/>
    <w:rsid w:val="1CC6CA42"/>
    <w:rsid w:val="1CCD0619"/>
    <w:rsid w:val="1CD6C1BB"/>
    <w:rsid w:val="1CD90938"/>
    <w:rsid w:val="1CDC1F0B"/>
    <w:rsid w:val="1CE66A02"/>
    <w:rsid w:val="1CE774C0"/>
    <w:rsid w:val="1CEBD6E4"/>
    <w:rsid w:val="1CEEF243"/>
    <w:rsid w:val="1CEF353B"/>
    <w:rsid w:val="1CF74C81"/>
    <w:rsid w:val="1CF77D23"/>
    <w:rsid w:val="1D03C2F1"/>
    <w:rsid w:val="1D06A5E4"/>
    <w:rsid w:val="1D0A3065"/>
    <w:rsid w:val="1D0E8D32"/>
    <w:rsid w:val="1D1CEF6B"/>
    <w:rsid w:val="1D23CE27"/>
    <w:rsid w:val="1D34C7CB"/>
    <w:rsid w:val="1D35131E"/>
    <w:rsid w:val="1D355FE0"/>
    <w:rsid w:val="1D45E3BC"/>
    <w:rsid w:val="1D4652EF"/>
    <w:rsid w:val="1D4D07B9"/>
    <w:rsid w:val="1D4DD823"/>
    <w:rsid w:val="1D4FE336"/>
    <w:rsid w:val="1D554BAE"/>
    <w:rsid w:val="1D5DDBEC"/>
    <w:rsid w:val="1D63FF27"/>
    <w:rsid w:val="1D684ABD"/>
    <w:rsid w:val="1D691389"/>
    <w:rsid w:val="1D6A5E01"/>
    <w:rsid w:val="1D83049B"/>
    <w:rsid w:val="1D831390"/>
    <w:rsid w:val="1D87C3DC"/>
    <w:rsid w:val="1D8C8182"/>
    <w:rsid w:val="1D8DF5B5"/>
    <w:rsid w:val="1D90F180"/>
    <w:rsid w:val="1D96FE9A"/>
    <w:rsid w:val="1D9AE5E0"/>
    <w:rsid w:val="1D9B3DA8"/>
    <w:rsid w:val="1D9E8915"/>
    <w:rsid w:val="1DA29F13"/>
    <w:rsid w:val="1DA49BD5"/>
    <w:rsid w:val="1DBC28DC"/>
    <w:rsid w:val="1DC2B3FF"/>
    <w:rsid w:val="1DC81205"/>
    <w:rsid w:val="1DCBAE5E"/>
    <w:rsid w:val="1DCD2FBD"/>
    <w:rsid w:val="1DD02AB3"/>
    <w:rsid w:val="1DD09EC7"/>
    <w:rsid w:val="1DDB5383"/>
    <w:rsid w:val="1DDDFE80"/>
    <w:rsid w:val="1DDED2DC"/>
    <w:rsid w:val="1DDF8882"/>
    <w:rsid w:val="1DE5749C"/>
    <w:rsid w:val="1DE80357"/>
    <w:rsid w:val="1DE8EA59"/>
    <w:rsid w:val="1DEBA7BE"/>
    <w:rsid w:val="1DF15D0C"/>
    <w:rsid w:val="1DF7BE92"/>
    <w:rsid w:val="1DFEB47D"/>
    <w:rsid w:val="1E0486C7"/>
    <w:rsid w:val="1E05F6F2"/>
    <w:rsid w:val="1E06D15D"/>
    <w:rsid w:val="1E0F9B99"/>
    <w:rsid w:val="1E100C8B"/>
    <w:rsid w:val="1E1658D6"/>
    <w:rsid w:val="1E167ECE"/>
    <w:rsid w:val="1E16BFFF"/>
    <w:rsid w:val="1E185F48"/>
    <w:rsid w:val="1E187935"/>
    <w:rsid w:val="1E19B9CC"/>
    <w:rsid w:val="1E19BB33"/>
    <w:rsid w:val="1E22533A"/>
    <w:rsid w:val="1E232417"/>
    <w:rsid w:val="1E239F16"/>
    <w:rsid w:val="1E2C5F0C"/>
    <w:rsid w:val="1E30191F"/>
    <w:rsid w:val="1E341B8F"/>
    <w:rsid w:val="1E34DCBE"/>
    <w:rsid w:val="1E3837D5"/>
    <w:rsid w:val="1E3C5DE0"/>
    <w:rsid w:val="1E48478A"/>
    <w:rsid w:val="1E52D557"/>
    <w:rsid w:val="1E63A3CE"/>
    <w:rsid w:val="1E6C5258"/>
    <w:rsid w:val="1E6E0CE2"/>
    <w:rsid w:val="1E7C8C59"/>
    <w:rsid w:val="1E7EE110"/>
    <w:rsid w:val="1E81B6D2"/>
    <w:rsid w:val="1E84D9EA"/>
    <w:rsid w:val="1E89B94A"/>
    <w:rsid w:val="1E8ABDA2"/>
    <w:rsid w:val="1E8B7155"/>
    <w:rsid w:val="1E93E48D"/>
    <w:rsid w:val="1E9596A3"/>
    <w:rsid w:val="1E9E3941"/>
    <w:rsid w:val="1EA33235"/>
    <w:rsid w:val="1EA4A441"/>
    <w:rsid w:val="1EA5EB17"/>
    <w:rsid w:val="1EAA7F3C"/>
    <w:rsid w:val="1EB9FB1C"/>
    <w:rsid w:val="1EBFBFC4"/>
    <w:rsid w:val="1EC07C69"/>
    <w:rsid w:val="1ECCDCF9"/>
    <w:rsid w:val="1ECD619B"/>
    <w:rsid w:val="1ED1031C"/>
    <w:rsid w:val="1ED46D1A"/>
    <w:rsid w:val="1EDAB855"/>
    <w:rsid w:val="1EDB5A2E"/>
    <w:rsid w:val="1EDC5BFD"/>
    <w:rsid w:val="1EDCCD93"/>
    <w:rsid w:val="1EE2EE92"/>
    <w:rsid w:val="1F02A029"/>
    <w:rsid w:val="1F02FD36"/>
    <w:rsid w:val="1F0D5CCD"/>
    <w:rsid w:val="1F0EC1EA"/>
    <w:rsid w:val="1F0F151A"/>
    <w:rsid w:val="1F129D16"/>
    <w:rsid w:val="1F15BB20"/>
    <w:rsid w:val="1F20C1DA"/>
    <w:rsid w:val="1F2694E5"/>
    <w:rsid w:val="1F2D2506"/>
    <w:rsid w:val="1F30CE08"/>
    <w:rsid w:val="1F31769F"/>
    <w:rsid w:val="1F384A8A"/>
    <w:rsid w:val="1F3BC7CC"/>
    <w:rsid w:val="1F3CAFEF"/>
    <w:rsid w:val="1F40500F"/>
    <w:rsid w:val="1F46E088"/>
    <w:rsid w:val="1F5BDCAE"/>
    <w:rsid w:val="1F6F99EF"/>
    <w:rsid w:val="1F717840"/>
    <w:rsid w:val="1F76C40F"/>
    <w:rsid w:val="1F7B76F1"/>
    <w:rsid w:val="1F8274EA"/>
    <w:rsid w:val="1F86C953"/>
    <w:rsid w:val="1F884FBC"/>
    <w:rsid w:val="1F8DDC2F"/>
    <w:rsid w:val="1F989374"/>
    <w:rsid w:val="1F9ACCE7"/>
    <w:rsid w:val="1F9B98F1"/>
    <w:rsid w:val="1F9BD8CA"/>
    <w:rsid w:val="1FA04C9F"/>
    <w:rsid w:val="1FA1EF29"/>
    <w:rsid w:val="1FA63034"/>
    <w:rsid w:val="1FAFEAFC"/>
    <w:rsid w:val="1FB9102B"/>
    <w:rsid w:val="1FB9DA9B"/>
    <w:rsid w:val="1FD2F826"/>
    <w:rsid w:val="1FDB6817"/>
    <w:rsid w:val="1FE3482C"/>
    <w:rsid w:val="1FE510E4"/>
    <w:rsid w:val="1FE92933"/>
    <w:rsid w:val="1FF38F92"/>
    <w:rsid w:val="1FFB6DD1"/>
    <w:rsid w:val="1FFF63DA"/>
    <w:rsid w:val="20079443"/>
    <w:rsid w:val="2009378B"/>
    <w:rsid w:val="200A1213"/>
    <w:rsid w:val="200B4EBE"/>
    <w:rsid w:val="200C86B1"/>
    <w:rsid w:val="200D2648"/>
    <w:rsid w:val="200F45B4"/>
    <w:rsid w:val="201B3070"/>
    <w:rsid w:val="201F56A2"/>
    <w:rsid w:val="20238116"/>
    <w:rsid w:val="202AD02B"/>
    <w:rsid w:val="202F6D24"/>
    <w:rsid w:val="20353FB1"/>
    <w:rsid w:val="203D9FD3"/>
    <w:rsid w:val="20434811"/>
    <w:rsid w:val="20454829"/>
    <w:rsid w:val="204E9109"/>
    <w:rsid w:val="20546FA9"/>
    <w:rsid w:val="20569AE3"/>
    <w:rsid w:val="2057697E"/>
    <w:rsid w:val="205BACCF"/>
    <w:rsid w:val="205C3DF3"/>
    <w:rsid w:val="205E0D98"/>
    <w:rsid w:val="205F7D74"/>
    <w:rsid w:val="206FCA06"/>
    <w:rsid w:val="206FD2FD"/>
    <w:rsid w:val="20742D9B"/>
    <w:rsid w:val="20766BD2"/>
    <w:rsid w:val="20774FF7"/>
    <w:rsid w:val="207921AF"/>
    <w:rsid w:val="2088008D"/>
    <w:rsid w:val="20881A3F"/>
    <w:rsid w:val="209B52C1"/>
    <w:rsid w:val="209C5E5F"/>
    <w:rsid w:val="209CE5C9"/>
    <w:rsid w:val="20A10368"/>
    <w:rsid w:val="20AB1A3E"/>
    <w:rsid w:val="20B09DDE"/>
    <w:rsid w:val="20B6009A"/>
    <w:rsid w:val="20B627BC"/>
    <w:rsid w:val="20B8647C"/>
    <w:rsid w:val="20B8ADC3"/>
    <w:rsid w:val="20BBE2A0"/>
    <w:rsid w:val="20BD4AFF"/>
    <w:rsid w:val="20C5717D"/>
    <w:rsid w:val="20C994FA"/>
    <w:rsid w:val="20CD938D"/>
    <w:rsid w:val="20DAE2A5"/>
    <w:rsid w:val="20DCE18F"/>
    <w:rsid w:val="20E099B0"/>
    <w:rsid w:val="20E38E39"/>
    <w:rsid w:val="20E4A496"/>
    <w:rsid w:val="20EC0757"/>
    <w:rsid w:val="20ECE198"/>
    <w:rsid w:val="20F1B355"/>
    <w:rsid w:val="20F526BA"/>
    <w:rsid w:val="20FB0EAE"/>
    <w:rsid w:val="21010F5C"/>
    <w:rsid w:val="2106CFD9"/>
    <w:rsid w:val="2108EDDC"/>
    <w:rsid w:val="210C5390"/>
    <w:rsid w:val="21146FFD"/>
    <w:rsid w:val="21156CE6"/>
    <w:rsid w:val="2122E388"/>
    <w:rsid w:val="21269939"/>
    <w:rsid w:val="2136E282"/>
    <w:rsid w:val="213AE796"/>
    <w:rsid w:val="213E1C1A"/>
    <w:rsid w:val="214107EC"/>
    <w:rsid w:val="2145611A"/>
    <w:rsid w:val="2151636D"/>
    <w:rsid w:val="2151F276"/>
    <w:rsid w:val="2163D952"/>
    <w:rsid w:val="21645886"/>
    <w:rsid w:val="2169B680"/>
    <w:rsid w:val="216A582E"/>
    <w:rsid w:val="217BC60D"/>
    <w:rsid w:val="217C9B9B"/>
    <w:rsid w:val="217DBBA8"/>
    <w:rsid w:val="2188B4BA"/>
    <w:rsid w:val="2189750F"/>
    <w:rsid w:val="218E29E4"/>
    <w:rsid w:val="218E7DEE"/>
    <w:rsid w:val="2198561A"/>
    <w:rsid w:val="219B26C4"/>
    <w:rsid w:val="219DEF78"/>
    <w:rsid w:val="21A1CDC6"/>
    <w:rsid w:val="21A6D6FC"/>
    <w:rsid w:val="21A7C076"/>
    <w:rsid w:val="21A90EE9"/>
    <w:rsid w:val="21B9DDDB"/>
    <w:rsid w:val="21BC7E1F"/>
    <w:rsid w:val="21C5484B"/>
    <w:rsid w:val="21CC43A5"/>
    <w:rsid w:val="21D559DB"/>
    <w:rsid w:val="21D681D1"/>
    <w:rsid w:val="21E14DA4"/>
    <w:rsid w:val="21E64393"/>
    <w:rsid w:val="21E8D966"/>
    <w:rsid w:val="21ED0441"/>
    <w:rsid w:val="21F23D09"/>
    <w:rsid w:val="21F60B2F"/>
    <w:rsid w:val="21F8E015"/>
    <w:rsid w:val="21F9E0AE"/>
    <w:rsid w:val="21FA94CC"/>
    <w:rsid w:val="21FAD9BA"/>
    <w:rsid w:val="21FAE669"/>
    <w:rsid w:val="21FE2107"/>
    <w:rsid w:val="220B07E9"/>
    <w:rsid w:val="2210B0F9"/>
    <w:rsid w:val="22110285"/>
    <w:rsid w:val="22170864"/>
    <w:rsid w:val="221D1371"/>
    <w:rsid w:val="2221A4E3"/>
    <w:rsid w:val="22225703"/>
    <w:rsid w:val="2228ACAF"/>
    <w:rsid w:val="2229573E"/>
    <w:rsid w:val="2229A602"/>
    <w:rsid w:val="2232B16D"/>
    <w:rsid w:val="223B7315"/>
    <w:rsid w:val="2253B209"/>
    <w:rsid w:val="225CA26F"/>
    <w:rsid w:val="22628EFE"/>
    <w:rsid w:val="2267BC51"/>
    <w:rsid w:val="22681CF0"/>
    <w:rsid w:val="226E2347"/>
    <w:rsid w:val="22741520"/>
    <w:rsid w:val="227B1577"/>
    <w:rsid w:val="2281AFE2"/>
    <w:rsid w:val="22862829"/>
    <w:rsid w:val="228CDF42"/>
    <w:rsid w:val="228D2CAD"/>
    <w:rsid w:val="2290ADDC"/>
    <w:rsid w:val="2293D42D"/>
    <w:rsid w:val="22988E43"/>
    <w:rsid w:val="22A47A2D"/>
    <w:rsid w:val="22ABAEA7"/>
    <w:rsid w:val="22AE52AF"/>
    <w:rsid w:val="22B8DE4A"/>
    <w:rsid w:val="22BE3DC4"/>
    <w:rsid w:val="22C988BE"/>
    <w:rsid w:val="22CBFB40"/>
    <w:rsid w:val="22D3D108"/>
    <w:rsid w:val="22D79084"/>
    <w:rsid w:val="22D7AFF4"/>
    <w:rsid w:val="22DA0619"/>
    <w:rsid w:val="22E7370D"/>
    <w:rsid w:val="22EA79B0"/>
    <w:rsid w:val="22F3258A"/>
    <w:rsid w:val="22F5363A"/>
    <w:rsid w:val="22F9EED5"/>
    <w:rsid w:val="22FB9254"/>
    <w:rsid w:val="22FCE00F"/>
    <w:rsid w:val="22FE3749"/>
    <w:rsid w:val="230C9CE7"/>
    <w:rsid w:val="2312E017"/>
    <w:rsid w:val="23139972"/>
    <w:rsid w:val="2314094A"/>
    <w:rsid w:val="2314228C"/>
    <w:rsid w:val="2316937A"/>
    <w:rsid w:val="231727FB"/>
    <w:rsid w:val="23255A51"/>
    <w:rsid w:val="232BEC8D"/>
    <w:rsid w:val="2336FDFA"/>
    <w:rsid w:val="23380921"/>
    <w:rsid w:val="233FD54F"/>
    <w:rsid w:val="2341FCAF"/>
    <w:rsid w:val="2344B808"/>
    <w:rsid w:val="23481A98"/>
    <w:rsid w:val="2348744F"/>
    <w:rsid w:val="234996B0"/>
    <w:rsid w:val="234EA1BB"/>
    <w:rsid w:val="2354EB4E"/>
    <w:rsid w:val="235E7F45"/>
    <w:rsid w:val="2362AEA9"/>
    <w:rsid w:val="2368B4A6"/>
    <w:rsid w:val="236D38ED"/>
    <w:rsid w:val="236E6C52"/>
    <w:rsid w:val="237163FF"/>
    <w:rsid w:val="2371C48E"/>
    <w:rsid w:val="2374C7E5"/>
    <w:rsid w:val="237A768A"/>
    <w:rsid w:val="23859939"/>
    <w:rsid w:val="238A7CEA"/>
    <w:rsid w:val="238C67CD"/>
    <w:rsid w:val="23938237"/>
    <w:rsid w:val="2395AE5A"/>
    <w:rsid w:val="239BFCE3"/>
    <w:rsid w:val="239D2ED8"/>
    <w:rsid w:val="23A63A61"/>
    <w:rsid w:val="23ACD2E6"/>
    <w:rsid w:val="23BC915D"/>
    <w:rsid w:val="23BCA87F"/>
    <w:rsid w:val="23BF6698"/>
    <w:rsid w:val="23C44552"/>
    <w:rsid w:val="23C90DE4"/>
    <w:rsid w:val="23CB458D"/>
    <w:rsid w:val="23CC93BE"/>
    <w:rsid w:val="23CD1EAD"/>
    <w:rsid w:val="23CFA114"/>
    <w:rsid w:val="23D00954"/>
    <w:rsid w:val="23D6396B"/>
    <w:rsid w:val="23D9C407"/>
    <w:rsid w:val="23DE86B4"/>
    <w:rsid w:val="23E1DB8C"/>
    <w:rsid w:val="23E309D6"/>
    <w:rsid w:val="23E6C994"/>
    <w:rsid w:val="23E6F91E"/>
    <w:rsid w:val="23F30790"/>
    <w:rsid w:val="23F3C076"/>
    <w:rsid w:val="23F5A601"/>
    <w:rsid w:val="23F6757B"/>
    <w:rsid w:val="23F71A03"/>
    <w:rsid w:val="23F86AB6"/>
    <w:rsid w:val="23F97BFE"/>
    <w:rsid w:val="23FB859A"/>
    <w:rsid w:val="23FB8FF9"/>
    <w:rsid w:val="240344BB"/>
    <w:rsid w:val="240C8851"/>
    <w:rsid w:val="24134B79"/>
    <w:rsid w:val="241903E4"/>
    <w:rsid w:val="242014E3"/>
    <w:rsid w:val="24261D1B"/>
    <w:rsid w:val="242C064C"/>
    <w:rsid w:val="24371C20"/>
    <w:rsid w:val="24384101"/>
    <w:rsid w:val="243B52D4"/>
    <w:rsid w:val="243CB5F8"/>
    <w:rsid w:val="243F1A02"/>
    <w:rsid w:val="2442BD08"/>
    <w:rsid w:val="244655F2"/>
    <w:rsid w:val="244A7EF7"/>
    <w:rsid w:val="244E564E"/>
    <w:rsid w:val="24514106"/>
    <w:rsid w:val="24558E6C"/>
    <w:rsid w:val="24561FBF"/>
    <w:rsid w:val="2456FE5C"/>
    <w:rsid w:val="24580844"/>
    <w:rsid w:val="245B0A48"/>
    <w:rsid w:val="245B4910"/>
    <w:rsid w:val="245B702D"/>
    <w:rsid w:val="245EA42D"/>
    <w:rsid w:val="245FCAF8"/>
    <w:rsid w:val="2460B16D"/>
    <w:rsid w:val="246467BE"/>
    <w:rsid w:val="246870BD"/>
    <w:rsid w:val="247E20DB"/>
    <w:rsid w:val="2480AB40"/>
    <w:rsid w:val="24843F90"/>
    <w:rsid w:val="2489A0BE"/>
    <w:rsid w:val="248A5F08"/>
    <w:rsid w:val="2492D953"/>
    <w:rsid w:val="24A0695E"/>
    <w:rsid w:val="24A0B6A3"/>
    <w:rsid w:val="24A4D9F5"/>
    <w:rsid w:val="24AEF171"/>
    <w:rsid w:val="24B2E00C"/>
    <w:rsid w:val="24B3DE4E"/>
    <w:rsid w:val="24B9777C"/>
    <w:rsid w:val="24BB3B3B"/>
    <w:rsid w:val="24BBDCE9"/>
    <w:rsid w:val="24BF4B58"/>
    <w:rsid w:val="24C51556"/>
    <w:rsid w:val="24CA9B17"/>
    <w:rsid w:val="24CBB8B6"/>
    <w:rsid w:val="24CC394C"/>
    <w:rsid w:val="24D0A1CD"/>
    <w:rsid w:val="24D3B0B9"/>
    <w:rsid w:val="24DBF164"/>
    <w:rsid w:val="24DEB47C"/>
    <w:rsid w:val="24DF7BB9"/>
    <w:rsid w:val="24E1BE06"/>
    <w:rsid w:val="24EF75C2"/>
    <w:rsid w:val="24F62552"/>
    <w:rsid w:val="24F86107"/>
    <w:rsid w:val="24FEF50C"/>
    <w:rsid w:val="24FF5F8D"/>
    <w:rsid w:val="25170FFF"/>
    <w:rsid w:val="2517D92D"/>
    <w:rsid w:val="251A64A5"/>
    <w:rsid w:val="25209EBC"/>
    <w:rsid w:val="2524230D"/>
    <w:rsid w:val="252E585D"/>
    <w:rsid w:val="2537CEFA"/>
    <w:rsid w:val="254CDB76"/>
    <w:rsid w:val="254D6279"/>
    <w:rsid w:val="2553C0EF"/>
    <w:rsid w:val="255E2F8D"/>
    <w:rsid w:val="255EF621"/>
    <w:rsid w:val="2566589E"/>
    <w:rsid w:val="25685905"/>
    <w:rsid w:val="2573ECF4"/>
    <w:rsid w:val="2574610F"/>
    <w:rsid w:val="25764C03"/>
    <w:rsid w:val="25777373"/>
    <w:rsid w:val="257D436F"/>
    <w:rsid w:val="2586B0E4"/>
    <w:rsid w:val="25871AA5"/>
    <w:rsid w:val="259D79EA"/>
    <w:rsid w:val="25A3D7E4"/>
    <w:rsid w:val="25A65493"/>
    <w:rsid w:val="25AD9B74"/>
    <w:rsid w:val="25DA98B4"/>
    <w:rsid w:val="25E1F27C"/>
    <w:rsid w:val="25E25F35"/>
    <w:rsid w:val="25E2A191"/>
    <w:rsid w:val="25E2E148"/>
    <w:rsid w:val="25E32F42"/>
    <w:rsid w:val="25E712DE"/>
    <w:rsid w:val="25E79F08"/>
    <w:rsid w:val="25E8722E"/>
    <w:rsid w:val="25EC8ED2"/>
    <w:rsid w:val="25EFB18E"/>
    <w:rsid w:val="25FAC245"/>
    <w:rsid w:val="25FACFE5"/>
    <w:rsid w:val="2611242C"/>
    <w:rsid w:val="2622F090"/>
    <w:rsid w:val="2627590A"/>
    <w:rsid w:val="262A2205"/>
    <w:rsid w:val="26391232"/>
    <w:rsid w:val="263DD4EC"/>
    <w:rsid w:val="263E570C"/>
    <w:rsid w:val="2648BCDA"/>
    <w:rsid w:val="264B4B87"/>
    <w:rsid w:val="265760E0"/>
    <w:rsid w:val="2658E8C5"/>
    <w:rsid w:val="26694F92"/>
    <w:rsid w:val="266BD5AE"/>
    <w:rsid w:val="266BF65F"/>
    <w:rsid w:val="266E0C3D"/>
    <w:rsid w:val="266EF458"/>
    <w:rsid w:val="267C7E06"/>
    <w:rsid w:val="26855973"/>
    <w:rsid w:val="268ACDE3"/>
    <w:rsid w:val="268E2ADF"/>
    <w:rsid w:val="26942E1F"/>
    <w:rsid w:val="26958CA3"/>
    <w:rsid w:val="2699FF70"/>
    <w:rsid w:val="269E934C"/>
    <w:rsid w:val="26A12486"/>
    <w:rsid w:val="26A14FEF"/>
    <w:rsid w:val="26A26D89"/>
    <w:rsid w:val="26A4D948"/>
    <w:rsid w:val="26A9190D"/>
    <w:rsid w:val="26ADAE23"/>
    <w:rsid w:val="26AFFCAB"/>
    <w:rsid w:val="26B24132"/>
    <w:rsid w:val="26B4594B"/>
    <w:rsid w:val="26B8601D"/>
    <w:rsid w:val="26C31E66"/>
    <w:rsid w:val="26D11DE6"/>
    <w:rsid w:val="26F1E26E"/>
    <w:rsid w:val="26F214A6"/>
    <w:rsid w:val="26F94F00"/>
    <w:rsid w:val="26F9C605"/>
    <w:rsid w:val="271109FC"/>
    <w:rsid w:val="27152091"/>
    <w:rsid w:val="2729CCA8"/>
    <w:rsid w:val="272F0FA7"/>
    <w:rsid w:val="27311C14"/>
    <w:rsid w:val="2735ACA3"/>
    <w:rsid w:val="273C9278"/>
    <w:rsid w:val="273F6875"/>
    <w:rsid w:val="2740232A"/>
    <w:rsid w:val="274B197F"/>
    <w:rsid w:val="2764443F"/>
    <w:rsid w:val="2764F96B"/>
    <w:rsid w:val="276A05B6"/>
    <w:rsid w:val="276B6AEB"/>
    <w:rsid w:val="276DD7A6"/>
    <w:rsid w:val="276EF7CD"/>
    <w:rsid w:val="277641F7"/>
    <w:rsid w:val="27799F36"/>
    <w:rsid w:val="278843E2"/>
    <w:rsid w:val="2789B6CC"/>
    <w:rsid w:val="278C5ED8"/>
    <w:rsid w:val="279290FD"/>
    <w:rsid w:val="27939F2E"/>
    <w:rsid w:val="27959CE7"/>
    <w:rsid w:val="279CB18D"/>
    <w:rsid w:val="27A4FE62"/>
    <w:rsid w:val="27A52F9E"/>
    <w:rsid w:val="27A74D44"/>
    <w:rsid w:val="27A9DA32"/>
    <w:rsid w:val="27B6A160"/>
    <w:rsid w:val="27B96D41"/>
    <w:rsid w:val="27BA873D"/>
    <w:rsid w:val="27BBA004"/>
    <w:rsid w:val="27C156CA"/>
    <w:rsid w:val="27C1D530"/>
    <w:rsid w:val="27C22267"/>
    <w:rsid w:val="27C3A582"/>
    <w:rsid w:val="27C769BB"/>
    <w:rsid w:val="27C975ED"/>
    <w:rsid w:val="27CC130C"/>
    <w:rsid w:val="27CECE74"/>
    <w:rsid w:val="27D05EA8"/>
    <w:rsid w:val="27D09381"/>
    <w:rsid w:val="27D0C7A0"/>
    <w:rsid w:val="27D36434"/>
    <w:rsid w:val="27D56221"/>
    <w:rsid w:val="27E14717"/>
    <w:rsid w:val="27EAC0AE"/>
    <w:rsid w:val="27F861C0"/>
    <w:rsid w:val="27FCD0C3"/>
    <w:rsid w:val="2803D944"/>
    <w:rsid w:val="2804E5EC"/>
    <w:rsid w:val="280959F2"/>
    <w:rsid w:val="280E6342"/>
    <w:rsid w:val="281718A5"/>
    <w:rsid w:val="2818A6C1"/>
    <w:rsid w:val="281F7A7E"/>
    <w:rsid w:val="2828D54D"/>
    <w:rsid w:val="282E2DFF"/>
    <w:rsid w:val="2834A460"/>
    <w:rsid w:val="28360557"/>
    <w:rsid w:val="283B0EBC"/>
    <w:rsid w:val="283C0E9F"/>
    <w:rsid w:val="283FDC73"/>
    <w:rsid w:val="2841982C"/>
    <w:rsid w:val="2848DAD5"/>
    <w:rsid w:val="284CDF9C"/>
    <w:rsid w:val="284F9B70"/>
    <w:rsid w:val="2852C194"/>
    <w:rsid w:val="28559AA8"/>
    <w:rsid w:val="2855D67E"/>
    <w:rsid w:val="28571911"/>
    <w:rsid w:val="28591BC9"/>
    <w:rsid w:val="285B1276"/>
    <w:rsid w:val="285E5E6E"/>
    <w:rsid w:val="28628C4B"/>
    <w:rsid w:val="2862C62E"/>
    <w:rsid w:val="2865A815"/>
    <w:rsid w:val="2866EB0F"/>
    <w:rsid w:val="28693191"/>
    <w:rsid w:val="286B3ED7"/>
    <w:rsid w:val="2873AF2D"/>
    <w:rsid w:val="287F088D"/>
    <w:rsid w:val="28812805"/>
    <w:rsid w:val="2883A70C"/>
    <w:rsid w:val="28889B46"/>
    <w:rsid w:val="289CC25E"/>
    <w:rsid w:val="28A60577"/>
    <w:rsid w:val="28A81D1C"/>
    <w:rsid w:val="28A90B07"/>
    <w:rsid w:val="28A9A93A"/>
    <w:rsid w:val="28B02AEF"/>
    <w:rsid w:val="28B29358"/>
    <w:rsid w:val="28B917F2"/>
    <w:rsid w:val="28BBC4FA"/>
    <w:rsid w:val="28BFC27E"/>
    <w:rsid w:val="28C55A96"/>
    <w:rsid w:val="28D57F37"/>
    <w:rsid w:val="28DA36F0"/>
    <w:rsid w:val="28EA804D"/>
    <w:rsid w:val="28F2825D"/>
    <w:rsid w:val="28F33BC7"/>
    <w:rsid w:val="28F9D7BB"/>
    <w:rsid w:val="28FC561F"/>
    <w:rsid w:val="29043C61"/>
    <w:rsid w:val="29068F49"/>
    <w:rsid w:val="2908A9C4"/>
    <w:rsid w:val="290926C8"/>
    <w:rsid w:val="29105D12"/>
    <w:rsid w:val="2910BDD9"/>
    <w:rsid w:val="291172A7"/>
    <w:rsid w:val="2911D1FD"/>
    <w:rsid w:val="29163209"/>
    <w:rsid w:val="29171F5B"/>
    <w:rsid w:val="2918363B"/>
    <w:rsid w:val="2921BE42"/>
    <w:rsid w:val="29270B0B"/>
    <w:rsid w:val="2928C21B"/>
    <w:rsid w:val="29327C2C"/>
    <w:rsid w:val="293AC500"/>
    <w:rsid w:val="293C8745"/>
    <w:rsid w:val="293D879E"/>
    <w:rsid w:val="294C2DAC"/>
    <w:rsid w:val="294F0DEE"/>
    <w:rsid w:val="2959022C"/>
    <w:rsid w:val="295CD59A"/>
    <w:rsid w:val="295F8F6A"/>
    <w:rsid w:val="2963B057"/>
    <w:rsid w:val="2969A4C6"/>
    <w:rsid w:val="2973264F"/>
    <w:rsid w:val="2977A50F"/>
    <w:rsid w:val="297AAA6A"/>
    <w:rsid w:val="297D346A"/>
    <w:rsid w:val="298778A0"/>
    <w:rsid w:val="298BF979"/>
    <w:rsid w:val="2991D2C1"/>
    <w:rsid w:val="299442AE"/>
    <w:rsid w:val="2998A2DE"/>
    <w:rsid w:val="29A51D50"/>
    <w:rsid w:val="29A8FEF0"/>
    <w:rsid w:val="29A9E091"/>
    <w:rsid w:val="29B3B95B"/>
    <w:rsid w:val="29C13880"/>
    <w:rsid w:val="29C388B4"/>
    <w:rsid w:val="29CFA14C"/>
    <w:rsid w:val="29D5C885"/>
    <w:rsid w:val="29DCA5C2"/>
    <w:rsid w:val="29DEDEE5"/>
    <w:rsid w:val="29DFD49B"/>
    <w:rsid w:val="29E49E44"/>
    <w:rsid w:val="29E56952"/>
    <w:rsid w:val="29E7EABA"/>
    <w:rsid w:val="29EA23A0"/>
    <w:rsid w:val="29EBE946"/>
    <w:rsid w:val="29EF855A"/>
    <w:rsid w:val="29FD2B00"/>
    <w:rsid w:val="29FF7D30"/>
    <w:rsid w:val="2A05B11C"/>
    <w:rsid w:val="2A10CB4C"/>
    <w:rsid w:val="2A15878E"/>
    <w:rsid w:val="2A21A1DF"/>
    <w:rsid w:val="2A28304E"/>
    <w:rsid w:val="2A285DE6"/>
    <w:rsid w:val="2A28AD1B"/>
    <w:rsid w:val="2A299B33"/>
    <w:rsid w:val="2A2B8E6A"/>
    <w:rsid w:val="2A409B2F"/>
    <w:rsid w:val="2A437A77"/>
    <w:rsid w:val="2A43BE0C"/>
    <w:rsid w:val="2A4CB905"/>
    <w:rsid w:val="2A5542E5"/>
    <w:rsid w:val="2A5DB7CE"/>
    <w:rsid w:val="2A612ED3"/>
    <w:rsid w:val="2A63D89E"/>
    <w:rsid w:val="2A6DFE2C"/>
    <w:rsid w:val="2A74B1CA"/>
    <w:rsid w:val="2A802732"/>
    <w:rsid w:val="2A81F580"/>
    <w:rsid w:val="2A88ACF6"/>
    <w:rsid w:val="2A8CD8C9"/>
    <w:rsid w:val="2A960622"/>
    <w:rsid w:val="2A982680"/>
    <w:rsid w:val="2A9894B4"/>
    <w:rsid w:val="2AA7B794"/>
    <w:rsid w:val="2AA85D80"/>
    <w:rsid w:val="2AAA55A4"/>
    <w:rsid w:val="2AB13075"/>
    <w:rsid w:val="2ABBC1E8"/>
    <w:rsid w:val="2ABC319D"/>
    <w:rsid w:val="2ACF3DE0"/>
    <w:rsid w:val="2AD1E461"/>
    <w:rsid w:val="2AD28497"/>
    <w:rsid w:val="2AD49210"/>
    <w:rsid w:val="2AE32C81"/>
    <w:rsid w:val="2AE4E5F1"/>
    <w:rsid w:val="2AEADBB3"/>
    <w:rsid w:val="2AEF6646"/>
    <w:rsid w:val="2AF3D757"/>
    <w:rsid w:val="2AFE10FC"/>
    <w:rsid w:val="2B039D0A"/>
    <w:rsid w:val="2B05622F"/>
    <w:rsid w:val="2B094E20"/>
    <w:rsid w:val="2B099575"/>
    <w:rsid w:val="2B0CCDA5"/>
    <w:rsid w:val="2B0D1C18"/>
    <w:rsid w:val="2B0E5A16"/>
    <w:rsid w:val="2B1118AD"/>
    <w:rsid w:val="2B1C15DD"/>
    <w:rsid w:val="2B309014"/>
    <w:rsid w:val="2B385B95"/>
    <w:rsid w:val="2B432933"/>
    <w:rsid w:val="2B44E23A"/>
    <w:rsid w:val="2B4DB3A7"/>
    <w:rsid w:val="2B55E119"/>
    <w:rsid w:val="2B5D07C9"/>
    <w:rsid w:val="2B5D1F09"/>
    <w:rsid w:val="2B5F6281"/>
    <w:rsid w:val="2B620CD0"/>
    <w:rsid w:val="2B6B6D3F"/>
    <w:rsid w:val="2B786883"/>
    <w:rsid w:val="2B7C2BF4"/>
    <w:rsid w:val="2B7E58B9"/>
    <w:rsid w:val="2B84B1B8"/>
    <w:rsid w:val="2B856C6C"/>
    <w:rsid w:val="2B8A7072"/>
    <w:rsid w:val="2B8BE377"/>
    <w:rsid w:val="2B909ED9"/>
    <w:rsid w:val="2B90FD2C"/>
    <w:rsid w:val="2B9DC992"/>
    <w:rsid w:val="2B9F941C"/>
    <w:rsid w:val="2BA4B8B9"/>
    <w:rsid w:val="2BA9C87E"/>
    <w:rsid w:val="2BAF1C05"/>
    <w:rsid w:val="2BB1E46D"/>
    <w:rsid w:val="2BBCE03B"/>
    <w:rsid w:val="2BC3F42C"/>
    <w:rsid w:val="2BC7CFCB"/>
    <w:rsid w:val="2BC95432"/>
    <w:rsid w:val="2BCBF589"/>
    <w:rsid w:val="2BCE15B6"/>
    <w:rsid w:val="2BD2FFF6"/>
    <w:rsid w:val="2BD8F7B1"/>
    <w:rsid w:val="2BD9AB37"/>
    <w:rsid w:val="2BDF8800"/>
    <w:rsid w:val="2BEA82FB"/>
    <w:rsid w:val="2BF6159D"/>
    <w:rsid w:val="2BF7660C"/>
    <w:rsid w:val="2BFBFA35"/>
    <w:rsid w:val="2BFCC8F9"/>
    <w:rsid w:val="2BFD9ADD"/>
    <w:rsid w:val="2BFE56F4"/>
    <w:rsid w:val="2C0C42ED"/>
    <w:rsid w:val="2C10AD8F"/>
    <w:rsid w:val="2C157748"/>
    <w:rsid w:val="2C175C97"/>
    <w:rsid w:val="2C18DAF0"/>
    <w:rsid w:val="2C194DF7"/>
    <w:rsid w:val="2C2858F1"/>
    <w:rsid w:val="2C2A8358"/>
    <w:rsid w:val="2C2E9FE9"/>
    <w:rsid w:val="2C2FE99F"/>
    <w:rsid w:val="2C30D690"/>
    <w:rsid w:val="2C336C28"/>
    <w:rsid w:val="2C373EE4"/>
    <w:rsid w:val="2C400DC3"/>
    <w:rsid w:val="2C437617"/>
    <w:rsid w:val="2C57B73B"/>
    <w:rsid w:val="2C5FB700"/>
    <w:rsid w:val="2C638191"/>
    <w:rsid w:val="2C6F7B73"/>
    <w:rsid w:val="2C800703"/>
    <w:rsid w:val="2C838E68"/>
    <w:rsid w:val="2C899BC7"/>
    <w:rsid w:val="2C8C13DD"/>
    <w:rsid w:val="2C8D4393"/>
    <w:rsid w:val="2C8E8541"/>
    <w:rsid w:val="2C8F7D9A"/>
    <w:rsid w:val="2C9807D1"/>
    <w:rsid w:val="2C9BE37E"/>
    <w:rsid w:val="2C9DDAA5"/>
    <w:rsid w:val="2CA30C22"/>
    <w:rsid w:val="2CA746CD"/>
    <w:rsid w:val="2CAE2FF6"/>
    <w:rsid w:val="2CAFF9DD"/>
    <w:rsid w:val="2CB4B16F"/>
    <w:rsid w:val="2CB5316F"/>
    <w:rsid w:val="2CB7EF4D"/>
    <w:rsid w:val="2CB810E9"/>
    <w:rsid w:val="2CB8D42D"/>
    <w:rsid w:val="2CB9E1F4"/>
    <w:rsid w:val="2CBCEB36"/>
    <w:rsid w:val="2CBE94F2"/>
    <w:rsid w:val="2CBF8750"/>
    <w:rsid w:val="2CC53359"/>
    <w:rsid w:val="2CC6E2B2"/>
    <w:rsid w:val="2CC7D302"/>
    <w:rsid w:val="2CD110E8"/>
    <w:rsid w:val="2CD58B77"/>
    <w:rsid w:val="2CD90AD5"/>
    <w:rsid w:val="2CD93315"/>
    <w:rsid w:val="2CDD86DE"/>
    <w:rsid w:val="2CDE2F44"/>
    <w:rsid w:val="2CDE8360"/>
    <w:rsid w:val="2CE3AAEC"/>
    <w:rsid w:val="2CEA4746"/>
    <w:rsid w:val="2CEAEC6B"/>
    <w:rsid w:val="2CEBE63A"/>
    <w:rsid w:val="2CEFB2B9"/>
    <w:rsid w:val="2CF45A31"/>
    <w:rsid w:val="2CF45E67"/>
    <w:rsid w:val="2CF78985"/>
    <w:rsid w:val="2CF96546"/>
    <w:rsid w:val="2CFA94BE"/>
    <w:rsid w:val="2CFD3027"/>
    <w:rsid w:val="2CFFCA80"/>
    <w:rsid w:val="2D005902"/>
    <w:rsid w:val="2D05484B"/>
    <w:rsid w:val="2D089C7B"/>
    <w:rsid w:val="2D0DB81A"/>
    <w:rsid w:val="2D0F4D0C"/>
    <w:rsid w:val="2D0FC65F"/>
    <w:rsid w:val="2D17A656"/>
    <w:rsid w:val="2D1F4244"/>
    <w:rsid w:val="2D267A7B"/>
    <w:rsid w:val="2D26B25D"/>
    <w:rsid w:val="2D2ADF96"/>
    <w:rsid w:val="2D2EE168"/>
    <w:rsid w:val="2D33ED29"/>
    <w:rsid w:val="2D389093"/>
    <w:rsid w:val="2D3B68C0"/>
    <w:rsid w:val="2D3C596D"/>
    <w:rsid w:val="2D516137"/>
    <w:rsid w:val="2D53BEC8"/>
    <w:rsid w:val="2D54BB83"/>
    <w:rsid w:val="2D58C864"/>
    <w:rsid w:val="2D59D8A8"/>
    <w:rsid w:val="2D5B3D4E"/>
    <w:rsid w:val="2D5B57C5"/>
    <w:rsid w:val="2D5BB4E8"/>
    <w:rsid w:val="2D5D4A97"/>
    <w:rsid w:val="2D609BD2"/>
    <w:rsid w:val="2D61F9C1"/>
    <w:rsid w:val="2D66DE10"/>
    <w:rsid w:val="2D6B6E5F"/>
    <w:rsid w:val="2D6C7F00"/>
    <w:rsid w:val="2D6D2647"/>
    <w:rsid w:val="2D6E3890"/>
    <w:rsid w:val="2D6EFEE9"/>
    <w:rsid w:val="2D702C90"/>
    <w:rsid w:val="2D791036"/>
    <w:rsid w:val="2D796A23"/>
    <w:rsid w:val="2D7B60AE"/>
    <w:rsid w:val="2D8DF085"/>
    <w:rsid w:val="2D9486AF"/>
    <w:rsid w:val="2D9A0B3F"/>
    <w:rsid w:val="2DA34E79"/>
    <w:rsid w:val="2DA4E29E"/>
    <w:rsid w:val="2DB0F513"/>
    <w:rsid w:val="2DB2B34C"/>
    <w:rsid w:val="2DB49C68"/>
    <w:rsid w:val="2DC52759"/>
    <w:rsid w:val="2DC85477"/>
    <w:rsid w:val="2DCE3028"/>
    <w:rsid w:val="2DD0BC96"/>
    <w:rsid w:val="2DD20E08"/>
    <w:rsid w:val="2DD915A5"/>
    <w:rsid w:val="2DE649EE"/>
    <w:rsid w:val="2DEDBD90"/>
    <w:rsid w:val="2DF25BEE"/>
    <w:rsid w:val="2DF59ED4"/>
    <w:rsid w:val="2DF65A5E"/>
    <w:rsid w:val="2DF665F2"/>
    <w:rsid w:val="2DFEB33C"/>
    <w:rsid w:val="2E005749"/>
    <w:rsid w:val="2E029452"/>
    <w:rsid w:val="2E080562"/>
    <w:rsid w:val="2E12AB42"/>
    <w:rsid w:val="2E2568C5"/>
    <w:rsid w:val="2E26BD73"/>
    <w:rsid w:val="2E2720A1"/>
    <w:rsid w:val="2E2E4FC2"/>
    <w:rsid w:val="2E38F0AC"/>
    <w:rsid w:val="2E40B777"/>
    <w:rsid w:val="2E41B32F"/>
    <w:rsid w:val="2E4881EF"/>
    <w:rsid w:val="2E4A371F"/>
    <w:rsid w:val="2E4ECA40"/>
    <w:rsid w:val="2E5D8970"/>
    <w:rsid w:val="2E5EF88E"/>
    <w:rsid w:val="2E7F5461"/>
    <w:rsid w:val="2E829256"/>
    <w:rsid w:val="2E83BED2"/>
    <w:rsid w:val="2E8995CB"/>
    <w:rsid w:val="2E8ECCE0"/>
    <w:rsid w:val="2E90D41C"/>
    <w:rsid w:val="2E92FBCB"/>
    <w:rsid w:val="2E94D388"/>
    <w:rsid w:val="2E970A2F"/>
    <w:rsid w:val="2EA26BF2"/>
    <w:rsid w:val="2EA63E88"/>
    <w:rsid w:val="2EA89896"/>
    <w:rsid w:val="2EA8C387"/>
    <w:rsid w:val="2EAAFF88"/>
    <w:rsid w:val="2EADAA78"/>
    <w:rsid w:val="2EB69659"/>
    <w:rsid w:val="2ED49936"/>
    <w:rsid w:val="2EDA0A60"/>
    <w:rsid w:val="2EDE1DF0"/>
    <w:rsid w:val="2EE4EA72"/>
    <w:rsid w:val="2EE557C7"/>
    <w:rsid w:val="2EE5C774"/>
    <w:rsid w:val="2EE87DD3"/>
    <w:rsid w:val="2EED2936"/>
    <w:rsid w:val="2EEF17E7"/>
    <w:rsid w:val="2EF3D1C3"/>
    <w:rsid w:val="2EF66A4F"/>
    <w:rsid w:val="2EFC3017"/>
    <w:rsid w:val="2F110E23"/>
    <w:rsid w:val="2F13047E"/>
    <w:rsid w:val="2F30ACD3"/>
    <w:rsid w:val="2F37198B"/>
    <w:rsid w:val="2F3B6E4B"/>
    <w:rsid w:val="2F3B6EAA"/>
    <w:rsid w:val="2F3EDD62"/>
    <w:rsid w:val="2F3FBB11"/>
    <w:rsid w:val="2F42A703"/>
    <w:rsid w:val="2F43BC7D"/>
    <w:rsid w:val="2F4D9EF5"/>
    <w:rsid w:val="2F52421A"/>
    <w:rsid w:val="2F542139"/>
    <w:rsid w:val="2F58F765"/>
    <w:rsid w:val="2F5BB6AB"/>
    <w:rsid w:val="2F5CCD1D"/>
    <w:rsid w:val="2F61C47F"/>
    <w:rsid w:val="2F664D90"/>
    <w:rsid w:val="2F6807A8"/>
    <w:rsid w:val="2F6A0712"/>
    <w:rsid w:val="2F70B01D"/>
    <w:rsid w:val="2F783511"/>
    <w:rsid w:val="2F788E2C"/>
    <w:rsid w:val="2F78B768"/>
    <w:rsid w:val="2F7F1C0C"/>
    <w:rsid w:val="2F8BF44F"/>
    <w:rsid w:val="2F9361CB"/>
    <w:rsid w:val="2F944083"/>
    <w:rsid w:val="2F94C170"/>
    <w:rsid w:val="2F97F378"/>
    <w:rsid w:val="2F9EAA5F"/>
    <w:rsid w:val="2F9F0088"/>
    <w:rsid w:val="2FA1C1F3"/>
    <w:rsid w:val="2FA9348F"/>
    <w:rsid w:val="2FAB817D"/>
    <w:rsid w:val="2FB5C16A"/>
    <w:rsid w:val="2FBC8FD0"/>
    <w:rsid w:val="2FBEA44C"/>
    <w:rsid w:val="2FCA6AED"/>
    <w:rsid w:val="2FCD58D1"/>
    <w:rsid w:val="2FCE9A16"/>
    <w:rsid w:val="2FD6EE41"/>
    <w:rsid w:val="2FD8321E"/>
    <w:rsid w:val="2FD89E86"/>
    <w:rsid w:val="2FDC2D7A"/>
    <w:rsid w:val="2FE049BD"/>
    <w:rsid w:val="2FE11CEC"/>
    <w:rsid w:val="2FE62896"/>
    <w:rsid w:val="2FED34DE"/>
    <w:rsid w:val="2FF02533"/>
    <w:rsid w:val="2FF0FF4D"/>
    <w:rsid w:val="2FF3D35E"/>
    <w:rsid w:val="2FF4A590"/>
    <w:rsid w:val="2FFF1E17"/>
    <w:rsid w:val="30035F19"/>
    <w:rsid w:val="3003EF65"/>
    <w:rsid w:val="300787DC"/>
    <w:rsid w:val="300E7659"/>
    <w:rsid w:val="303B369C"/>
    <w:rsid w:val="303C9402"/>
    <w:rsid w:val="303CB0DF"/>
    <w:rsid w:val="3041B949"/>
    <w:rsid w:val="304A723D"/>
    <w:rsid w:val="304AAE56"/>
    <w:rsid w:val="304BE3CE"/>
    <w:rsid w:val="30526FE4"/>
    <w:rsid w:val="30552858"/>
    <w:rsid w:val="3057DCAC"/>
    <w:rsid w:val="305E810F"/>
    <w:rsid w:val="30654D76"/>
    <w:rsid w:val="30655ABB"/>
    <w:rsid w:val="307DCC08"/>
    <w:rsid w:val="307DDDDE"/>
    <w:rsid w:val="30818B4C"/>
    <w:rsid w:val="30873E82"/>
    <w:rsid w:val="3087EC42"/>
    <w:rsid w:val="308A66B2"/>
    <w:rsid w:val="30901857"/>
    <w:rsid w:val="30915FC2"/>
    <w:rsid w:val="30955EE3"/>
    <w:rsid w:val="3097C81C"/>
    <w:rsid w:val="309F36B0"/>
    <w:rsid w:val="30A895DF"/>
    <w:rsid w:val="30AA4607"/>
    <w:rsid w:val="30B041AC"/>
    <w:rsid w:val="30B1028B"/>
    <w:rsid w:val="30B38B23"/>
    <w:rsid w:val="30B9C92D"/>
    <w:rsid w:val="30C19B87"/>
    <w:rsid w:val="30C1D48A"/>
    <w:rsid w:val="30C63EA9"/>
    <w:rsid w:val="30C8C3A9"/>
    <w:rsid w:val="30C8FBA1"/>
    <w:rsid w:val="30D64157"/>
    <w:rsid w:val="30EBE3AE"/>
    <w:rsid w:val="30F44783"/>
    <w:rsid w:val="30F6DC83"/>
    <w:rsid w:val="30F9AD98"/>
    <w:rsid w:val="30FB983F"/>
    <w:rsid w:val="3100A3FD"/>
    <w:rsid w:val="311178D7"/>
    <w:rsid w:val="311AD822"/>
    <w:rsid w:val="31215630"/>
    <w:rsid w:val="31243CD2"/>
    <w:rsid w:val="312B19F4"/>
    <w:rsid w:val="31352725"/>
    <w:rsid w:val="31397C77"/>
    <w:rsid w:val="314673A0"/>
    <w:rsid w:val="314D6D33"/>
    <w:rsid w:val="3158C24D"/>
    <w:rsid w:val="315ECA3C"/>
    <w:rsid w:val="31666B1B"/>
    <w:rsid w:val="3167F089"/>
    <w:rsid w:val="316D8C82"/>
    <w:rsid w:val="316E960C"/>
    <w:rsid w:val="317087E1"/>
    <w:rsid w:val="3173A2DA"/>
    <w:rsid w:val="317DCC4A"/>
    <w:rsid w:val="317F7DFF"/>
    <w:rsid w:val="3183FB42"/>
    <w:rsid w:val="31850151"/>
    <w:rsid w:val="318577FD"/>
    <w:rsid w:val="3186AACA"/>
    <w:rsid w:val="3191DBA5"/>
    <w:rsid w:val="319BF8A0"/>
    <w:rsid w:val="31A2CCC4"/>
    <w:rsid w:val="31A56820"/>
    <w:rsid w:val="31A5F7BD"/>
    <w:rsid w:val="31A7FE7E"/>
    <w:rsid w:val="31AD154E"/>
    <w:rsid w:val="31AE3A11"/>
    <w:rsid w:val="31AEDB72"/>
    <w:rsid w:val="31AF9BDB"/>
    <w:rsid w:val="31B31579"/>
    <w:rsid w:val="31C04039"/>
    <w:rsid w:val="31C06B94"/>
    <w:rsid w:val="31C2FC85"/>
    <w:rsid w:val="31D73555"/>
    <w:rsid w:val="31D760F5"/>
    <w:rsid w:val="31DDF479"/>
    <w:rsid w:val="31DEBCCD"/>
    <w:rsid w:val="31DEE9EB"/>
    <w:rsid w:val="31E292CF"/>
    <w:rsid w:val="31E56E93"/>
    <w:rsid w:val="31E757C2"/>
    <w:rsid w:val="31EEE94F"/>
    <w:rsid w:val="31F4C45B"/>
    <w:rsid w:val="31F7D766"/>
    <w:rsid w:val="31FFB746"/>
    <w:rsid w:val="320867FD"/>
    <w:rsid w:val="320BB3CE"/>
    <w:rsid w:val="32219C99"/>
    <w:rsid w:val="32262949"/>
    <w:rsid w:val="323B9AA9"/>
    <w:rsid w:val="323E699E"/>
    <w:rsid w:val="323FC10D"/>
    <w:rsid w:val="3243DC53"/>
    <w:rsid w:val="324A9C8C"/>
    <w:rsid w:val="3253FDE9"/>
    <w:rsid w:val="32698998"/>
    <w:rsid w:val="326CDE25"/>
    <w:rsid w:val="32781574"/>
    <w:rsid w:val="32785C62"/>
    <w:rsid w:val="3278A0DA"/>
    <w:rsid w:val="327D98B7"/>
    <w:rsid w:val="327E2497"/>
    <w:rsid w:val="32864744"/>
    <w:rsid w:val="328F1B3F"/>
    <w:rsid w:val="328F268F"/>
    <w:rsid w:val="3291A403"/>
    <w:rsid w:val="32956F63"/>
    <w:rsid w:val="3295D319"/>
    <w:rsid w:val="329B7474"/>
    <w:rsid w:val="329FEBEC"/>
    <w:rsid w:val="32A68C97"/>
    <w:rsid w:val="32A74973"/>
    <w:rsid w:val="32AA0DDA"/>
    <w:rsid w:val="32AEF115"/>
    <w:rsid w:val="32CE2BBF"/>
    <w:rsid w:val="32D18471"/>
    <w:rsid w:val="32D6AAC1"/>
    <w:rsid w:val="32E02869"/>
    <w:rsid w:val="32E19B12"/>
    <w:rsid w:val="32EF39EF"/>
    <w:rsid w:val="33032B67"/>
    <w:rsid w:val="3308626D"/>
    <w:rsid w:val="330E44F0"/>
    <w:rsid w:val="33135DD4"/>
    <w:rsid w:val="331A9669"/>
    <w:rsid w:val="33255B15"/>
    <w:rsid w:val="332D855A"/>
    <w:rsid w:val="3331BA9E"/>
    <w:rsid w:val="3343374C"/>
    <w:rsid w:val="33490F3B"/>
    <w:rsid w:val="335BEFF3"/>
    <w:rsid w:val="33612522"/>
    <w:rsid w:val="336F5959"/>
    <w:rsid w:val="3377DDF0"/>
    <w:rsid w:val="337879CD"/>
    <w:rsid w:val="337B6B48"/>
    <w:rsid w:val="337D7BB7"/>
    <w:rsid w:val="33819878"/>
    <w:rsid w:val="33891F91"/>
    <w:rsid w:val="338EC9D6"/>
    <w:rsid w:val="338F4928"/>
    <w:rsid w:val="3390732D"/>
    <w:rsid w:val="339174D9"/>
    <w:rsid w:val="3396465D"/>
    <w:rsid w:val="339E3544"/>
    <w:rsid w:val="339F552D"/>
    <w:rsid w:val="33A41001"/>
    <w:rsid w:val="33AE08C4"/>
    <w:rsid w:val="33BAF017"/>
    <w:rsid w:val="33BB1573"/>
    <w:rsid w:val="33BC673C"/>
    <w:rsid w:val="33C21952"/>
    <w:rsid w:val="33CAB4A9"/>
    <w:rsid w:val="33CCA0F8"/>
    <w:rsid w:val="33D0904D"/>
    <w:rsid w:val="33D238C9"/>
    <w:rsid w:val="33DAED15"/>
    <w:rsid w:val="33E13075"/>
    <w:rsid w:val="33E1CC80"/>
    <w:rsid w:val="33E9D5D6"/>
    <w:rsid w:val="33EA2F25"/>
    <w:rsid w:val="33EB932A"/>
    <w:rsid w:val="33EBB499"/>
    <w:rsid w:val="33EEA1CA"/>
    <w:rsid w:val="33EF5EAF"/>
    <w:rsid w:val="33F490A6"/>
    <w:rsid w:val="33F7B2DF"/>
    <w:rsid w:val="33FA3180"/>
    <w:rsid w:val="33FA7657"/>
    <w:rsid w:val="33FF26D6"/>
    <w:rsid w:val="34041C35"/>
    <w:rsid w:val="34145E94"/>
    <w:rsid w:val="341ADCAB"/>
    <w:rsid w:val="341D9C7B"/>
    <w:rsid w:val="3423C29A"/>
    <w:rsid w:val="342E539A"/>
    <w:rsid w:val="34458146"/>
    <w:rsid w:val="34551994"/>
    <w:rsid w:val="345FAF9A"/>
    <w:rsid w:val="3464BEC5"/>
    <w:rsid w:val="34657550"/>
    <w:rsid w:val="346B6B38"/>
    <w:rsid w:val="3472AB82"/>
    <w:rsid w:val="347848DA"/>
    <w:rsid w:val="34797149"/>
    <w:rsid w:val="347C08AB"/>
    <w:rsid w:val="347FBF44"/>
    <w:rsid w:val="348275EF"/>
    <w:rsid w:val="348B3647"/>
    <w:rsid w:val="348FA1F7"/>
    <w:rsid w:val="34A0EDCD"/>
    <w:rsid w:val="34A49A41"/>
    <w:rsid w:val="34A8859E"/>
    <w:rsid w:val="34AC13B1"/>
    <w:rsid w:val="34AF5AD3"/>
    <w:rsid w:val="34B4B637"/>
    <w:rsid w:val="34B6498F"/>
    <w:rsid w:val="34BA06D5"/>
    <w:rsid w:val="34BDB346"/>
    <w:rsid w:val="34C1349D"/>
    <w:rsid w:val="34CC956F"/>
    <w:rsid w:val="34CD11DF"/>
    <w:rsid w:val="34D01A91"/>
    <w:rsid w:val="34D1032A"/>
    <w:rsid w:val="34DAA2A6"/>
    <w:rsid w:val="34DB034B"/>
    <w:rsid w:val="34E401F6"/>
    <w:rsid w:val="34EF75C0"/>
    <w:rsid w:val="34F3CE31"/>
    <w:rsid w:val="34F5FF3E"/>
    <w:rsid w:val="351B1B9E"/>
    <w:rsid w:val="351D1D09"/>
    <w:rsid w:val="351E391E"/>
    <w:rsid w:val="3524E75E"/>
    <w:rsid w:val="3527B932"/>
    <w:rsid w:val="3529EF1E"/>
    <w:rsid w:val="352B3AF2"/>
    <w:rsid w:val="352C7137"/>
    <w:rsid w:val="352D6782"/>
    <w:rsid w:val="352DAE08"/>
    <w:rsid w:val="352F2A1C"/>
    <w:rsid w:val="3533D65A"/>
    <w:rsid w:val="35410901"/>
    <w:rsid w:val="354A7C41"/>
    <w:rsid w:val="354F889D"/>
    <w:rsid w:val="3550CF9D"/>
    <w:rsid w:val="3551B5B0"/>
    <w:rsid w:val="355D69ED"/>
    <w:rsid w:val="35614BA4"/>
    <w:rsid w:val="356BF5C0"/>
    <w:rsid w:val="356CDAD7"/>
    <w:rsid w:val="357CEFD1"/>
    <w:rsid w:val="3581728B"/>
    <w:rsid w:val="358EBEAA"/>
    <w:rsid w:val="3590821E"/>
    <w:rsid w:val="3596513F"/>
    <w:rsid w:val="359FD621"/>
    <w:rsid w:val="35A1E17E"/>
    <w:rsid w:val="35A21FFE"/>
    <w:rsid w:val="35A42EBA"/>
    <w:rsid w:val="35A94768"/>
    <w:rsid w:val="35BCB3BE"/>
    <w:rsid w:val="35BED9BE"/>
    <w:rsid w:val="35C246F1"/>
    <w:rsid w:val="35C549CD"/>
    <w:rsid w:val="35C94BD9"/>
    <w:rsid w:val="35D35E7E"/>
    <w:rsid w:val="35E114CD"/>
    <w:rsid w:val="35E16263"/>
    <w:rsid w:val="35E1C94C"/>
    <w:rsid w:val="35E9507C"/>
    <w:rsid w:val="35EB6CCE"/>
    <w:rsid w:val="35F89737"/>
    <w:rsid w:val="35FF0107"/>
    <w:rsid w:val="36020E6D"/>
    <w:rsid w:val="36039121"/>
    <w:rsid w:val="3608DC31"/>
    <w:rsid w:val="36100F5D"/>
    <w:rsid w:val="3611ECE1"/>
    <w:rsid w:val="361200D9"/>
    <w:rsid w:val="3618A083"/>
    <w:rsid w:val="361FF5E1"/>
    <w:rsid w:val="36243D7D"/>
    <w:rsid w:val="36251C1C"/>
    <w:rsid w:val="362546C2"/>
    <w:rsid w:val="362A5AC9"/>
    <w:rsid w:val="362BF1EC"/>
    <w:rsid w:val="363DEA02"/>
    <w:rsid w:val="363FCE03"/>
    <w:rsid w:val="36422315"/>
    <w:rsid w:val="36426DC1"/>
    <w:rsid w:val="3646D68B"/>
    <w:rsid w:val="3647243D"/>
    <w:rsid w:val="364AAC4C"/>
    <w:rsid w:val="364DC72F"/>
    <w:rsid w:val="364F18DF"/>
    <w:rsid w:val="364F6B86"/>
    <w:rsid w:val="3652D68A"/>
    <w:rsid w:val="3654AF5B"/>
    <w:rsid w:val="36561016"/>
    <w:rsid w:val="3659AD6E"/>
    <w:rsid w:val="365B42E6"/>
    <w:rsid w:val="366275F4"/>
    <w:rsid w:val="36643D15"/>
    <w:rsid w:val="36650CC5"/>
    <w:rsid w:val="36670F50"/>
    <w:rsid w:val="366796FC"/>
    <w:rsid w:val="3669F330"/>
    <w:rsid w:val="3675E5CF"/>
    <w:rsid w:val="3685CB26"/>
    <w:rsid w:val="3689E0D2"/>
    <w:rsid w:val="368A5415"/>
    <w:rsid w:val="368D4B44"/>
    <w:rsid w:val="3697F150"/>
    <w:rsid w:val="369C1C82"/>
    <w:rsid w:val="36A786DF"/>
    <w:rsid w:val="36AB07D2"/>
    <w:rsid w:val="36AD5B3A"/>
    <w:rsid w:val="36AF0CEE"/>
    <w:rsid w:val="36AFD7E6"/>
    <w:rsid w:val="36B18DA0"/>
    <w:rsid w:val="36B3BE7B"/>
    <w:rsid w:val="36B7CEF0"/>
    <w:rsid w:val="36B94444"/>
    <w:rsid w:val="36BA8FE9"/>
    <w:rsid w:val="36BC2D4B"/>
    <w:rsid w:val="36C97D79"/>
    <w:rsid w:val="36CB3A5A"/>
    <w:rsid w:val="36DB4CC9"/>
    <w:rsid w:val="36DFDF0C"/>
    <w:rsid w:val="36E328D5"/>
    <w:rsid w:val="36E4276D"/>
    <w:rsid w:val="36F01281"/>
    <w:rsid w:val="36F331F2"/>
    <w:rsid w:val="36F5B7D6"/>
    <w:rsid w:val="36F831F8"/>
    <w:rsid w:val="36FA5831"/>
    <w:rsid w:val="3707951F"/>
    <w:rsid w:val="370DDDEC"/>
    <w:rsid w:val="371207DC"/>
    <w:rsid w:val="37152FE6"/>
    <w:rsid w:val="3723B867"/>
    <w:rsid w:val="372C0D9A"/>
    <w:rsid w:val="372F72A0"/>
    <w:rsid w:val="3736CB26"/>
    <w:rsid w:val="37460511"/>
    <w:rsid w:val="374A9EF9"/>
    <w:rsid w:val="374C7925"/>
    <w:rsid w:val="3750BDAB"/>
    <w:rsid w:val="3755504B"/>
    <w:rsid w:val="37601E7A"/>
    <w:rsid w:val="378178A7"/>
    <w:rsid w:val="3782870F"/>
    <w:rsid w:val="378CB75B"/>
    <w:rsid w:val="379A3DB0"/>
    <w:rsid w:val="379B263F"/>
    <w:rsid w:val="379BEBC0"/>
    <w:rsid w:val="379C8C40"/>
    <w:rsid w:val="379C8C9C"/>
    <w:rsid w:val="379F79AF"/>
    <w:rsid w:val="379F9F0E"/>
    <w:rsid w:val="37A0FF81"/>
    <w:rsid w:val="37A19393"/>
    <w:rsid w:val="37A43B15"/>
    <w:rsid w:val="37A83288"/>
    <w:rsid w:val="37A8635A"/>
    <w:rsid w:val="37A9DCDE"/>
    <w:rsid w:val="37AE9880"/>
    <w:rsid w:val="37BD7218"/>
    <w:rsid w:val="37BE0D7C"/>
    <w:rsid w:val="37C17953"/>
    <w:rsid w:val="37C58804"/>
    <w:rsid w:val="37CE10FF"/>
    <w:rsid w:val="37CE7619"/>
    <w:rsid w:val="37CEE3AB"/>
    <w:rsid w:val="37D6C78D"/>
    <w:rsid w:val="37D98062"/>
    <w:rsid w:val="37E09172"/>
    <w:rsid w:val="37E11B6B"/>
    <w:rsid w:val="37F19DA3"/>
    <w:rsid w:val="37F4A4AF"/>
    <w:rsid w:val="37F66847"/>
    <w:rsid w:val="37FAF3F0"/>
    <w:rsid w:val="37FB9C59"/>
    <w:rsid w:val="38112CE6"/>
    <w:rsid w:val="381755DC"/>
    <w:rsid w:val="3818F181"/>
    <w:rsid w:val="3822CF0C"/>
    <w:rsid w:val="38240BCD"/>
    <w:rsid w:val="38243720"/>
    <w:rsid w:val="382A0C90"/>
    <w:rsid w:val="382B24BF"/>
    <w:rsid w:val="38357777"/>
    <w:rsid w:val="3839C72F"/>
    <w:rsid w:val="3843D81C"/>
    <w:rsid w:val="384439DF"/>
    <w:rsid w:val="384D31E6"/>
    <w:rsid w:val="384DC804"/>
    <w:rsid w:val="3853AEBE"/>
    <w:rsid w:val="38592A1A"/>
    <w:rsid w:val="3859D0A8"/>
    <w:rsid w:val="385B391B"/>
    <w:rsid w:val="385FCDF7"/>
    <w:rsid w:val="3860AC02"/>
    <w:rsid w:val="38667486"/>
    <w:rsid w:val="38731A46"/>
    <w:rsid w:val="387B6157"/>
    <w:rsid w:val="387EDD4F"/>
    <w:rsid w:val="388A1F8B"/>
    <w:rsid w:val="38903776"/>
    <w:rsid w:val="38906216"/>
    <w:rsid w:val="38915CB6"/>
    <w:rsid w:val="389219B8"/>
    <w:rsid w:val="3893207F"/>
    <w:rsid w:val="389B526A"/>
    <w:rsid w:val="389E301B"/>
    <w:rsid w:val="38A2F421"/>
    <w:rsid w:val="38C9A92D"/>
    <w:rsid w:val="38D16BF6"/>
    <w:rsid w:val="38D19061"/>
    <w:rsid w:val="38D4D32A"/>
    <w:rsid w:val="38D5B063"/>
    <w:rsid w:val="38D9321F"/>
    <w:rsid w:val="38E8BAFA"/>
    <w:rsid w:val="38F45934"/>
    <w:rsid w:val="38F79D88"/>
    <w:rsid w:val="38FCC874"/>
    <w:rsid w:val="3901E4F7"/>
    <w:rsid w:val="390A70CB"/>
    <w:rsid w:val="39103968"/>
    <w:rsid w:val="39151717"/>
    <w:rsid w:val="391DC734"/>
    <w:rsid w:val="391FE26D"/>
    <w:rsid w:val="3924E057"/>
    <w:rsid w:val="392CF1C4"/>
    <w:rsid w:val="39395135"/>
    <w:rsid w:val="393A29BA"/>
    <w:rsid w:val="393A2AF7"/>
    <w:rsid w:val="393D8F32"/>
    <w:rsid w:val="3940D2D1"/>
    <w:rsid w:val="3941E4BB"/>
    <w:rsid w:val="394FB3D6"/>
    <w:rsid w:val="3952C35C"/>
    <w:rsid w:val="39532774"/>
    <w:rsid w:val="3958CDC0"/>
    <w:rsid w:val="395B6077"/>
    <w:rsid w:val="395E6438"/>
    <w:rsid w:val="396341BD"/>
    <w:rsid w:val="396716DE"/>
    <w:rsid w:val="39681EDB"/>
    <w:rsid w:val="39686082"/>
    <w:rsid w:val="396F755D"/>
    <w:rsid w:val="39752FB6"/>
    <w:rsid w:val="3977CB97"/>
    <w:rsid w:val="397959A6"/>
    <w:rsid w:val="39859685"/>
    <w:rsid w:val="39867583"/>
    <w:rsid w:val="398BC3CA"/>
    <w:rsid w:val="39970051"/>
    <w:rsid w:val="39A0B61D"/>
    <w:rsid w:val="39A18E70"/>
    <w:rsid w:val="39A771F4"/>
    <w:rsid w:val="39ABD9AE"/>
    <w:rsid w:val="39AED5F3"/>
    <w:rsid w:val="39B45A2D"/>
    <w:rsid w:val="39B56EEF"/>
    <w:rsid w:val="39BEFFB8"/>
    <w:rsid w:val="39D21A3E"/>
    <w:rsid w:val="39D2372C"/>
    <w:rsid w:val="39D3F4B2"/>
    <w:rsid w:val="39D71A43"/>
    <w:rsid w:val="39D99082"/>
    <w:rsid w:val="39D9AD2D"/>
    <w:rsid w:val="39DEC599"/>
    <w:rsid w:val="39E82CF1"/>
    <w:rsid w:val="39E9F09A"/>
    <w:rsid w:val="39F137E7"/>
    <w:rsid w:val="39F20B1B"/>
    <w:rsid w:val="39F928F7"/>
    <w:rsid w:val="39F943F0"/>
    <w:rsid w:val="3A02DBD1"/>
    <w:rsid w:val="3A0AC970"/>
    <w:rsid w:val="3A0D4C40"/>
    <w:rsid w:val="3A168CD1"/>
    <w:rsid w:val="3A1C968B"/>
    <w:rsid w:val="3A2AD89F"/>
    <w:rsid w:val="3A2F5784"/>
    <w:rsid w:val="3A3876B4"/>
    <w:rsid w:val="3A3CABDC"/>
    <w:rsid w:val="3A3DED61"/>
    <w:rsid w:val="3A4A8557"/>
    <w:rsid w:val="3A4E7E31"/>
    <w:rsid w:val="3A53D8DA"/>
    <w:rsid w:val="3A5C5458"/>
    <w:rsid w:val="3A5E9492"/>
    <w:rsid w:val="3A662856"/>
    <w:rsid w:val="3A6983E6"/>
    <w:rsid w:val="3A898C22"/>
    <w:rsid w:val="3AA3174A"/>
    <w:rsid w:val="3AA5DE1C"/>
    <w:rsid w:val="3AA62AB0"/>
    <w:rsid w:val="3AA73BA4"/>
    <w:rsid w:val="3AA8DD6B"/>
    <w:rsid w:val="3AB10795"/>
    <w:rsid w:val="3AB1AAF0"/>
    <w:rsid w:val="3ABEEC9F"/>
    <w:rsid w:val="3AC6EC9E"/>
    <w:rsid w:val="3AC6F25E"/>
    <w:rsid w:val="3AC8BB40"/>
    <w:rsid w:val="3AD07251"/>
    <w:rsid w:val="3AD4BE03"/>
    <w:rsid w:val="3AD6FB84"/>
    <w:rsid w:val="3AE3C763"/>
    <w:rsid w:val="3AE6280A"/>
    <w:rsid w:val="3AEB4120"/>
    <w:rsid w:val="3AEE43E2"/>
    <w:rsid w:val="3AF01AE3"/>
    <w:rsid w:val="3B021138"/>
    <w:rsid w:val="3B0CB199"/>
    <w:rsid w:val="3B1A7CF0"/>
    <w:rsid w:val="3B1F5D03"/>
    <w:rsid w:val="3B20280F"/>
    <w:rsid w:val="3B261531"/>
    <w:rsid w:val="3B2A5BA9"/>
    <w:rsid w:val="3B30FFBD"/>
    <w:rsid w:val="3B3FA191"/>
    <w:rsid w:val="3B460FB2"/>
    <w:rsid w:val="3B47F867"/>
    <w:rsid w:val="3B4C9CE8"/>
    <w:rsid w:val="3B50AD07"/>
    <w:rsid w:val="3B5BE3B8"/>
    <w:rsid w:val="3B5DB582"/>
    <w:rsid w:val="3B62DF68"/>
    <w:rsid w:val="3B68436E"/>
    <w:rsid w:val="3B6FABF9"/>
    <w:rsid w:val="3B75D04D"/>
    <w:rsid w:val="3B7912C9"/>
    <w:rsid w:val="3B85B988"/>
    <w:rsid w:val="3B862E3F"/>
    <w:rsid w:val="3B8FF4BC"/>
    <w:rsid w:val="3B93352D"/>
    <w:rsid w:val="3B94A146"/>
    <w:rsid w:val="3B988803"/>
    <w:rsid w:val="3B9BA321"/>
    <w:rsid w:val="3BA04C05"/>
    <w:rsid w:val="3BA3FC52"/>
    <w:rsid w:val="3BA768A8"/>
    <w:rsid w:val="3BBD570D"/>
    <w:rsid w:val="3BC036EE"/>
    <w:rsid w:val="3BC63B67"/>
    <w:rsid w:val="3BCB42BD"/>
    <w:rsid w:val="3BCF934A"/>
    <w:rsid w:val="3BD2DEA0"/>
    <w:rsid w:val="3BDC80FA"/>
    <w:rsid w:val="3BE07722"/>
    <w:rsid w:val="3BE25BBA"/>
    <w:rsid w:val="3BEAAC1A"/>
    <w:rsid w:val="3BF48AF1"/>
    <w:rsid w:val="3BF4E57B"/>
    <w:rsid w:val="3BF679ED"/>
    <w:rsid w:val="3BF8F024"/>
    <w:rsid w:val="3BFB10EB"/>
    <w:rsid w:val="3BFEED1A"/>
    <w:rsid w:val="3BFF3A6B"/>
    <w:rsid w:val="3C01E60A"/>
    <w:rsid w:val="3C09F7EB"/>
    <w:rsid w:val="3C266FB1"/>
    <w:rsid w:val="3C26C933"/>
    <w:rsid w:val="3C29EABE"/>
    <w:rsid w:val="3C2E2990"/>
    <w:rsid w:val="3C2E71A9"/>
    <w:rsid w:val="3C32288C"/>
    <w:rsid w:val="3C340C5D"/>
    <w:rsid w:val="3C346BB3"/>
    <w:rsid w:val="3C3580F3"/>
    <w:rsid w:val="3C39087E"/>
    <w:rsid w:val="3C3D1BB0"/>
    <w:rsid w:val="3C3FF041"/>
    <w:rsid w:val="3C41325B"/>
    <w:rsid w:val="3C42B1C9"/>
    <w:rsid w:val="3C46E7F7"/>
    <w:rsid w:val="3C499753"/>
    <w:rsid w:val="3C4A52B3"/>
    <w:rsid w:val="3C4CD0A3"/>
    <w:rsid w:val="3C4D96B7"/>
    <w:rsid w:val="3C5E147D"/>
    <w:rsid w:val="3C5FF2C4"/>
    <w:rsid w:val="3C667621"/>
    <w:rsid w:val="3C70C407"/>
    <w:rsid w:val="3C88BFAB"/>
    <w:rsid w:val="3C895FBE"/>
    <w:rsid w:val="3C91F671"/>
    <w:rsid w:val="3C94F32C"/>
    <w:rsid w:val="3C9B44CB"/>
    <w:rsid w:val="3C9C4379"/>
    <w:rsid w:val="3C9C6A99"/>
    <w:rsid w:val="3C9FE555"/>
    <w:rsid w:val="3CAD4ACA"/>
    <w:rsid w:val="3CB5016F"/>
    <w:rsid w:val="3CB8BD12"/>
    <w:rsid w:val="3CB9E8CB"/>
    <w:rsid w:val="3CBE7CBE"/>
    <w:rsid w:val="3CCA0295"/>
    <w:rsid w:val="3CD237E2"/>
    <w:rsid w:val="3CDC7DE3"/>
    <w:rsid w:val="3CE011C6"/>
    <w:rsid w:val="3CE243E7"/>
    <w:rsid w:val="3CE57CED"/>
    <w:rsid w:val="3CEE781D"/>
    <w:rsid w:val="3CEEFFCE"/>
    <w:rsid w:val="3CEFFC9D"/>
    <w:rsid w:val="3CF13CA4"/>
    <w:rsid w:val="3CF230B7"/>
    <w:rsid w:val="3CF4B5A1"/>
    <w:rsid w:val="3CF54B49"/>
    <w:rsid w:val="3CFBB85F"/>
    <w:rsid w:val="3CFFE10F"/>
    <w:rsid w:val="3D0B691C"/>
    <w:rsid w:val="3D112A2D"/>
    <w:rsid w:val="3D12DA43"/>
    <w:rsid w:val="3D1BC1BB"/>
    <w:rsid w:val="3D1F5747"/>
    <w:rsid w:val="3D2061BB"/>
    <w:rsid w:val="3D22D55F"/>
    <w:rsid w:val="3D2A3D3A"/>
    <w:rsid w:val="3D2AB368"/>
    <w:rsid w:val="3D409F34"/>
    <w:rsid w:val="3D445BD5"/>
    <w:rsid w:val="3D52AEE2"/>
    <w:rsid w:val="3D545FB8"/>
    <w:rsid w:val="3D598A8A"/>
    <w:rsid w:val="3D5FCB44"/>
    <w:rsid w:val="3D608399"/>
    <w:rsid w:val="3D6DF71F"/>
    <w:rsid w:val="3D6F3ADF"/>
    <w:rsid w:val="3D704C43"/>
    <w:rsid w:val="3D7D9A3A"/>
    <w:rsid w:val="3D7F6C9E"/>
    <w:rsid w:val="3D8BA3B1"/>
    <w:rsid w:val="3D8E044D"/>
    <w:rsid w:val="3D9159B8"/>
    <w:rsid w:val="3D91B393"/>
    <w:rsid w:val="3D9CEF11"/>
    <w:rsid w:val="3D9D9919"/>
    <w:rsid w:val="3D9E0B71"/>
    <w:rsid w:val="3D9FD4F4"/>
    <w:rsid w:val="3DA09D5F"/>
    <w:rsid w:val="3DA63256"/>
    <w:rsid w:val="3DAF3547"/>
    <w:rsid w:val="3DB1785D"/>
    <w:rsid w:val="3DB22B4A"/>
    <w:rsid w:val="3DC01318"/>
    <w:rsid w:val="3DC83F98"/>
    <w:rsid w:val="3DC8A7C7"/>
    <w:rsid w:val="3DD439B2"/>
    <w:rsid w:val="3DD52C55"/>
    <w:rsid w:val="3DDF09A9"/>
    <w:rsid w:val="3DE35999"/>
    <w:rsid w:val="3DE64D2B"/>
    <w:rsid w:val="3DE912AC"/>
    <w:rsid w:val="3DEADF58"/>
    <w:rsid w:val="3DEDC797"/>
    <w:rsid w:val="3DEFEA79"/>
    <w:rsid w:val="3DFF9263"/>
    <w:rsid w:val="3E09A157"/>
    <w:rsid w:val="3E1AD0A6"/>
    <w:rsid w:val="3E1B91FA"/>
    <w:rsid w:val="3E1FAB23"/>
    <w:rsid w:val="3E2BA3D1"/>
    <w:rsid w:val="3E2BC957"/>
    <w:rsid w:val="3E2EAB39"/>
    <w:rsid w:val="3E32F03C"/>
    <w:rsid w:val="3E43F814"/>
    <w:rsid w:val="3E446977"/>
    <w:rsid w:val="3E4D72D2"/>
    <w:rsid w:val="3E4E3B45"/>
    <w:rsid w:val="3E4EA088"/>
    <w:rsid w:val="3E5FC03F"/>
    <w:rsid w:val="3E664953"/>
    <w:rsid w:val="3E66EF16"/>
    <w:rsid w:val="3E721805"/>
    <w:rsid w:val="3E76F291"/>
    <w:rsid w:val="3E86403E"/>
    <w:rsid w:val="3E917FF3"/>
    <w:rsid w:val="3E920D57"/>
    <w:rsid w:val="3E971117"/>
    <w:rsid w:val="3E9BCDFE"/>
    <w:rsid w:val="3EA1B967"/>
    <w:rsid w:val="3EA8995F"/>
    <w:rsid w:val="3EA937B7"/>
    <w:rsid w:val="3EAA4D2B"/>
    <w:rsid w:val="3EAA8C17"/>
    <w:rsid w:val="3EB15D62"/>
    <w:rsid w:val="3EB640DD"/>
    <w:rsid w:val="3EB9AC23"/>
    <w:rsid w:val="3EC15E3C"/>
    <w:rsid w:val="3EC2D65C"/>
    <w:rsid w:val="3ED010E5"/>
    <w:rsid w:val="3ED4A92C"/>
    <w:rsid w:val="3EE69A6F"/>
    <w:rsid w:val="3EEA694C"/>
    <w:rsid w:val="3EED4130"/>
    <w:rsid w:val="3EF46E80"/>
    <w:rsid w:val="3EF62718"/>
    <w:rsid w:val="3EFD0676"/>
    <w:rsid w:val="3EFDDD28"/>
    <w:rsid w:val="3EFF09CC"/>
    <w:rsid w:val="3F044FBD"/>
    <w:rsid w:val="3F0F22ED"/>
    <w:rsid w:val="3F1396FC"/>
    <w:rsid w:val="3F1956A9"/>
    <w:rsid w:val="3F1BD27F"/>
    <w:rsid w:val="3F1F0E22"/>
    <w:rsid w:val="3F2A601F"/>
    <w:rsid w:val="3F2BCB41"/>
    <w:rsid w:val="3F300C68"/>
    <w:rsid w:val="3F30948D"/>
    <w:rsid w:val="3F3266BA"/>
    <w:rsid w:val="3F338937"/>
    <w:rsid w:val="3F3BCE5A"/>
    <w:rsid w:val="3F4137C5"/>
    <w:rsid w:val="3F48842C"/>
    <w:rsid w:val="3F560684"/>
    <w:rsid w:val="3F581A05"/>
    <w:rsid w:val="3F5AF0B2"/>
    <w:rsid w:val="3F5BDA45"/>
    <w:rsid w:val="3F5F215F"/>
    <w:rsid w:val="3F6D2C43"/>
    <w:rsid w:val="3F709925"/>
    <w:rsid w:val="3F70E91F"/>
    <w:rsid w:val="3F768FDB"/>
    <w:rsid w:val="3F788D1D"/>
    <w:rsid w:val="3F7DED6F"/>
    <w:rsid w:val="3F7E9CA7"/>
    <w:rsid w:val="3F7F9B39"/>
    <w:rsid w:val="3F85EB7D"/>
    <w:rsid w:val="3F96629C"/>
    <w:rsid w:val="3F9B0782"/>
    <w:rsid w:val="3F9DE9EA"/>
    <w:rsid w:val="3FA368E5"/>
    <w:rsid w:val="3FA3C50C"/>
    <w:rsid w:val="3FA5454B"/>
    <w:rsid w:val="3FA5E452"/>
    <w:rsid w:val="3FA7F837"/>
    <w:rsid w:val="3FAD1643"/>
    <w:rsid w:val="3FB3A143"/>
    <w:rsid w:val="3FC83AC7"/>
    <w:rsid w:val="3FCAD9EB"/>
    <w:rsid w:val="3FCCBFA4"/>
    <w:rsid w:val="3FCF04E2"/>
    <w:rsid w:val="3FD40D7E"/>
    <w:rsid w:val="3FE0273D"/>
    <w:rsid w:val="3FE20F3B"/>
    <w:rsid w:val="3FEE717C"/>
    <w:rsid w:val="3FF6BEDF"/>
    <w:rsid w:val="3FF9739F"/>
    <w:rsid w:val="3FFB6030"/>
    <w:rsid w:val="3FFFA100"/>
    <w:rsid w:val="4006F95B"/>
    <w:rsid w:val="4007B6CE"/>
    <w:rsid w:val="400F6F06"/>
    <w:rsid w:val="40124ECA"/>
    <w:rsid w:val="401883F2"/>
    <w:rsid w:val="40195EC6"/>
    <w:rsid w:val="402D2486"/>
    <w:rsid w:val="402E5A20"/>
    <w:rsid w:val="405462E6"/>
    <w:rsid w:val="40547685"/>
    <w:rsid w:val="406BCC33"/>
    <w:rsid w:val="406EE0DF"/>
    <w:rsid w:val="40750BFA"/>
    <w:rsid w:val="407C8E6F"/>
    <w:rsid w:val="407D83EA"/>
    <w:rsid w:val="407FC8E8"/>
    <w:rsid w:val="40862171"/>
    <w:rsid w:val="4089793B"/>
    <w:rsid w:val="408A4FA4"/>
    <w:rsid w:val="408F6E08"/>
    <w:rsid w:val="40904747"/>
    <w:rsid w:val="40A7507F"/>
    <w:rsid w:val="40AC4D22"/>
    <w:rsid w:val="40B335D9"/>
    <w:rsid w:val="40B8EDE1"/>
    <w:rsid w:val="40BB47D1"/>
    <w:rsid w:val="40BC31A4"/>
    <w:rsid w:val="40C308EE"/>
    <w:rsid w:val="40CBC561"/>
    <w:rsid w:val="40CE151B"/>
    <w:rsid w:val="40D01B55"/>
    <w:rsid w:val="40D8E77F"/>
    <w:rsid w:val="40D9361E"/>
    <w:rsid w:val="40E5585D"/>
    <w:rsid w:val="40F83555"/>
    <w:rsid w:val="40F88B63"/>
    <w:rsid w:val="40FC6AC0"/>
    <w:rsid w:val="40FD7C28"/>
    <w:rsid w:val="410EF3F7"/>
    <w:rsid w:val="4118FA14"/>
    <w:rsid w:val="411D7156"/>
    <w:rsid w:val="4123C03B"/>
    <w:rsid w:val="412A5AE4"/>
    <w:rsid w:val="412D6ED6"/>
    <w:rsid w:val="412FB78E"/>
    <w:rsid w:val="41314218"/>
    <w:rsid w:val="4131AC0E"/>
    <w:rsid w:val="41328069"/>
    <w:rsid w:val="413742E0"/>
    <w:rsid w:val="413C6D71"/>
    <w:rsid w:val="414C7B80"/>
    <w:rsid w:val="4157D5FA"/>
    <w:rsid w:val="415CBD64"/>
    <w:rsid w:val="415DC2A8"/>
    <w:rsid w:val="41673CB9"/>
    <w:rsid w:val="416E63A9"/>
    <w:rsid w:val="417252BA"/>
    <w:rsid w:val="418158D8"/>
    <w:rsid w:val="4183F139"/>
    <w:rsid w:val="4188087B"/>
    <w:rsid w:val="41944BEB"/>
    <w:rsid w:val="419DB21A"/>
    <w:rsid w:val="41A7211C"/>
    <w:rsid w:val="41AD1D97"/>
    <w:rsid w:val="41BA189E"/>
    <w:rsid w:val="41BC4868"/>
    <w:rsid w:val="41BCD1FB"/>
    <w:rsid w:val="41C70E95"/>
    <w:rsid w:val="41C95E38"/>
    <w:rsid w:val="41CA904E"/>
    <w:rsid w:val="41CBA32C"/>
    <w:rsid w:val="41CBE104"/>
    <w:rsid w:val="41CD53FC"/>
    <w:rsid w:val="41D1C84F"/>
    <w:rsid w:val="41DA93AD"/>
    <w:rsid w:val="41E2A4C6"/>
    <w:rsid w:val="41E6D372"/>
    <w:rsid w:val="41F61E89"/>
    <w:rsid w:val="41F6914C"/>
    <w:rsid w:val="41FFCD4B"/>
    <w:rsid w:val="4202628D"/>
    <w:rsid w:val="4203AA4C"/>
    <w:rsid w:val="42060040"/>
    <w:rsid w:val="42094BE1"/>
    <w:rsid w:val="42250721"/>
    <w:rsid w:val="42271C8B"/>
    <w:rsid w:val="42281873"/>
    <w:rsid w:val="422E8FC8"/>
    <w:rsid w:val="4233DC57"/>
    <w:rsid w:val="423600AC"/>
    <w:rsid w:val="42393865"/>
    <w:rsid w:val="423DF142"/>
    <w:rsid w:val="4241ADA6"/>
    <w:rsid w:val="4241DBC8"/>
    <w:rsid w:val="424E0B5D"/>
    <w:rsid w:val="425C9976"/>
    <w:rsid w:val="425F196B"/>
    <w:rsid w:val="4265B287"/>
    <w:rsid w:val="426FF76F"/>
    <w:rsid w:val="4271E9CD"/>
    <w:rsid w:val="42770808"/>
    <w:rsid w:val="427B2466"/>
    <w:rsid w:val="4283A227"/>
    <w:rsid w:val="428E7512"/>
    <w:rsid w:val="42917574"/>
    <w:rsid w:val="429718D9"/>
    <w:rsid w:val="4297BFB2"/>
    <w:rsid w:val="42A1436A"/>
    <w:rsid w:val="42A36E37"/>
    <w:rsid w:val="42A64602"/>
    <w:rsid w:val="42AF9BB8"/>
    <w:rsid w:val="42B12F53"/>
    <w:rsid w:val="42B7440F"/>
    <w:rsid w:val="42B99618"/>
    <w:rsid w:val="42BA2E0E"/>
    <w:rsid w:val="42C24498"/>
    <w:rsid w:val="42C29F74"/>
    <w:rsid w:val="42C5DDBA"/>
    <w:rsid w:val="42C7162F"/>
    <w:rsid w:val="42C910D0"/>
    <w:rsid w:val="42CEA684"/>
    <w:rsid w:val="42CF2013"/>
    <w:rsid w:val="42D17F4B"/>
    <w:rsid w:val="42D20486"/>
    <w:rsid w:val="42DA900C"/>
    <w:rsid w:val="42DC2DE8"/>
    <w:rsid w:val="42E2D7BA"/>
    <w:rsid w:val="42E4F5E7"/>
    <w:rsid w:val="42E8D8E3"/>
    <w:rsid w:val="42EB5BC5"/>
    <w:rsid w:val="42ECE2EE"/>
    <w:rsid w:val="42EEFE94"/>
    <w:rsid w:val="42F13918"/>
    <w:rsid w:val="42F1908A"/>
    <w:rsid w:val="42F3065B"/>
    <w:rsid w:val="42F4F37C"/>
    <w:rsid w:val="430B8B34"/>
    <w:rsid w:val="431523FB"/>
    <w:rsid w:val="43179FE7"/>
    <w:rsid w:val="431A46B6"/>
    <w:rsid w:val="431EBFB6"/>
    <w:rsid w:val="4328443B"/>
    <w:rsid w:val="43293859"/>
    <w:rsid w:val="432A8A4A"/>
    <w:rsid w:val="4331364E"/>
    <w:rsid w:val="43351CD2"/>
    <w:rsid w:val="4336F856"/>
    <w:rsid w:val="433745B1"/>
    <w:rsid w:val="433CACE3"/>
    <w:rsid w:val="4342D801"/>
    <w:rsid w:val="434E5864"/>
    <w:rsid w:val="4354D1DC"/>
    <w:rsid w:val="43554C81"/>
    <w:rsid w:val="4358354B"/>
    <w:rsid w:val="4359775B"/>
    <w:rsid w:val="435FC1AB"/>
    <w:rsid w:val="4360439E"/>
    <w:rsid w:val="43651F46"/>
    <w:rsid w:val="436D43D9"/>
    <w:rsid w:val="436F2B18"/>
    <w:rsid w:val="4374ADA9"/>
    <w:rsid w:val="437B96B5"/>
    <w:rsid w:val="43857AF2"/>
    <w:rsid w:val="438CB2C3"/>
    <w:rsid w:val="439038FD"/>
    <w:rsid w:val="43961F4C"/>
    <w:rsid w:val="43967F38"/>
    <w:rsid w:val="43984FF1"/>
    <w:rsid w:val="439C5522"/>
    <w:rsid w:val="43A9C1C3"/>
    <w:rsid w:val="43B1D47D"/>
    <w:rsid w:val="43B6A8E9"/>
    <w:rsid w:val="43B71E73"/>
    <w:rsid w:val="43BB0E1A"/>
    <w:rsid w:val="43C29803"/>
    <w:rsid w:val="43C31489"/>
    <w:rsid w:val="43C3256F"/>
    <w:rsid w:val="43CF4620"/>
    <w:rsid w:val="43D036E0"/>
    <w:rsid w:val="43D3A851"/>
    <w:rsid w:val="43D810FE"/>
    <w:rsid w:val="43DD9D4F"/>
    <w:rsid w:val="43E5ABD2"/>
    <w:rsid w:val="43E7369D"/>
    <w:rsid w:val="43E8412D"/>
    <w:rsid w:val="43E9D081"/>
    <w:rsid w:val="43EE3043"/>
    <w:rsid w:val="43EFD906"/>
    <w:rsid w:val="43FE5391"/>
    <w:rsid w:val="43FE7AFC"/>
    <w:rsid w:val="4404A87F"/>
    <w:rsid w:val="4404AB3C"/>
    <w:rsid w:val="4407A810"/>
    <w:rsid w:val="440BDDAC"/>
    <w:rsid w:val="4414CD9A"/>
    <w:rsid w:val="4425293E"/>
    <w:rsid w:val="4426B97F"/>
    <w:rsid w:val="4430FCCF"/>
    <w:rsid w:val="4431325C"/>
    <w:rsid w:val="4431358A"/>
    <w:rsid w:val="44367C6B"/>
    <w:rsid w:val="4444164E"/>
    <w:rsid w:val="444CD302"/>
    <w:rsid w:val="445BE323"/>
    <w:rsid w:val="445E1FED"/>
    <w:rsid w:val="44652C87"/>
    <w:rsid w:val="44667226"/>
    <w:rsid w:val="446A890A"/>
    <w:rsid w:val="446BD89D"/>
    <w:rsid w:val="446D5053"/>
    <w:rsid w:val="446D60FD"/>
    <w:rsid w:val="44746153"/>
    <w:rsid w:val="447A3B3B"/>
    <w:rsid w:val="447C3F80"/>
    <w:rsid w:val="447D705C"/>
    <w:rsid w:val="447E4085"/>
    <w:rsid w:val="4480FE42"/>
    <w:rsid w:val="4489623F"/>
    <w:rsid w:val="448C486D"/>
    <w:rsid w:val="44B1DD7F"/>
    <w:rsid w:val="44B24C11"/>
    <w:rsid w:val="44B4EB47"/>
    <w:rsid w:val="44B6F3B6"/>
    <w:rsid w:val="44B87656"/>
    <w:rsid w:val="44B8B129"/>
    <w:rsid w:val="44BF7B38"/>
    <w:rsid w:val="44D1A365"/>
    <w:rsid w:val="44D38734"/>
    <w:rsid w:val="44DB8B16"/>
    <w:rsid w:val="44DDA674"/>
    <w:rsid w:val="44EB64E6"/>
    <w:rsid w:val="44FC75E7"/>
    <w:rsid w:val="4506B9D3"/>
    <w:rsid w:val="4511A1E0"/>
    <w:rsid w:val="4515A4CB"/>
    <w:rsid w:val="451658E8"/>
    <w:rsid w:val="4519361D"/>
    <w:rsid w:val="4526FA4E"/>
    <w:rsid w:val="452B5EF3"/>
    <w:rsid w:val="45320235"/>
    <w:rsid w:val="4532E4FE"/>
    <w:rsid w:val="453CCA41"/>
    <w:rsid w:val="4543EC94"/>
    <w:rsid w:val="454BF03C"/>
    <w:rsid w:val="454C4075"/>
    <w:rsid w:val="4552E50D"/>
    <w:rsid w:val="45565D61"/>
    <w:rsid w:val="4557C09F"/>
    <w:rsid w:val="4558A7D8"/>
    <w:rsid w:val="455EF17E"/>
    <w:rsid w:val="455F2216"/>
    <w:rsid w:val="45644EC3"/>
    <w:rsid w:val="4566F7AB"/>
    <w:rsid w:val="4567F795"/>
    <w:rsid w:val="45682D8D"/>
    <w:rsid w:val="456C0741"/>
    <w:rsid w:val="456D98E2"/>
    <w:rsid w:val="4572E546"/>
    <w:rsid w:val="45749BBF"/>
    <w:rsid w:val="457E0163"/>
    <w:rsid w:val="4581B904"/>
    <w:rsid w:val="4584C774"/>
    <w:rsid w:val="458B4FA0"/>
    <w:rsid w:val="4590C357"/>
    <w:rsid w:val="45A73B62"/>
    <w:rsid w:val="45A87105"/>
    <w:rsid w:val="45B67F9E"/>
    <w:rsid w:val="45B6804C"/>
    <w:rsid w:val="45B6D58F"/>
    <w:rsid w:val="45B9C123"/>
    <w:rsid w:val="45BFDA2C"/>
    <w:rsid w:val="45C0160F"/>
    <w:rsid w:val="45C3D57A"/>
    <w:rsid w:val="45C61B8C"/>
    <w:rsid w:val="45C797C8"/>
    <w:rsid w:val="45CC4336"/>
    <w:rsid w:val="45D38552"/>
    <w:rsid w:val="45D4A98F"/>
    <w:rsid w:val="45D4DB61"/>
    <w:rsid w:val="45D7B9DF"/>
    <w:rsid w:val="45DC3B94"/>
    <w:rsid w:val="45E294D1"/>
    <w:rsid w:val="45F8B681"/>
    <w:rsid w:val="45FBD5AF"/>
    <w:rsid w:val="4615F2E8"/>
    <w:rsid w:val="4617B38D"/>
    <w:rsid w:val="461BD6E9"/>
    <w:rsid w:val="461E724E"/>
    <w:rsid w:val="4624DF6A"/>
    <w:rsid w:val="462A91FF"/>
    <w:rsid w:val="462B2C90"/>
    <w:rsid w:val="4647B8CA"/>
    <w:rsid w:val="4648CBC3"/>
    <w:rsid w:val="46497C43"/>
    <w:rsid w:val="46590EE0"/>
    <w:rsid w:val="465C4834"/>
    <w:rsid w:val="465E067A"/>
    <w:rsid w:val="46635267"/>
    <w:rsid w:val="46661F51"/>
    <w:rsid w:val="46673844"/>
    <w:rsid w:val="46689838"/>
    <w:rsid w:val="466DEA84"/>
    <w:rsid w:val="466FECAD"/>
    <w:rsid w:val="46702E4C"/>
    <w:rsid w:val="4670383A"/>
    <w:rsid w:val="467A7DBF"/>
    <w:rsid w:val="467E78CE"/>
    <w:rsid w:val="468A43EA"/>
    <w:rsid w:val="468E58BE"/>
    <w:rsid w:val="468E5BF7"/>
    <w:rsid w:val="469AC3FA"/>
    <w:rsid w:val="46A314C4"/>
    <w:rsid w:val="46AAB18B"/>
    <w:rsid w:val="46B27047"/>
    <w:rsid w:val="46B39086"/>
    <w:rsid w:val="46B6254C"/>
    <w:rsid w:val="46C2A77B"/>
    <w:rsid w:val="46C71E0A"/>
    <w:rsid w:val="46C9D626"/>
    <w:rsid w:val="46CA95AD"/>
    <w:rsid w:val="46CAB5BA"/>
    <w:rsid w:val="46D74CD9"/>
    <w:rsid w:val="46D7AEA7"/>
    <w:rsid w:val="46DE7867"/>
    <w:rsid w:val="46DED86B"/>
    <w:rsid w:val="46E08E37"/>
    <w:rsid w:val="46E31D4F"/>
    <w:rsid w:val="46E39871"/>
    <w:rsid w:val="46EF2CFE"/>
    <w:rsid w:val="46EFAA77"/>
    <w:rsid w:val="46F7B2B5"/>
    <w:rsid w:val="46F8A412"/>
    <w:rsid w:val="47036A03"/>
    <w:rsid w:val="4708B9C1"/>
    <w:rsid w:val="4710638F"/>
    <w:rsid w:val="4716C6FF"/>
    <w:rsid w:val="47207916"/>
    <w:rsid w:val="4725F1BF"/>
    <w:rsid w:val="4726CAE8"/>
    <w:rsid w:val="472B6B2F"/>
    <w:rsid w:val="472F587F"/>
    <w:rsid w:val="4731B15A"/>
    <w:rsid w:val="473435C5"/>
    <w:rsid w:val="4737E000"/>
    <w:rsid w:val="473893A0"/>
    <w:rsid w:val="473A4915"/>
    <w:rsid w:val="473CCFC9"/>
    <w:rsid w:val="4740530A"/>
    <w:rsid w:val="47476104"/>
    <w:rsid w:val="474F702F"/>
    <w:rsid w:val="47547335"/>
    <w:rsid w:val="475A94F5"/>
    <w:rsid w:val="475DEA0F"/>
    <w:rsid w:val="475E9E58"/>
    <w:rsid w:val="4764F999"/>
    <w:rsid w:val="47687FED"/>
    <w:rsid w:val="4769EEAA"/>
    <w:rsid w:val="477224F8"/>
    <w:rsid w:val="47736D0A"/>
    <w:rsid w:val="4775A9A6"/>
    <w:rsid w:val="47764BDF"/>
    <w:rsid w:val="4776DE88"/>
    <w:rsid w:val="477C25BA"/>
    <w:rsid w:val="478354E6"/>
    <w:rsid w:val="478D9676"/>
    <w:rsid w:val="4790874D"/>
    <w:rsid w:val="4793D088"/>
    <w:rsid w:val="479955C9"/>
    <w:rsid w:val="479A921A"/>
    <w:rsid w:val="479B7D68"/>
    <w:rsid w:val="47A04FF7"/>
    <w:rsid w:val="47A7B06C"/>
    <w:rsid w:val="47AC94FC"/>
    <w:rsid w:val="47AE8073"/>
    <w:rsid w:val="47B48627"/>
    <w:rsid w:val="47BB40F7"/>
    <w:rsid w:val="47BFEE6F"/>
    <w:rsid w:val="47CA1059"/>
    <w:rsid w:val="47CB2566"/>
    <w:rsid w:val="47D28D65"/>
    <w:rsid w:val="47D6C843"/>
    <w:rsid w:val="47DA0760"/>
    <w:rsid w:val="47DA1AFB"/>
    <w:rsid w:val="47DE1EA6"/>
    <w:rsid w:val="47E0AFDA"/>
    <w:rsid w:val="47F25967"/>
    <w:rsid w:val="47F375D8"/>
    <w:rsid w:val="47F58C50"/>
    <w:rsid w:val="480423DF"/>
    <w:rsid w:val="480C6D42"/>
    <w:rsid w:val="480D548A"/>
    <w:rsid w:val="482DA2BC"/>
    <w:rsid w:val="4833D499"/>
    <w:rsid w:val="483D6E7D"/>
    <w:rsid w:val="4844CB91"/>
    <w:rsid w:val="484708CE"/>
    <w:rsid w:val="4847D163"/>
    <w:rsid w:val="48488BCB"/>
    <w:rsid w:val="484F7C88"/>
    <w:rsid w:val="487E5ADE"/>
    <w:rsid w:val="488E763B"/>
    <w:rsid w:val="4894E984"/>
    <w:rsid w:val="489899C1"/>
    <w:rsid w:val="48A1151B"/>
    <w:rsid w:val="48A2FBB2"/>
    <w:rsid w:val="48A40A1F"/>
    <w:rsid w:val="48A5D1ED"/>
    <w:rsid w:val="48A957C3"/>
    <w:rsid w:val="48A95DE1"/>
    <w:rsid w:val="48AA3F8E"/>
    <w:rsid w:val="48AADFEF"/>
    <w:rsid w:val="48AAFC18"/>
    <w:rsid w:val="48B7F2BA"/>
    <w:rsid w:val="48C008EF"/>
    <w:rsid w:val="48C5B4C9"/>
    <w:rsid w:val="48C87728"/>
    <w:rsid w:val="48D1720F"/>
    <w:rsid w:val="48D3E56F"/>
    <w:rsid w:val="48D4769D"/>
    <w:rsid w:val="48D6CDC5"/>
    <w:rsid w:val="48DC375E"/>
    <w:rsid w:val="48E9135D"/>
    <w:rsid w:val="48EA2210"/>
    <w:rsid w:val="48ED1D27"/>
    <w:rsid w:val="48ED4356"/>
    <w:rsid w:val="48F661CD"/>
    <w:rsid w:val="48F69DDE"/>
    <w:rsid w:val="4901063A"/>
    <w:rsid w:val="491404EF"/>
    <w:rsid w:val="4917C5DC"/>
    <w:rsid w:val="491B90C7"/>
    <w:rsid w:val="491D123A"/>
    <w:rsid w:val="491D185F"/>
    <w:rsid w:val="49228FDD"/>
    <w:rsid w:val="4924AE76"/>
    <w:rsid w:val="4927F6C1"/>
    <w:rsid w:val="49293602"/>
    <w:rsid w:val="4929BBA5"/>
    <w:rsid w:val="492D16EB"/>
    <w:rsid w:val="49318131"/>
    <w:rsid w:val="493928E5"/>
    <w:rsid w:val="4940B8D0"/>
    <w:rsid w:val="4944386C"/>
    <w:rsid w:val="4947A99D"/>
    <w:rsid w:val="49489CF6"/>
    <w:rsid w:val="494DF64D"/>
    <w:rsid w:val="494FED8D"/>
    <w:rsid w:val="49529D70"/>
    <w:rsid w:val="4959530A"/>
    <w:rsid w:val="4959F607"/>
    <w:rsid w:val="49603A8F"/>
    <w:rsid w:val="496E5F37"/>
    <w:rsid w:val="497556F7"/>
    <w:rsid w:val="4977FAD2"/>
    <w:rsid w:val="497B2F94"/>
    <w:rsid w:val="4981C027"/>
    <w:rsid w:val="4981C98B"/>
    <w:rsid w:val="4981E713"/>
    <w:rsid w:val="4983E9D8"/>
    <w:rsid w:val="4984B100"/>
    <w:rsid w:val="49891096"/>
    <w:rsid w:val="498E4798"/>
    <w:rsid w:val="49906358"/>
    <w:rsid w:val="499C1EE5"/>
    <w:rsid w:val="499E2E23"/>
    <w:rsid w:val="49A24415"/>
    <w:rsid w:val="49A5E9E8"/>
    <w:rsid w:val="49AE190B"/>
    <w:rsid w:val="49B1E258"/>
    <w:rsid w:val="49B88729"/>
    <w:rsid w:val="49C5F8D5"/>
    <w:rsid w:val="49CCF5DB"/>
    <w:rsid w:val="49CFB784"/>
    <w:rsid w:val="49D7E91D"/>
    <w:rsid w:val="49DDDCFD"/>
    <w:rsid w:val="49DEF650"/>
    <w:rsid w:val="49EBF47F"/>
    <w:rsid w:val="49ED2A8D"/>
    <w:rsid w:val="49F1A7F8"/>
    <w:rsid w:val="49F47DFC"/>
    <w:rsid w:val="49FA2843"/>
    <w:rsid w:val="49FE3D93"/>
    <w:rsid w:val="4A0D3470"/>
    <w:rsid w:val="4A0D96B2"/>
    <w:rsid w:val="4A0F4FDD"/>
    <w:rsid w:val="4A152B56"/>
    <w:rsid w:val="4A15DB1B"/>
    <w:rsid w:val="4A23B242"/>
    <w:rsid w:val="4A37B3A3"/>
    <w:rsid w:val="4A3947D0"/>
    <w:rsid w:val="4A39F964"/>
    <w:rsid w:val="4A3FD798"/>
    <w:rsid w:val="4A4084C3"/>
    <w:rsid w:val="4A5CDF0C"/>
    <w:rsid w:val="4A601018"/>
    <w:rsid w:val="4A61F0C4"/>
    <w:rsid w:val="4A685DF8"/>
    <w:rsid w:val="4A6E538A"/>
    <w:rsid w:val="4A71CAD2"/>
    <w:rsid w:val="4A727C89"/>
    <w:rsid w:val="4A7A8B04"/>
    <w:rsid w:val="4A8986CC"/>
    <w:rsid w:val="4A8ACCEA"/>
    <w:rsid w:val="4A8EE563"/>
    <w:rsid w:val="4A965D6C"/>
    <w:rsid w:val="4A9D2F86"/>
    <w:rsid w:val="4AAADE88"/>
    <w:rsid w:val="4AAAF5AD"/>
    <w:rsid w:val="4AAE094B"/>
    <w:rsid w:val="4AB23930"/>
    <w:rsid w:val="4AB509B4"/>
    <w:rsid w:val="4ABC09FF"/>
    <w:rsid w:val="4AC0D8E0"/>
    <w:rsid w:val="4AC5DDE6"/>
    <w:rsid w:val="4ACDAD59"/>
    <w:rsid w:val="4AD5B6F1"/>
    <w:rsid w:val="4AE55131"/>
    <w:rsid w:val="4AF5C601"/>
    <w:rsid w:val="4B0177CD"/>
    <w:rsid w:val="4B04053F"/>
    <w:rsid w:val="4B13BF8E"/>
    <w:rsid w:val="4B177494"/>
    <w:rsid w:val="4B22FFF5"/>
    <w:rsid w:val="4B25E7B6"/>
    <w:rsid w:val="4B26BD83"/>
    <w:rsid w:val="4B2AD1AA"/>
    <w:rsid w:val="4B39E025"/>
    <w:rsid w:val="4B3AC477"/>
    <w:rsid w:val="4B3B3467"/>
    <w:rsid w:val="4B3EA5FC"/>
    <w:rsid w:val="4B3EB838"/>
    <w:rsid w:val="4B463C1C"/>
    <w:rsid w:val="4B54300C"/>
    <w:rsid w:val="4B55DB9A"/>
    <w:rsid w:val="4B5D4225"/>
    <w:rsid w:val="4B5D7C07"/>
    <w:rsid w:val="4B61EE1C"/>
    <w:rsid w:val="4B633FA2"/>
    <w:rsid w:val="4B675482"/>
    <w:rsid w:val="4B6951CC"/>
    <w:rsid w:val="4B713D4B"/>
    <w:rsid w:val="4B78EBA0"/>
    <w:rsid w:val="4B7BD991"/>
    <w:rsid w:val="4B7BDC97"/>
    <w:rsid w:val="4B7D3A62"/>
    <w:rsid w:val="4B848FDB"/>
    <w:rsid w:val="4B8C4FE3"/>
    <w:rsid w:val="4BA78E88"/>
    <w:rsid w:val="4BB00C0D"/>
    <w:rsid w:val="4BB1BE97"/>
    <w:rsid w:val="4BB89677"/>
    <w:rsid w:val="4BBCFFED"/>
    <w:rsid w:val="4BC17CED"/>
    <w:rsid w:val="4BC1BD62"/>
    <w:rsid w:val="4BC3A639"/>
    <w:rsid w:val="4BC79708"/>
    <w:rsid w:val="4BE50CD6"/>
    <w:rsid w:val="4BEBCB06"/>
    <w:rsid w:val="4C0375C7"/>
    <w:rsid w:val="4C0F6F7C"/>
    <w:rsid w:val="4C115EBF"/>
    <w:rsid w:val="4C1700EC"/>
    <w:rsid w:val="4C17D3CF"/>
    <w:rsid w:val="4C1F1BC3"/>
    <w:rsid w:val="4C28611F"/>
    <w:rsid w:val="4C2A5EC7"/>
    <w:rsid w:val="4C3572C3"/>
    <w:rsid w:val="4C36219F"/>
    <w:rsid w:val="4C37D5B6"/>
    <w:rsid w:val="4C3D31CB"/>
    <w:rsid w:val="4C3E70BC"/>
    <w:rsid w:val="4C3ECBC3"/>
    <w:rsid w:val="4C447037"/>
    <w:rsid w:val="4C467537"/>
    <w:rsid w:val="4C4A94CD"/>
    <w:rsid w:val="4C4AD9D0"/>
    <w:rsid w:val="4C4E0C36"/>
    <w:rsid w:val="4C578519"/>
    <w:rsid w:val="4C5A5C14"/>
    <w:rsid w:val="4C5C1E91"/>
    <w:rsid w:val="4C674A8F"/>
    <w:rsid w:val="4C68F6AC"/>
    <w:rsid w:val="4C78E070"/>
    <w:rsid w:val="4C7C7C5D"/>
    <w:rsid w:val="4C7EDCB1"/>
    <w:rsid w:val="4C82CC17"/>
    <w:rsid w:val="4C894A12"/>
    <w:rsid w:val="4C8BFDEC"/>
    <w:rsid w:val="4C92224D"/>
    <w:rsid w:val="4C9407B0"/>
    <w:rsid w:val="4C950551"/>
    <w:rsid w:val="4C9852BD"/>
    <w:rsid w:val="4C9A7B5D"/>
    <w:rsid w:val="4C9D2070"/>
    <w:rsid w:val="4CA25710"/>
    <w:rsid w:val="4CB1F5C9"/>
    <w:rsid w:val="4CBC8C28"/>
    <w:rsid w:val="4CC1ACFF"/>
    <w:rsid w:val="4CC5C13C"/>
    <w:rsid w:val="4CC76FEA"/>
    <w:rsid w:val="4CCC95B7"/>
    <w:rsid w:val="4CCF00EE"/>
    <w:rsid w:val="4CCFE9A3"/>
    <w:rsid w:val="4CD41D93"/>
    <w:rsid w:val="4CDA99C8"/>
    <w:rsid w:val="4CDC3B16"/>
    <w:rsid w:val="4CDCC942"/>
    <w:rsid w:val="4CDE53A8"/>
    <w:rsid w:val="4CDFC2C2"/>
    <w:rsid w:val="4CE323D2"/>
    <w:rsid w:val="4CE856BC"/>
    <w:rsid w:val="4CEAE72F"/>
    <w:rsid w:val="4CEE457B"/>
    <w:rsid w:val="4CF31AB1"/>
    <w:rsid w:val="4CF53A70"/>
    <w:rsid w:val="4CF62679"/>
    <w:rsid w:val="4CFBFD0A"/>
    <w:rsid w:val="4CFE5988"/>
    <w:rsid w:val="4CFF0DA0"/>
    <w:rsid w:val="4D09D4DD"/>
    <w:rsid w:val="4D0CB6B7"/>
    <w:rsid w:val="4D104305"/>
    <w:rsid w:val="4D142D7B"/>
    <w:rsid w:val="4D193588"/>
    <w:rsid w:val="4D1E7DCF"/>
    <w:rsid w:val="4D222D2B"/>
    <w:rsid w:val="4D24939A"/>
    <w:rsid w:val="4D259090"/>
    <w:rsid w:val="4D29CE42"/>
    <w:rsid w:val="4D2B8179"/>
    <w:rsid w:val="4D31E4AD"/>
    <w:rsid w:val="4D33C1AB"/>
    <w:rsid w:val="4D350649"/>
    <w:rsid w:val="4D3551DA"/>
    <w:rsid w:val="4D3E2077"/>
    <w:rsid w:val="4D3FE462"/>
    <w:rsid w:val="4D43D419"/>
    <w:rsid w:val="4D44BF75"/>
    <w:rsid w:val="4D470D96"/>
    <w:rsid w:val="4D57EF06"/>
    <w:rsid w:val="4D5A2879"/>
    <w:rsid w:val="4D5C6C9A"/>
    <w:rsid w:val="4D5EAE04"/>
    <w:rsid w:val="4D6B28A0"/>
    <w:rsid w:val="4D76C726"/>
    <w:rsid w:val="4D76FC28"/>
    <w:rsid w:val="4D83AE8D"/>
    <w:rsid w:val="4D8B5151"/>
    <w:rsid w:val="4D91D68B"/>
    <w:rsid w:val="4D933B39"/>
    <w:rsid w:val="4D9A3BA1"/>
    <w:rsid w:val="4D9E74C4"/>
    <w:rsid w:val="4DA83619"/>
    <w:rsid w:val="4DA9846D"/>
    <w:rsid w:val="4DAD6917"/>
    <w:rsid w:val="4DAE693F"/>
    <w:rsid w:val="4DAEEB57"/>
    <w:rsid w:val="4DB5E4CE"/>
    <w:rsid w:val="4DBB9FD4"/>
    <w:rsid w:val="4DC1A9AF"/>
    <w:rsid w:val="4DC3492A"/>
    <w:rsid w:val="4DCB987F"/>
    <w:rsid w:val="4DCB9FB9"/>
    <w:rsid w:val="4DCFC7B5"/>
    <w:rsid w:val="4DD3108C"/>
    <w:rsid w:val="4DD9FF0B"/>
    <w:rsid w:val="4DDD1BA4"/>
    <w:rsid w:val="4DDE07C3"/>
    <w:rsid w:val="4DDE5A8D"/>
    <w:rsid w:val="4DDE709A"/>
    <w:rsid w:val="4DE27EE9"/>
    <w:rsid w:val="4DE85206"/>
    <w:rsid w:val="4DE939D1"/>
    <w:rsid w:val="4DF2887F"/>
    <w:rsid w:val="4DF55061"/>
    <w:rsid w:val="4DF711F4"/>
    <w:rsid w:val="4DFB5077"/>
    <w:rsid w:val="4DFFDAD7"/>
    <w:rsid w:val="4E00FEA3"/>
    <w:rsid w:val="4E019581"/>
    <w:rsid w:val="4E01B05E"/>
    <w:rsid w:val="4E097ECF"/>
    <w:rsid w:val="4E0AE01A"/>
    <w:rsid w:val="4E0C27EB"/>
    <w:rsid w:val="4E1179E7"/>
    <w:rsid w:val="4E2CA03D"/>
    <w:rsid w:val="4E314814"/>
    <w:rsid w:val="4E334171"/>
    <w:rsid w:val="4E3A5A2A"/>
    <w:rsid w:val="4E443C55"/>
    <w:rsid w:val="4E45F832"/>
    <w:rsid w:val="4E585622"/>
    <w:rsid w:val="4E5A342E"/>
    <w:rsid w:val="4E5E3271"/>
    <w:rsid w:val="4E704377"/>
    <w:rsid w:val="4E75BA19"/>
    <w:rsid w:val="4E7E81E9"/>
    <w:rsid w:val="4E7F95AB"/>
    <w:rsid w:val="4E81C2D1"/>
    <w:rsid w:val="4E8775E9"/>
    <w:rsid w:val="4E9BAE7B"/>
    <w:rsid w:val="4EA2773B"/>
    <w:rsid w:val="4EABCD8A"/>
    <w:rsid w:val="4EB4B439"/>
    <w:rsid w:val="4EB5049E"/>
    <w:rsid w:val="4EB5FC23"/>
    <w:rsid w:val="4EB9EF0F"/>
    <w:rsid w:val="4EC55686"/>
    <w:rsid w:val="4EC6E5F8"/>
    <w:rsid w:val="4ECDB9BE"/>
    <w:rsid w:val="4ED0683D"/>
    <w:rsid w:val="4ED21805"/>
    <w:rsid w:val="4ED2AD05"/>
    <w:rsid w:val="4ED3011C"/>
    <w:rsid w:val="4ED833A0"/>
    <w:rsid w:val="4EDAA7F5"/>
    <w:rsid w:val="4EDC901A"/>
    <w:rsid w:val="4EE3D935"/>
    <w:rsid w:val="4EF03158"/>
    <w:rsid w:val="4EF2FA0F"/>
    <w:rsid w:val="4EF559AB"/>
    <w:rsid w:val="4EF68C1A"/>
    <w:rsid w:val="4EF7EB47"/>
    <w:rsid w:val="4EF96159"/>
    <w:rsid w:val="4F011F62"/>
    <w:rsid w:val="4F04A085"/>
    <w:rsid w:val="4F0697A7"/>
    <w:rsid w:val="4F06C316"/>
    <w:rsid w:val="4F0DBF56"/>
    <w:rsid w:val="4F13EF51"/>
    <w:rsid w:val="4F190FF0"/>
    <w:rsid w:val="4F1C93D7"/>
    <w:rsid w:val="4F23593D"/>
    <w:rsid w:val="4F2AB878"/>
    <w:rsid w:val="4F2ED1D2"/>
    <w:rsid w:val="4F310968"/>
    <w:rsid w:val="4F319E07"/>
    <w:rsid w:val="4F332562"/>
    <w:rsid w:val="4F359A6B"/>
    <w:rsid w:val="4F368780"/>
    <w:rsid w:val="4F3C41CD"/>
    <w:rsid w:val="4F5139F7"/>
    <w:rsid w:val="4F5475D4"/>
    <w:rsid w:val="4F56FC01"/>
    <w:rsid w:val="4F590E3E"/>
    <w:rsid w:val="4F59CF51"/>
    <w:rsid w:val="4F5D8561"/>
    <w:rsid w:val="4F60611D"/>
    <w:rsid w:val="4F6D18DA"/>
    <w:rsid w:val="4F740FB6"/>
    <w:rsid w:val="4F76D190"/>
    <w:rsid w:val="4F788243"/>
    <w:rsid w:val="4F832FA6"/>
    <w:rsid w:val="4F83BADF"/>
    <w:rsid w:val="4F8529E6"/>
    <w:rsid w:val="4F856215"/>
    <w:rsid w:val="4F86D9C3"/>
    <w:rsid w:val="4F87EE29"/>
    <w:rsid w:val="4F889A16"/>
    <w:rsid w:val="4F900AC1"/>
    <w:rsid w:val="4F9959B8"/>
    <w:rsid w:val="4F9CA8D3"/>
    <w:rsid w:val="4F9CFB37"/>
    <w:rsid w:val="4FA60851"/>
    <w:rsid w:val="4FA8AC65"/>
    <w:rsid w:val="4FA95EF7"/>
    <w:rsid w:val="4FAEB05D"/>
    <w:rsid w:val="4FB59798"/>
    <w:rsid w:val="4FB7E50F"/>
    <w:rsid w:val="4FBD39B1"/>
    <w:rsid w:val="4FBE180A"/>
    <w:rsid w:val="4FC36DA1"/>
    <w:rsid w:val="4FC9654E"/>
    <w:rsid w:val="4FCD9044"/>
    <w:rsid w:val="4FD0549E"/>
    <w:rsid w:val="4FD1B437"/>
    <w:rsid w:val="4FD4BCB8"/>
    <w:rsid w:val="4FDD4F6F"/>
    <w:rsid w:val="4FE46729"/>
    <w:rsid w:val="4FE52CE0"/>
    <w:rsid w:val="4FE6E070"/>
    <w:rsid w:val="4FE730B1"/>
    <w:rsid w:val="4FE9F0C3"/>
    <w:rsid w:val="4FF33D4D"/>
    <w:rsid w:val="4FF98A40"/>
    <w:rsid w:val="5000DB72"/>
    <w:rsid w:val="501414E9"/>
    <w:rsid w:val="5014A758"/>
    <w:rsid w:val="5016DAA3"/>
    <w:rsid w:val="502864F1"/>
    <w:rsid w:val="502DE0C3"/>
    <w:rsid w:val="503906D1"/>
    <w:rsid w:val="503BD488"/>
    <w:rsid w:val="503E815B"/>
    <w:rsid w:val="504152F3"/>
    <w:rsid w:val="504535B4"/>
    <w:rsid w:val="504BFDC0"/>
    <w:rsid w:val="504F0E1D"/>
    <w:rsid w:val="505743D5"/>
    <w:rsid w:val="50587084"/>
    <w:rsid w:val="50677525"/>
    <w:rsid w:val="506EFA72"/>
    <w:rsid w:val="50701F50"/>
    <w:rsid w:val="507A9775"/>
    <w:rsid w:val="50809C53"/>
    <w:rsid w:val="50851CFB"/>
    <w:rsid w:val="508CC3AD"/>
    <w:rsid w:val="509752BA"/>
    <w:rsid w:val="509DF818"/>
    <w:rsid w:val="50A09E7E"/>
    <w:rsid w:val="50A25E51"/>
    <w:rsid w:val="50A6B244"/>
    <w:rsid w:val="50AF4463"/>
    <w:rsid w:val="50B538EE"/>
    <w:rsid w:val="50BBA49F"/>
    <w:rsid w:val="50BBE329"/>
    <w:rsid w:val="50C7A505"/>
    <w:rsid w:val="50CDFCF8"/>
    <w:rsid w:val="50D1CABE"/>
    <w:rsid w:val="50D8EFD3"/>
    <w:rsid w:val="50DD8617"/>
    <w:rsid w:val="50DE95B5"/>
    <w:rsid w:val="50DF5B68"/>
    <w:rsid w:val="50E5F7C0"/>
    <w:rsid w:val="50E82FB4"/>
    <w:rsid w:val="50EF0A16"/>
    <w:rsid w:val="50F7F7C7"/>
    <w:rsid w:val="50F8ACA6"/>
    <w:rsid w:val="510B74EB"/>
    <w:rsid w:val="510D0FE2"/>
    <w:rsid w:val="510F6528"/>
    <w:rsid w:val="5125C0F1"/>
    <w:rsid w:val="51262DB9"/>
    <w:rsid w:val="51272F57"/>
    <w:rsid w:val="514199CE"/>
    <w:rsid w:val="5143F8CB"/>
    <w:rsid w:val="51493D8B"/>
    <w:rsid w:val="5149A68E"/>
    <w:rsid w:val="514D4DA9"/>
    <w:rsid w:val="51507B63"/>
    <w:rsid w:val="515B85B8"/>
    <w:rsid w:val="515DD633"/>
    <w:rsid w:val="5167BED9"/>
    <w:rsid w:val="51683E39"/>
    <w:rsid w:val="5168D519"/>
    <w:rsid w:val="516A8B28"/>
    <w:rsid w:val="516F8D0C"/>
    <w:rsid w:val="51743098"/>
    <w:rsid w:val="51819C43"/>
    <w:rsid w:val="5188196D"/>
    <w:rsid w:val="518B3574"/>
    <w:rsid w:val="518BA844"/>
    <w:rsid w:val="51977B84"/>
    <w:rsid w:val="5199829B"/>
    <w:rsid w:val="51A7B6D6"/>
    <w:rsid w:val="51A9F635"/>
    <w:rsid w:val="51ADCE59"/>
    <w:rsid w:val="51B03D2F"/>
    <w:rsid w:val="51B69697"/>
    <w:rsid w:val="51B89AC7"/>
    <w:rsid w:val="51B8AC9C"/>
    <w:rsid w:val="51BE2013"/>
    <w:rsid w:val="51C1904B"/>
    <w:rsid w:val="51C1AFF5"/>
    <w:rsid w:val="51C25B04"/>
    <w:rsid w:val="51C8D911"/>
    <w:rsid w:val="51CD33E7"/>
    <w:rsid w:val="51CD859C"/>
    <w:rsid w:val="51CEFB3C"/>
    <w:rsid w:val="51D20EE1"/>
    <w:rsid w:val="51D3B1F4"/>
    <w:rsid w:val="51D5749D"/>
    <w:rsid w:val="51DD6A8C"/>
    <w:rsid w:val="51F8A7AD"/>
    <w:rsid w:val="52024FCB"/>
    <w:rsid w:val="5205A77B"/>
    <w:rsid w:val="52073F54"/>
    <w:rsid w:val="52089965"/>
    <w:rsid w:val="52132335"/>
    <w:rsid w:val="52189CD0"/>
    <w:rsid w:val="5218DF50"/>
    <w:rsid w:val="5227C4E4"/>
    <w:rsid w:val="522A8339"/>
    <w:rsid w:val="52322B14"/>
    <w:rsid w:val="524F3FAB"/>
    <w:rsid w:val="525B08A3"/>
    <w:rsid w:val="525B2B20"/>
    <w:rsid w:val="52627D8F"/>
    <w:rsid w:val="52644E07"/>
    <w:rsid w:val="5265B2F0"/>
    <w:rsid w:val="526E6833"/>
    <w:rsid w:val="526FE6B6"/>
    <w:rsid w:val="5274C034"/>
    <w:rsid w:val="5277C805"/>
    <w:rsid w:val="527AAC71"/>
    <w:rsid w:val="528D57E6"/>
    <w:rsid w:val="528FD4F1"/>
    <w:rsid w:val="5290B13D"/>
    <w:rsid w:val="529D619F"/>
    <w:rsid w:val="529DC199"/>
    <w:rsid w:val="529F3792"/>
    <w:rsid w:val="529F6FE6"/>
    <w:rsid w:val="529FAC14"/>
    <w:rsid w:val="52A3E2F2"/>
    <w:rsid w:val="52A5093E"/>
    <w:rsid w:val="52B04D6B"/>
    <w:rsid w:val="52BEB748"/>
    <w:rsid w:val="52C0C5D1"/>
    <w:rsid w:val="52C78144"/>
    <w:rsid w:val="52D180CF"/>
    <w:rsid w:val="52DF242C"/>
    <w:rsid w:val="52EB5F78"/>
    <w:rsid w:val="52F0D639"/>
    <w:rsid w:val="52F2A679"/>
    <w:rsid w:val="52FC3206"/>
    <w:rsid w:val="52FE97D0"/>
    <w:rsid w:val="53068644"/>
    <w:rsid w:val="53088EAE"/>
    <w:rsid w:val="530D2C6D"/>
    <w:rsid w:val="53121680"/>
    <w:rsid w:val="5313B9B9"/>
    <w:rsid w:val="5315001F"/>
    <w:rsid w:val="53200900"/>
    <w:rsid w:val="53256B10"/>
    <w:rsid w:val="5326262E"/>
    <w:rsid w:val="532D0ED7"/>
    <w:rsid w:val="532D4961"/>
    <w:rsid w:val="5331D2D2"/>
    <w:rsid w:val="53325656"/>
    <w:rsid w:val="5333BABA"/>
    <w:rsid w:val="53352639"/>
    <w:rsid w:val="5346A32A"/>
    <w:rsid w:val="535E9553"/>
    <w:rsid w:val="5360FBC6"/>
    <w:rsid w:val="536644C0"/>
    <w:rsid w:val="5368E8B7"/>
    <w:rsid w:val="536AB186"/>
    <w:rsid w:val="5373B904"/>
    <w:rsid w:val="537476A8"/>
    <w:rsid w:val="5374D325"/>
    <w:rsid w:val="5378C45F"/>
    <w:rsid w:val="537DFAB4"/>
    <w:rsid w:val="537EDC1B"/>
    <w:rsid w:val="53854BEC"/>
    <w:rsid w:val="5389FB1B"/>
    <w:rsid w:val="53919D7E"/>
    <w:rsid w:val="53921085"/>
    <w:rsid w:val="5392BD41"/>
    <w:rsid w:val="539690D6"/>
    <w:rsid w:val="539B7BA9"/>
    <w:rsid w:val="53A28381"/>
    <w:rsid w:val="53A2B506"/>
    <w:rsid w:val="53A71340"/>
    <w:rsid w:val="53A7D09F"/>
    <w:rsid w:val="53ADAEE0"/>
    <w:rsid w:val="53B03189"/>
    <w:rsid w:val="53B39ABA"/>
    <w:rsid w:val="53B4129A"/>
    <w:rsid w:val="53B561AD"/>
    <w:rsid w:val="53BF8330"/>
    <w:rsid w:val="53C03FE8"/>
    <w:rsid w:val="53C23CF6"/>
    <w:rsid w:val="53C57351"/>
    <w:rsid w:val="53CC3B16"/>
    <w:rsid w:val="53CE1E4D"/>
    <w:rsid w:val="53D128A9"/>
    <w:rsid w:val="53D20E99"/>
    <w:rsid w:val="53DA1845"/>
    <w:rsid w:val="53DA83BB"/>
    <w:rsid w:val="53E2E3BE"/>
    <w:rsid w:val="53E5D4F3"/>
    <w:rsid w:val="53E91CF9"/>
    <w:rsid w:val="53EA99A7"/>
    <w:rsid w:val="53F030F3"/>
    <w:rsid w:val="53F0A0D5"/>
    <w:rsid w:val="53F30BE3"/>
    <w:rsid w:val="53F31789"/>
    <w:rsid w:val="54042807"/>
    <w:rsid w:val="540ABFD9"/>
    <w:rsid w:val="540C415C"/>
    <w:rsid w:val="541B6D42"/>
    <w:rsid w:val="54203BAC"/>
    <w:rsid w:val="5422CAF3"/>
    <w:rsid w:val="5423C3D7"/>
    <w:rsid w:val="542F7BEC"/>
    <w:rsid w:val="5431977C"/>
    <w:rsid w:val="5432D0D2"/>
    <w:rsid w:val="5432E4D6"/>
    <w:rsid w:val="543CFD2D"/>
    <w:rsid w:val="54457768"/>
    <w:rsid w:val="54478474"/>
    <w:rsid w:val="545C4008"/>
    <w:rsid w:val="546987C6"/>
    <w:rsid w:val="546BFCEF"/>
    <w:rsid w:val="5473D740"/>
    <w:rsid w:val="54760905"/>
    <w:rsid w:val="5478FABE"/>
    <w:rsid w:val="547B145F"/>
    <w:rsid w:val="548069DD"/>
    <w:rsid w:val="5486FDB0"/>
    <w:rsid w:val="548C266F"/>
    <w:rsid w:val="548CC16D"/>
    <w:rsid w:val="548E0999"/>
    <w:rsid w:val="5496521B"/>
    <w:rsid w:val="54985EA8"/>
    <w:rsid w:val="549B624A"/>
    <w:rsid w:val="549F6D00"/>
    <w:rsid w:val="54A19048"/>
    <w:rsid w:val="54A48C47"/>
    <w:rsid w:val="54AC6726"/>
    <w:rsid w:val="54B052B7"/>
    <w:rsid w:val="54B6EA5D"/>
    <w:rsid w:val="54CB6C0D"/>
    <w:rsid w:val="54DAD03A"/>
    <w:rsid w:val="54E3F2EC"/>
    <w:rsid w:val="54EDF5D0"/>
    <w:rsid w:val="54EE53FC"/>
    <w:rsid w:val="54F0289C"/>
    <w:rsid w:val="54F4B183"/>
    <w:rsid w:val="54F66968"/>
    <w:rsid w:val="54FA7584"/>
    <w:rsid w:val="54FDFC36"/>
    <w:rsid w:val="5502971F"/>
    <w:rsid w:val="550D7F4E"/>
    <w:rsid w:val="55107D4E"/>
    <w:rsid w:val="55153718"/>
    <w:rsid w:val="551A5C52"/>
    <w:rsid w:val="551B6E3A"/>
    <w:rsid w:val="5521C59C"/>
    <w:rsid w:val="5521C65E"/>
    <w:rsid w:val="55233C58"/>
    <w:rsid w:val="5528F78F"/>
    <w:rsid w:val="553BA8D2"/>
    <w:rsid w:val="5540089D"/>
    <w:rsid w:val="554B8E9F"/>
    <w:rsid w:val="554CD060"/>
    <w:rsid w:val="5561F2B0"/>
    <w:rsid w:val="55644885"/>
    <w:rsid w:val="55667483"/>
    <w:rsid w:val="5574B59F"/>
    <w:rsid w:val="557F3614"/>
    <w:rsid w:val="5583DDB7"/>
    <w:rsid w:val="558B01FB"/>
    <w:rsid w:val="559420B0"/>
    <w:rsid w:val="559671CE"/>
    <w:rsid w:val="55991F64"/>
    <w:rsid w:val="5599BC4E"/>
    <w:rsid w:val="5599ED05"/>
    <w:rsid w:val="559BDDE1"/>
    <w:rsid w:val="559F1E18"/>
    <w:rsid w:val="55A58E1E"/>
    <w:rsid w:val="55A6B6C3"/>
    <w:rsid w:val="55AA5494"/>
    <w:rsid w:val="55ABA281"/>
    <w:rsid w:val="55AF913A"/>
    <w:rsid w:val="55B30CA8"/>
    <w:rsid w:val="55B99DBC"/>
    <w:rsid w:val="55BB9793"/>
    <w:rsid w:val="55BED91E"/>
    <w:rsid w:val="55C9BD54"/>
    <w:rsid w:val="55CC6450"/>
    <w:rsid w:val="55CC93D4"/>
    <w:rsid w:val="55CE7040"/>
    <w:rsid w:val="55D9AF4D"/>
    <w:rsid w:val="55DADF1C"/>
    <w:rsid w:val="5604ED21"/>
    <w:rsid w:val="560BB260"/>
    <w:rsid w:val="560EAE27"/>
    <w:rsid w:val="560F1407"/>
    <w:rsid w:val="5611DC22"/>
    <w:rsid w:val="561E7F7D"/>
    <w:rsid w:val="5621E855"/>
    <w:rsid w:val="562540A4"/>
    <w:rsid w:val="562B7197"/>
    <w:rsid w:val="562BEB76"/>
    <w:rsid w:val="562C0C80"/>
    <w:rsid w:val="5638AE3A"/>
    <w:rsid w:val="563E1574"/>
    <w:rsid w:val="5640F321"/>
    <w:rsid w:val="5649A0FA"/>
    <w:rsid w:val="5651B829"/>
    <w:rsid w:val="56550DFD"/>
    <w:rsid w:val="5655A9B7"/>
    <w:rsid w:val="565D88A1"/>
    <w:rsid w:val="565E8AFC"/>
    <w:rsid w:val="56672242"/>
    <w:rsid w:val="566F8F2C"/>
    <w:rsid w:val="5675E6BC"/>
    <w:rsid w:val="567751B8"/>
    <w:rsid w:val="567BAFAB"/>
    <w:rsid w:val="567D652A"/>
    <w:rsid w:val="567F17E7"/>
    <w:rsid w:val="5684756F"/>
    <w:rsid w:val="5689B59F"/>
    <w:rsid w:val="568E48DE"/>
    <w:rsid w:val="56935CFC"/>
    <w:rsid w:val="569923B4"/>
    <w:rsid w:val="569ADBC3"/>
    <w:rsid w:val="569C11E7"/>
    <w:rsid w:val="56A16991"/>
    <w:rsid w:val="56A2937A"/>
    <w:rsid w:val="56A5BB55"/>
    <w:rsid w:val="56A84855"/>
    <w:rsid w:val="56A8EA57"/>
    <w:rsid w:val="56B05AD1"/>
    <w:rsid w:val="56B29CF6"/>
    <w:rsid w:val="56B74697"/>
    <w:rsid w:val="56BC866B"/>
    <w:rsid w:val="56C1ECA9"/>
    <w:rsid w:val="56C9BE83"/>
    <w:rsid w:val="56CEC07F"/>
    <w:rsid w:val="56D0D6E2"/>
    <w:rsid w:val="56D2A6FB"/>
    <w:rsid w:val="56D2DB48"/>
    <w:rsid w:val="56D3FDF4"/>
    <w:rsid w:val="56D5A76C"/>
    <w:rsid w:val="56D9B9C9"/>
    <w:rsid w:val="56ED64B4"/>
    <w:rsid w:val="56F07C39"/>
    <w:rsid w:val="56F2DBC5"/>
    <w:rsid w:val="56F6109C"/>
    <w:rsid w:val="57024A38"/>
    <w:rsid w:val="570390A5"/>
    <w:rsid w:val="570B2E69"/>
    <w:rsid w:val="571142F6"/>
    <w:rsid w:val="5727824F"/>
    <w:rsid w:val="572B2745"/>
    <w:rsid w:val="57337269"/>
    <w:rsid w:val="573E714B"/>
    <w:rsid w:val="57520E07"/>
    <w:rsid w:val="57588B7B"/>
    <w:rsid w:val="57667568"/>
    <w:rsid w:val="576815A7"/>
    <w:rsid w:val="57754C84"/>
    <w:rsid w:val="57772AEE"/>
    <w:rsid w:val="57798B15"/>
    <w:rsid w:val="577AE264"/>
    <w:rsid w:val="577BDB24"/>
    <w:rsid w:val="577E1DA8"/>
    <w:rsid w:val="5781E132"/>
    <w:rsid w:val="5782EB2B"/>
    <w:rsid w:val="578BD073"/>
    <w:rsid w:val="578F21F7"/>
    <w:rsid w:val="57904F43"/>
    <w:rsid w:val="57908F6A"/>
    <w:rsid w:val="579A98B0"/>
    <w:rsid w:val="579CC51B"/>
    <w:rsid w:val="57A57D98"/>
    <w:rsid w:val="57B2B7A4"/>
    <w:rsid w:val="57B2DCDE"/>
    <w:rsid w:val="57B7F507"/>
    <w:rsid w:val="57C6943C"/>
    <w:rsid w:val="57D01A9B"/>
    <w:rsid w:val="57D3F8E0"/>
    <w:rsid w:val="57DF17E7"/>
    <w:rsid w:val="57DF2F3F"/>
    <w:rsid w:val="57E04627"/>
    <w:rsid w:val="57E62AA6"/>
    <w:rsid w:val="57E6C2F6"/>
    <w:rsid w:val="57E789FD"/>
    <w:rsid w:val="57F102CE"/>
    <w:rsid w:val="57F13E5A"/>
    <w:rsid w:val="57F282F4"/>
    <w:rsid w:val="57F6B5E6"/>
    <w:rsid w:val="57F89602"/>
    <w:rsid w:val="57FD0EE4"/>
    <w:rsid w:val="57FED99F"/>
    <w:rsid w:val="57FEDF2F"/>
    <w:rsid w:val="58004C2F"/>
    <w:rsid w:val="58064ABC"/>
    <w:rsid w:val="5806C2C2"/>
    <w:rsid w:val="580E989C"/>
    <w:rsid w:val="580F6B48"/>
    <w:rsid w:val="581AA1F1"/>
    <w:rsid w:val="581E4D08"/>
    <w:rsid w:val="58232F8B"/>
    <w:rsid w:val="58250D47"/>
    <w:rsid w:val="582647B2"/>
    <w:rsid w:val="5826C425"/>
    <w:rsid w:val="58296E87"/>
    <w:rsid w:val="584043F5"/>
    <w:rsid w:val="58412432"/>
    <w:rsid w:val="5847E15D"/>
    <w:rsid w:val="5852D4DB"/>
    <w:rsid w:val="5860DBE4"/>
    <w:rsid w:val="58633E84"/>
    <w:rsid w:val="586572F8"/>
    <w:rsid w:val="5865FCF1"/>
    <w:rsid w:val="586867D1"/>
    <w:rsid w:val="586BD7A9"/>
    <w:rsid w:val="5872131A"/>
    <w:rsid w:val="58905F69"/>
    <w:rsid w:val="589B68E4"/>
    <w:rsid w:val="58A00A54"/>
    <w:rsid w:val="58A29A58"/>
    <w:rsid w:val="58AEEAA6"/>
    <w:rsid w:val="58B01BA6"/>
    <w:rsid w:val="58BBB62F"/>
    <w:rsid w:val="58C71D88"/>
    <w:rsid w:val="58D4D2FB"/>
    <w:rsid w:val="58D923CB"/>
    <w:rsid w:val="58ED5977"/>
    <w:rsid w:val="58F07588"/>
    <w:rsid w:val="58F861CA"/>
    <w:rsid w:val="58FAAB5B"/>
    <w:rsid w:val="58FBE516"/>
    <w:rsid w:val="58FDC31A"/>
    <w:rsid w:val="58FFD44E"/>
    <w:rsid w:val="5901B8C9"/>
    <w:rsid w:val="5915E69E"/>
    <w:rsid w:val="5916EA67"/>
    <w:rsid w:val="59186A36"/>
    <w:rsid w:val="592AA072"/>
    <w:rsid w:val="592AFFE4"/>
    <w:rsid w:val="5936745A"/>
    <w:rsid w:val="59382DE4"/>
    <w:rsid w:val="59520161"/>
    <w:rsid w:val="59780914"/>
    <w:rsid w:val="59781655"/>
    <w:rsid w:val="59781D0D"/>
    <w:rsid w:val="597B76A4"/>
    <w:rsid w:val="59813197"/>
    <w:rsid w:val="5983A427"/>
    <w:rsid w:val="5988B89C"/>
    <w:rsid w:val="5996C4A2"/>
    <w:rsid w:val="59996154"/>
    <w:rsid w:val="599BFB86"/>
    <w:rsid w:val="59A33EDB"/>
    <w:rsid w:val="59A7E071"/>
    <w:rsid w:val="59B3FFEC"/>
    <w:rsid w:val="59BC0B69"/>
    <w:rsid w:val="59BF24E2"/>
    <w:rsid w:val="59C8C1CD"/>
    <w:rsid w:val="59D22AEB"/>
    <w:rsid w:val="59D51538"/>
    <w:rsid w:val="59D62D4F"/>
    <w:rsid w:val="59E162A6"/>
    <w:rsid w:val="59E6BD4D"/>
    <w:rsid w:val="59E978EC"/>
    <w:rsid w:val="5A05DFD4"/>
    <w:rsid w:val="5A0A65BB"/>
    <w:rsid w:val="5A0B0D79"/>
    <w:rsid w:val="5A0E58EC"/>
    <w:rsid w:val="5A13A4FE"/>
    <w:rsid w:val="5A157F28"/>
    <w:rsid w:val="5A15B558"/>
    <w:rsid w:val="5A18D53C"/>
    <w:rsid w:val="5A1A8A3D"/>
    <w:rsid w:val="5A1BADFF"/>
    <w:rsid w:val="5A1C3680"/>
    <w:rsid w:val="5A2E0B8A"/>
    <w:rsid w:val="5A2FA85D"/>
    <w:rsid w:val="5A2FFF6F"/>
    <w:rsid w:val="5A367080"/>
    <w:rsid w:val="5A3909D9"/>
    <w:rsid w:val="5A41C82B"/>
    <w:rsid w:val="5A42A72D"/>
    <w:rsid w:val="5A457313"/>
    <w:rsid w:val="5A48B225"/>
    <w:rsid w:val="5A50668F"/>
    <w:rsid w:val="5A54F2CA"/>
    <w:rsid w:val="5A630064"/>
    <w:rsid w:val="5A6887F9"/>
    <w:rsid w:val="5A76D2BC"/>
    <w:rsid w:val="5A777581"/>
    <w:rsid w:val="5A788C95"/>
    <w:rsid w:val="5A8EB01F"/>
    <w:rsid w:val="5A9737D0"/>
    <w:rsid w:val="5AA26C7C"/>
    <w:rsid w:val="5AABA623"/>
    <w:rsid w:val="5AAF6F9B"/>
    <w:rsid w:val="5AB1398B"/>
    <w:rsid w:val="5AB793CA"/>
    <w:rsid w:val="5ABBCEF2"/>
    <w:rsid w:val="5ABCFB19"/>
    <w:rsid w:val="5AC503D8"/>
    <w:rsid w:val="5AC55DF6"/>
    <w:rsid w:val="5AC85AE7"/>
    <w:rsid w:val="5ADB3017"/>
    <w:rsid w:val="5ADC6C7E"/>
    <w:rsid w:val="5AE05516"/>
    <w:rsid w:val="5AE3E52E"/>
    <w:rsid w:val="5AE926A3"/>
    <w:rsid w:val="5AF19D38"/>
    <w:rsid w:val="5AF4D9B9"/>
    <w:rsid w:val="5AF51ABB"/>
    <w:rsid w:val="5AFC63A0"/>
    <w:rsid w:val="5AFE947C"/>
    <w:rsid w:val="5B002BB2"/>
    <w:rsid w:val="5B06D56C"/>
    <w:rsid w:val="5B0B8A4F"/>
    <w:rsid w:val="5B0F562C"/>
    <w:rsid w:val="5B1409EA"/>
    <w:rsid w:val="5B19BB57"/>
    <w:rsid w:val="5B1E78DB"/>
    <w:rsid w:val="5B2594FA"/>
    <w:rsid w:val="5B31146B"/>
    <w:rsid w:val="5B4556F6"/>
    <w:rsid w:val="5B577909"/>
    <w:rsid w:val="5B5A941E"/>
    <w:rsid w:val="5B5DD1FA"/>
    <w:rsid w:val="5B66F6F2"/>
    <w:rsid w:val="5B6A3DF1"/>
    <w:rsid w:val="5B6BB2EB"/>
    <w:rsid w:val="5B6D7A2A"/>
    <w:rsid w:val="5B7920C9"/>
    <w:rsid w:val="5B7D88E5"/>
    <w:rsid w:val="5B86C84E"/>
    <w:rsid w:val="5B88E20F"/>
    <w:rsid w:val="5B8FB91A"/>
    <w:rsid w:val="5B97A4DC"/>
    <w:rsid w:val="5B99F92F"/>
    <w:rsid w:val="5B9C8119"/>
    <w:rsid w:val="5B9CDD32"/>
    <w:rsid w:val="5BA1B683"/>
    <w:rsid w:val="5BA28263"/>
    <w:rsid w:val="5BA2FDF7"/>
    <w:rsid w:val="5BAD0397"/>
    <w:rsid w:val="5BBC38A2"/>
    <w:rsid w:val="5BCF2D41"/>
    <w:rsid w:val="5BE7C12E"/>
    <w:rsid w:val="5BED0F6C"/>
    <w:rsid w:val="5BEEFCDE"/>
    <w:rsid w:val="5BF3F7F3"/>
    <w:rsid w:val="5BF955C4"/>
    <w:rsid w:val="5C09051C"/>
    <w:rsid w:val="5C1FD49F"/>
    <w:rsid w:val="5C2324F9"/>
    <w:rsid w:val="5C24A3AB"/>
    <w:rsid w:val="5C275777"/>
    <w:rsid w:val="5C2B3F74"/>
    <w:rsid w:val="5C3381AF"/>
    <w:rsid w:val="5C339C42"/>
    <w:rsid w:val="5C33D0B5"/>
    <w:rsid w:val="5C33D968"/>
    <w:rsid w:val="5C3746E5"/>
    <w:rsid w:val="5C3B1970"/>
    <w:rsid w:val="5C400305"/>
    <w:rsid w:val="5C426EFD"/>
    <w:rsid w:val="5C5018BA"/>
    <w:rsid w:val="5C5A07E8"/>
    <w:rsid w:val="5C63A7F4"/>
    <w:rsid w:val="5C67E069"/>
    <w:rsid w:val="5C6C51D4"/>
    <w:rsid w:val="5C6FDD3B"/>
    <w:rsid w:val="5C706AA7"/>
    <w:rsid w:val="5C7B03E4"/>
    <w:rsid w:val="5C882ADA"/>
    <w:rsid w:val="5C8A88CD"/>
    <w:rsid w:val="5C8C4237"/>
    <w:rsid w:val="5C9065A9"/>
    <w:rsid w:val="5C945D3B"/>
    <w:rsid w:val="5C95E422"/>
    <w:rsid w:val="5C98846B"/>
    <w:rsid w:val="5C9B6DCA"/>
    <w:rsid w:val="5C9C8898"/>
    <w:rsid w:val="5CA0D8E9"/>
    <w:rsid w:val="5CA67663"/>
    <w:rsid w:val="5CAC5C2F"/>
    <w:rsid w:val="5CACD32B"/>
    <w:rsid w:val="5CBC33CB"/>
    <w:rsid w:val="5CBCD4AA"/>
    <w:rsid w:val="5CBF1A6E"/>
    <w:rsid w:val="5CC01C7A"/>
    <w:rsid w:val="5CC2FD61"/>
    <w:rsid w:val="5CCB42CF"/>
    <w:rsid w:val="5CCB4491"/>
    <w:rsid w:val="5CD08D02"/>
    <w:rsid w:val="5CD5F27B"/>
    <w:rsid w:val="5CD7F8B5"/>
    <w:rsid w:val="5CD88548"/>
    <w:rsid w:val="5CDB20D0"/>
    <w:rsid w:val="5CE0A8B0"/>
    <w:rsid w:val="5CE161C4"/>
    <w:rsid w:val="5CE9A415"/>
    <w:rsid w:val="5CF0DFF1"/>
    <w:rsid w:val="5CF2195D"/>
    <w:rsid w:val="5CF45B56"/>
    <w:rsid w:val="5CF4EA3C"/>
    <w:rsid w:val="5CFECA1A"/>
    <w:rsid w:val="5D02E5D2"/>
    <w:rsid w:val="5D1172C7"/>
    <w:rsid w:val="5D11B273"/>
    <w:rsid w:val="5D16A8D4"/>
    <w:rsid w:val="5D185E4C"/>
    <w:rsid w:val="5D1BC86E"/>
    <w:rsid w:val="5D1DE7BB"/>
    <w:rsid w:val="5D2BA59E"/>
    <w:rsid w:val="5D35F38B"/>
    <w:rsid w:val="5D3628A9"/>
    <w:rsid w:val="5D4075A9"/>
    <w:rsid w:val="5D4106CF"/>
    <w:rsid w:val="5D411B27"/>
    <w:rsid w:val="5D5122A7"/>
    <w:rsid w:val="5D531FC7"/>
    <w:rsid w:val="5D56D48F"/>
    <w:rsid w:val="5D57FE86"/>
    <w:rsid w:val="5D5D7B51"/>
    <w:rsid w:val="5D620C0C"/>
    <w:rsid w:val="5D6EF151"/>
    <w:rsid w:val="5D704B97"/>
    <w:rsid w:val="5D71EC9A"/>
    <w:rsid w:val="5D765143"/>
    <w:rsid w:val="5D783EC6"/>
    <w:rsid w:val="5D785167"/>
    <w:rsid w:val="5D7C49F1"/>
    <w:rsid w:val="5D7DF347"/>
    <w:rsid w:val="5D7F7FEF"/>
    <w:rsid w:val="5D8AF124"/>
    <w:rsid w:val="5D92646C"/>
    <w:rsid w:val="5D9BA36D"/>
    <w:rsid w:val="5D9BC235"/>
    <w:rsid w:val="5DA32CCB"/>
    <w:rsid w:val="5DA68CE5"/>
    <w:rsid w:val="5DA9A6B0"/>
    <w:rsid w:val="5DABB661"/>
    <w:rsid w:val="5DAE129C"/>
    <w:rsid w:val="5DAEAF24"/>
    <w:rsid w:val="5DB098C5"/>
    <w:rsid w:val="5DB1770E"/>
    <w:rsid w:val="5DB80C02"/>
    <w:rsid w:val="5DB83E5D"/>
    <w:rsid w:val="5DB93755"/>
    <w:rsid w:val="5DBABC0D"/>
    <w:rsid w:val="5DC86B4F"/>
    <w:rsid w:val="5DD5A188"/>
    <w:rsid w:val="5DD68197"/>
    <w:rsid w:val="5DE42676"/>
    <w:rsid w:val="5DE92DAA"/>
    <w:rsid w:val="5DED6F26"/>
    <w:rsid w:val="5DED8EEE"/>
    <w:rsid w:val="5DF0360D"/>
    <w:rsid w:val="5DF18849"/>
    <w:rsid w:val="5DF37946"/>
    <w:rsid w:val="5E096203"/>
    <w:rsid w:val="5E09A054"/>
    <w:rsid w:val="5E0AB2D9"/>
    <w:rsid w:val="5E25C2DC"/>
    <w:rsid w:val="5E25E530"/>
    <w:rsid w:val="5E268D40"/>
    <w:rsid w:val="5E28A50C"/>
    <w:rsid w:val="5E302B99"/>
    <w:rsid w:val="5E40F77A"/>
    <w:rsid w:val="5E416DD1"/>
    <w:rsid w:val="5E427334"/>
    <w:rsid w:val="5E42F100"/>
    <w:rsid w:val="5E4A5108"/>
    <w:rsid w:val="5E4D0952"/>
    <w:rsid w:val="5E4D5B2F"/>
    <w:rsid w:val="5E535594"/>
    <w:rsid w:val="5E5692EB"/>
    <w:rsid w:val="5E57C67B"/>
    <w:rsid w:val="5E5A6175"/>
    <w:rsid w:val="5E5BC3C3"/>
    <w:rsid w:val="5E5F07F2"/>
    <w:rsid w:val="5E64617A"/>
    <w:rsid w:val="5E6544A6"/>
    <w:rsid w:val="5E6CFD2D"/>
    <w:rsid w:val="5E722FCB"/>
    <w:rsid w:val="5E723A00"/>
    <w:rsid w:val="5E8359E0"/>
    <w:rsid w:val="5E849E1C"/>
    <w:rsid w:val="5E9D0505"/>
    <w:rsid w:val="5E9E0C68"/>
    <w:rsid w:val="5EA3BE61"/>
    <w:rsid w:val="5EA97D68"/>
    <w:rsid w:val="5EACECAC"/>
    <w:rsid w:val="5EAD2285"/>
    <w:rsid w:val="5EAF9795"/>
    <w:rsid w:val="5EB001AA"/>
    <w:rsid w:val="5EB84A78"/>
    <w:rsid w:val="5EC99090"/>
    <w:rsid w:val="5ECA5BB2"/>
    <w:rsid w:val="5ECAF69E"/>
    <w:rsid w:val="5ECDE3EC"/>
    <w:rsid w:val="5ED10BCB"/>
    <w:rsid w:val="5ED994E2"/>
    <w:rsid w:val="5EDCD5DA"/>
    <w:rsid w:val="5EEE3072"/>
    <w:rsid w:val="5EF2C78C"/>
    <w:rsid w:val="5EF3DF0B"/>
    <w:rsid w:val="5F04284C"/>
    <w:rsid w:val="5F0C666C"/>
    <w:rsid w:val="5F0CFFA8"/>
    <w:rsid w:val="5F13BE7E"/>
    <w:rsid w:val="5F1988C4"/>
    <w:rsid w:val="5F1F7AA2"/>
    <w:rsid w:val="5F1FF174"/>
    <w:rsid w:val="5F29317E"/>
    <w:rsid w:val="5F2DD727"/>
    <w:rsid w:val="5F316125"/>
    <w:rsid w:val="5F39EE19"/>
    <w:rsid w:val="5F3B223A"/>
    <w:rsid w:val="5F3FB08D"/>
    <w:rsid w:val="5F49DBD8"/>
    <w:rsid w:val="5F4CC56C"/>
    <w:rsid w:val="5F51E85F"/>
    <w:rsid w:val="5F58BF0D"/>
    <w:rsid w:val="5F6D2ACD"/>
    <w:rsid w:val="5F707763"/>
    <w:rsid w:val="5F7AD343"/>
    <w:rsid w:val="5F7CE3CE"/>
    <w:rsid w:val="5F800242"/>
    <w:rsid w:val="5F82CA4B"/>
    <w:rsid w:val="5F88226F"/>
    <w:rsid w:val="5F8E20CD"/>
    <w:rsid w:val="5F90339D"/>
    <w:rsid w:val="5F9363F1"/>
    <w:rsid w:val="5FABB992"/>
    <w:rsid w:val="5FB45E03"/>
    <w:rsid w:val="5FB8ECED"/>
    <w:rsid w:val="5FBBD996"/>
    <w:rsid w:val="5FBDCFC5"/>
    <w:rsid w:val="5FBE63BA"/>
    <w:rsid w:val="5FBE6AFC"/>
    <w:rsid w:val="5FC95637"/>
    <w:rsid w:val="5FCAD2BA"/>
    <w:rsid w:val="5FDF136F"/>
    <w:rsid w:val="5FE2CBE4"/>
    <w:rsid w:val="5FF00210"/>
    <w:rsid w:val="5FF0D8DC"/>
    <w:rsid w:val="5FF22A65"/>
    <w:rsid w:val="5FF89B5D"/>
    <w:rsid w:val="5FFBAE5B"/>
    <w:rsid w:val="5FFCF899"/>
    <w:rsid w:val="60054D7E"/>
    <w:rsid w:val="6008A619"/>
    <w:rsid w:val="600F86AF"/>
    <w:rsid w:val="600FC61A"/>
    <w:rsid w:val="60150810"/>
    <w:rsid w:val="60177843"/>
    <w:rsid w:val="601CDDE6"/>
    <w:rsid w:val="601D33B9"/>
    <w:rsid w:val="601FE2C6"/>
    <w:rsid w:val="60227A43"/>
    <w:rsid w:val="6025BBEE"/>
    <w:rsid w:val="602AC306"/>
    <w:rsid w:val="603114CA"/>
    <w:rsid w:val="6037A27E"/>
    <w:rsid w:val="603911BE"/>
    <w:rsid w:val="603AAE55"/>
    <w:rsid w:val="603C76F6"/>
    <w:rsid w:val="603FB381"/>
    <w:rsid w:val="6041F702"/>
    <w:rsid w:val="6043F597"/>
    <w:rsid w:val="6048DBC0"/>
    <w:rsid w:val="6058C4AE"/>
    <w:rsid w:val="605FE6C5"/>
    <w:rsid w:val="60673AB8"/>
    <w:rsid w:val="60684941"/>
    <w:rsid w:val="606F72B2"/>
    <w:rsid w:val="60734EB5"/>
    <w:rsid w:val="6074ED57"/>
    <w:rsid w:val="607CF560"/>
    <w:rsid w:val="6081B84C"/>
    <w:rsid w:val="6083333F"/>
    <w:rsid w:val="6085895F"/>
    <w:rsid w:val="608CA70E"/>
    <w:rsid w:val="608CF9D8"/>
    <w:rsid w:val="6096745C"/>
    <w:rsid w:val="609EAED9"/>
    <w:rsid w:val="60A00DBC"/>
    <w:rsid w:val="60ACB046"/>
    <w:rsid w:val="60B49C72"/>
    <w:rsid w:val="60B4B7CA"/>
    <w:rsid w:val="60BC2F80"/>
    <w:rsid w:val="60C16F12"/>
    <w:rsid w:val="60CAF89D"/>
    <w:rsid w:val="60CFEB98"/>
    <w:rsid w:val="60D100C2"/>
    <w:rsid w:val="60DB3F19"/>
    <w:rsid w:val="60DF69BD"/>
    <w:rsid w:val="60EB28C3"/>
    <w:rsid w:val="60F45C1C"/>
    <w:rsid w:val="60F523AA"/>
    <w:rsid w:val="60F76ADA"/>
    <w:rsid w:val="60FF3A31"/>
    <w:rsid w:val="6100F9A8"/>
    <w:rsid w:val="610457AF"/>
    <w:rsid w:val="6104B4E5"/>
    <w:rsid w:val="610816CA"/>
    <w:rsid w:val="6108ECB3"/>
    <w:rsid w:val="611423F2"/>
    <w:rsid w:val="611B0A55"/>
    <w:rsid w:val="611B41A1"/>
    <w:rsid w:val="611DEC8D"/>
    <w:rsid w:val="612F22D8"/>
    <w:rsid w:val="6135DDCA"/>
    <w:rsid w:val="61386332"/>
    <w:rsid w:val="6149A331"/>
    <w:rsid w:val="614C4F5D"/>
    <w:rsid w:val="614E706E"/>
    <w:rsid w:val="615F3873"/>
    <w:rsid w:val="61612064"/>
    <w:rsid w:val="6161E02B"/>
    <w:rsid w:val="6171D787"/>
    <w:rsid w:val="61720E8F"/>
    <w:rsid w:val="6179C1DD"/>
    <w:rsid w:val="617EA1B5"/>
    <w:rsid w:val="6180CF91"/>
    <w:rsid w:val="618CDC9E"/>
    <w:rsid w:val="618E8888"/>
    <w:rsid w:val="619A6F60"/>
    <w:rsid w:val="61B0835E"/>
    <w:rsid w:val="61B4D177"/>
    <w:rsid w:val="61BC2E55"/>
    <w:rsid w:val="61BF28E7"/>
    <w:rsid w:val="61C13133"/>
    <w:rsid w:val="61C45B1E"/>
    <w:rsid w:val="61CA9ED4"/>
    <w:rsid w:val="61CAE4C5"/>
    <w:rsid w:val="61CE1468"/>
    <w:rsid w:val="61D3EE72"/>
    <w:rsid w:val="61D9C103"/>
    <w:rsid w:val="61DB3E63"/>
    <w:rsid w:val="61DB7C08"/>
    <w:rsid w:val="61DE1754"/>
    <w:rsid w:val="61DE5CA3"/>
    <w:rsid w:val="61E8764D"/>
    <w:rsid w:val="61EC94BC"/>
    <w:rsid w:val="61F167D6"/>
    <w:rsid w:val="61F425C7"/>
    <w:rsid w:val="61F6570C"/>
    <w:rsid w:val="61F76B67"/>
    <w:rsid w:val="61FAEE2D"/>
    <w:rsid w:val="620A7294"/>
    <w:rsid w:val="62114719"/>
    <w:rsid w:val="6212889F"/>
    <w:rsid w:val="6215EFD7"/>
    <w:rsid w:val="621D0D74"/>
    <w:rsid w:val="622BA348"/>
    <w:rsid w:val="6232808B"/>
    <w:rsid w:val="62351BB3"/>
    <w:rsid w:val="6237FE3B"/>
    <w:rsid w:val="623BF024"/>
    <w:rsid w:val="623E38E9"/>
    <w:rsid w:val="62460353"/>
    <w:rsid w:val="6252AE20"/>
    <w:rsid w:val="6252CF83"/>
    <w:rsid w:val="62554565"/>
    <w:rsid w:val="62561B1F"/>
    <w:rsid w:val="625CE1B6"/>
    <w:rsid w:val="6262E401"/>
    <w:rsid w:val="6271BBA1"/>
    <w:rsid w:val="6284BCEA"/>
    <w:rsid w:val="628687C3"/>
    <w:rsid w:val="628A1B58"/>
    <w:rsid w:val="6293E2FA"/>
    <w:rsid w:val="629927A6"/>
    <w:rsid w:val="6299AF2B"/>
    <w:rsid w:val="629DC3E3"/>
    <w:rsid w:val="62A4814F"/>
    <w:rsid w:val="62ABE434"/>
    <w:rsid w:val="62AC6398"/>
    <w:rsid w:val="62AE1F3D"/>
    <w:rsid w:val="62B30921"/>
    <w:rsid w:val="62B57F1F"/>
    <w:rsid w:val="62BB851B"/>
    <w:rsid w:val="62C25C77"/>
    <w:rsid w:val="62C3274E"/>
    <w:rsid w:val="62C69F15"/>
    <w:rsid w:val="62C7A9A2"/>
    <w:rsid w:val="62C8913E"/>
    <w:rsid w:val="62CC1561"/>
    <w:rsid w:val="62D36BC2"/>
    <w:rsid w:val="62D60137"/>
    <w:rsid w:val="62DDF9AC"/>
    <w:rsid w:val="62EB53C0"/>
    <w:rsid w:val="62EE3A00"/>
    <w:rsid w:val="62F873F3"/>
    <w:rsid w:val="62FC10B4"/>
    <w:rsid w:val="62FD53F3"/>
    <w:rsid w:val="630001D9"/>
    <w:rsid w:val="6303049D"/>
    <w:rsid w:val="63030EEC"/>
    <w:rsid w:val="63037B94"/>
    <w:rsid w:val="630E6E2A"/>
    <w:rsid w:val="6311DD21"/>
    <w:rsid w:val="6313C3D2"/>
    <w:rsid w:val="63179F68"/>
    <w:rsid w:val="631B361B"/>
    <w:rsid w:val="6320E76E"/>
    <w:rsid w:val="632240E4"/>
    <w:rsid w:val="6334878B"/>
    <w:rsid w:val="6334DB61"/>
    <w:rsid w:val="63386D42"/>
    <w:rsid w:val="6339924D"/>
    <w:rsid w:val="63466A15"/>
    <w:rsid w:val="63475D55"/>
    <w:rsid w:val="634D7063"/>
    <w:rsid w:val="634E38AB"/>
    <w:rsid w:val="6351C258"/>
    <w:rsid w:val="636216DF"/>
    <w:rsid w:val="63695256"/>
    <w:rsid w:val="636AA8DB"/>
    <w:rsid w:val="636C3D3B"/>
    <w:rsid w:val="636DA66F"/>
    <w:rsid w:val="637CFABF"/>
    <w:rsid w:val="637DB6A5"/>
    <w:rsid w:val="63809092"/>
    <w:rsid w:val="6381A906"/>
    <w:rsid w:val="6381DD12"/>
    <w:rsid w:val="638EB8E3"/>
    <w:rsid w:val="63908845"/>
    <w:rsid w:val="6399AD87"/>
    <w:rsid w:val="63A288CC"/>
    <w:rsid w:val="63A96893"/>
    <w:rsid w:val="63AC868B"/>
    <w:rsid w:val="63B0E41F"/>
    <w:rsid w:val="63B26244"/>
    <w:rsid w:val="63BAE5E6"/>
    <w:rsid w:val="63BAF3FC"/>
    <w:rsid w:val="63C4D98A"/>
    <w:rsid w:val="63CAB5A0"/>
    <w:rsid w:val="63CB060C"/>
    <w:rsid w:val="63CCB379"/>
    <w:rsid w:val="63CE09B9"/>
    <w:rsid w:val="63CEC72E"/>
    <w:rsid w:val="63CF233F"/>
    <w:rsid w:val="63D0F708"/>
    <w:rsid w:val="63D57277"/>
    <w:rsid w:val="63D7E677"/>
    <w:rsid w:val="63D82D80"/>
    <w:rsid w:val="63E00E8D"/>
    <w:rsid w:val="63E6ACC9"/>
    <w:rsid w:val="63E78EEB"/>
    <w:rsid w:val="63EBEE06"/>
    <w:rsid w:val="63EC8F04"/>
    <w:rsid w:val="63F42E63"/>
    <w:rsid w:val="63F4D2FB"/>
    <w:rsid w:val="63FA0F7E"/>
    <w:rsid w:val="640A3F9D"/>
    <w:rsid w:val="640C9913"/>
    <w:rsid w:val="640D8C02"/>
    <w:rsid w:val="64175E30"/>
    <w:rsid w:val="64178472"/>
    <w:rsid w:val="64179AA7"/>
    <w:rsid w:val="641B6542"/>
    <w:rsid w:val="6438248F"/>
    <w:rsid w:val="643B1203"/>
    <w:rsid w:val="643E0C00"/>
    <w:rsid w:val="643E3E1D"/>
    <w:rsid w:val="64443FF8"/>
    <w:rsid w:val="64468E3E"/>
    <w:rsid w:val="644868FB"/>
    <w:rsid w:val="6448C97C"/>
    <w:rsid w:val="6450F8B6"/>
    <w:rsid w:val="6453DB33"/>
    <w:rsid w:val="645A62E7"/>
    <w:rsid w:val="645CF22D"/>
    <w:rsid w:val="6461D845"/>
    <w:rsid w:val="647823A5"/>
    <w:rsid w:val="647F652F"/>
    <w:rsid w:val="64806295"/>
    <w:rsid w:val="648637A4"/>
    <w:rsid w:val="64897149"/>
    <w:rsid w:val="648D4ADE"/>
    <w:rsid w:val="64926301"/>
    <w:rsid w:val="64968362"/>
    <w:rsid w:val="6497C634"/>
    <w:rsid w:val="649CB4B2"/>
    <w:rsid w:val="649CFAAB"/>
    <w:rsid w:val="64A4F2C0"/>
    <w:rsid w:val="64AE0C7D"/>
    <w:rsid w:val="64B69534"/>
    <w:rsid w:val="64BC2609"/>
    <w:rsid w:val="64BCDCC1"/>
    <w:rsid w:val="64BD70A3"/>
    <w:rsid w:val="64BDFD21"/>
    <w:rsid w:val="64C1ACB0"/>
    <w:rsid w:val="64C2888A"/>
    <w:rsid w:val="64D23366"/>
    <w:rsid w:val="64D724D9"/>
    <w:rsid w:val="64D7E021"/>
    <w:rsid w:val="64EF423A"/>
    <w:rsid w:val="64F07F64"/>
    <w:rsid w:val="64FC3A43"/>
    <w:rsid w:val="64FE12A6"/>
    <w:rsid w:val="65024009"/>
    <w:rsid w:val="65116E13"/>
    <w:rsid w:val="6513613B"/>
    <w:rsid w:val="65174FF3"/>
    <w:rsid w:val="6522F501"/>
    <w:rsid w:val="65235EFD"/>
    <w:rsid w:val="652BD123"/>
    <w:rsid w:val="652D0AB3"/>
    <w:rsid w:val="652F770E"/>
    <w:rsid w:val="65323F97"/>
    <w:rsid w:val="6533B9B3"/>
    <w:rsid w:val="653929EC"/>
    <w:rsid w:val="653B2EA1"/>
    <w:rsid w:val="653B4147"/>
    <w:rsid w:val="653F6E89"/>
    <w:rsid w:val="65482344"/>
    <w:rsid w:val="655B5F26"/>
    <w:rsid w:val="655EDB30"/>
    <w:rsid w:val="6575E895"/>
    <w:rsid w:val="65773293"/>
    <w:rsid w:val="657BC964"/>
    <w:rsid w:val="6580925E"/>
    <w:rsid w:val="6582505C"/>
    <w:rsid w:val="6584C854"/>
    <w:rsid w:val="658B7BA4"/>
    <w:rsid w:val="658E5E56"/>
    <w:rsid w:val="65927C17"/>
    <w:rsid w:val="659A88DE"/>
    <w:rsid w:val="659DF187"/>
    <w:rsid w:val="65A46200"/>
    <w:rsid w:val="65A5B465"/>
    <w:rsid w:val="65A7D4B1"/>
    <w:rsid w:val="65AA8D12"/>
    <w:rsid w:val="65AC7611"/>
    <w:rsid w:val="65AD862B"/>
    <w:rsid w:val="65BBE2FD"/>
    <w:rsid w:val="65BF5582"/>
    <w:rsid w:val="65C99B7C"/>
    <w:rsid w:val="65CA3738"/>
    <w:rsid w:val="65CA47B6"/>
    <w:rsid w:val="65CAA1B3"/>
    <w:rsid w:val="65CB3EC8"/>
    <w:rsid w:val="65CBFCED"/>
    <w:rsid w:val="65CCBE25"/>
    <w:rsid w:val="65D30C65"/>
    <w:rsid w:val="65D8A2E7"/>
    <w:rsid w:val="65DC21E5"/>
    <w:rsid w:val="65DF3DD8"/>
    <w:rsid w:val="65DFB0F2"/>
    <w:rsid w:val="65E63A83"/>
    <w:rsid w:val="65E89819"/>
    <w:rsid w:val="65F06945"/>
    <w:rsid w:val="65FB5FC6"/>
    <w:rsid w:val="66011C2C"/>
    <w:rsid w:val="660962A0"/>
    <w:rsid w:val="66099CA9"/>
    <w:rsid w:val="660FD4ED"/>
    <w:rsid w:val="6610D801"/>
    <w:rsid w:val="6618B260"/>
    <w:rsid w:val="661CFDB6"/>
    <w:rsid w:val="661D11D4"/>
    <w:rsid w:val="6620A960"/>
    <w:rsid w:val="662219BF"/>
    <w:rsid w:val="66235771"/>
    <w:rsid w:val="6623B8FC"/>
    <w:rsid w:val="66369E5D"/>
    <w:rsid w:val="6642F91D"/>
    <w:rsid w:val="6644E435"/>
    <w:rsid w:val="66461B37"/>
    <w:rsid w:val="66491B2A"/>
    <w:rsid w:val="664BAC45"/>
    <w:rsid w:val="664D5E11"/>
    <w:rsid w:val="6653777A"/>
    <w:rsid w:val="665430B2"/>
    <w:rsid w:val="665B0A58"/>
    <w:rsid w:val="665EA782"/>
    <w:rsid w:val="665EC6B3"/>
    <w:rsid w:val="665EE90C"/>
    <w:rsid w:val="666913DA"/>
    <w:rsid w:val="66695E91"/>
    <w:rsid w:val="666B6467"/>
    <w:rsid w:val="666E97EF"/>
    <w:rsid w:val="666F6655"/>
    <w:rsid w:val="66782B1D"/>
    <w:rsid w:val="6680DD49"/>
    <w:rsid w:val="6680F46C"/>
    <w:rsid w:val="668186CF"/>
    <w:rsid w:val="668E3CCA"/>
    <w:rsid w:val="66A56A53"/>
    <w:rsid w:val="66ABA4E8"/>
    <w:rsid w:val="66B1E75D"/>
    <w:rsid w:val="66B22C7C"/>
    <w:rsid w:val="66B79D89"/>
    <w:rsid w:val="66B8D6D8"/>
    <w:rsid w:val="66C94E61"/>
    <w:rsid w:val="66CCC425"/>
    <w:rsid w:val="66DD7893"/>
    <w:rsid w:val="66DF6002"/>
    <w:rsid w:val="66E2FACC"/>
    <w:rsid w:val="66E76CCB"/>
    <w:rsid w:val="66EB1D5A"/>
    <w:rsid w:val="66ED8A67"/>
    <w:rsid w:val="66F43A89"/>
    <w:rsid w:val="66F5C39C"/>
    <w:rsid w:val="66F6CD31"/>
    <w:rsid w:val="66F791B2"/>
    <w:rsid w:val="66FA63A3"/>
    <w:rsid w:val="67055669"/>
    <w:rsid w:val="670D37A5"/>
    <w:rsid w:val="671350A8"/>
    <w:rsid w:val="671919AE"/>
    <w:rsid w:val="671FB634"/>
    <w:rsid w:val="6722CFD4"/>
    <w:rsid w:val="6725345C"/>
    <w:rsid w:val="672F99B6"/>
    <w:rsid w:val="6731F14F"/>
    <w:rsid w:val="673454BC"/>
    <w:rsid w:val="67347BB8"/>
    <w:rsid w:val="6737A815"/>
    <w:rsid w:val="673F0B2A"/>
    <w:rsid w:val="673FF009"/>
    <w:rsid w:val="6741428E"/>
    <w:rsid w:val="67423057"/>
    <w:rsid w:val="6742FD17"/>
    <w:rsid w:val="67452CAC"/>
    <w:rsid w:val="674A2FE4"/>
    <w:rsid w:val="674D101A"/>
    <w:rsid w:val="674F5697"/>
    <w:rsid w:val="674FBEDF"/>
    <w:rsid w:val="6755DB3B"/>
    <w:rsid w:val="67587C24"/>
    <w:rsid w:val="677A404E"/>
    <w:rsid w:val="67840478"/>
    <w:rsid w:val="678A4293"/>
    <w:rsid w:val="67A2CC45"/>
    <w:rsid w:val="67A497C7"/>
    <w:rsid w:val="67AA22A2"/>
    <w:rsid w:val="67AC9F32"/>
    <w:rsid w:val="67AD09FB"/>
    <w:rsid w:val="67B1E7C6"/>
    <w:rsid w:val="67B2D9D9"/>
    <w:rsid w:val="67BC5595"/>
    <w:rsid w:val="67BE126E"/>
    <w:rsid w:val="67CABCA9"/>
    <w:rsid w:val="67D5726C"/>
    <w:rsid w:val="67D62B86"/>
    <w:rsid w:val="67D66997"/>
    <w:rsid w:val="67D95EBE"/>
    <w:rsid w:val="67DE5E74"/>
    <w:rsid w:val="67DECCC9"/>
    <w:rsid w:val="67E33883"/>
    <w:rsid w:val="67E70143"/>
    <w:rsid w:val="67F72F11"/>
    <w:rsid w:val="67FC2996"/>
    <w:rsid w:val="67FDC34A"/>
    <w:rsid w:val="67FE780A"/>
    <w:rsid w:val="68024C5C"/>
    <w:rsid w:val="680E2FEB"/>
    <w:rsid w:val="681639B1"/>
    <w:rsid w:val="68184E85"/>
    <w:rsid w:val="68251BC9"/>
    <w:rsid w:val="682DA11D"/>
    <w:rsid w:val="682FB5E9"/>
    <w:rsid w:val="683A37EF"/>
    <w:rsid w:val="683FA1C2"/>
    <w:rsid w:val="684545A8"/>
    <w:rsid w:val="684886DF"/>
    <w:rsid w:val="68493938"/>
    <w:rsid w:val="684986FA"/>
    <w:rsid w:val="684A15B1"/>
    <w:rsid w:val="684F8AEE"/>
    <w:rsid w:val="6850B754"/>
    <w:rsid w:val="68510B8E"/>
    <w:rsid w:val="68514F03"/>
    <w:rsid w:val="685803CE"/>
    <w:rsid w:val="6859B548"/>
    <w:rsid w:val="685B218F"/>
    <w:rsid w:val="685B2BD3"/>
    <w:rsid w:val="685CB5D1"/>
    <w:rsid w:val="685DF24E"/>
    <w:rsid w:val="6869D12D"/>
    <w:rsid w:val="686A75AC"/>
    <w:rsid w:val="6874C022"/>
    <w:rsid w:val="687EDCA1"/>
    <w:rsid w:val="6881D88C"/>
    <w:rsid w:val="6890A9CC"/>
    <w:rsid w:val="6891F10B"/>
    <w:rsid w:val="689B9AF7"/>
    <w:rsid w:val="68A32698"/>
    <w:rsid w:val="68A81A61"/>
    <w:rsid w:val="68AED874"/>
    <w:rsid w:val="68B1D7EE"/>
    <w:rsid w:val="68B4AB1D"/>
    <w:rsid w:val="68B938E4"/>
    <w:rsid w:val="68BA0A85"/>
    <w:rsid w:val="68BE7748"/>
    <w:rsid w:val="68C430D0"/>
    <w:rsid w:val="68CD8D39"/>
    <w:rsid w:val="68D198F1"/>
    <w:rsid w:val="68D6DD7B"/>
    <w:rsid w:val="68DCE5AE"/>
    <w:rsid w:val="68DE253E"/>
    <w:rsid w:val="68DFF0D8"/>
    <w:rsid w:val="68E494DE"/>
    <w:rsid w:val="68EA8997"/>
    <w:rsid w:val="68EDD0A3"/>
    <w:rsid w:val="68EE2C4B"/>
    <w:rsid w:val="68FC9E5F"/>
    <w:rsid w:val="691250F9"/>
    <w:rsid w:val="69199EC5"/>
    <w:rsid w:val="691CCB13"/>
    <w:rsid w:val="691E5DAA"/>
    <w:rsid w:val="691ECDFE"/>
    <w:rsid w:val="69244F2E"/>
    <w:rsid w:val="692A2E6B"/>
    <w:rsid w:val="692AD3DB"/>
    <w:rsid w:val="693BF442"/>
    <w:rsid w:val="693C6C34"/>
    <w:rsid w:val="693CFBF7"/>
    <w:rsid w:val="693DD37D"/>
    <w:rsid w:val="69424885"/>
    <w:rsid w:val="69434E9C"/>
    <w:rsid w:val="6946775B"/>
    <w:rsid w:val="69471F17"/>
    <w:rsid w:val="69492F64"/>
    <w:rsid w:val="694A352B"/>
    <w:rsid w:val="69500188"/>
    <w:rsid w:val="6958E76D"/>
    <w:rsid w:val="695A712A"/>
    <w:rsid w:val="695E85B7"/>
    <w:rsid w:val="69613B55"/>
    <w:rsid w:val="696244B5"/>
    <w:rsid w:val="69633E69"/>
    <w:rsid w:val="6968533D"/>
    <w:rsid w:val="69732AD9"/>
    <w:rsid w:val="6973A030"/>
    <w:rsid w:val="697458D3"/>
    <w:rsid w:val="69767497"/>
    <w:rsid w:val="6979C9F7"/>
    <w:rsid w:val="697D6D92"/>
    <w:rsid w:val="697DB167"/>
    <w:rsid w:val="697E5616"/>
    <w:rsid w:val="69824C43"/>
    <w:rsid w:val="69836670"/>
    <w:rsid w:val="698B1AE3"/>
    <w:rsid w:val="698F9735"/>
    <w:rsid w:val="69915BA7"/>
    <w:rsid w:val="6994B1EA"/>
    <w:rsid w:val="69966EB8"/>
    <w:rsid w:val="6997ABA9"/>
    <w:rsid w:val="69A28332"/>
    <w:rsid w:val="69A43139"/>
    <w:rsid w:val="69A755BF"/>
    <w:rsid w:val="69A77C95"/>
    <w:rsid w:val="69A8649A"/>
    <w:rsid w:val="69AA8F9A"/>
    <w:rsid w:val="69AD3769"/>
    <w:rsid w:val="69AD40EE"/>
    <w:rsid w:val="69B0BB87"/>
    <w:rsid w:val="69C00ABF"/>
    <w:rsid w:val="69CA2AE8"/>
    <w:rsid w:val="69D4E6AE"/>
    <w:rsid w:val="69DC4355"/>
    <w:rsid w:val="69E0454E"/>
    <w:rsid w:val="69E05F1C"/>
    <w:rsid w:val="69EC2D62"/>
    <w:rsid w:val="69F33FA8"/>
    <w:rsid w:val="69F4E3E9"/>
    <w:rsid w:val="69F9373B"/>
    <w:rsid w:val="69FE6AD7"/>
    <w:rsid w:val="6A23561A"/>
    <w:rsid w:val="6A25DC34"/>
    <w:rsid w:val="6A296DE2"/>
    <w:rsid w:val="6A308B91"/>
    <w:rsid w:val="6A48A4E9"/>
    <w:rsid w:val="6A4BA2E4"/>
    <w:rsid w:val="6A4D74F6"/>
    <w:rsid w:val="6A4DD84B"/>
    <w:rsid w:val="6A4E5332"/>
    <w:rsid w:val="6A50C796"/>
    <w:rsid w:val="6A57716E"/>
    <w:rsid w:val="6A5B0076"/>
    <w:rsid w:val="6A634901"/>
    <w:rsid w:val="6A6588B0"/>
    <w:rsid w:val="6A6AF76C"/>
    <w:rsid w:val="6A6E2B35"/>
    <w:rsid w:val="6A6F0054"/>
    <w:rsid w:val="6A762A64"/>
    <w:rsid w:val="6A7908CE"/>
    <w:rsid w:val="6A794D7C"/>
    <w:rsid w:val="6A810A5C"/>
    <w:rsid w:val="6A832836"/>
    <w:rsid w:val="6A8517BC"/>
    <w:rsid w:val="6A877A16"/>
    <w:rsid w:val="6A889ED4"/>
    <w:rsid w:val="6A8E387C"/>
    <w:rsid w:val="6A9204A7"/>
    <w:rsid w:val="6A958C26"/>
    <w:rsid w:val="6AA2016B"/>
    <w:rsid w:val="6AA649B7"/>
    <w:rsid w:val="6AA7C7AE"/>
    <w:rsid w:val="6AAD990D"/>
    <w:rsid w:val="6AB0B45F"/>
    <w:rsid w:val="6AB1297B"/>
    <w:rsid w:val="6AB28290"/>
    <w:rsid w:val="6ABDE68C"/>
    <w:rsid w:val="6ACD225E"/>
    <w:rsid w:val="6ACE0112"/>
    <w:rsid w:val="6AD0474B"/>
    <w:rsid w:val="6AD0A777"/>
    <w:rsid w:val="6AD2D4AD"/>
    <w:rsid w:val="6ADA5C78"/>
    <w:rsid w:val="6ADAE86B"/>
    <w:rsid w:val="6ADBDAF1"/>
    <w:rsid w:val="6ADDB1E1"/>
    <w:rsid w:val="6ADED956"/>
    <w:rsid w:val="6ADF7DDA"/>
    <w:rsid w:val="6AE1D109"/>
    <w:rsid w:val="6AEA0732"/>
    <w:rsid w:val="6AEFDEEF"/>
    <w:rsid w:val="6AFDADB3"/>
    <w:rsid w:val="6B021120"/>
    <w:rsid w:val="6B051C9A"/>
    <w:rsid w:val="6B0FBCC5"/>
    <w:rsid w:val="6B12CD40"/>
    <w:rsid w:val="6B1427F7"/>
    <w:rsid w:val="6B1F454F"/>
    <w:rsid w:val="6B1FBD6B"/>
    <w:rsid w:val="6B21CF59"/>
    <w:rsid w:val="6B224127"/>
    <w:rsid w:val="6B234F7D"/>
    <w:rsid w:val="6B25D49C"/>
    <w:rsid w:val="6B264201"/>
    <w:rsid w:val="6B2ED6DE"/>
    <w:rsid w:val="6B368CA7"/>
    <w:rsid w:val="6B381C50"/>
    <w:rsid w:val="6B3907E4"/>
    <w:rsid w:val="6B4292F9"/>
    <w:rsid w:val="6B46D535"/>
    <w:rsid w:val="6B49ECA9"/>
    <w:rsid w:val="6B502F74"/>
    <w:rsid w:val="6B531AB9"/>
    <w:rsid w:val="6B5B2BAA"/>
    <w:rsid w:val="6B5BA474"/>
    <w:rsid w:val="6B60A273"/>
    <w:rsid w:val="6B64C7FD"/>
    <w:rsid w:val="6B65CB9E"/>
    <w:rsid w:val="6B688757"/>
    <w:rsid w:val="6B6A171B"/>
    <w:rsid w:val="6B6AC2B5"/>
    <w:rsid w:val="6B6CC70D"/>
    <w:rsid w:val="6B6D3F00"/>
    <w:rsid w:val="6B8083BA"/>
    <w:rsid w:val="6B888FE8"/>
    <w:rsid w:val="6B88EEBA"/>
    <w:rsid w:val="6B8A1195"/>
    <w:rsid w:val="6B8A56AB"/>
    <w:rsid w:val="6B96DF7D"/>
    <w:rsid w:val="6BA77E20"/>
    <w:rsid w:val="6BA82FF8"/>
    <w:rsid w:val="6BAA6765"/>
    <w:rsid w:val="6BAB5021"/>
    <w:rsid w:val="6BAE98AC"/>
    <w:rsid w:val="6BB0158C"/>
    <w:rsid w:val="6BB5576E"/>
    <w:rsid w:val="6BB5A997"/>
    <w:rsid w:val="6BC7767E"/>
    <w:rsid w:val="6BC8616C"/>
    <w:rsid w:val="6BC9408C"/>
    <w:rsid w:val="6BCF6DA3"/>
    <w:rsid w:val="6BD5E87D"/>
    <w:rsid w:val="6BD5FBA6"/>
    <w:rsid w:val="6BDAFF8C"/>
    <w:rsid w:val="6BE36FC4"/>
    <w:rsid w:val="6BE3AE0F"/>
    <w:rsid w:val="6BE6B28C"/>
    <w:rsid w:val="6BECE889"/>
    <w:rsid w:val="6BEF2DB6"/>
    <w:rsid w:val="6BEF63F1"/>
    <w:rsid w:val="6BFA3261"/>
    <w:rsid w:val="6BFAC47A"/>
    <w:rsid w:val="6C078555"/>
    <w:rsid w:val="6C0B7391"/>
    <w:rsid w:val="6C0BAE92"/>
    <w:rsid w:val="6C0E1597"/>
    <w:rsid w:val="6C0E5CC3"/>
    <w:rsid w:val="6C13B6A1"/>
    <w:rsid w:val="6C13EEBB"/>
    <w:rsid w:val="6C147546"/>
    <w:rsid w:val="6C1638BC"/>
    <w:rsid w:val="6C164E58"/>
    <w:rsid w:val="6C18799B"/>
    <w:rsid w:val="6C19775B"/>
    <w:rsid w:val="6C1A932E"/>
    <w:rsid w:val="6C1CB100"/>
    <w:rsid w:val="6C1F0B6E"/>
    <w:rsid w:val="6C2430E4"/>
    <w:rsid w:val="6C27F31E"/>
    <w:rsid w:val="6C2BED5F"/>
    <w:rsid w:val="6C39C096"/>
    <w:rsid w:val="6C402EE3"/>
    <w:rsid w:val="6C40A468"/>
    <w:rsid w:val="6C50C896"/>
    <w:rsid w:val="6C512294"/>
    <w:rsid w:val="6C57687C"/>
    <w:rsid w:val="6C6E9203"/>
    <w:rsid w:val="6C6E93CA"/>
    <w:rsid w:val="6C708294"/>
    <w:rsid w:val="6C73BE11"/>
    <w:rsid w:val="6C752C1A"/>
    <w:rsid w:val="6C75B201"/>
    <w:rsid w:val="6C7726E7"/>
    <w:rsid w:val="6C7CC162"/>
    <w:rsid w:val="6C82A4A7"/>
    <w:rsid w:val="6C872EC6"/>
    <w:rsid w:val="6C8F4D9F"/>
    <w:rsid w:val="6C9227DF"/>
    <w:rsid w:val="6C92BF19"/>
    <w:rsid w:val="6CA4EF17"/>
    <w:rsid w:val="6CA7DCC4"/>
    <w:rsid w:val="6CAC3BD0"/>
    <w:rsid w:val="6CADBA5D"/>
    <w:rsid w:val="6CBE6E3D"/>
    <w:rsid w:val="6CC0346C"/>
    <w:rsid w:val="6CC1FFCF"/>
    <w:rsid w:val="6CDEEA6C"/>
    <w:rsid w:val="6CE087A8"/>
    <w:rsid w:val="6CE4FAC5"/>
    <w:rsid w:val="6CF1B32E"/>
    <w:rsid w:val="6CF2567F"/>
    <w:rsid w:val="6CFA65A8"/>
    <w:rsid w:val="6CFF96C3"/>
    <w:rsid w:val="6D001BF1"/>
    <w:rsid w:val="6D063AF0"/>
    <w:rsid w:val="6D185A7B"/>
    <w:rsid w:val="6D1F0E32"/>
    <w:rsid w:val="6D2023C0"/>
    <w:rsid w:val="6D2155EB"/>
    <w:rsid w:val="6D2DFC1B"/>
    <w:rsid w:val="6D36E7DC"/>
    <w:rsid w:val="6D3784F6"/>
    <w:rsid w:val="6D3AED00"/>
    <w:rsid w:val="6D3BF88F"/>
    <w:rsid w:val="6D3CAE4B"/>
    <w:rsid w:val="6D43BBA1"/>
    <w:rsid w:val="6D4D1DFF"/>
    <w:rsid w:val="6D4FE39E"/>
    <w:rsid w:val="6D618604"/>
    <w:rsid w:val="6D650A8C"/>
    <w:rsid w:val="6D66747E"/>
    <w:rsid w:val="6D6EAE0B"/>
    <w:rsid w:val="6D6F909C"/>
    <w:rsid w:val="6D7B8ABE"/>
    <w:rsid w:val="6D82A8AA"/>
    <w:rsid w:val="6D838F3C"/>
    <w:rsid w:val="6D89DFF5"/>
    <w:rsid w:val="6D8B97B0"/>
    <w:rsid w:val="6D8DFCDE"/>
    <w:rsid w:val="6D8F87EB"/>
    <w:rsid w:val="6D987496"/>
    <w:rsid w:val="6D988DFE"/>
    <w:rsid w:val="6D9C3D53"/>
    <w:rsid w:val="6DA1FBE9"/>
    <w:rsid w:val="6DA2627D"/>
    <w:rsid w:val="6DA303A5"/>
    <w:rsid w:val="6DA9632C"/>
    <w:rsid w:val="6DAB1C52"/>
    <w:rsid w:val="6DACCCEE"/>
    <w:rsid w:val="6DAF1B87"/>
    <w:rsid w:val="6DB46E48"/>
    <w:rsid w:val="6DCF08FA"/>
    <w:rsid w:val="6DCFC43C"/>
    <w:rsid w:val="6DD1BED8"/>
    <w:rsid w:val="6DE5BC4E"/>
    <w:rsid w:val="6DE71377"/>
    <w:rsid w:val="6DE7A17D"/>
    <w:rsid w:val="6DF2DF8E"/>
    <w:rsid w:val="6DF388F7"/>
    <w:rsid w:val="6DF88283"/>
    <w:rsid w:val="6DFB4E5F"/>
    <w:rsid w:val="6DFCF48F"/>
    <w:rsid w:val="6DFFFAEF"/>
    <w:rsid w:val="6E0537F8"/>
    <w:rsid w:val="6E053968"/>
    <w:rsid w:val="6E071B66"/>
    <w:rsid w:val="6E07B18B"/>
    <w:rsid w:val="6E0AB220"/>
    <w:rsid w:val="6E0E48BE"/>
    <w:rsid w:val="6E1DDC10"/>
    <w:rsid w:val="6E215429"/>
    <w:rsid w:val="6E2512BA"/>
    <w:rsid w:val="6E2D23F9"/>
    <w:rsid w:val="6E31A2BC"/>
    <w:rsid w:val="6E348E44"/>
    <w:rsid w:val="6E3A66E9"/>
    <w:rsid w:val="6E420FF6"/>
    <w:rsid w:val="6E469ABC"/>
    <w:rsid w:val="6E4C8403"/>
    <w:rsid w:val="6E4DBDBE"/>
    <w:rsid w:val="6E552301"/>
    <w:rsid w:val="6E5EB80A"/>
    <w:rsid w:val="6E649FB4"/>
    <w:rsid w:val="6E68A480"/>
    <w:rsid w:val="6E756164"/>
    <w:rsid w:val="6E75616C"/>
    <w:rsid w:val="6E7BDD11"/>
    <w:rsid w:val="6E7C2A59"/>
    <w:rsid w:val="6E7F863F"/>
    <w:rsid w:val="6E821AC0"/>
    <w:rsid w:val="6E85D374"/>
    <w:rsid w:val="6E874CA6"/>
    <w:rsid w:val="6E89E57D"/>
    <w:rsid w:val="6E8C9FC3"/>
    <w:rsid w:val="6E932729"/>
    <w:rsid w:val="6E971E5A"/>
    <w:rsid w:val="6E9DFB82"/>
    <w:rsid w:val="6EAA3CE6"/>
    <w:rsid w:val="6EAC8EBB"/>
    <w:rsid w:val="6EB68966"/>
    <w:rsid w:val="6EB7F9C2"/>
    <w:rsid w:val="6EBEAAA2"/>
    <w:rsid w:val="6EC5D64A"/>
    <w:rsid w:val="6ED04E35"/>
    <w:rsid w:val="6ED4B695"/>
    <w:rsid w:val="6EDA996F"/>
    <w:rsid w:val="6EE2C89D"/>
    <w:rsid w:val="6EE9C011"/>
    <w:rsid w:val="6EFB758E"/>
    <w:rsid w:val="6F0A3367"/>
    <w:rsid w:val="6F0B171D"/>
    <w:rsid w:val="6F0D011D"/>
    <w:rsid w:val="6F191C3A"/>
    <w:rsid w:val="6F1D6DDD"/>
    <w:rsid w:val="6F209D95"/>
    <w:rsid w:val="6F2A6036"/>
    <w:rsid w:val="6F342C20"/>
    <w:rsid w:val="6F34546C"/>
    <w:rsid w:val="6F3740EC"/>
    <w:rsid w:val="6F3805FE"/>
    <w:rsid w:val="6F3C78C6"/>
    <w:rsid w:val="6F3F0989"/>
    <w:rsid w:val="6F43A8D1"/>
    <w:rsid w:val="6F44F81B"/>
    <w:rsid w:val="6F492D0A"/>
    <w:rsid w:val="6F4D1FAB"/>
    <w:rsid w:val="6F4EA79B"/>
    <w:rsid w:val="6F5109CB"/>
    <w:rsid w:val="6F542E4D"/>
    <w:rsid w:val="6F562553"/>
    <w:rsid w:val="6F5876D6"/>
    <w:rsid w:val="6F598444"/>
    <w:rsid w:val="6F6173F2"/>
    <w:rsid w:val="6F7FF29B"/>
    <w:rsid w:val="6F841AAD"/>
    <w:rsid w:val="6F861301"/>
    <w:rsid w:val="6F8C5BFB"/>
    <w:rsid w:val="6F8E4298"/>
    <w:rsid w:val="6F8F2E1C"/>
    <w:rsid w:val="6FA712F5"/>
    <w:rsid w:val="6FAEAFFB"/>
    <w:rsid w:val="6FB7BF27"/>
    <w:rsid w:val="6FB894E3"/>
    <w:rsid w:val="6FBA91C5"/>
    <w:rsid w:val="6FBB8690"/>
    <w:rsid w:val="6FD105E1"/>
    <w:rsid w:val="6FD210E7"/>
    <w:rsid w:val="6FD6387F"/>
    <w:rsid w:val="6FD6996C"/>
    <w:rsid w:val="6FD75123"/>
    <w:rsid w:val="6FD8933E"/>
    <w:rsid w:val="6FE1EF0C"/>
    <w:rsid w:val="6FEC6110"/>
    <w:rsid w:val="6FF0717A"/>
    <w:rsid w:val="6FFE28B8"/>
    <w:rsid w:val="6FFF78F4"/>
    <w:rsid w:val="7006F20F"/>
    <w:rsid w:val="700A0727"/>
    <w:rsid w:val="700D7F8E"/>
    <w:rsid w:val="7021B937"/>
    <w:rsid w:val="702D5491"/>
    <w:rsid w:val="702FB7EF"/>
    <w:rsid w:val="70533450"/>
    <w:rsid w:val="70644734"/>
    <w:rsid w:val="7064A339"/>
    <w:rsid w:val="7064EC8D"/>
    <w:rsid w:val="7078D870"/>
    <w:rsid w:val="707966D4"/>
    <w:rsid w:val="7087D972"/>
    <w:rsid w:val="70888C73"/>
    <w:rsid w:val="70891FFC"/>
    <w:rsid w:val="7089CC59"/>
    <w:rsid w:val="708D0474"/>
    <w:rsid w:val="708E4FAE"/>
    <w:rsid w:val="7091C954"/>
    <w:rsid w:val="7096F6E7"/>
    <w:rsid w:val="709D9131"/>
    <w:rsid w:val="70A0CC9F"/>
    <w:rsid w:val="70A0E7A2"/>
    <w:rsid w:val="70A3B819"/>
    <w:rsid w:val="70A68547"/>
    <w:rsid w:val="70B5CA5A"/>
    <w:rsid w:val="70B8D270"/>
    <w:rsid w:val="70C04B9E"/>
    <w:rsid w:val="70C084F8"/>
    <w:rsid w:val="70C23547"/>
    <w:rsid w:val="70C31814"/>
    <w:rsid w:val="70C6D138"/>
    <w:rsid w:val="70CA513E"/>
    <w:rsid w:val="70D09BE9"/>
    <w:rsid w:val="70D538F4"/>
    <w:rsid w:val="70E157E8"/>
    <w:rsid w:val="70E1F3AD"/>
    <w:rsid w:val="70E2572B"/>
    <w:rsid w:val="70EB4983"/>
    <w:rsid w:val="70EEA01A"/>
    <w:rsid w:val="70F5A4AF"/>
    <w:rsid w:val="70FABC80"/>
    <w:rsid w:val="70FC6E5D"/>
    <w:rsid w:val="70FDF6FE"/>
    <w:rsid w:val="710359BC"/>
    <w:rsid w:val="710EE00E"/>
    <w:rsid w:val="7114A1BB"/>
    <w:rsid w:val="711D92AA"/>
    <w:rsid w:val="711EF758"/>
    <w:rsid w:val="712047D7"/>
    <w:rsid w:val="71240BD1"/>
    <w:rsid w:val="712C67FD"/>
    <w:rsid w:val="712C6FAD"/>
    <w:rsid w:val="712D8287"/>
    <w:rsid w:val="71300859"/>
    <w:rsid w:val="7139E1FE"/>
    <w:rsid w:val="7139F7E6"/>
    <w:rsid w:val="71446E0F"/>
    <w:rsid w:val="71459BEA"/>
    <w:rsid w:val="7149DD9E"/>
    <w:rsid w:val="714BB763"/>
    <w:rsid w:val="7151A5E9"/>
    <w:rsid w:val="71545A34"/>
    <w:rsid w:val="7155A182"/>
    <w:rsid w:val="7159AE8D"/>
    <w:rsid w:val="715AF02F"/>
    <w:rsid w:val="716011E8"/>
    <w:rsid w:val="71607F9F"/>
    <w:rsid w:val="71616FDE"/>
    <w:rsid w:val="7165E475"/>
    <w:rsid w:val="7166102A"/>
    <w:rsid w:val="716BA8FA"/>
    <w:rsid w:val="716FEE25"/>
    <w:rsid w:val="7172B30C"/>
    <w:rsid w:val="7173C9B2"/>
    <w:rsid w:val="717C08FA"/>
    <w:rsid w:val="718049DB"/>
    <w:rsid w:val="718FFC58"/>
    <w:rsid w:val="719002E9"/>
    <w:rsid w:val="71920A83"/>
    <w:rsid w:val="7193E187"/>
    <w:rsid w:val="71A0739F"/>
    <w:rsid w:val="71AA7CA3"/>
    <w:rsid w:val="71AB612A"/>
    <w:rsid w:val="71BC8564"/>
    <w:rsid w:val="71BE9D35"/>
    <w:rsid w:val="71C686C9"/>
    <w:rsid w:val="71CC956C"/>
    <w:rsid w:val="71D0966B"/>
    <w:rsid w:val="71D235B6"/>
    <w:rsid w:val="71D36FFF"/>
    <w:rsid w:val="71D9EB50"/>
    <w:rsid w:val="71DF48EA"/>
    <w:rsid w:val="71E79EE5"/>
    <w:rsid w:val="71FBD6C1"/>
    <w:rsid w:val="7203DA1F"/>
    <w:rsid w:val="72061C7D"/>
    <w:rsid w:val="72069312"/>
    <w:rsid w:val="720762C2"/>
    <w:rsid w:val="720A7D64"/>
    <w:rsid w:val="720EF3D9"/>
    <w:rsid w:val="7230D156"/>
    <w:rsid w:val="723F8426"/>
    <w:rsid w:val="7241D855"/>
    <w:rsid w:val="7243F285"/>
    <w:rsid w:val="7245608E"/>
    <w:rsid w:val="724840C0"/>
    <w:rsid w:val="7250141B"/>
    <w:rsid w:val="7251D2CA"/>
    <w:rsid w:val="7255B375"/>
    <w:rsid w:val="7256B68C"/>
    <w:rsid w:val="725CB089"/>
    <w:rsid w:val="725D8F08"/>
    <w:rsid w:val="726DF4C4"/>
    <w:rsid w:val="726E4889"/>
    <w:rsid w:val="727035E2"/>
    <w:rsid w:val="7275D648"/>
    <w:rsid w:val="7279EE35"/>
    <w:rsid w:val="728007B5"/>
    <w:rsid w:val="7281C736"/>
    <w:rsid w:val="72903353"/>
    <w:rsid w:val="72945152"/>
    <w:rsid w:val="7297A703"/>
    <w:rsid w:val="729AE399"/>
    <w:rsid w:val="729E33A4"/>
    <w:rsid w:val="72A93A50"/>
    <w:rsid w:val="72AA45BB"/>
    <w:rsid w:val="72AC0597"/>
    <w:rsid w:val="72AC91A6"/>
    <w:rsid w:val="72AF343A"/>
    <w:rsid w:val="72B22863"/>
    <w:rsid w:val="72B5AA79"/>
    <w:rsid w:val="72B5FC9A"/>
    <w:rsid w:val="72BB2ECC"/>
    <w:rsid w:val="72C63054"/>
    <w:rsid w:val="72CAA599"/>
    <w:rsid w:val="72CAFD06"/>
    <w:rsid w:val="72CF3F82"/>
    <w:rsid w:val="72E5A018"/>
    <w:rsid w:val="72E817A2"/>
    <w:rsid w:val="72ED7DF8"/>
    <w:rsid w:val="72EDE39C"/>
    <w:rsid w:val="72F44491"/>
    <w:rsid w:val="72F7056E"/>
    <w:rsid w:val="72F92B7A"/>
    <w:rsid w:val="7301C764"/>
    <w:rsid w:val="7307AD9F"/>
    <w:rsid w:val="73086B1A"/>
    <w:rsid w:val="730AE776"/>
    <w:rsid w:val="730FA61C"/>
    <w:rsid w:val="730FE016"/>
    <w:rsid w:val="73154350"/>
    <w:rsid w:val="7315739A"/>
    <w:rsid w:val="731D19DE"/>
    <w:rsid w:val="731D3482"/>
    <w:rsid w:val="73298F91"/>
    <w:rsid w:val="732EC96D"/>
    <w:rsid w:val="73329C4A"/>
    <w:rsid w:val="7333AC25"/>
    <w:rsid w:val="7336BB82"/>
    <w:rsid w:val="733F2A47"/>
    <w:rsid w:val="7344307B"/>
    <w:rsid w:val="735B9CBC"/>
    <w:rsid w:val="735F0D32"/>
    <w:rsid w:val="7360EF90"/>
    <w:rsid w:val="736583FE"/>
    <w:rsid w:val="73741E2B"/>
    <w:rsid w:val="73776B68"/>
    <w:rsid w:val="737AECB9"/>
    <w:rsid w:val="737D423B"/>
    <w:rsid w:val="738B76A5"/>
    <w:rsid w:val="738CAACE"/>
    <w:rsid w:val="7394D25E"/>
    <w:rsid w:val="739662E7"/>
    <w:rsid w:val="739B4320"/>
    <w:rsid w:val="739D568E"/>
    <w:rsid w:val="739FCF3E"/>
    <w:rsid w:val="73A1640A"/>
    <w:rsid w:val="73A41D54"/>
    <w:rsid w:val="73A805DA"/>
    <w:rsid w:val="73AD61B7"/>
    <w:rsid w:val="73AEAC3E"/>
    <w:rsid w:val="73B3B3FB"/>
    <w:rsid w:val="73B634E5"/>
    <w:rsid w:val="73B69DDC"/>
    <w:rsid w:val="73B9A24E"/>
    <w:rsid w:val="73B9D6F6"/>
    <w:rsid w:val="73C6760B"/>
    <w:rsid w:val="73D0D376"/>
    <w:rsid w:val="73D4B913"/>
    <w:rsid w:val="73D983A7"/>
    <w:rsid w:val="73D9904C"/>
    <w:rsid w:val="73DDFF76"/>
    <w:rsid w:val="73E7BD03"/>
    <w:rsid w:val="73E9257A"/>
    <w:rsid w:val="73EF73D9"/>
    <w:rsid w:val="73F12241"/>
    <w:rsid w:val="73F19AD1"/>
    <w:rsid w:val="73F62EF5"/>
    <w:rsid w:val="7403ED1E"/>
    <w:rsid w:val="7407E8D5"/>
    <w:rsid w:val="7409DB03"/>
    <w:rsid w:val="7410401E"/>
    <w:rsid w:val="7410BCDE"/>
    <w:rsid w:val="741555BB"/>
    <w:rsid w:val="7415BA3B"/>
    <w:rsid w:val="7417DA80"/>
    <w:rsid w:val="741B0147"/>
    <w:rsid w:val="74250B24"/>
    <w:rsid w:val="74254551"/>
    <w:rsid w:val="742E5456"/>
    <w:rsid w:val="743F4C71"/>
    <w:rsid w:val="744020BE"/>
    <w:rsid w:val="744149E1"/>
    <w:rsid w:val="74431903"/>
    <w:rsid w:val="7443AC0D"/>
    <w:rsid w:val="74501365"/>
    <w:rsid w:val="745860B7"/>
    <w:rsid w:val="747234C0"/>
    <w:rsid w:val="7473422C"/>
    <w:rsid w:val="7473E181"/>
    <w:rsid w:val="747B997E"/>
    <w:rsid w:val="7485391A"/>
    <w:rsid w:val="748B34E3"/>
    <w:rsid w:val="748C3059"/>
    <w:rsid w:val="748FA78A"/>
    <w:rsid w:val="74984F91"/>
    <w:rsid w:val="74A04B74"/>
    <w:rsid w:val="74A07E14"/>
    <w:rsid w:val="74A28D67"/>
    <w:rsid w:val="74A52CA0"/>
    <w:rsid w:val="74AA8D24"/>
    <w:rsid w:val="74AFC30E"/>
    <w:rsid w:val="74B19FC3"/>
    <w:rsid w:val="74B8053E"/>
    <w:rsid w:val="74C10D31"/>
    <w:rsid w:val="74C2CA06"/>
    <w:rsid w:val="74C6C9A9"/>
    <w:rsid w:val="74C8EC86"/>
    <w:rsid w:val="74D449C2"/>
    <w:rsid w:val="74DBA72B"/>
    <w:rsid w:val="74E16739"/>
    <w:rsid w:val="74E365B4"/>
    <w:rsid w:val="74E58005"/>
    <w:rsid w:val="74EBD2DE"/>
    <w:rsid w:val="74EBDCC4"/>
    <w:rsid w:val="74F222ED"/>
    <w:rsid w:val="74F317B2"/>
    <w:rsid w:val="74F655C7"/>
    <w:rsid w:val="74FD3018"/>
    <w:rsid w:val="74FF217C"/>
    <w:rsid w:val="74FF9D24"/>
    <w:rsid w:val="750288D2"/>
    <w:rsid w:val="75072B8F"/>
    <w:rsid w:val="750774D1"/>
    <w:rsid w:val="7509963C"/>
    <w:rsid w:val="750A4264"/>
    <w:rsid w:val="750B4D04"/>
    <w:rsid w:val="750E768A"/>
    <w:rsid w:val="751103D4"/>
    <w:rsid w:val="75142756"/>
    <w:rsid w:val="751453CB"/>
    <w:rsid w:val="75159687"/>
    <w:rsid w:val="7516ACC5"/>
    <w:rsid w:val="751A03F1"/>
    <w:rsid w:val="751B7031"/>
    <w:rsid w:val="751CD038"/>
    <w:rsid w:val="75204797"/>
    <w:rsid w:val="752E7361"/>
    <w:rsid w:val="75311BFA"/>
    <w:rsid w:val="753689DD"/>
    <w:rsid w:val="75371F64"/>
    <w:rsid w:val="753B668E"/>
    <w:rsid w:val="754C6F70"/>
    <w:rsid w:val="75532D92"/>
    <w:rsid w:val="75546B19"/>
    <w:rsid w:val="755487AF"/>
    <w:rsid w:val="7554BA90"/>
    <w:rsid w:val="75576551"/>
    <w:rsid w:val="75620DC5"/>
    <w:rsid w:val="75651201"/>
    <w:rsid w:val="7566819E"/>
    <w:rsid w:val="756A758D"/>
    <w:rsid w:val="756E3F43"/>
    <w:rsid w:val="7572B7A8"/>
    <w:rsid w:val="7575618C"/>
    <w:rsid w:val="757A5226"/>
    <w:rsid w:val="75813813"/>
    <w:rsid w:val="758738CB"/>
    <w:rsid w:val="7588507F"/>
    <w:rsid w:val="758C0FB0"/>
    <w:rsid w:val="758DBB65"/>
    <w:rsid w:val="758F2B15"/>
    <w:rsid w:val="758FD14A"/>
    <w:rsid w:val="7592890E"/>
    <w:rsid w:val="759897C1"/>
    <w:rsid w:val="759AC29D"/>
    <w:rsid w:val="759DD52A"/>
    <w:rsid w:val="75A4AE6E"/>
    <w:rsid w:val="75ACCBB2"/>
    <w:rsid w:val="75B08EA4"/>
    <w:rsid w:val="75BCB1E9"/>
    <w:rsid w:val="75BCB7F4"/>
    <w:rsid w:val="75BEBB4E"/>
    <w:rsid w:val="75C4E494"/>
    <w:rsid w:val="75CB8600"/>
    <w:rsid w:val="75D164B2"/>
    <w:rsid w:val="75D2EB1A"/>
    <w:rsid w:val="75D36E32"/>
    <w:rsid w:val="75D4E7E0"/>
    <w:rsid w:val="75D9D411"/>
    <w:rsid w:val="75DB2CA0"/>
    <w:rsid w:val="75E88955"/>
    <w:rsid w:val="75EA5BC8"/>
    <w:rsid w:val="75EC0D90"/>
    <w:rsid w:val="75ECBE2D"/>
    <w:rsid w:val="75EDBEB9"/>
    <w:rsid w:val="75F0AC8F"/>
    <w:rsid w:val="75FBE34B"/>
    <w:rsid w:val="76028620"/>
    <w:rsid w:val="7602A127"/>
    <w:rsid w:val="7602BD37"/>
    <w:rsid w:val="76066159"/>
    <w:rsid w:val="7606CE1D"/>
    <w:rsid w:val="760AF4C3"/>
    <w:rsid w:val="760B95EE"/>
    <w:rsid w:val="760CE47C"/>
    <w:rsid w:val="760D4E3A"/>
    <w:rsid w:val="760FB991"/>
    <w:rsid w:val="76178A81"/>
    <w:rsid w:val="762248B5"/>
    <w:rsid w:val="7629E884"/>
    <w:rsid w:val="762EFD71"/>
    <w:rsid w:val="762F3430"/>
    <w:rsid w:val="763351A6"/>
    <w:rsid w:val="76337E85"/>
    <w:rsid w:val="7635FA8E"/>
    <w:rsid w:val="7642729B"/>
    <w:rsid w:val="76491A15"/>
    <w:rsid w:val="765052AE"/>
    <w:rsid w:val="765FDB4C"/>
    <w:rsid w:val="766F17B3"/>
    <w:rsid w:val="7671E8C8"/>
    <w:rsid w:val="7679309C"/>
    <w:rsid w:val="767F7D39"/>
    <w:rsid w:val="76879B73"/>
    <w:rsid w:val="76919329"/>
    <w:rsid w:val="76939285"/>
    <w:rsid w:val="76A0670C"/>
    <w:rsid w:val="76A3150A"/>
    <w:rsid w:val="76A59456"/>
    <w:rsid w:val="76B221F4"/>
    <w:rsid w:val="76BA75AA"/>
    <w:rsid w:val="76BE5A5C"/>
    <w:rsid w:val="76C00D3C"/>
    <w:rsid w:val="76C1C1B0"/>
    <w:rsid w:val="76C5812A"/>
    <w:rsid w:val="76C6EBC8"/>
    <w:rsid w:val="76CD0DE8"/>
    <w:rsid w:val="76D3D008"/>
    <w:rsid w:val="76D7B0B0"/>
    <w:rsid w:val="76D8CC2C"/>
    <w:rsid w:val="76D9516F"/>
    <w:rsid w:val="76E1FE95"/>
    <w:rsid w:val="76E3B185"/>
    <w:rsid w:val="76E3BCF2"/>
    <w:rsid w:val="76EC25ED"/>
    <w:rsid w:val="76F5E371"/>
    <w:rsid w:val="76F7F598"/>
    <w:rsid w:val="76F818BC"/>
    <w:rsid w:val="76FCFF2B"/>
    <w:rsid w:val="76FE6EDF"/>
    <w:rsid w:val="76FF0BF6"/>
    <w:rsid w:val="77023CD7"/>
    <w:rsid w:val="77053965"/>
    <w:rsid w:val="770AD678"/>
    <w:rsid w:val="770EF705"/>
    <w:rsid w:val="771885D6"/>
    <w:rsid w:val="7720DE56"/>
    <w:rsid w:val="7724B502"/>
    <w:rsid w:val="7725DBE3"/>
    <w:rsid w:val="772ACF78"/>
    <w:rsid w:val="772BBA13"/>
    <w:rsid w:val="772D2705"/>
    <w:rsid w:val="77322511"/>
    <w:rsid w:val="77357456"/>
    <w:rsid w:val="7736B238"/>
    <w:rsid w:val="7742211C"/>
    <w:rsid w:val="7744777D"/>
    <w:rsid w:val="77451244"/>
    <w:rsid w:val="77454EF1"/>
    <w:rsid w:val="774D9127"/>
    <w:rsid w:val="7753CCA1"/>
    <w:rsid w:val="775C172C"/>
    <w:rsid w:val="7778D707"/>
    <w:rsid w:val="7779CA96"/>
    <w:rsid w:val="777A8B9D"/>
    <w:rsid w:val="777ED2A2"/>
    <w:rsid w:val="7782809C"/>
    <w:rsid w:val="7783ECA7"/>
    <w:rsid w:val="77852CEC"/>
    <w:rsid w:val="7789DF00"/>
    <w:rsid w:val="778AE5A6"/>
    <w:rsid w:val="7793D3B2"/>
    <w:rsid w:val="779DF87A"/>
    <w:rsid w:val="77A67C44"/>
    <w:rsid w:val="77AB6661"/>
    <w:rsid w:val="77AD8A35"/>
    <w:rsid w:val="77AF8C10"/>
    <w:rsid w:val="77B0D182"/>
    <w:rsid w:val="77B130AD"/>
    <w:rsid w:val="77B3149C"/>
    <w:rsid w:val="77B3DA38"/>
    <w:rsid w:val="77B51F59"/>
    <w:rsid w:val="77B89D00"/>
    <w:rsid w:val="77C19E19"/>
    <w:rsid w:val="77C9C766"/>
    <w:rsid w:val="77CFB632"/>
    <w:rsid w:val="77D48BE7"/>
    <w:rsid w:val="77DE0111"/>
    <w:rsid w:val="77E2BE71"/>
    <w:rsid w:val="77E5D03B"/>
    <w:rsid w:val="77E64D66"/>
    <w:rsid w:val="77E9D7F4"/>
    <w:rsid w:val="77EBC113"/>
    <w:rsid w:val="77ED121D"/>
    <w:rsid w:val="77F201E4"/>
    <w:rsid w:val="77F6EB13"/>
    <w:rsid w:val="77FE4CAE"/>
    <w:rsid w:val="78085381"/>
    <w:rsid w:val="780E62EF"/>
    <w:rsid w:val="78100D53"/>
    <w:rsid w:val="7812E48F"/>
    <w:rsid w:val="7813FCCD"/>
    <w:rsid w:val="78147C45"/>
    <w:rsid w:val="7817FD54"/>
    <w:rsid w:val="781915CA"/>
    <w:rsid w:val="7819BA5E"/>
    <w:rsid w:val="782EF3DC"/>
    <w:rsid w:val="78320611"/>
    <w:rsid w:val="78357C12"/>
    <w:rsid w:val="783754A9"/>
    <w:rsid w:val="783F408F"/>
    <w:rsid w:val="783F77A8"/>
    <w:rsid w:val="78416441"/>
    <w:rsid w:val="7841FEB3"/>
    <w:rsid w:val="7844CFA2"/>
    <w:rsid w:val="784CD450"/>
    <w:rsid w:val="7855021C"/>
    <w:rsid w:val="78641B44"/>
    <w:rsid w:val="7864BC23"/>
    <w:rsid w:val="786595F0"/>
    <w:rsid w:val="7866025A"/>
    <w:rsid w:val="786A7C8A"/>
    <w:rsid w:val="786BB6C1"/>
    <w:rsid w:val="78792916"/>
    <w:rsid w:val="787B96AA"/>
    <w:rsid w:val="787FEF46"/>
    <w:rsid w:val="78820F62"/>
    <w:rsid w:val="7886CC17"/>
    <w:rsid w:val="788B6587"/>
    <w:rsid w:val="7897C1B7"/>
    <w:rsid w:val="78998C09"/>
    <w:rsid w:val="789A8988"/>
    <w:rsid w:val="789D1495"/>
    <w:rsid w:val="78A18172"/>
    <w:rsid w:val="78A40AE9"/>
    <w:rsid w:val="78B5E4AD"/>
    <w:rsid w:val="78BC5D0C"/>
    <w:rsid w:val="78BFE9C4"/>
    <w:rsid w:val="78C67A36"/>
    <w:rsid w:val="78C8F9F9"/>
    <w:rsid w:val="78D1B50E"/>
    <w:rsid w:val="78D63A4B"/>
    <w:rsid w:val="78DBEE41"/>
    <w:rsid w:val="78DF580E"/>
    <w:rsid w:val="78E1342E"/>
    <w:rsid w:val="78F0A230"/>
    <w:rsid w:val="78F6960B"/>
    <w:rsid w:val="78FE4459"/>
    <w:rsid w:val="79078A32"/>
    <w:rsid w:val="790812B1"/>
    <w:rsid w:val="790F1662"/>
    <w:rsid w:val="7910C328"/>
    <w:rsid w:val="791168D1"/>
    <w:rsid w:val="79133CE5"/>
    <w:rsid w:val="79178708"/>
    <w:rsid w:val="7920A5BD"/>
    <w:rsid w:val="792D293F"/>
    <w:rsid w:val="7931CEA1"/>
    <w:rsid w:val="7931D39D"/>
    <w:rsid w:val="7937BEDF"/>
    <w:rsid w:val="79398D23"/>
    <w:rsid w:val="793B5B8E"/>
    <w:rsid w:val="793D5CC3"/>
    <w:rsid w:val="79452C22"/>
    <w:rsid w:val="79479AB0"/>
    <w:rsid w:val="79480B45"/>
    <w:rsid w:val="794C9CF1"/>
    <w:rsid w:val="794F51C2"/>
    <w:rsid w:val="795199C2"/>
    <w:rsid w:val="7956CFCF"/>
    <w:rsid w:val="79636C6E"/>
    <w:rsid w:val="7963771C"/>
    <w:rsid w:val="796CEBC6"/>
    <w:rsid w:val="79715CF4"/>
    <w:rsid w:val="79761E6E"/>
    <w:rsid w:val="797885B9"/>
    <w:rsid w:val="797E0D53"/>
    <w:rsid w:val="798D8409"/>
    <w:rsid w:val="798F2D0A"/>
    <w:rsid w:val="798FDBCC"/>
    <w:rsid w:val="799B5324"/>
    <w:rsid w:val="79A237DB"/>
    <w:rsid w:val="79A43D67"/>
    <w:rsid w:val="79A71702"/>
    <w:rsid w:val="79A8490C"/>
    <w:rsid w:val="79B1408D"/>
    <w:rsid w:val="79B4D5C8"/>
    <w:rsid w:val="79C073D0"/>
    <w:rsid w:val="79C18385"/>
    <w:rsid w:val="79C4C0BD"/>
    <w:rsid w:val="79C8EB29"/>
    <w:rsid w:val="79D3FF13"/>
    <w:rsid w:val="79D51387"/>
    <w:rsid w:val="79D846A5"/>
    <w:rsid w:val="79DA3B8A"/>
    <w:rsid w:val="79DC8789"/>
    <w:rsid w:val="79E04884"/>
    <w:rsid w:val="79E08772"/>
    <w:rsid w:val="79E67A2A"/>
    <w:rsid w:val="79E6DEFD"/>
    <w:rsid w:val="79E98CB6"/>
    <w:rsid w:val="79EF0B32"/>
    <w:rsid w:val="79F09201"/>
    <w:rsid w:val="79F0A1F3"/>
    <w:rsid w:val="79F3CC91"/>
    <w:rsid w:val="79F9D923"/>
    <w:rsid w:val="79FCEB8A"/>
    <w:rsid w:val="7A0E32E6"/>
    <w:rsid w:val="7A10B955"/>
    <w:rsid w:val="7A185A4D"/>
    <w:rsid w:val="7A1F8F20"/>
    <w:rsid w:val="7A252CAF"/>
    <w:rsid w:val="7A29E90C"/>
    <w:rsid w:val="7A2AFF80"/>
    <w:rsid w:val="7A2E54E2"/>
    <w:rsid w:val="7A3092BE"/>
    <w:rsid w:val="7A3D5B93"/>
    <w:rsid w:val="7A40CC9F"/>
    <w:rsid w:val="7A420D52"/>
    <w:rsid w:val="7A4D2F12"/>
    <w:rsid w:val="7A4FDD9C"/>
    <w:rsid w:val="7A531C68"/>
    <w:rsid w:val="7A55EB6B"/>
    <w:rsid w:val="7A585192"/>
    <w:rsid w:val="7A5A588E"/>
    <w:rsid w:val="7A5CE4CD"/>
    <w:rsid w:val="7A5D0396"/>
    <w:rsid w:val="7A60407F"/>
    <w:rsid w:val="7A613980"/>
    <w:rsid w:val="7A6166E5"/>
    <w:rsid w:val="7A658C1A"/>
    <w:rsid w:val="7A689415"/>
    <w:rsid w:val="7A6DC9E7"/>
    <w:rsid w:val="7A74F43D"/>
    <w:rsid w:val="7A76A49C"/>
    <w:rsid w:val="7A76C0F2"/>
    <w:rsid w:val="7A7869B1"/>
    <w:rsid w:val="7A7DC35A"/>
    <w:rsid w:val="7A7EAA21"/>
    <w:rsid w:val="7A850E69"/>
    <w:rsid w:val="7A86D4F1"/>
    <w:rsid w:val="7A871F59"/>
    <w:rsid w:val="7A88FE5F"/>
    <w:rsid w:val="7A8B872C"/>
    <w:rsid w:val="7A8BE1D5"/>
    <w:rsid w:val="7A8D7D32"/>
    <w:rsid w:val="7A8E5E8E"/>
    <w:rsid w:val="7A8FCBC6"/>
    <w:rsid w:val="7A923F39"/>
    <w:rsid w:val="7A979292"/>
    <w:rsid w:val="7AA4D626"/>
    <w:rsid w:val="7AAAF08A"/>
    <w:rsid w:val="7AB3C5CC"/>
    <w:rsid w:val="7AB4DF50"/>
    <w:rsid w:val="7AB77E95"/>
    <w:rsid w:val="7ABBC691"/>
    <w:rsid w:val="7ABD9A7A"/>
    <w:rsid w:val="7AC31C20"/>
    <w:rsid w:val="7AC37F78"/>
    <w:rsid w:val="7AC3D3CD"/>
    <w:rsid w:val="7AC3FCA8"/>
    <w:rsid w:val="7AC47143"/>
    <w:rsid w:val="7AC48BC2"/>
    <w:rsid w:val="7AC8A750"/>
    <w:rsid w:val="7ACD3C17"/>
    <w:rsid w:val="7ACD6C69"/>
    <w:rsid w:val="7AE20216"/>
    <w:rsid w:val="7AE49570"/>
    <w:rsid w:val="7AE6AFC2"/>
    <w:rsid w:val="7AE72E55"/>
    <w:rsid w:val="7AF2F1AD"/>
    <w:rsid w:val="7AF77528"/>
    <w:rsid w:val="7B02A33C"/>
    <w:rsid w:val="7B053027"/>
    <w:rsid w:val="7B21C06C"/>
    <w:rsid w:val="7B224F13"/>
    <w:rsid w:val="7B225C59"/>
    <w:rsid w:val="7B28DE5B"/>
    <w:rsid w:val="7B2BB057"/>
    <w:rsid w:val="7B2D902C"/>
    <w:rsid w:val="7B34250D"/>
    <w:rsid w:val="7B3968D4"/>
    <w:rsid w:val="7B3DCEA2"/>
    <w:rsid w:val="7B402016"/>
    <w:rsid w:val="7B433A19"/>
    <w:rsid w:val="7B43C180"/>
    <w:rsid w:val="7B4519DB"/>
    <w:rsid w:val="7B48D59F"/>
    <w:rsid w:val="7B4C01C1"/>
    <w:rsid w:val="7B4FBBDE"/>
    <w:rsid w:val="7B58AE6E"/>
    <w:rsid w:val="7B5AC3C4"/>
    <w:rsid w:val="7B647D65"/>
    <w:rsid w:val="7B6A948E"/>
    <w:rsid w:val="7B6B11E4"/>
    <w:rsid w:val="7B6B4D33"/>
    <w:rsid w:val="7B6C6033"/>
    <w:rsid w:val="7B6D5B16"/>
    <w:rsid w:val="7B700A79"/>
    <w:rsid w:val="7B7CD1E6"/>
    <w:rsid w:val="7B7D7B96"/>
    <w:rsid w:val="7B7E80B7"/>
    <w:rsid w:val="7B828A23"/>
    <w:rsid w:val="7B848910"/>
    <w:rsid w:val="7B8957E2"/>
    <w:rsid w:val="7B8B55A7"/>
    <w:rsid w:val="7B8CF159"/>
    <w:rsid w:val="7B90D95E"/>
    <w:rsid w:val="7B928502"/>
    <w:rsid w:val="7B92CCE8"/>
    <w:rsid w:val="7B987541"/>
    <w:rsid w:val="7BA3EBE9"/>
    <w:rsid w:val="7BB9802D"/>
    <w:rsid w:val="7BC1F978"/>
    <w:rsid w:val="7BC64BDC"/>
    <w:rsid w:val="7BCB7A8C"/>
    <w:rsid w:val="7BDE4097"/>
    <w:rsid w:val="7BE4F28D"/>
    <w:rsid w:val="7BE52F64"/>
    <w:rsid w:val="7BE93341"/>
    <w:rsid w:val="7BEED98F"/>
    <w:rsid w:val="7BF23F8E"/>
    <w:rsid w:val="7BF58800"/>
    <w:rsid w:val="7BF753B4"/>
    <w:rsid w:val="7BFE1047"/>
    <w:rsid w:val="7C0C5F5C"/>
    <w:rsid w:val="7C16B7F7"/>
    <w:rsid w:val="7C1B868C"/>
    <w:rsid w:val="7C1BF06B"/>
    <w:rsid w:val="7C23F529"/>
    <w:rsid w:val="7C28648D"/>
    <w:rsid w:val="7C32AE61"/>
    <w:rsid w:val="7C3F0191"/>
    <w:rsid w:val="7C43FF0D"/>
    <w:rsid w:val="7C4FD921"/>
    <w:rsid w:val="7C55DF3C"/>
    <w:rsid w:val="7C5ED9A0"/>
    <w:rsid w:val="7C5FC1D8"/>
    <w:rsid w:val="7C71012F"/>
    <w:rsid w:val="7C7EAA47"/>
    <w:rsid w:val="7C87A5E3"/>
    <w:rsid w:val="7C9671A6"/>
    <w:rsid w:val="7C968CB8"/>
    <w:rsid w:val="7C9EAF95"/>
    <w:rsid w:val="7C9FB882"/>
    <w:rsid w:val="7CA46205"/>
    <w:rsid w:val="7CAC6443"/>
    <w:rsid w:val="7CAC9134"/>
    <w:rsid w:val="7CB3FB55"/>
    <w:rsid w:val="7CB76409"/>
    <w:rsid w:val="7CBA7818"/>
    <w:rsid w:val="7CC0F42D"/>
    <w:rsid w:val="7CC11A37"/>
    <w:rsid w:val="7CC7546C"/>
    <w:rsid w:val="7CC79B0C"/>
    <w:rsid w:val="7CD105D2"/>
    <w:rsid w:val="7CD3D6C6"/>
    <w:rsid w:val="7CD51441"/>
    <w:rsid w:val="7CE48D1E"/>
    <w:rsid w:val="7CE75E5D"/>
    <w:rsid w:val="7CEE93F7"/>
    <w:rsid w:val="7CF7BDD5"/>
    <w:rsid w:val="7CFCBF32"/>
    <w:rsid w:val="7D0148E4"/>
    <w:rsid w:val="7D047F93"/>
    <w:rsid w:val="7D0A7999"/>
    <w:rsid w:val="7D0B9D2A"/>
    <w:rsid w:val="7D15B2CF"/>
    <w:rsid w:val="7D1E27C7"/>
    <w:rsid w:val="7D1E35F8"/>
    <w:rsid w:val="7D3A4E06"/>
    <w:rsid w:val="7D3B499D"/>
    <w:rsid w:val="7D3CC232"/>
    <w:rsid w:val="7D3E03C8"/>
    <w:rsid w:val="7D40D278"/>
    <w:rsid w:val="7D43AD0A"/>
    <w:rsid w:val="7D4606F0"/>
    <w:rsid w:val="7D485CF6"/>
    <w:rsid w:val="7D4F1EB4"/>
    <w:rsid w:val="7D5215FB"/>
    <w:rsid w:val="7D54C6A5"/>
    <w:rsid w:val="7D5A3A4D"/>
    <w:rsid w:val="7D69F6FA"/>
    <w:rsid w:val="7D6AD3F2"/>
    <w:rsid w:val="7D712832"/>
    <w:rsid w:val="7D74608C"/>
    <w:rsid w:val="7D78C555"/>
    <w:rsid w:val="7D7D3235"/>
    <w:rsid w:val="7D842804"/>
    <w:rsid w:val="7D88C5A2"/>
    <w:rsid w:val="7D8EB278"/>
    <w:rsid w:val="7D928634"/>
    <w:rsid w:val="7D93A0B6"/>
    <w:rsid w:val="7D950FB0"/>
    <w:rsid w:val="7D96DA6E"/>
    <w:rsid w:val="7D9747EF"/>
    <w:rsid w:val="7D9E97C4"/>
    <w:rsid w:val="7DA0EE8B"/>
    <w:rsid w:val="7DA16563"/>
    <w:rsid w:val="7DA25542"/>
    <w:rsid w:val="7DA3DE58"/>
    <w:rsid w:val="7DA4A34E"/>
    <w:rsid w:val="7DAB09A5"/>
    <w:rsid w:val="7DAD4D31"/>
    <w:rsid w:val="7DB1E0EB"/>
    <w:rsid w:val="7DB5A983"/>
    <w:rsid w:val="7DB9107B"/>
    <w:rsid w:val="7DBA09E3"/>
    <w:rsid w:val="7DBEB124"/>
    <w:rsid w:val="7DBF1716"/>
    <w:rsid w:val="7DCC04AF"/>
    <w:rsid w:val="7DCC07B4"/>
    <w:rsid w:val="7DD096A8"/>
    <w:rsid w:val="7DD178D1"/>
    <w:rsid w:val="7DE1142F"/>
    <w:rsid w:val="7DE1E009"/>
    <w:rsid w:val="7DFE49D1"/>
    <w:rsid w:val="7E029137"/>
    <w:rsid w:val="7E0B08B8"/>
    <w:rsid w:val="7E186DB6"/>
    <w:rsid w:val="7E198EBE"/>
    <w:rsid w:val="7E19CEB5"/>
    <w:rsid w:val="7E211709"/>
    <w:rsid w:val="7E21ACFC"/>
    <w:rsid w:val="7E24558E"/>
    <w:rsid w:val="7E29B005"/>
    <w:rsid w:val="7E2C039C"/>
    <w:rsid w:val="7E2FF75F"/>
    <w:rsid w:val="7E308C10"/>
    <w:rsid w:val="7E387E0F"/>
    <w:rsid w:val="7E392FB0"/>
    <w:rsid w:val="7E3E55AC"/>
    <w:rsid w:val="7E470603"/>
    <w:rsid w:val="7E4726B4"/>
    <w:rsid w:val="7E535B51"/>
    <w:rsid w:val="7E53DA87"/>
    <w:rsid w:val="7E5A26D4"/>
    <w:rsid w:val="7E65E6E1"/>
    <w:rsid w:val="7E673F21"/>
    <w:rsid w:val="7E6877B2"/>
    <w:rsid w:val="7E6F2507"/>
    <w:rsid w:val="7E712185"/>
    <w:rsid w:val="7E7B057F"/>
    <w:rsid w:val="7E7CD7FB"/>
    <w:rsid w:val="7E7FB1CC"/>
    <w:rsid w:val="7E83BECB"/>
    <w:rsid w:val="7E8F61FE"/>
    <w:rsid w:val="7E934C6E"/>
    <w:rsid w:val="7E9750EF"/>
    <w:rsid w:val="7E9AEB25"/>
    <w:rsid w:val="7EA0BC05"/>
    <w:rsid w:val="7EA3BD76"/>
    <w:rsid w:val="7EA75B75"/>
    <w:rsid w:val="7EB1FCCA"/>
    <w:rsid w:val="7EB2C321"/>
    <w:rsid w:val="7EB550DD"/>
    <w:rsid w:val="7EBA2F7A"/>
    <w:rsid w:val="7EBB0B4F"/>
    <w:rsid w:val="7EBBBA36"/>
    <w:rsid w:val="7EBDEC89"/>
    <w:rsid w:val="7EBE4772"/>
    <w:rsid w:val="7EC0E377"/>
    <w:rsid w:val="7EC30963"/>
    <w:rsid w:val="7EC58EFD"/>
    <w:rsid w:val="7ECBB1B4"/>
    <w:rsid w:val="7ECF3584"/>
    <w:rsid w:val="7ED4A0CA"/>
    <w:rsid w:val="7ED71475"/>
    <w:rsid w:val="7ED7E58E"/>
    <w:rsid w:val="7ED8D152"/>
    <w:rsid w:val="7ED9549C"/>
    <w:rsid w:val="7EE09B65"/>
    <w:rsid w:val="7EF98933"/>
    <w:rsid w:val="7F014DBD"/>
    <w:rsid w:val="7F037A20"/>
    <w:rsid w:val="7F0779D9"/>
    <w:rsid w:val="7F10296F"/>
    <w:rsid w:val="7F1195C2"/>
    <w:rsid w:val="7F245163"/>
    <w:rsid w:val="7F2EF915"/>
    <w:rsid w:val="7F34D17E"/>
    <w:rsid w:val="7F38E853"/>
    <w:rsid w:val="7F390C32"/>
    <w:rsid w:val="7F3AC93A"/>
    <w:rsid w:val="7F3FAEF1"/>
    <w:rsid w:val="7F419269"/>
    <w:rsid w:val="7F446AEE"/>
    <w:rsid w:val="7F4C326E"/>
    <w:rsid w:val="7F5685B0"/>
    <w:rsid w:val="7F5DBDEB"/>
    <w:rsid w:val="7F5F98A3"/>
    <w:rsid w:val="7F679F6E"/>
    <w:rsid w:val="7F6920FD"/>
    <w:rsid w:val="7F69630C"/>
    <w:rsid w:val="7F6D44C3"/>
    <w:rsid w:val="7F6E4FF9"/>
    <w:rsid w:val="7F704EC9"/>
    <w:rsid w:val="7F747C39"/>
    <w:rsid w:val="7F7A2872"/>
    <w:rsid w:val="7F7A51F2"/>
    <w:rsid w:val="7F80BDBF"/>
    <w:rsid w:val="7F871133"/>
    <w:rsid w:val="7F892B09"/>
    <w:rsid w:val="7F89ABA9"/>
    <w:rsid w:val="7F984F82"/>
    <w:rsid w:val="7F9FE8C7"/>
    <w:rsid w:val="7FA16D7F"/>
    <w:rsid w:val="7FA2F30D"/>
    <w:rsid w:val="7FA3E7C7"/>
    <w:rsid w:val="7FAE282D"/>
    <w:rsid w:val="7FAEB5E7"/>
    <w:rsid w:val="7FAEC65D"/>
    <w:rsid w:val="7FB1058D"/>
    <w:rsid w:val="7FB351F0"/>
    <w:rsid w:val="7FB45BDF"/>
    <w:rsid w:val="7FBEB56D"/>
    <w:rsid w:val="7FC1F342"/>
    <w:rsid w:val="7FC5F1B2"/>
    <w:rsid w:val="7FCC2608"/>
    <w:rsid w:val="7FCE2C6D"/>
    <w:rsid w:val="7FCEF0FD"/>
    <w:rsid w:val="7FD1E666"/>
    <w:rsid w:val="7FDCCB93"/>
    <w:rsid w:val="7FDD01BB"/>
    <w:rsid w:val="7FDFFC51"/>
    <w:rsid w:val="7FE67E79"/>
    <w:rsid w:val="7FE9E8CE"/>
    <w:rsid w:val="7FEAF063"/>
    <w:rsid w:val="7FEE436B"/>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410C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rsid w:val="00C060AA"/>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rsid w:val="00C060AA"/>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rsid w:val="00C060AA"/>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styleId="FollowedHyperlink">
    <w:name w:val="FollowedHyperlink"/>
    <w:basedOn w:val="DefaultParagraphFont"/>
    <w:uiPriority w:val="99"/>
    <w:semiHidden/>
    <w:unhideWhenUsed/>
    <w:rsid w:val="00321CBA"/>
    <w:rPr>
      <w:color w:val="800080" w:themeColor="followedHyperlink"/>
      <w:u w:val="single"/>
    </w:rPr>
  </w:style>
  <w:style w:type="character" w:customStyle="1" w:styleId="HeaderChar">
    <w:name w:val="Header Char"/>
    <w:basedOn w:val="DefaultParagraphFont"/>
    <w:link w:val="Header"/>
    <w:uiPriority w:val="99"/>
    <w:rsid w:val="00F34CD9"/>
    <w:rPr>
      <w:rFonts w:ascii="Times New Roman" w:hAnsi="Times New Roman" w:cs="Times New Roman"/>
      <w:sz w:val="24"/>
      <w:lang w:val="en-GB"/>
    </w:rPr>
  </w:style>
  <w:style w:type="character" w:customStyle="1" w:styleId="FooterChar">
    <w:name w:val="Footer Char"/>
    <w:basedOn w:val="DefaultParagraphFont"/>
    <w:link w:val="Footer"/>
    <w:uiPriority w:val="99"/>
    <w:rsid w:val="00F34CD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sid w:val="00C060AA"/>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C060AA"/>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C060AA"/>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rsid w:val="00C060AA"/>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F34CD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34CD9"/>
    <w:pPr>
      <w:spacing w:before="0"/>
      <w:jc w:val="right"/>
    </w:pPr>
    <w:rPr>
      <w:sz w:val="28"/>
    </w:rPr>
  </w:style>
  <w:style w:type="paragraph" w:customStyle="1" w:styleId="FooterSensitivity">
    <w:name w:val="Footer Sensitivity"/>
    <w:basedOn w:val="Normal"/>
    <w:rsid w:val="00F34CD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rsid w:val="00C060AA"/>
    <w:pPr>
      <w:ind w:left="3118"/>
    </w:pPr>
  </w:style>
  <w:style w:type="paragraph" w:customStyle="1" w:styleId="Text6">
    <w:name w:val="Text 6"/>
    <w:basedOn w:val="Normal"/>
    <w:rsid w:val="00C060AA"/>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rsid w:val="00C060AA"/>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rsid w:val="00C060AA"/>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rsid w:val="00C060AA"/>
    <w:pPr>
      <w:numPr>
        <w:ilvl w:val="4"/>
        <w:numId w:val="32"/>
      </w:numPr>
    </w:pPr>
  </w:style>
  <w:style w:type="paragraph" w:customStyle="1" w:styleId="NumPar6">
    <w:name w:val="NumPar 6"/>
    <w:basedOn w:val="Normal"/>
    <w:next w:val="Text2"/>
    <w:rsid w:val="00C060AA"/>
    <w:pPr>
      <w:numPr>
        <w:ilvl w:val="5"/>
        <w:numId w:val="32"/>
      </w:numPr>
    </w:pPr>
  </w:style>
  <w:style w:type="paragraph" w:customStyle="1" w:styleId="NumPar7">
    <w:name w:val="NumPar 7"/>
    <w:basedOn w:val="Normal"/>
    <w:next w:val="Text2"/>
    <w:rsid w:val="00C060AA"/>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rsid w:val="00C060AA"/>
    <w:pPr>
      <w:ind w:left="1417" w:hanging="1417"/>
    </w:pPr>
  </w:style>
  <w:style w:type="paragraph" w:customStyle="1" w:styleId="ManualNumPar6">
    <w:name w:val="Manual NumPar 6"/>
    <w:basedOn w:val="Normal"/>
    <w:next w:val="Text2"/>
    <w:rsid w:val="00C060AA"/>
    <w:pPr>
      <w:ind w:left="1417" w:hanging="1417"/>
    </w:pPr>
  </w:style>
  <w:style w:type="paragraph" w:customStyle="1" w:styleId="ManualNumPar7">
    <w:name w:val="Manual NumPar 7"/>
    <w:basedOn w:val="Normal"/>
    <w:next w:val="Text2"/>
    <w:rsid w:val="00C060AA"/>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rsid w:val="00C060AA"/>
    <w:pPr>
      <w:keepNext/>
      <w:tabs>
        <w:tab w:val="left" w:pos="1417"/>
      </w:tabs>
      <w:ind w:left="1417" w:hanging="1417"/>
      <w:outlineLvl w:val="4"/>
    </w:pPr>
  </w:style>
  <w:style w:type="paragraph" w:customStyle="1" w:styleId="ManualHeading6">
    <w:name w:val="Manual Heading 6"/>
    <w:basedOn w:val="Normal"/>
    <w:next w:val="Text2"/>
    <w:rsid w:val="00C060AA"/>
    <w:pPr>
      <w:keepNext/>
      <w:tabs>
        <w:tab w:val="left" w:pos="1417"/>
      </w:tabs>
      <w:ind w:left="1417" w:hanging="1417"/>
      <w:outlineLvl w:val="5"/>
    </w:pPr>
  </w:style>
  <w:style w:type="paragraph" w:customStyle="1" w:styleId="ManualHeading7">
    <w:name w:val="Manual Heading 7"/>
    <w:basedOn w:val="Normal"/>
    <w:next w:val="Text2"/>
    <w:rsid w:val="00C060AA"/>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C060AA"/>
    <w:pPr>
      <w:spacing w:before="0" w:after="0" w:line="276" w:lineRule="auto"/>
      <w:ind w:left="5103"/>
      <w:jc w:val="left"/>
    </w:pPr>
    <w:rPr>
      <w:sz w:val="28"/>
    </w:rPr>
  </w:style>
  <w:style w:type="paragraph" w:customStyle="1" w:styleId="DateMarking">
    <w:name w:val="DateMarking"/>
    <w:basedOn w:val="Normal"/>
    <w:rsid w:val="00C060AA"/>
    <w:pPr>
      <w:spacing w:before="0" w:after="0" w:line="276" w:lineRule="auto"/>
      <w:ind w:left="5103"/>
      <w:jc w:val="left"/>
    </w:pPr>
    <w:rPr>
      <w:i/>
      <w:sz w:val="28"/>
    </w:rPr>
  </w:style>
  <w:style w:type="paragraph" w:customStyle="1" w:styleId="ReleasableTo">
    <w:name w:val="ReleasableTo"/>
    <w:basedOn w:val="Normal"/>
    <w:rsid w:val="00C060AA"/>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34CD9"/>
    <w:pPr>
      <w:tabs>
        <w:tab w:val="center" w:pos="4535"/>
        <w:tab w:val="right" w:pos="9071"/>
      </w:tabs>
      <w:spacing w:before="0"/>
    </w:pPr>
  </w:style>
  <w:style w:type="paragraph" w:customStyle="1" w:styleId="HeaderLandscape">
    <w:name w:val="HeaderLandscape"/>
    <w:basedOn w:val="Normal"/>
    <w:rsid w:val="00F34CD9"/>
    <w:pPr>
      <w:tabs>
        <w:tab w:val="center" w:pos="7285"/>
        <w:tab w:val="right" w:pos="14003"/>
      </w:tabs>
      <w:spacing w:before="0"/>
    </w:pPr>
  </w:style>
  <w:style w:type="paragraph" w:styleId="Footer">
    <w:name w:val="footer"/>
    <w:basedOn w:val="Normal"/>
    <w:link w:val="FooterChar"/>
    <w:uiPriority w:val="99"/>
    <w:unhideWhenUsed/>
    <w:rsid w:val="00F34CD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34CD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7" Type="http://schemas.openxmlformats.org/officeDocument/2006/relationships/hyperlink" Target="https://employment-social-affairs.ec.europa.eu/document/download/01a5a45a-85d0-4623-b7ee-1cb452fe7a45_en?filename=SWD%282026%29122_0.pdf"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s://economy-finance.ec.europa.eu/document/download/36f53b35-3b34-49c2-b563-92c5ee89ca98_en?filename=MTFSP_2025_RO.pdf" TargetMode="External"/><Relationship Id="rId4" Type="http://schemas.openxmlformats.org/officeDocument/2006/relationships/hyperlink" Target="https://economy-finance.ec.europa.eu/economic-governance-framework/stability-and-growth-pact/corrective-arm-excessive-deficit-procedure/excessive-deficit-procedures-overview/MemberState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37C6A-0C97-43F9-817A-52FABB166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12</Pages>
  <Words>5287</Words>
  <Characters>30142</Characters>
  <Application>Microsoft Office Word</Application>
  <DocSecurity>0</DocSecurity>
  <Lines>251</Lines>
  <Paragraphs>70</Paragraphs>
  <ScaleCrop>false</ScaleCrop>
  <Manager/>
  <Company/>
  <LinksUpToDate>false</LinksUpToDate>
  <CharactersWithSpaces>35359</CharactersWithSpaces>
  <SharedDoc>false</SharedDoc>
  <HLinks>
    <vt:vector size="30" baseType="variant">
      <vt:variant>
        <vt:i4>2621492</vt:i4>
      </vt:variant>
      <vt:variant>
        <vt:i4>12</vt:i4>
      </vt:variant>
      <vt:variant>
        <vt:i4>0</vt:i4>
      </vt:variant>
      <vt:variant>
        <vt:i4>5</vt:i4>
      </vt:variant>
      <vt:variant>
        <vt:lpwstr>https://employment-social-affairs.ec.europa.eu/document/download/01a5a45a-85d0-4623-b7ee-1cb452fe7a45_en?filename=SWD%282026%29122_0.pdf</vt:lpwstr>
      </vt:variant>
      <vt:variant>
        <vt:lpwstr/>
      </vt:variant>
      <vt:variant>
        <vt:i4>7405656</vt:i4>
      </vt:variant>
      <vt:variant>
        <vt:i4>9</vt:i4>
      </vt:variant>
      <vt:variant>
        <vt:i4>0</vt:i4>
      </vt:variant>
      <vt:variant>
        <vt:i4>5</vt:i4>
      </vt:variant>
      <vt:variant>
        <vt:lpwstr>https://economy-finance.ec.europa.eu/economic-and-fiscal-governance/stability-and-growth-pact/preventive-arm/annual-progress-reports_en</vt:lpwstr>
      </vt:variant>
      <vt:variant>
        <vt:lpwstr/>
      </vt:variant>
      <vt:variant>
        <vt:i4>4194361</vt:i4>
      </vt:variant>
      <vt:variant>
        <vt:i4>6</vt:i4>
      </vt:variant>
      <vt:variant>
        <vt:i4>0</vt:i4>
      </vt:variant>
      <vt:variant>
        <vt:i4>5</vt:i4>
      </vt:variant>
      <vt:variant>
        <vt:lpwstr>https://economy-finance.ec.europa.eu/document/download/c51ec30a-3c8f-4218-ac14-69880268f8d4_en?filename=MTFSP_2025_IT.pdf</vt:lpwstr>
      </vt:variant>
      <vt:variant>
        <vt:lpwstr/>
      </vt:variant>
      <vt:variant>
        <vt:i4>7209040</vt:i4>
      </vt:variant>
      <vt:variant>
        <vt:i4>3</vt:i4>
      </vt:variant>
      <vt:variant>
        <vt:i4>0</vt:i4>
      </vt:variant>
      <vt:variant>
        <vt:i4>5</vt:i4>
      </vt:variant>
      <vt:variant>
        <vt:lpwstr>https://economy-finance.ec.europa.eu/economic-governance-framework/stability-and-growth-pact/corrective-arm-excessive-deficit-procedure/excessive-deficit-procedures-overview/MemberState_en</vt:lpwstr>
      </vt:variant>
      <vt:variant>
        <vt:lpwstr/>
      </vt:variant>
      <vt:variant>
        <vt:i4>7274600</vt:i4>
      </vt:variant>
      <vt:variant>
        <vt:i4>0</vt:i4>
      </vt:variant>
      <vt:variant>
        <vt:i4>0</vt:i4>
      </vt:variant>
      <vt:variant>
        <vt:i4>5</vt:i4>
      </vt:variant>
      <vt:variant>
        <vt:lpwstr>http://data.europa.eu/eli/reg/2011/1176/oj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2026-06-01T20:03:00Z</dcterms:created>
  <dcterms:modified xsi:type="dcterms:W3CDTF">2026-06-02T16:38:00Z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2026-06-01T20:03:50Z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c020f478-da38-4c30-9f6c-66969b6d19a6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